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C22669" w:rsidRPr="00D257F8" w:rsidP="00A13DB2">
      <w:pPr>
        <w:pStyle w:val="TitleCommittee0"/>
      </w:pPr>
      <w:sdt>
        <w:sdtPr>
          <w:alias w:val="CommitteeName"/>
          <w:tag w:val="CommitteeName"/>
          <w:id w:val="1869951332"/>
          <w:placeholder>
            <w:docPart w:val="EDB160F6464C4207938376F9A6A4E2F5"/>
          </w:placeholder>
          <w:richText/>
        </w:sdtPr>
        <w:sdtContent>
          <w:sdt>
            <w:sdtPr>
              <w:alias w:val="CommitteeName"/>
              <w:tag w:val="CommitteeName"/>
              <w:id w:val="-327520061"/>
              <w:placeholder>
                <w:docPart w:val="C7257085C031476BBEA7D45D95CAE239"/>
              </w:placeholder>
              <w:richText/>
            </w:sdtPr>
            <w:sdtContent>
              <w:r w:rsidRPr="00D257F8" w:rsidR="00E26515">
                <w:t>Defence Committee</w:t>
              </w:r>
            </w:sdtContent>
          </w:sdt>
        </w:sdtContent>
      </w:sdt>
    </w:p>
    <w:p w:rsidR="00C22669" w:rsidRPr="00D257F8" w:rsidP="00A13DB2">
      <w:pPr>
        <w:pStyle w:val="TitleInquiry0"/>
      </w:pPr>
      <w:r w:rsidRPr="00D257F8">
        <w:t xml:space="preserve">Oral evidence: </w:t>
      </w:r>
      <w:sdt>
        <w:sdtPr>
          <w:alias w:val="InquiryName"/>
          <w:tag w:val="InquiryName"/>
          <w:id w:val="377371847"/>
          <w:placeholder>
            <w:docPart w:val="EDB160F6464C4207938376F9A6A4E2F5"/>
          </w:placeholder>
          <w:richText/>
        </w:sdtPr>
        <w:sdtContent>
          <w:r w:rsidRPr="00D257F8" w:rsidR="00E26515">
            <w:t>Work of the Service Complaint</w:t>
          </w:r>
          <w:r w:rsidRPr="00D257F8" w:rsidR="00074D35">
            <w:t>s</w:t>
          </w:r>
          <w:r w:rsidRPr="00D257F8" w:rsidR="00E26515">
            <w:t xml:space="preserve"> Ombudsman</w:t>
          </w:r>
        </w:sdtContent>
      </w:sdt>
      <w:r w:rsidRPr="00D257F8">
        <w:t xml:space="preserve">, HC </w:t>
      </w:r>
      <w:sdt>
        <w:sdtPr>
          <w:alias w:val="InquiryRefNo"/>
          <w:tag w:val="InquiryRefNo"/>
          <w:id w:val="-281725174"/>
          <w:placeholder>
            <w:docPart w:val="EDB160F6464C4207938376F9A6A4E2F5"/>
          </w:placeholder>
          <w:richText/>
        </w:sdtPr>
        <w:sdtContent>
          <w:r w:rsidRPr="00D257F8" w:rsidR="00E26515">
            <w:t>881</w:t>
          </w:r>
        </w:sdtContent>
      </w:sdt>
    </w:p>
    <w:sdt>
      <w:sdtPr>
        <w:alias w:val="SittingDate"/>
        <w:tag w:val="SittingDate"/>
        <w:id w:val="-1160222926"/>
        <w:placeholder>
          <w:docPart w:val="EDB160F6464C4207938376F9A6A4E2F5"/>
        </w:placeholder>
        <w:richText/>
      </w:sdtPr>
      <w:sdtContent>
        <w:p w:rsidR="00C22669" w:rsidRPr="00D257F8" w:rsidP="00A13DB2">
          <w:pPr>
            <w:pStyle w:val="Para"/>
          </w:pPr>
          <w:r w:rsidRPr="00D257F8">
            <w:t>Tuesday 13 October 2020</w:t>
          </w:r>
        </w:p>
      </w:sdtContent>
    </w:sdt>
    <w:p w:rsidR="00C22669" w:rsidRPr="00D257F8" w:rsidP="00A13DB2">
      <w:pPr>
        <w:pStyle w:val="Para"/>
      </w:pPr>
      <w:r w:rsidRPr="00D257F8">
        <w:t xml:space="preserve">Ordered by the House of </w:t>
      </w:r>
      <w:sdt>
        <w:sdtPr>
          <w:alias w:val="House"/>
          <w:tag w:val="House"/>
          <w:id w:val="809213435"/>
          <w:placeholder>
            <w:docPart w:val="EDB160F6464C4207938376F9A6A4E2F5"/>
          </w:placeholder>
          <w:richText/>
        </w:sdtPr>
        <w:sdtContent>
          <w:r w:rsidRPr="00D257F8">
            <w:t>Commons</w:t>
          </w:r>
        </w:sdtContent>
      </w:sdt>
      <w:r w:rsidRPr="00D257F8">
        <w:t xml:space="preserve"> to be published on </w:t>
      </w:r>
      <w:sdt>
        <w:sdtPr>
          <w:alias w:val="PublishDate"/>
          <w:tag w:val="PublishDate"/>
          <w:id w:val="217021599"/>
          <w:placeholder>
            <w:docPart w:val="EDB160F6464C4207938376F9A6A4E2F5"/>
          </w:placeholder>
          <w:richText/>
        </w:sdtPr>
        <w:sdtContent>
          <w:r w:rsidRPr="00D257F8" w:rsidR="00E26515">
            <w:t>13 October 2020</w:t>
          </w:r>
        </w:sdtContent>
      </w:sdt>
      <w:r w:rsidRPr="00D257F8">
        <w:t>.</w:t>
      </w:r>
    </w:p>
    <w:p w:rsidR="00C22669" w:rsidRPr="00D257F8" w:rsidP="00A13DB2">
      <w:r>
        <w:fldChar w:fldCharType="begin"/>
      </w:r>
      <w:r>
        <w:instrText xml:space="preserve"> HYPERLINK "https://parliamentlive.tv/Event/Index/72416973-f167-4ec8-b2f4-e15d01e2c80c" </w:instrText>
      </w:r>
      <w:r>
        <w:fldChar w:fldCharType="separate"/>
      </w:r>
      <w:sdt>
        <w:sdtPr>
          <w:rPr>
            <w:rStyle w:val="Hyperlink"/>
          </w:rPr>
          <w:alias w:val="VideoHyperlink"/>
          <w:tag w:val="VideoHyperlink"/>
          <w:id w:val="703995351"/>
          <w:placeholder>
            <w:docPart w:val="EDB160F6464C4207938376F9A6A4E2F5"/>
          </w:placeholder>
          <w:richText/>
        </w:sdtPr>
        <w:sdtEndPr>
          <w:rPr>
            <w:rStyle w:val="Hyperlink"/>
          </w:rPr>
        </w:sdtEndPr>
        <w:sdtContent>
          <w:r w:rsidRPr="00387AEA">
            <w:rPr>
              <w:rStyle w:val="Hyperlink"/>
            </w:rPr>
            <w:t>Watch the meeting</w:t>
          </w:r>
        </w:sdtContent>
      </w:sdt>
      <w:r>
        <w:fldChar w:fldCharType="end"/>
      </w:r>
    </w:p>
    <w:p w:rsidR="00C22669" w:rsidRPr="00D257F8" w:rsidP="006557FB">
      <w:r w:rsidRPr="00D257F8">
        <w:t xml:space="preserve">Members present: </w:t>
      </w:r>
      <w:sdt>
        <w:sdtPr>
          <w:alias w:val="MembersPresent"/>
          <w:tag w:val="MembersPresent"/>
          <w:id w:val="366340316"/>
          <w:placeholder>
            <w:docPart w:val="EDB160F6464C4207938376F9A6A4E2F5"/>
          </w:placeholder>
          <w:richText/>
        </w:sdtPr>
        <w:sdtContent>
          <w:r w:rsidRPr="00D257F8" w:rsidR="00E26515">
            <w:t xml:space="preserve">Mr Tobias Ellwood (Chair); </w:t>
          </w:r>
          <w:r w:rsidRPr="00D257F8" w:rsidR="006557FB">
            <w:t>Stuart Anderson; Sarah Atherton</w:t>
          </w:r>
          <w:r w:rsidRPr="00D257F8" w:rsidR="00074D35">
            <w:t>;</w:t>
          </w:r>
          <w:r w:rsidRPr="00D257F8" w:rsidR="006557FB">
            <w:t xml:space="preserve"> Martin Docherty</w:t>
          </w:r>
          <w:r w:rsidRPr="00D257F8" w:rsidR="006557FB">
            <w:noBreakHyphen/>
            <w:t>Hughes; Richard Drax; Mr Kevan Jones; Mrs Emma</w:t>
          </w:r>
          <w:r w:rsidRPr="00D257F8" w:rsidR="009B7C94">
            <w:t xml:space="preserve"> </w:t>
          </w:r>
          <w:r w:rsidRPr="00D257F8" w:rsidR="006557FB">
            <w:t>Lewell</w:t>
          </w:r>
          <w:r w:rsidRPr="00D257F8" w:rsidR="009B7C94">
            <w:noBreakHyphen/>
          </w:r>
          <w:r w:rsidRPr="00D257F8" w:rsidR="006557FB">
            <w:t>Buck</w:t>
          </w:r>
          <w:r w:rsidR="00387AEA">
            <w:t>; Gavin Robinson</w:t>
          </w:r>
          <w:r w:rsidRPr="00D257F8" w:rsidR="006557FB">
            <w:t>.</w:t>
          </w:r>
        </w:sdtContent>
      </w:sdt>
    </w:p>
    <w:p w:rsidR="00C22669" w:rsidRPr="00D257F8" w:rsidP="00A13DB2">
      <w:pPr>
        <w:pStyle w:val="ParaCentre"/>
      </w:pPr>
      <w:r w:rsidRPr="00D257F8">
        <w:t xml:space="preserve">Questions </w:t>
      </w:r>
      <w:sdt>
        <w:sdtPr>
          <w:alias w:val="QuestionNumbers"/>
          <w:tag w:val="QuestionNumbers"/>
          <w:id w:val="-1223666168"/>
          <w:placeholder>
            <w:docPart w:val="EDB160F6464C4207938376F9A6A4E2F5"/>
          </w:placeholder>
          <w:richText/>
        </w:sdtPr>
        <w:sdtContent>
          <w:r w:rsidR="00C2002E">
            <w:t>1 - 7</w:t>
          </w:r>
          <w:r w:rsidR="00073FAD">
            <w:t>7</w:t>
          </w:r>
        </w:sdtContent>
      </w:sdt>
    </w:p>
    <w:p w:rsidR="00C22669" w:rsidRPr="00D257F8" w:rsidP="00A13DB2">
      <w:pPr>
        <w:pStyle w:val="TitleWitnesses0"/>
      </w:pPr>
      <w:r w:rsidRPr="00D257F8">
        <w:t>Witness</w:t>
      </w:r>
    </w:p>
    <w:p w:rsidR="00E26515" w:rsidRPr="00D257F8" w:rsidP="00E26515">
      <w:pPr>
        <w:pStyle w:val="Para"/>
      </w:pPr>
      <w:r>
        <w:fldChar w:fldCharType="begin"/>
      </w:r>
      <w:r>
        <w:instrText xml:space="preserve"> HYPERLINK \l "Panel1" </w:instrText>
      </w:r>
      <w:r>
        <w:fldChar w:fldCharType="separate"/>
      </w:r>
      <w:r w:rsidRPr="00702645" w:rsidR="00702645">
        <w:rPr>
          <w:rStyle w:val="Hyperlink"/>
        </w:rPr>
        <w:t>I:</w:t>
      </w:r>
      <w:r>
        <w:fldChar w:fldCharType="end"/>
      </w:r>
      <w:r w:rsidRPr="00702645" w:rsidR="00702645">
        <w:t xml:space="preserve"> Nicola Williams, Service Complaints Ombudsman for the Armed Forces.</w:t>
      </w:r>
    </w:p>
    <w:p w:rsidR="00C22669" w:rsidRPr="00D257F8" w:rsidP="00A13DB2">
      <w:pPr>
        <w:rPr>
          <w:rFonts w:eastAsia="Times New Roman"/>
          <w:szCs w:val="20"/>
        </w:rPr>
      </w:pPr>
      <w:bookmarkStart w:id="0" w:name="_GoBack"/>
      <w:bookmarkEnd w:id="0"/>
      <w:r w:rsidRPr="00D257F8">
        <w:br w:type="page"/>
      </w:r>
    </w:p>
    <w:sdt>
      <w:sdtPr>
        <w:rPr>
          <w:sz w:val="22"/>
        </w:rPr>
        <w:alias w:val="WitnessExamination"/>
        <w:tag w:val="WitnessExamination"/>
        <w:id w:val="2003463402"/>
        <w:placeholder>
          <w:docPart w:val="B12964D0B5524FB6A2CF6434870AA5A5"/>
        </w:placeholder>
        <w:richText/>
      </w:sdtPr>
      <w:sdtEndPr>
        <w:rPr>
          <w:sz w:val="28"/>
        </w:rPr>
      </w:sdtEndPr>
      <w:sdtContent>
        <w:p w:rsidR="00E26515" w:rsidRPr="00D257F8" w:rsidP="00E26515">
          <w:pPr>
            <w:pStyle w:val="TitlePanel0"/>
          </w:pPr>
          <w:bookmarkStart w:id="1" w:name="Panel1"/>
          <w:r w:rsidRPr="00D257F8">
            <w:t>Examination of witness</w:t>
          </w:r>
        </w:p>
        <w:p w:rsidR="00E26515" w:rsidRPr="00D257F8" w:rsidP="00E26515">
          <w:pPr>
            <w:pStyle w:val="TitlePanel0"/>
            <w:jc w:val="both"/>
          </w:pPr>
          <w:r w:rsidRPr="00D257F8">
            <w:rPr>
              <w:sz w:val="22"/>
            </w:rPr>
            <w:t>Witness: Nicola Williams.</w:t>
          </w:r>
        </w:p>
      </w:sdtContent>
    </w:sdt>
    <w:p w:rsidR="00B91457" w:rsidRPr="00D257F8" w:rsidP="005258DA">
      <w:pPr>
        <w:pStyle w:val="Question"/>
      </w:pPr>
      <w:bookmarkEnd w:id="1"/>
      <w:sdt>
        <w:sdtPr>
          <w:alias w:val="Member"/>
          <w:tag w:val="&lt;Member mnisId='1487' dodsId='31646'&gt;"/>
          <w:id w:val="-1987228579"/>
          <w:placeholder>
            <w:docPart w:val="DefaultPlaceholder_1082065158"/>
          </w:placeholder>
          <w:richText/>
        </w:sdtPr>
        <w:sdtContent>
          <w:r w:rsidRPr="00D257F8" w:rsidR="00CE1020">
            <w:rPr>
              <w:b/>
            </w:rPr>
            <w:t>Chair:</w:t>
          </w:r>
        </w:sdtContent>
      </w:sdt>
      <w:r w:rsidRPr="00D257F8" w:rsidR="00950809">
        <w:t xml:space="preserve"> </w:t>
      </w:r>
      <w:r w:rsidRPr="00D257F8" w:rsidR="000A2B84">
        <w:t>Welcome to this</w:t>
      </w:r>
      <w:r w:rsidRPr="00D257F8" w:rsidR="00965636">
        <w:t xml:space="preserve"> Defence Select Committee hearing on Tuesday</w:t>
      </w:r>
      <w:r w:rsidRPr="00D257F8" w:rsidR="00074D35">
        <w:t xml:space="preserve"> </w:t>
      </w:r>
      <w:r w:rsidRPr="00D257F8" w:rsidR="00965636">
        <w:t>13</w:t>
      </w:r>
      <w:r w:rsidRPr="00D257F8" w:rsidR="00074D35">
        <w:t xml:space="preserve"> </w:t>
      </w:r>
      <w:r w:rsidRPr="00D257F8" w:rsidR="009B7C94">
        <w:t>October</w:t>
      </w:r>
      <w:r w:rsidRPr="00D257F8" w:rsidR="00074D35">
        <w:t>. W</w:t>
      </w:r>
      <w:r w:rsidRPr="00D257F8" w:rsidR="009B7C94">
        <w:t>e</w:t>
      </w:r>
      <w:r w:rsidRPr="00D257F8" w:rsidR="00074D35">
        <w:t xml:space="preserve"> </w:t>
      </w:r>
      <w:r w:rsidRPr="00D257F8" w:rsidR="009B7C94">
        <w:t>a</w:t>
      </w:r>
      <w:r w:rsidRPr="00D257F8" w:rsidR="000A2B84">
        <w:t>re</w:t>
      </w:r>
      <w:r w:rsidRPr="00D257F8" w:rsidR="00074D35">
        <w:t xml:space="preserve"> </w:t>
      </w:r>
      <w:r w:rsidRPr="00D257F8" w:rsidR="000A2B84">
        <w:t>discussing</w:t>
      </w:r>
      <w:r w:rsidRPr="00D257F8" w:rsidR="00074D35">
        <w:t xml:space="preserve"> </w:t>
      </w:r>
      <w:r w:rsidRPr="00D257F8" w:rsidR="000A2B84">
        <w:t>the</w:t>
      </w:r>
      <w:r w:rsidRPr="00D257F8" w:rsidR="00074D35">
        <w:t xml:space="preserve"> </w:t>
      </w:r>
      <w:r w:rsidRPr="00D257F8" w:rsidR="000A2B84">
        <w:t>Service</w:t>
      </w:r>
      <w:r w:rsidRPr="00D257F8" w:rsidR="00074D35">
        <w:t xml:space="preserve"> </w:t>
      </w:r>
      <w:r w:rsidRPr="00D257F8" w:rsidR="000A2B84">
        <w:t>Complaints</w:t>
      </w:r>
      <w:r w:rsidRPr="00D257F8" w:rsidR="00074D35">
        <w:t xml:space="preserve"> </w:t>
      </w:r>
      <w:r w:rsidRPr="00D257F8" w:rsidR="009B7C94">
        <w:t>Ombudsman</w:t>
      </w:r>
      <w:r w:rsidRPr="00D257F8" w:rsidR="000A2B84">
        <w:t>.</w:t>
      </w:r>
      <w:r w:rsidRPr="00D257F8" w:rsidR="00074D35">
        <w:t xml:space="preserve"> </w:t>
      </w:r>
      <w:r w:rsidRPr="00D257F8" w:rsidR="009B7C94">
        <w:t>Welcome</w:t>
      </w:r>
      <w:r w:rsidRPr="00D257F8" w:rsidR="00074D35">
        <w:t xml:space="preserve"> </w:t>
      </w:r>
      <w:r w:rsidRPr="00D257F8" w:rsidR="009B7C94">
        <w:t>to</w:t>
      </w:r>
      <w:r w:rsidRPr="00D257F8" w:rsidR="00074D35">
        <w:t xml:space="preserve"> </w:t>
      </w:r>
      <w:r w:rsidRPr="00D257F8" w:rsidR="009B7C94">
        <w:t>Nicola</w:t>
      </w:r>
      <w:r w:rsidRPr="00D257F8" w:rsidR="00074D35">
        <w:t xml:space="preserve"> </w:t>
      </w:r>
      <w:r w:rsidRPr="00D257F8" w:rsidR="009B7C94">
        <w:t>Williams,</w:t>
      </w:r>
      <w:r w:rsidRPr="00D257F8" w:rsidR="00074D35">
        <w:t xml:space="preserve"> </w:t>
      </w:r>
      <w:r w:rsidRPr="00D257F8" w:rsidR="009B7C94">
        <w:t>the</w:t>
      </w:r>
      <w:r w:rsidRPr="00D257F8" w:rsidR="00074D35">
        <w:t xml:space="preserve"> o</w:t>
      </w:r>
      <w:r w:rsidRPr="00D257F8" w:rsidR="009B7C94">
        <w:t>mbudsman</w:t>
      </w:r>
      <w:r w:rsidRPr="00D257F8" w:rsidR="00074D35">
        <w:t xml:space="preserve"> </w:t>
      </w:r>
      <w:r w:rsidRPr="00D257F8" w:rsidR="009B7C94">
        <w:t>for</w:t>
      </w:r>
      <w:r w:rsidRPr="00D257F8" w:rsidR="00074D35">
        <w:t xml:space="preserve"> </w:t>
      </w:r>
      <w:r w:rsidRPr="00D257F8" w:rsidR="009B7C94">
        <w:t>the</w:t>
      </w:r>
      <w:r w:rsidRPr="00D257F8" w:rsidR="00074D35">
        <w:t xml:space="preserve"> </w:t>
      </w:r>
      <w:r w:rsidRPr="00D257F8" w:rsidR="009B7C94">
        <w:t>Armed</w:t>
      </w:r>
      <w:r w:rsidRPr="00D257F8" w:rsidR="00074D35">
        <w:t xml:space="preserve"> </w:t>
      </w:r>
      <w:r w:rsidRPr="00D257F8" w:rsidR="009B7C94">
        <w:t>Forces.</w:t>
      </w:r>
      <w:r w:rsidRPr="00D257F8" w:rsidR="00074D35">
        <w:t xml:space="preserve"> </w:t>
      </w:r>
      <w:r w:rsidRPr="00D257F8" w:rsidR="000A2B84">
        <w:t>Thank</w:t>
      </w:r>
      <w:r w:rsidRPr="00D257F8" w:rsidR="00074D35">
        <w:t xml:space="preserve"> </w:t>
      </w:r>
      <w:r w:rsidRPr="00D257F8" w:rsidR="000A2B84">
        <w:t>you</w:t>
      </w:r>
      <w:r w:rsidRPr="00D257F8" w:rsidR="00074D35">
        <w:t xml:space="preserve"> </w:t>
      </w:r>
      <w:r w:rsidRPr="00D257F8" w:rsidR="000A2B84">
        <w:t>for</w:t>
      </w:r>
      <w:r w:rsidRPr="00D257F8" w:rsidR="00074D35">
        <w:t xml:space="preserve"> </w:t>
      </w:r>
      <w:r w:rsidRPr="00D257F8" w:rsidR="000A2B84">
        <w:t>your</w:t>
      </w:r>
      <w:r w:rsidRPr="00D257F8" w:rsidR="00074D35">
        <w:t xml:space="preserve"> </w:t>
      </w:r>
      <w:r w:rsidRPr="00D257F8" w:rsidR="000A2B84">
        <w:t>time</w:t>
      </w:r>
      <w:r w:rsidRPr="00D257F8" w:rsidR="00074D35">
        <w:t xml:space="preserve"> </w:t>
      </w:r>
      <w:r w:rsidRPr="00D257F8" w:rsidR="000A2B84">
        <w:t>this</w:t>
      </w:r>
      <w:r w:rsidRPr="00D257F8" w:rsidR="00074D35">
        <w:t xml:space="preserve"> </w:t>
      </w:r>
      <w:r w:rsidRPr="00D257F8" w:rsidR="000A2B84">
        <w:t>afternoon</w:t>
      </w:r>
      <w:r w:rsidR="00C3119F">
        <w:t>.</w:t>
      </w:r>
    </w:p>
    <w:p w:rsidR="00CE1020" w:rsidRPr="00D257F8" w:rsidP="00436507">
      <w:pPr>
        <w:pStyle w:val="Question"/>
        <w:numPr>
          <w:ilvl w:val="0"/>
          <w:numId w:val="0"/>
        </w:numPr>
        <w:ind w:left="794"/>
      </w:pPr>
      <w:r w:rsidRPr="00D257F8">
        <w:t>By</w:t>
      </w:r>
      <w:r w:rsidRPr="00D257F8" w:rsidR="00074D35">
        <w:t xml:space="preserve"> </w:t>
      </w:r>
      <w:r w:rsidRPr="00D257F8">
        <w:t>way</w:t>
      </w:r>
      <w:r w:rsidRPr="00D257F8" w:rsidR="00074D35">
        <w:t xml:space="preserve"> </w:t>
      </w:r>
      <w:r w:rsidRPr="00D257F8">
        <w:t>of</w:t>
      </w:r>
      <w:r w:rsidRPr="00D257F8" w:rsidR="00074D35">
        <w:t xml:space="preserve"> </w:t>
      </w:r>
      <w:r w:rsidRPr="00D257F8">
        <w:t>introduction</w:t>
      </w:r>
      <w:r w:rsidRPr="00D257F8" w:rsidR="009B7C94">
        <w:t>,</w:t>
      </w:r>
      <w:r w:rsidRPr="00D257F8" w:rsidR="00074D35">
        <w:t xml:space="preserve"> </w:t>
      </w:r>
      <w:r w:rsidRPr="00D257F8" w:rsidR="009B7C94">
        <w:t>the</w:t>
      </w:r>
      <w:r w:rsidRPr="00D257F8" w:rsidR="00074D35">
        <w:t xml:space="preserve"> </w:t>
      </w:r>
      <w:r w:rsidRPr="00D257F8" w:rsidR="009B7C94">
        <w:t>Service</w:t>
      </w:r>
      <w:r w:rsidRPr="00D257F8" w:rsidR="00074D35">
        <w:t xml:space="preserve"> </w:t>
      </w:r>
      <w:r w:rsidRPr="00D257F8" w:rsidR="009B7C94">
        <w:t>Complaints</w:t>
      </w:r>
      <w:r w:rsidRPr="00D257F8" w:rsidR="00074D35">
        <w:t xml:space="preserve"> </w:t>
      </w:r>
      <w:r w:rsidRPr="00D257F8" w:rsidR="009B7C94">
        <w:t>Ombudsman</w:t>
      </w:r>
      <w:r w:rsidRPr="00D257F8" w:rsidR="00074D35">
        <w:t xml:space="preserve"> </w:t>
      </w:r>
      <w:r w:rsidRPr="00D257F8" w:rsidR="00423311">
        <w:t>provides</w:t>
      </w:r>
      <w:r w:rsidRPr="00D257F8" w:rsidR="00074D35">
        <w:t xml:space="preserve"> </w:t>
      </w:r>
      <w:r w:rsidRPr="00D257F8" w:rsidR="00423311">
        <w:t>serving</w:t>
      </w:r>
      <w:r w:rsidRPr="00D257F8" w:rsidR="00074D35">
        <w:t xml:space="preserve"> </w:t>
      </w:r>
      <w:r w:rsidRPr="00D257F8" w:rsidR="009B7C94">
        <w:t>personnel</w:t>
      </w:r>
      <w:r w:rsidRPr="00D257F8" w:rsidR="00074D35">
        <w:t xml:space="preserve"> </w:t>
      </w:r>
      <w:r w:rsidRPr="00D257F8" w:rsidR="009B7C94">
        <w:t>and</w:t>
      </w:r>
      <w:r w:rsidRPr="00D257F8" w:rsidR="00074D35">
        <w:t xml:space="preserve"> </w:t>
      </w:r>
      <w:r w:rsidRPr="00D257F8" w:rsidR="009B7C94">
        <w:t>their</w:t>
      </w:r>
      <w:r w:rsidRPr="00D257F8" w:rsidR="00074D35">
        <w:t xml:space="preserve"> </w:t>
      </w:r>
      <w:r w:rsidRPr="00D257F8" w:rsidR="009B7C94">
        <w:t>families</w:t>
      </w:r>
      <w:r w:rsidR="00702645">
        <w:t xml:space="preserve"> with</w:t>
      </w:r>
      <w:r w:rsidRPr="00D257F8" w:rsidR="00074D35">
        <w:t xml:space="preserve"> </w:t>
      </w:r>
      <w:r w:rsidRPr="00D257F8">
        <w:t>an</w:t>
      </w:r>
      <w:r w:rsidRPr="00D257F8" w:rsidR="00074D35">
        <w:t xml:space="preserve"> </w:t>
      </w:r>
      <w:r w:rsidRPr="00D257F8">
        <w:t>alternativ</w:t>
      </w:r>
      <w:r w:rsidRPr="00D257F8" w:rsidR="007C0E6B">
        <w:t>e</w:t>
      </w:r>
      <w:r w:rsidRPr="00D257F8" w:rsidR="00074D35">
        <w:t xml:space="preserve"> </w:t>
      </w:r>
      <w:r w:rsidRPr="00D257F8" w:rsidR="007C0E6B">
        <w:t>point</w:t>
      </w:r>
      <w:r w:rsidRPr="00D257F8" w:rsidR="00074D35">
        <w:t xml:space="preserve"> </w:t>
      </w:r>
      <w:r w:rsidRPr="00D257F8" w:rsidR="007C0E6B">
        <w:t>of</w:t>
      </w:r>
      <w:r w:rsidRPr="00D257F8" w:rsidR="00074D35">
        <w:t xml:space="preserve"> </w:t>
      </w:r>
      <w:r w:rsidRPr="00D257F8" w:rsidR="007C0E6B">
        <w:t>contact</w:t>
      </w:r>
      <w:r w:rsidRPr="00D257F8" w:rsidR="00074D35">
        <w:t xml:space="preserve"> </w:t>
      </w:r>
      <w:r w:rsidRPr="00D257F8" w:rsidR="007C0E6B">
        <w:t>outside</w:t>
      </w:r>
      <w:r w:rsidRPr="00D257F8" w:rsidR="00074D35">
        <w:t xml:space="preserve"> </w:t>
      </w:r>
      <w:r w:rsidRPr="00D257F8" w:rsidR="007C0E6B">
        <w:t>the</w:t>
      </w:r>
      <w:r w:rsidRPr="00D257F8" w:rsidR="00074D35">
        <w:t xml:space="preserve"> s</w:t>
      </w:r>
      <w:r w:rsidRPr="00D257F8" w:rsidR="007C0E6B">
        <w:t>ervice</w:t>
      </w:r>
      <w:r w:rsidRPr="00D257F8">
        <w:t>s</w:t>
      </w:r>
      <w:r w:rsidRPr="00D257F8" w:rsidR="007C0E6B">
        <w:t>’</w:t>
      </w:r>
      <w:r w:rsidRPr="00D257F8" w:rsidR="00074D35">
        <w:t xml:space="preserve"> </w:t>
      </w:r>
      <w:r w:rsidRPr="00D257F8">
        <w:t>internal</w:t>
      </w:r>
      <w:r w:rsidRPr="00D257F8" w:rsidR="00074D35">
        <w:t xml:space="preserve"> </w:t>
      </w:r>
      <w:r w:rsidRPr="00D257F8">
        <w:t>complaints</w:t>
      </w:r>
      <w:r w:rsidRPr="00D257F8" w:rsidR="00074D35">
        <w:t xml:space="preserve"> </w:t>
      </w:r>
      <w:r w:rsidRPr="00D257F8">
        <w:t>system</w:t>
      </w:r>
      <w:r w:rsidRPr="00D257F8" w:rsidR="007C0E6B">
        <w:t>s</w:t>
      </w:r>
      <w:r w:rsidRPr="00D257F8" w:rsidR="00423311">
        <w:t>.</w:t>
      </w:r>
      <w:r w:rsidRPr="00D257F8" w:rsidR="00074D35">
        <w:t xml:space="preserve"> </w:t>
      </w:r>
      <w:r w:rsidRPr="00D257F8" w:rsidR="00423311">
        <w:t>The</w:t>
      </w:r>
      <w:r w:rsidRPr="00D257F8" w:rsidR="00074D35">
        <w:t xml:space="preserve"> o</w:t>
      </w:r>
      <w:r w:rsidRPr="00D257F8" w:rsidR="00423311">
        <w:t>mbudsman’s</w:t>
      </w:r>
      <w:r w:rsidRPr="00D257F8" w:rsidR="00074D35">
        <w:t xml:space="preserve"> </w:t>
      </w:r>
      <w:r w:rsidRPr="00D257F8" w:rsidR="00423311">
        <w:t>office</w:t>
      </w:r>
      <w:r w:rsidRPr="00D257F8" w:rsidR="00074D35">
        <w:t xml:space="preserve"> </w:t>
      </w:r>
      <w:r w:rsidRPr="00D257F8" w:rsidR="00423311">
        <w:t>is</w:t>
      </w:r>
      <w:r w:rsidRPr="00D257F8" w:rsidR="00074D35">
        <w:t xml:space="preserve"> </w:t>
      </w:r>
      <w:r w:rsidRPr="00D257F8" w:rsidR="00423311">
        <w:t>in</w:t>
      </w:r>
      <w:r w:rsidRPr="00D257F8">
        <w:t>dependent</w:t>
      </w:r>
      <w:r w:rsidRPr="00D257F8" w:rsidR="00074D35">
        <w:t xml:space="preserve"> </w:t>
      </w:r>
      <w:r w:rsidRPr="00D257F8">
        <w:t>of</w:t>
      </w:r>
      <w:r w:rsidRPr="00D257F8" w:rsidR="00074D35">
        <w:t xml:space="preserve"> </w:t>
      </w:r>
      <w:r w:rsidRPr="00D257F8">
        <w:t>the</w:t>
      </w:r>
      <w:r w:rsidR="00390270">
        <w:t xml:space="preserve"> MOD </w:t>
      </w:r>
      <w:r w:rsidRPr="00D257F8">
        <w:t>and</w:t>
      </w:r>
      <w:r w:rsidRPr="00D257F8" w:rsidR="00074D35">
        <w:t xml:space="preserve"> </w:t>
      </w:r>
      <w:r w:rsidRPr="00D257F8">
        <w:t>the</w:t>
      </w:r>
      <w:r w:rsidRPr="00D257F8" w:rsidR="00074D35">
        <w:t xml:space="preserve"> o</w:t>
      </w:r>
      <w:r w:rsidRPr="00D257F8" w:rsidR="00423311">
        <w:t>mb</w:t>
      </w:r>
      <w:r w:rsidRPr="00D257F8" w:rsidR="00965636">
        <w:t>udsman</w:t>
      </w:r>
      <w:r w:rsidRPr="00D257F8" w:rsidR="00074D35">
        <w:t xml:space="preserve"> </w:t>
      </w:r>
      <w:r w:rsidRPr="00D257F8" w:rsidR="00965636">
        <w:t>is</w:t>
      </w:r>
      <w:r w:rsidRPr="00D257F8" w:rsidR="00074D35">
        <w:t xml:space="preserve"> </w:t>
      </w:r>
      <w:r w:rsidRPr="00D257F8" w:rsidR="00965636">
        <w:t>a</w:t>
      </w:r>
      <w:r w:rsidRPr="00D257F8" w:rsidR="00074D35">
        <w:t xml:space="preserve"> </w:t>
      </w:r>
      <w:r w:rsidRPr="00D257F8" w:rsidR="00965636">
        <w:t>Crown</w:t>
      </w:r>
      <w:r w:rsidRPr="00D257F8" w:rsidR="00074D35">
        <w:t xml:space="preserve"> </w:t>
      </w:r>
      <w:r w:rsidRPr="00D257F8" w:rsidR="00965636">
        <w:t>appointment.</w:t>
      </w:r>
      <w:r w:rsidRPr="00D257F8" w:rsidR="00074D35">
        <w:t xml:space="preserve"> </w:t>
      </w:r>
      <w:r w:rsidRPr="00D257F8" w:rsidR="00B91457">
        <w:t>W</w:t>
      </w:r>
      <w:r w:rsidRPr="00D257F8" w:rsidR="00423311">
        <w:t>e</w:t>
      </w:r>
      <w:r w:rsidRPr="00D257F8" w:rsidR="00074D35">
        <w:t xml:space="preserve"> </w:t>
      </w:r>
      <w:r w:rsidRPr="00D257F8" w:rsidR="00423311">
        <w:t>are</w:t>
      </w:r>
      <w:r w:rsidRPr="00D257F8" w:rsidR="00074D35">
        <w:t xml:space="preserve"> </w:t>
      </w:r>
      <w:r w:rsidRPr="00D257F8" w:rsidR="00423311">
        <w:t>very</w:t>
      </w:r>
      <w:r w:rsidRPr="00D257F8" w:rsidR="00074D35">
        <w:t xml:space="preserve"> </w:t>
      </w:r>
      <w:r w:rsidRPr="00D257F8" w:rsidR="00423311">
        <w:t>grateful</w:t>
      </w:r>
      <w:r w:rsidR="005D4617">
        <w:t xml:space="preserve"> to you</w:t>
      </w:r>
      <w:r w:rsidRPr="00D257F8" w:rsidR="00423311">
        <w:t>,</w:t>
      </w:r>
      <w:r w:rsidRPr="00D257F8" w:rsidR="00074D35">
        <w:t xml:space="preserve"> </w:t>
      </w:r>
      <w:r w:rsidRPr="00D257F8" w:rsidR="00423311">
        <w:t>Nicola,</w:t>
      </w:r>
      <w:r w:rsidRPr="00D257F8" w:rsidR="00074D35">
        <w:t xml:space="preserve"> </w:t>
      </w:r>
      <w:r w:rsidRPr="00D257F8" w:rsidR="00423311">
        <w:t>for</w:t>
      </w:r>
      <w:r w:rsidRPr="00D257F8" w:rsidR="00074D35">
        <w:t xml:space="preserve"> </w:t>
      </w:r>
      <w:r w:rsidRPr="00D257F8" w:rsidR="00423311">
        <w:t>being</w:t>
      </w:r>
      <w:r w:rsidRPr="00D257F8" w:rsidR="00074D35">
        <w:t xml:space="preserve"> </w:t>
      </w:r>
      <w:r w:rsidRPr="00D257F8" w:rsidR="00423311">
        <w:t>here</w:t>
      </w:r>
      <w:r w:rsidRPr="00D257F8" w:rsidR="00074D35">
        <w:t xml:space="preserve"> </w:t>
      </w:r>
      <w:r w:rsidRPr="00D257F8" w:rsidR="00423311">
        <w:t>today.</w:t>
      </w:r>
      <w:r w:rsidRPr="00D257F8" w:rsidR="00074D35">
        <w:t xml:space="preserve"> </w:t>
      </w:r>
      <w:r w:rsidRPr="00D257F8">
        <w:t>Many</w:t>
      </w:r>
      <w:r w:rsidRPr="00D257F8" w:rsidR="00074D35">
        <w:t xml:space="preserve"> </w:t>
      </w:r>
      <w:r w:rsidRPr="00D257F8">
        <w:t>of</w:t>
      </w:r>
      <w:r w:rsidRPr="00D257F8" w:rsidR="00074D35">
        <w:t xml:space="preserve"> </w:t>
      </w:r>
      <w:r w:rsidRPr="00D257F8">
        <w:t>us</w:t>
      </w:r>
      <w:r w:rsidRPr="00D257F8" w:rsidR="00074D35">
        <w:t xml:space="preserve"> </w:t>
      </w:r>
      <w:r w:rsidRPr="00D257F8" w:rsidR="00423311">
        <w:t>have</w:t>
      </w:r>
      <w:r w:rsidRPr="00D257F8" w:rsidR="00074D35">
        <w:t xml:space="preserve"> </w:t>
      </w:r>
      <w:r w:rsidRPr="00D257F8" w:rsidR="00423311">
        <w:t>met</w:t>
      </w:r>
      <w:r w:rsidRPr="00D257F8" w:rsidR="00074D35">
        <w:t xml:space="preserve"> </w:t>
      </w:r>
      <w:r w:rsidRPr="00D257F8" w:rsidR="00423311">
        <w:t>you</w:t>
      </w:r>
      <w:r w:rsidRPr="00D257F8" w:rsidR="00074D35">
        <w:t xml:space="preserve"> </w:t>
      </w:r>
      <w:r w:rsidR="005D4617">
        <w:t xml:space="preserve">before, </w:t>
      </w:r>
      <w:r w:rsidRPr="00D257F8" w:rsidR="00423311">
        <w:t>in</w:t>
      </w:r>
      <w:r w:rsidRPr="00D257F8" w:rsidR="00074D35">
        <w:t xml:space="preserve"> </w:t>
      </w:r>
      <w:r w:rsidRPr="00D257F8" w:rsidR="00423311">
        <w:t>different</w:t>
      </w:r>
      <w:r w:rsidRPr="00D257F8" w:rsidR="00074D35">
        <w:t xml:space="preserve"> </w:t>
      </w:r>
      <w:r w:rsidRPr="00D257F8" w:rsidR="00423311">
        <w:t>guis</w:t>
      </w:r>
      <w:r w:rsidRPr="00D257F8">
        <w:t>es</w:t>
      </w:r>
      <w:r w:rsidRPr="00D257F8" w:rsidR="00436507">
        <w:t>.</w:t>
      </w:r>
      <w:r w:rsidRPr="00D257F8" w:rsidR="00074D35">
        <w:t xml:space="preserve"> </w:t>
      </w:r>
      <w:r w:rsidRPr="00D257F8" w:rsidR="00436507">
        <w:t>Thank</w:t>
      </w:r>
      <w:r w:rsidRPr="00D257F8" w:rsidR="00074D35">
        <w:t xml:space="preserve"> </w:t>
      </w:r>
      <w:r w:rsidRPr="00D257F8" w:rsidR="00436507">
        <w:t>you</w:t>
      </w:r>
      <w:r w:rsidRPr="00D257F8" w:rsidR="00074D35">
        <w:t xml:space="preserve"> </w:t>
      </w:r>
      <w:r w:rsidRPr="00D257F8" w:rsidR="00436507">
        <w:t>for</w:t>
      </w:r>
      <w:r w:rsidRPr="00D257F8" w:rsidR="00074D35">
        <w:t xml:space="preserve"> </w:t>
      </w:r>
      <w:r w:rsidRPr="00D257F8" w:rsidR="00436507">
        <w:t>your</w:t>
      </w:r>
      <w:r w:rsidRPr="00D257F8" w:rsidR="00074D35">
        <w:t xml:space="preserve"> </w:t>
      </w:r>
      <w:r w:rsidRPr="00D257F8" w:rsidR="00436507">
        <w:t>time.</w:t>
      </w:r>
      <w:r w:rsidRPr="00D257F8" w:rsidR="00B91457">
        <w:t xml:space="preserve"> </w:t>
      </w:r>
      <w:r w:rsidRPr="00D257F8" w:rsidR="00423311">
        <w:t>This</w:t>
      </w:r>
      <w:r w:rsidRPr="00D257F8" w:rsidR="00074D35">
        <w:t xml:space="preserve"> </w:t>
      </w:r>
      <w:r w:rsidRPr="00D257F8" w:rsidR="00423311">
        <w:t>is</w:t>
      </w:r>
      <w:r w:rsidRPr="00D257F8" w:rsidR="00074D35">
        <w:t xml:space="preserve"> </w:t>
      </w:r>
      <w:r w:rsidRPr="00D257F8" w:rsidR="00423311">
        <w:t>a</w:t>
      </w:r>
      <w:r w:rsidRPr="00D257F8" w:rsidR="00074D35">
        <w:t xml:space="preserve"> </w:t>
      </w:r>
      <w:r w:rsidRPr="00D257F8" w:rsidR="00423311">
        <w:t>critical</w:t>
      </w:r>
      <w:r w:rsidRPr="00D257F8" w:rsidR="00074D35">
        <w:t xml:space="preserve"> </w:t>
      </w:r>
      <w:r w:rsidRPr="00D257F8" w:rsidR="00423311">
        <w:t>subject</w:t>
      </w:r>
      <w:r w:rsidRPr="00D257F8" w:rsidR="00074D35">
        <w:t xml:space="preserve"> </w:t>
      </w:r>
      <w:r w:rsidRPr="00D257F8" w:rsidR="00423311">
        <w:t>and</w:t>
      </w:r>
      <w:r w:rsidRPr="00D257F8" w:rsidR="00074D35">
        <w:t xml:space="preserve"> </w:t>
      </w:r>
      <w:r w:rsidRPr="00D257F8">
        <w:t>we</w:t>
      </w:r>
      <w:r w:rsidRPr="00D257F8" w:rsidR="00074D35">
        <w:t xml:space="preserve"> </w:t>
      </w:r>
      <w:r w:rsidRPr="00D257F8">
        <w:t>look</w:t>
      </w:r>
      <w:r w:rsidRPr="00D257F8" w:rsidR="00074D35">
        <w:t xml:space="preserve"> </w:t>
      </w:r>
      <w:r w:rsidRPr="00D257F8">
        <w:t>forward</w:t>
      </w:r>
      <w:r w:rsidRPr="00D257F8" w:rsidR="00074D35">
        <w:t xml:space="preserve"> </w:t>
      </w:r>
      <w:r w:rsidRPr="00D257F8">
        <w:t>to</w:t>
      </w:r>
      <w:r w:rsidRPr="00D257F8" w:rsidR="00074D35">
        <w:t xml:space="preserve"> </w:t>
      </w:r>
      <w:r w:rsidRPr="00D257F8">
        <w:t>discussing</w:t>
      </w:r>
      <w:r w:rsidRPr="00D257F8" w:rsidR="00074D35">
        <w:t xml:space="preserve"> </w:t>
      </w:r>
      <w:r w:rsidRPr="00D257F8">
        <w:t>some</w:t>
      </w:r>
      <w:r w:rsidRPr="00D257F8" w:rsidR="00074D35">
        <w:t xml:space="preserve"> </w:t>
      </w:r>
      <w:r w:rsidRPr="00D257F8">
        <w:t>of</w:t>
      </w:r>
      <w:r w:rsidRPr="00D257F8" w:rsidR="00074D35">
        <w:t xml:space="preserve"> </w:t>
      </w:r>
      <w:r w:rsidRPr="00D257F8">
        <w:t>your</w:t>
      </w:r>
      <w:r w:rsidRPr="00D257F8" w:rsidR="00074D35">
        <w:t xml:space="preserve"> </w:t>
      </w:r>
      <w:r w:rsidRPr="00D257F8">
        <w:t>work</w:t>
      </w:r>
      <w:r w:rsidRPr="00D257F8" w:rsidR="00423311">
        <w:t>.</w:t>
      </w:r>
      <w:r w:rsidRPr="00D257F8" w:rsidR="00074D35">
        <w:t xml:space="preserve"> </w:t>
      </w:r>
      <w:r w:rsidRPr="00D257F8" w:rsidR="00423311">
        <w:t>You</w:t>
      </w:r>
      <w:r w:rsidRPr="00D257F8" w:rsidR="00074D35">
        <w:t xml:space="preserve"> </w:t>
      </w:r>
      <w:r w:rsidRPr="00D257F8" w:rsidR="00423311">
        <w:t>will</w:t>
      </w:r>
      <w:r w:rsidRPr="00D257F8" w:rsidR="00074D35">
        <w:t xml:space="preserve"> </w:t>
      </w:r>
      <w:r w:rsidRPr="00D257F8">
        <w:t>be</w:t>
      </w:r>
      <w:r w:rsidRPr="00D257F8" w:rsidR="00074D35">
        <w:t xml:space="preserve"> </w:t>
      </w:r>
      <w:r w:rsidRPr="00D257F8">
        <w:t>departing</w:t>
      </w:r>
      <w:r w:rsidRPr="00D257F8" w:rsidR="00423311">
        <w:t>,</w:t>
      </w:r>
      <w:r w:rsidRPr="00D257F8" w:rsidR="00074D35">
        <w:t xml:space="preserve"> </w:t>
      </w:r>
      <w:r w:rsidRPr="00D257F8" w:rsidR="00423311">
        <w:t>I</w:t>
      </w:r>
      <w:r w:rsidRPr="00D257F8" w:rsidR="00074D35">
        <w:t xml:space="preserve"> </w:t>
      </w:r>
      <w:r w:rsidRPr="00D257F8" w:rsidR="00423311">
        <w:t>understand,</w:t>
      </w:r>
      <w:r w:rsidRPr="00D257F8" w:rsidR="00074D35">
        <w:t xml:space="preserve"> </w:t>
      </w:r>
      <w:r w:rsidRPr="00D257F8">
        <w:t>towards</w:t>
      </w:r>
      <w:r w:rsidRPr="00D257F8" w:rsidR="00074D35">
        <w:t xml:space="preserve"> </w:t>
      </w:r>
      <w:r w:rsidRPr="00D257F8">
        <w:t>the</w:t>
      </w:r>
      <w:r w:rsidRPr="00D257F8" w:rsidR="00074D35">
        <w:t xml:space="preserve"> </w:t>
      </w:r>
      <w:r w:rsidRPr="00D257F8">
        <w:t>end</w:t>
      </w:r>
      <w:r w:rsidRPr="00D257F8" w:rsidR="00074D35">
        <w:t xml:space="preserve"> </w:t>
      </w:r>
      <w:r w:rsidRPr="00D257F8">
        <w:t>of</w:t>
      </w:r>
      <w:r w:rsidRPr="00D257F8" w:rsidR="00074D35">
        <w:t xml:space="preserve"> </w:t>
      </w:r>
      <w:r w:rsidRPr="00D257F8">
        <w:t>the</w:t>
      </w:r>
      <w:r w:rsidRPr="00D257F8" w:rsidR="00074D35">
        <w:t xml:space="preserve"> </w:t>
      </w:r>
      <w:r w:rsidRPr="00D257F8">
        <w:t>year</w:t>
      </w:r>
      <w:r w:rsidRPr="00D257F8" w:rsidR="00B91457">
        <w:t>, so thank you for your time today.</w:t>
      </w:r>
      <w:r w:rsidRPr="00D257F8" w:rsidR="00074D35">
        <w:t xml:space="preserve"> </w:t>
      </w:r>
      <w:r w:rsidRPr="00D257F8" w:rsidR="00B91457">
        <w:t xml:space="preserve">Could I invite you to </w:t>
      </w:r>
      <w:r w:rsidRPr="00D257F8" w:rsidR="00423311">
        <w:t>open</w:t>
      </w:r>
      <w:r w:rsidRPr="00D257F8" w:rsidR="00074D35">
        <w:t xml:space="preserve"> </w:t>
      </w:r>
      <w:r w:rsidRPr="00D257F8" w:rsidR="00423311">
        <w:t>with</w:t>
      </w:r>
      <w:r w:rsidRPr="00D257F8" w:rsidR="00074D35">
        <w:t xml:space="preserve"> </w:t>
      </w:r>
      <w:r w:rsidRPr="00D257F8" w:rsidR="00423311">
        <w:t>a</w:t>
      </w:r>
      <w:r w:rsidRPr="00D257F8" w:rsidR="00074D35">
        <w:t xml:space="preserve"> </w:t>
      </w:r>
      <w:r w:rsidRPr="00D257F8" w:rsidR="00423311">
        <w:t>few</w:t>
      </w:r>
      <w:r w:rsidRPr="00D257F8" w:rsidR="00074D35">
        <w:t xml:space="preserve"> </w:t>
      </w:r>
      <w:r w:rsidRPr="00D257F8" w:rsidR="00423311">
        <w:t>introductory</w:t>
      </w:r>
      <w:r w:rsidRPr="00D257F8" w:rsidR="00074D35">
        <w:t xml:space="preserve"> </w:t>
      </w:r>
      <w:r w:rsidRPr="00D257F8" w:rsidR="00423311">
        <w:t>comments</w:t>
      </w:r>
      <w:r w:rsidRPr="00D257F8" w:rsidR="00B91457">
        <w:t>?</w:t>
      </w:r>
    </w:p>
    <w:p w:rsidR="007C0E6B" w:rsidRPr="00D257F8" w:rsidP="000A2B84">
      <w:pPr>
        <w:pStyle w:val="Answer"/>
      </w:pPr>
      <w:sdt>
        <w:sdtPr>
          <w:alias w:val="Witness"/>
          <w:id w:val="343518445"/>
          <w:placeholder>
            <w:docPart w:val="DefaultPlaceholder_1082065158"/>
          </w:placeholder>
          <w:richText/>
        </w:sdtPr>
        <w:sdtContent>
          <w:r w:rsidRPr="00D257F8" w:rsidR="00074D35">
            <w:rPr>
              <w:b/>
              <w:i/>
              <w:iCs/>
            </w:rPr>
            <w:t>Nicola Williams:</w:t>
          </w:r>
        </w:sdtContent>
      </w:sdt>
      <w:r w:rsidRPr="00D257F8" w:rsidR="00074D35">
        <w:t xml:space="preserve"> </w:t>
      </w:r>
      <w:r w:rsidRPr="00D257F8" w:rsidR="00423311">
        <w:t>These</w:t>
      </w:r>
      <w:r w:rsidRPr="00D257F8" w:rsidR="00074D35">
        <w:t xml:space="preserve"> </w:t>
      </w:r>
      <w:r w:rsidRPr="00D257F8" w:rsidR="00423311">
        <w:t>will</w:t>
      </w:r>
      <w:r w:rsidRPr="00D257F8" w:rsidR="00074D35">
        <w:t xml:space="preserve"> </w:t>
      </w:r>
      <w:r w:rsidRPr="00D257F8" w:rsidR="00423311">
        <w:t>be</w:t>
      </w:r>
      <w:r w:rsidRPr="00D257F8" w:rsidR="00074D35">
        <w:t xml:space="preserve"> </w:t>
      </w:r>
      <w:r w:rsidRPr="00D257F8" w:rsidR="00423311">
        <w:t>very</w:t>
      </w:r>
      <w:r w:rsidRPr="00D257F8" w:rsidR="00074D35">
        <w:t xml:space="preserve"> </w:t>
      </w:r>
      <w:r w:rsidRPr="00D257F8" w:rsidR="00423311">
        <w:t>short</w:t>
      </w:r>
      <w:r w:rsidRPr="00D257F8" w:rsidR="00074D35">
        <w:t xml:space="preserve"> </w:t>
      </w:r>
      <w:r w:rsidRPr="00D257F8" w:rsidR="00423311">
        <w:t>because</w:t>
      </w:r>
      <w:r w:rsidRPr="00D257F8" w:rsidR="00074D35">
        <w:t xml:space="preserve"> </w:t>
      </w:r>
      <w:r w:rsidRPr="00D257F8" w:rsidR="00423311">
        <w:t>I</w:t>
      </w:r>
      <w:r w:rsidRPr="00D257F8" w:rsidR="00074D35">
        <w:t xml:space="preserve"> </w:t>
      </w:r>
      <w:r w:rsidRPr="00D257F8" w:rsidR="00423311">
        <w:t>know</w:t>
      </w:r>
      <w:r w:rsidRPr="00D257F8" w:rsidR="00074D35">
        <w:t xml:space="preserve"> </w:t>
      </w:r>
      <w:r w:rsidRPr="00D257F8" w:rsidR="00423311">
        <w:t>that</w:t>
      </w:r>
      <w:r w:rsidRPr="00D257F8" w:rsidR="00074D35">
        <w:t xml:space="preserve"> </w:t>
      </w:r>
      <w:r w:rsidRPr="00D257F8" w:rsidR="00423311">
        <w:t>you</w:t>
      </w:r>
      <w:r w:rsidRPr="00D257F8" w:rsidR="00B91457">
        <w:t xml:space="preserve"> will </w:t>
      </w:r>
      <w:r w:rsidRPr="00D257F8" w:rsidR="00423311">
        <w:t>have</w:t>
      </w:r>
      <w:r w:rsidRPr="00D257F8" w:rsidR="00074D35">
        <w:t xml:space="preserve"> </w:t>
      </w:r>
      <w:r w:rsidRPr="00D257F8" w:rsidR="00423311">
        <w:t>a</w:t>
      </w:r>
      <w:r w:rsidRPr="00D257F8" w:rsidR="00074D35">
        <w:t xml:space="preserve"> </w:t>
      </w:r>
      <w:r w:rsidRPr="00D257F8" w:rsidR="00423311">
        <w:t>lot</w:t>
      </w:r>
      <w:r w:rsidRPr="00D257F8" w:rsidR="00074D35">
        <w:t xml:space="preserve"> </w:t>
      </w:r>
      <w:r w:rsidRPr="00D257F8" w:rsidR="00423311">
        <w:t>of</w:t>
      </w:r>
      <w:r w:rsidRPr="00D257F8" w:rsidR="00074D35">
        <w:t xml:space="preserve"> </w:t>
      </w:r>
      <w:r w:rsidRPr="00D257F8" w:rsidR="00423311">
        <w:t>questions</w:t>
      </w:r>
      <w:r w:rsidRPr="00D257F8" w:rsidR="00074D35">
        <w:t xml:space="preserve"> </w:t>
      </w:r>
      <w:r w:rsidRPr="00D257F8" w:rsidR="00423311">
        <w:t>to</w:t>
      </w:r>
      <w:r w:rsidRPr="00D257F8" w:rsidR="00074D35">
        <w:t xml:space="preserve"> </w:t>
      </w:r>
      <w:r w:rsidRPr="00D257F8" w:rsidR="00423311">
        <w:t>ask</w:t>
      </w:r>
      <w:r w:rsidRPr="00D257F8" w:rsidR="00074D35">
        <w:t xml:space="preserve"> </w:t>
      </w:r>
      <w:r w:rsidRPr="00D257F8" w:rsidR="00423311">
        <w:t>me</w:t>
      </w:r>
      <w:r w:rsidR="007E5497">
        <w:t>;</w:t>
      </w:r>
      <w:r w:rsidRPr="00D257F8" w:rsidR="00074D35">
        <w:t xml:space="preserve"> </w:t>
      </w:r>
      <w:r w:rsidRPr="00D257F8" w:rsidR="00423311">
        <w:t>usually</w:t>
      </w:r>
      <w:r w:rsidR="007E5497">
        <w:t>,</w:t>
      </w:r>
      <w:r w:rsidRPr="00D257F8" w:rsidR="00074D35">
        <w:t xml:space="preserve"> </w:t>
      </w:r>
      <w:r w:rsidRPr="00D257F8" w:rsidR="00423311">
        <w:t>you</w:t>
      </w:r>
      <w:r w:rsidRPr="00D257F8" w:rsidR="00074D35">
        <w:t xml:space="preserve"> </w:t>
      </w:r>
      <w:r w:rsidRPr="00D257F8" w:rsidR="00423311">
        <w:t>have</w:t>
      </w:r>
      <w:r w:rsidRPr="00D257F8" w:rsidR="00074D35">
        <w:t xml:space="preserve"> </w:t>
      </w:r>
      <w:r w:rsidRPr="00D257F8" w:rsidR="00423311">
        <w:t>questions</w:t>
      </w:r>
      <w:r w:rsidRPr="00D257F8" w:rsidR="00074D35">
        <w:t xml:space="preserve"> </w:t>
      </w:r>
      <w:r w:rsidRPr="00D257F8" w:rsidR="00423311">
        <w:t>and</w:t>
      </w:r>
      <w:r w:rsidRPr="00D257F8" w:rsidR="00074D35">
        <w:t xml:space="preserve"> </w:t>
      </w:r>
      <w:r w:rsidRPr="00D257F8" w:rsidR="00423311">
        <w:t>then</w:t>
      </w:r>
      <w:r w:rsidRPr="00D257F8" w:rsidR="00074D35">
        <w:t xml:space="preserve"> </w:t>
      </w:r>
      <w:r w:rsidRPr="00D257F8" w:rsidR="00423311">
        <w:t>other</w:t>
      </w:r>
      <w:r w:rsidRPr="00D257F8" w:rsidR="00074D35">
        <w:t xml:space="preserve"> </w:t>
      </w:r>
      <w:r w:rsidRPr="00D257F8" w:rsidR="00423311">
        <w:t>questions</w:t>
      </w:r>
      <w:r w:rsidRPr="00D257F8" w:rsidR="00074D35">
        <w:t xml:space="preserve"> </w:t>
      </w:r>
      <w:r w:rsidRPr="00D257F8" w:rsidR="00423311">
        <w:t>flow</w:t>
      </w:r>
      <w:r w:rsidRPr="00D257F8" w:rsidR="00074D35">
        <w:t xml:space="preserve"> </w:t>
      </w:r>
      <w:r w:rsidRPr="00D257F8" w:rsidR="00423311">
        <w:t>from</w:t>
      </w:r>
      <w:r w:rsidRPr="00D257F8" w:rsidR="00074D35">
        <w:t xml:space="preserve"> </w:t>
      </w:r>
      <w:r w:rsidRPr="00D257F8" w:rsidR="00423311">
        <w:t>that.</w:t>
      </w:r>
      <w:r w:rsidRPr="00D257F8" w:rsidR="00074D35">
        <w:t xml:space="preserve"> </w:t>
      </w:r>
      <w:r w:rsidRPr="00D257F8" w:rsidR="00423311">
        <w:t>I</w:t>
      </w:r>
      <w:r w:rsidRPr="00D257F8" w:rsidR="00074D35">
        <w:t xml:space="preserve"> </w:t>
      </w:r>
      <w:r w:rsidRPr="00D257F8" w:rsidR="00423311">
        <w:t>would</w:t>
      </w:r>
      <w:r w:rsidRPr="00D257F8" w:rsidR="00074D35">
        <w:t xml:space="preserve"> </w:t>
      </w:r>
      <w:r w:rsidRPr="00D257F8" w:rsidR="00423311">
        <w:t>like</w:t>
      </w:r>
      <w:r w:rsidRPr="00D257F8" w:rsidR="00074D35">
        <w:t xml:space="preserve"> </w:t>
      </w:r>
      <w:r w:rsidRPr="00D257F8" w:rsidR="00423311">
        <w:t>to</w:t>
      </w:r>
      <w:r w:rsidRPr="00D257F8" w:rsidR="00074D35">
        <w:t xml:space="preserve"> </w:t>
      </w:r>
      <w:r w:rsidRPr="00D257F8" w:rsidR="00423311">
        <w:t>say</w:t>
      </w:r>
      <w:r w:rsidRPr="00D257F8" w:rsidR="00B91457">
        <w:t xml:space="preserve"> </w:t>
      </w:r>
      <w:r w:rsidRPr="00D257F8" w:rsidR="00423311">
        <w:t>first</w:t>
      </w:r>
      <w:r w:rsidRPr="00D257F8" w:rsidR="00074D35">
        <w:t xml:space="preserve"> </w:t>
      </w:r>
      <w:r w:rsidRPr="00D257F8" w:rsidR="00423311">
        <w:t>off</w:t>
      </w:r>
      <w:r w:rsidRPr="00D257F8" w:rsidR="00074D35">
        <w:t xml:space="preserve"> </w:t>
      </w:r>
      <w:r w:rsidRPr="00D257F8" w:rsidR="00423311">
        <w:t>that</w:t>
      </w:r>
      <w:r w:rsidRPr="00D257F8" w:rsidR="00074D35">
        <w:t xml:space="preserve"> </w:t>
      </w:r>
      <w:r w:rsidRPr="00D257F8" w:rsidR="00423311">
        <w:t>I</w:t>
      </w:r>
      <w:r w:rsidRPr="00D257F8" w:rsidR="00074D35">
        <w:t xml:space="preserve"> </w:t>
      </w:r>
      <w:r w:rsidRPr="00D257F8" w:rsidR="00423311">
        <w:t>have</w:t>
      </w:r>
      <w:r w:rsidRPr="00D257F8" w:rsidR="00074D35">
        <w:t xml:space="preserve"> </w:t>
      </w:r>
      <w:r w:rsidRPr="00D257F8" w:rsidR="00423311">
        <w:t>had</w:t>
      </w:r>
      <w:r w:rsidRPr="00D257F8" w:rsidR="00074D35">
        <w:t xml:space="preserve"> </w:t>
      </w:r>
      <w:r w:rsidRPr="00D257F8" w:rsidR="00423311">
        <w:t>the</w:t>
      </w:r>
      <w:r w:rsidRPr="00D257F8" w:rsidR="00074D35">
        <w:t xml:space="preserve"> </w:t>
      </w:r>
      <w:r w:rsidRPr="00D257F8" w:rsidR="00423311">
        <w:t>honour</w:t>
      </w:r>
      <w:r w:rsidRPr="00D257F8" w:rsidR="00074D35">
        <w:t xml:space="preserve"> </w:t>
      </w:r>
      <w:r w:rsidRPr="00D257F8" w:rsidR="00423311">
        <w:t>of</w:t>
      </w:r>
      <w:r w:rsidRPr="00D257F8" w:rsidR="00074D35">
        <w:t xml:space="preserve"> </w:t>
      </w:r>
      <w:r w:rsidRPr="00D257F8" w:rsidR="00423311">
        <w:t>being</w:t>
      </w:r>
      <w:r w:rsidRPr="00D257F8" w:rsidR="00074D35">
        <w:t xml:space="preserve"> </w:t>
      </w:r>
      <w:r w:rsidRPr="00D257F8" w:rsidR="00423311">
        <w:t>the</w:t>
      </w:r>
      <w:r w:rsidRPr="00D257F8" w:rsidR="00074D35">
        <w:t xml:space="preserve"> </w:t>
      </w:r>
      <w:r w:rsidRPr="00D257F8" w:rsidR="00423311">
        <w:t>first</w:t>
      </w:r>
      <w:r w:rsidRPr="00D257F8" w:rsidR="00074D35">
        <w:t xml:space="preserve"> </w:t>
      </w:r>
      <w:r w:rsidRPr="00D257F8" w:rsidR="00423311">
        <w:t>Service</w:t>
      </w:r>
      <w:r w:rsidRPr="00D257F8" w:rsidR="00074D35">
        <w:t xml:space="preserve"> </w:t>
      </w:r>
      <w:r w:rsidRPr="00D257F8" w:rsidR="00423311">
        <w:t>Complaints</w:t>
      </w:r>
      <w:r w:rsidRPr="00D257F8" w:rsidR="00074D35">
        <w:t xml:space="preserve"> </w:t>
      </w:r>
      <w:r w:rsidRPr="00D257F8" w:rsidR="00423311">
        <w:t>Ombudsman</w:t>
      </w:r>
      <w:r w:rsidRPr="00D257F8" w:rsidR="00074D35">
        <w:t xml:space="preserve"> </w:t>
      </w:r>
      <w:r w:rsidRPr="00D257F8" w:rsidR="00423311">
        <w:t>and</w:t>
      </w:r>
      <w:r w:rsidRPr="00D257F8" w:rsidR="00074D35">
        <w:t xml:space="preserve"> </w:t>
      </w:r>
      <w:r w:rsidRPr="00D257F8" w:rsidR="00423311">
        <w:t>it</w:t>
      </w:r>
      <w:r w:rsidRPr="00D257F8" w:rsidR="00074D35">
        <w:t xml:space="preserve"> </w:t>
      </w:r>
      <w:r w:rsidRPr="00D257F8" w:rsidR="00423311">
        <w:t>is</w:t>
      </w:r>
      <w:r w:rsidRPr="00D257F8" w:rsidR="00074D35">
        <w:t xml:space="preserve"> </w:t>
      </w:r>
      <w:r w:rsidRPr="00D257F8" w:rsidR="00423311">
        <w:t>an</w:t>
      </w:r>
      <w:r w:rsidRPr="00D257F8" w:rsidR="00074D35">
        <w:t xml:space="preserve"> </w:t>
      </w:r>
      <w:r w:rsidRPr="00D257F8" w:rsidR="00423311">
        <w:t>honour</w:t>
      </w:r>
      <w:r w:rsidRPr="00D257F8" w:rsidR="00B91457">
        <w:t>,</w:t>
      </w:r>
      <w:r w:rsidRPr="00D257F8" w:rsidR="00074D35">
        <w:t xml:space="preserve"> </w:t>
      </w:r>
      <w:r w:rsidRPr="00D257F8" w:rsidR="00423311">
        <w:t>so</w:t>
      </w:r>
      <w:r w:rsidRPr="00D257F8" w:rsidR="00074D35">
        <w:t xml:space="preserve"> </w:t>
      </w:r>
      <w:r w:rsidRPr="00D257F8" w:rsidR="00423311">
        <w:t>I</w:t>
      </w:r>
      <w:r w:rsidRPr="00D257F8" w:rsidR="00074D35">
        <w:t xml:space="preserve"> </w:t>
      </w:r>
      <w:r w:rsidRPr="00D257F8" w:rsidR="00423311">
        <w:t>am</w:t>
      </w:r>
      <w:r w:rsidRPr="00D257F8" w:rsidR="00074D35">
        <w:t xml:space="preserve"> </w:t>
      </w:r>
      <w:r w:rsidRPr="00D257F8" w:rsidR="00423311">
        <w:t>glad</w:t>
      </w:r>
      <w:r w:rsidRPr="00D257F8" w:rsidR="00074D35">
        <w:t xml:space="preserve"> </w:t>
      </w:r>
      <w:r w:rsidRPr="00D257F8" w:rsidR="00423311">
        <w:t>that</w:t>
      </w:r>
      <w:r w:rsidRPr="00D257F8" w:rsidR="00074D35">
        <w:t xml:space="preserve"> </w:t>
      </w:r>
      <w:r w:rsidRPr="00D257F8" w:rsidR="00423311">
        <w:t>I</w:t>
      </w:r>
      <w:r w:rsidRPr="00D257F8" w:rsidR="00074D35">
        <w:t xml:space="preserve"> </w:t>
      </w:r>
      <w:r w:rsidRPr="00D257F8" w:rsidR="00423311">
        <w:t>have</w:t>
      </w:r>
      <w:r w:rsidRPr="00D257F8" w:rsidR="00074D35">
        <w:t xml:space="preserve"> </w:t>
      </w:r>
      <w:r w:rsidRPr="00D257F8" w:rsidR="00423311">
        <w:t>had</w:t>
      </w:r>
      <w:r w:rsidRPr="00D257F8" w:rsidR="00074D35">
        <w:t xml:space="preserve"> </w:t>
      </w:r>
      <w:r w:rsidRPr="00D257F8" w:rsidR="00423311">
        <w:t>the</w:t>
      </w:r>
      <w:r w:rsidRPr="00D257F8" w:rsidR="00074D35">
        <w:t xml:space="preserve"> </w:t>
      </w:r>
      <w:r w:rsidRPr="00D257F8" w:rsidR="00423311">
        <w:t>opportunity</w:t>
      </w:r>
      <w:r w:rsidRPr="00D257F8" w:rsidR="00074D35">
        <w:t xml:space="preserve"> </w:t>
      </w:r>
      <w:r w:rsidRPr="00D257F8" w:rsidR="00423311">
        <w:t>to</w:t>
      </w:r>
      <w:r w:rsidRPr="00D257F8" w:rsidR="00074D35">
        <w:t xml:space="preserve"> </w:t>
      </w:r>
      <w:r w:rsidRPr="00D257F8" w:rsidR="00423311">
        <w:t>say</w:t>
      </w:r>
      <w:r w:rsidRPr="00D257F8" w:rsidR="00074D35">
        <w:t xml:space="preserve"> </w:t>
      </w:r>
      <w:r w:rsidRPr="00D257F8" w:rsidR="00423311">
        <w:t>that.</w:t>
      </w:r>
      <w:r w:rsidRPr="00D257F8" w:rsidR="00074D35">
        <w:t xml:space="preserve"> </w:t>
      </w:r>
      <w:r w:rsidRPr="00D257F8" w:rsidR="00423311">
        <w:t>I</w:t>
      </w:r>
      <w:r w:rsidRPr="00D257F8" w:rsidR="00074D35">
        <w:t xml:space="preserve"> </w:t>
      </w:r>
      <w:r w:rsidRPr="00D257F8" w:rsidR="00423311">
        <w:t>started</w:t>
      </w:r>
      <w:r w:rsidRPr="00D257F8" w:rsidR="00074D35">
        <w:t xml:space="preserve"> </w:t>
      </w:r>
      <w:r w:rsidRPr="00D257F8" w:rsidR="00423311">
        <w:t>as</w:t>
      </w:r>
      <w:r w:rsidRPr="00D257F8" w:rsidR="00074D35">
        <w:t xml:space="preserve"> </w:t>
      </w:r>
      <w:r w:rsidRPr="00D257F8" w:rsidR="00423311">
        <w:t>the</w:t>
      </w:r>
      <w:r w:rsidRPr="00D257F8" w:rsidR="00074D35">
        <w:t xml:space="preserve"> </w:t>
      </w:r>
      <w:r w:rsidRPr="00D257F8" w:rsidR="00B91457">
        <w:t>c</w:t>
      </w:r>
      <w:r w:rsidRPr="00D257F8" w:rsidR="00423311">
        <w:t>ommissioner</w:t>
      </w:r>
      <w:r w:rsidRPr="00D257F8" w:rsidR="00074D35">
        <w:t xml:space="preserve"> </w:t>
      </w:r>
      <w:r w:rsidRPr="00D257F8" w:rsidR="00423311">
        <w:t>in</w:t>
      </w:r>
      <w:r w:rsidRPr="00D257F8" w:rsidR="00074D35">
        <w:t xml:space="preserve"> </w:t>
      </w:r>
      <w:r w:rsidRPr="00D257F8" w:rsidR="00423311">
        <w:t>2015</w:t>
      </w:r>
      <w:r w:rsidRPr="00D257F8" w:rsidR="00074D35">
        <w:t xml:space="preserve"> </w:t>
      </w:r>
      <w:r w:rsidRPr="00D257F8" w:rsidR="00423311">
        <w:t>and</w:t>
      </w:r>
      <w:r w:rsidRPr="00D257F8" w:rsidR="00074D35">
        <w:t xml:space="preserve"> </w:t>
      </w:r>
      <w:r w:rsidRPr="00D257F8" w:rsidR="00423311">
        <w:t>then</w:t>
      </w:r>
      <w:r w:rsidRPr="00D257F8" w:rsidR="00074D35">
        <w:t xml:space="preserve"> </w:t>
      </w:r>
      <w:r w:rsidRPr="00D257F8" w:rsidR="00423311">
        <w:t>became</w:t>
      </w:r>
      <w:r w:rsidRPr="00D257F8" w:rsidR="00074D35">
        <w:t xml:space="preserve"> the ombudsman</w:t>
      </w:r>
      <w:r w:rsidRPr="00D257F8" w:rsidR="00423311">
        <w:t>,</w:t>
      </w:r>
      <w:r w:rsidRPr="00D257F8" w:rsidR="00074D35">
        <w:t xml:space="preserve"> </w:t>
      </w:r>
      <w:r w:rsidRPr="00D257F8" w:rsidR="00423311">
        <w:t>so</w:t>
      </w:r>
      <w:r w:rsidRPr="00D257F8" w:rsidR="00074D35">
        <w:t xml:space="preserve"> </w:t>
      </w:r>
      <w:r w:rsidRPr="00D257F8" w:rsidR="00423311">
        <w:t>I</w:t>
      </w:r>
      <w:r w:rsidRPr="00D257F8" w:rsidR="00074D35">
        <w:t xml:space="preserve"> </w:t>
      </w:r>
      <w:r w:rsidRPr="00D257F8" w:rsidR="00423311">
        <w:t>was</w:t>
      </w:r>
      <w:r w:rsidRPr="00D257F8" w:rsidR="00074D35">
        <w:t xml:space="preserve"> the ombudsman</w:t>
      </w:r>
      <w:r w:rsidRPr="00D257F8" w:rsidR="00423311">
        <w:noBreakHyphen/>
        <w:t>in</w:t>
      </w:r>
      <w:r w:rsidRPr="00D257F8" w:rsidR="00423311">
        <w:noBreakHyphen/>
        <w:t>waiting</w:t>
      </w:r>
      <w:r w:rsidRPr="00D257F8" w:rsidR="00B91457">
        <w:t>,</w:t>
      </w:r>
      <w:r w:rsidRPr="00D257F8" w:rsidR="00074D35">
        <w:t xml:space="preserve"> </w:t>
      </w:r>
      <w:r w:rsidRPr="00D257F8" w:rsidR="00423311">
        <w:t>effectively</w:t>
      </w:r>
      <w:r w:rsidRPr="00D257F8" w:rsidR="00B91457">
        <w:t>,</w:t>
      </w:r>
      <w:r w:rsidRPr="00D257F8" w:rsidR="00074D35">
        <w:t xml:space="preserve"> </w:t>
      </w:r>
      <w:r w:rsidRPr="00D257F8" w:rsidR="00436507">
        <w:t>in</w:t>
      </w:r>
      <w:r w:rsidRPr="00D257F8" w:rsidR="00074D35">
        <w:t xml:space="preserve"> </w:t>
      </w:r>
      <w:r w:rsidRPr="00D257F8" w:rsidR="00436507">
        <w:t>2015</w:t>
      </w:r>
      <w:r w:rsidRPr="00D257F8" w:rsidR="00B91457">
        <w:t>,</w:t>
      </w:r>
      <w:r w:rsidRPr="00D257F8" w:rsidR="00074D35">
        <w:t xml:space="preserve"> </w:t>
      </w:r>
      <w:r w:rsidRPr="00D257F8">
        <w:t>then</w:t>
      </w:r>
      <w:r w:rsidRPr="00D257F8" w:rsidR="00074D35">
        <w:t xml:space="preserve"> the ombudsman </w:t>
      </w:r>
      <w:r w:rsidRPr="00D257F8">
        <w:t>from</w:t>
      </w:r>
      <w:r w:rsidRPr="00D257F8" w:rsidR="00074D35">
        <w:t xml:space="preserve"> </w:t>
      </w:r>
      <w:r w:rsidRPr="00D257F8">
        <w:t>2016</w:t>
      </w:r>
      <w:r w:rsidRPr="00D257F8" w:rsidR="00074D35">
        <w:t xml:space="preserve"> </w:t>
      </w:r>
      <w:r w:rsidRPr="00D257F8">
        <w:t>to</w:t>
      </w:r>
      <w:r w:rsidRPr="00D257F8" w:rsidR="00074D35">
        <w:t xml:space="preserve"> </w:t>
      </w:r>
      <w:r w:rsidRPr="00D257F8">
        <w:t>now.</w:t>
      </w:r>
    </w:p>
    <w:p w:rsidR="007C0E6B" w:rsidRPr="00D257F8" w:rsidP="000A2B84">
      <w:pPr>
        <w:pStyle w:val="Answer"/>
      </w:pPr>
      <w:r w:rsidRPr="00D257F8">
        <w:t>When</w:t>
      </w:r>
      <w:r w:rsidRPr="00D257F8" w:rsidR="00074D35">
        <w:t xml:space="preserve"> </w:t>
      </w:r>
      <w:r w:rsidRPr="00D257F8">
        <w:t>I</w:t>
      </w:r>
      <w:r w:rsidRPr="00D257F8" w:rsidR="00074D35">
        <w:t xml:space="preserve"> </w:t>
      </w:r>
      <w:r w:rsidRPr="00D257F8">
        <w:t>started</w:t>
      </w:r>
      <w:r w:rsidRPr="00D257F8" w:rsidR="00074D35">
        <w:t xml:space="preserve"> </w:t>
      </w:r>
      <w:r w:rsidRPr="00D257F8">
        <w:t>and</w:t>
      </w:r>
      <w:r w:rsidRPr="00D257F8" w:rsidR="00074D35">
        <w:t xml:space="preserve"> </w:t>
      </w:r>
      <w:r w:rsidRPr="00D257F8">
        <w:t>went</w:t>
      </w:r>
      <w:r w:rsidRPr="00D257F8" w:rsidR="00074D35">
        <w:t xml:space="preserve"> </w:t>
      </w:r>
      <w:r w:rsidRPr="00D257F8">
        <w:t>through</w:t>
      </w:r>
      <w:r w:rsidRPr="00D257F8" w:rsidR="00074D35">
        <w:t xml:space="preserve"> </w:t>
      </w:r>
      <w:r w:rsidRPr="00D257F8">
        <w:t>my</w:t>
      </w:r>
      <w:r w:rsidRPr="00D257F8" w:rsidR="00074D35">
        <w:t xml:space="preserve"> </w:t>
      </w:r>
      <w:r w:rsidRPr="00D257F8" w:rsidR="000A2B84">
        <w:t>interview</w:t>
      </w:r>
      <w:r w:rsidRPr="00D257F8" w:rsidR="00074D35">
        <w:t xml:space="preserve"> </w:t>
      </w:r>
      <w:r w:rsidRPr="00D257F8" w:rsidR="000A2B84">
        <w:t>process</w:t>
      </w:r>
      <w:r w:rsidRPr="00D257F8" w:rsidR="00B91457">
        <w:t>,</w:t>
      </w:r>
      <w:r w:rsidRPr="00D257F8" w:rsidR="00074D35">
        <w:t xml:space="preserve"> </w:t>
      </w:r>
      <w:r w:rsidRPr="00D257F8" w:rsidR="000A2B84">
        <w:t>from</w:t>
      </w:r>
      <w:r w:rsidRPr="00D257F8" w:rsidR="00074D35">
        <w:t xml:space="preserve"> </w:t>
      </w:r>
      <w:r w:rsidRPr="00D257F8" w:rsidR="000A2B84">
        <w:t>99</w:t>
      </w:r>
      <w:r w:rsidRPr="00D257F8" w:rsidR="00074D35">
        <w:t xml:space="preserve"> </w:t>
      </w:r>
      <w:r w:rsidRPr="00D257F8" w:rsidR="000A2B84">
        <w:t>applicants</w:t>
      </w:r>
      <w:r w:rsidRPr="00D257F8" w:rsidR="00074D35">
        <w:t xml:space="preserve"> </w:t>
      </w:r>
      <w:r w:rsidRPr="00D257F8" w:rsidR="000A2B84">
        <w:t>down</w:t>
      </w:r>
      <w:r w:rsidRPr="00D257F8" w:rsidR="00074D35">
        <w:t xml:space="preserve"> </w:t>
      </w:r>
      <w:r w:rsidRPr="00D257F8" w:rsidR="000A2B84">
        <w:t>to</w:t>
      </w:r>
      <w:r w:rsidRPr="00D257F8" w:rsidR="00074D35">
        <w:t xml:space="preserve"> </w:t>
      </w:r>
      <w:r w:rsidRPr="00D257F8" w:rsidR="000A2B84">
        <w:t>the</w:t>
      </w:r>
      <w:r w:rsidRPr="00D257F8" w:rsidR="00074D35">
        <w:t xml:space="preserve"> </w:t>
      </w:r>
      <w:r w:rsidRPr="00D257F8" w:rsidR="000A2B84">
        <w:t>one</w:t>
      </w:r>
      <w:r w:rsidRPr="00D257F8" w:rsidR="00436507">
        <w:t>,</w:t>
      </w:r>
      <w:r w:rsidRPr="00D257F8" w:rsidR="00074D35">
        <w:t xml:space="preserve"> </w:t>
      </w:r>
      <w:r w:rsidRPr="00D257F8" w:rsidR="00436507">
        <w:t>which</w:t>
      </w:r>
      <w:r w:rsidRPr="00D257F8" w:rsidR="00074D35">
        <w:t xml:space="preserve"> </w:t>
      </w:r>
      <w:r w:rsidRPr="00D257F8" w:rsidR="00436507">
        <w:t>was</w:t>
      </w:r>
      <w:r w:rsidRPr="00D257F8" w:rsidR="00074D35">
        <w:t xml:space="preserve"> </w:t>
      </w:r>
      <w:r w:rsidRPr="00D257F8" w:rsidR="00436507">
        <w:t>me,</w:t>
      </w:r>
      <w:r w:rsidRPr="00D257F8" w:rsidR="00074D35">
        <w:t xml:space="preserve"> </w:t>
      </w:r>
      <w:r w:rsidRPr="00D257F8" w:rsidR="00436507">
        <w:t>I</w:t>
      </w:r>
      <w:r w:rsidRPr="00D257F8" w:rsidR="00074D35">
        <w:t xml:space="preserve"> </w:t>
      </w:r>
      <w:r w:rsidRPr="00D257F8" w:rsidR="00436507">
        <w:t>only</w:t>
      </w:r>
      <w:r w:rsidRPr="00D257F8" w:rsidR="00074D35">
        <w:t xml:space="preserve"> </w:t>
      </w:r>
      <w:r w:rsidRPr="00D257F8" w:rsidR="00436507">
        <w:t>kne</w:t>
      </w:r>
      <w:r w:rsidRPr="00D257F8">
        <w:t>w</w:t>
      </w:r>
      <w:r w:rsidRPr="00D257F8" w:rsidR="00074D35">
        <w:t xml:space="preserve"> </w:t>
      </w:r>
      <w:r w:rsidRPr="00D257F8">
        <w:t>about</w:t>
      </w:r>
      <w:r w:rsidRPr="00D257F8" w:rsidR="00074D35">
        <w:t xml:space="preserve"> </w:t>
      </w:r>
      <w:r w:rsidRPr="00D257F8">
        <w:t>the</w:t>
      </w:r>
      <w:r w:rsidRPr="00D257F8" w:rsidR="00074D35">
        <w:t xml:space="preserve"> </w:t>
      </w:r>
      <w:r w:rsidRPr="00D257F8" w:rsidR="00B91457">
        <w:t>s</w:t>
      </w:r>
      <w:r w:rsidRPr="00D257F8">
        <w:t>ervices</w:t>
      </w:r>
      <w:r w:rsidRPr="00D257F8" w:rsidR="00074D35">
        <w:t xml:space="preserve"> </w:t>
      </w:r>
      <w:r w:rsidRPr="00D257F8">
        <w:t>what</w:t>
      </w:r>
      <w:r w:rsidRPr="00D257F8" w:rsidR="00074D35">
        <w:t xml:space="preserve"> </w:t>
      </w:r>
      <w:r w:rsidRPr="00D257F8">
        <w:t>I</w:t>
      </w:r>
      <w:r w:rsidRPr="00D257F8" w:rsidR="00074D35">
        <w:t xml:space="preserve"> </w:t>
      </w:r>
      <w:r w:rsidRPr="00D257F8">
        <w:t>had</w:t>
      </w:r>
      <w:r w:rsidRPr="00D257F8" w:rsidR="00074D35">
        <w:t xml:space="preserve"> </w:t>
      </w:r>
      <w:r w:rsidRPr="00D257F8">
        <w:t>heard</w:t>
      </w:r>
      <w:r w:rsidRPr="00D257F8" w:rsidR="00074D35">
        <w:t xml:space="preserve"> </w:t>
      </w:r>
      <w:r w:rsidRPr="00D257F8">
        <w:t>and</w:t>
      </w:r>
      <w:r w:rsidRPr="00D257F8" w:rsidR="00074D35">
        <w:t xml:space="preserve"> </w:t>
      </w:r>
      <w:r w:rsidRPr="00D257F8">
        <w:t>r</w:t>
      </w:r>
      <w:r w:rsidRPr="00D257F8" w:rsidR="000B5971">
        <w:t>ead</w:t>
      </w:r>
      <w:r w:rsidRPr="00D257F8" w:rsidR="00074D35">
        <w:t xml:space="preserve"> </w:t>
      </w:r>
      <w:r w:rsidRPr="00D257F8" w:rsidR="000B5971">
        <w:t>in</w:t>
      </w:r>
      <w:r w:rsidRPr="00D257F8" w:rsidR="00074D35">
        <w:t xml:space="preserve"> </w:t>
      </w:r>
      <w:r w:rsidRPr="00D257F8" w:rsidR="000B5971">
        <w:t>the</w:t>
      </w:r>
      <w:r w:rsidRPr="00D257F8" w:rsidR="00074D35">
        <w:t xml:space="preserve"> </w:t>
      </w:r>
      <w:r w:rsidRPr="00D257F8" w:rsidR="000B5971">
        <w:t>media.</w:t>
      </w:r>
      <w:r w:rsidRPr="00D257F8" w:rsidR="00074D35">
        <w:t xml:space="preserve"> </w:t>
      </w:r>
      <w:r w:rsidRPr="00D257F8" w:rsidR="000B5971">
        <w:t>S</w:t>
      </w:r>
      <w:r w:rsidRPr="00D257F8">
        <w:t>ome</w:t>
      </w:r>
      <w:r w:rsidRPr="00D257F8" w:rsidR="00074D35">
        <w:t xml:space="preserve"> </w:t>
      </w:r>
      <w:r w:rsidRPr="00D257F8">
        <w:t>of</w:t>
      </w:r>
      <w:r w:rsidRPr="00D257F8" w:rsidR="00074D35">
        <w:t xml:space="preserve"> </w:t>
      </w:r>
      <w:r w:rsidRPr="00D257F8">
        <w:t>you</w:t>
      </w:r>
      <w:r w:rsidRPr="00D257F8" w:rsidR="00074D35">
        <w:t xml:space="preserve"> </w:t>
      </w:r>
      <w:r w:rsidRPr="00D257F8">
        <w:t>may</w:t>
      </w:r>
      <w:r w:rsidRPr="00D257F8" w:rsidR="00074D35">
        <w:t xml:space="preserve"> </w:t>
      </w:r>
      <w:r w:rsidRPr="00D257F8">
        <w:t>know</w:t>
      </w:r>
      <w:r w:rsidRPr="00D257F8" w:rsidR="00074D35">
        <w:t xml:space="preserve"> </w:t>
      </w:r>
      <w:r w:rsidRPr="00D257F8">
        <w:t>that</w:t>
      </w:r>
      <w:r w:rsidRPr="00D257F8" w:rsidR="00074D35">
        <w:t xml:space="preserve"> </w:t>
      </w:r>
      <w:r w:rsidRPr="00D257F8">
        <w:t>it</w:t>
      </w:r>
      <w:r w:rsidRPr="00D257F8" w:rsidR="00074D35">
        <w:t xml:space="preserve"> </w:t>
      </w:r>
      <w:r w:rsidRPr="00D257F8">
        <w:t>is</w:t>
      </w:r>
      <w:r w:rsidRPr="00D257F8" w:rsidR="00074D35">
        <w:t xml:space="preserve"> </w:t>
      </w:r>
      <w:r w:rsidRPr="00D257F8">
        <w:t>a</w:t>
      </w:r>
      <w:r w:rsidRPr="00D257F8" w:rsidR="00074D35">
        <w:t xml:space="preserve"> </w:t>
      </w:r>
      <w:r w:rsidRPr="00D257F8">
        <w:t>condition</w:t>
      </w:r>
      <w:r w:rsidRPr="00D257F8" w:rsidR="00074D35">
        <w:t xml:space="preserve"> </w:t>
      </w:r>
      <w:r w:rsidRPr="00D257F8">
        <w:t>of</w:t>
      </w:r>
      <w:r w:rsidRPr="00D257F8" w:rsidR="00074D35">
        <w:t xml:space="preserve"> </w:t>
      </w:r>
      <w:r w:rsidRPr="00D257F8">
        <w:t>appointment</w:t>
      </w:r>
      <w:r w:rsidRPr="00D257F8" w:rsidR="00074D35">
        <w:t xml:space="preserve"> </w:t>
      </w:r>
      <w:r w:rsidRPr="00D257F8">
        <w:t>for</w:t>
      </w:r>
      <w:r w:rsidRPr="00D257F8" w:rsidR="00074D35">
        <w:t xml:space="preserve"> the ombudsman </w:t>
      </w:r>
      <w:r w:rsidRPr="00D257F8">
        <w:t>that</w:t>
      </w:r>
      <w:r w:rsidRPr="00D257F8" w:rsidR="00074D35">
        <w:t xml:space="preserve"> </w:t>
      </w:r>
      <w:r w:rsidRPr="00D257F8">
        <w:t>they</w:t>
      </w:r>
      <w:r w:rsidRPr="00D257F8" w:rsidR="00074D35">
        <w:t xml:space="preserve"> </w:t>
      </w:r>
      <w:r w:rsidRPr="00D257F8">
        <w:t>have</w:t>
      </w:r>
      <w:r w:rsidRPr="00D257F8" w:rsidR="00074D35">
        <w:t xml:space="preserve"> </w:t>
      </w:r>
      <w:r w:rsidRPr="00D257F8">
        <w:t>not</w:t>
      </w:r>
      <w:r w:rsidRPr="00D257F8" w:rsidR="00074D35">
        <w:t xml:space="preserve"> </w:t>
      </w:r>
      <w:r w:rsidRPr="00D257F8">
        <w:t>served</w:t>
      </w:r>
      <w:r w:rsidRPr="00D257F8" w:rsidR="00074D35">
        <w:t xml:space="preserve"> </w:t>
      </w:r>
      <w:r w:rsidRPr="00D257F8">
        <w:t>in</w:t>
      </w:r>
      <w:r w:rsidRPr="00D257F8" w:rsidR="00074D35">
        <w:t xml:space="preserve"> </w:t>
      </w:r>
      <w:r w:rsidRPr="00D257F8">
        <w:t>the</w:t>
      </w:r>
      <w:r w:rsidRPr="00D257F8" w:rsidR="00074D35">
        <w:t xml:space="preserve"> </w:t>
      </w:r>
      <w:r w:rsidRPr="00D257F8">
        <w:t>military</w:t>
      </w:r>
      <w:r w:rsidRPr="00D257F8" w:rsidR="00B91457">
        <w:t>—</w:t>
      </w:r>
      <w:r w:rsidRPr="00D257F8">
        <w:t>the</w:t>
      </w:r>
      <w:r w:rsidRPr="00D257F8" w:rsidR="00074D35">
        <w:t xml:space="preserve"> </w:t>
      </w:r>
      <w:r w:rsidRPr="00D257F8">
        <w:t>less</w:t>
      </w:r>
      <w:r w:rsidRPr="00D257F8" w:rsidR="00074D35">
        <w:t xml:space="preserve"> </w:t>
      </w:r>
      <w:r w:rsidRPr="00D257F8">
        <w:t>knowledge,</w:t>
      </w:r>
      <w:r w:rsidRPr="00D257F8" w:rsidR="00074D35">
        <w:t xml:space="preserve"> </w:t>
      </w:r>
      <w:r w:rsidRPr="00D257F8">
        <w:t>the</w:t>
      </w:r>
      <w:r w:rsidRPr="00D257F8" w:rsidR="00074D35">
        <w:t xml:space="preserve"> </w:t>
      </w:r>
      <w:r w:rsidRPr="00D257F8">
        <w:t>better</w:t>
      </w:r>
      <w:r w:rsidRPr="00D257F8" w:rsidR="00B91457">
        <w:t>—</w:t>
      </w:r>
      <w:r w:rsidRPr="00D257F8">
        <w:t>but</w:t>
      </w:r>
      <w:r w:rsidRPr="00D257F8" w:rsidR="00074D35">
        <w:t xml:space="preserve"> </w:t>
      </w:r>
      <w:r w:rsidRPr="00D257F8">
        <w:t>the</w:t>
      </w:r>
      <w:r w:rsidRPr="00D257F8" w:rsidR="00074D35">
        <w:t xml:space="preserve"> </w:t>
      </w:r>
      <w:r w:rsidRPr="00D257F8">
        <w:t>downside</w:t>
      </w:r>
      <w:r w:rsidRPr="00D257F8" w:rsidR="00074D35">
        <w:t xml:space="preserve"> </w:t>
      </w:r>
      <w:r w:rsidRPr="00D257F8">
        <w:t>about</w:t>
      </w:r>
      <w:r w:rsidRPr="00D257F8" w:rsidR="00074D35">
        <w:t xml:space="preserve"> </w:t>
      </w:r>
      <w:r w:rsidRPr="00D257F8">
        <w:t>that</w:t>
      </w:r>
      <w:r w:rsidRPr="00D257F8" w:rsidR="00074D35">
        <w:t xml:space="preserve"> </w:t>
      </w:r>
      <w:r w:rsidRPr="00D257F8">
        <w:t>is</w:t>
      </w:r>
      <w:r w:rsidRPr="00D257F8" w:rsidR="00074D35">
        <w:t xml:space="preserve"> </w:t>
      </w:r>
      <w:r w:rsidRPr="00D257F8">
        <w:t>that</w:t>
      </w:r>
      <w:r w:rsidRPr="00D257F8" w:rsidR="00074D35">
        <w:t xml:space="preserve"> </w:t>
      </w:r>
      <w:r w:rsidRPr="00D257F8">
        <w:t>less</w:t>
      </w:r>
      <w:r w:rsidRPr="00D257F8" w:rsidR="00074D35">
        <w:t xml:space="preserve"> </w:t>
      </w:r>
      <w:r w:rsidRPr="00D257F8">
        <w:t>knowledge</w:t>
      </w:r>
      <w:r w:rsidRPr="00D257F8" w:rsidR="00074D35">
        <w:t xml:space="preserve"> </w:t>
      </w:r>
      <w:r w:rsidRPr="00D257F8">
        <w:t>can</w:t>
      </w:r>
      <w:r w:rsidRPr="00D257F8" w:rsidR="00074D35">
        <w:t xml:space="preserve"> </w:t>
      </w:r>
      <w:r w:rsidRPr="00D257F8">
        <w:t>hinder</w:t>
      </w:r>
      <w:r w:rsidRPr="00D257F8" w:rsidR="00074D35">
        <w:t xml:space="preserve"> </w:t>
      </w:r>
      <w:r w:rsidRPr="00D257F8">
        <w:t>you</w:t>
      </w:r>
      <w:r w:rsidRPr="00D257F8" w:rsidR="00074D35">
        <w:t xml:space="preserve"> </w:t>
      </w:r>
      <w:r w:rsidRPr="00D257F8">
        <w:t>when</w:t>
      </w:r>
      <w:r w:rsidRPr="00D257F8" w:rsidR="00074D35">
        <w:t xml:space="preserve"> </w:t>
      </w:r>
      <w:r w:rsidRPr="00D257F8">
        <w:t>you</w:t>
      </w:r>
      <w:r w:rsidRPr="00D257F8" w:rsidR="00074D35">
        <w:t xml:space="preserve"> </w:t>
      </w:r>
      <w:r w:rsidRPr="00D257F8">
        <w:t>st</w:t>
      </w:r>
      <w:r w:rsidRPr="00D257F8" w:rsidR="000A2B84">
        <w:t>a</w:t>
      </w:r>
      <w:r w:rsidRPr="00D257F8">
        <w:t>r</w:t>
      </w:r>
      <w:r w:rsidRPr="00D257F8" w:rsidR="000A2B84">
        <w:t>t.</w:t>
      </w:r>
      <w:r w:rsidRPr="00D257F8" w:rsidR="00074D35">
        <w:t xml:space="preserve"> </w:t>
      </w:r>
      <w:r w:rsidRPr="00D257F8" w:rsidR="000B5971">
        <w:t>Prior</w:t>
      </w:r>
      <w:r w:rsidRPr="00D257F8" w:rsidR="00074D35">
        <w:t xml:space="preserve"> </w:t>
      </w:r>
      <w:r w:rsidRPr="00D257F8" w:rsidR="000B5971">
        <w:t>to</w:t>
      </w:r>
      <w:r w:rsidRPr="00D257F8" w:rsidR="00074D35">
        <w:t xml:space="preserve"> </w:t>
      </w:r>
      <w:r w:rsidRPr="00D257F8" w:rsidR="000B5971">
        <w:t>starting</w:t>
      </w:r>
      <w:r w:rsidRPr="00D257F8" w:rsidR="00074D35">
        <w:t xml:space="preserve"> </w:t>
      </w:r>
      <w:r w:rsidRPr="00D257F8" w:rsidR="000B5971">
        <w:t>this</w:t>
      </w:r>
      <w:r w:rsidRPr="00D257F8" w:rsidR="00074D35">
        <w:t xml:space="preserve"> </w:t>
      </w:r>
      <w:r w:rsidRPr="00D257F8" w:rsidR="000B5971">
        <w:t>job,</w:t>
      </w:r>
      <w:r w:rsidRPr="00D257F8" w:rsidR="00074D35">
        <w:t xml:space="preserve"> </w:t>
      </w:r>
      <w:r w:rsidRPr="00D257F8" w:rsidR="000B5971">
        <w:t>I</w:t>
      </w:r>
      <w:r w:rsidRPr="00D257F8" w:rsidR="00074D35">
        <w:t xml:space="preserve"> </w:t>
      </w:r>
      <w:r w:rsidRPr="00D257F8" w:rsidR="000B5971">
        <w:t>knew</w:t>
      </w:r>
      <w:r w:rsidRPr="00D257F8" w:rsidR="00074D35">
        <w:t xml:space="preserve"> </w:t>
      </w:r>
      <w:r w:rsidRPr="00D257F8">
        <w:t>that,</w:t>
      </w:r>
      <w:r w:rsidRPr="00D257F8" w:rsidR="00074D35">
        <w:t xml:space="preserve"> </w:t>
      </w:r>
      <w:r w:rsidRPr="00D257F8">
        <w:t>in</w:t>
      </w:r>
      <w:r w:rsidRPr="00D257F8" w:rsidR="00074D35">
        <w:t xml:space="preserve"> </w:t>
      </w:r>
      <w:r w:rsidRPr="00D257F8">
        <w:t>times</w:t>
      </w:r>
      <w:r w:rsidRPr="00D257F8" w:rsidR="00074D35">
        <w:t xml:space="preserve"> </w:t>
      </w:r>
      <w:r w:rsidRPr="00D257F8">
        <w:t>of</w:t>
      </w:r>
      <w:r w:rsidRPr="00D257F8" w:rsidR="00074D35">
        <w:t xml:space="preserve"> </w:t>
      </w:r>
      <w:r w:rsidRPr="00D257F8">
        <w:t>conflict,</w:t>
      </w:r>
      <w:r w:rsidRPr="00D257F8" w:rsidR="00074D35">
        <w:t xml:space="preserve"> </w:t>
      </w:r>
      <w:r w:rsidRPr="00D257F8">
        <w:t>the</w:t>
      </w:r>
      <w:r w:rsidRPr="00D257F8" w:rsidR="00074D35">
        <w:t xml:space="preserve"> </w:t>
      </w:r>
      <w:r w:rsidRPr="00D257F8" w:rsidR="000A2B84">
        <w:t>reputat</w:t>
      </w:r>
      <w:r w:rsidRPr="00D257F8">
        <w:t>ion</w:t>
      </w:r>
      <w:r w:rsidRPr="00D257F8" w:rsidR="00074D35">
        <w:t xml:space="preserve"> </w:t>
      </w:r>
      <w:r w:rsidRPr="00D257F8">
        <w:t>of</w:t>
      </w:r>
      <w:r w:rsidRPr="00D257F8" w:rsidR="00074D35">
        <w:t xml:space="preserve"> </w:t>
      </w:r>
      <w:r w:rsidRPr="00D257F8">
        <w:t>the</w:t>
      </w:r>
      <w:r w:rsidRPr="00D257F8" w:rsidR="00074D35">
        <w:t xml:space="preserve"> </w:t>
      </w:r>
      <w:r w:rsidRPr="00D257F8">
        <w:t>Armed</w:t>
      </w:r>
      <w:r w:rsidRPr="00D257F8" w:rsidR="00074D35">
        <w:t xml:space="preserve"> </w:t>
      </w:r>
      <w:r w:rsidRPr="00D257F8">
        <w:t>Forces</w:t>
      </w:r>
      <w:r w:rsidRPr="00D257F8" w:rsidR="00074D35">
        <w:t xml:space="preserve"> </w:t>
      </w:r>
      <w:r w:rsidR="00390270">
        <w:t>wa</w:t>
      </w:r>
      <w:r w:rsidRPr="00D257F8">
        <w:t>s</w:t>
      </w:r>
      <w:r w:rsidRPr="00D257F8" w:rsidR="00074D35">
        <w:t xml:space="preserve"> </w:t>
      </w:r>
      <w:r w:rsidRPr="00D257F8">
        <w:t>very</w:t>
      </w:r>
      <w:r w:rsidRPr="00D257F8" w:rsidR="00074D35">
        <w:t xml:space="preserve"> </w:t>
      </w:r>
      <w:r w:rsidRPr="00D257F8">
        <w:t>high.</w:t>
      </w:r>
      <w:r w:rsidRPr="00D257F8" w:rsidR="00074D35">
        <w:t xml:space="preserve"> </w:t>
      </w:r>
      <w:r w:rsidRPr="00D257F8">
        <w:t>At</w:t>
      </w:r>
      <w:r w:rsidRPr="00D257F8" w:rsidR="00074D35">
        <w:t xml:space="preserve"> </w:t>
      </w:r>
      <w:r w:rsidRPr="00D257F8" w:rsidR="000A2B84">
        <w:t>other</w:t>
      </w:r>
      <w:r w:rsidRPr="00D257F8" w:rsidR="00074D35">
        <w:t xml:space="preserve"> </w:t>
      </w:r>
      <w:r w:rsidRPr="00D257F8" w:rsidR="000A2B84">
        <w:t>times,</w:t>
      </w:r>
      <w:r w:rsidRPr="00D257F8" w:rsidR="00074D35">
        <w:t xml:space="preserve"> </w:t>
      </w:r>
      <w:r w:rsidRPr="00D257F8">
        <w:t>not</w:t>
      </w:r>
      <w:r w:rsidRPr="00D257F8" w:rsidR="00074D35">
        <w:t xml:space="preserve"> </w:t>
      </w:r>
      <w:r w:rsidRPr="00D257F8">
        <w:t>so</w:t>
      </w:r>
      <w:r w:rsidRPr="00D257F8" w:rsidR="00074D35">
        <w:t xml:space="preserve"> </w:t>
      </w:r>
      <w:r w:rsidRPr="00D257F8">
        <w:t>high</w:t>
      </w:r>
      <w:r w:rsidRPr="00D257F8" w:rsidR="00B91457">
        <w:t>,</w:t>
      </w:r>
      <w:r w:rsidRPr="00D257F8" w:rsidR="00074D35">
        <w:t xml:space="preserve"> </w:t>
      </w:r>
      <w:r w:rsidRPr="00D257F8">
        <w:t>depending</w:t>
      </w:r>
      <w:r w:rsidRPr="00D257F8" w:rsidR="00074D35">
        <w:t xml:space="preserve"> </w:t>
      </w:r>
      <w:r w:rsidRPr="00D257F8">
        <w:t>on</w:t>
      </w:r>
      <w:r w:rsidRPr="00D257F8" w:rsidR="00074D35">
        <w:t xml:space="preserve"> </w:t>
      </w:r>
      <w:r w:rsidRPr="00D257F8">
        <w:t>what</w:t>
      </w:r>
      <w:r w:rsidRPr="00D257F8" w:rsidR="00074D35">
        <w:t xml:space="preserve"> </w:t>
      </w:r>
      <w:r w:rsidRPr="00D257F8">
        <w:t>issue</w:t>
      </w:r>
      <w:r w:rsidRPr="00D257F8" w:rsidR="00074D35">
        <w:t xml:space="preserve"> </w:t>
      </w:r>
      <w:r w:rsidRPr="00D257F8">
        <w:t>in</w:t>
      </w:r>
      <w:r w:rsidRPr="00D257F8" w:rsidR="00074D35">
        <w:t xml:space="preserve"> </w:t>
      </w:r>
      <w:r w:rsidRPr="00D257F8">
        <w:t>the</w:t>
      </w:r>
      <w:r w:rsidRPr="00D257F8" w:rsidR="00074D35">
        <w:t xml:space="preserve"> </w:t>
      </w:r>
      <w:r w:rsidRPr="00D257F8">
        <w:t>news</w:t>
      </w:r>
      <w:r w:rsidR="00390270">
        <w:t xml:space="preserve"> was</w:t>
      </w:r>
      <w:r w:rsidRPr="00D257F8">
        <w:t>.</w:t>
      </w:r>
    </w:p>
    <w:p w:rsidR="00C50920" w:rsidRPr="00D257F8" w:rsidP="000A2B84">
      <w:pPr>
        <w:pStyle w:val="Answer"/>
      </w:pPr>
      <w:r w:rsidRPr="00D257F8">
        <w:t>A</w:t>
      </w:r>
      <w:r w:rsidRPr="00D257F8" w:rsidR="000A2B84">
        <w:t>t</w:t>
      </w:r>
      <w:r w:rsidRPr="00D257F8" w:rsidR="00074D35">
        <w:t xml:space="preserve"> </w:t>
      </w:r>
      <w:r w:rsidRPr="00D257F8" w:rsidR="000A2B84">
        <w:t>the</w:t>
      </w:r>
      <w:r w:rsidRPr="00D257F8" w:rsidR="00074D35">
        <w:t xml:space="preserve"> </w:t>
      </w:r>
      <w:r w:rsidRPr="00D257F8" w:rsidR="000A2B84">
        <w:t>time</w:t>
      </w:r>
      <w:r w:rsidRPr="00D257F8" w:rsidR="00074D35">
        <w:t xml:space="preserve"> </w:t>
      </w:r>
      <w:r w:rsidRPr="00D257F8" w:rsidR="007C0E6B">
        <w:t>that</w:t>
      </w:r>
      <w:r w:rsidRPr="00D257F8" w:rsidR="00074D35">
        <w:t xml:space="preserve"> </w:t>
      </w:r>
      <w:r w:rsidRPr="00D257F8" w:rsidR="000A2B84">
        <w:t>I</w:t>
      </w:r>
      <w:r w:rsidRPr="00D257F8" w:rsidR="00074D35">
        <w:t xml:space="preserve"> </w:t>
      </w:r>
      <w:r w:rsidRPr="00D257F8" w:rsidR="000A2B84">
        <w:t>was</w:t>
      </w:r>
      <w:r w:rsidRPr="00D257F8" w:rsidR="00074D35">
        <w:t xml:space="preserve"> </w:t>
      </w:r>
      <w:r w:rsidRPr="00D257F8" w:rsidR="000A2B84">
        <w:t>going</w:t>
      </w:r>
      <w:r w:rsidRPr="00D257F8" w:rsidR="00074D35">
        <w:t xml:space="preserve"> </w:t>
      </w:r>
      <w:r w:rsidRPr="00D257F8" w:rsidR="000A2B84">
        <w:t>through</w:t>
      </w:r>
      <w:r w:rsidRPr="00D257F8" w:rsidR="00074D35">
        <w:t xml:space="preserve"> </w:t>
      </w:r>
      <w:r w:rsidRPr="00D257F8">
        <w:t>my</w:t>
      </w:r>
      <w:r w:rsidRPr="00D257F8" w:rsidR="00074D35">
        <w:t xml:space="preserve"> </w:t>
      </w:r>
      <w:r w:rsidRPr="00D257F8">
        <w:t>interview</w:t>
      </w:r>
      <w:r w:rsidRPr="00D257F8" w:rsidR="00074D35">
        <w:t xml:space="preserve"> </w:t>
      </w:r>
      <w:r w:rsidRPr="00D257F8">
        <w:t>process</w:t>
      </w:r>
      <w:r w:rsidRPr="00D257F8">
        <w:t xml:space="preserve">, there was </w:t>
      </w:r>
      <w:r w:rsidRPr="00D257F8">
        <w:t>a</w:t>
      </w:r>
      <w:r w:rsidRPr="00D257F8" w:rsidR="00074D35">
        <w:t xml:space="preserve"> </w:t>
      </w:r>
      <w:r w:rsidRPr="00D257F8">
        <w:t>case</w:t>
      </w:r>
      <w:r w:rsidRPr="00D257F8" w:rsidR="00074D35">
        <w:t xml:space="preserve"> </w:t>
      </w:r>
      <w:r w:rsidRPr="00D257F8">
        <w:t>involving</w:t>
      </w:r>
      <w:r w:rsidRPr="00D257F8" w:rsidR="00074D35">
        <w:t xml:space="preserve"> </w:t>
      </w:r>
      <w:r w:rsidRPr="00D257F8">
        <w:t>a</w:t>
      </w:r>
      <w:r w:rsidRPr="00D257F8" w:rsidR="00074D35">
        <w:t xml:space="preserve"> </w:t>
      </w:r>
      <w:r w:rsidRPr="00D257F8" w:rsidR="000A2B84">
        <w:t>young</w:t>
      </w:r>
      <w:r w:rsidRPr="00D257F8" w:rsidR="00074D35">
        <w:t xml:space="preserve"> </w:t>
      </w:r>
      <w:r w:rsidRPr="00D257F8" w:rsidR="000A2B84">
        <w:t>man</w:t>
      </w:r>
      <w:r w:rsidRPr="00D257F8" w:rsidR="00074D35">
        <w:t xml:space="preserve"> </w:t>
      </w:r>
      <w:r w:rsidRPr="00D257F8" w:rsidR="000A2B84">
        <w:t>who</w:t>
      </w:r>
      <w:r w:rsidRPr="00D257F8" w:rsidR="00074D35">
        <w:t xml:space="preserve"> </w:t>
      </w:r>
      <w:r w:rsidRPr="00D257F8" w:rsidR="000A2B84">
        <w:t>had</w:t>
      </w:r>
      <w:r w:rsidRPr="00D257F8" w:rsidR="00074D35">
        <w:t xml:space="preserve"> </w:t>
      </w:r>
      <w:r w:rsidRPr="00D257F8" w:rsidR="000A2B84">
        <w:t>been</w:t>
      </w:r>
      <w:r w:rsidRPr="00D257F8" w:rsidR="00074D35">
        <w:t xml:space="preserve"> </w:t>
      </w:r>
      <w:r w:rsidRPr="00D257F8" w:rsidR="000A2B84">
        <w:t>very</w:t>
      </w:r>
      <w:r w:rsidRPr="00D257F8" w:rsidR="00074D35">
        <w:t xml:space="preserve"> </w:t>
      </w:r>
      <w:r w:rsidRPr="00D257F8" w:rsidR="000A2B84">
        <w:t>badly</w:t>
      </w:r>
      <w:r w:rsidRPr="00D257F8" w:rsidR="00074D35">
        <w:t xml:space="preserve"> </w:t>
      </w:r>
      <w:r w:rsidRPr="00D257F8" w:rsidR="000A2B84">
        <w:t>disabled</w:t>
      </w:r>
      <w:r w:rsidRPr="00D257F8" w:rsidR="00074D35">
        <w:t xml:space="preserve"> </w:t>
      </w:r>
      <w:r w:rsidRPr="00D257F8">
        <w:t>and</w:t>
      </w:r>
      <w:r w:rsidRPr="00D257F8" w:rsidR="00074D35">
        <w:t xml:space="preserve"> </w:t>
      </w:r>
      <w:r w:rsidRPr="00D257F8">
        <w:t>had</w:t>
      </w:r>
      <w:r w:rsidRPr="00D257F8" w:rsidR="00074D35">
        <w:t xml:space="preserve"> </w:t>
      </w:r>
      <w:r w:rsidRPr="00D257F8">
        <w:t>been</w:t>
      </w:r>
      <w:r w:rsidRPr="00D257F8" w:rsidR="00074D35">
        <w:t xml:space="preserve"> </w:t>
      </w:r>
      <w:r w:rsidRPr="00D257F8">
        <w:t>bullied</w:t>
      </w:r>
      <w:r w:rsidRPr="00D257F8" w:rsidR="00074D35">
        <w:t xml:space="preserve"> </w:t>
      </w:r>
      <w:r w:rsidRPr="00D257F8">
        <w:t>as</w:t>
      </w:r>
      <w:r w:rsidRPr="00D257F8" w:rsidR="00074D35">
        <w:t xml:space="preserve"> </w:t>
      </w:r>
      <w:r w:rsidRPr="00D257F8">
        <w:t>a</w:t>
      </w:r>
      <w:r w:rsidRPr="00D257F8" w:rsidR="00074D35">
        <w:t xml:space="preserve"> </w:t>
      </w:r>
      <w:r w:rsidRPr="00D257F8">
        <w:t>result</w:t>
      </w:r>
      <w:r w:rsidRPr="00D257F8" w:rsidR="00074D35">
        <w:t xml:space="preserve"> </w:t>
      </w:r>
      <w:r w:rsidRPr="00D257F8">
        <w:t>of</w:t>
      </w:r>
      <w:r w:rsidRPr="00D257F8" w:rsidR="00074D35">
        <w:t xml:space="preserve"> </w:t>
      </w:r>
      <w:r w:rsidRPr="00D257F8">
        <w:t>his</w:t>
      </w:r>
      <w:r w:rsidRPr="00D257F8" w:rsidR="00074D35">
        <w:t xml:space="preserve"> </w:t>
      </w:r>
      <w:r w:rsidRPr="00D257F8">
        <w:t>disability</w:t>
      </w:r>
      <w:r w:rsidRPr="00D257F8">
        <w:t xml:space="preserve">; I have forgotten the name of the particular service personnel, but I remember the case because it happened during the time I went through my interview process, so this would have been the end of 2014. </w:t>
      </w:r>
      <w:r w:rsidRPr="00D257F8">
        <w:t>If</w:t>
      </w:r>
      <w:r w:rsidRPr="00D257F8" w:rsidR="00074D35">
        <w:t xml:space="preserve"> </w:t>
      </w:r>
      <w:r w:rsidRPr="00D257F8">
        <w:t>you</w:t>
      </w:r>
      <w:r w:rsidRPr="00D257F8" w:rsidR="00074D35">
        <w:t xml:space="preserve"> </w:t>
      </w:r>
      <w:r w:rsidRPr="00D257F8">
        <w:t>were</w:t>
      </w:r>
      <w:r w:rsidRPr="00D257F8" w:rsidR="00074D35">
        <w:t xml:space="preserve"> </w:t>
      </w:r>
      <w:r w:rsidRPr="00D257F8">
        <w:t>reading</w:t>
      </w:r>
      <w:r w:rsidRPr="00D257F8" w:rsidR="00074D35">
        <w:t xml:space="preserve"> </w:t>
      </w:r>
      <w:r w:rsidRPr="00D257F8">
        <w:t>what</w:t>
      </w:r>
      <w:r w:rsidRPr="00D257F8" w:rsidR="00074D35">
        <w:t xml:space="preserve"> </w:t>
      </w:r>
      <w:r w:rsidRPr="00D257F8">
        <w:t>was</w:t>
      </w:r>
      <w:r w:rsidRPr="00D257F8" w:rsidR="00074D35">
        <w:t xml:space="preserve"> </w:t>
      </w:r>
      <w:r w:rsidRPr="00D257F8">
        <w:t>in</w:t>
      </w:r>
      <w:r w:rsidRPr="00D257F8" w:rsidR="00074D35">
        <w:t xml:space="preserve"> </w:t>
      </w:r>
      <w:r w:rsidRPr="00D257F8">
        <w:t>the</w:t>
      </w:r>
      <w:r w:rsidRPr="00D257F8" w:rsidR="00074D35">
        <w:t xml:space="preserve"> </w:t>
      </w:r>
      <w:r w:rsidRPr="00D257F8">
        <w:t>newspaper</w:t>
      </w:r>
      <w:r w:rsidRPr="00D257F8" w:rsidR="00074D35">
        <w:t xml:space="preserve"> </w:t>
      </w:r>
      <w:r w:rsidRPr="00D257F8">
        <w:t>at</w:t>
      </w:r>
      <w:r w:rsidRPr="00D257F8" w:rsidR="00074D35">
        <w:t xml:space="preserve"> </w:t>
      </w:r>
      <w:r w:rsidRPr="00D257F8">
        <w:t>the</w:t>
      </w:r>
      <w:r w:rsidRPr="00D257F8" w:rsidR="00074D35">
        <w:t xml:space="preserve"> </w:t>
      </w:r>
      <w:r w:rsidRPr="00D257F8">
        <w:t>time,</w:t>
      </w:r>
      <w:r w:rsidRPr="00D257F8" w:rsidR="00074D35">
        <w:t xml:space="preserve"> </w:t>
      </w:r>
      <w:r w:rsidRPr="00D257F8">
        <w:t>you</w:t>
      </w:r>
      <w:r w:rsidRPr="00D257F8" w:rsidR="00074D35">
        <w:t xml:space="preserve"> </w:t>
      </w:r>
      <w:r w:rsidRPr="00D257F8">
        <w:t>would</w:t>
      </w:r>
      <w:r w:rsidRPr="00D257F8" w:rsidR="00074D35">
        <w:t xml:space="preserve"> </w:t>
      </w:r>
      <w:r w:rsidRPr="00D257F8">
        <w:t>think</w:t>
      </w:r>
      <w:r w:rsidRPr="00D257F8" w:rsidR="00074D35">
        <w:t xml:space="preserve"> </w:t>
      </w:r>
      <w:r w:rsidRPr="00D257F8">
        <w:t>that</w:t>
      </w:r>
      <w:r w:rsidRPr="00D257F8" w:rsidR="00074D35">
        <w:t xml:space="preserve"> </w:t>
      </w:r>
      <w:r w:rsidRPr="00D257F8">
        <w:t>the</w:t>
      </w:r>
      <w:r w:rsidRPr="00D257F8" w:rsidR="00074D35">
        <w:t xml:space="preserve"> </w:t>
      </w:r>
      <w:r w:rsidRPr="00D257F8">
        <w:t>Armed</w:t>
      </w:r>
      <w:r w:rsidRPr="00D257F8" w:rsidR="00074D35">
        <w:t xml:space="preserve"> </w:t>
      </w:r>
      <w:r w:rsidRPr="00D257F8">
        <w:t>Forces</w:t>
      </w:r>
      <w:r w:rsidRPr="00D257F8" w:rsidR="00074D35">
        <w:t xml:space="preserve"> </w:t>
      </w:r>
      <w:r w:rsidR="00390270">
        <w:t>we</w:t>
      </w:r>
      <w:r w:rsidRPr="00D257F8" w:rsidR="000A2B84">
        <w:t>re</w:t>
      </w:r>
      <w:r w:rsidRPr="00D257F8" w:rsidR="00074D35">
        <w:t xml:space="preserve"> </w:t>
      </w:r>
      <w:r w:rsidRPr="00D257F8" w:rsidR="000A2B84">
        <w:t>full</w:t>
      </w:r>
      <w:r w:rsidRPr="00D257F8" w:rsidR="00074D35">
        <w:t xml:space="preserve"> </w:t>
      </w:r>
      <w:r w:rsidRPr="00D257F8" w:rsidR="000A2B84">
        <w:t>of</w:t>
      </w:r>
      <w:r w:rsidRPr="00D257F8" w:rsidR="00074D35">
        <w:t xml:space="preserve"> </w:t>
      </w:r>
      <w:r w:rsidRPr="00D257F8" w:rsidR="000A2B84">
        <w:t>bullies</w:t>
      </w:r>
      <w:r w:rsidRPr="00D257F8" w:rsidR="00074D35">
        <w:t xml:space="preserve"> </w:t>
      </w:r>
      <w:r w:rsidRPr="00D257F8" w:rsidR="000A2B84">
        <w:t>throwing</w:t>
      </w:r>
      <w:r w:rsidRPr="00D257F8" w:rsidR="00074D35">
        <w:t xml:space="preserve"> </w:t>
      </w:r>
      <w:r w:rsidRPr="00D257F8" w:rsidR="000A2B84">
        <w:t>their</w:t>
      </w:r>
      <w:r w:rsidRPr="00D257F8" w:rsidR="00074D35">
        <w:t xml:space="preserve"> </w:t>
      </w:r>
      <w:r w:rsidRPr="00D257F8" w:rsidR="000A2B84">
        <w:t>weight</w:t>
      </w:r>
      <w:r w:rsidRPr="00D257F8" w:rsidR="00074D35">
        <w:t xml:space="preserve"> </w:t>
      </w:r>
      <w:r w:rsidRPr="00D257F8" w:rsidR="000A2B84">
        <w:t>around</w:t>
      </w:r>
      <w:r w:rsidRPr="00D257F8" w:rsidR="00074D35">
        <w:t xml:space="preserve"> </w:t>
      </w:r>
      <w:r w:rsidRPr="00D257F8" w:rsidR="000A2B84">
        <w:t>and</w:t>
      </w:r>
      <w:r w:rsidRPr="00D257F8" w:rsidR="00074D35">
        <w:t xml:space="preserve"> </w:t>
      </w:r>
      <w:r w:rsidRPr="00D257F8" w:rsidR="000A2B84">
        <w:t>making</w:t>
      </w:r>
      <w:r w:rsidRPr="00D257F8" w:rsidR="00074D35">
        <w:t xml:space="preserve"> </w:t>
      </w:r>
      <w:r w:rsidRPr="00D257F8" w:rsidR="000A2B84">
        <w:t>people’s</w:t>
      </w:r>
      <w:r w:rsidRPr="00D257F8" w:rsidR="00074D35">
        <w:t xml:space="preserve"> </w:t>
      </w:r>
      <w:r w:rsidRPr="00D257F8" w:rsidR="000A2B84">
        <w:t>lives</w:t>
      </w:r>
      <w:r w:rsidRPr="00D257F8" w:rsidR="00074D35">
        <w:t xml:space="preserve"> </w:t>
      </w:r>
      <w:r w:rsidRPr="00D257F8" w:rsidR="000A2B84">
        <w:t>a</w:t>
      </w:r>
      <w:r w:rsidRPr="00D257F8" w:rsidR="00074D35">
        <w:t xml:space="preserve"> </w:t>
      </w:r>
      <w:r w:rsidRPr="00D257F8" w:rsidR="000A2B84">
        <w:t>misery.</w:t>
      </w:r>
      <w:r w:rsidRPr="00D257F8" w:rsidR="00074D35">
        <w:t xml:space="preserve"> </w:t>
      </w:r>
      <w:r w:rsidRPr="00D257F8" w:rsidR="000A2B84">
        <w:t>I</w:t>
      </w:r>
      <w:r w:rsidRPr="00D257F8" w:rsidR="00074D35">
        <w:t xml:space="preserve"> </w:t>
      </w:r>
      <w:r w:rsidRPr="00D257F8" w:rsidR="000A2B84">
        <w:t>can</w:t>
      </w:r>
      <w:r w:rsidRPr="00D257F8" w:rsidR="00074D35">
        <w:t xml:space="preserve"> </w:t>
      </w:r>
      <w:r w:rsidRPr="00D257F8" w:rsidR="000A2B84">
        <w:t>say</w:t>
      </w:r>
      <w:r w:rsidRPr="00D257F8" w:rsidR="00074D35">
        <w:t xml:space="preserve"> </w:t>
      </w:r>
      <w:r w:rsidRPr="00D257F8" w:rsidR="000A2B84">
        <w:t>that</w:t>
      </w:r>
      <w:r w:rsidRPr="00D257F8" w:rsidR="00074D35">
        <w:t xml:space="preserve"> </w:t>
      </w:r>
      <w:r w:rsidRPr="00D257F8" w:rsidR="000A2B84">
        <w:t>is</w:t>
      </w:r>
      <w:r w:rsidRPr="00D257F8" w:rsidR="00074D35">
        <w:t xml:space="preserve"> </w:t>
      </w:r>
      <w:r w:rsidRPr="00D257F8" w:rsidR="000A2B84">
        <w:t>not</w:t>
      </w:r>
      <w:r w:rsidRPr="00D257F8" w:rsidR="00074D35">
        <w:t xml:space="preserve"> </w:t>
      </w:r>
      <w:r w:rsidRPr="00D257F8">
        <w:t>so.</w:t>
      </w:r>
      <w:r w:rsidRPr="00D257F8" w:rsidR="00074D35">
        <w:t xml:space="preserve"> </w:t>
      </w:r>
      <w:r w:rsidRPr="00D257F8">
        <w:t>That</w:t>
      </w:r>
      <w:r w:rsidRPr="00D257F8" w:rsidR="00074D35">
        <w:t xml:space="preserve"> </w:t>
      </w:r>
      <w:r w:rsidRPr="00D257F8">
        <w:t>is</w:t>
      </w:r>
      <w:r w:rsidRPr="00D257F8" w:rsidR="00074D35">
        <w:t xml:space="preserve"> </w:t>
      </w:r>
      <w:r w:rsidRPr="00D257F8">
        <w:t>a</w:t>
      </w:r>
      <w:r w:rsidRPr="00D257F8" w:rsidR="00074D35">
        <w:t xml:space="preserve"> </w:t>
      </w:r>
      <w:r w:rsidRPr="00D257F8">
        <w:t>part</w:t>
      </w:r>
      <w:r w:rsidRPr="00D257F8" w:rsidR="00074D35">
        <w:t xml:space="preserve"> </w:t>
      </w:r>
      <w:r w:rsidRPr="00D257F8">
        <w:t>of</w:t>
      </w:r>
      <w:r w:rsidRPr="00D257F8" w:rsidR="00074D35">
        <w:t xml:space="preserve"> </w:t>
      </w:r>
      <w:r w:rsidRPr="00D257F8">
        <w:t>it,</w:t>
      </w:r>
      <w:r w:rsidRPr="00D257F8" w:rsidR="00074D35">
        <w:t xml:space="preserve"> </w:t>
      </w:r>
      <w:r w:rsidRPr="00D257F8">
        <w:t>particularly</w:t>
      </w:r>
      <w:r w:rsidRPr="00D257F8" w:rsidR="00074D35">
        <w:t xml:space="preserve"> </w:t>
      </w:r>
      <w:r w:rsidRPr="00D257F8">
        <w:t>when</w:t>
      </w:r>
      <w:r w:rsidRPr="00D257F8" w:rsidR="00074D35">
        <w:t xml:space="preserve"> </w:t>
      </w:r>
      <w:r w:rsidRPr="00D257F8">
        <w:t>the</w:t>
      </w:r>
      <w:r w:rsidRPr="00D257F8" w:rsidR="00074D35">
        <w:t xml:space="preserve"> </w:t>
      </w:r>
      <w:r w:rsidRPr="00D257F8">
        <w:t>element</w:t>
      </w:r>
      <w:r w:rsidRPr="00D257F8" w:rsidR="00074D35">
        <w:t xml:space="preserve"> </w:t>
      </w:r>
      <w:r w:rsidRPr="00D257F8">
        <w:t>of</w:t>
      </w:r>
      <w:r w:rsidRPr="00D257F8" w:rsidR="00074D35">
        <w:t xml:space="preserve"> </w:t>
      </w:r>
      <w:r w:rsidRPr="00D257F8">
        <w:t>gender</w:t>
      </w:r>
      <w:r w:rsidRPr="00D257F8" w:rsidR="00074D35">
        <w:t xml:space="preserve"> </w:t>
      </w:r>
      <w:r w:rsidRPr="00D257F8">
        <w:t>or</w:t>
      </w:r>
      <w:r w:rsidRPr="00D257F8" w:rsidR="00074D35">
        <w:t xml:space="preserve"> </w:t>
      </w:r>
      <w:r w:rsidRPr="00D257F8">
        <w:t>race</w:t>
      </w:r>
      <w:r w:rsidRPr="00D257F8" w:rsidR="00074D35">
        <w:t xml:space="preserve"> </w:t>
      </w:r>
      <w:r w:rsidRPr="00D257F8">
        <w:t>comes</w:t>
      </w:r>
      <w:r w:rsidRPr="00D257F8" w:rsidR="00074D35">
        <w:t xml:space="preserve"> </w:t>
      </w:r>
      <w:r w:rsidRPr="00D257F8">
        <w:t>into</w:t>
      </w:r>
      <w:r w:rsidRPr="00D257F8" w:rsidR="00074D35">
        <w:t xml:space="preserve"> </w:t>
      </w:r>
      <w:r w:rsidRPr="00D257F8">
        <w:t>it</w:t>
      </w:r>
      <w:r w:rsidRPr="00D257F8">
        <w:t>—</w:t>
      </w:r>
      <w:r w:rsidRPr="00D257F8">
        <w:t>I</w:t>
      </w:r>
      <w:r w:rsidRPr="00D257F8" w:rsidR="00074D35">
        <w:t xml:space="preserve"> </w:t>
      </w:r>
      <w:r w:rsidRPr="00D257F8">
        <w:t>know</w:t>
      </w:r>
      <w:r w:rsidRPr="00D257F8" w:rsidR="00074D35">
        <w:t xml:space="preserve"> </w:t>
      </w:r>
      <w:r w:rsidRPr="00D257F8">
        <w:t>there</w:t>
      </w:r>
      <w:r w:rsidRPr="00D257F8" w:rsidR="00074D35">
        <w:t xml:space="preserve"> </w:t>
      </w:r>
      <w:r w:rsidRPr="00D257F8">
        <w:t>is</w:t>
      </w:r>
      <w:r w:rsidRPr="00D257F8" w:rsidR="00074D35">
        <w:t xml:space="preserve"> </w:t>
      </w:r>
      <w:r w:rsidRPr="00D257F8">
        <w:t>a</w:t>
      </w:r>
      <w:r w:rsidRPr="00D257F8" w:rsidR="00074D35">
        <w:t xml:space="preserve"> </w:t>
      </w:r>
      <w:r w:rsidRPr="00D257F8">
        <w:t>question</w:t>
      </w:r>
      <w:r w:rsidRPr="00D257F8" w:rsidR="00074D35">
        <w:t xml:space="preserve"> </w:t>
      </w:r>
      <w:r w:rsidRPr="00D257F8">
        <w:t>about</w:t>
      </w:r>
      <w:r w:rsidRPr="00D257F8" w:rsidR="00074D35">
        <w:t xml:space="preserve"> </w:t>
      </w:r>
      <w:r w:rsidRPr="00D257F8">
        <w:t>that</w:t>
      </w:r>
      <w:r w:rsidRPr="00D257F8">
        <w:t>—</w:t>
      </w:r>
      <w:r w:rsidRPr="00D257F8">
        <w:t>but,</w:t>
      </w:r>
      <w:r w:rsidRPr="00D257F8" w:rsidR="00074D35">
        <w:t xml:space="preserve"> </w:t>
      </w:r>
      <w:r w:rsidRPr="00D257F8">
        <w:t>on</w:t>
      </w:r>
      <w:r w:rsidRPr="00D257F8" w:rsidR="00074D35">
        <w:t xml:space="preserve"> </w:t>
      </w:r>
      <w:r w:rsidRPr="00D257F8">
        <w:t>the</w:t>
      </w:r>
      <w:r w:rsidRPr="00D257F8" w:rsidR="00074D35">
        <w:t xml:space="preserve"> </w:t>
      </w:r>
      <w:r w:rsidRPr="00D257F8">
        <w:t>whole,</w:t>
      </w:r>
      <w:r w:rsidRPr="00D257F8" w:rsidR="00074D35">
        <w:t xml:space="preserve"> </w:t>
      </w:r>
      <w:r w:rsidR="00390270">
        <w:t>i</w:t>
      </w:r>
      <w:r w:rsidRPr="00D257F8">
        <w:t>t</w:t>
      </w:r>
      <w:r w:rsidRPr="00D257F8" w:rsidR="00074D35">
        <w:t xml:space="preserve"> </w:t>
      </w:r>
      <w:r w:rsidRPr="00D257F8">
        <w:t>is</w:t>
      </w:r>
      <w:r w:rsidRPr="00D257F8" w:rsidR="00074D35">
        <w:t xml:space="preserve"> </w:t>
      </w:r>
      <w:r w:rsidRPr="00D257F8">
        <w:t>not</w:t>
      </w:r>
      <w:r w:rsidRPr="00D257F8" w:rsidR="00074D35">
        <w:t xml:space="preserve"> </w:t>
      </w:r>
      <w:r w:rsidRPr="00D257F8">
        <w:t>the</w:t>
      </w:r>
      <w:r w:rsidRPr="00D257F8" w:rsidR="00074D35">
        <w:t xml:space="preserve"> </w:t>
      </w:r>
      <w:r w:rsidRPr="00D257F8">
        <w:t>case.</w:t>
      </w:r>
    </w:p>
    <w:p w:rsidR="00B91457" w:rsidRPr="00D257F8" w:rsidP="00C50920">
      <w:pPr>
        <w:pStyle w:val="Answer"/>
      </w:pPr>
      <w:r w:rsidRPr="00D257F8">
        <w:t>L</w:t>
      </w:r>
      <w:r w:rsidRPr="00D257F8" w:rsidR="000A2B84">
        <w:t>ooking</w:t>
      </w:r>
      <w:r w:rsidRPr="00D257F8" w:rsidR="00074D35">
        <w:t xml:space="preserve"> </w:t>
      </w:r>
      <w:r w:rsidRPr="00D257F8" w:rsidR="000A2B84">
        <w:t>back</w:t>
      </w:r>
      <w:r w:rsidRPr="00D257F8" w:rsidR="00074D35">
        <w:t xml:space="preserve"> </w:t>
      </w:r>
      <w:r w:rsidRPr="00D257F8" w:rsidR="000A2B84">
        <w:t>over</w:t>
      </w:r>
      <w:r w:rsidRPr="00D257F8" w:rsidR="00074D35">
        <w:t xml:space="preserve"> </w:t>
      </w:r>
      <w:r w:rsidRPr="00D257F8" w:rsidR="000A2B84">
        <w:t>my</w:t>
      </w:r>
      <w:r w:rsidRPr="00D257F8" w:rsidR="00074D35">
        <w:t xml:space="preserve"> </w:t>
      </w:r>
      <w:r w:rsidRPr="00D257F8" w:rsidR="000A2B84">
        <w:t>time</w:t>
      </w:r>
      <w:r w:rsidRPr="00D257F8">
        <w:t>,</w:t>
      </w:r>
      <w:r w:rsidRPr="00D257F8" w:rsidR="00074D35">
        <w:t xml:space="preserve"> </w:t>
      </w:r>
      <w:r w:rsidRPr="00D257F8">
        <w:t>at</w:t>
      </w:r>
      <w:r w:rsidRPr="00D257F8" w:rsidR="00074D35">
        <w:t xml:space="preserve"> </w:t>
      </w:r>
      <w:r w:rsidRPr="00D257F8">
        <w:t>the</w:t>
      </w:r>
      <w:r w:rsidRPr="00D257F8" w:rsidR="00074D35">
        <w:t xml:space="preserve"> </w:t>
      </w:r>
      <w:r w:rsidRPr="00D257F8">
        <w:t>beginning,</w:t>
      </w:r>
      <w:r w:rsidRPr="00D257F8" w:rsidR="00074D35">
        <w:t xml:space="preserve"> </w:t>
      </w:r>
      <w:r w:rsidRPr="00D257F8">
        <w:t>as</w:t>
      </w:r>
      <w:r w:rsidRPr="00D257F8" w:rsidR="00074D35">
        <w:t xml:space="preserve"> </w:t>
      </w:r>
      <w:r w:rsidRPr="00D257F8">
        <w:t>I</w:t>
      </w:r>
      <w:r w:rsidRPr="00D257F8" w:rsidR="00074D35">
        <w:t xml:space="preserve"> </w:t>
      </w:r>
      <w:r w:rsidRPr="00D257F8">
        <w:t>was</w:t>
      </w:r>
      <w:r w:rsidRPr="00D257F8" w:rsidR="00074D35">
        <w:t xml:space="preserve"> </w:t>
      </w:r>
      <w:r w:rsidRPr="00D257F8">
        <w:t>the</w:t>
      </w:r>
      <w:r w:rsidRPr="00D257F8" w:rsidR="00074D35">
        <w:t xml:space="preserve"> </w:t>
      </w:r>
      <w:r w:rsidRPr="00D257F8">
        <w:t>first</w:t>
      </w:r>
      <w:r w:rsidRPr="00D257F8" w:rsidR="00074D35">
        <w:t xml:space="preserve"> </w:t>
      </w:r>
      <w:r w:rsidRPr="00D257F8" w:rsidR="00B72DFB">
        <w:t>o</w:t>
      </w:r>
      <w:r w:rsidRPr="00D257F8">
        <w:t>mbudsman</w:t>
      </w:r>
      <w:r w:rsidRPr="00D257F8" w:rsidR="00074D35">
        <w:t xml:space="preserve"> </w:t>
      </w:r>
      <w:r w:rsidRPr="00D257F8" w:rsidR="000A2B84">
        <w:t>that</w:t>
      </w:r>
      <w:r w:rsidRPr="00D257F8" w:rsidR="00074D35">
        <w:t xml:space="preserve"> </w:t>
      </w:r>
      <w:r w:rsidRPr="00D257F8" w:rsidR="000A2B84">
        <w:t>UK</w:t>
      </w:r>
      <w:r w:rsidRPr="00D257F8" w:rsidR="00074D35">
        <w:t xml:space="preserve"> </w:t>
      </w:r>
      <w:r w:rsidRPr="00D257F8">
        <w:t>de</w:t>
      </w:r>
      <w:r w:rsidRPr="00D257F8" w:rsidR="000A2B84">
        <w:t>fence</w:t>
      </w:r>
      <w:r w:rsidRPr="00D257F8" w:rsidR="00074D35">
        <w:t xml:space="preserve"> </w:t>
      </w:r>
      <w:r w:rsidRPr="00D257F8" w:rsidR="000A2B84">
        <w:t>had</w:t>
      </w:r>
      <w:r w:rsidRPr="00D257F8" w:rsidR="00074D35">
        <w:t xml:space="preserve"> </w:t>
      </w:r>
      <w:r w:rsidRPr="00D257F8" w:rsidR="000A2B84">
        <w:t>ever</w:t>
      </w:r>
      <w:r w:rsidRPr="00D257F8" w:rsidR="00074D35">
        <w:t xml:space="preserve"> </w:t>
      </w:r>
      <w:r w:rsidRPr="00D257F8" w:rsidR="000A2B84">
        <w:t>had</w:t>
      </w:r>
      <w:r w:rsidRPr="00D257F8">
        <w:t>,</w:t>
      </w:r>
      <w:r w:rsidRPr="00D257F8" w:rsidR="00074D35">
        <w:t xml:space="preserve"> </w:t>
      </w:r>
      <w:r w:rsidRPr="00D257F8">
        <w:t>there</w:t>
      </w:r>
      <w:r w:rsidRPr="00D257F8" w:rsidR="00074D35">
        <w:t xml:space="preserve"> </w:t>
      </w:r>
      <w:r w:rsidRPr="00D257F8">
        <w:t>was</w:t>
      </w:r>
      <w:r w:rsidRPr="00D257F8" w:rsidR="00074D35">
        <w:t xml:space="preserve"> </w:t>
      </w:r>
      <w:r w:rsidRPr="00D257F8">
        <w:t>a</w:t>
      </w:r>
      <w:r w:rsidRPr="00D257F8" w:rsidR="00074D35">
        <w:t xml:space="preserve"> </w:t>
      </w:r>
      <w:r w:rsidRPr="00D257F8">
        <w:t>bit</w:t>
      </w:r>
      <w:r w:rsidRPr="00D257F8" w:rsidR="00074D35">
        <w:t xml:space="preserve"> </w:t>
      </w:r>
      <w:r w:rsidRPr="00D257F8">
        <w:t>of</w:t>
      </w:r>
      <w:r w:rsidRPr="00D257F8" w:rsidR="00074D35">
        <w:t xml:space="preserve"> </w:t>
      </w:r>
      <w:r w:rsidRPr="00D257F8">
        <w:t>a</w:t>
      </w:r>
      <w:r w:rsidRPr="00D257F8" w:rsidR="00074D35">
        <w:t xml:space="preserve"> </w:t>
      </w:r>
      <w:r w:rsidRPr="00D257F8">
        <w:t>le</w:t>
      </w:r>
      <w:r w:rsidRPr="00D257F8" w:rsidR="000A2B84">
        <w:t>a</w:t>
      </w:r>
      <w:r w:rsidRPr="00D257F8">
        <w:t>r</w:t>
      </w:r>
      <w:r w:rsidRPr="00D257F8" w:rsidR="000A2B84">
        <w:t>ning</w:t>
      </w:r>
      <w:r w:rsidRPr="00D257F8" w:rsidR="00074D35">
        <w:t xml:space="preserve"> </w:t>
      </w:r>
      <w:r w:rsidRPr="00D257F8" w:rsidR="000A2B84">
        <w:t>curve</w:t>
      </w:r>
      <w:r w:rsidRPr="00D257F8" w:rsidR="00074D35">
        <w:t xml:space="preserve"> </w:t>
      </w:r>
      <w:r w:rsidRPr="00D257F8">
        <w:t>for</w:t>
      </w:r>
      <w:r w:rsidRPr="00D257F8" w:rsidR="00074D35">
        <w:t xml:space="preserve"> </w:t>
      </w:r>
      <w:r w:rsidRPr="00D257F8" w:rsidR="000A2B84">
        <w:t>the</w:t>
      </w:r>
      <w:r w:rsidRPr="00D257F8" w:rsidR="00074D35">
        <w:t xml:space="preserve"> </w:t>
      </w:r>
      <w:r w:rsidRPr="00D257F8" w:rsidR="000A2B84">
        <w:t>M</w:t>
      </w:r>
      <w:r w:rsidR="00390270">
        <w:t>O</w:t>
      </w:r>
      <w:r w:rsidRPr="00D257F8" w:rsidR="000A2B84">
        <w:t>D</w:t>
      </w:r>
      <w:r w:rsidRPr="00D257F8">
        <w:t>—</w:t>
      </w:r>
      <w:r w:rsidRPr="00D257F8">
        <w:t>I</w:t>
      </w:r>
      <w:r w:rsidRPr="00D257F8" w:rsidR="00074D35">
        <w:t xml:space="preserve"> </w:t>
      </w:r>
      <w:r w:rsidRPr="00D257F8">
        <w:t>know</w:t>
      </w:r>
      <w:r w:rsidRPr="00D257F8" w:rsidR="00074D35">
        <w:t xml:space="preserve"> </w:t>
      </w:r>
      <w:r w:rsidRPr="00D257F8">
        <w:t>they</w:t>
      </w:r>
      <w:r w:rsidRPr="00D257F8" w:rsidR="00074D35">
        <w:t xml:space="preserve"> </w:t>
      </w:r>
      <w:r w:rsidRPr="00D257F8">
        <w:t>will</w:t>
      </w:r>
      <w:r w:rsidRPr="00D257F8" w:rsidR="00074D35">
        <w:t xml:space="preserve"> </w:t>
      </w:r>
      <w:r w:rsidRPr="00D257F8">
        <w:t>all</w:t>
      </w:r>
      <w:r w:rsidRPr="00D257F8" w:rsidR="00074D35">
        <w:t xml:space="preserve"> </w:t>
      </w:r>
      <w:r w:rsidRPr="00D257F8">
        <w:t>be</w:t>
      </w:r>
      <w:r w:rsidRPr="00D257F8" w:rsidR="00074D35">
        <w:t xml:space="preserve"> </w:t>
      </w:r>
      <w:r w:rsidRPr="00D257F8">
        <w:t>watching</w:t>
      </w:r>
      <w:r w:rsidRPr="00D257F8" w:rsidR="00074D35">
        <w:t xml:space="preserve"> </w:t>
      </w:r>
      <w:r w:rsidRPr="00D257F8">
        <w:t>this,</w:t>
      </w:r>
      <w:r w:rsidRPr="00D257F8" w:rsidR="00074D35">
        <w:t xml:space="preserve"> </w:t>
      </w:r>
      <w:r w:rsidRPr="00D257F8">
        <w:t>but</w:t>
      </w:r>
      <w:r w:rsidRPr="00D257F8" w:rsidR="00074D35">
        <w:t xml:space="preserve"> </w:t>
      </w:r>
      <w:r w:rsidRPr="00D257F8">
        <w:t>I</w:t>
      </w:r>
      <w:r w:rsidRPr="00D257F8" w:rsidR="00074D35">
        <w:t xml:space="preserve"> </w:t>
      </w:r>
      <w:r w:rsidRPr="00D257F8">
        <w:t>say</w:t>
      </w:r>
      <w:r w:rsidRPr="00D257F8" w:rsidR="00074D35">
        <w:t xml:space="preserve"> </w:t>
      </w:r>
      <w:r w:rsidRPr="00D257F8">
        <w:t>it</w:t>
      </w:r>
      <w:r w:rsidRPr="00D257F8" w:rsidR="00074D35">
        <w:t xml:space="preserve"> </w:t>
      </w:r>
      <w:r w:rsidRPr="00D257F8">
        <w:t>none</w:t>
      </w:r>
      <w:r w:rsidR="00390270">
        <w:t xml:space="preserve"> </w:t>
      </w:r>
      <w:r w:rsidRPr="00D257F8">
        <w:t>the</w:t>
      </w:r>
      <w:r w:rsidR="00390270">
        <w:t xml:space="preserve"> </w:t>
      </w:r>
      <w:r w:rsidRPr="00D257F8">
        <w:t>less</w:t>
      </w:r>
      <w:r w:rsidRPr="00D257F8">
        <w:t>—</w:t>
      </w:r>
      <w:r w:rsidRPr="00D257F8">
        <w:t>to</w:t>
      </w:r>
      <w:r w:rsidRPr="00D257F8" w:rsidR="00074D35">
        <w:t xml:space="preserve"> </w:t>
      </w:r>
      <w:r w:rsidRPr="00D257F8">
        <w:t>get</w:t>
      </w:r>
      <w:r w:rsidRPr="00D257F8" w:rsidR="00074D35">
        <w:t xml:space="preserve"> </w:t>
      </w:r>
      <w:r w:rsidRPr="00D257F8">
        <w:t>to</w:t>
      </w:r>
      <w:r w:rsidRPr="00D257F8" w:rsidR="00074D35">
        <w:t xml:space="preserve"> </w:t>
      </w:r>
      <w:r w:rsidRPr="00D257F8">
        <w:t>grips</w:t>
      </w:r>
      <w:r w:rsidRPr="00D257F8" w:rsidR="00074D35">
        <w:t xml:space="preserve"> </w:t>
      </w:r>
      <w:r w:rsidRPr="00D257F8">
        <w:t>with</w:t>
      </w:r>
      <w:r w:rsidRPr="00D257F8" w:rsidR="00074D35">
        <w:t xml:space="preserve"> </w:t>
      </w:r>
      <w:r w:rsidRPr="00D257F8">
        <w:t>the</w:t>
      </w:r>
      <w:r w:rsidRPr="00D257F8" w:rsidR="00074D35">
        <w:t xml:space="preserve"> </w:t>
      </w:r>
      <w:r w:rsidRPr="00D257F8">
        <w:t>idea</w:t>
      </w:r>
      <w:r w:rsidRPr="00D257F8" w:rsidR="00074D35">
        <w:t xml:space="preserve"> </w:t>
      </w:r>
      <w:r w:rsidRPr="00D257F8">
        <w:t>of</w:t>
      </w:r>
      <w:r w:rsidRPr="00D257F8" w:rsidR="00074D35">
        <w:t xml:space="preserve"> </w:t>
      </w:r>
      <w:r w:rsidRPr="00D257F8">
        <w:t>an</w:t>
      </w:r>
      <w:r w:rsidRPr="00D257F8" w:rsidR="00074D35">
        <w:t xml:space="preserve"> </w:t>
      </w:r>
      <w:r w:rsidRPr="00D257F8">
        <w:t>independent</w:t>
      </w:r>
      <w:r w:rsidRPr="00D257F8" w:rsidR="00074D35">
        <w:t xml:space="preserve"> </w:t>
      </w:r>
      <w:r w:rsidRPr="00D257F8" w:rsidR="00B72DFB">
        <w:t>o</w:t>
      </w:r>
      <w:r w:rsidRPr="00D257F8">
        <w:t>mbudsman.</w:t>
      </w:r>
      <w:r w:rsidRPr="00D257F8" w:rsidR="00074D35">
        <w:t xml:space="preserve"> </w:t>
      </w:r>
      <w:r w:rsidRPr="00D257F8">
        <w:t>It</w:t>
      </w:r>
      <w:r w:rsidRPr="00D257F8" w:rsidR="00074D35">
        <w:t xml:space="preserve"> </w:t>
      </w:r>
      <w:r w:rsidRPr="00D257F8">
        <w:t>is</w:t>
      </w:r>
      <w:r w:rsidRPr="00D257F8" w:rsidR="00074D35">
        <w:t xml:space="preserve"> </w:t>
      </w:r>
      <w:r w:rsidRPr="00D257F8">
        <w:t>one</w:t>
      </w:r>
      <w:r w:rsidRPr="00D257F8" w:rsidR="00074D35">
        <w:t xml:space="preserve"> </w:t>
      </w:r>
      <w:r w:rsidRPr="00D257F8">
        <w:t>thing</w:t>
      </w:r>
      <w:r w:rsidRPr="00D257F8" w:rsidR="00074D35">
        <w:t xml:space="preserve"> </w:t>
      </w:r>
      <w:r w:rsidRPr="00D257F8">
        <w:t>saying</w:t>
      </w:r>
      <w:r w:rsidRPr="00D257F8" w:rsidR="00074D35">
        <w:t xml:space="preserve"> </w:t>
      </w:r>
      <w:r w:rsidRPr="00D257F8">
        <w:t>that</w:t>
      </w:r>
      <w:r w:rsidRPr="00D257F8" w:rsidR="00074D35">
        <w:t xml:space="preserve"> </w:t>
      </w:r>
      <w:r w:rsidRPr="00D257F8">
        <w:t>you</w:t>
      </w:r>
      <w:r w:rsidRPr="00D257F8" w:rsidR="00074D35">
        <w:t xml:space="preserve"> </w:t>
      </w:r>
      <w:r w:rsidRPr="00D257F8">
        <w:t>want</w:t>
      </w:r>
      <w:r w:rsidRPr="00D257F8" w:rsidR="00074D35">
        <w:t xml:space="preserve"> </w:t>
      </w:r>
      <w:r w:rsidRPr="00D257F8">
        <w:t>one</w:t>
      </w:r>
      <w:r w:rsidRPr="00D257F8">
        <w:t>;</w:t>
      </w:r>
      <w:r w:rsidRPr="00D257F8" w:rsidR="00074D35">
        <w:t xml:space="preserve"> </w:t>
      </w:r>
      <w:r w:rsidRPr="00D257F8">
        <w:t>i</w:t>
      </w:r>
      <w:r w:rsidRPr="00D257F8">
        <w:t>t</w:t>
      </w:r>
      <w:r w:rsidRPr="00D257F8" w:rsidR="00074D35">
        <w:t xml:space="preserve"> </w:t>
      </w:r>
      <w:r w:rsidRPr="00D257F8">
        <w:t>is</w:t>
      </w:r>
      <w:r w:rsidRPr="00D257F8" w:rsidR="00074D35">
        <w:t xml:space="preserve"> </w:t>
      </w:r>
      <w:r w:rsidRPr="00D257F8">
        <w:t>another</w:t>
      </w:r>
      <w:r w:rsidRPr="00D257F8" w:rsidR="00074D35">
        <w:t xml:space="preserve"> </w:t>
      </w:r>
      <w:r w:rsidRPr="00D257F8">
        <w:t>when</w:t>
      </w:r>
      <w:r w:rsidRPr="00D257F8" w:rsidR="00074D35">
        <w:t xml:space="preserve"> the ombudsman </w:t>
      </w:r>
      <w:r w:rsidRPr="00D257F8">
        <w:t>acts</w:t>
      </w:r>
      <w:r w:rsidRPr="00D257F8" w:rsidR="00074D35">
        <w:t xml:space="preserve"> </w:t>
      </w:r>
      <w:r w:rsidRPr="00D257F8">
        <w:t>independentl</w:t>
      </w:r>
      <w:r w:rsidRPr="00D257F8">
        <w:t>y, and s</w:t>
      </w:r>
      <w:r w:rsidRPr="00D257F8">
        <w:t>ometimes</w:t>
      </w:r>
      <w:r w:rsidRPr="00D257F8" w:rsidR="00074D35">
        <w:t xml:space="preserve"> </w:t>
      </w:r>
      <w:r w:rsidRPr="00D257F8">
        <w:t>that</w:t>
      </w:r>
      <w:r w:rsidRPr="00D257F8" w:rsidR="00074D35">
        <w:t xml:space="preserve"> </w:t>
      </w:r>
      <w:r w:rsidRPr="00D257F8" w:rsidR="00214809">
        <w:t>rubs</w:t>
      </w:r>
      <w:r w:rsidRPr="00D257F8" w:rsidR="00074D35">
        <w:t xml:space="preserve"> </w:t>
      </w:r>
      <w:r w:rsidRPr="00D257F8" w:rsidR="00214809">
        <w:t>people</w:t>
      </w:r>
      <w:r w:rsidRPr="00D257F8" w:rsidR="00074D35">
        <w:t xml:space="preserve"> </w:t>
      </w:r>
      <w:r w:rsidRPr="00D257F8" w:rsidR="00214809">
        <w:t>up</w:t>
      </w:r>
      <w:r w:rsidRPr="00D257F8" w:rsidR="00074D35">
        <w:t xml:space="preserve"> </w:t>
      </w:r>
      <w:r w:rsidRPr="00D257F8" w:rsidR="00214809">
        <w:t>the</w:t>
      </w:r>
      <w:r w:rsidRPr="00D257F8" w:rsidR="00074D35">
        <w:t xml:space="preserve"> </w:t>
      </w:r>
      <w:r w:rsidRPr="00D257F8" w:rsidR="00214809">
        <w:t>wrong</w:t>
      </w:r>
      <w:r w:rsidRPr="00D257F8" w:rsidR="00074D35">
        <w:t xml:space="preserve"> </w:t>
      </w:r>
      <w:r w:rsidRPr="00D257F8" w:rsidR="00214809">
        <w:t>way.</w:t>
      </w:r>
      <w:r w:rsidRPr="00D257F8">
        <w:t xml:space="preserve"> </w:t>
      </w:r>
      <w:r w:rsidRPr="00D257F8" w:rsidR="00214809">
        <w:t>A</w:t>
      </w:r>
      <w:r w:rsidRPr="00D257F8" w:rsidR="000A2B84">
        <w:t>t</w:t>
      </w:r>
      <w:r w:rsidRPr="00D257F8" w:rsidR="00074D35">
        <w:t xml:space="preserve"> </w:t>
      </w:r>
      <w:r w:rsidRPr="00D257F8" w:rsidR="000A2B84">
        <w:t>the</w:t>
      </w:r>
      <w:r w:rsidRPr="00D257F8" w:rsidR="00074D35">
        <w:t xml:space="preserve"> </w:t>
      </w:r>
      <w:r w:rsidRPr="00D257F8" w:rsidR="000A2B84">
        <w:t>beginning</w:t>
      </w:r>
      <w:r w:rsidRPr="00D257F8">
        <w:t>,</w:t>
      </w:r>
      <w:r w:rsidRPr="00D257F8" w:rsidR="00074D35">
        <w:t xml:space="preserve"> </w:t>
      </w:r>
      <w:r w:rsidRPr="00D257F8" w:rsidR="000A2B84">
        <w:t>there</w:t>
      </w:r>
      <w:r w:rsidRPr="00D257F8" w:rsidR="00074D35">
        <w:t xml:space="preserve"> </w:t>
      </w:r>
      <w:r w:rsidRPr="00D257F8">
        <w:t>were</w:t>
      </w:r>
      <w:r w:rsidRPr="00D257F8" w:rsidR="00074D35">
        <w:t xml:space="preserve"> </w:t>
      </w:r>
      <w:r w:rsidRPr="00D257F8" w:rsidR="000A2B84">
        <w:t>some</w:t>
      </w:r>
      <w:r w:rsidRPr="00D257F8" w:rsidR="00074D35">
        <w:t xml:space="preserve"> </w:t>
      </w:r>
      <w:r w:rsidRPr="00D257F8">
        <w:t>teething</w:t>
      </w:r>
      <w:r w:rsidRPr="00D257F8" w:rsidR="00074D35">
        <w:t xml:space="preserve"> </w:t>
      </w:r>
      <w:r w:rsidRPr="00D257F8">
        <w:t>troubles</w:t>
      </w:r>
      <w:r w:rsidRPr="00D257F8" w:rsidR="00074D35">
        <w:t xml:space="preserve"> </w:t>
      </w:r>
      <w:r w:rsidRPr="00D257F8">
        <w:t>around</w:t>
      </w:r>
      <w:r w:rsidRPr="00D257F8" w:rsidR="00074D35">
        <w:t xml:space="preserve"> </w:t>
      </w:r>
      <w:r w:rsidRPr="00D257F8">
        <w:t>that</w:t>
      </w:r>
      <w:r w:rsidRPr="00D257F8">
        <w:t>.</w:t>
      </w:r>
    </w:p>
    <w:p w:rsidR="00B72DFB" w:rsidRPr="00D257F8" w:rsidP="00C50920">
      <w:pPr>
        <w:pStyle w:val="Answer"/>
      </w:pPr>
      <w:r w:rsidRPr="00D257F8">
        <w:t>I</w:t>
      </w:r>
      <w:r w:rsidRPr="00D257F8" w:rsidR="00074D35">
        <w:t xml:space="preserve"> </w:t>
      </w:r>
      <w:r w:rsidRPr="00D257F8">
        <w:t>have</w:t>
      </w:r>
      <w:r w:rsidRPr="00D257F8" w:rsidR="00074D35">
        <w:t xml:space="preserve"> </w:t>
      </w:r>
      <w:r w:rsidRPr="00D257F8">
        <w:t>always</w:t>
      </w:r>
      <w:r w:rsidRPr="00D257F8" w:rsidR="00074D35">
        <w:t xml:space="preserve"> </w:t>
      </w:r>
      <w:r w:rsidRPr="00D257F8">
        <w:t>worked</w:t>
      </w:r>
      <w:r w:rsidRPr="00D257F8" w:rsidR="00074D35">
        <w:t xml:space="preserve"> </w:t>
      </w:r>
      <w:r w:rsidRPr="00D257F8">
        <w:t>on</w:t>
      </w:r>
      <w:r w:rsidRPr="00D257F8" w:rsidR="00074D35">
        <w:t xml:space="preserve"> </w:t>
      </w:r>
      <w:r w:rsidRPr="00D257F8">
        <w:t>the</w:t>
      </w:r>
      <w:r w:rsidRPr="00D257F8" w:rsidR="00074D35">
        <w:t xml:space="preserve"> </w:t>
      </w:r>
      <w:r w:rsidRPr="00D257F8">
        <w:t>basis</w:t>
      </w:r>
      <w:r w:rsidRPr="00D257F8" w:rsidR="00074D35">
        <w:t xml:space="preserve"> </w:t>
      </w:r>
      <w:r w:rsidRPr="00D257F8" w:rsidR="00C50920">
        <w:t>that</w:t>
      </w:r>
      <w:r w:rsidRPr="00D257F8" w:rsidR="00074D35">
        <w:t xml:space="preserve"> </w:t>
      </w:r>
      <w:r w:rsidRPr="00D257F8" w:rsidR="00C50920">
        <w:t>those</w:t>
      </w:r>
      <w:r w:rsidRPr="00D257F8" w:rsidR="00074D35">
        <w:t xml:space="preserve"> </w:t>
      </w:r>
      <w:r w:rsidRPr="00D257F8" w:rsidR="00C50920">
        <w:t>in</w:t>
      </w:r>
      <w:r w:rsidRPr="00D257F8" w:rsidR="00074D35">
        <w:t xml:space="preserve"> </w:t>
      </w:r>
      <w:r w:rsidRPr="00D257F8" w:rsidR="00C50920">
        <w:t>the</w:t>
      </w:r>
      <w:r w:rsidRPr="00D257F8" w:rsidR="00074D35">
        <w:t xml:space="preserve"> </w:t>
      </w:r>
      <w:r w:rsidRPr="00D257F8" w:rsidR="00C50920">
        <w:t>M</w:t>
      </w:r>
      <w:r w:rsidR="00390270">
        <w:t>O</w:t>
      </w:r>
      <w:r w:rsidRPr="00D257F8" w:rsidR="00C50920">
        <w:t>D,</w:t>
      </w:r>
      <w:r w:rsidRPr="00D257F8" w:rsidR="00074D35">
        <w:t xml:space="preserve"> </w:t>
      </w:r>
      <w:r w:rsidRPr="00D257F8" w:rsidR="00C50920">
        <w:t>the</w:t>
      </w:r>
      <w:r w:rsidRPr="00D257F8" w:rsidR="00074D35">
        <w:t xml:space="preserve"> </w:t>
      </w:r>
      <w:r w:rsidRPr="00D257F8" w:rsidR="00C50920">
        <w:t>Armed</w:t>
      </w:r>
      <w:r w:rsidRPr="00D257F8" w:rsidR="00074D35">
        <w:t xml:space="preserve"> </w:t>
      </w:r>
      <w:r w:rsidRPr="00D257F8" w:rsidR="00C50920">
        <w:t>Forces</w:t>
      </w:r>
      <w:r w:rsidRPr="00D257F8" w:rsidR="00074D35">
        <w:t xml:space="preserve"> </w:t>
      </w:r>
      <w:r w:rsidRPr="00D257F8" w:rsidR="00C50920">
        <w:t>and</w:t>
      </w:r>
      <w:r w:rsidRPr="00D257F8" w:rsidR="00074D35">
        <w:t xml:space="preserve"> </w:t>
      </w:r>
      <w:r w:rsidRPr="00D257F8" w:rsidR="00C50920">
        <w:t>certainly</w:t>
      </w:r>
      <w:r w:rsidRPr="00D257F8" w:rsidR="00074D35">
        <w:t xml:space="preserve"> </w:t>
      </w:r>
      <w:r w:rsidRPr="00D257F8" w:rsidR="00C50920">
        <w:t>my</w:t>
      </w:r>
      <w:r w:rsidRPr="00D257F8" w:rsidR="00074D35">
        <w:t xml:space="preserve"> </w:t>
      </w:r>
      <w:r w:rsidRPr="00D257F8" w:rsidR="00C50920">
        <w:t>office</w:t>
      </w:r>
      <w:r w:rsidRPr="00D257F8" w:rsidR="00074D35">
        <w:t xml:space="preserve"> </w:t>
      </w:r>
      <w:r w:rsidRPr="00D257F8">
        <w:t>all</w:t>
      </w:r>
      <w:r w:rsidRPr="00D257F8" w:rsidR="00074D35">
        <w:t xml:space="preserve"> </w:t>
      </w:r>
      <w:r w:rsidRPr="00D257F8">
        <w:t>wan</w:t>
      </w:r>
      <w:r w:rsidRPr="00D257F8" w:rsidR="00C50920">
        <w:t>t</w:t>
      </w:r>
      <w:r w:rsidRPr="00D257F8" w:rsidR="00074D35">
        <w:t xml:space="preserve"> </w:t>
      </w:r>
      <w:r w:rsidRPr="00D257F8" w:rsidR="00C50920">
        <w:t>the</w:t>
      </w:r>
      <w:r w:rsidRPr="00D257F8" w:rsidR="00074D35">
        <w:t xml:space="preserve"> </w:t>
      </w:r>
      <w:r w:rsidRPr="00D257F8" w:rsidR="00C50920">
        <w:t>same</w:t>
      </w:r>
      <w:r w:rsidRPr="00D257F8" w:rsidR="00074D35">
        <w:t xml:space="preserve"> </w:t>
      </w:r>
      <w:r w:rsidRPr="00D257F8" w:rsidR="00C50920">
        <w:t>thing.</w:t>
      </w:r>
      <w:r w:rsidRPr="00D257F8" w:rsidR="00074D35">
        <w:t xml:space="preserve"> </w:t>
      </w:r>
      <w:r w:rsidRPr="00D257F8" w:rsidR="00C50920">
        <w:t>We</w:t>
      </w:r>
      <w:r w:rsidRPr="00D257F8" w:rsidR="00074D35">
        <w:t xml:space="preserve"> </w:t>
      </w:r>
      <w:r w:rsidRPr="00D257F8" w:rsidR="00C50920">
        <w:t>all</w:t>
      </w:r>
      <w:r w:rsidRPr="00D257F8" w:rsidR="00074D35">
        <w:t xml:space="preserve"> </w:t>
      </w:r>
      <w:r w:rsidRPr="00D257F8" w:rsidR="00C50920">
        <w:t>want</w:t>
      </w:r>
      <w:r w:rsidRPr="00D257F8" w:rsidR="00074D35">
        <w:t xml:space="preserve"> </w:t>
      </w:r>
      <w:r w:rsidRPr="00D257F8" w:rsidR="00B91457">
        <w:t>s</w:t>
      </w:r>
      <w:r w:rsidRPr="00D257F8">
        <w:t>ervice</w:t>
      </w:r>
      <w:r w:rsidRPr="00D257F8" w:rsidR="00074D35">
        <w:t xml:space="preserve"> </w:t>
      </w:r>
      <w:r w:rsidRPr="00D257F8">
        <w:t>personnel</w:t>
      </w:r>
      <w:r w:rsidRPr="00D257F8" w:rsidR="00074D35">
        <w:t xml:space="preserve"> </w:t>
      </w:r>
      <w:r w:rsidRPr="00D257F8">
        <w:t>to</w:t>
      </w:r>
      <w:r w:rsidRPr="00D257F8" w:rsidR="00074D35">
        <w:t xml:space="preserve"> </w:t>
      </w:r>
      <w:r w:rsidRPr="00D257F8">
        <w:t>enjoy</w:t>
      </w:r>
      <w:r w:rsidRPr="00D257F8" w:rsidR="00074D35">
        <w:t xml:space="preserve"> </w:t>
      </w:r>
      <w:r w:rsidRPr="00D257F8">
        <w:t>their</w:t>
      </w:r>
      <w:r w:rsidRPr="00D257F8" w:rsidR="00074D35">
        <w:t xml:space="preserve"> </w:t>
      </w:r>
      <w:r w:rsidRPr="00D257F8" w:rsidR="00B91457">
        <w:t>s</w:t>
      </w:r>
      <w:r w:rsidRPr="00D257F8">
        <w:t>ervice</w:t>
      </w:r>
      <w:r w:rsidRPr="00D257F8" w:rsidR="00074D35">
        <w:t xml:space="preserve"> </w:t>
      </w:r>
      <w:r w:rsidRPr="00D257F8">
        <w:t>life</w:t>
      </w:r>
      <w:r w:rsidRPr="00D257F8" w:rsidR="00074D35">
        <w:t xml:space="preserve"> </w:t>
      </w:r>
      <w:r w:rsidRPr="00D257F8">
        <w:t>for</w:t>
      </w:r>
      <w:r w:rsidRPr="00D257F8" w:rsidR="00074D35">
        <w:t xml:space="preserve"> </w:t>
      </w:r>
      <w:r w:rsidRPr="00D257F8">
        <w:t>as</w:t>
      </w:r>
      <w:r w:rsidRPr="00D257F8" w:rsidR="00074D35">
        <w:t xml:space="preserve"> </w:t>
      </w:r>
      <w:r w:rsidRPr="00D257F8">
        <w:t>long</w:t>
      </w:r>
      <w:r w:rsidRPr="00D257F8" w:rsidR="00074D35">
        <w:t xml:space="preserve"> </w:t>
      </w:r>
      <w:r w:rsidRPr="00D257F8">
        <w:t>as</w:t>
      </w:r>
      <w:r w:rsidRPr="00D257F8" w:rsidR="00074D35">
        <w:t xml:space="preserve"> </w:t>
      </w:r>
      <w:r w:rsidRPr="00D257F8">
        <w:t>they</w:t>
      </w:r>
      <w:r w:rsidRPr="00D257F8" w:rsidR="00074D35">
        <w:t xml:space="preserve"> </w:t>
      </w:r>
      <w:r w:rsidRPr="00D257F8">
        <w:t>are</w:t>
      </w:r>
      <w:r w:rsidRPr="00D257F8" w:rsidR="00074D35">
        <w:t xml:space="preserve"> </w:t>
      </w:r>
      <w:r w:rsidRPr="00D257F8">
        <w:t>there.</w:t>
      </w:r>
      <w:r w:rsidRPr="00D257F8" w:rsidR="00074D35">
        <w:t xml:space="preserve"> </w:t>
      </w:r>
      <w:r w:rsidRPr="00D257F8">
        <w:t>We</w:t>
      </w:r>
      <w:r w:rsidRPr="00D257F8" w:rsidR="00074D35">
        <w:t xml:space="preserve"> </w:t>
      </w:r>
      <w:r w:rsidRPr="00D257F8">
        <w:t>are</w:t>
      </w:r>
      <w:r w:rsidRPr="00D257F8" w:rsidR="00074D35">
        <w:t xml:space="preserve"> </w:t>
      </w:r>
      <w:r w:rsidRPr="00D257F8">
        <w:t>asking</w:t>
      </w:r>
      <w:r w:rsidRPr="00D257F8" w:rsidR="00074D35">
        <w:t xml:space="preserve"> </w:t>
      </w:r>
      <w:r w:rsidRPr="00D257F8">
        <w:t>our</w:t>
      </w:r>
      <w:r w:rsidRPr="00D257F8" w:rsidR="00074D35">
        <w:t xml:space="preserve"> </w:t>
      </w:r>
      <w:r w:rsidRPr="00D257F8">
        <w:t>men</w:t>
      </w:r>
      <w:r w:rsidRPr="00D257F8" w:rsidR="00074D35">
        <w:t xml:space="preserve"> </w:t>
      </w:r>
      <w:r w:rsidRPr="00D257F8">
        <w:t>and</w:t>
      </w:r>
      <w:r w:rsidRPr="00D257F8" w:rsidR="00074D35">
        <w:t xml:space="preserve"> </w:t>
      </w:r>
      <w:r w:rsidRPr="00D257F8">
        <w:t>women</w:t>
      </w:r>
      <w:r w:rsidRPr="00D257F8" w:rsidR="00074D35">
        <w:t xml:space="preserve"> </w:t>
      </w:r>
      <w:r w:rsidRPr="00D257F8">
        <w:t>to</w:t>
      </w:r>
      <w:r w:rsidRPr="00D257F8" w:rsidR="00074D35">
        <w:t xml:space="preserve"> </w:t>
      </w:r>
      <w:r w:rsidRPr="00D257F8">
        <w:t>potentially</w:t>
      </w:r>
      <w:r w:rsidRPr="00D257F8" w:rsidR="00074D35">
        <w:t xml:space="preserve"> </w:t>
      </w:r>
      <w:r w:rsidRPr="00D257F8">
        <w:t>pay</w:t>
      </w:r>
      <w:r w:rsidRPr="00D257F8" w:rsidR="00074D35">
        <w:t xml:space="preserve"> </w:t>
      </w:r>
      <w:r w:rsidRPr="00D257F8">
        <w:t>the</w:t>
      </w:r>
      <w:r w:rsidRPr="00D257F8" w:rsidR="00074D35">
        <w:t xml:space="preserve"> </w:t>
      </w:r>
      <w:r w:rsidRPr="00D257F8">
        <w:t>ultimate</w:t>
      </w:r>
      <w:r w:rsidRPr="00D257F8" w:rsidR="00074D35">
        <w:t xml:space="preserve"> </w:t>
      </w:r>
      <w:r w:rsidRPr="00D257F8">
        <w:t>price.</w:t>
      </w:r>
      <w:r w:rsidRPr="00D257F8" w:rsidR="00074D35">
        <w:t xml:space="preserve"> </w:t>
      </w:r>
      <w:r w:rsidRPr="00D257F8" w:rsidR="00214809">
        <w:t>The</w:t>
      </w:r>
      <w:r w:rsidRPr="00D257F8" w:rsidR="00074D35">
        <w:t xml:space="preserve"> </w:t>
      </w:r>
      <w:r w:rsidRPr="00D257F8" w:rsidR="00214809">
        <w:t>very</w:t>
      </w:r>
      <w:r w:rsidRPr="00D257F8" w:rsidR="00074D35">
        <w:t xml:space="preserve"> </w:t>
      </w:r>
      <w:r w:rsidRPr="00D257F8" w:rsidR="00214809">
        <w:t>least</w:t>
      </w:r>
      <w:r w:rsidRPr="00D257F8" w:rsidR="00074D35">
        <w:t xml:space="preserve"> </w:t>
      </w:r>
      <w:r w:rsidRPr="00D257F8" w:rsidR="00214809">
        <w:t>we</w:t>
      </w:r>
      <w:r w:rsidRPr="00D257F8" w:rsidR="00074D35">
        <w:t xml:space="preserve"> </w:t>
      </w:r>
      <w:r w:rsidRPr="00D257F8" w:rsidR="00214809">
        <w:t>can</w:t>
      </w:r>
      <w:r w:rsidRPr="00D257F8" w:rsidR="00074D35">
        <w:t xml:space="preserve"> </w:t>
      </w:r>
      <w:r w:rsidRPr="00D257F8" w:rsidR="00214809">
        <w:t>do</w:t>
      </w:r>
      <w:r w:rsidRPr="00D257F8" w:rsidR="00074D35">
        <w:t xml:space="preserve"> </w:t>
      </w:r>
      <w:r w:rsidRPr="00D257F8" w:rsidR="00214809">
        <w:t>is</w:t>
      </w:r>
      <w:r w:rsidRPr="00D257F8" w:rsidR="00074D35">
        <w:t xml:space="preserve"> </w:t>
      </w:r>
      <w:r w:rsidRPr="00D257F8">
        <w:t>make</w:t>
      </w:r>
      <w:r w:rsidRPr="00D257F8" w:rsidR="00074D35">
        <w:t xml:space="preserve"> </w:t>
      </w:r>
      <w:r w:rsidRPr="00D257F8">
        <w:t>sure</w:t>
      </w:r>
      <w:r w:rsidRPr="00D257F8" w:rsidR="00074D35">
        <w:t xml:space="preserve"> </w:t>
      </w:r>
      <w:r w:rsidRPr="00D257F8">
        <w:t>that</w:t>
      </w:r>
      <w:r w:rsidRPr="00D257F8" w:rsidR="00074D35">
        <w:t xml:space="preserve"> </w:t>
      </w:r>
      <w:r w:rsidRPr="00D257F8">
        <w:t>they</w:t>
      </w:r>
      <w:r w:rsidRPr="00D257F8" w:rsidR="00074D35">
        <w:t xml:space="preserve"> </w:t>
      </w:r>
      <w:r w:rsidRPr="00D257F8">
        <w:t>can</w:t>
      </w:r>
      <w:r w:rsidRPr="00D257F8" w:rsidR="00074D35">
        <w:t xml:space="preserve"> </w:t>
      </w:r>
      <w:r w:rsidRPr="00D257F8">
        <w:t>rise</w:t>
      </w:r>
      <w:r w:rsidRPr="00D257F8" w:rsidR="00074D35">
        <w:t xml:space="preserve"> </w:t>
      </w:r>
      <w:r w:rsidRPr="00D257F8">
        <w:t>as</w:t>
      </w:r>
      <w:r w:rsidRPr="00D257F8" w:rsidR="00074D35">
        <w:t xml:space="preserve"> </w:t>
      </w:r>
      <w:r w:rsidRPr="00D257F8">
        <w:t>far</w:t>
      </w:r>
      <w:r w:rsidRPr="00D257F8" w:rsidR="00074D35">
        <w:t xml:space="preserve"> </w:t>
      </w:r>
      <w:r w:rsidRPr="00D257F8">
        <w:t>as</w:t>
      </w:r>
      <w:r w:rsidRPr="00D257F8" w:rsidR="00074D35">
        <w:t xml:space="preserve"> </w:t>
      </w:r>
      <w:r w:rsidRPr="00D257F8">
        <w:t>their</w:t>
      </w:r>
      <w:r w:rsidRPr="00D257F8" w:rsidR="00074D35">
        <w:t xml:space="preserve"> </w:t>
      </w:r>
      <w:r w:rsidRPr="00D257F8">
        <w:t>talent</w:t>
      </w:r>
      <w:r w:rsidRPr="00D257F8" w:rsidR="00074D35">
        <w:t xml:space="preserve"> </w:t>
      </w:r>
      <w:r w:rsidRPr="00D257F8">
        <w:t>and</w:t>
      </w:r>
      <w:r w:rsidRPr="00D257F8" w:rsidR="00074D35">
        <w:t xml:space="preserve"> </w:t>
      </w:r>
      <w:r w:rsidRPr="00D257F8">
        <w:t>potential</w:t>
      </w:r>
      <w:r w:rsidRPr="00D257F8" w:rsidR="00074D35">
        <w:t xml:space="preserve"> </w:t>
      </w:r>
      <w:r w:rsidRPr="00D257F8">
        <w:t>will</w:t>
      </w:r>
      <w:r w:rsidRPr="00D257F8" w:rsidR="00074D35">
        <w:t xml:space="preserve"> </w:t>
      </w:r>
      <w:r w:rsidRPr="00D257F8">
        <w:t>allow</w:t>
      </w:r>
      <w:r w:rsidRPr="00D257F8" w:rsidR="00074D35">
        <w:t xml:space="preserve"> </w:t>
      </w:r>
      <w:r w:rsidRPr="00D257F8">
        <w:t>and</w:t>
      </w:r>
      <w:r w:rsidRPr="00D257F8" w:rsidR="00074D35">
        <w:t xml:space="preserve"> </w:t>
      </w:r>
      <w:r w:rsidRPr="00D257F8">
        <w:t>that</w:t>
      </w:r>
      <w:r w:rsidRPr="00D257F8" w:rsidR="00074D35">
        <w:t xml:space="preserve"> </w:t>
      </w:r>
      <w:r w:rsidRPr="00D257F8">
        <w:t>they</w:t>
      </w:r>
      <w:r w:rsidRPr="00D257F8" w:rsidR="00074D35">
        <w:t xml:space="preserve"> </w:t>
      </w:r>
      <w:r w:rsidRPr="00D257F8">
        <w:t>are</w:t>
      </w:r>
      <w:r w:rsidRPr="00D257F8" w:rsidR="00074D35">
        <w:t xml:space="preserve"> </w:t>
      </w:r>
      <w:r w:rsidRPr="00D257F8">
        <w:t>not</w:t>
      </w:r>
      <w:r w:rsidRPr="00D257F8" w:rsidR="00074D35">
        <w:t xml:space="preserve"> </w:t>
      </w:r>
      <w:r w:rsidRPr="00D257F8">
        <w:t>subject</w:t>
      </w:r>
      <w:r w:rsidRPr="00D257F8" w:rsidR="00074D35">
        <w:t xml:space="preserve"> </w:t>
      </w:r>
      <w:r w:rsidRPr="00D257F8">
        <w:t>to</w:t>
      </w:r>
      <w:r w:rsidRPr="00D257F8" w:rsidR="00074D35">
        <w:t xml:space="preserve"> </w:t>
      </w:r>
      <w:r w:rsidRPr="00D257F8">
        <w:t>any</w:t>
      </w:r>
      <w:r w:rsidRPr="00D257F8" w:rsidR="00074D35">
        <w:t xml:space="preserve"> </w:t>
      </w:r>
      <w:r w:rsidRPr="00D257F8">
        <w:t>sort</w:t>
      </w:r>
      <w:r w:rsidRPr="00D257F8" w:rsidR="00074D35">
        <w:t xml:space="preserve"> </w:t>
      </w:r>
      <w:r w:rsidRPr="00D257F8">
        <w:t>of</w:t>
      </w:r>
      <w:r w:rsidRPr="00D257F8" w:rsidR="00074D35">
        <w:t xml:space="preserve"> </w:t>
      </w:r>
      <w:r w:rsidRPr="00D257F8">
        <w:t>inappropriate</w:t>
      </w:r>
      <w:r w:rsidRPr="00D257F8" w:rsidR="00074D35">
        <w:t xml:space="preserve"> </w:t>
      </w:r>
      <w:r w:rsidRPr="00D257F8">
        <w:t>behaviour</w:t>
      </w:r>
      <w:r w:rsidRPr="00D257F8" w:rsidR="00074D35">
        <w:t xml:space="preserve"> </w:t>
      </w:r>
      <w:r w:rsidRPr="00D257F8">
        <w:t>whil</w:t>
      </w:r>
      <w:r w:rsidRPr="00D257F8" w:rsidR="00B91457">
        <w:t>e</w:t>
      </w:r>
      <w:r w:rsidRPr="00D257F8" w:rsidR="00074D35">
        <w:t xml:space="preserve"> </w:t>
      </w:r>
      <w:r w:rsidRPr="00D257F8">
        <w:t>in</w:t>
      </w:r>
      <w:r w:rsidRPr="00D257F8" w:rsidR="00074D35">
        <w:t xml:space="preserve"> </w:t>
      </w:r>
      <w:r w:rsidRPr="00D257F8" w:rsidR="00B91457">
        <w:t>s</w:t>
      </w:r>
      <w:r w:rsidRPr="00D257F8">
        <w:t>ervice</w:t>
      </w:r>
      <w:r w:rsidRPr="00D257F8" w:rsidR="00B91457">
        <w:t xml:space="preserve">, </w:t>
      </w:r>
      <w:r w:rsidRPr="00D257F8" w:rsidR="00214809">
        <w:t>however</w:t>
      </w:r>
      <w:r w:rsidRPr="00D257F8" w:rsidR="00074D35">
        <w:t xml:space="preserve"> </w:t>
      </w:r>
      <w:r w:rsidRPr="00D257F8" w:rsidR="00214809">
        <w:t>long</w:t>
      </w:r>
      <w:r w:rsidRPr="00D257F8" w:rsidR="00074D35">
        <w:t xml:space="preserve"> </w:t>
      </w:r>
      <w:r w:rsidRPr="00D257F8" w:rsidR="00214809">
        <w:t>or</w:t>
      </w:r>
      <w:r w:rsidRPr="00D257F8" w:rsidR="00074D35">
        <w:t xml:space="preserve"> </w:t>
      </w:r>
      <w:r w:rsidRPr="00D257F8" w:rsidR="00214809">
        <w:t>short</w:t>
      </w:r>
      <w:r w:rsidRPr="00D257F8" w:rsidR="00074D35">
        <w:t xml:space="preserve"> </w:t>
      </w:r>
      <w:r w:rsidRPr="00D257F8" w:rsidR="00B91457">
        <w:t xml:space="preserve">that </w:t>
      </w:r>
      <w:r w:rsidRPr="00D257F8">
        <w:t>is.</w:t>
      </w:r>
    </w:p>
    <w:p w:rsidR="00214809" w:rsidRPr="00D257F8" w:rsidP="00C50920">
      <w:pPr>
        <w:pStyle w:val="Answer"/>
      </w:pPr>
      <w:r w:rsidRPr="00D257F8">
        <w:t>I</w:t>
      </w:r>
      <w:r w:rsidRPr="00D257F8" w:rsidR="00B72DFB">
        <w:t>t</w:t>
      </w:r>
      <w:r w:rsidRPr="00D257F8" w:rsidR="00074D35">
        <w:t xml:space="preserve"> </w:t>
      </w:r>
      <w:r w:rsidRPr="00D257F8" w:rsidR="00B72DFB">
        <w:t>was</w:t>
      </w:r>
      <w:r w:rsidRPr="00D257F8" w:rsidR="00074D35">
        <w:t xml:space="preserve"> </w:t>
      </w:r>
      <w:r w:rsidRPr="00D257F8" w:rsidR="00B72DFB">
        <w:t>not</w:t>
      </w:r>
      <w:r w:rsidRPr="00D257F8" w:rsidR="00074D35">
        <w:t xml:space="preserve"> </w:t>
      </w:r>
      <w:r w:rsidRPr="00D257F8" w:rsidR="00B72DFB">
        <w:t>part</w:t>
      </w:r>
      <w:r w:rsidRPr="00D257F8" w:rsidR="00074D35">
        <w:t xml:space="preserve"> </w:t>
      </w:r>
      <w:r w:rsidRPr="00D257F8" w:rsidR="00B72DFB">
        <w:t>of</w:t>
      </w:r>
      <w:r w:rsidRPr="00D257F8" w:rsidR="00074D35">
        <w:t xml:space="preserve"> </w:t>
      </w:r>
      <w:r w:rsidRPr="00D257F8" w:rsidR="00B72DFB">
        <w:t>my</w:t>
      </w:r>
      <w:r w:rsidRPr="00D257F8" w:rsidR="00074D35">
        <w:t xml:space="preserve"> </w:t>
      </w:r>
      <w:r w:rsidRPr="00D257F8" w:rsidR="00B72DFB">
        <w:t>job</w:t>
      </w:r>
      <w:r w:rsidRPr="00D257F8" w:rsidR="00074D35">
        <w:t xml:space="preserve"> </w:t>
      </w:r>
      <w:r w:rsidRPr="00D257F8" w:rsidR="00B72DFB">
        <w:t>description</w:t>
      </w:r>
      <w:r w:rsidRPr="00D257F8">
        <w:t xml:space="preserve">, but during my time in post </w:t>
      </w:r>
      <w:r w:rsidRPr="00D257F8" w:rsidR="00B72DFB">
        <w:t>I</w:t>
      </w:r>
      <w:r w:rsidRPr="00D257F8" w:rsidR="00074D35">
        <w:t xml:space="preserve"> </w:t>
      </w:r>
      <w:r w:rsidRPr="00D257F8" w:rsidR="00B72DFB">
        <w:t>realised</w:t>
      </w:r>
      <w:r w:rsidRPr="00D257F8" w:rsidR="00074D35">
        <w:t xml:space="preserve"> </w:t>
      </w:r>
      <w:r w:rsidRPr="00D257F8" w:rsidR="00B72DFB">
        <w:t>that</w:t>
      </w:r>
      <w:r w:rsidRPr="00D257F8" w:rsidR="00074D35">
        <w:t xml:space="preserve"> </w:t>
      </w:r>
      <w:r w:rsidRPr="00D257F8" w:rsidR="00B72DFB">
        <w:t>you</w:t>
      </w:r>
      <w:r w:rsidRPr="00D257F8" w:rsidR="00074D35">
        <w:t xml:space="preserve"> </w:t>
      </w:r>
      <w:r w:rsidRPr="00D257F8" w:rsidR="00B72DFB">
        <w:t>could</w:t>
      </w:r>
      <w:r w:rsidRPr="00D257F8" w:rsidR="00074D35">
        <w:t xml:space="preserve"> </w:t>
      </w:r>
      <w:r w:rsidRPr="00D257F8" w:rsidR="00B72DFB">
        <w:t>not</w:t>
      </w:r>
      <w:r w:rsidRPr="00D257F8" w:rsidR="00074D35">
        <w:t xml:space="preserve"> </w:t>
      </w:r>
      <w:r w:rsidRPr="00D257F8" w:rsidR="00B72DFB">
        <w:t>be</w:t>
      </w:r>
      <w:r w:rsidRPr="00D257F8" w:rsidR="00074D35">
        <w:t xml:space="preserve"> </w:t>
      </w:r>
      <w:r w:rsidRPr="00D257F8" w:rsidR="00B72DFB">
        <w:t>an</w:t>
      </w:r>
      <w:r w:rsidRPr="00D257F8" w:rsidR="00074D35">
        <w:t xml:space="preserve"> </w:t>
      </w:r>
      <w:r w:rsidRPr="00D257F8" w:rsidR="00B72DFB">
        <w:t>effective</w:t>
      </w:r>
      <w:r w:rsidRPr="00D257F8" w:rsidR="00074D35">
        <w:t xml:space="preserve"> </w:t>
      </w:r>
      <w:r w:rsidRPr="00D257F8" w:rsidR="00B72DFB">
        <w:t>ombudsman</w:t>
      </w:r>
      <w:r w:rsidRPr="00D257F8" w:rsidR="00074D35">
        <w:t xml:space="preserve"> </w:t>
      </w:r>
      <w:r w:rsidRPr="00D257F8" w:rsidR="00B72DFB">
        <w:t>unless</w:t>
      </w:r>
      <w:r w:rsidRPr="00D257F8" w:rsidR="00074D35">
        <w:t xml:space="preserve"> </w:t>
      </w:r>
      <w:r w:rsidRPr="00D257F8" w:rsidR="00B72DFB">
        <w:t>you</w:t>
      </w:r>
      <w:r w:rsidRPr="00D257F8" w:rsidR="00074D35">
        <w:t xml:space="preserve"> </w:t>
      </w:r>
      <w:r w:rsidRPr="00D257F8" w:rsidR="00B72DFB">
        <w:t>were</w:t>
      </w:r>
      <w:r w:rsidRPr="00D257F8" w:rsidR="00074D35">
        <w:t xml:space="preserve"> </w:t>
      </w:r>
      <w:r w:rsidRPr="00D257F8" w:rsidR="00B72DFB">
        <w:t>prepared</w:t>
      </w:r>
      <w:r w:rsidRPr="00D257F8" w:rsidR="00074D35">
        <w:t xml:space="preserve"> </w:t>
      </w:r>
      <w:r w:rsidRPr="00D257F8" w:rsidR="00B72DFB">
        <w:t>to</w:t>
      </w:r>
      <w:r w:rsidRPr="00D257F8" w:rsidR="00074D35">
        <w:t xml:space="preserve"> </w:t>
      </w:r>
      <w:r w:rsidRPr="00D257F8" w:rsidR="00B72DFB">
        <w:t>go</w:t>
      </w:r>
      <w:r w:rsidRPr="00D257F8" w:rsidR="00074D35">
        <w:t xml:space="preserve"> </w:t>
      </w:r>
      <w:r w:rsidRPr="00D257F8" w:rsidR="00B72DFB">
        <w:t>out</w:t>
      </w:r>
      <w:r w:rsidRPr="00D257F8" w:rsidR="00074D35">
        <w:t xml:space="preserve"> </w:t>
      </w:r>
      <w:r w:rsidRPr="00D257F8" w:rsidR="00B72DFB">
        <w:t>and</w:t>
      </w:r>
      <w:r w:rsidRPr="00D257F8" w:rsidR="00074D35">
        <w:t xml:space="preserve"> </w:t>
      </w:r>
      <w:r w:rsidRPr="00D257F8" w:rsidR="00B72DFB">
        <w:t>about</w:t>
      </w:r>
      <w:r w:rsidRPr="00D257F8" w:rsidR="00074D35">
        <w:t xml:space="preserve"> </w:t>
      </w:r>
      <w:r w:rsidRPr="00D257F8" w:rsidR="00B72DFB">
        <w:t>and</w:t>
      </w:r>
      <w:r w:rsidRPr="00D257F8" w:rsidR="00074D35">
        <w:t xml:space="preserve"> </w:t>
      </w:r>
      <w:r w:rsidRPr="00D257F8" w:rsidR="00B72DFB">
        <w:t>meet</w:t>
      </w:r>
      <w:r w:rsidRPr="00D257F8" w:rsidR="00074D35">
        <w:t xml:space="preserve"> </w:t>
      </w:r>
      <w:r w:rsidRPr="00D257F8" w:rsidR="00B72DFB">
        <w:t>service</w:t>
      </w:r>
      <w:r w:rsidRPr="00D257F8" w:rsidR="00074D35">
        <w:t xml:space="preserve"> </w:t>
      </w:r>
      <w:r w:rsidRPr="00D257F8" w:rsidR="00B72DFB">
        <w:t>personnel</w:t>
      </w:r>
      <w:r w:rsidRPr="00D257F8" w:rsidR="00074D35">
        <w:t xml:space="preserve"> </w:t>
      </w:r>
      <w:r w:rsidRPr="00D257F8" w:rsidR="00B72DFB">
        <w:t>in</w:t>
      </w:r>
      <w:r w:rsidRPr="00D257F8" w:rsidR="00074D35">
        <w:t xml:space="preserve"> </w:t>
      </w:r>
      <w:r w:rsidRPr="00D257F8" w:rsidR="00B72DFB">
        <w:t>situ.</w:t>
      </w:r>
      <w:r w:rsidRPr="00D257F8" w:rsidR="00074D35">
        <w:t xml:space="preserve"> </w:t>
      </w:r>
      <w:r w:rsidRPr="00D257F8" w:rsidR="000A2B84">
        <w:t>I</w:t>
      </w:r>
      <w:r w:rsidRPr="00D257F8" w:rsidR="00074D35">
        <w:t xml:space="preserve"> </w:t>
      </w:r>
      <w:r w:rsidRPr="00D257F8" w:rsidR="000A2B84">
        <w:t>have</w:t>
      </w:r>
      <w:r w:rsidRPr="00D257F8" w:rsidR="00074D35">
        <w:t xml:space="preserve"> </w:t>
      </w:r>
      <w:r w:rsidRPr="00D257F8" w:rsidR="000A2B84">
        <w:t>done</w:t>
      </w:r>
      <w:r w:rsidRPr="00D257F8" w:rsidR="00074D35">
        <w:t xml:space="preserve"> </w:t>
      </w:r>
      <w:r w:rsidRPr="00D257F8" w:rsidR="000A2B84">
        <w:t>that</w:t>
      </w:r>
      <w:r w:rsidRPr="00D257F8" w:rsidR="00074D35">
        <w:t xml:space="preserve"> </w:t>
      </w:r>
      <w:r w:rsidRPr="00D257F8" w:rsidR="00B72DFB">
        <w:t>across</w:t>
      </w:r>
      <w:r w:rsidRPr="00D257F8" w:rsidR="00074D35">
        <w:t xml:space="preserve"> </w:t>
      </w:r>
      <w:r w:rsidRPr="00D257F8" w:rsidR="00B72DFB">
        <w:t>the</w:t>
      </w:r>
      <w:r w:rsidRPr="00D257F8" w:rsidR="00074D35">
        <w:t xml:space="preserve"> </w:t>
      </w:r>
      <w:r w:rsidRPr="00D257F8" w:rsidR="00B72DFB">
        <w:t>four</w:t>
      </w:r>
      <w:r w:rsidRPr="00D257F8" w:rsidR="00074D35">
        <w:t xml:space="preserve"> </w:t>
      </w:r>
      <w:r w:rsidRPr="00D257F8" w:rsidR="00B72DFB">
        <w:t>nations</w:t>
      </w:r>
      <w:r w:rsidRPr="00D257F8" w:rsidR="00074D35">
        <w:t xml:space="preserve"> </w:t>
      </w:r>
      <w:r w:rsidRPr="00D257F8" w:rsidR="00B72DFB">
        <w:t>of</w:t>
      </w:r>
      <w:r w:rsidRPr="00D257F8" w:rsidR="00074D35">
        <w:t xml:space="preserve"> </w:t>
      </w:r>
      <w:r w:rsidRPr="00D257F8" w:rsidR="00B72DFB">
        <w:t>the</w:t>
      </w:r>
      <w:r w:rsidRPr="00D257F8" w:rsidR="00074D35">
        <w:t xml:space="preserve"> </w:t>
      </w:r>
      <w:r w:rsidRPr="00D257F8" w:rsidR="00B72DFB">
        <w:t>United</w:t>
      </w:r>
      <w:r w:rsidRPr="00D257F8" w:rsidR="00074D35">
        <w:t xml:space="preserve"> </w:t>
      </w:r>
      <w:r w:rsidRPr="00D257F8" w:rsidR="00B72DFB">
        <w:t>Kingdom</w:t>
      </w:r>
      <w:r w:rsidRPr="00D257F8" w:rsidR="00074D35">
        <w:t xml:space="preserve"> </w:t>
      </w:r>
      <w:r w:rsidRPr="00D257F8" w:rsidR="000A2B84">
        <w:t>and</w:t>
      </w:r>
      <w:r w:rsidRPr="00D257F8" w:rsidR="00074D35">
        <w:t xml:space="preserve"> </w:t>
      </w:r>
      <w:r w:rsidRPr="00D257F8" w:rsidR="000A2B84">
        <w:t>across</w:t>
      </w:r>
      <w:r w:rsidRPr="00D257F8" w:rsidR="00074D35">
        <w:t xml:space="preserve"> </w:t>
      </w:r>
      <w:r w:rsidRPr="00D257F8" w:rsidR="000A2B84">
        <w:t>the</w:t>
      </w:r>
      <w:r w:rsidRPr="00D257F8" w:rsidR="00074D35">
        <w:t xml:space="preserve"> </w:t>
      </w:r>
      <w:r w:rsidRPr="00D257F8" w:rsidR="000A2B84">
        <w:t>world.</w:t>
      </w:r>
      <w:r w:rsidRPr="00D257F8" w:rsidR="00074D35">
        <w:t xml:space="preserve"> </w:t>
      </w:r>
      <w:r w:rsidRPr="00D257F8" w:rsidR="000A2B84">
        <w:t>I</w:t>
      </w:r>
      <w:r w:rsidRPr="00D257F8" w:rsidR="00074D35">
        <w:t xml:space="preserve"> </w:t>
      </w:r>
      <w:r w:rsidRPr="00D257F8" w:rsidR="000A2B84">
        <w:t>remember</w:t>
      </w:r>
      <w:r w:rsidRPr="00D257F8" w:rsidR="00B72DFB">
        <w:t>,</w:t>
      </w:r>
      <w:r w:rsidRPr="00D257F8" w:rsidR="00074D35">
        <w:t xml:space="preserve"> </w:t>
      </w:r>
      <w:r w:rsidRPr="00D257F8" w:rsidR="000A2B84">
        <w:t>for</w:t>
      </w:r>
      <w:r w:rsidRPr="00D257F8" w:rsidR="00074D35">
        <w:t xml:space="preserve"> </w:t>
      </w:r>
      <w:r w:rsidRPr="00D257F8" w:rsidR="000A2B84">
        <w:t>example</w:t>
      </w:r>
      <w:r w:rsidRPr="00D257F8" w:rsidR="00B72DFB">
        <w:t>,</w:t>
      </w:r>
      <w:r w:rsidRPr="00D257F8" w:rsidR="00074D35">
        <w:t xml:space="preserve"> </w:t>
      </w:r>
      <w:r w:rsidRPr="00D257F8" w:rsidR="00B72DFB">
        <w:t>flying</w:t>
      </w:r>
      <w:r w:rsidRPr="00D257F8" w:rsidR="00074D35">
        <w:t xml:space="preserve"> </w:t>
      </w:r>
      <w:r w:rsidRPr="00D257F8" w:rsidR="00B72DFB">
        <w:t>out</w:t>
      </w:r>
      <w:r w:rsidRPr="00D257F8">
        <w:t>—</w:t>
      </w:r>
      <w:r w:rsidRPr="00D257F8" w:rsidR="00B72DFB">
        <w:t>it</w:t>
      </w:r>
      <w:r w:rsidRPr="00D257F8" w:rsidR="00074D35">
        <w:t xml:space="preserve"> </w:t>
      </w:r>
      <w:r w:rsidRPr="00D257F8" w:rsidR="00B72DFB">
        <w:t>was</w:t>
      </w:r>
      <w:r w:rsidRPr="00D257F8" w:rsidR="00074D35">
        <w:t xml:space="preserve"> </w:t>
      </w:r>
      <w:r w:rsidRPr="00D257F8" w:rsidR="00B72DFB">
        <w:t>one</w:t>
      </w:r>
      <w:r w:rsidRPr="00D257F8" w:rsidR="00074D35">
        <w:t xml:space="preserve"> </w:t>
      </w:r>
      <w:r w:rsidRPr="00D257F8" w:rsidR="00B72DFB">
        <w:t>of</w:t>
      </w:r>
      <w:r w:rsidRPr="00D257F8" w:rsidR="00074D35">
        <w:t xml:space="preserve"> </w:t>
      </w:r>
      <w:r w:rsidRPr="00D257F8" w:rsidR="00B72DFB">
        <w:t>my</w:t>
      </w:r>
      <w:r w:rsidRPr="00D257F8" w:rsidR="00074D35">
        <w:t xml:space="preserve"> </w:t>
      </w:r>
      <w:r w:rsidRPr="00D257F8" w:rsidR="00B72DFB">
        <w:t>first</w:t>
      </w:r>
      <w:r w:rsidRPr="00D257F8" w:rsidR="00074D35">
        <w:t xml:space="preserve"> </w:t>
      </w:r>
      <w:r w:rsidRPr="00D257F8" w:rsidR="00B72DFB">
        <w:t>trips</w:t>
      </w:r>
      <w:r w:rsidRPr="00D257F8">
        <w:t>—</w:t>
      </w:r>
      <w:r w:rsidRPr="00D257F8" w:rsidR="00B72DFB">
        <w:t>to</w:t>
      </w:r>
      <w:r w:rsidRPr="00D257F8" w:rsidR="00074D35">
        <w:t xml:space="preserve"> </w:t>
      </w:r>
      <w:r w:rsidRPr="00D257F8" w:rsidR="00B72DFB">
        <w:t>HMS</w:t>
      </w:r>
      <w:r w:rsidRPr="00D257F8" w:rsidR="00074D35">
        <w:t xml:space="preserve"> </w:t>
      </w:r>
      <w:r w:rsidRPr="00D257F8" w:rsidR="00B72DFB">
        <w:t>Duncan</w:t>
      </w:r>
      <w:r w:rsidRPr="00D257F8" w:rsidR="00074D35">
        <w:t xml:space="preserve"> </w:t>
      </w:r>
      <w:r w:rsidRPr="00D257F8" w:rsidR="00B72DFB">
        <w:t>in</w:t>
      </w:r>
      <w:r w:rsidRPr="00D257F8" w:rsidR="00074D35">
        <w:t xml:space="preserve"> </w:t>
      </w:r>
      <w:r w:rsidRPr="00D257F8" w:rsidR="00B72DFB">
        <w:t>the</w:t>
      </w:r>
      <w:r w:rsidRPr="00D257F8" w:rsidR="00074D35">
        <w:t xml:space="preserve"> </w:t>
      </w:r>
      <w:r w:rsidRPr="00D257F8" w:rsidR="00B72DFB">
        <w:t>middle</w:t>
      </w:r>
      <w:r w:rsidRPr="00D257F8" w:rsidR="00074D35">
        <w:t xml:space="preserve"> </w:t>
      </w:r>
      <w:r w:rsidRPr="00D257F8" w:rsidR="00B72DFB">
        <w:t>of</w:t>
      </w:r>
      <w:r w:rsidRPr="00D257F8" w:rsidR="00074D35">
        <w:t xml:space="preserve"> </w:t>
      </w:r>
      <w:r w:rsidRPr="00D257F8" w:rsidR="00B72DFB">
        <w:t>the</w:t>
      </w:r>
      <w:r w:rsidRPr="00D257F8" w:rsidR="00074D35">
        <w:t xml:space="preserve"> </w:t>
      </w:r>
      <w:r w:rsidRPr="00D257F8" w:rsidR="000A2B84">
        <w:t>Gulf</w:t>
      </w:r>
      <w:r w:rsidRPr="00D257F8" w:rsidR="00074D35">
        <w:t xml:space="preserve"> </w:t>
      </w:r>
      <w:r w:rsidRPr="00D257F8" w:rsidR="00B72DFB">
        <w:t>and</w:t>
      </w:r>
      <w:r w:rsidRPr="00D257F8" w:rsidR="00074D35">
        <w:t xml:space="preserve"> </w:t>
      </w:r>
      <w:r w:rsidRPr="00D257F8" w:rsidR="00B72DFB">
        <w:t>nearly</w:t>
      </w:r>
      <w:r w:rsidRPr="00D257F8" w:rsidR="00074D35">
        <w:t xml:space="preserve"> </w:t>
      </w:r>
      <w:r w:rsidRPr="00D257F8" w:rsidR="00B72DFB">
        <w:t>getting</w:t>
      </w:r>
      <w:r w:rsidRPr="00D257F8" w:rsidR="00074D35">
        <w:t xml:space="preserve"> </w:t>
      </w:r>
      <w:r w:rsidRPr="00D257F8" w:rsidR="00B72DFB">
        <w:t>myself</w:t>
      </w:r>
      <w:r w:rsidRPr="00D257F8" w:rsidR="00074D35">
        <w:t xml:space="preserve"> </w:t>
      </w:r>
      <w:r w:rsidRPr="00D257F8" w:rsidR="00B72DFB">
        <w:t>decapitated</w:t>
      </w:r>
      <w:r w:rsidRPr="00D257F8" w:rsidR="00074D35">
        <w:t xml:space="preserve"> </w:t>
      </w:r>
      <w:r w:rsidRPr="00D257F8" w:rsidR="00B72DFB">
        <w:t>by</w:t>
      </w:r>
      <w:r w:rsidRPr="00D257F8" w:rsidR="00074D35">
        <w:t xml:space="preserve"> </w:t>
      </w:r>
      <w:r w:rsidRPr="00D257F8" w:rsidR="00B72DFB">
        <w:t>a</w:t>
      </w:r>
      <w:r w:rsidRPr="00D257F8" w:rsidR="00074D35">
        <w:t xml:space="preserve"> </w:t>
      </w:r>
      <w:r w:rsidRPr="00D257F8" w:rsidR="00B72DFB">
        <w:t>helicopter</w:t>
      </w:r>
      <w:r w:rsidRPr="00D257F8" w:rsidR="00074D35">
        <w:t xml:space="preserve"> </w:t>
      </w:r>
      <w:r w:rsidRPr="00D257F8" w:rsidR="00B72DFB">
        <w:t>because</w:t>
      </w:r>
      <w:r w:rsidRPr="00D257F8" w:rsidR="00074D35">
        <w:t xml:space="preserve"> </w:t>
      </w:r>
      <w:r w:rsidRPr="00D257F8" w:rsidR="00B72DFB">
        <w:t>I</w:t>
      </w:r>
      <w:r w:rsidRPr="00D257F8" w:rsidR="00074D35">
        <w:t xml:space="preserve"> </w:t>
      </w:r>
      <w:r w:rsidRPr="00D257F8" w:rsidR="00B72DFB">
        <w:t>did</w:t>
      </w:r>
      <w:r w:rsidRPr="00D257F8" w:rsidR="00074D35">
        <w:t xml:space="preserve"> </w:t>
      </w:r>
      <w:r w:rsidRPr="00D257F8" w:rsidR="00B72DFB">
        <w:t>not</w:t>
      </w:r>
      <w:r w:rsidRPr="00D257F8" w:rsidR="00074D35">
        <w:t xml:space="preserve"> </w:t>
      </w:r>
      <w:r w:rsidRPr="00D257F8" w:rsidR="00B72DFB">
        <w:t>duck</w:t>
      </w:r>
      <w:r w:rsidRPr="00D257F8" w:rsidR="00074D35">
        <w:t xml:space="preserve"> </w:t>
      </w:r>
      <w:r w:rsidRPr="00D257F8" w:rsidR="00B72DFB">
        <w:t>enough.</w:t>
      </w:r>
      <w:r w:rsidRPr="00D257F8" w:rsidR="00074D35">
        <w:t xml:space="preserve"> </w:t>
      </w:r>
      <w:r w:rsidRPr="00D257F8" w:rsidR="00B72DFB">
        <w:t>Someone</w:t>
      </w:r>
      <w:r w:rsidRPr="00D257F8" w:rsidR="00074D35">
        <w:t xml:space="preserve"> </w:t>
      </w:r>
      <w:r w:rsidRPr="00D257F8" w:rsidR="00B72DFB">
        <w:t>had</w:t>
      </w:r>
      <w:r w:rsidRPr="00D257F8" w:rsidR="00074D35">
        <w:t xml:space="preserve"> </w:t>
      </w:r>
      <w:r w:rsidRPr="00D257F8" w:rsidR="00B72DFB">
        <w:t>to</w:t>
      </w:r>
      <w:r w:rsidRPr="00D257F8" w:rsidR="00074D35">
        <w:t xml:space="preserve"> </w:t>
      </w:r>
      <w:r w:rsidRPr="00D257F8" w:rsidR="00B72DFB">
        <w:t>come</w:t>
      </w:r>
      <w:r w:rsidRPr="00D257F8" w:rsidR="00074D35">
        <w:t xml:space="preserve"> </w:t>
      </w:r>
      <w:r w:rsidRPr="00D257F8" w:rsidR="00B72DFB">
        <w:t>and</w:t>
      </w:r>
      <w:r w:rsidRPr="00D257F8" w:rsidR="00074D35">
        <w:t xml:space="preserve"> </w:t>
      </w:r>
      <w:r w:rsidRPr="00D257F8" w:rsidR="00B72DFB">
        <w:t>put</w:t>
      </w:r>
      <w:r w:rsidRPr="00D257F8" w:rsidR="00074D35">
        <w:t xml:space="preserve"> </w:t>
      </w:r>
      <w:r w:rsidRPr="00D257F8" w:rsidR="00B72DFB">
        <w:t>their</w:t>
      </w:r>
      <w:r w:rsidRPr="00D257F8" w:rsidR="00074D35">
        <w:t xml:space="preserve"> </w:t>
      </w:r>
      <w:r w:rsidRPr="00D257F8" w:rsidR="00B72DFB">
        <w:t>hand</w:t>
      </w:r>
      <w:r w:rsidRPr="00D257F8" w:rsidR="00074D35">
        <w:t xml:space="preserve"> </w:t>
      </w:r>
      <w:r w:rsidRPr="00D257F8" w:rsidR="00B72DFB">
        <w:t>on</w:t>
      </w:r>
      <w:r w:rsidRPr="00D257F8" w:rsidR="00074D35">
        <w:t xml:space="preserve"> </w:t>
      </w:r>
      <w:r w:rsidRPr="00D257F8" w:rsidR="00B72DFB">
        <w:t>my</w:t>
      </w:r>
      <w:r w:rsidRPr="00D257F8" w:rsidR="00074D35">
        <w:t xml:space="preserve"> </w:t>
      </w:r>
      <w:r w:rsidRPr="00D257F8" w:rsidR="00B72DFB">
        <w:t>head</w:t>
      </w:r>
      <w:r w:rsidRPr="00D257F8" w:rsidR="00074D35">
        <w:t xml:space="preserve"> </w:t>
      </w:r>
      <w:r w:rsidRPr="00D257F8" w:rsidR="00B72DFB">
        <w:t>to</w:t>
      </w:r>
      <w:r w:rsidRPr="00D257F8" w:rsidR="00074D35">
        <w:t xml:space="preserve"> </w:t>
      </w:r>
      <w:r w:rsidRPr="00D257F8" w:rsidR="00B72DFB">
        <w:t>stop</w:t>
      </w:r>
      <w:r w:rsidRPr="00D257F8" w:rsidR="00074D35">
        <w:t xml:space="preserve"> </w:t>
      </w:r>
      <w:r w:rsidRPr="00D257F8" w:rsidR="00B72DFB">
        <w:t>me</w:t>
      </w:r>
      <w:r w:rsidRPr="00D257F8" w:rsidR="00074D35">
        <w:t xml:space="preserve"> </w:t>
      </w:r>
      <w:r w:rsidRPr="00D257F8" w:rsidR="00B72DFB">
        <w:t>doing</w:t>
      </w:r>
      <w:r w:rsidRPr="00D257F8" w:rsidR="00074D35">
        <w:t xml:space="preserve"> </w:t>
      </w:r>
      <w:r w:rsidRPr="00D257F8" w:rsidR="00B72DFB">
        <w:t>that.</w:t>
      </w:r>
    </w:p>
    <w:p w:rsidR="00A81021" w:rsidRPr="00D257F8" w:rsidP="00C50920">
      <w:pPr>
        <w:pStyle w:val="Answer"/>
      </w:pPr>
      <w:r w:rsidRPr="00D257F8">
        <w:t>I</w:t>
      </w:r>
      <w:r w:rsidRPr="00D257F8" w:rsidR="00074D35">
        <w:t xml:space="preserve"> </w:t>
      </w:r>
      <w:r w:rsidRPr="00D257F8">
        <w:t>remember</w:t>
      </w:r>
      <w:r w:rsidRPr="00D257F8" w:rsidR="00074D35">
        <w:t xml:space="preserve"> </w:t>
      </w:r>
      <w:r w:rsidRPr="00D257F8">
        <w:t>climbing</w:t>
      </w:r>
      <w:r w:rsidRPr="00D257F8" w:rsidR="00074D35">
        <w:t xml:space="preserve"> </w:t>
      </w:r>
      <w:r w:rsidRPr="00D257F8">
        <w:t>into</w:t>
      </w:r>
      <w:r w:rsidRPr="00D257F8" w:rsidR="00074D35">
        <w:t xml:space="preserve"> </w:t>
      </w:r>
      <w:r w:rsidRPr="00D257F8">
        <w:t>a</w:t>
      </w:r>
      <w:r w:rsidRPr="00D257F8" w:rsidR="00074D35">
        <w:t xml:space="preserve"> </w:t>
      </w:r>
      <w:r w:rsidRPr="00D257F8">
        <w:t>t</w:t>
      </w:r>
      <w:r w:rsidRPr="00D257F8" w:rsidR="00B72DFB">
        <w:t>a</w:t>
      </w:r>
      <w:r w:rsidRPr="00D257F8">
        <w:t>nk</w:t>
      </w:r>
      <w:r w:rsidRPr="00D257F8" w:rsidR="00074D35">
        <w:t xml:space="preserve"> </w:t>
      </w:r>
      <w:r w:rsidRPr="00D257F8">
        <w:t>on</w:t>
      </w:r>
      <w:r w:rsidRPr="00D257F8" w:rsidR="00074D35">
        <w:t xml:space="preserve"> </w:t>
      </w:r>
      <w:r w:rsidRPr="00D257F8">
        <w:t>more</w:t>
      </w:r>
      <w:r w:rsidRPr="00D257F8" w:rsidR="00074D35">
        <w:t xml:space="preserve"> </w:t>
      </w:r>
      <w:r w:rsidRPr="00D257F8">
        <w:t>than</w:t>
      </w:r>
      <w:r w:rsidRPr="00D257F8" w:rsidR="00074D35">
        <w:t xml:space="preserve"> </w:t>
      </w:r>
      <w:r w:rsidRPr="00D257F8">
        <w:t>one</w:t>
      </w:r>
      <w:r w:rsidRPr="00D257F8" w:rsidR="00074D35">
        <w:t xml:space="preserve"> </w:t>
      </w:r>
      <w:r w:rsidRPr="00D257F8">
        <w:t>occasion</w:t>
      </w:r>
      <w:r w:rsidRPr="00D257F8" w:rsidR="00B72DFB">
        <w:t>.</w:t>
      </w:r>
      <w:r w:rsidRPr="00D257F8" w:rsidR="00074D35">
        <w:t xml:space="preserve"> </w:t>
      </w:r>
      <w:r w:rsidRPr="00D257F8" w:rsidR="00B72DFB">
        <w:t>I</w:t>
      </w:r>
      <w:r w:rsidRPr="00D257F8" w:rsidR="00074D35">
        <w:t xml:space="preserve"> </w:t>
      </w:r>
      <w:r w:rsidRPr="00D257F8" w:rsidR="00B72DFB">
        <w:t>remember</w:t>
      </w:r>
      <w:r w:rsidRPr="00D257F8" w:rsidR="00074D35">
        <w:t xml:space="preserve"> </w:t>
      </w:r>
      <w:r w:rsidRPr="00D257F8" w:rsidR="00B72DFB">
        <w:t>flying</w:t>
      </w:r>
      <w:r w:rsidRPr="00D257F8" w:rsidR="00074D35">
        <w:t xml:space="preserve"> </w:t>
      </w:r>
      <w:r w:rsidRPr="00D257F8" w:rsidR="00B72DFB">
        <w:t>out</w:t>
      </w:r>
      <w:r w:rsidRPr="00D257F8" w:rsidR="00074D35">
        <w:t xml:space="preserve"> </w:t>
      </w:r>
      <w:r w:rsidRPr="00D257F8" w:rsidR="00B72DFB">
        <w:t>to</w:t>
      </w:r>
      <w:r w:rsidRPr="00D257F8" w:rsidR="00074D35">
        <w:t xml:space="preserve"> </w:t>
      </w:r>
      <w:r w:rsidRPr="00D257F8">
        <w:t>BATUS,</w:t>
      </w:r>
      <w:r w:rsidRPr="00D257F8" w:rsidR="00074D35">
        <w:t xml:space="preserve"> </w:t>
      </w:r>
      <w:r w:rsidRPr="00D257F8">
        <w:t>literally</w:t>
      </w:r>
      <w:r w:rsidRPr="00D257F8" w:rsidR="00074D35">
        <w:t xml:space="preserve"> </w:t>
      </w:r>
      <w:r w:rsidRPr="00D257F8">
        <w:t>on</w:t>
      </w:r>
      <w:r w:rsidRPr="00D257F8" w:rsidR="006E66F3">
        <w:t xml:space="preserve"> </w:t>
      </w:r>
      <w:r w:rsidRPr="00D257F8">
        <w:t>to</w:t>
      </w:r>
      <w:r w:rsidRPr="00D257F8" w:rsidR="00074D35">
        <w:t xml:space="preserve"> </w:t>
      </w:r>
      <w:r w:rsidRPr="00D257F8">
        <w:t>the</w:t>
      </w:r>
      <w:r w:rsidRPr="00D257F8" w:rsidR="00074D35">
        <w:t xml:space="preserve"> </w:t>
      </w:r>
      <w:r w:rsidRPr="00D257F8">
        <w:t>plain,</w:t>
      </w:r>
      <w:r w:rsidRPr="00D257F8" w:rsidR="00074D35">
        <w:t xml:space="preserve"> </w:t>
      </w:r>
      <w:r w:rsidRPr="00D257F8">
        <w:t>and</w:t>
      </w:r>
      <w:r w:rsidRPr="00D257F8" w:rsidR="00074D35">
        <w:t xml:space="preserve"> </w:t>
      </w:r>
      <w:r w:rsidRPr="00D257F8">
        <w:t>seeing</w:t>
      </w:r>
      <w:r w:rsidRPr="00D257F8" w:rsidR="00074D35">
        <w:t xml:space="preserve"> </w:t>
      </w:r>
      <w:r w:rsidRPr="00D257F8">
        <w:t>people</w:t>
      </w:r>
      <w:r w:rsidRPr="00D257F8" w:rsidR="006E66F3">
        <w:t>,</w:t>
      </w:r>
      <w:r w:rsidRPr="00D257F8" w:rsidR="00074D35">
        <w:t xml:space="preserve"> </w:t>
      </w:r>
      <w:r w:rsidRPr="00D257F8">
        <w:t>and</w:t>
      </w:r>
      <w:r w:rsidRPr="00D257F8" w:rsidR="00074D35">
        <w:t xml:space="preserve"> </w:t>
      </w:r>
      <w:r w:rsidRPr="00D257F8">
        <w:t>d</w:t>
      </w:r>
      <w:r w:rsidRPr="00D257F8">
        <w:t>own</w:t>
      </w:r>
      <w:r w:rsidRPr="00D257F8" w:rsidR="00074D35">
        <w:t xml:space="preserve"> </w:t>
      </w:r>
      <w:r w:rsidRPr="00D257F8">
        <w:t>to</w:t>
      </w:r>
      <w:r w:rsidRPr="00D257F8" w:rsidR="00074D35">
        <w:t xml:space="preserve"> </w:t>
      </w:r>
      <w:r w:rsidRPr="00D257F8">
        <w:t>the</w:t>
      </w:r>
      <w:r w:rsidRPr="00D257F8" w:rsidR="00074D35">
        <w:t xml:space="preserve"> </w:t>
      </w:r>
      <w:r w:rsidRPr="00D257F8">
        <w:t>Falklands</w:t>
      </w:r>
      <w:r w:rsidRPr="00D257F8">
        <w:t>,</w:t>
      </w:r>
      <w:r w:rsidRPr="00D257F8" w:rsidR="00074D35">
        <w:t xml:space="preserve"> </w:t>
      </w:r>
      <w:r w:rsidRPr="00D257F8">
        <w:t>which</w:t>
      </w:r>
      <w:r w:rsidRPr="00D257F8">
        <w:t>,</w:t>
      </w:r>
      <w:r w:rsidRPr="00D257F8" w:rsidR="00074D35">
        <w:t xml:space="preserve"> </w:t>
      </w:r>
      <w:r w:rsidRPr="00D257F8">
        <w:t>in</w:t>
      </w:r>
      <w:r w:rsidRPr="00D257F8" w:rsidR="00074D35">
        <w:t xml:space="preserve"> </w:t>
      </w:r>
      <w:r w:rsidRPr="00D257F8">
        <w:t>many</w:t>
      </w:r>
      <w:r w:rsidRPr="00D257F8" w:rsidR="00074D35">
        <w:t xml:space="preserve"> </w:t>
      </w:r>
      <w:r w:rsidRPr="00D257F8">
        <w:t>ways</w:t>
      </w:r>
      <w:r w:rsidRPr="00D257F8">
        <w:t>,</w:t>
      </w:r>
      <w:r w:rsidRPr="00D257F8" w:rsidR="00074D35">
        <w:t xml:space="preserve"> </w:t>
      </w:r>
      <w:r w:rsidRPr="00D257F8">
        <w:t>was</w:t>
      </w:r>
      <w:r w:rsidRPr="00D257F8" w:rsidR="00074D35">
        <w:t xml:space="preserve"> </w:t>
      </w:r>
      <w:r w:rsidRPr="00D257F8">
        <w:t>the</w:t>
      </w:r>
      <w:r w:rsidRPr="00D257F8" w:rsidR="00074D35">
        <w:t xml:space="preserve"> </w:t>
      </w:r>
      <w:r w:rsidRPr="00D257F8">
        <w:t>most</w:t>
      </w:r>
      <w:r w:rsidRPr="00D257F8" w:rsidR="00074D35">
        <w:t xml:space="preserve"> </w:t>
      </w:r>
      <w:r w:rsidRPr="00D257F8">
        <w:t>emotional</w:t>
      </w:r>
      <w:r w:rsidRPr="00D257F8" w:rsidR="00074D35">
        <w:t xml:space="preserve"> </w:t>
      </w:r>
      <w:r w:rsidRPr="00D257F8">
        <w:t>for</w:t>
      </w:r>
      <w:r w:rsidRPr="00D257F8" w:rsidR="00074D35">
        <w:t xml:space="preserve"> </w:t>
      </w:r>
      <w:r w:rsidRPr="00D257F8">
        <w:t>me</w:t>
      </w:r>
      <w:r w:rsidRPr="00D257F8" w:rsidR="00074D35">
        <w:t xml:space="preserve"> </w:t>
      </w:r>
      <w:r w:rsidRPr="00D257F8" w:rsidR="00214809">
        <w:t>because</w:t>
      </w:r>
      <w:r w:rsidRPr="00D257F8" w:rsidR="00074D35">
        <w:t xml:space="preserve"> </w:t>
      </w:r>
      <w:r w:rsidRPr="00D257F8" w:rsidR="00214809">
        <w:t>I</w:t>
      </w:r>
      <w:r w:rsidRPr="00D257F8" w:rsidR="00074D35">
        <w:t xml:space="preserve"> </w:t>
      </w:r>
      <w:r w:rsidRPr="00D257F8">
        <w:t>remember</w:t>
      </w:r>
      <w:r w:rsidRPr="00D257F8" w:rsidR="00074D35">
        <w:t xml:space="preserve"> </w:t>
      </w:r>
      <w:r w:rsidRPr="00D257F8">
        <w:t>standing</w:t>
      </w:r>
      <w:r w:rsidRPr="00D257F8" w:rsidR="00074D35">
        <w:t xml:space="preserve"> </w:t>
      </w:r>
      <w:r w:rsidRPr="00D257F8">
        <w:t>by</w:t>
      </w:r>
      <w:r w:rsidRPr="00D257F8" w:rsidR="00074D35">
        <w:t xml:space="preserve"> </w:t>
      </w:r>
      <w:r w:rsidRPr="00D257F8">
        <w:t>the</w:t>
      </w:r>
      <w:r w:rsidRPr="00D257F8" w:rsidR="00074D35">
        <w:t xml:space="preserve"> </w:t>
      </w:r>
      <w:r w:rsidRPr="00D257F8">
        <w:t>grave</w:t>
      </w:r>
      <w:r w:rsidRPr="00D257F8" w:rsidR="00074D35">
        <w:t xml:space="preserve"> </w:t>
      </w:r>
      <w:r w:rsidRPr="00D257F8">
        <w:t>of</w:t>
      </w:r>
      <w:r w:rsidRPr="00D257F8" w:rsidR="00074D35">
        <w:t xml:space="preserve"> </w:t>
      </w:r>
      <w:r w:rsidRPr="00D257F8">
        <w:t>a</w:t>
      </w:r>
      <w:r w:rsidRPr="00D257F8" w:rsidR="00074D35">
        <w:t xml:space="preserve"> </w:t>
      </w:r>
      <w:r w:rsidRPr="00D257F8">
        <w:t>young</w:t>
      </w:r>
      <w:r w:rsidRPr="00D257F8" w:rsidR="00074D35">
        <w:t xml:space="preserve"> </w:t>
      </w:r>
      <w:r w:rsidRPr="00D257F8">
        <w:t>marine.</w:t>
      </w:r>
      <w:r w:rsidRPr="00D257F8" w:rsidR="00074D35">
        <w:t xml:space="preserve"> </w:t>
      </w:r>
      <w:r w:rsidRPr="00D257F8">
        <w:t>H</w:t>
      </w:r>
      <w:r w:rsidRPr="00D257F8">
        <w:t>ad</w:t>
      </w:r>
      <w:r w:rsidRPr="00D257F8" w:rsidR="00074D35">
        <w:t xml:space="preserve"> </w:t>
      </w:r>
      <w:r w:rsidRPr="00D257F8">
        <w:t>he</w:t>
      </w:r>
      <w:r w:rsidRPr="00D257F8" w:rsidR="00074D35">
        <w:t xml:space="preserve"> </w:t>
      </w:r>
      <w:r w:rsidRPr="00D257F8">
        <w:t>lived</w:t>
      </w:r>
      <w:r w:rsidRPr="00D257F8">
        <w:t>,</w:t>
      </w:r>
      <w:r w:rsidRPr="00D257F8" w:rsidR="00074D35">
        <w:t xml:space="preserve"> </w:t>
      </w:r>
      <w:r w:rsidRPr="00D257F8">
        <w:t>w</w:t>
      </w:r>
      <w:r w:rsidRPr="00D257F8">
        <w:t>e</w:t>
      </w:r>
      <w:r w:rsidRPr="00D257F8" w:rsidR="00074D35">
        <w:t xml:space="preserve"> </w:t>
      </w:r>
      <w:r w:rsidRPr="00D257F8">
        <w:t>would</w:t>
      </w:r>
      <w:r w:rsidRPr="00D257F8" w:rsidR="00074D35">
        <w:t xml:space="preserve"> </w:t>
      </w:r>
      <w:r w:rsidRPr="00D257F8">
        <w:t>have</w:t>
      </w:r>
      <w:r w:rsidRPr="00D257F8" w:rsidR="00074D35">
        <w:t xml:space="preserve"> </w:t>
      </w:r>
      <w:r w:rsidRPr="00D257F8">
        <w:t>been</w:t>
      </w:r>
      <w:r w:rsidRPr="00D257F8" w:rsidR="00074D35">
        <w:t xml:space="preserve"> </w:t>
      </w:r>
      <w:r w:rsidR="00390270">
        <w:t xml:space="preserve">roughly </w:t>
      </w:r>
      <w:r w:rsidRPr="00D257F8">
        <w:t>the</w:t>
      </w:r>
      <w:r w:rsidRPr="00D257F8" w:rsidR="00074D35">
        <w:t xml:space="preserve"> </w:t>
      </w:r>
      <w:r w:rsidRPr="00D257F8">
        <w:t>same</w:t>
      </w:r>
      <w:r w:rsidRPr="00D257F8" w:rsidR="00074D35">
        <w:t xml:space="preserve"> </w:t>
      </w:r>
      <w:r w:rsidRPr="00D257F8">
        <w:t>age.</w:t>
      </w:r>
    </w:p>
    <w:p w:rsidR="000C0E55" w:rsidRPr="00D257F8" w:rsidP="00C50920">
      <w:pPr>
        <w:pStyle w:val="Answer"/>
      </w:pPr>
      <w:r w:rsidRPr="00D257F8">
        <w:t>Those</w:t>
      </w:r>
      <w:r w:rsidRPr="00D257F8" w:rsidR="00074D35">
        <w:t xml:space="preserve"> </w:t>
      </w:r>
      <w:r w:rsidRPr="00D257F8">
        <w:t>are</w:t>
      </w:r>
      <w:r w:rsidRPr="00D257F8" w:rsidR="00074D35">
        <w:t xml:space="preserve"> </w:t>
      </w:r>
      <w:r w:rsidRPr="00D257F8">
        <w:t>thing</w:t>
      </w:r>
      <w:r w:rsidRPr="00D257F8" w:rsidR="00074D35">
        <w:t xml:space="preserve"> </w:t>
      </w:r>
      <w:r w:rsidRPr="00D257F8">
        <w:t>that</w:t>
      </w:r>
      <w:r w:rsidRPr="00D257F8" w:rsidR="00074D35">
        <w:t xml:space="preserve"> </w:t>
      </w:r>
      <w:r w:rsidRPr="00D257F8">
        <w:t>I</w:t>
      </w:r>
      <w:r w:rsidRPr="00D257F8" w:rsidR="00074D35">
        <w:t xml:space="preserve"> </w:t>
      </w:r>
      <w:r w:rsidRPr="00D257F8">
        <w:t>really</w:t>
      </w:r>
      <w:r w:rsidRPr="00D257F8" w:rsidR="00074D35">
        <w:t xml:space="preserve"> </w:t>
      </w:r>
      <w:r w:rsidRPr="00D257F8">
        <w:t>admire</w:t>
      </w:r>
      <w:r w:rsidRPr="00D257F8" w:rsidR="00074D35">
        <w:t xml:space="preserve"> </w:t>
      </w:r>
      <w:r w:rsidRPr="00D257F8">
        <w:t>about</w:t>
      </w:r>
      <w:r w:rsidRPr="00D257F8" w:rsidR="00074D35">
        <w:t xml:space="preserve"> </w:t>
      </w:r>
      <w:r w:rsidRPr="00D257F8">
        <w:t>the</w:t>
      </w:r>
      <w:r w:rsidRPr="00D257F8" w:rsidR="00074D35">
        <w:t xml:space="preserve"> </w:t>
      </w:r>
      <w:r w:rsidRPr="00D257F8" w:rsidR="006E66F3">
        <w:t>s</w:t>
      </w:r>
      <w:r w:rsidRPr="00D257F8">
        <w:t>ervices.</w:t>
      </w:r>
      <w:r w:rsidRPr="00D257F8" w:rsidR="00074D35">
        <w:t xml:space="preserve"> </w:t>
      </w:r>
      <w:r w:rsidRPr="00D257F8">
        <w:t>I</w:t>
      </w:r>
      <w:r w:rsidRPr="00D257F8" w:rsidR="00074D35">
        <w:t xml:space="preserve"> </w:t>
      </w:r>
      <w:r w:rsidRPr="00D257F8">
        <w:t>lo</w:t>
      </w:r>
      <w:r w:rsidRPr="00D257F8">
        <w:t>ve</w:t>
      </w:r>
      <w:r w:rsidRPr="00D257F8" w:rsidR="00074D35">
        <w:t xml:space="preserve"> </w:t>
      </w:r>
      <w:r w:rsidRPr="00D257F8">
        <w:t>the</w:t>
      </w:r>
      <w:r w:rsidRPr="00D257F8" w:rsidR="00074D35">
        <w:t xml:space="preserve"> </w:t>
      </w:r>
      <w:r w:rsidRPr="00D257F8" w:rsidR="003B5421">
        <w:t>esprit</w:t>
      </w:r>
      <w:r w:rsidRPr="00D257F8" w:rsidR="00074D35">
        <w:t xml:space="preserve"> </w:t>
      </w:r>
      <w:r w:rsidRPr="00D257F8" w:rsidR="003B5421">
        <w:t>de</w:t>
      </w:r>
      <w:r w:rsidRPr="00D257F8" w:rsidR="00074D35">
        <w:t xml:space="preserve"> </w:t>
      </w:r>
      <w:r w:rsidRPr="00D257F8" w:rsidR="003B5421">
        <w:t>corps.</w:t>
      </w:r>
      <w:r w:rsidRPr="00D257F8" w:rsidR="00074D35">
        <w:t xml:space="preserve"> </w:t>
      </w:r>
      <w:r w:rsidRPr="00D257F8">
        <w:t>I</w:t>
      </w:r>
      <w:r w:rsidRPr="00D257F8" w:rsidR="00074D35">
        <w:t xml:space="preserve"> </w:t>
      </w:r>
      <w:r w:rsidRPr="00D257F8">
        <w:t>love</w:t>
      </w:r>
      <w:r w:rsidRPr="00D257F8" w:rsidR="00074D35">
        <w:t xml:space="preserve"> </w:t>
      </w:r>
      <w:r w:rsidRPr="00D257F8">
        <w:t>all</w:t>
      </w:r>
      <w:r w:rsidRPr="00D257F8" w:rsidR="00074D35">
        <w:t xml:space="preserve"> </w:t>
      </w:r>
      <w:r w:rsidRPr="00D257F8">
        <w:t>the</w:t>
      </w:r>
      <w:r w:rsidRPr="00D257F8" w:rsidR="00074D35">
        <w:t xml:space="preserve"> </w:t>
      </w:r>
      <w:r w:rsidRPr="00D257F8">
        <w:t>good</w:t>
      </w:r>
      <w:r w:rsidRPr="00D257F8" w:rsidR="00074D35">
        <w:t xml:space="preserve"> </w:t>
      </w:r>
      <w:r w:rsidRPr="00D257F8">
        <w:t>thi</w:t>
      </w:r>
      <w:r w:rsidRPr="00D257F8" w:rsidR="000A2B84">
        <w:t>n</w:t>
      </w:r>
      <w:r w:rsidRPr="00D257F8">
        <w:t>gs</w:t>
      </w:r>
      <w:r w:rsidRPr="00D257F8" w:rsidR="00074D35">
        <w:t xml:space="preserve"> </w:t>
      </w:r>
      <w:r w:rsidRPr="00D257F8">
        <w:t>about</w:t>
      </w:r>
      <w:r w:rsidRPr="00D257F8" w:rsidR="00074D35">
        <w:t xml:space="preserve"> </w:t>
      </w:r>
      <w:r w:rsidRPr="00D257F8">
        <w:t>the</w:t>
      </w:r>
      <w:r w:rsidRPr="00D257F8" w:rsidR="006E66F3">
        <w:t xml:space="preserve"> s</w:t>
      </w:r>
      <w:r w:rsidRPr="00D257F8">
        <w:t>ervices</w:t>
      </w:r>
      <w:r w:rsidRPr="00D257F8" w:rsidR="006E66F3">
        <w:t>:</w:t>
      </w:r>
      <w:r w:rsidRPr="00D257F8" w:rsidR="00074D35">
        <w:t xml:space="preserve"> </w:t>
      </w:r>
      <w:r w:rsidRPr="00D257F8">
        <w:t>the</w:t>
      </w:r>
      <w:r w:rsidRPr="00D257F8" w:rsidR="00074D35">
        <w:t xml:space="preserve"> </w:t>
      </w:r>
      <w:r w:rsidRPr="00D257F8">
        <w:t>courage,</w:t>
      </w:r>
      <w:r w:rsidRPr="00D257F8" w:rsidR="00074D35">
        <w:t xml:space="preserve"> </w:t>
      </w:r>
      <w:r w:rsidRPr="00D257F8">
        <w:t>loyalty,</w:t>
      </w:r>
      <w:r w:rsidRPr="00D257F8" w:rsidR="00074D35">
        <w:t xml:space="preserve"> </w:t>
      </w:r>
      <w:r w:rsidRPr="00D257F8" w:rsidR="000A2B84">
        <w:t>r</w:t>
      </w:r>
      <w:r w:rsidRPr="00D257F8">
        <w:t>e</w:t>
      </w:r>
      <w:r w:rsidRPr="00D257F8" w:rsidR="000A2B84">
        <w:t>sil</w:t>
      </w:r>
      <w:r w:rsidRPr="00D257F8">
        <w:t>i</w:t>
      </w:r>
      <w:r w:rsidRPr="00D257F8" w:rsidR="000A2B84">
        <w:t>ence</w:t>
      </w:r>
      <w:r w:rsidRPr="00D257F8" w:rsidR="00074D35">
        <w:t xml:space="preserve"> </w:t>
      </w:r>
      <w:r w:rsidRPr="00D257F8" w:rsidR="000A2B84">
        <w:t>and</w:t>
      </w:r>
      <w:r w:rsidRPr="00D257F8" w:rsidR="00074D35">
        <w:t xml:space="preserve"> </w:t>
      </w:r>
      <w:r w:rsidRPr="00D257F8" w:rsidR="000A2B84">
        <w:t>stoicism</w:t>
      </w:r>
      <w:r w:rsidRPr="00D257F8">
        <w:t>.</w:t>
      </w:r>
      <w:r w:rsidRPr="00D257F8" w:rsidR="00074D35">
        <w:t xml:space="preserve"> </w:t>
      </w:r>
      <w:r w:rsidRPr="00D257F8">
        <w:t>I</w:t>
      </w:r>
      <w:r w:rsidRPr="00D257F8" w:rsidR="00074D35">
        <w:t xml:space="preserve"> </w:t>
      </w:r>
      <w:r w:rsidRPr="00D257F8">
        <w:t>love</w:t>
      </w:r>
      <w:r w:rsidRPr="00D257F8" w:rsidR="00074D35">
        <w:t xml:space="preserve"> </w:t>
      </w:r>
      <w:r w:rsidRPr="00D257F8">
        <w:t>all</w:t>
      </w:r>
      <w:r w:rsidRPr="00D257F8" w:rsidR="00074D35">
        <w:t xml:space="preserve"> </w:t>
      </w:r>
      <w:r w:rsidRPr="00D257F8">
        <w:t>that.</w:t>
      </w:r>
      <w:r w:rsidRPr="00D257F8" w:rsidR="00074D35">
        <w:t xml:space="preserve"> </w:t>
      </w:r>
      <w:r w:rsidRPr="00D257F8">
        <w:t>I</w:t>
      </w:r>
      <w:r w:rsidRPr="00D257F8" w:rsidR="00074D35">
        <w:t xml:space="preserve"> </w:t>
      </w:r>
      <w:r w:rsidRPr="00D257F8">
        <w:t>like</w:t>
      </w:r>
      <w:r w:rsidRPr="00D257F8" w:rsidR="00074D35">
        <w:t xml:space="preserve"> </w:t>
      </w:r>
      <w:r w:rsidRPr="00D257F8">
        <w:t>the</w:t>
      </w:r>
      <w:r w:rsidRPr="00D257F8" w:rsidR="00074D35">
        <w:t xml:space="preserve"> </w:t>
      </w:r>
      <w:r w:rsidRPr="00D257F8">
        <w:t>fact</w:t>
      </w:r>
      <w:r w:rsidRPr="00D257F8" w:rsidR="00074D35">
        <w:t xml:space="preserve"> </w:t>
      </w:r>
      <w:r w:rsidRPr="00D257F8">
        <w:t>that</w:t>
      </w:r>
      <w:r w:rsidRPr="00D257F8" w:rsidR="00074D35">
        <w:t xml:space="preserve"> </w:t>
      </w:r>
      <w:r w:rsidRPr="00D257F8">
        <w:t>I</w:t>
      </w:r>
      <w:r w:rsidRPr="00D257F8" w:rsidR="00074D35">
        <w:t xml:space="preserve"> </w:t>
      </w:r>
      <w:r w:rsidRPr="00D257F8">
        <w:t>have</w:t>
      </w:r>
      <w:r w:rsidRPr="00D257F8" w:rsidR="00074D35">
        <w:t xml:space="preserve"> </w:t>
      </w:r>
      <w:r w:rsidRPr="00D257F8">
        <w:t>been</w:t>
      </w:r>
      <w:r w:rsidRPr="00D257F8" w:rsidR="00074D35">
        <w:t xml:space="preserve"> </w:t>
      </w:r>
      <w:r w:rsidRPr="00D257F8">
        <w:t>able</w:t>
      </w:r>
      <w:r w:rsidRPr="00D257F8" w:rsidR="00074D35">
        <w:t xml:space="preserve"> </w:t>
      </w:r>
      <w:r w:rsidRPr="00D257F8">
        <w:t>to</w:t>
      </w:r>
      <w:r w:rsidRPr="00D257F8" w:rsidR="00074D35">
        <w:t xml:space="preserve"> </w:t>
      </w:r>
      <w:r w:rsidRPr="00D257F8">
        <w:t>work</w:t>
      </w:r>
      <w:r w:rsidRPr="00D257F8" w:rsidR="00074D35">
        <w:t xml:space="preserve"> </w:t>
      </w:r>
      <w:r w:rsidRPr="00D257F8">
        <w:t>with</w:t>
      </w:r>
      <w:r w:rsidRPr="00D257F8" w:rsidR="00074D35">
        <w:t xml:space="preserve"> </w:t>
      </w:r>
      <w:r w:rsidRPr="00D257F8">
        <w:t>the</w:t>
      </w:r>
      <w:r w:rsidRPr="00D257F8" w:rsidR="00074D35">
        <w:t xml:space="preserve"> </w:t>
      </w:r>
      <w:r w:rsidRPr="00D257F8" w:rsidR="006E66F3">
        <w:t>s</w:t>
      </w:r>
      <w:r w:rsidRPr="00D257F8">
        <w:t>ervices</w:t>
      </w:r>
      <w:r w:rsidRPr="00D257F8" w:rsidR="00074D35">
        <w:t xml:space="preserve"> </w:t>
      </w:r>
      <w:r w:rsidRPr="00D257F8">
        <w:t>to</w:t>
      </w:r>
      <w:r w:rsidRPr="00D257F8" w:rsidR="00074D35">
        <w:t xml:space="preserve"> </w:t>
      </w:r>
      <w:r w:rsidRPr="00D257F8">
        <w:t>try</w:t>
      </w:r>
      <w:r w:rsidRPr="00D257F8" w:rsidR="00074D35">
        <w:t xml:space="preserve"> </w:t>
      </w:r>
      <w:r w:rsidRPr="00D257F8" w:rsidR="006E66F3">
        <w:t>to</w:t>
      </w:r>
      <w:r w:rsidRPr="00D257F8" w:rsidR="00074D35">
        <w:t xml:space="preserve"> </w:t>
      </w:r>
      <w:r w:rsidRPr="00D257F8">
        <w:t>improve</w:t>
      </w:r>
      <w:r w:rsidRPr="00D257F8" w:rsidR="00074D35">
        <w:t xml:space="preserve"> </w:t>
      </w:r>
      <w:r w:rsidRPr="00D257F8">
        <w:t>things</w:t>
      </w:r>
      <w:r w:rsidRPr="00D257F8" w:rsidR="00074D35">
        <w:t xml:space="preserve"> </w:t>
      </w:r>
      <w:r w:rsidRPr="00D257F8" w:rsidR="006E66F3">
        <w:t>out</w:t>
      </w:r>
      <w:r w:rsidRPr="00D257F8">
        <w:t>with</w:t>
      </w:r>
      <w:r w:rsidRPr="00D257F8" w:rsidR="00074D35">
        <w:t xml:space="preserve"> </w:t>
      </w:r>
      <w:r w:rsidRPr="00D257F8">
        <w:t>the</w:t>
      </w:r>
      <w:r w:rsidRPr="00D257F8" w:rsidR="00074D35">
        <w:t xml:space="preserve"> </w:t>
      </w:r>
      <w:r w:rsidRPr="00D257F8">
        <w:t>particular</w:t>
      </w:r>
      <w:r w:rsidRPr="00D257F8" w:rsidR="00074D35">
        <w:t xml:space="preserve"> </w:t>
      </w:r>
      <w:r w:rsidRPr="00D257F8">
        <w:t>complaint.</w:t>
      </w:r>
      <w:r w:rsidRPr="00D257F8" w:rsidR="00074D35">
        <w:t xml:space="preserve"> </w:t>
      </w:r>
      <w:r w:rsidRPr="00D257F8" w:rsidR="000A2B84">
        <w:t>Some</w:t>
      </w:r>
      <w:r w:rsidRPr="00D257F8">
        <w:t>one</w:t>
      </w:r>
      <w:r w:rsidRPr="00D257F8" w:rsidR="00074D35">
        <w:t xml:space="preserve"> </w:t>
      </w:r>
      <w:r w:rsidRPr="00D257F8">
        <w:t>might</w:t>
      </w:r>
      <w:r w:rsidRPr="00D257F8" w:rsidR="00074D35">
        <w:t xml:space="preserve"> </w:t>
      </w:r>
      <w:r w:rsidRPr="00D257F8">
        <w:t>complain</w:t>
      </w:r>
      <w:r w:rsidRPr="00D257F8" w:rsidR="00074D35">
        <w:t xml:space="preserve"> </w:t>
      </w:r>
      <w:r w:rsidRPr="00D257F8">
        <w:t>about</w:t>
      </w:r>
      <w:r w:rsidRPr="00D257F8" w:rsidR="00074D35">
        <w:t xml:space="preserve"> </w:t>
      </w:r>
      <w:r w:rsidRPr="00D257F8">
        <w:t>a</w:t>
      </w:r>
      <w:r w:rsidRPr="00D257F8" w:rsidR="00074D35">
        <w:t xml:space="preserve"> </w:t>
      </w:r>
      <w:r w:rsidRPr="00D257F8">
        <w:t>particular</w:t>
      </w:r>
      <w:r w:rsidRPr="00D257F8" w:rsidR="00074D35">
        <w:t xml:space="preserve"> </w:t>
      </w:r>
      <w:r w:rsidRPr="00D257F8" w:rsidR="00630B9F">
        <w:t>wrong</w:t>
      </w:r>
      <w:r w:rsidRPr="00D257F8">
        <w:noBreakHyphen/>
      </w:r>
      <w:r w:rsidRPr="00D257F8" w:rsidR="000A2B84">
        <w:t>th</w:t>
      </w:r>
      <w:r w:rsidRPr="00D257F8" w:rsidR="006E66F3">
        <w:t>inking</w:t>
      </w:r>
      <w:r w:rsidRPr="00D257F8" w:rsidR="00074D35">
        <w:t xml:space="preserve"> </w:t>
      </w:r>
      <w:r w:rsidRPr="00D257F8" w:rsidR="000A2B84">
        <w:t>policy</w:t>
      </w:r>
      <w:r w:rsidRPr="00D257F8">
        <w:t>,</w:t>
      </w:r>
      <w:r w:rsidRPr="00D257F8" w:rsidR="00074D35">
        <w:t xml:space="preserve"> </w:t>
      </w:r>
      <w:r w:rsidRPr="00D257F8">
        <w:t>for</w:t>
      </w:r>
      <w:r w:rsidRPr="00D257F8" w:rsidR="00074D35">
        <w:t xml:space="preserve"> </w:t>
      </w:r>
      <w:r w:rsidRPr="00D257F8">
        <w:t>example.</w:t>
      </w:r>
      <w:r w:rsidRPr="00D257F8" w:rsidR="00074D35">
        <w:t xml:space="preserve"> </w:t>
      </w:r>
      <w:r w:rsidRPr="00D257F8">
        <w:t>We</w:t>
      </w:r>
      <w:r w:rsidRPr="00D257F8" w:rsidR="00074D35">
        <w:t xml:space="preserve"> </w:t>
      </w:r>
      <w:r w:rsidRPr="00D257F8">
        <w:t>look</w:t>
      </w:r>
      <w:r w:rsidRPr="00D257F8" w:rsidR="00074D35">
        <w:t xml:space="preserve"> </w:t>
      </w:r>
      <w:r w:rsidRPr="00D257F8">
        <w:t>to</w:t>
      </w:r>
      <w:r w:rsidRPr="00D257F8" w:rsidR="00074D35">
        <w:t xml:space="preserve"> </w:t>
      </w:r>
      <w:r w:rsidRPr="00D257F8">
        <w:t>see</w:t>
      </w:r>
      <w:r w:rsidRPr="00D257F8" w:rsidR="00074D35">
        <w:t xml:space="preserve"> </w:t>
      </w:r>
      <w:r w:rsidRPr="00D257F8">
        <w:t>whether</w:t>
      </w:r>
      <w:r w:rsidRPr="00D257F8" w:rsidR="00074D35">
        <w:t xml:space="preserve"> </w:t>
      </w:r>
      <w:r w:rsidRPr="00D257F8">
        <w:t>we</w:t>
      </w:r>
      <w:r w:rsidRPr="00D257F8" w:rsidR="00074D35">
        <w:t xml:space="preserve"> </w:t>
      </w:r>
      <w:r w:rsidRPr="00D257F8">
        <w:t>can</w:t>
      </w:r>
      <w:r w:rsidRPr="00D257F8" w:rsidR="00074D35">
        <w:t xml:space="preserve"> </w:t>
      </w:r>
      <w:r w:rsidRPr="00D257F8">
        <w:t>improve</w:t>
      </w:r>
      <w:r w:rsidRPr="00D257F8" w:rsidR="00074D35">
        <w:t xml:space="preserve"> </w:t>
      </w:r>
      <w:r w:rsidRPr="00D257F8">
        <w:t>it</w:t>
      </w:r>
      <w:r w:rsidRPr="00D257F8" w:rsidR="00074D35">
        <w:t xml:space="preserve"> </w:t>
      </w:r>
      <w:r w:rsidRPr="00D257F8">
        <w:t>so</w:t>
      </w:r>
      <w:r w:rsidRPr="00D257F8" w:rsidR="00074D35">
        <w:t xml:space="preserve"> </w:t>
      </w:r>
      <w:r w:rsidRPr="00D257F8">
        <w:t>that</w:t>
      </w:r>
      <w:r w:rsidRPr="00D257F8" w:rsidR="00074D35">
        <w:t xml:space="preserve"> </w:t>
      </w:r>
      <w:r w:rsidRPr="00D257F8" w:rsidR="000A2B84">
        <w:t>that</w:t>
      </w:r>
      <w:r w:rsidRPr="00D257F8" w:rsidR="00074D35">
        <w:t xml:space="preserve"> </w:t>
      </w:r>
      <w:r w:rsidRPr="00D257F8" w:rsidR="000A2B84">
        <w:t>issue</w:t>
      </w:r>
      <w:r w:rsidRPr="00D257F8" w:rsidR="00074D35">
        <w:t xml:space="preserve"> </w:t>
      </w:r>
      <w:r w:rsidRPr="00D257F8">
        <w:t>does</w:t>
      </w:r>
      <w:r w:rsidRPr="00D257F8" w:rsidR="00074D35">
        <w:t xml:space="preserve"> </w:t>
      </w:r>
      <w:r w:rsidRPr="00D257F8">
        <w:t>not</w:t>
      </w:r>
      <w:r w:rsidRPr="00D257F8" w:rsidR="00074D35">
        <w:t xml:space="preserve"> </w:t>
      </w:r>
      <w:r w:rsidRPr="00D257F8" w:rsidR="000A2B84">
        <w:t>arise</w:t>
      </w:r>
      <w:r w:rsidRPr="00D257F8" w:rsidR="00074D35">
        <w:t xml:space="preserve"> </w:t>
      </w:r>
      <w:r w:rsidRPr="00D257F8" w:rsidR="000A2B84">
        <w:t>again.</w:t>
      </w:r>
    </w:p>
    <w:p w:rsidR="00226FBA" w:rsidRPr="00D257F8" w:rsidP="00C50920">
      <w:pPr>
        <w:pStyle w:val="Answer"/>
      </w:pPr>
      <w:r w:rsidRPr="00D257F8">
        <w:t>Having</w:t>
      </w:r>
      <w:r w:rsidRPr="00D257F8" w:rsidR="00074D35">
        <w:t xml:space="preserve"> </w:t>
      </w:r>
      <w:r w:rsidRPr="00D257F8">
        <w:t>said</w:t>
      </w:r>
      <w:r w:rsidRPr="00D257F8" w:rsidR="00074D35">
        <w:t xml:space="preserve"> </w:t>
      </w:r>
      <w:r w:rsidRPr="00D257F8">
        <w:t>that,</w:t>
      </w:r>
      <w:r w:rsidRPr="00D257F8" w:rsidR="00074D35">
        <w:t xml:space="preserve"> </w:t>
      </w:r>
      <w:r w:rsidRPr="00D257F8">
        <w:t>it</w:t>
      </w:r>
      <w:r w:rsidRPr="00D257F8" w:rsidR="00074D35">
        <w:t xml:space="preserve"> </w:t>
      </w:r>
      <w:r w:rsidRPr="00D257F8">
        <w:t>has</w:t>
      </w:r>
      <w:r w:rsidRPr="00D257F8" w:rsidR="00074D35">
        <w:t xml:space="preserve"> </w:t>
      </w:r>
      <w:r w:rsidRPr="00D257F8">
        <w:t>not</w:t>
      </w:r>
      <w:r w:rsidRPr="00D257F8" w:rsidR="00074D35">
        <w:t xml:space="preserve"> </w:t>
      </w:r>
      <w:r w:rsidRPr="00D257F8">
        <w:t>all</w:t>
      </w:r>
      <w:r w:rsidRPr="00D257F8" w:rsidR="00074D35">
        <w:t xml:space="preserve"> </w:t>
      </w:r>
      <w:r w:rsidRPr="00D257F8">
        <w:t>been</w:t>
      </w:r>
      <w:r w:rsidRPr="00D257F8" w:rsidR="00074D35">
        <w:t xml:space="preserve"> </w:t>
      </w:r>
      <w:r w:rsidRPr="00D257F8">
        <w:t>wonderful.</w:t>
      </w:r>
      <w:r w:rsidRPr="00D257F8" w:rsidR="00074D35">
        <w:t xml:space="preserve"> </w:t>
      </w:r>
      <w:r w:rsidRPr="00D257F8">
        <w:t>T</w:t>
      </w:r>
      <w:r w:rsidRPr="00D257F8" w:rsidR="000A2B84">
        <w:t>here</w:t>
      </w:r>
      <w:r w:rsidRPr="00D257F8" w:rsidR="00074D35">
        <w:t xml:space="preserve"> </w:t>
      </w:r>
      <w:r w:rsidRPr="00D257F8" w:rsidR="000A2B84">
        <w:t>have</w:t>
      </w:r>
      <w:r w:rsidRPr="00D257F8" w:rsidR="00074D35">
        <w:t xml:space="preserve"> </w:t>
      </w:r>
      <w:r w:rsidRPr="00D257F8" w:rsidR="000A2B84">
        <w:t>been</w:t>
      </w:r>
      <w:r w:rsidRPr="00D257F8" w:rsidR="00074D35">
        <w:t xml:space="preserve"> </w:t>
      </w:r>
      <w:r w:rsidRPr="00D257F8" w:rsidR="000A2B84">
        <w:t>examples</w:t>
      </w:r>
      <w:r w:rsidRPr="00D257F8" w:rsidR="00074D35">
        <w:t xml:space="preserve"> </w:t>
      </w:r>
      <w:r w:rsidRPr="00D257F8" w:rsidR="000A2B84">
        <w:t>of</w:t>
      </w:r>
      <w:r w:rsidRPr="00D257F8" w:rsidR="00074D35">
        <w:t xml:space="preserve"> </w:t>
      </w:r>
      <w:r w:rsidRPr="00D257F8" w:rsidR="000A2B84">
        <w:t>bad</w:t>
      </w:r>
      <w:r w:rsidRPr="00D257F8" w:rsidR="00074D35">
        <w:t xml:space="preserve"> </w:t>
      </w:r>
      <w:r w:rsidRPr="00D257F8" w:rsidR="000A2B84">
        <w:t>behaviour</w:t>
      </w:r>
      <w:r w:rsidRPr="00D257F8">
        <w:t>.</w:t>
      </w:r>
      <w:r w:rsidRPr="00D257F8" w:rsidR="00074D35">
        <w:t xml:space="preserve"> </w:t>
      </w:r>
      <w:r w:rsidRPr="00D257F8">
        <w:t>The</w:t>
      </w:r>
      <w:r w:rsidRPr="00D257F8" w:rsidR="00074D35">
        <w:t xml:space="preserve"> </w:t>
      </w:r>
      <w:r w:rsidRPr="00D257F8">
        <w:t>Wigston</w:t>
      </w:r>
      <w:r w:rsidRPr="00D257F8" w:rsidR="00074D35">
        <w:t xml:space="preserve"> </w:t>
      </w:r>
      <w:r w:rsidRPr="00D257F8">
        <w:t>repor</w:t>
      </w:r>
      <w:r w:rsidRPr="00D257F8" w:rsidR="00477FEB">
        <w:t>t</w:t>
      </w:r>
      <w:r w:rsidRPr="00D257F8" w:rsidR="00074D35">
        <w:t xml:space="preserve"> </w:t>
      </w:r>
      <w:r w:rsidRPr="00D257F8" w:rsidR="00477FEB">
        <w:t>is</w:t>
      </w:r>
      <w:r w:rsidRPr="00D257F8" w:rsidR="00074D35">
        <w:t xml:space="preserve"> </w:t>
      </w:r>
      <w:r w:rsidRPr="00D257F8" w:rsidR="00477FEB">
        <w:t>the</w:t>
      </w:r>
      <w:r w:rsidRPr="00D257F8" w:rsidR="00074D35">
        <w:t xml:space="preserve"> </w:t>
      </w:r>
      <w:r w:rsidRPr="00D257F8" w:rsidR="00477FEB">
        <w:t>most</w:t>
      </w:r>
      <w:r w:rsidRPr="00D257F8" w:rsidR="00074D35">
        <w:t xml:space="preserve"> </w:t>
      </w:r>
      <w:r w:rsidRPr="00D257F8" w:rsidR="00477FEB">
        <w:t>recent</w:t>
      </w:r>
      <w:r w:rsidRPr="00D257F8" w:rsidR="00074D35">
        <w:t xml:space="preserve"> </w:t>
      </w:r>
      <w:r w:rsidRPr="00D257F8" w:rsidR="00477FEB">
        <w:t>report</w:t>
      </w:r>
      <w:r w:rsidRPr="00D257F8" w:rsidR="006E66F3">
        <w:t xml:space="preserve">—it </w:t>
      </w:r>
      <w:r w:rsidRPr="00D257F8">
        <w:t>is</w:t>
      </w:r>
      <w:r w:rsidRPr="00D257F8" w:rsidR="00074D35">
        <w:t xml:space="preserve"> </w:t>
      </w:r>
      <w:r w:rsidRPr="00D257F8">
        <w:t>not</w:t>
      </w:r>
      <w:r w:rsidRPr="00D257F8" w:rsidR="00074D35">
        <w:t xml:space="preserve"> </w:t>
      </w:r>
      <w:r w:rsidRPr="00D257F8">
        <w:t>even</w:t>
      </w:r>
      <w:r w:rsidRPr="00D257F8" w:rsidR="00074D35">
        <w:t xml:space="preserve"> </w:t>
      </w:r>
      <w:r w:rsidRPr="00D257F8">
        <w:t>from</w:t>
      </w:r>
      <w:r w:rsidRPr="00D257F8" w:rsidR="00074D35">
        <w:t xml:space="preserve"> </w:t>
      </w:r>
      <w:r w:rsidRPr="00D257F8">
        <w:t>our</w:t>
      </w:r>
      <w:r w:rsidRPr="00D257F8" w:rsidR="00074D35">
        <w:t xml:space="preserve"> </w:t>
      </w:r>
      <w:r w:rsidRPr="00D257F8">
        <w:t>office</w:t>
      </w:r>
      <w:r w:rsidRPr="00D257F8" w:rsidR="006E66F3">
        <w:t xml:space="preserve">—that </w:t>
      </w:r>
      <w:r w:rsidRPr="00D257F8">
        <w:t>talks</w:t>
      </w:r>
      <w:r w:rsidRPr="00D257F8" w:rsidR="00074D35">
        <w:t xml:space="preserve"> </w:t>
      </w:r>
      <w:r w:rsidRPr="00D257F8">
        <w:t>ab</w:t>
      </w:r>
      <w:r w:rsidRPr="00D257F8" w:rsidR="000A2B84">
        <w:t>out</w:t>
      </w:r>
      <w:r w:rsidRPr="00D257F8" w:rsidR="00074D35">
        <w:t xml:space="preserve"> </w:t>
      </w:r>
      <w:r w:rsidRPr="00D257F8" w:rsidR="000A2B84">
        <w:t>the</w:t>
      </w:r>
      <w:r w:rsidRPr="00D257F8" w:rsidR="00074D35">
        <w:t xml:space="preserve"> </w:t>
      </w:r>
      <w:r w:rsidRPr="00D257F8" w:rsidR="000A2B84">
        <w:t>sort</w:t>
      </w:r>
      <w:r w:rsidRPr="00D257F8" w:rsidR="00074D35">
        <w:t xml:space="preserve"> </w:t>
      </w:r>
      <w:r w:rsidRPr="00D257F8" w:rsidR="000A2B84">
        <w:t>of</w:t>
      </w:r>
      <w:r w:rsidRPr="00D257F8" w:rsidR="00074D35">
        <w:t xml:space="preserve"> </w:t>
      </w:r>
      <w:r w:rsidRPr="00D257F8" w:rsidR="000A2B84">
        <w:t>inappropriate</w:t>
      </w:r>
      <w:r w:rsidRPr="00D257F8" w:rsidR="00074D35">
        <w:t xml:space="preserve"> </w:t>
      </w:r>
      <w:r w:rsidRPr="00D257F8" w:rsidR="000A2B84">
        <w:t>behaviour</w:t>
      </w:r>
      <w:r w:rsidRPr="00D257F8" w:rsidR="00074D35">
        <w:t xml:space="preserve"> </w:t>
      </w:r>
      <w:r w:rsidRPr="00D257F8" w:rsidR="000A2B84">
        <w:t>that</w:t>
      </w:r>
      <w:r w:rsidRPr="00D257F8" w:rsidR="00074D35">
        <w:t xml:space="preserve"> </w:t>
      </w:r>
      <w:r w:rsidRPr="00D257F8" w:rsidR="000A2B84">
        <w:t>takes</w:t>
      </w:r>
      <w:r w:rsidRPr="00D257F8" w:rsidR="00074D35">
        <w:t xml:space="preserve"> </w:t>
      </w:r>
      <w:r w:rsidRPr="00D257F8" w:rsidR="000A2B84">
        <w:t>place</w:t>
      </w:r>
      <w:r w:rsidRPr="00D257F8" w:rsidR="00074D35">
        <w:t xml:space="preserve"> </w:t>
      </w:r>
      <w:r w:rsidRPr="00D257F8" w:rsidR="000A2B84">
        <w:t>in</w:t>
      </w:r>
      <w:r w:rsidRPr="00D257F8" w:rsidR="00074D35">
        <w:t xml:space="preserve"> </w:t>
      </w:r>
      <w:r w:rsidRPr="00D257F8" w:rsidR="000A2B84">
        <w:t>the</w:t>
      </w:r>
      <w:r w:rsidRPr="00D257F8" w:rsidR="00074D35">
        <w:t xml:space="preserve"> </w:t>
      </w:r>
      <w:r w:rsidRPr="00D257F8">
        <w:t>Armed</w:t>
      </w:r>
      <w:r w:rsidRPr="00D257F8" w:rsidR="00074D35">
        <w:t xml:space="preserve"> </w:t>
      </w:r>
      <w:r w:rsidRPr="00D257F8">
        <w:t>Forces.</w:t>
      </w:r>
      <w:r w:rsidRPr="00D257F8" w:rsidR="00074D35">
        <w:t xml:space="preserve"> </w:t>
      </w:r>
      <w:r w:rsidRPr="00D257F8">
        <w:t>We</w:t>
      </w:r>
      <w:r w:rsidRPr="00D257F8" w:rsidR="00074D35">
        <w:t xml:space="preserve"> </w:t>
      </w:r>
      <w:r w:rsidRPr="00D257F8">
        <w:t>have</w:t>
      </w:r>
      <w:r w:rsidRPr="00D257F8" w:rsidR="00074D35">
        <w:t xml:space="preserve"> </w:t>
      </w:r>
      <w:r w:rsidRPr="00D257F8">
        <w:t>had</w:t>
      </w:r>
      <w:r w:rsidRPr="00D257F8" w:rsidR="00074D35">
        <w:t xml:space="preserve"> </w:t>
      </w:r>
      <w:r w:rsidRPr="00D257F8">
        <w:t>other</w:t>
      </w:r>
      <w:r w:rsidRPr="00D257F8" w:rsidR="00074D35">
        <w:t xml:space="preserve"> </w:t>
      </w:r>
      <w:r w:rsidRPr="00D257F8">
        <w:t>cases</w:t>
      </w:r>
      <w:r w:rsidRPr="00D257F8" w:rsidR="00074D35">
        <w:t xml:space="preserve"> </w:t>
      </w:r>
      <w:r w:rsidRPr="00D257F8">
        <w:t>this</w:t>
      </w:r>
      <w:r w:rsidRPr="00D257F8" w:rsidR="00074D35">
        <w:t xml:space="preserve"> </w:t>
      </w:r>
      <w:r w:rsidRPr="00D257F8">
        <w:t>year</w:t>
      </w:r>
      <w:r w:rsidRPr="00D257F8" w:rsidR="00477FEB">
        <w:t>,</w:t>
      </w:r>
      <w:r w:rsidRPr="00D257F8" w:rsidR="00074D35">
        <w:t xml:space="preserve"> </w:t>
      </w:r>
      <w:r w:rsidRPr="00D257F8">
        <w:t>particularly</w:t>
      </w:r>
      <w:r w:rsidRPr="00D257F8" w:rsidR="00074D35">
        <w:t xml:space="preserve"> </w:t>
      </w:r>
      <w:r w:rsidRPr="00D257F8">
        <w:t>around</w:t>
      </w:r>
      <w:r w:rsidRPr="00D257F8" w:rsidR="00074D35">
        <w:t xml:space="preserve"> </w:t>
      </w:r>
      <w:r w:rsidRPr="00D257F8">
        <w:t>issues</w:t>
      </w:r>
      <w:r w:rsidRPr="00D257F8" w:rsidR="00074D35">
        <w:t xml:space="preserve"> </w:t>
      </w:r>
      <w:r w:rsidRPr="00D257F8">
        <w:t>to</w:t>
      </w:r>
      <w:r w:rsidRPr="00D257F8" w:rsidR="00074D35">
        <w:t xml:space="preserve"> </w:t>
      </w:r>
      <w:r w:rsidRPr="00D257F8">
        <w:t>do</w:t>
      </w:r>
      <w:r w:rsidRPr="00D257F8" w:rsidR="00074D35">
        <w:t xml:space="preserve"> </w:t>
      </w:r>
      <w:r w:rsidRPr="00D257F8">
        <w:t>with</w:t>
      </w:r>
      <w:r w:rsidRPr="00D257F8" w:rsidR="00074D35">
        <w:t xml:space="preserve"> </w:t>
      </w:r>
      <w:r w:rsidRPr="00D257F8">
        <w:t>racism</w:t>
      </w:r>
      <w:r w:rsidRPr="00D257F8" w:rsidR="00477FEB">
        <w:t>,</w:t>
      </w:r>
      <w:r w:rsidRPr="00D257F8" w:rsidR="00074D35">
        <w:t xml:space="preserve"> </w:t>
      </w:r>
      <w:r w:rsidRPr="00D257F8">
        <w:t>that</w:t>
      </w:r>
      <w:r w:rsidRPr="00D257F8" w:rsidR="00074D35">
        <w:t xml:space="preserve"> </w:t>
      </w:r>
      <w:r w:rsidRPr="00D257F8">
        <w:t>also</w:t>
      </w:r>
      <w:r w:rsidRPr="00D257F8" w:rsidR="00074D35">
        <w:t xml:space="preserve"> </w:t>
      </w:r>
      <w:r w:rsidRPr="00D257F8">
        <w:t>show</w:t>
      </w:r>
      <w:r w:rsidRPr="00D257F8" w:rsidR="00074D35">
        <w:t xml:space="preserve"> </w:t>
      </w:r>
      <w:r w:rsidRPr="00D257F8">
        <w:t>that</w:t>
      </w:r>
      <w:r w:rsidRPr="00D257F8" w:rsidR="00074D35">
        <w:t xml:space="preserve"> </w:t>
      </w:r>
      <w:r w:rsidRPr="00D257F8">
        <w:t>some</w:t>
      </w:r>
      <w:r w:rsidRPr="00D257F8" w:rsidR="00074D35">
        <w:t xml:space="preserve"> </w:t>
      </w:r>
      <w:r w:rsidRPr="00D257F8" w:rsidR="000A2B84">
        <w:t>very</w:t>
      </w:r>
      <w:r w:rsidRPr="00D257F8" w:rsidR="00074D35">
        <w:t xml:space="preserve"> </w:t>
      </w:r>
      <w:r w:rsidRPr="00D257F8" w:rsidR="000A2B84">
        <w:t>bad</w:t>
      </w:r>
      <w:r w:rsidRPr="00D257F8" w:rsidR="00074D35">
        <w:t xml:space="preserve"> </w:t>
      </w:r>
      <w:r w:rsidRPr="00D257F8" w:rsidR="000A2B84">
        <w:t>behaviour</w:t>
      </w:r>
      <w:r w:rsidRPr="00D257F8" w:rsidR="00074D35">
        <w:t xml:space="preserve"> </w:t>
      </w:r>
      <w:r w:rsidRPr="00D257F8" w:rsidR="000A2B84">
        <w:t>has</w:t>
      </w:r>
      <w:r w:rsidRPr="00D257F8" w:rsidR="00074D35">
        <w:t xml:space="preserve"> </w:t>
      </w:r>
      <w:r w:rsidRPr="00D257F8">
        <w:t>taken</w:t>
      </w:r>
      <w:r w:rsidRPr="00D257F8" w:rsidR="00074D35">
        <w:t xml:space="preserve"> </w:t>
      </w:r>
      <w:r w:rsidRPr="00D257F8">
        <w:t>place</w:t>
      </w:r>
      <w:r w:rsidRPr="00D257F8" w:rsidR="00074D35">
        <w:t xml:space="preserve"> </w:t>
      </w:r>
      <w:r w:rsidRPr="00D257F8">
        <w:t>in</w:t>
      </w:r>
      <w:r w:rsidRPr="00D257F8" w:rsidR="00074D35">
        <w:t xml:space="preserve"> </w:t>
      </w:r>
      <w:r w:rsidRPr="00D257F8">
        <w:t>parts</w:t>
      </w:r>
      <w:r w:rsidRPr="00D257F8" w:rsidR="00074D35">
        <w:t xml:space="preserve"> </w:t>
      </w:r>
      <w:r w:rsidRPr="00D257F8">
        <w:t>of</w:t>
      </w:r>
      <w:r w:rsidRPr="00D257F8" w:rsidR="00074D35">
        <w:t xml:space="preserve"> </w:t>
      </w:r>
      <w:r w:rsidRPr="00D257F8">
        <w:t>the</w:t>
      </w:r>
      <w:r w:rsidRPr="00D257F8" w:rsidR="00074D35">
        <w:t xml:space="preserve"> </w:t>
      </w:r>
      <w:r w:rsidRPr="00D257F8">
        <w:t>Armed</w:t>
      </w:r>
      <w:r w:rsidRPr="00D257F8" w:rsidR="00074D35">
        <w:t xml:space="preserve"> </w:t>
      </w:r>
      <w:r w:rsidRPr="00D257F8">
        <w:t>Forces.</w:t>
      </w:r>
      <w:r w:rsidRPr="00D257F8" w:rsidR="00074D35">
        <w:t xml:space="preserve"> </w:t>
      </w:r>
      <w:r w:rsidRPr="00D257F8">
        <w:t>I</w:t>
      </w:r>
      <w:r w:rsidRPr="00D257F8" w:rsidR="00074D35">
        <w:t xml:space="preserve"> </w:t>
      </w:r>
      <w:r w:rsidRPr="00D257F8">
        <w:t>still</w:t>
      </w:r>
      <w:r w:rsidRPr="00D257F8" w:rsidR="00074D35">
        <w:t xml:space="preserve"> </w:t>
      </w:r>
      <w:r w:rsidRPr="00D257F8">
        <w:t>think</w:t>
      </w:r>
      <w:r w:rsidRPr="00D257F8" w:rsidR="00074D35">
        <w:t xml:space="preserve"> </w:t>
      </w:r>
      <w:r w:rsidRPr="00D257F8">
        <w:t>there</w:t>
      </w:r>
      <w:r w:rsidRPr="00D257F8" w:rsidR="00074D35">
        <w:t xml:space="preserve"> </w:t>
      </w:r>
      <w:r w:rsidRPr="00D257F8">
        <w:t>is</w:t>
      </w:r>
      <w:r w:rsidRPr="00D257F8" w:rsidR="00074D35">
        <w:t xml:space="preserve"> </w:t>
      </w:r>
      <w:r w:rsidRPr="00D257F8">
        <w:t>a</w:t>
      </w:r>
      <w:r w:rsidRPr="00D257F8" w:rsidR="00074D35">
        <w:t xml:space="preserve"> </w:t>
      </w:r>
      <w:r w:rsidRPr="00D257F8" w:rsidR="000A2B84">
        <w:t>culture</w:t>
      </w:r>
      <w:r w:rsidRPr="00D257F8" w:rsidR="00074D35">
        <w:t xml:space="preserve"> </w:t>
      </w:r>
      <w:r w:rsidRPr="00D257F8" w:rsidR="000A2B84">
        <w:t>that</w:t>
      </w:r>
      <w:r w:rsidRPr="00D257F8" w:rsidR="00074D35">
        <w:t xml:space="preserve"> </w:t>
      </w:r>
      <w:r w:rsidRPr="00D257F8">
        <w:t>discourages</w:t>
      </w:r>
      <w:r w:rsidRPr="00D257F8" w:rsidR="00074D35">
        <w:t xml:space="preserve"> </w:t>
      </w:r>
      <w:r w:rsidRPr="00D257F8">
        <w:t>people</w:t>
      </w:r>
      <w:r w:rsidRPr="00D257F8" w:rsidR="00074D35">
        <w:t xml:space="preserve"> </w:t>
      </w:r>
      <w:r w:rsidRPr="00D257F8">
        <w:t>from</w:t>
      </w:r>
      <w:r w:rsidRPr="00D257F8" w:rsidR="00074D35">
        <w:t xml:space="preserve"> </w:t>
      </w:r>
      <w:r w:rsidRPr="00D257F8">
        <w:t>making</w:t>
      </w:r>
      <w:r w:rsidRPr="00D257F8" w:rsidR="00074D35">
        <w:t xml:space="preserve"> </w:t>
      </w:r>
      <w:r w:rsidRPr="00D257F8" w:rsidR="006E66F3">
        <w:t>s</w:t>
      </w:r>
      <w:r w:rsidRPr="00D257F8">
        <w:t>ervice</w:t>
      </w:r>
      <w:r w:rsidRPr="00D257F8" w:rsidR="00074D35">
        <w:t xml:space="preserve"> </w:t>
      </w:r>
      <w:r w:rsidRPr="00D257F8">
        <w:t>complai</w:t>
      </w:r>
      <w:r w:rsidRPr="00D257F8" w:rsidR="000A2B84">
        <w:t>n</w:t>
      </w:r>
      <w:r w:rsidRPr="00D257F8">
        <w:t>t</w:t>
      </w:r>
      <w:r w:rsidRPr="00D257F8" w:rsidR="000A2B84">
        <w:t>s</w:t>
      </w:r>
      <w:r w:rsidRPr="00D257F8" w:rsidR="00074D35">
        <w:t xml:space="preserve"> </w:t>
      </w:r>
      <w:r w:rsidRPr="00D257F8" w:rsidR="000A2B84">
        <w:t>when</w:t>
      </w:r>
      <w:r w:rsidRPr="00D257F8" w:rsidR="00074D35">
        <w:t xml:space="preserve"> </w:t>
      </w:r>
      <w:r w:rsidRPr="00D257F8" w:rsidR="000A2B84">
        <w:t>they</w:t>
      </w:r>
      <w:r w:rsidRPr="00D257F8" w:rsidR="00074D35">
        <w:t xml:space="preserve"> </w:t>
      </w:r>
      <w:r w:rsidRPr="00D257F8" w:rsidR="000A2B84">
        <w:t>have</w:t>
      </w:r>
      <w:r w:rsidRPr="00D257F8" w:rsidR="00074D35">
        <w:t xml:space="preserve"> </w:t>
      </w:r>
      <w:r w:rsidRPr="00D257F8" w:rsidR="000A2B84">
        <w:t>a</w:t>
      </w:r>
      <w:r w:rsidRPr="00D257F8" w:rsidR="00074D35">
        <w:t xml:space="preserve"> </w:t>
      </w:r>
      <w:r w:rsidRPr="00D257F8" w:rsidR="000A2B84">
        <w:t>legitimate</w:t>
      </w:r>
      <w:r w:rsidRPr="00D257F8" w:rsidR="00074D35">
        <w:t xml:space="preserve"> </w:t>
      </w:r>
      <w:r w:rsidRPr="00D257F8" w:rsidR="000A2B84">
        <w:t>right</w:t>
      </w:r>
      <w:r w:rsidRPr="00D257F8" w:rsidR="00074D35">
        <w:t xml:space="preserve"> </w:t>
      </w:r>
      <w:r w:rsidRPr="00D257F8" w:rsidR="000A2B84">
        <w:t>to</w:t>
      </w:r>
      <w:r w:rsidRPr="00D257F8" w:rsidR="00074D35">
        <w:t xml:space="preserve"> </w:t>
      </w:r>
      <w:r w:rsidRPr="00D257F8" w:rsidR="000A2B84">
        <w:t>do</w:t>
      </w:r>
      <w:r w:rsidRPr="00D257F8" w:rsidR="00074D35">
        <w:t xml:space="preserve"> </w:t>
      </w:r>
      <w:r w:rsidRPr="00D257F8" w:rsidR="000A2B84">
        <w:t>so.</w:t>
      </w:r>
    </w:p>
    <w:p w:rsidR="00487D84" w:rsidRPr="00D257F8" w:rsidP="00C50920">
      <w:pPr>
        <w:pStyle w:val="Answer"/>
      </w:pPr>
      <w:r w:rsidRPr="00D257F8">
        <w:t>As I come to t</w:t>
      </w:r>
      <w:r w:rsidRPr="00D257F8" w:rsidR="00C24039">
        <w:t>he</w:t>
      </w:r>
      <w:r w:rsidRPr="00D257F8" w:rsidR="00074D35">
        <w:t xml:space="preserve"> </w:t>
      </w:r>
      <w:r w:rsidRPr="00D257F8" w:rsidR="00C24039">
        <w:t>end</w:t>
      </w:r>
      <w:r w:rsidRPr="00D257F8" w:rsidR="00074D35">
        <w:t xml:space="preserve"> </w:t>
      </w:r>
      <w:r w:rsidRPr="00D257F8" w:rsidR="00C24039">
        <w:t>of</w:t>
      </w:r>
      <w:r w:rsidRPr="00D257F8" w:rsidR="00074D35">
        <w:t xml:space="preserve"> </w:t>
      </w:r>
      <w:r w:rsidRPr="00D257F8" w:rsidR="00C24039">
        <w:t>my</w:t>
      </w:r>
      <w:r w:rsidRPr="00D257F8" w:rsidR="00074D35">
        <w:t xml:space="preserve"> </w:t>
      </w:r>
      <w:r w:rsidRPr="00D257F8" w:rsidR="00C24039">
        <w:t>term</w:t>
      </w:r>
      <w:r w:rsidRPr="00D257F8">
        <w:t xml:space="preserve">, it has been </w:t>
      </w:r>
      <w:r w:rsidRPr="00D257F8" w:rsidR="00C24039">
        <w:t>five</w:t>
      </w:r>
      <w:r w:rsidRPr="00D257F8" w:rsidR="00074D35">
        <w:t xml:space="preserve"> </w:t>
      </w:r>
      <w:r w:rsidRPr="00D257F8" w:rsidR="00C24039">
        <w:t>years</w:t>
      </w:r>
      <w:r w:rsidRPr="00D257F8" w:rsidR="00074D35">
        <w:t xml:space="preserve"> </w:t>
      </w:r>
      <w:r w:rsidRPr="00D257F8">
        <w:t>as</w:t>
      </w:r>
      <w:r w:rsidRPr="00D257F8" w:rsidR="00074D35">
        <w:t xml:space="preserve"> the ombudsman</w:t>
      </w:r>
      <w:r w:rsidRPr="00D257F8" w:rsidR="00226FBA">
        <w:t>.</w:t>
      </w:r>
      <w:r w:rsidRPr="00D257F8" w:rsidR="00074D35">
        <w:t xml:space="preserve"> </w:t>
      </w:r>
      <w:r w:rsidRPr="00D257F8" w:rsidR="00226FBA">
        <w:t>The</w:t>
      </w:r>
      <w:r w:rsidRPr="00D257F8" w:rsidR="00074D35">
        <w:t xml:space="preserve"> </w:t>
      </w:r>
      <w:r w:rsidRPr="00D257F8" w:rsidR="00226FBA">
        <w:t>youngest</w:t>
      </w:r>
      <w:r w:rsidRPr="00D257F8" w:rsidR="00074D35">
        <w:t xml:space="preserve"> </w:t>
      </w:r>
      <w:r w:rsidRPr="00D257F8" w:rsidR="00226FBA">
        <w:t>service</w:t>
      </w:r>
      <w:r w:rsidRPr="00D257F8" w:rsidR="00B91457">
        <w:t>—</w:t>
      </w:r>
      <w:r w:rsidRPr="00D257F8" w:rsidR="00226FBA">
        <w:t>the</w:t>
      </w:r>
      <w:r w:rsidRPr="00D257F8" w:rsidR="00074D35">
        <w:t xml:space="preserve"> </w:t>
      </w:r>
      <w:r w:rsidRPr="00D257F8" w:rsidR="00226FBA">
        <w:t>RAF</w:t>
      </w:r>
      <w:r w:rsidRPr="00D257F8" w:rsidR="00B91457">
        <w:t>—</w:t>
      </w:r>
      <w:r w:rsidRPr="00D257F8" w:rsidR="00226FBA">
        <w:t>has</w:t>
      </w:r>
      <w:r w:rsidRPr="00D257F8" w:rsidR="00074D35">
        <w:t xml:space="preserve"> </w:t>
      </w:r>
      <w:r w:rsidRPr="00D257F8" w:rsidR="00226FBA">
        <w:t>only</w:t>
      </w:r>
      <w:r w:rsidRPr="00D257F8" w:rsidR="00074D35">
        <w:t xml:space="preserve"> </w:t>
      </w:r>
      <w:r w:rsidRPr="00D257F8" w:rsidR="00226FBA">
        <w:t>been</w:t>
      </w:r>
      <w:r w:rsidRPr="00D257F8" w:rsidR="00074D35">
        <w:t xml:space="preserve"> </w:t>
      </w:r>
      <w:r w:rsidRPr="00D257F8" w:rsidR="00226FBA">
        <w:t>in</w:t>
      </w:r>
      <w:r w:rsidRPr="00D257F8" w:rsidR="00074D35">
        <w:t xml:space="preserve"> </w:t>
      </w:r>
      <w:r w:rsidRPr="00D257F8" w:rsidR="00226FBA">
        <w:t>existence</w:t>
      </w:r>
      <w:r w:rsidRPr="00D257F8" w:rsidR="00074D35">
        <w:t xml:space="preserve"> </w:t>
      </w:r>
      <w:r w:rsidRPr="00D257F8" w:rsidR="00226FBA">
        <w:t>for</w:t>
      </w:r>
      <w:r w:rsidRPr="00D257F8" w:rsidR="00074D35">
        <w:t xml:space="preserve"> </w:t>
      </w:r>
      <w:r w:rsidRPr="00D257F8" w:rsidR="000A2B84">
        <w:t>102</w:t>
      </w:r>
      <w:r w:rsidRPr="00D257F8" w:rsidR="00074D35">
        <w:t xml:space="preserve"> </w:t>
      </w:r>
      <w:r w:rsidRPr="00D257F8" w:rsidR="000A2B84">
        <w:t>years</w:t>
      </w:r>
      <w:r w:rsidR="00390270">
        <w:t>,</w:t>
      </w:r>
      <w:r w:rsidRPr="00D257F8" w:rsidR="00074D35">
        <w:t xml:space="preserve"> </w:t>
      </w:r>
      <w:r w:rsidRPr="00D257F8" w:rsidR="000A2B84">
        <w:t>and</w:t>
      </w:r>
      <w:r w:rsidRPr="00D257F8" w:rsidR="00074D35">
        <w:t xml:space="preserve"> </w:t>
      </w:r>
      <w:r w:rsidRPr="00D257F8" w:rsidR="000A2B84">
        <w:t>all</w:t>
      </w:r>
      <w:r w:rsidRPr="00D257F8" w:rsidR="00074D35">
        <w:t xml:space="preserve"> </w:t>
      </w:r>
      <w:r w:rsidRPr="00D257F8" w:rsidR="000A2B84">
        <w:t>the</w:t>
      </w:r>
      <w:r w:rsidRPr="00D257F8" w:rsidR="00074D35">
        <w:t xml:space="preserve"> </w:t>
      </w:r>
      <w:r w:rsidRPr="00D257F8" w:rsidR="000A2B84">
        <w:t>other</w:t>
      </w:r>
      <w:r w:rsidRPr="00D257F8" w:rsidR="00074D35">
        <w:t xml:space="preserve"> </w:t>
      </w:r>
      <w:r w:rsidRPr="00D257F8" w:rsidR="000A2B84">
        <w:t>services</w:t>
      </w:r>
      <w:r w:rsidRPr="00D257F8" w:rsidR="00074D35">
        <w:t xml:space="preserve"> </w:t>
      </w:r>
      <w:r w:rsidRPr="00D257F8" w:rsidR="000A2B84">
        <w:t>have</w:t>
      </w:r>
      <w:r w:rsidRPr="00D257F8" w:rsidR="00074D35">
        <w:t xml:space="preserve"> </w:t>
      </w:r>
      <w:r w:rsidRPr="00D257F8" w:rsidR="000A2B84">
        <w:t>been</w:t>
      </w:r>
      <w:r w:rsidRPr="00D257F8" w:rsidR="00074D35">
        <w:t xml:space="preserve"> </w:t>
      </w:r>
      <w:r w:rsidRPr="00D257F8" w:rsidR="000A2B84">
        <w:t>in</w:t>
      </w:r>
      <w:r w:rsidRPr="00D257F8" w:rsidR="00074D35">
        <w:t xml:space="preserve"> </w:t>
      </w:r>
      <w:r w:rsidRPr="00D257F8" w:rsidR="000A2B84">
        <w:t>existence</w:t>
      </w:r>
      <w:r w:rsidRPr="00D257F8" w:rsidR="00074D35">
        <w:t xml:space="preserve"> </w:t>
      </w:r>
      <w:r w:rsidRPr="00D257F8" w:rsidR="000A2B84">
        <w:t>longer</w:t>
      </w:r>
      <w:r w:rsidRPr="00D257F8" w:rsidR="00074D35">
        <w:t xml:space="preserve"> </w:t>
      </w:r>
      <w:r w:rsidRPr="00D257F8" w:rsidR="000A2B84">
        <w:t>than</w:t>
      </w:r>
      <w:r w:rsidRPr="00D257F8" w:rsidR="00074D35">
        <w:t xml:space="preserve"> </w:t>
      </w:r>
      <w:r w:rsidRPr="00D257F8" w:rsidR="000A2B84">
        <w:t>that</w:t>
      </w:r>
      <w:r w:rsidRPr="00D257F8" w:rsidR="00226FBA">
        <w:t>.</w:t>
      </w:r>
      <w:r w:rsidRPr="00D257F8" w:rsidR="00074D35">
        <w:t xml:space="preserve"> </w:t>
      </w:r>
      <w:r w:rsidRPr="00D257F8" w:rsidR="00226FBA">
        <w:t>For</w:t>
      </w:r>
      <w:r w:rsidRPr="00D257F8" w:rsidR="00074D35">
        <w:t xml:space="preserve"> </w:t>
      </w:r>
      <w:r w:rsidRPr="00D257F8" w:rsidR="00226FBA">
        <w:t>an</w:t>
      </w:r>
      <w:r w:rsidRPr="00D257F8" w:rsidR="00074D35">
        <w:t xml:space="preserve"> </w:t>
      </w:r>
      <w:r w:rsidRPr="00D257F8" w:rsidR="00226FBA">
        <w:t>office</w:t>
      </w:r>
      <w:r w:rsidRPr="00D257F8" w:rsidR="00074D35">
        <w:t xml:space="preserve"> </w:t>
      </w:r>
      <w:r w:rsidRPr="00D257F8">
        <w:t xml:space="preserve">that </w:t>
      </w:r>
      <w:r w:rsidRPr="00D257F8" w:rsidR="00226FBA">
        <w:t>is</w:t>
      </w:r>
      <w:r w:rsidRPr="00D257F8" w:rsidR="00074D35">
        <w:t xml:space="preserve"> </w:t>
      </w:r>
      <w:r w:rsidRPr="00D257F8" w:rsidR="00226FBA">
        <w:t>not</w:t>
      </w:r>
      <w:r w:rsidRPr="00D257F8" w:rsidR="00074D35">
        <w:t xml:space="preserve"> </w:t>
      </w:r>
      <w:r w:rsidRPr="00D257F8" w:rsidR="00226FBA">
        <w:t>fully</w:t>
      </w:r>
      <w:r w:rsidRPr="00D257F8" w:rsidR="00074D35">
        <w:t xml:space="preserve"> </w:t>
      </w:r>
      <w:r w:rsidRPr="00D257F8" w:rsidR="00226FBA">
        <w:t>staffed</w:t>
      </w:r>
      <w:r w:rsidRPr="00D257F8" w:rsidR="00074D35">
        <w:t xml:space="preserve"> </w:t>
      </w:r>
      <w:r w:rsidRPr="00D257F8" w:rsidR="00226FBA">
        <w:t>and</w:t>
      </w:r>
      <w:r w:rsidRPr="00D257F8" w:rsidR="00074D35">
        <w:t xml:space="preserve"> </w:t>
      </w:r>
      <w:r w:rsidRPr="00D257F8" w:rsidR="00226FBA">
        <w:t>only</w:t>
      </w:r>
      <w:r w:rsidRPr="00D257F8" w:rsidR="00074D35">
        <w:t xml:space="preserve"> </w:t>
      </w:r>
      <w:r w:rsidRPr="00D257F8" w:rsidR="00226FBA">
        <w:t>has</w:t>
      </w:r>
      <w:r w:rsidRPr="00D257F8" w:rsidR="00074D35">
        <w:t xml:space="preserve"> </w:t>
      </w:r>
      <w:r w:rsidRPr="00D257F8" w:rsidR="00226FBA">
        <w:t>a</w:t>
      </w:r>
      <w:r w:rsidRPr="00D257F8" w:rsidR="00074D35">
        <w:t xml:space="preserve"> </w:t>
      </w:r>
      <w:r w:rsidRPr="00D257F8" w:rsidR="00226FBA">
        <w:t>small</w:t>
      </w:r>
      <w:r w:rsidRPr="00D257F8" w:rsidR="00074D35">
        <w:t xml:space="preserve"> </w:t>
      </w:r>
      <w:r w:rsidRPr="00D257F8" w:rsidR="00226FBA">
        <w:t>number</w:t>
      </w:r>
      <w:r w:rsidRPr="00D257F8" w:rsidR="00074D35">
        <w:t xml:space="preserve"> </w:t>
      </w:r>
      <w:r w:rsidRPr="00D257F8" w:rsidR="00226FBA">
        <w:t>of</w:t>
      </w:r>
      <w:r w:rsidRPr="00D257F8" w:rsidR="00074D35">
        <w:t xml:space="preserve"> </w:t>
      </w:r>
      <w:r w:rsidRPr="00D257F8" w:rsidR="00226FBA">
        <w:t>people,</w:t>
      </w:r>
      <w:r w:rsidRPr="00D257F8" w:rsidR="00074D35">
        <w:t xml:space="preserve"> </w:t>
      </w:r>
      <w:r w:rsidRPr="00D257F8" w:rsidR="00226FBA">
        <w:t>I</w:t>
      </w:r>
      <w:r w:rsidRPr="00D257F8" w:rsidR="00074D35">
        <w:t xml:space="preserve"> </w:t>
      </w:r>
      <w:r w:rsidRPr="00D257F8" w:rsidR="00226FBA">
        <w:t>think</w:t>
      </w:r>
      <w:r w:rsidRPr="00D257F8" w:rsidR="00074D35">
        <w:t xml:space="preserve"> </w:t>
      </w:r>
      <w:r w:rsidRPr="00D257F8" w:rsidR="00226FBA">
        <w:t>we</w:t>
      </w:r>
      <w:r w:rsidRPr="00D257F8" w:rsidR="00074D35">
        <w:t xml:space="preserve"> </w:t>
      </w:r>
      <w:r w:rsidRPr="00D257F8" w:rsidR="00226FBA">
        <w:t>have</w:t>
      </w:r>
      <w:r w:rsidRPr="00D257F8" w:rsidR="00074D35">
        <w:t xml:space="preserve"> </w:t>
      </w:r>
      <w:r w:rsidRPr="00D257F8" w:rsidR="00226FBA">
        <w:t>punched</w:t>
      </w:r>
      <w:r w:rsidRPr="00D257F8" w:rsidR="00074D35">
        <w:t xml:space="preserve"> </w:t>
      </w:r>
      <w:r w:rsidRPr="00D257F8" w:rsidR="00226FBA">
        <w:t>above</w:t>
      </w:r>
      <w:r w:rsidRPr="00D257F8" w:rsidR="00074D35">
        <w:t xml:space="preserve"> </w:t>
      </w:r>
      <w:r w:rsidRPr="00D257F8" w:rsidR="000A2B84">
        <w:t>our</w:t>
      </w:r>
      <w:r w:rsidRPr="00D257F8" w:rsidR="00074D35">
        <w:t xml:space="preserve"> </w:t>
      </w:r>
      <w:r w:rsidRPr="00D257F8" w:rsidR="000A2B84">
        <w:t>weight</w:t>
      </w:r>
      <w:r w:rsidRPr="00D257F8" w:rsidR="00074D35">
        <w:t xml:space="preserve"> </w:t>
      </w:r>
      <w:r w:rsidRPr="00D257F8" w:rsidR="00226FBA">
        <w:t>for</w:t>
      </w:r>
      <w:r w:rsidRPr="00D257F8" w:rsidR="00074D35">
        <w:t xml:space="preserve"> </w:t>
      </w:r>
      <w:r w:rsidRPr="00D257F8" w:rsidR="00226FBA">
        <w:t>the</w:t>
      </w:r>
      <w:r w:rsidRPr="00D257F8" w:rsidR="00074D35">
        <w:t xml:space="preserve"> </w:t>
      </w:r>
      <w:r w:rsidRPr="00D257F8" w:rsidR="00226FBA">
        <w:t>first</w:t>
      </w:r>
      <w:r w:rsidRPr="00D257F8" w:rsidR="00074D35">
        <w:t xml:space="preserve"> </w:t>
      </w:r>
      <w:r w:rsidRPr="00D257F8" w:rsidR="00226FBA">
        <w:t>five</w:t>
      </w:r>
      <w:r w:rsidRPr="00D257F8" w:rsidR="00074D35">
        <w:t xml:space="preserve"> </w:t>
      </w:r>
      <w:r w:rsidRPr="00D257F8" w:rsidR="00226FBA">
        <w:t>years.</w:t>
      </w:r>
      <w:r w:rsidRPr="00D257F8" w:rsidR="00074D35">
        <w:t xml:space="preserve"> </w:t>
      </w:r>
      <w:r w:rsidRPr="00D257F8" w:rsidR="00226FBA">
        <w:t>It</w:t>
      </w:r>
      <w:r w:rsidRPr="00D257F8" w:rsidR="00074D35">
        <w:t xml:space="preserve"> </w:t>
      </w:r>
      <w:r w:rsidRPr="00D257F8" w:rsidR="00226FBA">
        <w:t>is</w:t>
      </w:r>
      <w:r w:rsidRPr="00D257F8" w:rsidR="00074D35">
        <w:t xml:space="preserve"> </w:t>
      </w:r>
      <w:r w:rsidRPr="00D257F8" w:rsidR="00226FBA">
        <w:t>going</w:t>
      </w:r>
      <w:r w:rsidRPr="00D257F8" w:rsidR="00074D35">
        <w:t xml:space="preserve"> </w:t>
      </w:r>
      <w:r w:rsidRPr="00D257F8" w:rsidR="00226FBA">
        <w:t>to</w:t>
      </w:r>
      <w:r w:rsidRPr="00D257F8" w:rsidR="00074D35">
        <w:t xml:space="preserve"> </w:t>
      </w:r>
      <w:r w:rsidRPr="00D257F8" w:rsidR="00226FBA">
        <w:t>take</w:t>
      </w:r>
      <w:r w:rsidRPr="00D257F8" w:rsidR="00074D35">
        <w:t xml:space="preserve"> </w:t>
      </w:r>
      <w:r w:rsidRPr="00D257F8" w:rsidR="00226FBA">
        <w:t>more</w:t>
      </w:r>
      <w:r w:rsidRPr="00D257F8" w:rsidR="00074D35">
        <w:t xml:space="preserve"> </w:t>
      </w:r>
      <w:r w:rsidRPr="00D257F8" w:rsidR="00226FBA">
        <w:t>than</w:t>
      </w:r>
      <w:r w:rsidRPr="00D257F8" w:rsidR="00074D35">
        <w:t xml:space="preserve"> </w:t>
      </w:r>
      <w:r w:rsidRPr="00D257F8" w:rsidR="00226FBA">
        <w:t>that</w:t>
      </w:r>
      <w:r w:rsidRPr="00D257F8" w:rsidR="00074D35">
        <w:t xml:space="preserve"> </w:t>
      </w:r>
      <w:r w:rsidRPr="00D257F8" w:rsidR="00226FBA">
        <w:t>to</w:t>
      </w:r>
      <w:r w:rsidRPr="00D257F8" w:rsidR="00074D35">
        <w:t xml:space="preserve"> </w:t>
      </w:r>
      <w:r w:rsidRPr="00D257F8" w:rsidR="00226FBA">
        <w:t>turn</w:t>
      </w:r>
      <w:r w:rsidRPr="00D257F8" w:rsidR="00074D35">
        <w:t xml:space="preserve"> </w:t>
      </w:r>
      <w:r w:rsidRPr="00D257F8" w:rsidR="00226FBA">
        <w:t>the</w:t>
      </w:r>
      <w:r w:rsidRPr="00D257F8" w:rsidR="00074D35">
        <w:t xml:space="preserve"> </w:t>
      </w:r>
      <w:r w:rsidRPr="00D257F8" w:rsidR="00226FBA">
        <w:t>ship</w:t>
      </w:r>
      <w:r w:rsidRPr="00D257F8" w:rsidR="00074D35">
        <w:t xml:space="preserve"> </w:t>
      </w:r>
      <w:r w:rsidRPr="00D257F8" w:rsidR="00226FBA">
        <w:t>of</w:t>
      </w:r>
      <w:r w:rsidRPr="00D257F8" w:rsidR="00074D35">
        <w:t xml:space="preserve"> </w:t>
      </w:r>
      <w:r w:rsidRPr="00D257F8" w:rsidR="00226FBA">
        <w:t>service</w:t>
      </w:r>
      <w:r w:rsidRPr="00D257F8" w:rsidR="00074D35">
        <w:t xml:space="preserve"> </w:t>
      </w:r>
      <w:r w:rsidRPr="00D257F8" w:rsidR="00226FBA">
        <w:t>complaints</w:t>
      </w:r>
      <w:r w:rsidRPr="00D257F8" w:rsidR="00074D35">
        <w:t xml:space="preserve"> </w:t>
      </w:r>
      <w:r w:rsidRPr="00D257F8" w:rsidR="00226FBA">
        <w:t>around.</w:t>
      </w:r>
      <w:r w:rsidRPr="00D257F8" w:rsidR="00074D35">
        <w:t xml:space="preserve"> </w:t>
      </w:r>
      <w:r w:rsidRPr="00D257F8" w:rsidR="00226FBA">
        <w:t>It</w:t>
      </w:r>
      <w:r w:rsidRPr="00D257F8" w:rsidR="00074D35">
        <w:t xml:space="preserve"> </w:t>
      </w:r>
      <w:r w:rsidRPr="00D257F8" w:rsidR="00226FBA">
        <w:t>is</w:t>
      </w:r>
      <w:r w:rsidRPr="00D257F8" w:rsidR="00074D35">
        <w:t xml:space="preserve"> </w:t>
      </w:r>
      <w:r w:rsidRPr="00D257F8" w:rsidR="00226FBA">
        <w:t>a</w:t>
      </w:r>
      <w:r w:rsidRPr="00D257F8" w:rsidR="00074D35">
        <w:t xml:space="preserve"> </w:t>
      </w:r>
      <w:r w:rsidRPr="00D257F8" w:rsidR="00226FBA">
        <w:t>good</w:t>
      </w:r>
      <w:r w:rsidRPr="00D257F8" w:rsidR="00074D35">
        <w:t xml:space="preserve"> </w:t>
      </w:r>
      <w:r w:rsidRPr="00D257F8" w:rsidR="00226FBA">
        <w:t>start</w:t>
      </w:r>
      <w:r w:rsidRPr="00D257F8">
        <w:t>.</w:t>
      </w:r>
    </w:p>
    <w:p w:rsidR="004A7EAF" w:rsidRPr="00D257F8" w:rsidP="00C50920">
      <w:pPr>
        <w:pStyle w:val="Answer"/>
      </w:pPr>
      <w:r w:rsidRPr="00D257F8">
        <w:t>I</w:t>
      </w:r>
      <w:r w:rsidRPr="00D257F8" w:rsidR="00074D35">
        <w:t xml:space="preserve"> </w:t>
      </w:r>
      <w:r w:rsidRPr="00D257F8">
        <w:t>really</w:t>
      </w:r>
      <w:r w:rsidRPr="00D257F8" w:rsidR="00074D35">
        <w:t xml:space="preserve"> </w:t>
      </w:r>
      <w:r w:rsidRPr="00D257F8">
        <w:t>hope</w:t>
      </w:r>
      <w:r w:rsidRPr="00D257F8" w:rsidR="00074D35">
        <w:t xml:space="preserve"> </w:t>
      </w:r>
      <w:r w:rsidRPr="00D257F8">
        <w:t>that</w:t>
      </w:r>
      <w:r w:rsidRPr="00D257F8" w:rsidR="00074D35">
        <w:t xml:space="preserve"> </w:t>
      </w:r>
      <w:r w:rsidRPr="00D257F8">
        <w:t>I</w:t>
      </w:r>
      <w:r w:rsidRPr="00D257F8" w:rsidR="00074D35">
        <w:t xml:space="preserve"> </w:t>
      </w:r>
      <w:r w:rsidRPr="00D257F8">
        <w:t>am</w:t>
      </w:r>
      <w:r w:rsidRPr="00D257F8" w:rsidR="00074D35">
        <w:t xml:space="preserve"> </w:t>
      </w:r>
      <w:r w:rsidRPr="00D257F8">
        <w:t>able</w:t>
      </w:r>
      <w:r w:rsidRPr="00D257F8" w:rsidR="00074D35">
        <w:t xml:space="preserve"> </w:t>
      </w:r>
      <w:r w:rsidRPr="00D257F8">
        <w:t>to</w:t>
      </w:r>
      <w:r w:rsidRPr="00D257F8" w:rsidR="00074D35">
        <w:t xml:space="preserve"> </w:t>
      </w:r>
      <w:r w:rsidRPr="00D257F8">
        <w:t>hand</w:t>
      </w:r>
      <w:r w:rsidRPr="00D257F8" w:rsidR="00074D35">
        <w:t xml:space="preserve"> </w:t>
      </w:r>
      <w:r w:rsidRPr="00D257F8">
        <w:t>on</w:t>
      </w:r>
      <w:r w:rsidRPr="00D257F8" w:rsidR="006E66F3">
        <w:t xml:space="preserve"> </w:t>
      </w:r>
      <w:r w:rsidRPr="00D257F8">
        <w:t>to</w:t>
      </w:r>
      <w:r w:rsidRPr="00D257F8" w:rsidR="00074D35">
        <w:t xml:space="preserve"> </w:t>
      </w:r>
      <w:r w:rsidRPr="00D257F8">
        <w:t>my</w:t>
      </w:r>
      <w:r w:rsidRPr="00D257F8" w:rsidR="00074D35">
        <w:t xml:space="preserve"> </w:t>
      </w:r>
      <w:r w:rsidRPr="00D257F8">
        <w:t>successor</w:t>
      </w:r>
      <w:r w:rsidRPr="00D257F8" w:rsidR="00B91457">
        <w:t>—</w:t>
      </w:r>
      <w:r w:rsidRPr="00D257F8">
        <w:t>I</w:t>
      </w:r>
      <w:r w:rsidRPr="00D257F8" w:rsidR="00074D35">
        <w:t xml:space="preserve"> </w:t>
      </w:r>
      <w:r w:rsidRPr="00D257F8">
        <w:t>know</w:t>
      </w:r>
      <w:r w:rsidRPr="00D257F8" w:rsidR="00074D35">
        <w:t xml:space="preserve"> </w:t>
      </w:r>
      <w:r w:rsidRPr="00D257F8">
        <w:t>that</w:t>
      </w:r>
      <w:r w:rsidRPr="00D257F8" w:rsidR="00074D35">
        <w:t xml:space="preserve"> </w:t>
      </w:r>
      <w:r w:rsidRPr="00D257F8">
        <w:t>I</w:t>
      </w:r>
      <w:r w:rsidRPr="00D257F8" w:rsidR="00074D35">
        <w:t xml:space="preserve"> </w:t>
      </w:r>
      <w:r w:rsidRPr="00D257F8">
        <w:t>will</w:t>
      </w:r>
      <w:r w:rsidRPr="00D257F8" w:rsidR="00074D35">
        <w:t xml:space="preserve"> </w:t>
      </w:r>
      <w:r w:rsidRPr="00D257F8">
        <w:t>hand</w:t>
      </w:r>
      <w:r w:rsidRPr="00D257F8" w:rsidR="00074D35">
        <w:t xml:space="preserve"> </w:t>
      </w:r>
      <w:r w:rsidRPr="00D257F8">
        <w:t>on</w:t>
      </w:r>
      <w:r w:rsidRPr="00D257F8" w:rsidR="00074D35">
        <w:t xml:space="preserve"> </w:t>
      </w:r>
      <w:r w:rsidRPr="00D257F8">
        <w:t>to</w:t>
      </w:r>
      <w:r w:rsidRPr="00D257F8" w:rsidR="00074D35">
        <w:t xml:space="preserve"> </w:t>
      </w:r>
      <w:r w:rsidRPr="00D257F8">
        <w:t>my</w:t>
      </w:r>
      <w:r w:rsidRPr="00D257F8" w:rsidR="00074D35">
        <w:t xml:space="preserve"> </w:t>
      </w:r>
      <w:r w:rsidRPr="00D257F8">
        <w:t>successor</w:t>
      </w:r>
      <w:r w:rsidRPr="00D257F8" w:rsidR="00B91457">
        <w:t>—</w:t>
      </w:r>
      <w:r w:rsidRPr="00D257F8" w:rsidR="000A2B84">
        <w:t>a</w:t>
      </w:r>
      <w:r w:rsidRPr="00D257F8" w:rsidR="00074D35">
        <w:t xml:space="preserve"> </w:t>
      </w:r>
      <w:r w:rsidRPr="00D257F8">
        <w:t>very</w:t>
      </w:r>
      <w:r w:rsidRPr="00D257F8" w:rsidR="00074D35">
        <w:t xml:space="preserve"> </w:t>
      </w:r>
      <w:r w:rsidRPr="00D257F8" w:rsidR="000A2B84">
        <w:t>solid</w:t>
      </w:r>
      <w:r w:rsidRPr="00D257F8" w:rsidR="00074D35">
        <w:t xml:space="preserve"> </w:t>
      </w:r>
      <w:r w:rsidRPr="00D257F8" w:rsidR="000A2B84">
        <w:t>team</w:t>
      </w:r>
      <w:r w:rsidRPr="00D257F8" w:rsidR="00074D35">
        <w:t xml:space="preserve"> </w:t>
      </w:r>
      <w:r w:rsidRPr="00D257F8" w:rsidR="00C24039">
        <w:t>that</w:t>
      </w:r>
      <w:r w:rsidRPr="00D257F8" w:rsidR="00074D35">
        <w:t xml:space="preserve"> </w:t>
      </w:r>
      <w:r w:rsidRPr="00D257F8" w:rsidR="00C24039">
        <w:t>is</w:t>
      </w:r>
      <w:r w:rsidRPr="00D257F8" w:rsidR="00074D35">
        <w:t xml:space="preserve"> </w:t>
      </w:r>
      <w:r w:rsidRPr="00D257F8">
        <w:t>independent</w:t>
      </w:r>
      <w:r w:rsidRPr="00D257F8" w:rsidR="006E66F3">
        <w:t xml:space="preserve"> and</w:t>
      </w:r>
      <w:r w:rsidRPr="00D257F8" w:rsidR="00074D35">
        <w:t xml:space="preserve"> </w:t>
      </w:r>
      <w:r w:rsidRPr="00D257F8" w:rsidR="000A2B84">
        <w:t>dedicated</w:t>
      </w:r>
      <w:r w:rsidRPr="00D257F8" w:rsidR="00074D35">
        <w:t xml:space="preserve"> </w:t>
      </w:r>
      <w:r w:rsidRPr="00D257F8">
        <w:t>to</w:t>
      </w:r>
      <w:r w:rsidRPr="00D257F8" w:rsidR="00074D35">
        <w:t xml:space="preserve"> </w:t>
      </w:r>
      <w:r w:rsidRPr="00D257F8">
        <w:t>making</w:t>
      </w:r>
      <w:r w:rsidRPr="00D257F8" w:rsidR="00074D35">
        <w:t xml:space="preserve"> </w:t>
      </w:r>
      <w:r w:rsidRPr="00D257F8">
        <w:t>sure</w:t>
      </w:r>
      <w:r w:rsidRPr="00D257F8" w:rsidR="00074D35">
        <w:t xml:space="preserve"> </w:t>
      </w:r>
      <w:r w:rsidRPr="00D257F8">
        <w:t>that</w:t>
      </w:r>
      <w:r w:rsidRPr="00D257F8" w:rsidR="00074D35">
        <w:t xml:space="preserve"> </w:t>
      </w:r>
      <w:r w:rsidRPr="00D257F8">
        <w:t>we</w:t>
      </w:r>
      <w:r w:rsidRPr="00D257F8" w:rsidR="00074D35">
        <w:t xml:space="preserve"> </w:t>
      </w:r>
      <w:r w:rsidRPr="00D257F8">
        <w:t>can</w:t>
      </w:r>
      <w:r w:rsidRPr="00D257F8" w:rsidR="00074D35">
        <w:t xml:space="preserve"> </w:t>
      </w:r>
      <w:r w:rsidRPr="00D257F8">
        <w:t>put</w:t>
      </w:r>
      <w:r w:rsidRPr="00D257F8" w:rsidR="00074D35">
        <w:t xml:space="preserve"> </w:t>
      </w:r>
      <w:r w:rsidRPr="00D257F8">
        <w:t>right</w:t>
      </w:r>
      <w:r w:rsidRPr="00D257F8" w:rsidR="006E66F3">
        <w:t>, to the extent that we can,</w:t>
      </w:r>
      <w:r w:rsidRPr="00D257F8" w:rsidR="00074D35">
        <w:t xml:space="preserve"> </w:t>
      </w:r>
      <w:r w:rsidRPr="00D257F8">
        <w:t>any</w:t>
      </w:r>
      <w:r w:rsidRPr="00D257F8" w:rsidR="00074D35">
        <w:t xml:space="preserve"> </w:t>
      </w:r>
      <w:r w:rsidRPr="00D257F8">
        <w:t>wrongs</w:t>
      </w:r>
      <w:r w:rsidRPr="00D257F8" w:rsidR="00074D35">
        <w:t xml:space="preserve"> </w:t>
      </w:r>
      <w:r w:rsidRPr="00D257F8">
        <w:t>that</w:t>
      </w:r>
      <w:r w:rsidRPr="00D257F8" w:rsidR="00074D35">
        <w:t xml:space="preserve"> </w:t>
      </w:r>
      <w:r w:rsidRPr="00D257F8">
        <w:t>a</w:t>
      </w:r>
      <w:r w:rsidRPr="00D257F8" w:rsidR="00074D35">
        <w:t xml:space="preserve"> </w:t>
      </w:r>
      <w:r w:rsidRPr="00D257F8">
        <w:t>serviceman</w:t>
      </w:r>
      <w:r w:rsidRPr="00D257F8" w:rsidR="00074D35">
        <w:t xml:space="preserve"> </w:t>
      </w:r>
      <w:r w:rsidRPr="00D257F8">
        <w:t>or</w:t>
      </w:r>
      <w:r w:rsidRPr="00D257F8" w:rsidR="00074D35">
        <w:t xml:space="preserve"> </w:t>
      </w:r>
      <w:r w:rsidRPr="00D257F8">
        <w:t>servicewoman</w:t>
      </w:r>
      <w:r w:rsidRPr="00D257F8" w:rsidR="00074D35">
        <w:t xml:space="preserve"> </w:t>
      </w:r>
      <w:r w:rsidRPr="00D257F8">
        <w:t>suffers</w:t>
      </w:r>
      <w:r w:rsidRPr="00D257F8" w:rsidR="00074D35">
        <w:t xml:space="preserve"> </w:t>
      </w:r>
      <w:r w:rsidRPr="00D257F8">
        <w:t>in</w:t>
      </w:r>
      <w:r w:rsidRPr="00D257F8" w:rsidR="00074D35">
        <w:t xml:space="preserve"> </w:t>
      </w:r>
      <w:r w:rsidRPr="00D257F8" w:rsidR="006E66F3">
        <w:t>their</w:t>
      </w:r>
      <w:r w:rsidRPr="00D257F8" w:rsidR="00074D35">
        <w:t xml:space="preserve"> </w:t>
      </w:r>
      <w:r w:rsidRPr="00D257F8" w:rsidR="006E66F3">
        <w:t>s</w:t>
      </w:r>
      <w:r w:rsidRPr="00D257F8">
        <w:t>ervice</w:t>
      </w:r>
      <w:r w:rsidRPr="00D257F8" w:rsidR="00074D35">
        <w:t xml:space="preserve"> </w:t>
      </w:r>
      <w:r w:rsidRPr="00D257F8">
        <w:t>life</w:t>
      </w:r>
      <w:r w:rsidRPr="00D257F8" w:rsidR="00487D84">
        <w:t>,</w:t>
      </w:r>
      <w:r w:rsidRPr="00D257F8" w:rsidR="00074D35">
        <w:t xml:space="preserve"> </w:t>
      </w:r>
      <w:r w:rsidRPr="00D257F8" w:rsidR="00487D84">
        <w:t>and</w:t>
      </w:r>
      <w:r w:rsidRPr="00D257F8" w:rsidR="00074D35">
        <w:t xml:space="preserve"> </w:t>
      </w:r>
      <w:r w:rsidRPr="00D257F8" w:rsidR="00487D84">
        <w:t>also</w:t>
      </w:r>
      <w:r w:rsidRPr="00D257F8" w:rsidR="00074D35">
        <w:t xml:space="preserve"> </w:t>
      </w:r>
      <w:r w:rsidRPr="00D257F8" w:rsidR="00487D84">
        <w:t>that</w:t>
      </w:r>
      <w:r w:rsidRPr="00D257F8" w:rsidR="00074D35">
        <w:t xml:space="preserve"> </w:t>
      </w:r>
      <w:r w:rsidRPr="00D257F8" w:rsidR="006E66F3">
        <w:t xml:space="preserve">we have </w:t>
      </w:r>
      <w:r w:rsidRPr="00D257F8" w:rsidR="00487D84">
        <w:t>very</w:t>
      </w:r>
      <w:r w:rsidRPr="00D257F8" w:rsidR="00074D35">
        <w:t xml:space="preserve"> </w:t>
      </w:r>
      <w:r w:rsidRPr="00D257F8" w:rsidR="00487D84">
        <w:t>good</w:t>
      </w:r>
      <w:r w:rsidRPr="00D257F8" w:rsidR="00074D35">
        <w:t xml:space="preserve"> </w:t>
      </w:r>
      <w:r w:rsidRPr="00D257F8" w:rsidR="00487D84">
        <w:t>engagement</w:t>
      </w:r>
      <w:r w:rsidRPr="00D257F8" w:rsidR="00074D35">
        <w:t xml:space="preserve"> </w:t>
      </w:r>
      <w:r w:rsidRPr="00D257F8" w:rsidR="00487D84">
        <w:t>with</w:t>
      </w:r>
      <w:r w:rsidRPr="00D257F8" w:rsidR="00074D35">
        <w:t xml:space="preserve"> </w:t>
      </w:r>
      <w:r w:rsidRPr="00D257F8" w:rsidR="00487D84">
        <w:t>the</w:t>
      </w:r>
      <w:r w:rsidRPr="00D257F8" w:rsidR="00074D35">
        <w:t xml:space="preserve"> </w:t>
      </w:r>
      <w:r w:rsidRPr="00D257F8" w:rsidR="006E66F3">
        <w:t>s</w:t>
      </w:r>
      <w:r w:rsidRPr="00D257F8" w:rsidR="00487D84">
        <w:t>ervices.</w:t>
      </w:r>
      <w:r w:rsidRPr="00D257F8" w:rsidR="00074D35">
        <w:t xml:space="preserve"> </w:t>
      </w:r>
      <w:r w:rsidRPr="00D257F8" w:rsidR="00487D84">
        <w:t>I</w:t>
      </w:r>
      <w:r w:rsidRPr="00D257F8" w:rsidR="00074D35">
        <w:t xml:space="preserve"> </w:t>
      </w:r>
      <w:r w:rsidRPr="00D257F8" w:rsidR="00487D84">
        <w:t>personally</w:t>
      </w:r>
      <w:r w:rsidRPr="00D257F8" w:rsidR="00074D35">
        <w:t xml:space="preserve"> </w:t>
      </w:r>
      <w:r w:rsidRPr="00D257F8" w:rsidR="00487D84">
        <w:t>have</w:t>
      </w:r>
      <w:r w:rsidRPr="00D257F8" w:rsidR="00074D35">
        <w:t xml:space="preserve"> </w:t>
      </w:r>
      <w:r w:rsidRPr="00D257F8" w:rsidR="00487D84">
        <w:t>very</w:t>
      </w:r>
      <w:r w:rsidRPr="00D257F8" w:rsidR="00074D35">
        <w:t xml:space="preserve"> </w:t>
      </w:r>
      <w:r w:rsidRPr="00D257F8" w:rsidR="00487D84">
        <w:t>good</w:t>
      </w:r>
      <w:r w:rsidRPr="00D257F8" w:rsidR="00074D35">
        <w:t xml:space="preserve"> </w:t>
      </w:r>
      <w:r w:rsidRPr="00D257F8" w:rsidR="00487D84">
        <w:t>engagement</w:t>
      </w:r>
      <w:r w:rsidRPr="00D257F8" w:rsidR="00074D35">
        <w:t xml:space="preserve"> </w:t>
      </w:r>
      <w:r w:rsidRPr="00D257F8" w:rsidR="00487D84">
        <w:t>with</w:t>
      </w:r>
      <w:r w:rsidRPr="00D257F8" w:rsidR="00074D35">
        <w:t xml:space="preserve"> </w:t>
      </w:r>
      <w:r w:rsidRPr="00D257F8" w:rsidR="00487D84">
        <w:t>them</w:t>
      </w:r>
      <w:r w:rsidRPr="00D257F8" w:rsidR="00074D35">
        <w:t xml:space="preserve"> </w:t>
      </w:r>
      <w:r w:rsidRPr="00D257F8" w:rsidR="00487D84">
        <w:t>at</w:t>
      </w:r>
      <w:r w:rsidRPr="00D257F8" w:rsidR="00074D35">
        <w:t xml:space="preserve"> </w:t>
      </w:r>
      <w:r w:rsidRPr="00D257F8" w:rsidR="00487D84">
        <w:t>all</w:t>
      </w:r>
      <w:r w:rsidRPr="00D257F8" w:rsidR="00074D35">
        <w:t xml:space="preserve"> </w:t>
      </w:r>
      <w:r w:rsidRPr="00D257F8" w:rsidR="00487D84">
        <w:t>levels.</w:t>
      </w:r>
    </w:p>
    <w:p w:rsidR="00ED4DAD" w:rsidRPr="00D257F8" w:rsidP="00487D84">
      <w:pPr>
        <w:pStyle w:val="Question"/>
      </w:pPr>
      <w:sdt>
        <w:sdtPr>
          <w:alias w:val="Member"/>
          <w:tag w:val="&lt;Member mnisId='1487' dodsId='31646'&gt;"/>
          <w:id w:val="-1690207485"/>
          <w:placeholder>
            <w:docPart w:val="DefaultPlaceholder_1082065158"/>
          </w:placeholder>
          <w:richText/>
        </w:sdtPr>
        <w:sdtContent>
          <w:r w:rsidRPr="00D257F8" w:rsidR="003E228F">
            <w:rPr>
              <w:b/>
            </w:rPr>
            <w:t>Chair:</w:t>
          </w:r>
        </w:sdtContent>
      </w:sdt>
      <w:r w:rsidRPr="00D257F8" w:rsidR="00074D35">
        <w:t xml:space="preserve"> </w:t>
      </w:r>
      <w:r w:rsidRPr="00D257F8" w:rsidR="00487D84">
        <w:t>That</w:t>
      </w:r>
      <w:r w:rsidRPr="00D257F8" w:rsidR="00074D35">
        <w:t xml:space="preserve"> </w:t>
      </w:r>
      <w:r w:rsidRPr="00D257F8" w:rsidR="00487D84">
        <w:t>is</w:t>
      </w:r>
      <w:r w:rsidRPr="00D257F8" w:rsidR="00074D35">
        <w:t xml:space="preserve"> </w:t>
      </w:r>
      <w:r w:rsidRPr="00D257F8" w:rsidR="00487D84">
        <w:t>a</w:t>
      </w:r>
      <w:r w:rsidRPr="00D257F8" w:rsidR="00074D35">
        <w:t xml:space="preserve"> </w:t>
      </w:r>
      <w:r w:rsidRPr="00D257F8" w:rsidR="00487D84">
        <w:t>very</w:t>
      </w:r>
      <w:r w:rsidRPr="00D257F8" w:rsidR="00074D35">
        <w:t xml:space="preserve"> </w:t>
      </w:r>
      <w:r w:rsidRPr="00D257F8" w:rsidR="00487D84">
        <w:t>helpful</w:t>
      </w:r>
      <w:r w:rsidRPr="00D257F8" w:rsidR="00074D35">
        <w:t xml:space="preserve"> </w:t>
      </w:r>
      <w:r w:rsidRPr="00D257F8" w:rsidR="00487D84">
        <w:t>introduction</w:t>
      </w:r>
      <w:r w:rsidRPr="00D257F8" w:rsidR="00074D35">
        <w:t xml:space="preserve"> </w:t>
      </w:r>
      <w:r w:rsidRPr="00D257F8" w:rsidR="00487D84">
        <w:t>to</w:t>
      </w:r>
      <w:r w:rsidRPr="00D257F8" w:rsidR="00074D35">
        <w:t xml:space="preserve"> </w:t>
      </w:r>
      <w:r w:rsidRPr="00D257F8" w:rsidR="00487D84">
        <w:t>some</w:t>
      </w:r>
      <w:r w:rsidRPr="00D257F8" w:rsidR="00074D35">
        <w:t xml:space="preserve"> </w:t>
      </w:r>
      <w:r w:rsidRPr="00D257F8" w:rsidR="00487D84">
        <w:t>of</w:t>
      </w:r>
      <w:r w:rsidRPr="00D257F8" w:rsidR="00074D35">
        <w:t xml:space="preserve"> </w:t>
      </w:r>
      <w:r w:rsidRPr="00D257F8" w:rsidR="00487D84">
        <w:t>the</w:t>
      </w:r>
      <w:r w:rsidRPr="00D257F8" w:rsidR="00074D35">
        <w:t xml:space="preserve"> </w:t>
      </w:r>
      <w:r w:rsidRPr="00D257F8" w:rsidR="00487D84">
        <w:t>things</w:t>
      </w:r>
      <w:r w:rsidRPr="00D257F8" w:rsidR="00074D35">
        <w:t xml:space="preserve"> </w:t>
      </w:r>
      <w:r w:rsidRPr="00D257F8" w:rsidR="00487D84">
        <w:t>that</w:t>
      </w:r>
      <w:r w:rsidRPr="00D257F8" w:rsidR="00074D35">
        <w:t xml:space="preserve"> </w:t>
      </w:r>
      <w:r w:rsidRPr="00D257F8" w:rsidR="00487D84">
        <w:t>we</w:t>
      </w:r>
      <w:r w:rsidRPr="00D257F8" w:rsidR="00074D35">
        <w:t xml:space="preserve"> </w:t>
      </w:r>
      <w:r w:rsidRPr="00D257F8" w:rsidR="00487D84">
        <w:t>will</w:t>
      </w:r>
      <w:r w:rsidRPr="00D257F8" w:rsidR="00074D35">
        <w:t xml:space="preserve"> </w:t>
      </w:r>
      <w:r w:rsidRPr="00D257F8" w:rsidR="00487D84">
        <w:t>be</w:t>
      </w:r>
      <w:r w:rsidRPr="00D257F8" w:rsidR="00074D35">
        <w:t xml:space="preserve"> </w:t>
      </w:r>
      <w:r w:rsidRPr="00D257F8" w:rsidR="00487D84">
        <w:t>discussing.</w:t>
      </w:r>
      <w:r w:rsidRPr="00D257F8" w:rsidR="00074D35">
        <w:t xml:space="preserve"> </w:t>
      </w:r>
      <w:r w:rsidRPr="00D257F8" w:rsidR="00487D84">
        <w:t>The</w:t>
      </w:r>
      <w:r w:rsidRPr="00D257F8" w:rsidR="00074D35">
        <w:t xml:space="preserve"> </w:t>
      </w:r>
      <w:r w:rsidRPr="00D257F8" w:rsidR="00487D84">
        <w:t>Committee</w:t>
      </w:r>
      <w:r w:rsidRPr="00D257F8" w:rsidR="00074D35">
        <w:t xml:space="preserve"> </w:t>
      </w:r>
      <w:r w:rsidRPr="00D257F8" w:rsidR="00487D84">
        <w:t>would</w:t>
      </w:r>
      <w:r w:rsidRPr="00D257F8" w:rsidR="00074D35">
        <w:t xml:space="preserve"> </w:t>
      </w:r>
      <w:r w:rsidRPr="00D257F8" w:rsidR="00487D84">
        <w:t>absolutely</w:t>
      </w:r>
      <w:r w:rsidRPr="00D257F8" w:rsidR="00074D35">
        <w:t xml:space="preserve"> </w:t>
      </w:r>
      <w:r w:rsidRPr="00D257F8" w:rsidR="00487D84">
        <w:t>agree</w:t>
      </w:r>
      <w:r w:rsidRPr="00D257F8" w:rsidR="00074D35">
        <w:t xml:space="preserve"> </w:t>
      </w:r>
      <w:r w:rsidRPr="00D257F8" w:rsidR="00487D84">
        <w:t>with</w:t>
      </w:r>
      <w:r w:rsidRPr="00D257F8" w:rsidR="00074D35">
        <w:t xml:space="preserve"> </w:t>
      </w:r>
      <w:r w:rsidRPr="00D257F8" w:rsidR="00487D84">
        <w:t>you</w:t>
      </w:r>
      <w:r w:rsidRPr="00D257F8" w:rsidR="00074D35">
        <w:t xml:space="preserve"> </w:t>
      </w:r>
      <w:r w:rsidRPr="00D257F8" w:rsidR="00487D84">
        <w:t>that</w:t>
      </w:r>
      <w:r w:rsidRPr="00D257F8" w:rsidR="00074D35">
        <w:t xml:space="preserve"> </w:t>
      </w:r>
      <w:r w:rsidRPr="00D257F8" w:rsidR="00487D84">
        <w:t>we</w:t>
      </w:r>
      <w:r w:rsidRPr="00D257F8" w:rsidR="00074D35">
        <w:t xml:space="preserve"> </w:t>
      </w:r>
      <w:r w:rsidRPr="00D257F8" w:rsidR="00487D84">
        <w:t>can</w:t>
      </w:r>
      <w:r w:rsidRPr="00D257F8" w:rsidR="00074D35">
        <w:t xml:space="preserve"> </w:t>
      </w:r>
      <w:r w:rsidRPr="00D257F8" w:rsidR="00487D84">
        <w:t>be</w:t>
      </w:r>
      <w:r w:rsidRPr="00D257F8" w:rsidR="00074D35">
        <w:t xml:space="preserve"> </w:t>
      </w:r>
      <w:r w:rsidRPr="00D257F8" w:rsidR="00487D84">
        <w:t>very</w:t>
      </w:r>
      <w:r w:rsidRPr="00D257F8" w:rsidR="00074D35">
        <w:t xml:space="preserve"> </w:t>
      </w:r>
      <w:r w:rsidRPr="00D257F8" w:rsidR="00487D84">
        <w:t>proud</w:t>
      </w:r>
      <w:r w:rsidRPr="00D257F8" w:rsidR="00074D35">
        <w:t xml:space="preserve"> </w:t>
      </w:r>
      <w:r w:rsidRPr="00D257F8" w:rsidR="00487D84">
        <w:t>of</w:t>
      </w:r>
      <w:r w:rsidRPr="00D257F8" w:rsidR="00074D35">
        <w:t xml:space="preserve"> </w:t>
      </w:r>
      <w:r w:rsidRPr="00D257F8" w:rsidR="00487D84">
        <w:t>those</w:t>
      </w:r>
      <w:r w:rsidRPr="00D257F8" w:rsidR="00074D35">
        <w:t xml:space="preserve"> </w:t>
      </w:r>
      <w:r w:rsidRPr="00D257F8" w:rsidR="00487D84">
        <w:t>people</w:t>
      </w:r>
      <w:r w:rsidRPr="00D257F8" w:rsidR="00074D35">
        <w:t xml:space="preserve"> </w:t>
      </w:r>
      <w:r w:rsidRPr="00D257F8" w:rsidR="00487D84">
        <w:t>that</w:t>
      </w:r>
      <w:r w:rsidRPr="00D257F8" w:rsidR="00074D35">
        <w:t xml:space="preserve"> </w:t>
      </w:r>
      <w:r w:rsidRPr="00D257F8" w:rsidR="00487D84">
        <w:t>choose</w:t>
      </w:r>
      <w:r w:rsidRPr="00D257F8" w:rsidR="00074D35">
        <w:t xml:space="preserve"> </w:t>
      </w:r>
      <w:r w:rsidRPr="00D257F8" w:rsidR="00487D84">
        <w:t>to</w:t>
      </w:r>
      <w:r w:rsidRPr="00D257F8" w:rsidR="00074D35">
        <w:t xml:space="preserve"> </w:t>
      </w:r>
      <w:r w:rsidRPr="00D257F8" w:rsidR="00487D84">
        <w:t>wear</w:t>
      </w:r>
      <w:r w:rsidRPr="00D257F8" w:rsidR="00074D35">
        <w:t xml:space="preserve"> </w:t>
      </w:r>
      <w:r w:rsidRPr="00D257F8" w:rsidR="00487D84">
        <w:t>the</w:t>
      </w:r>
      <w:r w:rsidRPr="00D257F8" w:rsidR="00074D35">
        <w:t xml:space="preserve"> </w:t>
      </w:r>
      <w:r w:rsidRPr="00D257F8" w:rsidR="00487D84">
        <w:t>uniform.</w:t>
      </w:r>
      <w:r w:rsidRPr="00D257F8" w:rsidR="00074D35">
        <w:t xml:space="preserve"> </w:t>
      </w:r>
      <w:r w:rsidRPr="00D257F8" w:rsidR="003E228F">
        <w:t>They</w:t>
      </w:r>
      <w:r w:rsidRPr="00D257F8" w:rsidR="00074D35">
        <w:t xml:space="preserve"> </w:t>
      </w:r>
      <w:r w:rsidRPr="00D257F8" w:rsidR="003E228F">
        <w:t>do</w:t>
      </w:r>
      <w:r w:rsidRPr="00D257F8" w:rsidR="00074D35">
        <w:t xml:space="preserve"> </w:t>
      </w:r>
      <w:r w:rsidRPr="00D257F8" w:rsidR="003E228F">
        <w:t>work</w:t>
      </w:r>
      <w:r w:rsidRPr="00D257F8" w:rsidR="00074D35">
        <w:t xml:space="preserve"> </w:t>
      </w:r>
      <w:r w:rsidRPr="00D257F8" w:rsidR="003E228F">
        <w:t>in</w:t>
      </w:r>
      <w:r w:rsidRPr="00D257F8" w:rsidR="00074D35">
        <w:t xml:space="preserve"> </w:t>
      </w:r>
      <w:r w:rsidRPr="00D257F8" w:rsidR="003E228F">
        <w:t>very</w:t>
      </w:r>
      <w:r w:rsidRPr="00D257F8" w:rsidR="00074D35">
        <w:t xml:space="preserve"> </w:t>
      </w:r>
      <w:r w:rsidRPr="00D257F8" w:rsidR="003E228F">
        <w:t>unique</w:t>
      </w:r>
      <w:r w:rsidRPr="00D257F8" w:rsidR="00074D35">
        <w:t xml:space="preserve"> </w:t>
      </w:r>
      <w:r w:rsidRPr="00D257F8" w:rsidR="003E228F">
        <w:t>circumstances</w:t>
      </w:r>
      <w:r w:rsidRPr="00D257F8" w:rsidR="00074D35">
        <w:t xml:space="preserve"> </w:t>
      </w:r>
      <w:r w:rsidRPr="00D257F8" w:rsidR="003E228F">
        <w:t>and</w:t>
      </w:r>
      <w:r w:rsidRPr="00D257F8" w:rsidR="00074D35">
        <w:t xml:space="preserve"> </w:t>
      </w:r>
      <w:r w:rsidRPr="00D257F8" w:rsidR="003E228F">
        <w:t>that</w:t>
      </w:r>
      <w:r w:rsidRPr="00D257F8" w:rsidR="00074D35">
        <w:t xml:space="preserve"> </w:t>
      </w:r>
      <w:r w:rsidRPr="00D257F8" w:rsidR="003E228F">
        <w:t>mean</w:t>
      </w:r>
      <w:r w:rsidRPr="00D257F8">
        <w:t>s</w:t>
      </w:r>
      <w:r w:rsidRPr="00D257F8" w:rsidR="00074D35">
        <w:t xml:space="preserve"> </w:t>
      </w:r>
      <w:r w:rsidRPr="00D257F8" w:rsidR="00487D84">
        <w:t>that</w:t>
      </w:r>
      <w:r w:rsidRPr="00D257F8" w:rsidR="00074D35">
        <w:t xml:space="preserve"> </w:t>
      </w:r>
      <w:r w:rsidRPr="00D257F8" w:rsidR="00487D84">
        <w:t>we</w:t>
      </w:r>
      <w:r w:rsidRPr="00D257F8" w:rsidR="00074D35">
        <w:t xml:space="preserve"> </w:t>
      </w:r>
      <w:r w:rsidRPr="00D257F8" w:rsidR="00487D84">
        <w:t>need</w:t>
      </w:r>
      <w:r w:rsidRPr="00D257F8" w:rsidR="00074D35">
        <w:t xml:space="preserve"> </w:t>
      </w:r>
      <w:r w:rsidRPr="00D257F8" w:rsidR="00487D84">
        <w:t>to</w:t>
      </w:r>
      <w:r w:rsidRPr="00D257F8" w:rsidR="00074D35">
        <w:t xml:space="preserve"> </w:t>
      </w:r>
      <w:r w:rsidRPr="00D257F8" w:rsidR="00487D84">
        <w:t>make</w:t>
      </w:r>
      <w:r w:rsidRPr="00D257F8" w:rsidR="00074D35">
        <w:t xml:space="preserve"> </w:t>
      </w:r>
      <w:r w:rsidRPr="00D257F8" w:rsidR="00487D84">
        <w:t>sure</w:t>
      </w:r>
      <w:r w:rsidRPr="00D257F8" w:rsidR="00074D35">
        <w:t xml:space="preserve"> </w:t>
      </w:r>
      <w:r w:rsidRPr="00D257F8" w:rsidR="00487D84">
        <w:t>that</w:t>
      </w:r>
      <w:r w:rsidRPr="00D257F8" w:rsidR="00074D35">
        <w:t xml:space="preserve"> </w:t>
      </w:r>
      <w:r w:rsidRPr="00D257F8" w:rsidR="00487D84">
        <w:t>we</w:t>
      </w:r>
      <w:r w:rsidRPr="00D257F8" w:rsidR="00074D35">
        <w:t xml:space="preserve"> </w:t>
      </w:r>
      <w:r w:rsidRPr="00D257F8" w:rsidR="00487D84">
        <w:t>look</w:t>
      </w:r>
      <w:r w:rsidRPr="00D257F8" w:rsidR="00074D35">
        <w:t xml:space="preserve"> </w:t>
      </w:r>
      <w:r w:rsidRPr="00D257F8" w:rsidR="00487D84">
        <w:t>after</w:t>
      </w:r>
      <w:r w:rsidRPr="00D257F8" w:rsidR="00074D35">
        <w:t xml:space="preserve"> </w:t>
      </w:r>
      <w:r w:rsidRPr="00D257F8" w:rsidR="00487D84">
        <w:t>them.</w:t>
      </w:r>
      <w:r w:rsidRPr="00D257F8" w:rsidR="00074D35">
        <w:t xml:space="preserve"> </w:t>
      </w:r>
      <w:r w:rsidRPr="00D257F8" w:rsidR="00487D84">
        <w:t>How</w:t>
      </w:r>
      <w:r w:rsidRPr="00D257F8" w:rsidR="00074D35">
        <w:t xml:space="preserve"> </w:t>
      </w:r>
      <w:r w:rsidRPr="00D257F8" w:rsidR="00487D84">
        <w:t>we</w:t>
      </w:r>
      <w:r w:rsidRPr="00D257F8" w:rsidR="00074D35">
        <w:t xml:space="preserve"> </w:t>
      </w:r>
      <w:r w:rsidRPr="00D257F8" w:rsidR="00487D84">
        <w:t>are</w:t>
      </w:r>
      <w:r w:rsidRPr="00D257F8" w:rsidR="00074D35">
        <w:t xml:space="preserve"> </w:t>
      </w:r>
      <w:r w:rsidRPr="00D257F8" w:rsidR="00487D84">
        <w:t>seen</w:t>
      </w:r>
      <w:r w:rsidRPr="00D257F8" w:rsidR="00074D35">
        <w:t xml:space="preserve"> </w:t>
      </w:r>
      <w:r w:rsidRPr="00D257F8" w:rsidR="00487D84">
        <w:t>to</w:t>
      </w:r>
      <w:r w:rsidRPr="00D257F8" w:rsidR="00074D35">
        <w:t xml:space="preserve"> </w:t>
      </w:r>
      <w:r w:rsidRPr="00D257F8" w:rsidR="00487D84">
        <w:t>look</w:t>
      </w:r>
      <w:r w:rsidRPr="00D257F8" w:rsidR="00074D35">
        <w:t xml:space="preserve"> </w:t>
      </w:r>
      <w:r w:rsidRPr="00D257F8" w:rsidR="00487D84">
        <w:t>after</w:t>
      </w:r>
      <w:r w:rsidRPr="00D257F8" w:rsidR="00074D35">
        <w:t xml:space="preserve"> </w:t>
      </w:r>
      <w:r w:rsidRPr="00D257F8" w:rsidR="00487D84">
        <w:t>them,</w:t>
      </w:r>
      <w:r w:rsidRPr="00D257F8" w:rsidR="00074D35">
        <w:t xml:space="preserve"> </w:t>
      </w:r>
      <w:r w:rsidRPr="00D257F8" w:rsidR="00487D84">
        <w:t>of</w:t>
      </w:r>
      <w:r w:rsidRPr="00D257F8" w:rsidR="00074D35">
        <w:t xml:space="preserve"> </w:t>
      </w:r>
      <w:r w:rsidRPr="00D257F8" w:rsidR="00487D84">
        <w:t>course,</w:t>
      </w:r>
      <w:r w:rsidRPr="00D257F8" w:rsidR="00074D35">
        <w:t xml:space="preserve"> </w:t>
      </w:r>
      <w:r w:rsidRPr="00D257F8" w:rsidR="00487D84">
        <w:t>will</w:t>
      </w:r>
      <w:r w:rsidRPr="00D257F8" w:rsidR="00074D35">
        <w:t xml:space="preserve"> </w:t>
      </w:r>
      <w:r w:rsidRPr="00D257F8" w:rsidR="00487D84">
        <w:t>be</w:t>
      </w:r>
      <w:r w:rsidRPr="00D257F8" w:rsidR="00074D35">
        <w:t xml:space="preserve"> </w:t>
      </w:r>
      <w:r w:rsidRPr="00D257F8" w:rsidR="00487D84">
        <w:t>an</w:t>
      </w:r>
      <w:r w:rsidRPr="00D257F8" w:rsidR="00074D35">
        <w:t xml:space="preserve"> </w:t>
      </w:r>
      <w:r w:rsidRPr="00D257F8" w:rsidR="00487D84">
        <w:t>indication</w:t>
      </w:r>
      <w:r w:rsidRPr="00D257F8" w:rsidR="00074D35">
        <w:t xml:space="preserve"> </w:t>
      </w:r>
      <w:r w:rsidRPr="00D257F8" w:rsidR="00487D84">
        <w:t>as</w:t>
      </w:r>
      <w:r w:rsidRPr="00D257F8" w:rsidR="00074D35">
        <w:t xml:space="preserve"> </w:t>
      </w:r>
      <w:r w:rsidRPr="00D257F8" w:rsidR="00487D84">
        <w:t>to</w:t>
      </w:r>
      <w:r w:rsidRPr="00D257F8" w:rsidR="00074D35">
        <w:t xml:space="preserve"> </w:t>
      </w:r>
      <w:r w:rsidRPr="00D257F8" w:rsidR="00487D84">
        <w:t>whether</w:t>
      </w:r>
      <w:r w:rsidRPr="00D257F8" w:rsidR="00074D35">
        <w:t xml:space="preserve"> </w:t>
      </w:r>
      <w:r w:rsidRPr="00D257F8" w:rsidR="00487D84">
        <w:t>the</w:t>
      </w:r>
      <w:r w:rsidRPr="00D257F8" w:rsidR="00074D35">
        <w:t xml:space="preserve"> </w:t>
      </w:r>
      <w:r w:rsidRPr="00D257F8" w:rsidR="003E228F">
        <w:t>next</w:t>
      </w:r>
      <w:r w:rsidRPr="00D257F8" w:rsidR="00074D35">
        <w:t xml:space="preserve"> </w:t>
      </w:r>
      <w:r w:rsidRPr="00D257F8" w:rsidR="003E228F">
        <w:t>generation</w:t>
      </w:r>
      <w:r w:rsidRPr="00D257F8" w:rsidR="00074D35">
        <w:t xml:space="preserve"> </w:t>
      </w:r>
      <w:r w:rsidRPr="00D257F8" w:rsidR="003E228F">
        <w:t>will</w:t>
      </w:r>
      <w:r w:rsidRPr="00D257F8" w:rsidR="00074D35">
        <w:t xml:space="preserve"> </w:t>
      </w:r>
      <w:r w:rsidRPr="00D257F8" w:rsidR="003E228F">
        <w:t>want</w:t>
      </w:r>
      <w:r w:rsidRPr="00D257F8" w:rsidR="00074D35">
        <w:t xml:space="preserve"> </w:t>
      </w:r>
      <w:r w:rsidRPr="00D257F8" w:rsidR="003E228F">
        <w:t>to</w:t>
      </w:r>
      <w:r w:rsidRPr="00D257F8" w:rsidR="00074D35">
        <w:t xml:space="preserve"> </w:t>
      </w:r>
      <w:r w:rsidRPr="00D257F8" w:rsidR="003E228F">
        <w:t>follow</w:t>
      </w:r>
      <w:r w:rsidRPr="00D257F8" w:rsidR="00074D35">
        <w:t xml:space="preserve"> </w:t>
      </w:r>
      <w:r w:rsidRPr="00D257F8" w:rsidR="003E228F">
        <w:t>in</w:t>
      </w:r>
      <w:r w:rsidRPr="00D257F8" w:rsidR="00074D35">
        <w:t xml:space="preserve"> </w:t>
      </w:r>
      <w:r w:rsidRPr="00D257F8" w:rsidR="003E228F">
        <w:t>their</w:t>
      </w:r>
      <w:r w:rsidRPr="00D257F8" w:rsidR="00074D35">
        <w:t xml:space="preserve"> </w:t>
      </w:r>
      <w:r w:rsidRPr="00D257F8" w:rsidR="00487D84">
        <w:t>footsteps</w:t>
      </w:r>
      <w:r w:rsidRPr="00D257F8">
        <w:t>,</w:t>
      </w:r>
      <w:r w:rsidRPr="00D257F8" w:rsidR="00074D35">
        <w:t xml:space="preserve"> </w:t>
      </w:r>
      <w:r w:rsidRPr="00D257F8" w:rsidR="00487D84">
        <w:t>and</w:t>
      </w:r>
      <w:r w:rsidRPr="00D257F8" w:rsidR="00074D35">
        <w:t xml:space="preserve"> </w:t>
      </w:r>
      <w:r w:rsidRPr="00D257F8" w:rsidR="00487D84">
        <w:t>that</w:t>
      </w:r>
      <w:r w:rsidRPr="00D257F8" w:rsidR="00074D35">
        <w:t xml:space="preserve"> </w:t>
      </w:r>
      <w:r w:rsidRPr="00D257F8" w:rsidR="00487D84">
        <w:t>is</w:t>
      </w:r>
      <w:r w:rsidRPr="00D257F8" w:rsidR="00074D35">
        <w:t xml:space="preserve"> </w:t>
      </w:r>
      <w:r w:rsidRPr="00D257F8" w:rsidR="00487D84">
        <w:t>why</w:t>
      </w:r>
      <w:r w:rsidRPr="00D257F8" w:rsidR="00074D35">
        <w:t xml:space="preserve"> </w:t>
      </w:r>
      <w:r w:rsidRPr="00D257F8" w:rsidR="00487D84">
        <w:t>the</w:t>
      </w:r>
      <w:r w:rsidRPr="00D257F8" w:rsidR="00074D35">
        <w:t xml:space="preserve"> </w:t>
      </w:r>
      <w:r w:rsidRPr="00D257F8" w:rsidR="00487D84">
        <w:t>things</w:t>
      </w:r>
      <w:r w:rsidRPr="00D257F8" w:rsidR="00074D35">
        <w:t xml:space="preserve"> </w:t>
      </w:r>
      <w:r w:rsidRPr="00D257F8" w:rsidR="00487D84">
        <w:t>that</w:t>
      </w:r>
      <w:r w:rsidRPr="00D257F8" w:rsidR="00074D35">
        <w:t xml:space="preserve"> </w:t>
      </w:r>
      <w:r w:rsidRPr="00D257F8" w:rsidR="00487D84">
        <w:t>we</w:t>
      </w:r>
      <w:r w:rsidRPr="00D257F8" w:rsidR="00074D35">
        <w:t xml:space="preserve"> </w:t>
      </w:r>
      <w:r w:rsidRPr="00D257F8" w:rsidR="00487D84">
        <w:t>will</w:t>
      </w:r>
      <w:r w:rsidRPr="00D257F8" w:rsidR="00074D35">
        <w:t xml:space="preserve"> </w:t>
      </w:r>
      <w:r w:rsidRPr="00D257F8" w:rsidR="00487D84">
        <w:t>be</w:t>
      </w:r>
      <w:r w:rsidRPr="00D257F8" w:rsidR="00074D35">
        <w:t xml:space="preserve"> </w:t>
      </w:r>
      <w:r w:rsidRPr="00D257F8" w:rsidR="00487D84">
        <w:t>discussing</w:t>
      </w:r>
      <w:r w:rsidRPr="00D257F8" w:rsidR="00074D35">
        <w:t xml:space="preserve"> </w:t>
      </w:r>
      <w:r w:rsidRPr="00D257F8" w:rsidR="00487D84">
        <w:t>here</w:t>
      </w:r>
      <w:r w:rsidRPr="00D257F8" w:rsidR="00074D35">
        <w:t xml:space="preserve"> </w:t>
      </w:r>
      <w:r w:rsidRPr="00D257F8" w:rsidR="00487D84">
        <w:t>today</w:t>
      </w:r>
      <w:r w:rsidRPr="00D257F8" w:rsidR="00074D35">
        <w:t xml:space="preserve"> </w:t>
      </w:r>
      <w:r w:rsidRPr="00D257F8" w:rsidR="00487D84">
        <w:t>are</w:t>
      </w:r>
      <w:r w:rsidRPr="00D257F8" w:rsidR="00074D35">
        <w:t xml:space="preserve"> </w:t>
      </w:r>
      <w:r w:rsidRPr="00D257F8" w:rsidR="00487D84">
        <w:t>so</w:t>
      </w:r>
      <w:r w:rsidRPr="00D257F8" w:rsidR="00074D35">
        <w:t xml:space="preserve"> </w:t>
      </w:r>
      <w:r w:rsidRPr="00D257F8" w:rsidR="00487D84">
        <w:t>important.</w:t>
      </w:r>
      <w:r w:rsidRPr="00D257F8" w:rsidR="00074D35">
        <w:t xml:space="preserve"> </w:t>
      </w:r>
    </w:p>
    <w:p w:rsidR="000A2B84" w:rsidRPr="00D257F8" w:rsidP="00ED4DAD">
      <w:pPr>
        <w:pStyle w:val="Question"/>
        <w:numPr>
          <w:ilvl w:val="0"/>
          <w:numId w:val="0"/>
        </w:numPr>
        <w:ind w:left="794"/>
      </w:pPr>
      <w:r w:rsidRPr="00D257F8">
        <w:t>Y</w:t>
      </w:r>
      <w:r w:rsidRPr="00D257F8" w:rsidR="00487D84">
        <w:t>ou</w:t>
      </w:r>
      <w:r w:rsidRPr="00D257F8" w:rsidR="00074D35">
        <w:t xml:space="preserve"> </w:t>
      </w:r>
      <w:r w:rsidRPr="00D257F8" w:rsidR="00487D84">
        <w:t>are</w:t>
      </w:r>
      <w:r w:rsidRPr="00D257F8" w:rsidR="00074D35">
        <w:t xml:space="preserve"> </w:t>
      </w:r>
      <w:r w:rsidRPr="00D257F8" w:rsidR="00487D84">
        <w:t>a</w:t>
      </w:r>
      <w:r w:rsidRPr="00D257F8" w:rsidR="00074D35">
        <w:t xml:space="preserve"> </w:t>
      </w:r>
      <w:r w:rsidRPr="00D257F8" w:rsidR="00487D84">
        <w:t>barrister</w:t>
      </w:r>
      <w:r w:rsidRPr="00D257F8" w:rsidR="00074D35">
        <w:t xml:space="preserve"> </w:t>
      </w:r>
      <w:r w:rsidRPr="00D257F8" w:rsidR="00487D84">
        <w:t>by</w:t>
      </w:r>
      <w:r w:rsidRPr="00D257F8" w:rsidR="00074D35">
        <w:t xml:space="preserve"> </w:t>
      </w:r>
      <w:r w:rsidRPr="00D257F8" w:rsidR="00487D84">
        <w:t>trade.</w:t>
      </w:r>
      <w:r w:rsidRPr="00D257F8">
        <w:t xml:space="preserve"> </w:t>
      </w:r>
      <w:r w:rsidRPr="00D257F8" w:rsidR="003E228F">
        <w:t>You</w:t>
      </w:r>
      <w:r w:rsidRPr="00D257F8" w:rsidR="00074D35">
        <w:t xml:space="preserve"> </w:t>
      </w:r>
      <w:r w:rsidRPr="00D257F8" w:rsidR="003E228F">
        <w:t>mentioned</w:t>
      </w:r>
      <w:r w:rsidRPr="00D257F8" w:rsidR="00074D35">
        <w:t xml:space="preserve"> </w:t>
      </w:r>
      <w:r w:rsidRPr="00D257F8" w:rsidR="003E228F">
        <w:t>that</w:t>
      </w:r>
      <w:r w:rsidRPr="00D257F8" w:rsidR="00074D35">
        <w:t xml:space="preserve"> </w:t>
      </w:r>
      <w:r w:rsidRPr="00D257F8" w:rsidR="003E228F">
        <w:t>it</w:t>
      </w:r>
      <w:r w:rsidRPr="00D257F8" w:rsidR="00074D35">
        <w:t xml:space="preserve"> </w:t>
      </w:r>
      <w:r w:rsidRPr="00D257F8" w:rsidR="003E228F">
        <w:t>is</w:t>
      </w:r>
      <w:r w:rsidRPr="00D257F8" w:rsidR="00074D35">
        <w:t xml:space="preserve"> </w:t>
      </w:r>
      <w:r w:rsidRPr="00D257F8" w:rsidR="00487D84">
        <w:t>not</w:t>
      </w:r>
      <w:r w:rsidRPr="00D257F8" w:rsidR="00074D35">
        <w:t xml:space="preserve"> </w:t>
      </w:r>
      <w:r w:rsidRPr="00D257F8" w:rsidR="00487D84">
        <w:t>a</w:t>
      </w:r>
      <w:r w:rsidRPr="00D257F8" w:rsidR="00074D35">
        <w:t xml:space="preserve"> </w:t>
      </w:r>
      <w:r w:rsidRPr="00D257F8" w:rsidR="00487D84">
        <w:t>requirement</w:t>
      </w:r>
      <w:r w:rsidRPr="00D257F8" w:rsidR="00074D35">
        <w:t xml:space="preserve"> </w:t>
      </w:r>
      <w:r w:rsidRPr="00D257F8" w:rsidR="00487D84">
        <w:t>to</w:t>
      </w:r>
      <w:r w:rsidRPr="00D257F8" w:rsidR="00074D35">
        <w:t xml:space="preserve"> </w:t>
      </w:r>
      <w:r w:rsidRPr="00D257F8" w:rsidR="00487D84">
        <w:t>be</w:t>
      </w:r>
      <w:r w:rsidRPr="00D257F8" w:rsidR="00074D35">
        <w:t xml:space="preserve"> </w:t>
      </w:r>
      <w:r w:rsidRPr="00D257F8" w:rsidR="00487D84">
        <w:t>in</w:t>
      </w:r>
      <w:r w:rsidRPr="00D257F8" w:rsidR="00074D35">
        <w:t xml:space="preserve"> </w:t>
      </w:r>
      <w:r w:rsidRPr="00D257F8" w:rsidR="00487D84">
        <w:t>the</w:t>
      </w:r>
      <w:r w:rsidRPr="00D257F8" w:rsidR="00074D35">
        <w:t xml:space="preserve"> </w:t>
      </w:r>
      <w:r w:rsidRPr="00D257F8" w:rsidR="00487D84">
        <w:t>Armed</w:t>
      </w:r>
      <w:r w:rsidRPr="00D257F8" w:rsidR="00074D35">
        <w:t xml:space="preserve"> </w:t>
      </w:r>
      <w:r w:rsidRPr="00D257F8" w:rsidR="00487D84">
        <w:t>Forces.</w:t>
      </w:r>
      <w:r w:rsidRPr="00D257F8" w:rsidR="00074D35">
        <w:t xml:space="preserve"> </w:t>
      </w:r>
      <w:r w:rsidRPr="00D257F8" w:rsidR="00487D84">
        <w:t>In</w:t>
      </w:r>
      <w:r w:rsidRPr="00D257F8" w:rsidR="00074D35">
        <w:t xml:space="preserve"> </w:t>
      </w:r>
      <w:r w:rsidRPr="00D257F8" w:rsidR="00487D84">
        <w:t>fact,</w:t>
      </w:r>
      <w:r w:rsidRPr="00D257F8" w:rsidR="00074D35">
        <w:t xml:space="preserve"> </w:t>
      </w:r>
      <w:r w:rsidRPr="00D257F8" w:rsidR="00487D84">
        <w:t>it</w:t>
      </w:r>
      <w:r w:rsidRPr="00D257F8" w:rsidR="00074D35">
        <w:t xml:space="preserve"> </w:t>
      </w:r>
      <w:r w:rsidRPr="00D257F8" w:rsidR="00487D84">
        <w:t>is</w:t>
      </w:r>
      <w:r w:rsidRPr="00D257F8" w:rsidR="00074D35">
        <w:t xml:space="preserve"> </w:t>
      </w:r>
      <w:r w:rsidRPr="00D257F8" w:rsidR="003E228F">
        <w:t>discouraged</w:t>
      </w:r>
      <w:r w:rsidRPr="00D257F8">
        <w:t>,</w:t>
      </w:r>
      <w:r w:rsidRPr="00D257F8" w:rsidR="00074D35">
        <w:t xml:space="preserve"> </w:t>
      </w:r>
      <w:r w:rsidRPr="00D257F8" w:rsidR="003E228F">
        <w:t>to</w:t>
      </w:r>
      <w:r w:rsidRPr="00D257F8" w:rsidR="00074D35">
        <w:t xml:space="preserve"> </w:t>
      </w:r>
      <w:r w:rsidRPr="00D257F8" w:rsidR="003E228F">
        <w:t>give</w:t>
      </w:r>
      <w:r w:rsidRPr="00D257F8" w:rsidR="00074D35">
        <w:t xml:space="preserve"> </w:t>
      </w:r>
      <w:r w:rsidRPr="00D257F8" w:rsidR="003E228F">
        <w:t>you</w:t>
      </w:r>
      <w:r w:rsidRPr="00D257F8" w:rsidR="00074D35">
        <w:t xml:space="preserve"> </w:t>
      </w:r>
      <w:r w:rsidRPr="00D257F8" w:rsidR="003E228F">
        <w:t>that</w:t>
      </w:r>
      <w:r w:rsidRPr="00D257F8" w:rsidR="00074D35">
        <w:t xml:space="preserve"> </w:t>
      </w:r>
      <w:r w:rsidRPr="00D257F8" w:rsidR="003E228F">
        <w:t>fresh</w:t>
      </w:r>
      <w:r w:rsidRPr="00D257F8" w:rsidR="00074D35">
        <w:t xml:space="preserve"> </w:t>
      </w:r>
      <w:r w:rsidRPr="00D257F8" w:rsidR="003E228F">
        <w:t>view.</w:t>
      </w:r>
      <w:r w:rsidRPr="00D257F8" w:rsidR="00074D35">
        <w:t xml:space="preserve"> </w:t>
      </w:r>
      <w:r w:rsidRPr="00D257F8" w:rsidR="00487D84">
        <w:t>Did</w:t>
      </w:r>
      <w:r w:rsidRPr="00D257F8" w:rsidR="00074D35">
        <w:t xml:space="preserve"> </w:t>
      </w:r>
      <w:r w:rsidRPr="00D257F8" w:rsidR="00487D84">
        <w:t>your</w:t>
      </w:r>
      <w:r w:rsidRPr="00D257F8" w:rsidR="00074D35">
        <w:t xml:space="preserve"> </w:t>
      </w:r>
      <w:r w:rsidRPr="00D257F8" w:rsidR="00487D84">
        <w:t>background</w:t>
      </w:r>
      <w:r w:rsidRPr="00D257F8" w:rsidR="00074D35">
        <w:t xml:space="preserve"> </w:t>
      </w:r>
      <w:r w:rsidRPr="00D257F8" w:rsidR="00487D84">
        <w:t>as</w:t>
      </w:r>
      <w:r w:rsidRPr="00D257F8" w:rsidR="00074D35">
        <w:t xml:space="preserve"> </w:t>
      </w:r>
      <w:r w:rsidRPr="00D257F8" w:rsidR="00487D84">
        <w:t>a</w:t>
      </w:r>
      <w:r w:rsidRPr="00D257F8" w:rsidR="00074D35">
        <w:t xml:space="preserve"> </w:t>
      </w:r>
      <w:r w:rsidRPr="00D257F8" w:rsidR="00487D84">
        <w:t>barrister</w:t>
      </w:r>
      <w:r w:rsidRPr="00D257F8" w:rsidR="00074D35">
        <w:t xml:space="preserve"> </w:t>
      </w:r>
      <w:r w:rsidRPr="00D257F8" w:rsidR="00487D84">
        <w:t>help</w:t>
      </w:r>
      <w:r w:rsidRPr="00D257F8" w:rsidR="00074D35">
        <w:t xml:space="preserve"> </w:t>
      </w:r>
      <w:r w:rsidRPr="00D257F8" w:rsidR="003E228F">
        <w:t>you</w:t>
      </w:r>
      <w:r w:rsidRPr="00D257F8" w:rsidR="00074D35">
        <w:t xml:space="preserve"> </w:t>
      </w:r>
      <w:r w:rsidRPr="00D257F8" w:rsidR="0028752F">
        <w:t>with</w:t>
      </w:r>
      <w:r w:rsidRPr="00D257F8" w:rsidR="00074D35">
        <w:t xml:space="preserve"> </w:t>
      </w:r>
      <w:r w:rsidRPr="00D257F8" w:rsidR="0028752F">
        <w:t>the</w:t>
      </w:r>
      <w:r w:rsidRPr="00D257F8" w:rsidR="00074D35">
        <w:t xml:space="preserve"> </w:t>
      </w:r>
      <w:r w:rsidRPr="00D257F8" w:rsidR="0028752F">
        <w:t>work</w:t>
      </w:r>
      <w:r w:rsidRPr="00D257F8" w:rsidR="00074D35">
        <w:t xml:space="preserve"> </w:t>
      </w:r>
      <w:r w:rsidRPr="00D257F8" w:rsidR="0028752F">
        <w:t>you</w:t>
      </w:r>
      <w:r w:rsidRPr="00D257F8" w:rsidR="00074D35">
        <w:t xml:space="preserve"> </w:t>
      </w:r>
      <w:r w:rsidRPr="00D257F8" w:rsidR="0028752F">
        <w:t>did</w:t>
      </w:r>
      <w:r w:rsidRPr="00D257F8" w:rsidR="003E228F">
        <w:t>?</w:t>
      </w:r>
    </w:p>
    <w:p w:rsidR="00ED4DAD" w:rsidRPr="00D257F8" w:rsidP="003E228F">
      <w:pPr>
        <w:pStyle w:val="Answer"/>
      </w:pPr>
      <w:sdt>
        <w:sdtPr>
          <w:alias w:val="Witness"/>
          <w:id w:val="1203748491"/>
          <w:placeholder>
            <w:docPart w:val="DefaultPlaceholder_1082065158"/>
          </w:placeholder>
          <w:richText/>
        </w:sdtPr>
        <w:sdtContent>
          <w:r w:rsidRPr="00D257F8" w:rsidR="00074D35">
            <w:rPr>
              <w:b/>
              <w:i/>
              <w:iCs/>
            </w:rPr>
            <w:t>Nicola Williams:</w:t>
          </w:r>
          <w:r w:rsidRPr="00D257F8" w:rsidR="00074D35">
            <w:rPr>
              <w:b/>
            </w:rPr>
            <w:t xml:space="preserve"> </w:t>
          </w:r>
        </w:sdtContent>
      </w:sdt>
      <w:r w:rsidRPr="00D257F8" w:rsidR="0028752F">
        <w:t>Yes,</w:t>
      </w:r>
      <w:r w:rsidRPr="00D257F8" w:rsidR="00074D35">
        <w:t xml:space="preserve"> </w:t>
      </w:r>
      <w:r w:rsidRPr="00D257F8" w:rsidR="0028752F">
        <w:t>a</w:t>
      </w:r>
      <w:r w:rsidRPr="00D257F8" w:rsidR="003E228F">
        <w:t>bsolutely.</w:t>
      </w:r>
      <w:r w:rsidRPr="00D257F8" w:rsidR="00074D35">
        <w:t xml:space="preserve"> </w:t>
      </w:r>
      <w:r w:rsidRPr="00D257F8" w:rsidR="003E228F">
        <w:t>Not</w:t>
      </w:r>
      <w:r w:rsidRPr="00D257F8" w:rsidR="00074D35">
        <w:t xml:space="preserve"> </w:t>
      </w:r>
      <w:r w:rsidRPr="00D257F8" w:rsidR="003E228F">
        <w:t>only</w:t>
      </w:r>
      <w:r w:rsidRPr="00D257F8" w:rsidR="00074D35">
        <w:t xml:space="preserve"> </w:t>
      </w:r>
      <w:r w:rsidRPr="00D257F8" w:rsidR="0028752F">
        <w:t>did</w:t>
      </w:r>
      <w:r w:rsidRPr="00D257F8" w:rsidR="00074D35">
        <w:t xml:space="preserve"> </w:t>
      </w:r>
      <w:r w:rsidRPr="00D257F8" w:rsidR="003E228F">
        <w:t>my</w:t>
      </w:r>
      <w:r w:rsidRPr="00D257F8" w:rsidR="00074D35">
        <w:t xml:space="preserve"> </w:t>
      </w:r>
      <w:r w:rsidRPr="00D257F8" w:rsidR="0028752F">
        <w:t>barrister</w:t>
      </w:r>
      <w:r w:rsidRPr="00D257F8" w:rsidR="00074D35">
        <w:t xml:space="preserve"> </w:t>
      </w:r>
      <w:r w:rsidRPr="00D257F8" w:rsidR="0028752F">
        <w:t>background</w:t>
      </w:r>
      <w:r w:rsidRPr="00D257F8" w:rsidR="00074D35">
        <w:t xml:space="preserve"> </w:t>
      </w:r>
      <w:r w:rsidRPr="00D257F8" w:rsidR="0028752F">
        <w:t>help</w:t>
      </w:r>
      <w:r w:rsidRPr="00D257F8" w:rsidR="00074D35">
        <w:t xml:space="preserve"> </w:t>
      </w:r>
      <w:r w:rsidRPr="00D257F8" w:rsidR="0028752F">
        <w:t>me,</w:t>
      </w:r>
      <w:r w:rsidRPr="00D257F8" w:rsidR="00074D35">
        <w:t xml:space="preserve"> </w:t>
      </w:r>
      <w:r w:rsidRPr="00D257F8" w:rsidR="0028752F">
        <w:t>but</w:t>
      </w:r>
      <w:r w:rsidRPr="00D257F8" w:rsidR="00074D35">
        <w:t xml:space="preserve"> </w:t>
      </w:r>
      <w:r w:rsidRPr="00D257F8" w:rsidR="0028752F">
        <w:t>I</w:t>
      </w:r>
      <w:r w:rsidRPr="00D257F8" w:rsidR="00074D35">
        <w:t xml:space="preserve"> </w:t>
      </w:r>
      <w:r w:rsidRPr="00D257F8" w:rsidR="0028752F">
        <w:t>have</w:t>
      </w:r>
      <w:r w:rsidRPr="00D257F8" w:rsidR="00074D35">
        <w:t xml:space="preserve"> </w:t>
      </w:r>
      <w:r w:rsidRPr="00D257F8" w:rsidR="0028752F">
        <w:t>been</w:t>
      </w:r>
      <w:r w:rsidRPr="00D257F8" w:rsidR="00074D35">
        <w:t xml:space="preserve"> </w:t>
      </w:r>
      <w:r w:rsidRPr="00D257F8" w:rsidR="0028752F">
        <w:t>a</w:t>
      </w:r>
      <w:r w:rsidRPr="00D257F8" w:rsidR="00074D35">
        <w:t xml:space="preserve"> </w:t>
      </w:r>
      <w:r w:rsidRPr="00D257F8" w:rsidR="0028752F">
        <w:t>part</w:t>
      </w:r>
      <w:r w:rsidRPr="00D257F8" w:rsidR="0028752F">
        <w:noBreakHyphen/>
        <w:t>time</w:t>
      </w:r>
      <w:r w:rsidRPr="00D257F8" w:rsidR="00074D35">
        <w:t xml:space="preserve"> </w:t>
      </w:r>
      <w:r w:rsidRPr="00D257F8" w:rsidR="0028752F">
        <w:t>Crown</w:t>
      </w:r>
      <w:r w:rsidRPr="00D257F8" w:rsidR="00074D35">
        <w:t xml:space="preserve"> </w:t>
      </w:r>
      <w:r w:rsidRPr="00D257F8" w:rsidR="0028752F">
        <w:t>C</w:t>
      </w:r>
      <w:r w:rsidRPr="00D257F8" w:rsidR="003E228F">
        <w:t>ourt</w:t>
      </w:r>
      <w:r w:rsidRPr="00D257F8" w:rsidR="00074D35">
        <w:t xml:space="preserve"> </w:t>
      </w:r>
      <w:r w:rsidRPr="00D257F8" w:rsidR="003E228F">
        <w:t>judge</w:t>
      </w:r>
      <w:r w:rsidRPr="00D257F8" w:rsidR="00074D35">
        <w:t xml:space="preserve"> </w:t>
      </w:r>
      <w:r w:rsidRPr="00D257F8" w:rsidR="0028752F">
        <w:t>for</w:t>
      </w:r>
      <w:r w:rsidRPr="00D257F8" w:rsidR="00074D35">
        <w:t xml:space="preserve"> </w:t>
      </w:r>
      <w:r w:rsidRPr="00D257F8" w:rsidR="0028752F">
        <w:t>the</w:t>
      </w:r>
      <w:r w:rsidRPr="00D257F8" w:rsidR="00074D35">
        <w:t xml:space="preserve"> </w:t>
      </w:r>
      <w:r w:rsidRPr="00D257F8" w:rsidR="0028752F">
        <w:t>last</w:t>
      </w:r>
      <w:r w:rsidRPr="00D257F8" w:rsidR="00074D35">
        <w:t xml:space="preserve"> </w:t>
      </w:r>
      <w:r w:rsidRPr="00D257F8" w:rsidR="0028752F">
        <w:t>10</w:t>
      </w:r>
      <w:r w:rsidRPr="00D257F8" w:rsidR="00074D35">
        <w:t xml:space="preserve"> </w:t>
      </w:r>
      <w:r w:rsidRPr="00D257F8" w:rsidR="0028752F">
        <w:t>years.</w:t>
      </w:r>
      <w:r w:rsidRPr="00D257F8" w:rsidR="00074D35">
        <w:t xml:space="preserve"> </w:t>
      </w:r>
      <w:r w:rsidRPr="00D257F8" w:rsidR="0028752F">
        <w:t>My</w:t>
      </w:r>
      <w:r w:rsidRPr="00D257F8" w:rsidR="00074D35">
        <w:t xml:space="preserve"> </w:t>
      </w:r>
      <w:r w:rsidRPr="00D257F8" w:rsidR="0028752F">
        <w:t>judicial</w:t>
      </w:r>
      <w:r w:rsidRPr="00D257F8" w:rsidR="00074D35">
        <w:t xml:space="preserve"> </w:t>
      </w:r>
      <w:r w:rsidRPr="00D257F8" w:rsidR="0028752F">
        <w:t>role</w:t>
      </w:r>
      <w:r w:rsidRPr="00D257F8" w:rsidR="00B91457">
        <w:t>—</w:t>
      </w:r>
      <w:r w:rsidRPr="00D257F8" w:rsidR="0028752F">
        <w:t>particularly</w:t>
      </w:r>
      <w:r w:rsidRPr="00D257F8" w:rsidR="00074D35">
        <w:t xml:space="preserve"> </w:t>
      </w:r>
      <w:r w:rsidRPr="00D257F8" w:rsidR="0028752F">
        <w:t>because,</w:t>
      </w:r>
      <w:r w:rsidRPr="00D257F8" w:rsidR="00074D35">
        <w:t xml:space="preserve"> </w:t>
      </w:r>
      <w:r w:rsidRPr="00D257F8" w:rsidR="0028752F">
        <w:t>as</w:t>
      </w:r>
      <w:r w:rsidRPr="00D257F8" w:rsidR="00074D35">
        <w:t xml:space="preserve"> </w:t>
      </w:r>
      <w:r w:rsidRPr="00D257F8">
        <w:t>o</w:t>
      </w:r>
      <w:r w:rsidRPr="00D257F8" w:rsidR="0028752F">
        <w:t>mbudsman,</w:t>
      </w:r>
      <w:r w:rsidRPr="00D257F8" w:rsidR="00074D35">
        <w:t xml:space="preserve"> </w:t>
      </w:r>
      <w:r w:rsidRPr="00D257F8" w:rsidR="0028752F">
        <w:t>I</w:t>
      </w:r>
      <w:r w:rsidRPr="00D257F8" w:rsidR="00074D35">
        <w:t xml:space="preserve"> </w:t>
      </w:r>
      <w:r w:rsidRPr="00D257F8" w:rsidR="00213F70">
        <w:t>have</w:t>
      </w:r>
      <w:r w:rsidRPr="00D257F8" w:rsidR="00074D35">
        <w:t xml:space="preserve"> </w:t>
      </w:r>
      <w:r w:rsidRPr="00D257F8" w:rsidR="00213F70">
        <w:t>a</w:t>
      </w:r>
      <w:r w:rsidRPr="00D257F8" w:rsidR="00074D35">
        <w:t xml:space="preserve"> </w:t>
      </w:r>
      <w:r w:rsidRPr="00D257F8" w:rsidR="00213F70">
        <w:t>quasi</w:t>
      </w:r>
      <w:r w:rsidRPr="00D257F8" w:rsidR="00213F70">
        <w:noBreakHyphen/>
        <w:t>judicial</w:t>
      </w:r>
      <w:r w:rsidRPr="00D257F8" w:rsidR="00074D35">
        <w:t xml:space="preserve"> </w:t>
      </w:r>
      <w:r w:rsidRPr="00D257F8" w:rsidR="00213F70">
        <w:t>function</w:t>
      </w:r>
      <w:r w:rsidRPr="00D257F8" w:rsidR="00B91457">
        <w:t>—</w:t>
      </w:r>
      <w:r w:rsidRPr="00D257F8" w:rsidR="00213F70">
        <w:t>means</w:t>
      </w:r>
      <w:r w:rsidRPr="00D257F8" w:rsidR="00074D35">
        <w:t xml:space="preserve"> </w:t>
      </w:r>
      <w:r w:rsidRPr="00D257F8" w:rsidR="00213F70">
        <w:t>that</w:t>
      </w:r>
      <w:r w:rsidRPr="00D257F8" w:rsidR="00074D35">
        <w:t xml:space="preserve"> </w:t>
      </w:r>
      <w:r w:rsidRPr="00D257F8" w:rsidR="0028752F">
        <w:t>I</w:t>
      </w:r>
      <w:r w:rsidRPr="00D257F8" w:rsidR="00074D35">
        <w:t xml:space="preserve"> </w:t>
      </w:r>
      <w:r w:rsidRPr="00D257F8" w:rsidR="0028752F">
        <w:t>can</w:t>
      </w:r>
      <w:r w:rsidR="00390270">
        <w:t xml:space="preserve"> overturn</w:t>
      </w:r>
      <w:r w:rsidRPr="00D257F8" w:rsidR="00074D35">
        <w:t xml:space="preserve"> </w:t>
      </w:r>
      <w:r w:rsidRPr="00D257F8" w:rsidR="0028752F">
        <w:t>and</w:t>
      </w:r>
      <w:r w:rsidRPr="00D257F8" w:rsidR="00074D35">
        <w:t xml:space="preserve"> </w:t>
      </w:r>
      <w:r w:rsidRPr="00D257F8" w:rsidR="0028752F">
        <w:t>have</w:t>
      </w:r>
      <w:r w:rsidRPr="00D257F8" w:rsidR="00074D35">
        <w:t xml:space="preserve"> </w:t>
      </w:r>
      <w:r w:rsidRPr="00D257F8" w:rsidR="0028752F">
        <w:t>overt</w:t>
      </w:r>
      <w:r w:rsidRPr="00D257F8" w:rsidR="003E228F">
        <w:t>urned</w:t>
      </w:r>
      <w:r w:rsidRPr="00D257F8" w:rsidR="00074D35">
        <w:t xml:space="preserve"> </w:t>
      </w:r>
      <w:r w:rsidRPr="00D257F8" w:rsidR="003E228F">
        <w:t>decisions</w:t>
      </w:r>
      <w:r w:rsidRPr="00D257F8" w:rsidR="00074D35">
        <w:t xml:space="preserve"> </w:t>
      </w:r>
      <w:r w:rsidRPr="00D257F8" w:rsidR="0028752F">
        <w:t>from</w:t>
      </w:r>
      <w:r w:rsidRPr="00D257F8" w:rsidR="00074D35">
        <w:t xml:space="preserve"> </w:t>
      </w:r>
      <w:r w:rsidRPr="00D257F8" w:rsidR="0028752F">
        <w:t>appeal</w:t>
      </w:r>
      <w:r w:rsidRPr="00D257F8" w:rsidR="00074D35">
        <w:t xml:space="preserve"> </w:t>
      </w:r>
      <w:r w:rsidRPr="00D257F8" w:rsidR="0028752F">
        <w:t>bodies</w:t>
      </w:r>
      <w:r w:rsidRPr="00D257F8" w:rsidR="00074D35">
        <w:t xml:space="preserve"> </w:t>
      </w:r>
      <w:r w:rsidRPr="00D257F8" w:rsidR="0028752F">
        <w:t>within</w:t>
      </w:r>
      <w:r w:rsidRPr="00D257F8" w:rsidR="00074D35">
        <w:t xml:space="preserve"> </w:t>
      </w:r>
      <w:r w:rsidRPr="00D257F8" w:rsidR="0028752F">
        <w:t>the</w:t>
      </w:r>
      <w:r w:rsidRPr="00D257F8" w:rsidR="00074D35">
        <w:t xml:space="preserve"> </w:t>
      </w:r>
      <w:r w:rsidRPr="00D257F8">
        <w:t>s</w:t>
      </w:r>
      <w:r w:rsidRPr="00D257F8" w:rsidR="003E228F">
        <w:t>ervices</w:t>
      </w:r>
      <w:r w:rsidRPr="00D257F8" w:rsidR="00213F70">
        <w:t>.</w:t>
      </w:r>
      <w:r w:rsidRPr="00D257F8" w:rsidR="00074D35">
        <w:t xml:space="preserve"> </w:t>
      </w:r>
      <w:r w:rsidRPr="00D257F8" w:rsidR="00213F70">
        <w:t>S</w:t>
      </w:r>
      <w:r w:rsidRPr="00D257F8" w:rsidR="0028752F">
        <w:t>ometimes</w:t>
      </w:r>
      <w:r w:rsidRPr="00D257F8">
        <w:t xml:space="preserve"> there is objection from</w:t>
      </w:r>
      <w:r w:rsidRPr="00D257F8" w:rsidR="00074D35">
        <w:t xml:space="preserve"> </w:t>
      </w:r>
      <w:r w:rsidRPr="00D257F8" w:rsidR="0028752F">
        <w:t>the</w:t>
      </w:r>
      <w:r w:rsidRPr="00D257F8" w:rsidR="00074D35">
        <w:t xml:space="preserve"> </w:t>
      </w:r>
      <w:r w:rsidRPr="00D257F8">
        <w:t>s</w:t>
      </w:r>
      <w:r w:rsidRPr="00D257F8" w:rsidR="0028752F">
        <w:t>ervices,</w:t>
      </w:r>
      <w:r w:rsidRPr="00D257F8" w:rsidR="00074D35">
        <w:t xml:space="preserve"> </w:t>
      </w:r>
      <w:r w:rsidRPr="00D257F8" w:rsidR="0028752F">
        <w:t>but</w:t>
      </w:r>
      <w:r w:rsidRPr="00D257F8" w:rsidR="00074D35">
        <w:t xml:space="preserve"> </w:t>
      </w:r>
      <w:r w:rsidRPr="00D257F8" w:rsidR="0028752F">
        <w:t>I</w:t>
      </w:r>
      <w:r w:rsidRPr="00D257F8" w:rsidR="00074D35">
        <w:t xml:space="preserve"> </w:t>
      </w:r>
      <w:r w:rsidRPr="00D257F8" w:rsidR="0028752F">
        <w:t>do</w:t>
      </w:r>
      <w:r w:rsidRPr="00D257F8" w:rsidR="00074D35">
        <w:t xml:space="preserve"> </w:t>
      </w:r>
      <w:r w:rsidRPr="00D257F8" w:rsidR="0028752F">
        <w:t>not</w:t>
      </w:r>
      <w:r w:rsidRPr="00D257F8" w:rsidR="00074D35">
        <w:t xml:space="preserve"> </w:t>
      </w:r>
      <w:r w:rsidRPr="00D257F8" w:rsidR="0028752F">
        <w:t>do</w:t>
      </w:r>
      <w:r w:rsidRPr="00D257F8" w:rsidR="00074D35">
        <w:t xml:space="preserve"> </w:t>
      </w:r>
      <w:r w:rsidRPr="00D257F8" w:rsidR="0028752F">
        <w:t>that</w:t>
      </w:r>
      <w:r w:rsidRPr="00D257F8" w:rsidR="00074D35">
        <w:t xml:space="preserve"> </w:t>
      </w:r>
      <w:r w:rsidRPr="00D257F8" w:rsidR="0028752F">
        <w:t>lightly</w:t>
      </w:r>
      <w:r w:rsidRPr="00D257F8">
        <w:t>; w</w:t>
      </w:r>
      <w:r w:rsidRPr="00D257F8" w:rsidR="003E228F">
        <w:t>hen</w:t>
      </w:r>
      <w:r w:rsidRPr="00D257F8" w:rsidR="00074D35">
        <w:t xml:space="preserve"> </w:t>
      </w:r>
      <w:r w:rsidRPr="00D257F8" w:rsidR="003E228F">
        <w:t>I</w:t>
      </w:r>
      <w:r w:rsidRPr="00D257F8" w:rsidR="00074D35">
        <w:t xml:space="preserve"> </w:t>
      </w:r>
      <w:r w:rsidRPr="00D257F8" w:rsidR="003E228F">
        <w:t>do</w:t>
      </w:r>
      <w:r w:rsidRPr="00D257F8" w:rsidR="0028752F">
        <w:t>,</w:t>
      </w:r>
      <w:r w:rsidRPr="00D257F8" w:rsidR="00074D35">
        <w:t xml:space="preserve"> </w:t>
      </w:r>
      <w:r w:rsidRPr="00D257F8" w:rsidR="003E228F">
        <w:t>it</w:t>
      </w:r>
      <w:r w:rsidRPr="00D257F8" w:rsidR="00074D35">
        <w:t xml:space="preserve"> </w:t>
      </w:r>
      <w:r w:rsidRPr="00D257F8" w:rsidR="003E228F">
        <w:t>is</w:t>
      </w:r>
      <w:r w:rsidRPr="00D257F8" w:rsidR="00074D35">
        <w:t xml:space="preserve"> </w:t>
      </w:r>
      <w:r w:rsidRPr="00D257F8" w:rsidR="003E228F">
        <w:t>always</w:t>
      </w:r>
      <w:r w:rsidRPr="00D257F8" w:rsidR="00074D35">
        <w:t xml:space="preserve"> </w:t>
      </w:r>
      <w:r w:rsidRPr="00D257F8" w:rsidR="0028752F">
        <w:t>with</w:t>
      </w:r>
      <w:r w:rsidRPr="00D257F8" w:rsidR="00074D35">
        <w:t xml:space="preserve"> </w:t>
      </w:r>
      <w:r w:rsidRPr="00D257F8" w:rsidR="0028752F">
        <w:t>reason.</w:t>
      </w:r>
      <w:r w:rsidRPr="00D257F8" w:rsidR="00074D35">
        <w:t xml:space="preserve"> </w:t>
      </w:r>
    </w:p>
    <w:p w:rsidR="003E228F" w:rsidRPr="00D257F8" w:rsidP="003E228F">
      <w:pPr>
        <w:pStyle w:val="Answer"/>
      </w:pPr>
      <w:r w:rsidRPr="00D257F8">
        <w:t>I</w:t>
      </w:r>
      <w:r w:rsidRPr="00D257F8" w:rsidR="00074D35">
        <w:t xml:space="preserve"> </w:t>
      </w:r>
      <w:r w:rsidRPr="00D257F8">
        <w:t>qualified</w:t>
      </w:r>
      <w:r w:rsidRPr="00D257F8" w:rsidR="00074D35">
        <w:t xml:space="preserve"> </w:t>
      </w:r>
      <w:r w:rsidRPr="00D257F8">
        <w:t>as</w:t>
      </w:r>
      <w:r w:rsidRPr="00D257F8" w:rsidR="00074D35">
        <w:t xml:space="preserve"> </w:t>
      </w:r>
      <w:r w:rsidRPr="00D257F8">
        <w:t>a</w:t>
      </w:r>
      <w:r w:rsidRPr="00D257F8" w:rsidR="00074D35">
        <w:t xml:space="preserve"> </w:t>
      </w:r>
      <w:r w:rsidRPr="00D257F8">
        <w:t>barrister</w:t>
      </w:r>
      <w:r w:rsidRPr="00D257F8" w:rsidR="00074D35">
        <w:t xml:space="preserve"> </w:t>
      </w:r>
      <w:r w:rsidRPr="00D257F8">
        <w:t>an</w:t>
      </w:r>
      <w:r w:rsidRPr="00D257F8" w:rsidR="00074D35">
        <w:t xml:space="preserve"> </w:t>
      </w:r>
      <w:r w:rsidRPr="00D257F8">
        <w:t>embarrassingly</w:t>
      </w:r>
      <w:r w:rsidRPr="00D257F8" w:rsidR="00074D35">
        <w:t xml:space="preserve"> </w:t>
      </w:r>
      <w:r w:rsidRPr="00D257F8">
        <w:t>long</w:t>
      </w:r>
      <w:r w:rsidRPr="00D257F8" w:rsidR="00074D35">
        <w:t xml:space="preserve"> </w:t>
      </w:r>
      <w:r w:rsidRPr="00D257F8">
        <w:t>time</w:t>
      </w:r>
      <w:r w:rsidRPr="00D257F8" w:rsidR="00074D35">
        <w:t xml:space="preserve"> </w:t>
      </w:r>
      <w:r w:rsidRPr="00D257F8">
        <w:t>ago.</w:t>
      </w:r>
      <w:r w:rsidRPr="00D257F8" w:rsidR="00074D35">
        <w:t xml:space="preserve"> </w:t>
      </w:r>
      <w:r w:rsidRPr="00D257F8">
        <w:t>I</w:t>
      </w:r>
      <w:r w:rsidRPr="00D257F8" w:rsidR="00074D35">
        <w:t xml:space="preserve"> </w:t>
      </w:r>
      <w:r w:rsidRPr="00D257F8">
        <w:t>am</w:t>
      </w:r>
      <w:r w:rsidRPr="00D257F8" w:rsidR="00074D35">
        <w:t xml:space="preserve"> </w:t>
      </w:r>
      <w:r w:rsidRPr="00D257F8">
        <w:t>too</w:t>
      </w:r>
      <w:r w:rsidRPr="00D257F8" w:rsidR="00074D35">
        <w:t xml:space="preserve"> </w:t>
      </w:r>
      <w:r w:rsidRPr="00D257F8">
        <w:t>vain</w:t>
      </w:r>
      <w:r w:rsidRPr="00D257F8" w:rsidR="00074D35">
        <w:t xml:space="preserve"> </w:t>
      </w:r>
      <w:r w:rsidRPr="00D257F8">
        <w:t>to</w:t>
      </w:r>
      <w:r w:rsidRPr="00D257F8" w:rsidR="00074D35">
        <w:t xml:space="preserve"> </w:t>
      </w:r>
      <w:r w:rsidRPr="00D257F8">
        <w:t>say</w:t>
      </w:r>
      <w:r w:rsidRPr="00D257F8" w:rsidR="00074D35">
        <w:t xml:space="preserve"> </w:t>
      </w:r>
      <w:r w:rsidRPr="00D257F8">
        <w:t>how</w:t>
      </w:r>
      <w:r w:rsidRPr="00D257F8" w:rsidR="00074D35">
        <w:t xml:space="preserve"> </w:t>
      </w:r>
      <w:r w:rsidRPr="00D257F8">
        <w:t>long</w:t>
      </w:r>
      <w:r w:rsidRPr="00D257F8" w:rsidR="00074D35">
        <w:t xml:space="preserve"> </w:t>
      </w:r>
      <w:r w:rsidRPr="00D257F8">
        <w:t>ago</w:t>
      </w:r>
      <w:r w:rsidRPr="00D257F8" w:rsidR="00074D35">
        <w:t xml:space="preserve"> </w:t>
      </w:r>
      <w:r w:rsidRPr="00D257F8">
        <w:t>it</w:t>
      </w:r>
      <w:r w:rsidRPr="00D257F8" w:rsidR="00074D35">
        <w:t xml:space="preserve"> </w:t>
      </w:r>
      <w:r w:rsidRPr="00D257F8">
        <w:t>is,</w:t>
      </w:r>
      <w:r w:rsidRPr="00D257F8" w:rsidR="00074D35">
        <w:t xml:space="preserve"> </w:t>
      </w:r>
      <w:r w:rsidRPr="00D257F8">
        <w:t>but,</w:t>
      </w:r>
      <w:r w:rsidRPr="00D257F8" w:rsidR="00074D35">
        <w:t xml:space="preserve"> </w:t>
      </w:r>
      <w:r w:rsidRPr="00D257F8">
        <w:t>if</w:t>
      </w:r>
      <w:r w:rsidRPr="00D257F8" w:rsidR="00074D35">
        <w:t xml:space="preserve"> </w:t>
      </w:r>
      <w:r w:rsidRPr="00D257F8">
        <w:t>you</w:t>
      </w:r>
      <w:r w:rsidRPr="00D257F8" w:rsidR="00074D35">
        <w:t xml:space="preserve"> </w:t>
      </w:r>
      <w:r w:rsidRPr="00D257F8">
        <w:t>know</w:t>
      </w:r>
      <w:r w:rsidRPr="00D257F8" w:rsidR="00074D35">
        <w:t xml:space="preserve"> </w:t>
      </w:r>
      <w:r w:rsidRPr="00D257F8">
        <w:t>my</w:t>
      </w:r>
      <w:r w:rsidRPr="00D257F8" w:rsidR="00074D35">
        <w:t xml:space="preserve"> </w:t>
      </w:r>
      <w:r w:rsidRPr="00D257F8">
        <w:t>back</w:t>
      </w:r>
      <w:r w:rsidRPr="00D257F8" w:rsidR="00213F70">
        <w:t>ground,</w:t>
      </w:r>
      <w:r w:rsidRPr="00D257F8" w:rsidR="00074D35">
        <w:t xml:space="preserve"> </w:t>
      </w:r>
      <w:r w:rsidRPr="00D257F8" w:rsidR="00213F70">
        <w:t>you</w:t>
      </w:r>
      <w:r w:rsidRPr="00D257F8" w:rsidR="00074D35">
        <w:t xml:space="preserve"> </w:t>
      </w:r>
      <w:r w:rsidR="00390270">
        <w:t xml:space="preserve">will </w:t>
      </w:r>
      <w:r w:rsidRPr="00D257F8" w:rsidR="00213F70">
        <w:t>know.</w:t>
      </w:r>
      <w:r w:rsidRPr="00D257F8" w:rsidR="00074D35">
        <w:t xml:space="preserve"> </w:t>
      </w:r>
      <w:r w:rsidRPr="00D257F8" w:rsidR="00213F70">
        <w:t>Certainly</w:t>
      </w:r>
      <w:r w:rsidR="00390270">
        <w:t xml:space="preserve">, </w:t>
      </w:r>
      <w:r w:rsidRPr="00D257F8">
        <w:t>my</w:t>
      </w:r>
      <w:r w:rsidRPr="00D257F8" w:rsidR="00074D35">
        <w:t xml:space="preserve"> </w:t>
      </w:r>
      <w:r w:rsidRPr="00D257F8">
        <w:t>legal</w:t>
      </w:r>
      <w:r w:rsidRPr="00D257F8" w:rsidR="00074D35">
        <w:t xml:space="preserve"> </w:t>
      </w:r>
      <w:r w:rsidRPr="00D257F8">
        <w:t>background</w:t>
      </w:r>
      <w:r w:rsidRPr="00D257F8" w:rsidR="00ED4DAD">
        <w:t xml:space="preserve">, </w:t>
      </w:r>
      <w:r w:rsidRPr="00D257F8">
        <w:t>my</w:t>
      </w:r>
      <w:r w:rsidRPr="00D257F8" w:rsidR="00074D35">
        <w:t xml:space="preserve"> </w:t>
      </w:r>
      <w:r w:rsidRPr="00D257F8">
        <w:t>judicial</w:t>
      </w:r>
      <w:r w:rsidRPr="00D257F8" w:rsidR="00074D35">
        <w:t xml:space="preserve"> </w:t>
      </w:r>
      <w:r w:rsidRPr="00D257F8">
        <w:t>background</w:t>
      </w:r>
      <w:r w:rsidRPr="00D257F8" w:rsidR="00074D35">
        <w:t xml:space="preserve"> </w:t>
      </w:r>
      <w:r w:rsidRPr="00D257F8">
        <w:t>and</w:t>
      </w:r>
      <w:r w:rsidRPr="00D257F8" w:rsidR="00074D35">
        <w:t xml:space="preserve"> </w:t>
      </w:r>
      <w:r w:rsidRPr="00D257F8">
        <w:t>my</w:t>
      </w:r>
      <w:r w:rsidRPr="00D257F8" w:rsidR="00074D35">
        <w:t xml:space="preserve"> </w:t>
      </w:r>
      <w:r w:rsidRPr="00D257F8">
        <w:t>previous</w:t>
      </w:r>
      <w:r w:rsidRPr="00D257F8" w:rsidR="00074D35">
        <w:t xml:space="preserve"> </w:t>
      </w:r>
      <w:r w:rsidRPr="00D257F8">
        <w:t>work</w:t>
      </w:r>
      <w:r w:rsidRPr="00D257F8" w:rsidR="00074D35">
        <w:t xml:space="preserve"> </w:t>
      </w:r>
      <w:r w:rsidRPr="00D257F8">
        <w:t>as</w:t>
      </w:r>
      <w:r w:rsidRPr="00D257F8" w:rsidR="00074D35">
        <w:t xml:space="preserve"> </w:t>
      </w:r>
      <w:r w:rsidRPr="00D257F8">
        <w:t>an</w:t>
      </w:r>
      <w:r w:rsidRPr="00D257F8" w:rsidR="00074D35">
        <w:t xml:space="preserve"> </w:t>
      </w:r>
      <w:r w:rsidRPr="00D257F8">
        <w:t>ombudsman</w:t>
      </w:r>
      <w:r w:rsidRPr="00D257F8" w:rsidR="00074D35">
        <w:t xml:space="preserve"> </w:t>
      </w:r>
      <w:r w:rsidRPr="00D257F8">
        <w:t>prior</w:t>
      </w:r>
      <w:r w:rsidRPr="00D257F8" w:rsidR="00074D35">
        <w:t xml:space="preserve"> </w:t>
      </w:r>
      <w:r w:rsidRPr="00D257F8">
        <w:t>to</w:t>
      </w:r>
      <w:r w:rsidRPr="00D257F8" w:rsidR="00074D35">
        <w:t xml:space="preserve"> </w:t>
      </w:r>
      <w:r w:rsidRPr="00D257F8">
        <w:t>this</w:t>
      </w:r>
      <w:r w:rsidRPr="00D257F8" w:rsidR="00074D35">
        <w:t xml:space="preserve"> </w:t>
      </w:r>
      <w:r w:rsidRPr="00D257F8">
        <w:t>ha</w:t>
      </w:r>
      <w:r w:rsidR="00390270">
        <w:t>ve</w:t>
      </w:r>
      <w:r w:rsidRPr="00D257F8" w:rsidR="00074D35">
        <w:t xml:space="preserve"> </w:t>
      </w:r>
      <w:r w:rsidRPr="00D257F8" w:rsidR="004F37D7">
        <w:t>all</w:t>
      </w:r>
      <w:r w:rsidRPr="00D257F8" w:rsidR="00074D35">
        <w:t xml:space="preserve"> </w:t>
      </w:r>
      <w:r w:rsidRPr="00D257F8">
        <w:t>fed</w:t>
      </w:r>
      <w:r w:rsidRPr="00D257F8" w:rsidR="00074D35">
        <w:t xml:space="preserve"> </w:t>
      </w:r>
      <w:r w:rsidRPr="00D257F8">
        <w:t>into</w:t>
      </w:r>
      <w:r w:rsidRPr="00D257F8" w:rsidR="00074D35">
        <w:t xml:space="preserve"> </w:t>
      </w:r>
      <w:r w:rsidRPr="00D257F8">
        <w:t>that.</w:t>
      </w:r>
    </w:p>
    <w:p w:rsidR="003E228F" w:rsidRPr="00D257F8" w:rsidP="00E81EB4">
      <w:pPr>
        <w:pStyle w:val="Question"/>
      </w:pPr>
      <w:sdt>
        <w:sdtPr>
          <w:alias w:val="Member"/>
          <w:tag w:val="&lt;Member mnisId='4374' dodsId='121941'&gt;"/>
          <w:id w:val="-2125999108"/>
          <w:placeholder>
            <w:docPart w:val="DefaultPlaceholder_1082065158"/>
          </w:placeholder>
          <w:richText/>
        </w:sdtPr>
        <w:sdtContent>
          <w:r w:rsidRPr="00D257F8" w:rsidR="005A0C4D">
            <w:rPr>
              <w:b/>
            </w:rPr>
            <w:t>Martin</w:t>
          </w:r>
          <w:r w:rsidRPr="00D257F8" w:rsidR="00074D35">
            <w:rPr>
              <w:b/>
            </w:rPr>
            <w:t xml:space="preserve"> </w:t>
          </w:r>
          <w:r w:rsidRPr="00D257F8" w:rsidR="005A0C4D">
            <w:rPr>
              <w:b/>
            </w:rPr>
            <w:t>Docherty-Hughes:</w:t>
          </w:r>
        </w:sdtContent>
      </w:sdt>
      <w:r w:rsidRPr="00D257F8" w:rsidR="00074D35">
        <w:t xml:space="preserve"> </w:t>
      </w:r>
      <w:r w:rsidRPr="00D257F8" w:rsidR="00E81EB4">
        <w:t>Nicola,</w:t>
      </w:r>
      <w:r w:rsidRPr="00D257F8" w:rsidR="00074D35">
        <w:t xml:space="preserve"> </w:t>
      </w:r>
      <w:r w:rsidRPr="00D257F8" w:rsidR="00E81EB4">
        <w:t>it</w:t>
      </w:r>
      <w:r w:rsidRPr="00D257F8" w:rsidR="00074D35">
        <w:t xml:space="preserve"> </w:t>
      </w:r>
      <w:r w:rsidRPr="00D257F8" w:rsidR="00E81EB4">
        <w:t>is</w:t>
      </w:r>
      <w:r w:rsidRPr="00D257F8" w:rsidR="00074D35">
        <w:t xml:space="preserve"> </w:t>
      </w:r>
      <w:r w:rsidRPr="00D257F8" w:rsidR="00E81EB4">
        <w:t>very</w:t>
      </w:r>
      <w:r w:rsidRPr="00D257F8" w:rsidR="00074D35">
        <w:t xml:space="preserve"> </w:t>
      </w:r>
      <w:r w:rsidRPr="00D257F8" w:rsidR="00E81EB4">
        <w:t>go</w:t>
      </w:r>
      <w:r w:rsidRPr="00D257F8" w:rsidR="00213F70">
        <w:t>od</w:t>
      </w:r>
      <w:r w:rsidRPr="00D257F8" w:rsidR="00074D35">
        <w:t xml:space="preserve"> </w:t>
      </w:r>
      <w:r w:rsidRPr="00D257F8" w:rsidR="00213F70">
        <w:t>to</w:t>
      </w:r>
      <w:r w:rsidRPr="00D257F8" w:rsidR="00074D35">
        <w:t xml:space="preserve"> </w:t>
      </w:r>
      <w:r w:rsidRPr="00D257F8" w:rsidR="00213F70">
        <w:t>see</w:t>
      </w:r>
      <w:r w:rsidRPr="00D257F8" w:rsidR="00074D35">
        <w:t xml:space="preserve"> </w:t>
      </w:r>
      <w:r w:rsidRPr="00D257F8" w:rsidR="00213F70">
        <w:t>you.</w:t>
      </w:r>
      <w:r w:rsidRPr="00D257F8" w:rsidR="00074D35">
        <w:t xml:space="preserve"> </w:t>
      </w:r>
      <w:r w:rsidRPr="00D257F8" w:rsidR="00213F70">
        <w:t>I</w:t>
      </w:r>
      <w:r w:rsidRPr="00D257F8" w:rsidR="00074D35">
        <w:t xml:space="preserve"> </w:t>
      </w:r>
      <w:r w:rsidRPr="00D257F8" w:rsidR="00213F70">
        <w:t>have</w:t>
      </w:r>
      <w:r w:rsidRPr="00D257F8" w:rsidR="00074D35">
        <w:t xml:space="preserve"> </w:t>
      </w:r>
      <w:r w:rsidRPr="00D257F8" w:rsidR="00213F70">
        <w:t>to</w:t>
      </w:r>
      <w:r w:rsidRPr="00D257F8" w:rsidR="00074D35">
        <w:t xml:space="preserve"> </w:t>
      </w:r>
      <w:r w:rsidRPr="00D257F8" w:rsidR="00213F70">
        <w:t>admit</w:t>
      </w:r>
      <w:r w:rsidRPr="00D257F8" w:rsidR="00ED4DAD">
        <w:t xml:space="preserve">, </w:t>
      </w:r>
      <w:r w:rsidRPr="00D257F8" w:rsidR="00213F70">
        <w:t>at</w:t>
      </w:r>
      <w:r w:rsidRPr="00D257F8" w:rsidR="00074D35">
        <w:t xml:space="preserve"> </w:t>
      </w:r>
      <w:r w:rsidRPr="00D257F8" w:rsidR="00213F70">
        <w:t>least</w:t>
      </w:r>
      <w:r w:rsidRPr="00D257F8" w:rsidR="00074D35">
        <w:t xml:space="preserve"> </w:t>
      </w:r>
      <w:r w:rsidRPr="00D257F8" w:rsidR="00213F70">
        <w:t>from</w:t>
      </w:r>
      <w:r w:rsidRPr="00D257F8" w:rsidR="00074D35">
        <w:t xml:space="preserve"> </w:t>
      </w:r>
      <w:r w:rsidRPr="00D257F8" w:rsidR="00213F70">
        <w:t>my</w:t>
      </w:r>
      <w:r w:rsidRPr="00D257F8" w:rsidR="00074D35">
        <w:t xml:space="preserve"> </w:t>
      </w:r>
      <w:r w:rsidRPr="00D257F8" w:rsidR="00213F70">
        <w:t>perspective</w:t>
      </w:r>
      <w:r w:rsidRPr="00D257F8" w:rsidR="00ED4DAD">
        <w:t xml:space="preserve">, </w:t>
      </w:r>
      <w:r w:rsidRPr="00D257F8" w:rsidR="00E81EB4">
        <w:t>to</w:t>
      </w:r>
      <w:r w:rsidRPr="00D257F8" w:rsidR="00074D35">
        <w:t xml:space="preserve"> </w:t>
      </w:r>
      <w:r w:rsidRPr="00D257F8" w:rsidR="00E81EB4">
        <w:t>have</w:t>
      </w:r>
      <w:r w:rsidRPr="00D257F8" w:rsidR="00074D35">
        <w:t xml:space="preserve"> </w:t>
      </w:r>
      <w:r w:rsidRPr="00D257F8" w:rsidR="00E81EB4">
        <w:t>civilian</w:t>
      </w:r>
      <w:r w:rsidRPr="00D257F8" w:rsidR="00074D35">
        <w:t xml:space="preserve"> </w:t>
      </w:r>
      <w:r w:rsidRPr="00D257F8" w:rsidR="00E81EB4">
        <w:t>oversight</w:t>
      </w:r>
      <w:r w:rsidRPr="00D257F8" w:rsidR="00074D35">
        <w:t xml:space="preserve"> </w:t>
      </w:r>
      <w:r w:rsidRPr="00D257F8" w:rsidR="00213F70">
        <w:t>through</w:t>
      </w:r>
      <w:r w:rsidRPr="00D257F8" w:rsidR="00074D35">
        <w:t xml:space="preserve"> </w:t>
      </w:r>
      <w:r w:rsidRPr="00D257F8" w:rsidR="00213F70">
        <w:t>the</w:t>
      </w:r>
      <w:r w:rsidRPr="00D257F8" w:rsidR="00074D35">
        <w:t xml:space="preserve"> </w:t>
      </w:r>
      <w:r w:rsidRPr="00D257F8" w:rsidR="00213F70">
        <w:t>role</w:t>
      </w:r>
      <w:r w:rsidRPr="00D257F8" w:rsidR="00074D35">
        <w:t xml:space="preserve"> </w:t>
      </w:r>
      <w:r w:rsidRPr="00D257F8" w:rsidR="00213F70">
        <w:t>that</w:t>
      </w:r>
      <w:r w:rsidRPr="00D257F8" w:rsidR="00074D35">
        <w:t xml:space="preserve"> </w:t>
      </w:r>
      <w:r w:rsidRPr="00D257F8" w:rsidR="00E81EB4">
        <w:t>you</w:t>
      </w:r>
      <w:r w:rsidRPr="00D257F8" w:rsidR="00074D35">
        <w:t xml:space="preserve"> </w:t>
      </w:r>
      <w:r w:rsidRPr="00D257F8" w:rsidR="00E81EB4">
        <w:t>fulfil</w:t>
      </w:r>
      <w:r w:rsidRPr="00D257F8" w:rsidR="00074D35">
        <w:t xml:space="preserve"> </w:t>
      </w:r>
      <w:r w:rsidRPr="00D257F8" w:rsidR="00E81EB4">
        <w:t>is</w:t>
      </w:r>
      <w:r w:rsidRPr="00D257F8" w:rsidR="00074D35">
        <w:t xml:space="preserve"> </w:t>
      </w:r>
      <w:r w:rsidRPr="00D257F8" w:rsidR="00E81EB4">
        <w:t>an</w:t>
      </w:r>
      <w:r w:rsidRPr="00D257F8" w:rsidR="00074D35">
        <w:t xml:space="preserve"> </w:t>
      </w:r>
      <w:r w:rsidRPr="00D257F8" w:rsidR="00E81EB4">
        <w:t>essential</w:t>
      </w:r>
      <w:r w:rsidRPr="00D257F8" w:rsidR="00074D35">
        <w:t xml:space="preserve"> </w:t>
      </w:r>
      <w:r w:rsidRPr="00D257F8" w:rsidR="00E81EB4">
        <w:t>requirement.</w:t>
      </w:r>
      <w:r w:rsidRPr="00D257F8" w:rsidR="00074D35">
        <w:t xml:space="preserve"> </w:t>
      </w:r>
      <w:r w:rsidRPr="00D257F8" w:rsidR="00E81EB4">
        <w:t>You</w:t>
      </w:r>
      <w:r w:rsidRPr="00D257F8" w:rsidR="00074D35">
        <w:t xml:space="preserve"> </w:t>
      </w:r>
      <w:r w:rsidRPr="00D257F8" w:rsidR="00E81EB4">
        <w:t>will</w:t>
      </w:r>
      <w:r w:rsidRPr="00D257F8" w:rsidR="00074D35">
        <w:t xml:space="preserve"> </w:t>
      </w:r>
      <w:r w:rsidRPr="00D257F8" w:rsidR="00E81EB4">
        <w:t>forgive</w:t>
      </w:r>
      <w:r w:rsidRPr="00D257F8" w:rsidR="00074D35">
        <w:t xml:space="preserve"> </w:t>
      </w:r>
      <w:r w:rsidRPr="00D257F8" w:rsidR="00E81EB4">
        <w:t>me</w:t>
      </w:r>
      <w:r w:rsidRPr="00D257F8" w:rsidR="00074D35">
        <w:t xml:space="preserve"> </w:t>
      </w:r>
      <w:r w:rsidRPr="00D257F8" w:rsidR="00E81EB4">
        <w:t>for</w:t>
      </w:r>
      <w:r w:rsidRPr="00D257F8" w:rsidR="00074D35">
        <w:t xml:space="preserve"> </w:t>
      </w:r>
      <w:r w:rsidRPr="00D257F8" w:rsidR="00E81EB4">
        <w:t>going</w:t>
      </w:r>
      <w:r w:rsidRPr="00D257F8" w:rsidR="00074D35">
        <w:t xml:space="preserve"> </w:t>
      </w:r>
      <w:r w:rsidRPr="00D257F8" w:rsidR="00E81EB4">
        <w:t>over</w:t>
      </w:r>
      <w:r w:rsidRPr="00D257F8" w:rsidR="00074D35">
        <w:t xml:space="preserve"> </w:t>
      </w:r>
      <w:r w:rsidRPr="00D257F8" w:rsidR="00213F70">
        <w:t>old</w:t>
      </w:r>
      <w:r w:rsidRPr="00D257F8" w:rsidR="00074D35">
        <w:t xml:space="preserve"> </w:t>
      </w:r>
      <w:r w:rsidRPr="00D257F8" w:rsidR="00E81EB4">
        <w:t>ground.</w:t>
      </w:r>
      <w:r w:rsidRPr="00D257F8" w:rsidR="00074D35">
        <w:t xml:space="preserve"> </w:t>
      </w:r>
      <w:r w:rsidRPr="00D257F8" w:rsidR="00E81EB4">
        <w:t>First,</w:t>
      </w:r>
      <w:r w:rsidRPr="00D257F8" w:rsidR="00074D35">
        <w:t xml:space="preserve"> </w:t>
      </w:r>
      <w:r w:rsidRPr="00D257F8" w:rsidR="00E81EB4">
        <w:t>in</w:t>
      </w:r>
      <w:r w:rsidRPr="00D257F8" w:rsidR="00074D35">
        <w:t xml:space="preserve"> </w:t>
      </w:r>
      <w:r w:rsidRPr="00D257F8" w:rsidR="00E81EB4">
        <w:t>your</w:t>
      </w:r>
      <w:r w:rsidRPr="00D257F8" w:rsidR="00074D35">
        <w:t xml:space="preserve"> </w:t>
      </w:r>
      <w:r w:rsidRPr="00D257F8" w:rsidR="00E81EB4">
        <w:t>role,</w:t>
      </w:r>
      <w:r w:rsidRPr="00D257F8" w:rsidR="00074D35">
        <w:t xml:space="preserve"> </w:t>
      </w:r>
      <w:r w:rsidRPr="00D257F8" w:rsidR="00ED4DAD">
        <w:t xml:space="preserve">you </w:t>
      </w:r>
      <w:r w:rsidRPr="00D257F8" w:rsidR="00213F70">
        <w:t>have</w:t>
      </w:r>
      <w:r w:rsidRPr="00D257F8" w:rsidR="00074D35">
        <w:t xml:space="preserve"> </w:t>
      </w:r>
      <w:r w:rsidRPr="00D257F8" w:rsidR="00213F70">
        <w:t>never</w:t>
      </w:r>
      <w:r w:rsidRPr="00D257F8" w:rsidR="00074D35">
        <w:t xml:space="preserve"> </w:t>
      </w:r>
      <w:r w:rsidRPr="00D257F8" w:rsidR="00213F70">
        <w:t>judged</w:t>
      </w:r>
      <w:r w:rsidRPr="00D257F8" w:rsidR="00074D35">
        <w:t xml:space="preserve"> </w:t>
      </w:r>
      <w:r w:rsidRPr="00D257F8" w:rsidR="00213F70">
        <w:t>the</w:t>
      </w:r>
      <w:r w:rsidRPr="00D257F8" w:rsidR="00074D35">
        <w:t xml:space="preserve"> </w:t>
      </w:r>
      <w:r w:rsidRPr="00D257F8" w:rsidR="00ED4DAD">
        <w:t>s</w:t>
      </w:r>
      <w:r w:rsidRPr="00D257F8" w:rsidR="00213F70">
        <w:t>ervice</w:t>
      </w:r>
      <w:r w:rsidRPr="00D257F8" w:rsidR="00074D35">
        <w:t xml:space="preserve"> </w:t>
      </w:r>
      <w:r w:rsidRPr="00D257F8" w:rsidR="00213F70">
        <w:t>complaints</w:t>
      </w:r>
      <w:r w:rsidRPr="00D257F8" w:rsidR="00074D35">
        <w:t xml:space="preserve"> </w:t>
      </w:r>
      <w:r w:rsidRPr="00D257F8" w:rsidR="00213F70">
        <w:t>s</w:t>
      </w:r>
      <w:r w:rsidRPr="00D257F8" w:rsidR="00E81EB4">
        <w:t>ystem</w:t>
      </w:r>
      <w:r w:rsidRPr="00D257F8" w:rsidR="00074D35">
        <w:t xml:space="preserve"> </w:t>
      </w:r>
      <w:r w:rsidRPr="00D257F8" w:rsidR="00E81EB4">
        <w:t>to</w:t>
      </w:r>
      <w:r w:rsidRPr="00D257F8" w:rsidR="00074D35">
        <w:t xml:space="preserve"> </w:t>
      </w:r>
      <w:r w:rsidRPr="00D257F8" w:rsidR="00E81EB4">
        <w:t>be</w:t>
      </w:r>
      <w:r w:rsidRPr="00D257F8" w:rsidR="00074D35">
        <w:t xml:space="preserve"> </w:t>
      </w:r>
      <w:r w:rsidRPr="00D257F8" w:rsidR="00E81EB4">
        <w:t>efficient,</w:t>
      </w:r>
      <w:r w:rsidRPr="00D257F8" w:rsidR="00074D35">
        <w:t xml:space="preserve"> </w:t>
      </w:r>
      <w:r w:rsidRPr="00D257F8" w:rsidR="00E81EB4">
        <w:t>effective</w:t>
      </w:r>
      <w:r w:rsidRPr="00D257F8" w:rsidR="00074D35">
        <w:t xml:space="preserve"> </w:t>
      </w:r>
      <w:r w:rsidRPr="00D257F8" w:rsidR="00E81EB4">
        <w:t>or</w:t>
      </w:r>
      <w:r w:rsidRPr="00D257F8" w:rsidR="00074D35">
        <w:t xml:space="preserve"> </w:t>
      </w:r>
      <w:r w:rsidRPr="00D257F8" w:rsidR="00E81EB4">
        <w:t>fair.</w:t>
      </w:r>
      <w:r w:rsidRPr="00D257F8" w:rsidR="00074D35">
        <w:t xml:space="preserve"> </w:t>
      </w:r>
      <w:r w:rsidRPr="00D257F8" w:rsidR="00E81EB4">
        <w:t>Your</w:t>
      </w:r>
      <w:r w:rsidRPr="00D257F8" w:rsidR="00074D35">
        <w:t xml:space="preserve"> </w:t>
      </w:r>
      <w:r w:rsidRPr="00D257F8" w:rsidR="00E81EB4">
        <w:t>latest</w:t>
      </w:r>
      <w:r w:rsidRPr="00D257F8" w:rsidR="00074D35">
        <w:t xml:space="preserve"> </w:t>
      </w:r>
      <w:r w:rsidRPr="00D257F8" w:rsidR="00E81EB4">
        <w:t>report</w:t>
      </w:r>
      <w:r w:rsidRPr="00D257F8" w:rsidR="00074D35">
        <w:t xml:space="preserve"> </w:t>
      </w:r>
      <w:r w:rsidRPr="00D257F8" w:rsidR="00E81EB4">
        <w:t>concluded</w:t>
      </w:r>
      <w:r w:rsidRPr="00D257F8" w:rsidR="00074D35">
        <w:t xml:space="preserve"> </w:t>
      </w:r>
      <w:r w:rsidRPr="00D257F8">
        <w:t>that</w:t>
      </w:r>
      <w:r w:rsidRPr="00D257F8" w:rsidR="00074D35">
        <w:t xml:space="preserve"> </w:t>
      </w:r>
      <w:r w:rsidRPr="00D257F8" w:rsidR="00E81EB4">
        <w:t>more</w:t>
      </w:r>
      <w:r w:rsidRPr="00D257F8" w:rsidR="00074D35">
        <w:t xml:space="preserve"> </w:t>
      </w:r>
      <w:r w:rsidRPr="00D257F8" w:rsidR="00E81EB4">
        <w:t>fundamental</w:t>
      </w:r>
      <w:r w:rsidRPr="00D257F8" w:rsidR="00074D35">
        <w:t xml:space="preserve"> </w:t>
      </w:r>
      <w:r w:rsidRPr="00D257F8" w:rsidR="00E81EB4">
        <w:t>structural</w:t>
      </w:r>
      <w:r w:rsidRPr="00D257F8" w:rsidR="00074D35">
        <w:t xml:space="preserve"> </w:t>
      </w:r>
      <w:r w:rsidRPr="00D257F8" w:rsidR="00E81EB4">
        <w:t>changes</w:t>
      </w:r>
      <w:r w:rsidRPr="00D257F8" w:rsidR="00074D35">
        <w:t xml:space="preserve"> </w:t>
      </w:r>
      <w:r w:rsidRPr="00D257F8" w:rsidR="00E81EB4">
        <w:t>are</w:t>
      </w:r>
      <w:r w:rsidRPr="00D257F8" w:rsidR="00074D35">
        <w:t xml:space="preserve"> </w:t>
      </w:r>
      <w:r w:rsidRPr="00D257F8" w:rsidR="00E81EB4">
        <w:t>required.</w:t>
      </w:r>
      <w:r w:rsidRPr="00D257F8" w:rsidR="00074D35">
        <w:t xml:space="preserve"> </w:t>
      </w:r>
      <w:r w:rsidRPr="00D257F8" w:rsidR="00E81EB4">
        <w:t>What</w:t>
      </w:r>
      <w:r w:rsidRPr="00D257F8" w:rsidR="00074D35">
        <w:t xml:space="preserve"> </w:t>
      </w:r>
      <w:r w:rsidRPr="00D257F8" w:rsidR="00ED4DAD">
        <w:t>are</w:t>
      </w:r>
      <w:r w:rsidRPr="00D257F8" w:rsidR="00074D35">
        <w:t xml:space="preserve"> </w:t>
      </w:r>
      <w:r w:rsidRPr="00D257F8" w:rsidR="00E81EB4">
        <w:t>these</w:t>
      </w:r>
      <w:r w:rsidRPr="00D257F8" w:rsidR="00074D35">
        <w:t xml:space="preserve"> </w:t>
      </w:r>
      <w:r w:rsidRPr="00D257F8" w:rsidR="00E81EB4">
        <w:t>changes</w:t>
      </w:r>
      <w:r w:rsidRPr="00D257F8" w:rsidR="00074D35">
        <w:t xml:space="preserve"> </w:t>
      </w:r>
      <w:r w:rsidRPr="00D257F8" w:rsidR="00E81EB4">
        <w:t>and</w:t>
      </w:r>
      <w:r w:rsidRPr="00D257F8" w:rsidR="00074D35">
        <w:t xml:space="preserve"> </w:t>
      </w:r>
      <w:r w:rsidRPr="00D257F8" w:rsidR="00E81EB4">
        <w:t>how</w:t>
      </w:r>
      <w:r w:rsidRPr="00D257F8" w:rsidR="00074D35">
        <w:t xml:space="preserve"> </w:t>
      </w:r>
      <w:r w:rsidRPr="00D257F8" w:rsidR="00E81EB4">
        <w:t>has</w:t>
      </w:r>
      <w:r w:rsidRPr="00D257F8" w:rsidR="00074D35">
        <w:t xml:space="preserve"> </w:t>
      </w:r>
      <w:r w:rsidRPr="00D257F8" w:rsidR="00E81EB4">
        <w:t>the</w:t>
      </w:r>
      <w:r w:rsidRPr="00D257F8" w:rsidR="00074D35">
        <w:t xml:space="preserve"> </w:t>
      </w:r>
      <w:r w:rsidRPr="00D257F8" w:rsidR="00E81EB4">
        <w:t>Ministry</w:t>
      </w:r>
      <w:r w:rsidRPr="00D257F8" w:rsidR="00074D35">
        <w:t xml:space="preserve"> </w:t>
      </w:r>
      <w:r w:rsidRPr="00D257F8" w:rsidR="00E81EB4">
        <w:t>of</w:t>
      </w:r>
      <w:r w:rsidRPr="00D257F8" w:rsidR="00074D35">
        <w:t xml:space="preserve"> </w:t>
      </w:r>
      <w:r w:rsidRPr="00D257F8" w:rsidR="00E81EB4">
        <w:t>Defence</w:t>
      </w:r>
      <w:r w:rsidRPr="00D257F8" w:rsidR="00074D35">
        <w:t xml:space="preserve"> </w:t>
      </w:r>
      <w:r w:rsidRPr="00D257F8" w:rsidR="00E81EB4">
        <w:t>responded?</w:t>
      </w:r>
    </w:p>
    <w:p w:rsidR="00DC1A26" w:rsidRPr="00D257F8" w:rsidP="003E228F">
      <w:pPr>
        <w:pStyle w:val="Answer"/>
      </w:pPr>
      <w:sdt>
        <w:sdtPr>
          <w:alias w:val="Witness"/>
          <w:id w:val="885759160"/>
          <w:placeholder>
            <w:docPart w:val="DefaultPlaceholder_1082065158"/>
          </w:placeholder>
          <w:richText/>
        </w:sdtPr>
        <w:sdtContent>
          <w:r w:rsidRPr="00D257F8" w:rsidR="00074D35">
            <w:rPr>
              <w:b/>
              <w:i/>
              <w:iCs/>
            </w:rPr>
            <w:t>Nicola Williams:</w:t>
          </w:r>
          <w:r w:rsidRPr="00D257F8" w:rsidR="00074D35">
            <w:rPr>
              <w:b/>
            </w:rPr>
            <w:t xml:space="preserve"> </w:t>
          </w:r>
        </w:sdtContent>
      </w:sdt>
      <w:r w:rsidRPr="00D257F8" w:rsidR="00ED4DAD">
        <w:t>The first thing to say is that i</w:t>
      </w:r>
      <w:r w:rsidRPr="00D257F8" w:rsidR="003E228F">
        <w:t>t</w:t>
      </w:r>
      <w:r w:rsidRPr="00D257F8" w:rsidR="00074D35">
        <w:t xml:space="preserve"> </w:t>
      </w:r>
      <w:r w:rsidRPr="00D257F8" w:rsidR="003E228F">
        <w:t>gives</w:t>
      </w:r>
      <w:r w:rsidRPr="00D257F8" w:rsidR="00074D35">
        <w:t xml:space="preserve"> </w:t>
      </w:r>
      <w:r w:rsidRPr="00D257F8" w:rsidR="003E228F">
        <w:t>me</w:t>
      </w:r>
      <w:r w:rsidRPr="00D257F8" w:rsidR="00074D35">
        <w:t xml:space="preserve"> </w:t>
      </w:r>
      <w:r w:rsidRPr="00D257F8" w:rsidR="003E228F">
        <w:t>no</w:t>
      </w:r>
      <w:r w:rsidRPr="00D257F8" w:rsidR="00074D35">
        <w:t xml:space="preserve"> </w:t>
      </w:r>
      <w:r w:rsidRPr="00D257F8" w:rsidR="003E228F">
        <w:t>pleasure</w:t>
      </w:r>
      <w:r w:rsidRPr="00D257F8" w:rsidR="00074D35">
        <w:t xml:space="preserve"> </w:t>
      </w:r>
      <w:r w:rsidRPr="00D257F8" w:rsidR="003E228F">
        <w:t>to</w:t>
      </w:r>
      <w:r w:rsidRPr="00D257F8" w:rsidR="00074D35">
        <w:t xml:space="preserve"> </w:t>
      </w:r>
      <w:r w:rsidRPr="00D257F8" w:rsidR="003E228F">
        <w:t>adjudge</w:t>
      </w:r>
      <w:r w:rsidRPr="00D257F8" w:rsidR="00074D35">
        <w:t xml:space="preserve"> </w:t>
      </w:r>
      <w:r w:rsidRPr="00D257F8" w:rsidR="003E228F">
        <w:t>th</w:t>
      </w:r>
      <w:r w:rsidR="00390270">
        <w:t>is</w:t>
      </w:r>
      <w:r w:rsidRPr="00D257F8" w:rsidR="00074D35">
        <w:t xml:space="preserve"> </w:t>
      </w:r>
      <w:r w:rsidRPr="00D257F8" w:rsidR="00FA16C4">
        <w:t>yet</w:t>
      </w:r>
      <w:r w:rsidRPr="00D257F8" w:rsidR="00074D35">
        <w:t xml:space="preserve"> </w:t>
      </w:r>
      <w:r w:rsidRPr="00D257F8" w:rsidR="003E228F">
        <w:t>again</w:t>
      </w:r>
      <w:r w:rsidRPr="00D257F8" w:rsidR="00074D35">
        <w:t xml:space="preserve"> </w:t>
      </w:r>
      <w:r w:rsidRPr="00D257F8" w:rsidR="003E228F">
        <w:t>as</w:t>
      </w:r>
      <w:r w:rsidRPr="00D257F8" w:rsidR="00074D35">
        <w:t xml:space="preserve"> </w:t>
      </w:r>
      <w:r w:rsidRPr="00D257F8" w:rsidR="003E228F">
        <w:t>not</w:t>
      </w:r>
      <w:r w:rsidRPr="00D257F8" w:rsidR="00074D35">
        <w:t xml:space="preserve"> </w:t>
      </w:r>
      <w:r w:rsidRPr="00D257F8" w:rsidR="003E228F">
        <w:t>being</w:t>
      </w:r>
      <w:r w:rsidRPr="00D257F8" w:rsidR="00074D35">
        <w:t xml:space="preserve"> </w:t>
      </w:r>
      <w:r w:rsidRPr="00D257F8" w:rsidR="003E228F">
        <w:t>efficient</w:t>
      </w:r>
      <w:r w:rsidRPr="00D257F8" w:rsidR="00FA16C4">
        <w:t>,</w:t>
      </w:r>
      <w:r w:rsidRPr="00D257F8" w:rsidR="00074D35">
        <w:t xml:space="preserve"> </w:t>
      </w:r>
      <w:r w:rsidRPr="00D257F8" w:rsidR="003E228F">
        <w:t>effective</w:t>
      </w:r>
      <w:r w:rsidRPr="00D257F8" w:rsidR="00074D35">
        <w:t xml:space="preserve"> </w:t>
      </w:r>
      <w:r w:rsidRPr="00D257F8" w:rsidR="003E228F">
        <w:t>and</w:t>
      </w:r>
      <w:r w:rsidRPr="00D257F8" w:rsidR="00074D35">
        <w:t xml:space="preserve"> </w:t>
      </w:r>
      <w:r w:rsidRPr="00D257F8" w:rsidR="003E228F">
        <w:t>fair</w:t>
      </w:r>
      <w:r w:rsidRPr="00D257F8">
        <w:t>.</w:t>
      </w:r>
      <w:r w:rsidRPr="00D257F8" w:rsidR="00074D35">
        <w:t xml:space="preserve"> </w:t>
      </w:r>
      <w:r w:rsidRPr="00D257F8">
        <w:t>The</w:t>
      </w:r>
      <w:r w:rsidRPr="00D257F8" w:rsidR="00074D35">
        <w:t xml:space="preserve"> </w:t>
      </w:r>
      <w:r w:rsidRPr="00D257F8">
        <w:t>emphasis</w:t>
      </w:r>
      <w:r w:rsidRPr="00D257F8" w:rsidR="00074D35">
        <w:t xml:space="preserve"> </w:t>
      </w:r>
      <w:r w:rsidRPr="00D257F8">
        <w:t>is</w:t>
      </w:r>
      <w:r w:rsidRPr="00D257F8" w:rsidR="00074D35">
        <w:t xml:space="preserve"> </w:t>
      </w:r>
      <w:r w:rsidRPr="00D257F8">
        <w:t>on</w:t>
      </w:r>
      <w:r w:rsidRPr="00D257F8" w:rsidR="00074D35">
        <w:t xml:space="preserve"> </w:t>
      </w:r>
      <w:r w:rsidRPr="00D257F8">
        <w:t>all</w:t>
      </w:r>
      <w:r w:rsidRPr="00D257F8" w:rsidR="00074D35">
        <w:t xml:space="preserve"> </w:t>
      </w:r>
      <w:r w:rsidRPr="00D257F8">
        <w:t>those</w:t>
      </w:r>
      <w:r w:rsidRPr="00D257F8" w:rsidR="00074D35">
        <w:t xml:space="preserve"> </w:t>
      </w:r>
      <w:r w:rsidRPr="00D257F8" w:rsidR="00ED4DAD">
        <w:t>words</w:t>
      </w:r>
      <w:r w:rsidR="00390270">
        <w:t>,</w:t>
      </w:r>
      <w:r w:rsidRPr="00D257F8" w:rsidR="00ED4DAD">
        <w:t xml:space="preserve"> </w:t>
      </w:r>
      <w:r w:rsidRPr="00D257F8">
        <w:t>but</w:t>
      </w:r>
      <w:r w:rsidRPr="00D257F8" w:rsidR="00074D35">
        <w:t xml:space="preserve"> </w:t>
      </w:r>
      <w:r w:rsidRPr="00D257F8">
        <w:t>particularly</w:t>
      </w:r>
      <w:r w:rsidRPr="00D257F8" w:rsidR="00ED4DAD">
        <w:t xml:space="preserve">, </w:t>
      </w:r>
      <w:r w:rsidRPr="00D257F8">
        <w:t>for</w:t>
      </w:r>
      <w:r w:rsidRPr="00D257F8" w:rsidR="00074D35">
        <w:t xml:space="preserve"> </w:t>
      </w:r>
      <w:r w:rsidRPr="00D257F8">
        <w:t>these</w:t>
      </w:r>
      <w:r w:rsidRPr="00D257F8" w:rsidR="00074D35">
        <w:t xml:space="preserve"> </w:t>
      </w:r>
      <w:r w:rsidRPr="00D257F8">
        <w:t>purposes,</w:t>
      </w:r>
      <w:r w:rsidRPr="00D257F8" w:rsidR="00074D35">
        <w:t xml:space="preserve"> </w:t>
      </w:r>
      <w:r w:rsidRPr="00D257F8">
        <w:t>on</w:t>
      </w:r>
      <w:r w:rsidRPr="00D257F8" w:rsidR="00074D35">
        <w:t xml:space="preserve"> </w:t>
      </w:r>
      <w:r w:rsidRPr="00D257F8">
        <w:t>the</w:t>
      </w:r>
      <w:r w:rsidRPr="00D257F8" w:rsidR="00074D35">
        <w:t xml:space="preserve"> </w:t>
      </w:r>
      <w:r w:rsidRPr="00D257F8">
        <w:t>word</w:t>
      </w:r>
      <w:r w:rsidRPr="00D257F8" w:rsidR="00074D35">
        <w:t xml:space="preserve"> </w:t>
      </w:r>
      <w:r w:rsidRPr="00D257F8">
        <w:t>“and”.</w:t>
      </w:r>
      <w:r w:rsidRPr="00D257F8" w:rsidR="00074D35">
        <w:t xml:space="preserve"> </w:t>
      </w:r>
      <w:r w:rsidRPr="00D257F8">
        <w:t>Sometimes</w:t>
      </w:r>
      <w:r w:rsidRPr="00D257F8" w:rsidR="00074D35">
        <w:t xml:space="preserve"> </w:t>
      </w:r>
      <w:r w:rsidRPr="00D257F8">
        <w:t>people</w:t>
      </w:r>
      <w:r w:rsidRPr="00D257F8" w:rsidR="00074D35">
        <w:t xml:space="preserve"> </w:t>
      </w:r>
      <w:r w:rsidRPr="00D257F8">
        <w:t>think</w:t>
      </w:r>
      <w:r w:rsidRPr="00D257F8" w:rsidR="00074D35">
        <w:t xml:space="preserve"> </w:t>
      </w:r>
      <w:r w:rsidRPr="00D257F8">
        <w:t>that</w:t>
      </w:r>
      <w:r w:rsidRPr="00D257F8" w:rsidR="00074D35">
        <w:t xml:space="preserve"> </w:t>
      </w:r>
      <w:r w:rsidRPr="00D257F8">
        <w:t>if</w:t>
      </w:r>
      <w:r w:rsidRPr="00D257F8" w:rsidR="00074D35">
        <w:t xml:space="preserve"> </w:t>
      </w:r>
      <w:r w:rsidRPr="00D257F8">
        <w:t>you</w:t>
      </w:r>
      <w:r w:rsidRPr="00D257F8" w:rsidR="00074D35">
        <w:t xml:space="preserve"> </w:t>
      </w:r>
      <w:r w:rsidRPr="00D257F8">
        <w:t>are</w:t>
      </w:r>
      <w:r w:rsidRPr="00D257F8" w:rsidR="00074D35">
        <w:t xml:space="preserve"> </w:t>
      </w:r>
      <w:r w:rsidRPr="00D257F8">
        <w:t>efficient</w:t>
      </w:r>
      <w:r w:rsidRPr="00D257F8" w:rsidR="00074D35">
        <w:t xml:space="preserve"> </w:t>
      </w:r>
      <w:r w:rsidRPr="00D257F8">
        <w:t>and</w:t>
      </w:r>
      <w:r w:rsidRPr="00D257F8" w:rsidR="00074D35">
        <w:t xml:space="preserve"> </w:t>
      </w:r>
      <w:r w:rsidRPr="00D257F8">
        <w:t>effective,</w:t>
      </w:r>
      <w:r w:rsidRPr="00D257F8" w:rsidR="00074D35">
        <w:t xml:space="preserve"> </w:t>
      </w:r>
      <w:r w:rsidRPr="00D257F8">
        <w:t>you</w:t>
      </w:r>
      <w:r w:rsidRPr="00D257F8" w:rsidR="00074D35">
        <w:t xml:space="preserve"> </w:t>
      </w:r>
      <w:r w:rsidRPr="00D257F8">
        <w:t>do</w:t>
      </w:r>
      <w:r w:rsidRPr="00D257F8" w:rsidR="00074D35">
        <w:t xml:space="preserve"> </w:t>
      </w:r>
      <w:r w:rsidRPr="00D257F8">
        <w:t>not</w:t>
      </w:r>
      <w:r w:rsidRPr="00D257F8" w:rsidR="00074D35">
        <w:t xml:space="preserve"> </w:t>
      </w:r>
      <w:r w:rsidRPr="00D257F8">
        <w:t>have</w:t>
      </w:r>
      <w:r w:rsidRPr="00D257F8" w:rsidR="00074D35">
        <w:t xml:space="preserve"> </w:t>
      </w:r>
      <w:r w:rsidRPr="00D257F8">
        <w:t>to</w:t>
      </w:r>
      <w:r w:rsidRPr="00D257F8" w:rsidR="00074D35">
        <w:t xml:space="preserve"> </w:t>
      </w:r>
      <w:r w:rsidRPr="00D257F8">
        <w:t>be</w:t>
      </w:r>
      <w:r w:rsidRPr="00D257F8" w:rsidR="00074D35">
        <w:t xml:space="preserve"> </w:t>
      </w:r>
      <w:r w:rsidRPr="00D257F8">
        <w:t>fair</w:t>
      </w:r>
      <w:r w:rsidRPr="00D257F8" w:rsidR="00ED4DAD">
        <w:t>, or that</w:t>
      </w:r>
      <w:r w:rsidRPr="00D257F8" w:rsidR="00074D35">
        <w:t xml:space="preserve"> </w:t>
      </w:r>
      <w:r w:rsidRPr="00D257F8">
        <w:t>if</w:t>
      </w:r>
      <w:r w:rsidRPr="00D257F8" w:rsidR="00074D35">
        <w:t xml:space="preserve"> </w:t>
      </w:r>
      <w:r w:rsidRPr="00D257F8">
        <w:t>you</w:t>
      </w:r>
      <w:r w:rsidRPr="00D257F8" w:rsidR="00074D35">
        <w:t xml:space="preserve"> </w:t>
      </w:r>
      <w:r w:rsidRPr="00D257F8">
        <w:t>are</w:t>
      </w:r>
      <w:r w:rsidRPr="00D257F8" w:rsidR="00074D35">
        <w:t xml:space="preserve"> </w:t>
      </w:r>
      <w:r w:rsidRPr="00D257F8">
        <w:t>fair</w:t>
      </w:r>
      <w:r w:rsidRPr="00D257F8" w:rsidR="00074D35">
        <w:t xml:space="preserve"> </w:t>
      </w:r>
      <w:r w:rsidRPr="00D257F8">
        <w:t>and</w:t>
      </w:r>
      <w:r w:rsidRPr="00D257F8" w:rsidR="00074D35">
        <w:t xml:space="preserve"> </w:t>
      </w:r>
      <w:r w:rsidRPr="00D257F8">
        <w:t>effective,</w:t>
      </w:r>
      <w:r w:rsidRPr="00D257F8" w:rsidR="00074D35">
        <w:t xml:space="preserve"> </w:t>
      </w:r>
      <w:r w:rsidRPr="00D257F8">
        <w:t>you</w:t>
      </w:r>
      <w:r w:rsidRPr="00D257F8" w:rsidR="00074D35">
        <w:t xml:space="preserve"> </w:t>
      </w:r>
      <w:r w:rsidRPr="00D257F8">
        <w:t>do</w:t>
      </w:r>
      <w:r w:rsidRPr="00D257F8" w:rsidR="00074D35">
        <w:t xml:space="preserve"> </w:t>
      </w:r>
      <w:r w:rsidRPr="00D257F8">
        <w:t>not</w:t>
      </w:r>
      <w:r w:rsidRPr="00D257F8" w:rsidR="00074D35">
        <w:t xml:space="preserve"> </w:t>
      </w:r>
      <w:r w:rsidRPr="00D257F8">
        <w:t>have</w:t>
      </w:r>
      <w:r w:rsidRPr="00D257F8" w:rsidR="00074D35">
        <w:t xml:space="preserve"> </w:t>
      </w:r>
      <w:r w:rsidRPr="00D257F8">
        <w:t>to</w:t>
      </w:r>
      <w:r w:rsidRPr="00D257F8" w:rsidR="00074D35">
        <w:t xml:space="preserve"> </w:t>
      </w:r>
      <w:r w:rsidRPr="00D257F8">
        <w:t>be</w:t>
      </w:r>
      <w:r w:rsidRPr="00D257F8" w:rsidR="00074D35">
        <w:t xml:space="preserve"> </w:t>
      </w:r>
      <w:r w:rsidRPr="00D257F8">
        <w:t>efficient.</w:t>
      </w:r>
      <w:r w:rsidRPr="00D257F8" w:rsidR="00074D35">
        <w:t xml:space="preserve"> </w:t>
      </w:r>
      <w:r w:rsidRPr="00D257F8">
        <w:t>Those</w:t>
      </w:r>
      <w:r w:rsidRPr="00D257F8" w:rsidR="00074D35">
        <w:t xml:space="preserve"> </w:t>
      </w:r>
      <w:r w:rsidRPr="00D257F8">
        <w:t>words</w:t>
      </w:r>
      <w:r w:rsidRPr="00D257F8" w:rsidR="00074D35">
        <w:t xml:space="preserve"> </w:t>
      </w:r>
      <w:r w:rsidRPr="00D257F8">
        <w:t>are</w:t>
      </w:r>
      <w:r w:rsidRPr="00D257F8" w:rsidR="00074D35">
        <w:t xml:space="preserve"> </w:t>
      </w:r>
      <w:r w:rsidRPr="00D257F8">
        <w:t>conjunctive</w:t>
      </w:r>
      <w:r w:rsidRPr="00D257F8" w:rsidR="00ED4DAD">
        <w:t>; they</w:t>
      </w:r>
      <w:r w:rsidRPr="00D257F8" w:rsidR="00074D35">
        <w:t xml:space="preserve"> </w:t>
      </w:r>
      <w:r w:rsidRPr="00D257F8">
        <w:t>are</w:t>
      </w:r>
      <w:r w:rsidRPr="00D257F8" w:rsidR="00074D35">
        <w:t xml:space="preserve"> </w:t>
      </w:r>
      <w:r w:rsidRPr="00D257F8">
        <w:t>not</w:t>
      </w:r>
      <w:r w:rsidRPr="00D257F8" w:rsidR="00074D35">
        <w:t xml:space="preserve"> </w:t>
      </w:r>
      <w:r w:rsidRPr="00D257F8">
        <w:t>disjunctive.</w:t>
      </w:r>
      <w:r w:rsidRPr="00D257F8" w:rsidR="00074D35">
        <w:t xml:space="preserve"> </w:t>
      </w:r>
      <w:r w:rsidRPr="00D257F8">
        <w:t>That</w:t>
      </w:r>
      <w:r w:rsidRPr="00D257F8" w:rsidR="00074D35">
        <w:t xml:space="preserve"> </w:t>
      </w:r>
      <w:r w:rsidRPr="00D257F8">
        <w:t>is</w:t>
      </w:r>
      <w:r w:rsidRPr="00D257F8" w:rsidR="00074D35">
        <w:t xml:space="preserve"> </w:t>
      </w:r>
      <w:r w:rsidRPr="00D257F8">
        <w:t>how</w:t>
      </w:r>
      <w:r w:rsidRPr="00D257F8" w:rsidR="00074D35">
        <w:t xml:space="preserve"> </w:t>
      </w:r>
      <w:r w:rsidRPr="00D257F8">
        <w:t>we</w:t>
      </w:r>
      <w:r w:rsidRPr="00D257F8" w:rsidR="00074D35">
        <w:t xml:space="preserve"> </w:t>
      </w:r>
      <w:r w:rsidRPr="00D257F8">
        <w:t>have</w:t>
      </w:r>
      <w:r w:rsidRPr="00D257F8" w:rsidR="00074D35">
        <w:t xml:space="preserve"> </w:t>
      </w:r>
      <w:r w:rsidRPr="00D257F8">
        <w:t>seen</w:t>
      </w:r>
      <w:r w:rsidRPr="00D257F8" w:rsidR="00074D35">
        <w:t xml:space="preserve"> </w:t>
      </w:r>
      <w:r w:rsidRPr="00D257F8">
        <w:t>it.</w:t>
      </w:r>
      <w:r w:rsidRPr="00D257F8" w:rsidR="00074D35">
        <w:t xml:space="preserve"> </w:t>
      </w:r>
      <w:r w:rsidRPr="00D257F8">
        <w:t>To</w:t>
      </w:r>
      <w:r w:rsidRPr="00D257F8" w:rsidR="00074D35">
        <w:t xml:space="preserve"> </w:t>
      </w:r>
      <w:r w:rsidRPr="00D257F8">
        <w:t>put</w:t>
      </w:r>
      <w:r w:rsidRPr="00D257F8" w:rsidR="00074D35">
        <w:t xml:space="preserve"> </w:t>
      </w:r>
      <w:r w:rsidRPr="00D257F8" w:rsidR="00213F70">
        <w:t>it</w:t>
      </w:r>
      <w:r w:rsidRPr="00D257F8" w:rsidR="00074D35">
        <w:t xml:space="preserve"> </w:t>
      </w:r>
      <w:r w:rsidRPr="00D257F8">
        <w:t>in</w:t>
      </w:r>
      <w:r w:rsidRPr="00D257F8" w:rsidR="00074D35">
        <w:t xml:space="preserve"> </w:t>
      </w:r>
      <w:r w:rsidRPr="00D257F8">
        <w:t>some</w:t>
      </w:r>
      <w:r w:rsidRPr="00D257F8" w:rsidR="00074D35">
        <w:t xml:space="preserve"> </w:t>
      </w:r>
      <w:r w:rsidRPr="00D257F8">
        <w:t>context,</w:t>
      </w:r>
      <w:r w:rsidRPr="00D257F8" w:rsidR="00074D35">
        <w:t xml:space="preserve"> </w:t>
      </w:r>
      <w:r w:rsidRPr="00D257F8">
        <w:t>even</w:t>
      </w:r>
      <w:r w:rsidRPr="00D257F8" w:rsidR="00074D35">
        <w:t xml:space="preserve"> </w:t>
      </w:r>
      <w:r w:rsidRPr="00D257F8">
        <w:t>before</w:t>
      </w:r>
      <w:r w:rsidRPr="00D257F8" w:rsidR="00074D35">
        <w:t xml:space="preserve"> </w:t>
      </w:r>
      <w:r w:rsidRPr="00D257F8">
        <w:t>I</w:t>
      </w:r>
      <w:r w:rsidRPr="00D257F8" w:rsidR="00074D35">
        <w:t xml:space="preserve"> </w:t>
      </w:r>
      <w:r w:rsidRPr="00D257F8">
        <w:t>took</w:t>
      </w:r>
      <w:r w:rsidRPr="00D257F8" w:rsidR="00074D35">
        <w:t xml:space="preserve"> </w:t>
      </w:r>
      <w:r w:rsidRPr="00D257F8">
        <w:t>up</w:t>
      </w:r>
      <w:r w:rsidRPr="00D257F8" w:rsidR="00074D35">
        <w:t xml:space="preserve"> </w:t>
      </w:r>
      <w:r w:rsidRPr="00D257F8">
        <w:t>the</w:t>
      </w:r>
      <w:r w:rsidRPr="00D257F8" w:rsidR="00074D35">
        <w:t xml:space="preserve"> </w:t>
      </w:r>
      <w:r w:rsidRPr="00D257F8">
        <w:t>role,</w:t>
      </w:r>
      <w:r w:rsidRPr="00D257F8" w:rsidR="00074D35">
        <w:t xml:space="preserve"> </w:t>
      </w:r>
      <w:r w:rsidRPr="00D257F8">
        <w:t>my</w:t>
      </w:r>
      <w:r w:rsidRPr="00D257F8" w:rsidR="00074D35">
        <w:t xml:space="preserve"> </w:t>
      </w:r>
      <w:r w:rsidRPr="00D257F8">
        <w:t>predecessor</w:t>
      </w:r>
      <w:r w:rsidRPr="00D257F8" w:rsidR="00074D35">
        <w:t xml:space="preserve"> </w:t>
      </w:r>
      <w:r w:rsidRPr="00D257F8">
        <w:t>as</w:t>
      </w:r>
      <w:r w:rsidRPr="00D257F8" w:rsidR="00074D35">
        <w:t xml:space="preserve"> the </w:t>
      </w:r>
      <w:r w:rsidRPr="00D257F8" w:rsidR="00ED4DAD">
        <w:t>commissioner</w:t>
      </w:r>
      <w:r w:rsidRPr="00D257F8">
        <w:t>,</w:t>
      </w:r>
      <w:r w:rsidRPr="00D257F8" w:rsidR="00074D35">
        <w:t xml:space="preserve"> </w:t>
      </w:r>
      <w:r w:rsidRPr="00D257F8">
        <w:t>Dr</w:t>
      </w:r>
      <w:r w:rsidRPr="00D257F8" w:rsidR="00074D35">
        <w:t xml:space="preserve"> </w:t>
      </w:r>
      <w:r w:rsidRPr="00D257F8">
        <w:t>Atkins,</w:t>
      </w:r>
      <w:r w:rsidRPr="00D257F8" w:rsidR="00074D35">
        <w:t xml:space="preserve"> </w:t>
      </w:r>
      <w:r w:rsidRPr="00D257F8">
        <w:t>had</w:t>
      </w:r>
      <w:r w:rsidRPr="00D257F8" w:rsidR="00074D35">
        <w:t xml:space="preserve"> </w:t>
      </w:r>
      <w:r w:rsidRPr="00D257F8">
        <w:t>a</w:t>
      </w:r>
      <w:r w:rsidRPr="00D257F8" w:rsidR="00213F70">
        <w:t>lso</w:t>
      </w:r>
      <w:r w:rsidRPr="00D257F8" w:rsidR="00074D35">
        <w:t xml:space="preserve"> </w:t>
      </w:r>
      <w:r w:rsidRPr="00D257F8" w:rsidR="00213F70">
        <w:t>never</w:t>
      </w:r>
      <w:r w:rsidRPr="00D257F8" w:rsidR="00074D35">
        <w:t xml:space="preserve"> </w:t>
      </w:r>
      <w:r w:rsidRPr="00D257F8" w:rsidR="00213F70">
        <w:t>adjudged</w:t>
      </w:r>
      <w:r w:rsidRPr="00D257F8" w:rsidR="00074D35">
        <w:t xml:space="preserve"> </w:t>
      </w:r>
      <w:r w:rsidRPr="00D257F8" w:rsidR="00213F70">
        <w:t>the</w:t>
      </w:r>
      <w:r w:rsidRPr="00D257F8" w:rsidR="00074D35">
        <w:t xml:space="preserve"> </w:t>
      </w:r>
      <w:r w:rsidR="00390270">
        <w:t>s</w:t>
      </w:r>
      <w:r w:rsidRPr="00D257F8" w:rsidR="00213F70">
        <w:t>ervice</w:t>
      </w:r>
      <w:r w:rsidRPr="00D257F8" w:rsidR="00074D35">
        <w:t xml:space="preserve"> </w:t>
      </w:r>
      <w:r w:rsidRPr="00D257F8" w:rsidR="00213F70">
        <w:t>complaints</w:t>
      </w:r>
      <w:r w:rsidRPr="00D257F8" w:rsidR="00074D35">
        <w:t xml:space="preserve"> </w:t>
      </w:r>
      <w:r w:rsidRPr="00D257F8" w:rsidR="00213F70">
        <w:t>p</w:t>
      </w:r>
      <w:r w:rsidRPr="00D257F8">
        <w:t>rocess</w:t>
      </w:r>
      <w:r w:rsidRPr="00D257F8" w:rsidR="00074D35">
        <w:t xml:space="preserve"> </w:t>
      </w:r>
      <w:r w:rsidRPr="00D257F8">
        <w:t>as</w:t>
      </w:r>
      <w:r w:rsidRPr="00D257F8" w:rsidR="00074D35">
        <w:t xml:space="preserve"> </w:t>
      </w:r>
      <w:r w:rsidRPr="00D257F8" w:rsidR="003E228F">
        <w:t>efficient</w:t>
      </w:r>
      <w:r w:rsidRPr="00D257F8">
        <w:t>,</w:t>
      </w:r>
      <w:r w:rsidRPr="00D257F8" w:rsidR="00074D35">
        <w:t xml:space="preserve"> </w:t>
      </w:r>
      <w:r w:rsidRPr="00D257F8" w:rsidR="003E228F">
        <w:t>effective</w:t>
      </w:r>
      <w:r w:rsidRPr="00D257F8" w:rsidR="00074D35">
        <w:t xml:space="preserve"> </w:t>
      </w:r>
      <w:r w:rsidRPr="00D257F8" w:rsidR="00213F70">
        <w:t>and</w:t>
      </w:r>
      <w:r w:rsidRPr="00D257F8" w:rsidR="00074D35">
        <w:t xml:space="preserve"> </w:t>
      </w:r>
      <w:r w:rsidRPr="00D257F8" w:rsidR="00213F70">
        <w:t>fair</w:t>
      </w:r>
      <w:r w:rsidRPr="00D257F8" w:rsidR="00ED4DAD">
        <w:t>,</w:t>
      </w:r>
      <w:r w:rsidRPr="00D257F8" w:rsidR="00074D35">
        <w:t xml:space="preserve"> </w:t>
      </w:r>
      <w:r w:rsidRPr="00D257F8" w:rsidR="00213F70">
        <w:t>so</w:t>
      </w:r>
      <w:r w:rsidRPr="00D257F8" w:rsidR="00074D35">
        <w:t xml:space="preserve"> </w:t>
      </w:r>
      <w:r w:rsidRPr="00D257F8" w:rsidR="00213F70">
        <w:t>it</w:t>
      </w:r>
      <w:r w:rsidRPr="00D257F8" w:rsidR="00074D35">
        <w:t xml:space="preserve"> </w:t>
      </w:r>
      <w:r w:rsidRPr="00D257F8" w:rsidR="00213F70">
        <w:t>is</w:t>
      </w:r>
      <w:r w:rsidRPr="00D257F8" w:rsidR="00074D35">
        <w:t xml:space="preserve"> </w:t>
      </w:r>
      <w:r w:rsidRPr="00D257F8" w:rsidR="00213F70">
        <w:t>not</w:t>
      </w:r>
      <w:r w:rsidRPr="00D257F8" w:rsidR="00074D35">
        <w:t xml:space="preserve"> the ombudsman </w:t>
      </w:r>
      <w:r w:rsidRPr="00D257F8">
        <w:t>having</w:t>
      </w:r>
      <w:r w:rsidRPr="00D257F8" w:rsidR="00074D35">
        <w:t xml:space="preserve"> </w:t>
      </w:r>
      <w:r w:rsidRPr="00D257F8">
        <w:t>it</w:t>
      </w:r>
      <w:r w:rsidRPr="00D257F8" w:rsidR="00074D35">
        <w:t xml:space="preserve"> </w:t>
      </w:r>
      <w:r w:rsidRPr="00D257F8">
        <w:t>in</w:t>
      </w:r>
      <w:r w:rsidRPr="00D257F8" w:rsidR="00074D35">
        <w:t xml:space="preserve"> </w:t>
      </w:r>
      <w:r w:rsidRPr="00D257F8">
        <w:t>for</w:t>
      </w:r>
      <w:r w:rsidRPr="00D257F8" w:rsidR="00074D35">
        <w:t xml:space="preserve"> </w:t>
      </w:r>
      <w:r w:rsidRPr="00D257F8">
        <w:t>the</w:t>
      </w:r>
      <w:r w:rsidRPr="00D257F8" w:rsidR="00074D35">
        <w:t xml:space="preserve"> </w:t>
      </w:r>
      <w:r w:rsidR="00390270">
        <w:t>s</w:t>
      </w:r>
      <w:r w:rsidRPr="00D257F8">
        <w:t>ervices</w:t>
      </w:r>
      <w:r w:rsidRPr="00D257F8" w:rsidR="00B91457">
        <w:t>—</w:t>
      </w:r>
      <w:r w:rsidRPr="00D257F8">
        <w:t>not</w:t>
      </w:r>
      <w:r w:rsidRPr="00D257F8" w:rsidR="00074D35">
        <w:t xml:space="preserve"> </w:t>
      </w:r>
      <w:r w:rsidRPr="00D257F8">
        <w:t>at</w:t>
      </w:r>
      <w:r w:rsidRPr="00D257F8" w:rsidR="00074D35">
        <w:t xml:space="preserve"> </w:t>
      </w:r>
      <w:r w:rsidRPr="00D257F8">
        <w:t>all.</w:t>
      </w:r>
    </w:p>
    <w:p w:rsidR="002772D3" w:rsidRPr="00D257F8" w:rsidP="003E228F">
      <w:pPr>
        <w:pStyle w:val="Answer"/>
      </w:pPr>
      <w:r w:rsidRPr="00D257F8">
        <w:t>In terms of</w:t>
      </w:r>
      <w:r w:rsidRPr="00D257F8" w:rsidR="00074D35">
        <w:t xml:space="preserve"> </w:t>
      </w:r>
      <w:r w:rsidRPr="00D257F8" w:rsidR="00DC1A26">
        <w:t>the</w:t>
      </w:r>
      <w:r w:rsidRPr="00D257F8" w:rsidR="00074D35">
        <w:t xml:space="preserve"> </w:t>
      </w:r>
      <w:r w:rsidRPr="00D257F8" w:rsidR="00DC1A26">
        <w:t>more</w:t>
      </w:r>
      <w:r w:rsidRPr="00D257F8" w:rsidR="00074D35">
        <w:t xml:space="preserve"> </w:t>
      </w:r>
      <w:r w:rsidRPr="00D257F8" w:rsidR="00DC1A26">
        <w:t>fundamental</w:t>
      </w:r>
      <w:r w:rsidRPr="00D257F8" w:rsidR="00074D35">
        <w:t xml:space="preserve"> </w:t>
      </w:r>
      <w:r w:rsidRPr="00D257F8" w:rsidR="00DC1A26">
        <w:t>structural</w:t>
      </w:r>
      <w:r w:rsidRPr="00D257F8" w:rsidR="00074D35">
        <w:t xml:space="preserve"> </w:t>
      </w:r>
      <w:r w:rsidRPr="00D257F8" w:rsidR="00DC1A26">
        <w:t>changes</w:t>
      </w:r>
      <w:r w:rsidRPr="00D257F8" w:rsidR="00074D35">
        <w:t xml:space="preserve"> </w:t>
      </w:r>
      <w:r w:rsidRPr="00D257F8" w:rsidR="00DC1A26">
        <w:t>that</w:t>
      </w:r>
      <w:r w:rsidRPr="00D257F8" w:rsidR="00074D35">
        <w:t xml:space="preserve"> </w:t>
      </w:r>
      <w:r w:rsidRPr="00D257F8" w:rsidR="00DC1A26">
        <w:t>are</w:t>
      </w:r>
      <w:r w:rsidRPr="00D257F8" w:rsidR="00074D35">
        <w:t xml:space="preserve"> </w:t>
      </w:r>
      <w:r w:rsidRPr="00D257F8" w:rsidR="00DC1A26">
        <w:t>required,</w:t>
      </w:r>
      <w:r w:rsidRPr="00D257F8" w:rsidR="00074D35">
        <w:t xml:space="preserve"> </w:t>
      </w:r>
      <w:r w:rsidRPr="00D257F8" w:rsidR="00DC1A26">
        <w:t>I</w:t>
      </w:r>
      <w:r w:rsidRPr="00D257F8" w:rsidR="00074D35">
        <w:t xml:space="preserve"> </w:t>
      </w:r>
      <w:r w:rsidRPr="00D257F8" w:rsidR="00DC1A26">
        <w:t>went</w:t>
      </w:r>
      <w:r w:rsidRPr="00D257F8" w:rsidR="00074D35">
        <w:t xml:space="preserve"> </w:t>
      </w:r>
      <w:r w:rsidRPr="00D257F8" w:rsidR="00DC1A26">
        <w:t>back</w:t>
      </w:r>
      <w:r w:rsidRPr="00D257F8" w:rsidR="00074D35">
        <w:t xml:space="preserve"> </w:t>
      </w:r>
      <w:r w:rsidRPr="00D257F8" w:rsidR="00DC1A26">
        <w:t>to</w:t>
      </w:r>
      <w:r w:rsidRPr="00D257F8" w:rsidR="00074D35">
        <w:t xml:space="preserve"> </w:t>
      </w:r>
      <w:r w:rsidRPr="00D257F8" w:rsidR="00DC1A26">
        <w:t>brass</w:t>
      </w:r>
      <w:r w:rsidRPr="00D257F8" w:rsidR="00074D35">
        <w:t xml:space="preserve"> </w:t>
      </w:r>
      <w:r w:rsidRPr="00D257F8" w:rsidR="00DC1A26">
        <w:t>tacks</w:t>
      </w:r>
      <w:r w:rsidRPr="00D257F8" w:rsidR="00074D35">
        <w:t xml:space="preserve"> </w:t>
      </w:r>
      <w:r w:rsidRPr="00D257F8" w:rsidR="00DC1A26">
        <w:t>and</w:t>
      </w:r>
      <w:r w:rsidRPr="00D257F8" w:rsidR="00074D35">
        <w:t xml:space="preserve"> </w:t>
      </w:r>
      <w:r w:rsidRPr="00D257F8" w:rsidR="00DC1A26">
        <w:t>I</w:t>
      </w:r>
      <w:r w:rsidRPr="00D257F8" w:rsidR="00074D35">
        <w:t xml:space="preserve"> </w:t>
      </w:r>
      <w:r w:rsidRPr="00D257F8" w:rsidR="00DC1A26">
        <w:t>thought</w:t>
      </w:r>
      <w:r w:rsidRPr="00D257F8" w:rsidR="00074D35">
        <w:t xml:space="preserve"> </w:t>
      </w:r>
      <w:r w:rsidRPr="00D257F8" w:rsidR="00DC1A26">
        <w:t>about</w:t>
      </w:r>
      <w:r w:rsidRPr="00D257F8" w:rsidR="00074D35">
        <w:t xml:space="preserve"> </w:t>
      </w:r>
      <w:r w:rsidRPr="00D257F8" w:rsidR="00DC1A26">
        <w:t>what</w:t>
      </w:r>
      <w:r w:rsidRPr="00D257F8" w:rsidR="00074D35">
        <w:t xml:space="preserve"> </w:t>
      </w:r>
      <w:r w:rsidRPr="00D257F8" w:rsidR="00DC1A26">
        <w:t>would</w:t>
      </w:r>
      <w:r w:rsidRPr="00D257F8" w:rsidR="00074D35">
        <w:t xml:space="preserve"> </w:t>
      </w:r>
      <w:r w:rsidRPr="00D257F8" w:rsidR="003E228F">
        <w:t>engender</w:t>
      </w:r>
      <w:r w:rsidRPr="00D257F8" w:rsidR="00074D35">
        <w:t xml:space="preserve"> </w:t>
      </w:r>
      <w:r w:rsidRPr="00D257F8" w:rsidR="003E228F">
        <w:t>trust</w:t>
      </w:r>
      <w:r w:rsidRPr="00D257F8" w:rsidR="00074D35">
        <w:t xml:space="preserve"> </w:t>
      </w:r>
      <w:r w:rsidRPr="00D257F8" w:rsidR="003E228F">
        <w:t>and</w:t>
      </w:r>
      <w:r w:rsidRPr="00D257F8" w:rsidR="00074D35">
        <w:t xml:space="preserve"> </w:t>
      </w:r>
      <w:r w:rsidRPr="00D257F8" w:rsidR="003E228F">
        <w:t>confidence</w:t>
      </w:r>
      <w:r w:rsidRPr="00D257F8" w:rsidR="00074D35">
        <w:t xml:space="preserve"> </w:t>
      </w:r>
      <w:r w:rsidRPr="00D257F8" w:rsidR="003E228F">
        <w:t>in</w:t>
      </w:r>
      <w:r w:rsidRPr="00D257F8" w:rsidR="00074D35">
        <w:t xml:space="preserve"> </w:t>
      </w:r>
      <w:r w:rsidRPr="00D257F8" w:rsidR="003E228F">
        <w:t>the</w:t>
      </w:r>
      <w:r w:rsidRPr="00D257F8" w:rsidR="00074D35">
        <w:t xml:space="preserve"> </w:t>
      </w:r>
      <w:r w:rsidRPr="00D257F8" w:rsidR="003E228F">
        <w:t>system</w:t>
      </w:r>
      <w:r w:rsidRPr="00D257F8" w:rsidR="00F26B58">
        <w:t>,</w:t>
      </w:r>
      <w:r w:rsidRPr="00D257F8" w:rsidR="00074D35">
        <w:t xml:space="preserve"> </w:t>
      </w:r>
      <w:r w:rsidRPr="00D257F8" w:rsidR="003E228F">
        <w:t>because</w:t>
      </w:r>
      <w:r w:rsidRPr="00D257F8" w:rsidR="00074D35">
        <w:t xml:space="preserve"> </w:t>
      </w:r>
      <w:r w:rsidRPr="00D257F8" w:rsidR="00DC1A26">
        <w:t>it</w:t>
      </w:r>
      <w:r w:rsidRPr="00D257F8" w:rsidR="00074D35">
        <w:t xml:space="preserve"> </w:t>
      </w:r>
      <w:r w:rsidRPr="00D257F8" w:rsidR="00DC1A26">
        <w:t>is</w:t>
      </w:r>
      <w:r w:rsidRPr="00D257F8" w:rsidR="00074D35">
        <w:t xml:space="preserve"> </w:t>
      </w:r>
      <w:r w:rsidRPr="00D257F8" w:rsidR="00DC1A26">
        <w:t>not</w:t>
      </w:r>
      <w:r w:rsidRPr="00D257F8" w:rsidR="00074D35">
        <w:t xml:space="preserve"> </w:t>
      </w:r>
      <w:r w:rsidRPr="00D257F8" w:rsidR="00DC1A26">
        <w:t>going</w:t>
      </w:r>
      <w:r w:rsidRPr="00D257F8" w:rsidR="00074D35">
        <w:t xml:space="preserve"> </w:t>
      </w:r>
      <w:r w:rsidRPr="00D257F8" w:rsidR="00DC1A26">
        <w:t>to</w:t>
      </w:r>
      <w:r w:rsidRPr="00D257F8" w:rsidR="00074D35">
        <w:t xml:space="preserve"> </w:t>
      </w:r>
      <w:r w:rsidRPr="00D257F8" w:rsidR="00DC1A26">
        <w:t>work</w:t>
      </w:r>
      <w:r w:rsidRPr="00D257F8" w:rsidR="00074D35">
        <w:t xml:space="preserve"> </w:t>
      </w:r>
      <w:r w:rsidRPr="00D257F8" w:rsidR="00DC1A26">
        <w:t>unless</w:t>
      </w:r>
      <w:r w:rsidRPr="00D257F8" w:rsidR="00074D35">
        <w:t xml:space="preserve"> </w:t>
      </w:r>
      <w:r w:rsidRPr="00D257F8" w:rsidR="00F26B58">
        <w:t>s</w:t>
      </w:r>
      <w:r w:rsidRPr="00D257F8" w:rsidR="003E228F">
        <w:t>ervice</w:t>
      </w:r>
      <w:r w:rsidRPr="00D257F8" w:rsidR="00074D35">
        <w:t xml:space="preserve"> </w:t>
      </w:r>
      <w:r w:rsidRPr="00D257F8" w:rsidR="003E228F">
        <w:t>personnel</w:t>
      </w:r>
      <w:r w:rsidRPr="00D257F8" w:rsidR="00074D35">
        <w:t xml:space="preserve"> </w:t>
      </w:r>
      <w:r w:rsidRPr="00D257F8" w:rsidR="003E228F">
        <w:t>trust</w:t>
      </w:r>
      <w:r w:rsidRPr="00D257F8" w:rsidR="00074D35">
        <w:t xml:space="preserve"> </w:t>
      </w:r>
      <w:r w:rsidRPr="00D257F8" w:rsidR="003E228F">
        <w:t>it.</w:t>
      </w:r>
      <w:r w:rsidRPr="00D257F8" w:rsidR="00074D35">
        <w:t xml:space="preserve"> </w:t>
      </w:r>
      <w:r w:rsidRPr="00D257F8" w:rsidR="00DC1A26">
        <w:t>My</w:t>
      </w:r>
      <w:r w:rsidRPr="00D257F8" w:rsidR="00074D35">
        <w:t xml:space="preserve"> </w:t>
      </w:r>
      <w:r w:rsidRPr="00D257F8" w:rsidR="00DC1A26">
        <w:t>overarching</w:t>
      </w:r>
      <w:r w:rsidRPr="00D257F8" w:rsidR="00074D35">
        <w:t xml:space="preserve"> </w:t>
      </w:r>
      <w:r w:rsidRPr="00D257F8" w:rsidR="00DC1A26">
        <w:t>concern</w:t>
      </w:r>
      <w:r w:rsidRPr="00D257F8" w:rsidR="00074D35">
        <w:t xml:space="preserve"> </w:t>
      </w:r>
      <w:r w:rsidRPr="00D257F8" w:rsidR="00DC1A26">
        <w:t>is</w:t>
      </w:r>
      <w:r w:rsidRPr="00D257F8" w:rsidR="00074D35">
        <w:t xml:space="preserve"> </w:t>
      </w:r>
      <w:r w:rsidRPr="00D257F8" w:rsidR="00F26B58">
        <w:t xml:space="preserve">about </w:t>
      </w:r>
      <w:r w:rsidRPr="00D257F8" w:rsidR="00DC1A26">
        <w:t>what</w:t>
      </w:r>
      <w:r w:rsidRPr="00D257F8" w:rsidR="00074D35">
        <w:t xml:space="preserve"> </w:t>
      </w:r>
      <w:r w:rsidRPr="00D257F8" w:rsidR="00DC1A26">
        <w:t>will</w:t>
      </w:r>
      <w:r w:rsidRPr="00D257F8" w:rsidR="00074D35">
        <w:t xml:space="preserve"> </w:t>
      </w:r>
      <w:r w:rsidRPr="00D257F8" w:rsidR="00DC1A26">
        <w:t>do</w:t>
      </w:r>
      <w:r w:rsidRPr="00D257F8" w:rsidR="00074D35">
        <w:t xml:space="preserve"> </w:t>
      </w:r>
      <w:r w:rsidRPr="00D257F8" w:rsidR="00DC1A26">
        <w:t>that.</w:t>
      </w:r>
      <w:r w:rsidRPr="00D257F8" w:rsidR="00074D35">
        <w:t xml:space="preserve"> </w:t>
      </w:r>
      <w:r w:rsidRPr="00D257F8" w:rsidR="003E228F">
        <w:t>There</w:t>
      </w:r>
      <w:r w:rsidRPr="00D257F8" w:rsidR="00074D35">
        <w:t xml:space="preserve"> </w:t>
      </w:r>
      <w:r w:rsidRPr="00D257F8" w:rsidR="003E228F">
        <w:t>are</w:t>
      </w:r>
      <w:r w:rsidRPr="00D257F8" w:rsidR="00074D35">
        <w:t xml:space="preserve"> </w:t>
      </w:r>
      <w:r w:rsidRPr="00D257F8" w:rsidR="003E228F">
        <w:t>three</w:t>
      </w:r>
      <w:r w:rsidRPr="00D257F8" w:rsidR="00074D35">
        <w:t xml:space="preserve"> </w:t>
      </w:r>
      <w:r w:rsidRPr="00D257F8" w:rsidR="003E228F">
        <w:t>areas</w:t>
      </w:r>
      <w:r w:rsidRPr="00D257F8" w:rsidR="00074D35">
        <w:t xml:space="preserve"> </w:t>
      </w:r>
      <w:r w:rsidRPr="00D257F8" w:rsidR="003E228F">
        <w:t>that</w:t>
      </w:r>
      <w:r w:rsidRPr="00D257F8" w:rsidR="00074D35">
        <w:t xml:space="preserve"> </w:t>
      </w:r>
      <w:r w:rsidRPr="00D257F8" w:rsidR="003E228F">
        <w:t>will</w:t>
      </w:r>
      <w:r w:rsidRPr="00D257F8" w:rsidR="00074D35">
        <w:t xml:space="preserve"> </w:t>
      </w:r>
      <w:r w:rsidRPr="00D257F8" w:rsidR="003E228F">
        <w:t>help.</w:t>
      </w:r>
      <w:r w:rsidRPr="00D257F8" w:rsidR="00074D35">
        <w:t xml:space="preserve"> </w:t>
      </w:r>
      <w:r w:rsidRPr="00D257F8" w:rsidR="00DC1A26">
        <w:t>Not</w:t>
      </w:r>
      <w:r w:rsidRPr="00D257F8" w:rsidR="00074D35">
        <w:t xml:space="preserve"> </w:t>
      </w:r>
      <w:r w:rsidRPr="00D257F8" w:rsidR="00DC1A26">
        <w:t>in</w:t>
      </w:r>
      <w:r w:rsidRPr="00D257F8" w:rsidR="00074D35">
        <w:t xml:space="preserve"> </w:t>
      </w:r>
      <w:r w:rsidRPr="00D257F8" w:rsidR="00DC1A26">
        <w:t>any</w:t>
      </w:r>
      <w:r w:rsidRPr="00D257F8" w:rsidR="00074D35">
        <w:t xml:space="preserve"> </w:t>
      </w:r>
      <w:r w:rsidRPr="00D257F8" w:rsidR="00DC1A26">
        <w:t>particular</w:t>
      </w:r>
      <w:r w:rsidRPr="00D257F8" w:rsidR="00074D35">
        <w:t xml:space="preserve"> </w:t>
      </w:r>
      <w:r w:rsidRPr="00D257F8" w:rsidR="00DC1A26">
        <w:t>order,</w:t>
      </w:r>
      <w:r w:rsidRPr="00D257F8" w:rsidR="00074D35">
        <w:t xml:space="preserve"> </w:t>
      </w:r>
      <w:r w:rsidRPr="00D257F8" w:rsidR="00DC1A26">
        <w:t>one</w:t>
      </w:r>
      <w:r w:rsidRPr="00D257F8" w:rsidR="00074D35">
        <w:t xml:space="preserve"> </w:t>
      </w:r>
      <w:r w:rsidRPr="00D257F8" w:rsidR="003E228F">
        <w:t>is</w:t>
      </w:r>
      <w:r w:rsidRPr="00D257F8" w:rsidR="00074D35">
        <w:t xml:space="preserve"> </w:t>
      </w:r>
      <w:r w:rsidRPr="00D257F8" w:rsidR="003E228F">
        <w:t>a</w:t>
      </w:r>
      <w:r w:rsidRPr="00D257F8" w:rsidR="00074D35">
        <w:t xml:space="preserve"> </w:t>
      </w:r>
      <w:r w:rsidRPr="00D257F8" w:rsidR="003E228F">
        <w:t>cultural</w:t>
      </w:r>
      <w:r w:rsidRPr="00D257F8" w:rsidR="00074D35">
        <w:t xml:space="preserve"> </w:t>
      </w:r>
      <w:r w:rsidRPr="00D257F8" w:rsidR="003E228F">
        <w:t>c</w:t>
      </w:r>
      <w:r w:rsidRPr="00D257F8" w:rsidR="00DC1A26">
        <w:t>hange.</w:t>
      </w:r>
      <w:r w:rsidRPr="00D257F8" w:rsidR="00074D35">
        <w:t xml:space="preserve"> </w:t>
      </w:r>
      <w:r w:rsidRPr="00D257F8">
        <w:t>A</w:t>
      </w:r>
      <w:r w:rsidRPr="00D257F8" w:rsidR="00DC1A26">
        <w:t>lthough</w:t>
      </w:r>
      <w:r w:rsidRPr="00D257F8" w:rsidR="00074D35">
        <w:t xml:space="preserve"> </w:t>
      </w:r>
      <w:r w:rsidRPr="00D257F8" w:rsidR="00DC1A26">
        <w:t>this</w:t>
      </w:r>
      <w:r w:rsidRPr="00D257F8" w:rsidR="00074D35">
        <w:t xml:space="preserve"> </w:t>
      </w:r>
      <w:r w:rsidRPr="00D257F8" w:rsidR="00DC1A26">
        <w:t>has</w:t>
      </w:r>
      <w:r w:rsidRPr="00D257F8" w:rsidR="00074D35">
        <w:t xml:space="preserve"> </w:t>
      </w:r>
      <w:r w:rsidRPr="00D257F8" w:rsidR="00DC1A26">
        <w:t>improved</w:t>
      </w:r>
      <w:r w:rsidRPr="00D257F8">
        <w:t>,</w:t>
      </w:r>
      <w:r w:rsidRPr="00D257F8" w:rsidR="00074D35">
        <w:t xml:space="preserve"> </w:t>
      </w:r>
      <w:r w:rsidRPr="00D257F8">
        <w:t>there</w:t>
      </w:r>
      <w:r w:rsidRPr="00D257F8" w:rsidR="00074D35">
        <w:t xml:space="preserve"> </w:t>
      </w:r>
      <w:r w:rsidRPr="00D257F8">
        <w:t>is</w:t>
      </w:r>
      <w:r w:rsidRPr="00D257F8" w:rsidR="00074D35">
        <w:t xml:space="preserve"> </w:t>
      </w:r>
      <w:r w:rsidRPr="00D257F8">
        <w:t>still</w:t>
      </w:r>
      <w:r w:rsidRPr="00D257F8" w:rsidR="00074D35">
        <w:t xml:space="preserve"> </w:t>
      </w:r>
      <w:r w:rsidRPr="00D257F8">
        <w:t>a</w:t>
      </w:r>
      <w:r w:rsidRPr="00D257F8" w:rsidR="00074D35">
        <w:t xml:space="preserve"> </w:t>
      </w:r>
      <w:r w:rsidRPr="00D257F8">
        <w:t>feeling</w:t>
      </w:r>
      <w:r w:rsidRPr="00D257F8" w:rsidR="00074D35">
        <w:t xml:space="preserve"> </w:t>
      </w:r>
      <w:r w:rsidRPr="00D257F8">
        <w:t>in</w:t>
      </w:r>
      <w:r w:rsidRPr="00D257F8" w:rsidR="00074D35">
        <w:t xml:space="preserve"> </w:t>
      </w:r>
      <w:r w:rsidRPr="00D257F8">
        <w:t>the</w:t>
      </w:r>
      <w:r w:rsidRPr="00D257F8" w:rsidR="00074D35">
        <w:t xml:space="preserve"> </w:t>
      </w:r>
      <w:r w:rsidRPr="00D257F8">
        <w:t>services</w:t>
      </w:r>
      <w:r w:rsidRPr="00D257F8" w:rsidR="00074D35">
        <w:t xml:space="preserve"> </w:t>
      </w:r>
      <w:r w:rsidRPr="00D257F8">
        <w:t>that,</w:t>
      </w:r>
      <w:r w:rsidRPr="00D257F8" w:rsidR="00074D35">
        <w:t xml:space="preserve"> </w:t>
      </w:r>
      <w:r w:rsidRPr="00D257F8">
        <w:t>if</w:t>
      </w:r>
      <w:r w:rsidRPr="00D257F8" w:rsidR="00074D35">
        <w:t xml:space="preserve"> </w:t>
      </w:r>
      <w:r w:rsidRPr="00D257F8">
        <w:t>you</w:t>
      </w:r>
      <w:r w:rsidRPr="00D257F8" w:rsidR="00074D35">
        <w:t xml:space="preserve"> </w:t>
      </w:r>
      <w:r w:rsidRPr="00D257F8">
        <w:t>make</w:t>
      </w:r>
      <w:r w:rsidRPr="00D257F8" w:rsidR="00074D35">
        <w:t xml:space="preserve"> </w:t>
      </w:r>
      <w:r w:rsidRPr="00D257F8">
        <w:t>a</w:t>
      </w:r>
      <w:r w:rsidRPr="00D257F8" w:rsidR="00074D35">
        <w:t xml:space="preserve"> </w:t>
      </w:r>
      <w:r w:rsidRPr="00D257F8">
        <w:t>complaint</w:t>
      </w:r>
      <w:r w:rsidRPr="00D257F8" w:rsidR="00F26B58">
        <w:t xml:space="preserve">, </w:t>
      </w:r>
      <w:r w:rsidRPr="00D257F8">
        <w:t>to</w:t>
      </w:r>
      <w:r w:rsidRPr="00D257F8" w:rsidR="00074D35">
        <w:t xml:space="preserve"> </w:t>
      </w:r>
      <w:r w:rsidRPr="00D257F8">
        <w:t>use</w:t>
      </w:r>
      <w:r w:rsidRPr="00D257F8" w:rsidR="00074D35">
        <w:t xml:space="preserve"> </w:t>
      </w:r>
      <w:r w:rsidRPr="00D257F8">
        <w:t>a</w:t>
      </w:r>
      <w:r w:rsidRPr="00D257F8" w:rsidR="00074D35">
        <w:t xml:space="preserve"> </w:t>
      </w:r>
      <w:r w:rsidRPr="00D257F8">
        <w:t>very</w:t>
      </w:r>
      <w:r w:rsidRPr="00D257F8" w:rsidR="00074D35">
        <w:t xml:space="preserve"> </w:t>
      </w:r>
      <w:r w:rsidRPr="00D257F8">
        <w:t>awful</w:t>
      </w:r>
      <w:r w:rsidRPr="00D257F8" w:rsidR="00074D35">
        <w:t xml:space="preserve"> </w:t>
      </w:r>
      <w:r w:rsidRPr="00D257F8">
        <w:t>vernacular</w:t>
      </w:r>
      <w:r w:rsidRPr="00D257F8" w:rsidR="00F26B58">
        <w:t xml:space="preserve">, </w:t>
      </w:r>
      <w:r w:rsidRPr="00D257F8">
        <w:t>you</w:t>
      </w:r>
      <w:r w:rsidRPr="00D257F8" w:rsidR="00074D35">
        <w:t xml:space="preserve"> </w:t>
      </w:r>
      <w:r w:rsidRPr="00D257F8">
        <w:t>are</w:t>
      </w:r>
      <w:r w:rsidRPr="00D257F8" w:rsidR="00074D35">
        <w:t xml:space="preserve"> </w:t>
      </w:r>
      <w:r w:rsidRPr="00D257F8">
        <w:t>a</w:t>
      </w:r>
      <w:r w:rsidRPr="00D257F8" w:rsidR="00074D35">
        <w:t xml:space="preserve"> </w:t>
      </w:r>
      <w:r w:rsidRPr="00D257F8">
        <w:t>grass,</w:t>
      </w:r>
      <w:r w:rsidRPr="00D257F8" w:rsidR="00074D35">
        <w:t xml:space="preserve"> </w:t>
      </w:r>
      <w:r w:rsidRPr="00D257F8">
        <w:t>you</w:t>
      </w:r>
      <w:r w:rsidRPr="00D257F8" w:rsidR="00074D35">
        <w:t xml:space="preserve"> </w:t>
      </w:r>
      <w:r w:rsidRPr="00D257F8">
        <w:t>are</w:t>
      </w:r>
      <w:r w:rsidRPr="00D257F8" w:rsidR="00074D35">
        <w:t xml:space="preserve"> </w:t>
      </w:r>
      <w:r w:rsidRPr="00D257F8">
        <w:t>weak,</w:t>
      </w:r>
      <w:r w:rsidRPr="00D257F8" w:rsidR="00074D35">
        <w:t xml:space="preserve"> </w:t>
      </w:r>
      <w:r w:rsidRPr="00D257F8">
        <w:t>you</w:t>
      </w:r>
      <w:r w:rsidRPr="00D257F8" w:rsidR="00074D35">
        <w:t xml:space="preserve"> </w:t>
      </w:r>
      <w:r w:rsidRPr="00D257F8">
        <w:t>do</w:t>
      </w:r>
      <w:r w:rsidRPr="00D257F8" w:rsidR="00074D35">
        <w:t xml:space="preserve"> </w:t>
      </w:r>
      <w:r w:rsidRPr="00D257F8">
        <w:t>not</w:t>
      </w:r>
      <w:r w:rsidRPr="00D257F8" w:rsidR="00074D35">
        <w:t xml:space="preserve"> </w:t>
      </w:r>
      <w:r w:rsidRPr="00D257F8">
        <w:t>have</w:t>
      </w:r>
      <w:r w:rsidRPr="00D257F8" w:rsidR="00074D35">
        <w:t xml:space="preserve"> </w:t>
      </w:r>
      <w:r w:rsidRPr="00D257F8">
        <w:t>what</w:t>
      </w:r>
      <w:r w:rsidRPr="00D257F8" w:rsidR="00074D35">
        <w:t xml:space="preserve"> </w:t>
      </w:r>
      <w:r w:rsidRPr="00D257F8">
        <w:t>it</w:t>
      </w:r>
      <w:r w:rsidRPr="00D257F8" w:rsidR="00074D35">
        <w:t xml:space="preserve"> </w:t>
      </w:r>
      <w:r w:rsidRPr="00D257F8">
        <w:t>takes</w:t>
      </w:r>
      <w:r w:rsidRPr="00D257F8" w:rsidR="00074D35">
        <w:t xml:space="preserve"> </w:t>
      </w:r>
      <w:r w:rsidRPr="00D257F8">
        <w:t>and</w:t>
      </w:r>
      <w:r w:rsidRPr="00D257F8" w:rsidR="00074D35">
        <w:t xml:space="preserve"> </w:t>
      </w:r>
      <w:r w:rsidRPr="00D257F8">
        <w:t>that</w:t>
      </w:r>
      <w:r w:rsidRPr="00D257F8" w:rsidR="00074D35">
        <w:t xml:space="preserve"> </w:t>
      </w:r>
      <w:r w:rsidRPr="00D257F8">
        <w:t>is</w:t>
      </w:r>
      <w:r w:rsidRPr="00D257F8" w:rsidR="00074D35">
        <w:t xml:space="preserve"> </w:t>
      </w:r>
      <w:r w:rsidRPr="00D257F8">
        <w:t>the</w:t>
      </w:r>
      <w:r w:rsidRPr="00D257F8" w:rsidR="00074D35">
        <w:t xml:space="preserve"> </w:t>
      </w:r>
      <w:r w:rsidRPr="00D257F8">
        <w:t>only</w:t>
      </w:r>
      <w:r w:rsidRPr="00D257F8" w:rsidR="00074D35">
        <w:t xml:space="preserve"> </w:t>
      </w:r>
      <w:r w:rsidRPr="00D257F8">
        <w:t>reason</w:t>
      </w:r>
      <w:r w:rsidRPr="00D257F8" w:rsidR="00074D35">
        <w:t xml:space="preserve"> </w:t>
      </w:r>
      <w:r w:rsidRPr="00D257F8">
        <w:t>you</w:t>
      </w:r>
      <w:r w:rsidRPr="00D257F8" w:rsidR="00074D35">
        <w:t xml:space="preserve"> </w:t>
      </w:r>
      <w:r w:rsidRPr="00D257F8">
        <w:t>are</w:t>
      </w:r>
      <w:r w:rsidRPr="00D257F8" w:rsidR="00074D35">
        <w:t xml:space="preserve"> </w:t>
      </w:r>
      <w:r w:rsidRPr="00D257F8">
        <w:t>making</w:t>
      </w:r>
      <w:r w:rsidRPr="00D257F8" w:rsidR="00074D35">
        <w:t xml:space="preserve"> </w:t>
      </w:r>
      <w:r w:rsidRPr="00D257F8">
        <w:t>a</w:t>
      </w:r>
      <w:r w:rsidRPr="00D257F8" w:rsidR="00074D35">
        <w:t xml:space="preserve"> </w:t>
      </w:r>
      <w:r w:rsidRPr="00D257F8">
        <w:t>complaint.</w:t>
      </w:r>
      <w:r w:rsidRPr="00D257F8" w:rsidR="00F26B58">
        <w:t xml:space="preserve"> </w:t>
      </w:r>
    </w:p>
    <w:p w:rsidR="002772D3" w:rsidRPr="00D257F8" w:rsidP="003E228F">
      <w:pPr>
        <w:pStyle w:val="Answer"/>
      </w:pPr>
      <w:r w:rsidRPr="00D257F8">
        <w:t>Making</w:t>
      </w:r>
      <w:r w:rsidRPr="00D257F8" w:rsidR="00074D35">
        <w:t xml:space="preserve"> </w:t>
      </w:r>
      <w:r w:rsidRPr="00D257F8">
        <w:t>complaints</w:t>
      </w:r>
      <w:r w:rsidRPr="00D257F8" w:rsidR="00074D35">
        <w:t xml:space="preserve"> </w:t>
      </w:r>
      <w:r w:rsidRPr="00D257F8">
        <w:t>is</w:t>
      </w:r>
      <w:r w:rsidRPr="00D257F8" w:rsidR="00074D35">
        <w:t xml:space="preserve"> </w:t>
      </w:r>
      <w:r w:rsidRPr="00D257F8">
        <w:t>not</w:t>
      </w:r>
      <w:r w:rsidRPr="00D257F8" w:rsidR="00074D35">
        <w:t xml:space="preserve"> </w:t>
      </w:r>
      <w:r w:rsidRPr="00D257F8">
        <w:t>a</w:t>
      </w:r>
      <w:r w:rsidRPr="00D257F8" w:rsidR="00074D35">
        <w:t xml:space="preserve"> </w:t>
      </w:r>
      <w:r w:rsidRPr="00D257F8">
        <w:t>bad</w:t>
      </w:r>
      <w:r w:rsidRPr="00D257F8" w:rsidR="00074D35">
        <w:t xml:space="preserve"> </w:t>
      </w:r>
      <w:r w:rsidRPr="00D257F8">
        <w:t>thing.</w:t>
      </w:r>
      <w:r w:rsidRPr="00D257F8" w:rsidR="00074D35">
        <w:t xml:space="preserve"> </w:t>
      </w:r>
      <w:r w:rsidRPr="00D257F8">
        <w:t>In</w:t>
      </w:r>
      <w:r w:rsidRPr="00D257F8" w:rsidR="00074D35">
        <w:t xml:space="preserve"> </w:t>
      </w:r>
      <w:r w:rsidRPr="00D257F8">
        <w:t>fact,</w:t>
      </w:r>
      <w:r w:rsidRPr="00D257F8" w:rsidR="00074D35">
        <w:t xml:space="preserve"> </w:t>
      </w:r>
      <w:r w:rsidRPr="00D257F8">
        <w:t>the</w:t>
      </w:r>
      <w:r w:rsidRPr="00D257F8" w:rsidR="00074D35">
        <w:t xml:space="preserve"> </w:t>
      </w:r>
      <w:r w:rsidRPr="00D257F8">
        <w:t>now</w:t>
      </w:r>
      <w:r w:rsidRPr="00D257F8" w:rsidR="00074D35">
        <w:t xml:space="preserve"> </w:t>
      </w:r>
      <w:r w:rsidRPr="00D257F8">
        <w:t>CDS,</w:t>
      </w:r>
      <w:r w:rsidRPr="00D257F8" w:rsidR="00074D35">
        <w:t xml:space="preserve"> </w:t>
      </w:r>
      <w:r w:rsidRPr="00D257F8">
        <w:t>when</w:t>
      </w:r>
      <w:r w:rsidRPr="00D257F8" w:rsidR="00074D35">
        <w:t xml:space="preserve"> </w:t>
      </w:r>
      <w:r w:rsidRPr="00D257F8">
        <w:t>he</w:t>
      </w:r>
      <w:r w:rsidRPr="00D257F8" w:rsidR="00074D35">
        <w:t xml:space="preserve"> </w:t>
      </w:r>
      <w:r w:rsidRPr="00D257F8">
        <w:t>was</w:t>
      </w:r>
      <w:r w:rsidRPr="00D257F8" w:rsidR="00074D35">
        <w:t xml:space="preserve"> </w:t>
      </w:r>
      <w:r w:rsidRPr="00D257F8">
        <w:t>CGS,</w:t>
      </w:r>
      <w:r w:rsidRPr="00D257F8" w:rsidR="00074D35">
        <w:t xml:space="preserve"> </w:t>
      </w:r>
      <w:r w:rsidRPr="00D257F8">
        <w:t>Sir</w:t>
      </w:r>
      <w:r w:rsidRPr="00D257F8" w:rsidR="00074D35">
        <w:t xml:space="preserve"> </w:t>
      </w:r>
      <w:r w:rsidRPr="00D257F8">
        <w:t>Nick</w:t>
      </w:r>
      <w:r w:rsidRPr="00D257F8" w:rsidR="00074D35">
        <w:t xml:space="preserve"> </w:t>
      </w:r>
      <w:r w:rsidRPr="00D257F8">
        <w:t>Carter,</w:t>
      </w:r>
      <w:r w:rsidRPr="00D257F8" w:rsidR="00074D35">
        <w:t xml:space="preserve"> </w:t>
      </w:r>
      <w:r w:rsidRPr="00D257F8">
        <w:t>said</w:t>
      </w:r>
      <w:r w:rsidRPr="00D257F8" w:rsidR="00B91457">
        <w:t>—</w:t>
      </w:r>
      <w:r w:rsidRPr="00D257F8">
        <w:t>and</w:t>
      </w:r>
      <w:r w:rsidRPr="00D257F8" w:rsidR="00074D35">
        <w:t xml:space="preserve"> </w:t>
      </w:r>
      <w:r w:rsidRPr="00D257F8">
        <w:t>I</w:t>
      </w:r>
      <w:r w:rsidRPr="00D257F8" w:rsidR="00074D35">
        <w:t xml:space="preserve"> </w:t>
      </w:r>
      <w:r w:rsidRPr="00D257F8">
        <w:t>quote</w:t>
      </w:r>
      <w:r w:rsidRPr="00D257F8" w:rsidR="00B91457">
        <w:t>—</w:t>
      </w:r>
      <w:r w:rsidRPr="00D257F8" w:rsidR="00F26B58">
        <w:t>that it</w:t>
      </w:r>
      <w:r w:rsidRPr="00D257F8" w:rsidR="00074D35">
        <w:t xml:space="preserve"> </w:t>
      </w:r>
      <w:r w:rsidRPr="00D257F8">
        <w:t>is</w:t>
      </w:r>
      <w:r w:rsidRPr="00D257F8" w:rsidR="00074D35">
        <w:t xml:space="preserve"> </w:t>
      </w:r>
      <w:r w:rsidRPr="00D257F8">
        <w:t>cool</w:t>
      </w:r>
      <w:r w:rsidRPr="00D257F8" w:rsidR="00074D35">
        <w:t xml:space="preserve"> </w:t>
      </w:r>
      <w:r w:rsidRPr="00D257F8">
        <w:t>to</w:t>
      </w:r>
      <w:r w:rsidRPr="00D257F8" w:rsidR="00074D35">
        <w:t xml:space="preserve"> </w:t>
      </w:r>
      <w:r w:rsidRPr="00D257F8">
        <w:t>complain.</w:t>
      </w:r>
      <w:r w:rsidRPr="00D257F8" w:rsidR="00074D35">
        <w:t xml:space="preserve"> </w:t>
      </w:r>
      <w:r w:rsidRPr="00D257F8">
        <w:t>We</w:t>
      </w:r>
      <w:r w:rsidRPr="00D257F8" w:rsidR="00074D35">
        <w:t xml:space="preserve"> </w:t>
      </w:r>
      <w:r w:rsidRPr="00D257F8">
        <w:t>do</w:t>
      </w:r>
      <w:r w:rsidRPr="00D257F8" w:rsidR="00074D35">
        <w:t xml:space="preserve"> </w:t>
      </w:r>
      <w:r w:rsidRPr="00D257F8">
        <w:t>not</w:t>
      </w:r>
      <w:r w:rsidRPr="00D257F8" w:rsidR="00074D35">
        <w:t xml:space="preserve"> </w:t>
      </w:r>
      <w:r w:rsidRPr="00D257F8">
        <w:t>want</w:t>
      </w:r>
      <w:r w:rsidRPr="00D257F8" w:rsidR="00074D35">
        <w:t xml:space="preserve"> </w:t>
      </w:r>
      <w:r w:rsidRPr="00D257F8">
        <w:t>people</w:t>
      </w:r>
      <w:r w:rsidRPr="00D257F8" w:rsidR="00074D35">
        <w:t xml:space="preserve"> </w:t>
      </w:r>
      <w:r w:rsidRPr="00D257F8">
        <w:t>to</w:t>
      </w:r>
      <w:r w:rsidRPr="00D257F8" w:rsidR="00074D35">
        <w:t xml:space="preserve"> </w:t>
      </w:r>
      <w:r w:rsidRPr="00D257F8">
        <w:t>complain</w:t>
      </w:r>
      <w:r w:rsidRPr="00D257F8" w:rsidR="00074D35">
        <w:t xml:space="preserve"> </w:t>
      </w:r>
      <w:r w:rsidRPr="00D257F8">
        <w:t>about</w:t>
      </w:r>
      <w:r w:rsidRPr="00D257F8" w:rsidR="00074D35">
        <w:t xml:space="preserve"> </w:t>
      </w:r>
      <w:r w:rsidRPr="00D257F8" w:rsidR="00695767">
        <w:t>things</w:t>
      </w:r>
      <w:r w:rsidRPr="00D257F8" w:rsidR="00074D35">
        <w:t xml:space="preserve"> </w:t>
      </w:r>
      <w:r w:rsidRPr="00D257F8" w:rsidR="00695767">
        <w:t>that</w:t>
      </w:r>
      <w:r w:rsidRPr="00D257F8" w:rsidR="00074D35">
        <w:t xml:space="preserve"> </w:t>
      </w:r>
      <w:r w:rsidRPr="00D257F8" w:rsidR="00695767">
        <w:t>have</w:t>
      </w:r>
      <w:r w:rsidRPr="00D257F8" w:rsidR="00074D35">
        <w:t xml:space="preserve"> </w:t>
      </w:r>
      <w:r w:rsidRPr="00D257F8" w:rsidR="00695767">
        <w:t>no</w:t>
      </w:r>
      <w:r w:rsidRPr="00D257F8" w:rsidR="00074D35">
        <w:t xml:space="preserve"> </w:t>
      </w:r>
      <w:r w:rsidRPr="00D257F8" w:rsidR="00695767">
        <w:t>basis,</w:t>
      </w:r>
      <w:r w:rsidRPr="00D257F8" w:rsidR="00074D35">
        <w:t xml:space="preserve"> </w:t>
      </w:r>
      <w:r w:rsidRPr="00D257F8" w:rsidR="00695767">
        <w:t>but</w:t>
      </w:r>
      <w:r w:rsidRPr="00D257F8" w:rsidR="00074D35">
        <w:t xml:space="preserve"> </w:t>
      </w:r>
      <w:r w:rsidRPr="00D257F8">
        <w:t>making</w:t>
      </w:r>
      <w:r w:rsidRPr="00D257F8" w:rsidR="00074D35">
        <w:t xml:space="preserve"> </w:t>
      </w:r>
      <w:r w:rsidRPr="00D257F8">
        <w:t>complaints</w:t>
      </w:r>
      <w:r w:rsidRPr="00D257F8" w:rsidR="00074D35">
        <w:t xml:space="preserve"> </w:t>
      </w:r>
      <w:r w:rsidRPr="00D257F8">
        <w:t>should</w:t>
      </w:r>
      <w:r w:rsidRPr="00D257F8" w:rsidR="00074D35">
        <w:t xml:space="preserve"> </w:t>
      </w:r>
      <w:r w:rsidRPr="00D257F8">
        <w:t>be</w:t>
      </w:r>
      <w:r w:rsidRPr="00D257F8" w:rsidR="00074D35">
        <w:t xml:space="preserve"> </w:t>
      </w:r>
      <w:r w:rsidRPr="00D257F8">
        <w:t>seen</w:t>
      </w:r>
      <w:r w:rsidRPr="00D257F8" w:rsidR="00074D35">
        <w:t xml:space="preserve"> </w:t>
      </w:r>
      <w:r w:rsidRPr="00D257F8">
        <w:t>as</w:t>
      </w:r>
      <w:r w:rsidRPr="00D257F8" w:rsidR="00074D35">
        <w:t xml:space="preserve"> </w:t>
      </w:r>
      <w:r w:rsidRPr="00D257F8">
        <w:t>a</w:t>
      </w:r>
      <w:r w:rsidRPr="00D257F8" w:rsidR="00074D35">
        <w:t xml:space="preserve"> </w:t>
      </w:r>
      <w:r w:rsidRPr="00D257F8">
        <w:t>good</w:t>
      </w:r>
      <w:r w:rsidRPr="00D257F8" w:rsidR="00074D35">
        <w:t xml:space="preserve"> </w:t>
      </w:r>
      <w:r w:rsidRPr="00D257F8">
        <w:t>thing</w:t>
      </w:r>
      <w:r w:rsidRPr="00D257F8" w:rsidR="00074D35">
        <w:t xml:space="preserve"> </w:t>
      </w:r>
      <w:r w:rsidRPr="00D257F8">
        <w:t>because</w:t>
      </w:r>
      <w:r w:rsidRPr="00D257F8" w:rsidR="00074D35">
        <w:t xml:space="preserve"> </w:t>
      </w:r>
      <w:r w:rsidRPr="00D257F8">
        <w:t>t</w:t>
      </w:r>
      <w:r w:rsidR="00390270">
        <w:t>hat</w:t>
      </w:r>
      <w:r w:rsidRPr="00D257F8" w:rsidR="00074D35">
        <w:t xml:space="preserve"> </w:t>
      </w:r>
      <w:r w:rsidRPr="00D257F8">
        <w:t>brings</w:t>
      </w:r>
      <w:r w:rsidRPr="00D257F8" w:rsidR="00074D35">
        <w:t xml:space="preserve"> </w:t>
      </w:r>
      <w:r w:rsidRPr="00D257F8">
        <w:t>to</w:t>
      </w:r>
      <w:r w:rsidRPr="00D257F8" w:rsidR="00074D35">
        <w:t xml:space="preserve"> </w:t>
      </w:r>
      <w:r w:rsidRPr="00D257F8">
        <w:t>light</w:t>
      </w:r>
      <w:r w:rsidRPr="00D257F8" w:rsidR="00074D35">
        <w:t xml:space="preserve"> </w:t>
      </w:r>
      <w:r w:rsidRPr="00D257F8">
        <w:t>an</w:t>
      </w:r>
      <w:r w:rsidRPr="00D257F8" w:rsidR="00074D35">
        <w:t xml:space="preserve"> </w:t>
      </w:r>
      <w:r w:rsidRPr="00D257F8">
        <w:t>issue</w:t>
      </w:r>
      <w:r w:rsidRPr="00D257F8" w:rsidR="00074D35">
        <w:t xml:space="preserve"> </w:t>
      </w:r>
      <w:r w:rsidRPr="00D257F8">
        <w:t>that</w:t>
      </w:r>
      <w:r w:rsidRPr="00D257F8" w:rsidR="00074D35">
        <w:t xml:space="preserve"> </w:t>
      </w:r>
      <w:r w:rsidRPr="00D257F8">
        <w:t>that</w:t>
      </w:r>
      <w:r w:rsidRPr="00D257F8" w:rsidR="00074D35">
        <w:t xml:space="preserve"> </w:t>
      </w:r>
      <w:r w:rsidRPr="00D257F8">
        <w:t>you</w:t>
      </w:r>
      <w:r w:rsidRPr="00D257F8" w:rsidR="00074D35">
        <w:t xml:space="preserve"> </w:t>
      </w:r>
      <w:r w:rsidRPr="00D257F8">
        <w:t>can</w:t>
      </w:r>
      <w:r w:rsidRPr="00D257F8" w:rsidR="00074D35">
        <w:t xml:space="preserve"> </w:t>
      </w:r>
      <w:r w:rsidRPr="00D257F8">
        <w:t>resolve</w:t>
      </w:r>
      <w:r w:rsidRPr="00D257F8" w:rsidR="00074D35">
        <w:t xml:space="preserve"> </w:t>
      </w:r>
      <w:r w:rsidRPr="00D257F8">
        <w:t>not</w:t>
      </w:r>
      <w:r w:rsidRPr="00D257F8" w:rsidR="00074D35">
        <w:t xml:space="preserve"> </w:t>
      </w:r>
      <w:r w:rsidRPr="00D257F8">
        <w:t>only</w:t>
      </w:r>
      <w:r w:rsidRPr="00D257F8" w:rsidR="00074D35">
        <w:t xml:space="preserve"> </w:t>
      </w:r>
      <w:r w:rsidRPr="00D257F8">
        <w:t>for</w:t>
      </w:r>
      <w:r w:rsidRPr="00D257F8" w:rsidR="00074D35">
        <w:t xml:space="preserve"> </w:t>
      </w:r>
      <w:r w:rsidRPr="00D257F8">
        <w:t>that</w:t>
      </w:r>
      <w:r w:rsidRPr="00D257F8" w:rsidR="00074D35">
        <w:t xml:space="preserve"> </w:t>
      </w:r>
      <w:r w:rsidRPr="00D257F8">
        <w:t>person</w:t>
      </w:r>
      <w:r w:rsidR="00390270">
        <w:t>,</w:t>
      </w:r>
      <w:r w:rsidRPr="00D257F8" w:rsidR="00074D35">
        <w:t xml:space="preserve"> </w:t>
      </w:r>
      <w:r w:rsidRPr="00D257F8">
        <w:t>but</w:t>
      </w:r>
      <w:r w:rsidRPr="00D257F8" w:rsidR="00074D35">
        <w:t xml:space="preserve"> </w:t>
      </w:r>
      <w:r w:rsidRPr="00D257F8">
        <w:t>to</w:t>
      </w:r>
      <w:r w:rsidRPr="00D257F8" w:rsidR="00074D35">
        <w:t xml:space="preserve"> </w:t>
      </w:r>
      <w:r w:rsidRPr="00D257F8">
        <w:t>prevent</w:t>
      </w:r>
      <w:r w:rsidRPr="00D257F8" w:rsidR="00074D35">
        <w:t xml:space="preserve"> </w:t>
      </w:r>
      <w:r w:rsidRPr="00D257F8">
        <w:t>it</w:t>
      </w:r>
      <w:r w:rsidRPr="00D257F8" w:rsidR="00074D35">
        <w:t xml:space="preserve"> </w:t>
      </w:r>
      <w:r w:rsidR="00390270">
        <w:t xml:space="preserve">from </w:t>
      </w:r>
      <w:r w:rsidRPr="00D257F8">
        <w:t>happening</w:t>
      </w:r>
      <w:r w:rsidRPr="00D257F8" w:rsidR="00074D35">
        <w:t xml:space="preserve"> </w:t>
      </w:r>
      <w:r w:rsidRPr="00D257F8">
        <w:t>again.</w:t>
      </w:r>
      <w:r w:rsidRPr="00D257F8" w:rsidR="00074D35">
        <w:t xml:space="preserve"> </w:t>
      </w:r>
    </w:p>
    <w:p w:rsidR="001C7684" w:rsidRPr="00D257F8" w:rsidP="003E228F">
      <w:pPr>
        <w:pStyle w:val="Answer"/>
      </w:pPr>
      <w:r w:rsidRPr="00D257F8">
        <w:t>The</w:t>
      </w:r>
      <w:r w:rsidRPr="00D257F8" w:rsidR="00074D35">
        <w:t xml:space="preserve"> </w:t>
      </w:r>
      <w:r w:rsidRPr="00D257F8">
        <w:t>other</w:t>
      </w:r>
      <w:r w:rsidRPr="00D257F8" w:rsidR="00074D35">
        <w:t xml:space="preserve"> </w:t>
      </w:r>
      <w:r w:rsidRPr="00D257F8">
        <w:t>thing</w:t>
      </w:r>
      <w:r w:rsidRPr="00D257F8" w:rsidR="00074D35">
        <w:t xml:space="preserve"> </w:t>
      </w:r>
      <w:r w:rsidRPr="00D257F8">
        <w:t>is</w:t>
      </w:r>
      <w:r w:rsidRPr="00D257F8" w:rsidR="00074D35">
        <w:t xml:space="preserve"> </w:t>
      </w:r>
      <w:r w:rsidRPr="00D257F8">
        <w:t>that</w:t>
      </w:r>
      <w:r w:rsidRPr="00D257F8" w:rsidR="00074D35">
        <w:t xml:space="preserve"> </w:t>
      </w:r>
      <w:r w:rsidRPr="00D257F8">
        <w:t>not</w:t>
      </w:r>
      <w:r w:rsidRPr="00D257F8" w:rsidR="00074D35">
        <w:t xml:space="preserve"> </w:t>
      </w:r>
      <w:r w:rsidRPr="00D257F8">
        <w:t>enough</w:t>
      </w:r>
      <w:r w:rsidRPr="00D257F8" w:rsidR="00074D35">
        <w:t xml:space="preserve"> </w:t>
      </w:r>
      <w:r w:rsidRPr="00D257F8">
        <w:t>personnel</w:t>
      </w:r>
      <w:r w:rsidRPr="00D257F8" w:rsidR="00074D35">
        <w:t xml:space="preserve"> </w:t>
      </w:r>
      <w:r w:rsidRPr="00D257F8">
        <w:t>and</w:t>
      </w:r>
      <w:r w:rsidRPr="00D257F8" w:rsidR="00074D35">
        <w:t xml:space="preserve"> </w:t>
      </w:r>
      <w:r w:rsidRPr="00D257F8">
        <w:t>expertise</w:t>
      </w:r>
      <w:r w:rsidRPr="00D257F8" w:rsidR="00074D35">
        <w:t xml:space="preserve"> </w:t>
      </w:r>
      <w:r w:rsidR="00390270">
        <w:t>are</w:t>
      </w:r>
      <w:r w:rsidRPr="00D257F8" w:rsidR="00074D35">
        <w:t xml:space="preserve"> </w:t>
      </w:r>
      <w:r w:rsidRPr="00D257F8">
        <w:t>retained.</w:t>
      </w:r>
      <w:r w:rsidRPr="00D257F8" w:rsidR="00074D35">
        <w:t xml:space="preserve"> </w:t>
      </w:r>
      <w:r w:rsidRPr="00D257F8" w:rsidR="007A716E">
        <w:t>The</w:t>
      </w:r>
      <w:r w:rsidRPr="00D257F8" w:rsidR="00074D35">
        <w:t xml:space="preserve"> </w:t>
      </w:r>
      <w:r w:rsidRPr="00D257F8" w:rsidR="00F26B58">
        <w:t>s</w:t>
      </w:r>
      <w:r w:rsidRPr="00D257F8">
        <w:t>ervic</w:t>
      </w:r>
      <w:r w:rsidRPr="00D257F8" w:rsidR="00695767">
        <w:t>e</w:t>
      </w:r>
      <w:r w:rsidRPr="00D257F8" w:rsidR="00074D35">
        <w:t xml:space="preserve"> </w:t>
      </w:r>
      <w:r w:rsidRPr="00D257F8" w:rsidR="00695767">
        <w:t>complaints</w:t>
      </w:r>
      <w:r w:rsidRPr="00D257F8" w:rsidR="00074D35">
        <w:t xml:space="preserve"> </w:t>
      </w:r>
      <w:r w:rsidRPr="00D257F8" w:rsidR="00695767">
        <w:t>s</w:t>
      </w:r>
      <w:r w:rsidRPr="00D257F8" w:rsidR="007A716E">
        <w:t>ystem</w:t>
      </w:r>
      <w:r w:rsidRPr="00D257F8" w:rsidR="00074D35">
        <w:t xml:space="preserve"> </w:t>
      </w:r>
      <w:r w:rsidRPr="00D257F8" w:rsidR="007A716E">
        <w:t>is,</w:t>
      </w:r>
      <w:r w:rsidRPr="00D257F8" w:rsidR="00074D35">
        <w:t xml:space="preserve"> </w:t>
      </w:r>
      <w:r w:rsidRPr="00D257F8" w:rsidR="007A716E">
        <w:t>if</w:t>
      </w:r>
      <w:r w:rsidRPr="00D257F8" w:rsidR="00074D35">
        <w:t xml:space="preserve"> </w:t>
      </w:r>
      <w:r w:rsidRPr="00D257F8" w:rsidR="007A716E">
        <w:t>you</w:t>
      </w:r>
      <w:r w:rsidRPr="00D257F8" w:rsidR="00074D35">
        <w:t xml:space="preserve"> </w:t>
      </w:r>
      <w:r w:rsidRPr="00D257F8" w:rsidR="007A716E">
        <w:t>like,</w:t>
      </w:r>
      <w:r w:rsidRPr="00D257F8" w:rsidR="00074D35">
        <w:t xml:space="preserve"> </w:t>
      </w:r>
      <w:r w:rsidRPr="00D257F8" w:rsidR="007A716E">
        <w:t>owned</w:t>
      </w:r>
      <w:r w:rsidRPr="00D257F8" w:rsidR="00074D35">
        <w:t xml:space="preserve"> </w:t>
      </w:r>
      <w:r w:rsidRPr="00D257F8">
        <w:t>by</w:t>
      </w:r>
      <w:r w:rsidRPr="00D257F8" w:rsidR="00074D35">
        <w:t xml:space="preserve"> </w:t>
      </w:r>
      <w:r w:rsidRPr="00D257F8">
        <w:t>the</w:t>
      </w:r>
      <w:r w:rsidRPr="00D257F8" w:rsidR="00074D35">
        <w:t xml:space="preserve"> </w:t>
      </w:r>
      <w:r w:rsidRPr="00D257F8">
        <w:t>M</w:t>
      </w:r>
      <w:r w:rsidR="00390270">
        <w:t>O</w:t>
      </w:r>
      <w:r w:rsidRPr="00D257F8">
        <w:t>D</w:t>
      </w:r>
      <w:r w:rsidRPr="00D257F8" w:rsidR="00F26B58">
        <w:t>. W</w:t>
      </w:r>
      <w:r w:rsidRPr="00D257F8" w:rsidR="007A716E">
        <w:t>e</w:t>
      </w:r>
      <w:r w:rsidRPr="00D257F8" w:rsidR="00074D35">
        <w:t xml:space="preserve"> </w:t>
      </w:r>
      <w:r w:rsidRPr="00D257F8" w:rsidR="007A716E">
        <w:t>do</w:t>
      </w:r>
      <w:r w:rsidRPr="00D257F8" w:rsidR="00074D35">
        <w:t xml:space="preserve"> </w:t>
      </w:r>
      <w:r w:rsidRPr="00D257F8" w:rsidR="007A716E">
        <w:t>our</w:t>
      </w:r>
      <w:r w:rsidRPr="00D257F8" w:rsidR="00074D35">
        <w:t xml:space="preserve"> </w:t>
      </w:r>
      <w:r w:rsidRPr="00D257F8" w:rsidR="007A716E">
        <w:t>part</w:t>
      </w:r>
      <w:r w:rsidRPr="00D257F8" w:rsidR="00074D35">
        <w:t xml:space="preserve"> </w:t>
      </w:r>
      <w:r w:rsidRPr="00D257F8" w:rsidR="007A716E">
        <w:t>as</w:t>
      </w:r>
      <w:r w:rsidRPr="00D257F8" w:rsidR="00074D35">
        <w:t xml:space="preserve"> the ombudsman </w:t>
      </w:r>
      <w:r w:rsidRPr="00D257F8" w:rsidR="007A716E">
        <w:t>as</w:t>
      </w:r>
      <w:r w:rsidRPr="00D257F8" w:rsidR="00074D35">
        <w:t xml:space="preserve"> </w:t>
      </w:r>
      <w:r w:rsidRPr="00D257F8" w:rsidR="00F26B58">
        <w:t>an</w:t>
      </w:r>
      <w:r w:rsidRPr="00D257F8" w:rsidR="00074D35">
        <w:t xml:space="preserve"> </w:t>
      </w:r>
      <w:r w:rsidRPr="00D257F8" w:rsidR="007A716E">
        <w:t>independent</w:t>
      </w:r>
      <w:r w:rsidRPr="00D257F8" w:rsidR="00074D35">
        <w:t xml:space="preserve"> </w:t>
      </w:r>
      <w:r w:rsidRPr="00D257F8" w:rsidR="007A716E">
        <w:t>civilian</w:t>
      </w:r>
      <w:r w:rsidRPr="00D257F8" w:rsidR="00074D35">
        <w:t xml:space="preserve"> </w:t>
      </w:r>
      <w:r w:rsidRPr="00D257F8" w:rsidR="007A716E">
        <w:t>oversight</w:t>
      </w:r>
      <w:r w:rsidRPr="00D257F8" w:rsidR="00074D35">
        <w:t xml:space="preserve"> </w:t>
      </w:r>
      <w:r w:rsidRPr="00D257F8" w:rsidR="007A716E">
        <w:t>body,</w:t>
      </w:r>
      <w:r w:rsidRPr="00D257F8" w:rsidR="00074D35">
        <w:t xml:space="preserve"> </w:t>
      </w:r>
      <w:r w:rsidRPr="00D257F8" w:rsidR="007A716E">
        <w:t>but</w:t>
      </w:r>
      <w:r w:rsidRPr="00D257F8" w:rsidR="00074D35">
        <w:t xml:space="preserve"> </w:t>
      </w:r>
      <w:r w:rsidRPr="00D257F8" w:rsidR="00F26B58">
        <w:t>the services</w:t>
      </w:r>
      <w:r w:rsidRPr="00D257F8" w:rsidR="00074D35">
        <w:t xml:space="preserve"> </w:t>
      </w:r>
      <w:r w:rsidRPr="00D257F8" w:rsidR="007A716E">
        <w:t>do</w:t>
      </w:r>
      <w:r w:rsidRPr="00D257F8" w:rsidR="00074D35">
        <w:t xml:space="preserve"> </w:t>
      </w:r>
      <w:r w:rsidRPr="00D257F8" w:rsidR="007A716E">
        <w:t>their</w:t>
      </w:r>
      <w:r w:rsidRPr="00D257F8" w:rsidR="00074D35">
        <w:t xml:space="preserve"> </w:t>
      </w:r>
      <w:r w:rsidRPr="00D257F8" w:rsidR="007A716E">
        <w:t>part</w:t>
      </w:r>
      <w:r w:rsidRPr="00D257F8" w:rsidR="00074D35">
        <w:t xml:space="preserve"> </w:t>
      </w:r>
      <w:r w:rsidRPr="00D257F8" w:rsidR="007A716E">
        <w:t>as</w:t>
      </w:r>
      <w:r w:rsidRPr="00D257F8" w:rsidR="00074D35">
        <w:t xml:space="preserve"> </w:t>
      </w:r>
      <w:r w:rsidRPr="00D257F8" w:rsidR="007A716E">
        <w:t>well.</w:t>
      </w:r>
      <w:r w:rsidRPr="00D257F8" w:rsidR="00074D35">
        <w:t xml:space="preserve"> </w:t>
      </w:r>
      <w:r w:rsidRPr="00D257F8" w:rsidR="007A716E">
        <w:t>Each</w:t>
      </w:r>
      <w:r w:rsidRPr="00D257F8" w:rsidR="00074D35">
        <w:t xml:space="preserve"> </w:t>
      </w:r>
      <w:r w:rsidRPr="00D257F8" w:rsidR="007A716E">
        <w:t>has</w:t>
      </w:r>
      <w:r w:rsidRPr="00D257F8" w:rsidR="00074D35">
        <w:t xml:space="preserve"> </w:t>
      </w:r>
      <w:r w:rsidRPr="00D257F8" w:rsidR="007A716E">
        <w:t>a</w:t>
      </w:r>
      <w:r w:rsidRPr="00D257F8" w:rsidR="00074D35">
        <w:t xml:space="preserve"> </w:t>
      </w:r>
      <w:r w:rsidRPr="00D257F8" w:rsidR="00F26B58">
        <w:t>s</w:t>
      </w:r>
      <w:r w:rsidRPr="00D257F8" w:rsidR="007A716E">
        <w:t>ervice</w:t>
      </w:r>
      <w:r w:rsidRPr="00D257F8" w:rsidR="00074D35">
        <w:t xml:space="preserve"> </w:t>
      </w:r>
      <w:r w:rsidRPr="00D257F8" w:rsidR="00F26B58">
        <w:t>c</w:t>
      </w:r>
      <w:r w:rsidRPr="00D257F8" w:rsidR="007A716E">
        <w:t>omplaint</w:t>
      </w:r>
      <w:r w:rsidRPr="00D257F8" w:rsidR="00074D35">
        <w:t xml:space="preserve"> </w:t>
      </w:r>
      <w:r w:rsidRPr="00D257F8" w:rsidR="00F26B58">
        <w:t>s</w:t>
      </w:r>
      <w:r w:rsidRPr="00D257F8" w:rsidR="007A716E">
        <w:t>ecretariat</w:t>
      </w:r>
      <w:r w:rsidRPr="00D257F8" w:rsidR="00074D35">
        <w:t xml:space="preserve"> </w:t>
      </w:r>
      <w:r w:rsidRPr="00D257F8" w:rsidR="007A716E">
        <w:t>and</w:t>
      </w:r>
      <w:r w:rsidRPr="00D257F8" w:rsidR="00695767">
        <w:t>,</w:t>
      </w:r>
      <w:r w:rsidRPr="00D257F8" w:rsidR="00074D35">
        <w:t xml:space="preserve"> </w:t>
      </w:r>
      <w:r w:rsidRPr="00D257F8" w:rsidR="00695767">
        <w:t>quite</w:t>
      </w:r>
      <w:r w:rsidRPr="00D257F8" w:rsidR="00074D35">
        <w:t xml:space="preserve"> </w:t>
      </w:r>
      <w:r w:rsidRPr="00D257F8" w:rsidR="00695767">
        <w:t>a</w:t>
      </w:r>
      <w:r w:rsidRPr="00D257F8" w:rsidR="00074D35">
        <w:t xml:space="preserve"> </w:t>
      </w:r>
      <w:r w:rsidRPr="00D257F8" w:rsidR="00695767">
        <w:t>lot</w:t>
      </w:r>
      <w:r w:rsidRPr="00D257F8" w:rsidR="00074D35">
        <w:t xml:space="preserve"> </w:t>
      </w:r>
      <w:r w:rsidRPr="00D257F8" w:rsidR="00695767">
        <w:t>of</w:t>
      </w:r>
      <w:r w:rsidRPr="00D257F8" w:rsidR="00074D35">
        <w:t xml:space="preserve"> </w:t>
      </w:r>
      <w:r w:rsidRPr="00D257F8" w:rsidR="00695767">
        <w:t>the</w:t>
      </w:r>
      <w:r w:rsidRPr="00D257F8" w:rsidR="00074D35">
        <w:t xml:space="preserve"> </w:t>
      </w:r>
      <w:r w:rsidRPr="00D257F8" w:rsidR="00695767">
        <w:t>time,</w:t>
      </w:r>
      <w:r w:rsidRPr="00D257F8" w:rsidR="00074D35">
        <w:t xml:space="preserve"> </w:t>
      </w:r>
      <w:r w:rsidRPr="00D257F8" w:rsidR="007A716E">
        <w:t>they</w:t>
      </w:r>
      <w:r w:rsidRPr="00D257F8" w:rsidR="00074D35">
        <w:t xml:space="preserve"> </w:t>
      </w:r>
      <w:r w:rsidRPr="00D257F8" w:rsidR="007A716E">
        <w:t>do</w:t>
      </w:r>
      <w:r w:rsidRPr="00D257F8" w:rsidR="00074D35">
        <w:t xml:space="preserve"> </w:t>
      </w:r>
      <w:r w:rsidRPr="00D257F8" w:rsidR="007A716E">
        <w:t>not</w:t>
      </w:r>
      <w:r w:rsidRPr="00D257F8" w:rsidR="00074D35">
        <w:t xml:space="preserve"> </w:t>
      </w:r>
      <w:r w:rsidRPr="00D257F8" w:rsidR="007A716E">
        <w:t>have</w:t>
      </w:r>
      <w:r w:rsidRPr="00D257F8" w:rsidR="00074D35">
        <w:t xml:space="preserve"> </w:t>
      </w:r>
      <w:r w:rsidRPr="00D257F8" w:rsidR="007A716E">
        <w:t>the</w:t>
      </w:r>
      <w:r w:rsidRPr="00D257F8" w:rsidR="00074D35">
        <w:t xml:space="preserve"> </w:t>
      </w:r>
      <w:r w:rsidRPr="00D257F8" w:rsidR="007A716E">
        <w:t>staff</w:t>
      </w:r>
      <w:r w:rsidRPr="00D257F8" w:rsidR="00074D35">
        <w:t xml:space="preserve"> </w:t>
      </w:r>
      <w:r w:rsidRPr="00D257F8" w:rsidR="007A716E">
        <w:t>that</w:t>
      </w:r>
      <w:r w:rsidRPr="00D257F8" w:rsidR="00074D35">
        <w:t xml:space="preserve"> </w:t>
      </w:r>
      <w:r w:rsidRPr="00D257F8" w:rsidR="007A716E">
        <w:t>they</w:t>
      </w:r>
      <w:r w:rsidRPr="00D257F8" w:rsidR="00074D35">
        <w:t xml:space="preserve"> </w:t>
      </w:r>
      <w:r w:rsidRPr="00D257F8" w:rsidR="007A716E">
        <w:t>need</w:t>
      </w:r>
      <w:r w:rsidRPr="00D257F8" w:rsidR="00074D35">
        <w:t xml:space="preserve"> </w:t>
      </w:r>
      <w:r w:rsidRPr="00D257F8" w:rsidR="007A716E">
        <w:t>or</w:t>
      </w:r>
      <w:r w:rsidRPr="00D257F8" w:rsidR="00074D35">
        <w:t xml:space="preserve"> </w:t>
      </w:r>
      <w:r w:rsidRPr="00D257F8" w:rsidR="007A716E">
        <w:t>they</w:t>
      </w:r>
      <w:r w:rsidRPr="00D257F8" w:rsidR="00074D35">
        <w:t xml:space="preserve"> </w:t>
      </w:r>
      <w:r w:rsidRPr="00D257F8" w:rsidR="007A716E">
        <w:t>have</w:t>
      </w:r>
      <w:r w:rsidRPr="00D257F8" w:rsidR="00074D35">
        <w:t xml:space="preserve"> </w:t>
      </w:r>
      <w:r w:rsidRPr="00D257F8" w:rsidR="007A716E">
        <w:t>people</w:t>
      </w:r>
      <w:r w:rsidRPr="00D257F8" w:rsidR="00074D35">
        <w:t xml:space="preserve"> </w:t>
      </w:r>
      <w:r w:rsidR="00390270">
        <w:t xml:space="preserve">who </w:t>
      </w:r>
      <w:r w:rsidRPr="00D257F8" w:rsidR="007A716E">
        <w:t>cycle</w:t>
      </w:r>
      <w:r w:rsidRPr="00D257F8" w:rsidR="00074D35">
        <w:t xml:space="preserve"> </w:t>
      </w:r>
      <w:r w:rsidRPr="00D257F8" w:rsidR="003E228F">
        <w:t>in</w:t>
      </w:r>
      <w:r w:rsidRPr="00D257F8" w:rsidR="00074D35">
        <w:t xml:space="preserve"> </w:t>
      </w:r>
      <w:r w:rsidRPr="00D257F8" w:rsidR="003E228F">
        <w:t>and</w:t>
      </w:r>
      <w:r w:rsidRPr="00D257F8" w:rsidR="00074D35">
        <w:t xml:space="preserve"> </w:t>
      </w:r>
      <w:r w:rsidRPr="00D257F8" w:rsidR="003E228F">
        <w:t>cycle</w:t>
      </w:r>
      <w:r w:rsidRPr="00D257F8" w:rsidR="00074D35">
        <w:t xml:space="preserve"> </w:t>
      </w:r>
      <w:r w:rsidRPr="00D257F8" w:rsidR="003E228F">
        <w:t>out</w:t>
      </w:r>
      <w:r w:rsidRPr="00D257F8" w:rsidR="00F26B58">
        <w:t xml:space="preserve">, </w:t>
      </w:r>
      <w:r w:rsidRPr="00D257F8" w:rsidR="00695767">
        <w:t>as</w:t>
      </w:r>
      <w:r w:rsidRPr="00D257F8" w:rsidR="00074D35">
        <w:t xml:space="preserve"> </w:t>
      </w:r>
      <w:r w:rsidRPr="00D257F8" w:rsidR="00695767">
        <w:t>people</w:t>
      </w:r>
      <w:r w:rsidRPr="00D257F8" w:rsidR="00074D35">
        <w:t xml:space="preserve"> </w:t>
      </w:r>
      <w:r w:rsidRPr="00D257F8" w:rsidR="00695767">
        <w:t>do</w:t>
      </w:r>
      <w:r w:rsidRPr="00D257F8" w:rsidR="00074D35">
        <w:t xml:space="preserve"> </w:t>
      </w:r>
      <w:r w:rsidRPr="00D257F8" w:rsidR="00695767">
        <w:t>within</w:t>
      </w:r>
      <w:r w:rsidRPr="00D257F8" w:rsidR="00074D35">
        <w:t xml:space="preserve"> </w:t>
      </w:r>
      <w:r w:rsidRPr="00D257F8" w:rsidR="00F26B58">
        <w:t xml:space="preserve">the services, </w:t>
      </w:r>
      <w:r w:rsidRPr="00D257F8" w:rsidR="003E228F">
        <w:t>so</w:t>
      </w:r>
      <w:r w:rsidRPr="00D257F8" w:rsidR="00074D35">
        <w:t xml:space="preserve"> </w:t>
      </w:r>
      <w:r w:rsidRPr="00D257F8" w:rsidR="003E228F">
        <w:t>they</w:t>
      </w:r>
      <w:r w:rsidRPr="00D257F8" w:rsidR="00074D35">
        <w:t xml:space="preserve"> </w:t>
      </w:r>
      <w:r w:rsidRPr="00D257F8" w:rsidR="003E228F">
        <w:t>do</w:t>
      </w:r>
      <w:r w:rsidRPr="00D257F8" w:rsidR="00074D35">
        <w:t xml:space="preserve"> </w:t>
      </w:r>
      <w:r w:rsidRPr="00D257F8" w:rsidR="003E228F">
        <w:t>not</w:t>
      </w:r>
      <w:r w:rsidRPr="00D257F8" w:rsidR="00074D35">
        <w:t xml:space="preserve"> </w:t>
      </w:r>
      <w:r w:rsidRPr="00D257F8" w:rsidR="003E228F">
        <w:t>have</w:t>
      </w:r>
      <w:r w:rsidRPr="00D257F8" w:rsidR="00074D35">
        <w:t xml:space="preserve"> </w:t>
      </w:r>
      <w:r w:rsidRPr="00D257F8" w:rsidR="007A716E">
        <w:t>the</w:t>
      </w:r>
      <w:r w:rsidRPr="00D257F8" w:rsidR="00074D35">
        <w:t xml:space="preserve"> </w:t>
      </w:r>
      <w:r w:rsidRPr="00D257F8" w:rsidR="007A716E">
        <w:t>personnel</w:t>
      </w:r>
      <w:r w:rsidR="00390270">
        <w:t xml:space="preserve"> and are not fully staffed</w:t>
      </w:r>
      <w:r w:rsidRPr="00D257F8" w:rsidR="007A716E">
        <w:t>.</w:t>
      </w:r>
      <w:r w:rsidRPr="00D257F8" w:rsidR="00074D35">
        <w:t xml:space="preserve"> </w:t>
      </w:r>
      <w:r w:rsidRPr="00D257F8" w:rsidR="007A716E">
        <w:t>Also,</w:t>
      </w:r>
      <w:r w:rsidRPr="00D257F8" w:rsidR="00074D35">
        <w:t xml:space="preserve"> </w:t>
      </w:r>
      <w:r w:rsidRPr="00D257F8" w:rsidR="007A716E">
        <w:t>the</w:t>
      </w:r>
      <w:r w:rsidRPr="00D257F8" w:rsidR="00074D35">
        <w:t xml:space="preserve"> </w:t>
      </w:r>
      <w:r w:rsidRPr="00D257F8" w:rsidR="007A716E">
        <w:t>expertise</w:t>
      </w:r>
      <w:r w:rsidRPr="00D257F8" w:rsidR="00074D35">
        <w:t xml:space="preserve"> </w:t>
      </w:r>
      <w:r w:rsidRPr="00D257F8" w:rsidR="007A716E">
        <w:t>is</w:t>
      </w:r>
      <w:r w:rsidRPr="00D257F8" w:rsidR="00074D35">
        <w:t xml:space="preserve"> </w:t>
      </w:r>
      <w:r w:rsidRPr="00D257F8" w:rsidR="007A716E">
        <w:t>not</w:t>
      </w:r>
      <w:r w:rsidRPr="00D257F8" w:rsidR="00074D35">
        <w:t xml:space="preserve"> </w:t>
      </w:r>
      <w:r w:rsidRPr="00D257F8" w:rsidR="007A716E">
        <w:t>necessarily</w:t>
      </w:r>
      <w:r w:rsidRPr="00D257F8" w:rsidR="00074D35">
        <w:t xml:space="preserve"> </w:t>
      </w:r>
      <w:r w:rsidRPr="00D257F8" w:rsidR="007A716E">
        <w:t>retained</w:t>
      </w:r>
      <w:r w:rsidRPr="00D257F8" w:rsidR="00074D35">
        <w:t xml:space="preserve"> </w:t>
      </w:r>
      <w:r w:rsidRPr="00D257F8" w:rsidR="007A716E">
        <w:t>because,</w:t>
      </w:r>
      <w:r w:rsidRPr="00D257F8" w:rsidR="00074D35">
        <w:t xml:space="preserve"> </w:t>
      </w:r>
      <w:r w:rsidRPr="00D257F8" w:rsidR="007A716E">
        <w:t>if</w:t>
      </w:r>
      <w:r w:rsidRPr="00D257F8" w:rsidR="00074D35">
        <w:t xml:space="preserve"> </w:t>
      </w:r>
      <w:r w:rsidRPr="00D257F8" w:rsidR="007A716E">
        <w:t>people</w:t>
      </w:r>
      <w:r w:rsidRPr="00D257F8" w:rsidR="00074D35">
        <w:t xml:space="preserve"> </w:t>
      </w:r>
      <w:r w:rsidRPr="00D257F8" w:rsidR="007A716E">
        <w:t>move</w:t>
      </w:r>
      <w:r w:rsidRPr="00D257F8" w:rsidR="00074D35">
        <w:t xml:space="preserve"> </w:t>
      </w:r>
      <w:r w:rsidRPr="00D257F8" w:rsidR="007A716E">
        <w:t>on</w:t>
      </w:r>
      <w:r w:rsidRPr="00D257F8" w:rsidR="00074D35">
        <w:t xml:space="preserve"> </w:t>
      </w:r>
      <w:r w:rsidRPr="00D257F8" w:rsidR="007A716E">
        <w:t>every</w:t>
      </w:r>
      <w:r w:rsidRPr="00D257F8" w:rsidR="00074D35">
        <w:t xml:space="preserve"> </w:t>
      </w:r>
      <w:r w:rsidRPr="00D257F8" w:rsidR="007A716E">
        <w:t>two</w:t>
      </w:r>
      <w:r w:rsidRPr="00D257F8" w:rsidR="00074D35">
        <w:t xml:space="preserve"> </w:t>
      </w:r>
      <w:r w:rsidRPr="00D257F8" w:rsidR="007A716E">
        <w:t>years,</w:t>
      </w:r>
      <w:r w:rsidRPr="00D257F8" w:rsidR="00074D35">
        <w:t xml:space="preserve"> </w:t>
      </w:r>
      <w:r w:rsidRPr="00D257F8" w:rsidR="007A716E">
        <w:t>you</w:t>
      </w:r>
      <w:r w:rsidRPr="00D257F8" w:rsidR="00074D35">
        <w:t xml:space="preserve"> </w:t>
      </w:r>
      <w:r w:rsidRPr="00D257F8" w:rsidR="007A716E">
        <w:t>do</w:t>
      </w:r>
      <w:r w:rsidRPr="00D257F8" w:rsidR="00074D35">
        <w:t xml:space="preserve"> </w:t>
      </w:r>
      <w:r w:rsidRPr="00D257F8" w:rsidR="007A716E">
        <w:t>not</w:t>
      </w:r>
      <w:r w:rsidRPr="00D257F8" w:rsidR="00074D35">
        <w:t xml:space="preserve"> </w:t>
      </w:r>
      <w:r w:rsidRPr="00D257F8" w:rsidR="007A716E">
        <w:t>have</w:t>
      </w:r>
      <w:r w:rsidRPr="00D257F8" w:rsidR="00074D35">
        <w:t xml:space="preserve"> </w:t>
      </w:r>
      <w:r w:rsidRPr="00D257F8" w:rsidR="007A716E">
        <w:t>a</w:t>
      </w:r>
      <w:r w:rsidRPr="00D257F8" w:rsidR="00074D35">
        <w:t xml:space="preserve"> </w:t>
      </w:r>
      <w:r w:rsidRPr="00D257F8" w:rsidR="007A716E">
        <w:t>body</w:t>
      </w:r>
      <w:r w:rsidRPr="00D257F8" w:rsidR="00074D35">
        <w:t xml:space="preserve"> </w:t>
      </w:r>
      <w:r w:rsidRPr="00D257F8" w:rsidR="007A716E">
        <w:t>of</w:t>
      </w:r>
      <w:r w:rsidRPr="00D257F8" w:rsidR="00074D35">
        <w:t xml:space="preserve"> </w:t>
      </w:r>
      <w:r w:rsidRPr="00D257F8" w:rsidR="007A716E">
        <w:t>knowledge</w:t>
      </w:r>
      <w:r w:rsidRPr="00D257F8" w:rsidR="00074D35">
        <w:t xml:space="preserve"> </w:t>
      </w:r>
      <w:r w:rsidRPr="00D257F8" w:rsidR="007A716E">
        <w:t>that</w:t>
      </w:r>
      <w:r w:rsidRPr="00D257F8" w:rsidR="00074D35">
        <w:t xml:space="preserve"> </w:t>
      </w:r>
      <w:r w:rsidRPr="00D257F8" w:rsidR="007A716E">
        <w:t>is</w:t>
      </w:r>
      <w:r w:rsidRPr="00D257F8" w:rsidR="00074D35">
        <w:t xml:space="preserve"> </w:t>
      </w:r>
      <w:r w:rsidRPr="00D257F8" w:rsidR="007A716E">
        <w:t>retained.</w:t>
      </w:r>
      <w:r w:rsidRPr="00D257F8" w:rsidR="00074D35">
        <w:t xml:space="preserve"> </w:t>
      </w:r>
      <w:r w:rsidRPr="00D257F8" w:rsidR="003E228F">
        <w:t>If</w:t>
      </w:r>
      <w:r w:rsidRPr="00D257F8" w:rsidR="00074D35">
        <w:t xml:space="preserve"> </w:t>
      </w:r>
      <w:r w:rsidRPr="00D257F8" w:rsidR="003E228F">
        <w:t>you</w:t>
      </w:r>
      <w:r w:rsidRPr="00D257F8" w:rsidR="00074D35">
        <w:t xml:space="preserve"> </w:t>
      </w:r>
      <w:r w:rsidRPr="00D257F8" w:rsidR="007A716E">
        <w:t>have</w:t>
      </w:r>
      <w:r w:rsidRPr="00D257F8" w:rsidR="00074D35">
        <w:t xml:space="preserve"> </w:t>
      </w:r>
      <w:r w:rsidRPr="00D257F8" w:rsidR="007A716E">
        <w:t>peopl</w:t>
      </w:r>
      <w:r w:rsidRPr="00D257F8" w:rsidR="00695767">
        <w:t>e</w:t>
      </w:r>
      <w:r w:rsidRPr="00D257F8" w:rsidR="00074D35">
        <w:t xml:space="preserve"> </w:t>
      </w:r>
      <w:r w:rsidRPr="00D257F8" w:rsidR="00695767">
        <w:t>who</w:t>
      </w:r>
      <w:r w:rsidRPr="00D257F8" w:rsidR="00074D35">
        <w:t xml:space="preserve"> </w:t>
      </w:r>
      <w:r w:rsidRPr="00D257F8" w:rsidR="00695767">
        <w:t>stay</w:t>
      </w:r>
      <w:r w:rsidRPr="00D257F8" w:rsidR="00074D35">
        <w:t xml:space="preserve"> </w:t>
      </w:r>
      <w:r w:rsidRPr="00D257F8" w:rsidR="00695767">
        <w:t>longer</w:t>
      </w:r>
      <w:r w:rsidRPr="00D257F8" w:rsidR="00074D35">
        <w:t xml:space="preserve"> </w:t>
      </w:r>
      <w:r w:rsidRPr="00D257F8" w:rsidR="00695767">
        <w:t>than</w:t>
      </w:r>
      <w:r w:rsidRPr="00D257F8" w:rsidR="00074D35">
        <w:t xml:space="preserve"> </w:t>
      </w:r>
      <w:r w:rsidRPr="00D257F8" w:rsidR="00695767">
        <w:t>that</w:t>
      </w:r>
      <w:r w:rsidRPr="00D257F8" w:rsidR="007A716E">
        <w:t>,</w:t>
      </w:r>
      <w:r w:rsidRPr="00D257F8" w:rsidR="00074D35">
        <w:t xml:space="preserve"> </w:t>
      </w:r>
      <w:r w:rsidRPr="00D257F8" w:rsidR="007A716E">
        <w:t>great</w:t>
      </w:r>
      <w:r w:rsidRPr="00D257F8" w:rsidR="00F26B58">
        <w:t xml:space="preserve">; </w:t>
      </w:r>
      <w:r w:rsidRPr="00D257F8" w:rsidR="007A716E">
        <w:t>if</w:t>
      </w:r>
      <w:r w:rsidRPr="00D257F8" w:rsidR="00074D35">
        <w:t xml:space="preserve"> </w:t>
      </w:r>
      <w:r w:rsidRPr="00D257F8" w:rsidR="007A716E">
        <w:t>you</w:t>
      </w:r>
      <w:r w:rsidRPr="00D257F8" w:rsidR="00074D35">
        <w:t xml:space="preserve"> </w:t>
      </w:r>
      <w:r w:rsidRPr="00D257F8" w:rsidR="007A716E">
        <w:t>do</w:t>
      </w:r>
      <w:r w:rsidRPr="00D257F8" w:rsidR="00074D35">
        <w:t xml:space="preserve"> </w:t>
      </w:r>
      <w:r w:rsidRPr="00D257F8" w:rsidR="007A716E">
        <w:t>not</w:t>
      </w:r>
      <w:r w:rsidRPr="00D257F8" w:rsidR="00F26B58">
        <w:t>,</w:t>
      </w:r>
      <w:r w:rsidRPr="00D257F8" w:rsidR="00074D35">
        <w:t xml:space="preserve"> </w:t>
      </w:r>
      <w:r w:rsidRPr="00D257F8" w:rsidR="003E228F">
        <w:t>you</w:t>
      </w:r>
      <w:r w:rsidRPr="00D257F8" w:rsidR="00074D35">
        <w:t xml:space="preserve"> </w:t>
      </w:r>
      <w:r w:rsidRPr="00D257F8" w:rsidR="003E228F">
        <w:t>are</w:t>
      </w:r>
      <w:r w:rsidRPr="00D257F8" w:rsidR="00074D35">
        <w:t xml:space="preserve"> </w:t>
      </w:r>
      <w:r w:rsidRPr="00D257F8" w:rsidR="003E228F">
        <w:t>at</w:t>
      </w:r>
      <w:r w:rsidRPr="00D257F8" w:rsidR="00074D35">
        <w:t xml:space="preserve"> </w:t>
      </w:r>
      <w:r w:rsidRPr="00D257F8">
        <w:t>a</w:t>
      </w:r>
      <w:r w:rsidRPr="00D257F8" w:rsidR="00074D35">
        <w:t xml:space="preserve"> </w:t>
      </w:r>
      <w:r w:rsidRPr="00D257F8">
        <w:t>disadvantage.</w:t>
      </w:r>
    </w:p>
    <w:p w:rsidR="003E228F" w:rsidRPr="00D257F8" w:rsidP="003E228F">
      <w:pPr>
        <w:pStyle w:val="Answer"/>
      </w:pPr>
      <w:r w:rsidRPr="00D257F8">
        <w:t>It</w:t>
      </w:r>
      <w:r w:rsidRPr="00D257F8" w:rsidR="00074D35">
        <w:t xml:space="preserve"> </w:t>
      </w:r>
      <w:r w:rsidRPr="00D257F8">
        <w:t>is</w:t>
      </w:r>
      <w:r w:rsidRPr="00D257F8" w:rsidR="00074D35">
        <w:t xml:space="preserve"> </w:t>
      </w:r>
      <w:r w:rsidRPr="00D257F8" w:rsidR="001C7684">
        <w:t>about</w:t>
      </w:r>
      <w:r w:rsidRPr="00D257F8" w:rsidR="00074D35">
        <w:t xml:space="preserve"> </w:t>
      </w:r>
      <w:r w:rsidRPr="00D257F8">
        <w:t>retaining</w:t>
      </w:r>
      <w:r w:rsidRPr="00D257F8" w:rsidR="00074D35">
        <w:t xml:space="preserve"> </w:t>
      </w:r>
      <w:r w:rsidRPr="00D257F8">
        <w:t>the</w:t>
      </w:r>
      <w:r w:rsidRPr="00D257F8" w:rsidR="00074D35">
        <w:t xml:space="preserve"> </w:t>
      </w:r>
      <w:r w:rsidRPr="00D257F8">
        <w:t>expertis</w:t>
      </w:r>
      <w:r w:rsidRPr="00D257F8" w:rsidR="001C7684">
        <w:t>e</w:t>
      </w:r>
      <w:r w:rsidRPr="00D257F8" w:rsidR="00074D35">
        <w:t xml:space="preserve"> </w:t>
      </w:r>
      <w:r w:rsidRPr="00D257F8" w:rsidR="001C7684">
        <w:t>and</w:t>
      </w:r>
      <w:r w:rsidRPr="00D257F8" w:rsidR="00074D35">
        <w:t xml:space="preserve"> </w:t>
      </w:r>
      <w:r w:rsidRPr="00D257F8" w:rsidR="001C7684">
        <w:t>personnel,</w:t>
      </w:r>
      <w:r w:rsidRPr="00D257F8" w:rsidR="00074D35">
        <w:t xml:space="preserve"> </w:t>
      </w:r>
      <w:r w:rsidRPr="00D257F8">
        <w:t>making</w:t>
      </w:r>
      <w:r w:rsidRPr="00D257F8" w:rsidR="00074D35">
        <w:t xml:space="preserve"> </w:t>
      </w:r>
      <w:r w:rsidRPr="00D257F8">
        <w:t>sure</w:t>
      </w:r>
      <w:r w:rsidRPr="00D257F8" w:rsidR="00074D35">
        <w:t xml:space="preserve"> </w:t>
      </w:r>
      <w:r w:rsidRPr="00D257F8">
        <w:t>that</w:t>
      </w:r>
      <w:r w:rsidRPr="00D257F8" w:rsidR="00074D35">
        <w:t xml:space="preserve"> </w:t>
      </w:r>
      <w:r w:rsidRPr="00D257F8" w:rsidR="00560F86">
        <w:t>you</w:t>
      </w:r>
      <w:r w:rsidRPr="00D257F8" w:rsidR="00074D35">
        <w:t xml:space="preserve"> </w:t>
      </w:r>
      <w:r w:rsidRPr="00D257F8" w:rsidR="00560F86">
        <w:t>have</w:t>
      </w:r>
      <w:r w:rsidRPr="00D257F8" w:rsidR="00074D35">
        <w:t xml:space="preserve"> </w:t>
      </w:r>
      <w:r w:rsidRPr="00D257F8" w:rsidR="00560F86">
        <w:t>as</w:t>
      </w:r>
      <w:r w:rsidRPr="00D257F8" w:rsidR="00074D35">
        <w:t xml:space="preserve"> </w:t>
      </w:r>
      <w:r w:rsidRPr="00D257F8" w:rsidR="00560F86">
        <w:t>many</w:t>
      </w:r>
      <w:r w:rsidRPr="00D257F8" w:rsidR="00074D35">
        <w:t xml:space="preserve"> </w:t>
      </w:r>
      <w:r w:rsidRPr="00D257F8" w:rsidR="00560F86">
        <w:t>fee</w:t>
      </w:r>
      <w:r w:rsidRPr="00D257F8" w:rsidR="00560F86">
        <w:noBreakHyphen/>
      </w:r>
      <w:r w:rsidRPr="00D257F8">
        <w:t>earning</w:t>
      </w:r>
      <w:r w:rsidRPr="00D257F8" w:rsidR="00074D35">
        <w:t xml:space="preserve"> </w:t>
      </w:r>
      <w:r w:rsidRPr="00D257F8">
        <w:t>HIOs</w:t>
      </w:r>
      <w:r w:rsidRPr="00D257F8" w:rsidR="00074D35">
        <w:t xml:space="preserve"> </w:t>
      </w:r>
      <w:r w:rsidRPr="00D257F8" w:rsidR="00560F86">
        <w:t>as</w:t>
      </w:r>
      <w:r w:rsidRPr="00D257F8" w:rsidR="00074D35">
        <w:t xml:space="preserve"> </w:t>
      </w:r>
      <w:r w:rsidRPr="00D257F8" w:rsidR="00560F86">
        <w:t>you</w:t>
      </w:r>
      <w:r w:rsidRPr="00D257F8" w:rsidR="00074D35">
        <w:t xml:space="preserve"> </w:t>
      </w:r>
      <w:r w:rsidRPr="00D257F8" w:rsidR="00560F86">
        <w:t>want</w:t>
      </w:r>
      <w:r w:rsidRPr="00D257F8" w:rsidR="00074D35">
        <w:t xml:space="preserve"> </w:t>
      </w:r>
      <w:r w:rsidRPr="00D257F8" w:rsidR="00560F86">
        <w:t>and</w:t>
      </w:r>
      <w:r w:rsidRPr="00D257F8" w:rsidR="00074D35">
        <w:t xml:space="preserve"> </w:t>
      </w:r>
      <w:r w:rsidRPr="00D257F8" w:rsidR="00560F86">
        <w:t>that</w:t>
      </w:r>
      <w:r w:rsidRPr="00D257F8" w:rsidR="00074D35">
        <w:t xml:space="preserve"> </w:t>
      </w:r>
      <w:r w:rsidRPr="00D257F8" w:rsidR="00560F86">
        <w:t>they</w:t>
      </w:r>
      <w:r w:rsidRPr="00D257F8" w:rsidR="00074D35">
        <w:t xml:space="preserve"> </w:t>
      </w:r>
      <w:r w:rsidRPr="00D257F8" w:rsidR="00560F86">
        <w:t>have</w:t>
      </w:r>
      <w:r w:rsidRPr="00D257F8" w:rsidR="00074D35">
        <w:t xml:space="preserve"> </w:t>
      </w:r>
      <w:r w:rsidRPr="00D257F8" w:rsidR="00560F86">
        <w:t>expertise</w:t>
      </w:r>
      <w:r w:rsidRPr="00D257F8" w:rsidR="00074D35">
        <w:t xml:space="preserve"> </w:t>
      </w:r>
      <w:r w:rsidRPr="00D257F8" w:rsidR="00560F86">
        <w:t>as</w:t>
      </w:r>
      <w:r w:rsidRPr="00D257F8" w:rsidR="00074D35">
        <w:t xml:space="preserve"> </w:t>
      </w:r>
      <w:r w:rsidRPr="00D257F8" w:rsidR="00560F86">
        <w:t>well,</w:t>
      </w:r>
      <w:r w:rsidRPr="00D257F8" w:rsidR="00074D35">
        <w:t xml:space="preserve"> </w:t>
      </w:r>
      <w:r w:rsidRPr="00D257F8" w:rsidR="001C7684">
        <w:t>and,</w:t>
      </w:r>
      <w:r w:rsidRPr="00D257F8" w:rsidR="00074D35">
        <w:t xml:space="preserve"> </w:t>
      </w:r>
      <w:r w:rsidRPr="00D257F8" w:rsidR="001C7684">
        <w:t>above</w:t>
      </w:r>
      <w:r w:rsidRPr="00D257F8" w:rsidR="00074D35">
        <w:t xml:space="preserve"> </w:t>
      </w:r>
      <w:r w:rsidRPr="00D257F8" w:rsidR="001C7684">
        <w:t>all,</w:t>
      </w:r>
      <w:r w:rsidRPr="00D257F8" w:rsidR="00074D35">
        <w:t xml:space="preserve"> </w:t>
      </w:r>
      <w:r w:rsidRPr="00D257F8">
        <w:t>try</w:t>
      </w:r>
      <w:r w:rsidRPr="00D257F8" w:rsidR="001C7684">
        <w:t>ing</w:t>
      </w:r>
      <w:r w:rsidRPr="00D257F8" w:rsidR="00074D35">
        <w:t xml:space="preserve"> </w:t>
      </w:r>
      <w:r w:rsidRPr="00D257F8" w:rsidR="001C7684">
        <w:t>to</w:t>
      </w:r>
      <w:r w:rsidRPr="00D257F8" w:rsidR="00074D35">
        <w:t xml:space="preserve"> </w:t>
      </w:r>
      <w:r w:rsidRPr="00D257F8">
        <w:t>make</w:t>
      </w:r>
      <w:r w:rsidRPr="00D257F8" w:rsidR="00074D35">
        <w:t xml:space="preserve"> </w:t>
      </w:r>
      <w:r w:rsidRPr="00D257F8">
        <w:t>whatever</w:t>
      </w:r>
      <w:r w:rsidRPr="00D257F8" w:rsidR="00074D35">
        <w:t xml:space="preserve"> </w:t>
      </w:r>
      <w:r w:rsidRPr="00D257F8" w:rsidR="001C7684">
        <w:t>changes</w:t>
      </w:r>
      <w:r w:rsidRPr="00D257F8" w:rsidR="00074D35">
        <w:t xml:space="preserve"> </w:t>
      </w:r>
      <w:r w:rsidRPr="00D257F8" w:rsidR="001C7684">
        <w:t>or</w:t>
      </w:r>
      <w:r w:rsidRPr="00D257F8" w:rsidR="00074D35">
        <w:t xml:space="preserve"> </w:t>
      </w:r>
      <w:r w:rsidRPr="00D257F8" w:rsidR="001C7684">
        <w:t>improvements</w:t>
      </w:r>
      <w:r w:rsidRPr="00D257F8" w:rsidR="00074D35">
        <w:t xml:space="preserve"> </w:t>
      </w:r>
      <w:r w:rsidRPr="00D257F8" w:rsidR="001C7684">
        <w:t>to</w:t>
      </w:r>
      <w:r w:rsidRPr="00D257F8" w:rsidR="00074D35">
        <w:t xml:space="preserve"> </w:t>
      </w:r>
      <w:r w:rsidRPr="00D257F8">
        <w:t>reduce</w:t>
      </w:r>
      <w:r w:rsidRPr="00D257F8" w:rsidR="00074D35">
        <w:t xml:space="preserve"> </w:t>
      </w:r>
      <w:r w:rsidRPr="00D257F8">
        <w:t>the</w:t>
      </w:r>
      <w:r w:rsidRPr="00D257F8" w:rsidR="00074D35">
        <w:t xml:space="preserve"> </w:t>
      </w:r>
      <w:r w:rsidRPr="00D257F8">
        <w:t>delay</w:t>
      </w:r>
      <w:r w:rsidRPr="00D257F8" w:rsidR="00074D35">
        <w:t xml:space="preserve"> </w:t>
      </w:r>
      <w:r w:rsidRPr="00D257F8" w:rsidR="00695767">
        <w:t>or</w:t>
      </w:r>
      <w:r w:rsidRPr="00D257F8" w:rsidR="00074D35">
        <w:t xml:space="preserve"> </w:t>
      </w:r>
      <w:r w:rsidRPr="00D257F8" w:rsidR="001C7684">
        <w:t>the</w:t>
      </w:r>
      <w:r w:rsidRPr="00D257F8" w:rsidR="00074D35">
        <w:t xml:space="preserve"> </w:t>
      </w:r>
      <w:r w:rsidRPr="00D257F8" w:rsidR="001C7684">
        <w:t>length</w:t>
      </w:r>
      <w:r w:rsidRPr="00D257F8" w:rsidR="00074D35">
        <w:t xml:space="preserve"> </w:t>
      </w:r>
      <w:r w:rsidRPr="00D257F8" w:rsidR="001C7684">
        <w:t>of</w:t>
      </w:r>
      <w:r w:rsidRPr="00D257F8" w:rsidR="00074D35">
        <w:t xml:space="preserve"> </w:t>
      </w:r>
      <w:r w:rsidRPr="00D257F8" w:rsidR="001C7684">
        <w:t>time</w:t>
      </w:r>
      <w:r w:rsidRPr="00D257F8" w:rsidR="00074D35">
        <w:t xml:space="preserve"> </w:t>
      </w:r>
      <w:r w:rsidRPr="00D257F8" w:rsidR="001C7684">
        <w:t>that</w:t>
      </w:r>
      <w:r w:rsidRPr="00D257F8" w:rsidR="00074D35">
        <w:t xml:space="preserve"> </w:t>
      </w:r>
      <w:r w:rsidRPr="00D257F8" w:rsidR="001C7684">
        <w:t>it</w:t>
      </w:r>
      <w:r w:rsidRPr="00D257F8" w:rsidR="00074D35">
        <w:t xml:space="preserve"> </w:t>
      </w:r>
      <w:r w:rsidRPr="00D257F8" w:rsidR="001C7684">
        <w:t>takes</w:t>
      </w:r>
      <w:r w:rsidRPr="00D257F8" w:rsidR="00074D35">
        <w:t xml:space="preserve"> </w:t>
      </w:r>
      <w:r w:rsidRPr="00D257F8" w:rsidR="001C7684">
        <w:t>to</w:t>
      </w:r>
      <w:r w:rsidRPr="00D257F8" w:rsidR="00074D35">
        <w:t xml:space="preserve"> </w:t>
      </w:r>
      <w:r w:rsidRPr="00D257F8" w:rsidR="001C7684">
        <w:t>resolve</w:t>
      </w:r>
      <w:r w:rsidRPr="00D257F8" w:rsidR="00074D35">
        <w:t xml:space="preserve"> </w:t>
      </w:r>
      <w:r w:rsidRPr="00D257F8" w:rsidR="001C7684">
        <w:t>a</w:t>
      </w:r>
      <w:r w:rsidRPr="00D257F8" w:rsidR="00074D35">
        <w:t xml:space="preserve"> </w:t>
      </w:r>
      <w:r w:rsidRPr="00D257F8" w:rsidR="001C7684">
        <w:t>service</w:t>
      </w:r>
      <w:r w:rsidRPr="00D257F8" w:rsidR="00074D35">
        <w:t xml:space="preserve"> </w:t>
      </w:r>
      <w:r w:rsidRPr="00D257F8" w:rsidR="001C7684">
        <w:t>complaint.</w:t>
      </w:r>
      <w:r w:rsidRPr="00D257F8" w:rsidR="00074D35">
        <w:t xml:space="preserve"> </w:t>
      </w:r>
      <w:r w:rsidRPr="00D257F8" w:rsidR="00F26B58">
        <w:t>I know we will come on to this in more detail later, but 90%</w:t>
      </w:r>
      <w:r w:rsidRPr="00D257F8" w:rsidR="00074D35">
        <w:t xml:space="preserve"> </w:t>
      </w:r>
      <w:r w:rsidRPr="00D257F8" w:rsidR="00F26B58">
        <w:t xml:space="preserve">of </w:t>
      </w:r>
      <w:r w:rsidRPr="00D257F8" w:rsidR="001C7684">
        <w:t>service</w:t>
      </w:r>
      <w:r w:rsidRPr="00D257F8" w:rsidR="00074D35">
        <w:t xml:space="preserve"> </w:t>
      </w:r>
      <w:r w:rsidRPr="00D257F8" w:rsidR="001C7684">
        <w:t>complaints</w:t>
      </w:r>
      <w:r w:rsidRPr="00D257F8" w:rsidR="00F26B58">
        <w:t xml:space="preserve"> </w:t>
      </w:r>
      <w:r w:rsidRPr="00D257F8" w:rsidR="001C7684">
        <w:t>are</w:t>
      </w:r>
      <w:r w:rsidRPr="00D257F8" w:rsidR="00074D35">
        <w:t xml:space="preserve"> </w:t>
      </w:r>
      <w:r w:rsidRPr="00D257F8" w:rsidR="001C7684">
        <w:t>supposed</w:t>
      </w:r>
      <w:r w:rsidRPr="00D257F8" w:rsidR="00074D35">
        <w:t xml:space="preserve"> </w:t>
      </w:r>
      <w:r w:rsidRPr="00D257F8" w:rsidR="001C7684">
        <w:t>to</w:t>
      </w:r>
      <w:r w:rsidRPr="00D257F8" w:rsidR="00074D35">
        <w:t xml:space="preserve"> </w:t>
      </w:r>
      <w:r w:rsidRPr="00D257F8" w:rsidR="001C7684">
        <w:t>be</w:t>
      </w:r>
      <w:r w:rsidRPr="00D257F8" w:rsidR="00074D35">
        <w:t xml:space="preserve"> </w:t>
      </w:r>
      <w:r w:rsidRPr="00D257F8" w:rsidR="001C7684">
        <w:t>resolved</w:t>
      </w:r>
      <w:r w:rsidRPr="00D257F8" w:rsidR="00074D35">
        <w:t xml:space="preserve"> </w:t>
      </w:r>
      <w:r w:rsidRPr="00D257F8" w:rsidR="001C7684">
        <w:t>in</w:t>
      </w:r>
      <w:r w:rsidRPr="00D257F8" w:rsidR="00074D35">
        <w:t xml:space="preserve"> </w:t>
      </w:r>
      <w:r w:rsidRPr="00D257F8" w:rsidR="001C7684">
        <w:t>24</w:t>
      </w:r>
      <w:r w:rsidRPr="00D257F8" w:rsidR="00074D35">
        <w:t xml:space="preserve"> </w:t>
      </w:r>
      <w:r w:rsidRPr="00D257F8" w:rsidR="001C7684">
        <w:t>weeks.</w:t>
      </w:r>
      <w:r w:rsidRPr="00D257F8" w:rsidR="00074D35">
        <w:t xml:space="preserve"> </w:t>
      </w:r>
      <w:r w:rsidRPr="00D257F8">
        <w:t>In</w:t>
      </w:r>
      <w:r w:rsidRPr="00D257F8" w:rsidR="00074D35">
        <w:t xml:space="preserve"> </w:t>
      </w:r>
      <w:r w:rsidRPr="00D257F8">
        <w:t>the</w:t>
      </w:r>
      <w:r w:rsidRPr="00D257F8" w:rsidR="00074D35">
        <w:t xml:space="preserve"> </w:t>
      </w:r>
      <w:r w:rsidRPr="00D257F8">
        <w:t>time</w:t>
      </w:r>
      <w:r w:rsidRPr="00D257F8" w:rsidR="00074D35">
        <w:t xml:space="preserve"> </w:t>
      </w:r>
      <w:r w:rsidRPr="00D257F8" w:rsidR="001C7684">
        <w:t>that</w:t>
      </w:r>
      <w:r w:rsidRPr="00D257F8" w:rsidR="00074D35">
        <w:t xml:space="preserve"> </w:t>
      </w:r>
      <w:r w:rsidRPr="00D257F8" w:rsidR="001C7684">
        <w:t>I</w:t>
      </w:r>
      <w:r w:rsidRPr="00D257F8" w:rsidR="00074D35">
        <w:t xml:space="preserve"> </w:t>
      </w:r>
      <w:r w:rsidRPr="00D257F8" w:rsidR="001C7684">
        <w:t>have</w:t>
      </w:r>
      <w:r w:rsidRPr="00D257F8" w:rsidR="00074D35">
        <w:t xml:space="preserve"> </w:t>
      </w:r>
      <w:r w:rsidRPr="00D257F8" w:rsidR="001C7684">
        <w:t>been</w:t>
      </w:r>
      <w:r w:rsidRPr="00D257F8" w:rsidR="00074D35">
        <w:t xml:space="preserve"> </w:t>
      </w:r>
      <w:r w:rsidRPr="00D257F8" w:rsidR="001C7684">
        <w:t>in</w:t>
      </w:r>
      <w:r w:rsidRPr="00D257F8" w:rsidR="00074D35">
        <w:t xml:space="preserve"> </w:t>
      </w:r>
      <w:r w:rsidRPr="00D257F8" w:rsidR="001C7684">
        <w:t>post,</w:t>
      </w:r>
      <w:r w:rsidRPr="00D257F8" w:rsidR="00074D35">
        <w:t xml:space="preserve"> </w:t>
      </w:r>
      <w:r w:rsidRPr="00D257F8" w:rsidR="001C7684">
        <w:t>that</w:t>
      </w:r>
      <w:r w:rsidRPr="00D257F8" w:rsidR="00074D35">
        <w:t xml:space="preserve"> </w:t>
      </w:r>
      <w:r w:rsidRPr="00D257F8" w:rsidR="001C7684">
        <w:t>has</w:t>
      </w:r>
      <w:r w:rsidRPr="00D257F8" w:rsidR="00074D35">
        <w:t xml:space="preserve"> </w:t>
      </w:r>
      <w:r w:rsidRPr="00D257F8" w:rsidR="001C7684">
        <w:t>never</w:t>
      </w:r>
      <w:r w:rsidRPr="00D257F8" w:rsidR="00074D35">
        <w:t xml:space="preserve"> </w:t>
      </w:r>
      <w:r w:rsidRPr="00D257F8" w:rsidR="001C7684">
        <w:t>happened</w:t>
      </w:r>
      <w:r w:rsidRPr="00D257F8" w:rsidR="00074D35">
        <w:t xml:space="preserve"> </w:t>
      </w:r>
      <w:r w:rsidRPr="00D257F8" w:rsidR="001C7684">
        <w:t>from</w:t>
      </w:r>
      <w:r w:rsidRPr="00D257F8" w:rsidR="00074D35">
        <w:t xml:space="preserve"> </w:t>
      </w:r>
      <w:r w:rsidRPr="00D257F8" w:rsidR="001C7684">
        <w:t>any</w:t>
      </w:r>
      <w:r w:rsidRPr="00D257F8" w:rsidR="00074D35">
        <w:t xml:space="preserve"> </w:t>
      </w:r>
      <w:r w:rsidRPr="00D257F8" w:rsidR="001C7684">
        <w:t>of</w:t>
      </w:r>
      <w:r w:rsidRPr="00D257F8" w:rsidR="00074D35">
        <w:t xml:space="preserve"> </w:t>
      </w:r>
      <w:r w:rsidRPr="00D257F8" w:rsidR="00F26B58">
        <w:t>the services</w:t>
      </w:r>
      <w:r w:rsidRPr="00D257F8" w:rsidR="001C7684">
        <w:t>.</w:t>
      </w:r>
      <w:r w:rsidRPr="00D257F8" w:rsidR="00074D35">
        <w:t xml:space="preserve"> </w:t>
      </w:r>
      <w:r w:rsidRPr="00D257F8" w:rsidR="00F26B58">
        <w:t>Not only that</w:t>
      </w:r>
      <w:r w:rsidRPr="00D257F8" w:rsidR="001C7684">
        <w:t>,</w:t>
      </w:r>
      <w:r w:rsidRPr="00D257F8" w:rsidR="00F26B58">
        <w:t xml:space="preserve"> but </w:t>
      </w:r>
      <w:r w:rsidRPr="00D257F8" w:rsidR="001C7684">
        <w:t>in</w:t>
      </w:r>
      <w:r w:rsidRPr="00D257F8" w:rsidR="00074D35">
        <w:t xml:space="preserve"> </w:t>
      </w:r>
      <w:r w:rsidRPr="00D257F8" w:rsidR="001C7684">
        <w:t>the</w:t>
      </w:r>
      <w:r w:rsidRPr="00D257F8" w:rsidR="00074D35">
        <w:t xml:space="preserve"> </w:t>
      </w:r>
      <w:r w:rsidRPr="00D257F8" w:rsidR="001C7684">
        <w:t>entire</w:t>
      </w:r>
      <w:r w:rsidRPr="00D257F8" w:rsidR="00074D35">
        <w:t xml:space="preserve"> </w:t>
      </w:r>
      <w:r w:rsidRPr="00D257F8">
        <w:t>time</w:t>
      </w:r>
      <w:r w:rsidRPr="00D257F8" w:rsidR="00074D35">
        <w:t xml:space="preserve"> </w:t>
      </w:r>
      <w:r w:rsidR="00C2002E">
        <w:t xml:space="preserve">that </w:t>
      </w:r>
      <w:r w:rsidRPr="00D257F8">
        <w:t>that</w:t>
      </w:r>
      <w:r w:rsidRPr="00D257F8" w:rsidR="00074D35">
        <w:t xml:space="preserve"> </w:t>
      </w:r>
      <w:r w:rsidRPr="00D257F8">
        <w:t>metric</w:t>
      </w:r>
      <w:r w:rsidRPr="00D257F8" w:rsidR="00074D35">
        <w:t xml:space="preserve"> </w:t>
      </w:r>
      <w:r w:rsidRPr="00D257F8">
        <w:t>has</w:t>
      </w:r>
      <w:r w:rsidRPr="00D257F8" w:rsidR="00074D35">
        <w:t xml:space="preserve"> </w:t>
      </w:r>
      <w:r w:rsidRPr="00D257F8">
        <w:t>been</w:t>
      </w:r>
      <w:r w:rsidRPr="00D257F8" w:rsidR="00074D35">
        <w:t xml:space="preserve"> </w:t>
      </w:r>
      <w:r w:rsidRPr="00D257F8">
        <w:t>imposed</w:t>
      </w:r>
      <w:r w:rsidRPr="00D257F8" w:rsidR="001C7684">
        <w:t>,</w:t>
      </w:r>
      <w:r w:rsidRPr="00D257F8" w:rsidR="00074D35">
        <w:t xml:space="preserve"> </w:t>
      </w:r>
      <w:r w:rsidRPr="00D257F8" w:rsidR="001C7684">
        <w:t>which</w:t>
      </w:r>
      <w:r w:rsidRPr="00D257F8" w:rsidR="00074D35">
        <w:t xml:space="preserve"> </w:t>
      </w:r>
      <w:r w:rsidRPr="00D257F8" w:rsidR="001C7684">
        <w:t>predates</w:t>
      </w:r>
      <w:r w:rsidRPr="00D257F8" w:rsidR="00074D35">
        <w:t xml:space="preserve"> </w:t>
      </w:r>
      <w:r w:rsidRPr="00D257F8" w:rsidR="001C7684">
        <w:t>me,</w:t>
      </w:r>
      <w:r w:rsidRPr="00D257F8" w:rsidR="00074D35">
        <w:t xml:space="preserve"> </w:t>
      </w:r>
      <w:r w:rsidR="00C2002E">
        <w:t>i</w:t>
      </w:r>
      <w:r w:rsidRPr="00D257F8" w:rsidR="001C7684">
        <w:t>t</w:t>
      </w:r>
      <w:r w:rsidRPr="00D257F8" w:rsidR="00074D35">
        <w:t xml:space="preserve"> </w:t>
      </w:r>
      <w:r w:rsidRPr="00D257F8" w:rsidR="001C7684">
        <w:t>has</w:t>
      </w:r>
      <w:r w:rsidRPr="00D257F8" w:rsidR="00074D35">
        <w:t xml:space="preserve"> </w:t>
      </w:r>
      <w:r w:rsidRPr="00D257F8" w:rsidR="001C7684">
        <w:t>never</w:t>
      </w:r>
      <w:r w:rsidRPr="00D257F8" w:rsidR="00074D35">
        <w:t xml:space="preserve"> </w:t>
      </w:r>
      <w:r w:rsidRPr="00D257F8" w:rsidR="001C7684">
        <w:t>been</w:t>
      </w:r>
      <w:r w:rsidRPr="00D257F8" w:rsidR="00074D35">
        <w:t xml:space="preserve"> </w:t>
      </w:r>
      <w:r w:rsidRPr="00D257F8" w:rsidR="001C7684">
        <w:t>achieved.</w:t>
      </w:r>
      <w:r w:rsidRPr="00D257F8" w:rsidR="00074D35">
        <w:t xml:space="preserve"> </w:t>
      </w:r>
      <w:r w:rsidRPr="00D257F8" w:rsidR="001C7684">
        <w:t>That</w:t>
      </w:r>
      <w:r w:rsidRPr="00D257F8" w:rsidR="00074D35">
        <w:t xml:space="preserve"> </w:t>
      </w:r>
      <w:r w:rsidRPr="00D257F8" w:rsidR="001C7684">
        <w:t>was</w:t>
      </w:r>
      <w:r w:rsidRPr="00D257F8" w:rsidR="00074D35">
        <w:t xml:space="preserve"> </w:t>
      </w:r>
      <w:r w:rsidRPr="00D257F8" w:rsidR="001C7684">
        <w:t>one</w:t>
      </w:r>
      <w:r w:rsidRPr="00D257F8" w:rsidR="00074D35">
        <w:t xml:space="preserve"> </w:t>
      </w:r>
      <w:r w:rsidRPr="00D257F8" w:rsidR="001C7684">
        <w:t>reason</w:t>
      </w:r>
      <w:r w:rsidRPr="00D257F8" w:rsidR="00074D35">
        <w:t xml:space="preserve"> </w:t>
      </w:r>
      <w:r w:rsidR="00C2002E">
        <w:t>that</w:t>
      </w:r>
      <w:r w:rsidRPr="00D257F8" w:rsidR="001C7684">
        <w:t>,</w:t>
      </w:r>
      <w:r w:rsidRPr="00D257F8" w:rsidR="00074D35">
        <w:t xml:space="preserve"> </w:t>
      </w:r>
      <w:r w:rsidRPr="00D257F8" w:rsidR="001C7684">
        <w:t>in</w:t>
      </w:r>
      <w:r w:rsidRPr="00D257F8" w:rsidR="00074D35">
        <w:t xml:space="preserve"> </w:t>
      </w:r>
      <w:r w:rsidRPr="00D257F8" w:rsidR="001C7684">
        <w:t>the</w:t>
      </w:r>
      <w:r w:rsidRPr="00D257F8" w:rsidR="00074D35">
        <w:t xml:space="preserve"> </w:t>
      </w:r>
      <w:r w:rsidRPr="00D257F8" w:rsidR="001C7684">
        <w:t>very</w:t>
      </w:r>
      <w:r w:rsidRPr="00D257F8" w:rsidR="00074D35">
        <w:t xml:space="preserve"> </w:t>
      </w:r>
      <w:r w:rsidRPr="00D257F8" w:rsidR="001C7684">
        <w:t>first</w:t>
      </w:r>
      <w:r w:rsidRPr="00D257F8" w:rsidR="00074D35">
        <w:t xml:space="preserve"> </w:t>
      </w:r>
      <w:r w:rsidRPr="00D257F8" w:rsidR="001C7684">
        <w:t>report</w:t>
      </w:r>
      <w:r w:rsidRPr="00D257F8" w:rsidR="00074D35">
        <w:t xml:space="preserve"> </w:t>
      </w:r>
      <w:r w:rsidRPr="00D257F8" w:rsidR="001C7684">
        <w:t>that</w:t>
      </w:r>
      <w:r w:rsidRPr="00D257F8" w:rsidR="00074D35">
        <w:t xml:space="preserve"> </w:t>
      </w:r>
      <w:r w:rsidRPr="00D257F8" w:rsidR="001C7684">
        <w:t>I</w:t>
      </w:r>
      <w:r w:rsidRPr="00D257F8" w:rsidR="00074D35">
        <w:t xml:space="preserve"> </w:t>
      </w:r>
      <w:r w:rsidRPr="00D257F8" w:rsidR="001C7684">
        <w:t>did</w:t>
      </w:r>
      <w:r w:rsidRPr="00D257F8" w:rsidR="00074D35">
        <w:t xml:space="preserve"> </w:t>
      </w:r>
      <w:r w:rsidRPr="00D257F8" w:rsidR="001C7684">
        <w:t>as</w:t>
      </w:r>
      <w:r w:rsidRPr="00D257F8" w:rsidR="00074D35">
        <w:t xml:space="preserve"> the ombudsman</w:t>
      </w:r>
      <w:r w:rsidRPr="00D257F8" w:rsidR="001C7684">
        <w:t>,</w:t>
      </w:r>
      <w:r w:rsidRPr="00D257F8" w:rsidR="00074D35">
        <w:t xml:space="preserve"> </w:t>
      </w:r>
      <w:r w:rsidRPr="00D257F8" w:rsidR="001C7684">
        <w:t>one</w:t>
      </w:r>
      <w:r w:rsidRPr="00D257F8" w:rsidR="00074D35">
        <w:t xml:space="preserve"> </w:t>
      </w:r>
      <w:r w:rsidRPr="00D257F8" w:rsidR="001C7684">
        <w:t>of</w:t>
      </w:r>
      <w:r w:rsidRPr="00D257F8" w:rsidR="00074D35">
        <w:t xml:space="preserve"> </w:t>
      </w:r>
      <w:r w:rsidRPr="00D257F8" w:rsidR="001C7684">
        <w:t>the</w:t>
      </w:r>
      <w:r w:rsidRPr="00D257F8" w:rsidR="00074D35">
        <w:t xml:space="preserve"> </w:t>
      </w:r>
      <w:r w:rsidRPr="00D257F8" w:rsidR="001C7684">
        <w:t>recommendations</w:t>
      </w:r>
      <w:r w:rsidRPr="00D257F8" w:rsidR="00074D35">
        <w:t xml:space="preserve"> </w:t>
      </w:r>
      <w:r w:rsidRPr="00D257F8" w:rsidR="001C7684">
        <w:t>that</w:t>
      </w:r>
      <w:r w:rsidRPr="00D257F8" w:rsidR="00074D35">
        <w:t xml:space="preserve"> </w:t>
      </w:r>
      <w:r w:rsidRPr="00D257F8" w:rsidR="001C7684">
        <w:t>I</w:t>
      </w:r>
      <w:r w:rsidRPr="00D257F8" w:rsidR="00074D35">
        <w:t xml:space="preserve"> </w:t>
      </w:r>
      <w:r w:rsidRPr="00D257F8" w:rsidR="001C7684">
        <w:t>made</w:t>
      </w:r>
      <w:r w:rsidRPr="00D257F8" w:rsidR="00074D35">
        <w:t xml:space="preserve"> </w:t>
      </w:r>
      <w:r w:rsidRPr="00D257F8" w:rsidR="001C7684">
        <w:t>was</w:t>
      </w:r>
      <w:r w:rsidRPr="00D257F8" w:rsidR="00074D35">
        <w:t xml:space="preserve"> </w:t>
      </w:r>
      <w:r w:rsidRPr="00D257F8" w:rsidR="001C7684">
        <w:t>to</w:t>
      </w:r>
      <w:r w:rsidRPr="00D257F8" w:rsidR="00074D35">
        <w:t xml:space="preserve"> </w:t>
      </w:r>
      <w:r w:rsidRPr="00D257F8" w:rsidR="001C7684">
        <w:t>look</w:t>
      </w:r>
      <w:r w:rsidRPr="00D257F8" w:rsidR="00074D35">
        <w:t xml:space="preserve"> </w:t>
      </w:r>
      <w:r w:rsidRPr="00D257F8" w:rsidR="001C7684">
        <w:t>at</w:t>
      </w:r>
      <w:r w:rsidRPr="00D257F8" w:rsidR="00074D35">
        <w:t xml:space="preserve"> </w:t>
      </w:r>
      <w:r w:rsidRPr="00D257F8" w:rsidR="001C7684">
        <w:t>the</w:t>
      </w:r>
      <w:r w:rsidRPr="00D257F8" w:rsidR="00074D35">
        <w:t xml:space="preserve"> </w:t>
      </w:r>
      <w:r w:rsidRPr="00D257F8" w:rsidR="001C7684">
        <w:t>metric</w:t>
      </w:r>
      <w:r w:rsidRPr="00D257F8" w:rsidR="00074D35">
        <w:t xml:space="preserve"> </w:t>
      </w:r>
      <w:r w:rsidRPr="00D257F8" w:rsidR="001C7684">
        <w:t>again.</w:t>
      </w:r>
      <w:r w:rsidRPr="00D257F8" w:rsidR="00074D35">
        <w:t xml:space="preserve"> </w:t>
      </w:r>
      <w:r w:rsidRPr="00D257F8" w:rsidR="001C7684">
        <w:t>If</w:t>
      </w:r>
      <w:r w:rsidRPr="00D257F8" w:rsidR="00074D35">
        <w:t xml:space="preserve"> </w:t>
      </w:r>
      <w:r w:rsidRPr="00D257F8" w:rsidR="001C7684">
        <w:t>it</w:t>
      </w:r>
      <w:r w:rsidRPr="00D257F8" w:rsidR="00074D35">
        <w:t xml:space="preserve"> </w:t>
      </w:r>
      <w:r w:rsidRPr="00D257F8" w:rsidR="001C7684">
        <w:t>is</w:t>
      </w:r>
      <w:r w:rsidRPr="00D257F8" w:rsidR="00074D35">
        <w:t xml:space="preserve"> </w:t>
      </w:r>
      <w:r w:rsidRPr="00D257F8" w:rsidR="001C7684">
        <w:t>not</w:t>
      </w:r>
      <w:r w:rsidRPr="00D257F8" w:rsidR="00074D35">
        <w:t xml:space="preserve"> </w:t>
      </w:r>
      <w:r w:rsidRPr="00D257F8" w:rsidR="001C7684">
        <w:t>working,</w:t>
      </w:r>
      <w:r w:rsidRPr="00D257F8" w:rsidR="00074D35">
        <w:t xml:space="preserve"> </w:t>
      </w:r>
      <w:r w:rsidRPr="00D257F8" w:rsidR="001C7684">
        <w:t>you</w:t>
      </w:r>
      <w:r w:rsidRPr="00D257F8" w:rsidR="00074D35">
        <w:t xml:space="preserve"> </w:t>
      </w:r>
      <w:r w:rsidRPr="00D257F8" w:rsidR="001C7684">
        <w:t>have</w:t>
      </w:r>
      <w:r w:rsidRPr="00D257F8" w:rsidR="00074D35">
        <w:t xml:space="preserve"> </w:t>
      </w:r>
      <w:r w:rsidRPr="00D257F8" w:rsidR="001C7684">
        <w:t>to</w:t>
      </w:r>
      <w:r w:rsidRPr="00D257F8" w:rsidR="00074D35">
        <w:t xml:space="preserve"> </w:t>
      </w:r>
      <w:r w:rsidRPr="00D257F8" w:rsidR="001C7684">
        <w:t>find</w:t>
      </w:r>
      <w:r w:rsidRPr="00D257F8" w:rsidR="00074D35">
        <w:t xml:space="preserve"> </w:t>
      </w:r>
      <w:r w:rsidRPr="00D257F8" w:rsidR="001C7684">
        <w:t>one</w:t>
      </w:r>
      <w:r w:rsidRPr="00D257F8" w:rsidR="00074D35">
        <w:t xml:space="preserve"> </w:t>
      </w:r>
      <w:r w:rsidRPr="00D257F8" w:rsidR="001C7684">
        <w:t>that</w:t>
      </w:r>
      <w:r w:rsidRPr="00D257F8" w:rsidR="00074D35">
        <w:t xml:space="preserve"> </w:t>
      </w:r>
      <w:r w:rsidRPr="00D257F8" w:rsidR="001C7684">
        <w:t>does</w:t>
      </w:r>
      <w:r w:rsidRPr="00D257F8" w:rsidR="00074D35">
        <w:t xml:space="preserve"> </w:t>
      </w:r>
      <w:r w:rsidRPr="00D257F8" w:rsidR="001C7684">
        <w:t>work</w:t>
      </w:r>
      <w:r w:rsidRPr="00D257F8" w:rsidR="00074D35">
        <w:t xml:space="preserve"> </w:t>
      </w:r>
      <w:r w:rsidRPr="00D257F8" w:rsidR="001C7684">
        <w:t>whil</w:t>
      </w:r>
      <w:r w:rsidRPr="00D257F8" w:rsidR="00F26B58">
        <w:t>e</w:t>
      </w:r>
      <w:r w:rsidRPr="00D257F8" w:rsidR="00074D35">
        <w:t xml:space="preserve"> </w:t>
      </w:r>
      <w:r w:rsidRPr="00D257F8" w:rsidR="001C7684">
        <w:t>still</w:t>
      </w:r>
      <w:r w:rsidRPr="00D257F8" w:rsidR="00074D35">
        <w:t xml:space="preserve"> </w:t>
      </w:r>
      <w:r w:rsidRPr="00D257F8" w:rsidR="001C7684">
        <w:t>being</w:t>
      </w:r>
      <w:r w:rsidRPr="00D257F8" w:rsidR="00074D35">
        <w:t xml:space="preserve"> </w:t>
      </w:r>
      <w:r w:rsidRPr="00D257F8" w:rsidR="001C7684">
        <w:t>a</w:t>
      </w:r>
      <w:r w:rsidRPr="00D257F8" w:rsidR="00074D35">
        <w:t xml:space="preserve"> </w:t>
      </w:r>
      <w:r w:rsidRPr="00D257F8" w:rsidR="001C7684">
        <w:t>stretch</w:t>
      </w:r>
      <w:r w:rsidRPr="00D257F8" w:rsidR="00074D35">
        <w:t xml:space="preserve"> </w:t>
      </w:r>
      <w:r w:rsidRPr="00D257F8" w:rsidR="001C7684">
        <w:t>target.</w:t>
      </w:r>
    </w:p>
    <w:p w:rsidR="003E228F" w:rsidRPr="00D257F8" w:rsidP="003E228F">
      <w:pPr>
        <w:pStyle w:val="Question"/>
      </w:pPr>
      <w:sdt>
        <w:sdtPr>
          <w:alias w:val="Member"/>
          <w:tag w:val="&lt;Member mnisId='1487' dodsId='31646'&gt;"/>
          <w:id w:val="852076243"/>
          <w:placeholder>
            <w:docPart w:val="DefaultPlaceholder_1082065158"/>
          </w:placeholder>
          <w:richText/>
        </w:sdtPr>
        <w:sdtContent>
          <w:r w:rsidRPr="00D257F8">
            <w:rPr>
              <w:b/>
            </w:rPr>
            <w:t>Chair:</w:t>
          </w:r>
        </w:sdtContent>
      </w:sdt>
      <w:r w:rsidRPr="00D257F8" w:rsidR="00074D35">
        <w:t xml:space="preserve"> </w:t>
      </w:r>
      <w:r w:rsidRPr="00D257F8" w:rsidR="00CF1129">
        <w:t>If</w:t>
      </w:r>
      <w:r w:rsidRPr="00D257F8" w:rsidR="00074D35">
        <w:t xml:space="preserve"> </w:t>
      </w:r>
      <w:r w:rsidRPr="00D257F8" w:rsidR="00CF1129">
        <w:t>we</w:t>
      </w:r>
      <w:r w:rsidRPr="00D257F8" w:rsidR="00074D35">
        <w:t xml:space="preserve"> </w:t>
      </w:r>
      <w:r w:rsidRPr="00D257F8" w:rsidR="00CF1129">
        <w:t>a</w:t>
      </w:r>
      <w:r w:rsidRPr="00D257F8">
        <w:t>re</w:t>
      </w:r>
      <w:r w:rsidRPr="00D257F8" w:rsidR="00074D35">
        <w:t xml:space="preserve"> </w:t>
      </w:r>
      <w:r w:rsidRPr="00D257F8">
        <w:t>not</w:t>
      </w:r>
      <w:r w:rsidRPr="00D257F8" w:rsidR="00074D35">
        <w:t xml:space="preserve"> </w:t>
      </w:r>
      <w:r w:rsidRPr="00D257F8">
        <w:t>reaching</w:t>
      </w:r>
      <w:r w:rsidRPr="00D257F8" w:rsidR="00074D35">
        <w:t xml:space="preserve"> </w:t>
      </w:r>
      <w:r w:rsidRPr="00D257F8">
        <w:t>90%,</w:t>
      </w:r>
      <w:r w:rsidRPr="00D257F8" w:rsidR="00074D35">
        <w:t xml:space="preserve"> </w:t>
      </w:r>
      <w:r w:rsidRPr="00D257F8">
        <w:t>where</w:t>
      </w:r>
      <w:r w:rsidRPr="00D257F8" w:rsidR="00074D35">
        <w:t xml:space="preserve"> </w:t>
      </w:r>
      <w:r w:rsidRPr="00D257F8">
        <w:t>are</w:t>
      </w:r>
      <w:r w:rsidRPr="00D257F8" w:rsidR="00074D35">
        <w:t xml:space="preserve"> </w:t>
      </w:r>
      <w:r w:rsidRPr="00D257F8">
        <w:t>we?</w:t>
      </w:r>
    </w:p>
    <w:p w:rsidR="003E228F" w:rsidRPr="00D257F8" w:rsidP="003E228F">
      <w:pPr>
        <w:pStyle w:val="Answer"/>
      </w:pPr>
      <w:sdt>
        <w:sdtPr>
          <w:alias w:val="Witness"/>
          <w:id w:val="-1230068238"/>
          <w:placeholder>
            <w:docPart w:val="DefaultPlaceholder_1082065158"/>
          </w:placeholder>
          <w:richText/>
        </w:sdtPr>
        <w:sdtContent>
          <w:r w:rsidRPr="00D257F8" w:rsidR="00074D35">
            <w:rPr>
              <w:b/>
              <w:i/>
              <w:iCs/>
            </w:rPr>
            <w:t>Nicola Williams:</w:t>
          </w:r>
          <w:r w:rsidRPr="00D257F8" w:rsidR="00074D35">
            <w:rPr>
              <w:b/>
            </w:rPr>
            <w:t xml:space="preserve"> </w:t>
          </w:r>
        </w:sdtContent>
      </w:sdt>
      <w:r w:rsidRPr="00D257F8" w:rsidR="00F26B58">
        <w:t>I am sure my statistician will correct me if I am wrong, but t</w:t>
      </w:r>
      <w:r w:rsidRPr="00D257F8" w:rsidR="00EF26C4">
        <w:t>ri</w:t>
      </w:r>
      <w:r w:rsidRPr="00D257F8" w:rsidR="00EF26C4">
        <w:noBreakHyphen/>
      </w:r>
      <w:r w:rsidRPr="00D257F8" w:rsidR="00F26B58">
        <w:t>s</w:t>
      </w:r>
      <w:r w:rsidRPr="00D257F8" w:rsidR="00EF26C4">
        <w:t>ervice</w:t>
      </w:r>
      <w:r w:rsidRPr="00D257F8" w:rsidR="00074D35">
        <w:t xml:space="preserve"> </w:t>
      </w:r>
      <w:r w:rsidRPr="00D257F8" w:rsidR="00EF26C4">
        <w:t>it</w:t>
      </w:r>
      <w:r w:rsidRPr="00D257F8" w:rsidR="00074D35">
        <w:t xml:space="preserve"> </w:t>
      </w:r>
      <w:r w:rsidRPr="00D257F8" w:rsidR="00EF26C4">
        <w:t>is</w:t>
      </w:r>
      <w:r w:rsidRPr="00D257F8" w:rsidR="00074D35">
        <w:t xml:space="preserve"> </w:t>
      </w:r>
      <w:r w:rsidRPr="00D257F8" w:rsidR="00EF26C4">
        <w:t>between</w:t>
      </w:r>
      <w:r w:rsidRPr="00D257F8" w:rsidR="00F26B58">
        <w:t xml:space="preserve"> </w:t>
      </w:r>
      <w:r w:rsidRPr="00D257F8" w:rsidR="00CF1129">
        <w:t>46%</w:t>
      </w:r>
      <w:r w:rsidRPr="00D257F8" w:rsidR="00074D35">
        <w:t xml:space="preserve"> </w:t>
      </w:r>
      <w:r w:rsidRPr="00D257F8" w:rsidR="00CF1129">
        <w:t>and</w:t>
      </w:r>
      <w:r w:rsidRPr="00D257F8" w:rsidR="00074D35">
        <w:t xml:space="preserve"> </w:t>
      </w:r>
      <w:r w:rsidRPr="00D257F8" w:rsidR="00CF1129">
        <w:t>54%</w:t>
      </w:r>
      <w:r w:rsidRPr="00D257F8" w:rsidR="00EF26C4">
        <w:t>.</w:t>
      </w:r>
      <w:r w:rsidRPr="00D257F8" w:rsidR="00074D35">
        <w:t xml:space="preserve"> </w:t>
      </w:r>
      <w:r w:rsidRPr="00D257F8" w:rsidR="00EF26C4">
        <w:t>S</w:t>
      </w:r>
      <w:r w:rsidRPr="00D257F8">
        <w:t>ome</w:t>
      </w:r>
      <w:r w:rsidRPr="00D257F8" w:rsidR="00074D35">
        <w:t xml:space="preserve"> </w:t>
      </w:r>
      <w:r w:rsidRPr="00D257F8">
        <w:t>services</w:t>
      </w:r>
      <w:r w:rsidRPr="00D257F8" w:rsidR="00074D35">
        <w:t xml:space="preserve"> </w:t>
      </w:r>
      <w:r w:rsidRPr="00D257F8">
        <w:t>perform</w:t>
      </w:r>
      <w:r w:rsidRPr="00D257F8" w:rsidR="00074D35">
        <w:t xml:space="preserve"> </w:t>
      </w:r>
      <w:r w:rsidRPr="00D257F8">
        <w:t>better</w:t>
      </w:r>
      <w:r w:rsidRPr="00D257F8" w:rsidR="00074D35">
        <w:t xml:space="preserve"> </w:t>
      </w:r>
      <w:r w:rsidRPr="00D257F8">
        <w:t>than</w:t>
      </w:r>
      <w:r w:rsidRPr="00D257F8" w:rsidR="00074D35">
        <w:t xml:space="preserve"> </w:t>
      </w:r>
      <w:r w:rsidRPr="00D257F8">
        <w:t>others.</w:t>
      </w:r>
      <w:r w:rsidRPr="00D257F8" w:rsidR="00074D35">
        <w:t xml:space="preserve"> </w:t>
      </w:r>
      <w:r w:rsidRPr="00D257F8" w:rsidR="00EF26C4">
        <w:t>In</w:t>
      </w:r>
      <w:r w:rsidRPr="00D257F8" w:rsidR="00074D35">
        <w:t xml:space="preserve"> </w:t>
      </w:r>
      <w:r w:rsidRPr="00D257F8" w:rsidR="00EF26C4">
        <w:t>fact,</w:t>
      </w:r>
      <w:r w:rsidRPr="00D257F8" w:rsidR="00074D35">
        <w:t xml:space="preserve"> </w:t>
      </w:r>
      <w:r w:rsidRPr="00D257F8" w:rsidR="00EF26C4">
        <w:t>it</w:t>
      </w:r>
      <w:r w:rsidRPr="00D257F8" w:rsidR="00074D35">
        <w:t xml:space="preserve"> </w:t>
      </w:r>
      <w:r w:rsidRPr="00D257F8" w:rsidR="00EF26C4">
        <w:t>is</w:t>
      </w:r>
      <w:r w:rsidRPr="00D257F8" w:rsidR="00074D35">
        <w:t xml:space="preserve"> </w:t>
      </w:r>
      <w:r w:rsidRPr="00D257F8" w:rsidR="00EF26C4">
        <w:t>46%</w:t>
      </w:r>
      <w:r w:rsidRPr="00D257F8" w:rsidR="00074D35">
        <w:t xml:space="preserve"> </w:t>
      </w:r>
      <w:r w:rsidRPr="00D257F8" w:rsidR="00EF26C4">
        <w:t>from</w:t>
      </w:r>
      <w:r w:rsidRPr="00D257F8" w:rsidR="00074D35">
        <w:t xml:space="preserve"> </w:t>
      </w:r>
      <w:r w:rsidRPr="00D257F8" w:rsidR="00EF26C4">
        <w:t>the</w:t>
      </w:r>
      <w:r w:rsidRPr="00D257F8" w:rsidR="00074D35">
        <w:t xml:space="preserve"> </w:t>
      </w:r>
      <w:r w:rsidRPr="00D257F8" w:rsidR="00EF26C4">
        <w:t>20</w:t>
      </w:r>
      <w:r w:rsidRPr="00D257F8" w:rsidR="00695767">
        <w:t>19</w:t>
      </w:r>
      <w:r w:rsidRPr="00D257F8" w:rsidR="00074D35">
        <w:t xml:space="preserve"> </w:t>
      </w:r>
      <w:r w:rsidRPr="00D257F8" w:rsidR="00695767">
        <w:t>annual</w:t>
      </w:r>
      <w:r w:rsidRPr="00D257F8" w:rsidR="00074D35">
        <w:t xml:space="preserve"> </w:t>
      </w:r>
      <w:r w:rsidRPr="00D257F8" w:rsidR="00695767">
        <w:t>report.</w:t>
      </w:r>
      <w:r w:rsidRPr="00D257F8" w:rsidR="00074D35">
        <w:t xml:space="preserve"> </w:t>
      </w:r>
      <w:r w:rsidRPr="00D257F8" w:rsidR="00695767">
        <w:t>Some</w:t>
      </w:r>
      <w:r w:rsidRPr="00D257F8" w:rsidR="00074D35">
        <w:t xml:space="preserve"> </w:t>
      </w:r>
      <w:r w:rsidRPr="00D257F8" w:rsidR="00924308">
        <w:t>s</w:t>
      </w:r>
      <w:r w:rsidRPr="00D257F8" w:rsidR="000B2651">
        <w:t>ervices</w:t>
      </w:r>
      <w:r w:rsidRPr="00D257F8" w:rsidR="00074D35">
        <w:t xml:space="preserve"> </w:t>
      </w:r>
      <w:r w:rsidRPr="00D257F8" w:rsidR="00EF26C4">
        <w:t>perform</w:t>
      </w:r>
      <w:r w:rsidRPr="00D257F8" w:rsidR="00074D35">
        <w:t xml:space="preserve"> </w:t>
      </w:r>
      <w:r w:rsidRPr="00D257F8" w:rsidR="00EF26C4">
        <w:t>better</w:t>
      </w:r>
      <w:r w:rsidRPr="00D257F8" w:rsidR="00074D35">
        <w:t xml:space="preserve"> </w:t>
      </w:r>
      <w:r w:rsidRPr="00D257F8" w:rsidR="00B029E1">
        <w:t>than</w:t>
      </w:r>
      <w:r w:rsidRPr="00D257F8" w:rsidR="00074D35">
        <w:t xml:space="preserve"> </w:t>
      </w:r>
      <w:r w:rsidRPr="00D257F8" w:rsidR="00B029E1">
        <w:t>others</w:t>
      </w:r>
      <w:r w:rsidRPr="00D257F8" w:rsidR="00924308">
        <w:t xml:space="preserve">, </w:t>
      </w:r>
      <w:r w:rsidRPr="00D257F8" w:rsidR="00B029E1">
        <w:t>absolutely</w:t>
      </w:r>
      <w:r w:rsidRPr="00D257F8" w:rsidR="00924308">
        <w:t xml:space="preserve">, </w:t>
      </w:r>
      <w:r w:rsidRPr="00D257F8" w:rsidR="000B2651">
        <w:t>but</w:t>
      </w:r>
      <w:r w:rsidRPr="00D257F8" w:rsidR="00074D35">
        <w:t xml:space="preserve"> </w:t>
      </w:r>
      <w:r w:rsidRPr="00D257F8" w:rsidR="000B2651">
        <w:t>that</w:t>
      </w:r>
      <w:r w:rsidRPr="00D257F8" w:rsidR="00074D35">
        <w:t xml:space="preserve"> </w:t>
      </w:r>
      <w:r w:rsidRPr="00D257F8" w:rsidR="000B2651">
        <w:t>is</w:t>
      </w:r>
      <w:r w:rsidRPr="00D257F8" w:rsidR="00074D35">
        <w:t xml:space="preserve"> </w:t>
      </w:r>
      <w:r w:rsidRPr="00D257F8" w:rsidR="000B2651">
        <w:t>where</w:t>
      </w:r>
      <w:r w:rsidRPr="00D257F8" w:rsidR="00074D35">
        <w:t xml:space="preserve"> </w:t>
      </w:r>
      <w:r w:rsidRPr="00D257F8" w:rsidR="000B2651">
        <w:t>it</w:t>
      </w:r>
      <w:r w:rsidRPr="00D257F8" w:rsidR="00074D35">
        <w:t xml:space="preserve"> </w:t>
      </w:r>
      <w:r w:rsidRPr="00D257F8" w:rsidR="000B2651">
        <w:t>is</w:t>
      </w:r>
      <w:r w:rsidRPr="00D257F8" w:rsidR="00074D35">
        <w:t xml:space="preserve"> </w:t>
      </w:r>
      <w:r w:rsidRPr="00D257F8" w:rsidR="000B2651">
        <w:t>on</w:t>
      </w:r>
      <w:r w:rsidRPr="00D257F8" w:rsidR="00074D35">
        <w:t xml:space="preserve"> </w:t>
      </w:r>
      <w:r w:rsidRPr="00D257F8" w:rsidR="000B2651">
        <w:t>the</w:t>
      </w:r>
      <w:r w:rsidRPr="00D257F8" w:rsidR="00074D35">
        <w:t xml:space="preserve"> </w:t>
      </w:r>
      <w:r w:rsidRPr="00D257F8" w:rsidR="000B2651">
        <w:t>whole.</w:t>
      </w:r>
      <w:r w:rsidRPr="00D257F8" w:rsidR="00074D35">
        <w:t xml:space="preserve"> </w:t>
      </w:r>
    </w:p>
    <w:p w:rsidR="005778DF" w:rsidRPr="00D257F8" w:rsidP="005A0C4D">
      <w:pPr>
        <w:pStyle w:val="Question"/>
      </w:pPr>
      <w:sdt>
        <w:sdtPr>
          <w:alias w:val="Member"/>
          <w:tag w:val="&lt;Member mnisId='4374' dodsId='121941'&gt;"/>
          <w:id w:val="452367035"/>
          <w:placeholder>
            <w:docPart w:val="DefaultPlaceholder_1082065158"/>
          </w:placeholder>
          <w:richText/>
        </w:sdtPr>
        <w:sdtContent>
          <w:r w:rsidRPr="00D257F8" w:rsidR="005A0C4D">
            <w:rPr>
              <w:b/>
            </w:rPr>
            <w:t>Martin</w:t>
          </w:r>
          <w:r w:rsidRPr="00D257F8" w:rsidR="00074D35">
            <w:rPr>
              <w:b/>
            </w:rPr>
            <w:t xml:space="preserve"> </w:t>
          </w:r>
          <w:r w:rsidRPr="00D257F8" w:rsidR="005A0C4D">
            <w:rPr>
              <w:b/>
            </w:rPr>
            <w:t>Docherty-Hughes:</w:t>
          </w:r>
        </w:sdtContent>
      </w:sdt>
      <w:r w:rsidRPr="00D257F8" w:rsidR="00074D35">
        <w:t xml:space="preserve"> </w:t>
      </w:r>
      <w:r w:rsidRPr="00D257F8" w:rsidR="00924308">
        <w:t xml:space="preserve">In terms of </w:t>
      </w:r>
      <w:r w:rsidRPr="00D257F8" w:rsidR="00695767">
        <w:t>what</w:t>
      </w:r>
      <w:r w:rsidRPr="00D257F8" w:rsidR="00074D35">
        <w:t xml:space="preserve"> </w:t>
      </w:r>
      <w:r w:rsidRPr="00D257F8" w:rsidR="00695767">
        <w:t>you</w:t>
      </w:r>
      <w:r w:rsidRPr="00D257F8" w:rsidR="00074D35">
        <w:t xml:space="preserve"> </w:t>
      </w:r>
      <w:r w:rsidRPr="00D257F8" w:rsidR="00695767">
        <w:t>have</w:t>
      </w:r>
      <w:r w:rsidRPr="00D257F8" w:rsidR="00074D35">
        <w:t xml:space="preserve"> </w:t>
      </w:r>
      <w:r w:rsidRPr="00D257F8" w:rsidR="00695767">
        <w:t>mentioned</w:t>
      </w:r>
      <w:r w:rsidRPr="00D257F8" w:rsidR="00074D35">
        <w:t xml:space="preserve"> </w:t>
      </w:r>
      <w:r w:rsidRPr="00D257F8" w:rsidR="00695767">
        <w:t>already</w:t>
      </w:r>
      <w:r w:rsidRPr="00D257F8" w:rsidR="00924308">
        <w:t>—</w:t>
      </w:r>
      <w:r w:rsidRPr="00D257F8" w:rsidR="000B2651">
        <w:t>not</w:t>
      </w:r>
      <w:r w:rsidRPr="00D257F8" w:rsidR="00074D35">
        <w:t xml:space="preserve"> </w:t>
      </w:r>
      <w:r w:rsidRPr="00D257F8" w:rsidR="000B2651">
        <w:t>only</w:t>
      </w:r>
      <w:r w:rsidRPr="00D257F8" w:rsidR="00074D35">
        <w:t xml:space="preserve"> </w:t>
      </w:r>
      <w:r w:rsidRPr="00D257F8" w:rsidR="000B2651">
        <w:t>about</w:t>
      </w:r>
      <w:r w:rsidRPr="00D257F8" w:rsidR="00074D35">
        <w:t xml:space="preserve"> </w:t>
      </w:r>
      <w:r w:rsidRPr="00D257F8" w:rsidR="000B2651">
        <w:t>the</w:t>
      </w:r>
      <w:r w:rsidRPr="00D257F8" w:rsidR="00074D35">
        <w:t xml:space="preserve"> </w:t>
      </w:r>
      <w:r w:rsidRPr="00D257F8" w:rsidR="003E228F">
        <w:t>90%</w:t>
      </w:r>
      <w:r w:rsidRPr="00D257F8" w:rsidR="00074D35">
        <w:t xml:space="preserve"> </w:t>
      </w:r>
      <w:r w:rsidRPr="00D257F8" w:rsidR="000B2651">
        <w:t>not</w:t>
      </w:r>
      <w:r w:rsidRPr="00D257F8" w:rsidR="00074D35">
        <w:t xml:space="preserve"> </w:t>
      </w:r>
      <w:r w:rsidRPr="00D257F8" w:rsidR="000B2651">
        <w:t>being</w:t>
      </w:r>
      <w:r w:rsidRPr="00D257F8" w:rsidR="00074D35">
        <w:t xml:space="preserve"> </w:t>
      </w:r>
      <w:r w:rsidRPr="00D257F8" w:rsidR="000B2651">
        <w:t>delivered</w:t>
      </w:r>
      <w:r w:rsidRPr="00D257F8" w:rsidR="00074D35">
        <w:t xml:space="preserve"> </w:t>
      </w:r>
      <w:r w:rsidRPr="00D257F8" w:rsidR="00695767">
        <w:t>in</w:t>
      </w:r>
      <w:r w:rsidRPr="00D257F8" w:rsidR="00074D35">
        <w:t xml:space="preserve"> </w:t>
      </w:r>
      <w:r w:rsidRPr="00D257F8" w:rsidR="00695767">
        <w:t>24</w:t>
      </w:r>
      <w:r w:rsidRPr="00D257F8" w:rsidR="00074D35">
        <w:t xml:space="preserve"> </w:t>
      </w:r>
      <w:r w:rsidRPr="00D257F8" w:rsidR="00695767">
        <w:t>weeks</w:t>
      </w:r>
      <w:r w:rsidRPr="00D257F8" w:rsidR="00924308">
        <w:t>—</w:t>
      </w:r>
      <w:r w:rsidRPr="00D257F8" w:rsidR="000B2651">
        <w:t>the</w:t>
      </w:r>
      <w:r w:rsidRPr="00D257F8" w:rsidR="00074D35">
        <w:t xml:space="preserve"> </w:t>
      </w:r>
      <w:r w:rsidRPr="00D257F8" w:rsidR="000B2651">
        <w:t>Armed</w:t>
      </w:r>
      <w:r w:rsidRPr="00D257F8" w:rsidR="00074D35">
        <w:t xml:space="preserve"> </w:t>
      </w:r>
      <w:r w:rsidRPr="00D257F8" w:rsidR="000B2651">
        <w:t>Forces</w:t>
      </w:r>
      <w:r w:rsidRPr="00D257F8" w:rsidR="00074D35">
        <w:t xml:space="preserve"> </w:t>
      </w:r>
      <w:r w:rsidRPr="00D257F8" w:rsidR="000B2651">
        <w:t>Continuous</w:t>
      </w:r>
      <w:r w:rsidRPr="00D257F8" w:rsidR="00074D35">
        <w:t xml:space="preserve"> </w:t>
      </w:r>
      <w:r w:rsidRPr="00D257F8" w:rsidR="000B2651">
        <w:t>Attitude</w:t>
      </w:r>
      <w:r w:rsidRPr="00D257F8" w:rsidR="00074D35">
        <w:t xml:space="preserve"> </w:t>
      </w:r>
      <w:r w:rsidRPr="00D257F8" w:rsidR="000B2651">
        <w:t>Survey</w:t>
      </w:r>
      <w:r w:rsidRPr="00D257F8" w:rsidR="00074D35">
        <w:t xml:space="preserve"> </w:t>
      </w:r>
      <w:r w:rsidRPr="00D257F8" w:rsidR="000B2651">
        <w:t>found</w:t>
      </w:r>
      <w:r w:rsidRPr="00D257F8" w:rsidR="00074D35">
        <w:t xml:space="preserve"> </w:t>
      </w:r>
      <w:r w:rsidRPr="00D257F8" w:rsidR="000B2651">
        <w:t>that</w:t>
      </w:r>
      <w:r w:rsidRPr="00D257F8" w:rsidR="00074D35">
        <w:t xml:space="preserve"> </w:t>
      </w:r>
      <w:r w:rsidRPr="00D257F8" w:rsidR="000B2651">
        <w:t>90%</w:t>
      </w:r>
      <w:r w:rsidRPr="00D257F8" w:rsidR="00074D35">
        <w:t xml:space="preserve"> </w:t>
      </w:r>
      <w:r w:rsidRPr="00D257F8" w:rsidR="000B2651">
        <w:t>of</w:t>
      </w:r>
      <w:r w:rsidRPr="00D257F8" w:rsidR="00074D35">
        <w:t xml:space="preserve"> </w:t>
      </w:r>
      <w:r w:rsidRPr="00D257F8" w:rsidR="000B2651">
        <w:t>personnel</w:t>
      </w:r>
      <w:r w:rsidRPr="00D257F8" w:rsidR="00074D35">
        <w:t xml:space="preserve"> </w:t>
      </w:r>
      <w:r w:rsidRPr="00D257F8" w:rsidR="000B2651">
        <w:t>who</w:t>
      </w:r>
      <w:r w:rsidRPr="00D257F8" w:rsidR="00074D35">
        <w:t xml:space="preserve"> </w:t>
      </w:r>
      <w:r w:rsidRPr="00D257F8" w:rsidR="000B2651">
        <w:t>have</w:t>
      </w:r>
      <w:r w:rsidRPr="00D257F8" w:rsidR="00074D35">
        <w:t xml:space="preserve"> </w:t>
      </w:r>
      <w:r w:rsidRPr="00D257F8" w:rsidR="000B2651">
        <w:t>been</w:t>
      </w:r>
      <w:r w:rsidRPr="00D257F8" w:rsidR="00074D35">
        <w:t xml:space="preserve"> </w:t>
      </w:r>
      <w:r w:rsidRPr="00D257F8" w:rsidR="000B2651">
        <w:t>subject</w:t>
      </w:r>
      <w:r w:rsidRPr="00D257F8" w:rsidR="00074D35">
        <w:t xml:space="preserve"> </w:t>
      </w:r>
      <w:r w:rsidRPr="00D257F8" w:rsidR="000B2651">
        <w:t>to</w:t>
      </w:r>
      <w:r w:rsidRPr="00D257F8" w:rsidR="00074D35">
        <w:t xml:space="preserve"> </w:t>
      </w:r>
      <w:r w:rsidRPr="00D257F8" w:rsidR="000B2651">
        <w:t>bullying,</w:t>
      </w:r>
      <w:r w:rsidRPr="00D257F8" w:rsidR="00074D35">
        <w:t xml:space="preserve"> </w:t>
      </w:r>
      <w:r w:rsidRPr="00D257F8" w:rsidR="000B2651">
        <w:t>discrimination</w:t>
      </w:r>
      <w:r w:rsidRPr="00D257F8" w:rsidR="00074D35">
        <w:t xml:space="preserve"> </w:t>
      </w:r>
      <w:r w:rsidRPr="00D257F8" w:rsidR="000B2651">
        <w:t>or</w:t>
      </w:r>
      <w:r w:rsidRPr="00D257F8" w:rsidR="00074D35">
        <w:t xml:space="preserve"> </w:t>
      </w:r>
      <w:r w:rsidRPr="00D257F8" w:rsidR="003E228F">
        <w:t>harassment</w:t>
      </w:r>
      <w:r w:rsidRPr="00D257F8" w:rsidR="00074D35">
        <w:t xml:space="preserve"> </w:t>
      </w:r>
      <w:r w:rsidRPr="00D257F8" w:rsidR="003E228F">
        <w:t>do</w:t>
      </w:r>
      <w:r w:rsidRPr="00D257F8" w:rsidR="00074D35">
        <w:t xml:space="preserve"> </w:t>
      </w:r>
      <w:r w:rsidRPr="00D257F8" w:rsidR="003E228F">
        <w:t>not</w:t>
      </w:r>
      <w:r w:rsidRPr="00D257F8" w:rsidR="00074D35">
        <w:t xml:space="preserve"> </w:t>
      </w:r>
      <w:r w:rsidRPr="00D257F8" w:rsidR="003E228F">
        <w:t>make</w:t>
      </w:r>
      <w:r w:rsidRPr="00D257F8" w:rsidR="00074D35">
        <w:t xml:space="preserve"> </w:t>
      </w:r>
      <w:r w:rsidRPr="00D257F8" w:rsidR="003E228F">
        <w:t>a</w:t>
      </w:r>
      <w:r w:rsidRPr="00D257F8" w:rsidR="00074D35">
        <w:t xml:space="preserve"> </w:t>
      </w:r>
      <w:r w:rsidRPr="00D257F8" w:rsidR="003E228F">
        <w:t>complaint</w:t>
      </w:r>
      <w:r w:rsidRPr="00D257F8" w:rsidR="00074D35">
        <w:t xml:space="preserve"> </w:t>
      </w:r>
      <w:r w:rsidRPr="00D257F8" w:rsidR="003E228F">
        <w:t>because</w:t>
      </w:r>
      <w:r w:rsidRPr="00D257F8" w:rsidR="00074D35">
        <w:t xml:space="preserve"> </w:t>
      </w:r>
      <w:r w:rsidRPr="00D257F8" w:rsidR="000B2651">
        <w:t>they</w:t>
      </w:r>
      <w:r w:rsidRPr="00D257F8" w:rsidR="00074D35">
        <w:t xml:space="preserve"> </w:t>
      </w:r>
      <w:r w:rsidRPr="00D257F8" w:rsidR="000B2651">
        <w:t>think</w:t>
      </w:r>
      <w:r w:rsidRPr="00D257F8" w:rsidR="00074D35">
        <w:t xml:space="preserve"> </w:t>
      </w:r>
      <w:r w:rsidRPr="00D257F8" w:rsidR="003E228F">
        <w:t>nothing</w:t>
      </w:r>
      <w:r w:rsidRPr="00D257F8" w:rsidR="00074D35">
        <w:t xml:space="preserve"> </w:t>
      </w:r>
      <w:r w:rsidRPr="00D257F8" w:rsidR="003E228F">
        <w:t>will</w:t>
      </w:r>
      <w:r w:rsidRPr="00D257F8" w:rsidR="00074D35">
        <w:t xml:space="preserve"> </w:t>
      </w:r>
      <w:r w:rsidRPr="00D257F8" w:rsidR="003E228F">
        <w:t>be</w:t>
      </w:r>
      <w:r w:rsidRPr="00D257F8" w:rsidR="00074D35">
        <w:t xml:space="preserve"> </w:t>
      </w:r>
      <w:r w:rsidRPr="00D257F8" w:rsidR="003E228F">
        <w:t>done</w:t>
      </w:r>
      <w:r w:rsidRPr="00D257F8" w:rsidR="00074D35">
        <w:t xml:space="preserve"> </w:t>
      </w:r>
      <w:r w:rsidRPr="00D257F8" w:rsidR="000B2651">
        <w:t>and</w:t>
      </w:r>
      <w:r w:rsidRPr="00D257F8" w:rsidR="00924308">
        <w:t xml:space="preserve"> it</w:t>
      </w:r>
      <w:r w:rsidRPr="00D257F8" w:rsidR="00074D35">
        <w:t xml:space="preserve"> </w:t>
      </w:r>
      <w:r w:rsidRPr="00D257F8" w:rsidR="000B2651">
        <w:t>may</w:t>
      </w:r>
      <w:r w:rsidRPr="00D257F8" w:rsidR="00074D35">
        <w:t xml:space="preserve"> </w:t>
      </w:r>
      <w:r w:rsidRPr="00D257F8" w:rsidR="000B2651">
        <w:t>adversely</w:t>
      </w:r>
      <w:r w:rsidRPr="00D257F8" w:rsidR="00074D35">
        <w:t xml:space="preserve"> </w:t>
      </w:r>
      <w:r w:rsidRPr="00D257F8" w:rsidR="000B2651">
        <w:t>affect</w:t>
      </w:r>
      <w:r w:rsidRPr="00D257F8" w:rsidR="00074D35">
        <w:t xml:space="preserve"> </w:t>
      </w:r>
      <w:r w:rsidRPr="00D257F8" w:rsidR="000B2651">
        <w:t>their</w:t>
      </w:r>
      <w:r w:rsidRPr="00D257F8" w:rsidR="00074D35">
        <w:t xml:space="preserve"> </w:t>
      </w:r>
      <w:r w:rsidRPr="00D257F8" w:rsidR="000B2651">
        <w:t>career</w:t>
      </w:r>
      <w:r w:rsidRPr="00D257F8" w:rsidR="00074D35">
        <w:t xml:space="preserve"> </w:t>
      </w:r>
      <w:r w:rsidRPr="00D257F8" w:rsidR="00695767">
        <w:t>within</w:t>
      </w:r>
      <w:r w:rsidRPr="00D257F8" w:rsidR="00074D35">
        <w:t xml:space="preserve"> </w:t>
      </w:r>
      <w:r w:rsidRPr="00D257F8" w:rsidR="00695767">
        <w:t>the</w:t>
      </w:r>
      <w:r w:rsidRPr="00D257F8" w:rsidR="00074D35">
        <w:t xml:space="preserve"> </w:t>
      </w:r>
      <w:r w:rsidRPr="00D257F8" w:rsidR="00695767">
        <w:t>Armed</w:t>
      </w:r>
      <w:r w:rsidRPr="00D257F8" w:rsidR="00074D35">
        <w:t xml:space="preserve"> </w:t>
      </w:r>
      <w:r w:rsidRPr="00D257F8" w:rsidR="00695767">
        <w:t>F</w:t>
      </w:r>
      <w:r w:rsidRPr="00D257F8" w:rsidR="003E228F">
        <w:t>orces.</w:t>
      </w:r>
      <w:r w:rsidRPr="00D257F8" w:rsidR="00074D35">
        <w:t xml:space="preserve"> </w:t>
      </w:r>
      <w:r w:rsidRPr="00D257F8" w:rsidR="003E228F">
        <w:t>Female</w:t>
      </w:r>
      <w:r w:rsidRPr="00D257F8" w:rsidR="00695767">
        <w:t>,</w:t>
      </w:r>
      <w:r w:rsidRPr="00D257F8" w:rsidR="00074D35">
        <w:t xml:space="preserve"> </w:t>
      </w:r>
      <w:r w:rsidRPr="00D257F8" w:rsidR="003E228F">
        <w:t>black</w:t>
      </w:r>
      <w:r w:rsidRPr="00D257F8" w:rsidR="00074D35">
        <w:t xml:space="preserve"> </w:t>
      </w:r>
      <w:r w:rsidRPr="00D257F8" w:rsidR="003E228F">
        <w:t>and</w:t>
      </w:r>
      <w:r w:rsidRPr="00D257F8" w:rsidR="00074D35">
        <w:t xml:space="preserve"> </w:t>
      </w:r>
      <w:r w:rsidRPr="00D257F8" w:rsidR="003E228F">
        <w:t>minority</w:t>
      </w:r>
      <w:r w:rsidRPr="00D257F8" w:rsidR="00074D35">
        <w:t xml:space="preserve"> </w:t>
      </w:r>
      <w:r w:rsidRPr="00D257F8" w:rsidR="000B2651">
        <w:t>ethnic</w:t>
      </w:r>
      <w:r w:rsidRPr="00D257F8" w:rsidR="00074D35">
        <w:t xml:space="preserve"> </w:t>
      </w:r>
      <w:r w:rsidRPr="00D257F8" w:rsidR="000B2651">
        <w:t>personnel</w:t>
      </w:r>
      <w:r w:rsidRPr="00D257F8" w:rsidR="00074D35">
        <w:t xml:space="preserve"> </w:t>
      </w:r>
      <w:r w:rsidRPr="00D257F8" w:rsidR="000B2651">
        <w:t>are</w:t>
      </w:r>
      <w:r w:rsidRPr="00D257F8" w:rsidR="00074D35">
        <w:t xml:space="preserve"> </w:t>
      </w:r>
      <w:r w:rsidRPr="00D257F8" w:rsidR="000B2651">
        <w:t>overrepresented</w:t>
      </w:r>
      <w:r w:rsidRPr="00D257F8" w:rsidR="00074D35">
        <w:t xml:space="preserve"> </w:t>
      </w:r>
      <w:r w:rsidRPr="00D257F8" w:rsidR="000B2651">
        <w:t>in</w:t>
      </w:r>
      <w:r w:rsidRPr="00D257F8" w:rsidR="00074D35">
        <w:t xml:space="preserve"> </w:t>
      </w:r>
      <w:r w:rsidRPr="00D257F8" w:rsidR="000B2651">
        <w:t>the</w:t>
      </w:r>
      <w:r w:rsidRPr="00D257F8" w:rsidR="00074D35">
        <w:t xml:space="preserve"> </w:t>
      </w:r>
      <w:r w:rsidRPr="00D257F8" w:rsidR="00924308">
        <w:t>s</w:t>
      </w:r>
      <w:r w:rsidRPr="00D257F8" w:rsidR="002E5CD9">
        <w:t>ervice</w:t>
      </w:r>
      <w:r w:rsidRPr="00D257F8" w:rsidR="00074D35">
        <w:t xml:space="preserve"> </w:t>
      </w:r>
      <w:r w:rsidRPr="00D257F8" w:rsidR="002E5CD9">
        <w:t>complaints</w:t>
      </w:r>
      <w:r w:rsidRPr="00D257F8" w:rsidR="00074D35">
        <w:t xml:space="preserve"> </w:t>
      </w:r>
      <w:r w:rsidRPr="00D257F8" w:rsidR="002E5CD9">
        <w:t>system</w:t>
      </w:r>
      <w:r w:rsidRPr="00D257F8" w:rsidR="00074D35">
        <w:t xml:space="preserve"> </w:t>
      </w:r>
      <w:r w:rsidRPr="00D257F8" w:rsidR="002E5CD9">
        <w:t>to</w:t>
      </w:r>
      <w:r w:rsidRPr="00D257F8" w:rsidR="00074D35">
        <w:t xml:space="preserve"> </w:t>
      </w:r>
      <w:r w:rsidRPr="00D257F8" w:rsidR="002E5CD9">
        <w:t>quite</w:t>
      </w:r>
      <w:r w:rsidRPr="00D257F8" w:rsidR="00074D35">
        <w:t xml:space="preserve"> </w:t>
      </w:r>
      <w:r w:rsidRPr="00D257F8" w:rsidR="002E5CD9">
        <w:t>a</w:t>
      </w:r>
      <w:r w:rsidRPr="00D257F8" w:rsidR="00074D35">
        <w:t xml:space="preserve"> </w:t>
      </w:r>
      <w:r w:rsidRPr="00D257F8" w:rsidR="002E5CD9">
        <w:t>substantial</w:t>
      </w:r>
      <w:r w:rsidRPr="00D257F8" w:rsidR="00074D35">
        <w:t xml:space="preserve"> </w:t>
      </w:r>
      <w:r w:rsidRPr="00D257F8" w:rsidR="002E5CD9">
        <w:t>amount.</w:t>
      </w:r>
      <w:r w:rsidRPr="00D257F8" w:rsidR="00074D35">
        <w:t xml:space="preserve"> </w:t>
      </w:r>
      <w:r w:rsidRPr="00D257F8" w:rsidR="002E5CD9">
        <w:t>Your</w:t>
      </w:r>
      <w:r w:rsidRPr="00D257F8" w:rsidR="00074D35">
        <w:t xml:space="preserve"> </w:t>
      </w:r>
      <w:r w:rsidRPr="00D257F8" w:rsidR="002E5CD9">
        <w:t>own</w:t>
      </w:r>
      <w:r w:rsidRPr="00D257F8" w:rsidR="00074D35">
        <w:t xml:space="preserve"> </w:t>
      </w:r>
      <w:r w:rsidRPr="00D257F8" w:rsidR="002E5CD9">
        <w:t>office</w:t>
      </w:r>
      <w:r w:rsidRPr="00D257F8" w:rsidR="00074D35">
        <w:t xml:space="preserve"> </w:t>
      </w:r>
      <w:r w:rsidRPr="00D257F8" w:rsidR="002E5CD9">
        <w:t>has</w:t>
      </w:r>
      <w:r w:rsidRPr="00D257F8" w:rsidR="00074D35">
        <w:t xml:space="preserve"> </w:t>
      </w:r>
      <w:r w:rsidRPr="00D257F8" w:rsidR="002E5CD9">
        <w:t>had</w:t>
      </w:r>
      <w:r w:rsidRPr="00D257F8" w:rsidR="00074D35">
        <w:t xml:space="preserve"> </w:t>
      </w:r>
      <w:r w:rsidRPr="00D257F8" w:rsidR="002E5CD9">
        <w:t>staff</w:t>
      </w:r>
      <w:r w:rsidRPr="00D257F8" w:rsidR="003E228F">
        <w:t>room</w:t>
      </w:r>
      <w:r w:rsidRPr="00D257F8" w:rsidR="00074D35">
        <w:t xml:space="preserve"> </w:t>
      </w:r>
      <w:r w:rsidRPr="00D257F8" w:rsidR="003E228F">
        <w:t>shortages</w:t>
      </w:r>
      <w:r w:rsidRPr="00D257F8" w:rsidR="00074D35">
        <w:t xml:space="preserve"> </w:t>
      </w:r>
      <w:r w:rsidRPr="00D257F8" w:rsidR="002E5CD9">
        <w:t>since</w:t>
      </w:r>
      <w:r w:rsidRPr="00D257F8" w:rsidR="00074D35">
        <w:t xml:space="preserve"> </w:t>
      </w:r>
      <w:r w:rsidRPr="00D257F8" w:rsidR="002E5CD9">
        <w:t>it</w:t>
      </w:r>
      <w:r w:rsidRPr="00D257F8" w:rsidR="00074D35">
        <w:t xml:space="preserve"> </w:t>
      </w:r>
      <w:r w:rsidRPr="00D257F8" w:rsidR="003E228F">
        <w:t>was</w:t>
      </w:r>
      <w:r w:rsidRPr="00D257F8" w:rsidR="00074D35">
        <w:t xml:space="preserve"> </w:t>
      </w:r>
      <w:r w:rsidRPr="00D257F8" w:rsidR="003E228F">
        <w:t>established</w:t>
      </w:r>
      <w:r w:rsidRPr="00D257F8" w:rsidR="00924308">
        <w:t>,</w:t>
      </w:r>
      <w:r w:rsidRPr="00D257F8" w:rsidR="00074D35">
        <w:t xml:space="preserve"> </w:t>
      </w:r>
      <w:r w:rsidRPr="00D257F8" w:rsidR="003E228F">
        <w:t>leading</w:t>
      </w:r>
      <w:r w:rsidRPr="00D257F8" w:rsidR="00074D35">
        <w:t xml:space="preserve"> </w:t>
      </w:r>
      <w:r w:rsidRPr="00D257F8" w:rsidR="003E228F">
        <w:t>to</w:t>
      </w:r>
      <w:r w:rsidRPr="00D257F8" w:rsidR="00924308">
        <w:t xml:space="preserve"> backlogs, </w:t>
      </w:r>
      <w:r w:rsidRPr="00D257F8" w:rsidR="002E5CD9">
        <w:t>as</w:t>
      </w:r>
      <w:r w:rsidRPr="00D257F8" w:rsidR="00074D35">
        <w:t xml:space="preserve"> </w:t>
      </w:r>
      <w:r w:rsidRPr="00D257F8" w:rsidR="002E5CD9">
        <w:t>you</w:t>
      </w:r>
      <w:r w:rsidRPr="00D257F8" w:rsidR="00074D35">
        <w:t xml:space="preserve"> </w:t>
      </w:r>
      <w:r w:rsidRPr="00D257F8" w:rsidR="002E5CD9">
        <w:t>said</w:t>
      </w:r>
      <w:r w:rsidRPr="00D257F8" w:rsidR="00074D35">
        <w:t xml:space="preserve"> </w:t>
      </w:r>
      <w:r w:rsidR="00C2002E">
        <w:t xml:space="preserve">to the Committee </w:t>
      </w:r>
      <w:r w:rsidRPr="00D257F8" w:rsidR="002E5CD9">
        <w:t>last</w:t>
      </w:r>
      <w:r w:rsidRPr="00D257F8" w:rsidR="00074D35">
        <w:t xml:space="preserve"> </w:t>
      </w:r>
      <w:r w:rsidRPr="00D257F8" w:rsidR="002E5CD9">
        <w:t>time</w:t>
      </w:r>
      <w:r w:rsidR="00C2002E">
        <w:t>,</w:t>
      </w:r>
      <w:r w:rsidRPr="00D257F8" w:rsidR="00074D35">
        <w:t xml:space="preserve"> </w:t>
      </w:r>
      <w:r w:rsidRPr="00D257F8" w:rsidR="00924308">
        <w:t xml:space="preserve">in a previous Parliament, </w:t>
      </w:r>
      <w:r w:rsidRPr="00D257F8" w:rsidR="003E228F">
        <w:t>which</w:t>
      </w:r>
      <w:r w:rsidRPr="00D257F8" w:rsidR="00074D35">
        <w:t xml:space="preserve"> </w:t>
      </w:r>
      <w:r w:rsidRPr="00D257F8" w:rsidR="003E228F">
        <w:t>clearly</w:t>
      </w:r>
      <w:r w:rsidRPr="00D257F8" w:rsidR="00074D35">
        <w:t xml:space="preserve"> </w:t>
      </w:r>
      <w:r w:rsidRPr="00D257F8" w:rsidR="00695767">
        <w:t>impact</w:t>
      </w:r>
      <w:r w:rsidRPr="00D257F8" w:rsidR="00924308">
        <w:t xml:space="preserve"> in terms of</w:t>
      </w:r>
      <w:r w:rsidRPr="00D257F8" w:rsidR="00074D35">
        <w:t xml:space="preserve"> </w:t>
      </w:r>
      <w:r w:rsidRPr="00D257F8">
        <w:t>resolution</w:t>
      </w:r>
      <w:r w:rsidRPr="00D257F8" w:rsidR="00074D35">
        <w:t xml:space="preserve"> </w:t>
      </w:r>
      <w:r w:rsidRPr="00D257F8">
        <w:t>within</w:t>
      </w:r>
      <w:r w:rsidRPr="00D257F8" w:rsidR="00074D35">
        <w:t xml:space="preserve"> </w:t>
      </w:r>
      <w:r w:rsidRPr="00D257F8">
        <w:t>24</w:t>
      </w:r>
      <w:r w:rsidRPr="00D257F8" w:rsidR="00074D35">
        <w:t xml:space="preserve"> </w:t>
      </w:r>
      <w:r w:rsidRPr="00D257F8">
        <w:t>weeks.</w:t>
      </w:r>
    </w:p>
    <w:p w:rsidR="003E228F" w:rsidRPr="00D257F8" w:rsidP="005778DF">
      <w:pPr>
        <w:pStyle w:val="Question"/>
        <w:numPr>
          <w:ilvl w:val="0"/>
          <w:numId w:val="0"/>
        </w:numPr>
        <w:ind w:left="794"/>
      </w:pPr>
      <w:r w:rsidRPr="00D257F8">
        <w:t>F</w:t>
      </w:r>
      <w:r w:rsidRPr="00D257F8">
        <w:t>rom</w:t>
      </w:r>
      <w:r w:rsidRPr="00D257F8" w:rsidR="00074D35">
        <w:t xml:space="preserve"> </w:t>
      </w:r>
      <w:r w:rsidRPr="00D257F8">
        <w:t>my</w:t>
      </w:r>
      <w:r w:rsidRPr="00D257F8" w:rsidR="00074D35">
        <w:t xml:space="preserve"> </w:t>
      </w:r>
      <w:r w:rsidRPr="00D257F8">
        <w:t>perspective</w:t>
      </w:r>
      <w:r w:rsidRPr="00D257F8" w:rsidR="00074D35">
        <w:t xml:space="preserve"> </w:t>
      </w:r>
      <w:r w:rsidRPr="00D257F8">
        <w:t>at</w:t>
      </w:r>
      <w:r w:rsidRPr="00D257F8" w:rsidR="00074D35">
        <w:t xml:space="preserve"> </w:t>
      </w:r>
      <w:r w:rsidRPr="00D257F8">
        <w:t>least,</w:t>
      </w:r>
      <w:r w:rsidRPr="00D257F8" w:rsidR="00074D35">
        <w:t xml:space="preserve"> </w:t>
      </w:r>
      <w:r w:rsidRPr="00D257F8">
        <w:t>people</w:t>
      </w:r>
      <w:r w:rsidRPr="00D257F8" w:rsidR="00074D35">
        <w:t xml:space="preserve"> </w:t>
      </w:r>
      <w:r w:rsidRPr="00D257F8">
        <w:t>in</w:t>
      </w:r>
      <w:r w:rsidRPr="00D257F8" w:rsidR="00074D35">
        <w:t xml:space="preserve"> </w:t>
      </w:r>
      <w:r w:rsidRPr="00D257F8">
        <w:t>other</w:t>
      </w:r>
      <w:r w:rsidRPr="00D257F8" w:rsidR="00074D35">
        <w:t xml:space="preserve"> </w:t>
      </w:r>
      <w:r w:rsidRPr="00D257F8">
        <w:t>walks</w:t>
      </w:r>
      <w:r w:rsidRPr="00D257F8" w:rsidR="00074D35">
        <w:t xml:space="preserve"> </w:t>
      </w:r>
      <w:r w:rsidRPr="00D257F8">
        <w:t>of</w:t>
      </w:r>
      <w:r w:rsidRPr="00D257F8" w:rsidR="00074D35">
        <w:t xml:space="preserve"> </w:t>
      </w:r>
      <w:r w:rsidRPr="00D257F8">
        <w:t>life</w:t>
      </w:r>
      <w:r w:rsidRPr="00D257F8" w:rsidR="00074D35">
        <w:t xml:space="preserve"> </w:t>
      </w:r>
      <w:r w:rsidRPr="00D257F8">
        <w:t>would</w:t>
      </w:r>
      <w:r w:rsidRPr="00D257F8" w:rsidR="00074D35">
        <w:t xml:space="preserve"> </w:t>
      </w:r>
      <w:r w:rsidRPr="00D257F8">
        <w:t>not</w:t>
      </w:r>
      <w:r w:rsidRPr="00D257F8" w:rsidR="00074D35">
        <w:t xml:space="preserve"> </w:t>
      </w:r>
      <w:r w:rsidRPr="00D257F8">
        <w:t>expect</w:t>
      </w:r>
      <w:r w:rsidRPr="00D257F8" w:rsidR="00074D35">
        <w:t xml:space="preserve"> </w:t>
      </w:r>
      <w:r w:rsidRPr="00D257F8">
        <w:t>matters</w:t>
      </w:r>
      <w:r w:rsidRPr="00D257F8" w:rsidR="00074D35">
        <w:t xml:space="preserve"> </w:t>
      </w:r>
      <w:r w:rsidRPr="00D257F8">
        <w:t>around</w:t>
      </w:r>
      <w:r w:rsidRPr="00D257F8" w:rsidR="00074D35">
        <w:t xml:space="preserve"> </w:t>
      </w:r>
      <w:r w:rsidRPr="00D257F8">
        <w:t>their</w:t>
      </w:r>
      <w:r w:rsidRPr="00D257F8" w:rsidR="00074D35">
        <w:t xml:space="preserve"> </w:t>
      </w:r>
      <w:r w:rsidRPr="00D257F8">
        <w:t>employment</w:t>
      </w:r>
      <w:r w:rsidRPr="00D257F8" w:rsidR="00074D35">
        <w:t xml:space="preserve"> </w:t>
      </w:r>
      <w:r w:rsidRPr="00D257F8">
        <w:t>practices</w:t>
      </w:r>
      <w:r w:rsidRPr="00D257F8" w:rsidR="00074D35">
        <w:t xml:space="preserve"> </w:t>
      </w:r>
      <w:r w:rsidRPr="00D257F8">
        <w:t>to</w:t>
      </w:r>
      <w:r w:rsidRPr="00D257F8" w:rsidR="00074D35">
        <w:t xml:space="preserve"> </w:t>
      </w:r>
      <w:r w:rsidRPr="00D257F8">
        <w:t>be</w:t>
      </w:r>
      <w:r w:rsidRPr="00D257F8" w:rsidR="00074D35">
        <w:t xml:space="preserve"> </w:t>
      </w:r>
      <w:r w:rsidRPr="00D257F8">
        <w:t>handled</w:t>
      </w:r>
      <w:r w:rsidRPr="00D257F8" w:rsidR="00074D35">
        <w:t xml:space="preserve"> </w:t>
      </w:r>
      <w:r w:rsidRPr="00D257F8">
        <w:t>in</w:t>
      </w:r>
      <w:r w:rsidRPr="00D257F8" w:rsidR="00074D35">
        <w:t xml:space="preserve"> </w:t>
      </w:r>
      <w:r w:rsidRPr="00D257F8">
        <w:t>such</w:t>
      </w:r>
      <w:r w:rsidRPr="00D257F8" w:rsidR="00074D35">
        <w:t xml:space="preserve"> </w:t>
      </w:r>
      <w:r w:rsidRPr="00D257F8">
        <w:t>a</w:t>
      </w:r>
      <w:r w:rsidRPr="00D257F8" w:rsidR="00074D35">
        <w:t xml:space="preserve"> </w:t>
      </w:r>
      <w:r w:rsidRPr="00D257F8">
        <w:t>haphazard</w:t>
      </w:r>
      <w:r w:rsidRPr="00D257F8" w:rsidR="00074D35">
        <w:t xml:space="preserve"> </w:t>
      </w:r>
      <w:r w:rsidRPr="00D257F8">
        <w:t>way.</w:t>
      </w:r>
      <w:r w:rsidRPr="00D257F8" w:rsidR="00074D35">
        <w:t xml:space="preserve"> </w:t>
      </w:r>
      <w:r w:rsidRPr="00D257F8">
        <w:t>Why</w:t>
      </w:r>
      <w:r w:rsidRPr="00D257F8" w:rsidR="00074D35">
        <w:t xml:space="preserve"> </w:t>
      </w:r>
      <w:r w:rsidRPr="00D257F8" w:rsidR="00924308">
        <w:t>does</w:t>
      </w:r>
      <w:r w:rsidRPr="00D257F8" w:rsidR="00074D35">
        <w:t xml:space="preserve"> </w:t>
      </w:r>
      <w:r w:rsidRPr="00D257F8">
        <w:t>the</w:t>
      </w:r>
      <w:r w:rsidRPr="00D257F8" w:rsidR="00074D35">
        <w:t xml:space="preserve"> </w:t>
      </w:r>
      <w:r w:rsidRPr="00D257F8">
        <w:t>Ministry</w:t>
      </w:r>
      <w:r w:rsidRPr="00D257F8" w:rsidR="00074D35">
        <w:t xml:space="preserve"> </w:t>
      </w:r>
      <w:r w:rsidRPr="00D257F8">
        <w:t>of</w:t>
      </w:r>
      <w:r w:rsidRPr="00D257F8" w:rsidR="00074D35">
        <w:t xml:space="preserve"> </w:t>
      </w:r>
      <w:r w:rsidRPr="00D257F8">
        <w:t>D</w:t>
      </w:r>
      <w:r w:rsidRPr="00D257F8" w:rsidR="00CF1129">
        <w:t>efenc</w:t>
      </w:r>
      <w:r w:rsidRPr="00D257F8">
        <w:t>e</w:t>
      </w:r>
      <w:r w:rsidRPr="00D257F8" w:rsidR="00074D35">
        <w:t xml:space="preserve"> </w:t>
      </w:r>
      <w:r w:rsidRPr="00D257F8">
        <w:t>believe</w:t>
      </w:r>
      <w:r w:rsidRPr="00D257F8" w:rsidR="00074D35">
        <w:t xml:space="preserve"> </w:t>
      </w:r>
      <w:r w:rsidRPr="00D257F8">
        <w:t>that</w:t>
      </w:r>
      <w:r w:rsidRPr="00D257F8" w:rsidR="00074D35">
        <w:t xml:space="preserve"> </w:t>
      </w:r>
      <w:r w:rsidRPr="00D257F8">
        <w:t>the</w:t>
      </w:r>
      <w:r w:rsidRPr="00D257F8" w:rsidR="00074D35">
        <w:t xml:space="preserve"> </w:t>
      </w:r>
      <w:r w:rsidRPr="00D257F8">
        <w:t>members</w:t>
      </w:r>
      <w:r w:rsidRPr="00D257F8" w:rsidR="00074D35">
        <w:t xml:space="preserve"> </w:t>
      </w:r>
      <w:r w:rsidRPr="00D257F8">
        <w:t>of</w:t>
      </w:r>
      <w:r w:rsidRPr="00D257F8" w:rsidR="00074D35">
        <w:t xml:space="preserve"> </w:t>
      </w:r>
      <w:r w:rsidRPr="00D257F8">
        <w:t>the</w:t>
      </w:r>
      <w:r w:rsidRPr="00D257F8" w:rsidR="00074D35">
        <w:t xml:space="preserve"> </w:t>
      </w:r>
      <w:r w:rsidRPr="00D257F8">
        <w:t>Armed</w:t>
      </w:r>
      <w:r w:rsidRPr="00D257F8" w:rsidR="00074D35">
        <w:t xml:space="preserve"> </w:t>
      </w:r>
      <w:r w:rsidRPr="00D257F8">
        <w:t>Forces</w:t>
      </w:r>
      <w:r w:rsidRPr="00D257F8" w:rsidR="00B91457">
        <w:t>—</w:t>
      </w:r>
      <w:r w:rsidRPr="00D257F8">
        <w:t>the</w:t>
      </w:r>
      <w:r w:rsidRPr="00D257F8" w:rsidR="00074D35">
        <w:t xml:space="preserve"> </w:t>
      </w:r>
      <w:r w:rsidRPr="00D257F8">
        <w:t>ranks</w:t>
      </w:r>
      <w:r w:rsidRPr="00D257F8" w:rsidR="00B91457">
        <w:t>—</w:t>
      </w:r>
      <w:r w:rsidRPr="00D257F8">
        <w:t>should</w:t>
      </w:r>
      <w:r w:rsidRPr="00D257F8" w:rsidR="00074D35">
        <w:t xml:space="preserve"> </w:t>
      </w:r>
      <w:r w:rsidRPr="00D257F8">
        <w:t>continue</w:t>
      </w:r>
      <w:r w:rsidRPr="00D257F8" w:rsidR="00074D35">
        <w:t xml:space="preserve"> </w:t>
      </w:r>
      <w:r w:rsidRPr="00D257F8">
        <w:t>to</w:t>
      </w:r>
      <w:r w:rsidRPr="00D257F8" w:rsidR="00074D35">
        <w:t xml:space="preserve"> </w:t>
      </w:r>
      <w:r w:rsidRPr="00D257F8">
        <w:t>be</w:t>
      </w:r>
      <w:r w:rsidRPr="00D257F8" w:rsidR="00074D35">
        <w:t xml:space="preserve"> </w:t>
      </w:r>
      <w:r w:rsidRPr="00D257F8">
        <w:t>treated</w:t>
      </w:r>
      <w:r w:rsidRPr="00D257F8" w:rsidR="00074D35">
        <w:t xml:space="preserve"> </w:t>
      </w:r>
      <w:r w:rsidRPr="00D257F8">
        <w:t>in</w:t>
      </w:r>
      <w:r w:rsidRPr="00D257F8" w:rsidR="00074D35">
        <w:t xml:space="preserve"> </w:t>
      </w:r>
      <w:r w:rsidRPr="00D257F8">
        <w:t>such</w:t>
      </w:r>
      <w:r w:rsidRPr="00D257F8" w:rsidR="00074D35">
        <w:t xml:space="preserve"> </w:t>
      </w:r>
      <w:r w:rsidRPr="00D257F8">
        <w:t>an</w:t>
      </w:r>
      <w:r w:rsidRPr="00D257F8" w:rsidR="00074D35">
        <w:t xml:space="preserve"> </w:t>
      </w:r>
      <w:r w:rsidRPr="00D257F8">
        <w:t>except</w:t>
      </w:r>
      <w:r w:rsidRPr="00D257F8">
        <w:t>ional</w:t>
      </w:r>
      <w:r w:rsidRPr="00D257F8" w:rsidR="00074D35">
        <w:t xml:space="preserve"> </w:t>
      </w:r>
      <w:r w:rsidRPr="00D257F8">
        <w:t>way?</w:t>
      </w:r>
      <w:r w:rsidRPr="00D257F8" w:rsidR="00074D35">
        <w:t xml:space="preserve"> </w:t>
      </w:r>
      <w:r w:rsidRPr="00D257F8">
        <w:t>As</w:t>
      </w:r>
      <w:r w:rsidRPr="00D257F8" w:rsidR="00074D35">
        <w:t xml:space="preserve"> </w:t>
      </w:r>
      <w:r w:rsidRPr="00D257F8">
        <w:t>I</w:t>
      </w:r>
      <w:r w:rsidRPr="00D257F8" w:rsidR="00074D35">
        <w:t xml:space="preserve"> </w:t>
      </w:r>
      <w:r w:rsidRPr="00D257F8">
        <w:t>continuously</w:t>
      </w:r>
      <w:r w:rsidRPr="00D257F8" w:rsidR="00074D35">
        <w:t xml:space="preserve"> </w:t>
      </w:r>
      <w:r w:rsidRPr="00D257F8">
        <w:t>go</w:t>
      </w:r>
      <w:r w:rsidRPr="00D257F8" w:rsidR="00074D35">
        <w:t xml:space="preserve"> </w:t>
      </w:r>
      <w:r w:rsidRPr="00D257F8">
        <w:t>on</w:t>
      </w:r>
      <w:r w:rsidRPr="00D257F8" w:rsidR="00074D35">
        <w:t xml:space="preserve"> </w:t>
      </w:r>
      <w:r w:rsidRPr="00D257F8">
        <w:t>about</w:t>
      </w:r>
      <w:r w:rsidRPr="00D257F8" w:rsidR="00074D35">
        <w:t xml:space="preserve"> </w:t>
      </w:r>
      <w:r w:rsidRPr="00D257F8">
        <w:t>and</w:t>
      </w:r>
      <w:r w:rsidRPr="00D257F8" w:rsidR="00074D35">
        <w:t xml:space="preserve"> </w:t>
      </w:r>
      <w:r w:rsidRPr="00D257F8">
        <w:t>mentioned</w:t>
      </w:r>
      <w:r w:rsidRPr="00D257F8" w:rsidR="00074D35">
        <w:t xml:space="preserve"> </w:t>
      </w:r>
      <w:r w:rsidRPr="00D257F8">
        <w:t>in</w:t>
      </w:r>
      <w:r w:rsidRPr="00D257F8" w:rsidR="00074D35">
        <w:t xml:space="preserve"> </w:t>
      </w:r>
      <w:r w:rsidRPr="00D257F8">
        <w:t>the</w:t>
      </w:r>
      <w:r w:rsidRPr="00D257F8" w:rsidR="00074D35">
        <w:t xml:space="preserve"> </w:t>
      </w:r>
      <w:r w:rsidRPr="00D257F8">
        <w:t>last</w:t>
      </w:r>
      <w:r w:rsidRPr="00D257F8" w:rsidR="00074D35">
        <w:t xml:space="preserve"> </w:t>
      </w:r>
      <w:r w:rsidRPr="00D257F8">
        <w:t>Committee</w:t>
      </w:r>
      <w:r w:rsidRPr="00D257F8" w:rsidR="00074D35">
        <w:t xml:space="preserve"> </w:t>
      </w:r>
      <w:r w:rsidRPr="00D257F8">
        <w:t>you</w:t>
      </w:r>
      <w:r w:rsidRPr="00D257F8" w:rsidR="00074D35">
        <w:t xml:space="preserve"> </w:t>
      </w:r>
      <w:r w:rsidRPr="00D257F8">
        <w:t>were</w:t>
      </w:r>
      <w:r w:rsidRPr="00D257F8" w:rsidR="00074D35">
        <w:t xml:space="preserve"> </w:t>
      </w:r>
      <w:r w:rsidRPr="00D257F8">
        <w:t>here</w:t>
      </w:r>
      <w:r w:rsidRPr="00D257F8" w:rsidR="00074D35">
        <w:t xml:space="preserve"> </w:t>
      </w:r>
      <w:r w:rsidRPr="00D257F8">
        <w:t>for,</w:t>
      </w:r>
      <w:r w:rsidRPr="00D257F8" w:rsidR="00074D35">
        <w:t xml:space="preserve"> </w:t>
      </w:r>
      <w:r w:rsidRPr="00D257F8">
        <w:t>should</w:t>
      </w:r>
      <w:r w:rsidRPr="00D257F8" w:rsidR="00074D35">
        <w:t xml:space="preserve"> </w:t>
      </w:r>
      <w:r w:rsidRPr="00D257F8">
        <w:t>they</w:t>
      </w:r>
      <w:r w:rsidRPr="00D257F8" w:rsidR="00074D35">
        <w:t xml:space="preserve"> </w:t>
      </w:r>
      <w:r w:rsidRPr="00D257F8">
        <w:t>be</w:t>
      </w:r>
      <w:r w:rsidRPr="00D257F8" w:rsidR="00074D35">
        <w:t xml:space="preserve"> </w:t>
      </w:r>
      <w:r w:rsidRPr="00D257F8">
        <w:t>able</w:t>
      </w:r>
      <w:r w:rsidRPr="00D257F8" w:rsidR="00074D35">
        <w:t xml:space="preserve"> </w:t>
      </w:r>
      <w:r w:rsidRPr="00D257F8">
        <w:t>to</w:t>
      </w:r>
      <w:r w:rsidRPr="00D257F8" w:rsidR="00074D35">
        <w:t xml:space="preserve"> </w:t>
      </w:r>
      <w:r w:rsidRPr="00D257F8">
        <w:t>join</w:t>
      </w:r>
      <w:r w:rsidRPr="00D257F8" w:rsidR="00074D35">
        <w:t xml:space="preserve"> </w:t>
      </w:r>
      <w:r w:rsidRPr="00D257F8">
        <w:t>an</w:t>
      </w:r>
      <w:r w:rsidRPr="00D257F8" w:rsidR="00074D35">
        <w:t xml:space="preserve"> </w:t>
      </w:r>
      <w:r w:rsidRPr="00D257F8">
        <w:t>Armed</w:t>
      </w:r>
      <w:r w:rsidRPr="00D257F8" w:rsidR="00074D35">
        <w:t xml:space="preserve"> </w:t>
      </w:r>
      <w:r w:rsidRPr="00D257F8">
        <w:t>Forces</w:t>
      </w:r>
      <w:r w:rsidRPr="00D257F8" w:rsidR="00074D35">
        <w:t xml:space="preserve"> </w:t>
      </w:r>
      <w:r w:rsidRPr="00D257F8">
        <w:t>representative</w:t>
      </w:r>
      <w:r w:rsidRPr="00D257F8" w:rsidR="00074D35">
        <w:t xml:space="preserve"> </w:t>
      </w:r>
      <w:r w:rsidRPr="00D257F8">
        <w:t>body</w:t>
      </w:r>
      <w:r w:rsidR="00C2002E">
        <w:t>,</w:t>
      </w:r>
      <w:r w:rsidRPr="00D257F8" w:rsidR="00074D35">
        <w:t xml:space="preserve"> </w:t>
      </w:r>
      <w:r w:rsidRPr="00D257F8">
        <w:t>just</w:t>
      </w:r>
      <w:r w:rsidRPr="00D257F8" w:rsidR="00074D35">
        <w:t xml:space="preserve"> </w:t>
      </w:r>
      <w:r w:rsidRPr="00D257F8">
        <w:t>as</w:t>
      </w:r>
      <w:r w:rsidRPr="00D257F8" w:rsidR="00074D35">
        <w:t xml:space="preserve"> </w:t>
      </w:r>
      <w:r w:rsidRPr="00D257F8">
        <w:t>serving</w:t>
      </w:r>
      <w:r w:rsidRPr="00D257F8" w:rsidR="00074D35">
        <w:t xml:space="preserve"> </w:t>
      </w:r>
      <w:r w:rsidRPr="00D257F8">
        <w:t>members</w:t>
      </w:r>
      <w:r w:rsidRPr="00D257F8" w:rsidR="00074D35">
        <w:t xml:space="preserve"> </w:t>
      </w:r>
      <w:r w:rsidRPr="00D257F8">
        <w:t>of</w:t>
      </w:r>
      <w:r w:rsidRPr="00D257F8" w:rsidR="00074D35">
        <w:t xml:space="preserve"> </w:t>
      </w:r>
      <w:r w:rsidRPr="00D257F8">
        <w:t>the</w:t>
      </w:r>
      <w:r w:rsidRPr="00D257F8" w:rsidR="00074D35">
        <w:t xml:space="preserve"> </w:t>
      </w:r>
      <w:r w:rsidRPr="00D257F8" w:rsidR="00924308">
        <w:t>p</w:t>
      </w:r>
      <w:r w:rsidRPr="00D257F8" w:rsidR="00CF1129">
        <w:t>olice</w:t>
      </w:r>
      <w:r w:rsidRPr="00D257F8" w:rsidR="00074D35">
        <w:t xml:space="preserve"> </w:t>
      </w:r>
      <w:r w:rsidRPr="00D257F8">
        <w:t>can</w:t>
      </w:r>
      <w:r w:rsidRPr="00D257F8" w:rsidR="00074D35">
        <w:t xml:space="preserve"> </w:t>
      </w:r>
      <w:r w:rsidRPr="00D257F8">
        <w:t>join</w:t>
      </w:r>
      <w:r w:rsidRPr="00D257F8" w:rsidR="00074D35">
        <w:t xml:space="preserve"> </w:t>
      </w:r>
      <w:r w:rsidRPr="00D257F8">
        <w:t>the</w:t>
      </w:r>
      <w:r w:rsidRPr="00D257F8" w:rsidR="00074D35">
        <w:t xml:space="preserve"> </w:t>
      </w:r>
      <w:r w:rsidRPr="00D257F8">
        <w:t>Police</w:t>
      </w:r>
      <w:r w:rsidRPr="00D257F8" w:rsidR="00074D35">
        <w:t xml:space="preserve"> </w:t>
      </w:r>
      <w:r w:rsidRPr="00D257F8">
        <w:t>Federation?</w:t>
      </w:r>
    </w:p>
    <w:p w:rsidR="005778DF" w:rsidRPr="00D257F8" w:rsidP="003E228F">
      <w:pPr>
        <w:pStyle w:val="Answer"/>
      </w:pPr>
      <w:sdt>
        <w:sdtPr>
          <w:alias w:val="Witness"/>
          <w:id w:val="-2134468633"/>
          <w:placeholder>
            <w:docPart w:val="DefaultPlaceholder_1082065158"/>
          </w:placeholder>
          <w:richText/>
        </w:sdtPr>
        <w:sdtContent>
          <w:r w:rsidRPr="00D257F8" w:rsidR="00074D35">
            <w:rPr>
              <w:b/>
              <w:i/>
              <w:iCs/>
            </w:rPr>
            <w:t>Nicola Williams:</w:t>
          </w:r>
          <w:r w:rsidRPr="00D257F8" w:rsidR="00074D35">
            <w:rPr>
              <w:b/>
            </w:rPr>
            <w:t xml:space="preserve"> </w:t>
          </w:r>
        </w:sdtContent>
      </w:sdt>
      <w:r w:rsidRPr="00D257F8" w:rsidR="003E228F">
        <w:t>I</w:t>
      </w:r>
      <w:r w:rsidRPr="00D257F8" w:rsidR="00074D35">
        <w:t xml:space="preserve"> </w:t>
      </w:r>
      <w:r w:rsidRPr="00D257F8" w:rsidR="003E228F">
        <w:t>remember</w:t>
      </w:r>
      <w:r w:rsidRPr="00D257F8" w:rsidR="00074D35">
        <w:t xml:space="preserve"> </w:t>
      </w:r>
      <w:r w:rsidRPr="00D257F8" w:rsidR="003E228F">
        <w:t>you</w:t>
      </w:r>
      <w:r w:rsidRPr="00D257F8" w:rsidR="00074D35">
        <w:t xml:space="preserve"> </w:t>
      </w:r>
      <w:r w:rsidRPr="00D257F8" w:rsidR="003E228F">
        <w:t>asked</w:t>
      </w:r>
      <w:r w:rsidRPr="00D257F8" w:rsidR="00074D35">
        <w:t xml:space="preserve"> </w:t>
      </w:r>
      <w:r w:rsidRPr="00D257F8" w:rsidR="003E228F">
        <w:t>this</w:t>
      </w:r>
      <w:r w:rsidRPr="00D257F8" w:rsidR="00074D35">
        <w:t xml:space="preserve"> </w:t>
      </w:r>
      <w:r w:rsidRPr="00D257F8" w:rsidR="003E228F">
        <w:t>on</w:t>
      </w:r>
      <w:r w:rsidRPr="00D257F8" w:rsidR="00074D35">
        <w:t xml:space="preserve"> </w:t>
      </w:r>
      <w:r w:rsidRPr="00D257F8" w:rsidR="003E228F">
        <w:t>the</w:t>
      </w:r>
      <w:r w:rsidRPr="00D257F8" w:rsidR="00074D35">
        <w:t xml:space="preserve"> </w:t>
      </w:r>
      <w:r w:rsidRPr="00D257F8" w:rsidR="003E228F">
        <w:t>last</w:t>
      </w:r>
      <w:r w:rsidRPr="00D257F8" w:rsidR="00074D35">
        <w:t xml:space="preserve"> </w:t>
      </w:r>
      <w:r w:rsidRPr="00D257F8" w:rsidR="003E228F">
        <w:t>occasion</w:t>
      </w:r>
      <w:r w:rsidRPr="00D257F8" w:rsidR="00D34E51">
        <w:t>.</w:t>
      </w:r>
      <w:r w:rsidRPr="00D257F8" w:rsidR="00074D35">
        <w:t xml:space="preserve"> </w:t>
      </w:r>
      <w:r w:rsidRPr="00D257F8" w:rsidR="00D34E51">
        <w:t>I</w:t>
      </w:r>
      <w:r w:rsidRPr="00D257F8" w:rsidR="00074D35">
        <w:t xml:space="preserve"> </w:t>
      </w:r>
      <w:r w:rsidRPr="00D257F8" w:rsidR="00D34E51">
        <w:t>am</w:t>
      </w:r>
      <w:r w:rsidRPr="00D257F8" w:rsidR="00074D35">
        <w:t xml:space="preserve"> </w:t>
      </w:r>
      <w:r w:rsidRPr="00D257F8" w:rsidR="00D34E51">
        <w:t>sure</w:t>
      </w:r>
      <w:r w:rsidRPr="00D257F8" w:rsidR="00074D35">
        <w:t xml:space="preserve"> </w:t>
      </w:r>
      <w:r w:rsidRPr="00D257F8" w:rsidR="00D34E51">
        <w:t>you</w:t>
      </w:r>
      <w:r w:rsidRPr="00D257F8" w:rsidR="00074D35">
        <w:t xml:space="preserve"> </w:t>
      </w:r>
      <w:r w:rsidRPr="00D257F8" w:rsidR="00D34E51">
        <w:t>know</w:t>
      </w:r>
      <w:r w:rsidRPr="00D257F8" w:rsidR="00074D35">
        <w:t xml:space="preserve"> </w:t>
      </w:r>
      <w:r w:rsidRPr="00D257F8" w:rsidR="00D34E51">
        <w:t>that</w:t>
      </w:r>
      <w:r w:rsidRPr="00D257F8" w:rsidR="00074D35">
        <w:t xml:space="preserve"> </w:t>
      </w:r>
      <w:r w:rsidRPr="00D257F8" w:rsidR="003E228F">
        <w:t>in</w:t>
      </w:r>
      <w:r w:rsidRPr="00D257F8" w:rsidR="00074D35">
        <w:t xml:space="preserve"> </w:t>
      </w:r>
      <w:r w:rsidRPr="00D257F8" w:rsidR="003E228F">
        <w:t>other</w:t>
      </w:r>
      <w:r w:rsidRPr="00D257F8" w:rsidR="00074D35">
        <w:t xml:space="preserve"> </w:t>
      </w:r>
      <w:r w:rsidRPr="00D257F8" w:rsidR="003E228F">
        <w:t>European</w:t>
      </w:r>
      <w:r w:rsidRPr="00D257F8" w:rsidR="00074D35">
        <w:t xml:space="preserve"> </w:t>
      </w:r>
      <w:r w:rsidRPr="00D257F8" w:rsidR="003E228F">
        <w:t>countries</w:t>
      </w:r>
      <w:r w:rsidRPr="00D257F8" w:rsidR="00B91457">
        <w:t>—</w:t>
      </w:r>
      <w:r w:rsidRPr="00D257F8" w:rsidR="00D34E51">
        <w:t>for</w:t>
      </w:r>
      <w:r w:rsidRPr="00D257F8" w:rsidR="00074D35">
        <w:t xml:space="preserve"> </w:t>
      </w:r>
      <w:r w:rsidRPr="00D257F8" w:rsidR="00D34E51">
        <w:t>example</w:t>
      </w:r>
      <w:r w:rsidRPr="00D257F8" w:rsidR="00EF57D9">
        <w:t>,</w:t>
      </w:r>
      <w:r w:rsidRPr="00D257F8" w:rsidR="00074D35">
        <w:t xml:space="preserve"> </w:t>
      </w:r>
      <w:r w:rsidRPr="00D257F8" w:rsidR="00EF57D9">
        <w:t>in</w:t>
      </w:r>
      <w:r w:rsidRPr="00D257F8" w:rsidR="00074D35">
        <w:t xml:space="preserve"> </w:t>
      </w:r>
      <w:r w:rsidRPr="00D257F8" w:rsidR="00D34E51">
        <w:t>the</w:t>
      </w:r>
      <w:r w:rsidRPr="00D257F8" w:rsidR="00074D35">
        <w:t xml:space="preserve"> </w:t>
      </w:r>
      <w:r w:rsidRPr="00D257F8" w:rsidR="00D34E51">
        <w:t>Dutch</w:t>
      </w:r>
      <w:r w:rsidRPr="00D257F8" w:rsidR="00074D35">
        <w:t xml:space="preserve"> </w:t>
      </w:r>
      <w:r w:rsidRPr="00D257F8" w:rsidR="00D34E51">
        <w:t>military</w:t>
      </w:r>
      <w:r w:rsidRPr="00D257F8" w:rsidR="00B91457">
        <w:t>—</w:t>
      </w:r>
      <w:r w:rsidRPr="00D257F8" w:rsidR="00D34E51">
        <w:t>members</w:t>
      </w:r>
      <w:r w:rsidRPr="00D257F8" w:rsidR="00074D35">
        <w:t xml:space="preserve"> </w:t>
      </w:r>
      <w:r w:rsidRPr="00D257F8" w:rsidR="00D34E51">
        <w:t>can</w:t>
      </w:r>
      <w:r w:rsidRPr="00D257F8" w:rsidR="00074D35">
        <w:t xml:space="preserve"> </w:t>
      </w:r>
      <w:r w:rsidRPr="00D257F8" w:rsidR="00D34E51">
        <w:t>join</w:t>
      </w:r>
      <w:r w:rsidRPr="00D257F8" w:rsidR="00074D35">
        <w:t xml:space="preserve"> </w:t>
      </w:r>
      <w:r w:rsidRPr="00D257F8" w:rsidR="00D34E51">
        <w:t>a</w:t>
      </w:r>
      <w:r w:rsidRPr="00D257F8" w:rsidR="00074D35">
        <w:t xml:space="preserve"> </w:t>
      </w:r>
      <w:r w:rsidRPr="00D257F8" w:rsidR="00D34E51">
        <w:t>union</w:t>
      </w:r>
      <w:r w:rsidRPr="00D257F8" w:rsidR="00924308">
        <w:t>;</w:t>
      </w:r>
      <w:r w:rsidRPr="00D257F8" w:rsidR="00074D35">
        <w:t xml:space="preserve"> </w:t>
      </w:r>
      <w:r w:rsidRPr="00D257F8" w:rsidR="00D34E51">
        <w:t>they</w:t>
      </w:r>
      <w:r w:rsidRPr="00D257F8" w:rsidR="00074D35">
        <w:t xml:space="preserve"> </w:t>
      </w:r>
      <w:r w:rsidRPr="00D257F8" w:rsidR="00D34E51">
        <w:t>are</w:t>
      </w:r>
      <w:r w:rsidRPr="00D257F8" w:rsidR="00074D35">
        <w:t xml:space="preserve"> </w:t>
      </w:r>
      <w:r w:rsidRPr="00D257F8" w:rsidR="00D34E51">
        <w:t>considered</w:t>
      </w:r>
      <w:r w:rsidRPr="00D257F8" w:rsidR="00074D35">
        <w:t xml:space="preserve"> </w:t>
      </w:r>
      <w:r w:rsidRPr="00D257F8" w:rsidR="00D34E51">
        <w:t>citizens</w:t>
      </w:r>
      <w:r w:rsidRPr="00D257F8" w:rsidR="00074D35">
        <w:t xml:space="preserve"> </w:t>
      </w:r>
      <w:r w:rsidRPr="00D257F8" w:rsidR="00D85FF2">
        <w:t>in</w:t>
      </w:r>
      <w:r w:rsidRPr="00D257F8" w:rsidR="00074D35">
        <w:t xml:space="preserve"> </w:t>
      </w:r>
      <w:r w:rsidRPr="00D257F8" w:rsidR="00D85FF2">
        <w:t>uniform</w:t>
      </w:r>
      <w:r w:rsidR="00C2002E">
        <w:t>,</w:t>
      </w:r>
      <w:r w:rsidRPr="00D257F8" w:rsidR="00074D35">
        <w:t xml:space="preserve"> </w:t>
      </w:r>
      <w:r w:rsidRPr="00D257F8" w:rsidR="00D34E51">
        <w:t>so</w:t>
      </w:r>
      <w:r w:rsidRPr="00D257F8" w:rsidR="00074D35">
        <w:t xml:space="preserve"> </w:t>
      </w:r>
      <w:r w:rsidRPr="00D257F8" w:rsidR="00D34E51">
        <w:t>they</w:t>
      </w:r>
      <w:r w:rsidRPr="00D257F8" w:rsidR="00074D35">
        <w:t xml:space="preserve"> </w:t>
      </w:r>
      <w:r w:rsidRPr="00D257F8" w:rsidR="00D34E51">
        <w:t>can</w:t>
      </w:r>
      <w:r w:rsidRPr="00D257F8" w:rsidR="00074D35">
        <w:t xml:space="preserve"> </w:t>
      </w:r>
      <w:r w:rsidRPr="00D257F8" w:rsidR="00D34E51">
        <w:t>do</w:t>
      </w:r>
      <w:r w:rsidRPr="00D257F8" w:rsidR="00074D35">
        <w:t xml:space="preserve"> </w:t>
      </w:r>
      <w:r w:rsidRPr="00D257F8" w:rsidR="00D34E51">
        <w:t>that.</w:t>
      </w:r>
      <w:r w:rsidRPr="00D257F8" w:rsidR="00074D35">
        <w:t xml:space="preserve"> </w:t>
      </w:r>
      <w:r w:rsidRPr="00D257F8" w:rsidR="00D34E51">
        <w:t>You</w:t>
      </w:r>
      <w:r w:rsidRPr="00D257F8" w:rsidR="00074D35">
        <w:t xml:space="preserve"> </w:t>
      </w:r>
      <w:r w:rsidRPr="00D257F8" w:rsidR="00D34E51">
        <w:t>described</w:t>
      </w:r>
      <w:r w:rsidRPr="00D257F8" w:rsidR="00074D35">
        <w:t xml:space="preserve"> </w:t>
      </w:r>
      <w:r w:rsidRPr="00D257F8" w:rsidR="00D34E51">
        <w:t>the</w:t>
      </w:r>
      <w:r w:rsidR="00390270">
        <w:t xml:space="preserve"> MOD </w:t>
      </w:r>
      <w:r w:rsidRPr="00D257F8" w:rsidR="00D34E51">
        <w:t>as</w:t>
      </w:r>
      <w:r w:rsidRPr="00D257F8" w:rsidR="00074D35">
        <w:t xml:space="preserve"> </w:t>
      </w:r>
      <w:r w:rsidRPr="00D257F8" w:rsidR="00D34E51">
        <w:t>treating</w:t>
      </w:r>
      <w:r w:rsidRPr="00D257F8" w:rsidR="00074D35">
        <w:t xml:space="preserve"> </w:t>
      </w:r>
      <w:r w:rsidRPr="00D257F8" w:rsidR="00D34E51">
        <w:t>their</w:t>
      </w:r>
      <w:r w:rsidRPr="00D257F8" w:rsidR="00074D35">
        <w:t xml:space="preserve"> </w:t>
      </w:r>
      <w:r w:rsidRPr="00D257F8" w:rsidR="00D34E51">
        <w:t>Armed</w:t>
      </w:r>
      <w:r w:rsidRPr="00D257F8" w:rsidR="00074D35">
        <w:t xml:space="preserve"> </w:t>
      </w:r>
      <w:r w:rsidRPr="00D257F8" w:rsidR="00D34E51">
        <w:t>Forces</w:t>
      </w:r>
      <w:r w:rsidRPr="00D257F8" w:rsidR="00074D35">
        <w:t xml:space="preserve"> </w:t>
      </w:r>
      <w:r w:rsidRPr="00D257F8" w:rsidR="00D34E51">
        <w:t>personnel</w:t>
      </w:r>
      <w:r w:rsidRPr="00D257F8" w:rsidR="00074D35">
        <w:t xml:space="preserve"> </w:t>
      </w:r>
      <w:r w:rsidRPr="00D257F8" w:rsidR="00D34E51">
        <w:t>in</w:t>
      </w:r>
      <w:r w:rsidRPr="00D257F8" w:rsidR="00074D35">
        <w:t xml:space="preserve"> </w:t>
      </w:r>
      <w:r w:rsidRPr="00D257F8" w:rsidR="00D34E51">
        <w:t>such</w:t>
      </w:r>
      <w:r w:rsidRPr="00D257F8" w:rsidR="00074D35">
        <w:t xml:space="preserve"> </w:t>
      </w:r>
      <w:r w:rsidRPr="00D257F8" w:rsidR="00D34E51">
        <w:t>a</w:t>
      </w:r>
      <w:r w:rsidRPr="00D257F8" w:rsidR="00074D35">
        <w:t xml:space="preserve"> </w:t>
      </w:r>
      <w:r w:rsidRPr="00D257F8" w:rsidR="00D34E51">
        <w:t>haphazard</w:t>
      </w:r>
      <w:r w:rsidRPr="00D257F8" w:rsidR="00074D35">
        <w:t xml:space="preserve"> </w:t>
      </w:r>
      <w:r w:rsidRPr="00D257F8" w:rsidR="00D34E51">
        <w:t>way.</w:t>
      </w:r>
      <w:r w:rsidRPr="00D257F8" w:rsidR="00074D35">
        <w:t xml:space="preserve"> </w:t>
      </w:r>
      <w:r w:rsidRPr="00D257F8" w:rsidR="00D34E51">
        <w:t>You</w:t>
      </w:r>
      <w:r w:rsidRPr="00D257F8" w:rsidR="00074D35">
        <w:t xml:space="preserve"> </w:t>
      </w:r>
      <w:r w:rsidRPr="00D257F8" w:rsidR="00D34E51">
        <w:t>will</w:t>
      </w:r>
      <w:r w:rsidRPr="00D257F8" w:rsidR="00074D35">
        <w:t xml:space="preserve"> </w:t>
      </w:r>
      <w:r w:rsidRPr="00D257F8" w:rsidR="00D34E51">
        <w:t>have</w:t>
      </w:r>
      <w:r w:rsidRPr="00D257F8" w:rsidR="00074D35">
        <w:t xml:space="preserve"> </w:t>
      </w:r>
      <w:r w:rsidRPr="00D257F8" w:rsidR="00D34E51">
        <w:t>to</w:t>
      </w:r>
      <w:r w:rsidRPr="00D257F8" w:rsidR="00074D35">
        <w:t xml:space="preserve"> </w:t>
      </w:r>
      <w:r w:rsidRPr="00D257F8" w:rsidR="00D34E51">
        <w:t>ask</w:t>
      </w:r>
      <w:r w:rsidRPr="00D257F8" w:rsidR="00074D35">
        <w:t xml:space="preserve"> </w:t>
      </w:r>
      <w:r w:rsidRPr="00D257F8" w:rsidR="00D34E51">
        <w:t>them</w:t>
      </w:r>
      <w:r w:rsidRPr="00D257F8" w:rsidR="00074D35">
        <w:t xml:space="preserve"> </w:t>
      </w:r>
      <w:r w:rsidRPr="00D257F8" w:rsidR="00D34E51">
        <w:t>that.</w:t>
      </w:r>
      <w:r w:rsidRPr="00D257F8" w:rsidR="00074D35">
        <w:t xml:space="preserve"> </w:t>
      </w:r>
      <w:r w:rsidRPr="00D257F8" w:rsidR="00D34E51">
        <w:t>As</w:t>
      </w:r>
      <w:r w:rsidRPr="00D257F8" w:rsidR="00074D35">
        <w:t xml:space="preserve"> </w:t>
      </w:r>
      <w:r w:rsidRPr="00D257F8" w:rsidR="00D34E51">
        <w:t>far</w:t>
      </w:r>
      <w:r w:rsidRPr="00D257F8" w:rsidR="00074D35">
        <w:t xml:space="preserve"> </w:t>
      </w:r>
      <w:r w:rsidRPr="00D257F8" w:rsidR="00D34E51">
        <w:t>as</w:t>
      </w:r>
      <w:r w:rsidRPr="00D257F8" w:rsidR="00074D35">
        <w:t xml:space="preserve"> </w:t>
      </w:r>
      <w:r w:rsidRPr="00D257F8" w:rsidR="00D34E51">
        <w:t>I</w:t>
      </w:r>
      <w:r w:rsidRPr="00D257F8" w:rsidR="00074D35">
        <w:t xml:space="preserve"> </w:t>
      </w:r>
      <w:r w:rsidRPr="00D257F8" w:rsidR="00D34E51">
        <w:t>am</w:t>
      </w:r>
      <w:r w:rsidRPr="00D257F8" w:rsidR="00074D35">
        <w:t xml:space="preserve"> </w:t>
      </w:r>
      <w:r w:rsidRPr="00D257F8" w:rsidR="00D34E51">
        <w:t>concerned,</w:t>
      </w:r>
      <w:r w:rsidRPr="00D257F8" w:rsidR="00074D35">
        <w:t xml:space="preserve"> </w:t>
      </w:r>
      <w:r w:rsidRPr="00D257F8" w:rsidR="00D34E51">
        <w:t>I</w:t>
      </w:r>
      <w:r w:rsidRPr="00D257F8" w:rsidR="00074D35">
        <w:t xml:space="preserve"> </w:t>
      </w:r>
      <w:r w:rsidRPr="00D257F8" w:rsidR="00D34E51">
        <w:t>would</w:t>
      </w:r>
      <w:r w:rsidRPr="00D257F8" w:rsidR="00074D35">
        <w:t xml:space="preserve"> </w:t>
      </w:r>
      <w:r w:rsidRPr="00D257F8" w:rsidR="00D34E51">
        <w:t>say</w:t>
      </w:r>
      <w:r w:rsidRPr="00D257F8" w:rsidR="00074D35">
        <w:t xml:space="preserve"> </w:t>
      </w:r>
      <w:r w:rsidRPr="00D257F8" w:rsidR="00D34E51">
        <w:t>that</w:t>
      </w:r>
      <w:r w:rsidRPr="00D257F8" w:rsidR="00074D35">
        <w:t xml:space="preserve"> </w:t>
      </w:r>
      <w:r w:rsidRPr="00D257F8" w:rsidR="00D34E51">
        <w:t>24</w:t>
      </w:r>
      <w:r w:rsidRPr="00D257F8" w:rsidR="00074D35">
        <w:t xml:space="preserve"> </w:t>
      </w:r>
      <w:r w:rsidRPr="00D257F8" w:rsidR="00D34E51">
        <w:t>weeks</w:t>
      </w:r>
      <w:r w:rsidRPr="00D257F8" w:rsidR="00074D35">
        <w:t xml:space="preserve"> </w:t>
      </w:r>
      <w:r w:rsidRPr="00D257F8" w:rsidR="00D34E51">
        <w:t>in</w:t>
      </w:r>
      <w:r w:rsidRPr="00D257F8" w:rsidR="00074D35">
        <w:t xml:space="preserve"> </w:t>
      </w:r>
      <w:r w:rsidRPr="00D257F8" w:rsidR="003E228F">
        <w:t>civilian</w:t>
      </w:r>
      <w:r w:rsidRPr="00D257F8" w:rsidR="00074D35">
        <w:t xml:space="preserve"> </w:t>
      </w:r>
      <w:r w:rsidRPr="00D257F8" w:rsidR="003E228F">
        <w:t>life</w:t>
      </w:r>
      <w:r w:rsidRPr="00D257F8" w:rsidR="00074D35">
        <w:t xml:space="preserve"> </w:t>
      </w:r>
      <w:r w:rsidRPr="00D257F8" w:rsidR="003E228F">
        <w:t>is</w:t>
      </w:r>
      <w:r w:rsidRPr="00D257F8" w:rsidR="00074D35">
        <w:t xml:space="preserve"> </w:t>
      </w:r>
      <w:r w:rsidRPr="00D257F8" w:rsidR="003E228F">
        <w:t>much</w:t>
      </w:r>
      <w:r w:rsidRPr="00D257F8" w:rsidR="00074D35">
        <w:t xml:space="preserve"> </w:t>
      </w:r>
      <w:r w:rsidRPr="00D257F8" w:rsidR="003E228F">
        <w:t>longer</w:t>
      </w:r>
      <w:r w:rsidRPr="00D257F8" w:rsidR="00074D35">
        <w:t xml:space="preserve"> </w:t>
      </w:r>
      <w:r w:rsidRPr="00D257F8" w:rsidR="003E228F">
        <w:t>than</w:t>
      </w:r>
      <w:r w:rsidRPr="00D257F8" w:rsidR="00074D35">
        <w:t xml:space="preserve"> </w:t>
      </w:r>
      <w:r w:rsidRPr="00D257F8" w:rsidR="00D34E51">
        <w:t>people</w:t>
      </w:r>
      <w:r w:rsidRPr="00D257F8" w:rsidR="00074D35">
        <w:t xml:space="preserve"> </w:t>
      </w:r>
      <w:r w:rsidRPr="00D257F8" w:rsidR="00D34E51">
        <w:t>would</w:t>
      </w:r>
      <w:r w:rsidRPr="00D257F8" w:rsidR="00074D35">
        <w:t xml:space="preserve"> </w:t>
      </w:r>
      <w:r w:rsidRPr="00D257F8" w:rsidR="00D34E51">
        <w:t>be</w:t>
      </w:r>
      <w:r w:rsidRPr="00D257F8" w:rsidR="00074D35">
        <w:t xml:space="preserve"> </w:t>
      </w:r>
      <w:r w:rsidRPr="00D257F8" w:rsidR="00D34E51">
        <w:t>given</w:t>
      </w:r>
      <w:r w:rsidRPr="00D257F8" w:rsidR="00074D35">
        <w:t xml:space="preserve"> </w:t>
      </w:r>
      <w:r w:rsidRPr="00D257F8" w:rsidR="00D34E51">
        <w:t>to</w:t>
      </w:r>
      <w:r w:rsidRPr="00D257F8" w:rsidR="00074D35">
        <w:t xml:space="preserve"> </w:t>
      </w:r>
      <w:r w:rsidRPr="00D257F8" w:rsidR="00D34E51">
        <w:t>resolve</w:t>
      </w:r>
      <w:r w:rsidRPr="00D257F8" w:rsidR="00074D35">
        <w:t xml:space="preserve"> </w:t>
      </w:r>
      <w:r w:rsidRPr="00D257F8" w:rsidR="00D34E51">
        <w:t>a</w:t>
      </w:r>
      <w:r w:rsidRPr="00D257F8" w:rsidR="00074D35">
        <w:t xml:space="preserve"> </w:t>
      </w:r>
      <w:r w:rsidRPr="00D257F8" w:rsidR="00D34E51">
        <w:t>complaint.</w:t>
      </w:r>
      <w:r w:rsidRPr="00D257F8" w:rsidR="00074D35">
        <w:t xml:space="preserve"> </w:t>
      </w:r>
      <w:r w:rsidRPr="00D257F8" w:rsidR="00D34E51">
        <w:t>That</w:t>
      </w:r>
      <w:r w:rsidRPr="00D257F8" w:rsidR="00074D35">
        <w:t xml:space="preserve"> </w:t>
      </w:r>
      <w:r w:rsidRPr="00D257F8" w:rsidR="003E228F">
        <w:t>90%</w:t>
      </w:r>
      <w:r w:rsidRPr="00D257F8" w:rsidR="00074D35">
        <w:t xml:space="preserve"> </w:t>
      </w:r>
      <w:r w:rsidRPr="00D257F8" w:rsidR="003E228F">
        <w:t>within</w:t>
      </w:r>
      <w:r w:rsidRPr="00D257F8" w:rsidR="00074D35">
        <w:t xml:space="preserve"> </w:t>
      </w:r>
      <w:r w:rsidRPr="00D257F8" w:rsidR="003E228F">
        <w:t>24</w:t>
      </w:r>
      <w:r w:rsidRPr="00D257F8" w:rsidR="00074D35">
        <w:t xml:space="preserve"> </w:t>
      </w:r>
      <w:r w:rsidRPr="00D257F8" w:rsidR="003E228F">
        <w:t>weeks</w:t>
      </w:r>
      <w:r w:rsidRPr="00D257F8" w:rsidR="00074D35">
        <w:t xml:space="preserve"> </w:t>
      </w:r>
      <w:r w:rsidRPr="00D257F8" w:rsidR="00EF57D9">
        <w:t>is</w:t>
      </w:r>
      <w:r w:rsidRPr="00D257F8" w:rsidR="00074D35">
        <w:t xml:space="preserve"> </w:t>
      </w:r>
      <w:r w:rsidRPr="00D257F8" w:rsidR="00EF57D9">
        <w:t>within</w:t>
      </w:r>
      <w:r w:rsidRPr="00D257F8" w:rsidR="00074D35">
        <w:t xml:space="preserve"> </w:t>
      </w:r>
      <w:r w:rsidRPr="00D257F8" w:rsidR="00F26B58">
        <w:t>the services</w:t>
      </w:r>
      <w:r w:rsidRPr="00D257F8" w:rsidR="00EF57D9">
        <w:t>.</w:t>
      </w:r>
      <w:r w:rsidRPr="00D257F8" w:rsidR="00074D35">
        <w:t xml:space="preserve"> </w:t>
      </w:r>
      <w:r w:rsidRPr="00D257F8" w:rsidR="00EF57D9">
        <w:t>It</w:t>
      </w:r>
      <w:r w:rsidRPr="00D257F8" w:rsidR="00074D35">
        <w:t xml:space="preserve"> </w:t>
      </w:r>
      <w:r w:rsidRPr="00D257F8" w:rsidR="00D34E51">
        <w:t>is</w:t>
      </w:r>
      <w:r w:rsidRPr="00D257F8" w:rsidR="00074D35">
        <w:t xml:space="preserve"> </w:t>
      </w:r>
      <w:r w:rsidRPr="00D257F8" w:rsidR="00D34E51">
        <w:t>not</w:t>
      </w:r>
      <w:r w:rsidRPr="00D257F8" w:rsidR="00074D35">
        <w:t xml:space="preserve"> </w:t>
      </w:r>
      <w:r w:rsidRPr="00D257F8" w:rsidR="00D34E51">
        <w:t>when</w:t>
      </w:r>
      <w:r w:rsidRPr="00D257F8" w:rsidR="00074D35">
        <w:t xml:space="preserve"> </w:t>
      </w:r>
      <w:r w:rsidRPr="00D257F8" w:rsidR="00D34E51">
        <w:t>it</w:t>
      </w:r>
      <w:r w:rsidRPr="00D257F8" w:rsidR="00074D35">
        <w:t xml:space="preserve"> </w:t>
      </w:r>
      <w:r w:rsidRPr="00D257F8" w:rsidR="00D34E51">
        <w:t>comes</w:t>
      </w:r>
      <w:r w:rsidRPr="00D257F8" w:rsidR="00074D35">
        <w:t xml:space="preserve"> </w:t>
      </w:r>
      <w:r w:rsidRPr="00D257F8" w:rsidR="00D34E51">
        <w:t>to</w:t>
      </w:r>
      <w:r w:rsidRPr="00D257F8" w:rsidR="00074D35">
        <w:t xml:space="preserve"> </w:t>
      </w:r>
      <w:r w:rsidRPr="00D257F8" w:rsidR="00D34E51">
        <w:t>us.</w:t>
      </w:r>
      <w:r w:rsidRPr="00D257F8" w:rsidR="00074D35">
        <w:t xml:space="preserve"> </w:t>
      </w:r>
      <w:r w:rsidRPr="00D257F8" w:rsidR="00D34E51">
        <w:t>T</w:t>
      </w:r>
      <w:r w:rsidRPr="00D257F8" w:rsidR="003E228F">
        <w:t>his</w:t>
      </w:r>
      <w:r w:rsidRPr="00D257F8" w:rsidR="00074D35">
        <w:t xml:space="preserve"> </w:t>
      </w:r>
      <w:r w:rsidRPr="00D257F8" w:rsidR="003E228F">
        <w:t>is</w:t>
      </w:r>
      <w:r w:rsidRPr="00D257F8" w:rsidR="00074D35">
        <w:t xml:space="preserve"> </w:t>
      </w:r>
      <w:r w:rsidRPr="00D257F8" w:rsidR="003E228F">
        <w:t>before</w:t>
      </w:r>
      <w:r w:rsidRPr="00D257F8" w:rsidR="00074D35">
        <w:t xml:space="preserve"> </w:t>
      </w:r>
      <w:r w:rsidRPr="00D257F8" w:rsidR="003E228F">
        <w:t>it</w:t>
      </w:r>
      <w:r w:rsidRPr="00D257F8" w:rsidR="00074D35">
        <w:t xml:space="preserve"> </w:t>
      </w:r>
      <w:r w:rsidRPr="00D257F8" w:rsidR="003E228F">
        <w:t>comes</w:t>
      </w:r>
      <w:r w:rsidRPr="00D257F8" w:rsidR="00074D35">
        <w:t xml:space="preserve"> </w:t>
      </w:r>
      <w:r w:rsidRPr="00D257F8" w:rsidR="003E228F">
        <w:t>to</w:t>
      </w:r>
      <w:r w:rsidRPr="00D257F8" w:rsidR="00074D35">
        <w:t xml:space="preserve"> </w:t>
      </w:r>
      <w:r w:rsidRPr="00D257F8" w:rsidR="003E228F">
        <w:t>us.</w:t>
      </w:r>
      <w:r w:rsidRPr="00D257F8" w:rsidR="00074D35">
        <w:t xml:space="preserve"> </w:t>
      </w:r>
      <w:r w:rsidRPr="00D257F8" w:rsidR="003E228F">
        <w:t>It</w:t>
      </w:r>
      <w:r w:rsidRPr="00D257F8" w:rsidR="00074D35">
        <w:t xml:space="preserve"> </w:t>
      </w:r>
      <w:r w:rsidRPr="00D257F8" w:rsidR="003E228F">
        <w:t>concern</w:t>
      </w:r>
      <w:r w:rsidRPr="00D257F8" w:rsidR="00924308">
        <w:t>s</w:t>
      </w:r>
      <w:r w:rsidRPr="00D257F8" w:rsidR="00074D35">
        <w:t xml:space="preserve"> </w:t>
      </w:r>
      <w:r w:rsidRPr="00D257F8" w:rsidR="003E228F">
        <w:t>me</w:t>
      </w:r>
      <w:r w:rsidRPr="00D257F8" w:rsidR="00074D35">
        <w:t xml:space="preserve"> </w:t>
      </w:r>
      <w:r w:rsidRPr="00D257F8" w:rsidR="003E228F">
        <w:t>that</w:t>
      </w:r>
      <w:r w:rsidRPr="00D257F8" w:rsidR="00074D35">
        <w:t xml:space="preserve"> </w:t>
      </w:r>
      <w:r w:rsidRPr="00D257F8" w:rsidR="003E228F">
        <w:t>that</w:t>
      </w:r>
      <w:r w:rsidRPr="00D257F8" w:rsidR="00074D35">
        <w:t xml:space="preserve"> </w:t>
      </w:r>
      <w:r w:rsidRPr="00D257F8" w:rsidR="003E228F">
        <w:t>figure</w:t>
      </w:r>
      <w:r w:rsidRPr="00D257F8" w:rsidR="00074D35">
        <w:t xml:space="preserve"> </w:t>
      </w:r>
      <w:r w:rsidRPr="00D257F8" w:rsidR="003E228F">
        <w:t>has</w:t>
      </w:r>
      <w:r w:rsidRPr="00D257F8" w:rsidR="00074D35">
        <w:t xml:space="preserve"> </w:t>
      </w:r>
      <w:r w:rsidRPr="00D257F8" w:rsidR="003E228F">
        <w:t>never</w:t>
      </w:r>
      <w:r w:rsidRPr="00D257F8" w:rsidR="00074D35">
        <w:t xml:space="preserve"> </w:t>
      </w:r>
      <w:r w:rsidRPr="00D257F8" w:rsidR="003E228F">
        <w:t>been</w:t>
      </w:r>
      <w:r w:rsidRPr="00D257F8" w:rsidR="00074D35">
        <w:t xml:space="preserve"> </w:t>
      </w:r>
      <w:r w:rsidRPr="00D257F8" w:rsidR="003E228F">
        <w:t>reached</w:t>
      </w:r>
      <w:r w:rsidRPr="00D257F8" w:rsidR="00074D35">
        <w:t xml:space="preserve"> </w:t>
      </w:r>
      <w:r w:rsidRPr="00D257F8" w:rsidR="003E228F">
        <w:t>in</w:t>
      </w:r>
      <w:r w:rsidRPr="00D257F8" w:rsidR="00074D35">
        <w:t xml:space="preserve"> </w:t>
      </w:r>
      <w:r w:rsidRPr="00D257F8" w:rsidR="003E228F">
        <w:t>the</w:t>
      </w:r>
      <w:r w:rsidRPr="00D257F8" w:rsidR="00074D35">
        <w:t xml:space="preserve"> </w:t>
      </w:r>
      <w:r w:rsidRPr="00D257F8" w:rsidR="003E228F">
        <w:t>entire</w:t>
      </w:r>
      <w:r w:rsidRPr="00D257F8" w:rsidR="00074D35">
        <w:t xml:space="preserve"> </w:t>
      </w:r>
      <w:r w:rsidRPr="00D257F8" w:rsidR="003E228F">
        <w:t>time</w:t>
      </w:r>
      <w:r w:rsidRPr="00D257F8" w:rsidR="00074D35">
        <w:t xml:space="preserve"> </w:t>
      </w:r>
      <w:r w:rsidRPr="00D257F8">
        <w:t>that</w:t>
      </w:r>
      <w:r w:rsidRPr="00D257F8" w:rsidR="00074D35">
        <w:t xml:space="preserve"> </w:t>
      </w:r>
      <w:r w:rsidRPr="00D257F8" w:rsidR="003E228F">
        <w:t>that</w:t>
      </w:r>
      <w:r w:rsidRPr="00D257F8" w:rsidR="00074D35">
        <w:t xml:space="preserve"> </w:t>
      </w:r>
      <w:r w:rsidRPr="00D257F8" w:rsidR="003E228F">
        <w:t>metric</w:t>
      </w:r>
      <w:r w:rsidRPr="00D257F8" w:rsidR="00074D35">
        <w:t xml:space="preserve"> </w:t>
      </w:r>
      <w:r w:rsidRPr="00D257F8" w:rsidR="00924308">
        <w:t>has been</w:t>
      </w:r>
      <w:r w:rsidRPr="00D257F8" w:rsidR="00074D35">
        <w:t xml:space="preserve"> </w:t>
      </w:r>
      <w:r w:rsidRPr="00D257F8">
        <w:t>set</w:t>
      </w:r>
      <w:r w:rsidRPr="00D257F8" w:rsidR="00074D35">
        <w:t xml:space="preserve"> </w:t>
      </w:r>
      <w:r w:rsidRPr="00D257F8">
        <w:t>up.</w:t>
      </w:r>
    </w:p>
    <w:p w:rsidR="003E228F" w:rsidRPr="00D257F8" w:rsidP="003E228F">
      <w:pPr>
        <w:pStyle w:val="Answer"/>
      </w:pPr>
      <w:r w:rsidRPr="00D257F8">
        <w:t>It</w:t>
      </w:r>
      <w:r w:rsidRPr="00D257F8" w:rsidR="00074D35">
        <w:t xml:space="preserve"> </w:t>
      </w:r>
      <w:r w:rsidRPr="00D257F8">
        <w:t>also</w:t>
      </w:r>
      <w:r w:rsidRPr="00D257F8" w:rsidR="00074D35">
        <w:t xml:space="preserve"> </w:t>
      </w:r>
      <w:r w:rsidRPr="00D257F8">
        <w:t>concerns</w:t>
      </w:r>
      <w:r w:rsidRPr="00D257F8" w:rsidR="00074D35">
        <w:t xml:space="preserve"> </w:t>
      </w:r>
      <w:r w:rsidRPr="00D257F8">
        <w:t>me</w:t>
      </w:r>
      <w:r w:rsidRPr="00D257F8" w:rsidR="00074D35">
        <w:t xml:space="preserve"> </w:t>
      </w:r>
      <w:r w:rsidRPr="00D257F8">
        <w:t>that,</w:t>
      </w:r>
      <w:r w:rsidRPr="00D257F8" w:rsidR="00074D35">
        <w:t xml:space="preserve"> </w:t>
      </w:r>
      <w:r w:rsidRPr="00D257F8">
        <w:t>of</w:t>
      </w:r>
      <w:r w:rsidRPr="00D257F8" w:rsidR="00074D35">
        <w:t xml:space="preserve"> </w:t>
      </w:r>
      <w:r w:rsidRPr="00D257F8">
        <w:t>the</w:t>
      </w:r>
      <w:r w:rsidRPr="00D257F8" w:rsidR="00074D35">
        <w:t xml:space="preserve"> </w:t>
      </w:r>
      <w:r w:rsidRPr="00D257F8">
        <w:t>recommendations</w:t>
      </w:r>
      <w:r w:rsidRPr="00D257F8" w:rsidR="00074D35">
        <w:t xml:space="preserve"> </w:t>
      </w:r>
      <w:r w:rsidRPr="00D257F8">
        <w:t>that</w:t>
      </w:r>
      <w:r w:rsidRPr="00D257F8" w:rsidR="00074D35">
        <w:t xml:space="preserve"> </w:t>
      </w:r>
      <w:r w:rsidRPr="00D257F8">
        <w:t>I</w:t>
      </w:r>
      <w:r w:rsidRPr="00D257F8" w:rsidR="00074D35">
        <w:t xml:space="preserve"> </w:t>
      </w:r>
      <w:r w:rsidRPr="00D257F8">
        <w:t>made</w:t>
      </w:r>
      <w:r w:rsidRPr="00D257F8" w:rsidR="00074D35">
        <w:t xml:space="preserve"> </w:t>
      </w:r>
      <w:r w:rsidRPr="00D257F8">
        <w:t>in</w:t>
      </w:r>
      <w:r w:rsidRPr="00D257F8" w:rsidR="00074D35">
        <w:t xml:space="preserve"> </w:t>
      </w:r>
      <w:r w:rsidRPr="00D257F8">
        <w:t>my</w:t>
      </w:r>
      <w:r w:rsidRPr="00D257F8" w:rsidR="00074D35">
        <w:t xml:space="preserve"> </w:t>
      </w:r>
      <w:r w:rsidRPr="00D257F8">
        <w:t>very</w:t>
      </w:r>
      <w:r w:rsidRPr="00D257F8" w:rsidR="00074D35">
        <w:t xml:space="preserve"> </w:t>
      </w:r>
      <w:r w:rsidRPr="00D257F8">
        <w:t>first</w:t>
      </w:r>
      <w:r w:rsidRPr="00D257F8" w:rsidR="00074D35">
        <w:t xml:space="preserve"> </w:t>
      </w:r>
      <w:r w:rsidRPr="00D257F8">
        <w:t>annual</w:t>
      </w:r>
      <w:r w:rsidRPr="00D257F8" w:rsidR="00074D35">
        <w:t xml:space="preserve"> </w:t>
      </w:r>
      <w:r w:rsidRPr="00D257F8">
        <w:t>report</w:t>
      </w:r>
      <w:r w:rsidRPr="00D257F8">
        <w:t>,</w:t>
      </w:r>
      <w:r w:rsidRPr="00D257F8" w:rsidR="00074D35">
        <w:t xml:space="preserve"> </w:t>
      </w:r>
      <w:r w:rsidRPr="00D257F8">
        <w:t>the</w:t>
      </w:r>
      <w:r w:rsidRPr="00D257F8" w:rsidR="00074D35">
        <w:t xml:space="preserve"> </w:t>
      </w:r>
      <w:r w:rsidRPr="00D257F8">
        <w:t>two</w:t>
      </w:r>
      <w:r w:rsidRPr="00D257F8" w:rsidR="00074D35">
        <w:t xml:space="preserve"> </w:t>
      </w:r>
      <w:r w:rsidRPr="00D257F8">
        <w:t>that</w:t>
      </w:r>
      <w:r w:rsidRPr="00D257F8" w:rsidR="00074D35">
        <w:t xml:space="preserve"> </w:t>
      </w:r>
      <w:r w:rsidRPr="00D257F8">
        <w:t>are</w:t>
      </w:r>
      <w:r w:rsidRPr="00D257F8" w:rsidR="00074D35">
        <w:t xml:space="preserve"> </w:t>
      </w:r>
      <w:r w:rsidRPr="00D257F8">
        <w:t>still</w:t>
      </w:r>
      <w:r w:rsidRPr="00D257F8" w:rsidR="00074D35">
        <w:t xml:space="preserve"> </w:t>
      </w:r>
      <w:r w:rsidRPr="00D257F8">
        <w:t>outstanding</w:t>
      </w:r>
      <w:r w:rsidRPr="00D257F8" w:rsidR="00074D35">
        <w:t xml:space="preserve"> </w:t>
      </w:r>
      <w:r w:rsidRPr="00D257F8">
        <w:t>are</w:t>
      </w:r>
      <w:r w:rsidRPr="00D257F8" w:rsidR="00074D35">
        <w:t xml:space="preserve"> </w:t>
      </w:r>
      <w:r w:rsidRPr="00D257F8">
        <w:t>th</w:t>
      </w:r>
      <w:r w:rsidR="00C2002E">
        <w:t>ose</w:t>
      </w:r>
      <w:r w:rsidRPr="00D257F8" w:rsidR="00074D35">
        <w:t xml:space="preserve"> </w:t>
      </w:r>
      <w:r w:rsidRPr="00D257F8">
        <w:t>you</w:t>
      </w:r>
      <w:r w:rsidRPr="00D257F8" w:rsidR="00074D35">
        <w:t xml:space="preserve"> </w:t>
      </w:r>
      <w:r w:rsidRPr="00D257F8">
        <w:t>have</w:t>
      </w:r>
      <w:r w:rsidRPr="00D257F8" w:rsidR="00074D35">
        <w:t xml:space="preserve"> </w:t>
      </w:r>
      <w:r w:rsidRPr="00D257F8">
        <w:t>referred</w:t>
      </w:r>
      <w:r w:rsidRPr="00D257F8" w:rsidR="00074D35">
        <w:t xml:space="preserve"> </w:t>
      </w:r>
      <w:r w:rsidRPr="00D257F8">
        <w:t>to.</w:t>
      </w:r>
      <w:r w:rsidRPr="00D257F8" w:rsidR="00074D35">
        <w:t xml:space="preserve"> </w:t>
      </w:r>
      <w:r w:rsidRPr="00D257F8">
        <w:t>One</w:t>
      </w:r>
      <w:r w:rsidRPr="00D257F8" w:rsidR="00074D35">
        <w:t xml:space="preserve"> </w:t>
      </w:r>
      <w:r w:rsidRPr="00D257F8">
        <w:t>is</w:t>
      </w:r>
      <w:r w:rsidRPr="00D257F8" w:rsidR="00074D35">
        <w:t xml:space="preserve"> </w:t>
      </w:r>
      <w:r w:rsidRPr="00D257F8">
        <w:t>about</w:t>
      </w:r>
      <w:r w:rsidRPr="00D257F8" w:rsidR="00074D35">
        <w:t xml:space="preserve"> </w:t>
      </w:r>
      <w:r w:rsidRPr="00D257F8">
        <w:t>the</w:t>
      </w:r>
      <w:r w:rsidRPr="00D257F8" w:rsidR="00074D35">
        <w:t xml:space="preserve"> </w:t>
      </w:r>
      <w:r w:rsidRPr="00D257F8">
        <w:t>90%</w:t>
      </w:r>
      <w:r w:rsidRPr="00D257F8" w:rsidR="00074D35">
        <w:t xml:space="preserve"> </w:t>
      </w:r>
      <w:r w:rsidRPr="00D257F8" w:rsidR="00924308">
        <w:t>with</w:t>
      </w:r>
      <w:r w:rsidRPr="00D257F8">
        <w:t>in</w:t>
      </w:r>
      <w:r w:rsidRPr="00D257F8" w:rsidR="00074D35">
        <w:t xml:space="preserve"> </w:t>
      </w:r>
      <w:r w:rsidRPr="00D257F8">
        <w:t>24</w:t>
      </w:r>
      <w:r w:rsidRPr="00D257F8" w:rsidR="00074D35">
        <w:t xml:space="preserve"> </w:t>
      </w:r>
      <w:r w:rsidRPr="00D257F8">
        <w:t>weeks</w:t>
      </w:r>
      <w:r w:rsidR="00C2002E">
        <w:t xml:space="preserve">, </w:t>
      </w:r>
      <w:r w:rsidRPr="00D257F8">
        <w:t>because</w:t>
      </w:r>
      <w:r w:rsidRPr="00D257F8" w:rsidR="00074D35">
        <w:t xml:space="preserve"> </w:t>
      </w:r>
      <w:r w:rsidRPr="00D257F8">
        <w:t>I</w:t>
      </w:r>
      <w:r w:rsidRPr="00D257F8" w:rsidR="00074D35">
        <w:t xml:space="preserve"> </w:t>
      </w:r>
      <w:r w:rsidRPr="00D257F8">
        <w:t>said,</w:t>
      </w:r>
      <w:r w:rsidRPr="00D257F8" w:rsidR="00074D35">
        <w:t xml:space="preserve"> </w:t>
      </w:r>
      <w:r w:rsidRPr="00D257F8" w:rsidR="00924308">
        <w:t>“I</w:t>
      </w:r>
      <w:r w:rsidRPr="00D257F8">
        <w:t>f</w:t>
      </w:r>
      <w:r w:rsidRPr="00D257F8" w:rsidR="00074D35">
        <w:t xml:space="preserve"> </w:t>
      </w:r>
      <w:r w:rsidRPr="00D257F8">
        <w:t>it</w:t>
      </w:r>
      <w:r w:rsidRPr="00D257F8" w:rsidR="00074D35">
        <w:t xml:space="preserve"> </w:t>
      </w:r>
      <w:r w:rsidRPr="00D257F8">
        <w:t>is</w:t>
      </w:r>
      <w:r w:rsidRPr="00D257F8" w:rsidR="00074D35">
        <w:t xml:space="preserve"> </w:t>
      </w:r>
      <w:r w:rsidRPr="00D257F8">
        <w:t>not</w:t>
      </w:r>
      <w:r w:rsidRPr="00D257F8" w:rsidR="00074D35">
        <w:t xml:space="preserve"> </w:t>
      </w:r>
      <w:r w:rsidRPr="00D257F8">
        <w:t>working,</w:t>
      </w:r>
      <w:r w:rsidRPr="00D257F8" w:rsidR="00074D35">
        <w:t xml:space="preserve"> </w:t>
      </w:r>
      <w:r w:rsidRPr="00D257F8">
        <w:t>look</w:t>
      </w:r>
      <w:r w:rsidRPr="00D257F8" w:rsidR="00074D35">
        <w:t xml:space="preserve"> </w:t>
      </w:r>
      <w:r w:rsidRPr="00D257F8">
        <w:t>at</w:t>
      </w:r>
      <w:r w:rsidRPr="00D257F8" w:rsidR="00074D35">
        <w:t xml:space="preserve"> </w:t>
      </w:r>
      <w:r w:rsidRPr="00D257F8">
        <w:t>it</w:t>
      </w:r>
      <w:r w:rsidRPr="00D257F8" w:rsidR="00074D35">
        <w:t xml:space="preserve"> </w:t>
      </w:r>
      <w:r w:rsidRPr="00D257F8">
        <w:t>again</w:t>
      </w:r>
      <w:r w:rsidRPr="00D257F8" w:rsidR="00074D35">
        <w:t xml:space="preserve"> </w:t>
      </w:r>
      <w:r w:rsidRPr="00D257F8">
        <w:t>and</w:t>
      </w:r>
      <w:r w:rsidRPr="00D257F8" w:rsidR="00074D35">
        <w:t xml:space="preserve"> </w:t>
      </w:r>
      <w:r w:rsidRPr="00D257F8">
        <w:t>come</w:t>
      </w:r>
      <w:r w:rsidRPr="00D257F8" w:rsidR="00074D35">
        <w:t xml:space="preserve"> </w:t>
      </w:r>
      <w:r w:rsidRPr="00D257F8">
        <w:t>up</w:t>
      </w:r>
      <w:r w:rsidRPr="00D257F8" w:rsidR="00074D35">
        <w:t xml:space="preserve"> </w:t>
      </w:r>
      <w:r w:rsidRPr="00D257F8">
        <w:t>with</w:t>
      </w:r>
      <w:r w:rsidRPr="00D257F8" w:rsidR="00074D35">
        <w:t xml:space="preserve"> </w:t>
      </w:r>
      <w:r w:rsidRPr="00D257F8">
        <w:t>something</w:t>
      </w:r>
      <w:r w:rsidRPr="00D257F8" w:rsidR="00074D35">
        <w:t xml:space="preserve"> </w:t>
      </w:r>
      <w:r w:rsidRPr="00D257F8">
        <w:t>that</w:t>
      </w:r>
      <w:r w:rsidRPr="00D257F8" w:rsidR="00074D35">
        <w:t xml:space="preserve"> </w:t>
      </w:r>
      <w:r w:rsidRPr="00D257F8">
        <w:t>does</w:t>
      </w:r>
      <w:r w:rsidRPr="00D257F8" w:rsidR="00074D35">
        <w:t xml:space="preserve"> </w:t>
      </w:r>
      <w:r w:rsidRPr="00D257F8">
        <w:t>work</w:t>
      </w:r>
      <w:r w:rsidR="00C2002E">
        <w:t>.</w:t>
      </w:r>
      <w:r w:rsidRPr="00D257F8" w:rsidR="00924308">
        <w:t>”</w:t>
      </w:r>
      <w:r w:rsidRPr="00D257F8" w:rsidR="00074D35">
        <w:t xml:space="preserve"> </w:t>
      </w:r>
      <w:r w:rsidRPr="00D257F8">
        <w:t>The</w:t>
      </w:r>
      <w:r w:rsidRPr="00D257F8" w:rsidR="00074D35">
        <w:t xml:space="preserve"> </w:t>
      </w:r>
      <w:r w:rsidRPr="00D257F8">
        <w:t>second</w:t>
      </w:r>
      <w:r w:rsidRPr="00D257F8" w:rsidR="00074D35">
        <w:t xml:space="preserve"> </w:t>
      </w:r>
      <w:r w:rsidRPr="00D257F8">
        <w:t>is</w:t>
      </w:r>
      <w:r w:rsidRPr="00D257F8" w:rsidR="00074D35">
        <w:t xml:space="preserve"> </w:t>
      </w:r>
      <w:r w:rsidRPr="00D257F8">
        <w:t>abo</w:t>
      </w:r>
      <w:r w:rsidRPr="00D257F8" w:rsidR="00CF1129">
        <w:t>ut</w:t>
      </w:r>
      <w:r w:rsidRPr="00D257F8" w:rsidR="00074D35">
        <w:t xml:space="preserve"> </w:t>
      </w:r>
      <w:r w:rsidRPr="00D257F8" w:rsidR="00CF1129">
        <w:t>examining</w:t>
      </w:r>
      <w:r w:rsidRPr="00D257F8" w:rsidR="00074D35">
        <w:t xml:space="preserve"> </w:t>
      </w:r>
      <w:r w:rsidRPr="00D257F8" w:rsidR="00CF1129">
        <w:t>the</w:t>
      </w:r>
      <w:r w:rsidRPr="00D257F8" w:rsidR="00074D35">
        <w:t xml:space="preserve"> </w:t>
      </w:r>
      <w:r w:rsidRPr="00D257F8" w:rsidR="00CF1129">
        <w:t>issues</w:t>
      </w:r>
      <w:r w:rsidRPr="00D257F8" w:rsidR="00074D35">
        <w:t xml:space="preserve"> </w:t>
      </w:r>
      <w:r w:rsidRPr="00D257F8" w:rsidR="00CF1129">
        <w:t>of</w:t>
      </w:r>
      <w:r w:rsidRPr="00D257F8" w:rsidR="00074D35">
        <w:t xml:space="preserve"> </w:t>
      </w:r>
      <w:r w:rsidRPr="00D257F8" w:rsidR="00CF1129">
        <w:t>disprop</w:t>
      </w:r>
      <w:r w:rsidRPr="00D257F8">
        <w:t>o</w:t>
      </w:r>
      <w:r w:rsidRPr="00D257F8" w:rsidR="00CF1129">
        <w:t>r</w:t>
      </w:r>
      <w:r w:rsidRPr="00D257F8">
        <w:t>t</w:t>
      </w:r>
      <w:r w:rsidRPr="00D257F8" w:rsidR="00CF1129">
        <w:t>iona</w:t>
      </w:r>
      <w:r w:rsidRPr="00D257F8">
        <w:t>lity</w:t>
      </w:r>
      <w:r w:rsidRPr="00D257F8" w:rsidR="00074D35">
        <w:t xml:space="preserve"> </w:t>
      </w:r>
      <w:r w:rsidRPr="00D257F8">
        <w:t>in</w:t>
      </w:r>
      <w:r w:rsidRPr="00D257F8" w:rsidR="00074D35">
        <w:t xml:space="preserve"> </w:t>
      </w:r>
      <w:r w:rsidRPr="00D257F8" w:rsidR="00924308">
        <w:t>s</w:t>
      </w:r>
      <w:r w:rsidRPr="00D257F8">
        <w:t>ervice</w:t>
      </w:r>
      <w:r w:rsidRPr="00D257F8" w:rsidR="00074D35">
        <w:t xml:space="preserve"> </w:t>
      </w:r>
      <w:r w:rsidRPr="00D257F8">
        <w:t>complaints</w:t>
      </w:r>
      <w:r w:rsidRPr="00D257F8" w:rsidR="00074D35">
        <w:t xml:space="preserve"> </w:t>
      </w:r>
      <w:r w:rsidRPr="00D257F8">
        <w:t>from</w:t>
      </w:r>
      <w:r w:rsidRPr="00D257F8" w:rsidR="00074D35">
        <w:t xml:space="preserve"> </w:t>
      </w:r>
      <w:r w:rsidRPr="00D257F8">
        <w:t>female</w:t>
      </w:r>
      <w:r w:rsidRPr="00D257F8" w:rsidR="00074D35">
        <w:t xml:space="preserve"> </w:t>
      </w:r>
      <w:r w:rsidRPr="00D257F8">
        <w:t>and</w:t>
      </w:r>
      <w:r w:rsidRPr="00D257F8" w:rsidR="00074D35">
        <w:t xml:space="preserve"> </w:t>
      </w:r>
      <w:r w:rsidRPr="00D257F8">
        <w:t>BAME</w:t>
      </w:r>
      <w:r w:rsidRPr="00D257F8" w:rsidR="00074D35">
        <w:t xml:space="preserve"> </w:t>
      </w:r>
      <w:r w:rsidRPr="00D257F8" w:rsidR="00924308">
        <w:t>s</w:t>
      </w:r>
      <w:r w:rsidRPr="00D257F8">
        <w:t>ervice</w:t>
      </w:r>
      <w:r w:rsidRPr="00D257F8" w:rsidR="00074D35">
        <w:t xml:space="preserve"> </w:t>
      </w:r>
      <w:r w:rsidRPr="00D257F8">
        <w:t>personnel.</w:t>
      </w:r>
      <w:r w:rsidRPr="00D257F8" w:rsidR="00074D35">
        <w:t xml:space="preserve"> </w:t>
      </w:r>
      <w:r w:rsidRPr="00D257F8">
        <w:t>Again,</w:t>
      </w:r>
      <w:r w:rsidRPr="00D257F8" w:rsidR="00074D35">
        <w:t xml:space="preserve"> </w:t>
      </w:r>
      <w:r w:rsidRPr="00D257F8">
        <w:t>I</w:t>
      </w:r>
      <w:r w:rsidRPr="00D257F8" w:rsidR="00074D35">
        <w:t xml:space="preserve"> </w:t>
      </w:r>
      <w:r w:rsidRPr="00D257F8">
        <w:t>recommended</w:t>
      </w:r>
      <w:r w:rsidRPr="00D257F8" w:rsidR="00074D35">
        <w:t xml:space="preserve"> </w:t>
      </w:r>
      <w:r w:rsidRPr="00D257F8">
        <w:t>that</w:t>
      </w:r>
      <w:r w:rsidRPr="00D257F8" w:rsidR="00074D35">
        <w:t xml:space="preserve"> </w:t>
      </w:r>
      <w:r w:rsidRPr="00D257F8">
        <w:t>an</w:t>
      </w:r>
      <w:r w:rsidRPr="00D257F8" w:rsidR="00074D35">
        <w:t xml:space="preserve"> </w:t>
      </w:r>
      <w:r w:rsidRPr="00D257F8">
        <w:t>independent</w:t>
      </w:r>
      <w:r w:rsidRPr="00D257F8" w:rsidR="00074D35">
        <w:t xml:space="preserve"> </w:t>
      </w:r>
      <w:r w:rsidRPr="00D257F8">
        <w:t>report</w:t>
      </w:r>
      <w:r w:rsidRPr="00D257F8" w:rsidR="00074D35">
        <w:t xml:space="preserve"> </w:t>
      </w:r>
      <w:r w:rsidRPr="00D257F8">
        <w:t>be</w:t>
      </w:r>
      <w:r w:rsidRPr="00D257F8" w:rsidR="00074D35">
        <w:t xml:space="preserve"> </w:t>
      </w:r>
      <w:r w:rsidRPr="00D257F8">
        <w:t>done</w:t>
      </w:r>
      <w:r w:rsidRPr="00D257F8" w:rsidR="00074D35">
        <w:t xml:space="preserve"> </w:t>
      </w:r>
      <w:r w:rsidRPr="00D257F8">
        <w:t>on</w:t>
      </w:r>
      <w:r w:rsidRPr="00D257F8" w:rsidR="00074D35">
        <w:t xml:space="preserve"> </w:t>
      </w:r>
      <w:r w:rsidRPr="00D257F8">
        <w:t>that.</w:t>
      </w:r>
      <w:r w:rsidRPr="00D257F8" w:rsidR="00074D35">
        <w:t xml:space="preserve"> </w:t>
      </w:r>
      <w:r w:rsidRPr="00D257F8">
        <w:t>My</w:t>
      </w:r>
      <w:r w:rsidRPr="00D257F8" w:rsidR="00074D35">
        <w:t xml:space="preserve"> </w:t>
      </w:r>
      <w:r w:rsidRPr="00D257F8">
        <w:t>annual</w:t>
      </w:r>
      <w:r w:rsidRPr="00D257F8" w:rsidR="00074D35">
        <w:t xml:space="preserve"> </w:t>
      </w:r>
      <w:r w:rsidRPr="00D257F8">
        <w:t>report</w:t>
      </w:r>
      <w:r w:rsidRPr="00D257F8" w:rsidR="00074D35">
        <w:t xml:space="preserve"> </w:t>
      </w:r>
      <w:r w:rsidRPr="00D257F8">
        <w:t>recommend</w:t>
      </w:r>
      <w:r w:rsidR="00C2002E">
        <w:t>ing</w:t>
      </w:r>
      <w:r w:rsidRPr="00D257F8" w:rsidR="00074D35">
        <w:t xml:space="preserve"> </w:t>
      </w:r>
      <w:r w:rsidRPr="00D257F8">
        <w:t>that</w:t>
      </w:r>
      <w:r w:rsidRPr="00D257F8" w:rsidR="00074D35">
        <w:t xml:space="preserve"> </w:t>
      </w:r>
      <w:r w:rsidRPr="00D257F8">
        <w:t>came</w:t>
      </w:r>
      <w:r w:rsidRPr="00D257F8" w:rsidR="00074D35">
        <w:t xml:space="preserve"> </w:t>
      </w:r>
      <w:r w:rsidRPr="00D257F8">
        <w:t>out</w:t>
      </w:r>
      <w:r w:rsidRPr="00D257F8" w:rsidR="00074D35">
        <w:t xml:space="preserve"> </w:t>
      </w:r>
      <w:r w:rsidRPr="00D257F8">
        <w:t>in</w:t>
      </w:r>
      <w:r w:rsidRPr="00D257F8" w:rsidR="00074D35">
        <w:t xml:space="preserve"> </w:t>
      </w:r>
      <w:r w:rsidRPr="00D257F8">
        <w:t>April</w:t>
      </w:r>
      <w:r w:rsidRPr="00D257F8" w:rsidR="00074D35">
        <w:t xml:space="preserve"> </w:t>
      </w:r>
      <w:r w:rsidRPr="00D257F8">
        <w:t>2017</w:t>
      </w:r>
      <w:r w:rsidRPr="00D257F8" w:rsidR="00074D35">
        <w:t xml:space="preserve"> </w:t>
      </w:r>
      <w:r w:rsidRPr="00D257F8">
        <w:t>and</w:t>
      </w:r>
      <w:r w:rsidRPr="00D257F8" w:rsidR="00074D35">
        <w:t xml:space="preserve"> </w:t>
      </w:r>
      <w:r w:rsidRPr="00D257F8">
        <w:t>here</w:t>
      </w:r>
      <w:r w:rsidRPr="00D257F8" w:rsidR="00074D35">
        <w:t xml:space="preserve"> </w:t>
      </w:r>
      <w:r w:rsidRPr="00D257F8">
        <w:t>we</w:t>
      </w:r>
      <w:r w:rsidRPr="00D257F8" w:rsidR="00074D35">
        <w:t xml:space="preserve"> </w:t>
      </w:r>
      <w:r w:rsidRPr="00D257F8">
        <w:t>are</w:t>
      </w:r>
      <w:r w:rsidRPr="00D257F8" w:rsidR="00924308">
        <w:t>,</w:t>
      </w:r>
      <w:r w:rsidRPr="00D257F8" w:rsidR="00074D35">
        <w:t xml:space="preserve"> </w:t>
      </w:r>
      <w:r w:rsidRPr="00D257F8">
        <w:t>in</w:t>
      </w:r>
      <w:r w:rsidRPr="00D257F8" w:rsidR="00074D35">
        <w:t xml:space="preserve"> </w:t>
      </w:r>
      <w:r w:rsidRPr="00D257F8">
        <w:t>October</w:t>
      </w:r>
      <w:r w:rsidRPr="00D257F8" w:rsidR="00074D35">
        <w:t xml:space="preserve"> </w:t>
      </w:r>
      <w:r w:rsidRPr="00D257F8">
        <w:t>2020</w:t>
      </w:r>
      <w:r w:rsidRPr="00D257F8" w:rsidR="00924308">
        <w:t>,</w:t>
      </w:r>
      <w:r w:rsidRPr="00D257F8" w:rsidR="00074D35">
        <w:t xml:space="preserve"> </w:t>
      </w:r>
      <w:r w:rsidRPr="00D257F8">
        <w:t>and</w:t>
      </w:r>
      <w:r w:rsidRPr="00D257F8" w:rsidR="00074D35">
        <w:t xml:space="preserve"> </w:t>
      </w:r>
      <w:r w:rsidRPr="00D257F8">
        <w:t>those</w:t>
      </w:r>
      <w:r w:rsidRPr="00D257F8" w:rsidR="00074D35">
        <w:t xml:space="preserve"> </w:t>
      </w:r>
      <w:r w:rsidRPr="00D257F8">
        <w:t>have</w:t>
      </w:r>
      <w:r w:rsidRPr="00D257F8" w:rsidR="00074D35">
        <w:t xml:space="preserve"> </w:t>
      </w:r>
      <w:r w:rsidRPr="00D257F8">
        <w:t>not</w:t>
      </w:r>
      <w:r w:rsidRPr="00D257F8" w:rsidR="00074D35">
        <w:t xml:space="preserve"> </w:t>
      </w:r>
      <w:r w:rsidRPr="00D257F8">
        <w:t>been</w:t>
      </w:r>
      <w:r w:rsidRPr="00D257F8" w:rsidR="00074D35">
        <w:t xml:space="preserve"> </w:t>
      </w:r>
      <w:r w:rsidRPr="00D257F8">
        <w:t>complied</w:t>
      </w:r>
      <w:r w:rsidRPr="00D257F8" w:rsidR="00074D35">
        <w:t xml:space="preserve"> </w:t>
      </w:r>
      <w:r w:rsidRPr="00D257F8">
        <w:t>with.</w:t>
      </w:r>
    </w:p>
    <w:p w:rsidR="003E228F" w:rsidRPr="00D257F8" w:rsidP="00697C0D">
      <w:pPr>
        <w:pStyle w:val="Question"/>
      </w:pPr>
      <w:sdt>
        <w:sdtPr>
          <w:alias w:val="Member"/>
          <w:tag w:val="&lt;Member mnisId='4374' dodsId='121941'&gt;"/>
          <w:id w:val="2060503046"/>
          <w:placeholder>
            <w:docPart w:val="DefaultPlaceholder_1082065158"/>
          </w:placeholder>
          <w:richText/>
        </w:sdtPr>
        <w:sdtContent>
          <w:r w:rsidRPr="00D257F8" w:rsidR="00697C0D">
            <w:rPr>
              <w:b/>
            </w:rPr>
            <w:t>Martin</w:t>
          </w:r>
          <w:r w:rsidRPr="00D257F8" w:rsidR="00074D35">
            <w:rPr>
              <w:b/>
            </w:rPr>
            <w:t xml:space="preserve"> </w:t>
          </w:r>
          <w:r w:rsidRPr="00D257F8" w:rsidR="00697C0D">
            <w:rPr>
              <w:b/>
            </w:rPr>
            <w:t>Docherty-Hughes:</w:t>
          </w:r>
        </w:sdtContent>
      </w:sdt>
      <w:r w:rsidRPr="00D257F8" w:rsidR="00074D35">
        <w:t xml:space="preserve"> </w:t>
      </w:r>
      <w:r w:rsidRPr="00D257F8" w:rsidR="005778DF">
        <w:t>W</w:t>
      </w:r>
      <w:r w:rsidRPr="00D257F8" w:rsidR="00697C0D">
        <w:t>ould</w:t>
      </w:r>
      <w:r w:rsidRPr="00D257F8" w:rsidR="00074D35">
        <w:t xml:space="preserve"> </w:t>
      </w:r>
      <w:r w:rsidRPr="00D257F8">
        <w:t>you</w:t>
      </w:r>
      <w:r w:rsidRPr="00D257F8" w:rsidR="00074D35">
        <w:t xml:space="preserve"> </w:t>
      </w:r>
      <w:r w:rsidRPr="00D257F8">
        <w:t>l</w:t>
      </w:r>
      <w:r w:rsidRPr="00D257F8" w:rsidR="005778DF">
        <w:t>ike</w:t>
      </w:r>
      <w:r w:rsidRPr="00D257F8" w:rsidR="00074D35">
        <w:t xml:space="preserve"> </w:t>
      </w:r>
      <w:r w:rsidRPr="00D257F8" w:rsidR="005778DF">
        <w:t>to</w:t>
      </w:r>
      <w:r w:rsidRPr="00D257F8" w:rsidR="00074D35">
        <w:t xml:space="preserve"> </w:t>
      </w:r>
      <w:r w:rsidRPr="00D257F8" w:rsidR="005778DF">
        <w:t>comment</w:t>
      </w:r>
      <w:r w:rsidRPr="00D257F8" w:rsidR="00074D35">
        <w:t xml:space="preserve"> </w:t>
      </w:r>
      <w:r w:rsidRPr="00D257F8" w:rsidR="005778DF">
        <w:t>on</w:t>
      </w:r>
      <w:r w:rsidRPr="00D257F8" w:rsidR="00074D35">
        <w:t xml:space="preserve"> </w:t>
      </w:r>
      <w:r w:rsidRPr="00D257F8" w:rsidR="005778DF">
        <w:t>the</w:t>
      </w:r>
      <w:r w:rsidRPr="00D257F8" w:rsidR="00074D35">
        <w:t xml:space="preserve"> </w:t>
      </w:r>
      <w:r w:rsidRPr="00D257F8" w:rsidR="005778DF">
        <w:t>issue</w:t>
      </w:r>
      <w:r w:rsidRPr="00D257F8" w:rsidR="00074D35">
        <w:t xml:space="preserve"> </w:t>
      </w:r>
      <w:r w:rsidRPr="00D257F8" w:rsidR="002F504E">
        <w:t>about</w:t>
      </w:r>
      <w:r w:rsidRPr="00D257F8" w:rsidR="00074D35">
        <w:t xml:space="preserve"> </w:t>
      </w:r>
      <w:r w:rsidRPr="00D257F8" w:rsidR="005778DF">
        <w:t>an</w:t>
      </w:r>
      <w:r w:rsidRPr="00D257F8" w:rsidR="00074D35">
        <w:t xml:space="preserve"> </w:t>
      </w:r>
      <w:r w:rsidRPr="00D257F8" w:rsidR="005778DF">
        <w:t>Armed</w:t>
      </w:r>
      <w:r w:rsidRPr="00D257F8" w:rsidR="00074D35">
        <w:t xml:space="preserve"> </w:t>
      </w:r>
      <w:r w:rsidRPr="00D257F8" w:rsidR="005778DF">
        <w:t>F</w:t>
      </w:r>
      <w:r w:rsidRPr="00D257F8">
        <w:t>orces</w:t>
      </w:r>
      <w:r w:rsidRPr="00D257F8" w:rsidR="00074D35">
        <w:t xml:space="preserve"> </w:t>
      </w:r>
      <w:r w:rsidRPr="00D257F8" w:rsidR="005778DF">
        <w:t>representative</w:t>
      </w:r>
      <w:r w:rsidRPr="00D257F8" w:rsidR="00074D35">
        <w:t xml:space="preserve"> </w:t>
      </w:r>
      <w:r w:rsidRPr="00D257F8" w:rsidR="005778DF">
        <w:t>body</w:t>
      </w:r>
      <w:r w:rsidRPr="00D257F8" w:rsidR="002F504E">
        <w:t>,</w:t>
      </w:r>
      <w:r w:rsidRPr="00D257F8" w:rsidR="00074D35">
        <w:t xml:space="preserve"> </w:t>
      </w:r>
      <w:r w:rsidRPr="00D257F8" w:rsidR="005778DF">
        <w:t>mirroring</w:t>
      </w:r>
      <w:r w:rsidRPr="00D257F8" w:rsidR="00074D35">
        <w:t xml:space="preserve"> </w:t>
      </w:r>
      <w:r w:rsidRPr="00D257F8" w:rsidR="005778DF">
        <w:t>the</w:t>
      </w:r>
      <w:r w:rsidRPr="00D257F8" w:rsidR="00074D35">
        <w:t xml:space="preserve"> </w:t>
      </w:r>
      <w:r w:rsidRPr="00D257F8" w:rsidR="005778DF">
        <w:t>one</w:t>
      </w:r>
      <w:r w:rsidRPr="00D257F8" w:rsidR="00074D35">
        <w:t xml:space="preserve"> </w:t>
      </w:r>
      <w:r w:rsidRPr="00D257F8" w:rsidR="005778DF">
        <w:t>for</w:t>
      </w:r>
      <w:r w:rsidRPr="00D257F8" w:rsidR="00074D35">
        <w:t xml:space="preserve"> </w:t>
      </w:r>
      <w:r w:rsidRPr="00D257F8" w:rsidR="005778DF">
        <w:t>the</w:t>
      </w:r>
      <w:r w:rsidRPr="00D257F8" w:rsidR="00074D35">
        <w:t xml:space="preserve"> </w:t>
      </w:r>
      <w:r w:rsidRPr="00D257F8" w:rsidR="005778DF">
        <w:t>Police</w:t>
      </w:r>
      <w:r w:rsidRPr="00D257F8" w:rsidR="00074D35">
        <w:t xml:space="preserve"> </w:t>
      </w:r>
      <w:r w:rsidRPr="00D257F8" w:rsidR="005778DF">
        <w:t>Federation,</w:t>
      </w:r>
      <w:r w:rsidRPr="00D257F8" w:rsidR="00074D35">
        <w:t xml:space="preserve"> </w:t>
      </w:r>
      <w:r w:rsidRPr="00D257F8" w:rsidR="005778DF">
        <w:t>for</w:t>
      </w:r>
      <w:r w:rsidRPr="00D257F8" w:rsidR="00074D35">
        <w:t xml:space="preserve"> </w:t>
      </w:r>
      <w:r w:rsidRPr="00D257F8" w:rsidR="002522B1">
        <w:t>example?</w:t>
      </w:r>
    </w:p>
    <w:p w:rsidR="003E228F" w:rsidRPr="00D257F8" w:rsidP="003E228F">
      <w:pPr>
        <w:pStyle w:val="Answer"/>
      </w:pPr>
      <w:sdt>
        <w:sdtPr>
          <w:alias w:val="Witness"/>
          <w:id w:val="-377245474"/>
          <w:placeholder>
            <w:docPart w:val="DefaultPlaceholder_1082065158"/>
          </w:placeholder>
          <w:richText/>
        </w:sdtPr>
        <w:sdtContent>
          <w:r w:rsidRPr="00D257F8" w:rsidR="00074D35">
            <w:rPr>
              <w:b/>
              <w:i/>
              <w:iCs/>
            </w:rPr>
            <w:t>Nicola Williams:</w:t>
          </w:r>
          <w:r w:rsidRPr="00D257F8" w:rsidR="00074D35">
            <w:rPr>
              <w:b/>
            </w:rPr>
            <w:t xml:space="preserve"> </w:t>
          </w:r>
        </w:sdtContent>
      </w:sdt>
      <w:r w:rsidRPr="00D257F8">
        <w:t>I</w:t>
      </w:r>
      <w:r w:rsidRPr="00D257F8" w:rsidR="00074D35">
        <w:t xml:space="preserve"> </w:t>
      </w:r>
      <w:r w:rsidRPr="00D257F8">
        <w:t>would</w:t>
      </w:r>
      <w:r w:rsidRPr="00D257F8" w:rsidR="00074D35">
        <w:t xml:space="preserve"> </w:t>
      </w:r>
      <w:r w:rsidRPr="00D257F8">
        <w:t>be</w:t>
      </w:r>
      <w:r w:rsidRPr="00D257F8" w:rsidR="00074D35">
        <w:t xml:space="preserve"> </w:t>
      </w:r>
      <w:r w:rsidRPr="00D257F8">
        <w:t>neutral</w:t>
      </w:r>
      <w:r w:rsidRPr="00D257F8" w:rsidR="00074D35">
        <w:t xml:space="preserve"> </w:t>
      </w:r>
      <w:r w:rsidRPr="00D257F8">
        <w:t>on</w:t>
      </w:r>
      <w:r w:rsidRPr="00D257F8" w:rsidR="00074D35">
        <w:t xml:space="preserve"> </w:t>
      </w:r>
      <w:r w:rsidRPr="00D257F8">
        <w:t>that</w:t>
      </w:r>
      <w:r w:rsidRPr="00D257F8" w:rsidR="00074D35">
        <w:t xml:space="preserve"> </w:t>
      </w:r>
      <w:r w:rsidRPr="00D257F8">
        <w:t>point</w:t>
      </w:r>
      <w:r w:rsidRPr="00D257F8" w:rsidR="005778DF">
        <w:t>,</w:t>
      </w:r>
      <w:r w:rsidRPr="00D257F8" w:rsidR="002F504E">
        <w:t xml:space="preserve"> but </w:t>
      </w:r>
      <w:r w:rsidRPr="00D257F8">
        <w:t>I</w:t>
      </w:r>
      <w:r w:rsidRPr="00D257F8" w:rsidR="00074D35">
        <w:t xml:space="preserve"> </w:t>
      </w:r>
      <w:r w:rsidRPr="00D257F8">
        <w:t>think</w:t>
      </w:r>
      <w:r w:rsidRPr="00D257F8" w:rsidR="00074D35">
        <w:t xml:space="preserve"> </w:t>
      </w:r>
      <w:r w:rsidRPr="00D257F8">
        <w:t>a</w:t>
      </w:r>
      <w:r w:rsidRPr="00D257F8" w:rsidR="00074D35">
        <w:t xml:space="preserve"> </w:t>
      </w:r>
      <w:r w:rsidRPr="00D257F8">
        <w:t>workable</w:t>
      </w:r>
      <w:r w:rsidRPr="00D257F8" w:rsidR="00074D35">
        <w:t xml:space="preserve"> </w:t>
      </w:r>
      <w:r w:rsidRPr="00D257F8">
        <w:t>alternative</w:t>
      </w:r>
      <w:r w:rsidRPr="00D257F8" w:rsidR="00074D35">
        <w:t xml:space="preserve"> </w:t>
      </w:r>
      <w:r w:rsidRPr="00D257F8">
        <w:t>for</w:t>
      </w:r>
      <w:r w:rsidRPr="00D257F8" w:rsidR="00074D35">
        <w:t xml:space="preserve"> </w:t>
      </w:r>
      <w:r w:rsidRPr="00D257F8">
        <w:t>people</w:t>
      </w:r>
      <w:r w:rsidRPr="00D257F8" w:rsidR="00074D35">
        <w:t xml:space="preserve"> </w:t>
      </w:r>
      <w:r w:rsidR="00C2002E">
        <w:t xml:space="preserve">who </w:t>
      </w:r>
      <w:r w:rsidRPr="00D257F8">
        <w:t>would</w:t>
      </w:r>
      <w:r w:rsidRPr="00D257F8" w:rsidR="00074D35">
        <w:t xml:space="preserve"> </w:t>
      </w:r>
      <w:r w:rsidRPr="00D257F8">
        <w:t>not</w:t>
      </w:r>
      <w:r w:rsidRPr="00D257F8" w:rsidR="00074D35">
        <w:t xml:space="preserve"> </w:t>
      </w:r>
      <w:r w:rsidRPr="00D257F8">
        <w:t>want</w:t>
      </w:r>
      <w:r w:rsidRPr="00D257F8" w:rsidR="00074D35">
        <w:t xml:space="preserve"> </w:t>
      </w:r>
      <w:r w:rsidRPr="00D257F8">
        <w:t>to</w:t>
      </w:r>
      <w:r w:rsidRPr="00D257F8" w:rsidR="00074D35">
        <w:t xml:space="preserve"> </w:t>
      </w:r>
      <w:r w:rsidRPr="00D257F8">
        <w:t>see</w:t>
      </w:r>
      <w:r w:rsidRPr="00D257F8" w:rsidR="00074D35">
        <w:t xml:space="preserve"> </w:t>
      </w:r>
      <w:r w:rsidRPr="00D257F8">
        <w:t>a</w:t>
      </w:r>
      <w:r w:rsidRPr="00D257F8" w:rsidR="00074D35">
        <w:t xml:space="preserve"> </w:t>
      </w:r>
      <w:r w:rsidRPr="00D257F8">
        <w:t>unionised</w:t>
      </w:r>
      <w:r w:rsidRPr="00D257F8" w:rsidR="00074D35">
        <w:t xml:space="preserve"> </w:t>
      </w:r>
      <w:r w:rsidRPr="00D257F8" w:rsidR="005778DF">
        <w:t>Armed</w:t>
      </w:r>
      <w:r w:rsidRPr="00D257F8" w:rsidR="00074D35">
        <w:t xml:space="preserve"> </w:t>
      </w:r>
      <w:r w:rsidRPr="00D257F8" w:rsidR="005778DF">
        <w:t>Forces</w:t>
      </w:r>
      <w:r w:rsidRPr="00D257F8" w:rsidR="00074D35">
        <w:t xml:space="preserve"> </w:t>
      </w:r>
      <w:r w:rsidRPr="00D257F8" w:rsidR="005778DF">
        <w:t>is</w:t>
      </w:r>
      <w:r w:rsidRPr="00D257F8" w:rsidR="00074D35">
        <w:t xml:space="preserve"> </w:t>
      </w:r>
      <w:r w:rsidRPr="00D257F8" w:rsidR="005778DF">
        <w:t>to</w:t>
      </w:r>
      <w:r w:rsidRPr="00D257F8" w:rsidR="00074D35">
        <w:t xml:space="preserve"> </w:t>
      </w:r>
      <w:r w:rsidRPr="00D257F8" w:rsidR="005778DF">
        <w:t>have</w:t>
      </w:r>
      <w:r w:rsidRPr="00D257F8" w:rsidR="00074D35">
        <w:t xml:space="preserve"> </w:t>
      </w:r>
      <w:r w:rsidRPr="00D257F8" w:rsidR="005778DF">
        <w:t>not</w:t>
      </w:r>
      <w:r w:rsidRPr="00D257F8" w:rsidR="00074D35">
        <w:t xml:space="preserve"> </w:t>
      </w:r>
      <w:r w:rsidRPr="00D257F8" w:rsidR="005778DF">
        <w:t>just</w:t>
      </w:r>
      <w:r w:rsidRPr="00D257F8" w:rsidR="00074D35">
        <w:t xml:space="preserve"> </w:t>
      </w:r>
      <w:r w:rsidRPr="00D257F8" w:rsidR="005778DF">
        <w:t>an</w:t>
      </w:r>
      <w:r w:rsidRPr="00D257F8" w:rsidR="00074D35">
        <w:t xml:space="preserve"> </w:t>
      </w:r>
      <w:r w:rsidRPr="00D257F8" w:rsidR="002F504E">
        <w:t>o</w:t>
      </w:r>
      <w:r w:rsidRPr="00D257F8" w:rsidR="005778DF">
        <w:t>mbudsman</w:t>
      </w:r>
      <w:r w:rsidRPr="00D257F8" w:rsidR="00074D35">
        <w:t xml:space="preserve"> </w:t>
      </w:r>
      <w:r w:rsidRPr="00D257F8" w:rsidR="005778DF">
        <w:t>for</w:t>
      </w:r>
      <w:r w:rsidRPr="00D257F8" w:rsidR="00074D35">
        <w:t xml:space="preserve"> </w:t>
      </w:r>
      <w:r w:rsidRPr="00D257F8" w:rsidR="002F504E">
        <w:t>s</w:t>
      </w:r>
      <w:r w:rsidRPr="00D257F8" w:rsidR="005778DF">
        <w:t>ervice</w:t>
      </w:r>
      <w:r w:rsidRPr="00D257F8" w:rsidR="00074D35">
        <w:t xml:space="preserve"> </w:t>
      </w:r>
      <w:r w:rsidRPr="00D257F8" w:rsidR="005778DF">
        <w:t>complaints</w:t>
      </w:r>
      <w:r w:rsidR="00C2002E">
        <w:t>,</w:t>
      </w:r>
      <w:r w:rsidRPr="00D257F8" w:rsidR="00074D35">
        <w:t xml:space="preserve"> </w:t>
      </w:r>
      <w:r w:rsidRPr="00D257F8" w:rsidR="005778DF">
        <w:t>but</w:t>
      </w:r>
      <w:r w:rsidRPr="00D257F8" w:rsidR="00074D35">
        <w:t xml:space="preserve"> </w:t>
      </w:r>
      <w:r w:rsidRPr="00D257F8" w:rsidR="005778DF">
        <w:t>an</w:t>
      </w:r>
      <w:r w:rsidRPr="00D257F8" w:rsidR="00074D35">
        <w:t xml:space="preserve"> </w:t>
      </w:r>
      <w:r w:rsidRPr="00D257F8" w:rsidR="002F504E">
        <w:t>o</w:t>
      </w:r>
      <w:r w:rsidRPr="00D257F8" w:rsidR="005778DF">
        <w:t>mbudsman</w:t>
      </w:r>
      <w:r w:rsidRPr="00D257F8" w:rsidR="00074D35">
        <w:t xml:space="preserve"> </w:t>
      </w:r>
      <w:r w:rsidRPr="00D257F8" w:rsidR="005778DF">
        <w:t>for</w:t>
      </w:r>
      <w:r w:rsidRPr="00D257F8" w:rsidR="00074D35">
        <w:t xml:space="preserve"> </w:t>
      </w:r>
      <w:r w:rsidRPr="00D257F8" w:rsidR="005778DF">
        <w:t>the</w:t>
      </w:r>
      <w:r w:rsidRPr="00D257F8" w:rsidR="00074D35">
        <w:t xml:space="preserve"> </w:t>
      </w:r>
      <w:r w:rsidRPr="00D257F8" w:rsidR="005778DF">
        <w:t>Armed</w:t>
      </w:r>
      <w:r w:rsidRPr="00D257F8" w:rsidR="00074D35">
        <w:t xml:space="preserve"> </w:t>
      </w:r>
      <w:r w:rsidRPr="00D257F8" w:rsidR="005778DF">
        <w:t>Forces.</w:t>
      </w:r>
      <w:r w:rsidRPr="00D257F8" w:rsidR="00074D35">
        <w:t xml:space="preserve"> </w:t>
      </w:r>
      <w:r w:rsidRPr="00D257F8" w:rsidR="005778DF">
        <w:t>It</w:t>
      </w:r>
      <w:r w:rsidRPr="00D257F8" w:rsidR="00074D35">
        <w:t xml:space="preserve"> </w:t>
      </w:r>
      <w:r w:rsidRPr="00D257F8" w:rsidR="005778DF">
        <w:t>would</w:t>
      </w:r>
      <w:r w:rsidRPr="00D257F8" w:rsidR="00074D35">
        <w:t xml:space="preserve"> </w:t>
      </w:r>
      <w:r w:rsidRPr="00D257F8" w:rsidR="005778DF">
        <w:t>look</w:t>
      </w:r>
      <w:r w:rsidRPr="00D257F8" w:rsidR="00074D35">
        <w:t xml:space="preserve"> </w:t>
      </w:r>
      <w:r w:rsidRPr="00D257F8" w:rsidR="005778DF">
        <w:t>after</w:t>
      </w:r>
      <w:r w:rsidRPr="00D257F8" w:rsidR="00074D35">
        <w:t xml:space="preserve"> </w:t>
      </w:r>
      <w:r w:rsidRPr="00D257F8" w:rsidR="005778DF">
        <w:t>things</w:t>
      </w:r>
      <w:r w:rsidRPr="00D257F8" w:rsidR="00074D35">
        <w:t xml:space="preserve"> </w:t>
      </w:r>
      <w:r w:rsidRPr="00D257F8" w:rsidR="005778DF">
        <w:t>that</w:t>
      </w:r>
      <w:r w:rsidRPr="00D257F8" w:rsidR="00074D35">
        <w:t xml:space="preserve"> </w:t>
      </w:r>
      <w:r w:rsidR="00C2002E">
        <w:t>we</w:t>
      </w:r>
      <w:r w:rsidRPr="00D257F8">
        <w:t>re</w:t>
      </w:r>
      <w:r w:rsidRPr="00D257F8" w:rsidR="00074D35">
        <w:t xml:space="preserve"> </w:t>
      </w:r>
      <w:r w:rsidRPr="00D257F8">
        <w:t>wider</w:t>
      </w:r>
      <w:r w:rsidRPr="00D257F8" w:rsidR="00074D35">
        <w:t xml:space="preserve"> </w:t>
      </w:r>
      <w:r w:rsidRPr="00D257F8">
        <w:t>than</w:t>
      </w:r>
      <w:r w:rsidRPr="00D257F8" w:rsidR="00074D35">
        <w:t xml:space="preserve"> </w:t>
      </w:r>
      <w:r w:rsidRPr="00D257F8" w:rsidR="002F504E">
        <w:t>s</w:t>
      </w:r>
      <w:r w:rsidRPr="00D257F8" w:rsidR="005778DF">
        <w:t>ervice</w:t>
      </w:r>
      <w:r w:rsidRPr="00D257F8" w:rsidR="00074D35">
        <w:t xml:space="preserve"> </w:t>
      </w:r>
      <w:r w:rsidRPr="00D257F8">
        <w:t>complaints.</w:t>
      </w:r>
      <w:r w:rsidRPr="00D257F8" w:rsidR="00074D35">
        <w:t xml:space="preserve"> </w:t>
      </w:r>
      <w:r w:rsidRPr="00D257F8">
        <w:t>My</w:t>
      </w:r>
      <w:r w:rsidRPr="00D257F8" w:rsidR="00074D35">
        <w:t xml:space="preserve"> </w:t>
      </w:r>
      <w:r w:rsidRPr="00D257F8">
        <w:t>remit</w:t>
      </w:r>
      <w:r w:rsidRPr="00D257F8" w:rsidR="00074D35">
        <w:t xml:space="preserve"> </w:t>
      </w:r>
      <w:r w:rsidRPr="00D257F8">
        <w:t>is</w:t>
      </w:r>
      <w:r w:rsidRPr="00D257F8" w:rsidR="00074D35">
        <w:t xml:space="preserve"> </w:t>
      </w:r>
      <w:r w:rsidRPr="00D257F8">
        <w:t>very</w:t>
      </w:r>
      <w:r w:rsidRPr="00D257F8" w:rsidR="00074D35">
        <w:t xml:space="preserve"> </w:t>
      </w:r>
      <w:r w:rsidRPr="00D257F8">
        <w:t>narrow</w:t>
      </w:r>
      <w:r w:rsidRPr="00D257F8" w:rsidR="00074D35">
        <w:t xml:space="preserve"> </w:t>
      </w:r>
      <w:r w:rsidRPr="00D257F8">
        <w:t>and</w:t>
      </w:r>
      <w:r w:rsidRPr="00D257F8" w:rsidR="00074D35">
        <w:t xml:space="preserve"> </w:t>
      </w:r>
      <w:r w:rsidRPr="00D257F8">
        <w:t>small.</w:t>
      </w:r>
      <w:r w:rsidRPr="00D257F8" w:rsidR="00074D35">
        <w:t xml:space="preserve"> </w:t>
      </w:r>
      <w:r w:rsidRPr="00D257F8">
        <w:t>There</w:t>
      </w:r>
      <w:r w:rsidRPr="00D257F8" w:rsidR="00074D35">
        <w:t xml:space="preserve"> </w:t>
      </w:r>
      <w:r w:rsidRPr="00D257F8">
        <w:t>have</w:t>
      </w:r>
      <w:r w:rsidRPr="00D257F8" w:rsidR="00074D35">
        <w:t xml:space="preserve"> </w:t>
      </w:r>
      <w:r w:rsidRPr="00D257F8">
        <w:t>been</w:t>
      </w:r>
      <w:r w:rsidRPr="00D257F8" w:rsidR="00074D35">
        <w:t xml:space="preserve"> </w:t>
      </w:r>
      <w:r w:rsidRPr="00D257F8">
        <w:t>times</w:t>
      </w:r>
      <w:r w:rsidRPr="00D257F8" w:rsidR="005778DF">
        <w:t>,</w:t>
      </w:r>
      <w:r w:rsidRPr="00D257F8" w:rsidR="00074D35">
        <w:t xml:space="preserve"> </w:t>
      </w:r>
      <w:r w:rsidRPr="00D257F8">
        <w:t>to</w:t>
      </w:r>
      <w:r w:rsidRPr="00D257F8" w:rsidR="00074D35">
        <w:t xml:space="preserve"> </w:t>
      </w:r>
      <w:r w:rsidRPr="00D257F8">
        <w:t>be</w:t>
      </w:r>
      <w:r w:rsidRPr="00D257F8" w:rsidR="00074D35">
        <w:t xml:space="preserve"> </w:t>
      </w:r>
      <w:r w:rsidRPr="00D257F8">
        <w:t>honest</w:t>
      </w:r>
      <w:r w:rsidRPr="00D257F8" w:rsidR="005778DF">
        <w:t>,</w:t>
      </w:r>
      <w:r w:rsidRPr="00D257F8" w:rsidR="00074D35">
        <w:t xml:space="preserve"> </w:t>
      </w:r>
      <w:r w:rsidRPr="00D257F8" w:rsidR="005778DF">
        <w:t>that</w:t>
      </w:r>
      <w:r w:rsidRPr="00D257F8" w:rsidR="00074D35">
        <w:t xml:space="preserve"> </w:t>
      </w:r>
      <w:r w:rsidRPr="00D257F8">
        <w:t>I</w:t>
      </w:r>
      <w:r w:rsidRPr="00D257F8" w:rsidR="00074D35">
        <w:t xml:space="preserve"> </w:t>
      </w:r>
      <w:r w:rsidRPr="00D257F8" w:rsidR="005778DF">
        <w:t>have</w:t>
      </w:r>
      <w:r w:rsidRPr="00D257F8" w:rsidR="00074D35">
        <w:t xml:space="preserve"> </w:t>
      </w:r>
      <w:r w:rsidRPr="00D257F8">
        <w:t>wished</w:t>
      </w:r>
      <w:r w:rsidRPr="00D257F8" w:rsidR="00074D35">
        <w:t xml:space="preserve"> </w:t>
      </w:r>
      <w:r w:rsidRPr="00D257F8" w:rsidR="005778DF">
        <w:t>my</w:t>
      </w:r>
      <w:r w:rsidRPr="00D257F8" w:rsidR="00074D35">
        <w:t xml:space="preserve"> </w:t>
      </w:r>
      <w:r w:rsidRPr="00D257F8" w:rsidR="005778DF">
        <w:t>remit</w:t>
      </w:r>
      <w:r w:rsidRPr="00D257F8" w:rsidR="00074D35">
        <w:t xml:space="preserve"> </w:t>
      </w:r>
      <w:r w:rsidRPr="00D257F8" w:rsidR="005778DF">
        <w:t>was</w:t>
      </w:r>
      <w:r w:rsidRPr="00D257F8" w:rsidR="00074D35">
        <w:t xml:space="preserve"> </w:t>
      </w:r>
      <w:r w:rsidRPr="00D257F8" w:rsidR="005778DF">
        <w:t>a</w:t>
      </w:r>
      <w:r w:rsidRPr="00D257F8" w:rsidR="00074D35">
        <w:t xml:space="preserve"> </w:t>
      </w:r>
      <w:r w:rsidRPr="00D257F8" w:rsidR="005778DF">
        <w:t>little</w:t>
      </w:r>
      <w:r w:rsidRPr="00D257F8" w:rsidR="00074D35">
        <w:t xml:space="preserve"> </w:t>
      </w:r>
      <w:r w:rsidRPr="00D257F8" w:rsidR="005778DF">
        <w:t>wider</w:t>
      </w:r>
      <w:r w:rsidRPr="00D257F8" w:rsidR="00074D35">
        <w:t xml:space="preserve"> </w:t>
      </w:r>
      <w:r w:rsidRPr="00D257F8" w:rsidR="005778DF">
        <w:t>because</w:t>
      </w:r>
      <w:r w:rsidRPr="00D257F8" w:rsidR="00074D35">
        <w:t xml:space="preserve"> </w:t>
      </w:r>
      <w:r w:rsidRPr="00D257F8" w:rsidR="005778DF">
        <w:t>I</w:t>
      </w:r>
      <w:r w:rsidRPr="00D257F8" w:rsidR="00074D35">
        <w:t xml:space="preserve"> </w:t>
      </w:r>
      <w:r w:rsidRPr="00D257F8" w:rsidR="005778DF">
        <w:t>have</w:t>
      </w:r>
      <w:r w:rsidRPr="00D257F8" w:rsidR="00074D35">
        <w:t xml:space="preserve"> </w:t>
      </w:r>
      <w:r w:rsidRPr="00D257F8" w:rsidR="005778DF">
        <w:t>the</w:t>
      </w:r>
      <w:r w:rsidRPr="00D257F8" w:rsidR="00074D35">
        <w:t xml:space="preserve"> </w:t>
      </w:r>
      <w:r w:rsidRPr="00D257F8" w:rsidR="005778DF">
        <w:t>unique</w:t>
      </w:r>
      <w:r w:rsidRPr="00D257F8" w:rsidR="00074D35">
        <w:t xml:space="preserve"> </w:t>
      </w:r>
      <w:r w:rsidRPr="00D257F8" w:rsidR="005778DF">
        <w:t>perspective</w:t>
      </w:r>
      <w:r w:rsidRPr="00D257F8" w:rsidR="00074D35">
        <w:t xml:space="preserve"> </w:t>
      </w:r>
      <w:r w:rsidRPr="00D257F8" w:rsidR="005778DF">
        <w:t>of</w:t>
      </w:r>
      <w:r w:rsidRPr="00D257F8" w:rsidR="00074D35">
        <w:t xml:space="preserve"> </w:t>
      </w:r>
      <w:r w:rsidRPr="00D257F8" w:rsidR="005778DF">
        <w:t>being</w:t>
      </w:r>
      <w:r w:rsidRPr="00D257F8" w:rsidR="00074D35">
        <w:t xml:space="preserve"> </w:t>
      </w:r>
      <w:r w:rsidRPr="00D257F8">
        <w:t>able</w:t>
      </w:r>
      <w:r w:rsidRPr="00D257F8" w:rsidR="00074D35">
        <w:t xml:space="preserve"> </w:t>
      </w:r>
      <w:r w:rsidRPr="00D257F8">
        <w:t>to</w:t>
      </w:r>
      <w:r w:rsidRPr="00D257F8" w:rsidR="00074D35">
        <w:t xml:space="preserve"> </w:t>
      </w:r>
      <w:r w:rsidRPr="00D257F8">
        <w:t>see</w:t>
      </w:r>
      <w:r w:rsidRPr="00D257F8" w:rsidR="00074D35">
        <w:t xml:space="preserve"> </w:t>
      </w:r>
      <w:r w:rsidRPr="00D257F8" w:rsidR="00CF1129">
        <w:t>the</w:t>
      </w:r>
      <w:r w:rsidRPr="00D257F8" w:rsidR="00074D35">
        <w:t xml:space="preserve"> </w:t>
      </w:r>
      <w:r w:rsidRPr="00D257F8" w:rsidR="00CF1129">
        <w:t>difficulties</w:t>
      </w:r>
      <w:r w:rsidRPr="00D257F8" w:rsidR="00074D35">
        <w:t xml:space="preserve"> </w:t>
      </w:r>
      <w:r w:rsidRPr="00D257F8" w:rsidR="00CF1129">
        <w:t>in</w:t>
      </w:r>
      <w:r w:rsidRPr="00D257F8" w:rsidR="00074D35">
        <w:t xml:space="preserve"> </w:t>
      </w:r>
      <w:r w:rsidRPr="00D257F8" w:rsidR="00CF1129">
        <w:t>each</w:t>
      </w:r>
      <w:r w:rsidRPr="00D257F8" w:rsidR="00074D35">
        <w:t xml:space="preserve"> </w:t>
      </w:r>
      <w:r w:rsidRPr="00D257F8" w:rsidR="00CF1129">
        <w:t>of</w:t>
      </w:r>
      <w:r w:rsidRPr="00D257F8" w:rsidR="00074D35">
        <w:t xml:space="preserve"> </w:t>
      </w:r>
      <w:r w:rsidRPr="00D257F8" w:rsidR="00F26B58">
        <w:t>the services</w:t>
      </w:r>
      <w:r w:rsidRPr="00D257F8" w:rsidR="00074D35">
        <w:t xml:space="preserve"> </w:t>
      </w:r>
      <w:r w:rsidRPr="00D257F8" w:rsidR="005778DF">
        <w:t>and</w:t>
      </w:r>
      <w:r w:rsidRPr="00D257F8" w:rsidR="00074D35">
        <w:t xml:space="preserve"> </w:t>
      </w:r>
      <w:r w:rsidRPr="00D257F8" w:rsidR="005778DF">
        <w:t>I</w:t>
      </w:r>
      <w:r w:rsidRPr="00D257F8" w:rsidR="00074D35">
        <w:t xml:space="preserve"> </w:t>
      </w:r>
      <w:r w:rsidRPr="00D257F8" w:rsidR="005778DF">
        <w:t>sit</w:t>
      </w:r>
      <w:r w:rsidRPr="00D257F8" w:rsidR="00074D35">
        <w:t xml:space="preserve"> </w:t>
      </w:r>
      <w:r w:rsidRPr="00D257F8" w:rsidR="005778DF">
        <w:t>above</w:t>
      </w:r>
      <w:r w:rsidRPr="00D257F8" w:rsidR="00074D35">
        <w:t xml:space="preserve"> </w:t>
      </w:r>
      <w:r w:rsidRPr="00D257F8" w:rsidR="005778DF">
        <w:t>all</w:t>
      </w:r>
      <w:r w:rsidRPr="00D257F8" w:rsidR="00074D35">
        <w:t xml:space="preserve"> </w:t>
      </w:r>
      <w:r w:rsidRPr="00D257F8" w:rsidR="005778DF">
        <w:t>those.</w:t>
      </w:r>
      <w:r w:rsidRPr="00D257F8" w:rsidR="00074D35">
        <w:t xml:space="preserve"> </w:t>
      </w:r>
      <w:r w:rsidRPr="00D257F8" w:rsidR="008F1F8F">
        <w:t>This</w:t>
      </w:r>
      <w:r w:rsidRPr="00D257F8" w:rsidR="00074D35">
        <w:t xml:space="preserve"> </w:t>
      </w:r>
      <w:r w:rsidRPr="00D257F8" w:rsidR="008F1F8F">
        <w:t>is</w:t>
      </w:r>
      <w:r w:rsidRPr="00D257F8" w:rsidR="00074D35">
        <w:t xml:space="preserve"> </w:t>
      </w:r>
      <w:r w:rsidRPr="00D257F8" w:rsidR="008F1F8F">
        <w:t>where</w:t>
      </w:r>
      <w:r w:rsidRPr="00D257F8" w:rsidR="00074D35">
        <w:t xml:space="preserve"> </w:t>
      </w:r>
      <w:r w:rsidRPr="00D257F8" w:rsidR="008F1F8F">
        <w:t>we</w:t>
      </w:r>
      <w:r w:rsidRPr="00D257F8" w:rsidR="00074D35">
        <w:t xml:space="preserve"> </w:t>
      </w:r>
      <w:r w:rsidRPr="00D257F8" w:rsidR="008F1F8F">
        <w:t>are.</w:t>
      </w:r>
      <w:r w:rsidRPr="00D257F8" w:rsidR="00074D35">
        <w:t xml:space="preserve"> </w:t>
      </w:r>
      <w:r w:rsidRPr="00D257F8" w:rsidR="008F1F8F">
        <w:t>I</w:t>
      </w:r>
      <w:r w:rsidRPr="00D257F8" w:rsidR="00074D35">
        <w:t xml:space="preserve"> </w:t>
      </w:r>
      <w:r w:rsidRPr="00D257F8" w:rsidR="008F1F8F">
        <w:t>am</w:t>
      </w:r>
      <w:r w:rsidRPr="00D257F8" w:rsidR="00074D35">
        <w:t xml:space="preserve"> the ombudsman </w:t>
      </w:r>
      <w:r w:rsidRPr="00D257F8" w:rsidR="008F1F8F">
        <w:t>for</w:t>
      </w:r>
      <w:r w:rsidRPr="00D257F8" w:rsidR="00074D35">
        <w:t xml:space="preserve"> </w:t>
      </w:r>
      <w:r w:rsidRPr="00D257F8" w:rsidR="002F504E">
        <w:t>s</w:t>
      </w:r>
      <w:r w:rsidRPr="00D257F8" w:rsidR="002522B1">
        <w:t>ervice</w:t>
      </w:r>
      <w:r w:rsidRPr="00D257F8" w:rsidR="00074D35">
        <w:t xml:space="preserve"> </w:t>
      </w:r>
      <w:r w:rsidRPr="00D257F8" w:rsidR="002522B1">
        <w:t>complaints,</w:t>
      </w:r>
      <w:r w:rsidRPr="00D257F8" w:rsidR="00074D35">
        <w:t xml:space="preserve"> </w:t>
      </w:r>
      <w:r w:rsidRPr="00D257F8" w:rsidR="002522B1">
        <w:t>but,</w:t>
      </w:r>
      <w:r w:rsidRPr="00D257F8" w:rsidR="00074D35">
        <w:t xml:space="preserve"> </w:t>
      </w:r>
      <w:r w:rsidRPr="00D257F8" w:rsidR="002522B1">
        <w:t>if</w:t>
      </w:r>
      <w:r w:rsidRPr="00D257F8" w:rsidR="00074D35">
        <w:t xml:space="preserve"> </w:t>
      </w:r>
      <w:r w:rsidRPr="00D257F8" w:rsidR="002522B1">
        <w:t>th</w:t>
      </w:r>
      <w:r w:rsidRPr="00D257F8" w:rsidR="008F1F8F">
        <w:t>e</w:t>
      </w:r>
      <w:r w:rsidRPr="00D257F8" w:rsidR="002522B1">
        <w:t>r</w:t>
      </w:r>
      <w:r w:rsidRPr="00D257F8" w:rsidR="008F1F8F">
        <w:t>e</w:t>
      </w:r>
      <w:r w:rsidRPr="00D257F8" w:rsidR="00074D35">
        <w:t xml:space="preserve"> </w:t>
      </w:r>
      <w:r w:rsidRPr="00D257F8" w:rsidR="008F1F8F">
        <w:t>was</w:t>
      </w:r>
      <w:r w:rsidRPr="00D257F8" w:rsidR="00074D35">
        <w:t xml:space="preserve"> </w:t>
      </w:r>
      <w:r w:rsidRPr="00D257F8" w:rsidR="008F1F8F">
        <w:t>an</w:t>
      </w:r>
      <w:r w:rsidRPr="00D257F8" w:rsidR="00074D35">
        <w:t xml:space="preserve"> </w:t>
      </w:r>
      <w:r w:rsidRPr="00D257F8" w:rsidR="002F504E">
        <w:t>o</w:t>
      </w:r>
      <w:r w:rsidRPr="00D257F8" w:rsidR="008F1F8F">
        <w:t>mbudsman</w:t>
      </w:r>
      <w:r w:rsidRPr="00D257F8" w:rsidR="00074D35">
        <w:t xml:space="preserve"> </w:t>
      </w:r>
      <w:r w:rsidRPr="00D257F8" w:rsidR="008F1F8F">
        <w:t>for</w:t>
      </w:r>
      <w:r w:rsidRPr="00D257F8" w:rsidR="00074D35">
        <w:t xml:space="preserve"> </w:t>
      </w:r>
      <w:r w:rsidRPr="00D257F8" w:rsidR="008F1F8F">
        <w:t>the</w:t>
      </w:r>
      <w:r w:rsidRPr="00D257F8" w:rsidR="00074D35">
        <w:t xml:space="preserve"> </w:t>
      </w:r>
      <w:r w:rsidRPr="00D257F8" w:rsidR="008F1F8F">
        <w:t>Armed</w:t>
      </w:r>
      <w:r w:rsidRPr="00D257F8" w:rsidR="00074D35">
        <w:t xml:space="preserve"> </w:t>
      </w:r>
      <w:r w:rsidRPr="00D257F8" w:rsidR="008F1F8F">
        <w:t>Forces,</w:t>
      </w:r>
      <w:r w:rsidRPr="00D257F8" w:rsidR="00074D35">
        <w:t xml:space="preserve"> </w:t>
      </w:r>
      <w:r w:rsidRPr="00D257F8" w:rsidR="008F1F8F">
        <w:t>perhaps</w:t>
      </w:r>
      <w:r w:rsidRPr="00D257F8" w:rsidR="00074D35">
        <w:t xml:space="preserve"> </w:t>
      </w:r>
      <w:r w:rsidRPr="00D257F8" w:rsidR="008F1F8F">
        <w:t>they</w:t>
      </w:r>
      <w:r w:rsidRPr="00D257F8" w:rsidR="00074D35">
        <w:t xml:space="preserve"> </w:t>
      </w:r>
      <w:r w:rsidR="00C2002E">
        <w:t>c</w:t>
      </w:r>
      <w:r w:rsidRPr="00D257F8" w:rsidR="008F1F8F">
        <w:t>ould</w:t>
      </w:r>
      <w:r w:rsidRPr="00D257F8" w:rsidR="00074D35">
        <w:t xml:space="preserve"> </w:t>
      </w:r>
      <w:r w:rsidRPr="00D257F8" w:rsidR="008F1F8F">
        <w:t>deal</w:t>
      </w:r>
      <w:r w:rsidRPr="00D257F8" w:rsidR="00074D35">
        <w:t xml:space="preserve"> </w:t>
      </w:r>
      <w:r w:rsidRPr="00D257F8" w:rsidR="008F1F8F">
        <w:t>with</w:t>
      </w:r>
      <w:r w:rsidRPr="00D257F8" w:rsidR="00074D35">
        <w:t xml:space="preserve"> </w:t>
      </w:r>
      <w:r w:rsidRPr="00D257F8" w:rsidR="008F1F8F">
        <w:t>other</w:t>
      </w:r>
      <w:r w:rsidRPr="00D257F8" w:rsidR="00074D35">
        <w:t xml:space="preserve"> </w:t>
      </w:r>
      <w:r w:rsidRPr="00D257F8" w:rsidR="008F1F8F">
        <w:t>things</w:t>
      </w:r>
      <w:r w:rsidRPr="00D257F8" w:rsidR="002F504E">
        <w:t>, which</w:t>
      </w:r>
      <w:r w:rsidRPr="00D257F8" w:rsidR="00074D35">
        <w:t xml:space="preserve"> </w:t>
      </w:r>
      <w:r w:rsidRPr="00D257F8" w:rsidR="008F1F8F">
        <w:t>might</w:t>
      </w:r>
      <w:r w:rsidRPr="00D257F8" w:rsidR="00074D35">
        <w:t xml:space="preserve"> </w:t>
      </w:r>
      <w:r w:rsidRPr="00D257F8" w:rsidR="008F1F8F">
        <w:t>also</w:t>
      </w:r>
      <w:r w:rsidRPr="00D257F8" w:rsidR="00074D35">
        <w:t xml:space="preserve"> </w:t>
      </w:r>
      <w:r w:rsidRPr="00D257F8" w:rsidR="008F1F8F">
        <w:t>include</w:t>
      </w:r>
      <w:r w:rsidRPr="00D257F8" w:rsidR="00074D35">
        <w:t xml:space="preserve"> </w:t>
      </w:r>
      <w:r w:rsidRPr="00D257F8">
        <w:t>veterans</w:t>
      </w:r>
      <w:r w:rsidRPr="00D257F8" w:rsidR="002522B1">
        <w:t>’</w:t>
      </w:r>
      <w:r w:rsidRPr="00D257F8" w:rsidR="00074D35">
        <w:t xml:space="preserve"> </w:t>
      </w:r>
      <w:r w:rsidRPr="00D257F8">
        <w:t>issues</w:t>
      </w:r>
      <w:r w:rsidRPr="00D257F8" w:rsidR="00074D35">
        <w:t xml:space="preserve"> </w:t>
      </w:r>
      <w:r w:rsidRPr="00D257F8">
        <w:t>as</w:t>
      </w:r>
      <w:r w:rsidRPr="00D257F8" w:rsidR="00074D35">
        <w:t xml:space="preserve"> </w:t>
      </w:r>
      <w:r w:rsidRPr="00D257F8">
        <w:t>well.</w:t>
      </w:r>
    </w:p>
    <w:p w:rsidR="005B07BE" w:rsidRPr="00D257F8" w:rsidP="005B07BE">
      <w:pPr>
        <w:pStyle w:val="Question"/>
      </w:pPr>
      <w:sdt>
        <w:sdtPr>
          <w:alias w:val="Member"/>
          <w:tag w:val="&lt;Member mnisId='1487' dodsId='31646'&gt;"/>
          <w:id w:val="1201056379"/>
          <w:placeholder>
            <w:docPart w:val="DefaultPlaceholder_1082065158"/>
          </w:placeholder>
          <w:richText/>
        </w:sdtPr>
        <w:sdtContent>
          <w:r w:rsidRPr="00D257F8">
            <w:rPr>
              <w:b/>
            </w:rPr>
            <w:t>Chair:</w:t>
          </w:r>
        </w:sdtContent>
      </w:sdt>
      <w:r w:rsidRPr="00D257F8" w:rsidR="00074D35">
        <w:t xml:space="preserve"> </w:t>
      </w:r>
      <w:r w:rsidRPr="00D257F8" w:rsidR="008F1F8F">
        <w:t>Have</w:t>
      </w:r>
      <w:r w:rsidRPr="00D257F8" w:rsidR="00074D35">
        <w:t xml:space="preserve"> </w:t>
      </w:r>
      <w:r w:rsidRPr="00D257F8" w:rsidR="008F1F8F">
        <w:t>you</w:t>
      </w:r>
      <w:r w:rsidRPr="00D257F8" w:rsidR="00074D35">
        <w:t xml:space="preserve"> </w:t>
      </w:r>
      <w:r w:rsidRPr="00D257F8" w:rsidR="008F1F8F">
        <w:t>put</w:t>
      </w:r>
      <w:r w:rsidRPr="00D257F8" w:rsidR="00074D35">
        <w:t xml:space="preserve"> </w:t>
      </w:r>
      <w:r w:rsidRPr="00D257F8" w:rsidR="008F1F8F">
        <w:t>that</w:t>
      </w:r>
      <w:r w:rsidRPr="00D257F8" w:rsidR="00074D35">
        <w:t xml:space="preserve"> </w:t>
      </w:r>
      <w:r w:rsidRPr="00D257F8" w:rsidR="008F1F8F">
        <w:t>in</w:t>
      </w:r>
      <w:r w:rsidRPr="00D257F8" w:rsidR="00074D35">
        <w:t xml:space="preserve"> </w:t>
      </w:r>
      <w:r w:rsidRPr="00D257F8" w:rsidR="008F1F8F">
        <w:t>writing</w:t>
      </w:r>
      <w:r w:rsidRPr="00D257F8" w:rsidR="00074D35">
        <w:t xml:space="preserve"> </w:t>
      </w:r>
      <w:r w:rsidRPr="00D257F8" w:rsidR="008F1F8F">
        <w:t>anywhere</w:t>
      </w:r>
      <w:r w:rsidRPr="00D257F8" w:rsidR="00074D35">
        <w:t xml:space="preserve"> </w:t>
      </w:r>
      <w:r w:rsidRPr="00D257F8" w:rsidR="008F1F8F">
        <w:t>as</w:t>
      </w:r>
      <w:r w:rsidRPr="00D257F8" w:rsidR="00074D35">
        <w:t xml:space="preserve"> </w:t>
      </w:r>
      <w:r w:rsidRPr="00D257F8" w:rsidR="008F1F8F">
        <w:t>a</w:t>
      </w:r>
      <w:r w:rsidRPr="00D257F8" w:rsidR="00074D35">
        <w:t xml:space="preserve"> </w:t>
      </w:r>
      <w:r w:rsidRPr="00D257F8" w:rsidR="008F1F8F">
        <w:t>major</w:t>
      </w:r>
      <w:r w:rsidRPr="00D257F8" w:rsidR="00074D35">
        <w:t xml:space="preserve"> </w:t>
      </w:r>
      <w:r w:rsidRPr="00D257F8" w:rsidR="008F1F8F">
        <w:t>recommendation?</w:t>
      </w:r>
      <w:r w:rsidRPr="00D257F8" w:rsidR="00074D35">
        <w:t xml:space="preserve"> </w:t>
      </w:r>
      <w:r w:rsidRPr="00D257F8" w:rsidR="008F1F8F">
        <w:t>It</w:t>
      </w:r>
      <w:r w:rsidRPr="00D257F8" w:rsidR="00074D35">
        <w:t xml:space="preserve"> </w:t>
      </w:r>
      <w:r w:rsidRPr="00D257F8" w:rsidR="008F1F8F">
        <w:t>seem</w:t>
      </w:r>
      <w:r w:rsidRPr="00D257F8" w:rsidR="002F504E">
        <w:t>s</w:t>
      </w:r>
      <w:r w:rsidRPr="00D257F8" w:rsidR="00074D35">
        <w:t xml:space="preserve"> </w:t>
      </w:r>
      <w:r w:rsidRPr="00D257F8" w:rsidR="008F1F8F">
        <w:t>a</w:t>
      </w:r>
      <w:r w:rsidRPr="00D257F8" w:rsidR="00074D35">
        <w:t xml:space="preserve"> </w:t>
      </w:r>
      <w:r w:rsidRPr="00D257F8" w:rsidR="008F1F8F">
        <w:t>very</w:t>
      </w:r>
      <w:r w:rsidRPr="00D257F8" w:rsidR="00074D35">
        <w:t xml:space="preserve"> </w:t>
      </w:r>
      <w:r w:rsidRPr="00D257F8" w:rsidR="008F1F8F">
        <w:t>interesting</w:t>
      </w:r>
      <w:r w:rsidRPr="00D257F8" w:rsidR="00074D35">
        <w:t xml:space="preserve"> </w:t>
      </w:r>
      <w:r w:rsidRPr="00D257F8" w:rsidR="008F1F8F">
        <w:t>recommendation</w:t>
      </w:r>
      <w:r w:rsidRPr="00D257F8" w:rsidR="00074D35">
        <w:t xml:space="preserve"> </w:t>
      </w:r>
      <w:r w:rsidRPr="00D257F8" w:rsidR="008F1F8F">
        <w:t>that</w:t>
      </w:r>
      <w:r w:rsidRPr="00D257F8" w:rsidR="00074D35">
        <w:t xml:space="preserve"> </w:t>
      </w:r>
      <w:r w:rsidRPr="00D257F8" w:rsidR="008F1F8F">
        <w:t>is</w:t>
      </w:r>
      <w:r w:rsidRPr="00D257F8" w:rsidR="00074D35">
        <w:t xml:space="preserve"> </w:t>
      </w:r>
      <w:r w:rsidRPr="00D257F8" w:rsidR="008F1F8F">
        <w:t>worth</w:t>
      </w:r>
      <w:r w:rsidRPr="00D257F8" w:rsidR="00074D35">
        <w:t xml:space="preserve"> </w:t>
      </w:r>
      <w:r w:rsidRPr="00D257F8" w:rsidR="008F1F8F">
        <w:t>exploring.</w:t>
      </w:r>
    </w:p>
    <w:p w:rsidR="002522B1" w:rsidRPr="00D257F8" w:rsidP="005B07BE">
      <w:pPr>
        <w:pStyle w:val="Answer"/>
      </w:pPr>
      <w:sdt>
        <w:sdtPr>
          <w:alias w:val="Witness"/>
          <w:id w:val="524058723"/>
          <w:placeholder>
            <w:docPart w:val="DefaultPlaceholder_1082065158"/>
          </w:placeholder>
          <w:richText/>
        </w:sdtPr>
        <w:sdtContent>
          <w:r w:rsidRPr="00D257F8" w:rsidR="00074D35">
            <w:rPr>
              <w:b/>
              <w:i/>
              <w:iCs/>
            </w:rPr>
            <w:t>Nicola Williams:</w:t>
          </w:r>
          <w:r w:rsidRPr="00D257F8" w:rsidR="00074D35">
            <w:rPr>
              <w:b/>
            </w:rPr>
            <w:t xml:space="preserve"> </w:t>
          </w:r>
        </w:sdtContent>
      </w:sdt>
      <w:r w:rsidRPr="00D257F8" w:rsidR="008F1F8F">
        <w:t>I</w:t>
      </w:r>
      <w:r w:rsidRPr="00D257F8" w:rsidR="00074D35">
        <w:t xml:space="preserve"> </w:t>
      </w:r>
      <w:r w:rsidRPr="00D257F8" w:rsidR="008F1F8F">
        <w:t>have</w:t>
      </w:r>
      <w:r w:rsidRPr="00D257F8" w:rsidR="00074D35">
        <w:t xml:space="preserve"> </w:t>
      </w:r>
      <w:r w:rsidRPr="00D257F8" w:rsidR="008F1F8F">
        <w:t>mentioned</w:t>
      </w:r>
      <w:r w:rsidRPr="00D257F8" w:rsidR="00074D35">
        <w:t xml:space="preserve"> </w:t>
      </w:r>
      <w:r w:rsidRPr="00D257F8" w:rsidR="008F1F8F">
        <w:t>it.</w:t>
      </w:r>
      <w:r w:rsidRPr="00D257F8" w:rsidR="00074D35">
        <w:t xml:space="preserve"> </w:t>
      </w:r>
      <w:r w:rsidRPr="00D257F8" w:rsidR="008F1F8F">
        <w:t>I</w:t>
      </w:r>
      <w:r w:rsidRPr="00D257F8" w:rsidR="00074D35">
        <w:t xml:space="preserve"> </w:t>
      </w:r>
      <w:r w:rsidRPr="00D257F8" w:rsidR="008F1F8F">
        <w:t>do</w:t>
      </w:r>
      <w:r w:rsidRPr="00D257F8" w:rsidR="00074D35">
        <w:t xml:space="preserve"> </w:t>
      </w:r>
      <w:r w:rsidRPr="00D257F8" w:rsidR="008F1F8F">
        <w:t>not</w:t>
      </w:r>
      <w:r w:rsidRPr="00D257F8" w:rsidR="00074D35">
        <w:t xml:space="preserve"> </w:t>
      </w:r>
      <w:r w:rsidRPr="00D257F8" w:rsidR="008F1F8F">
        <w:t>think</w:t>
      </w:r>
      <w:r w:rsidRPr="00D257F8" w:rsidR="00074D35">
        <w:t xml:space="preserve"> </w:t>
      </w:r>
      <w:r w:rsidRPr="00D257F8" w:rsidR="008F1F8F">
        <w:t>I</w:t>
      </w:r>
      <w:r w:rsidRPr="00D257F8" w:rsidR="00074D35">
        <w:t xml:space="preserve"> </w:t>
      </w:r>
      <w:r w:rsidRPr="00D257F8" w:rsidR="008F1F8F">
        <w:t>have</w:t>
      </w:r>
      <w:r w:rsidRPr="00D257F8" w:rsidR="00074D35">
        <w:t xml:space="preserve"> </w:t>
      </w:r>
      <w:r w:rsidRPr="00D257F8" w:rsidR="008F1F8F">
        <w:t>put</w:t>
      </w:r>
      <w:r w:rsidRPr="00D257F8" w:rsidR="00074D35">
        <w:t xml:space="preserve"> </w:t>
      </w:r>
      <w:r w:rsidRPr="00D257F8" w:rsidR="008F1F8F">
        <w:t>it</w:t>
      </w:r>
      <w:r w:rsidRPr="00D257F8" w:rsidR="00074D35">
        <w:t xml:space="preserve"> </w:t>
      </w:r>
      <w:r w:rsidRPr="00D257F8" w:rsidR="008F1F8F">
        <w:t>in</w:t>
      </w:r>
      <w:r w:rsidRPr="00D257F8" w:rsidR="00074D35">
        <w:t xml:space="preserve"> </w:t>
      </w:r>
      <w:r w:rsidRPr="00D257F8" w:rsidR="008F1F8F">
        <w:t>writing</w:t>
      </w:r>
      <w:r w:rsidRPr="00D257F8" w:rsidR="002F504E">
        <w:t>.</w:t>
      </w:r>
      <w:r w:rsidRPr="00D257F8" w:rsidR="00074D35">
        <w:t xml:space="preserve"> </w:t>
      </w:r>
      <w:r w:rsidRPr="00D257F8" w:rsidR="008F1F8F">
        <w:t>I</w:t>
      </w:r>
      <w:r w:rsidRPr="00D257F8" w:rsidR="00074D35">
        <w:t xml:space="preserve"> </w:t>
      </w:r>
      <w:r w:rsidRPr="00D257F8" w:rsidR="008F1F8F">
        <w:t>do</w:t>
      </w:r>
      <w:r w:rsidRPr="00D257F8" w:rsidR="00074D35">
        <w:t xml:space="preserve"> </w:t>
      </w:r>
      <w:r w:rsidRPr="00D257F8" w:rsidR="008F1F8F">
        <w:t>not</w:t>
      </w:r>
      <w:r w:rsidRPr="00D257F8" w:rsidR="00074D35">
        <w:t xml:space="preserve"> </w:t>
      </w:r>
      <w:r w:rsidRPr="00D257F8" w:rsidR="008F1F8F">
        <w:t>want</w:t>
      </w:r>
      <w:r w:rsidRPr="00D257F8" w:rsidR="00074D35">
        <w:t xml:space="preserve"> </w:t>
      </w:r>
      <w:r w:rsidRPr="00D257F8" w:rsidR="008F1F8F">
        <w:t>to</w:t>
      </w:r>
      <w:r w:rsidRPr="00D257F8" w:rsidR="00074D35">
        <w:t xml:space="preserve"> </w:t>
      </w:r>
      <w:r w:rsidRPr="00D257F8" w:rsidR="008F1F8F">
        <w:t>take</w:t>
      </w:r>
      <w:r w:rsidRPr="00D257F8" w:rsidR="00074D35">
        <w:t xml:space="preserve"> </w:t>
      </w:r>
      <w:r w:rsidRPr="00D257F8" w:rsidR="008F1F8F">
        <w:t>a</w:t>
      </w:r>
      <w:r w:rsidRPr="00D257F8" w:rsidR="00074D35">
        <w:t xml:space="preserve"> </w:t>
      </w:r>
      <w:r w:rsidRPr="00D257F8" w:rsidR="008F1F8F">
        <w:t>bad</w:t>
      </w:r>
      <w:r w:rsidRPr="00D257F8" w:rsidR="00074D35">
        <w:t xml:space="preserve"> </w:t>
      </w:r>
      <w:r w:rsidRPr="00D257F8" w:rsidR="008F1F8F">
        <w:t>point</w:t>
      </w:r>
      <w:r w:rsidRPr="00D257F8" w:rsidR="002F504E">
        <w:t xml:space="preserve">; it is a terrible thing as a barrister to do </w:t>
      </w:r>
      <w:r w:rsidRPr="00D257F8" w:rsidR="008F1F8F">
        <w:t>that.</w:t>
      </w:r>
      <w:r w:rsidRPr="00D257F8" w:rsidR="00074D35">
        <w:t xml:space="preserve"> </w:t>
      </w:r>
      <w:r w:rsidRPr="00D257F8" w:rsidR="002F504E">
        <w:t>I</w:t>
      </w:r>
      <w:r w:rsidRPr="00D257F8" w:rsidR="00074D35">
        <w:t xml:space="preserve"> </w:t>
      </w:r>
      <w:r w:rsidRPr="00D257F8" w:rsidR="0059499F">
        <w:t>was</w:t>
      </w:r>
      <w:r w:rsidRPr="00D257F8" w:rsidR="00074D35">
        <w:t xml:space="preserve"> </w:t>
      </w:r>
      <w:r w:rsidRPr="00D257F8" w:rsidR="0059499F">
        <w:t>asked</w:t>
      </w:r>
      <w:r w:rsidRPr="00D257F8" w:rsidR="00074D35">
        <w:t xml:space="preserve"> </w:t>
      </w:r>
      <w:r w:rsidRPr="00D257F8" w:rsidR="0059499F">
        <w:t>at</w:t>
      </w:r>
      <w:r w:rsidRPr="00D257F8" w:rsidR="00074D35">
        <w:t xml:space="preserve"> </w:t>
      </w:r>
      <w:r w:rsidRPr="00D257F8" w:rsidR="002F504E">
        <w:t xml:space="preserve">my </w:t>
      </w:r>
      <w:r w:rsidRPr="00D257F8" w:rsidR="0059499F">
        <w:t>last</w:t>
      </w:r>
      <w:r w:rsidRPr="00D257F8" w:rsidR="00074D35">
        <w:t xml:space="preserve"> </w:t>
      </w:r>
      <w:r w:rsidRPr="00D257F8" w:rsidR="0059499F">
        <w:t>appearance</w:t>
      </w:r>
      <w:r w:rsidRPr="00D257F8" w:rsidR="002F504E">
        <w:t xml:space="preserve"> what improvements I would want to see, and one</w:t>
      </w:r>
      <w:r w:rsidRPr="00D257F8" w:rsidR="00074D35">
        <w:t xml:space="preserve"> </w:t>
      </w:r>
      <w:r w:rsidRPr="00D257F8" w:rsidR="0059499F">
        <w:t>thing</w:t>
      </w:r>
      <w:r w:rsidRPr="00D257F8" w:rsidR="00074D35">
        <w:t xml:space="preserve"> </w:t>
      </w:r>
      <w:r w:rsidRPr="00D257F8" w:rsidR="0059499F">
        <w:t>that</w:t>
      </w:r>
      <w:r w:rsidRPr="00D257F8" w:rsidR="00074D35">
        <w:t xml:space="preserve"> </w:t>
      </w:r>
      <w:r w:rsidRPr="00D257F8" w:rsidR="0059499F">
        <w:t>I</w:t>
      </w:r>
      <w:r w:rsidRPr="00D257F8" w:rsidR="00074D35">
        <w:t xml:space="preserve"> </w:t>
      </w:r>
      <w:r w:rsidRPr="00D257F8" w:rsidR="002F504E">
        <w:t xml:space="preserve">said </w:t>
      </w:r>
      <w:r w:rsidRPr="00D257F8" w:rsidR="0059499F">
        <w:t>was</w:t>
      </w:r>
      <w:r w:rsidRPr="00D257F8" w:rsidR="00074D35">
        <w:t xml:space="preserve"> </w:t>
      </w:r>
      <w:r w:rsidRPr="00D257F8" w:rsidR="0059499F">
        <w:t>that</w:t>
      </w:r>
      <w:r w:rsidRPr="00D257F8" w:rsidR="00074D35">
        <w:t xml:space="preserve"> </w:t>
      </w:r>
      <w:r w:rsidRPr="00D257F8" w:rsidR="0059499F">
        <w:t>I</w:t>
      </w:r>
      <w:r w:rsidRPr="00D257F8" w:rsidR="00074D35">
        <w:t xml:space="preserve"> </w:t>
      </w:r>
      <w:r w:rsidRPr="00D257F8" w:rsidR="0059499F">
        <w:t>would</w:t>
      </w:r>
      <w:r w:rsidRPr="00D257F8" w:rsidR="00074D35">
        <w:t xml:space="preserve"> </w:t>
      </w:r>
      <w:r w:rsidRPr="00D257F8" w:rsidR="0059499F">
        <w:t>want,</w:t>
      </w:r>
      <w:r w:rsidRPr="00D257F8" w:rsidR="00074D35">
        <w:t xml:space="preserve"> </w:t>
      </w:r>
      <w:r w:rsidRPr="00D257F8" w:rsidR="0059499F">
        <w:t>as</w:t>
      </w:r>
      <w:r w:rsidRPr="00D257F8" w:rsidR="00074D35">
        <w:t xml:space="preserve"> </w:t>
      </w:r>
      <w:r w:rsidRPr="00D257F8" w:rsidR="0059499F">
        <w:t>an</w:t>
      </w:r>
      <w:r w:rsidRPr="00D257F8" w:rsidR="00074D35">
        <w:t xml:space="preserve"> </w:t>
      </w:r>
      <w:r w:rsidRPr="00D257F8" w:rsidR="002F504E">
        <w:t>o</w:t>
      </w:r>
      <w:r w:rsidRPr="00D257F8" w:rsidR="0059499F">
        <w:t>mbudsman,</w:t>
      </w:r>
      <w:r w:rsidRPr="00D257F8" w:rsidR="00074D35">
        <w:t xml:space="preserve"> </w:t>
      </w:r>
      <w:r w:rsidRPr="00D257F8" w:rsidR="0059499F">
        <w:t>to</w:t>
      </w:r>
      <w:r w:rsidRPr="00D257F8" w:rsidR="00074D35">
        <w:t xml:space="preserve"> </w:t>
      </w:r>
      <w:r w:rsidRPr="00D257F8" w:rsidR="0059499F">
        <w:t>have</w:t>
      </w:r>
      <w:r w:rsidRPr="00D257F8" w:rsidR="00074D35">
        <w:t xml:space="preserve"> </w:t>
      </w:r>
      <w:r w:rsidRPr="00D257F8" w:rsidR="0059499F">
        <w:t>the</w:t>
      </w:r>
      <w:r w:rsidRPr="00D257F8" w:rsidR="00074D35">
        <w:t xml:space="preserve"> </w:t>
      </w:r>
      <w:r w:rsidRPr="00D257F8" w:rsidR="0059499F">
        <w:t>power</w:t>
      </w:r>
      <w:r w:rsidRPr="00D257F8" w:rsidR="00074D35">
        <w:t xml:space="preserve"> </w:t>
      </w:r>
      <w:r w:rsidRPr="00D257F8" w:rsidR="0059499F">
        <w:t>to</w:t>
      </w:r>
      <w:r w:rsidRPr="00D257F8" w:rsidR="00074D35">
        <w:t xml:space="preserve"> </w:t>
      </w:r>
      <w:r w:rsidRPr="00D257F8" w:rsidR="0059499F">
        <w:t>do</w:t>
      </w:r>
      <w:r w:rsidRPr="00D257F8" w:rsidR="00074D35">
        <w:t xml:space="preserve"> </w:t>
      </w:r>
      <w:r w:rsidRPr="00D257F8" w:rsidR="0059499F">
        <w:t>my</w:t>
      </w:r>
      <w:r w:rsidRPr="00D257F8" w:rsidR="00074D35">
        <w:t xml:space="preserve"> </w:t>
      </w:r>
      <w:r w:rsidRPr="00D257F8" w:rsidR="0059499F">
        <w:t>own</w:t>
      </w:r>
      <w:r w:rsidRPr="00D257F8" w:rsidR="00074D35">
        <w:t xml:space="preserve"> </w:t>
      </w:r>
      <w:r w:rsidRPr="00D257F8" w:rsidR="0059499F">
        <w:t>motions</w:t>
      </w:r>
      <w:r w:rsidRPr="00D257F8" w:rsidR="00074D35">
        <w:t xml:space="preserve"> </w:t>
      </w:r>
      <w:r w:rsidRPr="00D257F8" w:rsidR="0059499F">
        <w:t>or</w:t>
      </w:r>
      <w:r w:rsidRPr="00D257F8" w:rsidR="00074D35">
        <w:t xml:space="preserve"> </w:t>
      </w:r>
      <w:r w:rsidRPr="00D257F8" w:rsidR="0059499F">
        <w:t>investigation</w:t>
      </w:r>
      <w:r w:rsidRPr="00D257F8" w:rsidR="00074D35">
        <w:t xml:space="preserve"> </w:t>
      </w:r>
      <w:r w:rsidRPr="00D257F8" w:rsidR="002F504E">
        <w:t xml:space="preserve">of </w:t>
      </w:r>
      <w:r w:rsidRPr="00D257F8" w:rsidR="0059499F">
        <w:t>complaints</w:t>
      </w:r>
      <w:r w:rsidRPr="00D257F8" w:rsidR="002F504E">
        <w:t>,</w:t>
      </w:r>
      <w:r w:rsidRPr="00D257F8" w:rsidR="00074D35">
        <w:t xml:space="preserve"> </w:t>
      </w:r>
      <w:r w:rsidRPr="00D257F8" w:rsidR="0059499F">
        <w:t>so</w:t>
      </w:r>
      <w:r w:rsidRPr="00D257F8" w:rsidR="00074D35">
        <w:t xml:space="preserve"> </w:t>
      </w:r>
      <w:r w:rsidRPr="00D257F8" w:rsidR="0059499F">
        <w:t>we</w:t>
      </w:r>
      <w:r w:rsidRPr="00D257F8" w:rsidR="00074D35">
        <w:t xml:space="preserve"> </w:t>
      </w:r>
      <w:r w:rsidRPr="00D257F8" w:rsidR="0059499F">
        <w:t>could</w:t>
      </w:r>
      <w:r w:rsidRPr="00D257F8" w:rsidR="00074D35">
        <w:t xml:space="preserve"> </w:t>
      </w:r>
      <w:r w:rsidRPr="00D257F8" w:rsidR="0059499F">
        <w:t>go</w:t>
      </w:r>
      <w:r w:rsidRPr="00D257F8" w:rsidR="00074D35">
        <w:t xml:space="preserve"> </w:t>
      </w:r>
      <w:r w:rsidRPr="00D257F8" w:rsidR="0059499F">
        <w:t>in</w:t>
      </w:r>
      <w:r w:rsidRPr="00D257F8" w:rsidR="00074D35">
        <w:t xml:space="preserve"> </w:t>
      </w:r>
      <w:r w:rsidRPr="00D257F8" w:rsidR="0059499F">
        <w:t>and</w:t>
      </w:r>
      <w:r w:rsidRPr="00D257F8" w:rsidR="00074D35">
        <w:t xml:space="preserve"> </w:t>
      </w:r>
      <w:r w:rsidRPr="00D257F8" w:rsidR="0059499F">
        <w:t>investigate</w:t>
      </w:r>
      <w:r w:rsidRPr="00D257F8" w:rsidR="00074D35">
        <w:t xml:space="preserve"> </w:t>
      </w:r>
      <w:r w:rsidRPr="00D257F8" w:rsidR="0059499F">
        <w:t>things</w:t>
      </w:r>
      <w:r w:rsidRPr="00D257F8" w:rsidR="00074D35">
        <w:t xml:space="preserve"> </w:t>
      </w:r>
      <w:r w:rsidRPr="00D257F8" w:rsidR="0059499F">
        <w:t>straightaway</w:t>
      </w:r>
      <w:r w:rsidRPr="00D257F8" w:rsidR="002F504E">
        <w:t>,</w:t>
      </w:r>
      <w:r w:rsidRPr="00D257F8" w:rsidR="00074D35">
        <w:t xml:space="preserve"> </w:t>
      </w:r>
      <w:r w:rsidRPr="00D257F8" w:rsidR="0059499F">
        <w:t>in</w:t>
      </w:r>
      <w:r w:rsidRPr="00D257F8" w:rsidR="00074D35">
        <w:t xml:space="preserve"> </w:t>
      </w:r>
      <w:r w:rsidRPr="00D257F8" w:rsidR="0059499F">
        <w:t>the</w:t>
      </w:r>
      <w:r w:rsidRPr="00D257F8" w:rsidR="00074D35">
        <w:t xml:space="preserve"> </w:t>
      </w:r>
      <w:r w:rsidRPr="00D257F8" w:rsidR="0059499F">
        <w:t>same</w:t>
      </w:r>
      <w:r w:rsidRPr="00D257F8" w:rsidR="00074D35">
        <w:t xml:space="preserve"> </w:t>
      </w:r>
      <w:r w:rsidRPr="00D257F8" w:rsidR="0059499F">
        <w:t>way</w:t>
      </w:r>
      <w:r w:rsidRPr="00D257F8" w:rsidR="00074D35">
        <w:t xml:space="preserve"> </w:t>
      </w:r>
      <w:r w:rsidRPr="00D257F8" w:rsidR="0059499F">
        <w:t>that,</w:t>
      </w:r>
      <w:r w:rsidRPr="00D257F8" w:rsidR="00074D35">
        <w:t xml:space="preserve"> </w:t>
      </w:r>
      <w:r w:rsidRPr="00D257F8" w:rsidR="0059499F">
        <w:t>when</w:t>
      </w:r>
      <w:r w:rsidRPr="00D257F8" w:rsidR="00074D35">
        <w:t xml:space="preserve"> </w:t>
      </w:r>
      <w:r w:rsidRPr="00D257F8" w:rsidR="0059499F">
        <w:t>I</w:t>
      </w:r>
      <w:r w:rsidRPr="00D257F8" w:rsidR="00074D35">
        <w:t xml:space="preserve"> </w:t>
      </w:r>
      <w:r w:rsidRPr="00D257F8" w:rsidR="0059499F">
        <w:t>was</w:t>
      </w:r>
      <w:r w:rsidRPr="00D257F8" w:rsidR="00074D35">
        <w:t xml:space="preserve"> </w:t>
      </w:r>
      <w:r w:rsidRPr="00D257F8" w:rsidR="0059499F">
        <w:t>a</w:t>
      </w:r>
      <w:r w:rsidRPr="00D257F8" w:rsidR="00074D35">
        <w:t xml:space="preserve"> </w:t>
      </w:r>
      <w:r w:rsidRPr="00D257F8" w:rsidR="002F504E">
        <w:t>c</w:t>
      </w:r>
      <w:r w:rsidRPr="00D257F8" w:rsidR="0059499F">
        <w:t>ommissioner</w:t>
      </w:r>
      <w:r w:rsidRPr="00D257F8" w:rsidR="00074D35">
        <w:t xml:space="preserve"> </w:t>
      </w:r>
      <w:r w:rsidRPr="00D257F8" w:rsidR="0059499F">
        <w:t>of</w:t>
      </w:r>
      <w:r w:rsidRPr="00D257F8" w:rsidR="00074D35">
        <w:t xml:space="preserve"> </w:t>
      </w:r>
      <w:r w:rsidRPr="00D257F8" w:rsidR="0059499F">
        <w:t>the</w:t>
      </w:r>
      <w:r w:rsidRPr="00D257F8" w:rsidR="00074D35">
        <w:t xml:space="preserve"> </w:t>
      </w:r>
      <w:r w:rsidRPr="00D257F8" w:rsidR="0059499F">
        <w:t>then</w:t>
      </w:r>
      <w:r w:rsidRPr="00D257F8" w:rsidR="00074D35">
        <w:t xml:space="preserve"> </w:t>
      </w:r>
      <w:r w:rsidRPr="00D257F8" w:rsidR="0059499F">
        <w:t>IPCC,</w:t>
      </w:r>
      <w:r w:rsidRPr="00D257F8" w:rsidR="00074D35">
        <w:t xml:space="preserve"> </w:t>
      </w:r>
      <w:r w:rsidRPr="00D257F8" w:rsidR="0059499F">
        <w:t>we</w:t>
      </w:r>
      <w:r w:rsidRPr="00D257F8" w:rsidR="00074D35">
        <w:t xml:space="preserve"> </w:t>
      </w:r>
      <w:r w:rsidRPr="00D257F8" w:rsidR="0059499F">
        <w:t>were</w:t>
      </w:r>
      <w:r w:rsidRPr="00D257F8" w:rsidR="00074D35">
        <w:t xml:space="preserve"> </w:t>
      </w:r>
      <w:r w:rsidRPr="00D257F8" w:rsidR="0059499F">
        <w:t>able</w:t>
      </w:r>
      <w:r w:rsidRPr="00D257F8" w:rsidR="00074D35">
        <w:t xml:space="preserve"> </w:t>
      </w:r>
      <w:r w:rsidRPr="00D257F8" w:rsidR="0059499F">
        <w:t>to</w:t>
      </w:r>
      <w:r w:rsidRPr="00D257F8" w:rsidR="00074D35">
        <w:t xml:space="preserve"> </w:t>
      </w:r>
      <w:r w:rsidRPr="00D257F8" w:rsidR="0059499F">
        <w:t>with</w:t>
      </w:r>
      <w:r w:rsidRPr="00D257F8" w:rsidR="00074D35">
        <w:t xml:space="preserve"> </w:t>
      </w:r>
      <w:r w:rsidRPr="00D257F8" w:rsidR="0059499F">
        <w:t>our</w:t>
      </w:r>
      <w:r w:rsidRPr="00D257F8" w:rsidR="00074D35">
        <w:t xml:space="preserve"> </w:t>
      </w:r>
      <w:r w:rsidRPr="00D257F8" w:rsidR="0059499F">
        <w:t>own</w:t>
      </w:r>
      <w:r w:rsidRPr="00D257F8" w:rsidR="00074D35">
        <w:t xml:space="preserve"> </w:t>
      </w:r>
      <w:r w:rsidRPr="00D257F8" w:rsidR="0059499F">
        <w:t>independent</w:t>
      </w:r>
      <w:r w:rsidRPr="00D257F8" w:rsidR="00074D35">
        <w:t xml:space="preserve"> </w:t>
      </w:r>
      <w:r w:rsidRPr="00D257F8">
        <w:t>investigators.</w:t>
      </w:r>
    </w:p>
    <w:p w:rsidR="005B07BE" w:rsidRPr="00D257F8" w:rsidP="005B07BE">
      <w:pPr>
        <w:pStyle w:val="Answer"/>
      </w:pPr>
      <w:r w:rsidRPr="00D257F8">
        <w:t>I</w:t>
      </w:r>
      <w:r w:rsidRPr="00D257F8" w:rsidR="00074D35">
        <w:t xml:space="preserve"> </w:t>
      </w:r>
      <w:r w:rsidRPr="00D257F8">
        <w:t>would</w:t>
      </w:r>
      <w:r w:rsidRPr="00D257F8" w:rsidR="00074D35">
        <w:t xml:space="preserve"> </w:t>
      </w:r>
      <w:r w:rsidRPr="00D257F8">
        <w:t>also</w:t>
      </w:r>
      <w:r w:rsidRPr="00D257F8" w:rsidR="00074D35">
        <w:t xml:space="preserve"> </w:t>
      </w:r>
      <w:r w:rsidRPr="00D257F8">
        <w:t>want</w:t>
      </w:r>
      <w:r w:rsidRPr="00D257F8" w:rsidR="00074D35">
        <w:t xml:space="preserve"> </w:t>
      </w:r>
      <w:r w:rsidRPr="00D257F8">
        <w:t>to</w:t>
      </w:r>
      <w:r w:rsidRPr="00D257F8" w:rsidR="00074D35">
        <w:t xml:space="preserve"> </w:t>
      </w:r>
      <w:r w:rsidRPr="00D257F8">
        <w:t>have</w:t>
      </w:r>
      <w:r w:rsidRPr="00D257F8" w:rsidR="00074D35">
        <w:t xml:space="preserve"> </w:t>
      </w:r>
      <w:r w:rsidRPr="00D257F8">
        <w:t>a</w:t>
      </w:r>
      <w:r w:rsidRPr="00D257F8" w:rsidR="00074D35">
        <w:t xml:space="preserve"> </w:t>
      </w:r>
      <w:r w:rsidRPr="00D257F8">
        <w:t>little</w:t>
      </w:r>
      <w:r w:rsidRPr="00D257F8" w:rsidR="00074D35">
        <w:t xml:space="preserve"> </w:t>
      </w:r>
      <w:r w:rsidRPr="00D257F8">
        <w:t>more</w:t>
      </w:r>
      <w:r w:rsidRPr="00D257F8" w:rsidR="00074D35">
        <w:t xml:space="preserve"> </w:t>
      </w:r>
      <w:r w:rsidRPr="00D257F8">
        <w:t>reach</w:t>
      </w:r>
      <w:r w:rsidRPr="00D257F8" w:rsidR="00074D35">
        <w:t xml:space="preserve"> </w:t>
      </w:r>
      <w:r w:rsidRPr="00D257F8" w:rsidR="002F504E">
        <w:t>in terms of</w:t>
      </w:r>
      <w:r w:rsidRPr="00D257F8" w:rsidR="00074D35">
        <w:t xml:space="preserve"> </w:t>
      </w:r>
      <w:r w:rsidRPr="00D257F8">
        <w:t>issues</w:t>
      </w:r>
      <w:r w:rsidRPr="00D257F8" w:rsidR="00074D35">
        <w:t xml:space="preserve"> </w:t>
      </w:r>
      <w:r w:rsidRPr="00D257F8">
        <w:t>from</w:t>
      </w:r>
      <w:r w:rsidRPr="00D257F8" w:rsidR="00074D35">
        <w:t xml:space="preserve"> </w:t>
      </w:r>
      <w:r w:rsidRPr="00D257F8">
        <w:t>veterans</w:t>
      </w:r>
      <w:r w:rsidR="00C2002E">
        <w:t>,</w:t>
      </w:r>
      <w:r w:rsidRPr="00D257F8" w:rsidR="00074D35">
        <w:t xml:space="preserve"> </w:t>
      </w:r>
      <w:r w:rsidRPr="00D257F8">
        <w:t>because</w:t>
      </w:r>
      <w:r w:rsidRPr="00D257F8" w:rsidR="00074D35">
        <w:t xml:space="preserve"> </w:t>
      </w:r>
      <w:r w:rsidRPr="00D257F8">
        <w:t>I</w:t>
      </w:r>
      <w:r w:rsidRPr="00D257F8" w:rsidR="00074D35">
        <w:t xml:space="preserve"> </w:t>
      </w:r>
      <w:r w:rsidRPr="00D257F8" w:rsidR="00CF1129">
        <w:t>think</w:t>
      </w:r>
      <w:r w:rsidRPr="00D257F8" w:rsidR="00074D35">
        <w:t xml:space="preserve"> </w:t>
      </w:r>
      <w:r w:rsidRPr="00D257F8" w:rsidR="00CF1129">
        <w:t>the</w:t>
      </w:r>
      <w:r w:rsidRPr="00D257F8" w:rsidR="00074D35">
        <w:t xml:space="preserve"> </w:t>
      </w:r>
      <w:r w:rsidRPr="00D257F8" w:rsidR="00CF1129">
        <w:t>cut</w:t>
      </w:r>
      <w:r w:rsidRPr="00D257F8" w:rsidR="00CF1129">
        <w:noBreakHyphen/>
      </w:r>
      <w:r w:rsidRPr="00D257F8">
        <w:t>off</w:t>
      </w:r>
      <w:r w:rsidRPr="00D257F8" w:rsidR="00074D35">
        <w:t xml:space="preserve"> </w:t>
      </w:r>
      <w:r w:rsidRPr="00D257F8">
        <w:t>point</w:t>
      </w:r>
      <w:r w:rsidRPr="00D257F8" w:rsidR="00074D35">
        <w:t xml:space="preserve"> </w:t>
      </w:r>
      <w:r w:rsidRPr="00D257F8">
        <w:t>is</w:t>
      </w:r>
      <w:r w:rsidRPr="00D257F8" w:rsidR="002F504E">
        <w:t xml:space="preserve"> probably</w:t>
      </w:r>
      <w:r w:rsidRPr="00D257F8" w:rsidR="00074D35">
        <w:t xml:space="preserve"> </w:t>
      </w:r>
      <w:r w:rsidRPr="00D257F8">
        <w:t>a</w:t>
      </w:r>
      <w:r w:rsidRPr="00D257F8" w:rsidR="00074D35">
        <w:t xml:space="preserve"> </w:t>
      </w:r>
      <w:r w:rsidRPr="00D257F8">
        <w:t>little</w:t>
      </w:r>
      <w:r w:rsidRPr="00D257F8" w:rsidR="00074D35">
        <w:t xml:space="preserve"> </w:t>
      </w:r>
      <w:r w:rsidRPr="00D257F8">
        <w:t>bit</w:t>
      </w:r>
      <w:r w:rsidRPr="00D257F8" w:rsidR="00074D35">
        <w:t xml:space="preserve"> </w:t>
      </w:r>
      <w:r w:rsidRPr="00D257F8">
        <w:t>too</w:t>
      </w:r>
      <w:r w:rsidRPr="00D257F8" w:rsidR="00074D35">
        <w:t xml:space="preserve"> </w:t>
      </w:r>
      <w:r w:rsidRPr="00D257F8">
        <w:t>short</w:t>
      </w:r>
      <w:r w:rsidRPr="00D257F8">
        <w:t>.</w:t>
      </w:r>
      <w:r w:rsidRPr="00D257F8" w:rsidR="00074D35">
        <w:t xml:space="preserve"> </w:t>
      </w:r>
      <w:r w:rsidRPr="00D257F8" w:rsidR="002F504E">
        <w:t xml:space="preserve">In terms of </w:t>
      </w:r>
      <w:r w:rsidRPr="00D257F8">
        <w:t>the</w:t>
      </w:r>
      <w:r w:rsidRPr="00D257F8" w:rsidR="00074D35">
        <w:t xml:space="preserve"> </w:t>
      </w:r>
      <w:r w:rsidRPr="00D257F8">
        <w:t>recommendation</w:t>
      </w:r>
      <w:r w:rsidRPr="00D257F8" w:rsidR="00074D35">
        <w:t xml:space="preserve"> </w:t>
      </w:r>
      <w:r w:rsidRPr="00D257F8">
        <w:t>about</w:t>
      </w:r>
      <w:r w:rsidRPr="00D257F8" w:rsidR="00074D35">
        <w:t xml:space="preserve"> </w:t>
      </w:r>
      <w:r w:rsidRPr="00D257F8">
        <w:t>an</w:t>
      </w:r>
      <w:r w:rsidRPr="00D257F8" w:rsidR="00074D35">
        <w:t xml:space="preserve"> </w:t>
      </w:r>
      <w:r w:rsidRPr="00D257F8">
        <w:t>ombudsman</w:t>
      </w:r>
      <w:r w:rsidRPr="00D257F8" w:rsidR="00074D35">
        <w:t xml:space="preserve"> </w:t>
      </w:r>
      <w:r w:rsidRPr="00D257F8">
        <w:t>for</w:t>
      </w:r>
      <w:r w:rsidRPr="00D257F8" w:rsidR="00074D35">
        <w:t xml:space="preserve"> </w:t>
      </w:r>
      <w:r w:rsidRPr="00D257F8">
        <w:t>the</w:t>
      </w:r>
      <w:r w:rsidRPr="00D257F8" w:rsidR="00074D35">
        <w:t xml:space="preserve"> </w:t>
      </w:r>
      <w:r w:rsidRPr="00D257F8">
        <w:t>Armed</w:t>
      </w:r>
      <w:r w:rsidRPr="00D257F8" w:rsidR="00074D35">
        <w:t xml:space="preserve"> </w:t>
      </w:r>
      <w:r w:rsidRPr="00D257F8">
        <w:t>Forces,</w:t>
      </w:r>
      <w:r w:rsidRPr="00D257F8" w:rsidR="00074D35">
        <w:t xml:space="preserve"> </w:t>
      </w:r>
      <w:r w:rsidRPr="00D257F8">
        <w:t>no,</w:t>
      </w:r>
      <w:r w:rsidRPr="00D257F8" w:rsidR="00074D35">
        <w:t xml:space="preserve"> </w:t>
      </w:r>
      <w:r w:rsidRPr="00D257F8">
        <w:t>I</w:t>
      </w:r>
      <w:r w:rsidRPr="00D257F8" w:rsidR="00074D35">
        <w:t xml:space="preserve"> </w:t>
      </w:r>
      <w:r w:rsidRPr="00D257F8">
        <w:t>have</w:t>
      </w:r>
      <w:r w:rsidRPr="00D257F8" w:rsidR="00074D35">
        <w:t xml:space="preserve"> </w:t>
      </w:r>
      <w:r w:rsidRPr="00D257F8">
        <w:t>not</w:t>
      </w:r>
      <w:r w:rsidRPr="00D257F8" w:rsidR="00074D35">
        <w:t xml:space="preserve"> </w:t>
      </w:r>
      <w:r w:rsidRPr="00D257F8">
        <w:t>put</w:t>
      </w:r>
      <w:r w:rsidRPr="00D257F8" w:rsidR="00074D35">
        <w:t xml:space="preserve"> </w:t>
      </w:r>
      <w:r w:rsidRPr="00D257F8">
        <w:t>that</w:t>
      </w:r>
      <w:r w:rsidRPr="00D257F8" w:rsidR="00074D35">
        <w:t xml:space="preserve"> </w:t>
      </w:r>
      <w:r w:rsidRPr="00D257F8">
        <w:t>in</w:t>
      </w:r>
      <w:r w:rsidRPr="00D257F8" w:rsidR="00074D35">
        <w:t xml:space="preserve"> </w:t>
      </w:r>
      <w:r w:rsidRPr="00D257F8">
        <w:t>writing</w:t>
      </w:r>
      <w:r w:rsidRPr="00D257F8" w:rsidR="002F504E">
        <w:t>;</w:t>
      </w:r>
      <w:r w:rsidRPr="00D257F8" w:rsidR="00074D35">
        <w:t xml:space="preserve"> </w:t>
      </w:r>
      <w:r w:rsidRPr="00D257F8">
        <w:t>I</w:t>
      </w:r>
      <w:r w:rsidRPr="00D257F8" w:rsidR="00074D35">
        <w:t xml:space="preserve"> </w:t>
      </w:r>
      <w:r w:rsidRPr="00D257F8">
        <w:t>might</w:t>
      </w:r>
      <w:r w:rsidRPr="00D257F8" w:rsidR="00074D35">
        <w:t xml:space="preserve"> </w:t>
      </w:r>
      <w:r w:rsidRPr="00D257F8">
        <w:t>do</w:t>
      </w:r>
      <w:r w:rsidRPr="00D257F8" w:rsidR="00074D35">
        <w:t xml:space="preserve"> </w:t>
      </w:r>
      <w:r w:rsidRPr="00D257F8">
        <w:t>that</w:t>
      </w:r>
      <w:r w:rsidRPr="00D257F8" w:rsidR="00074D35">
        <w:t xml:space="preserve"> </w:t>
      </w:r>
      <w:r w:rsidRPr="00D257F8">
        <w:t>before</w:t>
      </w:r>
      <w:r w:rsidRPr="00D257F8" w:rsidR="00074D35">
        <w:t xml:space="preserve"> </w:t>
      </w:r>
      <w:r w:rsidRPr="00D257F8">
        <w:t>I</w:t>
      </w:r>
      <w:r w:rsidRPr="00D257F8" w:rsidR="00074D35">
        <w:t xml:space="preserve"> </w:t>
      </w:r>
      <w:r w:rsidRPr="00D257F8">
        <w:t>leave</w:t>
      </w:r>
      <w:r w:rsidRPr="00D257F8" w:rsidR="002F504E">
        <w:t>,</w:t>
      </w:r>
      <w:r w:rsidRPr="00D257F8" w:rsidR="00074D35">
        <w:t xml:space="preserve"> </w:t>
      </w:r>
      <w:r w:rsidRPr="00D257F8">
        <w:t>Chair,</w:t>
      </w:r>
      <w:r w:rsidRPr="00D257F8" w:rsidR="00074D35">
        <w:t xml:space="preserve"> </w:t>
      </w:r>
      <w:r w:rsidRPr="00D257F8" w:rsidR="002F504E">
        <w:t xml:space="preserve">if </w:t>
      </w:r>
      <w:r w:rsidRPr="00D257F8">
        <w:t>you</w:t>
      </w:r>
      <w:r w:rsidRPr="00D257F8" w:rsidR="00074D35">
        <w:t xml:space="preserve"> </w:t>
      </w:r>
      <w:r w:rsidRPr="00D257F8">
        <w:t>think</w:t>
      </w:r>
      <w:r w:rsidRPr="00D257F8" w:rsidR="00074D35">
        <w:t xml:space="preserve"> </w:t>
      </w:r>
      <w:r w:rsidRPr="00D257F8">
        <w:t>it</w:t>
      </w:r>
      <w:r w:rsidRPr="00D257F8" w:rsidR="00074D35">
        <w:t xml:space="preserve"> </w:t>
      </w:r>
      <w:r w:rsidRPr="00D257F8">
        <w:t>would</w:t>
      </w:r>
      <w:r w:rsidRPr="00D257F8" w:rsidR="00074D35">
        <w:t xml:space="preserve"> </w:t>
      </w:r>
      <w:r w:rsidRPr="00D257F8">
        <w:t>be</w:t>
      </w:r>
      <w:r w:rsidRPr="00D257F8" w:rsidR="00074D35">
        <w:t xml:space="preserve"> </w:t>
      </w:r>
      <w:r w:rsidRPr="00D257F8">
        <w:t>beneficial.</w:t>
      </w:r>
    </w:p>
    <w:p w:rsidR="005B07BE" w:rsidRPr="00D257F8" w:rsidP="0059499F">
      <w:pPr>
        <w:pStyle w:val="Question"/>
        <w:numPr>
          <w:ilvl w:val="0"/>
          <w:numId w:val="0"/>
        </w:numPr>
        <w:ind w:left="794"/>
      </w:pPr>
      <w:sdt>
        <w:sdtPr>
          <w:alias w:val="Member"/>
          <w:tag w:val="&lt;Member mnisId='1487' dodsId='31646'&gt;"/>
          <w:id w:val="-2102402390"/>
          <w:placeholder>
            <w:docPart w:val="DefaultPlaceholder_1082065158"/>
          </w:placeholder>
          <w:richText/>
        </w:sdtPr>
        <w:sdtContent>
          <w:r w:rsidRPr="00D257F8">
            <w:rPr>
              <w:b/>
            </w:rPr>
            <w:t>Chair:</w:t>
          </w:r>
        </w:sdtContent>
      </w:sdt>
      <w:r w:rsidRPr="00D257F8" w:rsidR="00074D35">
        <w:t xml:space="preserve"> </w:t>
      </w:r>
      <w:r w:rsidRPr="00D257F8" w:rsidR="0059499F">
        <w:t>We</w:t>
      </w:r>
      <w:r w:rsidRPr="00D257F8" w:rsidR="00074D35">
        <w:t xml:space="preserve"> </w:t>
      </w:r>
      <w:r w:rsidRPr="00D257F8" w:rsidR="0059499F">
        <w:t>ha</w:t>
      </w:r>
      <w:r w:rsidRPr="00D257F8">
        <w:t>ve</w:t>
      </w:r>
      <w:r w:rsidRPr="00D257F8" w:rsidR="00074D35">
        <w:t xml:space="preserve"> </w:t>
      </w:r>
      <w:r w:rsidRPr="00D257F8">
        <w:t>given</w:t>
      </w:r>
      <w:r w:rsidRPr="00D257F8" w:rsidR="00074D35">
        <w:t xml:space="preserve"> </w:t>
      </w:r>
      <w:r w:rsidRPr="00D257F8">
        <w:t>you</w:t>
      </w:r>
      <w:r w:rsidRPr="00D257F8" w:rsidR="00074D35">
        <w:t xml:space="preserve"> </w:t>
      </w:r>
      <w:r w:rsidRPr="00D257F8">
        <w:t>some</w:t>
      </w:r>
      <w:r w:rsidRPr="00D257F8" w:rsidR="00074D35">
        <w:t xml:space="preserve"> </w:t>
      </w:r>
      <w:r w:rsidRPr="00D257F8">
        <w:t>homework</w:t>
      </w:r>
      <w:r w:rsidRPr="00D257F8" w:rsidR="00074D35">
        <w:t xml:space="preserve"> </w:t>
      </w:r>
      <w:r w:rsidRPr="00D257F8">
        <w:t>to</w:t>
      </w:r>
      <w:r w:rsidRPr="00D257F8" w:rsidR="00074D35">
        <w:t xml:space="preserve"> </w:t>
      </w:r>
      <w:r w:rsidRPr="00D257F8">
        <w:t>do.</w:t>
      </w:r>
    </w:p>
    <w:p w:rsidR="005B07BE" w:rsidRPr="00D257F8" w:rsidP="007C14ED">
      <w:pPr>
        <w:pStyle w:val="Question"/>
      </w:pPr>
      <w:sdt>
        <w:sdtPr>
          <w:alias w:val="Member"/>
          <w:tag w:val="&lt;Member mnisId='1438' dodsId='25525'&gt;"/>
          <w:id w:val="-311481204"/>
          <w:placeholder>
            <w:docPart w:val="DefaultPlaceholder_1082065158"/>
          </w:placeholder>
          <w:richText/>
        </w:sdtPr>
        <w:sdtContent>
          <w:r w:rsidRPr="00D257F8" w:rsidR="002F504E">
            <w:rPr>
              <w:b/>
            </w:rPr>
            <w:t>Mr Jones:</w:t>
          </w:r>
        </w:sdtContent>
      </w:sdt>
      <w:r w:rsidRPr="00D257F8" w:rsidR="00074D35">
        <w:t xml:space="preserve"> </w:t>
      </w:r>
      <w:r w:rsidRPr="00D257F8" w:rsidR="006F0404">
        <w:t>To show my age,</w:t>
      </w:r>
      <w:r w:rsidRPr="00D257F8" w:rsidR="00074D35">
        <w:t xml:space="preserve"> </w:t>
      </w:r>
      <w:r w:rsidRPr="00D257F8" w:rsidR="007C14ED">
        <w:t>I</w:t>
      </w:r>
      <w:r w:rsidRPr="00D257F8" w:rsidR="00074D35">
        <w:t xml:space="preserve"> </w:t>
      </w:r>
      <w:r w:rsidRPr="00D257F8" w:rsidR="007C14ED">
        <w:t>was</w:t>
      </w:r>
      <w:r w:rsidRPr="00D257F8" w:rsidR="00074D35">
        <w:t xml:space="preserve"> </w:t>
      </w:r>
      <w:r w:rsidRPr="00D257F8" w:rsidR="007C14ED">
        <w:t>actually</w:t>
      </w:r>
      <w:r w:rsidRPr="00D257F8" w:rsidR="00074D35">
        <w:t xml:space="preserve"> </w:t>
      </w:r>
      <w:r w:rsidRPr="00D257F8" w:rsidR="007C14ED">
        <w:t>on</w:t>
      </w:r>
      <w:r w:rsidRPr="00D257F8" w:rsidR="00074D35">
        <w:t xml:space="preserve"> </w:t>
      </w:r>
      <w:r w:rsidRPr="00D257F8" w:rsidR="007C14ED">
        <w:t>the</w:t>
      </w:r>
      <w:r w:rsidRPr="00D257F8" w:rsidR="00074D35">
        <w:t xml:space="preserve"> </w:t>
      </w:r>
      <w:r w:rsidRPr="00D257F8" w:rsidR="007C14ED">
        <w:t>Defence</w:t>
      </w:r>
      <w:r w:rsidRPr="00D257F8" w:rsidR="00074D35">
        <w:t xml:space="preserve"> </w:t>
      </w:r>
      <w:r w:rsidRPr="00D257F8" w:rsidR="007C14ED">
        <w:t>Committee</w:t>
      </w:r>
      <w:r w:rsidRPr="00D257F8" w:rsidR="00074D35">
        <w:t xml:space="preserve"> </w:t>
      </w:r>
      <w:r w:rsidRPr="00D257F8" w:rsidR="007C14ED">
        <w:t>in</w:t>
      </w:r>
      <w:r w:rsidRPr="00D257F8" w:rsidR="00074D35">
        <w:t xml:space="preserve"> </w:t>
      </w:r>
      <w:r w:rsidRPr="00D257F8" w:rsidR="007C14ED">
        <w:t>2005</w:t>
      </w:r>
      <w:r w:rsidRPr="00D257F8" w:rsidR="006F0404">
        <w:t>-06,</w:t>
      </w:r>
      <w:r w:rsidRPr="00D257F8" w:rsidR="00074D35">
        <w:t xml:space="preserve"> </w:t>
      </w:r>
      <w:r w:rsidRPr="00D257F8" w:rsidR="007C14ED">
        <w:t>when</w:t>
      </w:r>
      <w:r w:rsidRPr="00D257F8" w:rsidR="00074D35">
        <w:t xml:space="preserve"> </w:t>
      </w:r>
      <w:r w:rsidRPr="00D257F8" w:rsidR="007C14ED">
        <w:t>we</w:t>
      </w:r>
      <w:r w:rsidRPr="00D257F8" w:rsidR="00074D35">
        <w:t xml:space="preserve"> </w:t>
      </w:r>
      <w:r w:rsidRPr="00D257F8" w:rsidR="007C14ED">
        <w:t>did</w:t>
      </w:r>
      <w:r w:rsidRPr="00D257F8" w:rsidR="00074D35">
        <w:t xml:space="preserve"> </w:t>
      </w:r>
      <w:r w:rsidRPr="00D257F8" w:rsidR="007C14ED">
        <w:t>the</w:t>
      </w:r>
      <w:r w:rsidRPr="00D257F8" w:rsidR="00074D35">
        <w:t xml:space="preserve"> </w:t>
      </w:r>
      <w:r w:rsidRPr="00D257F8" w:rsidR="007C14ED">
        <w:t>extensive</w:t>
      </w:r>
      <w:r w:rsidRPr="00D257F8" w:rsidR="00074D35">
        <w:t xml:space="preserve"> </w:t>
      </w:r>
      <w:r w:rsidRPr="00D257F8" w:rsidR="006F0404">
        <w:t>i</w:t>
      </w:r>
      <w:r w:rsidRPr="00D257F8" w:rsidR="007C14ED">
        <w:t>nquiry</w:t>
      </w:r>
      <w:r w:rsidRPr="00D257F8" w:rsidR="00074D35">
        <w:t xml:space="preserve"> </w:t>
      </w:r>
      <w:r w:rsidRPr="00D257F8" w:rsidR="007C14ED">
        <w:t>into</w:t>
      </w:r>
      <w:r w:rsidRPr="00D257F8" w:rsidR="00074D35">
        <w:t xml:space="preserve"> </w:t>
      </w:r>
      <w:r w:rsidRPr="00D257F8" w:rsidR="007C14ED">
        <w:t>issues</w:t>
      </w:r>
      <w:r w:rsidRPr="00D257F8" w:rsidR="00074D35">
        <w:t xml:space="preserve"> </w:t>
      </w:r>
      <w:r w:rsidRPr="00D257F8" w:rsidR="007C14ED">
        <w:t>around</w:t>
      </w:r>
      <w:r w:rsidRPr="00D257F8" w:rsidR="00074D35">
        <w:t xml:space="preserve"> </w:t>
      </w:r>
      <w:r w:rsidRPr="00D257F8" w:rsidR="006F0404">
        <w:t>D</w:t>
      </w:r>
      <w:r w:rsidRPr="00D257F8" w:rsidR="007C14ED">
        <w:t>eepcut</w:t>
      </w:r>
      <w:r w:rsidRPr="00D257F8" w:rsidR="00074D35">
        <w:t xml:space="preserve"> </w:t>
      </w:r>
      <w:r w:rsidRPr="00D257F8" w:rsidR="007C14ED">
        <w:t>that</w:t>
      </w:r>
      <w:r w:rsidRPr="00D257F8" w:rsidR="00074D35">
        <w:t xml:space="preserve"> </w:t>
      </w:r>
      <w:r w:rsidRPr="00D257F8" w:rsidR="007C14ED">
        <w:t>led</w:t>
      </w:r>
      <w:r w:rsidRPr="00D257F8" w:rsidR="00074D35">
        <w:t xml:space="preserve"> </w:t>
      </w:r>
      <w:r w:rsidRPr="00D257F8" w:rsidR="007C14ED">
        <w:t>to</w:t>
      </w:r>
      <w:r w:rsidRPr="00D257F8" w:rsidR="00074D35">
        <w:t xml:space="preserve"> </w:t>
      </w:r>
      <w:r w:rsidRPr="00D257F8" w:rsidR="007C14ED">
        <w:t>the</w:t>
      </w:r>
      <w:r w:rsidRPr="00D257F8" w:rsidR="00074D35">
        <w:t xml:space="preserve"> </w:t>
      </w:r>
      <w:r w:rsidRPr="00D257F8" w:rsidR="007C14ED">
        <w:t>formation</w:t>
      </w:r>
      <w:r w:rsidRPr="00D257F8" w:rsidR="00074D35">
        <w:t xml:space="preserve"> </w:t>
      </w:r>
      <w:r w:rsidRPr="00D257F8" w:rsidR="007C14ED">
        <w:t>of</w:t>
      </w:r>
      <w:r w:rsidRPr="00D257F8" w:rsidR="00074D35">
        <w:t xml:space="preserve"> </w:t>
      </w:r>
      <w:r w:rsidRPr="00D257F8" w:rsidR="007C14ED">
        <w:t>the</w:t>
      </w:r>
      <w:r w:rsidRPr="00D257F8" w:rsidR="00074D35">
        <w:t xml:space="preserve"> </w:t>
      </w:r>
      <w:r w:rsidRPr="00D257F8" w:rsidR="007C14ED">
        <w:t>Service</w:t>
      </w:r>
      <w:r w:rsidRPr="00D257F8" w:rsidR="00074D35">
        <w:t xml:space="preserve"> </w:t>
      </w:r>
      <w:r w:rsidRPr="00D257F8" w:rsidR="007C14ED">
        <w:t>Complaints</w:t>
      </w:r>
      <w:r w:rsidRPr="00D257F8" w:rsidR="00074D35">
        <w:t xml:space="preserve"> </w:t>
      </w:r>
      <w:r w:rsidRPr="00D257F8" w:rsidR="007C14ED">
        <w:t>Commission.</w:t>
      </w:r>
      <w:r w:rsidRPr="00D257F8" w:rsidR="00074D35">
        <w:t xml:space="preserve"> </w:t>
      </w:r>
      <w:r w:rsidRPr="00D257F8" w:rsidR="007C14ED">
        <w:t>I</w:t>
      </w:r>
      <w:r w:rsidRPr="00D257F8" w:rsidR="00074D35">
        <w:t xml:space="preserve"> </w:t>
      </w:r>
      <w:r w:rsidRPr="00D257F8" w:rsidR="007C14ED">
        <w:t>also</w:t>
      </w:r>
      <w:r w:rsidRPr="00D257F8" w:rsidR="00074D35">
        <w:t xml:space="preserve"> </w:t>
      </w:r>
      <w:r w:rsidRPr="00D257F8" w:rsidR="006F0404">
        <w:t>served</w:t>
      </w:r>
      <w:r w:rsidRPr="00D257F8" w:rsidR="00074D35">
        <w:t xml:space="preserve"> </w:t>
      </w:r>
      <w:r w:rsidRPr="00D257F8" w:rsidR="007C14ED">
        <w:t>on</w:t>
      </w:r>
      <w:r w:rsidRPr="00D257F8" w:rsidR="00074D35">
        <w:t xml:space="preserve"> </w:t>
      </w:r>
      <w:r w:rsidRPr="00D257F8" w:rsidR="007C14ED">
        <w:t>the</w:t>
      </w:r>
      <w:r w:rsidRPr="00D257F8" w:rsidR="00074D35">
        <w:t xml:space="preserve"> </w:t>
      </w:r>
      <w:r w:rsidRPr="00D257F8" w:rsidR="007C14ED">
        <w:t>Bill</w:t>
      </w:r>
      <w:r w:rsidRPr="00D257F8" w:rsidR="00074D35">
        <w:t xml:space="preserve"> </w:t>
      </w:r>
      <w:r w:rsidRPr="00D257F8" w:rsidR="007C14ED">
        <w:t>in</w:t>
      </w:r>
      <w:r w:rsidRPr="00D257F8" w:rsidR="00074D35">
        <w:t xml:space="preserve"> </w:t>
      </w:r>
      <w:r w:rsidRPr="00D257F8" w:rsidR="007C14ED">
        <w:t>2006</w:t>
      </w:r>
      <w:r w:rsidRPr="00D257F8" w:rsidR="00074D35">
        <w:t xml:space="preserve"> </w:t>
      </w:r>
      <w:r w:rsidRPr="00D257F8" w:rsidR="007C14ED">
        <w:t>that</w:t>
      </w:r>
      <w:r w:rsidRPr="00D257F8" w:rsidR="00074D35">
        <w:t xml:space="preserve"> </w:t>
      </w:r>
      <w:r w:rsidRPr="00D257F8" w:rsidR="007C14ED">
        <w:t>introduced</w:t>
      </w:r>
      <w:r w:rsidRPr="00D257F8" w:rsidR="00074D35">
        <w:t xml:space="preserve"> </w:t>
      </w:r>
      <w:r w:rsidRPr="00D257F8" w:rsidR="007C14ED">
        <w:t>that.</w:t>
      </w:r>
      <w:r w:rsidRPr="00D257F8" w:rsidR="00074D35">
        <w:t xml:space="preserve"> </w:t>
      </w:r>
      <w:r w:rsidRPr="00D257F8" w:rsidR="007C14ED">
        <w:t>Back</w:t>
      </w:r>
      <w:r w:rsidRPr="00D257F8" w:rsidR="00074D35">
        <w:t xml:space="preserve"> </w:t>
      </w:r>
      <w:r w:rsidRPr="00D257F8" w:rsidR="007C14ED">
        <w:t>then,</w:t>
      </w:r>
      <w:r w:rsidRPr="00D257F8" w:rsidR="00074D35">
        <w:t xml:space="preserve"> </w:t>
      </w:r>
      <w:r w:rsidRPr="00D257F8" w:rsidR="007C14ED">
        <w:t>one</w:t>
      </w:r>
      <w:r w:rsidRPr="00D257F8" w:rsidR="00074D35">
        <w:t xml:space="preserve"> </w:t>
      </w:r>
      <w:r w:rsidRPr="00D257F8" w:rsidR="007C14ED">
        <w:t>of</w:t>
      </w:r>
      <w:r w:rsidRPr="00D257F8" w:rsidR="00074D35">
        <w:t xml:space="preserve"> </w:t>
      </w:r>
      <w:r w:rsidRPr="00D257F8" w:rsidR="007C14ED">
        <w:t>the</w:t>
      </w:r>
      <w:r w:rsidRPr="00D257F8" w:rsidR="00074D35">
        <w:t xml:space="preserve"> </w:t>
      </w:r>
      <w:r w:rsidRPr="00D257F8" w:rsidR="007C14ED">
        <w:t>main</w:t>
      </w:r>
      <w:r w:rsidRPr="00D257F8" w:rsidR="00074D35">
        <w:t xml:space="preserve"> </w:t>
      </w:r>
      <w:r w:rsidRPr="00D257F8" w:rsidR="007C14ED">
        <w:t>issues</w:t>
      </w:r>
      <w:r w:rsidRPr="00D257F8" w:rsidR="00074D35">
        <w:t xml:space="preserve"> </w:t>
      </w:r>
      <w:r w:rsidRPr="00D257F8" w:rsidR="007C14ED">
        <w:t>was</w:t>
      </w:r>
      <w:r w:rsidRPr="00D257F8" w:rsidR="00074D35">
        <w:t xml:space="preserve"> </w:t>
      </w:r>
      <w:r w:rsidRPr="00D257F8" w:rsidR="007C14ED">
        <w:t>the</w:t>
      </w:r>
      <w:r w:rsidRPr="00D257F8" w:rsidR="00074D35">
        <w:t xml:space="preserve"> </w:t>
      </w:r>
      <w:r w:rsidRPr="00D257F8" w:rsidR="007C14ED">
        <w:t>time</w:t>
      </w:r>
      <w:r w:rsidRPr="00D257F8" w:rsidR="006F0404">
        <w:t xml:space="preserve"> that</w:t>
      </w:r>
      <w:r w:rsidRPr="00D257F8" w:rsidR="00074D35">
        <w:t xml:space="preserve"> </w:t>
      </w:r>
      <w:r w:rsidRPr="00D257F8" w:rsidR="007C14ED">
        <w:t>complaints</w:t>
      </w:r>
      <w:r w:rsidRPr="00D257F8" w:rsidR="00074D35">
        <w:t xml:space="preserve"> </w:t>
      </w:r>
      <w:r w:rsidRPr="00D257F8" w:rsidR="007C14ED">
        <w:t>took</w:t>
      </w:r>
      <w:r w:rsidRPr="00D257F8" w:rsidR="00074D35">
        <w:t xml:space="preserve"> </w:t>
      </w:r>
      <w:r w:rsidRPr="00D257F8" w:rsidR="007C14ED">
        <w:t>to</w:t>
      </w:r>
      <w:r w:rsidRPr="00D257F8" w:rsidR="00074D35">
        <w:t xml:space="preserve"> </w:t>
      </w:r>
      <w:r w:rsidRPr="00D257F8" w:rsidR="006F0404">
        <w:t>be dealt with</w:t>
      </w:r>
      <w:r w:rsidRPr="00D257F8" w:rsidR="007C14ED">
        <w:t>.</w:t>
      </w:r>
      <w:r w:rsidRPr="00D257F8" w:rsidR="00074D35">
        <w:t xml:space="preserve"> </w:t>
      </w:r>
      <w:r w:rsidRPr="00D257F8" w:rsidR="007C14ED">
        <w:t>It</w:t>
      </w:r>
      <w:r w:rsidRPr="00D257F8" w:rsidR="00074D35">
        <w:t xml:space="preserve"> </w:t>
      </w:r>
      <w:r w:rsidRPr="00D257F8" w:rsidR="007C14ED">
        <w:t>is</w:t>
      </w:r>
      <w:r w:rsidRPr="00D257F8" w:rsidR="00074D35">
        <w:t xml:space="preserve"> </w:t>
      </w:r>
      <w:r w:rsidRPr="00D257F8" w:rsidR="007C14ED">
        <w:t>sad,</w:t>
      </w:r>
      <w:r w:rsidRPr="00D257F8" w:rsidR="00074D35">
        <w:t xml:space="preserve"> </w:t>
      </w:r>
      <w:r w:rsidRPr="00D257F8" w:rsidR="007C14ED">
        <w:t>14</w:t>
      </w:r>
      <w:r w:rsidRPr="00D257F8" w:rsidR="00074D35">
        <w:t xml:space="preserve"> </w:t>
      </w:r>
      <w:r w:rsidRPr="00D257F8" w:rsidR="007C14ED">
        <w:t>years</w:t>
      </w:r>
      <w:r w:rsidRPr="00D257F8" w:rsidR="00074D35">
        <w:t xml:space="preserve"> </w:t>
      </w:r>
      <w:r w:rsidRPr="00D257F8" w:rsidR="007C14ED">
        <w:t>later,</w:t>
      </w:r>
      <w:r w:rsidRPr="00D257F8" w:rsidR="00074D35">
        <w:t xml:space="preserve"> </w:t>
      </w:r>
      <w:r w:rsidRPr="00D257F8" w:rsidR="007C14ED">
        <w:t>that</w:t>
      </w:r>
      <w:r w:rsidRPr="00D257F8" w:rsidR="00074D35">
        <w:t xml:space="preserve"> </w:t>
      </w:r>
      <w:r w:rsidRPr="00D257F8" w:rsidR="007C14ED">
        <w:t>that</w:t>
      </w:r>
      <w:r w:rsidRPr="00D257F8" w:rsidR="00074D35">
        <w:t xml:space="preserve"> </w:t>
      </w:r>
      <w:r w:rsidRPr="00D257F8" w:rsidR="007C14ED">
        <w:t>is</w:t>
      </w:r>
      <w:r w:rsidRPr="00D257F8" w:rsidR="00074D35">
        <w:t xml:space="preserve"> </w:t>
      </w:r>
      <w:r w:rsidRPr="00D257F8" w:rsidR="007C14ED">
        <w:t>still</w:t>
      </w:r>
      <w:r w:rsidRPr="00D257F8" w:rsidR="00074D35">
        <w:t xml:space="preserve"> </w:t>
      </w:r>
      <w:r w:rsidRPr="00D257F8" w:rsidR="007C14ED">
        <w:t>there.</w:t>
      </w:r>
      <w:r w:rsidRPr="00D257F8" w:rsidR="00074D35">
        <w:t xml:space="preserve"> </w:t>
      </w:r>
      <w:r w:rsidRPr="00D257F8" w:rsidR="007C14ED">
        <w:t>What</w:t>
      </w:r>
      <w:r w:rsidRPr="00D257F8" w:rsidR="00074D35">
        <w:t xml:space="preserve"> </w:t>
      </w:r>
      <w:r w:rsidRPr="00D257F8" w:rsidR="007C14ED">
        <w:t>is</w:t>
      </w:r>
      <w:r w:rsidRPr="00D257F8" w:rsidR="00074D35">
        <w:t xml:space="preserve"> </w:t>
      </w:r>
      <w:r w:rsidRPr="00D257F8" w:rsidR="007C14ED">
        <w:t>the</w:t>
      </w:r>
      <w:r w:rsidRPr="00D257F8" w:rsidR="00074D35">
        <w:t xml:space="preserve"> </w:t>
      </w:r>
      <w:r w:rsidRPr="00D257F8" w:rsidR="007C14ED">
        <w:t>reason</w:t>
      </w:r>
      <w:r w:rsidRPr="00D257F8" w:rsidR="00074D35">
        <w:t xml:space="preserve"> </w:t>
      </w:r>
      <w:r w:rsidRPr="00D257F8" w:rsidR="007C14ED">
        <w:t>for</w:t>
      </w:r>
      <w:r w:rsidRPr="00D257F8" w:rsidR="00074D35">
        <w:t xml:space="preserve"> </w:t>
      </w:r>
      <w:r w:rsidR="00C2002E">
        <w:t>i</w:t>
      </w:r>
      <w:r w:rsidRPr="00D257F8" w:rsidR="007C14ED">
        <w:t>t?</w:t>
      </w:r>
      <w:r w:rsidRPr="00D257F8" w:rsidR="00074D35">
        <w:t xml:space="preserve"> </w:t>
      </w:r>
      <w:r w:rsidRPr="00D257F8" w:rsidR="007C14ED">
        <w:t>Is</w:t>
      </w:r>
      <w:r w:rsidRPr="00D257F8" w:rsidR="00074D35">
        <w:t xml:space="preserve"> </w:t>
      </w:r>
      <w:r w:rsidRPr="00D257F8" w:rsidR="007C14ED">
        <w:t>it</w:t>
      </w:r>
      <w:r w:rsidRPr="00D257F8" w:rsidR="00074D35">
        <w:t xml:space="preserve"> </w:t>
      </w:r>
      <w:r w:rsidRPr="00D257F8" w:rsidR="007C14ED">
        <w:t>a</w:t>
      </w:r>
      <w:r w:rsidRPr="00D257F8" w:rsidR="00074D35">
        <w:t xml:space="preserve"> </w:t>
      </w:r>
      <w:r w:rsidRPr="00D257F8" w:rsidR="007C14ED">
        <w:t>cultural</w:t>
      </w:r>
      <w:r w:rsidRPr="00D257F8" w:rsidR="00074D35">
        <w:t xml:space="preserve"> </w:t>
      </w:r>
      <w:r w:rsidRPr="00D257F8" w:rsidR="007C14ED">
        <w:t>issue?</w:t>
      </w:r>
      <w:r w:rsidRPr="00D257F8" w:rsidR="00074D35">
        <w:t xml:space="preserve"> </w:t>
      </w:r>
      <w:r w:rsidRPr="00D257F8" w:rsidR="007C14ED">
        <w:t>Is</w:t>
      </w:r>
      <w:r w:rsidRPr="00D257F8" w:rsidR="00074D35">
        <w:t xml:space="preserve"> </w:t>
      </w:r>
      <w:r w:rsidRPr="00D257F8" w:rsidR="007C14ED">
        <w:t>it</w:t>
      </w:r>
      <w:r w:rsidRPr="00D257F8" w:rsidR="00074D35">
        <w:t xml:space="preserve"> </w:t>
      </w:r>
      <w:r w:rsidRPr="00D257F8" w:rsidR="007C14ED">
        <w:t>resource</w:t>
      </w:r>
      <w:r w:rsidRPr="00D257F8" w:rsidR="00074D35">
        <w:t xml:space="preserve"> </w:t>
      </w:r>
      <w:r w:rsidRPr="00D257F8" w:rsidR="007C14ED">
        <w:t>issues</w:t>
      </w:r>
      <w:r w:rsidRPr="00D257F8" w:rsidR="006F0404">
        <w:t>,</w:t>
      </w:r>
      <w:r w:rsidRPr="00D257F8" w:rsidR="00074D35">
        <w:t xml:space="preserve"> </w:t>
      </w:r>
      <w:r w:rsidRPr="00D257F8" w:rsidR="007C14ED">
        <w:t>as</w:t>
      </w:r>
      <w:r w:rsidRPr="00D257F8" w:rsidR="00074D35">
        <w:t xml:space="preserve"> </w:t>
      </w:r>
      <w:r w:rsidRPr="00D257F8" w:rsidR="007C14ED">
        <w:t>you</w:t>
      </w:r>
      <w:r w:rsidRPr="00D257F8" w:rsidR="00074D35">
        <w:t xml:space="preserve"> </w:t>
      </w:r>
      <w:r w:rsidRPr="00D257F8" w:rsidR="007C14ED">
        <w:t>are</w:t>
      </w:r>
      <w:r w:rsidRPr="00D257F8" w:rsidR="00074D35">
        <w:t xml:space="preserve"> </w:t>
      </w:r>
      <w:r w:rsidRPr="00D257F8" w:rsidR="007C14ED">
        <w:t>talking</w:t>
      </w:r>
      <w:r w:rsidRPr="00D257F8" w:rsidR="00074D35">
        <w:t xml:space="preserve"> </w:t>
      </w:r>
      <w:r w:rsidRPr="00D257F8" w:rsidR="007C14ED">
        <w:t>about?</w:t>
      </w:r>
      <w:r w:rsidRPr="00D257F8" w:rsidR="00074D35">
        <w:t xml:space="preserve"> </w:t>
      </w:r>
      <w:r w:rsidRPr="00D257F8" w:rsidR="007C14ED">
        <w:t>I</w:t>
      </w:r>
      <w:r w:rsidRPr="00D257F8" w:rsidR="00074D35">
        <w:t xml:space="preserve"> </w:t>
      </w:r>
      <w:r w:rsidRPr="00D257F8" w:rsidR="007C14ED">
        <w:t>wonder</w:t>
      </w:r>
      <w:r w:rsidRPr="00D257F8" w:rsidR="00074D35">
        <w:t xml:space="preserve"> </w:t>
      </w:r>
      <w:r w:rsidRPr="00D257F8" w:rsidR="007C14ED">
        <w:t>whether</w:t>
      </w:r>
      <w:r w:rsidRPr="00D257F8" w:rsidR="00074D35">
        <w:t xml:space="preserve"> </w:t>
      </w:r>
      <w:r w:rsidRPr="00D257F8" w:rsidR="007C14ED">
        <w:t>you</w:t>
      </w:r>
      <w:r w:rsidRPr="00D257F8" w:rsidR="00074D35">
        <w:t xml:space="preserve"> </w:t>
      </w:r>
      <w:r w:rsidRPr="00D257F8" w:rsidR="007C14ED">
        <w:t>could</w:t>
      </w:r>
      <w:r w:rsidRPr="00D257F8" w:rsidR="00074D35">
        <w:t xml:space="preserve"> </w:t>
      </w:r>
      <w:r w:rsidRPr="00D257F8" w:rsidR="007C14ED">
        <w:t>just</w:t>
      </w:r>
      <w:r w:rsidRPr="00D257F8" w:rsidR="00074D35">
        <w:t xml:space="preserve"> </w:t>
      </w:r>
      <w:r w:rsidRPr="00D257F8" w:rsidR="007C14ED">
        <w:t>comment</w:t>
      </w:r>
      <w:r w:rsidRPr="00D257F8" w:rsidR="00074D35">
        <w:t xml:space="preserve"> </w:t>
      </w:r>
      <w:r w:rsidRPr="00D257F8" w:rsidR="00472C6F">
        <w:t>on</w:t>
      </w:r>
      <w:r w:rsidRPr="00D257F8" w:rsidR="00074D35">
        <w:t xml:space="preserve"> </w:t>
      </w:r>
      <w:r w:rsidRPr="00D257F8" w:rsidR="007C14ED">
        <w:t>the</w:t>
      </w:r>
      <w:r w:rsidRPr="00D257F8" w:rsidR="00074D35">
        <w:t xml:space="preserve"> </w:t>
      </w:r>
      <w:r w:rsidRPr="00D257F8" w:rsidR="007C14ED">
        <w:t>issue,</w:t>
      </w:r>
      <w:r w:rsidRPr="00D257F8" w:rsidR="00074D35">
        <w:t xml:space="preserve"> </w:t>
      </w:r>
      <w:r w:rsidRPr="00D257F8" w:rsidR="007C14ED">
        <w:t>as</w:t>
      </w:r>
      <w:r w:rsidRPr="00D257F8" w:rsidR="00074D35">
        <w:t xml:space="preserve"> </w:t>
      </w:r>
      <w:r w:rsidRPr="00D257F8" w:rsidR="007C14ED">
        <w:t>you</w:t>
      </w:r>
      <w:r w:rsidRPr="00D257F8" w:rsidR="00074D35">
        <w:t xml:space="preserve"> </w:t>
      </w:r>
      <w:r w:rsidRPr="00D257F8" w:rsidR="007C14ED">
        <w:t>were</w:t>
      </w:r>
      <w:r w:rsidRPr="00D257F8" w:rsidR="00074D35">
        <w:t xml:space="preserve"> </w:t>
      </w:r>
      <w:r w:rsidRPr="00D257F8" w:rsidR="007C14ED">
        <w:t>saying,</w:t>
      </w:r>
      <w:r w:rsidRPr="00D257F8" w:rsidR="00074D35">
        <w:t xml:space="preserve"> </w:t>
      </w:r>
      <w:r w:rsidRPr="00D257F8" w:rsidR="007C14ED">
        <w:t>around</w:t>
      </w:r>
      <w:r w:rsidRPr="00D257F8" w:rsidR="00074D35">
        <w:t xml:space="preserve"> </w:t>
      </w:r>
      <w:r w:rsidRPr="00D257F8" w:rsidR="007C14ED">
        <w:t>the</w:t>
      </w:r>
      <w:r w:rsidRPr="00D257F8" w:rsidR="00074D35">
        <w:t xml:space="preserve"> </w:t>
      </w:r>
      <w:r w:rsidRPr="00D257F8" w:rsidR="007C14ED">
        <w:t>ability</w:t>
      </w:r>
      <w:r w:rsidRPr="00D257F8" w:rsidR="00074D35">
        <w:t xml:space="preserve"> </w:t>
      </w:r>
      <w:r w:rsidRPr="00D257F8" w:rsidR="007C14ED">
        <w:t>of</w:t>
      </w:r>
      <w:r w:rsidRPr="00D257F8" w:rsidR="00074D35">
        <w:t xml:space="preserve"> </w:t>
      </w:r>
      <w:r w:rsidRPr="00D257F8" w:rsidR="007C14ED">
        <w:t>people</w:t>
      </w:r>
      <w:r w:rsidRPr="00D257F8" w:rsidR="00074D35">
        <w:t xml:space="preserve"> </w:t>
      </w:r>
      <w:r w:rsidRPr="00D257F8" w:rsidR="007C14ED">
        <w:t>to</w:t>
      </w:r>
      <w:r w:rsidRPr="00D257F8" w:rsidR="00074D35">
        <w:t xml:space="preserve"> </w:t>
      </w:r>
      <w:r w:rsidRPr="00D257F8" w:rsidR="007C14ED">
        <w:t>bring</w:t>
      </w:r>
      <w:r w:rsidRPr="00D257F8" w:rsidR="00074D35">
        <w:t xml:space="preserve"> </w:t>
      </w:r>
      <w:r w:rsidRPr="00D257F8" w:rsidR="007C14ED">
        <w:t>complaints.</w:t>
      </w:r>
      <w:r w:rsidRPr="00D257F8" w:rsidR="00074D35">
        <w:t xml:space="preserve"> </w:t>
      </w:r>
      <w:r w:rsidRPr="00D257F8">
        <w:t>Are</w:t>
      </w:r>
      <w:r w:rsidRPr="00D257F8" w:rsidR="00074D35">
        <w:t xml:space="preserve"> </w:t>
      </w:r>
      <w:r w:rsidRPr="00D257F8">
        <w:t>you</w:t>
      </w:r>
      <w:r w:rsidRPr="00D257F8" w:rsidR="00074D35">
        <w:t xml:space="preserve"> </w:t>
      </w:r>
      <w:r w:rsidRPr="00D257F8">
        <w:t>satisfied</w:t>
      </w:r>
      <w:r w:rsidRPr="00D257F8" w:rsidR="00074D35">
        <w:t xml:space="preserve"> </w:t>
      </w:r>
      <w:r w:rsidRPr="00D257F8">
        <w:t>that</w:t>
      </w:r>
      <w:r w:rsidRPr="00D257F8" w:rsidR="00074D35">
        <w:t xml:space="preserve"> </w:t>
      </w:r>
      <w:r w:rsidRPr="00D257F8">
        <w:t>your</w:t>
      </w:r>
      <w:r w:rsidRPr="00D257F8" w:rsidR="00074D35">
        <w:t xml:space="preserve"> </w:t>
      </w:r>
      <w:r w:rsidRPr="00D257F8">
        <w:t>new</w:t>
      </w:r>
      <w:r w:rsidRPr="00D257F8" w:rsidR="00074D35">
        <w:t xml:space="preserve"> </w:t>
      </w:r>
      <w:r w:rsidRPr="00D257F8">
        <w:t>recruits</w:t>
      </w:r>
      <w:r w:rsidRPr="00D257F8" w:rsidR="00074D35">
        <w:t xml:space="preserve"> </w:t>
      </w:r>
      <w:r w:rsidRPr="00D257F8">
        <w:t>know</w:t>
      </w:r>
      <w:r w:rsidRPr="00D257F8" w:rsidR="00074D35">
        <w:t xml:space="preserve"> </w:t>
      </w:r>
      <w:r w:rsidRPr="00D257F8">
        <w:t>what</w:t>
      </w:r>
      <w:r w:rsidRPr="00D257F8" w:rsidR="00074D35">
        <w:t xml:space="preserve"> </w:t>
      </w:r>
      <w:r w:rsidRPr="00D257F8">
        <w:t>the</w:t>
      </w:r>
      <w:r w:rsidRPr="00D257F8" w:rsidR="00074D35">
        <w:t xml:space="preserve"> </w:t>
      </w:r>
      <w:r w:rsidRPr="00D257F8">
        <w:t>system</w:t>
      </w:r>
      <w:r w:rsidRPr="00D257F8" w:rsidR="00074D35">
        <w:t xml:space="preserve"> </w:t>
      </w:r>
      <w:r w:rsidRPr="00D257F8">
        <w:t>is?</w:t>
      </w:r>
    </w:p>
    <w:p w:rsidR="00CE0C34" w:rsidRPr="00D257F8" w:rsidP="005B07BE">
      <w:pPr>
        <w:pStyle w:val="Answer"/>
      </w:pPr>
      <w:sdt>
        <w:sdtPr>
          <w:alias w:val="Witness"/>
          <w:id w:val="825480402"/>
          <w:placeholder>
            <w:docPart w:val="DefaultPlaceholder_1082065158"/>
          </w:placeholder>
          <w:richText/>
        </w:sdtPr>
        <w:sdtContent>
          <w:r w:rsidRPr="00D257F8" w:rsidR="00074D35">
            <w:rPr>
              <w:b/>
              <w:i/>
              <w:iCs/>
            </w:rPr>
            <w:t>Nicola Williams:</w:t>
          </w:r>
          <w:r w:rsidRPr="00D257F8" w:rsidR="00074D35">
            <w:rPr>
              <w:b/>
            </w:rPr>
            <w:t xml:space="preserve"> </w:t>
          </w:r>
        </w:sdtContent>
      </w:sdt>
      <w:r w:rsidRPr="00D257F8" w:rsidR="005B07BE">
        <w:t>I</w:t>
      </w:r>
      <w:r w:rsidRPr="00D257F8" w:rsidR="00074D35">
        <w:t xml:space="preserve"> </w:t>
      </w:r>
      <w:r w:rsidRPr="00D257F8" w:rsidR="005B07BE">
        <w:t>am</w:t>
      </w:r>
      <w:r w:rsidRPr="00D257F8" w:rsidR="00074D35">
        <w:t xml:space="preserve"> </w:t>
      </w:r>
      <w:r w:rsidRPr="00D257F8" w:rsidR="005B07BE">
        <w:t>now</w:t>
      </w:r>
      <w:r w:rsidRPr="00D257F8" w:rsidR="006F0404">
        <w:t>.</w:t>
      </w:r>
      <w:r w:rsidRPr="00D257F8" w:rsidR="00074D35">
        <w:t xml:space="preserve"> </w:t>
      </w:r>
      <w:r w:rsidRPr="00D257F8" w:rsidR="005B07BE">
        <w:t>I</w:t>
      </w:r>
      <w:r w:rsidRPr="00D257F8" w:rsidR="00074D35">
        <w:t xml:space="preserve"> </w:t>
      </w:r>
      <w:r w:rsidRPr="00D257F8" w:rsidR="005B07BE">
        <w:t>say</w:t>
      </w:r>
      <w:r w:rsidRPr="00D257F8" w:rsidR="00074D35">
        <w:t xml:space="preserve"> </w:t>
      </w:r>
      <w:r w:rsidRPr="00D257F8" w:rsidR="005B07BE">
        <w:t>that</w:t>
      </w:r>
      <w:r w:rsidRPr="00D257F8" w:rsidR="00074D35">
        <w:t xml:space="preserve"> </w:t>
      </w:r>
      <w:r w:rsidRPr="00D257F8" w:rsidR="005B07BE">
        <w:t>because</w:t>
      </w:r>
      <w:r w:rsidRPr="00D257F8" w:rsidR="007C14ED">
        <w:t>,</w:t>
      </w:r>
      <w:r w:rsidRPr="00D257F8" w:rsidR="00074D35">
        <w:t xml:space="preserve"> </w:t>
      </w:r>
      <w:r w:rsidRPr="00D257F8" w:rsidR="005B07BE">
        <w:t>particularly</w:t>
      </w:r>
      <w:r w:rsidRPr="00D257F8" w:rsidR="00074D35">
        <w:t xml:space="preserve"> </w:t>
      </w:r>
      <w:r w:rsidRPr="00D257F8" w:rsidR="007C14ED">
        <w:t>in</w:t>
      </w:r>
      <w:r w:rsidRPr="00D257F8" w:rsidR="00074D35">
        <w:t xml:space="preserve"> </w:t>
      </w:r>
      <w:r w:rsidRPr="00D257F8" w:rsidR="007C14ED">
        <w:t>my</w:t>
      </w:r>
      <w:r w:rsidRPr="00D257F8" w:rsidR="00074D35">
        <w:t xml:space="preserve"> </w:t>
      </w:r>
      <w:r w:rsidRPr="00D257F8" w:rsidR="007C14ED">
        <w:t>first</w:t>
      </w:r>
      <w:r w:rsidRPr="00D257F8" w:rsidR="00074D35">
        <w:t xml:space="preserve"> </w:t>
      </w:r>
      <w:r w:rsidRPr="00D257F8" w:rsidR="007C14ED">
        <w:t>year</w:t>
      </w:r>
      <w:r w:rsidRPr="00D257F8" w:rsidR="00B91457">
        <w:t>—</w:t>
      </w:r>
      <w:r w:rsidRPr="00D257F8" w:rsidR="007C14ED">
        <w:t>in</w:t>
      </w:r>
      <w:r w:rsidRPr="00D257F8" w:rsidR="00074D35">
        <w:t xml:space="preserve"> </w:t>
      </w:r>
      <w:r w:rsidRPr="00D257F8" w:rsidR="007C14ED">
        <w:t>my</w:t>
      </w:r>
      <w:r w:rsidRPr="00D257F8" w:rsidR="00074D35">
        <w:t xml:space="preserve"> </w:t>
      </w:r>
      <w:r w:rsidRPr="00D257F8" w:rsidR="007C14ED">
        <w:t>year</w:t>
      </w:r>
      <w:r w:rsidRPr="00D257F8" w:rsidR="00074D35">
        <w:t xml:space="preserve"> </w:t>
      </w:r>
      <w:r w:rsidRPr="00D257F8" w:rsidR="007C14ED">
        <w:t>as</w:t>
      </w:r>
      <w:r w:rsidRPr="00D257F8" w:rsidR="00074D35">
        <w:t xml:space="preserve"> </w:t>
      </w:r>
      <w:r w:rsidRPr="00D257F8" w:rsidR="006F0404">
        <w:t>c</w:t>
      </w:r>
      <w:r w:rsidRPr="00D257F8" w:rsidR="007C14ED">
        <w:t>ommissioner</w:t>
      </w:r>
      <w:r w:rsidRPr="00D257F8" w:rsidR="006F0404">
        <w:t>,</w:t>
      </w:r>
      <w:r w:rsidRPr="00D257F8" w:rsidR="00074D35">
        <w:t xml:space="preserve"> </w:t>
      </w:r>
      <w:r w:rsidRPr="00D257F8" w:rsidR="007C14ED">
        <w:t>when</w:t>
      </w:r>
      <w:r w:rsidRPr="00D257F8" w:rsidR="00074D35">
        <w:t xml:space="preserve"> </w:t>
      </w:r>
      <w:r w:rsidRPr="00D257F8" w:rsidR="007C14ED">
        <w:t>I</w:t>
      </w:r>
      <w:r w:rsidRPr="00D257F8" w:rsidR="00074D35">
        <w:t xml:space="preserve"> </w:t>
      </w:r>
      <w:r w:rsidRPr="00D257F8" w:rsidR="007C14ED">
        <w:t>knew</w:t>
      </w:r>
      <w:r w:rsidRPr="00D257F8" w:rsidR="00074D35">
        <w:t xml:space="preserve"> </w:t>
      </w:r>
      <w:r w:rsidRPr="00D257F8" w:rsidR="007C14ED">
        <w:t>I</w:t>
      </w:r>
      <w:r w:rsidRPr="00D257F8" w:rsidR="00074D35">
        <w:t xml:space="preserve"> </w:t>
      </w:r>
      <w:r w:rsidRPr="00D257F8" w:rsidR="007C14ED">
        <w:t>was</w:t>
      </w:r>
      <w:r w:rsidRPr="00D257F8" w:rsidR="00074D35">
        <w:t xml:space="preserve"> </w:t>
      </w:r>
      <w:r w:rsidRPr="00D257F8" w:rsidR="007C14ED">
        <w:t>going</w:t>
      </w:r>
      <w:r w:rsidRPr="00D257F8" w:rsidR="00074D35">
        <w:t xml:space="preserve"> </w:t>
      </w:r>
      <w:r w:rsidRPr="00D257F8" w:rsidR="007C14ED">
        <w:t>to</w:t>
      </w:r>
      <w:r w:rsidRPr="00D257F8" w:rsidR="00074D35">
        <w:t xml:space="preserve"> </w:t>
      </w:r>
      <w:r w:rsidRPr="00D257F8" w:rsidR="007C14ED">
        <w:t>be</w:t>
      </w:r>
      <w:r w:rsidRPr="00D257F8" w:rsidR="00074D35">
        <w:t xml:space="preserve"> the ombudsman</w:t>
      </w:r>
      <w:r w:rsidRPr="00D257F8" w:rsidR="006F0404">
        <w:t xml:space="preserve">; I </w:t>
      </w:r>
      <w:r w:rsidRPr="00D257F8" w:rsidR="007C14ED">
        <w:t>was</w:t>
      </w:r>
      <w:r w:rsidRPr="00D257F8" w:rsidR="00074D35">
        <w:t xml:space="preserve"> </w:t>
      </w:r>
      <w:r w:rsidRPr="00D257F8" w:rsidR="007C14ED">
        <w:t>appointed</w:t>
      </w:r>
      <w:r w:rsidRPr="00D257F8" w:rsidR="00074D35">
        <w:t xml:space="preserve"> </w:t>
      </w:r>
      <w:r w:rsidRPr="00D257F8" w:rsidR="007C14ED">
        <w:t>as</w:t>
      </w:r>
      <w:r w:rsidRPr="00D257F8" w:rsidR="00074D35">
        <w:t xml:space="preserve"> the ombudsman</w:t>
      </w:r>
      <w:r w:rsidRPr="00D257F8" w:rsidR="007C14ED">
        <w:noBreakHyphen/>
        <w:t>in</w:t>
      </w:r>
      <w:r w:rsidRPr="00D257F8" w:rsidR="007C14ED">
        <w:noBreakHyphen/>
        <w:t>waiting</w:t>
      </w:r>
      <w:r w:rsidRPr="00D257F8" w:rsidR="00B91457">
        <w:t>—</w:t>
      </w:r>
      <w:r w:rsidRPr="00D257F8" w:rsidR="005B07BE">
        <w:t>I</w:t>
      </w:r>
      <w:r w:rsidRPr="00D257F8" w:rsidR="00074D35">
        <w:t xml:space="preserve"> </w:t>
      </w:r>
      <w:r w:rsidRPr="00D257F8" w:rsidR="007C14ED">
        <w:t>also</w:t>
      </w:r>
      <w:r w:rsidRPr="00D257F8" w:rsidR="00074D35">
        <w:t xml:space="preserve"> </w:t>
      </w:r>
      <w:r w:rsidRPr="00D257F8" w:rsidR="007C14ED">
        <w:t>knew</w:t>
      </w:r>
      <w:r w:rsidRPr="00D257F8" w:rsidR="00074D35">
        <w:t xml:space="preserve"> </w:t>
      </w:r>
      <w:r w:rsidRPr="00D257F8" w:rsidR="007C14ED">
        <w:t>what</w:t>
      </w:r>
      <w:r w:rsidRPr="00D257F8" w:rsidR="00074D35">
        <w:t xml:space="preserve"> </w:t>
      </w:r>
      <w:r w:rsidRPr="00D257F8" w:rsidR="007C14ED">
        <w:t>I</w:t>
      </w:r>
      <w:r w:rsidRPr="00D257F8" w:rsidR="00074D35">
        <w:t xml:space="preserve"> </w:t>
      </w:r>
      <w:r w:rsidRPr="00D257F8" w:rsidR="007C14ED">
        <w:t>did</w:t>
      </w:r>
      <w:r w:rsidRPr="00D257F8" w:rsidR="00074D35">
        <w:t xml:space="preserve"> </w:t>
      </w:r>
      <w:r w:rsidRPr="00D257F8" w:rsidR="007C14ED">
        <w:t>not</w:t>
      </w:r>
      <w:r w:rsidRPr="00D257F8" w:rsidR="00074D35">
        <w:t xml:space="preserve"> </w:t>
      </w:r>
      <w:r w:rsidRPr="00D257F8" w:rsidR="005B07BE">
        <w:t>know.</w:t>
      </w:r>
      <w:r w:rsidRPr="00D257F8" w:rsidR="00074D35">
        <w:t xml:space="preserve"> </w:t>
      </w:r>
      <w:r w:rsidRPr="00D257F8" w:rsidR="007C14ED">
        <w:t>I</w:t>
      </w:r>
      <w:r w:rsidRPr="00D257F8" w:rsidR="00074D35">
        <w:t xml:space="preserve"> </w:t>
      </w:r>
      <w:r w:rsidRPr="00D257F8" w:rsidR="007C14ED">
        <w:t>knew</w:t>
      </w:r>
      <w:r w:rsidRPr="00D257F8" w:rsidR="00074D35">
        <w:t xml:space="preserve"> </w:t>
      </w:r>
      <w:r w:rsidRPr="00D257F8" w:rsidR="007C14ED">
        <w:t>that,</w:t>
      </w:r>
      <w:r w:rsidRPr="00D257F8" w:rsidR="00074D35">
        <w:t xml:space="preserve"> </w:t>
      </w:r>
      <w:r w:rsidRPr="00D257F8" w:rsidR="007C14ED">
        <w:t>yes,</w:t>
      </w:r>
      <w:r w:rsidRPr="00D257F8" w:rsidR="00074D35">
        <w:t xml:space="preserve"> </w:t>
      </w:r>
      <w:r w:rsidRPr="00D257F8" w:rsidR="007C14ED">
        <w:t>it</w:t>
      </w:r>
      <w:r w:rsidRPr="00D257F8" w:rsidR="00074D35">
        <w:t xml:space="preserve"> </w:t>
      </w:r>
      <w:r w:rsidRPr="00D257F8" w:rsidR="007C14ED">
        <w:t>is</w:t>
      </w:r>
      <w:r w:rsidRPr="00D257F8" w:rsidR="00074D35">
        <w:t xml:space="preserve"> </w:t>
      </w:r>
      <w:r w:rsidRPr="00D257F8" w:rsidR="007C14ED">
        <w:t>a</w:t>
      </w:r>
      <w:r w:rsidRPr="00D257F8" w:rsidR="00074D35">
        <w:t xml:space="preserve"> </w:t>
      </w:r>
      <w:r w:rsidRPr="00D257F8" w:rsidR="007C14ED">
        <w:t>good</w:t>
      </w:r>
      <w:r w:rsidRPr="00D257F8" w:rsidR="00074D35">
        <w:t xml:space="preserve"> </w:t>
      </w:r>
      <w:r w:rsidRPr="00D257F8" w:rsidR="007C14ED">
        <w:t>thing</w:t>
      </w:r>
      <w:r w:rsidRPr="00D257F8" w:rsidR="00074D35">
        <w:t xml:space="preserve"> </w:t>
      </w:r>
      <w:r w:rsidRPr="00D257F8" w:rsidR="007C14ED">
        <w:t>to</w:t>
      </w:r>
      <w:r w:rsidRPr="00D257F8" w:rsidR="00074D35">
        <w:t xml:space="preserve"> </w:t>
      </w:r>
      <w:r w:rsidRPr="00D257F8" w:rsidR="007C14ED">
        <w:t>have</w:t>
      </w:r>
      <w:r w:rsidRPr="00D257F8" w:rsidR="00074D35">
        <w:t xml:space="preserve"> </w:t>
      </w:r>
      <w:r w:rsidRPr="00D257F8" w:rsidR="007C14ED">
        <w:t>as</w:t>
      </w:r>
      <w:r w:rsidRPr="00D257F8" w:rsidR="00074D35">
        <w:t xml:space="preserve"> </w:t>
      </w:r>
      <w:r w:rsidRPr="00D257F8" w:rsidR="007C14ED">
        <w:t>a</w:t>
      </w:r>
      <w:r w:rsidRPr="00D257F8" w:rsidR="00074D35">
        <w:t xml:space="preserve"> </w:t>
      </w:r>
      <w:r w:rsidRPr="00D257F8" w:rsidR="007C14ED">
        <w:t>pre</w:t>
      </w:r>
      <w:r w:rsidRPr="00D257F8" w:rsidR="007C14ED">
        <w:noBreakHyphen/>
        <w:t>condition</w:t>
      </w:r>
      <w:r w:rsidRPr="00D257F8" w:rsidR="00074D35">
        <w:t xml:space="preserve"> </w:t>
      </w:r>
      <w:r w:rsidRPr="00D257F8" w:rsidR="007C14ED">
        <w:t>that</w:t>
      </w:r>
      <w:r w:rsidRPr="00D257F8" w:rsidR="00074D35">
        <w:t xml:space="preserve"> the ombudsman </w:t>
      </w:r>
      <w:r w:rsidRPr="00D257F8" w:rsidR="007C14ED">
        <w:t>has</w:t>
      </w:r>
      <w:r w:rsidRPr="00D257F8" w:rsidR="00074D35">
        <w:t xml:space="preserve"> </w:t>
      </w:r>
      <w:r w:rsidRPr="00D257F8" w:rsidR="007C14ED">
        <w:t>no</w:t>
      </w:r>
      <w:r w:rsidRPr="00D257F8" w:rsidR="00074D35">
        <w:t xml:space="preserve"> </w:t>
      </w:r>
      <w:r w:rsidRPr="00D257F8" w:rsidR="007C14ED">
        <w:t>connection</w:t>
      </w:r>
      <w:r w:rsidRPr="00D257F8" w:rsidR="00074D35">
        <w:t xml:space="preserve"> </w:t>
      </w:r>
      <w:r w:rsidRPr="00D257F8" w:rsidR="007C14ED">
        <w:t>with</w:t>
      </w:r>
      <w:r w:rsidRPr="00D257F8" w:rsidR="00074D35">
        <w:t xml:space="preserve"> </w:t>
      </w:r>
      <w:r w:rsidRPr="00D257F8" w:rsidR="007C14ED">
        <w:t>the</w:t>
      </w:r>
      <w:r w:rsidRPr="00D257F8" w:rsidR="00074D35">
        <w:t xml:space="preserve"> </w:t>
      </w:r>
      <w:r w:rsidRPr="00D257F8" w:rsidR="007C14ED">
        <w:t>Armed</w:t>
      </w:r>
      <w:r w:rsidRPr="00D257F8" w:rsidR="00074D35">
        <w:t xml:space="preserve"> </w:t>
      </w:r>
      <w:r w:rsidRPr="00D257F8" w:rsidR="007C14ED">
        <w:t>Forces,</w:t>
      </w:r>
      <w:r w:rsidRPr="00D257F8" w:rsidR="00074D35">
        <w:t xml:space="preserve"> </w:t>
      </w:r>
      <w:r w:rsidRPr="00D257F8" w:rsidR="007C14ED">
        <w:t>but</w:t>
      </w:r>
      <w:r w:rsidRPr="00D257F8" w:rsidR="00074D35">
        <w:t xml:space="preserve"> </w:t>
      </w:r>
      <w:r w:rsidRPr="00D257F8" w:rsidR="005B07BE">
        <w:t>t</w:t>
      </w:r>
      <w:r w:rsidR="00C2002E">
        <w:t>hat</w:t>
      </w:r>
      <w:r w:rsidRPr="00D257F8" w:rsidR="00074D35">
        <w:t xml:space="preserve"> </w:t>
      </w:r>
      <w:r w:rsidRPr="00D257F8" w:rsidR="007C14ED">
        <w:t>does</w:t>
      </w:r>
      <w:r w:rsidRPr="00D257F8" w:rsidR="00074D35">
        <w:t xml:space="preserve"> </w:t>
      </w:r>
      <w:r w:rsidRPr="00D257F8" w:rsidR="007C14ED">
        <w:t>leave</w:t>
      </w:r>
      <w:r w:rsidRPr="00D257F8" w:rsidR="00074D35">
        <w:t xml:space="preserve"> </w:t>
      </w:r>
      <w:r w:rsidRPr="00D257F8" w:rsidR="007C14ED">
        <w:t>you</w:t>
      </w:r>
      <w:r w:rsidRPr="00D257F8" w:rsidR="00074D35">
        <w:t xml:space="preserve"> </w:t>
      </w:r>
      <w:r w:rsidRPr="00D257F8" w:rsidR="007C14ED">
        <w:t>on</w:t>
      </w:r>
      <w:r w:rsidRPr="00D257F8" w:rsidR="00074D35">
        <w:t xml:space="preserve"> </w:t>
      </w:r>
      <w:r w:rsidRPr="00D257F8" w:rsidR="007C14ED">
        <w:t>the</w:t>
      </w:r>
      <w:r w:rsidRPr="00D257F8" w:rsidR="00074D35">
        <w:t xml:space="preserve"> </w:t>
      </w:r>
      <w:r w:rsidRPr="00D257F8" w:rsidR="007C14ED">
        <w:t>back</w:t>
      </w:r>
      <w:r w:rsidRPr="00D257F8" w:rsidR="00074D35">
        <w:t xml:space="preserve"> </w:t>
      </w:r>
      <w:r w:rsidRPr="00D257F8" w:rsidR="007C14ED">
        <w:t>foot</w:t>
      </w:r>
      <w:r w:rsidRPr="00D257F8" w:rsidR="00074D35">
        <w:t xml:space="preserve"> </w:t>
      </w:r>
      <w:r w:rsidRPr="00D257F8" w:rsidR="007C14ED">
        <w:t>in</w:t>
      </w:r>
      <w:r w:rsidRPr="00D257F8" w:rsidR="00074D35">
        <w:t xml:space="preserve"> </w:t>
      </w:r>
      <w:r w:rsidRPr="00D257F8" w:rsidR="007C14ED">
        <w:t>terms</w:t>
      </w:r>
      <w:r w:rsidRPr="00D257F8" w:rsidR="00074D35">
        <w:t xml:space="preserve"> </w:t>
      </w:r>
      <w:r w:rsidRPr="00D257F8" w:rsidR="007C14ED">
        <w:t>of</w:t>
      </w:r>
      <w:r w:rsidRPr="00D257F8" w:rsidR="00074D35">
        <w:t xml:space="preserve"> </w:t>
      </w:r>
      <w:r w:rsidRPr="00D257F8" w:rsidR="007C14ED">
        <w:t>knowing</w:t>
      </w:r>
      <w:r w:rsidRPr="00D257F8" w:rsidR="00074D35">
        <w:t xml:space="preserve"> </w:t>
      </w:r>
      <w:r w:rsidRPr="00D257F8" w:rsidR="007C14ED">
        <w:t>about</w:t>
      </w:r>
      <w:r w:rsidRPr="00D257F8" w:rsidR="00074D35">
        <w:t xml:space="preserve"> </w:t>
      </w:r>
      <w:r w:rsidRPr="00D257F8" w:rsidR="006F0404">
        <w:t>s</w:t>
      </w:r>
      <w:r w:rsidRPr="00D257F8" w:rsidR="005B07BE">
        <w:t>ervice</w:t>
      </w:r>
      <w:r w:rsidRPr="00D257F8" w:rsidR="00074D35">
        <w:t xml:space="preserve"> </w:t>
      </w:r>
      <w:r w:rsidRPr="00D257F8" w:rsidR="005B07BE">
        <w:t>life</w:t>
      </w:r>
      <w:r w:rsidRPr="00D257F8" w:rsidR="007C14ED">
        <w:t>.</w:t>
      </w:r>
      <w:r w:rsidRPr="00D257F8" w:rsidR="00074D35">
        <w:t xml:space="preserve"> </w:t>
      </w:r>
      <w:r w:rsidRPr="00D257F8" w:rsidR="007C14ED">
        <w:t>That</w:t>
      </w:r>
      <w:r w:rsidRPr="00D257F8" w:rsidR="00074D35">
        <w:t xml:space="preserve"> </w:t>
      </w:r>
      <w:r w:rsidRPr="00D257F8" w:rsidR="007C14ED">
        <w:t>year</w:t>
      </w:r>
      <w:r w:rsidRPr="00D257F8" w:rsidR="00074D35">
        <w:t xml:space="preserve"> </w:t>
      </w:r>
      <w:r w:rsidRPr="00D257F8" w:rsidR="007C14ED">
        <w:t>in</w:t>
      </w:r>
      <w:r w:rsidRPr="00D257F8" w:rsidR="00074D35">
        <w:t xml:space="preserve"> </w:t>
      </w:r>
      <w:r w:rsidRPr="00D257F8" w:rsidR="007C14ED">
        <w:t>particular,</w:t>
      </w:r>
      <w:r w:rsidRPr="00D257F8" w:rsidR="00074D35">
        <w:t xml:space="preserve"> </w:t>
      </w:r>
      <w:r w:rsidRPr="00D257F8" w:rsidR="007C14ED">
        <w:t>but</w:t>
      </w:r>
      <w:r w:rsidRPr="00D257F8" w:rsidR="00074D35">
        <w:t xml:space="preserve"> </w:t>
      </w:r>
      <w:r w:rsidRPr="00D257F8" w:rsidR="007C14ED">
        <w:t>throughout</w:t>
      </w:r>
      <w:r w:rsidRPr="00D257F8" w:rsidR="00074D35">
        <w:t xml:space="preserve"> </w:t>
      </w:r>
      <w:r w:rsidRPr="00D257F8" w:rsidR="007C14ED">
        <w:t>my</w:t>
      </w:r>
      <w:r w:rsidRPr="00D257F8" w:rsidR="00074D35">
        <w:t xml:space="preserve"> </w:t>
      </w:r>
      <w:r w:rsidRPr="00D257F8" w:rsidR="007C14ED">
        <w:t>time,</w:t>
      </w:r>
      <w:r w:rsidRPr="00D257F8" w:rsidR="00074D35">
        <w:t xml:space="preserve"> </w:t>
      </w:r>
      <w:r w:rsidRPr="00D257F8" w:rsidR="005B07BE">
        <w:t>I</w:t>
      </w:r>
      <w:r w:rsidRPr="00D257F8" w:rsidR="00074D35">
        <w:t xml:space="preserve"> </w:t>
      </w:r>
      <w:r w:rsidRPr="00D257F8" w:rsidR="005B07BE">
        <w:t>have</w:t>
      </w:r>
      <w:r w:rsidRPr="00D257F8" w:rsidR="00074D35">
        <w:t xml:space="preserve"> </w:t>
      </w:r>
      <w:r w:rsidRPr="00D257F8" w:rsidR="005B07BE">
        <w:t>always</w:t>
      </w:r>
      <w:r w:rsidRPr="00D257F8" w:rsidR="00074D35">
        <w:t xml:space="preserve"> </w:t>
      </w:r>
      <w:r w:rsidRPr="00D257F8" w:rsidR="005B07BE">
        <w:t>made</w:t>
      </w:r>
      <w:r w:rsidRPr="00D257F8" w:rsidR="00074D35">
        <w:t xml:space="preserve"> </w:t>
      </w:r>
      <w:r w:rsidRPr="00D257F8" w:rsidR="005B07BE">
        <w:t>a</w:t>
      </w:r>
      <w:r w:rsidRPr="00D257F8" w:rsidR="00074D35">
        <w:t xml:space="preserve"> </w:t>
      </w:r>
      <w:r w:rsidRPr="00D257F8" w:rsidR="005B07BE">
        <w:t>point</w:t>
      </w:r>
      <w:r w:rsidRPr="00D257F8" w:rsidR="00074D35">
        <w:t xml:space="preserve"> </w:t>
      </w:r>
      <w:r w:rsidRPr="00D257F8" w:rsidR="005B07BE">
        <w:t>of</w:t>
      </w:r>
      <w:r w:rsidRPr="00D257F8" w:rsidR="00074D35">
        <w:t xml:space="preserve"> </w:t>
      </w:r>
      <w:r w:rsidRPr="00D257F8" w:rsidR="005B07BE">
        <w:t>going</w:t>
      </w:r>
      <w:r w:rsidRPr="00D257F8" w:rsidR="00074D35">
        <w:t xml:space="preserve"> </w:t>
      </w:r>
      <w:r w:rsidRPr="00D257F8" w:rsidR="005B07BE">
        <w:t>out</w:t>
      </w:r>
      <w:r w:rsidRPr="00D257F8" w:rsidR="00074D35">
        <w:t xml:space="preserve"> </w:t>
      </w:r>
      <w:r w:rsidRPr="00D257F8">
        <w:t>and</w:t>
      </w:r>
      <w:r w:rsidRPr="00D257F8" w:rsidR="00074D35">
        <w:t xml:space="preserve"> </w:t>
      </w:r>
      <w:r w:rsidRPr="00D257F8">
        <w:t>seeing</w:t>
      </w:r>
      <w:r w:rsidRPr="00D257F8" w:rsidR="00074D35">
        <w:t xml:space="preserve"> </w:t>
      </w:r>
      <w:r w:rsidRPr="00D257F8">
        <w:t>for</w:t>
      </w:r>
      <w:r w:rsidRPr="00D257F8" w:rsidR="00074D35">
        <w:t xml:space="preserve"> </w:t>
      </w:r>
      <w:r w:rsidRPr="00D257F8">
        <w:t>myself</w:t>
      </w:r>
      <w:r w:rsidRPr="00D257F8" w:rsidR="00074D35">
        <w:t xml:space="preserve"> </w:t>
      </w:r>
      <w:r w:rsidRPr="00D257F8">
        <w:t>what</w:t>
      </w:r>
      <w:r w:rsidRPr="00D257F8" w:rsidR="00074D35">
        <w:t xml:space="preserve"> </w:t>
      </w:r>
      <w:r w:rsidRPr="00D257F8">
        <w:t>is</w:t>
      </w:r>
      <w:r w:rsidRPr="00D257F8" w:rsidR="00074D35">
        <w:t xml:space="preserve"> </w:t>
      </w:r>
      <w:r w:rsidRPr="00D257F8">
        <w:t>going</w:t>
      </w:r>
      <w:r w:rsidRPr="00D257F8" w:rsidR="00074D35">
        <w:t xml:space="preserve"> </w:t>
      </w:r>
      <w:r w:rsidRPr="00D257F8">
        <w:t>on</w:t>
      </w:r>
      <w:r w:rsidRPr="00D257F8" w:rsidR="00074D35">
        <w:t xml:space="preserve"> </w:t>
      </w:r>
      <w:r w:rsidRPr="00D257F8">
        <w:t>with</w:t>
      </w:r>
      <w:r w:rsidRPr="00D257F8" w:rsidR="00074D35">
        <w:t xml:space="preserve"> </w:t>
      </w:r>
      <w:r w:rsidRPr="00D257F8" w:rsidR="006F0404">
        <w:t>s</w:t>
      </w:r>
      <w:r w:rsidRPr="00D257F8">
        <w:t>ervice</w:t>
      </w:r>
      <w:r w:rsidRPr="00D257F8" w:rsidR="00074D35">
        <w:t xml:space="preserve"> </w:t>
      </w:r>
      <w:r w:rsidRPr="00D257F8">
        <w:t>personnel</w:t>
      </w:r>
      <w:r w:rsidRPr="00D257F8" w:rsidR="00074D35">
        <w:t xml:space="preserve"> </w:t>
      </w:r>
      <w:r w:rsidRPr="00D257F8" w:rsidR="005B07BE">
        <w:t>where</w:t>
      </w:r>
      <w:r w:rsidRPr="00D257F8" w:rsidR="00074D35">
        <w:t xml:space="preserve"> </w:t>
      </w:r>
      <w:r w:rsidRPr="00D257F8" w:rsidR="005B07BE">
        <w:t>they</w:t>
      </w:r>
      <w:r w:rsidRPr="00D257F8" w:rsidR="00074D35">
        <w:t xml:space="preserve"> </w:t>
      </w:r>
      <w:r w:rsidRPr="00D257F8" w:rsidR="005B07BE">
        <w:t>are.</w:t>
      </w:r>
      <w:r w:rsidRPr="00D257F8" w:rsidR="00074D35">
        <w:t xml:space="preserve"> </w:t>
      </w:r>
      <w:r w:rsidRPr="00D257F8" w:rsidR="005B07BE">
        <w:t>As</w:t>
      </w:r>
      <w:r w:rsidRPr="00D257F8" w:rsidR="00074D35">
        <w:t xml:space="preserve"> </w:t>
      </w:r>
      <w:r w:rsidRPr="00D257F8" w:rsidR="005B07BE">
        <w:t>a</w:t>
      </w:r>
      <w:r w:rsidRPr="00D257F8" w:rsidR="00074D35">
        <w:t xml:space="preserve"> </w:t>
      </w:r>
      <w:r w:rsidRPr="00D257F8" w:rsidR="005B07BE">
        <w:t>matter</w:t>
      </w:r>
      <w:r w:rsidRPr="00D257F8" w:rsidR="00074D35">
        <w:t xml:space="preserve"> </w:t>
      </w:r>
      <w:r w:rsidRPr="00D257F8" w:rsidR="005B07BE">
        <w:t>of</w:t>
      </w:r>
      <w:r w:rsidRPr="00D257F8" w:rsidR="00074D35">
        <w:t xml:space="preserve"> </w:t>
      </w:r>
      <w:r w:rsidRPr="00D257F8" w:rsidR="005B07BE">
        <w:t>fact,</w:t>
      </w:r>
      <w:r w:rsidRPr="00D257F8" w:rsidR="00074D35">
        <w:t xml:space="preserve"> </w:t>
      </w:r>
      <w:r w:rsidRPr="00D257F8" w:rsidR="005B07BE">
        <w:t>on</w:t>
      </w:r>
      <w:r w:rsidRPr="00D257F8" w:rsidR="00074D35">
        <w:t xml:space="preserve"> </w:t>
      </w:r>
      <w:r w:rsidRPr="00D257F8" w:rsidR="005B07BE">
        <w:t>more</w:t>
      </w:r>
      <w:r w:rsidRPr="00D257F8" w:rsidR="00074D35">
        <w:t xml:space="preserve"> </w:t>
      </w:r>
      <w:r w:rsidRPr="00D257F8" w:rsidR="005B07BE">
        <w:t>than</w:t>
      </w:r>
      <w:r w:rsidRPr="00D257F8" w:rsidR="00074D35">
        <w:t xml:space="preserve"> </w:t>
      </w:r>
      <w:r w:rsidRPr="00D257F8" w:rsidR="005B07BE">
        <w:t>one</w:t>
      </w:r>
      <w:r w:rsidRPr="00D257F8" w:rsidR="00074D35">
        <w:t xml:space="preserve"> </w:t>
      </w:r>
      <w:r w:rsidRPr="00D257F8" w:rsidR="005B07BE">
        <w:t>occasion</w:t>
      </w:r>
      <w:r w:rsidRPr="00D257F8">
        <w:t>,</w:t>
      </w:r>
      <w:r w:rsidRPr="00D257F8" w:rsidR="00074D35">
        <w:t xml:space="preserve"> </w:t>
      </w:r>
      <w:r w:rsidRPr="00D257F8">
        <w:t>people</w:t>
      </w:r>
      <w:r w:rsidRPr="00D257F8" w:rsidR="00074D35">
        <w:t xml:space="preserve"> </w:t>
      </w:r>
      <w:r w:rsidRPr="00D257F8">
        <w:t>have</w:t>
      </w:r>
      <w:r w:rsidRPr="00D257F8" w:rsidR="00074D35">
        <w:t xml:space="preserve"> </w:t>
      </w:r>
      <w:r w:rsidRPr="00D257F8">
        <w:t>been</w:t>
      </w:r>
      <w:r w:rsidRPr="00D257F8" w:rsidR="00074D35">
        <w:t xml:space="preserve"> </w:t>
      </w:r>
      <w:r w:rsidRPr="00D257F8">
        <w:t>frankly</w:t>
      </w:r>
      <w:r w:rsidRPr="00D257F8" w:rsidR="00074D35">
        <w:t xml:space="preserve"> </w:t>
      </w:r>
      <w:r w:rsidRPr="00D257F8">
        <w:t>astonished</w:t>
      </w:r>
      <w:r w:rsidRPr="00D257F8" w:rsidR="00B91457">
        <w:t>—</w:t>
      </w:r>
      <w:r w:rsidRPr="00D257F8">
        <w:t>equal</w:t>
      </w:r>
      <w:r w:rsidRPr="00D257F8" w:rsidR="00074D35">
        <w:t xml:space="preserve"> </w:t>
      </w:r>
      <w:r w:rsidRPr="00D257F8">
        <w:t>parts</w:t>
      </w:r>
      <w:r w:rsidRPr="00D257F8" w:rsidR="00074D35">
        <w:t xml:space="preserve"> </w:t>
      </w:r>
      <w:r w:rsidRPr="00D257F8">
        <w:t>astonished</w:t>
      </w:r>
      <w:r w:rsidRPr="00D257F8" w:rsidR="00074D35">
        <w:t xml:space="preserve"> </w:t>
      </w:r>
      <w:r w:rsidRPr="00D257F8">
        <w:t>and</w:t>
      </w:r>
      <w:r w:rsidRPr="00D257F8" w:rsidR="00074D35">
        <w:t xml:space="preserve"> </w:t>
      </w:r>
      <w:r w:rsidRPr="00D257F8">
        <w:t>pleased</w:t>
      </w:r>
      <w:r w:rsidRPr="00D257F8" w:rsidR="00B91457">
        <w:t>—</w:t>
      </w:r>
      <w:r w:rsidRPr="00D257F8">
        <w:t>that</w:t>
      </w:r>
      <w:r w:rsidRPr="00D257F8" w:rsidR="00074D35">
        <w:t xml:space="preserve"> </w:t>
      </w:r>
      <w:r w:rsidRPr="00D257F8">
        <w:t>I</w:t>
      </w:r>
      <w:r w:rsidRPr="00D257F8" w:rsidR="00074D35">
        <w:t xml:space="preserve"> </w:t>
      </w:r>
      <w:r w:rsidRPr="00D257F8">
        <w:t>have</w:t>
      </w:r>
      <w:r w:rsidRPr="00D257F8" w:rsidR="00074D35">
        <w:t xml:space="preserve"> </w:t>
      </w:r>
      <w:r w:rsidRPr="00D257F8" w:rsidR="005B07BE">
        <w:t>come</w:t>
      </w:r>
      <w:r w:rsidRPr="00D257F8" w:rsidR="00074D35">
        <w:t xml:space="preserve"> </w:t>
      </w:r>
      <w:r w:rsidRPr="00D257F8" w:rsidR="005B07BE">
        <w:t>to</w:t>
      </w:r>
      <w:r w:rsidRPr="00D257F8" w:rsidR="00074D35">
        <w:t xml:space="preserve"> </w:t>
      </w:r>
      <w:r w:rsidRPr="00D257F8" w:rsidR="005B07BE">
        <w:t>speak</w:t>
      </w:r>
      <w:r w:rsidRPr="00D257F8" w:rsidR="00074D35">
        <w:t xml:space="preserve"> </w:t>
      </w:r>
      <w:r w:rsidRPr="00D257F8" w:rsidR="005B07BE">
        <w:t>to</w:t>
      </w:r>
      <w:r w:rsidRPr="00D257F8" w:rsidR="00074D35">
        <w:t xml:space="preserve"> </w:t>
      </w:r>
      <w:r w:rsidRPr="00D257F8" w:rsidR="005B07BE">
        <w:t>people</w:t>
      </w:r>
      <w:r w:rsidRPr="00D257F8" w:rsidR="00074D35">
        <w:t xml:space="preserve"> </w:t>
      </w:r>
      <w:r w:rsidRPr="00D257F8" w:rsidR="005B07BE">
        <w:t>at</w:t>
      </w:r>
      <w:r w:rsidRPr="00D257F8" w:rsidR="00074D35">
        <w:t xml:space="preserve"> </w:t>
      </w:r>
      <w:r w:rsidRPr="00D257F8" w:rsidR="005B07BE">
        <w:t>all</w:t>
      </w:r>
      <w:r w:rsidRPr="00D257F8" w:rsidR="00074D35">
        <w:t xml:space="preserve"> </w:t>
      </w:r>
      <w:r w:rsidRPr="00D257F8" w:rsidR="005B07BE">
        <w:t>ranks</w:t>
      </w:r>
      <w:r w:rsidRPr="00D257F8" w:rsidR="00074D35">
        <w:t xml:space="preserve"> </w:t>
      </w:r>
      <w:r w:rsidRPr="00D257F8" w:rsidR="005B07BE">
        <w:t>and</w:t>
      </w:r>
      <w:r w:rsidRPr="00D257F8" w:rsidR="00074D35">
        <w:t xml:space="preserve"> </w:t>
      </w:r>
      <w:r w:rsidRPr="00D257F8" w:rsidR="005B07BE">
        <w:t>to</w:t>
      </w:r>
      <w:r w:rsidRPr="00D257F8" w:rsidR="00074D35">
        <w:t xml:space="preserve"> </w:t>
      </w:r>
      <w:r w:rsidRPr="00D257F8" w:rsidR="005B07BE">
        <w:t>learn</w:t>
      </w:r>
      <w:r w:rsidRPr="00D257F8" w:rsidR="00074D35">
        <w:t xml:space="preserve"> </w:t>
      </w:r>
      <w:r w:rsidRPr="00D257F8" w:rsidR="005B07BE">
        <w:t>about</w:t>
      </w:r>
      <w:r w:rsidRPr="00D257F8" w:rsidR="00074D35">
        <w:t xml:space="preserve"> </w:t>
      </w:r>
      <w:r w:rsidRPr="00D257F8" w:rsidR="005B07BE">
        <w:t>their</w:t>
      </w:r>
      <w:r w:rsidRPr="00D257F8" w:rsidR="00074D35">
        <w:t xml:space="preserve"> </w:t>
      </w:r>
      <w:r w:rsidRPr="00D257F8">
        <w:t>lives</w:t>
      </w:r>
      <w:r w:rsidR="00C2002E">
        <w:t>,</w:t>
      </w:r>
      <w:r w:rsidRPr="00D257F8" w:rsidR="00074D35">
        <w:t xml:space="preserve"> </w:t>
      </w:r>
      <w:r w:rsidRPr="00D257F8">
        <w:t>but</w:t>
      </w:r>
      <w:r w:rsidRPr="00D257F8" w:rsidR="00074D35">
        <w:t xml:space="preserve"> </w:t>
      </w:r>
      <w:r w:rsidRPr="00D257F8">
        <w:t>also</w:t>
      </w:r>
      <w:r w:rsidRPr="00D257F8" w:rsidR="00074D35">
        <w:t xml:space="preserve"> </w:t>
      </w:r>
      <w:r w:rsidRPr="00D257F8">
        <w:t>to</w:t>
      </w:r>
      <w:r w:rsidRPr="00D257F8" w:rsidR="00074D35">
        <w:t xml:space="preserve"> </w:t>
      </w:r>
      <w:r w:rsidRPr="00D257F8">
        <w:t>hear</w:t>
      </w:r>
      <w:r w:rsidRPr="00D257F8" w:rsidR="00074D35">
        <w:t xml:space="preserve"> </w:t>
      </w:r>
      <w:r w:rsidRPr="00D257F8">
        <w:t>from</w:t>
      </w:r>
      <w:r w:rsidRPr="00D257F8" w:rsidR="00074D35">
        <w:t xml:space="preserve"> </w:t>
      </w:r>
      <w:r w:rsidRPr="00D257F8">
        <w:t>them</w:t>
      </w:r>
      <w:r w:rsidRPr="00D257F8" w:rsidR="00074D35">
        <w:t xml:space="preserve"> </w:t>
      </w:r>
      <w:r w:rsidRPr="00D257F8">
        <w:t>what</w:t>
      </w:r>
      <w:r w:rsidRPr="00D257F8" w:rsidR="00074D35">
        <w:t xml:space="preserve"> </w:t>
      </w:r>
      <w:r w:rsidRPr="00D257F8">
        <w:t>is</w:t>
      </w:r>
      <w:r w:rsidRPr="00D257F8" w:rsidR="00074D35">
        <w:t xml:space="preserve"> </w:t>
      </w:r>
      <w:r w:rsidRPr="00D257F8">
        <w:t>going</w:t>
      </w:r>
      <w:r w:rsidRPr="00D257F8" w:rsidR="00074D35">
        <w:t xml:space="preserve"> </w:t>
      </w:r>
      <w:r w:rsidRPr="00D257F8">
        <w:t>on.</w:t>
      </w:r>
    </w:p>
    <w:p w:rsidR="00A41AA1" w:rsidRPr="00D257F8" w:rsidP="005B07BE">
      <w:pPr>
        <w:pStyle w:val="Answer"/>
      </w:pPr>
      <w:r w:rsidRPr="00D257F8">
        <w:t>The</w:t>
      </w:r>
      <w:r w:rsidRPr="00D257F8" w:rsidR="00074D35">
        <w:t xml:space="preserve"> </w:t>
      </w:r>
      <w:r w:rsidRPr="00D257F8">
        <w:t>second</w:t>
      </w:r>
      <w:r w:rsidRPr="00D257F8" w:rsidR="00074D35">
        <w:t xml:space="preserve"> </w:t>
      </w:r>
      <w:r w:rsidRPr="00D257F8">
        <w:t>part</w:t>
      </w:r>
      <w:r w:rsidRPr="00D257F8" w:rsidR="00074D35">
        <w:t xml:space="preserve"> </w:t>
      </w:r>
      <w:r w:rsidRPr="00D257F8">
        <w:t>of</w:t>
      </w:r>
      <w:r w:rsidRPr="00D257F8" w:rsidR="00074D35">
        <w:t xml:space="preserve"> </w:t>
      </w:r>
      <w:r w:rsidRPr="00D257F8">
        <w:t>your</w:t>
      </w:r>
      <w:r w:rsidRPr="00D257F8" w:rsidR="00074D35">
        <w:t xml:space="preserve"> </w:t>
      </w:r>
      <w:r w:rsidRPr="00D257F8">
        <w:t>question</w:t>
      </w:r>
      <w:r w:rsidRPr="00D257F8" w:rsidR="00074D35">
        <w:t xml:space="preserve"> </w:t>
      </w:r>
      <w:r w:rsidRPr="00D257F8">
        <w:t>was</w:t>
      </w:r>
      <w:r w:rsidRPr="00D257F8" w:rsidR="00074D35">
        <w:t xml:space="preserve"> </w:t>
      </w:r>
      <w:r w:rsidRPr="00D257F8">
        <w:t>about</w:t>
      </w:r>
      <w:r w:rsidRPr="00D257F8" w:rsidR="00074D35">
        <w:t xml:space="preserve"> </w:t>
      </w:r>
      <w:r w:rsidRPr="00D257F8">
        <w:t>delay</w:t>
      </w:r>
      <w:r w:rsidRPr="00D257F8" w:rsidR="00074D35">
        <w:t xml:space="preserve"> </w:t>
      </w:r>
      <w:r w:rsidRPr="00D257F8">
        <w:t>an</w:t>
      </w:r>
      <w:r w:rsidRPr="00D257F8" w:rsidR="00CF1129">
        <w:t>d</w:t>
      </w:r>
      <w:r w:rsidRPr="00D257F8" w:rsidR="00074D35">
        <w:t xml:space="preserve"> </w:t>
      </w:r>
      <w:r w:rsidRPr="00D257F8" w:rsidR="00CF1129">
        <w:t>the</w:t>
      </w:r>
      <w:r w:rsidRPr="00D257F8" w:rsidR="00074D35">
        <w:t xml:space="preserve"> </w:t>
      </w:r>
      <w:r w:rsidRPr="00D257F8" w:rsidR="00CF1129">
        <w:t>reasons</w:t>
      </w:r>
      <w:r w:rsidRPr="00D257F8" w:rsidR="00074D35">
        <w:t xml:space="preserve"> </w:t>
      </w:r>
      <w:r w:rsidRPr="00D257F8" w:rsidR="00CF1129">
        <w:t>for</w:t>
      </w:r>
      <w:r w:rsidRPr="00D257F8" w:rsidR="00074D35">
        <w:t xml:space="preserve"> </w:t>
      </w:r>
      <w:r w:rsidRPr="00D257F8" w:rsidR="00CF1129">
        <w:t>delay.</w:t>
      </w:r>
      <w:r w:rsidRPr="00D257F8" w:rsidR="00074D35">
        <w:t xml:space="preserve"> </w:t>
      </w:r>
      <w:r w:rsidRPr="00D257F8" w:rsidR="00CE0C34">
        <w:t>I</w:t>
      </w:r>
      <w:r w:rsidRPr="00D257F8" w:rsidR="00074D35">
        <w:t xml:space="preserve"> </w:t>
      </w:r>
      <w:r w:rsidRPr="00D257F8" w:rsidR="00CE0C34">
        <w:t>am</w:t>
      </w:r>
      <w:r w:rsidRPr="00D257F8" w:rsidR="00074D35">
        <w:t xml:space="preserve"> </w:t>
      </w:r>
      <w:r w:rsidRPr="00D257F8" w:rsidR="00CE0C34">
        <w:t>very</w:t>
      </w:r>
      <w:r w:rsidRPr="00D257F8" w:rsidR="00074D35">
        <w:t xml:space="preserve"> </w:t>
      </w:r>
      <w:r w:rsidRPr="00D257F8" w:rsidR="00CE0C34">
        <w:t>much</w:t>
      </w:r>
      <w:r w:rsidRPr="00D257F8" w:rsidR="00074D35">
        <w:t xml:space="preserve"> </w:t>
      </w:r>
      <w:r w:rsidRPr="00D257F8" w:rsidR="00CE0C34">
        <w:t>an</w:t>
      </w:r>
      <w:r w:rsidRPr="00D257F8" w:rsidR="00074D35">
        <w:t xml:space="preserve"> </w:t>
      </w:r>
      <w:r w:rsidRPr="00D257F8" w:rsidR="00CE0C34">
        <w:t>outsider</w:t>
      </w:r>
      <w:r w:rsidRPr="00D257F8" w:rsidR="00074D35">
        <w:t xml:space="preserve"> </w:t>
      </w:r>
      <w:r w:rsidRPr="00D257F8" w:rsidR="00CE0C34">
        <w:t>in</w:t>
      </w:r>
      <w:r w:rsidRPr="00D257F8" w:rsidR="00074D35">
        <w:t xml:space="preserve"> </w:t>
      </w:r>
      <w:r w:rsidRPr="00D257F8" w:rsidR="00CE0C34">
        <w:t>lots</w:t>
      </w:r>
      <w:r w:rsidRPr="00D257F8" w:rsidR="00074D35">
        <w:t xml:space="preserve"> </w:t>
      </w:r>
      <w:r w:rsidRPr="00D257F8" w:rsidR="00CE0C34">
        <w:t>of</w:t>
      </w:r>
      <w:r w:rsidRPr="00D257F8" w:rsidR="00074D35">
        <w:t xml:space="preserve"> </w:t>
      </w:r>
      <w:r w:rsidRPr="00D257F8" w:rsidR="00CE0C34">
        <w:t>different</w:t>
      </w:r>
      <w:r w:rsidRPr="00D257F8" w:rsidR="00074D35">
        <w:t xml:space="preserve"> </w:t>
      </w:r>
      <w:r w:rsidRPr="00D257F8" w:rsidR="00CE0C34">
        <w:t>ways</w:t>
      </w:r>
      <w:r w:rsidRPr="00D257F8" w:rsidR="00074D35">
        <w:t xml:space="preserve"> </w:t>
      </w:r>
      <w:r w:rsidRPr="00D257F8" w:rsidR="00CE0C34">
        <w:t>in</w:t>
      </w:r>
      <w:r w:rsidRPr="00D257F8" w:rsidR="00074D35">
        <w:t xml:space="preserve"> </w:t>
      </w:r>
      <w:r w:rsidRPr="00D257F8" w:rsidR="00CE0C34">
        <w:t>relation</w:t>
      </w:r>
      <w:r w:rsidRPr="00D257F8" w:rsidR="00074D35">
        <w:t xml:space="preserve"> </w:t>
      </w:r>
      <w:r w:rsidRPr="00D257F8" w:rsidR="00CE0C34">
        <w:t>to</w:t>
      </w:r>
      <w:r w:rsidRPr="00D257F8" w:rsidR="00074D35">
        <w:t xml:space="preserve"> </w:t>
      </w:r>
      <w:r w:rsidRPr="00D257F8" w:rsidR="00CE0C34">
        <w:t>this</w:t>
      </w:r>
      <w:r w:rsidRPr="00D257F8">
        <w:t>,</w:t>
      </w:r>
      <w:r w:rsidRPr="00D257F8" w:rsidR="00074D35">
        <w:t xml:space="preserve"> </w:t>
      </w:r>
      <w:r w:rsidRPr="00D257F8" w:rsidR="00CE0C34">
        <w:t>as</w:t>
      </w:r>
      <w:r w:rsidRPr="00D257F8" w:rsidR="00074D35">
        <w:t xml:space="preserve"> </w:t>
      </w:r>
      <w:r w:rsidRPr="00D257F8" w:rsidR="00CE0C34">
        <w:t>much</w:t>
      </w:r>
      <w:r w:rsidRPr="00D257F8" w:rsidR="00074D35">
        <w:t xml:space="preserve"> </w:t>
      </w:r>
      <w:r w:rsidRPr="00D257F8">
        <w:t>as</w:t>
      </w:r>
      <w:r w:rsidRPr="00D257F8" w:rsidR="00074D35">
        <w:t xml:space="preserve"> </w:t>
      </w:r>
      <w:r w:rsidRPr="00D257F8">
        <w:t>I</w:t>
      </w:r>
      <w:r w:rsidRPr="00D257F8" w:rsidR="00074D35">
        <w:t xml:space="preserve"> </w:t>
      </w:r>
      <w:r w:rsidRPr="00D257F8">
        <w:t>have</w:t>
      </w:r>
      <w:r w:rsidRPr="00D257F8" w:rsidR="00074D35">
        <w:t xml:space="preserve"> </w:t>
      </w:r>
      <w:r w:rsidRPr="00D257F8">
        <w:t>a</w:t>
      </w:r>
      <w:r w:rsidRPr="00D257F8" w:rsidR="00074D35">
        <w:t xml:space="preserve"> </w:t>
      </w:r>
      <w:r w:rsidRPr="00D257F8">
        <w:t>grea</w:t>
      </w:r>
      <w:r w:rsidRPr="00D257F8" w:rsidR="00CE0C34">
        <w:t>t</w:t>
      </w:r>
      <w:r w:rsidRPr="00D257F8" w:rsidR="00074D35">
        <w:t xml:space="preserve"> </w:t>
      </w:r>
      <w:r w:rsidRPr="00D257F8">
        <w:t>deal</w:t>
      </w:r>
      <w:r w:rsidRPr="00D257F8" w:rsidR="00074D35">
        <w:t xml:space="preserve"> </w:t>
      </w:r>
      <w:r w:rsidRPr="00D257F8">
        <w:t>of</w:t>
      </w:r>
      <w:r w:rsidRPr="00D257F8" w:rsidR="00074D35">
        <w:t xml:space="preserve"> </w:t>
      </w:r>
      <w:r w:rsidRPr="00D257F8">
        <w:t>admiration</w:t>
      </w:r>
      <w:r w:rsidRPr="00D257F8" w:rsidR="00074D35">
        <w:t xml:space="preserve"> </w:t>
      </w:r>
      <w:r w:rsidRPr="00D257F8" w:rsidR="00CE0C34">
        <w:t>for</w:t>
      </w:r>
      <w:r w:rsidRPr="00D257F8" w:rsidR="00074D35">
        <w:t xml:space="preserve"> </w:t>
      </w:r>
      <w:r w:rsidRPr="00D257F8" w:rsidR="00CE0C34">
        <w:t>the</w:t>
      </w:r>
      <w:r w:rsidRPr="00D257F8" w:rsidR="00074D35">
        <w:t xml:space="preserve"> </w:t>
      </w:r>
      <w:r w:rsidRPr="00D257F8" w:rsidR="00CE0C34">
        <w:t>Armed</w:t>
      </w:r>
      <w:r w:rsidRPr="00D257F8" w:rsidR="00074D35">
        <w:t xml:space="preserve"> </w:t>
      </w:r>
      <w:r w:rsidRPr="00D257F8" w:rsidR="00CE0C34">
        <w:t>Forces</w:t>
      </w:r>
      <w:r w:rsidRPr="00D257F8" w:rsidR="00074D35">
        <w:t xml:space="preserve"> </w:t>
      </w:r>
      <w:r w:rsidRPr="00D257F8" w:rsidR="00CE0C34">
        <w:t>and</w:t>
      </w:r>
      <w:r w:rsidRPr="00D257F8" w:rsidR="00074D35">
        <w:t xml:space="preserve"> </w:t>
      </w:r>
      <w:r w:rsidRPr="00D257F8" w:rsidR="00CE0C34">
        <w:t>what</w:t>
      </w:r>
      <w:r w:rsidRPr="00D257F8" w:rsidR="00074D35">
        <w:t xml:space="preserve"> </w:t>
      </w:r>
      <w:r w:rsidRPr="00D257F8">
        <w:t>s</w:t>
      </w:r>
      <w:r w:rsidRPr="00D257F8" w:rsidR="00CE0C34">
        <w:t>ervice</w:t>
      </w:r>
      <w:r w:rsidRPr="00D257F8" w:rsidR="00074D35">
        <w:t xml:space="preserve"> </w:t>
      </w:r>
      <w:r w:rsidRPr="00D257F8" w:rsidR="00CE0C34">
        <w:t>personnel</w:t>
      </w:r>
      <w:r w:rsidRPr="00D257F8" w:rsidR="00074D35">
        <w:t xml:space="preserve"> </w:t>
      </w:r>
      <w:r w:rsidRPr="00D257F8" w:rsidR="00CE0C34">
        <w:t>do</w:t>
      </w:r>
      <w:r w:rsidRPr="00D257F8" w:rsidR="00074D35">
        <w:t xml:space="preserve"> </w:t>
      </w:r>
      <w:r w:rsidRPr="00D257F8" w:rsidR="00CE0C34">
        <w:t>for</w:t>
      </w:r>
      <w:r w:rsidRPr="00D257F8" w:rsidR="00074D35">
        <w:t xml:space="preserve"> </w:t>
      </w:r>
      <w:r w:rsidRPr="00D257F8" w:rsidR="00CE0C34">
        <w:t>us.</w:t>
      </w:r>
      <w:r w:rsidRPr="00D257F8" w:rsidR="00074D35">
        <w:t xml:space="preserve"> </w:t>
      </w:r>
      <w:r w:rsidRPr="00D257F8">
        <w:t>I</w:t>
      </w:r>
      <w:r w:rsidRPr="00D257F8" w:rsidR="00074D35">
        <w:t xml:space="preserve"> </w:t>
      </w:r>
      <w:r w:rsidRPr="00D257F8">
        <w:t>honestly</w:t>
      </w:r>
      <w:r w:rsidRPr="00D257F8" w:rsidR="00074D35">
        <w:t xml:space="preserve"> </w:t>
      </w:r>
      <w:r w:rsidRPr="00D257F8">
        <w:t>do</w:t>
      </w:r>
      <w:r w:rsidRPr="00D257F8" w:rsidR="00074D35">
        <w:t xml:space="preserve"> </w:t>
      </w:r>
      <w:r w:rsidRPr="00D257F8">
        <w:t>not</w:t>
      </w:r>
      <w:r w:rsidRPr="00D257F8" w:rsidR="00074D35">
        <w:t xml:space="preserve"> </w:t>
      </w:r>
      <w:r w:rsidRPr="00D257F8">
        <w:t>know.</w:t>
      </w:r>
      <w:r w:rsidRPr="00D257F8" w:rsidR="00074D35">
        <w:t xml:space="preserve"> </w:t>
      </w:r>
      <w:r w:rsidRPr="00D257F8">
        <w:t>Th</w:t>
      </w:r>
      <w:r w:rsidRPr="00D257F8" w:rsidR="00CF1129">
        <w:t>a</w:t>
      </w:r>
      <w:r w:rsidRPr="00D257F8">
        <w:t>t</w:t>
      </w:r>
      <w:r w:rsidRPr="00D257F8" w:rsidR="00074D35">
        <w:t xml:space="preserve"> </w:t>
      </w:r>
      <w:r w:rsidRPr="00D257F8">
        <w:t>is</w:t>
      </w:r>
      <w:r w:rsidRPr="00D257F8" w:rsidR="00074D35">
        <w:t xml:space="preserve"> </w:t>
      </w:r>
      <w:r w:rsidRPr="00D257F8">
        <w:t>the</w:t>
      </w:r>
      <w:r w:rsidRPr="00D257F8" w:rsidR="00074D35">
        <w:t xml:space="preserve"> </w:t>
      </w:r>
      <w:r w:rsidRPr="00D257F8">
        <w:t>truth.</w:t>
      </w:r>
      <w:r w:rsidRPr="00D257F8" w:rsidR="00074D35">
        <w:t xml:space="preserve"> </w:t>
      </w:r>
      <w:r w:rsidRPr="00D257F8">
        <w:t>I</w:t>
      </w:r>
      <w:r w:rsidRPr="00D257F8" w:rsidR="00074D35">
        <w:t xml:space="preserve"> </w:t>
      </w:r>
      <w:r w:rsidRPr="00D257F8">
        <w:t>say</w:t>
      </w:r>
      <w:r w:rsidRPr="00D257F8" w:rsidR="00074D35">
        <w:t xml:space="preserve"> </w:t>
      </w:r>
      <w:r w:rsidRPr="00D257F8">
        <w:t>this</w:t>
      </w:r>
      <w:r w:rsidRPr="00D257F8" w:rsidR="00074D35">
        <w:t xml:space="preserve"> </w:t>
      </w:r>
      <w:r w:rsidRPr="00D257F8" w:rsidR="00CE0C34">
        <w:t>because,</w:t>
      </w:r>
      <w:r w:rsidRPr="00D257F8" w:rsidR="00074D35">
        <w:t xml:space="preserve"> </w:t>
      </w:r>
      <w:r w:rsidRPr="00D257F8" w:rsidR="00CE0C34">
        <w:t>for</w:t>
      </w:r>
      <w:r w:rsidRPr="00D257F8" w:rsidR="00074D35">
        <w:t xml:space="preserve"> </w:t>
      </w:r>
      <w:r w:rsidRPr="00D257F8" w:rsidR="00CE0C34">
        <w:t>example,</w:t>
      </w:r>
      <w:r w:rsidRPr="00D257F8" w:rsidR="00074D35">
        <w:t xml:space="preserve"> </w:t>
      </w:r>
      <w:r w:rsidRPr="00D257F8">
        <w:t>in</w:t>
      </w:r>
      <w:r w:rsidRPr="00D257F8" w:rsidR="00074D35">
        <w:t xml:space="preserve"> </w:t>
      </w:r>
      <w:r w:rsidRPr="00D257F8">
        <w:t>my</w:t>
      </w:r>
      <w:r w:rsidRPr="00D257F8" w:rsidR="00074D35">
        <w:t xml:space="preserve"> </w:t>
      </w:r>
      <w:r w:rsidRPr="00D257F8">
        <w:t>life</w:t>
      </w:r>
      <w:r w:rsidRPr="00D257F8" w:rsidR="00074D35">
        <w:t xml:space="preserve"> </w:t>
      </w:r>
      <w:r w:rsidRPr="00D257F8">
        <w:t>as</w:t>
      </w:r>
      <w:r w:rsidRPr="00D257F8" w:rsidR="00074D35">
        <w:t xml:space="preserve"> </w:t>
      </w:r>
      <w:r w:rsidRPr="00D257F8">
        <w:t>a</w:t>
      </w:r>
      <w:r w:rsidRPr="00D257F8" w:rsidR="00074D35">
        <w:t xml:space="preserve"> </w:t>
      </w:r>
      <w:r w:rsidRPr="00D257F8">
        <w:t>criminal</w:t>
      </w:r>
      <w:r w:rsidRPr="00D257F8" w:rsidR="00074D35">
        <w:t xml:space="preserve"> </w:t>
      </w:r>
      <w:r w:rsidRPr="00D257F8">
        <w:t>judge</w:t>
      </w:r>
      <w:r w:rsidRPr="00D257F8" w:rsidR="00CE0C34">
        <w:t>,</w:t>
      </w:r>
      <w:r w:rsidRPr="00D257F8" w:rsidR="00074D35">
        <w:t xml:space="preserve"> </w:t>
      </w:r>
      <w:r w:rsidRPr="00D257F8">
        <w:t>I</w:t>
      </w:r>
      <w:r w:rsidRPr="00D257F8">
        <w:t xml:space="preserve"> can hear some pretty serious trials—I </w:t>
      </w:r>
      <w:r w:rsidRPr="00D257F8">
        <w:t>cannot</w:t>
      </w:r>
      <w:r w:rsidRPr="00D257F8" w:rsidR="00074D35">
        <w:t xml:space="preserve"> </w:t>
      </w:r>
      <w:r w:rsidRPr="00D257F8">
        <w:t>hear</w:t>
      </w:r>
      <w:r w:rsidRPr="00D257F8" w:rsidR="00074D35">
        <w:t xml:space="preserve"> </w:t>
      </w:r>
      <w:r w:rsidRPr="00D257F8">
        <w:t>ever</w:t>
      </w:r>
      <w:r w:rsidRPr="00D257F8" w:rsidR="00CF1129">
        <w:t>y</w:t>
      </w:r>
      <w:r w:rsidRPr="00D257F8">
        <w:t>thing</w:t>
      </w:r>
      <w:r w:rsidRPr="00D257F8">
        <w:t>;</w:t>
      </w:r>
      <w:r w:rsidRPr="00D257F8" w:rsidR="00074D35">
        <w:t xml:space="preserve"> </w:t>
      </w:r>
      <w:r w:rsidRPr="00D257F8">
        <w:t>I</w:t>
      </w:r>
      <w:r w:rsidRPr="00D257F8" w:rsidR="00074D35">
        <w:t xml:space="preserve"> </w:t>
      </w:r>
      <w:r w:rsidRPr="00D257F8">
        <w:t>cannot</w:t>
      </w:r>
      <w:r w:rsidRPr="00D257F8" w:rsidR="00074D35">
        <w:t xml:space="preserve"> </w:t>
      </w:r>
      <w:r w:rsidRPr="00D257F8">
        <w:t>hear</w:t>
      </w:r>
      <w:r w:rsidRPr="00D257F8" w:rsidR="00074D35">
        <w:t xml:space="preserve"> </w:t>
      </w:r>
      <w:r w:rsidRPr="00D257F8">
        <w:t>murder</w:t>
      </w:r>
      <w:r w:rsidRPr="00D257F8" w:rsidR="00074D35">
        <w:t xml:space="preserve"> </w:t>
      </w:r>
      <w:r w:rsidRPr="00D257F8">
        <w:t>trials</w:t>
      </w:r>
      <w:r w:rsidRPr="00D257F8" w:rsidR="00CE0C34">
        <w:t>,</w:t>
      </w:r>
      <w:r w:rsidRPr="00D257F8" w:rsidR="00074D35">
        <w:t xml:space="preserve"> </w:t>
      </w:r>
      <w:r w:rsidRPr="00D257F8" w:rsidR="00CE0C34">
        <w:t>for</w:t>
      </w:r>
      <w:r w:rsidRPr="00D257F8" w:rsidR="00074D35">
        <w:t xml:space="preserve"> </w:t>
      </w:r>
      <w:r w:rsidRPr="00D257F8" w:rsidR="00CE0C34">
        <w:t>example</w:t>
      </w:r>
      <w:r w:rsidRPr="00D257F8">
        <w:t>—</w:t>
      </w:r>
      <w:r w:rsidRPr="00D257F8" w:rsidR="00CE0C34">
        <w:t>and</w:t>
      </w:r>
      <w:r w:rsidRPr="00D257F8" w:rsidR="00074D35">
        <w:t xml:space="preserve"> </w:t>
      </w:r>
      <w:r w:rsidRPr="00D257F8" w:rsidR="00CE0C34">
        <w:t>I</w:t>
      </w:r>
      <w:r w:rsidRPr="00D257F8" w:rsidR="00074D35">
        <w:t xml:space="preserve"> </w:t>
      </w:r>
      <w:r w:rsidRPr="00D257F8" w:rsidR="00CE0C34">
        <w:t>am</w:t>
      </w:r>
      <w:r w:rsidRPr="00D257F8" w:rsidR="00074D35">
        <w:t xml:space="preserve"> </w:t>
      </w:r>
      <w:r w:rsidRPr="00D257F8" w:rsidR="00CE0C34">
        <w:t>not</w:t>
      </w:r>
      <w:r w:rsidRPr="00D257F8" w:rsidR="00074D35">
        <w:t xml:space="preserve"> </w:t>
      </w:r>
      <w:r w:rsidRPr="00D257F8" w:rsidR="00CE0C34">
        <w:t>a</w:t>
      </w:r>
      <w:r w:rsidRPr="00D257F8" w:rsidR="00074D35">
        <w:t xml:space="preserve"> </w:t>
      </w:r>
      <w:r w:rsidRPr="00D257F8" w:rsidR="00CE0C34">
        <w:t>light</w:t>
      </w:r>
      <w:r w:rsidRPr="00D257F8" w:rsidR="00074D35">
        <w:t xml:space="preserve"> </w:t>
      </w:r>
      <w:r w:rsidRPr="00D257F8" w:rsidR="009F763F">
        <w:t>sentencer</w:t>
      </w:r>
      <w:r w:rsidRPr="00D257F8" w:rsidR="00CE0C34">
        <w:t>.</w:t>
      </w:r>
      <w:r w:rsidRPr="00D257F8" w:rsidR="00074D35">
        <w:t xml:space="preserve"> </w:t>
      </w:r>
      <w:r w:rsidRPr="00D257F8" w:rsidR="00CE0C34">
        <w:t>I</w:t>
      </w:r>
      <w:r w:rsidRPr="00D257F8" w:rsidR="00074D35">
        <w:t xml:space="preserve"> </w:t>
      </w:r>
      <w:r w:rsidRPr="00D257F8" w:rsidR="00CE0C34">
        <w:t>can</w:t>
      </w:r>
      <w:r w:rsidRPr="00D257F8" w:rsidR="00074D35">
        <w:t xml:space="preserve"> </w:t>
      </w:r>
      <w:r w:rsidRPr="00D257F8">
        <w:t>sentence</w:t>
      </w:r>
      <w:r w:rsidRPr="00D257F8" w:rsidR="00074D35">
        <w:t xml:space="preserve"> </w:t>
      </w:r>
      <w:r w:rsidRPr="00D257F8">
        <w:t>someone</w:t>
      </w:r>
      <w:r w:rsidRPr="00D257F8" w:rsidR="00074D35">
        <w:t xml:space="preserve"> </w:t>
      </w:r>
      <w:r w:rsidRPr="00D257F8">
        <w:t>for</w:t>
      </w:r>
      <w:r w:rsidRPr="00D257F8" w:rsidR="00074D35">
        <w:t xml:space="preserve"> </w:t>
      </w:r>
      <w:r w:rsidRPr="00D257F8">
        <w:t>GBH</w:t>
      </w:r>
      <w:r w:rsidRPr="00D257F8" w:rsidR="00CE0C34">
        <w:t>,</w:t>
      </w:r>
      <w:r w:rsidRPr="00D257F8" w:rsidR="00074D35">
        <w:t xml:space="preserve"> </w:t>
      </w:r>
      <w:r w:rsidRPr="00D257F8">
        <w:t>for</w:t>
      </w:r>
      <w:r w:rsidRPr="00D257F8" w:rsidR="00074D35">
        <w:t xml:space="preserve"> </w:t>
      </w:r>
      <w:r w:rsidRPr="00D257F8">
        <w:t>example</w:t>
      </w:r>
      <w:r w:rsidRPr="00D257F8" w:rsidR="00CE0C34">
        <w:t>,</w:t>
      </w:r>
      <w:r w:rsidRPr="00D257F8" w:rsidR="00074D35">
        <w:t xml:space="preserve"> </w:t>
      </w:r>
      <w:r w:rsidRPr="00D257F8">
        <w:t>which</w:t>
      </w:r>
      <w:r w:rsidRPr="00D257F8" w:rsidR="00074D35">
        <w:t xml:space="preserve"> </w:t>
      </w:r>
      <w:r w:rsidRPr="00D257F8">
        <w:t>carries</w:t>
      </w:r>
      <w:r w:rsidRPr="00D257F8" w:rsidR="00074D35">
        <w:t xml:space="preserve"> </w:t>
      </w:r>
      <w:r w:rsidRPr="00D257F8">
        <w:t>a</w:t>
      </w:r>
      <w:r w:rsidRPr="00D257F8" w:rsidR="00074D35">
        <w:t xml:space="preserve"> </w:t>
      </w:r>
      <w:r w:rsidRPr="00D257F8">
        <w:t>life</w:t>
      </w:r>
      <w:r w:rsidRPr="00D257F8" w:rsidR="00074D35">
        <w:t xml:space="preserve"> </w:t>
      </w:r>
      <w:r w:rsidRPr="00D257F8">
        <w:t>sentence</w:t>
      </w:r>
      <w:r w:rsidRPr="00D257F8" w:rsidR="00074D35">
        <w:t xml:space="preserve"> </w:t>
      </w:r>
      <w:r w:rsidRPr="00D257F8">
        <w:t>of</w:t>
      </w:r>
      <w:r w:rsidRPr="00D257F8" w:rsidR="00074D35">
        <w:t xml:space="preserve"> </w:t>
      </w:r>
      <w:r w:rsidRPr="00D257F8" w:rsidR="00CE0C34">
        <w:t>imprisonment,</w:t>
      </w:r>
      <w:r w:rsidRPr="00D257F8" w:rsidR="00074D35">
        <w:t xml:space="preserve"> </w:t>
      </w:r>
      <w:r w:rsidRPr="00D257F8" w:rsidR="00CE0C34">
        <w:t>but</w:t>
      </w:r>
      <w:r w:rsidRPr="00D257F8" w:rsidR="00074D35">
        <w:t xml:space="preserve"> </w:t>
      </w:r>
      <w:r w:rsidRPr="00D257F8" w:rsidR="00CE0C34">
        <w:t>you</w:t>
      </w:r>
      <w:r w:rsidRPr="00D257F8" w:rsidR="00074D35">
        <w:t xml:space="preserve"> </w:t>
      </w:r>
      <w:r w:rsidRPr="00D257F8" w:rsidR="00CE0C34">
        <w:t>usually</w:t>
      </w:r>
      <w:r w:rsidRPr="00D257F8" w:rsidR="00074D35">
        <w:t xml:space="preserve"> </w:t>
      </w:r>
      <w:r w:rsidRPr="00D257F8" w:rsidR="00CE0C34">
        <w:t>get</w:t>
      </w:r>
      <w:r w:rsidRPr="00D257F8" w:rsidR="00074D35">
        <w:t xml:space="preserve"> </w:t>
      </w:r>
      <w:r w:rsidRPr="00D257F8" w:rsidR="00CE0C34">
        <w:t>a</w:t>
      </w:r>
      <w:r w:rsidRPr="00D257F8" w:rsidR="00074D35">
        <w:t xml:space="preserve"> </w:t>
      </w:r>
      <w:r w:rsidRPr="00D257F8" w:rsidR="00CE0C34">
        <w:t>high</w:t>
      </w:r>
      <w:r w:rsidRPr="00D257F8" w:rsidR="00CE0C34">
        <w:noBreakHyphen/>
        <w:t>single</w:t>
      </w:r>
      <w:r w:rsidRPr="00D257F8" w:rsidR="00CE0C34">
        <w:noBreakHyphen/>
        <w:t>digit</w:t>
      </w:r>
      <w:r w:rsidRPr="00D257F8" w:rsidR="00074D35">
        <w:t xml:space="preserve"> </w:t>
      </w:r>
      <w:r w:rsidRPr="00D257F8" w:rsidR="00CE0C34">
        <w:t>sentence.</w:t>
      </w:r>
      <w:r w:rsidRPr="00D257F8" w:rsidR="00074D35">
        <w:t xml:space="preserve"> </w:t>
      </w:r>
      <w:r w:rsidRPr="00D257F8" w:rsidR="00CE0C34">
        <w:t>I</w:t>
      </w:r>
      <w:r w:rsidRPr="00D257F8" w:rsidR="00074D35">
        <w:t xml:space="preserve"> </w:t>
      </w:r>
      <w:r w:rsidRPr="00D257F8" w:rsidR="00CE0C34">
        <w:t>could,</w:t>
      </w:r>
      <w:r w:rsidRPr="00D257F8" w:rsidR="00074D35">
        <w:t xml:space="preserve"> </w:t>
      </w:r>
      <w:r w:rsidRPr="00D257F8" w:rsidR="00CE0C34">
        <w:t>in</w:t>
      </w:r>
      <w:r w:rsidRPr="00D257F8" w:rsidR="00074D35">
        <w:t xml:space="preserve"> </w:t>
      </w:r>
      <w:r w:rsidRPr="00D257F8" w:rsidR="00CE0C34">
        <w:t>theory,</w:t>
      </w:r>
      <w:r w:rsidRPr="00D257F8" w:rsidR="00074D35">
        <w:t xml:space="preserve"> </w:t>
      </w:r>
      <w:r w:rsidRPr="00D257F8" w:rsidR="00CE0C34">
        <w:t>sentence</w:t>
      </w:r>
      <w:r w:rsidRPr="00D257F8" w:rsidR="00074D35">
        <w:t xml:space="preserve"> </w:t>
      </w:r>
      <w:r w:rsidRPr="00D257F8" w:rsidR="00CE0C34">
        <w:t>someone</w:t>
      </w:r>
      <w:r w:rsidRPr="00D257F8" w:rsidR="00074D35">
        <w:t xml:space="preserve"> </w:t>
      </w:r>
      <w:r w:rsidRPr="00D257F8" w:rsidR="00CE0C34">
        <w:t>for</w:t>
      </w:r>
      <w:r w:rsidRPr="00D257F8" w:rsidR="00074D35">
        <w:t xml:space="preserve"> </w:t>
      </w:r>
      <w:r w:rsidRPr="00D257F8" w:rsidR="00CE0C34">
        <w:t>that</w:t>
      </w:r>
      <w:r w:rsidRPr="00D257F8" w:rsidR="00074D35">
        <w:t xml:space="preserve"> </w:t>
      </w:r>
      <w:r w:rsidRPr="00D257F8" w:rsidR="00CE0C34">
        <w:t>and</w:t>
      </w:r>
      <w:r w:rsidRPr="00D257F8" w:rsidR="00074D35">
        <w:t xml:space="preserve"> </w:t>
      </w:r>
      <w:r w:rsidRPr="00D257F8">
        <w:t>they</w:t>
      </w:r>
      <w:r w:rsidRPr="00D257F8" w:rsidR="00074D35">
        <w:t xml:space="preserve"> </w:t>
      </w:r>
      <w:r w:rsidRPr="00D257F8">
        <w:t>c</w:t>
      </w:r>
      <w:r w:rsidR="00C2002E">
        <w:t>ould</w:t>
      </w:r>
      <w:r w:rsidRPr="00D257F8" w:rsidR="00074D35">
        <w:t xml:space="preserve"> </w:t>
      </w:r>
      <w:r w:rsidRPr="00D257F8">
        <w:t>go</w:t>
      </w:r>
      <w:r w:rsidRPr="00D257F8" w:rsidR="00074D35">
        <w:t xml:space="preserve"> </w:t>
      </w:r>
      <w:r w:rsidRPr="00D257F8">
        <w:t>to</w:t>
      </w:r>
      <w:r w:rsidRPr="00D257F8" w:rsidR="00074D35">
        <w:t xml:space="preserve"> </w:t>
      </w:r>
      <w:r w:rsidRPr="00D257F8">
        <w:t>prison</w:t>
      </w:r>
      <w:r w:rsidRPr="00D257F8" w:rsidR="00074D35">
        <w:t xml:space="preserve"> </w:t>
      </w:r>
      <w:r w:rsidRPr="00D257F8" w:rsidR="00CE0C34">
        <w:t>and</w:t>
      </w:r>
      <w:r w:rsidRPr="00D257F8" w:rsidR="00074D35">
        <w:t xml:space="preserve"> </w:t>
      </w:r>
      <w:r w:rsidRPr="00D257F8" w:rsidR="00CE0C34">
        <w:t>come</w:t>
      </w:r>
      <w:r w:rsidRPr="00D257F8" w:rsidR="00074D35">
        <w:t xml:space="preserve"> </w:t>
      </w:r>
      <w:r w:rsidRPr="00D257F8" w:rsidR="00CE0C34">
        <w:t>out</w:t>
      </w:r>
      <w:r w:rsidRPr="00D257F8" w:rsidR="00074D35">
        <w:t xml:space="preserve"> </w:t>
      </w:r>
      <w:r w:rsidRPr="00D257F8" w:rsidR="00CE0C34">
        <w:t>and,</w:t>
      </w:r>
      <w:r w:rsidRPr="00D257F8" w:rsidR="00074D35">
        <w:t xml:space="preserve"> </w:t>
      </w:r>
      <w:r w:rsidRPr="00D257F8" w:rsidR="00CE0C34">
        <w:t>at</w:t>
      </w:r>
      <w:r w:rsidRPr="00D257F8" w:rsidR="00074D35">
        <w:t xml:space="preserve"> </w:t>
      </w:r>
      <w:r w:rsidRPr="00D257F8" w:rsidR="00CE0C34">
        <w:t>one</w:t>
      </w:r>
      <w:r w:rsidRPr="00D257F8" w:rsidR="00074D35">
        <w:t xml:space="preserve"> </w:t>
      </w:r>
      <w:r w:rsidRPr="00D257F8" w:rsidR="00CE0C34">
        <w:t>point,</w:t>
      </w:r>
      <w:r w:rsidRPr="00D257F8" w:rsidR="00074D35">
        <w:t xml:space="preserve"> </w:t>
      </w:r>
      <w:r w:rsidRPr="00D257F8" w:rsidR="00CE0C34">
        <w:t>their</w:t>
      </w:r>
      <w:r w:rsidRPr="00D257F8" w:rsidR="00074D35">
        <w:t xml:space="preserve"> </w:t>
      </w:r>
      <w:r w:rsidRPr="00D257F8">
        <w:t>s</w:t>
      </w:r>
      <w:r w:rsidRPr="00D257F8" w:rsidR="00CE0C34">
        <w:t>ervice</w:t>
      </w:r>
      <w:r w:rsidRPr="00D257F8" w:rsidR="00074D35">
        <w:t xml:space="preserve"> </w:t>
      </w:r>
      <w:r w:rsidRPr="00D257F8" w:rsidR="00CE0C34">
        <w:t>complaint</w:t>
      </w:r>
      <w:r w:rsidRPr="00D257F8" w:rsidR="00074D35">
        <w:t xml:space="preserve"> </w:t>
      </w:r>
      <w:r w:rsidRPr="00D257F8" w:rsidR="00CE0C34">
        <w:t>would</w:t>
      </w:r>
      <w:r w:rsidRPr="00D257F8" w:rsidR="00074D35">
        <w:t xml:space="preserve"> </w:t>
      </w:r>
      <w:r w:rsidRPr="00D257F8" w:rsidR="00CE0C34">
        <w:t>still</w:t>
      </w:r>
      <w:r w:rsidRPr="00D257F8" w:rsidR="00074D35">
        <w:t xml:space="preserve"> </w:t>
      </w:r>
      <w:r w:rsidRPr="00D257F8" w:rsidR="00CE0C34">
        <w:t>be</w:t>
      </w:r>
      <w:r w:rsidRPr="00D257F8" w:rsidR="00074D35">
        <w:t xml:space="preserve"> </w:t>
      </w:r>
      <w:r w:rsidRPr="00D257F8" w:rsidR="00CE0C34">
        <w:t>going</w:t>
      </w:r>
      <w:r w:rsidRPr="00D257F8" w:rsidR="00074D35">
        <w:t xml:space="preserve"> </w:t>
      </w:r>
      <w:r w:rsidRPr="00D257F8" w:rsidR="00CE0C34">
        <w:t>through</w:t>
      </w:r>
      <w:r w:rsidRPr="00D257F8" w:rsidR="00074D35">
        <w:t xml:space="preserve"> </w:t>
      </w:r>
      <w:r w:rsidRPr="00D257F8" w:rsidR="00CE0C34">
        <w:t>the</w:t>
      </w:r>
      <w:r w:rsidRPr="00D257F8" w:rsidR="00074D35">
        <w:t xml:space="preserve"> </w:t>
      </w:r>
      <w:r w:rsidRPr="00D257F8" w:rsidR="00CE0C34">
        <w:t>system.</w:t>
      </w:r>
      <w:r w:rsidRPr="00D257F8" w:rsidR="00074D35">
        <w:t xml:space="preserve"> </w:t>
      </w:r>
      <w:r w:rsidRPr="00D257F8">
        <w:t>T</w:t>
      </w:r>
      <w:r w:rsidRPr="00D257F8">
        <w:t>hat</w:t>
      </w:r>
      <w:r w:rsidRPr="00D257F8" w:rsidR="00074D35">
        <w:t xml:space="preserve"> </w:t>
      </w:r>
      <w:r w:rsidRPr="00D257F8">
        <w:t>is</w:t>
      </w:r>
      <w:r w:rsidRPr="00D257F8" w:rsidR="00074D35">
        <w:t xml:space="preserve"> </w:t>
      </w:r>
      <w:r w:rsidRPr="00D257F8">
        <w:t>absolutely</w:t>
      </w:r>
      <w:r w:rsidRPr="00D257F8" w:rsidR="00074D35">
        <w:t xml:space="preserve"> </w:t>
      </w:r>
      <w:r w:rsidRPr="00D257F8">
        <w:t>appalling.</w:t>
      </w:r>
      <w:r w:rsidRPr="00D257F8" w:rsidR="00074D35">
        <w:t xml:space="preserve"> </w:t>
      </w:r>
    </w:p>
    <w:p w:rsidR="005B07BE" w:rsidRPr="00D257F8" w:rsidP="005B07BE">
      <w:pPr>
        <w:pStyle w:val="Answer"/>
      </w:pPr>
      <w:r w:rsidRPr="00D257F8">
        <w:t>T</w:t>
      </w:r>
      <w:r w:rsidRPr="00D257F8">
        <w:t>he</w:t>
      </w:r>
      <w:r w:rsidRPr="00D257F8" w:rsidR="00074D35">
        <w:t xml:space="preserve"> </w:t>
      </w:r>
      <w:r w:rsidRPr="00D257F8">
        <w:t>rat</w:t>
      </w:r>
      <w:r w:rsidRPr="00D257F8" w:rsidR="00CE0C34">
        <w:t>e</w:t>
      </w:r>
      <w:r w:rsidRPr="00D257F8" w:rsidR="00074D35">
        <w:t xml:space="preserve"> </w:t>
      </w:r>
      <w:r w:rsidRPr="00D257F8" w:rsidR="00CE0C34">
        <w:t>is</w:t>
      </w:r>
      <w:r w:rsidRPr="00D257F8" w:rsidR="00074D35">
        <w:t xml:space="preserve"> </w:t>
      </w:r>
      <w:r w:rsidRPr="00D257F8" w:rsidR="00CE0C34">
        <w:t>improving</w:t>
      </w:r>
      <w:r w:rsidRPr="00D257F8" w:rsidR="00074D35">
        <w:t xml:space="preserve"> </w:t>
      </w:r>
      <w:r w:rsidRPr="00D257F8" w:rsidR="00CE0C34">
        <w:t>and</w:t>
      </w:r>
      <w:r w:rsidRPr="00D257F8" w:rsidR="00074D35">
        <w:t xml:space="preserve"> </w:t>
      </w:r>
      <w:r w:rsidRPr="00D257F8" w:rsidR="00CE0C34">
        <w:t>some</w:t>
      </w:r>
      <w:r w:rsidRPr="00D257F8" w:rsidR="00074D35">
        <w:t xml:space="preserve"> </w:t>
      </w:r>
      <w:r w:rsidRPr="00D257F8" w:rsidR="00CE0C34">
        <w:t>of</w:t>
      </w:r>
      <w:r w:rsidRPr="00D257F8" w:rsidR="00074D35">
        <w:t xml:space="preserve"> </w:t>
      </w:r>
      <w:r w:rsidRPr="00D257F8" w:rsidR="00F26B58">
        <w:t>the services</w:t>
      </w:r>
      <w:r w:rsidRPr="00D257F8" w:rsidR="00A41AA1">
        <w:t xml:space="preserve"> perform better than others; </w:t>
      </w:r>
      <w:r w:rsidRPr="00D257F8" w:rsidR="00CE0C34">
        <w:t>I</w:t>
      </w:r>
      <w:r w:rsidRPr="00D257F8" w:rsidR="00074D35">
        <w:t xml:space="preserve"> </w:t>
      </w:r>
      <w:r w:rsidRPr="00D257F8" w:rsidR="00CE0C34">
        <w:t>do</w:t>
      </w:r>
      <w:r w:rsidRPr="00D257F8" w:rsidR="00074D35">
        <w:t xml:space="preserve"> </w:t>
      </w:r>
      <w:r w:rsidRPr="00D257F8" w:rsidR="00CE0C34">
        <w:t>not</w:t>
      </w:r>
      <w:r w:rsidRPr="00D257F8" w:rsidR="00074D35">
        <w:t xml:space="preserve"> </w:t>
      </w:r>
      <w:r w:rsidRPr="00D257F8" w:rsidR="00CE0C34">
        <w:t>intend</w:t>
      </w:r>
      <w:r w:rsidRPr="00D257F8" w:rsidR="00074D35">
        <w:t xml:space="preserve"> </w:t>
      </w:r>
      <w:r w:rsidRPr="00D257F8" w:rsidR="00CE0C34">
        <w:t>to</w:t>
      </w:r>
      <w:r w:rsidRPr="00D257F8" w:rsidR="00074D35">
        <w:t xml:space="preserve"> </w:t>
      </w:r>
      <w:r w:rsidRPr="00D257F8" w:rsidR="00CE0C34">
        <w:t>embarrass</w:t>
      </w:r>
      <w:r w:rsidRPr="00D257F8" w:rsidR="00074D35">
        <w:t xml:space="preserve"> </w:t>
      </w:r>
      <w:r w:rsidRPr="00D257F8" w:rsidR="00CE0C34">
        <w:t>any</w:t>
      </w:r>
      <w:r w:rsidRPr="00D257F8" w:rsidR="00A41AA1">
        <w:t>,</w:t>
      </w:r>
      <w:r w:rsidRPr="00D257F8" w:rsidR="00074D35">
        <w:t xml:space="preserve"> </w:t>
      </w:r>
      <w:r w:rsidRPr="00D257F8" w:rsidR="00CE0C34">
        <w:t>in</w:t>
      </w:r>
      <w:r w:rsidRPr="00D257F8" w:rsidR="00074D35">
        <w:t xml:space="preserve"> </w:t>
      </w:r>
      <w:r w:rsidRPr="00D257F8" w:rsidR="00CE0C34">
        <w:t>a</w:t>
      </w:r>
      <w:r w:rsidRPr="00D257F8" w:rsidR="00074D35">
        <w:t xml:space="preserve"> </w:t>
      </w:r>
      <w:r w:rsidRPr="00D257F8" w:rsidR="00CE0C34">
        <w:t>good</w:t>
      </w:r>
      <w:r w:rsidRPr="00D257F8" w:rsidR="00074D35">
        <w:t xml:space="preserve"> </w:t>
      </w:r>
      <w:r w:rsidRPr="00D257F8" w:rsidR="00A41AA1">
        <w:t xml:space="preserve">or </w:t>
      </w:r>
      <w:r w:rsidRPr="00D257F8" w:rsidR="00CE0C34">
        <w:t>bad</w:t>
      </w:r>
      <w:r w:rsidRPr="00D257F8" w:rsidR="00074D35">
        <w:t xml:space="preserve"> </w:t>
      </w:r>
      <w:r w:rsidRPr="00D257F8" w:rsidR="00CE0C34">
        <w:t>way</w:t>
      </w:r>
      <w:r w:rsidRPr="00D257F8" w:rsidR="00A41AA1">
        <w:t>,</w:t>
      </w:r>
      <w:r w:rsidRPr="00D257F8" w:rsidR="00074D35">
        <w:t xml:space="preserve"> </w:t>
      </w:r>
      <w:r w:rsidRPr="00D257F8" w:rsidR="00CE0C34">
        <w:t>by</w:t>
      </w:r>
      <w:r w:rsidRPr="00D257F8" w:rsidR="00074D35">
        <w:t xml:space="preserve"> </w:t>
      </w:r>
      <w:r w:rsidRPr="00D257F8" w:rsidR="00CE0C34">
        <w:t>mentioning</w:t>
      </w:r>
      <w:r w:rsidRPr="00D257F8" w:rsidR="00074D35">
        <w:t xml:space="preserve"> </w:t>
      </w:r>
      <w:r w:rsidRPr="00D257F8" w:rsidR="00A41AA1">
        <w:t>them</w:t>
      </w:r>
      <w:r w:rsidRPr="00D257F8" w:rsidR="00074D35">
        <w:t xml:space="preserve"> </w:t>
      </w:r>
      <w:r w:rsidRPr="00D257F8" w:rsidR="00CE0C34">
        <w:t>by</w:t>
      </w:r>
      <w:r w:rsidRPr="00D257F8" w:rsidR="00074D35">
        <w:t xml:space="preserve"> </w:t>
      </w:r>
      <w:r w:rsidRPr="00D257F8" w:rsidR="00CE0C34">
        <w:t>name</w:t>
      </w:r>
      <w:r w:rsidRPr="00D257F8" w:rsidR="00243023">
        <w:t>.</w:t>
      </w:r>
    </w:p>
    <w:p w:rsidR="005B07BE" w:rsidRPr="00D257F8" w:rsidP="00E01369">
      <w:pPr>
        <w:pStyle w:val="Question"/>
      </w:pPr>
      <w:sdt>
        <w:sdtPr>
          <w:alias w:val="Member"/>
          <w:tag w:val="&lt;Member mnisId='1438' dodsId='25525'&gt;"/>
          <w:id w:val="46959828"/>
          <w:placeholder>
            <w:docPart w:val="DefaultPlaceholder_1082065158"/>
          </w:placeholder>
          <w:richText/>
        </w:sdtPr>
        <w:sdtContent>
          <w:r w:rsidRPr="00D257F8" w:rsidR="002F504E">
            <w:rPr>
              <w:b/>
            </w:rPr>
            <w:t>Mr Jones:</w:t>
          </w:r>
        </w:sdtContent>
      </w:sdt>
      <w:r w:rsidRPr="00D257F8" w:rsidR="00074D35">
        <w:t xml:space="preserve"> </w:t>
      </w:r>
      <w:r w:rsidRPr="00D257F8" w:rsidR="00E01369">
        <w:t>The</w:t>
      </w:r>
      <w:r w:rsidRPr="00D257F8" w:rsidR="00074D35">
        <w:t xml:space="preserve"> </w:t>
      </w:r>
      <w:r w:rsidRPr="00D257F8" w:rsidR="00E01369">
        <w:t>Army</w:t>
      </w:r>
      <w:r w:rsidRPr="00D257F8" w:rsidR="00074D35">
        <w:t xml:space="preserve"> </w:t>
      </w:r>
      <w:r w:rsidRPr="00D257F8" w:rsidR="00E01369">
        <w:t>is</w:t>
      </w:r>
      <w:r w:rsidRPr="00D257F8" w:rsidR="00074D35">
        <w:t xml:space="preserve"> </w:t>
      </w:r>
      <w:r w:rsidRPr="00D257F8" w:rsidR="00243023">
        <w:t>the</w:t>
      </w:r>
      <w:r w:rsidRPr="00D257F8" w:rsidR="00074D35">
        <w:t xml:space="preserve"> </w:t>
      </w:r>
      <w:r w:rsidRPr="00D257F8" w:rsidR="00243023">
        <w:t>problem.</w:t>
      </w:r>
      <w:r w:rsidRPr="00D257F8" w:rsidR="00074D35">
        <w:t xml:space="preserve"> </w:t>
      </w:r>
      <w:r w:rsidRPr="00D257F8" w:rsidR="00E01369">
        <w:t>It</w:t>
      </w:r>
      <w:r w:rsidRPr="00D257F8" w:rsidR="00074D35">
        <w:t xml:space="preserve"> </w:t>
      </w:r>
      <w:r w:rsidRPr="00D257F8" w:rsidR="00E01369">
        <w:t>was</w:t>
      </w:r>
      <w:r w:rsidRPr="00D257F8" w:rsidR="00074D35">
        <w:t xml:space="preserve"> </w:t>
      </w:r>
      <w:r w:rsidRPr="00D257F8" w:rsidR="00E01369">
        <w:t>bad</w:t>
      </w:r>
      <w:r w:rsidRPr="00D257F8" w:rsidR="00074D35">
        <w:t xml:space="preserve"> </w:t>
      </w:r>
      <w:r w:rsidRPr="00D257F8" w:rsidR="00E01369">
        <w:t>then</w:t>
      </w:r>
      <w:r w:rsidRPr="00D257F8" w:rsidR="00A41AA1">
        <w:t>; it</w:t>
      </w:r>
      <w:r w:rsidRPr="00D257F8" w:rsidR="00074D35">
        <w:t xml:space="preserve"> </w:t>
      </w:r>
      <w:r w:rsidRPr="00D257F8" w:rsidR="00E01369">
        <w:t>still</w:t>
      </w:r>
      <w:r w:rsidRPr="00D257F8" w:rsidR="00074D35">
        <w:t xml:space="preserve"> </w:t>
      </w:r>
      <w:r w:rsidRPr="00D257F8" w:rsidR="00E01369">
        <w:t>is</w:t>
      </w:r>
      <w:r w:rsidRPr="00D257F8" w:rsidR="00074D35">
        <w:t xml:space="preserve"> </w:t>
      </w:r>
      <w:r w:rsidRPr="00D257F8" w:rsidR="00E01369">
        <w:t>today.</w:t>
      </w:r>
      <w:r w:rsidRPr="00D257F8" w:rsidR="00074D35">
        <w:t xml:space="preserve"> </w:t>
      </w:r>
      <w:r w:rsidRPr="00D257F8">
        <w:t>The</w:t>
      </w:r>
      <w:r w:rsidRPr="00D257F8" w:rsidR="00074D35">
        <w:t xml:space="preserve"> </w:t>
      </w:r>
      <w:r w:rsidRPr="00D257F8">
        <w:t>thing</w:t>
      </w:r>
      <w:r w:rsidRPr="00D257F8" w:rsidR="00074D35">
        <w:t xml:space="preserve"> </w:t>
      </w:r>
      <w:r w:rsidRPr="00D257F8">
        <w:t>that</w:t>
      </w:r>
      <w:r w:rsidRPr="00D257F8" w:rsidR="00074D35">
        <w:t xml:space="preserve"> </w:t>
      </w:r>
      <w:r w:rsidRPr="00D257F8">
        <w:t>gets</w:t>
      </w:r>
      <w:r w:rsidRPr="00D257F8" w:rsidR="00074D35">
        <w:t xml:space="preserve"> </w:t>
      </w:r>
      <w:r w:rsidRPr="00D257F8">
        <w:t>me</w:t>
      </w:r>
      <w:r w:rsidRPr="00D257F8" w:rsidR="00074D35">
        <w:t xml:space="preserve"> </w:t>
      </w:r>
      <w:r w:rsidRPr="00D257F8">
        <w:t>about</w:t>
      </w:r>
      <w:r w:rsidRPr="00D257F8" w:rsidR="00074D35">
        <w:t xml:space="preserve"> </w:t>
      </w:r>
      <w:r w:rsidRPr="00D257F8">
        <w:t>it</w:t>
      </w:r>
      <w:r w:rsidRPr="00D257F8" w:rsidR="00074D35">
        <w:t xml:space="preserve"> </w:t>
      </w:r>
      <w:r w:rsidRPr="00D257F8" w:rsidR="00E01369">
        <w:t>is</w:t>
      </w:r>
      <w:r w:rsidRPr="00D257F8" w:rsidR="00074D35">
        <w:t xml:space="preserve"> </w:t>
      </w:r>
      <w:r w:rsidRPr="00D257F8" w:rsidR="00E01369">
        <w:t>that</w:t>
      </w:r>
      <w:r w:rsidRPr="00D257F8" w:rsidR="00074D35">
        <w:t xml:space="preserve"> </w:t>
      </w:r>
      <w:r w:rsidRPr="00D257F8" w:rsidR="00E01369">
        <w:t>what</w:t>
      </w:r>
      <w:r w:rsidRPr="00D257F8" w:rsidR="00074D35">
        <w:t xml:space="preserve"> </w:t>
      </w:r>
      <w:r w:rsidRPr="00D257F8" w:rsidR="00E01369">
        <w:t>was</w:t>
      </w:r>
      <w:r w:rsidRPr="00D257F8" w:rsidR="00074D35">
        <w:t xml:space="preserve"> </w:t>
      </w:r>
      <w:r w:rsidRPr="00D257F8" w:rsidR="00E01369">
        <w:t>said</w:t>
      </w:r>
      <w:r w:rsidRPr="00D257F8" w:rsidR="00074D35">
        <w:t xml:space="preserve"> </w:t>
      </w:r>
      <w:r w:rsidRPr="00D257F8" w:rsidR="00E01369">
        <w:t>then</w:t>
      </w:r>
      <w:r w:rsidRPr="00D257F8" w:rsidR="00A41AA1">
        <w:t xml:space="preserve">, and </w:t>
      </w:r>
      <w:r w:rsidRPr="00D257F8" w:rsidR="00E01369">
        <w:t>what</w:t>
      </w:r>
      <w:r w:rsidRPr="00D257F8" w:rsidR="00074D35">
        <w:t xml:space="preserve"> </w:t>
      </w:r>
      <w:r w:rsidRPr="00D257F8">
        <w:t>your</w:t>
      </w:r>
      <w:r w:rsidRPr="00D257F8" w:rsidR="00074D35">
        <w:t xml:space="preserve"> </w:t>
      </w:r>
      <w:r w:rsidRPr="00D257F8">
        <w:t>predecessor</w:t>
      </w:r>
      <w:r w:rsidRPr="00D257F8" w:rsidR="00074D35">
        <w:t xml:space="preserve"> </w:t>
      </w:r>
      <w:r w:rsidRPr="00D257F8" w:rsidR="00E01369">
        <w:t>said</w:t>
      </w:r>
      <w:r w:rsidRPr="00D257F8" w:rsidR="00074D35">
        <w:t xml:space="preserve"> </w:t>
      </w:r>
      <w:r w:rsidRPr="00D257F8" w:rsidR="00E01369">
        <w:t>in</w:t>
      </w:r>
      <w:r w:rsidRPr="00D257F8" w:rsidR="00074D35">
        <w:t xml:space="preserve"> </w:t>
      </w:r>
      <w:r w:rsidRPr="00D257F8" w:rsidR="00A41AA1">
        <w:t xml:space="preserve">her </w:t>
      </w:r>
      <w:r w:rsidRPr="00D257F8" w:rsidR="00E01369">
        <w:t>report</w:t>
      </w:r>
      <w:r w:rsidRPr="00D257F8" w:rsidR="00A41AA1">
        <w:t xml:space="preserve">, was </w:t>
      </w:r>
      <w:r w:rsidRPr="00D257F8" w:rsidR="00472C6F">
        <w:t>not</w:t>
      </w:r>
      <w:r w:rsidRPr="00D257F8" w:rsidR="00074D35">
        <w:t xml:space="preserve"> </w:t>
      </w:r>
      <w:r w:rsidRPr="00D257F8" w:rsidR="00A41AA1">
        <w:t xml:space="preserve">just about </w:t>
      </w:r>
      <w:r w:rsidRPr="00D257F8">
        <w:t>the</w:t>
      </w:r>
      <w:r w:rsidRPr="00D257F8" w:rsidR="00074D35">
        <w:t xml:space="preserve"> </w:t>
      </w:r>
      <w:r w:rsidRPr="00D257F8">
        <w:t>system</w:t>
      </w:r>
      <w:r w:rsidRPr="00D257F8" w:rsidR="00074D35">
        <w:t xml:space="preserve"> </w:t>
      </w:r>
      <w:r w:rsidRPr="00D257F8" w:rsidR="00E01369">
        <w:t>dealing</w:t>
      </w:r>
      <w:r w:rsidRPr="00D257F8" w:rsidR="00074D35">
        <w:t xml:space="preserve"> </w:t>
      </w:r>
      <w:r w:rsidRPr="00D257F8" w:rsidR="00E01369">
        <w:t>with</w:t>
      </w:r>
      <w:r w:rsidRPr="00D257F8" w:rsidR="00074D35">
        <w:t xml:space="preserve"> </w:t>
      </w:r>
      <w:r w:rsidRPr="00D257F8" w:rsidR="00E01369">
        <w:t>these</w:t>
      </w:r>
      <w:r w:rsidRPr="00D257F8" w:rsidR="00074D35">
        <w:t xml:space="preserve"> </w:t>
      </w:r>
      <w:r w:rsidRPr="00D257F8" w:rsidR="00E01369">
        <w:t>quickly</w:t>
      </w:r>
      <w:r w:rsidRPr="00D257F8" w:rsidR="00074D35">
        <w:t xml:space="preserve"> </w:t>
      </w:r>
      <w:r w:rsidRPr="00D257F8" w:rsidR="00A41AA1">
        <w:t>being</w:t>
      </w:r>
      <w:r w:rsidRPr="00D257F8" w:rsidR="00074D35">
        <w:t xml:space="preserve"> </w:t>
      </w:r>
      <w:r w:rsidRPr="00D257F8" w:rsidR="00E01369">
        <w:t>advantageous</w:t>
      </w:r>
      <w:r w:rsidRPr="00D257F8" w:rsidR="00074D35">
        <w:t xml:space="preserve"> </w:t>
      </w:r>
      <w:r w:rsidRPr="00D257F8" w:rsidR="00E01369">
        <w:t>to</w:t>
      </w:r>
      <w:r w:rsidRPr="00D257F8" w:rsidR="00074D35">
        <w:t xml:space="preserve"> </w:t>
      </w:r>
      <w:r w:rsidRPr="00D257F8" w:rsidR="00E01369">
        <w:t>the</w:t>
      </w:r>
      <w:r w:rsidRPr="00D257F8" w:rsidR="00074D35">
        <w:t xml:space="preserve"> </w:t>
      </w:r>
      <w:r w:rsidRPr="00D257F8" w:rsidR="00A41AA1">
        <w:t>s</w:t>
      </w:r>
      <w:r w:rsidRPr="00D257F8" w:rsidR="00E01369">
        <w:t>ervice</w:t>
      </w:r>
      <w:r w:rsidR="00C2002E">
        <w:t>,</w:t>
      </w:r>
      <w:r w:rsidRPr="00D257F8" w:rsidR="00074D35">
        <w:t xml:space="preserve"> </w:t>
      </w:r>
      <w:r w:rsidRPr="00D257F8" w:rsidR="00E01369">
        <w:t>but</w:t>
      </w:r>
      <w:r w:rsidRPr="00D257F8" w:rsidR="00074D35">
        <w:t xml:space="preserve"> </w:t>
      </w:r>
      <w:r w:rsidRPr="00D257F8">
        <w:t>also</w:t>
      </w:r>
      <w:r w:rsidRPr="00D257F8" w:rsidR="00074D35">
        <w:t xml:space="preserve"> </w:t>
      </w:r>
      <w:r w:rsidRPr="00D257F8" w:rsidR="009F763F">
        <w:t>how,</w:t>
      </w:r>
      <w:r w:rsidRPr="00D257F8" w:rsidR="00074D35">
        <w:t xml:space="preserve"> </w:t>
      </w:r>
      <w:r w:rsidRPr="00D257F8">
        <w:t>for</w:t>
      </w:r>
      <w:r w:rsidRPr="00D257F8" w:rsidR="00074D35">
        <w:t xml:space="preserve"> </w:t>
      </w:r>
      <w:r w:rsidRPr="00D257F8">
        <w:t>the</w:t>
      </w:r>
      <w:r w:rsidRPr="00D257F8" w:rsidR="00074D35">
        <w:t xml:space="preserve"> </w:t>
      </w:r>
      <w:r w:rsidRPr="00D257F8">
        <w:t>complainant</w:t>
      </w:r>
      <w:r w:rsidRPr="00D257F8" w:rsidR="009F763F">
        <w:t>,</w:t>
      </w:r>
      <w:r w:rsidRPr="00D257F8" w:rsidR="00074D35">
        <w:t xml:space="preserve"> </w:t>
      </w:r>
      <w:r w:rsidRPr="00D257F8">
        <w:t>having</w:t>
      </w:r>
      <w:r w:rsidRPr="00D257F8" w:rsidR="00074D35">
        <w:t xml:space="preserve"> </w:t>
      </w:r>
      <w:r w:rsidRPr="00D257F8">
        <w:t>early</w:t>
      </w:r>
      <w:r w:rsidRPr="00D257F8" w:rsidR="00074D35">
        <w:t xml:space="preserve"> </w:t>
      </w:r>
      <w:r w:rsidRPr="00D257F8">
        <w:t>resolution</w:t>
      </w:r>
      <w:r w:rsidRPr="00D257F8" w:rsidR="00074D35">
        <w:t xml:space="preserve"> </w:t>
      </w:r>
      <w:r w:rsidRPr="00D257F8">
        <w:t>is</w:t>
      </w:r>
      <w:r w:rsidRPr="00D257F8" w:rsidR="00074D35">
        <w:t xml:space="preserve"> </w:t>
      </w:r>
      <w:r w:rsidRPr="00D257F8">
        <w:t>better</w:t>
      </w:r>
      <w:r w:rsidRPr="00D257F8" w:rsidR="00074D35">
        <w:t xml:space="preserve"> </w:t>
      </w:r>
      <w:r w:rsidRPr="00D257F8">
        <w:t>than</w:t>
      </w:r>
      <w:r w:rsidRPr="00D257F8" w:rsidR="00074D35">
        <w:t xml:space="preserve"> </w:t>
      </w:r>
      <w:r w:rsidRPr="00D257F8" w:rsidR="00E01369">
        <w:t>something</w:t>
      </w:r>
      <w:r w:rsidRPr="00D257F8" w:rsidR="00074D35">
        <w:t xml:space="preserve"> </w:t>
      </w:r>
      <w:r w:rsidRPr="00D257F8">
        <w:t>going</w:t>
      </w:r>
      <w:r w:rsidRPr="00D257F8" w:rsidR="00074D35">
        <w:t xml:space="preserve"> </w:t>
      </w:r>
      <w:r w:rsidRPr="00D257F8">
        <w:t>on</w:t>
      </w:r>
      <w:r w:rsidRPr="00D257F8" w:rsidR="00074D35">
        <w:t xml:space="preserve"> </w:t>
      </w:r>
      <w:r w:rsidRPr="00D257F8">
        <w:t>for</w:t>
      </w:r>
      <w:r w:rsidRPr="00D257F8" w:rsidR="00074D35">
        <w:t xml:space="preserve"> </w:t>
      </w:r>
      <w:r w:rsidRPr="00D257F8">
        <w:t>a</w:t>
      </w:r>
      <w:r w:rsidRPr="00D257F8" w:rsidR="00074D35">
        <w:t xml:space="preserve"> </w:t>
      </w:r>
      <w:r w:rsidRPr="00D257F8">
        <w:t>long</w:t>
      </w:r>
      <w:r w:rsidRPr="00D257F8" w:rsidR="00074D35">
        <w:t xml:space="preserve"> </w:t>
      </w:r>
      <w:r w:rsidRPr="00D257F8">
        <w:t>time.</w:t>
      </w:r>
      <w:r w:rsidRPr="00D257F8" w:rsidR="00074D35">
        <w:t xml:space="preserve"> </w:t>
      </w:r>
      <w:r w:rsidRPr="00D257F8" w:rsidR="00E01369">
        <w:t>I</w:t>
      </w:r>
      <w:r w:rsidRPr="00D257F8" w:rsidR="00074D35">
        <w:t xml:space="preserve"> </w:t>
      </w:r>
      <w:r w:rsidRPr="00D257F8" w:rsidR="00E01369">
        <w:t>am</w:t>
      </w:r>
      <w:r w:rsidRPr="00D257F8" w:rsidR="00074D35">
        <w:t xml:space="preserve"> </w:t>
      </w:r>
      <w:r w:rsidRPr="00D257F8" w:rsidR="00E01369">
        <w:t>sorry</w:t>
      </w:r>
      <w:r w:rsidRPr="00D257F8" w:rsidR="00A41AA1">
        <w:t>, but t</w:t>
      </w:r>
      <w:r w:rsidRPr="00D257F8" w:rsidR="00E01369">
        <w:t>he</w:t>
      </w:r>
      <w:r w:rsidRPr="00D257F8" w:rsidR="00074D35">
        <w:t xml:space="preserve"> </w:t>
      </w:r>
      <w:r w:rsidRPr="00D257F8" w:rsidR="009F763F">
        <w:t>Army</w:t>
      </w:r>
      <w:r w:rsidRPr="00D257F8" w:rsidR="00074D35">
        <w:t xml:space="preserve"> </w:t>
      </w:r>
      <w:r w:rsidRPr="00D257F8" w:rsidR="009F763F">
        <w:t>ha</w:t>
      </w:r>
      <w:r w:rsidR="00C2002E">
        <w:t>s</w:t>
      </w:r>
      <w:r w:rsidRPr="00D257F8" w:rsidR="00074D35">
        <w:t xml:space="preserve"> </w:t>
      </w:r>
      <w:r w:rsidRPr="00D257F8" w:rsidR="00E01369">
        <w:t>a</w:t>
      </w:r>
      <w:r w:rsidRPr="00D257F8" w:rsidR="00074D35">
        <w:t xml:space="preserve"> </w:t>
      </w:r>
      <w:r w:rsidRPr="00D257F8" w:rsidR="00E01369">
        <w:t>problem.</w:t>
      </w:r>
    </w:p>
    <w:p w:rsidR="0041585E" w:rsidRPr="00D257F8" w:rsidP="005B07BE">
      <w:pPr>
        <w:pStyle w:val="Answer"/>
      </w:pPr>
      <w:sdt>
        <w:sdtPr>
          <w:alias w:val="Witness"/>
          <w:id w:val="2074541152"/>
          <w:placeholder>
            <w:docPart w:val="DefaultPlaceholder_1082065158"/>
          </w:placeholder>
          <w:richText/>
        </w:sdtPr>
        <w:sdtContent>
          <w:r w:rsidRPr="00D257F8" w:rsidR="00074D35">
            <w:rPr>
              <w:b/>
              <w:i/>
              <w:iCs/>
            </w:rPr>
            <w:t>Nicola Williams:</w:t>
          </w:r>
          <w:r w:rsidRPr="00D257F8" w:rsidR="00074D35">
            <w:rPr>
              <w:b/>
            </w:rPr>
            <w:t xml:space="preserve"> </w:t>
          </w:r>
        </w:sdtContent>
      </w:sdt>
      <w:r w:rsidRPr="00D257F8" w:rsidR="005B07BE">
        <w:t>I</w:t>
      </w:r>
      <w:r w:rsidRPr="00D257F8" w:rsidR="00074D35">
        <w:t xml:space="preserve"> </w:t>
      </w:r>
      <w:r w:rsidRPr="00D257F8" w:rsidR="005B07BE">
        <w:t>will</w:t>
      </w:r>
      <w:r w:rsidRPr="00D257F8" w:rsidR="00074D35">
        <w:t xml:space="preserve"> </w:t>
      </w:r>
      <w:r w:rsidRPr="00D257F8" w:rsidR="009F763F">
        <w:t>not</w:t>
      </w:r>
      <w:r w:rsidRPr="00D257F8" w:rsidR="00074D35">
        <w:t xml:space="preserve"> </w:t>
      </w:r>
      <w:r w:rsidRPr="00D257F8" w:rsidR="009F763F">
        <w:t>comment</w:t>
      </w:r>
      <w:r w:rsidRPr="00D257F8" w:rsidR="00074D35">
        <w:t xml:space="preserve"> </w:t>
      </w:r>
      <w:r w:rsidRPr="00D257F8" w:rsidR="009F763F">
        <w:t>on</w:t>
      </w:r>
      <w:r w:rsidRPr="00D257F8" w:rsidR="00074D35">
        <w:t xml:space="preserve"> </w:t>
      </w:r>
      <w:r w:rsidRPr="00D257F8" w:rsidR="009F763F">
        <w:t>any</w:t>
      </w:r>
      <w:r w:rsidRPr="00D257F8" w:rsidR="00074D35">
        <w:t xml:space="preserve"> </w:t>
      </w:r>
      <w:r w:rsidRPr="00D257F8" w:rsidR="009F763F">
        <w:t>particular</w:t>
      </w:r>
      <w:r w:rsidRPr="00D257F8" w:rsidR="00074D35">
        <w:t xml:space="preserve"> </w:t>
      </w:r>
      <w:r w:rsidRPr="00D257F8" w:rsidR="009F763F">
        <w:t>s</w:t>
      </w:r>
      <w:r w:rsidRPr="00D257F8" w:rsidR="005B07BE">
        <w:t>ervice</w:t>
      </w:r>
      <w:r w:rsidRPr="00D257F8" w:rsidR="00E01369">
        <w:t>,</w:t>
      </w:r>
      <w:r w:rsidRPr="00D257F8" w:rsidR="00074D35">
        <w:t xml:space="preserve"> </w:t>
      </w:r>
      <w:r w:rsidRPr="00D257F8" w:rsidR="00E01369">
        <w:t>but,</w:t>
      </w:r>
      <w:r w:rsidRPr="00D257F8" w:rsidR="00074D35">
        <w:t xml:space="preserve"> </w:t>
      </w:r>
      <w:r w:rsidRPr="00D257F8" w:rsidR="00E01369">
        <w:t>in</w:t>
      </w:r>
      <w:r w:rsidRPr="00D257F8" w:rsidR="00074D35">
        <w:t xml:space="preserve"> </w:t>
      </w:r>
      <w:r w:rsidRPr="00D257F8" w:rsidR="00E01369">
        <w:t>relation</w:t>
      </w:r>
      <w:r w:rsidRPr="00D257F8" w:rsidR="00074D35">
        <w:t xml:space="preserve"> </w:t>
      </w:r>
      <w:r w:rsidRPr="00D257F8" w:rsidR="00E01369">
        <w:t>to</w:t>
      </w:r>
      <w:r w:rsidRPr="00D257F8" w:rsidR="00074D35">
        <w:t xml:space="preserve"> </w:t>
      </w:r>
      <w:r w:rsidRPr="00D257F8" w:rsidR="00E01369">
        <w:t>early</w:t>
      </w:r>
      <w:r w:rsidRPr="00D257F8" w:rsidR="00074D35">
        <w:t xml:space="preserve"> </w:t>
      </w:r>
      <w:r w:rsidRPr="00D257F8" w:rsidR="00E01369">
        <w:t>resolution,</w:t>
      </w:r>
      <w:r w:rsidRPr="00D257F8" w:rsidR="00074D35">
        <w:t xml:space="preserve"> </w:t>
      </w:r>
      <w:r w:rsidRPr="00D257F8" w:rsidR="00E01369">
        <w:t>two</w:t>
      </w:r>
      <w:r w:rsidRPr="00D257F8" w:rsidR="00074D35">
        <w:t xml:space="preserve"> </w:t>
      </w:r>
      <w:r w:rsidRPr="00D257F8" w:rsidR="00E01369">
        <w:t>things</w:t>
      </w:r>
      <w:r w:rsidRPr="00D257F8" w:rsidR="00074D35">
        <w:t xml:space="preserve"> </w:t>
      </w:r>
      <w:r w:rsidRPr="00D257F8" w:rsidR="00E01369">
        <w:t>come</w:t>
      </w:r>
      <w:r w:rsidRPr="00D257F8" w:rsidR="00074D35">
        <w:t xml:space="preserve"> </w:t>
      </w:r>
      <w:r w:rsidRPr="00D257F8" w:rsidR="00E01369">
        <w:t>out</w:t>
      </w:r>
      <w:r w:rsidRPr="00D257F8" w:rsidR="00074D35">
        <w:t xml:space="preserve"> </w:t>
      </w:r>
      <w:r w:rsidRPr="00D257F8" w:rsidR="00E01369">
        <w:t>of</w:t>
      </w:r>
      <w:r w:rsidRPr="00D257F8" w:rsidR="00074D35">
        <w:t xml:space="preserve"> </w:t>
      </w:r>
      <w:r w:rsidRPr="00D257F8" w:rsidR="00E01369">
        <w:t>your</w:t>
      </w:r>
      <w:r w:rsidRPr="00D257F8" w:rsidR="00074D35">
        <w:t xml:space="preserve"> </w:t>
      </w:r>
      <w:r w:rsidRPr="00D257F8" w:rsidR="005B07BE">
        <w:t>question</w:t>
      </w:r>
      <w:r w:rsidRPr="00D257F8" w:rsidR="00074D35">
        <w:t xml:space="preserve"> </w:t>
      </w:r>
      <w:r w:rsidRPr="00D257F8" w:rsidR="005B07BE">
        <w:t>and</w:t>
      </w:r>
      <w:r w:rsidRPr="00D257F8" w:rsidR="00074D35">
        <w:t xml:space="preserve"> </w:t>
      </w:r>
      <w:r w:rsidRPr="00D257F8" w:rsidR="005B07BE">
        <w:t>your</w:t>
      </w:r>
      <w:r w:rsidRPr="00D257F8" w:rsidR="00074D35">
        <w:t xml:space="preserve"> </w:t>
      </w:r>
      <w:r w:rsidRPr="00D257F8" w:rsidR="005B07BE">
        <w:t>comment.</w:t>
      </w:r>
      <w:r w:rsidRPr="00D257F8" w:rsidR="00074D35">
        <w:t xml:space="preserve"> </w:t>
      </w:r>
      <w:r w:rsidRPr="00D257F8" w:rsidR="005B07BE">
        <w:t>First,</w:t>
      </w:r>
      <w:r w:rsidRPr="00D257F8" w:rsidR="00074D35">
        <w:t xml:space="preserve"> </w:t>
      </w:r>
      <w:r w:rsidRPr="00D257F8" w:rsidR="005B07BE">
        <w:t>if</w:t>
      </w:r>
      <w:r w:rsidRPr="00D257F8" w:rsidR="00074D35">
        <w:t xml:space="preserve"> </w:t>
      </w:r>
      <w:r w:rsidRPr="00D257F8" w:rsidR="005B07BE">
        <w:t>a</w:t>
      </w:r>
      <w:r w:rsidRPr="00D257F8" w:rsidR="00074D35">
        <w:t xml:space="preserve"> </w:t>
      </w:r>
      <w:r w:rsidRPr="00D257F8" w:rsidR="005B07BE">
        <w:t>complaint</w:t>
      </w:r>
      <w:r w:rsidRPr="00D257F8" w:rsidR="00074D35">
        <w:t xml:space="preserve"> </w:t>
      </w:r>
      <w:r w:rsidRPr="00D257F8" w:rsidR="00E01369">
        <w:t>is</w:t>
      </w:r>
      <w:r w:rsidRPr="00D257F8" w:rsidR="00074D35">
        <w:t xml:space="preserve"> </w:t>
      </w:r>
      <w:r w:rsidRPr="00D257F8" w:rsidR="00E01369">
        <w:t>taking</w:t>
      </w:r>
      <w:r w:rsidRPr="00D257F8" w:rsidR="00074D35">
        <w:t xml:space="preserve"> </w:t>
      </w:r>
      <w:r w:rsidRPr="00D257F8" w:rsidR="009149FA">
        <w:t>substantially</w:t>
      </w:r>
      <w:r w:rsidRPr="00D257F8" w:rsidR="00074D35">
        <w:t xml:space="preserve"> </w:t>
      </w:r>
      <w:r w:rsidRPr="00D257F8" w:rsidR="00E01369">
        <w:t>longer</w:t>
      </w:r>
      <w:r w:rsidRPr="00D257F8" w:rsidR="00074D35">
        <w:t xml:space="preserve"> </w:t>
      </w:r>
      <w:r w:rsidRPr="00D257F8" w:rsidR="00E01369">
        <w:t>than</w:t>
      </w:r>
      <w:r w:rsidRPr="00D257F8" w:rsidR="002B4E5A">
        <w:t>, let us say,</w:t>
      </w:r>
      <w:r w:rsidRPr="00D257F8" w:rsidR="00074D35">
        <w:t xml:space="preserve"> </w:t>
      </w:r>
      <w:r w:rsidRPr="00D257F8" w:rsidR="00E01369">
        <w:t>24</w:t>
      </w:r>
      <w:r w:rsidRPr="00D257F8" w:rsidR="00074D35">
        <w:t xml:space="preserve"> </w:t>
      </w:r>
      <w:r w:rsidRPr="00D257F8" w:rsidR="00E01369">
        <w:t>weeks</w:t>
      </w:r>
      <w:r w:rsidRPr="00D257F8" w:rsidR="002B4E5A">
        <w:t xml:space="preserve">, </w:t>
      </w:r>
      <w:r w:rsidRPr="00D257F8" w:rsidR="00E01369">
        <w:t>which</w:t>
      </w:r>
      <w:r w:rsidRPr="00D257F8" w:rsidR="00074D35">
        <w:t xml:space="preserve"> </w:t>
      </w:r>
      <w:r w:rsidRPr="00D257F8" w:rsidR="00E01369">
        <w:t>in</w:t>
      </w:r>
      <w:r w:rsidRPr="00D257F8" w:rsidR="00074D35">
        <w:t xml:space="preserve"> </w:t>
      </w:r>
      <w:r w:rsidRPr="00D257F8" w:rsidR="00E01369">
        <w:t>itself</w:t>
      </w:r>
      <w:r w:rsidRPr="00D257F8" w:rsidR="00074D35">
        <w:t xml:space="preserve"> </w:t>
      </w:r>
      <w:r w:rsidRPr="00D257F8" w:rsidR="00E01369">
        <w:t>people</w:t>
      </w:r>
      <w:r w:rsidRPr="00D257F8" w:rsidR="00074D35">
        <w:t xml:space="preserve"> </w:t>
      </w:r>
      <w:r w:rsidRPr="00D257F8" w:rsidR="00E01369">
        <w:t>could</w:t>
      </w:r>
      <w:r w:rsidRPr="00D257F8" w:rsidR="00074D35">
        <w:t xml:space="preserve"> </w:t>
      </w:r>
      <w:r w:rsidRPr="00D257F8" w:rsidR="00E01369">
        <w:t>argue</w:t>
      </w:r>
      <w:r w:rsidRPr="00D257F8" w:rsidR="00074D35">
        <w:t xml:space="preserve"> </w:t>
      </w:r>
      <w:r w:rsidRPr="00D257F8" w:rsidR="00E01369">
        <w:t>is</w:t>
      </w:r>
      <w:r w:rsidRPr="00D257F8" w:rsidR="00074D35">
        <w:t xml:space="preserve"> </w:t>
      </w:r>
      <w:r w:rsidRPr="00D257F8" w:rsidR="00E01369">
        <w:t>too</w:t>
      </w:r>
      <w:r w:rsidRPr="00D257F8" w:rsidR="00074D35">
        <w:t xml:space="preserve"> </w:t>
      </w:r>
      <w:r w:rsidRPr="00D257F8" w:rsidR="00E01369">
        <w:t>long</w:t>
      </w:r>
      <w:r w:rsidRPr="00D257F8" w:rsidR="002B4E5A">
        <w:t xml:space="preserve">, </w:t>
      </w:r>
      <w:r w:rsidRPr="00D257F8" w:rsidR="005B07BE">
        <w:t>that</w:t>
      </w:r>
      <w:r w:rsidRPr="00D257F8" w:rsidR="00074D35">
        <w:t xml:space="preserve"> </w:t>
      </w:r>
      <w:r w:rsidRPr="00D257F8" w:rsidR="005B07BE">
        <w:t>is</w:t>
      </w:r>
      <w:r w:rsidRPr="00D257F8" w:rsidR="00074D35">
        <w:t xml:space="preserve"> </w:t>
      </w:r>
      <w:r w:rsidRPr="00D257F8" w:rsidR="005B07BE">
        <w:t>not</w:t>
      </w:r>
      <w:r w:rsidRPr="00D257F8" w:rsidR="00074D35">
        <w:t xml:space="preserve"> </w:t>
      </w:r>
      <w:r w:rsidRPr="00D257F8" w:rsidR="005B07BE">
        <w:t>just</w:t>
      </w:r>
      <w:r w:rsidRPr="00D257F8" w:rsidR="00074D35">
        <w:t xml:space="preserve"> </w:t>
      </w:r>
      <w:r w:rsidRPr="00D257F8" w:rsidR="005B07BE">
        <w:t>a</w:t>
      </w:r>
      <w:r w:rsidRPr="00D257F8" w:rsidR="00074D35">
        <w:t xml:space="preserve"> </w:t>
      </w:r>
      <w:r w:rsidRPr="00D257F8" w:rsidR="005B07BE">
        <w:t>burden</w:t>
      </w:r>
      <w:r w:rsidRPr="00D257F8" w:rsidR="00074D35">
        <w:t xml:space="preserve"> </w:t>
      </w:r>
      <w:r w:rsidRPr="00D257F8" w:rsidR="005B07BE">
        <w:t>on</w:t>
      </w:r>
      <w:r w:rsidRPr="00D257F8" w:rsidR="00074D35">
        <w:t xml:space="preserve"> </w:t>
      </w:r>
      <w:r w:rsidRPr="00D257F8" w:rsidR="005B07BE">
        <w:t>the</w:t>
      </w:r>
      <w:r w:rsidRPr="00D257F8" w:rsidR="00074D35">
        <w:t xml:space="preserve"> </w:t>
      </w:r>
      <w:r w:rsidRPr="00D257F8" w:rsidR="005B07BE">
        <w:t>complain</w:t>
      </w:r>
      <w:r w:rsidRPr="00D257F8" w:rsidR="00CF1129">
        <w:t>an</w:t>
      </w:r>
      <w:r w:rsidRPr="00D257F8" w:rsidR="005B07BE">
        <w:t>t</w:t>
      </w:r>
      <w:r w:rsidRPr="00D257F8" w:rsidR="002B4E5A">
        <w:t>; it</w:t>
      </w:r>
      <w:r w:rsidRPr="00D257F8" w:rsidR="00074D35">
        <w:t xml:space="preserve"> </w:t>
      </w:r>
      <w:r w:rsidRPr="00D257F8" w:rsidR="009149FA">
        <w:t>is</w:t>
      </w:r>
      <w:r w:rsidRPr="00D257F8" w:rsidR="00074D35">
        <w:t xml:space="preserve"> </w:t>
      </w:r>
      <w:r w:rsidRPr="00D257F8" w:rsidR="009149FA">
        <w:t>a</w:t>
      </w:r>
      <w:r w:rsidRPr="00D257F8" w:rsidR="00074D35">
        <w:t xml:space="preserve"> </w:t>
      </w:r>
      <w:r w:rsidRPr="00D257F8" w:rsidR="009149FA">
        <w:t>burden</w:t>
      </w:r>
      <w:r w:rsidRPr="00D257F8" w:rsidR="00074D35">
        <w:t xml:space="preserve"> </w:t>
      </w:r>
      <w:r w:rsidRPr="00D257F8" w:rsidR="009149FA">
        <w:t>on</w:t>
      </w:r>
      <w:r w:rsidRPr="00D257F8" w:rsidR="00074D35">
        <w:t xml:space="preserve"> </w:t>
      </w:r>
      <w:r w:rsidRPr="00D257F8" w:rsidR="009149FA">
        <w:t>the</w:t>
      </w:r>
      <w:r w:rsidRPr="00D257F8" w:rsidR="00074D35">
        <w:t xml:space="preserve"> </w:t>
      </w:r>
      <w:r w:rsidRPr="00D257F8" w:rsidR="009149FA">
        <w:t>respondent.</w:t>
      </w:r>
      <w:r w:rsidRPr="00D257F8" w:rsidR="00074D35">
        <w:t xml:space="preserve"> </w:t>
      </w:r>
      <w:r w:rsidRPr="00D257F8" w:rsidR="009149FA">
        <w:t>We</w:t>
      </w:r>
      <w:r w:rsidRPr="00D257F8" w:rsidR="00074D35">
        <w:t xml:space="preserve"> </w:t>
      </w:r>
      <w:r w:rsidRPr="00D257F8" w:rsidR="009149FA">
        <w:t>are</w:t>
      </w:r>
      <w:r w:rsidRPr="00D257F8" w:rsidR="00074D35">
        <w:t xml:space="preserve"> </w:t>
      </w:r>
      <w:r w:rsidRPr="00D257F8" w:rsidR="009149FA">
        <w:t>very</w:t>
      </w:r>
      <w:r w:rsidRPr="00D257F8" w:rsidR="00074D35">
        <w:t xml:space="preserve"> </w:t>
      </w:r>
      <w:r w:rsidRPr="00D257F8" w:rsidR="009149FA">
        <w:t>aware</w:t>
      </w:r>
      <w:r w:rsidRPr="00D257F8" w:rsidR="00074D35">
        <w:t xml:space="preserve"> </w:t>
      </w:r>
      <w:r w:rsidRPr="00D257F8" w:rsidR="009149FA">
        <w:t>that</w:t>
      </w:r>
      <w:r w:rsidRPr="00D257F8" w:rsidR="00074D35">
        <w:t xml:space="preserve"> </w:t>
      </w:r>
      <w:r w:rsidRPr="00D257F8" w:rsidR="005B07BE">
        <w:t>my</w:t>
      </w:r>
      <w:r w:rsidRPr="00D257F8" w:rsidR="00074D35">
        <w:t xml:space="preserve"> </w:t>
      </w:r>
      <w:r w:rsidRPr="00D257F8" w:rsidR="005B07BE">
        <w:t>office</w:t>
      </w:r>
      <w:r w:rsidRPr="00D257F8" w:rsidR="00074D35">
        <w:t xml:space="preserve"> </w:t>
      </w:r>
      <w:r w:rsidRPr="00D257F8" w:rsidR="005B07BE">
        <w:t>is</w:t>
      </w:r>
      <w:r w:rsidRPr="00D257F8" w:rsidR="00074D35">
        <w:t xml:space="preserve"> </w:t>
      </w:r>
      <w:r w:rsidRPr="00D257F8" w:rsidR="005B07BE">
        <w:t>not</w:t>
      </w:r>
      <w:r w:rsidRPr="00D257F8" w:rsidR="00074D35">
        <w:t xml:space="preserve"> </w:t>
      </w:r>
      <w:r w:rsidRPr="00D257F8" w:rsidR="005B07BE">
        <w:t>a</w:t>
      </w:r>
      <w:r w:rsidRPr="00D257F8" w:rsidR="00074D35">
        <w:t xml:space="preserve"> </w:t>
      </w:r>
      <w:r w:rsidRPr="00D257F8" w:rsidR="005B07BE">
        <w:t>pro</w:t>
      </w:r>
      <w:r w:rsidRPr="00D257F8" w:rsidR="009149FA">
        <w:noBreakHyphen/>
      </w:r>
      <w:r w:rsidRPr="00D257F8" w:rsidR="005B07BE">
        <w:t>complainant</w:t>
      </w:r>
      <w:r w:rsidRPr="00D257F8" w:rsidR="00074D35">
        <w:t xml:space="preserve"> </w:t>
      </w:r>
      <w:r w:rsidRPr="00D257F8" w:rsidR="005B07BE">
        <w:t>office</w:t>
      </w:r>
      <w:r w:rsidRPr="00D257F8" w:rsidR="00074D35">
        <w:t xml:space="preserve"> </w:t>
      </w:r>
      <w:r w:rsidRPr="00D257F8" w:rsidR="009149FA">
        <w:t>or</w:t>
      </w:r>
      <w:r w:rsidRPr="00D257F8" w:rsidR="00074D35">
        <w:t xml:space="preserve"> </w:t>
      </w:r>
      <w:r w:rsidRPr="00D257F8" w:rsidR="009149FA">
        <w:t>a</w:t>
      </w:r>
      <w:r w:rsidRPr="00D257F8" w:rsidR="00074D35">
        <w:t xml:space="preserve"> </w:t>
      </w:r>
      <w:r w:rsidRPr="00D257F8" w:rsidR="009149FA">
        <w:t>pro</w:t>
      </w:r>
      <w:r w:rsidRPr="00D257F8" w:rsidR="009149FA">
        <w:noBreakHyphen/>
        <w:t>respondent</w:t>
      </w:r>
      <w:r w:rsidRPr="00D257F8" w:rsidR="00074D35">
        <w:t xml:space="preserve"> </w:t>
      </w:r>
      <w:r w:rsidRPr="00D257F8" w:rsidR="009149FA">
        <w:t>office.</w:t>
      </w:r>
      <w:r w:rsidRPr="00D257F8" w:rsidR="00074D35">
        <w:t xml:space="preserve"> </w:t>
      </w:r>
      <w:r w:rsidRPr="00D257F8" w:rsidR="009149FA">
        <w:t>We</w:t>
      </w:r>
      <w:r w:rsidRPr="00D257F8" w:rsidR="00074D35">
        <w:t xml:space="preserve"> </w:t>
      </w:r>
      <w:r w:rsidRPr="00D257F8" w:rsidR="009149FA">
        <w:t>are</w:t>
      </w:r>
      <w:r w:rsidRPr="00D257F8" w:rsidR="00074D35">
        <w:t xml:space="preserve"> </w:t>
      </w:r>
      <w:r w:rsidRPr="00D257F8" w:rsidR="009149FA">
        <w:t>pro</w:t>
      </w:r>
      <w:r w:rsidRPr="00D257F8" w:rsidR="00074D35">
        <w:t xml:space="preserve"> </w:t>
      </w:r>
      <w:r w:rsidRPr="00D257F8" w:rsidR="005B07BE">
        <w:t>the</w:t>
      </w:r>
      <w:r w:rsidRPr="00D257F8" w:rsidR="00074D35">
        <w:t xml:space="preserve"> </w:t>
      </w:r>
      <w:r w:rsidRPr="00D257F8" w:rsidR="005B07BE">
        <w:t>process</w:t>
      </w:r>
      <w:r w:rsidRPr="00D257F8" w:rsidR="00074D35">
        <w:t xml:space="preserve"> </w:t>
      </w:r>
      <w:r w:rsidRPr="00D257F8" w:rsidR="005B07BE">
        <w:t>and</w:t>
      </w:r>
      <w:r w:rsidRPr="00D257F8" w:rsidR="00074D35">
        <w:t xml:space="preserve"> </w:t>
      </w:r>
      <w:r w:rsidRPr="00D257F8" w:rsidR="005B07BE">
        <w:t>we</w:t>
      </w:r>
      <w:r w:rsidRPr="00D257F8" w:rsidR="00074D35">
        <w:t xml:space="preserve"> </w:t>
      </w:r>
      <w:r w:rsidRPr="00D257F8" w:rsidR="005B07BE">
        <w:t>want</w:t>
      </w:r>
      <w:r w:rsidRPr="00D257F8" w:rsidR="00074D35">
        <w:t xml:space="preserve"> </w:t>
      </w:r>
      <w:r w:rsidRPr="00D257F8" w:rsidR="005B07BE">
        <w:t>to</w:t>
      </w:r>
      <w:r w:rsidRPr="00D257F8" w:rsidR="00074D35">
        <w:t xml:space="preserve"> </w:t>
      </w:r>
      <w:r w:rsidRPr="00D257F8" w:rsidR="005B07BE">
        <w:t>make</w:t>
      </w:r>
      <w:r w:rsidRPr="00D257F8" w:rsidR="00074D35">
        <w:t xml:space="preserve"> </w:t>
      </w:r>
      <w:r w:rsidRPr="00D257F8" w:rsidR="005B07BE">
        <w:t>sur</w:t>
      </w:r>
      <w:r w:rsidRPr="00D257F8">
        <w:t>e</w:t>
      </w:r>
      <w:r w:rsidRPr="00D257F8" w:rsidR="00074D35">
        <w:t xml:space="preserve"> </w:t>
      </w:r>
      <w:r w:rsidRPr="00D257F8">
        <w:t>the</w:t>
      </w:r>
      <w:r w:rsidRPr="00D257F8" w:rsidR="00074D35">
        <w:t xml:space="preserve"> </w:t>
      </w:r>
      <w:r w:rsidRPr="00D257F8">
        <w:t>process</w:t>
      </w:r>
      <w:r w:rsidRPr="00D257F8" w:rsidR="00074D35">
        <w:t xml:space="preserve"> </w:t>
      </w:r>
      <w:r w:rsidRPr="00D257F8">
        <w:t>works</w:t>
      </w:r>
      <w:r w:rsidRPr="00D257F8" w:rsidR="00074D35">
        <w:t xml:space="preserve"> </w:t>
      </w:r>
      <w:r w:rsidRPr="00D257F8">
        <w:t>very</w:t>
      </w:r>
      <w:r w:rsidRPr="00D257F8" w:rsidR="00074D35">
        <w:t xml:space="preserve"> </w:t>
      </w:r>
      <w:r w:rsidRPr="00D257F8">
        <w:t>well.</w:t>
      </w:r>
    </w:p>
    <w:p w:rsidR="0041585E" w:rsidRPr="00D257F8" w:rsidP="0041585E">
      <w:pPr>
        <w:pStyle w:val="Answer"/>
      </w:pPr>
      <w:r w:rsidRPr="00D257F8">
        <w:t>The</w:t>
      </w:r>
      <w:r w:rsidRPr="00D257F8" w:rsidR="00074D35">
        <w:t xml:space="preserve"> </w:t>
      </w:r>
      <w:r w:rsidRPr="00D257F8">
        <w:t>other</w:t>
      </w:r>
      <w:r w:rsidRPr="00D257F8" w:rsidR="00074D35">
        <w:t xml:space="preserve"> </w:t>
      </w:r>
      <w:r w:rsidRPr="00D257F8">
        <w:t>thing</w:t>
      </w:r>
      <w:r w:rsidRPr="00D257F8" w:rsidR="00074D35">
        <w:t xml:space="preserve"> </w:t>
      </w:r>
      <w:r w:rsidRPr="00D257F8">
        <w:t>is</w:t>
      </w:r>
      <w:r w:rsidRPr="00D257F8" w:rsidR="00074D35">
        <w:t xml:space="preserve"> </w:t>
      </w:r>
      <w:r w:rsidRPr="00D257F8">
        <w:t>that</w:t>
      </w:r>
      <w:r w:rsidRPr="00D257F8" w:rsidR="00074D35">
        <w:t xml:space="preserve"> </w:t>
      </w:r>
      <w:r w:rsidRPr="00D257F8" w:rsidR="005B07BE">
        <w:t>I</w:t>
      </w:r>
      <w:r w:rsidRPr="00D257F8" w:rsidR="00074D35">
        <w:t xml:space="preserve"> </w:t>
      </w:r>
      <w:r w:rsidRPr="00D257F8" w:rsidR="005B07BE">
        <w:t>am</w:t>
      </w:r>
      <w:r w:rsidRPr="00D257F8" w:rsidR="00074D35">
        <w:t xml:space="preserve"> </w:t>
      </w:r>
      <w:r w:rsidRPr="00D257F8" w:rsidR="005B07BE">
        <w:t>a</w:t>
      </w:r>
      <w:r w:rsidRPr="00D257F8" w:rsidR="00074D35">
        <w:t xml:space="preserve"> </w:t>
      </w:r>
      <w:r w:rsidRPr="00D257F8" w:rsidR="005B07BE">
        <w:t>big</w:t>
      </w:r>
      <w:r w:rsidRPr="00D257F8" w:rsidR="00074D35">
        <w:t xml:space="preserve"> </w:t>
      </w:r>
      <w:r w:rsidRPr="00D257F8" w:rsidR="005B07BE">
        <w:t>believer</w:t>
      </w:r>
      <w:r w:rsidRPr="00D257F8" w:rsidR="00074D35">
        <w:t xml:space="preserve"> </w:t>
      </w:r>
      <w:r w:rsidRPr="00D257F8" w:rsidR="005B07BE">
        <w:t>in</w:t>
      </w:r>
      <w:r w:rsidRPr="00D257F8" w:rsidR="00074D35">
        <w:t xml:space="preserve"> </w:t>
      </w:r>
      <w:r w:rsidRPr="00D257F8" w:rsidR="005B07BE">
        <w:t>informal</w:t>
      </w:r>
      <w:r w:rsidRPr="00D257F8" w:rsidR="00074D35">
        <w:t xml:space="preserve"> </w:t>
      </w:r>
      <w:r w:rsidRPr="00D257F8" w:rsidR="005B07BE">
        <w:t>ways</w:t>
      </w:r>
      <w:r w:rsidRPr="00D257F8" w:rsidR="00074D35">
        <w:t xml:space="preserve"> </w:t>
      </w:r>
      <w:r w:rsidRPr="00D257F8" w:rsidR="005B07BE">
        <w:t>of</w:t>
      </w:r>
      <w:r w:rsidRPr="00D257F8" w:rsidR="00074D35">
        <w:t xml:space="preserve"> </w:t>
      </w:r>
      <w:r w:rsidRPr="00D257F8" w:rsidR="005B07BE">
        <w:t>resolving</w:t>
      </w:r>
      <w:r w:rsidRPr="00D257F8" w:rsidR="00074D35">
        <w:t xml:space="preserve"> </w:t>
      </w:r>
      <w:r w:rsidRPr="00D257F8" w:rsidR="005B07BE">
        <w:t>a</w:t>
      </w:r>
      <w:r w:rsidRPr="00D257F8" w:rsidR="00074D35">
        <w:t xml:space="preserve"> </w:t>
      </w:r>
      <w:r w:rsidRPr="00D257F8" w:rsidR="005B07BE">
        <w:t>complaint</w:t>
      </w:r>
      <w:r w:rsidRPr="00D257F8" w:rsidR="00074D35">
        <w:t xml:space="preserve"> </w:t>
      </w:r>
      <w:r w:rsidRPr="00D257F8">
        <w:t>where</w:t>
      </w:r>
      <w:r w:rsidRPr="00D257F8" w:rsidR="00074D35">
        <w:t xml:space="preserve"> </w:t>
      </w:r>
      <w:r w:rsidRPr="00D257F8">
        <w:t>that</w:t>
      </w:r>
      <w:r w:rsidRPr="00D257F8" w:rsidR="00074D35">
        <w:t xml:space="preserve"> </w:t>
      </w:r>
      <w:r w:rsidRPr="00D257F8">
        <w:t>is</w:t>
      </w:r>
      <w:r w:rsidRPr="00D257F8" w:rsidR="00074D35">
        <w:t xml:space="preserve"> </w:t>
      </w:r>
      <w:r w:rsidRPr="00D257F8">
        <w:t>appropriate</w:t>
      </w:r>
      <w:r w:rsidRPr="00D257F8" w:rsidR="002B4E5A">
        <w:t>,</w:t>
      </w:r>
      <w:r w:rsidRPr="00D257F8" w:rsidR="00074D35">
        <w:t xml:space="preserve"> </w:t>
      </w:r>
      <w:r w:rsidRPr="00D257F8">
        <w:t>whether</w:t>
      </w:r>
      <w:r w:rsidRPr="00D257F8" w:rsidR="00074D35">
        <w:t xml:space="preserve"> </w:t>
      </w:r>
      <w:r w:rsidRPr="00D257F8">
        <w:t>that</w:t>
      </w:r>
      <w:r w:rsidRPr="00D257F8" w:rsidR="00074D35">
        <w:t xml:space="preserve"> </w:t>
      </w:r>
      <w:r w:rsidRPr="00D257F8">
        <w:t>is</w:t>
      </w:r>
      <w:r w:rsidRPr="00D257F8" w:rsidR="00074D35">
        <w:t xml:space="preserve"> </w:t>
      </w:r>
      <w:r w:rsidRPr="00D257F8" w:rsidR="005B07BE">
        <w:t>m</w:t>
      </w:r>
      <w:r w:rsidRPr="00D257F8">
        <w:t>ediation</w:t>
      </w:r>
      <w:r w:rsidRPr="00D257F8" w:rsidR="00074D35">
        <w:t xml:space="preserve"> </w:t>
      </w:r>
      <w:r w:rsidRPr="00D257F8">
        <w:t>or</w:t>
      </w:r>
      <w:r w:rsidRPr="00D257F8" w:rsidR="00074D35">
        <w:t xml:space="preserve"> </w:t>
      </w:r>
      <w:r w:rsidRPr="00D257F8">
        <w:t>informal</w:t>
      </w:r>
      <w:r w:rsidRPr="00D257F8" w:rsidR="00074D35">
        <w:t xml:space="preserve"> </w:t>
      </w:r>
      <w:r w:rsidRPr="00D257F8">
        <w:t>resolution.</w:t>
      </w:r>
      <w:r w:rsidRPr="00D257F8" w:rsidR="00074D35">
        <w:t xml:space="preserve"> </w:t>
      </w:r>
      <w:r w:rsidRPr="00D257F8">
        <w:t>In</w:t>
      </w:r>
      <w:r w:rsidRPr="00D257F8" w:rsidR="00074D35">
        <w:t xml:space="preserve"> </w:t>
      </w:r>
      <w:r w:rsidRPr="00D257F8">
        <w:t>many</w:t>
      </w:r>
      <w:r w:rsidRPr="00D257F8" w:rsidR="00074D35">
        <w:t xml:space="preserve"> </w:t>
      </w:r>
      <w:r w:rsidRPr="00D257F8">
        <w:t>cases,</w:t>
      </w:r>
      <w:r w:rsidRPr="00D257F8" w:rsidR="00074D35">
        <w:t xml:space="preserve"> </w:t>
      </w:r>
      <w:r w:rsidRPr="00D257F8">
        <w:t>they</w:t>
      </w:r>
      <w:r w:rsidRPr="00D257F8" w:rsidR="00074D35">
        <w:t xml:space="preserve"> </w:t>
      </w:r>
      <w:r w:rsidRPr="00D257F8">
        <w:t>are</w:t>
      </w:r>
      <w:r w:rsidRPr="00D257F8" w:rsidR="00074D35">
        <w:t xml:space="preserve"> </w:t>
      </w:r>
      <w:r w:rsidRPr="00D257F8">
        <w:t>appropriate.</w:t>
      </w:r>
      <w:r w:rsidRPr="00D257F8" w:rsidR="00074D35">
        <w:t xml:space="preserve"> </w:t>
      </w:r>
      <w:r w:rsidRPr="00D257F8">
        <w:t>I</w:t>
      </w:r>
      <w:r w:rsidRPr="00D257F8" w:rsidR="00074D35">
        <w:t xml:space="preserve"> </w:t>
      </w:r>
      <w:r w:rsidRPr="00D257F8">
        <w:t>know</w:t>
      </w:r>
      <w:r w:rsidRPr="00D257F8" w:rsidR="00074D35">
        <w:t xml:space="preserve"> </w:t>
      </w:r>
      <w:r w:rsidRPr="00D257F8">
        <w:t>not</w:t>
      </w:r>
      <w:r w:rsidRPr="00D257F8" w:rsidR="00074D35">
        <w:t xml:space="preserve"> </w:t>
      </w:r>
      <w:r w:rsidRPr="00D257F8">
        <w:t>everybody</w:t>
      </w:r>
      <w:r w:rsidRPr="00D257F8" w:rsidR="00074D35">
        <w:t xml:space="preserve"> </w:t>
      </w:r>
      <w:r w:rsidRPr="00D257F8">
        <w:t>in</w:t>
      </w:r>
      <w:r w:rsidRPr="00D257F8" w:rsidR="00074D35">
        <w:t xml:space="preserve"> </w:t>
      </w:r>
      <w:r w:rsidRPr="00D257F8" w:rsidR="00F26B58">
        <w:t>the services</w:t>
      </w:r>
      <w:r w:rsidRPr="00D257F8" w:rsidR="00074D35">
        <w:t xml:space="preserve"> </w:t>
      </w:r>
      <w:r w:rsidRPr="00D257F8">
        <w:t>agrees</w:t>
      </w:r>
      <w:r w:rsidRPr="00D257F8" w:rsidR="00074D35">
        <w:t xml:space="preserve"> </w:t>
      </w:r>
      <w:r w:rsidRPr="00D257F8">
        <w:t>with</w:t>
      </w:r>
      <w:r w:rsidRPr="00D257F8" w:rsidR="00074D35">
        <w:t xml:space="preserve"> </w:t>
      </w:r>
      <w:r w:rsidRPr="00D257F8">
        <w:t>me,</w:t>
      </w:r>
      <w:r w:rsidRPr="00D257F8" w:rsidR="00074D35">
        <w:t xml:space="preserve"> </w:t>
      </w:r>
      <w:r w:rsidRPr="00D257F8">
        <w:t>but</w:t>
      </w:r>
      <w:r w:rsidRPr="00D257F8" w:rsidR="00074D35">
        <w:t xml:space="preserve"> </w:t>
      </w:r>
      <w:r w:rsidRPr="00D257F8">
        <w:t>I</w:t>
      </w:r>
      <w:r w:rsidRPr="00D257F8" w:rsidR="00074D35">
        <w:t xml:space="preserve"> </w:t>
      </w:r>
      <w:r w:rsidRPr="00D257F8">
        <w:t>have</w:t>
      </w:r>
      <w:r w:rsidRPr="00D257F8" w:rsidR="00074D35">
        <w:t xml:space="preserve"> </w:t>
      </w:r>
      <w:r w:rsidRPr="00D257F8">
        <w:t>said</w:t>
      </w:r>
      <w:r w:rsidRPr="00D257F8" w:rsidR="00074D35">
        <w:t xml:space="preserve"> </w:t>
      </w:r>
      <w:r w:rsidRPr="00D257F8">
        <w:t>th</w:t>
      </w:r>
      <w:r w:rsidR="00C2002E">
        <w:t xml:space="preserve">at, </w:t>
      </w:r>
      <w:r w:rsidRPr="00D257F8">
        <w:t>so</w:t>
      </w:r>
      <w:r w:rsidRPr="00D257F8" w:rsidR="00074D35">
        <w:t xml:space="preserve"> </w:t>
      </w:r>
      <w:r w:rsidRPr="00D257F8">
        <w:t>this</w:t>
      </w:r>
      <w:r w:rsidRPr="00D257F8" w:rsidR="00074D35">
        <w:t xml:space="preserve"> </w:t>
      </w:r>
      <w:r w:rsidRPr="00D257F8">
        <w:t>will</w:t>
      </w:r>
      <w:r w:rsidRPr="00D257F8" w:rsidR="00074D35">
        <w:t xml:space="preserve"> </w:t>
      </w:r>
      <w:r w:rsidRPr="00D257F8">
        <w:t>not</w:t>
      </w:r>
      <w:r w:rsidRPr="00D257F8" w:rsidR="00074D35">
        <w:t xml:space="preserve"> </w:t>
      </w:r>
      <w:r w:rsidRPr="00D257F8">
        <w:t>take</w:t>
      </w:r>
      <w:r w:rsidRPr="00D257F8" w:rsidR="00074D35">
        <w:t xml:space="preserve"> </w:t>
      </w:r>
      <w:r w:rsidRPr="00D257F8">
        <w:t>them</w:t>
      </w:r>
      <w:r w:rsidRPr="00D257F8" w:rsidR="00074D35">
        <w:t xml:space="preserve"> </w:t>
      </w:r>
      <w:r w:rsidRPr="00D257F8">
        <w:t>by</w:t>
      </w:r>
      <w:r w:rsidRPr="00D257F8" w:rsidR="00074D35">
        <w:t xml:space="preserve"> </w:t>
      </w:r>
      <w:r w:rsidRPr="00D257F8">
        <w:t>surprise</w:t>
      </w:r>
      <w:r w:rsidRPr="00D257F8" w:rsidR="002B4E5A">
        <w:t>:</w:t>
      </w:r>
      <w:r w:rsidRPr="00D257F8" w:rsidR="00074D35">
        <w:t xml:space="preserve"> </w:t>
      </w:r>
      <w:r w:rsidRPr="00D257F8">
        <w:t>I</w:t>
      </w:r>
      <w:r w:rsidRPr="00D257F8" w:rsidR="00074D35">
        <w:t xml:space="preserve"> </w:t>
      </w:r>
      <w:r w:rsidRPr="00D257F8">
        <w:t>think</w:t>
      </w:r>
      <w:r w:rsidRPr="00D257F8" w:rsidR="00074D35">
        <w:t xml:space="preserve"> </w:t>
      </w:r>
      <w:r w:rsidRPr="00D257F8">
        <w:t>that</w:t>
      </w:r>
      <w:r w:rsidRPr="00D257F8" w:rsidR="00074D35">
        <w:t xml:space="preserve"> </w:t>
      </w:r>
      <w:r w:rsidRPr="00D257F8">
        <w:t>allegations</w:t>
      </w:r>
      <w:r w:rsidRPr="00D257F8" w:rsidR="00074D35">
        <w:t xml:space="preserve"> </w:t>
      </w:r>
      <w:r w:rsidRPr="00D257F8">
        <w:t>of</w:t>
      </w:r>
      <w:r w:rsidRPr="00D257F8" w:rsidR="00074D35">
        <w:t xml:space="preserve"> </w:t>
      </w:r>
      <w:r w:rsidRPr="00D257F8">
        <w:t>bullying,</w:t>
      </w:r>
      <w:r w:rsidRPr="00D257F8" w:rsidR="00074D35">
        <w:t xml:space="preserve"> </w:t>
      </w:r>
      <w:r w:rsidRPr="00D257F8">
        <w:t>harassment</w:t>
      </w:r>
      <w:r w:rsidRPr="00D257F8" w:rsidR="00074D35">
        <w:t xml:space="preserve"> </w:t>
      </w:r>
      <w:r w:rsidRPr="00D257F8">
        <w:t>and</w:t>
      </w:r>
      <w:r w:rsidRPr="00D257F8" w:rsidR="00074D35">
        <w:t xml:space="preserve"> </w:t>
      </w:r>
      <w:r w:rsidRPr="00D257F8">
        <w:t>discrimination,</w:t>
      </w:r>
      <w:r w:rsidRPr="00D257F8" w:rsidR="00074D35">
        <w:t xml:space="preserve"> </w:t>
      </w:r>
      <w:r w:rsidRPr="00D257F8">
        <w:t>by</w:t>
      </w:r>
      <w:r w:rsidRPr="00D257F8" w:rsidR="00074D35">
        <w:t xml:space="preserve"> </w:t>
      </w:r>
      <w:r w:rsidRPr="00D257F8">
        <w:t>their</w:t>
      </w:r>
      <w:r w:rsidRPr="00D257F8" w:rsidR="00074D35">
        <w:t xml:space="preserve"> </w:t>
      </w:r>
      <w:r w:rsidRPr="00D257F8">
        <w:t>very</w:t>
      </w:r>
      <w:r w:rsidRPr="00D257F8" w:rsidR="00074D35">
        <w:t xml:space="preserve"> </w:t>
      </w:r>
      <w:r w:rsidRPr="00D257F8">
        <w:t>nature,</w:t>
      </w:r>
      <w:r w:rsidRPr="00D257F8" w:rsidR="00074D35">
        <w:t xml:space="preserve"> </w:t>
      </w:r>
      <w:r w:rsidRPr="00D257F8">
        <w:t>should</w:t>
      </w:r>
      <w:r w:rsidRPr="00D257F8" w:rsidR="00074D35">
        <w:t xml:space="preserve"> </w:t>
      </w:r>
      <w:r w:rsidRPr="00D257F8">
        <w:t>not</w:t>
      </w:r>
      <w:r w:rsidRPr="00D257F8" w:rsidR="00074D35">
        <w:t xml:space="preserve"> </w:t>
      </w:r>
      <w:r w:rsidRPr="00D257F8">
        <w:t>be</w:t>
      </w:r>
      <w:r w:rsidRPr="00D257F8" w:rsidR="00074D35">
        <w:t xml:space="preserve"> </w:t>
      </w:r>
      <w:r w:rsidRPr="00D257F8">
        <w:t>dealt</w:t>
      </w:r>
      <w:r w:rsidRPr="00D257F8" w:rsidR="00074D35">
        <w:t xml:space="preserve"> </w:t>
      </w:r>
      <w:r w:rsidRPr="00D257F8">
        <w:t>with</w:t>
      </w:r>
      <w:r w:rsidRPr="00D257F8" w:rsidR="00074D35">
        <w:t xml:space="preserve"> </w:t>
      </w:r>
      <w:r w:rsidRPr="00D257F8">
        <w:t>informally.</w:t>
      </w:r>
      <w:r w:rsidRPr="00D257F8" w:rsidR="00074D35">
        <w:t xml:space="preserve"> </w:t>
      </w:r>
      <w:r w:rsidRPr="00D257F8">
        <w:t>As</w:t>
      </w:r>
      <w:r w:rsidRPr="00D257F8" w:rsidR="00074D35">
        <w:t xml:space="preserve"> </w:t>
      </w:r>
      <w:r w:rsidRPr="00D257F8">
        <w:t>those</w:t>
      </w:r>
      <w:r w:rsidRPr="00D257F8" w:rsidR="00074D35">
        <w:t xml:space="preserve"> </w:t>
      </w:r>
      <w:r w:rsidRPr="00D257F8">
        <w:t>are</w:t>
      </w:r>
      <w:r w:rsidRPr="00D257F8" w:rsidR="00074D35">
        <w:t xml:space="preserve"> </w:t>
      </w:r>
      <w:r w:rsidRPr="00D257F8">
        <w:t>between</w:t>
      </w:r>
      <w:r w:rsidRPr="00D257F8" w:rsidR="00074D35">
        <w:t xml:space="preserve"> </w:t>
      </w:r>
      <w:r w:rsidRPr="00D257F8" w:rsidR="005B07BE">
        <w:t>25%</w:t>
      </w:r>
      <w:r w:rsidRPr="00D257F8" w:rsidR="00074D35">
        <w:t xml:space="preserve"> </w:t>
      </w:r>
      <w:r w:rsidRPr="00D257F8" w:rsidR="005B07BE">
        <w:t>an</w:t>
      </w:r>
      <w:r w:rsidRPr="00D257F8">
        <w:t>d</w:t>
      </w:r>
      <w:r w:rsidRPr="00D257F8" w:rsidR="00074D35">
        <w:t xml:space="preserve"> </w:t>
      </w:r>
      <w:r w:rsidRPr="00D257F8">
        <w:t>30</w:t>
      </w:r>
      <w:r w:rsidRPr="00D257F8" w:rsidR="0028111A">
        <w:t>%</w:t>
      </w:r>
      <w:r w:rsidRPr="00D257F8" w:rsidR="00074D35">
        <w:t xml:space="preserve"> </w:t>
      </w:r>
      <w:r w:rsidRPr="00D257F8">
        <w:t>of</w:t>
      </w:r>
      <w:r w:rsidRPr="00D257F8" w:rsidR="00074D35">
        <w:t xml:space="preserve"> </w:t>
      </w:r>
      <w:r w:rsidRPr="00D257F8">
        <w:t>the</w:t>
      </w:r>
      <w:r w:rsidRPr="00D257F8" w:rsidR="00074D35">
        <w:t xml:space="preserve"> </w:t>
      </w:r>
      <w:r w:rsidRPr="00D257F8" w:rsidR="00CF1129">
        <w:t>total</w:t>
      </w:r>
      <w:r w:rsidRPr="00D257F8" w:rsidR="00074D35">
        <w:t xml:space="preserve"> </w:t>
      </w:r>
      <w:r w:rsidRPr="00D257F8" w:rsidR="00CF1129">
        <w:t>number</w:t>
      </w:r>
      <w:r w:rsidRPr="00D257F8" w:rsidR="00074D35">
        <w:t xml:space="preserve"> </w:t>
      </w:r>
      <w:r w:rsidRPr="00D257F8" w:rsidR="00CF1129">
        <w:t>of</w:t>
      </w:r>
      <w:r w:rsidRPr="00D257F8" w:rsidR="00074D35">
        <w:t xml:space="preserve"> </w:t>
      </w:r>
      <w:r w:rsidRPr="00D257F8" w:rsidR="00CF1129">
        <w:t>complai</w:t>
      </w:r>
      <w:r w:rsidRPr="00D257F8" w:rsidR="005B07BE">
        <w:t>n</w:t>
      </w:r>
      <w:r w:rsidRPr="00D257F8" w:rsidR="00CF1129">
        <w:t>t</w:t>
      </w:r>
      <w:r w:rsidRPr="00D257F8" w:rsidR="005B07BE">
        <w:t>s</w:t>
      </w:r>
      <w:r w:rsidRPr="00D257F8" w:rsidR="00B91457">
        <w:t>—</w:t>
      </w:r>
      <w:r w:rsidRPr="00D257F8" w:rsidR="0028111A">
        <w:t>I</w:t>
      </w:r>
      <w:r w:rsidRPr="00D257F8" w:rsidR="00074D35">
        <w:t xml:space="preserve"> </w:t>
      </w:r>
      <w:r w:rsidRPr="00D257F8" w:rsidR="0028111A">
        <w:t>think</w:t>
      </w:r>
      <w:r w:rsidRPr="00D257F8" w:rsidR="00074D35">
        <w:t xml:space="preserve"> </w:t>
      </w:r>
      <w:r w:rsidRPr="00D257F8" w:rsidR="0028111A">
        <w:t>it</w:t>
      </w:r>
      <w:r w:rsidRPr="00D257F8" w:rsidR="00074D35">
        <w:t xml:space="preserve"> </w:t>
      </w:r>
      <w:r w:rsidRPr="00D257F8" w:rsidR="0028111A">
        <w:t>is</w:t>
      </w:r>
      <w:r w:rsidRPr="00D257F8" w:rsidR="00074D35">
        <w:t xml:space="preserve"> </w:t>
      </w:r>
      <w:r w:rsidRPr="00D257F8" w:rsidR="0028111A">
        <w:t>closer</w:t>
      </w:r>
      <w:r w:rsidRPr="00D257F8" w:rsidR="00074D35">
        <w:t xml:space="preserve"> </w:t>
      </w:r>
      <w:r w:rsidRPr="00D257F8" w:rsidR="0028111A">
        <w:t>to</w:t>
      </w:r>
      <w:r w:rsidRPr="00D257F8" w:rsidR="00074D35">
        <w:t xml:space="preserve"> </w:t>
      </w:r>
      <w:r w:rsidRPr="00D257F8" w:rsidR="0028111A">
        <w:t>25%</w:t>
      </w:r>
      <w:r w:rsidRPr="00D257F8" w:rsidR="00B91457">
        <w:t>—</w:t>
      </w:r>
      <w:r w:rsidRPr="00D257F8" w:rsidR="005B07BE">
        <w:t>that</w:t>
      </w:r>
      <w:r w:rsidRPr="00D257F8" w:rsidR="00074D35">
        <w:t xml:space="preserve"> </w:t>
      </w:r>
      <w:r w:rsidRPr="00D257F8" w:rsidR="005B07BE">
        <w:t>means</w:t>
      </w:r>
      <w:r w:rsidRPr="00D257F8" w:rsidR="00074D35">
        <w:t xml:space="preserve"> </w:t>
      </w:r>
      <w:r w:rsidRPr="00D257F8" w:rsidR="005B07BE">
        <w:t>70</w:t>
      </w:r>
      <w:r w:rsidRPr="00D257F8">
        <w:t>%</w:t>
      </w:r>
      <w:r w:rsidRPr="00D257F8" w:rsidR="00074D35">
        <w:t xml:space="preserve"> </w:t>
      </w:r>
      <w:r w:rsidRPr="00D257F8" w:rsidR="005B07BE">
        <w:t>to</w:t>
      </w:r>
      <w:r w:rsidRPr="00D257F8" w:rsidR="00074D35">
        <w:t xml:space="preserve"> </w:t>
      </w:r>
      <w:r w:rsidRPr="00D257F8" w:rsidR="005B07BE">
        <w:t>75%</w:t>
      </w:r>
      <w:r w:rsidRPr="00D257F8" w:rsidR="00074D35">
        <w:t xml:space="preserve"> </w:t>
      </w:r>
      <w:r w:rsidRPr="00D257F8" w:rsidR="005B07BE">
        <w:t>of</w:t>
      </w:r>
      <w:r w:rsidRPr="00D257F8" w:rsidR="00074D35">
        <w:t xml:space="preserve"> </w:t>
      </w:r>
      <w:r w:rsidRPr="00D257F8" w:rsidR="005B07BE">
        <w:t>matters</w:t>
      </w:r>
      <w:r w:rsidRPr="00D257F8" w:rsidR="00074D35">
        <w:t xml:space="preserve"> </w:t>
      </w:r>
      <w:r w:rsidRPr="00D257F8" w:rsidR="005B07BE">
        <w:t>could</w:t>
      </w:r>
      <w:r w:rsidRPr="00D257F8" w:rsidR="00074D35">
        <w:t xml:space="preserve"> </w:t>
      </w:r>
      <w:r w:rsidRPr="00D257F8">
        <w:t>be</w:t>
      </w:r>
      <w:r w:rsidRPr="00D257F8" w:rsidR="00074D35">
        <w:t xml:space="preserve"> </w:t>
      </w:r>
      <w:r w:rsidRPr="00D257F8">
        <w:t>dealt</w:t>
      </w:r>
      <w:r w:rsidRPr="00D257F8" w:rsidR="00074D35">
        <w:t xml:space="preserve"> </w:t>
      </w:r>
      <w:r w:rsidRPr="00D257F8">
        <w:t>with</w:t>
      </w:r>
      <w:r w:rsidRPr="00D257F8" w:rsidR="00074D35">
        <w:t xml:space="preserve"> </w:t>
      </w:r>
      <w:r w:rsidRPr="00D257F8">
        <w:t>informally</w:t>
      </w:r>
      <w:r w:rsidRPr="00D257F8" w:rsidR="00074D35">
        <w:t xml:space="preserve"> </w:t>
      </w:r>
      <w:r w:rsidRPr="00D257F8">
        <w:t>and</w:t>
      </w:r>
      <w:r w:rsidRPr="00D257F8" w:rsidR="00074D35">
        <w:t xml:space="preserve"> </w:t>
      </w:r>
      <w:r w:rsidRPr="00D257F8">
        <w:t>therefore</w:t>
      </w:r>
      <w:r w:rsidRPr="00D257F8" w:rsidR="00074D35">
        <w:t xml:space="preserve"> </w:t>
      </w:r>
      <w:r w:rsidRPr="00D257F8">
        <w:t>could</w:t>
      </w:r>
      <w:r w:rsidRPr="00D257F8" w:rsidR="00074D35">
        <w:t xml:space="preserve"> </w:t>
      </w:r>
      <w:r w:rsidRPr="00D257F8">
        <w:t>be</w:t>
      </w:r>
      <w:r w:rsidRPr="00D257F8" w:rsidR="00074D35">
        <w:t xml:space="preserve"> </w:t>
      </w:r>
      <w:r w:rsidRPr="00D257F8">
        <w:t>dealt</w:t>
      </w:r>
      <w:r w:rsidRPr="00D257F8" w:rsidR="00074D35">
        <w:t xml:space="preserve"> </w:t>
      </w:r>
      <w:r w:rsidRPr="00D257F8">
        <w:t>with</w:t>
      </w:r>
      <w:r w:rsidRPr="00D257F8" w:rsidR="00074D35">
        <w:t xml:space="preserve"> </w:t>
      </w:r>
      <w:r w:rsidRPr="00D257F8" w:rsidR="005B07BE">
        <w:t>more</w:t>
      </w:r>
      <w:r w:rsidRPr="00D257F8" w:rsidR="00074D35">
        <w:t xml:space="preserve"> </w:t>
      </w:r>
      <w:r w:rsidRPr="00D257F8" w:rsidR="005B07BE">
        <w:t>quickly.</w:t>
      </w:r>
      <w:r w:rsidRPr="00D257F8" w:rsidR="00074D35">
        <w:t xml:space="preserve"> </w:t>
      </w:r>
    </w:p>
    <w:p w:rsidR="002B4E5A" w:rsidRPr="00D257F8" w:rsidP="00137991">
      <w:pPr>
        <w:pStyle w:val="Question"/>
      </w:pPr>
      <w:sdt>
        <w:sdtPr>
          <w:alias w:val="Member"/>
          <w:tag w:val="&lt;Member mnisId='1438' dodsId='25525'&gt;"/>
          <w:id w:val="464791631"/>
          <w:placeholder>
            <w:docPart w:val="DefaultPlaceholder_1082065158"/>
          </w:placeholder>
          <w:richText/>
        </w:sdtPr>
        <w:sdtContent>
          <w:r w:rsidRPr="00D257F8" w:rsidR="002F504E">
            <w:rPr>
              <w:b/>
            </w:rPr>
            <w:t>Mr Jones:</w:t>
          </w:r>
        </w:sdtContent>
      </w:sdt>
      <w:r w:rsidRPr="00D257F8" w:rsidR="00074D35">
        <w:t xml:space="preserve"> </w:t>
      </w:r>
      <w:r w:rsidR="00C2002E">
        <w:t xml:space="preserve">This </w:t>
      </w:r>
      <w:r w:rsidRPr="00D257F8" w:rsidR="0041585E">
        <w:t>i</w:t>
      </w:r>
      <w:r w:rsidRPr="00D257F8" w:rsidR="00A13DB2">
        <w:t>s</w:t>
      </w:r>
      <w:r w:rsidRPr="00D257F8" w:rsidR="00074D35">
        <w:t xml:space="preserve"> </w:t>
      </w:r>
      <w:r w:rsidRPr="00D257F8" w:rsidR="00A13DB2">
        <w:t>sad</w:t>
      </w:r>
      <w:r w:rsidR="00C2002E">
        <w:t>,</w:t>
      </w:r>
      <w:r w:rsidRPr="00D257F8" w:rsidR="00074D35">
        <w:t xml:space="preserve"> </w:t>
      </w:r>
      <w:r w:rsidRPr="00D257F8" w:rsidR="0041585E">
        <w:t>because</w:t>
      </w:r>
      <w:r w:rsidRPr="00D257F8" w:rsidR="00074D35">
        <w:t xml:space="preserve"> </w:t>
      </w:r>
      <w:r w:rsidRPr="00D257F8" w:rsidR="0041585E">
        <w:t>I</w:t>
      </w:r>
      <w:r w:rsidRPr="00D257F8" w:rsidR="00074D35">
        <w:t xml:space="preserve"> </w:t>
      </w:r>
      <w:r w:rsidRPr="00D257F8" w:rsidR="0041585E">
        <w:t>remember</w:t>
      </w:r>
      <w:r w:rsidRPr="00D257F8" w:rsidR="00074D35">
        <w:t xml:space="preserve"> </w:t>
      </w:r>
      <w:r w:rsidRPr="00D257F8" w:rsidR="0041585E">
        <w:t>th</w:t>
      </w:r>
      <w:r w:rsidR="00C2002E">
        <w:t>e</w:t>
      </w:r>
      <w:r w:rsidRPr="00D257F8" w:rsidR="00074D35">
        <w:t xml:space="preserve"> </w:t>
      </w:r>
      <w:r w:rsidRPr="00D257F8" w:rsidR="0041585E">
        <w:t>report</w:t>
      </w:r>
      <w:r w:rsidRPr="00D257F8" w:rsidR="00074D35">
        <w:t xml:space="preserve"> </w:t>
      </w:r>
      <w:r w:rsidRPr="00D257F8" w:rsidR="0041585E">
        <w:t>we</w:t>
      </w:r>
      <w:r w:rsidRPr="00D257F8" w:rsidR="00074D35">
        <w:t xml:space="preserve"> </w:t>
      </w:r>
      <w:r w:rsidRPr="00D257F8" w:rsidR="0041585E">
        <w:t>did</w:t>
      </w:r>
      <w:r w:rsidRPr="00D257F8" w:rsidR="00074D35">
        <w:t xml:space="preserve"> </w:t>
      </w:r>
      <w:r w:rsidRPr="00D257F8" w:rsidR="0041585E">
        <w:t>as</w:t>
      </w:r>
      <w:r w:rsidRPr="00D257F8" w:rsidR="00074D35">
        <w:t xml:space="preserve"> </w:t>
      </w:r>
      <w:r w:rsidRPr="00D257F8" w:rsidR="0041585E">
        <w:t>a</w:t>
      </w:r>
      <w:r w:rsidRPr="00D257F8" w:rsidR="00074D35">
        <w:t xml:space="preserve"> </w:t>
      </w:r>
      <w:r w:rsidRPr="00D257F8" w:rsidR="0041585E">
        <w:t>Committee</w:t>
      </w:r>
      <w:r w:rsidRPr="00D257F8">
        <w:t>,</w:t>
      </w:r>
      <w:r w:rsidRPr="00D257F8" w:rsidR="00074D35">
        <w:t xml:space="preserve"> </w:t>
      </w:r>
      <w:r w:rsidRPr="00D257F8" w:rsidR="0041585E">
        <w:t>which</w:t>
      </w:r>
      <w:r w:rsidRPr="00D257F8" w:rsidR="00074D35">
        <w:t xml:space="preserve"> </w:t>
      </w:r>
      <w:r w:rsidRPr="00D257F8" w:rsidR="0041585E">
        <w:t>was</w:t>
      </w:r>
      <w:r w:rsidRPr="00D257F8" w:rsidR="00074D35">
        <w:t xml:space="preserve"> </w:t>
      </w:r>
      <w:r w:rsidRPr="00D257F8" w:rsidR="0041585E">
        <w:t>an</w:t>
      </w:r>
      <w:r w:rsidRPr="00D257F8" w:rsidR="00074D35">
        <w:t xml:space="preserve"> </w:t>
      </w:r>
      <w:r w:rsidRPr="00D257F8" w:rsidR="0041585E">
        <w:t>in</w:t>
      </w:r>
      <w:r w:rsidRPr="00D257F8" w:rsidR="0041585E">
        <w:noBreakHyphen/>
        <w:t>depth</w:t>
      </w:r>
      <w:r w:rsidRPr="00D257F8" w:rsidR="00074D35">
        <w:t xml:space="preserve"> </w:t>
      </w:r>
      <w:r w:rsidRPr="00D257F8" w:rsidR="0041585E">
        <w:t>report.</w:t>
      </w:r>
      <w:r w:rsidRPr="00D257F8" w:rsidR="00074D35">
        <w:t xml:space="preserve"> </w:t>
      </w:r>
      <w:r w:rsidRPr="00D257F8" w:rsidR="0041585E">
        <w:t>We</w:t>
      </w:r>
      <w:r w:rsidRPr="00D257F8" w:rsidR="00074D35">
        <w:t xml:space="preserve"> </w:t>
      </w:r>
      <w:r w:rsidRPr="00D257F8" w:rsidR="0041585E">
        <w:t>did</w:t>
      </w:r>
      <w:r w:rsidRPr="00D257F8" w:rsidR="00074D35">
        <w:t xml:space="preserve"> </w:t>
      </w:r>
      <w:r w:rsidRPr="00D257F8" w:rsidR="0041585E">
        <w:t>not</w:t>
      </w:r>
      <w:r w:rsidRPr="00D257F8" w:rsidR="00074D35">
        <w:t xml:space="preserve"> </w:t>
      </w:r>
      <w:r w:rsidRPr="00D257F8" w:rsidR="0041585E">
        <w:t>go</w:t>
      </w:r>
      <w:r w:rsidRPr="00D257F8" w:rsidR="00074D35">
        <w:t xml:space="preserve"> </w:t>
      </w:r>
      <w:r w:rsidRPr="00D257F8" w:rsidR="0041585E">
        <w:t>into</w:t>
      </w:r>
      <w:r w:rsidRPr="00D257F8">
        <w:t xml:space="preserve"> Deepcut but looked at the</w:t>
      </w:r>
      <w:r w:rsidRPr="00D257F8" w:rsidR="00074D35">
        <w:t xml:space="preserve"> </w:t>
      </w:r>
      <w:r w:rsidRPr="00D257F8" w:rsidR="00A13DB2">
        <w:t>issues</w:t>
      </w:r>
      <w:r w:rsidRPr="00D257F8" w:rsidR="00074D35">
        <w:t xml:space="preserve"> </w:t>
      </w:r>
      <w:r w:rsidRPr="00D257F8" w:rsidR="00A13DB2">
        <w:t>around</w:t>
      </w:r>
      <w:r w:rsidRPr="00D257F8" w:rsidR="00074D35">
        <w:t xml:space="preserve"> </w:t>
      </w:r>
      <w:r w:rsidRPr="00D257F8" w:rsidR="00A13DB2">
        <w:t>it.</w:t>
      </w:r>
      <w:r w:rsidRPr="00D257F8" w:rsidR="00074D35">
        <w:t xml:space="preserve"> </w:t>
      </w:r>
      <w:r w:rsidRPr="00D257F8" w:rsidR="00A13DB2">
        <w:t>The</w:t>
      </w:r>
      <w:r w:rsidRPr="00D257F8" w:rsidR="00074D35">
        <w:t xml:space="preserve"> </w:t>
      </w:r>
      <w:r w:rsidRPr="00D257F8" w:rsidR="00A13DB2">
        <w:t>big</w:t>
      </w:r>
      <w:r w:rsidRPr="00D257F8" w:rsidR="00CF1129">
        <w:t>gest</w:t>
      </w:r>
      <w:r w:rsidRPr="00D257F8" w:rsidR="00074D35">
        <w:t xml:space="preserve"> </w:t>
      </w:r>
      <w:r w:rsidRPr="00D257F8" w:rsidR="00CF1129">
        <w:t>issue</w:t>
      </w:r>
      <w:r w:rsidRPr="00D257F8" w:rsidR="00074D35">
        <w:t xml:space="preserve"> </w:t>
      </w:r>
      <w:r w:rsidRPr="00D257F8" w:rsidR="00CF1129">
        <w:t>was</w:t>
      </w:r>
      <w:r w:rsidRPr="00D257F8" w:rsidR="00074D35">
        <w:t xml:space="preserve"> </w:t>
      </w:r>
      <w:r w:rsidRPr="00D257F8" w:rsidR="00CF1129">
        <w:t>timeliness</w:t>
      </w:r>
      <w:r w:rsidRPr="00D257F8" w:rsidR="00074D35">
        <w:t xml:space="preserve"> </w:t>
      </w:r>
      <w:r w:rsidRPr="00D257F8" w:rsidR="00CF1129">
        <w:t>of</w:t>
      </w:r>
      <w:r w:rsidRPr="00D257F8" w:rsidR="00074D35">
        <w:t xml:space="preserve"> </w:t>
      </w:r>
      <w:r w:rsidRPr="00D257F8" w:rsidR="00CF1129">
        <w:t>de</w:t>
      </w:r>
      <w:r w:rsidRPr="00D257F8" w:rsidR="00A13DB2">
        <w:t>a</w:t>
      </w:r>
      <w:r w:rsidRPr="00D257F8" w:rsidR="00CF1129">
        <w:t>l</w:t>
      </w:r>
      <w:r w:rsidRPr="00D257F8" w:rsidR="00A13DB2">
        <w:t>ing</w:t>
      </w:r>
      <w:r w:rsidRPr="00D257F8" w:rsidR="00074D35">
        <w:t xml:space="preserve"> </w:t>
      </w:r>
      <w:r w:rsidRPr="00D257F8" w:rsidR="00A13DB2">
        <w:t>with</w:t>
      </w:r>
      <w:r w:rsidRPr="00D257F8" w:rsidR="00074D35">
        <w:t xml:space="preserve"> </w:t>
      </w:r>
      <w:r w:rsidRPr="00D257F8" w:rsidR="00A13DB2">
        <w:t>complaints</w:t>
      </w:r>
      <w:r w:rsidRPr="00D257F8">
        <w:t>.</w:t>
      </w:r>
      <w:r w:rsidRPr="00D257F8" w:rsidR="00074D35">
        <w:t xml:space="preserve"> </w:t>
      </w:r>
      <w:r w:rsidRPr="00D257F8">
        <w:t>A</w:t>
      </w:r>
      <w:r w:rsidRPr="00D257F8" w:rsidR="00A13DB2">
        <w:t>s</w:t>
      </w:r>
      <w:r w:rsidRPr="00D257F8" w:rsidR="00074D35">
        <w:t xml:space="preserve"> </w:t>
      </w:r>
      <w:r w:rsidRPr="00D257F8" w:rsidR="00A13DB2">
        <w:t>a</w:t>
      </w:r>
      <w:r w:rsidRPr="00D257F8" w:rsidR="00074D35">
        <w:t xml:space="preserve"> </w:t>
      </w:r>
      <w:r w:rsidRPr="00D257F8" w:rsidR="00A13DB2">
        <w:t>former</w:t>
      </w:r>
      <w:r w:rsidRPr="00D257F8" w:rsidR="00074D35">
        <w:t xml:space="preserve"> </w:t>
      </w:r>
      <w:r w:rsidRPr="00D257F8" w:rsidR="00A13DB2">
        <w:t>trade</w:t>
      </w:r>
      <w:r w:rsidRPr="00D257F8" w:rsidR="00074D35">
        <w:t xml:space="preserve"> </w:t>
      </w:r>
      <w:r w:rsidRPr="00D257F8" w:rsidR="00A13DB2">
        <w:t>union</w:t>
      </w:r>
      <w:r w:rsidRPr="00D257F8" w:rsidR="00074D35">
        <w:t xml:space="preserve"> </w:t>
      </w:r>
      <w:r w:rsidRPr="00D257F8" w:rsidR="00A13DB2">
        <w:t>official,</w:t>
      </w:r>
      <w:r w:rsidRPr="00D257F8" w:rsidR="00074D35">
        <w:t xml:space="preserve"> </w:t>
      </w:r>
      <w:r w:rsidRPr="00D257F8" w:rsidR="0041585E">
        <w:t>I</w:t>
      </w:r>
      <w:r w:rsidRPr="00D257F8" w:rsidR="00074D35">
        <w:t xml:space="preserve"> </w:t>
      </w:r>
      <w:r w:rsidRPr="00D257F8" w:rsidR="0041585E">
        <w:t>can</w:t>
      </w:r>
      <w:r w:rsidRPr="00D257F8" w:rsidR="00074D35">
        <w:t xml:space="preserve"> </w:t>
      </w:r>
      <w:r w:rsidRPr="00D257F8" w:rsidR="0041585E">
        <w:t>tell</w:t>
      </w:r>
      <w:r w:rsidRPr="00D257F8" w:rsidR="00074D35">
        <w:t xml:space="preserve"> </w:t>
      </w:r>
      <w:r w:rsidRPr="00D257F8" w:rsidR="0041585E">
        <w:t>you</w:t>
      </w:r>
      <w:r w:rsidRPr="00D257F8" w:rsidR="00074D35">
        <w:t xml:space="preserve"> </w:t>
      </w:r>
      <w:r w:rsidRPr="00D257F8" w:rsidR="0041585E">
        <w:t>now</w:t>
      </w:r>
      <w:r w:rsidRPr="00D257F8" w:rsidR="00074D35">
        <w:t xml:space="preserve"> </w:t>
      </w:r>
      <w:r w:rsidRPr="00D257F8" w:rsidR="0041585E">
        <w:t>that</w:t>
      </w:r>
      <w:r w:rsidRPr="00D257F8" w:rsidR="00074D35">
        <w:t xml:space="preserve"> </w:t>
      </w:r>
      <w:r w:rsidRPr="00D257F8" w:rsidR="0041585E">
        <w:t>early</w:t>
      </w:r>
      <w:r w:rsidRPr="00D257F8" w:rsidR="00074D35">
        <w:t xml:space="preserve"> </w:t>
      </w:r>
      <w:r w:rsidRPr="00D257F8" w:rsidR="00A13DB2">
        <w:t>resolution</w:t>
      </w:r>
      <w:r w:rsidRPr="00D257F8" w:rsidR="00074D35">
        <w:t xml:space="preserve"> </w:t>
      </w:r>
      <w:r w:rsidRPr="00D257F8" w:rsidR="00A13DB2">
        <w:t>is</w:t>
      </w:r>
      <w:r w:rsidRPr="00D257F8" w:rsidR="00074D35">
        <w:t xml:space="preserve"> </w:t>
      </w:r>
      <w:r w:rsidRPr="00D257F8" w:rsidR="00A13DB2">
        <w:t>better</w:t>
      </w:r>
      <w:r w:rsidRPr="00D257F8" w:rsidR="00074D35">
        <w:t xml:space="preserve"> </w:t>
      </w:r>
      <w:r w:rsidRPr="00D257F8" w:rsidR="00A13DB2">
        <w:t>for</w:t>
      </w:r>
      <w:r w:rsidRPr="00D257F8" w:rsidR="00074D35">
        <w:t xml:space="preserve"> </w:t>
      </w:r>
      <w:r w:rsidRPr="00D257F8" w:rsidR="0041585E">
        <w:t>everybody</w:t>
      </w:r>
      <w:r w:rsidRPr="00D257F8">
        <w:t>.</w:t>
      </w:r>
    </w:p>
    <w:p w:rsidR="002B4E5A" w:rsidRPr="00D257F8" w:rsidP="002B4E5A">
      <w:pPr>
        <w:pStyle w:val="Answer"/>
      </w:pPr>
      <w:sdt>
        <w:sdtPr>
          <w:alias w:val="Witness"/>
          <w:id w:val="-872605858"/>
          <w:placeholder>
            <w:docPart w:val="D83ED7B509B947CD8A63D3EDC4259968"/>
          </w:placeholder>
          <w:richText/>
        </w:sdtPr>
        <w:sdtContent>
          <w:r w:rsidRPr="00D257F8">
            <w:rPr>
              <w:b/>
              <w:bCs/>
              <w:i/>
              <w:iCs/>
            </w:rPr>
            <w:t>Nicola Williams:</w:t>
          </w:r>
          <w:r w:rsidRPr="00D257F8">
            <w:t xml:space="preserve"> </w:t>
          </w:r>
        </w:sdtContent>
      </w:sdt>
      <w:r w:rsidRPr="00D257F8">
        <w:t>100%.</w:t>
      </w:r>
    </w:p>
    <w:p w:rsidR="005B07BE" w:rsidRPr="00D257F8" w:rsidP="00137991">
      <w:pPr>
        <w:pStyle w:val="Question"/>
      </w:pPr>
      <w:sdt>
        <w:sdtPr>
          <w:alias w:val="Member"/>
          <w:tag w:val="&lt;Member mnisId='1438' dodsId='25525'&gt;"/>
          <w:id w:val="1187480595"/>
          <w:placeholder>
            <w:docPart w:val="C3E74687680349788D9E0DB205EC2BAC"/>
          </w:placeholder>
          <w:richText/>
        </w:sdtPr>
        <w:sdtContent>
          <w:r w:rsidRPr="00D257F8" w:rsidR="002B4E5A">
            <w:rPr>
              <w:b/>
            </w:rPr>
            <w:t>Mr Jones:</w:t>
          </w:r>
        </w:sdtContent>
      </w:sdt>
      <w:r w:rsidRPr="00D257F8" w:rsidR="002B4E5A">
        <w:t xml:space="preserve"> T</w:t>
      </w:r>
      <w:r w:rsidRPr="00D257F8" w:rsidR="0041585E">
        <w:t>hat</w:t>
      </w:r>
      <w:r w:rsidRPr="00D257F8" w:rsidR="00074D35">
        <w:t xml:space="preserve"> </w:t>
      </w:r>
      <w:r w:rsidRPr="00D257F8" w:rsidR="0041585E">
        <w:t>gives</w:t>
      </w:r>
      <w:r w:rsidRPr="00D257F8" w:rsidR="00074D35">
        <w:t xml:space="preserve"> </w:t>
      </w:r>
      <w:r w:rsidRPr="00D257F8" w:rsidR="0041585E">
        <w:t>satisfaction</w:t>
      </w:r>
      <w:r w:rsidRPr="00D257F8" w:rsidR="00074D35">
        <w:t xml:space="preserve"> </w:t>
      </w:r>
      <w:r w:rsidRPr="00D257F8" w:rsidR="0041585E">
        <w:t>to</w:t>
      </w:r>
      <w:r w:rsidRPr="00D257F8" w:rsidR="00074D35">
        <w:t xml:space="preserve"> </w:t>
      </w:r>
      <w:r w:rsidRPr="00D257F8" w:rsidR="0041585E">
        <w:t>all</w:t>
      </w:r>
      <w:r w:rsidRPr="00D257F8" w:rsidR="00074D35">
        <w:t xml:space="preserve"> </w:t>
      </w:r>
      <w:r w:rsidRPr="00D257F8" w:rsidR="0041585E">
        <w:t>sides.</w:t>
      </w:r>
      <w:r w:rsidRPr="00D257F8" w:rsidR="00074D35">
        <w:t xml:space="preserve"> </w:t>
      </w:r>
      <w:r w:rsidRPr="00D257F8" w:rsidR="0041585E">
        <w:t>Also,</w:t>
      </w:r>
      <w:r w:rsidRPr="00D257F8" w:rsidR="00074D35">
        <w:t xml:space="preserve"> </w:t>
      </w:r>
      <w:r w:rsidRPr="00D257F8" w:rsidR="0041585E">
        <w:t>from</w:t>
      </w:r>
      <w:r w:rsidRPr="00D257F8" w:rsidR="00074D35">
        <w:t xml:space="preserve"> </w:t>
      </w:r>
      <w:r w:rsidRPr="00D257F8" w:rsidR="0041585E">
        <w:t>the</w:t>
      </w:r>
      <w:r w:rsidRPr="00D257F8" w:rsidR="00074D35">
        <w:t xml:space="preserve"> </w:t>
      </w:r>
      <w:r w:rsidRPr="00D257F8" w:rsidR="0041585E">
        <w:t>chain</w:t>
      </w:r>
      <w:r w:rsidRPr="00D257F8" w:rsidR="00074D35">
        <w:t xml:space="preserve"> </w:t>
      </w:r>
      <w:r w:rsidRPr="00D257F8" w:rsidR="0041585E">
        <w:t>of</w:t>
      </w:r>
      <w:r w:rsidRPr="00D257F8" w:rsidR="00074D35">
        <w:t xml:space="preserve"> </w:t>
      </w:r>
      <w:r w:rsidRPr="00D257F8" w:rsidR="0041585E">
        <w:t>command’s</w:t>
      </w:r>
      <w:r w:rsidRPr="00D257F8" w:rsidR="00074D35">
        <w:t xml:space="preserve"> </w:t>
      </w:r>
      <w:r w:rsidRPr="00D257F8" w:rsidR="0041585E">
        <w:t>point</w:t>
      </w:r>
      <w:r w:rsidRPr="00D257F8" w:rsidR="00074D35">
        <w:t xml:space="preserve"> </w:t>
      </w:r>
      <w:r w:rsidRPr="00D257F8" w:rsidR="0041585E">
        <w:t>of</w:t>
      </w:r>
      <w:r w:rsidRPr="00D257F8" w:rsidR="00074D35">
        <w:t xml:space="preserve"> </w:t>
      </w:r>
      <w:r w:rsidRPr="00D257F8" w:rsidR="0041585E">
        <w:t>view,</w:t>
      </w:r>
      <w:r w:rsidRPr="00D257F8" w:rsidR="00074D35">
        <w:t xml:space="preserve"> </w:t>
      </w:r>
      <w:r w:rsidRPr="00D257F8" w:rsidR="0041585E">
        <w:t>if</w:t>
      </w:r>
      <w:r w:rsidRPr="00D257F8" w:rsidR="00074D35">
        <w:t xml:space="preserve"> </w:t>
      </w:r>
      <w:r w:rsidRPr="00D257F8" w:rsidR="0041585E">
        <w:t>it</w:t>
      </w:r>
      <w:r w:rsidRPr="00D257F8" w:rsidR="00074D35">
        <w:t xml:space="preserve"> </w:t>
      </w:r>
      <w:r w:rsidRPr="00D257F8" w:rsidR="0041585E">
        <w:t>can</w:t>
      </w:r>
      <w:r w:rsidRPr="00D257F8" w:rsidR="00074D35">
        <w:t xml:space="preserve"> </w:t>
      </w:r>
      <w:r w:rsidRPr="00D257F8" w:rsidR="0041585E">
        <w:t>learn</w:t>
      </w:r>
      <w:r w:rsidRPr="00D257F8" w:rsidR="00074D35">
        <w:t xml:space="preserve"> </w:t>
      </w:r>
      <w:r w:rsidRPr="00D257F8" w:rsidR="0041585E">
        <w:t>lessons</w:t>
      </w:r>
      <w:r w:rsidRPr="00D257F8" w:rsidR="00074D35">
        <w:t xml:space="preserve"> </w:t>
      </w:r>
      <w:r w:rsidRPr="00D257F8" w:rsidR="0041585E">
        <w:t>from</w:t>
      </w:r>
      <w:r w:rsidRPr="00D257F8" w:rsidR="00074D35">
        <w:t xml:space="preserve"> </w:t>
      </w:r>
      <w:r w:rsidRPr="00D257F8" w:rsidR="0041585E">
        <w:t>early</w:t>
      </w:r>
      <w:r w:rsidRPr="00D257F8" w:rsidR="00074D35">
        <w:t xml:space="preserve"> </w:t>
      </w:r>
      <w:r w:rsidRPr="00D257F8" w:rsidR="0041585E">
        <w:t>resolution,</w:t>
      </w:r>
      <w:r w:rsidRPr="00D257F8" w:rsidR="002B4E5A">
        <w:t xml:space="preserve"> so much the </w:t>
      </w:r>
      <w:r w:rsidRPr="00D257F8" w:rsidR="00137991">
        <w:t>better.</w:t>
      </w:r>
    </w:p>
    <w:p w:rsidR="00A13DB2" w:rsidRPr="00D257F8" w:rsidP="00A13DB2">
      <w:pPr>
        <w:pStyle w:val="Answer"/>
      </w:pPr>
      <w:sdt>
        <w:sdtPr>
          <w:alias w:val="Witness"/>
          <w:id w:val="-255984635"/>
          <w:placeholder>
            <w:docPart w:val="DefaultPlaceholder_1082065158"/>
          </w:placeholder>
          <w:richText/>
        </w:sdtPr>
        <w:sdtContent>
          <w:r w:rsidRPr="00D257F8" w:rsidR="00074D35">
            <w:rPr>
              <w:b/>
              <w:i/>
              <w:iCs/>
            </w:rPr>
            <w:t>Nicola Williams:</w:t>
          </w:r>
          <w:r w:rsidRPr="00D257F8" w:rsidR="00074D35">
            <w:rPr>
              <w:b/>
            </w:rPr>
            <w:t xml:space="preserve"> </w:t>
          </w:r>
        </w:sdtContent>
      </w:sdt>
      <w:r w:rsidRPr="00D257F8">
        <w:t>I</w:t>
      </w:r>
      <w:r w:rsidRPr="00D257F8" w:rsidR="00074D35">
        <w:t xml:space="preserve"> </w:t>
      </w:r>
      <w:r w:rsidRPr="00D257F8">
        <w:t>could</w:t>
      </w:r>
      <w:r w:rsidRPr="00D257F8" w:rsidR="00074D35">
        <w:t xml:space="preserve"> </w:t>
      </w:r>
      <w:r w:rsidRPr="00D257F8" w:rsidR="00137991">
        <w:t>not</w:t>
      </w:r>
      <w:r w:rsidRPr="00D257F8" w:rsidR="00074D35">
        <w:t xml:space="preserve"> </w:t>
      </w:r>
      <w:r w:rsidRPr="00D257F8" w:rsidR="00137991">
        <w:t>agree</w:t>
      </w:r>
      <w:r w:rsidRPr="00D257F8" w:rsidR="00074D35">
        <w:t xml:space="preserve"> </w:t>
      </w:r>
      <w:r w:rsidRPr="00D257F8" w:rsidR="00137991">
        <w:t>more</w:t>
      </w:r>
      <w:r w:rsidRPr="00D257F8" w:rsidR="00074D35">
        <w:t xml:space="preserve"> </w:t>
      </w:r>
      <w:r w:rsidRPr="00D257F8" w:rsidR="00137991">
        <w:t>with</w:t>
      </w:r>
      <w:r w:rsidRPr="00D257F8" w:rsidR="002B4E5A">
        <w:t xml:space="preserve"> regard to</w:t>
      </w:r>
      <w:r w:rsidRPr="00D257F8" w:rsidR="00074D35">
        <w:t xml:space="preserve"> </w:t>
      </w:r>
      <w:r w:rsidRPr="00D257F8">
        <w:t>that</w:t>
      </w:r>
      <w:r w:rsidRPr="00D257F8" w:rsidR="00137991">
        <w:t>.</w:t>
      </w:r>
      <w:r w:rsidRPr="00D257F8" w:rsidR="00074D35">
        <w:t xml:space="preserve"> </w:t>
      </w:r>
      <w:r w:rsidRPr="00D257F8" w:rsidR="00137991">
        <w:t>With</w:t>
      </w:r>
      <w:r w:rsidRPr="00D257F8" w:rsidR="00074D35">
        <w:t xml:space="preserve"> </w:t>
      </w:r>
      <w:r w:rsidRPr="00D257F8" w:rsidR="00137991">
        <w:t>the</w:t>
      </w:r>
      <w:r w:rsidRPr="00D257F8" w:rsidR="00074D35">
        <w:t xml:space="preserve"> </w:t>
      </w:r>
      <w:r w:rsidRPr="00D257F8" w:rsidR="00137991">
        <w:t>little</w:t>
      </w:r>
      <w:r w:rsidRPr="00D257F8" w:rsidR="00074D35">
        <w:t xml:space="preserve"> </w:t>
      </w:r>
      <w:r w:rsidRPr="00D257F8" w:rsidR="00137991">
        <w:t>bit</w:t>
      </w:r>
      <w:r w:rsidRPr="00D257F8" w:rsidR="00074D35">
        <w:t xml:space="preserve"> </w:t>
      </w:r>
      <w:r w:rsidRPr="00D257F8" w:rsidR="00137991">
        <w:t>of</w:t>
      </w:r>
      <w:r w:rsidRPr="00D257F8" w:rsidR="00074D35">
        <w:t xml:space="preserve"> </w:t>
      </w:r>
      <w:r w:rsidRPr="00D257F8" w:rsidR="00137991">
        <w:t>the</w:t>
      </w:r>
      <w:r w:rsidRPr="00D257F8" w:rsidR="00074D35">
        <w:t xml:space="preserve"> </w:t>
      </w:r>
      <w:r w:rsidRPr="00D257F8" w:rsidR="002B4E5A">
        <w:t>s</w:t>
      </w:r>
      <w:r w:rsidRPr="00D257F8" w:rsidR="00137991">
        <w:t>ervice</w:t>
      </w:r>
      <w:r w:rsidRPr="00D257F8" w:rsidR="00074D35">
        <w:t xml:space="preserve"> </w:t>
      </w:r>
      <w:r w:rsidRPr="00D257F8" w:rsidR="002B4E5A">
        <w:t>c</w:t>
      </w:r>
      <w:r w:rsidRPr="00D257F8" w:rsidR="00137991">
        <w:t>omplaints</w:t>
      </w:r>
      <w:r w:rsidRPr="00D257F8" w:rsidR="00074D35">
        <w:t xml:space="preserve"> </w:t>
      </w:r>
      <w:r w:rsidRPr="00D257F8" w:rsidR="002B4E5A">
        <w:t>p</w:t>
      </w:r>
      <w:r w:rsidRPr="00D257F8" w:rsidR="00137991">
        <w:t>rocess</w:t>
      </w:r>
      <w:r w:rsidRPr="00D257F8" w:rsidR="00074D35">
        <w:t xml:space="preserve"> </w:t>
      </w:r>
      <w:r w:rsidRPr="00D257F8" w:rsidR="00137991">
        <w:t>that</w:t>
      </w:r>
      <w:r w:rsidRPr="00D257F8" w:rsidR="00074D35">
        <w:t xml:space="preserve"> </w:t>
      </w:r>
      <w:r w:rsidRPr="00D257F8" w:rsidR="00137991">
        <w:t>we</w:t>
      </w:r>
      <w:r w:rsidRPr="00D257F8" w:rsidR="00074D35">
        <w:t xml:space="preserve"> </w:t>
      </w:r>
      <w:r w:rsidRPr="00D257F8" w:rsidR="00137991">
        <w:t>own</w:t>
      </w:r>
      <w:r w:rsidRPr="00D257F8" w:rsidR="00B91457">
        <w:t>—</w:t>
      </w:r>
      <w:r w:rsidRPr="00D257F8" w:rsidR="00137991">
        <w:t>that</w:t>
      </w:r>
      <w:r w:rsidRPr="00D257F8" w:rsidR="00074D35">
        <w:t xml:space="preserve"> </w:t>
      </w:r>
      <w:r w:rsidRPr="00D257F8" w:rsidR="00137991">
        <w:t>is</w:t>
      </w:r>
      <w:r w:rsidRPr="00D257F8" w:rsidR="00074D35">
        <w:t xml:space="preserve"> </w:t>
      </w:r>
      <w:r w:rsidRPr="00D257F8" w:rsidR="00137991">
        <w:t>the</w:t>
      </w:r>
      <w:r w:rsidRPr="00D257F8" w:rsidR="00074D35">
        <w:t xml:space="preserve"> </w:t>
      </w:r>
      <w:r w:rsidRPr="00D257F8" w:rsidR="00137991">
        <w:t>matters</w:t>
      </w:r>
      <w:r w:rsidRPr="00D257F8" w:rsidR="00074D35">
        <w:t xml:space="preserve"> </w:t>
      </w:r>
      <w:r w:rsidRPr="00D257F8" w:rsidR="00137991">
        <w:t>that</w:t>
      </w:r>
      <w:r w:rsidRPr="00D257F8" w:rsidR="00074D35">
        <w:t xml:space="preserve"> </w:t>
      </w:r>
      <w:r w:rsidRPr="00D257F8" w:rsidR="00137991">
        <w:t>come</w:t>
      </w:r>
      <w:r w:rsidRPr="00D257F8" w:rsidR="00074D35">
        <w:t xml:space="preserve"> </w:t>
      </w:r>
      <w:r w:rsidRPr="00D257F8" w:rsidR="00137991">
        <w:t>to</w:t>
      </w:r>
      <w:r w:rsidRPr="00D257F8" w:rsidR="00074D35">
        <w:t xml:space="preserve"> </w:t>
      </w:r>
      <w:r w:rsidRPr="00D257F8" w:rsidR="00137991">
        <w:t>our</w:t>
      </w:r>
      <w:r w:rsidRPr="00D257F8" w:rsidR="00074D35">
        <w:t xml:space="preserve"> </w:t>
      </w:r>
      <w:r w:rsidRPr="00D257F8" w:rsidR="00137991">
        <w:t>office</w:t>
      </w:r>
      <w:r w:rsidRPr="00D257F8" w:rsidR="00B91457">
        <w:t>—</w:t>
      </w:r>
      <w:r w:rsidRPr="00D257F8" w:rsidR="00137991">
        <w:t>we</w:t>
      </w:r>
      <w:r w:rsidRPr="00D257F8" w:rsidR="00074D35">
        <w:t xml:space="preserve"> </w:t>
      </w:r>
      <w:r w:rsidRPr="00D257F8" w:rsidR="00137991">
        <w:t>hold</w:t>
      </w:r>
      <w:r w:rsidRPr="00D257F8" w:rsidR="00074D35">
        <w:t xml:space="preserve"> </w:t>
      </w:r>
      <w:r w:rsidRPr="00D257F8" w:rsidR="00137991">
        <w:t>ourselves</w:t>
      </w:r>
      <w:r w:rsidRPr="00D257F8" w:rsidR="00074D35">
        <w:t xml:space="preserve"> </w:t>
      </w:r>
      <w:r w:rsidRPr="00D257F8" w:rsidR="00137991">
        <w:t>to</w:t>
      </w:r>
      <w:r w:rsidRPr="00D257F8" w:rsidR="00074D35">
        <w:t xml:space="preserve"> </w:t>
      </w:r>
      <w:r w:rsidRPr="00D257F8" w:rsidR="00137991">
        <w:t>a</w:t>
      </w:r>
      <w:r w:rsidRPr="00D257F8" w:rsidR="00074D35">
        <w:t xml:space="preserve"> </w:t>
      </w:r>
      <w:r w:rsidRPr="00D257F8" w:rsidR="00137991">
        <w:t>20</w:t>
      </w:r>
      <w:r w:rsidRPr="00D257F8" w:rsidR="00137991">
        <w:noBreakHyphen/>
      </w:r>
      <w:r w:rsidRPr="00D257F8">
        <w:t>week</w:t>
      </w:r>
      <w:r w:rsidRPr="00D257F8" w:rsidR="00074D35">
        <w:t xml:space="preserve"> </w:t>
      </w:r>
      <w:r w:rsidRPr="00D257F8">
        <w:t>timetable</w:t>
      </w:r>
      <w:r w:rsidRPr="00D257F8" w:rsidR="00074D35">
        <w:t xml:space="preserve"> </w:t>
      </w:r>
      <w:r w:rsidRPr="00D257F8">
        <w:t>as</w:t>
      </w:r>
      <w:r w:rsidRPr="00D257F8" w:rsidR="00074D35">
        <w:t xml:space="preserve"> </w:t>
      </w:r>
      <w:r w:rsidRPr="00D257F8">
        <w:t>opposed</w:t>
      </w:r>
      <w:r w:rsidRPr="00D257F8" w:rsidR="00074D35">
        <w:t xml:space="preserve"> </w:t>
      </w:r>
      <w:r w:rsidRPr="00D257F8">
        <w:t>to</w:t>
      </w:r>
      <w:r w:rsidRPr="00D257F8" w:rsidR="00074D35">
        <w:t xml:space="preserve"> </w:t>
      </w:r>
      <w:r w:rsidRPr="00D257F8">
        <w:t>a</w:t>
      </w:r>
      <w:r w:rsidRPr="00D257F8" w:rsidR="00074D35">
        <w:t xml:space="preserve"> </w:t>
      </w:r>
      <w:r w:rsidRPr="00D257F8" w:rsidR="00137991">
        <w:t>24</w:t>
      </w:r>
      <w:r w:rsidRPr="00D257F8" w:rsidR="00137991">
        <w:noBreakHyphen/>
        <w:t>week</w:t>
      </w:r>
      <w:r w:rsidRPr="00D257F8" w:rsidR="00074D35">
        <w:t xml:space="preserve"> </w:t>
      </w:r>
      <w:r w:rsidRPr="00D257F8" w:rsidR="00137991">
        <w:t>timetable.</w:t>
      </w:r>
      <w:r w:rsidRPr="00D257F8" w:rsidR="00074D35">
        <w:t xml:space="preserve"> </w:t>
      </w:r>
      <w:r w:rsidRPr="00D257F8" w:rsidR="002B4E5A">
        <w:t xml:space="preserve">Have we always made that in the past? No, we </w:t>
      </w:r>
      <w:r w:rsidRPr="00D257F8" w:rsidR="00137991">
        <w:t>have</w:t>
      </w:r>
      <w:r w:rsidRPr="00D257F8" w:rsidR="00074D35">
        <w:t xml:space="preserve"> </w:t>
      </w:r>
      <w:r w:rsidRPr="00D257F8" w:rsidR="00137991">
        <w:t>not</w:t>
      </w:r>
      <w:r w:rsidRPr="00D257F8" w:rsidR="002B4E5A">
        <w:t xml:space="preserve">, </w:t>
      </w:r>
      <w:r w:rsidRPr="00D257F8">
        <w:t>because</w:t>
      </w:r>
      <w:r w:rsidRPr="00D257F8" w:rsidR="00074D35">
        <w:t xml:space="preserve"> </w:t>
      </w:r>
      <w:r w:rsidRPr="00D257F8">
        <w:t>we</w:t>
      </w:r>
      <w:r w:rsidRPr="00D257F8" w:rsidR="00074D35">
        <w:t xml:space="preserve"> </w:t>
      </w:r>
      <w:r w:rsidRPr="00D257F8" w:rsidR="002B4E5A">
        <w:t xml:space="preserve">had </w:t>
      </w:r>
      <w:r w:rsidRPr="00D257F8">
        <w:t>a</w:t>
      </w:r>
      <w:r w:rsidRPr="00D257F8" w:rsidR="00074D35">
        <w:t xml:space="preserve"> </w:t>
      </w:r>
      <w:r w:rsidRPr="00D257F8">
        <w:t>big</w:t>
      </w:r>
      <w:r w:rsidRPr="00D257F8" w:rsidR="00074D35">
        <w:t xml:space="preserve"> </w:t>
      </w:r>
      <w:r w:rsidRPr="00D257F8">
        <w:t>backlog</w:t>
      </w:r>
      <w:r w:rsidRPr="00D257F8" w:rsidR="00137991">
        <w:t>.</w:t>
      </w:r>
      <w:r w:rsidRPr="00D257F8" w:rsidR="00074D35">
        <w:t xml:space="preserve"> </w:t>
      </w:r>
      <w:r w:rsidRPr="00D257F8" w:rsidR="00137991">
        <w:t>At</w:t>
      </w:r>
      <w:r w:rsidRPr="00D257F8" w:rsidR="00074D35">
        <w:t xml:space="preserve"> </w:t>
      </w:r>
      <w:r w:rsidRPr="00D257F8" w:rsidR="00137991">
        <w:t>the</w:t>
      </w:r>
      <w:r w:rsidRPr="00D257F8" w:rsidR="00074D35">
        <w:t xml:space="preserve"> </w:t>
      </w:r>
      <w:r w:rsidRPr="00D257F8" w:rsidR="00137991">
        <w:t>time</w:t>
      </w:r>
      <w:r w:rsidRPr="00D257F8" w:rsidR="00074D35">
        <w:t xml:space="preserve"> </w:t>
      </w:r>
      <w:r w:rsidRPr="00D257F8" w:rsidR="00137991">
        <w:t>when</w:t>
      </w:r>
      <w:r w:rsidRPr="00D257F8" w:rsidR="00074D35">
        <w:t xml:space="preserve"> </w:t>
      </w:r>
      <w:r w:rsidRPr="00D257F8" w:rsidR="00137991">
        <w:t>I</w:t>
      </w:r>
      <w:r w:rsidRPr="00D257F8" w:rsidR="00074D35">
        <w:t xml:space="preserve"> </w:t>
      </w:r>
      <w:r w:rsidRPr="00D257F8" w:rsidR="00137991">
        <w:t>appeared,</w:t>
      </w:r>
      <w:r w:rsidRPr="00D257F8" w:rsidR="00074D35">
        <w:t xml:space="preserve"> </w:t>
      </w:r>
      <w:r w:rsidRPr="00D257F8" w:rsidR="00137991">
        <w:t>our</w:t>
      </w:r>
      <w:r w:rsidRPr="00D257F8" w:rsidR="00074D35">
        <w:t xml:space="preserve"> </w:t>
      </w:r>
      <w:r w:rsidRPr="00D257F8" w:rsidR="00137991">
        <w:t>backlog,</w:t>
      </w:r>
      <w:r w:rsidRPr="00D257F8" w:rsidR="00074D35">
        <w:t xml:space="preserve"> </w:t>
      </w:r>
      <w:r w:rsidRPr="00D257F8" w:rsidR="00137991">
        <w:t>at</w:t>
      </w:r>
      <w:r w:rsidRPr="00D257F8" w:rsidR="00074D35">
        <w:t xml:space="preserve"> </w:t>
      </w:r>
      <w:r w:rsidRPr="00D257F8" w:rsidR="00137991">
        <w:t>its</w:t>
      </w:r>
      <w:r w:rsidRPr="00D257F8" w:rsidR="00074D35">
        <w:t xml:space="preserve"> </w:t>
      </w:r>
      <w:r w:rsidRPr="00D257F8" w:rsidR="00137991">
        <w:t>worst,</w:t>
      </w:r>
      <w:r w:rsidRPr="00D257F8" w:rsidR="00074D35">
        <w:t xml:space="preserve"> </w:t>
      </w:r>
      <w:r w:rsidRPr="00D257F8" w:rsidR="00137991">
        <w:t>was</w:t>
      </w:r>
      <w:r w:rsidRPr="00D257F8" w:rsidR="00074D35">
        <w:t xml:space="preserve"> </w:t>
      </w:r>
      <w:r w:rsidRPr="00D257F8" w:rsidR="00137991">
        <w:t>between</w:t>
      </w:r>
      <w:r w:rsidRPr="00D257F8" w:rsidR="00074D35">
        <w:t xml:space="preserve"> </w:t>
      </w:r>
      <w:r w:rsidRPr="00D257F8">
        <w:t>150</w:t>
      </w:r>
      <w:r w:rsidRPr="00D257F8" w:rsidR="00074D35">
        <w:t xml:space="preserve"> </w:t>
      </w:r>
      <w:r w:rsidRPr="00D257F8">
        <w:t>and</w:t>
      </w:r>
      <w:r w:rsidRPr="00D257F8" w:rsidR="00074D35">
        <w:t xml:space="preserve"> </w:t>
      </w:r>
      <w:r w:rsidRPr="00D257F8">
        <w:t>160</w:t>
      </w:r>
      <w:r w:rsidRPr="00D257F8" w:rsidR="00074D35">
        <w:t xml:space="preserve"> </w:t>
      </w:r>
      <w:r w:rsidRPr="00D257F8">
        <w:t>complaints.</w:t>
      </w:r>
      <w:r w:rsidRPr="00D257F8" w:rsidR="00074D35">
        <w:t xml:space="preserve"> </w:t>
      </w:r>
      <w:r w:rsidRPr="00D257F8" w:rsidR="00137991">
        <w:t>I</w:t>
      </w:r>
      <w:r w:rsidRPr="00D257F8" w:rsidR="00074D35">
        <w:t xml:space="preserve"> </w:t>
      </w:r>
      <w:r w:rsidRPr="00D257F8" w:rsidR="00137991">
        <w:t>can</w:t>
      </w:r>
      <w:r w:rsidRPr="00D257F8" w:rsidR="00074D35">
        <w:t xml:space="preserve"> </w:t>
      </w:r>
      <w:r w:rsidRPr="00D257F8" w:rsidR="00137991">
        <w:t>now</w:t>
      </w:r>
      <w:r w:rsidRPr="00D257F8" w:rsidR="00074D35">
        <w:t xml:space="preserve"> </w:t>
      </w:r>
      <w:r w:rsidRPr="00D257F8" w:rsidR="00137991">
        <w:t>say</w:t>
      </w:r>
      <w:r w:rsidRPr="00D257F8" w:rsidR="00074D35">
        <w:t xml:space="preserve"> </w:t>
      </w:r>
      <w:r w:rsidRPr="00D257F8" w:rsidR="00137991">
        <w:t>that,</w:t>
      </w:r>
      <w:r w:rsidRPr="00D257F8" w:rsidR="00074D35">
        <w:t xml:space="preserve"> </w:t>
      </w:r>
      <w:r w:rsidRPr="00D257F8" w:rsidR="00137991">
        <w:t>a</w:t>
      </w:r>
      <w:r w:rsidRPr="00D257F8">
        <w:t>s</w:t>
      </w:r>
      <w:r w:rsidRPr="00D257F8" w:rsidR="00074D35">
        <w:t xml:space="preserve"> </w:t>
      </w:r>
      <w:r w:rsidRPr="00D257F8">
        <w:t>of</w:t>
      </w:r>
      <w:r w:rsidRPr="00D257F8" w:rsidR="00074D35">
        <w:t xml:space="preserve"> </w:t>
      </w:r>
      <w:r w:rsidRPr="00D257F8">
        <w:t>Friday,</w:t>
      </w:r>
      <w:r w:rsidRPr="00D257F8" w:rsidR="00074D35">
        <w:t xml:space="preserve"> </w:t>
      </w:r>
      <w:r w:rsidRPr="00D257F8">
        <w:t>t</w:t>
      </w:r>
      <w:r w:rsidR="00C2002E">
        <w:t>hat</w:t>
      </w:r>
      <w:r w:rsidRPr="00D257F8" w:rsidR="00074D35">
        <w:t xml:space="preserve"> </w:t>
      </w:r>
      <w:r w:rsidRPr="00D257F8">
        <w:t>is</w:t>
      </w:r>
      <w:r w:rsidRPr="00D257F8" w:rsidR="00074D35">
        <w:t xml:space="preserve"> </w:t>
      </w:r>
      <w:r w:rsidRPr="00D257F8">
        <w:t>down</w:t>
      </w:r>
      <w:r w:rsidRPr="00D257F8" w:rsidR="00074D35">
        <w:t xml:space="preserve"> </w:t>
      </w:r>
      <w:r w:rsidRPr="00D257F8">
        <w:t>to</w:t>
      </w:r>
      <w:r w:rsidRPr="00D257F8" w:rsidR="00074D35">
        <w:t xml:space="preserve"> </w:t>
      </w:r>
      <w:r w:rsidRPr="00D257F8">
        <w:t>31</w:t>
      </w:r>
      <w:r w:rsidRPr="00D257F8" w:rsidR="002B4E5A">
        <w:t>,</w:t>
      </w:r>
      <w:r w:rsidRPr="00D257F8" w:rsidR="00074D35">
        <w:t xml:space="preserve"> </w:t>
      </w:r>
      <w:r w:rsidRPr="00D257F8" w:rsidR="00137991">
        <w:t>and</w:t>
      </w:r>
      <w:r w:rsidRPr="00D257F8" w:rsidR="00074D35">
        <w:t xml:space="preserve"> </w:t>
      </w:r>
      <w:r w:rsidRPr="00D257F8" w:rsidR="00137991">
        <w:t>that</w:t>
      </w:r>
      <w:r w:rsidRPr="00D257F8" w:rsidR="00074D35">
        <w:t xml:space="preserve"> </w:t>
      </w:r>
      <w:r w:rsidRPr="00D257F8" w:rsidR="00137991">
        <w:t>is</w:t>
      </w:r>
      <w:r w:rsidRPr="00D257F8" w:rsidR="00074D35">
        <w:t xml:space="preserve"> </w:t>
      </w:r>
      <w:r w:rsidRPr="00D257F8" w:rsidR="00137991">
        <w:t>not</w:t>
      </w:r>
      <w:r w:rsidRPr="00D257F8" w:rsidR="00074D35">
        <w:t xml:space="preserve"> </w:t>
      </w:r>
      <w:r w:rsidRPr="00D257F8" w:rsidR="00137991">
        <w:t>being</w:t>
      </w:r>
      <w:r w:rsidRPr="00D257F8" w:rsidR="00074D35">
        <w:t xml:space="preserve"> </w:t>
      </w:r>
      <w:r w:rsidRPr="00D257F8" w:rsidR="00137991">
        <w:t>as</w:t>
      </w:r>
      <w:r w:rsidRPr="00D257F8" w:rsidR="00074D35">
        <w:t xml:space="preserve"> </w:t>
      </w:r>
      <w:r w:rsidRPr="00D257F8" w:rsidR="00137991">
        <w:t>fully</w:t>
      </w:r>
      <w:r w:rsidRPr="00D257F8" w:rsidR="002B4E5A">
        <w:t xml:space="preserve"> </w:t>
      </w:r>
      <w:r w:rsidRPr="00D257F8">
        <w:t>staff</w:t>
      </w:r>
      <w:r w:rsidRPr="00D257F8" w:rsidR="00137991">
        <w:t>ed</w:t>
      </w:r>
      <w:r w:rsidRPr="00D257F8" w:rsidR="00074D35">
        <w:t xml:space="preserve"> </w:t>
      </w:r>
      <w:r w:rsidRPr="00D257F8">
        <w:t>as</w:t>
      </w:r>
      <w:r w:rsidRPr="00D257F8" w:rsidR="00074D35">
        <w:t xml:space="preserve"> </w:t>
      </w:r>
      <w:r w:rsidRPr="00D257F8">
        <w:t>we</w:t>
      </w:r>
      <w:r w:rsidRPr="00D257F8" w:rsidR="00074D35">
        <w:t xml:space="preserve"> </w:t>
      </w:r>
      <w:r w:rsidRPr="00D257F8">
        <w:t>are</w:t>
      </w:r>
      <w:r w:rsidRPr="00D257F8" w:rsidR="00137991">
        <w:t>,</w:t>
      </w:r>
      <w:r w:rsidRPr="00D257F8" w:rsidR="00074D35">
        <w:t xml:space="preserve"> </w:t>
      </w:r>
      <w:r w:rsidRPr="00D257F8">
        <w:t>but</w:t>
      </w:r>
      <w:r w:rsidRPr="00D257F8" w:rsidR="00074D35">
        <w:t xml:space="preserve"> </w:t>
      </w:r>
      <w:r w:rsidRPr="00D257F8">
        <w:t>we</w:t>
      </w:r>
      <w:r w:rsidRPr="00D257F8" w:rsidR="00074D35">
        <w:t xml:space="preserve"> </w:t>
      </w:r>
      <w:r w:rsidRPr="00D257F8">
        <w:t>have</w:t>
      </w:r>
      <w:r w:rsidRPr="00D257F8" w:rsidR="00074D35">
        <w:t xml:space="preserve"> </w:t>
      </w:r>
      <w:r w:rsidRPr="00D257F8">
        <w:t>really</w:t>
      </w:r>
      <w:r w:rsidRPr="00D257F8" w:rsidR="00074D35">
        <w:t xml:space="preserve"> </w:t>
      </w:r>
      <w:r w:rsidRPr="00D257F8">
        <w:t>pushed</w:t>
      </w:r>
      <w:r w:rsidRPr="00D257F8" w:rsidR="00074D35">
        <w:t xml:space="preserve"> </w:t>
      </w:r>
      <w:r w:rsidRPr="00D257F8">
        <w:t>on</w:t>
      </w:r>
      <w:r w:rsidRPr="00D257F8" w:rsidR="00074D35">
        <w:t xml:space="preserve"> </w:t>
      </w:r>
      <w:r w:rsidRPr="00D257F8">
        <w:t>that.</w:t>
      </w:r>
    </w:p>
    <w:p w:rsidR="00A13DB2" w:rsidRPr="00D257F8" w:rsidP="00A13DB2">
      <w:pPr>
        <w:pStyle w:val="Question"/>
      </w:pPr>
      <w:sdt>
        <w:sdtPr>
          <w:alias w:val="Member"/>
          <w:tag w:val="&lt;Member mnisId='1487' dodsId='31646'&gt;"/>
          <w:id w:val="-682278334"/>
          <w:placeholder>
            <w:docPart w:val="DefaultPlaceholder_1082065158"/>
          </w:placeholder>
          <w:richText/>
        </w:sdtPr>
        <w:sdtContent>
          <w:r w:rsidRPr="00D257F8">
            <w:rPr>
              <w:b/>
            </w:rPr>
            <w:t>Chair:</w:t>
          </w:r>
        </w:sdtContent>
      </w:sdt>
      <w:r w:rsidRPr="00D257F8" w:rsidR="00074D35">
        <w:t xml:space="preserve"> </w:t>
      </w:r>
      <w:r w:rsidRPr="00D257F8" w:rsidR="00CF1129">
        <w:t>On</w:t>
      </w:r>
      <w:r w:rsidRPr="00D257F8" w:rsidR="00074D35">
        <w:t xml:space="preserve"> </w:t>
      </w:r>
      <w:r w:rsidRPr="00D257F8" w:rsidR="00CF1129">
        <w:t>your</w:t>
      </w:r>
      <w:r w:rsidRPr="00D257F8" w:rsidR="00074D35">
        <w:t xml:space="preserve"> </w:t>
      </w:r>
      <w:r w:rsidRPr="00D257F8" w:rsidR="00CF1129">
        <w:t>v</w:t>
      </w:r>
      <w:r w:rsidRPr="00D257F8">
        <w:t>isits,</w:t>
      </w:r>
      <w:r w:rsidRPr="00D257F8" w:rsidR="00074D35">
        <w:t xml:space="preserve"> </w:t>
      </w:r>
      <w:r w:rsidRPr="00D257F8">
        <w:t>did</w:t>
      </w:r>
      <w:r w:rsidRPr="00D257F8" w:rsidR="00074D35">
        <w:t xml:space="preserve"> </w:t>
      </w:r>
      <w:r w:rsidRPr="00D257F8">
        <w:t>you</w:t>
      </w:r>
      <w:r w:rsidRPr="00D257F8" w:rsidR="00074D35">
        <w:t xml:space="preserve"> </w:t>
      </w:r>
      <w:r w:rsidRPr="00D257F8">
        <w:t>ever</w:t>
      </w:r>
      <w:r w:rsidRPr="00D257F8" w:rsidR="00074D35">
        <w:t xml:space="preserve"> </w:t>
      </w:r>
      <w:r w:rsidRPr="00D257F8" w:rsidR="00137991">
        <w:t>go</w:t>
      </w:r>
      <w:r w:rsidRPr="00D257F8" w:rsidR="00074D35">
        <w:t xml:space="preserve"> </w:t>
      </w:r>
      <w:r w:rsidRPr="00D257F8">
        <w:t>to</w:t>
      </w:r>
      <w:r w:rsidRPr="00D257F8" w:rsidR="00074D35">
        <w:t xml:space="preserve"> </w:t>
      </w:r>
      <w:r w:rsidRPr="00D257F8" w:rsidR="00CF1129">
        <w:t>Sandhur</w:t>
      </w:r>
      <w:r w:rsidRPr="00D257F8" w:rsidR="00137991">
        <w:t>st</w:t>
      </w:r>
      <w:r w:rsidRPr="00D257F8" w:rsidR="00074D35">
        <w:t xml:space="preserve"> </w:t>
      </w:r>
      <w:r w:rsidRPr="00D257F8" w:rsidR="00137991">
        <w:t>and</w:t>
      </w:r>
      <w:r w:rsidRPr="00D257F8" w:rsidR="00074D35">
        <w:t xml:space="preserve"> </w:t>
      </w:r>
      <w:r w:rsidRPr="00D257F8" w:rsidR="00137991">
        <w:t>get</w:t>
      </w:r>
      <w:r w:rsidRPr="00D257F8" w:rsidR="00074D35">
        <w:t xml:space="preserve"> </w:t>
      </w:r>
      <w:r w:rsidRPr="00D257F8" w:rsidR="00137991">
        <w:t>to</w:t>
      </w:r>
      <w:r w:rsidRPr="00D257F8" w:rsidR="00074D35">
        <w:t xml:space="preserve"> </w:t>
      </w:r>
      <w:r w:rsidRPr="00D257F8" w:rsidR="00137991">
        <w:t>speak</w:t>
      </w:r>
      <w:r w:rsidRPr="00D257F8" w:rsidR="00074D35">
        <w:t xml:space="preserve"> </w:t>
      </w:r>
      <w:r w:rsidRPr="00D257F8" w:rsidR="00137991">
        <w:t>to</w:t>
      </w:r>
      <w:r w:rsidRPr="00D257F8" w:rsidR="00074D35">
        <w:t xml:space="preserve"> </w:t>
      </w:r>
      <w:r w:rsidRPr="00D257F8" w:rsidR="00137991">
        <w:t>the</w:t>
      </w:r>
      <w:r w:rsidRPr="00D257F8" w:rsidR="00074D35">
        <w:t xml:space="preserve"> </w:t>
      </w:r>
      <w:r w:rsidRPr="00D257F8" w:rsidR="00137991">
        <w:t>cadets?</w:t>
      </w:r>
      <w:r w:rsidRPr="00D257F8" w:rsidR="00074D35">
        <w:t xml:space="preserve"> </w:t>
      </w:r>
      <w:r w:rsidRPr="00D257F8" w:rsidR="00137991">
        <w:t>I</w:t>
      </w:r>
      <w:r w:rsidRPr="00D257F8" w:rsidR="00074D35">
        <w:t xml:space="preserve"> </w:t>
      </w:r>
      <w:r w:rsidRPr="00D257F8" w:rsidR="00137991">
        <w:t>am</w:t>
      </w:r>
      <w:r w:rsidRPr="00D257F8" w:rsidR="00074D35">
        <w:t xml:space="preserve"> </w:t>
      </w:r>
      <w:r w:rsidRPr="00D257F8" w:rsidR="00137991">
        <w:t>thinking</w:t>
      </w:r>
      <w:r w:rsidRPr="00D257F8" w:rsidR="00074D35">
        <w:t xml:space="preserve"> </w:t>
      </w:r>
      <w:r w:rsidRPr="00D257F8" w:rsidR="00137991">
        <w:t>about</w:t>
      </w:r>
      <w:r w:rsidRPr="00D257F8" w:rsidR="00074D35">
        <w:t xml:space="preserve"> </w:t>
      </w:r>
      <w:r w:rsidRPr="00D257F8" w:rsidR="00137991">
        <w:t>culturally</w:t>
      </w:r>
      <w:r w:rsidRPr="00D257F8" w:rsidR="00074D35">
        <w:t xml:space="preserve"> </w:t>
      </w:r>
      <w:r w:rsidRPr="00D257F8" w:rsidR="00137991">
        <w:t>encouraging</w:t>
      </w:r>
      <w:r w:rsidRPr="00D257F8" w:rsidR="00074D35">
        <w:t xml:space="preserve"> </w:t>
      </w:r>
      <w:r w:rsidRPr="00D257F8" w:rsidR="00137991">
        <w:t>people</w:t>
      </w:r>
      <w:r w:rsidRPr="00D257F8" w:rsidR="00074D35">
        <w:t xml:space="preserve"> </w:t>
      </w:r>
      <w:r w:rsidRPr="00D257F8" w:rsidR="00137991">
        <w:t>to</w:t>
      </w:r>
      <w:r w:rsidRPr="00D257F8" w:rsidR="00074D35">
        <w:t xml:space="preserve"> </w:t>
      </w:r>
      <w:r w:rsidRPr="00D257F8" w:rsidR="00137991">
        <w:t>be</w:t>
      </w:r>
      <w:r w:rsidRPr="00D257F8" w:rsidR="00074D35">
        <w:t xml:space="preserve"> </w:t>
      </w:r>
      <w:r w:rsidRPr="00D257F8" w:rsidR="00137991">
        <w:t>aware</w:t>
      </w:r>
      <w:r w:rsidRPr="00D257F8" w:rsidR="00074D35">
        <w:t xml:space="preserve"> </w:t>
      </w:r>
      <w:r w:rsidRPr="00D257F8" w:rsidR="00137991">
        <w:t>of</w:t>
      </w:r>
      <w:r w:rsidRPr="00D257F8" w:rsidR="00074D35">
        <w:t xml:space="preserve"> </w:t>
      </w:r>
      <w:r w:rsidRPr="00D257F8" w:rsidR="00137991">
        <w:t>the</w:t>
      </w:r>
      <w:r w:rsidRPr="00D257F8" w:rsidR="00074D35">
        <w:t xml:space="preserve"> </w:t>
      </w:r>
      <w:r w:rsidRPr="00D257F8" w:rsidR="00CF1129">
        <w:t>complaints</w:t>
      </w:r>
      <w:r w:rsidRPr="00D257F8" w:rsidR="00074D35">
        <w:t xml:space="preserve"> </w:t>
      </w:r>
      <w:r w:rsidRPr="00D257F8" w:rsidR="00CF1129">
        <w:t>sy</w:t>
      </w:r>
      <w:r w:rsidRPr="00D257F8">
        <w:t>stem</w:t>
      </w:r>
      <w:r w:rsidRPr="00D257F8" w:rsidR="00074D35">
        <w:t xml:space="preserve"> </w:t>
      </w:r>
      <w:r w:rsidRPr="00D257F8" w:rsidR="00137991">
        <w:t>and</w:t>
      </w:r>
      <w:r w:rsidRPr="00D257F8" w:rsidR="00074D35">
        <w:t xml:space="preserve"> </w:t>
      </w:r>
      <w:r w:rsidRPr="00D257F8" w:rsidR="00137991">
        <w:t>how</w:t>
      </w:r>
      <w:r w:rsidRPr="00D257F8" w:rsidR="00074D35">
        <w:t xml:space="preserve"> </w:t>
      </w:r>
      <w:r w:rsidRPr="00D257F8" w:rsidR="00137991">
        <w:t>it</w:t>
      </w:r>
      <w:r w:rsidRPr="00D257F8" w:rsidR="00074D35">
        <w:t xml:space="preserve"> </w:t>
      </w:r>
      <w:r w:rsidRPr="00D257F8" w:rsidR="00137991">
        <w:t>should</w:t>
      </w:r>
      <w:r w:rsidRPr="00D257F8" w:rsidR="00074D35">
        <w:t xml:space="preserve"> </w:t>
      </w:r>
      <w:r w:rsidRPr="00D257F8" w:rsidR="00137991">
        <w:t>be</w:t>
      </w:r>
      <w:r w:rsidRPr="00D257F8" w:rsidR="00074D35">
        <w:t xml:space="preserve"> </w:t>
      </w:r>
      <w:r w:rsidRPr="00D257F8" w:rsidR="00137991">
        <w:t>utilised.</w:t>
      </w:r>
      <w:r w:rsidRPr="00D257F8" w:rsidR="00074D35">
        <w:t xml:space="preserve"> </w:t>
      </w:r>
      <w:r w:rsidRPr="00D257F8" w:rsidR="00137991">
        <w:t>Did</w:t>
      </w:r>
      <w:r w:rsidRPr="00D257F8" w:rsidR="00074D35">
        <w:t xml:space="preserve"> </w:t>
      </w:r>
      <w:r w:rsidRPr="00D257F8" w:rsidR="00137991">
        <w:t>you</w:t>
      </w:r>
      <w:r w:rsidRPr="00D257F8" w:rsidR="00074D35">
        <w:t xml:space="preserve"> </w:t>
      </w:r>
      <w:r w:rsidRPr="00D257F8" w:rsidR="00137991">
        <w:t>ever</w:t>
      </w:r>
      <w:r w:rsidRPr="00D257F8" w:rsidR="00074D35">
        <w:t xml:space="preserve"> </w:t>
      </w:r>
      <w:r w:rsidRPr="00D257F8" w:rsidR="00137991">
        <w:t>get</w:t>
      </w:r>
      <w:r w:rsidRPr="00D257F8" w:rsidR="00074D35">
        <w:t xml:space="preserve"> </w:t>
      </w:r>
      <w:r w:rsidRPr="00D257F8" w:rsidR="00137991">
        <w:t>an</w:t>
      </w:r>
      <w:r w:rsidRPr="00D257F8" w:rsidR="00074D35">
        <w:t xml:space="preserve"> </w:t>
      </w:r>
      <w:r w:rsidRPr="00D257F8" w:rsidR="00CF1129">
        <w:t>opportunity</w:t>
      </w:r>
      <w:r w:rsidRPr="00D257F8" w:rsidR="00074D35">
        <w:t xml:space="preserve"> </w:t>
      </w:r>
      <w:r w:rsidRPr="00D257F8" w:rsidR="00CF1129">
        <w:t>or</w:t>
      </w:r>
      <w:r w:rsidRPr="00D257F8" w:rsidR="00074D35">
        <w:t xml:space="preserve"> </w:t>
      </w:r>
      <w:r w:rsidRPr="00D257F8" w:rsidR="00CF1129">
        <w:t>were</w:t>
      </w:r>
      <w:r w:rsidRPr="00D257F8" w:rsidR="00074D35">
        <w:t xml:space="preserve"> </w:t>
      </w:r>
      <w:r w:rsidRPr="00D257F8" w:rsidR="00CF1129">
        <w:t>you</w:t>
      </w:r>
      <w:r w:rsidRPr="00D257F8" w:rsidR="00074D35">
        <w:t xml:space="preserve"> </w:t>
      </w:r>
      <w:r w:rsidRPr="00D257F8" w:rsidR="00CF1129">
        <w:t>inv</w:t>
      </w:r>
      <w:r w:rsidRPr="00D257F8">
        <w:t>ited</w:t>
      </w:r>
      <w:r w:rsidRPr="00D257F8" w:rsidR="00074D35">
        <w:t xml:space="preserve"> </w:t>
      </w:r>
      <w:r w:rsidRPr="00D257F8">
        <w:t>to</w:t>
      </w:r>
      <w:r w:rsidRPr="00D257F8" w:rsidR="00074D35">
        <w:t xml:space="preserve"> </w:t>
      </w:r>
      <w:r w:rsidRPr="00D257F8">
        <w:t>speak</w:t>
      </w:r>
      <w:r w:rsidRPr="00D257F8" w:rsidR="00074D35">
        <w:t xml:space="preserve"> </w:t>
      </w:r>
      <w:r w:rsidRPr="00D257F8">
        <w:t>at</w:t>
      </w:r>
      <w:r w:rsidRPr="00D257F8" w:rsidR="00074D35">
        <w:t xml:space="preserve"> </w:t>
      </w:r>
      <w:r w:rsidRPr="00D257F8">
        <w:t>Sandhur</w:t>
      </w:r>
      <w:r w:rsidRPr="00D257F8" w:rsidR="00137991">
        <w:t>s</w:t>
      </w:r>
      <w:r w:rsidRPr="00D257F8">
        <w:t>t</w:t>
      </w:r>
      <w:r w:rsidRPr="00D257F8" w:rsidR="00074D35">
        <w:t xml:space="preserve"> </w:t>
      </w:r>
      <w:r w:rsidRPr="00D257F8" w:rsidR="00137991">
        <w:t>or</w:t>
      </w:r>
      <w:r w:rsidRPr="00D257F8" w:rsidR="00074D35">
        <w:t xml:space="preserve"> </w:t>
      </w:r>
      <w:r w:rsidRPr="00D257F8" w:rsidR="00137991">
        <w:t>Cranwell?</w:t>
      </w:r>
      <w:r w:rsidRPr="00D257F8" w:rsidR="00074D35">
        <w:t xml:space="preserve"> </w:t>
      </w:r>
    </w:p>
    <w:p w:rsidR="0028111A" w:rsidRPr="00D257F8" w:rsidP="00F12A70">
      <w:pPr>
        <w:pStyle w:val="Answer"/>
      </w:pPr>
      <w:sdt>
        <w:sdtPr>
          <w:alias w:val="Witness"/>
          <w:id w:val="-1875071625"/>
          <w:placeholder>
            <w:docPart w:val="DefaultPlaceholder_1082065158"/>
          </w:placeholder>
          <w:richText/>
        </w:sdtPr>
        <w:sdtContent>
          <w:r w:rsidRPr="00D257F8" w:rsidR="00074D35">
            <w:rPr>
              <w:b/>
              <w:i/>
              <w:iCs/>
            </w:rPr>
            <w:t>Nicola Williams:</w:t>
          </w:r>
          <w:r w:rsidRPr="00D257F8" w:rsidR="00074D35">
            <w:rPr>
              <w:b/>
            </w:rPr>
            <w:t xml:space="preserve"> </w:t>
          </w:r>
        </w:sdtContent>
      </w:sdt>
      <w:r w:rsidRPr="00D257F8" w:rsidR="00F12A70">
        <w:t>Yes,</w:t>
      </w:r>
      <w:r w:rsidRPr="00D257F8" w:rsidR="00074D35">
        <w:t xml:space="preserve"> </w:t>
      </w:r>
      <w:r w:rsidRPr="00D257F8" w:rsidR="00F12A70">
        <w:t>I</w:t>
      </w:r>
      <w:r w:rsidRPr="00D257F8" w:rsidR="00074D35">
        <w:t xml:space="preserve"> </w:t>
      </w:r>
      <w:r w:rsidRPr="00D257F8" w:rsidR="00F12A70">
        <w:t>have</w:t>
      </w:r>
      <w:r w:rsidRPr="00D257F8" w:rsidR="00074D35">
        <w:t xml:space="preserve"> </w:t>
      </w:r>
      <w:r w:rsidRPr="00D257F8" w:rsidR="00F12A70">
        <w:t>been</w:t>
      </w:r>
      <w:r w:rsidRPr="00D257F8" w:rsidR="00074D35">
        <w:t xml:space="preserve"> </w:t>
      </w:r>
      <w:r w:rsidRPr="00D257F8" w:rsidR="00F12A70">
        <w:t>invited</w:t>
      </w:r>
      <w:r w:rsidRPr="00D257F8" w:rsidR="00074D35">
        <w:t xml:space="preserve"> </w:t>
      </w:r>
      <w:r w:rsidRPr="00D257F8" w:rsidR="00F12A70">
        <w:t>to</w:t>
      </w:r>
      <w:r w:rsidRPr="00D257F8" w:rsidR="00074D35">
        <w:t xml:space="preserve"> </w:t>
      </w:r>
      <w:r w:rsidRPr="00D257F8" w:rsidR="00F12A70">
        <w:t>speak</w:t>
      </w:r>
      <w:r w:rsidRPr="00D257F8" w:rsidR="00074D35">
        <w:t xml:space="preserve"> </w:t>
      </w:r>
      <w:r w:rsidRPr="00D257F8" w:rsidR="00F12A70">
        <w:t>at</w:t>
      </w:r>
      <w:r w:rsidRPr="00D257F8" w:rsidR="00074D35">
        <w:t xml:space="preserve"> </w:t>
      </w:r>
      <w:r w:rsidRPr="00D257F8" w:rsidR="00F12A70">
        <w:t>Sandhurst,</w:t>
      </w:r>
      <w:r w:rsidRPr="00D257F8" w:rsidR="00074D35">
        <w:t xml:space="preserve"> </w:t>
      </w:r>
      <w:r w:rsidRPr="00D257F8" w:rsidR="00F12A70">
        <w:t>Cranwell</w:t>
      </w:r>
      <w:r w:rsidRPr="00D257F8" w:rsidR="00074D35">
        <w:t xml:space="preserve"> </w:t>
      </w:r>
      <w:r w:rsidRPr="00D257F8" w:rsidR="00F12A70">
        <w:t>and</w:t>
      </w:r>
      <w:r w:rsidRPr="00D257F8" w:rsidR="00074D35">
        <w:t xml:space="preserve"> </w:t>
      </w:r>
      <w:r w:rsidRPr="00D257F8" w:rsidR="00F12A70">
        <w:t>Dartmouth</w:t>
      </w:r>
      <w:r w:rsidRPr="00D257F8" w:rsidR="00074D35">
        <w:t xml:space="preserve"> </w:t>
      </w:r>
      <w:r w:rsidRPr="00D257F8" w:rsidR="00F12A70">
        <w:t>and</w:t>
      </w:r>
      <w:r w:rsidRPr="00D257F8" w:rsidR="00074D35">
        <w:t xml:space="preserve"> </w:t>
      </w:r>
      <w:r w:rsidRPr="00D257F8" w:rsidR="00F12A70">
        <w:t>I</w:t>
      </w:r>
      <w:r w:rsidRPr="00D257F8" w:rsidR="00074D35">
        <w:t xml:space="preserve"> </w:t>
      </w:r>
      <w:r w:rsidRPr="00D257F8" w:rsidR="00F12A70">
        <w:t>do</w:t>
      </w:r>
      <w:r w:rsidRPr="00D257F8" w:rsidR="00254EA8">
        <w:t>,</w:t>
      </w:r>
      <w:r w:rsidRPr="00D257F8" w:rsidR="00074D35">
        <w:t xml:space="preserve"> </w:t>
      </w:r>
      <w:r w:rsidRPr="00D257F8" w:rsidR="00F12A70">
        <w:t>i</w:t>
      </w:r>
      <w:r w:rsidRPr="00D257F8" w:rsidR="00A13DB2">
        <w:t>n</w:t>
      </w:r>
      <w:r w:rsidRPr="00D257F8" w:rsidR="00074D35">
        <w:t xml:space="preserve"> </w:t>
      </w:r>
      <w:r w:rsidRPr="00D257F8" w:rsidR="00A13DB2">
        <w:t>two</w:t>
      </w:r>
      <w:r w:rsidRPr="00D257F8" w:rsidR="00074D35">
        <w:t xml:space="preserve"> </w:t>
      </w:r>
      <w:r w:rsidRPr="00D257F8" w:rsidR="00A13DB2">
        <w:t>ways.</w:t>
      </w:r>
      <w:r w:rsidRPr="00D257F8" w:rsidR="00074D35">
        <w:t xml:space="preserve"> </w:t>
      </w:r>
      <w:r w:rsidRPr="00D257F8" w:rsidR="00F12A70">
        <w:t>Mostly,</w:t>
      </w:r>
      <w:r w:rsidRPr="00D257F8" w:rsidR="00074D35">
        <w:t xml:space="preserve"> </w:t>
      </w:r>
      <w:r w:rsidRPr="00D257F8" w:rsidR="00F12A70">
        <w:t>I</w:t>
      </w:r>
      <w:r w:rsidRPr="00D257F8" w:rsidR="00074D35">
        <w:t xml:space="preserve"> </w:t>
      </w:r>
      <w:r w:rsidRPr="00D257F8" w:rsidR="00F12A70">
        <w:t>speak</w:t>
      </w:r>
      <w:r w:rsidRPr="00D257F8" w:rsidR="00074D35">
        <w:t xml:space="preserve"> </w:t>
      </w:r>
      <w:r w:rsidRPr="00D257F8" w:rsidR="00F12A70">
        <w:t>to</w:t>
      </w:r>
      <w:r w:rsidRPr="00D257F8" w:rsidR="00074D35">
        <w:t xml:space="preserve"> </w:t>
      </w:r>
      <w:r w:rsidRPr="00D257F8" w:rsidR="00A13DB2">
        <w:t>people</w:t>
      </w:r>
      <w:r w:rsidRPr="00D257F8" w:rsidR="00074D35">
        <w:t xml:space="preserve"> </w:t>
      </w:r>
      <w:r w:rsidRPr="00D257F8" w:rsidR="00A13DB2">
        <w:t>who</w:t>
      </w:r>
      <w:r w:rsidRPr="00D257F8" w:rsidR="00074D35">
        <w:t xml:space="preserve"> </w:t>
      </w:r>
      <w:r w:rsidRPr="00D257F8" w:rsidR="00A13DB2">
        <w:t>are</w:t>
      </w:r>
      <w:r w:rsidRPr="00D257F8" w:rsidR="00074D35">
        <w:t xml:space="preserve"> </w:t>
      </w:r>
      <w:r w:rsidRPr="00D257F8" w:rsidR="00A13DB2">
        <w:t>on</w:t>
      </w:r>
      <w:r w:rsidRPr="00D257F8" w:rsidR="00074D35">
        <w:t xml:space="preserve"> </w:t>
      </w:r>
      <w:r w:rsidRPr="00D257F8" w:rsidR="00A13DB2">
        <w:t>the</w:t>
      </w:r>
      <w:r w:rsidRPr="00D257F8" w:rsidR="00074D35">
        <w:t xml:space="preserve"> </w:t>
      </w:r>
      <w:r w:rsidRPr="00D257F8" w:rsidR="00254EA8">
        <w:t>c</w:t>
      </w:r>
      <w:r w:rsidRPr="00D257F8" w:rsidR="00A13DB2">
        <w:t>ommanding</w:t>
      </w:r>
      <w:r w:rsidRPr="00D257F8" w:rsidR="00074D35">
        <w:t xml:space="preserve"> </w:t>
      </w:r>
      <w:r w:rsidRPr="00D257F8" w:rsidR="00254EA8">
        <w:t>o</w:t>
      </w:r>
      <w:r w:rsidRPr="00D257F8" w:rsidR="00A13DB2">
        <w:t>fficers</w:t>
      </w:r>
      <w:r w:rsidRPr="00D257F8" w:rsidR="00074D35">
        <w:t xml:space="preserve"> </w:t>
      </w:r>
      <w:r w:rsidRPr="00D257F8" w:rsidR="00254EA8">
        <w:t>c</w:t>
      </w:r>
      <w:r w:rsidRPr="00D257F8" w:rsidR="00A13DB2">
        <w:t>ourse</w:t>
      </w:r>
      <w:r w:rsidRPr="00D257F8" w:rsidR="00254EA8">
        <w:t>,</w:t>
      </w:r>
      <w:r w:rsidRPr="00D257F8" w:rsidR="00074D35">
        <w:t xml:space="preserve"> </w:t>
      </w:r>
      <w:r w:rsidRPr="00D257F8" w:rsidR="00A13DB2">
        <w:t>because</w:t>
      </w:r>
      <w:r w:rsidRPr="00D257F8" w:rsidR="00074D35">
        <w:t xml:space="preserve"> </w:t>
      </w:r>
      <w:r w:rsidRPr="00D257F8" w:rsidR="00A13DB2">
        <w:t>they</w:t>
      </w:r>
      <w:r w:rsidRPr="00D257F8" w:rsidR="00074D35">
        <w:t xml:space="preserve"> </w:t>
      </w:r>
      <w:r w:rsidRPr="00D257F8" w:rsidR="00A13DB2">
        <w:t>will</w:t>
      </w:r>
      <w:r w:rsidRPr="00D257F8" w:rsidR="00074D35">
        <w:t xml:space="preserve"> </w:t>
      </w:r>
      <w:r w:rsidRPr="00D257F8" w:rsidR="00A13DB2">
        <w:t>be</w:t>
      </w:r>
      <w:r w:rsidRPr="00D257F8" w:rsidR="00074D35">
        <w:t xml:space="preserve"> </w:t>
      </w:r>
      <w:r w:rsidRPr="00D257F8" w:rsidR="00A13DB2">
        <w:t>level</w:t>
      </w:r>
      <w:r w:rsidRPr="00D257F8" w:rsidR="00074D35">
        <w:t xml:space="preserve"> </w:t>
      </w:r>
      <w:r w:rsidRPr="00D257F8" w:rsidR="00A13DB2">
        <w:t>1</w:t>
      </w:r>
      <w:r w:rsidRPr="00D257F8" w:rsidR="00074D35">
        <w:t xml:space="preserve"> </w:t>
      </w:r>
      <w:r w:rsidRPr="00D257F8" w:rsidR="00A13DB2">
        <w:t>deciders</w:t>
      </w:r>
      <w:r w:rsidRPr="00D257F8" w:rsidR="00074D35">
        <w:t xml:space="preserve"> </w:t>
      </w:r>
      <w:r w:rsidRPr="00D257F8" w:rsidR="00A13DB2">
        <w:t>and</w:t>
      </w:r>
      <w:r w:rsidRPr="00D257F8" w:rsidR="00074D35">
        <w:t xml:space="preserve"> </w:t>
      </w:r>
      <w:r w:rsidRPr="00D257F8" w:rsidR="00A13DB2">
        <w:t>I</w:t>
      </w:r>
      <w:r w:rsidRPr="00D257F8" w:rsidR="00074D35">
        <w:t xml:space="preserve"> </w:t>
      </w:r>
      <w:r w:rsidRPr="00D257F8" w:rsidR="00A13DB2">
        <w:t>w</w:t>
      </w:r>
      <w:r w:rsidRPr="00D257F8" w:rsidR="00F12A70">
        <w:t>ant</w:t>
      </w:r>
      <w:r w:rsidRPr="00D257F8" w:rsidR="00074D35">
        <w:t xml:space="preserve"> </w:t>
      </w:r>
      <w:r w:rsidRPr="00D257F8" w:rsidR="00F12A70">
        <w:t>to</w:t>
      </w:r>
      <w:r w:rsidRPr="00D257F8" w:rsidR="00074D35">
        <w:t xml:space="preserve"> </w:t>
      </w:r>
      <w:r w:rsidRPr="00D257F8" w:rsidR="00F12A70">
        <w:t>let</w:t>
      </w:r>
      <w:r w:rsidRPr="00D257F8" w:rsidR="00074D35">
        <w:t xml:space="preserve"> </w:t>
      </w:r>
      <w:r w:rsidRPr="00D257F8" w:rsidR="00F12A70">
        <w:t>them</w:t>
      </w:r>
      <w:r w:rsidRPr="00D257F8" w:rsidR="00074D35">
        <w:t xml:space="preserve"> </w:t>
      </w:r>
      <w:r w:rsidRPr="00D257F8" w:rsidR="00F12A70">
        <w:t>know</w:t>
      </w:r>
      <w:r w:rsidRPr="00D257F8" w:rsidR="00074D35">
        <w:t xml:space="preserve"> </w:t>
      </w:r>
      <w:r w:rsidRPr="00D257F8" w:rsidR="00F12A70">
        <w:t>from</w:t>
      </w:r>
      <w:r w:rsidRPr="00D257F8" w:rsidR="00074D35">
        <w:t xml:space="preserve"> </w:t>
      </w:r>
      <w:r w:rsidRPr="00D257F8" w:rsidR="00F12A70">
        <w:t>me</w:t>
      </w:r>
      <w:r w:rsidRPr="00D257F8" w:rsidR="00B91457">
        <w:t>—</w:t>
      </w:r>
      <w:r w:rsidRPr="00D257F8" w:rsidR="00F12A70">
        <w:t>or,</w:t>
      </w:r>
      <w:r w:rsidRPr="00D257F8" w:rsidR="00074D35">
        <w:t xml:space="preserve"> </w:t>
      </w:r>
      <w:r w:rsidRPr="00D257F8" w:rsidR="00F12A70">
        <w:t>if</w:t>
      </w:r>
      <w:r w:rsidRPr="00D257F8" w:rsidR="00074D35">
        <w:t xml:space="preserve"> </w:t>
      </w:r>
      <w:r w:rsidRPr="00D257F8" w:rsidR="00F12A70">
        <w:t>I</w:t>
      </w:r>
      <w:r w:rsidRPr="00D257F8" w:rsidR="00074D35">
        <w:t xml:space="preserve"> </w:t>
      </w:r>
      <w:r w:rsidRPr="00D257F8" w:rsidR="00F12A70">
        <w:t>cannot</w:t>
      </w:r>
      <w:r w:rsidRPr="00D257F8" w:rsidR="00074D35">
        <w:t xml:space="preserve"> </w:t>
      </w:r>
      <w:r w:rsidRPr="00D257F8" w:rsidR="00F12A70">
        <w:t>do</w:t>
      </w:r>
      <w:r w:rsidRPr="00D257F8" w:rsidR="00074D35">
        <w:t xml:space="preserve"> </w:t>
      </w:r>
      <w:r w:rsidRPr="00D257F8" w:rsidR="00F12A70">
        <w:t>it</w:t>
      </w:r>
      <w:r w:rsidRPr="00D257F8" w:rsidR="00074D35">
        <w:t xml:space="preserve"> </w:t>
      </w:r>
      <w:r w:rsidRPr="00D257F8" w:rsidR="00F12A70">
        <w:t>personally,</w:t>
      </w:r>
      <w:r w:rsidRPr="00D257F8" w:rsidR="00074D35">
        <w:t xml:space="preserve"> </w:t>
      </w:r>
      <w:r w:rsidRPr="00D257F8" w:rsidR="00F12A70">
        <w:t>from</w:t>
      </w:r>
      <w:r w:rsidRPr="00D257F8" w:rsidR="00074D35">
        <w:t xml:space="preserve"> </w:t>
      </w:r>
      <w:r w:rsidRPr="00D257F8" w:rsidR="00F12A70">
        <w:t>somebody</w:t>
      </w:r>
      <w:r w:rsidRPr="00D257F8" w:rsidR="00074D35">
        <w:t xml:space="preserve"> </w:t>
      </w:r>
      <w:r w:rsidRPr="00D257F8" w:rsidR="00F12A70">
        <w:t>in</w:t>
      </w:r>
      <w:r w:rsidRPr="00D257F8" w:rsidR="00074D35">
        <w:t xml:space="preserve"> </w:t>
      </w:r>
      <w:r w:rsidRPr="00D257F8" w:rsidR="00F12A70">
        <w:t>my</w:t>
      </w:r>
      <w:r w:rsidRPr="00D257F8" w:rsidR="00074D35">
        <w:t xml:space="preserve"> </w:t>
      </w:r>
      <w:r w:rsidRPr="00D257F8" w:rsidR="00F12A70">
        <w:t>office</w:t>
      </w:r>
      <w:r w:rsidRPr="00D257F8" w:rsidR="00B91457">
        <w:t>—</w:t>
      </w:r>
      <w:r w:rsidRPr="00D257F8" w:rsidR="00F12A70">
        <w:t>what</w:t>
      </w:r>
      <w:r w:rsidRPr="00D257F8" w:rsidR="00074D35">
        <w:t xml:space="preserve"> </w:t>
      </w:r>
      <w:r w:rsidRPr="00D257F8" w:rsidR="00F12A70">
        <w:t>the</w:t>
      </w:r>
      <w:r w:rsidRPr="00D257F8" w:rsidR="00074D35">
        <w:t xml:space="preserve"> </w:t>
      </w:r>
      <w:r w:rsidRPr="00D257F8" w:rsidR="00254EA8">
        <w:t>s</w:t>
      </w:r>
      <w:r w:rsidRPr="00D257F8" w:rsidR="00F12A70">
        <w:t>ervice</w:t>
      </w:r>
      <w:r w:rsidRPr="00D257F8" w:rsidR="00074D35">
        <w:t xml:space="preserve"> </w:t>
      </w:r>
      <w:r w:rsidRPr="00D257F8">
        <w:t>complaints</w:t>
      </w:r>
      <w:r w:rsidRPr="00D257F8" w:rsidR="00074D35">
        <w:t xml:space="preserve"> </w:t>
      </w:r>
      <w:r w:rsidRPr="00D257F8">
        <w:t>s</w:t>
      </w:r>
      <w:r w:rsidRPr="00D257F8" w:rsidR="00F12A70">
        <w:t>ystem</w:t>
      </w:r>
      <w:r w:rsidRPr="00D257F8" w:rsidR="00074D35">
        <w:t xml:space="preserve"> </w:t>
      </w:r>
      <w:r w:rsidRPr="00D257F8" w:rsidR="00F12A70">
        <w:t>is</w:t>
      </w:r>
      <w:r w:rsidRPr="00D257F8" w:rsidR="00074D35">
        <w:t xml:space="preserve"> </w:t>
      </w:r>
      <w:r w:rsidRPr="00D257F8" w:rsidR="00F12A70">
        <w:t>about.</w:t>
      </w:r>
      <w:r w:rsidRPr="00D257F8" w:rsidR="00074D35">
        <w:t xml:space="preserve"> </w:t>
      </w:r>
      <w:r w:rsidRPr="00D257F8" w:rsidR="00F12A70">
        <w:t>There</w:t>
      </w:r>
      <w:r w:rsidRPr="00D257F8" w:rsidR="00074D35">
        <w:t xml:space="preserve"> </w:t>
      </w:r>
      <w:r w:rsidRPr="00D257F8" w:rsidR="00F12A70">
        <w:t>are</w:t>
      </w:r>
      <w:r w:rsidRPr="00D257F8" w:rsidR="00074D35">
        <w:t xml:space="preserve"> </w:t>
      </w:r>
      <w:r w:rsidRPr="00D257F8" w:rsidR="00F12A70">
        <w:t>a</w:t>
      </w:r>
      <w:r w:rsidRPr="00D257F8" w:rsidR="00074D35">
        <w:t xml:space="preserve"> </w:t>
      </w:r>
      <w:r w:rsidRPr="00D257F8" w:rsidR="00F12A70">
        <w:t>lot</w:t>
      </w:r>
      <w:r w:rsidRPr="00D257F8" w:rsidR="00074D35">
        <w:t xml:space="preserve"> </w:t>
      </w:r>
      <w:r w:rsidRPr="00D257F8" w:rsidR="00F12A70">
        <w:t>of</w:t>
      </w:r>
      <w:r w:rsidRPr="00D257F8" w:rsidR="00074D35">
        <w:t xml:space="preserve"> </w:t>
      </w:r>
      <w:r w:rsidRPr="00D257F8" w:rsidR="00F12A70">
        <w:t>preconceptions,</w:t>
      </w:r>
      <w:r w:rsidRPr="00D257F8" w:rsidR="00074D35">
        <w:t xml:space="preserve"> </w:t>
      </w:r>
      <w:r w:rsidRPr="00D257F8" w:rsidR="00CF1129">
        <w:t>u</w:t>
      </w:r>
      <w:r w:rsidRPr="00D257F8" w:rsidR="00A13DB2">
        <w:t>sually</w:t>
      </w:r>
      <w:r w:rsidRPr="00D257F8" w:rsidR="00074D35">
        <w:t xml:space="preserve"> </w:t>
      </w:r>
      <w:r w:rsidRPr="00D257F8" w:rsidR="00A13DB2">
        <w:t>bad</w:t>
      </w:r>
      <w:r w:rsidRPr="00D257F8" w:rsidR="00074D35">
        <w:t xml:space="preserve"> </w:t>
      </w:r>
      <w:r w:rsidRPr="00D257F8" w:rsidR="00A13DB2">
        <w:t>ones</w:t>
      </w:r>
      <w:r w:rsidRPr="00D257F8">
        <w:t>,</w:t>
      </w:r>
      <w:r w:rsidRPr="00D257F8" w:rsidR="00074D35">
        <w:t xml:space="preserve"> </w:t>
      </w:r>
      <w:r w:rsidRPr="00D257F8">
        <w:t>about</w:t>
      </w:r>
      <w:r w:rsidRPr="00D257F8" w:rsidR="00074D35">
        <w:t xml:space="preserve"> </w:t>
      </w:r>
      <w:r w:rsidRPr="00D257F8">
        <w:t>the</w:t>
      </w:r>
      <w:r w:rsidRPr="00D257F8" w:rsidR="00074D35">
        <w:t xml:space="preserve"> </w:t>
      </w:r>
      <w:r w:rsidRPr="00D257F8" w:rsidR="00254EA8">
        <w:t>s</w:t>
      </w:r>
      <w:r w:rsidRPr="00D257F8">
        <w:t>ervice</w:t>
      </w:r>
      <w:r w:rsidRPr="00D257F8" w:rsidR="00074D35">
        <w:t xml:space="preserve"> </w:t>
      </w:r>
      <w:r w:rsidRPr="00D257F8">
        <w:t>complaints</w:t>
      </w:r>
      <w:r w:rsidRPr="00D257F8" w:rsidR="00074D35">
        <w:t xml:space="preserve"> </w:t>
      </w:r>
      <w:r w:rsidRPr="00D257F8">
        <w:t>p</w:t>
      </w:r>
      <w:r w:rsidRPr="00D257F8" w:rsidR="00A13DB2">
        <w:t>rocess.</w:t>
      </w:r>
      <w:r w:rsidRPr="00D257F8" w:rsidR="00074D35">
        <w:t xml:space="preserve"> </w:t>
      </w:r>
      <w:r w:rsidRPr="00D257F8" w:rsidR="00F12A70">
        <w:t>This</w:t>
      </w:r>
      <w:r w:rsidRPr="00D257F8" w:rsidR="00074D35">
        <w:t xml:space="preserve"> </w:t>
      </w:r>
      <w:r w:rsidRPr="00D257F8" w:rsidR="00F12A70">
        <w:t>is</w:t>
      </w:r>
      <w:r w:rsidRPr="00D257F8" w:rsidR="00074D35">
        <w:t xml:space="preserve"> </w:t>
      </w:r>
      <w:r w:rsidRPr="00D257F8" w:rsidR="00F12A70">
        <w:t>what</w:t>
      </w:r>
      <w:r w:rsidRPr="00D257F8" w:rsidR="00074D35">
        <w:t xml:space="preserve"> </w:t>
      </w:r>
      <w:r w:rsidRPr="00D257F8" w:rsidR="00F12A70">
        <w:t>we</w:t>
      </w:r>
      <w:r w:rsidRPr="00D257F8" w:rsidR="00074D35">
        <w:t xml:space="preserve"> </w:t>
      </w:r>
      <w:r w:rsidRPr="00D257F8" w:rsidR="00F12A70">
        <w:t>are</w:t>
      </w:r>
      <w:r w:rsidRPr="00D257F8" w:rsidR="00074D35">
        <w:t xml:space="preserve"> </w:t>
      </w:r>
      <w:r w:rsidRPr="00D257F8" w:rsidR="00F12A70">
        <w:t>about.</w:t>
      </w:r>
      <w:r w:rsidRPr="00D257F8" w:rsidR="00074D35">
        <w:t xml:space="preserve"> </w:t>
      </w:r>
      <w:r w:rsidRPr="00D257F8" w:rsidR="00F12A70">
        <w:t>This</w:t>
      </w:r>
      <w:r w:rsidRPr="00D257F8" w:rsidR="00074D35">
        <w:t xml:space="preserve"> </w:t>
      </w:r>
      <w:r w:rsidRPr="00D257F8" w:rsidR="00F12A70">
        <w:t>is</w:t>
      </w:r>
      <w:r w:rsidRPr="00D257F8" w:rsidR="00074D35">
        <w:t xml:space="preserve"> </w:t>
      </w:r>
      <w:r w:rsidRPr="00D257F8" w:rsidR="00F12A70">
        <w:t>what</w:t>
      </w:r>
      <w:r w:rsidRPr="00D257F8" w:rsidR="00074D35">
        <w:t xml:space="preserve"> </w:t>
      </w:r>
      <w:r w:rsidRPr="00D257F8" w:rsidR="00F12A70">
        <w:t>we</w:t>
      </w:r>
      <w:r w:rsidRPr="00D257F8" w:rsidR="00074D35">
        <w:t xml:space="preserve"> </w:t>
      </w:r>
      <w:r w:rsidRPr="00D257F8" w:rsidR="00F12A70">
        <w:t>can</w:t>
      </w:r>
      <w:r w:rsidRPr="00D257F8" w:rsidR="00074D35">
        <w:t xml:space="preserve"> </w:t>
      </w:r>
      <w:r w:rsidRPr="00D257F8" w:rsidR="00F12A70">
        <w:t>do.</w:t>
      </w:r>
      <w:r w:rsidRPr="00D257F8" w:rsidR="00074D35">
        <w:t xml:space="preserve"> </w:t>
      </w:r>
      <w:r w:rsidRPr="00D257F8" w:rsidR="00F12A70">
        <w:t>This</w:t>
      </w:r>
      <w:r w:rsidRPr="00D257F8" w:rsidR="00074D35">
        <w:t xml:space="preserve"> </w:t>
      </w:r>
      <w:r w:rsidRPr="00D257F8" w:rsidR="00F12A70">
        <w:t>is</w:t>
      </w:r>
      <w:r w:rsidRPr="00D257F8" w:rsidR="00074D35">
        <w:t xml:space="preserve"> </w:t>
      </w:r>
      <w:r w:rsidRPr="00D257F8" w:rsidR="00F12A70">
        <w:t>what</w:t>
      </w:r>
      <w:r w:rsidRPr="00D257F8" w:rsidR="00074D35">
        <w:t xml:space="preserve"> </w:t>
      </w:r>
      <w:r w:rsidRPr="00D257F8" w:rsidR="00F12A70">
        <w:t>we</w:t>
      </w:r>
      <w:r w:rsidRPr="00D257F8" w:rsidR="00074D35">
        <w:t xml:space="preserve"> </w:t>
      </w:r>
      <w:r w:rsidRPr="00D257F8" w:rsidR="00F12A70">
        <w:t>cannot</w:t>
      </w:r>
      <w:r w:rsidRPr="00D257F8" w:rsidR="00074D35">
        <w:t xml:space="preserve"> </w:t>
      </w:r>
      <w:r w:rsidRPr="00D257F8" w:rsidR="00F12A70">
        <w:t>do.</w:t>
      </w:r>
    </w:p>
    <w:p w:rsidR="00A13DB2" w:rsidRPr="00D257F8" w:rsidP="00F12A70">
      <w:pPr>
        <w:pStyle w:val="Answer"/>
      </w:pPr>
      <w:r w:rsidRPr="00D257F8">
        <w:t>I</w:t>
      </w:r>
      <w:r w:rsidRPr="00D257F8" w:rsidR="00074D35">
        <w:t xml:space="preserve"> </w:t>
      </w:r>
      <w:r w:rsidRPr="00D257F8" w:rsidR="00F12A70">
        <w:t>am</w:t>
      </w:r>
      <w:r w:rsidRPr="00D257F8" w:rsidR="00074D35">
        <w:t xml:space="preserve"> </w:t>
      </w:r>
      <w:r w:rsidRPr="00D257F8">
        <w:t>try</w:t>
      </w:r>
      <w:r w:rsidRPr="00D257F8" w:rsidR="00F12A70">
        <w:t>ing</w:t>
      </w:r>
      <w:r w:rsidRPr="00D257F8" w:rsidR="00074D35">
        <w:t xml:space="preserve"> </w:t>
      </w:r>
      <w:r w:rsidRPr="00D257F8">
        <w:t>to</w:t>
      </w:r>
      <w:r w:rsidRPr="00D257F8" w:rsidR="00074D35">
        <w:t xml:space="preserve"> </w:t>
      </w:r>
      <w:r w:rsidRPr="00D257F8">
        <w:t>b</w:t>
      </w:r>
      <w:r w:rsidRPr="00D257F8" w:rsidR="00F12A70">
        <w:t>e</w:t>
      </w:r>
      <w:r w:rsidRPr="00D257F8" w:rsidR="00074D35">
        <w:t xml:space="preserve"> </w:t>
      </w:r>
      <w:r w:rsidRPr="00D257F8" w:rsidR="00F12A70">
        <w:t>as</w:t>
      </w:r>
      <w:r w:rsidRPr="00D257F8" w:rsidR="00074D35">
        <w:t xml:space="preserve"> </w:t>
      </w:r>
      <w:r w:rsidRPr="00D257F8" w:rsidR="00F12A70">
        <w:t>precise</w:t>
      </w:r>
      <w:r w:rsidRPr="00D257F8" w:rsidR="00074D35">
        <w:t xml:space="preserve"> </w:t>
      </w:r>
      <w:r w:rsidRPr="00D257F8" w:rsidR="00F12A70">
        <w:t>as</w:t>
      </w:r>
      <w:r w:rsidRPr="00D257F8" w:rsidR="00074D35">
        <w:t xml:space="preserve"> </w:t>
      </w:r>
      <w:r w:rsidRPr="00D257F8" w:rsidR="00F12A70">
        <w:t>possible</w:t>
      </w:r>
      <w:r w:rsidRPr="00D257F8" w:rsidR="00254EA8">
        <w:t>.</w:t>
      </w:r>
      <w:r w:rsidRPr="00D257F8" w:rsidR="00074D35">
        <w:t xml:space="preserve"> </w:t>
      </w:r>
      <w:r w:rsidRPr="00D257F8">
        <w:t>I</w:t>
      </w:r>
      <w:r w:rsidRPr="00D257F8" w:rsidR="00074D35">
        <w:t xml:space="preserve"> </w:t>
      </w:r>
      <w:r w:rsidRPr="00D257F8">
        <w:t>have</w:t>
      </w:r>
      <w:r w:rsidRPr="00D257F8" w:rsidR="00074D35">
        <w:t xml:space="preserve"> </w:t>
      </w:r>
      <w:r w:rsidRPr="00D257F8">
        <w:t>spoken</w:t>
      </w:r>
      <w:r w:rsidRPr="00D257F8" w:rsidR="00074D35">
        <w:t xml:space="preserve"> </w:t>
      </w:r>
      <w:r w:rsidRPr="00D257F8">
        <w:t>to</w:t>
      </w:r>
      <w:r w:rsidRPr="00D257F8" w:rsidR="00074D35">
        <w:t xml:space="preserve"> </w:t>
      </w:r>
      <w:r w:rsidRPr="00D257F8">
        <w:t>cadets</w:t>
      </w:r>
      <w:r w:rsidRPr="00D257F8" w:rsidR="00074D35">
        <w:t xml:space="preserve"> </w:t>
      </w:r>
      <w:r w:rsidRPr="00D257F8">
        <w:t>at</w:t>
      </w:r>
      <w:r w:rsidRPr="00D257F8" w:rsidR="00074D35">
        <w:t xml:space="preserve"> </w:t>
      </w:r>
      <w:r w:rsidR="00C2002E">
        <w:t>two of those place</w:t>
      </w:r>
      <w:r w:rsidR="0082518E">
        <w:t>s</w:t>
      </w:r>
      <w:r w:rsidR="00C2002E">
        <w:t xml:space="preserve"> </w:t>
      </w:r>
      <w:r w:rsidRPr="00D257F8">
        <w:t>at</w:t>
      </w:r>
      <w:r w:rsidRPr="00D257F8" w:rsidR="00074D35">
        <w:t xml:space="preserve"> </w:t>
      </w:r>
      <w:r w:rsidRPr="00D257F8">
        <w:t>least</w:t>
      </w:r>
      <w:r w:rsidR="00C2002E">
        <w:t xml:space="preserve">, </w:t>
      </w:r>
      <w:r w:rsidRPr="00D257F8" w:rsidR="00302431">
        <w:t>but</w:t>
      </w:r>
      <w:r w:rsidRPr="00D257F8" w:rsidR="00074D35">
        <w:t xml:space="preserve"> </w:t>
      </w:r>
      <w:r w:rsidRPr="00D257F8" w:rsidR="00302431">
        <w:t>not</w:t>
      </w:r>
      <w:r w:rsidRPr="00D257F8" w:rsidR="00074D35">
        <w:t xml:space="preserve"> </w:t>
      </w:r>
      <w:r w:rsidRPr="00D257F8" w:rsidR="00302431">
        <w:t>all</w:t>
      </w:r>
      <w:r w:rsidRPr="00D257F8" w:rsidR="00074D35">
        <w:t xml:space="preserve"> </w:t>
      </w:r>
      <w:r w:rsidRPr="00D257F8" w:rsidR="00302431">
        <w:t>three.</w:t>
      </w:r>
      <w:r w:rsidRPr="00D257F8" w:rsidR="00074D35">
        <w:t xml:space="preserve"> </w:t>
      </w:r>
      <w:r w:rsidRPr="00D257F8" w:rsidR="00302431">
        <w:t>Certainly,</w:t>
      </w:r>
      <w:r w:rsidRPr="00D257F8" w:rsidR="00074D35">
        <w:t xml:space="preserve"> </w:t>
      </w:r>
      <w:r w:rsidRPr="00D257F8" w:rsidR="00302431">
        <w:t>I</w:t>
      </w:r>
      <w:r w:rsidRPr="00D257F8" w:rsidR="00074D35">
        <w:t xml:space="preserve"> </w:t>
      </w:r>
      <w:r w:rsidRPr="00D257F8" w:rsidR="00302431">
        <w:t>have</w:t>
      </w:r>
      <w:r w:rsidRPr="00D257F8" w:rsidR="00074D35">
        <w:t xml:space="preserve"> </w:t>
      </w:r>
      <w:r w:rsidRPr="00D257F8" w:rsidR="00302431">
        <w:t>been</w:t>
      </w:r>
      <w:r w:rsidRPr="00D257F8" w:rsidR="00074D35">
        <w:t xml:space="preserve"> </w:t>
      </w:r>
      <w:r w:rsidRPr="00D257F8" w:rsidR="00302431">
        <w:t>up</w:t>
      </w:r>
      <w:r w:rsidRPr="00D257F8" w:rsidR="00074D35">
        <w:t xml:space="preserve"> </w:t>
      </w:r>
      <w:r w:rsidRPr="00D257F8" w:rsidR="00302431">
        <w:t>and</w:t>
      </w:r>
      <w:r w:rsidRPr="00D257F8" w:rsidR="00074D35">
        <w:t xml:space="preserve"> </w:t>
      </w:r>
      <w:r w:rsidRPr="00D257F8" w:rsidR="00302431">
        <w:t>down</w:t>
      </w:r>
      <w:r w:rsidRPr="00D257F8" w:rsidR="00074D35">
        <w:t xml:space="preserve"> </w:t>
      </w:r>
      <w:r w:rsidRPr="00D257F8" w:rsidR="00302431">
        <w:t>the</w:t>
      </w:r>
      <w:r w:rsidRPr="00D257F8" w:rsidR="00074D35">
        <w:t xml:space="preserve"> </w:t>
      </w:r>
      <w:r w:rsidRPr="00D257F8" w:rsidR="00302431">
        <w:t>country.</w:t>
      </w:r>
      <w:r w:rsidRPr="00D257F8" w:rsidR="00074D35">
        <w:t xml:space="preserve"> </w:t>
      </w:r>
      <w:r w:rsidRPr="00D257F8" w:rsidR="00302431">
        <w:t>I</w:t>
      </w:r>
      <w:r w:rsidRPr="00D257F8" w:rsidR="00074D35">
        <w:t xml:space="preserve"> </w:t>
      </w:r>
      <w:r w:rsidRPr="00D257F8" w:rsidR="00302431">
        <w:t>tend</w:t>
      </w:r>
      <w:r w:rsidRPr="00D257F8" w:rsidR="00074D35">
        <w:t xml:space="preserve"> </w:t>
      </w:r>
      <w:r w:rsidRPr="00D257F8" w:rsidR="00302431">
        <w:t>to</w:t>
      </w:r>
      <w:r w:rsidRPr="00D257F8" w:rsidR="00074D35">
        <w:t xml:space="preserve"> </w:t>
      </w:r>
      <w:r w:rsidRPr="00D257F8" w:rsidR="00302431">
        <w:t>find</w:t>
      </w:r>
      <w:r w:rsidRPr="00D257F8" w:rsidR="00074D35">
        <w:t xml:space="preserve"> </w:t>
      </w:r>
      <w:r w:rsidRPr="00D257F8" w:rsidR="00302431">
        <w:t>that</w:t>
      </w:r>
      <w:r w:rsidRPr="00D257F8" w:rsidR="00074D35">
        <w:t xml:space="preserve"> </w:t>
      </w:r>
      <w:r w:rsidRPr="00D257F8" w:rsidR="00302431">
        <w:t>t</w:t>
      </w:r>
      <w:r w:rsidRPr="00D257F8">
        <w:t>he</w:t>
      </w:r>
      <w:r w:rsidRPr="00D257F8" w:rsidR="00074D35">
        <w:t xml:space="preserve"> </w:t>
      </w:r>
      <w:r w:rsidRPr="00D257F8">
        <w:t>younger</w:t>
      </w:r>
      <w:r w:rsidRPr="00D257F8" w:rsidR="00074D35">
        <w:t xml:space="preserve"> </w:t>
      </w:r>
      <w:r w:rsidRPr="00D257F8">
        <w:t>the</w:t>
      </w:r>
      <w:r w:rsidRPr="00D257F8" w:rsidR="00074D35">
        <w:t xml:space="preserve"> </w:t>
      </w:r>
      <w:r w:rsidRPr="00D257F8">
        <w:t>recruit,</w:t>
      </w:r>
      <w:r w:rsidRPr="00D257F8" w:rsidR="00074D35">
        <w:t xml:space="preserve"> </w:t>
      </w:r>
      <w:r w:rsidRPr="00D257F8">
        <w:t>the</w:t>
      </w:r>
      <w:r w:rsidRPr="00D257F8" w:rsidR="00074D35">
        <w:t xml:space="preserve"> </w:t>
      </w:r>
      <w:r w:rsidRPr="00D257F8" w:rsidR="00302431">
        <w:t>fewer</w:t>
      </w:r>
      <w:r w:rsidRPr="00D257F8" w:rsidR="00074D35">
        <w:t xml:space="preserve"> </w:t>
      </w:r>
      <w:r w:rsidRPr="00D257F8">
        <w:t>complaints</w:t>
      </w:r>
      <w:r w:rsidRPr="00D257F8" w:rsidR="00074D35">
        <w:t xml:space="preserve"> </w:t>
      </w:r>
      <w:r w:rsidRPr="00D257F8">
        <w:t>they</w:t>
      </w:r>
      <w:r w:rsidRPr="00D257F8" w:rsidR="00074D35">
        <w:t xml:space="preserve"> </w:t>
      </w:r>
      <w:r w:rsidRPr="00D257F8">
        <w:t>have</w:t>
      </w:r>
      <w:r w:rsidRPr="00D257F8" w:rsidR="00254EA8">
        <w:t>,</w:t>
      </w:r>
      <w:r w:rsidRPr="00D257F8" w:rsidR="00074D35">
        <w:t xml:space="preserve"> </w:t>
      </w:r>
      <w:r w:rsidRPr="00D257F8" w:rsidR="00302431">
        <w:t>because</w:t>
      </w:r>
      <w:r w:rsidRPr="00D257F8" w:rsidR="00074D35">
        <w:t xml:space="preserve"> </w:t>
      </w:r>
      <w:r w:rsidRPr="00D257F8" w:rsidR="00302431">
        <w:t>they</w:t>
      </w:r>
      <w:r w:rsidRPr="00D257F8" w:rsidR="00074D35">
        <w:t xml:space="preserve"> </w:t>
      </w:r>
      <w:r w:rsidRPr="00D257F8" w:rsidR="00302431">
        <w:t>think,</w:t>
      </w:r>
      <w:r w:rsidRPr="00D257F8" w:rsidR="00074D35">
        <w:t xml:space="preserve"> </w:t>
      </w:r>
      <w:r w:rsidRPr="00D257F8" w:rsidR="00302431">
        <w:t>at</w:t>
      </w:r>
      <w:r w:rsidRPr="00D257F8" w:rsidR="00074D35">
        <w:t xml:space="preserve"> </w:t>
      </w:r>
      <w:r w:rsidRPr="00D257F8" w:rsidR="00302431">
        <w:t>that</w:t>
      </w:r>
      <w:r w:rsidRPr="00D257F8" w:rsidR="00074D35">
        <w:t xml:space="preserve"> </w:t>
      </w:r>
      <w:r w:rsidRPr="00D257F8" w:rsidR="00302431">
        <w:t>point,</w:t>
      </w:r>
      <w:r w:rsidRPr="00D257F8" w:rsidR="00074D35">
        <w:t xml:space="preserve"> </w:t>
      </w:r>
      <w:r w:rsidRPr="00D257F8" w:rsidR="00302431">
        <w:t>that</w:t>
      </w:r>
      <w:r w:rsidRPr="00D257F8" w:rsidR="00074D35">
        <w:t xml:space="preserve"> </w:t>
      </w:r>
      <w:r w:rsidRPr="00D257F8" w:rsidR="00302431">
        <w:t>they</w:t>
      </w:r>
      <w:r w:rsidRPr="00D257F8" w:rsidR="00074D35">
        <w:t xml:space="preserve"> </w:t>
      </w:r>
      <w:r w:rsidRPr="00D257F8" w:rsidR="00302431">
        <w:t>are</w:t>
      </w:r>
      <w:r w:rsidRPr="00D257F8" w:rsidR="00074D35">
        <w:t xml:space="preserve"> </w:t>
      </w:r>
      <w:r w:rsidRPr="00D257F8" w:rsidR="00302431">
        <w:t>where</w:t>
      </w:r>
      <w:r w:rsidRPr="00D257F8" w:rsidR="00074D35">
        <w:t xml:space="preserve"> </w:t>
      </w:r>
      <w:r w:rsidRPr="00D257F8" w:rsidR="00302431">
        <w:t>they</w:t>
      </w:r>
      <w:r w:rsidRPr="00D257F8" w:rsidR="00074D35">
        <w:t xml:space="preserve"> </w:t>
      </w:r>
      <w:r w:rsidRPr="00D257F8" w:rsidR="00302431">
        <w:t>want</w:t>
      </w:r>
      <w:r w:rsidRPr="00D257F8" w:rsidR="00074D35">
        <w:t xml:space="preserve"> </w:t>
      </w:r>
      <w:r w:rsidRPr="00D257F8" w:rsidR="00302431">
        <w:t>to</w:t>
      </w:r>
      <w:r w:rsidRPr="00D257F8" w:rsidR="00074D35">
        <w:t xml:space="preserve"> </w:t>
      </w:r>
      <w:r w:rsidRPr="00D257F8" w:rsidR="00302431">
        <w:t>be.</w:t>
      </w:r>
      <w:r w:rsidRPr="00D257F8" w:rsidR="00074D35">
        <w:t xml:space="preserve"> </w:t>
      </w:r>
      <w:r w:rsidRPr="00D257F8" w:rsidR="00302431">
        <w:t>Th</w:t>
      </w:r>
      <w:r w:rsidRPr="00D257F8">
        <w:t>ey</w:t>
      </w:r>
      <w:r w:rsidRPr="00D257F8" w:rsidR="00074D35">
        <w:t xml:space="preserve"> </w:t>
      </w:r>
      <w:r w:rsidRPr="00D257F8">
        <w:t>cannot</w:t>
      </w:r>
      <w:r w:rsidRPr="00D257F8" w:rsidR="00074D35">
        <w:t xml:space="preserve"> </w:t>
      </w:r>
      <w:r w:rsidRPr="00D257F8">
        <w:t>possibly</w:t>
      </w:r>
      <w:r w:rsidRPr="00D257F8" w:rsidR="00074D35">
        <w:t xml:space="preserve"> </w:t>
      </w:r>
      <w:r w:rsidRPr="00D257F8">
        <w:t>imagine</w:t>
      </w:r>
      <w:r w:rsidRPr="00D257F8" w:rsidR="00074D35">
        <w:t xml:space="preserve"> </w:t>
      </w:r>
      <w:r w:rsidRPr="00D257F8" w:rsidR="00302431">
        <w:t>ever</w:t>
      </w:r>
      <w:r w:rsidRPr="00D257F8" w:rsidR="00074D35">
        <w:t xml:space="preserve"> </w:t>
      </w:r>
      <w:r w:rsidRPr="00D257F8">
        <w:t>having</w:t>
      </w:r>
      <w:r w:rsidRPr="00D257F8" w:rsidR="00074D35">
        <w:t xml:space="preserve"> </w:t>
      </w:r>
      <w:r w:rsidRPr="00D257F8">
        <w:t>to</w:t>
      </w:r>
      <w:r w:rsidRPr="00D257F8" w:rsidR="00074D35">
        <w:t xml:space="preserve"> </w:t>
      </w:r>
      <w:r w:rsidRPr="00D257F8" w:rsidR="00302431">
        <w:t>make</w:t>
      </w:r>
      <w:r w:rsidRPr="00D257F8" w:rsidR="00074D35">
        <w:t xml:space="preserve"> </w:t>
      </w:r>
      <w:r w:rsidRPr="00D257F8" w:rsidR="00302431">
        <w:t>a</w:t>
      </w:r>
      <w:r w:rsidRPr="00D257F8" w:rsidR="00074D35">
        <w:t xml:space="preserve"> </w:t>
      </w:r>
      <w:r w:rsidRPr="00D257F8" w:rsidR="00254EA8">
        <w:t>service complaint</w:t>
      </w:r>
      <w:r w:rsidRPr="00D257F8" w:rsidR="00302431">
        <w:t>.</w:t>
      </w:r>
      <w:r w:rsidRPr="00D257F8" w:rsidR="00074D35">
        <w:t xml:space="preserve"> </w:t>
      </w:r>
      <w:r w:rsidRPr="00D257F8" w:rsidR="00302431">
        <w:t>It</w:t>
      </w:r>
      <w:r w:rsidRPr="00D257F8" w:rsidR="00074D35">
        <w:t xml:space="preserve"> </w:t>
      </w:r>
      <w:r w:rsidRPr="00D257F8" w:rsidR="00302431">
        <w:t>is</w:t>
      </w:r>
      <w:r w:rsidRPr="00D257F8" w:rsidR="00074D35">
        <w:t xml:space="preserve"> </w:t>
      </w:r>
      <w:r w:rsidRPr="00D257F8" w:rsidR="00302431">
        <w:t>usually,</w:t>
      </w:r>
      <w:r w:rsidRPr="00D257F8" w:rsidR="00074D35">
        <w:t xml:space="preserve"> </w:t>
      </w:r>
      <w:r w:rsidRPr="00D257F8" w:rsidR="00302431">
        <w:t>ironically,</w:t>
      </w:r>
      <w:r w:rsidRPr="00D257F8" w:rsidR="00074D35">
        <w:t xml:space="preserve"> </w:t>
      </w:r>
      <w:r w:rsidRPr="00D257F8" w:rsidR="00302431">
        <w:t>when</w:t>
      </w:r>
      <w:r w:rsidRPr="00D257F8" w:rsidR="00074D35">
        <w:t xml:space="preserve"> </w:t>
      </w:r>
      <w:r w:rsidRPr="00D257F8" w:rsidR="00302431">
        <w:t>you</w:t>
      </w:r>
      <w:r w:rsidRPr="00D257F8" w:rsidR="00074D35">
        <w:t xml:space="preserve"> </w:t>
      </w:r>
      <w:r w:rsidRPr="00D257F8" w:rsidR="00302431">
        <w:t>get</w:t>
      </w:r>
      <w:r w:rsidRPr="00D257F8" w:rsidR="00074D35">
        <w:t xml:space="preserve"> </w:t>
      </w:r>
      <w:r w:rsidRPr="00D257F8" w:rsidR="00302431">
        <w:t>to</w:t>
      </w:r>
      <w:r w:rsidRPr="00D257F8" w:rsidR="00074D35">
        <w:t xml:space="preserve"> </w:t>
      </w:r>
      <w:r w:rsidRPr="00D257F8" w:rsidR="00302431">
        <w:t>the</w:t>
      </w:r>
      <w:r w:rsidRPr="00D257F8" w:rsidR="00074D35">
        <w:t xml:space="preserve"> </w:t>
      </w:r>
      <w:r w:rsidRPr="00D257F8" w:rsidR="00302431">
        <w:t>senior</w:t>
      </w:r>
      <w:r w:rsidRPr="00D257F8" w:rsidR="00074D35">
        <w:t xml:space="preserve"> </w:t>
      </w:r>
      <w:r w:rsidRPr="00D257F8" w:rsidR="00302431">
        <w:t>ranks</w:t>
      </w:r>
      <w:r w:rsidRPr="00D257F8" w:rsidR="00074D35">
        <w:t xml:space="preserve"> </w:t>
      </w:r>
      <w:r w:rsidRPr="00D257F8" w:rsidR="00302431">
        <w:t>that</w:t>
      </w:r>
      <w:r w:rsidRPr="00D257F8" w:rsidR="00074D35">
        <w:t xml:space="preserve"> </w:t>
      </w:r>
      <w:r w:rsidRPr="00D257F8" w:rsidR="00302431">
        <w:t>you</w:t>
      </w:r>
      <w:r w:rsidRPr="00D257F8" w:rsidR="00074D35">
        <w:t xml:space="preserve"> </w:t>
      </w:r>
      <w:r w:rsidRPr="00D257F8" w:rsidR="00302431">
        <w:t>can</w:t>
      </w:r>
      <w:r w:rsidRPr="00D257F8" w:rsidR="00074D35">
        <w:t xml:space="preserve"> </w:t>
      </w:r>
      <w:r w:rsidRPr="00D257F8" w:rsidR="00302431">
        <w:t>see</w:t>
      </w:r>
      <w:r w:rsidRPr="00D257F8" w:rsidR="00074D35">
        <w:t xml:space="preserve"> </w:t>
      </w:r>
      <w:r w:rsidRPr="00D257F8" w:rsidR="00302431">
        <w:t>that</w:t>
      </w:r>
      <w:r w:rsidRPr="00D257F8" w:rsidR="00254EA8">
        <w:t xml:space="preserve"> a certain world-weariness has set in. That is </w:t>
      </w:r>
      <w:r w:rsidRPr="00D257F8" w:rsidR="00302431">
        <w:t>possibly</w:t>
      </w:r>
      <w:r w:rsidRPr="00D257F8" w:rsidR="00074D35">
        <w:t xml:space="preserve"> </w:t>
      </w:r>
      <w:r w:rsidRPr="00D257F8" w:rsidR="00302431">
        <w:t>a</w:t>
      </w:r>
      <w:r w:rsidRPr="00D257F8" w:rsidR="00074D35">
        <w:t xml:space="preserve"> </w:t>
      </w:r>
      <w:r w:rsidRPr="00D257F8" w:rsidR="00302431">
        <w:t>bit</w:t>
      </w:r>
      <w:r w:rsidRPr="00D257F8" w:rsidR="00074D35">
        <w:t xml:space="preserve"> </w:t>
      </w:r>
      <w:r w:rsidRPr="00D257F8" w:rsidR="00302431">
        <w:t>unfair</w:t>
      </w:r>
      <w:r w:rsidRPr="00D257F8" w:rsidR="00074D35">
        <w:t xml:space="preserve"> </w:t>
      </w:r>
      <w:r w:rsidRPr="00D257F8" w:rsidR="00302431">
        <w:t>to</w:t>
      </w:r>
      <w:r w:rsidRPr="00D257F8" w:rsidR="00074D35">
        <w:t xml:space="preserve"> </w:t>
      </w:r>
      <w:r w:rsidRPr="00D257F8" w:rsidR="00302431">
        <w:t>say</w:t>
      </w:r>
      <w:r w:rsidRPr="00D257F8" w:rsidR="00254EA8">
        <w:t xml:space="preserve">. </w:t>
      </w:r>
      <w:r w:rsidRPr="00D257F8" w:rsidR="00302431">
        <w:t>Sometimes</w:t>
      </w:r>
      <w:r w:rsidRPr="00D257F8" w:rsidR="00074D35">
        <w:t xml:space="preserve"> </w:t>
      </w:r>
      <w:r w:rsidRPr="00D257F8" w:rsidR="00302431">
        <w:t>a</w:t>
      </w:r>
      <w:r w:rsidRPr="00D257F8" w:rsidR="00074D35">
        <w:t xml:space="preserve"> </w:t>
      </w:r>
      <w:r w:rsidRPr="00D257F8" w:rsidR="00302431">
        <w:t>certain</w:t>
      </w:r>
      <w:r w:rsidRPr="00D257F8" w:rsidR="00074D35">
        <w:t xml:space="preserve"> </w:t>
      </w:r>
      <w:r w:rsidRPr="00D257F8" w:rsidR="00302431">
        <w:t>disaffection</w:t>
      </w:r>
      <w:r w:rsidRPr="00D257F8" w:rsidR="00074D35">
        <w:t xml:space="preserve"> </w:t>
      </w:r>
      <w:r w:rsidRPr="00D257F8" w:rsidR="00302431">
        <w:t>has</w:t>
      </w:r>
      <w:r w:rsidRPr="00D257F8" w:rsidR="00074D35">
        <w:t xml:space="preserve"> </w:t>
      </w:r>
      <w:r w:rsidRPr="00D257F8" w:rsidR="00302431">
        <w:t>set</w:t>
      </w:r>
      <w:r w:rsidRPr="00D257F8" w:rsidR="00074D35">
        <w:t xml:space="preserve"> </w:t>
      </w:r>
      <w:r w:rsidRPr="00D257F8" w:rsidR="00302431">
        <w:t>in.</w:t>
      </w:r>
    </w:p>
    <w:p w:rsidR="00E264EF" w:rsidRPr="00D257F8" w:rsidP="00E264EF">
      <w:pPr>
        <w:pStyle w:val="Question"/>
      </w:pPr>
      <w:sdt>
        <w:sdtPr>
          <w:alias w:val="Member"/>
          <w:tag w:val="&lt;Member mnisId='1487' dodsId='31646'&gt;"/>
          <w:id w:val="1271744114"/>
          <w:placeholder>
            <w:docPart w:val="DefaultPlaceholder_1082065158"/>
          </w:placeholder>
          <w:richText/>
        </w:sdtPr>
        <w:sdtContent>
          <w:r w:rsidRPr="00D257F8" w:rsidR="00A13DB2">
            <w:rPr>
              <w:b/>
            </w:rPr>
            <w:t>Chair:</w:t>
          </w:r>
        </w:sdtContent>
      </w:sdt>
      <w:r w:rsidRPr="00D257F8" w:rsidR="00074D35">
        <w:t xml:space="preserve"> </w:t>
      </w:r>
      <w:r w:rsidRPr="00D257F8" w:rsidR="00302431">
        <w:t>Y</w:t>
      </w:r>
      <w:r w:rsidRPr="00D257F8" w:rsidR="00A13DB2">
        <w:t>ou</w:t>
      </w:r>
      <w:r w:rsidRPr="00D257F8" w:rsidR="00074D35">
        <w:t xml:space="preserve"> </w:t>
      </w:r>
      <w:r w:rsidRPr="00D257F8" w:rsidR="00A13DB2">
        <w:t>are</w:t>
      </w:r>
      <w:r w:rsidRPr="00D257F8" w:rsidR="00074D35">
        <w:t xml:space="preserve"> </w:t>
      </w:r>
      <w:r w:rsidRPr="00D257F8" w:rsidR="00A13DB2">
        <w:t>addressing</w:t>
      </w:r>
      <w:r w:rsidRPr="00D257F8" w:rsidR="00074D35">
        <w:t xml:space="preserve"> </w:t>
      </w:r>
      <w:r w:rsidRPr="00D257F8" w:rsidR="00302431">
        <w:t>future</w:t>
      </w:r>
      <w:r w:rsidRPr="00D257F8" w:rsidR="00074D35">
        <w:t xml:space="preserve"> </w:t>
      </w:r>
      <w:r w:rsidRPr="00D257F8" w:rsidR="00302431">
        <w:t>officers</w:t>
      </w:r>
      <w:r w:rsidRPr="00D257F8" w:rsidR="00074D35">
        <w:t xml:space="preserve"> </w:t>
      </w:r>
      <w:r w:rsidRPr="00D257F8" w:rsidR="00302431">
        <w:t>who</w:t>
      </w:r>
      <w:r w:rsidRPr="00D257F8" w:rsidR="00074D35">
        <w:t xml:space="preserve"> </w:t>
      </w:r>
      <w:r w:rsidRPr="00D257F8" w:rsidR="00302431">
        <w:t>may</w:t>
      </w:r>
      <w:r w:rsidRPr="00D257F8" w:rsidR="00074D35">
        <w:t xml:space="preserve"> </w:t>
      </w:r>
      <w:r w:rsidRPr="00D257F8" w:rsidR="00302431">
        <w:t>have</w:t>
      </w:r>
      <w:r w:rsidRPr="00D257F8" w:rsidR="00074D35">
        <w:t xml:space="preserve"> </w:t>
      </w:r>
      <w:r w:rsidRPr="00D257F8" w:rsidR="00302431">
        <w:t>to</w:t>
      </w:r>
      <w:r w:rsidRPr="00D257F8" w:rsidR="00074D35">
        <w:t xml:space="preserve"> </w:t>
      </w:r>
      <w:r w:rsidRPr="00D257F8" w:rsidR="00302431">
        <w:t>deal</w:t>
      </w:r>
      <w:r w:rsidRPr="00D257F8" w:rsidR="00074D35">
        <w:t xml:space="preserve"> </w:t>
      </w:r>
      <w:r w:rsidRPr="00D257F8" w:rsidR="00302431">
        <w:t>with</w:t>
      </w:r>
      <w:r w:rsidRPr="00D257F8" w:rsidR="00074D35">
        <w:t xml:space="preserve"> </w:t>
      </w:r>
      <w:r w:rsidRPr="00D257F8" w:rsidR="00302431">
        <w:t>these</w:t>
      </w:r>
      <w:r w:rsidRPr="00D257F8" w:rsidR="00074D35">
        <w:t xml:space="preserve"> </w:t>
      </w:r>
      <w:r w:rsidRPr="00D257F8" w:rsidR="00302431">
        <w:t>matters</w:t>
      </w:r>
      <w:r w:rsidRPr="00D257F8" w:rsidR="00074D35">
        <w:t xml:space="preserve"> </w:t>
      </w:r>
      <w:r w:rsidRPr="00D257F8" w:rsidR="00302431">
        <w:t>and</w:t>
      </w:r>
      <w:r w:rsidRPr="00D257F8" w:rsidR="00074D35">
        <w:t xml:space="preserve"> </w:t>
      </w:r>
      <w:r w:rsidRPr="00D257F8" w:rsidR="00302431">
        <w:t>deal</w:t>
      </w:r>
      <w:r w:rsidRPr="00D257F8" w:rsidR="00074D35">
        <w:t xml:space="preserve"> </w:t>
      </w:r>
      <w:r w:rsidRPr="00D257F8" w:rsidR="00302431">
        <w:t>with</w:t>
      </w:r>
      <w:r w:rsidRPr="00D257F8" w:rsidR="00074D35">
        <w:t xml:space="preserve"> </w:t>
      </w:r>
      <w:r w:rsidRPr="00D257F8" w:rsidR="00302431">
        <w:t>discipline</w:t>
      </w:r>
      <w:r w:rsidRPr="00D257F8" w:rsidR="00254EA8">
        <w:t>,</w:t>
      </w:r>
      <w:r w:rsidRPr="00D257F8" w:rsidR="00074D35">
        <w:t xml:space="preserve"> </w:t>
      </w:r>
      <w:r w:rsidRPr="00D257F8" w:rsidR="00302431">
        <w:t>o</w:t>
      </w:r>
      <w:r w:rsidRPr="00D257F8" w:rsidR="00A13DB2">
        <w:t>ften</w:t>
      </w:r>
      <w:r w:rsidRPr="00D257F8" w:rsidR="00074D35">
        <w:t xml:space="preserve"> </w:t>
      </w:r>
      <w:r w:rsidRPr="00D257F8" w:rsidR="00A13DB2">
        <w:t>in</w:t>
      </w:r>
      <w:r w:rsidRPr="00D257F8" w:rsidR="00074D35">
        <w:t xml:space="preserve"> </w:t>
      </w:r>
      <w:r w:rsidRPr="00D257F8" w:rsidR="00A13DB2">
        <w:t>confined</w:t>
      </w:r>
      <w:r w:rsidRPr="00D257F8" w:rsidR="00074D35">
        <w:t xml:space="preserve"> </w:t>
      </w:r>
      <w:r w:rsidRPr="00D257F8" w:rsidR="00A13DB2">
        <w:t>spaces.</w:t>
      </w:r>
      <w:r w:rsidRPr="00D257F8" w:rsidR="00074D35">
        <w:t xml:space="preserve"> </w:t>
      </w:r>
      <w:r w:rsidRPr="00D257F8" w:rsidR="00A13DB2">
        <w:t>The</w:t>
      </w:r>
      <w:r w:rsidRPr="00D257F8" w:rsidR="00074D35">
        <w:t xml:space="preserve"> </w:t>
      </w:r>
      <w:r w:rsidRPr="00D257F8" w:rsidR="00A13DB2">
        <w:t>captain</w:t>
      </w:r>
      <w:r w:rsidRPr="00D257F8" w:rsidR="00074D35">
        <w:t xml:space="preserve"> </w:t>
      </w:r>
      <w:r w:rsidRPr="00D257F8" w:rsidR="00A13DB2">
        <w:t>o</w:t>
      </w:r>
      <w:r w:rsidR="00C2002E">
        <w:t>f</w:t>
      </w:r>
      <w:r w:rsidRPr="00D257F8" w:rsidR="00074D35">
        <w:t xml:space="preserve"> </w:t>
      </w:r>
      <w:r w:rsidRPr="00D257F8" w:rsidR="00A13DB2">
        <w:t>a</w:t>
      </w:r>
      <w:r w:rsidRPr="00D257F8" w:rsidR="00074D35">
        <w:t xml:space="preserve"> </w:t>
      </w:r>
      <w:r w:rsidRPr="00D257F8" w:rsidR="00A13DB2">
        <w:t>ship</w:t>
      </w:r>
      <w:r w:rsidRPr="00D257F8" w:rsidR="00074D35">
        <w:t xml:space="preserve"> </w:t>
      </w:r>
      <w:r w:rsidRPr="00D257F8" w:rsidR="00A13DB2">
        <w:t>has</w:t>
      </w:r>
      <w:r w:rsidRPr="00D257F8" w:rsidR="00074D35">
        <w:t xml:space="preserve"> </w:t>
      </w:r>
      <w:r w:rsidRPr="00D257F8" w:rsidR="00A13DB2">
        <w:t>certain</w:t>
      </w:r>
      <w:r w:rsidRPr="00D257F8" w:rsidR="00074D35">
        <w:t xml:space="preserve"> </w:t>
      </w:r>
      <w:r w:rsidRPr="00D257F8" w:rsidR="00A13DB2">
        <w:t>powers</w:t>
      </w:r>
      <w:r w:rsidRPr="00D257F8" w:rsidR="00254EA8">
        <w:t xml:space="preserve"> that</w:t>
      </w:r>
      <w:r w:rsidRPr="00D257F8" w:rsidR="00074D35">
        <w:t xml:space="preserve"> </w:t>
      </w:r>
      <w:r w:rsidRPr="00D257F8" w:rsidR="00A13DB2">
        <w:t>you</w:t>
      </w:r>
      <w:r w:rsidRPr="00D257F8" w:rsidR="00074D35">
        <w:t xml:space="preserve"> </w:t>
      </w:r>
      <w:r w:rsidRPr="00D257F8" w:rsidR="00A13DB2">
        <w:t>would</w:t>
      </w:r>
      <w:r w:rsidRPr="00D257F8" w:rsidR="00074D35">
        <w:t xml:space="preserve"> </w:t>
      </w:r>
      <w:r w:rsidRPr="00D257F8" w:rsidR="00A13DB2">
        <w:t>not</w:t>
      </w:r>
      <w:r w:rsidRPr="00D257F8" w:rsidR="00074D35">
        <w:t xml:space="preserve"> </w:t>
      </w:r>
      <w:r w:rsidRPr="00D257F8" w:rsidR="00A13DB2">
        <w:t>get</w:t>
      </w:r>
      <w:r w:rsidRPr="00D257F8" w:rsidR="00074D35">
        <w:t xml:space="preserve"> </w:t>
      </w:r>
      <w:r w:rsidRPr="00D257F8" w:rsidR="00A13DB2">
        <w:t>in</w:t>
      </w:r>
      <w:r w:rsidRPr="00D257F8" w:rsidR="00074D35">
        <w:t xml:space="preserve"> </w:t>
      </w:r>
      <w:r w:rsidRPr="00D257F8" w:rsidR="00302431">
        <w:t>other</w:t>
      </w:r>
      <w:r w:rsidRPr="00D257F8" w:rsidR="00074D35">
        <w:t xml:space="preserve"> </w:t>
      </w:r>
      <w:r w:rsidRPr="00D257F8" w:rsidR="00302431">
        <w:t>environments</w:t>
      </w:r>
      <w:r w:rsidRPr="00D257F8" w:rsidR="00074D35">
        <w:t xml:space="preserve"> </w:t>
      </w:r>
      <w:r w:rsidRPr="00D257F8" w:rsidR="00302431">
        <w:t>in</w:t>
      </w:r>
      <w:r w:rsidRPr="00D257F8" w:rsidR="00074D35">
        <w:t xml:space="preserve"> </w:t>
      </w:r>
      <w:r w:rsidRPr="00D257F8" w:rsidR="00302431">
        <w:t>civilian</w:t>
      </w:r>
      <w:r w:rsidRPr="00D257F8" w:rsidR="00074D35">
        <w:t xml:space="preserve"> </w:t>
      </w:r>
      <w:r w:rsidRPr="00D257F8" w:rsidR="00302431">
        <w:t>life.</w:t>
      </w:r>
      <w:r w:rsidRPr="00D257F8" w:rsidR="00074D35">
        <w:t xml:space="preserve"> </w:t>
      </w:r>
      <w:r w:rsidRPr="00D257F8" w:rsidR="00302431">
        <w:t>I</w:t>
      </w:r>
      <w:r w:rsidRPr="00D257F8" w:rsidR="00074D35">
        <w:t xml:space="preserve"> </w:t>
      </w:r>
      <w:r w:rsidRPr="00D257F8" w:rsidR="00302431">
        <w:t>just</w:t>
      </w:r>
      <w:r w:rsidRPr="00D257F8" w:rsidR="00074D35">
        <w:t xml:space="preserve"> </w:t>
      </w:r>
      <w:r w:rsidRPr="00D257F8" w:rsidR="00302431">
        <w:t>recall</w:t>
      </w:r>
      <w:r w:rsidRPr="00D257F8" w:rsidR="00074D35">
        <w:t xml:space="preserve"> </w:t>
      </w:r>
      <w:r w:rsidRPr="00D257F8" w:rsidR="00302431">
        <w:t>m</w:t>
      </w:r>
      <w:r w:rsidRPr="00D257F8" w:rsidR="00A13DB2">
        <w:t>y</w:t>
      </w:r>
      <w:r w:rsidRPr="00D257F8" w:rsidR="00074D35">
        <w:t xml:space="preserve"> </w:t>
      </w:r>
      <w:r w:rsidRPr="00D257F8" w:rsidR="00A13DB2">
        <w:t>time</w:t>
      </w:r>
      <w:r w:rsidRPr="00D257F8" w:rsidR="00074D35">
        <w:t xml:space="preserve"> </w:t>
      </w:r>
      <w:r w:rsidRPr="00D257F8" w:rsidR="00A13DB2">
        <w:t>at</w:t>
      </w:r>
      <w:r w:rsidRPr="00D257F8" w:rsidR="00074D35">
        <w:t xml:space="preserve"> </w:t>
      </w:r>
      <w:r w:rsidRPr="00D257F8" w:rsidR="00A13DB2">
        <w:t>Sandhurst</w:t>
      </w:r>
      <w:r w:rsidRPr="00D257F8" w:rsidR="00254EA8">
        <w:t>. W</w:t>
      </w:r>
      <w:r w:rsidRPr="00D257F8" w:rsidR="00A13DB2">
        <w:t>e</w:t>
      </w:r>
      <w:r w:rsidRPr="00D257F8" w:rsidR="00074D35">
        <w:t xml:space="preserve"> </w:t>
      </w:r>
      <w:r w:rsidRPr="00D257F8" w:rsidR="00A13DB2">
        <w:t>had</w:t>
      </w:r>
      <w:r w:rsidRPr="00D257F8" w:rsidR="00074D35">
        <w:t xml:space="preserve"> </w:t>
      </w:r>
      <w:r w:rsidRPr="00D257F8" w:rsidR="00A13DB2">
        <w:t>no</w:t>
      </w:r>
      <w:r w:rsidRPr="00D257F8" w:rsidR="00302431">
        <w:t>body</w:t>
      </w:r>
      <w:r w:rsidRPr="00D257F8" w:rsidR="00074D35">
        <w:t xml:space="preserve"> </w:t>
      </w:r>
      <w:r w:rsidRPr="00D257F8" w:rsidR="00302431">
        <w:t>like</w:t>
      </w:r>
      <w:r w:rsidRPr="00D257F8" w:rsidR="00074D35">
        <w:t xml:space="preserve"> </w:t>
      </w:r>
      <w:r w:rsidRPr="00D257F8" w:rsidR="00302431">
        <w:t>yourself</w:t>
      </w:r>
      <w:r w:rsidRPr="00D257F8" w:rsidR="00074D35">
        <w:t xml:space="preserve"> </w:t>
      </w:r>
      <w:r w:rsidRPr="00D257F8" w:rsidR="00302431">
        <w:t>come</w:t>
      </w:r>
      <w:r w:rsidRPr="00D257F8" w:rsidR="00074D35">
        <w:t xml:space="preserve"> </w:t>
      </w:r>
      <w:r w:rsidRPr="00D257F8" w:rsidR="00302431">
        <w:t>and</w:t>
      </w:r>
      <w:r w:rsidRPr="00D257F8" w:rsidR="00074D35">
        <w:t xml:space="preserve"> </w:t>
      </w:r>
      <w:r w:rsidRPr="00D257F8" w:rsidR="00302431">
        <w:t>talk</w:t>
      </w:r>
      <w:r w:rsidRPr="00D257F8" w:rsidR="00074D35">
        <w:t xml:space="preserve"> </w:t>
      </w:r>
      <w:r w:rsidRPr="00D257F8" w:rsidR="00302431">
        <w:t>to</w:t>
      </w:r>
      <w:r w:rsidRPr="00D257F8" w:rsidR="00074D35">
        <w:t xml:space="preserve"> </w:t>
      </w:r>
      <w:r w:rsidRPr="00D257F8" w:rsidR="00302431">
        <w:t>us.</w:t>
      </w:r>
      <w:r w:rsidRPr="00D257F8" w:rsidR="00074D35">
        <w:t xml:space="preserve"> </w:t>
      </w:r>
      <w:r w:rsidRPr="00D257F8" w:rsidR="00302431">
        <w:t>We</w:t>
      </w:r>
      <w:r w:rsidRPr="00D257F8" w:rsidR="00074D35">
        <w:t xml:space="preserve"> </w:t>
      </w:r>
      <w:r w:rsidRPr="00D257F8" w:rsidR="00254EA8">
        <w:t xml:space="preserve">had </w:t>
      </w:r>
      <w:r w:rsidRPr="00D257F8" w:rsidR="00302431">
        <w:t>a</w:t>
      </w:r>
      <w:r w:rsidRPr="00D257F8" w:rsidR="00074D35">
        <w:t xml:space="preserve"> </w:t>
      </w:r>
      <w:r w:rsidRPr="00D257F8" w:rsidR="00254EA8">
        <w:t>l</w:t>
      </w:r>
      <w:r w:rsidRPr="00D257F8" w:rsidR="00302431">
        <w:t>egal</w:t>
      </w:r>
      <w:r w:rsidRPr="00D257F8" w:rsidR="00074D35">
        <w:t xml:space="preserve"> </w:t>
      </w:r>
      <w:r w:rsidRPr="00D257F8" w:rsidR="00254EA8">
        <w:t>o</w:t>
      </w:r>
      <w:r w:rsidRPr="00D257F8" w:rsidR="00302431">
        <w:t>fficer</w:t>
      </w:r>
      <w:r w:rsidRPr="00D257F8" w:rsidR="00074D35">
        <w:t xml:space="preserve"> </w:t>
      </w:r>
      <w:r w:rsidRPr="00D257F8" w:rsidR="00302431">
        <w:t>talk</w:t>
      </w:r>
      <w:r w:rsidRPr="00D257F8" w:rsidR="00074D35">
        <w:t xml:space="preserve"> </w:t>
      </w:r>
      <w:r w:rsidRPr="00D257F8" w:rsidR="00A13DB2">
        <w:t>about</w:t>
      </w:r>
      <w:r w:rsidRPr="00D257F8" w:rsidR="00074D35">
        <w:t xml:space="preserve"> </w:t>
      </w:r>
      <w:r w:rsidRPr="00D257F8" w:rsidR="00A13DB2">
        <w:t>Queen’s</w:t>
      </w:r>
      <w:r w:rsidRPr="00D257F8" w:rsidR="00074D35">
        <w:t xml:space="preserve"> </w:t>
      </w:r>
      <w:r w:rsidRPr="00D257F8" w:rsidR="00254EA8">
        <w:t>r</w:t>
      </w:r>
      <w:r w:rsidRPr="00D257F8" w:rsidR="00A13DB2">
        <w:t>egulations</w:t>
      </w:r>
      <w:r w:rsidRPr="00D257F8" w:rsidR="00254EA8">
        <w:t xml:space="preserve">, </w:t>
      </w:r>
      <w:r w:rsidRPr="00D257F8" w:rsidR="00A13DB2">
        <w:t>and</w:t>
      </w:r>
      <w:r w:rsidRPr="00D257F8" w:rsidR="00074D35">
        <w:t xml:space="preserve"> </w:t>
      </w:r>
      <w:r w:rsidRPr="00D257F8" w:rsidR="00A13DB2">
        <w:t>he</w:t>
      </w:r>
      <w:r w:rsidRPr="00D257F8" w:rsidR="00074D35">
        <w:t xml:space="preserve"> </w:t>
      </w:r>
      <w:r w:rsidRPr="00D257F8" w:rsidR="00A13DB2">
        <w:t>began</w:t>
      </w:r>
      <w:r w:rsidRPr="00D257F8" w:rsidR="00074D35">
        <w:t xml:space="preserve"> </w:t>
      </w:r>
      <w:r w:rsidRPr="00D257F8" w:rsidR="00A13DB2">
        <w:t>his</w:t>
      </w:r>
      <w:r w:rsidRPr="00D257F8" w:rsidR="00074D35">
        <w:t xml:space="preserve"> </w:t>
      </w:r>
      <w:r w:rsidRPr="00D257F8" w:rsidR="00A13DB2">
        <w:t>statement</w:t>
      </w:r>
      <w:r w:rsidRPr="00D257F8" w:rsidR="00074D35">
        <w:t xml:space="preserve"> </w:t>
      </w:r>
      <w:r w:rsidRPr="00D257F8" w:rsidR="00A13DB2">
        <w:t>by</w:t>
      </w:r>
      <w:r w:rsidRPr="00D257F8" w:rsidR="00074D35">
        <w:t xml:space="preserve"> </w:t>
      </w:r>
      <w:r w:rsidRPr="00D257F8" w:rsidR="00A13DB2">
        <w:t>saying</w:t>
      </w:r>
      <w:r w:rsidRPr="00D257F8" w:rsidR="00302431">
        <w:t>,</w:t>
      </w:r>
      <w:r w:rsidRPr="00D257F8" w:rsidR="00074D35">
        <w:t xml:space="preserve"> </w:t>
      </w:r>
      <w:r w:rsidRPr="00D257F8" w:rsidR="00302431">
        <w:t>“T</w:t>
      </w:r>
      <w:r w:rsidRPr="00D257F8" w:rsidR="00A13DB2">
        <w:t>hi</w:t>
      </w:r>
      <w:r w:rsidRPr="00D257F8" w:rsidR="00302431">
        <w:t>s</w:t>
      </w:r>
      <w:r w:rsidRPr="00D257F8" w:rsidR="00074D35">
        <w:t xml:space="preserve"> </w:t>
      </w:r>
      <w:r w:rsidRPr="00D257F8" w:rsidR="00302431">
        <w:t>is</w:t>
      </w:r>
      <w:r w:rsidRPr="00D257F8" w:rsidR="00074D35">
        <w:t xml:space="preserve"> </w:t>
      </w:r>
      <w:r w:rsidRPr="00D257F8" w:rsidR="00302431">
        <w:t>really</w:t>
      </w:r>
      <w:r w:rsidRPr="00D257F8" w:rsidR="00074D35">
        <w:t xml:space="preserve"> </w:t>
      </w:r>
      <w:r w:rsidRPr="00D257F8" w:rsidR="00A13DB2">
        <w:t>dull.</w:t>
      </w:r>
      <w:r w:rsidRPr="00D257F8" w:rsidR="00074D35">
        <w:t xml:space="preserve"> </w:t>
      </w:r>
      <w:r w:rsidRPr="00D257F8" w:rsidR="00302431">
        <w:t>If</w:t>
      </w:r>
      <w:r w:rsidRPr="00D257F8" w:rsidR="00074D35">
        <w:t xml:space="preserve"> </w:t>
      </w:r>
      <w:r w:rsidRPr="00D257F8" w:rsidR="00302431">
        <w:t>you</w:t>
      </w:r>
      <w:r w:rsidRPr="00D257F8" w:rsidR="00074D35">
        <w:t xml:space="preserve"> </w:t>
      </w:r>
      <w:r w:rsidRPr="00D257F8" w:rsidR="00302431">
        <w:t>would</w:t>
      </w:r>
      <w:r w:rsidRPr="00D257F8" w:rsidR="00074D35">
        <w:t xml:space="preserve"> </w:t>
      </w:r>
      <w:r w:rsidRPr="00D257F8" w:rsidR="00302431">
        <w:t>like</w:t>
      </w:r>
      <w:r w:rsidRPr="00D257F8" w:rsidR="00074D35">
        <w:t xml:space="preserve"> </w:t>
      </w:r>
      <w:r w:rsidRPr="00D257F8" w:rsidR="00302431">
        <w:t>to</w:t>
      </w:r>
      <w:r w:rsidRPr="00D257F8" w:rsidR="00074D35">
        <w:t xml:space="preserve"> </w:t>
      </w:r>
      <w:r w:rsidRPr="00D257F8" w:rsidR="00302431">
        <w:t>have</w:t>
      </w:r>
      <w:r w:rsidRPr="00D257F8" w:rsidR="00074D35">
        <w:t xml:space="preserve"> </w:t>
      </w:r>
      <w:r w:rsidRPr="00D257F8" w:rsidR="00302431">
        <w:t>some</w:t>
      </w:r>
      <w:r w:rsidRPr="00D257F8" w:rsidR="00074D35">
        <w:t xml:space="preserve"> </w:t>
      </w:r>
      <w:r w:rsidRPr="00D257F8" w:rsidR="00302431">
        <w:t>sleep,</w:t>
      </w:r>
      <w:r w:rsidRPr="00D257F8" w:rsidR="00074D35">
        <w:t xml:space="preserve"> </w:t>
      </w:r>
      <w:r w:rsidRPr="00D257F8" w:rsidR="00302431">
        <w:t>you</w:t>
      </w:r>
      <w:r w:rsidRPr="00D257F8" w:rsidR="00074D35">
        <w:t xml:space="preserve"> </w:t>
      </w:r>
      <w:r w:rsidRPr="00D257F8" w:rsidR="00302431">
        <w:t>are</w:t>
      </w:r>
      <w:r w:rsidRPr="00D257F8" w:rsidR="00074D35">
        <w:t xml:space="preserve"> </w:t>
      </w:r>
      <w:r w:rsidRPr="00D257F8" w:rsidR="00302431">
        <w:t>more</w:t>
      </w:r>
      <w:r w:rsidRPr="00D257F8" w:rsidR="00074D35">
        <w:t xml:space="preserve"> </w:t>
      </w:r>
      <w:r w:rsidRPr="00D257F8" w:rsidR="00302431">
        <w:t>than</w:t>
      </w:r>
      <w:r w:rsidRPr="00D257F8" w:rsidR="00074D35">
        <w:t xml:space="preserve"> </w:t>
      </w:r>
      <w:r w:rsidRPr="00D257F8" w:rsidR="00302431">
        <w:t>welcome</w:t>
      </w:r>
      <w:r w:rsidR="00C2002E">
        <w:t>.</w:t>
      </w:r>
      <w:r w:rsidRPr="00D257F8" w:rsidR="00302431">
        <w:t>”</w:t>
      </w:r>
      <w:r w:rsidRPr="00D257F8" w:rsidR="00074D35">
        <w:t xml:space="preserve"> </w:t>
      </w:r>
      <w:r w:rsidRPr="00D257F8" w:rsidR="00A13DB2">
        <w:t>Every</w:t>
      </w:r>
      <w:r w:rsidRPr="00D257F8" w:rsidR="00302431">
        <w:t>body</w:t>
      </w:r>
      <w:r w:rsidRPr="00D257F8" w:rsidR="00074D35">
        <w:t xml:space="preserve"> </w:t>
      </w:r>
      <w:r w:rsidRPr="00D257F8" w:rsidR="00A13DB2">
        <w:t>around</w:t>
      </w:r>
      <w:r w:rsidRPr="00D257F8" w:rsidR="00074D35">
        <w:t xml:space="preserve"> </w:t>
      </w:r>
      <w:r w:rsidRPr="00D257F8" w:rsidR="00A13DB2">
        <w:t>me</w:t>
      </w:r>
      <w:r w:rsidRPr="00D257F8" w:rsidR="00074D35">
        <w:t xml:space="preserve"> </w:t>
      </w:r>
      <w:r w:rsidRPr="00D257F8" w:rsidR="00A13DB2">
        <w:t>then</w:t>
      </w:r>
      <w:r w:rsidRPr="00D257F8" w:rsidR="00074D35">
        <w:t xml:space="preserve"> </w:t>
      </w:r>
      <w:r w:rsidRPr="00D257F8" w:rsidR="00A13DB2">
        <w:t>fell</w:t>
      </w:r>
      <w:r w:rsidRPr="00D257F8" w:rsidR="00074D35">
        <w:t xml:space="preserve"> </w:t>
      </w:r>
      <w:r w:rsidRPr="00D257F8" w:rsidR="00A13DB2">
        <w:t>asleep</w:t>
      </w:r>
      <w:r w:rsidRPr="00D257F8" w:rsidR="00302431">
        <w:t>.</w:t>
      </w:r>
      <w:r w:rsidRPr="00D257F8" w:rsidR="00074D35">
        <w:t xml:space="preserve"> </w:t>
      </w:r>
      <w:r w:rsidRPr="00D257F8" w:rsidR="00302431">
        <w:t>I</w:t>
      </w:r>
      <w:r w:rsidRPr="00D257F8" w:rsidR="00074D35">
        <w:t xml:space="preserve"> </w:t>
      </w:r>
      <w:r w:rsidRPr="00D257F8" w:rsidR="00302431">
        <w:t>was</w:t>
      </w:r>
      <w:r w:rsidRPr="00D257F8" w:rsidR="00074D35">
        <w:t xml:space="preserve"> </w:t>
      </w:r>
      <w:r w:rsidRPr="00D257F8" w:rsidR="00302431">
        <w:t>the</w:t>
      </w:r>
      <w:r w:rsidRPr="00D257F8" w:rsidR="00074D35">
        <w:t xml:space="preserve"> </w:t>
      </w:r>
      <w:r w:rsidRPr="00D257F8" w:rsidR="00302431">
        <w:t>only</w:t>
      </w:r>
      <w:r w:rsidRPr="00D257F8" w:rsidR="00074D35">
        <w:t xml:space="preserve"> </w:t>
      </w:r>
      <w:r w:rsidRPr="00D257F8" w:rsidR="00302431">
        <w:t>one</w:t>
      </w:r>
      <w:r w:rsidRPr="00D257F8" w:rsidR="00074D35">
        <w:t xml:space="preserve"> </w:t>
      </w:r>
      <w:r w:rsidRPr="00D257F8" w:rsidR="00302431">
        <w:t>left</w:t>
      </w:r>
      <w:r w:rsidRPr="00D257F8" w:rsidR="00074D35">
        <w:t xml:space="preserve"> </w:t>
      </w:r>
      <w:r w:rsidRPr="00D257F8" w:rsidR="00302431">
        <w:t>awake</w:t>
      </w:r>
      <w:r w:rsidRPr="00D257F8" w:rsidR="00074D35">
        <w:t xml:space="preserve"> </w:t>
      </w:r>
      <w:r w:rsidRPr="00D257F8" w:rsidR="00302431">
        <w:t>and</w:t>
      </w:r>
      <w:r w:rsidRPr="00D257F8" w:rsidR="00074D35">
        <w:t xml:space="preserve"> </w:t>
      </w:r>
      <w:r w:rsidRPr="00D257F8" w:rsidR="00302431">
        <w:t>he</w:t>
      </w:r>
      <w:r w:rsidRPr="00D257F8" w:rsidR="00074D35">
        <w:t xml:space="preserve"> </w:t>
      </w:r>
      <w:r w:rsidRPr="00D257F8" w:rsidR="00302431">
        <w:t>kept</w:t>
      </w:r>
      <w:r w:rsidRPr="00D257F8" w:rsidR="00074D35">
        <w:t xml:space="preserve"> </w:t>
      </w:r>
      <w:r w:rsidRPr="00D257F8" w:rsidR="00302431">
        <w:t>looking</w:t>
      </w:r>
      <w:r w:rsidRPr="00D257F8" w:rsidR="00074D35">
        <w:t xml:space="preserve"> </w:t>
      </w:r>
      <w:r w:rsidRPr="00D257F8" w:rsidR="00302431">
        <w:t>at</w:t>
      </w:r>
      <w:r w:rsidRPr="00D257F8" w:rsidR="00074D35">
        <w:t xml:space="preserve"> </w:t>
      </w:r>
      <w:r w:rsidRPr="00D257F8" w:rsidR="00302431">
        <w:t>me</w:t>
      </w:r>
      <w:r w:rsidR="00C2002E">
        <w:t>,</w:t>
      </w:r>
      <w:r w:rsidRPr="00D257F8" w:rsidR="00074D35">
        <w:t xml:space="preserve"> </w:t>
      </w:r>
      <w:r w:rsidRPr="00D257F8" w:rsidR="00302431">
        <w:t>so</w:t>
      </w:r>
      <w:r w:rsidRPr="00D257F8" w:rsidR="00074D35">
        <w:t xml:space="preserve"> </w:t>
      </w:r>
      <w:r w:rsidRPr="00D257F8" w:rsidR="00A13DB2">
        <w:t>I</w:t>
      </w:r>
      <w:r w:rsidRPr="00D257F8" w:rsidR="00074D35">
        <w:t xml:space="preserve"> </w:t>
      </w:r>
      <w:r w:rsidRPr="00D257F8" w:rsidR="00A13DB2">
        <w:t>felt</w:t>
      </w:r>
      <w:r w:rsidRPr="00D257F8" w:rsidR="00074D35">
        <w:t xml:space="preserve"> </w:t>
      </w:r>
      <w:r w:rsidRPr="00D257F8" w:rsidR="00A13DB2">
        <w:t>I</w:t>
      </w:r>
      <w:r w:rsidRPr="00D257F8" w:rsidR="00074D35">
        <w:t xml:space="preserve"> </w:t>
      </w:r>
      <w:r w:rsidRPr="00D257F8" w:rsidR="00302431">
        <w:t>could</w:t>
      </w:r>
      <w:r w:rsidRPr="00D257F8" w:rsidR="00074D35">
        <w:t xml:space="preserve"> </w:t>
      </w:r>
      <w:r w:rsidRPr="00D257F8" w:rsidR="00302431">
        <w:t>not</w:t>
      </w:r>
      <w:r w:rsidRPr="00D257F8" w:rsidR="00074D35">
        <w:t xml:space="preserve"> </w:t>
      </w:r>
      <w:r w:rsidRPr="00D257F8" w:rsidR="00A13DB2">
        <w:t>fall</w:t>
      </w:r>
      <w:r w:rsidRPr="00D257F8" w:rsidR="00074D35">
        <w:t xml:space="preserve"> </w:t>
      </w:r>
      <w:r w:rsidRPr="00D257F8" w:rsidR="00302431">
        <w:t>asleep</w:t>
      </w:r>
      <w:r w:rsidRPr="00D257F8" w:rsidR="00074D35">
        <w:t xml:space="preserve"> </w:t>
      </w:r>
      <w:r w:rsidRPr="00D257F8" w:rsidR="00302431">
        <w:t>because</w:t>
      </w:r>
      <w:r w:rsidRPr="00D257F8" w:rsidR="00074D35">
        <w:t xml:space="preserve"> </w:t>
      </w:r>
      <w:r w:rsidRPr="00D257F8" w:rsidR="00302431">
        <w:t>I</w:t>
      </w:r>
      <w:r w:rsidRPr="00D257F8" w:rsidR="00074D35">
        <w:t xml:space="preserve"> </w:t>
      </w:r>
      <w:r w:rsidRPr="00D257F8" w:rsidR="00302431">
        <w:t>would</w:t>
      </w:r>
      <w:r w:rsidRPr="00D257F8" w:rsidR="00074D35">
        <w:t xml:space="preserve"> </w:t>
      </w:r>
      <w:r w:rsidRPr="00D257F8" w:rsidR="00302431">
        <w:t>insult</w:t>
      </w:r>
      <w:r w:rsidRPr="00D257F8" w:rsidR="00074D35">
        <w:t xml:space="preserve"> </w:t>
      </w:r>
      <w:r w:rsidRPr="00D257F8" w:rsidR="00302431">
        <w:t>him.</w:t>
      </w:r>
    </w:p>
    <w:p w:rsidR="00A13DB2" w:rsidRPr="00D257F8" w:rsidP="00E264EF">
      <w:pPr>
        <w:pStyle w:val="Question"/>
        <w:numPr>
          <w:ilvl w:val="0"/>
          <w:numId w:val="0"/>
        </w:numPr>
        <w:ind w:left="794"/>
      </w:pPr>
      <w:r w:rsidRPr="00D257F8">
        <w:t>Whil</w:t>
      </w:r>
      <w:r w:rsidRPr="00D257F8" w:rsidR="00254EA8">
        <w:t>e</w:t>
      </w:r>
      <w:r w:rsidRPr="00D257F8" w:rsidR="00074D35">
        <w:t xml:space="preserve"> </w:t>
      </w:r>
      <w:r w:rsidRPr="00D257F8">
        <w:t>that</w:t>
      </w:r>
      <w:r w:rsidRPr="00D257F8" w:rsidR="00074D35">
        <w:t xml:space="preserve"> </w:t>
      </w:r>
      <w:r w:rsidRPr="00D257F8">
        <w:t>is</w:t>
      </w:r>
      <w:r w:rsidRPr="00D257F8" w:rsidR="00074D35">
        <w:t xml:space="preserve"> </w:t>
      </w:r>
      <w:r w:rsidRPr="00D257F8" w:rsidR="00CF1129">
        <w:t>slightly</w:t>
      </w:r>
      <w:r w:rsidRPr="00D257F8" w:rsidR="00074D35">
        <w:t xml:space="preserve"> </w:t>
      </w:r>
      <w:r w:rsidRPr="00D257F8" w:rsidR="00CF1129">
        <w:t>humor</w:t>
      </w:r>
      <w:r w:rsidRPr="00D257F8">
        <w:t>ous,</w:t>
      </w:r>
      <w:r w:rsidRPr="00D257F8" w:rsidR="00074D35">
        <w:t xml:space="preserve"> </w:t>
      </w:r>
      <w:r w:rsidRPr="00D257F8">
        <w:t>it</w:t>
      </w:r>
      <w:r w:rsidRPr="00D257F8" w:rsidR="00074D35">
        <w:t xml:space="preserve"> </w:t>
      </w:r>
      <w:r w:rsidRPr="00D257F8">
        <w:t>i</w:t>
      </w:r>
      <w:r w:rsidRPr="00D257F8">
        <w:t>s</w:t>
      </w:r>
      <w:r w:rsidRPr="00D257F8" w:rsidR="00074D35">
        <w:t xml:space="preserve"> </w:t>
      </w:r>
      <w:r w:rsidRPr="00D257F8">
        <w:t>sad</w:t>
      </w:r>
      <w:r w:rsidRPr="00D257F8" w:rsidR="00074D35">
        <w:t xml:space="preserve"> </w:t>
      </w:r>
      <w:r w:rsidRPr="00D257F8">
        <w:t>in</w:t>
      </w:r>
      <w:r w:rsidRPr="00D257F8" w:rsidR="00074D35">
        <w:t xml:space="preserve"> </w:t>
      </w:r>
      <w:r w:rsidRPr="00D257F8">
        <w:t>a</w:t>
      </w:r>
      <w:r w:rsidRPr="00D257F8" w:rsidR="00074D35">
        <w:t xml:space="preserve"> </w:t>
      </w:r>
      <w:r w:rsidRPr="00D257F8">
        <w:t>way</w:t>
      </w:r>
      <w:r w:rsidRPr="00D257F8" w:rsidR="00254EA8">
        <w:t>,</w:t>
      </w:r>
      <w:r w:rsidRPr="00D257F8" w:rsidR="00074D35">
        <w:t xml:space="preserve"> </w:t>
      </w:r>
      <w:r w:rsidRPr="00D257F8">
        <w:t>because</w:t>
      </w:r>
      <w:r w:rsidRPr="00D257F8" w:rsidR="00074D35">
        <w:t xml:space="preserve"> </w:t>
      </w:r>
      <w:r w:rsidRPr="00D257F8">
        <w:t>it</w:t>
      </w:r>
      <w:r w:rsidRPr="00D257F8" w:rsidR="00074D35">
        <w:t xml:space="preserve"> </w:t>
      </w:r>
      <w:r w:rsidRPr="00D257F8">
        <w:t>was</w:t>
      </w:r>
      <w:r w:rsidRPr="00D257F8" w:rsidR="00074D35">
        <w:t xml:space="preserve"> </w:t>
      </w:r>
      <w:r w:rsidRPr="00D257F8">
        <w:t>a</w:t>
      </w:r>
      <w:r w:rsidRPr="00D257F8" w:rsidR="00074D35">
        <w:t xml:space="preserve"> </w:t>
      </w:r>
      <w:r w:rsidRPr="00D257F8">
        <w:t>waste</w:t>
      </w:r>
      <w:r w:rsidRPr="00D257F8" w:rsidR="00074D35">
        <w:t xml:space="preserve"> </w:t>
      </w:r>
      <w:r w:rsidRPr="00D257F8">
        <w:t>of</w:t>
      </w:r>
      <w:r w:rsidRPr="00D257F8" w:rsidR="00074D35">
        <w:t xml:space="preserve"> </w:t>
      </w:r>
      <w:r w:rsidRPr="00D257F8">
        <w:t>understanding</w:t>
      </w:r>
      <w:r w:rsidRPr="00D257F8" w:rsidR="00074D35">
        <w:t xml:space="preserve"> </w:t>
      </w:r>
      <w:r w:rsidRPr="00D257F8">
        <w:t>the</w:t>
      </w:r>
      <w:r w:rsidRPr="00D257F8" w:rsidR="00074D35">
        <w:t xml:space="preserve"> </w:t>
      </w:r>
      <w:r w:rsidRPr="00D257F8">
        <w:t>importance</w:t>
      </w:r>
      <w:r w:rsidRPr="00D257F8" w:rsidR="00074D35">
        <w:t xml:space="preserve"> </w:t>
      </w:r>
      <w:r w:rsidRPr="00D257F8">
        <w:t>of</w:t>
      </w:r>
      <w:r w:rsidRPr="00D257F8" w:rsidR="00074D35">
        <w:t xml:space="preserve"> </w:t>
      </w:r>
      <w:r w:rsidRPr="00D257F8">
        <w:t>discipline</w:t>
      </w:r>
      <w:r w:rsidRPr="00D257F8" w:rsidR="00074D35">
        <w:t xml:space="preserve"> </w:t>
      </w:r>
      <w:r w:rsidRPr="00D257F8">
        <w:t>and</w:t>
      </w:r>
      <w:r w:rsidRPr="00D257F8" w:rsidR="00074D35">
        <w:t xml:space="preserve"> </w:t>
      </w:r>
      <w:r w:rsidRPr="00D257F8">
        <w:t>how</w:t>
      </w:r>
      <w:r w:rsidRPr="00D257F8" w:rsidR="00074D35">
        <w:t xml:space="preserve"> </w:t>
      </w:r>
      <w:r w:rsidRPr="00D257F8" w:rsidR="00254EA8">
        <w:t>service complaint</w:t>
      </w:r>
      <w:r w:rsidRPr="00D257F8">
        <w:t>s</w:t>
      </w:r>
      <w:r w:rsidRPr="00D257F8" w:rsidR="00074D35">
        <w:t xml:space="preserve"> </w:t>
      </w:r>
      <w:r w:rsidRPr="00D257F8">
        <w:t>need</w:t>
      </w:r>
      <w:r w:rsidRPr="00D257F8" w:rsidR="00074D35">
        <w:t xml:space="preserve"> </w:t>
      </w:r>
      <w:r w:rsidRPr="00D257F8">
        <w:t>to</w:t>
      </w:r>
      <w:r w:rsidRPr="00D257F8" w:rsidR="00074D35">
        <w:t xml:space="preserve"> </w:t>
      </w:r>
      <w:r w:rsidRPr="00D257F8">
        <w:t>be</w:t>
      </w:r>
      <w:r w:rsidRPr="00D257F8" w:rsidR="00074D35">
        <w:t xml:space="preserve"> </w:t>
      </w:r>
      <w:r w:rsidRPr="00D257F8">
        <w:t>taken</w:t>
      </w:r>
      <w:r w:rsidRPr="00D257F8" w:rsidR="00074D35">
        <w:t xml:space="preserve"> </w:t>
      </w:r>
      <w:r w:rsidRPr="00D257F8">
        <w:t>seriously</w:t>
      </w:r>
      <w:r w:rsidRPr="00D257F8" w:rsidR="00074D35">
        <w:t xml:space="preserve"> </w:t>
      </w:r>
      <w:r w:rsidRPr="00D257F8">
        <w:t>when</w:t>
      </w:r>
      <w:r w:rsidRPr="00D257F8" w:rsidR="00074D35">
        <w:t xml:space="preserve"> </w:t>
      </w:r>
      <w:r w:rsidRPr="00D257F8">
        <w:t>there</w:t>
      </w:r>
      <w:r w:rsidRPr="00D257F8" w:rsidR="00074D35">
        <w:t xml:space="preserve"> </w:t>
      </w:r>
      <w:r w:rsidRPr="00D257F8">
        <w:t>are</w:t>
      </w:r>
      <w:r w:rsidRPr="00D257F8" w:rsidR="00074D35">
        <w:t xml:space="preserve"> </w:t>
      </w:r>
      <w:r w:rsidRPr="00D257F8">
        <w:t>people</w:t>
      </w:r>
      <w:r w:rsidRPr="00D257F8" w:rsidR="00074D35">
        <w:t xml:space="preserve"> </w:t>
      </w:r>
      <w:r w:rsidRPr="00D257F8">
        <w:t>under</w:t>
      </w:r>
      <w:r w:rsidRPr="00D257F8" w:rsidR="00074D35">
        <w:t xml:space="preserve"> </w:t>
      </w:r>
      <w:r w:rsidRPr="00D257F8">
        <w:t>your</w:t>
      </w:r>
      <w:r w:rsidRPr="00D257F8" w:rsidR="00074D35">
        <w:t xml:space="preserve"> </w:t>
      </w:r>
      <w:r w:rsidRPr="00D257F8">
        <w:t>command.</w:t>
      </w:r>
    </w:p>
    <w:p w:rsidR="00A13DB2" w:rsidRPr="00D257F8" w:rsidP="00A13DB2">
      <w:pPr>
        <w:pStyle w:val="Answer"/>
      </w:pPr>
      <w:sdt>
        <w:sdtPr>
          <w:alias w:val="Witness"/>
          <w:id w:val="-1389027926"/>
          <w:placeholder>
            <w:docPart w:val="DefaultPlaceholder_1082065158"/>
          </w:placeholder>
          <w:richText/>
        </w:sdtPr>
        <w:sdtContent>
          <w:r w:rsidRPr="00D257F8" w:rsidR="00074D35">
            <w:rPr>
              <w:b/>
              <w:i/>
              <w:iCs/>
            </w:rPr>
            <w:t>Nicola Williams:</w:t>
          </w:r>
          <w:r w:rsidRPr="00D257F8" w:rsidR="00074D35">
            <w:rPr>
              <w:b/>
            </w:rPr>
            <w:t xml:space="preserve"> </w:t>
          </w:r>
        </w:sdtContent>
      </w:sdt>
      <w:r w:rsidRPr="00D257F8" w:rsidR="00302431">
        <w:t>I</w:t>
      </w:r>
      <w:r w:rsidRPr="00D257F8" w:rsidR="00074D35">
        <w:t xml:space="preserve"> </w:t>
      </w:r>
      <w:r w:rsidRPr="00D257F8" w:rsidR="00302431">
        <w:t>am</w:t>
      </w:r>
      <w:r w:rsidRPr="00D257F8" w:rsidR="00074D35">
        <w:t xml:space="preserve"> </w:t>
      </w:r>
      <w:r w:rsidRPr="00D257F8" w:rsidR="00302431">
        <w:t>glad</w:t>
      </w:r>
      <w:r w:rsidRPr="00D257F8" w:rsidR="00074D35">
        <w:t xml:space="preserve"> </w:t>
      </w:r>
      <w:r w:rsidRPr="00D257F8" w:rsidR="00302431">
        <w:t>you</w:t>
      </w:r>
      <w:r w:rsidRPr="00D257F8" w:rsidR="00074D35">
        <w:t xml:space="preserve"> </w:t>
      </w:r>
      <w:r w:rsidRPr="00D257F8" w:rsidR="00302431">
        <w:t>mentioned</w:t>
      </w:r>
      <w:r w:rsidRPr="00D257F8" w:rsidR="00074D35">
        <w:t xml:space="preserve"> </w:t>
      </w:r>
      <w:r w:rsidRPr="00D257F8" w:rsidR="00302431">
        <w:t>that.</w:t>
      </w:r>
      <w:r w:rsidRPr="00D257F8" w:rsidR="00074D35">
        <w:t xml:space="preserve"> </w:t>
      </w:r>
      <w:r w:rsidRPr="00D257F8">
        <w:t>Can</w:t>
      </w:r>
      <w:r w:rsidRPr="00D257F8" w:rsidR="00074D35">
        <w:t xml:space="preserve"> </w:t>
      </w:r>
      <w:r w:rsidRPr="00D257F8">
        <w:t>I</w:t>
      </w:r>
      <w:r w:rsidRPr="00D257F8" w:rsidR="00074D35">
        <w:t xml:space="preserve"> </w:t>
      </w:r>
      <w:r w:rsidRPr="00D257F8">
        <w:t>tell</w:t>
      </w:r>
      <w:r w:rsidRPr="00D257F8" w:rsidR="00074D35">
        <w:t xml:space="preserve"> </w:t>
      </w:r>
      <w:r w:rsidRPr="00D257F8">
        <w:t>you</w:t>
      </w:r>
      <w:r w:rsidRPr="00D257F8" w:rsidR="00074D35">
        <w:t xml:space="preserve"> </w:t>
      </w:r>
      <w:r w:rsidRPr="00D257F8">
        <w:t>the</w:t>
      </w:r>
      <w:r w:rsidRPr="00D257F8" w:rsidR="00074D35">
        <w:t xml:space="preserve"> </w:t>
      </w:r>
      <w:r w:rsidRPr="00D257F8">
        <w:t>kind</w:t>
      </w:r>
      <w:r w:rsidRPr="00D257F8" w:rsidR="00074D35">
        <w:t xml:space="preserve"> </w:t>
      </w:r>
      <w:r w:rsidRPr="00D257F8">
        <w:t>of</w:t>
      </w:r>
      <w:r w:rsidRPr="00D257F8" w:rsidR="00074D35">
        <w:t xml:space="preserve"> </w:t>
      </w:r>
      <w:r w:rsidRPr="00D257F8">
        <w:t>thing</w:t>
      </w:r>
      <w:r w:rsidRPr="00D257F8" w:rsidR="00074D35">
        <w:t xml:space="preserve"> </w:t>
      </w:r>
      <w:r w:rsidRPr="00D257F8" w:rsidR="00302431">
        <w:t>that</w:t>
      </w:r>
      <w:r w:rsidRPr="00D257F8" w:rsidR="00074D35">
        <w:t xml:space="preserve"> </w:t>
      </w:r>
      <w:r w:rsidRPr="00D257F8">
        <w:t>I</w:t>
      </w:r>
      <w:r w:rsidRPr="00D257F8" w:rsidR="00074D35">
        <w:t xml:space="preserve"> </w:t>
      </w:r>
      <w:r w:rsidRPr="00D257F8">
        <w:t>say</w:t>
      </w:r>
      <w:r w:rsidRPr="00D257F8" w:rsidR="00074D35">
        <w:t xml:space="preserve"> </w:t>
      </w:r>
      <w:r w:rsidRPr="00D257F8" w:rsidR="00302431">
        <w:t>when</w:t>
      </w:r>
      <w:r w:rsidRPr="00D257F8" w:rsidR="00074D35">
        <w:t xml:space="preserve"> </w:t>
      </w:r>
      <w:r w:rsidRPr="00D257F8" w:rsidR="00302431">
        <w:t>I</w:t>
      </w:r>
      <w:r w:rsidRPr="00D257F8" w:rsidR="00074D35">
        <w:t xml:space="preserve"> </w:t>
      </w:r>
      <w:r w:rsidRPr="00D257F8" w:rsidR="00302431">
        <w:t>go</w:t>
      </w:r>
      <w:r w:rsidRPr="00D257F8" w:rsidR="00074D35">
        <w:t xml:space="preserve"> </w:t>
      </w:r>
      <w:r w:rsidRPr="00D257F8" w:rsidR="00302431">
        <w:t>to</w:t>
      </w:r>
      <w:r w:rsidRPr="00D257F8" w:rsidR="00074D35">
        <w:t xml:space="preserve"> </w:t>
      </w:r>
      <w:r w:rsidRPr="00D257F8" w:rsidR="00302431">
        <w:t>speak</w:t>
      </w:r>
      <w:r w:rsidRPr="00D257F8" w:rsidR="00074D35">
        <w:t xml:space="preserve"> </w:t>
      </w:r>
      <w:r w:rsidRPr="00D257F8" w:rsidR="00302431">
        <w:t>to</w:t>
      </w:r>
      <w:r w:rsidRPr="00D257F8" w:rsidR="00074D35">
        <w:t xml:space="preserve"> </w:t>
      </w:r>
      <w:r w:rsidRPr="00D257F8" w:rsidR="00302431">
        <w:t>them</w:t>
      </w:r>
      <w:r w:rsidRPr="00D257F8">
        <w:t>?</w:t>
      </w:r>
      <w:r w:rsidRPr="00D257F8" w:rsidR="00074D35">
        <w:t xml:space="preserve"> </w:t>
      </w:r>
      <w:r w:rsidRPr="00D257F8" w:rsidR="00302431">
        <w:t>The</w:t>
      </w:r>
      <w:r w:rsidRPr="00D257F8" w:rsidR="00074D35">
        <w:t xml:space="preserve"> </w:t>
      </w:r>
      <w:r w:rsidRPr="00D257F8" w:rsidR="00302431">
        <w:t>first</w:t>
      </w:r>
      <w:r w:rsidRPr="00D257F8" w:rsidR="00074D35">
        <w:t xml:space="preserve"> </w:t>
      </w:r>
      <w:r w:rsidRPr="00D257F8" w:rsidR="00302431">
        <w:t>thing</w:t>
      </w:r>
      <w:r w:rsidRPr="00D257F8" w:rsidR="00074D35">
        <w:t xml:space="preserve"> </w:t>
      </w:r>
      <w:r w:rsidRPr="00D257F8" w:rsidR="00302431">
        <w:t>I</w:t>
      </w:r>
      <w:r w:rsidRPr="00D257F8" w:rsidR="00074D35">
        <w:t xml:space="preserve"> </w:t>
      </w:r>
      <w:r w:rsidRPr="00D257F8" w:rsidR="00302431">
        <w:t>say</w:t>
      </w:r>
      <w:r w:rsidRPr="00D257F8" w:rsidR="00074D35">
        <w:t xml:space="preserve"> </w:t>
      </w:r>
      <w:r w:rsidRPr="00D257F8" w:rsidR="00302431">
        <w:t>is,</w:t>
      </w:r>
      <w:r w:rsidRPr="00D257F8" w:rsidR="00074D35">
        <w:t xml:space="preserve"> </w:t>
      </w:r>
      <w:r w:rsidRPr="00D257F8" w:rsidR="00302431">
        <w:t>“I</w:t>
      </w:r>
      <w:r w:rsidRPr="00D257F8" w:rsidR="00074D35">
        <w:t xml:space="preserve"> </w:t>
      </w:r>
      <w:r w:rsidRPr="00D257F8" w:rsidR="00302431">
        <w:t>know</w:t>
      </w:r>
      <w:r w:rsidRPr="00D257F8" w:rsidR="00074D35">
        <w:t xml:space="preserve"> </w:t>
      </w:r>
      <w:r w:rsidRPr="00D257F8" w:rsidR="00302431">
        <w:t>that</w:t>
      </w:r>
      <w:r w:rsidRPr="00D257F8" w:rsidR="00074D35">
        <w:t xml:space="preserve"> </w:t>
      </w:r>
      <w:r w:rsidRPr="00D257F8" w:rsidR="00302431">
        <w:t>many</w:t>
      </w:r>
      <w:r w:rsidRPr="00D257F8" w:rsidR="00074D35">
        <w:t xml:space="preserve"> </w:t>
      </w:r>
      <w:r w:rsidRPr="00D257F8" w:rsidR="00302431">
        <w:t>of</w:t>
      </w:r>
      <w:r w:rsidRPr="00D257F8" w:rsidR="00074D35">
        <w:t xml:space="preserve"> </w:t>
      </w:r>
      <w:r w:rsidRPr="00D257F8" w:rsidR="00302431">
        <w:t>you</w:t>
      </w:r>
      <w:r w:rsidRPr="00D257F8" w:rsidR="00074D35">
        <w:t xml:space="preserve"> </w:t>
      </w:r>
      <w:r w:rsidRPr="00D257F8" w:rsidR="00302431">
        <w:t>do</w:t>
      </w:r>
      <w:r w:rsidRPr="00D257F8" w:rsidR="00074D35">
        <w:t xml:space="preserve"> </w:t>
      </w:r>
      <w:r w:rsidRPr="00D257F8" w:rsidR="00302431">
        <w:t>not</w:t>
      </w:r>
      <w:r w:rsidRPr="00D257F8" w:rsidR="00074D35">
        <w:t xml:space="preserve"> </w:t>
      </w:r>
      <w:r w:rsidRPr="00D257F8" w:rsidR="00302431">
        <w:t>want</w:t>
      </w:r>
      <w:r w:rsidRPr="00D257F8" w:rsidR="00074D35">
        <w:t xml:space="preserve"> </w:t>
      </w:r>
      <w:r w:rsidRPr="00D257F8" w:rsidR="00302431">
        <w:t>to</w:t>
      </w:r>
      <w:r w:rsidRPr="00D257F8" w:rsidR="00074D35">
        <w:t xml:space="preserve"> </w:t>
      </w:r>
      <w:r w:rsidRPr="00D257F8" w:rsidR="00302431">
        <w:t>be</w:t>
      </w:r>
      <w:r w:rsidRPr="00D257F8" w:rsidR="00074D35">
        <w:t xml:space="preserve"> </w:t>
      </w:r>
      <w:r w:rsidRPr="00D257F8" w:rsidR="00302431">
        <w:t>here</w:t>
      </w:r>
      <w:r w:rsidRPr="00D257F8" w:rsidR="00074D35">
        <w:t xml:space="preserve"> </w:t>
      </w:r>
      <w:r w:rsidRPr="00D257F8" w:rsidR="00302431">
        <w:t>and</w:t>
      </w:r>
      <w:r w:rsidRPr="00D257F8" w:rsidR="00074D35">
        <w:t xml:space="preserve"> </w:t>
      </w:r>
      <w:r w:rsidRPr="00D257F8" w:rsidR="00302431">
        <w:t>you</w:t>
      </w:r>
      <w:r w:rsidRPr="00D257F8" w:rsidR="00074D35">
        <w:t xml:space="preserve"> </w:t>
      </w:r>
      <w:r w:rsidRPr="00D257F8" w:rsidR="00302431">
        <w:t>have</w:t>
      </w:r>
      <w:r w:rsidRPr="00D257F8" w:rsidR="00074D35">
        <w:t xml:space="preserve"> </w:t>
      </w:r>
      <w:r w:rsidRPr="00D257F8" w:rsidR="00302431">
        <w:t>probably</w:t>
      </w:r>
      <w:r w:rsidRPr="00D257F8" w:rsidR="00074D35">
        <w:t xml:space="preserve"> </w:t>
      </w:r>
      <w:r w:rsidRPr="00D257F8" w:rsidR="00302431">
        <w:t>been</w:t>
      </w:r>
      <w:r w:rsidRPr="00D257F8" w:rsidR="00074D35">
        <w:t xml:space="preserve"> </w:t>
      </w:r>
      <w:r w:rsidR="0082518E">
        <w:t>“</w:t>
      </w:r>
      <w:r w:rsidRPr="00D257F8" w:rsidR="00254EA8">
        <w:t>volun</w:t>
      </w:r>
      <w:r w:rsidR="00C2002E">
        <w:t>-</w:t>
      </w:r>
      <w:r w:rsidRPr="00D257F8" w:rsidR="00302431">
        <w:t>told</w:t>
      </w:r>
      <w:r w:rsidR="0082518E">
        <w:t>”</w:t>
      </w:r>
      <w:r w:rsidRPr="00D257F8" w:rsidR="00074D35">
        <w:t xml:space="preserve"> </w:t>
      </w:r>
      <w:r w:rsidRPr="00D257F8" w:rsidR="00302431">
        <w:t>to</w:t>
      </w:r>
      <w:r w:rsidRPr="00D257F8" w:rsidR="00074D35">
        <w:t xml:space="preserve"> </w:t>
      </w:r>
      <w:r w:rsidRPr="00D257F8" w:rsidR="00302431">
        <w:t>be</w:t>
      </w:r>
      <w:r w:rsidRPr="00D257F8" w:rsidR="00074D35">
        <w:t xml:space="preserve"> </w:t>
      </w:r>
      <w:r w:rsidRPr="00D257F8" w:rsidR="00302431">
        <w:t>here,</w:t>
      </w:r>
      <w:r w:rsidRPr="00D257F8" w:rsidR="00074D35">
        <w:t xml:space="preserve"> </w:t>
      </w:r>
      <w:r w:rsidRPr="00D257F8" w:rsidR="00302431">
        <w:t>but</w:t>
      </w:r>
      <w:r w:rsidRPr="00D257F8" w:rsidR="00074D35">
        <w:t xml:space="preserve"> </w:t>
      </w:r>
      <w:r w:rsidRPr="00D257F8">
        <w:t>I</w:t>
      </w:r>
      <w:r w:rsidRPr="00D257F8" w:rsidR="00074D35">
        <w:t xml:space="preserve"> </w:t>
      </w:r>
      <w:r w:rsidRPr="00D257F8">
        <w:t>can</w:t>
      </w:r>
      <w:r w:rsidRPr="00D257F8" w:rsidR="00074D35">
        <w:t xml:space="preserve"> </w:t>
      </w:r>
      <w:r w:rsidRPr="00D257F8">
        <w:t>guarantee</w:t>
      </w:r>
      <w:r w:rsidRPr="00D257F8" w:rsidR="00074D35">
        <w:t xml:space="preserve"> </w:t>
      </w:r>
      <w:r w:rsidRPr="00D257F8" w:rsidR="00302431">
        <w:t>you</w:t>
      </w:r>
      <w:r w:rsidRPr="00D257F8" w:rsidR="00074D35">
        <w:t xml:space="preserve"> </w:t>
      </w:r>
      <w:r w:rsidRPr="00D257F8" w:rsidR="00302431">
        <w:t>that</w:t>
      </w:r>
      <w:r w:rsidRPr="00D257F8" w:rsidR="00074D35">
        <w:t xml:space="preserve"> </w:t>
      </w:r>
      <w:r w:rsidRPr="00D257F8">
        <w:t>this</w:t>
      </w:r>
      <w:r w:rsidRPr="00D257F8" w:rsidR="00074D35">
        <w:t xml:space="preserve"> </w:t>
      </w:r>
      <w:r w:rsidRPr="00D257F8">
        <w:t>is</w:t>
      </w:r>
      <w:r w:rsidRPr="00D257F8" w:rsidR="00074D35">
        <w:t xml:space="preserve"> </w:t>
      </w:r>
      <w:r w:rsidRPr="00D257F8">
        <w:t>going</w:t>
      </w:r>
      <w:r w:rsidRPr="00D257F8" w:rsidR="00074D35">
        <w:t xml:space="preserve"> </w:t>
      </w:r>
      <w:r w:rsidRPr="00D257F8">
        <w:t>to</w:t>
      </w:r>
      <w:r w:rsidRPr="00D257F8" w:rsidR="00074D35">
        <w:t xml:space="preserve"> </w:t>
      </w:r>
      <w:r w:rsidRPr="00D257F8">
        <w:t>be</w:t>
      </w:r>
      <w:r w:rsidRPr="00D257F8" w:rsidR="00074D35">
        <w:t xml:space="preserve"> </w:t>
      </w:r>
      <w:r w:rsidRPr="00D257F8">
        <w:t>the</w:t>
      </w:r>
      <w:r w:rsidRPr="00D257F8" w:rsidR="00074D35">
        <w:t xml:space="preserve"> </w:t>
      </w:r>
      <w:r w:rsidRPr="00D257F8">
        <w:t>most</w:t>
      </w:r>
      <w:r w:rsidRPr="00D257F8" w:rsidR="00074D35">
        <w:t xml:space="preserve"> </w:t>
      </w:r>
      <w:r w:rsidRPr="00D257F8">
        <w:t>interesting</w:t>
      </w:r>
      <w:r w:rsidRPr="00D257F8" w:rsidR="00074D35">
        <w:t xml:space="preserve"> </w:t>
      </w:r>
      <w:r w:rsidRPr="00D257F8">
        <w:t>thing</w:t>
      </w:r>
      <w:r w:rsidRPr="00D257F8" w:rsidR="00074D35">
        <w:t xml:space="preserve"> </w:t>
      </w:r>
      <w:r w:rsidRPr="00D257F8" w:rsidR="00302431">
        <w:t>you</w:t>
      </w:r>
      <w:r w:rsidRPr="00D257F8" w:rsidR="00074D35">
        <w:t xml:space="preserve"> </w:t>
      </w:r>
      <w:r w:rsidRPr="00D257F8" w:rsidR="00302431">
        <w:t>hear</w:t>
      </w:r>
      <w:r w:rsidRPr="00D257F8" w:rsidR="00074D35">
        <w:t xml:space="preserve"> </w:t>
      </w:r>
      <w:r w:rsidRPr="00D257F8" w:rsidR="00302431">
        <w:t>this</w:t>
      </w:r>
      <w:r w:rsidRPr="00D257F8" w:rsidR="00074D35">
        <w:t xml:space="preserve"> </w:t>
      </w:r>
      <w:r w:rsidRPr="00D257F8" w:rsidR="00302431">
        <w:t>afternoon</w:t>
      </w:r>
      <w:r w:rsidRPr="00D257F8" w:rsidR="00074D35">
        <w:t xml:space="preserve"> </w:t>
      </w:r>
      <w:r w:rsidRPr="00D257F8" w:rsidR="00302431">
        <w:t>because</w:t>
      </w:r>
      <w:r w:rsidRPr="00D257F8" w:rsidR="00074D35">
        <w:t xml:space="preserve"> </w:t>
      </w:r>
      <w:r w:rsidRPr="00D257F8" w:rsidR="00302431">
        <w:t>you</w:t>
      </w:r>
      <w:r w:rsidRPr="00D257F8" w:rsidR="00074D35">
        <w:t xml:space="preserve"> </w:t>
      </w:r>
      <w:r w:rsidRPr="00D257F8" w:rsidR="00302431">
        <w:t>are</w:t>
      </w:r>
      <w:r w:rsidRPr="00D257F8" w:rsidR="00074D35">
        <w:t xml:space="preserve"> </w:t>
      </w:r>
      <w:r w:rsidRPr="00D257F8" w:rsidR="00302431">
        <w:t>going</w:t>
      </w:r>
      <w:r w:rsidRPr="00D257F8" w:rsidR="00074D35">
        <w:t xml:space="preserve"> </w:t>
      </w:r>
      <w:r w:rsidRPr="00D257F8" w:rsidR="00302431">
        <w:t>to</w:t>
      </w:r>
      <w:r w:rsidRPr="00D257F8" w:rsidR="00074D35">
        <w:t xml:space="preserve"> </w:t>
      </w:r>
      <w:r w:rsidRPr="00D257F8" w:rsidR="00302431">
        <w:t>hear</w:t>
      </w:r>
      <w:r w:rsidRPr="00D257F8" w:rsidR="00074D35">
        <w:t xml:space="preserve"> </w:t>
      </w:r>
      <w:r w:rsidRPr="00D257F8" w:rsidR="00302431">
        <w:t>it</w:t>
      </w:r>
      <w:r w:rsidRPr="00D257F8" w:rsidR="00074D35">
        <w:t xml:space="preserve"> </w:t>
      </w:r>
      <w:r w:rsidRPr="00D257F8" w:rsidR="00302431">
        <w:t>directly</w:t>
      </w:r>
      <w:r w:rsidRPr="00D257F8" w:rsidR="00074D35">
        <w:t xml:space="preserve"> </w:t>
      </w:r>
      <w:r w:rsidRPr="00D257F8" w:rsidR="00302431">
        <w:t>from</w:t>
      </w:r>
      <w:r w:rsidRPr="00D257F8" w:rsidR="00074D35">
        <w:t xml:space="preserve"> </w:t>
      </w:r>
      <w:r w:rsidRPr="00D257F8" w:rsidR="00302431">
        <w:t>me</w:t>
      </w:r>
      <w:r w:rsidRPr="00D257F8" w:rsidR="00FD575E">
        <w:t>, and t</w:t>
      </w:r>
      <w:r w:rsidRPr="00D257F8" w:rsidR="00302431">
        <w:t>he</w:t>
      </w:r>
      <w:r w:rsidRPr="00D257F8" w:rsidR="00074D35">
        <w:t xml:space="preserve"> </w:t>
      </w:r>
      <w:r w:rsidRPr="00D257F8" w:rsidR="00302431">
        <w:t>one</w:t>
      </w:r>
      <w:r w:rsidRPr="00D257F8" w:rsidR="00074D35">
        <w:t xml:space="preserve"> </w:t>
      </w:r>
      <w:r w:rsidRPr="00D257F8" w:rsidR="00302431">
        <w:t>thing</w:t>
      </w:r>
      <w:r w:rsidRPr="00D257F8" w:rsidR="00074D35">
        <w:t xml:space="preserve"> </w:t>
      </w:r>
      <w:r w:rsidRPr="00D257F8" w:rsidR="00302431">
        <w:t>that</w:t>
      </w:r>
      <w:r w:rsidRPr="00D257F8" w:rsidR="00074D35">
        <w:t xml:space="preserve"> </w:t>
      </w:r>
      <w:r w:rsidRPr="00D257F8" w:rsidR="00302431">
        <w:t>I</w:t>
      </w:r>
      <w:r w:rsidRPr="00D257F8" w:rsidR="00074D35">
        <w:t xml:space="preserve"> </w:t>
      </w:r>
      <w:r w:rsidRPr="00D257F8" w:rsidR="00302431">
        <w:t>am</w:t>
      </w:r>
      <w:r w:rsidRPr="00D257F8" w:rsidR="00074D35">
        <w:t xml:space="preserve"> </w:t>
      </w:r>
      <w:r w:rsidRPr="00D257F8" w:rsidR="00302431">
        <w:t>and</w:t>
      </w:r>
      <w:r w:rsidRPr="00D257F8" w:rsidR="00074D35">
        <w:t xml:space="preserve"> </w:t>
      </w:r>
      <w:r w:rsidRPr="00D257F8" w:rsidR="00302431">
        <w:t>the</w:t>
      </w:r>
      <w:r w:rsidRPr="00D257F8" w:rsidR="00074D35">
        <w:t xml:space="preserve"> </w:t>
      </w:r>
      <w:r w:rsidRPr="00D257F8" w:rsidR="00302431">
        <w:t>one</w:t>
      </w:r>
      <w:r w:rsidRPr="00D257F8" w:rsidR="00074D35">
        <w:t xml:space="preserve"> </w:t>
      </w:r>
      <w:r w:rsidRPr="00D257F8" w:rsidR="00302431">
        <w:t>thing</w:t>
      </w:r>
      <w:r w:rsidRPr="00D257F8" w:rsidR="00074D35">
        <w:t xml:space="preserve"> </w:t>
      </w:r>
      <w:r w:rsidRPr="00D257F8" w:rsidR="00302431">
        <w:t>that</w:t>
      </w:r>
      <w:r w:rsidRPr="00D257F8" w:rsidR="00074D35">
        <w:t xml:space="preserve"> </w:t>
      </w:r>
      <w:r w:rsidRPr="00D257F8" w:rsidR="00302431">
        <w:t>I</w:t>
      </w:r>
      <w:r w:rsidRPr="00D257F8" w:rsidR="00074D35">
        <w:t xml:space="preserve"> </w:t>
      </w:r>
      <w:r w:rsidRPr="00D257F8" w:rsidR="00302431">
        <w:t>recognise</w:t>
      </w:r>
      <w:r w:rsidRPr="00D257F8" w:rsidR="00074D35">
        <w:t xml:space="preserve"> </w:t>
      </w:r>
      <w:r w:rsidRPr="00D257F8" w:rsidR="00302431">
        <w:t>that</w:t>
      </w:r>
      <w:r w:rsidRPr="00D257F8" w:rsidR="00074D35">
        <w:t xml:space="preserve"> </w:t>
      </w:r>
      <w:r w:rsidRPr="00D257F8" w:rsidR="00302431">
        <w:t>the</w:t>
      </w:r>
      <w:r w:rsidRPr="00D257F8" w:rsidR="00074D35">
        <w:t xml:space="preserve"> </w:t>
      </w:r>
      <w:r w:rsidRPr="00D257F8" w:rsidR="00302431">
        <w:t>Armed</w:t>
      </w:r>
      <w:r w:rsidRPr="00D257F8" w:rsidR="00074D35">
        <w:t xml:space="preserve"> </w:t>
      </w:r>
      <w:r w:rsidRPr="00D257F8" w:rsidR="00302431">
        <w:t>Forces</w:t>
      </w:r>
      <w:r w:rsidRPr="00D257F8" w:rsidR="00074D35">
        <w:t xml:space="preserve"> </w:t>
      </w:r>
      <w:r w:rsidRPr="00D257F8" w:rsidR="00302431">
        <w:t>like</w:t>
      </w:r>
      <w:r w:rsidRPr="00D257F8" w:rsidR="00074D35">
        <w:t xml:space="preserve"> </w:t>
      </w:r>
      <w:r w:rsidRPr="00D257F8" w:rsidR="00302431">
        <w:t>is</w:t>
      </w:r>
      <w:r w:rsidRPr="00D257F8" w:rsidR="00074D35">
        <w:t xml:space="preserve"> </w:t>
      </w:r>
      <w:r w:rsidRPr="00D257F8" w:rsidR="00302431">
        <w:t>somebody</w:t>
      </w:r>
      <w:r w:rsidRPr="00D257F8" w:rsidR="00074D35">
        <w:t xml:space="preserve"> </w:t>
      </w:r>
      <w:r w:rsidRPr="00D257F8">
        <w:t>who</w:t>
      </w:r>
      <w:r w:rsidRPr="00D257F8" w:rsidR="00074D35">
        <w:t xml:space="preserve"> </w:t>
      </w:r>
      <w:r w:rsidRPr="00D257F8">
        <w:t>is</w:t>
      </w:r>
      <w:r w:rsidRPr="00D257F8" w:rsidR="00074D35">
        <w:t xml:space="preserve"> </w:t>
      </w:r>
      <w:r w:rsidRPr="00D257F8">
        <w:t>a</w:t>
      </w:r>
      <w:r w:rsidRPr="00D257F8" w:rsidR="00074D35">
        <w:t xml:space="preserve"> </w:t>
      </w:r>
      <w:r w:rsidRPr="00D257F8">
        <w:t>straight</w:t>
      </w:r>
      <w:r w:rsidRPr="00D257F8" w:rsidR="00302431">
        <w:noBreakHyphen/>
      </w:r>
      <w:r w:rsidRPr="00D257F8">
        <w:t>talker</w:t>
      </w:r>
      <w:r w:rsidRPr="00D257F8" w:rsidR="00074D35">
        <w:t xml:space="preserve"> </w:t>
      </w:r>
      <w:r w:rsidRPr="00D257F8" w:rsidR="00E264EF">
        <w:t>or</w:t>
      </w:r>
      <w:r w:rsidRPr="00D257F8" w:rsidR="00074D35">
        <w:t xml:space="preserve"> </w:t>
      </w:r>
      <w:r w:rsidRPr="00D257F8" w:rsidR="00E264EF">
        <w:t>a</w:t>
      </w:r>
      <w:r w:rsidRPr="00D257F8" w:rsidR="00074D35">
        <w:t xml:space="preserve"> </w:t>
      </w:r>
      <w:r w:rsidRPr="00D257F8" w:rsidR="00E264EF">
        <w:t>plain</w:t>
      </w:r>
      <w:r w:rsidRPr="00D257F8" w:rsidR="00E264EF">
        <w:noBreakHyphen/>
        <w:t>talker</w:t>
      </w:r>
      <w:r w:rsidR="00C2002E">
        <w:t>.</w:t>
      </w:r>
      <w:r w:rsidRPr="00D257F8" w:rsidR="00FD575E">
        <w:t>”</w:t>
      </w:r>
      <w:r w:rsidRPr="00D257F8" w:rsidR="00074D35">
        <w:t xml:space="preserve"> </w:t>
      </w:r>
      <w:r w:rsidRPr="00D257F8" w:rsidR="00302431">
        <w:t>I</w:t>
      </w:r>
      <w:r w:rsidRPr="00D257F8" w:rsidR="00074D35">
        <w:t xml:space="preserve"> </w:t>
      </w:r>
      <w:r w:rsidRPr="00D257F8" w:rsidR="00302431">
        <w:t>say,</w:t>
      </w:r>
      <w:r w:rsidRPr="00D257F8" w:rsidR="00074D35">
        <w:t xml:space="preserve"> </w:t>
      </w:r>
      <w:r w:rsidRPr="00D257F8" w:rsidR="00302431">
        <w:t>“I</w:t>
      </w:r>
      <w:r w:rsidRPr="00D257F8" w:rsidR="00074D35">
        <w:t xml:space="preserve"> </w:t>
      </w:r>
      <w:r w:rsidRPr="00D257F8" w:rsidR="00302431">
        <w:t>am</w:t>
      </w:r>
      <w:r w:rsidRPr="00D257F8" w:rsidR="00074D35">
        <w:t xml:space="preserve"> </w:t>
      </w:r>
      <w:r w:rsidRPr="00D257F8" w:rsidR="00302431">
        <w:t>never</w:t>
      </w:r>
      <w:r w:rsidRPr="00D257F8" w:rsidR="00074D35">
        <w:t xml:space="preserve"> </w:t>
      </w:r>
      <w:r w:rsidRPr="00D257F8" w:rsidR="00302431">
        <w:t>impolite,</w:t>
      </w:r>
      <w:r w:rsidRPr="00D257F8" w:rsidR="00074D35">
        <w:t xml:space="preserve"> </w:t>
      </w:r>
      <w:r w:rsidRPr="00D257F8" w:rsidR="00302431">
        <w:t>but</w:t>
      </w:r>
      <w:r w:rsidRPr="00D257F8" w:rsidR="00074D35">
        <w:t xml:space="preserve"> </w:t>
      </w:r>
      <w:r w:rsidRPr="00D257F8" w:rsidR="00302431">
        <w:t>do</w:t>
      </w:r>
      <w:r w:rsidRPr="00D257F8" w:rsidR="00074D35">
        <w:t xml:space="preserve"> </w:t>
      </w:r>
      <w:r w:rsidRPr="00D257F8" w:rsidR="00302431">
        <w:t>not</w:t>
      </w:r>
      <w:r w:rsidRPr="00D257F8" w:rsidR="00074D35">
        <w:t xml:space="preserve"> </w:t>
      </w:r>
      <w:r w:rsidRPr="00D257F8" w:rsidR="00302431">
        <w:t>ask</w:t>
      </w:r>
      <w:r w:rsidRPr="00D257F8" w:rsidR="00074D35">
        <w:t xml:space="preserve"> </w:t>
      </w:r>
      <w:r w:rsidRPr="00D257F8" w:rsidR="00302431">
        <w:t>me</w:t>
      </w:r>
      <w:r w:rsidRPr="00D257F8" w:rsidR="00074D35">
        <w:t xml:space="preserve"> </w:t>
      </w:r>
      <w:r w:rsidRPr="00D257F8" w:rsidR="00302431">
        <w:t>for</w:t>
      </w:r>
      <w:r w:rsidRPr="00D257F8" w:rsidR="00074D35">
        <w:t xml:space="preserve"> </w:t>
      </w:r>
      <w:r w:rsidRPr="00D257F8" w:rsidR="00302431">
        <w:t>the</w:t>
      </w:r>
      <w:r w:rsidRPr="00D257F8" w:rsidR="00074D35">
        <w:t xml:space="preserve"> </w:t>
      </w:r>
      <w:r w:rsidRPr="00D257F8" w:rsidR="00302431">
        <w:t>truth</w:t>
      </w:r>
      <w:r w:rsidRPr="00D257F8" w:rsidR="00074D35">
        <w:t xml:space="preserve"> </w:t>
      </w:r>
      <w:r w:rsidRPr="00D257F8" w:rsidR="00302431">
        <w:t>unless</w:t>
      </w:r>
      <w:r w:rsidRPr="00D257F8" w:rsidR="00074D35">
        <w:t xml:space="preserve"> </w:t>
      </w:r>
      <w:r w:rsidRPr="00D257F8" w:rsidR="00302431">
        <w:t>you</w:t>
      </w:r>
      <w:r w:rsidRPr="00D257F8" w:rsidR="00074D35">
        <w:t xml:space="preserve"> </w:t>
      </w:r>
      <w:r w:rsidRPr="00D257F8" w:rsidR="00302431">
        <w:t>want</w:t>
      </w:r>
      <w:r w:rsidRPr="00D257F8" w:rsidR="00074D35">
        <w:t xml:space="preserve"> </w:t>
      </w:r>
      <w:r w:rsidRPr="00D257F8" w:rsidR="00302431">
        <w:t>to</w:t>
      </w:r>
      <w:r w:rsidRPr="00D257F8" w:rsidR="00074D35">
        <w:t xml:space="preserve"> </w:t>
      </w:r>
      <w:r w:rsidRPr="00D257F8" w:rsidR="00302431">
        <w:t>hear</w:t>
      </w:r>
      <w:r w:rsidRPr="00D257F8" w:rsidR="00074D35">
        <w:t xml:space="preserve"> </w:t>
      </w:r>
      <w:r w:rsidRPr="00D257F8" w:rsidR="00302431">
        <w:t>it</w:t>
      </w:r>
      <w:r w:rsidR="00C2002E">
        <w:t>.</w:t>
      </w:r>
      <w:r w:rsidRPr="00D257F8" w:rsidR="00FD575E">
        <w:t>”</w:t>
      </w:r>
      <w:r w:rsidRPr="00D257F8" w:rsidR="00074D35">
        <w:t xml:space="preserve"> </w:t>
      </w:r>
      <w:r w:rsidRPr="00D257F8" w:rsidR="00302431">
        <w:t>That</w:t>
      </w:r>
      <w:r w:rsidRPr="00D257F8" w:rsidR="00074D35">
        <w:t xml:space="preserve"> </w:t>
      </w:r>
      <w:r w:rsidRPr="00D257F8" w:rsidR="00302431">
        <w:t>tends</w:t>
      </w:r>
      <w:r w:rsidRPr="00D257F8" w:rsidR="00074D35">
        <w:t xml:space="preserve"> </w:t>
      </w:r>
      <w:r w:rsidRPr="00D257F8" w:rsidR="00302431">
        <w:t>to</w:t>
      </w:r>
      <w:r w:rsidRPr="00D257F8" w:rsidR="00074D35">
        <w:t xml:space="preserve"> </w:t>
      </w:r>
      <w:r w:rsidRPr="00D257F8" w:rsidR="00302431">
        <w:t>g</w:t>
      </w:r>
      <w:r w:rsidRPr="00D257F8">
        <w:t>a</w:t>
      </w:r>
      <w:r w:rsidRPr="00D257F8" w:rsidR="00302431">
        <w:t>l</w:t>
      </w:r>
      <w:r w:rsidRPr="00D257F8">
        <w:t>vanise</w:t>
      </w:r>
      <w:r w:rsidRPr="00D257F8" w:rsidR="00074D35">
        <w:t xml:space="preserve"> </w:t>
      </w:r>
      <w:r w:rsidRPr="00D257F8">
        <w:t>them</w:t>
      </w:r>
      <w:r w:rsidRPr="00D257F8" w:rsidR="00074D35">
        <w:t xml:space="preserve"> </w:t>
      </w:r>
      <w:r w:rsidRPr="00D257F8">
        <w:t>and</w:t>
      </w:r>
      <w:r w:rsidRPr="00D257F8" w:rsidR="00074D35">
        <w:t xml:space="preserve"> </w:t>
      </w:r>
      <w:r w:rsidRPr="00D257F8" w:rsidR="00877D30">
        <w:t>make</w:t>
      </w:r>
      <w:r w:rsidRPr="00D257F8" w:rsidR="00074D35">
        <w:t xml:space="preserve"> </w:t>
      </w:r>
      <w:r w:rsidRPr="00D257F8" w:rsidR="00877D30">
        <w:t>them</w:t>
      </w:r>
      <w:r w:rsidRPr="00D257F8" w:rsidR="00074D35">
        <w:t xml:space="preserve"> </w:t>
      </w:r>
      <w:r w:rsidRPr="00D257F8" w:rsidR="00877D30">
        <w:t>sit</w:t>
      </w:r>
      <w:r w:rsidRPr="00D257F8" w:rsidR="00074D35">
        <w:t xml:space="preserve"> </w:t>
      </w:r>
      <w:r w:rsidRPr="00D257F8" w:rsidR="00877D30">
        <w:t>up.</w:t>
      </w:r>
      <w:r w:rsidRPr="00D257F8" w:rsidR="00074D35">
        <w:t xml:space="preserve"> </w:t>
      </w:r>
    </w:p>
    <w:p w:rsidR="00FD575E" w:rsidRPr="00D257F8" w:rsidP="00FD575E">
      <w:pPr>
        <w:pStyle w:val="Question"/>
      </w:pPr>
      <w:sdt>
        <w:sdtPr>
          <w:alias w:val="Member"/>
          <w:tag w:val="&lt;Member mnisId='4742' dodsId=''&gt;"/>
          <w:id w:val="-1308539229"/>
          <w:placeholder>
            <w:docPart w:val="DefaultPlaceholder_1082065158"/>
          </w:placeholder>
          <w:richText/>
        </w:sdtPr>
        <w:sdtContent>
          <w:r w:rsidRPr="00D257F8" w:rsidR="00A13DB2">
            <w:rPr>
              <w:b/>
            </w:rPr>
            <w:t>Stuart</w:t>
          </w:r>
          <w:r w:rsidRPr="00D257F8" w:rsidR="00074D35">
            <w:rPr>
              <w:b/>
            </w:rPr>
            <w:t xml:space="preserve"> </w:t>
          </w:r>
          <w:r w:rsidRPr="00D257F8" w:rsidR="00A13DB2">
            <w:rPr>
              <w:b/>
            </w:rPr>
            <w:t>Anderson:</w:t>
          </w:r>
        </w:sdtContent>
      </w:sdt>
      <w:r w:rsidRPr="00D257F8" w:rsidR="00074D35">
        <w:t xml:space="preserve"> </w:t>
      </w:r>
      <w:r w:rsidRPr="00D257F8">
        <w:t>W</w:t>
      </w:r>
      <w:r w:rsidRPr="00D257F8" w:rsidR="003B5421">
        <w:t>elcome,</w:t>
      </w:r>
      <w:r w:rsidRPr="00D257F8" w:rsidR="00074D35">
        <w:t xml:space="preserve"> </w:t>
      </w:r>
      <w:r w:rsidRPr="00D257F8" w:rsidR="003B5421">
        <w:t>Nicola.</w:t>
      </w:r>
      <w:r w:rsidRPr="00D257F8" w:rsidR="00074D35">
        <w:t xml:space="preserve"> </w:t>
      </w:r>
      <w:r w:rsidRPr="00D257F8" w:rsidR="003B5421">
        <w:t>Hello.</w:t>
      </w:r>
      <w:r w:rsidRPr="00D257F8" w:rsidR="00074D35">
        <w:t xml:space="preserve"> </w:t>
      </w:r>
      <w:r w:rsidRPr="00D257F8" w:rsidR="003B5421">
        <w:t>It</w:t>
      </w:r>
      <w:r w:rsidRPr="00D257F8" w:rsidR="00074D35">
        <w:t xml:space="preserve"> </w:t>
      </w:r>
      <w:r w:rsidRPr="00D257F8" w:rsidR="003B5421">
        <w:t>i</w:t>
      </w:r>
      <w:r w:rsidRPr="00D257F8" w:rsidR="00A13DB2">
        <w:t>s</w:t>
      </w:r>
      <w:r w:rsidRPr="00D257F8" w:rsidR="00074D35">
        <w:t xml:space="preserve"> </w:t>
      </w:r>
      <w:r w:rsidRPr="00D257F8" w:rsidR="00A13DB2">
        <w:t>nice</w:t>
      </w:r>
      <w:r w:rsidRPr="00D257F8" w:rsidR="00074D35">
        <w:t xml:space="preserve"> </w:t>
      </w:r>
      <w:r w:rsidRPr="00D257F8" w:rsidR="00A13DB2">
        <w:t>to</w:t>
      </w:r>
      <w:r w:rsidRPr="00D257F8" w:rsidR="00074D35">
        <w:t xml:space="preserve"> </w:t>
      </w:r>
      <w:r w:rsidRPr="00D257F8" w:rsidR="00A13DB2">
        <w:t>speak</w:t>
      </w:r>
      <w:r w:rsidRPr="00D257F8" w:rsidR="00074D35">
        <w:t xml:space="preserve"> </w:t>
      </w:r>
      <w:r w:rsidRPr="00D257F8" w:rsidR="00A13DB2">
        <w:t>to</w:t>
      </w:r>
      <w:r w:rsidRPr="00D257F8" w:rsidR="00074D35">
        <w:t xml:space="preserve"> </w:t>
      </w:r>
      <w:r w:rsidRPr="00D257F8" w:rsidR="00A13DB2">
        <w:t>you.</w:t>
      </w:r>
      <w:r w:rsidRPr="00D257F8" w:rsidR="00074D35">
        <w:t xml:space="preserve"> </w:t>
      </w:r>
      <w:r w:rsidRPr="00D257F8" w:rsidR="003B5421">
        <w:t>We</w:t>
      </w:r>
      <w:r w:rsidRPr="00D257F8" w:rsidR="00074D35">
        <w:t xml:space="preserve"> </w:t>
      </w:r>
      <w:r w:rsidRPr="00D257F8" w:rsidR="003B5421">
        <w:t>have</w:t>
      </w:r>
      <w:r w:rsidRPr="00D257F8" w:rsidR="00074D35">
        <w:t xml:space="preserve"> </w:t>
      </w:r>
      <w:r w:rsidRPr="00D257F8" w:rsidR="003B5421">
        <w:t>not</w:t>
      </w:r>
      <w:r w:rsidRPr="00D257F8" w:rsidR="00074D35">
        <w:t xml:space="preserve"> </w:t>
      </w:r>
      <w:r w:rsidRPr="00D257F8" w:rsidR="003B5421">
        <w:t>met</w:t>
      </w:r>
      <w:r w:rsidRPr="00D257F8" w:rsidR="00074D35">
        <w:t xml:space="preserve"> </w:t>
      </w:r>
      <w:r w:rsidRPr="00D257F8" w:rsidR="003B5421">
        <w:t>before</w:t>
      </w:r>
      <w:r w:rsidR="00C2002E">
        <w:t>,</w:t>
      </w:r>
      <w:r w:rsidRPr="00D257F8" w:rsidR="00074D35">
        <w:t xml:space="preserve"> </w:t>
      </w:r>
      <w:r w:rsidRPr="00D257F8" w:rsidR="003B5421">
        <w:t>so</w:t>
      </w:r>
      <w:r w:rsidRPr="00D257F8" w:rsidR="00074D35">
        <w:t xml:space="preserve"> </w:t>
      </w:r>
      <w:r w:rsidRPr="00D257F8" w:rsidR="003B5421">
        <w:t>I</w:t>
      </w:r>
      <w:r w:rsidRPr="00D257F8" w:rsidR="00074D35">
        <w:t xml:space="preserve"> </w:t>
      </w:r>
      <w:r w:rsidRPr="00D257F8" w:rsidR="003B5421">
        <w:t>am</w:t>
      </w:r>
      <w:r w:rsidRPr="00D257F8" w:rsidR="00074D35">
        <w:t xml:space="preserve"> </w:t>
      </w:r>
      <w:r w:rsidRPr="00D257F8" w:rsidR="003B5421">
        <w:t>glad</w:t>
      </w:r>
      <w:r w:rsidRPr="00D257F8" w:rsidR="00074D35">
        <w:t xml:space="preserve"> </w:t>
      </w:r>
      <w:r w:rsidRPr="00D257F8" w:rsidR="003B5421">
        <w:t>to</w:t>
      </w:r>
      <w:r w:rsidRPr="00D257F8" w:rsidR="00074D35">
        <w:t xml:space="preserve"> </w:t>
      </w:r>
      <w:r w:rsidRPr="00D257F8" w:rsidR="003B5421">
        <w:t>meet</w:t>
      </w:r>
      <w:r w:rsidRPr="00D257F8" w:rsidR="00074D35">
        <w:t xml:space="preserve"> </w:t>
      </w:r>
      <w:r w:rsidRPr="00D257F8" w:rsidR="003B5421">
        <w:t>you</w:t>
      </w:r>
      <w:r w:rsidRPr="00D257F8" w:rsidR="00074D35">
        <w:t xml:space="preserve"> </w:t>
      </w:r>
      <w:r w:rsidRPr="00D257F8" w:rsidR="003B5421">
        <w:t>now.</w:t>
      </w:r>
      <w:r w:rsidRPr="00D257F8" w:rsidR="00074D35">
        <w:t xml:space="preserve"> </w:t>
      </w:r>
      <w:r w:rsidRPr="00D257F8" w:rsidR="003B5421">
        <w:t>It</w:t>
      </w:r>
      <w:r w:rsidRPr="00D257F8" w:rsidR="00074D35">
        <w:t xml:space="preserve"> </w:t>
      </w:r>
      <w:r w:rsidRPr="00D257F8" w:rsidR="003B5421">
        <w:t>is</w:t>
      </w:r>
      <w:r w:rsidRPr="00D257F8" w:rsidR="00074D35">
        <w:t xml:space="preserve"> </w:t>
      </w:r>
      <w:r w:rsidRPr="00D257F8" w:rsidR="003B5421">
        <w:t>also</w:t>
      </w:r>
      <w:r w:rsidRPr="00D257F8" w:rsidR="00074D35">
        <w:t xml:space="preserve"> </w:t>
      </w:r>
      <w:r w:rsidRPr="00D257F8" w:rsidR="003B5421">
        <w:t>very</w:t>
      </w:r>
      <w:r w:rsidRPr="00D257F8" w:rsidR="00074D35">
        <w:t xml:space="preserve"> </w:t>
      </w:r>
      <w:r w:rsidRPr="00D257F8" w:rsidR="003B5421">
        <w:t>i</w:t>
      </w:r>
      <w:r w:rsidRPr="00D257F8" w:rsidR="00A13DB2">
        <w:t>nteresting</w:t>
      </w:r>
      <w:r w:rsidRPr="00D257F8" w:rsidR="00074D35">
        <w:t xml:space="preserve"> </w:t>
      </w:r>
      <w:r w:rsidRPr="00D257F8" w:rsidR="00A13DB2">
        <w:t>to</w:t>
      </w:r>
      <w:r w:rsidRPr="00D257F8" w:rsidR="00074D35">
        <w:t xml:space="preserve"> </w:t>
      </w:r>
      <w:r w:rsidRPr="00D257F8" w:rsidR="00A13DB2">
        <w:t>hear</w:t>
      </w:r>
      <w:r w:rsidRPr="00D257F8" w:rsidR="00074D35">
        <w:t xml:space="preserve"> </w:t>
      </w:r>
      <w:r w:rsidRPr="00D257F8" w:rsidR="00A13DB2">
        <w:t>of</w:t>
      </w:r>
      <w:r w:rsidRPr="00D257F8" w:rsidR="00074D35">
        <w:t xml:space="preserve"> </w:t>
      </w:r>
      <w:r w:rsidRPr="00D257F8" w:rsidR="00A13DB2">
        <w:t>your</w:t>
      </w:r>
      <w:r w:rsidRPr="00D257F8" w:rsidR="00074D35">
        <w:t xml:space="preserve"> </w:t>
      </w:r>
      <w:r w:rsidRPr="00D257F8" w:rsidR="003B5421">
        <w:t>experience</w:t>
      </w:r>
      <w:r w:rsidRPr="00D257F8" w:rsidR="00074D35">
        <w:t xml:space="preserve"> </w:t>
      </w:r>
      <w:r w:rsidRPr="00D257F8" w:rsidR="003B5421">
        <w:t>of</w:t>
      </w:r>
      <w:r w:rsidRPr="00D257F8" w:rsidR="00074D35">
        <w:t xml:space="preserve"> </w:t>
      </w:r>
      <w:r w:rsidRPr="00D257F8" w:rsidR="003B5421">
        <w:t>no</w:t>
      </w:r>
      <w:r w:rsidRPr="00D257F8" w:rsidR="00074D35">
        <w:t xml:space="preserve"> </w:t>
      </w:r>
      <w:r w:rsidRPr="00D257F8" w:rsidR="003B5421">
        <w:t>connection</w:t>
      </w:r>
      <w:r w:rsidRPr="00D257F8" w:rsidR="00074D35">
        <w:t xml:space="preserve"> </w:t>
      </w:r>
      <w:r w:rsidRPr="00D257F8" w:rsidR="003B5421">
        <w:t>to</w:t>
      </w:r>
      <w:r w:rsidRPr="00D257F8" w:rsidR="00074D35">
        <w:t xml:space="preserve"> </w:t>
      </w:r>
      <w:r w:rsidRPr="00D257F8" w:rsidR="003B5421">
        <w:t>the</w:t>
      </w:r>
      <w:r w:rsidRPr="00D257F8" w:rsidR="00074D35">
        <w:t xml:space="preserve"> </w:t>
      </w:r>
      <w:r w:rsidRPr="00D257F8" w:rsidR="003B5421">
        <w:t>military</w:t>
      </w:r>
      <w:r w:rsidRPr="00D257F8" w:rsidR="00074D35">
        <w:t xml:space="preserve"> </w:t>
      </w:r>
      <w:r w:rsidRPr="00D257F8" w:rsidR="003B5421">
        <w:t>and</w:t>
      </w:r>
      <w:r w:rsidRPr="00D257F8" w:rsidR="00074D35">
        <w:t xml:space="preserve"> </w:t>
      </w:r>
      <w:r w:rsidRPr="00D257F8" w:rsidR="00E264EF">
        <w:t>how</w:t>
      </w:r>
      <w:r w:rsidRPr="00D257F8" w:rsidR="00074D35">
        <w:t xml:space="preserve"> </w:t>
      </w:r>
      <w:r w:rsidRPr="00D257F8" w:rsidR="003B5421">
        <w:t>you</w:t>
      </w:r>
      <w:r w:rsidRPr="00D257F8" w:rsidR="00074D35">
        <w:t xml:space="preserve"> </w:t>
      </w:r>
      <w:r w:rsidRPr="00D257F8" w:rsidR="003B5421">
        <w:t>have</w:t>
      </w:r>
      <w:r w:rsidRPr="00D257F8" w:rsidR="00074D35">
        <w:t xml:space="preserve"> </w:t>
      </w:r>
      <w:r w:rsidRPr="00D257F8" w:rsidR="003B5421">
        <w:t>been</w:t>
      </w:r>
      <w:r w:rsidRPr="00D257F8" w:rsidR="00074D35">
        <w:t xml:space="preserve"> </w:t>
      </w:r>
      <w:r w:rsidRPr="00D257F8" w:rsidR="003B5421">
        <w:t>immersed</w:t>
      </w:r>
      <w:r w:rsidRPr="00D257F8" w:rsidR="00074D35">
        <w:t xml:space="preserve"> </w:t>
      </w:r>
      <w:r w:rsidRPr="00D257F8" w:rsidR="003B5421">
        <w:t>it.</w:t>
      </w:r>
      <w:r w:rsidRPr="00D257F8" w:rsidR="00074D35">
        <w:t xml:space="preserve"> </w:t>
      </w:r>
      <w:r w:rsidRPr="00D257F8" w:rsidR="003B5421">
        <w:t>You</w:t>
      </w:r>
      <w:r w:rsidRPr="00D257F8" w:rsidR="00074D35">
        <w:t xml:space="preserve"> </w:t>
      </w:r>
      <w:r w:rsidRPr="00D257F8" w:rsidR="003B5421">
        <w:t>have</w:t>
      </w:r>
      <w:r w:rsidRPr="00D257F8" w:rsidR="00074D35">
        <w:t xml:space="preserve"> </w:t>
      </w:r>
      <w:r w:rsidRPr="00D257F8" w:rsidR="003B5421">
        <w:t>loved</w:t>
      </w:r>
      <w:r w:rsidRPr="00D257F8" w:rsidR="00074D35">
        <w:t xml:space="preserve"> </w:t>
      </w:r>
      <w:r w:rsidRPr="00D257F8" w:rsidR="003B5421">
        <w:t>the</w:t>
      </w:r>
      <w:r w:rsidRPr="00D257F8" w:rsidR="00074D35">
        <w:t xml:space="preserve"> </w:t>
      </w:r>
      <w:r w:rsidRPr="00D257F8" w:rsidR="003B5421">
        <w:t>esprit</w:t>
      </w:r>
      <w:r w:rsidRPr="00D257F8" w:rsidR="00074D35">
        <w:t xml:space="preserve"> </w:t>
      </w:r>
      <w:r w:rsidRPr="00D257F8" w:rsidR="003B5421">
        <w:t>de</w:t>
      </w:r>
      <w:r w:rsidRPr="00D257F8" w:rsidR="00074D35">
        <w:t xml:space="preserve"> </w:t>
      </w:r>
      <w:r w:rsidRPr="00D257F8" w:rsidR="003B5421">
        <w:t>corps</w:t>
      </w:r>
      <w:r w:rsidRPr="00D257F8" w:rsidR="00074D35">
        <w:t xml:space="preserve"> </w:t>
      </w:r>
      <w:r w:rsidRPr="00D257F8" w:rsidR="003B5421">
        <w:t>and</w:t>
      </w:r>
      <w:r w:rsidRPr="00D257F8" w:rsidR="00074D35">
        <w:t xml:space="preserve"> </w:t>
      </w:r>
      <w:r w:rsidRPr="00D257F8" w:rsidR="003B5421">
        <w:t>basically</w:t>
      </w:r>
      <w:r w:rsidRPr="00D257F8" w:rsidR="00074D35">
        <w:t xml:space="preserve"> </w:t>
      </w:r>
      <w:r w:rsidRPr="00D257F8" w:rsidR="00A13DB2">
        <w:t>a</w:t>
      </w:r>
      <w:r w:rsidRPr="00D257F8" w:rsidR="00074D35">
        <w:t xml:space="preserve"> </w:t>
      </w:r>
      <w:r w:rsidRPr="00D257F8" w:rsidR="00A13DB2">
        <w:t>lot</w:t>
      </w:r>
      <w:r w:rsidRPr="00D257F8" w:rsidR="00074D35">
        <w:t xml:space="preserve"> </w:t>
      </w:r>
      <w:r w:rsidRPr="00D257F8" w:rsidR="00A13DB2">
        <w:t>of</w:t>
      </w:r>
      <w:r w:rsidRPr="00D257F8" w:rsidR="00074D35">
        <w:t xml:space="preserve"> </w:t>
      </w:r>
      <w:r w:rsidRPr="00D257F8" w:rsidR="00A13DB2">
        <w:t>the</w:t>
      </w:r>
      <w:r w:rsidRPr="00D257F8" w:rsidR="00074D35">
        <w:t xml:space="preserve"> </w:t>
      </w:r>
      <w:r w:rsidRPr="00D257F8" w:rsidR="00A13DB2">
        <w:t>positive</w:t>
      </w:r>
      <w:r w:rsidRPr="00D257F8" w:rsidR="00074D35">
        <w:t xml:space="preserve"> </w:t>
      </w:r>
      <w:r w:rsidRPr="00D257F8" w:rsidR="00A13DB2">
        <w:t>sides</w:t>
      </w:r>
      <w:r w:rsidRPr="00D257F8" w:rsidR="00074D35">
        <w:t xml:space="preserve"> </w:t>
      </w:r>
      <w:r w:rsidRPr="00D257F8" w:rsidR="00A13DB2">
        <w:t>of</w:t>
      </w:r>
      <w:r w:rsidRPr="00D257F8" w:rsidR="00074D35">
        <w:t xml:space="preserve"> </w:t>
      </w:r>
      <w:r w:rsidRPr="00D257F8" w:rsidR="00A13DB2">
        <w:t>the</w:t>
      </w:r>
      <w:r w:rsidRPr="00D257F8" w:rsidR="00074D35">
        <w:t xml:space="preserve"> </w:t>
      </w:r>
      <w:r w:rsidRPr="00D257F8" w:rsidR="00A13DB2">
        <w:t>culture.</w:t>
      </w:r>
      <w:r w:rsidRPr="00D257F8" w:rsidR="00074D35">
        <w:t xml:space="preserve"> </w:t>
      </w:r>
    </w:p>
    <w:p w:rsidR="00A13DB2" w:rsidRPr="00D257F8" w:rsidP="00FD575E">
      <w:pPr>
        <w:pStyle w:val="Question"/>
        <w:numPr>
          <w:ilvl w:val="0"/>
          <w:numId w:val="0"/>
        </w:numPr>
        <w:ind w:left="794"/>
      </w:pPr>
      <w:r w:rsidRPr="00D257F8">
        <w:t>We</w:t>
      </w:r>
      <w:r w:rsidRPr="00D257F8" w:rsidR="00074D35">
        <w:t xml:space="preserve"> </w:t>
      </w:r>
      <w:r w:rsidRPr="00D257F8" w:rsidR="003B5421">
        <w:t>ha</w:t>
      </w:r>
      <w:r w:rsidRPr="00D257F8">
        <w:t>ve</w:t>
      </w:r>
      <w:r w:rsidRPr="00D257F8" w:rsidR="00074D35">
        <w:t xml:space="preserve"> </w:t>
      </w:r>
      <w:r w:rsidRPr="00D257F8">
        <w:t>touched</w:t>
      </w:r>
      <w:r w:rsidRPr="00D257F8" w:rsidR="00074D35">
        <w:t xml:space="preserve"> </w:t>
      </w:r>
      <w:r w:rsidRPr="00D257F8">
        <w:t>on</w:t>
      </w:r>
      <w:r w:rsidRPr="00D257F8" w:rsidR="00074D35">
        <w:t xml:space="preserve"> </w:t>
      </w:r>
      <w:r w:rsidRPr="00D257F8">
        <w:t>this</w:t>
      </w:r>
      <w:r w:rsidRPr="00D257F8" w:rsidR="00074D35">
        <w:t xml:space="preserve"> </w:t>
      </w:r>
      <w:r w:rsidRPr="00D257F8">
        <w:t>already</w:t>
      </w:r>
      <w:r w:rsidRPr="00D257F8" w:rsidR="00074D35">
        <w:t xml:space="preserve"> </w:t>
      </w:r>
      <w:r w:rsidRPr="00D257F8">
        <w:t>and</w:t>
      </w:r>
      <w:r w:rsidRPr="00D257F8" w:rsidR="00074D35">
        <w:t xml:space="preserve"> </w:t>
      </w:r>
      <w:r w:rsidRPr="00D257F8">
        <w:t>I</w:t>
      </w:r>
      <w:r w:rsidRPr="00D257F8" w:rsidR="00074D35">
        <w:t xml:space="preserve"> </w:t>
      </w:r>
      <w:r w:rsidRPr="00D257F8">
        <w:t>am</w:t>
      </w:r>
      <w:r w:rsidRPr="00D257F8" w:rsidR="00074D35">
        <w:t xml:space="preserve"> </w:t>
      </w:r>
      <w:r w:rsidRPr="00D257F8">
        <w:t>trying</w:t>
      </w:r>
      <w:r w:rsidRPr="00D257F8" w:rsidR="00074D35">
        <w:t xml:space="preserve"> </w:t>
      </w:r>
      <w:r w:rsidRPr="00D257F8">
        <w:t>to</w:t>
      </w:r>
      <w:r w:rsidRPr="00D257F8" w:rsidR="00074D35">
        <w:t xml:space="preserve"> </w:t>
      </w:r>
      <w:r w:rsidRPr="00D257F8" w:rsidR="00E264EF">
        <w:t>marry</w:t>
      </w:r>
      <w:r w:rsidRPr="00D257F8" w:rsidR="00074D35">
        <w:t xml:space="preserve"> </w:t>
      </w:r>
      <w:r w:rsidRPr="00D257F8" w:rsidR="00E264EF">
        <w:t>up</w:t>
      </w:r>
      <w:r w:rsidRPr="00D257F8" w:rsidR="00074D35">
        <w:t xml:space="preserve"> </w:t>
      </w:r>
      <w:r w:rsidRPr="00D257F8" w:rsidR="00E264EF">
        <w:t>a</w:t>
      </w:r>
      <w:r w:rsidRPr="00D257F8" w:rsidR="00074D35">
        <w:t xml:space="preserve"> </w:t>
      </w:r>
      <w:r w:rsidRPr="00D257F8" w:rsidR="00E264EF">
        <w:t>few</w:t>
      </w:r>
      <w:r w:rsidRPr="00D257F8" w:rsidR="00074D35">
        <w:t xml:space="preserve"> </w:t>
      </w:r>
      <w:r w:rsidRPr="00D257F8" w:rsidR="00E264EF">
        <w:t>things</w:t>
      </w:r>
      <w:r w:rsidRPr="00D257F8" w:rsidR="00074D35">
        <w:t xml:space="preserve"> </w:t>
      </w:r>
      <w:r w:rsidRPr="00D257F8" w:rsidR="00E264EF">
        <w:t>here.</w:t>
      </w:r>
      <w:r w:rsidRPr="00D257F8" w:rsidR="00FD575E">
        <w:t xml:space="preserve"> There is a figure of </w:t>
      </w:r>
      <w:r w:rsidRPr="00D257F8">
        <w:t>over</w:t>
      </w:r>
      <w:r w:rsidRPr="00D257F8" w:rsidR="00074D35">
        <w:t xml:space="preserve"> </w:t>
      </w:r>
      <w:r w:rsidRPr="00D257F8">
        <w:t>75%</w:t>
      </w:r>
      <w:r w:rsidRPr="00D257F8" w:rsidR="003B5421">
        <w:t>,</w:t>
      </w:r>
      <w:r w:rsidRPr="00D257F8" w:rsidR="00074D35">
        <w:t xml:space="preserve"> </w:t>
      </w:r>
      <w:r w:rsidRPr="00D257F8">
        <w:t>which</w:t>
      </w:r>
      <w:r w:rsidRPr="00D257F8" w:rsidR="00074D35">
        <w:t xml:space="preserve"> </w:t>
      </w:r>
      <w:r w:rsidRPr="00D257F8">
        <w:t>is</w:t>
      </w:r>
      <w:r w:rsidRPr="00D257F8" w:rsidR="00074D35">
        <w:t xml:space="preserve"> </w:t>
      </w:r>
      <w:r w:rsidRPr="00D257F8">
        <w:t>53%</w:t>
      </w:r>
      <w:r w:rsidRPr="00D257F8" w:rsidR="00074D35">
        <w:t xml:space="preserve"> </w:t>
      </w:r>
      <w:r w:rsidRPr="00D257F8" w:rsidR="003B5421">
        <w:t>will</w:t>
      </w:r>
      <w:r w:rsidRPr="00D257F8" w:rsidR="00074D35">
        <w:t xml:space="preserve"> </w:t>
      </w:r>
      <w:r w:rsidRPr="00D257F8" w:rsidR="003B5421">
        <w:t>not</w:t>
      </w:r>
      <w:r w:rsidRPr="00D257F8" w:rsidR="00074D35">
        <w:t xml:space="preserve"> </w:t>
      </w:r>
      <w:r w:rsidRPr="00D257F8" w:rsidR="003B5421">
        <w:t>go</w:t>
      </w:r>
      <w:r w:rsidRPr="00D257F8" w:rsidR="00074D35">
        <w:t xml:space="preserve"> </w:t>
      </w:r>
      <w:r w:rsidRPr="00D257F8">
        <w:t>to</w:t>
      </w:r>
      <w:r w:rsidRPr="00D257F8" w:rsidR="00074D35">
        <w:t xml:space="preserve"> </w:t>
      </w:r>
      <w:r w:rsidRPr="00D257F8">
        <w:t>the</w:t>
      </w:r>
      <w:r w:rsidRPr="00D257F8" w:rsidR="00074D35">
        <w:t xml:space="preserve"> </w:t>
      </w:r>
      <w:r w:rsidRPr="00D257F8">
        <w:t>chain</w:t>
      </w:r>
      <w:r w:rsidRPr="00D257F8" w:rsidR="00074D35">
        <w:t xml:space="preserve"> </w:t>
      </w:r>
      <w:r w:rsidRPr="00D257F8">
        <w:t>of</w:t>
      </w:r>
      <w:r w:rsidRPr="00D257F8" w:rsidR="00074D35">
        <w:t xml:space="preserve"> </w:t>
      </w:r>
      <w:r w:rsidRPr="00D257F8">
        <w:t>command</w:t>
      </w:r>
      <w:r w:rsidRPr="00D257F8" w:rsidR="00074D35">
        <w:t xml:space="preserve"> </w:t>
      </w:r>
      <w:r w:rsidRPr="00D257F8" w:rsidR="003B5421">
        <w:t>and</w:t>
      </w:r>
      <w:r w:rsidRPr="00D257F8" w:rsidR="00074D35">
        <w:t xml:space="preserve"> </w:t>
      </w:r>
      <w:r w:rsidRPr="00D257F8" w:rsidR="003B5421">
        <w:t>24%</w:t>
      </w:r>
      <w:r w:rsidRPr="00D257F8" w:rsidR="00074D35">
        <w:t xml:space="preserve"> </w:t>
      </w:r>
      <w:r w:rsidRPr="00D257F8" w:rsidR="003B5421">
        <w:t>believe</w:t>
      </w:r>
      <w:r w:rsidRPr="00D257F8" w:rsidR="00074D35">
        <w:t xml:space="preserve"> </w:t>
      </w:r>
      <w:r w:rsidRPr="00D257F8" w:rsidR="003B5421">
        <w:t>that</w:t>
      </w:r>
      <w:r w:rsidRPr="00D257F8" w:rsidR="00074D35">
        <w:t xml:space="preserve"> </w:t>
      </w:r>
      <w:r w:rsidRPr="00D257F8" w:rsidR="003B5421">
        <w:t>they</w:t>
      </w:r>
      <w:r w:rsidRPr="00D257F8" w:rsidR="00074D35">
        <w:t xml:space="preserve"> </w:t>
      </w:r>
      <w:r w:rsidRPr="00D257F8">
        <w:t>are</w:t>
      </w:r>
      <w:r w:rsidRPr="00D257F8" w:rsidR="00074D35">
        <w:t xml:space="preserve"> </w:t>
      </w:r>
      <w:r w:rsidRPr="00D257F8">
        <w:t>going</w:t>
      </w:r>
      <w:r w:rsidRPr="00D257F8" w:rsidR="00074D35">
        <w:t xml:space="preserve"> </w:t>
      </w:r>
      <w:r w:rsidRPr="00D257F8">
        <w:t>to</w:t>
      </w:r>
      <w:r w:rsidRPr="00D257F8" w:rsidR="00074D35">
        <w:t xml:space="preserve"> </w:t>
      </w:r>
      <w:r w:rsidRPr="00D257F8">
        <w:t>be</w:t>
      </w:r>
      <w:r w:rsidRPr="00D257F8" w:rsidR="00074D35">
        <w:t xml:space="preserve"> </w:t>
      </w:r>
      <w:r w:rsidRPr="00D257F8">
        <w:t>dissuaded</w:t>
      </w:r>
      <w:r w:rsidRPr="00D257F8" w:rsidR="00074D35">
        <w:t xml:space="preserve"> </w:t>
      </w:r>
      <w:r w:rsidRPr="00D257F8" w:rsidR="003B5421">
        <w:t>from</w:t>
      </w:r>
      <w:r w:rsidRPr="00D257F8" w:rsidR="00074D35">
        <w:t xml:space="preserve"> </w:t>
      </w:r>
      <w:r w:rsidRPr="00D257F8" w:rsidR="003B5421">
        <w:t>making</w:t>
      </w:r>
      <w:r w:rsidRPr="00D257F8" w:rsidR="00074D35">
        <w:t xml:space="preserve"> </w:t>
      </w:r>
      <w:r w:rsidRPr="00D257F8" w:rsidR="003B5421">
        <w:t>a</w:t>
      </w:r>
      <w:r w:rsidRPr="00D257F8" w:rsidR="00074D35">
        <w:t xml:space="preserve"> </w:t>
      </w:r>
      <w:r w:rsidRPr="00D257F8" w:rsidR="003B5421">
        <w:t>complaint.</w:t>
      </w:r>
      <w:r w:rsidRPr="00D257F8" w:rsidR="00074D35">
        <w:t xml:space="preserve"> </w:t>
      </w:r>
      <w:r w:rsidRPr="00D257F8" w:rsidR="003B5421">
        <w:t>That</w:t>
      </w:r>
      <w:r w:rsidRPr="00D257F8" w:rsidR="00074D35">
        <w:t xml:space="preserve"> </w:t>
      </w:r>
      <w:r w:rsidRPr="00D257F8" w:rsidR="003B5421">
        <w:t>is</w:t>
      </w:r>
      <w:r w:rsidRPr="00D257F8" w:rsidR="00074D35">
        <w:t xml:space="preserve"> </w:t>
      </w:r>
      <w:r w:rsidRPr="00D257F8" w:rsidR="003B5421">
        <w:t>a</w:t>
      </w:r>
      <w:r w:rsidRPr="00D257F8" w:rsidR="00074D35">
        <w:t xml:space="preserve"> </w:t>
      </w:r>
      <w:r w:rsidRPr="00D257F8" w:rsidR="003B5421">
        <w:t>large</w:t>
      </w:r>
      <w:r w:rsidRPr="00D257F8" w:rsidR="00074D35">
        <w:t xml:space="preserve"> </w:t>
      </w:r>
      <w:r w:rsidRPr="00D257F8" w:rsidR="003B5421">
        <w:t>number</w:t>
      </w:r>
      <w:r w:rsidRPr="00D257F8" w:rsidR="00074D35">
        <w:t xml:space="preserve"> </w:t>
      </w:r>
      <w:r w:rsidRPr="00D257F8" w:rsidR="00002196">
        <w:t>that</w:t>
      </w:r>
      <w:r w:rsidRPr="00D257F8" w:rsidR="00074D35">
        <w:t xml:space="preserve"> </w:t>
      </w:r>
      <w:r w:rsidRPr="00D257F8" w:rsidR="00002196">
        <w:t>we</w:t>
      </w:r>
      <w:r w:rsidRPr="00D257F8" w:rsidR="00074D35">
        <w:t xml:space="preserve"> </w:t>
      </w:r>
      <w:r w:rsidRPr="00D257F8" w:rsidR="00002196">
        <w:t>have</w:t>
      </w:r>
      <w:r w:rsidRPr="00D257F8" w:rsidR="00074D35">
        <w:t xml:space="preserve"> </w:t>
      </w:r>
      <w:r w:rsidRPr="00D257F8" w:rsidR="00002196">
        <w:t>had</w:t>
      </w:r>
      <w:r w:rsidRPr="00D257F8" w:rsidR="00074D35">
        <w:t xml:space="preserve"> </w:t>
      </w:r>
      <w:r w:rsidRPr="00D257F8" w:rsidR="00002196">
        <w:t>from</w:t>
      </w:r>
      <w:r w:rsidRPr="00D257F8" w:rsidR="00074D35">
        <w:t xml:space="preserve"> </w:t>
      </w:r>
      <w:r w:rsidRPr="00D257F8" w:rsidR="00002196">
        <w:t>the</w:t>
      </w:r>
      <w:r w:rsidRPr="00D257F8" w:rsidR="00074D35">
        <w:t xml:space="preserve"> </w:t>
      </w:r>
      <w:r w:rsidRPr="00D257F8" w:rsidR="00002196">
        <w:t>feedback</w:t>
      </w:r>
      <w:r w:rsidRPr="00D257F8" w:rsidR="00074D35">
        <w:t xml:space="preserve"> </w:t>
      </w:r>
      <w:r w:rsidRPr="00D257F8" w:rsidR="00002196">
        <w:t>survey</w:t>
      </w:r>
      <w:r w:rsidRPr="00D257F8" w:rsidR="00074D35">
        <w:t xml:space="preserve"> </w:t>
      </w:r>
      <w:r w:rsidRPr="00D257F8" w:rsidR="00002196">
        <w:t>of</w:t>
      </w:r>
      <w:r w:rsidRPr="00D257F8" w:rsidR="00074D35">
        <w:t xml:space="preserve"> </w:t>
      </w:r>
      <w:r w:rsidRPr="00D257F8" w:rsidR="00002196">
        <w:t>why</w:t>
      </w:r>
      <w:r w:rsidRPr="00D257F8" w:rsidR="00074D35">
        <w:t xml:space="preserve"> </w:t>
      </w:r>
      <w:r w:rsidRPr="00D257F8" w:rsidR="00002196">
        <w:t>people</w:t>
      </w:r>
      <w:r w:rsidRPr="00D257F8" w:rsidR="00074D35">
        <w:t xml:space="preserve"> </w:t>
      </w:r>
      <w:r w:rsidRPr="00D257F8" w:rsidR="00002196">
        <w:t>would</w:t>
      </w:r>
      <w:r w:rsidRPr="00D257F8" w:rsidR="00074D35">
        <w:t xml:space="preserve"> </w:t>
      </w:r>
      <w:r w:rsidRPr="00D257F8" w:rsidR="00002196">
        <w:t>not</w:t>
      </w:r>
      <w:r w:rsidRPr="00D257F8" w:rsidR="00074D35">
        <w:t xml:space="preserve"> </w:t>
      </w:r>
      <w:r w:rsidRPr="00D257F8" w:rsidR="00002196">
        <w:t>go</w:t>
      </w:r>
      <w:r w:rsidRPr="00D257F8" w:rsidR="00074D35">
        <w:t xml:space="preserve"> </w:t>
      </w:r>
      <w:r w:rsidRPr="00D257F8" w:rsidR="00002196">
        <w:t>to</w:t>
      </w:r>
      <w:r w:rsidRPr="00D257F8" w:rsidR="00074D35">
        <w:t xml:space="preserve"> </w:t>
      </w:r>
      <w:r w:rsidRPr="00D257F8" w:rsidR="00002196">
        <w:t>the</w:t>
      </w:r>
      <w:r w:rsidRPr="00D257F8" w:rsidR="00074D35">
        <w:t xml:space="preserve"> </w:t>
      </w:r>
      <w:r w:rsidRPr="00D257F8" w:rsidR="00002196">
        <w:t>chain</w:t>
      </w:r>
      <w:r w:rsidRPr="00D257F8" w:rsidR="00074D35">
        <w:t xml:space="preserve"> </w:t>
      </w:r>
      <w:r w:rsidRPr="00D257F8" w:rsidR="00002196">
        <w:t>of</w:t>
      </w:r>
      <w:r w:rsidRPr="00D257F8" w:rsidR="00074D35">
        <w:t xml:space="preserve"> </w:t>
      </w:r>
      <w:r w:rsidRPr="00D257F8" w:rsidR="00002196">
        <w:t>command.</w:t>
      </w:r>
      <w:r w:rsidRPr="00D257F8" w:rsidR="00074D35">
        <w:t xml:space="preserve"> </w:t>
      </w:r>
      <w:r w:rsidRPr="00D257F8" w:rsidR="00002196">
        <w:t>You</w:t>
      </w:r>
      <w:r w:rsidRPr="00D257F8" w:rsidR="00074D35">
        <w:t xml:space="preserve"> </w:t>
      </w:r>
      <w:r w:rsidRPr="00D257F8" w:rsidR="00002196">
        <w:t>have</w:t>
      </w:r>
      <w:r w:rsidRPr="00D257F8" w:rsidR="00074D35">
        <w:t xml:space="preserve"> </w:t>
      </w:r>
      <w:r w:rsidRPr="00D257F8">
        <w:t>also</w:t>
      </w:r>
      <w:r w:rsidRPr="00D257F8" w:rsidR="00074D35">
        <w:t xml:space="preserve"> </w:t>
      </w:r>
      <w:r w:rsidRPr="00D257F8">
        <w:t>mentioned</w:t>
      </w:r>
      <w:r w:rsidRPr="00D257F8" w:rsidR="00074D35">
        <w:t xml:space="preserve"> </w:t>
      </w:r>
      <w:r w:rsidRPr="00D257F8" w:rsidR="00FD575E">
        <w:t xml:space="preserve">that </w:t>
      </w:r>
      <w:r w:rsidRPr="00D257F8">
        <w:t>General</w:t>
      </w:r>
      <w:r w:rsidRPr="00D257F8" w:rsidR="00074D35">
        <w:t xml:space="preserve"> </w:t>
      </w:r>
      <w:r w:rsidRPr="00D257F8">
        <w:t>Sir</w:t>
      </w:r>
      <w:r w:rsidRPr="00D257F8" w:rsidR="00074D35">
        <w:t xml:space="preserve"> </w:t>
      </w:r>
      <w:r w:rsidRPr="00D257F8">
        <w:t>Nick</w:t>
      </w:r>
      <w:r w:rsidRPr="00D257F8" w:rsidR="00074D35">
        <w:t xml:space="preserve"> </w:t>
      </w:r>
      <w:r w:rsidRPr="00D257F8">
        <w:t>Carter</w:t>
      </w:r>
      <w:r w:rsidRPr="00D257F8" w:rsidR="00074D35">
        <w:t xml:space="preserve"> </w:t>
      </w:r>
      <w:r w:rsidRPr="00D257F8" w:rsidR="00002196">
        <w:t>said</w:t>
      </w:r>
      <w:r w:rsidRPr="00D257F8" w:rsidR="00074D35">
        <w:t xml:space="preserve"> </w:t>
      </w:r>
      <w:r w:rsidRPr="00D257F8" w:rsidR="00002196">
        <w:t>it</w:t>
      </w:r>
      <w:r w:rsidRPr="00D257F8" w:rsidR="00074D35">
        <w:t xml:space="preserve"> </w:t>
      </w:r>
      <w:r w:rsidRPr="00D257F8" w:rsidR="00002196">
        <w:t>is</w:t>
      </w:r>
      <w:r w:rsidRPr="00D257F8" w:rsidR="00074D35">
        <w:t xml:space="preserve"> </w:t>
      </w:r>
      <w:r w:rsidRPr="00D257F8" w:rsidR="00002196">
        <w:t>good</w:t>
      </w:r>
      <w:r w:rsidRPr="00D257F8" w:rsidR="00074D35">
        <w:t xml:space="preserve"> </w:t>
      </w:r>
      <w:r w:rsidRPr="00D257F8" w:rsidR="00002196">
        <w:t>to</w:t>
      </w:r>
      <w:r w:rsidRPr="00D257F8" w:rsidR="00074D35">
        <w:t xml:space="preserve"> </w:t>
      </w:r>
      <w:r w:rsidRPr="00D257F8" w:rsidR="00002196">
        <w:t>complain.</w:t>
      </w:r>
      <w:r w:rsidRPr="00D257F8" w:rsidR="00074D35">
        <w:t xml:space="preserve"> </w:t>
      </w:r>
      <w:r w:rsidRPr="00D257F8" w:rsidR="00002196">
        <w:t>You</w:t>
      </w:r>
      <w:r w:rsidRPr="00D257F8" w:rsidR="00074D35">
        <w:t xml:space="preserve"> </w:t>
      </w:r>
      <w:r w:rsidRPr="00D257F8" w:rsidR="00002196">
        <w:t>are</w:t>
      </w:r>
      <w:r w:rsidRPr="00D257F8" w:rsidR="00074D35">
        <w:t xml:space="preserve"> </w:t>
      </w:r>
      <w:r w:rsidRPr="00D257F8" w:rsidR="00002196">
        <w:t>going</w:t>
      </w:r>
      <w:r w:rsidRPr="00D257F8" w:rsidR="00074D35">
        <w:t xml:space="preserve"> </w:t>
      </w:r>
      <w:r w:rsidRPr="00D257F8" w:rsidR="00002196">
        <w:t>up</w:t>
      </w:r>
      <w:r w:rsidRPr="00D257F8" w:rsidR="00074D35">
        <w:t xml:space="preserve"> </w:t>
      </w:r>
      <w:r w:rsidRPr="00D257F8" w:rsidR="00002196">
        <w:t>and</w:t>
      </w:r>
      <w:r w:rsidRPr="00D257F8" w:rsidR="00074D35">
        <w:t xml:space="preserve"> </w:t>
      </w:r>
      <w:r w:rsidRPr="00D257F8" w:rsidR="00002196">
        <w:t>down</w:t>
      </w:r>
      <w:r w:rsidRPr="00D257F8" w:rsidR="00074D35">
        <w:t xml:space="preserve"> </w:t>
      </w:r>
      <w:r w:rsidRPr="00D257F8" w:rsidR="00002196">
        <w:t>the</w:t>
      </w:r>
      <w:r w:rsidRPr="00D257F8" w:rsidR="00074D35">
        <w:t xml:space="preserve"> </w:t>
      </w:r>
      <w:r w:rsidRPr="00D257F8" w:rsidR="00002196">
        <w:t>country</w:t>
      </w:r>
      <w:r w:rsidRPr="00D257F8" w:rsidR="00074D35">
        <w:t xml:space="preserve"> </w:t>
      </w:r>
      <w:r w:rsidRPr="00D257F8">
        <w:t>telling</w:t>
      </w:r>
      <w:r w:rsidRPr="00D257F8" w:rsidR="00074D35">
        <w:t xml:space="preserve"> </w:t>
      </w:r>
      <w:r w:rsidRPr="00D257F8">
        <w:t>people</w:t>
      </w:r>
      <w:r w:rsidRPr="00D257F8" w:rsidR="00074D35">
        <w:t xml:space="preserve"> </w:t>
      </w:r>
      <w:r w:rsidRPr="00D257F8">
        <w:t>about</w:t>
      </w:r>
      <w:r w:rsidRPr="00D257F8" w:rsidR="00074D35">
        <w:t xml:space="preserve"> </w:t>
      </w:r>
      <w:r w:rsidRPr="00D257F8">
        <w:t>what</w:t>
      </w:r>
      <w:r w:rsidRPr="00D257F8" w:rsidR="00074D35">
        <w:t xml:space="preserve"> </w:t>
      </w:r>
      <w:r w:rsidRPr="00D257F8">
        <w:t>they</w:t>
      </w:r>
      <w:r w:rsidRPr="00D257F8" w:rsidR="00074D35">
        <w:t xml:space="preserve"> </w:t>
      </w:r>
      <w:r w:rsidRPr="00D257F8">
        <w:t>can</w:t>
      </w:r>
      <w:r w:rsidRPr="00D257F8" w:rsidR="00074D35">
        <w:t xml:space="preserve"> </w:t>
      </w:r>
      <w:r w:rsidRPr="00D257F8">
        <w:t>do</w:t>
      </w:r>
      <w:r w:rsidRPr="00D257F8" w:rsidR="00074D35">
        <w:t xml:space="preserve"> </w:t>
      </w:r>
      <w:r w:rsidRPr="00D257F8">
        <w:t>and</w:t>
      </w:r>
      <w:r w:rsidRPr="00D257F8" w:rsidR="00074D35">
        <w:t xml:space="preserve"> </w:t>
      </w:r>
      <w:r w:rsidRPr="00D257F8">
        <w:t>how</w:t>
      </w:r>
      <w:r w:rsidRPr="00D257F8" w:rsidR="00074D35">
        <w:t xml:space="preserve"> </w:t>
      </w:r>
      <w:r w:rsidRPr="00D257F8">
        <w:t>they</w:t>
      </w:r>
      <w:r w:rsidRPr="00D257F8" w:rsidR="00074D35">
        <w:t xml:space="preserve"> </w:t>
      </w:r>
      <w:r w:rsidRPr="00D257F8">
        <w:t>can</w:t>
      </w:r>
      <w:r w:rsidRPr="00D257F8" w:rsidR="00074D35">
        <w:t xml:space="preserve"> </w:t>
      </w:r>
      <w:r w:rsidRPr="00D257F8">
        <w:t>complain.</w:t>
      </w:r>
      <w:r w:rsidRPr="00D257F8" w:rsidR="00074D35">
        <w:t xml:space="preserve"> </w:t>
      </w:r>
      <w:r w:rsidRPr="00D257F8">
        <w:t>Where</w:t>
      </w:r>
      <w:r w:rsidRPr="00D257F8" w:rsidR="00074D35">
        <w:t xml:space="preserve"> </w:t>
      </w:r>
      <w:r w:rsidRPr="00D257F8">
        <w:t>is</w:t>
      </w:r>
      <w:r w:rsidRPr="00D257F8" w:rsidR="00074D35">
        <w:t xml:space="preserve"> </w:t>
      </w:r>
      <w:r w:rsidRPr="00D257F8">
        <w:t>that</w:t>
      </w:r>
      <w:r w:rsidRPr="00D257F8" w:rsidR="00074D35">
        <w:t xml:space="preserve"> </w:t>
      </w:r>
      <w:r w:rsidRPr="00D257F8">
        <w:t>breakdown?</w:t>
      </w:r>
      <w:r w:rsidRPr="00D257F8" w:rsidR="00074D35">
        <w:t xml:space="preserve"> </w:t>
      </w:r>
      <w:r w:rsidRPr="00D257F8">
        <w:t>Is</w:t>
      </w:r>
      <w:r w:rsidRPr="00D257F8" w:rsidR="00074D35">
        <w:t xml:space="preserve"> </w:t>
      </w:r>
      <w:r w:rsidRPr="00D257F8">
        <w:t>there</w:t>
      </w:r>
      <w:r w:rsidRPr="00D257F8" w:rsidR="00074D35">
        <w:t xml:space="preserve"> </w:t>
      </w:r>
      <w:r w:rsidRPr="00D257F8">
        <w:t>such</w:t>
      </w:r>
      <w:r w:rsidRPr="00D257F8" w:rsidR="00074D35">
        <w:t xml:space="preserve"> </w:t>
      </w:r>
      <w:r w:rsidRPr="00D257F8">
        <w:t>an</w:t>
      </w:r>
      <w:r w:rsidRPr="00D257F8" w:rsidR="00074D35">
        <w:t xml:space="preserve"> </w:t>
      </w:r>
      <w:r w:rsidRPr="00D257F8">
        <w:t>ingrained</w:t>
      </w:r>
      <w:r w:rsidRPr="00D257F8" w:rsidR="00074D35">
        <w:t xml:space="preserve"> </w:t>
      </w:r>
      <w:r w:rsidRPr="00D257F8">
        <w:t>negative</w:t>
      </w:r>
      <w:r w:rsidRPr="00D257F8" w:rsidR="00074D35">
        <w:t xml:space="preserve"> </w:t>
      </w:r>
      <w:r w:rsidRPr="00D257F8" w:rsidR="00002196">
        <w:t>culture</w:t>
      </w:r>
      <w:r w:rsidRPr="00D257F8" w:rsidR="00074D35">
        <w:t xml:space="preserve"> </w:t>
      </w:r>
      <w:r w:rsidRPr="00D257F8" w:rsidR="00002196">
        <w:t>in</w:t>
      </w:r>
      <w:r w:rsidRPr="00D257F8" w:rsidR="00074D35">
        <w:t xml:space="preserve"> </w:t>
      </w:r>
      <w:r w:rsidRPr="00D257F8" w:rsidR="00002196">
        <w:t>the</w:t>
      </w:r>
      <w:r w:rsidRPr="00D257F8" w:rsidR="00074D35">
        <w:t xml:space="preserve"> </w:t>
      </w:r>
      <w:r w:rsidRPr="00D257F8" w:rsidR="00FD575E">
        <w:t>f</w:t>
      </w:r>
      <w:r w:rsidRPr="00D257F8" w:rsidR="00002196">
        <w:t>orces?</w:t>
      </w:r>
      <w:r w:rsidRPr="00D257F8" w:rsidR="00074D35">
        <w:t xml:space="preserve"> </w:t>
      </w:r>
      <w:r w:rsidRPr="00D257F8" w:rsidR="00002196">
        <w:t>You</w:t>
      </w:r>
      <w:r w:rsidRPr="00D257F8" w:rsidR="00074D35">
        <w:t xml:space="preserve"> </w:t>
      </w:r>
      <w:r w:rsidRPr="00D257F8" w:rsidR="00002196">
        <w:t>have</w:t>
      </w:r>
      <w:r w:rsidRPr="00D257F8" w:rsidR="00074D35">
        <w:t xml:space="preserve"> </w:t>
      </w:r>
      <w:r w:rsidRPr="00D257F8" w:rsidR="00002196">
        <w:t>talked</w:t>
      </w:r>
      <w:r w:rsidRPr="00D257F8" w:rsidR="00074D35">
        <w:t xml:space="preserve"> </w:t>
      </w:r>
      <w:r w:rsidRPr="00D257F8" w:rsidR="00002196">
        <w:t>about</w:t>
      </w:r>
      <w:r w:rsidRPr="00D257F8" w:rsidR="00074D35">
        <w:t xml:space="preserve"> </w:t>
      </w:r>
      <w:r w:rsidRPr="00D257F8" w:rsidR="00002196">
        <w:t>turning</w:t>
      </w:r>
      <w:r w:rsidRPr="00D257F8" w:rsidR="00074D35">
        <w:t xml:space="preserve"> </w:t>
      </w:r>
      <w:r w:rsidRPr="00D257F8" w:rsidR="00002196">
        <w:t>the</w:t>
      </w:r>
      <w:r w:rsidRPr="00D257F8" w:rsidR="00074D35">
        <w:t xml:space="preserve"> </w:t>
      </w:r>
      <w:r w:rsidRPr="00D257F8" w:rsidR="00002196">
        <w:t>ship</w:t>
      </w:r>
      <w:r w:rsidRPr="00D257F8" w:rsidR="00074D35">
        <w:t xml:space="preserve"> </w:t>
      </w:r>
      <w:r w:rsidRPr="00D257F8" w:rsidR="00002196">
        <w:t>around.</w:t>
      </w:r>
      <w:r w:rsidRPr="00D257F8" w:rsidR="00074D35">
        <w:t xml:space="preserve"> </w:t>
      </w:r>
      <w:r w:rsidRPr="00D257F8" w:rsidR="00002196">
        <w:t>Can</w:t>
      </w:r>
      <w:r w:rsidRPr="00D257F8" w:rsidR="00074D35">
        <w:t xml:space="preserve"> </w:t>
      </w:r>
      <w:r w:rsidRPr="00D257F8" w:rsidR="00002196">
        <w:t>this</w:t>
      </w:r>
      <w:r w:rsidRPr="00D257F8" w:rsidR="00074D35">
        <w:t xml:space="preserve"> </w:t>
      </w:r>
      <w:r w:rsidRPr="00D257F8" w:rsidR="00002196">
        <w:t>ship</w:t>
      </w:r>
      <w:r w:rsidRPr="00D257F8" w:rsidR="00074D35">
        <w:t xml:space="preserve"> </w:t>
      </w:r>
      <w:r w:rsidRPr="00D257F8" w:rsidR="00002196">
        <w:t>be</w:t>
      </w:r>
      <w:r w:rsidRPr="00D257F8" w:rsidR="00074D35">
        <w:t xml:space="preserve"> </w:t>
      </w:r>
      <w:r w:rsidRPr="00D257F8" w:rsidR="00002196">
        <w:t>t</w:t>
      </w:r>
      <w:r w:rsidRPr="00D257F8">
        <w:t>urned</w:t>
      </w:r>
      <w:r w:rsidRPr="00D257F8" w:rsidR="00074D35">
        <w:t xml:space="preserve"> </w:t>
      </w:r>
      <w:r w:rsidRPr="00D257F8">
        <w:t>around</w:t>
      </w:r>
      <w:r w:rsidRPr="00D257F8" w:rsidR="00074D35">
        <w:t xml:space="preserve"> </w:t>
      </w:r>
      <w:r w:rsidRPr="00D257F8">
        <w:t>or</w:t>
      </w:r>
      <w:r w:rsidRPr="00D257F8" w:rsidR="00074D35">
        <w:t xml:space="preserve"> </w:t>
      </w:r>
      <w:r w:rsidRPr="00D257F8">
        <w:t>is</w:t>
      </w:r>
      <w:r w:rsidRPr="00D257F8" w:rsidR="00074D35">
        <w:t xml:space="preserve"> </w:t>
      </w:r>
      <w:r w:rsidRPr="00D257F8">
        <w:t>not</w:t>
      </w:r>
      <w:r w:rsidRPr="00D257F8" w:rsidR="00074D35">
        <w:t xml:space="preserve"> </w:t>
      </w:r>
      <w:r w:rsidRPr="00D257F8">
        <w:t>going</w:t>
      </w:r>
      <w:r w:rsidRPr="00D257F8" w:rsidR="00074D35">
        <w:t xml:space="preserve"> </w:t>
      </w:r>
      <w:r w:rsidRPr="00D257F8">
        <w:t>to</w:t>
      </w:r>
      <w:r w:rsidRPr="00D257F8" w:rsidR="00074D35">
        <w:t xml:space="preserve"> </w:t>
      </w:r>
      <w:r w:rsidRPr="00D257F8">
        <w:t>change?</w:t>
      </w:r>
    </w:p>
    <w:p w:rsidR="00FE165F" w:rsidRPr="00D257F8" w:rsidP="00A13DB2">
      <w:pPr>
        <w:pStyle w:val="Answer"/>
      </w:pPr>
      <w:sdt>
        <w:sdtPr>
          <w:alias w:val="Witness"/>
          <w:id w:val="-1090690373"/>
          <w:placeholder>
            <w:docPart w:val="DefaultPlaceholder_1082065158"/>
          </w:placeholder>
          <w:richText/>
        </w:sdtPr>
        <w:sdtContent>
          <w:r w:rsidRPr="00D257F8" w:rsidR="00074D35">
            <w:rPr>
              <w:b/>
              <w:i/>
              <w:iCs/>
            </w:rPr>
            <w:t>Nicola Williams:</w:t>
          </w:r>
          <w:r w:rsidRPr="00D257F8" w:rsidR="00074D35">
            <w:rPr>
              <w:b/>
            </w:rPr>
            <w:t xml:space="preserve"> </w:t>
          </w:r>
        </w:sdtContent>
      </w:sdt>
      <w:r w:rsidRPr="00D257F8" w:rsidR="00A13DB2">
        <w:t>I</w:t>
      </w:r>
      <w:r w:rsidRPr="00D257F8" w:rsidR="00EB35A5">
        <w:t>t is not</w:t>
      </w:r>
      <w:r w:rsidRPr="00D257F8" w:rsidR="00074D35">
        <w:t xml:space="preserve"> </w:t>
      </w:r>
      <w:r w:rsidRPr="00D257F8" w:rsidR="00A13DB2">
        <w:t>holed</w:t>
      </w:r>
      <w:r w:rsidRPr="00D257F8" w:rsidR="00074D35">
        <w:t xml:space="preserve"> </w:t>
      </w:r>
      <w:r w:rsidRPr="00D257F8" w:rsidR="00A13DB2">
        <w:t>below</w:t>
      </w:r>
      <w:r w:rsidRPr="00D257F8" w:rsidR="00074D35">
        <w:t xml:space="preserve"> </w:t>
      </w:r>
      <w:r w:rsidRPr="00D257F8" w:rsidR="00A13DB2">
        <w:t>the</w:t>
      </w:r>
      <w:r w:rsidRPr="00D257F8" w:rsidR="00074D35">
        <w:t xml:space="preserve"> </w:t>
      </w:r>
      <w:r w:rsidRPr="00D257F8" w:rsidR="00A13DB2">
        <w:t>waterline.</w:t>
      </w:r>
      <w:r w:rsidRPr="00D257F8" w:rsidR="00074D35">
        <w:t xml:space="preserve"> </w:t>
      </w:r>
      <w:r w:rsidRPr="00D257F8" w:rsidR="00002196">
        <w:t>I</w:t>
      </w:r>
      <w:r w:rsidRPr="00D257F8" w:rsidR="00EB35A5">
        <w:t>t</w:t>
      </w:r>
      <w:r w:rsidRPr="00D257F8" w:rsidR="00074D35">
        <w:t xml:space="preserve"> </w:t>
      </w:r>
      <w:r w:rsidRPr="00D257F8" w:rsidR="00002196">
        <w:t>can</w:t>
      </w:r>
      <w:r w:rsidRPr="00D257F8" w:rsidR="00074D35">
        <w:t xml:space="preserve"> </w:t>
      </w:r>
      <w:r w:rsidRPr="00D257F8" w:rsidR="00002196">
        <w:t>be</w:t>
      </w:r>
      <w:r w:rsidRPr="00D257F8" w:rsidR="00074D35">
        <w:t xml:space="preserve"> </w:t>
      </w:r>
      <w:r w:rsidRPr="00D257F8" w:rsidR="00002196">
        <w:t>turned</w:t>
      </w:r>
      <w:r w:rsidRPr="00D257F8" w:rsidR="00074D35">
        <w:t xml:space="preserve"> </w:t>
      </w:r>
      <w:r w:rsidRPr="00D257F8" w:rsidR="00002196">
        <w:t>around.</w:t>
      </w:r>
      <w:r w:rsidRPr="00D257F8" w:rsidR="00074D35">
        <w:t xml:space="preserve"> </w:t>
      </w:r>
      <w:r w:rsidRPr="00D257F8" w:rsidR="00002196">
        <w:t>The</w:t>
      </w:r>
      <w:r w:rsidRPr="00D257F8" w:rsidR="00074D35">
        <w:t xml:space="preserve"> </w:t>
      </w:r>
      <w:r w:rsidRPr="00D257F8" w:rsidR="00002196">
        <w:t>figures</w:t>
      </w:r>
      <w:r w:rsidRPr="00D257F8" w:rsidR="00074D35">
        <w:t xml:space="preserve"> </w:t>
      </w:r>
      <w:r w:rsidRPr="00D257F8" w:rsidR="00002196">
        <w:t>that</w:t>
      </w:r>
      <w:r w:rsidRPr="00D257F8" w:rsidR="00074D35">
        <w:t xml:space="preserve"> </w:t>
      </w:r>
      <w:r w:rsidRPr="00D257F8" w:rsidR="00002196">
        <w:t>you</w:t>
      </w:r>
      <w:r w:rsidRPr="00D257F8" w:rsidR="00074D35">
        <w:t xml:space="preserve"> </w:t>
      </w:r>
      <w:r w:rsidRPr="00D257F8" w:rsidR="00002196">
        <w:t>quote</w:t>
      </w:r>
      <w:r w:rsidRPr="00D257F8" w:rsidR="00074D35">
        <w:t xml:space="preserve"> </w:t>
      </w:r>
      <w:r w:rsidRPr="00D257F8" w:rsidR="00002196">
        <w:t>are</w:t>
      </w:r>
      <w:r w:rsidRPr="00D257F8" w:rsidR="00074D35">
        <w:t xml:space="preserve"> </w:t>
      </w:r>
      <w:r w:rsidRPr="00D257F8" w:rsidR="00002196">
        <w:t>from</w:t>
      </w:r>
      <w:r w:rsidRPr="00D257F8" w:rsidR="00074D35">
        <w:t xml:space="preserve"> </w:t>
      </w:r>
      <w:r w:rsidRPr="00D257F8" w:rsidR="00002196">
        <w:t>our</w:t>
      </w:r>
      <w:r w:rsidRPr="00D257F8" w:rsidR="00074D35">
        <w:t xml:space="preserve"> </w:t>
      </w:r>
      <w:r w:rsidRPr="00D257F8" w:rsidR="00002196">
        <w:t>own</w:t>
      </w:r>
      <w:r w:rsidRPr="00D257F8" w:rsidR="00074D35">
        <w:t xml:space="preserve"> </w:t>
      </w:r>
      <w:r w:rsidRPr="00D257F8" w:rsidR="00A13DB2">
        <w:t>feedback</w:t>
      </w:r>
      <w:r w:rsidRPr="00D257F8" w:rsidR="00074D35">
        <w:t xml:space="preserve"> </w:t>
      </w:r>
      <w:r w:rsidRPr="00D257F8" w:rsidR="00A13DB2">
        <w:t>survey</w:t>
      </w:r>
      <w:r w:rsidRPr="00D257F8" w:rsidR="00EB35A5">
        <w:t>.</w:t>
      </w:r>
      <w:r w:rsidRPr="00D257F8" w:rsidR="00074D35">
        <w:t xml:space="preserve"> </w:t>
      </w:r>
      <w:r w:rsidRPr="00D257F8" w:rsidR="00EB35A5">
        <w:t>W</w:t>
      </w:r>
      <w:r w:rsidRPr="00D257F8" w:rsidR="00002196">
        <w:t>ith</w:t>
      </w:r>
      <w:r w:rsidRPr="00D257F8" w:rsidR="00074D35">
        <w:t xml:space="preserve"> </w:t>
      </w:r>
      <w:r w:rsidRPr="00D257F8" w:rsidR="00002196">
        <w:t>statistics</w:t>
      </w:r>
      <w:r w:rsidRPr="00D257F8" w:rsidR="00074D35">
        <w:t xml:space="preserve"> </w:t>
      </w:r>
      <w:r w:rsidRPr="00D257F8" w:rsidR="00002196">
        <w:t>and</w:t>
      </w:r>
      <w:r w:rsidRPr="00D257F8" w:rsidR="00074D35">
        <w:t xml:space="preserve"> </w:t>
      </w:r>
      <w:r w:rsidRPr="00D257F8" w:rsidR="00002196">
        <w:t>figures,</w:t>
      </w:r>
      <w:r w:rsidRPr="00D257F8" w:rsidR="00074D35">
        <w:t xml:space="preserve"> </w:t>
      </w:r>
      <w:r w:rsidRPr="00D257F8" w:rsidR="00A13DB2">
        <w:t>precision</w:t>
      </w:r>
      <w:r w:rsidRPr="00D257F8" w:rsidR="00074D35">
        <w:t xml:space="preserve"> </w:t>
      </w:r>
      <w:r w:rsidRPr="00D257F8" w:rsidR="00A13DB2">
        <w:t>is</w:t>
      </w:r>
      <w:r w:rsidRPr="00D257F8" w:rsidR="00074D35">
        <w:t xml:space="preserve"> </w:t>
      </w:r>
      <w:r w:rsidRPr="00D257F8" w:rsidR="00A13DB2">
        <w:t>everythi</w:t>
      </w:r>
      <w:r w:rsidRPr="00D257F8" w:rsidR="00002196">
        <w:t>ng</w:t>
      </w:r>
      <w:r w:rsidRPr="00D257F8" w:rsidR="00EB35A5">
        <w:t xml:space="preserve">; </w:t>
      </w:r>
      <w:r w:rsidRPr="00D257F8" w:rsidR="00A13DB2">
        <w:t>those</w:t>
      </w:r>
      <w:r w:rsidRPr="00D257F8" w:rsidR="00074D35">
        <w:t xml:space="preserve"> </w:t>
      </w:r>
      <w:r w:rsidRPr="00D257F8" w:rsidR="00A13DB2">
        <w:t>statistics</w:t>
      </w:r>
      <w:r w:rsidRPr="00D257F8" w:rsidR="00074D35">
        <w:t xml:space="preserve"> </w:t>
      </w:r>
      <w:r w:rsidRPr="00D257F8" w:rsidR="0012587A">
        <w:t>were</w:t>
      </w:r>
      <w:r w:rsidRPr="00D257F8" w:rsidR="00074D35">
        <w:t xml:space="preserve"> </w:t>
      </w:r>
      <w:r w:rsidRPr="00D257F8" w:rsidR="0012587A">
        <w:t>in</w:t>
      </w:r>
      <w:r w:rsidRPr="00D257F8" w:rsidR="00074D35">
        <w:t xml:space="preserve"> </w:t>
      </w:r>
      <w:r w:rsidRPr="00D257F8" w:rsidR="0012587A">
        <w:t>response</w:t>
      </w:r>
      <w:r w:rsidRPr="00D257F8" w:rsidR="00074D35">
        <w:t xml:space="preserve"> </w:t>
      </w:r>
      <w:r w:rsidRPr="00D257F8" w:rsidR="0012587A">
        <w:t>to</w:t>
      </w:r>
      <w:r w:rsidRPr="00D257F8" w:rsidR="00074D35">
        <w:t xml:space="preserve"> </w:t>
      </w:r>
      <w:r w:rsidRPr="00D257F8" w:rsidR="0012587A">
        <w:t>a</w:t>
      </w:r>
      <w:r w:rsidRPr="00D257F8" w:rsidR="00074D35">
        <w:t xml:space="preserve"> </w:t>
      </w:r>
      <w:r w:rsidRPr="00D257F8" w:rsidR="0012587A">
        <w:t>direct</w:t>
      </w:r>
      <w:r w:rsidRPr="00D257F8" w:rsidR="00074D35">
        <w:t xml:space="preserve"> </w:t>
      </w:r>
      <w:r w:rsidRPr="00D257F8" w:rsidR="0012587A">
        <w:t>question</w:t>
      </w:r>
      <w:r w:rsidRPr="00D257F8" w:rsidR="00074D35">
        <w:t xml:space="preserve"> </w:t>
      </w:r>
      <w:r w:rsidRPr="00D257F8" w:rsidR="0012587A">
        <w:t>that</w:t>
      </w:r>
      <w:r w:rsidRPr="00D257F8" w:rsidR="00074D35">
        <w:t xml:space="preserve"> </w:t>
      </w:r>
      <w:r w:rsidRPr="00D257F8" w:rsidR="0012587A">
        <w:t>we</w:t>
      </w:r>
      <w:r w:rsidRPr="00D257F8" w:rsidR="00074D35">
        <w:t xml:space="preserve"> </w:t>
      </w:r>
      <w:r w:rsidRPr="00D257F8" w:rsidR="0012587A">
        <w:t>asked</w:t>
      </w:r>
      <w:r w:rsidRPr="00D257F8" w:rsidR="00074D35">
        <w:t xml:space="preserve"> </w:t>
      </w:r>
      <w:r w:rsidRPr="00D257F8" w:rsidR="0012587A">
        <w:t>people</w:t>
      </w:r>
      <w:r w:rsidRPr="00D257F8" w:rsidR="00EB35A5">
        <w:t>,</w:t>
      </w:r>
      <w:r w:rsidRPr="00D257F8" w:rsidR="00074D35">
        <w:t xml:space="preserve"> </w:t>
      </w:r>
      <w:r w:rsidRPr="00D257F8" w:rsidR="0012587A">
        <w:t>which</w:t>
      </w:r>
      <w:r w:rsidRPr="00D257F8" w:rsidR="00074D35">
        <w:t xml:space="preserve"> </w:t>
      </w:r>
      <w:r w:rsidRPr="00D257F8" w:rsidR="0012587A">
        <w:t>was,</w:t>
      </w:r>
      <w:r w:rsidRPr="00D257F8" w:rsidR="00074D35">
        <w:t xml:space="preserve"> </w:t>
      </w:r>
      <w:r w:rsidRPr="00D257F8" w:rsidR="0012587A">
        <w:t>“Why</w:t>
      </w:r>
      <w:r w:rsidRPr="00D257F8" w:rsidR="00074D35">
        <w:t xml:space="preserve"> </w:t>
      </w:r>
      <w:r w:rsidRPr="00D257F8" w:rsidR="0012587A">
        <w:t>do</w:t>
      </w:r>
      <w:r w:rsidRPr="00D257F8" w:rsidR="00074D35">
        <w:t xml:space="preserve"> </w:t>
      </w:r>
      <w:r w:rsidRPr="00D257F8" w:rsidR="0012587A">
        <w:t>you</w:t>
      </w:r>
      <w:r w:rsidRPr="00D257F8" w:rsidR="00074D35">
        <w:t xml:space="preserve"> </w:t>
      </w:r>
      <w:r w:rsidRPr="00D257F8" w:rsidR="0012587A">
        <w:t>come</w:t>
      </w:r>
      <w:r w:rsidRPr="00D257F8" w:rsidR="00074D35">
        <w:t xml:space="preserve"> </w:t>
      </w:r>
      <w:r w:rsidRPr="00D257F8" w:rsidR="0012587A">
        <w:t>to</w:t>
      </w:r>
      <w:r w:rsidRPr="00D257F8" w:rsidR="00074D35">
        <w:t xml:space="preserve"> </w:t>
      </w:r>
      <w:r w:rsidRPr="00D257F8" w:rsidR="0012587A">
        <w:t>us</w:t>
      </w:r>
      <w:r w:rsidRPr="00D257F8" w:rsidR="00EB35A5">
        <w:t>,</w:t>
      </w:r>
      <w:r w:rsidRPr="00D257F8" w:rsidR="00074D35">
        <w:t xml:space="preserve"> </w:t>
      </w:r>
      <w:r w:rsidRPr="00D257F8" w:rsidR="0012587A">
        <w:t>as</w:t>
      </w:r>
      <w:r w:rsidRPr="00D257F8" w:rsidR="00074D35">
        <w:t xml:space="preserve"> </w:t>
      </w:r>
      <w:r w:rsidRPr="00D257F8" w:rsidR="0012587A">
        <w:t>SCOAF</w:t>
      </w:r>
      <w:r w:rsidRPr="00D257F8" w:rsidR="00EB35A5">
        <w:t>,</w:t>
      </w:r>
      <w:r w:rsidRPr="00D257F8" w:rsidR="00074D35">
        <w:t xml:space="preserve"> </w:t>
      </w:r>
      <w:r w:rsidRPr="00D257F8" w:rsidR="0012587A">
        <w:t>as</w:t>
      </w:r>
      <w:r w:rsidRPr="00D257F8" w:rsidR="00074D35">
        <w:t xml:space="preserve"> </w:t>
      </w:r>
      <w:r w:rsidRPr="00D257F8" w:rsidR="0012587A">
        <w:t>opposed</w:t>
      </w:r>
      <w:r w:rsidRPr="00D257F8" w:rsidR="00074D35">
        <w:t xml:space="preserve"> </w:t>
      </w:r>
      <w:r w:rsidRPr="00D257F8" w:rsidR="0012587A">
        <w:t>to</w:t>
      </w:r>
      <w:r w:rsidRPr="00D257F8" w:rsidR="00074D35">
        <w:t xml:space="preserve"> </w:t>
      </w:r>
      <w:r w:rsidRPr="00D257F8" w:rsidR="0012587A">
        <w:t>going</w:t>
      </w:r>
      <w:r w:rsidRPr="00D257F8" w:rsidR="00074D35">
        <w:t xml:space="preserve"> </w:t>
      </w:r>
      <w:r w:rsidRPr="00D257F8" w:rsidR="0012587A">
        <w:t>to</w:t>
      </w:r>
      <w:r w:rsidRPr="00D257F8" w:rsidR="00074D35">
        <w:t xml:space="preserve"> </w:t>
      </w:r>
      <w:r w:rsidRPr="00D257F8" w:rsidR="0012587A">
        <w:t>the</w:t>
      </w:r>
      <w:r w:rsidRPr="00D257F8" w:rsidR="00074D35">
        <w:t xml:space="preserve"> </w:t>
      </w:r>
      <w:r w:rsidRPr="00D257F8" w:rsidR="0012587A">
        <w:t>chain</w:t>
      </w:r>
      <w:r w:rsidRPr="00D257F8" w:rsidR="00074D35">
        <w:t xml:space="preserve"> </w:t>
      </w:r>
      <w:r w:rsidRPr="00D257F8" w:rsidR="0012587A">
        <w:t>of</w:t>
      </w:r>
      <w:r w:rsidRPr="00D257F8" w:rsidR="00074D35">
        <w:t xml:space="preserve"> </w:t>
      </w:r>
      <w:r w:rsidRPr="00D257F8" w:rsidR="0012587A">
        <w:t>command?”</w:t>
      </w:r>
      <w:r w:rsidRPr="00D257F8" w:rsidR="00074D35">
        <w:t xml:space="preserve"> </w:t>
      </w:r>
      <w:r w:rsidRPr="00D257F8" w:rsidR="0012587A">
        <w:t>That</w:t>
      </w:r>
      <w:r w:rsidRPr="00D257F8" w:rsidR="00074D35">
        <w:t xml:space="preserve"> </w:t>
      </w:r>
      <w:r w:rsidRPr="00D257F8" w:rsidR="0012587A">
        <w:t>is</w:t>
      </w:r>
      <w:r w:rsidRPr="00D257F8" w:rsidR="00074D35">
        <w:t xml:space="preserve"> </w:t>
      </w:r>
      <w:r w:rsidRPr="00D257F8" w:rsidR="0012587A">
        <w:t>when</w:t>
      </w:r>
      <w:r w:rsidRPr="00D257F8" w:rsidR="00074D35">
        <w:t xml:space="preserve"> </w:t>
      </w:r>
      <w:r w:rsidRPr="00D257F8" w:rsidR="0012587A">
        <w:t>53%</w:t>
      </w:r>
      <w:r w:rsidRPr="00D257F8" w:rsidR="00074D35">
        <w:t xml:space="preserve"> </w:t>
      </w:r>
      <w:r w:rsidRPr="00D257F8" w:rsidR="0012587A">
        <w:t>of</w:t>
      </w:r>
      <w:r w:rsidRPr="00D257F8" w:rsidR="00074D35">
        <w:t xml:space="preserve"> </w:t>
      </w:r>
      <w:r w:rsidRPr="00D257F8" w:rsidR="0012587A">
        <w:t>the</w:t>
      </w:r>
      <w:r w:rsidRPr="00D257F8" w:rsidR="00074D35">
        <w:t xml:space="preserve"> </w:t>
      </w:r>
      <w:r w:rsidRPr="00D257F8" w:rsidR="0012587A">
        <w:t>people</w:t>
      </w:r>
      <w:r w:rsidRPr="00D257F8" w:rsidR="00074D35">
        <w:t xml:space="preserve"> </w:t>
      </w:r>
      <w:r w:rsidR="00C2002E">
        <w:t xml:space="preserve">who </w:t>
      </w:r>
      <w:r w:rsidRPr="00D257F8" w:rsidR="0012587A">
        <w:t>responded</w:t>
      </w:r>
      <w:r w:rsidRPr="00D257F8" w:rsidR="00074D35">
        <w:t xml:space="preserve"> </w:t>
      </w:r>
      <w:r w:rsidRPr="00D257F8" w:rsidR="0012587A">
        <w:t>said</w:t>
      </w:r>
      <w:r w:rsidRPr="00D257F8" w:rsidR="00074D35">
        <w:t xml:space="preserve"> </w:t>
      </w:r>
      <w:r w:rsidRPr="00D257F8" w:rsidR="0012587A">
        <w:t>that</w:t>
      </w:r>
      <w:r w:rsidRPr="00D257F8" w:rsidR="00074D35">
        <w:t xml:space="preserve"> </w:t>
      </w:r>
      <w:r w:rsidRPr="00D257F8" w:rsidR="0012587A">
        <w:t>they</w:t>
      </w:r>
      <w:r w:rsidRPr="00D257F8" w:rsidR="00074D35">
        <w:t xml:space="preserve"> </w:t>
      </w:r>
      <w:r w:rsidRPr="00D257F8" w:rsidR="0012587A">
        <w:t>do</w:t>
      </w:r>
      <w:r w:rsidRPr="00D257F8" w:rsidR="00074D35">
        <w:t xml:space="preserve"> </w:t>
      </w:r>
      <w:r w:rsidRPr="00D257F8" w:rsidR="0012587A">
        <w:t>not</w:t>
      </w:r>
      <w:r w:rsidRPr="00D257F8" w:rsidR="00074D35">
        <w:t xml:space="preserve"> </w:t>
      </w:r>
      <w:r w:rsidRPr="00D257F8" w:rsidR="0012587A">
        <w:t>have</w:t>
      </w:r>
      <w:r w:rsidRPr="00D257F8" w:rsidR="00074D35">
        <w:t xml:space="preserve"> </w:t>
      </w:r>
      <w:r w:rsidRPr="00D257F8" w:rsidR="0012587A">
        <w:t>any</w:t>
      </w:r>
      <w:r w:rsidRPr="00D257F8" w:rsidR="00074D35">
        <w:t xml:space="preserve"> </w:t>
      </w:r>
      <w:r w:rsidRPr="00D257F8" w:rsidR="00A13DB2">
        <w:t>confidence</w:t>
      </w:r>
      <w:r w:rsidRPr="00D257F8" w:rsidR="00074D35">
        <w:t xml:space="preserve"> </w:t>
      </w:r>
      <w:r w:rsidRPr="00D257F8" w:rsidR="00A13DB2">
        <w:t>in</w:t>
      </w:r>
      <w:r w:rsidRPr="00D257F8" w:rsidR="00074D35">
        <w:t xml:space="preserve"> </w:t>
      </w:r>
      <w:r w:rsidRPr="00D257F8" w:rsidR="00A13DB2">
        <w:t>the</w:t>
      </w:r>
      <w:r w:rsidRPr="00D257F8" w:rsidR="00074D35">
        <w:t xml:space="preserve"> </w:t>
      </w:r>
      <w:r w:rsidRPr="00D257F8" w:rsidR="00A13DB2">
        <w:t>c</w:t>
      </w:r>
      <w:r w:rsidRPr="00D257F8" w:rsidR="0012587A">
        <w:t>h</w:t>
      </w:r>
      <w:r w:rsidRPr="00D257F8" w:rsidR="00A13DB2">
        <w:t>ain</w:t>
      </w:r>
      <w:r w:rsidRPr="00D257F8" w:rsidR="00074D35">
        <w:t xml:space="preserve"> </w:t>
      </w:r>
      <w:r w:rsidRPr="00D257F8" w:rsidR="00E264EF">
        <w:t>of</w:t>
      </w:r>
      <w:r w:rsidRPr="00D257F8" w:rsidR="00074D35">
        <w:t xml:space="preserve"> </w:t>
      </w:r>
      <w:r w:rsidRPr="00D257F8" w:rsidR="00E264EF">
        <w:t>command</w:t>
      </w:r>
      <w:r w:rsidRPr="00D257F8" w:rsidR="00074D35">
        <w:t xml:space="preserve"> </w:t>
      </w:r>
      <w:r w:rsidRPr="00D257F8" w:rsidR="00E264EF">
        <w:t>and</w:t>
      </w:r>
      <w:r w:rsidRPr="00D257F8" w:rsidR="00074D35">
        <w:t xml:space="preserve"> </w:t>
      </w:r>
      <w:r w:rsidRPr="00D257F8" w:rsidR="00E264EF">
        <w:t>24%</w:t>
      </w:r>
      <w:r w:rsidRPr="00D257F8" w:rsidR="00074D35">
        <w:t xml:space="preserve"> </w:t>
      </w:r>
      <w:r w:rsidRPr="00D257F8" w:rsidR="00E264EF">
        <w:t>said</w:t>
      </w:r>
      <w:r w:rsidRPr="00D257F8" w:rsidR="00074D35">
        <w:t xml:space="preserve"> </w:t>
      </w:r>
      <w:r w:rsidRPr="00D257F8" w:rsidR="0012587A">
        <w:t>that</w:t>
      </w:r>
      <w:r w:rsidRPr="00D257F8" w:rsidR="00074D35">
        <w:t xml:space="preserve"> </w:t>
      </w:r>
      <w:r w:rsidRPr="00D257F8" w:rsidR="0012587A">
        <w:t>they</w:t>
      </w:r>
      <w:r w:rsidRPr="00D257F8" w:rsidR="00074D35">
        <w:t xml:space="preserve"> </w:t>
      </w:r>
      <w:r w:rsidRPr="00D257F8" w:rsidR="00A13DB2">
        <w:t>feel</w:t>
      </w:r>
      <w:r w:rsidRPr="00D257F8" w:rsidR="00074D35">
        <w:t xml:space="preserve"> </w:t>
      </w:r>
      <w:r w:rsidRPr="00D257F8" w:rsidR="00A13DB2">
        <w:t>they</w:t>
      </w:r>
      <w:r w:rsidRPr="00D257F8" w:rsidR="00074D35">
        <w:t xml:space="preserve"> </w:t>
      </w:r>
      <w:r w:rsidRPr="00D257F8" w:rsidR="00A13DB2">
        <w:t>will</w:t>
      </w:r>
      <w:r w:rsidRPr="00D257F8" w:rsidR="00074D35">
        <w:t xml:space="preserve"> </w:t>
      </w:r>
      <w:r w:rsidRPr="00D257F8" w:rsidR="00A13DB2">
        <w:t>be</w:t>
      </w:r>
      <w:r w:rsidRPr="00D257F8" w:rsidR="00074D35">
        <w:t xml:space="preserve"> </w:t>
      </w:r>
      <w:r w:rsidRPr="00D257F8" w:rsidR="00A13DB2">
        <w:t>victimised</w:t>
      </w:r>
      <w:r w:rsidRPr="00D257F8" w:rsidR="00074D35">
        <w:t xml:space="preserve"> </w:t>
      </w:r>
      <w:r w:rsidRPr="00D257F8" w:rsidR="0012587A">
        <w:t>for</w:t>
      </w:r>
      <w:r w:rsidRPr="00D257F8" w:rsidR="00074D35">
        <w:t xml:space="preserve"> </w:t>
      </w:r>
      <w:r w:rsidRPr="00D257F8" w:rsidR="0012587A">
        <w:t>doing</w:t>
      </w:r>
      <w:r w:rsidRPr="00D257F8" w:rsidR="00074D35">
        <w:t xml:space="preserve"> </w:t>
      </w:r>
      <w:r w:rsidRPr="00D257F8" w:rsidR="0012587A">
        <w:t>so.</w:t>
      </w:r>
      <w:r w:rsidRPr="00D257F8" w:rsidR="00074D35">
        <w:t xml:space="preserve"> </w:t>
      </w:r>
      <w:r w:rsidRPr="00D257F8" w:rsidR="0012587A">
        <w:t>Again,</w:t>
      </w:r>
      <w:r w:rsidRPr="00D257F8" w:rsidR="00074D35">
        <w:t xml:space="preserve"> </w:t>
      </w:r>
      <w:r w:rsidRPr="00D257F8" w:rsidR="0012587A">
        <w:t>I</w:t>
      </w:r>
      <w:r w:rsidRPr="00D257F8" w:rsidR="00074D35">
        <w:t xml:space="preserve"> </w:t>
      </w:r>
      <w:r w:rsidRPr="00D257F8" w:rsidR="0012587A">
        <w:t>take</w:t>
      </w:r>
      <w:r w:rsidRPr="00D257F8" w:rsidR="00074D35">
        <w:t xml:space="preserve"> </w:t>
      </w:r>
      <w:r w:rsidRPr="00D257F8" w:rsidR="0012587A">
        <w:t>no</w:t>
      </w:r>
      <w:r w:rsidRPr="00D257F8" w:rsidR="00074D35">
        <w:t xml:space="preserve"> </w:t>
      </w:r>
      <w:r w:rsidRPr="00D257F8" w:rsidR="0012587A">
        <w:t>pride</w:t>
      </w:r>
      <w:r w:rsidRPr="00D257F8" w:rsidR="00074D35">
        <w:t xml:space="preserve"> </w:t>
      </w:r>
      <w:r w:rsidRPr="00D257F8" w:rsidR="0012587A">
        <w:t>in</w:t>
      </w:r>
      <w:r w:rsidRPr="00D257F8" w:rsidR="00074D35">
        <w:t xml:space="preserve"> </w:t>
      </w:r>
      <w:r w:rsidRPr="00D257F8" w:rsidR="0012587A">
        <w:t>the</w:t>
      </w:r>
      <w:r w:rsidRPr="00D257F8" w:rsidR="00074D35">
        <w:t xml:space="preserve"> </w:t>
      </w:r>
      <w:r w:rsidRPr="00D257F8" w:rsidR="0012587A">
        <w:t>fact</w:t>
      </w:r>
      <w:r w:rsidRPr="00D257F8" w:rsidR="00074D35">
        <w:t xml:space="preserve"> </w:t>
      </w:r>
      <w:r w:rsidRPr="00D257F8" w:rsidR="0012587A">
        <w:t>that</w:t>
      </w:r>
      <w:r w:rsidRPr="00D257F8" w:rsidR="00074D35">
        <w:t xml:space="preserve"> </w:t>
      </w:r>
      <w:r w:rsidRPr="00D257F8" w:rsidR="0012587A">
        <w:t>people</w:t>
      </w:r>
      <w:r w:rsidRPr="00D257F8" w:rsidR="00074D35">
        <w:t xml:space="preserve"> </w:t>
      </w:r>
      <w:r w:rsidRPr="00D257F8" w:rsidR="0012587A">
        <w:t>have</w:t>
      </w:r>
      <w:r w:rsidRPr="00D257F8" w:rsidR="00074D35">
        <w:t xml:space="preserve"> </w:t>
      </w:r>
      <w:r w:rsidRPr="00D257F8" w:rsidR="0012587A">
        <w:t>confidence</w:t>
      </w:r>
      <w:r w:rsidRPr="00D257F8" w:rsidR="00074D35">
        <w:t xml:space="preserve"> </w:t>
      </w:r>
      <w:r w:rsidRPr="00D257F8" w:rsidR="0012587A">
        <w:t>in</w:t>
      </w:r>
      <w:r w:rsidRPr="00D257F8" w:rsidR="00074D35">
        <w:t xml:space="preserve"> </w:t>
      </w:r>
      <w:r w:rsidRPr="00D257F8" w:rsidR="0012587A">
        <w:t>us</w:t>
      </w:r>
      <w:r w:rsidRPr="00D257F8" w:rsidR="00074D35">
        <w:t xml:space="preserve"> </w:t>
      </w:r>
      <w:r w:rsidRPr="00D257F8" w:rsidR="0012587A">
        <w:t>but</w:t>
      </w:r>
      <w:r w:rsidRPr="00D257F8" w:rsidR="00074D35">
        <w:t xml:space="preserve"> </w:t>
      </w:r>
      <w:r w:rsidRPr="00D257F8" w:rsidR="0012587A">
        <w:t>do</w:t>
      </w:r>
      <w:r w:rsidRPr="00D257F8" w:rsidR="00074D35">
        <w:t xml:space="preserve"> </w:t>
      </w:r>
      <w:r w:rsidRPr="00D257F8" w:rsidR="0012587A">
        <w:t>not</w:t>
      </w:r>
      <w:r w:rsidRPr="00D257F8" w:rsidR="00074D35">
        <w:t xml:space="preserve"> </w:t>
      </w:r>
      <w:r w:rsidRPr="00D257F8" w:rsidR="0012587A">
        <w:t>have</w:t>
      </w:r>
      <w:r w:rsidRPr="00D257F8" w:rsidR="00074D35">
        <w:t xml:space="preserve"> </w:t>
      </w:r>
      <w:r w:rsidRPr="00D257F8" w:rsidR="0012587A">
        <w:t>confidence</w:t>
      </w:r>
      <w:r w:rsidRPr="00D257F8" w:rsidR="00074D35">
        <w:t xml:space="preserve"> </w:t>
      </w:r>
      <w:r w:rsidRPr="00D257F8" w:rsidR="00E264EF">
        <w:t>in</w:t>
      </w:r>
      <w:r w:rsidRPr="00D257F8" w:rsidR="00074D35">
        <w:t xml:space="preserve"> </w:t>
      </w:r>
      <w:r w:rsidRPr="00D257F8" w:rsidR="0012587A">
        <w:t>the</w:t>
      </w:r>
      <w:r w:rsidRPr="00D257F8" w:rsidR="00074D35">
        <w:t xml:space="preserve"> </w:t>
      </w:r>
      <w:r w:rsidRPr="00D257F8" w:rsidR="0012587A">
        <w:t>chain</w:t>
      </w:r>
      <w:r w:rsidRPr="00D257F8" w:rsidR="00074D35">
        <w:t xml:space="preserve"> </w:t>
      </w:r>
      <w:r w:rsidRPr="00D257F8" w:rsidR="0012587A">
        <w:t>of</w:t>
      </w:r>
      <w:r w:rsidRPr="00D257F8" w:rsidR="00074D35">
        <w:t xml:space="preserve"> </w:t>
      </w:r>
      <w:r w:rsidRPr="00D257F8" w:rsidR="0012587A">
        <w:t>command</w:t>
      </w:r>
      <w:r w:rsidR="00C2002E">
        <w:t>,</w:t>
      </w:r>
      <w:r w:rsidRPr="00D257F8" w:rsidR="00074D35">
        <w:t xml:space="preserve"> </w:t>
      </w:r>
      <w:r w:rsidRPr="00D257F8" w:rsidR="0012587A">
        <w:t>because</w:t>
      </w:r>
      <w:r w:rsidRPr="00D257F8" w:rsidR="00074D35">
        <w:t xml:space="preserve"> </w:t>
      </w:r>
      <w:r w:rsidRPr="00D257F8" w:rsidR="0012587A">
        <w:t>the</w:t>
      </w:r>
      <w:r w:rsidRPr="00D257F8" w:rsidR="00074D35">
        <w:t xml:space="preserve"> </w:t>
      </w:r>
      <w:r w:rsidRPr="00D257F8" w:rsidR="0012587A">
        <w:t>whole</w:t>
      </w:r>
      <w:r w:rsidRPr="00D257F8" w:rsidR="00074D35">
        <w:t xml:space="preserve"> </w:t>
      </w:r>
      <w:r w:rsidRPr="00D257F8" w:rsidR="0012587A">
        <w:t>system</w:t>
      </w:r>
      <w:r w:rsidRPr="00D257F8" w:rsidR="00074D35">
        <w:t xml:space="preserve"> </w:t>
      </w:r>
      <w:r w:rsidRPr="00D257F8" w:rsidR="0012587A">
        <w:t>has</w:t>
      </w:r>
      <w:r w:rsidRPr="00D257F8" w:rsidR="00074D35">
        <w:t xml:space="preserve"> </w:t>
      </w:r>
      <w:r w:rsidRPr="00D257F8" w:rsidR="0012587A">
        <w:t>to</w:t>
      </w:r>
      <w:r w:rsidRPr="00D257F8" w:rsidR="00074D35">
        <w:t xml:space="preserve"> </w:t>
      </w:r>
      <w:r w:rsidRPr="00D257F8" w:rsidR="0012587A">
        <w:t>work.</w:t>
      </w:r>
      <w:r w:rsidRPr="00D257F8" w:rsidR="00074D35">
        <w:t xml:space="preserve"> </w:t>
      </w:r>
      <w:r w:rsidRPr="00D257F8">
        <w:t>We</w:t>
      </w:r>
      <w:r w:rsidRPr="00D257F8" w:rsidR="00074D35">
        <w:t xml:space="preserve"> </w:t>
      </w:r>
      <w:r w:rsidRPr="00D257F8">
        <w:t>do</w:t>
      </w:r>
      <w:r w:rsidRPr="00D257F8" w:rsidR="00074D35">
        <w:t xml:space="preserve"> </w:t>
      </w:r>
      <w:r w:rsidRPr="00D257F8">
        <w:t>not</w:t>
      </w:r>
      <w:r w:rsidRPr="00D257F8" w:rsidR="00074D35">
        <w:t xml:space="preserve"> </w:t>
      </w:r>
      <w:r w:rsidRPr="00D257F8">
        <w:t>see</w:t>
      </w:r>
      <w:r w:rsidRPr="00D257F8" w:rsidR="00074D35">
        <w:t xml:space="preserve"> </w:t>
      </w:r>
      <w:r w:rsidRPr="00D257F8">
        <w:t>ourselves</w:t>
      </w:r>
      <w:r w:rsidRPr="00D257F8" w:rsidR="00074D35">
        <w:t xml:space="preserve"> </w:t>
      </w:r>
      <w:r w:rsidRPr="00D257F8">
        <w:t>as</w:t>
      </w:r>
      <w:r w:rsidRPr="00D257F8" w:rsidR="00074D35">
        <w:t xml:space="preserve"> </w:t>
      </w:r>
      <w:r w:rsidRPr="00D257F8">
        <w:t>being</w:t>
      </w:r>
      <w:r w:rsidRPr="00D257F8" w:rsidR="00074D35">
        <w:t xml:space="preserve"> </w:t>
      </w:r>
      <w:r w:rsidRPr="00D257F8">
        <w:t>set</w:t>
      </w:r>
      <w:r w:rsidRPr="00D257F8" w:rsidR="00074D35">
        <w:t xml:space="preserve"> </w:t>
      </w:r>
      <w:r w:rsidRPr="00D257F8">
        <w:t>one</w:t>
      </w:r>
      <w:r w:rsidRPr="00D257F8" w:rsidR="00074D35">
        <w:t xml:space="preserve"> </w:t>
      </w:r>
      <w:r w:rsidRPr="00D257F8">
        <w:t>against</w:t>
      </w:r>
      <w:r w:rsidRPr="00D257F8" w:rsidR="00074D35">
        <w:t xml:space="preserve"> </w:t>
      </w:r>
      <w:r w:rsidRPr="00D257F8">
        <w:t>the</w:t>
      </w:r>
      <w:r w:rsidRPr="00D257F8" w:rsidR="00074D35">
        <w:t xml:space="preserve"> </w:t>
      </w:r>
      <w:r w:rsidRPr="00D257F8">
        <w:t>other.</w:t>
      </w:r>
    </w:p>
    <w:p w:rsidR="00A13DB2" w:rsidRPr="00D257F8" w:rsidP="00A13DB2">
      <w:pPr>
        <w:pStyle w:val="Answer"/>
      </w:pPr>
      <w:r w:rsidRPr="00D257F8">
        <w:t>You</w:t>
      </w:r>
      <w:r w:rsidRPr="00D257F8" w:rsidR="00074D35">
        <w:t xml:space="preserve"> </w:t>
      </w:r>
      <w:r w:rsidRPr="00D257F8">
        <w:t>asked</w:t>
      </w:r>
      <w:r w:rsidRPr="00D257F8" w:rsidR="00074D35">
        <w:t xml:space="preserve"> </w:t>
      </w:r>
      <w:r w:rsidRPr="00D257F8">
        <w:t>me</w:t>
      </w:r>
      <w:r w:rsidRPr="00D257F8" w:rsidR="00074D35">
        <w:t xml:space="preserve"> </w:t>
      </w:r>
      <w:r w:rsidRPr="00D257F8">
        <w:t>whether</w:t>
      </w:r>
      <w:r w:rsidRPr="00D257F8" w:rsidR="00074D35">
        <w:t xml:space="preserve"> </w:t>
      </w:r>
      <w:r w:rsidRPr="00D257F8">
        <w:t>these</w:t>
      </w:r>
      <w:r w:rsidRPr="00D257F8" w:rsidR="00074D35">
        <w:t xml:space="preserve"> </w:t>
      </w:r>
      <w:r w:rsidRPr="00D257F8">
        <w:t>figures</w:t>
      </w:r>
      <w:r w:rsidRPr="00D257F8" w:rsidR="00074D35">
        <w:t xml:space="preserve"> </w:t>
      </w:r>
      <w:r w:rsidRPr="00D257F8">
        <w:t>demonstrate</w:t>
      </w:r>
      <w:r w:rsidRPr="00D257F8" w:rsidR="00074D35">
        <w:t xml:space="preserve"> </w:t>
      </w:r>
      <w:r w:rsidRPr="00D257F8">
        <w:t>a</w:t>
      </w:r>
      <w:r w:rsidRPr="00D257F8" w:rsidR="00074D35">
        <w:t xml:space="preserve"> </w:t>
      </w:r>
      <w:r w:rsidRPr="00D257F8">
        <w:t>continuing</w:t>
      </w:r>
      <w:r w:rsidRPr="00D257F8" w:rsidR="00074D35">
        <w:t xml:space="preserve"> </w:t>
      </w:r>
      <w:r w:rsidRPr="00D257F8">
        <w:t>negative</w:t>
      </w:r>
      <w:r w:rsidRPr="00D257F8" w:rsidR="00074D35">
        <w:t xml:space="preserve"> </w:t>
      </w:r>
      <w:r w:rsidRPr="00D257F8">
        <w:t>culture</w:t>
      </w:r>
      <w:r w:rsidRPr="00D257F8" w:rsidR="00074D35">
        <w:t xml:space="preserve"> </w:t>
      </w:r>
      <w:r w:rsidRPr="00D257F8">
        <w:t>towards</w:t>
      </w:r>
      <w:r w:rsidRPr="00D257F8" w:rsidR="00074D35">
        <w:t xml:space="preserve"> </w:t>
      </w:r>
      <w:r w:rsidRPr="00D257F8">
        <w:t>complaints.</w:t>
      </w:r>
      <w:r w:rsidRPr="00D257F8" w:rsidR="00074D35">
        <w:t xml:space="preserve"> </w:t>
      </w:r>
      <w:r w:rsidRPr="00D257F8" w:rsidR="00EB35A5">
        <w:t xml:space="preserve">It has absolutely changed in the time that I have been in post, but </w:t>
      </w:r>
      <w:r w:rsidRPr="00D257F8">
        <w:t>the</w:t>
      </w:r>
      <w:r w:rsidRPr="00D257F8" w:rsidR="00074D35">
        <w:t xml:space="preserve"> </w:t>
      </w:r>
      <w:r w:rsidRPr="00D257F8">
        <w:t>figures</w:t>
      </w:r>
      <w:r w:rsidRPr="00D257F8" w:rsidR="00EB35A5">
        <w:t xml:space="preserve">, </w:t>
      </w:r>
      <w:r w:rsidRPr="00D257F8">
        <w:t>the</w:t>
      </w:r>
      <w:r w:rsidRPr="00D257F8" w:rsidR="00074D35">
        <w:t xml:space="preserve"> </w:t>
      </w:r>
      <w:r w:rsidRPr="00D257F8">
        <w:t>case</w:t>
      </w:r>
      <w:r w:rsidRPr="00D257F8" w:rsidR="00EB35A5">
        <w:t>s</w:t>
      </w:r>
      <w:r w:rsidRPr="00D257F8" w:rsidR="00074D35">
        <w:t xml:space="preserve"> </w:t>
      </w:r>
      <w:r w:rsidRPr="00D257F8">
        <w:t>that</w:t>
      </w:r>
      <w:r w:rsidRPr="00D257F8" w:rsidR="00074D35">
        <w:t xml:space="preserve"> </w:t>
      </w:r>
      <w:r w:rsidRPr="00D257F8">
        <w:t>I</w:t>
      </w:r>
      <w:r w:rsidRPr="00D257F8" w:rsidR="00074D35">
        <w:t xml:space="preserve"> </w:t>
      </w:r>
      <w:r w:rsidRPr="00D257F8">
        <w:t>have</w:t>
      </w:r>
      <w:r w:rsidRPr="00D257F8" w:rsidR="00074D35">
        <w:t xml:space="preserve"> </w:t>
      </w:r>
      <w:r w:rsidRPr="00D257F8">
        <w:t>seen</w:t>
      </w:r>
      <w:r w:rsidRPr="00D257F8" w:rsidR="00074D35">
        <w:t xml:space="preserve"> </w:t>
      </w:r>
      <w:r w:rsidRPr="00D257F8">
        <w:t>and</w:t>
      </w:r>
      <w:r w:rsidRPr="00D257F8" w:rsidR="00074D35">
        <w:t xml:space="preserve"> </w:t>
      </w:r>
      <w:r w:rsidRPr="00D257F8">
        <w:t>the</w:t>
      </w:r>
      <w:r w:rsidRPr="00D257F8" w:rsidR="00074D35">
        <w:t xml:space="preserve"> </w:t>
      </w:r>
      <w:r w:rsidRPr="00D257F8">
        <w:t>visits</w:t>
      </w:r>
      <w:r w:rsidRPr="00D257F8" w:rsidR="00074D35">
        <w:t xml:space="preserve"> </w:t>
      </w:r>
      <w:r w:rsidRPr="00D257F8">
        <w:t>that</w:t>
      </w:r>
      <w:r w:rsidRPr="00D257F8" w:rsidR="00074D35">
        <w:t xml:space="preserve"> </w:t>
      </w:r>
      <w:r w:rsidRPr="00D257F8">
        <w:t>I</w:t>
      </w:r>
      <w:r w:rsidRPr="00D257F8" w:rsidR="00074D35">
        <w:t xml:space="preserve"> </w:t>
      </w:r>
      <w:r w:rsidRPr="00D257F8">
        <w:t>have</w:t>
      </w:r>
      <w:r w:rsidRPr="00D257F8" w:rsidR="00074D35">
        <w:t xml:space="preserve"> </w:t>
      </w:r>
      <w:r w:rsidRPr="00D257F8">
        <w:t>done</w:t>
      </w:r>
      <w:r w:rsidRPr="00D257F8" w:rsidR="00074D35">
        <w:t xml:space="preserve"> </w:t>
      </w:r>
      <w:r w:rsidRPr="00D257F8">
        <w:t>demonstrate</w:t>
      </w:r>
      <w:r w:rsidRPr="00D257F8" w:rsidR="00074D35">
        <w:t xml:space="preserve"> </w:t>
      </w:r>
      <w:r w:rsidRPr="00D257F8">
        <w:t>an</w:t>
      </w:r>
      <w:r w:rsidRPr="00D257F8" w:rsidR="00074D35">
        <w:t xml:space="preserve"> </w:t>
      </w:r>
      <w:r w:rsidRPr="00D257F8">
        <w:t>issue</w:t>
      </w:r>
      <w:r w:rsidRPr="00D257F8" w:rsidR="00074D35">
        <w:t xml:space="preserve"> </w:t>
      </w:r>
      <w:r w:rsidRPr="00D257F8" w:rsidR="00EB35A5">
        <w:t xml:space="preserve">and a problem </w:t>
      </w:r>
      <w:r w:rsidRPr="00D257F8">
        <w:t>with</w:t>
      </w:r>
      <w:r w:rsidRPr="00D257F8" w:rsidR="00074D35">
        <w:t xml:space="preserve"> </w:t>
      </w:r>
      <w:r w:rsidRPr="00D257F8" w:rsidR="00254EA8">
        <w:t>service complaint</w:t>
      </w:r>
      <w:r w:rsidRPr="00D257F8">
        <w:t>s</w:t>
      </w:r>
      <w:r w:rsidRPr="00D257F8" w:rsidR="00EB35A5">
        <w:t>.</w:t>
      </w:r>
      <w:r w:rsidRPr="00D257F8" w:rsidR="00074D35">
        <w:t xml:space="preserve"> </w:t>
      </w:r>
      <w:r w:rsidRPr="00D257F8" w:rsidR="00EB35A5">
        <w:t>T</w:t>
      </w:r>
      <w:r w:rsidRPr="00D257F8">
        <w:t>he</w:t>
      </w:r>
      <w:r w:rsidRPr="00D257F8" w:rsidR="00074D35">
        <w:t xml:space="preserve"> </w:t>
      </w:r>
      <w:r w:rsidRPr="00D257F8">
        <w:t>problem</w:t>
      </w:r>
      <w:r w:rsidRPr="00D257F8" w:rsidR="00EB35A5">
        <w:t xml:space="preserve">, which </w:t>
      </w:r>
      <w:r w:rsidRPr="00D257F8">
        <w:t>is</w:t>
      </w:r>
      <w:r w:rsidRPr="00D257F8" w:rsidR="00074D35">
        <w:t xml:space="preserve"> </w:t>
      </w:r>
      <w:r w:rsidRPr="00D257F8">
        <w:t>reflected</w:t>
      </w:r>
      <w:r w:rsidRPr="00D257F8" w:rsidR="00074D35">
        <w:t xml:space="preserve"> </w:t>
      </w:r>
      <w:r w:rsidRPr="00D257F8">
        <w:t>in</w:t>
      </w:r>
      <w:r w:rsidRPr="00D257F8" w:rsidR="00074D35">
        <w:t xml:space="preserve"> </w:t>
      </w:r>
      <w:r w:rsidRPr="00D257F8">
        <w:t>the</w:t>
      </w:r>
      <w:r w:rsidRPr="00D257F8" w:rsidR="00074D35">
        <w:t xml:space="preserve"> </w:t>
      </w:r>
      <w:r w:rsidRPr="00D257F8">
        <w:t>AFC</w:t>
      </w:r>
      <w:r w:rsidRPr="00D257F8" w:rsidR="00EB35A5">
        <w:t>A</w:t>
      </w:r>
      <w:r w:rsidRPr="00D257F8">
        <w:t>S</w:t>
      </w:r>
      <w:r w:rsidRPr="00D257F8" w:rsidR="00074D35">
        <w:t xml:space="preserve"> </w:t>
      </w:r>
      <w:r w:rsidRPr="00D257F8">
        <w:t>figures</w:t>
      </w:r>
      <w:r w:rsidRPr="00D257F8" w:rsidR="00EB35A5">
        <w:t xml:space="preserve">, is </w:t>
      </w:r>
      <w:r w:rsidRPr="00D257F8">
        <w:t>90%</w:t>
      </w:r>
      <w:r w:rsidRPr="00D257F8" w:rsidR="00074D35">
        <w:t xml:space="preserve"> </w:t>
      </w:r>
      <w:r w:rsidRPr="00D257F8">
        <w:t>of</w:t>
      </w:r>
      <w:r w:rsidRPr="00D257F8" w:rsidR="00074D35">
        <w:t xml:space="preserve"> </w:t>
      </w:r>
      <w:r w:rsidRPr="00D257F8">
        <w:t>people</w:t>
      </w:r>
      <w:r w:rsidRPr="00D257F8" w:rsidR="00074D35">
        <w:t xml:space="preserve"> </w:t>
      </w:r>
      <w:r w:rsidRPr="00D257F8">
        <w:t>who</w:t>
      </w:r>
      <w:r w:rsidRPr="00D257F8" w:rsidR="00074D35">
        <w:t xml:space="preserve"> </w:t>
      </w:r>
      <w:r w:rsidRPr="00D257F8">
        <w:t>could</w:t>
      </w:r>
      <w:r w:rsidRPr="00D257F8" w:rsidR="00074D35">
        <w:t xml:space="preserve"> </w:t>
      </w:r>
      <w:r w:rsidRPr="00D257F8">
        <w:t>make</w:t>
      </w:r>
      <w:r w:rsidRPr="00D257F8" w:rsidR="00074D35">
        <w:t xml:space="preserve"> </w:t>
      </w:r>
      <w:r w:rsidRPr="00D257F8">
        <w:t>a</w:t>
      </w:r>
      <w:r w:rsidRPr="00D257F8" w:rsidR="00074D35">
        <w:t xml:space="preserve"> </w:t>
      </w:r>
      <w:r w:rsidRPr="00D257F8">
        <w:t>legitimate</w:t>
      </w:r>
      <w:r w:rsidRPr="00D257F8" w:rsidR="00074D35">
        <w:t xml:space="preserve"> </w:t>
      </w:r>
      <w:r w:rsidRPr="00D257F8" w:rsidR="009C1070">
        <w:t>complaint</w:t>
      </w:r>
      <w:r w:rsidRPr="00D257F8" w:rsidR="00074D35">
        <w:t xml:space="preserve"> </w:t>
      </w:r>
      <w:r w:rsidRPr="00D257F8" w:rsidR="009C1070">
        <w:t>do</w:t>
      </w:r>
      <w:r w:rsidRPr="00D257F8" w:rsidR="00074D35">
        <w:t xml:space="preserve"> </w:t>
      </w:r>
      <w:r w:rsidRPr="00D257F8" w:rsidR="009C1070">
        <w:t>not</w:t>
      </w:r>
      <w:r w:rsidRPr="00D257F8" w:rsidR="00074D35">
        <w:t xml:space="preserve"> </w:t>
      </w:r>
      <w:r w:rsidRPr="00D257F8" w:rsidR="009C1070">
        <w:t>do</w:t>
      </w:r>
      <w:r w:rsidRPr="00D257F8" w:rsidR="00074D35">
        <w:t xml:space="preserve"> </w:t>
      </w:r>
      <w:r w:rsidRPr="00D257F8" w:rsidR="009C1070">
        <w:t>so</w:t>
      </w:r>
      <w:r w:rsidRPr="00D257F8" w:rsidR="00074D35">
        <w:t xml:space="preserve"> </w:t>
      </w:r>
      <w:r w:rsidRPr="00D257F8" w:rsidR="009C1070">
        <w:t>and</w:t>
      </w:r>
      <w:r w:rsidRPr="00D257F8" w:rsidR="00074D35">
        <w:t xml:space="preserve"> </w:t>
      </w:r>
      <w:r w:rsidRPr="00D257F8" w:rsidR="009C1070">
        <w:t>the</w:t>
      </w:r>
      <w:r w:rsidRPr="00D257F8" w:rsidR="00074D35">
        <w:t xml:space="preserve"> </w:t>
      </w:r>
      <w:r w:rsidRPr="00D257F8" w:rsidR="009C1070">
        <w:t>reason</w:t>
      </w:r>
      <w:r w:rsidRPr="00D257F8" w:rsidR="00074D35">
        <w:t xml:space="preserve"> </w:t>
      </w:r>
      <w:r w:rsidRPr="00D257F8" w:rsidR="009C1070">
        <w:t>they</w:t>
      </w:r>
      <w:r w:rsidRPr="00D257F8" w:rsidR="00074D35">
        <w:t xml:space="preserve"> </w:t>
      </w:r>
      <w:r w:rsidRPr="00D257F8" w:rsidR="009C1070">
        <w:t>mostly</w:t>
      </w:r>
      <w:r w:rsidRPr="00D257F8" w:rsidR="00074D35">
        <w:t xml:space="preserve"> </w:t>
      </w:r>
      <w:r w:rsidRPr="00D257F8" w:rsidR="009C1070">
        <w:t>do</w:t>
      </w:r>
      <w:r w:rsidRPr="00D257F8" w:rsidR="00074D35">
        <w:t xml:space="preserve"> </w:t>
      </w:r>
      <w:r w:rsidRPr="00D257F8" w:rsidR="009C1070">
        <w:t>not</w:t>
      </w:r>
      <w:r w:rsidRPr="00D257F8" w:rsidR="00074D35">
        <w:t xml:space="preserve"> </w:t>
      </w:r>
      <w:r w:rsidRPr="00D257F8" w:rsidR="009C1070">
        <w:t>do</w:t>
      </w:r>
      <w:r w:rsidRPr="00D257F8" w:rsidR="00074D35">
        <w:t xml:space="preserve"> </w:t>
      </w:r>
      <w:r w:rsidRPr="00D257F8" w:rsidR="009C1070">
        <w:t>it</w:t>
      </w:r>
      <w:r w:rsidRPr="00D257F8" w:rsidR="00074D35">
        <w:t xml:space="preserve"> </w:t>
      </w:r>
      <w:r w:rsidRPr="00D257F8" w:rsidR="009C1070">
        <w:t>is</w:t>
      </w:r>
      <w:r w:rsidRPr="00D257F8" w:rsidR="00074D35">
        <w:t xml:space="preserve"> </w:t>
      </w:r>
      <w:r w:rsidRPr="00D257F8" w:rsidR="009C1070">
        <w:t>either</w:t>
      </w:r>
      <w:r w:rsidRPr="00D257F8" w:rsidR="00074D35">
        <w:t xml:space="preserve"> </w:t>
      </w:r>
      <w:r w:rsidRPr="00D257F8" w:rsidR="009C1070">
        <w:t>because</w:t>
      </w:r>
      <w:r w:rsidRPr="00D257F8" w:rsidR="00074D35">
        <w:t xml:space="preserve"> </w:t>
      </w:r>
      <w:r w:rsidRPr="00D257F8" w:rsidR="009C1070">
        <w:t>they</w:t>
      </w:r>
      <w:r w:rsidRPr="00D257F8" w:rsidR="00074D35">
        <w:t xml:space="preserve"> </w:t>
      </w:r>
      <w:r w:rsidRPr="00D257F8" w:rsidR="009C1070">
        <w:t>think</w:t>
      </w:r>
      <w:r w:rsidRPr="00D257F8" w:rsidR="00074D35">
        <w:t xml:space="preserve"> </w:t>
      </w:r>
      <w:r w:rsidRPr="00D257F8" w:rsidR="009C1070">
        <w:t>that</w:t>
      </w:r>
      <w:r w:rsidRPr="00D257F8" w:rsidR="00074D35">
        <w:t xml:space="preserve"> </w:t>
      </w:r>
      <w:r w:rsidRPr="00D257F8" w:rsidR="009C1070">
        <w:t>they</w:t>
      </w:r>
      <w:r w:rsidRPr="00D257F8" w:rsidR="00074D35">
        <w:t xml:space="preserve"> </w:t>
      </w:r>
      <w:r w:rsidRPr="00D257F8" w:rsidR="009C1070">
        <w:t>are</w:t>
      </w:r>
      <w:r w:rsidRPr="00D257F8" w:rsidR="00074D35">
        <w:t xml:space="preserve"> </w:t>
      </w:r>
      <w:r w:rsidRPr="00D257F8" w:rsidR="009C1070">
        <w:t>going</w:t>
      </w:r>
      <w:r w:rsidRPr="00D257F8" w:rsidR="00074D35">
        <w:t xml:space="preserve"> </w:t>
      </w:r>
      <w:r w:rsidRPr="00D257F8" w:rsidR="009C1070">
        <w:t>to</w:t>
      </w:r>
      <w:r w:rsidRPr="00D257F8" w:rsidR="00074D35">
        <w:t xml:space="preserve"> </w:t>
      </w:r>
      <w:r w:rsidRPr="00D257F8" w:rsidR="009C1070">
        <w:t>be</w:t>
      </w:r>
      <w:r w:rsidRPr="00D257F8" w:rsidR="00074D35">
        <w:t xml:space="preserve"> </w:t>
      </w:r>
      <w:r w:rsidRPr="00D257F8" w:rsidR="009C1070">
        <w:t>career</w:t>
      </w:r>
      <w:r w:rsidRPr="00D257F8" w:rsidR="00EB35A5">
        <w:t>-</w:t>
      </w:r>
      <w:r w:rsidRPr="00D257F8" w:rsidR="009C1070">
        <w:t>fouled</w:t>
      </w:r>
      <w:r w:rsidRPr="00D257F8" w:rsidR="00074D35">
        <w:t xml:space="preserve"> </w:t>
      </w:r>
      <w:r w:rsidRPr="00D257F8" w:rsidR="009C1070">
        <w:t>or</w:t>
      </w:r>
      <w:r w:rsidRPr="00D257F8" w:rsidR="00074D35">
        <w:t xml:space="preserve"> </w:t>
      </w:r>
      <w:r w:rsidRPr="00D257F8" w:rsidR="009C1070">
        <w:t>because</w:t>
      </w:r>
      <w:r w:rsidRPr="00D257F8" w:rsidR="00074D35">
        <w:t xml:space="preserve"> </w:t>
      </w:r>
      <w:r w:rsidRPr="00D257F8">
        <w:t>they</w:t>
      </w:r>
      <w:r w:rsidRPr="00D257F8" w:rsidR="00074D35">
        <w:t xml:space="preserve"> </w:t>
      </w:r>
      <w:r w:rsidRPr="00D257F8">
        <w:t>think</w:t>
      </w:r>
      <w:r w:rsidRPr="00D257F8" w:rsidR="00074D35">
        <w:t xml:space="preserve"> </w:t>
      </w:r>
      <w:r w:rsidRPr="00D257F8">
        <w:t>nothing</w:t>
      </w:r>
      <w:r w:rsidRPr="00D257F8" w:rsidR="00074D35">
        <w:t xml:space="preserve"> </w:t>
      </w:r>
      <w:r w:rsidRPr="00D257F8">
        <w:t>will</w:t>
      </w:r>
      <w:r w:rsidRPr="00D257F8" w:rsidR="00074D35">
        <w:t xml:space="preserve"> </w:t>
      </w:r>
      <w:r w:rsidRPr="00D257F8">
        <w:t>be</w:t>
      </w:r>
      <w:r w:rsidRPr="00D257F8" w:rsidR="00074D35">
        <w:t xml:space="preserve"> </w:t>
      </w:r>
      <w:r w:rsidRPr="00D257F8">
        <w:t>done</w:t>
      </w:r>
      <w:r w:rsidRPr="00D257F8" w:rsidR="009C1070">
        <w:t>.</w:t>
      </w:r>
      <w:r w:rsidRPr="00D257F8" w:rsidR="00074D35">
        <w:t xml:space="preserve"> </w:t>
      </w:r>
      <w:r w:rsidRPr="00D257F8" w:rsidR="009C1070">
        <w:t>T</w:t>
      </w:r>
      <w:r w:rsidRPr="00D257F8">
        <w:t>hat</w:t>
      </w:r>
      <w:r w:rsidRPr="00D257F8" w:rsidR="00074D35">
        <w:t xml:space="preserve"> </w:t>
      </w:r>
      <w:r w:rsidRPr="00D257F8">
        <w:t>is</w:t>
      </w:r>
      <w:r w:rsidRPr="00D257F8" w:rsidR="00074D35">
        <w:t xml:space="preserve"> </w:t>
      </w:r>
      <w:r w:rsidRPr="00D257F8" w:rsidR="009C1070">
        <w:t>very</w:t>
      </w:r>
      <w:r w:rsidRPr="00D257F8" w:rsidR="00074D35">
        <w:t xml:space="preserve"> </w:t>
      </w:r>
      <w:r w:rsidRPr="00D257F8" w:rsidR="009C1070">
        <w:t>embedded</w:t>
      </w:r>
      <w:r w:rsidRPr="00D257F8" w:rsidR="00074D35">
        <w:t xml:space="preserve"> </w:t>
      </w:r>
      <w:r w:rsidRPr="00D257F8" w:rsidR="009C1070">
        <w:t>and</w:t>
      </w:r>
      <w:r w:rsidRPr="00D257F8" w:rsidR="00074D35">
        <w:t xml:space="preserve"> </w:t>
      </w:r>
      <w:r w:rsidR="00C2002E">
        <w:t>e</w:t>
      </w:r>
      <w:r w:rsidRPr="00D257F8" w:rsidR="009C1070">
        <w:t>ngrained</w:t>
      </w:r>
      <w:r w:rsidRPr="00D257F8" w:rsidR="00EB35A5">
        <w:t>,</w:t>
      </w:r>
      <w:r w:rsidRPr="00D257F8" w:rsidR="00074D35">
        <w:t xml:space="preserve"> </w:t>
      </w:r>
      <w:r w:rsidRPr="00D257F8" w:rsidR="009C1070">
        <w:t>and</w:t>
      </w:r>
      <w:r w:rsidRPr="00D257F8" w:rsidR="00074D35">
        <w:t xml:space="preserve"> </w:t>
      </w:r>
      <w:r w:rsidRPr="00D257F8" w:rsidR="009C1070">
        <w:t>I</w:t>
      </w:r>
      <w:r w:rsidRPr="00D257F8" w:rsidR="00074D35">
        <w:t xml:space="preserve"> </w:t>
      </w:r>
      <w:r w:rsidRPr="00D257F8" w:rsidR="009C1070">
        <w:t>am</w:t>
      </w:r>
      <w:r w:rsidRPr="00D257F8" w:rsidR="00074D35">
        <w:t xml:space="preserve"> </w:t>
      </w:r>
      <w:r w:rsidRPr="00D257F8" w:rsidR="009C1070">
        <w:t>afraid</w:t>
      </w:r>
      <w:r w:rsidRPr="00D257F8" w:rsidR="00074D35">
        <w:t xml:space="preserve"> </w:t>
      </w:r>
      <w:r w:rsidRPr="00D257F8" w:rsidR="009C1070">
        <w:t>it</w:t>
      </w:r>
      <w:r w:rsidRPr="00D257F8" w:rsidR="00074D35">
        <w:t xml:space="preserve"> </w:t>
      </w:r>
      <w:r w:rsidRPr="00D257F8" w:rsidR="009C1070">
        <w:t>w</w:t>
      </w:r>
      <w:r w:rsidRPr="00D257F8">
        <w:t>ill</w:t>
      </w:r>
      <w:r w:rsidRPr="00D257F8" w:rsidR="00074D35">
        <w:t xml:space="preserve"> </w:t>
      </w:r>
      <w:r w:rsidRPr="00D257F8">
        <w:t>take</w:t>
      </w:r>
      <w:r w:rsidRPr="00D257F8" w:rsidR="00074D35">
        <w:t xml:space="preserve"> </w:t>
      </w:r>
      <w:r w:rsidRPr="00D257F8">
        <w:t>longer</w:t>
      </w:r>
      <w:r w:rsidRPr="00D257F8" w:rsidR="00074D35">
        <w:t xml:space="preserve"> </w:t>
      </w:r>
      <w:r w:rsidRPr="00D257F8">
        <w:t>than</w:t>
      </w:r>
      <w:r w:rsidRPr="00D257F8" w:rsidR="00074D35">
        <w:t xml:space="preserve"> </w:t>
      </w:r>
      <w:r w:rsidRPr="00D257F8">
        <w:t>my</w:t>
      </w:r>
      <w:r w:rsidRPr="00D257F8" w:rsidR="00074D35">
        <w:t xml:space="preserve"> </w:t>
      </w:r>
      <w:r w:rsidRPr="00D257F8">
        <w:t>term</w:t>
      </w:r>
      <w:r w:rsidRPr="00D257F8" w:rsidR="00074D35">
        <w:t xml:space="preserve"> </w:t>
      </w:r>
      <w:r w:rsidRPr="00D257F8">
        <w:t>in</w:t>
      </w:r>
      <w:r w:rsidRPr="00D257F8" w:rsidR="00074D35">
        <w:t xml:space="preserve"> </w:t>
      </w:r>
      <w:r w:rsidRPr="00D257F8">
        <w:t>office</w:t>
      </w:r>
      <w:r w:rsidRPr="00D257F8" w:rsidR="00074D35">
        <w:t xml:space="preserve"> </w:t>
      </w:r>
      <w:r w:rsidRPr="00D257F8">
        <w:t>to</w:t>
      </w:r>
      <w:r w:rsidRPr="00D257F8" w:rsidR="00074D35">
        <w:t xml:space="preserve"> </w:t>
      </w:r>
      <w:r w:rsidRPr="00D257F8">
        <w:t>get</w:t>
      </w:r>
      <w:r w:rsidRPr="00D257F8" w:rsidR="00074D35">
        <w:t xml:space="preserve"> </w:t>
      </w:r>
      <w:r w:rsidRPr="00D257F8">
        <w:t>to</w:t>
      </w:r>
      <w:r w:rsidRPr="00D257F8" w:rsidR="00074D35">
        <w:t xml:space="preserve"> </w:t>
      </w:r>
      <w:r w:rsidRPr="00D257F8">
        <w:t>the</w:t>
      </w:r>
      <w:r w:rsidRPr="00D257F8" w:rsidR="00074D35">
        <w:t xml:space="preserve"> </w:t>
      </w:r>
      <w:r w:rsidRPr="00D257F8">
        <w:t>root</w:t>
      </w:r>
      <w:r w:rsidRPr="00D257F8" w:rsidR="00074D35">
        <w:t xml:space="preserve"> </w:t>
      </w:r>
      <w:r w:rsidRPr="00D257F8">
        <w:t>of</w:t>
      </w:r>
      <w:r w:rsidRPr="00D257F8" w:rsidR="00074D35">
        <w:t xml:space="preserve"> </w:t>
      </w:r>
      <w:r w:rsidR="00C2002E">
        <w:t>i</w:t>
      </w:r>
      <w:r w:rsidRPr="00D257F8">
        <w:t>t</w:t>
      </w:r>
      <w:r w:rsidR="00C2002E">
        <w:t>,</w:t>
      </w:r>
      <w:r w:rsidRPr="00D257F8" w:rsidR="00074D35">
        <w:t xml:space="preserve"> </w:t>
      </w:r>
      <w:r w:rsidRPr="00D257F8" w:rsidR="009C1070">
        <w:t>and</w:t>
      </w:r>
      <w:r w:rsidRPr="00D257F8" w:rsidR="00074D35">
        <w:t xml:space="preserve"> </w:t>
      </w:r>
      <w:r w:rsidRPr="00D257F8" w:rsidR="009C1070">
        <w:t>possibly</w:t>
      </w:r>
      <w:r w:rsidRPr="00D257F8" w:rsidR="00074D35">
        <w:t xml:space="preserve"> </w:t>
      </w:r>
      <w:r w:rsidRPr="00D257F8" w:rsidR="009C1070">
        <w:t>even</w:t>
      </w:r>
      <w:r w:rsidRPr="00D257F8" w:rsidR="00074D35">
        <w:t xml:space="preserve"> </w:t>
      </w:r>
      <w:r w:rsidRPr="00D257F8" w:rsidR="009C1070">
        <w:t>longer</w:t>
      </w:r>
      <w:r w:rsidRPr="00D257F8" w:rsidR="00074D35">
        <w:t xml:space="preserve"> </w:t>
      </w:r>
      <w:r w:rsidRPr="00D257F8" w:rsidR="009C1070">
        <w:t>than</w:t>
      </w:r>
      <w:r w:rsidRPr="00D257F8" w:rsidR="00074D35">
        <w:t xml:space="preserve"> </w:t>
      </w:r>
      <w:r w:rsidRPr="00D257F8" w:rsidR="009C1070">
        <w:t>my</w:t>
      </w:r>
      <w:r w:rsidRPr="00D257F8" w:rsidR="00074D35">
        <w:t xml:space="preserve"> </w:t>
      </w:r>
      <w:r w:rsidRPr="00D257F8" w:rsidR="009C1070">
        <w:t>successor’s</w:t>
      </w:r>
      <w:r w:rsidRPr="00D257F8" w:rsidR="00074D35">
        <w:t xml:space="preserve"> </w:t>
      </w:r>
      <w:r w:rsidRPr="00D257F8" w:rsidR="009C1070">
        <w:t>term</w:t>
      </w:r>
      <w:r w:rsidRPr="00D257F8" w:rsidR="00074D35">
        <w:t xml:space="preserve"> </w:t>
      </w:r>
      <w:r w:rsidRPr="00D257F8" w:rsidR="009C1070">
        <w:t>in</w:t>
      </w:r>
      <w:r w:rsidRPr="00D257F8" w:rsidR="00074D35">
        <w:t xml:space="preserve"> </w:t>
      </w:r>
      <w:r w:rsidRPr="00D257F8" w:rsidR="009C1070">
        <w:t>office</w:t>
      </w:r>
      <w:r w:rsidRPr="00D257F8" w:rsidR="00EB35A5">
        <w:t>,</w:t>
      </w:r>
      <w:r w:rsidRPr="00D257F8" w:rsidR="00074D35">
        <w:t xml:space="preserve"> </w:t>
      </w:r>
      <w:r w:rsidRPr="00D257F8" w:rsidR="009C1070">
        <w:t>because</w:t>
      </w:r>
      <w:r w:rsidRPr="00D257F8" w:rsidR="00074D35">
        <w:t xml:space="preserve"> </w:t>
      </w:r>
      <w:r w:rsidRPr="00D257F8">
        <w:t>th</w:t>
      </w:r>
      <w:r w:rsidR="00C2002E">
        <w:t>is</w:t>
      </w:r>
      <w:r w:rsidRPr="00D257F8" w:rsidR="00074D35">
        <w:t xml:space="preserve"> </w:t>
      </w:r>
      <w:r w:rsidRPr="00D257F8">
        <w:t>has</w:t>
      </w:r>
      <w:r w:rsidRPr="00D257F8" w:rsidR="00074D35">
        <w:t xml:space="preserve"> </w:t>
      </w:r>
      <w:r w:rsidRPr="00D257F8">
        <w:t>been</w:t>
      </w:r>
      <w:r w:rsidRPr="00D257F8" w:rsidR="00074D35">
        <w:t xml:space="preserve"> </w:t>
      </w:r>
      <w:r w:rsidRPr="00D257F8">
        <w:t>a</w:t>
      </w:r>
      <w:r w:rsidRPr="00D257F8" w:rsidR="00074D35">
        <w:t xml:space="preserve"> </w:t>
      </w:r>
      <w:r w:rsidRPr="00D257F8">
        <w:t>long</w:t>
      </w:r>
      <w:r w:rsidRPr="00D257F8" w:rsidR="00074D35">
        <w:t xml:space="preserve"> </w:t>
      </w:r>
      <w:r w:rsidRPr="00D257F8">
        <w:t>time</w:t>
      </w:r>
      <w:r w:rsidRPr="00D257F8" w:rsidR="00074D35">
        <w:t xml:space="preserve"> </w:t>
      </w:r>
      <w:r w:rsidRPr="00D257F8">
        <w:t>in</w:t>
      </w:r>
      <w:r w:rsidRPr="00D257F8" w:rsidR="00074D35">
        <w:t xml:space="preserve"> </w:t>
      </w:r>
      <w:r w:rsidRPr="00D257F8">
        <w:t>the</w:t>
      </w:r>
      <w:r w:rsidRPr="00D257F8" w:rsidR="00074D35">
        <w:t xml:space="preserve"> </w:t>
      </w:r>
      <w:r w:rsidRPr="00D257F8">
        <w:t>making.</w:t>
      </w:r>
    </w:p>
    <w:p w:rsidR="00A13DB2" w:rsidRPr="00D257F8" w:rsidP="00A13DB2">
      <w:pPr>
        <w:pStyle w:val="Question"/>
      </w:pPr>
      <w:sdt>
        <w:sdtPr>
          <w:alias w:val="Member"/>
          <w:tag w:val="&lt;Member mnisId='4742' dodsId=''&gt;"/>
          <w:id w:val="-1726759736"/>
          <w:placeholder>
            <w:docPart w:val="DefaultPlaceholder_1082065158"/>
          </w:placeholder>
          <w:richText/>
        </w:sdtPr>
        <w:sdtContent>
          <w:r w:rsidRPr="00D257F8">
            <w:rPr>
              <w:b/>
            </w:rPr>
            <w:t>Stuart</w:t>
          </w:r>
          <w:r w:rsidRPr="00D257F8" w:rsidR="00074D35">
            <w:rPr>
              <w:b/>
            </w:rPr>
            <w:t xml:space="preserve"> </w:t>
          </w:r>
          <w:r w:rsidRPr="00D257F8">
            <w:rPr>
              <w:b/>
            </w:rPr>
            <w:t>Anderson:</w:t>
          </w:r>
        </w:sdtContent>
      </w:sdt>
      <w:r w:rsidRPr="00D257F8" w:rsidR="00074D35">
        <w:t xml:space="preserve"> </w:t>
      </w:r>
      <w:r w:rsidRPr="00D257F8">
        <w:t>You</w:t>
      </w:r>
      <w:r w:rsidRPr="00D257F8" w:rsidR="00074D35">
        <w:t xml:space="preserve"> </w:t>
      </w:r>
      <w:r w:rsidRPr="00D257F8">
        <w:t>are</w:t>
      </w:r>
      <w:r w:rsidRPr="00D257F8" w:rsidR="00074D35">
        <w:t xml:space="preserve"> </w:t>
      </w:r>
      <w:r w:rsidRPr="00D257F8">
        <w:t>talking</w:t>
      </w:r>
      <w:r w:rsidRPr="00D257F8" w:rsidR="00074D35">
        <w:t xml:space="preserve"> </w:t>
      </w:r>
      <w:r w:rsidRPr="00D257F8">
        <w:t>several</w:t>
      </w:r>
      <w:r w:rsidRPr="00D257F8" w:rsidR="00074D35">
        <w:t xml:space="preserve"> </w:t>
      </w:r>
      <w:r w:rsidRPr="00D257F8">
        <w:t>years</w:t>
      </w:r>
      <w:r w:rsidRPr="00D257F8" w:rsidR="00074D35">
        <w:t xml:space="preserve"> </w:t>
      </w:r>
      <w:r w:rsidRPr="00D257F8">
        <w:t>there</w:t>
      </w:r>
      <w:r w:rsidRPr="00D257F8" w:rsidR="00074D35">
        <w:t xml:space="preserve"> </w:t>
      </w:r>
      <w:r w:rsidRPr="00D257F8" w:rsidR="009C1070">
        <w:t>before</w:t>
      </w:r>
      <w:r w:rsidRPr="00D257F8" w:rsidR="00074D35">
        <w:t xml:space="preserve"> </w:t>
      </w:r>
      <w:r w:rsidRPr="00D257F8">
        <w:t>we</w:t>
      </w:r>
      <w:r w:rsidRPr="00D257F8" w:rsidR="00074D35">
        <w:t xml:space="preserve"> </w:t>
      </w:r>
      <w:r w:rsidRPr="00D257F8">
        <w:t>get</w:t>
      </w:r>
      <w:r w:rsidRPr="00D257F8" w:rsidR="00074D35">
        <w:t xml:space="preserve"> </w:t>
      </w:r>
      <w:r w:rsidRPr="00D257F8">
        <w:t>to</w:t>
      </w:r>
      <w:r w:rsidRPr="00D257F8" w:rsidR="00074D35">
        <w:t xml:space="preserve"> </w:t>
      </w:r>
      <w:r w:rsidRPr="00D257F8">
        <w:t>the</w:t>
      </w:r>
      <w:r w:rsidRPr="00D257F8" w:rsidR="00074D35">
        <w:t xml:space="preserve"> </w:t>
      </w:r>
      <w:r w:rsidRPr="00D257F8">
        <w:t>root</w:t>
      </w:r>
      <w:r w:rsidRPr="00D257F8" w:rsidR="00074D35">
        <w:t xml:space="preserve"> </w:t>
      </w:r>
      <w:r w:rsidRPr="00D257F8">
        <w:t>of</w:t>
      </w:r>
      <w:r w:rsidRPr="00D257F8" w:rsidR="00074D35">
        <w:t xml:space="preserve"> </w:t>
      </w:r>
      <w:r w:rsidRPr="00D257F8">
        <w:t>the</w:t>
      </w:r>
      <w:r w:rsidRPr="00D257F8" w:rsidR="00074D35">
        <w:t xml:space="preserve"> </w:t>
      </w:r>
      <w:r w:rsidRPr="00D257F8">
        <w:t>issue</w:t>
      </w:r>
      <w:r w:rsidRPr="00D257F8" w:rsidR="009C1070">
        <w:t>.</w:t>
      </w:r>
      <w:r w:rsidRPr="00D257F8" w:rsidR="00074D35">
        <w:t xml:space="preserve"> </w:t>
      </w:r>
      <w:r w:rsidRPr="00D257F8" w:rsidR="009C1070">
        <w:t>That</w:t>
      </w:r>
      <w:r w:rsidRPr="00D257F8" w:rsidR="00074D35">
        <w:t xml:space="preserve"> </w:t>
      </w:r>
      <w:r w:rsidRPr="00D257F8" w:rsidR="009C1070">
        <w:t>is</w:t>
      </w:r>
      <w:r w:rsidRPr="00D257F8" w:rsidR="00074D35">
        <w:t xml:space="preserve"> </w:t>
      </w:r>
      <w:r w:rsidRPr="00D257F8" w:rsidR="009C1070">
        <w:t>just</w:t>
      </w:r>
      <w:r w:rsidRPr="00D257F8" w:rsidR="00074D35">
        <w:t xml:space="preserve"> </w:t>
      </w:r>
      <w:r w:rsidRPr="00D257F8" w:rsidR="009C1070">
        <w:t>getting</w:t>
      </w:r>
      <w:r w:rsidRPr="00D257F8" w:rsidR="00074D35">
        <w:t xml:space="preserve"> </w:t>
      </w:r>
      <w:r w:rsidRPr="00D257F8" w:rsidR="009C1070">
        <w:t>to</w:t>
      </w:r>
      <w:r w:rsidRPr="00D257F8" w:rsidR="00074D35">
        <w:t xml:space="preserve"> </w:t>
      </w:r>
      <w:r w:rsidRPr="00D257F8" w:rsidR="009C1070">
        <w:t>the</w:t>
      </w:r>
      <w:r w:rsidRPr="00D257F8" w:rsidR="00074D35">
        <w:t xml:space="preserve"> </w:t>
      </w:r>
      <w:r w:rsidRPr="00D257F8" w:rsidR="009C1070">
        <w:t>root</w:t>
      </w:r>
      <w:r w:rsidRPr="00D257F8" w:rsidR="00074D35">
        <w:t xml:space="preserve"> </w:t>
      </w:r>
      <w:r w:rsidRPr="00D257F8" w:rsidR="009C1070">
        <w:t>of</w:t>
      </w:r>
      <w:r w:rsidRPr="00D257F8" w:rsidR="00074D35">
        <w:t xml:space="preserve"> </w:t>
      </w:r>
      <w:r w:rsidRPr="00D257F8" w:rsidR="009C1070">
        <w:t>it.</w:t>
      </w:r>
      <w:r w:rsidRPr="00D257F8" w:rsidR="00074D35">
        <w:t xml:space="preserve"> </w:t>
      </w:r>
      <w:r w:rsidRPr="00D257F8" w:rsidR="009C1070">
        <w:t>When</w:t>
      </w:r>
      <w:r w:rsidRPr="00D257F8" w:rsidR="00074D35">
        <w:t xml:space="preserve"> </w:t>
      </w:r>
      <w:r w:rsidRPr="00D257F8" w:rsidR="009C1070">
        <w:t>do</w:t>
      </w:r>
      <w:r w:rsidRPr="00D257F8" w:rsidR="00074D35">
        <w:t xml:space="preserve"> </w:t>
      </w:r>
      <w:r w:rsidRPr="00D257F8" w:rsidR="009C1070">
        <w:t>you</w:t>
      </w:r>
      <w:r w:rsidRPr="00D257F8" w:rsidR="00074D35">
        <w:t xml:space="preserve"> </w:t>
      </w:r>
      <w:r w:rsidRPr="00D257F8" w:rsidR="009C1070">
        <w:t>believe</w:t>
      </w:r>
      <w:r w:rsidRPr="00D257F8" w:rsidR="00074D35">
        <w:t xml:space="preserve"> </w:t>
      </w:r>
      <w:r w:rsidRPr="00D257F8" w:rsidR="009C1070">
        <w:t>we</w:t>
      </w:r>
      <w:r w:rsidRPr="00D257F8" w:rsidR="00074D35">
        <w:t xml:space="preserve"> </w:t>
      </w:r>
      <w:r w:rsidRPr="00D257F8" w:rsidR="009C1070">
        <w:t>could</w:t>
      </w:r>
      <w:r w:rsidRPr="00D257F8" w:rsidR="00074D35">
        <w:t xml:space="preserve"> </w:t>
      </w:r>
      <w:r w:rsidRPr="00D257F8" w:rsidR="009C1070">
        <w:t>then</w:t>
      </w:r>
      <w:r w:rsidRPr="00D257F8" w:rsidR="00074D35">
        <w:t xml:space="preserve"> </w:t>
      </w:r>
      <w:r w:rsidRPr="00D257F8" w:rsidR="009C1070">
        <w:t>expect</w:t>
      </w:r>
      <w:r w:rsidRPr="00D257F8" w:rsidR="00074D35">
        <w:t xml:space="preserve"> </w:t>
      </w:r>
      <w:r w:rsidRPr="00D257F8" w:rsidR="009C1070">
        <w:t>to</w:t>
      </w:r>
      <w:r w:rsidRPr="00D257F8" w:rsidR="00074D35">
        <w:t xml:space="preserve"> </w:t>
      </w:r>
      <w:r w:rsidRPr="00D257F8" w:rsidR="009C1070">
        <w:t>see</w:t>
      </w:r>
      <w:r w:rsidRPr="00D257F8" w:rsidR="00074D35">
        <w:t xml:space="preserve"> </w:t>
      </w:r>
      <w:r w:rsidRPr="00D257F8">
        <w:t>a</w:t>
      </w:r>
      <w:r w:rsidRPr="00D257F8" w:rsidR="00074D35">
        <w:t xml:space="preserve"> </w:t>
      </w:r>
      <w:r w:rsidRPr="00D257F8">
        <w:t>change</w:t>
      </w:r>
      <w:r w:rsidRPr="00D257F8" w:rsidR="00074D35">
        <w:t xml:space="preserve"> </w:t>
      </w:r>
      <w:r w:rsidRPr="00D257F8">
        <w:t>in</w:t>
      </w:r>
      <w:r w:rsidRPr="00D257F8" w:rsidR="00074D35">
        <w:t xml:space="preserve"> </w:t>
      </w:r>
      <w:r w:rsidRPr="00D257F8">
        <w:t>the</w:t>
      </w:r>
      <w:r w:rsidRPr="00D257F8" w:rsidR="00074D35">
        <w:t xml:space="preserve"> </w:t>
      </w:r>
      <w:r w:rsidRPr="00D257F8">
        <w:t>culture</w:t>
      </w:r>
      <w:r w:rsidRPr="00D257F8" w:rsidR="009C1070">
        <w:t>?</w:t>
      </w:r>
      <w:r w:rsidRPr="00D257F8" w:rsidR="00074D35">
        <w:t xml:space="preserve"> </w:t>
      </w:r>
      <w:r w:rsidRPr="00D257F8" w:rsidR="009C1070">
        <w:t>G</w:t>
      </w:r>
      <w:r w:rsidRPr="00D257F8">
        <w:t>etting</w:t>
      </w:r>
      <w:r w:rsidRPr="00D257F8" w:rsidR="00074D35">
        <w:t xml:space="preserve"> </w:t>
      </w:r>
      <w:r w:rsidRPr="00D257F8">
        <w:t>to</w:t>
      </w:r>
      <w:r w:rsidRPr="00D257F8" w:rsidR="00074D35">
        <w:t xml:space="preserve"> </w:t>
      </w:r>
      <w:r w:rsidRPr="00D257F8">
        <w:t>the</w:t>
      </w:r>
      <w:r w:rsidRPr="00D257F8" w:rsidR="00074D35">
        <w:t xml:space="preserve"> </w:t>
      </w:r>
      <w:r w:rsidRPr="00D257F8">
        <w:t>root</w:t>
      </w:r>
      <w:r w:rsidRPr="00D257F8" w:rsidR="00074D35">
        <w:t xml:space="preserve"> </w:t>
      </w:r>
      <w:r w:rsidRPr="00D257F8">
        <w:t>of</w:t>
      </w:r>
      <w:r w:rsidRPr="00D257F8" w:rsidR="00074D35">
        <w:t xml:space="preserve"> </w:t>
      </w:r>
      <w:r w:rsidRPr="00D257F8">
        <w:t>it</w:t>
      </w:r>
      <w:r w:rsidRPr="00D257F8" w:rsidR="00074D35">
        <w:t xml:space="preserve"> </w:t>
      </w:r>
      <w:r w:rsidRPr="00D257F8">
        <w:t>might</w:t>
      </w:r>
      <w:r w:rsidRPr="00D257F8" w:rsidR="00074D35">
        <w:t xml:space="preserve"> </w:t>
      </w:r>
      <w:r w:rsidRPr="00D257F8" w:rsidR="009C1070">
        <w:t>get</w:t>
      </w:r>
      <w:r w:rsidRPr="00D257F8" w:rsidR="00074D35">
        <w:t xml:space="preserve"> </w:t>
      </w:r>
      <w:r w:rsidRPr="00D257F8" w:rsidR="009C1070">
        <w:t>part</w:t>
      </w:r>
      <w:r w:rsidR="00C2002E">
        <w:t xml:space="preserve"> </w:t>
      </w:r>
      <w:r w:rsidRPr="00D257F8" w:rsidR="009C1070">
        <w:t>way</w:t>
      </w:r>
      <w:r w:rsidRPr="00D257F8" w:rsidR="00074D35">
        <w:t xml:space="preserve"> </w:t>
      </w:r>
      <w:r w:rsidRPr="00D257F8" w:rsidR="009C1070">
        <w:t>to</w:t>
      </w:r>
      <w:r w:rsidRPr="00D257F8" w:rsidR="00074D35">
        <w:t xml:space="preserve"> </w:t>
      </w:r>
      <w:r w:rsidRPr="00D257F8" w:rsidR="009C1070">
        <w:t>it,</w:t>
      </w:r>
      <w:r w:rsidRPr="00D257F8" w:rsidR="00074D35">
        <w:t xml:space="preserve"> </w:t>
      </w:r>
      <w:r w:rsidRPr="00D257F8" w:rsidR="009C1070">
        <w:t>but</w:t>
      </w:r>
      <w:r w:rsidRPr="00D257F8" w:rsidR="00074D35">
        <w:t xml:space="preserve"> </w:t>
      </w:r>
      <w:r w:rsidRPr="00D257F8" w:rsidR="009C1070">
        <w:t>are</w:t>
      </w:r>
      <w:r w:rsidRPr="00D257F8" w:rsidR="00074D35">
        <w:t xml:space="preserve"> </w:t>
      </w:r>
      <w:r w:rsidRPr="00D257F8" w:rsidR="009C1070">
        <w:t>we</w:t>
      </w:r>
      <w:r w:rsidRPr="00D257F8" w:rsidR="00074D35">
        <w:t xml:space="preserve"> </w:t>
      </w:r>
      <w:r w:rsidRPr="00D257F8" w:rsidR="009C1070">
        <w:t>going</w:t>
      </w:r>
      <w:r w:rsidRPr="00D257F8" w:rsidR="00074D35">
        <w:t xml:space="preserve"> </w:t>
      </w:r>
      <w:r w:rsidRPr="00D257F8" w:rsidR="009C1070">
        <w:t>to</w:t>
      </w:r>
      <w:r w:rsidRPr="00D257F8" w:rsidR="00074D35">
        <w:t xml:space="preserve"> </w:t>
      </w:r>
      <w:r w:rsidRPr="00D257F8" w:rsidR="009C1070">
        <w:t>be</w:t>
      </w:r>
      <w:r w:rsidRPr="00D257F8" w:rsidR="00074D35">
        <w:t xml:space="preserve"> </w:t>
      </w:r>
      <w:r w:rsidRPr="00D257F8" w:rsidR="009C1070">
        <w:t>sat</w:t>
      </w:r>
      <w:r w:rsidRPr="00D257F8" w:rsidR="00074D35">
        <w:t xml:space="preserve"> </w:t>
      </w:r>
      <w:r w:rsidRPr="00D257F8" w:rsidR="009C1070">
        <w:t>in</w:t>
      </w:r>
      <w:r w:rsidRPr="00D257F8" w:rsidR="00074D35">
        <w:t xml:space="preserve"> </w:t>
      </w:r>
      <w:r w:rsidRPr="00D257F8" w:rsidR="009C1070">
        <w:t>a</w:t>
      </w:r>
      <w:r w:rsidRPr="00D257F8" w:rsidR="00074D35">
        <w:t xml:space="preserve"> </w:t>
      </w:r>
      <w:r w:rsidRPr="00D257F8" w:rsidR="009C1070">
        <w:t>Defence</w:t>
      </w:r>
      <w:r w:rsidRPr="00D257F8" w:rsidR="00074D35">
        <w:t xml:space="preserve"> </w:t>
      </w:r>
      <w:r w:rsidRPr="00D257F8" w:rsidR="009C1070">
        <w:t>Committee</w:t>
      </w:r>
      <w:r w:rsidRPr="00D257F8" w:rsidR="00074D35">
        <w:t xml:space="preserve"> </w:t>
      </w:r>
      <w:r w:rsidRPr="00D257F8" w:rsidR="009C1070">
        <w:t>in</w:t>
      </w:r>
      <w:r w:rsidRPr="00D257F8" w:rsidR="00074D35">
        <w:t xml:space="preserve"> </w:t>
      </w:r>
      <w:r w:rsidRPr="00D257F8" w:rsidR="009C1070">
        <w:t>two</w:t>
      </w:r>
      <w:r w:rsidRPr="00D257F8" w:rsidR="00074D35">
        <w:t xml:space="preserve"> </w:t>
      </w:r>
      <w:r w:rsidRPr="00D257F8" w:rsidR="009C1070">
        <w:t>years</w:t>
      </w:r>
      <w:r w:rsidRPr="00D257F8" w:rsidR="00074D35">
        <w:t xml:space="preserve"> </w:t>
      </w:r>
      <w:r w:rsidRPr="00D257F8" w:rsidR="009C1070">
        <w:t>with</w:t>
      </w:r>
      <w:r w:rsidRPr="00D257F8" w:rsidR="00074D35">
        <w:t xml:space="preserve"> </w:t>
      </w:r>
      <w:r w:rsidRPr="00D257F8" w:rsidR="009C1070">
        <w:t>your</w:t>
      </w:r>
      <w:r w:rsidRPr="00D257F8" w:rsidR="00074D35">
        <w:t xml:space="preserve"> </w:t>
      </w:r>
      <w:r w:rsidRPr="00D257F8" w:rsidR="009C1070">
        <w:t>successor</w:t>
      </w:r>
      <w:r w:rsidRPr="00D257F8" w:rsidR="00074D35">
        <w:t xml:space="preserve"> </w:t>
      </w:r>
      <w:r w:rsidRPr="00D257F8" w:rsidR="009C1070">
        <w:t>and</w:t>
      </w:r>
      <w:r w:rsidRPr="00D257F8" w:rsidR="00074D35">
        <w:t xml:space="preserve"> </w:t>
      </w:r>
      <w:r w:rsidRPr="00D257F8" w:rsidR="009C1070">
        <w:t>still</w:t>
      </w:r>
      <w:r w:rsidRPr="00D257F8" w:rsidR="00074D35">
        <w:t xml:space="preserve"> </w:t>
      </w:r>
      <w:r w:rsidRPr="00D257F8" w:rsidR="009C1070">
        <w:t>be</w:t>
      </w:r>
      <w:r w:rsidRPr="00D257F8" w:rsidR="00074D35">
        <w:t xml:space="preserve"> </w:t>
      </w:r>
      <w:r w:rsidRPr="00D257F8" w:rsidR="009C1070">
        <w:t>going</w:t>
      </w:r>
      <w:r w:rsidRPr="00D257F8" w:rsidR="00074D35">
        <w:t xml:space="preserve"> </w:t>
      </w:r>
      <w:r w:rsidRPr="00D257F8" w:rsidR="009C1070">
        <w:t>over</w:t>
      </w:r>
      <w:r w:rsidRPr="00D257F8" w:rsidR="00074D35">
        <w:t xml:space="preserve"> </w:t>
      </w:r>
      <w:r w:rsidRPr="00D257F8" w:rsidR="009C1070">
        <w:t>these</w:t>
      </w:r>
      <w:r w:rsidRPr="00D257F8" w:rsidR="00074D35">
        <w:t xml:space="preserve"> </w:t>
      </w:r>
      <w:r w:rsidRPr="00D257F8" w:rsidR="009C1070">
        <w:t>numbers?</w:t>
      </w:r>
      <w:r w:rsidRPr="00D257F8" w:rsidR="00074D35">
        <w:t xml:space="preserve"> </w:t>
      </w:r>
      <w:r w:rsidRPr="00D257F8" w:rsidR="009C1070">
        <w:t>As</w:t>
      </w:r>
      <w:r w:rsidRPr="00D257F8" w:rsidR="00074D35">
        <w:t xml:space="preserve"> </w:t>
      </w:r>
      <w:r w:rsidRPr="00D257F8" w:rsidR="009C1070">
        <w:t>my</w:t>
      </w:r>
      <w:r w:rsidRPr="00D257F8" w:rsidR="00074D35">
        <w:t xml:space="preserve"> </w:t>
      </w:r>
      <w:r w:rsidRPr="00D257F8" w:rsidR="009C1070">
        <w:t>colleague</w:t>
      </w:r>
      <w:r w:rsidRPr="00D257F8" w:rsidR="00074D35">
        <w:t xml:space="preserve"> </w:t>
      </w:r>
      <w:r w:rsidRPr="00D257F8" w:rsidR="009C1070">
        <w:t>Kevan</w:t>
      </w:r>
      <w:r w:rsidRPr="00D257F8" w:rsidR="00074D35">
        <w:t xml:space="preserve"> </w:t>
      </w:r>
      <w:r w:rsidRPr="00D257F8" w:rsidR="009C1070">
        <w:t>Jones</w:t>
      </w:r>
      <w:r w:rsidRPr="00D257F8" w:rsidR="00074D35">
        <w:t xml:space="preserve"> </w:t>
      </w:r>
      <w:r w:rsidRPr="00D257F8" w:rsidR="009C1070">
        <w:t>has</w:t>
      </w:r>
      <w:r w:rsidRPr="00D257F8" w:rsidR="00074D35">
        <w:t xml:space="preserve"> </w:t>
      </w:r>
      <w:r w:rsidRPr="00D257F8" w:rsidR="009C1070">
        <w:t>said,</w:t>
      </w:r>
      <w:r w:rsidRPr="00D257F8" w:rsidR="00074D35">
        <w:t xml:space="preserve"> </w:t>
      </w:r>
      <w:r w:rsidRPr="00D257F8">
        <w:t>14</w:t>
      </w:r>
      <w:r w:rsidRPr="00D257F8" w:rsidR="00074D35">
        <w:t xml:space="preserve"> </w:t>
      </w:r>
      <w:r w:rsidRPr="00D257F8">
        <w:t>years</w:t>
      </w:r>
      <w:r w:rsidRPr="00D257F8" w:rsidR="00074D35">
        <w:t xml:space="preserve"> </w:t>
      </w:r>
      <w:r w:rsidRPr="00D257F8" w:rsidR="009C1070">
        <w:t>ago</w:t>
      </w:r>
      <w:r w:rsidRPr="00D257F8" w:rsidR="00074D35">
        <w:t xml:space="preserve"> </w:t>
      </w:r>
      <w:r w:rsidRPr="00D257F8">
        <w:t>they</w:t>
      </w:r>
      <w:r w:rsidRPr="00D257F8" w:rsidR="00074D35">
        <w:t xml:space="preserve"> </w:t>
      </w:r>
      <w:r w:rsidRPr="00D257F8">
        <w:t>were</w:t>
      </w:r>
      <w:r w:rsidRPr="00D257F8" w:rsidR="00074D35">
        <w:t xml:space="preserve"> </w:t>
      </w:r>
      <w:r w:rsidRPr="00D257F8">
        <w:t>discussing</w:t>
      </w:r>
      <w:r w:rsidRPr="00D257F8" w:rsidR="00074D35">
        <w:t xml:space="preserve"> </w:t>
      </w:r>
      <w:r w:rsidRPr="00D257F8" w:rsidR="009C1070">
        <w:t>these</w:t>
      </w:r>
      <w:r w:rsidRPr="00D257F8" w:rsidR="00074D35">
        <w:t xml:space="preserve"> </w:t>
      </w:r>
      <w:r w:rsidRPr="00D257F8" w:rsidR="009C1070">
        <w:t>issues</w:t>
      </w:r>
      <w:r w:rsidRPr="00D257F8" w:rsidR="00074D35">
        <w:t xml:space="preserve"> </w:t>
      </w:r>
      <w:r w:rsidRPr="00D257F8" w:rsidR="009C1070">
        <w:t>and</w:t>
      </w:r>
      <w:r w:rsidRPr="00D257F8" w:rsidR="00074D35">
        <w:t xml:space="preserve"> </w:t>
      </w:r>
      <w:r w:rsidRPr="00D257F8" w:rsidR="009C1070">
        <w:t>we</w:t>
      </w:r>
      <w:r w:rsidRPr="00D257F8" w:rsidR="00074D35">
        <w:t xml:space="preserve"> </w:t>
      </w:r>
      <w:r w:rsidRPr="00D257F8" w:rsidR="009C1070">
        <w:t>are</w:t>
      </w:r>
      <w:r w:rsidRPr="00D257F8" w:rsidR="00074D35">
        <w:t xml:space="preserve"> </w:t>
      </w:r>
      <w:r w:rsidRPr="00D257F8" w:rsidR="009C1070">
        <w:t>sti</w:t>
      </w:r>
      <w:r w:rsidRPr="00D257F8" w:rsidR="00EB35A5">
        <w:t>l</w:t>
      </w:r>
      <w:r w:rsidRPr="00D257F8" w:rsidR="009C1070">
        <w:t>l</w:t>
      </w:r>
      <w:r w:rsidRPr="00D257F8" w:rsidR="00074D35">
        <w:t xml:space="preserve"> </w:t>
      </w:r>
      <w:r w:rsidRPr="00D257F8" w:rsidR="009C1070">
        <w:t>going</w:t>
      </w:r>
      <w:r w:rsidRPr="00D257F8" w:rsidR="00074D35">
        <w:t xml:space="preserve"> </w:t>
      </w:r>
      <w:r w:rsidRPr="00D257F8" w:rsidR="009C1070">
        <w:t>over</w:t>
      </w:r>
      <w:r w:rsidRPr="00D257F8" w:rsidR="00074D35">
        <w:t xml:space="preserve"> </w:t>
      </w:r>
      <w:r w:rsidRPr="00D257F8" w:rsidR="009C1070">
        <w:t>them</w:t>
      </w:r>
      <w:r w:rsidRPr="00D257F8" w:rsidR="00EB35A5">
        <w:t xml:space="preserve">; I get that it is </w:t>
      </w:r>
      <w:r w:rsidRPr="00D257F8" w:rsidR="009C1070">
        <w:t>in</w:t>
      </w:r>
      <w:r w:rsidRPr="00D257F8" w:rsidR="00074D35">
        <w:t xml:space="preserve"> </w:t>
      </w:r>
      <w:r w:rsidRPr="00D257F8" w:rsidR="009C1070">
        <w:t>a</w:t>
      </w:r>
      <w:r w:rsidRPr="00D257F8" w:rsidR="00074D35">
        <w:t xml:space="preserve"> </w:t>
      </w:r>
      <w:r w:rsidRPr="00D257F8" w:rsidR="009C1070">
        <w:t>slightly</w:t>
      </w:r>
      <w:r w:rsidRPr="00D257F8" w:rsidR="00074D35">
        <w:t xml:space="preserve"> </w:t>
      </w:r>
      <w:r w:rsidRPr="00D257F8" w:rsidR="009C1070">
        <w:t>different</w:t>
      </w:r>
      <w:r w:rsidRPr="00D257F8" w:rsidR="00074D35">
        <w:t xml:space="preserve"> </w:t>
      </w:r>
      <w:r w:rsidRPr="00D257F8" w:rsidR="00E665CA">
        <w:t>area</w:t>
      </w:r>
      <w:r w:rsidRPr="00D257F8">
        <w:t>.</w:t>
      </w:r>
    </w:p>
    <w:p w:rsidR="00E665CA" w:rsidRPr="00D257F8" w:rsidP="00A13DB2">
      <w:pPr>
        <w:pStyle w:val="Answer"/>
      </w:pPr>
      <w:sdt>
        <w:sdtPr>
          <w:alias w:val="Witness"/>
          <w:id w:val="-1163011186"/>
          <w:placeholder>
            <w:docPart w:val="DefaultPlaceholder_1082065158"/>
          </w:placeholder>
          <w:richText/>
        </w:sdtPr>
        <w:sdtContent>
          <w:r w:rsidRPr="00D257F8" w:rsidR="00074D35">
            <w:rPr>
              <w:b/>
              <w:i/>
              <w:iCs/>
            </w:rPr>
            <w:t>Nicola Williams:</w:t>
          </w:r>
          <w:r w:rsidRPr="00D257F8" w:rsidR="00074D35">
            <w:rPr>
              <w:b/>
            </w:rPr>
            <w:t xml:space="preserve"> </w:t>
          </w:r>
        </w:sdtContent>
      </w:sdt>
      <w:r w:rsidRPr="00D257F8" w:rsidR="00A13DB2">
        <w:t>I</w:t>
      </w:r>
      <w:r w:rsidRPr="00D257F8" w:rsidR="00074D35">
        <w:t xml:space="preserve"> </w:t>
      </w:r>
      <w:r w:rsidRPr="00D257F8" w:rsidR="00A13DB2">
        <w:t>am</w:t>
      </w:r>
      <w:r w:rsidRPr="00D257F8" w:rsidR="00074D35">
        <w:t xml:space="preserve"> </w:t>
      </w:r>
      <w:r w:rsidRPr="00D257F8" w:rsidR="00A13DB2">
        <w:t>grateful</w:t>
      </w:r>
      <w:r w:rsidRPr="00D257F8" w:rsidR="00074D35">
        <w:t xml:space="preserve"> </w:t>
      </w:r>
      <w:r w:rsidRPr="00D257F8" w:rsidR="00A13DB2">
        <w:t>to</w:t>
      </w:r>
      <w:r w:rsidRPr="00D257F8" w:rsidR="00074D35">
        <w:t xml:space="preserve"> </w:t>
      </w:r>
      <w:r w:rsidRPr="00D257F8" w:rsidR="00A13DB2">
        <w:t>your</w:t>
      </w:r>
      <w:r w:rsidRPr="00D257F8" w:rsidR="00074D35">
        <w:t xml:space="preserve"> </w:t>
      </w:r>
      <w:r w:rsidRPr="00D257F8" w:rsidR="00A13DB2">
        <w:t>colleag</w:t>
      </w:r>
      <w:r w:rsidRPr="00D257F8" w:rsidR="00F57E37">
        <w:t>u</w:t>
      </w:r>
      <w:r w:rsidRPr="00D257F8" w:rsidR="00A13DB2">
        <w:t>e,</w:t>
      </w:r>
      <w:r w:rsidRPr="00D257F8" w:rsidR="00074D35">
        <w:t xml:space="preserve"> </w:t>
      </w:r>
      <w:r w:rsidRPr="00D257F8" w:rsidR="00A13DB2">
        <w:t>Kevan,</w:t>
      </w:r>
      <w:r w:rsidRPr="00D257F8" w:rsidR="00074D35">
        <w:t xml:space="preserve"> </w:t>
      </w:r>
      <w:r w:rsidRPr="00D257F8" w:rsidR="00A13DB2">
        <w:t>for</w:t>
      </w:r>
      <w:r w:rsidRPr="00D257F8" w:rsidR="00074D35">
        <w:t xml:space="preserve"> </w:t>
      </w:r>
      <w:r w:rsidRPr="00D257F8" w:rsidR="00A13DB2">
        <w:t>saying</w:t>
      </w:r>
      <w:r w:rsidRPr="00D257F8" w:rsidR="00074D35">
        <w:t xml:space="preserve"> </w:t>
      </w:r>
      <w:r w:rsidRPr="00D257F8" w:rsidR="00A13DB2">
        <w:t>what</w:t>
      </w:r>
      <w:r w:rsidRPr="00D257F8" w:rsidR="00074D35">
        <w:t xml:space="preserve"> </w:t>
      </w:r>
      <w:r w:rsidRPr="00D257F8" w:rsidR="00A13DB2">
        <w:t>he</w:t>
      </w:r>
      <w:r w:rsidRPr="00D257F8" w:rsidR="00074D35">
        <w:t xml:space="preserve"> </w:t>
      </w:r>
      <w:r w:rsidRPr="00D257F8" w:rsidR="00A13DB2">
        <w:t>did.</w:t>
      </w:r>
      <w:r w:rsidRPr="00D257F8" w:rsidR="00074D35">
        <w:t xml:space="preserve"> </w:t>
      </w:r>
      <w:r w:rsidRPr="00D257F8" w:rsidR="00EB35A5">
        <w:t>A</w:t>
      </w:r>
      <w:r w:rsidRPr="00D257F8">
        <w:t>lthough</w:t>
      </w:r>
      <w:r w:rsidRPr="00D257F8" w:rsidR="00074D35">
        <w:t xml:space="preserve"> </w:t>
      </w:r>
      <w:r w:rsidRPr="00D257F8">
        <w:t>the</w:t>
      </w:r>
      <w:r w:rsidRPr="00D257F8" w:rsidR="00074D35">
        <w:t xml:space="preserve"> </w:t>
      </w:r>
      <w:r w:rsidRPr="00D257F8">
        <w:t>changes</w:t>
      </w:r>
      <w:r w:rsidRPr="00D257F8" w:rsidR="00074D35">
        <w:t xml:space="preserve"> </w:t>
      </w:r>
      <w:r w:rsidRPr="00D257F8">
        <w:t>in</w:t>
      </w:r>
      <w:r w:rsidRPr="00D257F8" w:rsidR="00074D35">
        <w:t xml:space="preserve"> </w:t>
      </w:r>
      <w:r w:rsidRPr="00D257F8">
        <w:t>people’s</w:t>
      </w:r>
      <w:r w:rsidRPr="00D257F8" w:rsidR="00074D35">
        <w:t xml:space="preserve"> </w:t>
      </w:r>
      <w:r w:rsidRPr="00D257F8">
        <w:t>attitude</w:t>
      </w:r>
      <w:r w:rsidRPr="00D257F8" w:rsidR="00074D35">
        <w:t xml:space="preserve"> </w:t>
      </w:r>
      <w:r w:rsidRPr="00D257F8">
        <w:t>towards</w:t>
      </w:r>
      <w:r w:rsidRPr="00D257F8" w:rsidR="00074D35">
        <w:t xml:space="preserve"> </w:t>
      </w:r>
      <w:r w:rsidRPr="00D257F8" w:rsidR="00254EA8">
        <w:t>service complaint</w:t>
      </w:r>
      <w:r w:rsidRPr="00D257F8">
        <w:t>s</w:t>
      </w:r>
      <w:r w:rsidRPr="00D257F8" w:rsidR="00074D35">
        <w:t xml:space="preserve"> </w:t>
      </w:r>
      <w:r w:rsidRPr="00D257F8">
        <w:t>has</w:t>
      </w:r>
      <w:r w:rsidRPr="00D257F8" w:rsidR="00074D35">
        <w:t xml:space="preserve"> </w:t>
      </w:r>
      <w:r w:rsidRPr="00D257F8">
        <w:t>not</w:t>
      </w:r>
      <w:r w:rsidRPr="00D257F8" w:rsidR="00074D35">
        <w:t xml:space="preserve"> </w:t>
      </w:r>
      <w:r w:rsidRPr="00D257F8" w:rsidR="00A13DB2">
        <w:t>improved</w:t>
      </w:r>
      <w:r w:rsidRPr="00D257F8" w:rsidR="00074D35">
        <w:t xml:space="preserve"> </w:t>
      </w:r>
      <w:r w:rsidRPr="00D257F8" w:rsidR="00A13DB2">
        <w:t>as</w:t>
      </w:r>
      <w:r w:rsidRPr="00D257F8" w:rsidR="00074D35">
        <w:t xml:space="preserve"> </w:t>
      </w:r>
      <w:r w:rsidRPr="00D257F8" w:rsidR="00A13DB2">
        <w:t>much</w:t>
      </w:r>
      <w:r w:rsidRPr="00D257F8" w:rsidR="00074D35">
        <w:t xml:space="preserve"> </w:t>
      </w:r>
      <w:r w:rsidRPr="00D257F8" w:rsidR="00A13DB2">
        <w:t>as</w:t>
      </w:r>
      <w:r w:rsidRPr="00D257F8" w:rsidR="00074D35">
        <w:t xml:space="preserve"> </w:t>
      </w:r>
      <w:r w:rsidRPr="00D257F8">
        <w:t>I</w:t>
      </w:r>
      <w:r w:rsidRPr="00D257F8" w:rsidR="00074D35">
        <w:t xml:space="preserve"> </w:t>
      </w:r>
      <w:r w:rsidRPr="00D257F8">
        <w:t>am</w:t>
      </w:r>
      <w:r w:rsidRPr="00D257F8" w:rsidR="00074D35">
        <w:t xml:space="preserve"> </w:t>
      </w:r>
      <w:r w:rsidRPr="00D257F8" w:rsidR="00A13DB2">
        <w:t>sure</w:t>
      </w:r>
      <w:r w:rsidRPr="00D257F8" w:rsidR="00074D35">
        <w:t xml:space="preserve"> </w:t>
      </w:r>
      <w:r w:rsidRPr="00D257F8" w:rsidR="00A13DB2">
        <w:t>either</w:t>
      </w:r>
      <w:r w:rsidRPr="00D257F8" w:rsidR="00074D35">
        <w:t xml:space="preserve"> </w:t>
      </w:r>
      <w:r w:rsidRPr="00D257F8" w:rsidR="00A13DB2">
        <w:t>Dr</w:t>
      </w:r>
      <w:r w:rsidRPr="00D257F8" w:rsidR="00074D35">
        <w:t xml:space="preserve"> </w:t>
      </w:r>
      <w:r w:rsidRPr="00D257F8" w:rsidR="00A13DB2">
        <w:t>Atkins</w:t>
      </w:r>
      <w:r w:rsidRPr="00D257F8" w:rsidR="00074D35">
        <w:t xml:space="preserve"> </w:t>
      </w:r>
      <w:r w:rsidRPr="00D257F8" w:rsidR="00A13DB2">
        <w:t>or</w:t>
      </w:r>
      <w:r w:rsidRPr="00D257F8" w:rsidR="00074D35">
        <w:t xml:space="preserve"> </w:t>
      </w:r>
      <w:r w:rsidRPr="00D257F8" w:rsidR="00A13DB2">
        <w:t>I</w:t>
      </w:r>
      <w:r w:rsidRPr="00D257F8" w:rsidR="00074D35">
        <w:t xml:space="preserve"> </w:t>
      </w:r>
      <w:r w:rsidRPr="00D257F8" w:rsidR="00A13DB2">
        <w:t>wou</w:t>
      </w:r>
      <w:r w:rsidRPr="00D257F8" w:rsidR="00F57E37">
        <w:t>l</w:t>
      </w:r>
      <w:r w:rsidRPr="00D257F8" w:rsidR="00A13DB2">
        <w:t>d</w:t>
      </w:r>
      <w:r w:rsidRPr="00D257F8" w:rsidR="00074D35">
        <w:t xml:space="preserve"> </w:t>
      </w:r>
      <w:r w:rsidRPr="00D257F8" w:rsidR="00A13DB2">
        <w:t>have</w:t>
      </w:r>
      <w:r w:rsidRPr="00D257F8" w:rsidR="00074D35">
        <w:t xml:space="preserve"> </w:t>
      </w:r>
      <w:r w:rsidRPr="00D257F8" w:rsidR="00A13DB2">
        <w:t>like</w:t>
      </w:r>
      <w:r w:rsidRPr="00D257F8">
        <w:t>d,</w:t>
      </w:r>
      <w:r w:rsidRPr="00D257F8" w:rsidR="00074D35">
        <w:t xml:space="preserve"> </w:t>
      </w:r>
      <w:r w:rsidRPr="00D257F8" w:rsidR="00EB35A5">
        <w:t xml:space="preserve">the change that has happened from 14 years ago to now is that </w:t>
      </w:r>
      <w:r w:rsidRPr="00D257F8">
        <w:t>people</w:t>
      </w:r>
      <w:r w:rsidRPr="00D257F8" w:rsidR="00074D35">
        <w:t xml:space="preserve"> </w:t>
      </w:r>
      <w:r w:rsidRPr="00D257F8">
        <w:t>have</w:t>
      </w:r>
      <w:r w:rsidRPr="00D257F8" w:rsidR="00074D35">
        <w:t xml:space="preserve"> </w:t>
      </w:r>
      <w:r w:rsidRPr="00D257F8">
        <w:t>an</w:t>
      </w:r>
      <w:r w:rsidRPr="00D257F8" w:rsidR="00074D35">
        <w:t xml:space="preserve"> </w:t>
      </w:r>
      <w:r w:rsidRPr="00D257F8">
        <w:t>independent</w:t>
      </w:r>
      <w:r w:rsidRPr="00D257F8" w:rsidR="00074D35">
        <w:t xml:space="preserve"> </w:t>
      </w:r>
      <w:r w:rsidRPr="00D257F8" w:rsidR="00EB35A5">
        <w:t>o</w:t>
      </w:r>
      <w:r w:rsidRPr="00D257F8">
        <w:t>mbudsman.</w:t>
      </w:r>
      <w:r w:rsidRPr="00D257F8" w:rsidR="00074D35">
        <w:t xml:space="preserve"> </w:t>
      </w:r>
      <w:r w:rsidRPr="00D257F8" w:rsidR="00A13DB2">
        <w:t>I</w:t>
      </w:r>
      <w:r w:rsidRPr="00D257F8" w:rsidR="00074D35">
        <w:t xml:space="preserve"> </w:t>
      </w:r>
      <w:r w:rsidRPr="00D257F8" w:rsidR="00A13DB2">
        <w:t>have</w:t>
      </w:r>
      <w:r w:rsidRPr="00D257F8" w:rsidR="00074D35">
        <w:t xml:space="preserve"> </w:t>
      </w:r>
      <w:r w:rsidRPr="00D257F8" w:rsidR="00A13DB2">
        <w:t>my</w:t>
      </w:r>
      <w:r w:rsidRPr="00D257F8" w:rsidR="00074D35">
        <w:t xml:space="preserve"> </w:t>
      </w:r>
      <w:r w:rsidRPr="00D257F8" w:rsidR="00A13DB2">
        <w:t>own</w:t>
      </w:r>
      <w:r w:rsidRPr="00D257F8" w:rsidR="00074D35">
        <w:t xml:space="preserve"> </w:t>
      </w:r>
      <w:r w:rsidRPr="00D257F8" w:rsidR="00A13DB2">
        <w:t>investigators</w:t>
      </w:r>
      <w:r w:rsidRPr="00D257F8" w:rsidR="00074D35">
        <w:t xml:space="preserve"> </w:t>
      </w:r>
      <w:r w:rsidRPr="00D257F8" w:rsidR="00A13DB2">
        <w:t>and</w:t>
      </w:r>
      <w:r w:rsidRPr="00D257F8" w:rsidR="00074D35">
        <w:t xml:space="preserve"> </w:t>
      </w:r>
      <w:r w:rsidRPr="00D257F8" w:rsidR="00A13DB2">
        <w:t>I</w:t>
      </w:r>
      <w:r w:rsidRPr="00D257F8" w:rsidR="00074D35">
        <w:t xml:space="preserve"> </w:t>
      </w:r>
      <w:r w:rsidRPr="00D257F8" w:rsidR="00A13DB2">
        <w:t>will</w:t>
      </w:r>
      <w:r w:rsidRPr="00D257F8" w:rsidR="00074D35">
        <w:t xml:space="preserve"> </w:t>
      </w:r>
      <w:r w:rsidRPr="00D257F8" w:rsidR="00A13DB2">
        <w:t>make</w:t>
      </w:r>
      <w:r w:rsidRPr="00D257F8" w:rsidR="00074D35">
        <w:t xml:space="preserve"> </w:t>
      </w:r>
      <w:r w:rsidRPr="00D257F8" w:rsidR="00A13DB2">
        <w:t>decisions</w:t>
      </w:r>
      <w:r w:rsidRPr="00D257F8" w:rsidR="00074D35">
        <w:t xml:space="preserve"> </w:t>
      </w:r>
      <w:r w:rsidRPr="00D257F8" w:rsidR="00A13DB2">
        <w:t>without</w:t>
      </w:r>
      <w:r w:rsidRPr="00D257F8" w:rsidR="00074D35">
        <w:t xml:space="preserve"> </w:t>
      </w:r>
      <w:r w:rsidRPr="00D257F8" w:rsidR="00A13DB2">
        <w:t>fear</w:t>
      </w:r>
      <w:r w:rsidRPr="00D257F8" w:rsidR="00074D35">
        <w:t xml:space="preserve"> </w:t>
      </w:r>
      <w:r w:rsidRPr="00D257F8" w:rsidR="00A13DB2">
        <w:t>or</w:t>
      </w:r>
      <w:r w:rsidRPr="00D257F8" w:rsidR="00074D35">
        <w:t xml:space="preserve"> </w:t>
      </w:r>
      <w:r w:rsidRPr="00D257F8" w:rsidR="00A13DB2">
        <w:t>favour</w:t>
      </w:r>
      <w:r w:rsidRPr="00D257F8">
        <w:t>.</w:t>
      </w:r>
      <w:r w:rsidRPr="00D257F8" w:rsidR="00074D35">
        <w:t xml:space="preserve"> </w:t>
      </w:r>
      <w:r w:rsidRPr="00D257F8">
        <w:t>I</w:t>
      </w:r>
      <w:r w:rsidRPr="00D257F8" w:rsidR="00074D35">
        <w:t xml:space="preserve"> </w:t>
      </w:r>
      <w:r w:rsidRPr="00D257F8">
        <w:t>use</w:t>
      </w:r>
      <w:r w:rsidRPr="00D257F8" w:rsidR="00074D35">
        <w:t xml:space="preserve"> </w:t>
      </w:r>
      <w:r w:rsidRPr="00D257F8">
        <w:t>that</w:t>
      </w:r>
      <w:r w:rsidRPr="00D257F8" w:rsidR="00074D35">
        <w:t xml:space="preserve"> </w:t>
      </w:r>
      <w:r w:rsidRPr="00D257F8">
        <w:t>when</w:t>
      </w:r>
      <w:r w:rsidRPr="00D257F8" w:rsidR="00074D35">
        <w:t xml:space="preserve"> </w:t>
      </w:r>
      <w:r w:rsidRPr="00D257F8">
        <w:t>I</w:t>
      </w:r>
      <w:r w:rsidRPr="00D257F8" w:rsidR="00074D35">
        <w:t xml:space="preserve"> </w:t>
      </w:r>
      <w:r w:rsidRPr="00D257F8">
        <w:t>go</w:t>
      </w:r>
      <w:r w:rsidRPr="00D257F8" w:rsidR="00074D35">
        <w:t xml:space="preserve"> </w:t>
      </w:r>
      <w:r w:rsidRPr="00D257F8">
        <w:t>to</w:t>
      </w:r>
      <w:r w:rsidRPr="00D257F8" w:rsidR="00EB35A5">
        <w:t xml:space="preserve"> meet and </w:t>
      </w:r>
      <w:r w:rsidRPr="00D257F8">
        <w:t>speak</w:t>
      </w:r>
      <w:r w:rsidRPr="00D257F8" w:rsidR="00074D35">
        <w:t xml:space="preserve"> </w:t>
      </w:r>
      <w:r w:rsidRPr="00D257F8">
        <w:t>to</w:t>
      </w:r>
      <w:r w:rsidRPr="00D257F8" w:rsidR="00074D35">
        <w:t xml:space="preserve"> </w:t>
      </w:r>
      <w:r w:rsidRPr="00D257F8">
        <w:t>personnel.</w:t>
      </w:r>
      <w:r w:rsidRPr="00D257F8" w:rsidR="00074D35">
        <w:t xml:space="preserve"> </w:t>
      </w:r>
      <w:r w:rsidRPr="00D257F8">
        <w:t>Q</w:t>
      </w:r>
      <w:r w:rsidRPr="00D257F8" w:rsidR="00A13DB2">
        <w:t>uite</w:t>
      </w:r>
      <w:r w:rsidRPr="00D257F8" w:rsidR="00074D35">
        <w:t xml:space="preserve"> </w:t>
      </w:r>
      <w:r w:rsidRPr="00D257F8" w:rsidR="00A13DB2">
        <w:t>often</w:t>
      </w:r>
      <w:r w:rsidRPr="00D257F8">
        <w:t>,</w:t>
      </w:r>
      <w:r w:rsidRPr="00D257F8" w:rsidR="00074D35">
        <w:t xml:space="preserve"> </w:t>
      </w:r>
      <w:r w:rsidRPr="00D257F8">
        <w:t>I</w:t>
      </w:r>
      <w:r w:rsidRPr="00D257F8" w:rsidR="00074D35">
        <w:t xml:space="preserve"> </w:t>
      </w:r>
      <w:r w:rsidRPr="00D257F8">
        <w:t>will</w:t>
      </w:r>
      <w:r w:rsidRPr="00D257F8" w:rsidR="00074D35">
        <w:t xml:space="preserve"> </w:t>
      </w:r>
      <w:r w:rsidRPr="00D257F8">
        <w:t>go</w:t>
      </w:r>
      <w:r w:rsidRPr="00D257F8" w:rsidR="00074D35">
        <w:t xml:space="preserve"> </w:t>
      </w:r>
      <w:r w:rsidRPr="00D257F8">
        <w:t>out</w:t>
      </w:r>
      <w:r w:rsidRPr="00D257F8" w:rsidR="00074D35">
        <w:t xml:space="preserve"> </w:t>
      </w:r>
      <w:r w:rsidRPr="00D257F8" w:rsidR="00EB35A5">
        <w:t>on a</w:t>
      </w:r>
      <w:r w:rsidRPr="00D257F8" w:rsidR="00074D35">
        <w:t xml:space="preserve"> </w:t>
      </w:r>
      <w:r w:rsidRPr="00D257F8">
        <w:t>visit</w:t>
      </w:r>
      <w:r w:rsidRPr="00D257F8" w:rsidR="00074D35">
        <w:t xml:space="preserve"> </w:t>
      </w:r>
      <w:r w:rsidRPr="00D257F8">
        <w:t>and</w:t>
      </w:r>
      <w:r w:rsidRPr="00D257F8" w:rsidR="00074D35">
        <w:t xml:space="preserve"> </w:t>
      </w:r>
      <w:r w:rsidRPr="00D257F8" w:rsidR="00A13DB2">
        <w:t>someone</w:t>
      </w:r>
      <w:r w:rsidRPr="00D257F8" w:rsidR="00074D35">
        <w:t xml:space="preserve"> </w:t>
      </w:r>
      <w:r w:rsidRPr="00D257F8" w:rsidR="00A13DB2">
        <w:t>will</w:t>
      </w:r>
      <w:r w:rsidRPr="00D257F8" w:rsidR="00074D35">
        <w:t xml:space="preserve"> </w:t>
      </w:r>
      <w:r w:rsidRPr="00D257F8" w:rsidR="00A13DB2">
        <w:t>come</w:t>
      </w:r>
      <w:r w:rsidRPr="00D257F8" w:rsidR="00074D35">
        <w:t xml:space="preserve"> </w:t>
      </w:r>
      <w:r w:rsidRPr="00D257F8" w:rsidR="00A13DB2">
        <w:t>to</w:t>
      </w:r>
      <w:r w:rsidRPr="00D257F8" w:rsidR="00074D35">
        <w:t xml:space="preserve"> </w:t>
      </w:r>
      <w:r w:rsidRPr="00D257F8" w:rsidR="00A13DB2">
        <w:t>me</w:t>
      </w:r>
      <w:r w:rsidRPr="00D257F8" w:rsidR="00074D35">
        <w:t xml:space="preserve"> </w:t>
      </w:r>
      <w:r w:rsidRPr="00D257F8" w:rsidR="00A13DB2">
        <w:t>after</w:t>
      </w:r>
      <w:r w:rsidRPr="00D257F8" w:rsidR="00074D35">
        <w:t xml:space="preserve"> </w:t>
      </w:r>
      <w:r w:rsidRPr="00D257F8" w:rsidR="00A13DB2">
        <w:t>I</w:t>
      </w:r>
      <w:r w:rsidRPr="00D257F8" w:rsidR="00074D35">
        <w:t xml:space="preserve"> </w:t>
      </w:r>
      <w:r w:rsidRPr="00D257F8">
        <w:t>have</w:t>
      </w:r>
      <w:r w:rsidRPr="00D257F8" w:rsidR="00074D35">
        <w:t xml:space="preserve"> </w:t>
      </w:r>
      <w:r w:rsidRPr="00D257F8" w:rsidR="00A13DB2">
        <w:t>made</w:t>
      </w:r>
      <w:r w:rsidRPr="00D257F8" w:rsidR="00074D35">
        <w:t xml:space="preserve"> </w:t>
      </w:r>
      <w:r w:rsidRPr="00D257F8" w:rsidR="00A13DB2">
        <w:t>a</w:t>
      </w:r>
      <w:r w:rsidRPr="00D257F8" w:rsidR="00074D35">
        <w:t xml:space="preserve"> </w:t>
      </w:r>
      <w:r w:rsidRPr="00D257F8" w:rsidR="00A13DB2">
        <w:t>speec</w:t>
      </w:r>
      <w:r w:rsidRPr="00D257F8">
        <w:t>h</w:t>
      </w:r>
      <w:r w:rsidRPr="00D257F8" w:rsidR="00074D35">
        <w:t xml:space="preserve"> </w:t>
      </w:r>
      <w:r w:rsidRPr="00D257F8">
        <w:t>and</w:t>
      </w:r>
      <w:r w:rsidRPr="00D257F8" w:rsidR="00074D35">
        <w:t xml:space="preserve"> </w:t>
      </w:r>
      <w:r w:rsidRPr="00D257F8">
        <w:t>will</w:t>
      </w:r>
      <w:r w:rsidRPr="00D257F8" w:rsidR="00074D35">
        <w:t xml:space="preserve"> </w:t>
      </w:r>
      <w:r w:rsidRPr="00D257F8">
        <w:t>want</w:t>
      </w:r>
      <w:r w:rsidRPr="00D257F8" w:rsidR="00074D35">
        <w:t xml:space="preserve"> </w:t>
      </w:r>
      <w:r w:rsidRPr="00D257F8">
        <w:t>to</w:t>
      </w:r>
      <w:r w:rsidRPr="00D257F8" w:rsidR="00074D35">
        <w:t xml:space="preserve"> </w:t>
      </w:r>
      <w:r w:rsidRPr="00D257F8">
        <w:t>talk</w:t>
      </w:r>
      <w:r w:rsidRPr="00D257F8" w:rsidR="00074D35">
        <w:t xml:space="preserve"> </w:t>
      </w:r>
      <w:r w:rsidRPr="00D257F8">
        <w:t>to</w:t>
      </w:r>
      <w:r w:rsidRPr="00D257F8" w:rsidR="00074D35">
        <w:t xml:space="preserve"> </w:t>
      </w:r>
      <w:r w:rsidRPr="00D257F8">
        <w:t>me</w:t>
      </w:r>
      <w:r w:rsidRPr="00D257F8" w:rsidR="00074D35">
        <w:t xml:space="preserve"> </w:t>
      </w:r>
      <w:r w:rsidRPr="00D257F8">
        <w:t>in</w:t>
      </w:r>
      <w:r w:rsidRPr="00D257F8" w:rsidR="00074D35">
        <w:t xml:space="preserve"> </w:t>
      </w:r>
      <w:r w:rsidRPr="00D257F8" w:rsidR="00A13DB2">
        <w:t>the</w:t>
      </w:r>
      <w:r w:rsidRPr="00D257F8" w:rsidR="00074D35">
        <w:t xml:space="preserve"> </w:t>
      </w:r>
      <w:r w:rsidRPr="00D257F8" w:rsidR="00A13DB2">
        <w:t>corner</w:t>
      </w:r>
      <w:r w:rsidRPr="00D257F8">
        <w:t>.</w:t>
      </w:r>
      <w:r w:rsidRPr="00D257F8" w:rsidR="00074D35">
        <w:t xml:space="preserve"> </w:t>
      </w:r>
      <w:r w:rsidRPr="00D257F8">
        <w:t>They</w:t>
      </w:r>
      <w:r w:rsidRPr="00D257F8" w:rsidR="00074D35">
        <w:t xml:space="preserve"> </w:t>
      </w:r>
      <w:r w:rsidRPr="00D257F8">
        <w:t>usually</w:t>
      </w:r>
      <w:r w:rsidRPr="00D257F8" w:rsidR="00074D35">
        <w:t xml:space="preserve"> </w:t>
      </w:r>
      <w:r w:rsidRPr="00D257F8">
        <w:t>have</w:t>
      </w:r>
      <w:r w:rsidRPr="00D257F8" w:rsidR="00074D35">
        <w:t xml:space="preserve"> </w:t>
      </w:r>
      <w:r w:rsidRPr="00D257F8">
        <w:t>quite</w:t>
      </w:r>
      <w:r w:rsidRPr="00D257F8" w:rsidR="00074D35">
        <w:t xml:space="preserve"> </w:t>
      </w:r>
      <w:r w:rsidRPr="00D257F8">
        <w:t>a</w:t>
      </w:r>
      <w:r w:rsidRPr="00D257F8" w:rsidR="00074D35">
        <w:t xml:space="preserve"> </w:t>
      </w:r>
      <w:r w:rsidRPr="00D257F8">
        <w:t>serious</w:t>
      </w:r>
      <w:r w:rsidRPr="00D257F8" w:rsidR="00074D35">
        <w:t xml:space="preserve"> </w:t>
      </w:r>
      <w:r w:rsidRPr="00D257F8">
        <w:t>concern</w:t>
      </w:r>
      <w:r w:rsidRPr="00D257F8" w:rsidR="00EB35A5">
        <w:t xml:space="preserve">, </w:t>
      </w:r>
      <w:r w:rsidRPr="00D257F8">
        <w:t>and</w:t>
      </w:r>
      <w:r w:rsidRPr="00D257F8" w:rsidR="00074D35">
        <w:t xml:space="preserve"> </w:t>
      </w:r>
      <w:r w:rsidRPr="00D257F8">
        <w:t>I</w:t>
      </w:r>
      <w:r w:rsidRPr="00D257F8" w:rsidR="00074D35">
        <w:t xml:space="preserve"> </w:t>
      </w:r>
      <w:r w:rsidRPr="00D257F8">
        <w:t>say,</w:t>
      </w:r>
      <w:r w:rsidRPr="00D257F8" w:rsidR="00074D35">
        <w:t xml:space="preserve"> </w:t>
      </w:r>
      <w:r w:rsidRPr="00D257F8">
        <w:t>“W</w:t>
      </w:r>
      <w:r w:rsidRPr="00D257F8" w:rsidR="00EB35A5">
        <w:t>h</w:t>
      </w:r>
      <w:r w:rsidRPr="00D257F8">
        <w:t>y</w:t>
      </w:r>
      <w:r w:rsidRPr="00D257F8" w:rsidR="00074D35">
        <w:t xml:space="preserve"> </w:t>
      </w:r>
      <w:r w:rsidRPr="00D257F8">
        <w:t>are</w:t>
      </w:r>
      <w:r w:rsidRPr="00D257F8" w:rsidR="00074D35">
        <w:t xml:space="preserve"> </w:t>
      </w:r>
      <w:r w:rsidRPr="00D257F8">
        <w:t>you</w:t>
      </w:r>
      <w:r w:rsidRPr="00D257F8" w:rsidR="00074D35">
        <w:t xml:space="preserve"> </w:t>
      </w:r>
      <w:r w:rsidRPr="00D257F8">
        <w:t>not</w:t>
      </w:r>
      <w:r w:rsidRPr="00D257F8" w:rsidR="00074D35">
        <w:t xml:space="preserve"> </w:t>
      </w:r>
      <w:r w:rsidRPr="00D257F8">
        <w:t>making</w:t>
      </w:r>
      <w:r w:rsidRPr="00D257F8" w:rsidR="00074D35">
        <w:t xml:space="preserve"> </w:t>
      </w:r>
      <w:r w:rsidRPr="00D257F8">
        <w:t>a</w:t>
      </w:r>
      <w:r w:rsidRPr="00D257F8" w:rsidR="00074D35">
        <w:t xml:space="preserve"> </w:t>
      </w:r>
      <w:r w:rsidRPr="00D257F8">
        <w:t>complaint?”</w:t>
      </w:r>
      <w:r w:rsidRPr="00D257F8" w:rsidR="00074D35">
        <w:t xml:space="preserve"> </w:t>
      </w:r>
      <w:r w:rsidRPr="00D257F8" w:rsidR="00EB35A5">
        <w:t xml:space="preserve">They say, </w:t>
      </w:r>
      <w:r w:rsidRPr="00D257F8">
        <w:t>“I</w:t>
      </w:r>
      <w:r w:rsidRPr="00D257F8" w:rsidR="00074D35">
        <w:t xml:space="preserve"> </w:t>
      </w:r>
      <w:r w:rsidRPr="00D257F8">
        <w:t>think</w:t>
      </w:r>
      <w:r w:rsidRPr="00D257F8" w:rsidR="00074D35">
        <w:t xml:space="preserve"> </w:t>
      </w:r>
      <w:r w:rsidRPr="00D257F8">
        <w:t>my</w:t>
      </w:r>
      <w:r w:rsidRPr="00D257F8" w:rsidR="00074D35">
        <w:t xml:space="preserve"> </w:t>
      </w:r>
      <w:r w:rsidRPr="00D257F8">
        <w:t>life</w:t>
      </w:r>
      <w:r w:rsidRPr="00D257F8" w:rsidR="00074D35">
        <w:t xml:space="preserve"> </w:t>
      </w:r>
      <w:r w:rsidRPr="00D257F8">
        <w:t>will</w:t>
      </w:r>
      <w:r w:rsidRPr="00D257F8" w:rsidR="00074D35">
        <w:t xml:space="preserve"> </w:t>
      </w:r>
      <w:r w:rsidRPr="00D257F8">
        <w:t>not</w:t>
      </w:r>
      <w:r w:rsidRPr="00D257F8" w:rsidR="00074D35">
        <w:t xml:space="preserve"> </w:t>
      </w:r>
      <w:r w:rsidRPr="00D257F8">
        <w:t>be</w:t>
      </w:r>
      <w:r w:rsidRPr="00D257F8" w:rsidR="00074D35">
        <w:t xml:space="preserve"> </w:t>
      </w:r>
      <w:r w:rsidRPr="00D257F8">
        <w:t>worth</w:t>
      </w:r>
      <w:r w:rsidRPr="00D257F8" w:rsidR="00074D35">
        <w:t xml:space="preserve"> </w:t>
      </w:r>
      <w:r w:rsidRPr="00D257F8">
        <w:t>living</w:t>
      </w:r>
      <w:r w:rsidRPr="00D257F8" w:rsidR="00074D35">
        <w:t xml:space="preserve"> </w:t>
      </w:r>
      <w:r w:rsidRPr="00D257F8">
        <w:t>if</w:t>
      </w:r>
      <w:r w:rsidRPr="00D257F8" w:rsidR="00074D35">
        <w:t xml:space="preserve"> </w:t>
      </w:r>
      <w:r w:rsidRPr="00D257F8">
        <w:t>I</w:t>
      </w:r>
      <w:r w:rsidRPr="00D257F8" w:rsidR="00074D35">
        <w:t xml:space="preserve"> </w:t>
      </w:r>
      <w:r w:rsidRPr="00D257F8">
        <w:t>do</w:t>
      </w:r>
      <w:r w:rsidRPr="00D257F8" w:rsidR="00074D35">
        <w:t xml:space="preserve"> </w:t>
      </w:r>
      <w:r w:rsidRPr="00D257F8">
        <w:t>that</w:t>
      </w:r>
      <w:r w:rsidR="00C2002E">
        <w:t>.</w:t>
      </w:r>
      <w:r w:rsidRPr="00D257F8">
        <w:t>”</w:t>
      </w:r>
      <w:r w:rsidRPr="00D257F8" w:rsidR="00074D35">
        <w:t xml:space="preserve"> </w:t>
      </w:r>
      <w:r w:rsidRPr="00D257F8">
        <w:t>On</w:t>
      </w:r>
      <w:r w:rsidRPr="00D257F8" w:rsidR="00074D35">
        <w:t xml:space="preserve"> </w:t>
      </w:r>
      <w:r w:rsidRPr="00D257F8">
        <w:t>occasion,</w:t>
      </w:r>
      <w:r w:rsidRPr="00D257F8" w:rsidR="00074D35">
        <w:t xml:space="preserve"> </w:t>
      </w:r>
      <w:r w:rsidRPr="00D257F8">
        <w:t>people</w:t>
      </w:r>
      <w:r w:rsidRPr="00D257F8" w:rsidR="00074D35">
        <w:t xml:space="preserve"> </w:t>
      </w:r>
      <w:r w:rsidRPr="00D257F8">
        <w:t>have</w:t>
      </w:r>
      <w:r w:rsidRPr="00D257F8" w:rsidR="00074D35">
        <w:t xml:space="preserve"> </w:t>
      </w:r>
      <w:r w:rsidRPr="00D257F8" w:rsidR="00EB35A5">
        <w:t xml:space="preserve">actually </w:t>
      </w:r>
      <w:r w:rsidRPr="00D257F8">
        <w:t>said</w:t>
      </w:r>
      <w:r w:rsidRPr="00D257F8" w:rsidR="00074D35">
        <w:t xml:space="preserve"> </w:t>
      </w:r>
      <w:r w:rsidRPr="00D257F8">
        <w:t>that.</w:t>
      </w:r>
    </w:p>
    <w:p w:rsidR="00E665CA" w:rsidRPr="00D257F8" w:rsidP="00A13DB2">
      <w:pPr>
        <w:pStyle w:val="Answer"/>
      </w:pPr>
      <w:r w:rsidRPr="00D257F8">
        <w:t>A</w:t>
      </w:r>
      <w:r w:rsidRPr="00D257F8" w:rsidR="00A13DB2">
        <w:t>ll</w:t>
      </w:r>
      <w:r w:rsidRPr="00D257F8" w:rsidR="00074D35">
        <w:t xml:space="preserve"> </w:t>
      </w:r>
      <w:r w:rsidRPr="00D257F8">
        <w:t>I</w:t>
      </w:r>
      <w:r w:rsidRPr="00D257F8" w:rsidR="00074D35">
        <w:t xml:space="preserve"> </w:t>
      </w:r>
      <w:r w:rsidRPr="00D257F8">
        <w:t>can</w:t>
      </w:r>
      <w:r w:rsidRPr="00D257F8" w:rsidR="00074D35">
        <w:t xml:space="preserve"> </w:t>
      </w:r>
      <w:r w:rsidRPr="00D257F8">
        <w:t>do</w:t>
      </w:r>
      <w:r w:rsidRPr="00D257F8" w:rsidR="00074D35">
        <w:t xml:space="preserve"> </w:t>
      </w:r>
      <w:r w:rsidRPr="00D257F8">
        <w:t>is</w:t>
      </w:r>
      <w:r w:rsidRPr="00D257F8" w:rsidR="00074D35">
        <w:t xml:space="preserve"> </w:t>
      </w:r>
      <w:r w:rsidRPr="00D257F8">
        <w:t>encourage</w:t>
      </w:r>
      <w:r w:rsidRPr="00D257F8" w:rsidR="00074D35">
        <w:t xml:space="preserve"> </w:t>
      </w:r>
      <w:r w:rsidRPr="00D257F8">
        <w:t>people</w:t>
      </w:r>
      <w:r w:rsidRPr="00D257F8" w:rsidR="00074D35">
        <w:t xml:space="preserve"> </w:t>
      </w:r>
      <w:r w:rsidRPr="00D257F8">
        <w:t>to</w:t>
      </w:r>
      <w:r w:rsidRPr="00D257F8" w:rsidR="00074D35">
        <w:t xml:space="preserve"> </w:t>
      </w:r>
      <w:r w:rsidRPr="00D257F8">
        <w:t>make</w:t>
      </w:r>
      <w:r w:rsidRPr="00D257F8" w:rsidR="00074D35">
        <w:t xml:space="preserve"> </w:t>
      </w:r>
      <w:r w:rsidRPr="00D257F8" w:rsidR="00254EA8">
        <w:t>service complaint</w:t>
      </w:r>
      <w:r w:rsidRPr="00D257F8" w:rsidR="00A13DB2">
        <w:t>s</w:t>
      </w:r>
      <w:r w:rsidRPr="00D257F8" w:rsidR="00EB35A5">
        <w:t>. I</w:t>
      </w:r>
      <w:r w:rsidRPr="00D257F8" w:rsidR="00A13DB2">
        <w:t>f</w:t>
      </w:r>
      <w:r w:rsidRPr="00D257F8" w:rsidR="00074D35">
        <w:t xml:space="preserve"> </w:t>
      </w:r>
      <w:r w:rsidRPr="00D257F8" w:rsidR="00A13DB2">
        <w:t>they</w:t>
      </w:r>
      <w:r w:rsidRPr="00D257F8" w:rsidR="00074D35">
        <w:t xml:space="preserve"> </w:t>
      </w:r>
      <w:r w:rsidRPr="00D257F8">
        <w:t>are</w:t>
      </w:r>
      <w:r w:rsidRPr="00D257F8" w:rsidR="00074D35">
        <w:t xml:space="preserve"> </w:t>
      </w:r>
      <w:r w:rsidRPr="00D257F8">
        <w:t>being,</w:t>
      </w:r>
      <w:r w:rsidRPr="00D257F8" w:rsidR="00074D35">
        <w:t xml:space="preserve"> </w:t>
      </w:r>
      <w:r w:rsidRPr="00D257F8">
        <w:t>for</w:t>
      </w:r>
      <w:r w:rsidRPr="00D257F8" w:rsidR="00074D35">
        <w:t xml:space="preserve"> </w:t>
      </w:r>
      <w:r w:rsidRPr="00D257F8">
        <w:t>example,</w:t>
      </w:r>
      <w:r w:rsidRPr="00D257F8" w:rsidR="00074D35">
        <w:t xml:space="preserve"> </w:t>
      </w:r>
      <w:r w:rsidRPr="00D257F8">
        <w:t>victimised</w:t>
      </w:r>
      <w:r w:rsidRPr="00D257F8" w:rsidR="00074D35">
        <w:t xml:space="preserve"> </w:t>
      </w:r>
      <w:r w:rsidRPr="00D257F8">
        <w:t>for</w:t>
      </w:r>
      <w:r w:rsidRPr="00D257F8" w:rsidR="00074D35">
        <w:t xml:space="preserve"> </w:t>
      </w:r>
      <w:r w:rsidRPr="00D257F8">
        <w:t>making</w:t>
      </w:r>
      <w:r w:rsidRPr="00D257F8" w:rsidR="00074D35">
        <w:t xml:space="preserve"> </w:t>
      </w:r>
      <w:r w:rsidRPr="00D257F8">
        <w:t>a</w:t>
      </w:r>
      <w:r w:rsidRPr="00D257F8" w:rsidR="00074D35">
        <w:t xml:space="preserve"> </w:t>
      </w:r>
      <w:r w:rsidRPr="00D257F8" w:rsidR="00254EA8">
        <w:t>service complaint</w:t>
      </w:r>
      <w:r w:rsidR="00C2002E">
        <w:t>,</w:t>
      </w:r>
      <w:r w:rsidRPr="00D257F8" w:rsidR="00074D35">
        <w:t xml:space="preserve"> </w:t>
      </w:r>
      <w:r w:rsidRPr="00D257F8" w:rsidR="00A13DB2">
        <w:t>whatever</w:t>
      </w:r>
      <w:r w:rsidRPr="00D257F8" w:rsidR="00074D35">
        <w:t xml:space="preserve"> </w:t>
      </w:r>
      <w:r w:rsidRPr="00D257F8" w:rsidR="00A13DB2">
        <w:t>recommendation</w:t>
      </w:r>
      <w:r w:rsidRPr="00D257F8" w:rsidR="00074D35">
        <w:t xml:space="preserve"> </w:t>
      </w:r>
      <w:r w:rsidRPr="00D257F8" w:rsidR="00A13DB2">
        <w:t>I</w:t>
      </w:r>
      <w:r w:rsidRPr="00D257F8" w:rsidR="00074D35">
        <w:t xml:space="preserve"> </w:t>
      </w:r>
      <w:r w:rsidRPr="00D257F8" w:rsidR="00A13DB2">
        <w:t>make</w:t>
      </w:r>
      <w:r w:rsidRPr="00D257F8" w:rsidR="00074D35">
        <w:t xml:space="preserve"> </w:t>
      </w:r>
      <w:r w:rsidRPr="00D257F8" w:rsidR="00A13DB2">
        <w:t>will</w:t>
      </w:r>
      <w:r w:rsidRPr="00D257F8" w:rsidR="00074D35">
        <w:t xml:space="preserve"> </w:t>
      </w:r>
      <w:r w:rsidRPr="00D257F8" w:rsidR="00A13DB2">
        <w:t>be</w:t>
      </w:r>
      <w:r w:rsidRPr="00D257F8" w:rsidR="00074D35">
        <w:t xml:space="preserve"> </w:t>
      </w:r>
      <w:r w:rsidRPr="00D257F8">
        <w:t>increased</w:t>
      </w:r>
      <w:r w:rsidRPr="00D257F8" w:rsidR="00074D35">
        <w:t xml:space="preserve"> </w:t>
      </w:r>
      <w:r w:rsidRPr="00D257F8">
        <w:t>because</w:t>
      </w:r>
      <w:r w:rsidRPr="00D257F8" w:rsidR="00074D35">
        <w:t xml:space="preserve"> </w:t>
      </w:r>
      <w:r w:rsidRPr="00D257F8">
        <w:t>of</w:t>
      </w:r>
      <w:r w:rsidRPr="00D257F8" w:rsidR="00074D35">
        <w:t xml:space="preserve"> </w:t>
      </w:r>
      <w:r w:rsidRPr="00D257F8">
        <w:t>their</w:t>
      </w:r>
      <w:r w:rsidRPr="00D257F8" w:rsidR="00074D35">
        <w:t xml:space="preserve"> </w:t>
      </w:r>
      <w:r w:rsidRPr="00D257F8">
        <w:t>being</w:t>
      </w:r>
      <w:r w:rsidRPr="00D257F8" w:rsidR="00074D35">
        <w:t xml:space="preserve"> </w:t>
      </w:r>
      <w:r w:rsidRPr="00D257F8">
        <w:t>victimised.</w:t>
      </w:r>
      <w:r w:rsidRPr="00D257F8" w:rsidR="00074D35">
        <w:t xml:space="preserve"> </w:t>
      </w:r>
      <w:r w:rsidRPr="00D257F8">
        <w:t>If</w:t>
      </w:r>
      <w:r w:rsidRPr="00D257F8" w:rsidR="00074D35">
        <w:t xml:space="preserve"> </w:t>
      </w:r>
      <w:r w:rsidRPr="00D257F8">
        <w:t>we</w:t>
      </w:r>
      <w:r w:rsidRPr="00D257F8" w:rsidR="00074D35">
        <w:t xml:space="preserve"> </w:t>
      </w:r>
      <w:r w:rsidRPr="00D257F8">
        <w:t>have</w:t>
      </w:r>
      <w:r w:rsidRPr="00D257F8" w:rsidR="00074D35">
        <w:t xml:space="preserve"> </w:t>
      </w:r>
      <w:r w:rsidRPr="00D257F8">
        <w:t>a</w:t>
      </w:r>
      <w:r w:rsidRPr="00D257F8" w:rsidR="00074D35">
        <w:t xml:space="preserve"> </w:t>
      </w:r>
      <w:r w:rsidRPr="00D257F8">
        <w:t>system</w:t>
      </w:r>
      <w:r w:rsidRPr="00D257F8" w:rsidR="00074D35">
        <w:t xml:space="preserve"> </w:t>
      </w:r>
      <w:r w:rsidRPr="00D257F8">
        <w:t>that</w:t>
      </w:r>
      <w:r w:rsidRPr="00D257F8" w:rsidR="00074D35">
        <w:t xml:space="preserve"> </w:t>
      </w:r>
      <w:r w:rsidRPr="00D257F8">
        <w:t>people</w:t>
      </w:r>
      <w:r w:rsidRPr="00D257F8" w:rsidR="00074D35">
        <w:t xml:space="preserve"> </w:t>
      </w:r>
      <w:r w:rsidRPr="00D257F8">
        <w:t>should</w:t>
      </w:r>
      <w:r w:rsidRPr="00D257F8" w:rsidR="00074D35">
        <w:t xml:space="preserve"> </w:t>
      </w:r>
      <w:r w:rsidRPr="00D257F8">
        <w:t>be</w:t>
      </w:r>
      <w:r w:rsidRPr="00D257F8" w:rsidR="00074D35">
        <w:t xml:space="preserve"> </w:t>
      </w:r>
      <w:r w:rsidRPr="00D257F8">
        <w:t>encouraged</w:t>
      </w:r>
      <w:r w:rsidRPr="00D257F8" w:rsidR="00074D35">
        <w:t xml:space="preserve"> </w:t>
      </w:r>
      <w:r w:rsidRPr="00D257F8">
        <w:t>to</w:t>
      </w:r>
      <w:r w:rsidRPr="00D257F8" w:rsidR="00074D35">
        <w:t xml:space="preserve"> </w:t>
      </w:r>
      <w:r w:rsidRPr="00D257F8">
        <w:t>use,</w:t>
      </w:r>
      <w:r w:rsidRPr="00D257F8" w:rsidR="00074D35">
        <w:t xml:space="preserve"> </w:t>
      </w:r>
      <w:r w:rsidRPr="00D257F8">
        <w:t>you</w:t>
      </w:r>
      <w:r w:rsidRPr="00D257F8" w:rsidR="00074D35">
        <w:t xml:space="preserve"> </w:t>
      </w:r>
      <w:r w:rsidRPr="00D257F8">
        <w:t>cannot</w:t>
      </w:r>
      <w:r w:rsidRPr="00D257F8" w:rsidR="00074D35">
        <w:t xml:space="preserve"> </w:t>
      </w:r>
      <w:r w:rsidRPr="00D257F8">
        <w:t>then</w:t>
      </w:r>
      <w:r w:rsidRPr="00D257F8" w:rsidR="00074D35">
        <w:t xml:space="preserve"> </w:t>
      </w:r>
      <w:r w:rsidRPr="00D257F8">
        <w:t>victimise</w:t>
      </w:r>
      <w:r w:rsidRPr="00D257F8" w:rsidR="00074D35">
        <w:t xml:space="preserve"> </w:t>
      </w:r>
      <w:r w:rsidRPr="00D257F8">
        <w:t>them</w:t>
      </w:r>
      <w:r w:rsidRPr="00D257F8" w:rsidR="00074D35">
        <w:t xml:space="preserve"> </w:t>
      </w:r>
      <w:r w:rsidRPr="00D257F8">
        <w:t>or</w:t>
      </w:r>
      <w:r w:rsidRPr="00D257F8" w:rsidR="00074D35">
        <w:t xml:space="preserve"> </w:t>
      </w:r>
      <w:r w:rsidRPr="00D257F8">
        <w:t>have</w:t>
      </w:r>
      <w:r w:rsidRPr="00D257F8" w:rsidR="00074D35">
        <w:t xml:space="preserve"> </w:t>
      </w:r>
      <w:r w:rsidRPr="00D257F8">
        <w:t>them</w:t>
      </w:r>
      <w:r w:rsidRPr="00D257F8" w:rsidR="00074D35">
        <w:t xml:space="preserve"> </w:t>
      </w:r>
      <w:r w:rsidRPr="00D257F8">
        <w:t>feel</w:t>
      </w:r>
      <w:r w:rsidRPr="00D257F8" w:rsidR="00074D35">
        <w:t xml:space="preserve"> </w:t>
      </w:r>
      <w:r w:rsidRPr="00D257F8">
        <w:t>as</w:t>
      </w:r>
      <w:r w:rsidRPr="00D257F8" w:rsidR="00074D35">
        <w:t xml:space="preserve"> </w:t>
      </w:r>
      <w:r w:rsidRPr="00D257F8">
        <w:t>if</w:t>
      </w:r>
      <w:r w:rsidRPr="00D257F8" w:rsidR="00074D35">
        <w:t xml:space="preserve"> </w:t>
      </w:r>
      <w:r w:rsidRPr="00D257F8">
        <w:t>they</w:t>
      </w:r>
      <w:r w:rsidRPr="00D257F8" w:rsidR="00074D35">
        <w:t xml:space="preserve"> </w:t>
      </w:r>
      <w:r w:rsidRPr="00D257F8">
        <w:t>would</w:t>
      </w:r>
      <w:r w:rsidRPr="00D257F8" w:rsidR="00074D35">
        <w:t xml:space="preserve"> </w:t>
      </w:r>
      <w:r w:rsidRPr="00D257F8">
        <w:t>be</w:t>
      </w:r>
      <w:r w:rsidRPr="00D257F8" w:rsidR="00074D35">
        <w:t xml:space="preserve"> </w:t>
      </w:r>
      <w:r w:rsidRPr="00D257F8">
        <w:t>victimised</w:t>
      </w:r>
      <w:r w:rsidRPr="00D257F8" w:rsidR="00074D35">
        <w:t xml:space="preserve"> </w:t>
      </w:r>
      <w:r w:rsidRPr="00D257F8">
        <w:t>for</w:t>
      </w:r>
      <w:r w:rsidRPr="00D257F8" w:rsidR="00074D35">
        <w:t xml:space="preserve"> </w:t>
      </w:r>
      <w:r w:rsidRPr="00D257F8">
        <w:t>using</w:t>
      </w:r>
      <w:r w:rsidRPr="00D257F8" w:rsidR="00074D35">
        <w:t xml:space="preserve"> </w:t>
      </w:r>
      <w:r w:rsidRPr="00D257F8">
        <w:t>that</w:t>
      </w:r>
      <w:r w:rsidRPr="00D257F8" w:rsidR="00074D35">
        <w:t xml:space="preserve"> </w:t>
      </w:r>
      <w:r w:rsidRPr="00D257F8">
        <w:t>system.</w:t>
      </w:r>
    </w:p>
    <w:p w:rsidR="00A13DB2" w:rsidRPr="00D257F8" w:rsidP="00A13DB2">
      <w:pPr>
        <w:pStyle w:val="Answer"/>
      </w:pPr>
      <w:r w:rsidRPr="00D257F8">
        <w:t>To</w:t>
      </w:r>
      <w:r w:rsidRPr="00D257F8" w:rsidR="00074D35">
        <w:t xml:space="preserve"> </w:t>
      </w:r>
      <w:r w:rsidRPr="00D257F8">
        <w:t>answer</w:t>
      </w:r>
      <w:r w:rsidRPr="00D257F8" w:rsidR="00074D35">
        <w:t xml:space="preserve"> </w:t>
      </w:r>
      <w:r w:rsidRPr="00D257F8">
        <w:t>your</w:t>
      </w:r>
      <w:r w:rsidRPr="00D257F8" w:rsidR="00074D35">
        <w:t xml:space="preserve"> </w:t>
      </w:r>
      <w:r w:rsidRPr="00D257F8">
        <w:t>question</w:t>
      </w:r>
      <w:r w:rsidRPr="00D257F8" w:rsidR="00074D35">
        <w:t xml:space="preserve"> </w:t>
      </w:r>
      <w:r w:rsidRPr="00D257F8">
        <w:t>in</w:t>
      </w:r>
      <w:r w:rsidRPr="00D257F8" w:rsidR="00074D35">
        <w:t xml:space="preserve"> </w:t>
      </w:r>
      <w:r w:rsidRPr="00D257F8">
        <w:t>another</w:t>
      </w:r>
      <w:r w:rsidRPr="00D257F8" w:rsidR="00074D35">
        <w:t xml:space="preserve"> </w:t>
      </w:r>
      <w:r w:rsidRPr="00D257F8">
        <w:t>way</w:t>
      </w:r>
      <w:r w:rsidRPr="00D257F8" w:rsidR="00D8169D">
        <w:t xml:space="preserve">, </w:t>
      </w:r>
      <w:r w:rsidRPr="00D257F8">
        <w:t>look</w:t>
      </w:r>
      <w:r w:rsidRPr="00D257F8" w:rsidR="00074D35">
        <w:t xml:space="preserve"> </w:t>
      </w:r>
      <w:r w:rsidRPr="00D257F8">
        <w:t>at</w:t>
      </w:r>
      <w:r w:rsidRPr="00D257F8" w:rsidR="00074D35">
        <w:t xml:space="preserve"> </w:t>
      </w:r>
      <w:r w:rsidRPr="00D257F8">
        <w:t>what</w:t>
      </w:r>
      <w:r w:rsidRPr="00D257F8" w:rsidR="00074D35">
        <w:t xml:space="preserve"> </w:t>
      </w:r>
      <w:r w:rsidRPr="00D257F8">
        <w:t>the</w:t>
      </w:r>
      <w:r w:rsidR="00390270">
        <w:t xml:space="preserve"> MOD </w:t>
      </w:r>
      <w:r w:rsidRPr="00D257F8">
        <w:t>is</w:t>
      </w:r>
      <w:r w:rsidRPr="00D257F8" w:rsidR="00074D35">
        <w:t xml:space="preserve"> </w:t>
      </w:r>
      <w:r w:rsidRPr="00D257F8">
        <w:t>doing.</w:t>
      </w:r>
      <w:r w:rsidRPr="00D257F8" w:rsidR="00074D35">
        <w:t xml:space="preserve"> </w:t>
      </w:r>
      <w:r w:rsidRPr="00D257F8">
        <w:t>I</w:t>
      </w:r>
      <w:r w:rsidRPr="00D257F8" w:rsidR="00074D35">
        <w:t xml:space="preserve"> </w:t>
      </w:r>
      <w:r w:rsidRPr="00D257F8" w:rsidR="00294506">
        <w:t>know,</w:t>
      </w:r>
      <w:r w:rsidRPr="00D257F8" w:rsidR="00074D35">
        <w:t xml:space="preserve"> </w:t>
      </w:r>
      <w:r w:rsidRPr="00D257F8" w:rsidR="00294506">
        <w:t>and</w:t>
      </w:r>
      <w:r w:rsidRPr="00D257F8" w:rsidR="00074D35">
        <w:t xml:space="preserve"> </w:t>
      </w:r>
      <w:r w:rsidRPr="00D257F8" w:rsidR="00294506">
        <w:t>I</w:t>
      </w:r>
      <w:r w:rsidRPr="00D257F8" w:rsidR="00074D35">
        <w:t xml:space="preserve"> </w:t>
      </w:r>
      <w:r w:rsidRPr="00D257F8" w:rsidR="00294506">
        <w:t>am</w:t>
      </w:r>
      <w:r w:rsidRPr="00D257F8" w:rsidR="00074D35">
        <w:t xml:space="preserve"> </w:t>
      </w:r>
      <w:r w:rsidRPr="00D257F8" w:rsidR="00294506">
        <w:t>sure</w:t>
      </w:r>
      <w:r w:rsidRPr="00D257F8" w:rsidR="00074D35">
        <w:t xml:space="preserve"> </w:t>
      </w:r>
      <w:r w:rsidRPr="00D257F8">
        <w:t>that</w:t>
      </w:r>
      <w:r w:rsidRPr="00D257F8" w:rsidR="00074D35">
        <w:t xml:space="preserve"> </w:t>
      </w:r>
      <w:r w:rsidRPr="00D257F8" w:rsidR="00294506">
        <w:t>you</w:t>
      </w:r>
      <w:r w:rsidRPr="00D257F8" w:rsidR="00074D35">
        <w:t xml:space="preserve"> </w:t>
      </w:r>
      <w:r w:rsidRPr="00D257F8" w:rsidR="00294506">
        <w:t>all</w:t>
      </w:r>
      <w:r w:rsidRPr="00D257F8" w:rsidR="00074D35">
        <w:t xml:space="preserve"> </w:t>
      </w:r>
      <w:r w:rsidRPr="00D257F8" w:rsidR="00294506">
        <w:t>know</w:t>
      </w:r>
      <w:r w:rsidRPr="00D257F8" w:rsidR="00074D35">
        <w:t xml:space="preserve"> </w:t>
      </w:r>
      <w:r w:rsidRPr="00D257F8" w:rsidR="00294506">
        <w:t>as</w:t>
      </w:r>
      <w:r w:rsidRPr="00D257F8" w:rsidR="00074D35">
        <w:t xml:space="preserve"> </w:t>
      </w:r>
      <w:r w:rsidRPr="00D257F8" w:rsidR="00294506">
        <w:t>well,</w:t>
      </w:r>
      <w:r w:rsidRPr="00D257F8" w:rsidR="00074D35">
        <w:t xml:space="preserve"> </w:t>
      </w:r>
      <w:r w:rsidRPr="00D257F8" w:rsidR="00294506">
        <w:t>that</w:t>
      </w:r>
      <w:r w:rsidRPr="00D257F8" w:rsidR="00074D35">
        <w:t xml:space="preserve"> </w:t>
      </w:r>
      <w:r w:rsidRPr="00D257F8" w:rsidR="00294506">
        <w:t>there</w:t>
      </w:r>
      <w:r w:rsidRPr="00D257F8" w:rsidR="00074D35">
        <w:t xml:space="preserve"> </w:t>
      </w:r>
      <w:r w:rsidRPr="00D257F8" w:rsidR="00294506">
        <w:t>is</w:t>
      </w:r>
      <w:r w:rsidRPr="00D257F8" w:rsidR="00074D35">
        <w:t xml:space="preserve"> </w:t>
      </w:r>
      <w:r w:rsidRPr="00D257F8" w:rsidR="00294506">
        <w:t>a</w:t>
      </w:r>
      <w:r w:rsidRPr="00D257F8" w:rsidR="00074D35">
        <w:t xml:space="preserve"> </w:t>
      </w:r>
      <w:r w:rsidRPr="00D257F8" w:rsidR="00D8169D">
        <w:t>s</w:t>
      </w:r>
      <w:r w:rsidRPr="00D257F8" w:rsidR="00294506">
        <w:t>ervice</w:t>
      </w:r>
      <w:r w:rsidRPr="00D257F8" w:rsidR="00074D35">
        <w:t xml:space="preserve"> </w:t>
      </w:r>
      <w:r w:rsidRPr="00D257F8" w:rsidR="00D8169D">
        <w:t>c</w:t>
      </w:r>
      <w:r w:rsidRPr="00D257F8" w:rsidR="00294506">
        <w:t>omplaints</w:t>
      </w:r>
      <w:r w:rsidRPr="00D257F8" w:rsidR="00074D35">
        <w:t xml:space="preserve"> </w:t>
      </w:r>
      <w:r w:rsidRPr="00D257F8" w:rsidR="00294506">
        <w:t>and</w:t>
      </w:r>
      <w:r w:rsidRPr="00D257F8" w:rsidR="00074D35">
        <w:t xml:space="preserve"> </w:t>
      </w:r>
      <w:r w:rsidRPr="00D257F8" w:rsidR="00D8169D">
        <w:t>j</w:t>
      </w:r>
      <w:r w:rsidRPr="00D257F8" w:rsidR="00294506">
        <w:t>ustice</w:t>
      </w:r>
      <w:r w:rsidRPr="00D257F8" w:rsidR="00074D35">
        <w:t xml:space="preserve"> </w:t>
      </w:r>
      <w:r w:rsidRPr="00D257F8" w:rsidR="00EA0E2C">
        <w:t>t</w:t>
      </w:r>
      <w:r w:rsidRPr="00D257F8">
        <w:t>ransformation</w:t>
      </w:r>
      <w:r w:rsidRPr="00D257F8" w:rsidR="00074D35">
        <w:t xml:space="preserve"> </w:t>
      </w:r>
      <w:r w:rsidRPr="00D257F8">
        <w:t>team</w:t>
      </w:r>
      <w:r w:rsidRPr="00D257F8" w:rsidR="00EA0E2C">
        <w:t>. T</w:t>
      </w:r>
      <w:r w:rsidRPr="00D257F8" w:rsidR="00294506">
        <w:t>hey</w:t>
      </w:r>
      <w:r w:rsidRPr="00D257F8" w:rsidR="00074D35">
        <w:t xml:space="preserve"> </w:t>
      </w:r>
      <w:r w:rsidRPr="00D257F8" w:rsidR="00294506">
        <w:t>are</w:t>
      </w:r>
      <w:r w:rsidRPr="00D257F8" w:rsidR="00074D35">
        <w:t xml:space="preserve"> </w:t>
      </w:r>
      <w:r w:rsidRPr="00D257F8" w:rsidR="00294506">
        <w:t>looking</w:t>
      </w:r>
      <w:r w:rsidRPr="00D257F8" w:rsidR="00074D35">
        <w:t xml:space="preserve"> </w:t>
      </w:r>
      <w:r w:rsidRPr="00D257F8" w:rsidR="00294506">
        <w:t>at</w:t>
      </w:r>
      <w:r w:rsidRPr="00D257F8" w:rsidR="00074D35">
        <w:t xml:space="preserve"> </w:t>
      </w:r>
      <w:r w:rsidRPr="00D257F8" w:rsidR="00294506">
        <w:t>changes</w:t>
      </w:r>
      <w:r w:rsidRPr="00D257F8" w:rsidR="00074D35">
        <w:t xml:space="preserve"> </w:t>
      </w:r>
      <w:r w:rsidRPr="00D257F8" w:rsidR="00294506">
        <w:t>in</w:t>
      </w:r>
      <w:r w:rsidRPr="00D257F8" w:rsidR="00074D35">
        <w:t xml:space="preserve"> </w:t>
      </w:r>
      <w:r w:rsidRPr="00D257F8" w:rsidR="00294506">
        <w:t>the</w:t>
      </w:r>
      <w:r w:rsidRPr="00D257F8" w:rsidR="00074D35">
        <w:t xml:space="preserve"> </w:t>
      </w:r>
      <w:r w:rsidRPr="00D257F8" w:rsidR="00254EA8">
        <w:t>service complaint</w:t>
      </w:r>
      <w:r w:rsidRPr="00D257F8" w:rsidR="00294506">
        <w:t>s</w:t>
      </w:r>
      <w:r w:rsidRPr="00D257F8" w:rsidR="00074D35">
        <w:t xml:space="preserve"> </w:t>
      </w:r>
      <w:r w:rsidRPr="00D257F8" w:rsidR="00294506">
        <w:t>p</w:t>
      </w:r>
      <w:r w:rsidRPr="00D257F8">
        <w:t>rocess</w:t>
      </w:r>
      <w:r w:rsidRPr="00D257F8" w:rsidR="00074D35">
        <w:t xml:space="preserve"> </w:t>
      </w:r>
      <w:r w:rsidRPr="00D257F8" w:rsidR="00294506">
        <w:t>and</w:t>
      </w:r>
      <w:r w:rsidRPr="00D257F8" w:rsidR="00074D35">
        <w:t xml:space="preserve"> </w:t>
      </w:r>
      <w:r w:rsidRPr="00D257F8" w:rsidR="00294506">
        <w:t>they</w:t>
      </w:r>
      <w:r w:rsidRPr="00D257F8" w:rsidR="00074D35">
        <w:t xml:space="preserve"> </w:t>
      </w:r>
      <w:r w:rsidRPr="00D257F8" w:rsidR="00294506">
        <w:t>are</w:t>
      </w:r>
      <w:r w:rsidRPr="00D257F8" w:rsidR="00074D35">
        <w:t xml:space="preserve"> </w:t>
      </w:r>
      <w:r w:rsidRPr="00D257F8" w:rsidR="00294506">
        <w:t>also</w:t>
      </w:r>
      <w:r w:rsidRPr="00D257F8" w:rsidR="00074D35">
        <w:t xml:space="preserve"> </w:t>
      </w:r>
      <w:r w:rsidRPr="00D257F8" w:rsidR="00294506">
        <w:t>looking</w:t>
      </w:r>
      <w:r w:rsidRPr="00D257F8" w:rsidR="00074D35">
        <w:t xml:space="preserve"> </w:t>
      </w:r>
      <w:r w:rsidRPr="00D257F8" w:rsidR="00294506">
        <w:t>at</w:t>
      </w:r>
      <w:r w:rsidRPr="00D257F8" w:rsidR="00074D35">
        <w:t xml:space="preserve"> </w:t>
      </w:r>
      <w:r w:rsidRPr="00D257F8" w:rsidR="00294506">
        <w:t>changes</w:t>
      </w:r>
      <w:r w:rsidRPr="00D257F8" w:rsidR="00074D35">
        <w:t xml:space="preserve"> </w:t>
      </w:r>
      <w:r w:rsidRPr="00D257F8" w:rsidR="00294506">
        <w:t>in</w:t>
      </w:r>
      <w:r w:rsidRPr="00D257F8" w:rsidR="00074D35">
        <w:t xml:space="preserve"> </w:t>
      </w:r>
      <w:r w:rsidRPr="00D257F8" w:rsidR="00EA0E2C">
        <w:t>s</w:t>
      </w:r>
      <w:r w:rsidRPr="00D257F8" w:rsidR="00294506">
        <w:t>ervice</w:t>
      </w:r>
      <w:r w:rsidRPr="00D257F8" w:rsidR="00074D35">
        <w:t xml:space="preserve"> </w:t>
      </w:r>
      <w:r w:rsidRPr="00D257F8" w:rsidR="00294506">
        <w:t>justice.</w:t>
      </w:r>
      <w:r w:rsidRPr="00D257F8" w:rsidR="00074D35">
        <w:t xml:space="preserve"> </w:t>
      </w:r>
      <w:r w:rsidRPr="00D257F8">
        <w:t>I</w:t>
      </w:r>
      <w:r w:rsidRPr="00D257F8" w:rsidR="00074D35">
        <w:t xml:space="preserve"> </w:t>
      </w:r>
      <w:r w:rsidRPr="00D257F8">
        <w:t>kn</w:t>
      </w:r>
      <w:r w:rsidRPr="00D257F8" w:rsidR="00294506">
        <w:t>ow</w:t>
      </w:r>
      <w:r w:rsidRPr="00D257F8" w:rsidR="00074D35">
        <w:t xml:space="preserve"> </w:t>
      </w:r>
      <w:r w:rsidRPr="00D257F8" w:rsidR="00294506">
        <w:t>they</w:t>
      </w:r>
      <w:r w:rsidRPr="00D257F8" w:rsidR="00074D35">
        <w:t xml:space="preserve"> </w:t>
      </w:r>
      <w:r w:rsidRPr="00D257F8" w:rsidR="00294506">
        <w:t>are</w:t>
      </w:r>
      <w:r w:rsidRPr="00D257F8" w:rsidR="00074D35">
        <w:t xml:space="preserve"> </w:t>
      </w:r>
      <w:r w:rsidRPr="00D257F8" w:rsidR="00294506">
        <w:t>two</w:t>
      </w:r>
      <w:r w:rsidRPr="00D257F8" w:rsidR="00074D35">
        <w:t xml:space="preserve"> </w:t>
      </w:r>
      <w:r w:rsidRPr="00D257F8" w:rsidR="00294506">
        <w:t>separate</w:t>
      </w:r>
      <w:r w:rsidRPr="00D257F8" w:rsidR="00074D35">
        <w:t xml:space="preserve"> </w:t>
      </w:r>
      <w:r w:rsidRPr="00D257F8" w:rsidR="00294506">
        <w:t>things,</w:t>
      </w:r>
      <w:r w:rsidRPr="00D257F8" w:rsidR="00074D35">
        <w:t xml:space="preserve"> </w:t>
      </w:r>
      <w:r w:rsidRPr="00D257F8" w:rsidR="00294506">
        <w:t>but</w:t>
      </w:r>
      <w:r w:rsidRPr="00D257F8" w:rsidR="00074D35">
        <w:t xml:space="preserve"> </w:t>
      </w:r>
      <w:r w:rsidRPr="00D257F8" w:rsidR="00294506">
        <w:t>there</w:t>
      </w:r>
      <w:r w:rsidRPr="00D257F8" w:rsidR="00074D35">
        <w:t xml:space="preserve"> </w:t>
      </w:r>
      <w:r w:rsidRPr="00D257F8" w:rsidR="00294506">
        <w:t>is</w:t>
      </w:r>
      <w:r w:rsidRPr="00D257F8" w:rsidR="00074D35">
        <w:t xml:space="preserve"> </w:t>
      </w:r>
      <w:r w:rsidRPr="00D257F8" w:rsidR="00294506">
        <w:t>one</w:t>
      </w:r>
      <w:r w:rsidRPr="00D257F8" w:rsidR="00074D35">
        <w:t xml:space="preserve"> </w:t>
      </w:r>
      <w:r w:rsidRPr="00D257F8" w:rsidR="00294506">
        <w:t>team</w:t>
      </w:r>
      <w:r w:rsidRPr="00D257F8" w:rsidR="00074D35">
        <w:t xml:space="preserve"> </w:t>
      </w:r>
      <w:r w:rsidRPr="00D257F8" w:rsidR="00294506">
        <w:t>that</w:t>
      </w:r>
      <w:r w:rsidRPr="00D257F8" w:rsidR="00074D35">
        <w:t xml:space="preserve"> </w:t>
      </w:r>
      <w:r w:rsidRPr="00D257F8" w:rsidR="00294506">
        <w:t>is</w:t>
      </w:r>
      <w:r w:rsidRPr="00D257F8" w:rsidR="00074D35">
        <w:t xml:space="preserve"> </w:t>
      </w:r>
      <w:r w:rsidRPr="00D257F8" w:rsidR="00294506">
        <w:t>looking</w:t>
      </w:r>
      <w:r w:rsidRPr="00D257F8" w:rsidR="00074D35">
        <w:t xml:space="preserve"> </w:t>
      </w:r>
      <w:r w:rsidRPr="00D257F8" w:rsidR="00294506">
        <w:t>at</w:t>
      </w:r>
      <w:r w:rsidRPr="00D257F8" w:rsidR="00074D35">
        <w:t xml:space="preserve"> </w:t>
      </w:r>
      <w:r w:rsidRPr="00D257F8" w:rsidR="00294506">
        <w:t>that.</w:t>
      </w:r>
      <w:r w:rsidRPr="00D257F8" w:rsidR="00074D35">
        <w:t xml:space="preserve"> </w:t>
      </w:r>
      <w:r w:rsidRPr="00D257F8" w:rsidR="00294506">
        <w:t>The</w:t>
      </w:r>
      <w:r w:rsidRPr="00D257F8" w:rsidR="00074D35">
        <w:t xml:space="preserve"> </w:t>
      </w:r>
      <w:r w:rsidRPr="00D257F8" w:rsidR="00294506">
        <w:t>changes</w:t>
      </w:r>
      <w:r w:rsidRPr="00D257F8" w:rsidR="00074D35">
        <w:t xml:space="preserve"> </w:t>
      </w:r>
      <w:r w:rsidRPr="00D257F8" w:rsidR="00294506">
        <w:t>that</w:t>
      </w:r>
      <w:r w:rsidRPr="00D257F8" w:rsidR="00074D35">
        <w:t xml:space="preserve"> </w:t>
      </w:r>
      <w:r w:rsidRPr="00D257F8" w:rsidR="00294506">
        <w:t>they</w:t>
      </w:r>
      <w:r w:rsidRPr="00D257F8" w:rsidR="00074D35">
        <w:t xml:space="preserve"> </w:t>
      </w:r>
      <w:r w:rsidRPr="00D257F8" w:rsidR="00294506">
        <w:t>are</w:t>
      </w:r>
      <w:r w:rsidRPr="00D257F8" w:rsidR="00074D35">
        <w:t xml:space="preserve"> </w:t>
      </w:r>
      <w:r w:rsidRPr="00D257F8" w:rsidR="00294506">
        <w:t>proposing</w:t>
      </w:r>
      <w:r w:rsidRPr="00D257F8" w:rsidR="00074D35">
        <w:t xml:space="preserve"> </w:t>
      </w:r>
      <w:r w:rsidRPr="00D257F8" w:rsidR="00294506">
        <w:t>to</w:t>
      </w:r>
      <w:r w:rsidRPr="00D257F8" w:rsidR="00074D35">
        <w:t xml:space="preserve"> </w:t>
      </w:r>
      <w:r w:rsidRPr="00D257F8" w:rsidR="00294506">
        <w:t>make</w:t>
      </w:r>
      <w:r w:rsidRPr="00D257F8" w:rsidR="00074D35">
        <w:t xml:space="preserve"> </w:t>
      </w:r>
      <w:r w:rsidRPr="00D257F8" w:rsidR="00294506">
        <w:t>to</w:t>
      </w:r>
      <w:r w:rsidRPr="00D257F8" w:rsidR="00074D35">
        <w:t xml:space="preserve"> </w:t>
      </w:r>
      <w:r w:rsidRPr="00D257F8" w:rsidR="00294506">
        <w:t>the</w:t>
      </w:r>
      <w:r w:rsidRPr="00D257F8" w:rsidR="00074D35">
        <w:t xml:space="preserve"> </w:t>
      </w:r>
      <w:r w:rsidRPr="00D257F8" w:rsidR="00254EA8">
        <w:t>service complaint</w:t>
      </w:r>
      <w:r w:rsidRPr="00D257F8">
        <w:t>s</w:t>
      </w:r>
      <w:r w:rsidRPr="00D257F8" w:rsidR="00074D35">
        <w:t xml:space="preserve"> </w:t>
      </w:r>
      <w:r w:rsidRPr="00D257F8">
        <w:t>process</w:t>
      </w:r>
      <w:r w:rsidRPr="00D257F8" w:rsidR="00074D35">
        <w:t xml:space="preserve"> </w:t>
      </w:r>
      <w:r w:rsidRPr="00D257F8" w:rsidR="00EA0E2C">
        <w:t>are</w:t>
      </w:r>
      <w:r w:rsidRPr="00D257F8" w:rsidR="00074D35">
        <w:t xml:space="preserve"> </w:t>
      </w:r>
      <w:r w:rsidRPr="00D257F8">
        <w:t>suppose</w:t>
      </w:r>
      <w:r w:rsidRPr="00D257F8" w:rsidR="00F57E37">
        <w:t>d</w:t>
      </w:r>
      <w:r w:rsidRPr="00D257F8" w:rsidR="00074D35">
        <w:t xml:space="preserve"> </w:t>
      </w:r>
      <w:r w:rsidRPr="00D257F8" w:rsidR="00F57E37">
        <w:t>to</w:t>
      </w:r>
      <w:r w:rsidRPr="00D257F8" w:rsidR="00074D35">
        <w:t xml:space="preserve"> </w:t>
      </w:r>
      <w:r w:rsidRPr="00D257F8" w:rsidR="00F57E37">
        <w:t>spe</w:t>
      </w:r>
      <w:r w:rsidRPr="00D257F8">
        <w:t>ed</w:t>
      </w:r>
      <w:r w:rsidRPr="00D257F8" w:rsidR="00074D35">
        <w:t xml:space="preserve"> </w:t>
      </w:r>
      <w:r w:rsidRPr="00D257F8">
        <w:t>it</w:t>
      </w:r>
      <w:r w:rsidRPr="00D257F8" w:rsidR="00074D35">
        <w:t xml:space="preserve"> </w:t>
      </w:r>
      <w:r w:rsidRPr="00D257F8">
        <w:t>up</w:t>
      </w:r>
      <w:r w:rsidRPr="00D257F8" w:rsidR="00074D35">
        <w:t xml:space="preserve"> </w:t>
      </w:r>
      <w:r w:rsidRPr="00D257F8" w:rsidR="00F57E37">
        <w:t>and</w:t>
      </w:r>
      <w:r w:rsidRPr="00D257F8" w:rsidR="00074D35">
        <w:t xml:space="preserve"> </w:t>
      </w:r>
      <w:r w:rsidRPr="00D257F8" w:rsidR="00F57E37">
        <w:t>to</w:t>
      </w:r>
      <w:r w:rsidRPr="00D257F8" w:rsidR="00074D35">
        <w:t xml:space="preserve"> </w:t>
      </w:r>
      <w:r w:rsidRPr="00D257F8" w:rsidR="00F57E37">
        <w:t>encou</w:t>
      </w:r>
      <w:r w:rsidRPr="00D257F8">
        <w:t>r</w:t>
      </w:r>
      <w:r w:rsidRPr="00D257F8" w:rsidR="00F57E37">
        <w:t>ag</w:t>
      </w:r>
      <w:r w:rsidRPr="00D257F8">
        <w:t>e</w:t>
      </w:r>
      <w:r w:rsidRPr="00D257F8" w:rsidR="00074D35">
        <w:t xml:space="preserve"> </w:t>
      </w:r>
      <w:r w:rsidRPr="00D257F8" w:rsidR="00294506">
        <w:t>people</w:t>
      </w:r>
      <w:r w:rsidRPr="00D257F8" w:rsidR="00074D35">
        <w:t xml:space="preserve"> </w:t>
      </w:r>
      <w:r w:rsidRPr="00D257F8" w:rsidR="00EA0E2C">
        <w:t>to</w:t>
      </w:r>
      <w:r w:rsidRPr="00D257F8" w:rsidR="00074D35">
        <w:t xml:space="preserve"> </w:t>
      </w:r>
      <w:r w:rsidRPr="00D257F8" w:rsidR="00294506">
        <w:t>make</w:t>
      </w:r>
      <w:r w:rsidRPr="00D257F8" w:rsidR="00074D35">
        <w:t xml:space="preserve"> </w:t>
      </w:r>
      <w:r w:rsidRPr="00D257F8" w:rsidR="00294506">
        <w:t>complaints</w:t>
      </w:r>
      <w:r w:rsidRPr="00D257F8" w:rsidR="00074D35">
        <w:t xml:space="preserve"> </w:t>
      </w:r>
      <w:r w:rsidRPr="00D257F8" w:rsidR="00294506">
        <w:t>if</w:t>
      </w:r>
      <w:r w:rsidRPr="00D257F8" w:rsidR="00074D35">
        <w:t xml:space="preserve"> </w:t>
      </w:r>
      <w:r w:rsidRPr="00D257F8" w:rsidR="00294506">
        <w:t>they</w:t>
      </w:r>
      <w:r w:rsidRPr="00D257F8" w:rsidR="00074D35">
        <w:t xml:space="preserve"> </w:t>
      </w:r>
      <w:r w:rsidRPr="00D257F8" w:rsidR="00294506">
        <w:t>are</w:t>
      </w:r>
      <w:r w:rsidRPr="00D257F8" w:rsidR="00074D35">
        <w:t xml:space="preserve"> </w:t>
      </w:r>
      <w:r w:rsidRPr="00D257F8" w:rsidR="00294506">
        <w:t>legitimate</w:t>
      </w:r>
      <w:r w:rsidRPr="00D257F8" w:rsidR="00074D35">
        <w:t xml:space="preserve"> </w:t>
      </w:r>
      <w:r w:rsidRPr="00D257F8" w:rsidR="00294506">
        <w:t>complaints.</w:t>
      </w:r>
      <w:r w:rsidRPr="00D257F8" w:rsidR="00074D35">
        <w:t xml:space="preserve"> </w:t>
      </w:r>
      <w:r w:rsidRPr="00D257F8" w:rsidR="00294506">
        <w:t>There</w:t>
      </w:r>
      <w:r w:rsidRPr="00D257F8" w:rsidR="00074D35">
        <w:t xml:space="preserve"> </w:t>
      </w:r>
      <w:r w:rsidRPr="00D257F8" w:rsidR="00294506">
        <w:t>may</w:t>
      </w:r>
      <w:r w:rsidRPr="00D257F8" w:rsidR="00074D35">
        <w:t xml:space="preserve"> </w:t>
      </w:r>
      <w:r w:rsidRPr="00D257F8" w:rsidR="00294506">
        <w:t>well</w:t>
      </w:r>
      <w:r w:rsidRPr="00D257F8" w:rsidR="00074D35">
        <w:t xml:space="preserve"> </w:t>
      </w:r>
      <w:r w:rsidRPr="00D257F8" w:rsidR="00294506">
        <w:t>be</w:t>
      </w:r>
      <w:r w:rsidRPr="00D257F8" w:rsidR="00074D35">
        <w:t xml:space="preserve"> </w:t>
      </w:r>
      <w:r w:rsidRPr="00D257F8" w:rsidR="00294506">
        <w:t>something</w:t>
      </w:r>
      <w:r w:rsidRPr="00D257F8" w:rsidR="00074D35">
        <w:t xml:space="preserve"> </w:t>
      </w:r>
      <w:r w:rsidRPr="00D257F8" w:rsidR="00294506">
        <w:t>embedded</w:t>
      </w:r>
      <w:r w:rsidRPr="00D257F8" w:rsidR="00074D35">
        <w:t xml:space="preserve"> </w:t>
      </w:r>
      <w:r w:rsidRPr="00D257F8" w:rsidR="00294506">
        <w:t>in</w:t>
      </w:r>
      <w:r w:rsidRPr="00D257F8" w:rsidR="00074D35">
        <w:t xml:space="preserve"> </w:t>
      </w:r>
      <w:r w:rsidRPr="00D257F8" w:rsidR="00EA0E2C">
        <w:t>s</w:t>
      </w:r>
      <w:r w:rsidRPr="00D257F8">
        <w:t>ervice</w:t>
      </w:r>
      <w:r w:rsidRPr="00D257F8" w:rsidR="00074D35">
        <w:t xml:space="preserve"> </w:t>
      </w:r>
      <w:r w:rsidRPr="00D257F8">
        <w:t>culture</w:t>
      </w:r>
      <w:r w:rsidRPr="00D257F8" w:rsidR="00074D35">
        <w:t xml:space="preserve"> </w:t>
      </w:r>
      <w:r w:rsidRPr="00D257F8" w:rsidR="00EA0E2C">
        <w:t>that</w:t>
      </w:r>
      <w:r w:rsidRPr="00D257F8" w:rsidR="00074D35">
        <w:t xml:space="preserve"> </w:t>
      </w:r>
      <w:r w:rsidRPr="00D257F8">
        <w:t>stil</w:t>
      </w:r>
      <w:r w:rsidRPr="00D257F8" w:rsidR="00F57E37">
        <w:t>l</w:t>
      </w:r>
      <w:r w:rsidRPr="00D257F8" w:rsidR="00074D35">
        <w:t xml:space="preserve"> </w:t>
      </w:r>
      <w:r w:rsidRPr="00D257F8">
        <w:t>makes</w:t>
      </w:r>
      <w:r w:rsidRPr="00D257F8" w:rsidR="00074D35">
        <w:t xml:space="preserve"> </w:t>
      </w:r>
      <w:r w:rsidRPr="00D257F8">
        <w:t>peop</w:t>
      </w:r>
      <w:r w:rsidRPr="00D257F8" w:rsidR="00F57E37">
        <w:t>le</w:t>
      </w:r>
      <w:r w:rsidRPr="00D257F8" w:rsidR="00074D35">
        <w:t xml:space="preserve"> </w:t>
      </w:r>
      <w:r w:rsidRPr="00D257F8" w:rsidR="00F57E37">
        <w:t>feel</w:t>
      </w:r>
      <w:r w:rsidRPr="00D257F8" w:rsidR="00074D35">
        <w:t xml:space="preserve"> </w:t>
      </w:r>
      <w:r w:rsidRPr="00D257F8" w:rsidR="00294506">
        <w:t>that</w:t>
      </w:r>
      <w:r w:rsidRPr="00D257F8" w:rsidR="00074D35">
        <w:t xml:space="preserve"> </w:t>
      </w:r>
      <w:r w:rsidRPr="00D257F8" w:rsidR="00294506">
        <w:t>if</w:t>
      </w:r>
      <w:r w:rsidRPr="00D257F8" w:rsidR="00074D35">
        <w:t xml:space="preserve"> </w:t>
      </w:r>
      <w:r w:rsidRPr="00D257F8" w:rsidR="00294506">
        <w:t>they</w:t>
      </w:r>
      <w:r w:rsidRPr="00D257F8" w:rsidR="00074D35">
        <w:t xml:space="preserve"> </w:t>
      </w:r>
      <w:r w:rsidRPr="00D257F8" w:rsidR="00294506">
        <w:t>make</w:t>
      </w:r>
      <w:r w:rsidRPr="00D257F8" w:rsidR="00074D35">
        <w:t xml:space="preserve"> </w:t>
      </w:r>
      <w:r w:rsidRPr="00D257F8" w:rsidR="00294506">
        <w:t>a</w:t>
      </w:r>
      <w:r w:rsidRPr="00D257F8" w:rsidR="00074D35">
        <w:t xml:space="preserve"> </w:t>
      </w:r>
      <w:r w:rsidRPr="00D257F8" w:rsidR="00294506">
        <w:t>complaint</w:t>
      </w:r>
      <w:r w:rsidRPr="00D257F8" w:rsidR="00EA0E2C">
        <w:t>,</w:t>
      </w:r>
      <w:r w:rsidRPr="00D257F8" w:rsidR="00074D35">
        <w:t xml:space="preserve"> </w:t>
      </w:r>
      <w:r w:rsidRPr="00D257F8" w:rsidR="00294506">
        <w:t>it</w:t>
      </w:r>
      <w:r w:rsidRPr="00D257F8" w:rsidR="00074D35">
        <w:t xml:space="preserve"> </w:t>
      </w:r>
      <w:r w:rsidRPr="00D257F8" w:rsidR="00294506">
        <w:t>is</w:t>
      </w:r>
      <w:r w:rsidRPr="00D257F8" w:rsidR="00074D35">
        <w:t xml:space="preserve"> </w:t>
      </w:r>
      <w:r w:rsidRPr="00D257F8" w:rsidR="00294506">
        <w:t>a</w:t>
      </w:r>
      <w:r w:rsidRPr="00D257F8" w:rsidR="00074D35">
        <w:t xml:space="preserve"> </w:t>
      </w:r>
      <w:r w:rsidRPr="00D257F8" w:rsidR="00294506">
        <w:t>weakness</w:t>
      </w:r>
      <w:r w:rsidRPr="00D257F8" w:rsidR="00074D35">
        <w:t xml:space="preserve"> </w:t>
      </w:r>
      <w:r w:rsidRPr="00D257F8" w:rsidR="00294506">
        <w:t>on</w:t>
      </w:r>
      <w:r w:rsidRPr="00D257F8" w:rsidR="00074D35">
        <w:t xml:space="preserve"> </w:t>
      </w:r>
      <w:r w:rsidRPr="00D257F8" w:rsidR="00294506">
        <w:t>their</w:t>
      </w:r>
      <w:r w:rsidRPr="00D257F8" w:rsidR="00074D35">
        <w:t xml:space="preserve"> </w:t>
      </w:r>
      <w:r w:rsidRPr="00D257F8" w:rsidR="00294506">
        <w:t>part.</w:t>
      </w:r>
      <w:r w:rsidRPr="00D257F8" w:rsidR="00074D35">
        <w:t xml:space="preserve"> </w:t>
      </w:r>
      <w:r w:rsidRPr="00D257F8" w:rsidR="00294506">
        <w:t>That</w:t>
      </w:r>
      <w:r w:rsidRPr="00D257F8" w:rsidR="00074D35">
        <w:t xml:space="preserve"> </w:t>
      </w:r>
      <w:r w:rsidRPr="00D257F8" w:rsidR="00294506">
        <w:t>is</w:t>
      </w:r>
      <w:r w:rsidRPr="00D257F8" w:rsidR="00074D35">
        <w:t xml:space="preserve"> </w:t>
      </w:r>
      <w:r w:rsidRPr="00D257F8" w:rsidR="00294506">
        <w:t>more</w:t>
      </w:r>
      <w:r w:rsidRPr="00D257F8" w:rsidR="00074D35">
        <w:t xml:space="preserve"> </w:t>
      </w:r>
      <w:r w:rsidRPr="00D257F8" w:rsidR="00294506">
        <w:t>of</w:t>
      </w:r>
      <w:r w:rsidRPr="00D257F8" w:rsidR="00074D35">
        <w:t xml:space="preserve"> </w:t>
      </w:r>
      <w:r w:rsidRPr="00D257F8" w:rsidR="00294506">
        <w:t>a</w:t>
      </w:r>
      <w:r w:rsidRPr="00D257F8" w:rsidR="00074D35">
        <w:t xml:space="preserve"> </w:t>
      </w:r>
      <w:r w:rsidRPr="00D257F8" w:rsidR="00294506">
        <w:t>self</w:t>
      </w:r>
      <w:r w:rsidRPr="00D257F8" w:rsidR="00F57E37">
        <w:noBreakHyphen/>
      </w:r>
      <w:r w:rsidRPr="00D257F8">
        <w:t>generated</w:t>
      </w:r>
      <w:r w:rsidRPr="00D257F8" w:rsidR="00074D35">
        <w:t xml:space="preserve"> </w:t>
      </w:r>
      <w:r w:rsidRPr="00D257F8">
        <w:t>feeling.</w:t>
      </w:r>
      <w:r w:rsidRPr="00D257F8" w:rsidR="00074D35">
        <w:t xml:space="preserve"> </w:t>
      </w:r>
      <w:r w:rsidRPr="00D257F8">
        <w:t>It</w:t>
      </w:r>
      <w:r w:rsidRPr="00D257F8" w:rsidR="00074D35">
        <w:t xml:space="preserve"> </w:t>
      </w:r>
      <w:r w:rsidRPr="00D257F8">
        <w:t>is</w:t>
      </w:r>
      <w:r w:rsidRPr="00D257F8" w:rsidR="00074D35">
        <w:t xml:space="preserve"> </w:t>
      </w:r>
      <w:r w:rsidRPr="00D257F8">
        <w:t>as</w:t>
      </w:r>
      <w:r w:rsidRPr="00D257F8" w:rsidR="00074D35">
        <w:t xml:space="preserve"> </w:t>
      </w:r>
      <w:r w:rsidRPr="00D257F8">
        <w:t>much</w:t>
      </w:r>
      <w:r w:rsidRPr="00D257F8" w:rsidR="00074D35">
        <w:t xml:space="preserve"> </w:t>
      </w:r>
      <w:r w:rsidRPr="00D257F8" w:rsidR="00294506">
        <w:t>self</w:t>
      </w:r>
      <w:r w:rsidRPr="00D257F8" w:rsidR="00294506">
        <w:noBreakHyphen/>
        <w:t>generated</w:t>
      </w:r>
      <w:r w:rsidRPr="00D257F8" w:rsidR="00074D35">
        <w:t xml:space="preserve"> </w:t>
      </w:r>
      <w:r w:rsidRPr="00D257F8" w:rsidR="00294506">
        <w:t>as</w:t>
      </w:r>
      <w:r w:rsidRPr="00D257F8" w:rsidR="00074D35">
        <w:t xml:space="preserve"> </w:t>
      </w:r>
      <w:r w:rsidRPr="00D257F8" w:rsidR="00294506">
        <w:t>being</w:t>
      </w:r>
      <w:r w:rsidRPr="00D257F8" w:rsidR="00074D35">
        <w:t xml:space="preserve"> </w:t>
      </w:r>
      <w:r w:rsidRPr="00D257F8" w:rsidR="00294506">
        <w:t>worried</w:t>
      </w:r>
      <w:r w:rsidRPr="00D257F8" w:rsidR="00074D35">
        <w:t xml:space="preserve"> </w:t>
      </w:r>
      <w:r w:rsidRPr="00D257F8" w:rsidR="00294506">
        <w:t>about</w:t>
      </w:r>
      <w:r w:rsidRPr="00D257F8" w:rsidR="00074D35">
        <w:t xml:space="preserve"> </w:t>
      </w:r>
      <w:r w:rsidRPr="00D257F8" w:rsidR="00294506">
        <w:t>having</w:t>
      </w:r>
      <w:r w:rsidRPr="00D257F8" w:rsidR="00074D35">
        <w:t xml:space="preserve"> </w:t>
      </w:r>
      <w:r w:rsidRPr="00D257F8" w:rsidR="00294506">
        <w:t>a</w:t>
      </w:r>
      <w:r w:rsidRPr="00D257F8" w:rsidR="00074D35">
        <w:t xml:space="preserve"> </w:t>
      </w:r>
      <w:r w:rsidRPr="00D257F8" w:rsidR="00294506">
        <w:t>hard</w:t>
      </w:r>
      <w:r w:rsidRPr="00D257F8" w:rsidR="00074D35">
        <w:t xml:space="preserve"> </w:t>
      </w:r>
      <w:r w:rsidRPr="00D257F8" w:rsidR="00294506">
        <w:t>time</w:t>
      </w:r>
      <w:r w:rsidRPr="00D257F8" w:rsidR="00074D35">
        <w:t xml:space="preserve"> </w:t>
      </w:r>
      <w:r w:rsidRPr="00D257F8" w:rsidR="00294506">
        <w:t>if</w:t>
      </w:r>
      <w:r w:rsidRPr="00D257F8" w:rsidR="00074D35">
        <w:t xml:space="preserve"> </w:t>
      </w:r>
      <w:r w:rsidRPr="00D257F8">
        <w:t>you</w:t>
      </w:r>
      <w:r w:rsidRPr="00D257F8" w:rsidR="00074D35">
        <w:t xml:space="preserve"> </w:t>
      </w:r>
      <w:r w:rsidRPr="00D257F8">
        <w:t>make</w:t>
      </w:r>
      <w:r w:rsidRPr="00D257F8" w:rsidR="00074D35">
        <w:t xml:space="preserve"> </w:t>
      </w:r>
      <w:r w:rsidRPr="00D257F8">
        <w:t>a</w:t>
      </w:r>
      <w:r w:rsidRPr="00D257F8" w:rsidR="00074D35">
        <w:t xml:space="preserve"> </w:t>
      </w:r>
      <w:r w:rsidRPr="00D257F8">
        <w:t>complaint.</w:t>
      </w:r>
    </w:p>
    <w:p w:rsidR="00A13DB2" w:rsidRPr="00D257F8" w:rsidP="00A13DB2">
      <w:pPr>
        <w:pStyle w:val="Question"/>
      </w:pPr>
      <w:sdt>
        <w:sdtPr>
          <w:alias w:val="Member"/>
          <w:tag w:val="&lt;Member mnisId='1487' dodsId='31646'&gt;"/>
          <w:id w:val="835037708"/>
          <w:placeholder>
            <w:docPart w:val="DefaultPlaceholder_1082065158"/>
          </w:placeholder>
          <w:richText/>
        </w:sdtPr>
        <w:sdtContent>
          <w:r w:rsidRPr="00D257F8">
            <w:rPr>
              <w:b/>
            </w:rPr>
            <w:t>Chair:</w:t>
          </w:r>
        </w:sdtContent>
      </w:sdt>
      <w:r w:rsidRPr="00D257F8" w:rsidR="00074D35">
        <w:t xml:space="preserve"> </w:t>
      </w:r>
      <w:r w:rsidRPr="00D257F8" w:rsidR="00362C19">
        <w:t>When</w:t>
      </w:r>
      <w:r w:rsidRPr="00D257F8" w:rsidR="00074D35">
        <w:t xml:space="preserve"> </w:t>
      </w:r>
      <w:r w:rsidRPr="00D257F8" w:rsidR="00362C19">
        <w:t>we</w:t>
      </w:r>
      <w:r w:rsidRPr="00D257F8" w:rsidR="00074D35">
        <w:t xml:space="preserve"> </w:t>
      </w:r>
      <w:r w:rsidRPr="00D257F8" w:rsidR="00362C19">
        <w:t>talk</w:t>
      </w:r>
      <w:r w:rsidRPr="00D257F8" w:rsidR="00074D35">
        <w:t xml:space="preserve"> </w:t>
      </w:r>
      <w:r w:rsidRPr="00D257F8" w:rsidR="00362C19">
        <w:t>about</w:t>
      </w:r>
      <w:r w:rsidRPr="00D257F8" w:rsidR="00074D35">
        <w:t xml:space="preserve"> </w:t>
      </w:r>
      <w:r w:rsidRPr="00D257F8" w:rsidR="00362C19">
        <w:t>complaints</w:t>
      </w:r>
      <w:r w:rsidRPr="00D257F8" w:rsidR="00EA0E2C">
        <w:t>,</w:t>
      </w:r>
      <w:r w:rsidRPr="00D257F8" w:rsidR="00074D35">
        <w:t xml:space="preserve"> </w:t>
      </w:r>
      <w:r w:rsidRPr="00D257F8" w:rsidR="00362C19">
        <w:t>that</w:t>
      </w:r>
      <w:r w:rsidRPr="00D257F8" w:rsidR="00074D35">
        <w:t xml:space="preserve"> </w:t>
      </w:r>
      <w:r w:rsidRPr="00D257F8" w:rsidR="00362C19">
        <w:t>is</w:t>
      </w:r>
      <w:r w:rsidRPr="00D257F8" w:rsidR="00074D35">
        <w:t xml:space="preserve"> </w:t>
      </w:r>
      <w:r w:rsidRPr="00D257F8" w:rsidR="00362C19">
        <w:t>such</w:t>
      </w:r>
      <w:r w:rsidRPr="00D257F8" w:rsidR="00074D35">
        <w:t xml:space="preserve"> </w:t>
      </w:r>
      <w:r w:rsidRPr="00D257F8" w:rsidR="00362C19">
        <w:t>a</w:t>
      </w:r>
      <w:r w:rsidRPr="00D257F8" w:rsidR="00074D35">
        <w:t xml:space="preserve"> </w:t>
      </w:r>
      <w:r w:rsidRPr="00D257F8" w:rsidR="00362C19">
        <w:t>wide</w:t>
      </w:r>
      <w:r w:rsidRPr="00D257F8" w:rsidR="00074D35">
        <w:t xml:space="preserve"> </w:t>
      </w:r>
      <w:r w:rsidRPr="00D257F8" w:rsidR="00362C19">
        <w:t>spectrum.</w:t>
      </w:r>
      <w:r w:rsidRPr="00D257F8" w:rsidR="00074D35">
        <w:t xml:space="preserve"> </w:t>
      </w:r>
      <w:r w:rsidRPr="00D257F8" w:rsidR="00EA0E2C">
        <w:t>Could you</w:t>
      </w:r>
      <w:r w:rsidRPr="00D257F8" w:rsidR="00074D35">
        <w:t xml:space="preserve"> </w:t>
      </w:r>
      <w:r w:rsidRPr="00D257F8" w:rsidR="00362C19">
        <w:t>give</w:t>
      </w:r>
      <w:r w:rsidRPr="00D257F8" w:rsidR="00074D35">
        <w:t xml:space="preserve"> </w:t>
      </w:r>
      <w:r w:rsidRPr="00D257F8" w:rsidR="00362C19">
        <w:t>us</w:t>
      </w:r>
      <w:r w:rsidRPr="00D257F8" w:rsidR="00074D35">
        <w:t xml:space="preserve"> </w:t>
      </w:r>
      <w:r w:rsidRPr="00D257F8" w:rsidR="00362C19">
        <w:t>a</w:t>
      </w:r>
      <w:r w:rsidRPr="00D257F8" w:rsidR="00074D35">
        <w:t xml:space="preserve"> </w:t>
      </w:r>
      <w:r w:rsidRPr="00D257F8" w:rsidR="00362C19">
        <w:t>quick</w:t>
      </w:r>
      <w:r w:rsidRPr="00D257F8" w:rsidR="00074D35">
        <w:t xml:space="preserve"> </w:t>
      </w:r>
      <w:r w:rsidRPr="00D257F8" w:rsidR="00362C19">
        <w:t>overview</w:t>
      </w:r>
      <w:r w:rsidRPr="00D257F8" w:rsidR="00074D35">
        <w:t xml:space="preserve"> </w:t>
      </w:r>
      <w:r w:rsidRPr="00D257F8" w:rsidR="00362C19">
        <w:t>of</w:t>
      </w:r>
      <w:r w:rsidRPr="00D257F8" w:rsidR="00074D35">
        <w:t xml:space="preserve"> </w:t>
      </w:r>
      <w:r w:rsidRPr="00D257F8" w:rsidR="00362C19">
        <w:t>the</w:t>
      </w:r>
      <w:r w:rsidRPr="00D257F8" w:rsidR="00074D35">
        <w:t xml:space="preserve"> </w:t>
      </w:r>
      <w:r w:rsidRPr="00D257F8" w:rsidR="00362C19">
        <w:t>types</w:t>
      </w:r>
      <w:r w:rsidRPr="00D257F8" w:rsidR="00074D35">
        <w:t xml:space="preserve"> </w:t>
      </w:r>
      <w:r w:rsidRPr="00D257F8" w:rsidR="00362C19">
        <w:t>of</w:t>
      </w:r>
      <w:r w:rsidRPr="00D257F8" w:rsidR="00074D35">
        <w:t xml:space="preserve"> </w:t>
      </w:r>
      <w:r w:rsidRPr="00D257F8" w:rsidR="00362C19">
        <w:t>complaint</w:t>
      </w:r>
      <w:r w:rsidRPr="00D257F8" w:rsidR="00074D35">
        <w:t xml:space="preserve"> </w:t>
      </w:r>
      <w:r w:rsidRPr="00D257F8" w:rsidR="00362C19">
        <w:t>that</w:t>
      </w:r>
      <w:r w:rsidRPr="00D257F8" w:rsidR="00074D35">
        <w:t xml:space="preserve"> </w:t>
      </w:r>
      <w:r w:rsidRPr="00D257F8" w:rsidR="00362C19">
        <w:t>you</w:t>
      </w:r>
      <w:r w:rsidRPr="00D257F8" w:rsidR="00074D35">
        <w:t xml:space="preserve"> </w:t>
      </w:r>
      <w:r w:rsidRPr="00D257F8" w:rsidR="00362C19">
        <w:t>are</w:t>
      </w:r>
      <w:r w:rsidRPr="00D257F8" w:rsidR="00074D35">
        <w:t xml:space="preserve"> </w:t>
      </w:r>
      <w:r w:rsidRPr="00D257F8" w:rsidR="00362C19">
        <w:t>dealing</w:t>
      </w:r>
      <w:r w:rsidRPr="00D257F8" w:rsidR="00074D35">
        <w:t xml:space="preserve"> </w:t>
      </w:r>
      <w:r w:rsidRPr="00D257F8" w:rsidR="00362C19">
        <w:t>with</w:t>
      </w:r>
      <w:r w:rsidRPr="00D257F8" w:rsidR="00EA0E2C">
        <w:t>?</w:t>
      </w:r>
      <w:r w:rsidRPr="00D257F8" w:rsidR="00074D35">
        <w:t xml:space="preserve"> </w:t>
      </w:r>
      <w:r w:rsidRPr="00D257F8" w:rsidR="00362C19">
        <w:t>I</w:t>
      </w:r>
      <w:r w:rsidRPr="00D257F8" w:rsidR="00074D35">
        <w:t xml:space="preserve"> </w:t>
      </w:r>
      <w:r w:rsidRPr="00D257F8" w:rsidR="00362C19">
        <w:t>presume</w:t>
      </w:r>
      <w:r w:rsidRPr="00D257F8" w:rsidR="00074D35">
        <w:t xml:space="preserve"> </w:t>
      </w:r>
      <w:r w:rsidRPr="00D257F8" w:rsidR="00362C19">
        <w:t>there</w:t>
      </w:r>
      <w:r w:rsidRPr="00D257F8" w:rsidR="00074D35">
        <w:t xml:space="preserve"> </w:t>
      </w:r>
      <w:r w:rsidRPr="00D257F8" w:rsidR="00362C19">
        <w:t>are</w:t>
      </w:r>
      <w:r w:rsidRPr="00D257F8" w:rsidR="00074D35">
        <w:t xml:space="preserve"> </w:t>
      </w:r>
      <w:r w:rsidRPr="00D257F8" w:rsidR="00362C19">
        <w:t>some</w:t>
      </w:r>
      <w:r w:rsidRPr="00D257F8" w:rsidR="00074D35">
        <w:t xml:space="preserve"> </w:t>
      </w:r>
      <w:r w:rsidRPr="00D257F8" w:rsidR="00362C19">
        <w:t>rudimentary</w:t>
      </w:r>
      <w:r w:rsidRPr="00D257F8" w:rsidR="00074D35">
        <w:t xml:space="preserve"> </w:t>
      </w:r>
      <w:r w:rsidRPr="00D257F8" w:rsidR="00362C19">
        <w:t>ones</w:t>
      </w:r>
      <w:r w:rsidRPr="00D257F8" w:rsidR="00074D35">
        <w:t xml:space="preserve"> </w:t>
      </w:r>
      <w:r w:rsidRPr="00D257F8" w:rsidR="00362C19">
        <w:t>and</w:t>
      </w:r>
      <w:r w:rsidRPr="00D257F8" w:rsidR="00074D35">
        <w:t xml:space="preserve"> </w:t>
      </w:r>
      <w:r w:rsidRPr="00D257F8" w:rsidR="00362C19">
        <w:t>some</w:t>
      </w:r>
      <w:r w:rsidRPr="00D257F8" w:rsidR="00074D35">
        <w:t xml:space="preserve"> </w:t>
      </w:r>
      <w:r w:rsidRPr="00D257F8" w:rsidR="00362C19">
        <w:t>more</w:t>
      </w:r>
      <w:r w:rsidRPr="00D257F8" w:rsidR="00074D35">
        <w:t xml:space="preserve"> </w:t>
      </w:r>
      <w:r w:rsidRPr="00D257F8" w:rsidR="00362C19">
        <w:t>complicated</w:t>
      </w:r>
      <w:r w:rsidRPr="00D257F8" w:rsidR="00074D35">
        <w:t xml:space="preserve"> </w:t>
      </w:r>
      <w:r w:rsidRPr="00D257F8" w:rsidR="00362C19">
        <w:t>ones.</w:t>
      </w:r>
    </w:p>
    <w:p w:rsidR="00C22F38" w:rsidRPr="00D257F8" w:rsidP="00A13DB2">
      <w:pPr>
        <w:pStyle w:val="Answer"/>
      </w:pPr>
      <w:sdt>
        <w:sdtPr>
          <w:alias w:val="Witness"/>
          <w:id w:val="1281608314"/>
          <w:placeholder>
            <w:docPart w:val="DefaultPlaceholder_1082065158"/>
          </w:placeholder>
          <w:richText/>
        </w:sdtPr>
        <w:sdtContent>
          <w:r w:rsidRPr="00D257F8" w:rsidR="00074D35">
            <w:rPr>
              <w:b/>
              <w:i/>
              <w:iCs/>
            </w:rPr>
            <w:t>Nicola Williams:</w:t>
          </w:r>
          <w:r w:rsidRPr="00D257F8" w:rsidR="00074D35">
            <w:rPr>
              <w:b/>
            </w:rPr>
            <w:t xml:space="preserve"> </w:t>
          </w:r>
        </w:sdtContent>
      </w:sdt>
      <w:r w:rsidRPr="00D257F8" w:rsidR="00EA0E2C">
        <w:t>Yes, a</w:t>
      </w:r>
      <w:r w:rsidRPr="00D257F8" w:rsidR="00362C19">
        <w:t>bsolutely.</w:t>
      </w:r>
      <w:r w:rsidRPr="00D257F8" w:rsidR="00074D35">
        <w:t xml:space="preserve"> </w:t>
      </w:r>
      <w:r w:rsidRPr="00D257F8" w:rsidR="00F57E37">
        <w:t>We</w:t>
      </w:r>
      <w:r w:rsidRPr="00D257F8" w:rsidR="00074D35">
        <w:t xml:space="preserve"> </w:t>
      </w:r>
      <w:r w:rsidRPr="00D257F8" w:rsidR="00362C19">
        <w:t>get</w:t>
      </w:r>
      <w:r w:rsidRPr="00D257F8" w:rsidR="00074D35">
        <w:t xml:space="preserve"> </w:t>
      </w:r>
      <w:r w:rsidRPr="00D257F8" w:rsidR="00362C19">
        <w:t>a</w:t>
      </w:r>
      <w:r w:rsidRPr="00D257F8" w:rsidR="00074D35">
        <w:t xml:space="preserve"> </w:t>
      </w:r>
      <w:r w:rsidRPr="00D257F8" w:rsidR="00362C19">
        <w:t>real</w:t>
      </w:r>
      <w:r w:rsidRPr="00D257F8" w:rsidR="00074D35">
        <w:t xml:space="preserve"> </w:t>
      </w:r>
      <w:r w:rsidRPr="00D257F8" w:rsidR="00362C19">
        <w:t>cross</w:t>
      </w:r>
      <w:r w:rsidRPr="00D257F8" w:rsidR="00362C19">
        <w:noBreakHyphen/>
        <w:t>section</w:t>
      </w:r>
      <w:r w:rsidRPr="00D257F8" w:rsidR="00074D35">
        <w:t xml:space="preserve"> </w:t>
      </w:r>
      <w:r w:rsidRPr="00D257F8" w:rsidR="00362C19">
        <w:t>in</w:t>
      </w:r>
      <w:r w:rsidRPr="00D257F8" w:rsidR="00074D35">
        <w:t xml:space="preserve"> </w:t>
      </w:r>
      <w:r w:rsidRPr="00D257F8" w:rsidR="00362C19">
        <w:t>our</w:t>
      </w:r>
      <w:r w:rsidRPr="00D257F8" w:rsidR="00074D35">
        <w:t xml:space="preserve"> </w:t>
      </w:r>
      <w:r w:rsidRPr="00D257F8" w:rsidR="00362C19">
        <w:t>office.</w:t>
      </w:r>
      <w:r w:rsidRPr="00D257F8" w:rsidR="00074D35">
        <w:t xml:space="preserve"> </w:t>
      </w:r>
      <w:r w:rsidRPr="00D257F8" w:rsidR="00EA0E2C">
        <w:t xml:space="preserve">Again, </w:t>
      </w:r>
      <w:r w:rsidRPr="00D257F8" w:rsidR="00362C19">
        <w:t>I</w:t>
      </w:r>
      <w:r w:rsidRPr="00D257F8" w:rsidR="00074D35">
        <w:t xml:space="preserve"> </w:t>
      </w:r>
      <w:r w:rsidRPr="00D257F8" w:rsidR="00362C19">
        <w:t>never</w:t>
      </w:r>
      <w:r w:rsidRPr="00D257F8" w:rsidR="00074D35">
        <w:t xml:space="preserve"> </w:t>
      </w:r>
      <w:r w:rsidRPr="00D257F8" w:rsidR="00362C19">
        <w:t>like</w:t>
      </w:r>
      <w:r w:rsidRPr="00D257F8" w:rsidR="00074D35">
        <w:t xml:space="preserve"> </w:t>
      </w:r>
      <w:r w:rsidRPr="00D257F8" w:rsidR="00362C19">
        <w:t>to</w:t>
      </w:r>
      <w:r w:rsidRPr="00D257F8" w:rsidR="00074D35">
        <w:t xml:space="preserve"> </w:t>
      </w:r>
      <w:r w:rsidRPr="00D257F8" w:rsidR="00362C19">
        <w:t>take</w:t>
      </w:r>
      <w:r w:rsidRPr="00D257F8" w:rsidR="00074D35">
        <w:t xml:space="preserve"> </w:t>
      </w:r>
      <w:r w:rsidRPr="00D257F8" w:rsidR="00362C19">
        <w:t>an</w:t>
      </w:r>
      <w:r w:rsidRPr="00D257F8" w:rsidR="00074D35">
        <w:t xml:space="preserve"> </w:t>
      </w:r>
      <w:r w:rsidRPr="00D257F8" w:rsidR="00362C19">
        <w:t>unfair</w:t>
      </w:r>
      <w:r w:rsidRPr="00D257F8" w:rsidR="00074D35">
        <w:t xml:space="preserve"> </w:t>
      </w:r>
      <w:r w:rsidRPr="00D257F8" w:rsidR="00362C19">
        <w:t>point.</w:t>
      </w:r>
      <w:r w:rsidRPr="00D257F8" w:rsidR="00074D35">
        <w:t xml:space="preserve"> </w:t>
      </w:r>
      <w:r w:rsidRPr="00D257F8" w:rsidR="00362C19">
        <w:t>We</w:t>
      </w:r>
      <w:r w:rsidRPr="00D257F8" w:rsidR="00074D35">
        <w:t xml:space="preserve"> </w:t>
      </w:r>
      <w:r w:rsidRPr="00D257F8" w:rsidR="00362C19">
        <w:t>have</w:t>
      </w:r>
      <w:r w:rsidRPr="00D257F8" w:rsidR="00074D35">
        <w:t xml:space="preserve"> </w:t>
      </w:r>
      <w:r w:rsidRPr="00D257F8" w:rsidR="00362C19">
        <w:t>many</w:t>
      </w:r>
      <w:r w:rsidRPr="00D257F8" w:rsidR="00074D35">
        <w:t xml:space="preserve"> </w:t>
      </w:r>
      <w:r w:rsidRPr="00D257F8" w:rsidR="00362C19">
        <w:t>service</w:t>
      </w:r>
      <w:r w:rsidRPr="00D257F8" w:rsidR="00074D35">
        <w:t xml:space="preserve"> </w:t>
      </w:r>
      <w:r w:rsidRPr="00D257F8" w:rsidR="00362C19">
        <w:t>personnel</w:t>
      </w:r>
      <w:r w:rsidRPr="00D257F8" w:rsidR="00074D35">
        <w:t xml:space="preserve"> </w:t>
      </w:r>
      <w:r w:rsidRPr="00D257F8" w:rsidR="00362C19">
        <w:t>serving</w:t>
      </w:r>
      <w:r w:rsidRPr="00D257F8" w:rsidR="00B91457">
        <w:t>—</w:t>
      </w:r>
      <w:r w:rsidR="00C2002E">
        <w:t>R</w:t>
      </w:r>
      <w:r w:rsidRPr="00D257F8" w:rsidR="00362C19">
        <w:t>egulars</w:t>
      </w:r>
      <w:r w:rsidRPr="00D257F8" w:rsidR="00074D35">
        <w:t xml:space="preserve"> </w:t>
      </w:r>
      <w:r w:rsidRPr="00D257F8" w:rsidR="00362C19">
        <w:t>and</w:t>
      </w:r>
      <w:r w:rsidRPr="00D257F8" w:rsidR="00074D35">
        <w:t xml:space="preserve"> </w:t>
      </w:r>
      <w:r w:rsidR="00C2002E">
        <w:t>R</w:t>
      </w:r>
      <w:r w:rsidRPr="00D257F8" w:rsidR="00362C19">
        <w:t>eservists.</w:t>
      </w:r>
      <w:r w:rsidRPr="00D257F8" w:rsidR="00074D35">
        <w:t xml:space="preserve"> </w:t>
      </w:r>
      <w:r w:rsidRPr="00D257F8" w:rsidR="00362C19">
        <w:t>T</w:t>
      </w:r>
      <w:r w:rsidRPr="00D257F8" w:rsidR="00F57E37">
        <w:t>he</w:t>
      </w:r>
      <w:r w:rsidRPr="00D257F8" w:rsidR="00074D35">
        <w:t xml:space="preserve"> </w:t>
      </w:r>
      <w:r w:rsidRPr="00D257F8" w:rsidR="00F57E37">
        <w:t>propor</w:t>
      </w:r>
      <w:r w:rsidRPr="00D257F8" w:rsidR="00A13DB2">
        <w:t>tion</w:t>
      </w:r>
      <w:r w:rsidRPr="00D257F8" w:rsidR="00074D35">
        <w:t xml:space="preserve"> </w:t>
      </w:r>
      <w:r w:rsidRPr="00D257F8" w:rsidR="00A13DB2">
        <w:t>of</w:t>
      </w:r>
      <w:r w:rsidRPr="00D257F8" w:rsidR="00074D35">
        <w:t xml:space="preserve"> </w:t>
      </w:r>
      <w:r w:rsidRPr="00D257F8" w:rsidR="00A13DB2">
        <w:t>people</w:t>
      </w:r>
      <w:r w:rsidRPr="00D257F8" w:rsidR="00074D35">
        <w:t xml:space="preserve"> </w:t>
      </w:r>
      <w:r w:rsidRPr="00D257F8" w:rsidR="00A13DB2">
        <w:t>making</w:t>
      </w:r>
      <w:r w:rsidRPr="00D257F8" w:rsidR="00074D35">
        <w:t xml:space="preserve"> </w:t>
      </w:r>
      <w:r w:rsidRPr="00D257F8" w:rsidR="00A13DB2">
        <w:t>a</w:t>
      </w:r>
      <w:r w:rsidRPr="00D257F8" w:rsidR="00074D35">
        <w:t xml:space="preserve"> </w:t>
      </w:r>
      <w:r w:rsidRPr="00D257F8" w:rsidR="00A13DB2">
        <w:t>complaint</w:t>
      </w:r>
      <w:r w:rsidRPr="00D257F8" w:rsidR="00074D35">
        <w:t xml:space="preserve"> </w:t>
      </w:r>
      <w:r w:rsidRPr="00D257F8" w:rsidR="00A13DB2">
        <w:t>is</w:t>
      </w:r>
      <w:r w:rsidRPr="00D257F8" w:rsidR="00074D35">
        <w:t xml:space="preserve"> </w:t>
      </w:r>
      <w:r w:rsidRPr="00D257F8" w:rsidR="00A13DB2">
        <w:t>a</w:t>
      </w:r>
      <w:r w:rsidRPr="00D257F8" w:rsidR="00074D35">
        <w:t xml:space="preserve"> </w:t>
      </w:r>
      <w:r w:rsidRPr="00D257F8" w:rsidR="00A13DB2">
        <w:t>very</w:t>
      </w:r>
      <w:r w:rsidRPr="00D257F8" w:rsidR="00074D35">
        <w:t xml:space="preserve"> </w:t>
      </w:r>
      <w:r w:rsidRPr="00D257F8" w:rsidR="00A13DB2">
        <w:t>small</w:t>
      </w:r>
      <w:r w:rsidRPr="00D257F8" w:rsidR="00074D35">
        <w:t xml:space="preserve"> </w:t>
      </w:r>
      <w:r w:rsidRPr="00D257F8" w:rsidR="00F57E37">
        <w:t>proportion</w:t>
      </w:r>
      <w:r w:rsidRPr="00D257F8" w:rsidR="00074D35">
        <w:t xml:space="preserve"> </w:t>
      </w:r>
      <w:r w:rsidRPr="00D257F8" w:rsidR="00F57E37">
        <w:t>of</w:t>
      </w:r>
      <w:r w:rsidRPr="00D257F8" w:rsidR="00074D35">
        <w:t xml:space="preserve"> </w:t>
      </w:r>
      <w:r w:rsidRPr="00D257F8" w:rsidR="00F57E37">
        <w:t>tha</w:t>
      </w:r>
      <w:r w:rsidRPr="00D257F8" w:rsidR="00A13DB2">
        <w:t>t</w:t>
      </w:r>
      <w:r w:rsidRPr="00D257F8" w:rsidR="00362C19">
        <w:t>.</w:t>
      </w:r>
      <w:r w:rsidRPr="00D257F8" w:rsidR="00074D35">
        <w:t xml:space="preserve"> </w:t>
      </w:r>
      <w:r w:rsidRPr="00D257F8" w:rsidR="00362C19">
        <w:t>In</w:t>
      </w:r>
      <w:r w:rsidRPr="00D257F8" w:rsidR="00074D35">
        <w:t xml:space="preserve"> </w:t>
      </w:r>
      <w:r w:rsidRPr="00D257F8" w:rsidR="00362C19">
        <w:t>fact,</w:t>
      </w:r>
      <w:r w:rsidRPr="00D257F8" w:rsidR="00074D35">
        <w:t xml:space="preserve"> </w:t>
      </w:r>
      <w:r w:rsidRPr="00D257F8" w:rsidR="00362C19">
        <w:t>I</w:t>
      </w:r>
      <w:r w:rsidRPr="00D257F8" w:rsidR="00074D35">
        <w:t xml:space="preserve"> </w:t>
      </w:r>
      <w:r w:rsidRPr="00D257F8" w:rsidR="00362C19">
        <w:t>believe</w:t>
      </w:r>
      <w:r w:rsidRPr="00D257F8" w:rsidR="00074D35">
        <w:t xml:space="preserve"> </w:t>
      </w:r>
      <w:r w:rsidRPr="00D257F8" w:rsidR="00362C19">
        <w:t>that,</w:t>
      </w:r>
      <w:r w:rsidRPr="00D257F8" w:rsidR="00074D35">
        <w:t xml:space="preserve"> </w:t>
      </w:r>
      <w:r w:rsidRPr="00D257F8" w:rsidR="00362C19">
        <w:t>in</w:t>
      </w:r>
      <w:r w:rsidRPr="00D257F8" w:rsidR="00074D35">
        <w:t xml:space="preserve"> </w:t>
      </w:r>
      <w:r w:rsidRPr="00D257F8" w:rsidR="00362C19">
        <w:t>2019,</w:t>
      </w:r>
      <w:r w:rsidRPr="00D257F8" w:rsidR="00074D35">
        <w:t xml:space="preserve"> </w:t>
      </w:r>
      <w:r w:rsidRPr="00D257F8" w:rsidR="00A13DB2">
        <w:t>1</w:t>
      </w:r>
      <w:r w:rsidRPr="00D257F8" w:rsidR="00EA0E2C">
        <w:t>,</w:t>
      </w:r>
      <w:r w:rsidRPr="00D257F8" w:rsidR="00A13DB2">
        <w:t>184</w:t>
      </w:r>
      <w:r w:rsidRPr="00D257F8" w:rsidR="00074D35">
        <w:t xml:space="preserve"> </w:t>
      </w:r>
      <w:r w:rsidRPr="00D257F8" w:rsidR="00A13DB2">
        <w:t>formal</w:t>
      </w:r>
      <w:r w:rsidRPr="00D257F8" w:rsidR="00074D35">
        <w:t xml:space="preserve"> </w:t>
      </w:r>
      <w:r w:rsidRPr="00D257F8" w:rsidR="00A13DB2">
        <w:t>complaints</w:t>
      </w:r>
      <w:r w:rsidRPr="00D257F8" w:rsidR="00074D35">
        <w:t xml:space="preserve"> </w:t>
      </w:r>
      <w:r w:rsidRPr="00D257F8" w:rsidR="00A13DB2">
        <w:t>were</w:t>
      </w:r>
      <w:r w:rsidRPr="00D257F8" w:rsidR="00074D35">
        <w:t xml:space="preserve"> </w:t>
      </w:r>
      <w:r w:rsidRPr="00D257F8" w:rsidR="00A13DB2">
        <w:t>made.</w:t>
      </w:r>
      <w:r w:rsidRPr="00D257F8" w:rsidR="00074D35">
        <w:t xml:space="preserve"> </w:t>
      </w:r>
      <w:r w:rsidRPr="00D257F8" w:rsidR="00A13DB2">
        <w:t>I</w:t>
      </w:r>
      <w:r w:rsidRPr="00D257F8" w:rsidR="00074D35">
        <w:t xml:space="preserve"> </w:t>
      </w:r>
      <w:r w:rsidRPr="00D257F8" w:rsidR="00A13DB2">
        <w:t>do</w:t>
      </w:r>
      <w:r w:rsidRPr="00D257F8" w:rsidR="00074D35">
        <w:t xml:space="preserve"> </w:t>
      </w:r>
      <w:r w:rsidRPr="00D257F8" w:rsidR="00A13DB2">
        <w:t>not</w:t>
      </w:r>
      <w:r w:rsidRPr="00D257F8" w:rsidR="00074D35">
        <w:t xml:space="preserve"> </w:t>
      </w:r>
      <w:r w:rsidRPr="00D257F8" w:rsidR="00A13DB2">
        <w:t>know</w:t>
      </w:r>
      <w:r w:rsidRPr="00D257F8" w:rsidR="00074D35">
        <w:t xml:space="preserve"> </w:t>
      </w:r>
      <w:r w:rsidRPr="00D257F8" w:rsidR="00A13DB2">
        <w:t>how</w:t>
      </w:r>
      <w:r w:rsidRPr="00D257F8" w:rsidR="00074D35">
        <w:t xml:space="preserve"> </w:t>
      </w:r>
      <w:r w:rsidRPr="00D257F8" w:rsidR="00A13DB2">
        <w:t>many</w:t>
      </w:r>
      <w:r w:rsidRPr="00D257F8" w:rsidR="00074D35">
        <w:t xml:space="preserve"> </w:t>
      </w:r>
      <w:r w:rsidRPr="00D257F8" w:rsidR="00A13DB2">
        <w:t>informal</w:t>
      </w:r>
      <w:r w:rsidRPr="00D257F8" w:rsidR="00074D35">
        <w:t xml:space="preserve"> </w:t>
      </w:r>
      <w:r w:rsidRPr="00D257F8" w:rsidR="00A13DB2">
        <w:t>complaints</w:t>
      </w:r>
      <w:r w:rsidRPr="00D257F8" w:rsidR="00074D35">
        <w:t xml:space="preserve"> </w:t>
      </w:r>
      <w:r w:rsidRPr="00D257F8" w:rsidR="00362C19">
        <w:t>were</w:t>
      </w:r>
      <w:r w:rsidRPr="00D257F8" w:rsidR="00074D35">
        <w:t xml:space="preserve"> </w:t>
      </w:r>
      <w:r w:rsidRPr="00D257F8" w:rsidR="00362C19">
        <w:t>made.</w:t>
      </w:r>
      <w:r w:rsidRPr="00D257F8" w:rsidR="00074D35">
        <w:t xml:space="preserve"> </w:t>
      </w:r>
      <w:r w:rsidRPr="00D257F8" w:rsidR="00362C19">
        <w:t>Of</w:t>
      </w:r>
      <w:r w:rsidRPr="00D257F8" w:rsidR="00074D35">
        <w:t xml:space="preserve"> </w:t>
      </w:r>
      <w:r w:rsidRPr="00D257F8" w:rsidR="00362C19">
        <w:t>that</w:t>
      </w:r>
      <w:r w:rsidRPr="00D257F8" w:rsidR="00074D35">
        <w:t xml:space="preserve"> </w:t>
      </w:r>
      <w:r w:rsidRPr="00D257F8" w:rsidR="00362C19">
        <w:t>amount,</w:t>
      </w:r>
      <w:r w:rsidRPr="00D257F8" w:rsidR="00074D35">
        <w:t xml:space="preserve"> </w:t>
      </w:r>
      <w:r w:rsidRPr="00D257F8" w:rsidR="00362C19">
        <w:t>not</w:t>
      </w:r>
      <w:r w:rsidRPr="00D257F8" w:rsidR="00074D35">
        <w:t xml:space="preserve"> </w:t>
      </w:r>
      <w:r w:rsidRPr="00D257F8" w:rsidR="00362C19">
        <w:t>all</w:t>
      </w:r>
      <w:r w:rsidRPr="00D257F8" w:rsidR="00074D35">
        <w:t xml:space="preserve"> </w:t>
      </w:r>
      <w:r w:rsidRPr="00D257F8" w:rsidR="00362C19">
        <w:t>those</w:t>
      </w:r>
      <w:r w:rsidRPr="00D257F8" w:rsidR="00074D35">
        <w:t xml:space="preserve"> </w:t>
      </w:r>
      <w:r w:rsidRPr="00D257F8" w:rsidR="00362C19">
        <w:t>were</w:t>
      </w:r>
      <w:r w:rsidRPr="00D257F8" w:rsidR="00074D35">
        <w:t xml:space="preserve"> </w:t>
      </w:r>
      <w:r w:rsidRPr="00D257F8" w:rsidR="00362C19">
        <w:t>deemed</w:t>
      </w:r>
      <w:r w:rsidRPr="00D257F8" w:rsidR="00074D35">
        <w:t xml:space="preserve"> </w:t>
      </w:r>
      <w:r w:rsidRPr="00D257F8" w:rsidR="00362C19">
        <w:t>admissible.</w:t>
      </w:r>
      <w:r w:rsidRPr="00D257F8" w:rsidR="00074D35">
        <w:t xml:space="preserve"> </w:t>
      </w:r>
      <w:r w:rsidRPr="00D257F8" w:rsidR="00362C19">
        <w:t>You</w:t>
      </w:r>
      <w:r w:rsidRPr="00D257F8" w:rsidR="00074D35">
        <w:t xml:space="preserve"> </w:t>
      </w:r>
      <w:r w:rsidRPr="00D257F8" w:rsidR="00362C19">
        <w:t>are</w:t>
      </w:r>
      <w:r w:rsidRPr="00D257F8" w:rsidR="00074D35">
        <w:t xml:space="preserve"> </w:t>
      </w:r>
      <w:r w:rsidRPr="00D257F8" w:rsidR="00362C19">
        <w:t>talking</w:t>
      </w:r>
      <w:r w:rsidRPr="00D257F8" w:rsidR="00074D35">
        <w:t xml:space="preserve"> </w:t>
      </w:r>
      <w:r w:rsidRPr="00D257F8" w:rsidR="00362C19">
        <w:t>about</w:t>
      </w:r>
      <w:r w:rsidRPr="00D257F8" w:rsidR="00074D35">
        <w:t xml:space="preserve"> </w:t>
      </w:r>
      <w:r w:rsidRPr="00D257F8" w:rsidR="00A13DB2">
        <w:t>small</w:t>
      </w:r>
      <w:r w:rsidRPr="00D257F8" w:rsidR="00074D35">
        <w:t xml:space="preserve"> </w:t>
      </w:r>
      <w:r w:rsidRPr="00D257F8" w:rsidR="00A13DB2">
        <w:t>figures</w:t>
      </w:r>
      <w:r w:rsidRPr="00D257F8" w:rsidR="00074D35">
        <w:t xml:space="preserve"> </w:t>
      </w:r>
      <w:r w:rsidRPr="00D257F8" w:rsidR="00A13DB2">
        <w:t>whichever</w:t>
      </w:r>
      <w:r w:rsidRPr="00D257F8" w:rsidR="00074D35">
        <w:t xml:space="preserve"> </w:t>
      </w:r>
      <w:r w:rsidRPr="00D257F8" w:rsidR="00A13DB2">
        <w:t>way</w:t>
      </w:r>
      <w:r w:rsidRPr="00D257F8" w:rsidR="00074D35">
        <w:t xml:space="preserve"> </w:t>
      </w:r>
      <w:r w:rsidRPr="00D257F8" w:rsidR="00A13DB2">
        <w:t>you</w:t>
      </w:r>
      <w:r w:rsidRPr="00D257F8" w:rsidR="00074D35">
        <w:t xml:space="preserve"> </w:t>
      </w:r>
      <w:r w:rsidRPr="00D257F8" w:rsidR="00A13DB2">
        <w:t>look</w:t>
      </w:r>
      <w:r w:rsidRPr="00D257F8" w:rsidR="00074D35">
        <w:t xml:space="preserve"> </w:t>
      </w:r>
      <w:r w:rsidRPr="00D257F8" w:rsidR="00A13DB2">
        <w:t>at</w:t>
      </w:r>
      <w:r w:rsidRPr="00D257F8" w:rsidR="00074D35">
        <w:t xml:space="preserve"> </w:t>
      </w:r>
      <w:r w:rsidRPr="00D257F8" w:rsidR="00A13DB2">
        <w:t>it.</w:t>
      </w:r>
      <w:r w:rsidRPr="00D257F8" w:rsidR="00074D35">
        <w:t xml:space="preserve"> </w:t>
      </w:r>
      <w:r w:rsidRPr="00D257F8" w:rsidR="00362C19">
        <w:t>Those</w:t>
      </w:r>
      <w:r w:rsidRPr="00D257F8" w:rsidR="00074D35">
        <w:t xml:space="preserve"> </w:t>
      </w:r>
      <w:r w:rsidRPr="00D257F8" w:rsidR="00362C19">
        <w:t>are</w:t>
      </w:r>
      <w:r w:rsidRPr="00D257F8" w:rsidR="00074D35">
        <w:t xml:space="preserve"> </w:t>
      </w:r>
      <w:r w:rsidRPr="00D257F8" w:rsidR="00362C19">
        <w:t>the</w:t>
      </w:r>
      <w:r w:rsidRPr="00D257F8" w:rsidR="00074D35">
        <w:t xml:space="preserve"> </w:t>
      </w:r>
      <w:r w:rsidRPr="00D257F8" w:rsidR="00362C19">
        <w:t>ones</w:t>
      </w:r>
      <w:r w:rsidRPr="00D257F8" w:rsidR="00074D35">
        <w:t xml:space="preserve"> </w:t>
      </w:r>
      <w:r w:rsidRPr="00D257F8" w:rsidR="00362C19">
        <w:t>that</w:t>
      </w:r>
      <w:r w:rsidRPr="00D257F8" w:rsidR="00074D35">
        <w:t xml:space="preserve"> </w:t>
      </w:r>
      <w:r w:rsidRPr="00D257F8" w:rsidR="00362C19">
        <w:t>we</w:t>
      </w:r>
      <w:r w:rsidRPr="00D257F8" w:rsidR="00074D35">
        <w:t xml:space="preserve"> </w:t>
      </w:r>
      <w:r w:rsidRPr="00D257F8" w:rsidR="00362C19">
        <w:t>know</w:t>
      </w:r>
      <w:r w:rsidRPr="00D257F8" w:rsidR="00074D35">
        <w:t xml:space="preserve"> </w:t>
      </w:r>
      <w:r w:rsidRPr="00D257F8" w:rsidR="00362C19">
        <w:t>about.</w:t>
      </w:r>
      <w:r w:rsidRPr="00D257F8" w:rsidR="00074D35">
        <w:t xml:space="preserve"> </w:t>
      </w:r>
      <w:r w:rsidRPr="00D257F8" w:rsidR="00362C19">
        <w:t>If</w:t>
      </w:r>
      <w:r w:rsidRPr="00D257F8" w:rsidR="00074D35">
        <w:t xml:space="preserve"> </w:t>
      </w:r>
      <w:r w:rsidR="00C2002E">
        <w:t>that</w:t>
      </w:r>
      <w:r w:rsidRPr="00D257F8" w:rsidR="00074D35">
        <w:t xml:space="preserve"> </w:t>
      </w:r>
      <w:r w:rsidRPr="00D257F8" w:rsidR="00362C19">
        <w:t>is</w:t>
      </w:r>
      <w:r w:rsidRPr="00D257F8" w:rsidR="00074D35">
        <w:t xml:space="preserve"> </w:t>
      </w:r>
      <w:r w:rsidRPr="00D257F8" w:rsidR="00362C19">
        <w:t>the</w:t>
      </w:r>
      <w:r w:rsidRPr="00D257F8" w:rsidR="00074D35">
        <w:t xml:space="preserve"> </w:t>
      </w:r>
      <w:r w:rsidRPr="00D257F8" w:rsidR="00362C19">
        <w:t>tip</w:t>
      </w:r>
      <w:r w:rsidRPr="00D257F8" w:rsidR="00074D35">
        <w:t xml:space="preserve"> </w:t>
      </w:r>
      <w:r w:rsidRPr="00D257F8" w:rsidR="00362C19">
        <w:t>of</w:t>
      </w:r>
      <w:r w:rsidRPr="00D257F8" w:rsidR="00074D35">
        <w:t xml:space="preserve"> </w:t>
      </w:r>
      <w:r w:rsidRPr="00D257F8" w:rsidR="00362C19">
        <w:t>the</w:t>
      </w:r>
      <w:r w:rsidRPr="00D257F8" w:rsidR="00074D35">
        <w:t xml:space="preserve"> </w:t>
      </w:r>
      <w:r w:rsidRPr="00D257F8" w:rsidR="00362C19">
        <w:t>iceberg,</w:t>
      </w:r>
      <w:r w:rsidRPr="00D257F8" w:rsidR="00074D35">
        <w:t xml:space="preserve"> </w:t>
      </w:r>
      <w:r w:rsidRPr="00D257F8" w:rsidR="00362C19">
        <w:t>t</w:t>
      </w:r>
      <w:r w:rsidRPr="00D257F8" w:rsidR="00A13DB2">
        <w:t>here</w:t>
      </w:r>
      <w:r w:rsidRPr="00D257F8" w:rsidR="00074D35">
        <w:t xml:space="preserve"> </w:t>
      </w:r>
      <w:r w:rsidRPr="00D257F8" w:rsidR="00A13DB2">
        <w:t>may</w:t>
      </w:r>
      <w:r w:rsidRPr="00D257F8" w:rsidR="00074D35">
        <w:t xml:space="preserve"> </w:t>
      </w:r>
      <w:r w:rsidRPr="00D257F8" w:rsidR="00A13DB2">
        <w:t>well</w:t>
      </w:r>
      <w:r w:rsidRPr="00D257F8" w:rsidR="00074D35">
        <w:t xml:space="preserve"> </w:t>
      </w:r>
      <w:r w:rsidRPr="00D257F8" w:rsidR="00A13DB2">
        <w:t>be</w:t>
      </w:r>
      <w:r w:rsidRPr="00D257F8" w:rsidR="00074D35">
        <w:t xml:space="preserve"> </w:t>
      </w:r>
      <w:r w:rsidRPr="00D257F8" w:rsidR="00A13DB2">
        <w:t>a</w:t>
      </w:r>
      <w:r w:rsidRPr="00D257F8" w:rsidR="00074D35">
        <w:t xml:space="preserve"> </w:t>
      </w:r>
      <w:r w:rsidRPr="00D257F8" w:rsidR="00A13DB2">
        <w:t>lot</w:t>
      </w:r>
      <w:r w:rsidRPr="00D257F8" w:rsidR="00074D35">
        <w:t xml:space="preserve"> </w:t>
      </w:r>
      <w:r w:rsidRPr="00D257F8" w:rsidR="00A13DB2">
        <w:t>of</w:t>
      </w:r>
      <w:r w:rsidRPr="00D257F8" w:rsidR="00074D35">
        <w:t xml:space="preserve"> </w:t>
      </w:r>
      <w:r w:rsidRPr="00D257F8" w:rsidR="00A13DB2">
        <w:t>people</w:t>
      </w:r>
      <w:r w:rsidRPr="00D257F8" w:rsidR="00074D35">
        <w:t xml:space="preserve"> </w:t>
      </w:r>
      <w:r w:rsidRPr="00D257F8" w:rsidR="00A13DB2">
        <w:t>who</w:t>
      </w:r>
      <w:r w:rsidRPr="00D257F8" w:rsidR="00074D35">
        <w:t xml:space="preserve"> </w:t>
      </w:r>
      <w:r w:rsidRPr="00D257F8" w:rsidR="00A13DB2">
        <w:t>want</w:t>
      </w:r>
      <w:r w:rsidRPr="00D257F8" w:rsidR="00074D35">
        <w:t xml:space="preserve"> </w:t>
      </w:r>
      <w:r w:rsidRPr="00D257F8" w:rsidR="00A13DB2">
        <w:t>to</w:t>
      </w:r>
      <w:r w:rsidRPr="00D257F8" w:rsidR="00074D35">
        <w:t xml:space="preserve"> </w:t>
      </w:r>
      <w:r w:rsidRPr="00D257F8" w:rsidR="00A13DB2">
        <w:t>make</w:t>
      </w:r>
      <w:r w:rsidRPr="00D257F8" w:rsidR="00074D35">
        <w:t xml:space="preserve"> </w:t>
      </w:r>
      <w:r w:rsidRPr="00D257F8" w:rsidR="00A13DB2">
        <w:t>complaints</w:t>
      </w:r>
      <w:r w:rsidRPr="00D257F8" w:rsidR="00074D35">
        <w:t xml:space="preserve"> </w:t>
      </w:r>
      <w:r w:rsidRPr="00D257F8" w:rsidR="00A13DB2">
        <w:t>and</w:t>
      </w:r>
      <w:r w:rsidRPr="00D257F8" w:rsidR="00074D35">
        <w:t xml:space="preserve"> </w:t>
      </w:r>
      <w:r w:rsidRPr="00D257F8" w:rsidR="00A13DB2">
        <w:t>do</w:t>
      </w:r>
      <w:r w:rsidRPr="00D257F8" w:rsidR="00074D35">
        <w:t xml:space="preserve"> </w:t>
      </w:r>
      <w:r w:rsidRPr="00D257F8" w:rsidR="00362C19">
        <w:t>not</w:t>
      </w:r>
      <w:r w:rsidRPr="00D257F8" w:rsidR="00074D35">
        <w:t xml:space="preserve"> </w:t>
      </w:r>
      <w:r w:rsidRPr="00D257F8" w:rsidR="00362C19">
        <w:t>do</w:t>
      </w:r>
      <w:r w:rsidRPr="00D257F8" w:rsidR="00074D35">
        <w:t xml:space="preserve"> </w:t>
      </w:r>
      <w:r w:rsidRPr="00D257F8" w:rsidR="00A13DB2">
        <w:t>it</w:t>
      </w:r>
      <w:r w:rsidRPr="00D257F8" w:rsidR="00F57E37">
        <w:t>.</w:t>
      </w:r>
      <w:r w:rsidRPr="00D257F8" w:rsidR="00074D35">
        <w:t xml:space="preserve"> </w:t>
      </w:r>
      <w:r w:rsidRPr="00D257F8" w:rsidR="00362C19">
        <w:t>Either</w:t>
      </w:r>
      <w:r w:rsidRPr="00D257F8" w:rsidR="00074D35">
        <w:t xml:space="preserve"> </w:t>
      </w:r>
      <w:r w:rsidRPr="00D257F8" w:rsidR="00362C19">
        <w:t>way,</w:t>
      </w:r>
      <w:r w:rsidRPr="00D257F8" w:rsidR="00074D35">
        <w:t xml:space="preserve"> </w:t>
      </w:r>
      <w:r w:rsidRPr="00D257F8" w:rsidR="00F57E37">
        <w:t>they</w:t>
      </w:r>
      <w:r w:rsidRPr="00D257F8" w:rsidR="00074D35">
        <w:t xml:space="preserve"> </w:t>
      </w:r>
      <w:r w:rsidRPr="00D257F8" w:rsidR="00F57E37">
        <w:t>are</w:t>
      </w:r>
      <w:r w:rsidRPr="00D257F8" w:rsidR="00074D35">
        <w:t xml:space="preserve"> </w:t>
      </w:r>
      <w:r w:rsidRPr="00D257F8" w:rsidR="00F57E37">
        <w:t>relatively</w:t>
      </w:r>
      <w:r w:rsidRPr="00D257F8" w:rsidR="00074D35">
        <w:t xml:space="preserve"> </w:t>
      </w:r>
      <w:r w:rsidRPr="00D257F8" w:rsidR="00F57E37">
        <w:t>small</w:t>
      </w:r>
      <w:r w:rsidRPr="00D257F8" w:rsidR="00074D35">
        <w:t xml:space="preserve"> </w:t>
      </w:r>
      <w:r w:rsidRPr="00D257F8" w:rsidR="00F57E37">
        <w:t>numb</w:t>
      </w:r>
      <w:r w:rsidRPr="00D257F8" w:rsidR="00A13DB2">
        <w:t>e</w:t>
      </w:r>
      <w:r w:rsidRPr="00D257F8" w:rsidR="00F57E37">
        <w:t>rs</w:t>
      </w:r>
      <w:r w:rsidRPr="00D257F8">
        <w:t>.</w:t>
      </w:r>
    </w:p>
    <w:p w:rsidR="00EA0E2C" w:rsidRPr="00D257F8" w:rsidP="00A13DB2">
      <w:pPr>
        <w:pStyle w:val="Answer"/>
      </w:pPr>
      <w:r w:rsidRPr="00D257F8">
        <w:t>The</w:t>
      </w:r>
      <w:r w:rsidRPr="00D257F8" w:rsidR="00074D35">
        <w:t xml:space="preserve"> </w:t>
      </w:r>
      <w:r w:rsidRPr="00D257F8">
        <w:t>ty</w:t>
      </w:r>
      <w:r w:rsidRPr="00D257F8" w:rsidR="00A13DB2">
        <w:t>pes</w:t>
      </w:r>
      <w:r w:rsidRPr="00D257F8" w:rsidR="00074D35">
        <w:t xml:space="preserve"> </w:t>
      </w:r>
      <w:r w:rsidRPr="00D257F8" w:rsidR="00A13DB2">
        <w:t>of</w:t>
      </w:r>
      <w:r w:rsidRPr="00D257F8" w:rsidR="00074D35">
        <w:t xml:space="preserve"> </w:t>
      </w:r>
      <w:r w:rsidRPr="00D257F8" w:rsidR="00A13DB2">
        <w:t>thing</w:t>
      </w:r>
      <w:r w:rsidRPr="00D257F8" w:rsidR="00074D35">
        <w:t xml:space="preserve"> </w:t>
      </w:r>
      <w:r w:rsidRPr="00D257F8" w:rsidR="00A13DB2">
        <w:t>that</w:t>
      </w:r>
      <w:r w:rsidRPr="00D257F8" w:rsidR="00074D35">
        <w:t xml:space="preserve"> </w:t>
      </w:r>
      <w:r w:rsidRPr="00D257F8" w:rsidR="00A13DB2">
        <w:t>we</w:t>
      </w:r>
      <w:r w:rsidRPr="00D257F8" w:rsidR="00074D35">
        <w:t xml:space="preserve"> </w:t>
      </w:r>
      <w:r w:rsidRPr="00D257F8" w:rsidR="00A13DB2">
        <w:t>see</w:t>
      </w:r>
      <w:r w:rsidRPr="00D257F8" w:rsidR="00074D35">
        <w:t xml:space="preserve"> </w:t>
      </w:r>
      <w:r w:rsidRPr="00D257F8">
        <w:t>are</w:t>
      </w:r>
      <w:r w:rsidRPr="00D257F8" w:rsidR="00074D35">
        <w:t xml:space="preserve"> </w:t>
      </w:r>
      <w:r w:rsidRPr="00D257F8">
        <w:t>mostly</w:t>
      </w:r>
      <w:r w:rsidRPr="00D257F8" w:rsidR="00074D35">
        <w:t xml:space="preserve"> </w:t>
      </w:r>
      <w:r w:rsidRPr="00D257F8">
        <w:t>around</w:t>
      </w:r>
      <w:r w:rsidRPr="00D257F8" w:rsidR="00074D35">
        <w:t xml:space="preserve"> </w:t>
      </w:r>
      <w:r w:rsidRPr="00D257F8" w:rsidR="00A13DB2">
        <w:t>career</w:t>
      </w:r>
      <w:r w:rsidRPr="00D257F8" w:rsidR="00074D35">
        <w:t xml:space="preserve"> </w:t>
      </w:r>
      <w:r w:rsidRPr="00D257F8" w:rsidR="00A13DB2">
        <w:t>management</w:t>
      </w:r>
      <w:r w:rsidRPr="00D257F8">
        <w:t>,</w:t>
      </w:r>
      <w:r w:rsidRPr="00D257F8" w:rsidR="00074D35">
        <w:t xml:space="preserve"> </w:t>
      </w:r>
      <w:r w:rsidRPr="00D257F8">
        <w:t>and</w:t>
      </w:r>
      <w:r w:rsidRPr="00D257F8" w:rsidR="00074D35">
        <w:t xml:space="preserve"> </w:t>
      </w:r>
      <w:r w:rsidRPr="00D257F8">
        <w:t>this</w:t>
      </w:r>
      <w:r w:rsidRPr="00D257F8" w:rsidR="00074D35">
        <w:t xml:space="preserve"> </w:t>
      </w:r>
      <w:r w:rsidRPr="00D257F8">
        <w:t>is</w:t>
      </w:r>
      <w:r w:rsidRPr="00D257F8" w:rsidR="00074D35">
        <w:t xml:space="preserve"> </w:t>
      </w:r>
      <w:r w:rsidRPr="00D257F8">
        <w:t>for</w:t>
      </w:r>
      <w:r w:rsidRPr="00D257F8" w:rsidR="00074D35">
        <w:t xml:space="preserve"> </w:t>
      </w:r>
      <w:r w:rsidRPr="00D257F8">
        <w:t>all</w:t>
      </w:r>
      <w:r w:rsidRPr="00D257F8" w:rsidR="00074D35">
        <w:t xml:space="preserve"> </w:t>
      </w:r>
      <w:r w:rsidRPr="00D257F8">
        <w:t>three</w:t>
      </w:r>
      <w:r w:rsidRPr="00D257F8" w:rsidR="00074D35">
        <w:t xml:space="preserve"> </w:t>
      </w:r>
      <w:r w:rsidRPr="00D257F8">
        <w:t>s</w:t>
      </w:r>
      <w:r w:rsidRPr="00D257F8">
        <w:t>ervices.</w:t>
      </w:r>
      <w:r w:rsidRPr="00D257F8" w:rsidR="00074D35">
        <w:t xml:space="preserve"> </w:t>
      </w:r>
      <w:r w:rsidRPr="00D257F8">
        <w:t>Career</w:t>
      </w:r>
      <w:r w:rsidRPr="00D257F8" w:rsidR="00074D35">
        <w:t xml:space="preserve"> </w:t>
      </w:r>
      <w:r w:rsidRPr="00D257F8">
        <w:t>management</w:t>
      </w:r>
      <w:r w:rsidRPr="00D257F8" w:rsidR="00074D35">
        <w:t xml:space="preserve"> </w:t>
      </w:r>
      <w:r w:rsidRPr="00D257F8" w:rsidR="00A13DB2">
        <w:t>is</w:t>
      </w:r>
      <w:r w:rsidRPr="00D257F8" w:rsidR="00074D35">
        <w:t xml:space="preserve"> </w:t>
      </w:r>
      <w:r w:rsidRPr="00D257F8" w:rsidR="00A13DB2">
        <w:t>t</w:t>
      </w:r>
      <w:r w:rsidRPr="00D257F8">
        <w:t>he</w:t>
      </w:r>
      <w:r w:rsidRPr="00D257F8" w:rsidR="00074D35">
        <w:t xml:space="preserve"> </w:t>
      </w:r>
      <w:r w:rsidRPr="00D257F8">
        <w:t>greatest</w:t>
      </w:r>
      <w:r w:rsidRPr="00D257F8" w:rsidR="00074D35">
        <w:t xml:space="preserve"> </w:t>
      </w:r>
      <w:r w:rsidRPr="00D257F8">
        <w:t>proportion</w:t>
      </w:r>
      <w:r w:rsidRPr="00D257F8" w:rsidR="00074D35">
        <w:t xml:space="preserve"> </w:t>
      </w:r>
      <w:r w:rsidRPr="00D257F8">
        <w:t>and</w:t>
      </w:r>
      <w:r w:rsidRPr="00D257F8" w:rsidR="00074D35">
        <w:t xml:space="preserve"> </w:t>
      </w:r>
      <w:r w:rsidRPr="00D257F8">
        <w:t>then</w:t>
      </w:r>
      <w:r w:rsidRPr="00D257F8" w:rsidR="00074D35">
        <w:t xml:space="preserve"> </w:t>
      </w:r>
      <w:r w:rsidRPr="00D257F8" w:rsidR="00A13DB2">
        <w:t>other</w:t>
      </w:r>
      <w:r w:rsidRPr="00D257F8" w:rsidR="00074D35">
        <w:t xml:space="preserve"> </w:t>
      </w:r>
      <w:r w:rsidRPr="00D257F8" w:rsidR="00A13DB2">
        <w:t>matters</w:t>
      </w:r>
      <w:r w:rsidRPr="00D257F8">
        <w:t>,</w:t>
      </w:r>
      <w:r w:rsidRPr="00D257F8" w:rsidR="00074D35">
        <w:t xml:space="preserve"> </w:t>
      </w:r>
      <w:r w:rsidRPr="00D257F8">
        <w:t>which</w:t>
      </w:r>
      <w:r w:rsidRPr="00D257F8" w:rsidR="00074D35">
        <w:t xml:space="preserve"> </w:t>
      </w:r>
      <w:r w:rsidRPr="00D257F8" w:rsidR="00A13DB2">
        <w:t>I</w:t>
      </w:r>
      <w:r w:rsidRPr="00D257F8" w:rsidR="00074D35">
        <w:t xml:space="preserve"> </w:t>
      </w:r>
      <w:r w:rsidRPr="00D257F8" w:rsidR="00A13DB2">
        <w:t>would</w:t>
      </w:r>
      <w:r w:rsidRPr="00D257F8" w:rsidR="00074D35">
        <w:t xml:space="preserve"> </w:t>
      </w:r>
      <w:r w:rsidRPr="00D257F8" w:rsidR="00A13DB2">
        <w:t>very</w:t>
      </w:r>
      <w:r w:rsidRPr="00D257F8" w:rsidR="00074D35">
        <w:t xml:space="preserve"> </w:t>
      </w:r>
      <w:r w:rsidRPr="00D257F8" w:rsidR="00A13DB2">
        <w:t>broadly</w:t>
      </w:r>
      <w:r w:rsidRPr="00D257F8" w:rsidR="00074D35">
        <w:t xml:space="preserve"> </w:t>
      </w:r>
      <w:r w:rsidRPr="00D257F8" w:rsidR="00A13DB2">
        <w:t>describe</w:t>
      </w:r>
      <w:r w:rsidRPr="00D257F8" w:rsidR="00074D35">
        <w:t xml:space="preserve"> </w:t>
      </w:r>
      <w:r w:rsidRPr="00D257F8">
        <w:t>as</w:t>
      </w:r>
      <w:r w:rsidRPr="00D257F8" w:rsidR="00074D35">
        <w:t xml:space="preserve"> </w:t>
      </w:r>
      <w:r w:rsidRPr="00D257F8">
        <w:t>terms</w:t>
      </w:r>
      <w:r w:rsidRPr="00D257F8" w:rsidR="00074D35">
        <w:t xml:space="preserve"> </w:t>
      </w:r>
      <w:r w:rsidRPr="00D257F8">
        <w:t>and</w:t>
      </w:r>
      <w:r w:rsidRPr="00D257F8" w:rsidR="00074D35">
        <w:t xml:space="preserve"> </w:t>
      </w:r>
      <w:r w:rsidRPr="00D257F8">
        <w:t>conditions</w:t>
      </w:r>
      <w:r w:rsidRPr="00D257F8" w:rsidR="00074D35">
        <w:t xml:space="preserve"> </w:t>
      </w:r>
      <w:r w:rsidRPr="00D257F8">
        <w:t>of</w:t>
      </w:r>
      <w:r w:rsidRPr="00D257F8" w:rsidR="00074D35">
        <w:t xml:space="preserve"> </w:t>
      </w:r>
      <w:r w:rsidRPr="00D257F8">
        <w:t>service.</w:t>
      </w:r>
      <w:r w:rsidRPr="00D257F8" w:rsidR="00074D35">
        <w:t xml:space="preserve"> </w:t>
      </w:r>
    </w:p>
    <w:p w:rsidR="00A13DB2" w:rsidRPr="00D257F8" w:rsidP="00A13DB2">
      <w:pPr>
        <w:pStyle w:val="Answer"/>
      </w:pPr>
      <w:r w:rsidRPr="00D257F8">
        <w:t>Interestingly,</w:t>
      </w:r>
      <w:r w:rsidRPr="00D257F8" w:rsidR="00074D35">
        <w:t xml:space="preserve"> </w:t>
      </w:r>
      <w:r w:rsidRPr="00D257F8">
        <w:t>if</w:t>
      </w:r>
      <w:r w:rsidRPr="00D257F8" w:rsidR="00074D35">
        <w:t xml:space="preserve"> </w:t>
      </w:r>
      <w:r w:rsidRPr="00D257F8">
        <w:t>you</w:t>
      </w:r>
      <w:r w:rsidRPr="00D257F8" w:rsidR="00074D35">
        <w:t xml:space="preserve"> </w:t>
      </w:r>
      <w:r w:rsidRPr="00D257F8">
        <w:t>d</w:t>
      </w:r>
      <w:r w:rsidRPr="00D257F8">
        <w:t>id</w:t>
      </w:r>
      <w:r w:rsidRPr="00D257F8" w:rsidR="00074D35">
        <w:t xml:space="preserve"> </w:t>
      </w:r>
      <w:r w:rsidRPr="00D257F8">
        <w:t>not</w:t>
      </w:r>
      <w:r w:rsidRPr="00D257F8" w:rsidR="00074D35">
        <w:t xml:space="preserve"> </w:t>
      </w:r>
      <w:r w:rsidRPr="00D257F8">
        <w:t>know</w:t>
      </w:r>
      <w:r w:rsidRPr="00D257F8" w:rsidR="00074D35">
        <w:t xml:space="preserve"> </w:t>
      </w:r>
      <w:r w:rsidRPr="00D257F8">
        <w:t>anything</w:t>
      </w:r>
      <w:r w:rsidRPr="00D257F8" w:rsidR="00074D35">
        <w:t xml:space="preserve"> </w:t>
      </w:r>
      <w:r w:rsidRPr="00D257F8">
        <w:t>about</w:t>
      </w:r>
      <w:r w:rsidRPr="00D257F8" w:rsidR="00074D35">
        <w:t xml:space="preserve"> </w:t>
      </w:r>
      <w:r w:rsidRPr="00D257F8">
        <w:t>the</w:t>
      </w:r>
      <w:r w:rsidRPr="00D257F8" w:rsidR="00074D35">
        <w:t xml:space="preserve"> </w:t>
      </w:r>
      <w:r w:rsidRPr="00D257F8">
        <w:t>Armed</w:t>
      </w:r>
      <w:r w:rsidRPr="00D257F8" w:rsidR="00074D35">
        <w:t xml:space="preserve"> </w:t>
      </w:r>
      <w:r w:rsidRPr="00D257F8">
        <w:t>F</w:t>
      </w:r>
      <w:r w:rsidRPr="00D257F8">
        <w:t>orces</w:t>
      </w:r>
      <w:r w:rsidRPr="00D257F8" w:rsidR="00074D35">
        <w:t xml:space="preserve"> </w:t>
      </w:r>
      <w:r w:rsidRPr="00D257F8">
        <w:t>and</w:t>
      </w:r>
      <w:r w:rsidRPr="00D257F8" w:rsidR="00074D35">
        <w:t xml:space="preserve"> </w:t>
      </w:r>
      <w:r w:rsidRPr="00D257F8">
        <w:t>you</w:t>
      </w:r>
      <w:r w:rsidRPr="00D257F8" w:rsidR="00074D35">
        <w:t xml:space="preserve"> </w:t>
      </w:r>
      <w:r w:rsidRPr="00D257F8">
        <w:t>were</w:t>
      </w:r>
      <w:r w:rsidRPr="00D257F8" w:rsidR="00074D35">
        <w:t xml:space="preserve"> </w:t>
      </w:r>
      <w:r w:rsidRPr="00D257F8">
        <w:t>reading</w:t>
      </w:r>
      <w:r w:rsidRPr="00D257F8" w:rsidR="00074D35">
        <w:t xml:space="preserve"> </w:t>
      </w:r>
      <w:r w:rsidRPr="00D257F8">
        <w:t>about</w:t>
      </w:r>
      <w:r w:rsidRPr="00D257F8" w:rsidR="00074D35">
        <w:t xml:space="preserve"> </w:t>
      </w:r>
      <w:r w:rsidRPr="00D257F8">
        <w:t>it</w:t>
      </w:r>
      <w:r w:rsidRPr="00D257F8" w:rsidR="00074D35">
        <w:t xml:space="preserve"> </w:t>
      </w:r>
      <w:r w:rsidRPr="00D257F8">
        <w:t>in</w:t>
      </w:r>
      <w:r w:rsidRPr="00D257F8" w:rsidR="00074D35">
        <w:t xml:space="preserve"> </w:t>
      </w:r>
      <w:r w:rsidRPr="00D257F8">
        <w:t>the</w:t>
      </w:r>
      <w:r w:rsidRPr="00D257F8" w:rsidR="00074D35">
        <w:t xml:space="preserve"> </w:t>
      </w:r>
      <w:r w:rsidRPr="00D257F8">
        <w:t>newspaper,</w:t>
      </w:r>
      <w:r w:rsidRPr="00D257F8" w:rsidR="00074D35">
        <w:t xml:space="preserve"> </w:t>
      </w:r>
      <w:r w:rsidRPr="00D257F8">
        <w:t>the</w:t>
      </w:r>
      <w:r w:rsidRPr="00D257F8" w:rsidR="00074D35">
        <w:t xml:space="preserve"> </w:t>
      </w:r>
      <w:r w:rsidRPr="00D257F8">
        <w:t>kind</w:t>
      </w:r>
      <w:r w:rsidR="00C2002E">
        <w:t>s</w:t>
      </w:r>
      <w:r w:rsidRPr="00D257F8" w:rsidR="00074D35">
        <w:t xml:space="preserve"> </w:t>
      </w:r>
      <w:r w:rsidRPr="00D257F8">
        <w:t>of</w:t>
      </w:r>
      <w:r w:rsidRPr="00D257F8" w:rsidR="00074D35">
        <w:t xml:space="preserve"> </w:t>
      </w:r>
      <w:r w:rsidRPr="00D257F8">
        <w:t>thing</w:t>
      </w:r>
      <w:r w:rsidRPr="00D257F8" w:rsidR="00074D35">
        <w:t xml:space="preserve"> </w:t>
      </w:r>
      <w:r w:rsidRPr="00D257F8">
        <w:t>that</w:t>
      </w:r>
      <w:r w:rsidRPr="00D257F8" w:rsidR="00074D35">
        <w:t xml:space="preserve"> </w:t>
      </w:r>
      <w:r w:rsidRPr="00D257F8">
        <w:t>hit</w:t>
      </w:r>
      <w:r w:rsidRPr="00D257F8" w:rsidR="00074D35">
        <w:t xml:space="preserve"> </w:t>
      </w:r>
      <w:r w:rsidRPr="00D257F8">
        <w:t>the</w:t>
      </w:r>
      <w:r w:rsidRPr="00D257F8" w:rsidR="00074D35">
        <w:t xml:space="preserve"> </w:t>
      </w:r>
      <w:r w:rsidRPr="00D257F8">
        <w:t>headlines</w:t>
      </w:r>
      <w:r w:rsidRPr="00D257F8" w:rsidR="00074D35">
        <w:t xml:space="preserve"> </w:t>
      </w:r>
      <w:r w:rsidRPr="00D257F8">
        <w:t>are</w:t>
      </w:r>
      <w:r w:rsidRPr="00D257F8" w:rsidR="00074D35">
        <w:t xml:space="preserve"> </w:t>
      </w:r>
      <w:r w:rsidRPr="00D257F8">
        <w:t>around</w:t>
      </w:r>
      <w:r w:rsidRPr="00D257F8" w:rsidR="00074D35">
        <w:t xml:space="preserve"> </w:t>
      </w:r>
      <w:r w:rsidRPr="00D257F8" w:rsidR="00F57E37">
        <w:t>bullying</w:t>
      </w:r>
      <w:r w:rsidRPr="00D257F8">
        <w:t>,</w:t>
      </w:r>
      <w:r w:rsidRPr="00D257F8" w:rsidR="00074D35">
        <w:t xml:space="preserve"> </w:t>
      </w:r>
      <w:r w:rsidRPr="00D257F8" w:rsidR="00F57E37">
        <w:t>harassment</w:t>
      </w:r>
      <w:r w:rsidRPr="00D257F8" w:rsidR="00074D35">
        <w:t xml:space="preserve"> </w:t>
      </w:r>
      <w:r w:rsidRPr="00D257F8" w:rsidR="00F57E37">
        <w:t>and</w:t>
      </w:r>
      <w:r w:rsidRPr="00D257F8" w:rsidR="00074D35">
        <w:t xml:space="preserve"> </w:t>
      </w:r>
      <w:r w:rsidRPr="00D257F8" w:rsidR="00F57E37">
        <w:t>discrim</w:t>
      </w:r>
      <w:r w:rsidRPr="00D257F8">
        <w:t>ination</w:t>
      </w:r>
      <w:r w:rsidRPr="00D257F8" w:rsidR="00EA0E2C">
        <w:t xml:space="preserve">, </w:t>
      </w:r>
      <w:r w:rsidRPr="00D257F8" w:rsidR="00F57E37">
        <w:t>particularly</w:t>
      </w:r>
      <w:r w:rsidRPr="00D257F8" w:rsidR="00074D35">
        <w:t xml:space="preserve"> </w:t>
      </w:r>
      <w:r w:rsidRPr="00D257F8">
        <w:t>if</w:t>
      </w:r>
      <w:r w:rsidRPr="00D257F8" w:rsidR="00074D35">
        <w:t xml:space="preserve"> </w:t>
      </w:r>
      <w:r w:rsidRPr="00D257F8">
        <w:t>those</w:t>
      </w:r>
      <w:r w:rsidRPr="00D257F8" w:rsidR="00074D35">
        <w:t xml:space="preserve"> </w:t>
      </w:r>
      <w:r w:rsidRPr="00D257F8">
        <w:t>are</w:t>
      </w:r>
      <w:r w:rsidRPr="00D257F8" w:rsidR="00074D35">
        <w:t xml:space="preserve"> </w:t>
      </w:r>
      <w:r w:rsidRPr="00D257F8">
        <w:t>motivated</w:t>
      </w:r>
      <w:r w:rsidRPr="00D257F8" w:rsidR="00074D35">
        <w:t xml:space="preserve"> </w:t>
      </w:r>
      <w:r w:rsidRPr="00D257F8">
        <w:t>either</w:t>
      </w:r>
      <w:r w:rsidRPr="00D257F8" w:rsidR="00074D35">
        <w:t xml:space="preserve"> </w:t>
      </w:r>
      <w:r w:rsidRPr="00D257F8">
        <w:t>by</w:t>
      </w:r>
      <w:r w:rsidRPr="00D257F8" w:rsidR="00074D35">
        <w:t xml:space="preserve"> </w:t>
      </w:r>
      <w:r w:rsidRPr="00D257F8">
        <w:t>se</w:t>
      </w:r>
      <w:r w:rsidRPr="00D257F8">
        <w:t>xism</w:t>
      </w:r>
      <w:r w:rsidRPr="00D257F8" w:rsidR="00074D35">
        <w:t xml:space="preserve"> </w:t>
      </w:r>
      <w:r w:rsidRPr="00D257F8">
        <w:t>or</w:t>
      </w:r>
      <w:r w:rsidRPr="00D257F8" w:rsidR="00074D35">
        <w:t xml:space="preserve"> </w:t>
      </w:r>
      <w:r w:rsidRPr="00D257F8">
        <w:t>racism.</w:t>
      </w:r>
      <w:r w:rsidRPr="00D257F8" w:rsidR="00074D35">
        <w:t xml:space="preserve"> </w:t>
      </w:r>
      <w:r w:rsidRPr="00D257F8">
        <w:t>Usually,</w:t>
      </w:r>
      <w:r w:rsidRPr="00D257F8" w:rsidR="00074D35">
        <w:t xml:space="preserve"> </w:t>
      </w:r>
      <w:r w:rsidRPr="00D257F8">
        <w:t>that</w:t>
      </w:r>
      <w:r w:rsidRPr="00D257F8" w:rsidR="00074D35">
        <w:t xml:space="preserve"> </w:t>
      </w:r>
      <w:r w:rsidRPr="00D257F8">
        <w:t>is</w:t>
      </w:r>
      <w:r w:rsidRPr="00D257F8" w:rsidR="00074D35">
        <w:t xml:space="preserve"> </w:t>
      </w:r>
      <w:r w:rsidRPr="00D257F8">
        <w:t>what</w:t>
      </w:r>
      <w:r w:rsidRPr="00D257F8" w:rsidR="00074D35">
        <w:t xml:space="preserve"> </w:t>
      </w:r>
      <w:r w:rsidRPr="00D257F8">
        <w:t>you</w:t>
      </w:r>
      <w:r w:rsidRPr="00D257F8" w:rsidR="00074D35">
        <w:t xml:space="preserve"> </w:t>
      </w:r>
      <w:r w:rsidRPr="00D257F8">
        <w:t>tend</w:t>
      </w:r>
      <w:r w:rsidRPr="00D257F8" w:rsidR="00074D35">
        <w:t xml:space="preserve"> </w:t>
      </w:r>
      <w:r w:rsidRPr="00D257F8">
        <w:t>to</w:t>
      </w:r>
      <w:r w:rsidRPr="00D257F8" w:rsidR="00074D35">
        <w:t xml:space="preserve"> </w:t>
      </w:r>
      <w:r w:rsidRPr="00D257F8">
        <w:t>see.</w:t>
      </w:r>
      <w:r w:rsidRPr="00D257F8" w:rsidR="00EA0E2C">
        <w:t xml:space="preserve"> </w:t>
      </w:r>
      <w:r w:rsidRPr="00D257F8">
        <w:t>Those</w:t>
      </w:r>
      <w:r w:rsidRPr="00D257F8" w:rsidR="00074D35">
        <w:t xml:space="preserve"> </w:t>
      </w:r>
      <w:r w:rsidRPr="00D257F8">
        <w:t>complaints</w:t>
      </w:r>
      <w:r w:rsidRPr="00D257F8" w:rsidR="00074D35">
        <w:t xml:space="preserve"> </w:t>
      </w:r>
      <w:r w:rsidRPr="00D257F8">
        <w:t>are</w:t>
      </w:r>
      <w:r w:rsidRPr="00D257F8" w:rsidR="00074D35">
        <w:t xml:space="preserve"> </w:t>
      </w:r>
      <w:r w:rsidRPr="00D257F8">
        <w:t>a</w:t>
      </w:r>
      <w:r w:rsidRPr="00D257F8" w:rsidR="00074D35">
        <w:t xml:space="preserve"> </w:t>
      </w:r>
      <w:r w:rsidRPr="00D257F8">
        <w:t>very</w:t>
      </w:r>
      <w:r w:rsidRPr="00D257F8" w:rsidR="00074D35">
        <w:t xml:space="preserve"> </w:t>
      </w:r>
      <w:r w:rsidRPr="00D257F8">
        <w:t>small</w:t>
      </w:r>
      <w:r w:rsidRPr="00D257F8" w:rsidR="00074D35">
        <w:t xml:space="preserve"> </w:t>
      </w:r>
      <w:r w:rsidRPr="00D257F8">
        <w:t>proportion</w:t>
      </w:r>
      <w:r w:rsidRPr="00D257F8" w:rsidR="00074D35">
        <w:t xml:space="preserve"> </w:t>
      </w:r>
      <w:r w:rsidRPr="00D257F8">
        <w:t>of</w:t>
      </w:r>
      <w:r w:rsidRPr="00D257F8" w:rsidR="00074D35">
        <w:t xml:space="preserve"> </w:t>
      </w:r>
      <w:r w:rsidRPr="00D257F8">
        <w:t>the</w:t>
      </w:r>
      <w:r w:rsidRPr="00D257F8" w:rsidR="00074D35">
        <w:t xml:space="preserve"> </w:t>
      </w:r>
      <w:r w:rsidRPr="00D257F8">
        <w:t>types</w:t>
      </w:r>
      <w:r w:rsidRPr="00D257F8" w:rsidR="00074D35">
        <w:t xml:space="preserve"> </w:t>
      </w:r>
      <w:r w:rsidRPr="00D257F8">
        <w:t>of</w:t>
      </w:r>
      <w:r w:rsidRPr="00D257F8" w:rsidR="00074D35">
        <w:t xml:space="preserve"> </w:t>
      </w:r>
      <w:r w:rsidRPr="00D257F8">
        <w:t>complaint</w:t>
      </w:r>
      <w:r w:rsidRPr="00D257F8" w:rsidR="00074D35">
        <w:t xml:space="preserve"> </w:t>
      </w:r>
      <w:r w:rsidRPr="00D257F8">
        <w:t>that</w:t>
      </w:r>
      <w:r w:rsidRPr="00D257F8" w:rsidR="00074D35">
        <w:t xml:space="preserve"> </w:t>
      </w:r>
      <w:r w:rsidRPr="00D257F8">
        <w:t>we</w:t>
      </w:r>
      <w:r w:rsidRPr="00D257F8" w:rsidR="00074D35">
        <w:t xml:space="preserve"> </w:t>
      </w:r>
      <w:r w:rsidRPr="00D257F8">
        <w:t>see</w:t>
      </w:r>
      <w:r w:rsidRPr="00D257F8" w:rsidR="00074D35">
        <w:t xml:space="preserve"> </w:t>
      </w:r>
      <w:r w:rsidRPr="00D257F8">
        <w:t>in</w:t>
      </w:r>
      <w:r w:rsidRPr="00D257F8" w:rsidR="00074D35">
        <w:t xml:space="preserve"> </w:t>
      </w:r>
      <w:r w:rsidRPr="00D257F8">
        <w:t>our</w:t>
      </w:r>
      <w:r w:rsidRPr="00D257F8" w:rsidR="00074D35">
        <w:t xml:space="preserve"> </w:t>
      </w:r>
      <w:r w:rsidRPr="00D257F8">
        <w:t>office,</w:t>
      </w:r>
      <w:r w:rsidRPr="00D257F8" w:rsidR="00074D35">
        <w:t xml:space="preserve"> </w:t>
      </w:r>
      <w:r w:rsidRPr="00D257F8">
        <w:t>s</w:t>
      </w:r>
      <w:r w:rsidRPr="00D257F8">
        <w:t>omewhere</w:t>
      </w:r>
      <w:r w:rsidRPr="00D257F8" w:rsidR="00074D35">
        <w:t xml:space="preserve"> </w:t>
      </w:r>
      <w:r w:rsidRPr="00D257F8">
        <w:t>between</w:t>
      </w:r>
      <w:r w:rsidRPr="00D257F8" w:rsidR="00074D35">
        <w:t xml:space="preserve"> </w:t>
      </w:r>
      <w:r w:rsidRPr="00D257F8">
        <w:t>25%</w:t>
      </w:r>
      <w:r w:rsidRPr="00D257F8" w:rsidR="00074D35">
        <w:t xml:space="preserve"> </w:t>
      </w:r>
      <w:r w:rsidRPr="00D257F8">
        <w:t>and</w:t>
      </w:r>
      <w:r w:rsidRPr="00D257F8" w:rsidR="00074D35">
        <w:t xml:space="preserve"> </w:t>
      </w:r>
      <w:r w:rsidRPr="00D257F8">
        <w:t>28%</w:t>
      </w:r>
      <w:r w:rsidRPr="00D257F8">
        <w:t>.</w:t>
      </w:r>
      <w:r w:rsidRPr="00D257F8" w:rsidR="00074D35">
        <w:t xml:space="preserve"> </w:t>
      </w:r>
      <w:r w:rsidRPr="00D257F8">
        <w:t>They</w:t>
      </w:r>
      <w:r w:rsidRPr="00D257F8" w:rsidR="00074D35">
        <w:t xml:space="preserve"> </w:t>
      </w:r>
      <w:r w:rsidRPr="00D257F8">
        <w:t>are</w:t>
      </w:r>
      <w:r w:rsidRPr="00D257F8" w:rsidR="00074D35">
        <w:t xml:space="preserve"> </w:t>
      </w:r>
      <w:r w:rsidRPr="00D257F8">
        <w:t>small</w:t>
      </w:r>
      <w:r w:rsidRPr="00D257F8" w:rsidR="00074D35">
        <w:t xml:space="preserve"> </w:t>
      </w:r>
      <w:r w:rsidRPr="00D257F8">
        <w:t>and</w:t>
      </w:r>
      <w:r w:rsidRPr="00D257F8" w:rsidR="00074D35">
        <w:t xml:space="preserve"> </w:t>
      </w:r>
      <w:r w:rsidRPr="00D257F8">
        <w:t>it</w:t>
      </w:r>
      <w:r w:rsidRPr="00D257F8" w:rsidR="00074D35">
        <w:t xml:space="preserve"> </w:t>
      </w:r>
      <w:r w:rsidRPr="00D257F8">
        <w:t>ha</w:t>
      </w:r>
      <w:r w:rsidRPr="00D257F8" w:rsidR="00EA0E2C">
        <w:t>s</w:t>
      </w:r>
      <w:r w:rsidRPr="00D257F8" w:rsidR="00074D35">
        <w:t xml:space="preserve"> </w:t>
      </w:r>
      <w:r w:rsidRPr="00D257F8">
        <w:t>reduced</w:t>
      </w:r>
      <w:r w:rsidRPr="00D257F8" w:rsidR="00074D35">
        <w:t xml:space="preserve"> </w:t>
      </w:r>
      <w:r w:rsidRPr="00D257F8">
        <w:t>since</w:t>
      </w:r>
      <w:r w:rsidRPr="00D257F8" w:rsidR="00074D35">
        <w:t xml:space="preserve"> </w:t>
      </w:r>
      <w:r w:rsidRPr="00D257F8">
        <w:t>I</w:t>
      </w:r>
      <w:r w:rsidRPr="00D257F8" w:rsidR="00074D35">
        <w:t xml:space="preserve"> </w:t>
      </w:r>
      <w:r w:rsidRPr="00D257F8">
        <w:t>have</w:t>
      </w:r>
      <w:r w:rsidRPr="00D257F8" w:rsidR="00074D35">
        <w:t xml:space="preserve"> </w:t>
      </w:r>
      <w:r w:rsidRPr="00D257F8">
        <w:t>been</w:t>
      </w:r>
      <w:r w:rsidRPr="00D257F8" w:rsidR="00074D35">
        <w:t xml:space="preserve"> </w:t>
      </w:r>
      <w:r w:rsidRPr="00D257F8">
        <w:t>in</w:t>
      </w:r>
      <w:r w:rsidRPr="00D257F8" w:rsidR="00074D35">
        <w:t xml:space="preserve"> </w:t>
      </w:r>
      <w:r w:rsidRPr="00D257F8">
        <w:t>post.</w:t>
      </w:r>
      <w:r w:rsidRPr="00D257F8" w:rsidR="00074D35">
        <w:t xml:space="preserve"> </w:t>
      </w:r>
      <w:r w:rsidRPr="00D257F8">
        <w:t>What</w:t>
      </w:r>
      <w:r w:rsidRPr="00D257F8" w:rsidR="00074D35">
        <w:t xml:space="preserve"> </w:t>
      </w:r>
      <w:r w:rsidRPr="00D257F8">
        <w:t>I</w:t>
      </w:r>
      <w:r w:rsidRPr="00D257F8" w:rsidR="00074D35">
        <w:t xml:space="preserve"> </w:t>
      </w:r>
      <w:r w:rsidRPr="00D257F8">
        <w:t>find</w:t>
      </w:r>
      <w:r w:rsidRPr="00D257F8" w:rsidR="00074D35">
        <w:t xml:space="preserve"> </w:t>
      </w:r>
      <w:r w:rsidRPr="00D257F8">
        <w:t>is</w:t>
      </w:r>
      <w:r w:rsidRPr="00D257F8" w:rsidR="00074D35">
        <w:t xml:space="preserve"> </w:t>
      </w:r>
      <w:r w:rsidRPr="00D257F8">
        <w:t>that</w:t>
      </w:r>
      <w:r w:rsidRPr="00D257F8" w:rsidR="00074D35">
        <w:t xml:space="preserve"> </w:t>
      </w:r>
      <w:r w:rsidRPr="00D257F8">
        <w:t>the</w:t>
      </w:r>
      <w:r w:rsidRPr="00D257F8" w:rsidR="00074D35">
        <w:t xml:space="preserve"> </w:t>
      </w:r>
      <w:r w:rsidRPr="00D257F8">
        <w:t>more</w:t>
      </w:r>
      <w:r w:rsidRPr="00D257F8" w:rsidR="00074D35">
        <w:t xml:space="preserve"> </w:t>
      </w:r>
      <w:r w:rsidRPr="00D257F8">
        <w:t>distressing</w:t>
      </w:r>
      <w:r w:rsidRPr="00D257F8" w:rsidR="00074D35">
        <w:t xml:space="preserve"> </w:t>
      </w:r>
      <w:r w:rsidRPr="00D257F8">
        <w:t>matters</w:t>
      </w:r>
      <w:r w:rsidRPr="00D257F8" w:rsidR="00074D35">
        <w:t xml:space="preserve"> </w:t>
      </w:r>
      <w:r w:rsidRPr="00D257F8">
        <w:t>tend</w:t>
      </w:r>
      <w:r w:rsidRPr="00D257F8" w:rsidR="00074D35">
        <w:t xml:space="preserve"> </w:t>
      </w:r>
      <w:r w:rsidRPr="00D257F8">
        <w:t>to</w:t>
      </w:r>
      <w:r w:rsidRPr="00D257F8" w:rsidR="00074D35">
        <w:t xml:space="preserve"> </w:t>
      </w:r>
      <w:r w:rsidRPr="00D257F8">
        <w:t>arise</w:t>
      </w:r>
      <w:r w:rsidRPr="00D257F8" w:rsidR="00074D35">
        <w:t xml:space="preserve"> </w:t>
      </w:r>
      <w:r w:rsidRPr="00D257F8">
        <w:t>out</w:t>
      </w:r>
      <w:r w:rsidRPr="00D257F8" w:rsidR="00074D35">
        <w:t xml:space="preserve"> </w:t>
      </w:r>
      <w:r w:rsidRPr="00D257F8">
        <w:t>of</w:t>
      </w:r>
      <w:r w:rsidRPr="00D257F8" w:rsidR="00074D35">
        <w:t xml:space="preserve"> </w:t>
      </w:r>
      <w:r w:rsidRPr="00D257F8">
        <w:t>bullying</w:t>
      </w:r>
      <w:r w:rsidRPr="00D257F8">
        <w:t>,</w:t>
      </w:r>
      <w:r w:rsidRPr="00D257F8" w:rsidR="00074D35">
        <w:t xml:space="preserve"> </w:t>
      </w:r>
      <w:r w:rsidRPr="00D257F8">
        <w:t>harassment</w:t>
      </w:r>
      <w:r w:rsidRPr="00D257F8" w:rsidR="00074D35">
        <w:t xml:space="preserve"> </w:t>
      </w:r>
      <w:r w:rsidRPr="00D257F8">
        <w:t>and</w:t>
      </w:r>
      <w:r w:rsidRPr="00D257F8" w:rsidR="00074D35">
        <w:t xml:space="preserve"> </w:t>
      </w:r>
      <w:r w:rsidRPr="00D257F8">
        <w:t>discrimination</w:t>
      </w:r>
      <w:r w:rsidRPr="00D257F8">
        <w:t>,</w:t>
      </w:r>
      <w:r w:rsidRPr="00D257F8" w:rsidR="00074D35">
        <w:t xml:space="preserve"> </w:t>
      </w:r>
      <w:r w:rsidRPr="00D257F8">
        <w:t>but,</w:t>
      </w:r>
      <w:r w:rsidRPr="00D257F8" w:rsidR="00EA0E2C">
        <w:t xml:space="preserve"> in terms of their</w:t>
      </w:r>
      <w:r w:rsidRPr="00D257F8" w:rsidR="00074D35">
        <w:t xml:space="preserve"> </w:t>
      </w:r>
      <w:r w:rsidRPr="00D257F8" w:rsidR="008C1F93">
        <w:t>numbers</w:t>
      </w:r>
      <w:r w:rsidRPr="00D257F8" w:rsidR="00EA0E2C">
        <w:t xml:space="preserve">, they </w:t>
      </w:r>
      <w:r w:rsidRPr="00D257F8">
        <w:t>are</w:t>
      </w:r>
      <w:r w:rsidRPr="00D257F8" w:rsidR="00074D35">
        <w:t xml:space="preserve"> </w:t>
      </w:r>
      <w:r w:rsidRPr="00D257F8">
        <w:t>not</w:t>
      </w:r>
      <w:r w:rsidRPr="00D257F8" w:rsidR="00074D35">
        <w:t xml:space="preserve"> </w:t>
      </w:r>
      <w:r w:rsidRPr="00D257F8">
        <w:t>that</w:t>
      </w:r>
      <w:r w:rsidRPr="00D257F8" w:rsidR="00074D35">
        <w:t xml:space="preserve"> </w:t>
      </w:r>
      <w:r w:rsidRPr="00D257F8">
        <w:t>great.</w:t>
      </w:r>
      <w:r w:rsidRPr="00D257F8" w:rsidR="00074D35">
        <w:t xml:space="preserve"> </w:t>
      </w:r>
      <w:r w:rsidRPr="00D257F8">
        <w:t>Most</w:t>
      </w:r>
      <w:r w:rsidRPr="00D257F8" w:rsidR="00074D35">
        <w:t xml:space="preserve"> </w:t>
      </w:r>
      <w:r w:rsidRPr="00D257F8">
        <w:t>of</w:t>
      </w:r>
      <w:r w:rsidRPr="00D257F8" w:rsidR="00074D35">
        <w:t xml:space="preserve"> </w:t>
      </w:r>
      <w:r w:rsidRPr="00D257F8">
        <w:t>the</w:t>
      </w:r>
      <w:r w:rsidRPr="00D257F8" w:rsidR="00074D35">
        <w:t xml:space="preserve"> </w:t>
      </w:r>
      <w:r w:rsidRPr="00D257F8">
        <w:t>issues</w:t>
      </w:r>
      <w:r w:rsidRPr="00D257F8" w:rsidR="00074D35">
        <w:t xml:space="preserve"> </w:t>
      </w:r>
      <w:r w:rsidRPr="00D257F8">
        <w:t>that</w:t>
      </w:r>
      <w:r w:rsidRPr="00D257F8" w:rsidR="00074D35">
        <w:t xml:space="preserve"> </w:t>
      </w:r>
      <w:r w:rsidRPr="00D257F8">
        <w:t>we</w:t>
      </w:r>
      <w:r w:rsidRPr="00D257F8" w:rsidR="00074D35">
        <w:t xml:space="preserve"> </w:t>
      </w:r>
      <w:r w:rsidRPr="00D257F8">
        <w:t>have</w:t>
      </w:r>
      <w:r w:rsidRPr="00D257F8" w:rsidR="00074D35">
        <w:t xml:space="preserve"> </w:t>
      </w:r>
      <w:r w:rsidRPr="00D257F8">
        <w:t>are</w:t>
      </w:r>
      <w:r w:rsidRPr="00D257F8" w:rsidR="00074D35">
        <w:t xml:space="preserve"> </w:t>
      </w:r>
      <w:r w:rsidRPr="00D257F8">
        <w:t>around</w:t>
      </w:r>
      <w:r w:rsidRPr="00D257F8" w:rsidR="00074D35">
        <w:t xml:space="preserve"> </w:t>
      </w:r>
      <w:r w:rsidRPr="00D257F8">
        <w:t>c</w:t>
      </w:r>
      <w:r w:rsidRPr="00D257F8">
        <w:t>areer</w:t>
      </w:r>
      <w:r w:rsidRPr="00D257F8" w:rsidR="00074D35">
        <w:t xml:space="preserve"> </w:t>
      </w:r>
      <w:r w:rsidRPr="00D257F8">
        <w:t>manag</w:t>
      </w:r>
      <w:r w:rsidRPr="00D257F8">
        <w:t>ement,</w:t>
      </w:r>
      <w:r w:rsidRPr="00D257F8" w:rsidR="00074D35">
        <w:t xml:space="preserve"> </w:t>
      </w:r>
      <w:r w:rsidRPr="00D257F8">
        <w:t>which</w:t>
      </w:r>
      <w:r w:rsidRPr="00D257F8" w:rsidR="00074D35">
        <w:t xml:space="preserve"> </w:t>
      </w:r>
      <w:r w:rsidRPr="00D257F8">
        <w:t>i</w:t>
      </w:r>
      <w:r w:rsidRPr="00D257F8">
        <w:t>s</w:t>
      </w:r>
      <w:r w:rsidRPr="00D257F8" w:rsidR="00074D35">
        <w:t xml:space="preserve"> </w:t>
      </w:r>
      <w:r w:rsidRPr="00D257F8">
        <w:t>distressing</w:t>
      </w:r>
      <w:r w:rsidRPr="00D257F8" w:rsidR="00074D35">
        <w:t xml:space="preserve"> </w:t>
      </w:r>
      <w:r w:rsidRPr="00D257F8">
        <w:t>to</w:t>
      </w:r>
      <w:r w:rsidRPr="00D257F8" w:rsidR="00074D35">
        <w:t xml:space="preserve"> </w:t>
      </w:r>
      <w:r w:rsidRPr="00D257F8">
        <w:t>the</w:t>
      </w:r>
      <w:r w:rsidRPr="00D257F8" w:rsidR="00074D35">
        <w:t xml:space="preserve"> </w:t>
      </w:r>
      <w:r w:rsidRPr="00D257F8">
        <w:t>person</w:t>
      </w:r>
      <w:r w:rsidRPr="00D257F8" w:rsidR="00074D35">
        <w:t xml:space="preserve"> </w:t>
      </w:r>
      <w:r w:rsidRPr="00D257F8">
        <w:t>suffering</w:t>
      </w:r>
      <w:r w:rsidRPr="00D257F8" w:rsidR="00074D35">
        <w:t xml:space="preserve"> </w:t>
      </w:r>
      <w:r w:rsidRPr="00D257F8">
        <w:t>it</w:t>
      </w:r>
      <w:r w:rsidR="00C2002E">
        <w:t>,</w:t>
      </w:r>
      <w:r w:rsidRPr="00D257F8" w:rsidR="00074D35">
        <w:t xml:space="preserve"> </w:t>
      </w:r>
      <w:r w:rsidRPr="00D257F8">
        <w:t>b</w:t>
      </w:r>
      <w:r w:rsidRPr="00D257F8">
        <w:t>ut</w:t>
      </w:r>
      <w:r w:rsidRPr="00D257F8" w:rsidR="00074D35">
        <w:t xml:space="preserve"> </w:t>
      </w:r>
      <w:r w:rsidRPr="00D257F8">
        <w:t>does</w:t>
      </w:r>
      <w:r w:rsidRPr="00D257F8" w:rsidR="00074D35">
        <w:t xml:space="preserve"> </w:t>
      </w:r>
      <w:r w:rsidRPr="00D257F8">
        <w:t>not</w:t>
      </w:r>
      <w:r w:rsidRPr="00D257F8" w:rsidR="00074D35">
        <w:t xml:space="preserve"> </w:t>
      </w:r>
      <w:r w:rsidRPr="00D257F8">
        <w:t>have</w:t>
      </w:r>
      <w:r w:rsidRPr="00D257F8" w:rsidR="00074D35">
        <w:t xml:space="preserve"> </w:t>
      </w:r>
      <w:r w:rsidRPr="00D257F8">
        <w:t>the</w:t>
      </w:r>
      <w:r w:rsidRPr="00D257F8" w:rsidR="00074D35">
        <w:t xml:space="preserve"> </w:t>
      </w:r>
      <w:r w:rsidRPr="00D257F8">
        <w:t>corrosive</w:t>
      </w:r>
      <w:r w:rsidRPr="00D257F8" w:rsidR="00074D35">
        <w:t xml:space="preserve"> </w:t>
      </w:r>
      <w:r w:rsidRPr="00D257F8">
        <w:t>effect</w:t>
      </w:r>
      <w:r w:rsidRPr="00D257F8" w:rsidR="00074D35">
        <w:t xml:space="preserve"> </w:t>
      </w:r>
      <w:r w:rsidRPr="00D257F8">
        <w:t>that</w:t>
      </w:r>
      <w:r w:rsidRPr="00D257F8" w:rsidR="00074D35">
        <w:t xml:space="preserve"> </w:t>
      </w:r>
      <w:r w:rsidRPr="00D257F8">
        <w:t>bullying</w:t>
      </w:r>
      <w:r w:rsidRPr="00D257F8" w:rsidR="00074D35">
        <w:t xml:space="preserve"> </w:t>
      </w:r>
      <w:r w:rsidRPr="00D257F8">
        <w:t>can</w:t>
      </w:r>
      <w:r w:rsidRPr="00D257F8" w:rsidR="00074D35">
        <w:t xml:space="preserve"> </w:t>
      </w:r>
      <w:r w:rsidRPr="00D257F8">
        <w:t>have</w:t>
      </w:r>
      <w:r w:rsidRPr="00D257F8" w:rsidR="00074D35">
        <w:t xml:space="preserve"> </w:t>
      </w:r>
      <w:r w:rsidRPr="00D257F8">
        <w:t>on</w:t>
      </w:r>
      <w:r w:rsidRPr="00D257F8" w:rsidR="00074D35">
        <w:t xml:space="preserve"> </w:t>
      </w:r>
      <w:r w:rsidRPr="00D257F8">
        <w:t>other</w:t>
      </w:r>
      <w:r w:rsidRPr="00D257F8" w:rsidR="00074D35">
        <w:t xml:space="preserve"> </w:t>
      </w:r>
      <w:r w:rsidRPr="00D257F8">
        <w:t>personnel</w:t>
      </w:r>
      <w:r w:rsidR="00C2002E">
        <w:t>,</w:t>
      </w:r>
      <w:r w:rsidRPr="00D257F8" w:rsidR="00074D35">
        <w:t xml:space="preserve"> </w:t>
      </w:r>
      <w:r w:rsidRPr="00D257F8">
        <w:t>as</w:t>
      </w:r>
      <w:r w:rsidRPr="00D257F8" w:rsidR="00074D35">
        <w:t xml:space="preserve"> </w:t>
      </w:r>
      <w:r w:rsidRPr="00D257F8">
        <w:t>well</w:t>
      </w:r>
      <w:r w:rsidRPr="00D257F8" w:rsidR="00074D35">
        <w:t xml:space="preserve"> </w:t>
      </w:r>
      <w:r w:rsidRPr="00D257F8">
        <w:t>as</w:t>
      </w:r>
      <w:r w:rsidRPr="00D257F8" w:rsidR="00074D35">
        <w:t xml:space="preserve"> </w:t>
      </w:r>
      <w:r w:rsidRPr="00D257F8">
        <w:t>the</w:t>
      </w:r>
      <w:r w:rsidRPr="00D257F8" w:rsidR="00074D35">
        <w:t xml:space="preserve"> </w:t>
      </w:r>
      <w:r w:rsidRPr="00D257F8">
        <w:t>person</w:t>
      </w:r>
      <w:r w:rsidRPr="00D257F8" w:rsidR="00074D35">
        <w:t xml:space="preserve"> </w:t>
      </w:r>
      <w:r w:rsidRPr="00D257F8">
        <w:t>complaining.</w:t>
      </w:r>
    </w:p>
    <w:p w:rsidR="00A13DB2" w:rsidRPr="00D257F8" w:rsidP="00A13DB2">
      <w:pPr>
        <w:pStyle w:val="Question"/>
      </w:pPr>
      <w:sdt>
        <w:sdtPr>
          <w:alias w:val="Member"/>
          <w:tag w:val="&lt;Member mnisId='1487' dodsId='31646'&gt;"/>
          <w:id w:val="1465232793"/>
          <w:placeholder>
            <w:docPart w:val="DefaultPlaceholder_1082065158"/>
          </w:placeholder>
          <w:richText/>
        </w:sdtPr>
        <w:sdtContent>
          <w:r w:rsidRPr="00D257F8">
            <w:rPr>
              <w:b/>
            </w:rPr>
            <w:t>Chair:</w:t>
          </w:r>
        </w:sdtContent>
      </w:sdt>
      <w:r w:rsidRPr="00D257F8" w:rsidR="00074D35">
        <w:t xml:space="preserve"> </w:t>
      </w:r>
      <w:r w:rsidRPr="00D257F8" w:rsidR="00C22F38">
        <w:t>Fur</w:t>
      </w:r>
      <w:r w:rsidRPr="00D257F8">
        <w:t>t</w:t>
      </w:r>
      <w:r w:rsidRPr="00D257F8" w:rsidR="00C22F38">
        <w:t>h</w:t>
      </w:r>
      <w:r w:rsidRPr="00D257F8">
        <w:t>er</w:t>
      </w:r>
      <w:r w:rsidRPr="00D257F8" w:rsidR="00074D35">
        <w:t xml:space="preserve"> </w:t>
      </w:r>
      <w:r w:rsidRPr="00D257F8">
        <w:t>to</w:t>
      </w:r>
      <w:r w:rsidRPr="00D257F8" w:rsidR="00074D35">
        <w:t xml:space="preserve"> </w:t>
      </w:r>
      <w:r w:rsidRPr="00D257F8">
        <w:t>that,</w:t>
      </w:r>
      <w:r w:rsidRPr="00D257F8" w:rsidR="00074D35">
        <w:t xml:space="preserve"> </w:t>
      </w:r>
      <w:r w:rsidRPr="00D257F8">
        <w:t>have</w:t>
      </w:r>
      <w:r w:rsidRPr="00D257F8" w:rsidR="00074D35">
        <w:t xml:space="preserve"> </w:t>
      </w:r>
      <w:r w:rsidRPr="00D257F8">
        <w:t>we</w:t>
      </w:r>
      <w:r w:rsidRPr="00D257F8" w:rsidR="00074D35">
        <w:t xml:space="preserve"> </w:t>
      </w:r>
      <w:r w:rsidRPr="00D257F8">
        <w:t>moved</w:t>
      </w:r>
      <w:r w:rsidRPr="00D257F8" w:rsidR="00074D35">
        <w:t xml:space="preserve"> </w:t>
      </w:r>
      <w:r w:rsidRPr="00D257F8">
        <w:t>into</w:t>
      </w:r>
      <w:r w:rsidRPr="00D257F8" w:rsidR="00074D35">
        <w:t xml:space="preserve"> </w:t>
      </w:r>
      <w:r w:rsidRPr="00D257F8">
        <w:t>an</w:t>
      </w:r>
      <w:r w:rsidRPr="00D257F8" w:rsidR="00074D35">
        <w:t xml:space="preserve"> </w:t>
      </w:r>
      <w:r w:rsidRPr="00D257F8">
        <w:t>online</w:t>
      </w:r>
      <w:r w:rsidRPr="00D257F8" w:rsidR="00074D35">
        <w:t xml:space="preserve"> </w:t>
      </w:r>
      <w:r w:rsidRPr="00D257F8">
        <w:t>world</w:t>
      </w:r>
      <w:r w:rsidRPr="00D257F8" w:rsidR="00074D35">
        <w:t xml:space="preserve"> </w:t>
      </w:r>
      <w:r w:rsidRPr="00D257F8" w:rsidR="00C22F38">
        <w:t>where</w:t>
      </w:r>
      <w:r w:rsidRPr="00D257F8" w:rsidR="00074D35">
        <w:t xml:space="preserve"> </w:t>
      </w:r>
      <w:r w:rsidRPr="00D257F8" w:rsidR="00C22F38">
        <w:t>it</w:t>
      </w:r>
      <w:r w:rsidRPr="00D257F8" w:rsidR="00074D35">
        <w:t xml:space="preserve"> </w:t>
      </w:r>
      <w:r w:rsidRPr="00D257F8" w:rsidR="00C22F38">
        <w:t>is</w:t>
      </w:r>
      <w:r w:rsidRPr="00D257F8" w:rsidR="00074D35">
        <w:t xml:space="preserve"> </w:t>
      </w:r>
      <w:r w:rsidRPr="00D257F8" w:rsidR="00C22F38">
        <w:t>very</w:t>
      </w:r>
      <w:r w:rsidRPr="00D257F8" w:rsidR="00074D35">
        <w:t xml:space="preserve"> </w:t>
      </w:r>
      <w:r w:rsidRPr="00D257F8" w:rsidR="00C22F38">
        <w:t>easy</w:t>
      </w:r>
      <w:r w:rsidRPr="00D257F8" w:rsidR="00074D35">
        <w:t xml:space="preserve"> </w:t>
      </w:r>
      <w:r w:rsidRPr="00D257F8" w:rsidR="00C22F38">
        <w:t>to</w:t>
      </w:r>
      <w:r w:rsidRPr="00D257F8" w:rsidR="00074D35">
        <w:t xml:space="preserve"> </w:t>
      </w:r>
      <w:r w:rsidRPr="00D257F8" w:rsidR="00C22F38">
        <w:t>make</w:t>
      </w:r>
      <w:r w:rsidRPr="00D257F8" w:rsidR="00074D35">
        <w:t xml:space="preserve"> </w:t>
      </w:r>
      <w:r w:rsidRPr="00D257F8" w:rsidR="00C22F38">
        <w:t>a</w:t>
      </w:r>
      <w:r w:rsidRPr="00D257F8" w:rsidR="00074D35">
        <w:t xml:space="preserve"> </w:t>
      </w:r>
      <w:r w:rsidRPr="00D257F8" w:rsidR="00C22F38">
        <w:t>complaint</w:t>
      </w:r>
      <w:r w:rsidRPr="00D257F8" w:rsidR="00B64BE1">
        <w:t>,</w:t>
      </w:r>
      <w:r w:rsidRPr="00D257F8" w:rsidR="00074D35">
        <w:t xml:space="preserve"> </w:t>
      </w:r>
      <w:r w:rsidRPr="00D257F8" w:rsidR="00C22F38">
        <w:t>or</w:t>
      </w:r>
      <w:r w:rsidRPr="00D257F8" w:rsidR="00074D35">
        <w:t xml:space="preserve"> </w:t>
      </w:r>
      <w:r w:rsidRPr="00D257F8" w:rsidR="00B64BE1">
        <w:t>are the mechanics</w:t>
      </w:r>
      <w:r w:rsidRPr="00D257F8" w:rsidR="00074D35">
        <w:t xml:space="preserve"> </w:t>
      </w:r>
      <w:r w:rsidRPr="00D257F8">
        <w:t>of</w:t>
      </w:r>
      <w:r w:rsidRPr="00D257F8" w:rsidR="00074D35">
        <w:t xml:space="preserve"> </w:t>
      </w:r>
      <w:r w:rsidRPr="00D257F8">
        <w:t>actually</w:t>
      </w:r>
      <w:r w:rsidRPr="00D257F8" w:rsidR="00074D35">
        <w:t xml:space="preserve"> </w:t>
      </w:r>
      <w:r w:rsidRPr="00D257F8">
        <w:t>going</w:t>
      </w:r>
      <w:r w:rsidRPr="00D257F8" w:rsidR="00074D35">
        <w:t xml:space="preserve"> </w:t>
      </w:r>
      <w:r w:rsidRPr="00D257F8">
        <w:t>throu</w:t>
      </w:r>
      <w:r w:rsidRPr="00D257F8" w:rsidR="00C22F38">
        <w:t>gh</w:t>
      </w:r>
      <w:r w:rsidRPr="00D257F8" w:rsidR="00074D35">
        <w:t xml:space="preserve"> </w:t>
      </w:r>
      <w:r w:rsidRPr="00D257F8" w:rsidR="00C22F38">
        <w:t>t</w:t>
      </w:r>
      <w:r w:rsidRPr="00D257F8">
        <w:t>he</w:t>
      </w:r>
      <w:r w:rsidRPr="00D257F8" w:rsidR="00074D35">
        <w:t xml:space="preserve"> </w:t>
      </w:r>
      <w:r w:rsidRPr="00D257F8" w:rsidR="00C22F38">
        <w:t>business</w:t>
      </w:r>
      <w:r w:rsidRPr="00D257F8" w:rsidR="00074D35">
        <w:t xml:space="preserve"> </w:t>
      </w:r>
      <w:r w:rsidRPr="00D257F8" w:rsidR="00C22F38">
        <w:t>of</w:t>
      </w:r>
      <w:r w:rsidRPr="00D257F8" w:rsidR="00074D35">
        <w:t xml:space="preserve"> </w:t>
      </w:r>
      <w:r w:rsidRPr="00D257F8" w:rsidR="00C22F38">
        <w:t>complaining</w:t>
      </w:r>
      <w:r w:rsidRPr="00D257F8" w:rsidR="00B64BE1">
        <w:t xml:space="preserve"> quite cumbersome</w:t>
      </w:r>
      <w:r w:rsidRPr="00D257F8" w:rsidR="00C22F38">
        <w:t>?</w:t>
      </w:r>
      <w:r w:rsidRPr="00D257F8" w:rsidR="00074D35">
        <w:t xml:space="preserve"> </w:t>
      </w:r>
    </w:p>
    <w:p w:rsidR="00A13DB2" w:rsidRPr="00D257F8" w:rsidP="00A759D7">
      <w:pPr>
        <w:pStyle w:val="Answer"/>
      </w:pPr>
      <w:sdt>
        <w:sdtPr>
          <w:alias w:val="Witness"/>
          <w:id w:val="132688639"/>
          <w:placeholder>
            <w:docPart w:val="DefaultPlaceholder_1082065158"/>
          </w:placeholder>
          <w:richText/>
        </w:sdtPr>
        <w:sdtContent>
          <w:r w:rsidRPr="00D257F8" w:rsidR="00074D35">
            <w:rPr>
              <w:b/>
              <w:i/>
              <w:iCs/>
            </w:rPr>
            <w:t>Nicola Williams:</w:t>
          </w:r>
          <w:r w:rsidRPr="00D257F8" w:rsidR="00074D35">
            <w:rPr>
              <w:b/>
            </w:rPr>
            <w:t xml:space="preserve"> </w:t>
          </w:r>
        </w:sdtContent>
      </w:sdt>
      <w:r w:rsidRPr="00D257F8" w:rsidR="00C22F38">
        <w:t>T</w:t>
      </w:r>
      <w:r w:rsidRPr="00D257F8">
        <w:t>he</w:t>
      </w:r>
      <w:r w:rsidRPr="00D257F8" w:rsidR="00074D35">
        <w:t xml:space="preserve"> </w:t>
      </w:r>
      <w:r w:rsidRPr="00D257F8">
        <w:t>coronavirus</w:t>
      </w:r>
      <w:r w:rsidRPr="00D257F8" w:rsidR="00074D35">
        <w:t xml:space="preserve"> </w:t>
      </w:r>
      <w:r w:rsidRPr="00D257F8" w:rsidR="00C22F38">
        <w:t>ha</w:t>
      </w:r>
      <w:r w:rsidR="00C2002E">
        <w:t>s</w:t>
      </w:r>
      <w:r w:rsidRPr="00D257F8" w:rsidR="00074D35">
        <w:t xml:space="preserve"> </w:t>
      </w:r>
      <w:r w:rsidRPr="00D257F8" w:rsidR="00C22F38">
        <w:t>really</w:t>
      </w:r>
      <w:r w:rsidRPr="00D257F8" w:rsidR="00074D35">
        <w:t xml:space="preserve"> </w:t>
      </w:r>
      <w:r w:rsidRPr="00D257F8" w:rsidR="00C22F38">
        <w:t>shown</w:t>
      </w:r>
      <w:r w:rsidRPr="00D257F8" w:rsidR="00074D35">
        <w:t xml:space="preserve"> </w:t>
      </w:r>
      <w:r w:rsidRPr="00D257F8" w:rsidR="00C22F38">
        <w:t>us</w:t>
      </w:r>
      <w:r w:rsidRPr="00D257F8" w:rsidR="00074D35">
        <w:t xml:space="preserve"> </w:t>
      </w:r>
      <w:r w:rsidRPr="00D257F8" w:rsidR="00C22F38">
        <w:t>that</w:t>
      </w:r>
      <w:r w:rsidRPr="00D257F8" w:rsidR="00074D35">
        <w:t xml:space="preserve"> </w:t>
      </w:r>
      <w:r w:rsidRPr="00D257F8" w:rsidR="00C22F38">
        <w:t>we</w:t>
      </w:r>
      <w:r w:rsidRPr="00D257F8" w:rsidR="00074D35">
        <w:t xml:space="preserve"> </w:t>
      </w:r>
      <w:r w:rsidRPr="00D257F8" w:rsidR="00C22F38">
        <w:t>can</w:t>
      </w:r>
      <w:r w:rsidRPr="00D257F8" w:rsidR="00074D35">
        <w:t xml:space="preserve"> </w:t>
      </w:r>
      <w:r w:rsidRPr="00D257F8" w:rsidR="00C22F38">
        <w:t>do</w:t>
      </w:r>
      <w:r w:rsidRPr="00D257F8" w:rsidR="00074D35">
        <w:t xml:space="preserve"> </w:t>
      </w:r>
      <w:r w:rsidRPr="00D257F8" w:rsidR="00C22F38">
        <w:t>a</w:t>
      </w:r>
      <w:r w:rsidRPr="00D257F8" w:rsidR="00074D35">
        <w:t xml:space="preserve"> </w:t>
      </w:r>
      <w:r w:rsidRPr="00D257F8" w:rsidR="00C22F38">
        <w:t>lot</w:t>
      </w:r>
      <w:r w:rsidRPr="00D257F8" w:rsidR="00074D35">
        <w:t xml:space="preserve"> </w:t>
      </w:r>
      <w:r w:rsidRPr="00D257F8" w:rsidR="00C22F38">
        <w:t>more</w:t>
      </w:r>
      <w:r w:rsidRPr="00D257F8" w:rsidR="00074D35">
        <w:t xml:space="preserve"> </w:t>
      </w:r>
      <w:r w:rsidRPr="00D257F8" w:rsidR="00C22F38">
        <w:t>things</w:t>
      </w:r>
      <w:r w:rsidRPr="00D257F8" w:rsidR="00074D35">
        <w:t xml:space="preserve"> </w:t>
      </w:r>
      <w:r w:rsidRPr="00D257F8" w:rsidR="00C22F38">
        <w:t>online.</w:t>
      </w:r>
      <w:r w:rsidRPr="00D257F8" w:rsidR="00074D35">
        <w:t xml:space="preserve"> </w:t>
      </w:r>
      <w:r w:rsidRPr="00D257F8" w:rsidR="00C22F38">
        <w:t>I</w:t>
      </w:r>
      <w:r w:rsidRPr="00D257F8" w:rsidR="00074D35">
        <w:t xml:space="preserve"> </w:t>
      </w:r>
      <w:r w:rsidRPr="00D257F8" w:rsidR="00C22F38">
        <w:t>may</w:t>
      </w:r>
      <w:r w:rsidRPr="00D257F8" w:rsidR="00B64BE1">
        <w:t xml:space="preserve"> </w:t>
      </w:r>
      <w:r w:rsidRPr="00D257F8" w:rsidR="00C22F38">
        <w:t>have</w:t>
      </w:r>
      <w:r w:rsidRPr="00D257F8" w:rsidR="00074D35">
        <w:t xml:space="preserve"> </w:t>
      </w:r>
      <w:r w:rsidRPr="00D257F8">
        <w:t>to</w:t>
      </w:r>
      <w:r w:rsidRPr="00D257F8" w:rsidR="00074D35">
        <w:t xml:space="preserve"> </w:t>
      </w:r>
      <w:r w:rsidRPr="00D257F8">
        <w:t>come</w:t>
      </w:r>
      <w:r w:rsidRPr="00D257F8" w:rsidR="00074D35">
        <w:t xml:space="preserve"> </w:t>
      </w:r>
      <w:r w:rsidRPr="00D257F8">
        <w:t>back</w:t>
      </w:r>
      <w:r w:rsidRPr="00D257F8" w:rsidR="00074D35">
        <w:t xml:space="preserve"> </w:t>
      </w:r>
      <w:r w:rsidRPr="00D257F8">
        <w:t>to</w:t>
      </w:r>
      <w:r w:rsidRPr="00D257F8" w:rsidR="00074D35">
        <w:t xml:space="preserve"> </w:t>
      </w:r>
      <w:r w:rsidRPr="00D257F8">
        <w:t>you</w:t>
      </w:r>
      <w:r w:rsidRPr="00D257F8" w:rsidR="00074D35">
        <w:t xml:space="preserve"> </w:t>
      </w:r>
      <w:r w:rsidRPr="00D257F8">
        <w:t>with</w:t>
      </w:r>
      <w:r w:rsidRPr="00D257F8" w:rsidR="00074D35">
        <w:t xml:space="preserve"> </w:t>
      </w:r>
      <w:r w:rsidRPr="00D257F8">
        <w:t>a</w:t>
      </w:r>
      <w:r w:rsidRPr="00D257F8" w:rsidR="00074D35">
        <w:t xml:space="preserve"> </w:t>
      </w:r>
      <w:r w:rsidRPr="00D257F8">
        <w:t>precise</w:t>
      </w:r>
      <w:r w:rsidRPr="00D257F8" w:rsidR="00074D35">
        <w:t xml:space="preserve"> </w:t>
      </w:r>
      <w:r w:rsidRPr="00D257F8">
        <w:t>answer</w:t>
      </w:r>
      <w:r w:rsidRPr="00D257F8" w:rsidR="00074D35">
        <w:t xml:space="preserve"> </w:t>
      </w:r>
      <w:r w:rsidRPr="00D257F8">
        <w:t>to</w:t>
      </w:r>
      <w:r w:rsidRPr="00D257F8" w:rsidR="00074D35">
        <w:t xml:space="preserve"> </w:t>
      </w:r>
      <w:r w:rsidRPr="00D257F8">
        <w:t>that</w:t>
      </w:r>
      <w:r w:rsidRPr="00D257F8" w:rsidR="00C22F38">
        <w:t>,</w:t>
      </w:r>
      <w:r w:rsidRPr="00D257F8" w:rsidR="00074D35">
        <w:t xml:space="preserve"> </w:t>
      </w:r>
      <w:r w:rsidRPr="00D257F8">
        <w:t>but</w:t>
      </w:r>
      <w:r w:rsidRPr="00D257F8" w:rsidR="00074D35">
        <w:t xml:space="preserve"> </w:t>
      </w:r>
      <w:r w:rsidRPr="00D257F8">
        <w:t>I</w:t>
      </w:r>
      <w:r w:rsidRPr="00D257F8" w:rsidR="00074D35">
        <w:t xml:space="preserve"> </w:t>
      </w:r>
      <w:r w:rsidRPr="00D257F8">
        <w:t>think</w:t>
      </w:r>
      <w:r w:rsidRPr="00D257F8" w:rsidR="00074D35">
        <w:t xml:space="preserve"> </w:t>
      </w:r>
      <w:r w:rsidRPr="00D257F8" w:rsidR="00C22F38">
        <w:t>the</w:t>
      </w:r>
      <w:r w:rsidRPr="00D257F8" w:rsidR="00074D35">
        <w:t xml:space="preserve"> </w:t>
      </w:r>
      <w:r w:rsidRPr="00D257F8" w:rsidR="00C22F38">
        <w:t>current</w:t>
      </w:r>
      <w:r w:rsidRPr="00D257F8" w:rsidR="00074D35">
        <w:t xml:space="preserve"> </w:t>
      </w:r>
      <w:r w:rsidRPr="00D257F8" w:rsidR="00C22F38">
        <w:t>situation</w:t>
      </w:r>
      <w:r w:rsidRPr="00D257F8" w:rsidR="00074D35">
        <w:t xml:space="preserve"> </w:t>
      </w:r>
      <w:r w:rsidRPr="00D257F8" w:rsidR="00C22F38">
        <w:t>is</w:t>
      </w:r>
      <w:r w:rsidRPr="00D257F8" w:rsidR="00074D35">
        <w:t xml:space="preserve"> </w:t>
      </w:r>
      <w:r w:rsidRPr="00D257F8" w:rsidR="00C22F38">
        <w:t>that</w:t>
      </w:r>
      <w:r w:rsidRPr="00D257F8" w:rsidR="00074D35">
        <w:t xml:space="preserve"> </w:t>
      </w:r>
      <w:r w:rsidRPr="00D257F8" w:rsidR="00C22F38">
        <w:t>we</w:t>
      </w:r>
      <w:r w:rsidRPr="00D257F8" w:rsidR="00074D35">
        <w:t xml:space="preserve"> </w:t>
      </w:r>
      <w:r w:rsidRPr="00D257F8" w:rsidR="00C22F38">
        <w:t>are</w:t>
      </w:r>
      <w:r w:rsidRPr="00D257F8" w:rsidR="00074D35">
        <w:t xml:space="preserve"> </w:t>
      </w:r>
      <w:r w:rsidRPr="00D257F8" w:rsidR="00C22F38">
        <w:t>not</w:t>
      </w:r>
      <w:r w:rsidRPr="00D257F8" w:rsidR="00074D35">
        <w:t xml:space="preserve"> </w:t>
      </w:r>
      <w:r w:rsidRPr="00D257F8" w:rsidR="00C22F38">
        <w:t>yet</w:t>
      </w:r>
      <w:r w:rsidRPr="00D257F8" w:rsidR="00074D35">
        <w:t xml:space="preserve"> </w:t>
      </w:r>
      <w:r w:rsidRPr="00D257F8" w:rsidR="00C22F38">
        <w:t>set</w:t>
      </w:r>
      <w:r w:rsidRPr="00D257F8" w:rsidR="00074D35">
        <w:t xml:space="preserve"> </w:t>
      </w:r>
      <w:r w:rsidRPr="00D257F8" w:rsidR="00C22F38">
        <w:t>up</w:t>
      </w:r>
      <w:r w:rsidRPr="00D257F8" w:rsidR="00074D35">
        <w:t xml:space="preserve"> </w:t>
      </w:r>
      <w:r w:rsidRPr="00D257F8" w:rsidR="00C22F38">
        <w:t>to</w:t>
      </w:r>
      <w:r w:rsidRPr="00D257F8" w:rsidR="00074D35">
        <w:t xml:space="preserve"> </w:t>
      </w:r>
      <w:r w:rsidRPr="00D257F8" w:rsidR="00C22F38">
        <w:t>take</w:t>
      </w:r>
      <w:r w:rsidRPr="00D257F8" w:rsidR="00074D35">
        <w:t xml:space="preserve"> </w:t>
      </w:r>
      <w:r w:rsidRPr="00D257F8" w:rsidR="00C22F38">
        <w:t>complaints</w:t>
      </w:r>
      <w:r w:rsidRPr="00D257F8" w:rsidR="00074D35">
        <w:t xml:space="preserve"> </w:t>
      </w:r>
      <w:r w:rsidRPr="00D257F8" w:rsidR="00C22F38">
        <w:t>online.</w:t>
      </w:r>
      <w:r w:rsidRPr="00D257F8" w:rsidR="00074D35">
        <w:t xml:space="preserve"> </w:t>
      </w:r>
      <w:r w:rsidRPr="00D257F8" w:rsidR="00B64BE1">
        <w:t xml:space="preserve">I mean </w:t>
      </w:r>
      <w:r w:rsidRPr="00D257F8" w:rsidR="00C22F38">
        <w:t>my</w:t>
      </w:r>
      <w:r w:rsidRPr="00D257F8" w:rsidR="00074D35">
        <w:t xml:space="preserve"> </w:t>
      </w:r>
      <w:r w:rsidRPr="00D257F8" w:rsidR="00C22F38">
        <w:t>office</w:t>
      </w:r>
      <w:r w:rsidRPr="00D257F8" w:rsidR="00B64BE1">
        <w:t xml:space="preserve">; </w:t>
      </w:r>
      <w:r w:rsidRPr="00D257F8" w:rsidR="00C22F38">
        <w:t>I</w:t>
      </w:r>
      <w:r w:rsidRPr="00D257F8" w:rsidR="00074D35">
        <w:t xml:space="preserve"> </w:t>
      </w:r>
      <w:r w:rsidRPr="00D257F8" w:rsidR="00C22F38">
        <w:t>am</w:t>
      </w:r>
      <w:r w:rsidRPr="00D257F8" w:rsidR="00074D35">
        <w:t xml:space="preserve"> </w:t>
      </w:r>
      <w:r w:rsidRPr="00D257F8" w:rsidR="00C22F38">
        <w:t>not</w:t>
      </w:r>
      <w:r w:rsidRPr="00D257F8" w:rsidR="00074D35">
        <w:t xml:space="preserve"> </w:t>
      </w:r>
      <w:r w:rsidRPr="00D257F8">
        <w:t>speaking</w:t>
      </w:r>
      <w:r w:rsidRPr="00D257F8" w:rsidR="00074D35">
        <w:t xml:space="preserve"> </w:t>
      </w:r>
      <w:r w:rsidRPr="00D257F8">
        <w:t>for</w:t>
      </w:r>
      <w:r w:rsidRPr="00D257F8" w:rsidR="00074D35">
        <w:t xml:space="preserve"> </w:t>
      </w:r>
      <w:r w:rsidRPr="00D257F8">
        <w:t>the</w:t>
      </w:r>
      <w:r w:rsidRPr="00D257F8" w:rsidR="00074D35">
        <w:t xml:space="preserve"> </w:t>
      </w:r>
      <w:r w:rsidRPr="00D257F8">
        <w:t>services</w:t>
      </w:r>
      <w:r w:rsidRPr="00D257F8" w:rsidR="00C22F38">
        <w:t>.</w:t>
      </w:r>
      <w:r w:rsidRPr="00D257F8" w:rsidR="00074D35">
        <w:t xml:space="preserve"> </w:t>
      </w:r>
      <w:r w:rsidRPr="00D257F8" w:rsidR="00C22F38">
        <w:t>The</w:t>
      </w:r>
      <w:r w:rsidRPr="00D257F8" w:rsidR="00074D35">
        <w:t xml:space="preserve"> </w:t>
      </w:r>
      <w:r w:rsidRPr="00D257F8" w:rsidR="00C22F38">
        <w:t>new</w:t>
      </w:r>
      <w:r w:rsidRPr="00D257F8" w:rsidR="00074D35">
        <w:t xml:space="preserve"> </w:t>
      </w:r>
      <w:r w:rsidRPr="00D257F8">
        <w:t>case</w:t>
      </w:r>
      <w:r w:rsidRPr="00D257F8" w:rsidR="00074D35">
        <w:t xml:space="preserve"> </w:t>
      </w:r>
      <w:r w:rsidRPr="00D257F8">
        <w:t>management</w:t>
      </w:r>
      <w:r w:rsidRPr="00D257F8" w:rsidR="00074D35">
        <w:t xml:space="preserve"> </w:t>
      </w:r>
      <w:r w:rsidRPr="00D257F8">
        <w:t>system</w:t>
      </w:r>
      <w:r w:rsidRPr="00D257F8" w:rsidR="00074D35">
        <w:t xml:space="preserve"> </w:t>
      </w:r>
      <w:r w:rsidRPr="00D257F8">
        <w:t>will</w:t>
      </w:r>
      <w:r w:rsidRPr="00D257F8" w:rsidR="00074D35">
        <w:t xml:space="preserve"> </w:t>
      </w:r>
      <w:r w:rsidRPr="00D257F8">
        <w:t>enable</w:t>
      </w:r>
      <w:r w:rsidRPr="00D257F8" w:rsidR="00074D35">
        <w:t xml:space="preserve"> </w:t>
      </w:r>
      <w:r w:rsidRPr="00D257F8">
        <w:t>us</w:t>
      </w:r>
      <w:r w:rsidRPr="00D257F8" w:rsidR="00074D35">
        <w:t xml:space="preserve"> </w:t>
      </w:r>
      <w:r w:rsidRPr="00D257F8">
        <w:t>to</w:t>
      </w:r>
      <w:r w:rsidRPr="00D257F8" w:rsidR="00074D35">
        <w:t xml:space="preserve"> </w:t>
      </w:r>
      <w:r w:rsidRPr="00D257F8">
        <w:t>do</w:t>
      </w:r>
      <w:r w:rsidRPr="00D257F8" w:rsidR="00074D35">
        <w:t xml:space="preserve"> </w:t>
      </w:r>
      <w:r w:rsidRPr="00D257F8">
        <w:t>that.</w:t>
      </w:r>
      <w:r w:rsidRPr="00D257F8" w:rsidR="00074D35">
        <w:t xml:space="preserve"> </w:t>
      </w:r>
      <w:r w:rsidRPr="00D257F8" w:rsidR="00C22F38">
        <w:t>I</w:t>
      </w:r>
      <w:r w:rsidRPr="00D257F8" w:rsidR="00074D35">
        <w:t xml:space="preserve"> </w:t>
      </w:r>
      <w:r w:rsidRPr="00D257F8" w:rsidR="00C22F38">
        <w:t>would</w:t>
      </w:r>
      <w:r w:rsidRPr="00D257F8" w:rsidR="00074D35">
        <w:t xml:space="preserve"> </w:t>
      </w:r>
      <w:r w:rsidRPr="00D257F8" w:rsidR="00C22F38">
        <w:t>like</w:t>
      </w:r>
      <w:r w:rsidRPr="00D257F8" w:rsidR="00074D35">
        <w:t xml:space="preserve"> </w:t>
      </w:r>
      <w:r w:rsidRPr="00D257F8" w:rsidR="00C22F38">
        <w:t>the</w:t>
      </w:r>
      <w:r w:rsidRPr="00D257F8" w:rsidR="00074D35">
        <w:t xml:space="preserve"> </w:t>
      </w:r>
      <w:r w:rsidRPr="00D257F8" w:rsidR="00C22F38">
        <w:t>opportunity</w:t>
      </w:r>
      <w:r w:rsidRPr="00D257F8" w:rsidR="00B64BE1">
        <w:t>,</w:t>
      </w:r>
      <w:r w:rsidRPr="00D257F8" w:rsidR="00074D35">
        <w:t xml:space="preserve"> </w:t>
      </w:r>
      <w:r w:rsidRPr="00D257F8" w:rsidR="00C22F38">
        <w:t>though</w:t>
      </w:r>
      <w:r w:rsidRPr="00D257F8" w:rsidR="00B64BE1">
        <w:t>,</w:t>
      </w:r>
      <w:r w:rsidRPr="00D257F8" w:rsidR="00074D35">
        <w:t xml:space="preserve"> </w:t>
      </w:r>
      <w:r w:rsidRPr="00D257F8" w:rsidR="00C22F38">
        <w:t>to</w:t>
      </w:r>
      <w:r w:rsidRPr="00D257F8" w:rsidR="00074D35">
        <w:t xml:space="preserve"> </w:t>
      </w:r>
      <w:r w:rsidRPr="00D257F8" w:rsidR="00C22F38">
        <w:t>write</w:t>
      </w:r>
      <w:r w:rsidRPr="00D257F8" w:rsidR="00074D35">
        <w:t xml:space="preserve"> </w:t>
      </w:r>
      <w:r w:rsidRPr="00D257F8" w:rsidR="00C22F38">
        <w:t>to</w:t>
      </w:r>
      <w:r w:rsidRPr="00D257F8" w:rsidR="00074D35">
        <w:t xml:space="preserve"> </w:t>
      </w:r>
      <w:r w:rsidRPr="00D257F8" w:rsidR="00C22F38">
        <w:t>you</w:t>
      </w:r>
      <w:r w:rsidRPr="00D257F8" w:rsidR="00074D35">
        <w:t xml:space="preserve"> </w:t>
      </w:r>
      <w:r w:rsidRPr="00D257F8" w:rsidR="00C22F38">
        <w:t>with</w:t>
      </w:r>
      <w:r w:rsidRPr="00D257F8" w:rsidR="00074D35">
        <w:t xml:space="preserve"> </w:t>
      </w:r>
      <w:r w:rsidRPr="00D257F8" w:rsidR="00C22F38">
        <w:t>more</w:t>
      </w:r>
      <w:r w:rsidRPr="00D257F8" w:rsidR="00074D35">
        <w:t xml:space="preserve"> </w:t>
      </w:r>
      <w:r w:rsidRPr="00D257F8" w:rsidR="00C22F38">
        <w:t>precision</w:t>
      </w:r>
      <w:r w:rsidRPr="00D257F8" w:rsidR="00074D35">
        <w:t xml:space="preserve"> </w:t>
      </w:r>
      <w:r w:rsidRPr="00D257F8" w:rsidR="00C22F38">
        <w:t>on</w:t>
      </w:r>
      <w:r w:rsidRPr="00D257F8" w:rsidR="00074D35">
        <w:t xml:space="preserve"> </w:t>
      </w:r>
      <w:r w:rsidRPr="00D257F8" w:rsidR="00C22F38">
        <w:t>that.</w:t>
      </w:r>
      <w:r w:rsidRPr="00D257F8" w:rsidR="00074D35">
        <w:t xml:space="preserve"> </w:t>
      </w:r>
      <w:r w:rsidRPr="00D257F8" w:rsidR="00C22F38">
        <w:t>I</w:t>
      </w:r>
      <w:r w:rsidRPr="00D257F8" w:rsidR="00074D35">
        <w:t xml:space="preserve"> </w:t>
      </w:r>
      <w:r w:rsidRPr="00D257F8" w:rsidR="00C22F38">
        <w:t>know</w:t>
      </w:r>
      <w:r w:rsidRPr="00D257F8" w:rsidR="00074D35">
        <w:t xml:space="preserve"> </w:t>
      </w:r>
      <w:r w:rsidRPr="00D257F8" w:rsidR="00C22F38">
        <w:t>we</w:t>
      </w:r>
      <w:r w:rsidRPr="00D257F8" w:rsidR="00074D35">
        <w:t xml:space="preserve"> </w:t>
      </w:r>
      <w:r w:rsidRPr="00D257F8" w:rsidR="00C22F38">
        <w:t>are</w:t>
      </w:r>
      <w:r w:rsidRPr="00D257F8" w:rsidR="00074D35">
        <w:t xml:space="preserve"> </w:t>
      </w:r>
      <w:r w:rsidRPr="00D257F8" w:rsidR="00C22F38">
        <w:t>having</w:t>
      </w:r>
      <w:r w:rsidRPr="00D257F8" w:rsidR="00074D35">
        <w:t xml:space="preserve"> </w:t>
      </w:r>
      <w:r w:rsidRPr="00D257F8" w:rsidR="00C22F38">
        <w:t>a</w:t>
      </w:r>
      <w:r w:rsidRPr="00D257F8" w:rsidR="00074D35">
        <w:t xml:space="preserve"> </w:t>
      </w:r>
      <w:r w:rsidRPr="00D257F8" w:rsidR="00C22F38">
        <w:t>new</w:t>
      </w:r>
      <w:r w:rsidRPr="00D257F8" w:rsidR="00074D35">
        <w:t xml:space="preserve"> </w:t>
      </w:r>
      <w:r w:rsidRPr="00D257F8" w:rsidR="00C22F38">
        <w:t>system</w:t>
      </w:r>
      <w:r w:rsidRPr="00D257F8" w:rsidR="00074D35">
        <w:t xml:space="preserve"> </w:t>
      </w:r>
      <w:r w:rsidRPr="00D257F8" w:rsidR="00C22F38">
        <w:t>and</w:t>
      </w:r>
      <w:r w:rsidRPr="00D257F8" w:rsidR="00074D35">
        <w:t xml:space="preserve"> </w:t>
      </w:r>
      <w:r w:rsidRPr="00D257F8" w:rsidR="00A759D7">
        <w:t>I</w:t>
      </w:r>
      <w:r w:rsidRPr="00D257F8" w:rsidR="00074D35">
        <w:t xml:space="preserve"> </w:t>
      </w:r>
      <w:r w:rsidRPr="00D257F8" w:rsidR="00A759D7">
        <w:t>believe</w:t>
      </w:r>
      <w:r w:rsidRPr="00D257F8" w:rsidR="00074D35">
        <w:t xml:space="preserve"> </w:t>
      </w:r>
      <w:r w:rsidRPr="00D257F8" w:rsidR="00A759D7">
        <w:t>that</w:t>
      </w:r>
      <w:r w:rsidRPr="00D257F8" w:rsidR="00074D35">
        <w:t xml:space="preserve"> </w:t>
      </w:r>
      <w:r w:rsidRPr="00D257F8" w:rsidR="00A759D7">
        <w:t>is</w:t>
      </w:r>
      <w:r w:rsidRPr="00D257F8" w:rsidR="00074D35">
        <w:t xml:space="preserve"> </w:t>
      </w:r>
      <w:r w:rsidRPr="00D257F8" w:rsidR="00A759D7">
        <w:t>the</w:t>
      </w:r>
      <w:r w:rsidRPr="00D257F8" w:rsidR="00074D35">
        <w:t xml:space="preserve"> </w:t>
      </w:r>
      <w:r w:rsidRPr="00D257F8" w:rsidR="00A759D7">
        <w:t>case.</w:t>
      </w:r>
      <w:r w:rsidRPr="00D257F8" w:rsidR="00074D35">
        <w:t xml:space="preserve"> </w:t>
      </w:r>
    </w:p>
    <w:p w:rsidR="00A13DB2" w:rsidRPr="00D257F8" w:rsidP="005A0C4D">
      <w:pPr>
        <w:pStyle w:val="Question"/>
      </w:pPr>
      <w:sdt>
        <w:sdtPr>
          <w:alias w:val="Member"/>
          <w:tag w:val="&lt;Member mnisId='4855' dodsId=''&gt;"/>
          <w:id w:val="-815415274"/>
          <w:placeholder>
            <w:docPart w:val="DefaultPlaceholder_1082065158"/>
          </w:placeholder>
          <w:richText/>
        </w:sdtPr>
        <w:sdtContent>
          <w:r w:rsidRPr="00D257F8" w:rsidR="005A0C4D">
            <w:rPr>
              <w:b/>
            </w:rPr>
            <w:t>Sarah</w:t>
          </w:r>
          <w:r w:rsidRPr="00D257F8" w:rsidR="00074D35">
            <w:rPr>
              <w:b/>
            </w:rPr>
            <w:t xml:space="preserve"> </w:t>
          </w:r>
          <w:r w:rsidRPr="00D257F8" w:rsidR="005A0C4D">
            <w:rPr>
              <w:b/>
            </w:rPr>
            <w:t>Atherton:</w:t>
          </w:r>
        </w:sdtContent>
      </w:sdt>
      <w:r w:rsidRPr="00D257F8" w:rsidR="00074D35">
        <w:t xml:space="preserve"> </w:t>
      </w:r>
      <w:r w:rsidRPr="00D257F8" w:rsidR="00A759D7">
        <w:t>You</w:t>
      </w:r>
      <w:r w:rsidRPr="00D257F8" w:rsidR="00074D35">
        <w:t xml:space="preserve"> </w:t>
      </w:r>
      <w:r w:rsidRPr="00D257F8" w:rsidR="00A759D7">
        <w:t>mentioned</w:t>
      </w:r>
      <w:r w:rsidRPr="00D257F8" w:rsidR="00074D35">
        <w:t xml:space="preserve"> </w:t>
      </w:r>
      <w:r w:rsidRPr="00D257F8" w:rsidR="00A759D7">
        <w:t>that</w:t>
      </w:r>
      <w:r w:rsidRPr="00D257F8" w:rsidR="00074D35">
        <w:t xml:space="preserve"> </w:t>
      </w:r>
      <w:r w:rsidRPr="00D257F8" w:rsidR="00A759D7">
        <w:t>you</w:t>
      </w:r>
      <w:r w:rsidRPr="00D257F8" w:rsidR="00074D35">
        <w:t xml:space="preserve"> </w:t>
      </w:r>
      <w:r w:rsidRPr="00D257F8" w:rsidR="00A759D7">
        <w:t>would</w:t>
      </w:r>
      <w:r w:rsidRPr="00D257F8" w:rsidR="00074D35">
        <w:t xml:space="preserve"> </w:t>
      </w:r>
      <w:r w:rsidRPr="00D257F8" w:rsidR="00A759D7">
        <w:t>like</w:t>
      </w:r>
      <w:r w:rsidRPr="00D257F8" w:rsidR="00074D35">
        <w:t xml:space="preserve"> </w:t>
      </w:r>
      <w:r w:rsidRPr="00D257F8" w:rsidR="00A759D7">
        <w:t>to</w:t>
      </w:r>
      <w:r w:rsidRPr="00D257F8" w:rsidR="00074D35">
        <w:t xml:space="preserve"> </w:t>
      </w:r>
      <w:r w:rsidRPr="00D257F8" w:rsidR="00A759D7">
        <w:t>extend</w:t>
      </w:r>
      <w:r w:rsidRPr="00D257F8" w:rsidR="00074D35">
        <w:t xml:space="preserve"> </w:t>
      </w:r>
      <w:r w:rsidRPr="00D257F8" w:rsidR="00A759D7">
        <w:t>your</w:t>
      </w:r>
      <w:r w:rsidRPr="00D257F8" w:rsidR="00074D35">
        <w:t xml:space="preserve"> </w:t>
      </w:r>
      <w:r w:rsidRPr="00D257F8" w:rsidR="00A759D7">
        <w:t>role</w:t>
      </w:r>
      <w:r w:rsidRPr="00D257F8" w:rsidR="00074D35">
        <w:t xml:space="preserve"> </w:t>
      </w:r>
      <w:r w:rsidRPr="00D257F8" w:rsidR="00A759D7">
        <w:t>to</w:t>
      </w:r>
      <w:r w:rsidRPr="00D257F8" w:rsidR="00074D35">
        <w:t xml:space="preserve"> </w:t>
      </w:r>
      <w:r w:rsidRPr="00D257F8" w:rsidR="00A759D7">
        <w:t>include</w:t>
      </w:r>
      <w:r w:rsidRPr="00D257F8" w:rsidR="00074D35">
        <w:t xml:space="preserve"> </w:t>
      </w:r>
      <w:r w:rsidRPr="00D257F8" w:rsidR="00A759D7">
        <w:t>the</w:t>
      </w:r>
      <w:r w:rsidRPr="00D257F8" w:rsidR="00074D35">
        <w:t xml:space="preserve"> </w:t>
      </w:r>
      <w:r w:rsidRPr="00D257F8" w:rsidR="00A759D7">
        <w:t>power</w:t>
      </w:r>
      <w:r w:rsidRPr="00D257F8" w:rsidR="00074D35">
        <w:t xml:space="preserve"> </w:t>
      </w:r>
      <w:r w:rsidRPr="00D257F8" w:rsidR="00A759D7">
        <w:t>to</w:t>
      </w:r>
      <w:r w:rsidRPr="00D257F8" w:rsidR="00074D35">
        <w:t xml:space="preserve"> </w:t>
      </w:r>
      <w:r w:rsidRPr="00D257F8" w:rsidR="00A759D7">
        <w:t>investigate</w:t>
      </w:r>
      <w:r w:rsidRPr="00D257F8" w:rsidR="00B64BE1">
        <w:t>,</w:t>
      </w:r>
      <w:r w:rsidRPr="00D257F8" w:rsidR="00074D35">
        <w:t xml:space="preserve"> </w:t>
      </w:r>
      <w:r w:rsidRPr="00D257F8" w:rsidR="00A759D7">
        <w:t>and</w:t>
      </w:r>
      <w:r w:rsidRPr="00D257F8" w:rsidR="00074D35">
        <w:t xml:space="preserve"> </w:t>
      </w:r>
      <w:r w:rsidRPr="00D257F8" w:rsidR="00A759D7">
        <w:t>you</w:t>
      </w:r>
      <w:r w:rsidRPr="00D257F8" w:rsidR="00074D35">
        <w:t xml:space="preserve"> </w:t>
      </w:r>
      <w:r w:rsidRPr="00D257F8" w:rsidR="00B64BE1">
        <w:t xml:space="preserve">have </w:t>
      </w:r>
      <w:r w:rsidRPr="00D257F8" w:rsidR="00A759D7">
        <w:t>touched</w:t>
      </w:r>
      <w:r w:rsidRPr="00D257F8" w:rsidR="00074D35">
        <w:t xml:space="preserve"> </w:t>
      </w:r>
      <w:r w:rsidRPr="00D257F8" w:rsidR="00A759D7">
        <w:t>on</w:t>
      </w:r>
      <w:r w:rsidRPr="00D257F8" w:rsidR="00074D35">
        <w:t xml:space="preserve"> </w:t>
      </w:r>
      <w:r w:rsidRPr="00D257F8" w:rsidR="00A759D7">
        <w:t>some</w:t>
      </w:r>
      <w:r w:rsidRPr="00D257F8" w:rsidR="00074D35">
        <w:t xml:space="preserve"> </w:t>
      </w:r>
      <w:r w:rsidRPr="00D257F8" w:rsidR="00A759D7">
        <w:t>legacy</w:t>
      </w:r>
      <w:r w:rsidRPr="00D257F8" w:rsidR="00074D35">
        <w:t xml:space="preserve"> </w:t>
      </w:r>
      <w:r w:rsidRPr="00D257F8" w:rsidR="00A759D7">
        <w:t>issues.</w:t>
      </w:r>
      <w:r w:rsidRPr="00D257F8" w:rsidR="00074D35">
        <w:t xml:space="preserve"> </w:t>
      </w:r>
      <w:r w:rsidRPr="00D257F8" w:rsidR="005A0C4D">
        <w:t>Can</w:t>
      </w:r>
      <w:r w:rsidRPr="00D257F8" w:rsidR="00074D35">
        <w:t xml:space="preserve"> </w:t>
      </w:r>
      <w:r w:rsidRPr="00D257F8" w:rsidR="005A0C4D">
        <w:t>you</w:t>
      </w:r>
      <w:r w:rsidRPr="00D257F8" w:rsidR="00074D35">
        <w:t xml:space="preserve"> </w:t>
      </w:r>
      <w:r w:rsidRPr="00D257F8" w:rsidR="005A0C4D">
        <w:t>fo</w:t>
      </w:r>
      <w:r w:rsidRPr="00D257F8" w:rsidR="00A759D7">
        <w:t>cus</w:t>
      </w:r>
      <w:r w:rsidRPr="00D257F8" w:rsidR="00074D35">
        <w:t xml:space="preserve"> </w:t>
      </w:r>
      <w:r w:rsidRPr="00D257F8" w:rsidR="00A759D7">
        <w:t>on</w:t>
      </w:r>
      <w:r w:rsidRPr="00D257F8" w:rsidR="00074D35">
        <w:t xml:space="preserve"> </w:t>
      </w:r>
      <w:r w:rsidRPr="00D257F8" w:rsidR="00A759D7">
        <w:t>the</w:t>
      </w:r>
      <w:r w:rsidRPr="00D257F8" w:rsidR="00074D35">
        <w:t xml:space="preserve"> </w:t>
      </w:r>
      <w:r w:rsidRPr="00D257F8" w:rsidR="00254EA8">
        <w:t>service complaint</w:t>
      </w:r>
      <w:r w:rsidRPr="00D257F8" w:rsidR="00A759D7">
        <w:t>s</w:t>
      </w:r>
      <w:r w:rsidRPr="00D257F8" w:rsidR="00074D35">
        <w:t xml:space="preserve"> </w:t>
      </w:r>
      <w:r w:rsidRPr="00D257F8" w:rsidR="00A759D7">
        <w:t>system</w:t>
      </w:r>
      <w:r w:rsidRPr="00D257F8" w:rsidR="00074D35">
        <w:t xml:space="preserve"> </w:t>
      </w:r>
      <w:r w:rsidRPr="00D257F8" w:rsidR="00A759D7">
        <w:t>and</w:t>
      </w:r>
      <w:r w:rsidRPr="00D257F8" w:rsidR="00074D35">
        <w:t xml:space="preserve"> </w:t>
      </w:r>
      <w:r w:rsidRPr="00D257F8" w:rsidR="00A759D7">
        <w:t>what</w:t>
      </w:r>
      <w:r w:rsidRPr="00D257F8" w:rsidR="00074D35">
        <w:t xml:space="preserve"> </w:t>
      </w:r>
      <w:r w:rsidRPr="00D257F8" w:rsidR="00A759D7">
        <w:t>your</w:t>
      </w:r>
      <w:r w:rsidRPr="00D257F8" w:rsidR="00074D35">
        <w:t xml:space="preserve"> </w:t>
      </w:r>
      <w:r w:rsidRPr="00D257F8" w:rsidR="00A759D7">
        <w:t>conce</w:t>
      </w:r>
      <w:r w:rsidRPr="00D257F8" w:rsidR="005A0C4D">
        <w:t>r</w:t>
      </w:r>
      <w:r w:rsidRPr="00D257F8" w:rsidR="00A759D7">
        <w:t>n</w:t>
      </w:r>
      <w:r w:rsidRPr="00D257F8" w:rsidR="005A0C4D">
        <w:t>s</w:t>
      </w:r>
      <w:r w:rsidRPr="00D257F8" w:rsidR="00074D35">
        <w:t xml:space="preserve"> </w:t>
      </w:r>
      <w:r w:rsidRPr="00D257F8" w:rsidR="00B64BE1">
        <w:t xml:space="preserve">are </w:t>
      </w:r>
      <w:r w:rsidRPr="00D257F8" w:rsidR="00A759D7">
        <w:t>about</w:t>
      </w:r>
      <w:r w:rsidRPr="00D257F8" w:rsidR="00074D35">
        <w:t xml:space="preserve"> </w:t>
      </w:r>
      <w:r w:rsidRPr="00D257F8" w:rsidR="00A759D7">
        <w:t>the</w:t>
      </w:r>
      <w:r w:rsidRPr="00D257F8" w:rsidR="00074D35">
        <w:t xml:space="preserve"> </w:t>
      </w:r>
      <w:r w:rsidRPr="00D257F8" w:rsidR="00A759D7">
        <w:t>current</w:t>
      </w:r>
      <w:r w:rsidRPr="00D257F8" w:rsidR="00074D35">
        <w:t xml:space="preserve"> </w:t>
      </w:r>
      <w:r w:rsidRPr="00D257F8" w:rsidR="00A759D7">
        <w:t>system?</w:t>
      </w:r>
    </w:p>
    <w:p w:rsidR="00B64BE1" w:rsidRPr="00D257F8" w:rsidP="005A0C4D">
      <w:pPr>
        <w:pStyle w:val="Answer"/>
      </w:pPr>
      <w:sdt>
        <w:sdtPr>
          <w:alias w:val="Witness"/>
          <w:id w:val="-280799717"/>
          <w:placeholder>
            <w:docPart w:val="DefaultPlaceholder_1082065158"/>
          </w:placeholder>
          <w:richText/>
        </w:sdtPr>
        <w:sdtContent>
          <w:r w:rsidRPr="00D257F8" w:rsidR="00074D35">
            <w:rPr>
              <w:b/>
              <w:i/>
              <w:iCs/>
            </w:rPr>
            <w:t>Nicola Williams:</w:t>
          </w:r>
          <w:r w:rsidRPr="00D257F8" w:rsidR="00074D35">
            <w:rPr>
              <w:b/>
            </w:rPr>
            <w:t xml:space="preserve"> </w:t>
          </w:r>
        </w:sdtContent>
      </w:sdt>
      <w:r w:rsidRPr="00D257F8" w:rsidR="00A759D7">
        <w:t>Writ</w:t>
      </w:r>
      <w:r w:rsidRPr="00D257F8" w:rsidR="00074D35">
        <w:t xml:space="preserve"> </w:t>
      </w:r>
      <w:r w:rsidRPr="00D257F8" w:rsidR="00A759D7">
        <w:t>large,</w:t>
      </w:r>
      <w:r w:rsidRPr="00D257F8" w:rsidR="00074D35">
        <w:t xml:space="preserve"> </w:t>
      </w:r>
      <w:r w:rsidRPr="00D257F8" w:rsidR="00A759D7">
        <w:t>I</w:t>
      </w:r>
      <w:r w:rsidRPr="00D257F8" w:rsidR="00074D35">
        <w:t xml:space="preserve"> </w:t>
      </w:r>
      <w:r w:rsidRPr="00D257F8" w:rsidR="00A759D7">
        <w:t>would</w:t>
      </w:r>
      <w:r w:rsidRPr="00D257F8" w:rsidR="00074D35">
        <w:t xml:space="preserve"> </w:t>
      </w:r>
      <w:r w:rsidRPr="00D257F8" w:rsidR="00A759D7">
        <w:t>say</w:t>
      </w:r>
      <w:r w:rsidRPr="00D257F8" w:rsidR="00074D35">
        <w:t xml:space="preserve"> </w:t>
      </w:r>
      <w:r w:rsidRPr="00D257F8" w:rsidR="00A759D7">
        <w:t>the</w:t>
      </w:r>
      <w:r w:rsidRPr="00D257F8" w:rsidR="00074D35">
        <w:t xml:space="preserve"> </w:t>
      </w:r>
      <w:r w:rsidRPr="00D257F8" w:rsidR="00A759D7">
        <w:t>length</w:t>
      </w:r>
      <w:r w:rsidRPr="00D257F8" w:rsidR="00074D35">
        <w:t xml:space="preserve"> </w:t>
      </w:r>
      <w:r w:rsidRPr="00D257F8" w:rsidR="00A759D7">
        <w:t>of</w:t>
      </w:r>
      <w:r w:rsidRPr="00D257F8" w:rsidR="00074D35">
        <w:t xml:space="preserve"> </w:t>
      </w:r>
      <w:r w:rsidRPr="00D257F8" w:rsidR="00A759D7">
        <w:t>time</w:t>
      </w:r>
      <w:r w:rsidRPr="00D257F8">
        <w:t>,</w:t>
      </w:r>
      <w:r w:rsidRPr="00D257F8" w:rsidR="00074D35">
        <w:t xml:space="preserve"> </w:t>
      </w:r>
      <w:r w:rsidRPr="00D257F8" w:rsidR="00A759D7">
        <w:t>and</w:t>
      </w:r>
      <w:r w:rsidRPr="00D257F8" w:rsidR="00074D35">
        <w:t xml:space="preserve"> </w:t>
      </w:r>
      <w:r w:rsidRPr="00D257F8" w:rsidR="00A759D7">
        <w:t>I</w:t>
      </w:r>
      <w:r w:rsidRPr="00D257F8" w:rsidR="00074D35">
        <w:t xml:space="preserve"> </w:t>
      </w:r>
      <w:r w:rsidRPr="00D257F8" w:rsidR="00A759D7">
        <w:t>know</w:t>
      </w:r>
      <w:r w:rsidRPr="00D257F8" w:rsidR="00074D35">
        <w:t xml:space="preserve"> </w:t>
      </w:r>
      <w:r w:rsidRPr="00D257F8" w:rsidR="00A759D7">
        <w:t>I</w:t>
      </w:r>
      <w:r w:rsidRPr="00D257F8" w:rsidR="00074D35">
        <w:t xml:space="preserve"> </w:t>
      </w:r>
      <w:r w:rsidRPr="00D257F8" w:rsidR="00A759D7">
        <w:t>have</w:t>
      </w:r>
      <w:r w:rsidRPr="00D257F8" w:rsidR="00074D35">
        <w:t xml:space="preserve"> </w:t>
      </w:r>
      <w:r w:rsidRPr="00D257F8" w:rsidR="00A759D7">
        <w:t>talked</w:t>
      </w:r>
      <w:r w:rsidRPr="00D257F8" w:rsidR="00074D35">
        <w:t xml:space="preserve"> </w:t>
      </w:r>
      <w:r w:rsidRPr="00D257F8" w:rsidR="00A759D7">
        <w:t>about</w:t>
      </w:r>
      <w:r w:rsidRPr="00D257F8" w:rsidR="00074D35">
        <w:t xml:space="preserve"> </w:t>
      </w:r>
      <w:r w:rsidRPr="00D257F8" w:rsidR="00A759D7">
        <w:t>it</w:t>
      </w:r>
      <w:r w:rsidRPr="00D257F8" w:rsidR="00074D35">
        <w:t xml:space="preserve"> </w:t>
      </w:r>
      <w:r w:rsidRPr="00D257F8" w:rsidR="00A759D7">
        <w:t>before</w:t>
      </w:r>
      <w:r w:rsidRPr="00D257F8">
        <w:t>;</w:t>
      </w:r>
      <w:r w:rsidRPr="00D257F8" w:rsidR="00074D35">
        <w:t xml:space="preserve"> </w:t>
      </w:r>
      <w:r w:rsidRPr="00D257F8">
        <w:t>e</w:t>
      </w:r>
      <w:r w:rsidRPr="00D257F8" w:rsidR="00A759D7">
        <w:t>very</w:t>
      </w:r>
      <w:r w:rsidRPr="00D257F8" w:rsidR="00074D35">
        <w:t xml:space="preserve"> </w:t>
      </w:r>
      <w:r w:rsidRPr="00D257F8" w:rsidR="00A759D7">
        <w:t>time</w:t>
      </w:r>
      <w:r w:rsidRPr="00D257F8" w:rsidR="00074D35">
        <w:t xml:space="preserve"> </w:t>
      </w:r>
      <w:r w:rsidRPr="00D257F8" w:rsidR="00A759D7">
        <w:t>I</w:t>
      </w:r>
      <w:r w:rsidRPr="00D257F8" w:rsidR="00074D35">
        <w:t xml:space="preserve"> </w:t>
      </w:r>
      <w:r w:rsidRPr="00D257F8" w:rsidR="00A759D7">
        <w:t>have</w:t>
      </w:r>
      <w:r w:rsidRPr="00D257F8" w:rsidR="00074D35">
        <w:t xml:space="preserve"> </w:t>
      </w:r>
      <w:r w:rsidRPr="00D257F8" w:rsidR="00A759D7">
        <w:t>appeared</w:t>
      </w:r>
      <w:r w:rsidRPr="00D257F8" w:rsidR="00074D35">
        <w:t xml:space="preserve"> </w:t>
      </w:r>
      <w:r w:rsidRPr="00D257F8" w:rsidR="00A759D7">
        <w:t>in</w:t>
      </w:r>
      <w:r w:rsidRPr="00D257F8" w:rsidR="00074D35">
        <w:t xml:space="preserve"> </w:t>
      </w:r>
      <w:r w:rsidRPr="00D257F8" w:rsidR="00A759D7">
        <w:t>front</w:t>
      </w:r>
      <w:r w:rsidRPr="00D257F8" w:rsidR="00074D35">
        <w:t xml:space="preserve"> </w:t>
      </w:r>
      <w:r w:rsidRPr="00D257F8" w:rsidR="00A759D7">
        <w:t>of</w:t>
      </w:r>
      <w:r w:rsidRPr="00D257F8" w:rsidR="00074D35">
        <w:t xml:space="preserve"> </w:t>
      </w:r>
      <w:r w:rsidRPr="00D257F8" w:rsidR="00A759D7">
        <w:t>this</w:t>
      </w:r>
      <w:r w:rsidRPr="00D257F8" w:rsidR="00074D35">
        <w:t xml:space="preserve"> </w:t>
      </w:r>
      <w:r w:rsidRPr="00D257F8" w:rsidR="00A759D7">
        <w:t>Committee</w:t>
      </w:r>
      <w:r w:rsidR="00C2002E">
        <w:t>,</w:t>
      </w:r>
      <w:r w:rsidRPr="00D257F8" w:rsidR="00074D35">
        <w:t xml:space="preserve"> </w:t>
      </w:r>
      <w:r w:rsidRPr="00D257F8" w:rsidR="00A759D7">
        <w:t>I</w:t>
      </w:r>
      <w:r w:rsidRPr="00D257F8" w:rsidR="00074D35">
        <w:t xml:space="preserve"> </w:t>
      </w:r>
      <w:r w:rsidRPr="00D257F8" w:rsidR="00A759D7">
        <w:t>have</w:t>
      </w:r>
      <w:r w:rsidRPr="00D257F8" w:rsidR="00074D35">
        <w:t xml:space="preserve"> </w:t>
      </w:r>
      <w:r w:rsidRPr="00D257F8" w:rsidR="00A759D7">
        <w:t>talked</w:t>
      </w:r>
      <w:r w:rsidRPr="00D257F8" w:rsidR="00074D35">
        <w:t xml:space="preserve"> </w:t>
      </w:r>
      <w:r w:rsidRPr="00D257F8" w:rsidR="00A759D7">
        <w:t>about</w:t>
      </w:r>
      <w:r w:rsidRPr="00D257F8" w:rsidR="00074D35">
        <w:t xml:space="preserve"> </w:t>
      </w:r>
      <w:r w:rsidRPr="00D257F8" w:rsidR="00A759D7">
        <w:t>it.</w:t>
      </w:r>
      <w:r w:rsidRPr="00D257F8" w:rsidR="00074D35">
        <w:t xml:space="preserve"> </w:t>
      </w:r>
      <w:r w:rsidRPr="00D257F8" w:rsidR="00A759D7">
        <w:t>I</w:t>
      </w:r>
      <w:r w:rsidRPr="00D257F8" w:rsidR="00074D35">
        <w:t xml:space="preserve"> </w:t>
      </w:r>
      <w:r w:rsidRPr="00D257F8" w:rsidR="00A759D7">
        <w:t>do</w:t>
      </w:r>
      <w:r w:rsidRPr="00D257F8" w:rsidR="00074D35">
        <w:t xml:space="preserve"> </w:t>
      </w:r>
      <w:r w:rsidRPr="00D257F8" w:rsidR="00A759D7">
        <w:t>that</w:t>
      </w:r>
      <w:r w:rsidRPr="00D257F8" w:rsidR="00074D35">
        <w:t xml:space="preserve"> </w:t>
      </w:r>
      <w:r w:rsidRPr="00D257F8" w:rsidR="00A759D7">
        <w:t>because</w:t>
      </w:r>
      <w:r w:rsidRPr="00D257F8" w:rsidR="00074D35">
        <w:t xml:space="preserve"> </w:t>
      </w:r>
      <w:r w:rsidRPr="00D257F8" w:rsidR="00A759D7">
        <w:t>I</w:t>
      </w:r>
      <w:r w:rsidRPr="00D257F8" w:rsidR="00074D35">
        <w:t xml:space="preserve"> </w:t>
      </w:r>
      <w:r w:rsidRPr="00D257F8" w:rsidR="00A759D7">
        <w:t>really</w:t>
      </w:r>
      <w:r w:rsidRPr="00D257F8" w:rsidR="00074D35">
        <w:t xml:space="preserve"> </w:t>
      </w:r>
      <w:r w:rsidRPr="00D257F8" w:rsidR="00A759D7">
        <w:t>think</w:t>
      </w:r>
      <w:r w:rsidRPr="00D257F8" w:rsidR="00074D35">
        <w:t xml:space="preserve"> </w:t>
      </w:r>
      <w:r w:rsidRPr="00D257F8" w:rsidR="00A759D7">
        <w:t>it</w:t>
      </w:r>
      <w:r w:rsidRPr="00D257F8" w:rsidR="00074D35">
        <w:t xml:space="preserve"> </w:t>
      </w:r>
      <w:r w:rsidRPr="00D257F8" w:rsidR="00A759D7">
        <w:t>is</w:t>
      </w:r>
      <w:r w:rsidRPr="00D257F8" w:rsidR="00074D35">
        <w:t xml:space="preserve"> </w:t>
      </w:r>
      <w:r w:rsidRPr="00D257F8" w:rsidR="00A759D7">
        <w:t>the</w:t>
      </w:r>
      <w:r w:rsidRPr="00D257F8" w:rsidR="00074D35">
        <w:t xml:space="preserve"> </w:t>
      </w:r>
      <w:r w:rsidRPr="00D257F8" w:rsidR="00A759D7">
        <w:t>one</w:t>
      </w:r>
      <w:r w:rsidRPr="00D257F8" w:rsidR="00074D35">
        <w:t xml:space="preserve"> </w:t>
      </w:r>
      <w:r w:rsidRPr="00D257F8" w:rsidR="00A759D7">
        <w:t>thing</w:t>
      </w:r>
      <w:r w:rsidRPr="00D257F8" w:rsidR="00074D35">
        <w:t xml:space="preserve"> </w:t>
      </w:r>
      <w:r w:rsidRPr="00D257F8" w:rsidR="00A759D7">
        <w:t>that,</w:t>
      </w:r>
      <w:r w:rsidRPr="00D257F8" w:rsidR="00074D35">
        <w:t xml:space="preserve"> </w:t>
      </w:r>
      <w:r w:rsidRPr="00D257F8" w:rsidR="00A759D7">
        <w:t>if</w:t>
      </w:r>
      <w:r w:rsidRPr="00D257F8" w:rsidR="00074D35">
        <w:t xml:space="preserve"> </w:t>
      </w:r>
      <w:r w:rsidRPr="00D257F8" w:rsidR="00A759D7">
        <w:t>only</w:t>
      </w:r>
      <w:r w:rsidRPr="00D257F8" w:rsidR="00074D35">
        <w:t xml:space="preserve"> </w:t>
      </w:r>
      <w:r w:rsidRPr="00D257F8" w:rsidR="00A759D7">
        <w:t>one</w:t>
      </w:r>
      <w:r w:rsidRPr="00D257F8" w:rsidR="00074D35">
        <w:t xml:space="preserve"> </w:t>
      </w:r>
      <w:r w:rsidRPr="00D257F8" w:rsidR="00A759D7">
        <w:t>thing</w:t>
      </w:r>
      <w:r w:rsidRPr="00D257F8" w:rsidR="00074D35">
        <w:t xml:space="preserve"> </w:t>
      </w:r>
      <w:r w:rsidRPr="00D257F8" w:rsidR="00A759D7">
        <w:t>was</w:t>
      </w:r>
      <w:r w:rsidRPr="00D257F8" w:rsidR="00074D35">
        <w:t xml:space="preserve"> </w:t>
      </w:r>
      <w:r w:rsidRPr="00D257F8" w:rsidR="00A759D7">
        <w:t>changed</w:t>
      </w:r>
      <w:r w:rsidRPr="00D257F8" w:rsidR="00074D35">
        <w:t xml:space="preserve"> </w:t>
      </w:r>
      <w:r w:rsidRPr="00D257F8" w:rsidR="00A759D7">
        <w:t>and</w:t>
      </w:r>
      <w:r w:rsidRPr="00D257F8" w:rsidR="00074D35">
        <w:t xml:space="preserve"> </w:t>
      </w:r>
      <w:r w:rsidRPr="00D257F8" w:rsidR="00A759D7">
        <w:t>improve</w:t>
      </w:r>
      <w:r w:rsidRPr="00D257F8" w:rsidR="005A0C4D">
        <w:t>d</w:t>
      </w:r>
      <w:r w:rsidRPr="00D257F8" w:rsidR="00A759D7">
        <w:t>,</w:t>
      </w:r>
      <w:r w:rsidRPr="00D257F8" w:rsidR="00074D35">
        <w:t xml:space="preserve"> </w:t>
      </w:r>
      <w:r w:rsidRPr="00D257F8" w:rsidR="00A759D7">
        <w:t>would</w:t>
      </w:r>
      <w:r w:rsidRPr="00D257F8" w:rsidR="00074D35">
        <w:t xml:space="preserve"> </w:t>
      </w:r>
      <w:r w:rsidRPr="00D257F8" w:rsidR="00A759D7">
        <w:t>make</w:t>
      </w:r>
      <w:r w:rsidRPr="00D257F8" w:rsidR="00074D35">
        <w:t xml:space="preserve"> </w:t>
      </w:r>
      <w:r w:rsidRPr="00D257F8" w:rsidR="00A759D7">
        <w:t>so</w:t>
      </w:r>
      <w:r w:rsidRPr="00D257F8" w:rsidR="00074D35">
        <w:t xml:space="preserve"> </w:t>
      </w:r>
      <w:r w:rsidRPr="00D257F8" w:rsidR="00A759D7">
        <w:t>much</w:t>
      </w:r>
      <w:r w:rsidRPr="00D257F8" w:rsidR="00074D35">
        <w:t xml:space="preserve"> </w:t>
      </w:r>
      <w:r w:rsidRPr="00D257F8" w:rsidR="005A0C4D">
        <w:t>difference</w:t>
      </w:r>
      <w:r w:rsidRPr="00D257F8" w:rsidR="00CE48D2">
        <w:t>.</w:t>
      </w:r>
      <w:r w:rsidRPr="00D257F8" w:rsidR="00074D35">
        <w:t xml:space="preserve"> </w:t>
      </w:r>
      <w:r w:rsidRPr="00D257F8" w:rsidR="00CE48D2">
        <w:t>It</w:t>
      </w:r>
      <w:r w:rsidRPr="00D257F8" w:rsidR="00074D35">
        <w:t xml:space="preserve"> </w:t>
      </w:r>
      <w:r w:rsidRPr="00D257F8" w:rsidR="00CE48D2">
        <w:t>would</w:t>
      </w:r>
      <w:r w:rsidRPr="00D257F8" w:rsidR="00074D35">
        <w:t xml:space="preserve"> </w:t>
      </w:r>
      <w:r w:rsidRPr="00D257F8" w:rsidR="00CE48D2">
        <w:t>make</w:t>
      </w:r>
      <w:r w:rsidRPr="00D257F8" w:rsidR="00074D35">
        <w:t xml:space="preserve"> </w:t>
      </w:r>
      <w:r w:rsidRPr="00D257F8" w:rsidR="00CE48D2">
        <w:t>a</w:t>
      </w:r>
      <w:r w:rsidRPr="00D257F8" w:rsidR="00074D35">
        <w:t xml:space="preserve"> </w:t>
      </w:r>
      <w:r w:rsidRPr="00D257F8" w:rsidR="00CE48D2">
        <w:t>difference</w:t>
      </w:r>
      <w:r w:rsidRPr="00D257F8" w:rsidR="00074D35">
        <w:t xml:space="preserve"> </w:t>
      </w:r>
      <w:r w:rsidRPr="00D257F8" w:rsidR="00CE48D2">
        <w:t>from</w:t>
      </w:r>
      <w:r w:rsidRPr="00D257F8" w:rsidR="00074D35">
        <w:t xml:space="preserve"> </w:t>
      </w:r>
      <w:r w:rsidRPr="00D257F8" w:rsidR="005A0C4D">
        <w:t>a</w:t>
      </w:r>
      <w:r w:rsidRPr="00D257F8" w:rsidR="00074D35">
        <w:t xml:space="preserve"> </w:t>
      </w:r>
      <w:r w:rsidRPr="00D257F8" w:rsidR="005A0C4D">
        <w:t>morale</w:t>
      </w:r>
      <w:r w:rsidRPr="00D257F8" w:rsidR="00074D35">
        <w:t xml:space="preserve"> </w:t>
      </w:r>
      <w:r w:rsidRPr="00D257F8" w:rsidR="005A0C4D">
        <w:t>standpoint</w:t>
      </w:r>
      <w:r w:rsidRPr="00D257F8" w:rsidR="00CE48D2">
        <w:t>.</w:t>
      </w:r>
      <w:r w:rsidRPr="00D257F8" w:rsidR="00074D35">
        <w:t xml:space="preserve"> </w:t>
      </w:r>
      <w:r w:rsidRPr="00D257F8" w:rsidR="00CE48D2">
        <w:t>It</w:t>
      </w:r>
      <w:r w:rsidRPr="00D257F8" w:rsidR="00074D35">
        <w:t xml:space="preserve"> </w:t>
      </w:r>
      <w:r w:rsidRPr="00D257F8" w:rsidR="00CE48D2">
        <w:t>would</w:t>
      </w:r>
      <w:r w:rsidRPr="00D257F8" w:rsidR="00074D35">
        <w:t xml:space="preserve"> </w:t>
      </w:r>
      <w:r w:rsidRPr="00D257F8" w:rsidR="00CE48D2">
        <w:t>make</w:t>
      </w:r>
      <w:r w:rsidRPr="00D257F8" w:rsidR="00074D35">
        <w:t xml:space="preserve"> </w:t>
      </w:r>
      <w:r w:rsidRPr="00D257F8" w:rsidR="00CE48D2">
        <w:t>the</w:t>
      </w:r>
      <w:r w:rsidRPr="00D257F8" w:rsidR="00074D35">
        <w:t xml:space="preserve"> </w:t>
      </w:r>
      <w:r w:rsidRPr="00D257F8" w:rsidR="00CE48D2">
        <w:t>system</w:t>
      </w:r>
      <w:r w:rsidRPr="00D257F8" w:rsidR="00074D35">
        <w:t xml:space="preserve"> </w:t>
      </w:r>
      <w:r w:rsidRPr="00D257F8" w:rsidR="00CE48D2">
        <w:t>operate</w:t>
      </w:r>
      <w:r w:rsidRPr="00D257F8" w:rsidR="00074D35">
        <w:t xml:space="preserve"> </w:t>
      </w:r>
      <w:r w:rsidRPr="00D257F8" w:rsidR="00CE48D2">
        <w:t>optimally.</w:t>
      </w:r>
      <w:r w:rsidRPr="00D257F8" w:rsidR="00074D35">
        <w:t xml:space="preserve"> </w:t>
      </w:r>
      <w:r w:rsidRPr="00D257F8" w:rsidR="00CE48D2">
        <w:t>It</w:t>
      </w:r>
      <w:r w:rsidRPr="00D257F8" w:rsidR="00074D35">
        <w:t xml:space="preserve"> </w:t>
      </w:r>
      <w:r w:rsidRPr="00D257F8" w:rsidR="00CE48D2">
        <w:t>w</w:t>
      </w:r>
      <w:r w:rsidR="00C2002E">
        <w:t xml:space="preserve">ould </w:t>
      </w:r>
      <w:r w:rsidRPr="00D257F8" w:rsidR="00CE48D2">
        <w:t>make</w:t>
      </w:r>
      <w:r w:rsidRPr="00D257F8" w:rsidR="00074D35">
        <w:t xml:space="preserve"> </w:t>
      </w:r>
      <w:r w:rsidRPr="00D257F8" w:rsidR="00CE48D2">
        <w:t>it</w:t>
      </w:r>
      <w:r w:rsidRPr="00D257F8" w:rsidR="00074D35">
        <w:t xml:space="preserve"> </w:t>
      </w:r>
      <w:r w:rsidRPr="00D257F8">
        <w:t xml:space="preserve">not </w:t>
      </w:r>
      <w:r w:rsidRPr="00D257F8" w:rsidR="00CE48D2">
        <w:t>feel</w:t>
      </w:r>
      <w:r w:rsidRPr="00D257F8" w:rsidR="00074D35">
        <w:t xml:space="preserve"> </w:t>
      </w:r>
      <w:r w:rsidRPr="00D257F8" w:rsidR="005A0C4D">
        <w:t>clunky</w:t>
      </w:r>
      <w:r w:rsidRPr="00D257F8" w:rsidR="00074D35">
        <w:t xml:space="preserve"> </w:t>
      </w:r>
      <w:r w:rsidRPr="00D257F8" w:rsidR="005A0C4D">
        <w:t>and</w:t>
      </w:r>
      <w:r w:rsidRPr="00D257F8" w:rsidR="00074D35">
        <w:t xml:space="preserve"> </w:t>
      </w:r>
      <w:r w:rsidRPr="00D257F8" w:rsidR="005A0C4D">
        <w:t>clogged</w:t>
      </w:r>
      <w:r w:rsidRPr="00D257F8" w:rsidR="00074D35">
        <w:t xml:space="preserve"> </w:t>
      </w:r>
      <w:r w:rsidRPr="00D257F8" w:rsidR="005A0C4D">
        <w:t>up.</w:t>
      </w:r>
      <w:r w:rsidRPr="00D257F8" w:rsidR="00074D35">
        <w:t xml:space="preserve"> </w:t>
      </w:r>
    </w:p>
    <w:p w:rsidR="00CE48D2" w:rsidRPr="00D257F8" w:rsidP="005A0C4D">
      <w:pPr>
        <w:pStyle w:val="Answer"/>
      </w:pPr>
      <w:r w:rsidRPr="00D257F8">
        <w:t>P</w:t>
      </w:r>
      <w:r w:rsidRPr="00D257F8" w:rsidR="005A0C4D">
        <w:t>ersonally</w:t>
      </w:r>
      <w:r w:rsidRPr="00D257F8">
        <w:t>,</w:t>
      </w:r>
      <w:r w:rsidRPr="00D257F8" w:rsidR="00074D35">
        <w:t xml:space="preserve"> </w:t>
      </w:r>
      <w:r w:rsidRPr="00D257F8">
        <w:t>I</w:t>
      </w:r>
      <w:r w:rsidRPr="00D257F8" w:rsidR="00074D35">
        <w:t xml:space="preserve"> </w:t>
      </w:r>
      <w:r w:rsidRPr="00D257F8" w:rsidR="005A0C4D">
        <w:t>think</w:t>
      </w:r>
      <w:r w:rsidRPr="00D257F8" w:rsidR="00074D35">
        <w:t xml:space="preserve"> </w:t>
      </w:r>
      <w:r w:rsidRPr="00D257F8" w:rsidR="005A0C4D">
        <w:t>that</w:t>
      </w:r>
      <w:r w:rsidRPr="00D257F8" w:rsidR="00074D35">
        <w:t xml:space="preserve"> the ombudsman</w:t>
      </w:r>
      <w:r w:rsidRPr="00D257F8" w:rsidR="00B91457">
        <w:t>—</w:t>
      </w:r>
      <w:r w:rsidRPr="00D257F8">
        <w:t>it</w:t>
      </w:r>
      <w:r w:rsidRPr="00D257F8" w:rsidR="00074D35">
        <w:t xml:space="preserve"> </w:t>
      </w:r>
      <w:r w:rsidRPr="00D257F8" w:rsidR="00A74ED7">
        <w:t>will</w:t>
      </w:r>
      <w:r w:rsidRPr="00D257F8" w:rsidR="00074D35">
        <w:t xml:space="preserve"> </w:t>
      </w:r>
      <w:r w:rsidRPr="00D257F8" w:rsidR="00A74ED7">
        <w:t>not</w:t>
      </w:r>
      <w:r w:rsidRPr="00D257F8" w:rsidR="00074D35">
        <w:t xml:space="preserve"> </w:t>
      </w:r>
      <w:r w:rsidRPr="00D257F8">
        <w:t>be</w:t>
      </w:r>
      <w:r w:rsidRPr="00D257F8" w:rsidR="00074D35">
        <w:t xml:space="preserve"> </w:t>
      </w:r>
      <w:r w:rsidRPr="00D257F8">
        <w:t>me</w:t>
      </w:r>
      <w:r w:rsidRPr="00D257F8" w:rsidR="00B91457">
        <w:t>—</w:t>
      </w:r>
      <w:r w:rsidRPr="00D257F8" w:rsidR="005A0C4D">
        <w:t>should</w:t>
      </w:r>
      <w:r w:rsidRPr="00D257F8" w:rsidR="00074D35">
        <w:t xml:space="preserve"> </w:t>
      </w:r>
      <w:r w:rsidRPr="00D257F8" w:rsidR="005A0C4D">
        <w:t>have</w:t>
      </w:r>
      <w:r w:rsidRPr="00D257F8" w:rsidR="00074D35">
        <w:t xml:space="preserve"> </w:t>
      </w:r>
      <w:r w:rsidRPr="00D257F8" w:rsidR="005A0C4D">
        <w:t>the</w:t>
      </w:r>
      <w:r w:rsidRPr="00D257F8" w:rsidR="00074D35">
        <w:t xml:space="preserve"> </w:t>
      </w:r>
      <w:r w:rsidRPr="00D257F8">
        <w:t>power</w:t>
      </w:r>
      <w:r w:rsidRPr="00D257F8" w:rsidR="00074D35">
        <w:t xml:space="preserve"> </w:t>
      </w:r>
      <w:r w:rsidRPr="00D257F8">
        <w:t>to</w:t>
      </w:r>
      <w:r w:rsidRPr="00D257F8" w:rsidR="00074D35">
        <w:t xml:space="preserve"> </w:t>
      </w:r>
      <w:r w:rsidRPr="00D257F8">
        <w:t>do</w:t>
      </w:r>
      <w:r w:rsidRPr="00D257F8" w:rsidR="00074D35">
        <w:t xml:space="preserve"> </w:t>
      </w:r>
      <w:r w:rsidRPr="00D257F8">
        <w:t>own</w:t>
      </w:r>
      <w:r w:rsidRPr="00D257F8">
        <w:noBreakHyphen/>
        <w:t>motion</w:t>
      </w:r>
      <w:r w:rsidRPr="00D257F8" w:rsidR="00074D35">
        <w:t xml:space="preserve"> </w:t>
      </w:r>
      <w:r w:rsidRPr="00D257F8">
        <w:t>investigations</w:t>
      </w:r>
      <w:r w:rsidRPr="00D257F8" w:rsidR="00B64BE1">
        <w:t>, which</w:t>
      </w:r>
      <w:r w:rsidRPr="00D257F8" w:rsidR="00074D35">
        <w:t xml:space="preserve"> </w:t>
      </w:r>
      <w:r w:rsidRPr="00D257F8">
        <w:t>are</w:t>
      </w:r>
      <w:r w:rsidRPr="00D257F8" w:rsidR="00074D35">
        <w:t xml:space="preserve"> </w:t>
      </w:r>
      <w:r w:rsidRPr="00D257F8">
        <w:t>sometimes</w:t>
      </w:r>
      <w:r w:rsidRPr="00D257F8" w:rsidR="00074D35">
        <w:t xml:space="preserve"> </w:t>
      </w:r>
      <w:r w:rsidRPr="00D257F8">
        <w:t>called</w:t>
      </w:r>
      <w:r w:rsidRPr="00D257F8" w:rsidR="00074D35">
        <w:t xml:space="preserve"> </w:t>
      </w:r>
      <w:r w:rsidRPr="00D257F8" w:rsidR="005A0C4D">
        <w:t>own</w:t>
      </w:r>
      <w:r w:rsidRPr="00D257F8">
        <w:noBreakHyphen/>
      </w:r>
      <w:r w:rsidRPr="00D257F8" w:rsidR="005A0C4D">
        <w:t>initiative</w:t>
      </w:r>
      <w:r w:rsidRPr="00D257F8" w:rsidR="00074D35">
        <w:t xml:space="preserve"> </w:t>
      </w:r>
      <w:r w:rsidRPr="00D257F8" w:rsidR="005A0C4D">
        <w:t>investigations</w:t>
      </w:r>
      <w:r w:rsidRPr="00D257F8" w:rsidR="00B64BE1">
        <w:t>,</w:t>
      </w:r>
      <w:r w:rsidRPr="00D257F8" w:rsidR="00074D35">
        <w:t xml:space="preserve"> </w:t>
      </w:r>
      <w:r w:rsidRPr="00D257F8" w:rsidR="005A0C4D">
        <w:t>so</w:t>
      </w:r>
      <w:r w:rsidRPr="00D257F8" w:rsidR="00074D35">
        <w:t xml:space="preserve"> </w:t>
      </w:r>
      <w:r w:rsidRPr="00D257F8" w:rsidR="005A0C4D">
        <w:t>you</w:t>
      </w:r>
      <w:r w:rsidRPr="00D257F8" w:rsidR="00074D35">
        <w:t xml:space="preserve"> </w:t>
      </w:r>
      <w:r w:rsidRPr="00D257F8" w:rsidR="005A0C4D">
        <w:t>can</w:t>
      </w:r>
      <w:r w:rsidRPr="00D257F8" w:rsidR="00074D35">
        <w:t xml:space="preserve"> </w:t>
      </w:r>
      <w:r w:rsidRPr="00D257F8" w:rsidR="005A0C4D">
        <w:t>therefore</w:t>
      </w:r>
      <w:r w:rsidRPr="00D257F8" w:rsidR="00074D35">
        <w:t xml:space="preserve"> </w:t>
      </w:r>
      <w:r w:rsidRPr="00D257F8" w:rsidR="005A0C4D">
        <w:t>go</w:t>
      </w:r>
      <w:r w:rsidRPr="00D257F8" w:rsidR="00074D35">
        <w:t xml:space="preserve"> </w:t>
      </w:r>
      <w:r w:rsidRPr="00D257F8" w:rsidR="005A0C4D">
        <w:t>in</w:t>
      </w:r>
      <w:r w:rsidRPr="00D257F8" w:rsidR="00074D35">
        <w:t xml:space="preserve"> </w:t>
      </w:r>
      <w:r w:rsidRPr="00D257F8" w:rsidR="005A0C4D">
        <w:t>and</w:t>
      </w:r>
      <w:r w:rsidRPr="00D257F8" w:rsidR="00074D35">
        <w:t xml:space="preserve"> </w:t>
      </w:r>
      <w:r w:rsidRPr="00D257F8" w:rsidR="005A0C4D">
        <w:t>investigate</w:t>
      </w:r>
      <w:r w:rsidRPr="00D257F8" w:rsidR="00074D35">
        <w:t xml:space="preserve"> </w:t>
      </w:r>
      <w:r w:rsidRPr="00D257F8" w:rsidR="005A0C4D">
        <w:t>matters</w:t>
      </w:r>
      <w:r w:rsidRPr="00D257F8" w:rsidR="00074D35">
        <w:t xml:space="preserve"> </w:t>
      </w:r>
      <w:r w:rsidRPr="00D257F8">
        <w:t>yourself.</w:t>
      </w:r>
    </w:p>
    <w:p w:rsidR="005A0C4D" w:rsidRPr="00D257F8" w:rsidP="005A0C4D">
      <w:pPr>
        <w:pStyle w:val="Answer"/>
      </w:pPr>
      <w:r w:rsidRPr="00D257F8">
        <w:t>For</w:t>
      </w:r>
      <w:r w:rsidRPr="00D257F8" w:rsidR="00074D35">
        <w:t xml:space="preserve"> </w:t>
      </w:r>
      <w:r w:rsidRPr="00D257F8" w:rsidR="00CE48D2">
        <w:t>my</w:t>
      </w:r>
      <w:r w:rsidRPr="00D257F8" w:rsidR="00074D35">
        <w:t xml:space="preserve"> </w:t>
      </w:r>
      <w:r w:rsidRPr="00D257F8" w:rsidR="00CE48D2">
        <w:t>office</w:t>
      </w:r>
      <w:r w:rsidRPr="00D257F8" w:rsidR="00B64BE1">
        <w:t xml:space="preserve">, though </w:t>
      </w:r>
      <w:r w:rsidRPr="00D257F8" w:rsidR="00CE48D2">
        <w:t>I</w:t>
      </w:r>
      <w:r w:rsidRPr="00D257F8" w:rsidR="00074D35">
        <w:t xml:space="preserve"> </w:t>
      </w:r>
      <w:r w:rsidRPr="00D257F8" w:rsidR="00CE48D2">
        <w:t>suppose</w:t>
      </w:r>
      <w:r w:rsidRPr="00D257F8" w:rsidR="00074D35">
        <w:t xml:space="preserve"> </w:t>
      </w:r>
      <w:r w:rsidRPr="00D257F8" w:rsidR="00CE48D2">
        <w:t>it</w:t>
      </w:r>
      <w:r w:rsidRPr="00D257F8" w:rsidR="00074D35">
        <w:t xml:space="preserve"> </w:t>
      </w:r>
      <w:r w:rsidRPr="00D257F8" w:rsidR="00CE48D2">
        <w:t>does</w:t>
      </w:r>
      <w:r w:rsidRPr="00D257F8" w:rsidR="00074D35">
        <w:t xml:space="preserve"> </w:t>
      </w:r>
      <w:r w:rsidRPr="00D257F8" w:rsidR="00CE48D2">
        <w:t>impact</w:t>
      </w:r>
      <w:r w:rsidRPr="00D257F8" w:rsidR="00074D35">
        <w:t xml:space="preserve"> </w:t>
      </w:r>
      <w:r w:rsidRPr="00D257F8" w:rsidR="00CE48D2">
        <w:t>on</w:t>
      </w:r>
      <w:r w:rsidRPr="00D257F8" w:rsidR="00074D35">
        <w:t xml:space="preserve"> </w:t>
      </w:r>
      <w:r w:rsidRPr="00D257F8" w:rsidR="00CE48D2">
        <w:t>the</w:t>
      </w:r>
      <w:r w:rsidRPr="00D257F8" w:rsidR="00074D35">
        <w:t xml:space="preserve"> </w:t>
      </w:r>
      <w:r w:rsidRPr="00D257F8" w:rsidR="00254EA8">
        <w:t>service complaint</w:t>
      </w:r>
      <w:r w:rsidRPr="00D257F8" w:rsidR="00074D35">
        <w:t xml:space="preserve"> </w:t>
      </w:r>
      <w:r w:rsidRPr="00D257F8" w:rsidR="00CE48D2">
        <w:t>system</w:t>
      </w:r>
      <w:r w:rsidRPr="00D257F8" w:rsidR="00074D35">
        <w:t xml:space="preserve"> </w:t>
      </w:r>
      <w:r w:rsidRPr="00D257F8" w:rsidR="00CE48D2">
        <w:t>as</w:t>
      </w:r>
      <w:r w:rsidRPr="00D257F8" w:rsidR="00074D35">
        <w:t xml:space="preserve"> </w:t>
      </w:r>
      <w:r w:rsidRPr="00D257F8" w:rsidR="00CE48D2">
        <w:t>a</w:t>
      </w:r>
      <w:r w:rsidRPr="00D257F8" w:rsidR="00074D35">
        <w:t xml:space="preserve"> </w:t>
      </w:r>
      <w:r w:rsidRPr="00D257F8" w:rsidR="00CE48D2">
        <w:t>whole</w:t>
      </w:r>
      <w:r w:rsidRPr="00D257F8" w:rsidR="00B64BE1">
        <w:t xml:space="preserve">, </w:t>
      </w:r>
      <w:r w:rsidRPr="00D257F8" w:rsidR="00CE48D2">
        <w:t>I</w:t>
      </w:r>
      <w:r w:rsidRPr="00D257F8" w:rsidR="00074D35">
        <w:t xml:space="preserve"> </w:t>
      </w:r>
      <w:r w:rsidRPr="00D257F8" w:rsidR="00CE48D2">
        <w:t>would</w:t>
      </w:r>
      <w:r w:rsidRPr="00D257F8" w:rsidR="00074D35">
        <w:t xml:space="preserve"> </w:t>
      </w:r>
      <w:r w:rsidRPr="00D257F8" w:rsidR="00CE48D2">
        <w:t>wish</w:t>
      </w:r>
      <w:r w:rsidRPr="00D257F8" w:rsidR="00074D35">
        <w:t xml:space="preserve"> </w:t>
      </w:r>
      <w:r w:rsidRPr="00D257F8" w:rsidR="00CE48D2">
        <w:t>that</w:t>
      </w:r>
      <w:r w:rsidRPr="00D257F8" w:rsidR="00074D35">
        <w:t xml:space="preserve"> </w:t>
      </w:r>
      <w:r w:rsidRPr="00D257F8" w:rsidR="00CE48D2">
        <w:t>we</w:t>
      </w:r>
      <w:r w:rsidRPr="00D257F8" w:rsidR="00074D35">
        <w:t xml:space="preserve"> </w:t>
      </w:r>
      <w:r w:rsidRPr="00D257F8" w:rsidR="00CE48D2">
        <w:t>had</w:t>
      </w:r>
      <w:r w:rsidRPr="00D257F8" w:rsidR="00074D35">
        <w:t xml:space="preserve"> </w:t>
      </w:r>
      <w:r w:rsidRPr="00D257F8" w:rsidR="00CE48D2">
        <w:t>our</w:t>
      </w:r>
      <w:r w:rsidRPr="00D257F8" w:rsidR="00074D35">
        <w:t xml:space="preserve"> </w:t>
      </w:r>
      <w:r w:rsidRPr="00D257F8" w:rsidR="00CE48D2">
        <w:t>own</w:t>
      </w:r>
      <w:r w:rsidRPr="00D257F8" w:rsidR="00074D35">
        <w:t xml:space="preserve"> </w:t>
      </w:r>
      <w:r w:rsidRPr="00D257F8" w:rsidR="00CE48D2">
        <w:t>in</w:t>
      </w:r>
      <w:r w:rsidRPr="00D257F8" w:rsidR="00CE48D2">
        <w:noBreakHyphen/>
      </w:r>
      <w:r w:rsidRPr="00D257F8">
        <w:t>house</w:t>
      </w:r>
      <w:r w:rsidRPr="00D257F8" w:rsidR="00074D35">
        <w:t xml:space="preserve"> </w:t>
      </w:r>
      <w:r w:rsidRPr="00D257F8">
        <w:t>lawyer.</w:t>
      </w:r>
      <w:r w:rsidRPr="00D257F8" w:rsidR="00074D35">
        <w:t xml:space="preserve"> </w:t>
      </w:r>
      <w:r w:rsidRPr="00D257F8">
        <w:t>Currently,</w:t>
      </w:r>
      <w:r w:rsidRPr="00D257F8" w:rsidR="00074D35">
        <w:t xml:space="preserve"> </w:t>
      </w:r>
      <w:r w:rsidRPr="00D257F8">
        <w:t>if</w:t>
      </w:r>
      <w:r w:rsidRPr="00D257F8" w:rsidR="00074D35">
        <w:t xml:space="preserve"> </w:t>
      </w:r>
      <w:r w:rsidRPr="00D257F8">
        <w:t>we</w:t>
      </w:r>
      <w:r w:rsidRPr="00D257F8" w:rsidR="00074D35">
        <w:t xml:space="preserve"> </w:t>
      </w:r>
      <w:r w:rsidRPr="00D257F8">
        <w:t>have</w:t>
      </w:r>
      <w:r w:rsidRPr="00D257F8" w:rsidR="00074D35">
        <w:t xml:space="preserve"> </w:t>
      </w:r>
      <w:r w:rsidRPr="00D257F8">
        <w:t>to</w:t>
      </w:r>
      <w:r w:rsidRPr="00D257F8" w:rsidR="00074D35">
        <w:t xml:space="preserve"> </w:t>
      </w:r>
      <w:r w:rsidRPr="00D257F8" w:rsidR="00CE48D2">
        <w:t>take</w:t>
      </w:r>
      <w:r w:rsidRPr="00D257F8" w:rsidR="00074D35">
        <w:t xml:space="preserve"> </w:t>
      </w:r>
      <w:r w:rsidRPr="00D257F8" w:rsidR="00CE48D2">
        <w:t>legal</w:t>
      </w:r>
      <w:r w:rsidRPr="00D257F8" w:rsidR="00074D35">
        <w:t xml:space="preserve"> </w:t>
      </w:r>
      <w:r w:rsidRPr="00D257F8" w:rsidR="00CE48D2">
        <w:t>advice</w:t>
      </w:r>
      <w:r w:rsidRPr="00D257F8" w:rsidR="00074D35">
        <w:t xml:space="preserve"> </w:t>
      </w:r>
      <w:r w:rsidRPr="00D257F8" w:rsidR="00CE48D2">
        <w:t>on</w:t>
      </w:r>
      <w:r w:rsidRPr="00D257F8" w:rsidR="00074D35">
        <w:t xml:space="preserve"> </w:t>
      </w:r>
      <w:r w:rsidRPr="00D257F8" w:rsidR="00CE48D2">
        <w:t>anything,</w:t>
      </w:r>
      <w:r w:rsidRPr="00D257F8" w:rsidR="00074D35">
        <w:t xml:space="preserve"> </w:t>
      </w:r>
      <w:r w:rsidRPr="00D257F8" w:rsidR="00CE48D2">
        <w:t>we</w:t>
      </w:r>
      <w:r w:rsidRPr="00D257F8" w:rsidR="00074D35">
        <w:t xml:space="preserve"> </w:t>
      </w:r>
      <w:r w:rsidRPr="00D257F8" w:rsidR="00CE48D2">
        <w:t>have</w:t>
      </w:r>
      <w:r w:rsidRPr="00D257F8" w:rsidR="00074D35">
        <w:t xml:space="preserve"> </w:t>
      </w:r>
      <w:r w:rsidRPr="00D257F8" w:rsidR="00CE48D2">
        <w:t>to</w:t>
      </w:r>
      <w:r w:rsidRPr="00D257F8" w:rsidR="00074D35">
        <w:t xml:space="preserve"> </w:t>
      </w:r>
      <w:r w:rsidRPr="00D257F8" w:rsidR="00CE48D2">
        <w:t>go</w:t>
      </w:r>
      <w:r w:rsidRPr="00D257F8" w:rsidR="00074D35">
        <w:t xml:space="preserve"> </w:t>
      </w:r>
      <w:r w:rsidRPr="00D257F8" w:rsidR="00CE48D2">
        <w:t>to</w:t>
      </w:r>
      <w:r w:rsidRPr="00D257F8" w:rsidR="00074D35">
        <w:t xml:space="preserve"> </w:t>
      </w:r>
      <w:r w:rsidRPr="00D257F8" w:rsidR="00CE48D2">
        <w:t>the</w:t>
      </w:r>
      <w:r w:rsidRPr="00D257F8" w:rsidR="00074D35">
        <w:t xml:space="preserve"> </w:t>
      </w:r>
      <w:r w:rsidRPr="00D257F8" w:rsidR="00CE48D2">
        <w:t>Government</w:t>
      </w:r>
      <w:r w:rsidR="00C2002E">
        <w:t>’s</w:t>
      </w:r>
      <w:r w:rsidRPr="00D257F8" w:rsidR="00074D35">
        <w:t xml:space="preserve"> </w:t>
      </w:r>
      <w:r w:rsidR="00C2002E">
        <w:t>l</w:t>
      </w:r>
      <w:r w:rsidRPr="00D257F8">
        <w:t>egal</w:t>
      </w:r>
      <w:r w:rsidRPr="00D257F8" w:rsidR="00074D35">
        <w:t xml:space="preserve"> </w:t>
      </w:r>
      <w:r w:rsidR="00C2002E">
        <w:t>d</w:t>
      </w:r>
      <w:r w:rsidRPr="00D257F8">
        <w:t>epartment</w:t>
      </w:r>
      <w:r w:rsidRPr="00D257F8" w:rsidR="00074D35">
        <w:t xml:space="preserve"> </w:t>
      </w:r>
      <w:r w:rsidRPr="00D257F8">
        <w:t>for</w:t>
      </w:r>
      <w:r w:rsidRPr="00D257F8" w:rsidR="00074D35">
        <w:t xml:space="preserve"> </w:t>
      </w:r>
      <w:r w:rsidRPr="00D257F8">
        <w:t>that</w:t>
      </w:r>
      <w:r w:rsidRPr="00D257F8" w:rsidR="00CE48D2">
        <w:t>.</w:t>
      </w:r>
      <w:r w:rsidRPr="00D257F8" w:rsidR="00074D35">
        <w:t xml:space="preserve"> </w:t>
      </w:r>
      <w:r w:rsidRPr="00D257F8" w:rsidR="00CE48D2">
        <w:t>There</w:t>
      </w:r>
      <w:r w:rsidRPr="00D257F8" w:rsidR="00074D35">
        <w:t xml:space="preserve"> </w:t>
      </w:r>
      <w:r w:rsidRPr="00D257F8" w:rsidR="00CE48D2">
        <w:t>is</w:t>
      </w:r>
      <w:r w:rsidRPr="00D257F8" w:rsidR="00074D35">
        <w:t xml:space="preserve"> </w:t>
      </w:r>
      <w:r w:rsidRPr="00D257F8" w:rsidR="00CE48D2">
        <w:t>no</w:t>
      </w:r>
      <w:r w:rsidRPr="00D257F8" w:rsidR="00074D35">
        <w:t xml:space="preserve"> </w:t>
      </w:r>
      <w:r w:rsidRPr="00D257F8" w:rsidR="00CE48D2">
        <w:t>problem</w:t>
      </w:r>
      <w:r w:rsidRPr="00D257F8" w:rsidR="00B64BE1">
        <w:t>—w</w:t>
      </w:r>
      <w:r w:rsidRPr="00D257F8" w:rsidR="00CE48D2">
        <w:t>e</w:t>
      </w:r>
      <w:r w:rsidRPr="00D257F8" w:rsidR="00074D35">
        <w:t xml:space="preserve"> </w:t>
      </w:r>
      <w:r w:rsidRPr="00D257F8" w:rsidR="00CE48D2">
        <w:t>have</w:t>
      </w:r>
      <w:r w:rsidRPr="00D257F8" w:rsidR="00074D35">
        <w:t xml:space="preserve"> </w:t>
      </w:r>
      <w:r w:rsidRPr="00D257F8" w:rsidR="00CE48D2">
        <w:t>never</w:t>
      </w:r>
      <w:r w:rsidRPr="00D257F8" w:rsidR="00074D35">
        <w:t xml:space="preserve"> </w:t>
      </w:r>
      <w:r w:rsidRPr="00D257F8" w:rsidR="00CE48D2">
        <w:t>had</w:t>
      </w:r>
      <w:r w:rsidRPr="00D257F8" w:rsidR="00074D35">
        <w:t xml:space="preserve"> </w:t>
      </w:r>
      <w:r w:rsidRPr="00D257F8" w:rsidR="00CE48D2">
        <w:t>any</w:t>
      </w:r>
      <w:r w:rsidRPr="00D257F8" w:rsidR="00074D35">
        <w:t xml:space="preserve"> </w:t>
      </w:r>
      <w:r w:rsidRPr="00D257F8" w:rsidR="00CE48D2">
        <w:t>issue</w:t>
      </w:r>
      <w:r w:rsidRPr="00D257F8" w:rsidR="00074D35">
        <w:t xml:space="preserve"> </w:t>
      </w:r>
      <w:r w:rsidRPr="00D257F8" w:rsidR="00CE48D2">
        <w:t>with</w:t>
      </w:r>
      <w:r w:rsidRPr="00D257F8" w:rsidR="00074D35">
        <w:t xml:space="preserve"> </w:t>
      </w:r>
      <w:r w:rsidRPr="00D257F8" w:rsidR="00CE48D2">
        <w:t>them</w:t>
      </w:r>
      <w:r w:rsidRPr="00D257F8" w:rsidR="00B64BE1">
        <w:t>—</w:t>
      </w:r>
      <w:r w:rsidRPr="00D257F8" w:rsidR="00CE48D2">
        <w:t>but</w:t>
      </w:r>
      <w:r w:rsidRPr="00D257F8" w:rsidR="00074D35">
        <w:t xml:space="preserve"> </w:t>
      </w:r>
      <w:r w:rsidRPr="00D257F8" w:rsidR="00CE48D2">
        <w:t>we</w:t>
      </w:r>
      <w:r w:rsidRPr="00D257F8" w:rsidR="00074D35">
        <w:t xml:space="preserve"> </w:t>
      </w:r>
      <w:r w:rsidRPr="00D257F8" w:rsidR="00CE48D2">
        <w:t>are</w:t>
      </w:r>
      <w:r w:rsidRPr="00D257F8" w:rsidR="00074D35">
        <w:t xml:space="preserve"> </w:t>
      </w:r>
      <w:r w:rsidRPr="00D257F8">
        <w:t>independent</w:t>
      </w:r>
      <w:r w:rsidRPr="00D257F8" w:rsidR="00B64BE1">
        <w:t>,</w:t>
      </w:r>
      <w:r w:rsidRPr="00D257F8" w:rsidR="00074D35">
        <w:t xml:space="preserve"> </w:t>
      </w:r>
      <w:r w:rsidRPr="00D257F8">
        <w:t>so</w:t>
      </w:r>
      <w:r w:rsidRPr="00D257F8" w:rsidR="00074D35">
        <w:t xml:space="preserve"> </w:t>
      </w:r>
      <w:r w:rsidRPr="00D257F8">
        <w:t>it</w:t>
      </w:r>
      <w:r w:rsidRPr="00D257F8" w:rsidR="00074D35">
        <w:t xml:space="preserve"> </w:t>
      </w:r>
      <w:r w:rsidRPr="00D257F8">
        <w:t>would</w:t>
      </w:r>
      <w:r w:rsidRPr="00D257F8" w:rsidR="00074D35">
        <w:t xml:space="preserve"> </w:t>
      </w:r>
      <w:r w:rsidRPr="00D257F8">
        <w:t>be</w:t>
      </w:r>
      <w:r w:rsidRPr="00D257F8" w:rsidR="00074D35">
        <w:t xml:space="preserve"> </w:t>
      </w:r>
      <w:r w:rsidRPr="00D257F8">
        <w:t>better</w:t>
      </w:r>
      <w:r w:rsidRPr="00D257F8" w:rsidR="00074D35">
        <w:t xml:space="preserve"> </w:t>
      </w:r>
      <w:r w:rsidRPr="00D257F8" w:rsidR="00CE48D2">
        <w:t>if</w:t>
      </w:r>
      <w:r w:rsidRPr="00D257F8" w:rsidR="00074D35">
        <w:t xml:space="preserve"> </w:t>
      </w:r>
      <w:r w:rsidRPr="00D257F8" w:rsidR="00CE48D2">
        <w:t>we</w:t>
      </w:r>
      <w:r w:rsidRPr="00D257F8" w:rsidR="00074D35">
        <w:t xml:space="preserve"> </w:t>
      </w:r>
      <w:r w:rsidRPr="00D257F8" w:rsidR="00CE48D2">
        <w:t>had</w:t>
      </w:r>
      <w:r w:rsidRPr="00D257F8" w:rsidR="00074D35">
        <w:t xml:space="preserve"> </w:t>
      </w:r>
      <w:r w:rsidRPr="00D257F8" w:rsidR="00CE48D2">
        <w:t>that.</w:t>
      </w:r>
      <w:r w:rsidRPr="00D257F8" w:rsidR="00074D35">
        <w:t xml:space="preserve"> </w:t>
      </w:r>
      <w:r w:rsidRPr="00D257F8" w:rsidR="00CE48D2">
        <w:t>All</w:t>
      </w:r>
      <w:r w:rsidRPr="00D257F8" w:rsidR="00074D35">
        <w:t xml:space="preserve"> </w:t>
      </w:r>
      <w:r w:rsidRPr="00D257F8" w:rsidR="00CE48D2">
        <w:t>that</w:t>
      </w:r>
      <w:r w:rsidRPr="00D257F8" w:rsidR="00074D35">
        <w:t xml:space="preserve"> </w:t>
      </w:r>
      <w:r w:rsidRPr="00D257F8" w:rsidR="00CE48D2">
        <w:t>would</w:t>
      </w:r>
      <w:r w:rsidRPr="00D257F8" w:rsidR="00074D35">
        <w:t xml:space="preserve"> </w:t>
      </w:r>
      <w:r w:rsidRPr="00D257F8" w:rsidR="00CE48D2">
        <w:t>feed</w:t>
      </w:r>
      <w:r w:rsidRPr="00D257F8" w:rsidR="00074D35">
        <w:t xml:space="preserve"> </w:t>
      </w:r>
      <w:r w:rsidRPr="00D257F8" w:rsidR="00CE48D2">
        <w:t>into</w:t>
      </w:r>
      <w:r w:rsidRPr="00D257F8" w:rsidR="00074D35">
        <w:t xml:space="preserve"> </w:t>
      </w:r>
      <w:r w:rsidRPr="00D257F8" w:rsidR="00CE48D2">
        <w:t>the</w:t>
      </w:r>
      <w:r w:rsidRPr="00D257F8" w:rsidR="00074D35">
        <w:t xml:space="preserve"> </w:t>
      </w:r>
      <w:r w:rsidRPr="00D257F8" w:rsidR="00254EA8">
        <w:t>service complaint</w:t>
      </w:r>
      <w:r w:rsidRPr="00D257F8">
        <w:t>s</w:t>
      </w:r>
      <w:r w:rsidRPr="00D257F8" w:rsidR="00074D35">
        <w:t xml:space="preserve"> </w:t>
      </w:r>
      <w:r w:rsidRPr="00D257F8">
        <w:t>system</w:t>
      </w:r>
      <w:r w:rsidRPr="00D257F8" w:rsidR="00074D35">
        <w:t xml:space="preserve"> </w:t>
      </w:r>
      <w:r w:rsidRPr="00D257F8" w:rsidR="00CE48D2">
        <w:t>writ</w:t>
      </w:r>
      <w:r w:rsidRPr="00D257F8" w:rsidR="00074D35">
        <w:t xml:space="preserve"> </w:t>
      </w:r>
      <w:r w:rsidRPr="00D257F8" w:rsidR="00CE48D2">
        <w:t>large.</w:t>
      </w:r>
    </w:p>
    <w:p w:rsidR="005A0C4D" w:rsidRPr="00D257F8" w:rsidP="005A0C4D">
      <w:pPr>
        <w:pStyle w:val="Question"/>
      </w:pPr>
      <w:sdt>
        <w:sdtPr>
          <w:alias w:val="Member"/>
          <w:tag w:val="&lt;Member mnisId='4855' dodsId=''&gt;"/>
          <w:id w:val="1368726378"/>
          <w:placeholder>
            <w:docPart w:val="DefaultPlaceholder_1082065158"/>
          </w:placeholder>
          <w:richText/>
        </w:sdtPr>
        <w:sdtContent>
          <w:r w:rsidRPr="00D257F8">
            <w:rPr>
              <w:b/>
            </w:rPr>
            <w:t>Sarah</w:t>
          </w:r>
          <w:r w:rsidRPr="00D257F8" w:rsidR="00074D35">
            <w:rPr>
              <w:b/>
            </w:rPr>
            <w:t xml:space="preserve"> </w:t>
          </w:r>
          <w:r w:rsidRPr="00D257F8">
            <w:rPr>
              <w:b/>
            </w:rPr>
            <w:t>Atherton:</w:t>
          </w:r>
        </w:sdtContent>
      </w:sdt>
      <w:r w:rsidRPr="00D257F8" w:rsidR="00074D35">
        <w:t xml:space="preserve"> </w:t>
      </w:r>
      <w:r w:rsidRPr="00D257F8" w:rsidR="00B64BE1">
        <w:t>W</w:t>
      </w:r>
      <w:r w:rsidRPr="00D257F8" w:rsidR="00CE48D2">
        <w:t>e</w:t>
      </w:r>
      <w:r w:rsidRPr="00D257F8" w:rsidR="00074D35">
        <w:t xml:space="preserve"> </w:t>
      </w:r>
      <w:r w:rsidRPr="00D257F8" w:rsidR="00CE48D2">
        <w:t>are</w:t>
      </w:r>
      <w:r w:rsidRPr="00D257F8" w:rsidR="00074D35">
        <w:t xml:space="preserve"> </w:t>
      </w:r>
      <w:r w:rsidRPr="00D257F8" w:rsidR="00CE48D2">
        <w:t>going</w:t>
      </w:r>
      <w:r w:rsidRPr="00D257F8" w:rsidR="00074D35">
        <w:t xml:space="preserve"> </w:t>
      </w:r>
      <w:r w:rsidRPr="00D257F8" w:rsidR="00CE48D2">
        <w:t>to</w:t>
      </w:r>
      <w:r w:rsidRPr="00D257F8" w:rsidR="00074D35">
        <w:t xml:space="preserve"> </w:t>
      </w:r>
      <w:r w:rsidRPr="00D257F8" w:rsidR="00CE48D2">
        <w:t>touch</w:t>
      </w:r>
      <w:r w:rsidRPr="00D257F8" w:rsidR="00074D35">
        <w:t xml:space="preserve"> </w:t>
      </w:r>
      <w:r w:rsidRPr="00D257F8" w:rsidR="00CE48D2">
        <w:t>on</w:t>
      </w:r>
      <w:r w:rsidRPr="00D257F8" w:rsidR="00074D35">
        <w:t xml:space="preserve"> </w:t>
      </w:r>
      <w:r w:rsidRPr="00D257F8" w:rsidR="00CE48D2">
        <w:t>independence</w:t>
      </w:r>
      <w:r w:rsidRPr="00D257F8" w:rsidR="00074D35">
        <w:t xml:space="preserve"> </w:t>
      </w:r>
      <w:r w:rsidRPr="00D257F8" w:rsidR="00CE48D2">
        <w:t>a</w:t>
      </w:r>
      <w:r w:rsidRPr="00D257F8" w:rsidR="00074D35">
        <w:t xml:space="preserve"> </w:t>
      </w:r>
      <w:r w:rsidRPr="00D257F8" w:rsidR="00CE48D2">
        <w:t>bit</w:t>
      </w:r>
      <w:r w:rsidRPr="00D257F8" w:rsidR="00074D35">
        <w:t xml:space="preserve"> </w:t>
      </w:r>
      <w:r w:rsidRPr="00D257F8" w:rsidR="00CE48D2">
        <w:t>later</w:t>
      </w:r>
      <w:r w:rsidRPr="00D257F8" w:rsidR="00B64BE1">
        <w:t>.</w:t>
      </w:r>
      <w:r w:rsidRPr="00D257F8" w:rsidR="00074D35">
        <w:t xml:space="preserve"> </w:t>
      </w:r>
      <w:r w:rsidRPr="00D257F8" w:rsidR="00B64BE1">
        <w:t>C</w:t>
      </w:r>
      <w:r w:rsidRPr="00D257F8">
        <w:t>an</w:t>
      </w:r>
      <w:r w:rsidRPr="00D257F8" w:rsidR="00074D35">
        <w:t xml:space="preserve"> </w:t>
      </w:r>
      <w:r w:rsidRPr="00D257F8">
        <w:t>I</w:t>
      </w:r>
      <w:r w:rsidRPr="00D257F8" w:rsidR="00074D35">
        <w:t xml:space="preserve"> </w:t>
      </w:r>
      <w:r w:rsidRPr="00D257F8">
        <w:t>focus</w:t>
      </w:r>
      <w:r w:rsidRPr="00D257F8" w:rsidR="00074D35">
        <w:t xml:space="preserve"> </w:t>
      </w:r>
      <w:r w:rsidRPr="00D257F8">
        <w:t>on</w:t>
      </w:r>
      <w:r w:rsidRPr="00D257F8" w:rsidR="00074D35">
        <w:t xml:space="preserve"> </w:t>
      </w:r>
      <w:r w:rsidRPr="00D257F8">
        <w:t>confidentiality</w:t>
      </w:r>
      <w:r w:rsidRPr="00D257F8" w:rsidR="00CE48D2">
        <w:t>?</w:t>
      </w:r>
      <w:r w:rsidRPr="00D257F8" w:rsidR="00074D35">
        <w:t xml:space="preserve"> </w:t>
      </w:r>
      <w:r w:rsidRPr="00D257F8" w:rsidR="00CE48D2">
        <w:t>When</w:t>
      </w:r>
      <w:r w:rsidRPr="00D257F8" w:rsidR="00074D35">
        <w:t xml:space="preserve"> </w:t>
      </w:r>
      <w:r w:rsidRPr="00D257F8" w:rsidR="00CE48D2">
        <w:t>reporting</w:t>
      </w:r>
      <w:r w:rsidRPr="00D257F8" w:rsidR="00074D35">
        <w:t xml:space="preserve"> </w:t>
      </w:r>
      <w:r w:rsidRPr="00D257F8" w:rsidR="00CE48D2">
        <w:t>and</w:t>
      </w:r>
      <w:r w:rsidRPr="00D257F8" w:rsidR="00074D35">
        <w:t xml:space="preserve"> </w:t>
      </w:r>
      <w:r w:rsidRPr="00D257F8" w:rsidR="00CE48D2">
        <w:t>investigating</w:t>
      </w:r>
      <w:r w:rsidRPr="00D257F8" w:rsidR="00074D35">
        <w:t xml:space="preserve"> </w:t>
      </w:r>
      <w:r w:rsidRPr="00D257F8" w:rsidR="00CE48D2">
        <w:t>a</w:t>
      </w:r>
      <w:r w:rsidRPr="00D257F8" w:rsidR="00074D35">
        <w:t xml:space="preserve"> </w:t>
      </w:r>
      <w:r w:rsidRPr="00D257F8" w:rsidR="00CE48D2">
        <w:t>crime,</w:t>
      </w:r>
      <w:r w:rsidRPr="00D257F8" w:rsidR="00074D35">
        <w:t xml:space="preserve"> </w:t>
      </w:r>
      <w:r w:rsidRPr="00D257F8" w:rsidR="00CE48D2">
        <w:t>it</w:t>
      </w:r>
      <w:r w:rsidRPr="00D257F8" w:rsidR="00074D35">
        <w:t xml:space="preserve"> </w:t>
      </w:r>
      <w:r w:rsidRPr="00D257F8" w:rsidR="00CE48D2">
        <w:t>is</w:t>
      </w:r>
      <w:r w:rsidRPr="00D257F8" w:rsidR="00074D35">
        <w:t xml:space="preserve"> </w:t>
      </w:r>
      <w:r w:rsidRPr="00D257F8" w:rsidR="00CE48D2">
        <w:t>vital</w:t>
      </w:r>
      <w:r w:rsidRPr="00D257F8" w:rsidR="00074D35">
        <w:t xml:space="preserve"> </w:t>
      </w:r>
      <w:r w:rsidRPr="00D257F8" w:rsidR="00CE48D2">
        <w:t>that</w:t>
      </w:r>
      <w:r w:rsidRPr="00D257F8" w:rsidR="00074D35">
        <w:t xml:space="preserve"> </w:t>
      </w:r>
      <w:r w:rsidRPr="00D257F8" w:rsidR="00CE48D2">
        <w:t>there</w:t>
      </w:r>
      <w:r w:rsidRPr="00D257F8" w:rsidR="00074D35">
        <w:t xml:space="preserve"> </w:t>
      </w:r>
      <w:r w:rsidRPr="00D257F8" w:rsidR="00CE48D2">
        <w:t>is</w:t>
      </w:r>
      <w:r w:rsidRPr="00D257F8" w:rsidR="00074D35">
        <w:t xml:space="preserve"> </w:t>
      </w:r>
      <w:r w:rsidRPr="00D257F8">
        <w:t>a</w:t>
      </w:r>
      <w:r w:rsidRPr="00D257F8" w:rsidR="00074D35">
        <w:t xml:space="preserve"> </w:t>
      </w:r>
      <w:r w:rsidRPr="00D257F8">
        <w:t>level</w:t>
      </w:r>
      <w:r w:rsidRPr="00D257F8" w:rsidR="00074D35">
        <w:t xml:space="preserve"> </w:t>
      </w:r>
      <w:r w:rsidRPr="00D257F8">
        <w:t>of</w:t>
      </w:r>
      <w:r w:rsidRPr="00D257F8" w:rsidR="00074D35">
        <w:t xml:space="preserve"> </w:t>
      </w:r>
      <w:r w:rsidRPr="00D257F8">
        <w:t>confidentiality</w:t>
      </w:r>
      <w:r w:rsidRPr="00D257F8" w:rsidR="00B64BE1">
        <w:t>.</w:t>
      </w:r>
      <w:r w:rsidRPr="00D257F8" w:rsidR="00074D35">
        <w:t xml:space="preserve"> </w:t>
      </w:r>
      <w:r w:rsidRPr="00D257F8" w:rsidR="00B64BE1">
        <w:t>T</w:t>
      </w:r>
      <w:r w:rsidRPr="00D257F8">
        <w:t>hat</w:t>
      </w:r>
      <w:r w:rsidRPr="00D257F8" w:rsidR="00074D35">
        <w:t xml:space="preserve"> </w:t>
      </w:r>
      <w:r w:rsidRPr="00D257F8">
        <w:t>is</w:t>
      </w:r>
      <w:r w:rsidRPr="00D257F8" w:rsidR="00074D35">
        <w:t xml:space="preserve"> </w:t>
      </w:r>
      <w:r w:rsidRPr="00D257F8">
        <w:t>particularly</w:t>
      </w:r>
      <w:r w:rsidRPr="00D257F8" w:rsidR="00074D35">
        <w:t xml:space="preserve"> </w:t>
      </w:r>
      <w:r w:rsidRPr="00D257F8">
        <w:t>difficult</w:t>
      </w:r>
      <w:r w:rsidRPr="00D257F8" w:rsidR="00CE48D2">
        <w:t>,</w:t>
      </w:r>
      <w:r w:rsidRPr="00D257F8" w:rsidR="00074D35">
        <w:t xml:space="preserve"> </w:t>
      </w:r>
      <w:r w:rsidRPr="00D257F8">
        <w:t>without</w:t>
      </w:r>
      <w:r w:rsidRPr="00D257F8" w:rsidR="00074D35">
        <w:t xml:space="preserve"> </w:t>
      </w:r>
      <w:r w:rsidRPr="00D257F8">
        <w:t>a</w:t>
      </w:r>
      <w:r w:rsidRPr="00D257F8" w:rsidR="00074D35">
        <w:t xml:space="preserve"> </w:t>
      </w:r>
      <w:r w:rsidRPr="00D257F8">
        <w:t>doubt</w:t>
      </w:r>
      <w:r w:rsidRPr="00D257F8" w:rsidR="00CE48D2">
        <w:t>,</w:t>
      </w:r>
      <w:r w:rsidRPr="00D257F8" w:rsidR="00074D35">
        <w:t xml:space="preserve"> </w:t>
      </w:r>
      <w:r w:rsidRPr="00D257F8" w:rsidR="00CE48D2">
        <w:t>in</w:t>
      </w:r>
      <w:r w:rsidRPr="00D257F8" w:rsidR="00074D35">
        <w:t xml:space="preserve"> </w:t>
      </w:r>
      <w:r w:rsidRPr="00D257F8" w:rsidR="00CE48D2">
        <w:t>close</w:t>
      </w:r>
      <w:r w:rsidRPr="00D257F8" w:rsidR="00CE48D2">
        <w:noBreakHyphen/>
      </w:r>
      <w:r w:rsidRPr="00D257F8">
        <w:t>knit</w:t>
      </w:r>
      <w:r w:rsidRPr="00D257F8" w:rsidR="00074D35">
        <w:t xml:space="preserve"> </w:t>
      </w:r>
      <w:r w:rsidRPr="00D257F8">
        <w:t>military</w:t>
      </w:r>
      <w:r w:rsidRPr="00D257F8" w:rsidR="00074D35">
        <w:t xml:space="preserve"> </w:t>
      </w:r>
      <w:r w:rsidRPr="00D257F8">
        <w:t>communities</w:t>
      </w:r>
      <w:r w:rsidRPr="00D257F8" w:rsidR="00CE48D2">
        <w:t>.</w:t>
      </w:r>
      <w:r w:rsidRPr="00D257F8" w:rsidR="00074D35">
        <w:t xml:space="preserve"> </w:t>
      </w:r>
      <w:r w:rsidRPr="00D257F8" w:rsidR="00CE48D2">
        <w:t>I</w:t>
      </w:r>
      <w:r w:rsidRPr="00D257F8" w:rsidR="00074D35">
        <w:t xml:space="preserve"> </w:t>
      </w:r>
      <w:r w:rsidRPr="00D257F8" w:rsidR="00CE48D2">
        <w:t>have</w:t>
      </w:r>
      <w:r w:rsidRPr="00D257F8" w:rsidR="00074D35">
        <w:t xml:space="preserve"> </w:t>
      </w:r>
      <w:r w:rsidRPr="00D257F8" w:rsidR="00CE48D2">
        <w:t>received</w:t>
      </w:r>
      <w:r w:rsidRPr="00D257F8" w:rsidR="00074D35">
        <w:t xml:space="preserve"> </w:t>
      </w:r>
      <w:r w:rsidRPr="00D257F8" w:rsidR="00CE48D2">
        <w:t>quite</w:t>
      </w:r>
      <w:r w:rsidRPr="00D257F8" w:rsidR="00074D35">
        <w:t xml:space="preserve"> </w:t>
      </w:r>
      <w:r w:rsidRPr="00D257F8" w:rsidR="00CE48D2">
        <w:t>a</w:t>
      </w:r>
      <w:r w:rsidRPr="00D257F8" w:rsidR="00074D35">
        <w:t xml:space="preserve"> </w:t>
      </w:r>
      <w:r w:rsidRPr="00D257F8" w:rsidR="00CE48D2">
        <w:t>few</w:t>
      </w:r>
      <w:r w:rsidRPr="00D257F8" w:rsidR="00074D35">
        <w:t xml:space="preserve"> </w:t>
      </w:r>
      <w:r w:rsidRPr="00D257F8" w:rsidR="00CE48D2">
        <w:t>accounts</w:t>
      </w:r>
      <w:r w:rsidRPr="00D257F8" w:rsidR="00074D35">
        <w:t xml:space="preserve"> </w:t>
      </w:r>
      <w:r w:rsidRPr="00D257F8" w:rsidR="00CE48D2">
        <w:t>from</w:t>
      </w:r>
      <w:r w:rsidRPr="00D257F8" w:rsidR="00074D35">
        <w:t xml:space="preserve"> </w:t>
      </w:r>
      <w:r w:rsidRPr="00D257F8" w:rsidR="00CE48D2">
        <w:t>women</w:t>
      </w:r>
      <w:r w:rsidRPr="00D257F8" w:rsidR="00074D35">
        <w:t xml:space="preserve"> </w:t>
      </w:r>
      <w:r w:rsidRPr="00D257F8" w:rsidR="00CE48D2">
        <w:t>who</w:t>
      </w:r>
      <w:r w:rsidRPr="00D257F8" w:rsidR="00074D35">
        <w:t xml:space="preserve"> </w:t>
      </w:r>
      <w:r w:rsidRPr="00D257F8" w:rsidR="00CE48D2">
        <w:t>have</w:t>
      </w:r>
      <w:r w:rsidRPr="00D257F8" w:rsidR="00074D35">
        <w:t xml:space="preserve"> </w:t>
      </w:r>
      <w:r w:rsidRPr="00D257F8" w:rsidR="00CE48D2">
        <w:t>suffered</w:t>
      </w:r>
      <w:r w:rsidRPr="00D257F8" w:rsidR="00074D35">
        <w:t xml:space="preserve"> </w:t>
      </w:r>
      <w:r w:rsidRPr="00D257F8" w:rsidR="00CE48D2">
        <w:t>humiliation</w:t>
      </w:r>
      <w:r w:rsidRPr="00D257F8" w:rsidR="00074D35">
        <w:t xml:space="preserve"> </w:t>
      </w:r>
      <w:r w:rsidRPr="00D257F8" w:rsidR="00CE48D2">
        <w:t>through</w:t>
      </w:r>
      <w:r w:rsidRPr="00D257F8" w:rsidR="00074D35">
        <w:t xml:space="preserve"> </w:t>
      </w:r>
      <w:r w:rsidRPr="00D257F8" w:rsidR="00CE48D2">
        <w:t>lodging</w:t>
      </w:r>
      <w:r w:rsidRPr="00D257F8" w:rsidR="00074D35">
        <w:t xml:space="preserve"> </w:t>
      </w:r>
      <w:r w:rsidRPr="00D257F8" w:rsidR="00CE48D2">
        <w:t>a</w:t>
      </w:r>
      <w:r w:rsidRPr="00D257F8" w:rsidR="00074D35">
        <w:t xml:space="preserve"> </w:t>
      </w:r>
      <w:r w:rsidRPr="00D257F8" w:rsidR="00CE48D2">
        <w:t>complaint.</w:t>
      </w:r>
      <w:r w:rsidRPr="00D257F8" w:rsidR="00074D35">
        <w:t xml:space="preserve"> </w:t>
      </w:r>
      <w:r w:rsidRPr="00D257F8" w:rsidR="00CE48D2">
        <w:t>H</w:t>
      </w:r>
      <w:r w:rsidRPr="00D257F8">
        <w:t>ow</w:t>
      </w:r>
      <w:r w:rsidRPr="00D257F8" w:rsidR="00074D35">
        <w:t xml:space="preserve"> </w:t>
      </w:r>
      <w:r w:rsidRPr="00D257F8">
        <w:t>can</w:t>
      </w:r>
      <w:r w:rsidRPr="00D257F8" w:rsidR="00074D35">
        <w:t xml:space="preserve"> </w:t>
      </w:r>
      <w:r w:rsidRPr="00D257F8">
        <w:t>you</w:t>
      </w:r>
      <w:r w:rsidRPr="00D257F8" w:rsidR="00CE48D2">
        <w:t>,</w:t>
      </w:r>
      <w:r w:rsidRPr="00D257F8" w:rsidR="00074D35">
        <w:t xml:space="preserve"> </w:t>
      </w:r>
      <w:r w:rsidRPr="00D257F8">
        <w:t>in</w:t>
      </w:r>
      <w:r w:rsidRPr="00D257F8" w:rsidR="00074D35">
        <w:t xml:space="preserve"> </w:t>
      </w:r>
      <w:r w:rsidRPr="00D257F8">
        <w:t>the</w:t>
      </w:r>
      <w:r w:rsidRPr="00D257F8" w:rsidR="00074D35">
        <w:t xml:space="preserve"> </w:t>
      </w:r>
      <w:r w:rsidRPr="00D257F8">
        <w:t>complaints</w:t>
      </w:r>
      <w:r w:rsidRPr="00D257F8" w:rsidR="00074D35">
        <w:t xml:space="preserve"> </w:t>
      </w:r>
      <w:r w:rsidRPr="00D257F8">
        <w:t>system</w:t>
      </w:r>
      <w:r w:rsidRPr="00D257F8" w:rsidR="00CE48D2">
        <w:t>,</w:t>
      </w:r>
      <w:r w:rsidRPr="00D257F8" w:rsidR="00074D35">
        <w:t xml:space="preserve"> </w:t>
      </w:r>
      <w:r w:rsidRPr="00D257F8">
        <w:t>uphold</w:t>
      </w:r>
      <w:r w:rsidRPr="00D257F8" w:rsidR="00074D35">
        <w:t xml:space="preserve"> </w:t>
      </w:r>
      <w:r w:rsidRPr="00D257F8">
        <w:t>confidentiality?</w:t>
      </w:r>
    </w:p>
    <w:p w:rsidR="002A14B9" w:rsidRPr="00D257F8" w:rsidP="005A0C4D">
      <w:pPr>
        <w:pStyle w:val="Answer"/>
      </w:pPr>
      <w:sdt>
        <w:sdtPr>
          <w:alias w:val="Witness"/>
          <w:id w:val="1336262445"/>
          <w:placeholder>
            <w:docPart w:val="DefaultPlaceholder_1082065158"/>
          </w:placeholder>
          <w:richText/>
        </w:sdtPr>
        <w:sdtContent>
          <w:r w:rsidRPr="00D257F8" w:rsidR="00074D35">
            <w:rPr>
              <w:b/>
              <w:i/>
              <w:iCs/>
            </w:rPr>
            <w:t>Nicola Williams:</w:t>
          </w:r>
          <w:r w:rsidRPr="00D257F8" w:rsidR="00074D35">
            <w:rPr>
              <w:b/>
            </w:rPr>
            <w:t xml:space="preserve"> </w:t>
          </w:r>
        </w:sdtContent>
      </w:sdt>
      <w:r w:rsidRPr="00D257F8" w:rsidR="00CE48D2">
        <w:t>I</w:t>
      </w:r>
      <w:r w:rsidRPr="00D257F8" w:rsidR="00074D35">
        <w:t xml:space="preserve"> </w:t>
      </w:r>
      <w:r w:rsidRPr="00D257F8" w:rsidR="00CE48D2">
        <w:t>am</w:t>
      </w:r>
      <w:r w:rsidRPr="00D257F8" w:rsidR="00074D35">
        <w:t xml:space="preserve"> </w:t>
      </w:r>
      <w:r w:rsidRPr="00D257F8" w:rsidR="00CE48D2">
        <w:t>very</w:t>
      </w:r>
      <w:r w:rsidRPr="00D257F8" w:rsidR="00074D35">
        <w:t xml:space="preserve"> </w:t>
      </w:r>
      <w:r w:rsidRPr="00D257F8" w:rsidR="00CE48D2">
        <w:t>glad</w:t>
      </w:r>
      <w:r w:rsidRPr="00D257F8" w:rsidR="00074D35">
        <w:t xml:space="preserve"> </w:t>
      </w:r>
      <w:r w:rsidRPr="00D257F8" w:rsidR="00CE48D2">
        <w:t>that</w:t>
      </w:r>
      <w:r w:rsidRPr="00D257F8" w:rsidR="00074D35">
        <w:t xml:space="preserve"> </w:t>
      </w:r>
      <w:r w:rsidRPr="00D257F8" w:rsidR="00CE48D2">
        <w:t>you</w:t>
      </w:r>
      <w:r w:rsidRPr="00D257F8" w:rsidR="00074D35">
        <w:t xml:space="preserve"> </w:t>
      </w:r>
      <w:r w:rsidRPr="00D257F8" w:rsidR="00CE48D2">
        <w:t>raised</w:t>
      </w:r>
      <w:r w:rsidRPr="00D257F8" w:rsidR="00074D35">
        <w:t xml:space="preserve"> </w:t>
      </w:r>
      <w:r w:rsidRPr="00D257F8" w:rsidR="00CE48D2">
        <w:t>this</w:t>
      </w:r>
      <w:r w:rsidR="00C2002E">
        <w:t>,</w:t>
      </w:r>
      <w:r w:rsidRPr="00D257F8" w:rsidR="00074D35">
        <w:t xml:space="preserve"> </w:t>
      </w:r>
      <w:r w:rsidRPr="00D257F8" w:rsidR="005A0C4D">
        <w:t>because</w:t>
      </w:r>
      <w:r w:rsidRPr="00D257F8" w:rsidR="00074D35">
        <w:t xml:space="preserve"> </w:t>
      </w:r>
      <w:r w:rsidR="00C2002E">
        <w:t>i</w:t>
      </w:r>
      <w:r w:rsidRPr="00D257F8" w:rsidR="005A0C4D">
        <w:t>t</w:t>
      </w:r>
      <w:r w:rsidRPr="00D257F8" w:rsidR="00074D35">
        <w:t xml:space="preserve"> </w:t>
      </w:r>
      <w:r w:rsidRPr="00D257F8" w:rsidR="005A0C4D">
        <w:t>is</w:t>
      </w:r>
      <w:r w:rsidRPr="00D257F8" w:rsidR="00074D35">
        <w:t xml:space="preserve"> </w:t>
      </w:r>
      <w:r w:rsidRPr="00D257F8" w:rsidR="00CE48D2">
        <w:t>probably</w:t>
      </w:r>
      <w:r w:rsidRPr="00D257F8" w:rsidR="00074D35">
        <w:t xml:space="preserve"> </w:t>
      </w:r>
      <w:r w:rsidRPr="00D257F8" w:rsidR="00CE48D2">
        <w:t>one</w:t>
      </w:r>
      <w:r w:rsidRPr="00D257F8" w:rsidR="00074D35">
        <w:t xml:space="preserve"> </w:t>
      </w:r>
      <w:r w:rsidRPr="00D257F8" w:rsidR="00CE48D2">
        <w:t>of</w:t>
      </w:r>
      <w:r w:rsidRPr="00D257F8" w:rsidR="00074D35">
        <w:t xml:space="preserve"> </w:t>
      </w:r>
      <w:r w:rsidRPr="00D257F8" w:rsidR="00CE48D2">
        <w:t>the</w:t>
      </w:r>
      <w:r w:rsidRPr="00D257F8" w:rsidR="00074D35">
        <w:t xml:space="preserve"> </w:t>
      </w:r>
      <w:r w:rsidRPr="00D257F8" w:rsidR="00CE48D2">
        <w:t>things</w:t>
      </w:r>
      <w:r w:rsidRPr="00D257F8" w:rsidR="00074D35">
        <w:t xml:space="preserve"> </w:t>
      </w:r>
      <w:r w:rsidRPr="00D257F8" w:rsidR="00CE48D2">
        <w:t>that</w:t>
      </w:r>
      <w:r w:rsidRPr="00D257F8" w:rsidR="00074D35">
        <w:t xml:space="preserve"> </w:t>
      </w:r>
      <w:r w:rsidRPr="00D257F8" w:rsidR="005A0C4D">
        <w:t>troubles</w:t>
      </w:r>
      <w:r w:rsidRPr="00D257F8" w:rsidR="00074D35">
        <w:t xml:space="preserve"> </w:t>
      </w:r>
      <w:r w:rsidRPr="00D257F8" w:rsidR="005A0C4D">
        <w:t>me</w:t>
      </w:r>
      <w:r w:rsidRPr="00D257F8" w:rsidR="00074D35">
        <w:t xml:space="preserve"> </w:t>
      </w:r>
      <w:r w:rsidRPr="00D257F8" w:rsidR="005A0C4D">
        <w:t>the</w:t>
      </w:r>
      <w:r w:rsidRPr="00D257F8" w:rsidR="00074D35">
        <w:t xml:space="preserve"> </w:t>
      </w:r>
      <w:r w:rsidRPr="00D257F8" w:rsidR="005A0C4D">
        <w:t>most</w:t>
      </w:r>
      <w:r w:rsidRPr="00D257F8" w:rsidR="00CE48D2">
        <w:t>.</w:t>
      </w:r>
      <w:r w:rsidRPr="00D257F8" w:rsidR="00074D35">
        <w:t xml:space="preserve"> </w:t>
      </w:r>
      <w:r w:rsidRPr="00D257F8" w:rsidR="00CE48D2">
        <w:t>I</w:t>
      </w:r>
      <w:r w:rsidRPr="00D257F8" w:rsidR="00074D35">
        <w:t xml:space="preserve"> </w:t>
      </w:r>
      <w:r w:rsidRPr="00D257F8" w:rsidR="00CE48D2">
        <w:t>know</w:t>
      </w:r>
      <w:r w:rsidRPr="00D257F8" w:rsidR="00074D35">
        <w:t xml:space="preserve"> </w:t>
      </w:r>
      <w:r w:rsidRPr="00D257F8" w:rsidR="00CE48D2">
        <w:t>that</w:t>
      </w:r>
      <w:r w:rsidRPr="00D257F8" w:rsidR="00074D35">
        <w:t xml:space="preserve"> </w:t>
      </w:r>
      <w:r w:rsidRPr="00D257F8" w:rsidR="00CE48D2">
        <w:t>the</w:t>
      </w:r>
      <w:r w:rsidRPr="00D257F8" w:rsidR="00074D35">
        <w:t xml:space="preserve"> </w:t>
      </w:r>
      <w:r w:rsidRPr="00D257F8" w:rsidR="00CE48D2">
        <w:t>issues</w:t>
      </w:r>
      <w:r w:rsidRPr="00D257F8" w:rsidR="00074D35">
        <w:t xml:space="preserve"> </w:t>
      </w:r>
      <w:r w:rsidRPr="00D257F8" w:rsidR="00CE48D2">
        <w:t>that</w:t>
      </w:r>
      <w:r w:rsidRPr="00D257F8" w:rsidR="00074D35">
        <w:t xml:space="preserve"> </w:t>
      </w:r>
      <w:r w:rsidRPr="00D257F8" w:rsidR="00CE48D2">
        <w:t>you</w:t>
      </w:r>
      <w:r w:rsidRPr="00D257F8" w:rsidR="00074D35">
        <w:t xml:space="preserve"> </w:t>
      </w:r>
      <w:r w:rsidRPr="00D257F8" w:rsidR="00CE48D2">
        <w:t>are</w:t>
      </w:r>
      <w:r w:rsidRPr="00D257F8" w:rsidR="00074D35">
        <w:t xml:space="preserve"> </w:t>
      </w:r>
      <w:r w:rsidRPr="00D257F8" w:rsidR="00CE48D2">
        <w:t>referring</w:t>
      </w:r>
      <w:r w:rsidRPr="00D257F8" w:rsidR="00074D35">
        <w:t xml:space="preserve"> </w:t>
      </w:r>
      <w:r w:rsidRPr="00D257F8" w:rsidR="00B64BE1">
        <w:t xml:space="preserve">to have to do with </w:t>
      </w:r>
      <w:r w:rsidRPr="00D257F8" w:rsidR="005A0C4D">
        <w:t>sexual</w:t>
      </w:r>
      <w:r w:rsidRPr="00D257F8" w:rsidR="00074D35">
        <w:t xml:space="preserve"> </w:t>
      </w:r>
      <w:r w:rsidRPr="00D257F8" w:rsidR="00CE48D2">
        <w:t>harassment,</w:t>
      </w:r>
      <w:r w:rsidRPr="00D257F8" w:rsidR="00074D35">
        <w:t xml:space="preserve"> </w:t>
      </w:r>
      <w:r w:rsidRPr="00D257F8" w:rsidR="00CE48D2">
        <w:t>sexual</w:t>
      </w:r>
      <w:r w:rsidRPr="00D257F8" w:rsidR="00074D35">
        <w:t xml:space="preserve"> </w:t>
      </w:r>
      <w:r w:rsidRPr="00D257F8" w:rsidR="00CE48D2">
        <w:t>discrimination</w:t>
      </w:r>
      <w:r w:rsidRPr="00D257F8" w:rsidR="00074D35">
        <w:t xml:space="preserve"> </w:t>
      </w:r>
      <w:r w:rsidRPr="00D257F8" w:rsidR="00CE48D2">
        <w:t>or</w:t>
      </w:r>
      <w:r w:rsidRPr="00D257F8" w:rsidR="00074D35">
        <w:t xml:space="preserve"> </w:t>
      </w:r>
      <w:r w:rsidRPr="00D257F8" w:rsidR="00CE48D2">
        <w:t>some</w:t>
      </w:r>
      <w:r w:rsidRPr="00D257F8" w:rsidR="00074D35">
        <w:t xml:space="preserve"> </w:t>
      </w:r>
      <w:r w:rsidRPr="00D257F8" w:rsidR="00CE48D2">
        <w:t>sort</w:t>
      </w:r>
      <w:r w:rsidRPr="00D257F8" w:rsidR="00074D35">
        <w:t xml:space="preserve"> </w:t>
      </w:r>
      <w:r w:rsidRPr="00D257F8" w:rsidR="00CE48D2">
        <w:t>of</w:t>
      </w:r>
      <w:r w:rsidRPr="00D257F8" w:rsidR="00074D35">
        <w:t xml:space="preserve"> </w:t>
      </w:r>
      <w:r w:rsidRPr="00D257F8" w:rsidR="005A0C4D">
        <w:t>sexual</w:t>
      </w:r>
      <w:r w:rsidRPr="00D257F8" w:rsidR="00074D35">
        <w:t xml:space="preserve"> </w:t>
      </w:r>
      <w:r w:rsidRPr="00D257F8" w:rsidR="005A0C4D">
        <w:t>impropriety</w:t>
      </w:r>
      <w:r w:rsidRPr="00D257F8" w:rsidR="00CE48D2">
        <w:t>.</w:t>
      </w:r>
      <w:r w:rsidRPr="00D257F8" w:rsidR="00074D35">
        <w:t xml:space="preserve"> </w:t>
      </w:r>
      <w:r w:rsidRPr="00D257F8" w:rsidR="00CE48D2">
        <w:t>Whether</w:t>
      </w:r>
      <w:r w:rsidRPr="00D257F8" w:rsidR="00074D35">
        <w:t xml:space="preserve"> </w:t>
      </w:r>
      <w:r w:rsidRPr="00D257F8" w:rsidR="00CE48D2">
        <w:t>it</w:t>
      </w:r>
      <w:r w:rsidRPr="00D257F8" w:rsidR="00074D35">
        <w:t xml:space="preserve"> </w:t>
      </w:r>
      <w:r w:rsidRPr="00D257F8" w:rsidR="00CE48D2">
        <w:t>is</w:t>
      </w:r>
      <w:r w:rsidRPr="00D257F8" w:rsidR="00074D35">
        <w:t xml:space="preserve"> </w:t>
      </w:r>
      <w:r w:rsidRPr="00D257F8" w:rsidR="00CE48D2">
        <w:t>that</w:t>
      </w:r>
      <w:r w:rsidRPr="00D257F8" w:rsidR="00074D35">
        <w:t xml:space="preserve"> </w:t>
      </w:r>
      <w:r w:rsidRPr="00D257F8" w:rsidR="00CE48D2">
        <w:t>kind</w:t>
      </w:r>
      <w:r w:rsidRPr="00D257F8" w:rsidR="00074D35">
        <w:t xml:space="preserve"> </w:t>
      </w:r>
      <w:r w:rsidRPr="00D257F8" w:rsidR="00CE48D2">
        <w:t>of</w:t>
      </w:r>
      <w:r w:rsidRPr="00D257F8" w:rsidR="00074D35">
        <w:t xml:space="preserve"> </w:t>
      </w:r>
      <w:r w:rsidRPr="00D257F8" w:rsidR="00CE48D2">
        <w:t>case</w:t>
      </w:r>
      <w:r w:rsidRPr="00D257F8" w:rsidR="00074D35">
        <w:t xml:space="preserve"> </w:t>
      </w:r>
      <w:r w:rsidRPr="00D257F8" w:rsidR="00CE48D2">
        <w:t>or</w:t>
      </w:r>
      <w:r w:rsidRPr="00D257F8" w:rsidR="00074D35">
        <w:t xml:space="preserve"> </w:t>
      </w:r>
      <w:r w:rsidRPr="00D257F8" w:rsidR="00CE48D2">
        <w:t>any</w:t>
      </w:r>
      <w:r w:rsidRPr="00D257F8" w:rsidR="00074D35">
        <w:t xml:space="preserve"> </w:t>
      </w:r>
      <w:r w:rsidRPr="00D257F8" w:rsidR="00CE48D2">
        <w:t>other,</w:t>
      </w:r>
      <w:r w:rsidRPr="00D257F8" w:rsidR="00074D35">
        <w:t xml:space="preserve"> </w:t>
      </w:r>
      <w:r w:rsidRPr="00D257F8" w:rsidR="00CE48D2">
        <w:t>if</w:t>
      </w:r>
      <w:r w:rsidRPr="00D257F8" w:rsidR="00074D35">
        <w:t xml:space="preserve"> </w:t>
      </w:r>
      <w:r w:rsidRPr="00D257F8" w:rsidR="00CE48D2">
        <w:t>someone</w:t>
      </w:r>
      <w:r w:rsidRPr="00D257F8" w:rsidR="00074D35">
        <w:t xml:space="preserve"> </w:t>
      </w:r>
      <w:r w:rsidRPr="00D257F8" w:rsidR="00CE48D2">
        <w:t>is</w:t>
      </w:r>
      <w:r w:rsidRPr="00D257F8" w:rsidR="00074D35">
        <w:t xml:space="preserve"> </w:t>
      </w:r>
      <w:r w:rsidRPr="00D257F8" w:rsidR="00CE48D2">
        <w:t>making</w:t>
      </w:r>
      <w:r w:rsidRPr="00D257F8" w:rsidR="00074D35">
        <w:t xml:space="preserve"> </w:t>
      </w:r>
      <w:r w:rsidRPr="00D257F8" w:rsidR="00CE48D2">
        <w:t>a</w:t>
      </w:r>
      <w:r w:rsidRPr="00D257F8" w:rsidR="00074D35">
        <w:t xml:space="preserve"> </w:t>
      </w:r>
      <w:r w:rsidRPr="00D257F8" w:rsidR="005A0C4D">
        <w:t>complaint</w:t>
      </w:r>
      <w:r w:rsidRPr="00D257F8" w:rsidR="00074D35">
        <w:t xml:space="preserve"> </w:t>
      </w:r>
      <w:r w:rsidRPr="00D257F8" w:rsidR="005A0C4D">
        <w:t>or</w:t>
      </w:r>
      <w:r w:rsidRPr="00D257F8" w:rsidR="00074D35">
        <w:t xml:space="preserve"> </w:t>
      </w:r>
      <w:r w:rsidRPr="00D257F8" w:rsidR="005A0C4D">
        <w:t>an</w:t>
      </w:r>
      <w:r w:rsidRPr="00D257F8" w:rsidR="00074D35">
        <w:t xml:space="preserve"> </w:t>
      </w:r>
      <w:r w:rsidRPr="00D257F8" w:rsidR="005A0C4D">
        <w:t>allegation</w:t>
      </w:r>
      <w:r w:rsidRPr="00D257F8" w:rsidR="00B64BE1">
        <w:t>,</w:t>
      </w:r>
      <w:r w:rsidRPr="00D257F8" w:rsidR="00074D35">
        <w:t xml:space="preserve"> </w:t>
      </w:r>
      <w:r w:rsidRPr="00D257F8" w:rsidR="005A0C4D">
        <w:t>the</w:t>
      </w:r>
      <w:r w:rsidRPr="00D257F8" w:rsidR="00074D35">
        <w:t xml:space="preserve"> </w:t>
      </w:r>
      <w:r w:rsidRPr="00D257F8" w:rsidR="005A0C4D">
        <w:t>person</w:t>
      </w:r>
      <w:r w:rsidRPr="00D257F8" w:rsidR="00074D35">
        <w:t xml:space="preserve"> </w:t>
      </w:r>
      <w:r w:rsidRPr="00D257F8" w:rsidR="005A0C4D">
        <w:t>complained</w:t>
      </w:r>
      <w:r w:rsidRPr="00D257F8" w:rsidR="00074D35">
        <w:t xml:space="preserve"> </w:t>
      </w:r>
      <w:r w:rsidRPr="00D257F8" w:rsidR="005A0C4D">
        <w:t>against</w:t>
      </w:r>
      <w:r w:rsidRPr="00D257F8" w:rsidR="00074D35">
        <w:t xml:space="preserve"> </w:t>
      </w:r>
      <w:r w:rsidRPr="00D257F8" w:rsidR="005A0C4D">
        <w:t>has</w:t>
      </w:r>
      <w:r w:rsidRPr="00D257F8" w:rsidR="00074D35">
        <w:t xml:space="preserve"> </w:t>
      </w:r>
      <w:r w:rsidRPr="00D257F8" w:rsidR="005A0C4D">
        <w:t>a</w:t>
      </w:r>
      <w:r w:rsidRPr="00D257F8" w:rsidR="00074D35">
        <w:t xml:space="preserve"> </w:t>
      </w:r>
      <w:r w:rsidRPr="00D257F8" w:rsidR="005A0C4D">
        <w:t>right</w:t>
      </w:r>
      <w:r w:rsidRPr="00D257F8" w:rsidR="00074D35">
        <w:t xml:space="preserve"> </w:t>
      </w:r>
      <w:r w:rsidRPr="00D257F8" w:rsidR="005A0C4D">
        <w:t>to</w:t>
      </w:r>
      <w:r w:rsidRPr="00D257F8" w:rsidR="00074D35">
        <w:t xml:space="preserve"> </w:t>
      </w:r>
      <w:r w:rsidRPr="00D257F8" w:rsidR="005A0C4D">
        <w:t>know</w:t>
      </w:r>
      <w:r w:rsidRPr="00D257F8" w:rsidR="00074D35">
        <w:t xml:space="preserve"> </w:t>
      </w:r>
      <w:r w:rsidRPr="00D257F8" w:rsidR="005A0C4D">
        <w:t>who</w:t>
      </w:r>
      <w:r w:rsidRPr="00D257F8" w:rsidR="00074D35">
        <w:t xml:space="preserve"> </w:t>
      </w:r>
      <w:r w:rsidRPr="00D257F8" w:rsidR="005A0C4D">
        <w:t>is</w:t>
      </w:r>
      <w:r w:rsidRPr="00D257F8" w:rsidR="00074D35">
        <w:t xml:space="preserve"> </w:t>
      </w:r>
      <w:r w:rsidRPr="00D257F8" w:rsidR="005A0C4D">
        <w:t>making</w:t>
      </w:r>
      <w:r w:rsidRPr="00D257F8" w:rsidR="00074D35">
        <w:t xml:space="preserve"> </w:t>
      </w:r>
      <w:r w:rsidRPr="00D257F8" w:rsidR="005A0C4D">
        <w:t>that</w:t>
      </w:r>
      <w:r w:rsidRPr="00D257F8" w:rsidR="00074D35">
        <w:t xml:space="preserve"> </w:t>
      </w:r>
      <w:r w:rsidRPr="00D257F8" w:rsidR="005A0C4D">
        <w:t>allegation</w:t>
      </w:r>
      <w:r w:rsidRPr="00D257F8" w:rsidR="00CE48D2">
        <w:t>.</w:t>
      </w:r>
      <w:r w:rsidRPr="00D257F8" w:rsidR="00074D35">
        <w:t xml:space="preserve"> </w:t>
      </w:r>
      <w:r w:rsidRPr="00D257F8" w:rsidR="00CE48D2">
        <w:t>I</w:t>
      </w:r>
      <w:r w:rsidRPr="00D257F8" w:rsidR="005A0C4D">
        <w:t>f</w:t>
      </w:r>
      <w:r w:rsidRPr="00D257F8" w:rsidR="00074D35">
        <w:t xml:space="preserve"> </w:t>
      </w:r>
      <w:r w:rsidRPr="00D257F8" w:rsidR="005A0C4D">
        <w:t>it</w:t>
      </w:r>
      <w:r w:rsidRPr="00D257F8" w:rsidR="00074D35">
        <w:t xml:space="preserve"> </w:t>
      </w:r>
      <w:r w:rsidR="00C2002E">
        <w:t>wa</w:t>
      </w:r>
      <w:r w:rsidRPr="00D257F8" w:rsidR="005A0C4D">
        <w:t>s</w:t>
      </w:r>
      <w:r w:rsidRPr="00D257F8" w:rsidR="00074D35">
        <w:t xml:space="preserve"> </w:t>
      </w:r>
      <w:r w:rsidRPr="00D257F8" w:rsidR="005A0C4D">
        <w:t>kept</w:t>
      </w:r>
      <w:r w:rsidRPr="00D257F8" w:rsidR="00074D35">
        <w:t xml:space="preserve"> </w:t>
      </w:r>
      <w:r w:rsidRPr="00D257F8" w:rsidR="005A0C4D">
        <w:t>between</w:t>
      </w:r>
      <w:r w:rsidRPr="00D257F8" w:rsidR="00074D35">
        <w:t xml:space="preserve"> </w:t>
      </w:r>
      <w:r w:rsidRPr="00D257F8" w:rsidR="005A0C4D">
        <w:t>those</w:t>
      </w:r>
      <w:r w:rsidRPr="00D257F8" w:rsidR="00074D35">
        <w:t xml:space="preserve"> </w:t>
      </w:r>
      <w:r w:rsidRPr="00D257F8" w:rsidR="005A0C4D">
        <w:t>two</w:t>
      </w:r>
      <w:r w:rsidRPr="00D257F8" w:rsidR="00B64BE1">
        <w:t>,</w:t>
      </w:r>
      <w:r w:rsidRPr="00D257F8" w:rsidR="00074D35">
        <w:t xml:space="preserve"> </w:t>
      </w:r>
      <w:r w:rsidRPr="00D257F8" w:rsidR="00CE48D2">
        <w:t>that</w:t>
      </w:r>
      <w:r w:rsidRPr="00D257F8" w:rsidR="00074D35">
        <w:t xml:space="preserve"> </w:t>
      </w:r>
      <w:r w:rsidRPr="00D257F8" w:rsidR="00CE48D2">
        <w:t>would</w:t>
      </w:r>
      <w:r w:rsidRPr="00D257F8" w:rsidR="00074D35">
        <w:t xml:space="preserve"> </w:t>
      </w:r>
      <w:r w:rsidRPr="00D257F8" w:rsidR="00CE48D2">
        <w:t>be</w:t>
      </w:r>
      <w:r w:rsidRPr="00D257F8" w:rsidR="00074D35">
        <w:t xml:space="preserve"> </w:t>
      </w:r>
      <w:r w:rsidRPr="00D257F8" w:rsidR="00CE48D2">
        <w:t>fine.</w:t>
      </w:r>
      <w:r w:rsidRPr="00D257F8" w:rsidR="00074D35">
        <w:t xml:space="preserve"> </w:t>
      </w:r>
      <w:r w:rsidRPr="00D257F8" w:rsidR="00B64BE1">
        <w:t>You are right that w</w:t>
      </w:r>
      <w:r w:rsidRPr="00D257F8" w:rsidR="00CE48D2">
        <w:t>hat</w:t>
      </w:r>
      <w:r w:rsidRPr="00D257F8" w:rsidR="00074D35">
        <w:t xml:space="preserve"> </w:t>
      </w:r>
      <w:r w:rsidRPr="00D257F8" w:rsidR="00CE48D2">
        <w:t>tends</w:t>
      </w:r>
      <w:r w:rsidRPr="00D257F8" w:rsidR="00074D35">
        <w:t xml:space="preserve"> </w:t>
      </w:r>
      <w:r w:rsidRPr="00D257F8" w:rsidR="00CE48D2">
        <w:t>to</w:t>
      </w:r>
      <w:r w:rsidRPr="00D257F8" w:rsidR="00074D35">
        <w:t xml:space="preserve"> </w:t>
      </w:r>
      <w:r w:rsidRPr="00D257F8" w:rsidR="00CE48D2">
        <w:t>happen</w:t>
      </w:r>
      <w:r w:rsidRPr="00D257F8" w:rsidR="00074D35">
        <w:t xml:space="preserve"> </w:t>
      </w:r>
      <w:r w:rsidRPr="00D257F8" w:rsidR="00CE48D2">
        <w:t>is</w:t>
      </w:r>
      <w:r w:rsidRPr="00D257F8" w:rsidR="00074D35">
        <w:t xml:space="preserve"> </w:t>
      </w:r>
      <w:r w:rsidRPr="00D257F8" w:rsidR="00CE48D2">
        <w:t>that,</w:t>
      </w:r>
      <w:r w:rsidRPr="00D257F8" w:rsidR="00074D35">
        <w:t xml:space="preserve"> </w:t>
      </w:r>
      <w:r w:rsidRPr="00D257F8" w:rsidR="005A0C4D">
        <w:t>in</w:t>
      </w:r>
      <w:r w:rsidRPr="00D257F8" w:rsidR="00074D35">
        <w:t xml:space="preserve"> </w:t>
      </w:r>
      <w:r w:rsidRPr="00D257F8" w:rsidR="005A0C4D">
        <w:t>a</w:t>
      </w:r>
      <w:r w:rsidRPr="00D257F8" w:rsidR="00074D35">
        <w:t xml:space="preserve"> </w:t>
      </w:r>
      <w:r w:rsidRPr="00D257F8" w:rsidR="005A0C4D">
        <w:t>small</w:t>
      </w:r>
      <w:r w:rsidRPr="00D257F8" w:rsidR="00B64BE1">
        <w:t>,</w:t>
      </w:r>
      <w:r w:rsidRPr="00D257F8" w:rsidR="00074D35">
        <w:t xml:space="preserve"> </w:t>
      </w:r>
      <w:r w:rsidRPr="00D257F8" w:rsidR="005A0C4D">
        <w:t>enclosed</w:t>
      </w:r>
      <w:r w:rsidRPr="00D257F8" w:rsidR="00074D35">
        <w:t xml:space="preserve"> </w:t>
      </w:r>
      <w:r w:rsidRPr="00D257F8" w:rsidR="005A0C4D">
        <w:t>unit</w:t>
      </w:r>
      <w:r w:rsidRPr="00D257F8" w:rsidR="00CE48D2">
        <w:t>,</w:t>
      </w:r>
      <w:r w:rsidRPr="00D257F8" w:rsidR="00074D35">
        <w:t xml:space="preserve"> </w:t>
      </w:r>
      <w:r w:rsidRPr="00D257F8" w:rsidR="005A0C4D">
        <w:t>things</w:t>
      </w:r>
      <w:r w:rsidRPr="00D257F8" w:rsidR="00074D35">
        <w:t xml:space="preserve"> </w:t>
      </w:r>
      <w:r w:rsidRPr="00D257F8" w:rsidR="005A0C4D">
        <w:t>get</w:t>
      </w:r>
      <w:r w:rsidRPr="00D257F8" w:rsidR="00074D35">
        <w:t xml:space="preserve"> </w:t>
      </w:r>
      <w:r w:rsidRPr="00D257F8" w:rsidR="005A0C4D">
        <w:t>out</w:t>
      </w:r>
      <w:r w:rsidRPr="00D257F8" w:rsidR="00B64BE1">
        <w:t>;</w:t>
      </w:r>
      <w:r w:rsidRPr="00D257F8" w:rsidR="00074D35">
        <w:t xml:space="preserve"> </w:t>
      </w:r>
      <w:r w:rsidRPr="00D257F8" w:rsidR="00B64BE1">
        <w:t>a</w:t>
      </w:r>
      <w:r w:rsidRPr="00D257F8" w:rsidR="00074D35">
        <w:t xml:space="preserve"> </w:t>
      </w:r>
      <w:r w:rsidRPr="00D257F8" w:rsidR="005A0C4D">
        <w:t>woman’s</w:t>
      </w:r>
      <w:r w:rsidRPr="00D257F8" w:rsidR="00074D35">
        <w:t xml:space="preserve"> </w:t>
      </w:r>
      <w:r w:rsidRPr="00D257F8" w:rsidR="005A0C4D">
        <w:t>life</w:t>
      </w:r>
      <w:r w:rsidRPr="00D257F8" w:rsidR="00074D35">
        <w:t xml:space="preserve"> </w:t>
      </w:r>
      <w:r w:rsidRPr="00D257F8" w:rsidR="005A0C4D">
        <w:t>is</w:t>
      </w:r>
      <w:r w:rsidRPr="00D257F8" w:rsidR="00074D35">
        <w:t xml:space="preserve"> </w:t>
      </w:r>
      <w:r w:rsidRPr="00D257F8" w:rsidR="005A0C4D">
        <w:t>made</w:t>
      </w:r>
      <w:r w:rsidRPr="00D257F8" w:rsidR="00074D35">
        <w:t xml:space="preserve"> </w:t>
      </w:r>
      <w:r w:rsidRPr="00D257F8" w:rsidR="005A0C4D">
        <w:t>much</w:t>
      </w:r>
      <w:r w:rsidRPr="00D257F8" w:rsidR="00074D35">
        <w:t xml:space="preserve"> </w:t>
      </w:r>
      <w:r w:rsidRPr="00D257F8" w:rsidR="005A0C4D">
        <w:t>more</w:t>
      </w:r>
      <w:r w:rsidRPr="00D257F8" w:rsidR="00074D35">
        <w:t xml:space="preserve"> </w:t>
      </w:r>
      <w:r w:rsidRPr="00D257F8" w:rsidR="005A0C4D">
        <w:t>difficult</w:t>
      </w:r>
      <w:r w:rsidRPr="00D257F8" w:rsidR="00074D35">
        <w:t xml:space="preserve"> </w:t>
      </w:r>
      <w:r w:rsidRPr="00D257F8" w:rsidR="005A0C4D">
        <w:t>whe</w:t>
      </w:r>
      <w:r w:rsidRPr="00D257F8" w:rsidR="00CE48D2">
        <w:t>n</w:t>
      </w:r>
      <w:r w:rsidRPr="00D257F8" w:rsidR="00074D35">
        <w:t xml:space="preserve"> </w:t>
      </w:r>
      <w:r w:rsidRPr="00D257F8">
        <w:t>those</w:t>
      </w:r>
      <w:r w:rsidRPr="00D257F8" w:rsidR="00074D35">
        <w:t xml:space="preserve"> </w:t>
      </w:r>
      <w:r w:rsidRPr="00D257F8">
        <w:t>kinds</w:t>
      </w:r>
      <w:r w:rsidRPr="00D257F8" w:rsidR="00074D35">
        <w:t xml:space="preserve"> </w:t>
      </w:r>
      <w:r w:rsidRPr="00D257F8">
        <w:t>of</w:t>
      </w:r>
      <w:r w:rsidRPr="00D257F8" w:rsidR="00074D35">
        <w:t xml:space="preserve"> </w:t>
      </w:r>
      <w:r w:rsidRPr="00D257F8">
        <w:t>thing</w:t>
      </w:r>
      <w:r w:rsidRPr="00D257F8" w:rsidR="00074D35">
        <w:t xml:space="preserve"> </w:t>
      </w:r>
      <w:r w:rsidRPr="00D257F8">
        <w:t>get</w:t>
      </w:r>
      <w:r w:rsidRPr="00D257F8" w:rsidR="00074D35">
        <w:t xml:space="preserve"> </w:t>
      </w:r>
      <w:r w:rsidRPr="00D257F8">
        <w:t>out.</w:t>
      </w:r>
    </w:p>
    <w:p w:rsidR="00B64BE1" w:rsidRPr="00D257F8" w:rsidP="005A0C4D">
      <w:pPr>
        <w:pStyle w:val="Answer"/>
      </w:pPr>
      <w:r w:rsidRPr="00D257F8">
        <w:t>Quite</w:t>
      </w:r>
      <w:r w:rsidRPr="00D257F8" w:rsidR="00074D35">
        <w:t xml:space="preserve"> </w:t>
      </w:r>
      <w:r w:rsidRPr="00D257F8">
        <w:t>often,</w:t>
      </w:r>
      <w:r w:rsidRPr="00D257F8" w:rsidR="00074D35">
        <w:t xml:space="preserve"> </w:t>
      </w:r>
      <w:r w:rsidRPr="00D257F8">
        <w:t>when</w:t>
      </w:r>
      <w:r w:rsidRPr="00D257F8" w:rsidR="00074D35">
        <w:t xml:space="preserve"> </w:t>
      </w:r>
      <w:r w:rsidRPr="00D257F8">
        <w:t>women</w:t>
      </w:r>
      <w:r w:rsidRPr="00D257F8" w:rsidR="00074D35">
        <w:t xml:space="preserve"> </w:t>
      </w:r>
      <w:r w:rsidRPr="00D257F8">
        <w:t>think</w:t>
      </w:r>
      <w:r w:rsidRPr="00D257F8" w:rsidR="00074D35">
        <w:t xml:space="preserve"> </w:t>
      </w:r>
      <w:r w:rsidRPr="00D257F8">
        <w:t>about</w:t>
      </w:r>
      <w:r w:rsidRPr="00D257F8" w:rsidR="00074D35">
        <w:t xml:space="preserve"> </w:t>
      </w:r>
      <w:r w:rsidRPr="00D257F8">
        <w:t>making</w:t>
      </w:r>
      <w:r w:rsidRPr="00D257F8" w:rsidR="00074D35">
        <w:t xml:space="preserve"> </w:t>
      </w:r>
      <w:r w:rsidRPr="00D257F8">
        <w:t>those</w:t>
      </w:r>
      <w:r w:rsidRPr="00D257F8" w:rsidR="00074D35">
        <w:t xml:space="preserve"> </w:t>
      </w:r>
      <w:r w:rsidRPr="00D257F8">
        <w:t>kinds</w:t>
      </w:r>
      <w:r w:rsidRPr="00D257F8" w:rsidR="00074D35">
        <w:t xml:space="preserve"> </w:t>
      </w:r>
      <w:r w:rsidRPr="00D257F8">
        <w:t>of</w:t>
      </w:r>
      <w:r w:rsidRPr="00D257F8" w:rsidR="00074D35">
        <w:t xml:space="preserve"> </w:t>
      </w:r>
      <w:r w:rsidRPr="00D257F8">
        <w:t>complai</w:t>
      </w:r>
      <w:r w:rsidRPr="00D257F8" w:rsidR="005A0C4D">
        <w:t>n</w:t>
      </w:r>
      <w:r w:rsidRPr="00D257F8">
        <w:t>t,</w:t>
      </w:r>
      <w:r w:rsidRPr="00D257F8" w:rsidR="00074D35">
        <w:t xml:space="preserve"> </w:t>
      </w:r>
      <w:r w:rsidRPr="00D257F8" w:rsidR="005A0C4D">
        <w:t>it</w:t>
      </w:r>
      <w:r w:rsidRPr="00D257F8" w:rsidR="00074D35">
        <w:t xml:space="preserve"> </w:t>
      </w:r>
      <w:r w:rsidRPr="00D257F8" w:rsidR="005A0C4D">
        <w:t>is</w:t>
      </w:r>
      <w:r w:rsidRPr="00D257F8" w:rsidR="00074D35">
        <w:t xml:space="preserve"> </w:t>
      </w:r>
      <w:r w:rsidRPr="00D257F8" w:rsidR="005A0C4D">
        <w:t>embarra</w:t>
      </w:r>
      <w:r w:rsidRPr="00D257F8">
        <w:t>ssi</w:t>
      </w:r>
      <w:r w:rsidRPr="00D257F8" w:rsidR="002A14B9">
        <w:t>ng</w:t>
      </w:r>
      <w:r w:rsidRPr="00D257F8" w:rsidR="00074D35">
        <w:t xml:space="preserve"> </w:t>
      </w:r>
      <w:r w:rsidRPr="00D257F8" w:rsidR="002A14B9">
        <w:t>enough</w:t>
      </w:r>
      <w:r w:rsidRPr="00D257F8" w:rsidR="00074D35">
        <w:t xml:space="preserve"> </w:t>
      </w:r>
      <w:r w:rsidRPr="00D257F8" w:rsidR="002A14B9">
        <w:t>to</w:t>
      </w:r>
      <w:r w:rsidRPr="00D257F8" w:rsidR="00074D35">
        <w:t xml:space="preserve"> </w:t>
      </w:r>
      <w:r w:rsidRPr="00D257F8" w:rsidR="002A14B9">
        <w:t>have</w:t>
      </w:r>
      <w:r w:rsidRPr="00D257F8" w:rsidR="00074D35">
        <w:t xml:space="preserve"> </w:t>
      </w:r>
      <w:r w:rsidRPr="00D257F8" w:rsidR="002A14B9">
        <w:t>to</w:t>
      </w:r>
      <w:r w:rsidRPr="00D257F8" w:rsidR="00074D35">
        <w:t xml:space="preserve"> </w:t>
      </w:r>
      <w:r w:rsidRPr="00D257F8" w:rsidR="002A14B9">
        <w:t>make</w:t>
      </w:r>
      <w:r w:rsidRPr="00D257F8" w:rsidR="00074D35">
        <w:t xml:space="preserve"> </w:t>
      </w:r>
      <w:r w:rsidRPr="00D257F8" w:rsidR="002A14B9">
        <w:t>it.</w:t>
      </w:r>
      <w:r w:rsidRPr="00D257F8" w:rsidR="00074D35">
        <w:t xml:space="preserve"> </w:t>
      </w:r>
      <w:r w:rsidRPr="00D257F8" w:rsidR="002A14B9">
        <w:t>When</w:t>
      </w:r>
      <w:r w:rsidRPr="00D257F8" w:rsidR="00074D35">
        <w:t xml:space="preserve"> </w:t>
      </w:r>
      <w:r w:rsidRPr="00D257F8" w:rsidR="002A14B9">
        <w:t>you</w:t>
      </w:r>
      <w:r w:rsidRPr="00D257F8" w:rsidR="00074D35">
        <w:t xml:space="preserve"> </w:t>
      </w:r>
      <w:r w:rsidRPr="00D257F8" w:rsidR="002A14B9">
        <w:t>know</w:t>
      </w:r>
      <w:r w:rsidRPr="00D257F8" w:rsidR="00074D35">
        <w:t xml:space="preserve"> </w:t>
      </w:r>
      <w:r w:rsidRPr="00D257F8" w:rsidR="002A14B9">
        <w:t>that</w:t>
      </w:r>
      <w:r w:rsidRPr="00D257F8" w:rsidR="00074D35">
        <w:t xml:space="preserve"> </w:t>
      </w:r>
      <w:r w:rsidRPr="00D257F8" w:rsidR="002A14B9">
        <w:t>you</w:t>
      </w:r>
      <w:r w:rsidRPr="00D257F8" w:rsidR="00074D35">
        <w:t xml:space="preserve"> </w:t>
      </w:r>
      <w:r w:rsidRPr="00D257F8" w:rsidR="002A14B9">
        <w:t>ar</w:t>
      </w:r>
      <w:r w:rsidRPr="00D257F8" w:rsidR="005A0C4D">
        <w:t>e</w:t>
      </w:r>
      <w:r w:rsidRPr="00D257F8" w:rsidR="00074D35">
        <w:t xml:space="preserve"> </w:t>
      </w:r>
      <w:r w:rsidRPr="00D257F8" w:rsidR="005A0C4D">
        <w:t>going</w:t>
      </w:r>
      <w:r w:rsidRPr="00D257F8" w:rsidR="00074D35">
        <w:t xml:space="preserve"> </w:t>
      </w:r>
      <w:r w:rsidRPr="00D257F8" w:rsidR="005A0C4D">
        <w:t>to</w:t>
      </w:r>
      <w:r w:rsidRPr="00D257F8" w:rsidR="00074D35">
        <w:t xml:space="preserve"> </w:t>
      </w:r>
      <w:r w:rsidRPr="00D257F8" w:rsidR="005A0C4D">
        <w:t>have</w:t>
      </w:r>
      <w:r w:rsidRPr="00D257F8" w:rsidR="00074D35">
        <w:t xml:space="preserve"> </w:t>
      </w:r>
      <w:r w:rsidRPr="00D257F8" w:rsidR="005A0C4D">
        <w:t>to</w:t>
      </w:r>
      <w:r w:rsidRPr="00D257F8" w:rsidR="00074D35">
        <w:t xml:space="preserve"> </w:t>
      </w:r>
      <w:r w:rsidRPr="00D257F8" w:rsidR="002A14B9">
        <w:t>put</w:t>
      </w:r>
      <w:r w:rsidRPr="00D257F8" w:rsidR="00074D35">
        <w:t xml:space="preserve"> </w:t>
      </w:r>
      <w:r w:rsidRPr="00D257F8" w:rsidR="002A14B9">
        <w:t>up</w:t>
      </w:r>
      <w:r w:rsidRPr="00D257F8" w:rsidR="00074D35">
        <w:t xml:space="preserve"> </w:t>
      </w:r>
      <w:r w:rsidRPr="00D257F8" w:rsidR="002A14B9">
        <w:t>with</w:t>
      </w:r>
      <w:r w:rsidRPr="00D257F8" w:rsidR="00074D35">
        <w:t xml:space="preserve"> </w:t>
      </w:r>
      <w:r w:rsidRPr="00D257F8" w:rsidR="002A14B9">
        <w:t>a</w:t>
      </w:r>
      <w:r w:rsidRPr="00D257F8" w:rsidR="00074D35">
        <w:t xml:space="preserve"> </w:t>
      </w:r>
      <w:r w:rsidRPr="00D257F8" w:rsidR="002A14B9">
        <w:t>lot</w:t>
      </w:r>
      <w:r w:rsidRPr="00D257F8" w:rsidR="00074D35">
        <w:t xml:space="preserve"> </w:t>
      </w:r>
      <w:r w:rsidRPr="00D257F8" w:rsidR="002A14B9">
        <w:t>of</w:t>
      </w:r>
      <w:r w:rsidRPr="00D257F8" w:rsidR="00074D35">
        <w:t xml:space="preserve"> </w:t>
      </w:r>
      <w:r w:rsidRPr="00D257F8" w:rsidR="002A14B9">
        <w:t>bad</w:t>
      </w:r>
      <w:r w:rsidRPr="00D257F8" w:rsidR="00074D35">
        <w:t xml:space="preserve"> </w:t>
      </w:r>
      <w:r w:rsidRPr="00D257F8" w:rsidR="002A14B9">
        <w:t>behaviour</w:t>
      </w:r>
      <w:r w:rsidRPr="00D257F8" w:rsidR="00074D35">
        <w:t xml:space="preserve"> </w:t>
      </w:r>
      <w:r w:rsidRPr="00D257F8" w:rsidR="002A14B9">
        <w:t>or</w:t>
      </w:r>
      <w:r w:rsidRPr="00D257F8" w:rsidR="00074D35">
        <w:t xml:space="preserve"> </w:t>
      </w:r>
      <w:r w:rsidRPr="00D257F8" w:rsidR="002A14B9">
        <w:t>comments</w:t>
      </w:r>
      <w:r w:rsidRPr="00D257F8" w:rsidR="00074D35">
        <w:t xml:space="preserve"> </w:t>
      </w:r>
      <w:r w:rsidRPr="00D257F8">
        <w:t xml:space="preserve">that </w:t>
      </w:r>
      <w:r w:rsidRPr="00D257F8" w:rsidR="002A14B9">
        <w:t>will</w:t>
      </w:r>
      <w:r w:rsidRPr="00D257F8" w:rsidR="00074D35">
        <w:t xml:space="preserve"> </w:t>
      </w:r>
      <w:r w:rsidRPr="00D257F8" w:rsidR="002A14B9">
        <w:t>be</w:t>
      </w:r>
      <w:r w:rsidRPr="00D257F8" w:rsidR="00074D35">
        <w:t xml:space="preserve"> </w:t>
      </w:r>
      <w:r w:rsidRPr="00D257F8" w:rsidR="002A14B9">
        <w:t>passed</w:t>
      </w:r>
      <w:r w:rsidRPr="00D257F8" w:rsidR="00074D35">
        <w:t xml:space="preserve"> </w:t>
      </w:r>
      <w:r w:rsidRPr="00D257F8" w:rsidR="002A14B9">
        <w:t>off</w:t>
      </w:r>
      <w:r w:rsidRPr="00D257F8" w:rsidR="00074D35">
        <w:t xml:space="preserve"> </w:t>
      </w:r>
      <w:r w:rsidRPr="00D257F8" w:rsidR="002A14B9">
        <w:t>as</w:t>
      </w:r>
      <w:r w:rsidRPr="00D257F8" w:rsidR="00074D35">
        <w:t xml:space="preserve"> </w:t>
      </w:r>
      <w:r w:rsidRPr="00D257F8" w:rsidR="002A14B9">
        <w:t>banter</w:t>
      </w:r>
      <w:r w:rsidRPr="00D257F8" w:rsidR="00074D35">
        <w:t xml:space="preserve"> </w:t>
      </w:r>
      <w:r w:rsidRPr="00D257F8" w:rsidR="002A14B9">
        <w:t>when</w:t>
      </w:r>
      <w:r w:rsidRPr="00D257F8" w:rsidR="00074D35">
        <w:t xml:space="preserve"> </w:t>
      </w:r>
      <w:r w:rsidRPr="00D257F8">
        <w:t xml:space="preserve">they </w:t>
      </w:r>
      <w:r w:rsidRPr="00D257F8" w:rsidR="002A14B9">
        <w:t>really</w:t>
      </w:r>
      <w:r w:rsidRPr="00D257F8" w:rsidR="00074D35">
        <w:t xml:space="preserve"> </w:t>
      </w:r>
      <w:r w:rsidRPr="00D257F8">
        <w:t>are</w:t>
      </w:r>
      <w:r w:rsidRPr="00D257F8" w:rsidR="00074D35">
        <w:t xml:space="preserve"> </w:t>
      </w:r>
      <w:r w:rsidRPr="00D257F8" w:rsidR="002A14B9">
        <w:t>not,</w:t>
      </w:r>
      <w:r w:rsidRPr="00D257F8" w:rsidR="00074D35">
        <w:t xml:space="preserve"> </w:t>
      </w:r>
      <w:r w:rsidRPr="00D257F8" w:rsidR="002A14B9">
        <w:t>I</w:t>
      </w:r>
      <w:r w:rsidRPr="00D257F8" w:rsidR="00074D35">
        <w:t xml:space="preserve"> </w:t>
      </w:r>
      <w:r w:rsidRPr="00D257F8" w:rsidR="002A14B9">
        <w:t>can</w:t>
      </w:r>
      <w:r w:rsidRPr="00D257F8" w:rsidR="00074D35">
        <w:t xml:space="preserve"> </w:t>
      </w:r>
      <w:r w:rsidRPr="00D257F8" w:rsidR="002A14B9">
        <w:t>understand</w:t>
      </w:r>
      <w:r w:rsidRPr="00D257F8" w:rsidR="00074D35">
        <w:t xml:space="preserve"> </w:t>
      </w:r>
      <w:r w:rsidRPr="00D257F8" w:rsidR="002A14B9">
        <w:t>why</w:t>
      </w:r>
      <w:r w:rsidRPr="00D257F8" w:rsidR="00074D35">
        <w:t xml:space="preserve"> </w:t>
      </w:r>
      <w:r w:rsidRPr="00D257F8" w:rsidR="002A14B9">
        <w:t>people</w:t>
      </w:r>
      <w:r w:rsidRPr="00D257F8" w:rsidR="00074D35">
        <w:t xml:space="preserve"> </w:t>
      </w:r>
      <w:r w:rsidRPr="00D257F8" w:rsidR="002A14B9">
        <w:t>are</w:t>
      </w:r>
      <w:r w:rsidRPr="00D257F8" w:rsidR="00074D35">
        <w:t xml:space="preserve"> </w:t>
      </w:r>
      <w:r w:rsidRPr="00D257F8" w:rsidR="002A14B9">
        <w:t>put</w:t>
      </w:r>
      <w:r w:rsidRPr="00D257F8" w:rsidR="00074D35">
        <w:t xml:space="preserve"> </w:t>
      </w:r>
      <w:r w:rsidRPr="00D257F8" w:rsidR="002A14B9">
        <w:t>off</w:t>
      </w:r>
      <w:r w:rsidRPr="00D257F8" w:rsidR="00074D35">
        <w:t xml:space="preserve"> </w:t>
      </w:r>
      <w:r w:rsidRPr="00D257F8" w:rsidR="002A14B9">
        <w:t>fro</w:t>
      </w:r>
      <w:r w:rsidRPr="00D257F8" w:rsidR="005A0C4D">
        <w:t>m</w:t>
      </w:r>
      <w:r w:rsidRPr="00D257F8" w:rsidR="00074D35">
        <w:t xml:space="preserve"> </w:t>
      </w:r>
      <w:r w:rsidRPr="00D257F8" w:rsidR="005A0C4D">
        <w:t>that.</w:t>
      </w:r>
      <w:r w:rsidRPr="00D257F8" w:rsidR="00074D35">
        <w:t xml:space="preserve"> </w:t>
      </w:r>
      <w:r w:rsidRPr="00D257F8" w:rsidR="005A0C4D">
        <w:t>The</w:t>
      </w:r>
      <w:r w:rsidRPr="00D257F8" w:rsidR="00074D35">
        <w:t xml:space="preserve"> </w:t>
      </w:r>
      <w:r w:rsidRPr="00D257F8" w:rsidR="005A0C4D">
        <w:t>only</w:t>
      </w:r>
      <w:r w:rsidRPr="00D257F8" w:rsidR="00074D35">
        <w:t xml:space="preserve"> </w:t>
      </w:r>
      <w:r w:rsidRPr="00D257F8" w:rsidR="005A0C4D">
        <w:t>thing</w:t>
      </w:r>
      <w:r w:rsidRPr="00D257F8" w:rsidR="00074D35">
        <w:t xml:space="preserve"> </w:t>
      </w:r>
      <w:r w:rsidRPr="00D257F8" w:rsidR="005A0C4D">
        <w:t>is</w:t>
      </w:r>
      <w:r w:rsidRPr="00D257F8" w:rsidR="00074D35">
        <w:t xml:space="preserve"> </w:t>
      </w:r>
      <w:r w:rsidRPr="00D257F8" w:rsidR="005A0C4D">
        <w:t>that</w:t>
      </w:r>
      <w:r w:rsidRPr="00D257F8" w:rsidR="00074D35">
        <w:t xml:space="preserve"> </w:t>
      </w:r>
      <w:r w:rsidRPr="00D257F8" w:rsidR="005A0C4D">
        <w:t>I</w:t>
      </w:r>
      <w:r w:rsidRPr="00D257F8" w:rsidR="00074D35">
        <w:t xml:space="preserve"> </w:t>
      </w:r>
      <w:r w:rsidRPr="00D257F8" w:rsidR="005A0C4D">
        <w:t>am</w:t>
      </w:r>
      <w:r w:rsidRPr="00D257F8" w:rsidR="00074D35">
        <w:t xml:space="preserve"> </w:t>
      </w:r>
      <w:r w:rsidRPr="00D257F8" w:rsidR="005A0C4D">
        <w:t>not</w:t>
      </w:r>
      <w:r w:rsidRPr="00D257F8" w:rsidR="00074D35">
        <w:t xml:space="preserve"> </w:t>
      </w:r>
      <w:r w:rsidRPr="00D257F8" w:rsidR="002A14B9">
        <w:t>really</w:t>
      </w:r>
      <w:r w:rsidRPr="00D257F8" w:rsidR="00074D35">
        <w:t xml:space="preserve"> </w:t>
      </w:r>
      <w:r w:rsidRPr="00D257F8" w:rsidR="002A14B9">
        <w:t>quite</w:t>
      </w:r>
      <w:r w:rsidRPr="00D257F8" w:rsidR="00074D35">
        <w:t xml:space="preserve"> </w:t>
      </w:r>
      <w:r w:rsidRPr="00D257F8" w:rsidR="005A0C4D">
        <w:t>sure</w:t>
      </w:r>
      <w:r w:rsidRPr="00D257F8" w:rsidR="00074D35">
        <w:t xml:space="preserve"> </w:t>
      </w:r>
      <w:r w:rsidRPr="00D257F8" w:rsidR="005A0C4D">
        <w:t>how</w:t>
      </w:r>
      <w:r w:rsidRPr="00D257F8" w:rsidR="00074D35">
        <w:t xml:space="preserve"> </w:t>
      </w:r>
      <w:r w:rsidRPr="00D257F8" w:rsidR="005A0C4D">
        <w:t>we</w:t>
      </w:r>
      <w:r w:rsidRPr="00D257F8" w:rsidR="00074D35">
        <w:t xml:space="preserve"> </w:t>
      </w:r>
      <w:r w:rsidRPr="00D257F8" w:rsidR="005A0C4D">
        <w:t>square</w:t>
      </w:r>
      <w:r w:rsidRPr="00D257F8" w:rsidR="00074D35">
        <w:t xml:space="preserve"> </w:t>
      </w:r>
      <w:r w:rsidRPr="00D257F8" w:rsidR="005A0C4D">
        <w:t>that</w:t>
      </w:r>
      <w:r w:rsidRPr="00D257F8" w:rsidR="00074D35">
        <w:t xml:space="preserve"> </w:t>
      </w:r>
      <w:r w:rsidRPr="00D257F8" w:rsidR="005A0C4D">
        <w:t>circle</w:t>
      </w:r>
      <w:r w:rsidRPr="00D257F8" w:rsidR="002A14B9">
        <w:t>.</w:t>
      </w:r>
      <w:r w:rsidRPr="00D257F8" w:rsidR="00074D35">
        <w:t xml:space="preserve"> </w:t>
      </w:r>
      <w:r w:rsidRPr="00D257F8" w:rsidR="002A14B9">
        <w:t>I</w:t>
      </w:r>
      <w:r w:rsidRPr="00D257F8" w:rsidR="00074D35">
        <w:t xml:space="preserve"> </w:t>
      </w:r>
      <w:r w:rsidRPr="00D257F8" w:rsidR="002A14B9">
        <w:t>absolutely</w:t>
      </w:r>
      <w:r w:rsidRPr="00D257F8" w:rsidR="00074D35">
        <w:t xml:space="preserve"> </w:t>
      </w:r>
      <w:r w:rsidRPr="00D257F8" w:rsidR="002A14B9">
        <w:t>agree</w:t>
      </w:r>
      <w:r w:rsidRPr="00D257F8" w:rsidR="00074D35">
        <w:t xml:space="preserve"> </w:t>
      </w:r>
      <w:r w:rsidRPr="00D257F8" w:rsidR="002A14B9">
        <w:t>with</w:t>
      </w:r>
      <w:r w:rsidRPr="00D257F8" w:rsidR="00074D35">
        <w:t xml:space="preserve"> </w:t>
      </w:r>
      <w:r w:rsidRPr="00D257F8" w:rsidR="002A14B9">
        <w:t>you</w:t>
      </w:r>
      <w:r w:rsidRPr="00D257F8" w:rsidR="00074D35">
        <w:t xml:space="preserve"> </w:t>
      </w:r>
      <w:r w:rsidRPr="00D257F8" w:rsidR="002A14B9">
        <w:t>that</w:t>
      </w:r>
      <w:r w:rsidRPr="00D257F8" w:rsidR="00074D35">
        <w:t xml:space="preserve"> </w:t>
      </w:r>
      <w:r w:rsidRPr="00D257F8" w:rsidR="002A14B9">
        <w:t>confidentiality,</w:t>
      </w:r>
      <w:r w:rsidRPr="00D257F8" w:rsidR="00074D35">
        <w:t xml:space="preserve"> </w:t>
      </w:r>
      <w:r w:rsidRPr="00D257F8" w:rsidR="002A14B9">
        <w:t>as</w:t>
      </w:r>
      <w:r w:rsidRPr="00D257F8" w:rsidR="00074D35">
        <w:t xml:space="preserve"> </w:t>
      </w:r>
      <w:r w:rsidRPr="00D257F8" w:rsidR="002A14B9">
        <w:t>far</w:t>
      </w:r>
      <w:r w:rsidRPr="00D257F8" w:rsidR="00074D35">
        <w:t xml:space="preserve"> </w:t>
      </w:r>
      <w:r w:rsidRPr="00D257F8" w:rsidR="002A14B9">
        <w:t>as</w:t>
      </w:r>
      <w:r w:rsidRPr="00D257F8" w:rsidR="00074D35">
        <w:t xml:space="preserve"> </w:t>
      </w:r>
      <w:r w:rsidRPr="00D257F8" w:rsidR="002A14B9">
        <w:t>possible,</w:t>
      </w:r>
      <w:r w:rsidRPr="00D257F8" w:rsidR="00074D35">
        <w:t xml:space="preserve"> </w:t>
      </w:r>
      <w:r w:rsidRPr="00D257F8" w:rsidR="002A14B9">
        <w:t>is</w:t>
      </w:r>
      <w:r w:rsidRPr="00D257F8" w:rsidR="00074D35">
        <w:t xml:space="preserve"> </w:t>
      </w:r>
      <w:r w:rsidRPr="00D257F8" w:rsidR="002A14B9">
        <w:t>really</w:t>
      </w:r>
      <w:r w:rsidRPr="00D257F8" w:rsidR="00074D35">
        <w:t xml:space="preserve"> </w:t>
      </w:r>
      <w:r w:rsidRPr="00D257F8" w:rsidR="002A14B9">
        <w:t>important</w:t>
      </w:r>
      <w:r w:rsidRPr="00D257F8" w:rsidR="00074D35">
        <w:t xml:space="preserve"> </w:t>
      </w:r>
      <w:r w:rsidRPr="00D257F8" w:rsidR="002A14B9">
        <w:t>with</w:t>
      </w:r>
      <w:r w:rsidRPr="00D257F8" w:rsidR="00074D35">
        <w:t xml:space="preserve"> </w:t>
      </w:r>
      <w:r w:rsidRPr="00D257F8" w:rsidR="002A14B9">
        <w:t>this,</w:t>
      </w:r>
      <w:r w:rsidRPr="00D257F8" w:rsidR="00074D35">
        <w:t xml:space="preserve"> </w:t>
      </w:r>
      <w:r w:rsidRPr="00D257F8" w:rsidR="002A14B9">
        <w:t>but</w:t>
      </w:r>
      <w:r w:rsidRPr="00D257F8" w:rsidR="00074D35">
        <w:t xml:space="preserve"> </w:t>
      </w:r>
      <w:r w:rsidRPr="00D257F8" w:rsidR="002A14B9">
        <w:t>the</w:t>
      </w:r>
      <w:r w:rsidRPr="00D257F8" w:rsidR="00074D35">
        <w:t xml:space="preserve"> </w:t>
      </w:r>
      <w:r w:rsidRPr="00D257F8" w:rsidR="002A14B9">
        <w:t>person</w:t>
      </w:r>
      <w:r w:rsidRPr="00D257F8" w:rsidR="00074D35">
        <w:t xml:space="preserve"> </w:t>
      </w:r>
      <w:r w:rsidRPr="00D257F8" w:rsidR="002A14B9">
        <w:t>against</w:t>
      </w:r>
      <w:r w:rsidRPr="00D257F8" w:rsidR="00074D35">
        <w:t xml:space="preserve"> </w:t>
      </w:r>
      <w:r w:rsidRPr="00D257F8" w:rsidR="002A14B9">
        <w:t>whom</w:t>
      </w:r>
      <w:r w:rsidRPr="00D257F8" w:rsidR="00074D35">
        <w:t xml:space="preserve"> </w:t>
      </w:r>
      <w:r w:rsidRPr="00D257F8" w:rsidR="002A14B9">
        <w:t>the</w:t>
      </w:r>
      <w:r w:rsidRPr="00D257F8" w:rsidR="00074D35">
        <w:t xml:space="preserve"> </w:t>
      </w:r>
      <w:r w:rsidRPr="00D257F8" w:rsidR="002A14B9">
        <w:t>allegation</w:t>
      </w:r>
      <w:r w:rsidRPr="00D257F8" w:rsidR="00074D35">
        <w:t xml:space="preserve"> </w:t>
      </w:r>
      <w:r w:rsidRPr="00D257F8" w:rsidR="002A14B9">
        <w:t>is</w:t>
      </w:r>
      <w:r w:rsidRPr="00D257F8" w:rsidR="00074D35">
        <w:t xml:space="preserve"> </w:t>
      </w:r>
      <w:r w:rsidRPr="00D257F8" w:rsidR="002A14B9">
        <w:t>made</w:t>
      </w:r>
      <w:r w:rsidRPr="00D257F8" w:rsidR="00074D35">
        <w:t xml:space="preserve"> </w:t>
      </w:r>
      <w:r w:rsidRPr="00D257F8" w:rsidR="005A0C4D">
        <w:t>has</w:t>
      </w:r>
      <w:r w:rsidRPr="00D257F8" w:rsidR="00074D35">
        <w:t xml:space="preserve"> </w:t>
      </w:r>
      <w:r w:rsidRPr="00D257F8" w:rsidR="005A0C4D">
        <w:t>the</w:t>
      </w:r>
      <w:r w:rsidRPr="00D257F8" w:rsidR="00074D35">
        <w:t xml:space="preserve"> </w:t>
      </w:r>
      <w:r w:rsidRPr="00D257F8" w:rsidR="005A0C4D">
        <w:t>rig</w:t>
      </w:r>
      <w:r w:rsidRPr="00D257F8" w:rsidR="002A14B9">
        <w:t>ht</w:t>
      </w:r>
      <w:r w:rsidRPr="00D257F8" w:rsidR="00074D35">
        <w:t xml:space="preserve"> </w:t>
      </w:r>
      <w:r w:rsidRPr="00D257F8" w:rsidR="002A14B9">
        <w:t>to</w:t>
      </w:r>
      <w:r w:rsidRPr="00D257F8" w:rsidR="00074D35">
        <w:t xml:space="preserve"> </w:t>
      </w:r>
      <w:r w:rsidRPr="00D257F8" w:rsidR="002A14B9">
        <w:t>know</w:t>
      </w:r>
      <w:r w:rsidRPr="00D257F8" w:rsidR="00074D35">
        <w:t xml:space="preserve"> </w:t>
      </w:r>
      <w:r w:rsidRPr="00D257F8" w:rsidR="002A14B9">
        <w:t>who</w:t>
      </w:r>
      <w:r w:rsidRPr="00D257F8" w:rsidR="00074D35">
        <w:t xml:space="preserve"> </w:t>
      </w:r>
      <w:r w:rsidRPr="00D257F8" w:rsidR="002A14B9">
        <w:t>is</w:t>
      </w:r>
      <w:r w:rsidRPr="00D257F8" w:rsidR="00074D35">
        <w:t xml:space="preserve"> </w:t>
      </w:r>
      <w:r w:rsidRPr="00D257F8" w:rsidR="002A14B9">
        <w:t>making</w:t>
      </w:r>
      <w:r w:rsidRPr="00D257F8" w:rsidR="00074D35">
        <w:t xml:space="preserve"> </w:t>
      </w:r>
      <w:r w:rsidRPr="00D257F8" w:rsidR="002A14B9">
        <w:t>that</w:t>
      </w:r>
      <w:r w:rsidRPr="00D257F8" w:rsidR="00074D35">
        <w:t xml:space="preserve"> </w:t>
      </w:r>
      <w:r w:rsidRPr="00D257F8" w:rsidR="002A14B9">
        <w:t>a</w:t>
      </w:r>
      <w:r w:rsidRPr="00D257F8" w:rsidR="005A0C4D">
        <w:t>llegation.</w:t>
      </w:r>
      <w:r w:rsidRPr="00D257F8" w:rsidR="00074D35">
        <w:t xml:space="preserve"> </w:t>
      </w:r>
    </w:p>
    <w:p w:rsidR="005A0C4D" w:rsidRPr="00D257F8" w:rsidP="005A0C4D">
      <w:pPr>
        <w:pStyle w:val="Answer"/>
      </w:pPr>
      <w:r w:rsidRPr="00D257F8">
        <w:t>The</w:t>
      </w:r>
      <w:r w:rsidRPr="00D257F8" w:rsidR="00074D35">
        <w:t xml:space="preserve"> </w:t>
      </w:r>
      <w:r w:rsidRPr="00D257F8">
        <w:t>only</w:t>
      </w:r>
      <w:r w:rsidRPr="00D257F8" w:rsidR="00074D35">
        <w:t xml:space="preserve"> </w:t>
      </w:r>
      <w:r w:rsidRPr="00D257F8">
        <w:t>way</w:t>
      </w:r>
      <w:r w:rsidRPr="00D257F8" w:rsidR="00074D35">
        <w:t xml:space="preserve"> </w:t>
      </w:r>
      <w:r w:rsidRPr="00D257F8">
        <w:t>that</w:t>
      </w:r>
      <w:r w:rsidRPr="00D257F8" w:rsidR="00074D35">
        <w:t xml:space="preserve"> </w:t>
      </w:r>
      <w:r w:rsidRPr="00D257F8">
        <w:t>you</w:t>
      </w:r>
      <w:r w:rsidRPr="00D257F8" w:rsidR="00074D35">
        <w:t xml:space="preserve"> </w:t>
      </w:r>
      <w:r w:rsidRPr="00D257F8">
        <w:t>can</w:t>
      </w:r>
      <w:r w:rsidRPr="00D257F8" w:rsidR="00074D35">
        <w:t xml:space="preserve"> </w:t>
      </w:r>
      <w:r w:rsidRPr="00D257F8">
        <w:t>get</w:t>
      </w:r>
      <w:r w:rsidRPr="00D257F8" w:rsidR="00074D35">
        <w:t xml:space="preserve"> </w:t>
      </w:r>
      <w:r w:rsidRPr="00D257F8">
        <w:t>around</w:t>
      </w:r>
      <w:r w:rsidRPr="00D257F8" w:rsidR="00074D35">
        <w:t xml:space="preserve"> </w:t>
      </w:r>
      <w:r w:rsidRPr="00D257F8">
        <w:t>t</w:t>
      </w:r>
      <w:r w:rsidR="00C2002E">
        <w:t>hat</w:t>
      </w:r>
      <w:r w:rsidRPr="00D257F8" w:rsidR="00074D35">
        <w:t xml:space="preserve"> </w:t>
      </w:r>
      <w:r w:rsidRPr="00D257F8">
        <w:t>is</w:t>
      </w:r>
      <w:r w:rsidRPr="00D257F8" w:rsidR="00074D35">
        <w:t xml:space="preserve"> </w:t>
      </w:r>
      <w:r w:rsidRPr="00D257F8" w:rsidR="002A14B9">
        <w:t>to</w:t>
      </w:r>
      <w:r w:rsidRPr="00D257F8" w:rsidR="00074D35">
        <w:t xml:space="preserve"> </w:t>
      </w:r>
      <w:r w:rsidRPr="00D257F8" w:rsidR="002A14B9">
        <w:t>tell</w:t>
      </w:r>
      <w:r w:rsidRPr="00D257F8" w:rsidR="00074D35">
        <w:t xml:space="preserve"> </w:t>
      </w:r>
      <w:r w:rsidRPr="00D257F8" w:rsidR="002A14B9">
        <w:t>that</w:t>
      </w:r>
      <w:r w:rsidRPr="00D257F8" w:rsidR="00074D35">
        <w:t xml:space="preserve"> </w:t>
      </w:r>
      <w:r w:rsidRPr="00D257F8" w:rsidR="002A14B9">
        <w:t>person</w:t>
      </w:r>
      <w:r w:rsidRPr="00D257F8" w:rsidR="00074D35">
        <w:t xml:space="preserve"> </w:t>
      </w:r>
      <w:r w:rsidRPr="00D257F8" w:rsidR="002A14B9">
        <w:t>that</w:t>
      </w:r>
      <w:r w:rsidRPr="00D257F8" w:rsidR="00074D35">
        <w:t xml:space="preserve"> </w:t>
      </w:r>
      <w:r w:rsidRPr="00D257F8" w:rsidR="002A14B9">
        <w:t>they</w:t>
      </w:r>
      <w:r w:rsidRPr="00D257F8" w:rsidR="00074D35">
        <w:t xml:space="preserve"> </w:t>
      </w:r>
      <w:r w:rsidRPr="00D257F8" w:rsidR="002A14B9">
        <w:t>have</w:t>
      </w:r>
      <w:r w:rsidRPr="00D257F8" w:rsidR="00074D35">
        <w:t xml:space="preserve"> </w:t>
      </w:r>
      <w:r w:rsidRPr="00D257F8" w:rsidR="002A14B9">
        <w:t>to</w:t>
      </w:r>
      <w:r w:rsidRPr="00D257F8" w:rsidR="00074D35">
        <w:t xml:space="preserve"> </w:t>
      </w:r>
      <w:r w:rsidRPr="00D257F8" w:rsidR="002A14B9">
        <w:t>sign</w:t>
      </w:r>
      <w:r w:rsidRPr="00D257F8" w:rsidR="00074D35">
        <w:t xml:space="preserve"> </w:t>
      </w:r>
      <w:r w:rsidRPr="00D257F8" w:rsidR="002A14B9">
        <w:t>something</w:t>
      </w:r>
      <w:r w:rsidRPr="00D257F8" w:rsidR="00074D35">
        <w:t xml:space="preserve"> </w:t>
      </w:r>
      <w:r w:rsidRPr="00D257F8" w:rsidR="002A14B9">
        <w:t>to</w:t>
      </w:r>
      <w:r w:rsidRPr="00D257F8" w:rsidR="00074D35">
        <w:t xml:space="preserve"> </w:t>
      </w:r>
      <w:r w:rsidRPr="00D257F8" w:rsidR="002A14B9">
        <w:t>say</w:t>
      </w:r>
      <w:r w:rsidRPr="00D257F8" w:rsidR="00074D35">
        <w:t xml:space="preserve"> </w:t>
      </w:r>
      <w:r w:rsidRPr="00D257F8" w:rsidR="002A14B9">
        <w:t>that</w:t>
      </w:r>
      <w:r w:rsidRPr="00D257F8" w:rsidR="00074D35">
        <w:t xml:space="preserve"> </w:t>
      </w:r>
      <w:r w:rsidRPr="00D257F8" w:rsidR="002A14B9">
        <w:t>they</w:t>
      </w:r>
      <w:r w:rsidRPr="00D257F8" w:rsidR="00074D35">
        <w:t xml:space="preserve"> </w:t>
      </w:r>
      <w:r w:rsidRPr="00D257F8" w:rsidR="002A14B9">
        <w:t>are</w:t>
      </w:r>
      <w:r w:rsidRPr="00D257F8" w:rsidR="00074D35">
        <w:t xml:space="preserve"> </w:t>
      </w:r>
      <w:r w:rsidRPr="00D257F8" w:rsidR="002A14B9">
        <w:t>not</w:t>
      </w:r>
      <w:r w:rsidRPr="00D257F8" w:rsidR="00074D35">
        <w:t xml:space="preserve"> </w:t>
      </w:r>
      <w:r w:rsidRPr="00D257F8" w:rsidR="002A14B9">
        <w:t>going</w:t>
      </w:r>
      <w:r w:rsidRPr="00D257F8" w:rsidR="00074D35">
        <w:t xml:space="preserve"> </w:t>
      </w:r>
      <w:r w:rsidRPr="00D257F8" w:rsidR="002A14B9">
        <w:t>to</w:t>
      </w:r>
      <w:r w:rsidRPr="00D257F8" w:rsidR="00074D35">
        <w:t xml:space="preserve"> </w:t>
      </w:r>
      <w:r w:rsidRPr="00D257F8" w:rsidR="002A14B9">
        <w:t>tell</w:t>
      </w:r>
      <w:r w:rsidRPr="00D257F8" w:rsidR="00074D35">
        <w:t xml:space="preserve"> </w:t>
      </w:r>
      <w:r w:rsidRPr="00D257F8">
        <w:t>a</w:t>
      </w:r>
      <w:r w:rsidRPr="00D257F8" w:rsidR="002A14B9">
        <w:t>nyb</w:t>
      </w:r>
      <w:r w:rsidRPr="00D257F8">
        <w:t>ody</w:t>
      </w:r>
      <w:r w:rsidRPr="00D257F8" w:rsidR="00074D35">
        <w:t xml:space="preserve"> </w:t>
      </w:r>
      <w:r w:rsidRPr="00D257F8">
        <w:t>else</w:t>
      </w:r>
      <w:r w:rsidRPr="00D257F8" w:rsidR="00074D35">
        <w:t xml:space="preserve"> </w:t>
      </w:r>
      <w:r w:rsidRPr="00D257F8">
        <w:t>an</w:t>
      </w:r>
      <w:r w:rsidRPr="00D257F8" w:rsidR="002A14B9">
        <w:t>d</w:t>
      </w:r>
      <w:r w:rsidRPr="00D257F8" w:rsidR="00074D35">
        <w:t xml:space="preserve"> </w:t>
      </w:r>
      <w:r w:rsidRPr="00D257F8" w:rsidR="002A14B9">
        <w:t>therefore</w:t>
      </w:r>
      <w:r w:rsidRPr="00D257F8" w:rsidR="00074D35">
        <w:t xml:space="preserve"> </w:t>
      </w:r>
      <w:r w:rsidRPr="00D257F8" w:rsidR="002A14B9">
        <w:t>it</w:t>
      </w:r>
      <w:r w:rsidRPr="00D257F8" w:rsidR="00074D35">
        <w:t xml:space="preserve"> </w:t>
      </w:r>
      <w:r w:rsidRPr="00D257F8" w:rsidR="002A14B9">
        <w:t>will</w:t>
      </w:r>
      <w:r w:rsidRPr="00D257F8" w:rsidR="00074D35">
        <w:t xml:space="preserve"> </w:t>
      </w:r>
      <w:r w:rsidRPr="00D257F8" w:rsidR="002A14B9">
        <w:t>not</w:t>
      </w:r>
      <w:r w:rsidRPr="00D257F8" w:rsidR="00074D35">
        <w:t xml:space="preserve"> </w:t>
      </w:r>
      <w:r w:rsidRPr="00D257F8" w:rsidR="002A14B9">
        <w:t>get</w:t>
      </w:r>
      <w:r w:rsidRPr="00D257F8" w:rsidR="00074D35">
        <w:t xml:space="preserve"> </w:t>
      </w:r>
      <w:r w:rsidRPr="00D257F8" w:rsidR="002A14B9">
        <w:t>out.</w:t>
      </w:r>
      <w:r w:rsidRPr="00D257F8" w:rsidR="00074D35">
        <w:t xml:space="preserve"> </w:t>
      </w:r>
      <w:r w:rsidRPr="00D257F8" w:rsidR="002A14B9">
        <w:t>Services</w:t>
      </w:r>
      <w:r w:rsidRPr="00D257F8" w:rsidR="00074D35">
        <w:t xml:space="preserve"> </w:t>
      </w:r>
      <w:r w:rsidRPr="00D257F8" w:rsidR="002A14B9">
        <w:t>can</w:t>
      </w:r>
      <w:r w:rsidRPr="00D257F8" w:rsidR="00074D35">
        <w:t xml:space="preserve"> </w:t>
      </w:r>
      <w:r w:rsidRPr="00D257F8" w:rsidR="002A14B9">
        <w:t>be</w:t>
      </w:r>
      <w:r w:rsidRPr="00D257F8" w:rsidR="00074D35">
        <w:t xml:space="preserve"> </w:t>
      </w:r>
      <w:r w:rsidRPr="00D257F8" w:rsidR="002A14B9">
        <w:t>a</w:t>
      </w:r>
      <w:r w:rsidRPr="00D257F8" w:rsidR="00074D35">
        <w:t xml:space="preserve"> </w:t>
      </w:r>
      <w:r w:rsidRPr="00D257F8" w:rsidR="002A14B9">
        <w:t>bit</w:t>
      </w:r>
      <w:r w:rsidRPr="00D257F8" w:rsidR="00074D35">
        <w:t xml:space="preserve"> </w:t>
      </w:r>
      <w:r w:rsidRPr="00D257F8" w:rsidR="002A14B9">
        <w:t>leaky</w:t>
      </w:r>
      <w:r w:rsidRPr="00D257F8" w:rsidR="00074D35">
        <w:t xml:space="preserve"> </w:t>
      </w:r>
      <w:r w:rsidRPr="00D257F8" w:rsidR="002A14B9">
        <w:t>though.</w:t>
      </w:r>
      <w:r w:rsidRPr="00D257F8" w:rsidR="00074D35">
        <w:t xml:space="preserve"> </w:t>
      </w:r>
      <w:r w:rsidRPr="00D257F8">
        <w:t>That</w:t>
      </w:r>
      <w:r w:rsidRPr="00D257F8" w:rsidR="00074D35">
        <w:t xml:space="preserve"> </w:t>
      </w:r>
      <w:r w:rsidRPr="00D257F8" w:rsidR="002A14B9">
        <w:t>has</w:t>
      </w:r>
      <w:r w:rsidRPr="00D257F8" w:rsidR="00074D35">
        <w:t xml:space="preserve"> </w:t>
      </w:r>
      <w:r w:rsidRPr="00D257F8" w:rsidR="002A14B9">
        <w:t>certainl</w:t>
      </w:r>
      <w:r w:rsidRPr="00D257F8">
        <w:t>y</w:t>
      </w:r>
      <w:r w:rsidRPr="00D257F8" w:rsidR="00074D35">
        <w:t xml:space="preserve"> </w:t>
      </w:r>
      <w:r w:rsidRPr="00D257F8">
        <w:t>been</w:t>
      </w:r>
      <w:r w:rsidRPr="00D257F8" w:rsidR="00074D35">
        <w:t xml:space="preserve"> </w:t>
      </w:r>
      <w:r w:rsidRPr="00D257F8">
        <w:t>my</w:t>
      </w:r>
      <w:r w:rsidRPr="00D257F8" w:rsidR="00074D35">
        <w:t xml:space="preserve"> </w:t>
      </w:r>
      <w:r w:rsidRPr="00D257F8">
        <w:t>experience.</w:t>
      </w:r>
      <w:r w:rsidRPr="00D257F8" w:rsidR="00074D35">
        <w:t xml:space="preserve"> </w:t>
      </w:r>
      <w:r w:rsidRPr="00D257F8" w:rsidR="002A14B9">
        <w:t>I</w:t>
      </w:r>
      <w:r w:rsidRPr="00D257F8" w:rsidR="00074D35">
        <w:t xml:space="preserve"> </w:t>
      </w:r>
      <w:r w:rsidRPr="00D257F8" w:rsidR="002A14B9">
        <w:t>am</w:t>
      </w:r>
      <w:r w:rsidRPr="00D257F8" w:rsidR="00074D35">
        <w:t xml:space="preserve"> </w:t>
      </w:r>
      <w:r w:rsidRPr="00D257F8" w:rsidR="002A14B9">
        <w:t>quite</w:t>
      </w:r>
      <w:r w:rsidRPr="00D257F8" w:rsidR="00074D35">
        <w:t xml:space="preserve"> </w:t>
      </w:r>
      <w:r w:rsidRPr="00D257F8" w:rsidR="002A14B9">
        <w:t>surprised</w:t>
      </w:r>
      <w:r w:rsidR="00C2002E">
        <w:t>,</w:t>
      </w:r>
      <w:r w:rsidRPr="00D257F8" w:rsidR="00074D35">
        <w:t xml:space="preserve"> </w:t>
      </w:r>
      <w:r w:rsidRPr="00D257F8" w:rsidR="002A14B9">
        <w:t>seeing</w:t>
      </w:r>
      <w:r w:rsidRPr="00D257F8" w:rsidR="00074D35">
        <w:t xml:space="preserve"> </w:t>
      </w:r>
      <w:r w:rsidRPr="00D257F8" w:rsidR="002A14B9">
        <w:t>as</w:t>
      </w:r>
      <w:r w:rsidRPr="00D257F8" w:rsidR="00074D35">
        <w:t xml:space="preserve"> </w:t>
      </w:r>
      <w:r w:rsidRPr="00D257F8" w:rsidR="00283D6F">
        <w:t>it</w:t>
      </w:r>
      <w:r w:rsidRPr="00D257F8" w:rsidR="00074D35">
        <w:t xml:space="preserve"> </w:t>
      </w:r>
      <w:r w:rsidRPr="00D257F8" w:rsidR="00283D6F">
        <w:t>is</w:t>
      </w:r>
      <w:r w:rsidRPr="00D257F8" w:rsidR="00074D35">
        <w:t xml:space="preserve"> </w:t>
      </w:r>
      <w:r w:rsidRPr="00D257F8" w:rsidR="00283D6F">
        <w:t>defence.</w:t>
      </w:r>
      <w:r w:rsidRPr="00D257F8" w:rsidR="00074D35">
        <w:t xml:space="preserve"> </w:t>
      </w:r>
      <w:r w:rsidRPr="00D257F8" w:rsidR="00283D6F">
        <w:t>A</w:t>
      </w:r>
      <w:r w:rsidRPr="00D257F8">
        <w:t>lso</w:t>
      </w:r>
      <w:r w:rsidRPr="00D257F8" w:rsidR="002A14B9">
        <w:t>,</w:t>
      </w:r>
      <w:r w:rsidRPr="00D257F8" w:rsidR="00074D35">
        <w:t xml:space="preserve"> </w:t>
      </w:r>
      <w:r w:rsidRPr="00D257F8" w:rsidR="00283D6F">
        <w:t>because,</w:t>
      </w:r>
      <w:r w:rsidRPr="00D257F8" w:rsidR="00074D35">
        <w:t xml:space="preserve"> </w:t>
      </w:r>
      <w:r w:rsidRPr="00D257F8">
        <w:t>as</w:t>
      </w:r>
      <w:r w:rsidRPr="00D257F8" w:rsidR="00074D35">
        <w:t xml:space="preserve"> </w:t>
      </w:r>
      <w:r w:rsidRPr="00D257F8">
        <w:t>an</w:t>
      </w:r>
      <w:r w:rsidRPr="00D257F8" w:rsidR="00074D35">
        <w:t xml:space="preserve"> </w:t>
      </w:r>
      <w:r w:rsidRPr="00D257F8">
        <w:t>individual</w:t>
      </w:r>
      <w:r w:rsidRPr="00D257F8" w:rsidR="00283D6F">
        <w:t>,</w:t>
      </w:r>
      <w:r w:rsidRPr="00D257F8" w:rsidR="00074D35">
        <w:t xml:space="preserve"> </w:t>
      </w:r>
      <w:r w:rsidRPr="00D257F8" w:rsidR="00283D6F">
        <w:t>I</w:t>
      </w:r>
      <w:r w:rsidRPr="00D257F8" w:rsidR="00074D35">
        <w:t xml:space="preserve"> </w:t>
      </w:r>
      <w:r w:rsidRPr="00D257F8" w:rsidR="00283D6F">
        <w:t>am</w:t>
      </w:r>
      <w:r w:rsidRPr="00D257F8" w:rsidR="00074D35">
        <w:t xml:space="preserve"> </w:t>
      </w:r>
      <w:r w:rsidRPr="00D257F8" w:rsidR="00283D6F">
        <w:t>very</w:t>
      </w:r>
      <w:r w:rsidRPr="00D257F8" w:rsidR="00074D35">
        <w:t xml:space="preserve"> </w:t>
      </w:r>
      <w:r w:rsidRPr="00D257F8" w:rsidR="00283D6F">
        <w:t>used</w:t>
      </w:r>
      <w:r w:rsidRPr="00D257F8" w:rsidR="00074D35">
        <w:t xml:space="preserve"> </w:t>
      </w:r>
      <w:r w:rsidRPr="00D257F8" w:rsidR="00283D6F">
        <w:t>to</w:t>
      </w:r>
      <w:r w:rsidRPr="00D257F8" w:rsidR="00074D35">
        <w:t xml:space="preserve"> </w:t>
      </w:r>
      <w:r w:rsidRPr="00D257F8" w:rsidR="00283D6F">
        <w:t>keeping</w:t>
      </w:r>
      <w:r w:rsidRPr="00D257F8" w:rsidR="00074D35">
        <w:t xml:space="preserve"> </w:t>
      </w:r>
      <w:r w:rsidRPr="00D257F8" w:rsidR="00283D6F">
        <w:t>my</w:t>
      </w:r>
      <w:r w:rsidRPr="00D257F8" w:rsidR="00074D35">
        <w:t xml:space="preserve"> </w:t>
      </w:r>
      <w:r w:rsidRPr="00D257F8" w:rsidR="00283D6F">
        <w:t>own</w:t>
      </w:r>
      <w:r w:rsidRPr="00D257F8" w:rsidR="00074D35">
        <w:t xml:space="preserve"> </w:t>
      </w:r>
      <w:r w:rsidRPr="00D257F8" w:rsidR="00283D6F">
        <w:t>counsel,</w:t>
      </w:r>
      <w:r w:rsidRPr="00D257F8" w:rsidR="00074D35">
        <w:t xml:space="preserve"> </w:t>
      </w:r>
      <w:r w:rsidRPr="00D257F8" w:rsidR="00283D6F">
        <w:t>I</w:t>
      </w:r>
      <w:r w:rsidRPr="00D257F8" w:rsidR="00074D35">
        <w:t xml:space="preserve"> </w:t>
      </w:r>
      <w:r w:rsidRPr="00D257F8" w:rsidR="00283D6F">
        <w:t>am</w:t>
      </w:r>
      <w:r w:rsidRPr="00D257F8" w:rsidR="00074D35">
        <w:t xml:space="preserve"> </w:t>
      </w:r>
      <w:r w:rsidRPr="00D257F8" w:rsidR="00283D6F">
        <w:t>always</w:t>
      </w:r>
      <w:r w:rsidRPr="00D257F8" w:rsidR="00074D35">
        <w:t xml:space="preserve"> </w:t>
      </w:r>
      <w:r w:rsidRPr="00D257F8" w:rsidR="00283D6F">
        <w:t>really</w:t>
      </w:r>
      <w:r w:rsidRPr="00D257F8" w:rsidR="00074D35">
        <w:t xml:space="preserve"> </w:t>
      </w:r>
      <w:r w:rsidRPr="00D257F8" w:rsidR="00283D6F">
        <w:t>quite</w:t>
      </w:r>
      <w:r w:rsidRPr="00D257F8" w:rsidR="00074D35">
        <w:t xml:space="preserve"> </w:t>
      </w:r>
      <w:r w:rsidRPr="00D257F8" w:rsidR="00283D6F">
        <w:t>surprised</w:t>
      </w:r>
      <w:r w:rsidRPr="00D257F8" w:rsidR="00074D35">
        <w:t xml:space="preserve"> </w:t>
      </w:r>
      <w:r w:rsidRPr="00D257F8" w:rsidR="00283D6F">
        <w:t>at</w:t>
      </w:r>
      <w:r w:rsidRPr="00D257F8" w:rsidR="00074D35">
        <w:t xml:space="preserve"> </w:t>
      </w:r>
      <w:r w:rsidRPr="00D257F8" w:rsidR="00283D6F">
        <w:t>that.</w:t>
      </w:r>
    </w:p>
    <w:p w:rsidR="005A0C4D" w:rsidRPr="00D257F8" w:rsidP="00283D6F">
      <w:pPr>
        <w:pStyle w:val="Question"/>
      </w:pPr>
      <w:sdt>
        <w:sdtPr>
          <w:alias w:val="Member"/>
          <w:tag w:val="&lt;Member mnisId='4855' dodsId=''&gt;"/>
          <w:id w:val="-1265222231"/>
          <w:placeholder>
            <w:docPart w:val="DefaultPlaceholder_1082065158"/>
          </w:placeholder>
          <w:richText/>
        </w:sdtPr>
        <w:sdtContent>
          <w:r w:rsidRPr="00D257F8">
            <w:rPr>
              <w:b/>
            </w:rPr>
            <w:t>Sarah</w:t>
          </w:r>
          <w:r w:rsidRPr="00D257F8" w:rsidR="00074D35">
            <w:rPr>
              <w:b/>
            </w:rPr>
            <w:t xml:space="preserve"> </w:t>
          </w:r>
          <w:r w:rsidRPr="00D257F8">
            <w:rPr>
              <w:b/>
            </w:rPr>
            <w:t>Atherton:</w:t>
          </w:r>
        </w:sdtContent>
      </w:sdt>
      <w:r w:rsidRPr="00D257F8" w:rsidR="00074D35">
        <w:t xml:space="preserve"> </w:t>
      </w:r>
      <w:r w:rsidRPr="00D257F8">
        <w:t>I</w:t>
      </w:r>
      <w:r w:rsidRPr="00D257F8" w:rsidR="00074D35">
        <w:t xml:space="preserve"> </w:t>
      </w:r>
      <w:r w:rsidRPr="00D257F8" w:rsidR="00283D6F">
        <w:t>have</w:t>
      </w:r>
      <w:r w:rsidRPr="00D257F8" w:rsidR="00074D35">
        <w:t xml:space="preserve"> </w:t>
      </w:r>
      <w:r w:rsidRPr="00D257F8" w:rsidR="00283D6F">
        <w:t>heard</w:t>
      </w:r>
      <w:r w:rsidRPr="00D257F8" w:rsidR="00074D35">
        <w:t xml:space="preserve"> </w:t>
      </w:r>
      <w:r w:rsidRPr="00D257F8" w:rsidR="00283D6F">
        <w:t>stories</w:t>
      </w:r>
      <w:r w:rsidRPr="00D257F8" w:rsidR="00074D35">
        <w:t xml:space="preserve"> </w:t>
      </w:r>
      <w:r w:rsidRPr="00D257F8" w:rsidR="00283D6F">
        <w:t>of</w:t>
      </w:r>
      <w:r w:rsidRPr="00D257F8" w:rsidR="00074D35">
        <w:t xml:space="preserve"> </w:t>
      </w:r>
      <w:r w:rsidRPr="00D257F8" w:rsidR="00283D6F">
        <w:t>sniggering</w:t>
      </w:r>
      <w:r w:rsidRPr="00D257F8" w:rsidR="00074D35">
        <w:t xml:space="preserve"> </w:t>
      </w:r>
      <w:r w:rsidRPr="00D257F8" w:rsidR="00283D6F">
        <w:t>in</w:t>
      </w:r>
      <w:r w:rsidRPr="00D257F8" w:rsidR="00074D35">
        <w:t xml:space="preserve"> </w:t>
      </w:r>
      <w:r w:rsidRPr="00D257F8" w:rsidR="00283D6F">
        <w:t>the</w:t>
      </w:r>
      <w:r w:rsidRPr="00D257F8" w:rsidR="00074D35">
        <w:t xml:space="preserve"> </w:t>
      </w:r>
      <w:r w:rsidRPr="00D257F8" w:rsidR="00283D6F">
        <w:t>cookhouse</w:t>
      </w:r>
      <w:r w:rsidRPr="00D257F8" w:rsidR="00B64BE1">
        <w:t xml:space="preserve"> </w:t>
      </w:r>
      <w:r w:rsidRPr="00D257F8" w:rsidR="00283D6F">
        <w:t>and</w:t>
      </w:r>
      <w:r w:rsidRPr="00D257F8" w:rsidR="00074D35">
        <w:t xml:space="preserve"> </w:t>
      </w:r>
      <w:r w:rsidRPr="00D257F8" w:rsidR="00283D6F">
        <w:t>closing</w:t>
      </w:r>
      <w:r w:rsidRPr="00D257F8" w:rsidR="00074D35">
        <w:t xml:space="preserve"> </w:t>
      </w:r>
      <w:r w:rsidRPr="00D257F8" w:rsidR="00283D6F">
        <w:t>ranks.</w:t>
      </w:r>
      <w:r w:rsidRPr="00D257F8" w:rsidR="00074D35">
        <w:t xml:space="preserve"> </w:t>
      </w:r>
      <w:r w:rsidRPr="00D257F8" w:rsidR="00283D6F">
        <w:t>I</w:t>
      </w:r>
      <w:r w:rsidRPr="00D257F8" w:rsidR="00074D35">
        <w:t xml:space="preserve"> </w:t>
      </w:r>
      <w:r w:rsidRPr="00D257F8">
        <w:t>am</w:t>
      </w:r>
      <w:r w:rsidRPr="00D257F8" w:rsidR="00074D35">
        <w:t xml:space="preserve"> </w:t>
      </w:r>
      <w:r w:rsidRPr="00D257F8">
        <w:t>wondering</w:t>
      </w:r>
      <w:r w:rsidRPr="00D257F8" w:rsidR="00074D35">
        <w:t xml:space="preserve"> </w:t>
      </w:r>
      <w:r w:rsidRPr="00D257F8">
        <w:t>how</w:t>
      </w:r>
      <w:r w:rsidRPr="00D257F8" w:rsidR="00074D35">
        <w:t xml:space="preserve"> </w:t>
      </w:r>
      <w:r w:rsidRPr="00D257F8">
        <w:t>much</w:t>
      </w:r>
      <w:r w:rsidRPr="00D257F8" w:rsidR="00074D35">
        <w:t xml:space="preserve"> </w:t>
      </w:r>
      <w:r w:rsidRPr="00D257F8">
        <w:t>of</w:t>
      </w:r>
      <w:r w:rsidRPr="00D257F8" w:rsidR="00074D35">
        <w:t xml:space="preserve"> </w:t>
      </w:r>
      <w:r w:rsidRPr="00D257F8">
        <w:t>this</w:t>
      </w:r>
      <w:r w:rsidRPr="00D257F8" w:rsidR="00074D35">
        <w:t xml:space="preserve"> </w:t>
      </w:r>
      <w:r w:rsidRPr="00D257F8">
        <w:t>inability</w:t>
      </w:r>
      <w:r w:rsidRPr="00D257F8" w:rsidR="00074D35">
        <w:t xml:space="preserve"> </w:t>
      </w:r>
      <w:r w:rsidRPr="00D257F8" w:rsidR="00283D6F">
        <w:t>to</w:t>
      </w:r>
      <w:r w:rsidRPr="00D257F8" w:rsidR="00074D35">
        <w:t xml:space="preserve"> </w:t>
      </w:r>
      <w:r w:rsidRPr="00D257F8" w:rsidR="00283D6F">
        <w:t>uphold</w:t>
      </w:r>
      <w:r w:rsidRPr="00D257F8" w:rsidR="00074D35">
        <w:t xml:space="preserve"> </w:t>
      </w:r>
      <w:r w:rsidRPr="00D257F8" w:rsidR="00283D6F">
        <w:t>confidentiality</w:t>
      </w:r>
      <w:r w:rsidRPr="00D257F8" w:rsidR="00074D35">
        <w:t xml:space="preserve"> </w:t>
      </w:r>
      <w:r w:rsidRPr="00D257F8" w:rsidR="00283D6F">
        <w:t>bears</w:t>
      </w:r>
      <w:r w:rsidRPr="00D257F8" w:rsidR="00074D35">
        <w:t xml:space="preserve"> </w:t>
      </w:r>
      <w:r w:rsidRPr="00D257F8">
        <w:t>true</w:t>
      </w:r>
      <w:r w:rsidRPr="00D257F8" w:rsidR="00074D35">
        <w:t xml:space="preserve"> </w:t>
      </w:r>
      <w:r w:rsidRPr="00D257F8">
        <w:t>on</w:t>
      </w:r>
      <w:r w:rsidRPr="00D257F8" w:rsidR="00074D35">
        <w:t xml:space="preserve"> </w:t>
      </w:r>
      <w:r w:rsidRPr="00D257F8">
        <w:t>the</w:t>
      </w:r>
      <w:r w:rsidRPr="00D257F8" w:rsidR="00074D35">
        <w:t xml:space="preserve"> </w:t>
      </w:r>
      <w:r w:rsidRPr="00D257F8">
        <w:t>90%</w:t>
      </w:r>
      <w:r w:rsidRPr="00D257F8" w:rsidR="00074D35">
        <w:t xml:space="preserve"> </w:t>
      </w:r>
      <w:r w:rsidRPr="00D257F8" w:rsidR="00283D6F">
        <w:t>of</w:t>
      </w:r>
      <w:r w:rsidRPr="00D257F8" w:rsidR="00074D35">
        <w:t xml:space="preserve"> </w:t>
      </w:r>
      <w:r w:rsidRPr="00D257F8" w:rsidR="00283D6F">
        <w:t>the</w:t>
      </w:r>
      <w:r w:rsidRPr="00D257F8" w:rsidR="00074D35">
        <w:t xml:space="preserve"> </w:t>
      </w:r>
      <w:r w:rsidRPr="00D257F8" w:rsidR="00283D6F">
        <w:t>people</w:t>
      </w:r>
      <w:r w:rsidRPr="00D257F8" w:rsidR="00074D35">
        <w:t xml:space="preserve"> </w:t>
      </w:r>
      <w:r w:rsidR="00C2002E">
        <w:t xml:space="preserve">who </w:t>
      </w:r>
      <w:r w:rsidRPr="00D257F8" w:rsidR="00283D6F">
        <w:t>do</w:t>
      </w:r>
      <w:r w:rsidRPr="00D257F8" w:rsidR="00074D35">
        <w:t xml:space="preserve"> </w:t>
      </w:r>
      <w:r w:rsidRPr="00D257F8" w:rsidR="00283D6F">
        <w:t>not</w:t>
      </w:r>
      <w:r w:rsidRPr="00D257F8" w:rsidR="00074D35">
        <w:t xml:space="preserve"> </w:t>
      </w:r>
      <w:r w:rsidRPr="00D257F8" w:rsidR="00283D6F">
        <w:t>bother</w:t>
      </w:r>
      <w:r w:rsidRPr="00D257F8" w:rsidR="00074D35">
        <w:t xml:space="preserve"> </w:t>
      </w:r>
      <w:r w:rsidRPr="00D257F8" w:rsidR="00283D6F">
        <w:t>to</w:t>
      </w:r>
      <w:r w:rsidRPr="00D257F8" w:rsidR="00074D35">
        <w:t xml:space="preserve"> </w:t>
      </w:r>
      <w:r w:rsidRPr="00D257F8" w:rsidR="00283D6F">
        <w:t>make</w:t>
      </w:r>
      <w:r w:rsidRPr="00D257F8" w:rsidR="00074D35">
        <w:t xml:space="preserve"> </w:t>
      </w:r>
      <w:r w:rsidRPr="00D257F8" w:rsidR="00283D6F">
        <w:t>a</w:t>
      </w:r>
      <w:r w:rsidRPr="00D257F8" w:rsidR="00074D35">
        <w:t xml:space="preserve"> </w:t>
      </w:r>
      <w:r w:rsidRPr="00D257F8" w:rsidR="00283D6F">
        <w:t>complaint</w:t>
      </w:r>
      <w:r w:rsidRPr="00D257F8" w:rsidR="00074D35">
        <w:t xml:space="preserve"> </w:t>
      </w:r>
      <w:r w:rsidRPr="00D257F8" w:rsidR="00283D6F">
        <w:t>and</w:t>
      </w:r>
      <w:r w:rsidRPr="00D257F8" w:rsidR="00074D35">
        <w:t xml:space="preserve"> </w:t>
      </w:r>
      <w:r w:rsidRPr="00D257F8" w:rsidR="00283D6F">
        <w:t>what</w:t>
      </w:r>
      <w:r w:rsidRPr="00D257F8" w:rsidR="00074D35">
        <w:t xml:space="preserve"> </w:t>
      </w:r>
      <w:r w:rsidRPr="00D257F8" w:rsidR="00283D6F">
        <w:t>is</w:t>
      </w:r>
      <w:r w:rsidRPr="00D257F8" w:rsidR="00074D35">
        <w:t xml:space="preserve"> </w:t>
      </w:r>
      <w:r w:rsidRPr="00D257F8" w:rsidR="00283D6F">
        <w:t>the</w:t>
      </w:r>
      <w:r w:rsidRPr="00D257F8" w:rsidR="00074D35">
        <w:t xml:space="preserve"> </w:t>
      </w:r>
      <w:r w:rsidRPr="00D257F8" w:rsidR="00283D6F">
        <w:t>true</w:t>
      </w:r>
      <w:r w:rsidRPr="00D257F8" w:rsidR="00074D35">
        <w:t xml:space="preserve"> </w:t>
      </w:r>
      <w:r w:rsidRPr="00D257F8" w:rsidR="00283D6F">
        <w:t>situation</w:t>
      </w:r>
      <w:r w:rsidRPr="00D257F8" w:rsidR="00074D35">
        <w:t xml:space="preserve"> </w:t>
      </w:r>
      <w:r w:rsidRPr="00D257F8" w:rsidR="00283D6F">
        <w:t>in</w:t>
      </w:r>
      <w:r w:rsidRPr="00D257F8" w:rsidR="00074D35">
        <w:t xml:space="preserve"> </w:t>
      </w:r>
      <w:r w:rsidRPr="00D257F8" w:rsidR="00283D6F">
        <w:t>the</w:t>
      </w:r>
      <w:r w:rsidRPr="00D257F8" w:rsidR="00074D35">
        <w:t xml:space="preserve"> </w:t>
      </w:r>
      <w:r w:rsidRPr="00D257F8" w:rsidR="00283D6F">
        <w:t>Armed</w:t>
      </w:r>
      <w:r w:rsidRPr="00D257F8" w:rsidR="00074D35">
        <w:t xml:space="preserve"> </w:t>
      </w:r>
      <w:r w:rsidRPr="00D257F8" w:rsidR="00283D6F">
        <w:t>F</w:t>
      </w:r>
      <w:r w:rsidRPr="00D257F8">
        <w:t>o</w:t>
      </w:r>
      <w:r w:rsidRPr="00D257F8" w:rsidR="00283D6F">
        <w:t>r</w:t>
      </w:r>
      <w:r w:rsidRPr="00D257F8">
        <w:t>ces</w:t>
      </w:r>
      <w:r w:rsidRPr="00D257F8" w:rsidR="00074D35">
        <w:t xml:space="preserve"> </w:t>
      </w:r>
      <w:r w:rsidRPr="00D257F8">
        <w:t>today.</w:t>
      </w:r>
    </w:p>
    <w:p w:rsidR="0042277C" w:rsidRPr="00D257F8" w:rsidP="005A0C4D">
      <w:pPr>
        <w:pStyle w:val="Answer"/>
      </w:pPr>
      <w:sdt>
        <w:sdtPr>
          <w:alias w:val="Witness"/>
          <w:id w:val="-2146804322"/>
          <w:placeholder>
            <w:docPart w:val="DefaultPlaceholder_1082065158"/>
          </w:placeholder>
          <w:richText/>
        </w:sdtPr>
        <w:sdtContent>
          <w:r w:rsidRPr="00D257F8" w:rsidR="00074D35">
            <w:rPr>
              <w:b/>
              <w:i/>
              <w:iCs/>
            </w:rPr>
            <w:t>Nicola Williams:</w:t>
          </w:r>
          <w:r w:rsidRPr="00D257F8" w:rsidR="00074D35">
            <w:rPr>
              <w:b/>
            </w:rPr>
            <w:t xml:space="preserve"> </w:t>
          </w:r>
        </w:sdtContent>
      </w:sdt>
      <w:r w:rsidRPr="00D257F8" w:rsidR="005A0C4D">
        <w:t>I</w:t>
      </w:r>
      <w:r w:rsidRPr="00D257F8" w:rsidR="00074D35">
        <w:t xml:space="preserve"> </w:t>
      </w:r>
      <w:r w:rsidRPr="00D257F8" w:rsidR="005A0C4D">
        <w:t>am</w:t>
      </w:r>
      <w:r w:rsidRPr="00D257F8" w:rsidR="00074D35">
        <w:t xml:space="preserve"> </w:t>
      </w:r>
      <w:r w:rsidRPr="00D257F8" w:rsidR="005A0C4D">
        <w:t>convinced</w:t>
      </w:r>
      <w:r w:rsidRPr="00D257F8" w:rsidR="00074D35">
        <w:t xml:space="preserve"> </w:t>
      </w:r>
      <w:r w:rsidRPr="00D257F8" w:rsidR="005A0C4D">
        <w:t>that</w:t>
      </w:r>
      <w:r w:rsidRPr="00D257F8" w:rsidR="00074D35">
        <w:t xml:space="preserve"> </w:t>
      </w:r>
      <w:r w:rsidRPr="00D257F8" w:rsidR="005A0C4D">
        <w:t>that</w:t>
      </w:r>
      <w:r w:rsidRPr="00D257F8" w:rsidR="00074D35">
        <w:t xml:space="preserve"> </w:t>
      </w:r>
      <w:r w:rsidRPr="00D257F8" w:rsidR="005A0C4D">
        <w:t>is</w:t>
      </w:r>
      <w:r w:rsidRPr="00D257F8" w:rsidR="00074D35">
        <w:t xml:space="preserve"> </w:t>
      </w:r>
      <w:r w:rsidRPr="00D257F8" w:rsidR="005A0C4D">
        <w:t>one</w:t>
      </w:r>
      <w:r w:rsidRPr="00D257F8" w:rsidR="00074D35">
        <w:t xml:space="preserve"> </w:t>
      </w:r>
      <w:r w:rsidRPr="00D257F8" w:rsidR="005A0C4D">
        <w:t>of</w:t>
      </w:r>
      <w:r w:rsidRPr="00D257F8" w:rsidR="00074D35">
        <w:t xml:space="preserve"> </w:t>
      </w:r>
      <w:r w:rsidRPr="00D257F8" w:rsidR="005A0C4D">
        <w:t>the</w:t>
      </w:r>
      <w:r w:rsidRPr="00D257F8" w:rsidR="00074D35">
        <w:t xml:space="preserve"> </w:t>
      </w:r>
      <w:r w:rsidRPr="00D257F8" w:rsidR="005A0C4D">
        <w:t>reasons</w:t>
      </w:r>
      <w:r w:rsidRPr="00D257F8" w:rsidR="00283D6F">
        <w:t>.</w:t>
      </w:r>
      <w:r w:rsidRPr="00D257F8" w:rsidR="00074D35">
        <w:t xml:space="preserve"> </w:t>
      </w:r>
      <w:r w:rsidRPr="00D257F8" w:rsidR="00283D6F">
        <w:t>There</w:t>
      </w:r>
      <w:r w:rsidRPr="00D257F8" w:rsidR="00074D35">
        <w:t xml:space="preserve"> </w:t>
      </w:r>
      <w:r w:rsidRPr="00D257F8" w:rsidR="00283D6F">
        <w:t>might</w:t>
      </w:r>
      <w:r w:rsidRPr="00D257F8" w:rsidR="00074D35">
        <w:t xml:space="preserve"> </w:t>
      </w:r>
      <w:r w:rsidRPr="00D257F8" w:rsidR="00283D6F">
        <w:t>be</w:t>
      </w:r>
      <w:r w:rsidRPr="00D257F8" w:rsidR="00074D35">
        <w:t xml:space="preserve"> </w:t>
      </w:r>
      <w:r w:rsidRPr="00D257F8" w:rsidR="00283D6F">
        <w:t>others,</w:t>
      </w:r>
      <w:r w:rsidRPr="00D257F8" w:rsidR="00074D35">
        <w:t xml:space="preserve"> </w:t>
      </w:r>
      <w:r w:rsidRPr="00D257F8" w:rsidR="00283D6F">
        <w:t>but</w:t>
      </w:r>
      <w:r w:rsidRPr="00D257F8" w:rsidR="00074D35">
        <w:t xml:space="preserve"> </w:t>
      </w:r>
      <w:r w:rsidRPr="00D257F8" w:rsidR="00283D6F">
        <w:t>that</w:t>
      </w:r>
      <w:r w:rsidRPr="00D257F8" w:rsidR="00074D35">
        <w:t xml:space="preserve"> </w:t>
      </w:r>
      <w:r w:rsidRPr="00D257F8" w:rsidR="00283D6F">
        <w:t>is</w:t>
      </w:r>
      <w:r w:rsidRPr="00D257F8" w:rsidR="00074D35">
        <w:t xml:space="preserve"> </w:t>
      </w:r>
      <w:r w:rsidRPr="00D257F8" w:rsidR="00283D6F">
        <w:t>one</w:t>
      </w:r>
      <w:r w:rsidRPr="00D257F8" w:rsidR="00074D35">
        <w:t xml:space="preserve"> </w:t>
      </w:r>
      <w:r w:rsidRPr="00D257F8" w:rsidR="00283D6F">
        <w:t>of</w:t>
      </w:r>
      <w:r w:rsidRPr="00D257F8" w:rsidR="00074D35">
        <w:t xml:space="preserve"> </w:t>
      </w:r>
      <w:r w:rsidRPr="00D257F8" w:rsidR="00283D6F">
        <w:t>the</w:t>
      </w:r>
      <w:r w:rsidRPr="00D257F8" w:rsidR="00074D35">
        <w:t xml:space="preserve"> </w:t>
      </w:r>
      <w:r w:rsidRPr="00D257F8" w:rsidR="00283D6F">
        <w:t>reasons</w:t>
      </w:r>
      <w:r w:rsidRPr="00D257F8" w:rsidR="00074D35">
        <w:t xml:space="preserve"> </w:t>
      </w:r>
      <w:r w:rsidR="00C2002E">
        <w:t xml:space="preserve">that </w:t>
      </w:r>
      <w:r w:rsidRPr="00D257F8" w:rsidR="00283D6F">
        <w:t>people</w:t>
      </w:r>
      <w:r w:rsidRPr="00D257F8" w:rsidR="00074D35">
        <w:t xml:space="preserve"> </w:t>
      </w:r>
      <w:r w:rsidRPr="00D257F8" w:rsidR="00283D6F">
        <w:t>do</w:t>
      </w:r>
      <w:r w:rsidRPr="00D257F8" w:rsidR="00074D35">
        <w:t xml:space="preserve"> </w:t>
      </w:r>
      <w:r w:rsidRPr="00D257F8" w:rsidR="00283D6F">
        <w:t>not</w:t>
      </w:r>
      <w:r w:rsidRPr="00D257F8" w:rsidR="00074D35">
        <w:t xml:space="preserve"> </w:t>
      </w:r>
      <w:r w:rsidRPr="00D257F8" w:rsidR="00283D6F">
        <w:t>want</w:t>
      </w:r>
      <w:r w:rsidRPr="00D257F8" w:rsidR="00074D35">
        <w:t xml:space="preserve"> </w:t>
      </w:r>
      <w:r w:rsidRPr="00D257F8" w:rsidR="00283D6F">
        <w:t>to</w:t>
      </w:r>
      <w:r w:rsidRPr="00D257F8" w:rsidR="00074D35">
        <w:t xml:space="preserve"> </w:t>
      </w:r>
      <w:r w:rsidRPr="00D257F8" w:rsidR="00283D6F">
        <w:t>make</w:t>
      </w:r>
      <w:r w:rsidRPr="00D257F8" w:rsidR="00074D35">
        <w:t xml:space="preserve"> </w:t>
      </w:r>
      <w:r w:rsidRPr="00D257F8" w:rsidR="00283D6F">
        <w:t>a</w:t>
      </w:r>
      <w:r w:rsidRPr="00D257F8" w:rsidR="00074D35">
        <w:t xml:space="preserve"> </w:t>
      </w:r>
      <w:r w:rsidRPr="00D257F8" w:rsidR="00283D6F">
        <w:t>complaint.</w:t>
      </w:r>
      <w:r w:rsidRPr="00D257F8" w:rsidR="00074D35">
        <w:t xml:space="preserve"> </w:t>
      </w:r>
      <w:r w:rsidRPr="00D257F8" w:rsidR="00283D6F">
        <w:t>In</w:t>
      </w:r>
      <w:r w:rsidRPr="00D257F8" w:rsidR="00074D35">
        <w:t xml:space="preserve"> </w:t>
      </w:r>
      <w:r w:rsidRPr="00D257F8" w:rsidR="00283D6F">
        <w:t>our</w:t>
      </w:r>
      <w:r w:rsidRPr="00D257F8" w:rsidR="00074D35">
        <w:t xml:space="preserve"> </w:t>
      </w:r>
      <w:r w:rsidRPr="00D257F8" w:rsidR="00283D6F">
        <w:t>office,</w:t>
      </w:r>
      <w:r w:rsidRPr="00D257F8" w:rsidR="00682912">
        <w:t xml:space="preserve"> people come</w:t>
      </w:r>
      <w:r w:rsidRPr="00D257F8" w:rsidR="00074D35">
        <w:t xml:space="preserve"> </w:t>
      </w:r>
      <w:r w:rsidRPr="00D257F8" w:rsidR="005A0C4D">
        <w:t>to</w:t>
      </w:r>
      <w:r w:rsidRPr="00D257F8" w:rsidR="00074D35">
        <w:t xml:space="preserve"> </w:t>
      </w:r>
      <w:r w:rsidRPr="00D257F8" w:rsidR="005A0C4D">
        <w:t>us</w:t>
      </w:r>
      <w:r w:rsidRPr="00D257F8" w:rsidR="00074D35">
        <w:t xml:space="preserve"> </w:t>
      </w:r>
      <w:r w:rsidRPr="00D257F8" w:rsidR="005A0C4D">
        <w:t>as</w:t>
      </w:r>
      <w:r w:rsidRPr="00D257F8" w:rsidR="00074D35">
        <w:t xml:space="preserve"> </w:t>
      </w:r>
      <w:r w:rsidRPr="00D257F8" w:rsidR="005A0C4D">
        <w:t>an</w:t>
      </w:r>
      <w:r w:rsidRPr="00D257F8" w:rsidR="00074D35">
        <w:t xml:space="preserve"> </w:t>
      </w:r>
      <w:r w:rsidRPr="00D257F8" w:rsidR="005A0C4D">
        <w:t>alternative</w:t>
      </w:r>
      <w:r w:rsidRPr="00D257F8" w:rsidR="00074D35">
        <w:t xml:space="preserve"> </w:t>
      </w:r>
      <w:r w:rsidRPr="00D257F8" w:rsidR="005A0C4D">
        <w:t>point</w:t>
      </w:r>
      <w:r w:rsidRPr="00D257F8" w:rsidR="00074D35">
        <w:t xml:space="preserve"> </w:t>
      </w:r>
      <w:r w:rsidRPr="00D257F8" w:rsidR="005A0C4D">
        <w:t>of</w:t>
      </w:r>
      <w:r w:rsidRPr="00D257F8" w:rsidR="00074D35">
        <w:t xml:space="preserve"> </w:t>
      </w:r>
      <w:r w:rsidRPr="00D257F8" w:rsidR="005A0C4D">
        <w:t>contact</w:t>
      </w:r>
      <w:r w:rsidRPr="00D257F8" w:rsidR="00074D35">
        <w:t xml:space="preserve"> </w:t>
      </w:r>
      <w:r w:rsidRPr="00D257F8" w:rsidR="00283D6F">
        <w:t>and</w:t>
      </w:r>
      <w:r w:rsidRPr="00D257F8" w:rsidR="00074D35">
        <w:t xml:space="preserve"> </w:t>
      </w:r>
      <w:r w:rsidRPr="00D257F8" w:rsidR="00283D6F">
        <w:t>they</w:t>
      </w:r>
      <w:r w:rsidRPr="00D257F8" w:rsidR="00074D35">
        <w:t xml:space="preserve"> </w:t>
      </w:r>
      <w:r w:rsidRPr="00D257F8" w:rsidR="00283D6F">
        <w:t>do</w:t>
      </w:r>
      <w:r w:rsidRPr="00D257F8" w:rsidR="00074D35">
        <w:t xml:space="preserve"> </w:t>
      </w:r>
      <w:r w:rsidRPr="00D257F8" w:rsidR="00283D6F">
        <w:t>not</w:t>
      </w:r>
      <w:r w:rsidRPr="00D257F8" w:rsidR="00074D35">
        <w:t xml:space="preserve"> </w:t>
      </w:r>
      <w:r w:rsidRPr="00D257F8" w:rsidR="00283D6F">
        <w:t>want</w:t>
      </w:r>
      <w:r w:rsidRPr="00D257F8" w:rsidR="00074D35">
        <w:t xml:space="preserve"> </w:t>
      </w:r>
      <w:r w:rsidRPr="00D257F8" w:rsidR="00283D6F">
        <w:t>to</w:t>
      </w:r>
      <w:r w:rsidRPr="00D257F8" w:rsidR="00074D35">
        <w:t xml:space="preserve"> </w:t>
      </w:r>
      <w:r w:rsidRPr="00D257F8" w:rsidR="00283D6F">
        <w:t>go</w:t>
      </w:r>
      <w:r w:rsidRPr="00D257F8" w:rsidR="00074D35">
        <w:t xml:space="preserve"> </w:t>
      </w:r>
      <w:r w:rsidRPr="00D257F8" w:rsidR="00283D6F">
        <w:t>through</w:t>
      </w:r>
      <w:r w:rsidRPr="00D257F8" w:rsidR="00074D35">
        <w:t xml:space="preserve"> </w:t>
      </w:r>
      <w:r w:rsidRPr="00D257F8" w:rsidR="00283D6F">
        <w:t>their</w:t>
      </w:r>
      <w:r w:rsidRPr="00D257F8" w:rsidR="00074D35">
        <w:t xml:space="preserve"> </w:t>
      </w:r>
      <w:r w:rsidRPr="00D257F8" w:rsidR="00283D6F">
        <w:t>chain</w:t>
      </w:r>
      <w:r w:rsidRPr="00D257F8" w:rsidR="00074D35">
        <w:t xml:space="preserve"> </w:t>
      </w:r>
      <w:r w:rsidRPr="00D257F8" w:rsidR="00283D6F">
        <w:t>of</w:t>
      </w:r>
      <w:r w:rsidRPr="00D257F8" w:rsidR="00074D35">
        <w:t xml:space="preserve"> </w:t>
      </w:r>
      <w:r w:rsidRPr="00D257F8" w:rsidR="00283D6F">
        <w:t>command</w:t>
      </w:r>
      <w:r w:rsidRPr="00D257F8" w:rsidR="00682912">
        <w:t>;</w:t>
      </w:r>
      <w:r w:rsidRPr="00D257F8" w:rsidR="00074D35">
        <w:t xml:space="preserve"> </w:t>
      </w:r>
      <w:r w:rsidRPr="00D257F8" w:rsidR="00283D6F">
        <w:t>one</w:t>
      </w:r>
      <w:r w:rsidRPr="00D257F8" w:rsidR="00074D35">
        <w:t xml:space="preserve"> </w:t>
      </w:r>
      <w:r w:rsidRPr="00D257F8" w:rsidR="00283D6F">
        <w:t>of</w:t>
      </w:r>
      <w:r w:rsidRPr="00D257F8" w:rsidR="00074D35">
        <w:t xml:space="preserve"> </w:t>
      </w:r>
      <w:r w:rsidRPr="00D257F8" w:rsidR="00283D6F">
        <w:t>the</w:t>
      </w:r>
      <w:r w:rsidRPr="00D257F8" w:rsidR="00074D35">
        <w:t xml:space="preserve"> </w:t>
      </w:r>
      <w:r w:rsidRPr="00D257F8" w:rsidR="005A0C4D">
        <w:t>reasons</w:t>
      </w:r>
      <w:r w:rsidRPr="00D257F8" w:rsidR="00074D35">
        <w:t xml:space="preserve"> </w:t>
      </w:r>
      <w:r w:rsidR="00C2002E">
        <w:t xml:space="preserve">that </w:t>
      </w:r>
      <w:r w:rsidRPr="00D257F8" w:rsidR="00283D6F">
        <w:t>they</w:t>
      </w:r>
      <w:r w:rsidRPr="00D257F8" w:rsidR="00074D35">
        <w:t xml:space="preserve"> </w:t>
      </w:r>
      <w:r w:rsidRPr="00D257F8" w:rsidR="00283D6F">
        <w:t>come</w:t>
      </w:r>
      <w:r w:rsidRPr="00D257F8" w:rsidR="00074D35">
        <w:t xml:space="preserve"> </w:t>
      </w:r>
      <w:r w:rsidRPr="00D257F8" w:rsidR="00283D6F">
        <w:t>to</w:t>
      </w:r>
      <w:r w:rsidRPr="00D257F8" w:rsidR="00074D35">
        <w:t xml:space="preserve"> </w:t>
      </w:r>
      <w:r w:rsidRPr="00D257F8" w:rsidR="00283D6F">
        <w:t>us</w:t>
      </w:r>
      <w:r w:rsidRPr="00D257F8" w:rsidR="00074D35">
        <w:t xml:space="preserve"> </w:t>
      </w:r>
      <w:r w:rsidRPr="00D257F8" w:rsidR="00283D6F">
        <w:t>as</w:t>
      </w:r>
      <w:r w:rsidRPr="00D257F8" w:rsidR="00074D35">
        <w:t xml:space="preserve"> </w:t>
      </w:r>
      <w:r w:rsidRPr="00D257F8" w:rsidR="00283D6F">
        <w:t>an</w:t>
      </w:r>
      <w:r w:rsidRPr="00D257F8" w:rsidR="00074D35">
        <w:t xml:space="preserve"> </w:t>
      </w:r>
      <w:r w:rsidRPr="00D257F8" w:rsidR="00283D6F">
        <w:t>alternative</w:t>
      </w:r>
      <w:r w:rsidRPr="00D257F8" w:rsidR="00074D35">
        <w:t xml:space="preserve"> </w:t>
      </w:r>
      <w:r w:rsidRPr="00D257F8" w:rsidR="00283D6F">
        <w:t>point</w:t>
      </w:r>
      <w:r w:rsidRPr="00D257F8" w:rsidR="00074D35">
        <w:t xml:space="preserve"> </w:t>
      </w:r>
      <w:r w:rsidRPr="00D257F8" w:rsidR="00283D6F">
        <w:t>of</w:t>
      </w:r>
      <w:r w:rsidRPr="00D257F8" w:rsidR="00074D35">
        <w:t xml:space="preserve"> </w:t>
      </w:r>
      <w:r w:rsidRPr="00D257F8" w:rsidR="00283D6F">
        <w:t>contact</w:t>
      </w:r>
      <w:r w:rsidRPr="00D257F8" w:rsidR="00074D35">
        <w:t xml:space="preserve"> </w:t>
      </w:r>
      <w:r w:rsidRPr="00D257F8" w:rsidR="00283D6F">
        <w:t>is</w:t>
      </w:r>
      <w:r w:rsidRPr="00D257F8" w:rsidR="00074D35">
        <w:t xml:space="preserve"> </w:t>
      </w:r>
      <w:r w:rsidRPr="00D257F8" w:rsidR="00283D6F">
        <w:t>to</w:t>
      </w:r>
      <w:r w:rsidRPr="00D257F8" w:rsidR="00074D35">
        <w:t xml:space="preserve"> </w:t>
      </w:r>
      <w:r w:rsidRPr="00D257F8" w:rsidR="00283D6F">
        <w:t>try</w:t>
      </w:r>
      <w:r w:rsidRPr="00D257F8" w:rsidR="00074D35">
        <w:t xml:space="preserve"> </w:t>
      </w:r>
      <w:r w:rsidRPr="00D257F8" w:rsidR="00283D6F">
        <w:t>to</w:t>
      </w:r>
      <w:r w:rsidRPr="00D257F8" w:rsidR="00074D35">
        <w:t xml:space="preserve"> </w:t>
      </w:r>
      <w:r w:rsidRPr="00D257F8" w:rsidR="00283D6F">
        <w:t>avoid</w:t>
      </w:r>
      <w:r w:rsidRPr="00D257F8" w:rsidR="00074D35">
        <w:t xml:space="preserve"> </w:t>
      </w:r>
      <w:r w:rsidRPr="00D257F8" w:rsidR="00283D6F">
        <w:t>that.</w:t>
      </w:r>
      <w:r w:rsidRPr="00D257F8" w:rsidR="00074D35">
        <w:t xml:space="preserve"> </w:t>
      </w:r>
      <w:r w:rsidRPr="00D257F8" w:rsidR="00283D6F">
        <w:t>W</w:t>
      </w:r>
      <w:r w:rsidRPr="00D257F8" w:rsidR="005A0C4D">
        <w:t>hen</w:t>
      </w:r>
      <w:r w:rsidRPr="00D257F8" w:rsidR="00074D35">
        <w:t xml:space="preserve"> </w:t>
      </w:r>
      <w:r w:rsidRPr="00D257F8" w:rsidR="005A0C4D">
        <w:t>we</w:t>
      </w:r>
      <w:r w:rsidRPr="00D257F8" w:rsidR="00074D35">
        <w:t xml:space="preserve"> </w:t>
      </w:r>
      <w:r w:rsidRPr="00D257F8" w:rsidR="005A0C4D">
        <w:t>explain</w:t>
      </w:r>
      <w:r w:rsidRPr="00D257F8" w:rsidR="00074D35">
        <w:t xml:space="preserve"> </w:t>
      </w:r>
      <w:r w:rsidRPr="00D257F8" w:rsidR="005A0C4D">
        <w:t>to</w:t>
      </w:r>
      <w:r w:rsidRPr="00D257F8" w:rsidR="00074D35">
        <w:t xml:space="preserve"> </w:t>
      </w:r>
      <w:r w:rsidRPr="00D257F8" w:rsidR="005A0C4D">
        <w:t>them</w:t>
      </w:r>
      <w:r w:rsidRPr="00D257F8" w:rsidR="00074D35">
        <w:t xml:space="preserve"> </w:t>
      </w:r>
      <w:r w:rsidRPr="00D257F8" w:rsidR="005A0C4D">
        <w:t>that</w:t>
      </w:r>
      <w:r w:rsidRPr="00D257F8" w:rsidR="00074D35">
        <w:t xml:space="preserve"> </w:t>
      </w:r>
      <w:r w:rsidRPr="00D257F8" w:rsidR="005A0C4D">
        <w:t>we</w:t>
      </w:r>
      <w:r w:rsidRPr="00D257F8" w:rsidR="00074D35">
        <w:t xml:space="preserve"> </w:t>
      </w:r>
      <w:r w:rsidRPr="00D257F8" w:rsidR="005A0C4D">
        <w:t>can</w:t>
      </w:r>
      <w:r w:rsidRPr="00D257F8" w:rsidR="00074D35">
        <w:t xml:space="preserve"> </w:t>
      </w:r>
      <w:r w:rsidRPr="00D257F8" w:rsidR="005A0C4D">
        <w:t>take</w:t>
      </w:r>
      <w:r w:rsidRPr="00D257F8" w:rsidR="00074D35">
        <w:t xml:space="preserve"> </w:t>
      </w:r>
      <w:r w:rsidRPr="00D257F8" w:rsidR="00283D6F">
        <w:t>their</w:t>
      </w:r>
      <w:r w:rsidRPr="00D257F8" w:rsidR="00074D35">
        <w:t xml:space="preserve"> </w:t>
      </w:r>
      <w:r w:rsidRPr="00D257F8" w:rsidR="005A0C4D">
        <w:t>details</w:t>
      </w:r>
      <w:r w:rsidRPr="00D257F8" w:rsidR="00074D35">
        <w:t xml:space="preserve"> </w:t>
      </w:r>
      <w:r w:rsidRPr="00D257F8" w:rsidR="00283D6F">
        <w:t>and</w:t>
      </w:r>
      <w:r w:rsidRPr="00D257F8" w:rsidR="00074D35">
        <w:t xml:space="preserve"> </w:t>
      </w:r>
      <w:r w:rsidRPr="00D257F8" w:rsidR="00283D6F">
        <w:t>refer</w:t>
      </w:r>
      <w:r w:rsidRPr="00D257F8" w:rsidR="00074D35">
        <w:t xml:space="preserve"> </w:t>
      </w:r>
      <w:r w:rsidRPr="00D257F8" w:rsidR="00283D6F">
        <w:t>their</w:t>
      </w:r>
      <w:r w:rsidRPr="00D257F8" w:rsidR="00074D35">
        <w:t xml:space="preserve"> </w:t>
      </w:r>
      <w:r w:rsidRPr="00D257F8" w:rsidR="00283D6F">
        <w:t>matter</w:t>
      </w:r>
      <w:r w:rsidRPr="00D257F8" w:rsidR="00074D35">
        <w:t xml:space="preserve"> </w:t>
      </w:r>
      <w:r w:rsidRPr="00D257F8" w:rsidR="00283D6F">
        <w:t>back</w:t>
      </w:r>
      <w:r w:rsidRPr="00D257F8" w:rsidR="00074D35">
        <w:t xml:space="preserve"> </w:t>
      </w:r>
      <w:r w:rsidRPr="00D257F8" w:rsidR="00283D6F">
        <w:t>to</w:t>
      </w:r>
      <w:r w:rsidRPr="00D257F8" w:rsidR="00074D35">
        <w:t xml:space="preserve"> </w:t>
      </w:r>
      <w:r w:rsidRPr="00D257F8" w:rsidR="00283D6F">
        <w:t>the</w:t>
      </w:r>
      <w:r w:rsidRPr="00D257F8" w:rsidR="00074D35">
        <w:t xml:space="preserve"> </w:t>
      </w:r>
      <w:r w:rsidRPr="00D257F8" w:rsidR="00283D6F">
        <w:t>service,</w:t>
      </w:r>
      <w:r w:rsidRPr="00D257F8" w:rsidR="00074D35">
        <w:t xml:space="preserve"> </w:t>
      </w:r>
      <w:r w:rsidRPr="00D257F8" w:rsidR="005A0C4D">
        <w:t>people</w:t>
      </w:r>
      <w:r w:rsidRPr="00D257F8" w:rsidR="00074D35">
        <w:t xml:space="preserve"> </w:t>
      </w:r>
      <w:r w:rsidRPr="00D257F8" w:rsidR="005A0C4D">
        <w:t>get</w:t>
      </w:r>
      <w:r w:rsidRPr="00D257F8" w:rsidR="00074D35">
        <w:t xml:space="preserve"> </w:t>
      </w:r>
      <w:r w:rsidRPr="00D257F8" w:rsidR="005A0C4D">
        <w:t>very</w:t>
      </w:r>
      <w:r w:rsidRPr="00D257F8" w:rsidR="00074D35">
        <w:t xml:space="preserve"> </w:t>
      </w:r>
      <w:r w:rsidRPr="00D257F8" w:rsidR="005A0C4D">
        <w:t>concerned</w:t>
      </w:r>
      <w:r w:rsidRPr="00D257F8" w:rsidR="00074D35">
        <w:t xml:space="preserve"> </w:t>
      </w:r>
      <w:r w:rsidRPr="00D257F8" w:rsidR="005A0C4D">
        <w:t>about</w:t>
      </w:r>
      <w:r w:rsidRPr="00D257F8" w:rsidR="00074D35">
        <w:t xml:space="preserve"> </w:t>
      </w:r>
      <w:r w:rsidRPr="00D257F8" w:rsidR="005A0C4D">
        <w:t>that</w:t>
      </w:r>
      <w:r w:rsidRPr="00D257F8" w:rsidR="00682912">
        <w:t>,</w:t>
      </w:r>
      <w:r w:rsidRPr="00D257F8" w:rsidR="00074D35">
        <w:t xml:space="preserve"> </w:t>
      </w:r>
      <w:r w:rsidRPr="00D257F8" w:rsidR="005A0C4D">
        <w:t>because</w:t>
      </w:r>
      <w:r w:rsidRPr="00D257F8" w:rsidR="00074D35">
        <w:t xml:space="preserve"> </w:t>
      </w:r>
      <w:r w:rsidRPr="00D257F8" w:rsidR="00283D6F">
        <w:t>the</w:t>
      </w:r>
      <w:r w:rsidRPr="00D257F8" w:rsidR="00074D35">
        <w:t xml:space="preserve"> </w:t>
      </w:r>
      <w:r w:rsidRPr="00D257F8" w:rsidR="00283D6F">
        <w:t>assumption</w:t>
      </w:r>
      <w:r w:rsidRPr="00D257F8" w:rsidR="00074D35">
        <w:t xml:space="preserve"> </w:t>
      </w:r>
      <w:r w:rsidRPr="00D257F8" w:rsidR="00283D6F">
        <w:t>is</w:t>
      </w:r>
      <w:r w:rsidRPr="00D257F8" w:rsidR="00074D35">
        <w:t xml:space="preserve"> </w:t>
      </w:r>
      <w:r w:rsidRPr="00D257F8" w:rsidR="00283D6F">
        <w:t>that</w:t>
      </w:r>
      <w:r w:rsidRPr="00D257F8" w:rsidR="00074D35">
        <w:t xml:space="preserve"> </w:t>
      </w:r>
      <w:r w:rsidRPr="00D257F8" w:rsidR="00283D6F">
        <w:t>the</w:t>
      </w:r>
      <w:r w:rsidRPr="00D257F8" w:rsidR="00074D35">
        <w:t xml:space="preserve"> </w:t>
      </w:r>
      <w:r w:rsidRPr="00D257F8" w:rsidR="005A0C4D">
        <w:t>matter</w:t>
      </w:r>
      <w:r w:rsidRPr="00D257F8" w:rsidR="00074D35">
        <w:t xml:space="preserve"> </w:t>
      </w:r>
      <w:r w:rsidRPr="00D257F8" w:rsidR="005A0C4D">
        <w:t>is</w:t>
      </w:r>
      <w:r w:rsidRPr="00D257F8" w:rsidR="00074D35">
        <w:t xml:space="preserve"> </w:t>
      </w:r>
      <w:r w:rsidRPr="00D257F8" w:rsidR="005A0C4D">
        <w:t>going</w:t>
      </w:r>
      <w:r w:rsidRPr="00D257F8" w:rsidR="00074D35">
        <w:t xml:space="preserve"> </w:t>
      </w:r>
      <w:r w:rsidRPr="00D257F8" w:rsidR="00283D6F">
        <w:t>to</w:t>
      </w:r>
      <w:r w:rsidRPr="00D257F8" w:rsidR="00074D35">
        <w:t xml:space="preserve"> </w:t>
      </w:r>
      <w:r w:rsidRPr="00D257F8" w:rsidR="00283D6F">
        <w:t>be</w:t>
      </w:r>
      <w:r w:rsidRPr="00D257F8" w:rsidR="00074D35">
        <w:t xml:space="preserve"> </w:t>
      </w:r>
      <w:r w:rsidRPr="00D257F8" w:rsidR="00283D6F">
        <w:t>referred</w:t>
      </w:r>
      <w:r w:rsidRPr="00D257F8" w:rsidR="00074D35">
        <w:t xml:space="preserve"> </w:t>
      </w:r>
      <w:r w:rsidRPr="00D257F8" w:rsidR="00283D6F">
        <w:t>back</w:t>
      </w:r>
      <w:r w:rsidRPr="00D257F8" w:rsidR="00074D35">
        <w:t xml:space="preserve"> </w:t>
      </w:r>
      <w:r w:rsidRPr="00D257F8" w:rsidR="00283D6F">
        <w:t>to</w:t>
      </w:r>
      <w:r w:rsidRPr="00D257F8" w:rsidR="00074D35">
        <w:t xml:space="preserve"> </w:t>
      </w:r>
      <w:r w:rsidRPr="00D257F8" w:rsidR="00283D6F">
        <w:t>their</w:t>
      </w:r>
      <w:r w:rsidRPr="00D257F8" w:rsidR="00074D35">
        <w:t xml:space="preserve"> </w:t>
      </w:r>
      <w:r w:rsidRPr="00D257F8" w:rsidR="00283D6F">
        <w:t>particular</w:t>
      </w:r>
      <w:r w:rsidRPr="00D257F8" w:rsidR="00074D35">
        <w:t xml:space="preserve"> </w:t>
      </w:r>
      <w:r w:rsidRPr="00D257F8" w:rsidR="00283D6F">
        <w:t>unit.</w:t>
      </w:r>
      <w:r w:rsidRPr="00D257F8" w:rsidR="00074D35">
        <w:t xml:space="preserve"> </w:t>
      </w:r>
      <w:r w:rsidRPr="00D257F8">
        <w:t>We</w:t>
      </w:r>
      <w:r w:rsidRPr="00D257F8" w:rsidR="00074D35">
        <w:t xml:space="preserve"> </w:t>
      </w:r>
      <w:r w:rsidRPr="00D257F8">
        <w:t>have</w:t>
      </w:r>
      <w:r w:rsidRPr="00D257F8" w:rsidR="00074D35">
        <w:t xml:space="preserve"> </w:t>
      </w:r>
      <w:r w:rsidRPr="00D257F8">
        <w:t>to</w:t>
      </w:r>
      <w:r w:rsidRPr="00D257F8" w:rsidR="00074D35">
        <w:t xml:space="preserve"> </w:t>
      </w:r>
      <w:r w:rsidRPr="00D257F8">
        <w:t>say</w:t>
      </w:r>
      <w:r w:rsidRPr="00D257F8" w:rsidR="00074D35">
        <w:t xml:space="preserve"> </w:t>
      </w:r>
      <w:r w:rsidRPr="00D257F8">
        <w:t>no.</w:t>
      </w:r>
      <w:r w:rsidRPr="00D257F8" w:rsidR="00074D35">
        <w:t xml:space="preserve"> </w:t>
      </w:r>
      <w:r w:rsidRPr="00D257F8">
        <w:t>For</w:t>
      </w:r>
      <w:r w:rsidRPr="00D257F8" w:rsidR="00074D35">
        <w:t xml:space="preserve"> </w:t>
      </w:r>
      <w:r w:rsidRPr="00D257F8">
        <w:t>example,</w:t>
      </w:r>
      <w:r w:rsidRPr="00D257F8" w:rsidR="00074D35">
        <w:t xml:space="preserve"> </w:t>
      </w:r>
      <w:r w:rsidRPr="00D257F8">
        <w:t>if</w:t>
      </w:r>
      <w:r w:rsidRPr="00D257F8" w:rsidR="00074D35">
        <w:t xml:space="preserve"> </w:t>
      </w:r>
      <w:r w:rsidRPr="00D257F8">
        <w:t>it</w:t>
      </w:r>
      <w:r w:rsidRPr="00D257F8" w:rsidR="00074D35">
        <w:t xml:space="preserve"> </w:t>
      </w:r>
      <w:r w:rsidRPr="00D257F8">
        <w:t>is</w:t>
      </w:r>
      <w:r w:rsidRPr="00D257F8" w:rsidR="00074D35">
        <w:t xml:space="preserve"> </w:t>
      </w:r>
      <w:r w:rsidRPr="00D257F8">
        <w:t>an</w:t>
      </w:r>
      <w:r w:rsidRPr="00D257F8" w:rsidR="00074D35">
        <w:t xml:space="preserve"> </w:t>
      </w:r>
      <w:r w:rsidRPr="00D257F8">
        <w:t>Army</w:t>
      </w:r>
      <w:r w:rsidRPr="00D257F8" w:rsidR="00074D35">
        <w:t xml:space="preserve"> </w:t>
      </w:r>
      <w:r w:rsidRPr="00D257F8">
        <w:t>matter,</w:t>
      </w:r>
      <w:r w:rsidRPr="00D257F8" w:rsidR="00074D35">
        <w:t xml:space="preserve"> </w:t>
      </w:r>
      <w:r w:rsidRPr="00D257F8">
        <w:t>it</w:t>
      </w:r>
      <w:r w:rsidRPr="00D257F8" w:rsidR="00074D35">
        <w:t xml:space="preserve"> </w:t>
      </w:r>
      <w:r w:rsidRPr="00D257F8">
        <w:t>is</w:t>
      </w:r>
      <w:r w:rsidRPr="00D257F8" w:rsidR="00074D35">
        <w:t xml:space="preserve"> </w:t>
      </w:r>
      <w:r w:rsidRPr="00D257F8">
        <w:t>going</w:t>
      </w:r>
      <w:r w:rsidRPr="00D257F8" w:rsidR="00074D35">
        <w:t xml:space="preserve"> </w:t>
      </w:r>
      <w:r w:rsidRPr="00D257F8">
        <w:t>to</w:t>
      </w:r>
      <w:r w:rsidRPr="00D257F8" w:rsidR="00074D35">
        <w:t xml:space="preserve"> </w:t>
      </w:r>
      <w:r w:rsidRPr="00D257F8">
        <w:t>be</w:t>
      </w:r>
      <w:r w:rsidRPr="00D257F8" w:rsidR="00074D35">
        <w:t xml:space="preserve"> </w:t>
      </w:r>
      <w:r w:rsidRPr="00D257F8">
        <w:t>referred</w:t>
      </w:r>
      <w:r w:rsidRPr="00D257F8" w:rsidR="00074D35">
        <w:t xml:space="preserve"> </w:t>
      </w:r>
      <w:r w:rsidRPr="00D257F8">
        <w:t>to</w:t>
      </w:r>
      <w:r w:rsidRPr="00D257F8" w:rsidR="00074D35">
        <w:t xml:space="preserve"> </w:t>
      </w:r>
      <w:r w:rsidRPr="00D257F8">
        <w:t>the</w:t>
      </w:r>
      <w:r w:rsidRPr="00D257F8" w:rsidR="00074D35">
        <w:t xml:space="preserve"> </w:t>
      </w:r>
      <w:r w:rsidRPr="00D257F8" w:rsidR="00682912">
        <w:t>s</w:t>
      </w:r>
      <w:r w:rsidRPr="00D257F8">
        <w:t>ervice</w:t>
      </w:r>
      <w:r w:rsidRPr="00D257F8" w:rsidR="00074D35">
        <w:t xml:space="preserve"> </w:t>
      </w:r>
      <w:r w:rsidRPr="00D257F8" w:rsidR="00682912">
        <w:t>c</w:t>
      </w:r>
      <w:r w:rsidRPr="00D257F8">
        <w:t>omplaints</w:t>
      </w:r>
      <w:r w:rsidRPr="00D257F8" w:rsidR="00074D35">
        <w:t xml:space="preserve"> </w:t>
      </w:r>
      <w:r w:rsidRPr="00D257F8">
        <w:t>secret</w:t>
      </w:r>
      <w:r w:rsidRPr="00D257F8" w:rsidR="005A0C4D">
        <w:t>ary</w:t>
      </w:r>
      <w:r w:rsidRPr="00D257F8" w:rsidR="00074D35">
        <w:t xml:space="preserve"> </w:t>
      </w:r>
      <w:r w:rsidRPr="00D257F8">
        <w:t>in</w:t>
      </w:r>
      <w:r w:rsidRPr="00D257F8" w:rsidR="00074D35">
        <w:t xml:space="preserve"> </w:t>
      </w:r>
      <w:r w:rsidRPr="00D257F8">
        <w:t>Andover</w:t>
      </w:r>
      <w:r w:rsidRPr="00D257F8" w:rsidR="00074D35">
        <w:t xml:space="preserve"> </w:t>
      </w:r>
      <w:r w:rsidRPr="00D257F8">
        <w:t>at</w:t>
      </w:r>
      <w:r w:rsidRPr="00D257F8" w:rsidR="00074D35">
        <w:t xml:space="preserve"> </w:t>
      </w:r>
      <w:r w:rsidRPr="00D257F8">
        <w:t>Army</w:t>
      </w:r>
      <w:r w:rsidRPr="00D257F8" w:rsidR="00074D35">
        <w:t xml:space="preserve"> </w:t>
      </w:r>
      <w:r w:rsidRPr="00D257F8">
        <w:t>HQ</w:t>
      </w:r>
      <w:r w:rsidRPr="00D257F8" w:rsidR="00682912">
        <w:t>,</w:t>
      </w:r>
      <w:r w:rsidRPr="00D257F8" w:rsidR="00074D35">
        <w:t xml:space="preserve"> </w:t>
      </w:r>
      <w:r w:rsidRPr="00D257F8">
        <w:t>and</w:t>
      </w:r>
      <w:r w:rsidRPr="00D257F8" w:rsidR="00074D35">
        <w:t xml:space="preserve"> </w:t>
      </w:r>
      <w:r w:rsidRPr="00D257F8">
        <w:t>the</w:t>
      </w:r>
      <w:r w:rsidRPr="00D257F8" w:rsidR="00074D35">
        <w:t xml:space="preserve"> </w:t>
      </w:r>
      <w:r w:rsidRPr="00D257F8">
        <w:t>same</w:t>
      </w:r>
      <w:r w:rsidRPr="00D257F8" w:rsidR="00074D35">
        <w:t xml:space="preserve"> </w:t>
      </w:r>
      <w:r w:rsidRPr="00D257F8">
        <w:t>for</w:t>
      </w:r>
      <w:r w:rsidRPr="00D257F8" w:rsidR="00074D35">
        <w:t xml:space="preserve"> </w:t>
      </w:r>
      <w:r w:rsidRPr="00D257F8">
        <w:t>the</w:t>
      </w:r>
      <w:r w:rsidRPr="00D257F8" w:rsidR="00074D35">
        <w:t xml:space="preserve"> </w:t>
      </w:r>
      <w:r w:rsidRPr="00D257F8">
        <w:t>other</w:t>
      </w:r>
      <w:r w:rsidRPr="00D257F8" w:rsidR="00074D35">
        <w:t xml:space="preserve"> </w:t>
      </w:r>
      <w:r w:rsidRPr="00D257F8" w:rsidR="00682912">
        <w:t>s</w:t>
      </w:r>
      <w:r w:rsidRPr="00D257F8">
        <w:t>ervices.</w:t>
      </w:r>
    </w:p>
    <w:p w:rsidR="005A0C4D" w:rsidRPr="00D257F8" w:rsidP="005A0C4D">
      <w:pPr>
        <w:pStyle w:val="Answer"/>
      </w:pPr>
      <w:r w:rsidRPr="00D257F8">
        <w:t>That</w:t>
      </w:r>
      <w:r w:rsidRPr="00D257F8" w:rsidR="00074D35">
        <w:t xml:space="preserve"> </w:t>
      </w:r>
      <w:r w:rsidRPr="00D257F8">
        <w:t>is</w:t>
      </w:r>
      <w:r w:rsidRPr="00D257F8" w:rsidR="00074D35">
        <w:t xml:space="preserve"> </w:t>
      </w:r>
      <w:r w:rsidRPr="00D257F8">
        <w:t>why</w:t>
      </w:r>
      <w:r w:rsidRPr="00D257F8" w:rsidR="00074D35">
        <w:t xml:space="preserve"> </w:t>
      </w:r>
      <w:r w:rsidRPr="00D257F8">
        <w:t>we</w:t>
      </w:r>
      <w:r w:rsidRPr="00D257F8" w:rsidR="00074D35">
        <w:t xml:space="preserve"> </w:t>
      </w:r>
      <w:r w:rsidRPr="00D257F8">
        <w:t>often</w:t>
      </w:r>
      <w:r w:rsidRPr="00D257F8" w:rsidR="00074D35">
        <w:t xml:space="preserve"> </w:t>
      </w:r>
      <w:r w:rsidRPr="00D257F8" w:rsidR="00682912">
        <w:t>get</w:t>
      </w:r>
      <w:r w:rsidRPr="00D257F8" w:rsidR="00074D35">
        <w:t xml:space="preserve"> </w:t>
      </w:r>
      <w:r w:rsidRPr="00D257F8">
        <w:t>people</w:t>
      </w:r>
      <w:r w:rsidRPr="00D257F8" w:rsidR="00074D35">
        <w:t xml:space="preserve"> </w:t>
      </w:r>
      <w:r w:rsidRPr="00D257F8">
        <w:t>saying,</w:t>
      </w:r>
      <w:r w:rsidRPr="00D257F8" w:rsidR="00074D35">
        <w:t xml:space="preserve"> </w:t>
      </w:r>
      <w:r w:rsidRPr="00D257F8">
        <w:t>“The</w:t>
      </w:r>
      <w:r w:rsidRPr="00D257F8" w:rsidR="00074D35">
        <w:t xml:space="preserve"> </w:t>
      </w:r>
      <w:r w:rsidRPr="00D257F8">
        <w:t>reason</w:t>
      </w:r>
      <w:r w:rsidRPr="00D257F8" w:rsidR="00074D35">
        <w:t xml:space="preserve"> </w:t>
      </w:r>
      <w:r w:rsidRPr="00D257F8">
        <w:t>I</w:t>
      </w:r>
      <w:r w:rsidRPr="00D257F8" w:rsidR="00074D35">
        <w:t xml:space="preserve"> </w:t>
      </w:r>
      <w:r w:rsidRPr="00D257F8">
        <w:t>came</w:t>
      </w:r>
      <w:r w:rsidRPr="00D257F8" w:rsidR="00074D35">
        <w:t xml:space="preserve"> </w:t>
      </w:r>
      <w:r w:rsidRPr="00D257F8">
        <w:t>to</w:t>
      </w:r>
      <w:r w:rsidRPr="00D257F8" w:rsidR="00074D35">
        <w:t xml:space="preserve"> </w:t>
      </w:r>
      <w:r w:rsidRPr="00D257F8">
        <w:t>you</w:t>
      </w:r>
      <w:r w:rsidRPr="00D257F8" w:rsidR="00074D35">
        <w:t xml:space="preserve"> </w:t>
      </w:r>
      <w:r w:rsidRPr="00D257F8">
        <w:t>is</w:t>
      </w:r>
      <w:r w:rsidRPr="00D257F8" w:rsidR="00074D35">
        <w:t xml:space="preserve"> </w:t>
      </w:r>
      <w:r w:rsidRPr="00D257F8">
        <w:t>because</w:t>
      </w:r>
      <w:r w:rsidRPr="00D257F8" w:rsidR="00074D35">
        <w:t xml:space="preserve"> </w:t>
      </w:r>
      <w:r w:rsidRPr="00D257F8">
        <w:t>I</w:t>
      </w:r>
      <w:r w:rsidRPr="00D257F8" w:rsidR="00074D35">
        <w:t xml:space="preserve"> </w:t>
      </w:r>
      <w:r w:rsidRPr="00D257F8">
        <w:t>thought</w:t>
      </w:r>
      <w:r w:rsidRPr="00D257F8" w:rsidR="00074D35">
        <w:t xml:space="preserve"> </w:t>
      </w:r>
      <w:r w:rsidRPr="00D257F8">
        <w:t>you</w:t>
      </w:r>
      <w:r w:rsidRPr="00D257F8" w:rsidR="00074D35">
        <w:t xml:space="preserve"> </w:t>
      </w:r>
      <w:r w:rsidRPr="00D257F8">
        <w:t>were</w:t>
      </w:r>
      <w:r w:rsidRPr="00D257F8" w:rsidR="00074D35">
        <w:t xml:space="preserve"> </w:t>
      </w:r>
      <w:r w:rsidRPr="00D257F8">
        <w:t>going</w:t>
      </w:r>
      <w:r w:rsidRPr="00D257F8" w:rsidR="00074D35">
        <w:t xml:space="preserve"> </w:t>
      </w:r>
      <w:r w:rsidRPr="00D257F8">
        <w:t>to</w:t>
      </w:r>
      <w:r w:rsidRPr="00D257F8" w:rsidR="00074D35">
        <w:t xml:space="preserve"> </w:t>
      </w:r>
      <w:r w:rsidRPr="00D257F8">
        <w:t>deal</w:t>
      </w:r>
      <w:r w:rsidRPr="00D257F8" w:rsidR="00074D35">
        <w:t xml:space="preserve"> </w:t>
      </w:r>
      <w:r w:rsidRPr="00D257F8">
        <w:t>with</w:t>
      </w:r>
      <w:r w:rsidRPr="00D257F8" w:rsidR="00074D35">
        <w:t xml:space="preserve"> </w:t>
      </w:r>
      <w:r w:rsidRPr="00D257F8">
        <w:t>it</w:t>
      </w:r>
      <w:r w:rsidRPr="00D257F8" w:rsidR="00074D35">
        <w:t xml:space="preserve"> </w:t>
      </w:r>
      <w:r w:rsidRPr="00D257F8">
        <w:t>yourself</w:t>
      </w:r>
      <w:r w:rsidRPr="00D257F8" w:rsidR="00074D35">
        <w:t xml:space="preserve"> </w:t>
      </w:r>
      <w:r w:rsidRPr="00D257F8">
        <w:t>and</w:t>
      </w:r>
      <w:r w:rsidRPr="00D257F8" w:rsidR="00074D35">
        <w:t xml:space="preserve"> </w:t>
      </w:r>
      <w:r w:rsidRPr="00D257F8">
        <w:t>that</w:t>
      </w:r>
      <w:r w:rsidRPr="00D257F8" w:rsidR="00074D35">
        <w:t xml:space="preserve"> </w:t>
      </w:r>
      <w:r w:rsidRPr="00D257F8">
        <w:t>it</w:t>
      </w:r>
      <w:r w:rsidRPr="00D257F8" w:rsidR="00074D35">
        <w:t xml:space="preserve"> </w:t>
      </w:r>
      <w:r w:rsidRPr="00D257F8">
        <w:t>was</w:t>
      </w:r>
      <w:r w:rsidRPr="00D257F8" w:rsidR="00074D35">
        <w:t xml:space="preserve"> </w:t>
      </w:r>
      <w:r w:rsidRPr="00D257F8">
        <w:t>not</w:t>
      </w:r>
      <w:r w:rsidRPr="00D257F8" w:rsidR="00074D35">
        <w:t xml:space="preserve"> </w:t>
      </w:r>
      <w:r w:rsidRPr="00D257F8">
        <w:t>going</w:t>
      </w:r>
      <w:r w:rsidRPr="00D257F8" w:rsidR="00074D35">
        <w:t xml:space="preserve"> </w:t>
      </w:r>
      <w:r w:rsidRPr="00D257F8">
        <w:t>to</w:t>
      </w:r>
      <w:r w:rsidRPr="00D257F8" w:rsidR="00074D35">
        <w:t xml:space="preserve"> </w:t>
      </w:r>
      <w:r w:rsidRPr="00D257F8">
        <w:t>go</w:t>
      </w:r>
      <w:r w:rsidRPr="00D257F8" w:rsidR="00074D35">
        <w:t xml:space="preserve"> </w:t>
      </w:r>
      <w:r w:rsidRPr="00D257F8">
        <w:t>back</w:t>
      </w:r>
      <w:r w:rsidRPr="00D257F8" w:rsidR="00074D35">
        <w:t xml:space="preserve"> </w:t>
      </w:r>
      <w:r w:rsidRPr="00D257F8">
        <w:t>to</w:t>
      </w:r>
      <w:r w:rsidRPr="00D257F8" w:rsidR="00074D35">
        <w:t xml:space="preserve"> </w:t>
      </w:r>
      <w:r w:rsidRPr="00D257F8" w:rsidR="00F26B58">
        <w:t>the services</w:t>
      </w:r>
      <w:r w:rsidRPr="00D257F8" w:rsidR="00074D35">
        <w:t xml:space="preserve"> </w:t>
      </w:r>
      <w:r w:rsidRPr="00D257F8">
        <w:t>in</w:t>
      </w:r>
      <w:r w:rsidRPr="00D257F8" w:rsidR="00074D35">
        <w:t xml:space="preserve"> </w:t>
      </w:r>
      <w:r w:rsidRPr="00D257F8">
        <w:t>any</w:t>
      </w:r>
      <w:r w:rsidRPr="00D257F8" w:rsidR="00074D35">
        <w:t xml:space="preserve"> </w:t>
      </w:r>
      <w:r w:rsidRPr="00D257F8">
        <w:t>way</w:t>
      </w:r>
      <w:r w:rsidRPr="00D257F8">
        <w:t>,</w:t>
      </w:r>
      <w:r w:rsidRPr="00D257F8" w:rsidR="00074D35">
        <w:t xml:space="preserve"> </w:t>
      </w:r>
      <w:r w:rsidRPr="00D257F8">
        <w:t>shape</w:t>
      </w:r>
      <w:r w:rsidRPr="00D257F8" w:rsidR="00074D35">
        <w:t xml:space="preserve"> </w:t>
      </w:r>
      <w:r w:rsidRPr="00D257F8">
        <w:t>or</w:t>
      </w:r>
      <w:r w:rsidRPr="00D257F8" w:rsidR="00074D35">
        <w:t xml:space="preserve"> </w:t>
      </w:r>
      <w:r w:rsidRPr="00D257F8">
        <w:t>form</w:t>
      </w:r>
      <w:r w:rsidR="00C2002E">
        <w:t>.</w:t>
      </w:r>
      <w:r w:rsidRPr="00D257F8">
        <w:t>”</w:t>
      </w:r>
      <w:r w:rsidRPr="00D257F8" w:rsidR="00074D35">
        <w:t xml:space="preserve"> </w:t>
      </w:r>
      <w:r w:rsidRPr="00D257F8">
        <w:t>Then</w:t>
      </w:r>
      <w:r w:rsidRPr="00D257F8" w:rsidR="00074D35">
        <w:t xml:space="preserve"> </w:t>
      </w:r>
      <w:r w:rsidRPr="00D257F8">
        <w:t>they</w:t>
      </w:r>
      <w:r w:rsidRPr="00D257F8" w:rsidR="00074D35">
        <w:t xml:space="preserve"> </w:t>
      </w:r>
      <w:r w:rsidRPr="00D257F8">
        <w:t>can</w:t>
      </w:r>
      <w:r w:rsidRPr="00D257F8" w:rsidR="00074D35">
        <w:t xml:space="preserve"> </w:t>
      </w:r>
      <w:r w:rsidRPr="00D257F8">
        <w:t>get</w:t>
      </w:r>
      <w:r w:rsidRPr="00D257F8" w:rsidR="00074D35">
        <w:t xml:space="preserve"> </w:t>
      </w:r>
      <w:r w:rsidRPr="00D257F8">
        <w:t>very</w:t>
      </w:r>
      <w:r w:rsidRPr="00D257F8" w:rsidR="00074D35">
        <w:t xml:space="preserve"> </w:t>
      </w:r>
      <w:r w:rsidRPr="00D257F8">
        <w:t>angry</w:t>
      </w:r>
      <w:r w:rsidRPr="00D257F8" w:rsidR="00074D35">
        <w:t xml:space="preserve"> </w:t>
      </w:r>
      <w:r w:rsidRPr="00D257F8">
        <w:t>with</w:t>
      </w:r>
      <w:r w:rsidRPr="00D257F8" w:rsidR="00074D35">
        <w:t xml:space="preserve"> </w:t>
      </w:r>
      <w:r w:rsidRPr="00D257F8">
        <w:t>us</w:t>
      </w:r>
      <w:r w:rsidRPr="00D257F8">
        <w:t>.</w:t>
      </w:r>
      <w:r w:rsidRPr="00D257F8" w:rsidR="00074D35">
        <w:t xml:space="preserve"> </w:t>
      </w:r>
      <w:r w:rsidR="00C2002E">
        <w:t>I</w:t>
      </w:r>
      <w:r w:rsidRPr="00D257F8">
        <w:t>n</w:t>
      </w:r>
      <w:r w:rsidRPr="00D257F8" w:rsidR="00074D35">
        <w:t xml:space="preserve"> </w:t>
      </w:r>
      <w:r w:rsidRPr="00D257F8">
        <w:t>any</w:t>
      </w:r>
      <w:r w:rsidRPr="00D257F8" w:rsidR="00074D35">
        <w:t xml:space="preserve"> </w:t>
      </w:r>
      <w:r w:rsidRPr="00D257F8">
        <w:t>one</w:t>
      </w:r>
      <w:r w:rsidRPr="00D257F8" w:rsidR="00074D35">
        <w:t xml:space="preserve"> </w:t>
      </w:r>
      <w:r w:rsidRPr="00D257F8">
        <w:t>week,</w:t>
      </w:r>
      <w:r w:rsidRPr="00D257F8" w:rsidR="00074D35">
        <w:t xml:space="preserve"> </w:t>
      </w:r>
      <w:r w:rsidRPr="00D257F8">
        <w:t>we</w:t>
      </w:r>
      <w:r w:rsidRPr="00D257F8" w:rsidR="00074D35">
        <w:t xml:space="preserve"> </w:t>
      </w:r>
      <w:r w:rsidRPr="00D257F8">
        <w:t>can</w:t>
      </w:r>
      <w:r w:rsidRPr="00D257F8" w:rsidR="00074D35">
        <w:t xml:space="preserve"> </w:t>
      </w:r>
      <w:r w:rsidRPr="00D257F8">
        <w:t>have</w:t>
      </w:r>
      <w:r w:rsidRPr="00D257F8" w:rsidR="00074D35">
        <w:t xml:space="preserve"> </w:t>
      </w:r>
      <w:r w:rsidRPr="00D257F8">
        <w:t>a</w:t>
      </w:r>
      <w:r w:rsidRPr="00D257F8" w:rsidR="00074D35">
        <w:t xml:space="preserve"> </w:t>
      </w:r>
      <w:r w:rsidRPr="00D257F8">
        <w:t>complainant</w:t>
      </w:r>
      <w:r w:rsidRPr="00D257F8" w:rsidR="00074D35">
        <w:t xml:space="preserve"> </w:t>
      </w:r>
      <w:r w:rsidRPr="00D257F8" w:rsidR="00682912">
        <w:t xml:space="preserve">angry with us; we can have </w:t>
      </w:r>
      <w:r w:rsidRPr="00D257F8">
        <w:t>a</w:t>
      </w:r>
      <w:r w:rsidRPr="00D257F8" w:rsidR="00074D35">
        <w:t xml:space="preserve"> </w:t>
      </w:r>
      <w:r w:rsidRPr="00D257F8">
        <w:t>respondent</w:t>
      </w:r>
      <w:r w:rsidRPr="00D257F8" w:rsidR="00074D35">
        <w:t xml:space="preserve"> </w:t>
      </w:r>
      <w:r w:rsidRPr="00D257F8">
        <w:t>angry</w:t>
      </w:r>
      <w:r w:rsidRPr="00D257F8" w:rsidR="00074D35">
        <w:t xml:space="preserve"> </w:t>
      </w:r>
      <w:r w:rsidRPr="00D257F8">
        <w:t>with</w:t>
      </w:r>
      <w:r w:rsidRPr="00D257F8" w:rsidR="00074D35">
        <w:t xml:space="preserve"> </w:t>
      </w:r>
      <w:r w:rsidRPr="00D257F8">
        <w:t>us.</w:t>
      </w:r>
      <w:r w:rsidRPr="00D257F8" w:rsidR="00074D35">
        <w:t xml:space="preserve"> </w:t>
      </w:r>
      <w:r w:rsidRPr="00D257F8">
        <w:t>Sometimes</w:t>
      </w:r>
      <w:r w:rsidRPr="00D257F8" w:rsidR="00682912">
        <w:t xml:space="preserve"> </w:t>
      </w:r>
      <w:r w:rsidRPr="00D257F8">
        <w:t>we</w:t>
      </w:r>
      <w:r w:rsidRPr="00D257F8" w:rsidR="00074D35">
        <w:t xml:space="preserve"> </w:t>
      </w:r>
      <w:r w:rsidRPr="00D257F8">
        <w:t>know</w:t>
      </w:r>
      <w:r w:rsidRPr="00D257F8" w:rsidR="00074D35">
        <w:t xml:space="preserve"> </w:t>
      </w:r>
      <w:r w:rsidRPr="00D257F8">
        <w:t>that,</w:t>
      </w:r>
      <w:r w:rsidRPr="00D257F8" w:rsidR="00074D35">
        <w:t xml:space="preserve"> </w:t>
      </w:r>
      <w:r w:rsidRPr="00D257F8">
        <w:t>if</w:t>
      </w:r>
      <w:r w:rsidRPr="00D257F8" w:rsidR="00074D35">
        <w:t xml:space="preserve"> </w:t>
      </w:r>
      <w:r w:rsidRPr="00D257F8">
        <w:t>both</w:t>
      </w:r>
      <w:r w:rsidRPr="00D257F8" w:rsidR="00074D35">
        <w:t xml:space="preserve"> </w:t>
      </w:r>
      <w:r w:rsidRPr="00D257F8">
        <w:t>sides</w:t>
      </w:r>
      <w:r w:rsidRPr="00D257F8" w:rsidR="00074D35">
        <w:t xml:space="preserve"> </w:t>
      </w:r>
      <w:r w:rsidRPr="00D257F8">
        <w:t>are</w:t>
      </w:r>
      <w:r w:rsidRPr="00D257F8" w:rsidR="00074D35">
        <w:t xml:space="preserve"> </w:t>
      </w:r>
      <w:r w:rsidRPr="00D257F8">
        <w:t>angry</w:t>
      </w:r>
      <w:r w:rsidRPr="00D257F8" w:rsidR="00074D35">
        <w:t xml:space="preserve"> </w:t>
      </w:r>
      <w:r w:rsidRPr="00D257F8">
        <w:t>at</w:t>
      </w:r>
      <w:r w:rsidRPr="00D257F8" w:rsidR="00074D35">
        <w:t xml:space="preserve"> </w:t>
      </w:r>
      <w:r w:rsidRPr="00D257F8">
        <w:t>us,</w:t>
      </w:r>
      <w:r w:rsidRPr="00D257F8" w:rsidR="00074D35">
        <w:t xml:space="preserve"> </w:t>
      </w:r>
      <w:r w:rsidRPr="00D257F8">
        <w:t>we</w:t>
      </w:r>
      <w:r w:rsidRPr="00D257F8" w:rsidR="00074D35">
        <w:t xml:space="preserve"> </w:t>
      </w:r>
      <w:r w:rsidRPr="00D257F8">
        <w:t>are</w:t>
      </w:r>
      <w:r w:rsidRPr="00D257F8" w:rsidR="00074D35">
        <w:t xml:space="preserve"> </w:t>
      </w:r>
      <w:r w:rsidRPr="00D257F8">
        <w:t>clearly</w:t>
      </w:r>
      <w:r w:rsidRPr="00D257F8" w:rsidR="00074D35">
        <w:t xml:space="preserve"> </w:t>
      </w:r>
      <w:r w:rsidRPr="00D257F8">
        <w:t>pro</w:t>
      </w:r>
      <w:r w:rsidRPr="00D257F8" w:rsidR="00074D35">
        <w:t xml:space="preserve"> </w:t>
      </w:r>
      <w:r w:rsidRPr="00D257F8">
        <w:t>the</w:t>
      </w:r>
      <w:r w:rsidRPr="00D257F8" w:rsidR="00074D35">
        <w:t xml:space="preserve"> </w:t>
      </w:r>
      <w:r w:rsidRPr="00D257F8">
        <w:t>process,</w:t>
      </w:r>
      <w:r w:rsidRPr="00D257F8" w:rsidR="00074D35">
        <w:t xml:space="preserve"> </w:t>
      </w:r>
      <w:r w:rsidRPr="00D257F8">
        <w:t>but</w:t>
      </w:r>
      <w:r w:rsidRPr="00D257F8" w:rsidR="00074D35">
        <w:t xml:space="preserve"> </w:t>
      </w:r>
      <w:r w:rsidRPr="00D257F8">
        <w:t>sometimes</w:t>
      </w:r>
      <w:r w:rsidRPr="00D257F8" w:rsidR="00074D35">
        <w:t xml:space="preserve"> </w:t>
      </w:r>
      <w:r w:rsidRPr="00D257F8">
        <w:t>there</w:t>
      </w:r>
      <w:r w:rsidRPr="00D257F8" w:rsidR="00074D35">
        <w:t xml:space="preserve"> </w:t>
      </w:r>
      <w:r w:rsidRPr="00D257F8">
        <w:t>are</w:t>
      </w:r>
      <w:r w:rsidRPr="00D257F8" w:rsidR="00074D35">
        <w:t xml:space="preserve"> </w:t>
      </w:r>
      <w:r w:rsidRPr="00D257F8">
        <w:t>legitima</w:t>
      </w:r>
      <w:r w:rsidRPr="00D257F8">
        <w:t>te</w:t>
      </w:r>
      <w:r w:rsidRPr="00D257F8" w:rsidR="00074D35">
        <w:t xml:space="preserve"> </w:t>
      </w:r>
      <w:r w:rsidRPr="00D257F8">
        <w:t>concerns</w:t>
      </w:r>
      <w:r w:rsidRPr="00D257F8" w:rsidR="00074D35">
        <w:t xml:space="preserve"> </w:t>
      </w:r>
      <w:r w:rsidRPr="00D257F8">
        <w:t>about</w:t>
      </w:r>
      <w:r w:rsidRPr="00D257F8" w:rsidR="00074D35">
        <w:t xml:space="preserve"> </w:t>
      </w:r>
      <w:r w:rsidRPr="00D257F8">
        <w:t>that</w:t>
      </w:r>
      <w:r w:rsidRPr="00D257F8" w:rsidR="00074D35">
        <w:t xml:space="preserve"> </w:t>
      </w:r>
      <w:r w:rsidRPr="00D257F8">
        <w:t>and</w:t>
      </w:r>
      <w:r w:rsidRPr="00D257F8" w:rsidR="00074D35">
        <w:t xml:space="preserve"> </w:t>
      </w:r>
      <w:r w:rsidR="00C2002E">
        <w:t>i</w:t>
      </w:r>
      <w:r w:rsidRPr="00D257F8">
        <w:t>t</w:t>
      </w:r>
      <w:r w:rsidRPr="00D257F8" w:rsidR="00074D35">
        <w:t xml:space="preserve"> </w:t>
      </w:r>
      <w:r w:rsidRPr="00D257F8">
        <w:t>does</w:t>
      </w:r>
      <w:r w:rsidRPr="00D257F8" w:rsidR="00074D35">
        <w:t xml:space="preserve"> </w:t>
      </w:r>
      <w:r w:rsidRPr="00D257F8">
        <w:t>put</w:t>
      </w:r>
      <w:r w:rsidRPr="00D257F8" w:rsidR="00074D35">
        <w:t xml:space="preserve"> </w:t>
      </w:r>
      <w:r w:rsidRPr="00D257F8">
        <w:t>people</w:t>
      </w:r>
      <w:r w:rsidRPr="00D257F8" w:rsidR="00074D35">
        <w:t xml:space="preserve"> </w:t>
      </w:r>
      <w:r w:rsidRPr="00D257F8">
        <w:t>off</w:t>
      </w:r>
      <w:r w:rsidRPr="00D257F8" w:rsidR="00074D35">
        <w:t xml:space="preserve"> </w:t>
      </w:r>
      <w:r w:rsidRPr="00D257F8">
        <w:t>about</w:t>
      </w:r>
      <w:r w:rsidRPr="00D257F8" w:rsidR="00074D35">
        <w:t xml:space="preserve"> </w:t>
      </w:r>
      <w:r w:rsidRPr="00D257F8">
        <w:t>making</w:t>
      </w:r>
      <w:r w:rsidRPr="00D257F8" w:rsidR="00074D35">
        <w:t xml:space="preserve"> </w:t>
      </w:r>
      <w:r w:rsidRPr="00D257F8">
        <w:t>complaints</w:t>
      </w:r>
      <w:r w:rsidRPr="00D257F8">
        <w:t>,</w:t>
      </w:r>
      <w:r w:rsidRPr="00D257F8" w:rsidR="00074D35">
        <w:t xml:space="preserve"> </w:t>
      </w:r>
      <w:r w:rsidRPr="00D257F8">
        <w:t>for</w:t>
      </w:r>
      <w:r w:rsidRPr="00D257F8" w:rsidR="00074D35">
        <w:t xml:space="preserve"> </w:t>
      </w:r>
      <w:r w:rsidRPr="00D257F8">
        <w:t>sure.</w:t>
      </w:r>
    </w:p>
    <w:p w:rsidR="005A0C4D" w:rsidRPr="00D257F8" w:rsidP="005A0C4D">
      <w:pPr>
        <w:pStyle w:val="Question"/>
      </w:pPr>
      <w:sdt>
        <w:sdtPr>
          <w:alias w:val="Member"/>
          <w:tag w:val="&lt;Member mnisId='1438' dodsId='25525'&gt;"/>
          <w:id w:val="-547139398"/>
          <w:placeholder>
            <w:docPart w:val="DefaultPlaceholder_1082065158"/>
          </w:placeholder>
          <w:richText/>
        </w:sdtPr>
        <w:sdtContent>
          <w:r w:rsidRPr="00D257F8" w:rsidR="002F504E">
            <w:rPr>
              <w:b/>
            </w:rPr>
            <w:t>Mr Jones:</w:t>
          </w:r>
        </w:sdtContent>
      </w:sdt>
      <w:r w:rsidRPr="00D257F8" w:rsidR="00074D35">
        <w:t xml:space="preserve"> </w:t>
      </w:r>
      <w:r w:rsidRPr="00D257F8">
        <w:t>Do</w:t>
      </w:r>
      <w:r w:rsidRPr="00D257F8" w:rsidR="00074D35">
        <w:t xml:space="preserve"> </w:t>
      </w:r>
      <w:r w:rsidRPr="00D257F8">
        <w:t>you</w:t>
      </w:r>
      <w:r w:rsidRPr="00D257F8" w:rsidR="00074D35">
        <w:t xml:space="preserve"> </w:t>
      </w:r>
      <w:r w:rsidRPr="00D257F8">
        <w:t>know</w:t>
      </w:r>
      <w:r w:rsidRPr="00D257F8" w:rsidR="00074D35">
        <w:t xml:space="preserve"> </w:t>
      </w:r>
      <w:r w:rsidRPr="00D257F8" w:rsidR="0042277C">
        <w:t>that</w:t>
      </w:r>
      <w:r w:rsidRPr="00D257F8" w:rsidR="00074D35">
        <w:t xml:space="preserve"> </w:t>
      </w:r>
      <w:r w:rsidRPr="00D257F8" w:rsidR="00A74ED7">
        <w:t>there</w:t>
      </w:r>
      <w:r w:rsidRPr="00D257F8" w:rsidR="00074D35">
        <w:t xml:space="preserve"> </w:t>
      </w:r>
      <w:r w:rsidRPr="00D257F8" w:rsidR="00682912">
        <w:t>was</w:t>
      </w:r>
      <w:r w:rsidRPr="00D257F8" w:rsidR="00074D35">
        <w:t xml:space="preserve"> </w:t>
      </w:r>
      <w:r w:rsidRPr="00D257F8">
        <w:t>a</w:t>
      </w:r>
      <w:r w:rsidRPr="00D257F8" w:rsidR="00074D35">
        <w:t xml:space="preserve"> </w:t>
      </w:r>
      <w:r w:rsidRPr="00D257F8">
        <w:t>proposal</w:t>
      </w:r>
      <w:r w:rsidRPr="00D257F8" w:rsidR="00074D35">
        <w:t xml:space="preserve"> </w:t>
      </w:r>
      <w:r w:rsidRPr="00D257F8" w:rsidR="0042277C">
        <w:t>to</w:t>
      </w:r>
      <w:r w:rsidRPr="00D257F8" w:rsidR="00074D35">
        <w:t xml:space="preserve"> </w:t>
      </w:r>
      <w:r w:rsidRPr="00D257F8" w:rsidR="0042277C">
        <w:t>make</w:t>
      </w:r>
      <w:r w:rsidRPr="00D257F8" w:rsidR="00074D35">
        <w:t xml:space="preserve"> </w:t>
      </w:r>
      <w:r w:rsidRPr="00D257F8" w:rsidR="0042277C">
        <w:t>your</w:t>
      </w:r>
      <w:r w:rsidRPr="00D257F8" w:rsidR="00074D35">
        <w:t xml:space="preserve"> </w:t>
      </w:r>
      <w:r w:rsidRPr="00D257F8" w:rsidR="0042277C">
        <w:t>role</w:t>
      </w:r>
      <w:r w:rsidRPr="00D257F8" w:rsidR="00074D35">
        <w:t xml:space="preserve"> </w:t>
      </w:r>
      <w:r w:rsidRPr="00D257F8" w:rsidR="0042277C">
        <w:t>part</w:t>
      </w:r>
      <w:r w:rsidRPr="00D257F8" w:rsidR="0042277C">
        <w:noBreakHyphen/>
        <w:t>time?</w:t>
      </w:r>
    </w:p>
    <w:p w:rsidR="005A0C4D" w:rsidRPr="00D257F8" w:rsidP="005A0C4D">
      <w:pPr>
        <w:pStyle w:val="Answer"/>
      </w:pPr>
      <w:sdt>
        <w:sdtPr>
          <w:alias w:val="Witness"/>
          <w:id w:val="1489745670"/>
          <w:placeholder>
            <w:docPart w:val="DefaultPlaceholder_1082065158"/>
          </w:placeholder>
          <w:richText/>
        </w:sdtPr>
        <w:sdtContent>
          <w:r w:rsidRPr="00D257F8" w:rsidR="00074D35">
            <w:rPr>
              <w:b/>
              <w:i/>
              <w:iCs/>
            </w:rPr>
            <w:t>Nicola Williams:</w:t>
          </w:r>
          <w:r w:rsidRPr="00D257F8" w:rsidR="00074D35">
            <w:rPr>
              <w:b/>
            </w:rPr>
            <w:t xml:space="preserve"> </w:t>
          </w:r>
        </w:sdtContent>
      </w:sdt>
      <w:r w:rsidRPr="00D257F8">
        <w:t>Yes.</w:t>
      </w:r>
    </w:p>
    <w:p w:rsidR="005A0C4D" w:rsidRPr="00D257F8" w:rsidP="005A0C4D">
      <w:pPr>
        <w:pStyle w:val="Question"/>
      </w:pPr>
      <w:sdt>
        <w:sdtPr>
          <w:alias w:val="Member"/>
          <w:tag w:val="&lt;Member mnisId='1438' dodsId='25525'&gt;"/>
          <w:id w:val="-1919634391"/>
          <w:placeholder>
            <w:docPart w:val="DefaultPlaceholder_1082065158"/>
          </w:placeholder>
          <w:richText/>
        </w:sdtPr>
        <w:sdtContent>
          <w:r w:rsidRPr="00D257F8" w:rsidR="002F504E">
            <w:rPr>
              <w:b/>
            </w:rPr>
            <w:t>Mr Jones:</w:t>
          </w:r>
        </w:sdtContent>
      </w:sdt>
      <w:r w:rsidRPr="00D257F8" w:rsidR="00074D35">
        <w:t xml:space="preserve"> </w:t>
      </w:r>
      <w:r w:rsidRPr="00D257F8">
        <w:t>What</w:t>
      </w:r>
      <w:r w:rsidRPr="00D257F8" w:rsidR="00074D35">
        <w:t xml:space="preserve"> </w:t>
      </w:r>
      <w:r w:rsidRPr="00D257F8" w:rsidR="0042277C">
        <w:t>is</w:t>
      </w:r>
      <w:r w:rsidRPr="00D257F8" w:rsidR="00074D35">
        <w:t xml:space="preserve"> </w:t>
      </w:r>
      <w:r w:rsidRPr="00D257F8" w:rsidR="0042277C">
        <w:t>your</w:t>
      </w:r>
      <w:r w:rsidRPr="00D257F8" w:rsidR="00074D35">
        <w:t xml:space="preserve"> </w:t>
      </w:r>
      <w:r w:rsidRPr="00D257F8" w:rsidR="0042277C">
        <w:t>opinion</w:t>
      </w:r>
      <w:r w:rsidRPr="00D257F8" w:rsidR="00074D35">
        <w:t xml:space="preserve"> </w:t>
      </w:r>
      <w:r w:rsidRPr="00D257F8" w:rsidR="0042277C">
        <w:t>of</w:t>
      </w:r>
      <w:r w:rsidRPr="00D257F8" w:rsidR="00074D35">
        <w:t xml:space="preserve"> </w:t>
      </w:r>
      <w:r w:rsidRPr="00D257F8" w:rsidR="0042277C">
        <w:t>that?</w:t>
      </w:r>
    </w:p>
    <w:p w:rsidR="0042277C" w:rsidRPr="00D257F8" w:rsidP="0042277C">
      <w:pPr>
        <w:pStyle w:val="Answer"/>
      </w:pPr>
      <w:sdt>
        <w:sdtPr>
          <w:alias w:val="Witness"/>
          <w:id w:val="-1916929863"/>
          <w:placeholder>
            <w:docPart w:val="DefaultPlaceholder_1082065158"/>
          </w:placeholder>
          <w:richText/>
        </w:sdtPr>
        <w:sdtContent>
          <w:r w:rsidRPr="00D257F8" w:rsidR="00074D35">
            <w:rPr>
              <w:b/>
              <w:i/>
              <w:iCs/>
            </w:rPr>
            <w:t>Nicola Williams:</w:t>
          </w:r>
          <w:r w:rsidRPr="00D257F8" w:rsidR="00074D35">
            <w:rPr>
              <w:b/>
            </w:rPr>
            <w:t xml:space="preserve"> </w:t>
          </w:r>
        </w:sdtContent>
      </w:sdt>
      <w:r w:rsidRPr="00D257F8">
        <w:t>I</w:t>
      </w:r>
      <w:r w:rsidRPr="00D257F8" w:rsidR="00074D35">
        <w:t xml:space="preserve"> </w:t>
      </w:r>
      <w:r w:rsidRPr="00D257F8">
        <w:t>think</w:t>
      </w:r>
      <w:r w:rsidRPr="00D257F8" w:rsidR="00074D35">
        <w:t xml:space="preserve"> </w:t>
      </w:r>
      <w:r w:rsidRPr="00D257F8">
        <w:t>it</w:t>
      </w:r>
      <w:r w:rsidRPr="00D257F8" w:rsidR="00074D35">
        <w:t xml:space="preserve"> </w:t>
      </w:r>
      <w:r w:rsidRPr="00D257F8">
        <w:t>i</w:t>
      </w:r>
      <w:r w:rsidRPr="00D257F8" w:rsidR="005A0C4D">
        <w:t>s</w:t>
      </w:r>
      <w:r w:rsidRPr="00D257F8" w:rsidR="00074D35">
        <w:t xml:space="preserve"> </w:t>
      </w:r>
      <w:r w:rsidRPr="00D257F8" w:rsidR="005A0C4D">
        <w:t>rubbish.</w:t>
      </w:r>
      <w:r w:rsidRPr="00D257F8" w:rsidR="00682912">
        <w:t xml:space="preserve"> You asked me</w:t>
      </w:r>
      <w:r w:rsidR="00C2002E">
        <w:t>,</w:t>
      </w:r>
      <w:r w:rsidRPr="00D257F8" w:rsidR="00074D35">
        <w:t xml:space="preserve"> </w:t>
      </w:r>
      <w:r w:rsidRPr="00D257F8">
        <w:t>I</w:t>
      </w:r>
      <w:r w:rsidRPr="00D257F8" w:rsidR="00074D35">
        <w:t xml:space="preserve"> </w:t>
      </w:r>
      <w:r w:rsidRPr="00D257F8">
        <w:t>think</w:t>
      </w:r>
      <w:r w:rsidR="00C2002E">
        <w:t>,</w:t>
      </w:r>
      <w:r w:rsidRPr="00D257F8" w:rsidR="00074D35">
        <w:t xml:space="preserve"> </w:t>
      </w:r>
      <w:r w:rsidRPr="00D257F8">
        <w:t>that</w:t>
      </w:r>
      <w:r w:rsidRPr="00D257F8" w:rsidR="00074D35">
        <w:t xml:space="preserve"> </w:t>
      </w:r>
      <w:r w:rsidRPr="00D257F8">
        <w:t>there</w:t>
      </w:r>
      <w:r w:rsidRPr="00D257F8" w:rsidR="00074D35">
        <w:t xml:space="preserve"> </w:t>
      </w:r>
      <w:r w:rsidRPr="00D257F8">
        <w:t>has</w:t>
      </w:r>
      <w:r w:rsidRPr="00D257F8" w:rsidR="00074D35">
        <w:t xml:space="preserve"> </w:t>
      </w:r>
      <w:r w:rsidRPr="00D257F8">
        <w:t>been</w:t>
      </w:r>
      <w:r w:rsidRPr="00D257F8" w:rsidR="00074D35">
        <w:t xml:space="preserve"> </w:t>
      </w:r>
      <w:r w:rsidRPr="00D257F8">
        <w:t>a</w:t>
      </w:r>
      <w:r w:rsidRPr="00D257F8" w:rsidR="00074D35">
        <w:t xml:space="preserve"> </w:t>
      </w:r>
      <w:r w:rsidRPr="00D257F8">
        <w:t>rethinking</w:t>
      </w:r>
      <w:r w:rsidRPr="00D257F8" w:rsidR="00074D35">
        <w:t xml:space="preserve"> </w:t>
      </w:r>
      <w:r w:rsidRPr="00D257F8">
        <w:t>of</w:t>
      </w:r>
      <w:r w:rsidRPr="00D257F8" w:rsidR="00074D35">
        <w:t xml:space="preserve"> </w:t>
      </w:r>
      <w:r w:rsidRPr="00D257F8">
        <w:t>that.</w:t>
      </w:r>
    </w:p>
    <w:p w:rsidR="005A0C4D" w:rsidRPr="00D257F8" w:rsidP="0042277C">
      <w:pPr>
        <w:pStyle w:val="Answer"/>
      </w:pPr>
      <w:sdt>
        <w:sdtPr>
          <w:alias w:val="Member"/>
          <w:tag w:val="&lt;Member mnisId='1438' dodsId='25525'&gt;"/>
          <w:id w:val="-1696614532"/>
          <w:placeholder>
            <w:docPart w:val="DefaultPlaceholder_1082065158"/>
          </w:placeholder>
          <w:richText/>
        </w:sdtPr>
        <w:sdtContent>
          <w:r w:rsidRPr="00D257F8" w:rsidR="002F504E">
            <w:rPr>
              <w:b/>
            </w:rPr>
            <w:t>Mr Jones:</w:t>
          </w:r>
        </w:sdtContent>
      </w:sdt>
      <w:r w:rsidRPr="00D257F8" w:rsidR="00074D35">
        <w:t xml:space="preserve"> </w:t>
      </w:r>
      <w:r w:rsidRPr="00D257F8" w:rsidR="0042277C">
        <w:t>T</w:t>
      </w:r>
      <w:r w:rsidRPr="00D257F8">
        <w:t>hat</w:t>
      </w:r>
      <w:r w:rsidRPr="00D257F8" w:rsidR="00074D35">
        <w:t xml:space="preserve"> </w:t>
      </w:r>
      <w:r w:rsidRPr="00D257F8">
        <w:t>was</w:t>
      </w:r>
      <w:r w:rsidRPr="00D257F8" w:rsidR="00074D35">
        <w:t xml:space="preserve"> </w:t>
      </w:r>
      <w:r w:rsidRPr="00D257F8">
        <w:t>our</w:t>
      </w:r>
      <w:r w:rsidRPr="00D257F8" w:rsidR="00074D35">
        <w:t xml:space="preserve"> </w:t>
      </w:r>
      <w:r w:rsidRPr="00D257F8">
        <w:t>response</w:t>
      </w:r>
      <w:r w:rsidRPr="00D257F8" w:rsidR="00074D35">
        <w:t xml:space="preserve"> </w:t>
      </w:r>
      <w:r w:rsidRPr="00D257F8">
        <w:t>as</w:t>
      </w:r>
      <w:r w:rsidRPr="00D257F8" w:rsidR="00074D35">
        <w:t xml:space="preserve"> </w:t>
      </w:r>
      <w:r w:rsidRPr="00D257F8">
        <w:t>well.</w:t>
      </w:r>
    </w:p>
    <w:p w:rsidR="00682912" w:rsidRPr="00D257F8" w:rsidP="005A0C4D">
      <w:pPr>
        <w:pStyle w:val="Answer"/>
      </w:pPr>
      <w:sdt>
        <w:sdtPr>
          <w:alias w:val="Witness"/>
          <w:id w:val="659975178"/>
          <w:placeholder>
            <w:docPart w:val="DefaultPlaceholder_1082065158"/>
          </w:placeholder>
          <w:richText/>
        </w:sdtPr>
        <w:sdtContent>
          <w:r w:rsidRPr="00D257F8" w:rsidR="00074D35">
            <w:rPr>
              <w:b/>
              <w:i/>
              <w:iCs/>
            </w:rPr>
            <w:t>Nicola Williams:</w:t>
          </w:r>
          <w:r w:rsidRPr="00D257F8" w:rsidR="00074D35">
            <w:rPr>
              <w:b/>
            </w:rPr>
            <w:t xml:space="preserve"> </w:t>
          </w:r>
        </w:sdtContent>
      </w:sdt>
      <w:r w:rsidRPr="00D257F8">
        <w:t>W</w:t>
      </w:r>
      <w:r w:rsidRPr="00D257F8" w:rsidR="0042277C">
        <w:t>hen</w:t>
      </w:r>
      <w:r w:rsidRPr="00D257F8" w:rsidR="00074D35">
        <w:t xml:space="preserve"> </w:t>
      </w:r>
      <w:r w:rsidRPr="00D257F8" w:rsidR="0042277C">
        <w:t>I</w:t>
      </w:r>
      <w:r w:rsidRPr="00D257F8" w:rsidR="00074D35">
        <w:t xml:space="preserve"> </w:t>
      </w:r>
      <w:r w:rsidRPr="00D257F8" w:rsidR="0042277C">
        <w:t>go</w:t>
      </w:r>
      <w:r w:rsidRPr="00D257F8" w:rsidR="00074D35">
        <w:t xml:space="preserve"> </w:t>
      </w:r>
      <w:r w:rsidRPr="00D257F8" w:rsidR="0042277C">
        <w:t>and</w:t>
      </w:r>
      <w:r w:rsidRPr="00D257F8" w:rsidR="00074D35">
        <w:t xml:space="preserve"> </w:t>
      </w:r>
      <w:r w:rsidRPr="00D257F8" w:rsidR="0042277C">
        <w:t>speak</w:t>
      </w:r>
      <w:r w:rsidRPr="00D257F8" w:rsidR="00074D35">
        <w:t xml:space="preserve"> </w:t>
      </w:r>
      <w:r w:rsidRPr="00D257F8" w:rsidR="0042277C">
        <w:t>to</w:t>
      </w:r>
      <w:r w:rsidRPr="00D257F8" w:rsidR="00074D35">
        <w:t xml:space="preserve"> </w:t>
      </w:r>
      <w:r w:rsidRPr="00D257F8" w:rsidR="0042277C">
        <w:t>service</w:t>
      </w:r>
      <w:r w:rsidRPr="00D257F8" w:rsidR="00074D35">
        <w:t xml:space="preserve"> </w:t>
      </w:r>
      <w:r w:rsidRPr="00D257F8" w:rsidR="0042277C">
        <w:t>personnel,</w:t>
      </w:r>
      <w:r w:rsidRPr="00D257F8" w:rsidR="00074D35">
        <w:t xml:space="preserve"> </w:t>
      </w:r>
      <w:r w:rsidRPr="00D257F8" w:rsidR="00672381">
        <w:t>I</w:t>
      </w:r>
      <w:r w:rsidRPr="00D257F8">
        <w:t xml:space="preserve"> always</w:t>
      </w:r>
      <w:r w:rsidRPr="00D257F8" w:rsidR="00074D35">
        <w:t xml:space="preserve"> </w:t>
      </w:r>
      <w:r w:rsidRPr="00D257F8" w:rsidR="00672381">
        <w:t>say,</w:t>
      </w:r>
      <w:r w:rsidRPr="00D257F8" w:rsidR="00074D35">
        <w:t xml:space="preserve"> </w:t>
      </w:r>
      <w:r w:rsidRPr="00D257F8" w:rsidR="00672381">
        <w:t>“Do</w:t>
      </w:r>
      <w:r w:rsidRPr="00D257F8" w:rsidR="00074D35">
        <w:t xml:space="preserve"> </w:t>
      </w:r>
      <w:r w:rsidRPr="00D257F8" w:rsidR="00672381">
        <w:t>not</w:t>
      </w:r>
      <w:r w:rsidRPr="00D257F8" w:rsidR="00074D35">
        <w:t xml:space="preserve"> </w:t>
      </w:r>
      <w:r w:rsidRPr="00D257F8" w:rsidR="00672381">
        <w:t>ask</w:t>
      </w:r>
      <w:r w:rsidRPr="00D257F8" w:rsidR="00074D35">
        <w:t xml:space="preserve"> </w:t>
      </w:r>
      <w:r w:rsidRPr="00D257F8" w:rsidR="00672381">
        <w:t>me</w:t>
      </w:r>
      <w:r w:rsidRPr="00D257F8" w:rsidR="00074D35">
        <w:t xml:space="preserve"> </w:t>
      </w:r>
      <w:r w:rsidRPr="00D257F8" w:rsidR="00672381">
        <w:t>a</w:t>
      </w:r>
      <w:r w:rsidRPr="00D257F8" w:rsidR="00074D35">
        <w:t xml:space="preserve"> </w:t>
      </w:r>
      <w:r w:rsidRPr="00D257F8" w:rsidR="00672381">
        <w:t>question</w:t>
      </w:r>
      <w:r w:rsidRPr="00D257F8" w:rsidR="00074D35">
        <w:t xml:space="preserve"> </w:t>
      </w:r>
      <w:r w:rsidRPr="00D257F8" w:rsidR="00672381">
        <w:t>unless</w:t>
      </w:r>
      <w:r w:rsidRPr="00D257F8" w:rsidR="00074D35">
        <w:t xml:space="preserve"> </w:t>
      </w:r>
      <w:r w:rsidRPr="00D257F8" w:rsidR="00672381">
        <w:t>you</w:t>
      </w:r>
      <w:r w:rsidRPr="00D257F8" w:rsidR="00074D35">
        <w:t xml:space="preserve"> </w:t>
      </w:r>
      <w:r w:rsidRPr="00D257F8" w:rsidR="00672381">
        <w:t>want</w:t>
      </w:r>
      <w:r w:rsidRPr="00D257F8" w:rsidR="00074D35">
        <w:t xml:space="preserve"> </w:t>
      </w:r>
      <w:r w:rsidRPr="00D257F8" w:rsidR="00672381">
        <w:t>to</w:t>
      </w:r>
      <w:r w:rsidRPr="00D257F8" w:rsidR="00074D35">
        <w:t xml:space="preserve"> </w:t>
      </w:r>
      <w:r w:rsidRPr="00D257F8" w:rsidR="00672381">
        <w:t>get</w:t>
      </w:r>
      <w:r w:rsidRPr="00D257F8" w:rsidR="00074D35">
        <w:t xml:space="preserve"> </w:t>
      </w:r>
      <w:r w:rsidRPr="00D257F8" w:rsidR="00672381">
        <w:t>a</w:t>
      </w:r>
      <w:r w:rsidRPr="00D257F8" w:rsidR="00074D35">
        <w:t xml:space="preserve"> </w:t>
      </w:r>
      <w:r w:rsidRPr="00D257F8" w:rsidR="00672381">
        <w:t>plain</w:t>
      </w:r>
      <w:r w:rsidRPr="00D257F8" w:rsidR="00672381">
        <w:noBreakHyphen/>
        <w:t>spoken</w:t>
      </w:r>
      <w:r w:rsidRPr="00D257F8" w:rsidR="00074D35">
        <w:t xml:space="preserve"> </w:t>
      </w:r>
      <w:r w:rsidRPr="00D257F8" w:rsidR="00672381">
        <w:t>answer</w:t>
      </w:r>
      <w:r w:rsidR="00C2002E">
        <w:t>.</w:t>
      </w:r>
      <w:r w:rsidRPr="00D257F8" w:rsidR="00672381">
        <w:t>”</w:t>
      </w:r>
      <w:r w:rsidRPr="00D257F8" w:rsidR="00074D35">
        <w:t xml:space="preserve"> </w:t>
      </w:r>
      <w:r w:rsidRPr="00D257F8" w:rsidR="00672381">
        <w:t>To</w:t>
      </w:r>
      <w:r w:rsidRPr="00D257F8" w:rsidR="00074D35">
        <w:t xml:space="preserve"> </w:t>
      </w:r>
      <w:r w:rsidRPr="00D257F8" w:rsidR="00672381">
        <w:t>elaborate,</w:t>
      </w:r>
      <w:r w:rsidRPr="00D257F8" w:rsidR="00074D35">
        <w:t xml:space="preserve"> </w:t>
      </w:r>
      <w:r w:rsidRPr="00D257F8" w:rsidR="005A0C4D">
        <w:t>perhaps</w:t>
      </w:r>
      <w:r w:rsidRPr="00D257F8" w:rsidR="00074D35">
        <w:t xml:space="preserve"> </w:t>
      </w:r>
      <w:r w:rsidRPr="00D257F8" w:rsidR="00672381">
        <w:t>in</w:t>
      </w:r>
      <w:r w:rsidRPr="00D257F8" w:rsidR="00074D35">
        <w:t xml:space="preserve"> </w:t>
      </w:r>
      <w:r w:rsidRPr="00D257F8" w:rsidR="005A0C4D">
        <w:t>a</w:t>
      </w:r>
      <w:r w:rsidRPr="00D257F8" w:rsidR="00074D35">
        <w:t xml:space="preserve"> </w:t>
      </w:r>
      <w:r w:rsidR="00C2002E">
        <w:t xml:space="preserve">way that is a </w:t>
      </w:r>
      <w:r w:rsidRPr="00D257F8" w:rsidR="005A0C4D">
        <w:t>little</w:t>
      </w:r>
      <w:r w:rsidRPr="00D257F8" w:rsidR="00074D35">
        <w:t xml:space="preserve"> </w:t>
      </w:r>
      <w:r w:rsidRPr="00D257F8" w:rsidR="005A0C4D">
        <w:t>more</w:t>
      </w:r>
      <w:r w:rsidRPr="00D257F8" w:rsidR="00074D35">
        <w:t xml:space="preserve"> </w:t>
      </w:r>
      <w:r w:rsidRPr="00D257F8" w:rsidR="005A0C4D">
        <w:t>el</w:t>
      </w:r>
      <w:r w:rsidRPr="00D257F8" w:rsidR="00672381">
        <w:t>e</w:t>
      </w:r>
      <w:r w:rsidRPr="00D257F8" w:rsidR="005A0C4D">
        <w:t>gant</w:t>
      </w:r>
      <w:r w:rsidRPr="00D257F8" w:rsidR="00672381">
        <w:t>,</w:t>
      </w:r>
      <w:r w:rsidRPr="00D257F8" w:rsidR="00074D35">
        <w:t xml:space="preserve"> </w:t>
      </w:r>
      <w:r w:rsidRPr="00D257F8" w:rsidR="00672381">
        <w:t>I</w:t>
      </w:r>
      <w:r w:rsidRPr="00D257F8" w:rsidR="00074D35">
        <w:t xml:space="preserve"> </w:t>
      </w:r>
      <w:r w:rsidRPr="00D257F8" w:rsidR="00672381">
        <w:t>have</w:t>
      </w:r>
      <w:r w:rsidRPr="00D257F8" w:rsidR="00074D35">
        <w:t xml:space="preserve"> </w:t>
      </w:r>
      <w:r w:rsidRPr="00D257F8" w:rsidR="00672381">
        <w:t>been</w:t>
      </w:r>
      <w:r w:rsidRPr="00D257F8" w:rsidR="00074D35">
        <w:t xml:space="preserve"> </w:t>
      </w:r>
      <w:r w:rsidRPr="00D257F8" w:rsidR="00672381">
        <w:t>doing</w:t>
      </w:r>
      <w:r w:rsidRPr="00D257F8" w:rsidR="00074D35">
        <w:t xml:space="preserve"> </w:t>
      </w:r>
      <w:r w:rsidRPr="00D257F8" w:rsidR="00672381">
        <w:t>this</w:t>
      </w:r>
      <w:r w:rsidRPr="00D257F8" w:rsidR="00074D35">
        <w:t xml:space="preserve"> </w:t>
      </w:r>
      <w:r w:rsidRPr="00D257F8" w:rsidR="00672381">
        <w:t>role</w:t>
      </w:r>
      <w:r w:rsidRPr="00D257F8" w:rsidR="00074D35">
        <w:t xml:space="preserve"> </w:t>
      </w:r>
      <w:r w:rsidRPr="00D257F8" w:rsidR="00672381">
        <w:t>full</w:t>
      </w:r>
      <w:r w:rsidRPr="00D257F8" w:rsidR="00672381">
        <w:noBreakHyphen/>
        <w:t>time</w:t>
      </w:r>
      <w:r w:rsidRPr="00D257F8" w:rsidR="00074D35">
        <w:t xml:space="preserve"> </w:t>
      </w:r>
      <w:r w:rsidRPr="00D257F8" w:rsidR="005A0C4D">
        <w:t>for</w:t>
      </w:r>
      <w:r w:rsidRPr="00D257F8" w:rsidR="00074D35">
        <w:t xml:space="preserve"> </w:t>
      </w:r>
      <w:r w:rsidRPr="00D257F8" w:rsidR="005A0C4D">
        <w:t>the</w:t>
      </w:r>
      <w:r w:rsidRPr="00D257F8" w:rsidR="00074D35">
        <w:t xml:space="preserve"> </w:t>
      </w:r>
      <w:r w:rsidRPr="00D257F8" w:rsidR="005A0C4D">
        <w:t>last</w:t>
      </w:r>
      <w:r w:rsidRPr="00D257F8" w:rsidR="00074D35">
        <w:t xml:space="preserve"> </w:t>
      </w:r>
      <w:r w:rsidRPr="00D257F8" w:rsidR="005A0C4D">
        <w:t>five</w:t>
      </w:r>
      <w:r w:rsidRPr="00D257F8" w:rsidR="00074D35">
        <w:t xml:space="preserve"> </w:t>
      </w:r>
      <w:r w:rsidRPr="00D257F8" w:rsidR="005A0C4D">
        <w:t>years.</w:t>
      </w:r>
      <w:r w:rsidRPr="00D257F8" w:rsidR="00074D35">
        <w:t xml:space="preserve"> </w:t>
      </w:r>
      <w:r w:rsidRPr="00D257F8" w:rsidR="005A0C4D">
        <w:t>I</w:t>
      </w:r>
      <w:r w:rsidRPr="00D257F8" w:rsidR="00074D35">
        <w:t xml:space="preserve"> </w:t>
      </w:r>
      <w:r w:rsidRPr="00D257F8" w:rsidR="005A0C4D">
        <w:t>can</w:t>
      </w:r>
      <w:r w:rsidRPr="00D257F8" w:rsidR="00074D35">
        <w:t xml:space="preserve"> </w:t>
      </w:r>
      <w:r w:rsidRPr="00D257F8" w:rsidR="005A0C4D">
        <w:t>honest</w:t>
      </w:r>
      <w:r w:rsidRPr="00D257F8" w:rsidR="00672381">
        <w:t>ly</w:t>
      </w:r>
      <w:r w:rsidRPr="00D257F8" w:rsidR="00074D35">
        <w:t xml:space="preserve"> </w:t>
      </w:r>
      <w:r w:rsidRPr="00D257F8" w:rsidR="00672381">
        <w:t>tell</w:t>
      </w:r>
      <w:r w:rsidRPr="00D257F8" w:rsidR="00074D35">
        <w:t xml:space="preserve"> </w:t>
      </w:r>
      <w:r w:rsidRPr="00D257F8" w:rsidR="00672381">
        <w:t>you</w:t>
      </w:r>
      <w:r w:rsidRPr="00D257F8" w:rsidR="00074D35">
        <w:t xml:space="preserve"> </w:t>
      </w:r>
      <w:r w:rsidRPr="00D257F8" w:rsidR="00672381">
        <w:t>that</w:t>
      </w:r>
      <w:r w:rsidRPr="00D257F8" w:rsidR="00074D35">
        <w:t xml:space="preserve"> </w:t>
      </w:r>
      <w:r w:rsidRPr="00D257F8" w:rsidR="00672381">
        <w:t>there</w:t>
      </w:r>
      <w:r w:rsidRPr="00D257F8" w:rsidR="00074D35">
        <w:t xml:space="preserve"> </w:t>
      </w:r>
      <w:r w:rsidRPr="00D257F8" w:rsidR="005A0C4D">
        <w:t>is</w:t>
      </w:r>
      <w:r w:rsidRPr="00D257F8" w:rsidR="00074D35">
        <w:t xml:space="preserve"> </w:t>
      </w:r>
      <w:r w:rsidRPr="00D257F8" w:rsidR="00672381">
        <w:t>absolutely</w:t>
      </w:r>
      <w:r w:rsidRPr="00D257F8" w:rsidR="00074D35">
        <w:t xml:space="preserve"> </w:t>
      </w:r>
      <w:r w:rsidRPr="00D257F8" w:rsidR="005A0C4D">
        <w:t>no</w:t>
      </w:r>
      <w:r w:rsidRPr="00D257F8" w:rsidR="00074D35">
        <w:t xml:space="preserve"> </w:t>
      </w:r>
      <w:r w:rsidRPr="00D257F8" w:rsidR="005A0C4D">
        <w:t>way</w:t>
      </w:r>
      <w:r w:rsidRPr="00D257F8" w:rsidR="00074D35">
        <w:t xml:space="preserve"> </w:t>
      </w:r>
      <w:r w:rsidRPr="00D257F8" w:rsidR="00672381">
        <w:t>that</w:t>
      </w:r>
      <w:r w:rsidRPr="00D257F8" w:rsidR="00074D35">
        <w:t xml:space="preserve"> </w:t>
      </w:r>
      <w:r w:rsidRPr="00D257F8" w:rsidR="00672381">
        <w:t>you</w:t>
      </w:r>
      <w:r w:rsidRPr="00D257F8" w:rsidR="00074D35">
        <w:t xml:space="preserve"> </w:t>
      </w:r>
      <w:r w:rsidRPr="00D257F8" w:rsidR="00672381">
        <w:t>can</w:t>
      </w:r>
      <w:r w:rsidRPr="00D257F8" w:rsidR="00074D35">
        <w:t xml:space="preserve"> </w:t>
      </w:r>
      <w:r w:rsidRPr="00D257F8" w:rsidR="00672381">
        <w:t>do</w:t>
      </w:r>
      <w:r w:rsidRPr="00D257F8" w:rsidR="00074D35">
        <w:t xml:space="preserve"> </w:t>
      </w:r>
      <w:r w:rsidRPr="00D257F8" w:rsidR="00672381">
        <w:t>this</w:t>
      </w:r>
      <w:r w:rsidRPr="00D257F8" w:rsidR="00074D35">
        <w:t xml:space="preserve"> </w:t>
      </w:r>
      <w:r w:rsidRPr="00D257F8" w:rsidR="00672381">
        <w:t>role</w:t>
      </w:r>
      <w:r w:rsidRPr="00D257F8">
        <w:t xml:space="preserve"> properly</w:t>
      </w:r>
      <w:r w:rsidRPr="00D257F8" w:rsidR="00074D35">
        <w:t xml:space="preserve"> </w:t>
      </w:r>
      <w:r w:rsidRPr="00D257F8" w:rsidR="00672381">
        <w:t>as</w:t>
      </w:r>
      <w:r w:rsidRPr="00D257F8" w:rsidR="00074D35">
        <w:t xml:space="preserve"> </w:t>
      </w:r>
      <w:r w:rsidRPr="00D257F8" w:rsidR="00672381">
        <w:t>a</w:t>
      </w:r>
      <w:r w:rsidRPr="00D257F8" w:rsidR="00074D35">
        <w:t xml:space="preserve"> </w:t>
      </w:r>
      <w:r w:rsidRPr="00D257F8" w:rsidR="00672381">
        <w:t>part</w:t>
      </w:r>
      <w:r w:rsidRPr="00D257F8" w:rsidR="00672381">
        <w:noBreakHyphen/>
      </w:r>
      <w:r w:rsidRPr="00D257F8" w:rsidR="005A0C4D">
        <w:t>time</w:t>
      </w:r>
      <w:r w:rsidRPr="00D257F8" w:rsidR="00074D35">
        <w:t xml:space="preserve"> </w:t>
      </w:r>
      <w:r w:rsidRPr="00D257F8" w:rsidR="005A0C4D">
        <w:t>person.</w:t>
      </w:r>
      <w:r w:rsidRPr="00D257F8" w:rsidR="00074D35">
        <w:t xml:space="preserve"> </w:t>
      </w:r>
      <w:r w:rsidRPr="00D257F8" w:rsidR="005A0C4D">
        <w:t>You</w:t>
      </w:r>
      <w:r w:rsidRPr="00D257F8" w:rsidR="00074D35">
        <w:t xml:space="preserve"> </w:t>
      </w:r>
      <w:r w:rsidRPr="00D257F8" w:rsidR="005A0C4D">
        <w:t>just</w:t>
      </w:r>
      <w:r w:rsidRPr="00D257F8" w:rsidR="00074D35">
        <w:t xml:space="preserve"> </w:t>
      </w:r>
      <w:r w:rsidRPr="00D257F8" w:rsidR="005A0C4D">
        <w:t>cannot.</w:t>
      </w:r>
      <w:r w:rsidRPr="00D257F8" w:rsidR="00074D35">
        <w:t xml:space="preserve"> </w:t>
      </w:r>
      <w:r w:rsidRPr="00D257F8" w:rsidR="005A0C4D">
        <w:t>There</w:t>
      </w:r>
      <w:r w:rsidRPr="00D257F8" w:rsidR="00074D35">
        <w:t xml:space="preserve"> </w:t>
      </w:r>
      <w:r w:rsidRPr="00D257F8" w:rsidR="005A0C4D">
        <w:t>are</w:t>
      </w:r>
      <w:r w:rsidRPr="00D257F8" w:rsidR="00074D35">
        <w:t xml:space="preserve"> </w:t>
      </w:r>
      <w:r w:rsidRPr="00D257F8" w:rsidR="005A0C4D">
        <w:t>three</w:t>
      </w:r>
      <w:r w:rsidRPr="00D257F8" w:rsidR="00074D35">
        <w:t xml:space="preserve"> </w:t>
      </w:r>
      <w:r w:rsidRPr="00D257F8" w:rsidR="005A0C4D">
        <w:t>limbs</w:t>
      </w:r>
      <w:r w:rsidRPr="00D257F8" w:rsidR="00074D35">
        <w:t xml:space="preserve"> </w:t>
      </w:r>
      <w:r w:rsidRPr="00D257F8" w:rsidR="005A0C4D">
        <w:t>to</w:t>
      </w:r>
      <w:r w:rsidRPr="00D257F8" w:rsidR="00074D35">
        <w:t xml:space="preserve"> </w:t>
      </w:r>
      <w:r w:rsidRPr="00D257F8" w:rsidR="005A0C4D">
        <w:t>my</w:t>
      </w:r>
      <w:r w:rsidRPr="00D257F8" w:rsidR="00074D35">
        <w:t xml:space="preserve"> </w:t>
      </w:r>
      <w:r w:rsidRPr="00D257F8" w:rsidR="005A0C4D">
        <w:t>role</w:t>
      </w:r>
      <w:r w:rsidRPr="00D257F8">
        <w:t>.</w:t>
      </w:r>
      <w:r w:rsidRPr="00D257F8" w:rsidR="00074D35">
        <w:t xml:space="preserve"> </w:t>
      </w:r>
      <w:r w:rsidRPr="00D257F8">
        <w:t>P</w:t>
      </w:r>
      <w:r w:rsidRPr="00D257F8" w:rsidR="00672381">
        <w:t>erhaps</w:t>
      </w:r>
      <w:r w:rsidRPr="00D257F8" w:rsidR="00074D35">
        <w:t xml:space="preserve"> </w:t>
      </w:r>
      <w:r w:rsidRPr="00D257F8" w:rsidR="00672381">
        <w:t>my</w:t>
      </w:r>
      <w:r w:rsidRPr="00D257F8" w:rsidR="00074D35">
        <w:t xml:space="preserve"> </w:t>
      </w:r>
      <w:r w:rsidRPr="00D257F8" w:rsidR="00672381">
        <w:t>successor</w:t>
      </w:r>
      <w:r w:rsidRPr="00D257F8" w:rsidR="00074D35">
        <w:t xml:space="preserve"> </w:t>
      </w:r>
      <w:r w:rsidRPr="00D257F8" w:rsidR="00672381">
        <w:t>will</w:t>
      </w:r>
      <w:r w:rsidRPr="00D257F8" w:rsidR="00074D35">
        <w:t xml:space="preserve"> </w:t>
      </w:r>
      <w:r w:rsidRPr="00D257F8" w:rsidR="00672381">
        <w:t>see</w:t>
      </w:r>
      <w:r w:rsidRPr="00D257F8" w:rsidR="00074D35">
        <w:t xml:space="preserve"> </w:t>
      </w:r>
      <w:r w:rsidRPr="00D257F8" w:rsidR="00672381">
        <w:t>it</w:t>
      </w:r>
      <w:r w:rsidRPr="00D257F8" w:rsidR="00074D35">
        <w:t xml:space="preserve"> </w:t>
      </w:r>
      <w:r w:rsidRPr="00D257F8" w:rsidR="00672381">
        <w:t>in</w:t>
      </w:r>
      <w:r w:rsidRPr="00D257F8" w:rsidR="00074D35">
        <w:t xml:space="preserve"> </w:t>
      </w:r>
      <w:r w:rsidRPr="00D257F8" w:rsidR="00672381">
        <w:t>a</w:t>
      </w:r>
      <w:r w:rsidRPr="00D257F8" w:rsidR="00074D35">
        <w:t xml:space="preserve"> </w:t>
      </w:r>
      <w:r w:rsidRPr="00D257F8" w:rsidR="00672381">
        <w:t>different</w:t>
      </w:r>
      <w:r w:rsidRPr="00D257F8" w:rsidR="00074D35">
        <w:t xml:space="preserve"> </w:t>
      </w:r>
      <w:r w:rsidRPr="00D257F8" w:rsidR="00672381">
        <w:t>way.</w:t>
      </w:r>
      <w:r w:rsidRPr="00D257F8" w:rsidR="00074D35">
        <w:t xml:space="preserve"> </w:t>
      </w:r>
    </w:p>
    <w:p w:rsidR="00672381" w:rsidRPr="00D257F8" w:rsidP="005A0C4D">
      <w:pPr>
        <w:pStyle w:val="Answer"/>
      </w:pPr>
      <w:r w:rsidRPr="00D257F8">
        <w:t>I</w:t>
      </w:r>
      <w:r w:rsidRPr="00D257F8" w:rsidR="005A0C4D">
        <w:t>t</w:t>
      </w:r>
      <w:r w:rsidRPr="00D257F8" w:rsidR="00074D35">
        <w:t xml:space="preserve"> </w:t>
      </w:r>
      <w:r w:rsidRPr="00D257F8" w:rsidR="005A0C4D">
        <w:t>is</w:t>
      </w:r>
      <w:r w:rsidRPr="00D257F8" w:rsidR="00074D35">
        <w:t xml:space="preserve"> </w:t>
      </w:r>
      <w:r w:rsidRPr="00D257F8" w:rsidR="005A0C4D">
        <w:t>signing</w:t>
      </w:r>
      <w:r w:rsidRPr="00D257F8" w:rsidR="00074D35">
        <w:t xml:space="preserve"> </w:t>
      </w:r>
      <w:r w:rsidRPr="00D257F8" w:rsidR="005A0C4D">
        <w:t>off</w:t>
      </w:r>
      <w:r w:rsidRPr="00D257F8" w:rsidR="00074D35">
        <w:t xml:space="preserve"> </w:t>
      </w:r>
      <w:r w:rsidRPr="00D257F8" w:rsidR="005A0C4D">
        <w:t>investigations</w:t>
      </w:r>
      <w:r w:rsidRPr="00D257F8">
        <w:t>,</w:t>
      </w:r>
      <w:r w:rsidRPr="00D257F8" w:rsidR="00074D35">
        <w:t xml:space="preserve"> </w:t>
      </w:r>
      <w:r w:rsidRPr="00D257F8" w:rsidR="005A0C4D">
        <w:t>particularly</w:t>
      </w:r>
      <w:r w:rsidRPr="00D257F8" w:rsidR="00074D35">
        <w:t xml:space="preserve"> </w:t>
      </w:r>
      <w:r w:rsidRPr="00D257F8" w:rsidR="005A0C4D">
        <w:t>the</w:t>
      </w:r>
      <w:r w:rsidRPr="00D257F8" w:rsidR="00074D35">
        <w:t xml:space="preserve"> </w:t>
      </w:r>
      <w:r w:rsidRPr="00D257F8" w:rsidR="005A0C4D">
        <w:t>most</w:t>
      </w:r>
      <w:r w:rsidRPr="00D257F8" w:rsidR="00074D35">
        <w:t xml:space="preserve"> </w:t>
      </w:r>
      <w:r w:rsidRPr="00D257F8" w:rsidR="005A0C4D">
        <w:t>difficult</w:t>
      </w:r>
      <w:r w:rsidRPr="00D257F8" w:rsidR="00074D35">
        <w:t xml:space="preserve"> </w:t>
      </w:r>
      <w:r w:rsidRPr="00D257F8" w:rsidR="005A0C4D">
        <w:t>and</w:t>
      </w:r>
      <w:r w:rsidRPr="00D257F8" w:rsidR="00074D35">
        <w:t xml:space="preserve"> </w:t>
      </w:r>
      <w:r w:rsidRPr="00D257F8" w:rsidR="005A0C4D">
        <w:t>intractable</w:t>
      </w:r>
      <w:r w:rsidRPr="00D257F8" w:rsidR="00074D35">
        <w:t xml:space="preserve"> </w:t>
      </w:r>
      <w:r w:rsidRPr="00D257F8" w:rsidR="005A0C4D">
        <w:t>investigations</w:t>
      </w:r>
      <w:r w:rsidRPr="00D257F8" w:rsidR="00074D35">
        <w:t xml:space="preserve"> </w:t>
      </w:r>
      <w:r w:rsidRPr="00D257F8">
        <w:t>that</w:t>
      </w:r>
      <w:r w:rsidRPr="00D257F8" w:rsidR="00074D35">
        <w:t xml:space="preserve"> </w:t>
      </w:r>
      <w:r w:rsidRPr="00D257F8" w:rsidR="005A0C4D">
        <w:t>have</w:t>
      </w:r>
      <w:r w:rsidRPr="00D257F8" w:rsidR="00074D35">
        <w:t xml:space="preserve"> </w:t>
      </w:r>
      <w:r w:rsidRPr="00D257F8" w:rsidR="005A0C4D">
        <w:t>been</w:t>
      </w:r>
      <w:r w:rsidRPr="00D257F8" w:rsidR="00074D35">
        <w:t xml:space="preserve"> </w:t>
      </w:r>
      <w:r w:rsidRPr="00D257F8" w:rsidR="005A0C4D">
        <w:t>hanging</w:t>
      </w:r>
      <w:r w:rsidRPr="00D257F8" w:rsidR="00074D35">
        <w:t xml:space="preserve"> </w:t>
      </w:r>
      <w:r w:rsidRPr="00D257F8" w:rsidR="005A0C4D">
        <w:t>around</w:t>
      </w:r>
      <w:r w:rsidRPr="00D257F8" w:rsidR="00074D35">
        <w:t xml:space="preserve"> </w:t>
      </w:r>
      <w:r w:rsidRPr="00D257F8" w:rsidR="005A0C4D">
        <w:t>for</w:t>
      </w:r>
      <w:r w:rsidRPr="00D257F8" w:rsidR="00074D35">
        <w:t xml:space="preserve"> </w:t>
      </w:r>
      <w:r w:rsidRPr="00D257F8" w:rsidR="005A0C4D">
        <w:t>a</w:t>
      </w:r>
      <w:r w:rsidRPr="00D257F8" w:rsidR="00074D35">
        <w:t xml:space="preserve"> </w:t>
      </w:r>
      <w:r w:rsidRPr="00D257F8" w:rsidR="005A0C4D">
        <w:t>very</w:t>
      </w:r>
      <w:r w:rsidRPr="00D257F8" w:rsidR="00074D35">
        <w:t xml:space="preserve"> </w:t>
      </w:r>
      <w:r w:rsidRPr="00D257F8" w:rsidR="005A0C4D">
        <w:t>long</w:t>
      </w:r>
      <w:r w:rsidRPr="00D257F8" w:rsidR="00074D35">
        <w:t xml:space="preserve"> </w:t>
      </w:r>
      <w:r w:rsidRPr="00D257F8" w:rsidR="005A0C4D">
        <w:t>time</w:t>
      </w:r>
      <w:r w:rsidR="00C2002E">
        <w:t>. F</w:t>
      </w:r>
      <w:r w:rsidRPr="00D257F8">
        <w:t>eelings</w:t>
      </w:r>
      <w:r w:rsidRPr="00D257F8" w:rsidR="00074D35">
        <w:t xml:space="preserve"> </w:t>
      </w:r>
      <w:r w:rsidRPr="00D257F8">
        <w:t>are</w:t>
      </w:r>
      <w:r w:rsidRPr="00D257F8" w:rsidR="00074D35">
        <w:t xml:space="preserve"> </w:t>
      </w:r>
      <w:r w:rsidRPr="00D257F8">
        <w:t>very</w:t>
      </w:r>
      <w:r w:rsidRPr="00D257F8" w:rsidR="00074D35">
        <w:t xml:space="preserve"> </w:t>
      </w:r>
      <w:r w:rsidRPr="00D257F8">
        <w:t>high,</w:t>
      </w:r>
      <w:r w:rsidRPr="00D257F8" w:rsidR="00074D35">
        <w:t xml:space="preserve"> </w:t>
      </w:r>
      <w:r w:rsidRPr="00D257F8">
        <w:t>positions</w:t>
      </w:r>
      <w:r w:rsidRPr="00D257F8" w:rsidR="00074D35">
        <w:t xml:space="preserve"> </w:t>
      </w:r>
      <w:r w:rsidRPr="00D257F8">
        <w:t>are</w:t>
      </w:r>
      <w:r w:rsidRPr="00D257F8" w:rsidR="00074D35">
        <w:t xml:space="preserve"> </w:t>
      </w:r>
      <w:r w:rsidRPr="00D257F8">
        <w:t>very</w:t>
      </w:r>
      <w:r w:rsidRPr="00D257F8" w:rsidR="00074D35">
        <w:t xml:space="preserve"> </w:t>
      </w:r>
      <w:r w:rsidRPr="00D257F8">
        <w:t>entrenched</w:t>
      </w:r>
      <w:r w:rsidRPr="00D257F8" w:rsidR="00074D35">
        <w:t xml:space="preserve"> </w:t>
      </w:r>
      <w:r w:rsidRPr="00D257F8">
        <w:t>and</w:t>
      </w:r>
      <w:r w:rsidRPr="00D257F8" w:rsidR="00074D35">
        <w:t xml:space="preserve"> </w:t>
      </w:r>
      <w:r w:rsidRPr="00D257F8">
        <w:t>it</w:t>
      </w:r>
      <w:r w:rsidRPr="00D257F8" w:rsidR="00074D35">
        <w:t xml:space="preserve"> </w:t>
      </w:r>
      <w:r w:rsidRPr="00D257F8">
        <w:t>has</w:t>
      </w:r>
      <w:r w:rsidRPr="00D257F8" w:rsidR="00074D35">
        <w:t xml:space="preserve"> </w:t>
      </w:r>
      <w:r w:rsidRPr="00D257F8">
        <w:t>come</w:t>
      </w:r>
      <w:r w:rsidRPr="00D257F8" w:rsidR="00074D35">
        <w:t xml:space="preserve"> </w:t>
      </w:r>
      <w:r w:rsidRPr="00D257F8">
        <w:t>to</w:t>
      </w:r>
      <w:r w:rsidRPr="00D257F8" w:rsidR="00074D35">
        <w:t xml:space="preserve"> </w:t>
      </w:r>
      <w:r w:rsidRPr="00D257F8">
        <w:t>me</w:t>
      </w:r>
      <w:r w:rsidRPr="00D257F8" w:rsidR="00682912">
        <w:t>,</w:t>
      </w:r>
      <w:r w:rsidRPr="00D257F8" w:rsidR="00074D35">
        <w:t xml:space="preserve"> </w:t>
      </w:r>
      <w:r w:rsidRPr="00D257F8">
        <w:t>and</w:t>
      </w:r>
      <w:r w:rsidRPr="00D257F8" w:rsidR="00074D35">
        <w:t xml:space="preserve"> </w:t>
      </w:r>
      <w:r w:rsidRPr="00D257F8">
        <w:t>my</w:t>
      </w:r>
      <w:r w:rsidRPr="00D257F8" w:rsidR="00074D35">
        <w:t xml:space="preserve"> </w:t>
      </w:r>
      <w:r w:rsidRPr="00D257F8">
        <w:t>decision</w:t>
      </w:r>
      <w:r w:rsidRPr="00D257F8" w:rsidR="00074D35">
        <w:t xml:space="preserve"> </w:t>
      </w:r>
      <w:r w:rsidRPr="00D257F8">
        <w:t>as</w:t>
      </w:r>
      <w:r w:rsidRPr="00D257F8" w:rsidR="00074D35">
        <w:t xml:space="preserve"> </w:t>
      </w:r>
      <w:r w:rsidRPr="00D257F8" w:rsidR="00682912">
        <w:t>o</w:t>
      </w:r>
      <w:r w:rsidRPr="00D257F8">
        <w:t>mbudsman</w:t>
      </w:r>
      <w:r w:rsidRPr="00D257F8" w:rsidR="00074D35">
        <w:t xml:space="preserve"> </w:t>
      </w:r>
      <w:r w:rsidRPr="00D257F8">
        <w:t>will</w:t>
      </w:r>
      <w:r w:rsidRPr="00D257F8" w:rsidR="00074D35">
        <w:t xml:space="preserve"> </w:t>
      </w:r>
      <w:r w:rsidRPr="00D257F8">
        <w:t>finish</w:t>
      </w:r>
      <w:r w:rsidRPr="00D257F8" w:rsidR="00074D35">
        <w:t xml:space="preserve"> </w:t>
      </w:r>
      <w:r w:rsidRPr="00D257F8">
        <w:t>it</w:t>
      </w:r>
      <w:r w:rsidRPr="00D257F8" w:rsidR="00074D35">
        <w:t xml:space="preserve"> </w:t>
      </w:r>
      <w:r w:rsidRPr="00D257F8">
        <w:t>in</w:t>
      </w:r>
      <w:r w:rsidRPr="00D257F8" w:rsidR="00074D35">
        <w:t xml:space="preserve"> </w:t>
      </w:r>
      <w:r w:rsidRPr="00D257F8">
        <w:t>terms</w:t>
      </w:r>
      <w:r w:rsidRPr="00D257F8" w:rsidR="00074D35">
        <w:t xml:space="preserve"> </w:t>
      </w:r>
      <w:r w:rsidRPr="00D257F8">
        <w:t>of</w:t>
      </w:r>
      <w:r w:rsidRPr="00D257F8" w:rsidR="00074D35">
        <w:t xml:space="preserve"> </w:t>
      </w:r>
      <w:r w:rsidRPr="00D257F8">
        <w:t>the</w:t>
      </w:r>
      <w:r w:rsidRPr="00D257F8" w:rsidR="00074D35">
        <w:t xml:space="preserve"> </w:t>
      </w:r>
      <w:r w:rsidRPr="00D257F8" w:rsidR="00254EA8">
        <w:t>service complaint</w:t>
      </w:r>
      <w:r w:rsidRPr="00D257F8">
        <w:t>s</w:t>
      </w:r>
      <w:r w:rsidRPr="00D257F8" w:rsidR="00074D35">
        <w:t xml:space="preserve"> </w:t>
      </w:r>
      <w:r w:rsidRPr="00D257F8">
        <w:t>process</w:t>
      </w:r>
      <w:r w:rsidRPr="00D257F8" w:rsidR="00682912">
        <w:t>,</w:t>
      </w:r>
      <w:r w:rsidRPr="00D257F8" w:rsidR="00074D35">
        <w:t xml:space="preserve"> </w:t>
      </w:r>
      <w:r w:rsidRPr="00D257F8">
        <w:t>and</w:t>
      </w:r>
      <w:r w:rsidRPr="00D257F8" w:rsidR="00074D35">
        <w:t xml:space="preserve"> </w:t>
      </w:r>
      <w:r w:rsidRPr="00D257F8">
        <w:t>the</w:t>
      </w:r>
      <w:r w:rsidRPr="00D257F8" w:rsidR="00074D35">
        <w:t xml:space="preserve"> </w:t>
      </w:r>
      <w:r w:rsidRPr="00D257F8">
        <w:t>only</w:t>
      </w:r>
      <w:r w:rsidRPr="00D257F8" w:rsidR="00074D35">
        <w:t xml:space="preserve"> </w:t>
      </w:r>
      <w:r w:rsidRPr="00D257F8">
        <w:t>way</w:t>
      </w:r>
      <w:r w:rsidRPr="00D257F8" w:rsidR="00074D35">
        <w:t xml:space="preserve"> </w:t>
      </w:r>
      <w:r w:rsidRPr="00D257F8">
        <w:t>that</w:t>
      </w:r>
      <w:r w:rsidRPr="00D257F8" w:rsidR="00074D35">
        <w:t xml:space="preserve"> </w:t>
      </w:r>
      <w:r w:rsidRPr="00D257F8">
        <w:t>decision</w:t>
      </w:r>
      <w:r w:rsidRPr="00D257F8" w:rsidR="00074D35">
        <w:t xml:space="preserve"> </w:t>
      </w:r>
      <w:r w:rsidRPr="00D257F8">
        <w:t>can</w:t>
      </w:r>
      <w:r w:rsidRPr="00D257F8" w:rsidR="00074D35">
        <w:t xml:space="preserve"> </w:t>
      </w:r>
      <w:r w:rsidRPr="00D257F8">
        <w:t>be</w:t>
      </w:r>
      <w:r w:rsidRPr="00D257F8" w:rsidR="00074D35">
        <w:t xml:space="preserve"> </w:t>
      </w:r>
      <w:r w:rsidRPr="00D257F8">
        <w:t>overturned</w:t>
      </w:r>
      <w:r w:rsidRPr="00D257F8" w:rsidR="00074D35">
        <w:t xml:space="preserve"> </w:t>
      </w:r>
      <w:r w:rsidRPr="00D257F8">
        <w:t>is</w:t>
      </w:r>
      <w:r w:rsidRPr="00D257F8" w:rsidR="00074D35">
        <w:t xml:space="preserve"> </w:t>
      </w:r>
      <w:r w:rsidRPr="00D257F8">
        <w:t>if</w:t>
      </w:r>
      <w:r w:rsidRPr="00D257F8" w:rsidR="00074D35">
        <w:t xml:space="preserve"> </w:t>
      </w:r>
      <w:r w:rsidRPr="00D257F8">
        <w:t>either</w:t>
      </w:r>
      <w:r w:rsidRPr="00D257F8" w:rsidR="00074D35">
        <w:t xml:space="preserve"> </w:t>
      </w:r>
      <w:r w:rsidRPr="00D257F8">
        <w:t>party</w:t>
      </w:r>
      <w:r w:rsidRPr="00D257F8" w:rsidR="00074D35">
        <w:t xml:space="preserve"> </w:t>
      </w:r>
      <w:r w:rsidRPr="00D257F8">
        <w:t>decides</w:t>
      </w:r>
      <w:r w:rsidRPr="00D257F8" w:rsidR="00074D35">
        <w:t xml:space="preserve"> </w:t>
      </w:r>
      <w:r w:rsidRPr="00D257F8">
        <w:t>to</w:t>
      </w:r>
      <w:r w:rsidRPr="00D257F8" w:rsidR="00074D35">
        <w:t xml:space="preserve"> </w:t>
      </w:r>
      <w:r w:rsidRPr="00D257F8">
        <w:t>go</w:t>
      </w:r>
      <w:r w:rsidRPr="00D257F8" w:rsidR="00074D35">
        <w:t xml:space="preserve"> </w:t>
      </w:r>
      <w:r w:rsidRPr="00D257F8">
        <w:t>to</w:t>
      </w:r>
      <w:r w:rsidRPr="00D257F8" w:rsidR="00074D35">
        <w:t xml:space="preserve"> </w:t>
      </w:r>
      <w:r w:rsidRPr="00D257F8">
        <w:t>judicial</w:t>
      </w:r>
      <w:r w:rsidRPr="00D257F8" w:rsidR="00074D35">
        <w:t xml:space="preserve"> </w:t>
      </w:r>
      <w:r w:rsidRPr="00D257F8">
        <w:t>review</w:t>
      </w:r>
      <w:r w:rsidRPr="00D257F8" w:rsidR="00682912">
        <w:t>, which m</w:t>
      </w:r>
      <w:r w:rsidRPr="00D257F8">
        <w:t>ostly</w:t>
      </w:r>
      <w:r w:rsidRPr="00D257F8" w:rsidR="00074D35">
        <w:t xml:space="preserve"> </w:t>
      </w:r>
      <w:r w:rsidRPr="00D257F8">
        <w:t>they</w:t>
      </w:r>
      <w:r w:rsidRPr="00D257F8" w:rsidR="00074D35">
        <w:t xml:space="preserve"> </w:t>
      </w:r>
      <w:r w:rsidRPr="00D257F8">
        <w:t>do</w:t>
      </w:r>
      <w:r w:rsidRPr="00D257F8" w:rsidR="00074D35">
        <w:t xml:space="preserve"> </w:t>
      </w:r>
      <w:r w:rsidRPr="00D257F8">
        <w:t>not.</w:t>
      </w:r>
    </w:p>
    <w:p w:rsidR="00A6733D" w:rsidRPr="00D257F8" w:rsidP="005A0C4D">
      <w:pPr>
        <w:pStyle w:val="Answer"/>
      </w:pPr>
      <w:r w:rsidRPr="00D257F8">
        <w:t>It</w:t>
      </w:r>
      <w:r w:rsidRPr="00D257F8" w:rsidR="00074D35">
        <w:t xml:space="preserve"> </w:t>
      </w:r>
      <w:r w:rsidRPr="00D257F8">
        <w:t>is</w:t>
      </w:r>
      <w:r w:rsidRPr="00D257F8" w:rsidR="00074D35">
        <w:t xml:space="preserve"> </w:t>
      </w:r>
      <w:r w:rsidRPr="00D257F8">
        <w:t>also</w:t>
      </w:r>
      <w:r w:rsidRPr="00D257F8" w:rsidR="00074D35">
        <w:t xml:space="preserve"> </w:t>
      </w:r>
      <w:r w:rsidRPr="00D257F8">
        <w:t>being</w:t>
      </w:r>
      <w:r w:rsidRPr="00D257F8" w:rsidR="00074D35">
        <w:t xml:space="preserve"> </w:t>
      </w:r>
      <w:r w:rsidRPr="00D257F8">
        <w:t>the</w:t>
      </w:r>
      <w:r w:rsidRPr="00D257F8" w:rsidR="00074D35">
        <w:t xml:space="preserve"> </w:t>
      </w:r>
      <w:r w:rsidRPr="00D257F8">
        <w:t>external</w:t>
      </w:r>
      <w:r w:rsidRPr="00D257F8" w:rsidR="00074D35">
        <w:t xml:space="preserve"> </w:t>
      </w:r>
      <w:r w:rsidRPr="00D257F8">
        <w:t>face</w:t>
      </w:r>
      <w:r w:rsidRPr="00D257F8" w:rsidR="00074D35">
        <w:t xml:space="preserve"> </w:t>
      </w:r>
      <w:r w:rsidRPr="00D257F8">
        <w:t>of</w:t>
      </w:r>
      <w:r w:rsidRPr="00D257F8" w:rsidR="00074D35">
        <w:t xml:space="preserve"> </w:t>
      </w:r>
      <w:r w:rsidRPr="00D257F8">
        <w:t>the</w:t>
      </w:r>
      <w:r w:rsidRPr="00D257F8" w:rsidR="00074D35">
        <w:t xml:space="preserve"> </w:t>
      </w:r>
      <w:r w:rsidRPr="00D257F8">
        <w:t>organisation</w:t>
      </w:r>
      <w:r w:rsidRPr="00D257F8" w:rsidR="00682912">
        <w:t>,</w:t>
      </w:r>
      <w:r w:rsidRPr="00D257F8" w:rsidR="00074D35">
        <w:t xml:space="preserve"> </w:t>
      </w:r>
      <w:r w:rsidRPr="00D257F8">
        <w:t>going</w:t>
      </w:r>
      <w:r w:rsidRPr="00D257F8" w:rsidR="00074D35">
        <w:t xml:space="preserve"> </w:t>
      </w:r>
      <w:r w:rsidRPr="00D257F8">
        <w:t>out</w:t>
      </w:r>
      <w:r w:rsidRPr="00D257F8" w:rsidR="00074D35">
        <w:t xml:space="preserve"> </w:t>
      </w:r>
      <w:r w:rsidRPr="00D257F8">
        <w:t>and</w:t>
      </w:r>
      <w:r w:rsidRPr="00D257F8" w:rsidR="00074D35">
        <w:t xml:space="preserve"> </w:t>
      </w:r>
      <w:r w:rsidRPr="00D257F8">
        <w:t>meeting</w:t>
      </w:r>
      <w:r w:rsidRPr="00D257F8" w:rsidR="00074D35">
        <w:t xml:space="preserve"> </w:t>
      </w:r>
      <w:r w:rsidRPr="00D257F8">
        <w:t>service</w:t>
      </w:r>
      <w:r w:rsidRPr="00D257F8" w:rsidR="00074D35">
        <w:t xml:space="preserve"> </w:t>
      </w:r>
      <w:r w:rsidRPr="00D257F8">
        <w:t>personnel,</w:t>
      </w:r>
      <w:r w:rsidRPr="00D257F8" w:rsidR="00074D35">
        <w:t xml:space="preserve"> </w:t>
      </w:r>
      <w:r w:rsidRPr="00D257F8">
        <w:t>but</w:t>
      </w:r>
      <w:r w:rsidRPr="00D257F8" w:rsidR="00074D35">
        <w:t xml:space="preserve"> </w:t>
      </w:r>
      <w:r w:rsidRPr="00D257F8">
        <w:t>also</w:t>
      </w:r>
      <w:r w:rsidRPr="00D257F8">
        <w:t xml:space="preserve"> in terms of</w:t>
      </w:r>
      <w:r w:rsidRPr="00D257F8" w:rsidR="00074D35">
        <w:t xml:space="preserve"> </w:t>
      </w:r>
      <w:r w:rsidRPr="00D257F8">
        <w:t>my</w:t>
      </w:r>
      <w:r w:rsidRPr="00D257F8" w:rsidR="00074D35">
        <w:t xml:space="preserve"> </w:t>
      </w:r>
      <w:r w:rsidRPr="00D257F8">
        <w:t>stakeholder</w:t>
      </w:r>
      <w:r w:rsidRPr="00D257F8" w:rsidR="00074D35">
        <w:t xml:space="preserve"> </w:t>
      </w:r>
      <w:r w:rsidRPr="00D257F8">
        <w:t>engagement</w:t>
      </w:r>
      <w:r w:rsidRPr="00D257F8" w:rsidR="00074D35">
        <w:t xml:space="preserve"> </w:t>
      </w:r>
      <w:r w:rsidRPr="00D257F8">
        <w:t>with</w:t>
      </w:r>
      <w:r w:rsidRPr="00D257F8" w:rsidR="00074D35">
        <w:t xml:space="preserve"> </w:t>
      </w:r>
      <w:r w:rsidRPr="00D257F8">
        <w:t>s</w:t>
      </w:r>
      <w:r w:rsidRPr="00D257F8" w:rsidR="005A0C4D">
        <w:t>ervice</w:t>
      </w:r>
      <w:r w:rsidRPr="00D257F8" w:rsidR="00074D35">
        <w:t xml:space="preserve"> </w:t>
      </w:r>
      <w:r w:rsidRPr="00D257F8" w:rsidR="005A0C4D">
        <w:t>chiefs</w:t>
      </w:r>
      <w:r w:rsidRPr="00D257F8" w:rsidR="00074D35">
        <w:t xml:space="preserve"> </w:t>
      </w:r>
      <w:r w:rsidRPr="00D257F8" w:rsidR="005A0C4D">
        <w:t>and</w:t>
      </w:r>
      <w:r w:rsidRPr="00D257F8" w:rsidR="00074D35">
        <w:t xml:space="preserve"> </w:t>
      </w:r>
      <w:r w:rsidRPr="00D257F8" w:rsidR="005A0C4D">
        <w:t>other</w:t>
      </w:r>
      <w:r w:rsidRPr="00D257F8" w:rsidR="00074D35">
        <w:t xml:space="preserve"> </w:t>
      </w:r>
      <w:r w:rsidRPr="00D257F8" w:rsidR="005A0C4D">
        <w:t>key</w:t>
      </w:r>
      <w:r w:rsidRPr="00D257F8" w:rsidR="00074D35">
        <w:t xml:space="preserve"> </w:t>
      </w:r>
      <w:r w:rsidRPr="00D257F8" w:rsidR="005A0C4D">
        <w:t>peopl</w:t>
      </w:r>
      <w:r w:rsidRPr="00D257F8">
        <w:t>e</w:t>
      </w:r>
      <w:r w:rsidRPr="00D257F8" w:rsidR="00074D35">
        <w:t xml:space="preserve"> </w:t>
      </w:r>
      <w:r w:rsidRPr="00D257F8" w:rsidR="005A0C4D">
        <w:t>w</w:t>
      </w:r>
      <w:r w:rsidRPr="00D257F8">
        <w:t>i</w:t>
      </w:r>
      <w:r w:rsidRPr="00D257F8" w:rsidR="005A0C4D">
        <w:t>thin</w:t>
      </w:r>
      <w:r w:rsidRPr="00D257F8" w:rsidR="00074D35">
        <w:t xml:space="preserve"> </w:t>
      </w:r>
      <w:r w:rsidRPr="00D257F8" w:rsidR="005A0C4D">
        <w:t>the</w:t>
      </w:r>
      <w:r w:rsidRPr="00D257F8" w:rsidR="00074D35">
        <w:t xml:space="preserve"> </w:t>
      </w:r>
      <w:r w:rsidRPr="00D257F8" w:rsidR="005A0C4D">
        <w:t>M</w:t>
      </w:r>
      <w:r w:rsidR="00C2002E">
        <w:t>O</w:t>
      </w:r>
      <w:r w:rsidRPr="00D257F8" w:rsidR="005A0C4D">
        <w:t>D</w:t>
      </w:r>
      <w:r w:rsidRPr="00D257F8">
        <w:t>.</w:t>
      </w:r>
      <w:r w:rsidRPr="00D257F8" w:rsidR="00074D35">
        <w:t xml:space="preserve"> </w:t>
      </w:r>
      <w:r w:rsidRPr="00D257F8">
        <w:t xml:space="preserve">The </w:t>
      </w:r>
      <w:r w:rsidRPr="00D257F8">
        <w:t>third</w:t>
      </w:r>
      <w:r w:rsidRPr="00D257F8" w:rsidR="00074D35">
        <w:t xml:space="preserve"> </w:t>
      </w:r>
      <w:r w:rsidRPr="00D257F8">
        <w:t>limb</w:t>
      </w:r>
      <w:r w:rsidRPr="00D257F8" w:rsidR="00074D35">
        <w:t xml:space="preserve"> </w:t>
      </w:r>
      <w:r w:rsidRPr="00D257F8">
        <w:t xml:space="preserve">is </w:t>
      </w:r>
      <w:r w:rsidRPr="00D257F8">
        <w:t>writing</w:t>
      </w:r>
      <w:r w:rsidRPr="00D257F8" w:rsidR="00074D35">
        <w:t xml:space="preserve"> </w:t>
      </w:r>
      <w:r w:rsidRPr="00D257F8">
        <w:t>and</w:t>
      </w:r>
      <w:r w:rsidRPr="00D257F8" w:rsidR="00074D35">
        <w:t xml:space="preserve"> </w:t>
      </w:r>
      <w:r w:rsidRPr="00D257F8">
        <w:t>being</w:t>
      </w:r>
      <w:r w:rsidRPr="00D257F8" w:rsidR="00074D35">
        <w:t xml:space="preserve"> </w:t>
      </w:r>
      <w:r w:rsidRPr="00D257F8">
        <w:t>responsible</w:t>
      </w:r>
      <w:r w:rsidRPr="00D257F8" w:rsidR="00074D35">
        <w:t xml:space="preserve"> </w:t>
      </w:r>
      <w:r w:rsidRPr="00D257F8">
        <w:t>for</w:t>
      </w:r>
      <w:r w:rsidRPr="00D257F8" w:rsidR="00074D35">
        <w:t xml:space="preserve"> </w:t>
      </w:r>
      <w:r w:rsidRPr="00D257F8">
        <w:t>the</w:t>
      </w:r>
      <w:r w:rsidRPr="00D257F8" w:rsidR="00074D35">
        <w:t xml:space="preserve"> </w:t>
      </w:r>
      <w:r w:rsidRPr="00D257F8">
        <w:t>annual</w:t>
      </w:r>
      <w:r w:rsidRPr="00D257F8" w:rsidR="00074D35">
        <w:t xml:space="preserve"> </w:t>
      </w:r>
      <w:r w:rsidRPr="00D257F8">
        <w:t>report.</w:t>
      </w:r>
      <w:r w:rsidRPr="00D257F8" w:rsidR="00074D35">
        <w:t xml:space="preserve"> </w:t>
      </w:r>
    </w:p>
    <w:p w:rsidR="005A0C4D" w:rsidRPr="00D257F8" w:rsidP="005A0C4D">
      <w:pPr>
        <w:pStyle w:val="Answer"/>
      </w:pPr>
      <w:r w:rsidRPr="00D257F8">
        <w:t>All</w:t>
      </w:r>
      <w:r w:rsidRPr="00D257F8" w:rsidR="00074D35">
        <w:t xml:space="preserve"> </w:t>
      </w:r>
      <w:r w:rsidRPr="00D257F8">
        <w:t>those</w:t>
      </w:r>
      <w:r w:rsidRPr="00D257F8" w:rsidR="00074D35">
        <w:t xml:space="preserve"> </w:t>
      </w:r>
      <w:r w:rsidRPr="00D257F8">
        <w:t>things</w:t>
      </w:r>
      <w:r w:rsidRPr="00D257F8" w:rsidR="00074D35">
        <w:t xml:space="preserve"> </w:t>
      </w:r>
      <w:r w:rsidRPr="00D257F8">
        <w:t>are</w:t>
      </w:r>
      <w:r w:rsidRPr="00D257F8" w:rsidR="00074D35">
        <w:t xml:space="preserve"> </w:t>
      </w:r>
      <w:r w:rsidRPr="00D257F8">
        <w:t>necessary</w:t>
      </w:r>
      <w:r w:rsidR="00C2002E">
        <w:t>,</w:t>
      </w:r>
      <w:r w:rsidRPr="00D257F8" w:rsidR="00074D35">
        <w:t xml:space="preserve"> </w:t>
      </w:r>
      <w:r w:rsidRPr="00D257F8">
        <w:t>and</w:t>
      </w:r>
      <w:r w:rsidRPr="00D257F8" w:rsidR="00074D35">
        <w:t xml:space="preserve"> </w:t>
      </w:r>
      <w:r w:rsidRPr="00D257F8">
        <w:t>I</w:t>
      </w:r>
      <w:r w:rsidRPr="00D257F8" w:rsidR="00074D35">
        <w:t xml:space="preserve"> </w:t>
      </w:r>
      <w:r w:rsidRPr="00D257F8">
        <w:t>can</w:t>
      </w:r>
      <w:r w:rsidRPr="00D257F8" w:rsidR="00074D35">
        <w:t xml:space="preserve"> </w:t>
      </w:r>
      <w:r w:rsidRPr="00D257F8">
        <w:t>barely</w:t>
      </w:r>
      <w:r w:rsidRPr="00D257F8" w:rsidR="00074D35">
        <w:t xml:space="preserve"> </w:t>
      </w:r>
      <w:r w:rsidRPr="00D257F8">
        <w:t>do</w:t>
      </w:r>
      <w:r w:rsidRPr="00D257F8" w:rsidR="00074D35">
        <w:t xml:space="preserve"> </w:t>
      </w:r>
      <w:r w:rsidRPr="00D257F8">
        <w:t>it</w:t>
      </w:r>
      <w:r w:rsidRPr="00D257F8" w:rsidR="00074D35">
        <w:t xml:space="preserve"> </w:t>
      </w:r>
      <w:r w:rsidRPr="00D257F8">
        <w:t>within</w:t>
      </w:r>
      <w:r w:rsidRPr="00D257F8" w:rsidR="00074D35">
        <w:t xml:space="preserve"> </w:t>
      </w:r>
      <w:r w:rsidRPr="00D257F8">
        <w:t>a</w:t>
      </w:r>
      <w:r w:rsidRPr="00D257F8" w:rsidR="00074D35">
        <w:t xml:space="preserve"> </w:t>
      </w:r>
      <w:r w:rsidRPr="00D257F8">
        <w:t>five</w:t>
      </w:r>
      <w:r w:rsidRPr="00D257F8">
        <w:noBreakHyphen/>
        <w:t>day</w:t>
      </w:r>
      <w:r w:rsidRPr="00D257F8" w:rsidR="00074D35">
        <w:t xml:space="preserve"> </w:t>
      </w:r>
      <w:r w:rsidRPr="00D257F8">
        <w:t>week.</w:t>
      </w:r>
      <w:r w:rsidRPr="00D257F8" w:rsidR="00074D35">
        <w:t xml:space="preserve"> </w:t>
      </w:r>
      <w:r w:rsidRPr="00D257F8">
        <w:t>I</w:t>
      </w:r>
      <w:r w:rsidRPr="00D257F8" w:rsidR="00074D35">
        <w:t xml:space="preserve"> </w:t>
      </w:r>
      <w:r w:rsidRPr="00D257F8">
        <w:t>can</w:t>
      </w:r>
      <w:r w:rsidRPr="00D257F8" w:rsidR="00074D35">
        <w:t xml:space="preserve"> </w:t>
      </w:r>
      <w:r w:rsidRPr="00D257F8">
        <w:t>tell</w:t>
      </w:r>
      <w:r w:rsidRPr="00D257F8" w:rsidR="00074D35">
        <w:t xml:space="preserve"> </w:t>
      </w:r>
      <w:r w:rsidRPr="00D257F8">
        <w:t>you</w:t>
      </w:r>
      <w:r w:rsidRPr="00D257F8" w:rsidR="00074D35">
        <w:t xml:space="preserve"> </w:t>
      </w:r>
      <w:r w:rsidRPr="00D257F8">
        <w:t>that</w:t>
      </w:r>
      <w:r w:rsidRPr="00D257F8" w:rsidR="00074D35">
        <w:t xml:space="preserve"> </w:t>
      </w:r>
      <w:r w:rsidRPr="00D257F8">
        <w:t>is</w:t>
      </w:r>
      <w:r w:rsidRPr="00D257F8" w:rsidR="00074D35">
        <w:t xml:space="preserve"> </w:t>
      </w:r>
      <w:r w:rsidRPr="00D257F8">
        <w:t>not</w:t>
      </w:r>
      <w:r w:rsidRPr="00D257F8" w:rsidR="00074D35">
        <w:t xml:space="preserve"> </w:t>
      </w:r>
      <w:r w:rsidRPr="00D257F8">
        <w:t>a</w:t>
      </w:r>
      <w:r w:rsidRPr="00D257F8" w:rsidR="00074D35">
        <w:t xml:space="preserve"> </w:t>
      </w:r>
      <w:r w:rsidRPr="00D257F8">
        <w:t>five</w:t>
      </w:r>
      <w:r w:rsidRPr="00D257F8">
        <w:noBreakHyphen/>
        <w:t>day</w:t>
      </w:r>
      <w:r w:rsidRPr="00D257F8" w:rsidR="001A60A2">
        <w:t>,</w:t>
      </w:r>
      <w:r w:rsidRPr="00D257F8" w:rsidR="00074D35">
        <w:t xml:space="preserve"> </w:t>
      </w:r>
      <w:r w:rsidRPr="00D257F8" w:rsidR="001A60A2">
        <w:t>37</w:t>
      </w:r>
      <w:r w:rsidRPr="00D257F8" w:rsidR="001A60A2">
        <w:noBreakHyphen/>
      </w:r>
      <w:r w:rsidRPr="00D257F8">
        <w:t>and</w:t>
      </w:r>
      <w:r w:rsidRPr="00D257F8" w:rsidR="001A60A2">
        <w:noBreakHyphen/>
        <w:t>a</w:t>
      </w:r>
      <w:r w:rsidRPr="00D257F8" w:rsidR="001A60A2">
        <w:noBreakHyphen/>
        <w:t>half</w:t>
      </w:r>
      <w:r w:rsidRPr="00D257F8" w:rsidR="001A60A2">
        <w:noBreakHyphen/>
        <w:t>to</w:t>
      </w:r>
      <w:r w:rsidRPr="00D257F8" w:rsidR="001A60A2">
        <w:noBreakHyphen/>
        <w:t>40</w:t>
      </w:r>
      <w:r w:rsidRPr="00D257F8" w:rsidR="001A60A2">
        <w:noBreakHyphen/>
      </w:r>
      <w:r w:rsidRPr="00D257F8">
        <w:t>hour</w:t>
      </w:r>
      <w:r w:rsidRPr="00D257F8" w:rsidR="00074D35">
        <w:t xml:space="preserve"> </w:t>
      </w:r>
      <w:r w:rsidRPr="00D257F8" w:rsidR="001A60A2">
        <w:t>week.</w:t>
      </w:r>
      <w:r w:rsidRPr="00D257F8" w:rsidR="00074D35">
        <w:t xml:space="preserve"> </w:t>
      </w:r>
      <w:r w:rsidRPr="00D257F8" w:rsidR="001A60A2">
        <w:t>If</w:t>
      </w:r>
      <w:r w:rsidRPr="00D257F8" w:rsidR="00074D35">
        <w:t xml:space="preserve"> </w:t>
      </w:r>
      <w:r w:rsidRPr="00D257F8" w:rsidR="001A60A2">
        <w:t>I</w:t>
      </w:r>
      <w:r w:rsidRPr="00D257F8" w:rsidR="00074D35">
        <w:t xml:space="preserve"> </w:t>
      </w:r>
      <w:r w:rsidRPr="00D257F8" w:rsidR="001A60A2">
        <w:t>can</w:t>
      </w:r>
      <w:r w:rsidRPr="00D257F8" w:rsidR="00074D35">
        <w:t xml:space="preserve"> </w:t>
      </w:r>
      <w:r w:rsidRPr="00D257F8" w:rsidR="001A60A2">
        <w:t>barely</w:t>
      </w:r>
      <w:r w:rsidRPr="00D257F8" w:rsidR="00074D35">
        <w:t xml:space="preserve"> </w:t>
      </w:r>
      <w:r w:rsidRPr="00D257F8" w:rsidR="001A60A2">
        <w:t>do</w:t>
      </w:r>
      <w:r w:rsidRPr="00D257F8" w:rsidR="00074D35">
        <w:t xml:space="preserve"> </w:t>
      </w:r>
      <w:r w:rsidRPr="00D257F8" w:rsidR="001A60A2">
        <w:t>it</w:t>
      </w:r>
      <w:r w:rsidRPr="00D257F8" w:rsidR="00074D35">
        <w:t xml:space="preserve"> </w:t>
      </w:r>
      <w:r w:rsidRPr="00D257F8" w:rsidR="001A60A2">
        <w:t>in</w:t>
      </w:r>
      <w:r w:rsidRPr="00D257F8" w:rsidR="00074D35">
        <w:t xml:space="preserve"> </w:t>
      </w:r>
      <w:r w:rsidRPr="00D257F8" w:rsidR="001A60A2">
        <w:t>that</w:t>
      </w:r>
      <w:r w:rsidRPr="00D257F8" w:rsidR="00B91457">
        <w:t>—</w:t>
      </w:r>
      <w:r w:rsidRPr="00D257F8" w:rsidR="001A60A2">
        <w:t>I</w:t>
      </w:r>
      <w:r w:rsidRPr="00D257F8" w:rsidR="00074D35">
        <w:t xml:space="preserve"> </w:t>
      </w:r>
      <w:r w:rsidRPr="00D257F8" w:rsidR="001A60A2">
        <w:t>like</w:t>
      </w:r>
      <w:r w:rsidRPr="00D257F8" w:rsidR="00074D35">
        <w:t xml:space="preserve"> </w:t>
      </w:r>
      <w:r w:rsidRPr="00D257F8" w:rsidR="001A60A2">
        <w:t>to</w:t>
      </w:r>
      <w:r w:rsidRPr="00D257F8" w:rsidR="00074D35">
        <w:t xml:space="preserve"> </w:t>
      </w:r>
      <w:r w:rsidRPr="00D257F8" w:rsidR="001A60A2">
        <w:t>think</w:t>
      </w:r>
      <w:r w:rsidRPr="00D257F8" w:rsidR="00074D35">
        <w:t xml:space="preserve"> </w:t>
      </w:r>
      <w:r w:rsidRPr="00D257F8" w:rsidR="001A60A2">
        <w:t>I</w:t>
      </w:r>
      <w:r w:rsidRPr="00D257F8" w:rsidR="00074D35">
        <w:t xml:space="preserve"> </w:t>
      </w:r>
      <w:r w:rsidRPr="00D257F8" w:rsidR="001A60A2">
        <w:t>have</w:t>
      </w:r>
      <w:r w:rsidRPr="00D257F8" w:rsidR="00074D35">
        <w:t xml:space="preserve"> </w:t>
      </w:r>
      <w:r w:rsidRPr="00D257F8" w:rsidR="001A60A2">
        <w:t>some</w:t>
      </w:r>
      <w:r w:rsidRPr="00D257F8" w:rsidR="00074D35">
        <w:t xml:space="preserve"> </w:t>
      </w:r>
      <w:r w:rsidRPr="00D257F8" w:rsidR="001A60A2">
        <w:t>modicum</w:t>
      </w:r>
      <w:r w:rsidRPr="00D257F8" w:rsidR="00074D35">
        <w:t xml:space="preserve"> </w:t>
      </w:r>
      <w:r w:rsidRPr="00D257F8" w:rsidR="001A60A2">
        <w:t>of</w:t>
      </w:r>
      <w:r w:rsidRPr="00D257F8" w:rsidR="00074D35">
        <w:t xml:space="preserve"> </w:t>
      </w:r>
      <w:r w:rsidRPr="00D257F8" w:rsidR="001A60A2">
        <w:t>intelligence</w:t>
      </w:r>
      <w:r w:rsidRPr="00D257F8" w:rsidR="00B91457">
        <w:t>—</w:t>
      </w:r>
      <w:r w:rsidRPr="00D257F8" w:rsidR="001A60A2">
        <w:t>I</w:t>
      </w:r>
      <w:r w:rsidRPr="00D257F8" w:rsidR="00074D35">
        <w:t xml:space="preserve"> </w:t>
      </w:r>
      <w:r w:rsidRPr="00D257F8" w:rsidR="001A60A2">
        <w:t>really</w:t>
      </w:r>
      <w:r w:rsidRPr="00D257F8" w:rsidR="00074D35">
        <w:t xml:space="preserve"> </w:t>
      </w:r>
      <w:r w:rsidRPr="00D257F8" w:rsidR="001A60A2">
        <w:t>do</w:t>
      </w:r>
      <w:r w:rsidRPr="00D257F8" w:rsidR="00074D35">
        <w:t xml:space="preserve"> </w:t>
      </w:r>
      <w:r w:rsidRPr="00D257F8" w:rsidR="001A60A2">
        <w:t>not</w:t>
      </w:r>
      <w:r w:rsidRPr="00D257F8" w:rsidR="00074D35">
        <w:t xml:space="preserve"> </w:t>
      </w:r>
      <w:r w:rsidRPr="00D257F8" w:rsidR="001A60A2">
        <w:t>see</w:t>
      </w:r>
      <w:r w:rsidRPr="00D257F8" w:rsidR="00074D35">
        <w:t xml:space="preserve"> </w:t>
      </w:r>
      <w:r w:rsidRPr="00D257F8" w:rsidR="001A60A2">
        <w:t>how</w:t>
      </w:r>
      <w:r w:rsidRPr="00D257F8" w:rsidR="00074D35">
        <w:t xml:space="preserve"> </w:t>
      </w:r>
      <w:r w:rsidRPr="00D257F8" w:rsidR="001A60A2">
        <w:t>it</w:t>
      </w:r>
      <w:r w:rsidRPr="00D257F8" w:rsidR="00074D35">
        <w:t xml:space="preserve"> </w:t>
      </w:r>
      <w:r w:rsidRPr="00D257F8">
        <w:t>could</w:t>
      </w:r>
      <w:r w:rsidRPr="00D257F8" w:rsidR="00074D35">
        <w:t xml:space="preserve"> </w:t>
      </w:r>
      <w:r w:rsidRPr="00D257F8">
        <w:t>possibly</w:t>
      </w:r>
      <w:r w:rsidRPr="00D257F8" w:rsidR="00074D35">
        <w:t xml:space="preserve"> </w:t>
      </w:r>
      <w:r w:rsidRPr="00D257F8">
        <w:t>be</w:t>
      </w:r>
      <w:r w:rsidRPr="00D257F8" w:rsidR="00074D35">
        <w:t xml:space="preserve"> </w:t>
      </w:r>
      <w:r w:rsidRPr="00D257F8">
        <w:t>don</w:t>
      </w:r>
      <w:r w:rsidRPr="00D257F8" w:rsidR="001A60A2">
        <w:t>e</w:t>
      </w:r>
      <w:r w:rsidRPr="00D257F8" w:rsidR="00074D35">
        <w:t xml:space="preserve"> </w:t>
      </w:r>
      <w:r w:rsidRPr="00D257F8" w:rsidR="001A60A2">
        <w:t>properly</w:t>
      </w:r>
      <w:r w:rsidRPr="00D257F8" w:rsidR="00074D35">
        <w:t xml:space="preserve"> </w:t>
      </w:r>
      <w:r w:rsidRPr="00D257F8" w:rsidR="001A60A2">
        <w:t>by</w:t>
      </w:r>
      <w:r w:rsidRPr="00D257F8" w:rsidR="00074D35">
        <w:t xml:space="preserve"> </w:t>
      </w:r>
      <w:r w:rsidRPr="00D257F8" w:rsidR="001A60A2">
        <w:t>someone</w:t>
      </w:r>
      <w:r w:rsidRPr="00D257F8" w:rsidR="00074D35">
        <w:t xml:space="preserve"> </w:t>
      </w:r>
      <w:r w:rsidRPr="00D257F8" w:rsidR="001A60A2">
        <w:t>on</w:t>
      </w:r>
      <w:r w:rsidRPr="00D257F8" w:rsidR="00074D35">
        <w:t xml:space="preserve"> </w:t>
      </w:r>
      <w:r w:rsidRPr="00D257F8" w:rsidR="001A60A2">
        <w:t>a</w:t>
      </w:r>
      <w:r w:rsidRPr="00D257F8" w:rsidR="00074D35">
        <w:t xml:space="preserve"> </w:t>
      </w:r>
      <w:r w:rsidRPr="00D257F8" w:rsidR="001A60A2">
        <w:t>part</w:t>
      </w:r>
      <w:r w:rsidRPr="00D257F8" w:rsidR="001A60A2">
        <w:noBreakHyphen/>
      </w:r>
      <w:r w:rsidRPr="00D257F8">
        <w:t>time</w:t>
      </w:r>
      <w:r w:rsidRPr="00D257F8" w:rsidR="00074D35">
        <w:t xml:space="preserve"> </w:t>
      </w:r>
      <w:r w:rsidRPr="00D257F8">
        <w:t>basis.</w:t>
      </w:r>
      <w:r w:rsidRPr="00D257F8" w:rsidR="00074D35">
        <w:t xml:space="preserve"> </w:t>
      </w:r>
      <w:r w:rsidRPr="00D257F8">
        <w:t>I</w:t>
      </w:r>
      <w:r w:rsidRPr="00D257F8" w:rsidR="00074D35">
        <w:t xml:space="preserve"> </w:t>
      </w:r>
      <w:r w:rsidRPr="00D257F8">
        <w:t>am</w:t>
      </w:r>
      <w:r w:rsidRPr="00D257F8" w:rsidR="00074D35">
        <w:t xml:space="preserve"> </w:t>
      </w:r>
      <w:r w:rsidRPr="00D257F8">
        <w:t>not</w:t>
      </w:r>
      <w:r w:rsidRPr="00D257F8" w:rsidR="00074D35">
        <w:t xml:space="preserve"> </w:t>
      </w:r>
      <w:r w:rsidRPr="00D257F8">
        <w:t>saying</w:t>
      </w:r>
      <w:r w:rsidRPr="00D257F8" w:rsidR="00074D35">
        <w:t xml:space="preserve"> </w:t>
      </w:r>
      <w:r w:rsidRPr="00D257F8">
        <w:t>anything</w:t>
      </w:r>
      <w:r w:rsidRPr="00D257F8" w:rsidR="00074D35">
        <w:t xml:space="preserve"> </w:t>
      </w:r>
      <w:r w:rsidRPr="00D257F8">
        <w:t>here</w:t>
      </w:r>
      <w:r w:rsidRPr="00D257F8" w:rsidR="00074D35">
        <w:t xml:space="preserve"> </w:t>
      </w:r>
      <w:r w:rsidRPr="00D257F8">
        <w:t>that</w:t>
      </w:r>
      <w:r w:rsidRPr="00D257F8" w:rsidR="00074D35">
        <w:t xml:space="preserve"> </w:t>
      </w:r>
      <w:r w:rsidRPr="00D257F8">
        <w:t>I</w:t>
      </w:r>
      <w:r w:rsidRPr="00D257F8" w:rsidR="00074D35">
        <w:t xml:space="preserve"> </w:t>
      </w:r>
      <w:r w:rsidRPr="00D257F8">
        <w:t>have</w:t>
      </w:r>
      <w:r w:rsidRPr="00D257F8" w:rsidR="00074D35">
        <w:t xml:space="preserve"> </w:t>
      </w:r>
      <w:r w:rsidRPr="00D257F8">
        <w:t>not</w:t>
      </w:r>
      <w:r w:rsidRPr="00D257F8" w:rsidR="00074D35">
        <w:t xml:space="preserve"> </w:t>
      </w:r>
      <w:r w:rsidRPr="00D257F8">
        <w:t>already</w:t>
      </w:r>
      <w:r w:rsidRPr="00D257F8" w:rsidR="00074D35">
        <w:t xml:space="preserve"> </w:t>
      </w:r>
      <w:r w:rsidRPr="00D257F8">
        <w:t>said</w:t>
      </w:r>
      <w:r w:rsidRPr="00D257F8" w:rsidR="001A60A2">
        <w:t>.</w:t>
      </w:r>
      <w:r w:rsidRPr="00D257F8" w:rsidR="00074D35">
        <w:t xml:space="preserve"> </w:t>
      </w:r>
      <w:r w:rsidRPr="00D257F8" w:rsidR="001A60A2">
        <w:t>I</w:t>
      </w:r>
      <w:r w:rsidRPr="00D257F8" w:rsidR="00074D35">
        <w:t xml:space="preserve"> </w:t>
      </w:r>
      <w:r w:rsidRPr="00D257F8" w:rsidR="001A60A2">
        <w:t>would</w:t>
      </w:r>
      <w:r w:rsidRPr="00D257F8" w:rsidR="00074D35">
        <w:t xml:space="preserve"> </w:t>
      </w:r>
      <w:r w:rsidRPr="00D257F8" w:rsidR="001A60A2">
        <w:t>never</w:t>
      </w:r>
      <w:r w:rsidRPr="00D257F8" w:rsidR="00074D35">
        <w:t xml:space="preserve"> </w:t>
      </w:r>
      <w:r w:rsidRPr="00D257F8" w:rsidR="001A60A2">
        <w:t>say</w:t>
      </w:r>
      <w:r w:rsidRPr="00D257F8" w:rsidR="00074D35">
        <w:t xml:space="preserve"> </w:t>
      </w:r>
      <w:r w:rsidRPr="00D257F8" w:rsidR="001A60A2">
        <w:t>anything</w:t>
      </w:r>
      <w:r w:rsidRPr="00D257F8" w:rsidR="00074D35">
        <w:t xml:space="preserve"> </w:t>
      </w:r>
      <w:r w:rsidRPr="00D257F8" w:rsidR="001A60A2">
        <w:t>before</w:t>
      </w:r>
      <w:r w:rsidRPr="00D257F8" w:rsidR="00074D35">
        <w:t xml:space="preserve"> </w:t>
      </w:r>
      <w:r w:rsidRPr="00D257F8" w:rsidR="001A60A2">
        <w:t>this</w:t>
      </w:r>
      <w:r w:rsidRPr="00D257F8" w:rsidR="00074D35">
        <w:t xml:space="preserve"> </w:t>
      </w:r>
      <w:r w:rsidRPr="00D257F8" w:rsidR="001A60A2">
        <w:t>Committee</w:t>
      </w:r>
      <w:r w:rsidRPr="00D257F8" w:rsidR="00074D35">
        <w:t xml:space="preserve"> </w:t>
      </w:r>
      <w:r w:rsidRPr="00D257F8" w:rsidR="001A60A2">
        <w:t>that</w:t>
      </w:r>
      <w:r w:rsidRPr="00D257F8" w:rsidR="00074D35">
        <w:t xml:space="preserve"> </w:t>
      </w:r>
      <w:r w:rsidRPr="00D257F8" w:rsidR="001A60A2">
        <w:t>I</w:t>
      </w:r>
      <w:r w:rsidRPr="00D257F8" w:rsidR="00074D35">
        <w:t xml:space="preserve"> </w:t>
      </w:r>
      <w:r w:rsidRPr="00D257F8" w:rsidR="001A60A2">
        <w:t>have</w:t>
      </w:r>
      <w:r w:rsidRPr="00D257F8" w:rsidR="00074D35">
        <w:t xml:space="preserve"> </w:t>
      </w:r>
      <w:r w:rsidRPr="00D257F8" w:rsidR="001A60A2">
        <w:t>not</w:t>
      </w:r>
      <w:r w:rsidRPr="00D257F8" w:rsidR="00074D35">
        <w:t xml:space="preserve"> </w:t>
      </w:r>
      <w:r w:rsidRPr="00D257F8" w:rsidR="001A60A2">
        <w:t>already</w:t>
      </w:r>
      <w:r w:rsidRPr="00D257F8" w:rsidR="00074D35">
        <w:t xml:space="preserve"> </w:t>
      </w:r>
      <w:r w:rsidRPr="00D257F8" w:rsidR="001A60A2">
        <w:t>raised.</w:t>
      </w:r>
      <w:r w:rsidRPr="00D257F8" w:rsidR="00074D35">
        <w:t xml:space="preserve"> </w:t>
      </w:r>
      <w:r w:rsidRPr="00D257F8" w:rsidR="001A60A2">
        <w:t>P</w:t>
      </w:r>
      <w:r w:rsidRPr="00D257F8">
        <w:t>eople</w:t>
      </w:r>
      <w:r w:rsidRPr="00D257F8" w:rsidR="00074D35">
        <w:t xml:space="preserve"> </w:t>
      </w:r>
      <w:r w:rsidRPr="00D257F8">
        <w:t>know</w:t>
      </w:r>
      <w:r w:rsidRPr="00D257F8" w:rsidR="00074D35">
        <w:t xml:space="preserve"> </w:t>
      </w:r>
      <w:r w:rsidRPr="00D257F8">
        <w:t>my</w:t>
      </w:r>
      <w:r w:rsidRPr="00D257F8" w:rsidR="00074D35">
        <w:t xml:space="preserve"> </w:t>
      </w:r>
      <w:r w:rsidRPr="00D257F8">
        <w:t>views.</w:t>
      </w:r>
      <w:r w:rsidRPr="00D257F8" w:rsidR="00074D35">
        <w:t xml:space="preserve"> </w:t>
      </w:r>
      <w:r w:rsidRPr="00D257F8">
        <w:t>My</w:t>
      </w:r>
      <w:r w:rsidRPr="00D257F8" w:rsidR="00074D35">
        <w:t xml:space="preserve"> </w:t>
      </w:r>
      <w:r w:rsidRPr="00D257F8">
        <w:t>views</w:t>
      </w:r>
      <w:r w:rsidRPr="00D257F8" w:rsidR="00074D35">
        <w:t xml:space="preserve"> </w:t>
      </w:r>
      <w:r w:rsidRPr="00D257F8">
        <w:t>are</w:t>
      </w:r>
      <w:r w:rsidRPr="00D257F8" w:rsidR="00074D35">
        <w:t xml:space="preserve"> </w:t>
      </w:r>
      <w:r w:rsidRPr="00D257F8">
        <w:t>abundantly</w:t>
      </w:r>
      <w:r w:rsidRPr="00D257F8" w:rsidR="00074D35">
        <w:t xml:space="preserve"> </w:t>
      </w:r>
      <w:r w:rsidRPr="00D257F8">
        <w:t>clear</w:t>
      </w:r>
      <w:r w:rsidRPr="00D257F8" w:rsidR="00A6733D">
        <w:t xml:space="preserve">, but I think </w:t>
      </w:r>
      <w:r w:rsidRPr="00D257F8" w:rsidR="001A60A2">
        <w:t>there</w:t>
      </w:r>
      <w:r w:rsidRPr="00D257F8" w:rsidR="00074D35">
        <w:t xml:space="preserve"> </w:t>
      </w:r>
      <w:r w:rsidRPr="00D257F8" w:rsidR="001A60A2">
        <w:t>has</w:t>
      </w:r>
      <w:r w:rsidRPr="00D257F8" w:rsidR="00074D35">
        <w:t xml:space="preserve"> </w:t>
      </w:r>
      <w:r w:rsidRPr="00D257F8" w:rsidR="001A60A2">
        <w:t>been</w:t>
      </w:r>
      <w:r w:rsidRPr="00D257F8" w:rsidR="00074D35">
        <w:t xml:space="preserve"> </w:t>
      </w:r>
      <w:r w:rsidRPr="00D257F8" w:rsidR="001A60A2">
        <w:t>some</w:t>
      </w:r>
      <w:r w:rsidRPr="00D257F8" w:rsidR="00074D35">
        <w:t xml:space="preserve"> </w:t>
      </w:r>
      <w:r w:rsidRPr="00D257F8" w:rsidR="001A60A2">
        <w:t>rethinking</w:t>
      </w:r>
      <w:r w:rsidRPr="00D257F8" w:rsidR="00074D35">
        <w:t xml:space="preserve"> </w:t>
      </w:r>
      <w:r w:rsidRPr="00D257F8" w:rsidR="001A60A2">
        <w:t>on</w:t>
      </w:r>
      <w:r w:rsidRPr="00D257F8" w:rsidR="00074D35">
        <w:t xml:space="preserve"> </w:t>
      </w:r>
      <w:r w:rsidRPr="00D257F8" w:rsidR="001A60A2">
        <w:t>that</w:t>
      </w:r>
      <w:r w:rsidRPr="00D257F8" w:rsidR="00074D35">
        <w:t xml:space="preserve"> </w:t>
      </w:r>
      <w:r w:rsidRPr="00D257F8" w:rsidR="001A60A2">
        <w:t>now.</w:t>
      </w:r>
    </w:p>
    <w:p w:rsidR="005A0C4D" w:rsidRPr="00D257F8" w:rsidP="005A0C4D">
      <w:pPr>
        <w:pStyle w:val="Question"/>
      </w:pPr>
      <w:sdt>
        <w:sdtPr>
          <w:alias w:val="Member"/>
          <w:tag w:val="&lt;Member mnisId='1438' dodsId='25525'&gt;"/>
          <w:id w:val="734135430"/>
          <w:placeholder>
            <w:docPart w:val="DefaultPlaceholder_1082065158"/>
          </w:placeholder>
          <w:richText/>
        </w:sdtPr>
        <w:sdtContent>
          <w:r w:rsidRPr="00D257F8" w:rsidR="002F504E">
            <w:rPr>
              <w:b/>
            </w:rPr>
            <w:t>Mr Jones:</w:t>
          </w:r>
        </w:sdtContent>
      </w:sdt>
      <w:r w:rsidRPr="00D257F8" w:rsidR="00074D35">
        <w:t xml:space="preserve"> </w:t>
      </w:r>
      <w:r w:rsidRPr="00D257F8" w:rsidR="001A60A2">
        <w:t>When</w:t>
      </w:r>
      <w:r w:rsidRPr="00D257F8" w:rsidR="00074D35">
        <w:t xml:space="preserve"> </w:t>
      </w:r>
      <w:r w:rsidRPr="00D257F8" w:rsidR="001A60A2">
        <w:t>we</w:t>
      </w:r>
      <w:r w:rsidRPr="00D257F8" w:rsidR="00074D35">
        <w:t xml:space="preserve"> </w:t>
      </w:r>
      <w:r w:rsidRPr="00D257F8" w:rsidR="001A60A2">
        <w:t>heard</w:t>
      </w:r>
      <w:r w:rsidRPr="00D257F8" w:rsidR="00074D35">
        <w:t xml:space="preserve"> </w:t>
      </w:r>
      <w:r w:rsidRPr="00D257F8" w:rsidR="001A60A2">
        <w:t>it,</w:t>
      </w:r>
      <w:r w:rsidRPr="00D257F8" w:rsidR="00074D35">
        <w:t xml:space="preserve"> </w:t>
      </w:r>
      <w:r w:rsidRPr="00D257F8" w:rsidR="001A60A2">
        <w:t>t</w:t>
      </w:r>
      <w:r w:rsidRPr="00D257F8">
        <w:t>he</w:t>
      </w:r>
      <w:r w:rsidRPr="00D257F8" w:rsidR="00074D35">
        <w:t xml:space="preserve"> </w:t>
      </w:r>
      <w:r w:rsidRPr="00D257F8">
        <w:t>Committee</w:t>
      </w:r>
      <w:r w:rsidRPr="00D257F8" w:rsidR="00074D35">
        <w:t xml:space="preserve"> </w:t>
      </w:r>
      <w:r w:rsidRPr="00D257F8">
        <w:t>was</w:t>
      </w:r>
      <w:r w:rsidRPr="00D257F8" w:rsidR="00074D35">
        <w:t xml:space="preserve"> </w:t>
      </w:r>
      <w:r w:rsidRPr="00D257F8">
        <w:t>of</w:t>
      </w:r>
      <w:r w:rsidRPr="00D257F8" w:rsidR="00074D35">
        <w:t xml:space="preserve"> </w:t>
      </w:r>
      <w:r w:rsidRPr="00D257F8">
        <w:t>the</w:t>
      </w:r>
      <w:r w:rsidRPr="00D257F8" w:rsidR="00074D35">
        <w:t xml:space="preserve"> </w:t>
      </w:r>
      <w:r w:rsidRPr="00D257F8">
        <w:t>same</w:t>
      </w:r>
      <w:r w:rsidRPr="00D257F8" w:rsidR="00074D35">
        <w:t xml:space="preserve"> </w:t>
      </w:r>
      <w:r w:rsidRPr="00D257F8">
        <w:t>opinion.</w:t>
      </w:r>
      <w:r w:rsidRPr="00D257F8" w:rsidR="00074D35">
        <w:t xml:space="preserve"> </w:t>
      </w:r>
      <w:r w:rsidRPr="00D257F8">
        <w:t>What</w:t>
      </w:r>
      <w:r w:rsidRPr="00D257F8" w:rsidR="00074D35">
        <w:t xml:space="preserve"> </w:t>
      </w:r>
      <w:r w:rsidRPr="00D257F8">
        <w:t>are</w:t>
      </w:r>
      <w:r w:rsidRPr="00D257F8" w:rsidR="00074D35">
        <w:t xml:space="preserve"> </w:t>
      </w:r>
      <w:r w:rsidRPr="00D257F8">
        <w:t>your</w:t>
      </w:r>
      <w:r w:rsidRPr="00D257F8" w:rsidR="00074D35">
        <w:t xml:space="preserve"> </w:t>
      </w:r>
      <w:r w:rsidRPr="00D257F8">
        <w:t>thoughts</w:t>
      </w:r>
      <w:r w:rsidRPr="00D257F8" w:rsidR="00074D35">
        <w:t xml:space="preserve"> </w:t>
      </w:r>
      <w:r w:rsidRPr="00D257F8">
        <w:t>about</w:t>
      </w:r>
      <w:r w:rsidRPr="00D257F8" w:rsidR="00074D35">
        <w:t xml:space="preserve"> </w:t>
      </w:r>
      <w:r w:rsidRPr="00D257F8">
        <w:t>the</w:t>
      </w:r>
      <w:r w:rsidRPr="00D257F8" w:rsidR="00074D35">
        <w:t xml:space="preserve"> </w:t>
      </w:r>
      <w:r w:rsidRPr="00D257F8" w:rsidR="001A60A2">
        <w:t>proposal</w:t>
      </w:r>
      <w:r w:rsidRPr="00D257F8" w:rsidR="00074D35">
        <w:t xml:space="preserve"> </w:t>
      </w:r>
      <w:r w:rsidRPr="00D257F8" w:rsidR="001A60A2">
        <w:t>for</w:t>
      </w:r>
      <w:r w:rsidRPr="00D257F8" w:rsidR="00074D35">
        <w:t xml:space="preserve"> </w:t>
      </w:r>
      <w:r w:rsidRPr="00D257F8" w:rsidR="001A60A2">
        <w:t>a</w:t>
      </w:r>
      <w:r w:rsidRPr="00D257F8" w:rsidR="00074D35">
        <w:t xml:space="preserve"> </w:t>
      </w:r>
      <w:r w:rsidRPr="00D257F8" w:rsidR="00A6733D">
        <w:t>c</w:t>
      </w:r>
      <w:r w:rsidRPr="00D257F8">
        <w:t>hief</w:t>
      </w:r>
      <w:r w:rsidRPr="00D257F8" w:rsidR="00074D35">
        <w:t xml:space="preserve"> </w:t>
      </w:r>
      <w:r w:rsidRPr="00D257F8" w:rsidR="00A6733D">
        <w:t>e</w:t>
      </w:r>
      <w:r w:rsidRPr="00D257F8" w:rsidR="001A60A2">
        <w:t>xecutive</w:t>
      </w:r>
      <w:r w:rsidRPr="00D257F8" w:rsidR="00074D35">
        <w:t xml:space="preserve"> </w:t>
      </w:r>
      <w:r w:rsidRPr="00D257F8" w:rsidR="001A60A2">
        <w:t>role?</w:t>
      </w:r>
    </w:p>
    <w:p w:rsidR="00A6733D" w:rsidRPr="00D257F8" w:rsidP="00A6733D">
      <w:pPr>
        <w:pStyle w:val="Answer"/>
      </w:pPr>
      <w:sdt>
        <w:sdtPr>
          <w:alias w:val="Witness"/>
          <w:id w:val="2104530252"/>
          <w:placeholder>
            <w:docPart w:val="DefaultPlaceholder_1082065158"/>
          </w:placeholder>
          <w:richText/>
        </w:sdtPr>
        <w:sdtContent>
          <w:r w:rsidRPr="00D257F8" w:rsidR="00074D35">
            <w:rPr>
              <w:b/>
              <w:i/>
              <w:iCs/>
            </w:rPr>
            <w:t>Nicola Williams:</w:t>
          </w:r>
          <w:r w:rsidRPr="00D257F8" w:rsidR="00074D35">
            <w:rPr>
              <w:b/>
            </w:rPr>
            <w:t xml:space="preserve"> </w:t>
          </w:r>
        </w:sdtContent>
      </w:sdt>
      <w:r w:rsidRPr="00D257F8">
        <w:t>T</w:t>
      </w:r>
      <w:r w:rsidRPr="00D257F8" w:rsidR="005A0C4D">
        <w:t>hat</w:t>
      </w:r>
      <w:r w:rsidRPr="00D257F8" w:rsidR="00074D35">
        <w:t xml:space="preserve"> </w:t>
      </w:r>
      <w:r w:rsidRPr="00D257F8" w:rsidR="005A0C4D">
        <w:t>is</w:t>
      </w:r>
      <w:r w:rsidRPr="00D257F8" w:rsidR="00074D35">
        <w:t xml:space="preserve"> </w:t>
      </w:r>
      <w:r w:rsidRPr="00D257F8">
        <w:t xml:space="preserve">not </w:t>
      </w:r>
      <w:r w:rsidRPr="00D257F8" w:rsidR="005A0C4D">
        <w:t>a</w:t>
      </w:r>
      <w:r w:rsidRPr="00D257F8" w:rsidR="00074D35">
        <w:t xml:space="preserve"> </w:t>
      </w:r>
      <w:r w:rsidRPr="00D257F8" w:rsidR="005A0C4D">
        <w:t>good</w:t>
      </w:r>
      <w:r w:rsidRPr="00D257F8" w:rsidR="00074D35">
        <w:t xml:space="preserve"> </w:t>
      </w:r>
      <w:r w:rsidRPr="00D257F8" w:rsidR="005A0C4D">
        <w:t>idea</w:t>
      </w:r>
      <w:r w:rsidRPr="00D257F8" w:rsidR="00074D35">
        <w:t xml:space="preserve"> </w:t>
      </w:r>
      <w:r w:rsidRPr="00D257F8" w:rsidR="001A60A2">
        <w:t>either</w:t>
      </w:r>
      <w:r w:rsidRPr="00D257F8" w:rsidR="00074D35">
        <w:t xml:space="preserve"> </w:t>
      </w:r>
      <w:r w:rsidRPr="00D257F8" w:rsidR="005A0C4D">
        <w:t>and</w:t>
      </w:r>
      <w:r w:rsidRPr="00D257F8" w:rsidR="00074D35">
        <w:t xml:space="preserve"> </w:t>
      </w:r>
      <w:r w:rsidRPr="00D257F8" w:rsidR="005A0C4D">
        <w:t>I</w:t>
      </w:r>
      <w:r w:rsidRPr="00D257F8" w:rsidR="00074D35">
        <w:t xml:space="preserve"> </w:t>
      </w:r>
      <w:r w:rsidRPr="00D257F8" w:rsidR="005A0C4D">
        <w:t>will</w:t>
      </w:r>
      <w:r w:rsidRPr="00D257F8" w:rsidR="00074D35">
        <w:t xml:space="preserve"> </w:t>
      </w:r>
      <w:r w:rsidRPr="00D257F8" w:rsidR="005A0C4D">
        <w:t>tell</w:t>
      </w:r>
      <w:r w:rsidRPr="00D257F8" w:rsidR="00074D35">
        <w:t xml:space="preserve"> </w:t>
      </w:r>
      <w:r w:rsidRPr="00D257F8" w:rsidR="005A0C4D">
        <w:t>you</w:t>
      </w:r>
      <w:r w:rsidRPr="00D257F8" w:rsidR="00074D35">
        <w:t xml:space="preserve"> </w:t>
      </w:r>
      <w:r w:rsidRPr="00D257F8" w:rsidR="005A0C4D">
        <w:t>why.</w:t>
      </w:r>
      <w:r w:rsidRPr="00D257F8" w:rsidR="00074D35">
        <w:t xml:space="preserve"> </w:t>
      </w:r>
      <w:r w:rsidRPr="00D257F8" w:rsidR="001A60A2">
        <w:t>First,</w:t>
      </w:r>
      <w:r w:rsidRPr="00D257F8" w:rsidR="00074D35">
        <w:t xml:space="preserve"> </w:t>
      </w:r>
      <w:r w:rsidRPr="00D257F8" w:rsidR="001A60A2">
        <w:t>looking</w:t>
      </w:r>
      <w:r w:rsidRPr="00D257F8" w:rsidR="00074D35">
        <w:t xml:space="preserve"> </w:t>
      </w:r>
      <w:r w:rsidRPr="00D257F8" w:rsidR="001A60A2">
        <w:t>back,</w:t>
      </w:r>
      <w:r w:rsidRPr="00D257F8" w:rsidR="00074D35">
        <w:t xml:space="preserve"> </w:t>
      </w:r>
      <w:r w:rsidRPr="00D257F8" w:rsidR="001A60A2">
        <w:t>t</w:t>
      </w:r>
      <w:r w:rsidRPr="00D257F8" w:rsidR="005A0C4D">
        <w:t>here</w:t>
      </w:r>
      <w:r w:rsidRPr="00D257F8" w:rsidR="00074D35">
        <w:t xml:space="preserve"> </w:t>
      </w:r>
      <w:r w:rsidRPr="00D257F8" w:rsidR="005A0C4D">
        <w:t>are</w:t>
      </w:r>
      <w:r w:rsidRPr="00D257F8" w:rsidR="00074D35">
        <w:t xml:space="preserve"> </w:t>
      </w:r>
      <w:r w:rsidRPr="00D257F8" w:rsidR="005A0C4D">
        <w:t>a</w:t>
      </w:r>
      <w:r w:rsidRPr="00D257F8" w:rsidR="00074D35">
        <w:t xml:space="preserve"> </w:t>
      </w:r>
      <w:r w:rsidRPr="00D257F8" w:rsidR="005A0C4D">
        <w:t>couple</w:t>
      </w:r>
      <w:r w:rsidRPr="00D257F8" w:rsidR="00074D35">
        <w:t xml:space="preserve"> </w:t>
      </w:r>
      <w:r w:rsidRPr="00D257F8" w:rsidR="005A0C4D">
        <w:t>of</w:t>
      </w:r>
      <w:r w:rsidRPr="00D257F8" w:rsidR="00074D35">
        <w:t xml:space="preserve"> </w:t>
      </w:r>
      <w:r w:rsidRPr="00D257F8" w:rsidR="005A0C4D">
        <w:t>things</w:t>
      </w:r>
      <w:r w:rsidRPr="00D257F8" w:rsidR="00074D35">
        <w:t xml:space="preserve"> </w:t>
      </w:r>
      <w:r w:rsidRPr="00D257F8">
        <w:t xml:space="preserve">that </w:t>
      </w:r>
      <w:r w:rsidRPr="00D257F8" w:rsidR="005A0C4D">
        <w:t>I</w:t>
      </w:r>
      <w:r w:rsidRPr="00D257F8" w:rsidR="00074D35">
        <w:t xml:space="preserve"> </w:t>
      </w:r>
      <w:r w:rsidRPr="00D257F8" w:rsidR="005A0C4D">
        <w:t>would</w:t>
      </w:r>
      <w:r w:rsidRPr="00D257F8" w:rsidR="00074D35">
        <w:t xml:space="preserve"> </w:t>
      </w:r>
      <w:r w:rsidRPr="00D257F8" w:rsidR="005A0C4D">
        <w:t>have</w:t>
      </w:r>
      <w:r w:rsidRPr="00D257F8" w:rsidR="00074D35">
        <w:t xml:space="preserve"> </w:t>
      </w:r>
      <w:r w:rsidRPr="00D257F8" w:rsidR="005A0C4D">
        <w:t>benefit</w:t>
      </w:r>
      <w:r w:rsidRPr="00D257F8" w:rsidR="001A60A2">
        <w:t>ted</w:t>
      </w:r>
      <w:r w:rsidRPr="00D257F8" w:rsidR="00074D35">
        <w:t xml:space="preserve"> </w:t>
      </w:r>
      <w:r w:rsidRPr="00D257F8" w:rsidR="001A60A2">
        <w:t>from</w:t>
      </w:r>
      <w:r w:rsidRPr="00D257F8" w:rsidR="00074D35">
        <w:t xml:space="preserve"> </w:t>
      </w:r>
      <w:r w:rsidRPr="00D257F8" w:rsidR="001A60A2">
        <w:t>as</w:t>
      </w:r>
      <w:r w:rsidRPr="00D257F8" w:rsidR="00074D35">
        <w:t xml:space="preserve"> </w:t>
      </w:r>
      <w:r w:rsidRPr="00D257F8" w:rsidR="001A60A2">
        <w:t>an</w:t>
      </w:r>
      <w:r w:rsidRPr="00D257F8" w:rsidR="00074D35">
        <w:t xml:space="preserve"> </w:t>
      </w:r>
      <w:r w:rsidRPr="00D257F8">
        <w:t>o</w:t>
      </w:r>
      <w:r w:rsidRPr="00D257F8" w:rsidR="001A60A2">
        <w:t>mbudsman</w:t>
      </w:r>
      <w:r w:rsidRPr="00D257F8" w:rsidR="00074D35">
        <w:t xml:space="preserve"> </w:t>
      </w:r>
      <w:r w:rsidRPr="00D257F8" w:rsidR="001A60A2">
        <w:t>and</w:t>
      </w:r>
      <w:r w:rsidRPr="00D257F8" w:rsidR="00074D35">
        <w:t xml:space="preserve"> </w:t>
      </w:r>
      <w:r w:rsidRPr="00D257F8">
        <w:t xml:space="preserve">that </w:t>
      </w:r>
      <w:r w:rsidRPr="00D257F8" w:rsidR="001A60A2">
        <w:t>my</w:t>
      </w:r>
      <w:r w:rsidRPr="00D257F8" w:rsidR="00074D35">
        <w:t xml:space="preserve"> </w:t>
      </w:r>
      <w:r w:rsidRPr="00D257F8" w:rsidR="001A60A2">
        <w:t>successor</w:t>
      </w:r>
      <w:r w:rsidRPr="00D257F8" w:rsidR="00074D35">
        <w:t xml:space="preserve"> </w:t>
      </w:r>
      <w:r w:rsidRPr="00D257F8" w:rsidR="001A60A2">
        <w:t>might</w:t>
      </w:r>
      <w:r w:rsidRPr="00D257F8" w:rsidR="00074D35">
        <w:t xml:space="preserve"> </w:t>
      </w:r>
      <w:r w:rsidRPr="00D257F8" w:rsidR="001A60A2">
        <w:t>benefit</w:t>
      </w:r>
      <w:r w:rsidRPr="00D257F8" w:rsidR="00074D35">
        <w:t xml:space="preserve"> </w:t>
      </w:r>
      <w:r w:rsidRPr="00D257F8" w:rsidR="001A60A2">
        <w:t>from.</w:t>
      </w:r>
      <w:r w:rsidRPr="00D257F8" w:rsidR="00074D35">
        <w:t xml:space="preserve"> </w:t>
      </w:r>
      <w:r w:rsidRPr="00D257F8" w:rsidR="005A0C4D">
        <w:t>One</w:t>
      </w:r>
      <w:r w:rsidRPr="00D257F8" w:rsidR="00074D35">
        <w:t xml:space="preserve"> </w:t>
      </w:r>
      <w:r w:rsidRPr="00D257F8" w:rsidR="005A0C4D">
        <w:t>would</w:t>
      </w:r>
      <w:r w:rsidRPr="00D257F8" w:rsidR="00074D35">
        <w:t xml:space="preserve"> </w:t>
      </w:r>
      <w:r w:rsidRPr="00D257F8" w:rsidR="005A0C4D">
        <w:t>have</w:t>
      </w:r>
      <w:r w:rsidRPr="00D257F8" w:rsidR="00074D35">
        <w:t xml:space="preserve"> </w:t>
      </w:r>
      <w:r w:rsidRPr="00D257F8" w:rsidR="005A0C4D">
        <w:t>been</w:t>
      </w:r>
      <w:r w:rsidRPr="00D257F8" w:rsidR="00074D35">
        <w:t xml:space="preserve"> </w:t>
      </w:r>
      <w:r w:rsidRPr="00D257F8" w:rsidR="005A0C4D">
        <w:t>someone</w:t>
      </w:r>
      <w:r w:rsidRPr="00D257F8" w:rsidR="00074D35">
        <w:t xml:space="preserve"> </w:t>
      </w:r>
      <w:r w:rsidRPr="00D257F8" w:rsidR="005A0C4D">
        <w:t>to</w:t>
      </w:r>
      <w:r w:rsidRPr="00D257F8" w:rsidR="00074D35">
        <w:t xml:space="preserve"> </w:t>
      </w:r>
      <w:r w:rsidRPr="00D257F8" w:rsidR="005A0C4D">
        <w:t>carry</w:t>
      </w:r>
      <w:r w:rsidRPr="00D257F8" w:rsidR="00074D35">
        <w:t xml:space="preserve"> </w:t>
      </w:r>
      <w:r w:rsidRPr="00D257F8" w:rsidR="005A0C4D">
        <w:t>the</w:t>
      </w:r>
      <w:r w:rsidRPr="00D257F8" w:rsidR="00074D35">
        <w:t xml:space="preserve"> </w:t>
      </w:r>
      <w:r w:rsidRPr="00D257F8" w:rsidR="005A0C4D">
        <w:t>load</w:t>
      </w:r>
      <w:r w:rsidRPr="00D257F8" w:rsidR="00074D35">
        <w:t xml:space="preserve"> </w:t>
      </w:r>
      <w:r w:rsidRPr="00D257F8" w:rsidR="005A0C4D">
        <w:t>at</w:t>
      </w:r>
      <w:r w:rsidRPr="00D257F8" w:rsidR="00074D35">
        <w:t xml:space="preserve"> </w:t>
      </w:r>
      <w:r w:rsidRPr="00D257F8" w:rsidR="005A0C4D">
        <w:t>a</w:t>
      </w:r>
      <w:r w:rsidRPr="00D257F8" w:rsidR="00074D35">
        <w:t xml:space="preserve"> </w:t>
      </w:r>
      <w:r w:rsidRPr="00D257F8" w:rsidR="005A0C4D">
        <w:t>senior</w:t>
      </w:r>
      <w:r w:rsidRPr="00D257F8" w:rsidR="00074D35">
        <w:t xml:space="preserve"> </w:t>
      </w:r>
      <w:r w:rsidRPr="00D257F8" w:rsidR="005A0C4D">
        <w:t>level.</w:t>
      </w:r>
      <w:r w:rsidRPr="00D257F8" w:rsidR="00074D35">
        <w:t xml:space="preserve"> </w:t>
      </w:r>
      <w:r w:rsidRPr="00D257F8" w:rsidR="005A0C4D">
        <w:t>I</w:t>
      </w:r>
      <w:r w:rsidRPr="00D257F8" w:rsidR="00074D35">
        <w:t xml:space="preserve"> </w:t>
      </w:r>
      <w:r w:rsidRPr="00D257F8" w:rsidR="005A0C4D">
        <w:t>have</w:t>
      </w:r>
      <w:r w:rsidRPr="00D257F8" w:rsidR="00074D35">
        <w:t xml:space="preserve"> </w:t>
      </w:r>
      <w:r w:rsidRPr="00D257F8" w:rsidR="005A0C4D">
        <w:t>very</w:t>
      </w:r>
      <w:r w:rsidRPr="00D257F8" w:rsidR="00074D35">
        <w:t xml:space="preserve"> </w:t>
      </w:r>
      <w:r w:rsidRPr="00D257F8" w:rsidR="005A0C4D">
        <w:t>good</w:t>
      </w:r>
      <w:r w:rsidRPr="00D257F8" w:rsidR="00074D35">
        <w:t xml:space="preserve"> </w:t>
      </w:r>
      <w:r w:rsidRPr="00D257F8" w:rsidR="005A0C4D">
        <w:t>staff</w:t>
      </w:r>
      <w:r w:rsidRPr="00D257F8" w:rsidR="00074D35">
        <w:t xml:space="preserve"> </w:t>
      </w:r>
      <w:r w:rsidRPr="00D257F8" w:rsidR="005A0C4D">
        <w:t>and</w:t>
      </w:r>
      <w:r w:rsidRPr="00D257F8" w:rsidR="00074D35">
        <w:t xml:space="preserve"> </w:t>
      </w:r>
      <w:r w:rsidRPr="00D257F8" w:rsidR="005A0C4D">
        <w:t>a</w:t>
      </w:r>
      <w:r w:rsidRPr="00D257F8" w:rsidR="00074D35">
        <w:t xml:space="preserve"> </w:t>
      </w:r>
      <w:r w:rsidRPr="00D257F8" w:rsidR="005A0C4D">
        <w:t>very</w:t>
      </w:r>
      <w:r w:rsidRPr="00D257F8" w:rsidR="00074D35">
        <w:t xml:space="preserve"> </w:t>
      </w:r>
      <w:r w:rsidRPr="00D257F8" w:rsidR="005A0C4D">
        <w:t>good</w:t>
      </w:r>
      <w:r w:rsidRPr="00D257F8" w:rsidR="00074D35">
        <w:t xml:space="preserve"> </w:t>
      </w:r>
      <w:r w:rsidRPr="00D257F8" w:rsidR="005A0C4D">
        <w:t>senior</w:t>
      </w:r>
      <w:r w:rsidRPr="00D257F8" w:rsidR="00074D35">
        <w:t xml:space="preserve"> </w:t>
      </w:r>
      <w:r w:rsidRPr="00D257F8" w:rsidR="005A0C4D">
        <w:t>team</w:t>
      </w:r>
      <w:r w:rsidRPr="00D257F8" w:rsidR="001A60A2">
        <w:t>,</w:t>
      </w:r>
      <w:r w:rsidRPr="00D257F8" w:rsidR="00074D35">
        <w:t xml:space="preserve"> </w:t>
      </w:r>
      <w:r w:rsidRPr="00D257F8" w:rsidR="001A60A2">
        <w:t>but</w:t>
      </w:r>
      <w:r w:rsidRPr="00D257F8" w:rsidR="00074D35">
        <w:t xml:space="preserve"> </w:t>
      </w:r>
      <w:r w:rsidRPr="00D257F8" w:rsidR="001A60A2">
        <w:t>you</w:t>
      </w:r>
      <w:r w:rsidRPr="00D257F8" w:rsidR="00074D35">
        <w:t xml:space="preserve"> </w:t>
      </w:r>
      <w:r w:rsidRPr="00D257F8" w:rsidR="001A60A2">
        <w:t>have</w:t>
      </w:r>
      <w:r w:rsidRPr="00D257F8" w:rsidR="00074D35">
        <w:t xml:space="preserve"> </w:t>
      </w:r>
      <w:r w:rsidRPr="00D257F8" w:rsidR="001A60A2">
        <w:t>to</w:t>
      </w:r>
      <w:r w:rsidRPr="00D257F8" w:rsidR="00074D35">
        <w:t xml:space="preserve"> </w:t>
      </w:r>
      <w:r w:rsidRPr="00D257F8" w:rsidR="001A60A2">
        <w:t>have</w:t>
      </w:r>
      <w:r w:rsidRPr="00D257F8" w:rsidR="00074D35">
        <w:t xml:space="preserve"> </w:t>
      </w:r>
      <w:r w:rsidRPr="00D257F8" w:rsidR="001A60A2">
        <w:t>some</w:t>
      </w:r>
      <w:r w:rsidRPr="00D257F8">
        <w:t>one at the</w:t>
      </w:r>
      <w:r w:rsidRPr="00D257F8" w:rsidR="00074D35">
        <w:t xml:space="preserve"> </w:t>
      </w:r>
      <w:r w:rsidRPr="00D257F8" w:rsidR="001A60A2">
        <w:t>level</w:t>
      </w:r>
      <w:r w:rsidRPr="00D257F8" w:rsidR="00074D35">
        <w:t xml:space="preserve"> </w:t>
      </w:r>
      <w:r w:rsidRPr="00D257F8" w:rsidR="001A60A2">
        <w:t>above</w:t>
      </w:r>
      <w:r w:rsidRPr="00D257F8">
        <w:t xml:space="preserve">, </w:t>
      </w:r>
      <w:r w:rsidRPr="00D257F8" w:rsidR="001A60A2">
        <w:t>such</w:t>
      </w:r>
      <w:r w:rsidRPr="00D257F8" w:rsidR="00074D35">
        <w:t xml:space="preserve"> </w:t>
      </w:r>
      <w:r w:rsidRPr="00D257F8" w:rsidR="001A60A2">
        <w:t>as</w:t>
      </w:r>
      <w:r w:rsidRPr="00D257F8" w:rsidR="00074D35">
        <w:t xml:space="preserve"> </w:t>
      </w:r>
      <w:r w:rsidRPr="00D257F8" w:rsidR="001A60A2">
        <w:t>a</w:t>
      </w:r>
      <w:r w:rsidRPr="00D257F8" w:rsidR="00074D35">
        <w:t xml:space="preserve"> </w:t>
      </w:r>
      <w:r w:rsidRPr="00D257F8">
        <w:t>d</w:t>
      </w:r>
      <w:r w:rsidRPr="00D257F8" w:rsidR="001A60A2">
        <w:t>eputy</w:t>
      </w:r>
      <w:r w:rsidRPr="00D257F8" w:rsidR="00074D35">
        <w:t xml:space="preserve"> </w:t>
      </w:r>
      <w:r w:rsidRPr="00D257F8">
        <w:t>o</w:t>
      </w:r>
      <w:r w:rsidRPr="00D257F8" w:rsidR="005A0C4D">
        <w:t>mbudsman</w:t>
      </w:r>
      <w:r w:rsidRPr="00D257F8">
        <w:t>, for example</w:t>
      </w:r>
      <w:r w:rsidRPr="00D257F8" w:rsidR="00303D6F">
        <w:t>.</w:t>
      </w:r>
      <w:r w:rsidRPr="00D257F8" w:rsidR="00074D35">
        <w:t xml:space="preserve"> </w:t>
      </w:r>
      <w:r w:rsidRPr="00D257F8" w:rsidR="00303D6F">
        <w:t>At</w:t>
      </w:r>
      <w:r w:rsidRPr="00D257F8" w:rsidR="00074D35">
        <w:t xml:space="preserve"> </w:t>
      </w:r>
      <w:r w:rsidRPr="00D257F8" w:rsidR="00303D6F">
        <w:t>the</w:t>
      </w:r>
      <w:r w:rsidRPr="00D257F8" w:rsidR="00074D35">
        <w:t xml:space="preserve"> </w:t>
      </w:r>
      <w:r w:rsidRPr="00D257F8" w:rsidR="00303D6F">
        <w:t>beginning,</w:t>
      </w:r>
      <w:r w:rsidRPr="00D257F8" w:rsidR="00074D35">
        <w:t xml:space="preserve"> </w:t>
      </w:r>
      <w:r w:rsidRPr="00D257F8" w:rsidR="00303D6F">
        <w:t>I</w:t>
      </w:r>
      <w:r w:rsidRPr="00D257F8" w:rsidR="00074D35">
        <w:t xml:space="preserve"> </w:t>
      </w:r>
      <w:r w:rsidRPr="00D257F8" w:rsidR="00303D6F">
        <w:t>would</w:t>
      </w:r>
      <w:r w:rsidRPr="00D257F8">
        <w:t xml:space="preserve"> also</w:t>
      </w:r>
      <w:r w:rsidRPr="00D257F8" w:rsidR="00074D35">
        <w:t xml:space="preserve"> </w:t>
      </w:r>
      <w:r w:rsidRPr="00D257F8" w:rsidR="00303D6F">
        <w:t>have</w:t>
      </w:r>
      <w:r w:rsidRPr="00D257F8" w:rsidR="00074D35">
        <w:t xml:space="preserve"> </w:t>
      </w:r>
      <w:r w:rsidRPr="00D257F8" w:rsidR="00303D6F">
        <w:t>liked</w:t>
      </w:r>
      <w:r w:rsidRPr="00D257F8" w:rsidR="00074D35">
        <w:t xml:space="preserve"> </w:t>
      </w:r>
      <w:r w:rsidRPr="00D257F8" w:rsidR="00303D6F">
        <w:t>an</w:t>
      </w:r>
      <w:r w:rsidRPr="00D257F8" w:rsidR="00074D35">
        <w:t xml:space="preserve"> </w:t>
      </w:r>
      <w:r w:rsidRPr="00D257F8" w:rsidR="00303D6F">
        <w:t>induction</w:t>
      </w:r>
      <w:r w:rsidRPr="00D257F8" w:rsidR="00074D35">
        <w:t xml:space="preserve"> </w:t>
      </w:r>
      <w:r w:rsidRPr="00D257F8" w:rsidR="00303D6F">
        <w:t>to</w:t>
      </w:r>
      <w:r w:rsidRPr="00D257F8" w:rsidR="00074D35">
        <w:t xml:space="preserve"> </w:t>
      </w:r>
      <w:r w:rsidRPr="00D257F8" w:rsidR="00303D6F">
        <w:t>the</w:t>
      </w:r>
      <w:r w:rsidRPr="00D257F8" w:rsidR="00074D35">
        <w:t xml:space="preserve"> </w:t>
      </w:r>
      <w:r w:rsidRPr="00D257F8" w:rsidR="00303D6F">
        <w:t>ways</w:t>
      </w:r>
      <w:r w:rsidRPr="00D257F8" w:rsidR="00074D35">
        <w:t xml:space="preserve"> </w:t>
      </w:r>
      <w:r w:rsidRPr="00D257F8" w:rsidR="00303D6F">
        <w:t>of</w:t>
      </w:r>
      <w:r w:rsidRPr="00D257F8" w:rsidR="00074D35">
        <w:t xml:space="preserve"> </w:t>
      </w:r>
      <w:r w:rsidRPr="00D257F8" w:rsidR="00303D6F">
        <w:t>P</w:t>
      </w:r>
      <w:r w:rsidRPr="00D257F8" w:rsidR="005A0C4D">
        <w:t>arliament</w:t>
      </w:r>
      <w:r w:rsidRPr="00D257F8" w:rsidR="00074D35">
        <w:t xml:space="preserve"> </w:t>
      </w:r>
      <w:r w:rsidRPr="00D257F8" w:rsidR="005A0C4D">
        <w:t>and</w:t>
      </w:r>
      <w:r w:rsidRPr="00D257F8" w:rsidR="00074D35">
        <w:t xml:space="preserve"> </w:t>
      </w:r>
      <w:r w:rsidRPr="00D257F8" w:rsidR="005A0C4D">
        <w:t>Westminster</w:t>
      </w:r>
      <w:r w:rsidRPr="00D257F8">
        <w:t xml:space="preserve">; </w:t>
      </w:r>
      <w:r w:rsidRPr="00D257F8" w:rsidR="005A0C4D">
        <w:t>I</w:t>
      </w:r>
      <w:r w:rsidRPr="00D257F8" w:rsidR="00074D35">
        <w:t xml:space="preserve"> </w:t>
      </w:r>
      <w:r w:rsidRPr="00D257F8" w:rsidR="00303D6F">
        <w:t>did</w:t>
      </w:r>
      <w:r w:rsidRPr="00D257F8" w:rsidR="00074D35">
        <w:t xml:space="preserve"> </w:t>
      </w:r>
      <w:r w:rsidRPr="00D257F8" w:rsidR="00303D6F">
        <w:t>not</w:t>
      </w:r>
      <w:r w:rsidRPr="00D257F8" w:rsidR="00074D35">
        <w:t xml:space="preserve"> </w:t>
      </w:r>
      <w:r w:rsidRPr="00D257F8" w:rsidR="00303D6F">
        <w:t>have</w:t>
      </w:r>
      <w:r w:rsidRPr="00D257F8" w:rsidR="00074D35">
        <w:t xml:space="preserve"> </w:t>
      </w:r>
      <w:r w:rsidRPr="00D257F8" w:rsidR="00303D6F">
        <w:t>any</w:t>
      </w:r>
      <w:r w:rsidRPr="00D257F8" w:rsidR="00074D35">
        <w:t xml:space="preserve"> </w:t>
      </w:r>
      <w:r w:rsidRPr="00D257F8" w:rsidR="00303D6F">
        <w:t>of</w:t>
      </w:r>
      <w:r w:rsidRPr="00D257F8" w:rsidR="00074D35">
        <w:t xml:space="preserve"> </w:t>
      </w:r>
      <w:r w:rsidRPr="00D257F8" w:rsidR="00303D6F">
        <w:t>that</w:t>
      </w:r>
      <w:r w:rsidRPr="00D257F8" w:rsidR="00074D35">
        <w:t xml:space="preserve"> </w:t>
      </w:r>
      <w:r w:rsidRPr="00D257F8" w:rsidR="00303D6F">
        <w:t>and</w:t>
      </w:r>
      <w:r w:rsidRPr="00D257F8" w:rsidR="00074D35">
        <w:t xml:space="preserve"> </w:t>
      </w:r>
      <w:r w:rsidRPr="00D257F8" w:rsidR="00303D6F">
        <w:t>I</w:t>
      </w:r>
      <w:r w:rsidRPr="00D257F8" w:rsidR="00074D35">
        <w:t xml:space="preserve"> </w:t>
      </w:r>
      <w:r w:rsidRPr="00D257F8" w:rsidR="00303D6F">
        <w:t>had</w:t>
      </w:r>
      <w:r w:rsidRPr="00D257F8" w:rsidR="00074D35">
        <w:t xml:space="preserve"> </w:t>
      </w:r>
      <w:r w:rsidRPr="00D257F8" w:rsidR="00303D6F">
        <w:t>to</w:t>
      </w:r>
      <w:r w:rsidRPr="00D257F8" w:rsidR="00074D35">
        <w:t xml:space="preserve"> </w:t>
      </w:r>
      <w:r w:rsidRPr="00D257F8" w:rsidR="00303D6F">
        <w:t>find</w:t>
      </w:r>
      <w:r w:rsidRPr="00D257F8" w:rsidR="00074D35">
        <w:t xml:space="preserve"> </w:t>
      </w:r>
      <w:r w:rsidRPr="00D257F8" w:rsidR="00303D6F">
        <w:t>out</w:t>
      </w:r>
      <w:r w:rsidRPr="00D257F8" w:rsidR="00074D35">
        <w:t xml:space="preserve"> </w:t>
      </w:r>
      <w:r w:rsidRPr="00D257F8" w:rsidR="00303D6F">
        <w:t>as</w:t>
      </w:r>
      <w:r w:rsidRPr="00D257F8" w:rsidR="00074D35">
        <w:t xml:space="preserve"> </w:t>
      </w:r>
      <w:r w:rsidRPr="00D257F8" w:rsidR="00A74ED7">
        <w:t>I</w:t>
      </w:r>
      <w:r w:rsidRPr="00D257F8" w:rsidR="00074D35">
        <w:t xml:space="preserve"> </w:t>
      </w:r>
      <w:r w:rsidRPr="00D257F8" w:rsidR="00A74ED7">
        <w:t>went</w:t>
      </w:r>
      <w:r w:rsidRPr="00D257F8" w:rsidR="00074D35">
        <w:t xml:space="preserve"> </w:t>
      </w:r>
      <w:r w:rsidRPr="00D257F8" w:rsidR="00A74ED7">
        <w:t>along.</w:t>
      </w:r>
      <w:r w:rsidRPr="00D257F8" w:rsidR="00074D35">
        <w:t xml:space="preserve"> </w:t>
      </w:r>
    </w:p>
    <w:p w:rsidR="00074D35" w:rsidRPr="00D257F8" w:rsidP="00074D35">
      <w:pPr>
        <w:pStyle w:val="Answer"/>
      </w:pPr>
      <w:r w:rsidRPr="00D257F8">
        <w:t xml:space="preserve">In terms of a </w:t>
      </w:r>
      <w:r w:rsidRPr="00D257F8" w:rsidR="00A6733D">
        <w:t>c</w:t>
      </w:r>
      <w:r w:rsidRPr="00D257F8">
        <w:t xml:space="preserve">hief </w:t>
      </w:r>
      <w:r w:rsidRPr="00D257F8" w:rsidR="00A6733D">
        <w:t>e</w:t>
      </w:r>
      <w:r w:rsidRPr="00D257F8">
        <w:t xml:space="preserve">xecutive, I cannot see the need for that. My senior team consists of my </w:t>
      </w:r>
      <w:r w:rsidRPr="00D257F8" w:rsidR="00A6733D">
        <w:t>c</w:t>
      </w:r>
      <w:r w:rsidRPr="00D257F8">
        <w:t xml:space="preserve">hief </w:t>
      </w:r>
      <w:r w:rsidRPr="00D257F8" w:rsidR="00A6733D">
        <w:t>of o</w:t>
      </w:r>
      <w:r w:rsidRPr="00D257F8">
        <w:t xml:space="preserve">perations, who is the next most senior person in my </w:t>
      </w:r>
      <w:r w:rsidRPr="00D257F8" w:rsidR="00A6733D">
        <w:t>o</w:t>
      </w:r>
      <w:r w:rsidRPr="00D257F8">
        <w:t>ffice and a band B1 civil servant</w:t>
      </w:r>
      <w:r w:rsidRPr="00D257F8" w:rsidR="00A6733D">
        <w:t>;</w:t>
      </w:r>
      <w:r w:rsidRPr="00D257F8">
        <w:t xml:space="preserve"> a </w:t>
      </w:r>
      <w:r w:rsidRPr="00D257F8" w:rsidR="00A6733D">
        <w:t>h</w:t>
      </w:r>
      <w:r w:rsidRPr="00D257F8">
        <w:t xml:space="preserve">ead of </w:t>
      </w:r>
      <w:r w:rsidRPr="00D257F8" w:rsidR="00A6733D">
        <w:t>i</w:t>
      </w:r>
      <w:r w:rsidRPr="00D257F8">
        <w:t xml:space="preserve">nvestigations; and an acting </w:t>
      </w:r>
      <w:r w:rsidRPr="00D257F8" w:rsidR="00A6733D">
        <w:t>c</w:t>
      </w:r>
      <w:r w:rsidRPr="00D257F8">
        <w:t xml:space="preserve">hief of </w:t>
      </w:r>
      <w:r w:rsidRPr="00D257F8" w:rsidR="00A6733D">
        <w:t>s</w:t>
      </w:r>
      <w:r w:rsidRPr="00D257F8">
        <w:t xml:space="preserve">taff, who I really hope will be confirmed in that role because she has really stepped up to the mark and has been very good in </w:t>
      </w:r>
      <w:r w:rsidR="00C2002E">
        <w:t>i</w:t>
      </w:r>
      <w:r w:rsidRPr="00D257F8">
        <w:t>t. My wider management group includes my statistician, who sits behind me, and my business manager</w:t>
      </w:r>
      <w:r w:rsidRPr="00D257F8" w:rsidR="00A6733D">
        <w:t>; it</w:t>
      </w:r>
      <w:r w:rsidRPr="00D257F8">
        <w:t xml:space="preserve"> is a group of about six people. Between us, we run our </w:t>
      </w:r>
      <w:r w:rsidRPr="00D257F8" w:rsidR="00A6733D">
        <w:t>o</w:t>
      </w:r>
      <w:r w:rsidRPr="00D257F8">
        <w:t xml:space="preserve">ffice. At its maximum, our </w:t>
      </w:r>
      <w:r w:rsidRPr="00D257F8" w:rsidR="00A6733D">
        <w:t>o</w:t>
      </w:r>
      <w:r w:rsidRPr="00D257F8">
        <w:t>ffice has only 23 people in it.</w:t>
      </w:r>
    </w:p>
    <w:p w:rsidR="00074D35" w:rsidRPr="00D257F8" w:rsidP="00074D35">
      <w:pPr>
        <w:pStyle w:val="Answer"/>
      </w:pPr>
      <w:r w:rsidRPr="00D257F8">
        <w:t xml:space="preserve">If you are going to have an extra person come in, it should be a </w:t>
      </w:r>
      <w:r w:rsidRPr="00D257F8" w:rsidR="00A6733D">
        <w:t>deputy ombudsman</w:t>
      </w:r>
      <w:r w:rsidRPr="00D257F8">
        <w:t xml:space="preserve"> rather than a </w:t>
      </w:r>
      <w:r w:rsidRPr="00D257F8" w:rsidR="00A6733D">
        <w:t>c</w:t>
      </w:r>
      <w:r w:rsidRPr="00D257F8">
        <w:t xml:space="preserve">hief </w:t>
      </w:r>
      <w:r w:rsidRPr="00D257F8" w:rsidR="00A6733D">
        <w:t>e</w:t>
      </w:r>
      <w:r w:rsidRPr="00D257F8">
        <w:t xml:space="preserve">xecutive, because a </w:t>
      </w:r>
      <w:r w:rsidRPr="00D257F8" w:rsidR="00A6733D">
        <w:t>deputy ombudsman</w:t>
      </w:r>
      <w:r w:rsidRPr="00D257F8">
        <w:t xml:space="preserve"> can do some of the work. A </w:t>
      </w:r>
      <w:r w:rsidRPr="00D257F8" w:rsidR="00A6733D">
        <w:t>c</w:t>
      </w:r>
      <w:r w:rsidRPr="00D257F8">
        <w:t xml:space="preserve">hief </w:t>
      </w:r>
      <w:r w:rsidRPr="00D257F8" w:rsidR="00A6733D">
        <w:t>e</w:t>
      </w:r>
      <w:r w:rsidRPr="00D257F8">
        <w:t xml:space="preserve">xecutive would not be able to do anything different </w:t>
      </w:r>
      <w:r w:rsidR="00C2002E">
        <w:t xml:space="preserve">from what </w:t>
      </w:r>
      <w:r w:rsidRPr="00D257F8">
        <w:t>my senior team has already been doing.</w:t>
      </w:r>
    </w:p>
    <w:p w:rsidR="00897ADC" w:rsidRPr="00D257F8" w:rsidP="00074D35">
      <w:pPr>
        <w:pStyle w:val="Answer"/>
      </w:pPr>
      <w:r w:rsidRPr="00D257F8">
        <w:t xml:space="preserve">Might I also say, possibly more controversially for the people who would be looking at this, we put in a bid to have additional investigators at the beginning of the year and we were told that we could not have them. </w:t>
      </w:r>
      <w:r w:rsidR="00C2002E">
        <w:t>T</w:t>
      </w:r>
      <w:r w:rsidRPr="00D257F8">
        <w:t xml:space="preserve">he </w:t>
      </w:r>
      <w:r w:rsidRPr="00D257F8" w:rsidR="00A6733D">
        <w:t>o</w:t>
      </w:r>
      <w:r w:rsidRPr="00D257F8">
        <w:t>ffice was designed to have 10 investigators</w:t>
      </w:r>
      <w:r w:rsidRPr="00D257F8">
        <w:t>,</w:t>
      </w:r>
      <w:r w:rsidRPr="00D257F8">
        <w:t xml:space="preserve"> and no one seems to know why 10 was chosen. Certainly, we could do with another five or, at a minimum, another three. We were told at the time that there was no money for that, so imagine my surprise when there </w:t>
      </w:r>
      <w:r w:rsidRPr="00D257F8">
        <w:t xml:space="preserve">was </w:t>
      </w:r>
      <w:r w:rsidRPr="00D257F8">
        <w:t xml:space="preserve">money for a </w:t>
      </w:r>
      <w:r w:rsidRPr="00D257F8">
        <w:t>ch</w:t>
      </w:r>
      <w:r w:rsidRPr="00D257F8">
        <w:t xml:space="preserve">ief </w:t>
      </w:r>
      <w:r w:rsidRPr="00D257F8">
        <w:t>e</w:t>
      </w:r>
      <w:r w:rsidRPr="00D257F8">
        <w:t xml:space="preserve">xecutive. </w:t>
      </w:r>
    </w:p>
    <w:p w:rsidR="00074D35" w:rsidRPr="00D257F8" w:rsidP="00074D35">
      <w:pPr>
        <w:pStyle w:val="Answer"/>
      </w:pPr>
      <w:r w:rsidRPr="00D257F8">
        <w:t xml:space="preserve">There should be a </w:t>
      </w:r>
      <w:r w:rsidRPr="00D257F8" w:rsidR="00A6733D">
        <w:t>deputy ombudsman</w:t>
      </w:r>
      <w:r w:rsidRPr="00D257F8">
        <w:t xml:space="preserve">. There could be a very strong case made out for that, so that if the ombudsman goes on holiday, is sick or falls under a bus, there is somebody who can step up. If the post is gapped, a </w:t>
      </w:r>
      <w:r w:rsidRPr="00D257F8" w:rsidR="00A6733D">
        <w:t>deputy ombudsman</w:t>
      </w:r>
      <w:r w:rsidRPr="00D257F8">
        <w:t xml:space="preserve"> could take the place of that as well.</w:t>
      </w:r>
      <w:r w:rsidRPr="00D257F8" w:rsidR="00897ADC">
        <w:t xml:space="preserve"> Alternatively,</w:t>
      </w:r>
      <w:r w:rsidRPr="00D257F8">
        <w:t xml:space="preserve"> there should not be anybody and, with the money that would be used to pay for those people, we could try to get at least one and a half investigators.</w:t>
      </w:r>
    </w:p>
    <w:p w:rsidR="00074D35" w:rsidRPr="00D257F8" w:rsidP="00074D35">
      <w:pPr>
        <w:pStyle w:val="Question"/>
        <w:numPr>
          <w:ilvl w:val="0"/>
          <w:numId w:val="9"/>
        </w:numPr>
      </w:pPr>
      <w:sdt>
        <w:sdtPr>
          <w:alias w:val="Member"/>
          <w:tag w:val="&lt;Member mnisId='1438' dodsId='25525'&gt;"/>
          <w:id w:val="790479624"/>
          <w:placeholder>
            <w:docPart w:val="F1D1D2CC423E46DB891928BF34854B3D"/>
          </w:placeholder>
          <w:richText/>
        </w:sdtPr>
        <w:sdtContent>
          <w:r w:rsidRPr="00D257F8" w:rsidR="002F504E">
            <w:rPr>
              <w:b/>
            </w:rPr>
            <w:t>Mr Jones:</w:t>
          </w:r>
        </w:sdtContent>
      </w:sdt>
      <w:r w:rsidRPr="00D257F8">
        <w:t xml:space="preserve"> Where are these daft ideas coming from?</w:t>
      </w:r>
    </w:p>
    <w:p w:rsidR="00074D35" w:rsidRPr="00D257F8" w:rsidP="00074D35">
      <w:pPr>
        <w:pStyle w:val="Answer"/>
      </w:pPr>
      <w:sdt>
        <w:sdtPr>
          <w:alias w:val="Witness"/>
          <w:id w:val="112728531"/>
          <w:placeholder>
            <w:docPart w:val="F1D1D2CC423E46DB891928BF34854B3D"/>
          </w:placeholder>
          <w:richText/>
        </w:sdtPr>
        <w:sdtContent>
          <w:r w:rsidRPr="00D257F8">
            <w:rPr>
              <w:b/>
              <w:i/>
              <w:iCs/>
            </w:rPr>
            <w:t>Nicola Williams:</w:t>
          </w:r>
        </w:sdtContent>
      </w:sdt>
      <w:r w:rsidRPr="00D257F8">
        <w:t xml:space="preserve"> “Daft” is your word, not mine. Perhaps you might want to ask people within the</w:t>
      </w:r>
      <w:r w:rsidR="00390270">
        <w:t xml:space="preserve"> MOD </w:t>
      </w:r>
      <w:r w:rsidRPr="00D257F8">
        <w:t xml:space="preserve">about that. </w:t>
      </w:r>
      <w:r w:rsidRPr="00D257F8" w:rsidR="00897ADC">
        <w:t>A</w:t>
      </w:r>
      <w:r w:rsidRPr="00D257F8">
        <w:t>s I have said, I have made my views abundantly clear on both those things.</w:t>
      </w:r>
    </w:p>
    <w:p w:rsidR="00074D35" w:rsidRPr="00D257F8" w:rsidP="00074D35">
      <w:pPr>
        <w:pStyle w:val="Question"/>
        <w:numPr>
          <w:ilvl w:val="0"/>
          <w:numId w:val="9"/>
        </w:numPr>
      </w:pPr>
      <w:sdt>
        <w:sdtPr>
          <w:alias w:val="Member"/>
          <w:tag w:val="&lt;Member mnisId='1438' dodsId='25525'&gt;"/>
          <w:id w:val="-1781102131"/>
          <w:placeholder>
            <w:docPart w:val="F1D1D2CC423E46DB891928BF34854B3D"/>
          </w:placeholder>
          <w:richText/>
        </w:sdtPr>
        <w:sdtContent>
          <w:r w:rsidRPr="00D257F8" w:rsidR="002F504E">
            <w:rPr>
              <w:b/>
            </w:rPr>
            <w:t>Mr Jones:</w:t>
          </w:r>
        </w:sdtContent>
      </w:sdt>
      <w:r w:rsidRPr="00D257F8">
        <w:t xml:space="preserve"> Were you consulted on them?</w:t>
      </w:r>
    </w:p>
    <w:p w:rsidR="00074D35" w:rsidRPr="00D257F8" w:rsidP="00074D35">
      <w:pPr>
        <w:pStyle w:val="Answer"/>
      </w:pPr>
      <w:sdt>
        <w:sdtPr>
          <w:alias w:val="Witness"/>
          <w:id w:val="-593783581"/>
          <w:placeholder>
            <w:docPart w:val="F1D1D2CC423E46DB891928BF34854B3D"/>
          </w:placeholder>
          <w:richText/>
        </w:sdtPr>
        <w:sdtContent>
          <w:r w:rsidRPr="00D257F8">
            <w:rPr>
              <w:b/>
              <w:i/>
              <w:iCs/>
            </w:rPr>
            <w:t>Nicola Williams:</w:t>
          </w:r>
        </w:sdtContent>
      </w:sdt>
      <w:r w:rsidRPr="00D257F8">
        <w:t xml:space="preserve"> Yes. I was consulted on, “What do you think of the proposal that the post should be made part-time? What do you think about there being a </w:t>
      </w:r>
      <w:r w:rsidRPr="00D257F8" w:rsidR="00897ADC">
        <w:t>c</w:t>
      </w:r>
      <w:r w:rsidRPr="00D257F8">
        <w:t xml:space="preserve">hief </w:t>
      </w:r>
      <w:r w:rsidRPr="00D257F8" w:rsidR="00897ADC">
        <w:t>e</w:t>
      </w:r>
      <w:r w:rsidRPr="00D257F8">
        <w:t>xecutive?” The answers that I gave there are the same answers that I am giving you now.</w:t>
      </w:r>
    </w:p>
    <w:p w:rsidR="00074D35" w:rsidRPr="00D257F8" w:rsidP="00074D35">
      <w:pPr>
        <w:pStyle w:val="Question"/>
        <w:numPr>
          <w:ilvl w:val="0"/>
          <w:numId w:val="9"/>
        </w:numPr>
      </w:pPr>
      <w:sdt>
        <w:sdtPr>
          <w:alias w:val="Member"/>
          <w:tag w:val="&lt;Member mnisId='1438' dodsId='25525'&gt;"/>
          <w:id w:val="-1225064839"/>
          <w:placeholder>
            <w:docPart w:val="F1D1D2CC423E46DB891928BF34854B3D"/>
          </w:placeholder>
          <w:richText/>
        </w:sdtPr>
        <w:sdtContent>
          <w:r w:rsidRPr="00D257F8" w:rsidR="002F504E">
            <w:rPr>
              <w:b/>
            </w:rPr>
            <w:t>Mr Jones:</w:t>
          </w:r>
        </w:sdtContent>
      </w:sdt>
      <w:r w:rsidRPr="00D257F8">
        <w:t xml:space="preserve"> Did they give you any rationale for why they were putting those forward?</w:t>
      </w:r>
    </w:p>
    <w:p w:rsidR="00074D35" w:rsidRPr="00D257F8" w:rsidP="00074D35">
      <w:pPr>
        <w:pStyle w:val="Answer"/>
      </w:pPr>
      <w:sdt>
        <w:sdtPr>
          <w:alias w:val="Witness"/>
          <w:id w:val="204301366"/>
          <w:placeholder>
            <w:docPart w:val="F1D1D2CC423E46DB891928BF34854B3D"/>
          </w:placeholder>
          <w:richText/>
        </w:sdtPr>
        <w:sdtContent>
          <w:r w:rsidRPr="00D257F8">
            <w:rPr>
              <w:b/>
              <w:i/>
              <w:iCs/>
            </w:rPr>
            <w:t>Nicola Williams:</w:t>
          </w:r>
        </w:sdtContent>
      </w:sdt>
      <w:r w:rsidRPr="00D257F8">
        <w:t xml:space="preserve"> Yes. I did not find it persuasive. I do not want anyone in the</w:t>
      </w:r>
      <w:r w:rsidR="00390270">
        <w:t xml:space="preserve"> MOD </w:t>
      </w:r>
      <w:r w:rsidRPr="00D257F8">
        <w:t>to say that I am putting words in their mouth</w:t>
      </w:r>
      <w:r w:rsidR="00C2002E">
        <w:t>,</w:t>
      </w:r>
      <w:r w:rsidRPr="00D257F8">
        <w:t xml:space="preserve"> but, effectively, they were saying that, if you have a part-time </w:t>
      </w:r>
      <w:r w:rsidRPr="00D257F8" w:rsidR="00897ADC">
        <w:t>o</w:t>
      </w:r>
      <w:r w:rsidRPr="00D257F8">
        <w:t xml:space="preserve">mbudsman and a </w:t>
      </w:r>
      <w:r w:rsidRPr="00D257F8" w:rsidR="00897ADC">
        <w:t>c</w:t>
      </w:r>
      <w:r w:rsidRPr="00D257F8">
        <w:t xml:space="preserve">hief </w:t>
      </w:r>
      <w:r w:rsidRPr="00D257F8" w:rsidR="00897ADC">
        <w:t>e</w:t>
      </w:r>
      <w:r w:rsidRPr="00D257F8">
        <w:t xml:space="preserve">xecutive, the </w:t>
      </w:r>
      <w:r w:rsidRPr="00D257F8" w:rsidR="00897ADC">
        <w:t>c</w:t>
      </w:r>
      <w:r w:rsidRPr="00D257F8">
        <w:t xml:space="preserve">hief </w:t>
      </w:r>
      <w:r w:rsidRPr="00D257F8" w:rsidR="00897ADC">
        <w:t>e</w:t>
      </w:r>
      <w:r w:rsidRPr="00D257F8">
        <w:t xml:space="preserve">xecutive can pick up the slack and take </w:t>
      </w:r>
      <w:r w:rsidRPr="00D257F8">
        <w:t xml:space="preserve">over some of the roles of the ombudsman. </w:t>
      </w:r>
      <w:r w:rsidRPr="00D257F8" w:rsidR="00897ADC">
        <w:t>W</w:t>
      </w:r>
      <w:r w:rsidRPr="00D257F8">
        <w:t xml:space="preserve">hen I looked at it, they </w:t>
      </w:r>
      <w:r w:rsidRPr="00D257F8" w:rsidR="00897ADC">
        <w:t xml:space="preserve">actually </w:t>
      </w:r>
      <w:r w:rsidRPr="00D257F8">
        <w:t xml:space="preserve">could not. Also, </w:t>
      </w:r>
      <w:r w:rsidRPr="00D257F8" w:rsidR="00897ADC">
        <w:t xml:space="preserve">in terms of the work of my senior team, </w:t>
      </w:r>
      <w:r w:rsidRPr="00D257F8">
        <w:t xml:space="preserve">we are doing </w:t>
      </w:r>
      <w:r w:rsidRPr="00D257F8" w:rsidR="00897ADC">
        <w:t>that</w:t>
      </w:r>
      <w:r w:rsidR="00C2002E">
        <w:t xml:space="preserve">, </w:t>
      </w:r>
      <w:r w:rsidRPr="00D257F8">
        <w:t xml:space="preserve">and we have been doing it for nearly the last five years. We need extra personnel in our </w:t>
      </w:r>
      <w:r w:rsidRPr="00D257F8" w:rsidR="00AC53F7">
        <w:t>o</w:t>
      </w:r>
      <w:r w:rsidRPr="00D257F8">
        <w:t xml:space="preserve">ffice, but the extra personnel should be extra investigators, or it should be a </w:t>
      </w:r>
      <w:r w:rsidRPr="00D257F8" w:rsidR="00A6733D">
        <w:t>deputy ombudsman</w:t>
      </w:r>
      <w:r w:rsidRPr="00D257F8">
        <w:t>, who could be full</w:t>
      </w:r>
      <w:r w:rsidR="00C2002E">
        <w:t>-time</w:t>
      </w:r>
      <w:r w:rsidRPr="00D257F8">
        <w:t xml:space="preserve"> or part-time, who c</w:t>
      </w:r>
      <w:r w:rsidR="00C2002E">
        <w:t xml:space="preserve">ould </w:t>
      </w:r>
      <w:r w:rsidRPr="00D257F8">
        <w:t>fill the breach i</w:t>
      </w:r>
      <w:r w:rsidRPr="00D257F8" w:rsidR="00AC53F7">
        <w:t>f</w:t>
      </w:r>
      <w:r w:rsidRPr="00D257F8">
        <w:t xml:space="preserve"> there </w:t>
      </w:r>
      <w:r w:rsidR="00C2002E">
        <w:t>wa</w:t>
      </w:r>
      <w:r w:rsidRPr="00D257F8">
        <w:t xml:space="preserve">s no </w:t>
      </w:r>
      <w:r w:rsidRPr="00D257F8" w:rsidR="00AC53F7">
        <w:t>o</w:t>
      </w:r>
      <w:r w:rsidRPr="00D257F8">
        <w:t xml:space="preserve">mbudsman. For example, my term </w:t>
      </w:r>
      <w:r w:rsidR="00C2002E">
        <w:t xml:space="preserve">finishes </w:t>
      </w:r>
      <w:r w:rsidRPr="00D257F8">
        <w:t xml:space="preserve">at the end of December. There may or may not be somebody to start at the beginning of January. If there was a </w:t>
      </w:r>
      <w:r w:rsidRPr="00D257F8" w:rsidR="00A6733D">
        <w:t>deputy ombudsman</w:t>
      </w:r>
      <w:r w:rsidRPr="00D257F8">
        <w:t>, that person could hold the fort then.</w:t>
      </w:r>
    </w:p>
    <w:p w:rsidR="00074D35" w:rsidRPr="00D257F8" w:rsidP="00AC53F7">
      <w:pPr>
        <w:pStyle w:val="Question"/>
      </w:pPr>
      <w:sdt>
        <w:sdtPr>
          <w:alias w:val="Member"/>
          <w:tag w:val="&lt;Member mnisId='1438' dodsId='25525'&gt;"/>
          <w:id w:val="1542243618"/>
          <w:placeholder>
            <w:docPart w:val="F1D1D2CC423E46DB891928BF34854B3D"/>
          </w:placeholder>
          <w:richText/>
        </w:sdtPr>
        <w:sdtContent>
          <w:r w:rsidRPr="00D257F8" w:rsidR="002F504E">
            <w:rPr>
              <w:b/>
            </w:rPr>
            <w:t>Mr Jones:</w:t>
          </w:r>
        </w:sdtContent>
      </w:sdt>
      <w:r w:rsidRPr="00D257F8">
        <w:t xml:space="preserve"> You have answered the next question, which is about resources. The case for a </w:t>
      </w:r>
      <w:r w:rsidRPr="00D257F8" w:rsidR="00A6733D">
        <w:t>deputy ombudsman</w:t>
      </w:r>
      <w:r w:rsidRPr="00D257F8">
        <w:t xml:space="preserve"> is that he or she could deputise for you and take decisions</w:t>
      </w:r>
      <w:r w:rsidR="00C2002E">
        <w:t>?</w:t>
      </w:r>
    </w:p>
    <w:p w:rsidR="00074D35" w:rsidRPr="00D257F8" w:rsidP="00074D35">
      <w:pPr>
        <w:pStyle w:val="Answer"/>
      </w:pPr>
      <w:sdt>
        <w:sdtPr>
          <w:alias w:val="Witness"/>
          <w:id w:val="-1601795808"/>
          <w:placeholder>
            <w:docPart w:val="F1D1D2CC423E46DB891928BF34854B3D"/>
          </w:placeholder>
          <w:richText/>
        </w:sdtPr>
        <w:sdtContent>
          <w:r w:rsidRPr="00D257F8">
            <w:rPr>
              <w:b/>
              <w:i/>
              <w:iCs/>
            </w:rPr>
            <w:t>Nicola Williams:</w:t>
          </w:r>
        </w:sdtContent>
      </w:sdt>
      <w:r w:rsidRPr="00D257F8">
        <w:t xml:space="preserve"> Yes. Currently, if I am away, I can delegate my powers to my </w:t>
      </w:r>
      <w:r w:rsidRPr="00D257F8" w:rsidR="00AC53F7">
        <w:t>c</w:t>
      </w:r>
      <w:r w:rsidRPr="00D257F8">
        <w:t xml:space="preserve">hief of </w:t>
      </w:r>
      <w:r w:rsidRPr="00D257F8" w:rsidR="00AC53F7">
        <w:t>o</w:t>
      </w:r>
      <w:r w:rsidRPr="00D257F8">
        <w:t xml:space="preserve">perations, but I am sure that she herself would say that a </w:t>
      </w:r>
      <w:r w:rsidRPr="00D257F8" w:rsidR="00A6733D">
        <w:t>deputy ombudsman</w:t>
      </w:r>
      <w:r w:rsidRPr="00D257F8">
        <w:t xml:space="preserve"> would assist everybody in the </w:t>
      </w:r>
      <w:r w:rsidRPr="00D257F8" w:rsidR="00AC53F7">
        <w:t>office</w:t>
      </w:r>
      <w:r w:rsidRPr="00D257F8">
        <w:t>, because she has her own work to do.</w:t>
      </w:r>
    </w:p>
    <w:p w:rsidR="00074D35" w:rsidRPr="00D257F8" w:rsidP="00074D35">
      <w:pPr>
        <w:pStyle w:val="Question"/>
        <w:numPr>
          <w:ilvl w:val="0"/>
          <w:numId w:val="9"/>
        </w:numPr>
      </w:pPr>
      <w:sdt>
        <w:sdtPr>
          <w:alias w:val="Member"/>
          <w:tag w:val="&lt;Member mnisId='1487' dodsId='31646'&gt;"/>
          <w:id w:val="505331636"/>
          <w:placeholder>
            <w:docPart w:val="F1D1D2CC423E46DB891928BF34854B3D"/>
          </w:placeholder>
          <w:richText/>
        </w:sdtPr>
        <w:sdtContent>
          <w:r w:rsidRPr="00D257F8">
            <w:rPr>
              <w:b/>
            </w:rPr>
            <w:t>Chair:</w:t>
          </w:r>
        </w:sdtContent>
      </w:sdt>
      <w:r w:rsidRPr="00D257F8">
        <w:t xml:space="preserve"> Is it fair to say, looking back at your time, that there are more things you would have wanted to do</w:t>
      </w:r>
      <w:r w:rsidR="00C2002E">
        <w:t>,</w:t>
      </w:r>
      <w:r w:rsidRPr="00D257F8">
        <w:t xml:space="preserve"> but could not because time prevented it and, therefore, to shift to part-time structure would mean less opportunity to do that</w:t>
      </w:r>
      <w:r w:rsidR="00C2002E">
        <w:t>,</w:t>
      </w:r>
      <w:r w:rsidRPr="00D257F8">
        <w:t xml:space="preserve"> or that you could not expect the CEO to be able to cover you in the same way?</w:t>
      </w:r>
    </w:p>
    <w:p w:rsidR="00074D35" w:rsidRPr="00D257F8" w:rsidP="00074D35">
      <w:pPr>
        <w:pStyle w:val="Answer"/>
      </w:pPr>
      <w:sdt>
        <w:sdtPr>
          <w:alias w:val="Witness"/>
          <w:id w:val="-52547828"/>
          <w:placeholder>
            <w:docPart w:val="F1D1D2CC423E46DB891928BF34854B3D"/>
          </w:placeholder>
          <w:richText/>
        </w:sdtPr>
        <w:sdtContent>
          <w:r w:rsidRPr="00D257F8">
            <w:rPr>
              <w:b/>
              <w:i/>
              <w:iCs/>
            </w:rPr>
            <w:t>Nicola Williams:</w:t>
          </w:r>
        </w:sdtContent>
      </w:sdt>
      <w:r w:rsidRPr="00D257F8">
        <w:t xml:space="preserve"> As I understand it—I am sure that, if the</w:t>
      </w:r>
      <w:r w:rsidR="00390270">
        <w:t xml:space="preserve"> MOD </w:t>
      </w:r>
      <w:r w:rsidRPr="00D257F8">
        <w:t>disagree</w:t>
      </w:r>
      <w:r w:rsidRPr="00D257F8" w:rsidR="00AC53F7">
        <w:t>s</w:t>
      </w:r>
      <w:r w:rsidRPr="00D257F8">
        <w:t xml:space="preserve">, </w:t>
      </w:r>
      <w:r w:rsidRPr="00D257F8" w:rsidR="00AC53F7">
        <w:t>it</w:t>
      </w:r>
      <w:r w:rsidRPr="00D257F8">
        <w:t xml:space="preserve"> will write to you and say this—the </w:t>
      </w:r>
      <w:r w:rsidRPr="00D257F8" w:rsidR="00AC53F7">
        <w:t>chief executive</w:t>
      </w:r>
      <w:r w:rsidRPr="00D257F8">
        <w:t xml:space="preserve"> would not take over the core functions of the ombudsman as I have outlined them. They would really be taking over the functions of the management board or the senior leadership team. </w:t>
      </w:r>
      <w:r w:rsidRPr="00D257F8" w:rsidR="00AC53F7">
        <w:t>In terms of d</w:t>
      </w:r>
      <w:r w:rsidRPr="00D257F8">
        <w:t xml:space="preserve">oing the stakeholder engagement, going out and meeting people in situ, meeting service chiefs, signing off on investigations and preparing the annual report, which is the ombudsman’s annual report to the Secretary of State, a </w:t>
      </w:r>
      <w:r w:rsidRPr="00D257F8" w:rsidR="00AC53F7">
        <w:t>chief executive</w:t>
      </w:r>
      <w:r w:rsidRPr="00D257F8">
        <w:t xml:space="preserve"> would not be part of that. A </w:t>
      </w:r>
      <w:r w:rsidRPr="00D257F8" w:rsidR="00A6733D">
        <w:t>deputy ombudsman</w:t>
      </w:r>
      <w:r w:rsidRPr="00D257F8">
        <w:t xml:space="preserve"> could do </w:t>
      </w:r>
      <w:r w:rsidR="00C2002E">
        <w:t>i</w:t>
      </w:r>
      <w:r w:rsidRPr="00D257F8">
        <w:t xml:space="preserve">t, but not a </w:t>
      </w:r>
      <w:r w:rsidRPr="00D257F8" w:rsidR="00AC53F7">
        <w:t>chief executive</w:t>
      </w:r>
      <w:r w:rsidRPr="00D257F8">
        <w:t>. If I had had more time, there would have been things that I would have wanted to do, for sure.</w:t>
      </w:r>
    </w:p>
    <w:p w:rsidR="00074D35" w:rsidRPr="00D257F8" w:rsidP="00074D35">
      <w:pPr>
        <w:pStyle w:val="Question"/>
        <w:numPr>
          <w:ilvl w:val="0"/>
          <w:numId w:val="9"/>
        </w:numPr>
      </w:pPr>
      <w:sdt>
        <w:sdtPr>
          <w:alias w:val="Member"/>
          <w:tag w:val="&lt;Member mnisId='4374' dodsId='121941'&gt;"/>
          <w:id w:val="-592401124"/>
          <w:placeholder>
            <w:docPart w:val="F1D1D2CC423E46DB891928BF34854B3D"/>
          </w:placeholder>
          <w:richText/>
        </w:sdtPr>
        <w:sdtContent>
          <w:r w:rsidRPr="00D257F8">
            <w:rPr>
              <w:b/>
            </w:rPr>
            <w:t>Martin Docherty-Hughes:</w:t>
          </w:r>
        </w:sdtContent>
      </w:sdt>
      <w:r w:rsidRPr="00D257F8">
        <w:t xml:space="preserve"> Where did th</w:t>
      </w:r>
      <w:r w:rsidRPr="00D257F8" w:rsidR="00AC53F7">
        <w:t>ese</w:t>
      </w:r>
      <w:r w:rsidRPr="00D257F8">
        <w:t xml:space="preserve"> idea</w:t>
      </w:r>
      <w:r w:rsidRPr="00D257F8" w:rsidR="00AC53F7">
        <w:t>s</w:t>
      </w:r>
      <w:r w:rsidRPr="00D257F8">
        <w:t xml:space="preserve"> of a </w:t>
      </w:r>
      <w:r w:rsidRPr="00D257F8" w:rsidR="00AC53F7">
        <w:t>chief executive</w:t>
      </w:r>
      <w:r w:rsidRPr="00D257F8">
        <w:t xml:space="preserve"> and a part-timer come from? Was it the Defence Board? Whereabouts in</w:t>
      </w:r>
      <w:r w:rsidR="00390270">
        <w:t xml:space="preserve"> MOD </w:t>
      </w:r>
      <w:r w:rsidRPr="00D257F8">
        <w:t>did this come from?</w:t>
      </w:r>
    </w:p>
    <w:p w:rsidR="00074D35" w:rsidRPr="00D257F8" w:rsidP="00074D35">
      <w:pPr>
        <w:pStyle w:val="Answer"/>
      </w:pPr>
      <w:sdt>
        <w:sdtPr>
          <w:alias w:val="Witness"/>
          <w:id w:val="1499453524"/>
          <w:placeholder>
            <w:docPart w:val="F1D1D2CC423E46DB891928BF34854B3D"/>
          </w:placeholder>
          <w:richText/>
        </w:sdtPr>
        <w:sdtContent>
          <w:r w:rsidRPr="00D257F8">
            <w:rPr>
              <w:b/>
              <w:i/>
              <w:iCs/>
            </w:rPr>
            <w:t>Nicola Williams:</w:t>
          </w:r>
        </w:sdtContent>
      </w:sdt>
      <w:r w:rsidRPr="00D257F8">
        <w:t xml:space="preserve"> I really do not know. I know that there is a </w:t>
      </w:r>
      <w:r w:rsidRPr="00D257F8" w:rsidR="00AC53F7">
        <w:t>s</w:t>
      </w:r>
      <w:r w:rsidRPr="00D257F8">
        <w:t xml:space="preserve">ervice </w:t>
      </w:r>
      <w:r w:rsidRPr="00D257F8" w:rsidR="00AC53F7">
        <w:t>c</w:t>
      </w:r>
      <w:r w:rsidRPr="00D257F8">
        <w:t xml:space="preserve">omplaints </w:t>
      </w:r>
      <w:r w:rsidRPr="00D257F8" w:rsidR="00AC53F7">
        <w:t>t</w:t>
      </w:r>
      <w:r w:rsidRPr="00D257F8">
        <w:t xml:space="preserve">ransformation </w:t>
      </w:r>
      <w:r w:rsidRPr="00D257F8" w:rsidR="00AC53F7">
        <w:t>t</w:t>
      </w:r>
      <w:r w:rsidRPr="00D257F8">
        <w:t xml:space="preserve">eam. I do not know </w:t>
      </w:r>
      <w:r w:rsidR="00C2002E">
        <w:t xml:space="preserve">whether </w:t>
      </w:r>
      <w:r w:rsidRPr="00D257F8">
        <w:t>it came from them, but I know that they are looking at dealing with service complaints in a different way, so it may be from them.</w:t>
      </w:r>
    </w:p>
    <w:p w:rsidR="00074D35" w:rsidRPr="00D257F8" w:rsidP="00074D35">
      <w:pPr>
        <w:pStyle w:val="Question"/>
        <w:numPr>
          <w:ilvl w:val="0"/>
          <w:numId w:val="9"/>
        </w:numPr>
      </w:pPr>
      <w:sdt>
        <w:sdtPr>
          <w:alias w:val="Member"/>
          <w:tag w:val="&lt;Member mnisId='4374' dodsId='121941'&gt;"/>
          <w:id w:val="414825717"/>
          <w:placeholder>
            <w:docPart w:val="F1D1D2CC423E46DB891928BF34854B3D"/>
          </w:placeholder>
          <w:richText/>
        </w:sdtPr>
        <w:sdtContent>
          <w:r w:rsidRPr="00D257F8">
            <w:rPr>
              <w:b/>
            </w:rPr>
            <w:t>Martin Docherty-Hughes:</w:t>
          </w:r>
        </w:sdtContent>
      </w:sdt>
      <w:r w:rsidRPr="00D257F8">
        <w:t xml:space="preserve"> When they came forward to you with these two ideas, it was not, “Let us discuss the structure and how we can support the ombudsman</w:t>
      </w:r>
      <w:r w:rsidR="00C2002E">
        <w:t>,</w:t>
      </w:r>
      <w:r w:rsidRPr="00D257F8">
        <w:t>”</w:t>
      </w:r>
      <w:r w:rsidR="00C2002E">
        <w:t xml:space="preserve"> but </w:t>
      </w:r>
      <w:r w:rsidRPr="00D257F8" w:rsidR="00AC53F7">
        <w:t>was</w:t>
      </w:r>
      <w:r w:rsidRPr="00D257F8">
        <w:t xml:space="preserve"> more or less a fait accompli: “We are just looking to make that position part-time and bring in a </w:t>
      </w:r>
      <w:r w:rsidRPr="00D257F8" w:rsidR="00AC53F7">
        <w:t>chief executive</w:t>
      </w:r>
      <w:r w:rsidR="00C2002E">
        <w:t>.</w:t>
      </w:r>
      <w:r w:rsidRPr="00D257F8">
        <w:t>”</w:t>
      </w:r>
      <w:r w:rsidR="00C2002E">
        <w:t>?</w:t>
      </w:r>
    </w:p>
    <w:p w:rsidR="00074D35" w:rsidRPr="00D257F8" w:rsidP="00074D35">
      <w:pPr>
        <w:pStyle w:val="Answer"/>
      </w:pPr>
      <w:sdt>
        <w:sdtPr>
          <w:alias w:val="Witness"/>
          <w:id w:val="-946229842"/>
          <w:placeholder>
            <w:docPart w:val="F1D1D2CC423E46DB891928BF34854B3D"/>
          </w:placeholder>
          <w:richText/>
        </w:sdtPr>
        <w:sdtContent>
          <w:r w:rsidRPr="00D257F8">
            <w:rPr>
              <w:b/>
              <w:i/>
              <w:iCs/>
            </w:rPr>
            <w:t>Nicola Williams:</w:t>
          </w:r>
        </w:sdtContent>
      </w:sdt>
      <w:r w:rsidRPr="00D257F8">
        <w:t xml:space="preserve"> </w:t>
      </w:r>
      <w:r w:rsidR="00C2002E">
        <w:t>T</w:t>
      </w:r>
      <w:r w:rsidRPr="00D257F8">
        <w:t>hat was a proposal that it should be part-time, and I said, “I absolutely do not see how this would work</w:t>
      </w:r>
      <w:r w:rsidR="00C2002E">
        <w:t>.</w:t>
      </w:r>
      <w:r w:rsidRPr="00D257F8">
        <w:t>”</w:t>
      </w:r>
    </w:p>
    <w:p w:rsidR="00074D35" w:rsidRPr="00D257F8" w:rsidP="00074D35">
      <w:pPr>
        <w:pStyle w:val="Question"/>
        <w:numPr>
          <w:ilvl w:val="0"/>
          <w:numId w:val="9"/>
        </w:numPr>
      </w:pPr>
      <w:sdt>
        <w:sdtPr>
          <w:alias w:val="Member"/>
          <w:tag w:val="&lt;Member mnisId='4374' dodsId='121941'&gt;"/>
          <w:id w:val="-14386886"/>
          <w:placeholder>
            <w:docPart w:val="F1D1D2CC423E46DB891928BF34854B3D"/>
          </w:placeholder>
          <w:richText/>
        </w:sdtPr>
        <w:sdtContent>
          <w:r w:rsidRPr="00D257F8">
            <w:rPr>
              <w:b/>
            </w:rPr>
            <w:t>Martin Docherty-Hughes:</w:t>
          </w:r>
        </w:sdtContent>
      </w:sdt>
      <w:r w:rsidRPr="00D257F8">
        <w:t xml:space="preserve"> Who presented that proposal to you?</w:t>
      </w:r>
    </w:p>
    <w:p w:rsidR="00074D35" w:rsidRPr="00D257F8" w:rsidP="00074D35">
      <w:pPr>
        <w:pStyle w:val="Answer"/>
      </w:pPr>
      <w:sdt>
        <w:sdtPr>
          <w:alias w:val="Witness"/>
          <w:id w:val="542721221"/>
          <w:placeholder>
            <w:docPart w:val="F1D1D2CC423E46DB891928BF34854B3D"/>
          </w:placeholder>
          <w:richText/>
        </w:sdtPr>
        <w:sdtContent>
          <w:r w:rsidRPr="00D257F8">
            <w:rPr>
              <w:b/>
              <w:i/>
              <w:iCs/>
            </w:rPr>
            <w:t>Nicola Williams:</w:t>
          </w:r>
        </w:sdtContent>
      </w:sdt>
      <w:r w:rsidRPr="00D257F8">
        <w:t xml:space="preserve"> Someone in </w:t>
      </w:r>
      <w:r w:rsidRPr="00D257F8" w:rsidR="00897ADC">
        <w:t>M</w:t>
      </w:r>
      <w:r w:rsidR="00C2002E">
        <w:t>O</w:t>
      </w:r>
      <w:r w:rsidRPr="00D257F8" w:rsidR="00897ADC">
        <w:t>D</w:t>
      </w:r>
      <w:r w:rsidRPr="00D257F8">
        <w:t>.</w:t>
      </w:r>
    </w:p>
    <w:p w:rsidR="00074D35" w:rsidRPr="00D257F8" w:rsidP="00074D35">
      <w:pPr>
        <w:pStyle w:val="Question"/>
        <w:numPr>
          <w:ilvl w:val="0"/>
          <w:numId w:val="9"/>
        </w:numPr>
      </w:pPr>
      <w:sdt>
        <w:sdtPr>
          <w:alias w:val="Member"/>
          <w:tag w:val="&lt;Member mnisId='4374' dodsId='121941'&gt;"/>
          <w:id w:val="172071106"/>
          <w:placeholder>
            <w:docPart w:val="F1D1D2CC423E46DB891928BF34854B3D"/>
          </w:placeholder>
          <w:richText/>
        </w:sdtPr>
        <w:sdtContent>
          <w:r w:rsidRPr="00D257F8">
            <w:rPr>
              <w:b/>
            </w:rPr>
            <w:t>Martin Docherty-Hughes:</w:t>
          </w:r>
        </w:sdtContent>
      </w:sdt>
      <w:r w:rsidRPr="00D257F8">
        <w:t xml:space="preserve"> Was it a Minister or was it a civil servant?</w:t>
      </w:r>
    </w:p>
    <w:p w:rsidR="00074D35" w:rsidRPr="00D257F8" w:rsidP="00074D35">
      <w:pPr>
        <w:pStyle w:val="Answer"/>
      </w:pPr>
      <w:sdt>
        <w:sdtPr>
          <w:alias w:val="Witness"/>
          <w:id w:val="-1924412802"/>
          <w:placeholder>
            <w:docPart w:val="F1D1D2CC423E46DB891928BF34854B3D"/>
          </w:placeholder>
          <w:richText/>
        </w:sdtPr>
        <w:sdtContent>
          <w:r w:rsidRPr="00D257F8">
            <w:rPr>
              <w:b/>
              <w:i/>
              <w:iCs/>
            </w:rPr>
            <w:t>Nicola Williams:</w:t>
          </w:r>
        </w:sdtContent>
      </w:sdt>
      <w:r w:rsidRPr="00D257F8">
        <w:t xml:space="preserve"> It was not a Minister.</w:t>
      </w:r>
    </w:p>
    <w:p w:rsidR="00074D35" w:rsidRPr="00D257F8" w:rsidP="00074D35">
      <w:pPr>
        <w:pStyle w:val="Question"/>
        <w:numPr>
          <w:ilvl w:val="0"/>
          <w:numId w:val="9"/>
        </w:numPr>
      </w:pPr>
      <w:sdt>
        <w:sdtPr>
          <w:alias w:val="Member"/>
          <w:tag w:val="&lt;Member mnisId='4374' dodsId='121941'&gt;"/>
          <w:id w:val="-817334446"/>
          <w:placeholder>
            <w:docPart w:val="F1D1D2CC423E46DB891928BF34854B3D"/>
          </w:placeholder>
          <w:richText/>
        </w:sdtPr>
        <w:sdtContent>
          <w:r w:rsidRPr="00D257F8">
            <w:rPr>
              <w:b/>
            </w:rPr>
            <w:t>Martin Docherty-Hughes:</w:t>
          </w:r>
        </w:sdtContent>
      </w:sdt>
      <w:r w:rsidRPr="00D257F8">
        <w:t xml:space="preserve"> </w:t>
      </w:r>
      <w:r w:rsidR="00C2002E">
        <w:t xml:space="preserve">This </w:t>
      </w:r>
      <w:r w:rsidRPr="00D257F8">
        <w:t xml:space="preserve">is important because we are going to some of the big issues here that your </w:t>
      </w:r>
      <w:r w:rsidRPr="00D257F8" w:rsidR="00AC53F7">
        <w:t>office</w:t>
      </w:r>
      <w:r w:rsidRPr="00D257F8">
        <w:t xml:space="preserve"> faces, and these proposals just seem absolutely crank</w:t>
      </w:r>
      <w:r w:rsidRPr="00D257F8" w:rsidR="00AC53F7">
        <w:t>;</w:t>
      </w:r>
      <w:r w:rsidRPr="00D257F8">
        <w:t xml:space="preserve"> </w:t>
      </w:r>
      <w:r w:rsidRPr="00D257F8" w:rsidR="00AC53F7">
        <w:t>t</w:t>
      </w:r>
      <w:r w:rsidRPr="00D257F8">
        <w:t>hey are off the wall.</w:t>
      </w:r>
    </w:p>
    <w:p w:rsidR="00074D35" w:rsidRPr="00D257F8" w:rsidP="00074D35">
      <w:pPr>
        <w:pStyle w:val="Answer"/>
      </w:pPr>
      <w:sdt>
        <w:sdtPr>
          <w:alias w:val="Witness"/>
          <w:id w:val="1630360627"/>
          <w:placeholder>
            <w:docPart w:val="F1D1D2CC423E46DB891928BF34854B3D"/>
          </w:placeholder>
          <w:richText/>
        </w:sdtPr>
        <w:sdtContent>
          <w:r w:rsidRPr="00D257F8">
            <w:rPr>
              <w:b/>
              <w:i/>
              <w:iCs/>
            </w:rPr>
            <w:t>Nicola Williams:</w:t>
          </w:r>
        </w:sdtContent>
      </w:sdt>
      <w:r w:rsidRPr="00D257F8">
        <w:t xml:space="preserve"> The person who relayed that to me was not a Minister. I do not know whether they were the genesis of that idea.</w:t>
      </w:r>
    </w:p>
    <w:p w:rsidR="00074D35" w:rsidRPr="00D257F8" w:rsidP="00074D35">
      <w:pPr>
        <w:pStyle w:val="Question"/>
        <w:numPr>
          <w:ilvl w:val="0"/>
          <w:numId w:val="0"/>
        </w:numPr>
        <w:ind w:left="794"/>
      </w:pPr>
      <w:sdt>
        <w:sdtPr>
          <w:alias w:val="Member"/>
          <w:tag w:val="&lt;Member mnisId='1487' dodsId='31646'&gt;"/>
          <w:id w:val="1461378115"/>
          <w:placeholder>
            <w:docPart w:val="F1D1D2CC423E46DB891928BF34854B3D"/>
          </w:placeholder>
          <w:richText/>
        </w:sdtPr>
        <w:sdtContent>
          <w:r w:rsidRPr="00D257F8">
            <w:rPr>
              <w:b/>
            </w:rPr>
            <w:t>Chair:</w:t>
          </w:r>
        </w:sdtContent>
      </w:sdt>
      <w:r w:rsidRPr="00D257F8">
        <w:t xml:space="preserve"> The person who said that does answer to the Secretary of State, who will be in your spot in due course</w:t>
      </w:r>
      <w:r w:rsidR="00C2002E">
        <w:t>?</w:t>
      </w:r>
      <w:r w:rsidRPr="00D257F8">
        <w:t xml:space="preserve"> </w:t>
      </w:r>
      <w:r w:rsidR="00C2002E">
        <w:t xml:space="preserve">This </w:t>
      </w:r>
      <w:r w:rsidRPr="00D257F8">
        <w:t>is a question that we can tease out.</w:t>
      </w:r>
    </w:p>
    <w:p w:rsidR="00074D35" w:rsidRPr="00D257F8" w:rsidP="00074D35">
      <w:pPr>
        <w:pStyle w:val="Answer"/>
      </w:pPr>
      <w:sdt>
        <w:sdtPr>
          <w:alias w:val="Witness"/>
          <w:id w:val="-74675152"/>
          <w:placeholder>
            <w:docPart w:val="F1D1D2CC423E46DB891928BF34854B3D"/>
          </w:placeholder>
          <w:richText/>
        </w:sdtPr>
        <w:sdtContent>
          <w:r w:rsidRPr="00D257F8">
            <w:rPr>
              <w:b/>
              <w:i/>
              <w:iCs/>
            </w:rPr>
            <w:t>Nicola Williams:</w:t>
          </w:r>
        </w:sdtContent>
      </w:sdt>
      <w:r w:rsidRPr="00D257F8">
        <w:t xml:space="preserve"> That probably is the best person to address this to.</w:t>
      </w:r>
    </w:p>
    <w:p w:rsidR="00074D35" w:rsidRPr="00D257F8" w:rsidP="00074D35">
      <w:pPr>
        <w:pStyle w:val="Question"/>
        <w:numPr>
          <w:ilvl w:val="0"/>
          <w:numId w:val="0"/>
        </w:numPr>
        <w:ind w:left="794"/>
      </w:pPr>
      <w:sdt>
        <w:sdtPr>
          <w:alias w:val="Member"/>
          <w:tag w:val="&lt;Member mnisId='1487' dodsId='31646'&gt;"/>
          <w:id w:val="1105153077"/>
          <w:placeholder>
            <w:docPart w:val="F1D1D2CC423E46DB891928BF34854B3D"/>
          </w:placeholder>
          <w:richText/>
        </w:sdtPr>
        <w:sdtContent>
          <w:r w:rsidRPr="00D257F8">
            <w:rPr>
              <w:b/>
            </w:rPr>
            <w:t>Chair:</w:t>
          </w:r>
        </w:sdtContent>
      </w:sdt>
      <w:r w:rsidRPr="00D257F8">
        <w:t xml:space="preserve"> It is good that we are armed with that information. That is very helpful.</w:t>
      </w:r>
    </w:p>
    <w:p w:rsidR="00074D35" w:rsidRPr="00D257F8" w:rsidP="00074D35">
      <w:pPr>
        <w:pStyle w:val="Answer"/>
      </w:pPr>
      <w:sdt>
        <w:sdtPr>
          <w:alias w:val="Witness"/>
          <w:id w:val="1165206285"/>
          <w:placeholder>
            <w:docPart w:val="F1D1D2CC423E46DB891928BF34854B3D"/>
          </w:placeholder>
          <w:richText/>
        </w:sdtPr>
        <w:sdtContent>
          <w:r w:rsidRPr="00D257F8">
            <w:rPr>
              <w:b/>
              <w:i/>
              <w:iCs/>
            </w:rPr>
            <w:t>Nicola Williams:</w:t>
          </w:r>
        </w:sdtContent>
      </w:sdt>
      <w:r w:rsidRPr="00D257F8">
        <w:t xml:space="preserve"> A </w:t>
      </w:r>
      <w:r w:rsidRPr="00D257F8" w:rsidR="00A6733D">
        <w:t>deputy ombudsman</w:t>
      </w:r>
      <w:r w:rsidRPr="00D257F8">
        <w:t xml:space="preserve"> would really help my successor, if there was going to be an additional person. If not, we would like the money to get more investigators, and then we could do more cases.</w:t>
      </w:r>
    </w:p>
    <w:p w:rsidR="00074D35" w:rsidRPr="00D257F8" w:rsidP="00AC53F7">
      <w:pPr>
        <w:pStyle w:val="Question"/>
      </w:pPr>
      <w:sdt>
        <w:sdtPr>
          <w:alias w:val="Member"/>
          <w:tag w:val="&lt;Member mnisId='4374' dodsId='121941'&gt;"/>
          <w:id w:val="1878667650"/>
          <w:placeholder>
            <w:docPart w:val="F1D1D2CC423E46DB891928BF34854B3D"/>
          </w:placeholder>
          <w:richText/>
        </w:sdtPr>
        <w:sdtContent>
          <w:r w:rsidRPr="00D257F8">
            <w:rPr>
              <w:b/>
            </w:rPr>
            <w:t>Martin Docherty-Hughes:</w:t>
          </w:r>
        </w:sdtContent>
      </w:sdt>
      <w:r w:rsidRPr="00D257F8">
        <w:t xml:space="preserve"> Less management and more people on the frontline</w:t>
      </w:r>
      <w:r w:rsidR="00C2002E">
        <w:t>?</w:t>
      </w:r>
    </w:p>
    <w:p w:rsidR="00074D35" w:rsidRPr="00D257F8" w:rsidP="00074D35">
      <w:pPr>
        <w:pStyle w:val="Answer"/>
      </w:pPr>
      <w:sdt>
        <w:sdtPr>
          <w:alias w:val="Witness"/>
          <w:id w:val="-2071341997"/>
          <w:placeholder>
            <w:docPart w:val="F1D1D2CC423E46DB891928BF34854B3D"/>
          </w:placeholder>
          <w:richText/>
        </w:sdtPr>
        <w:sdtContent>
          <w:r w:rsidRPr="00D257F8">
            <w:rPr>
              <w:b/>
              <w:i/>
              <w:iCs/>
            </w:rPr>
            <w:t>Nicola Williams:</w:t>
          </w:r>
        </w:sdtContent>
      </w:sdt>
      <w:r w:rsidRPr="00D257F8">
        <w:t xml:space="preserve"> Yes.</w:t>
      </w:r>
      <w:r w:rsidRPr="00D257F8" w:rsidR="00AC53F7">
        <w:t xml:space="preserve"> I am a frontline person, but</w:t>
      </w:r>
      <w:r w:rsidRPr="00D257F8">
        <w:t xml:space="preserve"> I am a manager</w:t>
      </w:r>
      <w:r w:rsidRPr="00D257F8" w:rsidR="00AC53F7">
        <w:t>, so let us not diss managers; there is room for managers.</w:t>
      </w:r>
    </w:p>
    <w:p w:rsidR="00074D35" w:rsidRPr="00D257F8" w:rsidP="00074D35">
      <w:pPr>
        <w:pStyle w:val="Question"/>
        <w:numPr>
          <w:ilvl w:val="0"/>
          <w:numId w:val="0"/>
        </w:numPr>
        <w:ind w:left="794"/>
      </w:pPr>
      <w:sdt>
        <w:sdtPr>
          <w:alias w:val="Member"/>
          <w:tag w:val="&lt;Member mnisId='4374' dodsId='121941'&gt;"/>
          <w:id w:val="4486304"/>
          <w:placeholder>
            <w:docPart w:val="F1D1D2CC423E46DB891928BF34854B3D"/>
          </w:placeholder>
          <w:richText/>
        </w:sdtPr>
        <w:sdtContent>
          <w:r w:rsidRPr="00D257F8">
            <w:rPr>
              <w:b/>
            </w:rPr>
            <w:t>Martin Docherty-Hughes:</w:t>
          </w:r>
        </w:sdtContent>
      </w:sdt>
      <w:r w:rsidRPr="00D257F8">
        <w:t xml:space="preserve"> More investigators would be good</w:t>
      </w:r>
      <w:r w:rsidR="00C2002E">
        <w:t>?</w:t>
      </w:r>
    </w:p>
    <w:p w:rsidR="00074D35" w:rsidRPr="00D257F8" w:rsidP="00074D35">
      <w:pPr>
        <w:pStyle w:val="Answer"/>
      </w:pPr>
      <w:sdt>
        <w:sdtPr>
          <w:alias w:val="Witness"/>
          <w:id w:val="-1309701732"/>
          <w:placeholder>
            <w:docPart w:val="F1D1D2CC423E46DB891928BF34854B3D"/>
          </w:placeholder>
          <w:richText/>
        </w:sdtPr>
        <w:sdtContent>
          <w:r w:rsidRPr="00D257F8">
            <w:rPr>
              <w:b/>
              <w:i/>
              <w:iCs/>
            </w:rPr>
            <w:t>Nicola Williams:</w:t>
          </w:r>
        </w:sdtContent>
      </w:sdt>
      <w:r w:rsidRPr="00D257F8">
        <w:t xml:space="preserve"> </w:t>
      </w:r>
      <w:r w:rsidRPr="00D257F8" w:rsidR="00AC53F7">
        <w:t>I</w:t>
      </w:r>
      <w:r w:rsidRPr="00D257F8">
        <w:t>n all seriousness, we could always do with more investigators</w:t>
      </w:r>
      <w:r w:rsidRPr="00D257F8" w:rsidR="00AC53F7">
        <w:t xml:space="preserve">, </w:t>
      </w:r>
      <w:r w:rsidRPr="00D257F8">
        <w:t>absolutely.</w:t>
      </w:r>
    </w:p>
    <w:p w:rsidR="00074D35" w:rsidRPr="00D257F8" w:rsidP="00074D35">
      <w:pPr>
        <w:pStyle w:val="Question"/>
        <w:numPr>
          <w:ilvl w:val="0"/>
          <w:numId w:val="0"/>
        </w:numPr>
        <w:ind w:left="794"/>
      </w:pPr>
      <w:sdt>
        <w:sdtPr>
          <w:alias w:val="Member"/>
          <w:tag w:val="&lt;Member mnisId='1487' dodsId='31646'&gt;"/>
          <w:id w:val="589590641"/>
          <w:placeholder>
            <w:docPart w:val="F1D1D2CC423E46DB891928BF34854B3D"/>
          </w:placeholder>
          <w:richText/>
        </w:sdtPr>
        <w:sdtContent>
          <w:r w:rsidRPr="00D257F8">
            <w:rPr>
              <w:b/>
            </w:rPr>
            <w:t>Chair:</w:t>
          </w:r>
        </w:sdtContent>
      </w:sdt>
      <w:r w:rsidRPr="00D257F8">
        <w:t xml:space="preserve"> You lead from the front</w:t>
      </w:r>
      <w:r w:rsidR="00C2002E">
        <w:t>?</w:t>
      </w:r>
    </w:p>
    <w:p w:rsidR="00074D35" w:rsidRPr="00D257F8" w:rsidP="00074D35">
      <w:pPr>
        <w:pStyle w:val="Answer"/>
      </w:pPr>
      <w:sdt>
        <w:sdtPr>
          <w:alias w:val="Witness"/>
          <w:id w:val="2104838343"/>
          <w:placeholder>
            <w:docPart w:val="F1D1D2CC423E46DB891928BF34854B3D"/>
          </w:placeholder>
          <w:richText/>
        </w:sdtPr>
        <w:sdtContent>
          <w:r w:rsidRPr="00D257F8">
            <w:rPr>
              <w:b/>
              <w:i/>
              <w:iCs/>
            </w:rPr>
            <w:t>Nicola Williams:</w:t>
          </w:r>
        </w:sdtContent>
      </w:sdt>
      <w:r w:rsidRPr="00D257F8">
        <w:t xml:space="preserve"> Yes, I do.</w:t>
      </w:r>
    </w:p>
    <w:p w:rsidR="00074D35" w:rsidRPr="00D257F8" w:rsidP="00074D35">
      <w:pPr>
        <w:pStyle w:val="Question"/>
        <w:numPr>
          <w:ilvl w:val="0"/>
          <w:numId w:val="9"/>
        </w:numPr>
      </w:pPr>
      <w:sdt>
        <w:sdtPr>
          <w:alias w:val="Member"/>
          <w:tag w:val="&lt;Member mnisId='1487' dodsId='31646'&gt;"/>
          <w:id w:val="-277408615"/>
          <w:placeholder>
            <w:docPart w:val="F1D1D2CC423E46DB891928BF34854B3D"/>
          </w:placeholder>
          <w:richText/>
        </w:sdtPr>
        <w:sdtContent>
          <w:r w:rsidRPr="00D257F8">
            <w:rPr>
              <w:b/>
            </w:rPr>
            <w:t>Chair:</w:t>
          </w:r>
        </w:sdtContent>
      </w:sdt>
      <w:r w:rsidRPr="00D257F8">
        <w:t xml:space="preserve"> Can I just check that </w:t>
      </w:r>
      <w:r w:rsidRPr="00D257F8" w:rsidR="00C1334A">
        <w:t>the</w:t>
      </w:r>
      <w:r w:rsidRPr="00D257F8">
        <w:t xml:space="preserve"> salar</w:t>
      </w:r>
      <w:r w:rsidRPr="00D257F8" w:rsidR="00C1334A">
        <w:t>ies</w:t>
      </w:r>
      <w:r w:rsidRPr="00D257F8">
        <w:t xml:space="preserve"> of </w:t>
      </w:r>
      <w:r w:rsidRPr="00D257F8" w:rsidR="00C1334A">
        <w:t xml:space="preserve">you and </w:t>
      </w:r>
      <w:r w:rsidRPr="00D257F8">
        <w:t>your team come out of</w:t>
      </w:r>
      <w:r w:rsidR="00390270">
        <w:t xml:space="preserve"> MOD </w:t>
      </w:r>
      <w:r w:rsidRPr="00D257F8">
        <w:t>coffers?</w:t>
      </w:r>
    </w:p>
    <w:p w:rsidR="00074D35" w:rsidRPr="00D257F8" w:rsidP="00074D35">
      <w:pPr>
        <w:pStyle w:val="Answer"/>
      </w:pPr>
      <w:sdt>
        <w:sdtPr>
          <w:alias w:val="Witness"/>
          <w:id w:val="-1310476925"/>
          <w:placeholder>
            <w:docPart w:val="F1D1D2CC423E46DB891928BF34854B3D"/>
          </w:placeholder>
          <w:richText/>
        </w:sdtPr>
        <w:sdtContent>
          <w:r w:rsidRPr="00D257F8">
            <w:rPr>
              <w:b/>
              <w:i/>
              <w:iCs/>
            </w:rPr>
            <w:t>Nicola Williams:</w:t>
          </w:r>
        </w:sdtContent>
      </w:sdt>
      <w:r w:rsidRPr="00D257F8">
        <w:t xml:space="preserve"> Yes, </w:t>
      </w:r>
      <w:r w:rsidRPr="00D257F8" w:rsidR="00C1334A">
        <w:t>they do.</w:t>
      </w:r>
      <w:r w:rsidRPr="00D257F8">
        <w:t xml:space="preserve"> I am glad that you have raised that because people sometimes think, “If you are being paid by the </w:t>
      </w:r>
      <w:r w:rsidRPr="00D257F8" w:rsidR="00897ADC">
        <w:t>M</w:t>
      </w:r>
      <w:r w:rsidR="00C2002E">
        <w:t>O</w:t>
      </w:r>
      <w:r w:rsidRPr="00D257F8" w:rsidR="00897ADC">
        <w:t>D</w:t>
      </w:r>
      <w:r w:rsidRPr="00D257F8">
        <w:t xml:space="preserve">, how independent can you be?” I am very happy that this has been raised so that I can address </w:t>
      </w:r>
      <w:r w:rsidR="00C2002E">
        <w:t>i</w:t>
      </w:r>
      <w:r w:rsidRPr="00D257F8">
        <w:t>t.</w:t>
      </w:r>
    </w:p>
    <w:p w:rsidR="00074D35" w:rsidRPr="00D257F8" w:rsidP="00C1334A">
      <w:pPr>
        <w:pStyle w:val="Question"/>
      </w:pPr>
      <w:sdt>
        <w:sdtPr>
          <w:alias w:val="Member"/>
          <w:tag w:val="&lt;Member mnisId='1487' dodsId='31646'&gt;"/>
          <w:id w:val="-910702481"/>
          <w:placeholder>
            <w:docPart w:val="F1D1D2CC423E46DB891928BF34854B3D"/>
          </w:placeholder>
          <w:richText/>
        </w:sdtPr>
        <w:sdtContent>
          <w:r w:rsidRPr="00D257F8">
            <w:rPr>
              <w:b/>
            </w:rPr>
            <w:t>Chair:</w:t>
          </w:r>
        </w:sdtContent>
      </w:sdt>
      <w:r w:rsidRPr="00D257F8">
        <w:t xml:space="preserve"> It was more linked to the previous question that we just talked about</w:t>
      </w:r>
      <w:r w:rsidRPr="00D257F8" w:rsidR="00C1334A">
        <w:t>, with</w:t>
      </w:r>
      <w:r w:rsidRPr="00D257F8">
        <w:t xml:space="preserve"> you going to part-time</w:t>
      </w:r>
      <w:r w:rsidRPr="00D257F8" w:rsidR="00C1334A">
        <w:t>,</w:t>
      </w:r>
      <w:r w:rsidRPr="00D257F8">
        <w:t xml:space="preserve"> that I was raising it.</w:t>
      </w:r>
    </w:p>
    <w:p w:rsidR="00074D35" w:rsidRPr="00D257F8" w:rsidP="00074D35">
      <w:pPr>
        <w:pStyle w:val="Answer"/>
      </w:pPr>
      <w:sdt>
        <w:sdtPr>
          <w:alias w:val="Witness"/>
          <w:id w:val="-1463341431"/>
          <w:placeholder>
            <w:docPart w:val="F1D1D2CC423E46DB891928BF34854B3D"/>
          </w:placeholder>
          <w:richText/>
        </w:sdtPr>
        <w:sdtContent>
          <w:r w:rsidRPr="00D257F8">
            <w:rPr>
              <w:b/>
              <w:i/>
              <w:iCs/>
            </w:rPr>
            <w:t>Nicola Williams:</w:t>
          </w:r>
        </w:sdtContent>
      </w:sdt>
      <w:r w:rsidRPr="00D257F8">
        <w:t xml:space="preserve"> There is that and I see where you are going with </w:t>
      </w:r>
      <w:r w:rsidR="00C2002E">
        <w:t>i</w:t>
      </w:r>
      <w:r w:rsidRPr="00D257F8">
        <w:t>t. As I have raised the issue of independence, I would like to stress that anyone who knows me and my team knows that we might be paid by the</w:t>
      </w:r>
      <w:r w:rsidR="00390270">
        <w:t xml:space="preserve"> MOD</w:t>
      </w:r>
      <w:r w:rsidR="00C2002E">
        <w:t>,</w:t>
      </w:r>
      <w:r w:rsidR="00390270">
        <w:t xml:space="preserve"> </w:t>
      </w:r>
      <w:r w:rsidRPr="00D257F8">
        <w:t xml:space="preserve">but we absolutely operate the </w:t>
      </w:r>
      <w:r w:rsidRPr="00D257F8" w:rsidR="00AC53F7">
        <w:t>office</w:t>
      </w:r>
      <w:r w:rsidRPr="00D257F8">
        <w:t xml:space="preserve"> in an independent way.</w:t>
      </w:r>
    </w:p>
    <w:p w:rsidR="00074D35" w:rsidRPr="00D257F8" w:rsidP="00074D35">
      <w:pPr>
        <w:pStyle w:val="Question"/>
        <w:numPr>
          <w:ilvl w:val="0"/>
          <w:numId w:val="0"/>
        </w:numPr>
        <w:ind w:left="794"/>
      </w:pPr>
      <w:sdt>
        <w:sdtPr>
          <w:alias w:val="Member"/>
          <w:tag w:val="&lt;Member mnisId='1487' dodsId='31646'&gt;"/>
          <w:id w:val="1335577367"/>
          <w:placeholder>
            <w:docPart w:val="F1D1D2CC423E46DB891928BF34854B3D"/>
          </w:placeholder>
          <w:richText/>
        </w:sdtPr>
        <w:sdtContent>
          <w:r w:rsidRPr="00D257F8">
            <w:rPr>
              <w:b/>
            </w:rPr>
            <w:t>Chair:</w:t>
          </w:r>
        </w:sdtContent>
      </w:sdt>
      <w:r w:rsidRPr="00D257F8">
        <w:t xml:space="preserve"> You have already illustrated that</w:t>
      </w:r>
      <w:r w:rsidR="00C2002E">
        <w:t>,</w:t>
      </w:r>
      <w:r w:rsidRPr="00D257F8">
        <w:t xml:space="preserve"> and we are not even halfway through.</w:t>
      </w:r>
    </w:p>
    <w:p w:rsidR="00074D35" w:rsidRPr="00D257F8" w:rsidP="00074D35">
      <w:pPr>
        <w:pStyle w:val="Answer"/>
      </w:pPr>
      <w:sdt>
        <w:sdtPr>
          <w:alias w:val="Witness"/>
          <w:id w:val="-115914917"/>
          <w:placeholder>
            <w:docPart w:val="F1D1D2CC423E46DB891928BF34854B3D"/>
          </w:placeholder>
          <w:richText/>
        </w:sdtPr>
        <w:sdtContent>
          <w:r w:rsidRPr="00D257F8">
            <w:rPr>
              <w:b/>
              <w:i/>
              <w:iCs/>
            </w:rPr>
            <w:t>Nicola Williams:</w:t>
          </w:r>
        </w:sdtContent>
      </w:sdt>
      <w:r w:rsidRPr="00D257F8">
        <w:t xml:space="preserve"> We are not halfway through</w:t>
      </w:r>
      <w:r w:rsidRPr="00D257F8" w:rsidR="00C1334A">
        <w:t>—o</w:t>
      </w:r>
      <w:r w:rsidRPr="00D257F8">
        <w:t>h my goodness.</w:t>
      </w:r>
    </w:p>
    <w:p w:rsidR="00074D35" w:rsidRPr="00D257F8" w:rsidP="00074D35">
      <w:pPr>
        <w:pStyle w:val="Question"/>
        <w:numPr>
          <w:ilvl w:val="0"/>
          <w:numId w:val="0"/>
        </w:numPr>
        <w:ind w:left="794"/>
      </w:pPr>
      <w:sdt>
        <w:sdtPr>
          <w:alias w:val="Member"/>
          <w:tag w:val="&lt;Member mnisId='1487' dodsId='31646'&gt;"/>
          <w:id w:val="-1693844210"/>
          <w:placeholder>
            <w:docPart w:val="F1D1D2CC423E46DB891928BF34854B3D"/>
          </w:placeholder>
          <w:richText/>
        </w:sdtPr>
        <w:sdtContent>
          <w:r w:rsidRPr="00D257F8">
            <w:rPr>
              <w:b/>
            </w:rPr>
            <w:t>Chair:</w:t>
          </w:r>
        </w:sdtContent>
      </w:sdt>
      <w:r w:rsidRPr="00D257F8">
        <w:t xml:space="preserve"> We are just warming up.</w:t>
      </w:r>
    </w:p>
    <w:p w:rsidR="00074D35" w:rsidRPr="00D257F8" w:rsidP="00074D35">
      <w:pPr>
        <w:pStyle w:val="Question"/>
        <w:numPr>
          <w:ilvl w:val="0"/>
          <w:numId w:val="9"/>
        </w:numPr>
      </w:pPr>
      <w:sdt>
        <w:sdtPr>
          <w:alias w:val="Member"/>
          <w:tag w:val="&lt;Member mnisId='4132' dodsId='62850'&gt;"/>
          <w:id w:val="1007477226"/>
          <w:placeholder>
            <w:docPart w:val="F1D1D2CC423E46DB891928BF34854B3D"/>
          </w:placeholder>
          <w:richText/>
        </w:sdtPr>
        <w:sdtContent>
          <w:r w:rsidRPr="00D257F8">
            <w:rPr>
              <w:b/>
            </w:rPr>
            <w:t>Richard Drax:</w:t>
          </w:r>
        </w:sdtContent>
      </w:sdt>
      <w:r w:rsidRPr="00D257F8">
        <w:t xml:space="preserve"> Nicola, you have partly answered a bit of the question by stressing your independence, which you</w:t>
      </w:r>
      <w:r w:rsidRPr="00D257F8" w:rsidR="00C1334A">
        <w:t xml:space="preserve"> obviously </w:t>
      </w:r>
      <w:r w:rsidRPr="00D257F8">
        <w:t>feel very strongly about, and rightly so. Do you have any concerns of the ombudsman being a Government appointee? If you do, how would you suggest someone is appointed? How do you maintain your independence from the</w:t>
      </w:r>
      <w:r w:rsidR="00390270">
        <w:t xml:space="preserve"> MOD </w:t>
      </w:r>
      <w:r w:rsidRPr="00D257F8">
        <w:t>and the services?</w:t>
      </w:r>
    </w:p>
    <w:p w:rsidR="00074D35" w:rsidRPr="00D257F8" w:rsidP="00074D35">
      <w:pPr>
        <w:pStyle w:val="Answer"/>
      </w:pPr>
      <w:sdt>
        <w:sdtPr>
          <w:alias w:val="Witness"/>
          <w:id w:val="-2099939413"/>
          <w:placeholder>
            <w:docPart w:val="F1D1D2CC423E46DB891928BF34854B3D"/>
          </w:placeholder>
          <w:richText/>
        </w:sdtPr>
        <w:sdtContent>
          <w:r w:rsidRPr="00D257F8">
            <w:rPr>
              <w:b/>
              <w:i/>
              <w:iCs/>
            </w:rPr>
            <w:t>Nicola Williams:</w:t>
          </w:r>
        </w:sdtContent>
      </w:sdt>
      <w:r w:rsidRPr="00D257F8">
        <w:t xml:space="preserve"> A lot falls from the person who occupies the role. I was just about to tell you how long I have been a barrister</w:t>
      </w:r>
      <w:r w:rsidR="00C2002E">
        <w:t>,</w:t>
      </w:r>
      <w:r w:rsidRPr="00D257F8">
        <w:t xml:space="preserve"> but I am too vain to say </w:t>
      </w:r>
      <w:r w:rsidR="00C2002E">
        <w:t>i</w:t>
      </w:r>
      <w:r w:rsidRPr="00D257F8">
        <w:t>t, but let us just say I have been a barrister for a really long time. I was in private practice for a long time and I have been an ombudsman in v</w:t>
      </w:r>
      <w:r w:rsidRPr="00D257F8" w:rsidR="00C1334A">
        <w:t>arious</w:t>
      </w:r>
      <w:r w:rsidRPr="00D257F8">
        <w:t xml:space="preserve"> roles since 2001. I have been a barrister since long before that. My experience in different roles, including in a different jurisdiction, in the Cayman Islands, is that I know that it is very much the person who holds the office. You can have an ombudsman who just wants to go along and not make waves, or you can</w:t>
      </w:r>
      <w:r w:rsidRPr="00D257F8" w:rsidR="00C1334A">
        <w:t xml:space="preserve"> have</w:t>
      </w:r>
      <w:r w:rsidRPr="00D257F8">
        <w:t xml:space="preserve"> someone who wants to do something</w:t>
      </w:r>
      <w:r w:rsidRPr="00D257F8" w:rsidR="00C1334A">
        <w:t xml:space="preserve"> that</w:t>
      </w:r>
      <w:r w:rsidRPr="00D257F8">
        <w:t xml:space="preserve"> would lead to meaningful change. Whether or not it is a Government appointee is probably less important than the person who holds the role. I am a Crown appointment</w:t>
      </w:r>
      <w:r w:rsidRPr="00D257F8" w:rsidR="00C1334A">
        <w:t xml:space="preserve"> </w:t>
      </w:r>
      <w:r w:rsidRPr="00D257F8">
        <w:t xml:space="preserve">on the recommendation of the Secretary of State. </w:t>
      </w:r>
      <w:r w:rsidRPr="00D257F8" w:rsidR="00C1334A">
        <w:t>That is how I understand it; I might be misspeaking a little</w:t>
      </w:r>
      <w:r w:rsidR="00C2002E">
        <w:t>,</w:t>
      </w:r>
      <w:r w:rsidRPr="00D257F8" w:rsidR="00C1334A">
        <w:t xml:space="preserve"> but </w:t>
      </w:r>
      <w:r w:rsidRPr="00D257F8">
        <w:t>I think that is how it works</w:t>
      </w:r>
      <w:r w:rsidR="0082518E">
        <w:t>,</w:t>
      </w:r>
      <w:r w:rsidRPr="00D257F8">
        <w:t xml:space="preserve"> and I will be corrected if I am wrong.</w:t>
      </w:r>
    </w:p>
    <w:p w:rsidR="00074D35" w:rsidRPr="00D257F8" w:rsidP="00074D35">
      <w:pPr>
        <w:pStyle w:val="Answer"/>
      </w:pPr>
      <w:r w:rsidRPr="00D257F8">
        <w:t xml:space="preserve">In terms of maintaining my independence and the independence of my </w:t>
      </w:r>
      <w:r w:rsidRPr="00D257F8" w:rsidR="00AC53F7">
        <w:t>office</w:t>
      </w:r>
      <w:r w:rsidRPr="00D257F8">
        <w:t xml:space="preserve"> from the</w:t>
      </w:r>
      <w:r w:rsidR="00390270">
        <w:t xml:space="preserve"> MOD </w:t>
      </w:r>
      <w:r w:rsidRPr="00D257F8">
        <w:t>and the services, they will tell you themselves that that is exactly what has happened under my tenure. I sincerely hope that my successor will do the same.</w:t>
      </w:r>
    </w:p>
    <w:p w:rsidR="00074D35" w:rsidRPr="00C2002E" w:rsidP="00C2002E">
      <w:pPr>
        <w:pStyle w:val="Question"/>
      </w:pPr>
      <w:sdt>
        <w:sdtPr>
          <w:alias w:val="Member"/>
          <w:tag w:val="&lt;Member mnisId='4132' dodsId='62850'&gt;"/>
          <w:id w:val="-1270147966"/>
          <w:placeholder>
            <w:docPart w:val="F1D1D2CC423E46DB891928BF34854B3D"/>
          </w:placeholder>
          <w:richText/>
        </w:sdtPr>
        <w:sdtContent>
          <w:r w:rsidRPr="00C2002E">
            <w:t>Richard Drax:</w:t>
          </w:r>
        </w:sdtContent>
      </w:sdt>
      <w:r w:rsidRPr="00C2002E">
        <w:t xml:space="preserve"> I am assuming, because, clearly, you are feisty person who believes very strongly in your role, that the Government could appoint someone not quite so feisty, if they so choose.</w:t>
      </w:r>
    </w:p>
    <w:p w:rsidR="00074D35" w:rsidRPr="00D257F8" w:rsidP="00074D35">
      <w:pPr>
        <w:pStyle w:val="Answer"/>
      </w:pPr>
      <w:sdt>
        <w:sdtPr>
          <w:alias w:val="Witness"/>
          <w:id w:val="940726474"/>
          <w:placeholder>
            <w:docPart w:val="F1D1D2CC423E46DB891928BF34854B3D"/>
          </w:placeholder>
          <w:richText/>
        </w:sdtPr>
        <w:sdtContent>
          <w:r w:rsidRPr="00D257F8">
            <w:rPr>
              <w:b/>
              <w:i/>
              <w:iCs/>
            </w:rPr>
            <w:t>Nicola Williams:</w:t>
          </w:r>
        </w:sdtContent>
      </w:sdt>
      <w:r w:rsidRPr="00D257F8">
        <w:t xml:space="preserve"> I would probably use the word “assertive”. I can be very nice and amenable where necessary</w:t>
      </w:r>
      <w:r w:rsidRPr="00D257F8" w:rsidR="00241B78">
        <w:t xml:space="preserve">; </w:t>
      </w:r>
      <w:r w:rsidRPr="00D257F8">
        <w:t>I can.</w:t>
      </w:r>
    </w:p>
    <w:p w:rsidR="00074D35" w:rsidRPr="00D257F8" w:rsidP="00074D35">
      <w:pPr>
        <w:pStyle w:val="Question"/>
        <w:numPr>
          <w:ilvl w:val="0"/>
          <w:numId w:val="9"/>
        </w:numPr>
      </w:pPr>
      <w:sdt>
        <w:sdtPr>
          <w:alias w:val="Member"/>
          <w:tag w:val="&lt;Member mnisId='4132' dodsId='62850'&gt;"/>
          <w:id w:val="-1665236537"/>
          <w:placeholder>
            <w:docPart w:val="F1D1D2CC423E46DB891928BF34854B3D"/>
          </w:placeholder>
          <w:richText/>
        </w:sdtPr>
        <w:sdtContent>
          <w:r w:rsidRPr="00D257F8">
            <w:rPr>
              <w:b/>
            </w:rPr>
            <w:t>Richard Drax:</w:t>
          </w:r>
        </w:sdtContent>
      </w:sdt>
      <w:r w:rsidRPr="00D257F8">
        <w:t xml:space="preserve"> My point is that you have stood up</w:t>
      </w:r>
      <w:r w:rsidR="00251EE1">
        <w:t>,</w:t>
      </w:r>
      <w:r w:rsidRPr="00D257F8">
        <w:t xml:space="preserve"> but they could have gone for someone who is more of a lapdog, for example</w:t>
      </w:r>
      <w:r w:rsidR="00251EE1">
        <w:t>?</w:t>
      </w:r>
    </w:p>
    <w:p w:rsidR="00074D35" w:rsidRPr="00D257F8" w:rsidP="00074D35">
      <w:pPr>
        <w:pStyle w:val="Answer"/>
      </w:pPr>
      <w:sdt>
        <w:sdtPr>
          <w:alias w:val="Witness"/>
          <w:id w:val="1508720523"/>
          <w:placeholder>
            <w:docPart w:val="F1D1D2CC423E46DB891928BF34854B3D"/>
          </w:placeholder>
          <w:richText/>
        </w:sdtPr>
        <w:sdtContent>
          <w:r w:rsidRPr="00D257F8">
            <w:rPr>
              <w:b/>
              <w:i/>
              <w:iCs/>
            </w:rPr>
            <w:t>Nicola Williams:</w:t>
          </w:r>
        </w:sdtContent>
      </w:sdt>
      <w:r w:rsidRPr="00D257F8">
        <w:t xml:space="preserve"> I make light of it</w:t>
      </w:r>
      <w:r w:rsidR="00251EE1">
        <w:t>,</w:t>
      </w:r>
      <w:r w:rsidRPr="00D257F8">
        <w:t xml:space="preserve"> but I take your point. It is something that I have seen in lots of other areas. I was an ombudsman for the police. When I was ombudsman in the Cayman Islands, it was for the </w:t>
      </w:r>
      <w:r w:rsidRPr="00D257F8">
        <w:t>whole of the Cayman Islands Government. If I think about my other ombudsman colleagues, it is the character of the person in the role and whether or not you have the resilience to do the role and to make the right, if unpopular, decision. If you are concerned about being professionally disliked, being an ombudsman is not the role for you.</w:t>
      </w:r>
    </w:p>
    <w:p w:rsidR="00074D35" w:rsidRPr="00D257F8" w:rsidP="00074D35">
      <w:pPr>
        <w:pStyle w:val="Question"/>
        <w:numPr>
          <w:ilvl w:val="0"/>
          <w:numId w:val="0"/>
        </w:numPr>
        <w:ind w:left="794"/>
      </w:pPr>
      <w:sdt>
        <w:sdtPr>
          <w:alias w:val="Member"/>
          <w:tag w:val="&lt;Member mnisId='1487' dodsId='31646'&gt;"/>
          <w:id w:val="352377622"/>
          <w:placeholder>
            <w:docPart w:val="F1D1D2CC423E46DB891928BF34854B3D"/>
          </w:placeholder>
          <w:richText/>
        </w:sdtPr>
        <w:sdtContent>
          <w:r w:rsidRPr="00D257F8">
            <w:rPr>
              <w:b/>
            </w:rPr>
            <w:t>Chair:</w:t>
          </w:r>
        </w:sdtContent>
      </w:sdt>
      <w:r w:rsidRPr="00D257F8">
        <w:t xml:space="preserve"> You could add politicians to that as well.</w:t>
      </w:r>
    </w:p>
    <w:p w:rsidR="00074D35" w:rsidRPr="00D257F8" w:rsidP="00241B78">
      <w:pPr>
        <w:pStyle w:val="Question"/>
      </w:pPr>
      <w:sdt>
        <w:sdtPr>
          <w:alias w:val="Member"/>
          <w:tag w:val="&lt;Member mnisId='4132' dodsId='62850'&gt;"/>
          <w:id w:val="1143550319"/>
          <w:placeholder>
            <w:docPart w:val="F1D1D2CC423E46DB891928BF34854B3D"/>
          </w:placeholder>
          <w:richText/>
        </w:sdtPr>
        <w:sdtContent>
          <w:r w:rsidRPr="00D257F8">
            <w:rPr>
              <w:b/>
            </w:rPr>
            <w:t>Richard Drax:</w:t>
          </w:r>
        </w:sdtContent>
      </w:sdt>
      <w:r w:rsidRPr="00D257F8">
        <w:t xml:space="preserve"> A Government appointee is okay, then, so far as you are concerned</w:t>
      </w:r>
      <w:r w:rsidR="00251EE1">
        <w:t>?</w:t>
      </w:r>
    </w:p>
    <w:p w:rsidR="00074D35" w:rsidRPr="00D257F8" w:rsidP="00074D35">
      <w:pPr>
        <w:pStyle w:val="Answer"/>
      </w:pPr>
      <w:sdt>
        <w:sdtPr>
          <w:alias w:val="Witness"/>
          <w:id w:val="1652401978"/>
          <w:placeholder>
            <w:docPart w:val="F1D1D2CC423E46DB891928BF34854B3D"/>
          </w:placeholder>
          <w:richText/>
        </w:sdtPr>
        <w:sdtContent>
          <w:r w:rsidRPr="00D257F8">
            <w:rPr>
              <w:b/>
              <w:i/>
              <w:iCs/>
            </w:rPr>
            <w:t>Nicola Williams:</w:t>
          </w:r>
        </w:sdtContent>
      </w:sdt>
      <w:r w:rsidRPr="00D257F8">
        <w:t xml:space="preserve"> </w:t>
      </w:r>
      <w:r w:rsidRPr="00D257F8" w:rsidR="00241B78">
        <w:t>It is as</w:t>
      </w:r>
      <w:r w:rsidRPr="00D257F8">
        <w:t xml:space="preserve"> far as I am concerned</w:t>
      </w:r>
      <w:r w:rsidRPr="00D257F8" w:rsidR="00241B78">
        <w:t>.</w:t>
      </w:r>
      <w:r w:rsidRPr="00D257F8">
        <w:t xml:space="preserve"> </w:t>
      </w:r>
      <w:r w:rsidRPr="00D257F8" w:rsidR="00241B78">
        <w:t>I</w:t>
      </w:r>
      <w:r w:rsidRPr="00D257F8">
        <w:t xml:space="preserve">f you ask the </w:t>
      </w:r>
      <w:r w:rsidRPr="00D257F8" w:rsidR="00241B78">
        <w:t>O</w:t>
      </w:r>
      <w:r w:rsidRPr="00D257F8">
        <w:t xml:space="preserve">mbudsman Association, </w:t>
      </w:r>
      <w:r w:rsidRPr="00D257F8" w:rsidR="00241B78">
        <w:t>it</w:t>
      </w:r>
      <w:r w:rsidRPr="00D257F8">
        <w:t xml:space="preserve"> might have an issue with t</w:t>
      </w:r>
      <w:r w:rsidR="00251EE1">
        <w:t>hat</w:t>
      </w:r>
      <w:r w:rsidRPr="00D257F8" w:rsidR="00241B78">
        <w:t>,</w:t>
      </w:r>
      <w:r w:rsidRPr="00D257F8">
        <w:t xml:space="preserve"> as an association, because </w:t>
      </w:r>
      <w:r w:rsidRPr="00D257F8" w:rsidR="00241B78">
        <w:t>it</w:t>
      </w:r>
      <w:r w:rsidRPr="00D257F8">
        <w:t xml:space="preserve"> might say that </w:t>
      </w:r>
      <w:r w:rsidR="00251EE1">
        <w:t xml:space="preserve">it would </w:t>
      </w:r>
      <w:r w:rsidRPr="00D257F8">
        <w:t xml:space="preserve">fetter the independence of the role. </w:t>
      </w:r>
      <w:r w:rsidRPr="00D257F8" w:rsidR="00241B78">
        <w:t>P</w:t>
      </w:r>
      <w:r w:rsidRPr="00D257F8">
        <w:t xml:space="preserve">ractically speaking, it is the person who holds the </w:t>
      </w:r>
      <w:r w:rsidRPr="00D257F8" w:rsidR="00AC53F7">
        <w:t>office</w:t>
      </w:r>
      <w:r w:rsidRPr="00D257F8">
        <w:t xml:space="preserve"> and the tone that, hopefully, they lead from the front. Even if they do not, it is the tone that sets for everybody else, and that is what makes a difference.</w:t>
      </w:r>
    </w:p>
    <w:p w:rsidR="00074D35" w:rsidRPr="00D257F8" w:rsidP="00074D35">
      <w:pPr>
        <w:pStyle w:val="Question"/>
        <w:numPr>
          <w:ilvl w:val="0"/>
          <w:numId w:val="0"/>
        </w:numPr>
        <w:ind w:left="794"/>
      </w:pPr>
      <w:sdt>
        <w:sdtPr>
          <w:alias w:val="Member"/>
          <w:tag w:val="&lt;Member mnisId='1487' dodsId='31646'&gt;"/>
          <w:id w:val="-1600558565"/>
          <w:placeholder>
            <w:docPart w:val="F1D1D2CC423E46DB891928BF34854B3D"/>
          </w:placeholder>
          <w:richText/>
        </w:sdtPr>
        <w:sdtContent>
          <w:r w:rsidRPr="00D257F8">
            <w:rPr>
              <w:b/>
            </w:rPr>
            <w:t>Chair:</w:t>
          </w:r>
        </w:sdtContent>
      </w:sdt>
      <w:r w:rsidRPr="00D257F8">
        <w:t xml:space="preserve"> I did not realise there was an Ombudsman Association for all ombudsmen to come together.</w:t>
      </w:r>
    </w:p>
    <w:p w:rsidR="00074D35" w:rsidRPr="00D257F8" w:rsidP="00074D35">
      <w:pPr>
        <w:pStyle w:val="Answer"/>
      </w:pPr>
      <w:sdt>
        <w:sdtPr>
          <w:alias w:val="Witness"/>
          <w:id w:val="-1533645354"/>
          <w:placeholder>
            <w:docPart w:val="F1D1D2CC423E46DB891928BF34854B3D"/>
          </w:placeholder>
          <w:richText/>
        </w:sdtPr>
        <w:sdtContent>
          <w:r w:rsidRPr="00D257F8">
            <w:rPr>
              <w:b/>
              <w:i/>
              <w:iCs/>
            </w:rPr>
            <w:t>Nicola Williams:</w:t>
          </w:r>
        </w:sdtContent>
      </w:sdt>
      <w:r w:rsidRPr="00D257F8">
        <w:t xml:space="preserve"> I was a board member of that association up until the summer.</w:t>
      </w:r>
    </w:p>
    <w:p w:rsidR="00074D35" w:rsidRPr="00D257F8" w:rsidP="00074D35">
      <w:pPr>
        <w:pStyle w:val="Question"/>
        <w:numPr>
          <w:ilvl w:val="0"/>
          <w:numId w:val="0"/>
        </w:numPr>
        <w:ind w:left="794"/>
      </w:pPr>
      <w:sdt>
        <w:sdtPr>
          <w:alias w:val="Member"/>
          <w:tag w:val="&lt;Member mnisId='1487' dodsId='31646'&gt;"/>
          <w:id w:val="-1039047759"/>
          <w:placeholder>
            <w:docPart w:val="F1D1D2CC423E46DB891928BF34854B3D"/>
          </w:placeholder>
          <w:richText/>
        </w:sdtPr>
        <w:sdtContent>
          <w:r w:rsidRPr="00D257F8">
            <w:rPr>
              <w:b/>
            </w:rPr>
            <w:t>Chair:</w:t>
          </w:r>
        </w:sdtContent>
      </w:sdt>
      <w:r w:rsidRPr="00D257F8">
        <w:t xml:space="preserve"> I am curious as to who you complain to about the performance of the </w:t>
      </w:r>
      <w:r w:rsidRPr="00D257F8" w:rsidR="00241B78">
        <w:t>O</w:t>
      </w:r>
      <w:r w:rsidRPr="00D257F8">
        <w:t>mbudsman Association. We will not go there.</w:t>
      </w:r>
    </w:p>
    <w:p w:rsidR="00074D35" w:rsidRPr="00D257F8" w:rsidP="00074D35">
      <w:pPr>
        <w:pStyle w:val="Answer"/>
      </w:pPr>
      <w:sdt>
        <w:sdtPr>
          <w:alias w:val="Witness"/>
          <w:id w:val="-81074314"/>
          <w:placeholder>
            <w:docPart w:val="F1D1D2CC423E46DB891928BF34854B3D"/>
          </w:placeholder>
          <w:richText/>
        </w:sdtPr>
        <w:sdtContent>
          <w:r w:rsidRPr="00D257F8">
            <w:rPr>
              <w:b/>
              <w:i/>
              <w:iCs/>
            </w:rPr>
            <w:t>Nicola Williams:</w:t>
          </w:r>
        </w:sdtContent>
      </w:sdt>
      <w:r w:rsidRPr="00D257F8">
        <w:t xml:space="preserve"> I do not know.</w:t>
      </w:r>
    </w:p>
    <w:p w:rsidR="00074D35" w:rsidRPr="00D257F8" w:rsidP="00241B78">
      <w:pPr>
        <w:pStyle w:val="Question"/>
      </w:pPr>
      <w:sdt>
        <w:sdtPr>
          <w:alias w:val="Member"/>
          <w:tag w:val="&lt;Member mnisId='4132' dodsId='62850'&gt;"/>
          <w:id w:val="1476560951"/>
          <w:placeholder>
            <w:docPart w:val="22494B7B9AAE47B8873BE3F777BB7C44"/>
          </w:placeholder>
          <w:richText/>
        </w:sdtPr>
        <w:sdtContent>
          <w:r w:rsidRPr="00D257F8" w:rsidR="00241B78">
            <w:rPr>
              <w:b/>
            </w:rPr>
            <w:t>Richard Drax:</w:t>
          </w:r>
        </w:sdtContent>
      </w:sdt>
      <w:r w:rsidRPr="00D257F8" w:rsidR="00241B78">
        <w:t xml:space="preserve"> </w:t>
      </w:r>
      <w:r w:rsidRPr="00D257F8">
        <w:t>Is there an away-day in the Cayman Islands?</w:t>
      </w:r>
    </w:p>
    <w:p w:rsidR="00074D35" w:rsidRPr="00D257F8" w:rsidP="00074D35">
      <w:pPr>
        <w:pStyle w:val="Answer"/>
      </w:pPr>
      <w:sdt>
        <w:sdtPr>
          <w:alias w:val="Witness"/>
          <w:id w:val="207144684"/>
          <w:placeholder>
            <w:docPart w:val="F1D1D2CC423E46DB891928BF34854B3D"/>
          </w:placeholder>
          <w:richText/>
        </w:sdtPr>
        <w:sdtContent>
          <w:r w:rsidRPr="00D257F8">
            <w:rPr>
              <w:b/>
              <w:i/>
              <w:iCs/>
            </w:rPr>
            <w:t>Nicola Williams:</w:t>
          </w:r>
        </w:sdtContent>
      </w:sdt>
      <w:r w:rsidRPr="00D257F8">
        <w:t xml:space="preserve"> The Cayman Islands is an interesting place. I was there for five and half years, so it certainly was not bad. You spoke before, Sarah, about small environments and people knowing everybody’s business. That is the Cayman Islands for you. Issues around confidentiality are very important there.</w:t>
      </w:r>
    </w:p>
    <w:p w:rsidR="00074D35" w:rsidRPr="00D257F8" w:rsidP="00241B78">
      <w:pPr>
        <w:pStyle w:val="Question"/>
        <w:numPr>
          <w:ilvl w:val="0"/>
          <w:numId w:val="0"/>
        </w:numPr>
        <w:ind w:left="794"/>
      </w:pPr>
      <w:sdt>
        <w:sdtPr>
          <w:alias w:val="Member"/>
          <w:tag w:val="&lt;Member mnisId='1487' dodsId='31646'&gt;"/>
          <w:id w:val="518204230"/>
          <w:placeholder>
            <w:docPart w:val="F1D1D2CC423E46DB891928BF34854B3D"/>
          </w:placeholder>
          <w:richText/>
        </w:sdtPr>
        <w:sdtContent>
          <w:r w:rsidRPr="00D257F8">
            <w:rPr>
              <w:b/>
            </w:rPr>
            <w:t>Chair:</w:t>
          </w:r>
        </w:sdtContent>
      </w:sdt>
      <w:r w:rsidRPr="00D257F8">
        <w:t xml:space="preserve"> </w:t>
      </w:r>
      <w:r w:rsidRPr="00D257F8" w:rsidR="00241B78">
        <w:t>I</w:t>
      </w:r>
      <w:r w:rsidRPr="00D257F8">
        <w:t xml:space="preserve"> will bring us back to the detail here. The Wigston review was an important study and one of the first of its kind on that scale to bring together all the data on the inappropriate behaviours that take place in the </w:t>
      </w:r>
      <w:r w:rsidRPr="00D257F8" w:rsidR="00241B78">
        <w:t>Armed Forces</w:t>
      </w:r>
      <w:r w:rsidR="00251EE1">
        <w:t>, and</w:t>
      </w:r>
      <w:r w:rsidRPr="00D257F8" w:rsidR="00241B78">
        <w:t xml:space="preserve"> </w:t>
      </w:r>
      <w:r w:rsidRPr="00D257F8">
        <w:t>36 recommendations were made. Stuart, do you want to take us forward in this chapter?</w:t>
      </w:r>
    </w:p>
    <w:p w:rsidR="00074D35" w:rsidRPr="00D257F8" w:rsidP="00074D35">
      <w:pPr>
        <w:pStyle w:val="Question"/>
        <w:numPr>
          <w:ilvl w:val="0"/>
          <w:numId w:val="9"/>
        </w:numPr>
      </w:pPr>
      <w:sdt>
        <w:sdtPr>
          <w:alias w:val="Member"/>
          <w:tag w:val="&lt;Member mnisId='4742' dodsId=''&gt;"/>
          <w:id w:val="-1192298816"/>
          <w:placeholder>
            <w:docPart w:val="F1D1D2CC423E46DB891928BF34854B3D"/>
          </w:placeholder>
          <w:richText/>
        </w:sdtPr>
        <w:sdtContent>
          <w:r w:rsidRPr="00D257F8">
            <w:rPr>
              <w:b/>
            </w:rPr>
            <w:t>Stuart Anderson:</w:t>
          </w:r>
        </w:sdtContent>
      </w:sdt>
      <w:r w:rsidRPr="00D257F8">
        <w:t xml:space="preserve"> </w:t>
      </w:r>
      <w:r w:rsidRPr="00D257F8" w:rsidR="00241B78">
        <w:t>Y</w:t>
      </w:r>
      <w:r w:rsidRPr="00D257F8">
        <w:t xml:space="preserve">ou have already touched on the Wigston </w:t>
      </w:r>
      <w:r w:rsidRPr="00D257F8" w:rsidR="00241B78">
        <w:t>r</w:t>
      </w:r>
      <w:r w:rsidRPr="00D257F8">
        <w:t>eport</w:t>
      </w:r>
      <w:r w:rsidRPr="00D257F8" w:rsidR="00241B78">
        <w:t xml:space="preserve"> and </w:t>
      </w:r>
      <w:r w:rsidRPr="00D257F8">
        <w:t>you have also said that you are very straight-talking, which you have demonstrated to us today. I want to ask you a very blunt question</w:t>
      </w:r>
      <w:r w:rsidRPr="00D257F8" w:rsidR="00241B78">
        <w:t>:</w:t>
      </w:r>
      <w:r w:rsidRPr="00D257F8">
        <w:t xml:space="preserve"> </w:t>
      </w:r>
      <w:r w:rsidRPr="00D257F8" w:rsidR="00241B78">
        <w:t>h</w:t>
      </w:r>
      <w:r w:rsidRPr="00D257F8">
        <w:t>ave they made a difference?</w:t>
      </w:r>
    </w:p>
    <w:p w:rsidR="00074D35" w:rsidRPr="00D257F8" w:rsidP="00074D35">
      <w:pPr>
        <w:pStyle w:val="Answer"/>
      </w:pPr>
      <w:sdt>
        <w:sdtPr>
          <w:alias w:val="Witness"/>
          <w:id w:val="-2054214031"/>
          <w:placeholder>
            <w:docPart w:val="F1D1D2CC423E46DB891928BF34854B3D"/>
          </w:placeholder>
          <w:richText/>
        </w:sdtPr>
        <w:sdtContent>
          <w:r w:rsidRPr="00D257F8">
            <w:rPr>
              <w:b/>
              <w:i/>
              <w:iCs/>
            </w:rPr>
            <w:t>Nicola Williams:</w:t>
          </w:r>
        </w:sdtContent>
      </w:sdt>
      <w:r w:rsidRPr="00D257F8">
        <w:t xml:space="preserve"> </w:t>
      </w:r>
      <w:r w:rsidRPr="00D257F8" w:rsidR="00241B78">
        <w:t>Do you mean t</w:t>
      </w:r>
      <w:r w:rsidRPr="00D257F8">
        <w:t xml:space="preserve">he Wigston </w:t>
      </w:r>
      <w:r w:rsidRPr="00D257F8" w:rsidR="00241B78">
        <w:t>r</w:t>
      </w:r>
      <w:r w:rsidRPr="00D257F8">
        <w:t>eport on its own or all the other reports, which would include</w:t>
      </w:r>
      <w:r w:rsidRPr="00D257F8" w:rsidR="00241B78">
        <w:t xml:space="preserve"> r</w:t>
      </w:r>
      <w:r w:rsidRPr="00D257F8">
        <w:t xml:space="preserve">eports from my </w:t>
      </w:r>
      <w:r w:rsidRPr="00D257F8" w:rsidR="00AC53F7">
        <w:t>office</w:t>
      </w:r>
      <w:r w:rsidRPr="00D257F8">
        <w:t xml:space="preserve"> too?</w:t>
      </w:r>
    </w:p>
    <w:p w:rsidR="00074D35" w:rsidRPr="00D257F8" w:rsidP="00074D35">
      <w:pPr>
        <w:pStyle w:val="Question"/>
        <w:numPr>
          <w:ilvl w:val="0"/>
          <w:numId w:val="0"/>
        </w:numPr>
        <w:ind w:left="794"/>
      </w:pPr>
      <w:sdt>
        <w:sdtPr>
          <w:alias w:val="Member"/>
          <w:tag w:val="&lt;Member mnisId='4742' dodsId=''&gt;"/>
          <w:id w:val="2106447070"/>
          <w:placeholder>
            <w:docPart w:val="F1D1D2CC423E46DB891928BF34854B3D"/>
          </w:placeholder>
          <w:richText/>
        </w:sdtPr>
        <w:sdtContent>
          <w:r w:rsidRPr="00D257F8">
            <w:rPr>
              <w:b/>
            </w:rPr>
            <w:t>Stuart Anderson:</w:t>
          </w:r>
        </w:sdtContent>
      </w:sdt>
      <w:r w:rsidRPr="00D257F8">
        <w:t xml:space="preserve"> I would take the Wigston </w:t>
      </w:r>
      <w:r w:rsidRPr="00D257F8" w:rsidR="00241B78">
        <w:t>r</w:t>
      </w:r>
      <w:r w:rsidRPr="00D257F8">
        <w:t>eport and the recommendations in there.</w:t>
      </w:r>
    </w:p>
    <w:p w:rsidR="00074D35" w:rsidRPr="00D257F8" w:rsidP="00074D35">
      <w:pPr>
        <w:pStyle w:val="Answer"/>
      </w:pPr>
      <w:sdt>
        <w:sdtPr>
          <w:alias w:val="Witness"/>
          <w:id w:val="-2008820256"/>
          <w:placeholder>
            <w:docPart w:val="F1D1D2CC423E46DB891928BF34854B3D"/>
          </w:placeholder>
          <w:richText/>
        </w:sdtPr>
        <w:sdtContent>
          <w:r w:rsidRPr="00D257F8">
            <w:rPr>
              <w:b/>
              <w:i/>
              <w:iCs/>
            </w:rPr>
            <w:t>Nicola Williams:</w:t>
          </w:r>
        </w:sdtContent>
      </w:sdt>
      <w:r w:rsidRPr="00D257F8">
        <w:t xml:space="preserve"> The report is excellent. It was something very much led by the </w:t>
      </w:r>
      <w:r w:rsidRPr="00D257F8" w:rsidR="007545BF">
        <w:t>C</w:t>
      </w:r>
      <w:r w:rsidRPr="00D257F8">
        <w:t xml:space="preserve">hief of the </w:t>
      </w:r>
      <w:r w:rsidRPr="00D257F8" w:rsidR="007545BF">
        <w:t>A</w:t>
      </w:r>
      <w:r w:rsidRPr="00D257F8">
        <w:t xml:space="preserve">ir </w:t>
      </w:r>
      <w:r w:rsidRPr="00D257F8" w:rsidR="007545BF">
        <w:t>S</w:t>
      </w:r>
      <w:r w:rsidRPr="00D257F8">
        <w:t>taff</w:t>
      </w:r>
      <w:r w:rsidRPr="00D257F8" w:rsidR="007545BF">
        <w:t>,</w:t>
      </w:r>
      <w:r w:rsidRPr="00D257F8">
        <w:t xml:space="preserve"> now Sir Michael Wigston. It was very much led by him</w:t>
      </w:r>
      <w:r w:rsidR="009E2B63">
        <w:t>,</w:t>
      </w:r>
      <w:r w:rsidRPr="00D257F8">
        <w:t xml:space="preserve"> but there was a lot of consultation with me. The recommendations are very good. I am disappointed that that report is now 15 months old—I think it came out last summer—and that, as far as I know</w:t>
      </w:r>
      <w:r w:rsidRPr="00D257F8" w:rsidR="007545BF">
        <w:t xml:space="preserve">, though </w:t>
      </w:r>
      <w:r w:rsidRPr="00D257F8">
        <w:t>I may well be corrected by the</w:t>
      </w:r>
      <w:r w:rsidR="00390270">
        <w:t xml:space="preserve"> MOD </w:t>
      </w:r>
      <w:r w:rsidRPr="00D257F8" w:rsidR="007545BF">
        <w:t xml:space="preserve">for this, </w:t>
      </w:r>
      <w:r w:rsidRPr="00D257F8">
        <w:t>only one of the recommendations has been substantially carried forward, which is about the anti-bullying headline.</w:t>
      </w:r>
    </w:p>
    <w:p w:rsidR="00074D35" w:rsidRPr="009E2B63" w:rsidP="009E2B63">
      <w:pPr>
        <w:pStyle w:val="Question"/>
      </w:pPr>
      <w:sdt>
        <w:sdtPr>
          <w:alias w:val="Member"/>
          <w:tag w:val="&lt;Member mnisId='1487' dodsId='31646'&gt;"/>
          <w:id w:val="411280775"/>
          <w:placeholder>
            <w:docPart w:val="F1D1D2CC423E46DB891928BF34854B3D"/>
          </w:placeholder>
          <w:richText/>
        </w:sdtPr>
        <w:sdtContent>
          <w:r w:rsidRPr="009E2B63">
            <w:t>Chair:</w:t>
          </w:r>
        </w:sdtContent>
      </w:sdt>
      <w:r w:rsidRPr="009E2B63">
        <w:t xml:space="preserve"> </w:t>
      </w:r>
      <w:r w:rsidRPr="009E2B63" w:rsidR="007545BF">
        <w:t>That is o</w:t>
      </w:r>
      <w:r w:rsidRPr="009E2B63">
        <w:t>ne out of 36</w:t>
      </w:r>
      <w:r w:rsidRPr="009E2B63" w:rsidR="009E2B63">
        <w:t>?</w:t>
      </w:r>
    </w:p>
    <w:p w:rsidR="00074D35" w:rsidRPr="00D257F8" w:rsidP="00074D35">
      <w:pPr>
        <w:pStyle w:val="Answer"/>
      </w:pPr>
      <w:sdt>
        <w:sdtPr>
          <w:alias w:val="Witness"/>
          <w:id w:val="1190269648"/>
          <w:placeholder>
            <w:docPart w:val="F1D1D2CC423E46DB891928BF34854B3D"/>
          </w:placeholder>
          <w:richText/>
        </w:sdtPr>
        <w:sdtContent>
          <w:r w:rsidRPr="00D257F8">
            <w:rPr>
              <w:b/>
              <w:i/>
              <w:iCs/>
            </w:rPr>
            <w:t>Nicola Williams:</w:t>
          </w:r>
        </w:sdtContent>
      </w:sdt>
      <w:r w:rsidRPr="00D257F8">
        <w:t xml:space="preserve"> Yes, as far as I know. I might be wrong with that</w:t>
      </w:r>
      <w:r w:rsidR="00B823E1">
        <w:t>,</w:t>
      </w:r>
      <w:r w:rsidRPr="00D257F8">
        <w:t xml:space="preserve"> but I am very much aware of the anti-bullying helpline and what has been set up, and that is excellent. It has to be said that the services also have similar ones for each of the services. I know that the Army, for example, has the Speak Out helpline, and they have their own as well.</w:t>
      </w:r>
      <w:r w:rsidRPr="00D257F8" w:rsidR="007545BF">
        <w:t xml:space="preserve"> That is good.</w:t>
      </w:r>
    </w:p>
    <w:p w:rsidR="00074D35" w:rsidRPr="00D257F8" w:rsidP="00074D35">
      <w:pPr>
        <w:pStyle w:val="Answer"/>
      </w:pPr>
      <w:r w:rsidRPr="00D257F8">
        <w:t xml:space="preserve">The recommendations in the Wigston </w:t>
      </w:r>
      <w:r w:rsidRPr="00D257F8" w:rsidR="007545BF">
        <w:t>r</w:t>
      </w:r>
      <w:r w:rsidRPr="00D257F8">
        <w:t xml:space="preserve">eport are very good and I am gratified that a lot of them echo recommendations that my </w:t>
      </w:r>
      <w:r w:rsidRPr="00D257F8" w:rsidR="00AC53F7">
        <w:t>office</w:t>
      </w:r>
      <w:r w:rsidRPr="00D257F8">
        <w:t xml:space="preserve"> has made. I would like to see those recommendations implemented as soon as possible.</w:t>
      </w:r>
    </w:p>
    <w:p w:rsidR="00074D35" w:rsidRPr="00D257F8" w:rsidP="007545BF">
      <w:pPr>
        <w:pStyle w:val="Question"/>
        <w:numPr>
          <w:ilvl w:val="0"/>
          <w:numId w:val="9"/>
        </w:numPr>
      </w:pPr>
      <w:sdt>
        <w:sdtPr>
          <w:alias w:val="Member"/>
          <w:tag w:val="&lt;Member mnisId='4742' dodsId=''&gt;"/>
          <w:id w:val="154807728"/>
          <w:placeholder>
            <w:docPart w:val="F1D1D2CC423E46DB891928BF34854B3D"/>
          </w:placeholder>
          <w:richText/>
        </w:sdtPr>
        <w:sdtContent>
          <w:r w:rsidRPr="00D257F8">
            <w:rPr>
              <w:b/>
            </w:rPr>
            <w:t>Stuart Anderson:</w:t>
          </w:r>
        </w:sdtContent>
      </w:sdt>
      <w:r w:rsidRPr="00D257F8">
        <w:t xml:space="preserve"> </w:t>
      </w:r>
      <w:r w:rsidRPr="00D257F8" w:rsidR="007545BF">
        <w:t xml:space="preserve">Being even straighter-talking on that, </w:t>
      </w:r>
      <w:r w:rsidRPr="00D257F8">
        <w:t>I have your view on the report and the recommendations</w:t>
      </w:r>
      <w:r w:rsidRPr="00D257F8" w:rsidR="007545BF">
        <w:t xml:space="preserve">, </w:t>
      </w:r>
      <w:r w:rsidRPr="00D257F8">
        <w:t>and one</w:t>
      </w:r>
      <w:r w:rsidRPr="00D257F8" w:rsidR="007545BF">
        <w:t xml:space="preserve"> </w:t>
      </w:r>
      <w:r w:rsidRPr="00D257F8">
        <w:t>out of 36</w:t>
      </w:r>
      <w:r w:rsidRPr="00D257F8" w:rsidR="007545BF">
        <w:t>—potentially some more—</w:t>
      </w:r>
      <w:r w:rsidRPr="00D257F8">
        <w:t>ha</w:t>
      </w:r>
      <w:r w:rsidRPr="00D257F8" w:rsidR="007545BF">
        <w:t>s</w:t>
      </w:r>
      <w:r w:rsidRPr="00D257F8">
        <w:t xml:space="preserve"> been put into place. Based on that, has it made a difference to date?</w:t>
      </w:r>
      <w:r w:rsidRPr="00D257F8" w:rsidR="007545BF">
        <w:t xml:space="preserve"> </w:t>
      </w:r>
      <w:r w:rsidRPr="00D257F8">
        <w:t xml:space="preserve">If the </w:t>
      </w:r>
      <w:r w:rsidRPr="00D257F8" w:rsidR="007545BF">
        <w:t xml:space="preserve">Wigston </w:t>
      </w:r>
      <w:r w:rsidRPr="00D257F8">
        <w:t>report has been produced and the recommendations have not yet been implemented, is it possible that that has not made any difference whatsoever?</w:t>
      </w:r>
    </w:p>
    <w:p w:rsidR="00074D35" w:rsidRPr="00D257F8" w:rsidP="00074D35">
      <w:pPr>
        <w:pStyle w:val="Answer"/>
      </w:pPr>
      <w:sdt>
        <w:sdtPr>
          <w:alias w:val="Witness"/>
          <w:id w:val="-1942371021"/>
          <w:placeholder>
            <w:docPart w:val="F1D1D2CC423E46DB891928BF34854B3D"/>
          </w:placeholder>
          <w:richText/>
        </w:sdtPr>
        <w:sdtContent>
          <w:r w:rsidRPr="00D257F8">
            <w:rPr>
              <w:b/>
              <w:i/>
              <w:iCs/>
            </w:rPr>
            <w:t>Nicola Williams:</w:t>
          </w:r>
        </w:sdtContent>
      </w:sdt>
      <w:r w:rsidRPr="00D257F8">
        <w:t xml:space="preserve"> The recommendations have not all been implemented, which is a shame, because it is 15 months since that report was produced and it is a really good piece of work. I would be silent on the matter if I did not think it was good. I do think it is good. It is not the fault of the author that the recommendations have not been implemented</w:t>
      </w:r>
      <w:r w:rsidRPr="00D257F8" w:rsidR="007545BF">
        <w:t>.</w:t>
      </w:r>
      <w:r w:rsidRPr="00D257F8">
        <w:t xml:space="preserve"> I would seek to answer your question in this way: what has been done has made a difference, but there are other recommendations </w:t>
      </w:r>
      <w:r w:rsidRPr="00D257F8" w:rsidR="007545BF">
        <w:t>that</w:t>
      </w:r>
      <w:r w:rsidRPr="00D257F8">
        <w:t xml:space="preserve"> should be implemented and </w:t>
      </w:r>
      <w:r w:rsidRPr="00D257F8" w:rsidR="007545BF">
        <w:t xml:space="preserve">that </w:t>
      </w:r>
      <w:r w:rsidRPr="00D257F8">
        <w:t xml:space="preserve">would make an even greater difference. </w:t>
      </w:r>
      <w:r w:rsidRPr="00D257F8" w:rsidR="007545BF">
        <w:t>I</w:t>
      </w:r>
      <w:r w:rsidRPr="00D257F8">
        <w:t>t is certainly a great roadmap to use to improve things for service personnel, particularly as it focuse</w:t>
      </w:r>
      <w:r w:rsidR="00B823E1">
        <w:t>s</w:t>
      </w:r>
      <w:r w:rsidRPr="00D257F8">
        <w:t xml:space="preserve"> on inappropriate behaviour.</w:t>
      </w:r>
    </w:p>
    <w:p w:rsidR="00074D35" w:rsidRPr="00D257F8" w:rsidP="00074D35">
      <w:pPr>
        <w:pStyle w:val="Question"/>
        <w:numPr>
          <w:ilvl w:val="0"/>
          <w:numId w:val="9"/>
        </w:numPr>
      </w:pPr>
      <w:sdt>
        <w:sdtPr>
          <w:alias w:val="Member"/>
          <w:tag w:val="&lt;Member mnisId='4742' dodsId=''&gt;"/>
          <w:id w:val="-1628460858"/>
          <w:placeholder>
            <w:docPart w:val="F1D1D2CC423E46DB891928BF34854B3D"/>
          </w:placeholder>
          <w:richText/>
        </w:sdtPr>
        <w:sdtContent>
          <w:r w:rsidRPr="00D257F8">
            <w:rPr>
              <w:b/>
            </w:rPr>
            <w:t>Stuart Anderson:</w:t>
          </w:r>
        </w:sdtContent>
      </w:sdt>
      <w:r w:rsidRPr="00D257F8">
        <w:t xml:space="preserve"> Thank you. That answers it clearly. I would like to ask, as a follow-on</w:t>
      </w:r>
      <w:r w:rsidRPr="00D257F8" w:rsidR="007545BF">
        <w:t xml:space="preserve">, </w:t>
      </w:r>
      <w:r w:rsidRPr="00D257F8">
        <w:t xml:space="preserve">what engagement </w:t>
      </w:r>
      <w:r w:rsidRPr="00D257F8" w:rsidR="007545BF">
        <w:t xml:space="preserve">you </w:t>
      </w:r>
      <w:r w:rsidRPr="00D257F8">
        <w:t xml:space="preserve">have had with the </w:t>
      </w:r>
      <w:r w:rsidRPr="00D257F8" w:rsidR="007545BF">
        <w:t>s</w:t>
      </w:r>
      <w:r w:rsidRPr="00D257F8">
        <w:t xml:space="preserve">ervice </w:t>
      </w:r>
      <w:r w:rsidRPr="00D257F8" w:rsidR="007545BF">
        <w:t>c</w:t>
      </w:r>
      <w:r w:rsidRPr="00D257F8">
        <w:t xml:space="preserve">omplaints </w:t>
      </w:r>
      <w:r w:rsidRPr="00D257F8" w:rsidR="007545BF">
        <w:t>t</w:t>
      </w:r>
      <w:r w:rsidRPr="00D257F8">
        <w:t xml:space="preserve">ransformation </w:t>
      </w:r>
      <w:r w:rsidRPr="00D257F8" w:rsidR="007545BF">
        <w:t>t</w:t>
      </w:r>
      <w:r w:rsidRPr="00D257F8">
        <w:t>eam</w:t>
      </w:r>
      <w:r w:rsidRPr="00D257F8" w:rsidR="007545BF">
        <w:t>.</w:t>
      </w:r>
    </w:p>
    <w:p w:rsidR="00074D35" w:rsidRPr="00D257F8" w:rsidP="00074D35">
      <w:pPr>
        <w:pStyle w:val="Answer"/>
      </w:pPr>
      <w:sdt>
        <w:sdtPr>
          <w:alias w:val="Witness"/>
          <w:id w:val="1524979145"/>
          <w:placeholder>
            <w:docPart w:val="F1D1D2CC423E46DB891928BF34854B3D"/>
          </w:placeholder>
          <w:richText/>
        </w:sdtPr>
        <w:sdtContent>
          <w:r w:rsidRPr="00D257F8">
            <w:rPr>
              <w:b/>
              <w:i/>
              <w:iCs/>
            </w:rPr>
            <w:t>Nicola Williams:</w:t>
          </w:r>
        </w:sdtContent>
      </w:sdt>
      <w:r w:rsidRPr="00D257F8">
        <w:t xml:space="preserve"> I do not know if, by “you”, you mean my </w:t>
      </w:r>
      <w:r w:rsidRPr="00D257F8" w:rsidR="00AC53F7">
        <w:t>office</w:t>
      </w:r>
      <w:r w:rsidRPr="00D257F8">
        <w:t xml:space="preserve"> or me personally.</w:t>
      </w:r>
    </w:p>
    <w:p w:rsidR="00074D35" w:rsidRPr="00D257F8" w:rsidP="00074D35">
      <w:pPr>
        <w:pStyle w:val="Question"/>
        <w:numPr>
          <w:ilvl w:val="0"/>
          <w:numId w:val="0"/>
        </w:numPr>
        <w:ind w:left="794"/>
      </w:pPr>
      <w:sdt>
        <w:sdtPr>
          <w:alias w:val="Member"/>
          <w:tag w:val="&lt;Member mnisId='4742' dodsId=''&gt;"/>
          <w:id w:val="19130653"/>
          <w:placeholder>
            <w:docPart w:val="F1D1D2CC423E46DB891928BF34854B3D"/>
          </w:placeholder>
          <w:richText/>
        </w:sdtPr>
        <w:sdtContent>
          <w:r w:rsidRPr="00D257F8">
            <w:rPr>
              <w:b/>
            </w:rPr>
            <w:t>Stuart Anderson:</w:t>
          </w:r>
        </w:sdtContent>
      </w:sdt>
      <w:r w:rsidRPr="00D257F8">
        <w:t xml:space="preserve"> I mean yourself and your </w:t>
      </w:r>
      <w:r w:rsidRPr="00D257F8" w:rsidR="00AC53F7">
        <w:t>office</w:t>
      </w:r>
      <w:r w:rsidRPr="00D257F8">
        <w:t>.</w:t>
      </w:r>
    </w:p>
    <w:p w:rsidR="004C6387" w:rsidRPr="00D257F8" w:rsidP="00074D35">
      <w:pPr>
        <w:pStyle w:val="Answer"/>
      </w:pPr>
      <w:sdt>
        <w:sdtPr>
          <w:alias w:val="Witness"/>
          <w:id w:val="-981772309"/>
          <w:placeholder>
            <w:docPart w:val="F1D1D2CC423E46DB891928BF34854B3D"/>
          </w:placeholder>
          <w:richText/>
        </w:sdtPr>
        <w:sdtContent>
          <w:r w:rsidRPr="00D257F8" w:rsidR="00074D35">
            <w:rPr>
              <w:b/>
              <w:i/>
              <w:iCs/>
            </w:rPr>
            <w:t>Nicola Williams:</w:t>
          </w:r>
        </w:sdtContent>
      </w:sdt>
      <w:r w:rsidRPr="00D257F8" w:rsidR="00074D35">
        <w:t xml:space="preserve"> We have regular engagement with that team. As of this morning, my acting </w:t>
      </w:r>
      <w:r w:rsidRPr="00D257F8" w:rsidR="007545BF">
        <w:t>c</w:t>
      </w:r>
      <w:r w:rsidRPr="00D257F8" w:rsidR="00074D35">
        <w:t xml:space="preserve">hief of </w:t>
      </w:r>
      <w:r w:rsidRPr="00D257F8" w:rsidR="007545BF">
        <w:t>s</w:t>
      </w:r>
      <w:r w:rsidRPr="00D257F8" w:rsidR="00074D35">
        <w:t xml:space="preserve">taff went to a meeting with that team. I </w:t>
      </w:r>
      <w:r w:rsidRPr="00D257F8" w:rsidR="00074D35">
        <w:t>do not know what was discussed as yet because I was very concerned about this issue. We do have regular engagement with that team, but the</w:t>
      </w:r>
      <w:r w:rsidRPr="00D257F8" w:rsidR="007545BF">
        <w:t>re are the</w:t>
      </w:r>
      <w:r w:rsidRPr="00D257F8" w:rsidR="00074D35">
        <w:t xml:space="preserve"> same issues that my </w:t>
      </w:r>
      <w:r w:rsidRPr="00D257F8" w:rsidR="00AC53F7">
        <w:t>office</w:t>
      </w:r>
      <w:r w:rsidRPr="00D257F8" w:rsidR="00074D35">
        <w:t xml:space="preserve"> has had with our recommendations in our reports: we make recommendations and it seems that the movement is glacially slow on some of them. I hope that that is not going to be the case with the team. I know that they have a number of recommendations and I am sure that they will tell you this themselves. They are looking at recommendations that have been made from Wigston. They are looking at outstanding recommendations from our annual report and other issues</w:t>
      </w:r>
      <w:r w:rsidRPr="00D257F8">
        <w:t xml:space="preserve"> as well</w:t>
      </w:r>
      <w:r w:rsidRPr="00D257F8" w:rsidR="00074D35">
        <w:t>.</w:t>
      </w:r>
      <w:r w:rsidRPr="00D257F8">
        <w:t xml:space="preserve"> </w:t>
      </w:r>
      <w:r w:rsidRPr="00D257F8" w:rsidR="00074D35">
        <w:t xml:space="preserve">It is a lot of work. </w:t>
      </w:r>
    </w:p>
    <w:p w:rsidR="00074D35" w:rsidRPr="00D257F8" w:rsidP="00074D35">
      <w:pPr>
        <w:pStyle w:val="Answer"/>
      </w:pPr>
      <w:r w:rsidRPr="00D257F8">
        <w:t>W</w:t>
      </w:r>
      <w:r w:rsidRPr="00D257F8">
        <w:t xml:space="preserve">hat I do not want to see happen—I sincerely hope </w:t>
      </w:r>
      <w:r w:rsidRPr="00D257F8">
        <w:t xml:space="preserve">this </w:t>
      </w:r>
      <w:r w:rsidRPr="00D257F8">
        <w:t>will not happen—is that this team has been set up</w:t>
      </w:r>
      <w:r w:rsidRPr="00D257F8">
        <w:t>:</w:t>
      </w:r>
      <w:r w:rsidRPr="00D257F8">
        <w:t xml:space="preserve"> “Let us give it to this team for them to deal with</w:t>
      </w:r>
      <w:r w:rsidR="00B823E1">
        <w:t>,</w:t>
      </w:r>
      <w:r w:rsidRPr="00D257F8">
        <w:t>” and then it is parked there and nothing happens. I am not accusing them of doing that</w:t>
      </w:r>
      <w:r w:rsidR="00B823E1">
        <w:t>,</w:t>
      </w:r>
      <w:r w:rsidRPr="00D257F8">
        <w:t xml:space="preserve"> but I am concerned. I can speak from the movement that there has been on some of my recommendations </w:t>
      </w:r>
      <w:r w:rsidRPr="00D257F8">
        <w:t>that</w:t>
      </w:r>
      <w:r w:rsidRPr="00D257F8">
        <w:t xml:space="preserve"> are outstanding long past the dates that they should be, and a lot of those recommendations are going to be looked at within the </w:t>
      </w:r>
      <w:r w:rsidRPr="00D257F8">
        <w:t>s</w:t>
      </w:r>
      <w:r w:rsidRPr="00D257F8">
        <w:t xml:space="preserve">ervice </w:t>
      </w:r>
      <w:r w:rsidRPr="00D257F8">
        <w:t>t</w:t>
      </w:r>
      <w:r w:rsidRPr="00D257F8">
        <w:t>ransformation team.</w:t>
      </w:r>
    </w:p>
    <w:p w:rsidR="00074D35" w:rsidRPr="00D257F8" w:rsidP="00074D35">
      <w:pPr>
        <w:pStyle w:val="Answer"/>
      </w:pPr>
      <w:r w:rsidRPr="00D257F8">
        <w:t>In answer to your core question, yes, we have engagement with that team.</w:t>
      </w:r>
    </w:p>
    <w:p w:rsidR="00074D35" w:rsidRPr="00D257F8" w:rsidP="00074D35">
      <w:pPr>
        <w:pStyle w:val="Question"/>
        <w:numPr>
          <w:ilvl w:val="0"/>
          <w:numId w:val="9"/>
        </w:numPr>
      </w:pPr>
      <w:sdt>
        <w:sdtPr>
          <w:alias w:val="Member"/>
          <w:tag w:val="&lt;Member mnisId='4742' dodsId=''&gt;"/>
          <w:id w:val="-1108045206"/>
          <w:placeholder>
            <w:docPart w:val="F1D1D2CC423E46DB891928BF34854B3D"/>
          </w:placeholder>
          <w:richText/>
        </w:sdtPr>
        <w:sdtContent>
          <w:r w:rsidRPr="00D257F8">
            <w:rPr>
              <w:b/>
            </w:rPr>
            <w:t>Stuart Anderson:</w:t>
          </w:r>
        </w:sdtContent>
      </w:sdt>
      <w:r w:rsidRPr="00D257F8">
        <w:t xml:space="preserve"> </w:t>
      </w:r>
      <w:r w:rsidRPr="00D257F8" w:rsidR="004C6387">
        <w:t>I have a</w:t>
      </w:r>
      <w:r w:rsidRPr="00D257F8">
        <w:t xml:space="preserve"> follow-on on engagement: have you personally been involved in the Danuta Gray review of the Wigston </w:t>
      </w:r>
      <w:r w:rsidRPr="00D257F8" w:rsidR="004C6387">
        <w:t>r</w:t>
      </w:r>
      <w:r w:rsidRPr="00D257F8">
        <w:t>eport? Do you know what progress she has made? Do you have any updates on when she will report back?</w:t>
      </w:r>
    </w:p>
    <w:p w:rsidR="00074D35" w:rsidRPr="00D257F8" w:rsidP="00074D35">
      <w:pPr>
        <w:pStyle w:val="Answer"/>
      </w:pPr>
      <w:sdt>
        <w:sdtPr>
          <w:alias w:val="Witness"/>
          <w:id w:val="-1818571732"/>
          <w:placeholder>
            <w:docPart w:val="F1D1D2CC423E46DB891928BF34854B3D"/>
          </w:placeholder>
          <w:richText/>
        </w:sdtPr>
        <w:sdtContent>
          <w:r w:rsidRPr="00D257F8">
            <w:rPr>
              <w:b/>
              <w:i/>
              <w:iCs/>
            </w:rPr>
            <w:t>Nicola Williams:</w:t>
          </w:r>
        </w:sdtContent>
      </w:sdt>
      <w:r w:rsidRPr="00D257F8">
        <w:t xml:space="preserve"> I have had one meeting, which, if it was not for the virus, would have been face</w:t>
      </w:r>
      <w:r w:rsidRPr="00D257F8" w:rsidR="004C6387">
        <w:t xml:space="preserve"> </w:t>
      </w:r>
      <w:r w:rsidRPr="00D257F8">
        <w:t>to</w:t>
      </w:r>
      <w:r w:rsidRPr="00D257F8" w:rsidR="004C6387">
        <w:t xml:space="preserve"> </w:t>
      </w:r>
      <w:r w:rsidRPr="00D257F8">
        <w:t>face, but it was on the phone. I have had one meeting with Danuta Gray. At the time that I met with her, I know that the idea was that her review or report would be out at the end of the month. That was the timeline. I do not know whether that has happened.</w:t>
      </w:r>
    </w:p>
    <w:p w:rsidR="00074D35" w:rsidRPr="00D257F8" w:rsidP="00074D35">
      <w:pPr>
        <w:pStyle w:val="Question"/>
        <w:numPr>
          <w:ilvl w:val="0"/>
          <w:numId w:val="9"/>
        </w:numPr>
      </w:pPr>
      <w:sdt>
        <w:sdtPr>
          <w:alias w:val="Member"/>
          <w:tag w:val="&lt;Member mnisId='4742' dodsId=''&gt;"/>
          <w:id w:val="-2135247788"/>
          <w:placeholder>
            <w:docPart w:val="F1D1D2CC423E46DB891928BF34854B3D"/>
          </w:placeholder>
          <w:richText/>
        </w:sdtPr>
        <w:sdtContent>
          <w:r w:rsidRPr="00D257F8">
            <w:rPr>
              <w:b/>
            </w:rPr>
            <w:t>Stuart Anderson:</w:t>
          </w:r>
        </w:sdtContent>
      </w:sdt>
      <w:r w:rsidRPr="00D257F8">
        <w:t xml:space="preserve"> Is that the end of this month?</w:t>
      </w:r>
    </w:p>
    <w:p w:rsidR="00074D35" w:rsidRPr="00D257F8" w:rsidP="00074D35">
      <w:pPr>
        <w:pStyle w:val="Answer"/>
      </w:pPr>
      <w:sdt>
        <w:sdtPr>
          <w:alias w:val="Witness"/>
          <w:id w:val="1055596511"/>
          <w:placeholder>
            <w:docPart w:val="F1D1D2CC423E46DB891928BF34854B3D"/>
          </w:placeholder>
          <w:richText/>
        </w:sdtPr>
        <w:sdtContent>
          <w:r w:rsidRPr="00D257F8">
            <w:rPr>
              <w:b/>
              <w:i/>
              <w:iCs/>
            </w:rPr>
            <w:t>Nicola Williams:</w:t>
          </w:r>
        </w:sdtContent>
      </w:sdt>
      <w:r w:rsidRPr="00D257F8">
        <w:t xml:space="preserve"> The end of this month. That was certainly the timeline that I was told, for sure.</w:t>
      </w:r>
    </w:p>
    <w:p w:rsidR="00074D35" w:rsidRPr="00D257F8" w:rsidP="00074D35">
      <w:pPr>
        <w:pStyle w:val="Question"/>
        <w:numPr>
          <w:ilvl w:val="0"/>
          <w:numId w:val="9"/>
        </w:numPr>
      </w:pPr>
      <w:sdt>
        <w:sdtPr>
          <w:alias w:val="Member"/>
          <w:tag w:val="&lt;Member mnisId='4855' dodsId=''&gt;"/>
          <w:id w:val="300971111"/>
          <w:placeholder>
            <w:docPart w:val="F1D1D2CC423E46DB891928BF34854B3D"/>
          </w:placeholder>
          <w:richText/>
        </w:sdtPr>
        <w:sdtContent>
          <w:r w:rsidRPr="00D257F8">
            <w:rPr>
              <w:b/>
            </w:rPr>
            <w:t>Sarah Atherton:</w:t>
          </w:r>
        </w:sdtContent>
      </w:sdt>
      <w:r w:rsidRPr="00D257F8">
        <w:t xml:space="preserve"> The Wigston review identified that it would take between five and 10 years of concerted effort to make any change. We are, as you have identified, only a year and a half in. We took evidence from General Nick Carter, who speculated that at least half the recommendations were being addressed, and Danuta Gray’s review of the review is due out in two days’ time.</w:t>
      </w:r>
    </w:p>
    <w:p w:rsidR="00074D35" w:rsidRPr="00D257F8" w:rsidP="00074D35">
      <w:pPr>
        <w:pStyle w:val="Answer"/>
      </w:pPr>
      <w:sdt>
        <w:sdtPr>
          <w:alias w:val="Witness"/>
          <w:id w:val="-585073504"/>
          <w:placeholder>
            <w:docPart w:val="F1D1D2CC423E46DB891928BF34854B3D"/>
          </w:placeholder>
          <w:richText/>
        </w:sdtPr>
        <w:sdtContent>
          <w:r w:rsidRPr="00D257F8">
            <w:rPr>
              <w:b/>
              <w:i/>
              <w:iCs/>
            </w:rPr>
            <w:t>Nicola Williams:</w:t>
          </w:r>
        </w:sdtContent>
      </w:sdt>
      <w:r w:rsidRPr="00D257F8">
        <w:t xml:space="preserve"> Your information is more current than mine. I knew it was this month.</w:t>
      </w:r>
    </w:p>
    <w:p w:rsidR="00074D35" w:rsidRPr="00D257F8" w:rsidP="00074D35">
      <w:pPr>
        <w:pStyle w:val="Question"/>
        <w:numPr>
          <w:ilvl w:val="0"/>
          <w:numId w:val="0"/>
        </w:numPr>
        <w:ind w:left="794"/>
      </w:pPr>
      <w:sdt>
        <w:sdtPr>
          <w:alias w:val="Member"/>
          <w:tag w:val="&lt;Member mnisId='4855' dodsId=''&gt;"/>
          <w:id w:val="-126010882"/>
          <w:placeholder>
            <w:docPart w:val="F1D1D2CC423E46DB891928BF34854B3D"/>
          </w:placeholder>
          <w:richText/>
        </w:sdtPr>
        <w:sdtContent>
          <w:r w:rsidRPr="00D257F8">
            <w:rPr>
              <w:b/>
            </w:rPr>
            <w:t>Sarah Atherton:</w:t>
          </w:r>
        </w:sdtContent>
      </w:sdt>
      <w:r w:rsidRPr="00D257F8">
        <w:t xml:space="preserve"> There is a lot going on, which is quite good to hear, but do you feel you could have been more involved in her review?</w:t>
      </w:r>
    </w:p>
    <w:p w:rsidR="00074D35" w:rsidRPr="00D257F8" w:rsidP="00074D35">
      <w:pPr>
        <w:pStyle w:val="Answer"/>
      </w:pPr>
      <w:sdt>
        <w:sdtPr>
          <w:alias w:val="Witness"/>
          <w:id w:val="-670097332"/>
          <w:placeholder>
            <w:docPart w:val="F1D1D2CC423E46DB891928BF34854B3D"/>
          </w:placeholder>
          <w:richText/>
        </w:sdtPr>
        <w:sdtContent>
          <w:r w:rsidRPr="00D257F8">
            <w:rPr>
              <w:b/>
              <w:i/>
              <w:iCs/>
            </w:rPr>
            <w:t>Nicola Williams:</w:t>
          </w:r>
        </w:sdtContent>
      </w:sdt>
      <w:r w:rsidRPr="00D257F8">
        <w:t xml:space="preserve"> I was not asked to be involved in it. When she spoke to me, I was more than happy to do that. The </w:t>
      </w:r>
      <w:r w:rsidRPr="00D257F8" w:rsidR="004C6387">
        <w:t>o</w:t>
      </w:r>
      <w:r w:rsidRPr="00D257F8">
        <w:t>mbudsman is independent</w:t>
      </w:r>
      <w:r w:rsidR="00B823E1">
        <w:t xml:space="preserve">, </w:t>
      </w:r>
      <w:r w:rsidRPr="00D257F8">
        <w:t>and I suppose an argument could be made that you do not involve the ombudsman too much in things, because t</w:t>
      </w:r>
      <w:r w:rsidR="00B823E1">
        <w:t>hat</w:t>
      </w:r>
      <w:r w:rsidRPr="00D257F8">
        <w:t xml:space="preserve"> qualifies their independence. Whether or not that argument is made, all I can say is that I was asked to speak to her</w:t>
      </w:r>
      <w:r w:rsidR="00B823E1">
        <w:t>,</w:t>
      </w:r>
      <w:r w:rsidRPr="00D257F8">
        <w:t xml:space="preserve"> and I did. That has been the sole involvement in the review. There has not been anything more than that.</w:t>
      </w:r>
    </w:p>
    <w:p w:rsidR="00074D35" w:rsidRPr="00D257F8" w:rsidP="001364A4">
      <w:pPr>
        <w:pStyle w:val="Question"/>
      </w:pPr>
      <w:sdt>
        <w:sdtPr>
          <w:alias w:val="Member"/>
          <w:tag w:val="&lt;Member mnisId='1487' dodsId='31646'&gt;"/>
          <w:id w:val="686254859"/>
          <w:placeholder>
            <w:docPart w:val="F1D1D2CC423E46DB891928BF34854B3D"/>
          </w:placeholder>
          <w:richText/>
        </w:sdtPr>
        <w:sdtContent>
          <w:r w:rsidRPr="00D257F8">
            <w:rPr>
              <w:b/>
            </w:rPr>
            <w:t>Chair:</w:t>
          </w:r>
        </w:sdtContent>
      </w:sdt>
      <w:r w:rsidRPr="00D257F8">
        <w:t xml:space="preserve"> I am just looking at some of these recommendations here</w:t>
      </w:r>
      <w:r w:rsidRPr="00D257F8" w:rsidR="004C6387">
        <w:t>,</w:t>
      </w:r>
      <w:r w:rsidRPr="00D257F8">
        <w:t xml:space="preserve"> and they are very serious indeed. The first four, for example</w:t>
      </w:r>
      <w:r w:rsidRPr="00D257F8" w:rsidR="001364A4">
        <w:t>, are</w:t>
      </w:r>
      <w:r w:rsidRPr="00D257F8">
        <w:t xml:space="preserve"> pulling together detailed data and metadata, so capturing the data itself; primary legislation for the sharing of information with the civilian </w:t>
      </w:r>
      <w:r w:rsidRPr="00D257F8" w:rsidR="001364A4">
        <w:t>c</w:t>
      </w:r>
      <w:r w:rsidRPr="00D257F8">
        <w:t xml:space="preserve">riminal </w:t>
      </w:r>
      <w:r w:rsidRPr="00D257F8" w:rsidR="001364A4">
        <w:t>j</w:t>
      </w:r>
      <w:r w:rsidRPr="00D257F8">
        <w:t xml:space="preserve">ustice </w:t>
      </w:r>
      <w:r w:rsidRPr="00D257F8" w:rsidR="001364A4">
        <w:t>s</w:t>
      </w:r>
      <w:r w:rsidRPr="00D257F8">
        <w:t>ystem; performance measures put into place relating to inappropriate behaviour; and a harassment survey to be put in place by 2021. These are important measures to combat the challenge that we face. Much as there has been a review done on this</w:t>
      </w:r>
      <w:r w:rsidRPr="00D257F8" w:rsidR="001364A4">
        <w:t>—</w:t>
      </w:r>
      <w:r w:rsidRPr="00D257F8">
        <w:t xml:space="preserve">maybe it is something for the Committee to discuss as to whether we invite Danuta Gray in front of us to pursue </w:t>
      </w:r>
      <w:r w:rsidR="00B823E1">
        <w:t>i</w:t>
      </w:r>
      <w:r w:rsidRPr="00D257F8">
        <w:t>t</w:t>
      </w:r>
      <w:r w:rsidRPr="00D257F8" w:rsidR="001364A4">
        <w:t>—</w:t>
      </w:r>
      <w:r w:rsidRPr="00D257F8">
        <w:t>t</w:t>
      </w:r>
      <w:r w:rsidR="00B823E1">
        <w:t>hat</w:t>
      </w:r>
      <w:r w:rsidRPr="00D257F8">
        <w:t xml:space="preserve"> is concerning and we share your concerns that, 15 months after this report was put in, we are not seeing further progress.</w:t>
      </w:r>
    </w:p>
    <w:p w:rsidR="00074D35" w:rsidRPr="00D257F8" w:rsidP="00074D35">
      <w:pPr>
        <w:pStyle w:val="Answer"/>
      </w:pPr>
      <w:sdt>
        <w:sdtPr>
          <w:alias w:val="Witness"/>
          <w:id w:val="1801268605"/>
          <w:placeholder>
            <w:docPart w:val="F1D1D2CC423E46DB891928BF34854B3D"/>
          </w:placeholder>
          <w:richText/>
        </w:sdtPr>
        <w:sdtContent>
          <w:r w:rsidRPr="00D257F8">
            <w:rPr>
              <w:b/>
              <w:i/>
              <w:iCs/>
            </w:rPr>
            <w:t>Nicola Williams:</w:t>
          </w:r>
        </w:sdtContent>
      </w:sdt>
      <w:r w:rsidRPr="00D257F8">
        <w:t xml:space="preserve"> </w:t>
      </w:r>
      <w:r w:rsidRPr="00D257F8" w:rsidR="001364A4">
        <w:t>F</w:t>
      </w:r>
      <w:r w:rsidRPr="00D257F8">
        <w:t>or example, I know that one thing that the Wigston review was looking at was</w:t>
      </w:r>
      <w:r w:rsidRPr="00D257F8" w:rsidR="001364A4">
        <w:t xml:space="preserve"> </w:t>
      </w:r>
      <w:r w:rsidRPr="00D257F8">
        <w:t>around the disproportionality of female and BAME service people in the service</w:t>
      </w:r>
      <w:r w:rsidRPr="00D257F8" w:rsidR="001364A4">
        <w:t xml:space="preserve"> </w:t>
      </w:r>
      <w:r w:rsidRPr="00D257F8">
        <w:t xml:space="preserve">complaints system. </w:t>
      </w:r>
      <w:r w:rsidRPr="00D257F8" w:rsidR="001364A4">
        <w:t>Forgive me; I do not know exactly where it is</w:t>
      </w:r>
      <w:r w:rsidR="00B823E1">
        <w:t>,</w:t>
      </w:r>
      <w:r w:rsidRPr="00D257F8" w:rsidR="001364A4">
        <w:t xml:space="preserve"> but I know it is there. </w:t>
      </w:r>
      <w:r w:rsidRPr="00D257F8">
        <w:t>What concerns me is that that was mentioned in that review last year, and we mentioned it in our annual report in April 2017, so you wonder what progress has been made. I am not saying that there has not been any progress at all</w:t>
      </w:r>
      <w:r w:rsidR="00B823E1">
        <w:t>,</w:t>
      </w:r>
      <w:r w:rsidRPr="00D257F8">
        <w:t xml:space="preserve"> but it has been much slower than I would have expected, and not to the same extent. Perhaps she would be the best person</w:t>
      </w:r>
      <w:r w:rsidRPr="00D257F8" w:rsidR="001364A4">
        <w:t xml:space="preserve"> to ask.</w:t>
      </w:r>
    </w:p>
    <w:p w:rsidR="00074D35" w:rsidRPr="00D257F8" w:rsidP="001364A4">
      <w:pPr>
        <w:pStyle w:val="Question"/>
      </w:pPr>
      <w:sdt>
        <w:sdtPr>
          <w:alias w:val="Member"/>
          <w:tag w:val="&lt;Member mnisId='1487' dodsId='31646'&gt;"/>
          <w:id w:val="-1986465952"/>
          <w:placeholder>
            <w:docPart w:val="F1D1D2CC423E46DB891928BF34854B3D"/>
          </w:placeholder>
          <w:richText/>
        </w:sdtPr>
        <w:sdtContent>
          <w:r w:rsidRPr="00D257F8">
            <w:rPr>
              <w:b/>
            </w:rPr>
            <w:t>Chair:</w:t>
          </w:r>
        </w:sdtContent>
      </w:sdt>
      <w:r w:rsidRPr="00D257F8">
        <w:t xml:space="preserve"> She would</w:t>
      </w:r>
      <w:r w:rsidRPr="00D257F8" w:rsidR="001364A4">
        <w:t>.</w:t>
      </w:r>
      <w:r w:rsidRPr="00D257F8">
        <w:t xml:space="preserve"> </w:t>
      </w:r>
      <w:r w:rsidRPr="00D257F8" w:rsidR="001364A4">
        <w:t>I</w:t>
      </w:r>
      <w:r w:rsidRPr="00D257F8">
        <w:t>t is important that, much as the Armed Forces as a whole focus on these wider issues of personnel, equipment and operations, the standards that we uphold are the very ones that we then go and defend when we leave these shores. If we lose sight of those, we lose sight of who we are and what we stand for, so it is important that we focus on that.</w:t>
      </w:r>
    </w:p>
    <w:p w:rsidR="00074D35" w:rsidRPr="00D257F8" w:rsidP="00074D35">
      <w:pPr>
        <w:pStyle w:val="Answer"/>
      </w:pPr>
      <w:sdt>
        <w:sdtPr>
          <w:alias w:val="Witness"/>
          <w:id w:val="-1672951730"/>
          <w:placeholder>
            <w:docPart w:val="F1D1D2CC423E46DB891928BF34854B3D"/>
          </w:placeholder>
          <w:richText/>
        </w:sdtPr>
        <w:sdtContent>
          <w:r w:rsidRPr="00D257F8">
            <w:rPr>
              <w:b/>
              <w:i/>
              <w:iCs/>
            </w:rPr>
            <w:t>Nicola Williams:</w:t>
          </w:r>
        </w:sdtContent>
      </w:sdt>
      <w:r w:rsidRPr="00D257F8">
        <w:t xml:space="preserve"> Also, I know that the Armed Forces are looking to recruit. If someone is thinking about joining the Armed Forces, whichever branch it is, they are going to be looking at how they perform, so it does affect recruitment as well.</w:t>
      </w:r>
    </w:p>
    <w:p w:rsidR="00074D35" w:rsidRPr="00D257F8" w:rsidP="00074D35">
      <w:pPr>
        <w:pStyle w:val="Question"/>
        <w:numPr>
          <w:ilvl w:val="0"/>
          <w:numId w:val="0"/>
        </w:numPr>
        <w:ind w:left="794"/>
      </w:pPr>
      <w:sdt>
        <w:sdtPr>
          <w:alias w:val="Member"/>
          <w:tag w:val="&lt;Member mnisId='1487' dodsId='31646'&gt;"/>
          <w:id w:val="-595477093"/>
          <w:placeholder>
            <w:docPart w:val="F1D1D2CC423E46DB891928BF34854B3D"/>
          </w:placeholder>
          <w:richText/>
        </w:sdtPr>
        <w:sdtContent>
          <w:r w:rsidRPr="00D257F8">
            <w:rPr>
              <w:b/>
            </w:rPr>
            <w:t>Chair:</w:t>
          </w:r>
        </w:sdtContent>
      </w:sdt>
      <w:r w:rsidRPr="00D257F8">
        <w:t xml:space="preserve"> Let us turn now to something that is current at the moment; in fact, some Committee members are involved in the progress of the Overseas Operations</w:t>
      </w:r>
      <w:r w:rsidRPr="00D257F8" w:rsidR="001A0EA2">
        <w:t xml:space="preserve"> (Service Personnel and Veterans)</w:t>
      </w:r>
      <w:r w:rsidRPr="00D257F8">
        <w:t xml:space="preserve"> Bill in the House. </w:t>
      </w:r>
    </w:p>
    <w:p w:rsidR="00074D35" w:rsidRPr="00D257F8" w:rsidP="00074D35">
      <w:pPr>
        <w:pStyle w:val="Question"/>
        <w:numPr>
          <w:ilvl w:val="0"/>
          <w:numId w:val="9"/>
        </w:numPr>
      </w:pPr>
      <w:sdt>
        <w:sdtPr>
          <w:alias w:val="Member"/>
          <w:tag w:val="&lt;Member mnisId='1438' dodsId='25525'&gt;"/>
          <w:id w:val="-1691285955"/>
          <w:placeholder>
            <w:docPart w:val="F1D1D2CC423E46DB891928BF34854B3D"/>
          </w:placeholder>
          <w:richText/>
        </w:sdtPr>
        <w:sdtContent>
          <w:r w:rsidRPr="00D257F8" w:rsidR="002F504E">
            <w:rPr>
              <w:b/>
            </w:rPr>
            <w:t>Mr Jones:</w:t>
          </w:r>
        </w:sdtContent>
      </w:sdt>
      <w:r w:rsidRPr="00D257F8">
        <w:t xml:space="preserve"> You touched on t</w:t>
      </w:r>
      <w:r w:rsidR="00B823E1">
        <w:t>his</w:t>
      </w:r>
      <w:r w:rsidRPr="00D257F8">
        <w:t xml:space="preserve"> earlier in terms of your aspiration for an Armed Forces </w:t>
      </w:r>
      <w:r w:rsidRPr="00D257F8" w:rsidR="001A0EA2">
        <w:t>o</w:t>
      </w:r>
      <w:r w:rsidRPr="00D257F8">
        <w:t>mbudsman</w:t>
      </w:r>
      <w:r w:rsidRPr="00D257F8" w:rsidR="001A0EA2">
        <w:t xml:space="preserve"> </w:t>
      </w:r>
      <w:r w:rsidR="00DE2783">
        <w:t xml:space="preserve">who </w:t>
      </w:r>
      <w:r w:rsidRPr="00D257F8" w:rsidR="001A0EA2">
        <w:t>would possibly cover</w:t>
      </w:r>
      <w:r w:rsidRPr="00D257F8">
        <w:t xml:space="preserve"> veterans. Sarah and I are on the Bill, along with Stuart, and one of the things that has come out in evidence is, again, the length of investigations </w:t>
      </w:r>
      <w:r w:rsidRPr="00D257F8" w:rsidR="001A0EA2">
        <w:t>and</w:t>
      </w:r>
      <w:r w:rsidRPr="00D257F8">
        <w:t xml:space="preserve"> the way in </w:t>
      </w:r>
      <w:r w:rsidRPr="00D257F8">
        <w:t>which individuals have been treated. At the end of that, there is no recourse for complaint</w:t>
      </w:r>
      <w:r w:rsidRPr="00D257F8" w:rsidR="001A0EA2">
        <w:t xml:space="preserve">. </w:t>
      </w:r>
      <w:r w:rsidRPr="00D257F8">
        <w:t>I am wondering whether you see a role for the ombudsman, with more resources, to be able to take on these types of case</w:t>
      </w:r>
      <w:r w:rsidR="00DE2783">
        <w:t>—</w:t>
      </w:r>
      <w:r w:rsidRPr="00D257F8">
        <w:t>of people who are no longer in the Armed Forces and have sometimes been accused of things. In the worst case, which we heard the other day, it takes 17 years to deal with these, which, frankly, is ridiculous. Where do they go to complain about how they have been treated, and is that a role that the ombudsman could look at doing?</w:t>
      </w:r>
    </w:p>
    <w:p w:rsidR="00074D35" w:rsidRPr="00D257F8" w:rsidP="00074D35">
      <w:pPr>
        <w:pStyle w:val="Answer"/>
      </w:pPr>
      <w:sdt>
        <w:sdtPr>
          <w:alias w:val="Witness"/>
          <w:id w:val="-45214632"/>
          <w:placeholder>
            <w:docPart w:val="F1D1D2CC423E46DB891928BF34854B3D"/>
          </w:placeholder>
          <w:richText/>
        </w:sdtPr>
        <w:sdtContent>
          <w:r w:rsidRPr="00D257F8">
            <w:rPr>
              <w:b/>
              <w:i/>
              <w:iCs/>
            </w:rPr>
            <w:t>Nicola Williams:</w:t>
          </w:r>
        </w:sdtContent>
      </w:sdt>
      <w:r w:rsidRPr="00D257F8">
        <w:t xml:space="preserve"> First, nothing should take 17 years to resolve. People leave in that time. Evidence gets corroded, just by the fluxion of time. That happens. People die within that time, whether in combat or </w:t>
      </w:r>
      <w:r w:rsidRPr="00D257F8" w:rsidR="001A0EA2">
        <w:t>otherwise</w:t>
      </w:r>
      <w:r w:rsidRPr="00D257F8">
        <w:t>. Nothing should take that long.</w:t>
      </w:r>
    </w:p>
    <w:p w:rsidR="00074D35" w:rsidRPr="00D257F8" w:rsidP="00074D35">
      <w:pPr>
        <w:pStyle w:val="Answer"/>
      </w:pPr>
      <w:r w:rsidRPr="00D257F8">
        <w:t>In terms of the Bill, I am reluctant to speak on it too much, only because I know there is a lot of debate about it at the moment.</w:t>
      </w:r>
    </w:p>
    <w:p w:rsidR="00074D35" w:rsidRPr="00D257F8" w:rsidP="00074D35">
      <w:pPr>
        <w:pStyle w:val="Question"/>
        <w:numPr>
          <w:ilvl w:val="0"/>
          <w:numId w:val="0"/>
        </w:numPr>
        <w:ind w:left="794"/>
      </w:pPr>
      <w:sdt>
        <w:sdtPr>
          <w:alias w:val="Member"/>
          <w:tag w:val="&lt;Member mnisId='1438' dodsId='25525'&gt;"/>
          <w:id w:val="-1510212151"/>
          <w:placeholder>
            <w:docPart w:val="F1D1D2CC423E46DB891928BF34854B3D"/>
          </w:placeholder>
          <w:richText/>
        </w:sdtPr>
        <w:sdtContent>
          <w:r w:rsidRPr="00D257F8" w:rsidR="002F504E">
            <w:rPr>
              <w:b/>
            </w:rPr>
            <w:t>Mr Jones:</w:t>
          </w:r>
        </w:sdtContent>
      </w:sdt>
      <w:r w:rsidRPr="00D257F8">
        <w:t xml:space="preserve"> Yes, I do not want to get into that.</w:t>
      </w:r>
    </w:p>
    <w:p w:rsidR="00074D35" w:rsidRPr="00D257F8" w:rsidP="001A0EA2">
      <w:pPr>
        <w:pStyle w:val="Answer"/>
      </w:pPr>
      <w:sdt>
        <w:sdtPr>
          <w:alias w:val="Witness"/>
          <w:id w:val="1780911375"/>
          <w:placeholder>
            <w:docPart w:val="F1D1D2CC423E46DB891928BF34854B3D"/>
          </w:placeholder>
          <w:richText/>
        </w:sdtPr>
        <w:sdtContent>
          <w:r w:rsidRPr="00D257F8">
            <w:rPr>
              <w:b/>
              <w:i/>
              <w:iCs/>
            </w:rPr>
            <w:t>Nicola Williams:</w:t>
          </w:r>
        </w:sdtContent>
      </w:sdt>
      <w:r w:rsidRPr="00D257F8">
        <w:t xml:space="preserve"> I would say that, in terms of any extra work, whether from this Bill or perhaps expanding our role to deal with veterans or anything like that, we are, first, barely resourced to do the work that we are doing right now.</w:t>
      </w:r>
      <w:r w:rsidRPr="00D257F8" w:rsidR="001A0EA2">
        <w:t xml:space="preserve"> </w:t>
      </w:r>
      <w:r w:rsidRPr="00D257F8">
        <w:t xml:space="preserve">Secondly, the legislation would have to be changed to extend the remit of the ombudsman, because these would be people who </w:t>
      </w:r>
      <w:r w:rsidR="00DE2783">
        <w:t>we</w:t>
      </w:r>
      <w:r w:rsidRPr="00D257F8">
        <w:t>re veterans. Right now, our ability to look at issues concerning veterans is very limited. It is usually, for example, if someone has made a recent complaint</w:t>
      </w:r>
      <w:r w:rsidRPr="00D257F8" w:rsidR="001A0EA2">
        <w:t xml:space="preserve">; they have </w:t>
      </w:r>
      <w:r w:rsidRPr="00D257F8">
        <w:t>left the Armed Forces a number of years ago</w:t>
      </w:r>
      <w:r w:rsidR="00DE2783">
        <w:t>,</w:t>
      </w:r>
      <w:r w:rsidRPr="00D257F8">
        <w:t xml:space="preserve"> but the matter about which they complained has only just come to light. It is that kind of thing</w:t>
      </w:r>
      <w:r w:rsidRPr="00D257F8" w:rsidR="001A0EA2">
        <w:t>.</w:t>
      </w:r>
      <w:r w:rsidRPr="00D257F8">
        <w:t xml:space="preserve"> </w:t>
      </w:r>
      <w:r w:rsidRPr="00D257F8" w:rsidR="001A0EA2">
        <w:t>T</w:t>
      </w:r>
      <w:r w:rsidRPr="00D257F8">
        <w:t>hat is very limited. We are dealing very largely with serving personnel.</w:t>
      </w:r>
    </w:p>
    <w:p w:rsidR="00074D35" w:rsidRPr="00D257F8" w:rsidP="00074D35">
      <w:pPr>
        <w:pStyle w:val="Answer"/>
      </w:pPr>
      <w:r w:rsidRPr="00D257F8">
        <w:t xml:space="preserve">As I said before, I am the Service Complaints Ombudsman, not the ombudsman for the Armed Forces. Perhaps an </w:t>
      </w:r>
      <w:r w:rsidRPr="00D257F8" w:rsidR="001A0EA2">
        <w:t>o</w:t>
      </w:r>
      <w:r w:rsidRPr="00D257F8">
        <w:t>mbudsman for the Armed Forces would be better placed to look at this. The more I think about it, the more I think I need to write something about that.</w:t>
      </w:r>
    </w:p>
    <w:p w:rsidR="00074D35" w:rsidRPr="00D257F8" w:rsidP="00074D35">
      <w:pPr>
        <w:pStyle w:val="Question"/>
        <w:numPr>
          <w:ilvl w:val="0"/>
          <w:numId w:val="0"/>
        </w:numPr>
        <w:ind w:left="794"/>
      </w:pPr>
      <w:sdt>
        <w:sdtPr>
          <w:alias w:val="Member"/>
          <w:tag w:val="&lt;Member mnisId='1438' dodsId='25525'&gt;"/>
          <w:id w:val="1344284734"/>
          <w:placeholder>
            <w:docPart w:val="F1D1D2CC423E46DB891928BF34854B3D"/>
          </w:placeholder>
          <w:richText/>
        </w:sdtPr>
        <w:sdtContent>
          <w:r w:rsidRPr="00D257F8" w:rsidR="002F504E">
            <w:rPr>
              <w:b/>
            </w:rPr>
            <w:t>Mr Jones:</w:t>
          </w:r>
        </w:sdtContent>
      </w:sdt>
      <w:r w:rsidRPr="00D257F8">
        <w:t xml:space="preserve"> There could be a role there. I accept that we have the Armed Forces </w:t>
      </w:r>
      <w:r w:rsidRPr="00D257F8" w:rsidR="001A0EA2">
        <w:t>B</w:t>
      </w:r>
      <w:r w:rsidRPr="00D257F8">
        <w:t>ill again next year.</w:t>
      </w:r>
    </w:p>
    <w:p w:rsidR="00074D35" w:rsidRPr="00D257F8" w:rsidP="00074D35">
      <w:pPr>
        <w:pStyle w:val="Answer"/>
      </w:pPr>
      <w:sdt>
        <w:sdtPr>
          <w:alias w:val="Witness"/>
          <w:id w:val="560372105"/>
          <w:placeholder>
            <w:docPart w:val="F1D1D2CC423E46DB891928BF34854B3D"/>
          </w:placeholder>
          <w:richText/>
        </w:sdtPr>
        <w:sdtContent>
          <w:r w:rsidRPr="00D257F8">
            <w:rPr>
              <w:b/>
              <w:i/>
              <w:iCs/>
            </w:rPr>
            <w:t>Nicola Williams:</w:t>
          </w:r>
        </w:sdtContent>
      </w:sdt>
      <w:r w:rsidRPr="00D257F8">
        <w:t xml:space="preserve"> Yes. Normally it would be this year</w:t>
      </w:r>
      <w:r w:rsidR="00DE2783">
        <w:t>,</w:t>
      </w:r>
      <w:r w:rsidRPr="00D257F8">
        <w:t xml:space="preserve"> but this is not a normal year.</w:t>
      </w:r>
    </w:p>
    <w:p w:rsidR="00074D35" w:rsidRPr="00D257F8" w:rsidP="00074D35">
      <w:pPr>
        <w:pStyle w:val="Question"/>
        <w:numPr>
          <w:ilvl w:val="0"/>
          <w:numId w:val="9"/>
        </w:numPr>
      </w:pPr>
      <w:sdt>
        <w:sdtPr>
          <w:alias w:val="Member"/>
          <w:tag w:val="&lt;Member mnisId='1438' dodsId='25525'&gt;"/>
          <w:id w:val="-601257579"/>
          <w:placeholder>
            <w:docPart w:val="F1D1D2CC423E46DB891928BF34854B3D"/>
          </w:placeholder>
          <w:richText/>
        </w:sdtPr>
        <w:sdtContent>
          <w:r w:rsidRPr="00D257F8" w:rsidR="002F504E">
            <w:rPr>
              <w:b/>
            </w:rPr>
            <w:t>Mr Jones:</w:t>
          </w:r>
        </w:sdtContent>
      </w:sdt>
      <w:r w:rsidRPr="00D257F8">
        <w:t xml:space="preserve"> I have served on every</w:t>
      </w:r>
      <w:r w:rsidRPr="00D257F8" w:rsidR="001A0EA2">
        <w:t xml:space="preserve"> </w:t>
      </w:r>
      <w:r w:rsidRPr="00D257F8">
        <w:t>one</w:t>
      </w:r>
      <w:r w:rsidR="0082518E">
        <w:t>,</w:t>
      </w:r>
      <w:r w:rsidRPr="00D257F8">
        <w:t xml:space="preserve"> for the last 20 years nearly, so I will no doubt get dragged into the next one. There is nothing to stop us extending the role of the ombudsman</w:t>
      </w:r>
      <w:r w:rsidRPr="00D257F8" w:rsidR="001A0EA2">
        <w:t xml:space="preserve">. </w:t>
      </w:r>
      <w:r w:rsidRPr="00D257F8">
        <w:t>Like you say, at the moment, you would have to change your remit to cover veterans as well.</w:t>
      </w:r>
    </w:p>
    <w:p w:rsidR="00074D35" w:rsidRPr="00D257F8" w:rsidP="00074D35">
      <w:pPr>
        <w:pStyle w:val="Answer"/>
      </w:pPr>
      <w:sdt>
        <w:sdtPr>
          <w:alias w:val="Witness"/>
          <w:id w:val="-1489707756"/>
          <w:placeholder>
            <w:docPart w:val="F1D1D2CC423E46DB891928BF34854B3D"/>
          </w:placeholder>
          <w:richText/>
        </w:sdtPr>
        <w:sdtContent>
          <w:r w:rsidRPr="00D257F8">
            <w:rPr>
              <w:b/>
              <w:i/>
              <w:iCs/>
            </w:rPr>
            <w:t>Nicola Williams:</w:t>
          </w:r>
        </w:sdtContent>
      </w:sdt>
      <w:r w:rsidRPr="00D257F8">
        <w:t xml:space="preserve"> As I sit here, I do not think so, except our role would be to deal with service complaints from veterans. It would be extending the remit of the </w:t>
      </w:r>
      <w:r w:rsidRPr="00D257F8" w:rsidR="00AC53F7">
        <w:t>office</w:t>
      </w:r>
      <w:r w:rsidR="00DE2783">
        <w:t>,</w:t>
      </w:r>
      <w:r w:rsidRPr="00D257F8">
        <w:t xml:space="preserve"> but only in relation to service complaints and how they impact</w:t>
      </w:r>
      <w:r w:rsidR="00DE2783">
        <w:t>ed</w:t>
      </w:r>
      <w:r w:rsidRPr="00D257F8">
        <w:t xml:space="preserve"> veterans, but that would be quite a big change.</w:t>
      </w:r>
    </w:p>
    <w:p w:rsidR="00074D35" w:rsidRPr="00D257F8" w:rsidP="00074D35">
      <w:pPr>
        <w:pStyle w:val="Question"/>
        <w:numPr>
          <w:ilvl w:val="0"/>
          <w:numId w:val="0"/>
        </w:numPr>
        <w:ind w:left="794"/>
      </w:pPr>
      <w:sdt>
        <w:sdtPr>
          <w:alias w:val="Member"/>
          <w:tag w:val="&lt;Member mnisId='1438' dodsId='25525'&gt;"/>
          <w:id w:val="1248226728"/>
          <w:placeholder>
            <w:docPart w:val="F1D1D2CC423E46DB891928BF34854B3D"/>
          </w:placeholder>
          <w:richText/>
        </w:sdtPr>
        <w:sdtContent>
          <w:r w:rsidRPr="00D257F8" w:rsidR="002F504E">
            <w:rPr>
              <w:b/>
            </w:rPr>
            <w:t>Mr Jones:</w:t>
          </w:r>
        </w:sdtContent>
      </w:sdt>
      <w:r w:rsidRPr="00D257F8">
        <w:t xml:space="preserve"> I agree. I would not be suggesting, for example, you taking </w:t>
      </w:r>
      <w:r w:rsidRPr="00D257F8">
        <w:t xml:space="preserve">on the role of looking at the way in which pensions are paid, because they are already covered by the </w:t>
      </w:r>
      <w:r w:rsidRPr="00D257F8" w:rsidR="001A0EA2">
        <w:t xml:space="preserve">Parliamentary </w:t>
      </w:r>
      <w:r w:rsidRPr="00D257F8">
        <w:t>Ombudsman, but it is worth looking at.</w:t>
      </w:r>
    </w:p>
    <w:p w:rsidR="00074D35" w:rsidRPr="00D257F8" w:rsidP="00074D35">
      <w:pPr>
        <w:pStyle w:val="Answer"/>
      </w:pPr>
      <w:sdt>
        <w:sdtPr>
          <w:alias w:val="Witness"/>
          <w:id w:val="-1970964216"/>
          <w:placeholder>
            <w:docPart w:val="F1D1D2CC423E46DB891928BF34854B3D"/>
          </w:placeholder>
          <w:richText/>
        </w:sdtPr>
        <w:sdtContent>
          <w:r w:rsidRPr="00D257F8">
            <w:rPr>
              <w:b/>
              <w:i/>
              <w:iCs/>
            </w:rPr>
            <w:t>Nicola Williams:</w:t>
          </w:r>
        </w:sdtContent>
      </w:sdt>
      <w:r w:rsidRPr="00D257F8">
        <w:t xml:space="preserve"> Unfortunately, I have 10 weeks, maybe, until I leave, so whoever is going to be looking at that, it will not be me.</w:t>
      </w:r>
    </w:p>
    <w:p w:rsidR="00074D35" w:rsidRPr="00D257F8" w:rsidP="00074D35">
      <w:pPr>
        <w:pStyle w:val="Question"/>
        <w:numPr>
          <w:ilvl w:val="0"/>
          <w:numId w:val="0"/>
        </w:numPr>
        <w:ind w:left="794"/>
      </w:pPr>
      <w:sdt>
        <w:sdtPr>
          <w:alias w:val="Member"/>
          <w:tag w:val="&lt;Member mnisId='1487' dodsId='31646'&gt;"/>
          <w:id w:val="-133946978"/>
          <w:placeholder>
            <w:docPart w:val="F1D1D2CC423E46DB891928BF34854B3D"/>
          </w:placeholder>
          <w:richText/>
        </w:sdtPr>
        <w:sdtContent>
          <w:r w:rsidRPr="00D257F8">
            <w:rPr>
              <w:b/>
            </w:rPr>
            <w:t>Chair:</w:t>
          </w:r>
        </w:sdtContent>
      </w:sdt>
      <w:r w:rsidRPr="00D257F8">
        <w:t xml:space="preserve"> </w:t>
      </w:r>
      <w:r w:rsidRPr="00D257F8" w:rsidR="001A0EA2">
        <w:t>W</w:t>
      </w:r>
      <w:r w:rsidRPr="00D257F8">
        <w:t xml:space="preserve">e </w:t>
      </w:r>
      <w:r w:rsidRPr="00D257F8" w:rsidR="001A0EA2">
        <w:t xml:space="preserve">will </w:t>
      </w:r>
      <w:r w:rsidRPr="00D257F8">
        <w:t xml:space="preserve">turn now to the </w:t>
      </w:r>
      <w:r w:rsidRPr="00D257F8" w:rsidR="001A0EA2">
        <w:t>Continuous Attitude Survey</w:t>
      </w:r>
      <w:r w:rsidRPr="00D257F8">
        <w:t>.</w:t>
      </w:r>
    </w:p>
    <w:p w:rsidR="00074D35" w:rsidRPr="00D257F8" w:rsidP="001A0EA2">
      <w:pPr>
        <w:pStyle w:val="Question"/>
      </w:pPr>
      <w:sdt>
        <w:sdtPr>
          <w:alias w:val="Member"/>
          <w:tag w:val="&lt;Member mnisId='4855' dodsId=''&gt;"/>
          <w:id w:val="-1297594140"/>
          <w:placeholder>
            <w:docPart w:val="F1D1D2CC423E46DB891928BF34854B3D"/>
          </w:placeholder>
          <w:richText/>
        </w:sdtPr>
        <w:sdtContent>
          <w:r w:rsidRPr="00D257F8">
            <w:rPr>
              <w:b/>
            </w:rPr>
            <w:t>Sarah Atherton:</w:t>
          </w:r>
        </w:sdtContent>
      </w:sdt>
      <w:r w:rsidRPr="00D257F8">
        <w:t xml:space="preserve"> To be fair, Nicola</w:t>
      </w:r>
      <w:r w:rsidRPr="00D257F8" w:rsidR="001A0EA2">
        <w:t>, we have</w:t>
      </w:r>
      <w:r w:rsidRPr="00D257F8">
        <w:t xml:space="preserve"> mentioned this.</w:t>
      </w:r>
      <w:r w:rsidRPr="00D257F8" w:rsidR="001A0EA2">
        <w:t xml:space="preserve"> Some</w:t>
      </w:r>
      <w:r w:rsidRPr="00D257F8">
        <w:t xml:space="preserve"> 90% of personnel who </w:t>
      </w:r>
      <w:r w:rsidRPr="00D257F8" w:rsidR="006B58AC">
        <w:t>a</w:t>
      </w:r>
      <w:r w:rsidRPr="00D257F8">
        <w:t xml:space="preserve">re subject to bullying, discrimination </w:t>
      </w:r>
      <w:r w:rsidRPr="00D257F8" w:rsidR="006B58AC">
        <w:t xml:space="preserve">or </w:t>
      </w:r>
      <w:r w:rsidRPr="00D257F8">
        <w:t>harassment do not make a complaint because they think nothing will be done. I am going to skip over that because we have touched on it, but can I go back, please, if you do not mind, to investigations</w:t>
      </w:r>
      <w:r w:rsidRPr="00D257F8" w:rsidR="006B58AC">
        <w:t>?</w:t>
      </w:r>
      <w:r w:rsidRPr="00D257F8">
        <w:t xml:space="preserve"> It is widely accepted that the standard of investigation is a problem.</w:t>
      </w:r>
    </w:p>
    <w:p w:rsidR="00074D35" w:rsidRPr="00D257F8" w:rsidP="00074D35">
      <w:pPr>
        <w:pStyle w:val="Answer"/>
      </w:pPr>
      <w:sdt>
        <w:sdtPr>
          <w:alias w:val="Witness"/>
          <w:id w:val="-1288270508"/>
          <w:placeholder>
            <w:docPart w:val="F1D1D2CC423E46DB891928BF34854B3D"/>
          </w:placeholder>
          <w:richText/>
        </w:sdtPr>
        <w:sdtContent>
          <w:r w:rsidRPr="00D257F8">
            <w:rPr>
              <w:b/>
              <w:i/>
              <w:iCs/>
            </w:rPr>
            <w:t>Nicola Williams:</w:t>
          </w:r>
        </w:sdtContent>
      </w:sdt>
      <w:r w:rsidRPr="00D257F8">
        <w:t xml:space="preserve"> Do you mean investigations by my </w:t>
      </w:r>
      <w:r w:rsidRPr="00D257F8" w:rsidR="00AC53F7">
        <w:t>office</w:t>
      </w:r>
      <w:r w:rsidRPr="00D257F8">
        <w:t xml:space="preserve"> or investigations by the services of themselves?</w:t>
      </w:r>
    </w:p>
    <w:p w:rsidR="00074D35" w:rsidRPr="00D257F8" w:rsidP="00074D35">
      <w:pPr>
        <w:pStyle w:val="Question"/>
        <w:numPr>
          <w:ilvl w:val="0"/>
          <w:numId w:val="9"/>
        </w:numPr>
      </w:pPr>
      <w:sdt>
        <w:sdtPr>
          <w:alias w:val="Member"/>
          <w:tag w:val="&lt;Member mnisId='4855' dodsId=''&gt;"/>
          <w:id w:val="-1844778881"/>
          <w:placeholder>
            <w:docPart w:val="F1D1D2CC423E46DB891928BF34854B3D"/>
          </w:placeholder>
          <w:richText/>
        </w:sdtPr>
        <w:sdtContent>
          <w:r w:rsidRPr="00D257F8">
            <w:rPr>
              <w:b/>
            </w:rPr>
            <w:t>Sarah Atherton:</w:t>
          </w:r>
        </w:sdtContent>
      </w:sdt>
      <w:r w:rsidRPr="00D257F8">
        <w:t xml:space="preserve"> The services and your </w:t>
      </w:r>
      <w:r w:rsidRPr="00D257F8" w:rsidR="00AC53F7">
        <w:t>office</w:t>
      </w:r>
      <w:r w:rsidRPr="00D257F8">
        <w:t>. I have some evidence here from someone who has written to me</w:t>
      </w:r>
      <w:r w:rsidRPr="00D257F8" w:rsidR="006B58AC">
        <w:t>,</w:t>
      </w:r>
      <w:r w:rsidRPr="00D257F8">
        <w:t xml:space="preserve"> who has been involved with you since 2006, so there are time delays in both service</w:t>
      </w:r>
      <w:r w:rsidRPr="00D257F8" w:rsidR="006B58AC">
        <w:t xml:space="preserve"> </w:t>
      </w:r>
      <w:r w:rsidRPr="00D257F8">
        <w:t>complaints systems. The standard of investigation is a problem. I have accounts from people who say they are more traumatised, anxious and scarred through the investigation process than the outcome of that investigation, so it is the process that is causing them more distress—and long-term distress—than the outcome itself. You mentioned that perhaps a way to improve this is to extend your powers to investigate, but are there any other crimes that you think should not be investigated within the service</w:t>
      </w:r>
      <w:r w:rsidRPr="00D257F8" w:rsidR="006B58AC">
        <w:t xml:space="preserve"> </w:t>
      </w:r>
      <w:r w:rsidRPr="00D257F8">
        <w:t>complaints system?</w:t>
      </w:r>
    </w:p>
    <w:p w:rsidR="006B58AC" w:rsidRPr="00D257F8" w:rsidP="00074D35">
      <w:pPr>
        <w:pStyle w:val="Answer"/>
      </w:pPr>
      <w:sdt>
        <w:sdtPr>
          <w:alias w:val="Witness"/>
          <w:id w:val="1221793630"/>
          <w:placeholder>
            <w:docPart w:val="F1D1D2CC423E46DB891928BF34854B3D"/>
          </w:placeholder>
          <w:richText/>
        </w:sdtPr>
        <w:sdtContent>
          <w:r w:rsidRPr="00D257F8" w:rsidR="00074D35">
            <w:rPr>
              <w:b/>
              <w:i/>
              <w:iCs/>
            </w:rPr>
            <w:t>Nicola Williams:</w:t>
          </w:r>
        </w:sdtContent>
      </w:sdt>
      <w:r w:rsidRPr="00D257F8" w:rsidR="00074D35">
        <w:t xml:space="preserve"> You used the word “crimes”</w:t>
      </w:r>
      <w:r w:rsidRPr="00D257F8">
        <w:t>;</w:t>
      </w:r>
      <w:r w:rsidRPr="00D257F8" w:rsidR="00074D35">
        <w:t xml:space="preserve"> we do not investigate crimes. The service</w:t>
      </w:r>
      <w:r w:rsidRPr="00D257F8">
        <w:t xml:space="preserve"> </w:t>
      </w:r>
      <w:r w:rsidRPr="00D257F8" w:rsidR="00074D35">
        <w:t xml:space="preserve">complaints system, as our </w:t>
      </w:r>
      <w:r w:rsidRPr="00D257F8" w:rsidR="00AC53F7">
        <w:t>office</w:t>
      </w:r>
      <w:r w:rsidRPr="00D257F8" w:rsidR="00074D35">
        <w:t xml:space="preserve"> is set up, is really the replacement of a workplace</w:t>
      </w:r>
      <w:r w:rsidRPr="00D257F8">
        <w:t xml:space="preserve"> </w:t>
      </w:r>
      <w:r w:rsidRPr="00D257F8" w:rsidR="00074D35">
        <w:t xml:space="preserve">grievance system. </w:t>
      </w:r>
      <w:r w:rsidRPr="00D257F8">
        <w:t>T</w:t>
      </w:r>
      <w:r w:rsidRPr="00D257F8" w:rsidR="00074D35">
        <w:t xml:space="preserve">he absence of a unionised armed services is the reason </w:t>
      </w:r>
      <w:r w:rsidR="00DE2783">
        <w:t xml:space="preserve">that </w:t>
      </w:r>
      <w:r w:rsidRPr="00D257F8" w:rsidR="00074D35">
        <w:t xml:space="preserve">we are set up. </w:t>
      </w:r>
    </w:p>
    <w:p w:rsidR="00074D35" w:rsidRPr="00D257F8" w:rsidP="00074D35">
      <w:pPr>
        <w:pStyle w:val="Answer"/>
      </w:pPr>
      <w:r w:rsidRPr="00D257F8">
        <w:t>In terms of people complaining about investigations, the time that they take and them being traumatised by the process, I would be very sorry to hear that anybody fe</w:t>
      </w:r>
      <w:r w:rsidR="00DE2783">
        <w:t xml:space="preserve">lt </w:t>
      </w:r>
      <w:r w:rsidRPr="00D257F8">
        <w:t>that they ha</w:t>
      </w:r>
      <w:r w:rsidR="00DE2783">
        <w:t>d</w:t>
      </w:r>
      <w:r w:rsidRPr="00D257F8">
        <w:t xml:space="preserve"> been traumatised by the process in my </w:t>
      </w:r>
      <w:r w:rsidRPr="00D257F8" w:rsidR="00AC53F7">
        <w:t>office</w:t>
      </w:r>
      <w:r w:rsidRPr="00D257F8">
        <w:t xml:space="preserve">, and perhaps that might be something that we can talk about offline. If that is the case, I would like to hear about </w:t>
      </w:r>
      <w:r w:rsidR="00DE2783">
        <w:t>i</w:t>
      </w:r>
      <w:r w:rsidRPr="00D257F8">
        <w:t>t.</w:t>
      </w:r>
    </w:p>
    <w:p w:rsidR="00074D35" w:rsidRPr="00D257F8" w:rsidP="00074D35">
      <w:pPr>
        <w:pStyle w:val="Answer"/>
      </w:pPr>
      <w:r w:rsidRPr="00D257F8">
        <w:t xml:space="preserve">I think I know the case you were talking about when you said 2006. That is very irregular. If it is the case </w:t>
      </w:r>
      <w:r w:rsidRPr="00D257F8">
        <w:t xml:space="preserve">I am thinking about, </w:t>
      </w:r>
      <w:r w:rsidR="00DE2783">
        <w:t>i</w:t>
      </w:r>
      <w:r w:rsidRPr="00D257F8">
        <w:t>t is very much an outlier</w:t>
      </w:r>
      <w:r w:rsidRPr="00D257F8">
        <w:t>, but we</w:t>
      </w:r>
      <w:r w:rsidRPr="00D257F8">
        <w:t xml:space="preserve"> did have </w:t>
      </w:r>
      <w:r w:rsidRPr="00D257F8">
        <w:t xml:space="preserve">one matter </w:t>
      </w:r>
      <w:r w:rsidRPr="00D257F8">
        <w:t>that had been in existence for a very long time</w:t>
      </w:r>
      <w:r w:rsidRPr="00D257F8">
        <w:t xml:space="preserve"> when I started in post. </w:t>
      </w:r>
      <w:r w:rsidRPr="00D257F8">
        <w:t>It started even before there was independent oversight of the service</w:t>
      </w:r>
      <w:r w:rsidRPr="00D257F8">
        <w:t xml:space="preserve"> </w:t>
      </w:r>
      <w:r w:rsidRPr="00D257F8">
        <w:t>complaints process.</w:t>
      </w:r>
    </w:p>
    <w:p w:rsidR="00A215D6" w:rsidRPr="00D257F8" w:rsidP="00074D35">
      <w:pPr>
        <w:pStyle w:val="Answer"/>
      </w:pPr>
      <w:r w:rsidRPr="00D257F8">
        <w:t>Sadly, far too frequently, we find that there are people who perhaps might have had some sort of mental illness</w:t>
      </w:r>
      <w:r w:rsidRPr="00D257F8">
        <w:t xml:space="preserve"> </w:t>
      </w:r>
      <w:r w:rsidRPr="00D257F8">
        <w:t>before they made a service complaint, which has been made exponentially worse by the service</w:t>
      </w:r>
      <w:r w:rsidRPr="00D257F8">
        <w:t xml:space="preserve"> </w:t>
      </w:r>
      <w:r w:rsidRPr="00D257F8">
        <w:t xml:space="preserve">complaints process or, even more worryingly, people who did not have </w:t>
      </w:r>
      <w:r w:rsidRPr="00D257F8">
        <w:t>any mental distress or mental</w:t>
      </w:r>
      <w:r w:rsidRPr="00D257F8">
        <w:t xml:space="preserve"> </w:t>
      </w:r>
      <w:r w:rsidRPr="00D257F8">
        <w:t>illness issues</w:t>
      </w:r>
      <w:r w:rsidR="00DE2783">
        <w:t>,</w:t>
      </w:r>
      <w:r w:rsidRPr="00D257F8">
        <w:t xml:space="preserve"> but, as a result of going through the </w:t>
      </w:r>
      <w:r w:rsidRPr="00D257F8">
        <w:t>service complaints</w:t>
      </w:r>
      <w:r w:rsidRPr="00D257F8">
        <w:t xml:space="preserve"> process, that has happened to them. We do find that. </w:t>
      </w:r>
    </w:p>
    <w:p w:rsidR="00074D35" w:rsidRPr="00D257F8" w:rsidP="00074D35">
      <w:pPr>
        <w:pStyle w:val="Answer"/>
      </w:pPr>
      <w:r w:rsidRPr="00D257F8">
        <w:t>Again, that comes back to delay and the fact that it is taking so long. If people know that a matter will take six months to be dealt with, and it is difficult for them to make a complaint—I have a poster up in my office that I inherited from my predecessor, which says, “Sometimes it takes more courage to pick up a pen than it does to pick up a rifle”, and I completely believe that—they might think, “Yes, it is going to be difficult for me for six months</w:t>
      </w:r>
      <w:r w:rsidR="00DE2783">
        <w:t>,</w:t>
      </w:r>
      <w:r w:rsidRPr="00D257F8">
        <w:t xml:space="preserve"> but I can hack it for six months</w:t>
      </w:r>
      <w:r w:rsidR="00DE2783">
        <w:t>,</w:t>
      </w:r>
      <w:r w:rsidRPr="00D257F8">
        <w:t>” and then it takes a year, two years or three years, which will absolutely wear on the mental health of people making complaints.</w:t>
      </w:r>
    </w:p>
    <w:p w:rsidR="00A215D6" w:rsidRPr="00D257F8" w:rsidP="00074D35">
      <w:pPr>
        <w:pStyle w:val="Answer"/>
      </w:pPr>
      <w:r w:rsidRPr="00D257F8">
        <w:t xml:space="preserve">I do not know </w:t>
      </w:r>
      <w:r w:rsidR="00DE2783">
        <w:t xml:space="preserve">whether </w:t>
      </w:r>
      <w:r w:rsidRPr="00D257F8">
        <w:t>this is a full way to answer your question</w:t>
      </w:r>
      <w:r w:rsidR="00DE2783">
        <w:t>,</w:t>
      </w:r>
      <w:r w:rsidRPr="00D257F8">
        <w:t xml:space="preserve"> but in terms of my investigators, we are very aware of this because we see a lot of those types of case. All my investigators have done the mental</w:t>
      </w:r>
      <w:r w:rsidRPr="00D257F8">
        <w:t xml:space="preserve"> </w:t>
      </w:r>
      <w:r w:rsidRPr="00D257F8">
        <w:t>health first</w:t>
      </w:r>
      <w:r w:rsidRPr="00D257F8">
        <w:t xml:space="preserve"> </w:t>
      </w:r>
      <w:r w:rsidRPr="00D257F8">
        <w:t xml:space="preserve">aid training. I have done it as well. On top of that, we have two dedicated people in our </w:t>
      </w:r>
      <w:r w:rsidRPr="00D257F8" w:rsidR="00AC53F7">
        <w:t>office</w:t>
      </w:r>
      <w:r w:rsidRPr="00D257F8">
        <w:t xml:space="preserve"> who have had even more training than everybody else. It is upsetting for my staff and it affects their mental health</w:t>
      </w:r>
      <w:r w:rsidRPr="00D257F8">
        <w:t xml:space="preserve"> as well</w:t>
      </w:r>
      <w:r w:rsidRPr="00D257F8">
        <w:t xml:space="preserve"> when they see matters like that, so it is really to deal with them. </w:t>
      </w:r>
    </w:p>
    <w:p w:rsidR="00074D35" w:rsidRPr="00D257F8" w:rsidP="00074D35">
      <w:pPr>
        <w:pStyle w:val="Answer"/>
      </w:pPr>
      <w:r w:rsidRPr="00D257F8">
        <w:t xml:space="preserve">I am not sure whether I have answered your question in the way that you would like, but no one should be traumatised. It is traumatising enough if you have to make a complaint. To be re-traumatised by the process to deal with the complaint is not something that would be acceptable from anybody, and I would include my </w:t>
      </w:r>
      <w:r w:rsidRPr="00D257F8" w:rsidR="00AC53F7">
        <w:t>office</w:t>
      </w:r>
      <w:r w:rsidRPr="00D257F8">
        <w:t xml:space="preserve"> in that. We certainly try not to do that, and I am pretty sure that I know what the matter that you mentioned from 2006 is</w:t>
      </w:r>
      <w:r w:rsidRPr="00D257F8" w:rsidR="00A215D6">
        <w:t>; it</w:t>
      </w:r>
      <w:r w:rsidRPr="00D257F8">
        <w:t xml:space="preserve"> is very much one. We do not have a lot of those matters.</w:t>
      </w:r>
    </w:p>
    <w:p w:rsidR="00074D35" w:rsidRPr="00D257F8" w:rsidP="00074D35">
      <w:pPr>
        <w:pStyle w:val="Question"/>
        <w:numPr>
          <w:ilvl w:val="0"/>
          <w:numId w:val="9"/>
        </w:numPr>
      </w:pPr>
      <w:sdt>
        <w:sdtPr>
          <w:alias w:val="Member"/>
          <w:tag w:val="&lt;Member mnisId='4855' dodsId=''&gt;"/>
          <w:id w:val="-193471142"/>
          <w:placeholder>
            <w:docPart w:val="F1D1D2CC423E46DB891928BF34854B3D"/>
          </w:placeholder>
          <w:richText/>
        </w:sdtPr>
        <w:sdtContent>
          <w:r w:rsidRPr="00D257F8">
            <w:rPr>
              <w:b/>
            </w:rPr>
            <w:t>Sarah Atherton:</w:t>
          </w:r>
        </w:sdtContent>
      </w:sdt>
      <w:r w:rsidRPr="00D257F8">
        <w:t xml:space="preserve"> </w:t>
      </w:r>
      <w:r w:rsidRPr="00D257F8" w:rsidR="00A215D6">
        <w:t>St</w:t>
      </w:r>
      <w:r w:rsidRPr="00D257F8">
        <w:t>atistics suggest that service personnel who are alleged victims of rape are four to six times less likely to secure a conviction through the military courts than civilian courts. I am just wondering if you have an opinion on that.</w:t>
      </w:r>
    </w:p>
    <w:p w:rsidR="00A215D6" w:rsidRPr="00D257F8" w:rsidP="00074D35">
      <w:pPr>
        <w:pStyle w:val="Answer"/>
      </w:pPr>
      <w:sdt>
        <w:sdtPr>
          <w:alias w:val="Witness"/>
          <w:id w:val="-671029908"/>
          <w:placeholder>
            <w:docPart w:val="F1D1D2CC423E46DB891928BF34854B3D"/>
          </w:placeholder>
          <w:richText/>
        </w:sdtPr>
        <w:sdtContent>
          <w:r w:rsidRPr="00D257F8" w:rsidR="00074D35">
            <w:rPr>
              <w:b/>
              <w:i/>
              <w:iCs/>
            </w:rPr>
            <w:t>Nicola Williams:</w:t>
          </w:r>
        </w:sdtContent>
      </w:sdt>
      <w:r w:rsidRPr="00D257F8" w:rsidR="00074D35">
        <w:t xml:space="preserve"> I became aware of that statistic </w:t>
      </w:r>
      <w:r w:rsidR="00DE2783">
        <w:t xml:space="preserve">only </w:t>
      </w:r>
      <w:r w:rsidRPr="00D257F8" w:rsidR="00074D35">
        <w:t>in the course of my preparation for this, and particularly a recent article involving yourself as well. That is deeply worrying because, as a criminal</w:t>
      </w:r>
      <w:r w:rsidRPr="00D257F8">
        <w:t xml:space="preserve"> </w:t>
      </w:r>
      <w:r w:rsidRPr="00D257F8" w:rsidR="00074D35">
        <w:t xml:space="preserve">law barrister, which is what I was primarily—I did other areas as well—and as a </w:t>
      </w:r>
      <w:r w:rsidRPr="00D257F8">
        <w:t>C</w:t>
      </w:r>
      <w:r w:rsidRPr="00D257F8" w:rsidR="00074D35">
        <w:t xml:space="preserve">rown </w:t>
      </w:r>
      <w:r w:rsidR="00DE2783">
        <w:t>c</w:t>
      </w:r>
      <w:r w:rsidRPr="00D257F8" w:rsidR="00074D35">
        <w:t>ourt judge, all lawyers and judge</w:t>
      </w:r>
      <w:r w:rsidRPr="00D257F8">
        <w:t>s</w:t>
      </w:r>
      <w:r w:rsidRPr="00D257F8" w:rsidR="00074D35">
        <w:t xml:space="preserve"> know about the very bad statistics on prosecutions of rape and sexual assault in the civilian </w:t>
      </w:r>
      <w:r w:rsidRPr="00D257F8">
        <w:t>C</w:t>
      </w:r>
      <w:r w:rsidRPr="00D257F8" w:rsidR="00074D35">
        <w:t xml:space="preserve">rown </w:t>
      </w:r>
      <w:r w:rsidR="00DE2783">
        <w:t>c</w:t>
      </w:r>
      <w:r w:rsidRPr="00D257F8" w:rsidR="00074D35">
        <w:t xml:space="preserve">ourts. If that is worse, </w:t>
      </w:r>
      <w:r w:rsidR="00DE2783">
        <w:t>i</w:t>
      </w:r>
      <w:r w:rsidRPr="00D257F8" w:rsidR="00074D35">
        <w:t xml:space="preserve">t is very worrying indeed. </w:t>
      </w:r>
    </w:p>
    <w:p w:rsidR="00074D35" w:rsidRPr="00D257F8" w:rsidP="00074D35">
      <w:pPr>
        <w:pStyle w:val="Answer"/>
      </w:pPr>
      <w:r w:rsidRPr="00D257F8">
        <w:t>I am not trying to sidestep your issue</w:t>
      </w:r>
      <w:r w:rsidR="00DE2783">
        <w:t>,</w:t>
      </w:r>
      <w:r w:rsidRPr="00D257F8">
        <w:t xml:space="preserve"> but we deal with service complaints. We do not deal with criminal matters like sexual assault, indecent assault or rape, which are criminal matters that are dealt with in the military justice system, or certainly the criminal justice system as far as the military are concerned.</w:t>
      </w:r>
    </w:p>
    <w:p w:rsidR="00074D35" w:rsidRPr="00D257F8" w:rsidP="00074D35">
      <w:pPr>
        <w:pStyle w:val="Answer"/>
      </w:pPr>
      <w:r w:rsidRPr="00D257F8">
        <w:t>You have not mentioned this</w:t>
      </w:r>
      <w:r w:rsidR="00DE2783">
        <w:t>,</w:t>
      </w:r>
      <w:r w:rsidRPr="00D257F8">
        <w:t xml:space="preserve"> and I do not know whether it is allied to your question, and I hope I am not walking into something by even mentioning </w:t>
      </w:r>
      <w:r w:rsidR="00DE2783">
        <w:t>i</w:t>
      </w:r>
      <w:r w:rsidRPr="00D257F8">
        <w:t>t: it is around the service police. Currently, there seems to be a lacuna where</w:t>
      </w:r>
      <w:r w:rsidR="00DE2783">
        <w:t>by</w:t>
      </w:r>
      <w:r w:rsidRPr="00D257F8">
        <w:t xml:space="preserve"> my </w:t>
      </w:r>
      <w:r w:rsidRPr="00D257F8" w:rsidR="00AC53F7">
        <w:t>office</w:t>
      </w:r>
      <w:r w:rsidRPr="00D257F8">
        <w:t xml:space="preserve"> does not have jurisdiction over complaints against service police. Perhaps that will be closed with the new Armed Forces Bill</w:t>
      </w:r>
      <w:r w:rsidRPr="00D257F8" w:rsidR="00A215D6">
        <w:t>,</w:t>
      </w:r>
      <w:r w:rsidRPr="00D257F8">
        <w:t xml:space="preserve"> when it becomes an Act, but currently we do not have that. If somebody wants to make a complaint about a service police officer, they cannot come to our </w:t>
      </w:r>
      <w:r w:rsidRPr="00D257F8" w:rsidR="00AC53F7">
        <w:t>office</w:t>
      </w:r>
      <w:r w:rsidRPr="00D257F8" w:rsidR="00A215D6">
        <w:t>.</w:t>
      </w:r>
      <w:r w:rsidRPr="00D257F8">
        <w:t xml:space="preserve"> </w:t>
      </w:r>
      <w:r w:rsidRPr="00D257F8" w:rsidR="00A215D6">
        <w:t>I</w:t>
      </w:r>
      <w:r w:rsidRPr="00D257F8">
        <w:t xml:space="preserve">f there are two service police officers who have an issue between themselves, they can come to our </w:t>
      </w:r>
      <w:r w:rsidRPr="00D257F8" w:rsidR="00AC53F7">
        <w:t>office</w:t>
      </w:r>
      <w:r w:rsidRPr="00D257F8">
        <w:t xml:space="preserve">. If someone wants to complain about a prosecution or the lack of one, they cannot come to our </w:t>
      </w:r>
      <w:r w:rsidRPr="00D257F8" w:rsidR="00AC53F7">
        <w:t>office</w:t>
      </w:r>
      <w:r w:rsidRPr="00D257F8">
        <w:t xml:space="preserve"> for that.</w:t>
      </w:r>
    </w:p>
    <w:p w:rsidR="00074D35" w:rsidRPr="00D257F8" w:rsidP="00074D35">
      <w:pPr>
        <w:pStyle w:val="Question"/>
        <w:numPr>
          <w:ilvl w:val="0"/>
          <w:numId w:val="9"/>
        </w:numPr>
      </w:pPr>
      <w:sdt>
        <w:sdtPr>
          <w:alias w:val="Member"/>
          <w:tag w:val="&lt;Member mnisId='1487' dodsId='31646'&gt;"/>
          <w:id w:val="1137374425"/>
          <w:placeholder>
            <w:docPart w:val="F1D1D2CC423E46DB891928BF34854B3D"/>
          </w:placeholder>
          <w:richText/>
        </w:sdtPr>
        <w:sdtContent>
          <w:r w:rsidRPr="00D257F8">
            <w:rPr>
              <w:b/>
            </w:rPr>
            <w:t>Chair:</w:t>
          </w:r>
        </w:sdtContent>
      </w:sdt>
      <w:r w:rsidRPr="00D257F8">
        <w:t xml:space="preserve"> What concerns me is the reluctance</w:t>
      </w:r>
      <w:r w:rsidR="00DE2783">
        <w:t>,</w:t>
      </w:r>
      <w:r w:rsidRPr="00D257F8">
        <w:t xml:space="preserve"> perhaps</w:t>
      </w:r>
      <w:r w:rsidR="00DE2783">
        <w:t>,</w:t>
      </w:r>
      <w:r w:rsidRPr="00D257F8">
        <w:t xml:space="preserve"> of anybody in uniform wanting to come forward and make a complaint, and then harbouring this concern to the point where it then causes mental stress. Are there any avenues other than yourself? Without being flippant about it, I remember the film </w:t>
      </w:r>
      <w:r w:rsidRPr="00D257F8">
        <w:rPr>
          <w:i/>
        </w:rPr>
        <w:t>Casualties of War</w:t>
      </w:r>
      <w:r w:rsidRPr="00D257F8" w:rsidR="00A215D6">
        <w:rPr>
          <w:iCs/>
        </w:rPr>
        <w:t>,</w:t>
      </w:r>
      <w:r w:rsidRPr="00D257F8">
        <w:t xml:space="preserve"> with Sean Penn and Michael J Fox. It was based on the true story of Hill 192. It was the padre who ended up playing a pivotal role in giving the courage to the individual soldiers to step forward and say </w:t>
      </w:r>
      <w:r w:rsidRPr="00D257F8" w:rsidR="00A215D6">
        <w:t xml:space="preserve">that </w:t>
      </w:r>
      <w:r w:rsidRPr="00D257F8">
        <w:t>what happened up there in isolation was wrong. By illustration, is the padre fraternity used at all</w:t>
      </w:r>
      <w:r w:rsidRPr="00D257F8" w:rsidR="00A215D6">
        <w:t>,</w:t>
      </w:r>
      <w:r w:rsidRPr="00D257F8">
        <w:t xml:space="preserve"> or is that separate? Is that not encouraged</w:t>
      </w:r>
      <w:r w:rsidRPr="00D257F8" w:rsidR="00A215D6">
        <w:t xml:space="preserve"> as a vehicle</w:t>
      </w:r>
      <w:r w:rsidRPr="00D257F8">
        <w:t>?</w:t>
      </w:r>
    </w:p>
    <w:p w:rsidR="00074D35" w:rsidRPr="00D257F8" w:rsidP="00074D35">
      <w:pPr>
        <w:pStyle w:val="Answer"/>
      </w:pPr>
      <w:sdt>
        <w:sdtPr>
          <w:alias w:val="Witness"/>
          <w:id w:val="-1324349410"/>
          <w:placeholder>
            <w:docPart w:val="F1D1D2CC423E46DB891928BF34854B3D"/>
          </w:placeholder>
          <w:richText/>
        </w:sdtPr>
        <w:sdtContent>
          <w:r w:rsidRPr="00D257F8">
            <w:rPr>
              <w:b/>
              <w:i/>
              <w:iCs/>
            </w:rPr>
            <w:t>Nicola Williams:</w:t>
          </w:r>
        </w:sdtContent>
      </w:sdt>
      <w:r w:rsidRPr="00D257F8">
        <w:t xml:space="preserve"> I am very glad that you mention</w:t>
      </w:r>
      <w:r w:rsidR="00DE2783">
        <w:t>ed</w:t>
      </w:r>
      <w:r w:rsidRPr="00D257F8">
        <w:t xml:space="preserve"> that. Whenever I do a visit anywhere, whether in the United Kingdom or abroad, I always know that there are four areas that I really want to see. I want to speak separately to junior ranks, senior ranks, officers and welfare. Welfare would be a welfare officer, if there is one, but also the padre, because I know that people will go and speak to the padre about things that they do not speak to anybody else about. Some of it might just be homesickness</w:t>
      </w:r>
      <w:r w:rsidR="00DE2783">
        <w:t xml:space="preserve">, </w:t>
      </w:r>
      <w:r w:rsidRPr="00D257F8">
        <w:t xml:space="preserve">but some of it might be deeper issues that they do not want to tell anybody about. They might not even, at that point, want to speak to the ombudsman. Quite often, they do not know about the existence of an </w:t>
      </w:r>
      <w:r w:rsidRPr="00D257F8" w:rsidR="00A215D6">
        <w:t>o</w:t>
      </w:r>
      <w:r w:rsidRPr="00D257F8">
        <w:t>mbudsman, because you tend to know about that only when you have an issue. Even once they know about it, they think, “I do not know if I want to do that</w:t>
      </w:r>
      <w:r w:rsidR="00DE2783">
        <w:t>,</w:t>
      </w:r>
      <w:r w:rsidRPr="00D257F8">
        <w:t xml:space="preserve"> but I want to speak to somebody</w:t>
      </w:r>
      <w:r w:rsidR="00DE2783">
        <w:t>.</w:t>
      </w:r>
      <w:r w:rsidRPr="00D257F8">
        <w:t>”</w:t>
      </w:r>
    </w:p>
    <w:p w:rsidR="00074D35" w:rsidRPr="00D257F8" w:rsidP="00074D35">
      <w:pPr>
        <w:pStyle w:val="Answer"/>
      </w:pPr>
      <w:r w:rsidRPr="00D257F8">
        <w:t xml:space="preserve">For example, when I was in the Falkland Islands a couple of years ago, the padre there was very busy with those kinds of complaint. I see it replicated all over the place, so people use it, but ultimately, if they want to make a service complaint, they will still have to make the complaint themselves. They would have to do it either through the chain of command or to our </w:t>
      </w:r>
      <w:r w:rsidRPr="00D257F8" w:rsidR="00AC53F7">
        <w:t>office</w:t>
      </w:r>
      <w:r w:rsidRPr="00D257F8">
        <w:t xml:space="preserve"> as an alternative point of contact.</w:t>
      </w:r>
    </w:p>
    <w:p w:rsidR="00074D35" w:rsidRPr="00D257F8" w:rsidP="00074D35">
      <w:pPr>
        <w:pStyle w:val="Question"/>
        <w:numPr>
          <w:ilvl w:val="0"/>
          <w:numId w:val="9"/>
        </w:numPr>
      </w:pPr>
      <w:sdt>
        <w:sdtPr>
          <w:alias w:val="Member"/>
          <w:tag w:val="&lt;Member mnisId='1487' dodsId='31646'&gt;"/>
          <w:id w:val="-427200319"/>
          <w:placeholder>
            <w:docPart w:val="F1D1D2CC423E46DB891928BF34854B3D"/>
          </w:placeholder>
          <w:richText/>
        </w:sdtPr>
        <w:sdtContent>
          <w:r w:rsidRPr="00D257F8">
            <w:rPr>
              <w:b/>
            </w:rPr>
            <w:t>Chair:</w:t>
          </w:r>
        </w:sdtContent>
      </w:sdt>
      <w:r w:rsidRPr="00D257F8">
        <w:t xml:space="preserve"> Is any guidance given to padres as to what they should do with any information they receive </w:t>
      </w:r>
      <w:r w:rsidRPr="00D257F8" w:rsidR="00B27704">
        <w:t>that</w:t>
      </w:r>
      <w:r w:rsidRPr="00D257F8">
        <w:t xml:space="preserve"> may relate to the need for a complaint to be put forward?</w:t>
      </w:r>
    </w:p>
    <w:p w:rsidR="00074D35" w:rsidRPr="00D257F8" w:rsidP="00074D35">
      <w:pPr>
        <w:pStyle w:val="Answer"/>
      </w:pPr>
      <w:sdt>
        <w:sdtPr>
          <w:alias w:val="Witness"/>
          <w:id w:val="367257558"/>
          <w:placeholder>
            <w:docPart w:val="F1D1D2CC423E46DB891928BF34854B3D"/>
          </w:placeholder>
          <w:richText/>
        </w:sdtPr>
        <w:sdtContent>
          <w:r w:rsidRPr="00D257F8">
            <w:rPr>
              <w:b/>
              <w:i/>
              <w:iCs/>
            </w:rPr>
            <w:t>Nicola Williams:</w:t>
          </w:r>
        </w:sdtContent>
      </w:sdt>
      <w:r w:rsidRPr="00D257F8">
        <w:t xml:space="preserve"> I do not know, to be honest. I do not think it would fall within the area of a confessional. I do not think it falls within that kind of area. </w:t>
      </w:r>
      <w:r w:rsidRPr="00D257F8" w:rsidR="00B27704">
        <w:t xml:space="preserve">Anecdotally, </w:t>
      </w:r>
      <w:r w:rsidRPr="00D257F8">
        <w:t xml:space="preserve">I have had the pleasure of being invited to the </w:t>
      </w:r>
      <w:r w:rsidR="00DE2783">
        <w:t>C</w:t>
      </w:r>
      <w:r w:rsidRPr="00D257F8">
        <w:t xml:space="preserve">haplain </w:t>
      </w:r>
      <w:r w:rsidR="00DE2783">
        <w:t>G</w:t>
      </w:r>
      <w:r w:rsidRPr="00D257F8">
        <w:t>eneral</w:t>
      </w:r>
      <w:r w:rsidRPr="00D257F8" w:rsidR="00EE2497">
        <w:t xml:space="preserve">’s </w:t>
      </w:r>
      <w:r w:rsidRPr="00D257F8">
        <w:t>conference, and that was good because they had a chance to ask me about my role and I could ask them about theirs. Admittedly, it was a couple of years ago</w:t>
      </w:r>
      <w:r w:rsidR="00DE2783">
        <w:t>,</w:t>
      </w:r>
      <w:r w:rsidRPr="00D257F8">
        <w:t xml:space="preserve"> but it was very helpful and very illuminating. I would think that they would. If they felt that it was something that was very concerning, and particularly if they felt the person was going to harm themselves or if their mental health was very adversely affected and they did not know what would happen to them, I think that they would come forward. Ultimately, if someone wants to make a service complaint, it is for them to make that complaint. Nobody else can do it for them.</w:t>
      </w:r>
    </w:p>
    <w:p w:rsidR="00074D35" w:rsidRPr="00D257F8" w:rsidP="00B27704">
      <w:pPr>
        <w:pStyle w:val="Question"/>
      </w:pPr>
      <w:sdt>
        <w:sdtPr>
          <w:alias w:val="Member"/>
          <w:tag w:val="&lt;Member mnisId='1487' dodsId='31646'&gt;"/>
          <w:id w:val="-2082665926"/>
          <w:placeholder>
            <w:docPart w:val="F1D1D2CC423E46DB891928BF34854B3D"/>
          </w:placeholder>
          <w:richText/>
        </w:sdtPr>
        <w:sdtContent>
          <w:r w:rsidRPr="00D257F8">
            <w:rPr>
              <w:b/>
            </w:rPr>
            <w:t>Chair:</w:t>
          </w:r>
        </w:sdtContent>
      </w:sdt>
      <w:r w:rsidRPr="00D257F8">
        <w:t xml:space="preserve"> Interestingly, the Red Cross has a very strict impartial view. If they receive information to do with the enemy—Taliban or whatever—they are obliged not to pass it on. They are there to save lives. They have a very strict code of conduct. They are there for a very specific purpose and they do not take sides</w:t>
      </w:r>
      <w:r w:rsidR="00DE2783">
        <w:t>,</w:t>
      </w:r>
      <w:r w:rsidRPr="00D257F8" w:rsidR="00B27704">
        <w:t xml:space="preserve"> on either side</w:t>
      </w:r>
      <w:r w:rsidRPr="00D257F8">
        <w:t>.</w:t>
      </w:r>
    </w:p>
    <w:p w:rsidR="00074D35" w:rsidRPr="00D257F8" w:rsidP="00074D35">
      <w:pPr>
        <w:pStyle w:val="Answer"/>
      </w:pPr>
      <w:sdt>
        <w:sdtPr>
          <w:alias w:val="Witness"/>
          <w:id w:val="-1002507462"/>
          <w:placeholder>
            <w:docPart w:val="F1D1D2CC423E46DB891928BF34854B3D"/>
          </w:placeholder>
          <w:richText/>
        </w:sdtPr>
        <w:sdtContent>
          <w:r w:rsidRPr="00D257F8">
            <w:rPr>
              <w:b/>
              <w:i/>
              <w:iCs/>
            </w:rPr>
            <w:t>Nicola Williams:</w:t>
          </w:r>
        </w:sdtContent>
      </w:sdt>
      <w:r w:rsidRPr="00D257F8">
        <w:t xml:space="preserve"> In which case, I would imagine that the same kind of code of conduct would apply, even though we are not in combat areas.</w:t>
      </w:r>
    </w:p>
    <w:p w:rsidR="00074D35" w:rsidRPr="00D257F8" w:rsidP="00074D35">
      <w:pPr>
        <w:pStyle w:val="Question"/>
        <w:numPr>
          <w:ilvl w:val="0"/>
          <w:numId w:val="0"/>
        </w:numPr>
        <w:ind w:left="794"/>
      </w:pPr>
      <w:sdt>
        <w:sdtPr>
          <w:alias w:val="Member"/>
          <w:tag w:val="&lt;Member mnisId='1487' dodsId='31646'&gt;"/>
          <w:id w:val="-1156223483"/>
          <w:placeholder>
            <w:docPart w:val="F1D1D2CC423E46DB891928BF34854B3D"/>
          </w:placeholder>
          <w:richText/>
        </w:sdtPr>
        <w:sdtContent>
          <w:r w:rsidRPr="00D257F8">
            <w:rPr>
              <w:b/>
            </w:rPr>
            <w:t>Chair:</w:t>
          </w:r>
        </w:sdtContent>
      </w:sdt>
      <w:r w:rsidRPr="00D257F8">
        <w:t xml:space="preserve"> I am reminded</w:t>
      </w:r>
      <w:r w:rsidRPr="00D257F8" w:rsidR="00B27704">
        <w:t>:</w:t>
      </w:r>
      <w:r w:rsidRPr="00D257F8">
        <w:t xml:space="preserve"> I went to a black-tie dinner on Piccadilly and I meant to go to the RAF Club</w:t>
      </w:r>
      <w:r w:rsidR="00DE2783">
        <w:t>,</w:t>
      </w:r>
      <w:r w:rsidRPr="00D257F8">
        <w:t xml:space="preserve"> but wandered instead into the Cavalry </w:t>
      </w:r>
      <w:r w:rsidR="00DE2783">
        <w:t xml:space="preserve">and </w:t>
      </w:r>
      <w:r w:rsidRPr="00D257F8">
        <w:t>Guards Club</w:t>
      </w:r>
      <w:r w:rsidRPr="00D257F8" w:rsidR="00EE2497">
        <w:t xml:space="preserve">, into the </w:t>
      </w:r>
      <w:r w:rsidR="00DE2783">
        <w:t>C</w:t>
      </w:r>
      <w:r w:rsidRPr="00D257F8" w:rsidR="00EE2497">
        <w:t>haplain</w:t>
      </w:r>
      <w:r w:rsidRPr="00D257F8">
        <w:t xml:space="preserve"> </w:t>
      </w:r>
      <w:r w:rsidR="00DE2783">
        <w:t>G</w:t>
      </w:r>
      <w:r w:rsidRPr="00D257F8">
        <w:t>eneral</w:t>
      </w:r>
      <w:r w:rsidRPr="00D257F8" w:rsidR="00EE2497">
        <w:t>’</w:t>
      </w:r>
      <w:r w:rsidRPr="00D257F8">
        <w:t>s annual dinner by mistake. I sat down for 20 minutes before I realised that I was in the wrong venue.</w:t>
      </w:r>
    </w:p>
    <w:p w:rsidR="00074D35" w:rsidRPr="00D257F8" w:rsidP="00074D35">
      <w:pPr>
        <w:pStyle w:val="Answer"/>
      </w:pPr>
      <w:sdt>
        <w:sdtPr>
          <w:alias w:val="Witness"/>
          <w:id w:val="-7373672"/>
          <w:placeholder>
            <w:docPart w:val="F1D1D2CC423E46DB891928BF34854B3D"/>
          </w:placeholder>
          <w:richText/>
        </w:sdtPr>
        <w:sdtContent>
          <w:r w:rsidRPr="00D257F8">
            <w:rPr>
              <w:b/>
              <w:i/>
              <w:iCs/>
            </w:rPr>
            <w:t>Nicola Williams:</w:t>
          </w:r>
        </w:sdtContent>
      </w:sdt>
      <w:r w:rsidRPr="00D257F8">
        <w:t xml:space="preserve"> They were so polite that they did not tell you that you were in the wrong place.</w:t>
      </w:r>
    </w:p>
    <w:p w:rsidR="00074D35" w:rsidRPr="00D257F8" w:rsidP="00074D35">
      <w:pPr>
        <w:pStyle w:val="Question"/>
        <w:numPr>
          <w:ilvl w:val="0"/>
          <w:numId w:val="0"/>
        </w:numPr>
        <w:ind w:left="794"/>
      </w:pPr>
      <w:sdt>
        <w:sdtPr>
          <w:alias w:val="Member"/>
          <w:tag w:val="&lt;Member mnisId='1487' dodsId='31646'&gt;"/>
          <w:id w:val="-1122997561"/>
          <w:placeholder>
            <w:docPart w:val="F1D1D2CC423E46DB891928BF34854B3D"/>
          </w:placeholder>
          <w:richText/>
        </w:sdtPr>
        <w:sdtContent>
          <w:r w:rsidRPr="00D257F8">
            <w:rPr>
              <w:b/>
            </w:rPr>
            <w:t>Chair:</w:t>
          </w:r>
        </w:sdtContent>
      </w:sdt>
      <w:r w:rsidRPr="00D257F8">
        <w:t xml:space="preserve"> They were very obliging. It was the Archbishop of Canterbury giving the talk, but I then rudely slipped away</w:t>
      </w:r>
      <w:r w:rsidR="00DE2783">
        <w:t>,</w:t>
      </w:r>
      <w:r w:rsidRPr="00D257F8">
        <w:t xml:space="preserve"> and Sir Peter Wall gave me grief for being late at the other venue next door. </w:t>
      </w:r>
    </w:p>
    <w:p w:rsidR="00074D35" w:rsidRPr="00D257F8" w:rsidP="00074D35">
      <w:pPr>
        <w:pStyle w:val="Question"/>
        <w:numPr>
          <w:ilvl w:val="0"/>
          <w:numId w:val="9"/>
        </w:numPr>
      </w:pPr>
      <w:sdt>
        <w:sdtPr>
          <w:alias w:val="Member"/>
          <w:tag w:val="&lt;Member mnisId='4277' dodsId='104265'&gt;"/>
          <w:id w:val="-687756322"/>
          <w:placeholder>
            <w:docPart w:val="F1D1D2CC423E46DB891928BF34854B3D"/>
          </w:placeholder>
          <w:richText/>
        </w:sdtPr>
        <w:sdtContent>
          <w:r w:rsidRPr="00D257F8" w:rsidR="00EE2497">
            <w:rPr>
              <w:b/>
            </w:rPr>
            <w:t>Mrs Lewell-Buck:</w:t>
          </w:r>
        </w:sdtContent>
      </w:sdt>
      <w:r w:rsidRPr="00D257F8">
        <w:t xml:space="preserve"> Nicola, I apologise for my lateness in arriving. My name is Emma Lewell-Buck, member of the Defence Select Committee. Nicola</w:t>
      </w:r>
      <w:r w:rsidRPr="00D257F8" w:rsidR="00EE2497">
        <w:t>,</w:t>
      </w:r>
      <w:r w:rsidRPr="00D257F8">
        <w:t xml:space="preserve"> are you aware of any complaints </w:t>
      </w:r>
      <w:r w:rsidRPr="00D257F8" w:rsidR="00EE2497">
        <w:t>from</w:t>
      </w:r>
      <w:r w:rsidRPr="00D257F8">
        <w:t xml:space="preserve"> younger personnel, in particular those under the age of 18?</w:t>
      </w:r>
    </w:p>
    <w:p w:rsidR="00074D35" w:rsidRPr="00D257F8" w:rsidP="00074D35">
      <w:pPr>
        <w:pStyle w:val="Answer"/>
      </w:pPr>
      <w:sdt>
        <w:sdtPr>
          <w:alias w:val="Witness"/>
          <w:id w:val="2038999954"/>
          <w:placeholder>
            <w:docPart w:val="F1D1D2CC423E46DB891928BF34854B3D"/>
          </w:placeholder>
          <w:richText/>
        </w:sdtPr>
        <w:sdtContent>
          <w:r w:rsidRPr="00D257F8">
            <w:rPr>
              <w:b/>
              <w:i/>
              <w:iCs/>
            </w:rPr>
            <w:t>Nicola Williams:</w:t>
          </w:r>
        </w:sdtContent>
      </w:sdt>
      <w:r w:rsidRPr="00D257F8">
        <w:t xml:space="preserve"> The short answer to that is no, which is not to say that they do not. They would be cadets and we do not deal with their complaints as a rule</w:t>
      </w:r>
      <w:r w:rsidRPr="00D257F8" w:rsidR="00EE2497">
        <w:t>.</w:t>
      </w:r>
      <w:r w:rsidRPr="00D257F8">
        <w:t xml:space="preserve"> </w:t>
      </w:r>
      <w:r w:rsidRPr="00D257F8" w:rsidR="00EE2497">
        <w:t>I</w:t>
      </w:r>
      <w:r w:rsidRPr="00D257F8">
        <w:t xml:space="preserve">n my stakeholder role, I certainly see my relationship with the people who run the cadets for each of the </w:t>
      </w:r>
      <w:r w:rsidRPr="00D257F8" w:rsidR="00241B78">
        <w:t>Armed Forces</w:t>
      </w:r>
      <w:r w:rsidRPr="00D257F8">
        <w:t xml:space="preserve"> as being a stakeholder relationship with regard to them. The short answer to that is no</w:t>
      </w:r>
      <w:r w:rsidRPr="00D257F8" w:rsidR="00EE2497">
        <w:t xml:space="preserve">, but I would be more than happy to come back to you on that one. </w:t>
      </w:r>
      <w:r w:rsidRPr="00D257F8">
        <w:t xml:space="preserve">Chair, there are a number of things that I need to come back to you on, so perhaps if someone would send me a list, that would really help. </w:t>
      </w:r>
    </w:p>
    <w:p w:rsidR="00074D35" w:rsidRPr="00D257F8" w:rsidP="00074D35">
      <w:pPr>
        <w:pStyle w:val="Question"/>
        <w:numPr>
          <w:ilvl w:val="0"/>
          <w:numId w:val="9"/>
        </w:numPr>
      </w:pPr>
      <w:sdt>
        <w:sdtPr>
          <w:alias w:val="Member"/>
          <w:tag w:val="&lt;Member mnisId='4277' dodsId='104265'&gt;"/>
          <w:id w:val="-2144258889"/>
          <w:placeholder>
            <w:docPart w:val="F1D1D2CC423E46DB891928BF34854B3D"/>
          </w:placeholder>
          <w:richText/>
        </w:sdtPr>
        <w:sdtContent>
          <w:r w:rsidRPr="00D257F8" w:rsidR="00EE2497">
            <w:rPr>
              <w:b/>
            </w:rPr>
            <w:t>Mrs Lewell-Buck:</w:t>
          </w:r>
        </w:sdtContent>
      </w:sdt>
      <w:r w:rsidRPr="00D257F8">
        <w:t xml:space="preserve"> Do you think it is unusual that you have had no complaints from younger personnel?</w:t>
      </w:r>
    </w:p>
    <w:p w:rsidR="00074D35" w:rsidRPr="00D257F8" w:rsidP="00074D35">
      <w:pPr>
        <w:pStyle w:val="Question"/>
        <w:numPr>
          <w:ilvl w:val="0"/>
          <w:numId w:val="0"/>
        </w:numPr>
        <w:ind w:left="794"/>
      </w:pPr>
      <w:sdt>
        <w:sdtPr>
          <w:alias w:val="Member"/>
          <w:tag w:val="&lt;Member mnisId='1487' dodsId='31646'&gt;"/>
          <w:id w:val="1255780647"/>
          <w:placeholder>
            <w:docPart w:val="F1D1D2CC423E46DB891928BF34854B3D"/>
          </w:placeholder>
          <w:richText/>
        </w:sdtPr>
        <w:sdtContent>
          <w:r w:rsidRPr="00D257F8">
            <w:rPr>
              <w:b/>
            </w:rPr>
            <w:t>Chair:</w:t>
          </w:r>
        </w:sdtContent>
      </w:sdt>
      <w:r w:rsidRPr="00D257F8">
        <w:t xml:space="preserve"> Can we just distinguish what we are speaking about here? There are under-18s who are able to be within regiments</w:t>
      </w:r>
      <w:r w:rsidR="00DE2783">
        <w:t>,</w:t>
      </w:r>
      <w:r w:rsidRPr="00D257F8">
        <w:t xml:space="preserve"> but not allowed to be operationally deployed, separate to OTCs or cadets and so forth, who </w:t>
      </w:r>
      <w:r w:rsidRPr="00D257F8">
        <w:t>could very well still be in education.</w:t>
      </w:r>
    </w:p>
    <w:p w:rsidR="00074D35" w:rsidRPr="00D257F8" w:rsidP="00074D35">
      <w:pPr>
        <w:pStyle w:val="Answer"/>
      </w:pPr>
      <w:sdt>
        <w:sdtPr>
          <w:alias w:val="Witness"/>
          <w:id w:val="-1452394529"/>
          <w:placeholder>
            <w:docPart w:val="F1D1D2CC423E46DB891928BF34854B3D"/>
          </w:placeholder>
          <w:richText/>
        </w:sdtPr>
        <w:sdtContent>
          <w:r w:rsidRPr="00D257F8">
            <w:rPr>
              <w:b/>
              <w:i/>
              <w:iCs/>
            </w:rPr>
            <w:t>Nicola Williams:</w:t>
          </w:r>
        </w:sdtContent>
      </w:sdt>
      <w:r w:rsidRPr="00D257F8">
        <w:t xml:space="preserve"> Thank you, Chair, for making that distinction. You are right. If I go and do a focus</w:t>
      </w:r>
      <w:r w:rsidRPr="00D257F8" w:rsidR="00EE2497">
        <w:t xml:space="preserve"> </w:t>
      </w:r>
      <w:r w:rsidRPr="00D257F8">
        <w:t>group meeting with private</w:t>
      </w:r>
      <w:r w:rsidR="00DE2783">
        <w:t xml:space="preserve"> soldiers</w:t>
      </w:r>
      <w:r w:rsidRPr="00D257F8">
        <w:t>, I could have someone who is under 18 in that cohort. Forgive me</w:t>
      </w:r>
      <w:r w:rsidR="00DE2783">
        <w:t>,</w:t>
      </w:r>
      <w:r w:rsidRPr="00D257F8">
        <w:t xml:space="preserve"> but I think you asked me, Emma, whether I felt it was unusual that I did not have any complaints from them.</w:t>
      </w:r>
    </w:p>
    <w:p w:rsidR="00074D35" w:rsidRPr="00D257F8" w:rsidP="00074D35">
      <w:pPr>
        <w:pStyle w:val="Question"/>
        <w:numPr>
          <w:ilvl w:val="0"/>
          <w:numId w:val="0"/>
        </w:numPr>
        <w:ind w:left="794"/>
      </w:pPr>
      <w:sdt>
        <w:sdtPr>
          <w:alias w:val="Member"/>
          <w:tag w:val="&lt;Member mnisId='4277' dodsId='104265'&gt;"/>
          <w:id w:val="-1641184411"/>
          <w:placeholder>
            <w:docPart w:val="F1D1D2CC423E46DB891928BF34854B3D"/>
          </w:placeholder>
          <w:richText/>
        </w:sdtPr>
        <w:sdtContent>
          <w:r w:rsidRPr="00D257F8" w:rsidR="00EE2497">
            <w:rPr>
              <w:b/>
            </w:rPr>
            <w:t>Mrs Lewell-Buck:</w:t>
          </w:r>
        </w:sdtContent>
      </w:sdt>
      <w:r w:rsidRPr="00D257F8">
        <w:t xml:space="preserve"> Yes.</w:t>
      </w:r>
    </w:p>
    <w:p w:rsidR="00074D35" w:rsidRPr="00D257F8" w:rsidP="00DE2783">
      <w:pPr>
        <w:pStyle w:val="Answer"/>
      </w:pPr>
      <w:sdt>
        <w:sdtPr>
          <w:alias w:val="Witness"/>
          <w:id w:val="-1773157623"/>
          <w:placeholder>
            <w:docPart w:val="F1D1D2CC423E46DB891928BF34854B3D"/>
          </w:placeholder>
          <w:richText/>
        </w:sdtPr>
        <w:sdtContent>
          <w:r w:rsidRPr="00D257F8">
            <w:rPr>
              <w:b/>
              <w:i/>
              <w:iCs/>
            </w:rPr>
            <w:t>Nicola Williams:</w:t>
          </w:r>
        </w:sdtContent>
      </w:sdt>
      <w:r w:rsidRPr="00D257F8">
        <w:t xml:space="preserve"> Stand fast the ones who are under 18 but serving as a </w:t>
      </w:r>
      <w:r w:rsidR="00DE2783">
        <w:t>R</w:t>
      </w:r>
      <w:r w:rsidRPr="00D257F8">
        <w:t>egular soldier</w:t>
      </w:r>
      <w:r w:rsidRPr="00D257F8" w:rsidR="00EE2497">
        <w:t>—</w:t>
      </w:r>
      <w:r w:rsidRPr="00D257F8">
        <w:t>the ones who are</w:t>
      </w:r>
      <w:r w:rsidRPr="00D257F8" w:rsidR="00EE2497">
        <w:t xml:space="preserve"> in</w:t>
      </w:r>
      <w:r w:rsidRPr="00D257F8">
        <w:t xml:space="preserve"> OTCs, for example. I suppose yes, and the only reason I say</w:t>
      </w:r>
      <w:r w:rsidR="00DE2783">
        <w:t>,</w:t>
      </w:r>
      <w:r w:rsidRPr="00D257F8">
        <w:t xml:space="preserve"> </w:t>
      </w:r>
      <w:r w:rsidRPr="00D257F8" w:rsidR="00EE2497">
        <w:t>“I suppose yes</w:t>
      </w:r>
      <w:r w:rsidR="00DE2783">
        <w:t>,</w:t>
      </w:r>
      <w:r w:rsidRPr="00D257F8" w:rsidR="00EE2497">
        <w:t xml:space="preserve">” </w:t>
      </w:r>
      <w:r w:rsidRPr="00D257F8">
        <w:t xml:space="preserve">is because our </w:t>
      </w:r>
      <w:r w:rsidRPr="00D257F8" w:rsidR="00AC53F7">
        <w:t>office</w:t>
      </w:r>
      <w:r w:rsidRPr="00D257F8">
        <w:t xml:space="preserve"> was not set up to take their complaints. Our </w:t>
      </w:r>
      <w:r w:rsidRPr="00D257F8" w:rsidR="00AC53F7">
        <w:t>office</w:t>
      </w:r>
      <w:r w:rsidRPr="00D257F8">
        <w:t xml:space="preserve"> is set up to deal with complaints from people who are in </w:t>
      </w:r>
      <w:r w:rsidR="00DE2783">
        <w:t>R</w:t>
      </w:r>
      <w:r w:rsidRPr="00D257F8">
        <w:t xml:space="preserve">egular service and </w:t>
      </w:r>
      <w:r w:rsidR="00DE2783">
        <w:t>R</w:t>
      </w:r>
      <w:r w:rsidRPr="00D257F8">
        <w:t>eservists</w:t>
      </w:r>
      <w:r w:rsidR="00DE2783">
        <w:t>,</w:t>
      </w:r>
      <w:r w:rsidRPr="00D257F8">
        <w:t xml:space="preserve"> and, in a very discrete way, veterans, depending on when they make their complaint or when their complaint comes to light, but not cadets or someone in an OTC. I am sure that they have issues. I am not saying that they do not, but I am just saying what the remit of my </w:t>
      </w:r>
      <w:r w:rsidRPr="00D257F8" w:rsidR="00AC53F7">
        <w:t>office</w:t>
      </w:r>
      <w:r w:rsidRPr="00D257F8">
        <w:t xml:space="preserve"> is.</w:t>
      </w:r>
    </w:p>
    <w:p w:rsidR="00074D35" w:rsidRPr="00DE2783" w:rsidP="00DE2783">
      <w:pPr>
        <w:pStyle w:val="Question"/>
      </w:pPr>
      <w:sdt>
        <w:sdtPr>
          <w:alias w:val="Member"/>
          <w:tag w:val="&lt;Member mnisId='1438' dodsId='25525'&gt;"/>
          <w:id w:val="570780084"/>
          <w:placeholder>
            <w:docPart w:val="F1D1D2CC423E46DB891928BF34854B3D"/>
          </w:placeholder>
          <w:richText/>
        </w:sdtPr>
        <w:sdtContent>
          <w:r w:rsidRPr="00DE2783" w:rsidR="002F504E">
            <w:rPr>
              <w:b/>
              <w:bCs/>
            </w:rPr>
            <w:t>Mr Jones:</w:t>
          </w:r>
        </w:sdtContent>
      </w:sdt>
      <w:r w:rsidRPr="00DE2783">
        <w:t xml:space="preserve"> You do cover these because what the Chair is referring to are people who, for example, </w:t>
      </w:r>
      <w:r w:rsidRPr="00DE2783" w:rsidR="00EE2497">
        <w:t>a</w:t>
      </w:r>
      <w:r w:rsidRPr="00DE2783">
        <w:t>re at Harrogate</w:t>
      </w:r>
      <w:r w:rsidRPr="00DE2783" w:rsidR="00EE2497">
        <w:t>, at</w:t>
      </w:r>
      <w:r w:rsidRPr="00DE2783">
        <w:t xml:space="preserve"> the college there. They joined at 16 and are </w:t>
      </w:r>
      <w:r w:rsidR="00DE2783">
        <w:t>R</w:t>
      </w:r>
      <w:r w:rsidRPr="00DE2783">
        <w:t xml:space="preserve">egular members of the Armed Forces. I think what Emma is trying to get at is whether you are surprised that you do not get more complaints. Certainly, when we did the Deepcut inquiry into phase </w:t>
      </w:r>
      <w:r w:rsidRPr="00DE2783" w:rsidR="00EE2497">
        <w:t>2</w:t>
      </w:r>
      <w:r w:rsidRPr="00DE2783">
        <w:t xml:space="preserve"> training, for example, one of the issues was around bullying in particular.</w:t>
      </w:r>
    </w:p>
    <w:p w:rsidR="00074D35" w:rsidRPr="00D257F8" w:rsidP="00067613">
      <w:pPr>
        <w:pStyle w:val="Answer"/>
      </w:pPr>
      <w:sdt>
        <w:sdtPr>
          <w:alias w:val="Witness"/>
          <w:id w:val="1486814823"/>
          <w:placeholder>
            <w:docPart w:val="F1D1D2CC423E46DB891928BF34854B3D"/>
          </w:placeholder>
          <w:richText/>
        </w:sdtPr>
        <w:sdtContent>
          <w:r w:rsidRPr="00D257F8">
            <w:rPr>
              <w:b/>
              <w:i/>
              <w:iCs/>
            </w:rPr>
            <w:t>Nicola Williams:</w:t>
          </w:r>
        </w:sdtContent>
      </w:sdt>
      <w:r w:rsidRPr="00D257F8">
        <w:t xml:space="preserve"> As I have said, the remit of my </w:t>
      </w:r>
      <w:r w:rsidRPr="00D257F8" w:rsidR="00AC53F7">
        <w:t>office</w:t>
      </w:r>
      <w:r w:rsidRPr="00D257F8">
        <w:t xml:space="preserve"> extends to </w:t>
      </w:r>
      <w:r w:rsidR="00DE2783">
        <w:t>R</w:t>
      </w:r>
      <w:r w:rsidRPr="00D257F8">
        <w:t xml:space="preserve">egulars and </w:t>
      </w:r>
      <w:r w:rsidR="00DE2783">
        <w:t>R</w:t>
      </w:r>
      <w:r w:rsidRPr="00D257F8">
        <w:t xml:space="preserve">eservists. Even if the </w:t>
      </w:r>
      <w:r w:rsidR="00DE2783">
        <w:t>R</w:t>
      </w:r>
      <w:r w:rsidRPr="00D257F8">
        <w:t xml:space="preserve">egulars are under 18, it would include them. Am I surprised that I do not get more complaints from them? </w:t>
      </w:r>
      <w:r w:rsidRPr="00D257F8" w:rsidR="00067613">
        <w:t xml:space="preserve">I am. </w:t>
      </w:r>
      <w:r w:rsidRPr="00D257F8">
        <w:t>From my own personal anecdotal experience, I remember going up to Harrogate and they were all so happy to be there and to be doing something that they always wanted to do. I probably caught them very early on.</w:t>
      </w:r>
      <w:r w:rsidRPr="00D257F8" w:rsidR="00067613">
        <w:t xml:space="preserve"> </w:t>
      </w:r>
      <w:r w:rsidRPr="00D257F8">
        <w:t>They were just so happy. They could not even conceive of the possibility that they could make a service complaint. That was clearly it. I said, “Are you happy? Do you like it? Do you think that you could make a complaint?” “No</w:t>
      </w:r>
      <w:r w:rsidR="00DE2783">
        <w:t>.</w:t>
      </w:r>
      <w:r w:rsidRPr="00D257F8">
        <w:t>” In fact, they were looking at me as if to say, “Why are you here? Are you ambulance-chasing for complaints?” That was their attitude towards me.</w:t>
      </w:r>
    </w:p>
    <w:p w:rsidR="00074D35" w:rsidRPr="00D257F8" w:rsidP="00074D35">
      <w:pPr>
        <w:pStyle w:val="Answer"/>
      </w:pPr>
      <w:r w:rsidRPr="00D257F8">
        <w:t>In answer to the question that you pose, in retrospect, yes, I am surprised that we do not get more.</w:t>
      </w:r>
    </w:p>
    <w:p w:rsidR="00074D35" w:rsidRPr="00D257F8" w:rsidP="00074D35">
      <w:pPr>
        <w:pStyle w:val="Question"/>
        <w:numPr>
          <w:ilvl w:val="0"/>
          <w:numId w:val="9"/>
        </w:numPr>
      </w:pPr>
      <w:sdt>
        <w:sdtPr>
          <w:alias w:val="Member"/>
          <w:tag w:val="&lt;Member mnisId='1438' dodsId='25525'&gt;"/>
          <w:id w:val="470410686"/>
          <w:placeholder>
            <w:docPart w:val="F1D1D2CC423E46DB891928BF34854B3D"/>
          </w:placeholder>
          <w:richText/>
        </w:sdtPr>
        <w:sdtContent>
          <w:r w:rsidRPr="00D257F8" w:rsidR="002F504E">
            <w:rPr>
              <w:b/>
            </w:rPr>
            <w:t>Mr Jones:</w:t>
          </w:r>
        </w:sdtContent>
      </w:sdt>
      <w:r w:rsidRPr="00D257F8">
        <w:t xml:space="preserve"> Is that not where we need some concentration? If you are going to embed this culture that it is not a shame to make a complaint, for example, doing it early on, even if you are an 18-year-old joining, is the way to do it. I am surprised, unless it has improved</w:t>
      </w:r>
      <w:r w:rsidRPr="00D257F8" w:rsidR="00067613">
        <w:t>; it has perhaps improved</w:t>
      </w:r>
      <w:r w:rsidRPr="00D257F8">
        <w:t xml:space="preserve"> radically. Certainly in terms of when we did the Deepcut inquiry and I was a Minister in the Ministry of Defence, there was an issue around bullying and harassment in that cohort</w:t>
      </w:r>
      <w:r w:rsidRPr="00D257F8" w:rsidR="00067613">
        <w:t>,</w:t>
      </w:r>
      <w:r w:rsidRPr="00D257F8">
        <w:t xml:space="preserve"> both in phase </w:t>
      </w:r>
      <w:r w:rsidRPr="00D257F8" w:rsidR="00067613">
        <w:t>1</w:t>
      </w:r>
      <w:r w:rsidRPr="00D257F8">
        <w:t xml:space="preserve"> and phase </w:t>
      </w:r>
      <w:r w:rsidRPr="00D257F8" w:rsidR="00067613">
        <w:t>2</w:t>
      </w:r>
      <w:r w:rsidRPr="00D257F8">
        <w:t xml:space="preserve"> training, so I am surprised</w:t>
      </w:r>
      <w:r w:rsidRPr="00D257F8" w:rsidR="00067613">
        <w:t>—</w:t>
      </w:r>
      <w:r w:rsidRPr="00D257F8">
        <w:t xml:space="preserve">unless there is a culture there of </w:t>
      </w:r>
      <w:r w:rsidRPr="00D257F8">
        <w:t>making a complaint.</w:t>
      </w:r>
    </w:p>
    <w:p w:rsidR="00074D35" w:rsidRPr="00D257F8" w:rsidP="00074D35">
      <w:pPr>
        <w:pStyle w:val="Answer"/>
      </w:pPr>
      <w:sdt>
        <w:sdtPr>
          <w:alias w:val="Witness"/>
          <w:id w:val="-544755763"/>
          <w:placeholder>
            <w:docPart w:val="F1D1D2CC423E46DB891928BF34854B3D"/>
          </w:placeholder>
          <w:richText/>
        </w:sdtPr>
        <w:sdtContent>
          <w:r w:rsidRPr="00D257F8">
            <w:rPr>
              <w:b/>
              <w:i/>
              <w:iCs/>
            </w:rPr>
            <w:t>Nicola Williams:</w:t>
          </w:r>
        </w:sdtContent>
      </w:sdt>
      <w:r w:rsidRPr="00D257F8">
        <w:t xml:space="preserve"> You may be right on the cultural point. One of the points that I made very early on is that, if you are going to make really fundamental changes about service complaints, you have to look at the culture that still thinks that, if you make a complaint, it is your fault in some way. You are either too weak to hack it in the military or you are a grass or a snitc</w:t>
      </w:r>
      <w:r w:rsidRPr="00D257F8" w:rsidR="00067613">
        <w:t xml:space="preserve">h; there is </w:t>
      </w:r>
      <w:r w:rsidRPr="00D257F8">
        <w:t>that kind of thinking behind that. You could have service chiefs encouraging complaints</w:t>
      </w:r>
      <w:r w:rsidRPr="00D257F8" w:rsidR="00067613">
        <w:t>, with the CDS, when</w:t>
      </w:r>
      <w:r w:rsidRPr="00D257F8">
        <w:t xml:space="preserve"> CGS</w:t>
      </w:r>
      <w:r w:rsidRPr="00D257F8" w:rsidR="00067613">
        <w:t>,</w:t>
      </w:r>
      <w:r w:rsidRPr="00D257F8">
        <w:t xml:space="preserve"> saying it is cool to complain, but that has to trickle down, and perhaps it has not trickled down that much.</w:t>
      </w:r>
    </w:p>
    <w:p w:rsidR="00074D35" w:rsidRPr="00DE2783" w:rsidP="00DE2783">
      <w:pPr>
        <w:pStyle w:val="Question"/>
      </w:pPr>
      <w:sdt>
        <w:sdtPr>
          <w:rPr>
            <w:b/>
            <w:bCs/>
          </w:rPr>
          <w:alias w:val="Member"/>
          <w:tag w:val="&lt;Member mnisId='1438' dodsId='25525'&gt;"/>
          <w:id w:val="740286556"/>
          <w:placeholder>
            <w:docPart w:val="F1D1D2CC423E46DB891928BF34854B3D"/>
          </w:placeholder>
          <w:richText/>
        </w:sdtPr>
        <w:sdtContent>
          <w:r w:rsidRPr="00DE2783" w:rsidR="002F504E">
            <w:rPr>
              <w:b/>
              <w:bCs/>
            </w:rPr>
            <w:t>Mr Jones:</w:t>
          </w:r>
        </w:sdtContent>
      </w:sdt>
      <w:r w:rsidRPr="00DE2783">
        <w:t xml:space="preserve"> It is not unique to the Armed Forces. It is in your profession, for example</w:t>
      </w:r>
      <w:r w:rsidR="00DE2783">
        <w:t>?</w:t>
      </w:r>
    </w:p>
    <w:p w:rsidR="00074D35" w:rsidRPr="00D257F8" w:rsidP="00074D35">
      <w:pPr>
        <w:pStyle w:val="Answer"/>
      </w:pPr>
      <w:sdt>
        <w:sdtPr>
          <w:alias w:val="Witness"/>
          <w:id w:val="1653952924"/>
          <w:placeholder>
            <w:docPart w:val="F1D1D2CC423E46DB891928BF34854B3D"/>
          </w:placeholder>
          <w:richText/>
        </w:sdtPr>
        <w:sdtContent>
          <w:r w:rsidRPr="00D257F8">
            <w:rPr>
              <w:b/>
              <w:i/>
              <w:iCs/>
            </w:rPr>
            <w:t>Nicola Williams:</w:t>
          </w:r>
        </w:sdtContent>
      </w:sdt>
      <w:r w:rsidRPr="00D257F8">
        <w:t xml:space="preserve"> Absolutely. Particularly in the early days when I qualified as a barrister, a lot of things happened there that absolutely should not have happened, for sure, particularly if you were female and particularly if you were black. Everyone has to get their own house in order. I never want it to seem as </w:t>
      </w:r>
      <w:r w:rsidR="00DE2783">
        <w:t xml:space="preserve">though </w:t>
      </w:r>
      <w:r w:rsidRPr="00D257F8">
        <w:t>I am criticising the services as if they are such terrible outliers and everybody else is much better. There are things for which they deserve to be criticised</w:t>
      </w:r>
      <w:r w:rsidR="00DE2783">
        <w:t>,</w:t>
      </w:r>
      <w:r w:rsidRPr="00D257F8">
        <w:t xml:space="preserve"> but they also do a lot of good things</w:t>
      </w:r>
      <w:r w:rsidRPr="00D257F8" w:rsidR="00067613">
        <w:t>.</w:t>
      </w:r>
      <w:r w:rsidRPr="00D257F8">
        <w:t xml:space="preserve"> I really want to stress that.</w:t>
      </w:r>
    </w:p>
    <w:p w:rsidR="00074D35" w:rsidRPr="00D257F8" w:rsidP="00074D35">
      <w:pPr>
        <w:pStyle w:val="Question"/>
        <w:numPr>
          <w:ilvl w:val="0"/>
          <w:numId w:val="9"/>
        </w:numPr>
      </w:pPr>
      <w:sdt>
        <w:sdtPr>
          <w:alias w:val="Member"/>
          <w:tag w:val="&lt;Member mnisId='1487' dodsId='31646'&gt;"/>
          <w:id w:val="-1885095124"/>
          <w:placeholder>
            <w:docPart w:val="F1D1D2CC423E46DB891928BF34854B3D"/>
          </w:placeholder>
          <w:richText/>
        </w:sdtPr>
        <w:sdtContent>
          <w:r w:rsidRPr="00D257F8">
            <w:rPr>
              <w:b/>
            </w:rPr>
            <w:t>Chair:</w:t>
          </w:r>
        </w:sdtContent>
      </w:sdt>
      <w:r w:rsidRPr="00D257F8">
        <w:t xml:space="preserve"> We speak about our Armed Forces being the most professional in the world, and the reason we can say that is because we absolutely are able to have these conversations</w:t>
      </w:r>
      <w:r w:rsidRPr="00D257F8" w:rsidR="004625A5">
        <w:t xml:space="preserve"> that</w:t>
      </w:r>
      <w:r w:rsidRPr="00D257F8">
        <w:t xml:space="preserve"> ensure that the bar remains high. That is why it is important that they continue. In that vein, I just wondered </w:t>
      </w:r>
      <w:r w:rsidR="00DE2783">
        <w:t>whether</w:t>
      </w:r>
      <w:r w:rsidRPr="00D257F8">
        <w:t xml:space="preserve"> I could look at the numbers to do with female and BAME personnel, who are overrepresented for a number of years consecutively. Can you just expand a bit on why you think that is the case and what can be done about it?</w:t>
      </w:r>
    </w:p>
    <w:p w:rsidR="00074D35" w:rsidRPr="00D257F8" w:rsidP="00074D35">
      <w:pPr>
        <w:pStyle w:val="Answer"/>
      </w:pPr>
      <w:sdt>
        <w:sdtPr>
          <w:alias w:val="Witness"/>
          <w:id w:val="-1694297769"/>
          <w:placeholder>
            <w:docPart w:val="F1D1D2CC423E46DB891928BF34854B3D"/>
          </w:placeholder>
          <w:richText/>
        </w:sdtPr>
        <w:sdtContent>
          <w:r w:rsidRPr="00D257F8">
            <w:rPr>
              <w:b/>
              <w:i/>
              <w:iCs/>
            </w:rPr>
            <w:t>Nicola Williams:</w:t>
          </w:r>
        </w:sdtContent>
      </w:sdt>
      <w:r w:rsidRPr="00D257F8">
        <w:t xml:space="preserve"> The figures expressed in our annual report are around bullying, harassment and discrimination, because the percentages are slightly different. In terms of bullying, harassment and discrimination, that is when you have women being five times more likely to make a service complaint, and BAME being twice as likely to make those complaints. When you talk about career management, there is a disproportionality, but the disproportionality is not that great. For women, it is twice as likely around career management and, for BAME, it is 50% higher</w:t>
      </w:r>
      <w:r w:rsidRPr="00D257F8" w:rsidR="004625A5">
        <w:t xml:space="preserve"> for career management</w:t>
      </w:r>
      <w:r w:rsidRPr="00D257F8">
        <w:t>. Why are they overrepresented</w:t>
      </w:r>
      <w:r w:rsidRPr="00D257F8" w:rsidR="004625A5">
        <w:t>,</w:t>
      </w:r>
      <w:r w:rsidRPr="00D257F8">
        <w:t xml:space="preserve"> particularly around bullying, harassment and discrimination? Because they are being bullied, harassed and discriminated against more. That is the reason for that.</w:t>
      </w:r>
    </w:p>
    <w:p w:rsidR="00074D35" w:rsidRPr="00D257F8" w:rsidP="00074D35">
      <w:pPr>
        <w:pStyle w:val="Answer"/>
      </w:pPr>
      <w:r w:rsidRPr="00D257F8">
        <w:t xml:space="preserve">In fact, I think, somewhat controversially, that </w:t>
      </w:r>
      <w:r w:rsidRPr="00D257F8" w:rsidR="00E51BEA">
        <w:t xml:space="preserve">it </w:t>
      </w:r>
      <w:r w:rsidRPr="00D257F8">
        <w:t>is probably a good thing that they feel emboldened to make the complaints rather than sucking it up and not making a complaint. It should not happen in the first place</w:t>
      </w:r>
      <w:r w:rsidR="00DE2783">
        <w:t xml:space="preserve">, </w:t>
      </w:r>
      <w:r w:rsidRPr="00D257F8">
        <w:t xml:space="preserve">but at least people are coming forward to make complaints. I get a bit </w:t>
      </w:r>
      <w:r w:rsidRPr="00D257F8">
        <w:t>passionate about this, so maybe I have gone off the point, but that is the reason they are overrepresented.</w:t>
      </w:r>
    </w:p>
    <w:p w:rsidR="00074D35" w:rsidRPr="00D257F8" w:rsidP="00074D35">
      <w:pPr>
        <w:pStyle w:val="Answer"/>
      </w:pPr>
      <w:r w:rsidRPr="00D257F8">
        <w:t>What concerns me is that that overrepresentation has been in place for a while. In my 2016 annual report, which reports on the 2016 year and came out in April 2017, I first made the recommendation about that disproportionality. That would indicate that that had been an issue prior to that. It was not an issue that had started in 2016</w:t>
      </w:r>
      <w:r w:rsidRPr="00D257F8" w:rsidR="004625A5">
        <w:t>; it</w:t>
      </w:r>
      <w:r w:rsidRPr="00D257F8">
        <w:t xml:space="preserve"> is an issue that has been going on for a long time. That is of the people who make complaints, because remember that AFCAS says that 90% of people who could make a complaint are still not making complaints.</w:t>
      </w:r>
    </w:p>
    <w:p w:rsidR="00074D35" w:rsidRPr="00D257F8" w:rsidP="00074D35">
      <w:pPr>
        <w:pStyle w:val="Question"/>
        <w:numPr>
          <w:ilvl w:val="0"/>
          <w:numId w:val="9"/>
        </w:numPr>
      </w:pPr>
      <w:sdt>
        <w:sdtPr>
          <w:alias w:val="Member"/>
          <w:tag w:val="&lt;Member mnisId='1487' dodsId='31646'&gt;"/>
          <w:id w:val="-1755968551"/>
          <w:placeholder>
            <w:docPart w:val="F1D1D2CC423E46DB891928BF34854B3D"/>
          </w:placeholder>
          <w:richText/>
        </w:sdtPr>
        <w:sdtContent>
          <w:r w:rsidRPr="00D257F8">
            <w:rPr>
              <w:b/>
            </w:rPr>
            <w:t>Chair:</w:t>
          </w:r>
        </w:sdtContent>
      </w:sdt>
      <w:r w:rsidRPr="00D257F8">
        <w:t xml:space="preserve"> Are there enough role models? This is a wider societal issue</w:t>
      </w:r>
      <w:r w:rsidRPr="00D257F8" w:rsidR="004625A5">
        <w:t xml:space="preserve"> that</w:t>
      </w:r>
      <w:r w:rsidRPr="00D257F8">
        <w:t xml:space="preserve"> we are just finding inside our Armed Forces as well. In visits that you have done and the work that you have been involved with, are you seeing enough role models there to be able to give a direction of travel and support, and an exemplar?</w:t>
      </w:r>
    </w:p>
    <w:p w:rsidR="00074D35" w:rsidRPr="00D257F8" w:rsidP="00074D35">
      <w:pPr>
        <w:pStyle w:val="Answer"/>
      </w:pPr>
      <w:sdt>
        <w:sdtPr>
          <w:alias w:val="Witness"/>
          <w:id w:val="-1171411017"/>
          <w:placeholder>
            <w:docPart w:val="F1D1D2CC423E46DB891928BF34854B3D"/>
          </w:placeholder>
          <w:richText/>
        </w:sdtPr>
        <w:sdtContent>
          <w:r w:rsidRPr="00D257F8">
            <w:rPr>
              <w:b/>
              <w:i/>
              <w:iCs/>
            </w:rPr>
            <w:t>Nicola Williams:</w:t>
          </w:r>
        </w:sdtContent>
      </w:sdt>
      <w:r w:rsidRPr="00D257F8">
        <w:t xml:space="preserve"> I am assuming that, by “role model”, you mean for both those groups disaggregated: are there enough female role models and are there enough black and ethnic</w:t>
      </w:r>
      <w:r w:rsidRPr="00D257F8" w:rsidR="004625A5">
        <w:t xml:space="preserve"> </w:t>
      </w:r>
      <w:r w:rsidRPr="00D257F8">
        <w:t xml:space="preserve">minority role models? Within the Armed Forces, proportionally no, because the majority of people in the Armed Forces, which have existed for hundreds of years, are white men. Therefore, the percentage of women is small and the percentage of visible ethnic minorities is small as well, although people can argue that you can be a role model at any level, and I believe that you can, in the same way that you do not have to be </w:t>
      </w:r>
      <w:r w:rsidRPr="00D257F8" w:rsidR="004625A5">
        <w:t xml:space="preserve">at </w:t>
      </w:r>
      <w:r w:rsidRPr="00D257F8">
        <w:t>the top of the shop to be the leader. You can show leadership qualities at a more junior rank. It certainly would help if there were more women and more visible ethnic minorities in more senior positions. I look forward to the day when there is a general, for example, who is a visible ethnic minority. We do have women who are, but very few at that rank across all three services.</w:t>
      </w:r>
    </w:p>
    <w:p w:rsidR="00074D35" w:rsidRPr="00D257F8" w:rsidP="00074D35">
      <w:pPr>
        <w:pStyle w:val="Answer"/>
      </w:pPr>
      <w:r w:rsidRPr="00D257F8">
        <w:t xml:space="preserve">That would help, but </w:t>
      </w:r>
      <w:r w:rsidR="00DE2783">
        <w:t>i</w:t>
      </w:r>
      <w:r w:rsidRPr="00D257F8">
        <w:t xml:space="preserve">t is not the only thing, because the culture has to change, not just the people at the top. The culture itself has to change. If that does not change, what you have is people at the top who are very isolated and do not stay very long. That is not just in the Armed Forces; </w:t>
      </w:r>
      <w:r w:rsidR="00DE2783">
        <w:t>i</w:t>
      </w:r>
      <w:r w:rsidRPr="00D257F8">
        <w:t>t is in any organisation. If the fundamental culture does not change, you can have people in senior positions, whether women or ethnic minorities, but they will not stay long</w:t>
      </w:r>
      <w:r w:rsidR="00DE2783">
        <w:t>,</w:t>
      </w:r>
      <w:r w:rsidRPr="00D257F8">
        <w:t xml:space="preserve"> or they will be very damaged by the experience of being there.</w:t>
      </w:r>
    </w:p>
    <w:p w:rsidR="00074D35" w:rsidRPr="00D257F8" w:rsidP="00074D35">
      <w:pPr>
        <w:pStyle w:val="Question"/>
        <w:numPr>
          <w:ilvl w:val="0"/>
          <w:numId w:val="0"/>
        </w:numPr>
        <w:ind w:left="794"/>
      </w:pPr>
      <w:sdt>
        <w:sdtPr>
          <w:alias w:val="Member"/>
          <w:tag w:val="&lt;Member mnisId='1487' dodsId='31646'&gt;"/>
          <w:id w:val="904179865"/>
          <w:placeholder>
            <w:docPart w:val="F1D1D2CC423E46DB891928BF34854B3D"/>
          </w:placeholder>
          <w:richText/>
        </w:sdtPr>
        <w:sdtContent>
          <w:r w:rsidRPr="00D257F8">
            <w:rPr>
              <w:b/>
            </w:rPr>
            <w:t>Chair:</w:t>
          </w:r>
        </w:sdtContent>
      </w:sdt>
      <w:r w:rsidRPr="00D257F8">
        <w:t xml:space="preserve"> </w:t>
      </w:r>
      <w:r w:rsidRPr="00D257F8" w:rsidR="004625A5">
        <w:t>That is v</w:t>
      </w:r>
      <w:r w:rsidRPr="00D257F8">
        <w:t>ery helpful indeed.</w:t>
      </w:r>
    </w:p>
    <w:p w:rsidR="00074D35" w:rsidRPr="00D257F8" w:rsidP="00074D35">
      <w:pPr>
        <w:pStyle w:val="Question"/>
        <w:numPr>
          <w:ilvl w:val="0"/>
          <w:numId w:val="9"/>
        </w:numPr>
      </w:pPr>
      <w:sdt>
        <w:sdtPr>
          <w:alias w:val="Member"/>
          <w:tag w:val="&lt;Member mnisId='4132' dodsId='62850'&gt;"/>
          <w:id w:val="-8530729"/>
          <w:placeholder>
            <w:docPart w:val="F1D1D2CC423E46DB891928BF34854B3D"/>
          </w:placeholder>
          <w:richText/>
        </w:sdtPr>
        <w:sdtContent>
          <w:r w:rsidRPr="00D257F8">
            <w:rPr>
              <w:b/>
            </w:rPr>
            <w:t>Richard Drax:</w:t>
          </w:r>
        </w:sdtContent>
      </w:sdt>
      <w:r w:rsidRPr="00D257F8">
        <w:t xml:space="preserve"> What impact will the Covid-19 pandemic have on the number and type of complaints and on who is making the complaints?</w:t>
      </w:r>
    </w:p>
    <w:p w:rsidR="00074D35" w:rsidRPr="00D257F8" w:rsidP="00074D35">
      <w:pPr>
        <w:pStyle w:val="Answer"/>
      </w:pPr>
      <w:sdt>
        <w:sdtPr>
          <w:alias w:val="Witness"/>
          <w:id w:val="380986950"/>
          <w:placeholder>
            <w:docPart w:val="F1D1D2CC423E46DB891928BF34854B3D"/>
          </w:placeholder>
          <w:richText/>
        </w:sdtPr>
        <w:sdtContent>
          <w:r w:rsidRPr="00D257F8">
            <w:rPr>
              <w:b/>
              <w:i/>
              <w:iCs/>
            </w:rPr>
            <w:t>Nicola Williams:</w:t>
          </w:r>
        </w:sdtContent>
      </w:sdt>
      <w:r w:rsidRPr="00D257F8">
        <w:t xml:space="preserve"> I am very glad you asked me this because that was a hot topic of conversation immediately after our annual report came out. Normally, our annual report comes out in April. This year, because of the pandemic, it was delayed until May. I have meetings with the service chiefs</w:t>
      </w:r>
      <w:r w:rsidR="00DE2783">
        <w:t>,</w:t>
      </w:r>
      <w:r w:rsidRPr="00D257F8">
        <w:t xml:space="preserve"> but I always take meetings with them about the annual report </w:t>
      </w:r>
      <w:r w:rsidRPr="00D257F8">
        <w:t>immediately after. By then, we were three months into lockdown, so one of the things we talked about was the impact that that would have. What I am about to say is my view, because we have not really seen this play out as yet.</w:t>
      </w:r>
    </w:p>
    <w:p w:rsidR="00074D35" w:rsidRPr="00D257F8" w:rsidP="00074D35">
      <w:pPr>
        <w:pStyle w:val="Answer"/>
      </w:pPr>
      <w:r w:rsidRPr="00D257F8">
        <w:t xml:space="preserve">If you take bullying, harassment and discrimination complaints on the one side, and career management and terms and conditions of service on the other, even those are not necessarily always discrete areas, because there is a read-across of both, this is what I believe will happen, and I suppose we will see how this plays out over the next six months: for bullying, harassment and discrimination, somebody might have had that experience and was prepared to shrug it off, but then they have a bit of time to think about it </w:t>
      </w:r>
      <w:r w:rsidR="00DE2783">
        <w:t xml:space="preserve">in </w:t>
      </w:r>
      <w:r w:rsidRPr="00D257F8">
        <w:t>lockdown and think, “I do not have to shrug it off. I can make a complaint about it</w:t>
      </w:r>
      <w:r w:rsidR="00DE2783">
        <w:t>.</w:t>
      </w:r>
      <w:r w:rsidRPr="00D257F8">
        <w:t xml:space="preserve">” Whether there is any validity to it remains to be seen </w:t>
      </w:r>
      <w:r w:rsidR="00DE2783">
        <w:t xml:space="preserve">in </w:t>
      </w:r>
      <w:r w:rsidRPr="00D257F8">
        <w:t>the investigation process, but they will then decide to make that complaint. It could be about something that has happened before. Normally, the time limit for service complaints is three months</w:t>
      </w:r>
      <w:r w:rsidR="00DE2783">
        <w:t xml:space="preserve">, </w:t>
      </w:r>
      <w:r w:rsidRPr="00D257F8">
        <w:t>but, for bullying, harassment and discrimination complaints, it is six months, so you could have people who thought, “This happened to me and now I want to make a complaint about it</w:t>
      </w:r>
      <w:r w:rsidR="00DE2783">
        <w:t>.</w:t>
      </w:r>
      <w:r w:rsidRPr="00D257F8">
        <w:t>”</w:t>
      </w:r>
    </w:p>
    <w:p w:rsidR="00074D35" w:rsidRPr="00D257F8" w:rsidP="00074D35">
      <w:pPr>
        <w:pStyle w:val="Answer"/>
      </w:pPr>
      <w:r w:rsidRPr="00D257F8">
        <w:t>On the other side, you can have people who have issues around their employment generally, and those could be issues that happened during the time of the pandemic</w:t>
      </w:r>
      <w:r w:rsidR="00DE2783">
        <w:t>—</w:t>
      </w:r>
      <w:r w:rsidRPr="00D257F8">
        <w:t>for example, someone who was going to be moved to another part of the country or was going to deploy, and now they cannot, and it was going with a promotion. They cannot move and they cannot get promoted, or their promotion is stopped. That is a career</w:t>
      </w:r>
      <w:r w:rsidRPr="00D257F8" w:rsidR="001E5663">
        <w:t xml:space="preserve"> </w:t>
      </w:r>
      <w:r w:rsidRPr="00D257F8">
        <w:t xml:space="preserve">management issue and they might well complain about </w:t>
      </w:r>
      <w:r w:rsidR="0037368D">
        <w:t>i</w:t>
      </w:r>
      <w:r w:rsidRPr="00D257F8">
        <w:t>t because that has happened as a direct result of the pandemic. That could also be complained about. Those are issues that have happened during the lockdown and during the time of Covid-19.</w:t>
      </w:r>
    </w:p>
    <w:p w:rsidR="00074D35" w:rsidRPr="00D257F8" w:rsidP="00074D35">
      <w:pPr>
        <w:pStyle w:val="Answer"/>
      </w:pPr>
      <w:r w:rsidRPr="00D257F8">
        <w:t>Another thing might be somebody who has been asked to go back to their place of work. I am not saying that this has happened</w:t>
      </w:r>
      <w:r w:rsidR="0037368D">
        <w:t>,</w:t>
      </w:r>
      <w:r w:rsidRPr="00D257F8">
        <w:t xml:space="preserve"> but, for argument’s sake, they work at Navy headquarters down in Portsmouth and are asked to go back</w:t>
      </w:r>
      <w:r w:rsidR="0037368D">
        <w:t>,</w:t>
      </w:r>
      <w:r w:rsidRPr="00D257F8">
        <w:t xml:space="preserve"> but they do not want to because of their concerns around social</w:t>
      </w:r>
      <w:r w:rsidRPr="00D257F8" w:rsidR="001E5663">
        <w:t xml:space="preserve"> </w:t>
      </w:r>
      <w:r w:rsidRPr="00D257F8">
        <w:t>distancing and around the pandemic, and they feel that they are being forced into going back. That also could give rise to a complaint.</w:t>
      </w:r>
    </w:p>
    <w:p w:rsidR="00074D35" w:rsidRPr="00D257F8" w:rsidP="00074D35">
      <w:pPr>
        <w:pStyle w:val="Answer"/>
      </w:pPr>
      <w:r w:rsidRPr="00D257F8">
        <w:t>Bullying, harassment and discrimination could be matters that have happened before</w:t>
      </w:r>
      <w:r w:rsidR="0037368D">
        <w:t>,</w:t>
      </w:r>
      <w:r w:rsidRPr="00D257F8">
        <w:t xml:space="preserve"> but people have had time to think about them and </w:t>
      </w:r>
      <w:r w:rsidR="0037368D">
        <w:t xml:space="preserve">they </w:t>
      </w:r>
      <w:r w:rsidRPr="00D257F8">
        <w:t>make a complaint. Around career management and conditions of service, they could be matters that have happened during the time of lockdown, particularly if somebody’s promotion prospects ha</w:t>
      </w:r>
      <w:r w:rsidR="0037368D">
        <w:t>d</w:t>
      </w:r>
      <w:r w:rsidRPr="00D257F8">
        <w:t xml:space="preserve"> been stalled because they </w:t>
      </w:r>
      <w:r w:rsidR="0037368D">
        <w:t xml:space="preserve">were </w:t>
      </w:r>
      <w:r w:rsidRPr="00D257F8">
        <w:t>not able to promote and deploy to other areas.</w:t>
      </w:r>
    </w:p>
    <w:p w:rsidR="00074D35" w:rsidRPr="00D257F8" w:rsidP="00074D35">
      <w:pPr>
        <w:pStyle w:val="Question"/>
        <w:numPr>
          <w:ilvl w:val="0"/>
          <w:numId w:val="9"/>
        </w:numPr>
      </w:pPr>
      <w:sdt>
        <w:sdtPr>
          <w:alias w:val="Member"/>
          <w:tag w:val="&lt;Member mnisId='1487' dodsId='31646'&gt;"/>
          <w:id w:val="119046195"/>
          <w:placeholder>
            <w:docPart w:val="F1D1D2CC423E46DB891928BF34854B3D"/>
          </w:placeholder>
          <w:richText/>
        </w:sdtPr>
        <w:sdtContent>
          <w:r w:rsidRPr="00D257F8">
            <w:rPr>
              <w:b/>
            </w:rPr>
            <w:t>Chair:</w:t>
          </w:r>
        </w:sdtContent>
      </w:sdt>
      <w:r w:rsidRPr="00D257F8">
        <w:t xml:space="preserve"> You touched on the way that, right across society, Covid-19 has nudged us into embracing the online world. At the very beginning, you mentioned the improvements, perhaps, to the complaints process. Could </w:t>
      </w:r>
      <w:r w:rsidRPr="00D257F8">
        <w:t>you just elaborate on that for me?</w:t>
      </w:r>
    </w:p>
    <w:p w:rsidR="00074D35" w:rsidRPr="00D257F8" w:rsidP="00074D35">
      <w:pPr>
        <w:pStyle w:val="Answer"/>
      </w:pPr>
      <w:sdt>
        <w:sdtPr>
          <w:alias w:val="Witness"/>
          <w:id w:val="500232432"/>
          <w:placeholder>
            <w:docPart w:val="F1D1D2CC423E46DB891928BF34854B3D"/>
          </w:placeholder>
          <w:richText/>
        </w:sdtPr>
        <w:sdtContent>
          <w:r w:rsidRPr="00D257F8">
            <w:rPr>
              <w:b/>
              <w:i/>
              <w:iCs/>
            </w:rPr>
            <w:t>Nicola Williams:</w:t>
          </w:r>
        </w:sdtContent>
      </w:sdt>
      <w:r w:rsidRPr="00D257F8">
        <w:t xml:space="preserve"> I am sorry, Chair, could you rephrase that?</w:t>
      </w:r>
    </w:p>
    <w:p w:rsidR="00074D35" w:rsidRPr="00D257F8" w:rsidP="001E5663">
      <w:pPr>
        <w:pStyle w:val="Question"/>
        <w:numPr>
          <w:ilvl w:val="0"/>
          <w:numId w:val="0"/>
        </w:numPr>
        <w:ind w:left="794"/>
      </w:pPr>
      <w:sdt>
        <w:sdtPr>
          <w:alias w:val="Member"/>
          <w:tag w:val="&lt;Member mnisId='1487' dodsId='31646'&gt;"/>
          <w:id w:val="1269433407"/>
          <w:placeholder>
            <w:docPart w:val="F1D1D2CC423E46DB891928BF34854B3D"/>
          </w:placeholder>
          <w:richText/>
        </w:sdtPr>
        <w:sdtContent>
          <w:r w:rsidRPr="00D257F8">
            <w:rPr>
              <w:b/>
            </w:rPr>
            <w:t>Chair:</w:t>
          </w:r>
        </w:sdtContent>
      </w:sdt>
      <w:r w:rsidRPr="00D257F8">
        <w:t xml:space="preserve"> I asked, “How simple is it for anybody to make a complaint? Have we moved to an online system?” and you then teased us with the fact that Covid-19 has perhaps helped in that way. Could you just expand a bit more on that?</w:t>
      </w:r>
    </w:p>
    <w:p w:rsidR="00074D35" w:rsidRPr="00D257F8" w:rsidP="00074D35">
      <w:pPr>
        <w:pStyle w:val="Answer"/>
      </w:pPr>
      <w:sdt>
        <w:sdtPr>
          <w:alias w:val="Witness"/>
          <w:id w:val="-1162851391"/>
          <w:placeholder>
            <w:docPart w:val="F1D1D2CC423E46DB891928BF34854B3D"/>
          </w:placeholder>
          <w:richText/>
        </w:sdtPr>
        <w:sdtContent>
          <w:r w:rsidRPr="00D257F8">
            <w:rPr>
              <w:b/>
              <w:i/>
              <w:iCs/>
            </w:rPr>
            <w:t>Nicola Williams:</w:t>
          </w:r>
        </w:sdtContent>
      </w:sdt>
      <w:r w:rsidRPr="00D257F8">
        <w:t xml:space="preserve"> When we were on a very strict lockdown, there was little movement in complaints generally anyway. I would think that the direction of travel will be to have an online system. A lot more things are going to be done in that way. What we have seen in</w:t>
      </w:r>
      <w:r w:rsidRPr="00D257F8" w:rsidR="001E5663">
        <w:t xml:space="preserve"> terms of</w:t>
      </w:r>
      <w:r w:rsidRPr="00D257F8">
        <w:t xml:space="preserve"> complaints, speaking for my </w:t>
      </w:r>
      <w:r w:rsidRPr="00D257F8" w:rsidR="00AC53F7">
        <w:t>office</w:t>
      </w:r>
      <w:r w:rsidRPr="00D257F8">
        <w:t xml:space="preserve">, is that they </w:t>
      </w:r>
      <w:r w:rsidR="0037368D">
        <w:t xml:space="preserve">arrive </w:t>
      </w:r>
      <w:r w:rsidRPr="00D257F8">
        <w:t xml:space="preserve">in the usual way, which is people will normally ring up our </w:t>
      </w:r>
      <w:r w:rsidRPr="00D257F8" w:rsidR="00AC53F7">
        <w:t>office</w:t>
      </w:r>
      <w:r w:rsidRPr="00D257F8">
        <w:t xml:space="preserve"> and want to get something off their chest. That is usually what happens. They emote and then they say, “This is what I want to do</w:t>
      </w:r>
      <w:r w:rsidR="0037368D">
        <w:t>.</w:t>
      </w:r>
      <w:r w:rsidRPr="00D257F8">
        <w:t>” My referrals officer</w:t>
      </w:r>
      <w:r w:rsidRPr="00D257F8" w:rsidR="001E5663">
        <w:t>s</w:t>
      </w:r>
      <w:r w:rsidRPr="00D257F8">
        <w:t>, of whom I have two, will then direct them as to the best way to go. I am not sure if I have answered your question.</w:t>
      </w:r>
    </w:p>
    <w:p w:rsidR="00074D35" w:rsidRPr="0037368D" w:rsidP="0037368D">
      <w:pPr>
        <w:pStyle w:val="Question"/>
      </w:pPr>
      <w:sdt>
        <w:sdtPr>
          <w:rPr>
            <w:b/>
            <w:bCs/>
          </w:rPr>
          <w:alias w:val="Member"/>
          <w:tag w:val="&lt;Member mnisId='1487' dodsId='31646'&gt;"/>
          <w:id w:val="639314233"/>
          <w:placeholder>
            <w:docPart w:val="F1D1D2CC423E46DB891928BF34854B3D"/>
          </w:placeholder>
          <w:richText/>
        </w:sdtPr>
        <w:sdtContent>
          <w:r w:rsidRPr="0037368D">
            <w:rPr>
              <w:b/>
              <w:bCs/>
            </w:rPr>
            <w:t>Chair:</w:t>
          </w:r>
        </w:sdtContent>
      </w:sdt>
      <w:r w:rsidRPr="0037368D">
        <w:t xml:space="preserve"> </w:t>
      </w:r>
      <w:r w:rsidRPr="0037368D" w:rsidR="001E5663">
        <w:t>There is no</w:t>
      </w:r>
      <w:r w:rsidRPr="0037368D">
        <w:t xml:space="preserve"> process at the moment</w:t>
      </w:r>
      <w:r w:rsidR="0037368D">
        <w:t>? T</w:t>
      </w:r>
      <w:r w:rsidRPr="0037368D">
        <w:t xml:space="preserve">here is no online </w:t>
      </w:r>
      <w:r w:rsidRPr="0037368D" w:rsidR="001E5663">
        <w:t>form</w:t>
      </w:r>
      <w:r w:rsidRPr="0037368D">
        <w:t xml:space="preserve"> that you can click </w:t>
      </w:r>
      <w:r w:rsidRPr="0037368D" w:rsidR="001E5663">
        <w:t xml:space="preserve">through </w:t>
      </w:r>
      <w:r w:rsidRPr="0037368D">
        <w:t xml:space="preserve">and </w:t>
      </w:r>
      <w:r w:rsidRPr="0037368D" w:rsidR="001E5663">
        <w:t xml:space="preserve">then </w:t>
      </w:r>
      <w:r w:rsidRPr="0037368D">
        <w:t xml:space="preserve">send in by simply putting in, let us say, your </w:t>
      </w:r>
      <w:r w:rsidRPr="0037368D" w:rsidR="001E5663">
        <w:t>A</w:t>
      </w:r>
      <w:r w:rsidRPr="0037368D">
        <w:t xml:space="preserve">rmy service number, which gives you an entry code, for example, </w:t>
      </w:r>
      <w:r w:rsidRPr="0037368D" w:rsidR="001E5663">
        <w:t xml:space="preserve">so it is all </w:t>
      </w:r>
      <w:r w:rsidRPr="0037368D">
        <w:t>secure, and then it fires off</w:t>
      </w:r>
      <w:r w:rsidRPr="0037368D" w:rsidR="001E5663">
        <w:t xml:space="preserve"> to you</w:t>
      </w:r>
      <w:r w:rsidR="0037368D">
        <w:t>?</w:t>
      </w:r>
    </w:p>
    <w:p w:rsidR="00074D35" w:rsidRPr="00D257F8" w:rsidP="00074D35">
      <w:pPr>
        <w:pStyle w:val="Answer"/>
      </w:pPr>
      <w:sdt>
        <w:sdtPr>
          <w:alias w:val="Witness"/>
          <w:id w:val="376666198"/>
          <w:placeholder>
            <w:docPart w:val="F1D1D2CC423E46DB891928BF34854B3D"/>
          </w:placeholder>
          <w:richText/>
        </w:sdtPr>
        <w:sdtContent>
          <w:r w:rsidRPr="00D257F8">
            <w:rPr>
              <w:b/>
              <w:i/>
              <w:iCs/>
            </w:rPr>
            <w:t>Nicola Williams:</w:t>
          </w:r>
        </w:sdtContent>
      </w:sdt>
      <w:r w:rsidRPr="00D257F8">
        <w:t xml:space="preserve"> There might well be within the services themselves</w:t>
      </w:r>
      <w:r w:rsidR="0037368D">
        <w:t>,</w:t>
      </w:r>
      <w:r w:rsidRPr="00D257F8">
        <w:t xml:space="preserve"> but that is not the case with us. I know that we are trying to move to a system where we can take matters online. I believe that, with the new case</w:t>
      </w:r>
      <w:r w:rsidRPr="00D257F8" w:rsidR="001E5663">
        <w:t xml:space="preserve"> </w:t>
      </w:r>
      <w:r w:rsidRPr="00D257F8">
        <w:t xml:space="preserve">management system that we will get, we will be able to do that. I do not know whether you know, but as well as me demitting office at the end of the year, the lease of our office is going to be up at the end of March, so my staff will be losing an </w:t>
      </w:r>
      <w:r w:rsidRPr="00D257F8" w:rsidR="001E5663">
        <w:t>o</w:t>
      </w:r>
      <w:r w:rsidRPr="00D257F8">
        <w:t xml:space="preserve">mbudsman and then have to move at the same time. When we move, we will get a new IT system, which I think will enable </w:t>
      </w:r>
      <w:r w:rsidR="00C26488">
        <w:t>us</w:t>
      </w:r>
      <w:r w:rsidRPr="00D257F8">
        <w:t xml:space="preserve"> to do that.</w:t>
      </w:r>
    </w:p>
    <w:p w:rsidR="00074D35" w:rsidRPr="00D257F8" w:rsidP="00074D35">
      <w:pPr>
        <w:pStyle w:val="Question"/>
        <w:numPr>
          <w:ilvl w:val="0"/>
          <w:numId w:val="0"/>
        </w:numPr>
        <w:ind w:left="794"/>
      </w:pPr>
      <w:sdt>
        <w:sdtPr>
          <w:alias w:val="Member"/>
          <w:tag w:val="&lt;Member mnisId='1487' dodsId='31646'&gt;"/>
          <w:id w:val="-798377686"/>
          <w:placeholder>
            <w:docPart w:val="F1D1D2CC423E46DB891928BF34854B3D"/>
          </w:placeholder>
          <w:richText/>
        </w:sdtPr>
        <w:sdtContent>
          <w:r w:rsidRPr="00D257F8">
            <w:rPr>
              <w:b/>
            </w:rPr>
            <w:t>Chair:</w:t>
          </w:r>
        </w:sdtContent>
      </w:sdt>
      <w:r w:rsidRPr="00D257F8">
        <w:t xml:space="preserve"> It will not be </w:t>
      </w:r>
      <w:r w:rsidRPr="00D257F8" w:rsidR="001E5663">
        <w:t xml:space="preserve">the basis of </w:t>
      </w:r>
      <w:r w:rsidRPr="00D257F8">
        <w:t>an Excel spreadsheet, I presume.</w:t>
      </w:r>
    </w:p>
    <w:p w:rsidR="00074D35" w:rsidRPr="00D257F8" w:rsidP="00074D35">
      <w:pPr>
        <w:pStyle w:val="Answer"/>
      </w:pPr>
      <w:sdt>
        <w:sdtPr>
          <w:alias w:val="Witness"/>
          <w:id w:val="402641058"/>
          <w:placeholder>
            <w:docPart w:val="F1D1D2CC423E46DB891928BF34854B3D"/>
          </w:placeholder>
          <w:richText/>
        </w:sdtPr>
        <w:sdtContent>
          <w:r w:rsidRPr="00D257F8">
            <w:rPr>
              <w:b/>
              <w:i/>
              <w:iCs/>
            </w:rPr>
            <w:t>Nicola Williams:</w:t>
          </w:r>
        </w:sdtContent>
      </w:sdt>
      <w:r w:rsidRPr="00D257F8">
        <w:t xml:space="preserve"> Not if I can help it, no.</w:t>
      </w:r>
    </w:p>
    <w:p w:rsidR="00074D35" w:rsidRPr="00D257F8" w:rsidP="001E5663">
      <w:pPr>
        <w:pStyle w:val="Question"/>
      </w:pPr>
      <w:sdt>
        <w:sdtPr>
          <w:alias w:val="Member"/>
          <w:tag w:val="&lt;Member mnisId='1438' dodsId='25525'&gt;"/>
          <w:id w:val="1354305505"/>
          <w:placeholder>
            <w:docPart w:val="F1D1D2CC423E46DB891928BF34854B3D"/>
          </w:placeholder>
          <w:richText/>
        </w:sdtPr>
        <w:sdtContent>
          <w:r w:rsidRPr="00D257F8" w:rsidR="002F504E">
            <w:rPr>
              <w:b/>
            </w:rPr>
            <w:t>Mr Jones:</w:t>
          </w:r>
        </w:sdtContent>
      </w:sdt>
      <w:r w:rsidRPr="00D257F8">
        <w:t xml:space="preserve"> That is an important move because, increasingly, that is what younger people do. They do things online. The Chair’s suggestion of having a standard form </w:t>
      </w:r>
      <w:r w:rsidRPr="00D257F8" w:rsidR="001E5663">
        <w:t>where</w:t>
      </w:r>
      <w:r w:rsidRPr="00D257F8">
        <w:t xml:space="preserve"> you put your service number in </w:t>
      </w:r>
      <w:r w:rsidR="00C26488">
        <w:t xml:space="preserve">is </w:t>
      </w:r>
      <w:r w:rsidRPr="00D257F8">
        <w:t>a good one</w:t>
      </w:r>
      <w:r w:rsidRPr="00D257F8" w:rsidR="001E5663">
        <w:t>,</w:t>
      </w:r>
      <w:r w:rsidRPr="00D257F8">
        <w:t xml:space="preserve"> because that is just the way that modern life is going.</w:t>
      </w:r>
    </w:p>
    <w:p w:rsidR="00074D35" w:rsidRPr="00D257F8" w:rsidP="00074D35">
      <w:pPr>
        <w:pStyle w:val="Answer"/>
      </w:pPr>
      <w:sdt>
        <w:sdtPr>
          <w:alias w:val="Witness"/>
          <w:id w:val="-990794144"/>
          <w:placeholder>
            <w:docPart w:val="F1D1D2CC423E46DB891928BF34854B3D"/>
          </w:placeholder>
          <w:richText/>
        </w:sdtPr>
        <w:sdtContent>
          <w:r w:rsidRPr="00D257F8">
            <w:rPr>
              <w:b/>
              <w:i/>
              <w:iCs/>
            </w:rPr>
            <w:t>Nicola Williams:</w:t>
          </w:r>
        </w:sdtContent>
      </w:sdt>
      <w:r w:rsidRPr="00D257F8">
        <w:t xml:space="preserve"> </w:t>
      </w:r>
      <w:r w:rsidR="00C26488">
        <w:t>O</w:t>
      </w:r>
      <w:r w:rsidRPr="00D257F8">
        <w:t xml:space="preserve">n that point </w:t>
      </w:r>
      <w:r w:rsidRPr="00D257F8" w:rsidR="001E5663">
        <w:t>about</w:t>
      </w:r>
      <w:r w:rsidRPr="00D257F8">
        <w:t xml:space="preserve"> younger people, that was one of the reasons </w:t>
      </w:r>
      <w:r w:rsidR="00C26488">
        <w:t>that</w:t>
      </w:r>
      <w:r w:rsidRPr="00D257F8">
        <w:t xml:space="preserve">, when I became </w:t>
      </w:r>
      <w:r w:rsidRPr="00D257F8" w:rsidR="001E5663">
        <w:t>o</w:t>
      </w:r>
      <w:r w:rsidRPr="00D257F8">
        <w:t>mbudsman, we looked at our website. We reframed our website to make it much more user</w:t>
      </w:r>
      <w:r w:rsidR="00C26488">
        <w:t xml:space="preserve"> </w:t>
      </w:r>
      <w:r w:rsidRPr="00D257F8">
        <w:t>friendly</w:t>
      </w:r>
      <w:r w:rsidRPr="00D257F8" w:rsidR="001E5663">
        <w:t xml:space="preserve">, so </w:t>
      </w:r>
      <w:r w:rsidRPr="00D257F8">
        <w:t>someone does not necessarily have to have an advanced degree in English law to read our website</w:t>
      </w:r>
      <w:r w:rsidR="00C26488">
        <w:t xml:space="preserve">, </w:t>
      </w:r>
      <w:r w:rsidRPr="00D257F8">
        <w:t xml:space="preserve">and </w:t>
      </w:r>
      <w:r w:rsidRPr="00D257F8" w:rsidR="001E5663">
        <w:t>it can be</w:t>
      </w:r>
      <w:r w:rsidRPr="00D257F8">
        <w:t xml:space="preserve"> use</w:t>
      </w:r>
      <w:r w:rsidRPr="00D257F8" w:rsidR="001E5663">
        <w:t>d</w:t>
      </w:r>
      <w:r w:rsidRPr="00D257F8">
        <w:t xml:space="preserve"> on a mobile phone as well as on a desktop. We have a Twitter page</w:t>
      </w:r>
      <w:r w:rsidRPr="00D257F8" w:rsidR="001E5663">
        <w:t xml:space="preserve"> </w:t>
      </w:r>
      <w:r w:rsidRPr="00D257F8">
        <w:t>or a Twitter feed</w:t>
      </w:r>
      <w:r w:rsidRPr="00D257F8" w:rsidR="001E5663">
        <w:t xml:space="preserve">; </w:t>
      </w:r>
      <w:r w:rsidRPr="00D257F8">
        <w:t>I am sorry, I am not a young person so I do not know the language</w:t>
      </w:r>
      <w:r w:rsidRPr="00D257F8" w:rsidR="001E5663">
        <w:t>,</w:t>
      </w:r>
      <w:r w:rsidRPr="00D257F8">
        <w:t xml:space="preserve"> but we are certainly very active on Twitter and on social media, because we are aware that is a way to reach people.</w:t>
      </w:r>
    </w:p>
    <w:p w:rsidR="00074D35" w:rsidRPr="00D257F8" w:rsidP="00074D35">
      <w:pPr>
        <w:pStyle w:val="Question"/>
        <w:numPr>
          <w:ilvl w:val="0"/>
          <w:numId w:val="9"/>
        </w:numPr>
      </w:pPr>
      <w:sdt>
        <w:sdtPr>
          <w:alias w:val="Member"/>
          <w:tag w:val="&lt;Member mnisId='1438' dodsId='25525'&gt;"/>
          <w:id w:val="1434701944"/>
          <w:placeholder>
            <w:docPart w:val="F1D1D2CC423E46DB891928BF34854B3D"/>
          </w:placeholder>
          <w:richText/>
        </w:sdtPr>
        <w:sdtContent>
          <w:r w:rsidRPr="00D257F8" w:rsidR="002F504E">
            <w:rPr>
              <w:b/>
            </w:rPr>
            <w:t>Mr Jones:</w:t>
          </w:r>
        </w:sdtContent>
      </w:sdt>
      <w:r w:rsidRPr="00D257F8">
        <w:t xml:space="preserve"> That was my second question: whether you have that. If you are trying to raise awareness of your role, that </w:t>
      </w:r>
      <w:r w:rsidRPr="00D257F8" w:rsidR="001E5663">
        <w:t>group is very important.</w:t>
      </w:r>
    </w:p>
    <w:p w:rsidR="00074D35" w:rsidRPr="00D257F8" w:rsidP="00074D35">
      <w:pPr>
        <w:pStyle w:val="Answer"/>
      </w:pPr>
      <w:sdt>
        <w:sdtPr>
          <w:alias w:val="Witness"/>
          <w:id w:val="1140309496"/>
          <w:placeholder>
            <w:docPart w:val="F1D1D2CC423E46DB891928BF34854B3D"/>
          </w:placeholder>
          <w:richText/>
        </w:sdtPr>
        <w:sdtContent>
          <w:r w:rsidRPr="00D257F8">
            <w:rPr>
              <w:b/>
              <w:i/>
              <w:iCs/>
            </w:rPr>
            <w:t>Nicola Williams:</w:t>
          </w:r>
        </w:sdtContent>
      </w:sdt>
      <w:r w:rsidRPr="00D257F8">
        <w:t xml:space="preserve"> With the best will in the world, even if I </w:t>
      </w:r>
      <w:r w:rsidR="00C26488">
        <w:t xml:space="preserve">had gone </w:t>
      </w:r>
      <w:r w:rsidRPr="00D257F8">
        <w:t xml:space="preserve">to a different place every week in my five years as </w:t>
      </w:r>
      <w:r w:rsidRPr="00D257F8" w:rsidR="001E5663">
        <w:t>o</w:t>
      </w:r>
      <w:r w:rsidRPr="00D257F8">
        <w:t xml:space="preserve">mbudsman, I would not </w:t>
      </w:r>
      <w:r w:rsidR="00C26488">
        <w:t xml:space="preserve">have been </w:t>
      </w:r>
      <w:r w:rsidRPr="00D257F8">
        <w:t xml:space="preserve">able to cover </w:t>
      </w:r>
      <w:r w:rsidRPr="00D257F8" w:rsidR="001E5663">
        <w:t>everyone</w:t>
      </w:r>
      <w:r w:rsidRPr="00D257F8">
        <w:t xml:space="preserve">. We had to work out how else we would reach people. One was revamping our website, so that, as long as you had </w:t>
      </w:r>
      <w:r w:rsidRPr="00D257F8" w:rsidR="001E5663">
        <w:t>w</w:t>
      </w:r>
      <w:r w:rsidRPr="00D257F8">
        <w:t>i-</w:t>
      </w:r>
      <w:r w:rsidRPr="00D257F8" w:rsidR="001E5663">
        <w:t>f</w:t>
      </w:r>
      <w:r w:rsidRPr="00D257F8">
        <w:t xml:space="preserve">i and a mobile phone, you </w:t>
      </w:r>
      <w:r w:rsidRPr="00D257F8" w:rsidR="001E5663">
        <w:t>c</w:t>
      </w:r>
      <w:r w:rsidR="00C26488">
        <w:t>ould</w:t>
      </w:r>
      <w:r w:rsidRPr="00D257F8">
        <w:t xml:space="preserve"> look at our website. You can get a lot of information from it. There are the JSPs on there, for example. </w:t>
      </w:r>
      <w:r w:rsidRPr="00D257F8" w:rsidR="00B542A2">
        <w:t>An</w:t>
      </w:r>
      <w:r w:rsidRPr="00D257F8">
        <w:t>other was Twitter, and the third was a blog. I have written pieces for the blog. I have also had other members of staff write that.</w:t>
      </w:r>
    </w:p>
    <w:p w:rsidR="00074D35" w:rsidRPr="00D257F8" w:rsidP="00074D35">
      <w:pPr>
        <w:pStyle w:val="Question"/>
        <w:numPr>
          <w:ilvl w:val="0"/>
          <w:numId w:val="9"/>
        </w:numPr>
      </w:pPr>
      <w:sdt>
        <w:sdtPr>
          <w:alias w:val="Member"/>
          <w:tag w:val="&lt;Member mnisId='1487' dodsId='31646'&gt;"/>
          <w:id w:val="1165050207"/>
          <w:placeholder>
            <w:docPart w:val="F1D1D2CC423E46DB891928BF34854B3D"/>
          </w:placeholder>
          <w:richText/>
        </w:sdtPr>
        <w:sdtContent>
          <w:r w:rsidRPr="00D257F8">
            <w:rPr>
              <w:b/>
            </w:rPr>
            <w:t>Chair:</w:t>
          </w:r>
        </w:sdtContent>
      </w:sdt>
      <w:r w:rsidRPr="00D257F8">
        <w:t xml:space="preserve"> There is an awful lot of work that the</w:t>
      </w:r>
      <w:r w:rsidR="00390270">
        <w:t xml:space="preserve"> MOD </w:t>
      </w:r>
      <w:r w:rsidRPr="00D257F8">
        <w:t>can do to move into the digital arena. When I was Minister there, they spent huge sums of money in-house trying to write the software programme for a payment structure, which then was not able to cope</w:t>
      </w:r>
      <w:r w:rsidR="00C26488">
        <w:t>,</w:t>
      </w:r>
      <w:r w:rsidRPr="00D257F8">
        <w:t xml:space="preserve"> and they had to take it outside and get a commercial enterprise to do it. This is another example where we need to embrace this. Are you aware of what our NATO allies are doing? Is there the equivalent of you in the United States, for example?</w:t>
      </w:r>
    </w:p>
    <w:p w:rsidR="00074D35" w:rsidRPr="00D257F8" w:rsidP="00074D35">
      <w:pPr>
        <w:pStyle w:val="Answer"/>
      </w:pPr>
      <w:sdt>
        <w:sdtPr>
          <w:alias w:val="Witness"/>
          <w:id w:val="-1122924244"/>
          <w:placeholder>
            <w:docPart w:val="F1D1D2CC423E46DB891928BF34854B3D"/>
          </w:placeholder>
          <w:richText/>
        </w:sdtPr>
        <w:sdtContent>
          <w:r w:rsidRPr="00D257F8">
            <w:rPr>
              <w:b/>
              <w:i/>
              <w:iCs/>
            </w:rPr>
            <w:t>Nicola Williams:</w:t>
          </w:r>
        </w:sdtContent>
      </w:sdt>
      <w:r w:rsidRPr="00D257F8">
        <w:t xml:space="preserve"> It is very interesting that you should ask me that, because I was not sure, quite frankly. My </w:t>
      </w:r>
      <w:r w:rsidRPr="00D257F8" w:rsidR="00AC53F7">
        <w:t>office</w:t>
      </w:r>
      <w:r w:rsidRPr="00D257F8">
        <w:t xml:space="preserve"> belongs to ICOAF, which is the International Conference of Ombuds Institutions for the Armed Forces. In fact, two years ago, your predecessor Chair was a guest of ours when we hosted it in London. I was very proud to do that. It is a big deal to host a conference like that, particularly when you have only been </w:t>
      </w:r>
      <w:r w:rsidRPr="00D257F8" w:rsidR="00B542A2">
        <w:t>o</w:t>
      </w:r>
      <w:r w:rsidRPr="00D257F8">
        <w:t xml:space="preserve">mbudsman for, at that time, two and a half years, so I was very happy to do </w:t>
      </w:r>
      <w:r w:rsidR="00C26488">
        <w:t>i</w:t>
      </w:r>
      <w:r w:rsidRPr="00D257F8">
        <w:t>t.</w:t>
      </w:r>
    </w:p>
    <w:p w:rsidR="00074D35" w:rsidRPr="00D257F8" w:rsidP="00074D35">
      <w:pPr>
        <w:pStyle w:val="Answer"/>
      </w:pPr>
      <w:r w:rsidRPr="00D257F8">
        <w:t>In terms of the representation from the States, we would usually</w:t>
      </w:r>
      <w:r w:rsidRPr="00D257F8" w:rsidR="00B542A2">
        <w:t xml:space="preserve"> get</w:t>
      </w:r>
      <w:r w:rsidRPr="00D257F8">
        <w:t xml:space="preserve"> the </w:t>
      </w:r>
      <w:r w:rsidRPr="00D257F8" w:rsidR="00B542A2">
        <w:t>i</w:t>
      </w:r>
      <w:r w:rsidRPr="00D257F8">
        <w:t xml:space="preserve">nspector </w:t>
      </w:r>
      <w:r w:rsidRPr="00D257F8" w:rsidR="00B542A2">
        <w:t>g</w:t>
      </w:r>
      <w:r w:rsidRPr="00D257F8">
        <w:t xml:space="preserve">eneral who would turn up. In 2018, I and my then </w:t>
      </w:r>
      <w:r w:rsidRPr="00D257F8" w:rsidR="00B542A2">
        <w:t>c</w:t>
      </w:r>
      <w:r w:rsidRPr="00D257F8">
        <w:t xml:space="preserve">hief of </w:t>
      </w:r>
      <w:r w:rsidRPr="00D257F8" w:rsidR="00B542A2">
        <w:t>s</w:t>
      </w:r>
      <w:r w:rsidRPr="00D257F8">
        <w:t>taff did a big visit to North America. It was really because we were going to BATUS</w:t>
      </w:r>
      <w:r w:rsidR="00C26488">
        <w:t>,</w:t>
      </w:r>
      <w:r w:rsidRPr="00D257F8">
        <w:t xml:space="preserve"> but we also thought that, if we were going that way, we should go everywhere. We went to Washington and the Pentagon, and I met my opposite number. There is no equivalent read-over. My opposite number there has less independence. For example, my direct opposite number cannot overturn decisions made by senior service personnel with regard to service complaints. They cannot do that. What they do have is a bigger staff and a much bigger budget. It is not exactly the same. We are probably a hybrid between that person and the </w:t>
      </w:r>
      <w:r w:rsidRPr="00D257F8" w:rsidR="00B542A2">
        <w:t>i</w:t>
      </w:r>
      <w:r w:rsidRPr="00D257F8">
        <w:t xml:space="preserve">nspectors </w:t>
      </w:r>
      <w:r w:rsidRPr="00D257F8" w:rsidR="00B542A2">
        <w:t>g</w:t>
      </w:r>
      <w:r w:rsidRPr="00D257F8">
        <w:t xml:space="preserve">eneral for the different </w:t>
      </w:r>
      <w:r w:rsidRPr="00D257F8" w:rsidR="00241B78">
        <w:t>Armed Forces</w:t>
      </w:r>
      <w:r w:rsidRPr="00D257F8">
        <w:t>.</w:t>
      </w:r>
    </w:p>
    <w:p w:rsidR="00074D35" w:rsidRPr="00D257F8" w:rsidP="00074D35">
      <w:pPr>
        <w:pStyle w:val="Question"/>
        <w:numPr>
          <w:ilvl w:val="0"/>
          <w:numId w:val="0"/>
        </w:numPr>
        <w:ind w:left="794"/>
      </w:pPr>
      <w:sdt>
        <w:sdtPr>
          <w:alias w:val="Member"/>
          <w:tag w:val="&lt;Member mnisId='1487' dodsId='31646'&gt;"/>
          <w:id w:val="700509670"/>
          <w:placeholder>
            <w:docPart w:val="F1D1D2CC423E46DB891928BF34854B3D"/>
          </w:placeholder>
          <w:richText/>
        </w:sdtPr>
        <w:sdtContent>
          <w:r w:rsidRPr="00D257F8">
            <w:rPr>
              <w:b/>
            </w:rPr>
            <w:t>Chair:</w:t>
          </w:r>
        </w:sdtContent>
      </w:sdt>
      <w:r w:rsidRPr="00D257F8">
        <w:t xml:space="preserve"> I see</w:t>
      </w:r>
      <w:r w:rsidRPr="00D257F8" w:rsidR="00B542A2">
        <w:t xml:space="preserve">; that is </w:t>
      </w:r>
      <w:r w:rsidRPr="00D257F8">
        <w:t xml:space="preserve">interesting. </w:t>
      </w:r>
    </w:p>
    <w:p w:rsidR="00074D35" w:rsidRPr="00D257F8" w:rsidP="00074D35">
      <w:pPr>
        <w:pStyle w:val="Question"/>
        <w:numPr>
          <w:ilvl w:val="0"/>
          <w:numId w:val="9"/>
        </w:numPr>
      </w:pPr>
      <w:sdt>
        <w:sdtPr>
          <w:alias w:val="Member"/>
          <w:tag w:val="&lt;Member mnisId='4742' dodsId=''&gt;"/>
          <w:id w:val="1116952081"/>
          <w:placeholder>
            <w:docPart w:val="F1D1D2CC423E46DB891928BF34854B3D"/>
          </w:placeholder>
          <w:richText/>
        </w:sdtPr>
        <w:sdtContent>
          <w:r w:rsidRPr="00D257F8">
            <w:rPr>
              <w:b/>
            </w:rPr>
            <w:t>Stuart Anderson:</w:t>
          </w:r>
        </w:sdtContent>
      </w:sdt>
      <w:r w:rsidRPr="00D257F8">
        <w:t xml:space="preserve"> I just wanted to nip back in quickly on what you and Kevan were discussing about complaints from under-18s. I signed up to the Army when I was 16, and I do not think you are going to increase th</w:t>
      </w:r>
      <w:r w:rsidR="00C26488">
        <w:t>e</w:t>
      </w:r>
      <w:r w:rsidRPr="00D257F8">
        <w:t xml:space="preserve"> number, purely because a lot of soldiers, when they have gone through training and got to battalion, have just done the most remarkable thing in their life and they realise they have achieved something phenomenal. </w:t>
      </w:r>
      <w:r w:rsidRPr="00D257F8">
        <w:t xml:space="preserve">They probably do not know what would be expected. When you are going through training, you are pushed to the ultimate limit. When they ask you to get through a field, they do not ask you nicely. You are training to go to war, but you accept it is a hard routine and it was not bullying. </w:t>
      </w:r>
      <w:r w:rsidRPr="00D257F8" w:rsidR="00B542A2">
        <w:t>T</w:t>
      </w:r>
      <w:r w:rsidRPr="00D257F8">
        <w:t>o then arrive in a battalion, it would be right to push this culture and make complaints, but I do not think that those new soldiers will take that on. That is just a personal view from experience.</w:t>
      </w:r>
    </w:p>
    <w:p w:rsidR="00074D35" w:rsidRPr="00D257F8" w:rsidP="00074D35">
      <w:pPr>
        <w:pStyle w:val="QuestionCont"/>
      </w:pPr>
      <w:r w:rsidRPr="00D257F8">
        <w:t>What I would like to discuss is measures of success. You have already touched on this</w:t>
      </w:r>
      <w:r w:rsidR="00C26488">
        <w:t>,</w:t>
      </w:r>
      <w:r w:rsidRPr="00D257F8">
        <w:t xml:space="preserve"> but, if I was to look, the only measure of success that the </w:t>
      </w:r>
      <w:r w:rsidRPr="00D257F8" w:rsidR="00A215D6">
        <w:t>service complaints</w:t>
      </w:r>
      <w:r w:rsidRPr="00D257F8">
        <w:t xml:space="preserve"> system has is the target to resolve 90% of service complaints within 24 weeks. When I was reading the briefing papers for this, </w:t>
      </w:r>
      <w:r w:rsidR="00C26488">
        <w:t xml:space="preserve">I saw that </w:t>
      </w:r>
      <w:r w:rsidRPr="00D257F8">
        <w:t>it has never been met. I had to read that twice. Why? Can you explain this?</w:t>
      </w:r>
    </w:p>
    <w:p w:rsidR="00074D35" w:rsidRPr="00D257F8" w:rsidP="00074D35">
      <w:pPr>
        <w:pStyle w:val="Answer"/>
      </w:pPr>
      <w:sdt>
        <w:sdtPr>
          <w:alias w:val="Witness"/>
          <w:id w:val="1820303925"/>
          <w:placeholder>
            <w:docPart w:val="F1D1D2CC423E46DB891928BF34854B3D"/>
          </w:placeholder>
          <w:richText/>
        </w:sdtPr>
        <w:sdtContent>
          <w:r w:rsidRPr="00D257F8">
            <w:rPr>
              <w:b/>
              <w:i/>
              <w:iCs/>
            </w:rPr>
            <w:t>Nicola Williams:</w:t>
          </w:r>
        </w:sdtContent>
      </w:sdt>
      <w:r w:rsidRPr="00D257F8">
        <w:t xml:space="preserve"> It predates my position in role</w:t>
      </w:r>
      <w:r w:rsidRPr="00D257F8" w:rsidR="00B542A2">
        <w:t>,</w:t>
      </w:r>
      <w:r w:rsidRPr="00D257F8">
        <w:t xml:space="preserve"> either as </w:t>
      </w:r>
      <w:r w:rsidRPr="00D257F8" w:rsidR="00B542A2">
        <w:t>o</w:t>
      </w:r>
      <w:r w:rsidRPr="00D257F8">
        <w:t xml:space="preserve">mbudsman or as </w:t>
      </w:r>
      <w:r w:rsidRPr="00D257F8" w:rsidR="00B542A2">
        <w:t>c</w:t>
      </w:r>
      <w:r w:rsidRPr="00D257F8">
        <w:t xml:space="preserve">ommissioner. I can tell you anecdotally that, when I started as the </w:t>
      </w:r>
      <w:r w:rsidRPr="00D257F8" w:rsidR="00B542A2">
        <w:t>c</w:t>
      </w:r>
      <w:r w:rsidRPr="00D257F8">
        <w:t>ommissioner in 2015, one of my first visits was to the Navy and I met the then Second Sea Lord</w:t>
      </w:r>
      <w:r w:rsidR="00C26488">
        <w:t>—n</w:t>
      </w:r>
      <w:r w:rsidRPr="00D257F8">
        <w:t>ot the one in post now</w:t>
      </w:r>
      <w:r w:rsidR="00C26488">
        <w:t>—</w:t>
      </w:r>
      <w:r w:rsidRPr="00D257F8">
        <w:t>who complained bitterly about that metric. He said it was completely unreasonable and that that was the reason they had not met it, and wanted me to go about changing it. I thought, “I have only been in post 10 days, so I am not going to be doing that</w:t>
      </w:r>
      <w:r w:rsidR="00C26488">
        <w:t>.</w:t>
      </w:r>
      <w:r w:rsidRPr="00D257F8">
        <w:t xml:space="preserve">” What was interesting was that I then met his opposite numbers in the other services, and everybody complained about </w:t>
      </w:r>
      <w:r w:rsidR="00C26488">
        <w:t>i</w:t>
      </w:r>
      <w:r w:rsidRPr="00D257F8">
        <w:t xml:space="preserve">t. That was the reason, when I did the first annual report, </w:t>
      </w:r>
      <w:r w:rsidR="00C26488">
        <w:t xml:space="preserve">that </w:t>
      </w:r>
      <w:r w:rsidRPr="00D257F8">
        <w:t>one of the recommendations was to look at that metric again, because there is no point in having something if it is not working.</w:t>
      </w:r>
    </w:p>
    <w:p w:rsidR="00074D35" w:rsidRPr="00D257F8" w:rsidP="00074D35">
      <w:pPr>
        <w:pStyle w:val="Answer"/>
      </w:pPr>
      <w:r w:rsidRPr="00D257F8">
        <w:t xml:space="preserve">Why has it never been met? I do not know. I can hazard a guess. You would have to ask the individual services about this. The service secretariats would say that they are under-resourced in terms of personnel and possibly in terms of finances. It is right that some cases take longer than others. Bullying, harassment and discrimination cases are usually more complex and take longer. In cases that are appealed from level </w:t>
      </w:r>
      <w:r w:rsidRPr="00D257F8" w:rsidR="00B542A2">
        <w:t>1</w:t>
      </w:r>
      <w:r w:rsidRPr="00D257F8">
        <w:t xml:space="preserve"> to level </w:t>
      </w:r>
      <w:r w:rsidRPr="00D257F8" w:rsidR="00B542A2">
        <w:t>2</w:t>
      </w:r>
      <w:r w:rsidRPr="00D257F8">
        <w:t>, sometimes the fact of the appeal can extend the process beyond 24 weeks.</w:t>
      </w:r>
    </w:p>
    <w:p w:rsidR="00074D35" w:rsidRPr="00D257F8" w:rsidP="00074D35">
      <w:pPr>
        <w:pStyle w:val="Answer"/>
      </w:pPr>
      <w:r w:rsidRPr="00D257F8">
        <w:t>Having said that, I know that the changes that the service</w:t>
      </w:r>
      <w:r w:rsidRPr="00D257F8" w:rsidR="00B542A2">
        <w:t xml:space="preserve"> </w:t>
      </w:r>
      <w:r w:rsidRPr="00D257F8">
        <w:t xml:space="preserve">transformation team want to make </w:t>
      </w:r>
      <w:r w:rsidRPr="00D257F8" w:rsidR="00B542A2">
        <w:t>are to</w:t>
      </w:r>
      <w:r w:rsidRPr="00D257F8">
        <w:t xml:space="preserve"> try to get those time limits as close to civilian life as possible, with the understanding that civilian life and service life are completely</w:t>
      </w:r>
      <w:r w:rsidRPr="00D257F8" w:rsidR="00B542A2">
        <w:t xml:space="preserve"> different</w:t>
      </w:r>
      <w:r w:rsidRPr="00D257F8">
        <w:t>, so they are not going to be the same, but to get them closer and to shorten them. I</w:t>
      </w:r>
      <w:r w:rsidRPr="00D257F8" w:rsidR="00B542A2">
        <w:t>n</w:t>
      </w:r>
      <w:r w:rsidRPr="00D257F8">
        <w:t xml:space="preserve"> civilian life, it does not take 24 weeks to resolve a complaint</w:t>
      </w:r>
      <w:r w:rsidRPr="00D257F8" w:rsidR="00B542A2">
        <w:t>. W</w:t>
      </w:r>
      <w:r w:rsidRPr="00D257F8">
        <w:t xml:space="preserve">hy has it not happened? I do not know. </w:t>
      </w:r>
    </w:p>
    <w:p w:rsidR="00074D35" w:rsidRPr="00D257F8" w:rsidP="00074D35">
      <w:pPr>
        <w:pStyle w:val="Answer"/>
      </w:pPr>
      <w:r w:rsidRPr="00D257F8">
        <w:t>Certainly, as of 2019, only 46% of complaints that were made tri-service, because some services perform better than others, were decided within 24 weeks as opposed to the 90% that was decided. That was the reason I had made the recommendation that this should be looked at again. To date, that has not been substantially complied with. It is part of the</w:t>
      </w:r>
      <w:r w:rsidR="00390270">
        <w:t xml:space="preserve"> MOD </w:t>
      </w:r>
      <w:r w:rsidRPr="00D257F8">
        <w:t xml:space="preserve">transformation team’s work and I know that they are looking to try to work out an appropriate metric. They are also trying to decide whether </w:t>
      </w:r>
      <w:r w:rsidRPr="00D257F8">
        <w:t>they should have two separate ones: one for bullying, harassment and discrimination cases, and the other for career</w:t>
      </w:r>
      <w:r w:rsidRPr="00D257F8" w:rsidR="00B542A2">
        <w:t xml:space="preserve"> </w:t>
      </w:r>
      <w:r w:rsidRPr="00D257F8">
        <w:t xml:space="preserve">management cases, with the former being longer than the latter. </w:t>
      </w:r>
      <w:r w:rsidRPr="00D257F8" w:rsidR="00B542A2">
        <w:t>I</w:t>
      </w:r>
      <w:r w:rsidRPr="00D257F8">
        <w:t>t is a disappointment to me that, bearing in mind how long ago that recommendation was made—three and a half years ago now—</w:t>
      </w:r>
      <w:r w:rsidR="00C26488">
        <w:t>i</w:t>
      </w:r>
      <w:r w:rsidRPr="00D257F8">
        <w:t>t has still not been substantially complied with.</w:t>
      </w:r>
    </w:p>
    <w:p w:rsidR="00074D35" w:rsidRPr="00D257F8" w:rsidP="00074D35">
      <w:pPr>
        <w:pStyle w:val="Question"/>
        <w:numPr>
          <w:ilvl w:val="0"/>
          <w:numId w:val="9"/>
        </w:numPr>
      </w:pPr>
      <w:sdt>
        <w:sdtPr>
          <w:alias w:val="Member"/>
          <w:tag w:val="&lt;Member mnisId='4742' dodsId=''&gt;"/>
          <w:id w:val="-183908571"/>
          <w:placeholder>
            <w:docPart w:val="F1D1D2CC423E46DB891928BF34854B3D"/>
          </w:placeholder>
          <w:richText/>
        </w:sdtPr>
        <w:sdtContent>
          <w:r w:rsidRPr="00D257F8">
            <w:rPr>
              <w:b/>
            </w:rPr>
            <w:t>Stuart Anderson:</w:t>
          </w:r>
        </w:sdtContent>
      </w:sdt>
      <w:r w:rsidRPr="00D257F8">
        <w:t xml:space="preserve"> It is clear to me that any target that has never been met is not a fair target, but what is more concerning</w:t>
      </w:r>
      <w:r w:rsidRPr="00D257F8" w:rsidR="00D257F8">
        <w:t xml:space="preserve"> is</w:t>
      </w:r>
      <w:r w:rsidRPr="00D257F8">
        <w:t xml:space="preserve"> you have just answered that no new key performance indicators have been put out. This has not changed. That is very concerning for me. You touched on this at the very beginning in your opening statement when you said that delays impact the wellbeing of both the complainants and the respondents. Do they impact them massively or by a small amount? Can you explain, from your experience, how this is impacting both of those parties?</w:t>
      </w:r>
    </w:p>
    <w:p w:rsidR="00074D35" w:rsidRPr="00D257F8" w:rsidP="00074D35">
      <w:pPr>
        <w:pStyle w:val="Answer"/>
      </w:pPr>
      <w:sdt>
        <w:sdtPr>
          <w:alias w:val="Witness"/>
          <w:id w:val="1109400099"/>
          <w:placeholder>
            <w:docPart w:val="F1D1D2CC423E46DB891928BF34854B3D"/>
          </w:placeholder>
          <w:richText/>
        </w:sdtPr>
        <w:sdtContent>
          <w:r w:rsidRPr="00D257F8">
            <w:rPr>
              <w:b/>
              <w:i/>
              <w:iCs/>
            </w:rPr>
            <w:t>Nicola Williams:</w:t>
          </w:r>
        </w:sdtContent>
      </w:sdt>
      <w:r w:rsidRPr="00D257F8">
        <w:t xml:space="preserve"> I can speak with complete authority about the matters that I personally see</w:t>
      </w:r>
      <w:r w:rsidR="00C26488">
        <w:t>,</w:t>
      </w:r>
      <w:r w:rsidRPr="00D257F8">
        <w:t xml:space="preserve"> and I personally sign off. We have hundreds of complaints that come to my </w:t>
      </w:r>
      <w:r w:rsidRPr="00D257F8" w:rsidR="00AC53F7">
        <w:t>office</w:t>
      </w:r>
      <w:r w:rsidRPr="00D257F8">
        <w:t>. The most difficult ones are the ones that I see, and they are usually the really intractable ones that have been going for a very long time. A lot of them concern bullying, harassment and discrimination, but not all of them.</w:t>
      </w:r>
    </w:p>
    <w:p w:rsidR="00074D35" w:rsidRPr="00D257F8" w:rsidP="00074D35">
      <w:pPr>
        <w:pStyle w:val="Answer"/>
      </w:pPr>
      <w:r w:rsidRPr="00D257F8">
        <w:t>In the ones that I have seen, particularly where the person has been made mentally unwell because of the process itself, it has been just because it has taken so long. That is really what it is. Seeing as the service</w:t>
      </w:r>
      <w:r w:rsidRPr="00D257F8" w:rsidR="00D257F8">
        <w:t xml:space="preserve"> </w:t>
      </w:r>
      <w:r w:rsidRPr="00D257F8">
        <w:t xml:space="preserve">transformation team is charged with transforming the </w:t>
      </w:r>
      <w:r w:rsidRPr="00D257F8" w:rsidR="00A215D6">
        <w:t>service complaints</w:t>
      </w:r>
      <w:r w:rsidRPr="00D257F8">
        <w:t xml:space="preserve"> process, they might be the best people to have in front of you, or perhaps even the Secretary of State himself might be able to tell you that. </w:t>
      </w:r>
      <w:r w:rsidRPr="00D257F8" w:rsidR="00D257F8">
        <w:t>W</w:t>
      </w:r>
      <w:r w:rsidRPr="00D257F8">
        <w:t>hat you have right now is a process that is taking far too long</w:t>
      </w:r>
      <w:r w:rsidR="00C26488">
        <w:t>,</w:t>
      </w:r>
      <w:r w:rsidRPr="00D257F8">
        <w:t xml:space="preserve"> and the longer it goes on, the more difficult it is for the mental health of both the complainant and the respondent.</w:t>
      </w:r>
    </w:p>
    <w:p w:rsidR="00074D35" w:rsidRPr="00C26488" w:rsidP="00C26488">
      <w:pPr>
        <w:pStyle w:val="Question"/>
      </w:pPr>
      <w:sdt>
        <w:sdtPr>
          <w:alias w:val="Member"/>
          <w:tag w:val="&lt;Member mnisId='4742' dodsId=''&gt;"/>
          <w:id w:val="291632575"/>
          <w:placeholder>
            <w:docPart w:val="F1D1D2CC423E46DB891928BF34854B3D"/>
          </w:placeholder>
          <w:richText/>
        </w:sdtPr>
        <w:sdtContent>
          <w:r w:rsidRPr="00C26488">
            <w:rPr>
              <w:b/>
              <w:bCs/>
            </w:rPr>
            <w:t>Stuart Anderson:</w:t>
          </w:r>
        </w:sdtContent>
      </w:sdt>
      <w:r w:rsidRPr="00C26488">
        <w:t xml:space="preserve"> The key issue is the mental health of people going through this process. I know that we have the Secretary of State in front of us in the near future, and we can raise that then.</w:t>
      </w:r>
    </w:p>
    <w:p w:rsidR="00074D35" w:rsidRPr="00D257F8" w:rsidP="00074D35">
      <w:pPr>
        <w:pStyle w:val="Answer"/>
      </w:pPr>
      <w:sdt>
        <w:sdtPr>
          <w:alias w:val="Witness"/>
          <w:id w:val="-407926945"/>
          <w:placeholder>
            <w:docPart w:val="F1D1D2CC423E46DB891928BF34854B3D"/>
          </w:placeholder>
          <w:richText/>
        </w:sdtPr>
        <w:sdtContent>
          <w:r w:rsidRPr="00D257F8">
            <w:rPr>
              <w:b/>
              <w:i/>
              <w:iCs/>
            </w:rPr>
            <w:t>Nicola Williams:</w:t>
          </w:r>
        </w:sdtContent>
      </w:sdt>
      <w:r w:rsidRPr="00D257F8">
        <w:t xml:space="preserve"> People have called us. For example, there was a very distressing incident where someone who was very unhappy, which is a very mild way of putting it, called my </w:t>
      </w:r>
      <w:r w:rsidRPr="00D257F8" w:rsidR="00AC53F7">
        <w:t>office</w:t>
      </w:r>
      <w:r w:rsidRPr="00D257F8">
        <w:t xml:space="preserve"> and threatened to commit suicide whil</w:t>
      </w:r>
      <w:r w:rsidRPr="00D257F8" w:rsidR="00D257F8">
        <w:t>e</w:t>
      </w:r>
      <w:r w:rsidRPr="00D257F8">
        <w:t xml:space="preserve"> one of my staff members was on the phone. In fact, </w:t>
      </w:r>
      <w:r w:rsidRPr="00D257F8" w:rsidR="00D257F8">
        <w:t>he was</w:t>
      </w:r>
      <w:r w:rsidRPr="00D257F8">
        <w:t xml:space="preserve"> near a trainline and had dropped </w:t>
      </w:r>
      <w:r w:rsidRPr="00D257F8" w:rsidR="00D257F8">
        <w:t xml:space="preserve">his </w:t>
      </w:r>
      <w:r w:rsidRPr="00D257F8">
        <w:t>phone. At the time that he dropped his phone, we thought that he had thrown himself under the train, but it turned out that that did not happen. I say that because, clearly, that person was not mentally well, but also because it has a terrible impact on my staff members.</w:t>
      </w:r>
    </w:p>
    <w:p w:rsidR="00074D35" w:rsidRPr="00D257F8" w:rsidP="00074D35">
      <w:pPr>
        <w:pStyle w:val="Question"/>
        <w:numPr>
          <w:ilvl w:val="0"/>
          <w:numId w:val="0"/>
        </w:numPr>
        <w:ind w:left="794"/>
      </w:pPr>
      <w:sdt>
        <w:sdtPr>
          <w:alias w:val="Member"/>
          <w:tag w:val="&lt;Member mnisId='1487' dodsId='31646'&gt;"/>
          <w:id w:val="-117998655"/>
          <w:placeholder>
            <w:docPart w:val="F1D1D2CC423E46DB891928BF34854B3D"/>
          </w:placeholder>
          <w:richText/>
        </w:sdtPr>
        <w:sdtContent>
          <w:r w:rsidRPr="00D257F8">
            <w:rPr>
              <w:b/>
            </w:rPr>
            <w:t>Chair:</w:t>
          </w:r>
        </w:sdtContent>
      </w:sdt>
      <w:r w:rsidRPr="00D257F8">
        <w:t xml:space="preserve"> MPs also go through, very sadly, similar experiences in very stressful situations.</w:t>
      </w:r>
    </w:p>
    <w:p w:rsidR="00074D35" w:rsidRPr="00D257F8" w:rsidP="00074D35">
      <w:pPr>
        <w:pStyle w:val="Question"/>
        <w:numPr>
          <w:ilvl w:val="0"/>
          <w:numId w:val="9"/>
        </w:numPr>
      </w:pPr>
      <w:sdt>
        <w:sdtPr>
          <w:alias w:val="Member"/>
          <w:tag w:val="&lt;Member mnisId='1438' dodsId='25525'&gt;"/>
          <w:id w:val="1193112957"/>
          <w:placeholder>
            <w:docPart w:val="F1D1D2CC423E46DB891928BF34854B3D"/>
          </w:placeholder>
          <w:richText/>
        </w:sdtPr>
        <w:sdtContent>
          <w:r w:rsidRPr="00D257F8" w:rsidR="002F504E">
            <w:rPr>
              <w:b/>
            </w:rPr>
            <w:t>Mr Jones:</w:t>
          </w:r>
        </w:sdtContent>
      </w:sdt>
      <w:r w:rsidRPr="00D257F8">
        <w:t xml:space="preserve"> </w:t>
      </w:r>
      <w:r w:rsidR="00316373">
        <w:t>O</w:t>
      </w:r>
      <w:r w:rsidRPr="00D257F8">
        <w:t>n that point, I accept that some cases might take</w:t>
      </w:r>
      <w:r w:rsidR="00316373">
        <w:t xml:space="preserve"> longer</w:t>
      </w:r>
      <w:r w:rsidRPr="00D257F8" w:rsidR="00D257F8">
        <w:t xml:space="preserve">, </w:t>
      </w:r>
      <w:r w:rsidRPr="00D257F8" w:rsidR="00D257F8">
        <w:t xml:space="preserve">such as bullying and harassment, </w:t>
      </w:r>
      <w:r w:rsidRPr="00D257F8">
        <w:t>but just in terms of good HR and dealing with your staff, allowing a career</w:t>
      </w:r>
      <w:r w:rsidRPr="00D257F8" w:rsidR="00D257F8">
        <w:t xml:space="preserve"> </w:t>
      </w:r>
      <w:r w:rsidRPr="00D257F8">
        <w:t>management complaint to go more than 24 weeks is ridiculous. No company would do that, because they would want to get it solved and move on, not only in terms of the complainant</w:t>
      </w:r>
      <w:r w:rsidR="00316373">
        <w:t>,</w:t>
      </w:r>
      <w:r w:rsidRPr="00D257F8">
        <w:t xml:space="preserve"> but if they are complaining about somebody else. Does it not come back to the cultural point in terms of not recognising that</w:t>
      </w:r>
      <w:r w:rsidRPr="00D257F8" w:rsidR="00D257F8">
        <w:t>, first,</w:t>
      </w:r>
      <w:r w:rsidRPr="00D257F8">
        <w:t xml:space="preserve"> you have to take this seriously, and</w:t>
      </w:r>
      <w:r w:rsidRPr="00D257F8" w:rsidR="00D257F8">
        <w:t>,</w:t>
      </w:r>
      <w:r w:rsidRPr="00D257F8">
        <w:t xml:space="preserve"> </w:t>
      </w:r>
      <w:r w:rsidRPr="00D257F8" w:rsidR="00D257F8">
        <w:t>secondly,</w:t>
      </w:r>
      <w:r w:rsidRPr="00D257F8">
        <w:t xml:space="preserve"> that if you do it properly and resolve it quickly, you might retain that person longer in the service</w:t>
      </w:r>
      <w:r w:rsidR="00316373">
        <w:t xml:space="preserve">, </w:t>
      </w:r>
      <w:r w:rsidRPr="00D257F8">
        <w:t>but also, for everyone else in that career group, it might be better?</w:t>
      </w:r>
    </w:p>
    <w:p w:rsidR="00074D35" w:rsidRPr="00D257F8" w:rsidP="00074D35">
      <w:pPr>
        <w:pStyle w:val="Answer"/>
      </w:pPr>
      <w:sdt>
        <w:sdtPr>
          <w:alias w:val="Witness"/>
          <w:id w:val="1903406435"/>
          <w:placeholder>
            <w:docPart w:val="F1D1D2CC423E46DB891928BF34854B3D"/>
          </w:placeholder>
          <w:richText/>
        </w:sdtPr>
        <w:sdtContent>
          <w:r w:rsidRPr="00D257F8">
            <w:rPr>
              <w:b/>
              <w:i/>
              <w:iCs/>
            </w:rPr>
            <w:t>Nicola Williams:</w:t>
          </w:r>
        </w:sdtContent>
      </w:sdt>
      <w:r w:rsidRPr="00D257F8">
        <w:t xml:space="preserve"> I take your point. </w:t>
      </w:r>
      <w:r w:rsidRPr="00D257F8" w:rsidR="00D257F8">
        <w:t>W</w:t>
      </w:r>
      <w:r w:rsidRPr="00D257F8">
        <w:t xml:space="preserve">e take complaints from both </w:t>
      </w:r>
      <w:r w:rsidR="00316373">
        <w:t>R</w:t>
      </w:r>
      <w:r w:rsidRPr="00D257F8">
        <w:t xml:space="preserve">egulars and </w:t>
      </w:r>
      <w:r w:rsidR="00316373">
        <w:t>R</w:t>
      </w:r>
      <w:r w:rsidRPr="00D257F8">
        <w:t>eservists. They will think long and hard. Most people do not want to make a service complaint about anything, so they will be thinking long and hard about this, and something has really pushed them beyond the point of no return</w:t>
      </w:r>
      <w:r w:rsidRPr="00D257F8" w:rsidR="00D257F8">
        <w:t xml:space="preserve"> when </w:t>
      </w:r>
      <w:r w:rsidRPr="00D257F8">
        <w:t xml:space="preserve">they make a service complaint. They have made their complaint and it is taking longer than 24 weeks. If they are a </w:t>
      </w:r>
      <w:r w:rsidR="00316373">
        <w:t>R</w:t>
      </w:r>
      <w:r w:rsidRPr="00D257F8">
        <w:t xml:space="preserve">egular, they are not going to leave the service because of that. Where you find attrition is with people who are </w:t>
      </w:r>
      <w:r w:rsidR="00316373">
        <w:t>R</w:t>
      </w:r>
      <w:r w:rsidRPr="00D257F8">
        <w:t xml:space="preserve">eservists and are making a complaint, and they think, “I am a </w:t>
      </w:r>
      <w:r w:rsidR="00316373">
        <w:t>R</w:t>
      </w:r>
      <w:r w:rsidRPr="00D257F8">
        <w:t>eservist. I do not have to stay. I can just go</w:t>
      </w:r>
      <w:r w:rsidR="00316373">
        <w:t>,</w:t>
      </w:r>
      <w:r w:rsidRPr="00D257F8">
        <w:t>” or, worse, they have an issue that they could complain about</w:t>
      </w:r>
      <w:r w:rsidR="00316373">
        <w:t xml:space="preserve">, </w:t>
      </w:r>
      <w:r w:rsidRPr="00D257F8">
        <w:t>but they do not make a complaint and just leave. They vote with their feet. That is more worrying, particularly when, as a nation, we are trying to recruit into our Armed Forces.</w:t>
      </w:r>
    </w:p>
    <w:p w:rsidR="00074D35" w:rsidRPr="00316373" w:rsidP="00316373">
      <w:pPr>
        <w:pStyle w:val="Question"/>
      </w:pPr>
      <w:sdt>
        <w:sdtPr>
          <w:alias w:val="Member"/>
          <w:tag w:val="&lt;Member mnisId='1487' dodsId='31646'&gt;"/>
          <w:id w:val="-1902202636"/>
          <w:placeholder>
            <w:docPart w:val="F1D1D2CC423E46DB891928BF34854B3D"/>
          </w:placeholder>
          <w:richText/>
        </w:sdtPr>
        <w:sdtContent>
          <w:r w:rsidRPr="00316373">
            <w:rPr>
              <w:b/>
              <w:bCs/>
            </w:rPr>
            <w:t>Chair:</w:t>
          </w:r>
        </w:sdtContent>
      </w:sdt>
      <w:r w:rsidRPr="00316373">
        <w:t xml:space="preserve"> Thank you very much indeed. We have exhausted our questions to you. It has been really illuminating</w:t>
      </w:r>
      <w:r w:rsidRPr="00316373" w:rsidR="00316373">
        <w:t>,</w:t>
      </w:r>
      <w:r w:rsidRPr="00316373">
        <w:t xml:space="preserve"> but there are also a number of gaps</w:t>
      </w:r>
      <w:r w:rsidRPr="00316373" w:rsidR="00D257F8">
        <w:t xml:space="preserve"> that</w:t>
      </w:r>
      <w:r w:rsidRPr="00316373">
        <w:t xml:space="preserve"> we need to fill</w:t>
      </w:r>
      <w:r w:rsidR="00316373">
        <w:t>,</w:t>
      </w:r>
      <w:r w:rsidRPr="00316373">
        <w:t xml:space="preserve"> and we will certainly explore with the Secretary of State. On behalf of the Committee, can I say thank you to you, Nicola, not just for today</w:t>
      </w:r>
      <w:r w:rsidRPr="00316373" w:rsidR="00316373">
        <w:t>,</w:t>
      </w:r>
      <w:r w:rsidRPr="00316373">
        <w:t xml:space="preserve"> but</w:t>
      </w:r>
      <w:r w:rsidRPr="00316373" w:rsidR="00316373">
        <w:t xml:space="preserve"> for</w:t>
      </w:r>
      <w:r w:rsidRPr="00316373">
        <w:t xml:space="preserve"> what you have done for the last five years? I know that the Armed Forces will also be very grateful for your support and how you have advanced this absolutely important cause of keeping the standards as high as possible in our Armed Forces. I do not know </w:t>
      </w:r>
      <w:r w:rsidRPr="00316373" w:rsidR="00316373">
        <w:t>whether</w:t>
      </w:r>
      <w:r w:rsidRPr="00316373">
        <w:t xml:space="preserve"> you are involved in the selection of your successor.</w:t>
      </w:r>
    </w:p>
    <w:p w:rsidR="00074D35" w:rsidRPr="00D257F8" w:rsidP="00074D35">
      <w:pPr>
        <w:pStyle w:val="Answer"/>
      </w:pPr>
      <w:sdt>
        <w:sdtPr>
          <w:alias w:val="Witness"/>
          <w:id w:val="1805588220"/>
          <w:placeholder>
            <w:docPart w:val="F1D1D2CC423E46DB891928BF34854B3D"/>
          </w:placeholder>
          <w:richText/>
        </w:sdtPr>
        <w:sdtContent>
          <w:r w:rsidRPr="00D257F8">
            <w:rPr>
              <w:b/>
              <w:i/>
              <w:iCs/>
            </w:rPr>
            <w:t>Nicola Williams:</w:t>
          </w:r>
        </w:sdtContent>
      </w:sdt>
      <w:r w:rsidRPr="00D257F8">
        <w:t xml:space="preserve"> I am not, no.</w:t>
      </w:r>
    </w:p>
    <w:p w:rsidR="00074D35" w:rsidRPr="00316373" w:rsidP="00316373">
      <w:pPr>
        <w:pStyle w:val="Question"/>
      </w:pPr>
      <w:sdt>
        <w:sdtPr>
          <w:alias w:val="Member"/>
          <w:tag w:val="&lt;Member mnisId='1487' dodsId='31646'&gt;"/>
          <w:id w:val="1322859689"/>
          <w:placeholder>
            <w:docPart w:val="F1D1D2CC423E46DB891928BF34854B3D"/>
          </w:placeholder>
          <w:richText/>
        </w:sdtPr>
        <w:sdtContent>
          <w:r w:rsidRPr="00316373">
            <w:rPr>
              <w:b/>
              <w:bCs/>
            </w:rPr>
            <w:t>Chair:</w:t>
          </w:r>
        </w:sdtContent>
      </w:sdt>
      <w:r w:rsidRPr="00316373">
        <w:t xml:space="preserve"> We look forward to inviting them in due course, and I hope that it will be a full-time role</w:t>
      </w:r>
      <w:r w:rsidRPr="00316373" w:rsidR="00316373">
        <w:t>,</w:t>
      </w:r>
      <w:r w:rsidRPr="00316373">
        <w:t xml:space="preserve"> not part-time.</w:t>
      </w:r>
    </w:p>
    <w:p w:rsidR="00074D35" w:rsidRPr="00D257F8" w:rsidP="00074D35">
      <w:pPr>
        <w:pStyle w:val="Answer"/>
      </w:pPr>
      <w:sdt>
        <w:sdtPr>
          <w:alias w:val="Witness"/>
          <w:id w:val="-2004887008"/>
          <w:placeholder>
            <w:docPart w:val="F1D1D2CC423E46DB891928BF34854B3D"/>
          </w:placeholder>
          <w:richText/>
        </w:sdtPr>
        <w:sdtContent>
          <w:r w:rsidRPr="00D257F8">
            <w:rPr>
              <w:b/>
              <w:i/>
              <w:iCs/>
            </w:rPr>
            <w:t>Nicola Williams:</w:t>
          </w:r>
        </w:sdtContent>
      </w:sdt>
      <w:r w:rsidRPr="00D257F8">
        <w:t xml:space="preserve"> It is my understanding that it is now going to be a full-time role.</w:t>
      </w:r>
    </w:p>
    <w:p w:rsidR="00074D35" w:rsidRPr="0096359C" w:rsidP="006426FF">
      <w:pPr>
        <w:pStyle w:val="Question"/>
        <w:numPr>
          <w:ilvl w:val="0"/>
          <w:numId w:val="0"/>
        </w:numPr>
        <w:ind w:left="794"/>
      </w:pPr>
      <w:sdt>
        <w:sdtPr>
          <w:alias w:val="Member"/>
          <w:tag w:val="&lt;Member mnisId='1487' dodsId='31646'&gt;"/>
          <w:id w:val="-1819873769"/>
          <w:placeholder>
            <w:docPart w:val="F1D1D2CC423E46DB891928BF34854B3D"/>
          </w:placeholder>
          <w:richText/>
        </w:sdtPr>
        <w:sdtContent>
          <w:r w:rsidRPr="00D257F8">
            <w:rPr>
              <w:b/>
            </w:rPr>
            <w:t>Chair:</w:t>
          </w:r>
        </w:sdtContent>
      </w:sdt>
      <w:r w:rsidRPr="00D257F8">
        <w:t xml:space="preserve"> That is good to know. Someone has been listening to our Committee as we have been discussing these matters, and a decision has already been made. Nicola, thank you so much for coming here today. On behalf of the Committee, thank you.</w:t>
      </w:r>
    </w:p>
    <w:sectPr w:rsidSect="008351F9">
      <w:headerReference w:type="even" r:id="rId5"/>
      <w:headerReference w:type="default" r:id="rId6"/>
      <w:footerReference w:type="even" r:id="rId7"/>
      <w:footerReference w:type="default" r:id="rId8"/>
      <w:headerReference w:type="first" r:id="rId9"/>
      <w:footerReference w:type="first" r:id="rId10"/>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55D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55DE">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55DE">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55D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408968189"/>
      <w:placeholder>
        <w:docPart w:val="EDB160F6464C4207938376F9A6A4E2F5"/>
      </w:placeholder>
      <w:richText/>
    </w:sdtPr>
    <w:sdtContent>
      <w:p w:rsidR="004625A5" w:rsidP="009277D8">
        <w:pPr>
          <w:pStyle w:val="Para"/>
          <w:rPr>
            <w:color w:val="808080"/>
          </w:rPr>
        </w:pPr>
        <w:r w:rsidRPr="00C22669">
          <w:rPr>
            <w:noProof/>
            <w:color w:val="808080"/>
            <w:lang w:val="fr-FR" w:eastAsia="fr-FR"/>
          </w:rPr>
          <w:drawing>
            <wp:inline distT="0" distB="0" distL="0" distR="0">
              <wp:extent cx="3053715" cy="499110"/>
              <wp:effectExtent l="0" t="0" r="0" b="0"/>
              <wp:docPr id="11"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81134952"/>
      <w:placeholder>
        <w:docPart w:val="8793BC50071F43B58E27FB886B64D122"/>
      </w:placeholder>
      <w:richText/>
    </w:sdtPr>
    <w:sdtContent>
      <w:p w:rsidR="004625A5" w:rsidRPr="00776882" w:rsidP="007B7907">
        <w:pPr>
          <w:pStyle w:val="Para"/>
          <w:rPr>
            <w:color w:val="808080"/>
          </w:rPr>
        </w:pPr>
        <w:r>
          <w:rPr>
            <w:color w:val="808080"/>
          </w:rPr>
          <w:t xml:space="preserve"> </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55D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70264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glossaryDocument" Target="glossary/document.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29450\Documents\Hansard\1269884\Select%20Committee%20Template%202018.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EDB160F6464C4207938376F9A6A4E2F5"/>
        <w:category>
          <w:name w:val="General"/>
          <w:gallery w:val="placeholder"/>
        </w:category>
        <w:types>
          <w:type w:val="bbPlcHdr"/>
        </w:types>
        <w:behaviors>
          <w:behavior w:val="content"/>
        </w:behaviors>
        <w:guid w:val="{13F482DD-9E59-4951-B691-8C83120A1B14}"/>
      </w:docPartPr>
      <w:docPartBody>
        <w:p w:rsidR="00027995" w:rsidP="00027995">
          <w:pPr>
            <w:pStyle w:val="EDB160F6464C4207938376F9A6A4E2F5"/>
          </w:pPr>
          <w:r w:rsidRPr="000753FC">
            <w:rPr>
              <w:rStyle w:val="PlaceholderText"/>
            </w:rPr>
            <w:t>Click here to enter text.</w:t>
          </w:r>
        </w:p>
      </w:docPartBody>
    </w:docPart>
    <w:docPart>
      <w:docPartPr>
        <w:name w:val="8793BC50071F43B58E27FB886B64D122"/>
        <w:category>
          <w:name w:val="General"/>
          <w:gallery w:val="placeholder"/>
        </w:category>
        <w:types>
          <w:type w:val="bbPlcHdr"/>
        </w:types>
        <w:behaviors>
          <w:behavior w:val="content"/>
        </w:behaviors>
        <w:guid w:val="{10296584-97E4-47D2-8C53-FCBEAB202C21}"/>
      </w:docPartPr>
      <w:docPartBody>
        <w:p w:rsidR="00027995" w:rsidP="00027995">
          <w:pPr>
            <w:pStyle w:val="8793BC50071F43B58E27FB886B64D122"/>
          </w:pPr>
          <w:r w:rsidRPr="00D20745">
            <w:rPr>
              <w:rStyle w:val="PlaceholderText"/>
            </w:rPr>
            <w:t>Click here to enter text.</w:t>
          </w:r>
        </w:p>
      </w:docPartBody>
    </w:docPart>
    <w:docPart>
      <w:docPartPr>
        <w:name w:val="C7257085C031476BBEA7D45D95CAE239"/>
        <w:category>
          <w:name w:val="General"/>
          <w:gallery w:val="placeholder"/>
        </w:category>
        <w:types>
          <w:type w:val="bbPlcHdr"/>
        </w:types>
        <w:behaviors>
          <w:behavior w:val="content"/>
        </w:behaviors>
        <w:guid w:val="{2009FC5A-4696-4896-9142-D4830BAB675B}"/>
      </w:docPartPr>
      <w:docPartBody>
        <w:p w:rsidR="00027995" w:rsidP="00027995">
          <w:pPr>
            <w:pStyle w:val="C7257085C031476BBEA7D45D95CAE239"/>
          </w:pPr>
          <w:r w:rsidRPr="000753FC">
            <w:rPr>
              <w:rStyle w:val="PlaceholderText"/>
            </w:rPr>
            <w:t>Click here to enter text.</w:t>
          </w:r>
        </w:p>
      </w:docPartBody>
    </w:docPart>
    <w:docPart>
      <w:docPartPr>
        <w:name w:val="B12964D0B5524FB6A2CF6434870AA5A5"/>
        <w:category>
          <w:name w:val="General"/>
          <w:gallery w:val="placeholder"/>
        </w:category>
        <w:types>
          <w:type w:val="bbPlcHdr"/>
        </w:types>
        <w:behaviors>
          <w:behavior w:val="content"/>
        </w:behaviors>
        <w:guid w:val="{9BD3F562-0099-4EF2-AC85-78E52C1A241E}"/>
      </w:docPartPr>
      <w:docPartBody>
        <w:p w:rsidR="00027995" w:rsidP="00027995">
          <w:pPr>
            <w:pStyle w:val="B12964D0B5524FB6A2CF6434870AA5A5"/>
          </w:pPr>
          <w:r w:rsidRPr="002B3926">
            <w:rPr>
              <w:rStyle w:val="PlaceholderText"/>
            </w:rPr>
            <w:t>Click here to enter text.</w:t>
          </w:r>
        </w:p>
      </w:docPartBody>
    </w:docPart>
    <w:docPart>
      <w:docPartPr>
        <w:name w:val="DefaultPlaceholder_1082065158"/>
        <w:category>
          <w:name w:val="General"/>
          <w:gallery w:val="placeholder"/>
        </w:category>
        <w:types>
          <w:type w:val="bbPlcHdr"/>
        </w:types>
        <w:behaviors>
          <w:behavior w:val="content"/>
        </w:behaviors>
        <w:guid w:val="{E0F371AD-5538-43B1-A1BB-9F10BBDB6809}"/>
      </w:docPartPr>
      <w:docPartBody>
        <w:p w:rsidR="00027995">
          <w:r w:rsidRPr="003F2D3C">
            <w:rPr>
              <w:rStyle w:val="PlaceholderText"/>
            </w:rPr>
            <w:t>Click here to enter text.</w:t>
          </w:r>
        </w:p>
      </w:docPartBody>
    </w:docPart>
    <w:docPart>
      <w:docPartPr>
        <w:name w:val="F1D1D2CC423E46DB891928BF34854B3D"/>
        <w:category>
          <w:name w:val="General"/>
          <w:gallery w:val="placeholder"/>
        </w:category>
        <w:types>
          <w:type w:val="bbPlcHdr"/>
        </w:types>
        <w:behaviors>
          <w:behavior w:val="content"/>
        </w:behaviors>
        <w:guid w:val="{16D7A1B1-578C-4C83-B906-A5CA396FDF84}"/>
      </w:docPartPr>
      <w:docPartBody>
        <w:p w:rsidR="005A5CD0" w:rsidP="005A5CD0">
          <w:pPr>
            <w:pStyle w:val="F1D1D2CC423E46DB891928BF34854B3D"/>
          </w:pPr>
          <w:r w:rsidRPr="0035286E">
            <w:rPr>
              <w:rStyle w:val="PlaceholderText"/>
            </w:rPr>
            <w:t>Click here to enter text.</w:t>
          </w:r>
        </w:p>
      </w:docPartBody>
    </w:docPart>
    <w:docPart>
      <w:docPartPr>
        <w:name w:val="D83ED7B509B947CD8A63D3EDC4259968"/>
        <w:category>
          <w:name w:val="General"/>
          <w:gallery w:val="placeholder"/>
        </w:category>
        <w:types>
          <w:type w:val="bbPlcHdr"/>
        </w:types>
        <w:behaviors>
          <w:behavior w:val="content"/>
        </w:behaviors>
        <w:guid w:val="{CCC1624D-BF8A-4351-97F7-20416CBA2610}"/>
      </w:docPartPr>
      <w:docPartBody>
        <w:p w:rsidR="005A5CD0" w:rsidP="005A5CD0">
          <w:pPr>
            <w:pStyle w:val="D83ED7B509B947CD8A63D3EDC4259968"/>
          </w:pPr>
          <w:r w:rsidRPr="003F2D3C">
            <w:rPr>
              <w:rStyle w:val="PlaceholderText"/>
            </w:rPr>
            <w:t>Click here to enter text.</w:t>
          </w:r>
        </w:p>
      </w:docPartBody>
    </w:docPart>
    <w:docPart>
      <w:docPartPr>
        <w:name w:val="C3E74687680349788D9E0DB205EC2BAC"/>
        <w:category>
          <w:name w:val="General"/>
          <w:gallery w:val="placeholder"/>
        </w:category>
        <w:types>
          <w:type w:val="bbPlcHdr"/>
        </w:types>
        <w:behaviors>
          <w:behavior w:val="content"/>
        </w:behaviors>
        <w:guid w:val="{7DB9D81D-D98D-4579-B555-BDDABE0A707B}"/>
      </w:docPartPr>
      <w:docPartBody>
        <w:p w:rsidR="005A5CD0" w:rsidP="005A5CD0">
          <w:pPr>
            <w:pStyle w:val="C3E74687680349788D9E0DB205EC2BAC"/>
          </w:pPr>
          <w:r w:rsidRPr="003F2D3C">
            <w:rPr>
              <w:rStyle w:val="PlaceholderText"/>
            </w:rPr>
            <w:t>Click here to enter text.</w:t>
          </w:r>
        </w:p>
      </w:docPartBody>
    </w:docPart>
    <w:docPart>
      <w:docPartPr>
        <w:name w:val="22494B7B9AAE47B8873BE3F777BB7C44"/>
        <w:category>
          <w:name w:val="General"/>
          <w:gallery w:val="placeholder"/>
        </w:category>
        <w:types>
          <w:type w:val="bbPlcHdr"/>
        </w:types>
        <w:behaviors>
          <w:behavior w:val="content"/>
        </w:behaviors>
        <w:guid w:val="{BC2414D8-9798-4422-BEF4-195826C0F4AC}"/>
      </w:docPartPr>
      <w:docPartBody>
        <w:p w:rsidR="00807327" w:rsidP="005A5CD0">
          <w:pPr>
            <w:pStyle w:val="22494B7B9AAE47B8873BE3F777BB7C44"/>
          </w:pPr>
          <w:r w:rsidRPr="0035286E">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A5CD0"/>
    <w:rPr>
      <w:color w:val="808080"/>
    </w:rPr>
  </w:style>
  <w:style w:type="paragraph" w:customStyle="1" w:styleId="EDB160F6464C4207938376F9A6A4E2F5">
    <w:name w:val="EDB160F6464C4207938376F9A6A4E2F5"/>
    <w:rsid w:val="00027995"/>
  </w:style>
  <w:style w:type="paragraph" w:customStyle="1" w:styleId="F1D1D2CC423E46DB891928BF34854B3D">
    <w:name w:val="F1D1D2CC423E46DB891928BF34854B3D"/>
    <w:rsid w:val="005A5CD0"/>
    <w:pPr>
      <w:spacing w:after="160" w:line="259" w:lineRule="auto"/>
    </w:pPr>
  </w:style>
  <w:style w:type="paragraph" w:customStyle="1" w:styleId="8793BC50071F43B58E27FB886B64D122">
    <w:name w:val="8793BC50071F43B58E27FB886B64D122"/>
    <w:rsid w:val="00027995"/>
  </w:style>
  <w:style w:type="paragraph" w:customStyle="1" w:styleId="C7257085C031476BBEA7D45D95CAE239">
    <w:name w:val="C7257085C031476BBEA7D45D95CAE239"/>
    <w:rsid w:val="00027995"/>
  </w:style>
  <w:style w:type="paragraph" w:customStyle="1" w:styleId="22157D3A7E804272961D52BD254A5C02">
    <w:name w:val="22157D3A7E804272961D52BD254A5C02"/>
    <w:rsid w:val="00027995"/>
  </w:style>
  <w:style w:type="paragraph" w:customStyle="1" w:styleId="B12964D0B5524FB6A2CF6434870AA5A5">
    <w:name w:val="B12964D0B5524FB6A2CF6434870AA5A5"/>
    <w:rsid w:val="00027995"/>
  </w:style>
  <w:style w:type="paragraph" w:customStyle="1" w:styleId="D83ED7B509B947CD8A63D3EDC4259968">
    <w:name w:val="D83ED7B509B947CD8A63D3EDC4259968"/>
    <w:rsid w:val="005A5CD0"/>
    <w:pPr>
      <w:spacing w:after="160" w:line="259" w:lineRule="auto"/>
    </w:pPr>
  </w:style>
  <w:style w:type="paragraph" w:customStyle="1" w:styleId="C3E74687680349788D9E0DB205EC2BAC">
    <w:name w:val="C3E74687680349788D9E0DB205EC2BAC"/>
    <w:rsid w:val="005A5CD0"/>
    <w:pPr>
      <w:spacing w:after="160" w:line="259" w:lineRule="auto"/>
    </w:pPr>
  </w:style>
  <w:style w:type="paragraph" w:customStyle="1" w:styleId="22494B7B9AAE47B8873BE3F777BB7C44">
    <w:name w:val="22494B7B9AAE47B8873BE3F777BB7C44"/>
    <w:rsid w:val="005A5CD0"/>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ECC071-9700-46B6-A0AC-5235455C20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