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A3B81" w:rsidRPr="001B2D6D" w:rsidP="008A3B81">
      <w:pPr>
        <w:pStyle w:val="TitleCommittee0"/>
      </w:pPr>
      <w:r w:rsidRPr="001B2D6D">
        <w:t>Land Use in England Committee</w:t>
      </w:r>
    </w:p>
    <w:p w:rsidR="008A3B81" w:rsidRPr="001B2D6D" w:rsidP="008A3B81">
      <w:pPr>
        <w:pStyle w:val="TitleInquiry0"/>
      </w:pPr>
      <w:r>
        <w:t>C</w:t>
      </w:r>
      <w:r w:rsidRPr="001B2D6D">
        <w:t>orrected oral evidence: Land use in England</w:t>
      </w:r>
    </w:p>
    <w:p w:rsidR="008A3B81" w:rsidRPr="001B2D6D" w:rsidP="008A3B81">
      <w:pPr>
        <w:pStyle w:val="Para"/>
      </w:pPr>
      <w:r w:rsidRPr="001B2D6D">
        <w:t>Monday 20 June 2022</w:t>
      </w:r>
    </w:p>
    <w:p w:rsidR="008A3B81" w:rsidRPr="001B2D6D" w:rsidP="008A3B81">
      <w:pPr>
        <w:pStyle w:val="Para"/>
      </w:pPr>
      <w:r w:rsidRPr="001B2D6D">
        <w:t>3.30 pm</w:t>
      </w:r>
    </w:p>
    <w:p w:rsidR="008A3B81" w:rsidRPr="001B2D6D" w:rsidP="008A3B81">
      <w:pPr>
        <w:pStyle w:val="Para"/>
      </w:pPr>
    </w:p>
    <w:p w:rsidR="008A3B81" w:rsidRPr="001B2D6D" w:rsidP="008A3B81">
      <w:r>
        <w:fldChar w:fldCharType="begin"/>
      </w:r>
      <w:r>
        <w:instrText xml:space="preserve"> HYPERLINK "https://parliamentlive.tv/event/index/f28fd849-e126-4138-b9b7-dc059fcc6e32" </w:instrText>
      </w:r>
      <w:r>
        <w:fldChar w:fldCharType="separate"/>
      </w:r>
      <w:r w:rsidRPr="00D14572">
        <w:rPr>
          <w:rStyle w:val="Hyperlink"/>
        </w:rPr>
        <w:t>Watch the meeting</w:t>
      </w:r>
      <w:r>
        <w:fldChar w:fldCharType="end"/>
      </w:r>
    </w:p>
    <w:p w:rsidR="008A3B81" w:rsidRPr="007A73FE" w:rsidP="008A3B81">
      <w:r w:rsidRPr="001B2D6D">
        <w:t xml:space="preserve">Members present: Lord Cameron of Dillington (The </w:t>
      </w:r>
      <w:r>
        <w:t>Chair</w:t>
      </w:r>
      <w:r w:rsidRPr="001B2D6D">
        <w:t>); Baroness Bakewell of Hardington Mandeville; Lord Borwick; Lord Curry of Kirkharle; Lord Goddard of Stockport; Lord Grantchester; Lord Harlech</w:t>
      </w:r>
      <w:r w:rsidRPr="007A73FE">
        <w:t>; The Earl of Leicester; Baroness Mallalieu; Baroness Redfern; Lord Watts; Baroness Young of Old Scone.</w:t>
      </w:r>
    </w:p>
    <w:p w:rsidR="008A3B81" w:rsidRPr="007A73FE" w:rsidP="008A3B81">
      <w:pPr>
        <w:pStyle w:val="Para"/>
        <w:tabs>
          <w:tab w:val="center" w:pos="4536"/>
          <w:tab w:val="right" w:pos="8931"/>
        </w:tabs>
      </w:pPr>
      <w:r w:rsidRPr="007A73FE">
        <w:t>Evidence Session No. 16</w:t>
      </w:r>
      <w:r w:rsidRPr="007A73FE">
        <w:tab/>
        <w:t>Heard in Public</w:t>
      </w:r>
      <w:r w:rsidRPr="007A73FE">
        <w:tab/>
        <w:t>Questions 169 - 17</w:t>
      </w:r>
      <w:r w:rsidR="00DE5CBA">
        <w:t>7</w:t>
      </w:r>
    </w:p>
    <w:p w:rsidR="008A3B81" w:rsidRPr="007A73FE" w:rsidP="008A3B81">
      <w:pPr>
        <w:pStyle w:val="TitleWitnesses0"/>
      </w:pPr>
    </w:p>
    <w:p w:rsidR="008A3B81" w:rsidRPr="001B2D6D" w:rsidP="008A3B81">
      <w:pPr>
        <w:pStyle w:val="TitleWitnesses0"/>
      </w:pPr>
      <w:r w:rsidRPr="007A73FE">
        <w:t>Witnesses</w:t>
      </w:r>
    </w:p>
    <w:p w:rsidR="008A3B81" w:rsidRPr="001B2D6D" w:rsidP="008A3B81">
      <w:pPr>
        <w:pStyle w:val="Para"/>
      </w:pPr>
      <w:r>
        <w:fldChar w:fldCharType="begin"/>
      </w:r>
      <w:r>
        <w:instrText xml:space="preserve"> HYPERLINK \l "Panel1" </w:instrText>
      </w:r>
      <w:r>
        <w:fldChar w:fldCharType="separate"/>
      </w:r>
      <w:r w:rsidRPr="001B2D6D">
        <w:rPr>
          <w:rStyle w:val="Hyperlink"/>
        </w:rPr>
        <w:t>I</w:t>
      </w:r>
      <w:r>
        <w:fldChar w:fldCharType="end"/>
      </w:r>
      <w:r w:rsidRPr="001B2D6D">
        <w:t xml:space="preserve">: Hamish Trench, Chief Executive, Scottish Land Commission; Max Hislop, Director, Clyde Climate Forest; David Miller, </w:t>
      </w:r>
      <w:r w:rsidRPr="00277DE0" w:rsidR="00277DE0">
        <w:t>Knowledge Exchange Coordinator</w:t>
      </w:r>
      <w:r w:rsidRPr="001B2D6D">
        <w:t xml:space="preserve">, </w:t>
      </w:r>
      <w:r>
        <w:t xml:space="preserve">James </w:t>
      </w:r>
      <w:r w:rsidRPr="001B2D6D">
        <w:t>Hutton Institute.</w:t>
      </w:r>
    </w:p>
    <w:p w:rsidR="008A3B81" w:rsidRPr="001B2D6D" w:rsidP="008A3B81">
      <w:pPr>
        <w:pStyle w:val="Para"/>
      </w:pPr>
    </w:p>
    <w:p w:rsidR="008A3B81" w:rsidRPr="001B2D6D" w:rsidP="008A3B81">
      <w:pPr>
        <w:pStyle w:val="Para"/>
      </w:pPr>
      <w:r w:rsidRPr="001B2D6D">
        <w:t>USE OF THE TRANSCRIPT</w:t>
      </w:r>
    </w:p>
    <w:p w:rsidR="008A3B81" w:rsidRPr="001B2D6D" w:rsidP="008A3B81">
      <w:pPr>
        <w:pStyle w:val="Para"/>
        <w:numPr>
          <w:ilvl w:val="0"/>
          <w:numId w:val="11"/>
        </w:numPr>
      </w:pPr>
      <w:r w:rsidRPr="001B2D6D">
        <w:t>This is a</w:t>
      </w:r>
      <w:r w:rsidR="00D14572">
        <w:t xml:space="preserve"> </w:t>
      </w:r>
      <w:r w:rsidRPr="001B2D6D">
        <w:t xml:space="preserve">corrected transcript of evidence taken in public and webcast on </w:t>
      </w:r>
      <w:r>
        <w:fldChar w:fldCharType="begin"/>
      </w:r>
      <w:r>
        <w:instrText xml:space="preserve"> HYPERLINK "http://www.parliamentlive.tv" </w:instrText>
      </w:r>
      <w:r>
        <w:fldChar w:fldCharType="separate"/>
      </w:r>
      <w:r w:rsidRPr="001B2D6D">
        <w:rPr>
          <w:rStyle w:val="Hyperlink"/>
        </w:rPr>
        <w:t>www.parliamentlive.tv</w:t>
      </w:r>
      <w:r>
        <w:fldChar w:fldCharType="end"/>
      </w:r>
      <w:r w:rsidRPr="001B2D6D">
        <w:t>.</w:t>
      </w:r>
    </w:p>
    <w:p w:rsidR="008A3B81" w:rsidP="008A3B81">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r w:rsidRPr="001B2D6D">
        <w:t>Any public use of, or reference to, the contents should make clear that neither Members nor witnesses have had the opportunity to correct the record. If in doubt as to the propriety of using the transcript, please contact the Clerk of the Committee.</w:t>
      </w:r>
    </w:p>
    <w:p w:rsidR="008A3B81" w:rsidRPr="001B2D6D" w:rsidP="008A3B81">
      <w:pPr>
        <w:pStyle w:val="TitlePanel0"/>
        <w:rPr>
          <w:sz w:val="22"/>
        </w:rPr>
      </w:pPr>
      <w:bookmarkStart w:id="0" w:name="Panel1"/>
      <w:r w:rsidRPr="001B2D6D">
        <w:rPr>
          <w:szCs w:val="28"/>
        </w:rPr>
        <w:t>Examination of Witnesses</w:t>
      </w:r>
    </w:p>
    <w:p w:rsidR="008A3B81" w:rsidRPr="001B2D6D" w:rsidP="008A3B81">
      <w:pPr>
        <w:pStyle w:val="TitlePanel0"/>
        <w:jc w:val="both"/>
      </w:pPr>
      <w:r w:rsidRPr="001B2D6D">
        <w:rPr>
          <w:sz w:val="22"/>
        </w:rPr>
        <w:t>Hamish Trench, Max Hislop and David Miller.</w:t>
      </w:r>
    </w:p>
    <w:p w:rsidR="008A3B81" w:rsidRPr="001B2D6D" w:rsidP="008A3B81">
      <w:pPr>
        <w:pStyle w:val="Question"/>
      </w:pPr>
      <w:bookmarkEnd w:id="0"/>
      <w:r w:rsidRPr="001B2D6D">
        <w:rPr>
          <w:b/>
        </w:rPr>
        <w:t xml:space="preserve">The </w:t>
      </w:r>
      <w:r>
        <w:rPr>
          <w:b/>
        </w:rPr>
        <w:t>Chair:</w:t>
      </w:r>
      <w:r w:rsidRPr="001B2D6D">
        <w:t xml:space="preserve"> Welcome to the evidence session of </w:t>
      </w:r>
      <w:r w:rsidR="00D6410A">
        <w:t>the</w:t>
      </w:r>
      <w:r w:rsidRPr="001B2D6D">
        <w:t xml:space="preserve"> Land Use in England</w:t>
      </w:r>
      <w:r w:rsidR="00D6410A">
        <w:t xml:space="preserve"> Committee</w:t>
      </w:r>
      <w:r w:rsidRPr="001B2D6D">
        <w:t xml:space="preserve">, and welcome to our witnesses from Scotland. We have Max Hislop, director of Clyde Climate Forest, David Miller, director of land use at the </w:t>
      </w:r>
      <w:r>
        <w:t xml:space="preserve">James </w:t>
      </w:r>
      <w:r w:rsidRPr="001B2D6D">
        <w:t>Hutton Institute, and Hamish Trench, chief executive of the Scottish Land Commission. You should have in front of you a list of interests that have been declared by members of the committee. The meeting is being broadcast live via the parliamentary website. A transcript of the meeting will be taken and published on the committee website, but you will have the opportunity to make corrections to that transcript where necessary.</w:t>
      </w:r>
    </w:p>
    <w:p w:rsidR="008A3B81" w:rsidRPr="001B2D6D" w:rsidP="008A3B81">
      <w:pPr>
        <w:pStyle w:val="Question"/>
        <w:numPr>
          <w:ilvl w:val="0"/>
          <w:numId w:val="0"/>
        </w:numPr>
        <w:ind w:left="794"/>
      </w:pPr>
      <w:r w:rsidRPr="001B2D6D">
        <w:t xml:space="preserve">I am sorry about that very formal introduction. I hope you will feel relaxed from now on. I will ask the first question, if that is all right, which is largely for Hamish. Could you tell us about the Scottish Land Commission, why it was set up, how it works, what is covered in its remit, who it reports to </w:t>
      </w:r>
      <w:r w:rsidR="00123C3B">
        <w:t>in</w:t>
      </w:r>
      <w:r w:rsidRPr="001B2D6D">
        <w:t xml:space="preserve"> the Scottish Government and how it implements its policies on the ground? It is quite a large question and I am happy for all three of you to take time to answer </w:t>
      </w:r>
      <w:r w:rsidR="00A46E6D">
        <w:t>it</w:t>
      </w:r>
      <w:r w:rsidRPr="001B2D6D">
        <w:t xml:space="preserve">. </w:t>
      </w:r>
    </w:p>
    <w:p w:rsidR="008A3B81" w:rsidRPr="001B2D6D" w:rsidP="008A3B81">
      <w:pPr>
        <w:pStyle w:val="Answer"/>
      </w:pPr>
      <w:r w:rsidRPr="000E3D08">
        <w:rPr>
          <w:b/>
          <w:i/>
        </w:rPr>
        <w:t>Hamish Trench:</w:t>
      </w:r>
      <w:r w:rsidRPr="001B2D6D">
        <w:t xml:space="preserve"> </w:t>
      </w:r>
      <w:r w:rsidR="00A46E6D">
        <w:t>Thank you. It</w:t>
      </w:r>
      <w:r w:rsidRPr="001B2D6D">
        <w:t xml:space="preserve"> is very good to join you this afternoon. I will have a go at giving you an overview of the </w:t>
      </w:r>
      <w:r>
        <w:t>l</w:t>
      </w:r>
      <w:r w:rsidRPr="001B2D6D">
        <w:t xml:space="preserve">and </w:t>
      </w:r>
      <w:r>
        <w:t>c</w:t>
      </w:r>
      <w:r w:rsidRPr="001B2D6D">
        <w:t>ommission. We were set up by the 2016 Land Reform</w:t>
      </w:r>
      <w:r>
        <w:t xml:space="preserve"> (Scotland)</w:t>
      </w:r>
      <w:r w:rsidRPr="001B2D6D">
        <w:t xml:space="preserve"> Act, and the underlying purpose was really to move land reform from a stop-start process to a continuous process of reform.</w:t>
      </w:r>
    </w:p>
    <w:p w:rsidR="008A3B81" w:rsidRPr="001B2D6D" w:rsidP="008A3B81">
      <w:pPr>
        <w:pStyle w:val="Answer"/>
      </w:pPr>
      <w:r w:rsidRPr="001B2D6D">
        <w:t>In governance terms, we are a small advisory NDPB. We have six commissioners, including the tenant farming commissioner, and a small staff of around 16 people. We report to the Minister for Environment and Land Reform in the Scottish Government</w:t>
      </w:r>
      <w:r w:rsidR="00A46E6D">
        <w:t>, although of course our</w:t>
      </w:r>
      <w:r w:rsidRPr="001B2D6D">
        <w:t xml:space="preserve"> work inevitably crosses many different government portfolios</w:t>
      </w:r>
      <w:r w:rsidR="00A46E6D">
        <w:t>. W</w:t>
      </w:r>
      <w:r w:rsidRPr="001B2D6D">
        <w:t>e have broadly two roles. We provide advice on policy legislation and support good practice on the ground. In terms of policy and legislative advice, we have a role to carry out research and analysis, and we have provided advice on topics like vacant and derelict land, housing land supply, the scale and concentration of land ownership, taxation, and regional land use partnerships.</w:t>
      </w:r>
    </w:p>
    <w:p w:rsidR="008A3B81" w:rsidRPr="001B2D6D" w:rsidP="008A3B81">
      <w:pPr>
        <w:pStyle w:val="Answer"/>
      </w:pPr>
      <w:r w:rsidRPr="001B2D6D">
        <w:t>Our good practice work is framed very much by Scotland’s land rights and responsibility statement, which is a core statement approved by the Scottish Parliament. Its six principles are really about an effective balance of public and private interests in land, and we provide guidance on reasonable expectations on the ground for practice, working directly with landowners, land managers and communities through a series of protocols, guidance and casework.</w:t>
      </w:r>
    </w:p>
    <w:p w:rsidR="008A3B81" w:rsidRPr="001B2D6D" w:rsidP="008A3B81">
      <w:pPr>
        <w:pStyle w:val="Answer"/>
      </w:pPr>
      <w:r w:rsidRPr="001B2D6D">
        <w:t>One other role I would flag is that we also directly support the tenant farming commissioner, who has particular functions to improve relationships between agricultural landlords and tenants. Overall, I would emphasise that we see our role</w:t>
      </w:r>
      <w:r w:rsidR="0097336A">
        <w:t>,</w:t>
      </w:r>
      <w:r w:rsidRPr="001B2D6D">
        <w:t xml:space="preserve"> and</w:t>
      </w:r>
      <w:r w:rsidR="0097336A">
        <w:t xml:space="preserve"> </w:t>
      </w:r>
      <w:r w:rsidRPr="001B2D6D">
        <w:t xml:space="preserve">indeed land reform and reforms to </w:t>
      </w:r>
      <w:r w:rsidRPr="001B2D6D">
        <w:t xml:space="preserve">ownership and use, </w:t>
      </w:r>
      <w:r>
        <w:t xml:space="preserve">as </w:t>
      </w:r>
      <w:r w:rsidRPr="001B2D6D">
        <w:t>being as much about culture change and practice as about legislative change. In some ways, that is where a commission at arm’s length from government can add value and help work through these issues with stakeholders on the ground. I will stop there for now.</w:t>
      </w:r>
    </w:p>
    <w:p w:rsidR="008A3B81" w:rsidRPr="001B2D6D" w:rsidP="008A3B81">
      <w:pPr>
        <w:pStyle w:val="Remark"/>
      </w:pPr>
      <w:r w:rsidRPr="001B2D6D">
        <w:rPr>
          <w:b/>
        </w:rPr>
        <w:t xml:space="preserve">The </w:t>
      </w:r>
      <w:r>
        <w:rPr>
          <w:b/>
        </w:rPr>
        <w:t>Chair:</w:t>
      </w:r>
      <w:r w:rsidRPr="001B2D6D">
        <w:t xml:space="preserve"> Just as a matter of interest, you devise the framework. How does it get implemented? Who does the implementation and how do you get your ideas to take place on the ground? I know that you have these pilot schemes, but perhaps you could explain a bit more about those—the regional land use partnerships and so on.</w:t>
      </w:r>
    </w:p>
    <w:p w:rsidR="008A3B81" w:rsidRPr="001B2D6D" w:rsidP="008A3B81">
      <w:pPr>
        <w:pStyle w:val="Answer"/>
      </w:pPr>
      <w:r w:rsidRPr="000E3D08">
        <w:rPr>
          <w:b/>
          <w:i/>
        </w:rPr>
        <w:t>Hamish Trench:</w:t>
      </w:r>
      <w:r w:rsidRPr="001B2D6D">
        <w:t xml:space="preserve"> I should be clear that the commission is an advisory one, so our role is to advise government, </w:t>
      </w:r>
      <w:r w:rsidR="008C7F0D">
        <w:t xml:space="preserve">and </w:t>
      </w:r>
      <w:r w:rsidRPr="001B2D6D">
        <w:t xml:space="preserve">not just government but the Scottish Parliament and stakeholders directly. We do not have a direct responsibility for policy delivery. For example, the Government are now leading the piloting of the five regional land use partnerships. Our role was to provide initial advice on how they could be set up. We are providing some support, but it is the Scottish Government </w:t>
      </w:r>
      <w:r w:rsidR="005A3A27">
        <w:t>who</w:t>
      </w:r>
      <w:r w:rsidRPr="001B2D6D">
        <w:t xml:space="preserve"> are leading on delivering that.</w:t>
      </w:r>
    </w:p>
    <w:p w:rsidR="008A3B81" w:rsidRPr="001B2D6D" w:rsidP="008A3B81">
      <w:pPr>
        <w:pStyle w:val="Answer"/>
      </w:pPr>
      <w:r w:rsidRPr="001B2D6D">
        <w:t>Where we do have a more direct role is in the good practice and land rights responsibilities. We have a casework role</w:t>
      </w:r>
      <w:r w:rsidR="005A3A27">
        <w:t>, and w</w:t>
      </w:r>
      <w:r w:rsidRPr="001B2D6D">
        <w:t>e provide guidance direct</w:t>
      </w:r>
      <w:r w:rsidR="005A3A27">
        <w:t>ly</w:t>
      </w:r>
      <w:r w:rsidRPr="001B2D6D">
        <w:t xml:space="preserve"> to landowners, land managers and communities on the ground through that.</w:t>
      </w:r>
    </w:p>
    <w:p w:rsidR="008A3B81" w:rsidRPr="001B2D6D" w:rsidP="008A3B81">
      <w:pPr>
        <w:pStyle w:val="Remark"/>
      </w:pPr>
      <w:r w:rsidRPr="001B2D6D">
        <w:rPr>
          <w:b/>
        </w:rPr>
        <w:t xml:space="preserve">The </w:t>
      </w:r>
      <w:r>
        <w:rPr>
          <w:b/>
        </w:rPr>
        <w:t>Chair:</w:t>
      </w:r>
      <w:r w:rsidRPr="001B2D6D">
        <w:t xml:space="preserve"> Do either of the other two </w:t>
      </w:r>
      <w:r w:rsidR="005A3A27">
        <w:t xml:space="preserve">witnesses </w:t>
      </w:r>
      <w:r w:rsidRPr="001B2D6D">
        <w:t>have anything to add to those descriptions</w:t>
      </w:r>
      <w:r w:rsidR="005A3A27">
        <w:t xml:space="preserve"> of the</w:t>
      </w:r>
      <w:r w:rsidRPr="001B2D6D">
        <w:t xml:space="preserve"> implementation and so on?</w:t>
      </w:r>
    </w:p>
    <w:p w:rsidR="008A3B81" w:rsidRPr="001B2D6D" w:rsidP="008A3B81">
      <w:pPr>
        <w:pStyle w:val="Answer"/>
      </w:pPr>
      <w:r w:rsidRPr="000E3D08">
        <w:rPr>
          <w:b/>
          <w:i/>
        </w:rPr>
        <w:t>David Miller:</w:t>
      </w:r>
      <w:r w:rsidRPr="001B2D6D">
        <w:t xml:space="preserve"> I might just add that the land commission, since it has come into being, has stimulated a lot of understanding </w:t>
      </w:r>
      <w:r w:rsidR="005A3A27">
        <w:t xml:space="preserve">and </w:t>
      </w:r>
      <w:r w:rsidRPr="001B2D6D" w:rsidR="005A3A27">
        <w:t xml:space="preserve">new research </w:t>
      </w:r>
      <w:r w:rsidRPr="001B2D6D">
        <w:t>into systems of land in various aspects in Scotland and internationally. The commission’s sponsorship of that research—I need to declare that the James</w:t>
      </w:r>
      <w:r>
        <w:t xml:space="preserve"> Hutton</w:t>
      </w:r>
      <w:r w:rsidRPr="001B2D6D">
        <w:t xml:space="preserve"> Institute receives some of that—has certainly stimulated a lot of new connections and thinking across sectors in Scotland </w:t>
      </w:r>
      <w:r w:rsidR="005A3A27">
        <w:t>on</w:t>
      </w:r>
      <w:r w:rsidRPr="001B2D6D">
        <w:t xml:space="preserve"> a broad range of perspectives on the ownership, the tenure and the futures of land stock.</w:t>
      </w:r>
    </w:p>
    <w:p w:rsidR="008A3B81" w:rsidRPr="001B2D6D" w:rsidP="008A3B81">
      <w:pPr>
        <w:pStyle w:val="Remark"/>
      </w:pPr>
      <w:r w:rsidRPr="001B2D6D">
        <w:rPr>
          <w:b/>
        </w:rPr>
        <w:t xml:space="preserve">The </w:t>
      </w:r>
      <w:r>
        <w:rPr>
          <w:b/>
        </w:rPr>
        <w:t>Chair:</w:t>
      </w:r>
      <w:r w:rsidRPr="001B2D6D">
        <w:t xml:space="preserve"> Thank you very much. I once spent an hour in your company in Aberdeen, going through the work that you were doing—many years ago, mind you.</w:t>
      </w:r>
    </w:p>
    <w:p w:rsidR="008A3B81" w:rsidRPr="001B2D6D" w:rsidP="008A3B81">
      <w:pPr>
        <w:pStyle w:val="Question"/>
      </w:pPr>
      <w:r w:rsidRPr="001B2D6D">
        <w:rPr>
          <w:b/>
        </w:rPr>
        <w:t>Lord Harlech:</w:t>
      </w:r>
      <w:r w:rsidRPr="001B2D6D">
        <w:t xml:space="preserve"> Could you tell us about your work priorities, how your work intersects with the land use agenda, and what international, national, regional and local regulation and other guidance you deal with on a regular basis? What general observations do you have on your country’s governance frameworks?</w:t>
      </w:r>
    </w:p>
    <w:p w:rsidR="008A3B81" w:rsidRPr="001B2D6D" w:rsidP="008A3B81">
      <w:pPr>
        <w:pStyle w:val="Answer"/>
      </w:pPr>
      <w:r w:rsidRPr="000E3D08">
        <w:rPr>
          <w:b/>
          <w:i/>
        </w:rPr>
        <w:t>Max Hislop:</w:t>
      </w:r>
      <w:r w:rsidRPr="001B2D6D">
        <w:t xml:space="preserve"> Perhaps, as I have not yet spoken, I will pitch in first. </w:t>
      </w:r>
      <w:r>
        <w:t xml:space="preserve">I </w:t>
      </w:r>
      <w:r w:rsidRPr="001B2D6D">
        <w:t xml:space="preserve">am the director of the Clyde Climate Forest, which is based in Glasgow City Region. This particular project was launched just a year ago and has the headline ambition of facilitating the planting of 18 million trees in the next 10 years in response to the climate emergency that we are all in the depths of at the moment. It is not a numbers game, although planting a lot of </w:t>
      </w:r>
      <w:r w:rsidRPr="001B2D6D">
        <w:t>trees is important, but really about getting the right trees in the right places, which is, if you like, land use strategy in itself.</w:t>
      </w:r>
    </w:p>
    <w:p w:rsidR="008A3B81" w:rsidRPr="001B2D6D" w:rsidP="008A3B81">
      <w:pPr>
        <w:pStyle w:val="Answer"/>
      </w:pPr>
      <w:r w:rsidRPr="001B2D6D">
        <w:t xml:space="preserve">My priorities are about bringing about a doubling of the current rate of tree planting in Glasgow City Region and striving to plant something in the order of 9,000 hectares over the next decade. It is also about getting broadleaf woodlands planted in the right places to connect up woodland habitats, </w:t>
      </w:r>
      <w:r w:rsidR="00481756">
        <w:t>and</w:t>
      </w:r>
      <w:r w:rsidRPr="001B2D6D">
        <w:t xml:space="preserve"> about planting lots of new urban trees to give more resilience to vulnerable communities in Greater Glasgow. In order to do that, we will be needing to engage with communities and landowners, retain political support and secure the necessary resources to bring about those objectives.</w:t>
      </w:r>
    </w:p>
    <w:p w:rsidR="008A3B81" w:rsidRPr="001B2D6D" w:rsidP="008A3B81">
      <w:pPr>
        <w:pStyle w:val="Answer"/>
      </w:pPr>
      <w:r w:rsidRPr="001B2D6D">
        <w:t>In terms of the national, regional and local regulation and guidance that we intersect with, the Scottish Government’s climate change plan is a national plan that we are focused on. The ambition of increasing our woodland cover by 9,000 hectares is related to the Scottish Government’s target of increasing woodland cover by 3% over the next 10 years or so.</w:t>
      </w:r>
    </w:p>
    <w:p w:rsidR="008A3B81" w:rsidRPr="001B2D6D" w:rsidP="008A3B81">
      <w:pPr>
        <w:pStyle w:val="Answer"/>
      </w:pPr>
      <w:r w:rsidRPr="001B2D6D">
        <w:t xml:space="preserve">We are </w:t>
      </w:r>
      <w:r w:rsidR="00481756">
        <w:t>referred</w:t>
      </w:r>
      <w:r w:rsidRPr="001B2D6D">
        <w:t xml:space="preserve"> to in the national planning framework for Scotland, which </w:t>
      </w:r>
      <w:r>
        <w:t xml:space="preserve">is </w:t>
      </w:r>
      <w:r w:rsidRPr="001B2D6D">
        <w:t>great, of course, when we want to talk with people in the Scottish Government. There has also been reference to the Clyde Climate Forest in the Scottish Government’s programme for change. Perhaps the most important thing that we intersect with is Scottish Forestry’s forestry grant scheme, which will provide a lot of the necessary funding to see those trees planted</w:t>
      </w:r>
      <w:r>
        <w:t>.</w:t>
      </w:r>
    </w:p>
    <w:p w:rsidR="008A3B81" w:rsidRPr="001B2D6D" w:rsidP="008A3B81">
      <w:pPr>
        <w:pStyle w:val="Answer"/>
      </w:pPr>
      <w:r w:rsidRPr="001B2D6D">
        <w:t xml:space="preserve">At a regional level, the Clyde Climate Forest has been borne out of a regional green infrastructure plan. We call it a green network blueprint, which identifies the range of interventions that </w:t>
      </w:r>
      <w:r w:rsidR="005F1D1D">
        <w:t>will</w:t>
      </w:r>
      <w:r w:rsidRPr="001B2D6D">
        <w:t xml:space="preserve"> be necessary to reinstate a healthy green infrastructure network right across the region, delivering a whole range of benefits, not least in relation to the climate emergency.</w:t>
      </w:r>
    </w:p>
    <w:p w:rsidR="008A3B81" w:rsidRPr="001B2D6D" w:rsidP="008A3B81">
      <w:pPr>
        <w:pStyle w:val="Remark"/>
      </w:pPr>
      <w:r w:rsidRPr="001B2D6D">
        <w:rPr>
          <w:b/>
        </w:rPr>
        <w:t xml:space="preserve">The </w:t>
      </w:r>
      <w:r>
        <w:rPr>
          <w:b/>
        </w:rPr>
        <w:t>Chair:</w:t>
      </w:r>
      <w:r w:rsidRPr="001B2D6D">
        <w:t xml:space="preserve"> Max, public landowners are different, but how do you get the private landowners to plant the trees that you want them to plant in the place where you want them to plant them?</w:t>
      </w:r>
    </w:p>
    <w:p w:rsidR="008A3B81" w:rsidRPr="001B2D6D" w:rsidP="008A3B81">
      <w:pPr>
        <w:pStyle w:val="Answer"/>
      </w:pPr>
      <w:r w:rsidRPr="000E3D08">
        <w:rPr>
          <w:b/>
          <w:i/>
        </w:rPr>
        <w:t>Max Hislop:</w:t>
      </w:r>
      <w:r w:rsidRPr="001B2D6D">
        <w:rPr>
          <w:b/>
        </w:rPr>
        <w:t xml:space="preserve"> </w:t>
      </w:r>
      <w:r w:rsidRPr="001B2D6D">
        <w:t xml:space="preserve">Well, there is the rub, I suppose. </w:t>
      </w:r>
      <w:r w:rsidR="005F1D1D">
        <w:t>We need</w:t>
      </w:r>
      <w:r w:rsidRPr="001B2D6D">
        <w:t xml:space="preserve"> to be meeting with landowners </w:t>
      </w:r>
      <w:r w:rsidRPr="00C2132D" w:rsidR="00C2132D">
        <w:t xml:space="preserve">face to face </w:t>
      </w:r>
      <w:r w:rsidRPr="001B2D6D">
        <w:t xml:space="preserve">and discussing their business needs </w:t>
      </w:r>
      <w:r w:rsidR="00C2132D">
        <w:t>with them</w:t>
      </w:r>
      <w:r w:rsidRPr="001B2D6D">
        <w:t>, but also how trees can fit into their business requirements, perhaps as farmers or other types of landowners.</w:t>
      </w:r>
    </w:p>
    <w:p w:rsidR="008A3B81" w:rsidRPr="001B2D6D" w:rsidP="008A3B81">
      <w:pPr>
        <w:pStyle w:val="Remark"/>
      </w:pPr>
      <w:r w:rsidRPr="001B2D6D">
        <w:rPr>
          <w:b/>
        </w:rPr>
        <w:t xml:space="preserve">The </w:t>
      </w:r>
      <w:r>
        <w:rPr>
          <w:b/>
        </w:rPr>
        <w:t>Chair:</w:t>
      </w:r>
      <w:r w:rsidRPr="001B2D6D">
        <w:t xml:space="preserve"> Do you have extra grants that you can give, over and above the normal planting grants that the Forestry Commission gives?</w:t>
      </w:r>
    </w:p>
    <w:p w:rsidR="008A3B81" w:rsidRPr="001B2D6D" w:rsidP="008A3B81">
      <w:pPr>
        <w:pStyle w:val="Answer"/>
      </w:pPr>
      <w:r w:rsidRPr="000E3D08">
        <w:rPr>
          <w:b/>
          <w:i/>
        </w:rPr>
        <w:t>Max Hislop:</w:t>
      </w:r>
      <w:r w:rsidRPr="001B2D6D">
        <w:t xml:space="preserve"> We are about to have an additional grant for very targeted delivery of tree planting in those locations, which will create habitat links. For part of what we are trying to achieve, there will be an additional grant just for the Clyde Climate Forest </w:t>
      </w:r>
      <w:r w:rsidR="004E4399">
        <w:t>to help</w:t>
      </w:r>
      <w:r w:rsidRPr="001B2D6D">
        <w:t xml:space="preserve"> to link up our existing woodland habitat networks. Other than that, for wider woodland expansion it is really just about demonstrating the value of planting trees on land. There are </w:t>
      </w:r>
      <w:r w:rsidRPr="001B2D6D">
        <w:t>enhanced grant rates for tree planting in central Scotland, and many landowners are not aware of that.</w:t>
      </w:r>
    </w:p>
    <w:p w:rsidR="008A3B81" w:rsidRPr="001B2D6D" w:rsidP="008A3B81">
      <w:pPr>
        <w:pStyle w:val="Question"/>
      </w:pPr>
      <w:r w:rsidRPr="001B2D6D">
        <w:rPr>
          <w:b/>
        </w:rPr>
        <w:t>Baroness Young of Old Scone:</w:t>
      </w:r>
      <w:r w:rsidRPr="001B2D6D">
        <w:t xml:space="preserve"> </w:t>
      </w:r>
      <w:r w:rsidR="004E4399">
        <w:t>Do</w:t>
      </w:r>
      <w:r w:rsidRPr="001B2D6D">
        <w:t xml:space="preserve"> you experience any land use conflicts in your work</w:t>
      </w:r>
      <w:r w:rsidR="004E4399">
        <w:t>—for example</w:t>
      </w:r>
      <w:r w:rsidRPr="001B2D6D">
        <w:t xml:space="preserve">, where you spot an area </w:t>
      </w:r>
      <w:r w:rsidR="004E4399">
        <w:t>where</w:t>
      </w:r>
      <w:r w:rsidRPr="001B2D6D">
        <w:t xml:space="preserve"> you want a specific tree planting purpose to be achieved and, all of a sudden, it is allocated or bought or something else happens to it that does not fit </w:t>
      </w:r>
      <w:r>
        <w:t>in</w:t>
      </w:r>
      <w:r w:rsidRPr="001B2D6D">
        <w:t xml:space="preserve"> with the plan? Does the Scottish Land Commission work </w:t>
      </w:r>
      <w:r w:rsidR="004E4399">
        <w:t xml:space="preserve">to </w:t>
      </w:r>
      <w:r w:rsidRPr="001B2D6D">
        <w:t>help with those sorts of conflicts?</w:t>
      </w:r>
    </w:p>
    <w:p w:rsidR="008A3B81" w:rsidRPr="001B2D6D" w:rsidP="008A3B81">
      <w:pPr>
        <w:pStyle w:val="Answer"/>
      </w:pPr>
      <w:r w:rsidRPr="000E3D08">
        <w:rPr>
          <w:b/>
          <w:i/>
        </w:rPr>
        <w:t>Max Hislop:</w:t>
      </w:r>
      <w:r w:rsidRPr="001B2D6D">
        <w:t xml:space="preserve"> If we </w:t>
      </w:r>
      <w:r w:rsidR="00971B90">
        <w:t>will</w:t>
      </w:r>
      <w:r w:rsidRPr="001B2D6D">
        <w:t xml:space="preserve"> work to the maxim of the right tree in the right place, we have to ensure that we are not conflicting with other land uses or priority land uses, particularly sensitive habitats or sites like peatland sites</w:t>
      </w:r>
      <w:r w:rsidR="004E4399">
        <w:t xml:space="preserve">; it </w:t>
      </w:r>
      <w:r w:rsidRPr="001B2D6D">
        <w:t>would be counterproductive if we were to plant trees on those. There is certainly a whole issue around potential conflicts of land use or trade-offs between various options. I can hand over to Hamish to talk about the land use commission’s role.</w:t>
      </w:r>
    </w:p>
    <w:p w:rsidR="008A3B81" w:rsidRPr="001B2D6D" w:rsidP="008A3B81">
      <w:pPr>
        <w:pStyle w:val="Remark"/>
      </w:pPr>
      <w:r w:rsidRPr="001B2D6D">
        <w:rPr>
          <w:b/>
        </w:rPr>
        <w:t>Baroness Young of Old Scone:</w:t>
      </w:r>
      <w:r w:rsidRPr="001B2D6D">
        <w:t xml:space="preserve"> I was really hoping that you would comment on Hamish, rather than Hamish commenting on Hamish. Is the framework that the </w:t>
      </w:r>
      <w:r>
        <w:t>Scottish Land Commission</w:t>
      </w:r>
      <w:r w:rsidRPr="001B2D6D">
        <w:t xml:space="preserve"> has adopted and its work helpful in avoiding these conflicts, or does it not really operate at that level?</w:t>
      </w:r>
    </w:p>
    <w:p w:rsidR="008A3B81" w:rsidRPr="001B2D6D" w:rsidP="008A3B81">
      <w:pPr>
        <w:pStyle w:val="Answer"/>
      </w:pPr>
      <w:r w:rsidRPr="000E3D08">
        <w:rPr>
          <w:b/>
          <w:i/>
        </w:rPr>
        <w:t>Max Hislop:</w:t>
      </w:r>
      <w:r w:rsidRPr="001B2D6D">
        <w:t xml:space="preserve"> So far, it has not operated at that level. I am aware of the work of the land use commission and very supportive of what it is doing, </w:t>
      </w:r>
      <w:r w:rsidR="00F84FC3">
        <w:t xml:space="preserve">but </w:t>
      </w:r>
      <w:r w:rsidRPr="001B2D6D">
        <w:t>we are at our early stages. As I say, we are only a year into our work, but undoubtedly in the discussions that Hamish was talking about, in particular with tenant farmers and that sort of thing, this is a really important sector, and understanding the needs of tenants and the landowners themselves is of vital importance if we are to make headway in bringing about the kind of land use change that we are talking about in our region.</w:t>
      </w:r>
    </w:p>
    <w:p w:rsidR="008A3B81" w:rsidRPr="001B2D6D" w:rsidP="008A3B81">
      <w:pPr>
        <w:pStyle w:val="Question"/>
      </w:pPr>
      <w:r w:rsidRPr="001B2D6D">
        <w:rPr>
          <w:b/>
        </w:rPr>
        <w:t>Baroness Redfern:</w:t>
      </w:r>
      <w:r w:rsidRPr="001B2D6D">
        <w:t xml:space="preserve"> Can I just follow on from that question? We are talking about possible conflicts. I am looking at the urban areas where you have public, private and local authorities. How will that work?</w:t>
      </w:r>
    </w:p>
    <w:p w:rsidR="008A3B81" w:rsidRPr="001B2D6D" w:rsidP="008A3B81">
      <w:pPr>
        <w:pStyle w:val="Answer"/>
      </w:pPr>
      <w:r w:rsidRPr="000E3D08">
        <w:rPr>
          <w:b/>
          <w:i/>
        </w:rPr>
        <w:t>Max Hislop:</w:t>
      </w:r>
      <w:r w:rsidRPr="001B2D6D">
        <w:t xml:space="preserve"> A really important stakeholder in the Clyde Climate Forest are the local authorities—the eight councils that make up Glasgow City Region. I should say that, at a political level, they are hugely supportive of this initiative, but, of course, when you get down to individual departments </w:t>
      </w:r>
      <w:r w:rsidR="00123C3B">
        <w:t>in</w:t>
      </w:r>
      <w:r w:rsidRPr="001B2D6D">
        <w:t xml:space="preserve"> councils, there are a whole load of issues that they are having to deal with, often with very restricted and tightening budgets. If you can imagine, those officers are working in green spaces and in parks. They would like perhaps to be doing more imaginative things like creating new woodlands, but, of course, that just makes their job more complicated and there are no new resources available for that. Part of what we have to do is to find solutions to those. How do we bring new resources to bear to bring about those changes?</w:t>
      </w:r>
    </w:p>
    <w:p w:rsidR="008A3B81" w:rsidRPr="001B2D6D" w:rsidP="008A3B81">
      <w:pPr>
        <w:pStyle w:val="Remark"/>
      </w:pPr>
      <w:r w:rsidRPr="001B2D6D">
        <w:rPr>
          <w:b/>
        </w:rPr>
        <w:t>Baroness Redfern:</w:t>
      </w:r>
      <w:r w:rsidRPr="001B2D6D">
        <w:t xml:space="preserve"> There is, of course, the variety of trees that you can plant in an urban area as well. That makes it a bit more difficult</w:t>
      </w:r>
      <w:r w:rsidR="00A2367F">
        <w:t>.</w:t>
      </w:r>
    </w:p>
    <w:p w:rsidR="008A3B81" w:rsidRPr="001B2D6D" w:rsidP="008A3B81">
      <w:pPr>
        <w:pStyle w:val="Answer"/>
      </w:pPr>
      <w:r w:rsidRPr="000E3D08">
        <w:rPr>
          <w:b/>
          <w:i/>
        </w:rPr>
        <w:t>Max Hislop:</w:t>
      </w:r>
      <w:r w:rsidRPr="001B2D6D">
        <w:t xml:space="preserve"> Yes. Urban areas are often very hostile for tree growing, so you have to </w:t>
      </w:r>
      <w:r w:rsidR="00872A07">
        <w:t>choose</w:t>
      </w:r>
      <w:r w:rsidRPr="001B2D6D">
        <w:t xml:space="preserve"> the right kinds of trees to grow in these tough conditions. That is why in London</w:t>
      </w:r>
      <w:r w:rsidR="00CF7064">
        <w:t>,</w:t>
      </w:r>
      <w:r w:rsidRPr="001B2D6D">
        <w:t xml:space="preserve"> for example, you see so many London planes. They are very popular, but they are not native trees. It is very much about choosing the right tree for the right place in those urban situations. Skills </w:t>
      </w:r>
      <w:r w:rsidR="00CF7064">
        <w:t>for</w:t>
      </w:r>
      <w:r w:rsidRPr="001B2D6D">
        <w:t xml:space="preserve"> understanding trees and needs </w:t>
      </w:r>
      <w:r>
        <w:t>are</w:t>
      </w:r>
      <w:r w:rsidRPr="001B2D6D">
        <w:t xml:space="preserve"> really important, and </w:t>
      </w:r>
      <w:r w:rsidRPr="001B2D6D" w:rsidR="00CF7064">
        <w:t xml:space="preserve">passing on that knowledge </w:t>
      </w:r>
      <w:r w:rsidR="00CF7064">
        <w:t xml:space="preserve">and </w:t>
      </w:r>
      <w:r w:rsidRPr="001B2D6D">
        <w:t xml:space="preserve">helping landowners </w:t>
      </w:r>
      <w:r w:rsidR="00CF7064">
        <w:t xml:space="preserve">to </w:t>
      </w:r>
      <w:r w:rsidRPr="001B2D6D">
        <w:t xml:space="preserve">understand that, whether they are public agencies or authorities or private organisations, </w:t>
      </w:r>
      <w:r>
        <w:t xml:space="preserve">is </w:t>
      </w:r>
      <w:r w:rsidRPr="001B2D6D">
        <w:t>part of our role.</w:t>
      </w:r>
    </w:p>
    <w:p w:rsidR="008A3B81" w:rsidRPr="001B2D6D" w:rsidP="008A3B81">
      <w:pPr>
        <w:pStyle w:val="Remark"/>
      </w:pPr>
      <w:r w:rsidRPr="001B2D6D">
        <w:rPr>
          <w:b/>
        </w:rPr>
        <w:t>Baroness Redfern:</w:t>
      </w:r>
      <w:r w:rsidRPr="001B2D6D">
        <w:t xml:space="preserve"> Scotland is unique in having urban centres only about 40 or 50 miles away from the coast, so is that another dynamic you have to overcome?</w:t>
      </w:r>
    </w:p>
    <w:p w:rsidR="008A3B81" w:rsidP="008A3B81">
      <w:pPr>
        <w:pStyle w:val="Answer"/>
      </w:pPr>
      <w:r w:rsidRPr="000E3D08">
        <w:rPr>
          <w:b/>
          <w:i/>
        </w:rPr>
        <w:t>Max Hislop:</w:t>
      </w:r>
      <w:r>
        <w:t xml:space="preserve"> O</w:t>
      </w:r>
      <w:r w:rsidRPr="001B2D6D">
        <w:t>f course</w:t>
      </w:r>
      <w:r>
        <w:t>,</w:t>
      </w:r>
      <w:r w:rsidRPr="001B2D6D">
        <w:t xml:space="preserve"> Scotland has its own particular climatic factors</w:t>
      </w:r>
      <w:r>
        <w:t>,</w:t>
      </w:r>
      <w:r w:rsidRPr="001B2D6D">
        <w:t xml:space="preserve"> </w:t>
      </w:r>
      <w:r>
        <w:t xml:space="preserve">and it is </w:t>
      </w:r>
      <w:r w:rsidRPr="001B2D6D">
        <w:t>really important</w:t>
      </w:r>
      <w:r>
        <w:t xml:space="preserve"> to choose </w:t>
      </w:r>
      <w:r w:rsidRPr="001B2D6D">
        <w:t>the right trees for those prevailing weather conditions.</w:t>
      </w:r>
    </w:p>
    <w:p w:rsidR="008A3B81" w:rsidP="008A3B81">
      <w:pPr>
        <w:pStyle w:val="Remark"/>
      </w:pPr>
      <w:r w:rsidRPr="004D2861">
        <w:rPr>
          <w:b/>
        </w:rPr>
        <w:t xml:space="preserve">The </w:t>
      </w:r>
      <w:r>
        <w:rPr>
          <w:b/>
        </w:rPr>
        <w:t>Chair:</w:t>
      </w:r>
      <w:r>
        <w:t xml:space="preserve"> David, about five minutes ago you </w:t>
      </w:r>
      <w:r w:rsidR="00CF7064">
        <w:t>wanted</w:t>
      </w:r>
      <w:r>
        <w:t xml:space="preserve"> to come in. What would you like to say?</w:t>
      </w:r>
    </w:p>
    <w:p w:rsidR="008A3B81" w:rsidP="008A3B81">
      <w:pPr>
        <w:pStyle w:val="Answer"/>
      </w:pPr>
      <w:r w:rsidRPr="000E3D08">
        <w:rPr>
          <w:b/>
          <w:i/>
        </w:rPr>
        <w:t>David Miller:</w:t>
      </w:r>
      <w:r>
        <w:t xml:space="preserve"> </w:t>
      </w:r>
      <w:r w:rsidRPr="001B2D6D">
        <w:t xml:space="preserve">Max was going to open the batting. I was just going to offer to </w:t>
      </w:r>
      <w:r w:rsidR="00CF7064">
        <w:t>do</w:t>
      </w:r>
      <w:r w:rsidRPr="001B2D6D">
        <w:t xml:space="preserve"> that</w:t>
      </w:r>
      <w:r>
        <w:t>, but he has done so</w:t>
      </w:r>
      <w:r w:rsidRPr="001B2D6D">
        <w:t xml:space="preserve">, so I will wait </w:t>
      </w:r>
      <w:r>
        <w:t xml:space="preserve">until he has </w:t>
      </w:r>
      <w:r w:rsidRPr="001B2D6D">
        <w:t>finished.</w:t>
      </w:r>
    </w:p>
    <w:p w:rsidR="008A3B81" w:rsidP="008A3B81">
      <w:pPr>
        <w:pStyle w:val="Remark"/>
      </w:pPr>
      <w:r w:rsidRPr="004D2861">
        <w:rPr>
          <w:b/>
        </w:rPr>
        <w:t xml:space="preserve">The </w:t>
      </w:r>
      <w:r>
        <w:rPr>
          <w:b/>
        </w:rPr>
        <w:t>Chair:</w:t>
      </w:r>
      <w:r>
        <w:t xml:space="preserve"> Have you finished, Max?</w:t>
      </w:r>
    </w:p>
    <w:p w:rsidR="008A3B81" w:rsidP="008A3B81">
      <w:pPr>
        <w:pStyle w:val="Answer"/>
      </w:pPr>
      <w:r w:rsidRPr="000E3D08">
        <w:rPr>
          <w:b/>
          <w:i/>
        </w:rPr>
        <w:t>Max Hislop:</w:t>
      </w:r>
      <w:r>
        <w:t xml:space="preserve"> Yes, I hope I have </w:t>
      </w:r>
      <w:r w:rsidRPr="001B2D6D">
        <w:t>answered that question</w:t>
      </w:r>
      <w:r>
        <w:t xml:space="preserve"> from my perspective.</w:t>
      </w:r>
    </w:p>
    <w:p w:rsidR="008A3B81" w:rsidP="008A3B81">
      <w:pPr>
        <w:pStyle w:val="Remark"/>
      </w:pPr>
      <w:r w:rsidRPr="004D2861">
        <w:rPr>
          <w:b/>
        </w:rPr>
        <w:t xml:space="preserve">The </w:t>
      </w:r>
      <w:r>
        <w:rPr>
          <w:b/>
        </w:rPr>
        <w:t>Chair:</w:t>
      </w:r>
      <w:r>
        <w:t xml:space="preserve"> You have.</w:t>
      </w:r>
    </w:p>
    <w:p w:rsidR="008A3B81" w:rsidRPr="004D2861" w:rsidP="008A3B81">
      <w:pPr>
        <w:pStyle w:val="Remark"/>
      </w:pPr>
      <w:r w:rsidRPr="004D2861">
        <w:rPr>
          <w:b/>
        </w:rPr>
        <w:t>Baroness Redfern:</w:t>
      </w:r>
      <w:r>
        <w:t xml:space="preserve"> Yes.</w:t>
      </w:r>
    </w:p>
    <w:p w:rsidR="008A3B81" w:rsidP="008A3B81">
      <w:pPr>
        <w:pStyle w:val="Remark"/>
      </w:pPr>
      <w:r w:rsidRPr="004D2861">
        <w:rPr>
          <w:b/>
        </w:rPr>
        <w:t xml:space="preserve">The </w:t>
      </w:r>
      <w:r>
        <w:rPr>
          <w:b/>
        </w:rPr>
        <w:t>Chair:</w:t>
      </w:r>
      <w:r>
        <w:t xml:space="preserve"> David, it is your </w:t>
      </w:r>
      <w:r w:rsidRPr="001B2D6D">
        <w:t>turn now, if you want</w:t>
      </w:r>
      <w:r>
        <w:t xml:space="preserve"> to come in.</w:t>
      </w:r>
    </w:p>
    <w:p w:rsidR="00606F93" w:rsidP="008A3B81">
      <w:pPr>
        <w:pStyle w:val="Answer"/>
      </w:pPr>
      <w:r w:rsidRPr="000E3D08">
        <w:rPr>
          <w:b/>
          <w:i/>
        </w:rPr>
        <w:t>David Miller:</w:t>
      </w:r>
      <w:r>
        <w:t xml:space="preserve"> I frame </w:t>
      </w:r>
      <w:r w:rsidRPr="001B2D6D">
        <w:t xml:space="preserve">my response in relation to the research </w:t>
      </w:r>
      <w:r>
        <w:t xml:space="preserve">that the James </w:t>
      </w:r>
      <w:r w:rsidRPr="001B2D6D">
        <w:t>Hutton Institute</w:t>
      </w:r>
      <w:r>
        <w:t xml:space="preserve"> i</w:t>
      </w:r>
      <w:r w:rsidRPr="001B2D6D">
        <w:t>s principally responsible for, either for delivering the Scottish Government</w:t>
      </w:r>
      <w:r>
        <w:t>’s</w:t>
      </w:r>
      <w:r w:rsidRPr="001B2D6D">
        <w:t xml:space="preserve"> strategic research program</w:t>
      </w:r>
      <w:r>
        <w:t>me</w:t>
      </w:r>
      <w:r w:rsidRPr="001B2D6D">
        <w:t xml:space="preserve"> or funding from other sources</w:t>
      </w:r>
      <w:r>
        <w:t>.</w:t>
      </w:r>
      <w:r w:rsidRPr="001B2D6D">
        <w:t xml:space="preserve"> </w:t>
      </w:r>
    </w:p>
    <w:p w:rsidR="008A3B81" w:rsidP="008A3B81">
      <w:pPr>
        <w:pStyle w:val="Answer"/>
      </w:pPr>
      <w:r>
        <w:t>T</w:t>
      </w:r>
      <w:r w:rsidRPr="001B2D6D">
        <w:t>he one I will point to is the European Union’s Horizon program</w:t>
      </w:r>
      <w:r>
        <w:t>me</w:t>
      </w:r>
      <w:r w:rsidR="00606F93">
        <w:t xml:space="preserve">, because </w:t>
      </w:r>
      <w:r w:rsidRPr="001B2D6D">
        <w:t xml:space="preserve">a significant part of our focus is on visions for rural areas and, </w:t>
      </w:r>
      <w:r w:rsidR="00123C3B">
        <w:t>in</w:t>
      </w:r>
      <w:r w:rsidRPr="001B2D6D">
        <w:t xml:space="preserve"> those visions, the frameworks that can enable them to be reali</w:t>
      </w:r>
      <w:r>
        <w:t>s</w:t>
      </w:r>
      <w:r w:rsidRPr="001B2D6D">
        <w:t>ed.</w:t>
      </w:r>
      <w:r w:rsidR="00606F93">
        <w:t xml:space="preserve"> </w:t>
      </w:r>
      <w:r>
        <w:t xml:space="preserve">Those </w:t>
      </w:r>
      <w:r w:rsidRPr="001B2D6D">
        <w:t xml:space="preserve">visions are articulated in the EU’s </w:t>
      </w:r>
      <w:r>
        <w:t>long-term v</w:t>
      </w:r>
      <w:r w:rsidRPr="001B2D6D">
        <w:t xml:space="preserve">ision for </w:t>
      </w:r>
      <w:r>
        <w:t>r</w:t>
      </w:r>
      <w:r w:rsidRPr="001B2D6D">
        <w:t xml:space="preserve">ural areas and its </w:t>
      </w:r>
      <w:r>
        <w:t>r</w:t>
      </w:r>
      <w:r w:rsidRPr="001B2D6D">
        <w:t xml:space="preserve">ural </w:t>
      </w:r>
      <w:r>
        <w:t>a</w:t>
      </w:r>
      <w:r w:rsidRPr="001B2D6D">
        <w:t xml:space="preserve">ction </w:t>
      </w:r>
      <w:r>
        <w:t>p</w:t>
      </w:r>
      <w:r w:rsidRPr="001B2D6D">
        <w:t>lan</w:t>
      </w:r>
      <w:r>
        <w:t xml:space="preserve"> and,</w:t>
      </w:r>
      <w:r w:rsidRPr="001B2D6D">
        <w:t xml:space="preserve"> </w:t>
      </w:r>
      <w:r>
        <w:t>last week, the rural pact. I</w:t>
      </w:r>
      <w:r w:rsidRPr="001B2D6D">
        <w:t>n Scotland</w:t>
      </w:r>
      <w:r>
        <w:t>,</w:t>
      </w:r>
      <w:r w:rsidRPr="001B2D6D">
        <w:t xml:space="preserve"> there is a close alignment with the long-term vision for rural areas and aspects of the land use strategy, which is why I make reference to it now.</w:t>
      </w:r>
    </w:p>
    <w:p w:rsidR="008A3B81" w:rsidP="008A3B81">
      <w:pPr>
        <w:pStyle w:val="Answer"/>
      </w:pPr>
      <w:r>
        <w:t>T</w:t>
      </w:r>
      <w:r w:rsidRPr="001B2D6D">
        <w:t>hat brings me to a couple of elements that are on deliveries of land use</w:t>
      </w:r>
      <w:r>
        <w:t>,</w:t>
      </w:r>
      <w:r w:rsidRPr="001B2D6D">
        <w:t xml:space="preserve"> how land use change aligns with people’s visions</w:t>
      </w:r>
      <w:r>
        <w:t>,</w:t>
      </w:r>
      <w:r w:rsidRPr="001B2D6D">
        <w:t xml:space="preserve"> and where the visions are delivering to global aspirations or obligations</w:t>
      </w:r>
      <w:r>
        <w:t>—</w:t>
      </w:r>
      <w:r w:rsidRPr="001B2D6D">
        <w:t xml:space="preserve">climate neutrality, reversing </w:t>
      </w:r>
      <w:r>
        <w:t xml:space="preserve">the </w:t>
      </w:r>
      <w:r w:rsidRPr="001B2D6D">
        <w:t>loss of biodiversity, human and social rights</w:t>
      </w:r>
      <w:r>
        <w:t>—</w:t>
      </w:r>
      <w:r w:rsidRPr="001B2D6D">
        <w:t xml:space="preserve">with those on the ground wanting to deliver on those aspirations, alongside, of course, </w:t>
      </w:r>
      <w:r w:rsidRPr="001B2D6D">
        <w:t>making a living</w:t>
      </w:r>
      <w:r>
        <w:t xml:space="preserve"> and</w:t>
      </w:r>
      <w:r w:rsidRPr="001B2D6D">
        <w:t xml:space="preserve"> </w:t>
      </w:r>
      <w:r>
        <w:t xml:space="preserve">living, </w:t>
      </w:r>
      <w:r w:rsidRPr="001B2D6D">
        <w:t>working and recreating in rural Scotland and beyond.</w:t>
      </w:r>
    </w:p>
    <w:p w:rsidR="008A3B81" w:rsidP="008A3B81">
      <w:pPr>
        <w:pStyle w:val="Answer"/>
      </w:pPr>
      <w:r>
        <w:t xml:space="preserve">I start </w:t>
      </w:r>
      <w:r w:rsidRPr="001B2D6D">
        <w:t>by noting that</w:t>
      </w:r>
      <w:r>
        <w:t>,</w:t>
      </w:r>
      <w:r w:rsidRPr="001B2D6D">
        <w:t xml:space="preserve"> because</w:t>
      </w:r>
      <w:r>
        <w:t>,</w:t>
      </w:r>
      <w:r w:rsidRPr="001B2D6D">
        <w:t xml:space="preserve"> right now</w:t>
      </w:r>
      <w:r>
        <w:t>,</w:t>
      </w:r>
      <w:r w:rsidRPr="001B2D6D">
        <w:t xml:space="preserve"> the Scottish, UK and European perspectives</w:t>
      </w:r>
      <w:r>
        <w:t>—</w:t>
      </w:r>
      <w:r w:rsidRPr="001B2D6D">
        <w:t>and</w:t>
      </w:r>
      <w:r>
        <w:t xml:space="preserve"> t</w:t>
      </w:r>
      <w:r w:rsidRPr="001B2D6D">
        <w:t>he global one, I suggest</w:t>
      </w:r>
      <w:r>
        <w:t xml:space="preserve">—are </w:t>
      </w:r>
      <w:r w:rsidRPr="001B2D6D">
        <w:t>looking forward</w:t>
      </w:r>
      <w:r>
        <w:t>s</w:t>
      </w:r>
      <w:r w:rsidRPr="001B2D6D">
        <w:t xml:space="preserve"> </w:t>
      </w:r>
      <w:r>
        <w:t xml:space="preserve">on </w:t>
      </w:r>
      <w:r w:rsidRPr="001B2D6D">
        <w:t xml:space="preserve">how land use and its changes </w:t>
      </w:r>
      <w:r w:rsidR="00971B90">
        <w:t>will</w:t>
      </w:r>
      <w:r w:rsidRPr="001B2D6D">
        <w:t xml:space="preserve"> deliver on mitigating climate change, adapting to change, protecting and enhancing biodiversity, and thinking about timelines, which are quite short</w:t>
      </w:r>
      <w:r>
        <w:t>,</w:t>
      </w:r>
      <w:r w:rsidRPr="001B2D6D">
        <w:t xml:space="preserve"> to 30 years </w:t>
      </w:r>
      <w:r>
        <w:t xml:space="preserve">hence </w:t>
      </w:r>
      <w:r w:rsidRPr="001B2D6D">
        <w:t>o</w:t>
      </w:r>
      <w:r>
        <w:t>r</w:t>
      </w:r>
      <w:r w:rsidRPr="001B2D6D">
        <w:t xml:space="preserve"> nearby, and the trajectories of change needing to be quicker.</w:t>
      </w:r>
    </w:p>
    <w:p w:rsidR="008A3B81" w:rsidP="008A3B81">
      <w:pPr>
        <w:pStyle w:val="Answer"/>
      </w:pPr>
      <w:r>
        <w:t>T</w:t>
      </w:r>
      <w:r w:rsidRPr="001B2D6D">
        <w:t>herefore</w:t>
      </w:r>
      <w:r>
        <w:t>,</w:t>
      </w:r>
      <w:r w:rsidRPr="001B2D6D">
        <w:t xml:space="preserve"> the link </w:t>
      </w:r>
      <w:r>
        <w:t xml:space="preserve">that I would like to make is </w:t>
      </w:r>
      <w:r w:rsidRPr="001B2D6D">
        <w:t xml:space="preserve">the research </w:t>
      </w:r>
      <w:r>
        <w:t xml:space="preserve">that </w:t>
      </w:r>
      <w:r w:rsidRPr="001B2D6D">
        <w:t>we are doing on attitudes and motivations of people’s perspectives on change going on around them</w:t>
      </w:r>
      <w:r>
        <w:t>—r</w:t>
      </w:r>
      <w:r w:rsidRPr="001B2D6D">
        <w:t>enewable</w:t>
      </w:r>
      <w:r>
        <w:t xml:space="preserve"> </w:t>
      </w:r>
      <w:r w:rsidRPr="001B2D6D">
        <w:t xml:space="preserve">energy, </w:t>
      </w:r>
      <w:r>
        <w:t>afforestation,</w:t>
      </w:r>
      <w:r w:rsidRPr="001B2D6D">
        <w:t xml:space="preserve"> </w:t>
      </w:r>
      <w:r>
        <w:t xml:space="preserve">peatland </w:t>
      </w:r>
      <w:r w:rsidRPr="001B2D6D">
        <w:t>restoration</w:t>
      </w:r>
      <w:r>
        <w:t>—</w:t>
      </w:r>
      <w:r w:rsidRPr="001B2D6D">
        <w:t>and</w:t>
      </w:r>
      <w:r>
        <w:t xml:space="preserve"> </w:t>
      </w:r>
      <w:r w:rsidRPr="001B2D6D">
        <w:t xml:space="preserve">the understanding of those changes, the appreciation and the benefits of them, but also the fears </w:t>
      </w:r>
      <w:r>
        <w:t xml:space="preserve">or </w:t>
      </w:r>
      <w:r w:rsidRPr="001B2D6D">
        <w:t>uncertainties that that raises in some communities</w:t>
      </w:r>
      <w:r>
        <w:t>,</w:t>
      </w:r>
      <w:r w:rsidRPr="001B2D6D">
        <w:t xml:space="preserve"> </w:t>
      </w:r>
      <w:r>
        <w:t xml:space="preserve">including </w:t>
      </w:r>
      <w:r w:rsidRPr="001B2D6D">
        <w:t xml:space="preserve">rural </w:t>
      </w:r>
      <w:r>
        <w:t>ones</w:t>
      </w:r>
      <w:r w:rsidRPr="001B2D6D">
        <w:t xml:space="preserve">, with respect to some areas helping to deliver to the benefit of others </w:t>
      </w:r>
      <w:r>
        <w:t>t</w:t>
      </w:r>
      <w:r w:rsidRPr="001B2D6D">
        <w:t>hat may not be quite so evident to themselves locally.</w:t>
      </w:r>
    </w:p>
    <w:p w:rsidR="008A3B81" w:rsidRPr="001B2D6D" w:rsidP="008A3B81">
      <w:pPr>
        <w:pStyle w:val="Answer"/>
      </w:pPr>
      <w:r>
        <w:t xml:space="preserve">It </w:t>
      </w:r>
      <w:r w:rsidRPr="001B2D6D">
        <w:t>is the link between change</w:t>
      </w:r>
      <w:r>
        <w:t>,</w:t>
      </w:r>
      <w:r w:rsidRPr="001B2D6D">
        <w:t xml:space="preserve"> place and people, which is where some of our research is directing. </w:t>
      </w:r>
      <w:r>
        <w:t>T</w:t>
      </w:r>
      <w:r w:rsidRPr="001B2D6D">
        <w:t xml:space="preserve">hat sets the framework for </w:t>
      </w:r>
      <w:r>
        <w:t xml:space="preserve">our </w:t>
      </w:r>
      <w:r w:rsidRPr="001B2D6D">
        <w:t xml:space="preserve">thinking about the </w:t>
      </w:r>
      <w:r>
        <w:t xml:space="preserve">land use </w:t>
      </w:r>
      <w:r w:rsidRPr="001B2D6D">
        <w:t>strategy, what it delivers</w:t>
      </w:r>
      <w:r>
        <w:t>,</w:t>
      </w:r>
      <w:r w:rsidRPr="001B2D6D">
        <w:t xml:space="preserve"> and what land use change has to offer and needs to deliver going forward.</w:t>
      </w:r>
    </w:p>
    <w:p w:rsidR="008A3B81" w:rsidRPr="001B2D6D" w:rsidP="008A3B81">
      <w:pPr>
        <w:pStyle w:val="Answer"/>
      </w:pPr>
      <w:r w:rsidRPr="000E3D08">
        <w:rPr>
          <w:b/>
          <w:i/>
        </w:rPr>
        <w:t>Hamish Trench:</w:t>
      </w:r>
      <w:r>
        <w:t xml:space="preserve"> </w:t>
      </w:r>
      <w:r w:rsidRPr="001B2D6D">
        <w:t xml:space="preserve">Just to add </w:t>
      </w:r>
      <w:r w:rsidR="00971B90">
        <w:t>briefly</w:t>
      </w:r>
      <w:r w:rsidRPr="001B2D6D" w:rsidR="00971B90">
        <w:t xml:space="preserve"> </w:t>
      </w:r>
      <w:r w:rsidRPr="001B2D6D">
        <w:t xml:space="preserve">to David’s points about change, one of the things we see is </w:t>
      </w:r>
      <w:r>
        <w:t xml:space="preserve">that </w:t>
      </w:r>
      <w:r w:rsidRPr="001B2D6D">
        <w:t>net zero is clearly upping the pace and scale of land use change</w:t>
      </w:r>
      <w:r>
        <w:t>,</w:t>
      </w:r>
      <w:r w:rsidRPr="001B2D6D">
        <w:t xml:space="preserve"> and carrying public confidence through that is</w:t>
      </w:r>
      <w:r>
        <w:t xml:space="preserve"> </w:t>
      </w:r>
      <w:r w:rsidRPr="001B2D6D">
        <w:t>increasingly important, because we are seeing conflicts in terms of land use choices play out, particularly</w:t>
      </w:r>
      <w:r>
        <w:t>,</w:t>
      </w:r>
      <w:r w:rsidRPr="001B2D6D">
        <w:t xml:space="preserve"> for example, in </w:t>
      </w:r>
      <w:r>
        <w:t xml:space="preserve">woodland </w:t>
      </w:r>
      <w:r w:rsidRPr="001B2D6D">
        <w:t>expansion and farming</w:t>
      </w:r>
      <w:r>
        <w:t>,</w:t>
      </w:r>
      <w:r w:rsidRPr="001B2D6D">
        <w:t xml:space="preserve"> </w:t>
      </w:r>
      <w:r>
        <w:t xml:space="preserve">which are </w:t>
      </w:r>
      <w:r w:rsidRPr="001B2D6D">
        <w:t xml:space="preserve">an obvious current </w:t>
      </w:r>
      <w:r>
        <w:t xml:space="preserve">live </w:t>
      </w:r>
      <w:r w:rsidRPr="001B2D6D">
        <w:t xml:space="preserve">example. </w:t>
      </w:r>
      <w:r>
        <w:t>T</w:t>
      </w:r>
      <w:r w:rsidRPr="001B2D6D">
        <w:t>he expectations for greater accountability and transparency in the way that the governance structures handle</w:t>
      </w:r>
      <w:r>
        <w:t xml:space="preserve"> t</w:t>
      </w:r>
      <w:r w:rsidRPr="001B2D6D">
        <w:t>hese choices are just rising and rising at the moment.</w:t>
      </w:r>
    </w:p>
    <w:p w:rsidR="008A3B81" w:rsidRPr="001B2D6D" w:rsidP="008A3B81">
      <w:pPr>
        <w:pStyle w:val="Question"/>
      </w:pPr>
      <w:r w:rsidRPr="006D4137">
        <w:rPr>
          <w:b/>
        </w:rPr>
        <w:t>Lord Grantchester:</w:t>
      </w:r>
      <w:r>
        <w:t xml:space="preserve"> I am </w:t>
      </w:r>
      <w:r w:rsidRPr="001B2D6D">
        <w:t xml:space="preserve">interested in that last answer regarding accelerating land use for net zero, but how does the Scottish approach to land use integrate and support wider </w:t>
      </w:r>
      <w:r>
        <w:t>g</w:t>
      </w:r>
      <w:r w:rsidRPr="001B2D6D">
        <w:t>overnment targets around tackling climate change</w:t>
      </w:r>
      <w:r>
        <w:t>,</w:t>
      </w:r>
      <w:r w:rsidRPr="001B2D6D">
        <w:t xml:space="preserve"> </w:t>
      </w:r>
      <w:r>
        <w:t>n</w:t>
      </w:r>
      <w:r w:rsidRPr="001B2D6D">
        <w:t xml:space="preserve">et </w:t>
      </w:r>
      <w:r>
        <w:t>z</w:t>
      </w:r>
      <w:r w:rsidRPr="001B2D6D">
        <w:t>ero, biodiversity and nature restoration? What lessons have been learned?</w:t>
      </w:r>
    </w:p>
    <w:p w:rsidR="008A3B81" w:rsidP="008A3B81">
      <w:pPr>
        <w:pStyle w:val="Answer"/>
      </w:pPr>
      <w:r w:rsidRPr="000E3D08">
        <w:rPr>
          <w:b/>
          <w:i/>
        </w:rPr>
        <w:t>David Miller:</w:t>
      </w:r>
      <w:r>
        <w:t xml:space="preserve"> F</w:t>
      </w:r>
      <w:r w:rsidRPr="001B2D6D">
        <w:t>rom my perspective</w:t>
      </w:r>
      <w:r>
        <w:t>,</w:t>
      </w:r>
      <w:r w:rsidRPr="001B2D6D">
        <w:t xml:space="preserve"> the Scottish approach is one </w:t>
      </w:r>
      <w:r>
        <w:t xml:space="preserve">that </w:t>
      </w:r>
      <w:r w:rsidRPr="001B2D6D">
        <w:t xml:space="preserve">is very closely connecting to delivery of land use change </w:t>
      </w:r>
      <w:r>
        <w:t>o</w:t>
      </w:r>
      <w:r w:rsidRPr="001B2D6D">
        <w:t xml:space="preserve">n the </w:t>
      </w:r>
      <w:r>
        <w:t>c</w:t>
      </w:r>
      <w:r w:rsidRPr="001B2D6D">
        <w:t xml:space="preserve">limate </w:t>
      </w:r>
      <w:r>
        <w:t>c</w:t>
      </w:r>
      <w:r w:rsidRPr="001B2D6D">
        <w:t xml:space="preserve">hange </w:t>
      </w:r>
      <w:r>
        <w:t>and n</w:t>
      </w:r>
      <w:r w:rsidRPr="001B2D6D">
        <w:t>et</w:t>
      </w:r>
      <w:r>
        <w:t>-z</w:t>
      </w:r>
      <w:r w:rsidRPr="001B2D6D">
        <w:t>ero topics</w:t>
      </w:r>
      <w:r>
        <w:t>.</w:t>
      </w:r>
      <w:r w:rsidRPr="001B2D6D">
        <w:t xml:space="preserve"> </w:t>
      </w:r>
      <w:r>
        <w:t>T</w:t>
      </w:r>
      <w:r w:rsidRPr="001B2D6D">
        <w:t xml:space="preserve">he </w:t>
      </w:r>
      <w:r>
        <w:t xml:space="preserve">forestry strategy, </w:t>
      </w:r>
      <w:r w:rsidRPr="001B2D6D">
        <w:t xml:space="preserve">and the history of the </w:t>
      </w:r>
      <w:r>
        <w:t xml:space="preserve">forestry strategies </w:t>
      </w:r>
      <w:r w:rsidRPr="001B2D6D">
        <w:t>and their ambitions for about the last 30 years</w:t>
      </w:r>
      <w:r>
        <w:t>,</w:t>
      </w:r>
      <w:r w:rsidRPr="001B2D6D">
        <w:t xml:space="preserve"> has been pointing broadly in </w:t>
      </w:r>
      <w:r>
        <w:t xml:space="preserve">the same </w:t>
      </w:r>
      <w:r w:rsidRPr="001B2D6D">
        <w:t>direction</w:t>
      </w:r>
      <w:r>
        <w:t xml:space="preserve">. </w:t>
      </w:r>
    </w:p>
    <w:p w:rsidR="008A3B81" w:rsidRPr="001B2D6D" w:rsidP="008A3B81">
      <w:pPr>
        <w:pStyle w:val="Answer"/>
      </w:pPr>
      <w:r>
        <w:t xml:space="preserve">The </w:t>
      </w:r>
      <w:r w:rsidRPr="001B2D6D">
        <w:t xml:space="preserve">clarity of ambition is very clear and the mechanisms are becoming in place. </w:t>
      </w:r>
      <w:r>
        <w:t>Peatland ACTION has been</w:t>
      </w:r>
      <w:r w:rsidRPr="001B2D6D">
        <w:t xml:space="preserve"> very successful, I suggest, in helping deliver on p</w:t>
      </w:r>
      <w:r>
        <w:t>ea</w:t>
      </w:r>
      <w:r w:rsidRPr="001B2D6D">
        <w:t xml:space="preserve">tland restoration. Max </w:t>
      </w:r>
      <w:r>
        <w:t xml:space="preserve">has </w:t>
      </w:r>
      <w:r w:rsidRPr="001B2D6D">
        <w:t>referred to some of the program</w:t>
      </w:r>
      <w:r>
        <w:t>me</w:t>
      </w:r>
      <w:r w:rsidRPr="001B2D6D">
        <w:t>s linking to woodland</w:t>
      </w:r>
      <w:r>
        <w:t>.</w:t>
      </w:r>
      <w:r w:rsidRPr="001B2D6D">
        <w:t xml:space="preserve"> </w:t>
      </w:r>
      <w:r>
        <w:t xml:space="preserve">It goes </w:t>
      </w:r>
      <w:r w:rsidRPr="001B2D6D">
        <w:t xml:space="preserve">back to </w:t>
      </w:r>
      <w:r>
        <w:t xml:space="preserve">Hamish’s comment that </w:t>
      </w:r>
      <w:r w:rsidRPr="001B2D6D">
        <w:t>bringing people along with it is the key thing</w:t>
      </w:r>
      <w:r>
        <w:t>.</w:t>
      </w:r>
      <w:r w:rsidRPr="001B2D6D">
        <w:t xml:space="preserve"> </w:t>
      </w:r>
      <w:r>
        <w:t>T</w:t>
      </w:r>
      <w:r w:rsidRPr="001B2D6D">
        <w:t xml:space="preserve">he coherence in policies through the </w:t>
      </w:r>
      <w:r>
        <w:t xml:space="preserve">land use </w:t>
      </w:r>
      <w:r w:rsidRPr="001B2D6D">
        <w:t xml:space="preserve">strategy and its connections with the others is probably quite high, but it is not necessarily entirely obvious to all the </w:t>
      </w:r>
      <w:r w:rsidRPr="001B2D6D">
        <w:t>actors as to what the relationships are between what they do and how the bigger picture o</w:t>
      </w:r>
      <w:r>
        <w:t>r</w:t>
      </w:r>
      <w:r w:rsidRPr="001B2D6D">
        <w:t xml:space="preserve"> aspiration is reali</w:t>
      </w:r>
      <w:r>
        <w:t>s</w:t>
      </w:r>
      <w:r w:rsidRPr="001B2D6D">
        <w:t>ed.</w:t>
      </w:r>
    </w:p>
    <w:p w:rsidR="008A3B81" w:rsidP="008A3B81">
      <w:pPr>
        <w:pStyle w:val="Answer"/>
      </w:pPr>
      <w:r w:rsidRPr="000E3D08">
        <w:rPr>
          <w:b/>
          <w:i/>
        </w:rPr>
        <w:t>Hamish Trench:</w:t>
      </w:r>
      <w:r>
        <w:t xml:space="preserve"> </w:t>
      </w:r>
      <w:r w:rsidRPr="001B2D6D">
        <w:t xml:space="preserve">I agree with David. The policy direction </w:t>
      </w:r>
      <w:r>
        <w:t xml:space="preserve">in Scotland </w:t>
      </w:r>
      <w:r w:rsidRPr="001B2D6D">
        <w:t>is really clear for net zero and climate</w:t>
      </w:r>
      <w:r>
        <w:t>,</w:t>
      </w:r>
      <w:r w:rsidRPr="001B2D6D">
        <w:t xml:space="preserve"> and woodland creation and </w:t>
      </w:r>
      <w:r>
        <w:t xml:space="preserve">peatland restoration </w:t>
      </w:r>
      <w:r w:rsidRPr="001B2D6D">
        <w:t xml:space="preserve">are a success. </w:t>
      </w:r>
      <w:r>
        <w:t>W</w:t>
      </w:r>
      <w:r w:rsidRPr="001B2D6D">
        <w:t>e are seeing about 10</w:t>
      </w:r>
      <w:r>
        <w:t>,</w:t>
      </w:r>
      <w:r w:rsidRPr="001B2D6D">
        <w:t xml:space="preserve">000 hectares </w:t>
      </w:r>
      <w:r>
        <w:t xml:space="preserve">a year </w:t>
      </w:r>
      <w:r w:rsidRPr="001B2D6D">
        <w:t xml:space="preserve">of new woodland being created. </w:t>
      </w:r>
      <w:r>
        <w:t xml:space="preserve">On peatland </w:t>
      </w:r>
      <w:r w:rsidRPr="001B2D6D">
        <w:t>restoration</w:t>
      </w:r>
      <w:r>
        <w:t>,</w:t>
      </w:r>
      <w:r w:rsidRPr="001B2D6D">
        <w:t xml:space="preserve"> </w:t>
      </w:r>
      <w:r>
        <w:t xml:space="preserve">it </w:t>
      </w:r>
      <w:r w:rsidRPr="001B2D6D">
        <w:t>is quite hard to keep up with the demand from landowners for restoration at the moment</w:t>
      </w:r>
      <w:r>
        <w:t>.</w:t>
      </w:r>
      <w:r w:rsidRPr="001B2D6D">
        <w:t xml:space="preserve"> </w:t>
      </w:r>
      <w:r>
        <w:t>O</w:t>
      </w:r>
      <w:r w:rsidRPr="001B2D6D">
        <w:t xml:space="preserve">ne of the big new areas is the Scottish Government embracing private finance </w:t>
      </w:r>
      <w:r>
        <w:t xml:space="preserve">in </w:t>
      </w:r>
      <w:r w:rsidRPr="001B2D6D">
        <w:t>natural capital, and being very active in seeking to develop new natural capital markets, but with a focus on responsible investment.</w:t>
      </w:r>
    </w:p>
    <w:p w:rsidR="008A3B81" w:rsidRPr="001B2D6D" w:rsidP="008A3B81">
      <w:pPr>
        <w:pStyle w:val="Answer"/>
      </w:pPr>
      <w:r>
        <w:t xml:space="preserve">Again, </w:t>
      </w:r>
      <w:r w:rsidRPr="001B2D6D">
        <w:t xml:space="preserve">just to come back to some of the risks, </w:t>
      </w:r>
      <w:r>
        <w:t xml:space="preserve">in </w:t>
      </w:r>
      <w:r w:rsidRPr="001B2D6D">
        <w:t xml:space="preserve">Scotland we are very aware at the moment of the just transition risks in terms of the new investment coming in behind the climate objectives </w:t>
      </w:r>
      <w:r>
        <w:t xml:space="preserve">on </w:t>
      </w:r>
      <w:r w:rsidRPr="001B2D6D">
        <w:t>land use</w:t>
      </w:r>
      <w:r>
        <w:t>.</w:t>
      </w:r>
      <w:r w:rsidRPr="001B2D6D">
        <w:t xml:space="preserve"> </w:t>
      </w:r>
      <w:r>
        <w:t>C</w:t>
      </w:r>
      <w:r w:rsidRPr="001B2D6D">
        <w:t>ertainly</w:t>
      </w:r>
      <w:r>
        <w:t>,</w:t>
      </w:r>
      <w:r w:rsidRPr="001B2D6D">
        <w:t xml:space="preserve"> for us at the </w:t>
      </w:r>
      <w:r>
        <w:t>c</w:t>
      </w:r>
      <w:r w:rsidRPr="001B2D6D">
        <w:t>ommission</w:t>
      </w:r>
      <w:r>
        <w:t>,</w:t>
      </w:r>
      <w:r w:rsidRPr="001B2D6D">
        <w:t xml:space="preserve"> a very current focus of advice for </w:t>
      </w:r>
      <w:r>
        <w:t>g</w:t>
      </w:r>
      <w:r w:rsidRPr="001B2D6D">
        <w:t>overnment is how to manage some of the risks of a significant amount of private finance coming into Scotland</w:t>
      </w:r>
      <w:r>
        <w:t>’s</w:t>
      </w:r>
      <w:r w:rsidRPr="001B2D6D">
        <w:t xml:space="preserve"> </w:t>
      </w:r>
      <w:r>
        <w:t xml:space="preserve">land </w:t>
      </w:r>
      <w:r w:rsidRPr="001B2D6D">
        <w:t>use</w:t>
      </w:r>
      <w:r>
        <w:t>,</w:t>
      </w:r>
      <w:r w:rsidRPr="001B2D6D">
        <w:t xml:space="preserve"> </w:t>
      </w:r>
      <w:r>
        <w:t xml:space="preserve">in terms of </w:t>
      </w:r>
      <w:r w:rsidRPr="001B2D6D">
        <w:t>where the benefits flow and how they are directed at the end of the day.</w:t>
      </w:r>
    </w:p>
    <w:p w:rsidR="008A3B81" w:rsidP="008A3B81">
      <w:pPr>
        <w:pStyle w:val="Remark"/>
      </w:pPr>
      <w:r w:rsidRPr="00E41497">
        <w:rPr>
          <w:b/>
        </w:rPr>
        <w:t>Lord Grantchester:</w:t>
      </w:r>
      <w:r>
        <w:t xml:space="preserve"> In terms of specific </w:t>
      </w:r>
      <w:r w:rsidRPr="001B2D6D">
        <w:t xml:space="preserve">technologies and alternatives in terms of delivering </w:t>
      </w:r>
      <w:r>
        <w:t>n</w:t>
      </w:r>
      <w:r w:rsidRPr="001B2D6D">
        <w:t>et zero into different areas, how is that decided</w:t>
      </w:r>
      <w:r>
        <w:t>? I</w:t>
      </w:r>
      <w:r w:rsidRPr="001B2D6D">
        <w:t>s there some overarching infrastructure outlook for development purposes that has an influence here</w:t>
      </w:r>
      <w:r>
        <w:t>?</w:t>
      </w:r>
      <w:r w:rsidRPr="001B2D6D">
        <w:t xml:space="preserve"> How does that work with policy direction </w:t>
      </w:r>
      <w:r>
        <w:t xml:space="preserve">while </w:t>
      </w:r>
      <w:r w:rsidRPr="001B2D6D">
        <w:t xml:space="preserve">making firm decisions and choices </w:t>
      </w:r>
      <w:r>
        <w:t xml:space="preserve">for </w:t>
      </w:r>
      <w:r w:rsidRPr="001B2D6D">
        <w:t xml:space="preserve">how a </w:t>
      </w:r>
      <w:r>
        <w:t xml:space="preserve">specific </w:t>
      </w:r>
      <w:r w:rsidRPr="001B2D6D">
        <w:t xml:space="preserve">technology or application for </w:t>
      </w:r>
      <w:r>
        <w:t>net z</w:t>
      </w:r>
      <w:r w:rsidRPr="001B2D6D">
        <w:t>ero is achieved</w:t>
      </w:r>
      <w:r>
        <w:t>?</w:t>
      </w:r>
    </w:p>
    <w:p w:rsidR="008A3B81" w:rsidP="008A3B81">
      <w:pPr>
        <w:pStyle w:val="Answer"/>
      </w:pPr>
      <w:r w:rsidRPr="000E3D08">
        <w:rPr>
          <w:b/>
          <w:i/>
        </w:rPr>
        <w:t>David Miller:</w:t>
      </w:r>
      <w:r>
        <w:t xml:space="preserve"> T</w:t>
      </w:r>
      <w:r w:rsidRPr="001B2D6D">
        <w:t xml:space="preserve">here </w:t>
      </w:r>
      <w:r>
        <w:t xml:space="preserve">are </w:t>
      </w:r>
      <w:r w:rsidRPr="001B2D6D">
        <w:t xml:space="preserve">some really interesting developments in the technologies about which we are just </w:t>
      </w:r>
      <w:r>
        <w:t>asked there</w:t>
      </w:r>
      <w:r w:rsidRPr="001B2D6D">
        <w:t>.</w:t>
      </w:r>
      <w:r>
        <w:t xml:space="preserve"> The internet of things, which </w:t>
      </w:r>
      <w:r w:rsidRPr="001B2D6D">
        <w:t xml:space="preserve">is a phrase that many will have </w:t>
      </w:r>
      <w:r>
        <w:t xml:space="preserve">heard of </w:t>
      </w:r>
      <w:r w:rsidRPr="001B2D6D">
        <w:t xml:space="preserve">in different contexts, </w:t>
      </w:r>
      <w:r>
        <w:t xml:space="preserve">is </w:t>
      </w:r>
      <w:r w:rsidRPr="001B2D6D">
        <w:t>being deployed in agriculture and forestry, and broader land use</w:t>
      </w:r>
      <w:r>
        <w:t>,</w:t>
      </w:r>
      <w:r w:rsidRPr="001B2D6D">
        <w:t xml:space="preserve"> monitoring carbon emissions </w:t>
      </w:r>
      <w:r>
        <w:t xml:space="preserve">in real time </w:t>
      </w:r>
      <w:r w:rsidRPr="001B2D6D">
        <w:t>from soils and aggregated up from farms</w:t>
      </w:r>
      <w:r>
        <w:t>.</w:t>
      </w:r>
      <w:r w:rsidRPr="001B2D6D">
        <w:t xml:space="preserve"> </w:t>
      </w:r>
      <w:r>
        <w:t>A</w:t>
      </w:r>
      <w:r w:rsidRPr="001B2D6D">
        <w:t xml:space="preserve">lthough this is largely still in implementation </w:t>
      </w:r>
      <w:r>
        <w:t xml:space="preserve">phase, </w:t>
      </w:r>
      <w:r w:rsidRPr="001B2D6D">
        <w:t xml:space="preserve">but really being tested, it is true to say that the direction of travel here is consistent with what we refer to as open </w:t>
      </w:r>
      <w:r>
        <w:t xml:space="preserve">science </w:t>
      </w:r>
      <w:r w:rsidRPr="001B2D6D">
        <w:t>and open data</w:t>
      </w:r>
      <w:r>
        <w:t>—</w:t>
      </w:r>
      <w:r w:rsidRPr="001B2D6D">
        <w:t>monitoring and measurement</w:t>
      </w:r>
      <w:r>
        <w:t>,</w:t>
      </w:r>
      <w:r w:rsidRPr="001B2D6D">
        <w:t xml:space="preserve"> voluntarily or compulsor</w:t>
      </w:r>
      <w:r>
        <w:t>il</w:t>
      </w:r>
      <w:r w:rsidRPr="001B2D6D">
        <w:t xml:space="preserve">y, </w:t>
      </w:r>
      <w:r>
        <w:t xml:space="preserve">and </w:t>
      </w:r>
      <w:r w:rsidRPr="001B2D6D">
        <w:t xml:space="preserve">making more information available </w:t>
      </w:r>
      <w:r>
        <w:t xml:space="preserve">on </w:t>
      </w:r>
      <w:r w:rsidRPr="001B2D6D">
        <w:t>what changes are taking place.</w:t>
      </w:r>
    </w:p>
    <w:p w:rsidR="008A3B81" w:rsidP="008A3B81">
      <w:pPr>
        <w:pStyle w:val="Answer"/>
      </w:pPr>
      <w:r>
        <w:t xml:space="preserve">One </w:t>
      </w:r>
      <w:r w:rsidRPr="001B2D6D">
        <w:t>of the hardest to recogni</w:t>
      </w:r>
      <w:r>
        <w:t>s</w:t>
      </w:r>
      <w:r w:rsidRPr="001B2D6D">
        <w:t>e is greenhouse gas emissions. It is easier to see trees or going to an electric car, but it is less easy to understand what the translation is into reductions in greenhouse gas emissions</w:t>
      </w:r>
      <w:r>
        <w:t>.</w:t>
      </w:r>
      <w:r w:rsidRPr="001B2D6D">
        <w:t xml:space="preserve"> </w:t>
      </w:r>
      <w:r>
        <w:t>T</w:t>
      </w:r>
      <w:r w:rsidRPr="001B2D6D">
        <w:t xml:space="preserve">he deployment of sensors across our landscape </w:t>
      </w:r>
      <w:r>
        <w:t>in very u</w:t>
      </w:r>
      <w:r w:rsidRPr="001B2D6D">
        <w:t xml:space="preserve">nobtrusive </w:t>
      </w:r>
      <w:r>
        <w:t xml:space="preserve">ways </w:t>
      </w:r>
      <w:r w:rsidRPr="001B2D6D">
        <w:t xml:space="preserve">is one of the technologies </w:t>
      </w:r>
      <w:r>
        <w:t xml:space="preserve">that </w:t>
      </w:r>
      <w:r w:rsidRPr="001B2D6D">
        <w:t xml:space="preserve">is here </w:t>
      </w:r>
      <w:r>
        <w:t xml:space="preserve">and </w:t>
      </w:r>
      <w:r w:rsidRPr="001B2D6D">
        <w:t>now and being deployed</w:t>
      </w:r>
      <w:r>
        <w:t xml:space="preserve"> large-scale</w:t>
      </w:r>
      <w:r w:rsidRPr="001B2D6D">
        <w:t>.</w:t>
      </w:r>
      <w:r>
        <w:t xml:space="preserve"> The </w:t>
      </w:r>
      <w:r w:rsidRPr="001B2D6D">
        <w:t xml:space="preserve">Scottish Government’s new approach to encouraging farmers to monitor and report on carbon </w:t>
      </w:r>
      <w:r>
        <w:t xml:space="preserve">in </w:t>
      </w:r>
      <w:r w:rsidRPr="001B2D6D">
        <w:t>soils is one of the initiatives</w:t>
      </w:r>
      <w:r>
        <w:t>.</w:t>
      </w:r>
      <w:r w:rsidRPr="001B2D6D">
        <w:t xml:space="preserve"> </w:t>
      </w:r>
      <w:r>
        <w:t xml:space="preserve">That is </w:t>
      </w:r>
      <w:r w:rsidRPr="001B2D6D">
        <w:t>going to be seen in large measure over large areas, and will become just as commonplace</w:t>
      </w:r>
      <w:r>
        <w:t xml:space="preserve"> as</w:t>
      </w:r>
      <w:r w:rsidRPr="001B2D6D">
        <w:t xml:space="preserve"> having your mobile phone or your smartwatch reporting on environmental change as well.</w:t>
      </w:r>
    </w:p>
    <w:p w:rsidR="008A3B81" w:rsidP="008A3B81">
      <w:pPr>
        <w:pStyle w:val="Question"/>
      </w:pPr>
      <w:r w:rsidRPr="00EB6ADC">
        <w:rPr>
          <w:b/>
        </w:rPr>
        <w:t>Baroness Mallalieu:</w:t>
      </w:r>
      <w:r>
        <w:t xml:space="preserve"> Scotland has some years’ experience now of </w:t>
      </w:r>
      <w:r w:rsidRPr="001B2D6D">
        <w:t>having a land use strategy. From what each of you have said, it seems to me that you have concentrated on advice</w:t>
      </w:r>
      <w:r>
        <w:t>,</w:t>
      </w:r>
      <w:r w:rsidRPr="001B2D6D">
        <w:t xml:space="preserve"> guidance and research rather than being </w:t>
      </w:r>
      <w:r w:rsidRPr="001B2D6D">
        <w:t>prescriptive</w:t>
      </w:r>
      <w:r>
        <w:t>,</w:t>
      </w:r>
      <w:r w:rsidRPr="001B2D6D">
        <w:t xml:space="preserve"> and </w:t>
      </w:r>
      <w:r>
        <w:t xml:space="preserve">are </w:t>
      </w:r>
      <w:r w:rsidRPr="001B2D6D">
        <w:t xml:space="preserve">not as yet operating on the level of resolving conflicts. </w:t>
      </w:r>
      <w:r>
        <w:t xml:space="preserve">I would </w:t>
      </w:r>
      <w:r w:rsidRPr="001B2D6D">
        <w:t xml:space="preserve">really like to know, probably first from David and Max, what their experience of working using the land use strategy has been. How valuable has it been? </w:t>
      </w:r>
      <w:r>
        <w:t xml:space="preserve">We </w:t>
      </w:r>
      <w:r w:rsidRPr="001B2D6D">
        <w:t>have had a little bit about research</w:t>
      </w:r>
      <w:r>
        <w:t xml:space="preserve"> </w:t>
      </w:r>
      <w:r w:rsidRPr="001B2D6D">
        <w:t>from David already</w:t>
      </w:r>
      <w:r>
        <w:t>.</w:t>
      </w:r>
      <w:r w:rsidRPr="001B2D6D">
        <w:t xml:space="preserve"> </w:t>
      </w:r>
      <w:r>
        <w:t>Also, w</w:t>
      </w:r>
      <w:r w:rsidRPr="001B2D6D">
        <w:t>hat are the key changes that took place between the first and the third strateg</w:t>
      </w:r>
      <w:r>
        <w:t xml:space="preserve">y, </w:t>
      </w:r>
      <w:r w:rsidRPr="001B2D6D">
        <w:t>and what was it that led to those changes being made?</w:t>
      </w:r>
    </w:p>
    <w:p w:rsidR="008A3B81" w:rsidRPr="001B2D6D" w:rsidP="008A3B81">
      <w:pPr>
        <w:pStyle w:val="Answer"/>
      </w:pPr>
      <w:r w:rsidRPr="000E3D08">
        <w:rPr>
          <w:b/>
          <w:i/>
        </w:rPr>
        <w:t>Max Hislop:</w:t>
      </w:r>
      <w:r>
        <w:t xml:space="preserve"> P</w:t>
      </w:r>
      <w:r w:rsidRPr="001B2D6D">
        <w:t xml:space="preserve">erhaps </w:t>
      </w:r>
      <w:r>
        <w:t xml:space="preserve">this is </w:t>
      </w:r>
      <w:r w:rsidRPr="001B2D6D">
        <w:t>not the best answer to start with, but I have to be honest and say that I do not use Scotland’s land use strategy on a day-to-day basis</w:t>
      </w:r>
      <w:r>
        <w:t>.</w:t>
      </w:r>
      <w:r w:rsidRPr="001B2D6D">
        <w:t xml:space="preserve"> It is not a document that I have direct access to. I could get access to it, but I do not feel the need for it</w:t>
      </w:r>
      <w:r>
        <w:t>.</w:t>
      </w:r>
      <w:r w:rsidRPr="001B2D6D">
        <w:t xml:space="preserve"> I suspect that it operates at a higher level than I do on a </w:t>
      </w:r>
      <w:r>
        <w:t xml:space="preserve">day-to-day </w:t>
      </w:r>
      <w:r w:rsidRPr="001B2D6D">
        <w:t>basis</w:t>
      </w:r>
      <w:r>
        <w:t>.</w:t>
      </w:r>
      <w:r w:rsidRPr="001B2D6D">
        <w:t xml:space="preserve"> </w:t>
      </w:r>
      <w:r>
        <w:t>I</w:t>
      </w:r>
      <w:r w:rsidRPr="001B2D6D">
        <w:t xml:space="preserve">t is possible that the land use strategy drives </w:t>
      </w:r>
      <w:r>
        <w:t xml:space="preserve">cogs that </w:t>
      </w:r>
      <w:r w:rsidRPr="001B2D6D">
        <w:t xml:space="preserve">affect what I do on a </w:t>
      </w:r>
      <w:r>
        <w:t xml:space="preserve">day-to-day </w:t>
      </w:r>
      <w:r w:rsidRPr="001B2D6D">
        <w:t xml:space="preserve">basis, but I do not interact with it directly </w:t>
      </w:r>
      <w:r>
        <w:t>on a day-to-day basis</w:t>
      </w:r>
      <w:r w:rsidRPr="001B2D6D">
        <w:t xml:space="preserve">. </w:t>
      </w:r>
      <w:r>
        <w:t>I a</w:t>
      </w:r>
      <w:r w:rsidRPr="001B2D6D">
        <w:t>m aware of it</w:t>
      </w:r>
      <w:r w:rsidR="0005367C">
        <w:t>,</w:t>
      </w:r>
      <w:r>
        <w:t xml:space="preserve"> but</w:t>
      </w:r>
      <w:r w:rsidRPr="001B2D6D">
        <w:t xml:space="preserve"> </w:t>
      </w:r>
      <w:r>
        <w:t xml:space="preserve">it </w:t>
      </w:r>
      <w:r w:rsidRPr="001B2D6D">
        <w:t xml:space="preserve">is not a document </w:t>
      </w:r>
      <w:r>
        <w:t xml:space="preserve">that </w:t>
      </w:r>
      <w:r w:rsidRPr="001B2D6D">
        <w:t>I use.</w:t>
      </w:r>
    </w:p>
    <w:p w:rsidR="008A3B81" w:rsidP="008A3B81">
      <w:pPr>
        <w:pStyle w:val="Answer"/>
      </w:pPr>
      <w:r w:rsidRPr="000E3D08">
        <w:rPr>
          <w:b/>
          <w:i/>
        </w:rPr>
        <w:t>David Miller:</w:t>
      </w:r>
      <w:r>
        <w:t xml:space="preserve"> As an institute, we were </w:t>
      </w:r>
      <w:r w:rsidRPr="001B2D6D">
        <w:t xml:space="preserve">involved in some of the </w:t>
      </w:r>
      <w:r>
        <w:t xml:space="preserve">preparatory </w:t>
      </w:r>
      <w:r w:rsidRPr="001B2D6D">
        <w:t xml:space="preserve">work for </w:t>
      </w:r>
      <w:r>
        <w:t xml:space="preserve">first </w:t>
      </w:r>
      <w:r w:rsidRPr="001B2D6D">
        <w:t>strategy and its summit in 2010, if I remember correctly</w:t>
      </w:r>
      <w:r>
        <w:t>.</w:t>
      </w:r>
      <w:r w:rsidRPr="001B2D6D">
        <w:t xml:space="preserve"> </w:t>
      </w:r>
      <w:r>
        <w:t>T</w:t>
      </w:r>
      <w:r w:rsidRPr="001B2D6D">
        <w:t xml:space="preserve">he research links with </w:t>
      </w:r>
      <w:r>
        <w:t xml:space="preserve">land use strategy one </w:t>
      </w:r>
      <w:r>
        <w:t>were</w:t>
      </w:r>
      <w:r>
        <w:t xml:space="preserve"> </w:t>
      </w:r>
      <w:r w:rsidRPr="001B2D6D">
        <w:t>very close and very tight</w:t>
      </w:r>
      <w:r>
        <w:t>.</w:t>
      </w:r>
      <w:r w:rsidRPr="001B2D6D">
        <w:t xml:space="preserve"> </w:t>
      </w:r>
      <w:r>
        <w:t>W</w:t>
      </w:r>
      <w:r w:rsidRPr="001B2D6D">
        <w:t xml:space="preserve">e can point to how </w:t>
      </w:r>
      <w:r>
        <w:t xml:space="preserve">land use strategy one </w:t>
      </w:r>
      <w:r w:rsidRPr="001B2D6D">
        <w:t xml:space="preserve">informed some of the activities </w:t>
      </w:r>
      <w:r>
        <w:t xml:space="preserve">that </w:t>
      </w:r>
      <w:r w:rsidRPr="001B2D6D">
        <w:t>are now coming to fruition.</w:t>
      </w:r>
    </w:p>
    <w:p w:rsidR="008A3B81" w:rsidP="008A3B81">
      <w:pPr>
        <w:pStyle w:val="Answer"/>
      </w:pPr>
      <w:r w:rsidRPr="001B2D6D">
        <w:t xml:space="preserve">I might say </w:t>
      </w:r>
      <w:r>
        <w:t>that</w:t>
      </w:r>
      <w:r w:rsidRPr="001B2D6D">
        <w:t xml:space="preserve"> land use strategy </w:t>
      </w:r>
      <w:r>
        <w:t xml:space="preserve">two </w:t>
      </w:r>
      <w:r w:rsidRPr="001B2D6D">
        <w:t>was probably a bit quieter</w:t>
      </w:r>
      <w:r>
        <w:t>—o</w:t>
      </w:r>
      <w:r w:rsidRPr="001B2D6D">
        <w:t>ther priorities may have superseded it</w:t>
      </w:r>
      <w:r>
        <w:t>—</w:t>
      </w:r>
      <w:r w:rsidRPr="001B2D6D">
        <w:t xml:space="preserve">but land use strategy three came along last year in the preparations and the lead-up to </w:t>
      </w:r>
      <w:r>
        <w:t xml:space="preserve">COP 26 </w:t>
      </w:r>
      <w:r w:rsidRPr="001B2D6D">
        <w:t xml:space="preserve">in Glasgow. </w:t>
      </w:r>
      <w:r>
        <w:t>T</w:t>
      </w:r>
      <w:r w:rsidRPr="001B2D6D">
        <w:t xml:space="preserve">he land use strategy and alignment with planning and </w:t>
      </w:r>
      <w:r>
        <w:t xml:space="preserve">what the </w:t>
      </w:r>
      <w:r w:rsidRPr="001B2D6D">
        <w:t xml:space="preserve">aspirations and delivery from </w:t>
      </w:r>
      <w:r>
        <w:t xml:space="preserve">COP 26 were </w:t>
      </w:r>
      <w:r w:rsidRPr="001B2D6D">
        <w:t xml:space="preserve">going to be </w:t>
      </w:r>
      <w:r>
        <w:t xml:space="preserve">are </w:t>
      </w:r>
      <w:r w:rsidRPr="001B2D6D">
        <w:t>tightly connected</w:t>
      </w:r>
      <w:r>
        <w:t>,</w:t>
      </w:r>
      <w:r w:rsidRPr="001B2D6D">
        <w:t xml:space="preserve"> and we see momentum developed as a consequence of that</w:t>
      </w:r>
      <w:r>
        <w:t>. T</w:t>
      </w:r>
      <w:r w:rsidRPr="001B2D6D">
        <w:t xml:space="preserve">he pilots of the regional land use partnerships probably are to the </w:t>
      </w:r>
      <w:r>
        <w:t xml:space="preserve">fore </w:t>
      </w:r>
      <w:r w:rsidRPr="001B2D6D">
        <w:t>in that</w:t>
      </w:r>
      <w:r>
        <w:t>.</w:t>
      </w:r>
      <w:r w:rsidRPr="001B2D6D">
        <w:t xml:space="preserve"> </w:t>
      </w:r>
      <w:r>
        <w:t xml:space="preserve">They </w:t>
      </w:r>
      <w:r w:rsidRPr="001B2D6D">
        <w:t xml:space="preserve">are only pilots, of course, </w:t>
      </w:r>
      <w:r>
        <w:t xml:space="preserve">so </w:t>
      </w:r>
      <w:r w:rsidRPr="001B2D6D">
        <w:t xml:space="preserve">they </w:t>
      </w:r>
      <w:r w:rsidR="00971B90">
        <w:t>will</w:t>
      </w:r>
      <w:r w:rsidRPr="001B2D6D">
        <w:t xml:space="preserve"> take their own </w:t>
      </w:r>
      <w:r>
        <w:t xml:space="preserve">routes </w:t>
      </w:r>
      <w:r w:rsidRPr="001B2D6D">
        <w:t>in the next year.</w:t>
      </w:r>
    </w:p>
    <w:p w:rsidR="008A3B81" w:rsidP="008A3B81">
      <w:pPr>
        <w:pStyle w:val="Answer"/>
      </w:pPr>
      <w:r>
        <w:t xml:space="preserve">I would point to </w:t>
      </w:r>
      <w:r w:rsidRPr="001B2D6D">
        <w:t>two things that link through your question, I hope, in my answer anyway. One is that the most significant thing</w:t>
      </w:r>
      <w:r>
        <w:t xml:space="preserve"> in the land use strategy one was</w:t>
      </w:r>
      <w:r w:rsidRPr="001B2D6D">
        <w:t xml:space="preserve"> the development of quite novel principles, as in the development of principles to do with land use, which</w:t>
      </w:r>
      <w:r>
        <w:t>,</w:t>
      </w:r>
      <w:r w:rsidRPr="001B2D6D">
        <w:t xml:space="preserve"> in itself</w:t>
      </w:r>
      <w:r>
        <w:t>,</w:t>
      </w:r>
      <w:r w:rsidRPr="001B2D6D">
        <w:t xml:space="preserve"> was a novelty</w:t>
      </w:r>
      <w:r>
        <w:t>.</w:t>
      </w:r>
      <w:r w:rsidRPr="001B2D6D">
        <w:t xml:space="preserve"> </w:t>
      </w:r>
      <w:r>
        <w:t>T</w:t>
      </w:r>
      <w:r w:rsidRPr="001B2D6D">
        <w:t>hose principles have been adopted or listened to.</w:t>
      </w:r>
      <w:r>
        <w:t xml:space="preserve"> </w:t>
      </w:r>
      <w:r w:rsidRPr="001B2D6D">
        <w:t xml:space="preserve">Officers from </w:t>
      </w:r>
      <w:r>
        <w:t xml:space="preserve">the </w:t>
      </w:r>
      <w:r w:rsidRPr="001B2D6D">
        <w:t xml:space="preserve">Scottish Government and </w:t>
      </w:r>
      <w:r>
        <w:t xml:space="preserve">their </w:t>
      </w:r>
      <w:r w:rsidRPr="001B2D6D">
        <w:t xml:space="preserve">agencies have been invited to speak in Northern Ireland, and that stimulated </w:t>
      </w:r>
      <w:r>
        <w:t xml:space="preserve">debate there about a land strategy, and </w:t>
      </w:r>
      <w:r w:rsidRPr="001B2D6D">
        <w:t>in other parts of the UK and Europe</w:t>
      </w:r>
      <w:r>
        <w:t>.</w:t>
      </w:r>
    </w:p>
    <w:p w:rsidR="008A3B81" w:rsidP="008A3B81">
      <w:pPr>
        <w:pStyle w:val="Answer"/>
      </w:pPr>
      <w:r>
        <w:t>T</w:t>
      </w:r>
      <w:r w:rsidRPr="001B2D6D">
        <w:t>he European Commission’s long</w:t>
      </w:r>
      <w:r>
        <w:t>-</w:t>
      </w:r>
      <w:r w:rsidRPr="001B2D6D">
        <w:t xml:space="preserve">term vision for </w:t>
      </w:r>
      <w:r>
        <w:t xml:space="preserve">rural </w:t>
      </w:r>
      <w:r w:rsidRPr="001B2D6D">
        <w:t>areas picks up on some of those principles</w:t>
      </w:r>
      <w:r>
        <w:t>.</w:t>
      </w:r>
      <w:r w:rsidRPr="001B2D6D">
        <w:t xml:space="preserve"> </w:t>
      </w:r>
      <w:r>
        <w:t>W</w:t>
      </w:r>
      <w:r w:rsidRPr="001B2D6D">
        <w:t xml:space="preserve">ithout going into vast detail, I will mention </w:t>
      </w:r>
      <w:r>
        <w:t>two</w:t>
      </w:r>
      <w:r w:rsidRPr="001B2D6D">
        <w:t>. One is that people should have opportunities to contribute to debates and decisions about land use</w:t>
      </w:r>
      <w:r>
        <w:t>,</w:t>
      </w:r>
      <w:r w:rsidRPr="001B2D6D">
        <w:t xml:space="preserve"> and management decisions </w:t>
      </w:r>
      <w:r>
        <w:t xml:space="preserve">that </w:t>
      </w:r>
      <w:r w:rsidRPr="001B2D6D">
        <w:t xml:space="preserve">affect the lives </w:t>
      </w:r>
      <w:r>
        <w:t xml:space="preserve">and their </w:t>
      </w:r>
      <w:r w:rsidRPr="001B2D6D">
        <w:t>future.</w:t>
      </w:r>
      <w:r>
        <w:t xml:space="preserve"> O</w:t>
      </w:r>
      <w:r w:rsidRPr="001B2D6D">
        <w:t xml:space="preserve">ne takes some time for the thinking to move through to operation and how that is best tuned in different environments </w:t>
      </w:r>
      <w:r>
        <w:t xml:space="preserve">and </w:t>
      </w:r>
      <w:r w:rsidRPr="001B2D6D">
        <w:t>cultures</w:t>
      </w:r>
      <w:r>
        <w:t xml:space="preserve">, urban and rural, and different </w:t>
      </w:r>
      <w:r w:rsidRPr="001B2D6D">
        <w:t>historical contexts, but we see some real evidence of how that has made a difference</w:t>
      </w:r>
      <w:r>
        <w:t xml:space="preserve"> p</w:t>
      </w:r>
      <w:r w:rsidRPr="001B2D6D">
        <w:t>rogressively</w:t>
      </w:r>
      <w:r>
        <w:t>.</w:t>
      </w:r>
    </w:p>
    <w:p w:rsidR="008A3B81" w:rsidP="008A3B81">
      <w:pPr>
        <w:pStyle w:val="Answer"/>
      </w:pPr>
      <w:r>
        <w:t>A</w:t>
      </w:r>
      <w:r w:rsidRPr="001B2D6D">
        <w:t>rguably, the formation of Hamish</w:t>
      </w:r>
      <w:r>
        <w:t>’</w:t>
      </w:r>
      <w:r w:rsidRPr="001B2D6D">
        <w:t>s organi</w:t>
      </w:r>
      <w:r>
        <w:t>s</w:t>
      </w:r>
      <w:r w:rsidRPr="001B2D6D">
        <w:t>ation relates to that as well</w:t>
      </w:r>
      <w:r>
        <w:t>, and</w:t>
      </w:r>
      <w:r w:rsidRPr="001B2D6D">
        <w:t xml:space="preserve"> </w:t>
      </w:r>
      <w:r>
        <w:t>c</w:t>
      </w:r>
      <w:r w:rsidRPr="001B2D6D">
        <w:t>ertainly the land use partnerships</w:t>
      </w:r>
      <w:r>
        <w:t>.</w:t>
      </w:r>
      <w:r w:rsidRPr="001B2D6D">
        <w:t xml:space="preserve"> </w:t>
      </w:r>
      <w:r>
        <w:t xml:space="preserve">In terms of how effective it </w:t>
      </w:r>
      <w:r w:rsidRPr="001B2D6D">
        <w:t>is</w:t>
      </w:r>
      <w:r>
        <w:t>,</w:t>
      </w:r>
      <w:r w:rsidRPr="001B2D6D">
        <w:t xml:space="preserve"> </w:t>
      </w:r>
      <w:r>
        <w:t>p</w:t>
      </w:r>
      <w:r w:rsidRPr="001B2D6D">
        <w:t xml:space="preserve">eople </w:t>
      </w:r>
      <w:r>
        <w:t xml:space="preserve">will have </w:t>
      </w:r>
      <w:r w:rsidRPr="001B2D6D">
        <w:t xml:space="preserve">different opinions on the stimulation of debate, but without </w:t>
      </w:r>
      <w:r w:rsidRPr="001B2D6D">
        <w:t>debate</w:t>
      </w:r>
      <w:r>
        <w:t xml:space="preserve"> I would argue </w:t>
      </w:r>
      <w:r w:rsidRPr="001B2D6D">
        <w:t xml:space="preserve">that you do not get the openness of discussion and the opportunity to bring people along with you to build wind turbines, </w:t>
      </w:r>
      <w:r>
        <w:t xml:space="preserve">to </w:t>
      </w:r>
      <w:r w:rsidRPr="001B2D6D">
        <w:t>plant 10</w:t>
      </w:r>
      <w:r>
        <w:t>,</w:t>
      </w:r>
      <w:r w:rsidRPr="001B2D6D">
        <w:t xml:space="preserve">000 trees a year, </w:t>
      </w:r>
      <w:r>
        <w:t xml:space="preserve">or to </w:t>
      </w:r>
      <w:r w:rsidRPr="001B2D6D">
        <w:t>agree to going to low</w:t>
      </w:r>
      <w:r w:rsidR="0005367C">
        <w:t>-</w:t>
      </w:r>
      <w:r w:rsidRPr="001B2D6D">
        <w:t>carbon vehicles</w:t>
      </w:r>
      <w:r>
        <w:t xml:space="preserve"> or</w:t>
      </w:r>
      <w:r w:rsidRPr="001B2D6D">
        <w:t xml:space="preserve"> hydrogen agriculture economies</w:t>
      </w:r>
      <w:r>
        <w:t>, and</w:t>
      </w:r>
      <w:r w:rsidRPr="001B2D6D">
        <w:t xml:space="preserve"> </w:t>
      </w:r>
      <w:r>
        <w:t>t</w:t>
      </w:r>
      <w:r w:rsidRPr="001B2D6D">
        <w:t>herefore these ambitions, which are set out in the strategy.</w:t>
      </w:r>
    </w:p>
    <w:p w:rsidR="008A3B81" w:rsidRPr="001B2D6D" w:rsidP="008A3B81">
      <w:pPr>
        <w:pStyle w:val="Answer"/>
      </w:pPr>
      <w:r>
        <w:t>W</w:t>
      </w:r>
      <w:r w:rsidRPr="001B2D6D">
        <w:t xml:space="preserve">e will see whether the pilots of the partnerships really do deliver on the proposals </w:t>
      </w:r>
      <w:r>
        <w:t xml:space="preserve">that </w:t>
      </w:r>
      <w:r w:rsidRPr="001B2D6D">
        <w:t xml:space="preserve">were set out in number one. </w:t>
      </w:r>
      <w:r>
        <w:t xml:space="preserve">I will close in </w:t>
      </w:r>
      <w:r w:rsidRPr="001B2D6D">
        <w:t xml:space="preserve">saying that the proposal in </w:t>
      </w:r>
      <w:r>
        <w:t xml:space="preserve">land use </w:t>
      </w:r>
      <w:r w:rsidRPr="001B2D6D">
        <w:t xml:space="preserve">strategy one for </w:t>
      </w:r>
      <w:r>
        <w:t xml:space="preserve">an integrated </w:t>
      </w:r>
      <w:r w:rsidRPr="001B2D6D">
        <w:t>data</w:t>
      </w:r>
      <w:r>
        <w:t xml:space="preserve">base </w:t>
      </w:r>
      <w:r w:rsidRPr="001B2D6D">
        <w:t>has no</w:t>
      </w:r>
      <w:r>
        <w:t>w</w:t>
      </w:r>
      <w:r w:rsidRPr="001B2D6D">
        <w:t xml:space="preserve"> come to the fore in partly supporting the land use partnerships, but</w:t>
      </w:r>
      <w:r>
        <w:t xml:space="preserve"> </w:t>
      </w:r>
      <w:r w:rsidRPr="001B2D6D">
        <w:t>much more widely</w:t>
      </w:r>
      <w:r>
        <w:t xml:space="preserve"> in terms of t</w:t>
      </w:r>
      <w:r w:rsidRPr="001B2D6D">
        <w:t xml:space="preserve">he operation of government and </w:t>
      </w:r>
      <w:r>
        <w:t xml:space="preserve">its </w:t>
      </w:r>
      <w:r w:rsidRPr="001B2D6D">
        <w:t>agencies and people</w:t>
      </w:r>
      <w:r>
        <w:t>.</w:t>
      </w:r>
      <w:r w:rsidRPr="001B2D6D">
        <w:t xml:space="preserve"> </w:t>
      </w:r>
      <w:r>
        <w:t>T</w:t>
      </w:r>
      <w:r w:rsidRPr="001B2D6D">
        <w:t>he use of and principle of open data and open science was not foreseen</w:t>
      </w:r>
      <w:r>
        <w:t>,</w:t>
      </w:r>
      <w:r w:rsidRPr="001B2D6D">
        <w:t xml:space="preserve"> </w:t>
      </w:r>
      <w:r>
        <w:t xml:space="preserve">but </w:t>
      </w:r>
      <w:r w:rsidRPr="001B2D6D">
        <w:t xml:space="preserve">a </w:t>
      </w:r>
      <w:r>
        <w:t xml:space="preserve">very early </w:t>
      </w:r>
      <w:r w:rsidRPr="001B2D6D">
        <w:t>marker for that was in land use strategy one</w:t>
      </w:r>
      <w:r>
        <w:t>.</w:t>
      </w:r>
      <w:r w:rsidRPr="001B2D6D">
        <w:t xml:space="preserve"> </w:t>
      </w:r>
      <w:r>
        <w:t>I</w:t>
      </w:r>
      <w:r w:rsidRPr="001B2D6D">
        <w:t>t is not yet a given, but it is a requirement for organi</w:t>
      </w:r>
      <w:r>
        <w:t>s</w:t>
      </w:r>
      <w:r w:rsidRPr="001B2D6D">
        <w:t>ations like ours</w:t>
      </w:r>
      <w:r>
        <w:t xml:space="preserve"> in the</w:t>
      </w:r>
      <w:r w:rsidRPr="001B2D6D">
        <w:t xml:space="preserve"> public sector</w:t>
      </w:r>
      <w:r>
        <w:t>,</w:t>
      </w:r>
      <w:r w:rsidRPr="001B2D6D">
        <w:t xml:space="preserve"> and increasingly </w:t>
      </w:r>
      <w:r>
        <w:t xml:space="preserve">the </w:t>
      </w:r>
      <w:r w:rsidRPr="001B2D6D">
        <w:t>private sector, as it delivers on making information available to help decision</w:t>
      </w:r>
      <w:r>
        <w:t>-</w:t>
      </w:r>
      <w:r w:rsidRPr="001B2D6D">
        <w:t>making and making that available transparently.</w:t>
      </w:r>
    </w:p>
    <w:p w:rsidR="008A3B81" w:rsidRPr="001B2D6D" w:rsidP="008A3B81">
      <w:pPr>
        <w:pStyle w:val="Remark"/>
      </w:pPr>
      <w:r w:rsidRPr="00E41497">
        <w:rPr>
          <w:b/>
        </w:rPr>
        <w:t xml:space="preserve">The </w:t>
      </w:r>
      <w:r>
        <w:rPr>
          <w:b/>
        </w:rPr>
        <w:t>Chair:</w:t>
      </w:r>
      <w:r>
        <w:t xml:space="preserve"> We are getting slightly short on time, so could I ask for </w:t>
      </w:r>
      <w:r w:rsidRPr="001B2D6D">
        <w:t xml:space="preserve">your answers to be slightly briefer than perhaps you have just </w:t>
      </w:r>
      <w:r>
        <w:t>given us? Hamish</w:t>
      </w:r>
      <w:r w:rsidRPr="001B2D6D">
        <w:t xml:space="preserve">, </w:t>
      </w:r>
      <w:r>
        <w:t xml:space="preserve">did </w:t>
      </w:r>
      <w:r w:rsidRPr="001B2D6D">
        <w:t>you want to come in on that question about the implementation?</w:t>
      </w:r>
    </w:p>
    <w:p w:rsidR="008A3B81" w:rsidP="008A3B81">
      <w:pPr>
        <w:pStyle w:val="Answer"/>
      </w:pPr>
      <w:r w:rsidRPr="000E3D08">
        <w:rPr>
          <w:b/>
          <w:i/>
        </w:rPr>
        <w:t>Hamish Trench:</w:t>
      </w:r>
      <w:r w:rsidRPr="001B2D6D">
        <w:t xml:space="preserve"> One of the things that </w:t>
      </w:r>
      <w:r>
        <w:t xml:space="preserve">has </w:t>
      </w:r>
      <w:r w:rsidRPr="001B2D6D">
        <w:t>changed is that</w:t>
      </w:r>
      <w:r>
        <w:t>,</w:t>
      </w:r>
      <w:r w:rsidRPr="001B2D6D">
        <w:t xml:space="preserve"> when the first strategy was published</w:t>
      </w:r>
      <w:r>
        <w:t>,</w:t>
      </w:r>
      <w:r w:rsidRPr="001B2D6D">
        <w:t xml:space="preserve"> it was</w:t>
      </w:r>
      <w:r>
        <w:t>,</w:t>
      </w:r>
      <w:r w:rsidRPr="001B2D6D">
        <w:t xml:space="preserve"> essentially</w:t>
      </w:r>
      <w:r>
        <w:t>,</w:t>
      </w:r>
      <w:r w:rsidRPr="001B2D6D">
        <w:t xml:space="preserve"> the only reference point for</w:t>
      </w:r>
      <w:r>
        <w:t xml:space="preserve"> </w:t>
      </w:r>
      <w:r w:rsidRPr="001B2D6D">
        <w:t>land. Since then</w:t>
      </w:r>
      <w:r>
        <w:t>,</w:t>
      </w:r>
      <w:r w:rsidRPr="001B2D6D">
        <w:t xml:space="preserve"> of course</w:t>
      </w:r>
      <w:r>
        <w:t>,</w:t>
      </w:r>
      <w:r w:rsidRPr="001B2D6D">
        <w:t xml:space="preserve"> we have had the land rights </w:t>
      </w:r>
      <w:r>
        <w:t xml:space="preserve">and </w:t>
      </w:r>
      <w:r w:rsidRPr="001B2D6D">
        <w:t>responsibilit</w:t>
      </w:r>
      <w:r>
        <w:t>ies</w:t>
      </w:r>
      <w:r w:rsidRPr="001B2D6D">
        <w:t xml:space="preserve"> statement come alongside it</w:t>
      </w:r>
      <w:r>
        <w:t>,</w:t>
      </w:r>
      <w:r w:rsidRPr="001B2D6D">
        <w:t xml:space="preserve"> and </w:t>
      </w:r>
      <w:r>
        <w:t xml:space="preserve">a </w:t>
      </w:r>
      <w:r w:rsidRPr="001B2D6D">
        <w:t xml:space="preserve">much wider land reform process around it. </w:t>
      </w:r>
      <w:r>
        <w:t>T</w:t>
      </w:r>
      <w:r w:rsidRPr="001B2D6D">
        <w:t xml:space="preserve">he land use strategy sets out the </w:t>
      </w:r>
      <w:r>
        <w:t xml:space="preserve">“what” </w:t>
      </w:r>
      <w:r w:rsidRPr="001B2D6D">
        <w:t xml:space="preserve">of land use choices. The land </w:t>
      </w:r>
      <w:r>
        <w:t xml:space="preserve">rights and responsibilities statement </w:t>
      </w:r>
      <w:r w:rsidRPr="001B2D6D">
        <w:t>sets</w:t>
      </w:r>
      <w:r w:rsidRPr="001B2D6D">
        <w:t xml:space="preserve"> out how those choices can be made fairly and accountably.</w:t>
      </w:r>
    </w:p>
    <w:p w:rsidR="008A3B81" w:rsidRPr="001B2D6D" w:rsidP="008A3B81">
      <w:pPr>
        <w:pStyle w:val="Answer"/>
      </w:pPr>
      <w:r>
        <w:t xml:space="preserve">Max’s </w:t>
      </w:r>
      <w:r w:rsidRPr="001B2D6D">
        <w:t xml:space="preserve">answer was really interesting and it matches my own perception, which is that the land use strategy has wide stakeholder support for the overall direction, but it </w:t>
      </w:r>
      <w:r>
        <w:t xml:space="preserve">does not </w:t>
      </w:r>
      <w:r w:rsidRPr="001B2D6D">
        <w:t xml:space="preserve">really drive direction and influence decisions on the ground at the moment, which is absolutely what lies </w:t>
      </w:r>
      <w:r>
        <w:t xml:space="preserve">behind </w:t>
      </w:r>
      <w:r w:rsidRPr="001B2D6D">
        <w:t xml:space="preserve">certainly </w:t>
      </w:r>
      <w:r>
        <w:t xml:space="preserve">our </w:t>
      </w:r>
      <w:r w:rsidRPr="001B2D6D">
        <w:t xml:space="preserve">thinking on regional land use partnerships. </w:t>
      </w:r>
      <w:r>
        <w:t>R</w:t>
      </w:r>
      <w:r w:rsidRPr="001B2D6D">
        <w:t>eally</w:t>
      </w:r>
      <w:r>
        <w:t>,</w:t>
      </w:r>
      <w:r w:rsidRPr="001B2D6D">
        <w:t xml:space="preserve"> the only way you can give this kind of strategy traction is </w:t>
      </w:r>
      <w:r>
        <w:t xml:space="preserve">at </w:t>
      </w:r>
      <w:r w:rsidRPr="001B2D6D">
        <w:t>regional scale, where you can grapple with the realistic choices</w:t>
      </w:r>
      <w:r>
        <w:t xml:space="preserve"> and</w:t>
      </w:r>
      <w:r w:rsidRPr="001B2D6D">
        <w:t xml:space="preserve"> trade</w:t>
      </w:r>
      <w:r>
        <w:t>-</w:t>
      </w:r>
      <w:r w:rsidRPr="001B2D6D">
        <w:t>offs and make those decisions</w:t>
      </w:r>
      <w:r>
        <w:t xml:space="preserve"> at that scale.</w:t>
      </w:r>
    </w:p>
    <w:p w:rsidR="008A3B81" w:rsidRPr="001B2D6D" w:rsidP="008A3B81">
      <w:pPr>
        <w:pStyle w:val="Remark"/>
      </w:pPr>
      <w:r w:rsidRPr="00CE39CD">
        <w:rPr>
          <w:b/>
        </w:rPr>
        <w:t>Baroness Mallalieu:</w:t>
      </w:r>
      <w:r>
        <w:t xml:space="preserve"> </w:t>
      </w:r>
      <w:r w:rsidRPr="001B2D6D">
        <w:t>Can I ask you about the changes that have occurred</w:t>
      </w:r>
      <w:r>
        <w:t>?</w:t>
      </w:r>
      <w:r w:rsidRPr="001B2D6D">
        <w:t xml:space="preserve"> </w:t>
      </w:r>
      <w:r>
        <w:t>W</w:t>
      </w:r>
      <w:r w:rsidRPr="001B2D6D">
        <w:t xml:space="preserve">hat was it that prompted the changes that led to the second and the third strategies? What was the pressure </w:t>
      </w:r>
      <w:r>
        <w:t xml:space="preserve">that </w:t>
      </w:r>
      <w:r w:rsidRPr="001B2D6D">
        <w:t>cause</w:t>
      </w:r>
      <w:r>
        <w:t>d</w:t>
      </w:r>
      <w:r w:rsidRPr="001B2D6D">
        <w:t xml:space="preserve"> </w:t>
      </w:r>
      <w:r>
        <w:t xml:space="preserve">the </w:t>
      </w:r>
      <w:r w:rsidRPr="001B2D6D">
        <w:t>changes to be made?</w:t>
      </w:r>
    </w:p>
    <w:p w:rsidR="008A3B81" w:rsidP="008A3B81">
      <w:pPr>
        <w:pStyle w:val="Answer"/>
      </w:pPr>
      <w:r w:rsidRPr="000E3D08">
        <w:rPr>
          <w:b/>
          <w:i/>
        </w:rPr>
        <w:t>Hamish Trench:</w:t>
      </w:r>
      <w:r>
        <w:t xml:space="preserve"> P</w:t>
      </w:r>
      <w:r w:rsidRPr="001B2D6D">
        <w:t>utting it very simply, there is a legislative commitment to review the strategy periodically, so it was a natural process of review. If I am being honest</w:t>
      </w:r>
      <w:r>
        <w:t>,</w:t>
      </w:r>
      <w:r w:rsidRPr="001B2D6D">
        <w:t xml:space="preserve"> I am not sure </w:t>
      </w:r>
      <w:r>
        <w:t xml:space="preserve">that </w:t>
      </w:r>
      <w:r w:rsidRPr="001B2D6D">
        <w:t xml:space="preserve">there was a huge driver in the second iteration of it, but the really strong driver in the third is the </w:t>
      </w:r>
      <w:r>
        <w:t>c</w:t>
      </w:r>
      <w:r w:rsidRPr="001B2D6D">
        <w:t xml:space="preserve">limate </w:t>
      </w:r>
      <w:r>
        <w:t>c</w:t>
      </w:r>
      <w:r w:rsidRPr="001B2D6D">
        <w:t xml:space="preserve">hange plan and </w:t>
      </w:r>
      <w:r>
        <w:t xml:space="preserve">net </w:t>
      </w:r>
      <w:r w:rsidRPr="001B2D6D">
        <w:t>zero.</w:t>
      </w:r>
    </w:p>
    <w:p w:rsidR="008A3B81" w:rsidRPr="001B2D6D" w:rsidP="008A3B81">
      <w:pPr>
        <w:pStyle w:val="Remark"/>
      </w:pPr>
      <w:r w:rsidRPr="00CE39CD">
        <w:rPr>
          <w:b/>
        </w:rPr>
        <w:t>Lord Curry of Kirkharle:</w:t>
      </w:r>
      <w:r>
        <w:t xml:space="preserve"> I need to </w:t>
      </w:r>
      <w:r w:rsidRPr="001B2D6D">
        <w:t>understand the sequence of events, if you do not mind. Was it the need for land reform that led to the land use strategy</w:t>
      </w:r>
      <w:r>
        <w:t>,</w:t>
      </w:r>
      <w:r w:rsidRPr="001B2D6D">
        <w:t xml:space="preserve"> or was it the reverse?</w:t>
      </w:r>
    </w:p>
    <w:p w:rsidR="008A3B81" w:rsidP="008A3B81">
      <w:pPr>
        <w:pStyle w:val="Answer"/>
      </w:pPr>
      <w:r w:rsidRPr="000E3D08">
        <w:rPr>
          <w:b/>
          <w:i/>
        </w:rPr>
        <w:t>Hamish Trench:</w:t>
      </w:r>
      <w:r>
        <w:t xml:space="preserve"> T</w:t>
      </w:r>
      <w:r w:rsidRPr="001B2D6D">
        <w:t>he two progressed in parallel</w:t>
      </w:r>
      <w:r>
        <w:t xml:space="preserve"> for some time. The land use strategy </w:t>
      </w:r>
      <w:r w:rsidRPr="001B2D6D">
        <w:t xml:space="preserve">came alongside initial stages of land reform. The first land reform Act in the </w:t>
      </w:r>
      <w:r>
        <w:t xml:space="preserve">Scottish </w:t>
      </w:r>
      <w:r w:rsidRPr="001B2D6D">
        <w:t>Parliament</w:t>
      </w:r>
      <w:r>
        <w:t xml:space="preserve"> was in </w:t>
      </w:r>
      <w:r w:rsidRPr="001B2D6D">
        <w:t xml:space="preserve">2003. The land use strategy progressed alongside that </w:t>
      </w:r>
      <w:r>
        <w:t>f</w:t>
      </w:r>
      <w:r w:rsidRPr="001B2D6D">
        <w:t xml:space="preserve">or a while, almost on parallel courses. It now feels like there is a much more integrated approach to these </w:t>
      </w:r>
      <w:r>
        <w:t xml:space="preserve">land </w:t>
      </w:r>
      <w:r w:rsidRPr="001B2D6D">
        <w:t>questions across both.</w:t>
      </w:r>
    </w:p>
    <w:p w:rsidR="008A3B81" w:rsidRPr="001B2D6D" w:rsidP="008A3B81">
      <w:pPr>
        <w:pStyle w:val="Remark"/>
      </w:pPr>
      <w:r w:rsidRPr="00CE39CD">
        <w:rPr>
          <w:b/>
        </w:rPr>
        <w:t xml:space="preserve">The </w:t>
      </w:r>
      <w:r>
        <w:rPr>
          <w:b/>
        </w:rPr>
        <w:t>Chair:</w:t>
      </w:r>
      <w:r>
        <w:t xml:space="preserve"> </w:t>
      </w:r>
      <w:r w:rsidRPr="001B2D6D">
        <w:t xml:space="preserve">I am still not clear, </w:t>
      </w:r>
      <w:r>
        <w:t>Hamish</w:t>
      </w:r>
      <w:r w:rsidRPr="001B2D6D">
        <w:t xml:space="preserve">, </w:t>
      </w:r>
      <w:r>
        <w:t xml:space="preserve">on </w:t>
      </w:r>
      <w:r w:rsidRPr="001B2D6D">
        <w:t xml:space="preserve">how your strategy is going to be implemented. You spoke </w:t>
      </w:r>
      <w:r>
        <w:t xml:space="preserve">just </w:t>
      </w:r>
      <w:r w:rsidRPr="001B2D6D">
        <w:t xml:space="preserve">now about the importance of these regional land use partnerships, which </w:t>
      </w:r>
      <w:r>
        <w:t xml:space="preserve">do </w:t>
      </w:r>
      <w:r w:rsidRPr="001B2D6D">
        <w:t>sound a good idea. How are they going to get landowners of various sorts</w:t>
      </w:r>
      <w:r>
        <w:t>—</w:t>
      </w:r>
      <w:r w:rsidRPr="001B2D6D">
        <w:t>public</w:t>
      </w:r>
      <w:r>
        <w:t xml:space="preserve">, </w:t>
      </w:r>
      <w:r w:rsidRPr="001B2D6D">
        <w:t>private</w:t>
      </w:r>
      <w:r>
        <w:t xml:space="preserve"> </w:t>
      </w:r>
      <w:r w:rsidRPr="001B2D6D">
        <w:t>and other</w:t>
      </w:r>
      <w:r>
        <w:t>s—</w:t>
      </w:r>
      <w:r w:rsidRPr="001B2D6D">
        <w:t>to</w:t>
      </w:r>
      <w:r>
        <w:t xml:space="preserve"> </w:t>
      </w:r>
      <w:r w:rsidRPr="001B2D6D">
        <w:t>do what the regional partnerships want them to do</w:t>
      </w:r>
      <w:r>
        <w:t>?</w:t>
      </w:r>
    </w:p>
    <w:p w:rsidR="008A3B81" w:rsidP="008A3B81">
      <w:pPr>
        <w:pStyle w:val="Answer"/>
      </w:pPr>
      <w:r w:rsidRPr="000E3D08">
        <w:rPr>
          <w:b/>
          <w:i/>
        </w:rPr>
        <w:t>Hamish Trench:</w:t>
      </w:r>
      <w:r>
        <w:t xml:space="preserve"> W</w:t>
      </w:r>
      <w:r w:rsidRPr="001B2D6D">
        <w:t xml:space="preserve">hat </w:t>
      </w:r>
      <w:r>
        <w:t xml:space="preserve">the </w:t>
      </w:r>
      <w:r w:rsidRPr="001B2D6D">
        <w:t xml:space="preserve">Scottish Government </w:t>
      </w:r>
      <w:r>
        <w:t xml:space="preserve">are piloting </w:t>
      </w:r>
      <w:r w:rsidRPr="001B2D6D">
        <w:t xml:space="preserve">at the moment </w:t>
      </w:r>
      <w:r>
        <w:t xml:space="preserve">are </w:t>
      </w:r>
      <w:r w:rsidRPr="001B2D6D">
        <w:t xml:space="preserve">five regional land use partnerships. </w:t>
      </w:r>
      <w:r>
        <w:t>They are g</w:t>
      </w:r>
      <w:r w:rsidRPr="001B2D6D">
        <w:t>etting the governance structures together at the moment, and the idea is that they will produce regional land use frameworks by the end of 202</w:t>
      </w:r>
      <w:r>
        <w:t>3</w:t>
      </w:r>
      <w:r w:rsidRPr="001B2D6D">
        <w:t xml:space="preserve">. </w:t>
      </w:r>
      <w:r>
        <w:t>T</w:t>
      </w:r>
      <w:r w:rsidRPr="001B2D6D">
        <w:t xml:space="preserve">hose frameworks will be a strategic plan for land use in that region, </w:t>
      </w:r>
      <w:r>
        <w:t xml:space="preserve">around </w:t>
      </w:r>
      <w:r w:rsidRPr="001B2D6D">
        <w:t xml:space="preserve">which </w:t>
      </w:r>
      <w:r>
        <w:t>they can then organise</w:t>
      </w:r>
      <w:r w:rsidRPr="001B2D6D">
        <w:t xml:space="preserve"> wider decision</w:t>
      </w:r>
      <w:r>
        <w:t>-</w:t>
      </w:r>
      <w:r w:rsidRPr="001B2D6D">
        <w:t>making.</w:t>
      </w:r>
    </w:p>
    <w:p w:rsidR="008A3B81" w:rsidP="008A3B81">
      <w:pPr>
        <w:pStyle w:val="Answer"/>
      </w:pPr>
      <w:r w:rsidRPr="001B2D6D">
        <w:t>Our recommendation</w:t>
      </w:r>
      <w:r>
        <w:t>s</w:t>
      </w:r>
      <w:r w:rsidRPr="001B2D6D">
        <w:t xml:space="preserve"> to government</w:t>
      </w:r>
      <w:r>
        <w:t>—</w:t>
      </w:r>
      <w:r w:rsidRPr="001B2D6D">
        <w:t>and</w:t>
      </w:r>
      <w:r>
        <w:t xml:space="preserve"> </w:t>
      </w:r>
      <w:r w:rsidRPr="001B2D6D">
        <w:t xml:space="preserve">remember </w:t>
      </w:r>
      <w:r>
        <w:t xml:space="preserve">that </w:t>
      </w:r>
      <w:r w:rsidRPr="001B2D6D">
        <w:t>we are advisory</w:t>
      </w:r>
      <w:r>
        <w:t xml:space="preserve"> in this and that</w:t>
      </w:r>
      <w:r w:rsidRPr="001B2D6D">
        <w:t xml:space="preserve"> </w:t>
      </w:r>
      <w:r>
        <w:t xml:space="preserve">it is </w:t>
      </w:r>
      <w:r w:rsidRPr="001B2D6D">
        <w:t>government that will deliver</w:t>
      </w:r>
      <w:r>
        <w:t xml:space="preserve">—were that </w:t>
      </w:r>
      <w:r w:rsidRPr="001B2D6D">
        <w:t>finance and funding should be tied to those frameworks to really give traction to the decision</w:t>
      </w:r>
      <w:r>
        <w:t>-</w:t>
      </w:r>
      <w:r w:rsidRPr="001B2D6D">
        <w:t xml:space="preserve">making. </w:t>
      </w:r>
      <w:r>
        <w:t>T</w:t>
      </w:r>
      <w:r w:rsidRPr="001B2D6D">
        <w:t>here is probably still some way to go before we get to that point.</w:t>
      </w:r>
    </w:p>
    <w:p w:rsidR="008A3B81" w:rsidRPr="001B2D6D" w:rsidP="008A3B81">
      <w:pPr>
        <w:pStyle w:val="Question"/>
      </w:pPr>
      <w:r w:rsidRPr="002B5985">
        <w:rPr>
          <w:b/>
        </w:rPr>
        <w:t>Lord Watts:</w:t>
      </w:r>
      <w:r>
        <w:t xml:space="preserve"> F</w:t>
      </w:r>
      <w:r w:rsidRPr="001B2D6D">
        <w:t>rom your experience, what roles can multifunctional approaches help the situation</w:t>
      </w:r>
      <w:r>
        <w:t>—f</w:t>
      </w:r>
      <w:r w:rsidRPr="001B2D6D">
        <w:t>or example</w:t>
      </w:r>
      <w:r>
        <w:t>,</w:t>
      </w:r>
      <w:r w:rsidRPr="001B2D6D">
        <w:t xml:space="preserve"> bringing together agriculture, forestry, recreation, community development</w:t>
      </w:r>
      <w:r>
        <w:t xml:space="preserve"> and</w:t>
      </w:r>
      <w:r w:rsidRPr="001B2D6D">
        <w:t xml:space="preserve"> biodiversity? How can </w:t>
      </w:r>
      <w:r>
        <w:t xml:space="preserve">that </w:t>
      </w:r>
      <w:r w:rsidRPr="001B2D6D">
        <w:t>play a role in better outcomes for nature and for society as a whole</w:t>
      </w:r>
      <w:r>
        <w:t>, bearing in mind that</w:t>
      </w:r>
      <w:r w:rsidRPr="001B2D6D">
        <w:t xml:space="preserve"> </w:t>
      </w:r>
      <w:r>
        <w:t>y</w:t>
      </w:r>
      <w:r w:rsidRPr="001B2D6D">
        <w:t>ou have said that we need to bring those bodies together</w:t>
      </w:r>
      <w:r>
        <w:t>?</w:t>
      </w:r>
      <w:r w:rsidRPr="001B2D6D">
        <w:t xml:space="preserve"> They are often very difficult because </w:t>
      </w:r>
      <w:r>
        <w:t xml:space="preserve">they have </w:t>
      </w:r>
      <w:r w:rsidRPr="001B2D6D">
        <w:t xml:space="preserve">different aims and objectives. What is your experience </w:t>
      </w:r>
      <w:r>
        <w:t xml:space="preserve">of that </w:t>
      </w:r>
      <w:r w:rsidRPr="001B2D6D">
        <w:t>in your areas</w:t>
      </w:r>
      <w:r>
        <w:t>?</w:t>
      </w:r>
    </w:p>
    <w:p w:rsidR="008A3B81" w:rsidP="008A3B81">
      <w:pPr>
        <w:pStyle w:val="Answer"/>
      </w:pPr>
      <w:r w:rsidRPr="000E3D08">
        <w:rPr>
          <w:b/>
          <w:i/>
        </w:rPr>
        <w:t>Max Hislop:</w:t>
      </w:r>
      <w:r>
        <w:t xml:space="preserve"> I have </w:t>
      </w:r>
      <w:r w:rsidRPr="001B2D6D">
        <w:t xml:space="preserve">been working </w:t>
      </w:r>
      <w:r>
        <w:t xml:space="preserve">in </w:t>
      </w:r>
      <w:r w:rsidRPr="001B2D6D">
        <w:t xml:space="preserve">one </w:t>
      </w:r>
      <w:r>
        <w:t xml:space="preserve">form or another </w:t>
      </w:r>
      <w:r w:rsidRPr="001B2D6D">
        <w:t>on multifunctional approaches to land use for many years</w:t>
      </w:r>
      <w:r>
        <w:t>,</w:t>
      </w:r>
      <w:r w:rsidRPr="001B2D6D">
        <w:t xml:space="preserve"> </w:t>
      </w:r>
      <w:r>
        <w:t>a</w:t>
      </w:r>
      <w:r w:rsidRPr="001B2D6D">
        <w:t>nd I believe that a multifunctional approach delivers better outcomes for people and for the planet. That is why</w:t>
      </w:r>
      <w:r>
        <w:t>,</w:t>
      </w:r>
      <w:r w:rsidRPr="001B2D6D">
        <w:t xml:space="preserve"> I guess</w:t>
      </w:r>
      <w:r>
        <w:t xml:space="preserve">, I have </w:t>
      </w:r>
      <w:r w:rsidRPr="001B2D6D">
        <w:t>worked my career in this field.</w:t>
      </w:r>
    </w:p>
    <w:p w:rsidR="008A3B81" w:rsidP="008A3B81">
      <w:pPr>
        <w:pStyle w:val="Answer"/>
      </w:pPr>
      <w:r>
        <w:t>O</w:t>
      </w:r>
      <w:r w:rsidRPr="001B2D6D">
        <w:t xml:space="preserve">n the one hand, if we were thinking about a monofunctional approach, you are </w:t>
      </w:r>
      <w:r>
        <w:t xml:space="preserve">really </w:t>
      </w:r>
      <w:r w:rsidRPr="001B2D6D">
        <w:t>talking about zonation of land for a particular land use, whereas</w:t>
      </w:r>
      <w:r>
        <w:t>,</w:t>
      </w:r>
      <w:r w:rsidRPr="001B2D6D">
        <w:t xml:space="preserve"> if we are talking about multifunctional, we are talking about laying up functions on a particular piece of land in order to deliver those multiple outputs</w:t>
      </w:r>
      <w:r>
        <w:t>,</w:t>
      </w:r>
      <w:r w:rsidRPr="001B2D6D">
        <w:t xml:space="preserve"> </w:t>
      </w:r>
      <w:r>
        <w:t xml:space="preserve">perhaps </w:t>
      </w:r>
      <w:r w:rsidRPr="001B2D6D">
        <w:t>with multiple outcomes.</w:t>
      </w:r>
    </w:p>
    <w:p w:rsidR="008A3B81" w:rsidRPr="001B2D6D" w:rsidP="008A3B81">
      <w:pPr>
        <w:pStyle w:val="Answer"/>
      </w:pPr>
      <w:r>
        <w:t xml:space="preserve">The </w:t>
      </w:r>
      <w:r w:rsidRPr="001B2D6D">
        <w:t>main difference between those is that one is simple to achieve and can be quite efficient in delivering that one outcome, whereas the other one is very complex and requires an awful lot more data and skill in order to achieve a satisfactory outcome. Nevertheless, it is worth that level of additional input and skills development in order to achieve</w:t>
      </w:r>
      <w:r>
        <w:t xml:space="preserve"> it,</w:t>
      </w:r>
      <w:r w:rsidRPr="001B2D6D">
        <w:t xml:space="preserve"> </w:t>
      </w:r>
      <w:r w:rsidR="00A82D72">
        <w:t xml:space="preserve">essentially </w:t>
      </w:r>
      <w:r>
        <w:t>b</w:t>
      </w:r>
      <w:r w:rsidRPr="001B2D6D">
        <w:t>ecause</w:t>
      </w:r>
      <w:r>
        <w:t xml:space="preserve"> </w:t>
      </w:r>
      <w:r w:rsidRPr="001B2D6D">
        <w:t xml:space="preserve">we are in some of the problems we are in now because we have not been thinking holistically about how we manage </w:t>
      </w:r>
      <w:r>
        <w:t xml:space="preserve">and </w:t>
      </w:r>
      <w:r w:rsidRPr="001B2D6D">
        <w:t xml:space="preserve">sustain our land </w:t>
      </w:r>
      <w:r w:rsidRPr="001B2D6D">
        <w:t>in the long term</w:t>
      </w:r>
      <w:r>
        <w:t>. T</w:t>
      </w:r>
      <w:r w:rsidRPr="001B2D6D">
        <w:t xml:space="preserve">hat is why we are seeing a </w:t>
      </w:r>
      <w:r>
        <w:t xml:space="preserve">depletion </w:t>
      </w:r>
      <w:r w:rsidRPr="001B2D6D">
        <w:t xml:space="preserve">of nature and of the services that </w:t>
      </w:r>
      <w:r>
        <w:t xml:space="preserve">it </w:t>
      </w:r>
      <w:r w:rsidRPr="001B2D6D">
        <w:t>provides.</w:t>
      </w:r>
    </w:p>
    <w:p w:rsidR="008A3B81" w:rsidP="008A3B81">
      <w:pPr>
        <w:pStyle w:val="Remark"/>
      </w:pPr>
      <w:r w:rsidRPr="006A0F5C">
        <w:rPr>
          <w:b/>
        </w:rPr>
        <w:t>Lord Watts:</w:t>
      </w:r>
      <w:r>
        <w:t xml:space="preserve"> D</w:t>
      </w:r>
      <w:r w:rsidRPr="001B2D6D">
        <w:t xml:space="preserve">o you need new structures to achieve that aim or </w:t>
      </w:r>
      <w:r>
        <w:t xml:space="preserve">can </w:t>
      </w:r>
      <w:r w:rsidRPr="001B2D6D">
        <w:t xml:space="preserve">you work </w:t>
      </w:r>
      <w:r w:rsidR="00123C3B">
        <w:t>in</w:t>
      </w:r>
      <w:r w:rsidRPr="001B2D6D">
        <w:t xml:space="preserve"> the </w:t>
      </w:r>
      <w:r>
        <w:t>present structures?</w:t>
      </w:r>
    </w:p>
    <w:p w:rsidR="008A3B81" w:rsidP="008A3B81">
      <w:pPr>
        <w:pStyle w:val="Answer"/>
      </w:pPr>
      <w:r w:rsidRPr="000E3D08">
        <w:rPr>
          <w:b/>
          <w:i/>
        </w:rPr>
        <w:t>Max Hislop:</w:t>
      </w:r>
      <w:r>
        <w:t xml:space="preserve"> There needs to be a well-managed approach to </w:t>
      </w:r>
      <w:r w:rsidRPr="001B2D6D">
        <w:t>integrat</w:t>
      </w:r>
      <w:r w:rsidR="00202B0C">
        <w:t xml:space="preserve">ing </w:t>
      </w:r>
      <w:r w:rsidRPr="001B2D6D">
        <w:t>between existing structures or</w:t>
      </w:r>
      <w:r>
        <w:t>,</w:t>
      </w:r>
      <w:r w:rsidRPr="001B2D6D">
        <w:t xml:space="preserve"> indeed</w:t>
      </w:r>
      <w:r>
        <w:t>,</w:t>
      </w:r>
      <w:r w:rsidRPr="001B2D6D">
        <w:t xml:space="preserve"> perhaps setting up new structures as the way forward</w:t>
      </w:r>
      <w:r>
        <w:t>.</w:t>
      </w:r>
      <w:r w:rsidRPr="001B2D6D">
        <w:t xml:space="preserve"> Hamish has made reference to the regional land use partnerships, and perhaps that is part of the model that is required to bring </w:t>
      </w:r>
      <w:r>
        <w:t xml:space="preserve">the </w:t>
      </w:r>
      <w:r w:rsidRPr="001B2D6D">
        <w:t>different parties around the table with different levels of understanding so that the right multifunctional approaches and solutions can be identified.</w:t>
      </w:r>
    </w:p>
    <w:p w:rsidR="008A3B81" w:rsidP="008A3B81">
      <w:pPr>
        <w:pStyle w:val="Answer"/>
      </w:pPr>
      <w:r>
        <w:t>T</w:t>
      </w:r>
      <w:r w:rsidRPr="001B2D6D">
        <w:t xml:space="preserve">hat means that there need to be skills </w:t>
      </w:r>
      <w:r>
        <w:t xml:space="preserve">in </w:t>
      </w:r>
      <w:r w:rsidRPr="001B2D6D">
        <w:t>thinking about trade</w:t>
      </w:r>
      <w:r>
        <w:t>-</w:t>
      </w:r>
      <w:r w:rsidRPr="001B2D6D">
        <w:t>offs</w:t>
      </w:r>
      <w:r>
        <w:t xml:space="preserve"> and</w:t>
      </w:r>
      <w:r w:rsidRPr="001B2D6D">
        <w:t xml:space="preserve"> how to negotiate between different outcomes and manage conflict. We have talked about trade</w:t>
      </w:r>
      <w:r>
        <w:t>-</w:t>
      </w:r>
      <w:r w:rsidRPr="001B2D6D">
        <w:t xml:space="preserve">offs. We have not talked about conflict, but there will be conflict in these processes. Nevertheless, it is the way </w:t>
      </w:r>
      <w:r>
        <w:t>forward.</w:t>
      </w:r>
      <w:r w:rsidRPr="001B2D6D">
        <w:t xml:space="preserve"> </w:t>
      </w:r>
      <w:r>
        <w:t>W</w:t>
      </w:r>
      <w:r w:rsidRPr="001B2D6D">
        <w:t>e have to recogni</w:t>
      </w:r>
      <w:r>
        <w:t>s</w:t>
      </w:r>
      <w:r w:rsidRPr="001B2D6D">
        <w:t>e that land is a precious and finite resource and that we have to work through for the best solutions to get to what we need from our land, but also to sustain in the future.</w:t>
      </w:r>
    </w:p>
    <w:p w:rsidR="008A3B81" w:rsidP="008A3B81">
      <w:pPr>
        <w:pStyle w:val="Answer"/>
      </w:pPr>
      <w:r w:rsidRPr="000E3D08">
        <w:rPr>
          <w:b/>
          <w:i/>
        </w:rPr>
        <w:t>Hamish Trench:</w:t>
      </w:r>
      <w:r>
        <w:t xml:space="preserve"> </w:t>
      </w:r>
      <w:r w:rsidRPr="001B2D6D">
        <w:t xml:space="preserve">One of the interesting things </w:t>
      </w:r>
      <w:r>
        <w:t xml:space="preserve">that </w:t>
      </w:r>
      <w:r w:rsidRPr="001B2D6D">
        <w:t xml:space="preserve">we have seen </w:t>
      </w:r>
      <w:r>
        <w:t xml:space="preserve">in Scotland </w:t>
      </w:r>
      <w:r w:rsidRPr="001B2D6D">
        <w:t>over the last, say, five years is a real step up in engaging communities in land use decisions, and this is partly driven top</w:t>
      </w:r>
      <w:r w:rsidR="000A1204">
        <w:t xml:space="preserve"> </w:t>
      </w:r>
      <w:r w:rsidRPr="001B2D6D">
        <w:t xml:space="preserve">down from </w:t>
      </w:r>
      <w:r>
        <w:t>g</w:t>
      </w:r>
      <w:r w:rsidRPr="001B2D6D">
        <w:t xml:space="preserve">overnment. </w:t>
      </w:r>
      <w:r>
        <w:t>T</w:t>
      </w:r>
      <w:r w:rsidRPr="001B2D6D">
        <w:t xml:space="preserve">here </w:t>
      </w:r>
      <w:r>
        <w:t xml:space="preserve">has </w:t>
      </w:r>
      <w:r w:rsidRPr="001B2D6D">
        <w:t xml:space="preserve">been a clear expectation set by </w:t>
      </w:r>
      <w:r>
        <w:t>g</w:t>
      </w:r>
      <w:r w:rsidRPr="001B2D6D">
        <w:t>overnment</w:t>
      </w:r>
      <w:r>
        <w:t>,</w:t>
      </w:r>
      <w:r w:rsidRPr="001B2D6D">
        <w:t xml:space="preserve"> and clear guidance provided. It is also a core part of our work, but it has genuinely been embraced by private landowners as well as others</w:t>
      </w:r>
      <w:r>
        <w:t>.</w:t>
      </w:r>
      <w:r w:rsidRPr="001B2D6D">
        <w:t xml:space="preserve"> </w:t>
      </w:r>
      <w:r>
        <w:t>W</w:t>
      </w:r>
      <w:r w:rsidRPr="001B2D6D">
        <w:t>e are steadily seeing a culture shift in terms of much wider engagement about land use change and land use decisions</w:t>
      </w:r>
      <w:r>
        <w:t>.</w:t>
      </w:r>
      <w:r w:rsidRPr="001B2D6D">
        <w:t xml:space="preserve"> </w:t>
      </w:r>
      <w:r>
        <w:t xml:space="preserve">I would </w:t>
      </w:r>
      <w:r w:rsidRPr="001B2D6D">
        <w:t>just reflect that</w:t>
      </w:r>
      <w:r>
        <w:t>,</w:t>
      </w:r>
      <w:r w:rsidRPr="001B2D6D">
        <w:t xml:space="preserve"> in itself</w:t>
      </w:r>
      <w:r>
        <w:t>,</w:t>
      </w:r>
      <w:r w:rsidRPr="001B2D6D">
        <w:t xml:space="preserve"> </w:t>
      </w:r>
      <w:r>
        <w:t>t</w:t>
      </w:r>
      <w:r w:rsidRPr="001B2D6D">
        <w:t xml:space="preserve">hat is opening up more opportunities for multifunctional use </w:t>
      </w:r>
      <w:r>
        <w:t xml:space="preserve">and </w:t>
      </w:r>
      <w:r w:rsidRPr="001B2D6D">
        <w:t>multiple objectives</w:t>
      </w:r>
      <w:r>
        <w:t>.</w:t>
      </w:r>
    </w:p>
    <w:p w:rsidR="008A3B81" w:rsidP="008A3B81">
      <w:pPr>
        <w:pStyle w:val="Answer"/>
      </w:pPr>
      <w:r>
        <w:t xml:space="preserve">It </w:t>
      </w:r>
      <w:r w:rsidRPr="001B2D6D">
        <w:t>is not the whole answer, but as well as the bigger legislative changes</w:t>
      </w:r>
      <w:r>
        <w:t>,</w:t>
      </w:r>
      <w:r w:rsidRPr="001B2D6D">
        <w:t xml:space="preserve"> </w:t>
      </w:r>
      <w:r>
        <w:t xml:space="preserve">just </w:t>
      </w:r>
      <w:r w:rsidRPr="001B2D6D">
        <w:t>getting that underlying culture of engaging a wider set of voices in land use decisions has a big part to play in this.</w:t>
      </w:r>
    </w:p>
    <w:p w:rsidR="008A3B81" w:rsidRPr="001B2D6D" w:rsidP="008A3B81">
      <w:pPr>
        <w:pStyle w:val="Question"/>
      </w:pPr>
      <w:r w:rsidRPr="005407AC">
        <w:rPr>
          <w:b/>
        </w:rPr>
        <w:t>Baroness Young of Old Scone:</w:t>
      </w:r>
      <w:r>
        <w:t xml:space="preserve"> How </w:t>
      </w:r>
      <w:r w:rsidRPr="001B2D6D">
        <w:t xml:space="preserve">does all this fit with the planning system? </w:t>
      </w:r>
      <w:r>
        <w:t>I</w:t>
      </w:r>
      <w:r w:rsidRPr="001B2D6D">
        <w:t xml:space="preserve">s </w:t>
      </w:r>
      <w:r>
        <w:t>the Scottish Land Commission</w:t>
      </w:r>
      <w:r w:rsidRPr="001B2D6D">
        <w:t xml:space="preserve"> primarily about the rural land</w:t>
      </w:r>
      <w:r>
        <w:t>,</w:t>
      </w:r>
      <w:r w:rsidRPr="001B2D6D">
        <w:t xml:space="preserve"> and is there a divide between land for development and infrastructure and the rest, or does the </w:t>
      </w:r>
      <w:r>
        <w:t>l</w:t>
      </w:r>
      <w:r w:rsidRPr="001B2D6D">
        <w:t xml:space="preserve">and </w:t>
      </w:r>
      <w:r>
        <w:t>c</w:t>
      </w:r>
      <w:r w:rsidRPr="001B2D6D">
        <w:t>ommission</w:t>
      </w:r>
      <w:r>
        <w:t>,</w:t>
      </w:r>
      <w:r w:rsidRPr="001B2D6D">
        <w:t xml:space="preserve"> </w:t>
      </w:r>
      <w:r>
        <w:t xml:space="preserve">and </w:t>
      </w:r>
      <w:r w:rsidRPr="001B2D6D">
        <w:t>its tools</w:t>
      </w:r>
      <w:r>
        <w:t>,</w:t>
      </w:r>
      <w:r w:rsidRPr="001B2D6D">
        <w:t xml:space="preserve"> instruments and advice</w:t>
      </w:r>
      <w:r>
        <w:t>,</w:t>
      </w:r>
      <w:r w:rsidRPr="001B2D6D">
        <w:t xml:space="preserve"> cover all land</w:t>
      </w:r>
      <w:r>
        <w:t>? H</w:t>
      </w:r>
      <w:r w:rsidRPr="001B2D6D">
        <w:t>ow effective has it been in balancing between the planning system and these new processes?</w:t>
      </w:r>
      <w:r>
        <w:t xml:space="preserve"> Perhaps Hamish w</w:t>
      </w:r>
      <w:r w:rsidRPr="001B2D6D">
        <w:t xml:space="preserve">ould like to </w:t>
      </w:r>
      <w:r>
        <w:t xml:space="preserve">talk about </w:t>
      </w:r>
      <w:r w:rsidRPr="001B2D6D">
        <w:t>how it works</w:t>
      </w:r>
      <w:r>
        <w:t xml:space="preserve"> in theory</w:t>
      </w:r>
      <w:r w:rsidRPr="001B2D6D">
        <w:t>, and then the others can talk about how it might work</w:t>
      </w:r>
      <w:r>
        <w:t xml:space="preserve"> in practice.</w:t>
      </w:r>
    </w:p>
    <w:p w:rsidR="008A3B81" w:rsidP="008A3B81">
      <w:pPr>
        <w:pStyle w:val="Answer"/>
      </w:pPr>
      <w:r w:rsidRPr="000E3D08">
        <w:rPr>
          <w:b/>
          <w:i/>
        </w:rPr>
        <w:t>Hamish Trench:</w:t>
      </w:r>
      <w:r>
        <w:t xml:space="preserve"> F</w:t>
      </w:r>
      <w:r w:rsidRPr="001B2D6D">
        <w:t xml:space="preserve">irst of all, as a land commission, our remit very </w:t>
      </w:r>
      <w:r w:rsidRPr="001B2D6D">
        <w:t>much</w:t>
      </w:r>
      <w:r w:rsidRPr="001B2D6D">
        <w:t xml:space="preserve"> spans both urban and rural</w:t>
      </w:r>
      <w:r>
        <w:t>,</w:t>
      </w:r>
      <w:r w:rsidRPr="001B2D6D">
        <w:t xml:space="preserve"> and our work, for example, focuses on </w:t>
      </w:r>
      <w:r>
        <w:t xml:space="preserve">vacant and derelict land </w:t>
      </w:r>
      <w:r w:rsidRPr="001B2D6D">
        <w:t>through Scotland’s urban centr</w:t>
      </w:r>
      <w:r>
        <w:t>e</w:t>
      </w:r>
      <w:r w:rsidRPr="001B2D6D">
        <w:t>s, as well as proposals on housing land supply</w:t>
      </w:r>
      <w:r>
        <w:t>,</w:t>
      </w:r>
      <w:r w:rsidRPr="001B2D6D">
        <w:t xml:space="preserve"> urban regeneration </w:t>
      </w:r>
      <w:r>
        <w:t xml:space="preserve">and </w:t>
      </w:r>
      <w:r w:rsidRPr="001B2D6D">
        <w:t>urban community development</w:t>
      </w:r>
      <w:r>
        <w:t>.</w:t>
      </w:r>
    </w:p>
    <w:p w:rsidR="008A3B81" w:rsidP="008A3B81">
      <w:pPr>
        <w:pStyle w:val="Answer"/>
      </w:pPr>
      <w:r>
        <w:t xml:space="preserve">It </w:t>
      </w:r>
      <w:r w:rsidRPr="001B2D6D">
        <w:t xml:space="preserve">is clear that one of the unresolved tensions running through this is that some land use decisions are </w:t>
      </w:r>
      <w:r w:rsidR="00123C3B">
        <w:t>in</w:t>
      </w:r>
      <w:r w:rsidRPr="001B2D6D">
        <w:t xml:space="preserve"> the town </w:t>
      </w:r>
      <w:r>
        <w:t xml:space="preserve">and </w:t>
      </w:r>
      <w:r w:rsidRPr="001B2D6D">
        <w:t>country planning</w:t>
      </w:r>
      <w:r>
        <w:t xml:space="preserve"> framework </w:t>
      </w:r>
      <w:r>
        <w:t xml:space="preserve">and </w:t>
      </w:r>
      <w:r w:rsidRPr="001B2D6D">
        <w:t>others are not, largely as a result of historical quirks and practice, yet that still provides a dividing line.</w:t>
      </w:r>
      <w:r>
        <w:t xml:space="preserve"> S</w:t>
      </w:r>
      <w:r w:rsidRPr="001B2D6D">
        <w:t>ome elements of land use change are taken forward through N</w:t>
      </w:r>
      <w:r>
        <w:t>PF</w:t>
      </w:r>
      <w:r w:rsidRPr="001B2D6D">
        <w:t>4 and the planning system</w:t>
      </w:r>
      <w:r>
        <w:t>,</w:t>
      </w:r>
      <w:r w:rsidRPr="001B2D6D">
        <w:t xml:space="preserve"> and what we have in Scotland </w:t>
      </w:r>
      <w:r>
        <w:t xml:space="preserve">are </w:t>
      </w:r>
      <w:r w:rsidRPr="001B2D6D">
        <w:t xml:space="preserve">called </w:t>
      </w:r>
      <w:r>
        <w:t>r</w:t>
      </w:r>
      <w:r w:rsidRPr="001B2D6D">
        <w:t xml:space="preserve">egional </w:t>
      </w:r>
      <w:r>
        <w:t>s</w:t>
      </w:r>
      <w:r w:rsidRPr="001B2D6D">
        <w:t xml:space="preserve">patial </w:t>
      </w:r>
      <w:r>
        <w:t>s</w:t>
      </w:r>
      <w:r w:rsidRPr="001B2D6D">
        <w:t>trategies</w:t>
      </w:r>
      <w:r>
        <w:t>.</w:t>
      </w:r>
      <w:r w:rsidRPr="001B2D6D">
        <w:t xml:space="preserve"> </w:t>
      </w:r>
      <w:r>
        <w:t>T</w:t>
      </w:r>
      <w:r w:rsidRPr="001B2D6D">
        <w:t>here is undoubtedly a job to do to bring those together with the parallel thinking around land use partnerships and the rural sector</w:t>
      </w:r>
      <w:r>
        <w:t xml:space="preserve"> and </w:t>
      </w:r>
      <w:r w:rsidRPr="001B2D6D">
        <w:t>to integrate those better at the moment.</w:t>
      </w:r>
    </w:p>
    <w:p w:rsidR="008A3B81" w:rsidRPr="001B2D6D" w:rsidP="008A3B81">
      <w:pPr>
        <w:pStyle w:val="Remark"/>
      </w:pPr>
      <w:r w:rsidRPr="001D732C">
        <w:rPr>
          <w:b/>
        </w:rPr>
        <w:t>Baroness Young of Old Scone:</w:t>
      </w:r>
      <w:r>
        <w:t xml:space="preserve"> </w:t>
      </w:r>
      <w:r w:rsidRPr="001B2D6D">
        <w:t>Is there work under</w:t>
      </w:r>
      <w:r w:rsidR="006848BF">
        <w:t xml:space="preserve"> </w:t>
      </w:r>
      <w:r w:rsidRPr="001B2D6D">
        <w:t xml:space="preserve">way to try </w:t>
      </w:r>
      <w:r>
        <w:t xml:space="preserve">to </w:t>
      </w:r>
      <w:r w:rsidRPr="001B2D6D">
        <w:t>make sure that the regional land use partnerships and strategies are integrated with the planning system</w:t>
      </w:r>
      <w:r>
        <w:t>?</w:t>
      </w:r>
    </w:p>
    <w:p w:rsidR="008A3B81" w:rsidP="008A3B81">
      <w:pPr>
        <w:pStyle w:val="Answer"/>
      </w:pPr>
      <w:r w:rsidRPr="000E3D08">
        <w:rPr>
          <w:b/>
          <w:i/>
        </w:rPr>
        <w:t>Hamish Trench:</w:t>
      </w:r>
      <w:r w:rsidRPr="001B2D6D">
        <w:t xml:space="preserve"> </w:t>
      </w:r>
      <w:r>
        <w:t>A</w:t>
      </w:r>
      <w:r w:rsidRPr="001B2D6D">
        <w:t>t a local level</w:t>
      </w:r>
      <w:r>
        <w:t>,</w:t>
      </w:r>
      <w:r w:rsidRPr="001B2D6D">
        <w:t xml:space="preserve"> that is evolving in each of the pilots, but it is not being resolved at a wider policy level at this point.</w:t>
      </w:r>
    </w:p>
    <w:p w:rsidR="008A3B81" w:rsidRPr="001B2D6D" w:rsidP="008A3B81">
      <w:pPr>
        <w:pStyle w:val="Remark"/>
      </w:pPr>
      <w:r w:rsidRPr="001D732C">
        <w:rPr>
          <w:b/>
        </w:rPr>
        <w:t>Baroness Young of Old Scone:</w:t>
      </w:r>
      <w:r>
        <w:t xml:space="preserve"> </w:t>
      </w:r>
      <w:r w:rsidRPr="001B2D6D">
        <w:t>Max and David, do you come up against these dividing lines between the planning system and the rest?</w:t>
      </w:r>
    </w:p>
    <w:p w:rsidR="008A3B81" w:rsidP="008A3B81">
      <w:pPr>
        <w:pStyle w:val="Answer"/>
      </w:pPr>
      <w:r w:rsidRPr="000E3D08">
        <w:rPr>
          <w:b/>
          <w:i/>
        </w:rPr>
        <w:t>Max Hislop:</w:t>
      </w:r>
      <w:r>
        <w:t xml:space="preserve"> Certainly I have </w:t>
      </w:r>
      <w:r w:rsidRPr="001B2D6D">
        <w:t xml:space="preserve">in my recent career. </w:t>
      </w:r>
      <w:r>
        <w:t>P</w:t>
      </w:r>
      <w:r w:rsidRPr="001B2D6D">
        <w:t xml:space="preserve">rior to working with the </w:t>
      </w:r>
      <w:r>
        <w:t xml:space="preserve">Clyde </w:t>
      </w:r>
      <w:r w:rsidRPr="001B2D6D">
        <w:t xml:space="preserve">Climate </w:t>
      </w:r>
      <w:r>
        <w:t>Forest</w:t>
      </w:r>
      <w:r w:rsidRPr="001B2D6D">
        <w:t xml:space="preserve">, I was a manager for the </w:t>
      </w:r>
      <w:r>
        <w:t>r</w:t>
      </w:r>
      <w:r w:rsidRPr="001B2D6D">
        <w:t xml:space="preserve">egional </w:t>
      </w:r>
      <w:r>
        <w:t>g</w:t>
      </w:r>
      <w:r w:rsidRPr="001B2D6D">
        <w:t xml:space="preserve">reen </w:t>
      </w:r>
      <w:r>
        <w:t>n</w:t>
      </w:r>
      <w:r w:rsidRPr="001B2D6D">
        <w:t>etwork partnership</w:t>
      </w:r>
      <w:r>
        <w:t>,</w:t>
      </w:r>
      <w:r w:rsidRPr="001B2D6D">
        <w:t xml:space="preserve"> </w:t>
      </w:r>
      <w:r>
        <w:t xml:space="preserve">which </w:t>
      </w:r>
      <w:r w:rsidRPr="001B2D6D">
        <w:t xml:space="preserve">was a partnership of a range of public agencies, but also the local planning authorities. </w:t>
      </w:r>
      <w:r>
        <w:t>A</w:t>
      </w:r>
      <w:r w:rsidRPr="001B2D6D">
        <w:t>s part of that</w:t>
      </w:r>
      <w:r>
        <w:t>,</w:t>
      </w:r>
      <w:r w:rsidRPr="001B2D6D">
        <w:t xml:space="preserve"> I did a piece of work to estimate the cost of delivering a central Scotland </w:t>
      </w:r>
      <w:r>
        <w:t>g</w:t>
      </w:r>
      <w:r w:rsidRPr="001B2D6D">
        <w:t xml:space="preserve">reen </w:t>
      </w:r>
      <w:r>
        <w:t>n</w:t>
      </w:r>
      <w:r w:rsidRPr="001B2D6D">
        <w:t>etwork right across central Scotland, covering</w:t>
      </w:r>
      <w:r>
        <w:t xml:space="preserve"> </w:t>
      </w:r>
      <w:r w:rsidRPr="001B2D6D">
        <w:t>15 local authorities</w:t>
      </w:r>
      <w:r>
        <w:t>.</w:t>
      </w:r>
      <w:r w:rsidRPr="001B2D6D">
        <w:t xml:space="preserve"> </w:t>
      </w:r>
      <w:r>
        <w:t>T</w:t>
      </w:r>
      <w:r w:rsidRPr="001B2D6D">
        <w:t xml:space="preserve">he estimate for </w:t>
      </w:r>
      <w:r>
        <w:t xml:space="preserve">the </w:t>
      </w:r>
      <w:r w:rsidRPr="001B2D6D">
        <w:t xml:space="preserve">delivery of that multifunctional green infrastructure network </w:t>
      </w:r>
      <w:r>
        <w:t>was about £</w:t>
      </w:r>
      <w:r w:rsidRPr="001B2D6D">
        <w:t xml:space="preserve">1.8 billion, but we estimated that the planning system could potentially deliver a quarter of that if it </w:t>
      </w:r>
      <w:r>
        <w:t xml:space="preserve">would </w:t>
      </w:r>
      <w:r w:rsidRPr="001B2D6D">
        <w:t xml:space="preserve">only </w:t>
      </w:r>
      <w:r>
        <w:t xml:space="preserve">harness </w:t>
      </w:r>
      <w:r w:rsidRPr="001B2D6D">
        <w:t xml:space="preserve">its potential. </w:t>
      </w:r>
    </w:p>
    <w:p w:rsidR="008A3B81" w:rsidP="008A3B81">
      <w:pPr>
        <w:pStyle w:val="Answer"/>
      </w:pPr>
      <w:r>
        <w:t>M</w:t>
      </w:r>
      <w:r w:rsidRPr="001B2D6D">
        <w:t xml:space="preserve">y perception is that the planning system is very focused on built development and </w:t>
      </w:r>
      <w:r>
        <w:t xml:space="preserve">naturally, </w:t>
      </w:r>
      <w:r w:rsidRPr="001B2D6D">
        <w:t>therefore</w:t>
      </w:r>
      <w:r>
        <w:t>,</w:t>
      </w:r>
      <w:r w:rsidRPr="001B2D6D">
        <w:t xml:space="preserve"> is more focused on urban areas. </w:t>
      </w:r>
      <w:r>
        <w:t>T</w:t>
      </w:r>
      <w:r w:rsidRPr="001B2D6D">
        <w:t xml:space="preserve">he urban areas are really important in terms of delivering green infrastructure. Although the </w:t>
      </w:r>
      <w:r>
        <w:t xml:space="preserve">planning </w:t>
      </w:r>
      <w:r w:rsidRPr="001B2D6D">
        <w:t xml:space="preserve">system lays out </w:t>
      </w:r>
      <w:r>
        <w:t>plans</w:t>
      </w:r>
      <w:r w:rsidRPr="001B2D6D">
        <w:t xml:space="preserve"> for development, it really responds to development interest</w:t>
      </w:r>
      <w:r>
        <w:t>, a</w:t>
      </w:r>
      <w:r w:rsidRPr="001B2D6D">
        <w:t xml:space="preserve">nd then it is a question of trying to negotiate delivery of these wider multifunctional benefits layered upon the developer’s interest in perhaps building residential houses or office developments and so on. </w:t>
      </w:r>
      <w:r>
        <w:t>O</w:t>
      </w:r>
      <w:r w:rsidRPr="001B2D6D">
        <w:t>ften</w:t>
      </w:r>
      <w:r>
        <w:t>,</w:t>
      </w:r>
      <w:r w:rsidRPr="001B2D6D">
        <w:t xml:space="preserve"> it </w:t>
      </w:r>
      <w:r>
        <w:t xml:space="preserve">does not </w:t>
      </w:r>
      <w:r w:rsidRPr="001B2D6D">
        <w:t>deliver its potential in that regard.</w:t>
      </w:r>
    </w:p>
    <w:p w:rsidR="008A3B81" w:rsidP="008A3B81">
      <w:pPr>
        <w:pStyle w:val="Answer"/>
      </w:pPr>
      <w:r>
        <w:t xml:space="preserve">There is </w:t>
      </w:r>
      <w:r w:rsidRPr="001B2D6D">
        <w:t xml:space="preserve">a lot of recognition about the importance of green infrastructure and giving us, for example, more resilience in the face of a </w:t>
      </w:r>
      <w:r>
        <w:t xml:space="preserve">changing </w:t>
      </w:r>
      <w:r w:rsidRPr="001B2D6D">
        <w:t>climate or helping to stitch back our habitats and to reverse biodiversity decline, but the system is not delivering on that</w:t>
      </w:r>
      <w:r>
        <w:t>,</w:t>
      </w:r>
      <w:r w:rsidRPr="001B2D6D">
        <w:t xml:space="preserve"> </w:t>
      </w:r>
      <w:r>
        <w:t>so t</w:t>
      </w:r>
      <w:r w:rsidRPr="001B2D6D">
        <w:t>here is work to be done</w:t>
      </w:r>
      <w:r>
        <w:t>.</w:t>
      </w:r>
    </w:p>
    <w:p w:rsidR="008A3B81" w:rsidP="008A3B81">
      <w:pPr>
        <w:pStyle w:val="Answer"/>
      </w:pPr>
      <w:r>
        <w:t xml:space="preserve">The issue, </w:t>
      </w:r>
      <w:r w:rsidRPr="001B2D6D">
        <w:t>ultimately</w:t>
      </w:r>
      <w:r>
        <w:t>,</w:t>
      </w:r>
      <w:r w:rsidRPr="001B2D6D">
        <w:t xml:space="preserve"> is about being able to measure the benefits that we are talking about in terms of delivering these green infrastructure benefits</w:t>
      </w:r>
      <w:r>
        <w:t>.</w:t>
      </w:r>
      <w:r w:rsidRPr="001B2D6D">
        <w:t xml:space="preserve"> </w:t>
      </w:r>
      <w:r>
        <w:t xml:space="preserve">It </w:t>
      </w:r>
      <w:r w:rsidRPr="001B2D6D">
        <w:t xml:space="preserve">is about having a breadth of skills and </w:t>
      </w:r>
      <w:r>
        <w:t xml:space="preserve">planners </w:t>
      </w:r>
      <w:r w:rsidRPr="001B2D6D">
        <w:t xml:space="preserve">who are focused on many other things and see this as being </w:t>
      </w:r>
      <w:r>
        <w:t>perhaps</w:t>
      </w:r>
      <w:r w:rsidRPr="001B2D6D">
        <w:t xml:space="preserve"> peripheral to their task or just an additional burden in a very tough </w:t>
      </w:r>
      <w:r>
        <w:t>and high-</w:t>
      </w:r>
      <w:r w:rsidRPr="001B2D6D">
        <w:t>demand job.</w:t>
      </w:r>
      <w:r>
        <w:t xml:space="preserve"> It is </w:t>
      </w:r>
      <w:r w:rsidRPr="001B2D6D">
        <w:t>also because our policies, when it comes to these kind</w:t>
      </w:r>
      <w:r>
        <w:t>s</w:t>
      </w:r>
      <w:r w:rsidRPr="001B2D6D">
        <w:t xml:space="preserve"> of </w:t>
      </w:r>
      <w:r>
        <w:t>areas</w:t>
      </w:r>
      <w:r w:rsidRPr="001B2D6D">
        <w:t>, are not robust enough</w:t>
      </w:r>
      <w:r>
        <w:t>.</w:t>
      </w:r>
      <w:r w:rsidRPr="001B2D6D">
        <w:t xml:space="preserve"> </w:t>
      </w:r>
      <w:r>
        <w:t>O</w:t>
      </w:r>
      <w:r w:rsidRPr="001B2D6D">
        <w:t>ften</w:t>
      </w:r>
      <w:r>
        <w:t>,</w:t>
      </w:r>
      <w:r w:rsidRPr="001B2D6D">
        <w:t xml:space="preserve"> when it comes to decision-making </w:t>
      </w:r>
      <w:r>
        <w:t xml:space="preserve">in </w:t>
      </w:r>
      <w:r w:rsidRPr="001B2D6D">
        <w:t xml:space="preserve">planning committees, they find it hard to hold </w:t>
      </w:r>
      <w:r>
        <w:t>the</w:t>
      </w:r>
      <w:r w:rsidRPr="001B2D6D">
        <w:t xml:space="preserve"> line in terms of these wider benefits.</w:t>
      </w:r>
    </w:p>
    <w:p w:rsidR="008A3B81" w:rsidRPr="001B2D6D" w:rsidP="008A3B81">
      <w:pPr>
        <w:pStyle w:val="Answer"/>
      </w:pPr>
      <w:r>
        <w:t>A</w:t>
      </w:r>
      <w:r w:rsidRPr="001B2D6D">
        <w:t xml:space="preserve">ll in all, the planning system could be delivering a lot, but often </w:t>
      </w:r>
      <w:r>
        <w:t xml:space="preserve">does not </w:t>
      </w:r>
      <w:r w:rsidRPr="001B2D6D">
        <w:t xml:space="preserve">deliver nearly as much as </w:t>
      </w:r>
      <w:r>
        <w:t xml:space="preserve">we would </w:t>
      </w:r>
      <w:r w:rsidRPr="001B2D6D">
        <w:t>like to see.</w:t>
      </w:r>
    </w:p>
    <w:p w:rsidR="008A3B81" w:rsidP="008A3B81">
      <w:pPr>
        <w:pStyle w:val="Answer"/>
      </w:pPr>
      <w:r w:rsidRPr="000E3D08">
        <w:rPr>
          <w:b/>
          <w:i/>
        </w:rPr>
        <w:t>David Miller:</w:t>
      </w:r>
      <w:r>
        <w:t xml:space="preserve"> I have </w:t>
      </w:r>
      <w:r w:rsidRPr="001B2D6D">
        <w:t xml:space="preserve">a couple of additional comments to </w:t>
      </w:r>
      <w:r>
        <w:t xml:space="preserve">Hamish </w:t>
      </w:r>
      <w:r w:rsidRPr="001B2D6D">
        <w:t xml:space="preserve">and </w:t>
      </w:r>
      <w:r>
        <w:t>Max</w:t>
      </w:r>
      <w:r w:rsidRPr="001B2D6D">
        <w:t xml:space="preserve">. I </w:t>
      </w:r>
      <w:r>
        <w:t xml:space="preserve">might note </w:t>
      </w:r>
      <w:r w:rsidRPr="001B2D6D">
        <w:t xml:space="preserve">that </w:t>
      </w:r>
      <w:r>
        <w:t xml:space="preserve">national planning framework four, which is </w:t>
      </w:r>
      <w:r w:rsidRPr="001B2D6D">
        <w:t>still concluding its consultation</w:t>
      </w:r>
      <w:r>
        <w:t>,</w:t>
      </w:r>
      <w:r w:rsidRPr="001B2D6D">
        <w:t xml:space="preserve"> sets out the spatial </w:t>
      </w:r>
      <w:r>
        <w:t>f</w:t>
      </w:r>
      <w:r w:rsidRPr="001B2D6D">
        <w:t>ramework for planning for Scotland</w:t>
      </w:r>
      <w:r>
        <w:t>,</w:t>
      </w:r>
      <w:r w:rsidRPr="001B2D6D">
        <w:t xml:space="preserve"> and then the Scottish planning policy picks up on the specifics and the rules.</w:t>
      </w:r>
    </w:p>
    <w:p w:rsidR="008A3B81" w:rsidP="008A3B81">
      <w:pPr>
        <w:pStyle w:val="Answer"/>
      </w:pPr>
      <w:r>
        <w:t xml:space="preserve">I </w:t>
      </w:r>
      <w:r w:rsidR="006365E1">
        <w:t>will</w:t>
      </w:r>
      <w:r>
        <w:t xml:space="preserve"> mention this in a moment, but </w:t>
      </w:r>
      <w:r w:rsidR="006365E1">
        <w:t xml:space="preserve">I </w:t>
      </w:r>
      <w:r w:rsidRPr="001B2D6D">
        <w:t>just note that</w:t>
      </w:r>
      <w:r>
        <w:t xml:space="preserve">, from </w:t>
      </w:r>
      <w:r w:rsidRPr="001B2D6D">
        <w:t>my understanding relating to planning</w:t>
      </w:r>
      <w:r>
        <w:t>,</w:t>
      </w:r>
      <w:r w:rsidRPr="001B2D6D">
        <w:t xml:space="preserve"> its purpose</w:t>
      </w:r>
      <w:r>
        <w:t xml:space="preserve"> i</w:t>
      </w:r>
      <w:r w:rsidRPr="001B2D6D">
        <w:t>s to set out on the ground what the aspirations are for the future uses of land in relation to the overall public policy and private sector objectives.</w:t>
      </w:r>
      <w:r>
        <w:t xml:space="preserve"> I</w:t>
      </w:r>
      <w:r w:rsidRPr="001B2D6D">
        <w:t>n that regard</w:t>
      </w:r>
      <w:r>
        <w:t>,</w:t>
      </w:r>
      <w:r w:rsidRPr="001B2D6D">
        <w:t xml:space="preserve"> it is key to recogni</w:t>
      </w:r>
      <w:r>
        <w:t>s</w:t>
      </w:r>
      <w:r w:rsidRPr="001B2D6D">
        <w:t>e that there are not always win</w:t>
      </w:r>
      <w:r>
        <w:t>-</w:t>
      </w:r>
      <w:r w:rsidRPr="001B2D6D">
        <w:t>wins</w:t>
      </w:r>
      <w:r>
        <w:t>, but that</w:t>
      </w:r>
      <w:r w:rsidRPr="001B2D6D">
        <w:t xml:space="preserve"> </w:t>
      </w:r>
      <w:r>
        <w:t xml:space="preserve">there </w:t>
      </w:r>
      <w:r w:rsidRPr="001B2D6D">
        <w:t>are trade</w:t>
      </w:r>
      <w:r>
        <w:t>-</w:t>
      </w:r>
      <w:r w:rsidRPr="001B2D6D">
        <w:t>offs that planners and planning systems have to undertake with what information is available</w:t>
      </w:r>
      <w:r>
        <w:t>.</w:t>
      </w:r>
      <w:r w:rsidRPr="001B2D6D">
        <w:t xml:space="preserve"> </w:t>
      </w:r>
      <w:r>
        <w:t>T</w:t>
      </w:r>
      <w:r w:rsidRPr="001B2D6D">
        <w:t xml:space="preserve">hat may be in terms of land going out of agriculture into housing, because the projection for housing in some areas is in particular volume or number, or converted into land </w:t>
      </w:r>
      <w:r>
        <w:t xml:space="preserve">capture and </w:t>
      </w:r>
      <w:r w:rsidRPr="001B2D6D">
        <w:t xml:space="preserve">land area, or increasingly towards renewable energy, whether it is solar farms or wind farms or, for that matter, </w:t>
      </w:r>
      <w:r>
        <w:t>bio</w:t>
      </w:r>
      <w:r w:rsidRPr="001B2D6D">
        <w:t>mass.</w:t>
      </w:r>
    </w:p>
    <w:p w:rsidR="008A3B81" w:rsidP="008A3B81">
      <w:pPr>
        <w:pStyle w:val="Answer"/>
      </w:pPr>
      <w:r w:rsidRPr="001B2D6D">
        <w:t>I say that</w:t>
      </w:r>
      <w:r w:rsidR="006365E1">
        <w:t xml:space="preserve">, because </w:t>
      </w:r>
      <w:r w:rsidRPr="001B2D6D">
        <w:t>the direction of travel can</w:t>
      </w:r>
      <w:r>
        <w:t>not</w:t>
      </w:r>
      <w:r w:rsidRPr="001B2D6D">
        <w:t xml:space="preserve"> always be considered linear.</w:t>
      </w:r>
      <w:r>
        <w:t xml:space="preserve"> </w:t>
      </w:r>
      <w:r w:rsidRPr="001B2D6D">
        <w:t>There will be feedback loops</w:t>
      </w:r>
      <w:r>
        <w:t>,</w:t>
      </w:r>
      <w:r w:rsidRPr="001B2D6D">
        <w:t xml:space="preserve"> where something may not be quite right</w:t>
      </w:r>
      <w:r>
        <w:t>,</w:t>
      </w:r>
      <w:r w:rsidRPr="001B2D6D">
        <w:t xml:space="preserve"> or perhaps a change can be made, and the timeframes for certain decisions and changes in land in relation to planning horizons</w:t>
      </w:r>
      <w:r>
        <w:t>,</w:t>
      </w:r>
      <w:r w:rsidRPr="001B2D6D">
        <w:t xml:space="preserve"> and the time horizons for climate neutrality futures</w:t>
      </w:r>
      <w:r>
        <w:t>,</w:t>
      </w:r>
      <w:r w:rsidRPr="001B2D6D">
        <w:t xml:space="preserve"> are not always </w:t>
      </w:r>
      <w:r>
        <w:t xml:space="preserve">neatly </w:t>
      </w:r>
      <w:r w:rsidRPr="001B2D6D">
        <w:t>in synchroni</w:t>
      </w:r>
      <w:r>
        <w:t>s</w:t>
      </w:r>
      <w:r w:rsidRPr="001B2D6D">
        <w:t>ation</w:t>
      </w:r>
      <w:r>
        <w:t>.</w:t>
      </w:r>
      <w:r w:rsidRPr="001B2D6D">
        <w:t xml:space="preserve"> </w:t>
      </w:r>
      <w:r>
        <w:t>W</w:t>
      </w:r>
      <w:r w:rsidRPr="001B2D6D">
        <w:t>e might not see</w:t>
      </w:r>
      <w:r>
        <w:t>,</w:t>
      </w:r>
      <w:r w:rsidRPr="001B2D6D">
        <w:t xml:space="preserve"> in one generation</w:t>
      </w:r>
      <w:r>
        <w:t>,</w:t>
      </w:r>
      <w:r w:rsidRPr="001B2D6D">
        <w:t xml:space="preserve"> the benefits accruing until another generation</w:t>
      </w:r>
      <w:r>
        <w:t>,</w:t>
      </w:r>
      <w:r w:rsidRPr="001B2D6D">
        <w:t xml:space="preserve"> </w:t>
      </w:r>
      <w:r>
        <w:t>s</w:t>
      </w:r>
      <w:r w:rsidRPr="001B2D6D">
        <w:t>o the trade</w:t>
      </w:r>
      <w:r>
        <w:t>-</w:t>
      </w:r>
      <w:r w:rsidRPr="001B2D6D">
        <w:t>off might be between generations.</w:t>
      </w:r>
    </w:p>
    <w:p w:rsidR="008A3B81" w:rsidP="008A3B81">
      <w:pPr>
        <w:pStyle w:val="Answer"/>
      </w:pPr>
      <w:r>
        <w:t xml:space="preserve">Multifunctionality, to </w:t>
      </w:r>
      <w:r w:rsidRPr="001B2D6D">
        <w:t xml:space="preserve">your previous question, is the area and the </w:t>
      </w:r>
      <w:r>
        <w:t xml:space="preserve">time </w:t>
      </w:r>
      <w:r w:rsidR="00123C3B">
        <w:t>in</w:t>
      </w:r>
      <w:r w:rsidRPr="001B2D6D">
        <w:t xml:space="preserve"> which the planning systems have to set out what our structures </w:t>
      </w:r>
      <w:r>
        <w:t xml:space="preserve">are </w:t>
      </w:r>
      <w:r w:rsidRPr="001B2D6D">
        <w:t xml:space="preserve">going forward, </w:t>
      </w:r>
      <w:r>
        <w:t xml:space="preserve">which </w:t>
      </w:r>
      <w:r w:rsidRPr="001B2D6D">
        <w:t xml:space="preserve">might percolate right down to </w:t>
      </w:r>
      <w:r>
        <w:t>the</w:t>
      </w:r>
      <w:r w:rsidRPr="001B2D6D">
        <w:t xml:space="preserve"> number of hoses and the infrastructure for transport and schooling and so on </w:t>
      </w:r>
      <w:r>
        <w:t>i</w:t>
      </w:r>
      <w:r w:rsidRPr="001B2D6D">
        <w:t>n some areas</w:t>
      </w:r>
      <w:r>
        <w:t>,</w:t>
      </w:r>
      <w:r w:rsidRPr="001B2D6D">
        <w:t xml:space="preserve"> where</w:t>
      </w:r>
      <w:r>
        <w:t>,</w:t>
      </w:r>
      <w:r w:rsidRPr="001B2D6D">
        <w:t xml:space="preserve"> consciously</w:t>
      </w:r>
      <w:r>
        <w:t>,</w:t>
      </w:r>
      <w:r w:rsidRPr="001B2D6D">
        <w:t xml:space="preserve"> a decision</w:t>
      </w:r>
      <w:r>
        <w:t xml:space="preserve"> has</w:t>
      </w:r>
      <w:r w:rsidRPr="001B2D6D">
        <w:t xml:space="preserve"> been made that that quality of land will no longer be used </w:t>
      </w:r>
      <w:r>
        <w:t>f</w:t>
      </w:r>
      <w:r w:rsidRPr="001B2D6D">
        <w:t xml:space="preserve">or </w:t>
      </w:r>
      <w:r>
        <w:t>rape</w:t>
      </w:r>
      <w:r w:rsidRPr="001B2D6D">
        <w:t>seed oil and</w:t>
      </w:r>
      <w:r>
        <w:t xml:space="preserve">, </w:t>
      </w:r>
      <w:r w:rsidRPr="001B2D6D">
        <w:t>therefore</w:t>
      </w:r>
      <w:r>
        <w:t>,</w:t>
      </w:r>
      <w:r w:rsidRPr="001B2D6D">
        <w:t xml:space="preserve"> the prospects of tackling a shortage on the provision of oils because of some activities elsewhere in the </w:t>
      </w:r>
      <w:r>
        <w:t xml:space="preserve">world—the obvious </w:t>
      </w:r>
      <w:r w:rsidRPr="001B2D6D">
        <w:t xml:space="preserve">example here being </w:t>
      </w:r>
      <w:r>
        <w:t xml:space="preserve">the </w:t>
      </w:r>
      <w:r w:rsidRPr="001B2D6D">
        <w:t>conflict in Ukraine</w:t>
      </w:r>
      <w:r>
        <w:t>—</w:t>
      </w:r>
      <w:r w:rsidRPr="001B2D6D">
        <w:t>can no longer be as easily tackled in a local environment.</w:t>
      </w:r>
    </w:p>
    <w:p w:rsidR="008A3B81" w:rsidP="008A3B81">
      <w:pPr>
        <w:pStyle w:val="Answer"/>
      </w:pPr>
      <w:r>
        <w:t>T</w:t>
      </w:r>
      <w:r w:rsidRPr="001B2D6D">
        <w:t>here is an intersection</w:t>
      </w:r>
      <w:r>
        <w:t xml:space="preserve"> </w:t>
      </w:r>
      <w:r w:rsidRPr="001B2D6D">
        <w:t>that is needed between planning and food</w:t>
      </w:r>
      <w:r>
        <w:t>,</w:t>
      </w:r>
      <w:r w:rsidRPr="001B2D6D">
        <w:t xml:space="preserve"> energy </w:t>
      </w:r>
      <w:r>
        <w:t>and</w:t>
      </w:r>
      <w:r w:rsidRPr="001B2D6D">
        <w:t xml:space="preserve"> environmental security</w:t>
      </w:r>
      <w:r>
        <w:t>.</w:t>
      </w:r>
      <w:r w:rsidRPr="001B2D6D">
        <w:t xml:space="preserve"> </w:t>
      </w:r>
      <w:r>
        <w:t>T</w:t>
      </w:r>
      <w:r w:rsidRPr="001B2D6D">
        <w:t xml:space="preserve">he land use strategies </w:t>
      </w:r>
      <w:r>
        <w:t xml:space="preserve">try </w:t>
      </w:r>
      <w:r w:rsidRPr="001B2D6D">
        <w:t>to get to that</w:t>
      </w:r>
      <w:r>
        <w:t>,</w:t>
      </w:r>
      <w:r w:rsidRPr="001B2D6D">
        <w:t xml:space="preserve"> and it is how well we try to articulate it as well as implement</w:t>
      </w:r>
      <w:r>
        <w:t xml:space="preserve"> it</w:t>
      </w:r>
      <w:r w:rsidRPr="001B2D6D">
        <w:t xml:space="preserve">. </w:t>
      </w:r>
      <w:r>
        <w:t>I</w:t>
      </w:r>
      <w:r w:rsidRPr="001B2D6D">
        <w:t xml:space="preserve">t is both </w:t>
      </w:r>
      <w:r>
        <w:t>parts.</w:t>
      </w:r>
    </w:p>
    <w:p w:rsidR="008A3B81" w:rsidRPr="001B2D6D" w:rsidP="008A3B81">
      <w:pPr>
        <w:pStyle w:val="Remark"/>
      </w:pPr>
      <w:r w:rsidRPr="00106F2F">
        <w:rPr>
          <w:b/>
        </w:rPr>
        <w:t>Baroness Young of Old Scone:</w:t>
      </w:r>
      <w:r>
        <w:t xml:space="preserve"> Can I </w:t>
      </w:r>
      <w:r w:rsidRPr="001B2D6D">
        <w:t xml:space="preserve">just take that one step further? </w:t>
      </w:r>
      <w:r>
        <w:t>The</w:t>
      </w:r>
      <w:r w:rsidRPr="001B2D6D">
        <w:t xml:space="preserve"> big wild card in all of this is the one that you have identified, </w:t>
      </w:r>
      <w:r>
        <w:t xml:space="preserve">which </w:t>
      </w:r>
      <w:r w:rsidRPr="001B2D6D">
        <w:t xml:space="preserve">is how </w:t>
      </w:r>
      <w:r>
        <w:t>“self-sufficient”</w:t>
      </w:r>
      <w:r w:rsidRPr="001B2D6D">
        <w:t xml:space="preserve"> we want to become in agriculture. </w:t>
      </w:r>
      <w:r>
        <w:t>T</w:t>
      </w:r>
      <w:r w:rsidRPr="001B2D6D">
        <w:t>hese decisions are being made by</w:t>
      </w:r>
      <w:r>
        <w:t>—I cannot</w:t>
      </w:r>
      <w:r w:rsidRPr="001B2D6D">
        <w:t xml:space="preserve"> remember how many farmers you have in Scotland, but a lot. Perhaps I could ask </w:t>
      </w:r>
      <w:r>
        <w:t>Hamish whether</w:t>
      </w:r>
      <w:r w:rsidRPr="001B2D6D">
        <w:t xml:space="preserve"> </w:t>
      </w:r>
      <w:r>
        <w:t xml:space="preserve">the processes that </w:t>
      </w:r>
      <w:r w:rsidRPr="001B2D6D">
        <w:t>are in place at the moment between the planning system and land use generally</w:t>
      </w:r>
      <w:r>
        <w:t>,</w:t>
      </w:r>
      <w:r w:rsidRPr="001B2D6D">
        <w:t xml:space="preserve"> and these multiple decisions by landowners who are farmers</w:t>
      </w:r>
      <w:r>
        <w:t>,</w:t>
      </w:r>
      <w:r w:rsidRPr="001B2D6D">
        <w:t xml:space="preserve"> </w:t>
      </w:r>
      <w:r>
        <w:t xml:space="preserve">are capable </w:t>
      </w:r>
      <w:r w:rsidRPr="001B2D6D">
        <w:t>of dealing with that and</w:t>
      </w:r>
      <w:r>
        <w:t xml:space="preserve">, </w:t>
      </w:r>
      <w:r w:rsidRPr="001B2D6D">
        <w:t>if so, how</w:t>
      </w:r>
      <w:r w:rsidR="00F7178B">
        <w:t>.</w:t>
      </w:r>
    </w:p>
    <w:p w:rsidR="008A3B81" w:rsidP="008A3B81">
      <w:pPr>
        <w:pStyle w:val="Answer"/>
      </w:pPr>
      <w:r w:rsidRPr="000E3D08">
        <w:rPr>
          <w:b/>
          <w:i/>
        </w:rPr>
        <w:t>Hamish Trench:</w:t>
      </w:r>
      <w:r>
        <w:t xml:space="preserve"> T</w:t>
      </w:r>
      <w:r w:rsidRPr="001B2D6D">
        <w:t>hat is a very good question</w:t>
      </w:r>
      <w:r>
        <w:t>,</w:t>
      </w:r>
      <w:r w:rsidRPr="001B2D6D">
        <w:t xml:space="preserve"> and I am not sure that the processes </w:t>
      </w:r>
      <w:r>
        <w:t xml:space="preserve">that </w:t>
      </w:r>
      <w:r w:rsidRPr="001B2D6D">
        <w:t xml:space="preserve">we have at the moment can quite handle </w:t>
      </w:r>
      <w:r>
        <w:t xml:space="preserve">the </w:t>
      </w:r>
      <w:r w:rsidRPr="001B2D6D">
        <w:t xml:space="preserve">cumulative impacts and assessments that need to be carried out. </w:t>
      </w:r>
      <w:r>
        <w:t>I</w:t>
      </w:r>
      <w:r w:rsidRPr="001B2D6D">
        <w:t>n reconciling those choices</w:t>
      </w:r>
      <w:r>
        <w:t>—</w:t>
      </w:r>
      <w:r w:rsidRPr="001B2D6D">
        <w:t>this comes back to scale</w:t>
      </w:r>
      <w:r>
        <w:t>—</w:t>
      </w:r>
      <w:r w:rsidRPr="001B2D6D">
        <w:t>it is relatively easy to be clear at a national level on the suite of priorities that we need to get from our land. It is also relatively easy for an individual landholder to make decisions in their own business context.</w:t>
      </w:r>
    </w:p>
    <w:p w:rsidR="008A3B81" w:rsidRPr="001B2D6D" w:rsidP="008A3B81">
      <w:pPr>
        <w:pStyle w:val="Answer"/>
      </w:pPr>
      <w:r>
        <w:t xml:space="preserve">Of </w:t>
      </w:r>
      <w:r w:rsidRPr="001B2D6D">
        <w:t>course</w:t>
      </w:r>
      <w:r>
        <w:t>,</w:t>
      </w:r>
      <w:r w:rsidRPr="001B2D6D">
        <w:t xml:space="preserve"> what is really hard is making that join up in a sensible way in the middle</w:t>
      </w:r>
      <w:r>
        <w:t>,</w:t>
      </w:r>
      <w:r w:rsidRPr="001B2D6D">
        <w:t xml:space="preserve"> which </w:t>
      </w:r>
      <w:r w:rsidR="00F7178B">
        <w:t>brings</w:t>
      </w:r>
      <w:r w:rsidRPr="001B2D6D">
        <w:t xml:space="preserve"> us back to what a sensible scale </w:t>
      </w:r>
      <w:r>
        <w:t xml:space="preserve">is </w:t>
      </w:r>
      <w:r w:rsidRPr="001B2D6D">
        <w:t>to be planning and making some of these trade</w:t>
      </w:r>
      <w:r>
        <w:t>-</w:t>
      </w:r>
      <w:r w:rsidRPr="001B2D6D">
        <w:t xml:space="preserve">offs and choices at some regional or catchment level between the </w:t>
      </w:r>
      <w:r>
        <w:t xml:space="preserve">local </w:t>
      </w:r>
      <w:r w:rsidRPr="001B2D6D">
        <w:t>and national</w:t>
      </w:r>
      <w:r>
        <w:t>.</w:t>
      </w:r>
      <w:r w:rsidRPr="001B2D6D">
        <w:t xml:space="preserve"> </w:t>
      </w:r>
      <w:r>
        <w:t>T</w:t>
      </w:r>
      <w:r w:rsidRPr="001B2D6D">
        <w:t xml:space="preserve">hat is the gap that we still have. </w:t>
      </w:r>
      <w:r>
        <w:t xml:space="preserve">I do not think that </w:t>
      </w:r>
      <w:r w:rsidRPr="001B2D6D">
        <w:t>the current mechanisms deal with the cumulative impacts of those choices.</w:t>
      </w:r>
    </w:p>
    <w:p w:rsidR="008A3B81" w:rsidP="008A3B81">
      <w:pPr>
        <w:pStyle w:val="Remark"/>
      </w:pPr>
      <w:r w:rsidRPr="00106F2F">
        <w:rPr>
          <w:b/>
        </w:rPr>
        <w:t>Lord Harlech:</w:t>
      </w:r>
      <w:r>
        <w:t xml:space="preserve"> </w:t>
      </w:r>
      <w:r w:rsidRPr="001B2D6D">
        <w:t xml:space="preserve">Just </w:t>
      </w:r>
      <w:r>
        <w:t xml:space="preserve">as </w:t>
      </w:r>
      <w:r w:rsidRPr="001B2D6D">
        <w:t>a supplementary on your</w:t>
      </w:r>
      <w:r>
        <w:t xml:space="preserve"> last </w:t>
      </w:r>
      <w:r w:rsidRPr="001B2D6D">
        <w:t>point there</w:t>
      </w:r>
      <w:r>
        <w:t>,</w:t>
      </w:r>
      <w:r w:rsidRPr="001B2D6D">
        <w:t xml:space="preserve"> and with reference to something earlier </w:t>
      </w:r>
      <w:r>
        <w:t xml:space="preserve">that </w:t>
      </w:r>
      <w:r w:rsidRPr="001B2D6D">
        <w:t>you said</w:t>
      </w:r>
      <w:r>
        <w:t>,</w:t>
      </w:r>
      <w:r w:rsidRPr="001B2D6D">
        <w:t xml:space="preserve"> you talked a lot about community engagement, but how does this work </w:t>
      </w:r>
      <w:r>
        <w:t xml:space="preserve">in </w:t>
      </w:r>
      <w:r w:rsidRPr="001B2D6D">
        <w:t>practice</w:t>
      </w:r>
      <w:r>
        <w:t>?</w:t>
      </w:r>
      <w:r w:rsidRPr="001B2D6D">
        <w:t xml:space="preserve"> </w:t>
      </w:r>
      <w:r>
        <w:t>W</w:t>
      </w:r>
      <w:r w:rsidRPr="001B2D6D">
        <w:t xml:space="preserve">hat level of weight is given to that community’s opinion? </w:t>
      </w:r>
      <w:r>
        <w:t>W</w:t>
      </w:r>
      <w:r w:rsidRPr="001B2D6D">
        <w:t>ho gets the final say on what that piece of land is used for? Is it the land user, the community or the commission?</w:t>
      </w:r>
      <w:r>
        <w:t xml:space="preserve"> H</w:t>
      </w:r>
      <w:r w:rsidRPr="001B2D6D">
        <w:t>ow do these three parts fit together</w:t>
      </w:r>
      <w:r>
        <w:t>?</w:t>
      </w:r>
      <w:r w:rsidRPr="001B2D6D">
        <w:t xml:space="preserve"> </w:t>
      </w:r>
      <w:r>
        <w:t>What i</w:t>
      </w:r>
      <w:r w:rsidRPr="001B2D6D">
        <w:t>f you have this community engagement</w:t>
      </w:r>
      <w:r>
        <w:t>,</w:t>
      </w:r>
      <w:r w:rsidRPr="001B2D6D">
        <w:t xml:space="preserve"> but the community </w:t>
      </w:r>
      <w:r>
        <w:t xml:space="preserve">does not </w:t>
      </w:r>
      <w:r w:rsidRPr="001B2D6D">
        <w:t>agree on what it wants</w:t>
      </w:r>
      <w:r>
        <w:t>?</w:t>
      </w:r>
      <w:r w:rsidRPr="001B2D6D">
        <w:t xml:space="preserve"> </w:t>
      </w:r>
      <w:r>
        <w:t xml:space="preserve">It </w:t>
      </w:r>
      <w:r w:rsidRPr="001B2D6D">
        <w:t>might want a shopping cen</w:t>
      </w:r>
      <w:r>
        <w:t>t</w:t>
      </w:r>
      <w:r w:rsidRPr="001B2D6D">
        <w:t>r</w:t>
      </w:r>
      <w:r>
        <w:t>e</w:t>
      </w:r>
      <w:r w:rsidRPr="001B2D6D">
        <w:t>, a forest</w:t>
      </w:r>
      <w:r>
        <w:t>,</w:t>
      </w:r>
      <w:r w:rsidRPr="001B2D6D">
        <w:t xml:space="preserve"> </w:t>
      </w:r>
      <w:r>
        <w:t xml:space="preserve">a </w:t>
      </w:r>
      <w:r w:rsidRPr="001B2D6D">
        <w:t xml:space="preserve">hospital and some wind turbines. </w:t>
      </w:r>
      <w:r>
        <w:t>H</w:t>
      </w:r>
      <w:r w:rsidRPr="001B2D6D">
        <w:t>ow does all of this manifest on the ground?</w:t>
      </w:r>
    </w:p>
    <w:p w:rsidR="008A3B81" w:rsidP="008A3B81">
      <w:pPr>
        <w:pStyle w:val="Answer"/>
      </w:pPr>
      <w:r w:rsidRPr="000E3D08">
        <w:rPr>
          <w:b/>
          <w:i/>
        </w:rPr>
        <w:t>Hamish Trench:</w:t>
      </w:r>
      <w:r w:rsidRPr="00106F2F">
        <w:rPr>
          <w:b/>
        </w:rPr>
        <w:t xml:space="preserve"> </w:t>
      </w:r>
      <w:r>
        <w:t>I</w:t>
      </w:r>
      <w:r w:rsidRPr="001B2D6D">
        <w:t xml:space="preserve">n brief, the engagement needs to be proportionate to the circumstance. </w:t>
      </w:r>
      <w:r>
        <w:t>T</w:t>
      </w:r>
      <w:r w:rsidRPr="001B2D6D">
        <w:t xml:space="preserve">he other key point is that engagement is not a </w:t>
      </w:r>
      <w:r>
        <w:t>veto</w:t>
      </w:r>
      <w:r w:rsidRPr="001B2D6D">
        <w:t xml:space="preserve">. </w:t>
      </w:r>
      <w:r>
        <w:t>T</w:t>
      </w:r>
      <w:r w:rsidRPr="001B2D6D">
        <w:t>he underlying point here is generally to engage and to hear and listen to what other local priorities might be</w:t>
      </w:r>
      <w:r>
        <w:t>,</w:t>
      </w:r>
      <w:r w:rsidRPr="001B2D6D">
        <w:t xml:space="preserve"> </w:t>
      </w:r>
      <w:r>
        <w:t>l</w:t>
      </w:r>
      <w:r w:rsidRPr="001B2D6D">
        <w:t>ook for win</w:t>
      </w:r>
      <w:r>
        <w:t>-</w:t>
      </w:r>
      <w:r w:rsidRPr="001B2D6D">
        <w:t>wins</w:t>
      </w:r>
      <w:r>
        <w:t xml:space="preserve"> and </w:t>
      </w:r>
      <w:r w:rsidRPr="001B2D6D">
        <w:t xml:space="preserve">opportunities, </w:t>
      </w:r>
      <w:r>
        <w:t xml:space="preserve">and </w:t>
      </w:r>
      <w:r w:rsidRPr="001B2D6D">
        <w:t xml:space="preserve">make sure that </w:t>
      </w:r>
      <w:r>
        <w:t xml:space="preserve">that </w:t>
      </w:r>
      <w:r w:rsidRPr="001B2D6D">
        <w:t>engagement is genuine at an early enough stage in decision</w:t>
      </w:r>
      <w:r>
        <w:t>-</w:t>
      </w:r>
      <w:r w:rsidRPr="001B2D6D">
        <w:t>making</w:t>
      </w:r>
      <w:r>
        <w:t>.</w:t>
      </w:r>
      <w:r w:rsidRPr="001B2D6D">
        <w:t xml:space="preserve"> </w:t>
      </w:r>
      <w:r>
        <w:t>T</w:t>
      </w:r>
      <w:r w:rsidRPr="001B2D6D">
        <w:t>here is no expectation that that should</w:t>
      </w:r>
      <w:r>
        <w:t>,</w:t>
      </w:r>
      <w:r w:rsidRPr="001B2D6D">
        <w:t xml:space="preserve"> therefore</w:t>
      </w:r>
      <w:r>
        <w:t>,</w:t>
      </w:r>
      <w:r w:rsidRPr="001B2D6D">
        <w:t xml:space="preserve"> determine the outcome.</w:t>
      </w:r>
    </w:p>
    <w:p w:rsidR="008A3B81" w:rsidP="008A3B81">
      <w:pPr>
        <w:pStyle w:val="Answer"/>
      </w:pPr>
      <w:r>
        <w:t>W</w:t>
      </w:r>
      <w:r w:rsidRPr="001B2D6D">
        <w:t>e have quite a range of guidance in place.</w:t>
      </w:r>
      <w:r>
        <w:t xml:space="preserve"> </w:t>
      </w:r>
      <w:r w:rsidRPr="001B2D6D">
        <w:t>We provide direct support to communities and landowners</w:t>
      </w:r>
      <w:r>
        <w:t>.</w:t>
      </w:r>
      <w:r w:rsidRPr="001B2D6D">
        <w:t xml:space="preserve"> </w:t>
      </w:r>
      <w:r>
        <w:t>O</w:t>
      </w:r>
      <w:r w:rsidRPr="001B2D6D">
        <w:t>ver the last few years</w:t>
      </w:r>
      <w:r>
        <w:t>,</w:t>
      </w:r>
      <w:r w:rsidRPr="001B2D6D">
        <w:t xml:space="preserve"> both landowners and communities have become much more confident in having this two-way conversation, and it is one where the rights and responsibilities of both parties </w:t>
      </w:r>
      <w:r>
        <w:t xml:space="preserve">are </w:t>
      </w:r>
      <w:r w:rsidRPr="001B2D6D">
        <w:t>emphasi</w:t>
      </w:r>
      <w:r>
        <w:t>s</w:t>
      </w:r>
      <w:r w:rsidRPr="001B2D6D">
        <w:t xml:space="preserve">ed. </w:t>
      </w:r>
      <w:r>
        <w:t>C</w:t>
      </w:r>
      <w:r w:rsidRPr="001B2D6D">
        <w:t xml:space="preserve">ommunities have </w:t>
      </w:r>
      <w:r>
        <w:t xml:space="preserve">a </w:t>
      </w:r>
      <w:r w:rsidRPr="001B2D6D">
        <w:t>responsibility to approach this sensibly and responsibly</w:t>
      </w:r>
      <w:r>
        <w:t>,</w:t>
      </w:r>
      <w:r w:rsidRPr="001B2D6D">
        <w:t xml:space="preserve"> as well as the </w:t>
      </w:r>
      <w:r>
        <w:t xml:space="preserve">land </w:t>
      </w:r>
      <w:r w:rsidRPr="001B2D6D">
        <w:t>manager and landowner.</w:t>
      </w:r>
    </w:p>
    <w:p w:rsidR="008A3B81" w:rsidP="008A3B81">
      <w:pPr>
        <w:pStyle w:val="Question"/>
      </w:pPr>
      <w:r w:rsidRPr="00D77E3C">
        <w:rPr>
          <w:b/>
        </w:rPr>
        <w:t>Baroness Bakewell of Hardington Mandeville:</w:t>
      </w:r>
      <w:r>
        <w:t xml:space="preserve"> Are there a</w:t>
      </w:r>
      <w:r w:rsidRPr="001B2D6D">
        <w:t xml:space="preserve">ny key lessons learned from Scotland’s land use approach </w:t>
      </w:r>
      <w:r>
        <w:t xml:space="preserve">that </w:t>
      </w:r>
      <w:r w:rsidRPr="001B2D6D">
        <w:t>you would like to highlight to the committee and which could be relevant to the English context</w:t>
      </w:r>
      <w:r>
        <w:t>?</w:t>
      </w:r>
    </w:p>
    <w:p w:rsidR="008A3B81" w:rsidRPr="001B2D6D" w:rsidP="008A3B81">
      <w:pPr>
        <w:pStyle w:val="Remark"/>
      </w:pPr>
      <w:r w:rsidRPr="00D77E3C">
        <w:rPr>
          <w:b/>
        </w:rPr>
        <w:t xml:space="preserve">The </w:t>
      </w:r>
      <w:r>
        <w:rPr>
          <w:b/>
        </w:rPr>
        <w:t>Chair:</w:t>
      </w:r>
      <w:r>
        <w:t xml:space="preserve"> Bear</w:t>
      </w:r>
      <w:r w:rsidRPr="001B2D6D">
        <w:t xml:space="preserve"> in mind </w:t>
      </w:r>
      <w:r>
        <w:t xml:space="preserve">that </w:t>
      </w:r>
      <w:r w:rsidRPr="001B2D6D">
        <w:t>we have a much higher population density.</w:t>
      </w:r>
    </w:p>
    <w:p w:rsidR="008A3B81" w:rsidP="008A3B81">
      <w:pPr>
        <w:pStyle w:val="Answer"/>
      </w:pPr>
      <w:r w:rsidRPr="000E3D08">
        <w:rPr>
          <w:b/>
          <w:i/>
        </w:rPr>
        <w:t>Max Hislop:</w:t>
      </w:r>
      <w:r w:rsidRPr="00D77E3C">
        <w:rPr>
          <w:b/>
        </w:rPr>
        <w:t xml:space="preserve"> </w:t>
      </w:r>
      <w:r>
        <w:t xml:space="preserve">One </w:t>
      </w:r>
      <w:r w:rsidRPr="001B2D6D">
        <w:t xml:space="preserve">of the lessons </w:t>
      </w:r>
      <w:r>
        <w:t xml:space="preserve">that I have </w:t>
      </w:r>
      <w:r w:rsidRPr="001B2D6D">
        <w:t xml:space="preserve">learned working in </w:t>
      </w:r>
      <w:r>
        <w:t xml:space="preserve">Glasgow </w:t>
      </w:r>
      <w:r w:rsidRPr="001B2D6D">
        <w:t xml:space="preserve">City </w:t>
      </w:r>
      <w:r>
        <w:t>R</w:t>
      </w:r>
      <w:r w:rsidRPr="001B2D6D">
        <w:t>egion is the value in having good data and evidence about your decisions for land use and making recommendations for land use change.</w:t>
      </w:r>
      <w:r>
        <w:t xml:space="preserve"> </w:t>
      </w:r>
      <w:r w:rsidRPr="001B2D6D">
        <w:t xml:space="preserve">We </w:t>
      </w:r>
      <w:r>
        <w:t xml:space="preserve">have </w:t>
      </w:r>
      <w:r w:rsidRPr="001B2D6D">
        <w:t>benefited from some</w:t>
      </w:r>
      <w:r>
        <w:t xml:space="preserve"> </w:t>
      </w:r>
      <w:r w:rsidRPr="001B2D6D">
        <w:t xml:space="preserve">very innovative land use analysis </w:t>
      </w:r>
      <w:r w:rsidR="00123C3B">
        <w:t>in</w:t>
      </w:r>
      <w:r w:rsidRPr="001B2D6D">
        <w:t xml:space="preserve"> </w:t>
      </w:r>
      <w:r>
        <w:t xml:space="preserve">Glasgow </w:t>
      </w:r>
      <w:r w:rsidRPr="001B2D6D">
        <w:t xml:space="preserve">City Region, which has allowed us to identify key locations for particular </w:t>
      </w:r>
      <w:r w:rsidRPr="001B2D6D">
        <w:t>habitats in my current job for woodland creation and so on</w:t>
      </w:r>
      <w:r>
        <w:t>.</w:t>
      </w:r>
      <w:r w:rsidRPr="001B2D6D">
        <w:t xml:space="preserve"> </w:t>
      </w:r>
      <w:r>
        <w:t>W</w:t>
      </w:r>
      <w:r w:rsidRPr="001B2D6D">
        <w:t>ithout that data</w:t>
      </w:r>
      <w:r>
        <w:t>,</w:t>
      </w:r>
      <w:r w:rsidRPr="001B2D6D">
        <w:t xml:space="preserve"> we would be just sticking our finger up in the air and hoping that we come up with the right result.</w:t>
      </w:r>
      <w:r>
        <w:t xml:space="preserve"> I</w:t>
      </w:r>
      <w:r w:rsidRPr="001B2D6D">
        <w:t>nvesting in in that kind of data and</w:t>
      </w:r>
      <w:r>
        <w:t xml:space="preserve"> its</w:t>
      </w:r>
      <w:r w:rsidRPr="001B2D6D">
        <w:t xml:space="preserve"> analysis is all</w:t>
      </w:r>
      <w:r>
        <w:t>-</w:t>
      </w:r>
      <w:r w:rsidRPr="001B2D6D">
        <w:t>important.</w:t>
      </w:r>
    </w:p>
    <w:p w:rsidR="008A3B81" w:rsidRPr="001B2D6D" w:rsidP="008A3B81">
      <w:pPr>
        <w:pStyle w:val="Answer"/>
      </w:pPr>
      <w:r w:rsidRPr="001B2D6D">
        <w:t>I already mentioned the need for people to have skills and capacity to undertake work</w:t>
      </w:r>
      <w:r>
        <w:t>. That</w:t>
      </w:r>
      <w:r w:rsidRPr="001B2D6D">
        <w:t xml:space="preserve"> is really important too.</w:t>
      </w:r>
      <w:r>
        <w:t xml:space="preserve"> I</w:t>
      </w:r>
      <w:r w:rsidRPr="001B2D6D">
        <w:t>t is one thing to have the data</w:t>
      </w:r>
      <w:r>
        <w:t xml:space="preserve">, but </w:t>
      </w:r>
      <w:r w:rsidRPr="001B2D6D">
        <w:t>you need people who can interpret that and make good decisions based on it</w:t>
      </w:r>
      <w:r>
        <w:t>.</w:t>
      </w:r>
    </w:p>
    <w:p w:rsidR="008A3B81" w:rsidP="008A3B81">
      <w:pPr>
        <w:pStyle w:val="Answer"/>
      </w:pPr>
      <w:r w:rsidRPr="000E3D08">
        <w:rPr>
          <w:b/>
          <w:i/>
        </w:rPr>
        <w:t>David Miller:</w:t>
      </w:r>
      <w:r>
        <w:t xml:space="preserve"> I would add </w:t>
      </w:r>
      <w:r w:rsidRPr="001B2D6D">
        <w:t>a couple of comments</w:t>
      </w:r>
      <w:r>
        <w:t>. O</w:t>
      </w:r>
      <w:r w:rsidRPr="001B2D6D">
        <w:t xml:space="preserve">ne of the strengths of the Scottish approach is thinking </w:t>
      </w:r>
      <w:r w:rsidR="00C966A3">
        <w:t>about what</w:t>
      </w:r>
      <w:r w:rsidRPr="001B2D6D">
        <w:t xml:space="preserve"> the overall objectives are, as tracked and monitored through the </w:t>
      </w:r>
      <w:r>
        <w:t>n</w:t>
      </w:r>
      <w:r w:rsidRPr="001B2D6D">
        <w:t xml:space="preserve">ational </w:t>
      </w:r>
      <w:r>
        <w:t>p</w:t>
      </w:r>
      <w:r w:rsidRPr="001B2D6D">
        <w:t xml:space="preserve">erformance </w:t>
      </w:r>
      <w:r>
        <w:t>f</w:t>
      </w:r>
      <w:r w:rsidRPr="001B2D6D">
        <w:t>ramework</w:t>
      </w:r>
      <w:r>
        <w:t>.</w:t>
      </w:r>
      <w:r w:rsidRPr="001B2D6D">
        <w:t xml:space="preserve"> </w:t>
      </w:r>
      <w:r>
        <w:t>T</w:t>
      </w:r>
      <w:r w:rsidRPr="001B2D6D">
        <w:t>here is an articulation of impacts through time.</w:t>
      </w:r>
      <w:r>
        <w:t xml:space="preserve"> </w:t>
      </w:r>
      <w:r w:rsidRPr="001B2D6D">
        <w:t>That would be Max’s point about data</w:t>
      </w:r>
      <w:r>
        <w:t xml:space="preserve">—the </w:t>
      </w:r>
      <w:r w:rsidRPr="001B2D6D">
        <w:t>importance of measuring and monitoring and transparency there</w:t>
      </w:r>
      <w:r>
        <w:t>,</w:t>
      </w:r>
      <w:r w:rsidRPr="001B2D6D">
        <w:t xml:space="preserve"> </w:t>
      </w:r>
      <w:r>
        <w:t>a</w:t>
      </w:r>
      <w:r w:rsidRPr="001B2D6D">
        <w:t xml:space="preserve">t least being able to have a debate and a discussion about the direction of travel </w:t>
      </w:r>
      <w:r>
        <w:t xml:space="preserve">and the extent to which </w:t>
      </w:r>
      <w:r w:rsidRPr="001B2D6D">
        <w:t xml:space="preserve">that can and needs to change, but evolving that further towards the information about </w:t>
      </w:r>
      <w:r>
        <w:t xml:space="preserve">how changes </w:t>
      </w:r>
      <w:r w:rsidRPr="001B2D6D">
        <w:t>are making a difference in one’s localit</w:t>
      </w:r>
      <w:r>
        <w:t>y,</w:t>
      </w:r>
      <w:r w:rsidRPr="001B2D6D">
        <w:t xml:space="preserve"> </w:t>
      </w:r>
      <w:r>
        <w:t>h</w:t>
      </w:r>
      <w:r w:rsidRPr="001B2D6D">
        <w:t xml:space="preserve">owever that is </w:t>
      </w:r>
      <w:r>
        <w:t xml:space="preserve">defined </w:t>
      </w:r>
      <w:r w:rsidRPr="001B2D6D">
        <w:t>spatially, because</w:t>
      </w:r>
      <w:r>
        <w:t>,</w:t>
      </w:r>
      <w:r w:rsidRPr="001B2D6D">
        <w:t xml:space="preserve"> almost certainly</w:t>
      </w:r>
      <w:r>
        <w:t>,</w:t>
      </w:r>
      <w:r w:rsidRPr="001B2D6D">
        <w:t xml:space="preserve"> people are interested in the landscape, the water catchment, the seascape, </w:t>
      </w:r>
      <w:r>
        <w:t xml:space="preserve">and </w:t>
      </w:r>
      <w:r w:rsidRPr="001B2D6D">
        <w:t xml:space="preserve">the area </w:t>
      </w:r>
      <w:r w:rsidR="00123C3B">
        <w:t>in</w:t>
      </w:r>
      <w:r w:rsidRPr="001B2D6D">
        <w:t xml:space="preserve"> which they are living or walking.</w:t>
      </w:r>
    </w:p>
    <w:p w:rsidR="008A3B81" w:rsidP="008A3B81">
      <w:pPr>
        <w:pStyle w:val="Answer"/>
      </w:pPr>
      <w:r>
        <w:t>I</w:t>
      </w:r>
      <w:r w:rsidRPr="001B2D6D">
        <w:t xml:space="preserve">s the effort </w:t>
      </w:r>
      <w:r>
        <w:t xml:space="preserve">that </w:t>
      </w:r>
      <w:r w:rsidRPr="001B2D6D">
        <w:t xml:space="preserve">they are making </w:t>
      </w:r>
      <w:r w:rsidRPr="001B2D6D">
        <w:t>making</w:t>
      </w:r>
      <w:r>
        <w:t xml:space="preserve"> a difference? I</w:t>
      </w:r>
      <w:r w:rsidRPr="001B2D6D">
        <w:t>f they are agreeing to</w:t>
      </w:r>
      <w:r>
        <w:t>,</w:t>
      </w:r>
      <w:r w:rsidRPr="001B2D6D">
        <w:t xml:space="preserve"> accepting </w:t>
      </w:r>
      <w:r>
        <w:t xml:space="preserve">or advocating </w:t>
      </w:r>
      <w:r w:rsidRPr="001B2D6D">
        <w:t>a change in land</w:t>
      </w:r>
      <w:r>
        <w:t>,</w:t>
      </w:r>
      <w:r w:rsidRPr="001B2D6D">
        <w:t xml:space="preserve"> what impact </w:t>
      </w:r>
      <w:r>
        <w:t xml:space="preserve">is that having </w:t>
      </w:r>
      <w:r w:rsidRPr="001B2D6D">
        <w:t xml:space="preserve">further up the chain? </w:t>
      </w:r>
      <w:r>
        <w:t>A</w:t>
      </w:r>
      <w:r w:rsidRPr="001B2D6D">
        <w:t xml:space="preserve">lthough </w:t>
      </w:r>
      <w:r>
        <w:t xml:space="preserve">the </w:t>
      </w:r>
      <w:r w:rsidRPr="001B2D6D">
        <w:t>national performance framework does not drill down to all those levels</w:t>
      </w:r>
      <w:r>
        <w:t>,</w:t>
      </w:r>
      <w:r w:rsidRPr="001B2D6D">
        <w:t xml:space="preserve"> </w:t>
      </w:r>
      <w:r>
        <w:t>t</w:t>
      </w:r>
      <w:r w:rsidRPr="001B2D6D">
        <w:t>hat is the direction of travel</w:t>
      </w:r>
      <w:r>
        <w:t xml:space="preserve"> t</w:t>
      </w:r>
      <w:r w:rsidRPr="001B2D6D">
        <w:t>hat is easy</w:t>
      </w:r>
      <w:r>
        <w:t xml:space="preserve"> </w:t>
      </w:r>
      <w:r w:rsidRPr="001B2D6D">
        <w:t>to see in terms of the provision of information</w:t>
      </w:r>
      <w:r>
        <w:t>.</w:t>
      </w:r>
    </w:p>
    <w:p w:rsidR="008A3B81" w:rsidRPr="001B2D6D" w:rsidP="008A3B81">
      <w:pPr>
        <w:pStyle w:val="Answer"/>
      </w:pPr>
      <w:r>
        <w:t>That c</w:t>
      </w:r>
      <w:r w:rsidRPr="001B2D6D">
        <w:t xml:space="preserve">onnection is key, and that goes back to the </w:t>
      </w:r>
      <w:r>
        <w:t xml:space="preserve">land use </w:t>
      </w:r>
      <w:r w:rsidRPr="001B2D6D">
        <w:t xml:space="preserve">strategy again, if </w:t>
      </w:r>
      <w:r>
        <w:t xml:space="preserve">I can </w:t>
      </w:r>
      <w:r w:rsidRPr="001B2D6D">
        <w:t>conclude on that</w:t>
      </w:r>
      <w:r>
        <w:t>. F</w:t>
      </w:r>
      <w:r w:rsidRPr="001B2D6D">
        <w:t xml:space="preserve">irst of all, there needs to be a mix of voluntary and responsibilities </w:t>
      </w:r>
      <w:r>
        <w:t xml:space="preserve">that </w:t>
      </w:r>
      <w:r w:rsidRPr="001B2D6D">
        <w:t xml:space="preserve">have resource and authority behind them. </w:t>
      </w:r>
      <w:r>
        <w:t>It cannot rely only on voluntary approaches. O</w:t>
      </w:r>
      <w:r w:rsidRPr="001B2D6D">
        <w:t>ne way or another</w:t>
      </w:r>
      <w:r>
        <w:t>,</w:t>
      </w:r>
      <w:r w:rsidRPr="001B2D6D">
        <w:t xml:space="preserve"> the approach is the lesson learned</w:t>
      </w:r>
      <w:r>
        <w:t xml:space="preserve"> by Scotland. T</w:t>
      </w:r>
      <w:r w:rsidRPr="001B2D6D">
        <w:t>he debate about land use has become that more mature</w:t>
      </w:r>
      <w:r>
        <w:t>—Hamish said more confident—</w:t>
      </w:r>
      <w:r w:rsidRPr="001B2D6D">
        <w:t xml:space="preserve">between actors, but not </w:t>
      </w:r>
      <w:r>
        <w:t xml:space="preserve">everybody </w:t>
      </w:r>
      <w:r w:rsidRPr="001B2D6D">
        <w:t xml:space="preserve">understands </w:t>
      </w:r>
      <w:r>
        <w:t xml:space="preserve">yet </w:t>
      </w:r>
      <w:r w:rsidRPr="001B2D6D">
        <w:t>that they have a voice in that debate, and there is still quite a long way to go on how that voice is articulated</w:t>
      </w:r>
      <w:r>
        <w:t>.</w:t>
      </w:r>
      <w:r w:rsidRPr="001B2D6D">
        <w:t xml:space="preserve"> </w:t>
      </w:r>
      <w:r>
        <w:t>T</w:t>
      </w:r>
      <w:r w:rsidRPr="001B2D6D">
        <w:t xml:space="preserve">here are some approaches </w:t>
      </w:r>
      <w:r>
        <w:t xml:space="preserve">being </w:t>
      </w:r>
      <w:r w:rsidRPr="001B2D6D">
        <w:t xml:space="preserve">taken, </w:t>
      </w:r>
      <w:r>
        <w:t>but I will stop at that.</w:t>
      </w:r>
    </w:p>
    <w:p w:rsidR="008A3B81" w:rsidRPr="001B2D6D" w:rsidP="008A3B81">
      <w:pPr>
        <w:pStyle w:val="Answer"/>
      </w:pPr>
      <w:r w:rsidRPr="000E3D08">
        <w:rPr>
          <w:b/>
          <w:i/>
        </w:rPr>
        <w:t>Hamish Trench:</w:t>
      </w:r>
      <w:r>
        <w:t xml:space="preserve"> I have two brief points that I would come back to. T</w:t>
      </w:r>
      <w:r w:rsidRPr="001B2D6D">
        <w:t xml:space="preserve">he first is just </w:t>
      </w:r>
      <w:r>
        <w:t xml:space="preserve">a </w:t>
      </w:r>
      <w:r w:rsidRPr="001B2D6D">
        <w:t>recognition of the increasing pace of change in land use and</w:t>
      </w:r>
      <w:r>
        <w:t>,</w:t>
      </w:r>
      <w:r w:rsidRPr="001B2D6D">
        <w:t xml:space="preserve"> therefore, the need to really carry public confidence with clearer senses of accountability for the land use choices that we are making. </w:t>
      </w:r>
      <w:r>
        <w:t>L</w:t>
      </w:r>
      <w:r w:rsidRPr="001B2D6D">
        <w:t>inked to that, one of the lessons in terms of the land use strategy or</w:t>
      </w:r>
      <w:r>
        <w:t xml:space="preserve">, </w:t>
      </w:r>
      <w:r w:rsidRPr="001B2D6D">
        <w:t>indeed</w:t>
      </w:r>
      <w:r>
        <w:t>,</w:t>
      </w:r>
      <w:r w:rsidRPr="001B2D6D">
        <w:t xml:space="preserve"> a land use framework as proposed in England, </w:t>
      </w:r>
      <w:r>
        <w:t xml:space="preserve">is </w:t>
      </w:r>
      <w:r w:rsidRPr="001B2D6D">
        <w:t>that, to give that traction, it really needs to engage at the subnational level</w:t>
      </w:r>
      <w:r>
        <w:t xml:space="preserve"> or</w:t>
      </w:r>
      <w:r w:rsidRPr="001B2D6D">
        <w:t xml:space="preserve"> some form of regional </w:t>
      </w:r>
      <w:r>
        <w:t xml:space="preserve">or </w:t>
      </w:r>
      <w:r w:rsidRPr="001B2D6D">
        <w:t>local level.</w:t>
      </w:r>
      <w:r>
        <w:t xml:space="preserve"> I am aware of </w:t>
      </w:r>
      <w:r w:rsidRPr="001B2D6D">
        <w:t xml:space="preserve">the pilots that the </w:t>
      </w:r>
      <w:r>
        <w:t>f</w:t>
      </w:r>
      <w:r w:rsidRPr="001B2D6D">
        <w:t>ood</w:t>
      </w:r>
      <w:r>
        <w:t>,</w:t>
      </w:r>
      <w:r w:rsidRPr="001B2D6D">
        <w:t xml:space="preserve"> </w:t>
      </w:r>
      <w:r>
        <w:t>f</w:t>
      </w:r>
      <w:r w:rsidRPr="001B2D6D">
        <w:t xml:space="preserve">arming </w:t>
      </w:r>
      <w:r>
        <w:t>and c</w:t>
      </w:r>
      <w:r w:rsidRPr="001B2D6D">
        <w:t xml:space="preserve">ountryside </w:t>
      </w:r>
      <w:r>
        <w:t>c</w:t>
      </w:r>
      <w:r w:rsidRPr="001B2D6D">
        <w:t xml:space="preserve">ommission </w:t>
      </w:r>
      <w:r>
        <w:t xml:space="preserve">is </w:t>
      </w:r>
      <w:r w:rsidRPr="001B2D6D">
        <w:t>doing, for example, and it is absolutely that level that will give these frameworks traction in decision-making</w:t>
      </w:r>
      <w:r>
        <w:t>.</w:t>
      </w:r>
    </w:p>
    <w:p w:rsidR="007103F2" w:rsidRPr="00C75ADB" w:rsidP="008A3B81">
      <w:pPr>
        <w:pStyle w:val="Remark"/>
      </w:pPr>
      <w:r w:rsidRPr="00556C31">
        <w:rPr>
          <w:b/>
        </w:rPr>
        <w:t>The Chair:</w:t>
      </w:r>
      <w:r>
        <w:t xml:space="preserve"> Thank you, </w:t>
      </w:r>
      <w:r w:rsidRPr="001B2D6D">
        <w:t>all three of you, very much indeed</w:t>
      </w:r>
      <w:r>
        <w:t xml:space="preserve"> for</w:t>
      </w:r>
      <w:r w:rsidRPr="001B2D6D">
        <w:t xml:space="preserve"> </w:t>
      </w:r>
      <w:r>
        <w:t>a v</w:t>
      </w:r>
      <w:r w:rsidRPr="001B2D6D">
        <w:t>ery good evidence session</w:t>
      </w:r>
      <w:r>
        <w:t>,</w:t>
      </w:r>
      <w:r w:rsidRPr="001B2D6D">
        <w:t xml:space="preserve"> and thank you very much for taking the time to be </w:t>
      </w:r>
      <w:r>
        <w:t xml:space="preserve">with </w:t>
      </w:r>
      <w:r>
        <w:t>us.</w:t>
      </w:r>
    </w:p>
    <w:sectPr w:rsidSect="00C858E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831638752"/>
      <w:richText/>
    </w:sdtPr>
    <w:sdtContent>
      <w:p w:rsidR="008A3B81" w:rsidP="00C4586E">
        <w:pPr>
          <w:pStyle w:val="Para"/>
          <w:rPr>
            <w:color w:val="808080"/>
          </w:rPr>
        </w:pPr>
        <w:r w:rsidRPr="007A0ABA">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354244297"/>
      <w:richText/>
    </w:sdtPr>
    <w:sdtContent>
      <w:p w:rsidR="008A3B81" w:rsidRPr="00776882" w:rsidP="00C4586E">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84274087"/>
      <w:docPartObj>
        <w:docPartGallery w:val="Page Numbers (Top of Page)"/>
        <w:docPartUnique/>
      </w:docPartObj>
    </w:sdtPr>
    <w:sdtEndPr>
      <w:rPr>
        <w:noProof/>
      </w:rPr>
    </w:sdtEndPr>
    <w:sdtContent>
      <w:p w:rsidR="0030155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0155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B42D572"/>
    <w:lvl w:ilvl="0">
      <w:start w:val="16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3B8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97D6E"/>
    <w:rPr>
      <w:color w:val="605E5C"/>
      <w:shd w:val="clear" w:color="auto" w:fill="E1DFDD"/>
    </w:rPr>
  </w:style>
  <w:style w:type="character" w:styleId="Strong">
    <w:name w:val="Strong"/>
    <w:basedOn w:val="DefaultParagraphFont"/>
    <w:uiPriority w:val="22"/>
    <w:qFormat/>
    <w:rsid w:val="00511C1B"/>
    <w:rPr>
      <w:b/>
      <w:bCs/>
    </w:rPr>
  </w:style>
  <w:style w:type="paragraph" w:styleId="BalloonText">
    <w:name w:val="Balloon Text"/>
    <w:basedOn w:val="Normal"/>
    <w:link w:val="BalloonTextChar"/>
    <w:uiPriority w:val="99"/>
    <w:semiHidden/>
    <w:unhideWhenUsed/>
    <w:rsid w:val="008A3B8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B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