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6326" w:rsidRPr="00F1312B" w:rsidP="00E04F6D">
      <w:pPr>
        <w:pStyle w:val="TitleCommittee0"/>
      </w:pPr>
      <w:sdt>
        <w:sdtPr>
          <w:alias w:val="CommitteeName"/>
          <w:tag w:val="CommitteeName"/>
          <w:id w:val="1869951332"/>
          <w:placeholder>
            <w:docPart w:val="2DA113070E9842A8A8810FD5C4BFA7B6"/>
          </w:placeholder>
          <w:richText/>
        </w:sdtPr>
        <w:sdtContent>
          <w:r w:rsidRPr="00F1312B">
            <w:t>Business, Energy and Industrial Strategy Committee</w:t>
          </w:r>
        </w:sdtContent>
      </w:sdt>
    </w:p>
    <w:p w:rsidR="00A26326" w:rsidRPr="00F1312B" w:rsidP="00E04F6D">
      <w:pPr>
        <w:pStyle w:val="TitleInquiry0"/>
      </w:pPr>
      <w:r w:rsidRPr="00F1312B">
        <w:t xml:space="preserve">Oral evidence: </w:t>
      </w:r>
      <w:sdt>
        <w:sdtPr>
          <w:alias w:val="InquiryName"/>
          <w:tag w:val="InquiryName"/>
          <w:id w:val="377371847"/>
          <w:placeholder>
            <w:docPart w:val="2DA113070E9842A8A8810FD5C4BFA7B6"/>
          </w:placeholder>
          <w:richText/>
        </w:sdtPr>
        <w:sdtContent>
          <w:r w:rsidRPr="00F1312B">
            <w:t>The work of the Investment Security Unit</w:t>
          </w:r>
        </w:sdtContent>
      </w:sdt>
      <w:r w:rsidRPr="00F1312B">
        <w:t xml:space="preserve">, HC </w:t>
      </w:r>
      <w:sdt>
        <w:sdtPr>
          <w:alias w:val="InquiryRefNo"/>
          <w:tag w:val="InquiryRefNo"/>
          <w:id w:val="-281725174"/>
          <w:placeholder>
            <w:docPart w:val="2DA113070E9842A8A8810FD5C4BFA7B6"/>
          </w:placeholder>
          <w:richText/>
        </w:sdtPr>
        <w:sdtContent>
          <w:r w:rsidRPr="00F1312B">
            <w:t>437</w:t>
          </w:r>
        </w:sdtContent>
      </w:sdt>
    </w:p>
    <w:sdt>
      <w:sdtPr>
        <w:alias w:val="SittingDate"/>
        <w:tag w:val="SittingDate"/>
        <w:id w:val="-1160222926"/>
        <w:placeholder>
          <w:docPart w:val="2DA113070E9842A8A8810FD5C4BFA7B6"/>
        </w:placeholder>
        <w:richText/>
      </w:sdtPr>
      <w:sdtContent>
        <w:p w:rsidR="00A26326" w:rsidRPr="00F1312B" w:rsidP="00E04F6D">
          <w:pPr>
            <w:pStyle w:val="Para"/>
          </w:pPr>
          <w:r w:rsidRPr="00F1312B">
            <w:t>Tuesday 21 June 2022</w:t>
          </w:r>
        </w:p>
      </w:sdtContent>
    </w:sdt>
    <w:p w:rsidR="00A26326" w:rsidRPr="00F1312B" w:rsidP="00E04F6D">
      <w:pPr>
        <w:pStyle w:val="Para"/>
      </w:pPr>
      <w:r w:rsidRPr="00F1312B">
        <w:t xml:space="preserve">Ordered by the House of </w:t>
      </w:r>
      <w:sdt>
        <w:sdtPr>
          <w:alias w:val="House"/>
          <w:tag w:val="House"/>
          <w:id w:val="809213435"/>
          <w:placeholder>
            <w:docPart w:val="2DA113070E9842A8A8810FD5C4BFA7B6"/>
          </w:placeholder>
          <w:richText/>
        </w:sdtPr>
        <w:sdtContent>
          <w:r w:rsidRPr="00F1312B">
            <w:t>Commons</w:t>
          </w:r>
        </w:sdtContent>
      </w:sdt>
      <w:r w:rsidRPr="00F1312B">
        <w:t xml:space="preserve"> to be published on </w:t>
      </w:r>
      <w:sdt>
        <w:sdtPr>
          <w:alias w:val="PublishDate"/>
          <w:tag w:val="PublishDate"/>
          <w:id w:val="217021599"/>
          <w:placeholder>
            <w:docPart w:val="2DA113070E9842A8A8810FD5C4BFA7B6"/>
          </w:placeholder>
          <w:richText/>
        </w:sdtPr>
        <w:sdtContent>
          <w:r w:rsidRPr="00F1312B">
            <w:t>21 June 2022</w:t>
          </w:r>
        </w:sdtContent>
      </w:sdt>
      <w:r w:rsidRPr="00F1312B">
        <w:t>.</w:t>
      </w:r>
    </w:p>
    <w:p w:rsidR="00A26326" w:rsidRPr="00F1312B" w:rsidP="00E04F6D">
      <w:sdt>
        <w:sdtPr>
          <w:alias w:val="VideoHyperlink"/>
          <w:tag w:val="VideoHyperlink"/>
          <w:id w:val="703995351"/>
          <w:placeholder>
            <w:docPart w:val="2DA113070E9842A8A8810FD5C4BFA7B6"/>
          </w:placeholder>
          <w:richText/>
        </w:sdtPr>
        <w:sdtContent>
          <w:r>
            <w:fldChar w:fldCharType="begin"/>
          </w:r>
          <w:r>
            <w:instrText xml:space="preserve"> HYPERLINK "https://www.parliamentlive.tv/Event/Index/58adddb7-7455-4029-b72e-42790e9efef1" </w:instrText>
          </w:r>
          <w:r>
            <w:fldChar w:fldCharType="separate"/>
          </w:r>
          <w:r w:rsidRPr="001A1D24">
            <w:rPr>
              <w:rStyle w:val="Hyperlink"/>
            </w:rPr>
            <w:t>Watch the meeting</w:t>
          </w:r>
          <w:r>
            <w:fldChar w:fldCharType="end"/>
          </w:r>
        </w:sdtContent>
      </w:sdt>
    </w:p>
    <w:p w:rsidR="00A26326" w:rsidRPr="00F1312B" w:rsidP="00E04F6D">
      <w:r w:rsidRPr="00F1312B">
        <w:t xml:space="preserve">Members present: </w:t>
      </w:r>
      <w:sdt>
        <w:sdtPr>
          <w:alias w:val="MembersPresent"/>
          <w:tag w:val="MembersPresent"/>
          <w:id w:val="366340316"/>
          <w:placeholder>
            <w:docPart w:val="2DA113070E9842A8A8810FD5C4BFA7B6"/>
          </w:placeholder>
          <w:richText/>
        </w:sdtPr>
        <w:sdtContent>
          <w:r w:rsidRPr="00F1312B" w:rsidR="00A67E3C">
            <w:t xml:space="preserve">Darren Jones </w:t>
          </w:r>
          <w:r w:rsidRPr="00F1312B">
            <w:t xml:space="preserve">(Chair); </w:t>
          </w:r>
          <w:r w:rsidRPr="00F1312B" w:rsidR="00A67E3C">
            <w:t>Alan Brown; Richard Fuller; Mark Jenkinson; Charlotte Nichols; Mark Pawsey</w:t>
          </w:r>
          <w:r w:rsidRPr="00F1312B" w:rsidR="004F4D13">
            <w:t>.</w:t>
          </w:r>
        </w:sdtContent>
      </w:sdt>
    </w:p>
    <w:p w:rsidR="004F4D13" w:rsidRPr="00F1312B" w:rsidP="00E04F6D">
      <w:r w:rsidRPr="00F1312B">
        <w:t xml:space="preserve">Defence Committee </w:t>
      </w:r>
      <w:r w:rsidR="00382B3C">
        <w:t>M</w:t>
      </w:r>
      <w:r w:rsidRPr="00F1312B">
        <w:t>ember present: Mr Tobias Ellwood.</w:t>
      </w:r>
    </w:p>
    <w:p w:rsidR="00A26326" w:rsidRPr="00F1312B" w:rsidP="00E04F6D">
      <w:pPr>
        <w:pStyle w:val="ParaCentre"/>
      </w:pPr>
      <w:r w:rsidRPr="00F1312B">
        <w:t xml:space="preserve">Questions </w:t>
      </w:r>
      <w:sdt>
        <w:sdtPr>
          <w:alias w:val="QuestionNumbers"/>
          <w:tag w:val="QuestionNumbers"/>
          <w:id w:val="-1223666168"/>
          <w:placeholder>
            <w:docPart w:val="2DA113070E9842A8A8810FD5C4BFA7B6"/>
          </w:placeholder>
          <w:richText/>
        </w:sdtPr>
        <w:sdtContent>
          <w:r w:rsidR="004A79C3">
            <w:t>1 - 39</w:t>
          </w:r>
        </w:sdtContent>
      </w:sdt>
    </w:p>
    <w:p w:rsidR="00A26326" w:rsidRPr="00F1312B" w:rsidP="00E04F6D">
      <w:pPr>
        <w:pStyle w:val="TitleWitnesses0"/>
      </w:pPr>
      <w:r w:rsidRPr="00F1312B">
        <w:t>Witnesses</w:t>
      </w:r>
    </w:p>
    <w:sdt>
      <w:sdtPr>
        <w:alias w:val="WitnessSet"/>
        <w:tag w:val="WitnessSet"/>
        <w:id w:val="-368373484"/>
        <w:placeholder>
          <w:docPart w:val="D3D3A3EA2F5F458190C62C488A47A86F"/>
        </w:placeholder>
        <w:richText/>
      </w:sdtPr>
      <w:sdtContent>
        <w:p w:rsidR="00A26326" w:rsidRPr="00F1312B" w:rsidP="00E04F6D">
          <w:pPr>
            <w:pStyle w:val="Para"/>
          </w:pPr>
          <w:r w:rsidRPr="00F1312B">
            <w:t>I: Dr Ashley Lenihan, Professor of the Practice of International Affairs, Georgetown University; Nicole Kar, Global Head of Antitrust &amp; Foreign Investment, Linklaters; Will Jackson-Moore, Global Private Equity, Real Assets and Sovereign Investment Funds Leader, PricewaterhouseCoopers</w:t>
          </w:r>
          <w:r w:rsidRPr="00F1312B" w:rsidR="004F4D13">
            <w:t>.</w:t>
          </w:r>
        </w:p>
      </w:sdtContent>
    </w:sdt>
    <w:p w:rsidR="00A26326" w:rsidRPr="00F1312B" w:rsidP="00E04F6D">
      <w:pPr>
        <w:rPr>
          <w:rFonts w:eastAsia="Times New Roman"/>
          <w:szCs w:val="20"/>
        </w:rPr>
      </w:pPr>
      <w:r w:rsidRPr="00F1312B">
        <w:br w:type="page"/>
      </w:r>
    </w:p>
    <w:sdt>
      <w:sdtPr>
        <w:rPr>
          <w:sz w:val="22"/>
        </w:rPr>
        <w:alias w:val="WitnessExamination"/>
        <w:tag w:val="WitnessExamination"/>
        <w:id w:val="2003463402"/>
        <w:placeholder>
          <w:docPart w:val="D3D3A3EA2F5F458190C62C488A47A86F"/>
        </w:placeholder>
        <w:richText/>
      </w:sdtPr>
      <w:sdtEndPr>
        <w:rPr>
          <w:sz w:val="28"/>
        </w:rPr>
      </w:sdtEndPr>
      <w:sdtContent>
        <w:p w:rsidR="00A67E3C" w:rsidRPr="00F1312B" w:rsidP="00A67E3C">
          <w:pPr>
            <w:pStyle w:val="TitlePanel0"/>
            <w:rPr>
              <w:szCs w:val="28"/>
            </w:rPr>
          </w:pPr>
          <w:bookmarkStart w:id="0" w:name="Panel1"/>
          <w:r w:rsidRPr="00F1312B">
            <w:rPr>
              <w:szCs w:val="28"/>
            </w:rPr>
            <w:t>Examination of Witnesses</w:t>
          </w:r>
        </w:p>
        <w:p w:rsidR="004A7EAF" w:rsidRPr="00F1312B" w:rsidP="00A67E3C">
          <w:pPr>
            <w:pStyle w:val="TitlePanel0"/>
            <w:jc w:val="both"/>
          </w:pPr>
          <w:r w:rsidRPr="00F1312B">
            <w:rPr>
              <w:sz w:val="22"/>
            </w:rPr>
            <w:t xml:space="preserve">Witnesses: </w:t>
          </w:r>
          <w:r w:rsidRPr="00F1312B" w:rsidR="00A67E3C">
            <w:rPr>
              <w:sz w:val="22"/>
            </w:rPr>
            <w:t>Dr Ashley Lenihan, Nicole Kar and Will Jackson-Moore.</w:t>
          </w:r>
        </w:p>
      </w:sdtContent>
    </w:sdt>
    <w:p w:rsidR="00676B80" w:rsidRPr="00F1312B" w:rsidP="007A2EA0">
      <w:pPr>
        <w:pStyle w:val="Question"/>
      </w:pPr>
      <w:bookmarkEnd w:id="0"/>
      <w:sdt>
        <w:sdtPr>
          <w:alias w:val="Member"/>
          <w:tag w:val="&lt;Member mnisId='4621' dodsId='77854'&gt;"/>
          <w:id w:val="1033613006"/>
          <w:placeholder>
            <w:docPart w:val="DefaultPlaceholder_-1854013440"/>
          </w:placeholder>
          <w:richText/>
        </w:sdtPr>
        <w:sdtContent>
          <w:r w:rsidRPr="00F1312B" w:rsidR="007A2EA0">
            <w:rPr>
              <w:b/>
            </w:rPr>
            <w:t>Chair:</w:t>
          </w:r>
        </w:sdtContent>
      </w:sdt>
      <w:r w:rsidRPr="00F1312B" w:rsidR="007A2EA0">
        <w:t xml:space="preserve"> </w:t>
      </w:r>
      <w:r w:rsidRPr="00F1312B" w:rsidR="00484B29">
        <w:t>Welcome to this morning</w:t>
      </w:r>
      <w:r w:rsidRPr="00F1312B" w:rsidR="007A2EA0">
        <w:t>’s</w:t>
      </w:r>
      <w:r w:rsidRPr="00F1312B" w:rsidR="00484B29">
        <w:t xml:space="preserve"> session of the Business, Energy and Industrial Strategy Select Committee for our first hearing in our new inquiry on the functioning of the National Security and Investment Act. </w:t>
      </w:r>
      <w:r w:rsidRPr="00F1312B">
        <w:t>T</w:t>
      </w:r>
      <w:r w:rsidRPr="00F1312B" w:rsidR="00484B29">
        <w:t>h</w:t>
      </w:r>
      <w:r w:rsidRPr="00F1312B" w:rsidR="006C6A12">
        <w:t>e</w:t>
      </w:r>
      <w:r w:rsidRPr="00F1312B" w:rsidR="00484B29">
        <w:t xml:space="preserve"> session this morning will give us an overview of the policy background for the </w:t>
      </w:r>
      <w:r w:rsidRPr="00F1312B">
        <w:t>A</w:t>
      </w:r>
      <w:r w:rsidRPr="00F1312B" w:rsidR="00484B29">
        <w:t>ct being put into place</w:t>
      </w:r>
      <w:r w:rsidRPr="00F1312B">
        <w:t>,</w:t>
      </w:r>
      <w:r w:rsidRPr="00F1312B" w:rsidR="00484B29">
        <w:t xml:space="preserve"> the structure of the Investment Security Unit in </w:t>
      </w:r>
      <w:r w:rsidRPr="00F1312B" w:rsidR="004F4D13">
        <w:t>BEIS</w:t>
      </w:r>
      <w:r w:rsidRPr="00F1312B" w:rsidR="006C6A12">
        <w:t>,</w:t>
      </w:r>
      <w:r w:rsidRPr="00F1312B" w:rsidR="00484B29">
        <w:t xml:space="preserve"> and how </w:t>
      </w:r>
      <w:r w:rsidRPr="00F1312B" w:rsidR="00872B42">
        <w:t>it is</w:t>
      </w:r>
      <w:r w:rsidRPr="00F1312B" w:rsidR="00484B29">
        <w:t xml:space="preserve"> working in practice</w:t>
      </w:r>
      <w:r w:rsidRPr="00F1312B" w:rsidR="006C6A12">
        <w:t>,</w:t>
      </w:r>
      <w:r w:rsidRPr="00F1312B" w:rsidR="00484B29">
        <w:t xml:space="preserve"> now that </w:t>
      </w:r>
      <w:r w:rsidRPr="00F1312B" w:rsidR="00872B42">
        <w:t xml:space="preserve">it </w:t>
      </w:r>
      <w:r w:rsidRPr="00F1312B">
        <w:t>ha</w:t>
      </w:r>
      <w:r w:rsidRPr="00F1312B" w:rsidR="00872B42">
        <w:t>s</w:t>
      </w:r>
      <w:r w:rsidRPr="00F1312B" w:rsidR="00484B29">
        <w:t xml:space="preserve"> been up and running since January of this year. </w:t>
      </w:r>
      <w:r w:rsidRPr="00F1312B">
        <w:t>W</w:t>
      </w:r>
      <w:r w:rsidRPr="00F1312B" w:rsidR="00796E61">
        <w:t>e are</w:t>
      </w:r>
      <w:r w:rsidRPr="00F1312B" w:rsidR="00484B29">
        <w:t xml:space="preserve"> </w:t>
      </w:r>
      <w:r w:rsidRPr="00F1312B">
        <w:t xml:space="preserve">also </w:t>
      </w:r>
      <w:r w:rsidRPr="00F1312B" w:rsidR="00484B29">
        <w:t xml:space="preserve">delighted to welcome </w:t>
      </w:r>
      <w:r w:rsidRPr="00F1312B">
        <w:t>Tobias Ellwood</w:t>
      </w:r>
      <w:r w:rsidRPr="00F1312B" w:rsidR="00484B29">
        <w:t xml:space="preserve">, the Chair of the </w:t>
      </w:r>
      <w:r w:rsidRPr="00F1312B" w:rsidR="00796E61">
        <w:t>Defence</w:t>
      </w:r>
      <w:r w:rsidRPr="00F1312B" w:rsidR="00484B29">
        <w:t xml:space="preserve"> Select Committee, who is joining us today.</w:t>
      </w:r>
    </w:p>
    <w:p w:rsidR="00676B80" w:rsidRPr="00F1312B" w:rsidP="00676B80">
      <w:pPr>
        <w:pStyle w:val="Question"/>
        <w:numPr>
          <w:ilvl w:val="0"/>
          <w:numId w:val="0"/>
        </w:numPr>
        <w:ind w:left="794"/>
      </w:pPr>
      <w:r w:rsidRPr="00F1312B">
        <w:t>We have three witnesses on the screen</w:t>
      </w:r>
      <w:r w:rsidRPr="00F1312B" w:rsidR="004F4D13">
        <w:t xml:space="preserve">: </w:t>
      </w:r>
      <w:r w:rsidRPr="00F1312B">
        <w:t xml:space="preserve">Dr Ashley </w:t>
      </w:r>
      <w:r w:rsidRPr="00F1312B" w:rsidR="00796E61">
        <w:t>Lenihan</w:t>
      </w:r>
      <w:r w:rsidRPr="00F1312B">
        <w:t xml:space="preserve">, </w:t>
      </w:r>
      <w:r w:rsidRPr="00F1312B" w:rsidR="007A2EA0">
        <w:t>who is</w:t>
      </w:r>
      <w:r w:rsidRPr="00F1312B">
        <w:t xml:space="preserve"> </w:t>
      </w:r>
      <w:r w:rsidRPr="00F1312B">
        <w:t>p</w:t>
      </w:r>
      <w:r w:rsidRPr="00F1312B">
        <w:t xml:space="preserve">rofessor of </w:t>
      </w:r>
      <w:r w:rsidR="00382B3C">
        <w:t xml:space="preserve">the </w:t>
      </w:r>
      <w:r w:rsidRPr="00F1312B">
        <w:t>p</w:t>
      </w:r>
      <w:r w:rsidRPr="00F1312B">
        <w:t xml:space="preserve">ractice of </w:t>
      </w:r>
      <w:r w:rsidRPr="00F1312B">
        <w:t>i</w:t>
      </w:r>
      <w:r w:rsidRPr="00F1312B">
        <w:t xml:space="preserve">nternational </w:t>
      </w:r>
      <w:r w:rsidRPr="00F1312B">
        <w:t>a</w:t>
      </w:r>
      <w:r w:rsidRPr="00F1312B">
        <w:t>ffairs at the London School of Economics</w:t>
      </w:r>
      <w:r w:rsidRPr="00F1312B" w:rsidR="004F4D13">
        <w:t xml:space="preserve">; </w:t>
      </w:r>
      <w:r w:rsidRPr="00F1312B">
        <w:t xml:space="preserve">Nicole </w:t>
      </w:r>
      <w:r w:rsidRPr="00F1312B" w:rsidR="007219CE">
        <w:t>Kar</w:t>
      </w:r>
      <w:r w:rsidRPr="00F1312B">
        <w:t xml:space="preserve">, </w:t>
      </w:r>
      <w:r w:rsidRPr="00F1312B" w:rsidR="007A2EA0">
        <w:t>who is</w:t>
      </w:r>
      <w:r w:rsidRPr="00F1312B">
        <w:t xml:space="preserve"> the </w:t>
      </w:r>
      <w:r w:rsidRPr="00F1312B">
        <w:t>g</w:t>
      </w:r>
      <w:r w:rsidRPr="00F1312B">
        <w:t xml:space="preserve">lobal </w:t>
      </w:r>
      <w:r w:rsidRPr="00F1312B">
        <w:t>h</w:t>
      </w:r>
      <w:r w:rsidRPr="00F1312B">
        <w:t xml:space="preserve">ead of </w:t>
      </w:r>
      <w:r w:rsidRPr="00F1312B">
        <w:t>a</w:t>
      </w:r>
      <w:r w:rsidRPr="00F1312B">
        <w:t xml:space="preserve">ntitrust and </w:t>
      </w:r>
      <w:r w:rsidRPr="00F1312B">
        <w:t>f</w:t>
      </w:r>
      <w:r w:rsidRPr="00F1312B">
        <w:t xml:space="preserve">oreign </w:t>
      </w:r>
      <w:r w:rsidRPr="00F1312B">
        <w:t>i</w:t>
      </w:r>
      <w:r w:rsidRPr="00F1312B">
        <w:t>nvestment at the law firm Link</w:t>
      </w:r>
      <w:r w:rsidRPr="00F1312B">
        <w:t>laters</w:t>
      </w:r>
      <w:r w:rsidRPr="00F1312B" w:rsidR="004F4D13">
        <w:t xml:space="preserve">; </w:t>
      </w:r>
      <w:r w:rsidRPr="00F1312B">
        <w:t>and Will Jackson</w:t>
      </w:r>
      <w:r w:rsidRPr="00F1312B">
        <w:t>-</w:t>
      </w:r>
      <w:r w:rsidRPr="00F1312B">
        <w:t>Mo</w:t>
      </w:r>
      <w:r w:rsidRPr="00F1312B">
        <w:t>o</w:t>
      </w:r>
      <w:r w:rsidRPr="00F1312B">
        <w:t xml:space="preserve">re, </w:t>
      </w:r>
      <w:r w:rsidRPr="00F1312B" w:rsidR="007A2EA0">
        <w:t>who is</w:t>
      </w:r>
      <w:r w:rsidRPr="00F1312B">
        <w:t xml:space="preserve"> the </w:t>
      </w:r>
      <w:r w:rsidRPr="00F1312B">
        <w:t>g</w:t>
      </w:r>
      <w:r w:rsidRPr="00F1312B">
        <w:t xml:space="preserve">lobal </w:t>
      </w:r>
      <w:r w:rsidRPr="00F1312B">
        <w:t>p</w:t>
      </w:r>
      <w:r w:rsidRPr="00F1312B">
        <w:t xml:space="preserve">rivate </w:t>
      </w:r>
      <w:r w:rsidRPr="00F1312B">
        <w:t>e</w:t>
      </w:r>
      <w:r w:rsidRPr="00F1312B">
        <w:t xml:space="preserve">quity </w:t>
      </w:r>
      <w:r w:rsidRPr="00F1312B">
        <w:t>h</w:t>
      </w:r>
      <w:r w:rsidRPr="00F1312B">
        <w:t xml:space="preserve">ead at </w:t>
      </w:r>
      <w:r w:rsidRPr="00F1312B" w:rsidR="007219CE">
        <w:t>PwC</w:t>
      </w:r>
      <w:r w:rsidRPr="00F1312B">
        <w:t>. Good morning to all of you.</w:t>
      </w:r>
    </w:p>
    <w:p w:rsidR="00484B29" w:rsidRPr="00F1312B" w:rsidP="00676B80">
      <w:pPr>
        <w:pStyle w:val="Question"/>
        <w:numPr>
          <w:ilvl w:val="0"/>
          <w:numId w:val="0"/>
        </w:numPr>
        <w:ind w:left="794"/>
      </w:pPr>
      <w:r w:rsidRPr="00F1312B">
        <w:t>A</w:t>
      </w:r>
      <w:r w:rsidRPr="00F1312B" w:rsidR="006C6A12">
        <w:t>s a</w:t>
      </w:r>
      <w:r w:rsidRPr="00F1312B">
        <w:t>n easy start</w:t>
      </w:r>
      <w:r w:rsidRPr="00F1312B">
        <w:t xml:space="preserve">er for 10 </w:t>
      </w:r>
      <w:r w:rsidRPr="00F1312B">
        <w:t>to kick us off</w:t>
      </w:r>
      <w:r w:rsidRPr="00F1312B" w:rsidR="006C6A12">
        <w:t>,</w:t>
      </w:r>
      <w:r w:rsidRPr="00F1312B">
        <w:t xml:space="preserve"> </w:t>
      </w:r>
      <w:r w:rsidRPr="00F1312B" w:rsidR="006C6A12">
        <w:t>t</w:t>
      </w:r>
      <w:r w:rsidRPr="00F1312B">
        <w:t>he Government said that the powers under the Act better reflect the threats that we face today</w:t>
      </w:r>
      <w:r w:rsidRPr="00F1312B">
        <w:t>,</w:t>
      </w:r>
      <w:r w:rsidRPr="00F1312B">
        <w:t xml:space="preserve"> and that was the rationale for introducing the legislation. Dr </w:t>
      </w:r>
      <w:r w:rsidRPr="00F1312B" w:rsidR="00796E61">
        <w:t>Lenihan</w:t>
      </w:r>
      <w:r w:rsidRPr="00F1312B">
        <w:t xml:space="preserve">, could you just explain to us what types of threats the Government felt were a problem and why </w:t>
      </w:r>
      <w:r w:rsidRPr="00F1312B" w:rsidR="006C6A12">
        <w:t>they</w:t>
      </w:r>
      <w:r w:rsidRPr="00F1312B">
        <w:t xml:space="preserve"> therefore needed to introduce this legislation?</w:t>
      </w:r>
    </w:p>
    <w:p w:rsidR="00676B80" w:rsidRPr="00F1312B" w:rsidP="00676B80">
      <w:pPr>
        <w:pStyle w:val="Answer"/>
      </w:pPr>
      <w:sdt>
        <w:sdtPr>
          <w:alias w:val="Witness"/>
          <w:id w:val="-29873883"/>
          <w:placeholder>
            <w:docPart w:val="DefaultPlaceholder_-1854013440"/>
          </w:placeholder>
          <w:richText/>
        </w:sdtPr>
        <w:sdtContent>
          <w:r w:rsidRPr="00F1312B" w:rsidR="006C6A12">
            <w:rPr>
              <w:b/>
              <w:i/>
            </w:rPr>
            <w:t>Dr Lenihan:</w:t>
          </w:r>
        </w:sdtContent>
      </w:sdt>
      <w:r w:rsidRPr="00F1312B">
        <w:t xml:space="preserve"> A</w:t>
      </w:r>
      <w:r w:rsidRPr="00F1312B" w:rsidR="00484B29">
        <w:t>bsolutely, and thank you</w:t>
      </w:r>
      <w:r w:rsidR="00382B3C">
        <w:t>,</w:t>
      </w:r>
      <w:r w:rsidRPr="00F1312B" w:rsidR="00484B29">
        <w:t xml:space="preserve"> Chair</w:t>
      </w:r>
      <w:r w:rsidR="00382B3C">
        <w:t>,</w:t>
      </w:r>
      <w:r w:rsidRPr="00F1312B" w:rsidR="00484B29">
        <w:t xml:space="preserve"> for your leadership of this new Committee and for your leadership on this issue</w:t>
      </w:r>
      <w:r w:rsidRPr="00F1312B">
        <w:t>,</w:t>
      </w:r>
      <w:r w:rsidRPr="00F1312B" w:rsidR="00484B29">
        <w:t xml:space="preserve"> and to the whole Committee</w:t>
      </w:r>
      <w:r w:rsidRPr="00F1312B">
        <w:t>.</w:t>
      </w:r>
      <w:r w:rsidRPr="00F1312B" w:rsidR="00484B29">
        <w:t xml:space="preserve"> </w:t>
      </w:r>
      <w:r w:rsidRPr="00F1312B">
        <w:t>T</w:t>
      </w:r>
      <w:r w:rsidRPr="00F1312B" w:rsidR="00484B29">
        <w:t>hank you for having me here today to speak with you.</w:t>
      </w:r>
    </w:p>
    <w:p w:rsidR="00484B29" w:rsidRPr="00F1312B" w:rsidP="00676B80">
      <w:pPr>
        <w:pStyle w:val="Answer"/>
      </w:pPr>
      <w:r w:rsidRPr="00F1312B">
        <w:t>T</w:t>
      </w:r>
      <w:r w:rsidRPr="00F1312B">
        <w:t xml:space="preserve">he issue is that we know that some states use outward </w:t>
      </w:r>
      <w:r w:rsidRPr="00F1312B">
        <w:t xml:space="preserve">foreign </w:t>
      </w:r>
      <w:r w:rsidRPr="00F1312B">
        <w:t>investment as a tool of economic statecraft to increase their power and position relative to other states</w:t>
      </w:r>
      <w:r w:rsidRPr="00F1312B">
        <w:t>.</w:t>
      </w:r>
      <w:r w:rsidRPr="00F1312B">
        <w:t xml:space="preserve"> </w:t>
      </w:r>
      <w:r w:rsidRPr="00F1312B">
        <w:t>T</w:t>
      </w:r>
      <w:r w:rsidRPr="00F1312B">
        <w:t xml:space="preserve">hat </w:t>
      </w:r>
      <w:r w:rsidRPr="00F1312B" w:rsidR="00796E61">
        <w:t>behaviour</w:t>
      </w:r>
      <w:r w:rsidRPr="00F1312B">
        <w:t xml:space="preserve"> can be strategic. It can be about more than economic or soft power. It can</w:t>
      </w:r>
      <w:r w:rsidRPr="00F1312B" w:rsidR="007A2EA0">
        <w:t xml:space="preserve"> </w:t>
      </w:r>
      <w:r w:rsidRPr="00F1312B">
        <w:t>be aimed at reducing the hard power capabilities and capacities, and even at increasing a target state</w:t>
      </w:r>
      <w:r w:rsidRPr="00F1312B" w:rsidR="00796E61">
        <w:t>’</w:t>
      </w:r>
      <w:r w:rsidRPr="00F1312B">
        <w:t>s vulnerabilities in the context of an independent relationship.</w:t>
      </w:r>
    </w:p>
    <w:p w:rsidR="00676B80" w:rsidRPr="00F1312B" w:rsidP="00676B80">
      <w:pPr>
        <w:pStyle w:val="Answer"/>
      </w:pPr>
      <w:r w:rsidRPr="00F1312B">
        <w:t xml:space="preserve">The </w:t>
      </w:r>
      <w:r w:rsidRPr="00F1312B" w:rsidR="00484B29">
        <w:t xml:space="preserve">flip side of that coin that </w:t>
      </w:r>
      <w:r w:rsidRPr="00F1312B" w:rsidR="00796E61">
        <w:t>you are</w:t>
      </w:r>
      <w:r w:rsidRPr="00F1312B" w:rsidR="00484B29">
        <w:t xml:space="preserve"> seeing today is that many advanced and industrial</w:t>
      </w:r>
      <w:r w:rsidRPr="00F1312B" w:rsidR="00051371">
        <w:t>is</w:t>
      </w:r>
      <w:r w:rsidRPr="00F1312B" w:rsidR="00484B29">
        <w:t xml:space="preserve">ed economies, like the UK, are now updating their domestic legal capacity </w:t>
      </w:r>
      <w:r w:rsidRPr="00F1312B">
        <w:t xml:space="preserve">and </w:t>
      </w:r>
      <w:r w:rsidRPr="00F1312B" w:rsidR="00484B29">
        <w:t>institutions to be able to review and, if necessary, to veto, block or mitigate investments that might threaten their national security in such a way.</w:t>
      </w:r>
      <w:r w:rsidRPr="00F1312B" w:rsidR="006C6A12">
        <w:t xml:space="preserve"> </w:t>
      </w:r>
      <w:r w:rsidRPr="00F1312B">
        <w:t xml:space="preserve">The </w:t>
      </w:r>
      <w:r w:rsidRPr="00F1312B" w:rsidR="00484B29">
        <w:t xml:space="preserve">NSI </w:t>
      </w:r>
      <w:r w:rsidRPr="00F1312B">
        <w:t>A</w:t>
      </w:r>
      <w:r w:rsidRPr="00F1312B" w:rsidR="00484B29">
        <w:t>ct</w:t>
      </w:r>
      <w:r w:rsidRPr="00F1312B">
        <w:t>,</w:t>
      </w:r>
      <w:r w:rsidRPr="00F1312B" w:rsidR="00484B29">
        <w:t xml:space="preserve"> in line with this</w:t>
      </w:r>
      <w:r w:rsidRPr="00F1312B">
        <w:t>,</w:t>
      </w:r>
      <w:r w:rsidRPr="00F1312B" w:rsidR="00484B29">
        <w:t xml:space="preserve"> is intended to </w:t>
      </w:r>
      <w:r w:rsidRPr="00F1312B" w:rsidR="00051371">
        <w:t>combat</w:t>
      </w:r>
      <w:r w:rsidRPr="00F1312B" w:rsidR="00484B29">
        <w:t xml:space="preserve"> a number of already identified and as yet unidentified </w:t>
      </w:r>
      <w:r w:rsidRPr="00F1312B">
        <w:t xml:space="preserve">threats </w:t>
      </w:r>
      <w:r w:rsidRPr="00F1312B" w:rsidR="00484B29">
        <w:t>in the context of the majority of investments that are benign</w:t>
      </w:r>
      <w:r w:rsidRPr="00F1312B">
        <w:t>,</w:t>
      </w:r>
      <w:r w:rsidRPr="00F1312B" w:rsidR="00484B29">
        <w:t xml:space="preserve"> market-</w:t>
      </w:r>
      <w:r w:rsidRPr="00F1312B">
        <w:t>driven</w:t>
      </w:r>
      <w:r w:rsidRPr="00F1312B" w:rsidR="00484B29">
        <w:t xml:space="preserve"> and beneficial to the economy</w:t>
      </w:r>
      <w:r w:rsidRPr="00F1312B">
        <w:t>.</w:t>
      </w:r>
    </w:p>
    <w:p w:rsidR="0003626B" w:rsidRPr="00F1312B" w:rsidP="00676B80">
      <w:pPr>
        <w:pStyle w:val="Answer"/>
      </w:pPr>
      <w:r w:rsidRPr="00F1312B">
        <w:t>T</w:t>
      </w:r>
      <w:r w:rsidRPr="00F1312B" w:rsidR="00484B29">
        <w:t xml:space="preserve">he UK </w:t>
      </w:r>
      <w:r w:rsidRPr="00F1312B" w:rsidR="00051371">
        <w:t>Government</w:t>
      </w:r>
      <w:r w:rsidRPr="00F1312B" w:rsidR="00484B29">
        <w:t xml:space="preserve"> ha</w:t>
      </w:r>
      <w:r w:rsidRPr="00F1312B">
        <w:t>ve,</w:t>
      </w:r>
      <w:r w:rsidRPr="00F1312B" w:rsidR="00484B29">
        <w:t xml:space="preserve"> wisely</w:t>
      </w:r>
      <w:r w:rsidRPr="00F1312B">
        <w:t>,</w:t>
      </w:r>
      <w:r w:rsidRPr="00F1312B" w:rsidR="00484B29">
        <w:t xml:space="preserve"> not provided an exhaust</w:t>
      </w:r>
      <w:r w:rsidRPr="00F1312B" w:rsidR="006C6A12">
        <w:t>ive</w:t>
      </w:r>
      <w:r w:rsidRPr="00F1312B" w:rsidR="00484B29">
        <w:t xml:space="preserve"> list of </w:t>
      </w:r>
      <w:r w:rsidRPr="00F1312B">
        <w:t xml:space="preserve">their </w:t>
      </w:r>
      <w:r w:rsidRPr="00F1312B" w:rsidR="00484B29">
        <w:t xml:space="preserve">concerns, but having studied this for about 20 years, </w:t>
      </w:r>
      <w:r w:rsidRPr="00F1312B" w:rsidR="00796E61">
        <w:t>I am</w:t>
      </w:r>
      <w:r w:rsidRPr="00F1312B" w:rsidR="00484B29">
        <w:t xml:space="preserve"> going to give you some historical examples and trending concerns among most </w:t>
      </w:r>
      <w:r w:rsidRPr="00F1312B">
        <w:t>w</w:t>
      </w:r>
      <w:r w:rsidRPr="00F1312B" w:rsidR="00484B29">
        <w:t xml:space="preserve">estern and OECD countries. </w:t>
      </w:r>
      <w:r w:rsidRPr="00F1312B">
        <w:t>H</w:t>
      </w:r>
      <w:r w:rsidRPr="00F1312B" w:rsidR="00484B29">
        <w:t xml:space="preserve">istorically, states have primarily used these types of investment screening regimes to protect their most </w:t>
      </w:r>
      <w:r w:rsidRPr="00F1312B" w:rsidR="00484B29">
        <w:t>strategic and sensitive businesses and assets from foreign control and manipulation.</w:t>
      </w:r>
    </w:p>
    <w:p w:rsidR="0003626B" w:rsidRPr="00F1312B" w:rsidP="0003626B">
      <w:pPr>
        <w:pStyle w:val="Answer"/>
      </w:pPr>
      <w:r w:rsidRPr="00F1312B">
        <w:t>D</w:t>
      </w:r>
      <w:r w:rsidRPr="00F1312B" w:rsidR="00484B29">
        <w:t xml:space="preserve">uring the </w:t>
      </w:r>
      <w:r w:rsidRPr="00F1312B" w:rsidR="004F4D13">
        <w:t>w</w:t>
      </w:r>
      <w:r w:rsidRPr="00F1312B" w:rsidR="00484B29">
        <w:t xml:space="preserve">orld </w:t>
      </w:r>
      <w:r w:rsidRPr="00F1312B" w:rsidR="004F4D13">
        <w:t>w</w:t>
      </w:r>
      <w:r w:rsidRPr="00F1312B" w:rsidR="00484B29">
        <w:t>ar</w:t>
      </w:r>
      <w:r w:rsidRPr="00F1312B">
        <w:t>s</w:t>
      </w:r>
      <w:r w:rsidRPr="00F1312B" w:rsidR="00484B29">
        <w:t xml:space="preserve">, concerns were raised over acquisitions that might enable a foreign </w:t>
      </w:r>
      <w:r w:rsidRPr="00F1312B" w:rsidR="00051371">
        <w:t>Government</w:t>
      </w:r>
      <w:r w:rsidRPr="00F1312B" w:rsidR="00484B29">
        <w:t xml:space="preserve"> to engage in </w:t>
      </w:r>
      <w:r w:rsidRPr="00F1312B">
        <w:t xml:space="preserve">espionage </w:t>
      </w:r>
      <w:r w:rsidRPr="00F1312B" w:rsidR="00484B29">
        <w:t>or sabotage</w:t>
      </w:r>
      <w:r w:rsidRPr="00F1312B" w:rsidR="006C6A12">
        <w:t>—</w:t>
      </w:r>
      <w:r w:rsidRPr="00F1312B" w:rsidR="00484B29">
        <w:t>for example</w:t>
      </w:r>
      <w:r w:rsidRPr="00F1312B" w:rsidR="006C6A12">
        <w:t>,</w:t>
      </w:r>
      <w:r w:rsidRPr="00F1312B" w:rsidR="00484B29">
        <w:t xml:space="preserve"> simply by purchasing land </w:t>
      </w:r>
      <w:r w:rsidRPr="00F1312B">
        <w:t xml:space="preserve">in </w:t>
      </w:r>
      <w:r w:rsidRPr="00F1312B" w:rsidR="00484B29">
        <w:t>close proximity to a military facility</w:t>
      </w:r>
      <w:r w:rsidRPr="00F1312B">
        <w:t>,</w:t>
      </w:r>
      <w:r w:rsidRPr="00F1312B" w:rsidR="00484B29">
        <w:t xml:space="preserve"> or to </w:t>
      </w:r>
      <w:r w:rsidRPr="00F1312B">
        <w:t xml:space="preserve">buy </w:t>
      </w:r>
      <w:r w:rsidRPr="00F1312B" w:rsidR="00484B29">
        <w:t xml:space="preserve">another company that was critical to its national </w:t>
      </w:r>
      <w:r w:rsidRPr="00F1312B" w:rsidR="00796E61">
        <w:t>defence</w:t>
      </w:r>
      <w:r w:rsidRPr="00F1312B">
        <w:t>.</w:t>
      </w:r>
      <w:r w:rsidRPr="00F1312B" w:rsidR="006C6A12">
        <w:t xml:space="preserve"> </w:t>
      </w:r>
      <w:r w:rsidRPr="00F1312B">
        <w:t>D</w:t>
      </w:r>
      <w:r w:rsidRPr="00F1312B" w:rsidR="00484B29">
        <w:t xml:space="preserve">uring the </w:t>
      </w:r>
      <w:r w:rsidRPr="00F1312B" w:rsidR="004F4D13">
        <w:t>C</w:t>
      </w:r>
      <w:r w:rsidRPr="00F1312B" w:rsidR="00484B29">
        <w:t xml:space="preserve">old </w:t>
      </w:r>
      <w:r w:rsidRPr="00F1312B" w:rsidR="004F4D13">
        <w:t>W</w:t>
      </w:r>
      <w:r w:rsidRPr="00F1312B" w:rsidR="00484B29">
        <w:t>ar</w:t>
      </w:r>
      <w:r w:rsidRPr="00F1312B">
        <w:t>, t</w:t>
      </w:r>
      <w:r w:rsidRPr="00F1312B" w:rsidR="00484B29">
        <w:t>hat</w:t>
      </w:r>
      <w:r w:rsidRPr="00F1312B" w:rsidR="007A2EA0">
        <w:t xml:space="preserve"> </w:t>
      </w:r>
      <w:r w:rsidRPr="00F1312B" w:rsidR="00484B29">
        <w:t xml:space="preserve">solidified, and many </w:t>
      </w:r>
      <w:r w:rsidRPr="00F1312B">
        <w:t>w</w:t>
      </w:r>
      <w:r w:rsidRPr="00F1312B" w:rsidR="00484B29">
        <w:t xml:space="preserve">estern and </w:t>
      </w:r>
      <w:r w:rsidRPr="00F1312B">
        <w:t>non-w</w:t>
      </w:r>
      <w:r w:rsidRPr="00F1312B" w:rsidR="00484B29">
        <w:t xml:space="preserve">estern countries became concerned that another state might acquire a company critical to its </w:t>
      </w:r>
      <w:r w:rsidRPr="00F1312B" w:rsidR="00796E61">
        <w:t>defence</w:t>
      </w:r>
      <w:r w:rsidRPr="00F1312B" w:rsidR="00484B29">
        <w:t xml:space="preserve"> industrial base</w:t>
      </w:r>
      <w:r w:rsidRPr="00F1312B">
        <w:t>—</w:t>
      </w:r>
      <w:r w:rsidRPr="00F1312B" w:rsidR="00484B29">
        <w:t>for example</w:t>
      </w:r>
      <w:r w:rsidRPr="00F1312B">
        <w:t>,</w:t>
      </w:r>
      <w:r w:rsidRPr="00F1312B" w:rsidR="00484B29">
        <w:t xml:space="preserve"> to hijack or destroy critical infrastructure, to national</w:t>
      </w:r>
      <w:r w:rsidRPr="00F1312B" w:rsidR="00051371">
        <w:t>is</w:t>
      </w:r>
      <w:r w:rsidRPr="00F1312B" w:rsidR="00484B29">
        <w:t>e or offshore production facilities, or to offshore or export sensitive technology or otherwise use them to their advantage.</w:t>
      </w:r>
    </w:p>
    <w:p w:rsidR="0003626B" w:rsidRPr="00F1312B" w:rsidP="0003626B">
      <w:pPr>
        <w:pStyle w:val="Answer"/>
      </w:pPr>
      <w:r w:rsidRPr="00F1312B">
        <w:t>T</w:t>
      </w:r>
      <w:r w:rsidRPr="00F1312B" w:rsidR="00484B29">
        <w:t>hose concerns have endured</w:t>
      </w:r>
      <w:r w:rsidRPr="00F1312B">
        <w:t xml:space="preserve"> and </w:t>
      </w:r>
      <w:r w:rsidRPr="00F1312B" w:rsidR="00796E61">
        <w:t>have not</w:t>
      </w:r>
      <w:r w:rsidRPr="00F1312B" w:rsidR="00484B29">
        <w:t xml:space="preserve"> gone away, but there are new concerns that have emerged as well that this particular legislation is really trying to encompass.</w:t>
      </w:r>
      <w:r w:rsidRPr="00F1312B">
        <w:t xml:space="preserve"> We </w:t>
      </w:r>
      <w:r w:rsidRPr="00F1312B" w:rsidR="00484B29">
        <w:t xml:space="preserve">know </w:t>
      </w:r>
      <w:r w:rsidRPr="00F1312B">
        <w:t xml:space="preserve">that, </w:t>
      </w:r>
      <w:r w:rsidRPr="00F1312B" w:rsidR="00484B29">
        <w:t>recently,</w:t>
      </w:r>
      <w:r w:rsidRPr="00F1312B">
        <w:t xml:space="preserve"> some states,</w:t>
      </w:r>
      <w:r w:rsidRPr="00F1312B" w:rsidR="00484B29">
        <w:t xml:space="preserve"> through either state-</w:t>
      </w:r>
      <w:r w:rsidRPr="00F1312B">
        <w:t>owned</w:t>
      </w:r>
      <w:r w:rsidRPr="00F1312B" w:rsidR="00484B29">
        <w:t xml:space="preserve"> or affiliated companies, are buying foreign companies to obtain access to or control over, as I said, critical infrastructure</w:t>
      </w:r>
      <w:r w:rsidR="003D5354">
        <w:t>—</w:t>
      </w:r>
      <w:r w:rsidRPr="00F1312B" w:rsidR="00484B29">
        <w:t>from ports that can impact supply chains</w:t>
      </w:r>
      <w:r w:rsidR="003D5354">
        <w:t>,</w:t>
      </w:r>
      <w:r w:rsidRPr="00F1312B" w:rsidR="00484B29">
        <w:t xml:space="preserve"> to telecommunications to control the flow of information.</w:t>
      </w:r>
    </w:p>
    <w:p w:rsidR="0003626B" w:rsidRPr="00F1312B" w:rsidP="0003626B">
      <w:pPr>
        <w:pStyle w:val="Answer"/>
      </w:pPr>
      <w:r w:rsidRPr="00F1312B">
        <w:t xml:space="preserve">The </w:t>
      </w:r>
      <w:r w:rsidRPr="00F1312B" w:rsidR="005C6882">
        <w:t>Covid</w:t>
      </w:r>
      <w:r w:rsidRPr="00F1312B">
        <w:t xml:space="preserve">-19 </w:t>
      </w:r>
      <w:r w:rsidRPr="00F1312B">
        <w:t>pandemic has intensified concern that first emerged in 2008</w:t>
      </w:r>
      <w:r w:rsidRPr="00F1312B" w:rsidR="005C6882">
        <w:t xml:space="preserve"> that</w:t>
      </w:r>
      <w:r w:rsidRPr="00F1312B">
        <w:t xml:space="preserve"> depressed assets might be snapped up by strategic, state-led or influenced investors like sovereign wealth funds and</w:t>
      </w:r>
      <w:r w:rsidRPr="00F1312B">
        <w:t xml:space="preserve"> SOEs</w:t>
      </w:r>
      <w:r w:rsidRPr="00F1312B">
        <w:t xml:space="preserve">. </w:t>
      </w:r>
      <w:r w:rsidRPr="00F1312B">
        <w:t>D</w:t>
      </w:r>
      <w:r w:rsidRPr="00F1312B">
        <w:t>uring the pandemic, concerns also again arose over the security and resiliency of supply chains, particularly in the healthcare sector</w:t>
      </w:r>
      <w:r w:rsidRPr="00F1312B">
        <w:t>.</w:t>
      </w:r>
    </w:p>
    <w:p w:rsidR="00484B29" w:rsidRPr="00F1312B" w:rsidP="0003626B">
      <w:pPr>
        <w:pStyle w:val="Answer"/>
      </w:pPr>
      <w:r w:rsidRPr="00F1312B">
        <w:t>A</w:t>
      </w:r>
      <w:r w:rsidRPr="00F1312B">
        <w:t>s global needs change and resources deplete</w:t>
      </w:r>
      <w:r w:rsidRPr="00F1312B">
        <w:t>, c</w:t>
      </w:r>
      <w:r w:rsidRPr="00F1312B">
        <w:t>oncern has also emerged over the fate of companies that control access to finite or difficult</w:t>
      </w:r>
      <w:r w:rsidR="003D5354">
        <w:t>-</w:t>
      </w:r>
      <w:r w:rsidRPr="00F1312B">
        <w:t>to</w:t>
      </w:r>
      <w:r w:rsidR="003D5354">
        <w:t>-</w:t>
      </w:r>
      <w:r w:rsidRPr="00F1312B">
        <w:t>extract critical resources</w:t>
      </w:r>
      <w:r w:rsidR="003D5354">
        <w:t>—</w:t>
      </w:r>
      <w:r w:rsidRPr="00F1312B">
        <w:t>from oil</w:t>
      </w:r>
      <w:r w:rsidR="003D5354">
        <w:t>,</w:t>
      </w:r>
      <w:r w:rsidRPr="00F1312B">
        <w:t xml:space="preserve"> to potash</w:t>
      </w:r>
      <w:r w:rsidR="003D5354">
        <w:t>,</w:t>
      </w:r>
      <w:r w:rsidRPr="00F1312B" w:rsidR="005C6882">
        <w:t xml:space="preserve"> to</w:t>
      </w:r>
      <w:r w:rsidRPr="00F1312B">
        <w:t xml:space="preserve"> rare earth minerals and metals. The digital revolution </w:t>
      </w:r>
      <w:r w:rsidRPr="00F1312B">
        <w:t xml:space="preserve">that </w:t>
      </w:r>
      <w:r w:rsidRPr="00F1312B" w:rsidR="00796E61">
        <w:t>we have</w:t>
      </w:r>
      <w:r w:rsidRPr="00F1312B">
        <w:t xml:space="preserve"> seen has led to new concerns over foreign investment in frontier and high</w:t>
      </w:r>
      <w:r w:rsidRPr="00F1312B">
        <w:t>-</w:t>
      </w:r>
      <w:r w:rsidRPr="00F1312B">
        <w:t>technology companies, especially around telecommunication</w:t>
      </w:r>
      <w:r w:rsidRPr="00F1312B">
        <w:t>s,</w:t>
      </w:r>
      <w:r w:rsidRPr="00F1312B">
        <w:t xml:space="preserve"> surveillance and those holding private data, all of which could enable </w:t>
      </w:r>
      <w:r w:rsidRPr="00F1312B">
        <w:t xml:space="preserve">espionage </w:t>
      </w:r>
      <w:r w:rsidRPr="00F1312B">
        <w:t xml:space="preserve">and sabotage in new ways. </w:t>
      </w:r>
      <w:r w:rsidRPr="00F1312B">
        <w:t>W</w:t>
      </w:r>
      <w:r w:rsidRPr="00F1312B">
        <w:t xml:space="preserve">e know </w:t>
      </w:r>
      <w:r w:rsidRPr="00F1312B">
        <w:t xml:space="preserve">that </w:t>
      </w:r>
      <w:r w:rsidRPr="00F1312B">
        <w:t xml:space="preserve">private data alone, for example, has increased dramatically in volume </w:t>
      </w:r>
      <w:r w:rsidRPr="00F1312B">
        <w:t xml:space="preserve">and </w:t>
      </w:r>
      <w:r w:rsidRPr="00F1312B">
        <w:t>scope and could easily be used for the purchase of a company for the purposes of ransom, blackmail and extortion</w:t>
      </w:r>
      <w:r w:rsidRPr="00F1312B">
        <w:t>,</w:t>
      </w:r>
      <w:r w:rsidRPr="00F1312B">
        <w:t xml:space="preserve"> or exploitation in some other way.</w:t>
      </w:r>
    </w:p>
    <w:p w:rsidR="00484B29" w:rsidRPr="00F1312B" w:rsidP="0003626B">
      <w:pPr>
        <w:pStyle w:val="Answer"/>
      </w:pPr>
      <w:r w:rsidRPr="00F1312B">
        <w:t xml:space="preserve">We </w:t>
      </w:r>
      <w:r w:rsidRPr="00F1312B" w:rsidR="00796E61">
        <w:t>have</w:t>
      </w:r>
      <w:r w:rsidRPr="00F1312B">
        <w:t xml:space="preserve"> also seen clear concerns emerge in the </w:t>
      </w:r>
      <w:r w:rsidRPr="00F1312B" w:rsidR="005C6882">
        <w:t>W</w:t>
      </w:r>
      <w:r w:rsidRPr="00F1312B">
        <w:t xml:space="preserve">est, and especially in the UK, over the control of emerging and foundational military and </w:t>
      </w:r>
      <w:r w:rsidRPr="00F1312B">
        <w:t>dual</w:t>
      </w:r>
      <w:r w:rsidRPr="00F1312B">
        <w:t>-use technologies</w:t>
      </w:r>
      <w:r w:rsidRPr="00F1312B">
        <w:t>,</w:t>
      </w:r>
      <w:r w:rsidRPr="00F1312B">
        <w:t xml:space="preserve"> and sectors of concern that have deep implications if they were to be controlled by unfriendly or competitor powers</w:t>
      </w:r>
      <w:r w:rsidRPr="00F1312B">
        <w:t>,</w:t>
      </w:r>
      <w:r w:rsidRPr="00F1312B">
        <w:t xml:space="preserve"> or authoritarian regimes specifically</w:t>
      </w:r>
      <w:r w:rsidRPr="00F1312B">
        <w:t>.</w:t>
      </w:r>
      <w:r w:rsidRPr="00F1312B">
        <w:t xml:space="preserve"> </w:t>
      </w:r>
      <w:r w:rsidRPr="00F1312B">
        <w:t>T</w:t>
      </w:r>
      <w:r w:rsidRPr="00F1312B">
        <w:t>hose sectors range from advanced technologies and materials to biosynthetics, nanotechnologi</w:t>
      </w:r>
      <w:r w:rsidRPr="00F1312B" w:rsidR="00554694">
        <w:t>es</w:t>
      </w:r>
      <w:r w:rsidRPr="00F1312B">
        <w:t xml:space="preserve"> and solar and battery technolog</w:t>
      </w:r>
      <w:r w:rsidRPr="00F1312B" w:rsidR="00554694">
        <w:t>y</w:t>
      </w:r>
      <w:r w:rsidRPr="00F1312B">
        <w:t xml:space="preserve"> </w:t>
      </w:r>
      <w:r w:rsidRPr="00F1312B" w:rsidR="00554694">
        <w:t>t</w:t>
      </w:r>
      <w:r w:rsidRPr="00F1312B">
        <w:t xml:space="preserve">hat is so critical for the future. </w:t>
      </w:r>
      <w:r w:rsidRPr="00F1312B" w:rsidR="00554694">
        <w:t xml:space="preserve">There </w:t>
      </w:r>
      <w:r w:rsidRPr="00F1312B">
        <w:t>are many more and I can provide more examples offline</w:t>
      </w:r>
      <w:r w:rsidRPr="00F1312B" w:rsidR="00554694">
        <w:t>—I am sure that you want me to wrap this up.</w:t>
      </w:r>
    </w:p>
    <w:p w:rsidR="00554694" w:rsidRPr="00F1312B" w:rsidP="00554694">
      <w:pPr>
        <w:pStyle w:val="Answer"/>
      </w:pPr>
      <w:r w:rsidRPr="00F1312B">
        <w:t xml:space="preserve">The important </w:t>
      </w:r>
      <w:r w:rsidRPr="00F1312B" w:rsidR="00484B29">
        <w:t>point here that</w:t>
      </w:r>
      <w:r w:rsidRPr="00F1312B" w:rsidR="007A2EA0">
        <w:t xml:space="preserve"> </w:t>
      </w:r>
      <w:r w:rsidRPr="00F1312B" w:rsidR="00484B29">
        <w:t>I should stress is that this new legislation is responding to new and emerging changes in how we understand national security</w:t>
      </w:r>
      <w:r w:rsidRPr="00F1312B">
        <w:t>, b</w:t>
      </w:r>
      <w:r w:rsidRPr="00F1312B" w:rsidR="00484B29">
        <w:t xml:space="preserve">ut these national security concerns, </w:t>
      </w:r>
      <w:r w:rsidRPr="00F1312B">
        <w:t xml:space="preserve">which </w:t>
      </w:r>
      <w:r w:rsidRPr="00F1312B" w:rsidR="00484B29">
        <w:t xml:space="preserve">I looked at historically, have a cumulative </w:t>
      </w:r>
      <w:r w:rsidRPr="00F1312B" w:rsidR="00C412EF">
        <w:t xml:space="preserve">rather than a cyclical </w:t>
      </w:r>
      <w:r w:rsidRPr="00F1312B" w:rsidR="00484B29">
        <w:t xml:space="preserve">impact on how we understand national security. </w:t>
      </w:r>
      <w:r w:rsidRPr="00F1312B">
        <w:t>T</w:t>
      </w:r>
      <w:r w:rsidRPr="00F1312B" w:rsidR="00484B29">
        <w:t>his legislation is particularly important to help protect UK essential and national security.</w:t>
      </w:r>
    </w:p>
    <w:p w:rsidR="00554694" w:rsidRPr="00F1312B" w:rsidP="00484B29">
      <w:pPr>
        <w:pStyle w:val="Question"/>
      </w:pPr>
      <w:sdt>
        <w:sdtPr>
          <w:alias w:val="Member"/>
          <w:tag w:val="&lt;Member mnisId='4621' dodsId='77854'&gt;"/>
          <w:id w:val="-1095634337"/>
          <w:placeholder>
            <w:docPart w:val="DefaultPlaceholder_-1854013440"/>
          </w:placeholder>
          <w:richText/>
        </w:sdtPr>
        <w:sdtContent>
          <w:r w:rsidRPr="00F1312B">
            <w:rPr>
              <w:b/>
            </w:rPr>
            <w:t>Chair:</w:t>
          </w:r>
        </w:sdtContent>
      </w:sdt>
      <w:r w:rsidRPr="00F1312B">
        <w:t xml:space="preserve"> J</w:t>
      </w:r>
      <w:r w:rsidRPr="00F1312B" w:rsidR="00484B29">
        <w:t>ust briefly, you said at the start that the UK and other countries were upgrading their legislation in this area.</w:t>
      </w:r>
      <w:r w:rsidRPr="00F1312B">
        <w:t xml:space="preserve"> Are there </w:t>
      </w:r>
      <w:r w:rsidRPr="00F1312B" w:rsidR="00484B29">
        <w:t>examples, either in the UK or in other countries</w:t>
      </w:r>
      <w:r w:rsidRPr="00F1312B">
        <w:t>,</w:t>
      </w:r>
      <w:r w:rsidRPr="00F1312B" w:rsidR="00484B29">
        <w:t xml:space="preserve"> where not having this type of legislation has caused a direct problem that</w:t>
      </w:r>
      <w:r w:rsidRPr="00F1312B" w:rsidR="005C6882">
        <w:t xml:space="preserve"> </w:t>
      </w:r>
      <w:r w:rsidRPr="00F1312B" w:rsidR="00484B29">
        <w:t>therefore</w:t>
      </w:r>
      <w:r w:rsidRPr="00F1312B" w:rsidR="005C6882">
        <w:t xml:space="preserve"> </w:t>
      </w:r>
      <w:r w:rsidRPr="00F1312B" w:rsidR="00484B29">
        <w:t>justifies the</w:t>
      </w:r>
      <w:r w:rsidRPr="00F1312B" w:rsidR="007A2EA0">
        <w:t xml:space="preserve"> </w:t>
      </w:r>
      <w:r w:rsidRPr="00F1312B" w:rsidR="00484B29">
        <w:t>quite expansive drafting in this legislation</w:t>
      </w:r>
      <w:r w:rsidRPr="00F1312B">
        <w:t>?</w:t>
      </w:r>
    </w:p>
    <w:p w:rsidR="0097133C" w:rsidRPr="00F1312B" w:rsidP="0097133C">
      <w:pPr>
        <w:pStyle w:val="Answer"/>
      </w:pPr>
      <w:sdt>
        <w:sdtPr>
          <w:alias w:val="Witness"/>
          <w:id w:val="189573377"/>
          <w:placeholder>
            <w:docPart w:val="DefaultPlaceholder_-1854013440"/>
          </w:placeholder>
          <w:richText/>
        </w:sdtPr>
        <w:sdtContent>
          <w:r w:rsidRPr="00F1312B" w:rsidR="006C6A12">
            <w:rPr>
              <w:b/>
              <w:i/>
            </w:rPr>
            <w:t>Dr Lenihan:</w:t>
          </w:r>
        </w:sdtContent>
      </w:sdt>
      <w:r w:rsidRPr="00F1312B" w:rsidR="00554694">
        <w:t xml:space="preserve"> </w:t>
      </w:r>
      <w:r w:rsidRPr="00F1312B" w:rsidR="00484B29">
        <w:t>Yes</w:t>
      </w:r>
      <w:r w:rsidRPr="00F1312B" w:rsidR="00F62A48">
        <w:t>,</w:t>
      </w:r>
      <w:r w:rsidRPr="00F1312B" w:rsidR="00554694">
        <w:t xml:space="preserve"> </w:t>
      </w:r>
      <w:r w:rsidRPr="00F1312B" w:rsidR="00F62A48">
        <w:t>t</w:t>
      </w:r>
      <w:r w:rsidRPr="00F1312B" w:rsidR="00484B29">
        <w:t xml:space="preserve">here are several. </w:t>
      </w:r>
      <w:r w:rsidRPr="00F1312B" w:rsidR="00554694">
        <w:t>T</w:t>
      </w:r>
      <w:r w:rsidRPr="00F1312B" w:rsidR="00484B29">
        <w:t>he thing to preface is that</w:t>
      </w:r>
      <w:r w:rsidRPr="00F1312B" w:rsidR="00554694">
        <w:t>,</w:t>
      </w:r>
      <w:r w:rsidRPr="00F1312B" w:rsidR="00484B29">
        <w:t xml:space="preserve"> over the last 30 years</w:t>
      </w:r>
      <w:r w:rsidRPr="00F1312B" w:rsidR="00554694">
        <w:t>,</w:t>
      </w:r>
      <w:r w:rsidRPr="00F1312B" w:rsidR="00484B29">
        <w:t xml:space="preserve"> the number has almost doubled. There are </w:t>
      </w:r>
      <w:r w:rsidRPr="00F1312B" w:rsidR="00554694">
        <w:t>62</w:t>
      </w:r>
      <w:r w:rsidRPr="00F1312B" w:rsidR="00484B29">
        <w:t xml:space="preserve"> countries that are part of the OEC</w:t>
      </w:r>
      <w:r w:rsidRPr="00F1312B" w:rsidR="00F62A48">
        <w:t>D</w:t>
      </w:r>
      <w:r w:rsidRPr="00F1312B" w:rsidR="00484B29">
        <w:t xml:space="preserve"> dialog</w:t>
      </w:r>
      <w:r w:rsidRPr="00F1312B">
        <w:t>ue</w:t>
      </w:r>
      <w:r w:rsidRPr="00F1312B" w:rsidR="00484B29">
        <w:t xml:space="preserve"> on th</w:t>
      </w:r>
      <w:r w:rsidRPr="00F1312B">
        <w:t>ese</w:t>
      </w:r>
      <w:r w:rsidRPr="00F1312B" w:rsidR="00484B29">
        <w:t xml:space="preserve"> issue</w:t>
      </w:r>
      <w:r w:rsidRPr="00F1312B" w:rsidR="00F62A48">
        <w:t>s</w:t>
      </w:r>
      <w:r w:rsidRPr="00F1312B" w:rsidR="00484B29">
        <w:t xml:space="preserve">, and we </w:t>
      </w:r>
      <w:r w:rsidRPr="00F1312B">
        <w:t xml:space="preserve">now </w:t>
      </w:r>
      <w:r w:rsidRPr="00F1312B" w:rsidR="00484B29">
        <w:t xml:space="preserve">have at least 50 countries, plus the EU, that have adopted legislation in this area. The bulk of them have been in </w:t>
      </w:r>
      <w:r w:rsidRPr="00F1312B" w:rsidR="00F62A48">
        <w:t xml:space="preserve">just </w:t>
      </w:r>
      <w:r w:rsidRPr="00F1312B" w:rsidR="00484B29">
        <w:t>the last few years.</w:t>
      </w:r>
    </w:p>
    <w:p w:rsidR="00484B29" w:rsidRPr="00F1312B" w:rsidP="0097133C">
      <w:pPr>
        <w:pStyle w:val="Answer"/>
      </w:pPr>
      <w:r w:rsidRPr="00F1312B">
        <w:t xml:space="preserve">That </w:t>
      </w:r>
      <w:r w:rsidRPr="00F1312B" w:rsidR="00872B42">
        <w:t>is</w:t>
      </w:r>
      <w:r w:rsidRPr="00F1312B">
        <w:t xml:space="preserve"> because there have been a series of particular cases</w:t>
      </w:r>
      <w:r w:rsidRPr="00F1312B">
        <w:t>—</w:t>
      </w:r>
      <w:r w:rsidRPr="00F1312B">
        <w:t>for example</w:t>
      </w:r>
      <w:r w:rsidRPr="00F1312B">
        <w:t>,</w:t>
      </w:r>
      <w:r w:rsidRPr="00F1312B">
        <w:t xml:space="preserve"> A</w:t>
      </w:r>
      <w:r w:rsidRPr="00F1312B">
        <w:t>i</w:t>
      </w:r>
      <w:r w:rsidRPr="00F1312B">
        <w:t xml:space="preserve">xtron </w:t>
      </w:r>
      <w:r w:rsidRPr="00F1312B">
        <w:t xml:space="preserve">in </w:t>
      </w:r>
      <w:r w:rsidRPr="00F1312B">
        <w:t>Germany, K</w:t>
      </w:r>
      <w:r w:rsidRPr="00F1312B">
        <w:t xml:space="preserve">UKA, </w:t>
      </w:r>
      <w:r w:rsidRPr="00F1312B">
        <w:t>and a number of others</w:t>
      </w:r>
      <w:r w:rsidRPr="00F1312B">
        <w:t>—</w:t>
      </w:r>
      <w:r w:rsidRPr="00F1312B">
        <w:t xml:space="preserve">where </w:t>
      </w:r>
      <w:r w:rsidRPr="00F1312B">
        <w:t>w</w:t>
      </w:r>
      <w:r w:rsidRPr="00F1312B">
        <w:t>estern countries have found that</w:t>
      </w:r>
      <w:r w:rsidRPr="00F1312B">
        <w:t>,</w:t>
      </w:r>
      <w:r w:rsidRPr="00F1312B">
        <w:t xml:space="preserve"> while they have the international legal right to veto and mitigate for an investment </w:t>
      </w:r>
      <w:r w:rsidRPr="00F1312B" w:rsidR="00F62A48">
        <w:t xml:space="preserve">in order to </w:t>
      </w:r>
      <w:r w:rsidRPr="00F1312B">
        <w:t>protect their national security</w:t>
      </w:r>
      <w:r w:rsidRPr="00F1312B">
        <w:t>,</w:t>
      </w:r>
      <w:r w:rsidRPr="00F1312B">
        <w:t xml:space="preserve"> </w:t>
      </w:r>
      <w:r w:rsidRPr="00F1312B">
        <w:t>t</w:t>
      </w:r>
      <w:r w:rsidRPr="00F1312B">
        <w:t xml:space="preserve">hey </w:t>
      </w:r>
      <w:r w:rsidRPr="00F1312B" w:rsidR="00796E61">
        <w:t>do not</w:t>
      </w:r>
      <w:r w:rsidRPr="00F1312B">
        <w:t xml:space="preserve"> always have domestic legislation that fully enables them to have the institutional capacity behind that right to do it in a way </w:t>
      </w:r>
      <w:r w:rsidRPr="00F1312B" w:rsidR="00872B42">
        <w:t>that is</w:t>
      </w:r>
      <w:r w:rsidRPr="00F1312B">
        <w:t xml:space="preserve"> quick</w:t>
      </w:r>
      <w:r w:rsidRPr="00F1312B">
        <w:t>,</w:t>
      </w:r>
      <w:r w:rsidRPr="00F1312B">
        <w:t xml:space="preserve"> </w:t>
      </w:r>
      <w:r w:rsidRPr="00F1312B">
        <w:t>w</w:t>
      </w:r>
      <w:r w:rsidRPr="00F1312B">
        <w:t>ell</w:t>
      </w:r>
      <w:r w:rsidRPr="00F1312B">
        <w:t>-founded</w:t>
      </w:r>
      <w:r w:rsidRPr="00F1312B">
        <w:t xml:space="preserve"> </w:t>
      </w:r>
      <w:r w:rsidRPr="00F1312B">
        <w:t xml:space="preserve">and </w:t>
      </w:r>
      <w:r w:rsidRPr="00F1312B">
        <w:t xml:space="preserve">not subject to onerous backlash afterwards because there </w:t>
      </w:r>
      <w:r w:rsidRPr="00F1312B" w:rsidR="00796E61">
        <w:t>was not</w:t>
      </w:r>
      <w:r w:rsidRPr="00F1312B">
        <w:t xml:space="preserve"> the enabling legislation</w:t>
      </w:r>
      <w:r w:rsidRPr="00F1312B">
        <w:t xml:space="preserve"> domestically.</w:t>
      </w:r>
    </w:p>
    <w:p w:rsidR="00484B29" w:rsidRPr="00F1312B" w:rsidP="0097133C">
      <w:pPr>
        <w:pStyle w:val="Answer"/>
      </w:pPr>
      <w:r w:rsidRPr="00F1312B">
        <w:t>T</w:t>
      </w:r>
      <w:r w:rsidRPr="00F1312B">
        <w:t>his</w:t>
      </w:r>
      <w:r w:rsidRPr="00F1312B" w:rsidR="007A2EA0">
        <w:t xml:space="preserve"> </w:t>
      </w:r>
      <w:r w:rsidRPr="00F1312B">
        <w:t xml:space="preserve">kind of </w:t>
      </w:r>
      <w:r w:rsidRPr="00F1312B">
        <w:t>legislation give</w:t>
      </w:r>
      <w:r w:rsidRPr="00F1312B">
        <w:t>s</w:t>
      </w:r>
      <w:r w:rsidRPr="00F1312B">
        <w:t xml:space="preserve"> these countries the institutional and legal capacity domestically</w:t>
      </w:r>
      <w:r w:rsidRPr="00F1312B">
        <w:t>, and</w:t>
      </w:r>
      <w:r w:rsidRPr="00F1312B">
        <w:t xml:space="preserve"> the jurisdiction</w:t>
      </w:r>
      <w:r w:rsidRPr="00F1312B">
        <w:t>,</w:t>
      </w:r>
      <w:r w:rsidRPr="00F1312B">
        <w:t xml:space="preserve"> to review, monitor and intervene in a way that is consistent, transparent and proportionate, which is very difficult to do if </w:t>
      </w:r>
      <w:r w:rsidRPr="00F1312B" w:rsidR="00796E61">
        <w:t>you are</w:t>
      </w:r>
      <w:r w:rsidRPr="00F1312B">
        <w:t xml:space="preserve"> just reacting to situations on the fly.</w:t>
      </w:r>
    </w:p>
    <w:p w:rsidR="00484B29" w:rsidRPr="00F1312B" w:rsidP="00C61809">
      <w:pPr>
        <w:pStyle w:val="Question"/>
      </w:pPr>
      <w:sdt>
        <w:sdtPr>
          <w:alias w:val="Member"/>
          <w:tag w:val="&lt;Member mnisId='4799' dodsId=''&gt;"/>
          <w:id w:val="1817069800"/>
          <w:placeholder>
            <w:docPart w:val="DefaultPlaceholder_-1854013440"/>
          </w:placeholder>
          <w:richText/>
        </w:sdtPr>
        <w:sdtContent>
          <w:r w:rsidRPr="00F1312B" w:rsidR="00C61809">
            <w:rPr>
              <w:b/>
            </w:rPr>
            <w:t>Charlotte Nichols:</w:t>
          </w:r>
        </w:sdtContent>
      </w:sdt>
      <w:r w:rsidRPr="00F1312B" w:rsidR="00C61809">
        <w:t xml:space="preserve"> </w:t>
      </w:r>
      <w:r w:rsidRPr="00F1312B">
        <w:t xml:space="preserve">Like most legislation, the </w:t>
      </w:r>
      <w:r w:rsidRPr="00F1312B" w:rsidR="00C61809">
        <w:t xml:space="preserve">Act has </w:t>
      </w:r>
      <w:r w:rsidRPr="00F1312B">
        <w:t>be</w:t>
      </w:r>
      <w:r w:rsidRPr="00F1312B" w:rsidR="00A02D7A">
        <w:t>en</w:t>
      </w:r>
      <w:r w:rsidRPr="00F1312B">
        <w:t xml:space="preserve"> accompanied by regulations and </w:t>
      </w:r>
      <w:r w:rsidRPr="00F1312B" w:rsidR="00C61809">
        <w:t xml:space="preserve">statutory </w:t>
      </w:r>
      <w:r w:rsidRPr="00F1312B">
        <w:t>instruments that define how the Government will implement it. Is there anything in the Government</w:t>
      </w:r>
      <w:r w:rsidRPr="00F1312B" w:rsidR="00796E61">
        <w:t>’</w:t>
      </w:r>
      <w:r w:rsidRPr="00F1312B">
        <w:t>s implementation of the Act so far that surprises you or that you would like to draw the Committee</w:t>
      </w:r>
      <w:r w:rsidRPr="00F1312B" w:rsidR="00796E61">
        <w:t>’</w:t>
      </w:r>
      <w:r w:rsidRPr="00F1312B">
        <w:t>s attention to?</w:t>
      </w:r>
    </w:p>
    <w:p w:rsidR="00484B29" w:rsidRPr="00F1312B" w:rsidP="00C61809">
      <w:pPr>
        <w:pStyle w:val="Answer"/>
      </w:pPr>
      <w:sdt>
        <w:sdtPr>
          <w:alias w:val="Witness"/>
          <w:id w:val="591212408"/>
          <w:placeholder>
            <w:docPart w:val="DefaultPlaceholder_-1854013440"/>
          </w:placeholder>
          <w:richText/>
        </w:sdtPr>
        <w:sdtContent>
          <w:r w:rsidRPr="00F1312B" w:rsidR="006C6A12">
            <w:rPr>
              <w:b/>
              <w:i/>
            </w:rPr>
            <w:t>Dr Lenihan:</w:t>
          </w:r>
        </w:sdtContent>
      </w:sdt>
      <w:r w:rsidRPr="00F1312B" w:rsidR="00C61809">
        <w:t xml:space="preserve"> In </w:t>
      </w:r>
      <w:r w:rsidRPr="00F1312B">
        <w:t>terms of implementation,</w:t>
      </w:r>
      <w:r w:rsidRPr="00F1312B" w:rsidR="007A2EA0">
        <w:t xml:space="preserve"> </w:t>
      </w:r>
      <w:r w:rsidRPr="00F1312B">
        <w:t xml:space="preserve">the key is </w:t>
      </w:r>
      <w:r w:rsidRPr="00F1312B" w:rsidR="00C61809">
        <w:t xml:space="preserve">that </w:t>
      </w:r>
      <w:r w:rsidRPr="00F1312B">
        <w:t>you have an excellent piece of legislation that is broad and flexible in its scope and powers.</w:t>
      </w:r>
      <w:r w:rsidRPr="00F1312B" w:rsidR="00C61809">
        <w:t xml:space="preserve"> T</w:t>
      </w:r>
      <w:r w:rsidRPr="00F1312B">
        <w:t xml:space="preserve">he key in implementation, which </w:t>
      </w:r>
      <w:r w:rsidRPr="00F1312B" w:rsidR="00796E61">
        <w:t>we have</w:t>
      </w:r>
      <w:r w:rsidRPr="00F1312B">
        <w:t xml:space="preserve"> seen </w:t>
      </w:r>
      <w:r w:rsidRPr="00F1312B" w:rsidR="00F62A48">
        <w:t xml:space="preserve">only </w:t>
      </w:r>
      <w:r w:rsidRPr="00F1312B">
        <w:t>about a couple of months of since January, is really going to be its ability to effectively monitor and review these transactions</w:t>
      </w:r>
      <w:r w:rsidRPr="00F1312B" w:rsidR="00C61809">
        <w:t>,</w:t>
      </w:r>
      <w:r w:rsidRPr="00F1312B">
        <w:t xml:space="preserve"> to implement mitigation agreements and veto</w:t>
      </w:r>
      <w:r w:rsidR="003D5354">
        <w:t>e</w:t>
      </w:r>
      <w:r w:rsidRPr="00F1312B">
        <w:t>s when needed, in a way that is narrow and highly specific to national security concerns</w:t>
      </w:r>
      <w:r w:rsidRPr="00F1312B" w:rsidR="00C61809">
        <w:t>,</w:t>
      </w:r>
      <w:r w:rsidRPr="00F1312B">
        <w:t xml:space="preserve"> to not have them bleed into other areas </w:t>
      </w:r>
      <w:r w:rsidRPr="00F1312B" w:rsidR="00C61809">
        <w:t xml:space="preserve">of </w:t>
      </w:r>
      <w:r w:rsidRPr="00F1312B">
        <w:t>concern like economic security, and to ensure that they are not decisions that have become politic</w:t>
      </w:r>
      <w:r w:rsidRPr="00F1312B" w:rsidR="00051371">
        <w:t>is</w:t>
      </w:r>
      <w:r w:rsidRPr="00F1312B">
        <w:t>ed.</w:t>
      </w:r>
    </w:p>
    <w:p w:rsidR="00C61809" w:rsidRPr="00F1312B" w:rsidP="00C61809">
      <w:pPr>
        <w:pStyle w:val="Answer"/>
      </w:pPr>
      <w:r w:rsidRPr="00F1312B">
        <w:t xml:space="preserve">In order to </w:t>
      </w:r>
      <w:r w:rsidRPr="00F1312B" w:rsidR="00484B29">
        <w:t xml:space="preserve">do that, what </w:t>
      </w:r>
      <w:r w:rsidRPr="00F1312B" w:rsidR="00796E61">
        <w:t>I would</w:t>
      </w:r>
      <w:r w:rsidRPr="00F1312B" w:rsidR="00484B29">
        <w:t xml:space="preserve"> like to see </w:t>
      </w:r>
      <w:r w:rsidRPr="00F1312B">
        <w:t xml:space="preserve">and </w:t>
      </w:r>
      <w:r w:rsidRPr="00F1312B" w:rsidR="00484B29">
        <w:t xml:space="preserve">what </w:t>
      </w:r>
      <w:r w:rsidRPr="00F1312B" w:rsidR="007A2EA0">
        <w:t>I have</w:t>
      </w:r>
      <w:r w:rsidRPr="00F1312B" w:rsidR="00484B29">
        <w:t xml:space="preserve"> argued </w:t>
      </w:r>
      <w:r w:rsidRPr="00F1312B" w:rsidR="00D6346B">
        <w:t xml:space="preserve">for </w:t>
      </w:r>
      <w:r w:rsidRPr="00F1312B" w:rsidR="00484B29">
        <w:t>elsewhere is to have very clear, regular</w:t>
      </w:r>
      <w:r w:rsidRPr="00F1312B" w:rsidR="00051371">
        <w:t>is</w:t>
      </w:r>
      <w:r w:rsidRPr="00F1312B" w:rsidR="00484B29">
        <w:t>ed and institutional</w:t>
      </w:r>
      <w:r w:rsidRPr="00F1312B" w:rsidR="00051371">
        <w:t>is</w:t>
      </w:r>
      <w:r w:rsidRPr="00F1312B" w:rsidR="00484B29">
        <w:t xml:space="preserve">ed </w:t>
      </w:r>
      <w:r w:rsidRPr="00F1312B">
        <w:t>feed-</w:t>
      </w:r>
      <w:r w:rsidRPr="00F1312B" w:rsidR="00484B29">
        <w:t>in from across different areas of Government</w:t>
      </w:r>
      <w:r w:rsidRPr="00F1312B">
        <w:t>—</w:t>
      </w:r>
      <w:r w:rsidRPr="00F1312B" w:rsidR="00484B29">
        <w:t xml:space="preserve">the Ministry of </w:t>
      </w:r>
      <w:r w:rsidRPr="00F1312B" w:rsidR="00796E61">
        <w:t>Defence</w:t>
      </w:r>
      <w:r w:rsidRPr="00F1312B">
        <w:t xml:space="preserve">, </w:t>
      </w:r>
      <w:r w:rsidRPr="00F1312B" w:rsidR="00484B29">
        <w:t xml:space="preserve">the </w:t>
      </w:r>
      <w:r w:rsidRPr="00F1312B">
        <w:t xml:space="preserve">FCDO, </w:t>
      </w:r>
      <w:r w:rsidRPr="00F1312B" w:rsidR="00484B29">
        <w:t>the Department</w:t>
      </w:r>
      <w:r w:rsidRPr="00F1312B" w:rsidR="00D6346B">
        <w:t xml:space="preserve"> for International Trade</w:t>
      </w:r>
      <w:r w:rsidRPr="00F1312B" w:rsidR="00F62A48">
        <w:t>,</w:t>
      </w:r>
      <w:r w:rsidRPr="00F1312B" w:rsidR="00484B29">
        <w:t xml:space="preserve"> GCHQ</w:t>
      </w:r>
      <w:r w:rsidRPr="00F1312B" w:rsidR="00F62A48">
        <w:t xml:space="preserve"> </w:t>
      </w:r>
      <w:r w:rsidRPr="00F1312B">
        <w:t xml:space="preserve">and </w:t>
      </w:r>
      <w:r w:rsidRPr="00F1312B" w:rsidR="00484B29">
        <w:t>all these different areas of expertise</w:t>
      </w:r>
      <w:r w:rsidRPr="00F1312B" w:rsidR="00F62A48">
        <w:t>—</w:t>
      </w:r>
      <w:r w:rsidRPr="00F1312B" w:rsidR="00484B29">
        <w:t>in a way that is clear</w:t>
      </w:r>
      <w:r w:rsidRPr="00F1312B">
        <w:t xml:space="preserve"> and</w:t>
      </w:r>
      <w:r w:rsidRPr="00F1312B" w:rsidR="00484B29">
        <w:t xml:space="preserve"> regular and </w:t>
      </w:r>
      <w:r w:rsidRPr="00F1312B">
        <w:t>e</w:t>
      </w:r>
      <w:r w:rsidRPr="00F1312B" w:rsidR="00484B29">
        <w:t>nsure</w:t>
      </w:r>
      <w:r w:rsidRPr="00F1312B">
        <w:t>s</w:t>
      </w:r>
      <w:r w:rsidRPr="00F1312B" w:rsidR="00484B29">
        <w:t xml:space="preserve"> that that expertise is brought to bear </w:t>
      </w:r>
      <w:r w:rsidRPr="00F1312B">
        <w:t xml:space="preserve">to </w:t>
      </w:r>
      <w:r w:rsidRPr="00F1312B" w:rsidR="00484B29">
        <w:t>ensure that mitigation agreements are narrow</w:t>
      </w:r>
      <w:r w:rsidRPr="00F1312B">
        <w:t>,</w:t>
      </w:r>
      <w:r w:rsidRPr="00F1312B" w:rsidR="00484B29">
        <w:t xml:space="preserve"> that the use is specified and that the process </w:t>
      </w:r>
      <w:r w:rsidRPr="00F1312B" w:rsidR="00796E61">
        <w:t>does not</w:t>
      </w:r>
      <w:r w:rsidRPr="00F1312B" w:rsidR="00484B29">
        <w:t xml:space="preserve"> become politic</w:t>
      </w:r>
      <w:r w:rsidRPr="00F1312B" w:rsidR="00051371">
        <w:t>is</w:t>
      </w:r>
      <w:r w:rsidRPr="00F1312B" w:rsidR="00484B29">
        <w:t>ed.</w:t>
      </w:r>
      <w:r w:rsidRPr="00F1312B">
        <w:t xml:space="preserve"> It </w:t>
      </w:r>
      <w:r w:rsidRPr="00F1312B" w:rsidR="00484B29">
        <w:t xml:space="preserve">also helps, as </w:t>
      </w:r>
      <w:r w:rsidRPr="00F1312B" w:rsidR="00796E61">
        <w:t>we have</w:t>
      </w:r>
      <w:r w:rsidRPr="00F1312B" w:rsidR="00484B29">
        <w:t xml:space="preserve"> seen in other countries, </w:t>
      </w:r>
      <w:r w:rsidRPr="00F1312B" w:rsidR="00D6346B">
        <w:t xml:space="preserve">to </w:t>
      </w:r>
      <w:r w:rsidRPr="00F1312B" w:rsidR="00484B29">
        <w:t>protect against problems in the area of judicial review when decisions are made.</w:t>
      </w:r>
    </w:p>
    <w:p w:rsidR="00C61809" w:rsidRPr="00F1312B" w:rsidP="00C61809">
      <w:pPr>
        <w:pStyle w:val="Answer"/>
      </w:pPr>
      <w:r w:rsidRPr="00F1312B">
        <w:t>To do that,</w:t>
      </w:r>
      <w:r w:rsidRPr="00F1312B" w:rsidR="007A2EA0">
        <w:t xml:space="preserve"> </w:t>
      </w:r>
      <w:r w:rsidRPr="00F1312B">
        <w:t>you also need a regime that is a little bit more transparent about process and make</w:t>
      </w:r>
      <w:r w:rsidR="003D5354">
        <w:t>-</w:t>
      </w:r>
      <w:r w:rsidRPr="00F1312B">
        <w:t>up</w:t>
      </w:r>
      <w:r w:rsidRPr="00F1312B">
        <w:t>.</w:t>
      </w:r>
      <w:r w:rsidRPr="00F1312B">
        <w:t xml:space="preserve"> </w:t>
      </w:r>
      <w:r w:rsidRPr="00F1312B">
        <w:t>A</w:t>
      </w:r>
      <w:r w:rsidRPr="00F1312B">
        <w:t>t the moment</w:t>
      </w:r>
      <w:r w:rsidRPr="00F1312B">
        <w:t>,</w:t>
      </w:r>
      <w:r w:rsidRPr="00F1312B">
        <w:t xml:space="preserve"> I know from my research, for example, that certain Departments are feeding in, but from the outside</w:t>
      </w:r>
      <w:r w:rsidRPr="00F1312B">
        <w:t>,</w:t>
      </w:r>
      <w:r w:rsidRPr="00F1312B">
        <w:t xml:space="preserve"> to an investor</w:t>
      </w:r>
      <w:r w:rsidRPr="00F1312B">
        <w:t>,</w:t>
      </w:r>
      <w:r w:rsidRPr="00F1312B">
        <w:t xml:space="preserve"> </w:t>
      </w:r>
      <w:r w:rsidRPr="00F1312B" w:rsidR="00872B42">
        <w:t>it is</w:t>
      </w:r>
      <w:r w:rsidRPr="00F1312B">
        <w:t xml:space="preserve"> very difficult to see that</w:t>
      </w:r>
      <w:r w:rsidRPr="00F1312B">
        <w:t>,</w:t>
      </w:r>
      <w:r w:rsidRPr="00F1312B">
        <w:t xml:space="preserve"> other than some</w:t>
      </w:r>
      <w:r w:rsidRPr="00F1312B" w:rsidR="007A2EA0">
        <w:t xml:space="preserve"> </w:t>
      </w:r>
      <w:r w:rsidRPr="00F1312B">
        <w:t xml:space="preserve">blanket assurance from </w:t>
      </w:r>
      <w:r w:rsidRPr="00F1312B" w:rsidR="00051371">
        <w:t>Government</w:t>
      </w:r>
      <w:r w:rsidRPr="00F1312B">
        <w:t>s that that process happens</w:t>
      </w:r>
      <w:r w:rsidRPr="00F1312B">
        <w:t>.</w:t>
      </w:r>
      <w:r w:rsidRPr="00F1312B" w:rsidR="00F62A48">
        <w:t xml:space="preserve"> </w:t>
      </w:r>
      <w:r w:rsidRPr="00F1312B">
        <w:t>I</w:t>
      </w:r>
      <w:r w:rsidRPr="00F1312B">
        <w:t>n other countries</w:t>
      </w:r>
      <w:r w:rsidRPr="00F1312B">
        <w:t>,</w:t>
      </w:r>
      <w:r w:rsidRPr="00F1312B">
        <w:t xml:space="preserve"> </w:t>
      </w:r>
      <w:r w:rsidRPr="00F1312B" w:rsidR="00D6346B">
        <w:t>it is made public which D</w:t>
      </w:r>
      <w:r w:rsidRPr="00F1312B">
        <w:t>epartments regularly feed in and how they feed into the process</w:t>
      </w:r>
      <w:r w:rsidRPr="00F1312B">
        <w:t>—f</w:t>
      </w:r>
      <w:r w:rsidRPr="00F1312B">
        <w:t>or example</w:t>
      </w:r>
      <w:r w:rsidRPr="00F1312B">
        <w:t>,</w:t>
      </w:r>
      <w:r w:rsidRPr="00F1312B">
        <w:t xml:space="preserve"> in the US, Germany and Australia</w:t>
      </w:r>
      <w:r w:rsidRPr="00F1312B">
        <w:t xml:space="preserve">—and </w:t>
      </w:r>
      <w:r w:rsidRPr="00F1312B">
        <w:t>that has proven very important for investors in terms of their confidence that decisions are being made in a way that is not political and that bring</w:t>
      </w:r>
      <w:r w:rsidRPr="00F1312B" w:rsidR="00D6346B">
        <w:t>s</w:t>
      </w:r>
      <w:r w:rsidRPr="00F1312B">
        <w:t xml:space="preserve"> expertise to bear.</w:t>
      </w:r>
    </w:p>
    <w:p w:rsidR="00484B29" w:rsidRPr="00F1312B" w:rsidP="00C61809">
      <w:pPr>
        <w:pStyle w:val="Answer"/>
      </w:pPr>
      <w:r w:rsidRPr="00F1312B">
        <w:t>T</w:t>
      </w:r>
      <w:r w:rsidRPr="00F1312B">
        <w:t>he third thing in order to have that institutional</w:t>
      </w:r>
      <w:r w:rsidRPr="00F1312B" w:rsidR="00051371">
        <w:t>is</w:t>
      </w:r>
      <w:r w:rsidRPr="00F1312B">
        <w:t>ed feed</w:t>
      </w:r>
      <w:r w:rsidRPr="00F1312B">
        <w:t>-</w:t>
      </w:r>
      <w:r w:rsidRPr="00F1312B">
        <w:t>in and that transparent process</w:t>
      </w:r>
      <w:r w:rsidRPr="00F1312B">
        <w:t xml:space="preserve"> is that</w:t>
      </w:r>
      <w:r w:rsidRPr="00F1312B">
        <w:t xml:space="preserve"> you really need full institutional capacity behind the ISU. Again, I know </w:t>
      </w:r>
      <w:r w:rsidRPr="00F1312B" w:rsidR="00F62A48">
        <w:t xml:space="preserve">that </w:t>
      </w:r>
      <w:r w:rsidRPr="00F1312B" w:rsidR="00796E61">
        <w:t>we have</w:t>
      </w:r>
      <w:r w:rsidRPr="00F1312B">
        <w:t xml:space="preserve"> seen the annual report</w:t>
      </w:r>
      <w:r w:rsidRPr="00F1312B">
        <w:t>,</w:t>
      </w:r>
      <w:r w:rsidRPr="00F1312B">
        <w:t xml:space="preserve"> </w:t>
      </w:r>
      <w:r w:rsidRPr="00F1312B">
        <w:t>but thi</w:t>
      </w:r>
      <w:r w:rsidRPr="00F1312B">
        <w:t xml:space="preserve">s only </w:t>
      </w:r>
      <w:r w:rsidRPr="00F1312B" w:rsidR="003A2C28">
        <w:t xml:space="preserve">has </w:t>
      </w:r>
      <w:r w:rsidRPr="00F1312B">
        <w:t>three months of data</w:t>
      </w:r>
      <w:r w:rsidRPr="00F1312B" w:rsidR="003A2C28">
        <w:t xml:space="preserve">; </w:t>
      </w:r>
      <w:r w:rsidRPr="00F1312B" w:rsidR="00872B42">
        <w:t>it is</w:t>
      </w:r>
      <w:r w:rsidRPr="00F1312B">
        <w:t xml:space="preserve"> difficult to draw conclusions from that three months of data</w:t>
      </w:r>
      <w:r w:rsidRPr="00F1312B" w:rsidR="003A2C28">
        <w:t>.</w:t>
      </w:r>
      <w:r w:rsidRPr="00F1312B">
        <w:t xml:space="preserve"> </w:t>
      </w:r>
      <w:r w:rsidRPr="00F1312B" w:rsidR="003A2C28">
        <w:t>If w</w:t>
      </w:r>
      <w:r w:rsidRPr="00F1312B">
        <w:t>e could have a much more transparent process</w:t>
      </w:r>
      <w:r w:rsidRPr="00F1312B" w:rsidR="003A2C28">
        <w:t>,</w:t>
      </w:r>
      <w:r w:rsidRPr="00F1312B">
        <w:t xml:space="preserve"> that would help investors.</w:t>
      </w:r>
    </w:p>
    <w:p w:rsidR="00484B29" w:rsidRPr="00F1312B" w:rsidP="00484B29">
      <w:pPr>
        <w:pStyle w:val="Question"/>
      </w:pPr>
      <w:sdt>
        <w:sdtPr>
          <w:alias w:val="Member"/>
          <w:tag w:val="&lt;Member mnisId='4799' dodsId=''&gt;"/>
          <w:id w:val="751477167"/>
          <w:placeholder>
            <w:docPart w:val="DefaultPlaceholder_-1854013440"/>
          </w:placeholder>
          <w:richText/>
        </w:sdtPr>
        <w:sdtContent>
          <w:r w:rsidRPr="00F1312B" w:rsidR="006220BB">
            <w:rPr>
              <w:b/>
            </w:rPr>
            <w:t>Charlotte Nichols:</w:t>
          </w:r>
        </w:sdtContent>
      </w:sdt>
      <w:r w:rsidRPr="00F1312B" w:rsidR="006220BB">
        <w:t xml:space="preserve"> </w:t>
      </w:r>
      <w:r w:rsidRPr="00F1312B">
        <w:t>Coming back to your second point there, the most significant secondary regulation has been the definitions of the 17 sectors subject to mandatory notification. During the passage of the Bill</w:t>
      </w:r>
      <w:r w:rsidRPr="00F1312B" w:rsidR="006220BB">
        <w:t>,</w:t>
      </w:r>
      <w:r w:rsidRPr="00F1312B">
        <w:t xml:space="preserve"> there was some concern raised</w:t>
      </w:r>
      <w:r w:rsidRPr="00F1312B" w:rsidR="006220BB">
        <w:t xml:space="preserve"> that</w:t>
      </w:r>
      <w:r w:rsidRPr="00F1312B">
        <w:t xml:space="preserve"> </w:t>
      </w:r>
      <w:r w:rsidRPr="00F1312B" w:rsidR="006220BB">
        <w:t>s</w:t>
      </w:r>
      <w:r w:rsidRPr="00F1312B">
        <w:t>ectors with a wide range of applications</w:t>
      </w:r>
      <w:r w:rsidRPr="00F1312B" w:rsidR="006220BB">
        <w:t>,</w:t>
      </w:r>
      <w:r w:rsidRPr="00F1312B">
        <w:t xml:space="preserve"> like energy and artificial intelligence</w:t>
      </w:r>
      <w:r w:rsidRPr="00F1312B" w:rsidR="006220BB">
        <w:t>,</w:t>
      </w:r>
      <w:r w:rsidRPr="00F1312B">
        <w:t xml:space="preserve"> might be too widely defined. Are you satisfied with how the Government </w:t>
      </w:r>
      <w:r w:rsidRPr="00F1312B" w:rsidR="006220BB">
        <w:t xml:space="preserve">have </w:t>
      </w:r>
      <w:r w:rsidRPr="00F1312B">
        <w:t>now defined these?</w:t>
      </w:r>
    </w:p>
    <w:p w:rsidR="00484B29" w:rsidRPr="00F1312B" w:rsidP="006220BB">
      <w:pPr>
        <w:pStyle w:val="Answer"/>
      </w:pPr>
      <w:sdt>
        <w:sdtPr>
          <w:alias w:val="Witness"/>
          <w:id w:val="-1008287903"/>
          <w:placeholder>
            <w:docPart w:val="DefaultPlaceholder_-1854013440"/>
          </w:placeholder>
          <w:richText/>
        </w:sdtPr>
        <w:sdtContent>
          <w:r w:rsidRPr="00F1312B" w:rsidR="006C6A12">
            <w:rPr>
              <w:b/>
              <w:i/>
            </w:rPr>
            <w:t>Dr Lenihan:</w:t>
          </w:r>
        </w:sdtContent>
      </w:sdt>
      <w:r w:rsidRPr="00F1312B" w:rsidR="006220BB">
        <w:t xml:space="preserve"> F</w:t>
      </w:r>
      <w:r w:rsidRPr="00F1312B">
        <w:t xml:space="preserve">or any </w:t>
      </w:r>
      <w:r w:rsidRPr="00F1312B" w:rsidR="00051371">
        <w:t>endeavour</w:t>
      </w:r>
      <w:r w:rsidRPr="00F1312B">
        <w:t xml:space="preserve"> like this, it is good tha</w:t>
      </w:r>
      <w:r w:rsidRPr="00F1312B" w:rsidR="006220BB">
        <w:t>t,</w:t>
      </w:r>
      <w:r w:rsidRPr="00F1312B">
        <w:t xml:space="preserve"> in the Act</w:t>
      </w:r>
      <w:r w:rsidRPr="00F1312B" w:rsidR="006220BB">
        <w:t>,</w:t>
      </w:r>
      <w:r w:rsidRPr="00F1312B">
        <w:t xml:space="preserve"> it allows for regulations to be updated over time</w:t>
      </w:r>
      <w:r w:rsidRPr="00F1312B" w:rsidR="006220BB">
        <w:t>.</w:t>
      </w:r>
      <w:r w:rsidRPr="00F1312B">
        <w:t xml:space="preserve"> </w:t>
      </w:r>
      <w:r w:rsidRPr="00F1312B" w:rsidR="006220BB">
        <w:t>I</w:t>
      </w:r>
      <w:r w:rsidRPr="00F1312B">
        <w:t>t will be very important to monitor</w:t>
      </w:r>
      <w:r w:rsidRPr="00F1312B" w:rsidR="006220BB">
        <w:t>,</w:t>
      </w:r>
      <w:r w:rsidRPr="00F1312B">
        <w:t xml:space="preserve"> over the next three years</w:t>
      </w:r>
      <w:r w:rsidRPr="00F1312B" w:rsidR="006220BB">
        <w:t>,</w:t>
      </w:r>
      <w:r w:rsidRPr="00F1312B">
        <w:t xml:space="preserve"> how these sector definitions are received</w:t>
      </w:r>
      <w:r w:rsidRPr="00F1312B" w:rsidR="006220BB">
        <w:t xml:space="preserve"> and</w:t>
      </w:r>
      <w:r w:rsidRPr="00F1312B">
        <w:t xml:space="preserve"> how useful they are </w:t>
      </w:r>
      <w:r w:rsidRPr="00F1312B" w:rsidR="006220BB">
        <w:t xml:space="preserve">in </w:t>
      </w:r>
      <w:r w:rsidRPr="00F1312B">
        <w:t>capturing the</w:t>
      </w:r>
      <w:r w:rsidRPr="00F1312B" w:rsidR="007A2EA0">
        <w:t xml:space="preserve"> </w:t>
      </w:r>
      <w:r w:rsidRPr="00F1312B">
        <w:t xml:space="preserve">strategic transactions that the </w:t>
      </w:r>
      <w:r w:rsidRPr="00F1312B" w:rsidR="00051371">
        <w:t>Government</w:t>
      </w:r>
      <w:r w:rsidRPr="00F1312B">
        <w:t xml:space="preserve"> </w:t>
      </w:r>
      <w:r w:rsidRPr="00F1312B" w:rsidR="006220BB">
        <w:t xml:space="preserve">are </w:t>
      </w:r>
      <w:r w:rsidRPr="00F1312B">
        <w:t>wishing to cover</w:t>
      </w:r>
      <w:r w:rsidRPr="00F1312B" w:rsidR="006220BB">
        <w:t>,</w:t>
      </w:r>
      <w:r w:rsidRPr="00F1312B" w:rsidR="003A2C28">
        <w:t xml:space="preserve"> a</w:t>
      </w:r>
      <w:r w:rsidRPr="00F1312B" w:rsidR="009B1B0B">
        <w:t>nd</w:t>
      </w:r>
      <w:r w:rsidRPr="00F1312B" w:rsidR="006220BB">
        <w:t xml:space="preserve"> that it </w:t>
      </w:r>
      <w:r w:rsidRPr="00F1312B" w:rsidR="00796E61">
        <w:t>does not</w:t>
      </w:r>
      <w:r w:rsidRPr="00F1312B">
        <w:t xml:space="preserve"> capture a lot of transactions that the </w:t>
      </w:r>
      <w:r w:rsidRPr="00F1312B" w:rsidR="00051371">
        <w:t>Government</w:t>
      </w:r>
      <w:r w:rsidRPr="00F1312B">
        <w:t xml:space="preserve"> </w:t>
      </w:r>
      <w:r w:rsidRPr="00F1312B" w:rsidR="006220BB">
        <w:t xml:space="preserve">do </w:t>
      </w:r>
      <w:r w:rsidRPr="00F1312B" w:rsidR="00796E61">
        <w:t>not</w:t>
      </w:r>
      <w:r w:rsidRPr="00F1312B">
        <w:t xml:space="preserve"> really need to review.</w:t>
      </w:r>
    </w:p>
    <w:p w:rsidR="00CB3D8A" w:rsidRPr="00F1312B" w:rsidP="006220BB">
      <w:pPr>
        <w:pStyle w:val="Answer"/>
      </w:pPr>
      <w:r w:rsidRPr="00F1312B">
        <w:t xml:space="preserve">One of </w:t>
      </w:r>
      <w:r w:rsidRPr="00F1312B" w:rsidR="00484B29">
        <w:t xml:space="preserve">the things </w:t>
      </w:r>
      <w:r w:rsidRPr="00F1312B" w:rsidR="00872B42">
        <w:t>that is</w:t>
      </w:r>
      <w:r w:rsidRPr="00F1312B" w:rsidR="00484B29">
        <w:t xml:space="preserve"> very unique about this Act among </w:t>
      </w:r>
      <w:r w:rsidRPr="00F1312B">
        <w:t>w</w:t>
      </w:r>
      <w:r w:rsidRPr="00F1312B" w:rsidR="00484B29">
        <w:t xml:space="preserve">estern countries is that the word </w:t>
      </w:r>
      <w:r w:rsidRPr="00F1312B">
        <w:t>“</w:t>
      </w:r>
      <w:r w:rsidRPr="00F1312B" w:rsidR="00484B29">
        <w:t>foreign</w:t>
      </w:r>
      <w:r w:rsidRPr="00F1312B">
        <w:t>”</w:t>
      </w:r>
      <w:r w:rsidRPr="00F1312B" w:rsidR="00484B29">
        <w:t xml:space="preserve"> is not included anywhere in </w:t>
      </w:r>
      <w:r w:rsidRPr="00F1312B" w:rsidR="009B1B0B">
        <w:t>the Ac</w:t>
      </w:r>
      <w:r w:rsidRPr="00F1312B">
        <w:t>t</w:t>
      </w:r>
      <w:r w:rsidRPr="00F1312B" w:rsidR="00484B29">
        <w:t xml:space="preserve">. </w:t>
      </w:r>
      <w:r w:rsidRPr="00F1312B">
        <w:t>T</w:t>
      </w:r>
      <w:r w:rsidRPr="00F1312B" w:rsidR="00484B29">
        <w:t>his covers domestic investment as well as foreign investment</w:t>
      </w:r>
      <w:r w:rsidRPr="00F1312B">
        <w:t>.</w:t>
      </w:r>
      <w:r w:rsidRPr="00F1312B" w:rsidR="00484B29">
        <w:t xml:space="preserve"> It</w:t>
      </w:r>
      <w:r w:rsidRPr="00F1312B" w:rsidR="009B1B0B">
        <w:t xml:space="preserve"> may be found </w:t>
      </w:r>
      <w:r w:rsidRPr="00F1312B" w:rsidR="00484B29">
        <w:t>over time</w:t>
      </w:r>
      <w:r w:rsidRPr="00F1312B" w:rsidR="009B1B0B">
        <w:t xml:space="preserve"> that</w:t>
      </w:r>
      <w:r w:rsidRPr="00F1312B">
        <w:t xml:space="preserve"> it </w:t>
      </w:r>
      <w:r w:rsidRPr="00F1312B" w:rsidR="009B1B0B">
        <w:t xml:space="preserve">is </w:t>
      </w:r>
      <w:r w:rsidRPr="00F1312B">
        <w:t>not necessary</w:t>
      </w:r>
      <w:r w:rsidRPr="00F1312B" w:rsidR="00484B29">
        <w:t xml:space="preserve"> to review all domestic investments in all of these sectors.</w:t>
      </w:r>
      <w:r w:rsidRPr="00F1312B" w:rsidR="007A2EA0">
        <w:t xml:space="preserve"> </w:t>
      </w:r>
      <w:r w:rsidRPr="00F1312B">
        <w:t>O</w:t>
      </w:r>
      <w:r w:rsidRPr="00F1312B" w:rsidR="00484B29">
        <w:t xml:space="preserve">ne of the things </w:t>
      </w:r>
      <w:r w:rsidRPr="00F1312B" w:rsidR="00872B42">
        <w:t>that is</w:t>
      </w:r>
      <w:r w:rsidRPr="00F1312B" w:rsidR="00484B29">
        <w:t xml:space="preserve"> instructional</w:t>
      </w:r>
      <w:r w:rsidRPr="00F1312B">
        <w:t>,</w:t>
      </w:r>
      <w:r w:rsidRPr="00F1312B" w:rsidR="00484B29">
        <w:t xml:space="preserve"> </w:t>
      </w:r>
      <w:r w:rsidRPr="00F1312B">
        <w:t xml:space="preserve">and on </w:t>
      </w:r>
      <w:r w:rsidRPr="00F1312B" w:rsidR="00484B29">
        <w:t>which I can provide more</w:t>
      </w:r>
      <w:r w:rsidRPr="00F1312B" w:rsidR="007A2EA0">
        <w:t xml:space="preserve"> </w:t>
      </w:r>
      <w:r w:rsidRPr="00F1312B" w:rsidR="00484B29">
        <w:t xml:space="preserve">detailed information </w:t>
      </w:r>
      <w:r w:rsidRPr="00F1312B">
        <w:t xml:space="preserve">and </w:t>
      </w:r>
      <w:r w:rsidRPr="00F1312B" w:rsidR="00484B29">
        <w:t>written evidence</w:t>
      </w:r>
      <w:r w:rsidRPr="00F1312B">
        <w:t>,</w:t>
      </w:r>
      <w:r w:rsidRPr="00F1312B" w:rsidR="00484B29">
        <w:t xml:space="preserve"> is that</w:t>
      </w:r>
      <w:r w:rsidRPr="00F1312B">
        <w:t>,</w:t>
      </w:r>
      <w:r w:rsidRPr="00F1312B" w:rsidR="00484B29">
        <w:t xml:space="preserve"> in the US, for example, during the update of legislation around the Committee </w:t>
      </w:r>
      <w:r w:rsidRPr="00F1312B">
        <w:t xml:space="preserve">on </w:t>
      </w:r>
      <w:r w:rsidRPr="00F1312B" w:rsidR="00484B29">
        <w:t>Foreign Investment</w:t>
      </w:r>
      <w:r w:rsidRPr="00F1312B">
        <w:t xml:space="preserve"> </w:t>
      </w:r>
      <w:r w:rsidRPr="00F1312B" w:rsidR="00484B29">
        <w:t xml:space="preserve">in the United States in </w:t>
      </w:r>
      <w:r w:rsidRPr="00F1312B" w:rsidR="00484B29">
        <w:t xml:space="preserve">2018 under </w:t>
      </w:r>
      <w:r w:rsidRPr="00F1312B">
        <w:t>FIRRMA, t</w:t>
      </w:r>
      <w:r w:rsidRPr="00F1312B" w:rsidR="00484B29">
        <w:t xml:space="preserve">he introduction of a mandatory notification system for ITC sectors was originally based </w:t>
      </w:r>
      <w:r w:rsidRPr="00F1312B">
        <w:t xml:space="preserve">on </w:t>
      </w:r>
      <w:r w:rsidRPr="00F1312B" w:rsidR="00F62A48">
        <w:t xml:space="preserve">its </w:t>
      </w:r>
      <w:r w:rsidRPr="00F1312B" w:rsidR="00484B29">
        <w:t>definitions according to standard industrial classification</w:t>
      </w:r>
      <w:r w:rsidRPr="00F1312B" w:rsidR="009B1B0B">
        <w:t xml:space="preserve"> codes</w:t>
      </w:r>
      <w:r w:rsidR="003D5354">
        <w:t>—</w:t>
      </w:r>
      <w:r w:rsidRPr="00F1312B">
        <w:t>SIC codes</w:t>
      </w:r>
      <w:r w:rsidRPr="00F1312B" w:rsidR="00484B29">
        <w:t>.</w:t>
      </w:r>
    </w:p>
    <w:p w:rsidR="00484B29" w:rsidRPr="00F1312B" w:rsidP="006220BB">
      <w:pPr>
        <w:pStyle w:val="Answer"/>
      </w:pPr>
      <w:r w:rsidRPr="00F1312B">
        <w:t>It was found</w:t>
      </w:r>
      <w:r w:rsidRPr="00F1312B" w:rsidR="00CB3D8A">
        <w:t>,</w:t>
      </w:r>
      <w:r w:rsidRPr="00F1312B">
        <w:t xml:space="preserve"> during the pilot program</w:t>
      </w:r>
      <w:r w:rsidRPr="00F1312B" w:rsidR="00CB3D8A">
        <w:t xml:space="preserve">me that </w:t>
      </w:r>
      <w:r w:rsidRPr="00F1312B" w:rsidR="00F62A48">
        <w:t xml:space="preserve">it </w:t>
      </w:r>
      <w:r w:rsidRPr="00F1312B">
        <w:t>did, that that</w:t>
      </w:r>
      <w:r w:rsidRPr="00F1312B" w:rsidR="007A2EA0">
        <w:t xml:space="preserve"> </w:t>
      </w:r>
      <w:r w:rsidRPr="00F1312B">
        <w:t xml:space="preserve">captured a lot of things that </w:t>
      </w:r>
      <w:r w:rsidRPr="00F1312B" w:rsidR="00F62A48">
        <w:t xml:space="preserve">it </w:t>
      </w:r>
      <w:r w:rsidRPr="00F1312B" w:rsidR="00796E61">
        <w:t>did not</w:t>
      </w:r>
      <w:r w:rsidRPr="00F1312B">
        <w:t xml:space="preserve"> necessarily need to capture</w:t>
      </w:r>
      <w:r w:rsidRPr="00F1312B" w:rsidR="00CB3D8A">
        <w:t>,</w:t>
      </w:r>
      <w:r w:rsidRPr="00F1312B">
        <w:t xml:space="preserve"> and it did miss some things that </w:t>
      </w:r>
      <w:r w:rsidRPr="00F1312B" w:rsidR="00F62A48">
        <w:t xml:space="preserve">it </w:t>
      </w:r>
      <w:r w:rsidRPr="00F1312B">
        <w:t xml:space="preserve">wanted to </w:t>
      </w:r>
      <w:r w:rsidRPr="00F1312B" w:rsidR="00CB3D8A">
        <w:t>catch, s</w:t>
      </w:r>
      <w:r w:rsidRPr="00F1312B">
        <w:t xml:space="preserve">o </w:t>
      </w:r>
      <w:r w:rsidRPr="00F1312B" w:rsidR="00F62A48">
        <w:t xml:space="preserve">it has </w:t>
      </w:r>
      <w:r w:rsidRPr="00F1312B">
        <w:t xml:space="preserve">moved towards a system now </w:t>
      </w:r>
      <w:r w:rsidRPr="00F1312B" w:rsidR="00872B42">
        <w:t>that is</w:t>
      </w:r>
      <w:r w:rsidRPr="00F1312B">
        <w:t xml:space="preserve"> based and focused more on export control laws to define those areas.</w:t>
      </w:r>
    </w:p>
    <w:p w:rsidR="00CB3D8A" w:rsidRPr="00F1312B" w:rsidP="00CB3D8A">
      <w:pPr>
        <w:pStyle w:val="Answer"/>
      </w:pPr>
      <w:r w:rsidRPr="00F1312B">
        <w:t xml:space="preserve">Using </w:t>
      </w:r>
      <w:r w:rsidRPr="00F1312B" w:rsidR="00484B29">
        <w:t>a pilot program</w:t>
      </w:r>
      <w:r w:rsidRPr="00F1312B">
        <w:t>me</w:t>
      </w:r>
      <w:r w:rsidRPr="00F1312B" w:rsidR="00484B29">
        <w:t xml:space="preserve"> might be something that the Government might wish to consider as </w:t>
      </w:r>
      <w:r w:rsidRPr="00F1312B" w:rsidR="00E754FC">
        <w:t xml:space="preserve">they </w:t>
      </w:r>
      <w:r w:rsidRPr="00F1312B" w:rsidR="00484B29">
        <w:t>monitor</w:t>
      </w:r>
      <w:r w:rsidRPr="00F1312B" w:rsidR="00E754FC">
        <w:t xml:space="preserve"> </w:t>
      </w:r>
      <w:r w:rsidRPr="00F1312B" w:rsidR="00484B29">
        <w:t xml:space="preserve">these sectors. They probably will evolve over time, but </w:t>
      </w:r>
      <w:r w:rsidRPr="00F1312B" w:rsidR="00872B42">
        <w:t>it is</w:t>
      </w:r>
      <w:r w:rsidRPr="00F1312B" w:rsidR="00484B29">
        <w:t xml:space="preserve"> a good starting point.</w:t>
      </w:r>
    </w:p>
    <w:p w:rsidR="00484B29" w:rsidRPr="00F1312B" w:rsidP="00CB3D8A">
      <w:pPr>
        <w:pStyle w:val="Question"/>
      </w:pPr>
      <w:sdt>
        <w:sdtPr>
          <w:alias w:val="Member"/>
          <w:tag w:val="&lt;Member mnisId='4799' dodsId=''&gt;"/>
          <w:id w:val="-1706010998"/>
          <w:placeholder>
            <w:docPart w:val="DefaultPlaceholder_-1854013440"/>
          </w:placeholder>
          <w:richText/>
        </w:sdtPr>
        <w:sdtContent>
          <w:r w:rsidRPr="00F1312B" w:rsidR="00CB3D8A">
            <w:rPr>
              <w:b/>
            </w:rPr>
            <w:t>Charlotte Nichols:</w:t>
          </w:r>
        </w:sdtContent>
      </w:sdt>
      <w:r w:rsidRPr="00F1312B" w:rsidR="00CB3D8A">
        <w:t xml:space="preserve"> </w:t>
      </w:r>
      <w:r w:rsidRPr="00F1312B">
        <w:t xml:space="preserve">Ms </w:t>
      </w:r>
      <w:r w:rsidRPr="00F1312B" w:rsidR="00872B42">
        <w:t>Kar</w:t>
      </w:r>
      <w:r w:rsidRPr="00F1312B">
        <w:t>, would you say that you were satisfied with the sector definitions?</w:t>
      </w:r>
    </w:p>
    <w:p w:rsidR="00E754FC" w:rsidRPr="00F1312B" w:rsidP="00CB3D8A">
      <w:pPr>
        <w:pStyle w:val="Answer"/>
      </w:pPr>
      <w:sdt>
        <w:sdtPr>
          <w:alias w:val="Witness"/>
          <w:id w:val="-528876902"/>
          <w:placeholder>
            <w:docPart w:val="DefaultPlaceholder_-1854013440"/>
          </w:placeholder>
          <w:richText/>
        </w:sdtPr>
        <w:sdtContent>
          <w:r w:rsidRPr="00F1312B" w:rsidR="006C6A12">
            <w:rPr>
              <w:b/>
              <w:i/>
            </w:rPr>
            <w:t>Nicole Kar:</w:t>
          </w:r>
        </w:sdtContent>
      </w:sdt>
      <w:r w:rsidRPr="00F1312B" w:rsidR="00484B29">
        <w:t xml:space="preserve"> </w:t>
      </w:r>
      <w:r w:rsidRPr="00F1312B" w:rsidR="003E374B">
        <w:t>T</w:t>
      </w:r>
      <w:r w:rsidRPr="00F1312B" w:rsidR="00484B29">
        <w:t xml:space="preserve">hank you to the Committee </w:t>
      </w:r>
      <w:r w:rsidRPr="00F1312B" w:rsidR="00CB3D8A">
        <w:t xml:space="preserve">and to the Chair </w:t>
      </w:r>
      <w:r w:rsidRPr="00F1312B" w:rsidR="00484B29">
        <w:t>for inviting me to give evidence today.</w:t>
      </w:r>
    </w:p>
    <w:p w:rsidR="00CB3D8A" w:rsidRPr="00F1312B" w:rsidP="00CB3D8A">
      <w:pPr>
        <w:pStyle w:val="Answer"/>
      </w:pPr>
      <w:r w:rsidRPr="00F1312B">
        <w:t xml:space="preserve">The </w:t>
      </w:r>
      <w:r w:rsidRPr="00F1312B" w:rsidR="00484B29">
        <w:t>I</w:t>
      </w:r>
      <w:r w:rsidRPr="00F1312B">
        <w:t>S</w:t>
      </w:r>
      <w:r w:rsidRPr="00F1312B" w:rsidR="00484B29">
        <w:t xml:space="preserve">U and </w:t>
      </w:r>
      <w:r w:rsidRPr="00F1312B">
        <w:t xml:space="preserve">BEIS </w:t>
      </w:r>
      <w:r w:rsidRPr="00F1312B" w:rsidR="00484B29">
        <w:t xml:space="preserve">generally took on quite a lot of feedback after the first round of consultation on the regulation. </w:t>
      </w:r>
      <w:r w:rsidRPr="00F1312B">
        <w:t>T</w:t>
      </w:r>
      <w:r w:rsidRPr="00F1312B" w:rsidR="00484B29">
        <w:t>he communication sector, for example, was substantially narrowed in scope, which</w:t>
      </w:r>
      <w:r w:rsidRPr="00F1312B" w:rsidR="007A2EA0">
        <w:t xml:space="preserve"> </w:t>
      </w:r>
      <w:r w:rsidRPr="00F1312B" w:rsidR="00484B29">
        <w:t>was a huge relief to many in the sector.</w:t>
      </w:r>
      <w:r w:rsidRPr="00F1312B" w:rsidR="007A2EA0">
        <w:t xml:space="preserve"> </w:t>
      </w:r>
      <w:r w:rsidRPr="00F1312B" w:rsidR="00484B29">
        <w:t xml:space="preserve">BT alone said that it would file </w:t>
      </w:r>
      <w:r w:rsidRPr="00F1312B">
        <w:t xml:space="preserve">1,800 </w:t>
      </w:r>
      <w:r w:rsidRPr="00F1312B" w:rsidR="00484B29">
        <w:t xml:space="preserve">notifications if it </w:t>
      </w:r>
      <w:r w:rsidRPr="00F1312B" w:rsidR="00796E61">
        <w:t>had not</w:t>
      </w:r>
      <w:r w:rsidRPr="00F1312B" w:rsidR="00484B29">
        <w:t xml:space="preserve"> been narrowed. </w:t>
      </w:r>
      <w:r w:rsidRPr="00F1312B">
        <w:t>T</w:t>
      </w:r>
      <w:r w:rsidRPr="00F1312B" w:rsidR="00484B29">
        <w:t>here are interpretation points that could be further refined</w:t>
      </w:r>
      <w:r w:rsidRPr="00F1312B">
        <w:t xml:space="preserve">. With </w:t>
      </w:r>
      <w:r w:rsidRPr="00F1312B" w:rsidR="00484B29">
        <w:t>synthetic biology, for example</w:t>
      </w:r>
      <w:r w:rsidRPr="00F1312B">
        <w:t>, y</w:t>
      </w:r>
      <w:r w:rsidRPr="00F1312B" w:rsidR="00484B29">
        <w:t>ou require a synthetic biology degree to work out whether you fall within the sector</w:t>
      </w:r>
      <w:r w:rsidRPr="00F1312B">
        <w:t>.</w:t>
      </w:r>
      <w:r w:rsidRPr="00F1312B" w:rsidR="00484B29">
        <w:t xml:space="preserve"> </w:t>
      </w:r>
      <w:r w:rsidRPr="00F1312B">
        <w:t>W</w:t>
      </w:r>
      <w:r w:rsidRPr="00F1312B" w:rsidR="00484B29">
        <w:t>hat happens in practice is that acquirers push a very detailed questionnaire across to a target to have to answer all kinds of areas of its activity, which contributes to transaction friction.</w:t>
      </w:r>
    </w:p>
    <w:p w:rsidR="00484B29" w:rsidRPr="00F1312B" w:rsidP="00CB3D8A">
      <w:pPr>
        <w:pStyle w:val="Answer"/>
      </w:pPr>
      <w:r w:rsidRPr="00F1312B">
        <w:t>T</w:t>
      </w:r>
      <w:r w:rsidRPr="00F1312B">
        <w:t>he other thing is the sectors. Some of them are very broadly defined</w:t>
      </w:r>
      <w:r w:rsidRPr="00F1312B">
        <w:t>.</w:t>
      </w:r>
      <w:r w:rsidRPr="00F1312B">
        <w:t xml:space="preserve"> </w:t>
      </w:r>
      <w:r w:rsidRPr="00F1312B">
        <w:t>We</w:t>
      </w:r>
      <w:r w:rsidRPr="00F1312B">
        <w:t xml:space="preserve"> found ourselves considering notifying a recent deal involving a retail bank</w:t>
      </w:r>
      <w:r w:rsidRPr="00F1312B">
        <w:t>,</w:t>
      </w:r>
      <w:r w:rsidRPr="00F1312B">
        <w:t xml:space="preserve"> because it uses algorithms in its daily functions, as do many businesses, and was captured by the algorithms definition, a</w:t>
      </w:r>
      <w:r w:rsidRPr="00F1312B">
        <w:t>t</w:t>
      </w:r>
      <w:r w:rsidRPr="00F1312B">
        <w:t xml:space="preserve"> pain of criminal consequences and automatic share </w:t>
      </w:r>
      <w:r w:rsidRPr="00F1312B">
        <w:t>in</w:t>
      </w:r>
      <w:r w:rsidRPr="00F1312B">
        <w:t xml:space="preserve">validity if it </w:t>
      </w:r>
      <w:r w:rsidRPr="00F1312B" w:rsidR="00796E61">
        <w:t>did not</w:t>
      </w:r>
      <w:r w:rsidRPr="00F1312B">
        <w:t xml:space="preserve"> file a notification.</w:t>
      </w:r>
      <w:r w:rsidRPr="00F1312B" w:rsidR="00E754FC">
        <w:t xml:space="preserve"> </w:t>
      </w:r>
      <w:r w:rsidRPr="00F1312B">
        <w:t xml:space="preserve">There </w:t>
      </w:r>
      <w:r w:rsidRPr="00F1312B">
        <w:t>are still glitches, as you would probably expect, and the regulations will benefit from further consultation and streamlining</w:t>
      </w:r>
      <w:r w:rsidRPr="00F1312B" w:rsidR="003E374B">
        <w:t xml:space="preserve"> as there is greater experience</w:t>
      </w:r>
      <w:r w:rsidRPr="00F1312B">
        <w:t>.</w:t>
      </w:r>
    </w:p>
    <w:p w:rsidR="00E532A3" w:rsidRPr="00F1312B" w:rsidP="00E532A3">
      <w:pPr>
        <w:pStyle w:val="Answer"/>
      </w:pPr>
      <w:sdt>
        <w:sdtPr>
          <w:alias w:val="Witness"/>
          <w:id w:val="-2043818485"/>
          <w:placeholder>
            <w:docPart w:val="DefaultPlaceholder_-1854013440"/>
          </w:placeholder>
          <w:richText/>
        </w:sdtPr>
        <w:sdtContent>
          <w:r w:rsidRPr="00F1312B" w:rsidR="002E652F">
            <w:rPr>
              <w:b/>
              <w:i/>
            </w:rPr>
            <w:t>Will Jackson-Moore:</w:t>
          </w:r>
        </w:sdtContent>
      </w:sdt>
      <w:r w:rsidRPr="00F1312B" w:rsidR="00CB3D8A">
        <w:t xml:space="preserve"> T</w:t>
      </w:r>
      <w:r w:rsidRPr="00F1312B" w:rsidR="00484B29">
        <w:t xml:space="preserve">hanks for the opportunity to give evidence today. I would agree with my fellow </w:t>
      </w:r>
      <w:r w:rsidRPr="00F1312B" w:rsidR="00CB3D8A">
        <w:t>p</w:t>
      </w:r>
      <w:r w:rsidRPr="00F1312B" w:rsidR="00484B29">
        <w:t>anel members in terms of the comments.</w:t>
      </w:r>
      <w:r w:rsidRPr="00F1312B" w:rsidR="003E374B">
        <w:t xml:space="preserve"> W</w:t>
      </w:r>
      <w:r w:rsidRPr="00F1312B" w:rsidR="00796E61">
        <w:t>e are</w:t>
      </w:r>
      <w:r w:rsidRPr="00F1312B" w:rsidR="00484B29">
        <w:t xml:space="preserve"> finding that</w:t>
      </w:r>
      <w:r w:rsidRPr="00F1312B" w:rsidR="00CB3D8A">
        <w:t>,</w:t>
      </w:r>
      <w:r w:rsidRPr="00F1312B" w:rsidR="00484B29">
        <w:t xml:space="preserve"> because of the broad definitions, a significant number of transactions</w:t>
      </w:r>
      <w:r w:rsidRPr="00F1312B" w:rsidR="00CB3D8A">
        <w:t xml:space="preserve"> and</w:t>
      </w:r>
      <w:r w:rsidRPr="00F1312B" w:rsidR="00484B29">
        <w:t xml:space="preserve"> investments are being notified.</w:t>
      </w:r>
      <w:r w:rsidRPr="00F1312B" w:rsidR="007A2EA0">
        <w:t xml:space="preserve"> </w:t>
      </w:r>
      <w:r w:rsidRPr="00F1312B" w:rsidR="00CB3D8A">
        <w:t>I</w:t>
      </w:r>
      <w:r w:rsidRPr="00F1312B" w:rsidR="00484B29">
        <w:t>n the report</w:t>
      </w:r>
      <w:r w:rsidRPr="00F1312B" w:rsidR="00CB3D8A">
        <w:t>,</w:t>
      </w:r>
      <w:r w:rsidRPr="00F1312B" w:rsidR="00484B29">
        <w:t xml:space="preserve"> it was 22</w:t>
      </w:r>
      <w:r w:rsidRPr="00F1312B" w:rsidR="00CB3D8A">
        <w:t>2</w:t>
      </w:r>
      <w:r w:rsidRPr="00F1312B" w:rsidR="00484B29">
        <w:t xml:space="preserve">. </w:t>
      </w:r>
      <w:r w:rsidRPr="00F1312B" w:rsidR="00CB3D8A">
        <w:t>T</w:t>
      </w:r>
      <w:r w:rsidRPr="00F1312B" w:rsidR="00796E61">
        <w:t>here is</w:t>
      </w:r>
      <w:r w:rsidRPr="00F1312B" w:rsidR="00484B29">
        <w:t xml:space="preserve"> no clear market statistic as to</w:t>
      </w:r>
      <w:r w:rsidRPr="00F1312B" w:rsidR="007A2EA0">
        <w:t xml:space="preserve"> </w:t>
      </w:r>
      <w:r w:rsidRPr="00F1312B" w:rsidR="00484B29">
        <w:t xml:space="preserve">what the overall volume of transactions and investments is, but </w:t>
      </w:r>
      <w:r w:rsidRPr="00F1312B" w:rsidR="00872B42">
        <w:t>it is</w:t>
      </w:r>
      <w:r w:rsidRPr="00F1312B" w:rsidR="00484B29">
        <w:t xml:space="preserve"> somewhere between </w:t>
      </w:r>
      <w:r w:rsidRPr="00F1312B" w:rsidR="00CB3D8A">
        <w:t xml:space="preserve">400 and 1,200 in </w:t>
      </w:r>
      <w:r w:rsidRPr="00F1312B" w:rsidR="00484B29">
        <w:t>that same period</w:t>
      </w:r>
      <w:r w:rsidRPr="00F1312B" w:rsidR="00CB3D8A">
        <w:t>,</w:t>
      </w:r>
      <w:r w:rsidRPr="00F1312B" w:rsidR="00484B29">
        <w:t xml:space="preserve"> </w:t>
      </w:r>
      <w:r w:rsidRPr="00F1312B" w:rsidR="00CB3D8A">
        <w:t xml:space="preserve">which </w:t>
      </w:r>
      <w:r w:rsidRPr="00F1312B" w:rsidR="00484B29">
        <w:t xml:space="preserve">therefore indicates </w:t>
      </w:r>
      <w:r w:rsidRPr="00F1312B" w:rsidR="00CB3D8A">
        <w:t xml:space="preserve">that </w:t>
      </w:r>
      <w:r w:rsidRPr="00F1312B" w:rsidR="00484B29">
        <w:t xml:space="preserve">a significant proportion are being notified because of the severity of the penalties if you fail to comply with the </w:t>
      </w:r>
      <w:r w:rsidRPr="00F1312B" w:rsidR="00CB3D8A">
        <w:t>Act</w:t>
      </w:r>
      <w:r w:rsidRPr="00F1312B">
        <w:t xml:space="preserve">, but </w:t>
      </w:r>
      <w:r w:rsidRPr="00F1312B" w:rsidR="00484B29">
        <w:t>the fact that only 17 have been called in indicat</w:t>
      </w:r>
      <w:r w:rsidRPr="00F1312B">
        <w:t>es</w:t>
      </w:r>
      <w:r w:rsidRPr="00F1312B" w:rsidR="00484B29">
        <w:t xml:space="preserve"> that it has been broad in its drafting</w:t>
      </w:r>
      <w:r w:rsidRPr="00F1312B">
        <w:t>.</w:t>
      </w:r>
    </w:p>
    <w:p w:rsidR="00484B29" w:rsidRPr="00F1312B" w:rsidP="00E532A3">
      <w:pPr>
        <w:pStyle w:val="Answer"/>
      </w:pPr>
      <w:r w:rsidRPr="00F1312B">
        <w:t>W</w:t>
      </w:r>
      <w:r w:rsidRPr="00F1312B">
        <w:t>e would understand that, because many of these areas are very fast</w:t>
      </w:r>
      <w:r w:rsidR="003D5354">
        <w:t xml:space="preserve"> </w:t>
      </w:r>
      <w:r w:rsidRPr="00F1312B">
        <w:t>moving</w:t>
      </w:r>
      <w:r w:rsidRPr="00F1312B">
        <w:t xml:space="preserve"> and emerging</w:t>
      </w:r>
      <w:r w:rsidRPr="00F1312B">
        <w:t>.</w:t>
      </w:r>
      <w:r w:rsidRPr="00F1312B">
        <w:t xml:space="preserve"> I agree that the definition </w:t>
      </w:r>
      <w:r w:rsidRPr="00F1312B">
        <w:t xml:space="preserve">will </w:t>
      </w:r>
      <w:r w:rsidRPr="00F1312B">
        <w:t>need to be updated, but</w:t>
      </w:r>
      <w:r w:rsidRPr="00F1312B">
        <w:t>,</w:t>
      </w:r>
      <w:r w:rsidRPr="00F1312B">
        <w:t xml:space="preserve"> in the meantime</w:t>
      </w:r>
      <w:r w:rsidRPr="00F1312B">
        <w:t xml:space="preserve">, </w:t>
      </w:r>
      <w:r w:rsidRPr="00F1312B">
        <w:t>you need to have a broad definition in order to capture emerging areas of national security.</w:t>
      </w:r>
    </w:p>
    <w:p w:rsidR="00484B29" w:rsidRPr="00F1312B" w:rsidP="00484B29">
      <w:pPr>
        <w:pStyle w:val="Question"/>
      </w:pPr>
      <w:sdt>
        <w:sdtPr>
          <w:alias w:val="Member"/>
          <w:tag w:val="&lt;Member mnisId='4799' dodsId=''&gt;"/>
          <w:id w:val="-2108887104"/>
          <w:placeholder>
            <w:docPart w:val="DefaultPlaceholder_-1854013440"/>
          </w:placeholder>
          <w:richText/>
        </w:sdtPr>
        <w:sdtContent>
          <w:r w:rsidRPr="00F1312B" w:rsidR="00E532A3">
            <w:rPr>
              <w:b/>
            </w:rPr>
            <w:t>Charlotte Nichols:</w:t>
          </w:r>
        </w:sdtContent>
      </w:sdt>
      <w:r w:rsidRPr="00F1312B" w:rsidR="00E532A3">
        <w:t xml:space="preserve"> </w:t>
      </w:r>
      <w:r w:rsidRPr="00F1312B">
        <w:t xml:space="preserve">Before the National Security and Investment Act came into force, the </w:t>
      </w:r>
      <w:r w:rsidRPr="00F1312B" w:rsidR="00333B67">
        <w:t>B</w:t>
      </w:r>
      <w:r w:rsidRPr="00F1312B">
        <w:t xml:space="preserve">usiness Secretary had powers under the Enterprise Act 2002 to intervene in certain mergers on public interest grounds. The </w:t>
      </w:r>
      <w:r w:rsidRPr="00F1312B" w:rsidR="00E532A3">
        <w:t xml:space="preserve">Secretary of State </w:t>
      </w:r>
      <w:r w:rsidRPr="00F1312B">
        <w:t xml:space="preserve">is still empowered to intervene in acquisitions on public interest grounds under the Enterprise Act, as he was before, although the associated powers are more limited. Do you anticipate any friction between these two regimes under the Enterprise Act and the </w:t>
      </w:r>
      <w:r w:rsidRPr="00F1312B" w:rsidR="00E532A3">
        <w:t>NSI Act</w:t>
      </w:r>
      <w:r w:rsidRPr="00F1312B">
        <w:t>?</w:t>
      </w:r>
    </w:p>
    <w:p w:rsidR="00484B29" w:rsidRPr="00F1312B" w:rsidP="00E532A3">
      <w:pPr>
        <w:pStyle w:val="Answer"/>
      </w:pPr>
      <w:sdt>
        <w:sdtPr>
          <w:alias w:val="Witness"/>
          <w:id w:val="1297565757"/>
          <w:placeholder>
            <w:docPart w:val="DefaultPlaceholder_-1854013440"/>
          </w:placeholder>
          <w:richText/>
        </w:sdtPr>
        <w:sdtContent>
          <w:r w:rsidRPr="00F1312B" w:rsidR="002E652F">
            <w:rPr>
              <w:b/>
              <w:i/>
            </w:rPr>
            <w:t>Will Jackson-Moore:</w:t>
          </w:r>
        </w:sdtContent>
      </w:sdt>
      <w:r w:rsidRPr="00F1312B" w:rsidR="00E532A3">
        <w:t xml:space="preserve"> </w:t>
      </w:r>
      <w:r w:rsidRPr="00F1312B">
        <w:t xml:space="preserve">I probably </w:t>
      </w:r>
      <w:r w:rsidRPr="00F1312B" w:rsidR="00796E61">
        <w:t>do not</w:t>
      </w:r>
      <w:r w:rsidRPr="00F1312B">
        <w:t xml:space="preserve"> have enough insight into the drafting in order to comment on</w:t>
      </w:r>
      <w:r w:rsidRPr="00F1312B" w:rsidR="00E532A3">
        <w:t xml:space="preserve"> that</w:t>
      </w:r>
      <w:r w:rsidRPr="00F1312B">
        <w:t>, so I may hand over to my legal colleague to comment on that part.</w:t>
      </w:r>
    </w:p>
    <w:p w:rsidR="00484B29" w:rsidRPr="00F1312B" w:rsidP="00E532A3">
      <w:pPr>
        <w:pStyle w:val="Answer"/>
      </w:pPr>
      <w:sdt>
        <w:sdtPr>
          <w:alias w:val="Witness"/>
          <w:id w:val="-1063875197"/>
          <w:placeholder>
            <w:docPart w:val="DefaultPlaceholder_-1854013440"/>
          </w:placeholder>
          <w:richText/>
        </w:sdtPr>
        <w:sdtContent>
          <w:r w:rsidRPr="00F1312B" w:rsidR="006C6A12">
            <w:rPr>
              <w:b/>
              <w:i/>
            </w:rPr>
            <w:t>Nicole Kar:</w:t>
          </w:r>
        </w:sdtContent>
      </w:sdt>
      <w:r w:rsidRPr="00F1312B" w:rsidR="00E532A3">
        <w:t xml:space="preserve"> I am </w:t>
      </w:r>
      <w:r w:rsidRPr="00F1312B">
        <w:t>happy to comment on that.</w:t>
      </w:r>
      <w:r w:rsidRPr="00F1312B" w:rsidR="00E532A3">
        <w:t xml:space="preserve"> T</w:t>
      </w:r>
      <w:r w:rsidRPr="00F1312B">
        <w:t>here is a bit of friction between the two pieces of legislation being concurrent in their application</w:t>
      </w:r>
      <w:r w:rsidRPr="00F1312B" w:rsidR="00E532A3">
        <w:t>.</w:t>
      </w:r>
      <w:r w:rsidRPr="00F1312B">
        <w:t xml:space="preserve"> </w:t>
      </w:r>
      <w:r w:rsidRPr="00F1312B" w:rsidR="00E532A3">
        <w:t>M</w:t>
      </w:r>
      <w:r w:rsidRPr="00F1312B">
        <w:t xml:space="preserve">y understanding is that only the public security aspects of the Enterprise Act are </w:t>
      </w:r>
      <w:r w:rsidRPr="00F1312B" w:rsidR="00872B42">
        <w:t>superseded</w:t>
      </w:r>
      <w:r w:rsidRPr="00F1312B">
        <w:t xml:space="preserve"> by the National Security and Investment Act, so you could still be reviewed under the Enterprise Act</w:t>
      </w:r>
      <w:r w:rsidRPr="00F1312B" w:rsidR="00E532A3">
        <w:t>.</w:t>
      </w:r>
      <w:r w:rsidRPr="00F1312B">
        <w:t xml:space="preserve"> </w:t>
      </w:r>
      <w:r w:rsidRPr="00F1312B" w:rsidR="00E532A3">
        <w:t>T</w:t>
      </w:r>
      <w:r w:rsidRPr="00F1312B">
        <w:t xml:space="preserve">here are </w:t>
      </w:r>
      <w:r w:rsidRPr="00F1312B" w:rsidR="003D10CD">
        <w:t xml:space="preserve">a couple of </w:t>
      </w:r>
      <w:r w:rsidRPr="00F1312B">
        <w:t xml:space="preserve">ongoing reviews that could relate to previous to the </w:t>
      </w:r>
      <w:r w:rsidRPr="00F1312B" w:rsidR="00E532A3">
        <w:t xml:space="preserve">4 </w:t>
      </w:r>
      <w:r w:rsidRPr="00F1312B">
        <w:t>January implementation date</w:t>
      </w:r>
      <w:r w:rsidRPr="00F1312B" w:rsidR="003D10CD">
        <w:t>.</w:t>
      </w:r>
      <w:r w:rsidRPr="00F1312B" w:rsidR="00E532A3">
        <w:t xml:space="preserve"> </w:t>
      </w:r>
      <w:r w:rsidRPr="00F1312B">
        <w:t>NVIDIA</w:t>
      </w:r>
      <w:r w:rsidRPr="00F1312B" w:rsidR="00E532A3">
        <w:t>/A</w:t>
      </w:r>
      <w:r w:rsidRPr="00F1312B">
        <w:t>rm was under the previous piece of legislation.</w:t>
      </w:r>
    </w:p>
    <w:p w:rsidR="00CE5F92" w:rsidRPr="00F1312B" w:rsidP="00E532A3">
      <w:pPr>
        <w:pStyle w:val="Answer"/>
      </w:pPr>
      <w:r w:rsidRPr="00F1312B">
        <w:t xml:space="preserve">The </w:t>
      </w:r>
      <w:r w:rsidRPr="00F1312B" w:rsidR="00484B29">
        <w:t xml:space="preserve">health head of review, which was implemented during the </w:t>
      </w:r>
      <w:r w:rsidRPr="00F1312B" w:rsidR="005C6882">
        <w:t>Covid</w:t>
      </w:r>
      <w:r w:rsidRPr="00F1312B">
        <w:t xml:space="preserve"> </w:t>
      </w:r>
      <w:r w:rsidRPr="00F1312B" w:rsidR="00484B29">
        <w:t xml:space="preserve">lockdown periods, </w:t>
      </w:r>
      <w:r w:rsidR="003D5354">
        <w:t xml:space="preserve">and </w:t>
      </w:r>
      <w:r w:rsidRPr="00F1312B" w:rsidR="00484B29">
        <w:t>media mergers, for example, and other forms of review can still take place</w:t>
      </w:r>
      <w:r w:rsidRPr="00F1312B">
        <w:t>.</w:t>
      </w:r>
      <w:r w:rsidRPr="00F1312B" w:rsidR="00484B29">
        <w:t xml:space="preserve"> </w:t>
      </w:r>
      <w:r w:rsidRPr="00F1312B">
        <w:t>T</w:t>
      </w:r>
      <w:r w:rsidRPr="00F1312B" w:rsidR="00484B29">
        <w:t>hat does lead to friction in the sense that</w:t>
      </w:r>
      <w:r w:rsidRPr="00F1312B">
        <w:t>,</w:t>
      </w:r>
      <w:r w:rsidRPr="00F1312B" w:rsidR="00484B29">
        <w:t xml:space="preserve"> if you have a healthcare company, </w:t>
      </w:r>
      <w:r w:rsidRPr="00F1312B" w:rsidR="00796E61">
        <w:t>you are</w:t>
      </w:r>
      <w:r w:rsidRPr="00F1312B" w:rsidR="00484B29">
        <w:t xml:space="preserve"> wondering whether the Enterprise Act will apply with open-ended deadlines</w:t>
      </w:r>
      <w:r w:rsidRPr="00F1312B" w:rsidR="0097400C">
        <w:t xml:space="preserve"> and</w:t>
      </w:r>
      <w:r w:rsidRPr="00F1312B">
        <w:t xml:space="preserve"> n</w:t>
      </w:r>
      <w:r w:rsidRPr="00F1312B" w:rsidR="00484B29">
        <w:t>o real filing form</w:t>
      </w:r>
      <w:r w:rsidRPr="00F1312B">
        <w:t>,</w:t>
      </w:r>
      <w:r w:rsidRPr="00F1312B" w:rsidR="007A2EA0">
        <w:t xml:space="preserve"> </w:t>
      </w:r>
      <w:r w:rsidRPr="00F1312B">
        <w:t xml:space="preserve">waiting </w:t>
      </w:r>
      <w:r w:rsidRPr="00F1312B" w:rsidR="00484B29">
        <w:t xml:space="preserve">for </w:t>
      </w:r>
      <w:r w:rsidRPr="00F1312B" w:rsidR="0097400C">
        <w:t xml:space="preserve">the </w:t>
      </w:r>
      <w:r w:rsidRPr="00F1312B" w:rsidR="00484B29">
        <w:t xml:space="preserve">Secretary of State to serve </w:t>
      </w:r>
      <w:r w:rsidRPr="00F1312B" w:rsidR="0097400C">
        <w:t xml:space="preserve">a </w:t>
      </w:r>
      <w:r w:rsidRPr="00F1312B" w:rsidR="00484B29">
        <w:t xml:space="preserve">notice on you, or whether the NSI Act should apply. </w:t>
      </w:r>
      <w:r w:rsidRPr="00F1312B" w:rsidR="0097400C">
        <w:t>T</w:t>
      </w:r>
      <w:r w:rsidRPr="00F1312B" w:rsidR="00484B29">
        <w:t xml:space="preserve">hat applies </w:t>
      </w:r>
      <w:r w:rsidRPr="00F1312B" w:rsidR="0097400C">
        <w:t xml:space="preserve">only </w:t>
      </w:r>
      <w:r w:rsidRPr="00F1312B" w:rsidR="00484B29">
        <w:t xml:space="preserve">if </w:t>
      </w:r>
      <w:r w:rsidRPr="00F1312B" w:rsidR="00796E61">
        <w:t>you are</w:t>
      </w:r>
      <w:r w:rsidRPr="00F1312B" w:rsidR="00484B29">
        <w:t xml:space="preserve"> in the synthetic biology sector or you trigger otherwise some of the other 17 heads.</w:t>
      </w:r>
    </w:p>
    <w:p w:rsidR="00484B29" w:rsidRPr="00F1312B" w:rsidP="00CE5F92">
      <w:pPr>
        <w:pStyle w:val="Answer"/>
      </w:pPr>
      <w:r w:rsidRPr="00F1312B">
        <w:t>T</w:t>
      </w:r>
      <w:r w:rsidRPr="00F1312B">
        <w:t>here is some process</w:t>
      </w:r>
      <w:r w:rsidRPr="00F1312B">
        <w:t xml:space="preserve"> </w:t>
      </w:r>
      <w:r w:rsidRPr="00F1312B">
        <w:t>friction and confusion, I would say, in the market about which piece of legislation can continue to apply.</w:t>
      </w:r>
      <w:r w:rsidRPr="00F1312B">
        <w:t xml:space="preserve"> </w:t>
      </w:r>
      <w:r w:rsidRPr="00F1312B">
        <w:t xml:space="preserve">Of course, the Government can continue to add new heads of intervention, as </w:t>
      </w:r>
      <w:r w:rsidRPr="00F1312B" w:rsidR="003D10CD">
        <w:t xml:space="preserve">they </w:t>
      </w:r>
      <w:r w:rsidRPr="00F1312B">
        <w:t>did with the Lloyd</w:t>
      </w:r>
      <w:r w:rsidRPr="00F1312B">
        <w:t>s</w:t>
      </w:r>
      <w:r w:rsidRPr="00F1312B" w:rsidR="003D10CD">
        <w:t>/</w:t>
      </w:r>
      <w:r w:rsidRPr="00F1312B">
        <w:t>HBOS merger</w:t>
      </w:r>
      <w:r w:rsidRPr="00F1312B">
        <w:t>,</w:t>
      </w:r>
      <w:r w:rsidRPr="00F1312B">
        <w:t xml:space="preserve"> </w:t>
      </w:r>
      <w:r w:rsidRPr="00F1312B">
        <w:t xml:space="preserve">when </w:t>
      </w:r>
      <w:r w:rsidRPr="00F1312B" w:rsidR="003D10CD">
        <w:t xml:space="preserve">they </w:t>
      </w:r>
      <w:r w:rsidRPr="00F1312B">
        <w:t>added financial stability to the list of heads of intervention</w:t>
      </w:r>
      <w:r w:rsidRPr="00F1312B">
        <w:t>,</w:t>
      </w:r>
      <w:r w:rsidRPr="00F1312B">
        <w:t xml:space="preserve"> </w:t>
      </w:r>
      <w:r w:rsidRPr="00F1312B">
        <w:t>s</w:t>
      </w:r>
      <w:r w:rsidRPr="00F1312B">
        <w:t xml:space="preserve">o </w:t>
      </w:r>
      <w:r w:rsidRPr="00F1312B" w:rsidR="00796E61">
        <w:t>there is</w:t>
      </w:r>
      <w:r w:rsidRPr="00F1312B">
        <w:t xml:space="preserve"> always scope to supplement if </w:t>
      </w:r>
      <w:r w:rsidRPr="00F1312B" w:rsidR="00796E61">
        <w:t>there is</w:t>
      </w:r>
      <w:r w:rsidRPr="00F1312B">
        <w:t xml:space="preserve"> felt to be a detriment to the </w:t>
      </w:r>
      <w:r w:rsidRPr="00F1312B">
        <w:t xml:space="preserve">NSIA </w:t>
      </w:r>
      <w:r w:rsidRPr="00F1312B">
        <w:t xml:space="preserve">mandatory coverage with the Enterprise Act. </w:t>
      </w:r>
      <w:r w:rsidRPr="00F1312B">
        <w:t xml:space="preserve">It is </w:t>
      </w:r>
      <w:r w:rsidRPr="00F1312B">
        <w:t>quite a confusing state of affairs.</w:t>
      </w:r>
    </w:p>
    <w:p w:rsidR="00CE5F92" w:rsidRPr="00F1312B" w:rsidP="00CE5F92">
      <w:pPr>
        <w:pStyle w:val="Answer"/>
      </w:pPr>
      <w:sdt>
        <w:sdtPr>
          <w:alias w:val="Witness"/>
          <w:id w:val="-1959866873"/>
          <w:placeholder>
            <w:docPart w:val="DefaultPlaceholder_-1854013440"/>
          </w:placeholder>
          <w:richText/>
        </w:sdtPr>
        <w:sdtContent>
          <w:r w:rsidRPr="00F1312B" w:rsidR="006C6A12">
            <w:rPr>
              <w:b/>
              <w:i/>
            </w:rPr>
            <w:t>Dr Lenihan:</w:t>
          </w:r>
        </w:sdtContent>
      </w:sdt>
      <w:r w:rsidRPr="00F1312B">
        <w:t xml:space="preserve"> That </w:t>
      </w:r>
      <w:r w:rsidRPr="00F1312B" w:rsidR="00484B29">
        <w:t>was an excellent overview of the issues from my fellow panel</w:t>
      </w:r>
      <w:r w:rsidRPr="00F1312B" w:rsidR="00872B42">
        <w:t>l</w:t>
      </w:r>
      <w:r w:rsidRPr="00F1312B" w:rsidR="00484B29">
        <w:t xml:space="preserve">ist there. It was heartening in the memorandum of understanding that there is </w:t>
      </w:r>
      <w:r w:rsidRPr="00F1312B">
        <w:t xml:space="preserve">a </w:t>
      </w:r>
      <w:r w:rsidRPr="00F1312B" w:rsidR="00484B29">
        <w:t>recognition of those issues and a desire to co</w:t>
      </w:r>
      <w:r w:rsidRPr="00F1312B">
        <w:t>-</w:t>
      </w:r>
      <w:r w:rsidRPr="00F1312B" w:rsidR="00484B29">
        <w:t>ordinate timelines</w:t>
      </w:r>
      <w:r w:rsidRPr="00F1312B">
        <w:t>,</w:t>
      </w:r>
      <w:r w:rsidRPr="00F1312B" w:rsidR="00484B29">
        <w:t xml:space="preserve"> </w:t>
      </w:r>
      <w:r w:rsidRPr="00F1312B">
        <w:t>b</w:t>
      </w:r>
      <w:r w:rsidRPr="00F1312B" w:rsidR="00484B29">
        <w:t>ut</w:t>
      </w:r>
      <w:r w:rsidRPr="00F1312B" w:rsidR="007A2EA0">
        <w:t xml:space="preserve"> </w:t>
      </w:r>
      <w:r w:rsidRPr="00F1312B">
        <w:t xml:space="preserve">any </w:t>
      </w:r>
      <w:r w:rsidRPr="00F1312B" w:rsidR="00484B29">
        <w:t xml:space="preserve">greater clarity that could be offered would be extremely helpful, especially for those areas </w:t>
      </w:r>
      <w:r w:rsidRPr="00F1312B">
        <w:t xml:space="preserve">of </w:t>
      </w:r>
      <w:r w:rsidRPr="00F1312B" w:rsidR="00484B29">
        <w:t>overlap around digital and the public healthcare sector.</w:t>
      </w:r>
    </w:p>
    <w:p w:rsidR="00484B29" w:rsidRPr="00F1312B" w:rsidP="00CE5F92">
      <w:pPr>
        <w:pStyle w:val="Question"/>
      </w:pPr>
      <w:sdt>
        <w:sdtPr>
          <w:alias w:val="Member"/>
          <w:tag w:val="&lt;Member mnisId='4621' dodsId='77854'&gt;"/>
          <w:id w:val="-582225643"/>
          <w:placeholder>
            <w:docPart w:val="DefaultPlaceholder_-1854013440"/>
          </w:placeholder>
          <w:richText/>
        </w:sdtPr>
        <w:sdtContent>
          <w:r w:rsidRPr="00F1312B" w:rsidR="00CE5F92">
            <w:rPr>
              <w:b/>
            </w:rPr>
            <w:t>Chair:</w:t>
          </w:r>
        </w:sdtContent>
      </w:sdt>
      <w:r w:rsidRPr="00F1312B" w:rsidR="00CE5F92">
        <w:t xml:space="preserve"> Ms Kar, can I just check something? </w:t>
      </w:r>
      <w:r w:rsidRPr="00F1312B">
        <w:t>If a transaction is notifiable under the National Security and Investment Act</w:t>
      </w:r>
      <w:r w:rsidRPr="00F1312B" w:rsidR="00CE5F92">
        <w:t>,</w:t>
      </w:r>
      <w:r w:rsidRPr="00F1312B">
        <w:t xml:space="preserve"> but also reviewable under the Enterprise Act </w:t>
      </w:r>
      <w:r w:rsidRPr="00F1312B" w:rsidR="00CE5F92">
        <w:t>a</w:t>
      </w:r>
      <w:r w:rsidRPr="00F1312B">
        <w:t>t the same time</w:t>
      </w:r>
      <w:r w:rsidRPr="00F1312B" w:rsidR="00CE5F92">
        <w:t>—</w:t>
      </w:r>
      <w:r w:rsidRPr="00F1312B">
        <w:t xml:space="preserve">maybe </w:t>
      </w:r>
      <w:r w:rsidRPr="00F1312B" w:rsidR="00872B42">
        <w:t>it is</w:t>
      </w:r>
      <w:r w:rsidRPr="00F1312B">
        <w:t xml:space="preserve"> a question of media plurality and who owns the media company from a national security perspective</w:t>
      </w:r>
      <w:r w:rsidRPr="00F1312B" w:rsidR="003D10CD">
        <w:t>—</w:t>
      </w:r>
      <w:r w:rsidRPr="00F1312B" w:rsidR="00CE5F92">
        <w:t>d</w:t>
      </w:r>
      <w:r w:rsidRPr="00F1312B">
        <w:t>oes one Act have precedence over the other?</w:t>
      </w:r>
    </w:p>
    <w:p w:rsidR="00484B29" w:rsidRPr="00F1312B" w:rsidP="00CE5F92">
      <w:pPr>
        <w:pStyle w:val="Answer"/>
      </w:pPr>
      <w:sdt>
        <w:sdtPr>
          <w:alias w:val="Witness"/>
          <w:id w:val="-450473290"/>
          <w:placeholder>
            <w:docPart w:val="DefaultPlaceholder_-1854013440"/>
          </w:placeholder>
          <w:richText/>
        </w:sdtPr>
        <w:sdtContent>
          <w:r w:rsidRPr="00F1312B" w:rsidR="006C6A12">
            <w:rPr>
              <w:b/>
              <w:i/>
            </w:rPr>
            <w:t>Nicole Kar:</w:t>
          </w:r>
        </w:sdtContent>
      </w:sdt>
      <w:r w:rsidRPr="00F1312B" w:rsidR="00CE5F92">
        <w:t xml:space="preserve"> </w:t>
      </w:r>
      <w:r w:rsidRPr="00F1312B">
        <w:t xml:space="preserve">No, </w:t>
      </w:r>
      <w:r w:rsidRPr="00F1312B" w:rsidR="007A2EA0">
        <w:t>they are</w:t>
      </w:r>
      <w:r w:rsidRPr="00F1312B">
        <w:t xml:space="preserve"> both primary pieces of legislation.</w:t>
      </w:r>
      <w:r w:rsidRPr="00F1312B" w:rsidR="007A2EA0">
        <w:t xml:space="preserve"> </w:t>
      </w:r>
      <w:r w:rsidRPr="00F1312B" w:rsidR="00CE5F92">
        <w:t>T</w:t>
      </w:r>
      <w:r w:rsidRPr="00F1312B">
        <w:t>he way</w:t>
      </w:r>
      <w:r w:rsidRPr="00F1312B" w:rsidR="007A2EA0">
        <w:t xml:space="preserve"> </w:t>
      </w:r>
      <w:r w:rsidRPr="00F1312B" w:rsidR="00CE5F92">
        <w:t xml:space="preserve">that </w:t>
      </w:r>
      <w:r w:rsidRPr="00F1312B">
        <w:t>practitioners would approach it is that you have a mandatory obligation to notify people in the 17 sectors, so of course you would use the NS</w:t>
      </w:r>
      <w:r w:rsidRPr="00F1312B" w:rsidR="00CE5F92">
        <w:t>I</w:t>
      </w:r>
      <w:r w:rsidRPr="00F1312B">
        <w:t xml:space="preserve"> </w:t>
      </w:r>
      <w:r w:rsidRPr="00F1312B" w:rsidR="00CE5F92">
        <w:t>A</w:t>
      </w:r>
      <w:r w:rsidRPr="00F1312B">
        <w:t xml:space="preserve">ct </w:t>
      </w:r>
      <w:r w:rsidRPr="00F1312B" w:rsidR="00CE5F92">
        <w:t xml:space="preserve">and notify in </w:t>
      </w:r>
      <w:r w:rsidRPr="00F1312B">
        <w:t>that way</w:t>
      </w:r>
      <w:r w:rsidRPr="00F1312B" w:rsidR="00CE5F92">
        <w:t>,</w:t>
      </w:r>
      <w:r w:rsidRPr="00F1312B">
        <w:t xml:space="preserve"> rather than wait to be called in, but</w:t>
      </w:r>
      <w:r w:rsidRPr="00F1312B" w:rsidR="007A2EA0">
        <w:t xml:space="preserve"> </w:t>
      </w:r>
      <w:r w:rsidRPr="00F1312B" w:rsidR="00872B42">
        <w:t>it is</w:t>
      </w:r>
      <w:r w:rsidRPr="00F1312B">
        <w:t xml:space="preserve"> more in the </w:t>
      </w:r>
      <w:r w:rsidRPr="00F1312B" w:rsidR="00CE5F92">
        <w:t>non-</w:t>
      </w:r>
      <w:r w:rsidRPr="00F1312B">
        <w:t>mandatory area. I g</w:t>
      </w:r>
      <w:r w:rsidRPr="00F1312B" w:rsidR="00CE5F92">
        <w:t>a</w:t>
      </w:r>
      <w:r w:rsidRPr="00F1312B">
        <w:t>ve a healthcare example</w:t>
      </w:r>
      <w:r w:rsidRPr="00F1312B" w:rsidR="00CE5F92">
        <w:t>,</w:t>
      </w:r>
      <w:r w:rsidRPr="00F1312B">
        <w:t xml:space="preserve"> because</w:t>
      </w:r>
      <w:r w:rsidRPr="00F1312B" w:rsidR="007A2EA0">
        <w:t xml:space="preserve"> </w:t>
      </w:r>
      <w:r w:rsidRPr="00F1312B">
        <w:t xml:space="preserve">the </w:t>
      </w:r>
      <w:r w:rsidRPr="00F1312B" w:rsidR="005C6882">
        <w:t>Covid</w:t>
      </w:r>
      <w:r w:rsidRPr="00F1312B" w:rsidR="00CE5F92">
        <w:t xml:space="preserve"> </w:t>
      </w:r>
      <w:r w:rsidRPr="00F1312B">
        <w:t xml:space="preserve">head of intervention, if I can put it that way, </w:t>
      </w:r>
      <w:r w:rsidRPr="00F1312B" w:rsidR="00872B42">
        <w:t>is</w:t>
      </w:r>
      <w:r w:rsidRPr="00F1312B">
        <w:t xml:space="preserve"> very broadly drafted. It can cover the acquisition of a supermarket, for example, </w:t>
      </w:r>
      <w:r w:rsidRPr="00F1312B" w:rsidR="00CE5F92">
        <w:t xml:space="preserve">or </w:t>
      </w:r>
      <w:r w:rsidRPr="00F1312B">
        <w:t xml:space="preserve">important IT </w:t>
      </w:r>
      <w:r w:rsidRPr="00F1312B" w:rsidR="00CE5F92">
        <w:t xml:space="preserve">or </w:t>
      </w:r>
      <w:r w:rsidRPr="00F1312B">
        <w:t>supply chain companies, and then</w:t>
      </w:r>
      <w:r w:rsidRPr="00F1312B" w:rsidR="00CE5F92">
        <w:t>,</w:t>
      </w:r>
      <w:r w:rsidRPr="00F1312B">
        <w:t xml:space="preserve"> of course</w:t>
      </w:r>
      <w:r w:rsidRPr="00F1312B" w:rsidR="00CE5F92">
        <w:t>,</w:t>
      </w:r>
      <w:r w:rsidRPr="00F1312B">
        <w:t xml:space="preserve"> healthcare companies.</w:t>
      </w:r>
    </w:p>
    <w:p w:rsidR="00484B29" w:rsidRPr="00F1312B" w:rsidP="00CE5F92">
      <w:pPr>
        <w:pStyle w:val="Answer"/>
      </w:pPr>
      <w:r w:rsidRPr="00F1312B">
        <w:t xml:space="preserve">You have </w:t>
      </w:r>
      <w:r w:rsidRPr="00F1312B">
        <w:t xml:space="preserve">a bit of an issue about how you should approach the issue when </w:t>
      </w:r>
      <w:r w:rsidRPr="00F1312B" w:rsidR="00872B42">
        <w:t>it is</w:t>
      </w:r>
      <w:r w:rsidRPr="00F1312B">
        <w:t xml:space="preserve"> a voluntary filing or the </w:t>
      </w:r>
      <w:r w:rsidRPr="00F1312B" w:rsidR="00051371">
        <w:t>Government</w:t>
      </w:r>
      <w:r w:rsidRPr="00F1312B">
        <w:t xml:space="preserve"> could call you </w:t>
      </w:r>
      <w:r w:rsidRPr="00F1312B">
        <w:t xml:space="preserve">in on the </w:t>
      </w:r>
      <w:r w:rsidRPr="00F1312B">
        <w:t>Enterprise Act</w:t>
      </w:r>
      <w:r w:rsidRPr="00F1312B">
        <w:t>,</w:t>
      </w:r>
      <w:r w:rsidRPr="00F1312B">
        <w:t xml:space="preserve"> and there is no primacy as between two pieces of primary legislation, unfortunately.</w:t>
      </w:r>
    </w:p>
    <w:p w:rsidR="00CE5F92" w:rsidRPr="00F1312B" w:rsidP="00484B29">
      <w:pPr>
        <w:pStyle w:val="Question"/>
      </w:pPr>
      <w:sdt>
        <w:sdtPr>
          <w:alias w:val="Member"/>
          <w:tag w:val="&lt;Member mnisId='4052' dodsId='35411'&gt;"/>
          <w:id w:val="-315653050"/>
          <w:placeholder>
            <w:docPart w:val="DefaultPlaceholder_-1854013440"/>
          </w:placeholder>
          <w:richText/>
        </w:sdtPr>
        <w:sdtContent>
          <w:r w:rsidRPr="00F1312B">
            <w:rPr>
              <w:b/>
            </w:rPr>
            <w:t>Mark Pawsey:</w:t>
          </w:r>
        </w:sdtContent>
      </w:sdt>
      <w:r w:rsidRPr="00F1312B">
        <w:t xml:space="preserve"> </w:t>
      </w:r>
      <w:r w:rsidRPr="00F1312B" w:rsidR="00484B29">
        <w:t>There are two princip</w:t>
      </w:r>
      <w:r w:rsidRPr="00F1312B" w:rsidR="003D10CD">
        <w:t>al</w:t>
      </w:r>
      <w:r w:rsidRPr="00F1312B" w:rsidR="00484B29">
        <w:t xml:space="preserve"> objectives of the Act. The first one is to protect </w:t>
      </w:r>
      <w:r w:rsidRPr="00F1312B">
        <w:t xml:space="preserve">the </w:t>
      </w:r>
      <w:r w:rsidRPr="00F1312B" w:rsidR="00484B29">
        <w:t>UK</w:t>
      </w:r>
      <w:r w:rsidRPr="00F1312B" w:rsidR="00796E61">
        <w:t>’</w:t>
      </w:r>
      <w:r w:rsidRPr="00F1312B" w:rsidR="00484B29">
        <w:t xml:space="preserve">s national security, and </w:t>
      </w:r>
      <w:r w:rsidRPr="00F1312B" w:rsidR="00796E61">
        <w:t>we have</w:t>
      </w:r>
      <w:r w:rsidRPr="00F1312B" w:rsidR="00484B29">
        <w:t xml:space="preserve"> had an </w:t>
      </w:r>
      <w:r w:rsidRPr="00F1312B">
        <w:t xml:space="preserve">overview. Ashley </w:t>
      </w:r>
      <w:r w:rsidRPr="00F1312B" w:rsidR="007219CE">
        <w:t>Lenihan</w:t>
      </w:r>
      <w:r w:rsidRPr="00F1312B" w:rsidR="00484B29">
        <w:t>, does the Act do that satisf</w:t>
      </w:r>
      <w:r w:rsidRPr="00F1312B">
        <w:t>actorily</w:t>
      </w:r>
      <w:r w:rsidRPr="00F1312B" w:rsidR="00484B29">
        <w:t xml:space="preserve">? Is it too early to tell? </w:t>
      </w:r>
      <w:r w:rsidRPr="00F1312B">
        <w:t>Y</w:t>
      </w:r>
      <w:r w:rsidRPr="00F1312B" w:rsidR="00484B29">
        <w:t xml:space="preserve">ou told us about some areas that </w:t>
      </w:r>
      <w:r w:rsidRPr="00F1312B" w:rsidR="007A2EA0">
        <w:t>were not</w:t>
      </w:r>
      <w:r w:rsidRPr="00F1312B" w:rsidR="00484B29">
        <w:t xml:space="preserve"> terribly clear. Is it going to do what Government wanted it to do from the perspective of national security?</w:t>
      </w:r>
    </w:p>
    <w:p w:rsidR="00995677" w:rsidRPr="00F1312B" w:rsidP="00995677">
      <w:pPr>
        <w:pStyle w:val="Answer"/>
      </w:pPr>
      <w:sdt>
        <w:sdtPr>
          <w:alias w:val="Witness"/>
          <w:id w:val="2094196211"/>
          <w:placeholder>
            <w:docPart w:val="DefaultPlaceholder_-1854013440"/>
          </w:placeholder>
          <w:richText/>
        </w:sdtPr>
        <w:sdtContent>
          <w:r w:rsidRPr="00F1312B" w:rsidR="006C6A12">
            <w:rPr>
              <w:b/>
              <w:i/>
            </w:rPr>
            <w:t>Dr Lenihan:</w:t>
          </w:r>
        </w:sdtContent>
      </w:sdt>
      <w:r w:rsidRPr="00F1312B" w:rsidR="00CE5F92">
        <w:t xml:space="preserve"> T</w:t>
      </w:r>
      <w:r w:rsidRPr="00F1312B" w:rsidR="00484B29">
        <w:t>he thing is that the definition of national security is going to continue to evolve. It is critical that national security is not</w:t>
      </w:r>
      <w:r w:rsidRPr="00F1312B" w:rsidR="007A2EA0">
        <w:t xml:space="preserve"> </w:t>
      </w:r>
      <w:r w:rsidRPr="00F1312B" w:rsidR="00484B29">
        <w:t>defined in the</w:t>
      </w:r>
      <w:r w:rsidRPr="00F1312B">
        <w:t xml:space="preserve"> legislation</w:t>
      </w:r>
      <w:r w:rsidRPr="00F1312B" w:rsidR="00484B29">
        <w:t xml:space="preserve">. </w:t>
      </w:r>
      <w:r w:rsidRPr="00F1312B" w:rsidR="007A2EA0">
        <w:t>I have</w:t>
      </w:r>
      <w:r w:rsidRPr="00F1312B" w:rsidR="00484B29">
        <w:t xml:space="preserve"> looked extensively at 18 similar regimes</w:t>
      </w:r>
      <w:r w:rsidRPr="00F1312B">
        <w:t xml:space="preserve"> </w:t>
      </w:r>
      <w:r w:rsidRPr="00F1312B" w:rsidR="00484B29">
        <w:t xml:space="preserve">and </w:t>
      </w:r>
      <w:r w:rsidRPr="00F1312B" w:rsidR="007A2EA0">
        <w:t>have</w:t>
      </w:r>
      <w:r w:rsidRPr="00F1312B" w:rsidR="00484B29">
        <w:t xml:space="preserve"> yet</w:t>
      </w:r>
      <w:r w:rsidRPr="00F1312B" w:rsidR="002E652F">
        <w:t xml:space="preserve"> to find</w:t>
      </w:r>
      <w:r w:rsidRPr="00F1312B" w:rsidR="00484B29">
        <w:t xml:space="preserve"> one that</w:t>
      </w:r>
      <w:r w:rsidRPr="00F1312B" w:rsidR="007A2EA0">
        <w:t xml:space="preserve"> </w:t>
      </w:r>
      <w:r w:rsidRPr="00F1312B" w:rsidR="00484B29">
        <w:t>does define national security.</w:t>
      </w:r>
    </w:p>
    <w:p w:rsidR="00995677" w:rsidRPr="00F1312B" w:rsidP="00995677">
      <w:pPr>
        <w:pStyle w:val="Answer"/>
      </w:pPr>
      <w:r w:rsidRPr="00F1312B">
        <w:t>T</w:t>
      </w:r>
      <w:r w:rsidRPr="00F1312B" w:rsidR="00484B29">
        <w:t>his Act is very broad and flexible in its scopes and powers</w:t>
      </w:r>
      <w:r w:rsidRPr="00F1312B">
        <w:t>.</w:t>
      </w:r>
      <w:r w:rsidRPr="00F1312B" w:rsidR="00484B29">
        <w:t xml:space="preserve"> </w:t>
      </w:r>
      <w:r w:rsidRPr="00F1312B">
        <w:t>I</w:t>
      </w:r>
      <w:r w:rsidRPr="00F1312B" w:rsidR="00484B29">
        <w:t>t provides a hybrid regime with these three elements of mandatory notification</w:t>
      </w:r>
      <w:r w:rsidRPr="00F1312B">
        <w:t>s</w:t>
      </w:r>
      <w:r w:rsidRPr="00F1312B" w:rsidR="00484B29">
        <w:t xml:space="preserve"> </w:t>
      </w:r>
      <w:r w:rsidRPr="00F1312B">
        <w:t xml:space="preserve">in </w:t>
      </w:r>
      <w:r w:rsidRPr="00F1312B" w:rsidR="00484B29">
        <w:t xml:space="preserve">specific sectors to capture the issues of greatest concern, but also still provides a voluntary </w:t>
      </w:r>
      <w:r w:rsidRPr="00F1312B">
        <w:t>cross</w:t>
      </w:r>
      <w:r w:rsidRPr="00F1312B" w:rsidR="00484B29">
        <w:t>-</w:t>
      </w:r>
      <w:r w:rsidRPr="00F1312B">
        <w:t>sectorial</w:t>
      </w:r>
      <w:r w:rsidRPr="00F1312B" w:rsidR="00484B29">
        <w:t xml:space="preserve"> notification system and call-</w:t>
      </w:r>
      <w:r w:rsidRPr="00F1312B">
        <w:t>i</w:t>
      </w:r>
      <w:r w:rsidRPr="00F1312B" w:rsidR="00484B29">
        <w:t xml:space="preserve">n power for the Secretary of State </w:t>
      </w:r>
      <w:r w:rsidRPr="00F1312B">
        <w:t>t</w:t>
      </w:r>
      <w:r w:rsidRPr="00F1312B" w:rsidR="00484B29">
        <w:t xml:space="preserve">hat allows transactions for entities and assets to be reviewed in greater depth </w:t>
      </w:r>
      <w:r w:rsidRPr="00F1312B" w:rsidR="0018396D">
        <w:t xml:space="preserve">that </w:t>
      </w:r>
      <w:r w:rsidRPr="00F1312B" w:rsidR="00484B29">
        <w:t>might fall outside of those sectors but still be of concern for national security.</w:t>
      </w:r>
      <w:r w:rsidRPr="00F1312B">
        <w:t xml:space="preserve"> T</w:t>
      </w:r>
      <w:r w:rsidRPr="00F1312B" w:rsidR="00484B29">
        <w:t>he Act is flexible enough to allow the Government to do what is needed.</w:t>
      </w:r>
    </w:p>
    <w:p w:rsidR="00995677" w:rsidRPr="00F1312B" w:rsidP="00995677">
      <w:pPr>
        <w:pStyle w:val="Answer"/>
      </w:pPr>
      <w:r w:rsidRPr="00F1312B">
        <w:t xml:space="preserve">What is going to be critical </w:t>
      </w:r>
      <w:r w:rsidRPr="00F1312B">
        <w:t xml:space="preserve">and </w:t>
      </w:r>
      <w:r w:rsidRPr="00F1312B">
        <w:t>what is yet to be seen, and what I believe is the purpose of this Committee, is to ensure that its implementation over time is effective.</w:t>
      </w:r>
    </w:p>
    <w:p w:rsidR="00995677" w:rsidRPr="00F1312B" w:rsidP="00995677">
      <w:pPr>
        <w:pStyle w:val="Question"/>
      </w:pPr>
      <w:sdt>
        <w:sdtPr>
          <w:alias w:val="Member"/>
          <w:tag w:val="&lt;Member mnisId='4052' dodsId='35411'&gt;"/>
          <w:id w:val="878744565"/>
          <w:placeholder>
            <w:docPart w:val="DefaultPlaceholder_-1854013440"/>
          </w:placeholder>
          <w:richText/>
        </w:sdtPr>
        <w:sdtContent>
          <w:r w:rsidRPr="00F1312B">
            <w:rPr>
              <w:b/>
            </w:rPr>
            <w:t>Mark Pawsey:</w:t>
          </w:r>
        </w:sdtContent>
      </w:sdt>
      <w:r w:rsidRPr="00F1312B">
        <w:t xml:space="preserve"> Therefore, is </w:t>
      </w:r>
      <w:r w:rsidRPr="00F1312B" w:rsidR="00484B29">
        <w:t>the UK population safer because this Act is in force?</w:t>
      </w:r>
    </w:p>
    <w:p w:rsidR="00995677" w:rsidRPr="00F1312B" w:rsidP="00995677">
      <w:pPr>
        <w:pStyle w:val="Answer"/>
      </w:pPr>
      <w:sdt>
        <w:sdtPr>
          <w:alias w:val="Witness"/>
          <w:id w:val="1674456176"/>
          <w:placeholder>
            <w:docPart w:val="DefaultPlaceholder_-1854013440"/>
          </w:placeholder>
          <w:richText/>
        </w:sdtPr>
        <w:sdtContent>
          <w:r w:rsidRPr="00F1312B" w:rsidR="006C6A12">
            <w:rPr>
              <w:b/>
              <w:i/>
            </w:rPr>
            <w:t>Dr Lenihan:</w:t>
          </w:r>
        </w:sdtContent>
      </w:sdt>
      <w:r w:rsidRPr="00F1312B">
        <w:t xml:space="preserve"> I think so. I</w:t>
      </w:r>
      <w:r w:rsidRPr="00F1312B" w:rsidR="00484B29">
        <w:t xml:space="preserve">t allows the </w:t>
      </w:r>
      <w:r w:rsidRPr="00F1312B" w:rsidR="00051371">
        <w:t>Government</w:t>
      </w:r>
      <w:r w:rsidRPr="00F1312B" w:rsidR="00484B29">
        <w:t xml:space="preserve"> to deal with a number of transactions that</w:t>
      </w:r>
      <w:r w:rsidRPr="00F1312B">
        <w:t>,</w:t>
      </w:r>
      <w:r w:rsidRPr="00F1312B" w:rsidR="00484B29">
        <w:t xml:space="preserve"> historically</w:t>
      </w:r>
      <w:r w:rsidRPr="00F1312B">
        <w:t>,</w:t>
      </w:r>
      <w:r w:rsidRPr="00F1312B" w:rsidR="00484B29">
        <w:t xml:space="preserve"> </w:t>
      </w:r>
      <w:r w:rsidRPr="00F1312B" w:rsidR="0018396D">
        <w:t xml:space="preserve">they were </w:t>
      </w:r>
      <w:r w:rsidRPr="00F1312B" w:rsidR="00796E61">
        <w:t>not</w:t>
      </w:r>
      <w:r w:rsidRPr="00F1312B" w:rsidR="00484B29">
        <w:t xml:space="preserve"> able to in the past.</w:t>
      </w:r>
    </w:p>
    <w:p w:rsidR="00995677" w:rsidRPr="00F1312B" w:rsidP="00484B29">
      <w:pPr>
        <w:pStyle w:val="Question"/>
      </w:pPr>
      <w:sdt>
        <w:sdtPr>
          <w:alias w:val="Member"/>
          <w:tag w:val="&lt;Member mnisId='4052' dodsId='35411'&gt;"/>
          <w:id w:val="746076354"/>
          <w:placeholder>
            <w:docPart w:val="DefaultPlaceholder_-1854013440"/>
          </w:placeholder>
          <w:richText/>
        </w:sdtPr>
        <w:sdtContent>
          <w:r w:rsidRPr="00F1312B">
            <w:rPr>
              <w:b/>
            </w:rPr>
            <w:t>Mark Pawsey:</w:t>
          </w:r>
        </w:sdtContent>
      </w:sdt>
      <w:r w:rsidRPr="00F1312B">
        <w:t xml:space="preserve"> </w:t>
      </w:r>
      <w:r w:rsidRPr="00F1312B" w:rsidR="007219CE">
        <w:t>I am</w:t>
      </w:r>
      <w:r w:rsidRPr="00F1312B" w:rsidR="00484B29">
        <w:t xml:space="preserve"> going to come </w:t>
      </w:r>
      <w:r w:rsidRPr="00F1312B">
        <w:t xml:space="preserve">on to </w:t>
      </w:r>
      <w:r w:rsidRPr="00F1312B" w:rsidR="002E652F">
        <w:t xml:space="preserve">that with </w:t>
      </w:r>
      <w:r w:rsidRPr="00F1312B" w:rsidR="00484B29">
        <w:t>Mr Jackson</w:t>
      </w:r>
      <w:r w:rsidRPr="00F1312B">
        <w:t xml:space="preserve">-Moore. </w:t>
      </w:r>
      <w:r w:rsidRPr="00F1312B">
        <w:t xml:space="preserve">We </w:t>
      </w:r>
      <w:r w:rsidRPr="00F1312B" w:rsidR="00796E61">
        <w:t>are</w:t>
      </w:r>
      <w:r w:rsidRPr="00F1312B" w:rsidR="00484B29">
        <w:t xml:space="preserve"> the </w:t>
      </w:r>
      <w:r w:rsidR="003D5354">
        <w:t>B</w:t>
      </w:r>
      <w:r w:rsidRPr="00F1312B" w:rsidR="00484B29">
        <w:t>usiness Committee</w:t>
      </w:r>
      <w:r w:rsidRPr="00F1312B">
        <w:t>,</w:t>
      </w:r>
      <w:r w:rsidRPr="00F1312B" w:rsidR="00484B29">
        <w:t xml:space="preserve"> and businesses like certainty. Does this Act give businesses sufficient </w:t>
      </w:r>
      <w:r w:rsidRPr="00F1312B">
        <w:t>certainty</w:t>
      </w:r>
      <w:r w:rsidRPr="00F1312B" w:rsidR="00484B29">
        <w:t>?</w:t>
      </w:r>
      <w:r w:rsidRPr="00F1312B">
        <w:t xml:space="preserve"> </w:t>
      </w:r>
      <w:r w:rsidRPr="00F1312B" w:rsidR="007A2EA0">
        <w:t>You have</w:t>
      </w:r>
      <w:r w:rsidRPr="00F1312B" w:rsidR="00484B29">
        <w:t xml:space="preserve"> told us about some poor definitions and about a whole load of cases being notified that perhaps </w:t>
      </w:r>
      <w:r w:rsidRPr="00F1312B" w:rsidR="00796E61">
        <w:t>did not</w:t>
      </w:r>
      <w:r w:rsidRPr="00F1312B" w:rsidR="00484B29">
        <w:t xml:space="preserve"> need to be notified because </w:t>
      </w:r>
      <w:r w:rsidRPr="00F1312B">
        <w:t xml:space="preserve">the </w:t>
      </w:r>
      <w:r w:rsidRPr="00F1312B" w:rsidR="00484B29">
        <w:t xml:space="preserve">requirement to do so is pretty onerous. </w:t>
      </w:r>
      <w:r w:rsidRPr="00F1312B">
        <w:t>I</w:t>
      </w:r>
      <w:r w:rsidRPr="00F1312B" w:rsidR="00484B29">
        <w:t>s this making life better for business?</w:t>
      </w:r>
    </w:p>
    <w:p w:rsidR="00995677" w:rsidRPr="00F1312B" w:rsidP="00995677">
      <w:pPr>
        <w:pStyle w:val="Answer"/>
      </w:pPr>
      <w:sdt>
        <w:sdtPr>
          <w:alias w:val="Witness"/>
          <w:id w:val="-305938244"/>
          <w:placeholder>
            <w:docPart w:val="DefaultPlaceholder_-1854013440"/>
          </w:placeholder>
          <w:richText/>
        </w:sdtPr>
        <w:sdtContent>
          <w:r w:rsidRPr="00F1312B" w:rsidR="002E652F">
            <w:rPr>
              <w:b/>
              <w:i/>
            </w:rPr>
            <w:t>Will Jackson-Moore:</w:t>
          </w:r>
        </w:sdtContent>
      </w:sdt>
      <w:r w:rsidRPr="00F1312B">
        <w:t xml:space="preserve"> Just to clarify, </w:t>
      </w:r>
      <w:r w:rsidRPr="00F1312B" w:rsidR="00484B29">
        <w:t>I said that the definitions were broad rather than poor</w:t>
      </w:r>
      <w:r w:rsidRPr="00F1312B">
        <w:t>.</w:t>
      </w:r>
    </w:p>
    <w:p w:rsidR="00995677" w:rsidRPr="00F1312B" w:rsidP="00995677">
      <w:pPr>
        <w:pStyle w:val="Question"/>
        <w:numPr>
          <w:ilvl w:val="0"/>
          <w:numId w:val="0"/>
        </w:numPr>
        <w:ind w:left="794"/>
      </w:pPr>
      <w:sdt>
        <w:sdtPr>
          <w:alias w:val="Member"/>
          <w:tag w:val="&lt;Member mnisId='4052' dodsId='35411'&gt;"/>
          <w:id w:val="-732618796"/>
          <w:placeholder>
            <w:docPart w:val="DefaultPlaceholder_-1854013440"/>
          </w:placeholder>
          <w:richText/>
        </w:sdtPr>
        <w:sdtContent>
          <w:r w:rsidRPr="00F1312B">
            <w:rPr>
              <w:b/>
            </w:rPr>
            <w:t>Mark Pawsey:</w:t>
          </w:r>
        </w:sdtContent>
      </w:sdt>
      <w:r w:rsidRPr="00F1312B">
        <w:t xml:space="preserve"> Sorry, Nicole Kar said poor. Forgive me.</w:t>
      </w:r>
    </w:p>
    <w:p w:rsidR="00995677" w:rsidRPr="00F1312B" w:rsidP="00995677">
      <w:pPr>
        <w:pStyle w:val="Answer"/>
      </w:pPr>
      <w:sdt>
        <w:sdtPr>
          <w:alias w:val="Witness"/>
          <w:id w:val="605781666"/>
          <w:placeholder>
            <w:docPart w:val="DefaultPlaceholder_-1854013440"/>
          </w:placeholder>
          <w:richText/>
        </w:sdtPr>
        <w:sdtContent>
          <w:r w:rsidRPr="00F1312B" w:rsidR="002E652F">
            <w:rPr>
              <w:b/>
              <w:i/>
            </w:rPr>
            <w:t>Will Jackson-Moore:</w:t>
          </w:r>
        </w:sdtContent>
      </w:sdt>
      <w:r w:rsidRPr="00F1312B">
        <w:t xml:space="preserve"> I</w:t>
      </w:r>
      <w:r w:rsidRPr="00F1312B" w:rsidR="00484B29">
        <w:t>n terms of business</w:t>
      </w:r>
      <w:r w:rsidRPr="00F1312B">
        <w:t>,</w:t>
      </w:r>
      <w:r w:rsidRPr="00F1312B" w:rsidR="00484B29">
        <w:t xml:space="preserve"> our focus is on efficient capital markets and the ability of UK enterprises to attract capital.</w:t>
      </w:r>
      <w:r w:rsidRPr="00F1312B">
        <w:t xml:space="preserve"> A</w:t>
      </w:r>
      <w:r w:rsidRPr="00F1312B" w:rsidR="00484B29">
        <w:t xml:space="preserve">s Ms </w:t>
      </w:r>
      <w:r w:rsidRPr="00F1312B" w:rsidR="00051371">
        <w:t>Lenihan</w:t>
      </w:r>
      <w:r w:rsidRPr="00F1312B" w:rsidR="00484B29">
        <w:t xml:space="preserve"> said, all major developed economies have equivalent legislation</w:t>
      </w:r>
      <w:r w:rsidRPr="00F1312B">
        <w:t>, albeit</w:t>
      </w:r>
      <w:r w:rsidRPr="00F1312B" w:rsidR="00484B29">
        <w:t xml:space="preserve"> different in most cases in terms of the detail.</w:t>
      </w:r>
    </w:p>
    <w:p w:rsidR="000E0CD3" w:rsidRPr="00F1312B" w:rsidP="00995677">
      <w:pPr>
        <w:pStyle w:val="Answer"/>
      </w:pPr>
      <w:r w:rsidRPr="00F1312B">
        <w:t>I</w:t>
      </w:r>
      <w:r w:rsidRPr="00F1312B" w:rsidR="00484B29">
        <w:t xml:space="preserve">n terms of </w:t>
      </w:r>
      <w:r w:rsidRPr="00F1312B">
        <w:t xml:space="preserve">a </w:t>
      </w:r>
      <w:r w:rsidRPr="00F1312B" w:rsidR="00484B29">
        <w:t xml:space="preserve">level playing field, if </w:t>
      </w:r>
      <w:r w:rsidRPr="00F1312B" w:rsidR="00796E61">
        <w:t>you are</w:t>
      </w:r>
      <w:r w:rsidRPr="00F1312B" w:rsidR="00484B29">
        <w:t xml:space="preserve"> trying to attract capital into the UK as a businessperson, are you disadvantaged relative to other n</w:t>
      </w:r>
      <w:r w:rsidRPr="00F1312B">
        <w:t>a</w:t>
      </w:r>
      <w:r w:rsidRPr="00F1312B" w:rsidR="00484B29">
        <w:t xml:space="preserve">tions? Broadly, no. The key from a business perspective is the application of it. </w:t>
      </w:r>
      <w:r w:rsidRPr="00F1312B">
        <w:t>Y</w:t>
      </w:r>
      <w:r w:rsidRPr="00F1312B" w:rsidR="00484B29">
        <w:t>es, a large proportion are being notified</w:t>
      </w:r>
      <w:r w:rsidRPr="00F1312B">
        <w:t>,</w:t>
      </w:r>
      <w:r w:rsidRPr="00F1312B" w:rsidR="00484B29">
        <w:t xml:space="preserve"> </w:t>
      </w:r>
      <w:r w:rsidRPr="00F1312B">
        <w:t xml:space="preserve">and </w:t>
      </w:r>
      <w:r w:rsidRPr="00F1312B" w:rsidR="00484B29">
        <w:t xml:space="preserve">that may </w:t>
      </w:r>
      <w:r w:rsidRPr="00F1312B">
        <w:t>be clarified over time.</w:t>
      </w:r>
    </w:p>
    <w:p w:rsidR="000E0CD3" w:rsidRPr="00F1312B" w:rsidP="000E0CD3">
      <w:pPr>
        <w:pStyle w:val="Question"/>
      </w:pPr>
      <w:sdt>
        <w:sdtPr>
          <w:alias w:val="Member"/>
          <w:tag w:val="&lt;Member mnisId='4052' dodsId='35411'&gt;"/>
          <w:id w:val="-1581522413"/>
          <w:placeholder>
            <w:docPart w:val="DefaultPlaceholder_-1854013440"/>
          </w:placeholder>
          <w:richText/>
        </w:sdtPr>
        <w:sdtContent>
          <w:r w:rsidRPr="00F1312B">
            <w:rPr>
              <w:b/>
            </w:rPr>
            <w:t>Mark Pawsey:</w:t>
          </w:r>
        </w:sdtContent>
      </w:sdt>
      <w:r w:rsidRPr="00F1312B">
        <w:t xml:space="preserve"> </w:t>
      </w:r>
      <w:r w:rsidRPr="00F1312B" w:rsidR="00484B29">
        <w:t xml:space="preserve">Is </w:t>
      </w:r>
      <w:r w:rsidRPr="00F1312B">
        <w:t xml:space="preserve">it </w:t>
      </w:r>
      <w:r w:rsidRPr="00F1312B" w:rsidR="00484B29">
        <w:t>a good or a bad thing</w:t>
      </w:r>
      <w:r w:rsidRPr="00F1312B">
        <w:t xml:space="preserve"> that</w:t>
      </w:r>
      <w:r w:rsidRPr="00F1312B" w:rsidR="00484B29">
        <w:t xml:space="preserve"> such a large proportion </w:t>
      </w:r>
      <w:r w:rsidR="003D5354">
        <w:t>are</w:t>
      </w:r>
      <w:r w:rsidRPr="00F1312B" w:rsidR="0018396D">
        <w:t xml:space="preserve"> </w:t>
      </w:r>
      <w:r w:rsidRPr="00F1312B" w:rsidR="00484B29">
        <w:t>being notified?</w:t>
      </w:r>
    </w:p>
    <w:p w:rsidR="000E0CD3" w:rsidRPr="00F1312B" w:rsidP="000E0CD3">
      <w:pPr>
        <w:pStyle w:val="Answer"/>
      </w:pPr>
      <w:sdt>
        <w:sdtPr>
          <w:alias w:val="Witness"/>
          <w:id w:val="845757619"/>
          <w:placeholder>
            <w:docPart w:val="DefaultPlaceholder_-1854013440"/>
          </w:placeholder>
          <w:richText/>
        </w:sdtPr>
        <w:sdtContent>
          <w:r w:rsidRPr="00F1312B" w:rsidR="002E652F">
            <w:rPr>
              <w:b/>
              <w:i/>
            </w:rPr>
            <w:t>Will Jackson-Moore:</w:t>
          </w:r>
        </w:sdtContent>
      </w:sdt>
      <w:r w:rsidRPr="00F1312B">
        <w:t xml:space="preserve"> F</w:t>
      </w:r>
      <w:r w:rsidRPr="00F1312B" w:rsidR="00484B29">
        <w:t xml:space="preserve">or national security, </w:t>
      </w:r>
      <w:r w:rsidRPr="00F1312B" w:rsidR="00872B42">
        <w:t>it is</w:t>
      </w:r>
      <w:r w:rsidRPr="00F1312B" w:rsidR="00484B29">
        <w:t xml:space="preserve"> a good thing</w:t>
      </w:r>
      <w:r w:rsidRPr="00F1312B">
        <w:t>.</w:t>
      </w:r>
      <w:r w:rsidRPr="00F1312B" w:rsidR="00484B29">
        <w:t xml:space="preserve"> </w:t>
      </w:r>
      <w:r w:rsidRPr="00F1312B">
        <w:t>F</w:t>
      </w:r>
      <w:r w:rsidRPr="00F1312B" w:rsidR="00484B29">
        <w:t>or individual businesses</w:t>
      </w:r>
      <w:r w:rsidRPr="00F1312B">
        <w:t>,</w:t>
      </w:r>
      <w:r w:rsidRPr="00F1312B" w:rsidR="00484B29">
        <w:t xml:space="preserve"> </w:t>
      </w:r>
      <w:r w:rsidRPr="00F1312B">
        <w:t xml:space="preserve">it does </w:t>
      </w:r>
      <w:r w:rsidRPr="00F1312B" w:rsidR="00484B29">
        <w:t>add additional legal burden</w:t>
      </w:r>
      <w:r w:rsidRPr="00F1312B">
        <w:t xml:space="preserve">, and </w:t>
      </w:r>
      <w:r w:rsidRPr="00F1312B" w:rsidR="00872B42">
        <w:t>that is</w:t>
      </w:r>
      <w:r w:rsidRPr="00F1312B" w:rsidR="00484B29">
        <w:t xml:space="preserve"> broadly how </w:t>
      </w:r>
      <w:r w:rsidRPr="00F1312B" w:rsidR="00872B42">
        <w:t>it is</w:t>
      </w:r>
      <w:r w:rsidRPr="00F1312B" w:rsidR="00484B29">
        <w:t xml:space="preserve"> seen. </w:t>
      </w:r>
      <w:r w:rsidRPr="00F1312B">
        <w:t>T</w:t>
      </w:r>
      <w:r w:rsidRPr="00F1312B" w:rsidR="00484B29">
        <w:t>he key thing from a business perspective is not whether you have to notify</w:t>
      </w:r>
      <w:r w:rsidRPr="00F1312B" w:rsidR="0018396D">
        <w:t>,</w:t>
      </w:r>
      <w:r w:rsidRPr="00F1312B" w:rsidR="00484B29">
        <w:t xml:space="preserve"> necessarily, </w:t>
      </w:r>
      <w:r w:rsidRPr="00F1312B">
        <w:t xml:space="preserve">but </w:t>
      </w:r>
      <w:r w:rsidRPr="00F1312B" w:rsidR="00484B29">
        <w:t xml:space="preserve">whether you get the answer quickly and in the timescales that </w:t>
      </w:r>
      <w:r w:rsidRPr="00F1312B" w:rsidR="00796E61">
        <w:t>you are</w:t>
      </w:r>
      <w:r w:rsidRPr="00F1312B" w:rsidR="00484B29">
        <w:t xml:space="preserve"> expecting. </w:t>
      </w:r>
      <w:r w:rsidRPr="00F1312B">
        <w:t>T</w:t>
      </w:r>
      <w:r w:rsidRPr="00F1312B" w:rsidR="00484B29">
        <w:t>he first quarter</w:t>
      </w:r>
      <w:r w:rsidRPr="00F1312B" w:rsidR="00796E61">
        <w:t>’</w:t>
      </w:r>
      <w:r w:rsidRPr="00F1312B" w:rsidR="00484B29">
        <w:t>s report suggested that the timescales were broadly being met</w:t>
      </w:r>
      <w:r w:rsidRPr="00F1312B">
        <w:t>, which</w:t>
      </w:r>
      <w:r w:rsidRPr="00F1312B" w:rsidR="00484B29">
        <w:t xml:space="preserve"> from a business perspective gives you a degree of certainty that </w:t>
      </w:r>
      <w:r w:rsidRPr="00F1312B" w:rsidR="00796E61">
        <w:t>you are</w:t>
      </w:r>
      <w:r w:rsidRPr="00F1312B" w:rsidR="00484B29">
        <w:t xml:space="preserve"> going to get your answer.</w:t>
      </w:r>
    </w:p>
    <w:p w:rsidR="000E0CD3" w:rsidRPr="00F1312B" w:rsidP="000E0CD3">
      <w:pPr>
        <w:pStyle w:val="Answer"/>
      </w:pPr>
      <w:r w:rsidRPr="00F1312B">
        <w:t>W</w:t>
      </w:r>
      <w:r w:rsidRPr="00F1312B" w:rsidR="00484B29">
        <w:t xml:space="preserve">e </w:t>
      </w:r>
      <w:r w:rsidRPr="00F1312B" w:rsidR="007A2EA0">
        <w:t>are not</w:t>
      </w:r>
      <w:r w:rsidRPr="00F1312B" w:rsidR="00484B29">
        <w:t xml:space="preserve"> hearing a lot of negative </w:t>
      </w:r>
      <w:r w:rsidRPr="00F1312B">
        <w:t xml:space="preserve">noise </w:t>
      </w:r>
      <w:r w:rsidRPr="00F1312B" w:rsidR="00484B29">
        <w:t>from organ</w:t>
      </w:r>
      <w:r w:rsidRPr="00F1312B" w:rsidR="00051371">
        <w:t>is</w:t>
      </w:r>
      <w:r w:rsidRPr="00F1312B" w:rsidR="00484B29">
        <w:t xml:space="preserve">ations around the Act. Yes, </w:t>
      </w:r>
      <w:r w:rsidRPr="00F1312B" w:rsidR="00872B42">
        <w:t xml:space="preserve">it </w:t>
      </w:r>
      <w:r w:rsidRPr="00F1312B">
        <w:t xml:space="preserve">has </w:t>
      </w:r>
      <w:r w:rsidRPr="00F1312B" w:rsidR="00484B29">
        <w:t xml:space="preserve">had an additional burden, but </w:t>
      </w:r>
      <w:r w:rsidRPr="00F1312B" w:rsidR="00872B42">
        <w:t>it is</w:t>
      </w:r>
      <w:r w:rsidRPr="00F1312B" w:rsidR="00484B29">
        <w:t xml:space="preserve"> not disrupting the capital markets so far</w:t>
      </w:r>
      <w:r w:rsidRPr="00F1312B">
        <w:t>,</w:t>
      </w:r>
      <w:r w:rsidRPr="00F1312B" w:rsidR="00484B29">
        <w:t xml:space="preserve"> because the answers are coming back relatively quickly.</w:t>
      </w:r>
    </w:p>
    <w:p w:rsidR="000E0CD3" w:rsidRPr="00F1312B" w:rsidP="00484B29">
      <w:pPr>
        <w:pStyle w:val="Question"/>
      </w:pPr>
      <w:sdt>
        <w:sdtPr>
          <w:alias w:val="Member"/>
          <w:tag w:val="&lt;Member mnisId='4052' dodsId='35411'&gt;"/>
          <w:id w:val="2032449741"/>
          <w:placeholder>
            <w:docPart w:val="DefaultPlaceholder_-1854013440"/>
          </w:placeholder>
          <w:richText/>
        </w:sdtPr>
        <w:sdtContent>
          <w:r w:rsidRPr="00F1312B">
            <w:rPr>
              <w:b/>
            </w:rPr>
            <w:t>Mark Pawsey:</w:t>
          </w:r>
        </w:sdtContent>
      </w:sdt>
      <w:r w:rsidRPr="00F1312B">
        <w:t xml:space="preserve"> </w:t>
      </w:r>
      <w:r w:rsidRPr="00F1312B" w:rsidR="00484B29">
        <w:t xml:space="preserve">I wonder if I can go back to what happened before the </w:t>
      </w:r>
      <w:r w:rsidRPr="00F1312B">
        <w:t>Act</w:t>
      </w:r>
      <w:r w:rsidRPr="00F1312B" w:rsidR="00484B29">
        <w:t>.</w:t>
      </w:r>
      <w:r w:rsidRPr="00F1312B">
        <w:t xml:space="preserve"> P</w:t>
      </w:r>
      <w:r w:rsidRPr="00F1312B" w:rsidR="00484B29">
        <w:t>rior to that</w:t>
      </w:r>
      <w:r w:rsidRPr="00F1312B">
        <w:t>,</w:t>
      </w:r>
      <w:r w:rsidRPr="00F1312B" w:rsidR="00484B29">
        <w:t xml:space="preserve"> there were some high</w:t>
      </w:r>
      <w:r w:rsidRPr="00F1312B">
        <w:t>-</w:t>
      </w:r>
      <w:r w:rsidRPr="00F1312B" w:rsidR="00484B29">
        <w:t xml:space="preserve">profile acquisitions and attempted acquisitions. </w:t>
      </w:r>
      <w:r w:rsidRPr="00F1312B">
        <w:t>A</w:t>
      </w:r>
      <w:r w:rsidRPr="00F1312B" w:rsidR="00484B29">
        <w:t xml:space="preserve"> good example is the </w:t>
      </w:r>
      <w:r w:rsidRPr="00F1312B" w:rsidR="00796E61">
        <w:t>defence</w:t>
      </w:r>
      <w:r w:rsidRPr="00F1312B" w:rsidR="00484B29">
        <w:t xml:space="preserve"> manufacturer </w:t>
      </w:r>
      <w:r w:rsidRPr="00F1312B">
        <w:t>Cobham</w:t>
      </w:r>
      <w:r w:rsidRPr="00F1312B" w:rsidR="00484B29">
        <w:t xml:space="preserve">. What </w:t>
      </w:r>
      <w:r w:rsidRPr="00F1312B" w:rsidR="00051371">
        <w:t>would have</w:t>
      </w:r>
      <w:r w:rsidRPr="00F1312B" w:rsidR="00484B29">
        <w:t xml:space="preserve"> happened if this </w:t>
      </w:r>
      <w:r w:rsidRPr="00F1312B">
        <w:t>A</w:t>
      </w:r>
      <w:r w:rsidRPr="00F1312B" w:rsidR="00484B29">
        <w:t>ct had been enforced then?</w:t>
      </w:r>
    </w:p>
    <w:p w:rsidR="000E0CD3" w:rsidRPr="00F1312B" w:rsidP="000E0CD3">
      <w:pPr>
        <w:pStyle w:val="Answer"/>
      </w:pPr>
      <w:sdt>
        <w:sdtPr>
          <w:alias w:val="Witness"/>
          <w:id w:val="1934322893"/>
          <w:placeholder>
            <w:docPart w:val="DefaultPlaceholder_-1854013440"/>
          </w:placeholder>
          <w:richText/>
        </w:sdtPr>
        <w:sdtContent>
          <w:r w:rsidRPr="00F1312B" w:rsidR="002E652F">
            <w:rPr>
              <w:b/>
              <w:i/>
            </w:rPr>
            <w:t>Will Jackson-Moore:</w:t>
          </w:r>
        </w:sdtContent>
      </w:sdt>
      <w:r w:rsidRPr="00F1312B" w:rsidR="00484B29">
        <w:t xml:space="preserve"> </w:t>
      </w:r>
      <w:r w:rsidRPr="00F1312B">
        <w:t>M</w:t>
      </w:r>
      <w:r w:rsidRPr="00F1312B" w:rsidR="00484B29">
        <w:t xml:space="preserve">aybe </w:t>
      </w:r>
      <w:r w:rsidRPr="00F1312B" w:rsidR="00796E61">
        <w:t>I will</w:t>
      </w:r>
      <w:r w:rsidRPr="00F1312B" w:rsidR="00484B29">
        <w:t xml:space="preserve"> hand that one over to </w:t>
      </w:r>
      <w:r w:rsidRPr="00F1312B" w:rsidR="007219CE">
        <w:t>Ms K</w:t>
      </w:r>
      <w:r w:rsidRPr="00F1312B" w:rsidR="00872B42">
        <w:t>ar</w:t>
      </w:r>
      <w:r w:rsidRPr="00F1312B">
        <w:t>,</w:t>
      </w:r>
      <w:r w:rsidRPr="00F1312B" w:rsidR="007A2EA0">
        <w:t xml:space="preserve"> </w:t>
      </w:r>
      <w:r w:rsidRPr="00F1312B">
        <w:t xml:space="preserve">who </w:t>
      </w:r>
      <w:r w:rsidRPr="00F1312B" w:rsidR="00872B42">
        <w:t>is</w:t>
      </w:r>
      <w:r w:rsidRPr="00F1312B" w:rsidR="00484B29">
        <w:t xml:space="preserve"> probably in a better position to comment in terms of how it would have been captured in the </w:t>
      </w:r>
      <w:r w:rsidRPr="00F1312B">
        <w:t>legislation.</w:t>
      </w:r>
    </w:p>
    <w:p w:rsidR="00484B29" w:rsidRPr="00F1312B" w:rsidP="000E0CD3">
      <w:pPr>
        <w:pStyle w:val="Answer"/>
      </w:pPr>
      <w:sdt>
        <w:sdtPr>
          <w:alias w:val="Witness"/>
          <w:id w:val="-164790858"/>
          <w:placeholder>
            <w:docPart w:val="DefaultPlaceholder_-1854013440"/>
          </w:placeholder>
          <w:richText/>
        </w:sdtPr>
        <w:sdtContent>
          <w:r w:rsidRPr="00F1312B" w:rsidR="006C6A12">
            <w:rPr>
              <w:b/>
              <w:i/>
            </w:rPr>
            <w:t>Nicole Kar:</w:t>
          </w:r>
        </w:sdtContent>
      </w:sdt>
      <w:r w:rsidRPr="00F1312B" w:rsidR="000E0CD3">
        <w:t xml:space="preserve"> I</w:t>
      </w:r>
      <w:r w:rsidRPr="00F1312B">
        <w:t>t probably would have had the same results.</w:t>
      </w:r>
      <w:r w:rsidRPr="00F1312B" w:rsidR="007A2EA0">
        <w:t xml:space="preserve"> </w:t>
      </w:r>
      <w:r w:rsidRPr="00F1312B" w:rsidR="000E0CD3">
        <w:t>T</w:t>
      </w:r>
      <w:r w:rsidRPr="00F1312B" w:rsidR="00796E61">
        <w:t>here is</w:t>
      </w:r>
      <w:r w:rsidRPr="00F1312B">
        <w:t xml:space="preserve"> a question about </w:t>
      </w:r>
      <w:r w:rsidRPr="00F1312B" w:rsidR="000E0CD3">
        <w:t>whether A</w:t>
      </w:r>
      <w:r w:rsidRPr="00F1312B">
        <w:t xml:space="preserve">rm </w:t>
      </w:r>
      <w:r w:rsidRPr="00F1312B" w:rsidR="00051371">
        <w:t>would have</w:t>
      </w:r>
      <w:r w:rsidRPr="00F1312B">
        <w:t xml:space="preserve"> been waved through as a sale to a foreign buyer</w:t>
      </w:r>
      <w:r w:rsidRPr="00F1312B" w:rsidR="000E0CD3">
        <w:t>.</w:t>
      </w:r>
      <w:r w:rsidRPr="00F1312B" w:rsidR="007A2EA0">
        <w:t xml:space="preserve"> </w:t>
      </w:r>
      <w:r w:rsidRPr="00F1312B" w:rsidR="000E0CD3">
        <w:t>T</w:t>
      </w:r>
      <w:r w:rsidRPr="00F1312B" w:rsidR="00872B42">
        <w:t>hat is</w:t>
      </w:r>
      <w:r w:rsidRPr="00F1312B">
        <w:t xml:space="preserve"> a valid question.</w:t>
      </w:r>
    </w:p>
    <w:p w:rsidR="00484B29" w:rsidRPr="00F1312B" w:rsidP="000E0CD3">
      <w:pPr>
        <w:pStyle w:val="Question"/>
      </w:pPr>
      <w:sdt>
        <w:sdtPr>
          <w:alias w:val="Member"/>
          <w:tag w:val="&lt;Member mnisId='4052' dodsId='35411'&gt;"/>
          <w:id w:val="1824386552"/>
          <w:placeholder>
            <w:docPart w:val="DefaultPlaceholder_-1854013440"/>
          </w:placeholder>
          <w:richText/>
        </w:sdtPr>
        <w:sdtContent>
          <w:r w:rsidRPr="00F1312B" w:rsidR="000E0CD3">
            <w:rPr>
              <w:b/>
            </w:rPr>
            <w:t>Mark Pawsey:</w:t>
          </w:r>
        </w:sdtContent>
      </w:sdt>
      <w:r w:rsidRPr="00F1312B" w:rsidR="000E0CD3">
        <w:t xml:space="preserve"> </w:t>
      </w:r>
      <w:r w:rsidRPr="00F1312B" w:rsidR="002E652F">
        <w:t>There are</w:t>
      </w:r>
      <w:r w:rsidRPr="00F1312B" w:rsidR="000E0CD3">
        <w:t xml:space="preserve"> </w:t>
      </w:r>
      <w:r w:rsidRPr="00F1312B">
        <w:t xml:space="preserve">transactions that took place prior to the </w:t>
      </w:r>
      <w:r w:rsidRPr="00F1312B">
        <w:t xml:space="preserve">implementation of the </w:t>
      </w:r>
      <w:r w:rsidRPr="00F1312B" w:rsidR="000E0CD3">
        <w:t xml:space="preserve">Act </w:t>
      </w:r>
      <w:r w:rsidRPr="00F1312B">
        <w:t>that would have been captured by it</w:t>
      </w:r>
      <w:r w:rsidRPr="00F1312B" w:rsidR="002E652F">
        <w:t>.</w:t>
      </w:r>
    </w:p>
    <w:p w:rsidR="00484B29" w:rsidRPr="00F1312B" w:rsidP="000E0CD3">
      <w:pPr>
        <w:pStyle w:val="Answer"/>
      </w:pPr>
      <w:sdt>
        <w:sdtPr>
          <w:alias w:val="Witness"/>
          <w:id w:val="-144056080"/>
          <w:placeholder>
            <w:docPart w:val="DefaultPlaceholder_-1854013440"/>
          </w:placeholder>
          <w:richText/>
        </w:sdtPr>
        <w:sdtContent>
          <w:r w:rsidRPr="00F1312B" w:rsidR="006C6A12">
            <w:rPr>
              <w:b/>
              <w:i/>
            </w:rPr>
            <w:t>Nicole Kar:</w:t>
          </w:r>
        </w:sdtContent>
      </w:sdt>
      <w:r w:rsidRPr="00F1312B" w:rsidR="000E0CD3">
        <w:t xml:space="preserve"> There are t</w:t>
      </w:r>
      <w:r w:rsidRPr="00F1312B">
        <w:t>ransactions that would have been captured by it and that may have had a different outcome</w:t>
      </w:r>
      <w:r w:rsidRPr="00F1312B" w:rsidR="000E0CD3">
        <w:t>,</w:t>
      </w:r>
      <w:r w:rsidRPr="00F1312B">
        <w:t xml:space="preserve"> given the current political </w:t>
      </w:r>
      <w:r w:rsidRPr="00F1312B" w:rsidR="000E0CD3">
        <w:t>mores</w:t>
      </w:r>
      <w:r w:rsidRPr="00F1312B">
        <w:t>.</w:t>
      </w:r>
    </w:p>
    <w:p w:rsidR="00484B29" w:rsidRPr="00F1312B" w:rsidP="000E0CD3">
      <w:pPr>
        <w:pStyle w:val="Question"/>
      </w:pPr>
      <w:sdt>
        <w:sdtPr>
          <w:alias w:val="Member"/>
          <w:tag w:val="&lt;Member mnisId='4052' dodsId='35411'&gt;"/>
          <w:id w:val="526447742"/>
          <w:placeholder>
            <w:docPart w:val="DefaultPlaceholder_-1854013440"/>
          </w:placeholder>
          <w:richText/>
        </w:sdtPr>
        <w:sdtContent>
          <w:r w:rsidRPr="00F1312B" w:rsidR="000E0CD3">
            <w:rPr>
              <w:b/>
            </w:rPr>
            <w:t>Mark Pawsey:</w:t>
          </w:r>
        </w:sdtContent>
      </w:sdt>
      <w:r w:rsidRPr="00F1312B" w:rsidR="000E0CD3">
        <w:t xml:space="preserve"> </w:t>
      </w:r>
      <w:r w:rsidRPr="00F1312B" w:rsidR="001D4CCB">
        <w:t xml:space="preserve">Would there have been </w:t>
      </w:r>
      <w:r w:rsidRPr="00F1312B" w:rsidR="000E0CD3">
        <w:t>a better outcome?</w:t>
      </w:r>
    </w:p>
    <w:p w:rsidR="000E0CD3" w:rsidRPr="00F1312B" w:rsidP="000E0CD3">
      <w:pPr>
        <w:pStyle w:val="Answer"/>
      </w:pPr>
      <w:sdt>
        <w:sdtPr>
          <w:alias w:val="Witness"/>
          <w:id w:val="-194856023"/>
          <w:placeholder>
            <w:docPart w:val="DefaultPlaceholder_-1854013440"/>
          </w:placeholder>
          <w:richText/>
        </w:sdtPr>
        <w:sdtContent>
          <w:r w:rsidRPr="00F1312B" w:rsidR="006C6A12">
            <w:rPr>
              <w:b/>
              <w:i/>
            </w:rPr>
            <w:t>Nicole Kar:</w:t>
          </w:r>
        </w:sdtContent>
      </w:sdt>
      <w:r w:rsidRPr="00F1312B">
        <w:t xml:space="preserve"> </w:t>
      </w:r>
      <w:r w:rsidRPr="00F1312B" w:rsidR="00484B29">
        <w:t>It depends who you ask, but</w:t>
      </w:r>
      <w:r w:rsidRPr="00F1312B" w:rsidR="007A2EA0">
        <w:t xml:space="preserve"> </w:t>
      </w:r>
      <w:r w:rsidRPr="00F1312B" w:rsidR="00484B29">
        <w:t xml:space="preserve">many people saw </w:t>
      </w:r>
      <w:r w:rsidRPr="00F1312B">
        <w:t xml:space="preserve">Arm </w:t>
      </w:r>
      <w:r w:rsidRPr="00F1312B" w:rsidR="00484B29">
        <w:t xml:space="preserve">as a real crown jewel of UK technology and would not have wanted to see it fall into foreign ownership, no matter how benign the </w:t>
      </w:r>
      <w:r w:rsidRPr="00F1312B">
        <w:t xml:space="preserve">foreign </w:t>
      </w:r>
      <w:r w:rsidRPr="00F1312B" w:rsidR="00484B29">
        <w:t xml:space="preserve">owner was. </w:t>
      </w:r>
      <w:r w:rsidRPr="00F1312B">
        <w:t xml:space="preserve">I </w:t>
      </w:r>
      <w:r w:rsidRPr="00F1312B" w:rsidR="00796E61">
        <w:t>do not</w:t>
      </w:r>
      <w:r w:rsidRPr="00F1312B" w:rsidR="00484B29">
        <w:t xml:space="preserve"> think </w:t>
      </w:r>
      <w:r w:rsidRPr="00F1312B">
        <w:t xml:space="preserve">that </w:t>
      </w:r>
      <w:r w:rsidRPr="00F1312B" w:rsidR="00484B29">
        <w:t>anyone disputes that Soft</w:t>
      </w:r>
      <w:r w:rsidRPr="00F1312B" w:rsidR="001D4CCB">
        <w:t>B</w:t>
      </w:r>
      <w:r w:rsidRPr="00F1312B" w:rsidR="00484B29">
        <w:t>ank was a good caretaker, but</w:t>
      </w:r>
      <w:r w:rsidRPr="00F1312B" w:rsidR="007A2EA0">
        <w:t xml:space="preserve"> </w:t>
      </w:r>
      <w:r w:rsidRPr="00F1312B" w:rsidR="00484B29">
        <w:t xml:space="preserve">there are some assets now viewed that </w:t>
      </w:r>
      <w:r w:rsidRPr="00F1312B" w:rsidR="00051371">
        <w:t>Government</w:t>
      </w:r>
      <w:r w:rsidRPr="00F1312B" w:rsidR="00484B29">
        <w:t xml:space="preserve"> wish perhaps </w:t>
      </w:r>
      <w:r w:rsidRPr="00F1312B">
        <w:t xml:space="preserve">they had </w:t>
      </w:r>
      <w:r w:rsidRPr="00F1312B" w:rsidR="00484B29">
        <w:t>retained and brought British investors into</w:t>
      </w:r>
      <w:r w:rsidRPr="00F1312B">
        <w:t>.</w:t>
      </w:r>
      <w:r w:rsidRPr="00F1312B" w:rsidR="00484B29">
        <w:t xml:space="preserve"> </w:t>
      </w:r>
      <w:r w:rsidRPr="00F1312B">
        <w:t xml:space="preserve">Cobham, </w:t>
      </w:r>
      <w:r w:rsidRPr="00F1312B" w:rsidR="00484B29">
        <w:t>as an example,</w:t>
      </w:r>
      <w:r w:rsidRPr="00F1312B" w:rsidR="007A2EA0">
        <w:t xml:space="preserve"> </w:t>
      </w:r>
      <w:r w:rsidRPr="00F1312B" w:rsidR="00484B29">
        <w:t>would have had the same outcome.</w:t>
      </w:r>
      <w:r w:rsidRPr="00F1312B">
        <w:t xml:space="preserve"> T</w:t>
      </w:r>
      <w:r w:rsidRPr="00F1312B" w:rsidR="00796E61">
        <w:t xml:space="preserve">here </w:t>
      </w:r>
      <w:r w:rsidRPr="00F1312B">
        <w:t>wa</w:t>
      </w:r>
      <w:r w:rsidRPr="00F1312B" w:rsidR="00796E61">
        <w:t>s</w:t>
      </w:r>
      <w:r w:rsidRPr="00F1312B" w:rsidR="00484B29">
        <w:t xml:space="preserve"> a lot of political </w:t>
      </w:r>
      <w:r w:rsidRPr="00F1312B">
        <w:t xml:space="preserve">and </w:t>
      </w:r>
      <w:r w:rsidRPr="00F1312B" w:rsidR="00484B29">
        <w:t xml:space="preserve">media noise around </w:t>
      </w:r>
      <w:r w:rsidRPr="00F1312B">
        <w:t>Cobham</w:t>
      </w:r>
      <w:r w:rsidRPr="00F1312B" w:rsidR="00484B29">
        <w:t>, which seem</w:t>
      </w:r>
      <w:r w:rsidRPr="00F1312B">
        <w:t>ed</w:t>
      </w:r>
      <w:r w:rsidRPr="00F1312B" w:rsidR="00484B29">
        <w:t xml:space="preserve"> to be resolved with undertaking</w:t>
      </w:r>
      <w:r w:rsidRPr="00F1312B">
        <w:t>s</w:t>
      </w:r>
      <w:r w:rsidRPr="00F1312B" w:rsidR="00484B29">
        <w:t>, and</w:t>
      </w:r>
      <w:r w:rsidRPr="00F1312B" w:rsidR="007A2EA0">
        <w:t xml:space="preserve"> </w:t>
      </w:r>
      <w:r w:rsidRPr="00F1312B" w:rsidR="00484B29">
        <w:t>the same approach would apply today under the NSIA</w:t>
      </w:r>
      <w:r w:rsidRPr="00F1312B">
        <w:t>.</w:t>
      </w:r>
    </w:p>
    <w:p w:rsidR="00FF68EF" w:rsidRPr="00F1312B" w:rsidP="000E0CD3">
      <w:pPr>
        <w:pStyle w:val="Answer"/>
      </w:pPr>
      <w:sdt>
        <w:sdtPr>
          <w:alias w:val="Witness"/>
          <w:id w:val="-722828153"/>
          <w:placeholder>
            <w:docPart w:val="DefaultPlaceholder_-1854013440"/>
          </w:placeholder>
          <w:richText/>
        </w:sdtPr>
        <w:sdtContent>
          <w:r w:rsidRPr="00F1312B" w:rsidR="006C6A12">
            <w:rPr>
              <w:b/>
              <w:i/>
            </w:rPr>
            <w:t>Dr Lenihan:</w:t>
          </w:r>
        </w:sdtContent>
      </w:sdt>
      <w:r w:rsidRPr="00F1312B" w:rsidR="000E0CD3">
        <w:t xml:space="preserve"> J</w:t>
      </w:r>
      <w:r w:rsidRPr="00F1312B" w:rsidR="00484B29">
        <w:t>ust to follow</w:t>
      </w:r>
      <w:r w:rsidRPr="00F1312B" w:rsidR="001D4CCB">
        <w:t xml:space="preserve"> in on</w:t>
      </w:r>
      <w:r w:rsidRPr="00F1312B" w:rsidR="00484B29">
        <w:t xml:space="preserve"> that, </w:t>
      </w:r>
      <w:r w:rsidRPr="00F1312B" w:rsidR="000E0CD3">
        <w:t xml:space="preserve">Cobham </w:t>
      </w:r>
      <w:r w:rsidRPr="00F1312B" w:rsidR="00051371">
        <w:t>would have</w:t>
      </w:r>
      <w:r w:rsidRPr="00F1312B" w:rsidR="00484B29">
        <w:t xml:space="preserve"> probably had the same result. I wonder if the mitigation agreement </w:t>
      </w:r>
      <w:r w:rsidRPr="00F1312B" w:rsidR="00051371">
        <w:t>would have</w:t>
      </w:r>
      <w:r w:rsidRPr="00F1312B" w:rsidR="00484B29">
        <w:t xml:space="preserve"> been perhaps better for all parties if it had taken place under this Act as opposed to the other</w:t>
      </w:r>
      <w:r w:rsidRPr="00F1312B">
        <w:t>.</w:t>
      </w:r>
    </w:p>
    <w:p w:rsidR="00FF68EF" w:rsidRPr="00F1312B" w:rsidP="00FF68EF">
      <w:pPr>
        <w:pStyle w:val="Question"/>
      </w:pPr>
      <w:sdt>
        <w:sdtPr>
          <w:alias w:val="Member"/>
          <w:tag w:val="&lt;Member mnisId='4052' dodsId='35411'&gt;"/>
          <w:id w:val="-1833374966"/>
          <w:placeholder>
            <w:docPart w:val="DefaultPlaceholder_-1854013440"/>
          </w:placeholder>
          <w:richText/>
        </w:sdtPr>
        <w:sdtContent>
          <w:r w:rsidRPr="00F1312B">
            <w:rPr>
              <w:b/>
            </w:rPr>
            <w:t>Mark Pawsey:</w:t>
          </w:r>
        </w:sdtContent>
      </w:sdt>
      <w:r w:rsidRPr="00F1312B">
        <w:t xml:space="preserve"> Was </w:t>
      </w:r>
      <w:r w:rsidRPr="00F1312B" w:rsidR="00484B29">
        <w:t>that in some way lacking in your view?</w:t>
      </w:r>
    </w:p>
    <w:p w:rsidR="00FF68EF" w:rsidRPr="00F1312B" w:rsidP="00FF68EF">
      <w:pPr>
        <w:pStyle w:val="Answer"/>
      </w:pPr>
      <w:sdt>
        <w:sdtPr>
          <w:alias w:val="Witness"/>
          <w:id w:val="187882248"/>
          <w:placeholder>
            <w:docPart w:val="DefaultPlaceholder_-1854013440"/>
          </w:placeholder>
          <w:richText/>
        </w:sdtPr>
        <w:sdtContent>
          <w:r w:rsidRPr="00F1312B" w:rsidR="006C6A12">
            <w:rPr>
              <w:b/>
              <w:i/>
            </w:rPr>
            <w:t>Dr Lenihan:</w:t>
          </w:r>
        </w:sdtContent>
      </w:sdt>
      <w:r w:rsidRPr="00F1312B">
        <w:t xml:space="preserve"> T</w:t>
      </w:r>
      <w:r w:rsidRPr="00F1312B" w:rsidR="00484B29">
        <w:t>his is classified and not public information</w:t>
      </w:r>
      <w:r w:rsidRPr="00F1312B">
        <w:t>,</w:t>
      </w:r>
      <w:r w:rsidRPr="00F1312B" w:rsidR="00484B29">
        <w:t xml:space="preserve"> so this is speculation on my part. </w:t>
      </w:r>
      <w:r w:rsidRPr="00F1312B">
        <w:t>O</w:t>
      </w:r>
      <w:r w:rsidRPr="00F1312B" w:rsidR="00484B29">
        <w:t xml:space="preserve">ne of the benefits of an </w:t>
      </w:r>
      <w:r w:rsidRPr="00F1312B">
        <w:t>A</w:t>
      </w:r>
      <w:r w:rsidRPr="00F1312B" w:rsidR="00484B29">
        <w:t xml:space="preserve">ct like this, </w:t>
      </w:r>
      <w:r w:rsidRPr="00F1312B">
        <w:t xml:space="preserve">which </w:t>
      </w:r>
      <w:r w:rsidRPr="00F1312B" w:rsidR="00484B29">
        <w:t>is a regime</w:t>
      </w:r>
      <w:r w:rsidRPr="00F1312B">
        <w:t xml:space="preserve"> </w:t>
      </w:r>
      <w:r w:rsidRPr="00F1312B" w:rsidR="00484B29">
        <w:t>focused purely on national security</w:t>
      </w:r>
      <w:r w:rsidRPr="00F1312B">
        <w:t>,</w:t>
      </w:r>
      <w:r w:rsidRPr="00F1312B" w:rsidR="00484B29">
        <w:t xml:space="preserve"> </w:t>
      </w:r>
      <w:r w:rsidRPr="00F1312B">
        <w:t>i</w:t>
      </w:r>
      <w:r w:rsidRPr="00F1312B" w:rsidR="00484B29">
        <w:t>s that</w:t>
      </w:r>
      <w:r w:rsidRPr="00F1312B">
        <w:t>,</w:t>
      </w:r>
      <w:r w:rsidRPr="00F1312B" w:rsidR="00484B29">
        <w:t xml:space="preserve"> when it comes to agreements or transactions like that</w:t>
      </w:r>
      <w:r w:rsidRPr="00F1312B">
        <w:t>,</w:t>
      </w:r>
      <w:r w:rsidRPr="00F1312B" w:rsidR="00484B29">
        <w:t xml:space="preserve"> </w:t>
      </w:r>
      <w:r w:rsidRPr="00F1312B">
        <w:t xml:space="preserve">which </w:t>
      </w:r>
      <w:r w:rsidRPr="00F1312B" w:rsidR="00484B29">
        <w:t>can</w:t>
      </w:r>
      <w:r w:rsidRPr="00F1312B">
        <w:t xml:space="preserve"> </w:t>
      </w:r>
      <w:r w:rsidRPr="00F1312B" w:rsidR="00484B29">
        <w:t>be mitigated to protect national security</w:t>
      </w:r>
      <w:r w:rsidRPr="00F1312B">
        <w:t xml:space="preserve">, if </w:t>
      </w:r>
      <w:r w:rsidRPr="00F1312B" w:rsidR="00484B29">
        <w:t xml:space="preserve">you have a regime </w:t>
      </w:r>
      <w:r w:rsidRPr="00F1312B" w:rsidR="00872B42">
        <w:t>that is</w:t>
      </w:r>
      <w:r w:rsidRPr="00F1312B" w:rsidR="00484B29">
        <w:t xml:space="preserve"> dedicated to it </w:t>
      </w:r>
      <w:r w:rsidRPr="00F1312B">
        <w:t xml:space="preserve">and </w:t>
      </w:r>
      <w:r w:rsidRPr="00F1312B" w:rsidR="00484B29">
        <w:t xml:space="preserve">that has experts feeding in regularly to it, one of the biggest challenges for most </w:t>
      </w:r>
      <w:r w:rsidRPr="00F1312B">
        <w:t>w</w:t>
      </w:r>
      <w:r w:rsidRPr="00F1312B" w:rsidR="00484B29">
        <w:t>estern economies at the moment is how you do mitigation agreements well</w:t>
      </w:r>
      <w:r w:rsidRPr="00F1312B">
        <w:t>.</w:t>
      </w:r>
    </w:p>
    <w:p w:rsidR="00FF68EF" w:rsidRPr="00F1312B" w:rsidP="00FF68EF">
      <w:pPr>
        <w:pStyle w:val="Answer"/>
      </w:pPr>
      <w:r w:rsidRPr="00F1312B">
        <w:t>I</w:t>
      </w:r>
      <w:r w:rsidRPr="00F1312B" w:rsidR="00484B29">
        <w:t xml:space="preserve">f you have a focused regime like this, the trend seems to be that more experts are brought into the process </w:t>
      </w:r>
      <w:r w:rsidRPr="00F1312B" w:rsidR="0018396D">
        <w:t xml:space="preserve">sooner </w:t>
      </w:r>
      <w:r w:rsidRPr="00F1312B" w:rsidR="00484B29">
        <w:t>on both sides, that that conversation happens sooner</w:t>
      </w:r>
      <w:r w:rsidRPr="00F1312B">
        <w:t>,</w:t>
      </w:r>
      <w:r w:rsidRPr="00F1312B" w:rsidR="00484B29">
        <w:t xml:space="preserve"> that the outcomes are usually better for all parties</w:t>
      </w:r>
      <w:r w:rsidRPr="00F1312B">
        <w:t>,</w:t>
      </w:r>
      <w:r w:rsidRPr="00F1312B" w:rsidR="00484B29">
        <w:t xml:space="preserve"> and that the future monitoring process is easier</w:t>
      </w:r>
      <w:r w:rsidRPr="00F1312B">
        <w:t>,</w:t>
      </w:r>
      <w:r w:rsidRPr="00F1312B" w:rsidR="00484B29">
        <w:t xml:space="preserve"> because you have a regime </w:t>
      </w:r>
      <w:r w:rsidRPr="00F1312B" w:rsidR="00872B42">
        <w:t>that is</w:t>
      </w:r>
      <w:r w:rsidRPr="00F1312B" w:rsidR="00484B29">
        <w:t xml:space="preserve"> focused and can focus on compliance and monitoring </w:t>
      </w:r>
      <w:r w:rsidRPr="00F1312B">
        <w:t xml:space="preserve">in the </w:t>
      </w:r>
      <w:r w:rsidRPr="00F1312B" w:rsidR="00484B29">
        <w:t>long term.</w:t>
      </w:r>
    </w:p>
    <w:p w:rsidR="00FF68EF" w:rsidRPr="00F1312B" w:rsidP="00FF68EF">
      <w:pPr>
        <w:pStyle w:val="Answer"/>
      </w:pPr>
      <w:r w:rsidRPr="00F1312B">
        <w:t>T</w:t>
      </w:r>
      <w:r w:rsidRPr="00F1312B" w:rsidR="00484B29">
        <w:t xml:space="preserve">here are a number of transactions that would have been captured under this regime that </w:t>
      </w:r>
      <w:r w:rsidRPr="00F1312B" w:rsidR="00796E61">
        <w:t>could not</w:t>
      </w:r>
      <w:r w:rsidRPr="00F1312B" w:rsidR="00484B29">
        <w:t xml:space="preserve"> have been under the Enterprise </w:t>
      </w:r>
      <w:r w:rsidRPr="00F1312B">
        <w:t xml:space="preserve">Act, such as investments in </w:t>
      </w:r>
      <w:r w:rsidRPr="00F1312B" w:rsidR="00484B29">
        <w:t xml:space="preserve">Hinkley Point C, initial foreign investments in </w:t>
      </w:r>
      <w:r w:rsidR="003D5354">
        <w:t>g</w:t>
      </w:r>
      <w:r w:rsidRPr="00F1312B">
        <w:t>raphene</w:t>
      </w:r>
      <w:r w:rsidRPr="00F1312B" w:rsidR="00484B29">
        <w:t xml:space="preserve">, for example, a number of smaller transactions of </w:t>
      </w:r>
      <w:r w:rsidRPr="00F1312B">
        <w:t>Huawei,</w:t>
      </w:r>
      <w:r w:rsidRPr="00F1312B" w:rsidR="00484B29">
        <w:t xml:space="preserve"> </w:t>
      </w:r>
      <w:r w:rsidRPr="00F1312B">
        <w:t xml:space="preserve">and </w:t>
      </w:r>
      <w:r w:rsidRPr="00F1312B" w:rsidR="00484B29">
        <w:t xml:space="preserve">purchases of small, emerging </w:t>
      </w:r>
      <w:r w:rsidRPr="00F1312B">
        <w:t xml:space="preserve">and </w:t>
      </w:r>
      <w:r w:rsidRPr="00F1312B" w:rsidR="00484B29">
        <w:t>really interesting companies in the UK.</w:t>
      </w:r>
    </w:p>
    <w:p w:rsidR="00FF68EF" w:rsidRPr="00F1312B" w:rsidP="00FF68EF">
      <w:pPr>
        <w:pStyle w:val="Question"/>
      </w:pPr>
      <w:sdt>
        <w:sdtPr>
          <w:alias w:val="Member"/>
          <w:tag w:val="&lt;Member mnisId='4052' dodsId='35411'&gt;"/>
          <w:id w:val="-39284653"/>
          <w:placeholder>
            <w:docPart w:val="DefaultPlaceholder_-1854013440"/>
          </w:placeholder>
          <w:richText/>
        </w:sdtPr>
        <w:sdtContent>
          <w:r w:rsidRPr="00F1312B">
            <w:rPr>
              <w:b/>
            </w:rPr>
            <w:t>Mark Pawsey:</w:t>
          </w:r>
        </w:sdtContent>
      </w:sdt>
      <w:r w:rsidRPr="00F1312B">
        <w:t xml:space="preserve"> </w:t>
      </w:r>
      <w:r w:rsidRPr="00F1312B" w:rsidR="0018396D">
        <w:t>A</w:t>
      </w:r>
      <w:r w:rsidRPr="00F1312B" w:rsidR="00484B29">
        <w:t xml:space="preserve">re we shutting the stable door after the horse </w:t>
      </w:r>
      <w:r w:rsidRPr="00F1312B">
        <w:t xml:space="preserve">has </w:t>
      </w:r>
      <w:r w:rsidRPr="00F1312B" w:rsidR="00484B29">
        <w:t>bolted</w:t>
      </w:r>
      <w:r w:rsidRPr="00F1312B" w:rsidR="00B852BF">
        <w:t>,</w:t>
      </w:r>
      <w:r w:rsidRPr="00F1312B">
        <w:t xml:space="preserve"> i</w:t>
      </w:r>
      <w:r w:rsidRPr="00F1312B" w:rsidR="00484B29">
        <w:t>n that case</w:t>
      </w:r>
      <w:r w:rsidRPr="00F1312B">
        <w:t>?</w:t>
      </w:r>
    </w:p>
    <w:p w:rsidR="00FF68EF" w:rsidRPr="00F1312B" w:rsidP="00FF68EF">
      <w:pPr>
        <w:pStyle w:val="Answer"/>
      </w:pPr>
      <w:sdt>
        <w:sdtPr>
          <w:alias w:val="Witness"/>
          <w:id w:val="-1286427622"/>
          <w:placeholder>
            <w:docPart w:val="DefaultPlaceholder_-1854013440"/>
          </w:placeholder>
          <w:richText/>
        </w:sdtPr>
        <w:sdtContent>
          <w:r w:rsidRPr="00F1312B" w:rsidR="006C6A12">
            <w:rPr>
              <w:b/>
              <w:i/>
            </w:rPr>
            <w:t>Dr Lenihan:</w:t>
          </w:r>
        </w:sdtContent>
      </w:sdt>
      <w:r w:rsidRPr="00F1312B">
        <w:t xml:space="preserve"> T</w:t>
      </w:r>
      <w:r w:rsidRPr="00F1312B" w:rsidR="007A2EA0">
        <w:t>hey are</w:t>
      </w:r>
      <w:r w:rsidRPr="00F1312B" w:rsidR="00484B29">
        <w:t xml:space="preserve"> not going to be captured now</w:t>
      </w:r>
      <w:r w:rsidRPr="00F1312B">
        <w:t>,</w:t>
      </w:r>
      <w:r w:rsidRPr="00F1312B" w:rsidR="00484B29">
        <w:t xml:space="preserve"> because these happened a long time ago.</w:t>
      </w:r>
    </w:p>
    <w:p w:rsidR="00FF68EF" w:rsidRPr="00F1312B" w:rsidP="00FF68EF">
      <w:pPr>
        <w:pStyle w:val="Question"/>
      </w:pPr>
      <w:sdt>
        <w:sdtPr>
          <w:alias w:val="Member"/>
          <w:tag w:val="&lt;Member mnisId='4052' dodsId='35411'&gt;"/>
          <w:id w:val="-16324949"/>
          <w:placeholder>
            <w:docPart w:val="DefaultPlaceholder_-1854013440"/>
          </w:placeholder>
          <w:richText/>
        </w:sdtPr>
        <w:sdtContent>
          <w:r w:rsidRPr="00F1312B">
            <w:rPr>
              <w:b/>
            </w:rPr>
            <w:t>Mark Pawsey:</w:t>
          </w:r>
        </w:sdtContent>
      </w:sdt>
      <w:r w:rsidRPr="00F1312B">
        <w:t xml:space="preserve"> The question that I am asking is whether we should </w:t>
      </w:r>
      <w:r w:rsidRPr="00F1312B" w:rsidR="00484B29">
        <w:t>have had this legislation in place beforehand</w:t>
      </w:r>
      <w:r w:rsidRPr="00F1312B">
        <w:t>.</w:t>
      </w:r>
      <w:r w:rsidRPr="00F1312B" w:rsidR="00484B29">
        <w:t xml:space="preserve"> </w:t>
      </w:r>
      <w:r w:rsidRPr="00F1312B">
        <w:t>A</w:t>
      </w:r>
      <w:r w:rsidRPr="00F1312B" w:rsidR="00484B29">
        <w:t>re we too late in bringing this forward? Has the danger already happened?</w:t>
      </w:r>
    </w:p>
    <w:p w:rsidR="0038713A" w:rsidRPr="00F1312B" w:rsidP="00FF68EF">
      <w:pPr>
        <w:pStyle w:val="Answer"/>
      </w:pPr>
      <w:sdt>
        <w:sdtPr>
          <w:alias w:val="Witness"/>
          <w:id w:val="1858081604"/>
          <w:placeholder>
            <w:docPart w:val="DefaultPlaceholder_-1854013440"/>
          </w:placeholder>
          <w:richText/>
        </w:sdtPr>
        <w:sdtContent>
          <w:r w:rsidRPr="00F1312B" w:rsidR="006C6A12">
            <w:rPr>
              <w:b/>
              <w:i/>
            </w:rPr>
            <w:t>Dr Lenihan:</w:t>
          </w:r>
        </w:sdtContent>
      </w:sdt>
      <w:r w:rsidRPr="00F1312B" w:rsidR="00FF68EF">
        <w:t xml:space="preserve"> </w:t>
      </w:r>
      <w:r w:rsidRPr="00F1312B" w:rsidR="00484B29">
        <w:t xml:space="preserve">Absolutely not. </w:t>
      </w:r>
      <w:r w:rsidRPr="00F1312B" w:rsidR="00FF68EF">
        <w:t>W</w:t>
      </w:r>
      <w:r w:rsidRPr="00F1312B" w:rsidR="00484B29">
        <w:t xml:space="preserve">hat </w:t>
      </w:r>
      <w:r w:rsidRPr="00F1312B" w:rsidR="007A2EA0">
        <w:t>you have</w:t>
      </w:r>
      <w:r w:rsidRPr="00F1312B" w:rsidR="00484B29">
        <w:t xml:space="preserve"> done is </w:t>
      </w:r>
      <w:r w:rsidRPr="00F1312B" w:rsidR="007A2EA0">
        <w:t>you have</w:t>
      </w:r>
      <w:r w:rsidRPr="00F1312B" w:rsidR="00484B29">
        <w:t xml:space="preserve"> brought it in at the right time</w:t>
      </w:r>
      <w:r w:rsidRPr="00F1312B" w:rsidR="00FF68EF">
        <w:t>,</w:t>
      </w:r>
      <w:r w:rsidRPr="00F1312B" w:rsidR="00484B29">
        <w:t xml:space="preserve"> when most other countries</w:t>
      </w:r>
      <w:r w:rsidRPr="00F1312B" w:rsidR="0018396D">
        <w:t>, including your allies,</w:t>
      </w:r>
      <w:r w:rsidRPr="00F1312B" w:rsidR="00484B29">
        <w:t xml:space="preserve"> are bringing it in, in a changing global context of increasing uncertainty, with far more strategic investments taking place than </w:t>
      </w:r>
      <w:r w:rsidRPr="00F1312B" w:rsidR="00796E61">
        <w:t>we have</w:t>
      </w:r>
      <w:r w:rsidRPr="00F1312B" w:rsidR="00484B29">
        <w:t xml:space="preserve"> ever seen before</w:t>
      </w:r>
      <w:r w:rsidRPr="00F1312B" w:rsidR="00FF68EF">
        <w:t>,</w:t>
      </w:r>
      <w:r w:rsidRPr="00F1312B" w:rsidR="00484B29">
        <w:t xml:space="preserve"> </w:t>
      </w:r>
      <w:r w:rsidRPr="00F1312B" w:rsidR="0018396D">
        <w:t xml:space="preserve">and </w:t>
      </w:r>
      <w:r w:rsidRPr="00F1312B" w:rsidR="00484B29">
        <w:t>for politically motivated reasons.</w:t>
      </w:r>
    </w:p>
    <w:p w:rsidR="0038713A" w:rsidRPr="00F1312B" w:rsidP="0038713A">
      <w:pPr>
        <w:pStyle w:val="Question"/>
      </w:pPr>
      <w:sdt>
        <w:sdtPr>
          <w:alias w:val="Member"/>
          <w:tag w:val="&lt;Member mnisId='1487' dodsId='31646'&gt;"/>
          <w:id w:val="2016261386"/>
          <w:placeholder>
            <w:docPart w:val="DefaultPlaceholder_-1854013440"/>
          </w:placeholder>
          <w:richText/>
        </w:sdtPr>
        <w:sdtContent>
          <w:r w:rsidRPr="00F1312B" w:rsidR="006C6A12">
            <w:rPr>
              <w:b/>
            </w:rPr>
            <w:t>Mr Ellwood:</w:t>
          </w:r>
        </w:sdtContent>
      </w:sdt>
      <w:r w:rsidRPr="00F1312B">
        <w:t xml:space="preserve"> </w:t>
      </w:r>
      <w:r w:rsidRPr="00F1312B" w:rsidR="00484B29">
        <w:t xml:space="preserve">Just following </w:t>
      </w:r>
      <w:r w:rsidRPr="00F1312B">
        <w:t xml:space="preserve">on </w:t>
      </w:r>
      <w:r w:rsidRPr="00F1312B" w:rsidR="00484B29">
        <w:t>from Mark</w:t>
      </w:r>
      <w:r w:rsidRPr="00F1312B" w:rsidR="00796E61">
        <w:t>’</w:t>
      </w:r>
      <w:r w:rsidRPr="00F1312B" w:rsidR="00484B29">
        <w:t xml:space="preserve">s point, </w:t>
      </w:r>
      <w:r w:rsidRPr="00F1312B" w:rsidR="00796E61">
        <w:t>I am</w:t>
      </w:r>
      <w:r w:rsidRPr="00F1312B" w:rsidR="00484B29">
        <w:t xml:space="preserve"> interested in the trends that are taking place, but also</w:t>
      </w:r>
      <w:r w:rsidR="003D5354">
        <w:t xml:space="preserve"> </w:t>
      </w:r>
      <w:r w:rsidRPr="00F1312B" w:rsidR="00484B29">
        <w:t xml:space="preserve">the learning curve </w:t>
      </w:r>
      <w:r w:rsidRPr="00F1312B">
        <w:t xml:space="preserve">that </w:t>
      </w:r>
      <w:r w:rsidRPr="00F1312B" w:rsidR="00484B29">
        <w:t xml:space="preserve">the Government </w:t>
      </w:r>
      <w:r w:rsidRPr="00F1312B">
        <w:t xml:space="preserve">are </w:t>
      </w:r>
      <w:r w:rsidRPr="00F1312B" w:rsidR="00484B29">
        <w:t xml:space="preserve">on. </w:t>
      </w:r>
      <w:r w:rsidRPr="00F1312B">
        <w:t xml:space="preserve">Huawei </w:t>
      </w:r>
      <w:r w:rsidRPr="00F1312B" w:rsidR="00484B29">
        <w:t>was mentioned.</w:t>
      </w:r>
      <w:r w:rsidRPr="00F1312B">
        <w:t xml:space="preserve"> It took a number of </w:t>
      </w:r>
      <w:r w:rsidR="003D5354">
        <w:t>B</w:t>
      </w:r>
      <w:r w:rsidRPr="00F1312B">
        <w:t>ack</w:t>
      </w:r>
      <w:r w:rsidR="003D5354">
        <w:t xml:space="preserve"> B</w:t>
      </w:r>
      <w:r w:rsidRPr="00F1312B">
        <w:t xml:space="preserve">enchers </w:t>
      </w:r>
      <w:r w:rsidRPr="00F1312B" w:rsidR="00484B29">
        <w:t xml:space="preserve">to make a lot of noise before the Government </w:t>
      </w:r>
      <w:r w:rsidRPr="00F1312B">
        <w:t xml:space="preserve">were </w:t>
      </w:r>
      <w:r w:rsidRPr="00F1312B" w:rsidR="00484B29">
        <w:t>prepared to move, and they moved because there was noise here, not because they saw any dangers coming over the horizon. In retrospect,</w:t>
      </w:r>
      <w:r w:rsidRPr="00F1312B" w:rsidR="007A2EA0">
        <w:t xml:space="preserve"> </w:t>
      </w:r>
      <w:r w:rsidRPr="00F1312B" w:rsidR="00484B29">
        <w:t>they now recogn</w:t>
      </w:r>
      <w:r w:rsidRPr="00F1312B" w:rsidR="00051371">
        <w:t>is</w:t>
      </w:r>
      <w:r w:rsidRPr="00F1312B" w:rsidR="00484B29">
        <w:t xml:space="preserve">e that </w:t>
      </w:r>
      <w:r w:rsidRPr="00F1312B">
        <w:t xml:space="preserve">that </w:t>
      </w:r>
      <w:r w:rsidRPr="00F1312B" w:rsidR="00484B29">
        <w:t>was the wise decision to take.</w:t>
      </w:r>
    </w:p>
    <w:p w:rsidR="0038713A" w:rsidRPr="00F1312B" w:rsidP="0038713A">
      <w:pPr>
        <w:pStyle w:val="Question"/>
        <w:numPr>
          <w:ilvl w:val="0"/>
          <w:numId w:val="0"/>
        </w:numPr>
        <w:ind w:left="794"/>
      </w:pPr>
      <w:r w:rsidRPr="00F1312B">
        <w:t>W</w:t>
      </w:r>
      <w:r w:rsidRPr="00F1312B" w:rsidR="00484B29">
        <w:t>here this leads to is the comm</w:t>
      </w:r>
      <w:r w:rsidRPr="00F1312B">
        <w:t>ent</w:t>
      </w:r>
      <w:r w:rsidRPr="00F1312B" w:rsidR="00484B29">
        <w:t xml:space="preserve"> </w:t>
      </w:r>
      <w:r w:rsidRPr="00F1312B">
        <w:t>about</w:t>
      </w:r>
      <w:r w:rsidRPr="00F1312B" w:rsidR="00484B29">
        <w:t xml:space="preserve"> shutting the door after the horse </w:t>
      </w:r>
      <w:r w:rsidRPr="00F1312B">
        <w:t xml:space="preserve">has </w:t>
      </w:r>
      <w:r w:rsidRPr="00F1312B" w:rsidR="00484B29">
        <w:t>bolted. What is the trend that you are seeing</w:t>
      </w:r>
      <w:r w:rsidRPr="00F1312B">
        <w:t xml:space="preserve">, particularly </w:t>
      </w:r>
      <w:r w:rsidRPr="00F1312B" w:rsidR="00484B29">
        <w:t xml:space="preserve">in my </w:t>
      </w:r>
      <w:r w:rsidRPr="00F1312B">
        <w:t xml:space="preserve">area </w:t>
      </w:r>
      <w:r w:rsidRPr="00F1312B" w:rsidR="00484B29">
        <w:t>of military capabilities</w:t>
      </w:r>
      <w:r w:rsidRPr="00F1312B">
        <w:t>?</w:t>
      </w:r>
      <w:r w:rsidRPr="00F1312B" w:rsidR="00484B29">
        <w:t xml:space="preserve"> </w:t>
      </w:r>
      <w:r w:rsidRPr="00F1312B">
        <w:t>From w</w:t>
      </w:r>
      <w:r w:rsidRPr="00F1312B" w:rsidR="00484B29">
        <w:t>here I sit</w:t>
      </w:r>
      <w:r w:rsidRPr="00F1312B">
        <w:t>,</w:t>
      </w:r>
      <w:r w:rsidRPr="00F1312B" w:rsidR="00484B29">
        <w:t xml:space="preserve"> </w:t>
      </w:r>
      <w:r w:rsidRPr="00F1312B" w:rsidR="00796E61">
        <w:t>we are</w:t>
      </w:r>
      <w:r w:rsidRPr="00F1312B" w:rsidR="00484B29">
        <w:t xml:space="preserve"> seeing a flight, if you like, of ownership away </w:t>
      </w:r>
      <w:r w:rsidRPr="00F1312B">
        <w:t xml:space="preserve">from </w:t>
      </w:r>
      <w:r w:rsidRPr="00F1312B" w:rsidR="00484B29">
        <w:t xml:space="preserve">here </w:t>
      </w:r>
      <w:r w:rsidRPr="00F1312B">
        <w:t>to, i</w:t>
      </w:r>
      <w:r w:rsidRPr="00F1312B" w:rsidR="00484B29">
        <w:t>n fact, some of our closest allies.</w:t>
      </w:r>
      <w:r w:rsidRPr="00F1312B">
        <w:t xml:space="preserve"> I</w:t>
      </w:r>
      <w:r w:rsidRPr="00F1312B" w:rsidR="00484B29">
        <w:t xml:space="preserve">t seems that the strategic approach by the United States is to become more </w:t>
      </w:r>
      <w:r w:rsidRPr="00F1312B">
        <w:t>self</w:t>
      </w:r>
      <w:r w:rsidRPr="00F1312B" w:rsidR="00484B29">
        <w:t>-</w:t>
      </w:r>
      <w:r w:rsidRPr="00F1312B" w:rsidR="00E10889">
        <w:t>su</w:t>
      </w:r>
      <w:r w:rsidRPr="00F1312B" w:rsidR="00484B29">
        <w:t xml:space="preserve">fficient </w:t>
      </w:r>
      <w:r w:rsidRPr="00F1312B">
        <w:t xml:space="preserve">and </w:t>
      </w:r>
      <w:r w:rsidRPr="00F1312B" w:rsidR="00484B29">
        <w:t xml:space="preserve">independent, and </w:t>
      </w:r>
      <w:r w:rsidRPr="00F1312B" w:rsidR="00872B42">
        <w:t>that is</w:t>
      </w:r>
      <w:r w:rsidRPr="00F1312B" w:rsidR="00484B29">
        <w:t xml:space="preserve"> </w:t>
      </w:r>
      <w:r w:rsidRPr="00F1312B">
        <w:t xml:space="preserve">to our detriment. We </w:t>
      </w:r>
      <w:r w:rsidRPr="00F1312B" w:rsidR="00484B29">
        <w:t xml:space="preserve">are then suffering because of </w:t>
      </w:r>
      <w:r w:rsidRPr="00F1312B">
        <w:t xml:space="preserve">its </w:t>
      </w:r>
      <w:r w:rsidRPr="00F1312B" w:rsidR="00484B29">
        <w:t>strategy.</w:t>
      </w:r>
    </w:p>
    <w:p w:rsidR="003D5354" w:rsidP="003D5354">
      <w:pPr>
        <w:pStyle w:val="Answer"/>
      </w:pPr>
      <w:sdt>
        <w:sdtPr>
          <w:alias w:val="Witness"/>
          <w:id w:val="-228303382"/>
          <w:placeholder>
            <w:docPart w:val="DefaultPlaceholder_-1854013440"/>
          </w:placeholder>
          <w:richText/>
        </w:sdtPr>
        <w:sdtContent>
          <w:r w:rsidRPr="00F1312B" w:rsidR="006C6A12">
            <w:rPr>
              <w:b/>
              <w:i/>
            </w:rPr>
            <w:t>Dr Lenihan:</w:t>
          </w:r>
        </w:sdtContent>
      </w:sdt>
      <w:r w:rsidRPr="00F1312B" w:rsidR="0038713A">
        <w:t xml:space="preserve"> </w:t>
      </w:r>
      <w:r>
        <w:t xml:space="preserve">In terms of broad trends for NATO allies or the UK’s other close allies, the issue with strategic investments—I have looked at this from a broad historical perspective of over 100 years—is that, at the moment, there are concerns with certain countries. It is important to say, though, that those countries will change over time.  </w:t>
      </w:r>
    </w:p>
    <w:p w:rsidR="0038713A" w:rsidRPr="00F1312B" w:rsidP="0038713A">
      <w:pPr>
        <w:pStyle w:val="Answer"/>
      </w:pPr>
      <w:r w:rsidRPr="00F1312B">
        <w:t xml:space="preserve">Countries </w:t>
      </w:r>
      <w:r w:rsidRPr="00F1312B" w:rsidR="00484B29">
        <w:t>like China have stated policies of using investment subsidies and outward foreign investment to gain strategic advantage in areas of competition</w:t>
      </w:r>
      <w:r w:rsidRPr="00F1312B">
        <w:t>,</w:t>
      </w:r>
      <w:r w:rsidRPr="00F1312B" w:rsidR="00484B29">
        <w:t xml:space="preserve"> </w:t>
      </w:r>
      <w:r w:rsidRPr="00F1312B">
        <w:t>s</w:t>
      </w:r>
      <w:r w:rsidRPr="00F1312B" w:rsidR="00484B29">
        <w:t>o this type of legislation is important for the future. What</w:t>
      </w:r>
      <w:r w:rsidRPr="00F1312B" w:rsidR="007A2EA0">
        <w:t xml:space="preserve"> </w:t>
      </w:r>
      <w:r w:rsidRPr="00F1312B" w:rsidR="00484B29">
        <w:t>is key and what is good in the legislation</w:t>
      </w:r>
      <w:r w:rsidRPr="00F1312B" w:rsidR="00B852BF">
        <w:t>,</w:t>
      </w:r>
      <w:r w:rsidRPr="00F1312B" w:rsidR="00484B29">
        <w:t xml:space="preserve"> and something to monitor</w:t>
      </w:r>
      <w:r w:rsidRPr="00F1312B" w:rsidR="002B29D6">
        <w:t xml:space="preserve"> in terms of</w:t>
      </w:r>
      <w:r w:rsidRPr="00F1312B" w:rsidR="00484B29">
        <w:t xml:space="preserve"> how </w:t>
      </w:r>
      <w:r w:rsidRPr="00F1312B" w:rsidR="00872B42">
        <w:t>it is</w:t>
      </w:r>
      <w:r w:rsidRPr="00F1312B" w:rsidR="00484B29">
        <w:t xml:space="preserve"> implemented in the future</w:t>
      </w:r>
      <w:r w:rsidRPr="00F1312B" w:rsidR="00B852BF">
        <w:t>,</w:t>
      </w:r>
      <w:r w:rsidRPr="00F1312B" w:rsidR="00484B29">
        <w:t xml:space="preserve"> is the co</w:t>
      </w:r>
      <w:r w:rsidRPr="00F1312B">
        <w:t>-</w:t>
      </w:r>
      <w:r w:rsidRPr="00F1312B" w:rsidR="00484B29">
        <w:t xml:space="preserve">ordination among </w:t>
      </w:r>
      <w:r w:rsidRPr="00F1312B">
        <w:t>w</w:t>
      </w:r>
      <w:r w:rsidRPr="00F1312B" w:rsidR="00484B29">
        <w:t xml:space="preserve">estern countries as to the sharing of intelligence and information around these types of strategic investments. </w:t>
      </w:r>
      <w:r w:rsidRPr="00F1312B">
        <w:t>T</w:t>
      </w:r>
      <w:r w:rsidRPr="00F1312B" w:rsidR="00484B29">
        <w:t>he Act</w:t>
      </w:r>
      <w:r w:rsidRPr="00F1312B" w:rsidR="002B29D6">
        <w:t>,</w:t>
      </w:r>
      <w:r w:rsidRPr="00F1312B" w:rsidR="00484B29">
        <w:t xml:space="preserve"> </w:t>
      </w:r>
      <w:r w:rsidRPr="00F1312B" w:rsidR="002B29D6">
        <w:t xml:space="preserve">the </w:t>
      </w:r>
      <w:r w:rsidRPr="00F1312B" w:rsidR="00484B29">
        <w:t xml:space="preserve">US Act </w:t>
      </w:r>
      <w:r w:rsidRPr="00F1312B" w:rsidR="002B29D6">
        <w:t>and t</w:t>
      </w:r>
      <w:r w:rsidRPr="00F1312B">
        <w:t xml:space="preserve">he EU </w:t>
      </w:r>
      <w:r w:rsidRPr="00F1312B" w:rsidR="00484B29">
        <w:t>framework directive allow for intelligen</w:t>
      </w:r>
      <w:r w:rsidRPr="00F1312B">
        <w:t>ce</w:t>
      </w:r>
      <w:r w:rsidR="003D5354">
        <w:t xml:space="preserve"> </w:t>
      </w:r>
      <w:r w:rsidRPr="00F1312B">
        <w:t>sharing.</w:t>
      </w:r>
    </w:p>
    <w:p w:rsidR="00E10889" w:rsidRPr="00F1312B" w:rsidP="0038713A">
      <w:pPr>
        <w:pStyle w:val="Question"/>
      </w:pPr>
      <w:sdt>
        <w:sdtPr>
          <w:alias w:val="Member"/>
          <w:tag w:val="&lt;Member mnisId='1487' dodsId='31646'&gt;"/>
          <w:id w:val="2009478437"/>
          <w:placeholder>
            <w:docPart w:val="DefaultPlaceholder_-1854013440"/>
          </w:placeholder>
          <w:richText/>
        </w:sdtPr>
        <w:sdtContent>
          <w:r w:rsidRPr="00F1312B" w:rsidR="006C6A12">
            <w:rPr>
              <w:b/>
            </w:rPr>
            <w:t>Mr Ellwood:</w:t>
          </w:r>
        </w:sdtContent>
      </w:sdt>
      <w:r w:rsidRPr="00F1312B" w:rsidR="0038713A">
        <w:t xml:space="preserve"> Forgive </w:t>
      </w:r>
      <w:r w:rsidRPr="00F1312B" w:rsidR="00484B29">
        <w:t>me</w:t>
      </w:r>
      <w:r w:rsidRPr="00F1312B" w:rsidR="0038713A">
        <w:t>, but</w:t>
      </w:r>
      <w:r w:rsidRPr="00F1312B" w:rsidR="00484B29">
        <w:t xml:space="preserve"> my question was focusing on </w:t>
      </w:r>
      <w:r w:rsidRPr="00F1312B" w:rsidR="0038713A">
        <w:t xml:space="preserve">what </w:t>
      </w:r>
      <w:r w:rsidRPr="00F1312B" w:rsidR="00484B29">
        <w:t xml:space="preserve">the trends </w:t>
      </w:r>
      <w:r w:rsidRPr="00F1312B" w:rsidR="0038713A">
        <w:t xml:space="preserve">are </w:t>
      </w:r>
      <w:r w:rsidRPr="00F1312B" w:rsidR="00484B29">
        <w:t xml:space="preserve">that are taking place. </w:t>
      </w:r>
      <w:r w:rsidRPr="00F1312B" w:rsidR="0038713A">
        <w:t>A</w:t>
      </w:r>
      <w:r w:rsidRPr="00F1312B" w:rsidR="00484B29">
        <w:t xml:space="preserve">re </w:t>
      </w:r>
      <w:r w:rsidRPr="00F1312B" w:rsidR="0038713A">
        <w:t xml:space="preserve">we a </w:t>
      </w:r>
      <w:r w:rsidRPr="00F1312B" w:rsidR="00484B29">
        <w:t>net beneficiary of intellectual property at the moment, or are we losing out</w:t>
      </w:r>
      <w:r w:rsidRPr="00F1312B" w:rsidR="0038713A">
        <w:t>,</w:t>
      </w:r>
      <w:r w:rsidRPr="00F1312B" w:rsidR="00484B29">
        <w:t xml:space="preserve"> </w:t>
      </w:r>
      <w:r w:rsidRPr="00F1312B" w:rsidR="0038713A">
        <w:t xml:space="preserve">both to our </w:t>
      </w:r>
      <w:r w:rsidRPr="00F1312B" w:rsidR="00484B29">
        <w:t>adversaries</w:t>
      </w:r>
      <w:r w:rsidRPr="00F1312B" w:rsidR="0038713A">
        <w:t>,</w:t>
      </w:r>
      <w:r w:rsidRPr="00F1312B" w:rsidR="00484B29">
        <w:t xml:space="preserve"> with China </w:t>
      </w:r>
      <w:r w:rsidRPr="00F1312B" w:rsidR="0038713A">
        <w:t xml:space="preserve">taking </w:t>
      </w:r>
      <w:r w:rsidRPr="00F1312B" w:rsidR="00484B29">
        <w:t xml:space="preserve">a </w:t>
      </w:r>
      <w:r w:rsidRPr="00F1312B" w:rsidR="0038713A">
        <w:t xml:space="preserve">subtler </w:t>
      </w:r>
      <w:r w:rsidRPr="00F1312B" w:rsidR="00484B29">
        <w:t xml:space="preserve">approach to, as you say, gaining leverage inside businesses and so forth, and indeed </w:t>
      </w:r>
      <w:r w:rsidRPr="00F1312B" w:rsidR="0038713A">
        <w:t xml:space="preserve">to </w:t>
      </w:r>
      <w:r w:rsidRPr="00F1312B" w:rsidR="00484B29">
        <w:t>the United States</w:t>
      </w:r>
      <w:r w:rsidRPr="00F1312B" w:rsidR="0038713A">
        <w:t>,</w:t>
      </w:r>
      <w:r w:rsidRPr="00F1312B" w:rsidR="00484B29">
        <w:t xml:space="preserve"> </w:t>
      </w:r>
      <w:r w:rsidRPr="00F1312B" w:rsidR="0038713A">
        <w:t>which has,</w:t>
      </w:r>
      <w:r w:rsidRPr="00F1312B" w:rsidR="00484B29">
        <w:t xml:space="preserve"> from my perspective, a very clear vision that </w:t>
      </w:r>
      <w:r w:rsidRPr="00F1312B" w:rsidR="0038713A">
        <w:t xml:space="preserve">it </w:t>
      </w:r>
      <w:r w:rsidRPr="00F1312B" w:rsidR="00484B29">
        <w:t>need</w:t>
      </w:r>
      <w:r w:rsidRPr="00F1312B" w:rsidR="0038713A">
        <w:t>s</w:t>
      </w:r>
      <w:r w:rsidRPr="00F1312B" w:rsidR="00484B29">
        <w:t xml:space="preserve"> to become more independent</w:t>
      </w:r>
      <w:r w:rsidRPr="00F1312B" w:rsidR="0038713A">
        <w:t>?</w:t>
      </w:r>
      <w:r w:rsidRPr="00F1312B" w:rsidR="00484B29">
        <w:t xml:space="preserve"> </w:t>
      </w:r>
      <w:r w:rsidRPr="00F1312B" w:rsidR="0038713A">
        <w:t>T</w:t>
      </w:r>
      <w:r w:rsidRPr="00F1312B" w:rsidR="00484B29">
        <w:t xml:space="preserve">hat means gaining </w:t>
      </w:r>
      <w:r w:rsidRPr="00F1312B">
        <w:t xml:space="preserve">ownership of </w:t>
      </w:r>
      <w:r w:rsidRPr="00F1312B" w:rsidR="00484B29">
        <w:t xml:space="preserve">some of our </w:t>
      </w:r>
      <w:r w:rsidRPr="00F1312B">
        <w:t xml:space="preserve">cleverer </w:t>
      </w:r>
      <w:r w:rsidRPr="00F1312B" w:rsidR="00484B29">
        <w:t>assets here in the UK.</w:t>
      </w:r>
    </w:p>
    <w:p w:rsidR="00484B29" w:rsidRPr="00F1312B" w:rsidP="00E10889">
      <w:pPr>
        <w:pStyle w:val="Answer"/>
      </w:pPr>
      <w:sdt>
        <w:sdtPr>
          <w:alias w:val="Witness"/>
          <w:id w:val="519741491"/>
          <w:placeholder>
            <w:docPart w:val="DefaultPlaceholder_-1854013440"/>
          </w:placeholder>
          <w:richText/>
        </w:sdtPr>
        <w:sdtContent>
          <w:r w:rsidRPr="00F1312B" w:rsidR="006C6A12">
            <w:rPr>
              <w:b/>
              <w:i/>
            </w:rPr>
            <w:t>Dr Lenihan:</w:t>
          </w:r>
        </w:sdtContent>
      </w:sdt>
      <w:r w:rsidRPr="00F1312B" w:rsidR="00E10889">
        <w:t xml:space="preserve"> </w:t>
      </w:r>
      <w:r w:rsidRPr="00F1312B">
        <w:t>Sorry</w:t>
      </w:r>
      <w:r w:rsidR="003D5354">
        <w:t>,</w:t>
      </w:r>
      <w:r w:rsidRPr="00F1312B" w:rsidR="005526BF">
        <w:t xml:space="preserve"> </w:t>
      </w:r>
      <w:r w:rsidRPr="00F1312B">
        <w:t xml:space="preserve">I see what </w:t>
      </w:r>
      <w:r w:rsidRPr="00F1312B" w:rsidR="00796E61">
        <w:t>you are</w:t>
      </w:r>
      <w:r w:rsidRPr="00F1312B">
        <w:t xml:space="preserve"> saying. I</w:t>
      </w:r>
      <w:r w:rsidRPr="00F1312B" w:rsidR="007A2EA0">
        <w:t xml:space="preserve"> </w:t>
      </w:r>
      <w:r w:rsidRPr="00F1312B" w:rsidR="00796E61">
        <w:t>do not</w:t>
      </w:r>
      <w:r w:rsidRPr="00F1312B">
        <w:t xml:space="preserve"> see that particular trend.</w:t>
      </w:r>
      <w:r w:rsidRPr="00F1312B" w:rsidR="00E10889">
        <w:t xml:space="preserve"> T</w:t>
      </w:r>
      <w:r w:rsidRPr="00F1312B">
        <w:t xml:space="preserve">here is a concern in the US that intellectual property </w:t>
      </w:r>
      <w:r w:rsidRPr="00F1312B" w:rsidR="00E10889">
        <w:t xml:space="preserve">and </w:t>
      </w:r>
      <w:r w:rsidRPr="00F1312B">
        <w:t xml:space="preserve">certain key advanced technologies and manufacturing capacity remain among its allies. I </w:t>
      </w:r>
      <w:r w:rsidRPr="00F1312B" w:rsidR="00796E61">
        <w:t>do not</w:t>
      </w:r>
      <w:r w:rsidRPr="00F1312B">
        <w:t xml:space="preserve"> think </w:t>
      </w:r>
      <w:r w:rsidRPr="00F1312B" w:rsidR="00E10889">
        <w:t xml:space="preserve">that </w:t>
      </w:r>
      <w:r w:rsidRPr="00F1312B">
        <w:t xml:space="preserve">the desire is to become completely </w:t>
      </w:r>
      <w:r w:rsidRPr="00F1312B" w:rsidR="00E10889">
        <w:t>self</w:t>
      </w:r>
      <w:r w:rsidRPr="00F1312B">
        <w:t>-sufficient</w:t>
      </w:r>
      <w:r w:rsidRPr="00F1312B" w:rsidR="00E10889">
        <w:t>.</w:t>
      </w:r>
      <w:r w:rsidRPr="00F1312B">
        <w:t xml:space="preserve"> </w:t>
      </w:r>
      <w:r w:rsidRPr="00F1312B" w:rsidR="00E10889">
        <w:t>T</w:t>
      </w:r>
      <w:r w:rsidRPr="00F1312B">
        <w:t xml:space="preserve">he decisions that </w:t>
      </w:r>
      <w:r w:rsidRPr="00F1312B" w:rsidR="00796E61">
        <w:t>we have</w:t>
      </w:r>
      <w:r w:rsidRPr="00F1312B">
        <w:t xml:space="preserve"> seen in </w:t>
      </w:r>
      <w:r w:rsidRPr="00F1312B" w:rsidR="00E10889">
        <w:t xml:space="preserve">CFIUS, </w:t>
      </w:r>
      <w:r w:rsidRPr="00F1312B">
        <w:t xml:space="preserve">with mitigation agreements that allow for </w:t>
      </w:r>
      <w:r w:rsidRPr="00F1312B" w:rsidR="00E10889">
        <w:t>cross</w:t>
      </w:r>
      <w:r w:rsidRPr="00F1312B">
        <w:t>-</w:t>
      </w:r>
      <w:r w:rsidRPr="00F1312B" w:rsidR="00E10889">
        <w:t>border</w:t>
      </w:r>
      <w:r w:rsidRPr="00F1312B">
        <w:t xml:space="preserve"> deals among allies to happen easily</w:t>
      </w:r>
      <w:r w:rsidRPr="00F1312B" w:rsidR="00E10889">
        <w:t>,</w:t>
      </w:r>
      <w:r w:rsidRPr="00F1312B">
        <w:t xml:space="preserve"> with</w:t>
      </w:r>
      <w:r w:rsidRPr="00F1312B" w:rsidR="00E10889">
        <w:t xml:space="preserve"> </w:t>
      </w:r>
      <w:r w:rsidRPr="00F1312B">
        <w:t>some modifications to</w:t>
      </w:r>
      <w:r w:rsidRPr="00F1312B" w:rsidR="007A2EA0">
        <w:t xml:space="preserve"> </w:t>
      </w:r>
      <w:r w:rsidRPr="00F1312B">
        <w:t>assure supply chain resiliency and other things in times of critical danger or war</w:t>
      </w:r>
      <w:r w:rsidRPr="00F1312B" w:rsidR="00E10889">
        <w:t>,</w:t>
      </w:r>
      <w:r w:rsidRPr="00F1312B">
        <w:t xml:space="preserve"> really help solve that problem.</w:t>
      </w:r>
    </w:p>
    <w:p w:rsidR="00E10889" w:rsidRPr="00F1312B" w:rsidP="00E10889">
      <w:pPr>
        <w:pStyle w:val="Answer"/>
      </w:pPr>
      <w:r w:rsidRPr="00F1312B">
        <w:t xml:space="preserve">If </w:t>
      </w:r>
      <w:r w:rsidRPr="00F1312B" w:rsidR="00484B29">
        <w:t>mitigation agreements are used well among the allies</w:t>
      </w:r>
      <w:r w:rsidRPr="00F1312B">
        <w:t>,</w:t>
      </w:r>
      <w:r w:rsidRPr="00F1312B" w:rsidR="00484B29">
        <w:t xml:space="preserve"> intelligence is shared and </w:t>
      </w:r>
      <w:r w:rsidRPr="00F1312B" w:rsidR="00796E61">
        <w:t>there is</w:t>
      </w:r>
      <w:r w:rsidRPr="00F1312B" w:rsidR="00484B29">
        <w:t xml:space="preserve"> a co</w:t>
      </w:r>
      <w:r w:rsidRPr="00F1312B" w:rsidR="002B29D6">
        <w:t>-</w:t>
      </w:r>
      <w:r w:rsidRPr="00F1312B" w:rsidR="00484B29">
        <w:t>ordinated effort to</w:t>
      </w:r>
      <w:r w:rsidRPr="00F1312B" w:rsidR="007A2EA0">
        <w:t xml:space="preserve"> </w:t>
      </w:r>
      <w:r w:rsidRPr="00F1312B" w:rsidR="00484B29">
        <w:t xml:space="preserve">deal among the </w:t>
      </w:r>
      <w:r w:rsidRPr="00F1312B" w:rsidR="00796E61">
        <w:t>defence</w:t>
      </w:r>
      <w:r w:rsidRPr="00F1312B" w:rsidR="00484B29">
        <w:t xml:space="preserve"> industry and </w:t>
      </w:r>
      <w:r w:rsidRPr="00F1312B">
        <w:t xml:space="preserve">among </w:t>
      </w:r>
      <w:r w:rsidRPr="00F1312B" w:rsidR="00484B29">
        <w:t xml:space="preserve">the NATO regimes, for example, on certain issues, whether that be 5G semiconductors or other things, </w:t>
      </w:r>
      <w:r w:rsidRPr="00F1312B" w:rsidR="002B29D6">
        <w:t xml:space="preserve">then </w:t>
      </w:r>
      <w:r w:rsidRPr="00F1312B" w:rsidR="00484B29">
        <w:t xml:space="preserve">I </w:t>
      </w:r>
      <w:r w:rsidRPr="00F1312B" w:rsidR="00796E61">
        <w:t>do not</w:t>
      </w:r>
      <w:r w:rsidRPr="00F1312B" w:rsidR="00484B29">
        <w:t xml:space="preserve"> think </w:t>
      </w:r>
      <w:r w:rsidRPr="00F1312B">
        <w:t xml:space="preserve">that </w:t>
      </w:r>
      <w:r w:rsidRPr="00F1312B" w:rsidR="00796E61">
        <w:t>you are</w:t>
      </w:r>
      <w:r w:rsidRPr="00F1312B" w:rsidR="00484B29">
        <w:t xml:space="preserve"> going to see a flight of intellectual property away from the UK</w:t>
      </w:r>
      <w:r w:rsidRPr="00F1312B">
        <w:t>.</w:t>
      </w:r>
      <w:r w:rsidRPr="00F1312B" w:rsidR="00484B29">
        <w:t xml:space="preserve"> </w:t>
      </w:r>
      <w:r w:rsidRPr="00F1312B" w:rsidR="002B29D6">
        <w:t>T</w:t>
      </w:r>
      <w:r w:rsidRPr="00F1312B" w:rsidR="00872B42">
        <w:t xml:space="preserve">hat </w:t>
      </w:r>
      <w:r w:rsidRPr="00F1312B">
        <w:t xml:space="preserve">has </w:t>
      </w:r>
      <w:r w:rsidRPr="00F1312B" w:rsidR="002B29D6">
        <w:t xml:space="preserve">not </w:t>
      </w:r>
      <w:r w:rsidRPr="00F1312B" w:rsidR="00484B29">
        <w:t xml:space="preserve">happened in other countries that have adopted these types of legislation. You certainly </w:t>
      </w:r>
      <w:r w:rsidRPr="00F1312B" w:rsidR="00796E61">
        <w:t>have not</w:t>
      </w:r>
      <w:r w:rsidRPr="00F1312B" w:rsidR="00484B29">
        <w:t xml:space="preserve"> seen it in Germany, for example, with the reforms that </w:t>
      </w:r>
      <w:r w:rsidRPr="00F1312B">
        <w:t xml:space="preserve">it has </w:t>
      </w:r>
      <w:r w:rsidRPr="00F1312B" w:rsidR="00484B29">
        <w:t>done.</w:t>
      </w:r>
    </w:p>
    <w:p w:rsidR="00484B29" w:rsidRPr="00F1312B" w:rsidP="00E10889">
      <w:pPr>
        <w:pStyle w:val="Answer"/>
      </w:pPr>
      <w:sdt>
        <w:sdtPr>
          <w:alias w:val="Witness"/>
          <w:id w:val="-1046601039"/>
          <w:placeholder>
            <w:docPart w:val="DefaultPlaceholder_-1854013440"/>
          </w:placeholder>
          <w:richText/>
        </w:sdtPr>
        <w:sdtContent>
          <w:r w:rsidRPr="00F1312B" w:rsidR="006C6A12">
            <w:rPr>
              <w:b/>
              <w:i/>
            </w:rPr>
            <w:t>Nicole Kar:</w:t>
          </w:r>
        </w:sdtContent>
      </w:sdt>
      <w:r w:rsidRPr="00F1312B" w:rsidR="00E10889">
        <w:t xml:space="preserve"> I have just a brief but important point. T</w:t>
      </w:r>
      <w:r w:rsidRPr="00F1312B">
        <w:t>he wider trends are important here</w:t>
      </w:r>
      <w:r w:rsidRPr="00F1312B" w:rsidR="00E10889">
        <w:t>,</w:t>
      </w:r>
      <w:r w:rsidRPr="00F1312B">
        <w:t xml:space="preserve"> because national security is just one part of the jigsaw puzzle. </w:t>
      </w:r>
      <w:r w:rsidRPr="00F1312B" w:rsidR="00E10889">
        <w:t>W</w:t>
      </w:r>
      <w:r w:rsidRPr="00F1312B">
        <w:t xml:space="preserve">hat </w:t>
      </w:r>
      <w:r w:rsidRPr="00F1312B" w:rsidR="00796E61">
        <w:t>we are</w:t>
      </w:r>
      <w:r w:rsidRPr="00F1312B">
        <w:t xml:space="preserve"> agreeing, at least from the practitioner community</w:t>
      </w:r>
      <w:r w:rsidRPr="00F1312B" w:rsidR="00E10889">
        <w:t>—Mr Jackson-Moore and myself—</w:t>
      </w:r>
      <w:r w:rsidRPr="00F1312B">
        <w:t xml:space="preserve">is </w:t>
      </w:r>
      <w:r w:rsidRPr="00F1312B" w:rsidR="00E10889">
        <w:t xml:space="preserve">that </w:t>
      </w:r>
      <w:r w:rsidRPr="00F1312B">
        <w:t xml:space="preserve">the Act </w:t>
      </w:r>
      <w:r w:rsidRPr="00F1312B" w:rsidR="00796E61">
        <w:t>does not</w:t>
      </w:r>
      <w:r w:rsidRPr="00F1312B">
        <w:t xml:space="preserve"> seem to have had a chilling effect on investment coming into the country, </w:t>
      </w:r>
      <w:r w:rsidRPr="00F1312B" w:rsidR="00E10889">
        <w:t xml:space="preserve">but </w:t>
      </w:r>
      <w:r w:rsidRPr="00F1312B" w:rsidR="00872B42">
        <w:t>it is</w:t>
      </w:r>
      <w:r w:rsidRPr="00F1312B">
        <w:t xml:space="preserve"> just one piece of a wider question about whether UK capital markets support the</w:t>
      </w:r>
      <w:r w:rsidRPr="00F1312B" w:rsidR="007A2EA0">
        <w:t xml:space="preserve"> </w:t>
      </w:r>
      <w:r w:rsidRPr="00F1312B" w:rsidR="00E10889">
        <w:t xml:space="preserve">kind of </w:t>
      </w:r>
      <w:r w:rsidRPr="00F1312B">
        <w:t xml:space="preserve">innovation that you need to see in the </w:t>
      </w:r>
      <w:r w:rsidRPr="00F1312B" w:rsidR="00796E61">
        <w:t>defence</w:t>
      </w:r>
      <w:r w:rsidRPr="00F1312B">
        <w:t xml:space="preserve"> sector, </w:t>
      </w:r>
      <w:r w:rsidRPr="00F1312B" w:rsidR="00E10889">
        <w:t xml:space="preserve">and </w:t>
      </w:r>
      <w:r w:rsidRPr="00F1312B">
        <w:t xml:space="preserve">whether research and university bodies are developing </w:t>
      </w:r>
      <w:r w:rsidRPr="00F1312B" w:rsidR="00E10889">
        <w:t xml:space="preserve">the </w:t>
      </w:r>
      <w:r w:rsidRPr="00F1312B">
        <w:t>intellectual property necessary.</w:t>
      </w:r>
    </w:p>
    <w:p w:rsidR="00B20B48" w:rsidRPr="00F1312B" w:rsidP="00B20B48">
      <w:pPr>
        <w:pStyle w:val="Answer"/>
      </w:pPr>
      <w:r w:rsidRPr="00F1312B">
        <w:t xml:space="preserve">I would not say that there is a flight, but there is a wider trend that you have correctly </w:t>
      </w:r>
      <w:r w:rsidRPr="00F1312B" w:rsidR="00484B29">
        <w:t xml:space="preserve">identified of </w:t>
      </w:r>
      <w:r w:rsidRPr="00F1312B">
        <w:t xml:space="preserve">countries </w:t>
      </w:r>
      <w:r w:rsidRPr="00F1312B" w:rsidR="00872B42">
        <w:t>onshoring</w:t>
      </w:r>
      <w:r w:rsidRPr="00F1312B" w:rsidR="00484B29">
        <w:t xml:space="preserve"> their domestic </w:t>
      </w:r>
      <w:r w:rsidRPr="00F1312B" w:rsidR="00796E61">
        <w:t>defence</w:t>
      </w:r>
      <w:r w:rsidRPr="00F1312B" w:rsidR="00484B29">
        <w:t xml:space="preserve"> capabilities, </w:t>
      </w:r>
      <w:r w:rsidRPr="00F1312B">
        <w:t xml:space="preserve">which </w:t>
      </w:r>
      <w:r w:rsidRPr="00F1312B" w:rsidR="00484B29">
        <w:t xml:space="preserve">will continue. </w:t>
      </w:r>
      <w:r w:rsidRPr="00F1312B">
        <w:t>W</w:t>
      </w:r>
      <w:r w:rsidRPr="00F1312B" w:rsidR="00796E61">
        <w:t>e are</w:t>
      </w:r>
      <w:r w:rsidRPr="00F1312B" w:rsidR="00484B29">
        <w:t xml:space="preserve"> going through a different geopolitical and </w:t>
      </w:r>
      <w:r w:rsidRPr="00F1312B">
        <w:t>de</w:t>
      </w:r>
      <w:r w:rsidRPr="00F1312B" w:rsidR="00484B29">
        <w:t>global</w:t>
      </w:r>
      <w:r w:rsidRPr="00F1312B" w:rsidR="00051371">
        <w:t>is</w:t>
      </w:r>
      <w:r w:rsidRPr="00F1312B" w:rsidR="00484B29">
        <w:t xml:space="preserve">ation shift that many have spoken about. </w:t>
      </w:r>
      <w:r w:rsidRPr="00F1312B">
        <w:t>T</w:t>
      </w:r>
      <w:r w:rsidRPr="00F1312B" w:rsidR="00796E61">
        <w:t>here is</w:t>
      </w:r>
      <w:r w:rsidRPr="00F1312B" w:rsidR="00484B29">
        <w:t xml:space="preserve"> really a question</w:t>
      </w:r>
      <w:r w:rsidRPr="00F1312B" w:rsidR="007A2EA0">
        <w:t xml:space="preserve"> </w:t>
      </w:r>
      <w:r w:rsidRPr="00F1312B" w:rsidR="00484B29">
        <w:t xml:space="preserve">that goes hand in hand with </w:t>
      </w:r>
      <w:r w:rsidRPr="00F1312B">
        <w:t xml:space="preserve">the </w:t>
      </w:r>
      <w:r w:rsidRPr="00F1312B" w:rsidR="00484B29">
        <w:t>national security question and whether the Act deters investment</w:t>
      </w:r>
      <w:r w:rsidRPr="00F1312B">
        <w:t>,</w:t>
      </w:r>
      <w:r w:rsidRPr="00F1312B" w:rsidR="00484B29">
        <w:t xml:space="preserve"> </w:t>
      </w:r>
      <w:r w:rsidRPr="00F1312B">
        <w:t xml:space="preserve">and that is </w:t>
      </w:r>
      <w:r w:rsidRPr="00F1312B" w:rsidR="00484B29">
        <w:t xml:space="preserve">whether </w:t>
      </w:r>
      <w:r w:rsidRPr="00F1312B" w:rsidR="00796E61">
        <w:t>we are</w:t>
      </w:r>
      <w:r w:rsidRPr="00F1312B" w:rsidR="00484B29">
        <w:t xml:space="preserve"> doing sufficient to incentiv</w:t>
      </w:r>
      <w:r w:rsidRPr="00F1312B" w:rsidR="00051371">
        <w:t>is</w:t>
      </w:r>
      <w:r w:rsidRPr="00F1312B" w:rsidR="00484B29">
        <w:t>e investment and to make sure that companies want to come here and list here</w:t>
      </w:r>
      <w:r w:rsidRPr="00F1312B">
        <w:t>.</w:t>
      </w:r>
      <w:r w:rsidRPr="00F1312B" w:rsidR="00484B29">
        <w:t xml:space="preserve"> </w:t>
      </w:r>
      <w:r w:rsidRPr="00F1312B">
        <w:t xml:space="preserve">The Kalifa review </w:t>
      </w:r>
      <w:r w:rsidRPr="00F1312B" w:rsidR="00484B29">
        <w:t>and various other</w:t>
      </w:r>
      <w:r w:rsidRPr="00F1312B">
        <w:t>s</w:t>
      </w:r>
      <w:r w:rsidRPr="00F1312B" w:rsidR="00484B29">
        <w:t xml:space="preserve"> have commented on that, but</w:t>
      </w:r>
      <w:r w:rsidRPr="00F1312B" w:rsidR="007A2EA0">
        <w:t xml:space="preserve"> </w:t>
      </w:r>
      <w:r w:rsidRPr="00F1312B" w:rsidR="00484B29">
        <w:t xml:space="preserve">that piece is really quite important for the </w:t>
      </w:r>
      <w:r w:rsidRPr="00F1312B" w:rsidR="00796E61">
        <w:t>defence</w:t>
      </w:r>
      <w:r w:rsidRPr="00F1312B" w:rsidR="00484B29">
        <w:t xml:space="preserve"> sector more generally.</w:t>
      </w:r>
    </w:p>
    <w:p w:rsidR="00484B29" w:rsidRPr="00F1312B" w:rsidP="00B20B48">
      <w:pPr>
        <w:pStyle w:val="Question"/>
      </w:pPr>
      <w:sdt>
        <w:sdtPr>
          <w:alias w:val="Member"/>
          <w:tag w:val="&lt;Member mnisId='3912' dodsId='35241'&gt;"/>
          <w:id w:val="-258608040"/>
          <w:placeholder>
            <w:docPart w:val="DefaultPlaceholder_-1854013440"/>
          </w:placeholder>
          <w:richText/>
        </w:sdtPr>
        <w:sdtContent>
          <w:r w:rsidRPr="00F1312B" w:rsidR="00B20B48">
            <w:rPr>
              <w:b/>
            </w:rPr>
            <w:t>Richard Fuller:</w:t>
          </w:r>
        </w:sdtContent>
      </w:sdt>
      <w:r w:rsidRPr="00F1312B" w:rsidR="00B20B48">
        <w:t xml:space="preserve"> J</w:t>
      </w:r>
      <w:r w:rsidRPr="00F1312B">
        <w:t>ust to cap this point about investments</w:t>
      </w:r>
      <w:r w:rsidRPr="00F1312B" w:rsidR="00B20B48">
        <w:t>,</w:t>
      </w:r>
      <w:r w:rsidRPr="00F1312B">
        <w:t xml:space="preserve"> </w:t>
      </w:r>
      <w:r w:rsidRPr="00F1312B" w:rsidR="00B20B48">
        <w:t xml:space="preserve">this question is </w:t>
      </w:r>
      <w:r w:rsidRPr="00F1312B">
        <w:t>to Mr Jackson</w:t>
      </w:r>
      <w:r w:rsidRPr="00F1312B" w:rsidR="00B20B48">
        <w:t xml:space="preserve">-Moore </w:t>
      </w:r>
      <w:r w:rsidRPr="00F1312B">
        <w:t xml:space="preserve">and maybe also to Ms </w:t>
      </w:r>
      <w:r w:rsidRPr="00F1312B" w:rsidR="00872B42">
        <w:t>Kar</w:t>
      </w:r>
      <w:r w:rsidRPr="00F1312B">
        <w:t xml:space="preserve">. Have you seen or do you foresee any change in the beta applied to capital investment decisions in the UK as a result of the NSI regulations due to enhanced </w:t>
      </w:r>
      <w:r w:rsidRPr="00F1312B" w:rsidR="00B20B48">
        <w:t xml:space="preserve">or assessed </w:t>
      </w:r>
      <w:r w:rsidRPr="00F1312B">
        <w:t>political risk?</w:t>
      </w:r>
    </w:p>
    <w:p w:rsidR="00B20B48" w:rsidRPr="00F1312B" w:rsidP="00B20B48">
      <w:pPr>
        <w:pStyle w:val="Answer"/>
      </w:pPr>
      <w:sdt>
        <w:sdtPr>
          <w:alias w:val="Witness"/>
          <w:id w:val="884226119"/>
          <w:placeholder>
            <w:docPart w:val="DefaultPlaceholder_-1854013440"/>
          </w:placeholder>
          <w:richText/>
        </w:sdtPr>
        <w:sdtContent>
          <w:r w:rsidRPr="00F1312B" w:rsidR="002E652F">
            <w:rPr>
              <w:b/>
              <w:i/>
            </w:rPr>
            <w:t>Will Jackson-Moore:</w:t>
          </w:r>
        </w:sdtContent>
      </w:sdt>
      <w:r w:rsidRPr="00F1312B">
        <w:t xml:space="preserve"> A</w:t>
      </w:r>
      <w:r w:rsidRPr="00F1312B" w:rsidR="00484B29">
        <w:t xml:space="preserve">s </w:t>
      </w:r>
      <w:r w:rsidRPr="00F1312B" w:rsidR="00796E61">
        <w:t>we have</w:t>
      </w:r>
      <w:r w:rsidRPr="00F1312B" w:rsidR="00484B29">
        <w:t xml:space="preserve"> said earlier, if other developed nations </w:t>
      </w:r>
      <w:r w:rsidRPr="00F1312B" w:rsidR="00796E61">
        <w:t>did not</w:t>
      </w:r>
      <w:r w:rsidRPr="00F1312B" w:rsidR="00484B29">
        <w:t xml:space="preserve"> have equivalent legislation, then yes, we would, but</w:t>
      </w:r>
      <w:r w:rsidRPr="00F1312B">
        <w:t>,</w:t>
      </w:r>
      <w:r w:rsidRPr="00F1312B" w:rsidR="00484B29">
        <w:t xml:space="preserve"> because </w:t>
      </w:r>
      <w:r w:rsidRPr="00F1312B">
        <w:t xml:space="preserve">other </w:t>
      </w:r>
      <w:r w:rsidRPr="00F1312B" w:rsidR="00484B29">
        <w:t>nations do have equivalent legislation</w:t>
      </w:r>
      <w:r w:rsidRPr="00F1312B">
        <w:t>,</w:t>
      </w:r>
      <w:r w:rsidRPr="00F1312B" w:rsidR="00484B29">
        <w:t xml:space="preserve"> I </w:t>
      </w:r>
      <w:r w:rsidRPr="00F1312B" w:rsidR="00796E61">
        <w:t>do not</w:t>
      </w:r>
      <w:r w:rsidRPr="00F1312B" w:rsidR="00484B29">
        <w:t xml:space="preserve"> think </w:t>
      </w:r>
      <w:r w:rsidRPr="00F1312B">
        <w:t xml:space="preserve">that </w:t>
      </w:r>
      <w:r w:rsidRPr="00F1312B" w:rsidR="00484B29">
        <w:t xml:space="preserve">it does move the overall risk relative to our peer nations. I </w:t>
      </w:r>
      <w:r w:rsidRPr="00F1312B" w:rsidR="00796E61">
        <w:t>do not</w:t>
      </w:r>
      <w:r w:rsidRPr="00F1312B" w:rsidR="00484B29">
        <w:t xml:space="preserve"> see that as a major issue for investors or for people raising capital.</w:t>
      </w:r>
    </w:p>
    <w:p w:rsidR="00B20B48" w:rsidRPr="00F1312B" w:rsidP="00B20B48">
      <w:pPr>
        <w:pStyle w:val="Question"/>
      </w:pPr>
      <w:sdt>
        <w:sdtPr>
          <w:alias w:val="Member"/>
          <w:tag w:val="&lt;Member mnisId='3912' dodsId='35241'&gt;"/>
          <w:id w:val="1716845049"/>
          <w:placeholder>
            <w:docPart w:val="DefaultPlaceholder_-1854013440"/>
          </w:placeholder>
          <w:richText/>
        </w:sdtPr>
        <w:sdtContent>
          <w:r w:rsidRPr="00F1312B">
            <w:rPr>
              <w:b/>
            </w:rPr>
            <w:t>Richard Fuller:</w:t>
          </w:r>
        </w:sdtContent>
      </w:sdt>
      <w:r w:rsidRPr="00F1312B">
        <w:t xml:space="preserve"> </w:t>
      </w:r>
      <w:r w:rsidRPr="00F1312B" w:rsidR="00484B29">
        <w:t xml:space="preserve">So </w:t>
      </w:r>
      <w:r w:rsidRPr="00F1312B">
        <w:t xml:space="preserve">in your </w:t>
      </w:r>
      <w:r w:rsidRPr="00F1312B" w:rsidR="00872B42">
        <w:t>modelling</w:t>
      </w:r>
      <w:r w:rsidRPr="00F1312B" w:rsidR="00484B29">
        <w:t xml:space="preserve"> at </w:t>
      </w:r>
      <w:r w:rsidRPr="00F1312B" w:rsidR="007219CE">
        <w:t>PwC</w:t>
      </w:r>
      <w:r w:rsidRPr="00F1312B" w:rsidR="00484B29">
        <w:t xml:space="preserve"> for these sorts of decisions, </w:t>
      </w:r>
      <w:r w:rsidRPr="00F1312B" w:rsidR="00484B29">
        <w:t xml:space="preserve">you </w:t>
      </w:r>
      <w:r w:rsidRPr="00F1312B" w:rsidR="00796E61">
        <w:t>have not</w:t>
      </w:r>
      <w:r w:rsidRPr="00F1312B" w:rsidR="00484B29">
        <w:t xml:space="preserve"> changed the beta as a result of this </w:t>
      </w:r>
      <w:r w:rsidRPr="00F1312B">
        <w:t>Act</w:t>
      </w:r>
      <w:r w:rsidRPr="00F1312B" w:rsidR="00484B29">
        <w:t>.</w:t>
      </w:r>
    </w:p>
    <w:p w:rsidR="00B20B48" w:rsidRPr="00F1312B" w:rsidP="00B20B48">
      <w:pPr>
        <w:pStyle w:val="Answer"/>
      </w:pPr>
      <w:sdt>
        <w:sdtPr>
          <w:alias w:val="Witness"/>
          <w:id w:val="-1092080919"/>
          <w:placeholder>
            <w:docPart w:val="DefaultPlaceholder_-1854013440"/>
          </w:placeholder>
          <w:richText/>
        </w:sdtPr>
        <w:sdtContent>
          <w:r w:rsidRPr="00F1312B" w:rsidR="002E652F">
            <w:rPr>
              <w:b/>
              <w:i/>
            </w:rPr>
            <w:t>Will Jackson-Moore:</w:t>
          </w:r>
        </w:sdtContent>
      </w:sdt>
      <w:r w:rsidRPr="00F1312B">
        <w:t xml:space="preserve"> </w:t>
      </w:r>
      <w:r w:rsidRPr="00F1312B" w:rsidR="00796E61">
        <w:t>I am</w:t>
      </w:r>
      <w:r w:rsidRPr="00F1312B" w:rsidR="00484B29">
        <w:t xml:space="preserve"> not sure </w:t>
      </w:r>
      <w:r w:rsidRPr="00F1312B">
        <w:t xml:space="preserve">that we would </w:t>
      </w:r>
      <w:r w:rsidRPr="00F1312B" w:rsidR="00484B29">
        <w:t>specifically have a model that</w:t>
      </w:r>
      <w:r w:rsidRPr="00F1312B" w:rsidR="007A2EA0">
        <w:t xml:space="preserve"> </w:t>
      </w:r>
      <w:r w:rsidRPr="00F1312B" w:rsidR="00484B29">
        <w:t>covers that</w:t>
      </w:r>
      <w:r w:rsidRPr="00F1312B">
        <w:t>, b</w:t>
      </w:r>
      <w:r w:rsidRPr="00F1312B" w:rsidR="00484B29">
        <w:t>ut in terms of our dialogue with organ</w:t>
      </w:r>
      <w:r w:rsidRPr="00F1312B" w:rsidR="00051371">
        <w:t>is</w:t>
      </w:r>
      <w:r w:rsidRPr="00F1312B" w:rsidR="00484B29">
        <w:t xml:space="preserve">ations looking to make investments, it </w:t>
      </w:r>
      <w:r w:rsidRPr="00F1312B" w:rsidR="007A2EA0">
        <w:t>has not</w:t>
      </w:r>
      <w:r w:rsidRPr="00F1312B" w:rsidR="00484B29">
        <w:t xml:space="preserve"> changed the</w:t>
      </w:r>
      <w:r w:rsidRPr="00F1312B" w:rsidR="007A2EA0">
        <w:t xml:space="preserve"> </w:t>
      </w:r>
      <w:r w:rsidRPr="00F1312B" w:rsidR="00484B29">
        <w:t>context of those conversations.</w:t>
      </w:r>
    </w:p>
    <w:p w:rsidR="00484B29" w:rsidRPr="00F1312B" w:rsidP="00B20B48">
      <w:pPr>
        <w:pStyle w:val="Question"/>
      </w:pPr>
      <w:sdt>
        <w:sdtPr>
          <w:alias w:val="Member"/>
          <w:tag w:val="&lt;Member mnisId='4799' dodsId=''&gt;"/>
          <w:id w:val="2028056750"/>
          <w:placeholder>
            <w:docPart w:val="DefaultPlaceholder_-1854013440"/>
          </w:placeholder>
          <w:richText/>
        </w:sdtPr>
        <w:sdtContent>
          <w:r w:rsidRPr="00F1312B" w:rsidR="00B20B48">
            <w:rPr>
              <w:b/>
            </w:rPr>
            <w:t>Charlotte Nichols:</w:t>
          </w:r>
        </w:sdtContent>
      </w:sdt>
      <w:r w:rsidRPr="00F1312B" w:rsidR="00B20B48">
        <w:t xml:space="preserve"> Again, </w:t>
      </w:r>
      <w:r w:rsidRPr="00F1312B">
        <w:t xml:space="preserve">just to further drill down into this point, Ms </w:t>
      </w:r>
      <w:r w:rsidRPr="00F1312B" w:rsidR="00872B42">
        <w:t>Kar</w:t>
      </w:r>
      <w:r w:rsidRPr="00F1312B">
        <w:t xml:space="preserve">, as well as requiring that acquirers notify the Government about qualifying transactions in the 17 sensitive sectors, </w:t>
      </w:r>
      <w:r w:rsidRPr="00F1312B" w:rsidR="00B20B48">
        <w:t>t</w:t>
      </w:r>
      <w:r w:rsidRPr="00F1312B">
        <w:t xml:space="preserve">he Act gives the Government the power to call in and, if necessary, unwind qualifying transactions in any sector up to five years after they have been concluded. </w:t>
      </w:r>
      <w:r w:rsidRPr="00F1312B" w:rsidR="00B20B48">
        <w:t>T</w:t>
      </w:r>
      <w:r w:rsidRPr="00F1312B">
        <w:t>his is a potentially significant power, but do you think that this is likely to have an impact on foreign and domestic investment within the UK?</w:t>
      </w:r>
    </w:p>
    <w:p w:rsidR="00484B29" w:rsidRPr="00F1312B" w:rsidP="00B03830">
      <w:pPr>
        <w:pStyle w:val="Answer"/>
      </w:pPr>
      <w:sdt>
        <w:sdtPr>
          <w:alias w:val="Witness"/>
          <w:id w:val="334047844"/>
          <w:placeholder>
            <w:docPart w:val="DefaultPlaceholder_-1854013440"/>
          </w:placeholder>
          <w:richText/>
        </w:sdtPr>
        <w:sdtContent>
          <w:r w:rsidRPr="00F1312B" w:rsidR="006C6A12">
            <w:rPr>
              <w:b/>
              <w:i/>
            </w:rPr>
            <w:t>Nicole Kar:</w:t>
          </w:r>
        </w:sdtContent>
      </w:sdt>
      <w:r w:rsidRPr="00F1312B" w:rsidR="00B20B48">
        <w:t xml:space="preserve"> I</w:t>
      </w:r>
      <w:r w:rsidRPr="00F1312B">
        <w:t>t will</w:t>
      </w:r>
      <w:r w:rsidRPr="00F1312B" w:rsidR="00B20B48">
        <w:t>.</w:t>
      </w:r>
      <w:r w:rsidRPr="00F1312B">
        <w:t xml:space="preserve"> </w:t>
      </w:r>
      <w:r w:rsidRPr="00F1312B" w:rsidR="00B20B48">
        <w:t>T</w:t>
      </w:r>
      <w:r w:rsidRPr="00F1312B">
        <w:t xml:space="preserve">he answer </w:t>
      </w:r>
      <w:r w:rsidRPr="00F1312B" w:rsidR="00AC7FA3">
        <w:t xml:space="preserve">that I would have given </w:t>
      </w:r>
      <w:r w:rsidRPr="00F1312B">
        <w:t xml:space="preserve">to the previous question is </w:t>
      </w:r>
      <w:r w:rsidRPr="00F1312B" w:rsidR="00B20B48">
        <w:t xml:space="preserve">that </w:t>
      </w:r>
      <w:r w:rsidRPr="00F1312B">
        <w:t>the proof is in the pu</w:t>
      </w:r>
      <w:r w:rsidRPr="00F1312B" w:rsidR="00B20B48">
        <w:t>dd</w:t>
      </w:r>
      <w:r w:rsidRPr="00F1312B">
        <w:t>ing on implementation</w:t>
      </w:r>
      <w:r w:rsidRPr="00F1312B" w:rsidR="00B20B48">
        <w:t>,</w:t>
      </w:r>
      <w:r w:rsidRPr="00F1312B">
        <w:t xml:space="preserve"> and </w:t>
      </w:r>
      <w:r w:rsidRPr="00F1312B" w:rsidR="00872B42">
        <w:t>it is</w:t>
      </w:r>
      <w:r w:rsidRPr="00F1312B">
        <w:t xml:space="preserve"> too soon to tell. </w:t>
      </w:r>
      <w:r w:rsidRPr="00F1312B" w:rsidR="00B20B48">
        <w:t>T</w:t>
      </w:r>
      <w:r w:rsidRPr="00F1312B">
        <w:t>here are 17 cases</w:t>
      </w:r>
      <w:r w:rsidRPr="00F1312B" w:rsidR="00B20B48">
        <w:t>,</w:t>
      </w:r>
      <w:r w:rsidRPr="00F1312B">
        <w:t xml:space="preserve"> according to the annual report published last week, that are still in motion</w:t>
      </w:r>
      <w:r w:rsidRPr="00F1312B" w:rsidR="00B20B48">
        <w:t>,</w:t>
      </w:r>
      <w:r w:rsidRPr="00F1312B">
        <w:t xml:space="preserve"> where mitigation could result. </w:t>
      </w:r>
      <w:r w:rsidRPr="00F1312B" w:rsidR="00B20B48">
        <w:t>T</w:t>
      </w:r>
      <w:r w:rsidRPr="00F1312B" w:rsidR="00796E61">
        <w:t>here is</w:t>
      </w:r>
      <w:r w:rsidRPr="00F1312B">
        <w:t xml:space="preserve"> one case in which an interim order has been imposed to stop the parties integrating before the outcome of the review</w:t>
      </w:r>
      <w:r w:rsidRPr="00F1312B" w:rsidR="00B20B48">
        <w:t>. T</w:t>
      </w:r>
      <w:r w:rsidRPr="00F1312B">
        <w:t>here is a potential deal</w:t>
      </w:r>
      <w:r w:rsidRPr="00F1312B" w:rsidR="003D091D">
        <w:t>—</w:t>
      </w:r>
      <w:r w:rsidRPr="00F1312B">
        <w:t xml:space="preserve">the Newport </w:t>
      </w:r>
      <w:r w:rsidRPr="00F1312B" w:rsidR="003D091D">
        <w:t xml:space="preserve">Wafer Fab </w:t>
      </w:r>
      <w:r w:rsidRPr="00F1312B">
        <w:t>deal</w:t>
      </w:r>
      <w:r w:rsidRPr="00F1312B" w:rsidR="003D091D">
        <w:t>—</w:t>
      </w:r>
      <w:r w:rsidRPr="00F1312B">
        <w:t xml:space="preserve">which did take quite some </w:t>
      </w:r>
      <w:r w:rsidRPr="00F1312B" w:rsidR="003D091D">
        <w:t>prodding</w:t>
      </w:r>
      <w:r w:rsidRPr="00F1312B">
        <w:t xml:space="preserve"> for Government to take a look at, but is apparently under review, which has been completed, and so could be </w:t>
      </w:r>
      <w:r w:rsidRPr="00F1312B" w:rsidR="003D091D">
        <w:t>unwound</w:t>
      </w:r>
      <w:r w:rsidRPr="00F1312B">
        <w:t>.</w:t>
      </w:r>
    </w:p>
    <w:p w:rsidR="003D091D" w:rsidRPr="00F1312B" w:rsidP="003D091D">
      <w:pPr>
        <w:pStyle w:val="Answer"/>
      </w:pPr>
      <w:r w:rsidRPr="00F1312B">
        <w:t xml:space="preserve">Whether </w:t>
      </w:r>
      <w:r w:rsidRPr="00F1312B" w:rsidR="00484B29">
        <w:t>a beta gets applied to UK investments really depends on how the I</w:t>
      </w:r>
      <w:r w:rsidRPr="00F1312B" w:rsidR="00B03830">
        <w:t>S</w:t>
      </w:r>
      <w:r w:rsidRPr="00F1312B" w:rsidR="00484B29">
        <w:t>U applies intervention</w:t>
      </w:r>
      <w:r w:rsidRPr="00F1312B">
        <w:t>,</w:t>
      </w:r>
      <w:r w:rsidRPr="00F1312B" w:rsidR="00484B29">
        <w:t xml:space="preserve"> and we </w:t>
      </w:r>
      <w:r w:rsidRPr="00F1312B" w:rsidR="00796E61">
        <w:t>have not</w:t>
      </w:r>
      <w:r w:rsidRPr="00F1312B" w:rsidR="00484B29">
        <w:t xml:space="preserve"> really seen that yet.</w:t>
      </w:r>
      <w:r w:rsidRPr="00F1312B" w:rsidR="007A2EA0">
        <w:t xml:space="preserve"> </w:t>
      </w:r>
      <w:r w:rsidRPr="00F1312B">
        <w:t>W</w:t>
      </w:r>
      <w:r w:rsidRPr="00F1312B" w:rsidR="00484B29">
        <w:t>e will see</w:t>
      </w:r>
      <w:r w:rsidRPr="00F1312B">
        <w:t>,</w:t>
      </w:r>
      <w:r w:rsidRPr="00F1312B" w:rsidR="00484B29">
        <w:t xml:space="preserve"> in a few weeks</w:t>
      </w:r>
      <w:r w:rsidRPr="00F1312B">
        <w:t>,</w:t>
      </w:r>
      <w:r w:rsidRPr="00F1312B" w:rsidR="00484B29">
        <w:t xml:space="preserve"> some transactions that are in play at present</w:t>
      </w:r>
      <w:r w:rsidRPr="00F1312B">
        <w:t>,</w:t>
      </w:r>
      <w:r w:rsidRPr="00F1312B" w:rsidR="00484B29">
        <w:t xml:space="preserve"> and what might surprise investors is that economic </w:t>
      </w:r>
      <w:r w:rsidRPr="00F1312B" w:rsidR="002B29D6">
        <w:t xml:space="preserve">as well as national security </w:t>
      </w:r>
      <w:r w:rsidRPr="00F1312B" w:rsidR="00484B29">
        <w:t>commitments are being taken by the Government</w:t>
      </w:r>
      <w:r w:rsidRPr="00F1312B">
        <w:t>.</w:t>
      </w:r>
      <w:r w:rsidRPr="00F1312B" w:rsidR="00484B29">
        <w:t xml:space="preserve"> </w:t>
      </w:r>
      <w:r w:rsidRPr="00F1312B">
        <w:t>T</w:t>
      </w:r>
      <w:r w:rsidRPr="00F1312B" w:rsidR="00484B29">
        <w:t xml:space="preserve">he Act was adamant that this is about national security, not national </w:t>
      </w:r>
      <w:r w:rsidRPr="00F1312B" w:rsidR="002B29D6">
        <w:t xml:space="preserve">or </w:t>
      </w:r>
      <w:r w:rsidRPr="00F1312B" w:rsidR="00484B29">
        <w:t xml:space="preserve">economic interest. </w:t>
      </w:r>
      <w:r w:rsidRPr="00F1312B">
        <w:t>T</w:t>
      </w:r>
      <w:r w:rsidRPr="00F1312B" w:rsidR="00484B29">
        <w:t xml:space="preserve">hese are very important signals to investors. Is this about </w:t>
      </w:r>
      <w:r w:rsidRPr="00F1312B">
        <w:t xml:space="preserve">the political mores </w:t>
      </w:r>
      <w:r w:rsidRPr="00F1312B" w:rsidR="00484B29">
        <w:t>of the day</w:t>
      </w:r>
      <w:r w:rsidRPr="00F1312B" w:rsidR="00B03830">
        <w:t>?</w:t>
      </w:r>
      <w:r w:rsidRPr="00F1312B" w:rsidR="00484B29">
        <w:t xml:space="preserve"> </w:t>
      </w:r>
      <w:r w:rsidRPr="00F1312B" w:rsidR="00B03830">
        <w:t>I</w:t>
      </w:r>
      <w:r w:rsidRPr="00F1312B" w:rsidR="00484B29">
        <w:t>s it a politic</w:t>
      </w:r>
      <w:r w:rsidRPr="00F1312B" w:rsidR="00051371">
        <w:t>is</w:t>
      </w:r>
      <w:r w:rsidRPr="00F1312B" w:rsidR="00484B29">
        <w:t>ed process or is it really about national security</w:t>
      </w:r>
      <w:r w:rsidRPr="00F1312B">
        <w:t>?</w:t>
      </w:r>
    </w:p>
    <w:p w:rsidR="00484B29" w:rsidRPr="00F1312B" w:rsidP="003D091D">
      <w:pPr>
        <w:pStyle w:val="Answer"/>
      </w:pPr>
      <w:r w:rsidRPr="00F1312B">
        <w:t xml:space="preserve">On defence deals, there is a well-trodden path, </w:t>
      </w:r>
      <w:r w:rsidRPr="00F1312B">
        <w:t xml:space="preserve">with the </w:t>
      </w:r>
      <w:r w:rsidRPr="00F1312B" w:rsidR="00B03830">
        <w:t>MoD</w:t>
      </w:r>
      <w:r w:rsidRPr="00F1312B">
        <w:t xml:space="preserve"> taking well-</w:t>
      </w:r>
      <w:r w:rsidRPr="00F1312B">
        <w:t>d</w:t>
      </w:r>
      <w:r w:rsidRPr="00F1312B">
        <w:t xml:space="preserve">efined mitigation to impact that and </w:t>
      </w:r>
      <w:r w:rsidRPr="00F1312B">
        <w:t xml:space="preserve">to </w:t>
      </w:r>
      <w:r w:rsidRPr="00F1312B">
        <w:t>protect our security capabilities.</w:t>
      </w:r>
      <w:r w:rsidRPr="00F1312B" w:rsidR="007A2EA0">
        <w:t xml:space="preserve"> </w:t>
      </w:r>
      <w:r w:rsidRPr="00F1312B">
        <w:t>I</w:t>
      </w:r>
      <w:r w:rsidRPr="00F1312B">
        <w:t>n other sectors</w:t>
      </w:r>
      <w:r w:rsidRPr="00F1312B">
        <w:t>,</w:t>
      </w:r>
      <w:r w:rsidRPr="00F1312B">
        <w:t xml:space="preserve"> </w:t>
      </w:r>
      <w:r w:rsidRPr="00F1312B" w:rsidR="00872B42">
        <w:t xml:space="preserve">it </w:t>
      </w:r>
      <w:r w:rsidRPr="00F1312B">
        <w:t xml:space="preserve">was </w:t>
      </w:r>
      <w:r w:rsidRPr="00F1312B">
        <w:t>interesting to read the reports that AI</w:t>
      </w:r>
      <w:r w:rsidRPr="00F1312B">
        <w:t xml:space="preserve"> and</w:t>
      </w:r>
      <w:r w:rsidRPr="00F1312B">
        <w:t xml:space="preserve"> foundational technologies are all coming up as high</w:t>
      </w:r>
      <w:r w:rsidRPr="00F1312B">
        <w:t>-</w:t>
      </w:r>
      <w:r w:rsidRPr="00F1312B">
        <w:t>notification sectors. How the Government approach that is the key question</w:t>
      </w:r>
      <w:r w:rsidRPr="00F1312B">
        <w:t>,</w:t>
      </w:r>
      <w:r w:rsidRPr="00F1312B">
        <w:t xml:space="preserve"> and </w:t>
      </w:r>
      <w:r w:rsidRPr="00F1312B" w:rsidR="00872B42">
        <w:t>that is</w:t>
      </w:r>
      <w:r w:rsidRPr="00F1312B">
        <w:t xml:space="preserve"> a key signal for the investment community.</w:t>
      </w:r>
    </w:p>
    <w:p w:rsidR="00484B29" w:rsidRPr="00F1312B" w:rsidP="00484B29">
      <w:pPr>
        <w:pStyle w:val="Question"/>
      </w:pPr>
      <w:sdt>
        <w:sdtPr>
          <w:alias w:val="Member"/>
          <w:tag w:val="&lt;Member mnisId='4799' dodsId=''&gt;"/>
          <w:id w:val="2106449759"/>
          <w:placeholder>
            <w:docPart w:val="DefaultPlaceholder_-1854013440"/>
          </w:placeholder>
          <w:richText/>
        </w:sdtPr>
        <w:sdtContent>
          <w:r w:rsidRPr="00F1312B" w:rsidR="003D091D">
            <w:rPr>
              <w:b/>
            </w:rPr>
            <w:t>Charlotte Nichols:</w:t>
          </w:r>
        </w:sdtContent>
      </w:sdt>
      <w:r w:rsidRPr="00F1312B" w:rsidR="003D091D">
        <w:t xml:space="preserve"> </w:t>
      </w:r>
      <w:r w:rsidRPr="00F1312B">
        <w:t xml:space="preserve">Ms </w:t>
      </w:r>
      <w:r w:rsidRPr="00F1312B" w:rsidR="007219CE">
        <w:t>Lenihan</w:t>
      </w:r>
      <w:r w:rsidRPr="00F1312B" w:rsidR="003D091D">
        <w:t>, j</w:t>
      </w:r>
      <w:r w:rsidRPr="00F1312B">
        <w:t>ust to go back to your earlier points around a</w:t>
      </w:r>
      <w:r w:rsidRPr="00F1312B" w:rsidR="003D091D">
        <w:t>n</w:t>
      </w:r>
      <w:r w:rsidRPr="00F1312B" w:rsidR="007A2EA0">
        <w:t xml:space="preserve"> </w:t>
      </w:r>
      <w:r w:rsidRPr="00F1312B">
        <w:t>international comparison</w:t>
      </w:r>
      <w:r w:rsidRPr="00F1312B" w:rsidR="003D091D">
        <w:t>,</w:t>
      </w:r>
      <w:r w:rsidRPr="00F1312B">
        <w:t xml:space="preserve"> </w:t>
      </w:r>
      <w:r w:rsidRPr="00F1312B" w:rsidR="003D091D">
        <w:t>t</w:t>
      </w:r>
      <w:r w:rsidRPr="00F1312B">
        <w:t>he Government ha</w:t>
      </w:r>
      <w:r w:rsidRPr="00F1312B" w:rsidR="003D091D">
        <w:t>ve</w:t>
      </w:r>
      <w:r w:rsidRPr="00F1312B">
        <w:t xml:space="preserve"> said that </w:t>
      </w:r>
      <w:r w:rsidRPr="00F1312B" w:rsidR="003D091D">
        <w:t xml:space="preserve">their </w:t>
      </w:r>
      <w:r w:rsidRPr="00F1312B">
        <w:t>use of the Act will be strictly limited to considerations of national security and not the wider public interest. However, other countries, such as the US, are increasingly arguing that national security means protecting a wide variety of domestic industries. Do you expect to see the Act being used in this way and would you welcome this?</w:t>
      </w:r>
    </w:p>
    <w:p w:rsidR="00484B29" w:rsidRPr="00F1312B" w:rsidP="003D091D">
      <w:pPr>
        <w:pStyle w:val="Answer"/>
      </w:pPr>
      <w:sdt>
        <w:sdtPr>
          <w:alias w:val="Witness"/>
          <w:id w:val="-1601638660"/>
          <w:placeholder>
            <w:docPart w:val="DefaultPlaceholder_-1854013440"/>
          </w:placeholder>
          <w:richText/>
        </w:sdtPr>
        <w:sdtContent>
          <w:r w:rsidRPr="00F1312B" w:rsidR="006C6A12">
            <w:rPr>
              <w:b/>
              <w:i/>
            </w:rPr>
            <w:t>Dr Lenihan:</w:t>
          </w:r>
        </w:sdtContent>
      </w:sdt>
      <w:r w:rsidRPr="00F1312B" w:rsidR="003D091D">
        <w:t xml:space="preserve"> There </w:t>
      </w:r>
      <w:r w:rsidRPr="00F1312B">
        <w:t>are two pieces of that question</w:t>
      </w:r>
      <w:r w:rsidRPr="00F1312B" w:rsidR="003D091D">
        <w:t>, and</w:t>
      </w:r>
      <w:r w:rsidRPr="00F1312B">
        <w:t xml:space="preserve"> </w:t>
      </w:r>
      <w:r w:rsidRPr="00F1312B" w:rsidR="00796E61">
        <w:t>I am</w:t>
      </w:r>
      <w:r w:rsidRPr="00F1312B">
        <w:t xml:space="preserve"> going to do my best </w:t>
      </w:r>
      <w:r w:rsidRPr="00F1312B" w:rsidR="006B7816">
        <w:t xml:space="preserve">to </w:t>
      </w:r>
      <w:r w:rsidRPr="00F1312B">
        <w:t>answer</w:t>
      </w:r>
      <w:r w:rsidRPr="00F1312B" w:rsidR="006B7816">
        <w:t xml:space="preserve"> it</w:t>
      </w:r>
      <w:r w:rsidRPr="00F1312B" w:rsidR="003D091D">
        <w:t xml:space="preserve">, but </w:t>
      </w:r>
      <w:r w:rsidRPr="00F1312B">
        <w:t xml:space="preserve">tell me if I miss the mark. </w:t>
      </w:r>
      <w:r w:rsidRPr="00F1312B" w:rsidR="003D091D">
        <w:t>I</w:t>
      </w:r>
      <w:r w:rsidRPr="00F1312B">
        <w:t>t is extremely important not to conflate economic security with national security. Economic security is very broad and covers a lot of things</w:t>
      </w:r>
      <w:r w:rsidRPr="00F1312B" w:rsidR="003D091D">
        <w:t>,</w:t>
      </w:r>
      <w:r w:rsidRPr="00F1312B">
        <w:t xml:space="preserve"> and can be extremely protectionist </w:t>
      </w:r>
      <w:r w:rsidRPr="00F1312B" w:rsidR="003D091D">
        <w:t>a</w:t>
      </w:r>
      <w:r w:rsidRPr="00F1312B">
        <w:t>t one end of that spectrum</w:t>
      </w:r>
      <w:r w:rsidRPr="00F1312B" w:rsidR="003D091D">
        <w:t>—</w:t>
      </w:r>
      <w:r w:rsidRPr="00F1312B">
        <w:t>for example, protecting jobs in mitigation agreements.</w:t>
      </w:r>
      <w:r w:rsidRPr="00F1312B" w:rsidR="003D091D">
        <w:t xml:space="preserve"> </w:t>
      </w:r>
      <w:r w:rsidRPr="00F1312B">
        <w:t xml:space="preserve">That would be something that I really hope we </w:t>
      </w:r>
      <w:r w:rsidRPr="00F1312B" w:rsidR="00796E61">
        <w:t>do not</w:t>
      </w:r>
      <w:r w:rsidRPr="00F1312B">
        <w:t xml:space="preserve"> see in the application of this Act, because doing things like protecting jobs under the guise of national security, when </w:t>
      </w:r>
      <w:r w:rsidRPr="00F1312B" w:rsidR="00872B42">
        <w:t>it is</w:t>
      </w:r>
      <w:r w:rsidRPr="00F1312B">
        <w:t xml:space="preserve"> really talking about economic security and protectionism</w:t>
      </w:r>
      <w:r w:rsidRPr="00F1312B" w:rsidR="003D091D">
        <w:t>,</w:t>
      </w:r>
      <w:r w:rsidRPr="00F1312B">
        <w:t xml:space="preserve"> is seen as a red flag signal to investors that this Act might be implemented in a way outside of its legal powers and scope.</w:t>
      </w:r>
    </w:p>
    <w:p w:rsidR="003658D3" w:rsidRPr="00F1312B" w:rsidP="003658D3">
      <w:pPr>
        <w:pStyle w:val="Answer"/>
      </w:pPr>
      <w:r w:rsidRPr="00F1312B">
        <w:t xml:space="preserve">That </w:t>
      </w:r>
      <w:r w:rsidRPr="00F1312B" w:rsidR="00484B29">
        <w:t>being said, I understand that</w:t>
      </w:r>
      <w:r w:rsidRPr="00F1312B">
        <w:t>,</w:t>
      </w:r>
      <w:r w:rsidRPr="00F1312B" w:rsidR="00484B29">
        <w:t xml:space="preserve"> in the US</w:t>
      </w:r>
      <w:r w:rsidRPr="00F1312B">
        <w:t>,</w:t>
      </w:r>
      <w:r w:rsidRPr="00F1312B" w:rsidR="00484B29">
        <w:t xml:space="preserve"> there is concern about economic security broadly across </w:t>
      </w:r>
      <w:r w:rsidRPr="00F1312B" w:rsidR="006B7816">
        <w:t>C</w:t>
      </w:r>
      <w:r w:rsidRPr="00F1312B" w:rsidR="00484B29">
        <w:t xml:space="preserve">ongress, by our </w:t>
      </w:r>
      <w:r w:rsidRPr="00F1312B" w:rsidR="006B7816">
        <w:t>P</w:t>
      </w:r>
      <w:r w:rsidRPr="00F1312B" w:rsidR="00484B29">
        <w:t xml:space="preserve">resident and by many other actors, but the implementation of </w:t>
      </w:r>
      <w:r w:rsidRPr="00F1312B">
        <w:t>FIR</w:t>
      </w:r>
      <w:r w:rsidRPr="00F1312B">
        <w:t>R</w:t>
      </w:r>
      <w:r w:rsidRPr="00F1312B">
        <w:t>MA</w:t>
      </w:r>
      <w:r w:rsidRPr="00F1312B" w:rsidR="00484B29">
        <w:t xml:space="preserve"> through </w:t>
      </w:r>
      <w:r w:rsidRPr="00F1312B">
        <w:t>CFIUS</w:t>
      </w:r>
      <w:r w:rsidR="00AC7FA3">
        <w:t>—</w:t>
      </w:r>
      <w:r w:rsidRPr="00F1312B">
        <w:t>the Committee on Foreign Investments in the United States</w:t>
      </w:r>
      <w:r w:rsidR="00AC7FA3">
        <w:t>—</w:t>
      </w:r>
      <w:r w:rsidRPr="00F1312B" w:rsidR="00484B29">
        <w:t>is extremely narrow in its scope</w:t>
      </w:r>
      <w:r w:rsidRPr="00F1312B">
        <w:t>.</w:t>
      </w:r>
    </w:p>
    <w:p w:rsidR="00484B29" w:rsidRPr="00F1312B" w:rsidP="003658D3">
      <w:pPr>
        <w:pStyle w:val="Answer"/>
      </w:pPr>
      <w:r w:rsidRPr="00F1312B">
        <w:t>I</w:t>
      </w:r>
      <w:r w:rsidRPr="00F1312B">
        <w:t xml:space="preserve">f you go, for example, back to the last question and the reason why the US has a system where there is no cap on retroactive reviews </w:t>
      </w:r>
      <w:r w:rsidRPr="00F1312B">
        <w:t xml:space="preserve">and </w:t>
      </w:r>
      <w:r w:rsidRPr="00F1312B">
        <w:t xml:space="preserve">no time limit under </w:t>
      </w:r>
      <w:r w:rsidRPr="00F1312B">
        <w:t xml:space="preserve">FIRRMA, </w:t>
      </w:r>
      <w:r w:rsidRPr="00F1312B">
        <w:t>that has not posed an issue to incoming investment</w:t>
      </w:r>
      <w:r w:rsidRPr="00F1312B">
        <w:t>,</w:t>
      </w:r>
      <w:r w:rsidRPr="00F1312B">
        <w:t xml:space="preserve"> because that power has been used discret</w:t>
      </w:r>
      <w:r w:rsidRPr="00F1312B" w:rsidR="00FB715E">
        <w:t>e</w:t>
      </w:r>
      <w:r w:rsidRPr="00F1312B">
        <w:t>ly, proportionately and very narrowly for the purposes of national security</w:t>
      </w:r>
      <w:r w:rsidRPr="00F1312B">
        <w:t xml:space="preserve">—for example, </w:t>
      </w:r>
      <w:r w:rsidRPr="00F1312B">
        <w:t>retroactively</w:t>
      </w:r>
      <w:r w:rsidRPr="00F1312B">
        <w:t xml:space="preserve"> unwinding</w:t>
      </w:r>
      <w:r w:rsidRPr="00F1312B">
        <w:t xml:space="preserve"> an investment where a Venezuelan state</w:t>
      </w:r>
      <w:r w:rsidRPr="00F1312B">
        <w:t>-</w:t>
      </w:r>
      <w:r w:rsidRPr="00F1312B">
        <w:t xml:space="preserve">affiliated company had purchased a US voting machines company, </w:t>
      </w:r>
      <w:r w:rsidRPr="00F1312B">
        <w:t xml:space="preserve">or </w:t>
      </w:r>
      <w:r w:rsidRPr="00F1312B">
        <w:t xml:space="preserve">retroactively </w:t>
      </w:r>
      <w:r w:rsidRPr="00F1312B">
        <w:t xml:space="preserve">unwinding </w:t>
      </w:r>
      <w:r w:rsidRPr="00F1312B">
        <w:t xml:space="preserve">a case where </w:t>
      </w:r>
      <w:r w:rsidRPr="00F1312B">
        <w:t xml:space="preserve">Huawei </w:t>
      </w:r>
      <w:r w:rsidRPr="00F1312B">
        <w:t xml:space="preserve">had been found to have purchased bankrupt assets of a company named </w:t>
      </w:r>
      <w:r w:rsidRPr="00F1312B">
        <w:t xml:space="preserve">3Leaf </w:t>
      </w:r>
      <w:r w:rsidRPr="00F1312B">
        <w:t xml:space="preserve">Systems, where those bankrupt assets involved source code that was used by the Department of </w:t>
      </w:r>
      <w:r w:rsidRPr="00F1312B" w:rsidR="00796E61">
        <w:t>Defen</w:t>
      </w:r>
      <w:r w:rsidRPr="00F1312B" w:rsidR="00FB715E">
        <w:t>s</w:t>
      </w:r>
      <w:r w:rsidRPr="00F1312B" w:rsidR="00796E61">
        <w:t>e</w:t>
      </w:r>
      <w:r w:rsidRPr="00F1312B">
        <w:t xml:space="preserve">. </w:t>
      </w:r>
      <w:r w:rsidRPr="00F1312B">
        <w:t xml:space="preserve">It is a </w:t>
      </w:r>
      <w:r w:rsidRPr="00F1312B">
        <w:t>very narrow interpretation.</w:t>
      </w:r>
    </w:p>
    <w:p w:rsidR="00484B29" w:rsidRPr="00F1312B" w:rsidP="003658D3">
      <w:pPr>
        <w:pStyle w:val="Answer"/>
      </w:pPr>
      <w:r w:rsidRPr="00F1312B">
        <w:t xml:space="preserve">The key </w:t>
      </w:r>
      <w:r w:rsidRPr="00F1312B">
        <w:t>for this piece of legislation</w:t>
      </w:r>
      <w:r w:rsidRPr="00F1312B">
        <w:t>—</w:t>
      </w:r>
      <w:r w:rsidRPr="00F1312B">
        <w:t>and I have to echo what my esteemed fellow witness said</w:t>
      </w:r>
      <w:r w:rsidRPr="00F1312B" w:rsidR="00A811B6">
        <w:t>—</w:t>
      </w:r>
      <w:r w:rsidRPr="00F1312B">
        <w:t xml:space="preserve">is going to be its implementation and how </w:t>
      </w:r>
      <w:r w:rsidRPr="00F1312B" w:rsidR="00872B42">
        <w:t>it is</w:t>
      </w:r>
      <w:r w:rsidRPr="00F1312B">
        <w:t xml:space="preserve"> applied narrowly to national security over time. If </w:t>
      </w:r>
      <w:r w:rsidRPr="00F1312B" w:rsidR="00872B42">
        <w:t>that is</w:t>
      </w:r>
      <w:r w:rsidRPr="00F1312B">
        <w:t xml:space="preserve"> done</w:t>
      </w:r>
      <w:r w:rsidRPr="00F1312B" w:rsidR="00A811B6">
        <w:t>,</w:t>
      </w:r>
      <w:r w:rsidRPr="00F1312B">
        <w:t xml:space="preserve"> and done well, it </w:t>
      </w:r>
      <w:r w:rsidRPr="00F1312B" w:rsidR="00796E61">
        <w:t>does not</w:t>
      </w:r>
      <w:r w:rsidRPr="00F1312B">
        <w:t xml:space="preserve"> matter what the time period is for retroactive review. </w:t>
      </w:r>
      <w:r w:rsidRPr="00F1312B" w:rsidR="00872B42">
        <w:t>It is</w:t>
      </w:r>
      <w:r w:rsidRPr="00F1312B">
        <w:t xml:space="preserve"> not going to be a red flag signal to investors. </w:t>
      </w:r>
      <w:r w:rsidRPr="00F1312B" w:rsidR="00872B42">
        <w:t>It is</w:t>
      </w:r>
      <w:r w:rsidRPr="00F1312B">
        <w:t xml:space="preserve"> not going to deter for</w:t>
      </w:r>
      <w:r w:rsidRPr="00F1312B" w:rsidR="00A811B6">
        <w:t>eign</w:t>
      </w:r>
      <w:r w:rsidRPr="00F1312B">
        <w:t xml:space="preserve"> investment. If it bleeds into the area of the economic protectionism, it will be an issue.</w:t>
      </w:r>
    </w:p>
    <w:p w:rsidR="00484B29" w:rsidRPr="00F1312B" w:rsidP="00A811B6">
      <w:pPr>
        <w:pStyle w:val="Answer"/>
      </w:pPr>
      <w:r w:rsidRPr="00F1312B">
        <w:t xml:space="preserve">What </w:t>
      </w:r>
      <w:r w:rsidRPr="00F1312B">
        <w:t>is tricky and what</w:t>
      </w:r>
      <w:r w:rsidRPr="00F1312B" w:rsidR="007A2EA0">
        <w:t xml:space="preserve"> </w:t>
      </w:r>
      <w:r w:rsidRPr="00F1312B" w:rsidR="00796E61">
        <w:t>you are</w:t>
      </w:r>
      <w:r w:rsidRPr="00F1312B">
        <w:t xml:space="preserve"> noting, which is going to be a very difficult area for the future and </w:t>
      </w:r>
      <w:r w:rsidRPr="00F1312B" w:rsidR="006B7816">
        <w:t>an area</w:t>
      </w:r>
      <w:r w:rsidRPr="00F1312B" w:rsidR="00FB715E">
        <w:t xml:space="preserve"> </w:t>
      </w:r>
      <w:r w:rsidRPr="00F1312B">
        <w:t xml:space="preserve">for this Committee to follow, is those areas of national security that are critically tied and inextricably linked to the economy, including certain </w:t>
      </w:r>
      <w:r w:rsidRPr="00F1312B" w:rsidR="00796E61">
        <w:t>defence</w:t>
      </w:r>
      <w:r w:rsidRPr="00F1312B">
        <w:t xml:space="preserve"> sectors</w:t>
      </w:r>
      <w:r w:rsidRPr="00F1312B">
        <w:t xml:space="preserve"> and</w:t>
      </w:r>
      <w:r w:rsidRPr="00F1312B">
        <w:t xml:space="preserve"> certain supply chains</w:t>
      </w:r>
      <w:r w:rsidRPr="00F1312B">
        <w:t>.</w:t>
      </w:r>
      <w:r w:rsidRPr="00F1312B">
        <w:t xml:space="preserve"> </w:t>
      </w:r>
      <w:r w:rsidRPr="00F1312B">
        <w:t>I</w:t>
      </w:r>
      <w:r w:rsidRPr="00F1312B">
        <w:t>n that area</w:t>
      </w:r>
      <w:r w:rsidRPr="00F1312B">
        <w:t>,</w:t>
      </w:r>
      <w:r w:rsidRPr="00F1312B">
        <w:t xml:space="preserve"> </w:t>
      </w:r>
      <w:r w:rsidRPr="00F1312B">
        <w:t>m</w:t>
      </w:r>
      <w:r w:rsidRPr="00F1312B">
        <w:t>aybe we need to come up with a new term to talk about it publicly.</w:t>
      </w:r>
      <w:r w:rsidRPr="00F1312B">
        <w:t xml:space="preserve"> M</w:t>
      </w:r>
      <w:r w:rsidRPr="00F1312B">
        <w:t xml:space="preserve">aybe in the integrated review, instead of saying </w:t>
      </w:r>
      <w:r w:rsidRPr="00F1312B">
        <w:t>“</w:t>
      </w:r>
      <w:r w:rsidRPr="00F1312B">
        <w:t>economic security</w:t>
      </w:r>
      <w:r w:rsidRPr="00F1312B">
        <w:t>”</w:t>
      </w:r>
      <w:r w:rsidRPr="00F1312B">
        <w:t xml:space="preserve">, it </w:t>
      </w:r>
      <w:r w:rsidRPr="00F1312B" w:rsidR="00051371">
        <w:t>would have</w:t>
      </w:r>
      <w:r w:rsidRPr="00F1312B">
        <w:t xml:space="preserve"> been better to say </w:t>
      </w:r>
      <w:r w:rsidRPr="00F1312B">
        <w:t>“</w:t>
      </w:r>
      <w:r w:rsidRPr="00F1312B">
        <w:t>national security of the economy</w:t>
      </w:r>
      <w:r w:rsidRPr="00F1312B">
        <w:t>”</w:t>
      </w:r>
      <w:r w:rsidRPr="00F1312B" w:rsidR="006B7816">
        <w:t>,</w:t>
      </w:r>
      <w:r w:rsidRPr="00F1312B">
        <w:t xml:space="preserve"> or something along those lines, but maybe there is a new term of art that we need to find, because conflating those two big issues can be an issue.</w:t>
      </w:r>
    </w:p>
    <w:p w:rsidR="00484B29" w:rsidRPr="00F1312B" w:rsidP="00A811B6">
      <w:pPr>
        <w:pStyle w:val="Question"/>
      </w:pPr>
      <w:sdt>
        <w:sdtPr>
          <w:alias w:val="Member"/>
          <w:tag w:val="&lt;Member mnisId='4799' dodsId=''&gt;"/>
          <w:id w:val="1220708023"/>
          <w:placeholder>
            <w:docPart w:val="DefaultPlaceholder_-1854013440"/>
          </w:placeholder>
          <w:richText/>
        </w:sdtPr>
        <w:sdtContent>
          <w:r w:rsidRPr="00F1312B" w:rsidR="00A811B6">
            <w:rPr>
              <w:b/>
            </w:rPr>
            <w:t>Charlotte Nichols:</w:t>
          </w:r>
        </w:sdtContent>
      </w:sdt>
      <w:r w:rsidRPr="00F1312B" w:rsidR="00A811B6">
        <w:t xml:space="preserve"> H</w:t>
      </w:r>
      <w:r w:rsidRPr="00F1312B">
        <w:t xml:space="preserve">ypothetically, a hostile entity could harm the </w:t>
      </w:r>
      <w:r w:rsidRPr="00F1312B">
        <w:t>welfare of many people in the UK by damaging parts of our economy</w:t>
      </w:r>
      <w:r w:rsidRPr="00F1312B" w:rsidR="00A811B6">
        <w:t>—for example,</w:t>
      </w:r>
      <w:r w:rsidRPr="00F1312B">
        <w:t xml:space="preserve"> restricting access to key products or putting large numbers of people out of work. </w:t>
      </w:r>
      <w:r w:rsidRPr="00F1312B" w:rsidR="00A811B6">
        <w:t xml:space="preserve">Are you arguing </w:t>
      </w:r>
      <w:r w:rsidRPr="00F1312B">
        <w:t xml:space="preserve">that we </w:t>
      </w:r>
      <w:r w:rsidRPr="00F1312B" w:rsidR="007A2EA0">
        <w:t>should not</w:t>
      </w:r>
      <w:r w:rsidRPr="00F1312B">
        <w:t xml:space="preserve"> use the powers within this Act to make sure </w:t>
      </w:r>
      <w:r w:rsidRPr="00F1312B" w:rsidR="00A811B6">
        <w:t xml:space="preserve">that </w:t>
      </w:r>
      <w:r w:rsidRPr="00F1312B">
        <w:t xml:space="preserve">we </w:t>
      </w:r>
      <w:r w:rsidRPr="00F1312B" w:rsidR="00796E61">
        <w:t>do not</w:t>
      </w:r>
      <w:r w:rsidRPr="00F1312B">
        <w:t xml:space="preserve"> open ourselves up to that risk?</w:t>
      </w:r>
    </w:p>
    <w:p w:rsidR="00484B29" w:rsidRPr="00F1312B" w:rsidP="00A811B6">
      <w:pPr>
        <w:pStyle w:val="Answer"/>
      </w:pPr>
      <w:sdt>
        <w:sdtPr>
          <w:alias w:val="Witness"/>
          <w:id w:val="-536123359"/>
          <w:placeholder>
            <w:docPart w:val="DefaultPlaceholder_-1854013440"/>
          </w:placeholder>
          <w:richText/>
        </w:sdtPr>
        <w:sdtContent>
          <w:r w:rsidRPr="00F1312B" w:rsidR="006C6A12">
            <w:rPr>
              <w:b/>
              <w:i/>
            </w:rPr>
            <w:t>Dr Lenihan:</w:t>
          </w:r>
        </w:sdtContent>
      </w:sdt>
      <w:r w:rsidRPr="00F1312B" w:rsidR="00A811B6">
        <w:t xml:space="preserve"> Broadly, n</w:t>
      </w:r>
      <w:r w:rsidRPr="00F1312B">
        <w:t xml:space="preserve">ational security is understood to be that which seeks to maintain the survival of the state and </w:t>
      </w:r>
      <w:r w:rsidRPr="00F1312B" w:rsidR="00A811B6">
        <w:t xml:space="preserve">to </w:t>
      </w:r>
      <w:r w:rsidRPr="00F1312B">
        <w:t xml:space="preserve">preserve </w:t>
      </w:r>
      <w:r w:rsidRPr="00F1312B" w:rsidR="00A811B6">
        <w:t xml:space="preserve">its </w:t>
      </w:r>
      <w:r w:rsidRPr="00F1312B">
        <w:t xml:space="preserve">autonomy of action in the international system. I know </w:t>
      </w:r>
      <w:r w:rsidRPr="00F1312B" w:rsidR="00A811B6">
        <w:t xml:space="preserve">that </w:t>
      </w:r>
      <w:r w:rsidRPr="00F1312B">
        <w:t xml:space="preserve">we </w:t>
      </w:r>
      <w:r w:rsidRPr="00F1312B" w:rsidR="00A811B6">
        <w:t xml:space="preserve">do not </w:t>
      </w:r>
      <w:r w:rsidRPr="00F1312B">
        <w:t>define these things in law, but</w:t>
      </w:r>
      <w:r w:rsidRPr="00F1312B" w:rsidR="00A811B6">
        <w:t>,</w:t>
      </w:r>
      <w:r w:rsidRPr="00F1312B">
        <w:t xml:space="preserve"> broadly</w:t>
      </w:r>
      <w:r w:rsidRPr="00F1312B" w:rsidR="00A811B6">
        <w:t>,</w:t>
      </w:r>
      <w:r w:rsidRPr="00F1312B">
        <w:t xml:space="preserve"> </w:t>
      </w:r>
      <w:r w:rsidRPr="00F1312B" w:rsidR="00872B42">
        <w:t>that is</w:t>
      </w:r>
      <w:r w:rsidRPr="00F1312B">
        <w:t xml:space="preserve"> what </w:t>
      </w:r>
      <w:r w:rsidRPr="00F1312B" w:rsidR="00796E61">
        <w:t>we are</w:t>
      </w:r>
      <w:r w:rsidRPr="00F1312B">
        <w:t xml:space="preserve"> talking about. While the loss of jobs in a sector like the steel industry, for example, would be rough on the UK </w:t>
      </w:r>
      <w:r w:rsidRPr="00F1312B" w:rsidR="00A811B6">
        <w:t xml:space="preserve">and </w:t>
      </w:r>
      <w:r w:rsidRPr="00F1312B">
        <w:t>on the economy</w:t>
      </w:r>
      <w:r w:rsidRPr="00F1312B" w:rsidR="00A811B6">
        <w:t>,</w:t>
      </w:r>
      <w:r w:rsidRPr="00F1312B">
        <w:t xml:space="preserve"> </w:t>
      </w:r>
      <w:r w:rsidRPr="00F1312B" w:rsidR="00A811B6">
        <w:t>i</w:t>
      </w:r>
      <w:r w:rsidRPr="00F1312B" w:rsidR="00872B42">
        <w:t>t is</w:t>
      </w:r>
      <w:r w:rsidRPr="00F1312B">
        <w:t xml:space="preserve"> not necessarily an issue of national security</w:t>
      </w:r>
      <w:r w:rsidRPr="00F1312B" w:rsidR="00A811B6">
        <w:t>,</w:t>
      </w:r>
      <w:r w:rsidRPr="00F1312B">
        <w:t xml:space="preserve"> because </w:t>
      </w:r>
      <w:r w:rsidRPr="00F1312B" w:rsidR="00872B42">
        <w:t>it is</w:t>
      </w:r>
      <w:r w:rsidRPr="00F1312B">
        <w:t xml:space="preserve"> not threatening the survival and autonomy of action of the state within the international system.</w:t>
      </w:r>
    </w:p>
    <w:p w:rsidR="00E955EC" w:rsidRPr="00F1312B" w:rsidP="00A811B6">
      <w:pPr>
        <w:pStyle w:val="Answer"/>
      </w:pPr>
      <w:r w:rsidRPr="00F1312B">
        <w:t xml:space="preserve">If </w:t>
      </w:r>
      <w:r w:rsidRPr="00F1312B" w:rsidR="00796E61">
        <w:t>you are</w:t>
      </w:r>
      <w:r w:rsidRPr="00F1312B" w:rsidR="00484B29">
        <w:t xml:space="preserve"> looking at something like a transaction that would allow an authoritarian regime to potentially hack into</w:t>
      </w:r>
      <w:r w:rsidRPr="00F1312B">
        <w:t>,</w:t>
      </w:r>
      <w:r w:rsidRPr="00F1312B" w:rsidR="00484B29">
        <w:t xml:space="preserve"> </w:t>
      </w:r>
      <w:r w:rsidRPr="00F1312B">
        <w:t xml:space="preserve">surveil </w:t>
      </w:r>
      <w:r w:rsidRPr="00F1312B" w:rsidR="00484B29">
        <w:t xml:space="preserve">and gain access to private data of </w:t>
      </w:r>
      <w:r w:rsidRPr="00F1312B" w:rsidR="00051371">
        <w:t>Government</w:t>
      </w:r>
      <w:r w:rsidRPr="00F1312B" w:rsidR="00484B29">
        <w:t xml:space="preserve"> workers for the future purpose of </w:t>
      </w:r>
      <w:r w:rsidRPr="00F1312B">
        <w:t xml:space="preserve">espionage </w:t>
      </w:r>
      <w:r w:rsidRPr="00F1312B" w:rsidR="00484B29">
        <w:t>and exploitation</w:t>
      </w:r>
      <w:r w:rsidRPr="00F1312B">
        <w:t>,</w:t>
      </w:r>
      <w:r w:rsidRPr="00F1312B" w:rsidR="00484B29">
        <w:t xml:space="preserve"> </w:t>
      </w:r>
      <w:r w:rsidRPr="00F1312B">
        <w:t>t</w:t>
      </w:r>
      <w:r w:rsidRPr="00F1312B" w:rsidR="00484B29">
        <w:t>hat could have a deep impact on the future survival and autonomy of the state.</w:t>
      </w:r>
    </w:p>
    <w:p w:rsidR="00E955EC" w:rsidRPr="00F1312B" w:rsidP="00E955EC">
      <w:pPr>
        <w:pStyle w:val="Answer"/>
      </w:pPr>
      <w:r w:rsidRPr="00F1312B">
        <w:t xml:space="preserve">One </w:t>
      </w:r>
      <w:r w:rsidRPr="00F1312B" w:rsidR="00872B42">
        <w:t>that is</w:t>
      </w:r>
      <w:r w:rsidRPr="00F1312B">
        <w:t xml:space="preserve"> a little harder</w:t>
      </w:r>
      <w:r w:rsidRPr="00F1312B">
        <w:t>,</w:t>
      </w:r>
      <w:r w:rsidRPr="00F1312B">
        <w:t xml:space="preserve"> </w:t>
      </w:r>
      <w:r w:rsidRPr="00F1312B" w:rsidR="00051371">
        <w:t xml:space="preserve">murkier </w:t>
      </w:r>
      <w:r w:rsidRPr="00F1312B">
        <w:t xml:space="preserve">and </w:t>
      </w:r>
      <w:r w:rsidRPr="00F1312B">
        <w:t>in the middle is some of these areas of emerging and foundational technologies</w:t>
      </w:r>
      <w:r w:rsidRPr="00F1312B">
        <w:t>,</w:t>
      </w:r>
      <w:r w:rsidRPr="00F1312B">
        <w:t xml:space="preserve"> where </w:t>
      </w:r>
      <w:r w:rsidRPr="00F1312B" w:rsidR="00796E61">
        <w:t>we are</w:t>
      </w:r>
      <w:r w:rsidRPr="00F1312B">
        <w:t xml:space="preserve"> not quite sure yet how critical they are to the future autonomy and survival of the state, and they do play a critical role in the economy.</w:t>
      </w:r>
      <w:r w:rsidRPr="00F1312B">
        <w:t xml:space="preserve"> T</w:t>
      </w:r>
      <w:r w:rsidRPr="00F1312B" w:rsidR="00872B42">
        <w:t>hat is</w:t>
      </w:r>
      <w:r w:rsidRPr="00F1312B">
        <w:t xml:space="preserve"> an </w:t>
      </w:r>
      <w:r w:rsidRPr="00F1312B">
        <w:t xml:space="preserve">emerging </w:t>
      </w:r>
      <w:r w:rsidRPr="00F1312B">
        <w:t>area for us to watch</w:t>
      </w:r>
      <w:r w:rsidRPr="00F1312B">
        <w:t>,</w:t>
      </w:r>
      <w:r w:rsidRPr="00F1312B">
        <w:t xml:space="preserve"> </w:t>
      </w:r>
      <w:r w:rsidRPr="00F1312B">
        <w:t>a</w:t>
      </w:r>
      <w:r w:rsidRPr="00F1312B">
        <w:t>nd</w:t>
      </w:r>
      <w:r w:rsidRPr="00F1312B" w:rsidR="007A2EA0">
        <w:t xml:space="preserve"> </w:t>
      </w:r>
      <w:r w:rsidRPr="00F1312B">
        <w:t xml:space="preserve">we just have to be careful, as Ms </w:t>
      </w:r>
      <w:r w:rsidRPr="00F1312B">
        <w:t>K</w:t>
      </w:r>
      <w:r w:rsidRPr="00F1312B">
        <w:t>ar said, in terms of our implementation, to make it clear that our actions are about national security and not about protectionism more widely. Does that help? Does that answer the question?</w:t>
      </w:r>
    </w:p>
    <w:p w:rsidR="00E955EC" w:rsidRPr="00F1312B" w:rsidP="00E955EC">
      <w:pPr>
        <w:pStyle w:val="Question"/>
      </w:pPr>
      <w:sdt>
        <w:sdtPr>
          <w:alias w:val="Member"/>
          <w:tag w:val="&lt;Member mnisId='4799' dodsId=''&gt;"/>
          <w:id w:val="-915551037"/>
          <w:placeholder>
            <w:docPart w:val="DefaultPlaceholder_-1854013440"/>
          </w:placeholder>
          <w:richText/>
        </w:sdtPr>
        <w:sdtContent>
          <w:r w:rsidRPr="00F1312B">
            <w:rPr>
              <w:b/>
            </w:rPr>
            <w:t>Charlotte Nichols:</w:t>
          </w:r>
        </w:sdtContent>
      </w:sdt>
      <w:r w:rsidRPr="00F1312B">
        <w:t xml:space="preserve"> </w:t>
      </w:r>
      <w:r w:rsidRPr="00F1312B" w:rsidR="00484B29">
        <w:t xml:space="preserve">Yes, thank you. Ms </w:t>
      </w:r>
      <w:r w:rsidRPr="00F1312B" w:rsidR="00872B42">
        <w:t>Kar</w:t>
      </w:r>
      <w:r w:rsidRPr="00F1312B" w:rsidR="00484B29">
        <w:t xml:space="preserve">, is there anything </w:t>
      </w:r>
      <w:r w:rsidRPr="00F1312B">
        <w:t xml:space="preserve">that </w:t>
      </w:r>
      <w:r w:rsidRPr="00F1312B" w:rsidR="007A2EA0">
        <w:t>you would</w:t>
      </w:r>
      <w:r w:rsidRPr="00F1312B" w:rsidR="00484B29">
        <w:t xml:space="preserve"> </w:t>
      </w:r>
      <w:r w:rsidRPr="00F1312B">
        <w:t>l</w:t>
      </w:r>
      <w:r w:rsidRPr="00F1312B" w:rsidR="00484B29">
        <w:t xml:space="preserve">ike to add before </w:t>
      </w:r>
      <w:r w:rsidRPr="00F1312B">
        <w:t>I</w:t>
      </w:r>
      <w:r w:rsidRPr="00F1312B" w:rsidR="00484B29">
        <w:t xml:space="preserve"> go back to the </w:t>
      </w:r>
      <w:r w:rsidRPr="00F1312B">
        <w:t>Chair</w:t>
      </w:r>
      <w:r w:rsidRPr="00F1312B" w:rsidR="00484B29">
        <w:t>?</w:t>
      </w:r>
    </w:p>
    <w:p w:rsidR="00E955EC" w:rsidRPr="00F1312B" w:rsidP="00E955EC">
      <w:pPr>
        <w:pStyle w:val="Answer"/>
      </w:pPr>
      <w:sdt>
        <w:sdtPr>
          <w:alias w:val="Witness"/>
          <w:id w:val="1345364105"/>
          <w:placeholder>
            <w:docPart w:val="DefaultPlaceholder_-1854013440"/>
          </w:placeholder>
          <w:richText/>
        </w:sdtPr>
        <w:sdtContent>
          <w:r w:rsidRPr="00F1312B" w:rsidR="006C6A12">
            <w:rPr>
              <w:b/>
              <w:i/>
            </w:rPr>
            <w:t>Nicole Kar:</w:t>
          </w:r>
        </w:sdtContent>
      </w:sdt>
      <w:r w:rsidRPr="00F1312B">
        <w:t xml:space="preserve"> No, </w:t>
      </w:r>
      <w:r w:rsidRPr="00F1312B" w:rsidR="00484B29">
        <w:t xml:space="preserve">that was a perfect and very </w:t>
      </w:r>
      <w:r w:rsidRPr="00F1312B">
        <w:t>fulsome answer</w:t>
      </w:r>
      <w:r w:rsidRPr="00F1312B" w:rsidR="00484B29">
        <w:t>.</w:t>
      </w:r>
    </w:p>
    <w:p w:rsidR="00484B29" w:rsidRPr="00F1312B" w:rsidP="00E955EC">
      <w:pPr>
        <w:pStyle w:val="Question"/>
      </w:pPr>
      <w:sdt>
        <w:sdtPr>
          <w:alias w:val="Member"/>
          <w:tag w:val="&lt;Member mnisId='4470' dodsId='122026'&gt;"/>
          <w:id w:val="-1302375016"/>
          <w:placeholder>
            <w:docPart w:val="DefaultPlaceholder_-1854013440"/>
          </w:placeholder>
          <w:richText/>
        </w:sdtPr>
        <w:sdtContent>
          <w:r w:rsidRPr="00F1312B" w:rsidR="00E955EC">
            <w:rPr>
              <w:b/>
            </w:rPr>
            <w:t>Alan Brown:</w:t>
          </w:r>
        </w:sdtContent>
      </w:sdt>
      <w:r w:rsidRPr="00F1312B" w:rsidR="00E955EC">
        <w:t xml:space="preserve"> T</w:t>
      </w:r>
      <w:r w:rsidRPr="00F1312B">
        <w:t>he Government</w:t>
      </w:r>
      <w:r w:rsidRPr="00F1312B" w:rsidR="00E955EC">
        <w:t xml:space="preserve"> have</w:t>
      </w:r>
      <w:r w:rsidRPr="00F1312B">
        <w:t xml:space="preserve"> promise</w:t>
      </w:r>
      <w:r w:rsidRPr="00F1312B" w:rsidR="00E955EC">
        <w:t>d</w:t>
      </w:r>
      <w:r w:rsidRPr="00F1312B">
        <w:t xml:space="preserve"> </w:t>
      </w:r>
      <w:r w:rsidRPr="00F1312B" w:rsidR="00E955EC">
        <w:t xml:space="preserve">that the </w:t>
      </w:r>
      <w:r w:rsidRPr="00F1312B">
        <w:t>enforcement</w:t>
      </w:r>
      <w:r w:rsidRPr="00F1312B" w:rsidR="00E955EC">
        <w:t xml:space="preserve"> of this Act </w:t>
      </w:r>
      <w:r w:rsidRPr="00F1312B">
        <w:t xml:space="preserve">will be </w:t>
      </w:r>
      <w:r w:rsidRPr="00F1312B" w:rsidR="00E955EC">
        <w:t>strictly limited t</w:t>
      </w:r>
      <w:r w:rsidRPr="00F1312B">
        <w:t>o national security considerations</w:t>
      </w:r>
      <w:r w:rsidRPr="00F1312B" w:rsidR="00E955EC">
        <w:t>, but, at the same time</w:t>
      </w:r>
      <w:r w:rsidRPr="00F1312B" w:rsidR="00772226">
        <w:t>,</w:t>
      </w:r>
      <w:r w:rsidRPr="00F1312B" w:rsidR="00E955EC">
        <w:t xml:space="preserve"> the Government have specifically rejected recommendations to define what they mean by the term “national security”. The Government claim that this ambiguity is necessary to preserve their freedom to act. Ms Lenihan, you said earlier that it is critical that it is not defined</w:t>
      </w:r>
      <w:r w:rsidRPr="00F1312B" w:rsidR="00FB715E">
        <w:t>.</w:t>
      </w:r>
      <w:r w:rsidRPr="00F1312B" w:rsidR="00E955EC">
        <w:t xml:space="preserve"> Mr Jackson-Moore</w:t>
      </w:r>
      <w:r w:rsidRPr="00F1312B" w:rsidR="00FB715E">
        <w:t>, d</w:t>
      </w:r>
      <w:r w:rsidRPr="00F1312B" w:rsidR="00E955EC">
        <w:t xml:space="preserve">o the Government’s assurances </w:t>
      </w:r>
      <w:r w:rsidR="00AC7FA3">
        <w:t>on their objectives</w:t>
      </w:r>
      <w:r w:rsidRPr="00F1312B" w:rsidR="00310596">
        <w:t xml:space="preserve"> </w:t>
      </w:r>
      <w:r w:rsidRPr="00F1312B" w:rsidR="00E955EC">
        <w:t xml:space="preserve">provide enough predictability for business, or </w:t>
      </w:r>
      <w:r w:rsidR="00AC7FA3">
        <w:t>does</w:t>
      </w:r>
      <w:r w:rsidRPr="00F1312B" w:rsidR="00E955EC">
        <w:t xml:space="preserve"> ambiguity around the definition</w:t>
      </w:r>
      <w:r w:rsidR="00AC7FA3">
        <w:t xml:space="preserve"> </w:t>
      </w:r>
      <w:r w:rsidRPr="00F1312B" w:rsidR="00E955EC">
        <w:t>cause uncertainty for businesses?</w:t>
      </w:r>
    </w:p>
    <w:p w:rsidR="00310596" w:rsidRPr="00F1312B" w:rsidP="00310596">
      <w:pPr>
        <w:pStyle w:val="Answer"/>
      </w:pPr>
      <w:sdt>
        <w:sdtPr>
          <w:alias w:val="Witness"/>
          <w:id w:val="1137381292"/>
          <w:placeholder>
            <w:docPart w:val="DefaultPlaceholder_-1854013440"/>
          </w:placeholder>
          <w:richText/>
        </w:sdtPr>
        <w:sdtContent>
          <w:r w:rsidRPr="00F1312B" w:rsidR="002E652F">
            <w:rPr>
              <w:b/>
              <w:i/>
            </w:rPr>
            <w:t>Will Jackson-Moore:</w:t>
          </w:r>
        </w:sdtContent>
      </w:sdt>
      <w:r w:rsidRPr="00F1312B">
        <w:t xml:space="preserve"> Certainty is the key </w:t>
      </w:r>
      <w:r w:rsidRPr="00F1312B" w:rsidR="00484B29">
        <w:t>thing here</w:t>
      </w:r>
      <w:r w:rsidRPr="00F1312B">
        <w:t>.</w:t>
      </w:r>
      <w:r w:rsidRPr="00F1312B" w:rsidR="00484B29">
        <w:t xml:space="preserve"> </w:t>
      </w:r>
      <w:r w:rsidRPr="00F1312B">
        <w:t>B</w:t>
      </w:r>
      <w:r w:rsidRPr="00F1312B" w:rsidR="00484B29">
        <w:t xml:space="preserve">usiness needs to know when </w:t>
      </w:r>
      <w:r w:rsidRPr="00F1312B" w:rsidR="00872B42">
        <w:t>it is</w:t>
      </w:r>
      <w:r w:rsidRPr="00F1312B" w:rsidR="00484B29">
        <w:t xml:space="preserve"> going to get decisions and what the likelihood of those decisions</w:t>
      </w:r>
      <w:r w:rsidR="00AC7FA3">
        <w:t xml:space="preserve"> is</w:t>
      </w:r>
      <w:r w:rsidRPr="00F1312B">
        <w:t xml:space="preserve"> </w:t>
      </w:r>
      <w:r w:rsidRPr="00F1312B" w:rsidR="00484B29">
        <w:t xml:space="preserve">going to be. </w:t>
      </w:r>
      <w:r w:rsidRPr="00F1312B">
        <w:t>A</w:t>
      </w:r>
      <w:r w:rsidRPr="00F1312B" w:rsidR="00484B29">
        <w:t xml:space="preserve">nything in terms of the application of the Act that reduces uncertainty is going to be helpful. </w:t>
      </w:r>
      <w:r w:rsidRPr="00F1312B">
        <w:t xml:space="preserve">In particular, </w:t>
      </w:r>
      <w:r w:rsidRPr="00F1312B" w:rsidR="00484B29">
        <w:t xml:space="preserve">retrospective </w:t>
      </w:r>
      <w:r w:rsidRPr="00F1312B">
        <w:t>call-ins</w:t>
      </w:r>
      <w:r w:rsidRPr="00F1312B" w:rsidR="00484B29">
        <w:t xml:space="preserve">, in my view, should be </w:t>
      </w:r>
      <w:r w:rsidRPr="00F1312B" w:rsidR="00FB715E">
        <w:t xml:space="preserve">done </w:t>
      </w:r>
      <w:r w:rsidRPr="00F1312B" w:rsidR="00484B29">
        <w:t>in</w:t>
      </w:r>
      <w:r w:rsidRPr="00F1312B">
        <w:t xml:space="preserve"> truly</w:t>
      </w:r>
      <w:r w:rsidRPr="00F1312B" w:rsidR="00484B29">
        <w:t xml:space="preserve"> exceptional circumstances, because </w:t>
      </w:r>
      <w:r w:rsidRPr="00F1312B">
        <w:t xml:space="preserve">it </w:t>
      </w:r>
      <w:r w:rsidRPr="00F1312B" w:rsidR="00484B29">
        <w:t xml:space="preserve">will create a lot of uncertainty if we start to see that happening on a regular basis. Anything that can be done to do things </w:t>
      </w:r>
      <w:r w:rsidRPr="00F1312B" w:rsidR="00484B29">
        <w:t>speedily and clearly</w:t>
      </w:r>
      <w:r w:rsidRPr="00F1312B">
        <w:t xml:space="preserve">—and </w:t>
      </w:r>
      <w:r w:rsidRPr="00F1312B" w:rsidR="00484B29">
        <w:t xml:space="preserve">Ms </w:t>
      </w:r>
      <w:r w:rsidRPr="00F1312B" w:rsidR="007219CE">
        <w:t>Lenihan</w:t>
      </w:r>
      <w:r w:rsidRPr="00F1312B" w:rsidR="00484B29">
        <w:t xml:space="preserve"> commented </w:t>
      </w:r>
      <w:r w:rsidRPr="00F1312B">
        <w:t xml:space="preserve">on </w:t>
      </w:r>
      <w:r w:rsidRPr="00F1312B" w:rsidR="00484B29">
        <w:t>disclosures</w:t>
      </w:r>
      <w:r w:rsidRPr="00F1312B">
        <w:t xml:space="preserve"> </w:t>
      </w:r>
      <w:r w:rsidRPr="00F1312B" w:rsidR="00484B29">
        <w:t>around how the decisions are being made</w:t>
      </w:r>
      <w:r w:rsidRPr="00F1312B">
        <w:t>—</w:t>
      </w:r>
      <w:r w:rsidRPr="00F1312B" w:rsidR="00484B29">
        <w:t>would be helpful.</w:t>
      </w:r>
    </w:p>
    <w:p w:rsidR="00310596" w:rsidRPr="00F1312B" w:rsidP="00310596">
      <w:pPr>
        <w:pStyle w:val="Answer"/>
      </w:pPr>
      <w:r w:rsidRPr="00F1312B">
        <w:t>T</w:t>
      </w:r>
      <w:r w:rsidRPr="00F1312B" w:rsidR="00484B29">
        <w:t xml:space="preserve">he other side of it is the appeals process, which I understand is a judicial review. </w:t>
      </w:r>
      <w:r w:rsidRPr="00F1312B" w:rsidR="00796E61">
        <w:t>I am</w:t>
      </w:r>
      <w:r w:rsidRPr="00F1312B" w:rsidR="00484B29">
        <w:t xml:space="preserve"> not a lawyer, but</w:t>
      </w:r>
      <w:r w:rsidRPr="00F1312B">
        <w:t>,</w:t>
      </w:r>
      <w:r w:rsidRPr="00F1312B" w:rsidR="00484B29">
        <w:t xml:space="preserve"> as a</w:t>
      </w:r>
      <w:r w:rsidRPr="00F1312B">
        <w:t>n</w:t>
      </w:r>
      <w:r w:rsidRPr="00F1312B" w:rsidR="007A2EA0">
        <w:t xml:space="preserve"> </w:t>
      </w:r>
      <w:r w:rsidRPr="00F1312B" w:rsidR="00484B29">
        <w:t xml:space="preserve">educated layperson in this area, the thought of going through a judicial review to challenge an outcome seems very onerous and expensive to a businessperson. </w:t>
      </w:r>
      <w:r w:rsidRPr="00F1312B">
        <w:t>T</w:t>
      </w:r>
      <w:r w:rsidRPr="00F1312B" w:rsidR="00484B29">
        <w:t xml:space="preserve">hat would be the other comment </w:t>
      </w:r>
      <w:r w:rsidRPr="00F1312B">
        <w:t>i</w:t>
      </w:r>
      <w:r w:rsidRPr="00F1312B" w:rsidR="00484B29">
        <w:t>n terms of clarity around that appeals process as well.</w:t>
      </w:r>
    </w:p>
    <w:p w:rsidR="00484B29" w:rsidRPr="00F1312B" w:rsidP="00310596">
      <w:pPr>
        <w:pStyle w:val="Question"/>
      </w:pPr>
      <w:sdt>
        <w:sdtPr>
          <w:alias w:val="Member"/>
          <w:tag w:val="&lt;Member mnisId='4470' dodsId='122026'&gt;"/>
          <w:id w:val="-1528638120"/>
          <w:placeholder>
            <w:docPart w:val="DefaultPlaceholder_-1854013440"/>
          </w:placeholder>
          <w:richText/>
        </w:sdtPr>
        <w:sdtContent>
          <w:r w:rsidRPr="00F1312B" w:rsidR="00310596">
            <w:rPr>
              <w:b/>
            </w:rPr>
            <w:t>Alan Brown:</w:t>
          </w:r>
        </w:sdtContent>
      </w:sdt>
      <w:r w:rsidRPr="00F1312B" w:rsidR="00310596">
        <w:t xml:space="preserve"> Ms Kar, </w:t>
      </w:r>
      <w:r w:rsidRPr="00F1312B" w:rsidR="00FB715E">
        <w:t xml:space="preserve">the </w:t>
      </w:r>
      <w:r w:rsidRPr="00F1312B">
        <w:t xml:space="preserve">Foreign Affairs Committee </w:t>
      </w:r>
      <w:r w:rsidRPr="00F1312B" w:rsidR="00310596">
        <w:t xml:space="preserve">has </w:t>
      </w:r>
      <w:r w:rsidRPr="00F1312B">
        <w:t xml:space="preserve">warned </w:t>
      </w:r>
      <w:r w:rsidRPr="00F1312B" w:rsidR="00310596">
        <w:t xml:space="preserve">that, </w:t>
      </w:r>
      <w:r w:rsidRPr="00F1312B">
        <w:t xml:space="preserve">in </w:t>
      </w:r>
      <w:r w:rsidRPr="00F1312B" w:rsidR="00310596">
        <w:t xml:space="preserve">its </w:t>
      </w:r>
      <w:r w:rsidRPr="00F1312B">
        <w:t>opinion</w:t>
      </w:r>
      <w:r w:rsidRPr="00F1312B" w:rsidR="00310596">
        <w:t>,</w:t>
      </w:r>
      <w:r w:rsidRPr="00F1312B">
        <w:t xml:space="preserve"> the lack of a clear definition of </w:t>
      </w:r>
      <w:r w:rsidRPr="00F1312B" w:rsidR="00310596">
        <w:t xml:space="preserve">“national security” risks politicising </w:t>
      </w:r>
      <w:r w:rsidRPr="00F1312B">
        <w:t>decision</w:t>
      </w:r>
      <w:r w:rsidR="00AC7FA3">
        <w:t xml:space="preserve"> </w:t>
      </w:r>
      <w:r w:rsidRPr="00F1312B">
        <w:t xml:space="preserve">making. </w:t>
      </w:r>
      <w:r w:rsidRPr="00F1312B" w:rsidR="00B54CFA">
        <w:t>From earlier comments you made, do you agree with the Foreign Affairs Committee? Is there any indication of that happening so far?</w:t>
      </w:r>
    </w:p>
    <w:p w:rsidR="00484B29" w:rsidRPr="00F1312B" w:rsidP="00B54CFA">
      <w:pPr>
        <w:pStyle w:val="Answer"/>
      </w:pPr>
      <w:sdt>
        <w:sdtPr>
          <w:alias w:val="Witness"/>
          <w:id w:val="-90165772"/>
          <w:placeholder>
            <w:docPart w:val="DefaultPlaceholder_-1854013440"/>
          </w:placeholder>
          <w:richText/>
        </w:sdtPr>
        <w:sdtContent>
          <w:r w:rsidRPr="00F1312B" w:rsidR="006C6A12">
            <w:rPr>
              <w:b/>
              <w:i/>
            </w:rPr>
            <w:t>Nicole Kar:</w:t>
          </w:r>
        </w:sdtContent>
      </w:sdt>
      <w:r w:rsidRPr="00F1312B" w:rsidR="00B54CFA">
        <w:t xml:space="preserve"> </w:t>
      </w:r>
      <w:r w:rsidRPr="00F1312B">
        <w:t xml:space="preserve">I should declare an interest, which </w:t>
      </w:r>
      <w:r w:rsidRPr="00F1312B" w:rsidR="00B54CFA">
        <w:t xml:space="preserve">is that </w:t>
      </w:r>
      <w:r w:rsidRPr="00F1312B">
        <w:t>I was a special advis</w:t>
      </w:r>
      <w:r w:rsidRPr="00F1312B" w:rsidR="00B54CFA">
        <w:t>e</w:t>
      </w:r>
      <w:r w:rsidRPr="00F1312B">
        <w:t xml:space="preserve">r to the Foreign Affairs Committee, and </w:t>
      </w:r>
      <w:r w:rsidRPr="00F1312B" w:rsidR="007A2EA0">
        <w:t xml:space="preserve">we </w:t>
      </w:r>
      <w:r w:rsidRPr="00F1312B">
        <w:t xml:space="preserve">tried very hard to get </w:t>
      </w:r>
      <w:r w:rsidRPr="00F1312B" w:rsidR="00B54CFA">
        <w:t xml:space="preserve">not a definition </w:t>
      </w:r>
      <w:r w:rsidRPr="00F1312B">
        <w:t xml:space="preserve">but a list of factors that needed to </w:t>
      </w:r>
      <w:r w:rsidRPr="00F1312B" w:rsidR="00B54CFA">
        <w:t xml:space="preserve">be had </w:t>
      </w:r>
      <w:r w:rsidRPr="00F1312B">
        <w:t>regard to into the Act or</w:t>
      </w:r>
      <w:r w:rsidRPr="00F1312B" w:rsidR="00B54CFA">
        <w:t>,</w:t>
      </w:r>
      <w:r w:rsidRPr="00F1312B">
        <w:t xml:space="preserve"> failing that</w:t>
      </w:r>
      <w:r w:rsidRPr="00F1312B" w:rsidR="00B54CFA">
        <w:t>,</w:t>
      </w:r>
      <w:r w:rsidRPr="00F1312B">
        <w:t xml:space="preserve"> into the guidance</w:t>
      </w:r>
      <w:r w:rsidRPr="00F1312B" w:rsidR="00B54CFA">
        <w:t>.</w:t>
      </w:r>
      <w:r w:rsidRPr="00F1312B">
        <w:t xml:space="preserve"> </w:t>
      </w:r>
      <w:r w:rsidRPr="00F1312B" w:rsidR="00B54CFA">
        <w:t>W</w:t>
      </w:r>
      <w:r w:rsidRPr="00F1312B">
        <w:t>e failed spectacularly</w:t>
      </w:r>
      <w:r w:rsidRPr="00F1312B" w:rsidR="00B54CFA">
        <w:t>, and s</w:t>
      </w:r>
      <w:r w:rsidRPr="00F1312B">
        <w:t xml:space="preserve">o you might take what I say </w:t>
      </w:r>
      <w:r w:rsidRPr="00F1312B" w:rsidR="00B54CFA">
        <w:t>with a pinch of salt or in that light.</w:t>
      </w:r>
    </w:p>
    <w:p w:rsidR="00B54CFA" w:rsidRPr="00F1312B" w:rsidP="00B54CFA">
      <w:pPr>
        <w:pStyle w:val="Answer"/>
      </w:pPr>
      <w:r w:rsidRPr="00F1312B">
        <w:t xml:space="preserve">I have the </w:t>
      </w:r>
      <w:r w:rsidRPr="00F1312B" w:rsidR="00484B29">
        <w:t xml:space="preserve">greatest respect for Dr </w:t>
      </w:r>
      <w:r w:rsidRPr="00F1312B" w:rsidR="00796E61">
        <w:t>Lenihan</w:t>
      </w:r>
      <w:r w:rsidRPr="00F1312B" w:rsidR="00484B29">
        <w:t xml:space="preserve"> and</w:t>
      </w:r>
      <w:r w:rsidRPr="00F1312B" w:rsidR="007A2EA0">
        <w:t xml:space="preserve"> </w:t>
      </w:r>
      <w:r w:rsidRPr="00F1312B" w:rsidR="00484B29">
        <w:t>s</w:t>
      </w:r>
      <w:r w:rsidRPr="00F1312B" w:rsidR="00872B42">
        <w:t>he is</w:t>
      </w:r>
      <w:r w:rsidRPr="00F1312B" w:rsidR="00484B29">
        <w:t xml:space="preserve"> exemplary in this area, but I think </w:t>
      </w:r>
      <w:r w:rsidRPr="00F1312B">
        <w:t xml:space="preserve">that </w:t>
      </w:r>
      <w:r w:rsidRPr="00F1312B" w:rsidR="00872B42">
        <w:t>it is</w:t>
      </w:r>
      <w:r w:rsidRPr="00F1312B" w:rsidR="00484B29">
        <w:t xml:space="preserve"> possible to enumerate </w:t>
      </w:r>
      <w:r w:rsidRPr="00F1312B">
        <w:t xml:space="preserve">a </w:t>
      </w:r>
      <w:r w:rsidRPr="00F1312B" w:rsidR="00484B29">
        <w:t>list of factors</w:t>
      </w:r>
      <w:r w:rsidRPr="00F1312B">
        <w:t>,</w:t>
      </w:r>
      <w:r w:rsidRPr="00F1312B" w:rsidR="00484B29">
        <w:t xml:space="preserve"> and that is all to the good in terms of enhancing investors</w:t>
      </w:r>
      <w:r w:rsidRPr="00F1312B" w:rsidR="00796E61">
        <w:t>’</w:t>
      </w:r>
      <w:r w:rsidRPr="00F1312B" w:rsidR="00484B29">
        <w:t xml:space="preserve"> confidence and understanding what will be had regard to. At the moment, if you try </w:t>
      </w:r>
      <w:r w:rsidRPr="00F1312B">
        <w:t xml:space="preserve">to </w:t>
      </w:r>
      <w:r w:rsidRPr="00F1312B" w:rsidR="00484B29">
        <w:t xml:space="preserve">advise on the </w:t>
      </w:r>
      <w:r w:rsidRPr="00F1312B">
        <w:t>Act</w:t>
      </w:r>
      <w:r w:rsidRPr="00F1312B" w:rsidR="00484B29">
        <w:t xml:space="preserve">, the most </w:t>
      </w:r>
      <w:r w:rsidRPr="00F1312B">
        <w:t xml:space="preserve">that </w:t>
      </w:r>
      <w:r w:rsidRPr="00F1312B" w:rsidR="00484B29">
        <w:t>you will get on</w:t>
      </w:r>
      <w:r w:rsidRPr="00F1312B">
        <w:t xml:space="preserve"> w</w:t>
      </w:r>
      <w:r w:rsidRPr="00F1312B" w:rsidR="00484B29">
        <w:t xml:space="preserve">hat the Government </w:t>
      </w:r>
      <w:r w:rsidRPr="00F1312B">
        <w:t xml:space="preserve">are </w:t>
      </w:r>
      <w:r w:rsidRPr="00F1312B" w:rsidR="00484B29">
        <w:t xml:space="preserve">worried about is paragraph 17 of the </w:t>
      </w:r>
      <w:r w:rsidRPr="00F1312B">
        <w:t>s</w:t>
      </w:r>
      <w:r w:rsidRPr="00F1312B" w:rsidR="00484B29">
        <w:t xml:space="preserve">tatement of the </w:t>
      </w:r>
      <w:r w:rsidRPr="00F1312B">
        <w:t>u</w:t>
      </w:r>
      <w:r w:rsidRPr="00F1312B" w:rsidR="00484B29">
        <w:t xml:space="preserve">se of </w:t>
      </w:r>
      <w:r w:rsidRPr="00F1312B">
        <w:t>call-in p</w:t>
      </w:r>
      <w:r w:rsidRPr="00F1312B" w:rsidR="00484B29">
        <w:t>ower</w:t>
      </w:r>
      <w:r w:rsidRPr="00F1312B">
        <w:t>.</w:t>
      </w:r>
    </w:p>
    <w:p w:rsidR="00B54CFA" w:rsidRPr="00F1312B" w:rsidP="00B54CFA">
      <w:pPr>
        <w:pStyle w:val="Answer"/>
      </w:pPr>
      <w:r w:rsidRPr="00F1312B">
        <w:t>E</w:t>
      </w:r>
      <w:r w:rsidRPr="00F1312B" w:rsidR="00484B29">
        <w:t>ffectively</w:t>
      </w:r>
      <w:r w:rsidRPr="00F1312B">
        <w:t>,</w:t>
      </w:r>
      <w:r w:rsidRPr="00F1312B" w:rsidR="00484B29">
        <w:t xml:space="preserve"> </w:t>
      </w:r>
      <w:r w:rsidRPr="00F1312B">
        <w:t xml:space="preserve">that </w:t>
      </w:r>
      <w:r w:rsidRPr="00F1312B" w:rsidR="00484B29">
        <w:t xml:space="preserve">says that Government can use it where </w:t>
      </w:r>
      <w:r w:rsidRPr="00F1312B" w:rsidR="00796E61">
        <w:t>there is</w:t>
      </w:r>
      <w:r w:rsidRPr="00F1312B" w:rsidR="00484B29">
        <w:t xml:space="preserve"> a potential for immediate or future harm to UK national security.</w:t>
      </w:r>
      <w:r w:rsidRPr="00F1312B">
        <w:t xml:space="preserve"> </w:t>
      </w:r>
      <w:r w:rsidRPr="00F1312B" w:rsidR="00484B29">
        <w:t xml:space="preserve">That could include risk to </w:t>
      </w:r>
      <w:r w:rsidRPr="00F1312B" w:rsidR="00051371">
        <w:t>Government</w:t>
      </w:r>
      <w:r w:rsidRPr="00F1312B" w:rsidR="00484B29">
        <w:t xml:space="preserve"> and </w:t>
      </w:r>
      <w:r w:rsidRPr="00F1312B" w:rsidR="00796E61">
        <w:t>defence</w:t>
      </w:r>
      <w:r w:rsidRPr="00F1312B" w:rsidR="00484B29">
        <w:t xml:space="preserve"> assets, disruption or erosion of military advantage, </w:t>
      </w:r>
      <w:r w:rsidRPr="00F1312B" w:rsidR="004F442E">
        <w:t xml:space="preserve">the </w:t>
      </w:r>
      <w:r w:rsidRPr="00F1312B" w:rsidR="00484B29">
        <w:t>potential impact of a qualifying acquisition on the security of the UK</w:t>
      </w:r>
      <w:r w:rsidRPr="00F1312B" w:rsidR="00796E61">
        <w:t>’</w:t>
      </w:r>
      <w:r w:rsidRPr="00F1312B" w:rsidR="00484B29">
        <w:t>s critical infrastructure</w:t>
      </w:r>
      <w:r w:rsidRPr="00F1312B">
        <w:t>,</w:t>
      </w:r>
      <w:r w:rsidRPr="00F1312B" w:rsidR="00484B29">
        <w:t xml:space="preserve"> and the need to prevent actors with hostile intentions toward the UK</w:t>
      </w:r>
      <w:r w:rsidR="00AC7FA3">
        <w:t xml:space="preserve"> from</w:t>
      </w:r>
      <w:r w:rsidRPr="00F1312B" w:rsidR="00484B29">
        <w:t xml:space="preserve"> building </w:t>
      </w:r>
      <w:r w:rsidRPr="00F1312B" w:rsidR="00796E61">
        <w:t>defence</w:t>
      </w:r>
      <w:r w:rsidRPr="00F1312B" w:rsidR="00484B29">
        <w:t xml:space="preserve"> or technological capability </w:t>
      </w:r>
      <w:r w:rsidRPr="00F1312B">
        <w:t xml:space="preserve">that </w:t>
      </w:r>
      <w:r w:rsidRPr="00F1312B" w:rsidR="00484B29">
        <w:t>may present a national security threat to the UK.</w:t>
      </w:r>
    </w:p>
    <w:p w:rsidR="00B54CFA" w:rsidRPr="00F1312B" w:rsidP="00B54CFA">
      <w:pPr>
        <w:pStyle w:val="Answer"/>
      </w:pPr>
      <w:r w:rsidRPr="00F1312B">
        <w:t xml:space="preserve">It is very hard, against that background, to tell an investor whether a </w:t>
      </w:r>
      <w:r w:rsidRPr="00F1312B">
        <w:t xml:space="preserve">dual </w:t>
      </w:r>
      <w:r w:rsidRPr="00F1312B">
        <w:t xml:space="preserve">use or a use case that </w:t>
      </w:r>
      <w:r w:rsidRPr="00F1312B">
        <w:t xml:space="preserve">it is </w:t>
      </w:r>
      <w:r w:rsidRPr="00F1312B">
        <w:t xml:space="preserve">not aware of in relation to a technology </w:t>
      </w:r>
      <w:r w:rsidRPr="00F1312B">
        <w:t xml:space="preserve">that it has </w:t>
      </w:r>
      <w:r w:rsidRPr="00F1312B">
        <w:t xml:space="preserve">developed is going to be a problem </w:t>
      </w:r>
      <w:r w:rsidRPr="00F1312B">
        <w:t xml:space="preserve">from </w:t>
      </w:r>
      <w:r w:rsidRPr="00F1312B">
        <w:t xml:space="preserve">the national security perspective. </w:t>
      </w:r>
      <w:r w:rsidRPr="00F1312B">
        <w:t>W</w:t>
      </w:r>
      <w:r w:rsidRPr="00F1312B">
        <w:t xml:space="preserve">hat would be really important </w:t>
      </w:r>
      <w:r w:rsidRPr="00F1312B" w:rsidR="00180953">
        <w:t>is</w:t>
      </w:r>
      <w:r w:rsidRPr="00F1312B">
        <w:t xml:space="preserve">, as I say, the signals that these couple of mitigation cases that are coming through the pipe send to the investor community. </w:t>
      </w:r>
      <w:r w:rsidRPr="00F1312B">
        <w:t>W</w:t>
      </w:r>
      <w:r w:rsidRPr="00F1312B">
        <w:t>hat will be somewhat concerning to people</w:t>
      </w:r>
      <w:r w:rsidRPr="00F1312B" w:rsidR="004F442E">
        <w:t xml:space="preserve"> is that</w:t>
      </w:r>
      <w:r w:rsidRPr="00F1312B">
        <w:t>,</w:t>
      </w:r>
      <w:r w:rsidRPr="00F1312B">
        <w:t xml:space="preserve"> when they see economic commitments being taken by </w:t>
      </w:r>
      <w:r w:rsidRPr="00F1312B">
        <w:t xml:space="preserve">BEIS </w:t>
      </w:r>
      <w:r w:rsidRPr="00F1312B">
        <w:t xml:space="preserve">on the one hand, and strictly </w:t>
      </w:r>
      <w:r w:rsidRPr="00F1312B" w:rsidR="00796E61">
        <w:t>defence</w:t>
      </w:r>
      <w:r w:rsidRPr="00F1312B">
        <w:t xml:space="preserve"> or security commitments being taken by the</w:t>
      </w:r>
      <w:r w:rsidRPr="00F1312B">
        <w:t xml:space="preserve"> NSIA,</w:t>
      </w:r>
      <w:r w:rsidRPr="00F1312B">
        <w:t xml:space="preserve"> </w:t>
      </w:r>
      <w:r w:rsidRPr="00F1312B">
        <w:t>t</w:t>
      </w:r>
      <w:r w:rsidRPr="00F1312B">
        <w:t xml:space="preserve">here will be confusion about what the Government </w:t>
      </w:r>
      <w:r w:rsidRPr="00F1312B">
        <w:t xml:space="preserve">are </w:t>
      </w:r>
      <w:r w:rsidRPr="00F1312B">
        <w:t xml:space="preserve">really trying to protect. </w:t>
      </w:r>
      <w:r w:rsidRPr="00F1312B">
        <w:t xml:space="preserve">Are they </w:t>
      </w:r>
      <w:r w:rsidRPr="00F1312B">
        <w:t>trying to protect UK jobs</w:t>
      </w:r>
      <w:r w:rsidRPr="00F1312B">
        <w:t>,</w:t>
      </w:r>
      <w:r w:rsidRPr="00F1312B">
        <w:t xml:space="preserve"> UK industry from an industrial strategy perspective</w:t>
      </w:r>
      <w:r w:rsidRPr="00F1312B">
        <w:t>,</w:t>
      </w:r>
      <w:r w:rsidRPr="00F1312B">
        <w:t xml:space="preserve"> or </w:t>
      </w:r>
      <w:r w:rsidRPr="00F1312B">
        <w:t>security?</w:t>
      </w:r>
    </w:p>
    <w:p w:rsidR="00AC7FA3" w:rsidP="00B54CFA">
      <w:pPr>
        <w:pStyle w:val="Answer"/>
      </w:pPr>
      <w:r w:rsidRPr="00F1312B">
        <w:t>I</w:t>
      </w:r>
      <w:r w:rsidRPr="00F1312B" w:rsidR="00872B42">
        <w:t>t is</w:t>
      </w:r>
      <w:r w:rsidRPr="00F1312B" w:rsidR="00484B29">
        <w:t xml:space="preserve"> a little bit too early to say whether </w:t>
      </w:r>
      <w:r w:rsidRPr="00F1312B" w:rsidR="00796E61">
        <w:t>we are</w:t>
      </w:r>
      <w:r w:rsidRPr="00F1312B" w:rsidR="00484B29">
        <w:t xml:space="preserve"> in dire need of a definition or </w:t>
      </w:r>
      <w:r w:rsidRPr="00F1312B" w:rsidR="00796E61">
        <w:t>have</w:t>
      </w:r>
      <w:r w:rsidRPr="00F1312B" w:rsidR="00484B29">
        <w:t xml:space="preserve"> really departed from the spirit of at least </w:t>
      </w:r>
      <w:r w:rsidRPr="00F1312B">
        <w:t xml:space="preserve">the </w:t>
      </w:r>
      <w:r w:rsidRPr="00F1312B" w:rsidR="00484B29">
        <w:t>explanatory memorand</w:t>
      </w:r>
      <w:r w:rsidRPr="00F1312B">
        <w:t>a</w:t>
      </w:r>
      <w:r w:rsidRPr="00F1312B" w:rsidR="00484B29">
        <w:t xml:space="preserve"> </w:t>
      </w:r>
      <w:r w:rsidRPr="00F1312B">
        <w:t xml:space="preserve">that </w:t>
      </w:r>
      <w:r w:rsidRPr="00F1312B" w:rsidR="00484B29">
        <w:t>talk about national security, not national interest</w:t>
      </w:r>
      <w:r w:rsidRPr="00F1312B">
        <w:t xml:space="preserve">, but I for one </w:t>
      </w:r>
      <w:r w:rsidRPr="00F1312B" w:rsidR="00484B29">
        <w:t>am of a school of thought that</w:t>
      </w:r>
      <w:r w:rsidRPr="00F1312B" w:rsidR="007A2EA0">
        <w:t xml:space="preserve"> </w:t>
      </w:r>
      <w:r w:rsidRPr="00F1312B" w:rsidR="00484B29">
        <w:t>listing the factors is the only way that you could have effective judicial supervision</w:t>
      </w:r>
      <w:r w:rsidRPr="00F1312B">
        <w:t xml:space="preserve">. </w:t>
      </w:r>
    </w:p>
    <w:p w:rsidR="00DA2337" w:rsidRPr="00F1312B" w:rsidP="00B54CFA">
      <w:pPr>
        <w:pStyle w:val="Answer"/>
      </w:pPr>
      <w:r w:rsidRPr="00F1312B">
        <w:t xml:space="preserve">I </w:t>
      </w:r>
      <w:r w:rsidRPr="00F1312B" w:rsidR="00796E61">
        <w:t>don</w:t>
      </w:r>
      <w:r w:rsidR="00AC7FA3">
        <w:t>’</w:t>
      </w:r>
      <w:r w:rsidRPr="00F1312B" w:rsidR="00796E61">
        <w:t>t</w:t>
      </w:r>
      <w:r w:rsidRPr="00F1312B">
        <w:t xml:space="preserve"> think </w:t>
      </w:r>
      <w:r w:rsidRPr="00F1312B" w:rsidR="00B54CFA">
        <w:t xml:space="preserve">that </w:t>
      </w:r>
      <w:r w:rsidRPr="00F1312B">
        <w:t>there will be a wa</w:t>
      </w:r>
      <w:r w:rsidRPr="00F1312B" w:rsidR="00B54CFA">
        <w:t>ve</w:t>
      </w:r>
      <w:r w:rsidRPr="00F1312B">
        <w:t xml:space="preserve"> </w:t>
      </w:r>
      <w:r w:rsidRPr="00F1312B" w:rsidR="00B54CFA">
        <w:t xml:space="preserve">of </w:t>
      </w:r>
      <w:r w:rsidRPr="00F1312B">
        <w:t>litigation.</w:t>
      </w:r>
      <w:r w:rsidR="00AC7FA3">
        <w:t xml:space="preserve"> </w:t>
      </w:r>
      <w:r w:rsidRPr="00F1312B">
        <w:t xml:space="preserve">Everyone in the trade community knows </w:t>
      </w:r>
      <w:r w:rsidRPr="00F1312B" w:rsidR="00B54CFA">
        <w:t xml:space="preserve">that </w:t>
      </w:r>
      <w:r w:rsidRPr="00F1312B">
        <w:t>you cannot review a Government on national security decisions. That is an area where a court defers entirely to the discretion of a Government</w:t>
      </w:r>
      <w:r w:rsidRPr="00F1312B" w:rsidR="00B54CFA">
        <w:t>.</w:t>
      </w:r>
      <w:r w:rsidRPr="00F1312B">
        <w:t xml:space="preserve"> </w:t>
      </w:r>
      <w:r w:rsidRPr="00F1312B" w:rsidR="00B54CFA">
        <w:t>W</w:t>
      </w:r>
      <w:r w:rsidRPr="00F1312B">
        <w:t xml:space="preserve">hat you can </w:t>
      </w:r>
      <w:r w:rsidRPr="00F1312B" w:rsidR="00B54CFA">
        <w:t xml:space="preserve">judicially </w:t>
      </w:r>
      <w:r w:rsidRPr="00F1312B">
        <w:t xml:space="preserve">review a Government on is </w:t>
      </w:r>
      <w:r w:rsidRPr="00F1312B" w:rsidR="00B54CFA">
        <w:t>ir</w:t>
      </w:r>
      <w:r w:rsidRPr="00F1312B">
        <w:t xml:space="preserve">regular process, </w:t>
      </w:r>
      <w:r w:rsidRPr="00F1312B">
        <w:t xml:space="preserve">such as </w:t>
      </w:r>
      <w:r w:rsidRPr="00F1312B">
        <w:t>being out of time</w:t>
      </w:r>
      <w:r w:rsidRPr="00F1312B" w:rsidR="004F442E">
        <w:t>—</w:t>
      </w:r>
      <w:r w:rsidRPr="00F1312B" w:rsidR="00B54CFA">
        <w:t>f</w:t>
      </w:r>
      <w:r w:rsidRPr="00F1312B">
        <w:t xml:space="preserve">or </w:t>
      </w:r>
      <w:r w:rsidRPr="00F1312B">
        <w:t>example</w:t>
      </w:r>
      <w:r w:rsidRPr="00F1312B">
        <w:t xml:space="preserve">, when Saudi investors bought into the </w:t>
      </w:r>
      <w:r w:rsidRPr="00F1312B">
        <w:rPr>
          <w:i/>
          <w:iCs/>
        </w:rPr>
        <w:t>Evening Standard</w:t>
      </w:r>
      <w:r w:rsidRPr="00F1312B">
        <w:t xml:space="preserve">, </w:t>
      </w:r>
      <w:r w:rsidRPr="00F1312B" w:rsidR="00051371">
        <w:t>Government</w:t>
      </w:r>
      <w:r w:rsidRPr="00F1312B">
        <w:t xml:space="preserve"> was out of time </w:t>
      </w:r>
      <w:r w:rsidRPr="00F1312B">
        <w:t xml:space="preserve">in </w:t>
      </w:r>
      <w:r w:rsidRPr="00F1312B">
        <w:t>intervening</w:t>
      </w:r>
      <w:r w:rsidRPr="00F1312B">
        <w:t>—</w:t>
      </w:r>
      <w:r w:rsidRPr="00F1312B">
        <w:t>procedural</w:t>
      </w:r>
      <w:r w:rsidRPr="00F1312B">
        <w:t xml:space="preserve"> </w:t>
      </w:r>
      <w:r w:rsidRPr="00F1312B">
        <w:t>irregularities</w:t>
      </w:r>
      <w:r w:rsidRPr="00F1312B">
        <w:t>,</w:t>
      </w:r>
      <w:r w:rsidRPr="00F1312B">
        <w:t xml:space="preserve"> or requiring mitigation that has nothing to do with national security.</w:t>
      </w:r>
    </w:p>
    <w:p w:rsidR="00484B29" w:rsidRPr="00F1312B" w:rsidP="00DA2337">
      <w:pPr>
        <w:pStyle w:val="Answer"/>
      </w:pPr>
      <w:r w:rsidRPr="00F1312B">
        <w:t>S</w:t>
      </w:r>
      <w:r w:rsidRPr="00F1312B">
        <w:t>orry</w:t>
      </w:r>
      <w:r w:rsidR="00AC7FA3">
        <w:t>,</w:t>
      </w:r>
      <w:r w:rsidRPr="00F1312B" w:rsidR="00EE45A5">
        <w:t xml:space="preserve"> </w:t>
      </w:r>
      <w:r w:rsidRPr="00F1312B" w:rsidR="00872B42">
        <w:t>that is</w:t>
      </w:r>
      <w:r w:rsidRPr="00F1312B">
        <w:t xml:space="preserve"> a long way of saying</w:t>
      </w:r>
      <w:r w:rsidRPr="00F1312B">
        <w:t xml:space="preserve"> that </w:t>
      </w:r>
      <w:r w:rsidRPr="00F1312B">
        <w:t>a list of factors is really quite important, but the proof will be in the</w:t>
      </w:r>
      <w:r w:rsidRPr="00F1312B">
        <w:t xml:space="preserve"> pudding w</w:t>
      </w:r>
      <w:r w:rsidRPr="00F1312B">
        <w:t xml:space="preserve">hen we see these mitigation cases and whether </w:t>
      </w:r>
      <w:r w:rsidRPr="00F1312B" w:rsidR="007A2EA0">
        <w:t>they have</w:t>
      </w:r>
      <w:r w:rsidRPr="00F1312B">
        <w:t xml:space="preserve"> </w:t>
      </w:r>
      <w:r w:rsidRPr="00F1312B">
        <w:t xml:space="preserve">stuck to the spirit </w:t>
      </w:r>
      <w:r w:rsidRPr="00F1312B">
        <w:t xml:space="preserve">of the legislation. Sorry, Dr </w:t>
      </w:r>
      <w:r w:rsidRPr="00F1312B" w:rsidR="007219CE">
        <w:t>Lenihan</w:t>
      </w:r>
      <w:r w:rsidRPr="00F1312B">
        <w:t>.</w:t>
      </w:r>
    </w:p>
    <w:p w:rsidR="00484B29" w:rsidRPr="00F1312B" w:rsidP="00DA2337">
      <w:pPr>
        <w:pStyle w:val="Answer"/>
      </w:pPr>
      <w:sdt>
        <w:sdtPr>
          <w:alias w:val="Witness"/>
          <w:id w:val="-793136020"/>
          <w:placeholder>
            <w:docPart w:val="DefaultPlaceholder_-1854013440"/>
          </w:placeholder>
          <w:richText/>
        </w:sdtPr>
        <w:sdtContent>
          <w:r w:rsidRPr="00F1312B" w:rsidR="006C6A12">
            <w:rPr>
              <w:b/>
              <w:i/>
            </w:rPr>
            <w:t>Dr Lenihan:</w:t>
          </w:r>
        </w:sdtContent>
      </w:sdt>
      <w:r w:rsidRPr="00F1312B" w:rsidR="00DA2337">
        <w:t xml:space="preserve"> If I could jump in, I </w:t>
      </w:r>
      <w:r w:rsidR="00AC7FA3">
        <w:t xml:space="preserve">actually </w:t>
      </w:r>
      <w:r w:rsidRPr="00F1312B" w:rsidR="00DA2337">
        <w:t xml:space="preserve">want to agree. </w:t>
      </w:r>
      <w:r w:rsidRPr="00F1312B">
        <w:t xml:space="preserve">I </w:t>
      </w:r>
      <w:r w:rsidRPr="00F1312B" w:rsidR="00796E61">
        <w:t>do not</w:t>
      </w:r>
      <w:r w:rsidRPr="00F1312B">
        <w:t xml:space="preserve"> think that you can define national security in the Act</w:t>
      </w:r>
      <w:r w:rsidRPr="00F1312B" w:rsidR="00DA2337">
        <w:t>.</w:t>
      </w:r>
      <w:r w:rsidRPr="00F1312B">
        <w:t xml:space="preserve"> </w:t>
      </w:r>
      <w:r w:rsidRPr="00F1312B" w:rsidR="00DA2337">
        <w:t>F</w:t>
      </w:r>
      <w:r w:rsidRPr="00F1312B">
        <w:t>rom looking at these regimes, the list of risk factors and potential considerations is rarely included in the primary legislation</w:t>
      </w:r>
      <w:r w:rsidRPr="00F1312B" w:rsidR="00DA2337">
        <w:t>,</w:t>
      </w:r>
      <w:r w:rsidRPr="00F1312B">
        <w:t xml:space="preserve"> because of that need for flexibility</w:t>
      </w:r>
      <w:r w:rsidRPr="00F1312B" w:rsidR="00DA2337">
        <w:t>.</w:t>
      </w:r>
      <w:r w:rsidRPr="00F1312B">
        <w:t xml:space="preserve"> </w:t>
      </w:r>
      <w:r w:rsidRPr="00F1312B" w:rsidR="00DA2337">
        <w:t>I</w:t>
      </w:r>
      <w:r w:rsidRPr="00F1312B">
        <w:t>f you look at the OECD guidance of</w:t>
      </w:r>
      <w:r w:rsidRPr="00F1312B" w:rsidR="007A2EA0">
        <w:t xml:space="preserve"> </w:t>
      </w:r>
      <w:r w:rsidRPr="00F1312B">
        <w:t xml:space="preserve">best practice in this area, </w:t>
      </w:r>
      <w:r w:rsidRPr="00F1312B" w:rsidR="00DA2337">
        <w:t xml:space="preserve">it </w:t>
      </w:r>
      <w:r w:rsidRPr="00F1312B" w:rsidR="00796E61">
        <w:t>do</w:t>
      </w:r>
      <w:r w:rsidRPr="00F1312B" w:rsidR="00DA2337">
        <w:t>es</w:t>
      </w:r>
      <w:r w:rsidRPr="00F1312B" w:rsidR="00796E61">
        <w:t xml:space="preserve"> not</w:t>
      </w:r>
      <w:r w:rsidRPr="00F1312B">
        <w:t xml:space="preserve"> suggest defining or listing these factors in the primary legislation, but </w:t>
      </w:r>
      <w:r w:rsidRPr="00F1312B" w:rsidR="004F442E">
        <w:t xml:space="preserve">it does </w:t>
      </w:r>
      <w:r w:rsidRPr="00F1312B">
        <w:t>recommend having good, clear</w:t>
      </w:r>
      <w:r w:rsidRPr="00F1312B" w:rsidR="00DA2337">
        <w:t xml:space="preserve"> and</w:t>
      </w:r>
      <w:r w:rsidRPr="00F1312B">
        <w:t xml:space="preserve"> transparent guidance in regulation that can be amended more easily and is more flexible</w:t>
      </w:r>
      <w:r w:rsidRPr="00F1312B" w:rsidR="00DA2337">
        <w:t>,</w:t>
      </w:r>
      <w:r w:rsidRPr="00F1312B">
        <w:t xml:space="preserve"> </w:t>
      </w:r>
      <w:r w:rsidRPr="00F1312B" w:rsidR="00DA2337">
        <w:t xml:space="preserve">in order to </w:t>
      </w:r>
      <w:r w:rsidRPr="00F1312B">
        <w:t>help increase that transparency about what type of factors are going to be considered when assessing risk.</w:t>
      </w:r>
    </w:p>
    <w:p w:rsidR="00C973BA" w:rsidRPr="00F1312B" w:rsidP="00C973BA">
      <w:pPr>
        <w:pStyle w:val="Answer"/>
      </w:pPr>
      <w:r w:rsidRPr="00F1312B">
        <w:t xml:space="preserve">We have </w:t>
      </w:r>
      <w:r w:rsidRPr="00F1312B" w:rsidR="00484B29">
        <w:t>seen these secondary regulations come out that talk about, for example, acquire</w:t>
      </w:r>
      <w:r w:rsidRPr="00F1312B">
        <w:t>r</w:t>
      </w:r>
      <w:r w:rsidRPr="00F1312B" w:rsidR="00484B29">
        <w:t xml:space="preserve"> risk</w:t>
      </w:r>
      <w:r w:rsidRPr="00F1312B">
        <w:t>,</w:t>
      </w:r>
      <w:r w:rsidRPr="00F1312B" w:rsidR="00484B29">
        <w:t xml:space="preserve"> control risk and target risk</w:t>
      </w:r>
      <w:r w:rsidRPr="00F1312B">
        <w:t>.</w:t>
      </w:r>
      <w:r w:rsidRPr="00F1312B" w:rsidR="00484B29">
        <w:t xml:space="preserve"> </w:t>
      </w:r>
      <w:r w:rsidRPr="00F1312B" w:rsidR="00872B42">
        <w:t>That is</w:t>
      </w:r>
      <w:r w:rsidRPr="00F1312B" w:rsidR="00484B29">
        <w:t xml:space="preserve"> helpful</w:t>
      </w:r>
      <w:r w:rsidRPr="00F1312B">
        <w:t>,</w:t>
      </w:r>
      <w:r w:rsidRPr="00F1312B" w:rsidR="00484B29">
        <w:t xml:space="preserve"> </w:t>
      </w:r>
      <w:r w:rsidRPr="00F1312B">
        <w:t>b</w:t>
      </w:r>
      <w:r w:rsidRPr="00F1312B" w:rsidR="00484B29">
        <w:t>ut</w:t>
      </w:r>
      <w:r w:rsidRPr="00F1312B">
        <w:t>,</w:t>
      </w:r>
      <w:r w:rsidRPr="00F1312B" w:rsidR="00484B29">
        <w:t xml:space="preserve"> in the US, for example, along the lines of what Ms </w:t>
      </w:r>
      <w:r w:rsidRPr="00F1312B" w:rsidR="00872B42">
        <w:t>Kar</w:t>
      </w:r>
      <w:r w:rsidRPr="00F1312B" w:rsidR="00484B29">
        <w:t xml:space="preserve"> suggested, there is</w:t>
      </w:r>
      <w:r w:rsidRPr="00F1312B">
        <w:t>,</w:t>
      </w:r>
      <w:r w:rsidRPr="00F1312B" w:rsidR="00484B29">
        <w:t xml:space="preserve"> in regulation</w:t>
      </w:r>
      <w:r w:rsidRPr="00F1312B">
        <w:t>,</w:t>
      </w:r>
      <w:r w:rsidRPr="00F1312B" w:rsidR="00484B29">
        <w:t xml:space="preserve"> a lengthier list of national security considerations</w:t>
      </w:r>
      <w:r w:rsidRPr="00F1312B">
        <w:t>,</w:t>
      </w:r>
      <w:r w:rsidRPr="00F1312B" w:rsidR="00484B29">
        <w:t xml:space="preserve"> and factors more than risks</w:t>
      </w:r>
      <w:r w:rsidRPr="00F1312B">
        <w:t>,</w:t>
      </w:r>
      <w:r w:rsidRPr="00F1312B" w:rsidR="00484B29">
        <w:t xml:space="preserve"> that are </w:t>
      </w:r>
      <w:r w:rsidRPr="00F1312B" w:rsidR="00EE45A5">
        <w:t xml:space="preserve">considered </w:t>
      </w:r>
      <w:r w:rsidRPr="00F1312B">
        <w:t xml:space="preserve">or are likely to be </w:t>
      </w:r>
      <w:r w:rsidRPr="00F1312B" w:rsidR="00484B29">
        <w:t>considered in the assessment process</w:t>
      </w:r>
      <w:r w:rsidRPr="00F1312B">
        <w:t xml:space="preserve">. </w:t>
      </w:r>
      <w:r w:rsidRPr="00F1312B" w:rsidR="00872B42">
        <w:t>It is</w:t>
      </w:r>
      <w:r w:rsidRPr="00F1312B" w:rsidR="00484B29">
        <w:t xml:space="preserve"> clearly not exhaustive.</w:t>
      </w:r>
      <w:r w:rsidRPr="00F1312B">
        <w:t xml:space="preserve"> </w:t>
      </w:r>
      <w:r w:rsidRPr="00F1312B" w:rsidR="00484B29">
        <w:t>Other countries have done this as well, saying that these are not exhaustive lists but providing guidance</w:t>
      </w:r>
      <w:r w:rsidRPr="00F1312B">
        <w:t>.</w:t>
      </w:r>
      <w:r w:rsidRPr="00F1312B" w:rsidR="00484B29">
        <w:t xml:space="preserve"> </w:t>
      </w:r>
      <w:r w:rsidRPr="00F1312B">
        <w:t>F</w:t>
      </w:r>
      <w:r w:rsidRPr="00F1312B" w:rsidR="00484B29">
        <w:t xml:space="preserve">rom what </w:t>
      </w:r>
      <w:r w:rsidRPr="00F1312B" w:rsidR="007A2EA0">
        <w:t>I have</w:t>
      </w:r>
      <w:r w:rsidRPr="00F1312B" w:rsidR="00484B29">
        <w:t xml:space="preserve"> seen, that has been very helpful for investors.</w:t>
      </w:r>
    </w:p>
    <w:p w:rsidR="00C973BA" w:rsidRPr="00F1312B" w:rsidP="00C973BA">
      <w:pPr>
        <w:pStyle w:val="Question"/>
      </w:pPr>
      <w:sdt>
        <w:sdtPr>
          <w:alias w:val="Member"/>
          <w:tag w:val="&lt;Member mnisId='4470' dodsId='122026'&gt;"/>
          <w:id w:val="1240756636"/>
          <w:placeholder>
            <w:docPart w:val="DefaultPlaceholder_-1854013440"/>
          </w:placeholder>
          <w:richText/>
        </w:sdtPr>
        <w:sdtContent>
          <w:r w:rsidRPr="00F1312B">
            <w:rPr>
              <w:b/>
            </w:rPr>
            <w:t>Alan Brown:</w:t>
          </w:r>
        </w:sdtContent>
      </w:sdt>
      <w:r w:rsidRPr="00F1312B">
        <w:t xml:space="preserve"> Did I pick you up wrong?</w:t>
      </w:r>
      <w:r w:rsidRPr="00F1312B" w:rsidR="00EE45A5">
        <w:t xml:space="preserve"> </w:t>
      </w:r>
      <w:r w:rsidRPr="00F1312B" w:rsidR="00484B29">
        <w:t xml:space="preserve">When you </w:t>
      </w:r>
      <w:r w:rsidRPr="00F1312B">
        <w:t xml:space="preserve">were answering a </w:t>
      </w:r>
      <w:r w:rsidRPr="00F1312B" w:rsidR="00484B29">
        <w:t xml:space="preserve">previous question, I thought </w:t>
      </w:r>
      <w:r w:rsidRPr="00F1312B">
        <w:t xml:space="preserve">that </w:t>
      </w:r>
      <w:r w:rsidRPr="00F1312B" w:rsidR="00484B29">
        <w:t xml:space="preserve">you had made the statement </w:t>
      </w:r>
      <w:r w:rsidRPr="00F1312B" w:rsidR="00872B42">
        <w:t xml:space="preserve">that </w:t>
      </w:r>
      <w:r w:rsidRPr="00F1312B">
        <w:t xml:space="preserve">it </w:t>
      </w:r>
      <w:r w:rsidRPr="00F1312B" w:rsidR="00872B42">
        <w:t>is</w:t>
      </w:r>
      <w:r w:rsidRPr="00F1312B" w:rsidR="00484B29">
        <w:t xml:space="preserve"> critical that national security </w:t>
      </w:r>
      <w:r w:rsidRPr="00F1312B">
        <w:t xml:space="preserve">is </w:t>
      </w:r>
      <w:r w:rsidRPr="00F1312B" w:rsidR="007A2EA0">
        <w:t>not</w:t>
      </w:r>
      <w:r w:rsidRPr="00F1312B" w:rsidR="00484B29">
        <w:t xml:space="preserve"> defined.</w:t>
      </w:r>
    </w:p>
    <w:p w:rsidR="00C973BA" w:rsidRPr="00F1312B" w:rsidP="00C973BA">
      <w:pPr>
        <w:pStyle w:val="Answer"/>
      </w:pPr>
      <w:sdt>
        <w:sdtPr>
          <w:alias w:val="Witness"/>
          <w:id w:val="-1705703475"/>
          <w:placeholder>
            <w:docPart w:val="DefaultPlaceholder_-1854013440"/>
          </w:placeholder>
          <w:richText/>
        </w:sdtPr>
        <w:sdtContent>
          <w:r w:rsidRPr="00F1312B" w:rsidR="006C6A12">
            <w:rPr>
              <w:b/>
              <w:i/>
            </w:rPr>
            <w:t>Dr Lenihan:</w:t>
          </w:r>
        </w:sdtContent>
      </w:sdt>
      <w:r w:rsidRPr="00F1312B">
        <w:t xml:space="preserve"> Yes.</w:t>
      </w:r>
    </w:p>
    <w:p w:rsidR="00C973BA" w:rsidRPr="00F1312B" w:rsidP="00C973BA">
      <w:pPr>
        <w:pStyle w:val="Question"/>
      </w:pPr>
      <w:sdt>
        <w:sdtPr>
          <w:alias w:val="Member"/>
          <w:tag w:val="&lt;Member mnisId='4470' dodsId='122026'&gt;"/>
          <w:id w:val="-1181045899"/>
          <w:placeholder>
            <w:docPart w:val="DefaultPlaceholder_-1854013440"/>
          </w:placeholder>
          <w:richText/>
        </w:sdtPr>
        <w:sdtContent>
          <w:r w:rsidRPr="00F1312B">
            <w:rPr>
              <w:b/>
            </w:rPr>
            <w:t>Alan Brown:</w:t>
          </w:r>
        </w:sdtContent>
      </w:sdt>
      <w:r w:rsidRPr="00F1312B">
        <w:t xml:space="preserve"> </w:t>
      </w:r>
      <w:r w:rsidRPr="00F1312B" w:rsidR="00484B29">
        <w:t>So are you just saying that</w:t>
      </w:r>
      <w:r w:rsidRPr="00F1312B">
        <w:t>,</w:t>
      </w:r>
      <w:r w:rsidRPr="00F1312B" w:rsidR="00484B29">
        <w:t xml:space="preserve"> for you</w:t>
      </w:r>
      <w:r w:rsidRPr="00F1312B">
        <w:t>,</w:t>
      </w:r>
      <w:r w:rsidRPr="00F1312B" w:rsidR="00484B29">
        <w:t xml:space="preserve"> </w:t>
      </w:r>
      <w:r w:rsidRPr="00F1312B" w:rsidR="00872B42">
        <w:t>it is</w:t>
      </w:r>
      <w:r w:rsidRPr="00F1312B">
        <w:t xml:space="preserve"> critical that is not the primary bit but still needs greater clarity?</w:t>
      </w:r>
    </w:p>
    <w:p w:rsidR="00C973BA" w:rsidRPr="00F1312B" w:rsidP="00C973BA">
      <w:pPr>
        <w:pStyle w:val="Answer"/>
      </w:pPr>
      <w:sdt>
        <w:sdtPr>
          <w:alias w:val="Witness"/>
          <w:id w:val="1071693736"/>
          <w:placeholder>
            <w:docPart w:val="DefaultPlaceholder_-1854013440"/>
          </w:placeholder>
          <w:richText/>
        </w:sdtPr>
        <w:sdtContent>
          <w:r w:rsidRPr="00F1312B" w:rsidR="006C6A12">
            <w:rPr>
              <w:b/>
              <w:i/>
            </w:rPr>
            <w:t>Dr Lenihan:</w:t>
          </w:r>
        </w:sdtContent>
      </w:sdt>
      <w:r w:rsidRPr="00F1312B">
        <w:t xml:space="preserve"> It is </w:t>
      </w:r>
      <w:r w:rsidRPr="00F1312B" w:rsidR="00484B29">
        <w:t>critical that national security is not defined</w:t>
      </w:r>
      <w:r w:rsidR="00AC7FA3">
        <w:t>,</w:t>
      </w:r>
      <w:r w:rsidRPr="00F1312B" w:rsidR="00484B29">
        <w:t xml:space="preserve"> because you need to maintain flexibility, because concepts, understandings and </w:t>
      </w:r>
      <w:r w:rsidRPr="00F1312B" w:rsidR="00484B29">
        <w:t>risks around national security evolve constantly, quickly and unexpectedly. That cannot happen in primary legislation</w:t>
      </w:r>
      <w:r w:rsidRPr="00F1312B">
        <w:t>,</w:t>
      </w:r>
      <w:r w:rsidRPr="00F1312B" w:rsidR="00484B29">
        <w:t xml:space="preserve"> and definitions should not happen in regulation either</w:t>
      </w:r>
      <w:r w:rsidRPr="00F1312B">
        <w:t>.</w:t>
      </w:r>
      <w:r w:rsidRPr="00F1312B" w:rsidR="00484B29">
        <w:t xml:space="preserve"> </w:t>
      </w:r>
    </w:p>
    <w:p w:rsidR="00ED0C81" w:rsidRPr="00F1312B" w:rsidP="00C973BA">
      <w:pPr>
        <w:pStyle w:val="Answer"/>
      </w:pPr>
      <w:r w:rsidRPr="00F1312B">
        <w:t>W</w:t>
      </w:r>
      <w:r w:rsidRPr="00F1312B" w:rsidR="00484B29">
        <w:t xml:space="preserve">hat you can provide </w:t>
      </w:r>
      <w:r w:rsidRPr="00F1312B">
        <w:t xml:space="preserve">is </w:t>
      </w:r>
      <w:r w:rsidRPr="00F1312B" w:rsidR="00484B29">
        <w:t>guidance that provides examples of factors that are most commonly considered when assessing national security risk. That is something, for example, as I said, that the US and several other countries do.</w:t>
      </w:r>
      <w:r w:rsidRPr="00F1312B">
        <w:t xml:space="preserve"> </w:t>
      </w:r>
      <w:r w:rsidRPr="00F1312B" w:rsidR="00484B29">
        <w:t xml:space="preserve">Those examples of factors, as </w:t>
      </w:r>
      <w:r w:rsidRPr="00F1312B">
        <w:t>Ms K</w:t>
      </w:r>
      <w:r w:rsidRPr="00F1312B" w:rsidR="00484B29">
        <w:t>ar said, more than examples of</w:t>
      </w:r>
      <w:r w:rsidRPr="00F1312B" w:rsidR="007A2EA0">
        <w:t xml:space="preserve"> </w:t>
      </w:r>
      <w:r w:rsidRPr="00F1312B" w:rsidR="00484B29">
        <w:t>specific illustrative cases that were given in the current regulatory guidance,</w:t>
      </w:r>
      <w:r w:rsidRPr="00F1312B" w:rsidR="007A2EA0">
        <w:t xml:space="preserve"> </w:t>
      </w:r>
      <w:r w:rsidRPr="00F1312B" w:rsidR="00484B29">
        <w:t xml:space="preserve">can be very helpful to investors in terms of navigating </w:t>
      </w:r>
      <w:r w:rsidRPr="00F1312B">
        <w:t>the</w:t>
      </w:r>
      <w:r w:rsidRPr="00F1312B" w:rsidR="00484B29">
        <w:t xml:space="preserve"> process</w:t>
      </w:r>
      <w:r w:rsidRPr="00F1312B">
        <w:t>,</w:t>
      </w:r>
      <w:r w:rsidRPr="00F1312B" w:rsidR="00484B29">
        <w:t xml:space="preserve"> without binding the UK to a specific definition that could leave it in a vulnerable position.</w:t>
      </w:r>
      <w:r w:rsidRPr="00F1312B">
        <w:t xml:space="preserve"> </w:t>
      </w:r>
    </w:p>
    <w:p w:rsidR="00ED0C81" w:rsidRPr="00F1312B" w:rsidP="00484B29">
      <w:pPr>
        <w:pStyle w:val="Question"/>
      </w:pPr>
      <w:sdt>
        <w:sdtPr>
          <w:alias w:val="Member"/>
          <w:tag w:val="&lt;Member mnisId='4621' dodsId='77854'&gt;"/>
          <w:id w:val="1224957777"/>
          <w:placeholder>
            <w:docPart w:val="DefaultPlaceholder_-1854013440"/>
          </w:placeholder>
          <w:richText/>
        </w:sdtPr>
        <w:sdtContent>
          <w:r w:rsidRPr="00F1312B">
            <w:rPr>
              <w:b/>
            </w:rPr>
            <w:t>Chair:</w:t>
          </w:r>
        </w:sdtContent>
      </w:sdt>
      <w:r w:rsidRPr="00F1312B" w:rsidR="006B17E7">
        <w:t xml:space="preserve"> </w:t>
      </w:r>
      <w:r w:rsidRPr="00F1312B" w:rsidR="00484B29">
        <w:t xml:space="preserve">Ms </w:t>
      </w:r>
      <w:r w:rsidRPr="00F1312B" w:rsidR="00872B42">
        <w:t>Kar</w:t>
      </w:r>
      <w:r w:rsidRPr="00F1312B" w:rsidR="00484B29">
        <w:t>, I want to ask you a couple of operational questions.</w:t>
      </w:r>
      <w:r w:rsidRPr="00F1312B">
        <w:t xml:space="preserve"> On t</w:t>
      </w:r>
      <w:r w:rsidRPr="00F1312B" w:rsidR="00484B29">
        <w:t>his point on judicial review, should there be another appeals process</w:t>
      </w:r>
      <w:r w:rsidRPr="00F1312B">
        <w:t xml:space="preserve"> </w:t>
      </w:r>
      <w:r w:rsidRPr="00F1312B" w:rsidR="00872B42">
        <w:t>that is</w:t>
      </w:r>
      <w:r w:rsidRPr="00F1312B" w:rsidR="00484B29">
        <w:t xml:space="preserve"> not JR</w:t>
      </w:r>
      <w:r w:rsidRPr="00F1312B">
        <w:t>?</w:t>
      </w:r>
    </w:p>
    <w:p w:rsidR="00ED0C81" w:rsidRPr="00F1312B" w:rsidP="00ED0C81">
      <w:pPr>
        <w:pStyle w:val="Answer"/>
      </w:pPr>
      <w:sdt>
        <w:sdtPr>
          <w:alias w:val="Witness"/>
          <w:id w:val="-1931797582"/>
          <w:placeholder>
            <w:docPart w:val="DefaultPlaceholder_-1854013440"/>
          </w:placeholder>
          <w:richText/>
        </w:sdtPr>
        <w:sdtContent>
          <w:r w:rsidRPr="00F1312B" w:rsidR="006C6A12">
            <w:rPr>
              <w:b/>
              <w:i/>
            </w:rPr>
            <w:t>Nicole Kar:</w:t>
          </w:r>
        </w:sdtContent>
      </w:sdt>
      <w:r w:rsidRPr="00F1312B">
        <w:t xml:space="preserve"> Personally, I think not.</w:t>
      </w:r>
      <w:r w:rsidRPr="00F1312B" w:rsidR="00484B29">
        <w:t xml:space="preserve"> </w:t>
      </w:r>
      <w:r w:rsidRPr="00F1312B">
        <w:t>T</w:t>
      </w:r>
      <w:r w:rsidRPr="00F1312B" w:rsidR="00484B29">
        <w:t xml:space="preserve">here are possibly two avenues for an investor thinking about challenging a </w:t>
      </w:r>
      <w:r w:rsidRPr="00F1312B" w:rsidR="00051371">
        <w:t>Government</w:t>
      </w:r>
      <w:r w:rsidRPr="00F1312B" w:rsidR="00484B29">
        <w:t xml:space="preserve"> decision</w:t>
      </w:r>
      <w:r w:rsidRPr="00F1312B">
        <w:t>.</w:t>
      </w:r>
      <w:r w:rsidRPr="00F1312B" w:rsidR="00484B29">
        <w:t xml:space="preserve"> </w:t>
      </w:r>
      <w:r w:rsidRPr="00F1312B">
        <w:t>O</w:t>
      </w:r>
      <w:r w:rsidRPr="00F1312B" w:rsidR="00484B29">
        <w:t>n</w:t>
      </w:r>
      <w:r w:rsidRPr="00F1312B">
        <w:t>e</w:t>
      </w:r>
      <w:r w:rsidRPr="00F1312B" w:rsidR="00484B29">
        <w:t xml:space="preserve"> </w:t>
      </w:r>
      <w:r w:rsidRPr="00F1312B">
        <w:t xml:space="preserve">is judicial </w:t>
      </w:r>
      <w:r w:rsidRPr="00F1312B" w:rsidR="00484B29">
        <w:t xml:space="preserve">review, </w:t>
      </w:r>
      <w:r w:rsidRPr="00F1312B">
        <w:t xml:space="preserve">but </w:t>
      </w:r>
      <w:r w:rsidRPr="00F1312B" w:rsidR="00484B29">
        <w:t xml:space="preserve">I </w:t>
      </w:r>
      <w:r w:rsidRPr="00F1312B" w:rsidR="00796E61">
        <w:t>do not</w:t>
      </w:r>
      <w:r w:rsidRPr="00F1312B" w:rsidR="00484B29">
        <w:t xml:space="preserve"> think </w:t>
      </w:r>
      <w:r w:rsidRPr="00F1312B">
        <w:t xml:space="preserve">that </w:t>
      </w:r>
      <w:r w:rsidRPr="00F1312B" w:rsidR="00484B29">
        <w:t>it gets you very far</w:t>
      </w:r>
      <w:r w:rsidRPr="00F1312B">
        <w:t>, and</w:t>
      </w:r>
      <w:r w:rsidRPr="00F1312B" w:rsidR="00484B29">
        <w:t xml:space="preserve"> </w:t>
      </w:r>
      <w:r w:rsidRPr="00F1312B">
        <w:t>t</w:t>
      </w:r>
      <w:r w:rsidRPr="00F1312B" w:rsidR="00484B29">
        <w:t xml:space="preserve">here are really only three heads. </w:t>
      </w:r>
      <w:r w:rsidRPr="00F1312B">
        <w:t>In terms of e</w:t>
      </w:r>
      <w:r w:rsidRPr="00F1312B" w:rsidR="00484B29">
        <w:t>rror of law</w:t>
      </w:r>
      <w:r w:rsidRPr="00F1312B">
        <w:t>,</w:t>
      </w:r>
      <w:r w:rsidRPr="00F1312B" w:rsidR="00484B29">
        <w:t xml:space="preserve"> </w:t>
      </w:r>
      <w:r w:rsidRPr="00F1312B">
        <w:t>you have acted il</w:t>
      </w:r>
      <w:r w:rsidRPr="00F1312B" w:rsidR="00484B29">
        <w:t>legally</w:t>
      </w:r>
      <w:r w:rsidRPr="00F1312B" w:rsidR="006B17E7">
        <w:t>—</w:t>
      </w:r>
      <w:r w:rsidRPr="00F1312B">
        <w:t xml:space="preserve">and </w:t>
      </w:r>
      <w:r w:rsidRPr="00F1312B" w:rsidR="00872B42">
        <w:t>it is</w:t>
      </w:r>
      <w:r w:rsidRPr="00F1312B" w:rsidR="00484B29">
        <w:t xml:space="preserve"> </w:t>
      </w:r>
      <w:r w:rsidRPr="00F1312B">
        <w:t xml:space="preserve">and will be </w:t>
      </w:r>
      <w:r w:rsidRPr="00F1312B" w:rsidR="00484B29">
        <w:t xml:space="preserve">hard </w:t>
      </w:r>
      <w:r w:rsidRPr="00F1312B">
        <w:t xml:space="preserve">for investors </w:t>
      </w:r>
      <w:r w:rsidRPr="00F1312B" w:rsidR="00484B29">
        <w:t>to tell</w:t>
      </w:r>
      <w:r w:rsidRPr="00F1312B">
        <w:t xml:space="preserve"> </w:t>
      </w:r>
      <w:r w:rsidRPr="00F1312B" w:rsidR="00484B29">
        <w:t xml:space="preserve">whether </w:t>
      </w:r>
      <w:r w:rsidRPr="00F1312B" w:rsidR="00051371">
        <w:t>Government</w:t>
      </w:r>
      <w:r w:rsidRPr="00F1312B">
        <w:t xml:space="preserve"> have</w:t>
      </w:r>
      <w:r w:rsidRPr="00F1312B" w:rsidR="00484B29">
        <w:t xml:space="preserve"> acted </w:t>
      </w:r>
      <w:r w:rsidRPr="00F1312B">
        <w:t>il</w:t>
      </w:r>
      <w:r w:rsidRPr="00F1312B" w:rsidR="00484B29">
        <w:t>legally</w:t>
      </w:r>
      <w:r w:rsidRPr="00F1312B">
        <w:t>,</w:t>
      </w:r>
      <w:r w:rsidRPr="00F1312B" w:rsidR="00484B29">
        <w:t xml:space="preserve"> because </w:t>
      </w:r>
      <w:r w:rsidRPr="00F1312B">
        <w:t xml:space="preserve">they </w:t>
      </w:r>
      <w:r w:rsidRPr="00F1312B" w:rsidR="007A2EA0">
        <w:t>will not</w:t>
      </w:r>
      <w:r w:rsidRPr="00F1312B" w:rsidR="00484B29">
        <w:t xml:space="preserve"> have access to classified information. </w:t>
      </w:r>
    </w:p>
    <w:p w:rsidR="00484B29" w:rsidRPr="00F1312B" w:rsidP="00ED0C81">
      <w:pPr>
        <w:pStyle w:val="Answer"/>
      </w:pPr>
      <w:r w:rsidRPr="00F1312B">
        <w:t xml:space="preserve">Secondly, </w:t>
      </w:r>
      <w:r w:rsidR="00AC7FA3">
        <w:t xml:space="preserve">on </w:t>
      </w:r>
      <w:r w:rsidRPr="00F1312B">
        <w:t xml:space="preserve">a procedural process failing </w:t>
      </w:r>
      <w:r w:rsidRPr="00F1312B" w:rsidR="00ED0C81">
        <w:t>or un</w:t>
      </w:r>
      <w:r w:rsidRPr="00F1312B">
        <w:t>fairness</w:t>
      </w:r>
      <w:r w:rsidR="00AC7FA3">
        <w:t>, I think that t</w:t>
      </w:r>
      <w:r w:rsidRPr="00F1312B">
        <w:t xml:space="preserve">hese cases </w:t>
      </w:r>
      <w:r w:rsidRPr="00F1312B" w:rsidR="00ED0C81">
        <w:t xml:space="preserve">will be few and </w:t>
      </w:r>
      <w:r w:rsidRPr="00F1312B">
        <w:t>far between</w:t>
      </w:r>
      <w:r w:rsidRPr="00F1312B" w:rsidR="00ED0C81">
        <w:t>.</w:t>
      </w:r>
      <w:r w:rsidRPr="00F1312B">
        <w:t xml:space="preserve"> </w:t>
      </w:r>
      <w:r w:rsidRPr="00F1312B" w:rsidR="00ED0C81">
        <w:t>T</w:t>
      </w:r>
      <w:r w:rsidRPr="00F1312B">
        <w:t xml:space="preserve">he Saudi investors in </w:t>
      </w:r>
      <w:r w:rsidRPr="00F1312B" w:rsidR="00ED0C81">
        <w:t xml:space="preserve">the </w:t>
      </w:r>
      <w:r w:rsidRPr="00F1312B" w:rsidR="00ED0C81">
        <w:rPr>
          <w:i/>
          <w:iCs/>
        </w:rPr>
        <w:t xml:space="preserve">Evening Standard </w:t>
      </w:r>
      <w:r w:rsidRPr="00F1312B" w:rsidR="004F442E">
        <w:t xml:space="preserve">are </w:t>
      </w:r>
      <w:r w:rsidRPr="00F1312B" w:rsidR="00ED0C81">
        <w:t xml:space="preserve">really </w:t>
      </w:r>
      <w:r w:rsidRPr="00F1312B">
        <w:t xml:space="preserve">the only example </w:t>
      </w:r>
      <w:r w:rsidRPr="00F1312B" w:rsidR="00ED0C81">
        <w:t xml:space="preserve">that </w:t>
      </w:r>
      <w:r w:rsidRPr="00F1312B">
        <w:t xml:space="preserve">you </w:t>
      </w:r>
      <w:r w:rsidRPr="00F1312B" w:rsidR="00ED0C81">
        <w:t xml:space="preserve">could </w:t>
      </w:r>
      <w:r w:rsidRPr="00F1312B">
        <w:t xml:space="preserve">point to in the UK </w:t>
      </w:r>
      <w:r w:rsidRPr="00F1312B" w:rsidR="00ED0C81">
        <w:t xml:space="preserve">at </w:t>
      </w:r>
      <w:r w:rsidRPr="00F1312B">
        <w:t>present</w:t>
      </w:r>
      <w:r w:rsidRPr="00F1312B" w:rsidR="00ED0C81">
        <w:t>,</w:t>
      </w:r>
      <w:r w:rsidRPr="00F1312B">
        <w:t xml:space="preserve"> where</w:t>
      </w:r>
      <w:r w:rsidRPr="00F1312B" w:rsidR="00ED0C81">
        <w:t>,</w:t>
      </w:r>
      <w:r w:rsidRPr="00F1312B">
        <w:t xml:space="preserve"> effectively</w:t>
      </w:r>
      <w:r w:rsidRPr="00F1312B" w:rsidR="00ED0C81">
        <w:t>,</w:t>
      </w:r>
      <w:r w:rsidRPr="00F1312B">
        <w:t xml:space="preserve"> </w:t>
      </w:r>
      <w:r w:rsidRPr="00F1312B" w:rsidR="00051371">
        <w:t>Government</w:t>
      </w:r>
      <w:r w:rsidRPr="00F1312B">
        <w:t xml:space="preserve"> </w:t>
      </w:r>
      <w:r w:rsidRPr="00F1312B" w:rsidR="00ED0C81">
        <w:t xml:space="preserve">were </w:t>
      </w:r>
      <w:r w:rsidRPr="00F1312B">
        <w:t xml:space="preserve">timed out and </w:t>
      </w:r>
      <w:r w:rsidRPr="00F1312B" w:rsidR="00796E61">
        <w:t>did not</w:t>
      </w:r>
      <w:r w:rsidRPr="00F1312B">
        <w:t xml:space="preserve"> intervene within the four-</w:t>
      </w:r>
      <w:r w:rsidRPr="00F1312B" w:rsidR="00ED0C81">
        <w:t>month</w:t>
      </w:r>
      <w:r w:rsidRPr="00F1312B">
        <w:t xml:space="preserve"> period.</w:t>
      </w:r>
    </w:p>
    <w:p w:rsidR="00ED0C81" w:rsidRPr="00F1312B" w:rsidP="00ED0C81">
      <w:pPr>
        <w:pStyle w:val="Answer"/>
      </w:pPr>
      <w:r w:rsidRPr="00F1312B">
        <w:t xml:space="preserve">The </w:t>
      </w:r>
      <w:r w:rsidRPr="00F1312B" w:rsidR="00484B29">
        <w:t>other avenue is bilateral investment treaties</w:t>
      </w:r>
      <w:r w:rsidRPr="00F1312B">
        <w:t>.</w:t>
      </w:r>
      <w:r w:rsidRPr="00F1312B" w:rsidR="00484B29">
        <w:t xml:space="preserve"> </w:t>
      </w:r>
      <w:r w:rsidRPr="00F1312B">
        <w:t>F</w:t>
      </w:r>
      <w:r w:rsidRPr="00F1312B" w:rsidR="00484B29">
        <w:t>or example</w:t>
      </w:r>
      <w:r w:rsidRPr="00F1312B">
        <w:t>,</w:t>
      </w:r>
      <w:r w:rsidRPr="00F1312B" w:rsidR="00484B29">
        <w:t xml:space="preserve"> with China, we saw </w:t>
      </w:r>
      <w:r w:rsidRPr="00F1312B">
        <w:t xml:space="preserve">Huawei </w:t>
      </w:r>
      <w:r w:rsidRPr="00F1312B" w:rsidR="00484B29">
        <w:t xml:space="preserve">take action against Sweden for breach of a bilateral investment treaty. I really </w:t>
      </w:r>
      <w:r w:rsidRPr="00F1312B" w:rsidR="00796E61">
        <w:t>do not</w:t>
      </w:r>
      <w:r w:rsidRPr="00F1312B" w:rsidR="00484B29">
        <w:t xml:space="preserve"> think </w:t>
      </w:r>
      <w:r w:rsidRPr="00F1312B">
        <w:t xml:space="preserve">that </w:t>
      </w:r>
      <w:r w:rsidRPr="00F1312B" w:rsidR="00484B29">
        <w:t xml:space="preserve">an avenue of </w:t>
      </w:r>
      <w:r w:rsidRPr="00F1312B">
        <w:t xml:space="preserve">a merits </w:t>
      </w:r>
      <w:r w:rsidRPr="00F1312B" w:rsidR="00484B29">
        <w:t>appeal</w:t>
      </w:r>
      <w:r w:rsidRPr="00F1312B">
        <w:t xml:space="preserve">—“Are </w:t>
      </w:r>
      <w:r w:rsidRPr="00F1312B" w:rsidR="00484B29">
        <w:t>the Government right or wrong</w:t>
      </w:r>
      <w:r w:rsidRPr="00F1312B">
        <w:t>?”—</w:t>
      </w:r>
      <w:r w:rsidRPr="00F1312B" w:rsidR="00484B29">
        <w:t xml:space="preserve">makes sense in </w:t>
      </w:r>
      <w:r w:rsidRPr="00F1312B" w:rsidR="006B17E7">
        <w:t>this</w:t>
      </w:r>
      <w:r w:rsidRPr="00F1312B" w:rsidR="00484B29">
        <w:t xml:space="preserve"> context</w:t>
      </w:r>
      <w:r w:rsidRPr="00F1312B">
        <w:t>,</w:t>
      </w:r>
      <w:r w:rsidRPr="00F1312B" w:rsidR="00484B29">
        <w:t xml:space="preserve"> and you </w:t>
      </w:r>
      <w:r w:rsidRPr="00F1312B" w:rsidR="00796E61">
        <w:t>do not</w:t>
      </w:r>
      <w:r w:rsidRPr="00F1312B" w:rsidR="00484B29">
        <w:t xml:space="preserve"> really see that </w:t>
      </w:r>
      <w:r w:rsidRPr="00F1312B" w:rsidR="00051371">
        <w:t>analogue</w:t>
      </w:r>
      <w:r w:rsidRPr="00F1312B" w:rsidR="00484B29">
        <w:t xml:space="preserve"> anywhere in other jurisdictions. </w:t>
      </w:r>
      <w:r w:rsidRPr="00F1312B">
        <w:t>T</w:t>
      </w:r>
      <w:r w:rsidRPr="00F1312B" w:rsidR="00484B29">
        <w:t>his is an area where</w:t>
      </w:r>
      <w:r w:rsidRPr="00F1312B" w:rsidR="007A2EA0">
        <w:t xml:space="preserve"> </w:t>
      </w:r>
      <w:r w:rsidRPr="00F1312B" w:rsidR="00484B29">
        <w:t>most of us can agree</w:t>
      </w:r>
      <w:r w:rsidRPr="00F1312B">
        <w:t>,</w:t>
      </w:r>
      <w:r w:rsidRPr="00F1312B" w:rsidR="00484B29">
        <w:t xml:space="preserve"> and </w:t>
      </w:r>
      <w:r w:rsidRPr="00F1312B" w:rsidR="00051371">
        <w:t>Government</w:t>
      </w:r>
      <w:r w:rsidRPr="00F1312B" w:rsidR="00484B29">
        <w:t xml:space="preserve"> say</w:t>
      </w:r>
      <w:r w:rsidRPr="00F1312B">
        <w:t xml:space="preserve">, that </w:t>
      </w:r>
      <w:r w:rsidRPr="00F1312B" w:rsidR="00484B29">
        <w:t>a nation</w:t>
      </w:r>
      <w:r w:rsidRPr="00F1312B" w:rsidR="00796E61">
        <w:t>’</w:t>
      </w:r>
      <w:r w:rsidRPr="00F1312B" w:rsidR="00484B29">
        <w:t xml:space="preserve">s first duty is to the security and safety of its citizens. </w:t>
      </w:r>
      <w:r w:rsidRPr="00F1312B" w:rsidR="00796E61">
        <w:t>There is</w:t>
      </w:r>
      <w:r w:rsidRPr="00F1312B" w:rsidR="00484B29">
        <w:t xml:space="preserve"> considerable </w:t>
      </w:r>
      <w:r w:rsidRPr="00F1312B" w:rsidR="00051371">
        <w:t>Government</w:t>
      </w:r>
      <w:r w:rsidRPr="00F1312B" w:rsidR="00484B29">
        <w:t xml:space="preserve"> discretion. Therefore</w:t>
      </w:r>
      <w:r w:rsidRPr="00F1312B">
        <w:t>,</w:t>
      </w:r>
      <w:r w:rsidRPr="00F1312B" w:rsidR="00484B29">
        <w:t xml:space="preserve"> the guidance and the signals to investors are all the more important</w:t>
      </w:r>
      <w:r w:rsidRPr="00F1312B">
        <w:t>,</w:t>
      </w:r>
      <w:r w:rsidRPr="00F1312B" w:rsidR="006B17E7">
        <w:t xml:space="preserve"> </w:t>
      </w:r>
      <w:r w:rsidRPr="00F1312B">
        <w:t xml:space="preserve">in terms of them hewing </w:t>
      </w:r>
      <w:r w:rsidRPr="00F1312B" w:rsidR="00484B29">
        <w:t xml:space="preserve">to </w:t>
      </w:r>
      <w:r w:rsidRPr="00F1312B">
        <w:t xml:space="preserve">their </w:t>
      </w:r>
      <w:r w:rsidRPr="00F1312B" w:rsidR="00484B29">
        <w:t>core purpose of national security.</w:t>
      </w:r>
    </w:p>
    <w:p w:rsidR="00947620" w:rsidRPr="00F1312B" w:rsidP="00947620">
      <w:pPr>
        <w:pStyle w:val="Question"/>
      </w:pPr>
      <w:sdt>
        <w:sdtPr>
          <w:alias w:val="Member"/>
          <w:tag w:val="&lt;Member mnisId='4621' dodsId='77854'&gt;"/>
          <w:id w:val="1797411236"/>
          <w:placeholder>
            <w:docPart w:val="DefaultPlaceholder_-1854013440"/>
          </w:placeholder>
          <w:richText/>
        </w:sdtPr>
        <w:sdtContent>
          <w:r w:rsidRPr="00F1312B">
            <w:rPr>
              <w:b/>
            </w:rPr>
            <w:t>Chair:</w:t>
          </w:r>
        </w:sdtContent>
      </w:sdt>
      <w:r w:rsidRPr="00F1312B">
        <w:t xml:space="preserve"> I</w:t>
      </w:r>
      <w:r w:rsidRPr="00F1312B" w:rsidR="00484B29">
        <w:t xml:space="preserve">n terms of your interaction with the ISU so far, how easy has it been engaging with the ISU? Do you feel </w:t>
      </w:r>
      <w:r w:rsidRPr="00F1312B">
        <w:t xml:space="preserve">that it has </w:t>
      </w:r>
      <w:r w:rsidRPr="00F1312B" w:rsidR="00484B29">
        <w:t>enough staff</w:t>
      </w:r>
      <w:r w:rsidRPr="00F1312B">
        <w:t>,</w:t>
      </w:r>
      <w:r w:rsidRPr="00F1312B" w:rsidR="00484B29">
        <w:t xml:space="preserve"> resource and skill capacity to be able to interact with you when </w:t>
      </w:r>
      <w:r w:rsidRPr="00F1312B" w:rsidR="00796E61">
        <w:t>you are</w:t>
      </w:r>
      <w:r w:rsidRPr="00F1312B" w:rsidR="00484B29">
        <w:t xml:space="preserve"> managing transactions</w:t>
      </w:r>
      <w:r w:rsidRPr="00F1312B">
        <w:t>?</w:t>
      </w:r>
    </w:p>
    <w:p w:rsidR="00947620" w:rsidRPr="00F1312B" w:rsidP="00947620">
      <w:pPr>
        <w:pStyle w:val="Answer"/>
      </w:pPr>
      <w:sdt>
        <w:sdtPr>
          <w:alias w:val="Witness"/>
          <w:id w:val="-1324659424"/>
          <w:placeholder>
            <w:docPart w:val="DefaultPlaceholder_-1854013440"/>
          </w:placeholder>
          <w:richText/>
        </w:sdtPr>
        <w:sdtContent>
          <w:r w:rsidRPr="00F1312B" w:rsidR="006C6A12">
            <w:rPr>
              <w:b/>
              <w:i/>
            </w:rPr>
            <w:t>Nicole Kar:</w:t>
          </w:r>
        </w:sdtContent>
      </w:sdt>
      <w:r w:rsidRPr="00F1312B">
        <w:t xml:space="preserve"> I</w:t>
      </w:r>
      <w:r w:rsidRPr="00F1312B" w:rsidR="00872B42">
        <w:t>t is</w:t>
      </w:r>
      <w:r w:rsidRPr="00F1312B" w:rsidR="00484B29">
        <w:t xml:space="preserve"> hard to tell how many people there are in the I</w:t>
      </w:r>
      <w:r w:rsidRPr="00F1312B">
        <w:t>S</w:t>
      </w:r>
      <w:r w:rsidRPr="00F1312B" w:rsidR="00484B29">
        <w:t>U.</w:t>
      </w:r>
      <w:r w:rsidRPr="00F1312B">
        <w:t xml:space="preserve"> </w:t>
      </w:r>
      <w:r w:rsidRPr="00F1312B" w:rsidR="00484B29">
        <w:t>It seems to be a closely gu</w:t>
      </w:r>
      <w:r w:rsidRPr="00F1312B" w:rsidR="004F442E">
        <w:t>ar</w:t>
      </w:r>
      <w:r w:rsidRPr="00F1312B" w:rsidR="00484B29">
        <w:t xml:space="preserve">ded secret. </w:t>
      </w:r>
      <w:r w:rsidRPr="00F1312B">
        <w:t xml:space="preserve">It was </w:t>
      </w:r>
      <w:r w:rsidRPr="00F1312B" w:rsidR="00484B29">
        <w:t xml:space="preserve">very helpful in the lead up to </w:t>
      </w:r>
      <w:r w:rsidRPr="00F1312B">
        <w:t xml:space="preserve">4 </w:t>
      </w:r>
      <w:r w:rsidRPr="00F1312B" w:rsidR="00484B29">
        <w:t>January</w:t>
      </w:r>
      <w:r w:rsidRPr="00F1312B">
        <w:t>,</w:t>
      </w:r>
      <w:r w:rsidRPr="00F1312B" w:rsidR="00484B29">
        <w:t xml:space="preserve"> and many people, including me and colleagues, submitted briefing papers letting the Government</w:t>
      </w:r>
      <w:r w:rsidR="00AC7FA3">
        <w:t xml:space="preserve"> know</w:t>
      </w:r>
      <w:r w:rsidRPr="00F1312B" w:rsidR="00484B29">
        <w:t xml:space="preserve"> about deals</w:t>
      </w:r>
      <w:r w:rsidRPr="00F1312B">
        <w:t>,</w:t>
      </w:r>
      <w:r w:rsidRPr="00F1312B" w:rsidR="00484B29">
        <w:t xml:space="preserve"> because we </w:t>
      </w:r>
      <w:r w:rsidRPr="00F1312B" w:rsidR="00484B29">
        <w:t>were mindful of the five-year call</w:t>
      </w:r>
      <w:r w:rsidRPr="00F1312B">
        <w:t>-</w:t>
      </w:r>
      <w:r w:rsidRPr="00F1312B" w:rsidR="00484B29">
        <w:t>in</w:t>
      </w:r>
      <w:r w:rsidRPr="00F1312B">
        <w:t>,</w:t>
      </w:r>
      <w:r w:rsidRPr="00F1312B" w:rsidR="00484B29">
        <w:t xml:space="preserve"> and investors really</w:t>
      </w:r>
      <w:r w:rsidRPr="00F1312B" w:rsidR="007A2EA0">
        <w:t xml:space="preserve"> </w:t>
      </w:r>
      <w:r w:rsidRPr="00F1312B" w:rsidR="00796E61">
        <w:t>did not</w:t>
      </w:r>
      <w:r w:rsidRPr="00F1312B" w:rsidR="00484B29">
        <w:t xml:space="preserve"> want </w:t>
      </w:r>
      <w:r w:rsidRPr="00F1312B">
        <w:t xml:space="preserve">a </w:t>
      </w:r>
      <w:r w:rsidRPr="00F1312B" w:rsidR="00484B29">
        <w:t xml:space="preserve">nasty surprise and </w:t>
      </w:r>
      <w:r w:rsidR="00AC7FA3">
        <w:t xml:space="preserve">to </w:t>
      </w:r>
      <w:r w:rsidRPr="00F1312B" w:rsidR="00484B29">
        <w:t>get called in after a deal had been done.</w:t>
      </w:r>
    </w:p>
    <w:p w:rsidR="00947620" w:rsidRPr="00F1312B" w:rsidP="00947620">
      <w:pPr>
        <w:pStyle w:val="Answer"/>
      </w:pPr>
      <w:r w:rsidRPr="00F1312B">
        <w:t xml:space="preserve">Since 4 </w:t>
      </w:r>
      <w:r w:rsidRPr="00F1312B" w:rsidR="00484B29">
        <w:t>January</w:t>
      </w:r>
      <w:r w:rsidRPr="00F1312B">
        <w:t>,</w:t>
      </w:r>
      <w:r w:rsidRPr="00F1312B" w:rsidR="00484B29">
        <w:t xml:space="preserve"> </w:t>
      </w:r>
      <w:r w:rsidRPr="00F1312B">
        <w:t xml:space="preserve">the ISU </w:t>
      </w:r>
      <w:r w:rsidRPr="00F1312B" w:rsidR="00484B29">
        <w:t xml:space="preserve">has been very focused on making the system work well and clearing transactions quickly, which it has done a fantastic job of, but </w:t>
      </w:r>
      <w:r w:rsidRPr="00F1312B">
        <w:t xml:space="preserve">it has </w:t>
      </w:r>
      <w:r w:rsidRPr="00F1312B" w:rsidR="00484B29">
        <w:t xml:space="preserve">been </w:t>
      </w:r>
      <w:r w:rsidRPr="00F1312B">
        <w:t xml:space="preserve">perhaps </w:t>
      </w:r>
      <w:r w:rsidRPr="00F1312B" w:rsidR="00484B29">
        <w:t>less able or willing to give guidance</w:t>
      </w:r>
      <w:r w:rsidRPr="00F1312B">
        <w:t>.</w:t>
      </w:r>
      <w:r w:rsidRPr="00F1312B" w:rsidR="00484B29">
        <w:t xml:space="preserve"> </w:t>
      </w:r>
      <w:r w:rsidRPr="00F1312B">
        <w:t>T</w:t>
      </w:r>
      <w:r w:rsidRPr="00F1312B" w:rsidR="00484B29">
        <w:t xml:space="preserve">hese market guidance notes that </w:t>
      </w:r>
      <w:r w:rsidRPr="00F1312B">
        <w:t xml:space="preserve">it flagged </w:t>
      </w:r>
      <w:r w:rsidRPr="00F1312B" w:rsidR="007F6089">
        <w:t xml:space="preserve">it </w:t>
      </w:r>
      <w:r w:rsidRPr="00F1312B" w:rsidR="00484B29">
        <w:t>will issue will be very important.</w:t>
      </w:r>
      <w:r w:rsidRPr="00F1312B">
        <w:t xml:space="preserve"> </w:t>
      </w:r>
      <w:r w:rsidRPr="00F1312B" w:rsidR="00484B29">
        <w:t>Many of us have had guidance that is not market-wide, so you spend time arguing with lawyers on the other side of the deal about what you understand the position to be.</w:t>
      </w:r>
    </w:p>
    <w:p w:rsidR="00947620" w:rsidRPr="00F1312B" w:rsidP="00947620">
      <w:pPr>
        <w:pStyle w:val="Answer"/>
      </w:pPr>
      <w:r w:rsidRPr="00F1312B">
        <w:t xml:space="preserve">There are important interpretation questions. There are many areas where the legislation </w:t>
      </w:r>
      <w:r w:rsidRPr="00F1312B" w:rsidR="00796E61">
        <w:t>does not</w:t>
      </w:r>
      <w:r w:rsidRPr="00F1312B">
        <w:t xml:space="preserve"> seem very intuitive</w:t>
      </w:r>
      <w:r w:rsidRPr="00F1312B">
        <w:t>—</w:t>
      </w:r>
      <w:r w:rsidRPr="00F1312B">
        <w:t xml:space="preserve">capturing UK domestic transactions, as Dr </w:t>
      </w:r>
      <w:r w:rsidRPr="00F1312B" w:rsidR="007219CE">
        <w:t>Lenihan</w:t>
      </w:r>
      <w:r w:rsidRPr="00F1312B">
        <w:t xml:space="preserve"> said, but also internal reorgan</w:t>
      </w:r>
      <w:r w:rsidRPr="00F1312B" w:rsidR="00051371">
        <w:t>is</w:t>
      </w:r>
      <w:r w:rsidRPr="00F1312B">
        <w:t xml:space="preserve">ations. There are no safe </w:t>
      </w:r>
      <w:r w:rsidRPr="00F1312B">
        <w:t>harbours.</w:t>
      </w:r>
      <w:r w:rsidRPr="00F1312B">
        <w:t xml:space="preserve"> </w:t>
      </w:r>
      <w:r w:rsidRPr="00F1312B">
        <w:t xml:space="preserve">There </w:t>
      </w:r>
      <w:r w:rsidRPr="00F1312B" w:rsidR="00796E61">
        <w:t>is</w:t>
      </w:r>
      <w:r w:rsidRPr="00F1312B">
        <w:t xml:space="preserve"> no </w:t>
      </w:r>
      <w:r w:rsidRPr="00F1312B">
        <w:t xml:space="preserve">de minimis </w:t>
      </w:r>
      <w:r w:rsidRPr="00F1312B">
        <w:t xml:space="preserve">threshold. You spend a lot of time explaining to clients why, if </w:t>
      </w:r>
      <w:r w:rsidRPr="00F1312B" w:rsidR="00796E61">
        <w:t>you are</w:t>
      </w:r>
      <w:r w:rsidRPr="00F1312B">
        <w:t xml:space="preserve"> a Singaporean company buying a French company that sells product into the UK, you have a UK national security filing.</w:t>
      </w:r>
    </w:p>
    <w:p w:rsidR="00484B29" w:rsidRPr="00F1312B" w:rsidP="00947620">
      <w:pPr>
        <w:pStyle w:val="Answer"/>
      </w:pPr>
      <w:r w:rsidRPr="00F1312B">
        <w:t>T</w:t>
      </w:r>
      <w:r w:rsidRPr="00F1312B">
        <w:t xml:space="preserve">here are many interpretive points and areas of clarity and certainty </w:t>
      </w:r>
      <w:r w:rsidRPr="00F1312B">
        <w:t xml:space="preserve">that </w:t>
      </w:r>
      <w:r w:rsidRPr="00F1312B">
        <w:t>could smooth the legislation to where the ISU</w:t>
      </w:r>
      <w:r w:rsidRPr="00F1312B" w:rsidR="00796E61">
        <w:t>’</w:t>
      </w:r>
      <w:r w:rsidRPr="00F1312B">
        <w:t>s voice is quite important</w:t>
      </w:r>
      <w:r w:rsidRPr="00F1312B">
        <w:t xml:space="preserve">, but it has </w:t>
      </w:r>
      <w:r w:rsidRPr="00F1312B">
        <w:t xml:space="preserve">probably been very focused on the operational </w:t>
      </w:r>
      <w:r w:rsidRPr="00F1312B">
        <w:t>knitting</w:t>
      </w:r>
      <w:r w:rsidRPr="00F1312B">
        <w:t>, at least for this first four</w:t>
      </w:r>
      <w:r w:rsidRPr="00F1312B">
        <w:t>-</w:t>
      </w:r>
      <w:r w:rsidRPr="00F1312B">
        <w:t>to</w:t>
      </w:r>
      <w:r w:rsidRPr="00F1312B">
        <w:t>-</w:t>
      </w:r>
      <w:r w:rsidRPr="00F1312B">
        <w:t>five</w:t>
      </w:r>
      <w:r w:rsidRPr="00F1312B">
        <w:t>-month</w:t>
      </w:r>
      <w:r w:rsidRPr="00F1312B" w:rsidR="00EF407D">
        <w:t xml:space="preserve"> </w:t>
      </w:r>
      <w:r w:rsidRPr="00F1312B">
        <w:t>period.</w:t>
      </w:r>
    </w:p>
    <w:p w:rsidR="00484B29" w:rsidRPr="00F1312B" w:rsidP="00947620">
      <w:pPr>
        <w:pStyle w:val="Question"/>
      </w:pPr>
      <w:sdt>
        <w:sdtPr>
          <w:alias w:val="Member"/>
          <w:tag w:val="&lt;Member mnisId='4621' dodsId='77854'&gt;"/>
          <w:id w:val="315222270"/>
          <w:placeholder>
            <w:docPart w:val="DefaultPlaceholder_-1854013440"/>
          </w:placeholder>
          <w:richText/>
        </w:sdtPr>
        <w:sdtContent>
          <w:r w:rsidRPr="00F1312B" w:rsidR="00947620">
            <w:rPr>
              <w:b/>
            </w:rPr>
            <w:t>Chair:</w:t>
          </w:r>
        </w:sdtContent>
      </w:sdt>
      <w:r w:rsidRPr="00F1312B" w:rsidR="00947620">
        <w:t xml:space="preserve"> I</w:t>
      </w:r>
      <w:r w:rsidRPr="00F1312B">
        <w:t>s it your view that the Act can capture UK funds investing in assets or companies overseas, as well as inward investment into the UK?</w:t>
      </w:r>
    </w:p>
    <w:p w:rsidR="007E640C" w:rsidRPr="00F1312B" w:rsidP="00EF407D">
      <w:pPr>
        <w:pStyle w:val="Answer"/>
      </w:pPr>
      <w:sdt>
        <w:sdtPr>
          <w:alias w:val="Witness"/>
          <w:id w:val="-1384094943"/>
          <w:placeholder>
            <w:docPart w:val="DefaultPlaceholder_-1854013440"/>
          </w:placeholder>
          <w:richText/>
        </w:sdtPr>
        <w:sdtContent>
          <w:r w:rsidRPr="00F1312B" w:rsidR="006C6A12">
            <w:rPr>
              <w:b/>
              <w:i/>
            </w:rPr>
            <w:t>Nicole Kar:</w:t>
          </w:r>
        </w:sdtContent>
      </w:sdt>
      <w:r w:rsidRPr="00F1312B" w:rsidR="00947620">
        <w:t xml:space="preserve"> Y</w:t>
      </w:r>
      <w:r w:rsidRPr="00F1312B" w:rsidR="00484B29">
        <w:t>es</w:t>
      </w:r>
      <w:r w:rsidRPr="00F1312B" w:rsidR="00947620">
        <w:t xml:space="preserve"> </w:t>
      </w:r>
      <w:r w:rsidRPr="00F1312B" w:rsidR="00484B29">
        <w:t xml:space="preserve">is </w:t>
      </w:r>
      <w:r w:rsidRPr="00F1312B" w:rsidR="00947620">
        <w:t>the</w:t>
      </w:r>
      <w:r w:rsidRPr="00F1312B" w:rsidR="00484B29">
        <w:t xml:space="preserve"> short answer. </w:t>
      </w:r>
      <w:r w:rsidRPr="00F1312B" w:rsidR="00947620">
        <w:t>T</w:t>
      </w:r>
      <w:r w:rsidRPr="00F1312B" w:rsidR="00484B29">
        <w:t xml:space="preserve">he territorial nexus is a pretty limited </w:t>
      </w:r>
      <w:r w:rsidRPr="00F1312B" w:rsidR="007F6089">
        <w:t>one</w:t>
      </w:r>
      <w:r w:rsidRPr="00F1312B" w:rsidR="00484B29">
        <w:t xml:space="preserve">, so you need to have activities or sell goods or services in the UK, and then there </w:t>
      </w:r>
      <w:r w:rsidRPr="00F1312B" w:rsidR="00947620">
        <w:t xml:space="preserve">is </w:t>
      </w:r>
      <w:r w:rsidRPr="00F1312B" w:rsidR="00484B29">
        <w:t>some guidance given on what that involves</w:t>
      </w:r>
      <w:r w:rsidRPr="00F1312B" w:rsidR="00947620">
        <w:t>, but that does mean that a UK company buying a UK company is subject to review.</w:t>
      </w:r>
      <w:r w:rsidRPr="00F1312B" w:rsidR="00EF407D">
        <w:t xml:space="preserve"> </w:t>
      </w:r>
      <w:r w:rsidRPr="00F1312B">
        <w:t xml:space="preserve">As Dr Lenihan said, it is wrongly described as foreign investment screening legislation. It is not foreign investment screening. It is investment screening. You could be an offshore company buying another offshore company that has some UK activities </w:t>
      </w:r>
      <w:r w:rsidRPr="00F1312B" w:rsidR="00E003E8">
        <w:t>and be caught</w:t>
      </w:r>
      <w:r w:rsidRPr="00F1312B">
        <w:t xml:space="preserve"> by the Act</w:t>
      </w:r>
      <w:r w:rsidRPr="00F1312B" w:rsidR="00E003E8">
        <w:t>, yes</w:t>
      </w:r>
      <w:r w:rsidRPr="00F1312B">
        <w:t xml:space="preserve">. </w:t>
      </w:r>
    </w:p>
    <w:p w:rsidR="007E640C" w:rsidRPr="00F1312B" w:rsidP="007E640C">
      <w:pPr>
        <w:pStyle w:val="Question"/>
        <w:numPr>
          <w:ilvl w:val="0"/>
          <w:numId w:val="9"/>
        </w:numPr>
      </w:pPr>
      <w:sdt>
        <w:sdtPr>
          <w:alias w:val="Member"/>
          <w:tag w:val="&lt;Member mnisId='4470' dodsId='122026'&gt;"/>
          <w:id w:val="-1347636446"/>
          <w:placeholder>
            <w:docPart w:val="B6C1FDB029E04470BD59E55B57A101E7"/>
          </w:placeholder>
          <w:richText/>
        </w:sdtPr>
        <w:sdtContent>
          <w:r w:rsidRPr="00F1312B">
            <w:rPr>
              <w:b/>
            </w:rPr>
            <w:t>Alan Brown:</w:t>
          </w:r>
        </w:sdtContent>
      </w:sdt>
      <w:r w:rsidRPr="00F1312B">
        <w:t xml:space="preserve"> When the Bill was debated in Parliament, we considered whether BEIS was actually the right </w:t>
      </w:r>
      <w:r w:rsidRPr="00F1312B" w:rsidR="00654B77">
        <w:t>D</w:t>
      </w:r>
      <w:r w:rsidRPr="00F1312B">
        <w:t>epartment to house the ISU, just because there were concerns that the investment scrutiny would conflict with the Department's mission to encourage foreign investment. Ms</w:t>
      </w:r>
      <w:r w:rsidRPr="00F1312B" w:rsidR="00654B77">
        <w:t xml:space="preserve"> </w:t>
      </w:r>
      <w:r w:rsidRPr="00F1312B">
        <w:t>Kar, you had mentioned politicising decisions before, so are you actually seeing this conflict emerge now that the Act is in force?</w:t>
      </w:r>
    </w:p>
    <w:p w:rsidR="007E640C" w:rsidRPr="00F1312B" w:rsidP="007E640C">
      <w:pPr>
        <w:pStyle w:val="Answer"/>
      </w:pPr>
      <w:sdt>
        <w:sdtPr>
          <w:alias w:val="Witness"/>
          <w:id w:val="-75595985"/>
          <w:placeholder>
            <w:docPart w:val="B6C1FDB029E04470BD59E55B57A101E7"/>
          </w:placeholder>
          <w:richText/>
        </w:sdtPr>
        <w:sdtContent>
          <w:r w:rsidRPr="00F1312B">
            <w:rPr>
              <w:b/>
              <w:bCs/>
              <w:i/>
              <w:iCs/>
            </w:rPr>
            <w:t>Nicole Kar</w:t>
          </w:r>
          <w:r w:rsidRPr="00F1312B">
            <w:rPr>
              <w:b/>
            </w:rPr>
            <w:t xml:space="preserve">: </w:t>
          </w:r>
        </w:sdtContent>
      </w:sdt>
      <w:r w:rsidRPr="00F1312B">
        <w:t xml:space="preserve">We have not yet. It has been too soon to draw any conclusions. It is really the mitigation agreements and the interventions that are going to send the signal to the market on this. I think people did feel it was slightly unusual. </w:t>
      </w:r>
      <w:r w:rsidRPr="00F1312B" w:rsidR="00654B77">
        <w:t>I</w:t>
      </w:r>
      <w:r w:rsidRPr="00F1312B">
        <w:t xml:space="preserve">t is common with many other European jurisdictions that the investment screening capability is housed within the Ministry of Economy or the Business, Energy and Industrial Strategy </w:t>
      </w:r>
      <w:r w:rsidRPr="00F1312B">
        <w:t xml:space="preserve">equivalent. That probably is somewhat accepted in Europe. It is different </w:t>
      </w:r>
      <w:r w:rsidR="00AC7FA3">
        <w:t>from</w:t>
      </w:r>
      <w:r w:rsidRPr="00F1312B">
        <w:t xml:space="preserve"> the Australian position or the US position</w:t>
      </w:r>
      <w:r w:rsidRPr="00F1312B" w:rsidR="00654B77">
        <w:t>, for example</w:t>
      </w:r>
      <w:r w:rsidRPr="00F1312B">
        <w:t xml:space="preserve">. </w:t>
      </w:r>
    </w:p>
    <w:p w:rsidR="007E640C" w:rsidRPr="00F1312B" w:rsidP="007E640C">
      <w:pPr>
        <w:pStyle w:val="Answer"/>
      </w:pPr>
      <w:r w:rsidRPr="00F1312B">
        <w:t xml:space="preserve">Some of us advocated that there be a committee that advise the Secretary of State, drawn from the intelligence community, defence community and security community. That would de-politicise the process, because you could then have the Secretary of State acting on advice. I still think that is the better model, but we are where we are. </w:t>
      </w:r>
    </w:p>
    <w:p w:rsidR="007E640C" w:rsidRPr="00F1312B" w:rsidP="007E640C">
      <w:pPr>
        <w:pStyle w:val="Answer"/>
      </w:pPr>
      <w:r w:rsidRPr="00F1312B">
        <w:t xml:space="preserve">Housing it within the investment auspices of </w:t>
      </w:r>
      <w:r w:rsidRPr="00F1312B" w:rsidR="00654B77">
        <w:t>G</w:t>
      </w:r>
      <w:r w:rsidRPr="00F1312B">
        <w:t xml:space="preserve">overnment has not yet been </w:t>
      </w:r>
      <w:r w:rsidRPr="00F1312B" w:rsidR="00654B77">
        <w:t xml:space="preserve">a </w:t>
      </w:r>
      <w:r w:rsidRPr="00F1312B">
        <w:t>problem, and it has definitely led to a business-friendly process of turnaround and timing, which is absolutely important, but it is the intervention that will matter, and we have not seen those yet.</w:t>
      </w:r>
    </w:p>
    <w:p w:rsidR="007E640C" w:rsidRPr="00F1312B" w:rsidP="007E640C">
      <w:pPr>
        <w:pStyle w:val="Question"/>
        <w:numPr>
          <w:ilvl w:val="0"/>
          <w:numId w:val="9"/>
        </w:numPr>
      </w:pPr>
      <w:sdt>
        <w:sdtPr>
          <w:alias w:val="Member"/>
          <w:tag w:val="&lt;Member mnisId='4470' dodsId='122026'&gt;"/>
          <w:id w:val="-180975149"/>
          <w:placeholder>
            <w:docPart w:val="B6C1FDB029E04470BD59E55B57A101E7"/>
          </w:placeholder>
          <w:richText/>
        </w:sdtPr>
        <w:sdtContent>
          <w:r w:rsidRPr="00F1312B">
            <w:rPr>
              <w:b/>
            </w:rPr>
            <w:t>Alan Brown:</w:t>
          </w:r>
        </w:sdtContent>
      </w:sdt>
      <w:r w:rsidRPr="00F1312B">
        <w:t xml:space="preserve"> We have already heard about warnings about the extra burden </w:t>
      </w:r>
      <w:r w:rsidRPr="00F1312B" w:rsidR="00654B77">
        <w:t>on</w:t>
      </w:r>
      <w:r w:rsidRPr="00F1312B">
        <w:t xml:space="preserve"> small businesses, but there was actually a particular concern about microbusinesses that rely </w:t>
      </w:r>
      <w:r w:rsidRPr="00F1312B" w:rsidR="00654B77">
        <w:t>on share offerings</w:t>
      </w:r>
      <w:r w:rsidRPr="00F1312B">
        <w:t xml:space="preserve"> for capital </w:t>
      </w:r>
      <w:r w:rsidRPr="00F1312B" w:rsidR="00654B77">
        <w:t xml:space="preserve">or </w:t>
      </w:r>
      <w:r w:rsidRPr="00F1312B">
        <w:t xml:space="preserve">venture </w:t>
      </w:r>
      <w:r w:rsidRPr="00F1312B" w:rsidR="00654B77">
        <w:t xml:space="preserve">capital </w:t>
      </w:r>
      <w:r w:rsidRPr="00F1312B">
        <w:t>funds that are sometimes a bit complex</w:t>
      </w:r>
      <w:r w:rsidRPr="00F1312B" w:rsidR="00654B77">
        <w:t xml:space="preserve"> in terms of</w:t>
      </w:r>
      <w:r w:rsidRPr="00F1312B">
        <w:t xml:space="preserve"> share allocations. Mr Jackson-Moore, how easy are businesses finding it to navigate these regulations?</w:t>
      </w:r>
    </w:p>
    <w:p w:rsidR="007E640C" w:rsidRPr="00F1312B" w:rsidP="00654B77">
      <w:pPr>
        <w:pStyle w:val="Answer"/>
      </w:pPr>
      <w:sdt>
        <w:sdtPr>
          <w:alias w:val="Witness"/>
          <w:id w:val="1909884444"/>
          <w:placeholder>
            <w:docPart w:val="B6C1FDB029E04470BD59E55B57A101E7"/>
          </w:placeholder>
          <w:richText/>
        </w:sdtPr>
        <w:sdtContent>
          <w:r w:rsidRPr="00F1312B">
            <w:rPr>
              <w:b/>
              <w:bCs/>
              <w:i/>
              <w:iCs/>
            </w:rPr>
            <w:t>Will Jackson-Moore</w:t>
          </w:r>
          <w:r w:rsidRPr="00F1312B">
            <w:rPr>
              <w:b/>
            </w:rPr>
            <w:t xml:space="preserve">: </w:t>
          </w:r>
        </w:sdtContent>
      </w:sdt>
      <w:r w:rsidRPr="00F1312B">
        <w:t>As I said earlier on, it clearly is an additional burden for small businesses, and</w:t>
      </w:r>
      <w:r w:rsidRPr="00F1312B" w:rsidR="00654B77">
        <w:t>,</w:t>
      </w:r>
      <w:r w:rsidRPr="00F1312B">
        <w:t xml:space="preserve"> as you said earlier, there is no de minimis limit. It does create extra paperwork. It is an extra legal burden from them as they are going through, but that is not an unlevel playing field with equivalent organisations overseas generally. It may actually create an opportunity for UK pension funds to deploy more capital into those type</w:t>
      </w:r>
      <w:r w:rsidR="00AC7FA3">
        <w:t>s</w:t>
      </w:r>
      <w:r w:rsidRPr="00F1312B">
        <w:t xml:space="preserve"> of businesses. There has been a lot of debate around the allocations that UK pension funds make into private markets and start-ups in the UK. </w:t>
      </w:r>
    </w:p>
    <w:p w:rsidR="007E640C" w:rsidRPr="00F1312B" w:rsidP="007E640C">
      <w:pPr>
        <w:pStyle w:val="Answer"/>
      </w:pPr>
      <w:r w:rsidRPr="00F1312B">
        <w:t xml:space="preserve">Looking at it </w:t>
      </w:r>
      <w:r w:rsidR="00AC7FA3">
        <w:t>through</w:t>
      </w:r>
      <w:r w:rsidRPr="00F1312B">
        <w:t xml:space="preserve"> a positive lens, this might be an opportunity for UK pension funds to deploy more capital into those exciting, fast</w:t>
      </w:r>
      <w:r w:rsidR="00AC7FA3">
        <w:t>-</w:t>
      </w:r>
      <w:r w:rsidRPr="00F1312B">
        <w:t xml:space="preserve">growth areas as well, and presumably have an easy clearance process as a result. </w:t>
      </w:r>
    </w:p>
    <w:p w:rsidR="007E640C" w:rsidRPr="00F1312B" w:rsidP="007E640C">
      <w:pPr>
        <w:pStyle w:val="Question"/>
        <w:numPr>
          <w:ilvl w:val="0"/>
          <w:numId w:val="9"/>
        </w:numPr>
      </w:pPr>
      <w:sdt>
        <w:sdtPr>
          <w:alias w:val="Member"/>
          <w:tag w:val="&lt;Member mnisId='4470' dodsId='122026'&gt;"/>
          <w:id w:val="780149851"/>
          <w:placeholder>
            <w:docPart w:val="B6C1FDB029E04470BD59E55B57A101E7"/>
          </w:placeholder>
          <w:richText/>
        </w:sdtPr>
        <w:sdtContent>
          <w:r w:rsidRPr="00F1312B">
            <w:rPr>
              <w:b/>
            </w:rPr>
            <w:t>Alan Brown:</w:t>
          </w:r>
        </w:sdtContent>
      </w:sdt>
      <w:r w:rsidRPr="00F1312B">
        <w:t xml:space="preserve"> Is it too early to say if there is any evidence of that happening?</w:t>
      </w:r>
    </w:p>
    <w:p w:rsidR="007E640C" w:rsidRPr="00F1312B" w:rsidP="007E640C">
      <w:pPr>
        <w:pStyle w:val="Answer"/>
      </w:pPr>
      <w:sdt>
        <w:sdtPr>
          <w:alias w:val="Witness"/>
          <w:id w:val="-522869562"/>
          <w:placeholder>
            <w:docPart w:val="B6C1FDB029E04470BD59E55B57A101E7"/>
          </w:placeholder>
          <w:richText/>
        </w:sdtPr>
        <w:sdtContent>
          <w:r w:rsidRPr="00F1312B">
            <w:rPr>
              <w:b/>
              <w:bCs/>
              <w:i/>
              <w:iCs/>
            </w:rPr>
            <w:t>Will Jackson-Moore</w:t>
          </w:r>
          <w:r w:rsidRPr="00F1312B">
            <w:rPr>
              <w:b/>
            </w:rPr>
            <w:t xml:space="preserve">: </w:t>
          </w:r>
        </w:sdtContent>
      </w:sdt>
      <w:r w:rsidRPr="00F1312B">
        <w:t xml:space="preserve">It is an opportunity. </w:t>
      </w:r>
      <w:r w:rsidRPr="00F1312B" w:rsidR="00654B77">
        <w:t>I</w:t>
      </w:r>
      <w:r w:rsidRPr="00F1312B">
        <w:t xml:space="preserve">t is too early to say at this stage, but it is a good opportunity for UK pension funds to invest in potentially exciting areas. </w:t>
      </w:r>
    </w:p>
    <w:p w:rsidR="007E640C" w:rsidRPr="00F1312B" w:rsidP="007E640C">
      <w:pPr>
        <w:pStyle w:val="Question"/>
        <w:numPr>
          <w:ilvl w:val="0"/>
          <w:numId w:val="9"/>
        </w:numPr>
      </w:pPr>
      <w:sdt>
        <w:sdtPr>
          <w:alias w:val="Member"/>
          <w:tag w:val="&lt;Member mnisId='4752' dodsId=''&gt;"/>
          <w:id w:val="-788583832"/>
          <w:placeholder>
            <w:docPart w:val="B6C1FDB029E04470BD59E55B57A101E7"/>
          </w:placeholder>
          <w:richText/>
        </w:sdtPr>
        <w:sdtContent>
          <w:r w:rsidRPr="00F1312B">
            <w:rPr>
              <w:b/>
            </w:rPr>
            <w:t>Mark Jenkinson:</w:t>
          </w:r>
        </w:sdtContent>
      </w:sdt>
      <w:r w:rsidRPr="00F1312B">
        <w:t xml:space="preserve"> Dr Lenihan, you and others have called for greater transparency and an institutionalisation of the organisational processes behind the proposed regime, including clarity about how monitoring will be conducted and who will feed into the screening and review process. How well understood do you feel that review process is? </w:t>
      </w:r>
    </w:p>
    <w:p w:rsidR="007E640C" w:rsidRPr="00F1312B" w:rsidP="007E640C">
      <w:pPr>
        <w:pStyle w:val="Answer"/>
      </w:pPr>
      <w:sdt>
        <w:sdtPr>
          <w:alias w:val="Witness"/>
          <w:id w:val="287180435"/>
          <w:placeholder>
            <w:docPart w:val="B6C1FDB029E04470BD59E55B57A101E7"/>
          </w:placeholder>
          <w:richText/>
        </w:sdtPr>
        <w:sdtContent>
          <w:r w:rsidRPr="00F1312B" w:rsidR="00602673">
            <w:rPr>
              <w:b/>
              <w:bCs/>
              <w:i/>
              <w:iCs/>
            </w:rPr>
            <w:t>Dr Lenihan:</w:t>
          </w:r>
          <w:r w:rsidRPr="00F1312B">
            <w:rPr>
              <w:b/>
            </w:rPr>
            <w:t xml:space="preserve"> </w:t>
          </w:r>
        </w:sdtContent>
      </w:sdt>
      <w:r w:rsidRPr="00F1312B">
        <w:t xml:space="preserve">As somebody who studies this across many countries, I find it difficult, from the outside, to fully understand the processes behind the assessments. Because I understand how these assessments are done </w:t>
      </w:r>
      <w:r w:rsidRPr="00F1312B">
        <w:t>well in NATO countries, I get the guidance on the risk factors that will be included in terms of acquirer risk, control risk</w:t>
      </w:r>
      <w:r w:rsidRPr="00F1312B" w:rsidR="00DB7196">
        <w:t xml:space="preserve"> and</w:t>
      </w:r>
      <w:r w:rsidRPr="00F1312B">
        <w:t xml:space="preserve"> target risk. That makes sense and is helpful. In terms of the actual process that is being followed and who is feeding into that process, how often they are feeding into that process, when they are feeding into that process, when they are being called into it</w:t>
      </w:r>
      <w:r w:rsidRPr="00F1312B" w:rsidR="00DB7196">
        <w:t xml:space="preserve"> and</w:t>
      </w:r>
      <w:r w:rsidRPr="00F1312B">
        <w:t xml:space="preserve"> how they are giving advice, that is incredibly opaque.</w:t>
      </w:r>
    </w:p>
    <w:p w:rsidR="007E640C" w:rsidRPr="00F1312B" w:rsidP="007E640C">
      <w:pPr>
        <w:pStyle w:val="Answer"/>
      </w:pPr>
      <w:r w:rsidRPr="00F1312B">
        <w:t>If you look at a system like the US, where</w:t>
      </w:r>
      <w:r w:rsidRPr="00F1312B" w:rsidR="00DB7196">
        <w:t>, although</w:t>
      </w:r>
      <w:r w:rsidRPr="00F1312B">
        <w:t xml:space="preserve"> there have been a couple of cases, in general politicisation of these cases is quite rare, and where the application has been, with a few great exceptions, fairly narrow, the reason for that has been </w:t>
      </w:r>
      <w:r w:rsidR="00AC7FA3">
        <w:t>that</w:t>
      </w:r>
      <w:r w:rsidRPr="00F1312B">
        <w:t xml:space="preserve"> you have the Committee on Foreign Investments</w:t>
      </w:r>
      <w:r w:rsidRPr="00F1312B" w:rsidR="00DB7196">
        <w:t xml:space="preserve"> in the United States</w:t>
      </w:r>
      <w:r w:rsidRPr="00F1312B">
        <w:t>, with multiple agencies feeding into it. Everybody knows who those agencies are. Those agencies are staffed up to feed into that process before it even gets to the committee. As Ms Kar said, the committee then makes a recommendation, based on their assessment, to the President, if it goes to the question of having to veto.</w:t>
      </w:r>
    </w:p>
    <w:p w:rsidR="00AD7DEE" w:rsidRPr="00F1312B" w:rsidP="00AC7FA3">
      <w:pPr>
        <w:pStyle w:val="Answer"/>
      </w:pPr>
      <w:r w:rsidRPr="00F1312B">
        <w:t xml:space="preserve">It can be incredibly powerful to have an institutionalised system, because then not only do we see that cases are being given all the detailed level of expertise that they require to be effectively assessed </w:t>
      </w:r>
      <w:r w:rsidR="00AC7FA3">
        <w:t>and</w:t>
      </w:r>
      <w:r w:rsidRPr="00F1312B">
        <w:t xml:space="preserve"> effectively mitigated, </w:t>
      </w:r>
      <w:r w:rsidR="00AC7FA3">
        <w:t xml:space="preserve">but you have this </w:t>
      </w:r>
      <w:r w:rsidRPr="00F1312B">
        <w:t>feeling on the part of investors that this is not a political process</w:t>
      </w:r>
      <w:r w:rsidRPr="00F1312B" w:rsidR="00DB7196">
        <w:t xml:space="preserve"> and </w:t>
      </w:r>
      <w:r w:rsidRPr="00F1312B">
        <w:t xml:space="preserve">that these experts have been consulted. If they know who they are, they can often consult those smaller </w:t>
      </w:r>
      <w:r w:rsidR="00AC7FA3">
        <w:t>d</w:t>
      </w:r>
      <w:r w:rsidRPr="00F1312B">
        <w:t xml:space="preserve">epartments, as well as </w:t>
      </w:r>
      <w:r w:rsidRPr="00F1312B">
        <w:t>CFIUS</w:t>
      </w:r>
      <w:r w:rsidRPr="00F1312B">
        <w:t>. That lends a lot of credence to it. It also helps protect in judicial review processes as well</w:t>
      </w:r>
      <w:r w:rsidRPr="00F1312B">
        <w:t>, in terms of</w:t>
      </w:r>
      <w:r w:rsidRPr="00F1312B">
        <w:t xml:space="preserve"> how these decisions are made. </w:t>
      </w:r>
    </w:p>
    <w:p w:rsidR="007E640C" w:rsidRPr="00F1312B" w:rsidP="007E640C">
      <w:pPr>
        <w:pStyle w:val="Answer"/>
      </w:pPr>
      <w:r w:rsidRPr="00F1312B">
        <w:t xml:space="preserve">Going forward, that is going to be really important. There is no national security risk to saying who is feeding into the process on a regular basis. It does not restrict you from consulting others. It just provides assurance about the process and a level of transparency and predictability for investors and even for other countries. </w:t>
      </w:r>
      <w:r w:rsidRPr="00F1312B" w:rsidR="00AD7DEE">
        <w:t xml:space="preserve">There </w:t>
      </w:r>
      <w:r w:rsidRPr="00F1312B">
        <w:t xml:space="preserve">is </w:t>
      </w:r>
      <w:r w:rsidRPr="00F1312B" w:rsidR="00AD7DEE">
        <w:t xml:space="preserve">not </w:t>
      </w:r>
      <w:r w:rsidRPr="00F1312B">
        <w:t>a downside to it.</w:t>
      </w:r>
    </w:p>
    <w:p w:rsidR="007E640C" w:rsidRPr="00F1312B" w:rsidP="007E640C">
      <w:pPr>
        <w:pStyle w:val="Answer"/>
      </w:pPr>
      <w:r w:rsidRPr="00F1312B">
        <w:t>It feeds in a little bit to the previous question about microbusinesses</w:t>
      </w:r>
      <w:r w:rsidRPr="00F1312B" w:rsidR="00AD7DEE">
        <w:t xml:space="preserve"> and</w:t>
      </w:r>
      <w:r w:rsidRPr="00F1312B">
        <w:t xml:space="preserve"> small and medium enterprises. In terms of the transparency of process and the ISU, if I am a microenterprise in the UK, I am not necessarily going to be able to afford the services of Ms Kar. I am going to have to navigate this process on my own. Right now, all of the information about this Act and the ISU lives on one site, the </w:t>
      </w:r>
      <w:r w:rsidR="00AC7FA3">
        <w:t>gov</w:t>
      </w:r>
      <w:r w:rsidRPr="00F1312B" w:rsidR="00AD7DEE">
        <w:t>.</w:t>
      </w:r>
      <w:r w:rsidR="00AC7FA3">
        <w:t>uk</w:t>
      </w:r>
      <w:r w:rsidRPr="00F1312B">
        <w:t xml:space="preserve"> website. It is incredibly difficult to find if you do not know what you are doing, much less if you do not know about the information ahead of time. That is another issue of transparency.</w:t>
      </w:r>
    </w:p>
    <w:p w:rsidR="00AD7DEE" w:rsidRPr="00F1312B" w:rsidP="007E640C">
      <w:pPr>
        <w:pStyle w:val="Answer"/>
      </w:pPr>
      <w:r w:rsidRPr="00F1312B">
        <w:t>A lot of other countries</w:t>
      </w:r>
      <w:r w:rsidRPr="00F1312B">
        <w:t>—</w:t>
      </w:r>
      <w:r w:rsidRPr="00F1312B">
        <w:t>for example, the US, Australia, Canada, Germany</w:t>
      </w:r>
      <w:r w:rsidRPr="00F1312B">
        <w:t xml:space="preserve"> and </w:t>
      </w:r>
      <w:r w:rsidRPr="00F1312B">
        <w:t>France</w:t>
      </w:r>
      <w:r w:rsidRPr="00F1312B">
        <w:t>—</w:t>
      </w:r>
      <w:r w:rsidRPr="00F1312B">
        <w:t xml:space="preserve">have dedicated hubs and sites within the </w:t>
      </w:r>
      <w:r w:rsidR="00AC7FA3">
        <w:t>d</w:t>
      </w:r>
      <w:r w:rsidRPr="00F1312B">
        <w:t>epartments that lead these investigations. Th</w:t>
      </w:r>
      <w:r w:rsidRPr="00F1312B">
        <w:t>ey have</w:t>
      </w:r>
      <w:r w:rsidRPr="00F1312B">
        <w:t xml:space="preserve"> all the information an investor needs that is public about those processes. That is</w:t>
      </w:r>
      <w:r w:rsidRPr="00F1312B">
        <w:t xml:space="preserve"> again </w:t>
      </w:r>
      <w:r w:rsidRPr="00F1312B">
        <w:t xml:space="preserve"> helpful. </w:t>
      </w:r>
    </w:p>
    <w:p w:rsidR="007E640C" w:rsidRPr="00F1312B" w:rsidP="007E640C">
      <w:pPr>
        <w:pStyle w:val="Answer"/>
      </w:pPr>
      <w:r w:rsidRPr="00F1312B">
        <w:t>Institutional capacity is big</w:t>
      </w:r>
      <w:r w:rsidRPr="00F1312B" w:rsidR="00AD7DEE">
        <w:t xml:space="preserve"> and</w:t>
      </w:r>
      <w:r w:rsidRPr="00F1312B">
        <w:t xml:space="preserve"> process is big, but really getting this regularised feeding nailed down and making clear who is feeding into that process would be exceptionally helpful to the long term</w:t>
      </w:r>
      <w:r w:rsidRPr="00F1312B" w:rsidR="00AD7DEE">
        <w:t>, as would</w:t>
      </w:r>
      <w:r w:rsidRPr="00F1312B">
        <w:t xml:space="preserve"> regularising the process for the ISU. From the outside, in terms of public information, it is unclear when experts are being brought into the process. The security clearance level of those in the ISU is unclear, as </w:t>
      </w:r>
      <w:r w:rsidRPr="00F1312B" w:rsidR="00AD7DEE">
        <w:t>is</w:t>
      </w:r>
      <w:r w:rsidRPr="00F1312B">
        <w:t xml:space="preserve"> their knowledge and expertise in some of these really specific areas. It would be incredibly helpful to the long-term implementation of the Act.</w:t>
      </w:r>
    </w:p>
    <w:p w:rsidR="007E640C" w:rsidRPr="00F1312B" w:rsidP="007E640C">
      <w:pPr>
        <w:pStyle w:val="Answer"/>
      </w:pPr>
      <w:sdt>
        <w:sdtPr>
          <w:alias w:val="Witness"/>
          <w:id w:val="1703824057"/>
          <w:placeholder>
            <w:docPart w:val="B6C1FDB029E04470BD59E55B57A101E7"/>
          </w:placeholder>
          <w:richText/>
        </w:sdtPr>
        <w:sdtContent>
          <w:r w:rsidRPr="00F1312B">
            <w:rPr>
              <w:b/>
              <w:bCs/>
              <w:i/>
              <w:iCs/>
            </w:rPr>
            <w:t>Nicole Kar</w:t>
          </w:r>
          <w:r w:rsidRPr="00F1312B">
            <w:rPr>
              <w:b/>
            </w:rPr>
            <w:t xml:space="preserve">: </w:t>
          </w:r>
        </w:sdtContent>
      </w:sdt>
      <w:r w:rsidRPr="00F1312B">
        <w:t>I agree</w:t>
      </w:r>
      <w:r w:rsidRPr="00F1312B" w:rsidR="00AD7DEE">
        <w:t>.</w:t>
      </w:r>
      <w:r w:rsidRPr="00F1312B">
        <w:t xml:space="preserve"> </w:t>
      </w:r>
      <w:r w:rsidRPr="00F1312B" w:rsidR="00AD7DEE">
        <w:t>T</w:t>
      </w:r>
      <w:r w:rsidRPr="00F1312B">
        <w:t xml:space="preserve">he accountability of the ISU to Parliament is </w:t>
      </w:r>
      <w:r w:rsidRPr="00F1312B" w:rsidR="00AD7DEE">
        <w:t xml:space="preserve">also </w:t>
      </w:r>
      <w:r w:rsidRPr="00F1312B">
        <w:t>really fundamental. I pointed out some of the issues with JR. A judicial review is really not a remedy for most situations that are not procedural breaches in this area. The idea that someone is reviewing a case</w:t>
      </w:r>
      <w:r w:rsidR="00AC7FA3">
        <w:t xml:space="preserve"> </w:t>
      </w:r>
      <w:r w:rsidRPr="00F1312B">
        <w:t>load</w:t>
      </w:r>
      <w:r w:rsidRPr="00F1312B" w:rsidR="00AD7DEE">
        <w:t xml:space="preserve"> and</w:t>
      </w:r>
      <w:r w:rsidRPr="00F1312B">
        <w:t xml:space="preserve"> that someone understands why decisions are taken, who is consulted, et cetera, is really important.</w:t>
      </w:r>
    </w:p>
    <w:p w:rsidR="007E640C" w:rsidRPr="00F1312B" w:rsidP="007E640C">
      <w:pPr>
        <w:pStyle w:val="Answer"/>
      </w:pPr>
      <w:r w:rsidRPr="00F1312B">
        <w:t>There is a challenge, and parties understand that this involves the highest level of classified information that you can obtain, but there is an issue at the moment that you go into a second review process, and you are given very little information. You do not know if there is a problem, what the problem is and how you should solve it. The idea that the Business Committee has oversight of the ISU is very important for accountability and democratic processes.</w:t>
      </w:r>
    </w:p>
    <w:p w:rsidR="007E640C" w:rsidRPr="00F1312B" w:rsidP="007E640C">
      <w:pPr>
        <w:pStyle w:val="Answer"/>
      </w:pPr>
      <w:sdt>
        <w:sdtPr>
          <w:alias w:val="Witness"/>
          <w:id w:val="1387218739"/>
          <w:placeholder>
            <w:docPart w:val="B6C1FDB029E04470BD59E55B57A101E7"/>
          </w:placeholder>
          <w:richText/>
        </w:sdtPr>
        <w:sdtContent>
          <w:r w:rsidRPr="00F1312B">
            <w:rPr>
              <w:b/>
              <w:bCs/>
              <w:i/>
              <w:iCs/>
            </w:rPr>
            <w:t>Will Jackson-Moore</w:t>
          </w:r>
          <w:r w:rsidRPr="00F1312B">
            <w:rPr>
              <w:b/>
            </w:rPr>
            <w:t xml:space="preserve">: </w:t>
          </w:r>
        </w:sdtContent>
      </w:sdt>
      <w:r w:rsidRPr="00F1312B">
        <w:t xml:space="preserve">I would agree with Ms Kar on that point. I do not have anything else to add. </w:t>
      </w:r>
    </w:p>
    <w:p w:rsidR="007E640C" w:rsidRPr="00F1312B" w:rsidP="007E640C">
      <w:pPr>
        <w:pStyle w:val="Question"/>
        <w:numPr>
          <w:ilvl w:val="0"/>
          <w:numId w:val="9"/>
        </w:numPr>
      </w:pPr>
      <w:sdt>
        <w:sdtPr>
          <w:alias w:val="Member"/>
          <w:tag w:val="&lt;Member mnisId='4752' dodsId=''&gt;"/>
          <w:id w:val="927621713"/>
          <w:placeholder>
            <w:docPart w:val="B6C1FDB029E04470BD59E55B57A101E7"/>
          </w:placeholder>
          <w:richText/>
        </w:sdtPr>
        <w:sdtContent>
          <w:r w:rsidRPr="00F1312B">
            <w:rPr>
              <w:b/>
            </w:rPr>
            <w:t>Mark Jenkinson:</w:t>
          </w:r>
        </w:sdtContent>
      </w:sdt>
      <w:r w:rsidRPr="00F1312B">
        <w:t xml:space="preserve"> The Business Secretary has indicated that he will consider whether acquirers have links to hostile entities when deciding on an acquisition, but experts have warned that any foreign investment can present a security risk if the </w:t>
      </w:r>
      <w:r w:rsidRPr="00F1312B" w:rsidR="00F04463">
        <w:t>foreign direct investment</w:t>
      </w:r>
      <w:r w:rsidRPr="00F1312B">
        <w:t xml:space="preserve"> regime of the country in question is overly open. How can we guard against</w:t>
      </w:r>
      <w:r w:rsidRPr="00F1312B" w:rsidR="00F04463">
        <w:t xml:space="preserve"> this</w:t>
      </w:r>
      <w:r w:rsidRPr="00F1312B">
        <w:t>?</w:t>
      </w:r>
    </w:p>
    <w:p w:rsidR="007E640C" w:rsidRPr="00F1312B" w:rsidP="007E640C">
      <w:pPr>
        <w:pStyle w:val="Answer"/>
      </w:pPr>
      <w:sdt>
        <w:sdtPr>
          <w:alias w:val="Witness"/>
          <w:id w:val="917835953"/>
          <w:placeholder>
            <w:docPart w:val="B6C1FDB029E04470BD59E55B57A101E7"/>
          </w:placeholder>
          <w:richText/>
        </w:sdtPr>
        <w:sdtContent>
          <w:r w:rsidRPr="00F1312B" w:rsidR="00602673">
            <w:rPr>
              <w:b/>
              <w:bCs/>
              <w:i/>
              <w:iCs/>
            </w:rPr>
            <w:t>Dr Lenihan:</w:t>
          </w:r>
          <w:r w:rsidRPr="00F1312B">
            <w:rPr>
              <w:b/>
            </w:rPr>
            <w:t xml:space="preserve"> </w:t>
          </w:r>
        </w:sdtContent>
      </w:sdt>
      <w:r w:rsidRPr="00F1312B">
        <w:t xml:space="preserve">When assessing acquirer risk, it is critically important to look at the connections to hostile powers. That being said, historically, these regimes in a number of countries have also captured and mitigated national security risks that can come from transactions involving close allies. For example, there have been a number of cases in the US and the UK, under the old </w:t>
      </w:r>
      <w:r w:rsidRPr="00F1312B" w:rsidR="00F04463">
        <w:t>BERR</w:t>
      </w:r>
      <w:r w:rsidRPr="00F1312B">
        <w:t xml:space="preserve"> and </w:t>
      </w:r>
      <w:r w:rsidRPr="00F1312B" w:rsidR="00F04463">
        <w:t xml:space="preserve">the </w:t>
      </w:r>
      <w:r w:rsidRPr="00F1312B">
        <w:t>Enterprise Act, some cases that have been mitigated between allied investors, let us say, for the purposes of protection of national security, either when it has to do, for example, with supply chain issues or overly open countries, as you say, that might be lax about their enforcement of our export control l</w:t>
      </w:r>
      <w:r w:rsidRPr="00F1312B" w:rsidR="00F04463">
        <w:t>aws</w:t>
      </w:r>
      <w:r w:rsidRPr="00F1312B">
        <w:t>.</w:t>
      </w:r>
    </w:p>
    <w:p w:rsidR="007E640C" w:rsidRPr="00F1312B" w:rsidP="007E640C">
      <w:pPr>
        <w:pStyle w:val="Answer"/>
      </w:pPr>
      <w:r w:rsidRPr="00F1312B">
        <w:t xml:space="preserve">In those cases, especially if an investment is being sold on and that asset, for example, might move to another country, it might make sense to mitigate that investment to ensure that export control laws are adhered to in the future, that, if they are not, then that investment might be able to be unwound or be reviewed, or that, for example, that asset is not then sold on to a hostile power. Those are the kinds of things that you might be concerned about, from what you might say are overly open </w:t>
      </w:r>
      <w:r w:rsidRPr="00F1312B">
        <w:t xml:space="preserve">regimes and investors. Concerns can happen at the other end of the spectrum as well. </w:t>
      </w:r>
    </w:p>
    <w:p w:rsidR="00F04463" w:rsidRPr="00F1312B" w:rsidP="007E640C">
      <w:pPr>
        <w:pStyle w:val="Answer"/>
      </w:pPr>
      <w:sdt>
        <w:sdtPr>
          <w:alias w:val="Witness"/>
          <w:id w:val="-2085374035"/>
          <w:placeholder>
            <w:docPart w:val="B6C1FDB029E04470BD59E55B57A101E7"/>
          </w:placeholder>
          <w:richText/>
        </w:sdtPr>
        <w:sdtContent>
          <w:r w:rsidRPr="00F1312B" w:rsidR="007E640C">
            <w:rPr>
              <w:b/>
              <w:bCs/>
              <w:i/>
              <w:iCs/>
            </w:rPr>
            <w:t>Nicole Kar</w:t>
          </w:r>
          <w:r w:rsidRPr="00F1312B" w:rsidR="007E640C">
            <w:rPr>
              <w:b/>
            </w:rPr>
            <w:t xml:space="preserve">: </w:t>
          </w:r>
        </w:sdtContent>
      </w:sdt>
      <w:r w:rsidRPr="00F1312B" w:rsidR="007E640C">
        <w:t>In terms of what you can do about it, it is a little bit about international co-operation in terms of best practice on foreign investment. As Dr Lenihan said, the O</w:t>
      </w:r>
      <w:r w:rsidRPr="00F1312B">
        <w:t>E</w:t>
      </w:r>
      <w:r w:rsidRPr="00F1312B" w:rsidR="007E640C">
        <w:t>CD has been an important forum</w:t>
      </w:r>
      <w:r w:rsidRPr="00F1312B">
        <w:t xml:space="preserve"> for that</w:t>
      </w:r>
      <w:r w:rsidRPr="00F1312B" w:rsidR="007E640C">
        <w:t xml:space="preserve">. </w:t>
      </w:r>
    </w:p>
    <w:p w:rsidR="007E640C" w:rsidRPr="00F1312B" w:rsidP="007E640C">
      <w:pPr>
        <w:pStyle w:val="Answer"/>
      </w:pPr>
      <w:r w:rsidRPr="00F1312B">
        <w:t xml:space="preserve">The other option is you mitigate. If there is an on sale to an investor where there is lax foreign investment in that jurisdiction, there are protections for </w:t>
      </w:r>
      <w:r w:rsidRPr="00F1312B" w:rsidR="00F04463">
        <w:t>G</w:t>
      </w:r>
      <w:r w:rsidRPr="00F1312B">
        <w:t>overnment to obtain information about supply chains and suppl</w:t>
      </w:r>
      <w:r w:rsidRPr="00F1312B" w:rsidR="00F04463">
        <w:t>ier</w:t>
      </w:r>
      <w:r w:rsidRPr="00F1312B">
        <w:t xml:space="preserve"> lists, to potentially terminate contracts, if necessary, particularly in the military space.</w:t>
      </w:r>
    </w:p>
    <w:p w:rsidR="007E640C" w:rsidRPr="00F1312B" w:rsidP="007E640C">
      <w:pPr>
        <w:pStyle w:val="Answer"/>
      </w:pPr>
      <w:r w:rsidRPr="00F1312B">
        <w:t xml:space="preserve">This is not a multilateral treaty or any form of multilateral co-operation at present. It is very much a discussion point between </w:t>
      </w:r>
      <w:r w:rsidRPr="00F1312B" w:rsidR="00F04463">
        <w:t>G</w:t>
      </w:r>
      <w:r w:rsidRPr="00F1312B">
        <w:t xml:space="preserve">overnments, depending on whether they are allies or not, and then making it an issue of trade or </w:t>
      </w:r>
      <w:r w:rsidRPr="00F1312B" w:rsidR="00F04463">
        <w:t>m</w:t>
      </w:r>
      <w:r w:rsidRPr="00F1312B">
        <w:t xml:space="preserve">itigation, practically, as a mechanism. </w:t>
      </w:r>
    </w:p>
    <w:p w:rsidR="007E640C" w:rsidRPr="00F1312B" w:rsidP="007E640C">
      <w:pPr>
        <w:pStyle w:val="Question"/>
        <w:numPr>
          <w:ilvl w:val="0"/>
          <w:numId w:val="9"/>
        </w:numPr>
      </w:pPr>
      <w:sdt>
        <w:sdtPr>
          <w:alias w:val="Member"/>
          <w:tag w:val="&lt;Member mnisId='4752' dodsId=''&gt;"/>
          <w:id w:val="-296141501"/>
          <w:placeholder>
            <w:docPart w:val="B6C1FDB029E04470BD59E55B57A101E7"/>
          </w:placeholder>
          <w:richText/>
        </w:sdtPr>
        <w:sdtContent>
          <w:r w:rsidRPr="00F1312B">
            <w:rPr>
              <w:b/>
            </w:rPr>
            <w:t>Mark Jenkinson:</w:t>
          </w:r>
        </w:sdtContent>
      </w:sdt>
      <w:r w:rsidRPr="00F1312B">
        <w:t xml:space="preserve"> In important sectors, such as defence, does this regime potentially put smaller businesses at risk? If you do not have the capacity to deal with this regime, does that mean we might risk ending up with only huge defence contractors and lose some of the smaller supply chains, particularly the ability of the Secretary of State to intervene in transactions between non-UK companies, for example, if the</w:t>
      </w:r>
      <w:r w:rsidRPr="00F1312B" w:rsidR="00907535">
        <w:t>y</w:t>
      </w:r>
      <w:r w:rsidRPr="00F1312B">
        <w:t xml:space="preserve"> carry out activities in the UK? Does that make sense?</w:t>
      </w:r>
    </w:p>
    <w:p w:rsidR="007E640C" w:rsidRPr="00F1312B" w:rsidP="007E640C">
      <w:pPr>
        <w:pStyle w:val="Answer"/>
      </w:pPr>
      <w:sdt>
        <w:sdtPr>
          <w:alias w:val="Witness"/>
          <w:id w:val="197433271"/>
          <w:placeholder>
            <w:docPart w:val="B6C1FDB029E04470BD59E55B57A101E7"/>
          </w:placeholder>
          <w:richText/>
        </w:sdtPr>
        <w:sdtContent>
          <w:r w:rsidRPr="00F1312B" w:rsidR="00602673">
            <w:rPr>
              <w:b/>
              <w:bCs/>
              <w:i/>
              <w:iCs/>
            </w:rPr>
            <w:t>Dr Lenihan:</w:t>
          </w:r>
          <w:r w:rsidRPr="00F1312B">
            <w:rPr>
              <w:b/>
            </w:rPr>
            <w:t xml:space="preserve"> </w:t>
          </w:r>
        </w:sdtContent>
      </w:sdt>
      <w:r w:rsidRPr="00F1312B">
        <w:t>Just to take an initial stab</w:t>
      </w:r>
      <w:r w:rsidRPr="00F1312B" w:rsidR="00907535">
        <w:t>—</w:t>
      </w:r>
      <w:r w:rsidRPr="00F1312B">
        <w:t>I would love to hear what my fellow witnesses have to say on this issue</w:t>
      </w:r>
      <w:r w:rsidRPr="00F1312B" w:rsidR="00907535">
        <w:t>—</w:t>
      </w:r>
      <w:r w:rsidRPr="00F1312B">
        <w:t>here is where transparency and responsiveness of the ISU will be critical. It needs to be really transparent and easy to get hold of. At the moment, there is one email</w:t>
      </w:r>
      <w:r w:rsidRPr="00F1312B" w:rsidR="00907535">
        <w:t xml:space="preserve"> to </w:t>
      </w:r>
      <w:r w:rsidRPr="00F1312B">
        <w:t xml:space="preserve">a general email box. There could be more points of contact, for example, for small and medium microenterprises to get in touch with the ISU when they do not have access to large legal teams. Transparency is critical. </w:t>
      </w:r>
    </w:p>
    <w:p w:rsidR="00907535" w:rsidRPr="00F1312B" w:rsidP="007E640C">
      <w:pPr>
        <w:pStyle w:val="Answer"/>
      </w:pPr>
      <w:r w:rsidRPr="00F1312B">
        <w:t>Going forward, ease of access and multiple points of contact will be important, and that responsiveness, as Ms Kar mentioned, to inquiries and guidance from small businesses and micro and medium</w:t>
      </w:r>
      <w:r w:rsidRPr="00F1312B">
        <w:t>-</w:t>
      </w:r>
      <w:r w:rsidRPr="00F1312B">
        <w:t>size</w:t>
      </w:r>
      <w:r w:rsidRPr="00F1312B">
        <w:t>d</w:t>
      </w:r>
      <w:r w:rsidRPr="00F1312B">
        <w:t xml:space="preserve"> enterprises</w:t>
      </w:r>
      <w:r w:rsidRPr="00F1312B">
        <w:t>,</w:t>
      </w:r>
      <w:r w:rsidRPr="00F1312B">
        <w:t xml:space="preserve"> to know whether or not they need to engage in the process, because they likely will not be able to afford lawyers. </w:t>
      </w:r>
    </w:p>
    <w:p w:rsidR="007E640C" w:rsidRPr="00F1312B" w:rsidP="007E640C">
      <w:pPr>
        <w:pStyle w:val="Answer"/>
      </w:pPr>
      <w:r w:rsidRPr="00F1312B">
        <w:t xml:space="preserve">If those three things happen, there will </w:t>
      </w:r>
      <w:r w:rsidRPr="00F1312B" w:rsidR="00907535">
        <w:t xml:space="preserve">not </w:t>
      </w:r>
      <w:r w:rsidRPr="00F1312B">
        <w:t xml:space="preserve">be a risk to that wider system. If there are stoppages or a critical juncture point at which those do not happen, that might cause some problems long down the road. </w:t>
      </w:r>
    </w:p>
    <w:p w:rsidR="007E640C" w:rsidRPr="00F1312B" w:rsidP="007E640C">
      <w:pPr>
        <w:pStyle w:val="Answer"/>
      </w:pPr>
      <w:sdt>
        <w:sdtPr>
          <w:alias w:val="Witness"/>
          <w:id w:val="271671507"/>
          <w:placeholder>
            <w:docPart w:val="B6C1FDB029E04470BD59E55B57A101E7"/>
          </w:placeholder>
          <w:richText/>
        </w:sdtPr>
        <w:sdtContent>
          <w:r w:rsidRPr="00F1312B">
            <w:rPr>
              <w:b/>
              <w:bCs/>
              <w:i/>
              <w:iCs/>
            </w:rPr>
            <w:t>Nicole Kar</w:t>
          </w:r>
          <w:r w:rsidRPr="00F1312B">
            <w:rPr>
              <w:b/>
            </w:rPr>
            <w:t xml:space="preserve">: </w:t>
          </w:r>
        </w:sdtContent>
      </w:sdt>
      <w:r w:rsidRPr="00F1312B">
        <w:t>I can only agree. There really is an issue of the Act for venture capital and microbusinesses. There is a lot of transaction friction, navigating it, advising, negotiating agreements, et cetera. The particular nature</w:t>
      </w:r>
      <w:r w:rsidRPr="00F1312B" w:rsidR="00907535">
        <w:t>—</w:t>
      </w:r>
      <w:r w:rsidRPr="00F1312B">
        <w:t>maybe Mr Jackson-Moore can comment further here</w:t>
      </w:r>
      <w:r w:rsidRPr="00F1312B" w:rsidR="00907535">
        <w:t>—</w:t>
      </w:r>
      <w:r w:rsidRPr="00F1312B">
        <w:t>of venture capital and investment rounds mean</w:t>
      </w:r>
      <w:r w:rsidR="00BF0259">
        <w:t>s</w:t>
      </w:r>
      <w:r w:rsidRPr="00F1312B">
        <w:t xml:space="preserve"> you often acquire the rights that are caught by the Act. Of course, you have to think about the application </w:t>
      </w:r>
      <w:r w:rsidRPr="00F1312B">
        <w:t xml:space="preserve">of the Act on exit. Frankly, I do not find venture capital get a lot of legal advice, just in terms of their core fundraising documents, let alone thinking about tangential issues of whether the National Security </w:t>
      </w:r>
      <w:r w:rsidRPr="00F1312B" w:rsidR="00907535">
        <w:t xml:space="preserve">and Investment </w:t>
      </w:r>
      <w:r w:rsidRPr="00F1312B">
        <w:t>Act might apply to them.</w:t>
      </w:r>
    </w:p>
    <w:p w:rsidR="007E640C" w:rsidRPr="00F1312B" w:rsidP="007E640C">
      <w:pPr>
        <w:pStyle w:val="Answer"/>
      </w:pPr>
      <w:r w:rsidRPr="00F1312B">
        <w:t>There is a real need for a sherpa</w:t>
      </w:r>
      <w:r w:rsidRPr="00F1312B" w:rsidR="00907535">
        <w:t xml:space="preserve"> </w:t>
      </w:r>
      <w:r w:rsidRPr="00F1312B">
        <w:t>system within the ISU that helps microbusiness manage through and gives some interpretation assistance to microbusiness, because I do think it is not able to navigate the Act in the way big business can.</w:t>
      </w:r>
    </w:p>
    <w:p w:rsidR="007E640C" w:rsidRPr="00F1312B" w:rsidP="007E640C">
      <w:pPr>
        <w:pStyle w:val="Answer"/>
      </w:pPr>
      <w:sdt>
        <w:sdtPr>
          <w:alias w:val="Witness"/>
          <w:id w:val="-875154815"/>
          <w:placeholder>
            <w:docPart w:val="B6C1FDB029E04470BD59E55B57A101E7"/>
          </w:placeholder>
          <w:richText/>
        </w:sdtPr>
        <w:sdtContent>
          <w:r w:rsidRPr="00F1312B">
            <w:rPr>
              <w:b/>
              <w:bCs/>
              <w:i/>
              <w:iCs/>
            </w:rPr>
            <w:t>Will Jackson-Moore</w:t>
          </w:r>
          <w:r w:rsidRPr="00F1312B">
            <w:rPr>
              <w:b/>
            </w:rPr>
            <w:t xml:space="preserve">: </w:t>
          </w:r>
        </w:sdtContent>
      </w:sdt>
      <w:r w:rsidRPr="00F1312B">
        <w:t xml:space="preserve">I would completely agree. Anything that we can do to support and reduce the friction for very small businesses would be very helpful. </w:t>
      </w:r>
    </w:p>
    <w:p w:rsidR="007E640C" w:rsidRPr="00F1312B" w:rsidP="007E640C">
      <w:pPr>
        <w:pStyle w:val="Question"/>
        <w:numPr>
          <w:ilvl w:val="0"/>
          <w:numId w:val="9"/>
        </w:numPr>
      </w:pPr>
      <w:sdt>
        <w:sdtPr>
          <w:alias w:val="Member"/>
          <w:tag w:val="&lt;Member mnisId='4621' dodsId='77854'&gt;"/>
          <w:id w:val="1485517042"/>
          <w:placeholder>
            <w:docPart w:val="B6C1FDB029E04470BD59E55B57A101E7"/>
          </w:placeholder>
          <w:richText/>
        </w:sdtPr>
        <w:sdtContent>
          <w:r w:rsidRPr="00F1312B">
            <w:rPr>
              <w:b/>
            </w:rPr>
            <w:t>Chair:</w:t>
          </w:r>
        </w:sdtContent>
      </w:sdt>
      <w:r w:rsidRPr="00F1312B">
        <w:t xml:space="preserve"> Dr Lenihan, my final question is to you. I am interested in how other countries might lean on the UK Government around the interpretation of national security risk here. We are going to need to do some work about how the ISU is structured and what the processes are, who is advising who and how all of that comes together, but is there a risk here that, for example, the Americans could call the Business Secretary or the Prime Minister and say, “We are really concerned about this entity and this transaction. Here is some information that we have. We would really like you to stop this from happening”</w:t>
      </w:r>
      <w:r w:rsidR="00BF0259">
        <w:t>?</w:t>
      </w:r>
      <w:r w:rsidRPr="00F1312B">
        <w:t xml:space="preserve"> Could that happen? </w:t>
      </w:r>
    </w:p>
    <w:p w:rsidR="007E640C" w:rsidRPr="00F1312B" w:rsidP="007E640C">
      <w:pPr>
        <w:pStyle w:val="Question"/>
        <w:numPr>
          <w:ilvl w:val="0"/>
          <w:numId w:val="0"/>
        </w:numPr>
        <w:ind w:left="794"/>
      </w:pPr>
      <w:sdt>
        <w:sdtPr>
          <w:alias w:val="Witness"/>
          <w:id w:val="-557160731"/>
          <w:placeholder>
            <w:docPart w:val="B6C1FDB029E04470BD59E55B57A101E7"/>
          </w:placeholder>
          <w:richText/>
        </w:sdtPr>
        <w:sdtContent>
          <w:r w:rsidRPr="00F1312B" w:rsidR="00602673">
            <w:rPr>
              <w:b/>
              <w:bCs/>
              <w:i/>
              <w:iCs/>
            </w:rPr>
            <w:t>Dr Lenihan:</w:t>
          </w:r>
          <w:r w:rsidRPr="00F1312B">
            <w:rPr>
              <w:b/>
            </w:rPr>
            <w:t xml:space="preserve"> </w:t>
          </w:r>
        </w:sdtContent>
      </w:sdt>
      <w:r w:rsidRPr="00F1312B">
        <w:t>This ultimate decision is a truly sovereign right, and the UK has set itself up well to make the decision on its own. What can happen, and what has happened in the past</w:t>
      </w:r>
      <w:r w:rsidRPr="00F1312B" w:rsidR="000B1B0A">
        <w:t xml:space="preserve">—it is </w:t>
      </w:r>
      <w:r w:rsidRPr="00F1312B">
        <w:t>one of the reasons for these intelligence</w:t>
      </w:r>
      <w:r w:rsidRPr="00F1312B" w:rsidR="000B1B0A">
        <w:t>-</w:t>
      </w:r>
      <w:r w:rsidRPr="00F1312B">
        <w:t>sharing provisions that you see now in a lot of third</w:t>
      </w:r>
      <w:r w:rsidRPr="00F1312B" w:rsidR="000B1B0A">
        <w:t>-</w:t>
      </w:r>
      <w:r w:rsidRPr="00F1312B">
        <w:t>generation mechanisms of these types</w:t>
      </w:r>
      <w:r w:rsidRPr="00F1312B" w:rsidR="000B1B0A">
        <w:t>—</w:t>
      </w:r>
      <w:r w:rsidRPr="00F1312B">
        <w:t>is that it is really difficult, given the volume and complexity of the case</w:t>
      </w:r>
      <w:r w:rsidR="00BF0259">
        <w:t xml:space="preserve"> </w:t>
      </w:r>
      <w:r w:rsidRPr="00F1312B">
        <w:t xml:space="preserve">loads of strategic investments that review mechanisms are seeing, to, </w:t>
      </w:r>
      <w:r w:rsidRPr="00F1312B" w:rsidR="000B1B0A">
        <w:t>first</w:t>
      </w:r>
      <w:r w:rsidRPr="00F1312B">
        <w:t>, capture everything, and,</w:t>
      </w:r>
      <w:r w:rsidR="00BF0259">
        <w:t xml:space="preserve"> </w:t>
      </w:r>
      <w:r w:rsidRPr="00F1312B" w:rsidR="000B1B0A">
        <w:t>secondly</w:t>
      </w:r>
      <w:r w:rsidRPr="00F1312B">
        <w:t>, to actually determine sometimes who the beneficial owners</w:t>
      </w:r>
      <w:r w:rsidRPr="00F1312B" w:rsidR="000B1B0A">
        <w:t xml:space="preserve"> are</w:t>
      </w:r>
      <w:r w:rsidRPr="00F1312B">
        <w:t xml:space="preserve">, or who those are with material influence over certain entities and persons. </w:t>
      </w:r>
    </w:p>
    <w:p w:rsidR="007E640C" w:rsidRPr="00F1312B" w:rsidP="007E640C">
      <w:pPr>
        <w:pStyle w:val="QuestionCont"/>
      </w:pPr>
      <w:r w:rsidRPr="00F1312B">
        <w:t>What we may see, and what we have seen in the past with a couple of specific instances, is leaders from countries</w:t>
      </w:r>
      <w:r w:rsidRPr="00F1312B" w:rsidR="000B1B0A">
        <w:t xml:space="preserve"> such as</w:t>
      </w:r>
      <w:r w:rsidRPr="00F1312B">
        <w:t xml:space="preserve"> the US, but also others, reaching out to their allies and saying, “Oh, did you know, by the way, that</w:t>
      </w:r>
      <w:r w:rsidRPr="00F1312B" w:rsidR="000B1B0A">
        <w:t xml:space="preserve"> </w:t>
      </w:r>
      <w:r w:rsidRPr="00F1312B">
        <w:t>that entity that you think is fairly benign is materially influenced by X, Y and Z, and that might pose a problem, not only for you but for our supply chains and for our mutual defence</w:t>
      </w:r>
      <w:r w:rsidR="00BF0259">
        <w:t>?</w:t>
      </w:r>
      <w:r w:rsidRPr="00F1312B">
        <w:t xml:space="preserve">” </w:t>
      </w:r>
    </w:p>
    <w:p w:rsidR="007E640C" w:rsidRPr="00F1312B" w:rsidP="007E640C">
      <w:pPr>
        <w:pStyle w:val="QuestionCont"/>
      </w:pPr>
      <w:r w:rsidRPr="00F1312B">
        <w:t xml:space="preserve">That is possible to happen, but that is something that would likely be welcomed by </w:t>
      </w:r>
      <w:r w:rsidRPr="00F1312B" w:rsidR="000B1B0A">
        <w:t>G</w:t>
      </w:r>
      <w:r w:rsidRPr="00F1312B">
        <w:t>overnments. Now that we have these regimes across, for example, NATO</w:t>
      </w:r>
      <w:r w:rsidRPr="00F1312B" w:rsidR="000B1B0A">
        <w:t xml:space="preserve"> </w:t>
      </w:r>
      <w:r w:rsidRPr="00F1312B">
        <w:t>allied countries, I hope that we see it in all directions. I think the UK can withstand the pressure to not veto something that it does not want to veto, but it might give a good indication of when something might perhaps be mitigated that they might not have otherwise been aware</w:t>
      </w:r>
      <w:r w:rsidR="00BF0259">
        <w:t xml:space="preserve"> of</w:t>
      </w:r>
      <w:r w:rsidRPr="00F1312B">
        <w:t>.</w:t>
      </w:r>
    </w:p>
    <w:p w:rsidR="000B1B0A" w:rsidRPr="00F1312B" w:rsidP="007E640C">
      <w:pPr>
        <w:pStyle w:val="Answer"/>
      </w:pPr>
      <w:sdt>
        <w:sdtPr>
          <w:alias w:val="Witness"/>
          <w:id w:val="1113711725"/>
          <w:placeholder>
            <w:docPart w:val="B6C1FDB029E04470BD59E55B57A101E7"/>
          </w:placeholder>
          <w:richText/>
        </w:sdtPr>
        <w:sdtContent>
          <w:r w:rsidRPr="00F1312B" w:rsidR="007E640C">
            <w:rPr>
              <w:b/>
              <w:bCs/>
              <w:i/>
              <w:iCs/>
            </w:rPr>
            <w:t>Nicole Kar</w:t>
          </w:r>
          <w:r w:rsidRPr="00F1312B" w:rsidR="007E640C">
            <w:rPr>
              <w:b/>
            </w:rPr>
            <w:t xml:space="preserve">: </w:t>
          </w:r>
        </w:sdtContent>
      </w:sdt>
      <w:r w:rsidRPr="00F1312B" w:rsidR="007E640C">
        <w:t>Outreach is a really positive thing, and in particular the US has done quite a lot of outreach recently with the UK to point out some of the backdoor issues they are finding on weak supply chains, where people are contracting with Belarus</w:t>
      </w:r>
      <w:r w:rsidRPr="00F1312B">
        <w:t>—</w:t>
      </w:r>
      <w:r w:rsidRPr="00F1312B" w:rsidR="007E640C">
        <w:t xml:space="preserve">IT consultants and various other examples. </w:t>
      </w:r>
    </w:p>
    <w:p w:rsidR="007E640C" w:rsidRPr="00F1312B" w:rsidP="007E640C">
      <w:pPr>
        <w:pStyle w:val="Answer"/>
      </w:pPr>
      <w:r w:rsidRPr="00F1312B">
        <w:t xml:space="preserve">In terms of your core question, you can see that playing out publicly right now with the Newport Wafer Fab case, where members of </w:t>
      </w:r>
      <w:r w:rsidRPr="00F1312B" w:rsidR="000B1B0A">
        <w:t xml:space="preserve">the </w:t>
      </w:r>
      <w:r w:rsidRPr="00F1312B">
        <w:t>US Congress have apparently directly written to various officials in the UK, complaining about the lack of intervention in relation to that company.</w:t>
      </w:r>
    </w:p>
    <w:p w:rsidR="007E640C" w:rsidRPr="00F1312B" w:rsidP="007E640C">
      <w:pPr>
        <w:pStyle w:val="Answer"/>
      </w:pPr>
      <w:r w:rsidRPr="00F1312B">
        <w:t xml:space="preserve">Inevitably, national security is a topic </w:t>
      </w:r>
      <w:r w:rsidRPr="00F1312B" w:rsidR="000B1B0A">
        <w:t>that</w:t>
      </w:r>
      <w:r w:rsidRPr="00F1312B">
        <w:t xml:space="preserve"> attracts and garners political heat</w:t>
      </w:r>
      <w:r w:rsidRPr="00F1312B" w:rsidR="000B1B0A">
        <w:t>.</w:t>
      </w:r>
      <w:r w:rsidRPr="00F1312B">
        <w:t xml:space="preserve"> </w:t>
      </w:r>
      <w:r w:rsidRPr="00F1312B" w:rsidR="000B1B0A">
        <w:t>T</w:t>
      </w:r>
      <w:r w:rsidRPr="00F1312B">
        <w:t>hat is shared across various countries, and there will be pressure placed on the UK. There was a conspiracy theory that the UK only passed its investment screening legislation as a result of Brexit tensions and a need to agree a US trade deal. That is clearly not the case, but the need to have investment screening is a pressure placed upon countries by other sovereign states because it is almost a condition of doing business.</w:t>
      </w:r>
    </w:p>
    <w:p w:rsidR="007E640C" w:rsidRPr="00055FC9" w:rsidP="007E640C">
      <w:pPr>
        <w:pStyle w:val="Question"/>
        <w:numPr>
          <w:ilvl w:val="0"/>
          <w:numId w:val="0"/>
        </w:numPr>
        <w:ind w:left="794"/>
      </w:pPr>
      <w:sdt>
        <w:sdtPr>
          <w:alias w:val="Member"/>
          <w:tag w:val="&lt;Member mnisId='4621' dodsId='77854'&gt;"/>
          <w:id w:val="1707608227"/>
          <w:placeholder>
            <w:docPart w:val="B6C1FDB029E04470BD59E55B57A101E7"/>
          </w:placeholder>
          <w:richText/>
        </w:sdtPr>
        <w:sdtContent>
          <w:r w:rsidRPr="00F1312B">
            <w:rPr>
              <w:b/>
            </w:rPr>
            <w:t>Chair:</w:t>
          </w:r>
        </w:sdtContent>
      </w:sdt>
      <w:r w:rsidRPr="00F1312B">
        <w:t xml:space="preserve"> Thank you so much, Dr Lenihan, Ms Kar and Mr Jackson-Moore, for your contributions this morning. We will be doing some more work on this on an ongoing basis, and no doubt we will be in touch with all of you in due course. For the purposes of today, I will bring the session to an end.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DA113070E9842A8A8810FD5C4BFA7B6"/>
      </w:placeholder>
      <w:richText/>
    </w:sdtPr>
    <w:sdtContent>
      <w:p w:rsidR="003736A1" w:rsidP="009277D8">
        <w:pPr>
          <w:pStyle w:val="Para"/>
          <w:rPr>
            <w:color w:val="808080"/>
          </w:rPr>
        </w:pPr>
        <w:r w:rsidRPr="00A26326">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8928DED85C642B7BB6386A47B5BF86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26326"/>
    <w:rPr>
      <w:color w:val="605E5C"/>
      <w:shd w:val="clear" w:color="auto" w:fill="E1DFDD"/>
    </w:rPr>
  </w:style>
  <w:style w:type="character" w:styleId="CommentReference">
    <w:name w:val="annotation reference"/>
    <w:basedOn w:val="DefaultParagraphFont"/>
    <w:uiPriority w:val="99"/>
    <w:semiHidden/>
    <w:unhideWhenUsed/>
    <w:rsid w:val="00382B3C"/>
    <w:rPr>
      <w:sz w:val="16"/>
      <w:szCs w:val="16"/>
    </w:rPr>
  </w:style>
  <w:style w:type="paragraph" w:styleId="CommentText">
    <w:name w:val="annotation text"/>
    <w:basedOn w:val="Normal"/>
    <w:link w:val="CommentTextChar"/>
    <w:uiPriority w:val="99"/>
    <w:semiHidden/>
    <w:unhideWhenUsed/>
    <w:rsid w:val="00382B3C"/>
    <w:rPr>
      <w:sz w:val="20"/>
      <w:szCs w:val="20"/>
    </w:rPr>
  </w:style>
  <w:style w:type="character" w:customStyle="1" w:styleId="CommentTextChar">
    <w:name w:val="Comment Text Char"/>
    <w:basedOn w:val="DefaultParagraphFont"/>
    <w:link w:val="CommentText"/>
    <w:uiPriority w:val="99"/>
    <w:semiHidden/>
    <w:rsid w:val="00382B3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82B3C"/>
    <w:rPr>
      <w:b/>
      <w:bCs/>
    </w:rPr>
  </w:style>
  <w:style w:type="character" w:customStyle="1" w:styleId="CommentSubjectChar">
    <w:name w:val="Comment Subject Char"/>
    <w:basedOn w:val="CommentTextChar"/>
    <w:link w:val="CommentSubject"/>
    <w:uiPriority w:val="99"/>
    <w:semiHidden/>
    <w:rsid w:val="00382B3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DA113070E9842A8A8810FD5C4BFA7B6"/>
        <w:category>
          <w:name w:val="General"/>
          <w:gallery w:val="placeholder"/>
        </w:category>
        <w:types>
          <w:type w:val="bbPlcHdr"/>
        </w:types>
        <w:behaviors>
          <w:behavior w:val="content"/>
        </w:behaviors>
        <w:guid w:val="{7D982258-E139-4A24-9A00-EFB6263FC18C}"/>
      </w:docPartPr>
      <w:docPartBody>
        <w:p w:rsidR="00EC42A4" w:rsidP="00B85208">
          <w:pPr>
            <w:pStyle w:val="2DA113070E9842A8A8810FD5C4BFA7B6"/>
          </w:pPr>
          <w:r w:rsidRPr="000753FC">
            <w:rPr>
              <w:rStyle w:val="PlaceholderText"/>
            </w:rPr>
            <w:t>Click here to enter text.</w:t>
          </w:r>
        </w:p>
      </w:docPartBody>
    </w:docPart>
    <w:docPart>
      <w:docPartPr>
        <w:name w:val="D3D3A3EA2F5F458190C62C488A47A86F"/>
        <w:category>
          <w:name w:val="General"/>
          <w:gallery w:val="placeholder"/>
        </w:category>
        <w:types>
          <w:type w:val="bbPlcHdr"/>
        </w:types>
        <w:behaviors>
          <w:behavior w:val="content"/>
        </w:behaviors>
        <w:guid w:val="{A2C2E9E4-27ED-428F-BBFA-BA5568023E94}"/>
      </w:docPartPr>
      <w:docPartBody>
        <w:p w:rsidR="00EC42A4" w:rsidP="00B85208">
          <w:pPr>
            <w:pStyle w:val="D3D3A3EA2F5F458190C62C488A47A86F"/>
          </w:pPr>
          <w:r w:rsidRPr="002B3926">
            <w:rPr>
              <w:rStyle w:val="PlaceholderText"/>
            </w:rPr>
            <w:t>Click here to enter text.</w:t>
          </w:r>
        </w:p>
      </w:docPartBody>
    </w:docPart>
    <w:docPart>
      <w:docPartPr>
        <w:name w:val="A8928DED85C642B7BB6386A47B5BF861"/>
        <w:category>
          <w:name w:val="General"/>
          <w:gallery w:val="placeholder"/>
        </w:category>
        <w:types>
          <w:type w:val="bbPlcHdr"/>
        </w:types>
        <w:behaviors>
          <w:behavior w:val="content"/>
        </w:behaviors>
        <w:guid w:val="{0F3704A8-887A-469B-932B-E601F292E90B}"/>
      </w:docPartPr>
      <w:docPartBody>
        <w:p w:rsidR="00EC42A4" w:rsidP="00B85208">
          <w:pPr>
            <w:pStyle w:val="A8928DED85C642B7BB6386A47B5BF86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D64F63E-C2A4-474E-9FA9-D4723BCBA374}"/>
      </w:docPartPr>
      <w:docPartBody>
        <w:p w:rsidR="00EC42A4">
          <w:r w:rsidRPr="00F768B4">
            <w:rPr>
              <w:rStyle w:val="PlaceholderText"/>
            </w:rPr>
            <w:t>Click or tap here to enter text.</w:t>
          </w:r>
        </w:p>
      </w:docPartBody>
    </w:docPart>
    <w:docPart>
      <w:docPartPr>
        <w:name w:val="B6C1FDB029E04470BD59E55B57A101E7"/>
        <w:category>
          <w:name w:val="General"/>
          <w:gallery w:val="placeholder"/>
        </w:category>
        <w:types>
          <w:type w:val="bbPlcHdr"/>
        </w:types>
        <w:behaviors>
          <w:behavior w:val="content"/>
        </w:behaviors>
        <w:guid w:val="{EFA905DB-5F3A-4B23-AFE4-2FD422280088}"/>
      </w:docPartPr>
      <w:docPartBody>
        <w:p w:rsidR="00DB13BA" w:rsidP="00EC42A4">
          <w:pPr>
            <w:pStyle w:val="B6C1FDB029E04470BD59E55B57A101E7"/>
          </w:pPr>
          <w:r w:rsidRPr="001F29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42A4"/>
    <w:rPr>
      <w:color w:val="808080"/>
    </w:rPr>
  </w:style>
  <w:style w:type="paragraph" w:customStyle="1" w:styleId="2DA113070E9842A8A8810FD5C4BFA7B6">
    <w:name w:val="2DA113070E9842A8A8810FD5C4BFA7B6"/>
    <w:rsid w:val="00B85208"/>
  </w:style>
  <w:style w:type="paragraph" w:customStyle="1" w:styleId="D3D3A3EA2F5F458190C62C488A47A86F">
    <w:name w:val="D3D3A3EA2F5F458190C62C488A47A86F"/>
    <w:rsid w:val="00B85208"/>
  </w:style>
  <w:style w:type="paragraph" w:customStyle="1" w:styleId="A8928DED85C642B7BB6386A47B5BF861">
    <w:name w:val="A8928DED85C642B7BB6386A47B5BF861"/>
    <w:rsid w:val="00B85208"/>
  </w:style>
  <w:style w:type="paragraph" w:customStyle="1" w:styleId="B6C1FDB029E04470BD59E55B57A101E7">
    <w:name w:val="B6C1FDB029E04470BD59E55B57A101E7"/>
    <w:rsid w:val="00EC4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