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804D8" w:rsidRPr="002443ED" w:rsidP="00E04F6D">
      <w:pPr>
        <w:pStyle w:val="TitleCommittee0"/>
      </w:pPr>
      <w:sdt>
        <w:sdtPr>
          <w:alias w:val="CommitteeName"/>
          <w:tag w:val="CommitteeName"/>
          <w:id w:val="1869951332"/>
          <w:placeholder>
            <w:docPart w:val="0275C10D8A224C6A9F530FFD3A30CCA2"/>
          </w:placeholder>
          <w:richText/>
        </w:sdtPr>
        <w:sdtContent>
          <w:r w:rsidRPr="002443ED">
            <w:t>International Development Committee</w:t>
          </w:r>
        </w:sdtContent>
      </w:sdt>
    </w:p>
    <w:p w:rsidR="00A804D8" w:rsidRPr="002443ED" w:rsidP="00E04F6D">
      <w:pPr>
        <w:pStyle w:val="TitleInquiry0"/>
      </w:pPr>
      <w:r w:rsidRPr="002443ED">
        <w:t xml:space="preserve">Oral evidence: </w:t>
      </w:r>
      <w:sdt>
        <w:sdtPr>
          <w:alias w:val="InquiryName"/>
          <w:tag w:val="InquiryName"/>
          <w:id w:val="377371847"/>
          <w:placeholder>
            <w:docPart w:val="0275C10D8A224C6A9F530FFD3A30CCA2"/>
          </w:placeholder>
          <w:richText/>
        </w:sdtPr>
        <w:sdtContent>
          <w:r w:rsidRPr="002443ED">
            <w:t>Debt relief in low-income countries</w:t>
          </w:r>
        </w:sdtContent>
      </w:sdt>
      <w:r w:rsidRPr="002443ED">
        <w:t xml:space="preserve">, HC </w:t>
      </w:r>
      <w:sdt>
        <w:sdtPr>
          <w:alias w:val="InquiryRefNo"/>
          <w:tag w:val="InquiryRefNo"/>
          <w:id w:val="-281725174"/>
          <w:placeholder>
            <w:docPart w:val="0275C10D8A224C6A9F530FFD3A30CCA2"/>
          </w:placeholder>
          <w:richText/>
        </w:sdtPr>
        <w:sdtContent>
          <w:r w:rsidRPr="002443ED">
            <w:t>146</w:t>
          </w:r>
        </w:sdtContent>
      </w:sdt>
    </w:p>
    <w:sdt>
      <w:sdtPr>
        <w:alias w:val="SittingDate"/>
        <w:tag w:val="SittingDate"/>
        <w:id w:val="-1160222926"/>
        <w:placeholder>
          <w:docPart w:val="0275C10D8A224C6A9F530FFD3A30CCA2"/>
        </w:placeholder>
        <w:richText/>
      </w:sdtPr>
      <w:sdtContent>
        <w:p w:rsidR="00A804D8" w:rsidRPr="002443ED" w:rsidP="00E04F6D">
          <w:pPr>
            <w:pStyle w:val="Para"/>
          </w:pPr>
          <w:r w:rsidRPr="002443ED">
            <w:t>Tuesday 14 June 2022</w:t>
          </w:r>
        </w:p>
      </w:sdtContent>
    </w:sdt>
    <w:p w:rsidR="00A804D8" w:rsidRPr="002443ED" w:rsidP="00E04F6D">
      <w:pPr>
        <w:pStyle w:val="Para"/>
      </w:pPr>
      <w:r w:rsidRPr="002443ED">
        <w:t xml:space="preserve">Ordered by the House of </w:t>
      </w:r>
      <w:sdt>
        <w:sdtPr>
          <w:alias w:val="House"/>
          <w:tag w:val="House"/>
          <w:id w:val="809213435"/>
          <w:placeholder>
            <w:docPart w:val="0275C10D8A224C6A9F530FFD3A30CCA2"/>
          </w:placeholder>
          <w:richText/>
        </w:sdtPr>
        <w:sdtContent>
          <w:r w:rsidRPr="002443ED">
            <w:t>Commons</w:t>
          </w:r>
        </w:sdtContent>
      </w:sdt>
      <w:r w:rsidRPr="002443ED">
        <w:t xml:space="preserve"> to be published on </w:t>
      </w:r>
      <w:sdt>
        <w:sdtPr>
          <w:alias w:val="PublishDate"/>
          <w:tag w:val="PublishDate"/>
          <w:id w:val="217021599"/>
          <w:placeholder>
            <w:docPart w:val="0275C10D8A224C6A9F530FFD3A30CCA2"/>
          </w:placeholder>
          <w:richText/>
        </w:sdtPr>
        <w:sdtContent>
          <w:r w:rsidRPr="002443ED">
            <w:t>14 June 2022</w:t>
          </w:r>
        </w:sdtContent>
      </w:sdt>
      <w:r w:rsidRPr="002443ED">
        <w:t>.</w:t>
      </w:r>
    </w:p>
    <w:p w:rsidR="00A804D8" w:rsidRPr="002443ED" w:rsidP="00E04F6D">
      <w:sdt>
        <w:sdtPr>
          <w:alias w:val="VideoHyperlink"/>
          <w:tag w:val="VideoHyperlink"/>
          <w:id w:val="703995351"/>
          <w:placeholder>
            <w:docPart w:val="0275C10D8A224C6A9F530FFD3A30CCA2"/>
          </w:placeholder>
          <w:richText/>
        </w:sdtPr>
        <w:sdtContent>
          <w:r>
            <w:fldChar w:fldCharType="begin"/>
          </w:r>
          <w:r>
            <w:instrText xml:space="preserve"> HYPERLINK "https://www.parliamentlive.tv/Event/Index/f7c6a9a5-fe91-495c-9cc1-b086acc8f968" </w:instrText>
          </w:r>
          <w:r>
            <w:fldChar w:fldCharType="separate"/>
          </w:r>
          <w:r w:rsidRPr="009407B7">
            <w:rPr>
              <w:rStyle w:val="Hyperlink"/>
            </w:rPr>
            <w:t>Watch the meeting</w:t>
          </w:r>
          <w:r>
            <w:fldChar w:fldCharType="end"/>
          </w:r>
        </w:sdtContent>
      </w:sdt>
    </w:p>
    <w:p w:rsidR="00A804D8" w:rsidRPr="002443ED" w:rsidP="00E04F6D">
      <w:r w:rsidRPr="002443ED">
        <w:t xml:space="preserve">Members present: </w:t>
      </w:r>
      <w:sdt>
        <w:sdtPr>
          <w:alias w:val="MembersPresent"/>
          <w:tag w:val="MembersPresent"/>
          <w:id w:val="366340316"/>
          <w:placeholder>
            <w:docPart w:val="0275C10D8A224C6A9F530FFD3A30CCA2"/>
          </w:placeholder>
          <w:richText/>
        </w:sdtPr>
        <w:sdtContent>
          <w:r w:rsidRPr="002443ED">
            <w:t>Sarah Champion (Chair); Mr Richard Bacon; Chris Law; Nigel Mills; Kate Osamor; Mr Virendra Sharma</w:t>
          </w:r>
          <w:r w:rsidRPr="002443ED" w:rsidR="006C1C7E">
            <w:t>.</w:t>
          </w:r>
        </w:sdtContent>
      </w:sdt>
    </w:p>
    <w:p w:rsidR="00A804D8" w:rsidRPr="002443ED" w:rsidP="00E04F6D">
      <w:pPr>
        <w:pStyle w:val="ParaCentre"/>
      </w:pPr>
      <w:r w:rsidRPr="002443ED">
        <w:t xml:space="preserve">Questions </w:t>
      </w:r>
      <w:sdt>
        <w:sdtPr>
          <w:alias w:val="QuestionNumbers"/>
          <w:tag w:val="QuestionNumbers"/>
          <w:id w:val="-1223666168"/>
          <w:placeholder>
            <w:docPart w:val="0275C10D8A224C6A9F530FFD3A30CCA2"/>
          </w:placeholder>
          <w:richText/>
        </w:sdtPr>
        <w:sdtContent>
          <w:r w:rsidRPr="002443ED" w:rsidR="006C1C7E">
            <w:t>1</w:t>
          </w:r>
          <w:r w:rsidRPr="002443ED" w:rsidR="00721F0B">
            <w:t xml:space="preserve"> - 53</w:t>
          </w:r>
        </w:sdtContent>
      </w:sdt>
    </w:p>
    <w:p w:rsidR="00A804D8" w:rsidRPr="002443ED" w:rsidP="00E04F6D">
      <w:pPr>
        <w:pStyle w:val="TitleWitnesses0"/>
      </w:pPr>
      <w:r w:rsidRPr="002443ED">
        <w:t>Witnesses</w:t>
      </w:r>
    </w:p>
    <w:sdt>
      <w:sdtPr>
        <w:alias w:val="WitnessSet"/>
        <w:tag w:val="WitnessSet"/>
        <w:id w:val="-368373484"/>
        <w:placeholder>
          <w:docPart w:val="A318F0122629418EB58B72F3439CAC51"/>
        </w:placeholder>
        <w:richText/>
      </w:sdtPr>
      <w:sdtContent>
        <w:p w:rsidR="00A804D8" w:rsidRPr="002443ED" w:rsidP="00E04F6D">
          <w:pPr>
            <w:pStyle w:val="Para"/>
          </w:pPr>
          <w:r>
            <w:fldChar w:fldCharType="begin"/>
          </w:r>
          <w:r>
            <w:instrText xml:space="preserve"> HYPERLINK \l "Panel1" </w:instrText>
          </w:r>
          <w:r>
            <w:fldChar w:fldCharType="separate"/>
          </w:r>
          <w:r w:rsidRPr="008B1097">
            <w:rPr>
              <w:rStyle w:val="Hyperlink"/>
            </w:rPr>
            <w:t>I</w:t>
          </w:r>
          <w:r>
            <w:fldChar w:fldCharType="end"/>
          </w:r>
          <w:r w:rsidRPr="002443ED">
            <w:t xml:space="preserve">: Tim Jones, Head of Policy, Debt Justice; Dr Stephanie </w:t>
          </w:r>
          <w:r w:rsidRPr="002443ED">
            <w:t>Blankenburg</w:t>
          </w:r>
          <w:r w:rsidRPr="002443ED">
            <w:t xml:space="preserve">, Head of the Debt </w:t>
          </w:r>
          <w:r w:rsidRPr="002443ED" w:rsidR="00066D9B">
            <w:t>and</w:t>
          </w:r>
          <w:r w:rsidRPr="002443ED">
            <w:t xml:space="preserve"> Development Finance Branch, United Nations Conference on Trade and Development; Sonja Gibbs</w:t>
          </w:r>
          <w:r w:rsidRPr="002443ED" w:rsidR="006C1C7E">
            <w:t>,</w:t>
          </w:r>
          <w:r w:rsidRPr="002443ED">
            <w:t xml:space="preserve"> Managing Director and Head of Sustainable Finance, Institute of International Finance.</w:t>
          </w:r>
        </w:p>
      </w:sdtContent>
    </w:sdt>
    <w:sdt>
      <w:sdtPr>
        <w:alias w:val="WitnessSet"/>
        <w:tag w:val="WitnessSet"/>
        <w:id w:val="572166736"/>
        <w:placeholder>
          <w:docPart w:val="372D985209E74BDAB8AEF0251D8957FC"/>
        </w:placeholder>
        <w:richText/>
      </w:sdtPr>
      <w:sdtContent>
        <w:p w:rsidR="00A804D8" w:rsidRPr="002443ED" w:rsidP="00A804D8">
          <w:pPr>
            <w:pStyle w:val="Para"/>
          </w:pPr>
          <w:r>
            <w:fldChar w:fldCharType="begin"/>
          </w:r>
          <w:r>
            <w:instrText xml:space="preserve"> HYPERLINK \l "Panel2" </w:instrText>
          </w:r>
          <w:r>
            <w:fldChar w:fldCharType="separate"/>
          </w:r>
          <w:r w:rsidRPr="008B1097">
            <w:rPr>
              <w:rStyle w:val="Hyperlink"/>
            </w:rPr>
            <w:t>II</w:t>
          </w:r>
          <w:r>
            <w:fldChar w:fldCharType="end"/>
          </w:r>
          <w:r w:rsidRPr="002443ED">
            <w:t xml:space="preserve">: Jason Braganza, Executive Director, African Forum </w:t>
          </w:r>
          <w:r w:rsidRPr="002443ED" w:rsidR="00DB7C93">
            <w:t xml:space="preserve">and Network </w:t>
          </w:r>
          <w:r w:rsidRPr="002443ED">
            <w:t>on Debt and Development; Mae Buenaventura, Debt Justice Program</w:t>
          </w:r>
          <w:r w:rsidRPr="002443ED" w:rsidR="006C1C7E">
            <w:t>me</w:t>
          </w:r>
          <w:r w:rsidRPr="002443ED">
            <w:t xml:space="preserve"> Manager, Asian Peoples</w:t>
          </w:r>
          <w:r w:rsidRPr="002443ED" w:rsidR="001657DA">
            <w:t>’</w:t>
          </w:r>
          <w:r w:rsidRPr="002443ED">
            <w:t xml:space="preserve"> Movement on </w:t>
          </w:r>
          <w:r w:rsidRPr="002443ED" w:rsidR="00DB7C93">
            <w:t>Debt and Development</w:t>
          </w:r>
          <w:r w:rsidRPr="002443ED">
            <w:t>; Paul Steele, Chief Economist, International Institute for Environment and Development.</w:t>
          </w:r>
        </w:p>
      </w:sdtContent>
    </w:sdt>
    <w:p w:rsidR="00A804D8" w:rsidRPr="002443ED" w:rsidP="00E04F6D">
      <w:pPr>
        <w:pStyle w:val="Para"/>
      </w:pPr>
    </w:p>
    <w:p w:rsidR="00A804D8" w:rsidRPr="002443ED" w:rsidP="00E04F6D">
      <w:pPr>
        <w:pStyle w:val="Witnesssubmission"/>
      </w:pPr>
    </w:p>
    <w:p w:rsidR="00A804D8" w:rsidRPr="002443ED" w:rsidP="00E04F6D">
      <w:pPr>
        <w:rPr>
          <w:rFonts w:eastAsia="Times New Roman"/>
          <w:szCs w:val="20"/>
        </w:rPr>
      </w:pPr>
      <w:r w:rsidRPr="002443ED">
        <w:br w:type="page"/>
      </w:r>
    </w:p>
    <w:sdt>
      <w:sdtPr>
        <w:rPr>
          <w:sz w:val="22"/>
        </w:rPr>
        <w:alias w:val="WitnessExamination"/>
        <w:tag w:val="WitnessExamination"/>
        <w:id w:val="2003463402"/>
        <w:placeholder>
          <w:docPart w:val="A318F0122629418EB58B72F3439CAC51"/>
        </w:placeholder>
        <w:richText/>
      </w:sdtPr>
      <w:sdtEndPr>
        <w:rPr>
          <w:sz w:val="28"/>
        </w:rPr>
      </w:sdtEndPr>
      <w:sdtContent>
        <w:p w:rsidR="00A804D8" w:rsidRPr="002443ED" w:rsidP="00A804D8">
          <w:pPr>
            <w:pStyle w:val="TitlePanel0"/>
            <w:rPr>
              <w:szCs w:val="28"/>
            </w:rPr>
          </w:pPr>
          <w:r w:rsidRPr="002443ED">
            <w:rPr>
              <w:szCs w:val="28"/>
            </w:rPr>
            <w:t>Examination of Witnesses</w:t>
          </w:r>
        </w:p>
        <w:p w:rsidR="00A804D8" w:rsidRPr="002443ED" w:rsidP="00A804D8">
          <w:pPr>
            <w:pStyle w:val="TitlePanel0"/>
            <w:jc w:val="both"/>
          </w:pPr>
          <w:bookmarkStart w:id="0" w:name="Panel1"/>
          <w:bookmarkEnd w:id="0"/>
          <w:r w:rsidRPr="002443ED">
            <w:rPr>
              <w:sz w:val="22"/>
            </w:rPr>
            <w:t xml:space="preserve">Witnesses: </w:t>
          </w:r>
          <w:r w:rsidRPr="002443ED">
            <w:rPr>
              <w:sz w:val="22"/>
            </w:rPr>
            <w:t xml:space="preserve">Tim Jones, Dr Stephanie </w:t>
          </w:r>
          <w:r w:rsidRPr="002443ED">
            <w:rPr>
              <w:sz w:val="22"/>
            </w:rPr>
            <w:t>Blankenburg</w:t>
          </w:r>
          <w:r w:rsidRPr="002443ED">
            <w:rPr>
              <w:sz w:val="22"/>
            </w:rPr>
            <w:t xml:space="preserve"> and Sonja Gibbs.</w:t>
          </w:r>
        </w:p>
      </w:sdtContent>
    </w:sdt>
    <w:p w:rsidR="007740F4" w:rsidRPr="002443ED" w:rsidP="007740F4">
      <w:pPr>
        <w:pStyle w:val="Question"/>
      </w:pPr>
      <w:sdt>
        <w:sdtPr>
          <w:alias w:val="Member"/>
          <w:tag w:val="&lt;Member mnisId='4267' dodsId='101347'&gt;"/>
          <w:id w:val="795345110"/>
          <w:placeholder>
            <w:docPart w:val="DefaultPlaceholder_-1854013440"/>
          </w:placeholder>
          <w:richText/>
        </w:sdtPr>
        <w:sdtContent>
          <w:r w:rsidRPr="002443ED">
            <w:rPr>
              <w:b/>
            </w:rPr>
            <w:t>Chair:</w:t>
          </w:r>
        </w:sdtContent>
      </w:sdt>
      <w:r w:rsidRPr="002443ED">
        <w:t xml:space="preserve"> </w:t>
      </w:r>
      <w:r w:rsidRPr="002443ED" w:rsidR="009264DA">
        <w:t>We are starting the International Development Select Committee</w:t>
      </w:r>
      <w:r w:rsidRPr="002443ED">
        <w:t>’</w:t>
      </w:r>
      <w:r w:rsidRPr="002443ED" w:rsidR="009264DA">
        <w:t>s inquiry into debt relief in low</w:t>
      </w:r>
      <w:r w:rsidRPr="002443ED">
        <w:t>-</w:t>
      </w:r>
      <w:r w:rsidRPr="002443ED" w:rsidR="009264DA">
        <w:t xml:space="preserve">income countries. We have two panels today and our objective is to consider and reflect on the very serious global debt crisis. </w:t>
      </w:r>
      <w:r w:rsidRPr="002443ED">
        <w:t>It is,</w:t>
      </w:r>
      <w:r w:rsidRPr="002443ED" w:rsidR="009264DA">
        <w:t xml:space="preserve"> of course</w:t>
      </w:r>
      <w:r w:rsidRPr="002443ED">
        <w:t>,</w:t>
      </w:r>
      <w:r w:rsidRPr="002443ED" w:rsidR="009264DA">
        <w:t xml:space="preserve"> linked to </w:t>
      </w:r>
      <w:r w:rsidRPr="002443ED" w:rsidR="00066D9B">
        <w:t>Covid</w:t>
      </w:r>
      <w:r w:rsidRPr="002443ED">
        <w:t xml:space="preserve">, </w:t>
      </w:r>
      <w:r w:rsidRPr="002443ED" w:rsidR="009264DA">
        <w:t>the war</w:t>
      </w:r>
      <w:r w:rsidRPr="002443ED">
        <w:t xml:space="preserve"> in</w:t>
      </w:r>
      <w:r w:rsidRPr="002443ED" w:rsidR="009264DA">
        <w:t xml:space="preserve"> Ukraine and rising inflation, but </w:t>
      </w:r>
      <w:r w:rsidRPr="002443ED">
        <w:t>it is</w:t>
      </w:r>
      <w:r w:rsidRPr="002443ED" w:rsidR="009264DA">
        <w:t xml:space="preserve"> more fundamental than that and I hope that </w:t>
      </w:r>
      <w:r w:rsidRPr="002443ED">
        <w:t>that is</w:t>
      </w:r>
      <w:r w:rsidRPr="002443ED" w:rsidR="009264DA">
        <w:t xml:space="preserve"> what </w:t>
      </w:r>
      <w:r w:rsidRPr="002443ED">
        <w:t xml:space="preserve">we </w:t>
      </w:r>
      <w:r w:rsidRPr="002443ED">
        <w:t>are</w:t>
      </w:r>
      <w:r w:rsidRPr="002443ED" w:rsidR="009264DA">
        <w:t xml:space="preserve"> able to</w:t>
      </w:r>
      <w:r w:rsidRPr="002443ED" w:rsidR="009264DA">
        <w:t xml:space="preserve"> pick away at.</w:t>
      </w:r>
    </w:p>
    <w:p w:rsidR="007740F4" w:rsidRPr="002443ED" w:rsidP="007740F4">
      <w:pPr>
        <w:pStyle w:val="Question"/>
        <w:numPr>
          <w:ilvl w:val="0"/>
          <w:numId w:val="0"/>
        </w:numPr>
        <w:ind w:left="794"/>
      </w:pPr>
      <w:r w:rsidRPr="002443ED">
        <w:t xml:space="preserve">The UK is active in global debt relief initiatives, but we </w:t>
      </w:r>
      <w:r w:rsidRPr="002443ED">
        <w:t>have to</w:t>
      </w:r>
      <w:r w:rsidRPr="002443ED">
        <w:t xml:space="preserve"> be honest</w:t>
      </w:r>
      <w:r w:rsidRPr="002443ED">
        <w:t>—there has</w:t>
      </w:r>
      <w:r w:rsidRPr="002443ED">
        <w:t xml:space="preserve"> been insufficient progress on this.</w:t>
      </w:r>
      <w:r w:rsidRPr="002443ED">
        <w:t xml:space="preserve"> </w:t>
      </w:r>
      <w:r w:rsidRPr="002443ED">
        <w:t>The lack of participation by the private sector in debt relief schemes is frequently cited as an issue</w:t>
      </w:r>
      <w:r w:rsidRPr="002443ED">
        <w:t xml:space="preserve"> </w:t>
      </w:r>
      <w:r w:rsidRPr="002443ED">
        <w:t>and is the major focus of this inquiry. The purpose of this session is to understand the scale of the global debt crisis</w:t>
      </w:r>
      <w:r w:rsidRPr="002443ED">
        <w:t xml:space="preserve"> and</w:t>
      </w:r>
      <w:r w:rsidRPr="002443ED">
        <w:t xml:space="preserve"> the impact that </w:t>
      </w:r>
      <w:r w:rsidRPr="002443ED">
        <w:t xml:space="preserve">debt </w:t>
      </w:r>
      <w:r w:rsidRPr="002443ED">
        <w:t>can have on low</w:t>
      </w:r>
      <w:r w:rsidRPr="002443ED">
        <w:t>-</w:t>
      </w:r>
      <w:r w:rsidRPr="002443ED">
        <w:t>income countries, and to look at lessons learned and current debt relief initiatives, with a view, hopefully, to solutions</w:t>
      </w:r>
      <w:r w:rsidRPr="002443ED">
        <w:t>.</w:t>
      </w:r>
    </w:p>
    <w:p w:rsidR="009264DA" w:rsidRPr="002443ED" w:rsidP="007740F4">
      <w:pPr>
        <w:pStyle w:val="Question"/>
        <w:numPr>
          <w:ilvl w:val="0"/>
          <w:numId w:val="0"/>
        </w:numPr>
        <w:ind w:left="794"/>
      </w:pPr>
      <w:r w:rsidRPr="002443ED">
        <w:t xml:space="preserve">The first panel is made up of three people </w:t>
      </w:r>
      <w:r w:rsidRPr="002443ED" w:rsidR="007740F4">
        <w:t xml:space="preserve">and </w:t>
      </w:r>
      <w:r w:rsidRPr="002443ED">
        <w:t>their organi</w:t>
      </w:r>
      <w:r w:rsidRPr="002443ED" w:rsidR="007740F4">
        <w:t>s</w:t>
      </w:r>
      <w:r w:rsidRPr="002443ED">
        <w:t>ations</w:t>
      </w:r>
      <w:r w:rsidRPr="002443ED" w:rsidR="007740F4">
        <w:t>—</w:t>
      </w:r>
      <w:r w:rsidRPr="002443ED">
        <w:t xml:space="preserve">Tim Jones, Dr Stephanie </w:t>
      </w:r>
      <w:r w:rsidRPr="002443ED">
        <w:t>Blankenburg</w:t>
      </w:r>
      <w:r w:rsidRPr="002443ED">
        <w:t xml:space="preserve"> and Son</w:t>
      </w:r>
      <w:r w:rsidRPr="002443ED" w:rsidR="007740F4">
        <w:t>j</w:t>
      </w:r>
      <w:r w:rsidRPr="002443ED">
        <w:t xml:space="preserve">a Gibbs. I </w:t>
      </w:r>
      <w:r w:rsidRPr="002443ED" w:rsidR="003F6B2E">
        <w:t xml:space="preserve">will </w:t>
      </w:r>
      <w:r w:rsidRPr="002443ED">
        <w:t xml:space="preserve">ask Tim and Stephanie </w:t>
      </w:r>
      <w:r w:rsidRPr="002443ED" w:rsidR="007740F4">
        <w:t xml:space="preserve">to </w:t>
      </w:r>
      <w:r w:rsidRPr="002443ED">
        <w:t xml:space="preserve">introduce </w:t>
      </w:r>
      <w:r w:rsidRPr="002443ED" w:rsidR="007740F4">
        <w:t xml:space="preserve">themselves </w:t>
      </w:r>
      <w:r w:rsidRPr="002443ED">
        <w:t xml:space="preserve">and </w:t>
      </w:r>
      <w:r w:rsidRPr="002443ED" w:rsidR="007740F4">
        <w:t>their organis</w:t>
      </w:r>
      <w:r w:rsidRPr="002443ED">
        <w:t>ations to begin with.</w:t>
      </w:r>
    </w:p>
    <w:p w:rsidR="009264DA" w:rsidRPr="002443ED" w:rsidP="007740F4">
      <w:pPr>
        <w:pStyle w:val="Answer"/>
      </w:pPr>
      <w:sdt>
        <w:sdtPr>
          <w:alias w:val="Witness"/>
          <w:id w:val="-1072199531"/>
          <w:placeholder>
            <w:docPart w:val="DefaultPlaceholder_-1854013440"/>
          </w:placeholder>
          <w:richText/>
        </w:sdtPr>
        <w:sdtContent>
          <w:r w:rsidRPr="002443ED" w:rsidR="000F4E82">
            <w:rPr>
              <w:b/>
              <w:i/>
            </w:rPr>
            <w:t>Tim Jones:</w:t>
          </w:r>
        </w:sdtContent>
      </w:sdt>
      <w:r w:rsidRPr="002443ED" w:rsidR="007740F4">
        <w:t xml:space="preserve"> </w:t>
      </w:r>
      <w:r w:rsidRPr="002443ED">
        <w:t xml:space="preserve">Thank you very much for the invitation. My name is Tim Jones. </w:t>
      </w:r>
      <w:r w:rsidRPr="002443ED" w:rsidR="007740F4">
        <w:t>I am</w:t>
      </w:r>
      <w:r w:rsidRPr="002443ED">
        <w:t xml:space="preserve"> </w:t>
      </w:r>
      <w:r w:rsidRPr="002443ED" w:rsidR="007740F4">
        <w:t>h</w:t>
      </w:r>
      <w:r w:rsidRPr="002443ED">
        <w:t xml:space="preserve">ead of </w:t>
      </w:r>
      <w:r w:rsidRPr="002443ED" w:rsidR="007740F4">
        <w:t>p</w:t>
      </w:r>
      <w:r w:rsidRPr="002443ED">
        <w:t xml:space="preserve">olicy at </w:t>
      </w:r>
      <w:r w:rsidRPr="002443ED" w:rsidR="007740F4">
        <w:t>D</w:t>
      </w:r>
      <w:r w:rsidRPr="002443ED">
        <w:t>e</w:t>
      </w:r>
      <w:r w:rsidRPr="002443ED" w:rsidR="007740F4">
        <w:t>bt</w:t>
      </w:r>
      <w:r w:rsidRPr="002443ED">
        <w:t xml:space="preserve"> </w:t>
      </w:r>
      <w:r w:rsidRPr="002443ED" w:rsidR="007740F4">
        <w:t>J</w:t>
      </w:r>
      <w:r w:rsidRPr="002443ED">
        <w:t xml:space="preserve">ustice in the UK. We are a UK </w:t>
      </w:r>
      <w:r w:rsidRPr="002443ED" w:rsidR="007740F4">
        <w:t>organis</w:t>
      </w:r>
      <w:r w:rsidRPr="002443ED">
        <w:t>ation that works with allies around the world to campaign for changes to help countries get out of debt crisis and reduce poverty and inequality.</w:t>
      </w:r>
    </w:p>
    <w:p w:rsidR="003B7DFC" w:rsidRPr="002443ED" w:rsidP="007740F4">
      <w:pPr>
        <w:pStyle w:val="Answer"/>
      </w:pPr>
      <w:sdt>
        <w:sdtPr>
          <w:alias w:val="Witness"/>
          <w:id w:val="-899204136"/>
          <w:placeholder>
            <w:docPart w:val="DefaultPlaceholder_-1854013440"/>
          </w:placeholder>
          <w:richText/>
        </w:sdtPr>
        <w:sdtContent>
          <w:r w:rsidRPr="002443ED" w:rsidR="000F4E82">
            <w:rPr>
              <w:b/>
              <w:i/>
            </w:rPr>
            <w:t xml:space="preserve">Dr </w:t>
          </w:r>
          <w:r w:rsidRPr="002443ED" w:rsidR="000F4E82">
            <w:rPr>
              <w:b/>
              <w:i/>
            </w:rPr>
            <w:t>Blankenburg</w:t>
          </w:r>
          <w:r w:rsidRPr="002443ED" w:rsidR="000F4E82">
            <w:rPr>
              <w:b/>
              <w:i/>
            </w:rPr>
            <w:t>:</w:t>
          </w:r>
        </w:sdtContent>
      </w:sdt>
      <w:r w:rsidRPr="002443ED" w:rsidR="007740F4">
        <w:t xml:space="preserve"> </w:t>
      </w:r>
      <w:r w:rsidRPr="002443ED" w:rsidR="009264DA">
        <w:t xml:space="preserve">Thank you also from my side for the invitation on this important topic. I lead a branch at </w:t>
      </w:r>
      <w:r w:rsidRPr="002443ED" w:rsidR="007740F4">
        <w:t>UNCTAD</w:t>
      </w:r>
      <w:r w:rsidRPr="002443ED" w:rsidR="009264DA">
        <w:t xml:space="preserve">, the United Nations Conference on Trade and Development, </w:t>
      </w:r>
      <w:r w:rsidRPr="002443ED" w:rsidR="007740F4">
        <w:t xml:space="preserve">which </w:t>
      </w:r>
      <w:r w:rsidRPr="002443ED" w:rsidR="009264DA">
        <w:t xml:space="preserve">looks </w:t>
      </w:r>
      <w:r w:rsidRPr="002443ED" w:rsidR="009264DA">
        <w:t>in particular at</w:t>
      </w:r>
      <w:r w:rsidRPr="002443ED" w:rsidR="009264DA">
        <w:t xml:space="preserve"> debt and development finance issues. I </w:t>
      </w:r>
      <w:r w:rsidRPr="002443ED" w:rsidR="007740F4">
        <w:t xml:space="preserve">have </w:t>
      </w:r>
      <w:r w:rsidRPr="002443ED" w:rsidR="009264DA">
        <w:t>led this branch for the past seven years.</w:t>
      </w:r>
    </w:p>
    <w:p w:rsidR="003B7DFC" w:rsidRPr="002443ED" w:rsidP="007740F4">
      <w:pPr>
        <w:pStyle w:val="Answer"/>
      </w:pPr>
      <w:r w:rsidRPr="002443ED">
        <w:t>We do regular policy analysis on developing country positions</w:t>
      </w:r>
      <w:r w:rsidRPr="002443ED" w:rsidR="007740F4">
        <w:t xml:space="preserve"> and</w:t>
      </w:r>
      <w:r w:rsidRPr="002443ED">
        <w:t xml:space="preserve"> problems.</w:t>
      </w:r>
      <w:r w:rsidRPr="002443ED" w:rsidR="007740F4">
        <w:t xml:space="preserve"> </w:t>
      </w:r>
      <w:r w:rsidRPr="002443ED">
        <w:t xml:space="preserve">We also provide technical </w:t>
      </w:r>
      <w:r w:rsidRPr="002443ED" w:rsidR="007740F4">
        <w:t xml:space="preserve">co-operation to </w:t>
      </w:r>
      <w:r w:rsidRPr="002443ED">
        <w:t>debt management offices in</w:t>
      </w:r>
      <w:r w:rsidRPr="002443ED">
        <w:t>, in particular</w:t>
      </w:r>
      <w:r w:rsidRPr="002443ED" w:rsidR="007740F4">
        <w:t>,</w:t>
      </w:r>
      <w:r w:rsidRPr="002443ED">
        <w:t xml:space="preserve"> low</w:t>
      </w:r>
      <w:r w:rsidRPr="002443ED" w:rsidR="007740F4">
        <w:t>-</w:t>
      </w:r>
      <w:r w:rsidRPr="002443ED">
        <w:t>income</w:t>
      </w:r>
      <w:r w:rsidRPr="002443ED">
        <w:t xml:space="preserve"> developing countries</w:t>
      </w:r>
      <w:r w:rsidRPr="002443ED" w:rsidR="007740F4">
        <w:t>,</w:t>
      </w:r>
      <w:r w:rsidRPr="002443ED">
        <w:t xml:space="preserve"> and we are actively involved in what we call intergovernmental work that </w:t>
      </w:r>
      <w:r w:rsidRPr="002443ED" w:rsidR="007740F4">
        <w:t xml:space="preserve">guides </w:t>
      </w:r>
      <w:r w:rsidRPr="002443ED">
        <w:t xml:space="preserve">and </w:t>
      </w:r>
      <w:r w:rsidRPr="002443ED" w:rsidR="007740F4">
        <w:t xml:space="preserve">assists </w:t>
      </w:r>
      <w:r w:rsidRPr="002443ED">
        <w:t>negotiations between UN member</w:t>
      </w:r>
      <w:r w:rsidRPr="002443ED" w:rsidR="007740F4">
        <w:t xml:space="preserve"> states.</w:t>
      </w:r>
    </w:p>
    <w:p w:rsidR="009264DA" w:rsidRPr="002443ED" w:rsidP="007740F4">
      <w:pPr>
        <w:pStyle w:val="Answer"/>
      </w:pPr>
      <w:r w:rsidRPr="002443ED">
        <w:t xml:space="preserve">We </w:t>
      </w:r>
      <w:r w:rsidRPr="002443ED" w:rsidR="007740F4">
        <w:t xml:space="preserve">also </w:t>
      </w:r>
      <w:r w:rsidRPr="002443ED">
        <w:t xml:space="preserve">engage regularly with civil society </w:t>
      </w:r>
      <w:r w:rsidRPr="002443ED" w:rsidR="007740F4">
        <w:t>organis</w:t>
      </w:r>
      <w:r w:rsidRPr="002443ED">
        <w:t>ations.</w:t>
      </w:r>
      <w:r w:rsidRPr="002443ED" w:rsidR="007740F4">
        <w:t xml:space="preserve"> </w:t>
      </w:r>
      <w:r w:rsidRPr="002443ED">
        <w:t>Just as an example, this branch prepares the reports by the United Nations Secretary</w:t>
      </w:r>
      <w:r w:rsidRPr="002443ED" w:rsidR="007740F4">
        <w:t>-</w:t>
      </w:r>
      <w:r w:rsidRPr="002443ED">
        <w:t>General on external debt sustainability and develop</w:t>
      </w:r>
      <w:r w:rsidRPr="002443ED" w:rsidR="003B7DFC">
        <w:t>ment</w:t>
      </w:r>
      <w:r w:rsidRPr="002443ED" w:rsidR="000E1ECA">
        <w:t>,</w:t>
      </w:r>
      <w:r w:rsidRPr="002443ED">
        <w:t xml:space="preserve"> </w:t>
      </w:r>
      <w:r w:rsidRPr="002443ED" w:rsidR="000E1ECA">
        <w:t>which</w:t>
      </w:r>
      <w:r w:rsidRPr="002443ED" w:rsidR="003B7DFC">
        <w:t>,</w:t>
      </w:r>
      <w:r w:rsidRPr="002443ED">
        <w:t xml:space="preserve"> in turn</w:t>
      </w:r>
      <w:r w:rsidRPr="002443ED" w:rsidR="003B7DFC">
        <w:t>,</w:t>
      </w:r>
      <w:r w:rsidRPr="002443ED">
        <w:t xml:space="preserve"> form the princip</w:t>
      </w:r>
      <w:r w:rsidRPr="002443ED" w:rsidR="003B7DFC">
        <w:t>al</w:t>
      </w:r>
      <w:r w:rsidRPr="002443ED">
        <w:t xml:space="preserve"> basis for negotiations about the United Nations General Assembly resolutions.</w:t>
      </w:r>
    </w:p>
    <w:p w:rsidR="003B7DFC" w:rsidRPr="002443ED" w:rsidP="009264DA">
      <w:pPr>
        <w:pStyle w:val="Question"/>
      </w:pPr>
      <w:sdt>
        <w:sdtPr>
          <w:alias w:val="Member"/>
          <w:tag w:val="&lt;Member mnisId='4267' dodsId='101347'&gt;"/>
          <w:id w:val="831638121"/>
          <w:placeholder>
            <w:docPart w:val="DefaultPlaceholder_-1854013440"/>
          </w:placeholder>
          <w:richText/>
        </w:sdtPr>
        <w:sdtContent>
          <w:r w:rsidRPr="002443ED">
            <w:rPr>
              <w:b/>
            </w:rPr>
            <w:t>Chair:</w:t>
          </w:r>
        </w:sdtContent>
      </w:sdt>
      <w:r w:rsidRPr="002443ED">
        <w:t xml:space="preserve"> </w:t>
      </w:r>
      <w:r w:rsidRPr="002443ED" w:rsidR="009264DA">
        <w:t xml:space="preserve">Thank you very much. </w:t>
      </w:r>
      <w:r w:rsidRPr="002443ED" w:rsidR="007740F4">
        <w:t>We are</w:t>
      </w:r>
      <w:r w:rsidRPr="002443ED" w:rsidR="009264DA">
        <w:t xml:space="preserve"> also joined remotely by </w:t>
      </w:r>
      <w:r w:rsidRPr="002443ED">
        <w:t>Sonja</w:t>
      </w:r>
      <w:r w:rsidRPr="002443ED" w:rsidR="009264DA">
        <w:t xml:space="preserve"> Gib</w:t>
      </w:r>
      <w:r w:rsidRPr="002443ED">
        <w:t>b</w:t>
      </w:r>
      <w:r w:rsidRPr="002443ED" w:rsidR="009264DA">
        <w:t xml:space="preserve">s. </w:t>
      </w:r>
      <w:r w:rsidRPr="002443ED">
        <w:t>Sonja</w:t>
      </w:r>
      <w:r w:rsidRPr="002443ED" w:rsidR="009264DA">
        <w:t xml:space="preserve">, </w:t>
      </w:r>
      <w:r w:rsidRPr="002443ED" w:rsidR="007740F4">
        <w:t>we are</w:t>
      </w:r>
      <w:r w:rsidRPr="002443ED" w:rsidR="009264DA">
        <w:t xml:space="preserve"> very grateful that you have adopted the House of Commons</w:t>
      </w:r>
      <w:r w:rsidRPr="002443ED">
        <w:t>’</w:t>
      </w:r>
      <w:r w:rsidRPr="002443ED" w:rsidR="009264DA">
        <w:t xml:space="preserve"> colo</w:t>
      </w:r>
      <w:r w:rsidRPr="002443ED">
        <w:t>u</w:t>
      </w:r>
      <w:r w:rsidRPr="002443ED" w:rsidR="009264DA">
        <w:t xml:space="preserve">r scheme to the room that </w:t>
      </w:r>
      <w:r w:rsidRPr="002443ED">
        <w:t>you are</w:t>
      </w:r>
      <w:r w:rsidRPr="002443ED" w:rsidR="009264DA">
        <w:t xml:space="preserve"> calling us from. I wonder if you could tell us a little bit about your </w:t>
      </w:r>
      <w:r w:rsidRPr="002443ED" w:rsidR="007740F4">
        <w:t>organis</w:t>
      </w:r>
      <w:r w:rsidRPr="002443ED" w:rsidR="009264DA">
        <w:t>ation and the work you do within it, please.</w:t>
      </w:r>
    </w:p>
    <w:p w:rsidR="009264DA" w:rsidRPr="002443ED" w:rsidP="003B7DFC">
      <w:pPr>
        <w:pStyle w:val="Answer"/>
      </w:pPr>
      <w:sdt>
        <w:sdtPr>
          <w:alias w:val="Witness"/>
          <w:id w:val="913202432"/>
          <w:placeholder>
            <w:docPart w:val="DefaultPlaceholder_-1854013440"/>
          </w:placeholder>
          <w:richText/>
        </w:sdtPr>
        <w:sdtContent>
          <w:r w:rsidRPr="002443ED" w:rsidR="000F4E82">
            <w:rPr>
              <w:b/>
              <w:i/>
            </w:rPr>
            <w:t>Sonja Gibbs:</w:t>
          </w:r>
        </w:sdtContent>
      </w:sdt>
      <w:r w:rsidRPr="002443ED" w:rsidR="003B7DFC">
        <w:t xml:space="preserve"> </w:t>
      </w:r>
      <w:r w:rsidRPr="002443ED" w:rsidR="007740F4">
        <w:t>It is</w:t>
      </w:r>
      <w:r w:rsidRPr="002443ED">
        <w:t xml:space="preserve"> my </w:t>
      </w:r>
      <w:r w:rsidRPr="002443ED">
        <w:t>pleasure</w:t>
      </w:r>
      <w:r w:rsidRPr="002443ED">
        <w:t xml:space="preserve"> and </w:t>
      </w:r>
      <w:r w:rsidRPr="002443ED" w:rsidR="007740F4">
        <w:t>it is</w:t>
      </w:r>
      <w:r w:rsidRPr="002443ED">
        <w:t xml:space="preserve"> a great </w:t>
      </w:r>
      <w:r w:rsidRPr="002443ED" w:rsidR="003B7DFC">
        <w:t>honour</w:t>
      </w:r>
      <w:r w:rsidRPr="002443ED">
        <w:t xml:space="preserve"> to be here. Thank you very much. </w:t>
      </w:r>
      <w:r w:rsidRPr="002443ED" w:rsidR="003B7DFC">
        <w:t>H</w:t>
      </w:r>
      <w:r w:rsidRPr="002443ED">
        <w:t xml:space="preserve">ello to Tim and Stephanie. </w:t>
      </w:r>
      <w:r w:rsidRPr="002443ED" w:rsidR="007740F4">
        <w:t>It is</w:t>
      </w:r>
      <w:r w:rsidRPr="002443ED">
        <w:t xml:space="preserve"> great to see you guys. </w:t>
      </w:r>
      <w:r w:rsidRPr="002443ED" w:rsidR="007740F4">
        <w:t>I am</w:t>
      </w:r>
      <w:r w:rsidRPr="002443ED">
        <w:t xml:space="preserve"> </w:t>
      </w:r>
      <w:r w:rsidRPr="002443ED" w:rsidR="003B7DFC">
        <w:t>Sonja</w:t>
      </w:r>
      <w:r w:rsidRPr="002443ED">
        <w:t xml:space="preserve"> Gibbs. </w:t>
      </w:r>
      <w:r w:rsidRPr="002443ED" w:rsidR="007740F4">
        <w:t>I am</w:t>
      </w:r>
      <w:r w:rsidRPr="002443ED">
        <w:t xml:space="preserve"> with the Institute for International Finance, which is a think tank and global association of financial firms</w:t>
      </w:r>
      <w:r w:rsidRPr="002443ED" w:rsidR="003B7DFC">
        <w:t>,</w:t>
      </w:r>
      <w:r w:rsidRPr="002443ED">
        <w:t xml:space="preserve"> </w:t>
      </w:r>
      <w:r w:rsidRPr="002443ED" w:rsidR="003B7DFC">
        <w:t xml:space="preserve">with </w:t>
      </w:r>
      <w:r w:rsidRPr="002443ED">
        <w:t>450 members</w:t>
      </w:r>
      <w:r w:rsidRPr="002443ED" w:rsidR="003B7DFC">
        <w:t xml:space="preserve"> in</w:t>
      </w:r>
      <w:r w:rsidRPr="002443ED">
        <w:t xml:space="preserve"> 70 countries. Half of those </w:t>
      </w:r>
      <w:r w:rsidRPr="002443ED">
        <w:t>are</w:t>
      </w:r>
      <w:r w:rsidRPr="002443ED">
        <w:t xml:space="preserve"> from emerging markets</w:t>
      </w:r>
      <w:r w:rsidRPr="002443ED" w:rsidR="003B7DFC">
        <w:t>, s</w:t>
      </w:r>
      <w:r w:rsidRPr="002443ED">
        <w:t xml:space="preserve">o we have a very </w:t>
      </w:r>
      <w:r w:rsidRPr="002443ED" w:rsidR="001A5836">
        <w:t xml:space="preserve">big </w:t>
      </w:r>
      <w:r w:rsidRPr="002443ED" w:rsidR="003B7DFC">
        <w:t xml:space="preserve">stake in </w:t>
      </w:r>
      <w:r w:rsidRPr="002443ED">
        <w:t xml:space="preserve">the sanctity of debt markets and how efficiently and well </w:t>
      </w:r>
      <w:r w:rsidRPr="002443ED" w:rsidR="003B7DFC">
        <w:t>they are</w:t>
      </w:r>
      <w:r w:rsidRPr="002443ED">
        <w:t xml:space="preserve"> run.</w:t>
      </w:r>
    </w:p>
    <w:p w:rsidR="003B7DFC" w:rsidRPr="002443ED" w:rsidP="003B7DFC">
      <w:pPr>
        <w:pStyle w:val="Answer"/>
      </w:pPr>
      <w:r w:rsidRPr="002443ED">
        <w:t xml:space="preserve">I would </w:t>
      </w:r>
      <w:r w:rsidRPr="002443ED" w:rsidR="009264DA">
        <w:t>also note that many of our members are from the public sector</w:t>
      </w:r>
      <w:r w:rsidRPr="002443ED">
        <w:t>—for example,</w:t>
      </w:r>
      <w:r w:rsidRPr="002443ED" w:rsidR="009264DA">
        <w:t xml:space="preserve"> multilateral development banks</w:t>
      </w:r>
      <w:r w:rsidRPr="002443ED">
        <w:t>,</w:t>
      </w:r>
      <w:r w:rsidRPr="002443ED" w:rsidR="009264DA">
        <w:t xml:space="preserve"> central banks, finance ministries and so on</w:t>
      </w:r>
      <w:r w:rsidRPr="002443ED">
        <w:t>—s</w:t>
      </w:r>
      <w:r w:rsidRPr="002443ED" w:rsidR="009264DA">
        <w:t>o we have a unique public</w:t>
      </w:r>
      <w:r w:rsidRPr="002443ED">
        <w:t>/</w:t>
      </w:r>
      <w:r w:rsidRPr="002443ED" w:rsidR="009264DA">
        <w:t>private sector space to occupy.</w:t>
      </w:r>
      <w:r w:rsidRPr="002443ED">
        <w:t xml:space="preserve"> T</w:t>
      </w:r>
      <w:r w:rsidRPr="002443ED" w:rsidR="009264DA">
        <w:t xml:space="preserve">he perspectives </w:t>
      </w:r>
      <w:r w:rsidRPr="002443ED">
        <w:t xml:space="preserve">that </w:t>
      </w:r>
      <w:r w:rsidRPr="002443ED" w:rsidR="007740F4">
        <w:t>I am</w:t>
      </w:r>
      <w:r w:rsidRPr="002443ED" w:rsidR="009264DA">
        <w:t xml:space="preserve"> going to share with you today are from the point of view of private sector creditors, since </w:t>
      </w:r>
      <w:r w:rsidRPr="002443ED" w:rsidR="007740F4">
        <w:t>that is</w:t>
      </w:r>
      <w:r w:rsidRPr="002443ED" w:rsidR="009264DA">
        <w:t xml:space="preserve"> what </w:t>
      </w:r>
      <w:r w:rsidRPr="002443ED" w:rsidR="000E1ECA">
        <w:t xml:space="preserve">I think </w:t>
      </w:r>
      <w:r w:rsidRPr="002443ED">
        <w:t>you are</w:t>
      </w:r>
      <w:r w:rsidRPr="002443ED" w:rsidR="009264DA">
        <w:t xml:space="preserve"> looking for</w:t>
      </w:r>
      <w:r w:rsidRPr="002443ED">
        <w:t xml:space="preserve"> from </w:t>
      </w:r>
      <w:r w:rsidRPr="002443ED" w:rsidR="009264DA">
        <w:t>me</w:t>
      </w:r>
      <w:r w:rsidRPr="002443ED">
        <w:t>.</w:t>
      </w:r>
    </w:p>
    <w:p w:rsidR="003B7DFC" w:rsidRPr="002443ED" w:rsidP="003B7DFC">
      <w:pPr>
        <w:pStyle w:val="Question"/>
      </w:pPr>
      <w:sdt>
        <w:sdtPr>
          <w:alias w:val="Member"/>
          <w:tag w:val="&lt;Member mnisId='4267' dodsId='101347'&gt;"/>
          <w:id w:val="254714710"/>
          <w:placeholder>
            <w:docPart w:val="DefaultPlaceholder_-1854013440"/>
          </w:placeholder>
          <w:richText/>
        </w:sdtPr>
        <w:sdtContent>
          <w:r w:rsidRPr="002443ED">
            <w:rPr>
              <w:b/>
            </w:rPr>
            <w:t>Chair:</w:t>
          </w:r>
        </w:sdtContent>
      </w:sdt>
      <w:r w:rsidRPr="002443ED">
        <w:t xml:space="preserve"> W</w:t>
      </w:r>
      <w:r w:rsidRPr="002443ED" w:rsidR="007740F4">
        <w:t>e are</w:t>
      </w:r>
      <w:r w:rsidRPr="002443ED" w:rsidR="009264DA">
        <w:t xml:space="preserve"> </w:t>
      </w:r>
      <w:r w:rsidRPr="002443ED" w:rsidR="009264DA">
        <w:t>really grateful</w:t>
      </w:r>
      <w:r w:rsidRPr="002443ED" w:rsidR="009264DA">
        <w:t xml:space="preserve"> that </w:t>
      </w:r>
      <w:r w:rsidRPr="002443ED">
        <w:t>you are</w:t>
      </w:r>
      <w:r w:rsidRPr="002443ED" w:rsidR="009264DA">
        <w:t xml:space="preserve"> joining us. I know </w:t>
      </w:r>
      <w:r w:rsidRPr="002443ED">
        <w:t xml:space="preserve">that, </w:t>
      </w:r>
      <w:r w:rsidRPr="002443ED" w:rsidR="009264DA">
        <w:t>throughout the sector</w:t>
      </w:r>
      <w:r w:rsidRPr="002443ED">
        <w:t>,</w:t>
      </w:r>
      <w:r w:rsidRPr="002443ED" w:rsidR="009264DA">
        <w:t xml:space="preserve"> </w:t>
      </w:r>
      <w:r w:rsidRPr="002443ED" w:rsidR="007740F4">
        <w:t xml:space="preserve">there </w:t>
      </w:r>
      <w:r w:rsidRPr="002443ED">
        <w:t xml:space="preserve">is </w:t>
      </w:r>
      <w:r w:rsidRPr="002443ED" w:rsidR="009264DA">
        <w:t xml:space="preserve">a lot of gratitude that you </w:t>
      </w:r>
      <w:r w:rsidRPr="002443ED" w:rsidR="009264DA">
        <w:t>are able to</w:t>
      </w:r>
      <w:r w:rsidRPr="002443ED" w:rsidR="009264DA">
        <w:t xml:space="preserve"> join us today</w:t>
      </w:r>
      <w:r w:rsidRPr="002443ED">
        <w:t>,</w:t>
      </w:r>
      <w:r w:rsidRPr="002443ED" w:rsidR="009264DA">
        <w:t xml:space="preserve"> </w:t>
      </w:r>
      <w:r w:rsidRPr="002443ED">
        <w:t>s</w:t>
      </w:r>
      <w:r w:rsidRPr="002443ED" w:rsidR="009264DA">
        <w:t>o thank you for that.</w:t>
      </w:r>
    </w:p>
    <w:p w:rsidR="003B7DFC" w:rsidRPr="002443ED" w:rsidP="003B7DFC">
      <w:pPr>
        <w:pStyle w:val="Question"/>
        <w:numPr>
          <w:ilvl w:val="0"/>
          <w:numId w:val="0"/>
        </w:numPr>
        <w:ind w:left="794"/>
      </w:pPr>
      <w:r w:rsidRPr="002443ED">
        <w:t>W</w:t>
      </w:r>
      <w:r w:rsidRPr="002443ED" w:rsidR="007740F4">
        <w:t xml:space="preserve">e </w:t>
      </w:r>
      <w:r w:rsidRPr="002443ED" w:rsidR="00CE68F8">
        <w:t xml:space="preserve">are </w:t>
      </w:r>
      <w:r w:rsidRPr="002443ED" w:rsidR="009264DA">
        <w:t xml:space="preserve">struggling to hear you. It might well be your internal </w:t>
      </w:r>
      <w:r w:rsidRPr="002443ED" w:rsidR="009264DA">
        <w:t>microphone, if</w:t>
      </w:r>
      <w:r w:rsidRPr="002443ED" w:rsidR="009264DA">
        <w:t xml:space="preserve"> </w:t>
      </w:r>
      <w:r w:rsidRPr="002443ED">
        <w:t>you are</w:t>
      </w:r>
      <w:r w:rsidRPr="002443ED" w:rsidR="009264DA">
        <w:t xml:space="preserve"> able to turn that up. </w:t>
      </w:r>
      <w:r w:rsidRPr="002443ED">
        <w:t xml:space="preserve">To </w:t>
      </w:r>
      <w:r w:rsidRPr="002443ED" w:rsidR="009264DA">
        <w:t xml:space="preserve">all </w:t>
      </w:r>
      <w:r w:rsidRPr="002443ED">
        <w:t>p</w:t>
      </w:r>
      <w:r w:rsidRPr="002443ED" w:rsidR="009264DA">
        <w:t>anel members</w:t>
      </w:r>
      <w:r w:rsidRPr="002443ED">
        <w:t>,</w:t>
      </w:r>
      <w:r w:rsidRPr="002443ED" w:rsidR="009264DA">
        <w:t xml:space="preserve"> we are pushed for time today,</w:t>
      </w:r>
      <w:r w:rsidRPr="002443ED">
        <w:t xml:space="preserve"> be</w:t>
      </w:r>
      <w:r w:rsidRPr="002443ED" w:rsidR="009264DA">
        <w:t xml:space="preserve">cause </w:t>
      </w:r>
      <w:r w:rsidRPr="002443ED" w:rsidR="007740F4">
        <w:t>we are</w:t>
      </w:r>
      <w:r w:rsidRPr="002443ED" w:rsidR="009264DA">
        <w:t xml:space="preserve"> expecting a vote</w:t>
      </w:r>
      <w:r w:rsidRPr="002443ED">
        <w:t>, so</w:t>
      </w:r>
      <w:r w:rsidRPr="002443ED" w:rsidR="00B30B1B">
        <w:t>,</w:t>
      </w:r>
      <w:r w:rsidRPr="002443ED">
        <w:t xml:space="preserve"> if I could ask </w:t>
      </w:r>
      <w:r w:rsidRPr="002443ED" w:rsidR="009264DA">
        <w:t xml:space="preserve">you to be brief </w:t>
      </w:r>
      <w:r w:rsidRPr="002443ED">
        <w:t xml:space="preserve">but informative </w:t>
      </w:r>
      <w:r w:rsidRPr="002443ED" w:rsidR="009264DA">
        <w:t xml:space="preserve">in your answers, </w:t>
      </w:r>
      <w:r w:rsidRPr="002443ED">
        <w:t>I would</w:t>
      </w:r>
      <w:r w:rsidRPr="002443ED" w:rsidR="009264DA">
        <w:t xml:space="preserve"> be very grateful. </w:t>
      </w:r>
      <w:r w:rsidRPr="002443ED">
        <w:t>W</w:t>
      </w:r>
      <w:r w:rsidRPr="002443ED" w:rsidR="009264DA">
        <w:t xml:space="preserve">e may well ask you to follow up in writing if we </w:t>
      </w:r>
      <w:r w:rsidRPr="002443ED">
        <w:t>do not</w:t>
      </w:r>
      <w:r w:rsidRPr="002443ED" w:rsidR="009264DA">
        <w:t xml:space="preserve"> have time to hear your full evidence.</w:t>
      </w:r>
    </w:p>
    <w:p w:rsidR="009264DA" w:rsidRPr="002443ED" w:rsidP="003B7DFC">
      <w:pPr>
        <w:pStyle w:val="Question"/>
        <w:numPr>
          <w:ilvl w:val="0"/>
          <w:numId w:val="0"/>
        </w:numPr>
        <w:ind w:left="794"/>
      </w:pPr>
      <w:r w:rsidRPr="002443ED">
        <w:t>I</w:t>
      </w:r>
      <w:r w:rsidRPr="002443ED">
        <w:t>f I could start with the first question</w:t>
      </w:r>
      <w:r w:rsidRPr="002443ED">
        <w:t>,</w:t>
      </w:r>
      <w:r w:rsidRPr="002443ED">
        <w:t xml:space="preserve"> which </w:t>
      </w:r>
      <w:r w:rsidRPr="002443ED">
        <w:t xml:space="preserve">is directed to Dr Stephanie, the </w:t>
      </w:r>
      <w:r w:rsidRPr="002443ED">
        <w:t xml:space="preserve">International </w:t>
      </w:r>
      <w:r w:rsidRPr="002443ED">
        <w:t xml:space="preserve">Monetary </w:t>
      </w:r>
      <w:r w:rsidRPr="002443ED">
        <w:t>Fund</w:t>
      </w:r>
      <w:r w:rsidRPr="002443ED">
        <w:t xml:space="preserve"> </w:t>
      </w:r>
      <w:r w:rsidRPr="002443ED">
        <w:t>and World Bank have issued star</w:t>
      </w:r>
      <w:r w:rsidRPr="002443ED">
        <w:t>k</w:t>
      </w:r>
      <w:r w:rsidRPr="002443ED">
        <w:t xml:space="preserve"> warnings about the number of countries facing debt distress. How serious is this problem in </w:t>
      </w:r>
      <w:r w:rsidRPr="002443ED">
        <w:t>low-income</w:t>
      </w:r>
      <w:r w:rsidRPr="002443ED">
        <w:t xml:space="preserve"> countries </w:t>
      </w:r>
      <w:r w:rsidRPr="002443ED">
        <w:t>at the moment</w:t>
      </w:r>
      <w:r w:rsidRPr="002443ED">
        <w:t>?</w:t>
      </w:r>
    </w:p>
    <w:p w:rsidR="00A95488" w:rsidRPr="002443ED" w:rsidP="003B7DFC">
      <w:pPr>
        <w:pStyle w:val="Answer"/>
      </w:pPr>
      <w:sdt>
        <w:sdtPr>
          <w:alias w:val="Witness"/>
          <w:id w:val="62072320"/>
          <w:placeholder>
            <w:docPart w:val="DefaultPlaceholder_-1854013440"/>
          </w:placeholder>
          <w:richText/>
        </w:sdtPr>
        <w:sdtContent>
          <w:r w:rsidRPr="002443ED" w:rsidR="000F4E82">
            <w:rPr>
              <w:b/>
              <w:i/>
            </w:rPr>
            <w:t xml:space="preserve">Dr </w:t>
          </w:r>
          <w:r w:rsidRPr="002443ED" w:rsidR="000F4E82">
            <w:rPr>
              <w:b/>
              <w:i/>
            </w:rPr>
            <w:t>Blankenburg</w:t>
          </w:r>
          <w:r w:rsidRPr="002443ED" w:rsidR="000F4E82">
            <w:rPr>
              <w:b/>
              <w:i/>
            </w:rPr>
            <w:t>:</w:t>
          </w:r>
          <w:r w:rsidRPr="002443ED" w:rsidR="003B7DFC">
            <w:rPr>
              <w:b/>
            </w:rPr>
            <w:t xml:space="preserve"> </w:t>
          </w:r>
        </w:sdtContent>
      </w:sdt>
      <w:r w:rsidRPr="002443ED" w:rsidR="003B7DFC">
        <w:t>T</w:t>
      </w:r>
      <w:r w:rsidRPr="002443ED" w:rsidR="009264DA">
        <w:t xml:space="preserve">o be brief, </w:t>
      </w:r>
      <w:r w:rsidRPr="002443ED">
        <w:t xml:space="preserve">so has UNCTAD for </w:t>
      </w:r>
      <w:r w:rsidRPr="002443ED">
        <w:t>a number of</w:t>
      </w:r>
      <w:r w:rsidRPr="002443ED">
        <w:t xml:space="preserve"> years now</w:t>
      </w:r>
      <w:r w:rsidRPr="002443ED" w:rsidR="00B30B1B">
        <w:t xml:space="preserve">. We </w:t>
      </w:r>
      <w:r w:rsidRPr="002443ED" w:rsidR="009264DA">
        <w:t xml:space="preserve">are very concerned about the seriousness of this debt crisis and the evolution of financial </w:t>
      </w:r>
      <w:r w:rsidRPr="002443ED">
        <w:t xml:space="preserve">and </w:t>
      </w:r>
      <w:r w:rsidRPr="002443ED" w:rsidR="009264DA">
        <w:t xml:space="preserve">debt distress in </w:t>
      </w:r>
      <w:r w:rsidRPr="002443ED">
        <w:t>l</w:t>
      </w:r>
      <w:r w:rsidRPr="002443ED" w:rsidR="003B7DFC">
        <w:t>ow-income</w:t>
      </w:r>
      <w:r w:rsidRPr="002443ED" w:rsidR="009264DA">
        <w:t xml:space="preserve"> </w:t>
      </w:r>
      <w:r w:rsidRPr="002443ED">
        <w:t>c</w:t>
      </w:r>
      <w:r w:rsidRPr="002443ED" w:rsidR="009264DA">
        <w:t xml:space="preserve">ountries, but also in </w:t>
      </w:r>
      <w:r w:rsidRPr="002443ED">
        <w:t>lower</w:t>
      </w:r>
      <w:r w:rsidRPr="002443ED" w:rsidR="00B30B1B">
        <w:t xml:space="preserve"> </w:t>
      </w:r>
      <w:r w:rsidRPr="002443ED">
        <w:t>m</w:t>
      </w:r>
      <w:r w:rsidRPr="002443ED" w:rsidR="009264DA">
        <w:t xml:space="preserve">iddle and, to some extent, even </w:t>
      </w:r>
      <w:r w:rsidRPr="002443ED">
        <w:t>upper</w:t>
      </w:r>
      <w:r w:rsidRPr="002443ED" w:rsidR="00B30B1B">
        <w:t xml:space="preserve"> </w:t>
      </w:r>
      <w:r w:rsidRPr="002443ED">
        <w:t>middle-income c</w:t>
      </w:r>
      <w:r w:rsidRPr="002443ED" w:rsidR="009264DA">
        <w:t>ountries in the developing world.</w:t>
      </w:r>
    </w:p>
    <w:p w:rsidR="00A95488" w:rsidRPr="002443ED" w:rsidP="00A95488">
      <w:pPr>
        <w:pStyle w:val="Answer"/>
      </w:pPr>
      <w:r w:rsidRPr="002443ED">
        <w:t>From our indicators</w:t>
      </w:r>
      <w:r w:rsidRPr="002443ED">
        <w:t>—</w:t>
      </w:r>
      <w:r w:rsidRPr="002443ED">
        <w:t xml:space="preserve">I </w:t>
      </w:r>
      <w:r w:rsidRPr="002443ED">
        <w:t>will not</w:t>
      </w:r>
      <w:r w:rsidRPr="002443ED">
        <w:t xml:space="preserve"> go into the numbers</w:t>
      </w:r>
      <w:r w:rsidRPr="002443ED" w:rsidR="00B30B1B">
        <w:t>;</w:t>
      </w:r>
      <w:r w:rsidRPr="002443ED">
        <w:t xml:space="preserve"> t</w:t>
      </w:r>
      <w:r w:rsidRPr="002443ED">
        <w:t>hey will be included in our written evidence</w:t>
      </w:r>
      <w:r w:rsidRPr="002443ED">
        <w:t>—w</w:t>
      </w:r>
      <w:r w:rsidRPr="002443ED">
        <w:t>e can see upward trends and quite steep increases</w:t>
      </w:r>
      <w:r w:rsidRPr="002443ED">
        <w:t>,</w:t>
      </w:r>
      <w:r w:rsidRPr="002443ED">
        <w:t xml:space="preserve"> at least since the global financial crisis</w:t>
      </w:r>
      <w:r w:rsidRPr="002443ED">
        <w:t>,</w:t>
      </w:r>
      <w:r w:rsidRPr="002443ED">
        <w:t xml:space="preserve"> in the stocks of total external debt</w:t>
      </w:r>
      <w:r w:rsidRPr="002443ED">
        <w:t xml:space="preserve"> and,</w:t>
      </w:r>
      <w:r w:rsidRPr="002443ED">
        <w:t xml:space="preserve"> </w:t>
      </w:r>
      <w:r w:rsidRPr="002443ED">
        <w:t>v</w:t>
      </w:r>
      <w:r w:rsidRPr="002443ED">
        <w:t xml:space="preserve">ery importantly, in the relationship between total external debt and </w:t>
      </w:r>
      <w:r w:rsidRPr="002443ED">
        <w:t xml:space="preserve">export </w:t>
      </w:r>
      <w:r w:rsidRPr="002443ED">
        <w:t>revenue</w:t>
      </w:r>
      <w:r w:rsidRPr="002443ED" w:rsidR="00B30B1B">
        <w:t>.</w:t>
      </w:r>
      <w:r w:rsidRPr="002443ED">
        <w:t xml:space="preserve"> </w:t>
      </w:r>
      <w:r w:rsidRPr="002443ED" w:rsidR="00B30B1B">
        <w:t xml:space="preserve">Particularly </w:t>
      </w:r>
      <w:r w:rsidRPr="002443ED">
        <w:t xml:space="preserve">in </w:t>
      </w:r>
      <w:r w:rsidRPr="002443ED" w:rsidR="003B7DFC">
        <w:t>low-income</w:t>
      </w:r>
      <w:r w:rsidRPr="002443ED">
        <w:t xml:space="preserve"> countries, exp</w:t>
      </w:r>
      <w:r w:rsidRPr="002443ED">
        <w:t>o</w:t>
      </w:r>
      <w:r w:rsidRPr="002443ED">
        <w:t xml:space="preserve">rt is </w:t>
      </w:r>
      <w:r w:rsidRPr="002443ED">
        <w:t xml:space="preserve">not </w:t>
      </w:r>
      <w:r w:rsidRPr="002443ED">
        <w:t xml:space="preserve">the only </w:t>
      </w:r>
      <w:r w:rsidRPr="002443ED" w:rsidR="00B30B1B">
        <w:t xml:space="preserve">way </w:t>
      </w:r>
      <w:r w:rsidRPr="002443ED">
        <w:t>but the main way in which they can earn foreign exchange.</w:t>
      </w:r>
    </w:p>
    <w:p w:rsidR="00A95488" w:rsidRPr="002443ED" w:rsidP="00A95488">
      <w:pPr>
        <w:pStyle w:val="Answer"/>
      </w:pPr>
      <w:r w:rsidRPr="002443ED">
        <w:t>I</w:t>
      </w:r>
      <w:r w:rsidRPr="002443ED" w:rsidR="009264DA">
        <w:t xml:space="preserve">n </w:t>
      </w:r>
      <w:r w:rsidRPr="002443ED" w:rsidR="003B7DFC">
        <w:t>low-income</w:t>
      </w:r>
      <w:r w:rsidRPr="002443ED" w:rsidR="009264DA">
        <w:t xml:space="preserve"> countries</w:t>
      </w:r>
      <w:r w:rsidRPr="002443ED">
        <w:t xml:space="preserve">, </w:t>
      </w:r>
      <w:r w:rsidRPr="002443ED" w:rsidR="009264DA">
        <w:t xml:space="preserve">we are </w:t>
      </w:r>
      <w:r w:rsidRPr="002443ED">
        <w:t xml:space="preserve">now </w:t>
      </w:r>
      <w:r w:rsidRPr="002443ED" w:rsidR="009264DA">
        <w:t>looking at</w:t>
      </w:r>
      <w:r w:rsidRPr="002443ED">
        <w:t xml:space="preserve">, </w:t>
      </w:r>
      <w:r w:rsidRPr="002443ED" w:rsidR="009264DA">
        <w:t>on average over the past decade and with an upward trend, debt stocks making up double their export earnings.</w:t>
      </w:r>
      <w:r w:rsidRPr="002443ED">
        <w:t xml:space="preserve"> </w:t>
      </w:r>
      <w:r w:rsidRPr="002443ED" w:rsidR="007740F4">
        <w:t>That is</w:t>
      </w:r>
      <w:r w:rsidRPr="002443ED" w:rsidR="009264DA">
        <w:t xml:space="preserve"> not as high as it was at the height of the debt </w:t>
      </w:r>
      <w:r w:rsidRPr="002443ED">
        <w:t xml:space="preserve">crisis </w:t>
      </w:r>
      <w:r w:rsidRPr="002443ED" w:rsidR="009264DA">
        <w:t>at the end</w:t>
      </w:r>
      <w:r w:rsidRPr="002443ED">
        <w:t xml:space="preserve"> of the 1990s and in the 2000s</w:t>
      </w:r>
      <w:r w:rsidRPr="002443ED" w:rsidR="009264DA">
        <w:t xml:space="preserve"> for </w:t>
      </w:r>
      <w:r w:rsidRPr="002443ED" w:rsidR="003B7DFC">
        <w:t>low-income</w:t>
      </w:r>
      <w:r w:rsidRPr="002443ED" w:rsidR="009264DA">
        <w:t xml:space="preserve"> countries</w:t>
      </w:r>
      <w:r w:rsidRPr="002443ED">
        <w:t>,</w:t>
      </w:r>
      <w:r w:rsidRPr="002443ED" w:rsidR="009264DA">
        <w:t xml:space="preserve"> </w:t>
      </w:r>
      <w:r w:rsidRPr="002443ED">
        <w:t>b</w:t>
      </w:r>
      <w:r w:rsidRPr="002443ED" w:rsidR="009264DA">
        <w:t>ut we are also seeing increases in lower</w:t>
      </w:r>
      <w:r w:rsidRPr="002443ED" w:rsidR="00D54A38">
        <w:t xml:space="preserve"> </w:t>
      </w:r>
      <w:r w:rsidRPr="002443ED" w:rsidR="009264DA">
        <w:t>middle and upper</w:t>
      </w:r>
      <w:r w:rsidRPr="002443ED" w:rsidR="00D54A38">
        <w:t xml:space="preserve"> </w:t>
      </w:r>
      <w:r w:rsidRPr="002443ED" w:rsidR="009264DA">
        <w:t>middle</w:t>
      </w:r>
      <w:r w:rsidRPr="002443ED">
        <w:t>-i</w:t>
      </w:r>
      <w:r w:rsidRPr="002443ED" w:rsidR="009264DA">
        <w:t xml:space="preserve">ncome </w:t>
      </w:r>
      <w:r w:rsidRPr="002443ED">
        <w:t>c</w:t>
      </w:r>
      <w:r w:rsidRPr="002443ED" w:rsidR="009264DA">
        <w:t>ountries</w:t>
      </w:r>
      <w:r w:rsidRPr="002443ED">
        <w:t>,</w:t>
      </w:r>
      <w:r w:rsidRPr="002443ED" w:rsidR="009264DA">
        <w:t xml:space="preserve"> where their debt obligations in one year absorb all the export earnings in principle</w:t>
      </w:r>
      <w:r w:rsidRPr="002443ED">
        <w:t>,</w:t>
      </w:r>
      <w:r w:rsidRPr="002443ED" w:rsidR="009264DA">
        <w:t xml:space="preserve"> </w:t>
      </w:r>
      <w:r w:rsidRPr="002443ED">
        <w:t xml:space="preserve">and that </w:t>
      </w:r>
      <w:r w:rsidRPr="002443ED" w:rsidR="007740F4">
        <w:t>is</w:t>
      </w:r>
      <w:r w:rsidRPr="002443ED" w:rsidR="009264DA">
        <w:t xml:space="preserve"> not a sustainable situation.</w:t>
      </w:r>
    </w:p>
    <w:p w:rsidR="00A95488" w:rsidRPr="002443ED" w:rsidP="00A95488">
      <w:pPr>
        <w:pStyle w:val="Question"/>
      </w:pPr>
      <w:sdt>
        <w:sdtPr>
          <w:alias w:val="Member"/>
          <w:tag w:val="&lt;Member mnisId='4267' dodsId='101347'&gt;"/>
          <w:id w:val="1112562141"/>
          <w:placeholder>
            <w:docPart w:val="DefaultPlaceholder_-1854013440"/>
          </w:placeholder>
          <w:richText/>
        </w:sdtPr>
        <w:sdtContent>
          <w:r w:rsidRPr="002443ED">
            <w:rPr>
              <w:b/>
            </w:rPr>
            <w:t>Chair:</w:t>
          </w:r>
        </w:sdtContent>
      </w:sdt>
      <w:r w:rsidRPr="002443ED">
        <w:t xml:space="preserve"> Does that surprise you in terms of middle-income countries?</w:t>
      </w:r>
    </w:p>
    <w:p w:rsidR="00A95488" w:rsidRPr="002443ED" w:rsidP="00A95488">
      <w:pPr>
        <w:pStyle w:val="Answer"/>
      </w:pPr>
      <w:sdt>
        <w:sdtPr>
          <w:alias w:val="Witness"/>
          <w:id w:val="2024435871"/>
          <w:placeholder>
            <w:docPart w:val="DefaultPlaceholder_-1854013440"/>
          </w:placeholder>
          <w:richText/>
        </w:sdtPr>
        <w:sdtContent>
          <w:r w:rsidRPr="002443ED" w:rsidR="000F4E82">
            <w:rPr>
              <w:b/>
              <w:i/>
            </w:rPr>
            <w:t xml:space="preserve">Dr </w:t>
          </w:r>
          <w:r w:rsidRPr="002443ED" w:rsidR="000F4E82">
            <w:rPr>
              <w:b/>
              <w:i/>
            </w:rPr>
            <w:t>Blankenburg</w:t>
          </w:r>
          <w:r w:rsidRPr="002443ED" w:rsidR="000F4E82">
            <w:rPr>
              <w:b/>
              <w:i/>
            </w:rPr>
            <w:t>:</w:t>
          </w:r>
        </w:sdtContent>
      </w:sdt>
      <w:r w:rsidRPr="002443ED">
        <w:t xml:space="preserve"> T</w:t>
      </w:r>
      <w:r w:rsidRPr="002443ED" w:rsidR="009264DA">
        <w:t>he brief answer</w:t>
      </w:r>
      <w:r w:rsidRPr="002443ED">
        <w:t xml:space="preserve"> is</w:t>
      </w:r>
      <w:r w:rsidRPr="002443ED" w:rsidR="009264DA">
        <w:t xml:space="preserve"> no. The reasons are different from these developments in </w:t>
      </w:r>
      <w:r w:rsidRPr="002443ED" w:rsidR="003B7DFC">
        <w:t>low-income</w:t>
      </w:r>
      <w:r w:rsidRPr="002443ED" w:rsidR="009264DA">
        <w:t xml:space="preserve"> countries</w:t>
      </w:r>
      <w:r w:rsidRPr="002443ED">
        <w:t>.</w:t>
      </w:r>
    </w:p>
    <w:p w:rsidR="00A95488" w:rsidRPr="002443ED" w:rsidP="00A95488">
      <w:pPr>
        <w:pStyle w:val="Question"/>
      </w:pPr>
      <w:sdt>
        <w:sdtPr>
          <w:alias w:val="Member"/>
          <w:tag w:val="&lt;Member mnisId='4267' dodsId='101347'&gt;"/>
          <w:id w:val="-1432049872"/>
          <w:placeholder>
            <w:docPart w:val="DefaultPlaceholder_-1854013440"/>
          </w:placeholder>
          <w:richText/>
        </w:sdtPr>
        <w:sdtContent>
          <w:r w:rsidRPr="002443ED">
            <w:rPr>
              <w:b/>
            </w:rPr>
            <w:t>Chair:</w:t>
          </w:r>
        </w:sdtContent>
      </w:sdt>
      <w:r w:rsidRPr="002443ED">
        <w:t xml:space="preserve"> What are the reasons?</w:t>
      </w:r>
    </w:p>
    <w:p w:rsidR="009264DA" w:rsidRPr="002443ED" w:rsidP="00A95488">
      <w:pPr>
        <w:pStyle w:val="Answer"/>
      </w:pPr>
      <w:sdt>
        <w:sdtPr>
          <w:alias w:val="Witness"/>
          <w:id w:val="-527719804"/>
          <w:placeholder>
            <w:docPart w:val="DefaultPlaceholder_-1854013440"/>
          </w:placeholder>
          <w:richText/>
        </w:sdtPr>
        <w:sdtContent>
          <w:r w:rsidRPr="002443ED" w:rsidR="000F4E82">
            <w:rPr>
              <w:b/>
              <w:i/>
            </w:rPr>
            <w:t xml:space="preserve">Dr </w:t>
          </w:r>
          <w:r w:rsidRPr="002443ED" w:rsidR="000F4E82">
            <w:rPr>
              <w:b/>
              <w:i/>
            </w:rPr>
            <w:t>Blankenburg</w:t>
          </w:r>
          <w:r w:rsidRPr="002443ED" w:rsidR="000F4E82">
            <w:rPr>
              <w:b/>
              <w:i/>
            </w:rPr>
            <w:t>:</w:t>
          </w:r>
        </w:sdtContent>
      </w:sdt>
      <w:r w:rsidRPr="002443ED" w:rsidR="00A95488">
        <w:t xml:space="preserve"> </w:t>
      </w:r>
      <w:r w:rsidRPr="002443ED" w:rsidR="007740F4">
        <w:t>It is</w:t>
      </w:r>
      <w:r w:rsidRPr="002443ED">
        <w:t xml:space="preserve"> not surprising. </w:t>
      </w:r>
      <w:r w:rsidRPr="002443ED" w:rsidR="00A95488">
        <w:t>I will</w:t>
      </w:r>
      <w:r w:rsidRPr="002443ED">
        <w:t xml:space="preserve"> come to the causes in a second.</w:t>
      </w:r>
      <w:r w:rsidRPr="002443ED" w:rsidR="00A95488">
        <w:t xml:space="preserve"> </w:t>
      </w:r>
      <w:r w:rsidRPr="002443ED">
        <w:t xml:space="preserve">I just wanted to add that a big element of concern here is also the very high servicing costs on external debts relative to exports, </w:t>
      </w:r>
      <w:r w:rsidRPr="002443ED" w:rsidR="001D2119">
        <w:t xml:space="preserve">and particularly </w:t>
      </w:r>
      <w:r w:rsidRPr="002443ED">
        <w:t xml:space="preserve">relative to </w:t>
      </w:r>
      <w:r w:rsidRPr="002443ED" w:rsidR="001D2119">
        <w:t>G</w:t>
      </w:r>
      <w:r w:rsidRPr="002443ED">
        <w:t>overnment revenues. Again, this has been an upward trend from before the pandemic</w:t>
      </w:r>
      <w:r w:rsidRPr="002443ED" w:rsidR="001D2119">
        <w:t>,</w:t>
      </w:r>
      <w:r w:rsidRPr="002443ED">
        <w:t xml:space="preserve"> </w:t>
      </w:r>
      <w:r w:rsidRPr="002443ED" w:rsidR="001D2119">
        <w:t xml:space="preserve">with the </w:t>
      </w:r>
      <w:r w:rsidRPr="002443ED">
        <w:t xml:space="preserve">situation that arises now with </w:t>
      </w:r>
      <w:r w:rsidRPr="002443ED" w:rsidR="001D2119">
        <w:t xml:space="preserve">the </w:t>
      </w:r>
      <w:r w:rsidRPr="002443ED">
        <w:t>Russia</w:t>
      </w:r>
      <w:r w:rsidRPr="002443ED" w:rsidR="001D2119">
        <w:t>-</w:t>
      </w:r>
      <w:r w:rsidRPr="002443ED">
        <w:t xml:space="preserve">Ukraine war, but these are </w:t>
      </w:r>
      <w:r w:rsidRPr="002443ED">
        <w:t>really unsustainable</w:t>
      </w:r>
      <w:r w:rsidRPr="002443ED" w:rsidR="001D2119">
        <w:t>,</w:t>
      </w:r>
      <w:r w:rsidRPr="002443ED">
        <w:t xml:space="preserve"> on average</w:t>
      </w:r>
      <w:r w:rsidRPr="002443ED" w:rsidR="001D2119">
        <w:t>,</w:t>
      </w:r>
      <w:r w:rsidRPr="002443ED">
        <w:t xml:space="preserve"> debt</w:t>
      </w:r>
      <w:r w:rsidRPr="002443ED" w:rsidR="00D54A38">
        <w:t>-</w:t>
      </w:r>
      <w:r w:rsidRPr="002443ED">
        <w:t>servicing burdens.</w:t>
      </w:r>
    </w:p>
    <w:p w:rsidR="009264DA" w:rsidRPr="002443ED" w:rsidP="001D2119">
      <w:pPr>
        <w:pStyle w:val="Answer"/>
      </w:pPr>
      <w:r w:rsidRPr="002443ED">
        <w:t xml:space="preserve">Just to </w:t>
      </w:r>
      <w:r w:rsidRPr="002443ED">
        <w:t xml:space="preserve">give you an idea of </w:t>
      </w:r>
      <w:r w:rsidRPr="002443ED">
        <w:t xml:space="preserve">how </w:t>
      </w:r>
      <w:r w:rsidRPr="002443ED">
        <w:t>important exp</w:t>
      </w:r>
      <w:r w:rsidRPr="002443ED">
        <w:t>orts are</w:t>
      </w:r>
      <w:r w:rsidRPr="002443ED">
        <w:t xml:space="preserve">, as I already said, we are looking at both </w:t>
      </w:r>
      <w:r w:rsidRPr="002443ED" w:rsidR="003B7DFC">
        <w:t>low-income</w:t>
      </w:r>
      <w:r w:rsidRPr="002443ED">
        <w:t xml:space="preserve"> and primarily </w:t>
      </w:r>
      <w:r w:rsidRPr="002443ED">
        <w:t>l</w:t>
      </w:r>
      <w:r w:rsidRPr="002443ED">
        <w:t>ower</w:t>
      </w:r>
      <w:r w:rsidRPr="002443ED" w:rsidR="00DF3966">
        <w:t xml:space="preserve"> </w:t>
      </w:r>
      <w:r w:rsidRPr="002443ED">
        <w:t>m</w:t>
      </w:r>
      <w:r w:rsidRPr="002443ED">
        <w:t xml:space="preserve">iddle </w:t>
      </w:r>
      <w:r w:rsidRPr="002443ED">
        <w:t xml:space="preserve">and </w:t>
      </w:r>
      <w:r w:rsidRPr="002443ED">
        <w:t>also</w:t>
      </w:r>
      <w:r w:rsidRPr="002443ED">
        <w:t xml:space="preserve"> some </w:t>
      </w:r>
      <w:r w:rsidRPr="002443ED">
        <w:t>upper</w:t>
      </w:r>
      <w:r w:rsidRPr="002443ED" w:rsidR="00DF3966">
        <w:t xml:space="preserve"> middle</w:t>
      </w:r>
      <w:r w:rsidRPr="002443ED">
        <w:t>-income c</w:t>
      </w:r>
      <w:r w:rsidRPr="002443ED">
        <w:t xml:space="preserve">ountries </w:t>
      </w:r>
      <w:r w:rsidRPr="002443ED">
        <w:t xml:space="preserve">in terms of </w:t>
      </w:r>
      <w:r w:rsidRPr="002443ED">
        <w:t xml:space="preserve">the share </w:t>
      </w:r>
      <w:r w:rsidRPr="002443ED" w:rsidR="00DF3966">
        <w:t xml:space="preserve">of Government revenue </w:t>
      </w:r>
      <w:r w:rsidRPr="002443ED">
        <w:t xml:space="preserve">that </w:t>
      </w:r>
      <w:r w:rsidRPr="002443ED">
        <w:t>they have to use just to service their public external debt</w:t>
      </w:r>
      <w:r w:rsidRPr="002443ED" w:rsidR="008242B7">
        <w:t xml:space="preserve"> </w:t>
      </w:r>
      <w:r w:rsidRPr="002443ED">
        <w:t>or G</w:t>
      </w:r>
      <w:r w:rsidRPr="002443ED">
        <w:t>overnment external debt</w:t>
      </w:r>
      <w:r w:rsidRPr="002443ED">
        <w:t xml:space="preserve">. In 2020, </w:t>
      </w:r>
      <w:r w:rsidRPr="002443ED" w:rsidR="008242B7">
        <w:t xml:space="preserve">in Somalia, </w:t>
      </w:r>
      <w:r w:rsidRPr="002443ED">
        <w:t>t</w:t>
      </w:r>
      <w:r w:rsidRPr="002443ED">
        <w:t xml:space="preserve">he share of </w:t>
      </w:r>
      <w:r w:rsidRPr="002443ED">
        <w:t>G</w:t>
      </w:r>
      <w:r w:rsidRPr="002443ED">
        <w:t>overnment revenue</w:t>
      </w:r>
      <w:r w:rsidRPr="002443ED" w:rsidR="008242B7">
        <w:t xml:space="preserve"> that went towards this</w:t>
      </w:r>
      <w:r w:rsidRPr="002443ED">
        <w:t xml:space="preserve"> </w:t>
      </w:r>
      <w:r w:rsidRPr="002443ED">
        <w:t>was</w:t>
      </w:r>
      <w:r w:rsidRPr="002443ED">
        <w:t xml:space="preserve"> no less than </w:t>
      </w:r>
      <w:r w:rsidRPr="002443ED">
        <w:t>98.9%.</w:t>
      </w:r>
      <w:r w:rsidRPr="002443ED">
        <w:t xml:space="preserve"> </w:t>
      </w:r>
      <w:r w:rsidRPr="002443ED">
        <w:t>In Sri Lanka, w</w:t>
      </w:r>
      <w:r w:rsidRPr="002443ED">
        <w:t>e are looking at almost 60</w:t>
      </w:r>
      <w:r w:rsidRPr="002443ED">
        <w:t>%</w:t>
      </w:r>
      <w:r w:rsidRPr="002443ED">
        <w:t>.</w:t>
      </w:r>
      <w:r w:rsidRPr="002443ED">
        <w:t xml:space="preserve"> In Angola, we are looking </w:t>
      </w:r>
      <w:r w:rsidRPr="002443ED">
        <w:t xml:space="preserve">at around </w:t>
      </w:r>
      <w:r w:rsidRPr="002443ED">
        <w:t>56%. W</w:t>
      </w:r>
      <w:r w:rsidRPr="002443ED">
        <w:t xml:space="preserve">e have a whole raft of countries where we are looking at between </w:t>
      </w:r>
      <w:r w:rsidRPr="002443ED">
        <w:t>2</w:t>
      </w:r>
      <w:r w:rsidRPr="002443ED">
        <w:t>0</w:t>
      </w:r>
      <w:r w:rsidRPr="002443ED">
        <w:t>%</w:t>
      </w:r>
      <w:r w:rsidRPr="002443ED">
        <w:t xml:space="preserve"> </w:t>
      </w:r>
      <w:r w:rsidRPr="002443ED">
        <w:t xml:space="preserve">and 40%, and </w:t>
      </w:r>
      <w:r w:rsidRPr="002443ED">
        <w:t xml:space="preserve">then another raft where </w:t>
      </w:r>
      <w:r w:rsidRPr="002443ED" w:rsidR="007740F4">
        <w:t>we are</w:t>
      </w:r>
      <w:r w:rsidRPr="002443ED">
        <w:t xml:space="preserve"> looking </w:t>
      </w:r>
      <w:r w:rsidRPr="002443ED" w:rsidR="00E05F17">
        <w:t xml:space="preserve">at </w:t>
      </w:r>
      <w:r w:rsidRPr="002443ED">
        <w:t xml:space="preserve">between </w:t>
      </w:r>
      <w:r w:rsidRPr="002443ED">
        <w:t xml:space="preserve">10% and </w:t>
      </w:r>
      <w:r w:rsidRPr="002443ED">
        <w:t>20</w:t>
      </w:r>
      <w:r w:rsidRPr="002443ED">
        <w:t>%</w:t>
      </w:r>
      <w:r w:rsidRPr="002443ED">
        <w:t xml:space="preserve">, which is </w:t>
      </w:r>
      <w:r w:rsidRPr="002443ED">
        <w:t xml:space="preserve">still </w:t>
      </w:r>
      <w:r w:rsidRPr="002443ED">
        <w:t>too high.</w:t>
      </w:r>
    </w:p>
    <w:p w:rsidR="009264DA" w:rsidRPr="002443ED" w:rsidP="009264DA">
      <w:pPr>
        <w:pStyle w:val="Question"/>
      </w:pPr>
      <w:sdt>
        <w:sdtPr>
          <w:alias w:val="Member"/>
          <w:tag w:val="&lt;Member mnisId='4267' dodsId='101347'&gt;"/>
          <w:id w:val="-422182785"/>
          <w:placeholder>
            <w:docPart w:val="DefaultPlaceholder_-1854013440"/>
          </w:placeholder>
          <w:richText/>
        </w:sdtPr>
        <w:sdtContent>
          <w:r w:rsidRPr="002443ED" w:rsidR="001D2119">
            <w:rPr>
              <w:b/>
            </w:rPr>
            <w:t>Chair:</w:t>
          </w:r>
        </w:sdtContent>
      </w:sdt>
      <w:r w:rsidRPr="002443ED" w:rsidR="001D2119">
        <w:t xml:space="preserve"> In your opinion, </w:t>
      </w:r>
      <w:r w:rsidRPr="002443ED">
        <w:t xml:space="preserve">were countries </w:t>
      </w:r>
      <w:r w:rsidRPr="002443ED" w:rsidR="001D2119">
        <w:t xml:space="preserve">ill-advised </w:t>
      </w:r>
      <w:r w:rsidRPr="002443ED">
        <w:t>when they took on these debts or were they just desperate and need</w:t>
      </w:r>
      <w:r w:rsidRPr="002443ED" w:rsidR="0005602D">
        <w:t>ing</w:t>
      </w:r>
      <w:r w:rsidRPr="002443ED">
        <w:t xml:space="preserve"> to take it on regardless?</w:t>
      </w:r>
    </w:p>
    <w:p w:rsidR="001D2119" w:rsidRPr="002443ED" w:rsidP="001D2119">
      <w:pPr>
        <w:pStyle w:val="Answer"/>
      </w:pPr>
      <w:sdt>
        <w:sdtPr>
          <w:alias w:val="Witness"/>
          <w:id w:val="-1192295000"/>
          <w:placeholder>
            <w:docPart w:val="DefaultPlaceholder_-1854013440"/>
          </w:placeholder>
          <w:richText/>
        </w:sdtPr>
        <w:sdtContent>
          <w:r w:rsidRPr="002443ED" w:rsidR="000F4E82">
            <w:rPr>
              <w:b/>
              <w:i/>
            </w:rPr>
            <w:t xml:space="preserve">Dr </w:t>
          </w:r>
          <w:r w:rsidRPr="002443ED" w:rsidR="000F4E82">
            <w:rPr>
              <w:b/>
              <w:i/>
            </w:rPr>
            <w:t>Blankenburg</w:t>
          </w:r>
          <w:r w:rsidRPr="002443ED" w:rsidR="000F4E82">
            <w:rPr>
              <w:b/>
              <w:i/>
            </w:rPr>
            <w:t>:</w:t>
          </w:r>
        </w:sdtContent>
      </w:sdt>
      <w:r w:rsidRPr="002443ED">
        <w:t xml:space="preserve"> T</w:t>
      </w:r>
      <w:r w:rsidRPr="002443ED" w:rsidR="009264DA">
        <w:t>his was desperately needed debt</w:t>
      </w:r>
      <w:r w:rsidRPr="002443ED">
        <w:t>,</w:t>
      </w:r>
      <w:r w:rsidRPr="002443ED" w:rsidR="009264DA">
        <w:t xml:space="preserve"> but the way in which it was taken on</w:t>
      </w:r>
      <w:r w:rsidRPr="002443ED" w:rsidR="0005602D">
        <w:t>—</w:t>
      </w:r>
      <w:r w:rsidRPr="002443ED" w:rsidR="009264DA">
        <w:t>in particular with</w:t>
      </w:r>
      <w:r w:rsidRPr="002443ED" w:rsidR="009264DA">
        <w:t xml:space="preserve"> a shift towards private creditors</w:t>
      </w:r>
      <w:r w:rsidRPr="002443ED">
        <w:t>,</w:t>
      </w:r>
      <w:r w:rsidRPr="002443ED" w:rsidR="009264DA">
        <w:t xml:space="preserve"> </w:t>
      </w:r>
      <w:r w:rsidR="00D133EF">
        <w:t xml:space="preserve">which </w:t>
      </w:r>
      <w:r w:rsidRPr="002443ED">
        <w:t xml:space="preserve">was not </w:t>
      </w:r>
      <w:r w:rsidRPr="002443ED" w:rsidR="009264DA">
        <w:t xml:space="preserve">quite as extreme in </w:t>
      </w:r>
      <w:r w:rsidRPr="002443ED" w:rsidR="003B7DFC">
        <w:t>low-income</w:t>
      </w:r>
      <w:r w:rsidRPr="002443ED" w:rsidR="009264DA">
        <w:t xml:space="preserve"> countries since private creditors are less interested</w:t>
      </w:r>
      <w:r w:rsidRPr="002443ED">
        <w:t>,</w:t>
      </w:r>
      <w:r w:rsidRPr="002443ED" w:rsidR="009264DA">
        <w:t xml:space="preserve"> </w:t>
      </w:r>
      <w:r w:rsidRPr="002443ED">
        <w:t>s</w:t>
      </w:r>
      <w:r w:rsidRPr="002443ED" w:rsidR="009264DA">
        <w:t xml:space="preserve">imply, but </w:t>
      </w:r>
      <w:r w:rsidRPr="002443ED">
        <w:t xml:space="preserve">particularly </w:t>
      </w:r>
      <w:r w:rsidRPr="002443ED" w:rsidR="009264DA">
        <w:t xml:space="preserve">in </w:t>
      </w:r>
      <w:r w:rsidRPr="002443ED">
        <w:t>middle-income countries</w:t>
      </w:r>
      <w:r w:rsidRPr="002443ED" w:rsidR="001A5836">
        <w:t>—</w:t>
      </w:r>
      <w:r w:rsidRPr="002443ED" w:rsidR="009264DA">
        <w:t>has meant that the debt taken on</w:t>
      </w:r>
      <w:r w:rsidRPr="002443ED" w:rsidR="0005602D">
        <w:t>,</w:t>
      </w:r>
      <w:r w:rsidRPr="002443ED" w:rsidR="009264DA">
        <w:t xml:space="preserve"> </w:t>
      </w:r>
      <w:r w:rsidRPr="002443ED" w:rsidR="0005602D">
        <w:t>which</w:t>
      </w:r>
      <w:r w:rsidRPr="002443ED" w:rsidR="009264DA">
        <w:t xml:space="preserve"> was needed</w:t>
      </w:r>
      <w:r w:rsidRPr="002443ED" w:rsidR="0005602D">
        <w:t>,</w:t>
      </w:r>
      <w:r w:rsidRPr="002443ED" w:rsidR="009264DA">
        <w:t xml:space="preserve"> was taken on in ways that are not affordable</w:t>
      </w:r>
      <w:r w:rsidRPr="002443ED">
        <w:t>,</w:t>
      </w:r>
      <w:r w:rsidRPr="002443ED" w:rsidR="009264DA">
        <w:t xml:space="preserve"> to be brief.</w:t>
      </w:r>
    </w:p>
    <w:p w:rsidR="009264DA" w:rsidRPr="002443ED" w:rsidP="001D2119">
      <w:pPr>
        <w:pStyle w:val="Answer"/>
      </w:pPr>
      <w:r w:rsidRPr="002443ED">
        <w:t xml:space="preserve">As </w:t>
      </w:r>
      <w:r w:rsidRPr="002443ED">
        <w:t>for</w:t>
      </w:r>
      <w:r w:rsidRPr="002443ED" w:rsidR="001D2119">
        <w:t xml:space="preserve"> </w:t>
      </w:r>
      <w:r w:rsidRPr="002443ED">
        <w:t xml:space="preserve">the reason </w:t>
      </w:r>
      <w:r w:rsidRPr="002443ED" w:rsidR="001D2119">
        <w:t>that</w:t>
      </w:r>
      <w:r w:rsidRPr="002443ED" w:rsidR="001D2119">
        <w:t xml:space="preserve"> this debt is needed, there are </w:t>
      </w:r>
      <w:r w:rsidRPr="002443ED">
        <w:t>two very short perspectives.</w:t>
      </w:r>
      <w:r w:rsidRPr="002443ED" w:rsidR="001D2119">
        <w:t xml:space="preserve"> </w:t>
      </w:r>
      <w:r w:rsidRPr="002443ED">
        <w:t>First of all</w:t>
      </w:r>
      <w:r w:rsidRPr="002443ED">
        <w:t>, it is important to understand that</w:t>
      </w:r>
      <w:r w:rsidRPr="002443ED" w:rsidR="001D2119">
        <w:t xml:space="preserve"> external</w:t>
      </w:r>
      <w:r w:rsidRPr="002443ED">
        <w:t xml:space="preserve"> </w:t>
      </w:r>
      <w:r w:rsidRPr="002443ED" w:rsidR="001D2119">
        <w:t xml:space="preserve">debt </w:t>
      </w:r>
      <w:r w:rsidRPr="002443ED">
        <w:t xml:space="preserve">is an important financing instrument for development. </w:t>
      </w:r>
      <w:r w:rsidRPr="002443ED" w:rsidR="007740F4">
        <w:t xml:space="preserve">There </w:t>
      </w:r>
      <w:r w:rsidRPr="002443ED" w:rsidR="001D2119">
        <w:t xml:space="preserve">is </w:t>
      </w:r>
      <w:r w:rsidRPr="002443ED">
        <w:t xml:space="preserve">no country in history that has developed </w:t>
      </w:r>
      <w:r w:rsidRPr="002443ED" w:rsidR="001D2119">
        <w:t xml:space="preserve">or </w:t>
      </w:r>
      <w:r w:rsidRPr="002443ED">
        <w:t xml:space="preserve">transformed fundamentally without </w:t>
      </w:r>
      <w:r w:rsidRPr="002443ED" w:rsidR="001D2119">
        <w:t>mobilis</w:t>
      </w:r>
      <w:r w:rsidRPr="002443ED">
        <w:t xml:space="preserve">ing external finance, including debt. </w:t>
      </w:r>
      <w:r w:rsidRPr="002443ED" w:rsidR="001D2119">
        <w:t>T</w:t>
      </w:r>
      <w:r w:rsidRPr="002443ED">
        <w:t xml:space="preserve">he issue is not so much the debt per se, </w:t>
      </w:r>
      <w:r w:rsidRPr="002443ED" w:rsidR="001D2119">
        <w:t xml:space="preserve">but how this debt </w:t>
      </w:r>
      <w:r w:rsidRPr="002443ED">
        <w:t xml:space="preserve">is managed. </w:t>
      </w:r>
      <w:r w:rsidRPr="002443ED" w:rsidR="001D2119">
        <w:t>B</w:t>
      </w:r>
      <w:r w:rsidRPr="002443ED">
        <w:t>y this</w:t>
      </w:r>
      <w:r w:rsidRPr="002443ED" w:rsidR="001D2119">
        <w:t>,</w:t>
      </w:r>
      <w:r w:rsidRPr="002443ED">
        <w:t xml:space="preserve"> </w:t>
      </w:r>
      <w:r w:rsidRPr="002443ED" w:rsidR="001D2119">
        <w:t xml:space="preserve">I mean not </w:t>
      </w:r>
      <w:r w:rsidRPr="002443ED">
        <w:t>only domestically</w:t>
      </w:r>
      <w:r w:rsidRPr="002443ED" w:rsidR="001D2119">
        <w:t>, which is,</w:t>
      </w:r>
      <w:r w:rsidRPr="002443ED">
        <w:t xml:space="preserve"> </w:t>
      </w:r>
      <w:r w:rsidRPr="002443ED" w:rsidR="001D2119">
        <w:t xml:space="preserve">of course, </w:t>
      </w:r>
      <w:r w:rsidRPr="002443ED">
        <w:t>an issue, but how it is managed in the global economic system and how affordable it is.</w:t>
      </w:r>
    </w:p>
    <w:p w:rsidR="002C3AD8" w:rsidRPr="002443ED" w:rsidP="00CE68F8">
      <w:pPr>
        <w:pStyle w:val="Remark"/>
      </w:pPr>
      <w:sdt>
        <w:sdtPr>
          <w:alias w:val="Member"/>
          <w:tag w:val="&lt;Member mnisId='4267' dodsId='101347'&gt;"/>
          <w:id w:val="-863823704"/>
          <w:placeholder>
            <w:docPart w:val="DefaultPlaceholder_-1854013440"/>
          </w:placeholder>
          <w:richText/>
        </w:sdtPr>
        <w:sdtContent>
          <w:r w:rsidRPr="002443ED" w:rsidR="001D2119">
            <w:rPr>
              <w:b/>
            </w:rPr>
            <w:t>Chair:</w:t>
          </w:r>
        </w:sdtContent>
      </w:sdt>
      <w:r w:rsidRPr="002443ED" w:rsidR="001D2119">
        <w:t xml:space="preserve"> </w:t>
      </w:r>
      <w:r w:rsidRPr="002443ED" w:rsidR="009264DA">
        <w:t xml:space="preserve">Let me pause you </w:t>
      </w:r>
      <w:r w:rsidRPr="002443ED" w:rsidR="009264DA">
        <w:t>there, because</w:t>
      </w:r>
      <w:r w:rsidRPr="002443ED" w:rsidR="009264DA">
        <w:t xml:space="preserve"> we want to come </w:t>
      </w:r>
      <w:r w:rsidRPr="002443ED" w:rsidR="001D2119">
        <w:t xml:space="preserve">to </w:t>
      </w:r>
      <w:r w:rsidRPr="002443ED" w:rsidR="009264DA">
        <w:t xml:space="preserve">that with our questions. </w:t>
      </w:r>
    </w:p>
    <w:p w:rsidR="002C3AD8" w:rsidRPr="002443ED" w:rsidP="00CE68F8">
      <w:pPr>
        <w:pStyle w:val="Remark"/>
      </w:pPr>
      <w:sdt>
        <w:sdtPr>
          <w:alias w:val="Member"/>
          <w:tag w:val="&lt;Member mnisId='4515' dodsId='134269'&gt;"/>
          <w:id w:val="-1387029412"/>
          <w:placeholder>
            <w:docPart w:val="DefaultPlaceholder_-1854013440"/>
          </w:placeholder>
          <w:richText/>
        </w:sdtPr>
        <w:sdtContent>
          <w:r w:rsidRPr="002443ED">
            <w:rPr>
              <w:b/>
            </w:rPr>
            <w:t>Kate Osamor:</w:t>
          </w:r>
        </w:sdtContent>
      </w:sdt>
      <w:r w:rsidRPr="002443ED">
        <w:t xml:space="preserve"> </w:t>
      </w:r>
      <w:r w:rsidRPr="002443ED" w:rsidR="009264DA">
        <w:t>I have a question for both of you, but I</w:t>
      </w:r>
      <w:r w:rsidRPr="002443ED">
        <w:t xml:space="preserve"> will</w:t>
      </w:r>
      <w:r w:rsidRPr="002443ED" w:rsidR="009264DA">
        <w:t xml:space="preserve"> start with Tim. Welcome, Tim. </w:t>
      </w:r>
      <w:r w:rsidRPr="002443ED">
        <w:t>It is g</w:t>
      </w:r>
      <w:r w:rsidRPr="002443ED" w:rsidR="009264DA">
        <w:t>ood to see you again. A recent UNICEF report shows that</w:t>
      </w:r>
      <w:r w:rsidRPr="002443ED">
        <w:t>,</w:t>
      </w:r>
      <w:r w:rsidRPr="002443ED" w:rsidR="009264DA">
        <w:t xml:space="preserve"> in 2019, </w:t>
      </w:r>
      <w:r w:rsidRPr="002443ED">
        <w:t xml:space="preserve">25 </w:t>
      </w:r>
      <w:r w:rsidRPr="002443ED" w:rsidR="009264DA">
        <w:t xml:space="preserve">countries spent more on debt servicing than on education, health and social protection. How is the progress of </w:t>
      </w:r>
      <w:r w:rsidRPr="002443ED" w:rsidR="003B7DFC">
        <w:t>low-income</w:t>
      </w:r>
      <w:r w:rsidRPr="002443ED" w:rsidR="009264DA">
        <w:t xml:space="preserve"> countries </w:t>
      </w:r>
      <w:r w:rsidRPr="002443ED" w:rsidR="009264DA">
        <w:t xml:space="preserve">towards achieving the </w:t>
      </w:r>
      <w:r w:rsidRPr="002443ED">
        <w:t xml:space="preserve">SDGs </w:t>
      </w:r>
      <w:r w:rsidRPr="002443ED" w:rsidR="009264DA">
        <w:t xml:space="preserve">affected by having to service </w:t>
      </w:r>
      <w:r w:rsidRPr="002443ED">
        <w:t>debt?</w:t>
      </w:r>
    </w:p>
    <w:p w:rsidR="002C3AD8" w:rsidRPr="002443ED" w:rsidP="002C3AD8">
      <w:pPr>
        <w:pStyle w:val="Answer"/>
      </w:pPr>
      <w:sdt>
        <w:sdtPr>
          <w:alias w:val="Witness"/>
          <w:id w:val="-1100256503"/>
          <w:placeholder>
            <w:docPart w:val="DefaultPlaceholder_-1854013440"/>
          </w:placeholder>
          <w:richText/>
        </w:sdtPr>
        <w:sdtContent>
          <w:r w:rsidRPr="002443ED" w:rsidR="000F4E82">
            <w:rPr>
              <w:b/>
              <w:i/>
            </w:rPr>
            <w:t>Tim Jones:</w:t>
          </w:r>
        </w:sdtContent>
      </w:sdt>
      <w:r w:rsidRPr="002443ED">
        <w:t xml:space="preserve"> T</w:t>
      </w:r>
      <w:r w:rsidRPr="002443ED" w:rsidR="009264DA">
        <w:t>he progress is being halted or potentially put into reverse.</w:t>
      </w:r>
      <w:r w:rsidRPr="002443ED">
        <w:t xml:space="preserve"> We have</w:t>
      </w:r>
      <w:r w:rsidRPr="002443ED" w:rsidR="009264DA">
        <w:t xml:space="preserve"> just put out research showing </w:t>
      </w:r>
      <w:r w:rsidRPr="002443ED">
        <w:t>that</w:t>
      </w:r>
      <w:r w:rsidRPr="002443ED" w:rsidR="00DD79D7">
        <w:t xml:space="preserve"> public spending</w:t>
      </w:r>
      <w:r w:rsidRPr="002443ED">
        <w:t xml:space="preserve"> </w:t>
      </w:r>
      <w:r w:rsidRPr="002443ED" w:rsidR="00DD79D7">
        <w:t xml:space="preserve">by </w:t>
      </w:r>
      <w:r w:rsidRPr="002443ED" w:rsidR="009264DA">
        <w:t xml:space="preserve">countries with the highest </w:t>
      </w:r>
      <w:r w:rsidRPr="002443ED">
        <w:t xml:space="preserve">debt </w:t>
      </w:r>
      <w:r w:rsidRPr="002443ED" w:rsidR="009264DA">
        <w:t>is due to fall between 2019 and 202</w:t>
      </w:r>
      <w:r w:rsidRPr="002443ED">
        <w:t>3</w:t>
      </w:r>
      <w:r w:rsidRPr="002443ED" w:rsidR="009264DA">
        <w:t xml:space="preserve">. </w:t>
      </w:r>
      <w:r w:rsidRPr="002443ED">
        <w:t xml:space="preserve">It is </w:t>
      </w:r>
      <w:r w:rsidRPr="002443ED" w:rsidR="009264DA">
        <w:t>absolutely catastrophic</w:t>
      </w:r>
      <w:r w:rsidRPr="002443ED" w:rsidR="009264DA">
        <w:t xml:space="preserve"> </w:t>
      </w:r>
      <w:r w:rsidRPr="002443ED">
        <w:t xml:space="preserve">that, at a </w:t>
      </w:r>
      <w:r w:rsidRPr="002443ED" w:rsidR="009264DA">
        <w:t xml:space="preserve">time of trying to recover from a global pandemic </w:t>
      </w:r>
      <w:r w:rsidRPr="002443ED">
        <w:t xml:space="preserve">and </w:t>
      </w:r>
      <w:r w:rsidRPr="002443ED" w:rsidR="009264DA">
        <w:t>with the energy and food price crisis</w:t>
      </w:r>
      <w:r w:rsidRPr="002443ED">
        <w:t>,</w:t>
      </w:r>
      <w:r w:rsidRPr="002443ED" w:rsidR="009264DA">
        <w:t xml:space="preserve"> </w:t>
      </w:r>
      <w:r w:rsidRPr="002443ED">
        <w:t>G</w:t>
      </w:r>
      <w:r w:rsidRPr="002443ED" w:rsidR="009264DA">
        <w:t>overnments are having to cut back on spending in order to pay debt</w:t>
      </w:r>
      <w:r w:rsidRPr="002443ED">
        <w:t>s</w:t>
      </w:r>
      <w:r w:rsidRPr="002443ED" w:rsidR="009264DA">
        <w:t>.</w:t>
      </w:r>
    </w:p>
    <w:p w:rsidR="009264DA" w:rsidRPr="002443ED" w:rsidP="002C3AD8">
      <w:pPr>
        <w:pStyle w:val="Answer"/>
      </w:pPr>
      <w:r w:rsidRPr="002443ED">
        <w:t xml:space="preserve">In contrast, countries with the lowest debt payments are increasing public spending, so we have evidence of the impacts of the crisis, and this replicates research </w:t>
      </w:r>
      <w:r w:rsidRPr="002443ED" w:rsidR="002C3AD8">
        <w:t>that we have</w:t>
      </w:r>
      <w:r w:rsidRPr="002443ED">
        <w:t xml:space="preserve"> done before</w:t>
      </w:r>
      <w:r w:rsidRPr="002443ED" w:rsidR="002C3AD8">
        <w:t>,</w:t>
      </w:r>
      <w:r w:rsidRPr="002443ED">
        <w:t xml:space="preserve"> </w:t>
      </w:r>
      <w:r w:rsidRPr="002443ED" w:rsidR="002C3AD8">
        <w:t xml:space="preserve">where </w:t>
      </w:r>
      <w:r w:rsidRPr="002443ED">
        <w:t xml:space="preserve">similar figures </w:t>
      </w:r>
      <w:r w:rsidRPr="002443ED" w:rsidR="002C3AD8">
        <w:t xml:space="preserve">were seen </w:t>
      </w:r>
      <w:r w:rsidRPr="002443ED">
        <w:t>between 2015 and 2019.</w:t>
      </w:r>
      <w:r w:rsidRPr="002443ED" w:rsidR="002C3AD8">
        <w:t xml:space="preserve"> T</w:t>
      </w:r>
      <w:r w:rsidRPr="002443ED">
        <w:t>here are some countries</w:t>
      </w:r>
      <w:r w:rsidRPr="002443ED" w:rsidR="00DD79D7">
        <w:t xml:space="preserve"> like Sierra Leone and Chad</w:t>
      </w:r>
      <w:r w:rsidRPr="002443ED">
        <w:t xml:space="preserve"> that</w:t>
      </w:r>
      <w:r w:rsidRPr="002443ED" w:rsidR="002C3AD8">
        <w:t>,</w:t>
      </w:r>
      <w:r w:rsidRPr="002443ED">
        <w:t xml:space="preserve"> </w:t>
      </w:r>
      <w:r w:rsidRPr="002443ED" w:rsidR="002C3AD8">
        <w:t xml:space="preserve">so far </w:t>
      </w:r>
      <w:r w:rsidRPr="002443ED">
        <w:t xml:space="preserve">over the course of the </w:t>
      </w:r>
      <w:r w:rsidRPr="002443ED" w:rsidR="002C3AD8">
        <w:t>SDGs</w:t>
      </w:r>
      <w:r w:rsidRPr="002443ED">
        <w:t xml:space="preserve">, have </w:t>
      </w:r>
      <w:r w:rsidRPr="002443ED" w:rsidR="002C3AD8">
        <w:t xml:space="preserve">far lower </w:t>
      </w:r>
      <w:r w:rsidRPr="002443ED">
        <w:t xml:space="preserve">public spending now </w:t>
      </w:r>
      <w:r w:rsidRPr="002443ED" w:rsidR="002C3AD8">
        <w:t xml:space="preserve">and </w:t>
      </w:r>
      <w:r w:rsidRPr="002443ED">
        <w:t>in 202</w:t>
      </w:r>
      <w:r w:rsidRPr="002443ED" w:rsidR="002C3AD8">
        <w:t>3</w:t>
      </w:r>
      <w:r w:rsidRPr="002443ED">
        <w:t xml:space="preserve"> than they did in 2015.</w:t>
      </w:r>
    </w:p>
    <w:p w:rsidR="009264DA" w:rsidRPr="002443ED" w:rsidP="009264DA">
      <w:pPr>
        <w:pStyle w:val="Question"/>
      </w:pPr>
      <w:sdt>
        <w:sdtPr>
          <w:alias w:val="Member"/>
          <w:tag w:val="&lt;Member mnisId='4515' dodsId='134269'&gt;"/>
          <w:id w:val="-55092155"/>
          <w:placeholder>
            <w:docPart w:val="DefaultPlaceholder_-1854013440"/>
          </w:placeholder>
          <w:richText/>
        </w:sdtPr>
        <w:sdtContent>
          <w:r w:rsidRPr="002443ED" w:rsidR="002C3AD8">
            <w:rPr>
              <w:b/>
            </w:rPr>
            <w:t>Kate Osamor:</w:t>
          </w:r>
        </w:sdtContent>
      </w:sdt>
      <w:r w:rsidRPr="002443ED" w:rsidR="002C3AD8">
        <w:t xml:space="preserve"> </w:t>
      </w:r>
      <w:r w:rsidRPr="002443ED">
        <w:t>Would you be able to provide the Committee with that evidence?</w:t>
      </w:r>
    </w:p>
    <w:p w:rsidR="009264DA" w:rsidRPr="002443ED" w:rsidP="002C3AD8">
      <w:pPr>
        <w:pStyle w:val="Answer"/>
      </w:pPr>
      <w:sdt>
        <w:sdtPr>
          <w:alias w:val="Witness"/>
          <w:id w:val="-312031173"/>
          <w:placeholder>
            <w:docPart w:val="DefaultPlaceholder_-1854013440"/>
          </w:placeholder>
          <w:richText/>
        </w:sdtPr>
        <w:sdtContent>
          <w:r w:rsidRPr="002443ED" w:rsidR="000F4E82">
            <w:rPr>
              <w:b/>
              <w:i/>
            </w:rPr>
            <w:t>Tim Jones:</w:t>
          </w:r>
        </w:sdtContent>
      </w:sdt>
      <w:r w:rsidRPr="002443ED" w:rsidR="002C3AD8">
        <w:t xml:space="preserve"> Yes, we have </w:t>
      </w:r>
      <w:r w:rsidRPr="002443ED">
        <w:t xml:space="preserve">all those figures. </w:t>
      </w:r>
      <w:r w:rsidRPr="002443ED" w:rsidR="002C3AD8">
        <w:t>We have</w:t>
      </w:r>
      <w:r w:rsidRPr="002443ED">
        <w:t xml:space="preserve"> submitted our written evidence, so </w:t>
      </w:r>
      <w:r w:rsidRPr="002443ED" w:rsidR="003B7DFC">
        <w:t>they are</w:t>
      </w:r>
      <w:r w:rsidRPr="002443ED">
        <w:t xml:space="preserve"> all in that.</w:t>
      </w:r>
    </w:p>
    <w:p w:rsidR="00AC1E37" w:rsidRPr="002443ED" w:rsidP="00DD79D7">
      <w:pPr>
        <w:pStyle w:val="Question"/>
        <w:numPr>
          <w:ilvl w:val="0"/>
          <w:numId w:val="0"/>
        </w:numPr>
        <w:ind w:left="794"/>
      </w:pPr>
      <w:sdt>
        <w:sdtPr>
          <w:alias w:val="Witness"/>
          <w:id w:val="468250822"/>
          <w:placeholder>
            <w:docPart w:val="DefaultPlaceholder_-1854013440"/>
          </w:placeholder>
          <w:richText/>
        </w:sdtPr>
        <w:sdtContent>
          <w:r w:rsidRPr="002443ED" w:rsidR="000F4E82">
            <w:rPr>
              <w:b/>
              <w:i/>
            </w:rPr>
            <w:t xml:space="preserve">Dr </w:t>
          </w:r>
          <w:r w:rsidRPr="002443ED" w:rsidR="000F4E82">
            <w:rPr>
              <w:b/>
              <w:i/>
            </w:rPr>
            <w:t>Blankenburg</w:t>
          </w:r>
          <w:r w:rsidRPr="002443ED" w:rsidR="000F4E82">
            <w:rPr>
              <w:b/>
              <w:i/>
            </w:rPr>
            <w:t>:</w:t>
          </w:r>
        </w:sdtContent>
      </w:sdt>
      <w:r w:rsidRPr="002443ED" w:rsidR="002C3AD8">
        <w:t xml:space="preserve"> I</w:t>
      </w:r>
      <w:r w:rsidRPr="002443ED" w:rsidR="009264DA">
        <w:t>n total support of what Tim has just said, we are also very concerned. We have very briefly looked at the ongoing debt crisis</w:t>
      </w:r>
      <w:r w:rsidRPr="002443ED" w:rsidR="0098075B">
        <w:t>,</w:t>
      </w:r>
      <w:r w:rsidRPr="002443ED" w:rsidR="009264DA">
        <w:t xml:space="preserve"> but</w:t>
      </w:r>
      <w:r w:rsidRPr="002443ED" w:rsidR="0098075B">
        <w:t>,</w:t>
      </w:r>
      <w:r w:rsidRPr="002443ED" w:rsidR="009264DA">
        <w:t xml:space="preserve"> of course</w:t>
      </w:r>
      <w:r w:rsidRPr="002443ED" w:rsidR="0098075B">
        <w:t>,</w:t>
      </w:r>
      <w:r w:rsidRPr="002443ED" w:rsidR="009264DA">
        <w:t xml:space="preserve"> this has been </w:t>
      </w:r>
      <w:r w:rsidRPr="002443ED" w:rsidR="0098075B">
        <w:t xml:space="preserve">hugely </w:t>
      </w:r>
      <w:r w:rsidRPr="002443ED" w:rsidR="009264DA">
        <w:t xml:space="preserve">exacerbated </w:t>
      </w:r>
      <w:r w:rsidRPr="002443ED" w:rsidR="0098075B">
        <w:t xml:space="preserve">by </w:t>
      </w:r>
      <w:r w:rsidRPr="002443ED" w:rsidR="009264DA">
        <w:t xml:space="preserve">the pandemic and now </w:t>
      </w:r>
      <w:r w:rsidRPr="002443ED" w:rsidR="0098075B">
        <w:t xml:space="preserve">by </w:t>
      </w:r>
      <w:r w:rsidRPr="002443ED" w:rsidR="009264DA">
        <w:t>the Russia</w:t>
      </w:r>
      <w:r w:rsidRPr="002443ED" w:rsidR="0098075B">
        <w:t>-</w:t>
      </w:r>
      <w:r w:rsidRPr="002443ED" w:rsidR="009264DA">
        <w:t xml:space="preserve">Ukraine </w:t>
      </w:r>
      <w:r w:rsidRPr="002443ED" w:rsidR="00DD79D7">
        <w:t>war</w:t>
      </w:r>
      <w:r w:rsidRPr="002443ED" w:rsidR="0098075B">
        <w:t>,</w:t>
      </w:r>
      <w:r w:rsidRPr="002443ED" w:rsidR="009264DA">
        <w:t xml:space="preserve"> </w:t>
      </w:r>
      <w:r w:rsidRPr="002443ED" w:rsidR="0098075B">
        <w:t xml:space="preserve">which </w:t>
      </w:r>
      <w:r w:rsidRPr="002443ED" w:rsidR="009264DA">
        <w:t>also has very considerable impacts on developing countries.</w:t>
      </w:r>
    </w:p>
    <w:p w:rsidR="0098075B" w:rsidRPr="002443ED" w:rsidP="0098075B">
      <w:pPr>
        <w:pStyle w:val="Answer"/>
      </w:pPr>
      <w:r w:rsidRPr="002443ED">
        <w:t xml:space="preserve">Maybe </w:t>
      </w:r>
      <w:r w:rsidRPr="002443ED" w:rsidR="009264DA">
        <w:t>we can come back to this at a later stage, but from the UN perspective and</w:t>
      </w:r>
      <w:r w:rsidRPr="002443ED">
        <w:t>,</w:t>
      </w:r>
      <w:r w:rsidRPr="002443ED" w:rsidR="009264DA">
        <w:t xml:space="preserve"> therefore</w:t>
      </w:r>
      <w:r w:rsidRPr="002443ED">
        <w:t>,</w:t>
      </w:r>
      <w:r w:rsidRPr="002443ED" w:rsidR="009264DA">
        <w:t xml:space="preserve"> also from our work on meeting the 2030 agenda or the S</w:t>
      </w:r>
      <w:r w:rsidRPr="002443ED">
        <w:t>DG</w:t>
      </w:r>
      <w:r w:rsidRPr="002443ED" w:rsidR="009264DA">
        <w:t xml:space="preserve">s, </w:t>
      </w:r>
      <w:r w:rsidRPr="002443ED">
        <w:t>w</w:t>
      </w:r>
      <w:r w:rsidRPr="002443ED" w:rsidR="009264DA">
        <w:t xml:space="preserve">e recently calculated the financing gap that arises from shifts in Government expenditure away from social </w:t>
      </w:r>
      <w:r w:rsidRPr="002443ED">
        <w:t xml:space="preserve">and </w:t>
      </w:r>
      <w:r w:rsidRPr="002443ED" w:rsidR="009264DA">
        <w:t>other expenditures</w:t>
      </w:r>
      <w:r w:rsidRPr="002443ED">
        <w:t xml:space="preserve"> </w:t>
      </w:r>
      <w:r w:rsidRPr="002443ED" w:rsidR="00A14E6E">
        <w:t>to</w:t>
      </w:r>
      <w:r w:rsidRPr="002443ED">
        <w:t xml:space="preserve"> </w:t>
      </w:r>
      <w:r w:rsidRPr="002443ED" w:rsidR="003A0D25">
        <w:t xml:space="preserve">cover </w:t>
      </w:r>
      <w:r w:rsidRPr="002443ED" w:rsidR="00A14E6E">
        <w:t>expenditure that arises</w:t>
      </w:r>
      <w:r w:rsidRPr="002443ED">
        <w:t xml:space="preserve"> </w:t>
      </w:r>
      <w:r w:rsidRPr="002443ED" w:rsidR="009264DA">
        <w:t>from trade deficits</w:t>
      </w:r>
      <w:r w:rsidRPr="002443ED" w:rsidR="00B81D0C">
        <w:t>,</w:t>
      </w:r>
      <w:r w:rsidRPr="002443ED" w:rsidR="009264DA">
        <w:t xml:space="preserve"> on the one hand. On the other hand, the investment requirements for at least </w:t>
      </w:r>
      <w:r w:rsidRPr="002443ED">
        <w:t xml:space="preserve">the </w:t>
      </w:r>
      <w:r w:rsidRPr="002443ED" w:rsidR="009264DA">
        <w:t xml:space="preserve">core </w:t>
      </w:r>
      <w:r w:rsidRPr="002443ED">
        <w:t xml:space="preserve">SDGs </w:t>
      </w:r>
      <w:r w:rsidRPr="002443ED" w:rsidR="009264DA">
        <w:t>for climate change</w:t>
      </w:r>
      <w:r w:rsidRPr="002443ED">
        <w:t xml:space="preserve"> are n</w:t>
      </w:r>
      <w:r w:rsidRPr="002443ED" w:rsidR="009264DA">
        <w:t>ot included yet, because it was slightly before the impact of the Russia</w:t>
      </w:r>
      <w:r w:rsidRPr="002443ED">
        <w:t>-</w:t>
      </w:r>
      <w:r w:rsidRPr="002443ED" w:rsidR="009264DA">
        <w:t>Ukraine</w:t>
      </w:r>
      <w:r w:rsidRPr="002443ED">
        <w:t xml:space="preserve"> war.</w:t>
      </w:r>
    </w:p>
    <w:p w:rsidR="00AC1E37" w:rsidRPr="002443ED" w:rsidP="0098075B">
      <w:pPr>
        <w:pStyle w:val="Answer"/>
      </w:pPr>
      <w:r w:rsidRPr="002443ED">
        <w:t>J</w:t>
      </w:r>
      <w:r w:rsidRPr="002443ED" w:rsidR="009264DA">
        <w:t>ust to put the debt figures that you might see in perspective</w:t>
      </w:r>
      <w:r w:rsidRPr="002443ED" w:rsidR="00ED1C03">
        <w:t>,</w:t>
      </w:r>
      <w:r w:rsidRPr="002443ED" w:rsidR="009264DA">
        <w:t xml:space="preserve"> only until 202</w:t>
      </w:r>
      <w:r w:rsidRPr="002443ED">
        <w:t>5,</w:t>
      </w:r>
      <w:r w:rsidRPr="002443ED" w:rsidR="009264DA">
        <w:t xml:space="preserve"> </w:t>
      </w:r>
      <w:r w:rsidRPr="002443ED">
        <w:t xml:space="preserve">in </w:t>
      </w:r>
      <w:r w:rsidRPr="002443ED" w:rsidR="003B7DFC">
        <w:t>low-income</w:t>
      </w:r>
      <w:r w:rsidRPr="002443ED" w:rsidR="009264DA">
        <w:t xml:space="preserve"> countries, we are looking at a financing gap</w:t>
      </w:r>
      <w:r w:rsidRPr="002443ED">
        <w:t>,</w:t>
      </w:r>
      <w:r w:rsidRPr="002443ED" w:rsidR="009264DA">
        <w:t xml:space="preserve"> </w:t>
      </w:r>
      <w:r w:rsidRPr="002443ED">
        <w:t>i</w:t>
      </w:r>
      <w:r w:rsidRPr="002443ED" w:rsidR="009264DA">
        <w:t xml:space="preserve">f we take account of what </w:t>
      </w:r>
      <w:r w:rsidRPr="002443ED">
        <w:t>G</w:t>
      </w:r>
      <w:r w:rsidRPr="002443ED" w:rsidR="009264DA">
        <w:t xml:space="preserve">overnment revenue will be available and what we can </w:t>
      </w:r>
      <w:r w:rsidRPr="002443ED">
        <w:t xml:space="preserve">broadly </w:t>
      </w:r>
      <w:r w:rsidRPr="002443ED" w:rsidR="009264DA">
        <w:t>project will be private capital inflow</w:t>
      </w:r>
      <w:r w:rsidRPr="002443ED">
        <w:t>s</w:t>
      </w:r>
      <w:r w:rsidRPr="002443ED" w:rsidR="009264DA">
        <w:t xml:space="preserve">. </w:t>
      </w:r>
      <w:r w:rsidRPr="002443ED">
        <w:t>W</w:t>
      </w:r>
      <w:r w:rsidRPr="002443ED" w:rsidR="009264DA">
        <w:t xml:space="preserve">e have accounted for </w:t>
      </w:r>
      <w:r w:rsidRPr="002443ED">
        <w:t>these.</w:t>
      </w:r>
    </w:p>
    <w:p w:rsidR="009264DA" w:rsidRPr="002443ED" w:rsidP="0098075B">
      <w:pPr>
        <w:pStyle w:val="Answer"/>
      </w:pPr>
      <w:r w:rsidRPr="002443ED">
        <w:t>T</w:t>
      </w:r>
      <w:r w:rsidRPr="002443ED">
        <w:t xml:space="preserve">he gap measures the investment and expenditure requirements arising from the issues </w:t>
      </w:r>
      <w:r w:rsidRPr="002443ED">
        <w:t>I have</w:t>
      </w:r>
      <w:r w:rsidRPr="002443ED">
        <w:t xml:space="preserve"> mentioned</w:t>
      </w:r>
      <w:r w:rsidRPr="002443ED">
        <w:t xml:space="preserve"> until 2025. That is just short of $1 </w:t>
      </w:r>
      <w:r w:rsidRPr="002443ED">
        <w:t>trillion</w:t>
      </w:r>
      <w:r w:rsidRPr="002443ED">
        <w:t xml:space="preserve">—$832 billion—in LICs, </w:t>
      </w:r>
      <w:r w:rsidRPr="002443ED">
        <w:t xml:space="preserve">$7.4 trillion in </w:t>
      </w:r>
      <w:r w:rsidRPr="002443ED">
        <w:t>l</w:t>
      </w:r>
      <w:r w:rsidRPr="002443ED">
        <w:t>ower</w:t>
      </w:r>
      <w:r w:rsidRPr="002443ED" w:rsidR="00DF3966">
        <w:t xml:space="preserve"> middle</w:t>
      </w:r>
      <w:r w:rsidRPr="002443ED">
        <w:t>-i</w:t>
      </w:r>
      <w:r w:rsidRPr="002443ED">
        <w:t xml:space="preserve">ncome </w:t>
      </w:r>
      <w:r w:rsidRPr="002443ED">
        <w:t>c</w:t>
      </w:r>
      <w:r w:rsidRPr="002443ED">
        <w:t xml:space="preserve">ountries and $9.6 trillion in </w:t>
      </w:r>
      <w:r w:rsidRPr="002443ED">
        <w:t>UMICs, and t</w:t>
      </w:r>
      <w:r w:rsidRPr="002443ED">
        <w:t>his is an optimistic estimate. I can provide this also in the written evidence for you. We have produced that analysis</w:t>
      </w:r>
      <w:r w:rsidRPr="002443ED">
        <w:t>,</w:t>
      </w:r>
      <w:r w:rsidRPr="002443ED">
        <w:t xml:space="preserve"> </w:t>
      </w:r>
      <w:r w:rsidRPr="002443ED">
        <w:t xml:space="preserve">which </w:t>
      </w:r>
      <w:r w:rsidRPr="002443ED">
        <w:t>we think is quite interesting</w:t>
      </w:r>
      <w:r w:rsidRPr="002443ED">
        <w:t>. We also</w:t>
      </w:r>
      <w:r w:rsidRPr="002443ED">
        <w:t xml:space="preserve"> got interest from the O</w:t>
      </w:r>
      <w:r w:rsidRPr="002443ED">
        <w:t>E</w:t>
      </w:r>
      <w:r w:rsidRPr="002443ED">
        <w:t>CD</w:t>
      </w:r>
      <w:r w:rsidRPr="002443ED">
        <w:t>,</w:t>
      </w:r>
      <w:r w:rsidRPr="002443ED">
        <w:t xml:space="preserve"> </w:t>
      </w:r>
      <w:r w:rsidRPr="002443ED">
        <w:t xml:space="preserve">which does </w:t>
      </w:r>
      <w:r w:rsidRPr="002443ED">
        <w:t xml:space="preserve">similar calculations. </w:t>
      </w:r>
      <w:r w:rsidRPr="002443ED" w:rsidR="00AC1E37">
        <w:t xml:space="preserve">That just puts </w:t>
      </w:r>
      <w:r w:rsidRPr="002443ED">
        <w:t>into perspective</w:t>
      </w:r>
      <w:r w:rsidRPr="002443ED" w:rsidR="00AC1E37">
        <w:t xml:space="preserve"> </w:t>
      </w:r>
      <w:r w:rsidRPr="002443ED">
        <w:t xml:space="preserve">quite how catastrophic </w:t>
      </w:r>
      <w:r w:rsidRPr="002443ED" w:rsidR="00AC1E37">
        <w:t>it is, a</w:t>
      </w:r>
      <w:r w:rsidRPr="002443ED">
        <w:t>s Tim pointed out</w:t>
      </w:r>
      <w:r w:rsidRPr="002443ED" w:rsidR="00AC1E37">
        <w:t>,</w:t>
      </w:r>
      <w:r w:rsidRPr="002443ED">
        <w:t xml:space="preserve"> unless things change </w:t>
      </w:r>
      <w:r w:rsidRPr="002443ED">
        <w:t>pretty profoundly</w:t>
      </w:r>
      <w:r w:rsidRPr="002443ED">
        <w:t>, including</w:t>
      </w:r>
      <w:r w:rsidRPr="002443ED" w:rsidR="00AC1E37">
        <w:t xml:space="preserve"> debt relief</w:t>
      </w:r>
      <w:r w:rsidRPr="002443ED">
        <w:t>.</w:t>
      </w:r>
    </w:p>
    <w:p w:rsidR="009264DA" w:rsidRPr="002443ED" w:rsidP="009264DA">
      <w:pPr>
        <w:pStyle w:val="Question"/>
      </w:pPr>
      <w:sdt>
        <w:sdtPr>
          <w:alias w:val="Member"/>
          <w:tag w:val="&lt;Member mnisId='4515' dodsId='134269'&gt;"/>
          <w:id w:val="1089277505"/>
          <w:placeholder>
            <w:docPart w:val="DefaultPlaceholder_-1854013440"/>
          </w:placeholder>
          <w:richText/>
        </w:sdtPr>
        <w:sdtContent>
          <w:r w:rsidRPr="002443ED" w:rsidR="00AC1E37">
            <w:rPr>
              <w:b/>
            </w:rPr>
            <w:t>Kate Osamor:</w:t>
          </w:r>
        </w:sdtContent>
      </w:sdt>
      <w:r w:rsidRPr="002443ED" w:rsidR="00AC1E37">
        <w:t xml:space="preserve"> I just wanted to pick </w:t>
      </w:r>
      <w:r w:rsidRPr="002443ED">
        <w:t xml:space="preserve">up on some of the things </w:t>
      </w:r>
      <w:r w:rsidRPr="002443ED" w:rsidR="00AC1E37">
        <w:t xml:space="preserve">that </w:t>
      </w:r>
      <w:r w:rsidRPr="002443ED">
        <w:t xml:space="preserve">you said. </w:t>
      </w:r>
      <w:r w:rsidRPr="002443ED" w:rsidR="00AC1E37">
        <w:t>T</w:t>
      </w:r>
      <w:r w:rsidRPr="002443ED">
        <w:t xml:space="preserve">he </w:t>
      </w:r>
      <w:r w:rsidRPr="002443ED" w:rsidR="00AC1E37">
        <w:t>d</w:t>
      </w:r>
      <w:r w:rsidRPr="002443ED">
        <w:t xml:space="preserve">ebt </w:t>
      </w:r>
      <w:r w:rsidRPr="002443ED" w:rsidR="00AC1E37">
        <w:t>s</w:t>
      </w:r>
      <w:r w:rsidRPr="002443ED">
        <w:t xml:space="preserve">ervice suspension initiative, which </w:t>
      </w:r>
      <w:r w:rsidRPr="002443ED" w:rsidR="007740F4">
        <w:t>I am</w:t>
      </w:r>
      <w:r w:rsidRPr="002443ED">
        <w:t xml:space="preserve"> sure you know about, was introduced during the pandemic as a </w:t>
      </w:r>
      <w:r w:rsidRPr="002443ED" w:rsidR="00AC1E37">
        <w:t>stop</w:t>
      </w:r>
      <w:r w:rsidRPr="002443ED">
        <w:t>gap measure</w:t>
      </w:r>
      <w:r w:rsidRPr="002443ED" w:rsidR="00AC1E37">
        <w:t>,</w:t>
      </w:r>
      <w:r w:rsidRPr="002443ED">
        <w:t xml:space="preserve"> </w:t>
      </w:r>
      <w:r w:rsidRPr="002443ED" w:rsidR="00AC1E37">
        <w:t>and t</w:t>
      </w:r>
      <w:r w:rsidRPr="002443ED">
        <w:t>he common framework was brought in shortly after the DSSI ended. Have these been effective, would you say, at tackling the current crisis</w:t>
      </w:r>
      <w:r w:rsidRPr="002443ED" w:rsidR="00AC1E37">
        <w:t>?</w:t>
      </w:r>
    </w:p>
    <w:p w:rsidR="00AC1E37" w:rsidRPr="002443ED" w:rsidP="00AC1E37">
      <w:pPr>
        <w:pStyle w:val="Answer"/>
      </w:pPr>
      <w:sdt>
        <w:sdtPr>
          <w:alias w:val="Witness"/>
          <w:id w:val="558913334"/>
          <w:placeholder>
            <w:docPart w:val="DefaultPlaceholder_-1854013440"/>
          </w:placeholder>
          <w:richText/>
        </w:sdtPr>
        <w:sdtContent>
          <w:r w:rsidRPr="002443ED" w:rsidR="000F4E82">
            <w:rPr>
              <w:b/>
              <w:i/>
            </w:rPr>
            <w:t>Tim Jones:</w:t>
          </w:r>
        </w:sdtContent>
      </w:sdt>
      <w:r w:rsidRPr="002443ED">
        <w:t xml:space="preserve"> N</w:t>
      </w:r>
      <w:r w:rsidRPr="002443ED" w:rsidR="009264DA">
        <w:t xml:space="preserve">o, </w:t>
      </w:r>
      <w:r w:rsidRPr="002443ED" w:rsidR="009264DA">
        <w:t>but</w:t>
      </w:r>
      <w:r w:rsidRPr="002443ED" w:rsidR="00ED1C03">
        <w:t>,</w:t>
      </w:r>
      <w:r w:rsidRPr="002443ED" w:rsidR="009264DA">
        <w:t xml:space="preserve"> to start with a positive on the DSSI, what was good about it was that the world acted quickly to agree it in April 2020</w:t>
      </w:r>
      <w:r w:rsidRPr="002443ED">
        <w:t>.</w:t>
      </w:r>
      <w:r w:rsidRPr="002443ED" w:rsidR="009264DA">
        <w:t xml:space="preserve"> </w:t>
      </w:r>
      <w:r w:rsidRPr="002443ED">
        <w:t>A</w:t>
      </w:r>
      <w:r w:rsidRPr="002443ED" w:rsidR="009264DA">
        <w:t xml:space="preserve">t the start, the </w:t>
      </w:r>
      <w:r w:rsidRPr="002443ED">
        <w:t xml:space="preserve">G20’s </w:t>
      </w:r>
      <w:r w:rsidRPr="002443ED" w:rsidR="009264DA">
        <w:t>ambition</w:t>
      </w:r>
      <w:r w:rsidRPr="002443ED">
        <w:t>,</w:t>
      </w:r>
      <w:r w:rsidRPr="002443ED" w:rsidR="009264DA">
        <w:t xml:space="preserve"> in </w:t>
      </w:r>
      <w:r w:rsidRPr="002443ED">
        <w:t xml:space="preserve">its </w:t>
      </w:r>
      <w:r w:rsidRPr="002443ED" w:rsidR="009264DA">
        <w:t xml:space="preserve">first statement about it, was that </w:t>
      </w:r>
      <w:r w:rsidRPr="002443ED">
        <w:t>G</w:t>
      </w:r>
      <w:r w:rsidRPr="002443ED" w:rsidR="009264DA">
        <w:t xml:space="preserve">overnments would suspend debt payments </w:t>
      </w:r>
      <w:r w:rsidRPr="002443ED">
        <w:t>owed to them</w:t>
      </w:r>
      <w:r w:rsidRPr="002443ED" w:rsidR="009264DA">
        <w:t>, but also the private sector would be called upon to do so</w:t>
      </w:r>
      <w:r w:rsidRPr="002443ED">
        <w:t>,</w:t>
      </w:r>
      <w:r w:rsidRPr="002443ED" w:rsidR="009264DA">
        <w:t xml:space="preserve"> </w:t>
      </w:r>
      <w:r w:rsidRPr="002443ED">
        <w:t>as would m</w:t>
      </w:r>
      <w:r w:rsidRPr="002443ED" w:rsidR="009264DA">
        <w:t xml:space="preserve">ultilateral institutions. The problem is </w:t>
      </w:r>
      <w:r w:rsidRPr="002443ED">
        <w:t>that G</w:t>
      </w:r>
      <w:r w:rsidRPr="002443ED" w:rsidR="009264DA">
        <w:t xml:space="preserve">overnments did suspend debt payments, but the private sector and multilateral institutions </w:t>
      </w:r>
      <w:r w:rsidRPr="002443ED">
        <w:t xml:space="preserve">did not, and so, over the course of the </w:t>
      </w:r>
      <w:r w:rsidRPr="002443ED" w:rsidR="009264DA">
        <w:t xml:space="preserve">suspension initiative, only </w:t>
      </w:r>
      <w:r w:rsidRPr="002443ED">
        <w:t>2</w:t>
      </w:r>
      <w:r w:rsidRPr="002443ED" w:rsidR="009264DA">
        <w:t>3</w:t>
      </w:r>
      <w:r w:rsidRPr="002443ED">
        <w:t>%</w:t>
      </w:r>
      <w:r w:rsidRPr="002443ED" w:rsidR="009264DA">
        <w:t xml:space="preserve"> of external debt payments </w:t>
      </w:r>
      <w:r w:rsidRPr="002443ED" w:rsidR="00DD79D7">
        <w:t xml:space="preserve">from </w:t>
      </w:r>
      <w:r w:rsidRPr="002443ED" w:rsidR="009264DA">
        <w:t xml:space="preserve">countries </w:t>
      </w:r>
      <w:r w:rsidRPr="002443ED" w:rsidR="00ED1C03">
        <w:t>that</w:t>
      </w:r>
      <w:r w:rsidRPr="002443ED" w:rsidR="009264DA">
        <w:t xml:space="preserve"> appl</w:t>
      </w:r>
      <w:r w:rsidRPr="002443ED">
        <w:t>ied</w:t>
      </w:r>
      <w:r w:rsidRPr="002443ED" w:rsidR="009264DA">
        <w:t xml:space="preserve"> for the suspension were suspended</w:t>
      </w:r>
      <w:r w:rsidRPr="002443ED">
        <w:t>,</w:t>
      </w:r>
      <w:r w:rsidRPr="002443ED" w:rsidR="009264DA">
        <w:t xml:space="preserve"> because all the private and multilateral debts continued to be paid.</w:t>
      </w:r>
    </w:p>
    <w:p w:rsidR="00C91CD1" w:rsidRPr="002443ED" w:rsidP="00AC1E37">
      <w:pPr>
        <w:pStyle w:val="Answer"/>
      </w:pPr>
      <w:r w:rsidRPr="002443ED">
        <w:t xml:space="preserve">The G20 has </w:t>
      </w:r>
      <w:r w:rsidRPr="002443ED" w:rsidR="009264DA">
        <w:t>set up the common framework</w:t>
      </w:r>
      <w:r w:rsidRPr="002443ED">
        <w:t xml:space="preserve"> as </w:t>
      </w:r>
      <w:r w:rsidRPr="002443ED" w:rsidR="009264DA">
        <w:t>this new way to do debt restructuring</w:t>
      </w:r>
      <w:r w:rsidRPr="002443ED">
        <w:t>.</w:t>
      </w:r>
      <w:r w:rsidRPr="002443ED" w:rsidR="009264DA">
        <w:t xml:space="preserve"> Three countries have applied. </w:t>
      </w:r>
      <w:r w:rsidRPr="002443ED">
        <w:t xml:space="preserve">None </w:t>
      </w:r>
      <w:r w:rsidRPr="002443ED" w:rsidR="00ED1C03">
        <w:t>has</w:t>
      </w:r>
      <w:r w:rsidRPr="002443ED">
        <w:t xml:space="preserve"> </w:t>
      </w:r>
      <w:r w:rsidRPr="002443ED" w:rsidR="009264DA">
        <w:t>had any debt restructured yet</w:t>
      </w:r>
      <w:r w:rsidRPr="002443ED">
        <w:t xml:space="preserve">, </w:t>
      </w:r>
      <w:r w:rsidRPr="002443ED" w:rsidR="009264DA">
        <w:t>18 months after applying</w:t>
      </w:r>
      <w:r w:rsidRPr="002443ED">
        <w:t>.</w:t>
      </w:r>
      <w:r w:rsidRPr="002443ED" w:rsidR="009264DA">
        <w:t xml:space="preserve"> </w:t>
      </w:r>
      <w:r w:rsidRPr="002443ED">
        <w:t>I</w:t>
      </w:r>
      <w:r w:rsidRPr="002443ED" w:rsidR="009264DA">
        <w:t>n a case like Cha</w:t>
      </w:r>
      <w:r w:rsidRPr="002443ED">
        <w:t>d</w:t>
      </w:r>
      <w:r w:rsidRPr="002443ED" w:rsidR="009264DA">
        <w:t xml:space="preserve">, Glencore </w:t>
      </w:r>
      <w:r w:rsidRPr="002443ED">
        <w:t xml:space="preserve">refused, </w:t>
      </w:r>
      <w:r w:rsidRPr="002443ED" w:rsidR="009264DA">
        <w:t>for many months</w:t>
      </w:r>
      <w:r w:rsidRPr="002443ED">
        <w:t>,</w:t>
      </w:r>
      <w:r w:rsidRPr="002443ED" w:rsidR="009264DA">
        <w:t xml:space="preserve"> to take part in negotiations and has been holding up progress there.</w:t>
      </w:r>
      <w:r w:rsidRPr="002443ED">
        <w:t xml:space="preserve"> </w:t>
      </w:r>
      <w:r w:rsidRPr="002443ED" w:rsidR="00ED1C03">
        <w:t xml:space="preserve">The </w:t>
      </w:r>
      <w:r w:rsidRPr="002443ED" w:rsidR="009264DA">
        <w:t xml:space="preserve">Zambian </w:t>
      </w:r>
      <w:r w:rsidRPr="002443ED">
        <w:t>G</w:t>
      </w:r>
      <w:r w:rsidRPr="002443ED" w:rsidR="009264DA">
        <w:t>overnment directly appealed for a suspension of debt payments, which companies like Black</w:t>
      </w:r>
      <w:r w:rsidRPr="002443ED">
        <w:t>R</w:t>
      </w:r>
      <w:r w:rsidRPr="002443ED" w:rsidR="009264DA">
        <w:t>ock refuse</w:t>
      </w:r>
      <w:r w:rsidRPr="002443ED">
        <w:t>d</w:t>
      </w:r>
      <w:r w:rsidRPr="002443ED" w:rsidR="009264DA">
        <w:t xml:space="preserve"> to do</w:t>
      </w:r>
      <w:r w:rsidRPr="002443ED">
        <w:t>,</w:t>
      </w:r>
      <w:r w:rsidRPr="002443ED" w:rsidR="009264DA">
        <w:t xml:space="preserve"> </w:t>
      </w:r>
      <w:r w:rsidRPr="002443ED">
        <w:t>a</w:t>
      </w:r>
      <w:r w:rsidRPr="002443ED" w:rsidR="009264DA">
        <w:t>nd now the negotiations are dragging on</w:t>
      </w:r>
      <w:r w:rsidRPr="002443ED">
        <w:t>.</w:t>
      </w:r>
    </w:p>
    <w:p w:rsidR="009264DA" w:rsidRPr="002443ED" w:rsidP="00AC1E37">
      <w:pPr>
        <w:pStyle w:val="Answer"/>
      </w:pPr>
      <w:r w:rsidRPr="002443ED">
        <w:t>W</w:t>
      </w:r>
      <w:r w:rsidRPr="002443ED">
        <w:t xml:space="preserve">e have a problematic dynamic that these </w:t>
      </w:r>
      <w:r w:rsidRPr="002443ED">
        <w:t>have not</w:t>
      </w:r>
      <w:r w:rsidRPr="002443ED">
        <w:t xml:space="preserve"> gone anywhere</w:t>
      </w:r>
      <w:r w:rsidRPr="002443ED">
        <w:t>,</w:t>
      </w:r>
      <w:r w:rsidRPr="002443ED">
        <w:t xml:space="preserve"> </w:t>
      </w:r>
      <w:r w:rsidRPr="002443ED">
        <w:t xml:space="preserve">but </w:t>
      </w:r>
      <w:r w:rsidRPr="002443ED">
        <w:t xml:space="preserve">also </w:t>
      </w:r>
      <w:r w:rsidRPr="002443ED">
        <w:t xml:space="preserve">that </w:t>
      </w:r>
      <w:r w:rsidRPr="002443ED">
        <w:t xml:space="preserve">the people who have been active are </w:t>
      </w:r>
      <w:r w:rsidRPr="002443ED">
        <w:t>G</w:t>
      </w:r>
      <w:r w:rsidRPr="002443ED">
        <w:t xml:space="preserve">overnment lenders like China, </w:t>
      </w:r>
      <w:r w:rsidRPr="002443ED">
        <w:t xml:space="preserve">and </w:t>
      </w:r>
      <w:r w:rsidRPr="002443ED">
        <w:t>the private sector</w:t>
      </w:r>
      <w:r w:rsidRPr="002443ED">
        <w:t xml:space="preserve"> has </w:t>
      </w:r>
      <w:r w:rsidRPr="002443ED">
        <w:t>been left out, which has created bad feeling</w:t>
      </w:r>
      <w:r w:rsidRPr="002443ED" w:rsidR="00C357A9">
        <w:t>, such</w:t>
      </w:r>
      <w:r w:rsidRPr="002443ED">
        <w:t xml:space="preserve"> that China now </w:t>
      </w:r>
      <w:r w:rsidRPr="002443ED">
        <w:t xml:space="preserve">does not </w:t>
      </w:r>
      <w:r w:rsidRPr="002443ED">
        <w:t xml:space="preserve">trust the </w:t>
      </w:r>
      <w:r w:rsidRPr="002443ED" w:rsidR="00B7558C">
        <w:t>West</w:t>
      </w:r>
      <w:r w:rsidRPr="002443ED">
        <w:t>,</w:t>
      </w:r>
      <w:r w:rsidRPr="002443ED">
        <w:t xml:space="preserve"> because </w:t>
      </w:r>
      <w:r w:rsidRPr="002443ED">
        <w:t>w</w:t>
      </w:r>
      <w:r w:rsidRPr="002443ED">
        <w:t xml:space="preserve">estern private creditors </w:t>
      </w:r>
      <w:r w:rsidRPr="002443ED">
        <w:t xml:space="preserve">did not </w:t>
      </w:r>
      <w:r w:rsidRPr="002443ED">
        <w:t>take part in the suspension initiative.</w:t>
      </w:r>
    </w:p>
    <w:p w:rsidR="00C91CD1" w:rsidRPr="002443ED" w:rsidP="009264DA">
      <w:pPr>
        <w:pStyle w:val="Question"/>
      </w:pPr>
      <w:sdt>
        <w:sdtPr>
          <w:alias w:val="Member"/>
          <w:tag w:val="&lt;Member mnisId='1451' dodsId='25783'&gt;"/>
          <w:id w:val="1965998275"/>
          <w:placeholder>
            <w:docPart w:val="DefaultPlaceholder_-1854013440"/>
          </w:placeholder>
          <w:richText/>
        </w:sdtPr>
        <w:sdtContent>
          <w:r w:rsidRPr="002443ED" w:rsidR="000F4E82">
            <w:rPr>
              <w:b/>
            </w:rPr>
            <w:t>Mr Bacon</w:t>
          </w:r>
          <w:r w:rsidRPr="002443ED" w:rsidR="008863A8">
            <w:rPr>
              <w:b/>
            </w:rPr>
            <w:t>:</w:t>
          </w:r>
        </w:sdtContent>
      </w:sdt>
      <w:r w:rsidRPr="002443ED">
        <w:t xml:space="preserve"> T</w:t>
      </w:r>
      <w:r w:rsidRPr="002443ED" w:rsidR="009264DA">
        <w:t xml:space="preserve">his is probably for </w:t>
      </w:r>
      <w:r w:rsidRPr="002443ED" w:rsidR="003B7DFC">
        <w:t>Sonja</w:t>
      </w:r>
      <w:r w:rsidRPr="002443ED" w:rsidR="009264DA">
        <w:t xml:space="preserve"> as much as for you t</w:t>
      </w:r>
      <w:r w:rsidRPr="002443ED">
        <w:t>wo</w:t>
      </w:r>
      <w:r w:rsidRPr="002443ED" w:rsidR="009264DA">
        <w:t xml:space="preserve">. One </w:t>
      </w:r>
      <w:r w:rsidRPr="002443ED">
        <w:t xml:space="preserve">thing that </w:t>
      </w:r>
      <w:r w:rsidRPr="002443ED" w:rsidR="007740F4">
        <w:t>I am</w:t>
      </w:r>
      <w:r w:rsidRPr="002443ED" w:rsidR="009264DA">
        <w:t xml:space="preserve"> trying to get my head around is the extent to which this external debt burden that is not sustainable</w:t>
      </w:r>
      <w:r w:rsidRPr="002443ED">
        <w:t>,</w:t>
      </w:r>
      <w:r w:rsidRPr="002443ED" w:rsidR="009264DA">
        <w:t xml:space="preserve"> </w:t>
      </w:r>
      <w:r w:rsidRPr="002443ED">
        <w:t xml:space="preserve">to use </w:t>
      </w:r>
      <w:r w:rsidRPr="002443ED" w:rsidR="009264DA">
        <w:t>your words</w:t>
      </w:r>
      <w:r w:rsidRPr="002443ED">
        <w:t>,</w:t>
      </w:r>
      <w:r w:rsidRPr="002443ED" w:rsidR="009264DA">
        <w:t xml:space="preserve"> Dr </w:t>
      </w:r>
      <w:r w:rsidRPr="002443ED" w:rsidR="009264DA">
        <w:t>Blankenb</w:t>
      </w:r>
      <w:r w:rsidRPr="002443ED">
        <w:t>urg</w:t>
      </w:r>
      <w:r w:rsidRPr="002443ED">
        <w:t>,</w:t>
      </w:r>
      <w:r w:rsidRPr="002443ED" w:rsidR="009264DA">
        <w:t xml:space="preserve"> could have been known at the time by the people who </w:t>
      </w:r>
      <w:r w:rsidRPr="002443ED">
        <w:t>we</w:t>
      </w:r>
      <w:r w:rsidRPr="002443ED" w:rsidR="009264DA">
        <w:t xml:space="preserve">re doing the lending and by the people who </w:t>
      </w:r>
      <w:r w:rsidRPr="002443ED">
        <w:t>we</w:t>
      </w:r>
      <w:r w:rsidRPr="002443ED" w:rsidR="009264DA">
        <w:t xml:space="preserve">re doing the receiving. </w:t>
      </w:r>
      <w:r w:rsidRPr="002443ED" w:rsidR="007740F4">
        <w:t>It is</w:t>
      </w:r>
      <w:r w:rsidRPr="002443ED" w:rsidR="009264DA">
        <w:t xml:space="preserve"> quite possible that many of these loans started when we </w:t>
      </w:r>
      <w:r w:rsidRPr="002443ED">
        <w:t>did not</w:t>
      </w:r>
      <w:r w:rsidRPr="002443ED" w:rsidR="009264DA">
        <w:t xml:space="preserve"> have a global pandemic</w:t>
      </w:r>
      <w:r w:rsidRPr="002443ED">
        <w:t>.</w:t>
      </w:r>
    </w:p>
    <w:p w:rsidR="00C91CD1" w:rsidRPr="002443ED" w:rsidP="00C91CD1">
      <w:pPr>
        <w:pStyle w:val="Question"/>
        <w:numPr>
          <w:ilvl w:val="0"/>
          <w:numId w:val="0"/>
        </w:numPr>
        <w:ind w:left="794"/>
      </w:pPr>
      <w:r w:rsidRPr="002443ED">
        <w:t>W</w:t>
      </w:r>
      <w:r w:rsidRPr="002443ED" w:rsidR="009264DA">
        <w:t xml:space="preserve">hat </w:t>
      </w:r>
      <w:r w:rsidRPr="002443ED" w:rsidR="007740F4">
        <w:t>I am</w:t>
      </w:r>
      <w:r w:rsidRPr="002443ED" w:rsidR="009264DA">
        <w:t xml:space="preserve"> trying </w:t>
      </w:r>
      <w:r w:rsidRPr="002443ED">
        <w:t xml:space="preserve">to distil </w:t>
      </w:r>
      <w:r w:rsidRPr="002443ED" w:rsidR="009264DA">
        <w:t xml:space="preserve">in my head is the extent to which </w:t>
      </w:r>
      <w:r w:rsidRPr="002443ED" w:rsidR="007740F4">
        <w:t>it is</w:t>
      </w:r>
      <w:r w:rsidRPr="002443ED" w:rsidR="009264DA">
        <w:t xml:space="preserve"> because of the pandemic and the extent to which it should have been known anyway</w:t>
      </w:r>
      <w:r w:rsidRPr="002443ED">
        <w:t xml:space="preserve">, in which case—and this is perhaps for Sonja Gibbs—should </w:t>
      </w:r>
      <w:r w:rsidRPr="002443ED" w:rsidR="009264DA">
        <w:t xml:space="preserve">your member firms </w:t>
      </w:r>
      <w:r w:rsidRPr="002443ED">
        <w:t xml:space="preserve">not </w:t>
      </w:r>
      <w:r w:rsidRPr="002443ED" w:rsidR="009264DA">
        <w:t>have thought about this before they len</w:t>
      </w:r>
      <w:r w:rsidRPr="002443ED">
        <w:t>t</w:t>
      </w:r>
      <w:r w:rsidRPr="002443ED" w:rsidR="009264DA">
        <w:t xml:space="preserve"> the money</w:t>
      </w:r>
      <w:r w:rsidRPr="002443ED">
        <w:t>?</w:t>
      </w:r>
      <w:r w:rsidRPr="002443ED" w:rsidR="009264DA">
        <w:t xml:space="preserve"> </w:t>
      </w:r>
    </w:p>
    <w:p w:rsidR="00C91CD1" w:rsidRPr="002443ED" w:rsidP="00C91CD1">
      <w:pPr>
        <w:pStyle w:val="Question"/>
        <w:numPr>
          <w:ilvl w:val="0"/>
          <w:numId w:val="0"/>
        </w:numPr>
        <w:ind w:left="794"/>
      </w:pPr>
      <w:r w:rsidRPr="002443ED">
        <w:t>O</w:t>
      </w:r>
      <w:r w:rsidRPr="002443ED" w:rsidR="009264DA">
        <w:t xml:space="preserve">ne of the risks of a private sector loan is </w:t>
      </w:r>
      <w:r w:rsidRPr="002443ED">
        <w:t xml:space="preserve">that </w:t>
      </w:r>
      <w:r w:rsidRPr="002443ED" w:rsidR="009264DA">
        <w:t xml:space="preserve">you </w:t>
      </w:r>
      <w:r w:rsidRPr="002443ED">
        <w:t xml:space="preserve">might </w:t>
      </w:r>
      <w:r w:rsidRPr="002443ED" w:rsidR="009264DA">
        <w:t xml:space="preserve">not get it </w:t>
      </w:r>
      <w:r w:rsidRPr="002443ED">
        <w:t>back</w:t>
      </w:r>
      <w:r w:rsidRPr="002443ED" w:rsidR="009264DA">
        <w:t xml:space="preserve">. </w:t>
      </w:r>
      <w:r w:rsidRPr="002443ED" w:rsidR="007740F4">
        <w:t>It is</w:t>
      </w:r>
      <w:r w:rsidRPr="002443ED" w:rsidR="009264DA">
        <w:t xml:space="preserve"> commonly the case that banks lend money in the expectation </w:t>
      </w:r>
      <w:r w:rsidRPr="002443ED">
        <w:t xml:space="preserve">that </w:t>
      </w:r>
      <w:r w:rsidRPr="002443ED" w:rsidR="009264DA">
        <w:t>they will get it back</w:t>
      </w:r>
      <w:r w:rsidRPr="002443ED" w:rsidR="00C13B78">
        <w:t>;</w:t>
      </w:r>
      <w:r w:rsidRPr="002443ED" w:rsidR="009264DA">
        <w:t xml:space="preserve"> </w:t>
      </w:r>
      <w:r w:rsidRPr="002443ED" w:rsidR="009264DA">
        <w:t>otherwise</w:t>
      </w:r>
      <w:r w:rsidRPr="002443ED" w:rsidR="009264DA">
        <w:t xml:space="preserve"> they would start quite rapidly being </w:t>
      </w:r>
      <w:r w:rsidRPr="002443ED">
        <w:t>ex-</w:t>
      </w:r>
      <w:r w:rsidRPr="002443ED" w:rsidR="009264DA">
        <w:t>banks. People go on about banks, but</w:t>
      </w:r>
      <w:r w:rsidRPr="002443ED" w:rsidR="00C13B78">
        <w:t>,</w:t>
      </w:r>
      <w:r w:rsidRPr="002443ED" w:rsidR="009264DA">
        <w:t xml:space="preserve"> if </w:t>
      </w:r>
      <w:r w:rsidRPr="002443ED">
        <w:t xml:space="preserve">you </w:t>
      </w:r>
      <w:r w:rsidRPr="002443ED" w:rsidR="009264DA">
        <w:t>asked most people</w:t>
      </w:r>
      <w:r w:rsidRPr="002443ED">
        <w:t xml:space="preserve"> whether they</w:t>
      </w:r>
      <w:r w:rsidRPr="002443ED" w:rsidR="009264DA">
        <w:t xml:space="preserve"> would put </w:t>
      </w:r>
      <w:r w:rsidRPr="002443ED">
        <w:t xml:space="preserve">their </w:t>
      </w:r>
      <w:r w:rsidRPr="002443ED" w:rsidR="009264DA">
        <w:t xml:space="preserve">money in an unprofitable bank or </w:t>
      </w:r>
      <w:r w:rsidRPr="002443ED">
        <w:t xml:space="preserve">a </w:t>
      </w:r>
      <w:r w:rsidRPr="002443ED" w:rsidR="009264DA">
        <w:t>profitable bank</w:t>
      </w:r>
      <w:r w:rsidRPr="002443ED">
        <w:t>,</w:t>
      </w:r>
      <w:r w:rsidRPr="002443ED" w:rsidR="009264DA">
        <w:t xml:space="preserve"> </w:t>
      </w:r>
      <w:r w:rsidRPr="002443ED">
        <w:t>m</w:t>
      </w:r>
      <w:r w:rsidRPr="002443ED" w:rsidR="009264DA">
        <w:t>ost people would say the latter,</w:t>
      </w:r>
      <w:r w:rsidRPr="002443ED">
        <w:t xml:space="preserve"> bec</w:t>
      </w:r>
      <w:r w:rsidRPr="002443ED" w:rsidR="009264DA">
        <w:t>ause they hope that their savings will be safe.</w:t>
      </w:r>
    </w:p>
    <w:p w:rsidR="009264DA" w:rsidRPr="002443ED" w:rsidP="00C91CD1">
      <w:pPr>
        <w:pStyle w:val="Question"/>
        <w:numPr>
          <w:ilvl w:val="0"/>
          <w:numId w:val="0"/>
        </w:numPr>
        <w:ind w:left="794"/>
      </w:pPr>
      <w:r w:rsidRPr="002443ED">
        <w:t>I would</w:t>
      </w:r>
      <w:r w:rsidRPr="002443ED">
        <w:t xml:space="preserve"> like to know, </w:t>
      </w:r>
      <w:r w:rsidRPr="002443ED">
        <w:t>first of all</w:t>
      </w:r>
      <w:r w:rsidRPr="002443ED">
        <w:t xml:space="preserve">, why the companies lending the private </w:t>
      </w:r>
      <w:r w:rsidRPr="002443ED">
        <w:t>sector money</w:t>
      </w:r>
      <w:r w:rsidRPr="002443ED" w:rsidR="00C91CD1">
        <w:t xml:space="preserve"> did not</w:t>
      </w:r>
      <w:r w:rsidRPr="002443ED">
        <w:t xml:space="preserve"> think about it harder before they </w:t>
      </w:r>
      <w:r w:rsidRPr="002443ED" w:rsidR="00C91CD1">
        <w:t xml:space="preserve">lent </w:t>
      </w:r>
      <w:r w:rsidRPr="002443ED">
        <w:t>the money</w:t>
      </w:r>
      <w:r w:rsidRPr="002443ED" w:rsidR="00DD79D7">
        <w:t>.</w:t>
      </w:r>
      <w:r w:rsidRPr="002443ED" w:rsidR="00C91CD1">
        <w:t xml:space="preserve"> W</w:t>
      </w:r>
      <w:r w:rsidRPr="002443ED">
        <w:t xml:space="preserve">hy </w:t>
      </w:r>
      <w:r w:rsidRPr="002443ED" w:rsidR="00C91CD1">
        <w:t xml:space="preserve">did </w:t>
      </w:r>
      <w:r w:rsidRPr="002443ED">
        <w:t>the borrowers</w:t>
      </w:r>
      <w:r w:rsidRPr="002443ED" w:rsidR="00C91CD1">
        <w:t>—in most cases, m</w:t>
      </w:r>
      <w:r w:rsidRPr="002443ED">
        <w:t>iddle</w:t>
      </w:r>
      <w:r w:rsidRPr="002443ED" w:rsidR="00C91CD1">
        <w:t>-i</w:t>
      </w:r>
      <w:r w:rsidRPr="002443ED">
        <w:t>ncome</w:t>
      </w:r>
      <w:r w:rsidRPr="002443ED" w:rsidR="002710D8">
        <w:t xml:space="preserve"> </w:t>
      </w:r>
      <w:r w:rsidRPr="002443ED" w:rsidR="00C91CD1">
        <w:t>c</w:t>
      </w:r>
      <w:r w:rsidRPr="002443ED">
        <w:t>ountries</w:t>
      </w:r>
      <w:r w:rsidRPr="002443ED" w:rsidR="00C91CD1">
        <w:t xml:space="preserve">—not </w:t>
      </w:r>
      <w:r w:rsidRPr="002443ED">
        <w:t xml:space="preserve">think harder and have independent advice </w:t>
      </w:r>
      <w:r w:rsidRPr="002443ED" w:rsidR="00C91CD1">
        <w:t xml:space="preserve">as to </w:t>
      </w:r>
      <w:r w:rsidRPr="002443ED">
        <w:t>whether this was sensible to take on</w:t>
      </w:r>
      <w:r w:rsidRPr="002443ED" w:rsidR="00C91CD1">
        <w:t>?</w:t>
      </w:r>
    </w:p>
    <w:p w:rsidR="00CE68F8" w:rsidRPr="002443ED" w:rsidP="00C91CD1">
      <w:pPr>
        <w:pStyle w:val="Answer"/>
      </w:pPr>
      <w:sdt>
        <w:sdtPr>
          <w:alias w:val="Witness"/>
          <w:id w:val="-1712726858"/>
          <w:placeholder>
            <w:docPart w:val="DefaultPlaceholder_-1854013440"/>
          </w:placeholder>
          <w:richText/>
        </w:sdtPr>
        <w:sdtContent>
          <w:r w:rsidRPr="002443ED" w:rsidR="000F4E82">
            <w:rPr>
              <w:b/>
              <w:i/>
            </w:rPr>
            <w:t>Sonja Gibbs:</w:t>
          </w:r>
        </w:sdtContent>
      </w:sdt>
      <w:r w:rsidRPr="002443ED" w:rsidR="00C91CD1">
        <w:t xml:space="preserve"> That </w:t>
      </w:r>
      <w:r w:rsidRPr="002443ED" w:rsidR="007740F4">
        <w:t>is</w:t>
      </w:r>
      <w:r w:rsidRPr="002443ED" w:rsidR="009264DA">
        <w:t xml:space="preserve"> a really good </w:t>
      </w:r>
      <w:r w:rsidRPr="002443ED" w:rsidR="009264DA">
        <w:t>question</w:t>
      </w:r>
      <w:r w:rsidRPr="002443ED" w:rsidR="009264DA">
        <w:t xml:space="preserve"> and I would put it first in the context of distinguish</w:t>
      </w:r>
      <w:r w:rsidRPr="002443ED">
        <w:t>ing</w:t>
      </w:r>
      <w:r w:rsidRPr="002443ED" w:rsidR="009264DA">
        <w:t xml:space="preserve"> between </w:t>
      </w:r>
      <w:r w:rsidRPr="002443ED">
        <w:t>l</w:t>
      </w:r>
      <w:r w:rsidRPr="002443ED" w:rsidR="003B7DFC">
        <w:t>ow-income</w:t>
      </w:r>
      <w:r w:rsidRPr="002443ED" w:rsidR="009264DA">
        <w:t xml:space="preserve"> and </w:t>
      </w:r>
      <w:r w:rsidRPr="002443ED">
        <w:t>m</w:t>
      </w:r>
      <w:r w:rsidRPr="002443ED" w:rsidR="009264DA">
        <w:t>iddle</w:t>
      </w:r>
      <w:r w:rsidRPr="002443ED">
        <w:t>-i</w:t>
      </w:r>
      <w:r w:rsidRPr="002443ED" w:rsidR="009264DA">
        <w:t xml:space="preserve">ncome </w:t>
      </w:r>
      <w:r w:rsidRPr="002443ED">
        <w:t>c</w:t>
      </w:r>
      <w:r w:rsidRPr="002443ED" w:rsidR="009264DA">
        <w:t>ountries.</w:t>
      </w:r>
    </w:p>
    <w:p w:rsidR="00CE68F8" w:rsidRPr="002443ED" w:rsidP="00CE68F8">
      <w:pPr>
        <w:pStyle w:val="Remark"/>
      </w:pPr>
      <w:sdt>
        <w:sdtPr>
          <w:alias w:val="Member"/>
          <w:tag w:val="&lt;Member mnisId='1451' dodsId='25783'&gt;"/>
          <w:id w:val="2044092184"/>
          <w:placeholder>
            <w:docPart w:val="DefaultPlaceholder_-1854013440"/>
          </w:placeholder>
          <w:richText/>
        </w:sdtPr>
        <w:sdtContent>
          <w:r w:rsidRPr="002443ED" w:rsidR="000F4E82">
            <w:rPr>
              <w:b/>
            </w:rPr>
            <w:t>Mr Bacon</w:t>
          </w:r>
          <w:r w:rsidRPr="002443ED" w:rsidR="008863A8">
            <w:rPr>
              <w:b/>
            </w:rPr>
            <w:t>:</w:t>
          </w:r>
        </w:sdtContent>
      </w:sdt>
      <w:r w:rsidRPr="002443ED">
        <w:t xml:space="preserve"> </w:t>
      </w:r>
      <w:r w:rsidRPr="002443ED" w:rsidR="007740F4">
        <w:t>That is</w:t>
      </w:r>
      <w:r w:rsidRPr="002443ED" w:rsidR="009264DA">
        <w:t xml:space="preserve"> </w:t>
      </w:r>
      <w:r w:rsidRPr="002443ED">
        <w:t xml:space="preserve">why I specifically </w:t>
      </w:r>
      <w:r w:rsidRPr="002443ED">
        <w:t>said</w:t>
      </w:r>
      <w:r w:rsidRPr="002443ED">
        <w:t xml:space="preserve"> “middle</w:t>
      </w:r>
      <w:r w:rsidRPr="002443ED" w:rsidR="002710D8">
        <w:t xml:space="preserve"> </w:t>
      </w:r>
      <w:r w:rsidRPr="002443ED">
        <w:t>income”.</w:t>
      </w:r>
    </w:p>
    <w:p w:rsidR="00CE68F8" w:rsidRPr="002443ED" w:rsidP="00CE68F8">
      <w:pPr>
        <w:pStyle w:val="Answer"/>
      </w:pPr>
      <w:sdt>
        <w:sdtPr>
          <w:alias w:val="Witness"/>
          <w:id w:val="-1797055066"/>
          <w:placeholder>
            <w:docPart w:val="DefaultPlaceholder_-1854013440"/>
          </w:placeholder>
          <w:richText/>
        </w:sdtPr>
        <w:sdtContent>
          <w:r w:rsidRPr="002443ED" w:rsidR="000F4E82">
            <w:rPr>
              <w:b/>
              <w:i/>
            </w:rPr>
            <w:t>Sonja Gibbs:</w:t>
          </w:r>
        </w:sdtContent>
      </w:sdt>
      <w:r w:rsidRPr="002443ED">
        <w:t xml:space="preserve"> </w:t>
      </w:r>
      <w:r w:rsidRPr="002443ED" w:rsidR="002710D8">
        <w:t>Among</w:t>
      </w:r>
      <w:r w:rsidRPr="002443ED">
        <w:t xml:space="preserve"> t</w:t>
      </w:r>
      <w:r w:rsidRPr="002443ED" w:rsidR="009264DA">
        <w:t xml:space="preserve">he </w:t>
      </w:r>
      <w:r w:rsidRPr="002443ED">
        <w:t xml:space="preserve">poorest </w:t>
      </w:r>
      <w:r w:rsidRPr="002443ED" w:rsidR="009264DA">
        <w:t>of the poor</w:t>
      </w:r>
      <w:r w:rsidRPr="002443ED">
        <w:t>—</w:t>
      </w:r>
      <w:r w:rsidRPr="002443ED" w:rsidR="009264DA">
        <w:t>the very lowest</w:t>
      </w:r>
      <w:r w:rsidRPr="002443ED">
        <w:t>-</w:t>
      </w:r>
      <w:r w:rsidRPr="002443ED" w:rsidR="009264DA">
        <w:t>income countries</w:t>
      </w:r>
      <w:r w:rsidRPr="002443ED">
        <w:t>—</w:t>
      </w:r>
      <w:r w:rsidRPr="002443ED" w:rsidR="009264DA">
        <w:t>close</w:t>
      </w:r>
      <w:r w:rsidRPr="002443ED">
        <w:t xml:space="preserve"> </w:t>
      </w:r>
      <w:r w:rsidRPr="002443ED" w:rsidR="009264DA">
        <w:t xml:space="preserve">to </w:t>
      </w:r>
      <w:r w:rsidRPr="002443ED">
        <w:t xml:space="preserve">80% </w:t>
      </w:r>
      <w:r w:rsidRPr="002443ED" w:rsidR="009264DA">
        <w:t xml:space="preserve">of that debt is held by official bilateral and multilateral </w:t>
      </w:r>
      <w:r w:rsidRPr="002443ED">
        <w:t>creditors</w:t>
      </w:r>
      <w:r w:rsidRPr="002443ED" w:rsidR="009264DA">
        <w:t>, so the private sector does much less</w:t>
      </w:r>
      <w:r w:rsidRPr="002443ED">
        <w:t xml:space="preserve"> i</w:t>
      </w:r>
      <w:r w:rsidRPr="002443ED" w:rsidR="009264DA">
        <w:t>n this space, as you might imagine</w:t>
      </w:r>
      <w:r w:rsidRPr="002443ED">
        <w:t>.</w:t>
      </w:r>
      <w:r w:rsidRPr="002443ED" w:rsidR="009264DA">
        <w:t xml:space="preserve"> </w:t>
      </w:r>
      <w:r w:rsidRPr="002443ED">
        <w:t>O</w:t>
      </w:r>
      <w:r w:rsidRPr="002443ED" w:rsidR="009264DA">
        <w:t>nly about 15</w:t>
      </w:r>
      <w:r w:rsidRPr="002443ED">
        <w:t>%</w:t>
      </w:r>
      <w:r w:rsidRPr="002443ED" w:rsidR="009264DA">
        <w:t xml:space="preserve"> or 20</w:t>
      </w:r>
      <w:r w:rsidRPr="002443ED">
        <w:t>%</w:t>
      </w:r>
      <w:r w:rsidRPr="002443ED" w:rsidR="009264DA">
        <w:t xml:space="preserve"> of the debt is held by </w:t>
      </w:r>
      <w:r w:rsidRPr="002443ED">
        <w:t xml:space="preserve">the </w:t>
      </w:r>
      <w:r w:rsidRPr="002443ED" w:rsidR="009264DA">
        <w:t xml:space="preserve">private sector, </w:t>
      </w:r>
      <w:r w:rsidRPr="002443ED">
        <w:t xml:space="preserve">which </w:t>
      </w:r>
      <w:r w:rsidRPr="002443ED" w:rsidR="009264DA">
        <w:t xml:space="preserve">complicates </w:t>
      </w:r>
      <w:r w:rsidRPr="002443ED" w:rsidR="00DD79D7">
        <w:t xml:space="preserve">its </w:t>
      </w:r>
      <w:r w:rsidRPr="002443ED" w:rsidR="009264DA">
        <w:t xml:space="preserve">participation in the debt service </w:t>
      </w:r>
      <w:r w:rsidRPr="002443ED">
        <w:t>sus</w:t>
      </w:r>
      <w:r w:rsidRPr="002443ED" w:rsidR="009264DA">
        <w:t xml:space="preserve">pension initiative, as </w:t>
      </w:r>
      <w:r w:rsidRPr="002443ED" w:rsidR="002C3AD8">
        <w:t>we have</w:t>
      </w:r>
      <w:r w:rsidRPr="002443ED" w:rsidR="009264DA">
        <w:t xml:space="preserve"> just discussed.</w:t>
      </w:r>
      <w:r w:rsidRPr="002443ED">
        <w:t xml:space="preserve"> </w:t>
      </w:r>
      <w:r w:rsidRPr="002443ED" w:rsidR="009264DA">
        <w:t xml:space="preserve">For </w:t>
      </w:r>
      <w:r w:rsidRPr="002443ED">
        <w:t>m</w:t>
      </w:r>
      <w:r w:rsidRPr="002443ED" w:rsidR="009264DA">
        <w:t>iddle</w:t>
      </w:r>
      <w:r w:rsidRPr="002443ED">
        <w:t>-i</w:t>
      </w:r>
      <w:r w:rsidRPr="002443ED" w:rsidR="009264DA">
        <w:t>ncome</w:t>
      </w:r>
      <w:r w:rsidRPr="002443ED" w:rsidR="002710D8">
        <w:t xml:space="preserve"> </w:t>
      </w:r>
      <w:r w:rsidRPr="002443ED">
        <w:t>c</w:t>
      </w:r>
      <w:r w:rsidRPr="002443ED" w:rsidR="009264DA">
        <w:t>ountries, however, the proportion of debt held by the private sector is much higher.</w:t>
      </w:r>
    </w:p>
    <w:p w:rsidR="00CE68F8" w:rsidRPr="002443ED" w:rsidP="00CE68F8">
      <w:pPr>
        <w:pStyle w:val="Answer"/>
      </w:pPr>
      <w:r w:rsidRPr="002443ED">
        <w:t xml:space="preserve">As </w:t>
      </w:r>
      <w:r w:rsidRPr="002443ED" w:rsidR="009264DA">
        <w:t xml:space="preserve">to the question of </w:t>
      </w:r>
      <w:r w:rsidRPr="002443ED">
        <w:t xml:space="preserve">whether </w:t>
      </w:r>
      <w:r w:rsidRPr="002443ED" w:rsidR="009264DA">
        <w:t xml:space="preserve">they </w:t>
      </w:r>
      <w:r w:rsidRPr="002443ED">
        <w:t xml:space="preserve">should </w:t>
      </w:r>
      <w:r w:rsidRPr="002443ED" w:rsidR="009264DA">
        <w:t>have known</w:t>
      </w:r>
      <w:r w:rsidRPr="002443ED">
        <w:t xml:space="preserve">, it </w:t>
      </w:r>
      <w:r w:rsidRPr="002443ED" w:rsidR="007740F4">
        <w:t>is</w:t>
      </w:r>
      <w:r w:rsidRPr="002443ED" w:rsidR="009264DA">
        <w:t xml:space="preserve"> very hard for one individual private creditor to get a sense of the whole system and how changes are happening</w:t>
      </w:r>
      <w:r w:rsidRPr="002443ED">
        <w:t>.</w:t>
      </w:r>
    </w:p>
    <w:p w:rsidR="00CE68F8" w:rsidRPr="002443ED" w:rsidP="00CE68F8">
      <w:pPr>
        <w:pStyle w:val="Question"/>
      </w:pPr>
      <w:sdt>
        <w:sdtPr>
          <w:alias w:val="Member"/>
          <w:tag w:val="&lt;Member mnisId='1451' dodsId='25783'&gt;"/>
          <w:id w:val="-1964177336"/>
          <w:placeholder>
            <w:docPart w:val="DefaultPlaceholder_-1854013440"/>
          </w:placeholder>
          <w:richText/>
        </w:sdtPr>
        <w:sdtContent>
          <w:r w:rsidRPr="002443ED" w:rsidR="000F4E82">
            <w:rPr>
              <w:b/>
            </w:rPr>
            <w:t>Mr Bacon</w:t>
          </w:r>
          <w:r w:rsidRPr="002443ED" w:rsidR="008863A8">
            <w:rPr>
              <w:b/>
            </w:rPr>
            <w:t>:</w:t>
          </w:r>
        </w:sdtContent>
      </w:sdt>
      <w:r w:rsidRPr="002443ED">
        <w:t xml:space="preserve"> </w:t>
      </w:r>
      <w:r w:rsidRPr="002443ED" w:rsidR="009264DA">
        <w:t xml:space="preserve">Can you say what you mean by </w:t>
      </w:r>
      <w:r w:rsidRPr="002443ED">
        <w:t>“</w:t>
      </w:r>
      <w:r w:rsidRPr="002443ED" w:rsidR="009264DA">
        <w:t>the system</w:t>
      </w:r>
      <w:r w:rsidRPr="002443ED">
        <w:t>”?</w:t>
      </w:r>
      <w:r w:rsidRPr="002443ED" w:rsidR="009264DA">
        <w:t xml:space="preserve"> I </w:t>
      </w:r>
      <w:r w:rsidRPr="002443ED" w:rsidR="003B7DFC">
        <w:t>do not</w:t>
      </w:r>
      <w:r w:rsidRPr="002443ED" w:rsidR="009264DA">
        <w:t xml:space="preserve"> understand that sentence</w:t>
      </w:r>
      <w:r w:rsidRPr="002443ED">
        <w:t>.</w:t>
      </w:r>
    </w:p>
    <w:p w:rsidR="00CE68F8" w:rsidRPr="002443ED" w:rsidP="00CE68F8">
      <w:pPr>
        <w:pStyle w:val="Answer"/>
      </w:pPr>
      <w:sdt>
        <w:sdtPr>
          <w:alias w:val="Witness"/>
          <w:id w:val="-1014307466"/>
          <w:placeholder>
            <w:docPart w:val="DefaultPlaceholder_-1854013440"/>
          </w:placeholder>
          <w:richText/>
        </w:sdtPr>
        <w:sdtContent>
          <w:r w:rsidRPr="002443ED" w:rsidR="000F4E82">
            <w:rPr>
              <w:b/>
              <w:i/>
            </w:rPr>
            <w:t>Sonja Gibbs:</w:t>
          </w:r>
        </w:sdtContent>
      </w:sdt>
      <w:r w:rsidRPr="002443ED">
        <w:t xml:space="preserve"> I</w:t>
      </w:r>
      <w:r w:rsidRPr="002443ED" w:rsidR="009264DA">
        <w:t xml:space="preserve">f </w:t>
      </w:r>
      <w:r w:rsidRPr="002443ED" w:rsidR="003B7DFC">
        <w:t>you are</w:t>
      </w:r>
      <w:r w:rsidRPr="002443ED" w:rsidR="009264DA">
        <w:t xml:space="preserve"> one bank and </w:t>
      </w:r>
      <w:r w:rsidRPr="002443ED" w:rsidR="003B7DFC">
        <w:t>you are</w:t>
      </w:r>
      <w:r w:rsidRPr="002443ED" w:rsidR="009264DA">
        <w:t xml:space="preserve"> lending to one country, you probably have a good sense of that country</w:t>
      </w:r>
      <w:r w:rsidRPr="002443ED" w:rsidR="007740F4">
        <w:t>’</w:t>
      </w:r>
      <w:r w:rsidRPr="002443ED" w:rsidR="009264DA">
        <w:t xml:space="preserve">s debt levels and credit risk. </w:t>
      </w:r>
      <w:r w:rsidRPr="002443ED" w:rsidR="007740F4">
        <w:t>That is</w:t>
      </w:r>
      <w:r w:rsidRPr="002443ED" w:rsidR="009264DA">
        <w:t xml:space="preserve"> your business</w:t>
      </w:r>
      <w:r w:rsidRPr="002443ED" w:rsidR="00DD79D7">
        <w:t>.</w:t>
      </w:r>
      <w:r w:rsidRPr="002443ED" w:rsidR="009264DA">
        <w:t xml:space="preserve"> What you have less sense of is the fast</w:t>
      </w:r>
      <w:r w:rsidRPr="002443ED">
        <w:t xml:space="preserve">-changing </w:t>
      </w:r>
      <w:r w:rsidRPr="002443ED" w:rsidR="009264DA">
        <w:t>environment for all global debt for all these countries</w:t>
      </w:r>
      <w:r w:rsidRPr="002443ED">
        <w:t>.</w:t>
      </w:r>
      <w:r w:rsidRPr="002443ED" w:rsidR="009264DA">
        <w:t xml:space="preserve"> </w:t>
      </w:r>
      <w:r w:rsidRPr="002443ED">
        <w:t xml:space="preserve">With over a decade of low interest rates, </w:t>
      </w:r>
      <w:r w:rsidRPr="002443ED" w:rsidR="009264DA">
        <w:t>debt shot up</w:t>
      </w:r>
      <w:r w:rsidRPr="002443ED">
        <w:t>,</w:t>
      </w:r>
      <w:r w:rsidRPr="002443ED" w:rsidR="009264DA">
        <w:t xml:space="preserve"> but </w:t>
      </w:r>
      <w:r w:rsidRPr="002443ED" w:rsidR="007740F4">
        <w:t>that is</w:t>
      </w:r>
      <w:r w:rsidRPr="002443ED" w:rsidR="009264DA">
        <w:t xml:space="preserve"> very hard</w:t>
      </w:r>
      <w:r w:rsidRPr="002443ED">
        <w:t xml:space="preserve"> to see.</w:t>
      </w:r>
    </w:p>
    <w:p w:rsidR="009264DA" w:rsidRPr="002443ED" w:rsidP="009264DA">
      <w:pPr>
        <w:pStyle w:val="Question"/>
      </w:pPr>
      <w:sdt>
        <w:sdtPr>
          <w:alias w:val="Member"/>
          <w:tag w:val="&lt;Member mnisId='1451' dodsId='25783'&gt;"/>
          <w:id w:val="-1408064718"/>
          <w:placeholder>
            <w:docPart w:val="DefaultPlaceholder_-1854013440"/>
          </w:placeholder>
          <w:richText/>
        </w:sdtPr>
        <w:sdtContent>
          <w:r w:rsidRPr="002443ED" w:rsidR="000F4E82">
            <w:rPr>
              <w:b/>
            </w:rPr>
            <w:t>Mr Bacon</w:t>
          </w:r>
          <w:r w:rsidRPr="002443ED" w:rsidR="008863A8">
            <w:rPr>
              <w:b/>
            </w:rPr>
            <w:t>:</w:t>
          </w:r>
        </w:sdtContent>
      </w:sdt>
      <w:r w:rsidRPr="002443ED" w:rsidR="00CE68F8">
        <w:t xml:space="preserve"> </w:t>
      </w:r>
      <w:r w:rsidRPr="002443ED">
        <w:t>I would have thought</w:t>
      </w:r>
      <w:r w:rsidRPr="002443ED" w:rsidR="00CE68F8">
        <w:t xml:space="preserve"> that you would </w:t>
      </w:r>
      <w:r w:rsidRPr="002443ED">
        <w:t xml:space="preserve">have been highly aware of </w:t>
      </w:r>
      <w:r w:rsidRPr="002443ED" w:rsidR="002710D8">
        <w:t xml:space="preserve">both </w:t>
      </w:r>
      <w:r w:rsidRPr="002443ED">
        <w:t>the individual circumstances of the entity to which you were lending and the wider picture in which you were lending</w:t>
      </w:r>
      <w:r w:rsidRPr="002443ED" w:rsidR="00CE68F8">
        <w:t>.</w:t>
      </w:r>
      <w:r w:rsidRPr="002443ED">
        <w:t xml:space="preserve"> When I worked in a bank, which was</w:t>
      </w:r>
      <w:r w:rsidRPr="002443ED" w:rsidR="00CE68F8">
        <w:t>,</w:t>
      </w:r>
      <w:r w:rsidRPr="002443ED">
        <w:t xml:space="preserve"> admittedly</w:t>
      </w:r>
      <w:r w:rsidRPr="002443ED" w:rsidR="00CE68F8">
        <w:t>,</w:t>
      </w:r>
      <w:r w:rsidRPr="002443ED">
        <w:t xml:space="preserve"> many years ago, I was introduced early on to an entity called </w:t>
      </w:r>
      <w:r w:rsidRPr="002443ED" w:rsidR="00847753">
        <w:t>c</w:t>
      </w:r>
      <w:r w:rsidRPr="002443ED">
        <w:t xml:space="preserve">ounterparty </w:t>
      </w:r>
      <w:r w:rsidRPr="002443ED" w:rsidR="00847753">
        <w:t>r</w:t>
      </w:r>
      <w:r w:rsidRPr="002443ED">
        <w:t>isk</w:t>
      </w:r>
      <w:r w:rsidRPr="002443ED" w:rsidR="00847753">
        <w:t>.</w:t>
      </w:r>
      <w:r w:rsidRPr="002443ED">
        <w:t xml:space="preserve"> </w:t>
      </w:r>
      <w:r w:rsidRPr="002443ED" w:rsidR="00847753">
        <w:t>T</w:t>
      </w:r>
      <w:r w:rsidRPr="002443ED">
        <w:t>he purpose of it was to look specifically at the risk that we were exposed to as a bank because of the entity that we were lending to</w:t>
      </w:r>
      <w:r w:rsidRPr="002443ED" w:rsidR="00847753">
        <w:t>,</w:t>
      </w:r>
      <w:r w:rsidRPr="002443ED">
        <w:t xml:space="preserve"> and </w:t>
      </w:r>
      <w:r w:rsidRPr="002443ED" w:rsidR="007740F4">
        <w:t>it</w:t>
      </w:r>
      <w:r w:rsidRPr="002443ED" w:rsidR="00847753">
        <w:t>s</w:t>
      </w:r>
      <w:r w:rsidRPr="002443ED" w:rsidR="007740F4">
        <w:t xml:space="preserve"> </w:t>
      </w:r>
      <w:r w:rsidRPr="002443ED">
        <w:t>other risks</w:t>
      </w:r>
      <w:r w:rsidRPr="002443ED" w:rsidR="00847753">
        <w:t>,</w:t>
      </w:r>
      <w:r w:rsidRPr="002443ED">
        <w:t xml:space="preserve"> </w:t>
      </w:r>
      <w:r w:rsidRPr="002443ED" w:rsidR="00847753">
        <w:t>b</w:t>
      </w:r>
      <w:r w:rsidRPr="002443ED">
        <w:t>ut we were also aware of the broader economic picture</w:t>
      </w:r>
      <w:r w:rsidRPr="002443ED" w:rsidR="00847753">
        <w:t>—w</w:t>
      </w:r>
      <w:r w:rsidRPr="002443ED">
        <w:t>hat the Bank of England was saying about interest rates</w:t>
      </w:r>
      <w:r w:rsidRPr="002443ED" w:rsidR="002710D8">
        <w:t>,</w:t>
      </w:r>
      <w:r w:rsidRPr="002443ED" w:rsidR="00847753">
        <w:t xml:space="preserve"> </w:t>
      </w:r>
      <w:r w:rsidRPr="002443ED">
        <w:t xml:space="preserve">what the Government </w:t>
      </w:r>
      <w:r w:rsidRPr="002443ED" w:rsidR="00847753">
        <w:t xml:space="preserve">were </w:t>
      </w:r>
      <w:r w:rsidRPr="002443ED">
        <w:t xml:space="preserve">saying about </w:t>
      </w:r>
      <w:r w:rsidRPr="002443ED" w:rsidR="00847753">
        <w:t xml:space="preserve">borrowing </w:t>
      </w:r>
      <w:r w:rsidRPr="002443ED">
        <w:t>and so on.</w:t>
      </w:r>
      <w:r w:rsidRPr="002443ED" w:rsidR="00847753">
        <w:t xml:space="preserve"> </w:t>
      </w:r>
      <w:r w:rsidRPr="002443ED">
        <w:t xml:space="preserve">Why </w:t>
      </w:r>
      <w:r w:rsidRPr="002443ED" w:rsidR="00847753">
        <w:t xml:space="preserve">would </w:t>
      </w:r>
      <w:r w:rsidRPr="002443ED">
        <w:t xml:space="preserve">you </w:t>
      </w:r>
      <w:r w:rsidRPr="002443ED" w:rsidR="00847753">
        <w:t xml:space="preserve">not </w:t>
      </w:r>
      <w:r w:rsidRPr="002443ED">
        <w:t xml:space="preserve">be as aware of those broader issues in relation to, say, if </w:t>
      </w:r>
      <w:r w:rsidRPr="002443ED" w:rsidR="003B7DFC">
        <w:t xml:space="preserve">you </w:t>
      </w:r>
      <w:r w:rsidRPr="002443ED" w:rsidR="00847753">
        <w:t xml:space="preserve">were </w:t>
      </w:r>
      <w:r w:rsidRPr="002443ED">
        <w:t xml:space="preserve">lending in Asia, the whole situation in </w:t>
      </w:r>
      <w:r w:rsidRPr="002443ED" w:rsidR="002710D8">
        <w:t xml:space="preserve">south </w:t>
      </w:r>
      <w:r w:rsidRPr="002443ED">
        <w:t xml:space="preserve">or </w:t>
      </w:r>
      <w:r w:rsidRPr="002443ED" w:rsidR="002710D8">
        <w:t xml:space="preserve">east </w:t>
      </w:r>
      <w:r w:rsidRPr="002443ED">
        <w:t xml:space="preserve">Asia as you were about the specific client </w:t>
      </w:r>
      <w:r w:rsidRPr="002443ED" w:rsidR="00847753">
        <w:t xml:space="preserve">to whom </w:t>
      </w:r>
      <w:r w:rsidRPr="002443ED" w:rsidR="003B7DFC">
        <w:t>you are</w:t>
      </w:r>
      <w:r w:rsidRPr="002443ED">
        <w:t xml:space="preserve"> </w:t>
      </w:r>
      <w:r w:rsidRPr="002443ED" w:rsidR="00847753">
        <w:t xml:space="preserve">lending? That is </w:t>
      </w:r>
      <w:r w:rsidRPr="002443ED">
        <w:t xml:space="preserve">part of your job as well, </w:t>
      </w:r>
      <w:r w:rsidRPr="002443ED" w:rsidR="00847753">
        <w:t>is it not</w:t>
      </w:r>
      <w:r w:rsidRPr="002443ED">
        <w:t>?</w:t>
      </w:r>
    </w:p>
    <w:p w:rsidR="009264DA" w:rsidRPr="002443ED" w:rsidP="00847753">
      <w:pPr>
        <w:pStyle w:val="Answer"/>
      </w:pPr>
      <w:sdt>
        <w:sdtPr>
          <w:alias w:val="Witness"/>
          <w:id w:val="-22399239"/>
          <w:placeholder>
            <w:docPart w:val="DefaultPlaceholder_-1854013440"/>
          </w:placeholder>
          <w:richText/>
        </w:sdtPr>
        <w:sdtContent>
          <w:r w:rsidRPr="002443ED" w:rsidR="000F4E82">
            <w:rPr>
              <w:b/>
              <w:i/>
            </w:rPr>
            <w:t>Sonja Gibbs:</w:t>
          </w:r>
        </w:sdtContent>
      </w:sdt>
      <w:r w:rsidRPr="002443ED" w:rsidR="008863A8">
        <w:t xml:space="preserve"> </w:t>
      </w:r>
      <w:r w:rsidRPr="002443ED" w:rsidR="00847753">
        <w:t>T</w:t>
      </w:r>
      <w:r w:rsidRPr="002443ED">
        <w:t>he awareness of the overall picture was there</w:t>
      </w:r>
      <w:r w:rsidRPr="002443ED" w:rsidR="00847753">
        <w:t>,</w:t>
      </w:r>
      <w:r w:rsidRPr="002443ED">
        <w:t xml:space="preserve"> but not when the music would stop.</w:t>
      </w:r>
    </w:p>
    <w:p w:rsidR="009264DA" w:rsidRPr="002443ED" w:rsidP="009264DA">
      <w:pPr>
        <w:pStyle w:val="Question"/>
      </w:pPr>
      <w:sdt>
        <w:sdtPr>
          <w:alias w:val="Member"/>
          <w:tag w:val="&lt;Member mnisId='1451' dodsId='25783'&gt;"/>
          <w:id w:val="-1080282469"/>
          <w:placeholder>
            <w:docPart w:val="DefaultPlaceholder_-1854013440"/>
          </w:placeholder>
          <w:richText/>
        </w:sdtPr>
        <w:sdtContent>
          <w:r w:rsidRPr="002443ED" w:rsidR="000F4E82">
            <w:rPr>
              <w:b/>
            </w:rPr>
            <w:t>Mr Bacon</w:t>
          </w:r>
          <w:r w:rsidRPr="002443ED" w:rsidR="008863A8">
            <w:rPr>
              <w:b/>
            </w:rPr>
            <w:t>:</w:t>
          </w:r>
        </w:sdtContent>
      </w:sdt>
      <w:r w:rsidRPr="002443ED" w:rsidR="00847753">
        <w:t xml:space="preserve"> </w:t>
      </w:r>
      <w:r w:rsidRPr="002443ED" w:rsidR="002710D8">
        <w:t>The music has not stopped. We are</w:t>
      </w:r>
      <w:r w:rsidRPr="002443ED" w:rsidR="00847753">
        <w:t xml:space="preserve"> still printing money </w:t>
      </w:r>
      <w:r w:rsidRPr="002443ED">
        <w:t>hand over fist. I did look</w:t>
      </w:r>
      <w:r w:rsidRPr="002443ED" w:rsidR="00847753">
        <w:t xml:space="preserve"> through </w:t>
      </w:r>
      <w:r w:rsidRPr="002443ED">
        <w:t>your membership</w:t>
      </w:r>
      <w:r w:rsidRPr="002443ED" w:rsidR="00847753">
        <w:t xml:space="preserve">, which </w:t>
      </w:r>
      <w:r w:rsidRPr="002443ED">
        <w:t>include</w:t>
      </w:r>
      <w:r w:rsidRPr="002443ED" w:rsidR="00847753">
        <w:t>s</w:t>
      </w:r>
      <w:r w:rsidRPr="002443ED">
        <w:t xml:space="preserve"> Goldman </w:t>
      </w:r>
      <w:r w:rsidRPr="002443ED">
        <w:t xml:space="preserve">Sachs and BlackRock. </w:t>
      </w:r>
      <w:r w:rsidRPr="002443ED" w:rsidR="00847753">
        <w:t xml:space="preserve">Let us not </w:t>
      </w:r>
      <w:r w:rsidRPr="002443ED">
        <w:t>go into the business of Goldman Sachs in</w:t>
      </w:r>
      <w:r w:rsidRPr="002443ED" w:rsidR="00847753">
        <w:t>venting</w:t>
      </w:r>
      <w:r w:rsidRPr="002443ED">
        <w:t xml:space="preserve"> </w:t>
      </w:r>
      <w:r w:rsidRPr="002443ED" w:rsidR="003C1BD6">
        <w:t xml:space="preserve">and selling </w:t>
      </w:r>
      <w:r w:rsidRPr="002443ED">
        <w:t xml:space="preserve">products so </w:t>
      </w:r>
      <w:r w:rsidRPr="002443ED" w:rsidR="00847753">
        <w:t xml:space="preserve">that </w:t>
      </w:r>
      <w:r w:rsidRPr="002443ED">
        <w:t>it could bet against its own clients</w:t>
      </w:r>
      <w:r w:rsidRPr="002443ED" w:rsidR="00847753">
        <w:t xml:space="preserve">. That is </w:t>
      </w:r>
      <w:r w:rsidRPr="002443ED">
        <w:t>probably not going to help</w:t>
      </w:r>
      <w:r w:rsidRPr="002443ED" w:rsidR="00847753">
        <w:t>,</w:t>
      </w:r>
      <w:r w:rsidRPr="002443ED">
        <w:t xml:space="preserve"> </w:t>
      </w:r>
      <w:r w:rsidRPr="002443ED" w:rsidR="00847753">
        <w:t>b</w:t>
      </w:r>
      <w:r w:rsidRPr="002443ED">
        <w:t xml:space="preserve">ut the fact is </w:t>
      </w:r>
      <w:r w:rsidRPr="002443ED" w:rsidR="00847753">
        <w:t xml:space="preserve">that </w:t>
      </w:r>
      <w:r w:rsidRPr="002443ED">
        <w:t xml:space="preserve">the banking industry helped crash the world, </w:t>
      </w:r>
      <w:r w:rsidRPr="002443ED">
        <w:t>as a result of</w:t>
      </w:r>
      <w:r w:rsidRPr="002443ED">
        <w:t xml:space="preserve"> which we then had an enormous amount of printing money. The number I used to carry </w:t>
      </w:r>
      <w:r w:rsidRPr="002443ED" w:rsidR="00847753">
        <w:t>around in my head</w:t>
      </w:r>
      <w:r w:rsidRPr="002443ED">
        <w:t xml:space="preserve"> </w:t>
      </w:r>
      <w:r w:rsidRPr="002443ED" w:rsidR="00847753">
        <w:t xml:space="preserve">in terms of QE </w:t>
      </w:r>
      <w:r w:rsidRPr="002443ED">
        <w:t xml:space="preserve">was about </w:t>
      </w:r>
      <w:r w:rsidRPr="002443ED" w:rsidR="00847753">
        <w:t>£</w:t>
      </w:r>
      <w:r w:rsidRPr="002443ED">
        <w:t xml:space="preserve">425 billion before the music stopped, but then it started </w:t>
      </w:r>
      <w:r w:rsidRPr="002443ED" w:rsidR="00847753">
        <w:t>again</w:t>
      </w:r>
      <w:r w:rsidRPr="002443ED" w:rsidR="003C1BD6">
        <w:t>, so</w:t>
      </w:r>
      <w:r w:rsidRPr="002443ED" w:rsidR="00847753">
        <w:t xml:space="preserve"> £</w:t>
      </w:r>
      <w:r w:rsidRPr="002443ED">
        <w:t>425 billion</w:t>
      </w:r>
      <w:r w:rsidRPr="002443ED" w:rsidR="00847753">
        <w:t xml:space="preserve"> </w:t>
      </w:r>
      <w:r w:rsidRPr="002443ED" w:rsidR="007740F4">
        <w:t>is</w:t>
      </w:r>
      <w:r w:rsidRPr="002443ED">
        <w:t xml:space="preserve"> not the half</w:t>
      </w:r>
      <w:r w:rsidRPr="002443ED" w:rsidR="00847753">
        <w:t xml:space="preserve"> of it. It </w:t>
      </w:r>
      <w:r w:rsidRPr="002443ED" w:rsidR="007740F4">
        <w:t>is</w:t>
      </w:r>
      <w:r w:rsidRPr="002443ED">
        <w:t xml:space="preserve"> literally now well over </w:t>
      </w:r>
      <w:r w:rsidRPr="002443ED" w:rsidR="00847753">
        <w:t xml:space="preserve">£1 </w:t>
      </w:r>
      <w:r w:rsidRPr="002443ED">
        <w:t xml:space="preserve">trillion of QE </w:t>
      </w:r>
      <w:r w:rsidRPr="002443ED" w:rsidR="00847753">
        <w:t xml:space="preserve">that </w:t>
      </w:r>
      <w:r w:rsidRPr="002443ED" w:rsidR="002C3AD8">
        <w:t>we have</w:t>
      </w:r>
      <w:r w:rsidRPr="002443ED">
        <w:t xml:space="preserve"> done </w:t>
      </w:r>
      <w:r w:rsidRPr="002443ED" w:rsidR="00847753">
        <w:t xml:space="preserve">just </w:t>
      </w:r>
      <w:r w:rsidRPr="002443ED">
        <w:t>in this country</w:t>
      </w:r>
      <w:r w:rsidRPr="002443ED" w:rsidR="00847753">
        <w:t xml:space="preserve">, so </w:t>
      </w:r>
      <w:r w:rsidRPr="002443ED">
        <w:t xml:space="preserve">the music </w:t>
      </w:r>
      <w:r w:rsidRPr="002443ED" w:rsidR="00847753">
        <w:t xml:space="preserve">has not </w:t>
      </w:r>
      <w:r w:rsidRPr="002443ED">
        <w:t>stopped, has it?</w:t>
      </w:r>
    </w:p>
    <w:p w:rsidR="00847753" w:rsidRPr="002443ED" w:rsidP="00847753">
      <w:pPr>
        <w:pStyle w:val="Answer"/>
      </w:pPr>
      <w:sdt>
        <w:sdtPr>
          <w:alias w:val="Witness"/>
          <w:id w:val="485134919"/>
          <w:placeholder>
            <w:docPart w:val="DefaultPlaceholder_-1854013440"/>
          </w:placeholder>
          <w:richText/>
        </w:sdtPr>
        <w:sdtContent>
          <w:r w:rsidRPr="002443ED" w:rsidR="000F4E82">
            <w:rPr>
              <w:b/>
              <w:i/>
            </w:rPr>
            <w:t>Sonja Gibbs:</w:t>
          </w:r>
        </w:sdtContent>
      </w:sdt>
      <w:r w:rsidRPr="002443ED" w:rsidR="008863A8">
        <w:t xml:space="preserve"> </w:t>
      </w:r>
      <w:r w:rsidRPr="002443ED">
        <w:t xml:space="preserve">Interest rates </w:t>
      </w:r>
      <w:r w:rsidRPr="002443ED" w:rsidR="009264DA">
        <w:t>are rising</w:t>
      </w:r>
      <w:r w:rsidRPr="002443ED">
        <w:t>.</w:t>
      </w:r>
    </w:p>
    <w:p w:rsidR="009264DA" w:rsidRPr="002443ED" w:rsidP="00847753">
      <w:pPr>
        <w:pStyle w:val="Question"/>
      </w:pPr>
      <w:sdt>
        <w:sdtPr>
          <w:alias w:val="Member"/>
          <w:tag w:val="&lt;Member mnisId='1451' dodsId='25783'&gt;"/>
          <w:id w:val="-1000726107"/>
          <w:placeholder>
            <w:docPart w:val="DefaultPlaceholder_-1854013440"/>
          </w:placeholder>
          <w:richText/>
        </w:sdtPr>
        <w:sdtContent>
          <w:r w:rsidRPr="002443ED" w:rsidR="000F4E82">
            <w:rPr>
              <w:b/>
            </w:rPr>
            <w:t>Mr Bacon</w:t>
          </w:r>
          <w:r w:rsidRPr="002443ED" w:rsidR="008863A8">
            <w:rPr>
              <w:b/>
            </w:rPr>
            <w:t>:</w:t>
          </w:r>
        </w:sdtContent>
      </w:sdt>
      <w:r w:rsidRPr="002443ED" w:rsidR="00847753">
        <w:t xml:space="preserve"> </w:t>
      </w:r>
      <w:r w:rsidRPr="002443ED">
        <w:t>Yes, they are now</w:t>
      </w:r>
      <w:r w:rsidRPr="002443ED" w:rsidR="00847753">
        <w:t>,</w:t>
      </w:r>
      <w:r w:rsidRPr="002443ED">
        <w:t xml:space="preserve"> eventually, but </w:t>
      </w:r>
      <w:r w:rsidRPr="002443ED" w:rsidR="00847753">
        <w:t xml:space="preserve">they have </w:t>
      </w:r>
      <w:r w:rsidRPr="002443ED">
        <w:t xml:space="preserve">been at ludicrously </w:t>
      </w:r>
      <w:r w:rsidRPr="002443ED" w:rsidR="00847753">
        <w:t xml:space="preserve">and </w:t>
      </w:r>
      <w:r w:rsidRPr="002443ED">
        <w:t>artificially low levels for a very long time</w:t>
      </w:r>
      <w:r w:rsidRPr="002443ED" w:rsidR="00847753">
        <w:t xml:space="preserve"> and, a</w:t>
      </w:r>
      <w:r w:rsidRPr="002443ED">
        <w:t xml:space="preserve">fter </w:t>
      </w:r>
      <w:r w:rsidRPr="002443ED" w:rsidR="00847753">
        <w:t xml:space="preserve">10 </w:t>
      </w:r>
      <w:r w:rsidRPr="002443ED">
        <w:t>years of printing money</w:t>
      </w:r>
      <w:r w:rsidRPr="002443ED" w:rsidR="00847753">
        <w:t>,</w:t>
      </w:r>
      <w:r w:rsidRPr="002443ED">
        <w:t xml:space="preserve"> </w:t>
      </w:r>
      <w:r w:rsidRPr="002443ED" w:rsidR="002C3AD8">
        <w:t>we have</w:t>
      </w:r>
      <w:r w:rsidRPr="002443ED">
        <w:t xml:space="preserve"> inflation</w:t>
      </w:r>
      <w:r w:rsidRPr="002443ED" w:rsidR="008863A8">
        <w:t>,</w:t>
      </w:r>
      <w:r w:rsidRPr="002443ED">
        <w:t xml:space="preserve"> </w:t>
      </w:r>
      <w:r w:rsidRPr="002443ED" w:rsidR="008863A8">
        <w:t>s</w:t>
      </w:r>
      <w:r w:rsidRPr="002443ED">
        <w:t xml:space="preserve">urprise, surprise. </w:t>
      </w:r>
      <w:r w:rsidRPr="002443ED" w:rsidR="00CC37AE">
        <w:t>W</w:t>
      </w:r>
      <w:r w:rsidRPr="002443ED">
        <w:t>hat I want to know is</w:t>
      </w:r>
      <w:r w:rsidRPr="002443ED" w:rsidR="00CC37AE">
        <w:t xml:space="preserve"> </w:t>
      </w:r>
      <w:r w:rsidRPr="002443ED">
        <w:t xml:space="preserve">why all your members </w:t>
      </w:r>
      <w:r w:rsidRPr="002443ED" w:rsidR="00CC37AE">
        <w:t xml:space="preserve">went </w:t>
      </w:r>
      <w:r w:rsidRPr="002443ED">
        <w:t>into this and create</w:t>
      </w:r>
      <w:r w:rsidRPr="002443ED" w:rsidR="00CC37AE">
        <w:t>d</w:t>
      </w:r>
      <w:r w:rsidRPr="002443ED">
        <w:t xml:space="preserve"> situations where their clients had</w:t>
      </w:r>
      <w:r w:rsidRPr="002443ED" w:rsidR="00CC37AE">
        <w:t xml:space="preserve">, </w:t>
      </w:r>
      <w:r w:rsidRPr="002443ED">
        <w:t>collectively</w:t>
      </w:r>
      <w:r w:rsidRPr="002443ED" w:rsidR="00CC37AE">
        <w:t>,</w:t>
      </w:r>
      <w:r w:rsidRPr="002443ED">
        <w:t xml:space="preserve"> so much debt that it was</w:t>
      </w:r>
      <w:r w:rsidRPr="002443ED" w:rsidR="00CC37AE">
        <w:t>,</w:t>
      </w:r>
      <w:r w:rsidRPr="002443ED">
        <w:t xml:space="preserve"> to use Dr </w:t>
      </w:r>
      <w:r w:rsidRPr="002443ED" w:rsidR="00CC37AE">
        <w:t>Blankenburg’s</w:t>
      </w:r>
      <w:r w:rsidRPr="002443ED" w:rsidR="00CC37AE">
        <w:t xml:space="preserve"> phrase</w:t>
      </w:r>
      <w:r w:rsidRPr="002443ED">
        <w:t xml:space="preserve">, </w:t>
      </w:r>
      <w:r w:rsidRPr="002443ED" w:rsidR="00CC37AE">
        <w:t xml:space="preserve">not </w:t>
      </w:r>
      <w:r w:rsidRPr="002443ED">
        <w:t>sustainable</w:t>
      </w:r>
      <w:r w:rsidRPr="002443ED" w:rsidR="00CC37AE">
        <w:t xml:space="preserve"> externally</w:t>
      </w:r>
      <w:r w:rsidRPr="002443ED">
        <w:t>.</w:t>
      </w:r>
    </w:p>
    <w:p w:rsidR="009264DA" w:rsidRPr="002443ED" w:rsidP="00CC37AE">
      <w:pPr>
        <w:pStyle w:val="Answer"/>
      </w:pPr>
      <w:sdt>
        <w:sdtPr>
          <w:alias w:val="Witness"/>
          <w:id w:val="1584715647"/>
          <w:placeholder>
            <w:docPart w:val="DefaultPlaceholder_-1854013440"/>
          </w:placeholder>
          <w:richText/>
        </w:sdtPr>
        <w:sdtContent>
          <w:r w:rsidRPr="002443ED" w:rsidR="000F4E82">
            <w:rPr>
              <w:b/>
              <w:i/>
            </w:rPr>
            <w:t>Sonja Gibbs:</w:t>
          </w:r>
        </w:sdtContent>
      </w:sdt>
      <w:r w:rsidRPr="002443ED" w:rsidR="008863A8">
        <w:t xml:space="preserve"> </w:t>
      </w:r>
      <w:r w:rsidRPr="002443ED" w:rsidR="00CC37AE">
        <w:t>Y</w:t>
      </w:r>
      <w:r w:rsidRPr="002443ED">
        <w:t xml:space="preserve">ou go back to the question </w:t>
      </w:r>
      <w:r w:rsidRPr="002443ED" w:rsidR="00D80DCF">
        <w:t>that</w:t>
      </w:r>
      <w:r w:rsidRPr="002443ED">
        <w:t xml:space="preserve"> debt has a reason. Debt is for development</w:t>
      </w:r>
      <w:r w:rsidRPr="002443ED" w:rsidR="00CC37AE">
        <w:t>.</w:t>
      </w:r>
      <w:r w:rsidRPr="002443ED">
        <w:t xml:space="preserve"> </w:t>
      </w:r>
      <w:r w:rsidRPr="002443ED" w:rsidR="00CC37AE">
        <w:t>A</w:t>
      </w:r>
      <w:r w:rsidRPr="002443ED">
        <w:t>t the same time that</w:t>
      </w:r>
      <w:r w:rsidRPr="002443ED">
        <w:t xml:space="preserve"> </w:t>
      </w:r>
      <w:r w:rsidRPr="002443ED" w:rsidR="002C3AD8">
        <w:t>we have</w:t>
      </w:r>
      <w:r w:rsidRPr="002443ED">
        <w:t xml:space="preserve"> had these low interest rates, and particularly in the past couple of years when the impact of the pandemic has become so clear</w:t>
      </w:r>
      <w:r w:rsidRPr="002443ED" w:rsidR="00CC37AE">
        <w:t>,</w:t>
      </w:r>
      <w:r w:rsidRPr="002443ED">
        <w:t xml:space="preserve"> </w:t>
      </w:r>
      <w:r w:rsidRPr="002443ED" w:rsidR="00CC37AE">
        <w:t>t</w:t>
      </w:r>
      <w:r w:rsidRPr="002443ED">
        <w:t>here is also pressure on the private sector to step up for the provision of what is</w:t>
      </w:r>
      <w:r w:rsidRPr="002443ED" w:rsidR="00CC37AE">
        <w:t>,</w:t>
      </w:r>
      <w:r w:rsidRPr="002443ED">
        <w:t xml:space="preserve"> essentially</w:t>
      </w:r>
      <w:r w:rsidRPr="002443ED" w:rsidR="00CC37AE">
        <w:t>,</w:t>
      </w:r>
      <w:r w:rsidRPr="002443ED">
        <w:t xml:space="preserve"> development finance</w:t>
      </w:r>
      <w:r w:rsidRPr="002443ED" w:rsidR="00CC37AE">
        <w:t>—</w:t>
      </w:r>
      <w:r w:rsidRPr="002443ED">
        <w:t>ESG investing, financing for development, climate finance</w:t>
      </w:r>
      <w:r w:rsidRPr="002443ED" w:rsidR="00CC37AE">
        <w:t xml:space="preserve"> and </w:t>
      </w:r>
      <w:r w:rsidRPr="002443ED">
        <w:t>all of these things</w:t>
      </w:r>
      <w:r w:rsidRPr="002443ED" w:rsidR="00CC37AE">
        <w:t>.</w:t>
      </w:r>
      <w:r w:rsidRPr="002443ED">
        <w:t xml:space="preserve"> </w:t>
      </w:r>
      <w:r w:rsidRPr="002443ED" w:rsidR="00CC37AE">
        <w:t>T</w:t>
      </w:r>
      <w:r w:rsidRPr="002443ED" w:rsidR="007740F4">
        <w:t>hat is</w:t>
      </w:r>
      <w:r w:rsidRPr="002443ED">
        <w:t xml:space="preserve"> also important, </w:t>
      </w:r>
      <w:r w:rsidRPr="002443ED" w:rsidR="00CC37AE">
        <w:t xml:space="preserve">and debt is </w:t>
      </w:r>
      <w:r w:rsidRPr="002443ED">
        <w:t xml:space="preserve">also part of development. </w:t>
      </w:r>
      <w:r w:rsidRPr="002443ED" w:rsidR="00CC37AE">
        <w:t>Y</w:t>
      </w:r>
      <w:r w:rsidRPr="002443ED">
        <w:t xml:space="preserve">ou go from an economy </w:t>
      </w:r>
      <w:r w:rsidRPr="002443ED" w:rsidR="00CC37AE">
        <w:t xml:space="preserve">that cannot </w:t>
      </w:r>
      <w:r w:rsidRPr="002443ED">
        <w:t>manage debt and has very little debt to an economy that has a reasonable amount of debt</w:t>
      </w:r>
      <w:r w:rsidRPr="002443ED" w:rsidR="00CC37AE">
        <w:t xml:space="preserve">—40%, 50% or 60% </w:t>
      </w:r>
      <w:r w:rsidRPr="002443ED">
        <w:t>of GDP</w:t>
      </w:r>
      <w:r w:rsidRPr="002443ED" w:rsidR="00CC37AE">
        <w:t>—</w:t>
      </w:r>
      <w:r w:rsidRPr="002443ED">
        <w:t>and needs to be able to manage that w</w:t>
      </w:r>
      <w:r w:rsidRPr="002443ED" w:rsidR="00CC37AE">
        <w:t>e</w:t>
      </w:r>
      <w:r w:rsidRPr="002443ED">
        <w:t>ll.</w:t>
      </w:r>
    </w:p>
    <w:p w:rsidR="009264DA" w:rsidRPr="002443ED" w:rsidP="00CC37AE">
      <w:pPr>
        <w:pStyle w:val="Answer"/>
      </w:pPr>
      <w:r w:rsidRPr="002443ED">
        <w:t xml:space="preserve">It is a collective </w:t>
      </w:r>
      <w:r w:rsidRPr="002443ED">
        <w:t>enterprise</w:t>
      </w:r>
      <w:r w:rsidRPr="002443ED">
        <w:t xml:space="preserve"> </w:t>
      </w:r>
      <w:r w:rsidRPr="002443ED">
        <w:t xml:space="preserve">and I will say that private </w:t>
      </w:r>
      <w:r w:rsidRPr="002443ED">
        <w:t xml:space="preserve">creditors </w:t>
      </w:r>
      <w:r w:rsidRPr="002443ED">
        <w:t xml:space="preserve">have done a lot on capacity building and helping borrowers be able to manage this debt responsibly. </w:t>
      </w:r>
      <w:r w:rsidRPr="002443ED" w:rsidR="00941C68">
        <w:t xml:space="preserve">With </w:t>
      </w:r>
      <w:r w:rsidRPr="002443ED">
        <w:t>t</w:t>
      </w:r>
      <w:r w:rsidRPr="002443ED">
        <w:t>he COP process in Glasgow</w:t>
      </w:r>
      <w:r w:rsidRPr="002443ED">
        <w:t xml:space="preserve"> and</w:t>
      </w:r>
      <w:r w:rsidRPr="002443ED">
        <w:t xml:space="preserve"> the one </w:t>
      </w:r>
      <w:r w:rsidRPr="002443ED">
        <w:t xml:space="preserve">that </w:t>
      </w:r>
      <w:r w:rsidRPr="002443ED" w:rsidR="002C3AD8">
        <w:t>we have</w:t>
      </w:r>
      <w:r w:rsidRPr="002443ED">
        <w:t xml:space="preserve"> coming up in Egypt</w:t>
      </w:r>
      <w:r w:rsidRPr="002443ED">
        <w:t>,</w:t>
      </w:r>
      <w:r w:rsidRPr="002443ED">
        <w:t xml:space="preserve"> </w:t>
      </w:r>
      <w:r w:rsidRPr="002443ED">
        <w:t>a</w:t>
      </w:r>
      <w:r w:rsidRPr="002443ED">
        <w:t xml:space="preserve"> lot of this is </w:t>
      </w:r>
      <w:r w:rsidRPr="002443ED">
        <w:t>going to</w:t>
      </w:r>
      <w:r w:rsidRPr="002443ED">
        <w:t xml:space="preserve"> crystalli</w:t>
      </w:r>
      <w:r w:rsidRPr="002443ED">
        <w:t>s</w:t>
      </w:r>
      <w:r w:rsidRPr="002443ED">
        <w:t>e this thinking of how you can get sustainable private finance to help these climate and development goals,</w:t>
      </w:r>
      <w:r w:rsidRPr="002443ED">
        <w:t xml:space="preserve"> be</w:t>
      </w:r>
      <w:r w:rsidRPr="002443ED">
        <w:t xml:space="preserve">cause </w:t>
      </w:r>
      <w:r w:rsidRPr="002443ED" w:rsidR="007740F4">
        <w:t>it is</w:t>
      </w:r>
      <w:r w:rsidRPr="002443ED">
        <w:t xml:space="preserve"> </w:t>
      </w:r>
      <w:r w:rsidRPr="002443ED">
        <w:t>really important</w:t>
      </w:r>
      <w:r w:rsidRPr="002443ED">
        <w:t>.</w:t>
      </w:r>
    </w:p>
    <w:p w:rsidR="00CC37AE" w:rsidRPr="002443ED" w:rsidP="009264DA">
      <w:pPr>
        <w:pStyle w:val="Question"/>
      </w:pPr>
      <w:sdt>
        <w:sdtPr>
          <w:alias w:val="Member"/>
          <w:tag w:val="&lt;Member mnisId='1451' dodsId='25783'&gt;"/>
          <w:id w:val="-453409447"/>
          <w:placeholder>
            <w:docPart w:val="DefaultPlaceholder_-1854013440"/>
          </w:placeholder>
          <w:richText/>
        </w:sdtPr>
        <w:sdtContent>
          <w:r w:rsidRPr="002443ED" w:rsidR="000F4E82">
            <w:rPr>
              <w:b/>
            </w:rPr>
            <w:t>Mr Bacon</w:t>
          </w:r>
          <w:r w:rsidRPr="002443ED" w:rsidR="008863A8">
            <w:rPr>
              <w:b/>
            </w:rPr>
            <w:t>:</w:t>
          </w:r>
        </w:sdtContent>
      </w:sdt>
      <w:r w:rsidRPr="002443ED" w:rsidR="009264DA">
        <w:t xml:space="preserve"> </w:t>
      </w:r>
      <w:r w:rsidRPr="002443ED" w:rsidR="007740F4">
        <w:t>I am</w:t>
      </w:r>
      <w:r w:rsidRPr="002443ED" w:rsidR="009264DA">
        <w:t xml:space="preserve"> </w:t>
      </w:r>
      <w:r w:rsidRPr="002443ED">
        <w:t>going to</w:t>
      </w:r>
      <w:r w:rsidRPr="002443ED" w:rsidR="009264DA">
        <w:t xml:space="preserve"> stop you </w:t>
      </w:r>
      <w:r w:rsidRPr="002443ED" w:rsidR="009264DA">
        <w:t>there, because</w:t>
      </w:r>
      <w:r w:rsidRPr="002443ED" w:rsidR="009264DA">
        <w:t xml:space="preserve"> </w:t>
      </w:r>
      <w:r w:rsidRPr="002443ED" w:rsidR="008863A8">
        <w:t xml:space="preserve">you </w:t>
      </w:r>
      <w:r w:rsidRPr="002443ED" w:rsidR="009264DA">
        <w:t xml:space="preserve">use the word </w:t>
      </w:r>
      <w:r w:rsidRPr="002443ED">
        <w:t>“</w:t>
      </w:r>
      <w:r w:rsidRPr="002443ED" w:rsidR="009264DA">
        <w:t>sustainable</w:t>
      </w:r>
      <w:r w:rsidRPr="002443ED">
        <w:t xml:space="preserve">”. Dr </w:t>
      </w:r>
      <w:r w:rsidRPr="002443ED" w:rsidR="009264DA">
        <w:t>Blankenb</w:t>
      </w:r>
      <w:r w:rsidRPr="002443ED">
        <w:t>u</w:t>
      </w:r>
      <w:r w:rsidRPr="002443ED" w:rsidR="009264DA">
        <w:t>rg</w:t>
      </w:r>
      <w:r w:rsidRPr="002443ED">
        <w:t>,</w:t>
      </w:r>
      <w:r w:rsidRPr="002443ED" w:rsidR="009264DA">
        <w:t xml:space="preserve"> </w:t>
      </w:r>
      <w:r w:rsidRPr="002443ED">
        <w:t>i</w:t>
      </w:r>
      <w:r w:rsidRPr="002443ED" w:rsidR="009264DA">
        <w:t xml:space="preserve">n your first answer, you talked about the external </w:t>
      </w:r>
      <w:r w:rsidRPr="002443ED">
        <w:t xml:space="preserve">burden </w:t>
      </w:r>
      <w:r w:rsidRPr="002443ED" w:rsidR="009264DA">
        <w:t xml:space="preserve">not being sustainable. Would you like to comment on what </w:t>
      </w:r>
      <w:r w:rsidRPr="002443ED">
        <w:t xml:space="preserve">you have </w:t>
      </w:r>
      <w:r w:rsidRPr="002443ED" w:rsidR="009264DA">
        <w:t xml:space="preserve">heard </w:t>
      </w:r>
      <w:r w:rsidRPr="002443ED" w:rsidR="00941C68">
        <w:t xml:space="preserve">and </w:t>
      </w:r>
      <w:r w:rsidRPr="002443ED" w:rsidR="009264DA">
        <w:t>on my earlier question?</w:t>
      </w:r>
    </w:p>
    <w:p w:rsidR="00057073" w:rsidRPr="002443ED" w:rsidP="00CC37AE">
      <w:pPr>
        <w:pStyle w:val="Answer"/>
      </w:pPr>
      <w:sdt>
        <w:sdtPr>
          <w:alias w:val="Witness"/>
          <w:id w:val="-1457408747"/>
          <w:placeholder>
            <w:docPart w:val="DefaultPlaceholder_-1854013440"/>
          </w:placeholder>
          <w:richText/>
        </w:sdtPr>
        <w:sdtContent>
          <w:r w:rsidRPr="002443ED" w:rsidR="000F4E82">
            <w:rPr>
              <w:b/>
              <w:i/>
            </w:rPr>
            <w:t xml:space="preserve">Dr </w:t>
          </w:r>
          <w:r w:rsidRPr="002443ED" w:rsidR="000F4E82">
            <w:rPr>
              <w:b/>
              <w:i/>
            </w:rPr>
            <w:t>Blankenburg</w:t>
          </w:r>
          <w:r w:rsidRPr="002443ED" w:rsidR="000F4E82">
            <w:rPr>
              <w:b/>
              <w:i/>
            </w:rPr>
            <w:t>:</w:t>
          </w:r>
        </w:sdtContent>
      </w:sdt>
      <w:r w:rsidRPr="002443ED" w:rsidR="00CC37AE">
        <w:t xml:space="preserve"> </w:t>
      </w:r>
      <w:r w:rsidRPr="002443ED" w:rsidR="009264DA">
        <w:t xml:space="preserve">Yes. </w:t>
      </w:r>
      <w:r w:rsidRPr="002443ED" w:rsidR="00CC37AE">
        <w:t>W</w:t>
      </w:r>
      <w:r w:rsidRPr="002443ED" w:rsidR="009264DA">
        <w:t>e share many of your concerns</w:t>
      </w:r>
      <w:r w:rsidRPr="002443ED" w:rsidR="00CC37AE">
        <w:t>.</w:t>
      </w:r>
      <w:r w:rsidRPr="002443ED" w:rsidR="009264DA">
        <w:t xml:space="preserve"> </w:t>
      </w:r>
      <w:r w:rsidRPr="002443ED" w:rsidR="008863A8">
        <w:t>A</w:t>
      </w:r>
      <w:r w:rsidRPr="002443ED" w:rsidR="00CC37AE">
        <w:t xml:space="preserve">s Sonja Gibbs </w:t>
      </w:r>
      <w:r w:rsidRPr="002443ED" w:rsidR="009264DA">
        <w:t>knows</w:t>
      </w:r>
      <w:r w:rsidRPr="002443ED" w:rsidR="00CC37AE">
        <w:t>,</w:t>
      </w:r>
      <w:r w:rsidRPr="002443ED" w:rsidR="009264DA">
        <w:t xml:space="preserve"> </w:t>
      </w:r>
      <w:r w:rsidRPr="002443ED" w:rsidR="00CC37AE">
        <w:t xml:space="preserve">UNCTAD </w:t>
      </w:r>
      <w:r w:rsidRPr="002443ED" w:rsidR="009264DA">
        <w:t xml:space="preserve">has developed </w:t>
      </w:r>
      <w:r w:rsidRPr="002443ED" w:rsidR="00CC37AE">
        <w:t xml:space="preserve">soft law </w:t>
      </w:r>
      <w:r w:rsidRPr="002443ED" w:rsidR="009264DA">
        <w:t>principles o</w:t>
      </w:r>
      <w:r w:rsidRPr="002443ED" w:rsidR="00CC37AE">
        <w:t>ver</w:t>
      </w:r>
      <w:r w:rsidRPr="002443ED" w:rsidR="009264DA">
        <w:t xml:space="preserve"> many years</w:t>
      </w:r>
      <w:r w:rsidRPr="002443ED" w:rsidR="00CC37AE">
        <w:t>,</w:t>
      </w:r>
      <w:r w:rsidRPr="002443ED" w:rsidR="009264DA">
        <w:t xml:space="preserve"> in consultation with the IMF, the World Bank</w:t>
      </w:r>
      <w:r w:rsidRPr="002443ED" w:rsidR="00CC37AE">
        <w:t xml:space="preserve"> and </w:t>
      </w:r>
      <w:r w:rsidRPr="002443ED" w:rsidR="009264DA">
        <w:t>over 70 countries</w:t>
      </w:r>
      <w:r w:rsidRPr="002443ED" w:rsidR="00CC37AE">
        <w:t>,</w:t>
      </w:r>
      <w:r w:rsidRPr="002443ED" w:rsidR="009264DA">
        <w:t xml:space="preserve"> </w:t>
      </w:r>
      <w:r w:rsidRPr="002443ED" w:rsidR="00CC37AE">
        <w:t xml:space="preserve">which </w:t>
      </w:r>
      <w:r w:rsidRPr="002443ED" w:rsidR="009264DA">
        <w:t xml:space="preserve">lay out both </w:t>
      </w:r>
      <w:r w:rsidRPr="002443ED" w:rsidR="00CC37AE">
        <w:t xml:space="preserve">borrower </w:t>
      </w:r>
      <w:r w:rsidRPr="002443ED" w:rsidR="009264DA">
        <w:t>and lender responsibilit</w:t>
      </w:r>
      <w:r w:rsidRPr="002443ED" w:rsidR="00CC37AE">
        <w:t>ies.</w:t>
      </w:r>
      <w:r w:rsidRPr="002443ED" w:rsidR="009264DA">
        <w:t xml:space="preserve"> </w:t>
      </w:r>
      <w:r w:rsidRPr="002443ED" w:rsidR="00CC37AE">
        <w:t xml:space="preserve">Those </w:t>
      </w:r>
      <w:r w:rsidRPr="002443ED" w:rsidR="009264DA">
        <w:t>have met with a lot of interest.</w:t>
      </w:r>
      <w:r w:rsidRPr="002443ED" w:rsidR="00CC37AE">
        <w:t xml:space="preserve"> </w:t>
      </w:r>
      <w:r w:rsidRPr="002443ED" w:rsidR="009264DA">
        <w:t xml:space="preserve">Soft </w:t>
      </w:r>
      <w:r w:rsidRPr="002443ED" w:rsidR="00CC37AE">
        <w:t>law</w:t>
      </w:r>
      <w:r w:rsidRPr="002443ED" w:rsidR="009264DA">
        <w:t>, of course</w:t>
      </w:r>
      <w:r w:rsidRPr="002443ED" w:rsidR="00CC37AE">
        <w:t>,</w:t>
      </w:r>
      <w:r w:rsidRPr="002443ED" w:rsidR="009264DA">
        <w:t xml:space="preserve"> has its own limitations in that it is not binding</w:t>
      </w:r>
      <w:r w:rsidRPr="002443ED" w:rsidR="00CC37AE">
        <w:t xml:space="preserve"> </w:t>
      </w:r>
      <w:r w:rsidRPr="002443ED" w:rsidR="00D26F05">
        <w:t>et cetera</w:t>
      </w:r>
      <w:r w:rsidRPr="002443ED" w:rsidR="00CC37AE">
        <w:t xml:space="preserve">, </w:t>
      </w:r>
      <w:r w:rsidRPr="002443ED" w:rsidR="009264DA">
        <w:t>but it is meant to be a first step</w:t>
      </w:r>
      <w:r w:rsidRPr="002443ED">
        <w:t xml:space="preserve"> </w:t>
      </w:r>
      <w:r w:rsidRPr="002443ED" w:rsidR="009264DA">
        <w:t>to</w:t>
      </w:r>
      <w:r w:rsidRPr="002443ED">
        <w:t>wards</w:t>
      </w:r>
      <w:r w:rsidRPr="002443ED" w:rsidR="009264DA">
        <w:t xml:space="preserve"> harder l</w:t>
      </w:r>
      <w:r w:rsidRPr="002443ED">
        <w:t>a</w:t>
      </w:r>
      <w:r w:rsidRPr="002443ED" w:rsidR="009264DA">
        <w:t>w in this regard</w:t>
      </w:r>
      <w:r w:rsidRPr="002443ED">
        <w:t>.</w:t>
      </w:r>
    </w:p>
    <w:p w:rsidR="009264DA" w:rsidRPr="002443ED" w:rsidP="00CC37AE">
      <w:pPr>
        <w:pStyle w:val="Answer"/>
      </w:pPr>
      <w:r w:rsidRPr="002443ED">
        <w:t>A</w:t>
      </w:r>
      <w:r w:rsidRPr="002443ED">
        <w:t xml:space="preserve"> lot of focus, certainly in the international community, has been on borrower responsibilities and borrower </w:t>
      </w:r>
      <w:r w:rsidRPr="002443ED">
        <w:t xml:space="preserve">debtor </w:t>
      </w:r>
      <w:r w:rsidRPr="002443ED">
        <w:t>transparency, for example</w:t>
      </w:r>
      <w:r w:rsidRPr="002443ED" w:rsidR="00D26F05">
        <w:t>.</w:t>
      </w:r>
      <w:r w:rsidRPr="002443ED">
        <w:t xml:space="preserve"> </w:t>
      </w:r>
      <w:r w:rsidRPr="002443ED" w:rsidR="00D26F05">
        <w:t xml:space="preserve">Much </w:t>
      </w:r>
      <w:r w:rsidRPr="002443ED">
        <w:t>less has been on lender responsibilities and</w:t>
      </w:r>
      <w:r w:rsidRPr="002443ED">
        <w:t xml:space="preserve">, </w:t>
      </w:r>
      <w:r w:rsidRPr="002443ED">
        <w:t>in particular</w:t>
      </w:r>
      <w:r w:rsidRPr="002443ED">
        <w:t>,</w:t>
      </w:r>
      <w:r w:rsidRPr="002443ED">
        <w:t xml:space="preserve"> on</w:t>
      </w:r>
      <w:r w:rsidRPr="002443ED">
        <w:t xml:space="preserve"> lender </w:t>
      </w:r>
      <w:r w:rsidRPr="002443ED">
        <w:t xml:space="preserve">transparency. </w:t>
      </w:r>
      <w:r w:rsidRPr="002443ED">
        <w:t>P</w:t>
      </w:r>
      <w:r w:rsidRPr="002443ED">
        <w:t xml:space="preserve">rogress </w:t>
      </w:r>
      <w:r w:rsidRPr="002443ED">
        <w:t xml:space="preserve">is being </w:t>
      </w:r>
      <w:r w:rsidRPr="002443ED">
        <w:t>made</w:t>
      </w:r>
      <w:r w:rsidRPr="002443ED">
        <w:t>,</w:t>
      </w:r>
      <w:r w:rsidRPr="002443ED">
        <w:t xml:space="preserve"> and </w:t>
      </w:r>
      <w:r w:rsidRPr="002443ED">
        <w:t xml:space="preserve">the </w:t>
      </w:r>
      <w:r w:rsidRPr="002443ED">
        <w:t>IIF has been actively involved with this</w:t>
      </w:r>
      <w:r w:rsidRPr="002443ED">
        <w:t>,</w:t>
      </w:r>
      <w:r w:rsidRPr="002443ED">
        <w:t xml:space="preserve"> but there is a reasonably long way to go.</w:t>
      </w:r>
    </w:p>
    <w:p w:rsidR="009264DA" w:rsidRPr="002443ED" w:rsidP="00057073">
      <w:pPr>
        <w:pStyle w:val="Answer"/>
      </w:pPr>
      <w:r w:rsidRPr="002443ED">
        <w:t xml:space="preserve">Part </w:t>
      </w:r>
      <w:r w:rsidRPr="002443ED">
        <w:t>of the problem</w:t>
      </w:r>
      <w:r w:rsidRPr="002443ED">
        <w:t>,</w:t>
      </w:r>
      <w:r w:rsidRPr="002443ED">
        <w:t xml:space="preserve"> fundamentally</w:t>
      </w:r>
      <w:r w:rsidRPr="002443ED">
        <w:t>,</w:t>
      </w:r>
      <w:r w:rsidRPr="002443ED">
        <w:t xml:space="preserve"> is</w:t>
      </w:r>
      <w:r w:rsidRPr="002443ED">
        <w:t xml:space="preserve"> that,</w:t>
      </w:r>
      <w:r w:rsidRPr="002443ED">
        <w:t xml:space="preserve"> of course</w:t>
      </w:r>
      <w:r w:rsidRPr="002443ED">
        <w:t>,</w:t>
      </w:r>
      <w:r w:rsidRPr="002443ED">
        <w:t xml:space="preserve"> from a development perspective, when I said that </w:t>
      </w:r>
      <w:r w:rsidRPr="002443ED">
        <w:t xml:space="preserve">debt </w:t>
      </w:r>
      <w:r w:rsidRPr="002443ED">
        <w:t xml:space="preserve">should be affordable, it also means </w:t>
      </w:r>
      <w:r w:rsidRPr="002443ED">
        <w:t xml:space="preserve">that </w:t>
      </w:r>
      <w:r w:rsidRPr="002443ED">
        <w:t>it needs certain maturities</w:t>
      </w:r>
      <w:r w:rsidRPr="002443ED">
        <w:t xml:space="preserve"> and</w:t>
      </w:r>
      <w:r w:rsidRPr="002443ED">
        <w:t xml:space="preserve"> low interest costs</w:t>
      </w:r>
      <w:r w:rsidRPr="002443ED">
        <w:t xml:space="preserve"> </w:t>
      </w:r>
      <w:r w:rsidRPr="002443ED" w:rsidR="007D7960">
        <w:t>et cetera</w:t>
      </w:r>
      <w:r w:rsidRPr="002443ED">
        <w:t>. A</w:t>
      </w:r>
      <w:r w:rsidRPr="002443ED">
        <w:t xml:space="preserve"> lot of developing country </w:t>
      </w:r>
      <w:r w:rsidRPr="002443ED">
        <w:t xml:space="preserve">debt </w:t>
      </w:r>
      <w:r w:rsidRPr="002443ED">
        <w:t xml:space="preserve">has been very attractive for </w:t>
      </w:r>
      <w:r w:rsidRPr="002443ED" w:rsidR="007D7960">
        <w:t>short</w:t>
      </w:r>
      <w:r w:rsidRPr="002443ED" w:rsidR="007D7960">
        <w:noBreakHyphen/>
        <w:t xml:space="preserve">term </w:t>
      </w:r>
      <w:r w:rsidRPr="002443ED">
        <w:t xml:space="preserve">private investors, </w:t>
      </w:r>
      <w:r w:rsidRPr="002443ED" w:rsidR="007D7960">
        <w:t>which</w:t>
      </w:r>
      <w:r w:rsidRPr="002443ED">
        <w:t xml:space="preserve">, by </w:t>
      </w:r>
      <w:r w:rsidRPr="002443ED">
        <w:t xml:space="preserve">their very nature, </w:t>
      </w:r>
      <w:r w:rsidRPr="002443ED">
        <w:t xml:space="preserve">are profit-oriented in a </w:t>
      </w:r>
      <w:r w:rsidRPr="002443ED">
        <w:t>more or less speculative</w:t>
      </w:r>
      <w:r w:rsidRPr="002443ED">
        <w:t xml:space="preserve"> manner. It has </w:t>
      </w:r>
      <w:r w:rsidRPr="002443ED">
        <w:t>been very attractive because of the situation in advanced countries</w:t>
      </w:r>
      <w:r w:rsidRPr="002443ED">
        <w:t>,</w:t>
      </w:r>
      <w:r w:rsidRPr="002443ED">
        <w:t xml:space="preserve"> </w:t>
      </w:r>
      <w:r w:rsidRPr="002443ED">
        <w:t xml:space="preserve">with </w:t>
      </w:r>
      <w:r w:rsidRPr="002443ED">
        <w:t>quantitative easing</w:t>
      </w:r>
      <w:r w:rsidRPr="002443ED">
        <w:t xml:space="preserve"> and</w:t>
      </w:r>
      <w:r w:rsidRPr="002443ED">
        <w:t xml:space="preserve"> low interest rate</w:t>
      </w:r>
      <w:r w:rsidRPr="002443ED">
        <w:t>s</w:t>
      </w:r>
      <w:r w:rsidRPr="002443ED">
        <w:t xml:space="preserve">. </w:t>
      </w:r>
      <w:r w:rsidRPr="002443ED">
        <w:t>T</w:t>
      </w:r>
      <w:r w:rsidRPr="002443ED">
        <w:t xml:space="preserve">hat made </w:t>
      </w:r>
      <w:r w:rsidRPr="002443ED">
        <w:t xml:space="preserve">this debt </w:t>
      </w:r>
      <w:r w:rsidRPr="002443ED">
        <w:t>more attractive</w:t>
      </w:r>
      <w:r w:rsidRPr="002443ED">
        <w:t>,</w:t>
      </w:r>
      <w:r w:rsidRPr="002443ED">
        <w:t xml:space="preserve"> </w:t>
      </w:r>
      <w:r w:rsidRPr="002443ED">
        <w:t>b</w:t>
      </w:r>
      <w:r w:rsidRPr="002443ED">
        <w:t xml:space="preserve">ut from the point of </w:t>
      </w:r>
      <w:r w:rsidRPr="002443ED">
        <w:t xml:space="preserve">view of </w:t>
      </w:r>
      <w:r w:rsidRPr="002443ED">
        <w:t xml:space="preserve">development they mean higher exposure to market risks and shorter maturities </w:t>
      </w:r>
      <w:r w:rsidRPr="002443ED" w:rsidR="007D7960">
        <w:t>et cetera</w:t>
      </w:r>
      <w:r w:rsidRPr="002443ED">
        <w:t>.</w:t>
      </w:r>
    </w:p>
    <w:p w:rsidR="00057073" w:rsidRPr="002443ED" w:rsidP="00057073">
      <w:pPr>
        <w:pStyle w:val="Answer"/>
      </w:pPr>
      <w:r w:rsidRPr="002443ED">
        <w:t xml:space="preserve">There are </w:t>
      </w:r>
      <w:r w:rsidRPr="002443ED" w:rsidR="009264DA">
        <w:t>certainly cases where you can question borrower responsibilit</w:t>
      </w:r>
      <w:r w:rsidRPr="002443ED">
        <w:t>ies</w:t>
      </w:r>
      <w:r w:rsidRPr="002443ED" w:rsidR="009264DA">
        <w:t xml:space="preserve">. </w:t>
      </w:r>
      <w:r w:rsidRPr="002443ED">
        <w:t>F</w:t>
      </w:r>
      <w:r w:rsidRPr="002443ED" w:rsidR="009264DA">
        <w:t>or all sorts of reasons in developing countries</w:t>
      </w:r>
      <w:r w:rsidRPr="002443ED">
        <w:t>,</w:t>
      </w:r>
      <w:r w:rsidRPr="002443ED" w:rsidR="009264DA">
        <w:t xml:space="preserve"> </w:t>
      </w:r>
      <w:r w:rsidRPr="002443ED">
        <w:t xml:space="preserve">lending that was </w:t>
      </w:r>
      <w:r w:rsidRPr="002443ED" w:rsidR="009264DA">
        <w:t>too easily available</w:t>
      </w:r>
      <w:r w:rsidRPr="002443ED">
        <w:t xml:space="preserve"> was </w:t>
      </w:r>
      <w:r w:rsidRPr="002443ED" w:rsidR="009264DA">
        <w:t>also taken up in cases when it should not have</w:t>
      </w:r>
      <w:r w:rsidRPr="002443ED">
        <w:t xml:space="preserve"> been, and </w:t>
      </w:r>
      <w:r w:rsidRPr="002443ED" w:rsidR="009264DA">
        <w:t xml:space="preserve">we all know the cases. </w:t>
      </w:r>
      <w:r w:rsidRPr="002443ED">
        <w:t>T</w:t>
      </w:r>
      <w:r w:rsidRPr="002443ED" w:rsidR="007740F4">
        <w:t>hat is</w:t>
      </w:r>
      <w:r w:rsidRPr="002443ED" w:rsidR="009264DA">
        <w:t xml:space="preserve"> very easy to say when</w:t>
      </w:r>
      <w:r w:rsidRPr="002443ED">
        <w:t>,</w:t>
      </w:r>
      <w:r w:rsidRPr="002443ED" w:rsidR="009264DA">
        <w:t xml:space="preserve"> at the same time</w:t>
      </w:r>
      <w:r w:rsidRPr="002443ED">
        <w:t>,</w:t>
      </w:r>
      <w:r w:rsidRPr="002443ED" w:rsidR="009264DA">
        <w:t xml:space="preserve"> your access to international, more affordable concessional finance gets less and less</w:t>
      </w:r>
      <w:r w:rsidRPr="002443ED">
        <w:t>,</w:t>
      </w:r>
      <w:r w:rsidRPr="002443ED" w:rsidR="009264DA">
        <w:t xml:space="preserve"> </w:t>
      </w:r>
      <w:r w:rsidRPr="002443ED">
        <w:t xml:space="preserve">and there is also </w:t>
      </w:r>
      <w:r w:rsidRPr="002443ED" w:rsidR="008863A8">
        <w:t xml:space="preserve">a </w:t>
      </w:r>
      <w:r w:rsidRPr="002443ED" w:rsidR="009264DA">
        <w:t xml:space="preserve">responsibility </w:t>
      </w:r>
      <w:r w:rsidRPr="002443ED">
        <w:t>for G</w:t>
      </w:r>
      <w:r w:rsidRPr="002443ED" w:rsidR="009264DA">
        <w:t>overnments here</w:t>
      </w:r>
      <w:r w:rsidRPr="002443ED" w:rsidR="008863A8">
        <w:t>.</w:t>
      </w:r>
    </w:p>
    <w:p w:rsidR="009264DA" w:rsidRPr="002443ED" w:rsidP="009264DA">
      <w:pPr>
        <w:pStyle w:val="Question"/>
      </w:pPr>
      <w:sdt>
        <w:sdtPr>
          <w:alias w:val="Member"/>
          <w:tag w:val="&lt;Member mnisId='1451' dodsId='25783'&gt;"/>
          <w:id w:val="-209197483"/>
          <w:placeholder>
            <w:docPart w:val="DefaultPlaceholder_-1854013440"/>
          </w:placeholder>
          <w:richText/>
        </w:sdtPr>
        <w:sdtContent>
          <w:r w:rsidRPr="002443ED" w:rsidR="000F4E82">
            <w:rPr>
              <w:b/>
            </w:rPr>
            <w:t>Mr Bacon</w:t>
          </w:r>
          <w:r w:rsidRPr="002443ED" w:rsidR="008863A8">
            <w:rPr>
              <w:b/>
            </w:rPr>
            <w:t>:</w:t>
          </w:r>
        </w:sdtContent>
      </w:sdt>
      <w:r w:rsidRPr="002443ED" w:rsidR="00057073">
        <w:t xml:space="preserve"> </w:t>
      </w:r>
      <w:r w:rsidRPr="002443ED" w:rsidR="00C54595">
        <w:t xml:space="preserve">Other </w:t>
      </w:r>
      <w:r w:rsidRPr="002443ED">
        <w:t>people want to come</w:t>
      </w:r>
      <w:r w:rsidRPr="002443ED" w:rsidR="00C54595">
        <w:t xml:space="preserve"> in, but</w:t>
      </w:r>
      <w:r w:rsidRPr="002443ED" w:rsidR="007D7960">
        <w:t>,</w:t>
      </w:r>
      <w:r w:rsidRPr="002443ED" w:rsidR="00C54595">
        <w:t xml:space="preserve"> </w:t>
      </w:r>
      <w:r w:rsidRPr="002443ED">
        <w:t xml:space="preserve">very briefly, </w:t>
      </w:r>
      <w:r w:rsidRPr="002443ED" w:rsidR="00C54595">
        <w:t xml:space="preserve">I remember that, </w:t>
      </w:r>
      <w:r w:rsidRPr="002443ED">
        <w:t>in 2010</w:t>
      </w:r>
      <w:r w:rsidRPr="002443ED" w:rsidR="00C54595">
        <w:t>,</w:t>
      </w:r>
      <w:r w:rsidRPr="002443ED">
        <w:t xml:space="preserve"> the Government legislated </w:t>
      </w:r>
      <w:r w:rsidRPr="002443ED" w:rsidR="008863A8">
        <w:t xml:space="preserve">to prevent people </w:t>
      </w:r>
      <w:r w:rsidRPr="002443ED" w:rsidR="007D7960">
        <w:t>in</w:t>
      </w:r>
      <w:r w:rsidRPr="002443ED" w:rsidR="008863A8">
        <w:t xml:space="preserve"> </w:t>
      </w:r>
      <w:r w:rsidRPr="002443ED" w:rsidR="003B7DFC">
        <w:t>low-income</w:t>
      </w:r>
      <w:r w:rsidRPr="002443ED" w:rsidR="00C54595">
        <w:t xml:space="preserve">, highly </w:t>
      </w:r>
      <w:r w:rsidRPr="002443ED" w:rsidR="00C54595">
        <w:t>indebted</w:t>
      </w:r>
      <w:r w:rsidRPr="002443ED" w:rsidR="00C54595">
        <w:t xml:space="preserve"> and poor countries </w:t>
      </w:r>
      <w:r w:rsidRPr="002443ED">
        <w:t xml:space="preserve">being sued. </w:t>
      </w:r>
      <w:r w:rsidRPr="002443ED" w:rsidR="00C54595">
        <w:t xml:space="preserve">That </w:t>
      </w:r>
      <w:r w:rsidRPr="002443ED" w:rsidR="007740F4">
        <w:t>is</w:t>
      </w:r>
      <w:r w:rsidRPr="002443ED">
        <w:t xml:space="preserve"> not necessarily the same for </w:t>
      </w:r>
      <w:r w:rsidRPr="002443ED" w:rsidR="00C54595">
        <w:t xml:space="preserve">middle-income countries. </w:t>
      </w:r>
      <w:r w:rsidRPr="002443ED">
        <w:t>To what extent is it now a case of making legal changes that require private creditors to take steps that they would rather not take</w:t>
      </w:r>
      <w:r w:rsidRPr="002443ED" w:rsidR="00C54595">
        <w:t>?</w:t>
      </w:r>
      <w:r w:rsidRPr="002443ED">
        <w:t xml:space="preserve"> Is that a path that can be gone down? Is it practical</w:t>
      </w:r>
      <w:r w:rsidRPr="002443ED" w:rsidR="00C54595">
        <w:t>?</w:t>
      </w:r>
      <w:r w:rsidRPr="002443ED">
        <w:t xml:space="preserve"> </w:t>
      </w:r>
      <w:r w:rsidRPr="002443ED" w:rsidR="00C54595">
        <w:t>I</w:t>
      </w:r>
      <w:r w:rsidRPr="002443ED">
        <w:t xml:space="preserve">s it </w:t>
      </w:r>
      <w:r w:rsidRPr="002443ED">
        <w:t>what</w:t>
      </w:r>
      <w:r w:rsidRPr="002443ED">
        <w:t xml:space="preserve"> </w:t>
      </w:r>
      <w:r w:rsidRPr="002443ED" w:rsidR="00C54595">
        <w:t xml:space="preserve">you would </w:t>
      </w:r>
      <w:r w:rsidRPr="002443ED">
        <w:t>like to see?</w:t>
      </w:r>
    </w:p>
    <w:p w:rsidR="00C54595" w:rsidRPr="002443ED" w:rsidP="00C54595">
      <w:pPr>
        <w:pStyle w:val="Answer"/>
      </w:pPr>
      <w:sdt>
        <w:sdtPr>
          <w:alias w:val="Witness"/>
          <w:id w:val="-1793355468"/>
          <w:placeholder>
            <w:docPart w:val="DefaultPlaceholder_-1854013440"/>
          </w:placeholder>
          <w:richText/>
        </w:sdtPr>
        <w:sdtContent>
          <w:r w:rsidRPr="002443ED" w:rsidR="000F4E82">
            <w:rPr>
              <w:b/>
              <w:i/>
            </w:rPr>
            <w:t>Tim Jones:</w:t>
          </w:r>
        </w:sdtContent>
      </w:sdt>
      <w:r w:rsidRPr="002443ED">
        <w:t xml:space="preserve"> Yes, </w:t>
      </w:r>
      <w:r w:rsidRPr="002443ED" w:rsidR="009264DA">
        <w:t xml:space="preserve">legislation is needed to require private creditors to take part in debt restructuring. The 2010 Act applied just </w:t>
      </w:r>
      <w:r w:rsidRPr="002443ED">
        <w:t xml:space="preserve">to </w:t>
      </w:r>
      <w:r w:rsidRPr="002443ED" w:rsidR="009264DA">
        <w:t xml:space="preserve">heavily indebted poor countries </w:t>
      </w:r>
      <w:r w:rsidRPr="002443ED">
        <w:t xml:space="preserve">and only to </w:t>
      </w:r>
      <w:r w:rsidRPr="002443ED" w:rsidR="009264DA">
        <w:t>their old loans up to 2004, so it now does</w:t>
      </w:r>
      <w:r w:rsidRPr="002443ED">
        <w:t xml:space="preserve"> not</w:t>
      </w:r>
      <w:r w:rsidRPr="002443ED" w:rsidR="009264DA">
        <w:t xml:space="preserve"> help. </w:t>
      </w:r>
      <w:r w:rsidRPr="002443ED">
        <w:t>At the moment</w:t>
      </w:r>
      <w:r w:rsidRPr="002443ED">
        <w:t xml:space="preserve">, </w:t>
      </w:r>
      <w:r w:rsidRPr="002443ED" w:rsidR="009264DA">
        <w:t xml:space="preserve">Mozambique is being sued in UK courts for private sector loans. </w:t>
      </w:r>
      <w:r w:rsidRPr="002443ED">
        <w:t>I</w:t>
      </w:r>
      <w:r w:rsidRPr="002443ED" w:rsidR="009264DA">
        <w:t xml:space="preserve"> would challenge the view that </w:t>
      </w:r>
      <w:r w:rsidRPr="002443ED" w:rsidR="003B7DFC">
        <w:t>low-income</w:t>
      </w:r>
      <w:r w:rsidRPr="002443ED" w:rsidR="009264DA">
        <w:t xml:space="preserve"> countries do not owe debt to the private sector</w:t>
      </w:r>
      <w:r w:rsidRPr="002443ED">
        <w:t>.</w:t>
      </w:r>
      <w:r w:rsidRPr="002443ED" w:rsidR="009264DA">
        <w:t xml:space="preserve"> </w:t>
      </w:r>
      <w:r w:rsidRPr="002443ED">
        <w:t>C</w:t>
      </w:r>
      <w:r w:rsidRPr="002443ED" w:rsidR="009264DA">
        <w:t xml:space="preserve">ountries like Chad and Mozambique </w:t>
      </w:r>
      <w:r w:rsidRPr="002443ED">
        <w:t xml:space="preserve">are </w:t>
      </w:r>
      <w:r w:rsidRPr="002443ED" w:rsidR="009264DA">
        <w:t>heavily</w:t>
      </w:r>
      <w:r w:rsidRPr="002443ED">
        <w:t xml:space="preserve"> indebted to the private sector.</w:t>
      </w:r>
    </w:p>
    <w:p w:rsidR="009264DA" w:rsidRPr="002443ED" w:rsidP="00C54595">
      <w:pPr>
        <w:pStyle w:val="Question"/>
      </w:pPr>
      <w:sdt>
        <w:sdtPr>
          <w:alias w:val="Member"/>
          <w:tag w:val="&lt;Member mnisId='1451' dodsId='25783'&gt;"/>
          <w:id w:val="-1675479966"/>
          <w:placeholder>
            <w:docPart w:val="DefaultPlaceholder_-1854013440"/>
          </w:placeholder>
          <w:richText/>
        </w:sdtPr>
        <w:sdtContent>
          <w:r w:rsidRPr="002443ED" w:rsidR="000F4E82">
            <w:rPr>
              <w:b/>
            </w:rPr>
            <w:t>Mr Bacon</w:t>
          </w:r>
          <w:r w:rsidRPr="002443ED" w:rsidR="008863A8">
            <w:rPr>
              <w:b/>
            </w:rPr>
            <w:t>:</w:t>
          </w:r>
        </w:sdtContent>
      </w:sdt>
      <w:r w:rsidRPr="002443ED" w:rsidR="00C54595">
        <w:t xml:space="preserve"> Most of </w:t>
      </w:r>
      <w:r w:rsidRPr="002443ED">
        <w:t>these contracts are construed in English law, and I wanted to ask you to what extent that might help, but when these cases go through</w:t>
      </w:r>
      <w:r w:rsidRPr="002443ED" w:rsidR="00C54595">
        <w:t>—</w:t>
      </w:r>
      <w:r w:rsidRPr="002443ED">
        <w:t>and</w:t>
      </w:r>
      <w:r w:rsidRPr="002443ED" w:rsidR="00C54595">
        <w:t>,</w:t>
      </w:r>
      <w:r w:rsidRPr="002443ED">
        <w:t xml:space="preserve"> in many cases</w:t>
      </w:r>
      <w:r w:rsidRPr="002443ED" w:rsidR="00C54595">
        <w:t>,</w:t>
      </w:r>
      <w:r w:rsidRPr="002443ED">
        <w:t xml:space="preserve"> presumably</w:t>
      </w:r>
      <w:r w:rsidRPr="002443ED" w:rsidR="00C54595">
        <w:t>,</w:t>
      </w:r>
      <w:r w:rsidRPr="002443ED">
        <w:t xml:space="preserve"> the country loses </w:t>
      </w:r>
      <w:r w:rsidRPr="002443ED" w:rsidR="00C54595">
        <w:t xml:space="preserve">and </w:t>
      </w:r>
      <w:r w:rsidRPr="002443ED">
        <w:t>the bank wins</w:t>
      </w:r>
      <w:r w:rsidRPr="002443ED" w:rsidR="00C54595">
        <w:t>—w</w:t>
      </w:r>
      <w:r w:rsidRPr="002443ED">
        <w:t>hat happens</w:t>
      </w:r>
      <w:r w:rsidRPr="002443ED" w:rsidR="00C54595">
        <w:t xml:space="preserve">? Is there a vulture </w:t>
      </w:r>
      <w:r w:rsidRPr="002443ED">
        <w:t xml:space="preserve">fund that ends up just owning assets in Chad or Mozambique that previously it </w:t>
      </w:r>
      <w:r w:rsidRPr="002443ED" w:rsidR="00C91CD1">
        <w:t>did not</w:t>
      </w:r>
      <w:r w:rsidRPr="002443ED" w:rsidR="00C54595">
        <w:t>?</w:t>
      </w:r>
      <w:r w:rsidRPr="002443ED">
        <w:t xml:space="preserve"> </w:t>
      </w:r>
      <w:r w:rsidRPr="002443ED" w:rsidR="00C54595">
        <w:t>H</w:t>
      </w:r>
      <w:r w:rsidRPr="002443ED">
        <w:t>ow does it work?</w:t>
      </w:r>
    </w:p>
    <w:p w:rsidR="009264DA" w:rsidRPr="002443ED" w:rsidP="00C54595">
      <w:pPr>
        <w:pStyle w:val="Answer"/>
      </w:pPr>
      <w:sdt>
        <w:sdtPr>
          <w:alias w:val="Witness"/>
          <w:id w:val="-655837878"/>
          <w:placeholder>
            <w:docPart w:val="DefaultPlaceholder_-1854013440"/>
          </w:placeholder>
          <w:richText/>
        </w:sdtPr>
        <w:sdtContent>
          <w:r w:rsidRPr="002443ED" w:rsidR="000F4E82">
            <w:rPr>
              <w:b/>
              <w:i/>
            </w:rPr>
            <w:t>Tim Jones:</w:t>
          </w:r>
        </w:sdtContent>
      </w:sdt>
      <w:r w:rsidRPr="002443ED" w:rsidR="00C54595">
        <w:t xml:space="preserve"> If a </w:t>
      </w:r>
      <w:r w:rsidRPr="002443ED">
        <w:t xml:space="preserve">company </w:t>
      </w:r>
      <w:r w:rsidRPr="002443ED" w:rsidR="00C54595">
        <w:t xml:space="preserve">sues </w:t>
      </w:r>
      <w:r w:rsidRPr="002443ED">
        <w:t xml:space="preserve">and wins, </w:t>
      </w:r>
      <w:r w:rsidRPr="002443ED" w:rsidR="00C54595">
        <w:t xml:space="preserve">it </w:t>
      </w:r>
      <w:r w:rsidRPr="002443ED">
        <w:t>then get</w:t>
      </w:r>
      <w:r w:rsidRPr="002443ED" w:rsidR="00C54595">
        <w:t>s</w:t>
      </w:r>
      <w:r w:rsidRPr="002443ED">
        <w:t xml:space="preserve"> a judgment and tr</w:t>
      </w:r>
      <w:r w:rsidRPr="002443ED" w:rsidR="00C54595">
        <w:t>ies</w:t>
      </w:r>
      <w:r w:rsidRPr="002443ED">
        <w:t xml:space="preserve"> to seize the assets. This was most recently done for Argentina</w:t>
      </w:r>
      <w:r w:rsidRPr="002443ED" w:rsidR="00C850DD">
        <w:t xml:space="preserve"> and</w:t>
      </w:r>
      <w:r w:rsidRPr="002443ED">
        <w:t xml:space="preserve"> caused a whole other round of defaults, which is a very long story</w:t>
      </w:r>
      <w:r w:rsidRPr="002443ED" w:rsidR="00C54595">
        <w:t>.</w:t>
      </w:r>
      <w:r w:rsidRPr="002443ED">
        <w:t xml:space="preserve"> </w:t>
      </w:r>
      <w:r w:rsidRPr="002443ED" w:rsidR="00C54595">
        <w:t>A</w:t>
      </w:r>
      <w:r w:rsidRPr="002443ED">
        <w:t>lso</w:t>
      </w:r>
      <w:r w:rsidRPr="002443ED" w:rsidR="00C54595">
        <w:t>,</w:t>
      </w:r>
      <w:r w:rsidRPr="002443ED">
        <w:t xml:space="preserve"> just the fact that the pressure exists that countries can be sued in the UK</w:t>
      </w:r>
      <w:r w:rsidRPr="002443ED" w:rsidR="00F03AC1">
        <w:t>—</w:t>
      </w:r>
      <w:r w:rsidRPr="002443ED">
        <w:t>and 90</w:t>
      </w:r>
      <w:r w:rsidRPr="002443ED" w:rsidR="00C54595">
        <w:t>%</w:t>
      </w:r>
      <w:r w:rsidRPr="002443ED">
        <w:t xml:space="preserve"> of bonds that </w:t>
      </w:r>
      <w:r w:rsidRPr="002443ED" w:rsidR="00C54595">
        <w:t xml:space="preserve">are owed </w:t>
      </w:r>
      <w:r w:rsidRPr="002443ED">
        <w:t>by countries that are eligible for the common framework</w:t>
      </w:r>
      <w:r w:rsidRPr="002443ED" w:rsidR="00C54595">
        <w:t xml:space="preserve"> are </w:t>
      </w:r>
      <w:r w:rsidRPr="002443ED">
        <w:t>govern</w:t>
      </w:r>
      <w:r w:rsidRPr="002443ED" w:rsidR="00C54595">
        <w:t>ed</w:t>
      </w:r>
      <w:r w:rsidRPr="002443ED">
        <w:t xml:space="preserve"> by English law</w:t>
      </w:r>
      <w:r w:rsidRPr="002443ED" w:rsidR="00F03AC1">
        <w:t>—</w:t>
      </w:r>
      <w:r w:rsidRPr="002443ED">
        <w:t xml:space="preserve">is an impediment to countries seeking a debt restructuring in the first place, because that is one of the </w:t>
      </w:r>
      <w:r w:rsidRPr="002443ED" w:rsidR="00C54595">
        <w:t>potential consequences.</w:t>
      </w:r>
    </w:p>
    <w:p w:rsidR="00F03AC1" w:rsidRPr="002443ED" w:rsidP="00F03AC1">
      <w:pPr>
        <w:pStyle w:val="Remark"/>
      </w:pPr>
      <w:sdt>
        <w:sdtPr>
          <w:alias w:val="Member"/>
          <w:tag w:val="&lt;Member mnisId='1451' dodsId='25783'&gt;"/>
          <w:id w:val="-976138276"/>
          <w:placeholder>
            <w:docPart w:val="DefaultPlaceholder_-1854013440"/>
          </w:placeholder>
          <w:richText/>
        </w:sdtPr>
        <w:sdtContent>
          <w:r w:rsidRPr="002443ED" w:rsidR="000F4E82">
            <w:rPr>
              <w:b/>
            </w:rPr>
            <w:t>Mr Bacon</w:t>
          </w:r>
          <w:r w:rsidRPr="002443ED" w:rsidR="008863A8">
            <w:rPr>
              <w:b/>
            </w:rPr>
            <w:t>:</w:t>
          </w:r>
        </w:sdtContent>
      </w:sdt>
      <w:r w:rsidRPr="002443ED">
        <w:t xml:space="preserve"> They think it will affect their credit rating.</w:t>
      </w:r>
    </w:p>
    <w:p w:rsidR="009264DA" w:rsidRPr="002443ED" w:rsidP="00F03AC1">
      <w:pPr>
        <w:pStyle w:val="Answer"/>
      </w:pPr>
      <w:sdt>
        <w:sdtPr>
          <w:alias w:val="Witness"/>
          <w:id w:val="1044872926"/>
          <w:placeholder>
            <w:docPart w:val="DefaultPlaceholder_-1854013440"/>
          </w:placeholder>
          <w:richText/>
        </w:sdtPr>
        <w:sdtContent>
          <w:r w:rsidRPr="002443ED" w:rsidR="000F4E82">
            <w:rPr>
              <w:b/>
              <w:i/>
            </w:rPr>
            <w:t>Tim Jones:</w:t>
          </w:r>
        </w:sdtContent>
      </w:sdt>
      <w:r w:rsidRPr="002443ED" w:rsidR="00F03AC1">
        <w:t xml:space="preserve"> C</w:t>
      </w:r>
      <w:r w:rsidRPr="002443ED">
        <w:t>redit rating</w:t>
      </w:r>
      <w:r w:rsidRPr="002443ED" w:rsidR="00F03AC1">
        <w:t>s</w:t>
      </w:r>
      <w:r w:rsidRPr="002443ED">
        <w:t xml:space="preserve"> </w:t>
      </w:r>
      <w:r w:rsidRPr="002443ED" w:rsidR="00F03AC1">
        <w:t xml:space="preserve">are </w:t>
      </w:r>
      <w:r w:rsidRPr="002443ED">
        <w:t xml:space="preserve">an issue that is not really that important, but there is a big problem in the system that </w:t>
      </w:r>
      <w:r w:rsidRPr="002443ED" w:rsidR="00F03AC1">
        <w:t>G</w:t>
      </w:r>
      <w:r w:rsidRPr="002443ED">
        <w:t xml:space="preserve">overnments </w:t>
      </w:r>
      <w:r w:rsidRPr="002443ED" w:rsidR="003B7DFC">
        <w:t>do not</w:t>
      </w:r>
      <w:r w:rsidRPr="002443ED">
        <w:t xml:space="preserve"> seek to restructure their debts when they need to.</w:t>
      </w:r>
    </w:p>
    <w:p w:rsidR="009264DA" w:rsidRPr="002443ED" w:rsidP="009264DA">
      <w:pPr>
        <w:pStyle w:val="Question"/>
      </w:pPr>
      <w:sdt>
        <w:sdtPr>
          <w:alias w:val="Member"/>
          <w:tag w:val="&lt;Member mnisId='1451' dodsId='25783'&gt;"/>
          <w:id w:val="-1117050516"/>
          <w:placeholder>
            <w:docPart w:val="DefaultPlaceholder_-1854013440"/>
          </w:placeholder>
          <w:richText/>
        </w:sdtPr>
        <w:sdtContent>
          <w:r w:rsidRPr="002443ED" w:rsidR="000F4E82">
            <w:rPr>
              <w:b/>
            </w:rPr>
            <w:t>Mr Bacon</w:t>
          </w:r>
          <w:r w:rsidRPr="002443ED" w:rsidR="008863A8">
            <w:rPr>
              <w:b/>
            </w:rPr>
            <w:t>:</w:t>
          </w:r>
        </w:sdtContent>
      </w:sdt>
      <w:r w:rsidRPr="002443ED" w:rsidR="00F03AC1">
        <w:t xml:space="preserve"> Is there another problem in that </w:t>
      </w:r>
      <w:r w:rsidRPr="002443ED">
        <w:t xml:space="preserve">banks will turn around and say, </w:t>
      </w:r>
      <w:r w:rsidRPr="002443ED" w:rsidR="00F03AC1">
        <w:t>“W</w:t>
      </w:r>
      <w:r w:rsidRPr="002443ED">
        <w:t>ell</w:t>
      </w:r>
      <w:r w:rsidRPr="002443ED" w:rsidR="00F03AC1">
        <w:t>,</w:t>
      </w:r>
      <w:r w:rsidRPr="002443ED">
        <w:t xml:space="preserve"> hang on a minute</w:t>
      </w:r>
      <w:r w:rsidRPr="002443ED" w:rsidR="00F03AC1">
        <w:t>.</w:t>
      </w:r>
      <w:r w:rsidRPr="002443ED">
        <w:t xml:space="preserve"> I had terms</w:t>
      </w:r>
      <w:r w:rsidRPr="002443ED" w:rsidR="00F03AC1">
        <w:t>.</w:t>
      </w:r>
      <w:r w:rsidRPr="002443ED">
        <w:t xml:space="preserve"> </w:t>
      </w:r>
      <w:r w:rsidRPr="002443ED" w:rsidR="00F03AC1">
        <w:t>T</w:t>
      </w:r>
      <w:r w:rsidRPr="002443ED">
        <w:t>hey were clear</w:t>
      </w:r>
      <w:r w:rsidRPr="002443ED" w:rsidR="00F03AC1">
        <w:t>.</w:t>
      </w:r>
      <w:r w:rsidRPr="002443ED">
        <w:t xml:space="preserve"> </w:t>
      </w:r>
      <w:r w:rsidRPr="002443ED" w:rsidR="00F03AC1">
        <w:t>W</w:t>
      </w:r>
      <w:r w:rsidRPr="002443ED">
        <w:t>e both signed it</w:t>
      </w:r>
      <w:r w:rsidRPr="002443ED" w:rsidR="00F03AC1">
        <w:t>.</w:t>
      </w:r>
      <w:r w:rsidRPr="002443ED">
        <w:t xml:space="preserve"> </w:t>
      </w:r>
      <w:r w:rsidRPr="002443ED" w:rsidR="00F03AC1">
        <w:t>N</w:t>
      </w:r>
      <w:r w:rsidRPr="002443ED">
        <w:t xml:space="preserve">ow </w:t>
      </w:r>
      <w:r w:rsidRPr="002443ED" w:rsidR="003B7DFC">
        <w:t>you are</w:t>
      </w:r>
      <w:r w:rsidRPr="002443ED">
        <w:t xml:space="preserve"> legislating to change it</w:t>
      </w:r>
      <w:r w:rsidRPr="002443ED" w:rsidR="00F03AC1">
        <w:t>”,</w:t>
      </w:r>
      <w:r w:rsidRPr="002443ED">
        <w:t xml:space="preserve"> </w:t>
      </w:r>
      <w:r w:rsidRPr="002443ED" w:rsidR="00F03AC1">
        <w:t xml:space="preserve">and </w:t>
      </w:r>
      <w:r w:rsidRPr="002443ED">
        <w:t xml:space="preserve">that you would </w:t>
      </w:r>
      <w:r w:rsidRPr="002443ED" w:rsidR="00F03AC1">
        <w:t>de-</w:t>
      </w:r>
      <w:r w:rsidRPr="002443ED">
        <w:t>incentivi</w:t>
      </w:r>
      <w:r w:rsidRPr="002443ED" w:rsidR="00F03AC1">
        <w:t>s</w:t>
      </w:r>
      <w:r w:rsidRPr="002443ED">
        <w:t>e future lending</w:t>
      </w:r>
      <w:r w:rsidRPr="002443ED" w:rsidR="00F03AC1">
        <w:t>?</w:t>
      </w:r>
    </w:p>
    <w:p w:rsidR="009264DA" w:rsidRPr="002443ED" w:rsidP="00F03AC1">
      <w:pPr>
        <w:pStyle w:val="Answer"/>
      </w:pPr>
      <w:sdt>
        <w:sdtPr>
          <w:alias w:val="Witness"/>
          <w:id w:val="-2052762195"/>
          <w:placeholder>
            <w:docPart w:val="DefaultPlaceholder_-1854013440"/>
          </w:placeholder>
          <w:richText/>
        </w:sdtPr>
        <w:sdtContent>
          <w:r w:rsidRPr="002443ED" w:rsidR="000F4E82">
            <w:rPr>
              <w:b/>
              <w:i/>
            </w:rPr>
            <w:t>Tim Jones:</w:t>
          </w:r>
        </w:sdtContent>
      </w:sdt>
      <w:r w:rsidRPr="002443ED" w:rsidR="00F03AC1">
        <w:t xml:space="preserve"> G</w:t>
      </w:r>
      <w:r w:rsidRPr="002443ED">
        <w:t>oing back to your original question</w:t>
      </w:r>
      <w:r w:rsidRPr="002443ED" w:rsidR="00F03AC1">
        <w:t>,</w:t>
      </w:r>
      <w:r w:rsidRPr="002443ED">
        <w:t xml:space="preserve"> </w:t>
      </w:r>
      <w:r w:rsidRPr="002443ED" w:rsidR="00F03AC1">
        <w:t>w</w:t>
      </w:r>
      <w:r w:rsidRPr="002443ED">
        <w:t xml:space="preserve">hen the banks </w:t>
      </w:r>
      <w:r w:rsidRPr="002443ED" w:rsidR="00F03AC1">
        <w:t xml:space="preserve">lent </w:t>
      </w:r>
      <w:r w:rsidRPr="002443ED">
        <w:t>to Zambia, it was</w:t>
      </w:r>
      <w:r w:rsidRPr="002443ED" w:rsidR="00B87CED">
        <w:t xml:space="preserve"> at</w:t>
      </w:r>
      <w:r w:rsidRPr="002443ED">
        <w:t xml:space="preserve"> a</w:t>
      </w:r>
      <w:r w:rsidRPr="002443ED" w:rsidR="00F03AC1">
        <w:t xml:space="preserve">n 8% </w:t>
      </w:r>
      <w:r w:rsidRPr="002443ED">
        <w:t xml:space="preserve">interest rate at a time when they were lending to the UK at </w:t>
      </w:r>
      <w:r w:rsidRPr="002443ED" w:rsidR="00F03AC1">
        <w:t>0%. T</w:t>
      </w:r>
      <w:r w:rsidRPr="002443ED">
        <w:t xml:space="preserve">he supposed reason for that is that </w:t>
      </w:r>
      <w:r w:rsidRPr="002443ED" w:rsidR="007740F4">
        <w:t>it is</w:t>
      </w:r>
      <w:r w:rsidRPr="002443ED">
        <w:t xml:space="preserve"> a high</w:t>
      </w:r>
      <w:r w:rsidRPr="002443ED" w:rsidR="00F03AC1">
        <w:t>-</w:t>
      </w:r>
      <w:r w:rsidRPr="002443ED">
        <w:t>risk loan</w:t>
      </w:r>
      <w:r w:rsidRPr="002443ED" w:rsidR="00F03AC1">
        <w:t>,</w:t>
      </w:r>
      <w:r w:rsidRPr="002443ED">
        <w:t xml:space="preserve"> and that risk </w:t>
      </w:r>
      <w:r w:rsidRPr="002443ED" w:rsidR="00C850DD">
        <w:t>has</w:t>
      </w:r>
      <w:r w:rsidRPr="002443ED">
        <w:t xml:space="preserve"> materiali</w:t>
      </w:r>
      <w:r w:rsidRPr="002443ED" w:rsidR="00F03AC1">
        <w:t>s</w:t>
      </w:r>
      <w:r w:rsidRPr="002443ED">
        <w:t xml:space="preserve">ed with the crises </w:t>
      </w:r>
      <w:r w:rsidRPr="002443ED" w:rsidR="00F03AC1">
        <w:t xml:space="preserve">that </w:t>
      </w:r>
      <w:r w:rsidRPr="002443ED">
        <w:t>we now face</w:t>
      </w:r>
      <w:r w:rsidRPr="002443ED" w:rsidR="00F03AC1">
        <w:t>,</w:t>
      </w:r>
      <w:r w:rsidRPr="002443ED">
        <w:t xml:space="preserve"> </w:t>
      </w:r>
      <w:r w:rsidRPr="002443ED" w:rsidR="00F03AC1">
        <w:t>s</w:t>
      </w:r>
      <w:r w:rsidRPr="002443ED">
        <w:t xml:space="preserve">o they should accept that </w:t>
      </w:r>
      <w:r w:rsidRPr="002443ED" w:rsidR="003B7DFC">
        <w:t>they are</w:t>
      </w:r>
      <w:r w:rsidRPr="002443ED">
        <w:t xml:space="preserve"> not going to be repaid. Black</w:t>
      </w:r>
      <w:r w:rsidRPr="002443ED" w:rsidR="00F03AC1">
        <w:t>R</w:t>
      </w:r>
      <w:r w:rsidRPr="002443ED">
        <w:t>ock could make 110</w:t>
      </w:r>
      <w:r w:rsidRPr="002443ED" w:rsidR="00F03AC1">
        <w:t>%</w:t>
      </w:r>
      <w:r w:rsidRPr="002443ED">
        <w:t xml:space="preserve"> profit out of its </w:t>
      </w:r>
      <w:r w:rsidRPr="002443ED" w:rsidR="00F03AC1">
        <w:t>Z</w:t>
      </w:r>
      <w:r w:rsidRPr="002443ED">
        <w:t>ambian debt</w:t>
      </w:r>
      <w:r w:rsidRPr="002443ED" w:rsidR="00F03AC1">
        <w:t>,</w:t>
      </w:r>
      <w:r w:rsidRPr="002443ED">
        <w:t xml:space="preserve"> if </w:t>
      </w:r>
      <w:r w:rsidRPr="002443ED" w:rsidR="007740F4">
        <w:t>it is</w:t>
      </w:r>
      <w:r w:rsidRPr="002443ED">
        <w:t xml:space="preserve"> paid in full, because the bonds have been trading cheaply and </w:t>
      </w:r>
      <w:r w:rsidRPr="002443ED" w:rsidR="00F03AC1">
        <w:t xml:space="preserve">because of </w:t>
      </w:r>
      <w:r w:rsidRPr="002443ED">
        <w:t xml:space="preserve">the high interest rates, so </w:t>
      </w:r>
      <w:r w:rsidRPr="002443ED" w:rsidR="00F03AC1">
        <w:t xml:space="preserve">it </w:t>
      </w:r>
      <w:r w:rsidRPr="002443ED">
        <w:t>could cancel half the debts and still break even.</w:t>
      </w:r>
    </w:p>
    <w:p w:rsidR="00F03AC1" w:rsidRPr="002443ED" w:rsidP="009264DA">
      <w:pPr>
        <w:pStyle w:val="Question"/>
      </w:pPr>
      <w:sdt>
        <w:sdtPr>
          <w:alias w:val="Member"/>
          <w:tag w:val="&lt;Member mnisId='4267' dodsId='101347'&gt;"/>
          <w:id w:val="-118683056"/>
          <w:placeholder>
            <w:docPart w:val="DefaultPlaceholder_-1854013440"/>
          </w:placeholder>
          <w:richText/>
        </w:sdtPr>
        <w:sdtContent>
          <w:r w:rsidRPr="002443ED">
            <w:rPr>
              <w:b/>
            </w:rPr>
            <w:t>Chair:</w:t>
          </w:r>
        </w:sdtContent>
      </w:sdt>
      <w:r w:rsidRPr="002443ED">
        <w:t xml:space="preserve"> </w:t>
      </w:r>
      <w:r w:rsidRPr="002443ED" w:rsidR="00AC2A5A">
        <w:t xml:space="preserve">This </w:t>
      </w:r>
      <w:r w:rsidRPr="002443ED" w:rsidR="009264DA">
        <w:t>Committee did ask Black</w:t>
      </w:r>
      <w:r w:rsidRPr="002443ED">
        <w:t>R</w:t>
      </w:r>
      <w:r w:rsidRPr="002443ED" w:rsidR="009264DA">
        <w:t xml:space="preserve">ock to attend, but </w:t>
      </w:r>
      <w:r w:rsidRPr="002443ED">
        <w:t xml:space="preserve">it </w:t>
      </w:r>
      <w:r w:rsidRPr="002443ED" w:rsidR="009264DA">
        <w:t xml:space="preserve">declined. Could we have a similar question around </w:t>
      </w:r>
      <w:r w:rsidRPr="002443ED">
        <w:t xml:space="preserve">whether </w:t>
      </w:r>
      <w:r w:rsidRPr="002443ED" w:rsidR="009264DA">
        <w:t xml:space="preserve">private creditors </w:t>
      </w:r>
      <w:r w:rsidRPr="002443ED">
        <w:t xml:space="preserve">should </w:t>
      </w:r>
      <w:r w:rsidRPr="002443ED" w:rsidR="009264DA">
        <w:t xml:space="preserve">be compelled and </w:t>
      </w:r>
      <w:r w:rsidRPr="002443ED">
        <w:t xml:space="preserve">whether we </w:t>
      </w:r>
      <w:r w:rsidRPr="002443ED" w:rsidR="009264DA">
        <w:t>should legislate</w:t>
      </w:r>
      <w:r w:rsidRPr="002443ED">
        <w:t>,</w:t>
      </w:r>
      <w:r w:rsidRPr="002443ED" w:rsidR="009264DA">
        <w:t xml:space="preserve"> to both </w:t>
      </w:r>
      <w:r w:rsidRPr="002443ED" w:rsidR="003B7DFC">
        <w:t>Sonja</w:t>
      </w:r>
      <w:r w:rsidRPr="002443ED" w:rsidR="009264DA">
        <w:t xml:space="preserve"> and Dr Stephanie</w:t>
      </w:r>
      <w:r w:rsidRPr="002443ED">
        <w:t>,</w:t>
      </w:r>
      <w:r w:rsidRPr="002443ED" w:rsidR="009264DA">
        <w:t xml:space="preserve"> </w:t>
      </w:r>
      <w:r w:rsidRPr="002443ED">
        <w:t>please</w:t>
      </w:r>
      <w:r w:rsidRPr="002443ED" w:rsidR="009264DA">
        <w:t>?</w:t>
      </w:r>
    </w:p>
    <w:p w:rsidR="009264DA" w:rsidRPr="002443ED" w:rsidP="00F03AC1">
      <w:pPr>
        <w:pStyle w:val="Answer"/>
      </w:pPr>
      <w:sdt>
        <w:sdtPr>
          <w:alias w:val="Witness"/>
          <w:id w:val="778839369"/>
          <w:placeholder>
            <w:docPart w:val="DefaultPlaceholder_-1854013440"/>
          </w:placeholder>
          <w:richText/>
        </w:sdtPr>
        <w:sdtContent>
          <w:r w:rsidRPr="002443ED" w:rsidR="000F4E82">
            <w:rPr>
              <w:b/>
              <w:i/>
            </w:rPr>
            <w:t xml:space="preserve">Dr </w:t>
          </w:r>
          <w:r w:rsidRPr="002443ED" w:rsidR="000F4E82">
            <w:rPr>
              <w:b/>
              <w:i/>
            </w:rPr>
            <w:t>Blankenburg</w:t>
          </w:r>
          <w:r w:rsidRPr="002443ED" w:rsidR="000F4E82">
            <w:rPr>
              <w:b/>
              <w:i/>
            </w:rPr>
            <w:t>:</w:t>
          </w:r>
        </w:sdtContent>
      </w:sdt>
      <w:r w:rsidRPr="002443ED" w:rsidR="00F03AC1">
        <w:rPr>
          <w:b/>
        </w:rPr>
        <w:t xml:space="preserve"> </w:t>
      </w:r>
      <w:r w:rsidRPr="002443ED" w:rsidR="00F03AC1">
        <w:t xml:space="preserve">We </w:t>
      </w:r>
      <w:r w:rsidRPr="002443ED">
        <w:t xml:space="preserve">certainly think so. </w:t>
      </w:r>
      <w:r w:rsidRPr="002443ED" w:rsidR="00F03AC1">
        <w:t xml:space="preserve">Just </w:t>
      </w:r>
      <w:r w:rsidRPr="002443ED">
        <w:t>to briefly come back to this</w:t>
      </w:r>
      <w:r w:rsidRPr="002443ED" w:rsidR="00F03AC1">
        <w:t>,</w:t>
      </w:r>
      <w:r w:rsidRPr="002443ED">
        <w:t xml:space="preserve"> it is a matter of the access that developing countries </w:t>
      </w:r>
      <w:r w:rsidRPr="002443ED">
        <w:t>have to</w:t>
      </w:r>
      <w:r w:rsidRPr="002443ED">
        <w:t xml:space="preserve"> roll over the external debt and to contract new debt </w:t>
      </w:r>
      <w:r w:rsidRPr="002443ED" w:rsidR="00F03AC1">
        <w:t xml:space="preserve">under </w:t>
      </w:r>
      <w:r w:rsidRPr="002443ED">
        <w:t>reasonable conditions.</w:t>
      </w:r>
      <w:r w:rsidRPr="002443ED" w:rsidR="00F03AC1">
        <w:t xml:space="preserve"> That, in turn,</w:t>
      </w:r>
      <w:r w:rsidRPr="002443ED">
        <w:t xml:space="preserve"> requires that we have a framework in place that </w:t>
      </w:r>
      <w:r w:rsidRPr="002443ED" w:rsidR="00F03AC1">
        <w:t xml:space="preserve">obliges </w:t>
      </w:r>
      <w:r w:rsidRPr="002443ED">
        <w:t>all creditors</w:t>
      </w:r>
      <w:r w:rsidRPr="002443ED" w:rsidR="00F03AC1">
        <w:t xml:space="preserve">—bilateral, </w:t>
      </w:r>
      <w:r w:rsidRPr="002443ED" w:rsidR="00F03AC1">
        <w:t>multilateral</w:t>
      </w:r>
      <w:r w:rsidRPr="002443ED" w:rsidR="00F03AC1">
        <w:t xml:space="preserve"> and private—</w:t>
      </w:r>
      <w:r w:rsidRPr="002443ED">
        <w:t>to sit around the table when it comes to having to face up to risk</w:t>
      </w:r>
      <w:r w:rsidRPr="002443ED" w:rsidR="00C20F7B">
        <w:t>.</w:t>
      </w:r>
      <w:r w:rsidRPr="002443ED">
        <w:t xml:space="preserve"> </w:t>
      </w:r>
      <w:r w:rsidRPr="002443ED" w:rsidR="00C20F7B">
        <w:t>A</w:t>
      </w:r>
      <w:r w:rsidRPr="002443ED">
        <w:t xml:space="preserve"> certain loss or implicit</w:t>
      </w:r>
      <w:r w:rsidRPr="002443ED" w:rsidR="00C20F7B">
        <w:t>,</w:t>
      </w:r>
      <w:r w:rsidRPr="002443ED">
        <w:t xml:space="preserve"> </w:t>
      </w:r>
      <w:r w:rsidRPr="002443ED" w:rsidR="00F03AC1">
        <w:t xml:space="preserve">at least </w:t>
      </w:r>
      <w:r w:rsidRPr="002443ED">
        <w:t>partial</w:t>
      </w:r>
      <w:r w:rsidRPr="002443ED" w:rsidR="00AC2A5A">
        <w:t>,</w:t>
      </w:r>
      <w:r w:rsidRPr="002443ED">
        <w:t xml:space="preserve"> debt </w:t>
      </w:r>
      <w:r w:rsidRPr="002443ED" w:rsidR="00F03AC1">
        <w:t xml:space="preserve">cancellation or debt </w:t>
      </w:r>
      <w:r w:rsidRPr="002443ED">
        <w:t>relief in various forms is then very important.</w:t>
      </w:r>
    </w:p>
    <w:p w:rsidR="009264DA" w:rsidRPr="002443ED" w:rsidP="00C20F7B">
      <w:pPr>
        <w:pStyle w:val="Answer"/>
      </w:pPr>
      <w:r w:rsidRPr="002443ED">
        <w:t xml:space="preserve">This can </w:t>
      </w:r>
      <w:r w:rsidRPr="002443ED">
        <w:t xml:space="preserve">be </w:t>
      </w:r>
      <w:r w:rsidRPr="002443ED">
        <w:t xml:space="preserve">effectively </w:t>
      </w:r>
      <w:r w:rsidRPr="002443ED">
        <w:t xml:space="preserve">reached </w:t>
      </w:r>
      <w:r w:rsidRPr="002443ED">
        <w:t xml:space="preserve">only </w:t>
      </w:r>
      <w:r w:rsidRPr="002443ED">
        <w:t>if all these creditors sit around the table, which is why we have advocated</w:t>
      </w:r>
      <w:r w:rsidRPr="002443ED">
        <w:t xml:space="preserve"> for </w:t>
      </w:r>
      <w:r w:rsidRPr="002443ED" w:rsidR="00AC2A5A">
        <w:t>a</w:t>
      </w:r>
      <w:r w:rsidRPr="002443ED">
        <w:t xml:space="preserve"> long</w:t>
      </w:r>
      <w:r w:rsidRPr="002443ED" w:rsidR="00AC2A5A">
        <w:t xml:space="preserve"> time</w:t>
      </w:r>
      <w:r w:rsidRPr="002443ED">
        <w:t xml:space="preserve">, </w:t>
      </w:r>
      <w:r w:rsidRPr="002443ED">
        <w:t xml:space="preserve">going back to </w:t>
      </w:r>
      <w:r w:rsidRPr="002443ED">
        <w:t xml:space="preserve">the </w:t>
      </w:r>
      <w:r w:rsidRPr="002443ED" w:rsidR="00AC2A5A">
        <w:t>19</w:t>
      </w:r>
      <w:r w:rsidRPr="002443ED">
        <w:t xml:space="preserve">70s, </w:t>
      </w:r>
      <w:r w:rsidRPr="002443ED">
        <w:t>an internationally binding framework for sovereign debt restructuring</w:t>
      </w:r>
      <w:r w:rsidRPr="002443ED">
        <w:t>.</w:t>
      </w:r>
      <w:r w:rsidRPr="002443ED">
        <w:t xml:space="preserve"> </w:t>
      </w:r>
      <w:r w:rsidRPr="002443ED">
        <w:t>A</w:t>
      </w:r>
      <w:r w:rsidRPr="002443ED">
        <w:t xml:space="preserve">s you probably know, little progress has been made </w:t>
      </w:r>
      <w:r w:rsidRPr="002443ED">
        <w:t xml:space="preserve">on </w:t>
      </w:r>
      <w:r w:rsidRPr="002443ED">
        <w:t>all of this</w:t>
      </w:r>
      <w:r w:rsidRPr="002443ED">
        <w:t>.</w:t>
      </w:r>
      <w:r w:rsidRPr="002443ED">
        <w:t xml:space="preserve"> </w:t>
      </w:r>
      <w:r w:rsidRPr="002443ED">
        <w:t xml:space="preserve">Let me </w:t>
      </w:r>
      <w:r w:rsidRPr="002443ED">
        <w:t>put it this way</w:t>
      </w:r>
      <w:r w:rsidRPr="002443ED">
        <w:t>: b</w:t>
      </w:r>
      <w:r w:rsidRPr="002443ED">
        <w:t xml:space="preserve">oth Governments </w:t>
      </w:r>
      <w:r w:rsidRPr="002443ED">
        <w:t xml:space="preserve">and </w:t>
      </w:r>
      <w:r w:rsidRPr="002443ED">
        <w:t>their lobbyists that profit from the currently fragmented system are</w:t>
      </w:r>
      <w:r w:rsidRPr="002443ED">
        <w:t>,</w:t>
      </w:r>
      <w:r w:rsidRPr="002443ED">
        <w:t xml:space="preserve"> of course</w:t>
      </w:r>
      <w:r w:rsidRPr="002443ED">
        <w:t>,</w:t>
      </w:r>
      <w:r w:rsidRPr="002443ED">
        <w:t xml:space="preserve"> not necessarily very much inclined to support this effort.</w:t>
      </w:r>
    </w:p>
    <w:p w:rsidR="00C20F7B" w:rsidRPr="002443ED" w:rsidP="00C20F7B">
      <w:pPr>
        <w:pStyle w:val="Answer"/>
      </w:pPr>
      <w:r w:rsidRPr="002443ED">
        <w:t xml:space="preserve">This has </w:t>
      </w:r>
      <w:r w:rsidRPr="002443ED" w:rsidR="009264DA">
        <w:t>happened in the United Nations General Assembly</w:t>
      </w:r>
      <w:r w:rsidRPr="002443ED">
        <w:t>,</w:t>
      </w:r>
      <w:r w:rsidRPr="002443ED" w:rsidR="009264DA">
        <w:t xml:space="preserve"> when what really were broad </w:t>
      </w:r>
      <w:r w:rsidRPr="002443ED">
        <w:t xml:space="preserve">soft law </w:t>
      </w:r>
      <w:r w:rsidRPr="002443ED" w:rsidR="009264DA">
        <w:t>principles were adopted, but they were adopted exclusively</w:t>
      </w:r>
      <w:r w:rsidRPr="002443ED">
        <w:t xml:space="preserve"> </w:t>
      </w:r>
      <w:r w:rsidRPr="002443ED" w:rsidR="009264DA">
        <w:t xml:space="preserve">by developing countries. There were then </w:t>
      </w:r>
      <w:r w:rsidRPr="002443ED" w:rsidR="009264DA">
        <w:t>a number of</w:t>
      </w:r>
      <w:r w:rsidRPr="002443ED" w:rsidR="009264DA">
        <w:t xml:space="preserve"> </w:t>
      </w:r>
      <w:r w:rsidRPr="002443ED">
        <w:t>abstentions</w:t>
      </w:r>
      <w:r w:rsidRPr="002443ED" w:rsidR="009264DA">
        <w:t xml:space="preserve">, including two small developing countries and </w:t>
      </w:r>
      <w:r w:rsidR="00C2486B">
        <w:t>a number of advanced economies</w:t>
      </w:r>
      <w:r w:rsidR="007E67A3">
        <w:t>,</w:t>
      </w:r>
      <w:r w:rsidR="00C2486B">
        <w:t xml:space="preserve"> and </w:t>
      </w:r>
      <w:r w:rsidRPr="002443ED" w:rsidR="009264DA">
        <w:t xml:space="preserve">six </w:t>
      </w:r>
      <w:r w:rsidRPr="002443ED">
        <w:t>of the</w:t>
      </w:r>
      <w:r w:rsidRPr="002443ED" w:rsidR="000F4E82">
        <w:t xml:space="preserve"> </w:t>
      </w:r>
      <w:r w:rsidRPr="002443ED" w:rsidR="009264DA">
        <w:t>most powerful</w:t>
      </w:r>
      <w:r w:rsidRPr="002443ED">
        <w:t xml:space="preserve"> advanced economies</w:t>
      </w:r>
      <w:r w:rsidRPr="002443ED" w:rsidR="009264DA">
        <w:t>, including the UK</w:t>
      </w:r>
      <w:r w:rsidRPr="002443ED">
        <w:t>,</w:t>
      </w:r>
      <w:r w:rsidRPr="002443ED" w:rsidR="009264DA">
        <w:t xml:space="preserve"> object</w:t>
      </w:r>
      <w:r w:rsidRPr="002443ED">
        <w:t>ed.</w:t>
      </w:r>
    </w:p>
    <w:p w:rsidR="009148D6" w:rsidP="00C20F7B">
      <w:pPr>
        <w:pStyle w:val="Answer"/>
      </w:pPr>
      <w:sdt>
        <w:sdtPr>
          <w:alias w:val="Witness"/>
          <w:id w:val="1312593376"/>
          <w:placeholder>
            <w:docPart w:val="DefaultPlaceholder_-1854013440"/>
          </w:placeholder>
          <w:richText/>
        </w:sdtPr>
        <w:sdtContent>
          <w:r w:rsidRPr="002443ED" w:rsidR="000F4E82">
            <w:rPr>
              <w:b/>
              <w:i/>
            </w:rPr>
            <w:t>Sonja Gibbs:</w:t>
          </w:r>
        </w:sdtContent>
      </w:sdt>
      <w:r w:rsidRPr="002443ED" w:rsidR="00C20F7B">
        <w:t xml:space="preserve"> </w:t>
      </w:r>
      <w:r w:rsidRPr="002443ED" w:rsidR="009264DA">
        <w:t>I wanted to make two points. One is that</w:t>
      </w:r>
      <w:r w:rsidRPr="002443ED" w:rsidR="00C20F7B">
        <w:t>,</w:t>
      </w:r>
      <w:r w:rsidRPr="002443ED" w:rsidR="009264DA">
        <w:t xml:space="preserve"> when </w:t>
      </w:r>
      <w:r w:rsidRPr="002443ED" w:rsidR="003B7DFC">
        <w:t>you are</w:t>
      </w:r>
      <w:r w:rsidRPr="002443ED" w:rsidR="009264DA">
        <w:t xml:space="preserve"> thinking about dealing with debt relief or debt restructuring, it is </w:t>
      </w:r>
      <w:r w:rsidRPr="002443ED" w:rsidR="009264DA">
        <w:t>really important</w:t>
      </w:r>
      <w:r w:rsidRPr="002443ED" w:rsidR="009264DA">
        <w:t xml:space="preserve"> to think of this on a case</w:t>
      </w:r>
      <w:r w:rsidRPr="002443ED" w:rsidR="00C20F7B">
        <w:t>-</w:t>
      </w:r>
      <w:r w:rsidRPr="002443ED" w:rsidR="009264DA">
        <w:t>by</w:t>
      </w:r>
      <w:r w:rsidRPr="002443ED" w:rsidR="00C20F7B">
        <w:t>-</w:t>
      </w:r>
      <w:r w:rsidRPr="002443ED" w:rsidR="009264DA">
        <w:t xml:space="preserve">case approach rather than </w:t>
      </w:r>
      <w:r w:rsidRPr="002443ED" w:rsidR="00B87CED">
        <w:t xml:space="preserve">as </w:t>
      </w:r>
      <w:r w:rsidRPr="002443ED" w:rsidR="009264DA">
        <w:t>a top</w:t>
      </w:r>
      <w:r w:rsidRPr="002443ED" w:rsidR="00C20F7B">
        <w:t>-</w:t>
      </w:r>
      <w:r w:rsidRPr="002443ED" w:rsidR="00C20F7B">
        <w:t>down,</w:t>
      </w:r>
      <w:r w:rsidRPr="002443ED" w:rsidR="009264DA">
        <w:t xml:space="preserve"> one</w:t>
      </w:r>
      <w:r w:rsidRPr="002443ED" w:rsidR="00624D4D">
        <w:t>-</w:t>
      </w:r>
      <w:r w:rsidRPr="002443ED" w:rsidR="00C20F7B">
        <w:t>size</w:t>
      </w:r>
      <w:r w:rsidRPr="002443ED" w:rsidR="00624D4D">
        <w:t>-</w:t>
      </w:r>
      <w:r w:rsidRPr="002443ED" w:rsidR="00C20F7B">
        <w:t>fits</w:t>
      </w:r>
      <w:r w:rsidRPr="002443ED" w:rsidR="00624D4D">
        <w:t>-</w:t>
      </w:r>
      <w:r w:rsidRPr="002443ED" w:rsidR="009264DA">
        <w:t>all solution</w:t>
      </w:r>
      <w:r w:rsidRPr="002443ED" w:rsidR="00C20F7B">
        <w:t>.</w:t>
      </w:r>
      <w:r w:rsidRPr="002443ED" w:rsidR="009264DA">
        <w:t xml:space="preserve"> </w:t>
      </w:r>
      <w:r w:rsidRPr="002443ED" w:rsidR="00C20F7B">
        <w:t>W</w:t>
      </w:r>
      <w:r w:rsidRPr="002443ED" w:rsidR="009264DA">
        <w:t xml:space="preserve">hen you think about it, the creditors for every single one of these countries are different. </w:t>
      </w:r>
      <w:r w:rsidRPr="002443ED" w:rsidR="00C20F7B">
        <w:t>In t</w:t>
      </w:r>
      <w:r w:rsidRPr="002443ED" w:rsidR="009264DA">
        <w:t xml:space="preserve">he types of instruments </w:t>
      </w:r>
      <w:r w:rsidRPr="002443ED" w:rsidR="00C20F7B">
        <w:t xml:space="preserve">that </w:t>
      </w:r>
      <w:r w:rsidRPr="002443ED" w:rsidR="009264DA">
        <w:t>they hold, the types of borrowers that they are</w:t>
      </w:r>
      <w:r w:rsidRPr="002443ED" w:rsidR="00624D4D">
        <w:t xml:space="preserve"> and</w:t>
      </w:r>
      <w:r w:rsidRPr="002443ED" w:rsidR="009264DA">
        <w:t xml:space="preserve"> the depth of their domestic markets</w:t>
      </w:r>
      <w:r w:rsidRPr="002443ED" w:rsidR="00C20F7B">
        <w:t>,</w:t>
      </w:r>
      <w:r w:rsidRPr="002443ED" w:rsidR="009264DA">
        <w:t xml:space="preserve"> </w:t>
      </w:r>
      <w:r w:rsidRPr="002443ED" w:rsidR="00C20F7B">
        <w:t>e</w:t>
      </w:r>
      <w:r w:rsidRPr="002443ED" w:rsidR="009264DA">
        <w:t>ach case is different</w:t>
      </w:r>
      <w:r w:rsidRPr="002443ED" w:rsidR="00C20F7B">
        <w:t>.</w:t>
      </w:r>
      <w:r w:rsidRPr="002443ED" w:rsidR="009264DA">
        <w:t xml:space="preserve"> </w:t>
      </w:r>
      <w:r w:rsidRPr="002443ED" w:rsidR="00C20F7B">
        <w:t>F</w:t>
      </w:r>
      <w:r w:rsidRPr="002443ED" w:rsidR="009264DA">
        <w:t>or that reason</w:t>
      </w:r>
      <w:r w:rsidRPr="002443ED" w:rsidR="00C20F7B">
        <w:t>,</w:t>
      </w:r>
      <w:r w:rsidRPr="002443ED" w:rsidR="009264DA">
        <w:t xml:space="preserve"> there is a system in place that works very well to look at these problems when they arise.</w:t>
      </w:r>
    </w:p>
    <w:p w:rsidR="00923050" w:rsidRPr="002443ED" w:rsidP="00C20F7B">
      <w:pPr>
        <w:pStyle w:val="Answer"/>
      </w:pPr>
      <w:r w:rsidRPr="002443ED">
        <w:t xml:space="preserve">For example, our </w:t>
      </w:r>
      <w:r w:rsidRPr="002443ED" w:rsidR="009264DA">
        <w:t>principles for stable capital flows and fair debt restructuring were supported by the G20 in 2004</w:t>
      </w:r>
      <w:r w:rsidRPr="002443ED">
        <w:t>.</w:t>
      </w:r>
      <w:r w:rsidRPr="002443ED" w:rsidR="009264DA">
        <w:t xml:space="preserve"> </w:t>
      </w:r>
      <w:r w:rsidRPr="002443ED">
        <w:t>T</w:t>
      </w:r>
      <w:r w:rsidRPr="002443ED" w:rsidR="009264DA">
        <w:t>o summari</w:t>
      </w:r>
      <w:r w:rsidRPr="002443ED">
        <w:t>s</w:t>
      </w:r>
      <w:r w:rsidRPr="002443ED" w:rsidR="009264DA">
        <w:t xml:space="preserve">e them very quickly, you need good faith negotiations between borrowers and their private </w:t>
      </w:r>
      <w:r w:rsidRPr="002443ED">
        <w:t>creditors</w:t>
      </w:r>
      <w:r w:rsidRPr="002443ED" w:rsidR="009264DA">
        <w:t xml:space="preserve">. You need enhanced debt transparency </w:t>
      </w:r>
      <w:r w:rsidRPr="002443ED">
        <w:t xml:space="preserve">and a timely flow </w:t>
      </w:r>
      <w:r w:rsidRPr="002443ED" w:rsidR="009264DA">
        <w:t>of information. All of this contributes to market access</w:t>
      </w:r>
      <w:r w:rsidRPr="002443ED">
        <w:t>—</w:t>
      </w:r>
      <w:r w:rsidRPr="002443ED" w:rsidR="009264DA">
        <w:t>debt</w:t>
      </w:r>
      <w:r w:rsidRPr="002443ED">
        <w:t>or-c</w:t>
      </w:r>
      <w:r w:rsidRPr="002443ED" w:rsidR="009264DA">
        <w:t xml:space="preserve">reditor dialogue, </w:t>
      </w:r>
      <w:r w:rsidRPr="002443ED" w:rsidR="009264DA">
        <w:t>co</w:t>
      </w:r>
      <w:r w:rsidRPr="002443ED">
        <w:t>-</w:t>
      </w:r>
      <w:r w:rsidRPr="002443ED" w:rsidR="009264DA">
        <w:t>operation</w:t>
      </w:r>
      <w:r w:rsidRPr="002443ED">
        <w:t xml:space="preserve"> and</w:t>
      </w:r>
      <w:r w:rsidRPr="002443ED" w:rsidR="009264DA">
        <w:t xml:space="preserve"> creditor committees.</w:t>
      </w:r>
    </w:p>
    <w:p w:rsidR="00C20F7B" w:rsidRPr="002443ED" w:rsidP="00C20F7B">
      <w:pPr>
        <w:pStyle w:val="Answer"/>
      </w:pPr>
      <w:r w:rsidRPr="002443ED">
        <w:t>W</w:t>
      </w:r>
      <w:r w:rsidRPr="002443ED" w:rsidR="009264DA">
        <w:t>hen restructuring becomes inevitable</w:t>
      </w:r>
      <w:r w:rsidRPr="002443ED">
        <w:t>,</w:t>
      </w:r>
      <w:r w:rsidRPr="002443ED" w:rsidR="009264DA">
        <w:t xml:space="preserve"> good investor relations supports capital flows to emerging markets, which is critical</w:t>
      </w:r>
      <w:r w:rsidRPr="002443ED">
        <w:t xml:space="preserve">. </w:t>
      </w:r>
      <w:r w:rsidRPr="002443ED" w:rsidR="007740F4">
        <w:t xml:space="preserve">There </w:t>
      </w:r>
      <w:r w:rsidRPr="002443ED">
        <w:t xml:space="preserve">are </w:t>
      </w:r>
      <w:r w:rsidRPr="002443ED" w:rsidR="009264DA">
        <w:t xml:space="preserve">not enough tax dollars in the world to do all public sector financing for </w:t>
      </w:r>
      <w:r w:rsidRPr="002443ED" w:rsidR="009264DA">
        <w:t>all of</w:t>
      </w:r>
      <w:r w:rsidRPr="002443ED" w:rsidR="009264DA">
        <w:t xml:space="preserve"> the </w:t>
      </w:r>
      <w:r w:rsidRPr="002443ED" w:rsidR="00624D4D">
        <w:t xml:space="preserve">sustainable development goals </w:t>
      </w:r>
      <w:r w:rsidRPr="002443ED" w:rsidR="009264DA">
        <w:t xml:space="preserve">needs of </w:t>
      </w:r>
      <w:r w:rsidRPr="002443ED" w:rsidR="003B7DFC">
        <w:t>low-income</w:t>
      </w:r>
      <w:r w:rsidRPr="002443ED" w:rsidR="009264DA">
        <w:t xml:space="preserve">, let alone </w:t>
      </w:r>
      <w:r w:rsidRPr="002443ED">
        <w:t>middle-i</w:t>
      </w:r>
      <w:r w:rsidRPr="002443ED" w:rsidR="009264DA">
        <w:t xml:space="preserve">ncome </w:t>
      </w:r>
      <w:r w:rsidRPr="002443ED">
        <w:t>c</w:t>
      </w:r>
      <w:r w:rsidRPr="002443ED" w:rsidR="009264DA">
        <w:t xml:space="preserve">ountries, </w:t>
      </w:r>
      <w:r w:rsidRPr="002443ED">
        <w:t xml:space="preserve">so </w:t>
      </w:r>
      <w:r w:rsidRPr="002443ED" w:rsidR="009264DA">
        <w:t xml:space="preserve">you need the private </w:t>
      </w:r>
      <w:r w:rsidRPr="002443ED">
        <w:t xml:space="preserve">creditors </w:t>
      </w:r>
      <w:r w:rsidRPr="002443ED" w:rsidR="009264DA">
        <w:t>at the table</w:t>
      </w:r>
      <w:r w:rsidRPr="002443ED">
        <w:t xml:space="preserve"> and </w:t>
      </w:r>
      <w:r w:rsidRPr="002443ED" w:rsidR="009264DA">
        <w:t>the system has to work for everybody.</w:t>
      </w:r>
      <w:r w:rsidRPr="002443ED">
        <w:t xml:space="preserve"> A</w:t>
      </w:r>
      <w:r w:rsidRPr="002443ED" w:rsidR="009264DA">
        <w:t xml:space="preserve"> key component of this is fair treatment for all stakeholders. </w:t>
      </w:r>
      <w:r w:rsidRPr="002443ED">
        <w:t>W</w:t>
      </w:r>
      <w:r w:rsidRPr="002443ED" w:rsidR="009264DA">
        <w:t xml:space="preserve">hen you have a diversity of </w:t>
      </w:r>
      <w:r w:rsidRPr="002443ED">
        <w:t xml:space="preserve">creditors, </w:t>
      </w:r>
      <w:r w:rsidRPr="002443ED" w:rsidR="007740F4">
        <w:t>it is</w:t>
      </w:r>
      <w:r w:rsidRPr="002443ED" w:rsidR="009264DA">
        <w:t xml:space="preserve"> important that they all be at the </w:t>
      </w:r>
      <w:r w:rsidRPr="002443ED" w:rsidR="009264DA">
        <w:t>table</w:t>
      </w:r>
      <w:r w:rsidRPr="002443ED" w:rsidR="009264DA">
        <w:t xml:space="preserve"> and all receive fair treatment.</w:t>
      </w:r>
    </w:p>
    <w:p w:rsidR="00923050" w:rsidRPr="002443ED" w:rsidP="00923050">
      <w:pPr>
        <w:pStyle w:val="Answer"/>
      </w:pPr>
      <w:r w:rsidRPr="002443ED">
        <w:t>I</w:t>
      </w:r>
      <w:r w:rsidRPr="002443ED" w:rsidR="009264DA">
        <w:t>n that context</w:t>
      </w:r>
      <w:r w:rsidRPr="002443ED">
        <w:t>,</w:t>
      </w:r>
      <w:r w:rsidRPr="002443ED" w:rsidR="009264DA">
        <w:t xml:space="preserve"> I </w:t>
      </w:r>
      <w:r w:rsidRPr="002443ED">
        <w:t xml:space="preserve">would </w:t>
      </w:r>
      <w:r w:rsidRPr="002443ED" w:rsidR="009264DA">
        <w:t xml:space="preserve">mention here the role of </w:t>
      </w:r>
      <w:r w:rsidRPr="002443ED">
        <w:t xml:space="preserve">de-risking </w:t>
      </w:r>
      <w:r w:rsidRPr="002443ED" w:rsidR="009264DA">
        <w:t xml:space="preserve">and of blended finance. </w:t>
      </w:r>
      <w:r w:rsidRPr="002443ED">
        <w:t>I</w:t>
      </w:r>
      <w:r w:rsidRPr="002443ED" w:rsidR="009264DA">
        <w:t>f you want to incentivi</w:t>
      </w:r>
      <w:r w:rsidRPr="002443ED">
        <w:t>s</w:t>
      </w:r>
      <w:r w:rsidRPr="002443ED" w:rsidR="009264DA">
        <w:t>e private sector flows of what is</w:t>
      </w:r>
      <w:r w:rsidRPr="002443ED">
        <w:t>,</w:t>
      </w:r>
      <w:r w:rsidRPr="002443ED" w:rsidR="009264DA">
        <w:t xml:space="preserve"> essentially</w:t>
      </w:r>
      <w:r w:rsidRPr="002443ED">
        <w:t>,</w:t>
      </w:r>
      <w:r w:rsidRPr="002443ED" w:rsidR="009264DA">
        <w:t xml:space="preserve"> lower</w:t>
      </w:r>
      <w:r w:rsidRPr="002443ED">
        <w:t>-</w:t>
      </w:r>
      <w:r w:rsidRPr="002443ED" w:rsidR="009264DA">
        <w:t>cost finance</w:t>
      </w:r>
      <w:r w:rsidRPr="002443ED">
        <w:t>—</w:t>
      </w:r>
      <w:r w:rsidRPr="002443ED" w:rsidR="009264DA">
        <w:t xml:space="preserve">bringing down the cost of private sector finance </w:t>
      </w:r>
      <w:r w:rsidRPr="002443ED">
        <w:t xml:space="preserve">so that </w:t>
      </w:r>
      <w:r w:rsidRPr="002443ED" w:rsidR="007740F4">
        <w:t>it is</w:t>
      </w:r>
      <w:r w:rsidRPr="002443ED" w:rsidR="009264DA">
        <w:t xml:space="preserve"> affordable for these countries</w:t>
      </w:r>
      <w:r w:rsidRPr="002443ED">
        <w:t>—techniques l</w:t>
      </w:r>
      <w:r w:rsidRPr="002443ED" w:rsidR="009264DA">
        <w:t>ike blended finance should really be scaled up</w:t>
      </w:r>
      <w:r w:rsidRPr="002443ED">
        <w:t>.</w:t>
      </w:r>
      <w:r w:rsidRPr="002443ED" w:rsidR="009264DA">
        <w:t xml:space="preserve"> </w:t>
      </w:r>
      <w:r w:rsidRPr="002443ED">
        <w:t>T</w:t>
      </w:r>
      <w:r w:rsidRPr="002443ED" w:rsidR="007740F4">
        <w:t>hat is</w:t>
      </w:r>
      <w:r w:rsidRPr="002443ED" w:rsidR="009264DA">
        <w:t xml:space="preserve"> an important body of work</w:t>
      </w:r>
      <w:r w:rsidRPr="002443ED">
        <w:t>,</w:t>
      </w:r>
      <w:r w:rsidRPr="002443ED" w:rsidR="009264DA">
        <w:t xml:space="preserve"> </w:t>
      </w:r>
      <w:r w:rsidRPr="002443ED">
        <w:t>f</w:t>
      </w:r>
      <w:r w:rsidRPr="002443ED" w:rsidR="009264DA">
        <w:t>or example, in the Glasgow Financial Alliance for Net Zero</w:t>
      </w:r>
      <w:r w:rsidRPr="002443ED">
        <w:t xml:space="preserve"> and</w:t>
      </w:r>
      <w:r w:rsidRPr="002443ED" w:rsidR="009264DA">
        <w:t xml:space="preserve"> with the multilateral development </w:t>
      </w:r>
      <w:r w:rsidRPr="002443ED">
        <w:t xml:space="preserve">banks, including the </w:t>
      </w:r>
      <w:r w:rsidRPr="002443ED" w:rsidR="009264DA">
        <w:t xml:space="preserve">World Bank. </w:t>
      </w:r>
      <w:r w:rsidRPr="002443ED">
        <w:t>It i</w:t>
      </w:r>
      <w:r w:rsidRPr="002443ED" w:rsidR="007740F4">
        <w:t>s</w:t>
      </w:r>
      <w:r w:rsidRPr="002443ED" w:rsidR="009264DA">
        <w:t xml:space="preserve"> a promising area to help</w:t>
      </w:r>
      <w:r w:rsidRPr="002443ED">
        <w:t>.</w:t>
      </w:r>
    </w:p>
    <w:p w:rsidR="00923050" w:rsidRPr="002443ED" w:rsidP="00923050">
      <w:pPr>
        <w:pStyle w:val="Answer"/>
      </w:pPr>
      <w:r w:rsidRPr="002443ED">
        <w:t xml:space="preserve">As </w:t>
      </w:r>
      <w:r w:rsidRPr="002443ED" w:rsidR="009264DA">
        <w:t xml:space="preserve">for the question on legislation and whether </w:t>
      </w:r>
      <w:r w:rsidRPr="002443ED" w:rsidR="007740F4">
        <w:t>that is</w:t>
      </w:r>
      <w:r w:rsidRPr="002443ED" w:rsidR="009264DA">
        <w:t xml:space="preserve"> desirable</w:t>
      </w:r>
      <w:r w:rsidRPr="002443ED">
        <w:t>,</w:t>
      </w:r>
      <w:r w:rsidRPr="002443ED" w:rsidR="009264DA">
        <w:t xml:space="preserve"> you </w:t>
      </w:r>
      <w:r w:rsidRPr="002443ED" w:rsidR="009264DA">
        <w:t>have to</w:t>
      </w:r>
      <w:r w:rsidRPr="002443ED" w:rsidR="009264DA">
        <w:t xml:space="preserve"> look at the balance of pros and cons</w:t>
      </w:r>
      <w:r w:rsidRPr="002443ED">
        <w:t>. O</w:t>
      </w:r>
      <w:r w:rsidRPr="002443ED" w:rsidR="009264DA">
        <w:t xml:space="preserve">n the one hand, </w:t>
      </w:r>
      <w:r w:rsidRPr="002443ED">
        <w:t xml:space="preserve">if a top-down legislative </w:t>
      </w:r>
      <w:r w:rsidRPr="002443ED" w:rsidR="009264DA">
        <w:t>approach c</w:t>
      </w:r>
      <w:r w:rsidRPr="002443ED">
        <w:t>an</w:t>
      </w:r>
      <w:r w:rsidRPr="002443ED" w:rsidR="009264DA">
        <w:t xml:space="preserve"> be internationally co</w:t>
      </w:r>
      <w:r w:rsidRPr="002443ED">
        <w:t>-</w:t>
      </w:r>
      <w:r w:rsidRPr="002443ED" w:rsidR="009264DA">
        <w:t>ordinated, which is challenging at the best of times, let alone now, when we are dealing with Russia</w:t>
      </w:r>
      <w:r w:rsidRPr="002443ED" w:rsidR="007740F4">
        <w:t>’</w:t>
      </w:r>
      <w:r w:rsidRPr="002443ED" w:rsidR="009264DA">
        <w:t xml:space="preserve">s war </w:t>
      </w:r>
      <w:r w:rsidRPr="002443ED">
        <w:t xml:space="preserve">in </w:t>
      </w:r>
      <w:r w:rsidRPr="002443ED" w:rsidR="009264DA">
        <w:t>Ukraine</w:t>
      </w:r>
      <w:r w:rsidRPr="002443ED">
        <w:t>,</w:t>
      </w:r>
      <w:r w:rsidRPr="002443ED" w:rsidR="009264DA">
        <w:t xml:space="preserve"> </w:t>
      </w:r>
      <w:r w:rsidRPr="002443ED">
        <w:t xml:space="preserve">it </w:t>
      </w:r>
      <w:r w:rsidRPr="002443ED" w:rsidR="009264DA">
        <w:t>can accomplish a short</w:t>
      </w:r>
      <w:r w:rsidRPr="002443ED" w:rsidR="00D01EF4">
        <w:t>-</w:t>
      </w:r>
      <w:r w:rsidRPr="002443ED" w:rsidR="009264DA">
        <w:t>term goal, for example, of debt relief.</w:t>
      </w:r>
      <w:r w:rsidRPr="002443ED">
        <w:t xml:space="preserve"> </w:t>
      </w:r>
      <w:r w:rsidRPr="002443ED" w:rsidR="009264DA">
        <w:t>Maybe that could be accomplished, but at what cost to the longer term and the effective functioning of private capital markets?</w:t>
      </w:r>
    </w:p>
    <w:p w:rsidR="00923050" w:rsidRPr="002443ED" w:rsidP="00923050">
      <w:pPr>
        <w:pStyle w:val="Remark"/>
      </w:pPr>
      <w:sdt>
        <w:sdtPr>
          <w:alias w:val="Member"/>
          <w:tag w:val="&lt;Member mnisId='1451' dodsId='25783'&gt;"/>
          <w:id w:val="-722217604"/>
          <w:placeholder>
            <w:docPart w:val="DefaultPlaceholder_-1854013440"/>
          </w:placeholder>
          <w:richText/>
        </w:sdtPr>
        <w:sdtContent>
          <w:r w:rsidRPr="002443ED" w:rsidR="000F4E82">
            <w:rPr>
              <w:b/>
            </w:rPr>
            <w:t>Mr Bacon</w:t>
          </w:r>
          <w:r w:rsidRPr="002443ED" w:rsidR="008863A8">
            <w:rPr>
              <w:b/>
            </w:rPr>
            <w:t>:</w:t>
          </w:r>
        </w:sdtContent>
      </w:sdt>
      <w:r w:rsidRPr="002443ED">
        <w:t xml:space="preserve"> </w:t>
      </w:r>
      <w:r w:rsidRPr="002443ED" w:rsidR="009264DA">
        <w:t>That was my question.</w:t>
      </w:r>
    </w:p>
    <w:p w:rsidR="009264DA" w:rsidRPr="002443ED" w:rsidP="00923050">
      <w:pPr>
        <w:pStyle w:val="Remark"/>
      </w:pPr>
      <w:sdt>
        <w:sdtPr>
          <w:alias w:val="Member"/>
          <w:tag w:val="&lt;Member mnisId='4267' dodsId='101347'&gt;"/>
          <w:id w:val="1636530328"/>
          <w:placeholder>
            <w:docPart w:val="DefaultPlaceholder_-1854013440"/>
          </w:placeholder>
          <w:richText/>
        </w:sdtPr>
        <w:sdtContent>
          <w:r w:rsidRPr="002443ED" w:rsidR="00923050">
            <w:rPr>
              <w:b/>
            </w:rPr>
            <w:t>Chair:</w:t>
          </w:r>
        </w:sdtContent>
      </w:sdt>
      <w:r w:rsidRPr="002443ED" w:rsidR="00923050">
        <w:t xml:space="preserve"> </w:t>
      </w:r>
      <w:r w:rsidRPr="002443ED">
        <w:t>Let me pause you and bring in Chris.</w:t>
      </w:r>
    </w:p>
    <w:p w:rsidR="009264DA" w:rsidRPr="002443ED" w:rsidP="00923050">
      <w:pPr>
        <w:pStyle w:val="Question"/>
      </w:pPr>
      <w:sdt>
        <w:sdtPr>
          <w:alias w:val="Member"/>
          <w:tag w:val="&lt;Member mnisId='4403' dodsId='137565'&gt;"/>
          <w:id w:val="175011188"/>
          <w:placeholder>
            <w:docPart w:val="DefaultPlaceholder_-1854013440"/>
          </w:placeholder>
          <w:richText/>
        </w:sdtPr>
        <w:sdtContent>
          <w:r w:rsidRPr="002443ED" w:rsidR="00923050">
            <w:rPr>
              <w:b/>
            </w:rPr>
            <w:t>Chris Law:</w:t>
          </w:r>
        </w:sdtContent>
      </w:sdt>
      <w:r w:rsidRPr="002443ED" w:rsidR="00923050">
        <w:t xml:space="preserve"> Sonja, </w:t>
      </w:r>
      <w:r w:rsidRPr="002443ED">
        <w:t>I was just about to ask you some questions as well</w:t>
      </w:r>
      <w:r w:rsidRPr="002443ED" w:rsidR="00923050">
        <w:t>.</w:t>
      </w:r>
      <w:r w:rsidRPr="002443ED">
        <w:t xml:space="preserve"> </w:t>
      </w:r>
      <w:r w:rsidRPr="002443ED" w:rsidR="007740F4">
        <w:t>I am</w:t>
      </w:r>
      <w:r w:rsidRPr="002443ED">
        <w:t xml:space="preserve"> just going to </w:t>
      </w:r>
      <w:r w:rsidRPr="002443ED" w:rsidR="00923050">
        <w:t xml:space="preserve">pick </w:t>
      </w:r>
      <w:r w:rsidRPr="002443ED">
        <w:t xml:space="preserve">up on two points. First, you said that your own think tank, </w:t>
      </w:r>
      <w:r w:rsidRPr="002443ED" w:rsidR="00923050">
        <w:t xml:space="preserve">the </w:t>
      </w:r>
      <w:r w:rsidRPr="002443ED">
        <w:t xml:space="preserve">Institute for International Finance, argues for </w:t>
      </w:r>
      <w:r w:rsidRPr="002443ED" w:rsidR="00923050">
        <w:t xml:space="preserve">a </w:t>
      </w:r>
      <w:r w:rsidRPr="002443ED">
        <w:t>case</w:t>
      </w:r>
      <w:r w:rsidRPr="002443ED" w:rsidR="00923050">
        <w:t>-</w:t>
      </w:r>
      <w:r w:rsidRPr="002443ED">
        <w:t>by</w:t>
      </w:r>
      <w:r w:rsidRPr="002443ED" w:rsidR="00923050">
        <w:t>-</w:t>
      </w:r>
      <w:r w:rsidRPr="002443ED">
        <w:t xml:space="preserve">case approach, and </w:t>
      </w:r>
      <w:r w:rsidRPr="002443ED" w:rsidR="007740F4">
        <w:t>that is</w:t>
      </w:r>
      <w:r w:rsidRPr="002443ED">
        <w:t xml:space="preserve"> what we should be considering. </w:t>
      </w:r>
      <w:r w:rsidRPr="002443ED" w:rsidR="00923050">
        <w:t xml:space="preserve">How </w:t>
      </w:r>
      <w:r w:rsidRPr="002443ED">
        <w:t xml:space="preserve">will </w:t>
      </w:r>
      <w:r w:rsidRPr="002443ED" w:rsidR="00923050">
        <w:t>private creditors—and</w:t>
      </w:r>
      <w:r w:rsidRPr="002443ED" w:rsidR="00923050">
        <w:t xml:space="preserve">, in particular, </w:t>
      </w:r>
      <w:r w:rsidRPr="002443ED">
        <w:t>asset</w:t>
      </w:r>
      <w:r w:rsidRPr="002443ED">
        <w:t xml:space="preserve"> managers such as Black</w:t>
      </w:r>
      <w:r w:rsidRPr="002443ED" w:rsidR="008E4FAA">
        <w:t>R</w:t>
      </w:r>
      <w:r w:rsidRPr="002443ED">
        <w:t xml:space="preserve">ock, which </w:t>
      </w:r>
      <w:r w:rsidRPr="002443ED" w:rsidR="00923050">
        <w:t xml:space="preserve">we </w:t>
      </w:r>
      <w:r w:rsidRPr="002443ED">
        <w:t>will touch on shortly</w:t>
      </w:r>
      <w:r w:rsidRPr="002443ED" w:rsidR="00923050">
        <w:t xml:space="preserve">—cope </w:t>
      </w:r>
      <w:r w:rsidRPr="002443ED">
        <w:t>with multiple defaults</w:t>
      </w:r>
      <w:r w:rsidRPr="002443ED" w:rsidR="00923050">
        <w:t>?</w:t>
      </w:r>
    </w:p>
    <w:p w:rsidR="008E4FAA" w:rsidRPr="002443ED" w:rsidP="00923050">
      <w:pPr>
        <w:pStyle w:val="Answer"/>
      </w:pPr>
      <w:sdt>
        <w:sdtPr>
          <w:alias w:val="Witness"/>
          <w:id w:val="-1346861391"/>
          <w:placeholder>
            <w:docPart w:val="DefaultPlaceholder_-1854013440"/>
          </w:placeholder>
          <w:richText/>
        </w:sdtPr>
        <w:sdtContent>
          <w:r w:rsidRPr="002443ED" w:rsidR="000F4E82">
            <w:rPr>
              <w:b/>
              <w:i/>
            </w:rPr>
            <w:t>Sonja Gibbs:</w:t>
          </w:r>
        </w:sdtContent>
      </w:sdt>
      <w:r w:rsidRPr="002443ED" w:rsidR="00923050">
        <w:t xml:space="preserve"> Bonded </w:t>
      </w:r>
      <w:r w:rsidRPr="002443ED" w:rsidR="009264DA">
        <w:t xml:space="preserve">debt is </w:t>
      </w:r>
      <w:r w:rsidRPr="002443ED" w:rsidR="009264DA">
        <w:t>fairly straightforward</w:t>
      </w:r>
      <w:r w:rsidRPr="002443ED">
        <w:t xml:space="preserve"> to </w:t>
      </w:r>
      <w:r w:rsidRPr="002443ED" w:rsidR="009264DA">
        <w:t>reprof</w:t>
      </w:r>
      <w:r w:rsidRPr="002443ED">
        <w:t>ile and</w:t>
      </w:r>
      <w:r w:rsidRPr="002443ED" w:rsidR="009264DA">
        <w:t xml:space="preserve"> restructure</w:t>
      </w:r>
      <w:r w:rsidRPr="002443ED">
        <w:t>.</w:t>
      </w:r>
      <w:r w:rsidRPr="002443ED" w:rsidR="009264DA">
        <w:t xml:space="preserve"> </w:t>
      </w:r>
      <w:r w:rsidRPr="002443ED">
        <w:t>T</w:t>
      </w:r>
      <w:r w:rsidRPr="002443ED" w:rsidR="009264DA">
        <w:t>here are well</w:t>
      </w:r>
      <w:r w:rsidRPr="002443ED">
        <w:t>-</w:t>
      </w:r>
      <w:r w:rsidRPr="002443ED" w:rsidR="009264DA">
        <w:t>established processes for doing these creditor committees and so on. Black</w:t>
      </w:r>
      <w:r w:rsidRPr="002443ED">
        <w:t>R</w:t>
      </w:r>
      <w:r w:rsidRPr="002443ED" w:rsidR="009264DA">
        <w:t>ock</w:t>
      </w:r>
      <w:r w:rsidR="00C2486B">
        <w:t>,</w:t>
      </w:r>
      <w:r w:rsidRPr="002443ED" w:rsidR="009264DA">
        <w:t xml:space="preserve"> or any other large international asset manager</w:t>
      </w:r>
      <w:r w:rsidR="00C2486B">
        <w:t>,</w:t>
      </w:r>
      <w:r w:rsidRPr="002443ED">
        <w:t xml:space="preserve"> </w:t>
      </w:r>
      <w:r w:rsidRPr="002443ED" w:rsidR="007740F4">
        <w:t>has</w:t>
      </w:r>
      <w:r w:rsidRPr="002443ED" w:rsidR="009264DA">
        <w:t xml:space="preserve"> a clear, well</w:t>
      </w:r>
      <w:r w:rsidRPr="002443ED">
        <w:t>-</w:t>
      </w:r>
      <w:r w:rsidRPr="002443ED" w:rsidR="009264DA">
        <w:t>established process. Bonds have collective action clauses. There are bondholder committees that are rapidly established with the borrowers to work all of this out</w:t>
      </w:r>
      <w:r w:rsidRPr="002443ED">
        <w:t>,</w:t>
      </w:r>
      <w:r w:rsidRPr="002443ED" w:rsidR="009264DA">
        <w:t xml:space="preserve"> again on a case</w:t>
      </w:r>
      <w:r w:rsidRPr="002443ED">
        <w:t>-</w:t>
      </w:r>
      <w:r w:rsidRPr="002443ED" w:rsidR="009264DA">
        <w:t>by</w:t>
      </w:r>
      <w:r w:rsidRPr="002443ED">
        <w:t>-</w:t>
      </w:r>
      <w:r w:rsidRPr="002443ED" w:rsidR="009264DA">
        <w:t>case basis</w:t>
      </w:r>
      <w:r w:rsidRPr="002443ED">
        <w:t>,</w:t>
      </w:r>
      <w:r w:rsidRPr="002443ED" w:rsidR="009264DA">
        <w:t xml:space="preserve"> because </w:t>
      </w:r>
      <w:r w:rsidRPr="002443ED" w:rsidR="003B7DFC">
        <w:t>they are</w:t>
      </w:r>
      <w:r w:rsidRPr="002443ED" w:rsidR="009264DA">
        <w:t xml:space="preserve"> all different. Argentina</w:t>
      </w:r>
      <w:r w:rsidRPr="002443ED">
        <w:t xml:space="preserve"> and</w:t>
      </w:r>
      <w:r w:rsidRPr="002443ED" w:rsidR="009264DA">
        <w:t xml:space="preserve"> Zambia are very different circumstances.</w:t>
      </w:r>
    </w:p>
    <w:p w:rsidR="009264DA" w:rsidRPr="002443ED" w:rsidP="008E4FAA">
      <w:pPr>
        <w:pStyle w:val="Answer"/>
      </w:pPr>
      <w:r w:rsidRPr="002443ED">
        <w:t>H</w:t>
      </w:r>
      <w:r w:rsidRPr="002443ED">
        <w:t>ow would they cope with multiple defaults? I would say sequentially</w:t>
      </w:r>
      <w:r w:rsidRPr="002443ED">
        <w:t>.</w:t>
      </w:r>
      <w:r w:rsidRPr="002443ED">
        <w:t xml:space="preserve"> </w:t>
      </w:r>
      <w:r w:rsidRPr="002443ED">
        <w:t>Y</w:t>
      </w:r>
      <w:r w:rsidRPr="002443ED">
        <w:t xml:space="preserve">ou just </w:t>
      </w:r>
      <w:r w:rsidRPr="002443ED">
        <w:t>have to</w:t>
      </w:r>
      <w:r w:rsidRPr="002443ED">
        <w:t xml:space="preserve"> break it down one bit at a time.</w:t>
      </w:r>
      <w:r w:rsidRPr="002443ED">
        <w:t xml:space="preserve"> I</w:t>
      </w:r>
      <w:r w:rsidRPr="002443ED" w:rsidR="007740F4">
        <w:t>t is</w:t>
      </w:r>
      <w:r w:rsidRPr="002443ED">
        <w:t xml:space="preserve"> very difficult to contemplate a solution </w:t>
      </w:r>
      <w:r w:rsidRPr="002443ED" w:rsidR="007740F4">
        <w:t>that is</w:t>
      </w:r>
      <w:r w:rsidRPr="002443ED">
        <w:t xml:space="preserve"> </w:t>
      </w:r>
      <w:r w:rsidRPr="002443ED" w:rsidR="00CC37AE">
        <w:t>going to</w:t>
      </w:r>
      <w:r w:rsidRPr="002443ED">
        <w:t xml:space="preserve"> work in all circumstances and can be applied across the board. </w:t>
      </w:r>
      <w:r w:rsidRPr="002443ED">
        <w:t>T</w:t>
      </w:r>
      <w:r w:rsidRPr="002443ED" w:rsidR="007740F4">
        <w:t>hat is</w:t>
      </w:r>
      <w:r w:rsidRPr="002443ED">
        <w:t xml:space="preserve"> the challenge for dealing with these very different types of </w:t>
      </w:r>
      <w:r w:rsidRPr="002443ED">
        <w:t>creditors—o</w:t>
      </w:r>
      <w:r w:rsidRPr="002443ED">
        <w:t xml:space="preserve">fficial, </w:t>
      </w:r>
      <w:r w:rsidRPr="002443ED">
        <w:t>multilateral</w:t>
      </w:r>
      <w:r w:rsidRPr="002443ED">
        <w:t xml:space="preserve"> and private</w:t>
      </w:r>
      <w:r w:rsidRPr="002443ED">
        <w:t>.</w:t>
      </w:r>
      <w:r w:rsidRPr="002443ED">
        <w:t xml:space="preserve"> </w:t>
      </w:r>
      <w:r w:rsidRPr="002443ED">
        <w:t>A</w:t>
      </w:r>
      <w:r w:rsidRPr="002443ED">
        <w:t>ll have a role to play</w:t>
      </w:r>
      <w:r w:rsidRPr="002443ED">
        <w:t>,</w:t>
      </w:r>
      <w:r w:rsidRPr="002443ED">
        <w:t xml:space="preserve"> along with the borrowers</w:t>
      </w:r>
      <w:r w:rsidRPr="002443ED">
        <w:t>,</w:t>
      </w:r>
      <w:r w:rsidRPr="002443ED">
        <w:t xml:space="preserve"> </w:t>
      </w:r>
      <w:r w:rsidRPr="002443ED">
        <w:t xml:space="preserve">in </w:t>
      </w:r>
      <w:r w:rsidRPr="002443ED">
        <w:t>managing their debt responsibly.</w:t>
      </w:r>
    </w:p>
    <w:p w:rsidR="009264DA" w:rsidRPr="002443ED" w:rsidP="009264DA">
      <w:pPr>
        <w:pStyle w:val="Question"/>
      </w:pPr>
      <w:sdt>
        <w:sdtPr>
          <w:alias w:val="Member"/>
          <w:tag w:val="&lt;Member mnisId='4403' dodsId='137565'&gt;"/>
          <w:id w:val="2015568410"/>
          <w:placeholder>
            <w:docPart w:val="DefaultPlaceholder_-1854013440"/>
          </w:placeholder>
          <w:richText/>
        </w:sdtPr>
        <w:sdtContent>
          <w:r w:rsidRPr="002443ED" w:rsidR="008E4FAA">
            <w:rPr>
              <w:b/>
            </w:rPr>
            <w:t>Chris Law:</w:t>
          </w:r>
        </w:sdtContent>
      </w:sdt>
      <w:r w:rsidRPr="002443ED" w:rsidR="008E4FAA">
        <w:t xml:space="preserve"> You have </w:t>
      </w:r>
      <w:r w:rsidRPr="002443ED">
        <w:t xml:space="preserve">also contended that private sector participation in global debt </w:t>
      </w:r>
      <w:r w:rsidRPr="002443ED" w:rsidR="008E4FAA">
        <w:t xml:space="preserve">relief </w:t>
      </w:r>
      <w:r w:rsidRPr="002443ED">
        <w:t xml:space="preserve">schemes should be voluntary. </w:t>
      </w:r>
      <w:r w:rsidRPr="002443ED" w:rsidR="008E4FAA">
        <w:t>W</w:t>
      </w:r>
      <w:r w:rsidRPr="002443ED">
        <w:t>hat incentives do</w:t>
      </w:r>
      <w:r w:rsidRPr="002443ED" w:rsidR="00C66B2A">
        <w:t>es</w:t>
      </w:r>
      <w:r w:rsidRPr="002443ED">
        <w:t xml:space="preserve"> the private sector have to volunteer</w:t>
      </w:r>
      <w:r w:rsidRPr="002443ED" w:rsidR="008E4FAA">
        <w:t>?</w:t>
      </w:r>
      <w:r w:rsidRPr="002443ED">
        <w:t xml:space="preserve"> </w:t>
      </w:r>
      <w:r w:rsidRPr="002443ED" w:rsidR="008E4FAA">
        <w:t>I</w:t>
      </w:r>
      <w:r w:rsidRPr="002443ED">
        <w:t xml:space="preserve">s it not the case that private sector </w:t>
      </w:r>
      <w:r w:rsidRPr="002443ED" w:rsidR="007740F4">
        <w:t>organis</w:t>
      </w:r>
      <w:r w:rsidRPr="002443ED">
        <w:t xml:space="preserve">ations can just have a free </w:t>
      </w:r>
      <w:r w:rsidRPr="002443ED" w:rsidR="008E4FAA">
        <w:t xml:space="preserve">ride </w:t>
      </w:r>
      <w:r w:rsidRPr="002443ED">
        <w:t>on debt relief provided by multilateral and bilateral creditors</w:t>
      </w:r>
      <w:r w:rsidRPr="002443ED" w:rsidR="008E4FAA">
        <w:t>,</w:t>
      </w:r>
      <w:r w:rsidRPr="002443ED">
        <w:t xml:space="preserve"> </w:t>
      </w:r>
      <w:r w:rsidRPr="002443ED" w:rsidR="008E4FAA">
        <w:t xml:space="preserve">allowing </w:t>
      </w:r>
      <w:r w:rsidRPr="002443ED">
        <w:t>them still to be paid regardless</w:t>
      </w:r>
      <w:r w:rsidRPr="002443ED" w:rsidR="008E4FAA">
        <w:t>?</w:t>
      </w:r>
    </w:p>
    <w:p w:rsidR="009264DA" w:rsidRPr="002443ED" w:rsidP="008E4FAA">
      <w:pPr>
        <w:pStyle w:val="Answer"/>
      </w:pPr>
      <w:sdt>
        <w:sdtPr>
          <w:alias w:val="Witness"/>
          <w:id w:val="1742905621"/>
          <w:placeholder>
            <w:docPart w:val="DefaultPlaceholder_-1854013440"/>
          </w:placeholder>
          <w:richText/>
        </w:sdtPr>
        <w:sdtContent>
          <w:r w:rsidRPr="002443ED" w:rsidR="000F4E82">
            <w:rPr>
              <w:b/>
              <w:i/>
            </w:rPr>
            <w:t>Sonja Gibbs:</w:t>
          </w:r>
          <w:r w:rsidRPr="002443ED" w:rsidR="008E4FAA">
            <w:rPr>
              <w:b/>
            </w:rPr>
            <w:t xml:space="preserve"> </w:t>
          </w:r>
        </w:sdtContent>
      </w:sdt>
      <w:r w:rsidRPr="002443ED" w:rsidR="008E4FAA">
        <w:t>T</w:t>
      </w:r>
      <w:r w:rsidRPr="002443ED" w:rsidR="00D01EF4">
        <w:t>here are t</w:t>
      </w:r>
      <w:r w:rsidRPr="002443ED">
        <w:t xml:space="preserve">wo things here. </w:t>
      </w:r>
      <w:r w:rsidRPr="002443ED" w:rsidR="00BE4E35">
        <w:t>First</w:t>
      </w:r>
      <w:r w:rsidRPr="002443ED" w:rsidR="008E4FAA">
        <w:t>,</w:t>
      </w:r>
      <w:r w:rsidRPr="002443ED">
        <w:t xml:space="preserve"> with regards to the debt service suspension initiative, my </w:t>
      </w:r>
      <w:r w:rsidRPr="002443ED" w:rsidR="007740F4">
        <w:t>organis</w:t>
      </w:r>
      <w:r w:rsidRPr="002443ED">
        <w:t>ation and many others</w:t>
      </w:r>
      <w:r w:rsidRPr="002443ED" w:rsidR="008E4FAA">
        <w:t>,</w:t>
      </w:r>
      <w:r w:rsidRPr="002443ED">
        <w:t xml:space="preserve"> and private sector creditors</w:t>
      </w:r>
      <w:r w:rsidRPr="002443ED" w:rsidR="008E4FAA">
        <w:t>,</w:t>
      </w:r>
      <w:r w:rsidRPr="002443ED">
        <w:t xml:space="preserve"> spent a great deal of time and effort to set up a framework for private sector participation in the D</w:t>
      </w:r>
      <w:r w:rsidRPr="002443ED" w:rsidR="008E4FAA">
        <w:t>SSI</w:t>
      </w:r>
      <w:r w:rsidRPr="002443ED">
        <w:t xml:space="preserve"> at the request of the borrower. </w:t>
      </w:r>
      <w:r w:rsidRPr="002443ED" w:rsidR="008E4FAA">
        <w:t>I</w:t>
      </w:r>
      <w:r w:rsidRPr="002443ED">
        <w:t xml:space="preserve">t </w:t>
      </w:r>
      <w:r w:rsidRPr="002443ED" w:rsidR="008E4FAA">
        <w:t xml:space="preserve">cannot </w:t>
      </w:r>
      <w:r w:rsidRPr="002443ED">
        <w:t>be done unilaterally</w:t>
      </w:r>
      <w:r w:rsidRPr="002443ED" w:rsidR="008E4FAA">
        <w:t>.</w:t>
      </w:r>
      <w:r w:rsidRPr="002443ED">
        <w:t xml:space="preserve"> The borrower needs to step up to the plate and ask for it. </w:t>
      </w:r>
      <w:r w:rsidRPr="002443ED" w:rsidR="008E4FAA">
        <w:t>A</w:t>
      </w:r>
      <w:r w:rsidRPr="002443ED">
        <w:t xml:space="preserve">s Tim mentioned, and </w:t>
      </w:r>
      <w:r w:rsidRPr="002443ED" w:rsidR="00C66B2A">
        <w:t xml:space="preserve">as </w:t>
      </w:r>
      <w:r w:rsidRPr="002443ED">
        <w:t xml:space="preserve">is </w:t>
      </w:r>
      <w:r w:rsidRPr="002443ED">
        <w:t>pretty well</w:t>
      </w:r>
      <w:r w:rsidRPr="002443ED" w:rsidR="001C08DA">
        <w:t xml:space="preserve"> </w:t>
      </w:r>
      <w:r w:rsidRPr="002443ED">
        <w:t>known, the implications of the DSSI for credit ratings w</w:t>
      </w:r>
      <w:r w:rsidRPr="002443ED" w:rsidR="00C66B2A">
        <w:t>ere</w:t>
      </w:r>
      <w:r w:rsidRPr="002443ED">
        <w:t xml:space="preserve"> such that countries became very worried about their ability to access markets on an ongoing basis, because </w:t>
      </w:r>
      <w:r w:rsidRPr="002443ED" w:rsidR="007740F4">
        <w:t>it is</w:t>
      </w:r>
      <w:r w:rsidRPr="002443ED">
        <w:t xml:space="preserve"> just not the way that private markets work to do things on a one</w:t>
      </w:r>
      <w:r w:rsidRPr="002443ED" w:rsidR="00BF3A05">
        <w:t>-</w:t>
      </w:r>
      <w:r w:rsidRPr="002443ED" w:rsidR="008E4FAA">
        <w:t>size</w:t>
      </w:r>
      <w:r w:rsidRPr="002443ED" w:rsidR="00BF3A05">
        <w:t>-</w:t>
      </w:r>
      <w:r w:rsidRPr="002443ED" w:rsidR="008E4FAA">
        <w:t>fits</w:t>
      </w:r>
      <w:r w:rsidRPr="002443ED" w:rsidR="00BF3A05">
        <w:t>-</w:t>
      </w:r>
      <w:r w:rsidRPr="002443ED">
        <w:t>all basis.</w:t>
      </w:r>
    </w:p>
    <w:p w:rsidR="009264DA" w:rsidRPr="002443ED" w:rsidP="008E4FAA">
      <w:pPr>
        <w:pStyle w:val="Answer"/>
      </w:pPr>
      <w:r w:rsidRPr="002443ED">
        <w:t>Despite</w:t>
      </w:r>
      <w:r w:rsidRPr="002443ED" w:rsidR="008E4FAA">
        <w:t xml:space="preserve"> the </w:t>
      </w:r>
      <w:r w:rsidRPr="002443ED">
        <w:t>lack of private sector participation</w:t>
      </w:r>
      <w:r w:rsidRPr="002443ED" w:rsidR="008E4FAA">
        <w:t>,</w:t>
      </w:r>
      <w:r w:rsidRPr="002443ED">
        <w:t xml:space="preserve"> the structure was and still is there, should such a debt service suspension </w:t>
      </w:r>
      <w:r w:rsidRPr="002443ED" w:rsidR="00C66B2A">
        <w:t xml:space="preserve">again </w:t>
      </w:r>
      <w:r w:rsidRPr="002443ED">
        <w:t xml:space="preserve">become an issue. </w:t>
      </w:r>
      <w:r w:rsidRPr="002443ED" w:rsidR="008E4FAA">
        <w:t>I</w:t>
      </w:r>
      <w:r w:rsidRPr="002443ED" w:rsidR="007740F4">
        <w:t>t is</w:t>
      </w:r>
      <w:r w:rsidRPr="002443ED">
        <w:t xml:space="preserve"> not a lack of willingness of private </w:t>
      </w:r>
      <w:r w:rsidRPr="002443ED" w:rsidR="00D90FDD">
        <w:t>creditor</w:t>
      </w:r>
      <w:r w:rsidRPr="002443ED">
        <w:t>s</w:t>
      </w:r>
      <w:r w:rsidRPr="002443ED" w:rsidR="008E4FAA">
        <w:t>,</w:t>
      </w:r>
      <w:r w:rsidRPr="002443ED">
        <w:t xml:space="preserve"> because we spent many weeks and months thinking about how to make this possible for private </w:t>
      </w:r>
      <w:r w:rsidRPr="002443ED" w:rsidR="008E4FAA">
        <w:t xml:space="preserve">creditors </w:t>
      </w:r>
      <w:r w:rsidRPr="002443ED">
        <w:t>to participate.</w:t>
      </w:r>
    </w:p>
    <w:p w:rsidR="008E4FAA" w:rsidRPr="002443ED" w:rsidP="009264DA">
      <w:pPr>
        <w:pStyle w:val="Question"/>
      </w:pPr>
      <w:sdt>
        <w:sdtPr>
          <w:alias w:val="Member"/>
          <w:tag w:val="&lt;Member mnisId='4403' dodsId='137565'&gt;"/>
          <w:id w:val="1635904784"/>
          <w:placeholder>
            <w:docPart w:val="DefaultPlaceholder_-1854013440"/>
          </w:placeholder>
          <w:richText/>
        </w:sdtPr>
        <w:sdtContent>
          <w:r w:rsidRPr="002443ED">
            <w:rPr>
              <w:b/>
            </w:rPr>
            <w:t>Chris Law:</w:t>
          </w:r>
        </w:sdtContent>
      </w:sdt>
      <w:r w:rsidRPr="002443ED">
        <w:t xml:space="preserve"> I am going to </w:t>
      </w:r>
      <w:r w:rsidRPr="002443ED" w:rsidR="009264DA">
        <w:t>challenge you on this</w:t>
      </w:r>
      <w:r w:rsidRPr="002443ED">
        <w:t>.</w:t>
      </w:r>
      <w:r w:rsidRPr="002443ED" w:rsidR="009264DA">
        <w:t xml:space="preserve"> </w:t>
      </w:r>
      <w:r w:rsidRPr="002443ED">
        <w:t>O</w:t>
      </w:r>
      <w:r w:rsidRPr="002443ED" w:rsidR="009264DA">
        <w:t xml:space="preserve">ne of your members is the </w:t>
      </w:r>
      <w:r w:rsidRPr="002443ED" w:rsidR="00F83BE2">
        <w:t xml:space="preserve">world’s </w:t>
      </w:r>
      <w:r w:rsidRPr="002443ED" w:rsidR="009264DA">
        <w:t>largest asset manager</w:t>
      </w:r>
      <w:r w:rsidRPr="002443ED">
        <w:t xml:space="preserve"> and, in fact, money manager</w:t>
      </w:r>
      <w:r w:rsidRPr="002443ED" w:rsidR="00F83BE2">
        <w:t xml:space="preserve">, </w:t>
      </w:r>
      <w:r w:rsidRPr="002443ED">
        <w:t>BlackRock, whose holdings</w:t>
      </w:r>
      <w:r w:rsidRPr="002443ED" w:rsidR="009264DA">
        <w:t xml:space="preserve">, if </w:t>
      </w:r>
      <w:r w:rsidRPr="002443ED" w:rsidR="007740F4">
        <w:t>I am</w:t>
      </w:r>
      <w:r w:rsidRPr="002443ED" w:rsidR="009264DA">
        <w:t xml:space="preserve"> not mistaken, run into trillions. </w:t>
      </w:r>
      <w:r w:rsidRPr="002443ED">
        <w:t xml:space="preserve">In fact, </w:t>
      </w:r>
      <w:r w:rsidRPr="002443ED" w:rsidR="00C66B2A">
        <w:t xml:space="preserve">it is </w:t>
      </w:r>
      <w:r w:rsidRPr="002443ED">
        <w:t xml:space="preserve">bigger than the GDP </w:t>
      </w:r>
      <w:r w:rsidRPr="002443ED" w:rsidR="009264DA">
        <w:t>of any country other than China and the US.</w:t>
      </w:r>
    </w:p>
    <w:p w:rsidR="009264DA" w:rsidRPr="002443ED" w:rsidP="008E4FAA">
      <w:pPr>
        <w:pStyle w:val="Question"/>
        <w:numPr>
          <w:ilvl w:val="0"/>
          <w:numId w:val="0"/>
        </w:numPr>
        <w:ind w:left="794"/>
      </w:pPr>
      <w:r w:rsidRPr="002443ED">
        <w:t xml:space="preserve">Zambia is currently </w:t>
      </w:r>
      <w:r w:rsidRPr="002443ED" w:rsidR="008E4FAA">
        <w:t xml:space="preserve">on the brink of </w:t>
      </w:r>
      <w:r w:rsidRPr="002443ED">
        <w:t>default</w:t>
      </w:r>
      <w:r w:rsidRPr="002443ED" w:rsidR="009A7E5D">
        <w:t>.</w:t>
      </w:r>
      <w:r w:rsidRPr="002443ED">
        <w:t xml:space="preserve"> </w:t>
      </w:r>
      <w:r w:rsidRPr="002443ED" w:rsidR="008E4FAA">
        <w:t>BlackRock</w:t>
      </w:r>
      <w:r w:rsidRPr="002443ED">
        <w:t xml:space="preserve">, </w:t>
      </w:r>
      <w:r w:rsidRPr="002443ED" w:rsidR="003C60F8">
        <w:t xml:space="preserve">as </w:t>
      </w:r>
      <w:r w:rsidRPr="002443ED" w:rsidR="00D90FDD">
        <w:t xml:space="preserve">we have heard today, </w:t>
      </w:r>
      <w:r w:rsidRPr="002443ED" w:rsidR="003C60F8">
        <w:t>has</w:t>
      </w:r>
      <w:r w:rsidRPr="002443ED" w:rsidR="00D90FDD">
        <w:t xml:space="preserve"> refused to negotiate with Zambia</w:t>
      </w:r>
      <w:r w:rsidRPr="002443ED" w:rsidR="009A7E5D">
        <w:t>,</w:t>
      </w:r>
      <w:r w:rsidRPr="002443ED" w:rsidR="00D90FDD">
        <w:t xml:space="preserve"> but also to come to this Committee</w:t>
      </w:r>
      <w:r w:rsidRPr="002443ED" w:rsidR="003C60F8">
        <w:t>.</w:t>
      </w:r>
      <w:r w:rsidRPr="002443ED" w:rsidR="00D90FDD">
        <w:t xml:space="preserve"> I </w:t>
      </w:r>
      <w:r w:rsidRPr="002443ED">
        <w:t xml:space="preserve">make this plea on behalf of everybody </w:t>
      </w:r>
      <w:r w:rsidRPr="002443ED" w:rsidR="00D90FDD">
        <w:t>o</w:t>
      </w:r>
      <w:r w:rsidRPr="002443ED">
        <w:t xml:space="preserve">n the Committee that </w:t>
      </w:r>
      <w:r w:rsidRPr="002443ED" w:rsidR="008E4FAA">
        <w:t>BlackRock</w:t>
      </w:r>
      <w:r w:rsidRPr="002443ED">
        <w:t xml:space="preserve"> come</w:t>
      </w:r>
      <w:r w:rsidRPr="002443ED" w:rsidR="003C60F8">
        <w:t>s</w:t>
      </w:r>
      <w:r w:rsidRPr="002443ED">
        <w:t xml:space="preserve"> to speak for </w:t>
      </w:r>
      <w:r w:rsidRPr="002443ED" w:rsidR="00D90FDD">
        <w:t>itself</w:t>
      </w:r>
      <w:r w:rsidRPr="002443ED" w:rsidR="005438E5">
        <w:t xml:space="preserve">, but I am asking you, Sonja, why </w:t>
      </w:r>
      <w:r w:rsidRPr="002443ED" w:rsidR="008E4FAA">
        <w:t>BlackRock</w:t>
      </w:r>
      <w:r w:rsidRPr="002443ED">
        <w:t xml:space="preserve"> </w:t>
      </w:r>
      <w:r w:rsidRPr="002443ED" w:rsidR="005438E5">
        <w:t xml:space="preserve">is </w:t>
      </w:r>
      <w:r w:rsidRPr="002443ED">
        <w:t>refusing to engage in negotiations</w:t>
      </w:r>
      <w:r w:rsidRPr="002443ED" w:rsidR="005438E5">
        <w:t>.</w:t>
      </w:r>
      <w:r w:rsidRPr="002443ED">
        <w:t xml:space="preserve"> </w:t>
      </w:r>
      <w:r w:rsidRPr="002443ED" w:rsidR="00D90FDD">
        <w:t>P</w:t>
      </w:r>
      <w:r w:rsidRPr="002443ED">
        <w:t xml:space="preserve">erhaps you can give us </w:t>
      </w:r>
      <w:r w:rsidRPr="002443ED">
        <w:t xml:space="preserve">some </w:t>
      </w:r>
      <w:r w:rsidRPr="002443ED" w:rsidR="00D90FDD">
        <w:t xml:space="preserve">light </w:t>
      </w:r>
      <w:r w:rsidRPr="002443ED">
        <w:t xml:space="preserve">on why </w:t>
      </w:r>
      <w:r w:rsidRPr="002443ED" w:rsidR="008E4FAA">
        <w:t>BlackRock</w:t>
      </w:r>
      <w:r w:rsidRPr="002443ED">
        <w:t xml:space="preserve"> is not participating here </w:t>
      </w:r>
      <w:r w:rsidRPr="002443ED" w:rsidR="00D90FDD">
        <w:t>today</w:t>
      </w:r>
      <w:r w:rsidRPr="002443ED">
        <w:t xml:space="preserve">, </w:t>
      </w:r>
      <w:r w:rsidRPr="002443ED" w:rsidR="00D90FDD">
        <w:t>while we are at it.</w:t>
      </w:r>
    </w:p>
    <w:p w:rsidR="00D90FDD" w:rsidRPr="002443ED" w:rsidP="00D90FDD">
      <w:pPr>
        <w:pStyle w:val="Answer"/>
      </w:pPr>
      <w:sdt>
        <w:sdtPr>
          <w:alias w:val="Witness"/>
          <w:id w:val="627815994"/>
          <w:placeholder>
            <w:docPart w:val="DefaultPlaceholder_-1854013440"/>
          </w:placeholder>
          <w:richText/>
        </w:sdtPr>
        <w:sdtContent>
          <w:r w:rsidRPr="002443ED" w:rsidR="000F4E82">
            <w:rPr>
              <w:b/>
              <w:i/>
            </w:rPr>
            <w:t>Sonja Gibbs:</w:t>
          </w:r>
          <w:r w:rsidRPr="002443ED">
            <w:rPr>
              <w:b/>
            </w:rPr>
            <w:t xml:space="preserve"> </w:t>
          </w:r>
        </w:sdtContent>
      </w:sdt>
      <w:r w:rsidRPr="002443ED" w:rsidR="009264DA">
        <w:t xml:space="preserve">I </w:t>
      </w:r>
      <w:r w:rsidRPr="002443ED">
        <w:t>cannot</w:t>
      </w:r>
      <w:r w:rsidRPr="002443ED" w:rsidR="009264DA">
        <w:t xml:space="preserve"> speak for </w:t>
      </w:r>
      <w:r w:rsidRPr="002443ED" w:rsidR="008E4FAA">
        <w:t>BlackRock</w:t>
      </w:r>
      <w:r w:rsidRPr="002443ED" w:rsidR="009264DA">
        <w:t xml:space="preserve">. </w:t>
      </w:r>
      <w:r w:rsidRPr="002443ED" w:rsidR="007740F4">
        <w:t>That is</w:t>
      </w:r>
      <w:r w:rsidRPr="002443ED" w:rsidR="009264DA">
        <w:t xml:space="preserve"> simply not possible.</w:t>
      </w:r>
    </w:p>
    <w:p w:rsidR="009264DA" w:rsidRPr="002443ED" w:rsidP="00D90FDD">
      <w:pPr>
        <w:pStyle w:val="Question"/>
      </w:pPr>
      <w:sdt>
        <w:sdtPr>
          <w:alias w:val="Member"/>
          <w:tag w:val="&lt;Member mnisId='4403' dodsId='137565'&gt;"/>
          <w:id w:val="1639371311"/>
          <w:placeholder>
            <w:docPart w:val="DefaultPlaceholder_-1854013440"/>
          </w:placeholder>
          <w:richText/>
        </w:sdtPr>
        <w:sdtContent>
          <w:r w:rsidRPr="002443ED" w:rsidR="00D90FDD">
            <w:rPr>
              <w:b/>
            </w:rPr>
            <w:t>Chris Law:</w:t>
          </w:r>
        </w:sdtContent>
      </w:sdt>
      <w:r w:rsidRPr="002443ED" w:rsidR="00D90FDD">
        <w:t xml:space="preserve"> It is one of your members, though, is it not?</w:t>
      </w:r>
    </w:p>
    <w:p w:rsidR="009264DA" w:rsidRPr="002443ED" w:rsidP="00D90FDD">
      <w:pPr>
        <w:pStyle w:val="Answer"/>
      </w:pPr>
      <w:sdt>
        <w:sdtPr>
          <w:alias w:val="Witness"/>
          <w:id w:val="814993944"/>
          <w:placeholder>
            <w:docPart w:val="DefaultPlaceholder_-1854013440"/>
          </w:placeholder>
          <w:richText/>
        </w:sdtPr>
        <w:sdtContent>
          <w:r w:rsidRPr="002443ED" w:rsidR="000F4E82">
            <w:rPr>
              <w:b/>
              <w:i/>
            </w:rPr>
            <w:t>Sonja Gibbs:</w:t>
          </w:r>
        </w:sdtContent>
      </w:sdt>
      <w:r w:rsidRPr="002443ED" w:rsidR="00D90FDD">
        <w:t xml:space="preserve"> Yes.</w:t>
      </w:r>
    </w:p>
    <w:p w:rsidR="00D90FDD" w:rsidRPr="002443ED" w:rsidP="00807C76">
      <w:pPr>
        <w:pStyle w:val="Question"/>
        <w:numPr>
          <w:ilvl w:val="0"/>
          <w:numId w:val="0"/>
        </w:numPr>
        <w:ind w:left="794"/>
      </w:pPr>
      <w:sdt>
        <w:sdtPr>
          <w:alias w:val="Member"/>
          <w:tag w:val="&lt;Member mnisId='4403' dodsId='137565'&gt;"/>
          <w:id w:val="928626116"/>
          <w:placeholder>
            <w:docPart w:val="DefaultPlaceholder_-1854013440"/>
          </w:placeholder>
          <w:richText/>
        </w:sdtPr>
        <w:sdtContent>
          <w:r w:rsidRPr="002443ED">
            <w:rPr>
              <w:b/>
            </w:rPr>
            <w:t>Chris Law:</w:t>
          </w:r>
        </w:sdtContent>
      </w:sdt>
      <w:r w:rsidRPr="002443ED">
        <w:t xml:space="preserve"> So you represent it to some degree.</w:t>
      </w:r>
    </w:p>
    <w:p w:rsidR="00D90FDD" w:rsidRPr="002443ED" w:rsidP="00D90FDD">
      <w:pPr>
        <w:pStyle w:val="Answer"/>
      </w:pPr>
      <w:sdt>
        <w:sdtPr>
          <w:alias w:val="Witness"/>
          <w:id w:val="-1226140687"/>
          <w:placeholder>
            <w:docPart w:val="DefaultPlaceholder_-1854013440"/>
          </w:placeholder>
          <w:richText/>
        </w:sdtPr>
        <w:sdtContent>
          <w:r w:rsidRPr="002443ED" w:rsidR="000F4E82">
            <w:rPr>
              <w:b/>
              <w:i/>
            </w:rPr>
            <w:t>Sonja Gibbs:</w:t>
          </w:r>
        </w:sdtContent>
      </w:sdt>
      <w:r w:rsidRPr="002443ED">
        <w:t xml:space="preserve"> </w:t>
      </w:r>
      <w:r w:rsidRPr="002443ED" w:rsidR="009264DA">
        <w:t>What I can do is give you some broader perspectives from private bondholders</w:t>
      </w:r>
      <w:r w:rsidRPr="002443ED">
        <w:t>.</w:t>
      </w:r>
    </w:p>
    <w:p w:rsidR="009264DA" w:rsidRPr="002443ED" w:rsidP="009264DA">
      <w:pPr>
        <w:pStyle w:val="Question"/>
      </w:pPr>
      <w:sdt>
        <w:sdtPr>
          <w:alias w:val="Member"/>
          <w:tag w:val="&lt;Member mnisId='4403' dodsId='137565'&gt;"/>
          <w:id w:val="52744414"/>
          <w:placeholder>
            <w:docPart w:val="DefaultPlaceholder_-1854013440"/>
          </w:placeholder>
          <w:richText/>
        </w:sdtPr>
        <w:sdtContent>
          <w:r w:rsidRPr="002443ED" w:rsidR="00D90FDD">
            <w:rPr>
              <w:b/>
            </w:rPr>
            <w:t>Chris Law:</w:t>
          </w:r>
        </w:sdtContent>
      </w:sdt>
      <w:r w:rsidRPr="002443ED" w:rsidR="00D90FDD">
        <w:t xml:space="preserve"> I want </w:t>
      </w:r>
      <w:r w:rsidRPr="002443ED">
        <w:t xml:space="preserve">to speak </w:t>
      </w:r>
      <w:r w:rsidRPr="002443ED" w:rsidR="00D90FDD">
        <w:t xml:space="preserve">specifically </w:t>
      </w:r>
      <w:r w:rsidRPr="002443ED">
        <w:t>about Zambia</w:t>
      </w:r>
      <w:r w:rsidRPr="002443ED" w:rsidR="00D90FDD">
        <w:t>.</w:t>
      </w:r>
      <w:r w:rsidRPr="002443ED">
        <w:t xml:space="preserve"> </w:t>
      </w:r>
      <w:r w:rsidRPr="002443ED" w:rsidR="00D90FDD">
        <w:t xml:space="preserve">I am </w:t>
      </w:r>
      <w:r w:rsidRPr="002443ED">
        <w:t xml:space="preserve">asking you </w:t>
      </w:r>
      <w:r w:rsidRPr="002443ED" w:rsidR="00D90FDD">
        <w:t xml:space="preserve">a </w:t>
      </w:r>
      <w:r w:rsidRPr="002443ED">
        <w:t xml:space="preserve">question about </w:t>
      </w:r>
      <w:r w:rsidRPr="002443ED">
        <w:t>whether or not</w:t>
      </w:r>
      <w:r w:rsidRPr="002443ED">
        <w:t xml:space="preserve"> voluntary</w:t>
      </w:r>
      <w:r w:rsidRPr="002443ED" w:rsidR="00D90FDD">
        <w:t xml:space="preserve"> i</w:t>
      </w:r>
      <w:r w:rsidRPr="002443ED">
        <w:t>s good enough</w:t>
      </w:r>
      <w:r w:rsidRPr="002443ED" w:rsidR="00D90FDD">
        <w:t>.</w:t>
      </w:r>
      <w:r w:rsidRPr="002443ED">
        <w:t xml:space="preserve"> </w:t>
      </w:r>
      <w:r w:rsidRPr="002443ED" w:rsidR="00D90FDD">
        <w:t>M</w:t>
      </w:r>
      <w:r w:rsidRPr="002443ED">
        <w:t xml:space="preserve">any of us </w:t>
      </w:r>
      <w:r w:rsidRPr="002443ED" w:rsidR="00D90FDD">
        <w:t>o</w:t>
      </w:r>
      <w:r w:rsidRPr="002443ED">
        <w:t xml:space="preserve">n this Committee are making that question quite </w:t>
      </w:r>
      <w:r w:rsidRPr="002443ED" w:rsidR="00D90FDD">
        <w:t>pertinent</w:t>
      </w:r>
      <w:r w:rsidRPr="002443ED">
        <w:t>. Zambia</w:t>
      </w:r>
      <w:r w:rsidRPr="002443ED" w:rsidR="00D90FDD">
        <w:t xml:space="preserve">, </w:t>
      </w:r>
      <w:r w:rsidRPr="002443ED">
        <w:t xml:space="preserve">which is on the </w:t>
      </w:r>
      <w:r w:rsidRPr="002443ED" w:rsidR="00D90FDD">
        <w:t xml:space="preserve">brink of </w:t>
      </w:r>
      <w:r w:rsidRPr="002443ED">
        <w:t xml:space="preserve">default and really does want to restructure </w:t>
      </w:r>
      <w:r w:rsidRPr="002443ED" w:rsidR="00D90FDD">
        <w:t xml:space="preserve">its </w:t>
      </w:r>
      <w:r w:rsidRPr="002443ED">
        <w:t xml:space="preserve">debt, cannot get </w:t>
      </w:r>
      <w:r w:rsidRPr="002443ED" w:rsidR="008E4FAA">
        <w:t>BlackRock</w:t>
      </w:r>
      <w:r w:rsidRPr="002443ED">
        <w:t xml:space="preserve"> to the table to renegotiate. </w:t>
      </w:r>
      <w:r w:rsidRPr="002443ED" w:rsidR="00D90FDD">
        <w:t>D</w:t>
      </w:r>
      <w:r w:rsidRPr="002443ED">
        <w:t>o we need to take further steps</w:t>
      </w:r>
      <w:r w:rsidRPr="002443ED" w:rsidR="00D90FDD">
        <w:t>, including legislation,</w:t>
      </w:r>
      <w:r w:rsidRPr="002443ED">
        <w:t xml:space="preserve"> </w:t>
      </w:r>
      <w:r w:rsidRPr="002443ED">
        <w:t>in order for</w:t>
      </w:r>
      <w:r w:rsidRPr="002443ED">
        <w:t xml:space="preserve"> this to happen, </w:t>
      </w:r>
      <w:r w:rsidRPr="002443ED" w:rsidR="00D90FDD">
        <w:t xml:space="preserve">or </w:t>
      </w:r>
      <w:r w:rsidRPr="002443ED">
        <w:t xml:space="preserve">what needs to </w:t>
      </w:r>
      <w:r w:rsidRPr="002443ED" w:rsidR="00D90FDD">
        <w:t xml:space="preserve">happen </w:t>
      </w:r>
      <w:r w:rsidRPr="002443ED">
        <w:t>to incentivi</w:t>
      </w:r>
      <w:r w:rsidRPr="002443ED" w:rsidR="00D90FDD">
        <w:t>s</w:t>
      </w:r>
      <w:r w:rsidRPr="002443ED">
        <w:t xml:space="preserve">e private companies to get round </w:t>
      </w:r>
      <w:r w:rsidRPr="002443ED" w:rsidR="00D90FDD">
        <w:t xml:space="preserve">that </w:t>
      </w:r>
      <w:r w:rsidRPr="002443ED">
        <w:t>table and negotiate</w:t>
      </w:r>
      <w:r w:rsidRPr="002443ED" w:rsidR="00D90FDD">
        <w:t>?</w:t>
      </w:r>
    </w:p>
    <w:p w:rsidR="00D90FDD" w:rsidRPr="002443ED" w:rsidP="00D90FDD">
      <w:pPr>
        <w:pStyle w:val="Answer"/>
      </w:pPr>
      <w:sdt>
        <w:sdtPr>
          <w:alias w:val="Witness"/>
          <w:id w:val="1257555794"/>
          <w:placeholder>
            <w:docPart w:val="DefaultPlaceholder_-1854013440"/>
          </w:placeholder>
          <w:richText/>
        </w:sdtPr>
        <w:sdtContent>
          <w:r w:rsidRPr="002443ED" w:rsidR="000F4E82">
            <w:rPr>
              <w:b/>
              <w:i/>
            </w:rPr>
            <w:t>Sonja Gibbs:</w:t>
          </w:r>
        </w:sdtContent>
      </w:sdt>
      <w:r w:rsidRPr="002443ED">
        <w:t xml:space="preserve"> T</w:t>
      </w:r>
      <w:r w:rsidRPr="002443ED" w:rsidR="009264DA">
        <w:t xml:space="preserve">he specifics of each case are going to be different. In the case of Zambia, </w:t>
      </w:r>
      <w:r w:rsidRPr="002443ED" w:rsidR="007740F4">
        <w:t xml:space="preserve">there </w:t>
      </w:r>
      <w:r w:rsidRPr="002443ED">
        <w:t xml:space="preserve">is </w:t>
      </w:r>
      <w:r w:rsidRPr="002443ED" w:rsidR="009264DA">
        <w:t xml:space="preserve">a range of private creditors. Discussions between </w:t>
      </w:r>
      <w:r w:rsidRPr="002443ED">
        <w:t>G</w:t>
      </w:r>
      <w:r w:rsidRPr="002443ED" w:rsidR="009264DA">
        <w:t xml:space="preserve">overnments and individual </w:t>
      </w:r>
      <w:r w:rsidRPr="002443ED">
        <w:t>creditor</w:t>
      </w:r>
      <w:r w:rsidRPr="002443ED" w:rsidR="009264DA">
        <w:t xml:space="preserve">s are private to them. </w:t>
      </w:r>
      <w:r w:rsidRPr="002443ED" w:rsidR="007740F4">
        <w:t>It is</w:t>
      </w:r>
      <w:r w:rsidRPr="002443ED" w:rsidR="009264DA">
        <w:t xml:space="preserve"> not for us to know exactly the specifics of which private </w:t>
      </w:r>
      <w:r w:rsidRPr="002443ED">
        <w:t>creditor</w:t>
      </w:r>
      <w:r w:rsidRPr="002443ED" w:rsidR="009264DA">
        <w:t>s are and are not coming to the table.</w:t>
      </w:r>
    </w:p>
    <w:p w:rsidR="009264DA" w:rsidRPr="002443ED" w:rsidP="00D90FDD">
      <w:pPr>
        <w:pStyle w:val="Answer"/>
      </w:pPr>
      <w:r w:rsidRPr="002443ED">
        <w:t>I will say that bondholder committees are rapidly and actively formed and negotiate in good faith with borrowers</w:t>
      </w:r>
      <w:r w:rsidRPr="002443ED" w:rsidR="00D90FDD">
        <w:t>,</w:t>
      </w:r>
      <w:r w:rsidRPr="002443ED">
        <w:t xml:space="preserve"> </w:t>
      </w:r>
      <w:r w:rsidRPr="002443ED" w:rsidR="00D90FDD">
        <w:t xml:space="preserve">but </w:t>
      </w:r>
      <w:r w:rsidRPr="002443ED">
        <w:t xml:space="preserve">private creditors are not without fault. </w:t>
      </w:r>
      <w:r w:rsidRPr="002443ED" w:rsidR="00D90FDD">
        <w:t>I</w:t>
      </w:r>
      <w:r w:rsidRPr="002443ED">
        <w:t xml:space="preserve">ndividual private </w:t>
      </w:r>
      <w:r w:rsidRPr="002443ED" w:rsidR="00D90FDD">
        <w:t>creditor</w:t>
      </w:r>
      <w:r w:rsidRPr="002443ED">
        <w:t xml:space="preserve">s can have their own specific reasons for engaging or not, but </w:t>
      </w:r>
      <w:r w:rsidRPr="002443ED" w:rsidR="007740F4">
        <w:t>it is</w:t>
      </w:r>
      <w:r w:rsidRPr="002443ED">
        <w:t xml:space="preserve"> also the case that you have multilateral </w:t>
      </w:r>
      <w:r w:rsidRPr="002443ED" w:rsidR="00D90FDD">
        <w:t>creditor</w:t>
      </w:r>
      <w:r w:rsidRPr="002443ED">
        <w:t>s</w:t>
      </w:r>
      <w:r w:rsidRPr="002443ED" w:rsidR="00D90FDD">
        <w:t xml:space="preserve"> and </w:t>
      </w:r>
      <w:r w:rsidRPr="002443ED">
        <w:t xml:space="preserve">official bilateral </w:t>
      </w:r>
      <w:r w:rsidRPr="002443ED" w:rsidR="00D90FDD">
        <w:t>creditor</w:t>
      </w:r>
      <w:r w:rsidRPr="002443ED">
        <w:t xml:space="preserve">s, including </w:t>
      </w:r>
      <w:r w:rsidRPr="002443ED" w:rsidR="00D90FDD">
        <w:t>non-</w:t>
      </w:r>
      <w:r w:rsidRPr="002443ED">
        <w:t xml:space="preserve">Paris </w:t>
      </w:r>
      <w:r w:rsidRPr="002443ED" w:rsidR="005F6B6F">
        <w:t>C</w:t>
      </w:r>
      <w:r w:rsidRPr="002443ED">
        <w:t xml:space="preserve">lub </w:t>
      </w:r>
      <w:r w:rsidRPr="002443ED" w:rsidR="00D90FDD">
        <w:t>creditor</w:t>
      </w:r>
      <w:r w:rsidRPr="002443ED">
        <w:t xml:space="preserve">s, at </w:t>
      </w:r>
      <w:r w:rsidRPr="002443ED">
        <w:t>all of</w:t>
      </w:r>
      <w:r w:rsidRPr="002443ED">
        <w:t xml:space="preserve"> these tables</w:t>
      </w:r>
      <w:r w:rsidRPr="002443ED" w:rsidR="005F6B6F">
        <w:t>,</w:t>
      </w:r>
      <w:r w:rsidRPr="002443ED">
        <w:t xml:space="preserve"> and all parties need to be appropriately represented in order for this to work</w:t>
      </w:r>
      <w:r w:rsidRPr="002443ED" w:rsidR="005F6B6F">
        <w:t>.</w:t>
      </w:r>
      <w:r w:rsidRPr="002443ED">
        <w:t xml:space="preserve"> </w:t>
      </w:r>
      <w:r w:rsidRPr="002443ED" w:rsidR="005F6B6F">
        <w:t>T</w:t>
      </w:r>
      <w:r w:rsidRPr="002443ED">
        <w:t>he borrower needs to</w:t>
      </w:r>
      <w:r w:rsidRPr="002443ED" w:rsidR="005F6B6F">
        <w:t xml:space="preserve"> play </w:t>
      </w:r>
      <w:r w:rsidRPr="002443ED">
        <w:t>its part in communications and good investor relations as well.</w:t>
      </w:r>
    </w:p>
    <w:p w:rsidR="005F6B6F" w:rsidRPr="002443ED" w:rsidP="005F6B6F">
      <w:pPr>
        <w:pStyle w:val="Answer"/>
      </w:pPr>
      <w:sdt>
        <w:sdtPr>
          <w:alias w:val="Witness"/>
          <w:id w:val="1395401625"/>
          <w:placeholder>
            <w:docPart w:val="DefaultPlaceholder_-1854013440"/>
          </w:placeholder>
          <w:richText/>
        </w:sdtPr>
        <w:sdtContent>
          <w:r w:rsidRPr="002443ED" w:rsidR="000F4E82">
            <w:rPr>
              <w:b/>
              <w:i/>
            </w:rPr>
            <w:t>Tim Jones:</w:t>
          </w:r>
        </w:sdtContent>
      </w:sdt>
      <w:r w:rsidRPr="002443ED">
        <w:t xml:space="preserve"> </w:t>
      </w:r>
      <w:r w:rsidRPr="002443ED" w:rsidR="009264DA">
        <w:t>Just on the suspension, the framework was never created to enable the private sector from the Government</w:t>
      </w:r>
      <w:r w:rsidRPr="002443ED">
        <w:t>’s</w:t>
      </w:r>
      <w:r w:rsidRPr="002443ED" w:rsidR="009264DA">
        <w:t xml:space="preserve"> side</w:t>
      </w:r>
      <w:r w:rsidRPr="002443ED">
        <w:t>.</w:t>
      </w:r>
      <w:r w:rsidRPr="002443ED" w:rsidR="009264DA">
        <w:t xml:space="preserve"> </w:t>
      </w:r>
      <w:r w:rsidRPr="002443ED" w:rsidR="00800789">
        <w:t xml:space="preserve">Legislation could have been </w:t>
      </w:r>
      <w:r w:rsidRPr="002443ED" w:rsidR="009264DA">
        <w:t xml:space="preserve">introduced in the UK and New York to enable it to happen, and </w:t>
      </w:r>
      <w:r w:rsidRPr="002443ED">
        <w:t xml:space="preserve">it </w:t>
      </w:r>
      <w:r w:rsidRPr="002443ED" w:rsidR="00800789">
        <w:t xml:space="preserve">was </w:t>
      </w:r>
      <w:r w:rsidRPr="002443ED" w:rsidR="00C91CD1">
        <w:t>not</w:t>
      </w:r>
      <w:r w:rsidRPr="002443ED" w:rsidR="009264DA">
        <w:t xml:space="preserve">. </w:t>
      </w:r>
      <w:r w:rsidRPr="002443ED">
        <w:t>C</w:t>
      </w:r>
      <w:r w:rsidRPr="002443ED" w:rsidR="009264DA">
        <w:t>ountries like Zambia and Chad did specifically request a suspension from the private sector, and that was refused. I just want to counter this idea that</w:t>
      </w:r>
      <w:r w:rsidRPr="002443ED">
        <w:t>,</w:t>
      </w:r>
      <w:r w:rsidRPr="002443ED" w:rsidR="009264DA">
        <w:t xml:space="preserve"> somehow</w:t>
      </w:r>
      <w:r w:rsidRPr="002443ED">
        <w:t>,</w:t>
      </w:r>
      <w:r w:rsidRPr="002443ED" w:rsidR="009264DA">
        <w:t xml:space="preserve"> the private sector was willing to do the suspension, because</w:t>
      </w:r>
      <w:r w:rsidRPr="002443ED">
        <w:t>,</w:t>
      </w:r>
      <w:r w:rsidRPr="002443ED" w:rsidR="009264DA">
        <w:t xml:space="preserve"> in the cases where </w:t>
      </w:r>
      <w:r w:rsidRPr="002443ED">
        <w:t>G</w:t>
      </w:r>
      <w:r w:rsidRPr="002443ED" w:rsidR="009264DA">
        <w:t xml:space="preserve">overnments directly asked, it </w:t>
      </w:r>
      <w:r w:rsidRPr="002443ED" w:rsidR="00C91CD1">
        <w:t>did not</w:t>
      </w:r>
      <w:r w:rsidRPr="002443ED" w:rsidR="009264DA">
        <w:t xml:space="preserve"> happen.</w:t>
      </w:r>
    </w:p>
    <w:p w:rsidR="009264DA" w:rsidRPr="002443ED" w:rsidP="009264DA">
      <w:pPr>
        <w:pStyle w:val="Question"/>
      </w:pPr>
      <w:sdt>
        <w:sdtPr>
          <w:alias w:val="Member"/>
          <w:tag w:val="&lt;Member mnisId='4403' dodsId='137565'&gt;"/>
          <w:id w:val="2113468070"/>
          <w:placeholder>
            <w:docPart w:val="DefaultPlaceholder_-1854013440"/>
          </w:placeholder>
          <w:richText/>
        </w:sdtPr>
        <w:sdtContent>
          <w:r w:rsidRPr="002443ED" w:rsidR="005F6B6F">
            <w:rPr>
              <w:b/>
            </w:rPr>
            <w:t>Chris Law:</w:t>
          </w:r>
        </w:sdtContent>
      </w:sdt>
      <w:r w:rsidRPr="002443ED" w:rsidR="005F6B6F">
        <w:t xml:space="preserve"> Sonja, if I just m</w:t>
      </w:r>
      <w:r w:rsidRPr="002443ED" w:rsidR="00E87687">
        <w:t>ove</w:t>
      </w:r>
      <w:r w:rsidRPr="002443ED" w:rsidR="005F6B6F">
        <w:t xml:space="preserve"> this on a bit, because we are short of time, I will ask you a little bit more. </w:t>
      </w:r>
      <w:r w:rsidRPr="002443ED">
        <w:t xml:space="preserve">Given your role </w:t>
      </w:r>
      <w:r w:rsidRPr="002443ED" w:rsidR="005F6B6F">
        <w:t xml:space="preserve">in the IIF, </w:t>
      </w:r>
      <w:r w:rsidRPr="002443ED">
        <w:t xml:space="preserve">what discussions and meetings have you had with Government officials in the </w:t>
      </w:r>
      <w:r w:rsidRPr="002443ED" w:rsidR="00E87687">
        <w:t>T</w:t>
      </w:r>
      <w:r w:rsidRPr="002443ED" w:rsidR="005F6B6F">
        <w:t xml:space="preserve">reasury or other </w:t>
      </w:r>
      <w:r w:rsidRPr="002443ED" w:rsidR="00E87687">
        <w:t>D</w:t>
      </w:r>
      <w:r w:rsidRPr="002443ED">
        <w:t xml:space="preserve">epartments on this issue </w:t>
      </w:r>
      <w:r w:rsidRPr="002443ED" w:rsidR="005F6B6F">
        <w:t xml:space="preserve">of </w:t>
      </w:r>
      <w:r w:rsidRPr="002443ED">
        <w:t xml:space="preserve">debt </w:t>
      </w:r>
      <w:r w:rsidRPr="002443ED" w:rsidR="005F6B6F">
        <w:t xml:space="preserve">in </w:t>
      </w:r>
      <w:r w:rsidRPr="002443ED">
        <w:t xml:space="preserve">the </w:t>
      </w:r>
      <w:r w:rsidRPr="002443ED" w:rsidR="00F334A3">
        <w:t>global south</w:t>
      </w:r>
      <w:r w:rsidRPr="002443ED" w:rsidR="005F6B6F">
        <w:t>?</w:t>
      </w:r>
      <w:r w:rsidRPr="002443ED">
        <w:t xml:space="preserve"> </w:t>
      </w:r>
      <w:r w:rsidRPr="002443ED" w:rsidR="005F6B6F">
        <w:t>A</w:t>
      </w:r>
      <w:r w:rsidRPr="002443ED">
        <w:t>lso</w:t>
      </w:r>
      <w:r w:rsidRPr="002443ED" w:rsidR="005F6B6F">
        <w:t xml:space="preserve">, </w:t>
      </w:r>
      <w:r w:rsidRPr="002443ED">
        <w:t xml:space="preserve">can you </w:t>
      </w:r>
      <w:r w:rsidRPr="002443ED" w:rsidR="005F6B6F">
        <w:t xml:space="preserve">disclose what conversations you have </w:t>
      </w:r>
      <w:r w:rsidRPr="002443ED">
        <w:t xml:space="preserve">had with the UK </w:t>
      </w:r>
      <w:r w:rsidRPr="002443ED" w:rsidR="005F6B6F">
        <w:t>G</w:t>
      </w:r>
      <w:r w:rsidRPr="002443ED">
        <w:t xml:space="preserve">overnment and officials, and what impact this has had on </w:t>
      </w:r>
      <w:r w:rsidRPr="002443ED" w:rsidR="005F6B6F">
        <w:t>debt relief?</w:t>
      </w:r>
    </w:p>
    <w:p w:rsidR="005F6B6F" w:rsidRPr="002443ED" w:rsidP="005F6B6F">
      <w:pPr>
        <w:pStyle w:val="Answer"/>
      </w:pPr>
      <w:sdt>
        <w:sdtPr>
          <w:alias w:val="Witness"/>
          <w:id w:val="1415133271"/>
          <w:placeholder>
            <w:docPart w:val="DefaultPlaceholder_-1854013440"/>
          </w:placeholder>
          <w:richText/>
        </w:sdtPr>
        <w:sdtContent>
          <w:r w:rsidRPr="002443ED" w:rsidR="000F4E82">
            <w:rPr>
              <w:b/>
              <w:i/>
            </w:rPr>
            <w:t>Sonja Gibbs:</w:t>
          </w:r>
          <w:r w:rsidRPr="002443ED">
            <w:rPr>
              <w:b/>
            </w:rPr>
            <w:t xml:space="preserve"> </w:t>
          </w:r>
        </w:sdtContent>
      </w:sdt>
      <w:r w:rsidRPr="002443ED">
        <w:t>O</w:t>
      </w:r>
      <w:r w:rsidRPr="002443ED" w:rsidR="009264DA">
        <w:t xml:space="preserve">ur conversations with multilaterals and specific </w:t>
      </w:r>
      <w:r w:rsidRPr="002443ED">
        <w:t>G</w:t>
      </w:r>
      <w:r w:rsidRPr="002443ED" w:rsidR="009264DA">
        <w:t xml:space="preserve">overnments, including the UK, which is extremely proactive on these issues, </w:t>
      </w:r>
      <w:r w:rsidRPr="002443ED">
        <w:t xml:space="preserve">as well as </w:t>
      </w:r>
      <w:r w:rsidRPr="002443ED" w:rsidR="009264DA">
        <w:t xml:space="preserve">the French </w:t>
      </w:r>
      <w:r w:rsidR="00C2486B">
        <w:t>T</w:t>
      </w:r>
      <w:r w:rsidRPr="002443ED" w:rsidR="009264DA">
        <w:t xml:space="preserve">reasury, the US </w:t>
      </w:r>
      <w:r w:rsidR="00C2486B">
        <w:t>T</w:t>
      </w:r>
      <w:r w:rsidRPr="002443ED" w:rsidR="009264DA">
        <w:t xml:space="preserve">reasury, other G20 Governments and the G20 </w:t>
      </w:r>
      <w:r w:rsidRPr="002443ED">
        <w:t>i</w:t>
      </w:r>
      <w:r w:rsidRPr="002443ED" w:rsidR="009264DA">
        <w:t xml:space="preserve">nternational </w:t>
      </w:r>
      <w:r w:rsidRPr="002443ED">
        <w:t>f</w:t>
      </w:r>
      <w:r w:rsidRPr="002443ED" w:rsidR="009264DA">
        <w:t xml:space="preserve">inancial </w:t>
      </w:r>
      <w:r w:rsidRPr="002443ED">
        <w:t>a</w:t>
      </w:r>
      <w:r w:rsidRPr="002443ED" w:rsidR="009264DA">
        <w:t xml:space="preserve">rchitecture </w:t>
      </w:r>
      <w:r w:rsidRPr="002443ED">
        <w:t>w</w:t>
      </w:r>
      <w:r w:rsidRPr="002443ED" w:rsidR="009264DA">
        <w:t xml:space="preserve">orking </w:t>
      </w:r>
      <w:r w:rsidRPr="002443ED">
        <w:t>g</w:t>
      </w:r>
      <w:r w:rsidRPr="002443ED" w:rsidR="009264DA">
        <w:t>roup</w:t>
      </w:r>
      <w:r w:rsidRPr="002443ED">
        <w:t>,</w:t>
      </w:r>
      <w:r w:rsidRPr="002443ED" w:rsidR="009264DA">
        <w:t xml:space="preserve"> have been ongoing over the years.</w:t>
      </w:r>
    </w:p>
    <w:p w:rsidR="009264DA" w:rsidRPr="002443ED" w:rsidP="005F6B6F">
      <w:pPr>
        <w:pStyle w:val="Answer"/>
      </w:pPr>
      <w:r w:rsidRPr="002443ED">
        <w:t xml:space="preserve">I would </w:t>
      </w:r>
      <w:r w:rsidRPr="002443ED">
        <w:t>make</w:t>
      </w:r>
      <w:r w:rsidRPr="002443ED">
        <w:t xml:space="preserve"> a couple of points</w:t>
      </w:r>
      <w:r w:rsidRPr="002443ED">
        <w:t xml:space="preserve">, one being on debt transparency, where we have worked, indeed with the strong support of the UK Government, for which </w:t>
      </w:r>
      <w:r w:rsidRPr="002443ED" w:rsidR="007740F4">
        <w:t>we are</w:t>
      </w:r>
      <w:r w:rsidRPr="002443ED">
        <w:t xml:space="preserve"> very grateful, on establishing </w:t>
      </w:r>
      <w:r w:rsidRPr="002443ED">
        <w:t xml:space="preserve">a </w:t>
      </w:r>
      <w:r w:rsidRPr="002443ED">
        <w:t xml:space="preserve">repository for debt disclosures from private sector lenders to a specific group of </w:t>
      </w:r>
      <w:r w:rsidRPr="002443ED" w:rsidR="003B7DFC">
        <w:t>low-income</w:t>
      </w:r>
      <w:r w:rsidRPr="002443ED">
        <w:t xml:space="preserve"> countries, and </w:t>
      </w:r>
      <w:r w:rsidRPr="002443ED" w:rsidR="007740F4">
        <w:t>that is</w:t>
      </w:r>
      <w:r w:rsidRPr="002443ED">
        <w:t xml:space="preserve"> proceeding very well. We are building support for that initiative.</w:t>
      </w:r>
    </w:p>
    <w:p w:rsidR="005F6B6F" w:rsidRPr="002443ED" w:rsidP="005F6B6F">
      <w:pPr>
        <w:pStyle w:val="Answer"/>
      </w:pPr>
      <w:r w:rsidRPr="002443ED">
        <w:t xml:space="preserve">The </w:t>
      </w:r>
      <w:r w:rsidRPr="002443ED" w:rsidR="009264DA">
        <w:t>UK, under a G7 mandate, has a private sector debt working group, which is looking at two things</w:t>
      </w:r>
      <w:r w:rsidRPr="002443ED">
        <w:t xml:space="preserve">—one being </w:t>
      </w:r>
      <w:r w:rsidRPr="002443ED" w:rsidR="009264DA">
        <w:t>majority voting provisions for loans</w:t>
      </w:r>
      <w:r w:rsidRPr="002443ED">
        <w:t>, which</w:t>
      </w:r>
      <w:r w:rsidRPr="002443ED" w:rsidR="009264DA">
        <w:t xml:space="preserve"> would be like collective action clauses for bonds to help speed up and make things more efficient, and the other being climate resilient debt instruments.</w:t>
      </w:r>
    </w:p>
    <w:p w:rsidR="009264DA" w:rsidRPr="002443ED" w:rsidP="005F6B6F">
      <w:pPr>
        <w:pStyle w:val="Answer"/>
      </w:pPr>
      <w:r w:rsidRPr="002443ED">
        <w:t>W</w:t>
      </w:r>
      <w:r w:rsidRPr="002443ED">
        <w:t>ith that and with the update of our principles for stable capital flows and fair debt restructuring for ESG considerations specifically</w:t>
      </w:r>
      <w:r w:rsidRPr="002443ED">
        <w:t>,</w:t>
      </w:r>
      <w:r w:rsidRPr="002443ED">
        <w:t xml:space="preserve"> </w:t>
      </w:r>
      <w:r w:rsidRPr="002443ED" w:rsidR="007740F4">
        <w:t>we are</w:t>
      </w:r>
      <w:r w:rsidRPr="002443ED">
        <w:t xml:space="preserve"> trying to improve the overall investment framework so that ESG flows can be attracted to these vulnerable countries.</w:t>
      </w:r>
      <w:r w:rsidRPr="002443ED">
        <w:t xml:space="preserve"> I</w:t>
      </w:r>
      <w:r w:rsidRPr="002443ED" w:rsidR="007740F4">
        <w:t>t is</w:t>
      </w:r>
      <w:r w:rsidRPr="002443ED">
        <w:t xml:space="preserve"> </w:t>
      </w:r>
      <w:r w:rsidRPr="002443ED">
        <w:t>really important</w:t>
      </w:r>
      <w:r w:rsidRPr="002443ED">
        <w:t xml:space="preserve"> </w:t>
      </w:r>
      <w:r w:rsidRPr="002443ED">
        <w:t xml:space="preserve">that </w:t>
      </w:r>
      <w:r w:rsidRPr="002443ED">
        <w:t>we continue to consult with the IMF, the World Bank</w:t>
      </w:r>
      <w:r w:rsidRPr="002443ED">
        <w:t xml:space="preserve"> and </w:t>
      </w:r>
      <w:r w:rsidRPr="002443ED">
        <w:t>the UK Treasury to make these principles as effective as possible</w:t>
      </w:r>
      <w:r w:rsidRPr="002443ED">
        <w:t xml:space="preserve"> </w:t>
      </w:r>
      <w:r w:rsidRPr="002443ED">
        <w:t>and to give our active support to groups like the G7 and the Paris Club.</w:t>
      </w:r>
    </w:p>
    <w:p w:rsidR="009264DA" w:rsidRPr="002443ED" w:rsidP="00FF7C5D">
      <w:pPr>
        <w:pStyle w:val="Question"/>
      </w:pPr>
      <w:sdt>
        <w:sdtPr>
          <w:alias w:val="Member"/>
          <w:tag w:val="&lt;Member mnisId='1604' dodsId='61606'&gt;"/>
          <w:id w:val="-181129194"/>
          <w:placeholder>
            <w:docPart w:val="DefaultPlaceholder_-1854013440"/>
          </w:placeholder>
          <w:richText/>
        </w:sdtPr>
        <w:sdtContent>
          <w:r w:rsidRPr="002443ED" w:rsidR="000F4E82">
            <w:rPr>
              <w:b/>
            </w:rPr>
            <w:t>Mr Sharma:</w:t>
          </w:r>
        </w:sdtContent>
      </w:sdt>
      <w:r w:rsidRPr="002443ED" w:rsidR="00FF7C5D">
        <w:t xml:space="preserve"> </w:t>
      </w:r>
      <w:r w:rsidRPr="002443ED">
        <w:t xml:space="preserve">Some </w:t>
      </w:r>
      <w:r w:rsidRPr="002443ED" w:rsidR="003B7DFC">
        <w:t>low-income</w:t>
      </w:r>
      <w:r w:rsidRPr="002443ED">
        <w:t xml:space="preserve"> countries seem to be unwilling to apply for debt relief under the common framework for fear that it will affect their </w:t>
      </w:r>
      <w:r w:rsidRPr="002443ED" w:rsidR="00FF7C5D">
        <w:t>credit rating</w:t>
      </w:r>
      <w:r w:rsidRPr="002443ED">
        <w:t>. How can we get around this issue?</w:t>
      </w:r>
    </w:p>
    <w:p w:rsidR="00E87687" w:rsidRPr="002443ED" w:rsidP="00FF7C5D">
      <w:pPr>
        <w:pStyle w:val="Answer"/>
      </w:pPr>
      <w:sdt>
        <w:sdtPr>
          <w:alias w:val="Witness"/>
          <w:id w:val="1372113809"/>
          <w:placeholder>
            <w:docPart w:val="DefaultPlaceholder_-1854013440"/>
          </w:placeholder>
          <w:richText/>
        </w:sdtPr>
        <w:sdtContent>
          <w:r w:rsidRPr="002443ED" w:rsidR="000F4E82">
            <w:rPr>
              <w:b/>
              <w:i/>
            </w:rPr>
            <w:t>Tim Jones:</w:t>
          </w:r>
        </w:sdtContent>
      </w:sdt>
      <w:r w:rsidRPr="002443ED" w:rsidR="00FF7C5D">
        <w:t xml:space="preserve"> T</w:t>
      </w:r>
      <w:r w:rsidRPr="002443ED" w:rsidR="009264DA">
        <w:t xml:space="preserve">here is a genuine problem that countries </w:t>
      </w:r>
      <w:r w:rsidRPr="002443ED" w:rsidR="00FF7C5D">
        <w:t>are not</w:t>
      </w:r>
      <w:r w:rsidRPr="002443ED" w:rsidR="009264DA">
        <w:t xml:space="preserve"> willing to renegotiate their debts soon enough, and the IMF has said consistently that debt restructuring happens too late. I </w:t>
      </w:r>
      <w:r w:rsidRPr="002443ED" w:rsidR="003B7DFC">
        <w:t>do not</w:t>
      </w:r>
      <w:r w:rsidRPr="002443ED" w:rsidR="009264DA">
        <w:t xml:space="preserve"> think </w:t>
      </w:r>
      <w:r w:rsidRPr="002443ED" w:rsidR="007740F4">
        <w:t>it is</w:t>
      </w:r>
      <w:r w:rsidRPr="002443ED" w:rsidR="009264DA">
        <w:t xml:space="preserve"> to do with credit rating agencies, because I </w:t>
      </w:r>
      <w:r w:rsidRPr="002443ED" w:rsidR="003B7DFC">
        <w:t>do not</w:t>
      </w:r>
      <w:r w:rsidRPr="002443ED" w:rsidR="009264DA">
        <w:t xml:space="preserve"> think </w:t>
      </w:r>
      <w:r w:rsidRPr="002443ED" w:rsidR="00FF7C5D">
        <w:t xml:space="preserve">that </w:t>
      </w:r>
      <w:r w:rsidRPr="002443ED" w:rsidR="009264DA">
        <w:t>the private sector listens to them.</w:t>
      </w:r>
    </w:p>
    <w:p w:rsidR="009264DA" w:rsidRPr="002443ED" w:rsidP="00FF7C5D">
      <w:pPr>
        <w:pStyle w:val="Answer"/>
      </w:pPr>
      <w:r w:rsidRPr="002443ED">
        <w:t>F</w:t>
      </w:r>
      <w:r w:rsidRPr="002443ED">
        <w:t xml:space="preserve">or example, </w:t>
      </w:r>
      <w:r w:rsidRPr="002443ED">
        <w:t xml:space="preserve">in </w:t>
      </w:r>
      <w:r w:rsidRPr="002443ED">
        <w:t xml:space="preserve">the case of </w:t>
      </w:r>
      <w:r w:rsidRPr="002443ED">
        <w:t>Ghana</w:t>
      </w:r>
      <w:r w:rsidRPr="002443ED">
        <w:t xml:space="preserve">, </w:t>
      </w:r>
      <w:r w:rsidRPr="002443ED">
        <w:t xml:space="preserve">its </w:t>
      </w:r>
      <w:r w:rsidRPr="002443ED">
        <w:t xml:space="preserve">bonds crashed in value from the autumn of 2021 and were </w:t>
      </w:r>
      <w:r w:rsidRPr="002443ED">
        <w:t xml:space="preserve">then </w:t>
      </w:r>
      <w:r w:rsidRPr="002443ED">
        <w:t xml:space="preserve">downgraded by the credit rating agencies in February this year. </w:t>
      </w:r>
      <w:r w:rsidRPr="002443ED">
        <w:t>T</w:t>
      </w:r>
      <w:r w:rsidRPr="002443ED">
        <w:t xml:space="preserve">he reason </w:t>
      </w:r>
      <w:r w:rsidRPr="002443ED">
        <w:t xml:space="preserve">that they gave for </w:t>
      </w:r>
      <w:r w:rsidRPr="002443ED">
        <w:t xml:space="preserve">that was </w:t>
      </w:r>
      <w:r w:rsidRPr="002443ED">
        <w:t xml:space="preserve">that Ghana </w:t>
      </w:r>
      <w:r w:rsidRPr="002443ED" w:rsidR="00D90FDD">
        <w:t>cannot</w:t>
      </w:r>
      <w:r w:rsidRPr="002443ED">
        <w:t xml:space="preserve"> now borrow in international markets</w:t>
      </w:r>
      <w:r w:rsidRPr="002443ED">
        <w:t>,</w:t>
      </w:r>
      <w:r w:rsidRPr="002443ED">
        <w:t xml:space="preserve"> because </w:t>
      </w:r>
      <w:r w:rsidRPr="002443ED">
        <w:t xml:space="preserve">the </w:t>
      </w:r>
      <w:r w:rsidRPr="002443ED">
        <w:t xml:space="preserve">value of its bonds </w:t>
      </w:r>
      <w:r w:rsidRPr="002443ED">
        <w:t>has crashed</w:t>
      </w:r>
      <w:r w:rsidRPr="002443ED">
        <w:t xml:space="preserve">. </w:t>
      </w:r>
      <w:r w:rsidRPr="002443ED">
        <w:t>T</w:t>
      </w:r>
      <w:r w:rsidRPr="002443ED">
        <w:t>he credit rating agencies follow what the private lenders do, not vice versa.</w:t>
      </w:r>
    </w:p>
    <w:p w:rsidR="00FF7C5D" w:rsidRPr="002443ED" w:rsidP="00FF7C5D">
      <w:pPr>
        <w:pStyle w:val="Answer"/>
      </w:pPr>
      <w:r w:rsidRPr="002443ED">
        <w:t xml:space="preserve">The </w:t>
      </w:r>
      <w:r w:rsidRPr="002443ED" w:rsidR="009264DA">
        <w:t xml:space="preserve">problem with them is that </w:t>
      </w:r>
      <w:r w:rsidRPr="002443ED">
        <w:t>G</w:t>
      </w:r>
      <w:r w:rsidRPr="002443ED" w:rsidR="009264DA">
        <w:t xml:space="preserve">overnments listen to them too much, but the private sector </w:t>
      </w:r>
      <w:r w:rsidRPr="002443ED">
        <w:t>does not</w:t>
      </w:r>
      <w:r w:rsidRPr="002443ED" w:rsidR="009264DA">
        <w:t xml:space="preserve">, so </w:t>
      </w:r>
      <w:r w:rsidRPr="002443ED">
        <w:t xml:space="preserve">we </w:t>
      </w:r>
      <w:r w:rsidRPr="002443ED" w:rsidR="009264DA">
        <w:t xml:space="preserve">should all just stop listening to credit rating agencies. </w:t>
      </w:r>
      <w:r w:rsidRPr="002443ED">
        <w:t xml:space="preserve">The </w:t>
      </w:r>
      <w:r w:rsidRPr="002443ED" w:rsidR="009264DA">
        <w:t xml:space="preserve">real problem, though, is that </w:t>
      </w:r>
      <w:r w:rsidRPr="002443ED">
        <w:t>G</w:t>
      </w:r>
      <w:r w:rsidRPr="002443ED" w:rsidR="009264DA">
        <w:t xml:space="preserve">overnments think, because the financial lobby has created this idea, </w:t>
      </w:r>
      <w:r w:rsidRPr="002443ED">
        <w:t>“I</w:t>
      </w:r>
      <w:r w:rsidRPr="002443ED" w:rsidR="009264DA">
        <w:t xml:space="preserve">f I apply for debt restructuring, </w:t>
      </w:r>
      <w:r w:rsidRPr="002443ED" w:rsidR="00A95488">
        <w:t>I will</w:t>
      </w:r>
      <w:r w:rsidRPr="002443ED" w:rsidR="009264DA">
        <w:t xml:space="preserve"> never be able to borrow again</w:t>
      </w:r>
      <w:r w:rsidRPr="002443ED">
        <w:t>”</w:t>
      </w:r>
      <w:r w:rsidRPr="002443ED" w:rsidR="009264DA">
        <w:t xml:space="preserve">, and </w:t>
      </w:r>
      <w:r w:rsidRPr="002443ED" w:rsidR="007740F4">
        <w:t>that is</w:t>
      </w:r>
      <w:r w:rsidRPr="002443ED" w:rsidR="009264DA">
        <w:t xml:space="preserve"> just not true. If you apply for debt restructuring, at that point in time you </w:t>
      </w:r>
      <w:r w:rsidRPr="002443ED" w:rsidR="00A95488">
        <w:t>will not</w:t>
      </w:r>
      <w:r w:rsidRPr="002443ED" w:rsidR="009264DA">
        <w:t xml:space="preserve"> be able to borrow from those creditors again. </w:t>
      </w:r>
      <w:r w:rsidRPr="002443ED">
        <w:t xml:space="preserve">You will continue to be able </w:t>
      </w:r>
      <w:r w:rsidRPr="002443ED">
        <w:t xml:space="preserve">to borrow </w:t>
      </w:r>
      <w:r w:rsidRPr="002443ED" w:rsidR="009264DA">
        <w:t>from your domestic banks</w:t>
      </w:r>
      <w:r w:rsidRPr="002443ED">
        <w:t xml:space="preserve">—the day-to-day </w:t>
      </w:r>
      <w:r w:rsidRPr="002443ED" w:rsidR="009264DA">
        <w:t>borrowing that you need to do</w:t>
      </w:r>
      <w:r w:rsidRPr="002443ED">
        <w:t>—</w:t>
      </w:r>
      <w:r w:rsidRPr="002443ED" w:rsidR="009264DA">
        <w:t xml:space="preserve">but </w:t>
      </w:r>
      <w:r w:rsidRPr="002443ED" w:rsidR="007740F4">
        <w:t>that is</w:t>
      </w:r>
      <w:r w:rsidRPr="002443ED" w:rsidR="009264DA">
        <w:t xml:space="preserve"> already the case</w:t>
      </w:r>
      <w:r w:rsidRPr="002443ED">
        <w:t>.</w:t>
      </w:r>
    </w:p>
    <w:p w:rsidR="00FF7C5D" w:rsidRPr="002443ED" w:rsidP="00FF7C5D">
      <w:pPr>
        <w:pStyle w:val="Answer"/>
      </w:pPr>
      <w:r w:rsidRPr="002443ED">
        <w:t xml:space="preserve">Across the board, countries in </w:t>
      </w:r>
      <w:r w:rsidRPr="002443ED" w:rsidR="009264DA">
        <w:t>debt crisis</w:t>
      </w:r>
      <w:r w:rsidRPr="002443ED">
        <w:t xml:space="preserve"> like </w:t>
      </w:r>
      <w:r w:rsidRPr="002443ED" w:rsidR="009264DA">
        <w:t xml:space="preserve">Ukraine, </w:t>
      </w:r>
      <w:r w:rsidRPr="002443ED">
        <w:t xml:space="preserve">Ghana, Sri </w:t>
      </w:r>
      <w:r w:rsidRPr="002443ED">
        <w:t>Lanka</w:t>
      </w:r>
      <w:r w:rsidRPr="002443ED">
        <w:t xml:space="preserve"> or</w:t>
      </w:r>
      <w:r w:rsidRPr="002443ED" w:rsidR="009264DA">
        <w:t xml:space="preserve"> Zambia are not able to borrow from private financial markets at the moment anyway</w:t>
      </w:r>
      <w:r w:rsidRPr="002443ED">
        <w:t xml:space="preserve"> at a</w:t>
      </w:r>
      <w:r w:rsidRPr="002443ED" w:rsidR="009264DA">
        <w:t>nything like a reasonable interest rate</w:t>
      </w:r>
      <w:r w:rsidRPr="002443ED">
        <w:t>,</w:t>
      </w:r>
      <w:r w:rsidRPr="002443ED" w:rsidR="009264DA">
        <w:t xml:space="preserve"> </w:t>
      </w:r>
      <w:r w:rsidRPr="002443ED">
        <w:t>s</w:t>
      </w:r>
      <w:r w:rsidRPr="002443ED" w:rsidR="009264DA">
        <w:t xml:space="preserve">o </w:t>
      </w:r>
      <w:r w:rsidRPr="002443ED" w:rsidR="003B7DFC">
        <w:t>you are</w:t>
      </w:r>
      <w:r w:rsidRPr="002443ED" w:rsidR="009264DA">
        <w:t xml:space="preserve"> not losing anything </w:t>
      </w:r>
      <w:r w:rsidRPr="002443ED">
        <w:t xml:space="preserve">by </w:t>
      </w:r>
      <w:r w:rsidRPr="002443ED" w:rsidR="009264DA">
        <w:t xml:space="preserve">applying </w:t>
      </w:r>
      <w:r w:rsidRPr="002443ED">
        <w:t xml:space="preserve">for </w:t>
      </w:r>
      <w:r w:rsidRPr="002443ED" w:rsidR="009264DA">
        <w:t xml:space="preserve">the debt restructuring. </w:t>
      </w:r>
      <w:r w:rsidRPr="002443ED">
        <w:t>H</w:t>
      </w:r>
      <w:r w:rsidRPr="002443ED" w:rsidR="009264DA">
        <w:t xml:space="preserve">aving done a debt restructuring </w:t>
      </w:r>
      <w:r w:rsidRPr="002443ED">
        <w:t xml:space="preserve">and </w:t>
      </w:r>
      <w:r w:rsidRPr="002443ED" w:rsidR="009264DA">
        <w:t xml:space="preserve">made the debt sustainable, </w:t>
      </w:r>
      <w:r w:rsidRPr="002443ED" w:rsidR="007740F4">
        <w:t>that is</w:t>
      </w:r>
      <w:r w:rsidRPr="002443ED" w:rsidR="009264DA">
        <w:t xml:space="preserve"> how </w:t>
      </w:r>
      <w:r w:rsidRPr="002443ED" w:rsidR="003B7DFC">
        <w:t>you are</w:t>
      </w:r>
      <w:r w:rsidRPr="002443ED" w:rsidR="009264DA">
        <w:t xml:space="preserve"> able to borrow again. </w:t>
      </w:r>
      <w:r w:rsidRPr="002443ED" w:rsidR="00E87687">
        <w:t>T</w:t>
      </w:r>
      <w:r w:rsidRPr="002443ED" w:rsidR="009264DA">
        <w:t xml:space="preserve">he credit rating agency Scope Ratings has made </w:t>
      </w:r>
      <w:r w:rsidRPr="002443ED">
        <w:t xml:space="preserve">the </w:t>
      </w:r>
      <w:r w:rsidRPr="002443ED" w:rsidR="009264DA">
        <w:t xml:space="preserve">point very clearly that </w:t>
      </w:r>
      <w:r w:rsidRPr="002443ED">
        <w:t xml:space="preserve">debt relief </w:t>
      </w:r>
      <w:r w:rsidRPr="002443ED" w:rsidR="009264DA">
        <w:t>leads to being able to borrow again, so we need to counter that myth.</w:t>
      </w:r>
    </w:p>
    <w:p w:rsidR="00E87687" w:rsidRPr="002443ED" w:rsidP="00272800">
      <w:pPr>
        <w:pStyle w:val="Answer"/>
      </w:pPr>
      <w:r w:rsidRPr="002443ED">
        <w:t xml:space="preserve">There are </w:t>
      </w:r>
      <w:r w:rsidRPr="002443ED" w:rsidR="009264DA">
        <w:t xml:space="preserve">other reasons why countries </w:t>
      </w:r>
      <w:r w:rsidRPr="002443ED" w:rsidR="00FF7C5D">
        <w:t>are not</w:t>
      </w:r>
      <w:r w:rsidRPr="002443ED" w:rsidR="009264DA">
        <w:t xml:space="preserve"> applying for restructuring</w:t>
      </w:r>
      <w:r w:rsidRPr="002443ED">
        <w:t>.</w:t>
      </w:r>
      <w:r w:rsidRPr="002443ED" w:rsidR="009264DA">
        <w:t xml:space="preserve"> </w:t>
      </w:r>
      <w:r w:rsidRPr="002443ED">
        <w:t>First, c</w:t>
      </w:r>
      <w:r w:rsidRPr="002443ED" w:rsidR="009264DA">
        <w:t xml:space="preserve">ountries </w:t>
      </w:r>
      <w:r w:rsidRPr="002443ED">
        <w:t xml:space="preserve">that do </w:t>
      </w:r>
      <w:r w:rsidRPr="002443ED" w:rsidR="00C91CD1">
        <w:t>have not</w:t>
      </w:r>
      <w:r w:rsidRPr="002443ED" w:rsidR="009264DA">
        <w:t xml:space="preserve"> got anywhere. The three countries that have applied for the common framework 18 months in </w:t>
      </w:r>
      <w:r w:rsidRPr="002443ED" w:rsidR="00C91CD1">
        <w:t xml:space="preserve">have </w:t>
      </w:r>
      <w:r w:rsidRPr="002443ED" w:rsidR="00C91CD1">
        <w:t>not</w:t>
      </w:r>
      <w:r w:rsidRPr="002443ED" w:rsidR="009264DA">
        <w:t xml:space="preserve"> had</w:t>
      </w:r>
      <w:r w:rsidRPr="002443ED" w:rsidR="009264DA">
        <w:t xml:space="preserve"> any debt restructured</w:t>
      </w:r>
      <w:r w:rsidRPr="002443ED">
        <w:t>.</w:t>
      </w:r>
    </w:p>
    <w:p w:rsidR="00272800" w:rsidRPr="002443ED" w:rsidP="00272800">
      <w:pPr>
        <w:pStyle w:val="Answer"/>
      </w:pPr>
      <w:r w:rsidRPr="002443ED">
        <w:t>Secondly</w:t>
      </w:r>
      <w:r w:rsidRPr="002443ED" w:rsidR="009264DA">
        <w:t xml:space="preserve">, you open yourself up to legal challenges </w:t>
      </w:r>
      <w:r w:rsidRPr="002443ED">
        <w:t xml:space="preserve">and </w:t>
      </w:r>
      <w:r w:rsidRPr="002443ED" w:rsidR="009264DA">
        <w:t>to the whole power of the private sector.</w:t>
      </w:r>
      <w:r w:rsidRPr="002443ED">
        <w:t xml:space="preserve"> That </w:t>
      </w:r>
      <w:r w:rsidRPr="002443ED" w:rsidR="007740F4">
        <w:t>is</w:t>
      </w:r>
      <w:r w:rsidRPr="002443ED" w:rsidR="009264DA">
        <w:t xml:space="preserve"> why you need things like legislation to make debt </w:t>
      </w:r>
      <w:r w:rsidRPr="002443ED">
        <w:t xml:space="preserve">restructuring </w:t>
      </w:r>
      <w:r w:rsidRPr="002443ED" w:rsidR="009264DA">
        <w:t>easier</w:t>
      </w:r>
      <w:r w:rsidRPr="002443ED">
        <w:t xml:space="preserve">, </w:t>
      </w:r>
      <w:r w:rsidRPr="002443ED" w:rsidR="009264DA">
        <w:t xml:space="preserve">to increase the power of debtors </w:t>
      </w:r>
      <w:r w:rsidRPr="002443ED">
        <w:t xml:space="preserve">in </w:t>
      </w:r>
      <w:r w:rsidRPr="002443ED" w:rsidR="009264DA">
        <w:t xml:space="preserve">negotiations </w:t>
      </w:r>
      <w:r w:rsidRPr="002443ED">
        <w:t xml:space="preserve">and </w:t>
      </w:r>
      <w:r w:rsidRPr="002443ED" w:rsidR="009264DA">
        <w:t xml:space="preserve">to make it easier for them to apply for the process. </w:t>
      </w:r>
      <w:r w:rsidRPr="002443ED">
        <w:t>I</w:t>
      </w:r>
      <w:r w:rsidRPr="002443ED" w:rsidR="007740F4">
        <w:t>t is</w:t>
      </w:r>
      <w:r w:rsidRPr="002443ED" w:rsidR="009264DA">
        <w:t xml:space="preserve"> not a top</w:t>
      </w:r>
      <w:r w:rsidRPr="002443ED">
        <w:t>-</w:t>
      </w:r>
      <w:r w:rsidRPr="002443ED" w:rsidR="009264DA">
        <w:t>down blanket</w:t>
      </w:r>
      <w:r w:rsidRPr="002443ED">
        <w:t xml:space="preserve"> that applies to everyone. It is about creating</w:t>
      </w:r>
      <w:r w:rsidRPr="002443ED" w:rsidR="009264DA">
        <w:t xml:space="preserve"> a way for a country </w:t>
      </w:r>
      <w:r w:rsidRPr="002443ED">
        <w:t xml:space="preserve">whose debt needs </w:t>
      </w:r>
      <w:r w:rsidRPr="002443ED" w:rsidR="009264DA">
        <w:t xml:space="preserve">to be reduced </w:t>
      </w:r>
      <w:r w:rsidRPr="002443ED">
        <w:t>in order to</w:t>
      </w:r>
      <w:r w:rsidRPr="002443ED">
        <w:t xml:space="preserve"> </w:t>
      </w:r>
      <w:r w:rsidRPr="002443ED" w:rsidR="009264DA">
        <w:t xml:space="preserve">be sustainable to </w:t>
      </w:r>
      <w:r w:rsidRPr="002443ED">
        <w:t xml:space="preserve">apply for a debt restructuring </w:t>
      </w:r>
      <w:r w:rsidRPr="002443ED" w:rsidR="009264DA">
        <w:t>on a case</w:t>
      </w:r>
      <w:r w:rsidRPr="002443ED">
        <w:t>-</w:t>
      </w:r>
      <w:r w:rsidRPr="002443ED" w:rsidR="009264DA">
        <w:t>by</w:t>
      </w:r>
      <w:r w:rsidRPr="002443ED">
        <w:t>-</w:t>
      </w:r>
      <w:r w:rsidRPr="002443ED" w:rsidR="009264DA">
        <w:t>case basis.</w:t>
      </w:r>
    </w:p>
    <w:p w:rsidR="00272800" w:rsidRPr="002443ED" w:rsidP="00272800">
      <w:pPr>
        <w:pStyle w:val="Answer"/>
      </w:pPr>
      <w:sdt>
        <w:sdtPr>
          <w:alias w:val="Witness"/>
          <w:id w:val="-90780880"/>
          <w:placeholder>
            <w:docPart w:val="DefaultPlaceholder_-1854013440"/>
          </w:placeholder>
          <w:richText/>
        </w:sdtPr>
        <w:sdtContent>
          <w:r w:rsidRPr="002443ED" w:rsidR="000F4E82">
            <w:rPr>
              <w:b/>
              <w:i/>
            </w:rPr>
            <w:t>Sonja Gibbs:</w:t>
          </w:r>
        </w:sdtContent>
      </w:sdt>
      <w:r w:rsidRPr="002443ED">
        <w:t xml:space="preserve"> May I first respectfully disagree with Tim </w:t>
      </w:r>
      <w:r w:rsidRPr="002443ED" w:rsidR="009264DA">
        <w:t>on the point about credit rating agencies</w:t>
      </w:r>
      <w:r w:rsidRPr="002443ED">
        <w:t>?</w:t>
      </w:r>
      <w:r w:rsidRPr="002443ED" w:rsidR="009264DA">
        <w:t xml:space="preserve"> </w:t>
      </w:r>
      <w:r w:rsidRPr="002443ED">
        <w:t>C</w:t>
      </w:r>
      <w:r w:rsidRPr="002443ED" w:rsidR="009264DA">
        <w:t>redit ratings are a fundamental part of pricing credit and without them</w:t>
      </w:r>
      <w:r w:rsidRPr="002443ED">
        <w:t>—</w:t>
      </w:r>
    </w:p>
    <w:p w:rsidR="009264DA" w:rsidRPr="002443ED" w:rsidP="00272800">
      <w:pPr>
        <w:pStyle w:val="Remark"/>
      </w:pPr>
      <w:sdt>
        <w:sdtPr>
          <w:alias w:val="Member"/>
          <w:tag w:val="&lt;Member mnisId='4403' dodsId='137565'&gt;"/>
          <w:id w:val="665439032"/>
          <w:placeholder>
            <w:docPart w:val="DefaultPlaceholder_-1854013440"/>
          </w:placeholder>
          <w:richText/>
        </w:sdtPr>
        <w:sdtContent>
          <w:r w:rsidRPr="002443ED" w:rsidR="00272800">
            <w:rPr>
              <w:b/>
            </w:rPr>
            <w:t>Chris Law:</w:t>
          </w:r>
        </w:sdtContent>
      </w:sdt>
      <w:r w:rsidRPr="002443ED" w:rsidR="00272800">
        <w:t xml:space="preserve"> It did not work in the crash.</w:t>
      </w:r>
    </w:p>
    <w:p w:rsidR="00272800" w:rsidRPr="002443ED" w:rsidP="00272800">
      <w:pPr>
        <w:pStyle w:val="Remark"/>
      </w:pPr>
      <w:sdt>
        <w:sdtPr>
          <w:alias w:val="Member"/>
          <w:tag w:val="&lt;Member mnisId='1451' dodsId='25783'&gt;"/>
          <w:id w:val="-1459108169"/>
          <w:placeholder>
            <w:docPart w:val="DefaultPlaceholder_-1854013440"/>
          </w:placeholder>
          <w:richText/>
        </w:sdtPr>
        <w:sdtContent>
          <w:r w:rsidRPr="002443ED" w:rsidR="000F4E82">
            <w:rPr>
              <w:b/>
            </w:rPr>
            <w:t>Mr Bacon</w:t>
          </w:r>
          <w:r w:rsidRPr="002443ED" w:rsidR="008863A8">
            <w:rPr>
              <w:b/>
            </w:rPr>
            <w:t>:</w:t>
          </w:r>
        </w:sdtContent>
      </w:sdt>
      <w:r w:rsidRPr="002443ED">
        <w:t xml:space="preserve"> It did not work in the crash.</w:t>
      </w:r>
    </w:p>
    <w:p w:rsidR="00272800" w:rsidRPr="002443ED" w:rsidP="00272800">
      <w:pPr>
        <w:pStyle w:val="Remark"/>
      </w:pPr>
      <w:sdt>
        <w:sdtPr>
          <w:alias w:val="Member"/>
          <w:tag w:val="&lt;Member mnisId='4403' dodsId='137565'&gt;"/>
          <w:id w:val="-1821192701"/>
          <w:placeholder>
            <w:docPart w:val="DefaultPlaceholder_-1854013440"/>
          </w:placeholder>
          <w:richText/>
        </w:sdtPr>
        <w:sdtContent>
          <w:r w:rsidRPr="002443ED">
            <w:rPr>
              <w:b/>
            </w:rPr>
            <w:t>Chris Law:</w:t>
          </w:r>
        </w:sdtContent>
      </w:sdt>
      <w:r w:rsidRPr="002443ED">
        <w:t xml:space="preserve"> Waste of time.</w:t>
      </w:r>
    </w:p>
    <w:p w:rsidR="00272800" w:rsidRPr="002443ED" w:rsidP="00272800">
      <w:pPr>
        <w:pStyle w:val="Remark"/>
      </w:pPr>
      <w:sdt>
        <w:sdtPr>
          <w:alias w:val="Member"/>
          <w:tag w:val="&lt;Member mnisId='1451' dodsId='25783'&gt;"/>
          <w:id w:val="954290237"/>
          <w:placeholder>
            <w:docPart w:val="DefaultPlaceholder_-1854013440"/>
          </w:placeholder>
          <w:richText/>
        </w:sdtPr>
        <w:sdtContent>
          <w:r w:rsidRPr="002443ED" w:rsidR="000F4E82">
            <w:rPr>
              <w:b/>
            </w:rPr>
            <w:t>Mr Bacon</w:t>
          </w:r>
          <w:r w:rsidRPr="002443ED" w:rsidR="008863A8">
            <w:rPr>
              <w:b/>
            </w:rPr>
            <w:t>:</w:t>
          </w:r>
        </w:sdtContent>
      </w:sdt>
      <w:r w:rsidRPr="002443ED">
        <w:t xml:space="preserve"> They conned the whole world, did they not?</w:t>
      </w:r>
    </w:p>
    <w:p w:rsidR="00272800" w:rsidRPr="002443ED" w:rsidP="00272800">
      <w:pPr>
        <w:pStyle w:val="Answer"/>
      </w:pPr>
      <w:sdt>
        <w:sdtPr>
          <w:alias w:val="Witness"/>
          <w:id w:val="1529834416"/>
          <w:placeholder>
            <w:docPart w:val="DefaultPlaceholder_-1854013440"/>
          </w:placeholder>
          <w:richText/>
        </w:sdtPr>
        <w:sdtContent>
          <w:r w:rsidRPr="002443ED" w:rsidR="000F4E82">
            <w:rPr>
              <w:b/>
              <w:i/>
            </w:rPr>
            <w:t>Sonja Gibbs:</w:t>
          </w:r>
        </w:sdtContent>
      </w:sdt>
      <w:r w:rsidRPr="002443ED">
        <w:t xml:space="preserve"> I would not argue </w:t>
      </w:r>
      <w:r w:rsidRPr="002443ED" w:rsidR="003C793C">
        <w:t xml:space="preserve">that </w:t>
      </w:r>
      <w:r w:rsidRPr="002443ED" w:rsidR="003B7DFC">
        <w:t>they are</w:t>
      </w:r>
      <w:r w:rsidRPr="002443ED" w:rsidR="009264DA">
        <w:t xml:space="preserve"> in any way perfect. </w:t>
      </w:r>
      <w:r w:rsidRPr="002443ED">
        <w:t>I</w:t>
      </w:r>
      <w:r w:rsidRPr="002443ED" w:rsidR="007740F4">
        <w:t>t is</w:t>
      </w:r>
      <w:r w:rsidRPr="002443ED" w:rsidR="009264DA">
        <w:t xml:space="preserve"> a </w:t>
      </w:r>
      <w:r w:rsidRPr="002443ED" w:rsidR="003C793C">
        <w:t>flawed</w:t>
      </w:r>
      <w:r w:rsidRPr="002443ED">
        <w:t xml:space="preserve"> </w:t>
      </w:r>
      <w:r w:rsidRPr="002443ED" w:rsidR="009264DA">
        <w:t xml:space="preserve">system. However, credit ratings enable markets to be deep and liquid. You </w:t>
      </w:r>
      <w:r w:rsidRPr="002443ED" w:rsidR="009264DA">
        <w:t>have to</w:t>
      </w:r>
      <w:r w:rsidRPr="002443ED" w:rsidR="009264DA">
        <w:t xml:space="preserve"> have some degree of standardi</w:t>
      </w:r>
      <w:r w:rsidRPr="002443ED">
        <w:t>s</w:t>
      </w:r>
      <w:r w:rsidRPr="002443ED" w:rsidR="009264DA">
        <w:t xml:space="preserve">ation of credit assessment in order for markets to be able to function. </w:t>
      </w:r>
      <w:r w:rsidRPr="002443ED">
        <w:t xml:space="preserve">On that, </w:t>
      </w:r>
      <w:r w:rsidRPr="002443ED" w:rsidR="009264DA">
        <w:t>what happens to a country</w:t>
      </w:r>
      <w:r w:rsidRPr="002443ED" w:rsidR="007740F4">
        <w:t>’</w:t>
      </w:r>
      <w:r w:rsidRPr="002443ED" w:rsidR="009264DA">
        <w:t>s credit rating is incredibly important in its ability to access markets.</w:t>
      </w:r>
    </w:p>
    <w:p w:rsidR="00272800" w:rsidRPr="002443ED" w:rsidP="00272800">
      <w:pPr>
        <w:pStyle w:val="Answer"/>
      </w:pPr>
      <w:r w:rsidRPr="002443ED">
        <w:t>J</w:t>
      </w:r>
      <w:r w:rsidRPr="002443ED" w:rsidR="009264DA">
        <w:t>ust on the common framework, there are efforts underway to improve this</w:t>
      </w:r>
      <w:r w:rsidRPr="002443ED">
        <w:t>,</w:t>
      </w:r>
      <w:r w:rsidRPr="002443ED" w:rsidR="009264DA">
        <w:t xml:space="preserve"> and that could play an important role</w:t>
      </w:r>
      <w:r w:rsidRPr="002443ED">
        <w:t>,</w:t>
      </w:r>
      <w:r w:rsidRPr="002443ED" w:rsidR="009264DA">
        <w:t xml:space="preserve"> in part by ensuring broad participation of creditors with good </w:t>
      </w:r>
      <w:r w:rsidRPr="002443ED">
        <w:t>burden</w:t>
      </w:r>
      <w:r w:rsidRPr="002443ED" w:rsidR="001757AA">
        <w:t xml:space="preserve"> </w:t>
      </w:r>
      <w:r w:rsidRPr="002443ED">
        <w:t>sharing, i</w:t>
      </w:r>
      <w:r w:rsidRPr="002443ED" w:rsidR="009264DA">
        <w:t xml:space="preserve">f there could be greater clarity on restructuring steps and earlier engagement of official creditors with debtors and with private creditors. </w:t>
      </w:r>
      <w:r w:rsidRPr="002443ED">
        <w:t>I</w:t>
      </w:r>
      <w:r w:rsidRPr="002443ED" w:rsidR="009264DA">
        <w:t xml:space="preserve">n other words, you </w:t>
      </w:r>
      <w:r w:rsidRPr="002443ED" w:rsidR="003B7DFC">
        <w:t>do not</w:t>
      </w:r>
      <w:r w:rsidRPr="002443ED" w:rsidR="009264DA">
        <w:t xml:space="preserve"> have one set of negotiations that are just official creditors, </w:t>
      </w:r>
      <w:r w:rsidRPr="002443ED">
        <w:t xml:space="preserve">and </w:t>
      </w:r>
      <w:r w:rsidRPr="002443ED" w:rsidR="009264DA">
        <w:t xml:space="preserve">another that are private sector. </w:t>
      </w:r>
      <w:r w:rsidRPr="002443ED">
        <w:t xml:space="preserve">There </w:t>
      </w:r>
      <w:r w:rsidRPr="002443ED" w:rsidR="009264DA">
        <w:t>needs to be more co</w:t>
      </w:r>
      <w:r w:rsidRPr="002443ED">
        <w:t>-</w:t>
      </w:r>
      <w:r w:rsidRPr="002443ED" w:rsidR="009264DA">
        <w:t>ordination between the two.</w:t>
      </w:r>
    </w:p>
    <w:p w:rsidR="00272800" w:rsidRPr="002443ED" w:rsidP="00272800">
      <w:pPr>
        <w:pStyle w:val="Answer"/>
      </w:pPr>
      <w:r w:rsidRPr="002443ED">
        <w:t xml:space="preserve">There </w:t>
      </w:r>
      <w:r w:rsidRPr="002443ED">
        <w:t xml:space="preserve">is </w:t>
      </w:r>
      <w:r w:rsidRPr="002443ED" w:rsidR="009264DA">
        <w:t>this concept of a standstill in debt service payments during negotiation</w:t>
      </w:r>
      <w:r w:rsidRPr="002443ED">
        <w:t>s,</w:t>
      </w:r>
      <w:r w:rsidRPr="002443ED" w:rsidR="009264DA">
        <w:t xml:space="preserve"> </w:t>
      </w:r>
      <w:r w:rsidRPr="002443ED">
        <w:t xml:space="preserve">so </w:t>
      </w:r>
      <w:r w:rsidRPr="002443ED">
        <w:t>that is</w:t>
      </w:r>
      <w:r w:rsidRPr="002443ED" w:rsidR="009264DA">
        <w:t xml:space="preserve"> another idea under consideration that you could get the common framework to work better by implementing that and specifying the mechanics around comparability of treatment.</w:t>
      </w:r>
    </w:p>
    <w:p w:rsidR="00272800" w:rsidRPr="002443ED" w:rsidP="00272800">
      <w:pPr>
        <w:pStyle w:val="Question"/>
      </w:pPr>
      <w:sdt>
        <w:sdtPr>
          <w:alias w:val="Member"/>
          <w:tag w:val="&lt;Member mnisId='4136' dodsId='62731'&gt;"/>
          <w:id w:val="-1264461781"/>
          <w:placeholder>
            <w:docPart w:val="DefaultPlaceholder_-1854013440"/>
          </w:placeholder>
          <w:richText/>
        </w:sdtPr>
        <w:sdtContent>
          <w:r w:rsidRPr="002443ED">
            <w:rPr>
              <w:b/>
            </w:rPr>
            <w:t>Nigel Mills:</w:t>
          </w:r>
        </w:sdtContent>
      </w:sdt>
      <w:r w:rsidRPr="002443ED">
        <w:t xml:space="preserve"> Stephanie, starting with you, we are in the </w:t>
      </w:r>
      <w:r w:rsidRPr="002443ED" w:rsidR="009264DA">
        <w:t xml:space="preserve">slightly paradoxical situation of the UK </w:t>
      </w:r>
      <w:r w:rsidRPr="002443ED">
        <w:t xml:space="preserve">not holding </w:t>
      </w:r>
      <w:r w:rsidRPr="002443ED" w:rsidR="009264DA">
        <w:t>much bilateral debt</w:t>
      </w:r>
      <w:r w:rsidRPr="002443ED">
        <w:t>,</w:t>
      </w:r>
      <w:r w:rsidRPr="002443ED" w:rsidR="009264DA">
        <w:t xml:space="preserve"> and yet around half of it is governed under our law. </w:t>
      </w:r>
      <w:r w:rsidRPr="002443ED">
        <w:t>W</w:t>
      </w:r>
      <w:r w:rsidRPr="002443ED" w:rsidR="009264DA">
        <w:t xml:space="preserve">hat can or should the UK Government be doing? Is it just a case of lobbying multinational </w:t>
      </w:r>
      <w:r w:rsidRPr="002443ED" w:rsidR="007740F4">
        <w:t>organis</w:t>
      </w:r>
      <w:r w:rsidRPr="002443ED" w:rsidR="009264DA">
        <w:t>ations to do something</w:t>
      </w:r>
      <w:r w:rsidRPr="002443ED">
        <w:t>,</w:t>
      </w:r>
      <w:r w:rsidRPr="002443ED" w:rsidR="009264DA">
        <w:t xml:space="preserve"> or is there a role </w:t>
      </w:r>
      <w:r w:rsidRPr="002443ED">
        <w:t xml:space="preserve">that </w:t>
      </w:r>
      <w:r w:rsidRPr="002443ED" w:rsidR="009264DA">
        <w:t xml:space="preserve">we can play here? </w:t>
      </w:r>
    </w:p>
    <w:p w:rsidR="009264DA" w:rsidRPr="002443ED" w:rsidP="00B8507B">
      <w:pPr>
        <w:pStyle w:val="Answer"/>
      </w:pPr>
      <w:sdt>
        <w:sdtPr>
          <w:alias w:val="Witness"/>
          <w:id w:val="560834701"/>
          <w:placeholder>
            <w:docPart w:val="DefaultPlaceholder_-1854013440"/>
          </w:placeholder>
          <w:richText/>
        </w:sdtPr>
        <w:sdtContent>
          <w:r w:rsidRPr="002443ED" w:rsidR="000F4E82">
            <w:rPr>
              <w:b/>
              <w:i/>
            </w:rPr>
            <w:t xml:space="preserve">Dr </w:t>
          </w:r>
          <w:r w:rsidRPr="002443ED" w:rsidR="000F4E82">
            <w:rPr>
              <w:b/>
              <w:i/>
            </w:rPr>
            <w:t>Blankenburg</w:t>
          </w:r>
          <w:r w:rsidRPr="002443ED" w:rsidR="000F4E82">
            <w:rPr>
              <w:b/>
              <w:i/>
            </w:rPr>
            <w:t>:</w:t>
          </w:r>
        </w:sdtContent>
      </w:sdt>
      <w:r w:rsidRPr="002443ED" w:rsidR="00272800">
        <w:t xml:space="preserve"> </w:t>
      </w:r>
      <w:r w:rsidRPr="002443ED">
        <w:t xml:space="preserve">Yes, </w:t>
      </w:r>
      <w:r w:rsidRPr="002443ED" w:rsidR="00B8507B">
        <w:t xml:space="preserve">there </w:t>
      </w:r>
      <w:r w:rsidRPr="002443ED">
        <w:t xml:space="preserve">certainly is. </w:t>
      </w:r>
      <w:r w:rsidRPr="002443ED" w:rsidR="00272800">
        <w:t>T</w:t>
      </w:r>
      <w:r w:rsidRPr="002443ED">
        <w:t>hat paradox is correct.</w:t>
      </w:r>
      <w:r w:rsidRPr="002443ED" w:rsidR="00B8507B">
        <w:t xml:space="preserve"> When </w:t>
      </w:r>
      <w:r w:rsidRPr="002443ED">
        <w:t xml:space="preserve">we speak about immediate debt relief that the UK could </w:t>
      </w:r>
      <w:r w:rsidRPr="002443ED" w:rsidR="00B8507B">
        <w:t xml:space="preserve">give, its </w:t>
      </w:r>
      <w:r w:rsidRPr="002443ED">
        <w:t xml:space="preserve">current lending to </w:t>
      </w:r>
      <w:r w:rsidRPr="002443ED" w:rsidR="00B8507B">
        <w:t>l</w:t>
      </w:r>
      <w:r w:rsidRPr="002443ED" w:rsidR="003B7DFC">
        <w:t>ow</w:t>
      </w:r>
      <w:r w:rsidRPr="002443ED" w:rsidR="00B8507B">
        <w:t xml:space="preserve"> and middle-</w:t>
      </w:r>
      <w:r w:rsidRPr="002443ED" w:rsidR="003B7DFC">
        <w:t>income</w:t>
      </w:r>
      <w:r w:rsidRPr="002443ED">
        <w:t xml:space="preserve"> </w:t>
      </w:r>
      <w:r w:rsidRPr="002443ED" w:rsidR="00B8507B">
        <w:t xml:space="preserve">countries </w:t>
      </w:r>
      <w:r w:rsidRPr="002443ED">
        <w:t xml:space="preserve">is quite </w:t>
      </w:r>
      <w:r w:rsidRPr="002443ED" w:rsidR="00B8507B">
        <w:t xml:space="preserve">low </w:t>
      </w:r>
      <w:r w:rsidRPr="002443ED">
        <w:t xml:space="preserve">compared to other European countries, or the G7 overall, not to mention China. Of course, most of its lending comes from commercial banks and from </w:t>
      </w:r>
      <w:r w:rsidRPr="002443ED" w:rsidR="00B8507B">
        <w:t>bondholders T</w:t>
      </w:r>
      <w:r w:rsidRPr="002443ED" w:rsidR="007740F4">
        <w:t>hat is</w:t>
      </w:r>
      <w:r w:rsidRPr="002443ED">
        <w:t xml:space="preserve"> one side of the paradox.</w:t>
      </w:r>
    </w:p>
    <w:p w:rsidR="00E87687" w:rsidRPr="002443ED" w:rsidP="00B73D25">
      <w:pPr>
        <w:pStyle w:val="Answer"/>
      </w:pPr>
      <w:r w:rsidRPr="002443ED">
        <w:t xml:space="preserve">It also </w:t>
      </w:r>
      <w:r w:rsidRPr="002443ED" w:rsidR="009264DA">
        <w:t>has this extraordinary influence through English l</w:t>
      </w:r>
      <w:r w:rsidRPr="002443ED">
        <w:t>a</w:t>
      </w:r>
      <w:r w:rsidRPr="002443ED" w:rsidR="009264DA">
        <w:t>w governing a large part of developing country bond debt</w:t>
      </w:r>
      <w:r w:rsidRPr="002443ED">
        <w:t>.</w:t>
      </w:r>
      <w:r w:rsidRPr="002443ED" w:rsidR="009264DA">
        <w:t xml:space="preserve"> Tim already mentioned that that concerns about 90</w:t>
      </w:r>
      <w:r w:rsidRPr="002443ED">
        <w:t>%</w:t>
      </w:r>
      <w:r w:rsidRPr="002443ED" w:rsidR="009264DA">
        <w:t xml:space="preserve"> of </w:t>
      </w:r>
      <w:r w:rsidRPr="002443ED" w:rsidR="00B73D25">
        <w:t xml:space="preserve">bond debt in </w:t>
      </w:r>
      <w:r w:rsidRPr="002443ED" w:rsidR="009264DA">
        <w:t>DSS</w:t>
      </w:r>
      <w:r w:rsidRPr="002443ED" w:rsidR="00B73D25">
        <w:t>I</w:t>
      </w:r>
      <w:r w:rsidRPr="002443ED" w:rsidR="009264DA">
        <w:t xml:space="preserve"> </w:t>
      </w:r>
      <w:r w:rsidRPr="002443ED" w:rsidR="00B73D25">
        <w:t xml:space="preserve">participating </w:t>
      </w:r>
      <w:r w:rsidRPr="002443ED" w:rsidR="009264DA">
        <w:t xml:space="preserve">countries. </w:t>
      </w:r>
      <w:r w:rsidRPr="002443ED" w:rsidR="00B73D25">
        <w:t xml:space="preserve">There </w:t>
      </w:r>
      <w:r w:rsidRPr="002443ED" w:rsidR="009264DA">
        <w:t>are really two avenues that one could think of.</w:t>
      </w:r>
    </w:p>
    <w:p w:rsidR="00B73D25" w:rsidRPr="002443ED" w:rsidP="00B73D25">
      <w:pPr>
        <w:pStyle w:val="Answer"/>
      </w:pPr>
      <w:r w:rsidRPr="002443ED">
        <w:t>One is to take the UK</w:t>
      </w:r>
      <w:r w:rsidRPr="002443ED">
        <w:t xml:space="preserve"> Debt </w:t>
      </w:r>
      <w:r w:rsidRPr="002443ED">
        <w:t xml:space="preserve">Relief Act of a decade ago and </w:t>
      </w:r>
      <w:r w:rsidRPr="002443ED" w:rsidR="00E87687">
        <w:t xml:space="preserve">to </w:t>
      </w:r>
      <w:r w:rsidRPr="002443ED">
        <w:t xml:space="preserve">broaden </w:t>
      </w:r>
      <w:r w:rsidRPr="002443ED">
        <w:t xml:space="preserve">it, so that it is not linked to meeting certain conditions that had to be met under the </w:t>
      </w:r>
      <w:r w:rsidRPr="002443ED">
        <w:t xml:space="preserve">HIPC </w:t>
      </w:r>
      <w:r w:rsidRPr="002443ED">
        <w:t xml:space="preserve">and </w:t>
      </w:r>
      <w:r w:rsidRPr="002443ED">
        <w:t xml:space="preserve">MDRI </w:t>
      </w:r>
      <w:r w:rsidRPr="002443ED">
        <w:t>initiatives</w:t>
      </w:r>
      <w:r w:rsidRPr="002443ED">
        <w:t xml:space="preserve">. It could be broadened to </w:t>
      </w:r>
      <w:r w:rsidRPr="002443ED">
        <w:t xml:space="preserve">creditors not being allowed to behave as </w:t>
      </w:r>
      <w:r w:rsidRPr="002443ED" w:rsidR="007A3689">
        <w:t>non</w:t>
      </w:r>
      <w:r w:rsidRPr="002443ED">
        <w:t xml:space="preserve">corporate creditors </w:t>
      </w:r>
      <w:r w:rsidRPr="002443ED">
        <w:t xml:space="preserve">or vulture funds, </w:t>
      </w:r>
      <w:r w:rsidRPr="002443ED">
        <w:t>so to speak</w:t>
      </w:r>
      <w:r w:rsidRPr="002443ED">
        <w:t xml:space="preserve">, </w:t>
      </w:r>
      <w:r w:rsidRPr="002443ED">
        <w:t>unless</w:t>
      </w:r>
      <w:r w:rsidRPr="002443ED">
        <w:t>,</w:t>
      </w:r>
      <w:r w:rsidRPr="002443ED">
        <w:t xml:space="preserve"> for example, what they would have had to write off or participate in under a common framework is met. That would be one way of going ahead. </w:t>
      </w:r>
    </w:p>
    <w:p w:rsidR="00B73D25" w:rsidRPr="002443ED" w:rsidP="00B73D25">
      <w:pPr>
        <w:pStyle w:val="Answer"/>
      </w:pPr>
      <w:r w:rsidRPr="002443ED">
        <w:t xml:space="preserve">Another way, </w:t>
      </w:r>
      <w:r w:rsidRPr="002443ED">
        <w:t xml:space="preserve">which </w:t>
      </w:r>
      <w:r w:rsidRPr="002443ED">
        <w:t>has been an issue for some time, but</w:t>
      </w:r>
      <w:r w:rsidRPr="002443ED">
        <w:t>,</w:t>
      </w:r>
      <w:r w:rsidRPr="002443ED">
        <w:t xml:space="preserve"> </w:t>
      </w:r>
      <w:r w:rsidRPr="002443ED">
        <w:t>under the</w:t>
      </w:r>
      <w:r w:rsidRPr="002443ED" w:rsidR="007A3689">
        <w:t xml:space="preserve"> current</w:t>
      </w:r>
      <w:r w:rsidRPr="002443ED">
        <w:t xml:space="preserve"> US </w:t>
      </w:r>
      <w:r w:rsidRPr="002443ED">
        <w:t>Government</w:t>
      </w:r>
      <w:r w:rsidRPr="002443ED">
        <w:t>,</w:t>
      </w:r>
      <w:r w:rsidRPr="002443ED">
        <w:t xml:space="preserve"> is becoming of more interest</w:t>
      </w:r>
      <w:r w:rsidRPr="002443ED">
        <w:t>,</w:t>
      </w:r>
      <w:r w:rsidRPr="002443ED">
        <w:t xml:space="preserve"> is a long</w:t>
      </w:r>
      <w:r w:rsidRPr="002443ED">
        <w:t>-</w:t>
      </w:r>
      <w:r w:rsidRPr="002443ED">
        <w:t xml:space="preserve">suggested model </w:t>
      </w:r>
      <w:r w:rsidRPr="002443ED" w:rsidR="00431184">
        <w:t>of</w:t>
      </w:r>
      <w:r w:rsidRPr="002443ED">
        <w:t xml:space="preserve"> </w:t>
      </w:r>
      <w:r w:rsidRPr="002443ED">
        <w:t xml:space="preserve">New </w:t>
      </w:r>
      <w:r w:rsidRPr="002443ED">
        <w:t xml:space="preserve">York </w:t>
      </w:r>
      <w:r w:rsidRPr="002443ED">
        <w:t>d</w:t>
      </w:r>
      <w:r w:rsidRPr="002443ED">
        <w:t>istrict legislation on bond funds to ensure that</w:t>
      </w:r>
      <w:r w:rsidRPr="002443ED">
        <w:t>,</w:t>
      </w:r>
      <w:r w:rsidRPr="002443ED">
        <w:t xml:space="preserve"> in terms of </w:t>
      </w:r>
      <w:r w:rsidRPr="002443ED">
        <w:t xml:space="preserve">private </w:t>
      </w:r>
      <w:r w:rsidRPr="002443ED">
        <w:t>creditors</w:t>
      </w:r>
      <w:r w:rsidRPr="002443ED">
        <w:t xml:space="preserve">—two-thirds is normally what people talk about—a majority agreeing to a </w:t>
      </w:r>
      <w:r w:rsidRPr="002443ED">
        <w:t xml:space="preserve">particular debt restructuring would be binding for </w:t>
      </w:r>
      <w:r w:rsidRPr="002443ED">
        <w:t>a creditor</w:t>
      </w:r>
      <w:r w:rsidRPr="002443ED">
        <w:t>. There have been many variations on the</w:t>
      </w:r>
      <w:r w:rsidRPr="002443ED">
        <w:t>se</w:t>
      </w:r>
      <w:r w:rsidRPr="002443ED">
        <w:t xml:space="preserve"> so</w:t>
      </w:r>
      <w:r w:rsidRPr="002443ED">
        <w:t>-</w:t>
      </w:r>
      <w:r w:rsidRPr="002443ED">
        <w:t xml:space="preserve">called collective action </w:t>
      </w:r>
      <w:r w:rsidRPr="002443ED">
        <w:t>clauses,</w:t>
      </w:r>
      <w:r w:rsidRPr="002443ED">
        <w:t xml:space="preserve"> </w:t>
      </w:r>
      <w:r w:rsidRPr="002443ED">
        <w:t>bu</w:t>
      </w:r>
      <w:r w:rsidRPr="002443ED">
        <w:t>t this would be a way</w:t>
      </w:r>
      <w:r w:rsidRPr="002443ED">
        <w:t xml:space="preserve"> to go </w:t>
      </w:r>
      <w:r w:rsidRPr="002443ED">
        <w:t>forward</w:t>
      </w:r>
      <w:r w:rsidRPr="002443ED">
        <w:t xml:space="preserve"> </w:t>
      </w:r>
      <w:r w:rsidRPr="002443ED">
        <w:t xml:space="preserve">in terms of UK </w:t>
      </w:r>
      <w:r w:rsidRPr="002443ED">
        <w:t xml:space="preserve">national </w:t>
      </w:r>
      <w:r w:rsidRPr="002443ED">
        <w:t>legislation.</w:t>
      </w:r>
    </w:p>
    <w:p w:rsidR="00AF7F35" w:rsidRPr="002443ED" w:rsidP="00B73D25">
      <w:pPr>
        <w:pStyle w:val="Answer"/>
      </w:pPr>
      <w:r w:rsidRPr="002443ED">
        <w:t>In terms of multilateral processes</w:t>
      </w:r>
      <w:r w:rsidRPr="002443ED" w:rsidR="00B73D25">
        <w:t xml:space="preserve">, the UK has, in the past, </w:t>
      </w:r>
      <w:r w:rsidRPr="002443ED">
        <w:t xml:space="preserve">played a quite important role and has a voice in </w:t>
      </w:r>
      <w:r w:rsidRPr="002443ED">
        <w:t xml:space="preserve">the </w:t>
      </w:r>
      <w:r w:rsidRPr="002443ED">
        <w:t xml:space="preserve">United Nations context to support and convince other, more hesitant advanced countries to consider a </w:t>
      </w:r>
      <w:r w:rsidRPr="002443ED">
        <w:t xml:space="preserve">sovereign </w:t>
      </w:r>
      <w:r w:rsidRPr="002443ED">
        <w:t xml:space="preserve">debt restructuring framework. </w:t>
      </w:r>
      <w:r w:rsidRPr="002443ED">
        <w:t>A</w:t>
      </w:r>
      <w:r w:rsidRPr="002443ED">
        <w:t xml:space="preserve">gain, I entirely agree with Tim and </w:t>
      </w:r>
      <w:r w:rsidRPr="002443ED">
        <w:t>dis</w:t>
      </w:r>
      <w:r w:rsidRPr="002443ED">
        <w:t xml:space="preserve">agree with </w:t>
      </w:r>
      <w:r w:rsidRPr="002443ED" w:rsidR="003B7DFC">
        <w:t>Sonja</w:t>
      </w:r>
      <w:r w:rsidRPr="002443ED">
        <w:t xml:space="preserve"> that this is not a top</w:t>
      </w:r>
      <w:r w:rsidRPr="002443ED">
        <w:t>-</w:t>
      </w:r>
      <w:r w:rsidRPr="002443ED">
        <w:t xml:space="preserve">down approach. This is a framework. It </w:t>
      </w:r>
      <w:r w:rsidRPr="002443ED">
        <w:t xml:space="preserve">does not </w:t>
      </w:r>
      <w:r w:rsidRPr="002443ED">
        <w:t>exclude applying this framework on a case</w:t>
      </w:r>
      <w:r w:rsidRPr="002443ED">
        <w:t>-</w:t>
      </w:r>
      <w:r w:rsidRPr="002443ED">
        <w:t>by</w:t>
      </w:r>
      <w:r w:rsidRPr="002443ED">
        <w:t>-</w:t>
      </w:r>
      <w:r w:rsidRPr="002443ED">
        <w:t>case basis, but it would introduce certain binding rules about private creditor participation, not about restructuring</w:t>
      </w:r>
      <w:r w:rsidRPr="002443ED">
        <w:t xml:space="preserve"> outcomes.</w:t>
      </w:r>
    </w:p>
    <w:p w:rsidR="00AF7F35" w:rsidRPr="002443ED" w:rsidP="00AF7F35">
      <w:pPr>
        <w:pStyle w:val="Question"/>
        <w:numPr>
          <w:ilvl w:val="0"/>
          <w:numId w:val="0"/>
        </w:numPr>
        <w:ind w:left="794"/>
      </w:pPr>
      <w:sdt>
        <w:sdtPr>
          <w:alias w:val="Member"/>
          <w:tag w:val="&lt;Member mnisId='1451' dodsId='25783'&gt;"/>
          <w:id w:val="-1755968432"/>
          <w:placeholder>
            <w:docPart w:val="DefaultPlaceholder_-1854013440"/>
          </w:placeholder>
          <w:richText/>
        </w:sdtPr>
        <w:sdtContent>
          <w:r w:rsidRPr="002443ED" w:rsidR="000F4E82">
            <w:rPr>
              <w:b/>
            </w:rPr>
            <w:t>Mr Bacon</w:t>
          </w:r>
          <w:r w:rsidRPr="002443ED" w:rsidR="008863A8">
            <w:rPr>
              <w:b/>
            </w:rPr>
            <w:t>:</w:t>
          </w:r>
        </w:sdtContent>
      </w:sdt>
      <w:r w:rsidRPr="002443ED">
        <w:t xml:space="preserve"> Legal minima, so to speak.</w:t>
      </w:r>
    </w:p>
    <w:p w:rsidR="00AF7F35" w:rsidRPr="002443ED" w:rsidP="00AF7F35">
      <w:pPr>
        <w:pStyle w:val="Answer"/>
      </w:pPr>
      <w:sdt>
        <w:sdtPr>
          <w:alias w:val="Witness"/>
          <w:id w:val="-36353849"/>
          <w:placeholder>
            <w:docPart w:val="DefaultPlaceholder_-1854013440"/>
          </w:placeholder>
          <w:richText/>
        </w:sdtPr>
        <w:sdtContent>
          <w:r w:rsidRPr="002443ED" w:rsidR="000F4E82">
            <w:rPr>
              <w:b/>
              <w:i/>
            </w:rPr>
            <w:t xml:space="preserve">Dr </w:t>
          </w:r>
          <w:r w:rsidRPr="002443ED" w:rsidR="000F4E82">
            <w:rPr>
              <w:b/>
              <w:i/>
            </w:rPr>
            <w:t>Blankenburg</w:t>
          </w:r>
          <w:r w:rsidRPr="002443ED" w:rsidR="000F4E82">
            <w:rPr>
              <w:b/>
              <w:i/>
            </w:rPr>
            <w:t>:</w:t>
          </w:r>
        </w:sdtContent>
      </w:sdt>
      <w:r w:rsidRPr="002443ED">
        <w:t xml:space="preserve"> Yes, legal minima. W</w:t>
      </w:r>
      <w:r w:rsidRPr="002443ED" w:rsidR="009264DA">
        <w:t xml:space="preserve">e </w:t>
      </w:r>
      <w:r w:rsidRPr="002443ED">
        <w:t xml:space="preserve">saw in </w:t>
      </w:r>
      <w:r w:rsidRPr="002443ED" w:rsidR="009264DA">
        <w:t xml:space="preserve">the pandemic how difficult it is to get debt standstills and certain emergency measures off the ground </w:t>
      </w:r>
      <w:r w:rsidRPr="002443ED">
        <w:t xml:space="preserve">at </w:t>
      </w:r>
      <w:r w:rsidRPr="002443ED" w:rsidR="009264DA">
        <w:t>a sufficient scale in times of global crisis</w:t>
      </w:r>
      <w:r w:rsidRPr="002443ED">
        <w:t>,</w:t>
      </w:r>
      <w:r w:rsidRPr="002443ED" w:rsidR="009264DA">
        <w:t xml:space="preserve"> and we have three of them. We still have an ongoing pandemic in developing countries</w:t>
      </w:r>
      <w:r w:rsidRPr="002443ED">
        <w:t>,</w:t>
      </w:r>
      <w:r w:rsidRPr="002443ED" w:rsidR="009264DA">
        <w:t xml:space="preserve"> </w:t>
      </w:r>
      <w:r w:rsidRPr="002443ED">
        <w:t xml:space="preserve">we </w:t>
      </w:r>
      <w:r w:rsidRPr="002443ED" w:rsidR="009264DA">
        <w:t xml:space="preserve">have the impacts on developing countries </w:t>
      </w:r>
      <w:r w:rsidRPr="002443ED">
        <w:t xml:space="preserve">from </w:t>
      </w:r>
      <w:r w:rsidRPr="002443ED" w:rsidR="009264DA">
        <w:t>the Russia</w:t>
      </w:r>
      <w:r w:rsidRPr="002443ED">
        <w:t>-</w:t>
      </w:r>
      <w:r w:rsidRPr="002443ED" w:rsidR="009264DA">
        <w:t xml:space="preserve">Ukraine </w:t>
      </w:r>
      <w:r w:rsidRPr="002443ED">
        <w:t>war</w:t>
      </w:r>
      <w:r w:rsidRPr="002443ED" w:rsidR="009264DA">
        <w:t xml:space="preserve">, and we have the climate crisis. </w:t>
      </w:r>
      <w:r w:rsidRPr="002443ED">
        <w:t>T</w:t>
      </w:r>
      <w:r w:rsidRPr="002443ED" w:rsidR="009264DA">
        <w:t xml:space="preserve">hat means that the idea </w:t>
      </w:r>
      <w:r w:rsidRPr="002443ED" w:rsidR="007740F4">
        <w:t>is</w:t>
      </w:r>
      <w:r w:rsidRPr="002443ED" w:rsidR="009264DA">
        <w:t xml:space="preserve"> unrefuted that one </w:t>
      </w:r>
      <w:r w:rsidRPr="002443ED">
        <w:t>wants</w:t>
      </w:r>
      <w:r w:rsidRPr="002443ED" w:rsidR="00CF30E3">
        <w:t>,</w:t>
      </w:r>
      <w:r w:rsidRPr="002443ED">
        <w:t xml:space="preserve"> </w:t>
      </w:r>
      <w:r w:rsidRPr="002443ED" w:rsidR="009264DA">
        <w:t>and that it is necessary</w:t>
      </w:r>
      <w:r w:rsidRPr="002443ED" w:rsidR="00CF30E3">
        <w:t>,</w:t>
      </w:r>
      <w:r w:rsidRPr="002443ED" w:rsidR="009264DA">
        <w:t xml:space="preserve"> to have private sector participation in developmental processes</w:t>
      </w:r>
      <w:r w:rsidRPr="002443ED">
        <w:t xml:space="preserve">. </w:t>
      </w:r>
      <w:r w:rsidRPr="002443ED" w:rsidR="009264DA">
        <w:t>That can</w:t>
      </w:r>
      <w:r w:rsidRPr="002443ED" w:rsidR="00CF30E3">
        <w:t>not</w:t>
      </w:r>
      <w:r w:rsidRPr="002443ED" w:rsidR="009264DA">
        <w:t xml:space="preserve">, however, </w:t>
      </w:r>
      <w:r w:rsidRPr="002443ED" w:rsidR="00CF30E3">
        <w:t>be defended</w:t>
      </w:r>
      <w:r w:rsidRPr="002443ED">
        <w:t>—</w:t>
      </w:r>
      <w:r w:rsidRPr="002443ED" w:rsidR="009264DA">
        <w:t xml:space="preserve">and </w:t>
      </w:r>
      <w:r w:rsidRPr="002443ED" w:rsidR="009264DA">
        <w:t>fairly dogmatically</w:t>
      </w:r>
      <w:r w:rsidRPr="002443ED">
        <w:t>—</w:t>
      </w:r>
      <w:r w:rsidRPr="002443ED" w:rsidR="009264DA">
        <w:t>as only a carrot approach</w:t>
      </w:r>
      <w:r w:rsidRPr="002443ED" w:rsidR="00CF30E3">
        <w:t>,</w:t>
      </w:r>
      <w:r w:rsidRPr="002443ED" w:rsidR="009264DA">
        <w:t xml:space="preserve"> </w:t>
      </w:r>
      <w:r w:rsidRPr="002443ED" w:rsidR="00CF30E3">
        <w:t xml:space="preserve">which </w:t>
      </w:r>
      <w:r w:rsidRPr="002443ED" w:rsidR="009264DA">
        <w:t>has to be carrot</w:t>
      </w:r>
      <w:r w:rsidRPr="002443ED">
        <w:t>,</w:t>
      </w:r>
      <w:r w:rsidRPr="002443ED" w:rsidR="009264DA">
        <w:t xml:space="preserve"> </w:t>
      </w:r>
      <w:r w:rsidRPr="002443ED">
        <w:t xml:space="preserve">with </w:t>
      </w:r>
      <w:r w:rsidRPr="002443ED" w:rsidR="009264DA">
        <w:t>no</w:t>
      </w:r>
      <w:r w:rsidRPr="002443ED">
        <w:t xml:space="preserve"> </w:t>
      </w:r>
      <w:r w:rsidRPr="002443ED" w:rsidR="009264DA">
        <w:t xml:space="preserve">sticks attached to it. </w:t>
      </w:r>
      <w:r w:rsidRPr="002443ED">
        <w:t>T</w:t>
      </w:r>
      <w:r w:rsidRPr="002443ED" w:rsidR="009264DA">
        <w:t>hat is the current situation.</w:t>
      </w:r>
    </w:p>
    <w:p w:rsidR="00B969CA" w:rsidRPr="002443ED" w:rsidP="00B969CA">
      <w:pPr>
        <w:pStyle w:val="Answer"/>
      </w:pPr>
      <w:r w:rsidRPr="002443ED">
        <w:t>T</w:t>
      </w:r>
      <w:r w:rsidRPr="002443ED" w:rsidR="009264DA">
        <w:t xml:space="preserve">hat has never been successful in history. </w:t>
      </w:r>
      <w:r w:rsidRPr="002443ED" w:rsidR="007740F4">
        <w:t>It is</w:t>
      </w:r>
      <w:r w:rsidRPr="002443ED" w:rsidR="009264DA">
        <w:t xml:space="preserve"> not going to be successful here</w:t>
      </w:r>
      <w:r w:rsidRPr="002443ED" w:rsidR="007A7766">
        <w:t>.</w:t>
      </w:r>
      <w:r w:rsidRPr="002443ED" w:rsidR="009264DA">
        <w:t xml:space="preserve"> </w:t>
      </w:r>
      <w:r w:rsidRPr="002443ED" w:rsidR="007A7766">
        <w:t xml:space="preserve">According </w:t>
      </w:r>
      <w:r w:rsidRPr="002443ED" w:rsidR="009264DA">
        <w:t xml:space="preserve">to </w:t>
      </w:r>
      <w:r w:rsidRPr="002443ED">
        <w:t>UNCTAD</w:t>
      </w:r>
      <w:r w:rsidRPr="002443ED">
        <w:t>,</w:t>
      </w:r>
      <w:r w:rsidRPr="002443ED">
        <w:t xml:space="preserve"> </w:t>
      </w:r>
      <w:r w:rsidRPr="002443ED" w:rsidR="009264DA">
        <w:t xml:space="preserve">but </w:t>
      </w:r>
      <w:r w:rsidRPr="002443ED">
        <w:t xml:space="preserve">above all, </w:t>
      </w:r>
      <w:r w:rsidRPr="002443ED" w:rsidR="009264DA">
        <w:t>in this case</w:t>
      </w:r>
      <w:r w:rsidRPr="002443ED">
        <w:t>,</w:t>
      </w:r>
      <w:r w:rsidRPr="002443ED" w:rsidR="009264DA">
        <w:t xml:space="preserve"> according to the OECD</w:t>
      </w:r>
      <w:r w:rsidRPr="002443ED">
        <w:t xml:space="preserve">, it has </w:t>
      </w:r>
      <w:r w:rsidRPr="002443ED" w:rsidR="009264DA">
        <w:t>not been successful in terms of blended finance relative to the objectives.</w:t>
      </w:r>
      <w:r w:rsidRPr="002443ED">
        <w:t xml:space="preserve"> </w:t>
      </w:r>
      <w:r w:rsidRPr="002443ED" w:rsidR="009264DA">
        <w:t>There were big promises attached to this and a fraction of this has been met</w:t>
      </w:r>
      <w:r w:rsidRPr="002443ED">
        <w:t>,</w:t>
      </w:r>
      <w:r w:rsidRPr="002443ED" w:rsidR="009264DA">
        <w:t xml:space="preserve"> and even </w:t>
      </w:r>
      <w:r w:rsidRPr="002443ED" w:rsidR="007A7766">
        <w:t>then</w:t>
      </w:r>
      <w:r w:rsidRPr="002443ED" w:rsidR="009264DA">
        <w:t xml:space="preserve"> under very problematic conditions in terms of cost</w:t>
      </w:r>
      <w:r w:rsidRPr="002443ED" w:rsidR="007A7766">
        <w:t xml:space="preserve"> </w:t>
      </w:r>
      <w:r w:rsidRPr="002443ED" w:rsidR="009264DA">
        <w:t xml:space="preserve">sharing between the </w:t>
      </w:r>
      <w:r w:rsidRPr="002443ED">
        <w:t xml:space="preserve">debtor </w:t>
      </w:r>
      <w:r w:rsidRPr="002443ED" w:rsidR="009264DA">
        <w:t>and the credit</w:t>
      </w:r>
      <w:r w:rsidRPr="002443ED">
        <w:t>or</w:t>
      </w:r>
      <w:r w:rsidRPr="002443ED" w:rsidR="009264DA">
        <w:t>, for example, in public</w:t>
      </w:r>
      <w:r w:rsidRPr="002443ED">
        <w:t>-</w:t>
      </w:r>
      <w:r w:rsidRPr="002443ED" w:rsidR="009264DA">
        <w:t>private partnerships</w:t>
      </w:r>
      <w:r w:rsidRPr="002443ED">
        <w:t>.</w:t>
      </w:r>
    </w:p>
    <w:p w:rsidR="00B969CA" w:rsidRPr="002443ED" w:rsidP="00B969CA">
      <w:pPr>
        <w:pStyle w:val="Answer"/>
      </w:pPr>
      <w:r w:rsidRPr="002443ED">
        <w:t xml:space="preserve">I </w:t>
      </w:r>
      <w:r w:rsidRPr="002443ED" w:rsidR="009264DA">
        <w:t>can</w:t>
      </w:r>
      <w:r w:rsidR="00075BF8">
        <w:t>’t</w:t>
      </w:r>
      <w:r w:rsidRPr="002443ED" w:rsidR="009264DA">
        <w:t xml:space="preserve"> go into the detail here, but the idea that the way forward </w:t>
      </w:r>
      <w:r w:rsidRPr="002443ED">
        <w:t xml:space="preserve">is to simply ignore it </w:t>
      </w:r>
      <w:r w:rsidRPr="002443ED" w:rsidR="009264DA">
        <w:t>has been proven wrong</w:t>
      </w:r>
      <w:r w:rsidRPr="002443ED">
        <w:t>,</w:t>
      </w:r>
      <w:r w:rsidRPr="002443ED" w:rsidR="009264DA">
        <w:t xml:space="preserve"> </w:t>
      </w:r>
      <w:r w:rsidRPr="002443ED" w:rsidR="009264DA">
        <w:t>insufficient</w:t>
      </w:r>
      <w:r w:rsidRPr="002443ED" w:rsidR="009264DA">
        <w:t xml:space="preserve"> and ineffective for too many years</w:t>
      </w:r>
      <w:r w:rsidRPr="002443ED">
        <w:t xml:space="preserve"> and</w:t>
      </w:r>
      <w:r w:rsidRPr="002443ED" w:rsidR="009264DA">
        <w:t xml:space="preserve"> in too many cases. </w:t>
      </w:r>
      <w:r w:rsidRPr="002443ED">
        <w:t xml:space="preserve">“Legislation” is a difficult </w:t>
      </w:r>
      <w:r w:rsidRPr="002443ED">
        <w:t xml:space="preserve">word, </w:t>
      </w:r>
      <w:r w:rsidRPr="002443ED" w:rsidR="009264DA">
        <w:t>because</w:t>
      </w:r>
      <w:r w:rsidRPr="002443ED" w:rsidR="009264DA">
        <w:t xml:space="preserve"> that is automatically national</w:t>
      </w:r>
      <w:r w:rsidRPr="002443ED">
        <w:t>,</w:t>
      </w:r>
      <w:r w:rsidRPr="002443ED" w:rsidR="009264DA">
        <w:t xml:space="preserve"> but </w:t>
      </w:r>
      <w:r w:rsidRPr="002443ED">
        <w:t xml:space="preserve">a </w:t>
      </w:r>
      <w:r w:rsidRPr="002443ED" w:rsidR="009264DA">
        <w:t xml:space="preserve">binding framework on how debt </w:t>
      </w:r>
      <w:r w:rsidRPr="002443ED">
        <w:t xml:space="preserve">standstills </w:t>
      </w:r>
      <w:r w:rsidRPr="002443ED" w:rsidR="009264DA">
        <w:t>can be put into place</w:t>
      </w:r>
      <w:r w:rsidRPr="002443ED">
        <w:t xml:space="preserve">, </w:t>
      </w:r>
      <w:r w:rsidRPr="002443ED" w:rsidR="009264DA">
        <w:t xml:space="preserve">what areas </w:t>
      </w:r>
      <w:r w:rsidRPr="002443ED">
        <w:t xml:space="preserve">debt standstills </w:t>
      </w:r>
      <w:r w:rsidRPr="002443ED" w:rsidR="009264DA">
        <w:t>should cover</w:t>
      </w:r>
      <w:r w:rsidRPr="002443ED">
        <w:t xml:space="preserve">, the obligation of private creditors to participate, and rules for this participation, does not prevent </w:t>
      </w:r>
      <w:r w:rsidRPr="002443ED" w:rsidR="009264DA">
        <w:t xml:space="preserve">adjustability and flexibility in individual cases. </w:t>
      </w:r>
      <w:r w:rsidRPr="002443ED">
        <w:t>This o</w:t>
      </w:r>
      <w:r w:rsidRPr="002443ED" w:rsidR="009264DA">
        <w:t xml:space="preserve">pposition </w:t>
      </w:r>
      <w:r w:rsidRPr="002443ED" w:rsidR="00D92E26">
        <w:t xml:space="preserve">to </w:t>
      </w:r>
      <w:r w:rsidRPr="002443ED" w:rsidR="009264DA">
        <w:t xml:space="preserve">having this international framework and looking </w:t>
      </w:r>
      <w:r w:rsidRPr="002443ED">
        <w:t xml:space="preserve">on </w:t>
      </w:r>
      <w:r w:rsidRPr="002443ED" w:rsidR="007A7766">
        <w:t xml:space="preserve">a </w:t>
      </w:r>
      <w:r w:rsidRPr="002443ED" w:rsidR="009264DA">
        <w:t>case</w:t>
      </w:r>
      <w:r w:rsidRPr="002443ED">
        <w:t>-</w:t>
      </w:r>
      <w:r w:rsidRPr="002443ED" w:rsidR="009264DA">
        <w:t>by</w:t>
      </w:r>
      <w:r w:rsidRPr="002443ED">
        <w:t>-</w:t>
      </w:r>
      <w:r w:rsidRPr="002443ED" w:rsidR="009264DA">
        <w:t>case</w:t>
      </w:r>
      <w:r w:rsidRPr="002443ED">
        <w:t xml:space="preserve"> basis is spurious in many cases.</w:t>
      </w:r>
    </w:p>
    <w:p w:rsidR="00B969CA" w:rsidRPr="002443ED" w:rsidP="00B969CA">
      <w:pPr>
        <w:pStyle w:val="Question"/>
        <w:numPr>
          <w:ilvl w:val="0"/>
          <w:numId w:val="0"/>
        </w:numPr>
        <w:ind w:left="794"/>
        <w:rPr>
          <w:rFonts w:eastAsia="Times New Roman" w:cs="Times New Roman"/>
          <w:szCs w:val="20"/>
        </w:rPr>
      </w:pPr>
      <w:sdt>
        <w:sdtPr>
          <w:alias w:val="Member"/>
          <w:tag w:val="&lt;Member mnisId='4267' dodsId='101347'&gt;"/>
          <w:id w:val="-1201782040"/>
          <w:placeholder>
            <w:docPart w:val="DefaultPlaceholder_-1854013440"/>
          </w:placeholder>
          <w:richText/>
        </w:sdtPr>
        <w:sdtEndPr>
          <w:rPr>
            <w:rFonts w:eastAsia="Times New Roman" w:cs="Times New Roman"/>
            <w:szCs w:val="20"/>
          </w:rPr>
        </w:sdtEndPr>
        <w:sdtContent>
          <w:r w:rsidRPr="002443ED">
            <w:rPr>
              <w:rFonts w:eastAsia="Times New Roman" w:cs="Times New Roman"/>
              <w:b/>
              <w:szCs w:val="20"/>
            </w:rPr>
            <w:t>Chair:</w:t>
          </w:r>
        </w:sdtContent>
      </w:sdt>
      <w:r w:rsidRPr="002443ED">
        <w:rPr>
          <w:rFonts w:eastAsia="Times New Roman" w:cs="Times New Roman"/>
          <w:szCs w:val="20"/>
        </w:rPr>
        <w:t xml:space="preserve"> </w:t>
      </w:r>
      <w:r w:rsidRPr="002443ED" w:rsidR="002C3AD8">
        <w:rPr>
          <w:rFonts w:eastAsia="Times New Roman" w:cs="Times New Roman"/>
          <w:szCs w:val="20"/>
        </w:rPr>
        <w:t>We have</w:t>
      </w:r>
      <w:r w:rsidRPr="002443ED" w:rsidR="009264DA">
        <w:rPr>
          <w:rFonts w:eastAsia="Times New Roman" w:cs="Times New Roman"/>
          <w:szCs w:val="20"/>
        </w:rPr>
        <w:t xml:space="preserve"> a </w:t>
      </w:r>
      <w:r w:rsidRPr="002443ED">
        <w:rPr>
          <w:rFonts w:eastAsia="Times New Roman" w:cs="Times New Roman"/>
          <w:szCs w:val="20"/>
        </w:rPr>
        <w:t xml:space="preserve">vote </w:t>
      </w:r>
      <w:r w:rsidRPr="002443ED" w:rsidR="009264DA">
        <w:rPr>
          <w:rFonts w:eastAsia="Times New Roman" w:cs="Times New Roman"/>
          <w:szCs w:val="20"/>
        </w:rPr>
        <w:t>coming shortly.</w:t>
      </w:r>
      <w:r w:rsidRPr="002443ED">
        <w:rPr>
          <w:rFonts w:eastAsia="Times New Roman" w:cs="Times New Roman"/>
          <w:szCs w:val="20"/>
        </w:rPr>
        <w:t xml:space="preserve"> We still have some </w:t>
      </w:r>
      <w:r w:rsidRPr="002443ED" w:rsidR="009264DA">
        <w:rPr>
          <w:rFonts w:eastAsia="Times New Roman" w:cs="Times New Roman"/>
          <w:szCs w:val="20"/>
        </w:rPr>
        <w:t xml:space="preserve">more things to </w:t>
      </w:r>
      <w:r w:rsidRPr="002443ED" w:rsidR="009264DA">
        <w:rPr>
          <w:rFonts w:eastAsia="Times New Roman" w:cs="Times New Roman"/>
          <w:szCs w:val="20"/>
        </w:rPr>
        <w:t>say</w:t>
      </w:r>
      <w:r w:rsidRPr="002443ED" w:rsidR="009264DA">
        <w:rPr>
          <w:rFonts w:eastAsia="Times New Roman" w:cs="Times New Roman"/>
          <w:szCs w:val="20"/>
        </w:rPr>
        <w:t xml:space="preserve"> and I want to get on</w:t>
      </w:r>
      <w:r w:rsidRPr="002443ED">
        <w:rPr>
          <w:rFonts w:eastAsia="Times New Roman" w:cs="Times New Roman"/>
          <w:szCs w:val="20"/>
        </w:rPr>
        <w:t xml:space="preserve"> </w:t>
      </w:r>
      <w:r w:rsidRPr="002443ED" w:rsidR="009264DA">
        <w:rPr>
          <w:rFonts w:eastAsia="Times New Roman" w:cs="Times New Roman"/>
          <w:szCs w:val="20"/>
        </w:rPr>
        <w:t xml:space="preserve">to the second panel, if we can. Nigel, can </w:t>
      </w:r>
      <w:r w:rsidRPr="002443ED">
        <w:rPr>
          <w:rFonts w:eastAsia="Times New Roman" w:cs="Times New Roman"/>
          <w:szCs w:val="20"/>
        </w:rPr>
        <w:t xml:space="preserve">I </w:t>
      </w:r>
      <w:r w:rsidRPr="002443ED" w:rsidR="009264DA">
        <w:rPr>
          <w:rFonts w:eastAsia="Times New Roman" w:cs="Times New Roman"/>
          <w:szCs w:val="20"/>
        </w:rPr>
        <w:t>take it back to you?</w:t>
      </w:r>
    </w:p>
    <w:p w:rsidR="009264DA" w:rsidRPr="002443ED" w:rsidP="00B969CA">
      <w:pPr>
        <w:pStyle w:val="Question"/>
      </w:pPr>
      <w:sdt>
        <w:sdtPr>
          <w:alias w:val="Member"/>
          <w:tag w:val="&lt;Member mnisId='4136' dodsId='62731'&gt;"/>
          <w:id w:val="1634597356"/>
          <w:placeholder>
            <w:docPart w:val="DefaultPlaceholder_-1854013440"/>
          </w:placeholder>
          <w:richText/>
        </w:sdtPr>
        <w:sdtContent>
          <w:r w:rsidRPr="002443ED" w:rsidR="00B969CA">
            <w:rPr>
              <w:b/>
            </w:rPr>
            <w:t>Nigel Mills:</w:t>
          </w:r>
        </w:sdtContent>
      </w:sdt>
      <w:r w:rsidRPr="002443ED" w:rsidR="00B969CA">
        <w:t xml:space="preserve"> S</w:t>
      </w:r>
      <w:r w:rsidRPr="002443ED" w:rsidR="003B7DFC">
        <w:t>onja</w:t>
      </w:r>
      <w:r w:rsidRPr="002443ED" w:rsidR="007A7766">
        <w:t>,</w:t>
      </w:r>
      <w:r w:rsidRPr="002443ED">
        <w:t xml:space="preserve"> a lot of your members will be making very worthy statements about ESG investing and lending, but it seems to stick in the throat </w:t>
      </w:r>
      <w:r w:rsidRPr="002443ED" w:rsidR="00B969CA">
        <w:t xml:space="preserve">a bit </w:t>
      </w:r>
      <w:r w:rsidRPr="002443ED">
        <w:t xml:space="preserve">when </w:t>
      </w:r>
      <w:r w:rsidRPr="002443ED" w:rsidR="003B7DFC">
        <w:t>they are</w:t>
      </w:r>
      <w:r w:rsidRPr="002443ED">
        <w:t xml:space="preserve"> trying to milk as much money out of countries </w:t>
      </w:r>
      <w:r w:rsidRPr="002443ED" w:rsidR="00B969CA">
        <w:t xml:space="preserve">that </w:t>
      </w:r>
      <w:r w:rsidRPr="002443ED">
        <w:t xml:space="preserve">they </w:t>
      </w:r>
      <w:r w:rsidRPr="002443ED" w:rsidR="00B969CA">
        <w:t>k</w:t>
      </w:r>
      <w:r w:rsidRPr="002443ED">
        <w:t>no</w:t>
      </w:r>
      <w:r w:rsidRPr="002443ED" w:rsidR="00B969CA">
        <w:t>w</w:t>
      </w:r>
      <w:r w:rsidRPr="002443ED">
        <w:t xml:space="preserve"> </w:t>
      </w:r>
      <w:r w:rsidRPr="002443ED" w:rsidR="00D90FDD">
        <w:t>cannot</w:t>
      </w:r>
      <w:r w:rsidRPr="002443ED">
        <w:t xml:space="preserve"> repay </w:t>
      </w:r>
      <w:r w:rsidRPr="002443ED" w:rsidR="00B969CA">
        <w:t xml:space="preserve">at </w:t>
      </w:r>
      <w:r w:rsidRPr="002443ED">
        <w:t>the expense of vital public service</w:t>
      </w:r>
      <w:r w:rsidRPr="002443ED" w:rsidR="00B969CA">
        <w:t>s</w:t>
      </w:r>
      <w:r w:rsidRPr="002443ED">
        <w:t xml:space="preserve">. </w:t>
      </w:r>
      <w:r w:rsidRPr="002443ED" w:rsidR="00B969CA">
        <w:t xml:space="preserve">Is there not </w:t>
      </w:r>
      <w:r w:rsidRPr="002443ED">
        <w:t xml:space="preserve">a moral duty </w:t>
      </w:r>
      <w:r w:rsidRPr="002443ED" w:rsidR="00B969CA">
        <w:t xml:space="preserve">on </w:t>
      </w:r>
      <w:r w:rsidRPr="002443ED">
        <w:t>your members to make some progress here when they can see that countries are really going to struggle to pay this</w:t>
      </w:r>
      <w:r w:rsidRPr="002443ED" w:rsidR="00B969CA">
        <w:t>?</w:t>
      </w:r>
    </w:p>
    <w:p w:rsidR="00E9283D" w:rsidRPr="002443ED" w:rsidP="00B969CA">
      <w:pPr>
        <w:pStyle w:val="Answer"/>
      </w:pPr>
      <w:sdt>
        <w:sdtPr>
          <w:alias w:val="Witness"/>
          <w:id w:val="1460140407"/>
          <w:placeholder>
            <w:docPart w:val="DefaultPlaceholder_-1854013440"/>
          </w:placeholder>
          <w:richText/>
        </w:sdtPr>
        <w:sdtContent>
          <w:r w:rsidRPr="002443ED" w:rsidR="000F4E82">
            <w:rPr>
              <w:b/>
              <w:i/>
            </w:rPr>
            <w:t>Sonja Gibbs:</w:t>
          </w:r>
        </w:sdtContent>
      </w:sdt>
      <w:r w:rsidRPr="002443ED" w:rsidR="00B969CA">
        <w:t xml:space="preserve"> I</w:t>
      </w:r>
      <w:r w:rsidRPr="002443ED" w:rsidR="009264DA">
        <w:t>n that sense</w:t>
      </w:r>
      <w:r w:rsidRPr="002443ED" w:rsidR="00B969CA">
        <w:t>,</w:t>
      </w:r>
      <w:r w:rsidRPr="002443ED" w:rsidR="009264DA">
        <w:t xml:space="preserve"> </w:t>
      </w:r>
      <w:r w:rsidRPr="002443ED" w:rsidR="007740F4">
        <w:t>it is</w:t>
      </w:r>
      <w:r w:rsidRPr="002443ED" w:rsidR="009264DA">
        <w:t xml:space="preserve"> very heartening to see these two agendas coming together</w:t>
      </w:r>
      <w:r w:rsidRPr="002443ED" w:rsidR="00B969CA">
        <w:t>—</w:t>
      </w:r>
      <w:r w:rsidRPr="002443ED" w:rsidR="009264DA">
        <w:t xml:space="preserve">the debt and the ESG. One of the questions that </w:t>
      </w:r>
      <w:r w:rsidRPr="002443ED" w:rsidR="001774B8">
        <w:t>were</w:t>
      </w:r>
      <w:r w:rsidRPr="002443ED" w:rsidR="009264DA">
        <w:t xml:space="preserve"> discussed for this session was the interaction between global debt and climate. </w:t>
      </w:r>
      <w:r w:rsidRPr="002443ED" w:rsidR="00B969CA">
        <w:t>T</w:t>
      </w:r>
      <w:r w:rsidRPr="002443ED" w:rsidR="009264DA">
        <w:t>he reali</w:t>
      </w:r>
      <w:r w:rsidRPr="002443ED" w:rsidR="00B969CA">
        <w:t>s</w:t>
      </w:r>
      <w:r w:rsidRPr="002443ED" w:rsidR="009264DA">
        <w:t xml:space="preserve">ation that you </w:t>
      </w:r>
      <w:r w:rsidRPr="002443ED" w:rsidR="00D90FDD">
        <w:t>cannot</w:t>
      </w:r>
      <w:r w:rsidRPr="002443ED" w:rsidR="009264DA">
        <w:t xml:space="preserve"> have</w:t>
      </w:r>
      <w:r w:rsidRPr="002443ED" w:rsidR="00B969CA">
        <w:t xml:space="preserve"> </w:t>
      </w:r>
      <w:r w:rsidRPr="002443ED" w:rsidR="009264DA">
        <w:t>a good climate environment and address climate vulnerabilities without sustainable debt is very important</w:t>
      </w:r>
      <w:r w:rsidRPr="002443ED" w:rsidR="00B969CA">
        <w:t xml:space="preserve"> </w:t>
      </w:r>
      <w:r w:rsidRPr="002443ED">
        <w:t xml:space="preserve">in terms of seeing </w:t>
      </w:r>
      <w:r w:rsidRPr="002443ED" w:rsidR="009264DA">
        <w:t xml:space="preserve">these </w:t>
      </w:r>
      <w:r w:rsidRPr="002443ED">
        <w:t xml:space="preserve">two </w:t>
      </w:r>
      <w:r w:rsidRPr="002443ED" w:rsidR="009264DA">
        <w:t>things come together.</w:t>
      </w:r>
    </w:p>
    <w:p w:rsidR="00E9283D" w:rsidRPr="002443ED" w:rsidP="00E9283D">
      <w:pPr>
        <w:pStyle w:val="Answer"/>
      </w:pPr>
      <w:r w:rsidRPr="002443ED">
        <w:t>I would push back a little bit on</w:t>
      </w:r>
      <w:r w:rsidRPr="002443ED">
        <w:t xml:space="preserve"> “</w:t>
      </w:r>
      <w:r w:rsidRPr="002443ED">
        <w:t>make as much money</w:t>
      </w:r>
      <w:r w:rsidRPr="002443ED">
        <w:t>”</w:t>
      </w:r>
      <w:r w:rsidRPr="002443ED">
        <w:t xml:space="preserve"> out of the borrowing countries as possible</w:t>
      </w:r>
      <w:r w:rsidRPr="002443ED">
        <w:t>,</w:t>
      </w:r>
      <w:r w:rsidRPr="002443ED">
        <w:t xml:space="preserve"> simply because </w:t>
      </w:r>
      <w:r w:rsidRPr="002443ED" w:rsidR="007740F4">
        <w:t>it is</w:t>
      </w:r>
      <w:r w:rsidRPr="002443ED">
        <w:t xml:space="preserve"> not in </w:t>
      </w:r>
      <w:r w:rsidRPr="002443ED">
        <w:t xml:space="preserve">a creditor’s </w:t>
      </w:r>
      <w:r w:rsidRPr="002443ED">
        <w:t xml:space="preserve">interest to have a country with unsustainable debt. </w:t>
      </w:r>
      <w:r w:rsidRPr="002443ED">
        <w:t>T</w:t>
      </w:r>
      <w:r w:rsidRPr="002443ED" w:rsidR="007740F4">
        <w:t xml:space="preserve">here </w:t>
      </w:r>
      <w:r w:rsidRPr="002443ED">
        <w:t xml:space="preserve">is </w:t>
      </w:r>
      <w:r w:rsidRPr="002443ED">
        <w:t>a great deal of work there</w:t>
      </w:r>
      <w:r w:rsidRPr="002443ED">
        <w:t>, r</w:t>
      </w:r>
      <w:r w:rsidRPr="002443ED">
        <w:t xml:space="preserve">emembering that lenders and creditors have always engaged </w:t>
      </w:r>
      <w:r w:rsidRPr="002443ED">
        <w:t>directly</w:t>
      </w:r>
      <w:r w:rsidRPr="002443ED">
        <w:t>,</w:t>
      </w:r>
      <w:r w:rsidRPr="002443ED">
        <w:t xml:space="preserve"> bilaterally</w:t>
      </w:r>
      <w:r w:rsidRPr="002443ED">
        <w:t>,</w:t>
      </w:r>
      <w:r w:rsidRPr="002443ED">
        <w:t xml:space="preserve"> with their borrowers to have the right environment for lending</w:t>
      </w:r>
      <w:r w:rsidRPr="002443ED">
        <w:t xml:space="preserve"> and</w:t>
      </w:r>
      <w:r w:rsidRPr="002443ED">
        <w:t xml:space="preserve"> to be able to lend on a sustainable basis.</w:t>
      </w:r>
    </w:p>
    <w:p w:rsidR="009264DA" w:rsidRPr="002443ED" w:rsidP="00E9283D">
      <w:pPr>
        <w:pStyle w:val="Answer"/>
      </w:pPr>
      <w:r w:rsidRPr="002443ED">
        <w:t>T</w:t>
      </w:r>
      <w:r w:rsidRPr="002443ED" w:rsidR="007740F4">
        <w:t>hat is</w:t>
      </w:r>
      <w:r w:rsidRPr="002443ED">
        <w:t xml:space="preserve"> a slightly distorted impression of the overall picture</w:t>
      </w:r>
      <w:r w:rsidRPr="002443ED">
        <w:t>,</w:t>
      </w:r>
      <w:r w:rsidRPr="002443ED">
        <w:t xml:space="preserve"> and the work of groups like the Net Zero Banking Alliance, the Net Zero Investment Alliance</w:t>
      </w:r>
      <w:r w:rsidRPr="002443ED">
        <w:t xml:space="preserve"> and</w:t>
      </w:r>
      <w:r w:rsidRPr="002443ED">
        <w:t xml:space="preserve"> </w:t>
      </w:r>
      <w:r w:rsidRPr="002443ED">
        <w:t>all of</w:t>
      </w:r>
      <w:r w:rsidRPr="002443ED">
        <w:t xml:space="preserve"> </w:t>
      </w:r>
      <w:r w:rsidRPr="002443ED" w:rsidR="000F4E82">
        <w:t>these</w:t>
      </w:r>
      <w:r w:rsidRPr="002443ED">
        <w:t xml:space="preserve"> groups that make up G</w:t>
      </w:r>
      <w:r w:rsidRPr="002443ED">
        <w:t>FANZ</w:t>
      </w:r>
      <w:r w:rsidRPr="002443ED">
        <w:t xml:space="preserve"> is going to be incredibly important in helping us progress on both these agendas</w:t>
      </w:r>
      <w:r w:rsidRPr="002443ED">
        <w:t>—</w:t>
      </w:r>
      <w:r w:rsidRPr="002443ED">
        <w:t>on sustainability and on debt sustainability.</w:t>
      </w:r>
    </w:p>
    <w:p w:rsidR="009264DA" w:rsidRPr="002443ED" w:rsidP="00E9283D">
      <w:pPr>
        <w:pStyle w:val="Question"/>
      </w:pPr>
      <w:sdt>
        <w:sdtPr>
          <w:alias w:val="Member"/>
          <w:tag w:val="&lt;Member mnisId='4403' dodsId='137565'&gt;"/>
          <w:id w:val="-1129622041"/>
          <w:placeholder>
            <w:docPart w:val="DefaultPlaceholder_-1854013440"/>
          </w:placeholder>
          <w:richText/>
        </w:sdtPr>
        <w:sdtContent>
          <w:r w:rsidRPr="002443ED" w:rsidR="00E9283D">
            <w:rPr>
              <w:b/>
            </w:rPr>
            <w:t>Chris Law:</w:t>
          </w:r>
        </w:sdtContent>
      </w:sdt>
      <w:r w:rsidRPr="002443ED" w:rsidR="00E9283D">
        <w:t xml:space="preserve"> Sonja, coming </w:t>
      </w:r>
      <w:r w:rsidRPr="002443ED">
        <w:t xml:space="preserve">back to </w:t>
      </w:r>
      <w:r w:rsidRPr="002443ED" w:rsidR="00E9283D">
        <w:t xml:space="preserve">my </w:t>
      </w:r>
      <w:r w:rsidRPr="002443ED">
        <w:t>last question</w:t>
      </w:r>
      <w:r w:rsidRPr="002443ED" w:rsidR="00E9283D">
        <w:t>,</w:t>
      </w:r>
      <w:r w:rsidRPr="002443ED">
        <w:t xml:space="preserve"> I </w:t>
      </w:r>
      <w:r w:rsidRPr="002443ED" w:rsidR="00E9283D">
        <w:t xml:space="preserve">was not </w:t>
      </w:r>
      <w:r w:rsidRPr="002443ED">
        <w:t xml:space="preserve">sure </w:t>
      </w:r>
      <w:r w:rsidRPr="002443ED" w:rsidR="00E9283D">
        <w:t xml:space="preserve">that I </w:t>
      </w:r>
      <w:r w:rsidRPr="002443ED">
        <w:t>was going to have the time</w:t>
      </w:r>
      <w:r w:rsidRPr="002443ED" w:rsidR="00E9283D">
        <w:t>,</w:t>
      </w:r>
      <w:r w:rsidRPr="002443ED">
        <w:t xml:space="preserve"> but I want to ask </w:t>
      </w:r>
      <w:r w:rsidRPr="002443ED" w:rsidR="00E9283D">
        <w:t xml:space="preserve">whether you </w:t>
      </w:r>
      <w:r w:rsidRPr="002443ED">
        <w:t xml:space="preserve">agree, along with the members of your think tank, </w:t>
      </w:r>
      <w:r w:rsidRPr="002443ED" w:rsidR="00E9283D">
        <w:t xml:space="preserve">that </w:t>
      </w:r>
      <w:r w:rsidRPr="002443ED">
        <w:t xml:space="preserve">the time has come </w:t>
      </w:r>
      <w:r w:rsidRPr="002443ED" w:rsidR="00E9283D">
        <w:t xml:space="preserve">for </w:t>
      </w:r>
      <w:r w:rsidRPr="002443ED">
        <w:t>the UK Government</w:t>
      </w:r>
      <w:r w:rsidRPr="002443ED" w:rsidR="001774B8">
        <w:t xml:space="preserve">, </w:t>
      </w:r>
      <w:r w:rsidRPr="002443ED">
        <w:t xml:space="preserve">in coordination with other </w:t>
      </w:r>
      <w:r w:rsidRPr="002443ED" w:rsidR="00E9283D">
        <w:t>G</w:t>
      </w:r>
      <w:r w:rsidRPr="002443ED">
        <w:t>overnments</w:t>
      </w:r>
      <w:r w:rsidRPr="002443ED" w:rsidR="001774B8">
        <w:t>, as you have talked about</w:t>
      </w:r>
      <w:r w:rsidRPr="002443ED" w:rsidR="00E9283D">
        <w:t xml:space="preserve">, </w:t>
      </w:r>
      <w:r w:rsidRPr="002443ED" w:rsidR="001774B8">
        <w:t xml:space="preserve">for example </w:t>
      </w:r>
      <w:r w:rsidRPr="002443ED" w:rsidR="00E9283D">
        <w:t xml:space="preserve">the US Government, </w:t>
      </w:r>
      <w:r w:rsidRPr="002443ED" w:rsidR="001774B8">
        <w:t xml:space="preserve">to introduce </w:t>
      </w:r>
      <w:r w:rsidRPr="002443ED" w:rsidR="00E9283D">
        <w:t xml:space="preserve">legislation </w:t>
      </w:r>
      <w:r w:rsidRPr="002443ED" w:rsidR="001774B8">
        <w:t>that</w:t>
      </w:r>
      <w:r w:rsidRPr="002443ED">
        <w:t xml:space="preserve"> compels private creditors to come to the negotiation table</w:t>
      </w:r>
      <w:r w:rsidRPr="002443ED" w:rsidR="00E9283D">
        <w:t>.</w:t>
      </w:r>
      <w:r w:rsidRPr="002443ED">
        <w:t xml:space="preserve"> </w:t>
      </w:r>
      <w:r w:rsidRPr="002443ED" w:rsidR="00E9283D">
        <w:t>A</w:t>
      </w:r>
      <w:r w:rsidRPr="002443ED">
        <w:t>t the moment</w:t>
      </w:r>
      <w:r w:rsidRPr="002443ED">
        <w:t xml:space="preserve">, </w:t>
      </w:r>
      <w:r w:rsidRPr="002443ED" w:rsidR="00E9283D">
        <w:t xml:space="preserve">you </w:t>
      </w:r>
      <w:r w:rsidRPr="002443ED">
        <w:t xml:space="preserve">can sit on your hands, even when borrowers have come to ask to do debt restructuring. </w:t>
      </w:r>
      <w:r w:rsidRPr="002443ED" w:rsidR="00E9283D">
        <w:t xml:space="preserve">Do you not </w:t>
      </w:r>
      <w:r w:rsidRPr="002443ED">
        <w:t xml:space="preserve">think </w:t>
      </w:r>
      <w:r w:rsidRPr="002443ED" w:rsidR="00E9283D">
        <w:t xml:space="preserve">that </w:t>
      </w:r>
      <w:r w:rsidRPr="002443ED" w:rsidR="007740F4">
        <w:t>it is</w:t>
      </w:r>
      <w:r w:rsidRPr="002443ED">
        <w:t xml:space="preserve"> time that we should be leading in this, both in the UK and </w:t>
      </w:r>
      <w:r w:rsidRPr="002443ED" w:rsidR="00E9283D">
        <w:t xml:space="preserve">in </w:t>
      </w:r>
      <w:r w:rsidRPr="002443ED">
        <w:t xml:space="preserve">the US, </w:t>
      </w:r>
      <w:r w:rsidRPr="002443ED" w:rsidR="00E9283D">
        <w:t xml:space="preserve">through </w:t>
      </w:r>
      <w:r w:rsidRPr="002443ED">
        <w:t>legislation</w:t>
      </w:r>
      <w:r w:rsidRPr="002443ED" w:rsidR="00E9283D">
        <w:t>?</w:t>
      </w:r>
    </w:p>
    <w:p w:rsidR="00E9283D" w:rsidRPr="002443ED" w:rsidP="00E9283D">
      <w:pPr>
        <w:pStyle w:val="Answer"/>
      </w:pPr>
      <w:sdt>
        <w:sdtPr>
          <w:alias w:val="Witness"/>
          <w:id w:val="179164436"/>
          <w:placeholder>
            <w:docPart w:val="DefaultPlaceholder_-1854013440"/>
          </w:placeholder>
          <w:richText/>
        </w:sdtPr>
        <w:sdtContent>
          <w:r w:rsidRPr="002443ED" w:rsidR="000F4E82">
            <w:rPr>
              <w:b/>
              <w:i/>
            </w:rPr>
            <w:t>Sonja Gibbs:</w:t>
          </w:r>
        </w:sdtContent>
      </w:sdt>
      <w:r w:rsidRPr="002443ED">
        <w:t xml:space="preserve"> </w:t>
      </w:r>
      <w:r w:rsidRPr="002443ED" w:rsidR="009264DA">
        <w:t>I would say that the UK is certainly leading on this.</w:t>
      </w:r>
    </w:p>
    <w:p w:rsidR="00E9283D" w:rsidRPr="002443ED" w:rsidP="00E9283D">
      <w:pPr>
        <w:pStyle w:val="Remark"/>
      </w:pPr>
      <w:sdt>
        <w:sdtPr>
          <w:alias w:val="Member"/>
          <w:tag w:val="&lt;Member mnisId='4403' dodsId='137565'&gt;"/>
          <w:id w:val="-2145646944"/>
          <w:placeholder>
            <w:docPart w:val="DefaultPlaceholder_-1854013440"/>
          </w:placeholder>
          <w:richText/>
        </w:sdtPr>
        <w:sdtContent>
          <w:r w:rsidRPr="002443ED">
            <w:rPr>
              <w:b/>
            </w:rPr>
            <w:t>Chris Law:</w:t>
          </w:r>
        </w:sdtContent>
      </w:sdt>
      <w:r w:rsidRPr="002443ED">
        <w:t xml:space="preserve"> But it is still voluntary </w:t>
      </w:r>
      <w:r w:rsidRPr="002443ED">
        <w:t>at the moment</w:t>
      </w:r>
      <w:r w:rsidRPr="002443ED">
        <w:t>.</w:t>
      </w:r>
    </w:p>
    <w:p w:rsidR="00E9283D" w:rsidRPr="002443ED" w:rsidP="00E9283D">
      <w:pPr>
        <w:pStyle w:val="Remark"/>
      </w:pPr>
      <w:sdt>
        <w:sdtPr>
          <w:alias w:val="Member"/>
          <w:tag w:val="&lt;Member mnisId='4267' dodsId='101347'&gt;"/>
          <w:id w:val="1067464812"/>
          <w:placeholder>
            <w:docPart w:val="DefaultPlaceholder_-1854013440"/>
          </w:placeholder>
          <w:richText/>
        </w:sdtPr>
        <w:sdtContent>
          <w:r w:rsidRPr="002443ED">
            <w:rPr>
              <w:b/>
            </w:rPr>
            <w:t>Chair:</w:t>
          </w:r>
        </w:sdtContent>
      </w:sdt>
      <w:r w:rsidRPr="002443ED">
        <w:t xml:space="preserve"> Let her answer.</w:t>
      </w:r>
    </w:p>
    <w:p w:rsidR="00202EA4" w:rsidRPr="002443ED" w:rsidP="00E9283D">
      <w:pPr>
        <w:pStyle w:val="Answer"/>
      </w:pPr>
      <w:sdt>
        <w:sdtPr>
          <w:alias w:val="Witness"/>
          <w:id w:val="1074390541"/>
          <w:placeholder>
            <w:docPart w:val="DefaultPlaceholder_-1854013440"/>
          </w:placeholder>
          <w:richText/>
        </w:sdtPr>
        <w:sdtContent>
          <w:r w:rsidRPr="002443ED" w:rsidR="000F4E82">
            <w:rPr>
              <w:b/>
              <w:i/>
            </w:rPr>
            <w:t>Sonja Gibbs:</w:t>
          </w:r>
        </w:sdtContent>
      </w:sdt>
      <w:r w:rsidRPr="002443ED" w:rsidR="00E9283D">
        <w:t xml:space="preserve"> When you look across, for example, </w:t>
      </w:r>
      <w:r w:rsidRPr="002443ED" w:rsidR="009264DA">
        <w:t>major G7</w:t>
      </w:r>
      <w:r w:rsidRPr="002443ED" w:rsidR="00E9283D">
        <w:t xml:space="preserve"> or</w:t>
      </w:r>
      <w:r w:rsidRPr="002443ED" w:rsidR="009264DA">
        <w:t xml:space="preserve"> G20 </w:t>
      </w:r>
      <w:r w:rsidRPr="002443ED" w:rsidR="00E9283D">
        <w:t>G</w:t>
      </w:r>
      <w:r w:rsidRPr="002443ED" w:rsidR="009264DA">
        <w:t>overnments, the UK is far</w:t>
      </w:r>
      <w:r w:rsidRPr="002443ED" w:rsidR="00E9283D">
        <w:t xml:space="preserve"> and </w:t>
      </w:r>
      <w:r w:rsidRPr="002443ED" w:rsidR="009264DA">
        <w:t>a</w:t>
      </w:r>
      <w:r w:rsidRPr="002443ED" w:rsidR="00E9283D">
        <w:t>w</w:t>
      </w:r>
      <w:r w:rsidRPr="002443ED" w:rsidR="009264DA">
        <w:t xml:space="preserve">ay the most proactive on debt </w:t>
      </w:r>
      <w:r w:rsidRPr="002443ED" w:rsidR="00E9283D">
        <w:t>relief i</w:t>
      </w:r>
      <w:r w:rsidRPr="002443ED" w:rsidR="009264DA">
        <w:t>ssues</w:t>
      </w:r>
      <w:r w:rsidRPr="002443ED" w:rsidR="00E9283D">
        <w:t>,</w:t>
      </w:r>
      <w:r w:rsidRPr="002443ED" w:rsidR="009264DA">
        <w:t xml:space="preserve"> </w:t>
      </w:r>
      <w:r w:rsidRPr="002443ED" w:rsidR="00E9283D">
        <w:t>i</w:t>
      </w:r>
      <w:r w:rsidRPr="002443ED" w:rsidR="009264DA">
        <w:t>nformed by your very well</w:t>
      </w:r>
      <w:r w:rsidRPr="002443ED" w:rsidR="00E9283D">
        <w:t xml:space="preserve">-respected </w:t>
      </w:r>
      <w:r w:rsidRPr="002443ED" w:rsidR="009264DA">
        <w:t>and well</w:t>
      </w:r>
      <w:r w:rsidRPr="002443ED" w:rsidR="00E9283D">
        <w:t>-</w:t>
      </w:r>
      <w:r w:rsidRPr="002443ED" w:rsidR="009264DA">
        <w:t>informed NGO community</w:t>
      </w:r>
      <w:r w:rsidRPr="002443ED" w:rsidR="001774B8">
        <w:t>, so</w:t>
      </w:r>
      <w:r w:rsidRPr="002443ED" w:rsidR="009264DA">
        <w:t xml:space="preserve"> </w:t>
      </w:r>
      <w:r w:rsidRPr="002443ED" w:rsidR="001774B8">
        <w:t xml:space="preserve">the </w:t>
      </w:r>
      <w:r w:rsidRPr="002443ED">
        <w:t xml:space="preserve">work that </w:t>
      </w:r>
      <w:r w:rsidRPr="002443ED" w:rsidR="009264DA">
        <w:t>Tim and his peers</w:t>
      </w:r>
      <w:r w:rsidRPr="002443ED" w:rsidR="001774B8">
        <w:t xml:space="preserve"> are doing</w:t>
      </w:r>
      <w:r w:rsidRPr="002443ED" w:rsidR="009264DA">
        <w:t xml:space="preserve">, </w:t>
      </w:r>
      <w:r w:rsidRPr="002443ED" w:rsidR="001774B8">
        <w:t xml:space="preserve">the work that </w:t>
      </w:r>
      <w:r w:rsidRPr="002443ED">
        <w:t>Stephanie</w:t>
      </w:r>
      <w:r w:rsidRPr="002443ED" w:rsidR="001774B8">
        <w:t xml:space="preserve"> is doing</w:t>
      </w:r>
      <w:r w:rsidRPr="002443ED">
        <w:t xml:space="preserve">, </w:t>
      </w:r>
      <w:r w:rsidRPr="002443ED" w:rsidR="009264DA">
        <w:t>and the work that the UK G7 working group is doing</w:t>
      </w:r>
      <w:r w:rsidRPr="002443ED" w:rsidR="001774B8">
        <w:t>.</w:t>
      </w:r>
    </w:p>
    <w:p w:rsidR="009264DA" w:rsidRPr="002443ED" w:rsidP="00F059F9">
      <w:pPr>
        <w:pStyle w:val="Question"/>
        <w:numPr>
          <w:ilvl w:val="0"/>
          <w:numId w:val="0"/>
        </w:numPr>
        <w:ind w:left="794"/>
      </w:pPr>
      <w:sdt>
        <w:sdtPr>
          <w:alias w:val="Member"/>
          <w:tag w:val="&lt;Member mnisId='4267' dodsId='101347'&gt;"/>
          <w:id w:val="-862130966"/>
          <w:placeholder>
            <w:docPart w:val="DefaultPlaceholder_-1854013440"/>
          </w:placeholder>
          <w:richText/>
        </w:sdtPr>
        <w:sdtContent>
          <w:r w:rsidRPr="002443ED" w:rsidR="00202EA4">
            <w:rPr>
              <w:b/>
            </w:rPr>
            <w:t>Chair:</w:t>
          </w:r>
        </w:sdtContent>
      </w:sdt>
      <w:r w:rsidRPr="002443ED" w:rsidR="00202EA4">
        <w:t xml:space="preserve"> That is </w:t>
      </w:r>
      <w:r w:rsidRPr="002443ED" w:rsidR="00F059F9">
        <w:t>good</w:t>
      </w:r>
      <w:r w:rsidRPr="002443ED" w:rsidR="00202EA4">
        <w:t xml:space="preserve"> to hear. T</w:t>
      </w:r>
      <w:r w:rsidRPr="002443ED">
        <w:t xml:space="preserve">hank you all very much. </w:t>
      </w:r>
      <w:r w:rsidRPr="002443ED" w:rsidR="007740F4">
        <w:t>I am</w:t>
      </w:r>
      <w:r w:rsidRPr="002443ED">
        <w:t xml:space="preserve"> now going to close this first session. Thank you very much, </w:t>
      </w:r>
      <w:r w:rsidRPr="002443ED" w:rsidR="003B7DFC">
        <w:t>Sonja</w:t>
      </w:r>
      <w:r w:rsidRPr="002443ED" w:rsidR="00202EA4">
        <w:t xml:space="preserve">, </w:t>
      </w:r>
      <w:r w:rsidRPr="002443ED">
        <w:t>Stephanie</w:t>
      </w:r>
      <w:r w:rsidRPr="002443ED">
        <w:t xml:space="preserve"> and </w:t>
      </w:r>
      <w:r w:rsidRPr="002443ED" w:rsidR="00202EA4">
        <w:t>Tim.</w:t>
      </w:r>
    </w:p>
    <w:p w:rsidR="00A804D8" w:rsidRPr="002443ED" w:rsidP="002A477C"/>
    <w:sdt>
      <w:sdtPr>
        <w:rPr>
          <w:sz w:val="22"/>
        </w:rPr>
        <w:alias w:val="WitnessExamination"/>
        <w:tag w:val="WitnessExamination"/>
        <w:id w:val="917752733"/>
        <w:placeholder>
          <w:docPart w:val="F1CAEC1776A3495B8839623C5CBC2140"/>
        </w:placeholder>
        <w:richText/>
      </w:sdtPr>
      <w:sdtEndPr>
        <w:rPr>
          <w:sz w:val="28"/>
        </w:rPr>
      </w:sdtEndPr>
      <w:sdtContent>
        <w:p w:rsidR="00A804D8" w:rsidRPr="002443ED" w:rsidP="00A804D8">
          <w:pPr>
            <w:pStyle w:val="TitlePanel0"/>
            <w:rPr>
              <w:szCs w:val="28"/>
            </w:rPr>
          </w:pPr>
          <w:bookmarkStart w:id="1" w:name="Panel2"/>
          <w:bookmarkEnd w:id="1"/>
          <w:r w:rsidRPr="002443ED">
            <w:rPr>
              <w:szCs w:val="28"/>
            </w:rPr>
            <w:t>Examination of Witnesses</w:t>
          </w:r>
        </w:p>
        <w:p w:rsidR="00A804D8" w:rsidRPr="002443ED" w:rsidP="00A804D8">
          <w:pPr>
            <w:pStyle w:val="TitlePanel0"/>
            <w:jc w:val="both"/>
          </w:pPr>
          <w:r w:rsidRPr="002443ED">
            <w:rPr>
              <w:sz w:val="22"/>
            </w:rPr>
            <w:t xml:space="preserve">Witnesses: </w:t>
          </w:r>
          <w:r w:rsidRPr="002443ED">
            <w:rPr>
              <w:sz w:val="22"/>
            </w:rPr>
            <w:t xml:space="preserve">Jason Braganza, Mae </w:t>
          </w:r>
          <w:r w:rsidRPr="002443ED">
            <w:rPr>
              <w:sz w:val="22"/>
            </w:rPr>
            <w:t>Buenaventura</w:t>
          </w:r>
          <w:r w:rsidRPr="002443ED">
            <w:rPr>
              <w:sz w:val="22"/>
            </w:rPr>
            <w:t xml:space="preserve"> and Paul Steele.</w:t>
          </w:r>
        </w:p>
      </w:sdtContent>
    </w:sdt>
    <w:p w:rsidR="00AD0216" w:rsidRPr="002443ED" w:rsidP="00AD0216">
      <w:pPr>
        <w:pStyle w:val="Question"/>
        <w:numPr>
          <w:ilvl w:val="0"/>
          <w:numId w:val="9"/>
        </w:numPr>
      </w:pPr>
      <w:sdt>
        <w:sdtPr>
          <w:alias w:val="Member"/>
          <w:tag w:val="&lt;Member mnisId='4267' dodsId='101347'&gt;"/>
          <w:id w:val="4261352"/>
          <w:placeholder>
            <w:docPart w:val="1411A0BA4C1A48E2960760E020E2D91C"/>
          </w:placeholder>
          <w:richText/>
        </w:sdtPr>
        <w:sdtContent>
          <w:r w:rsidRPr="002443ED">
            <w:rPr>
              <w:b/>
            </w:rPr>
            <w:t>Chair:</w:t>
          </w:r>
        </w:sdtContent>
      </w:sdt>
      <w:r w:rsidRPr="002443ED">
        <w:t xml:space="preserve"> We are joined by Jason Braganza, Mae Buenaventura—a great name, Mae—and Paul Steele, equally great as I come from a steel town. Can I apologise to panellists? We are expecting a vote very shortly, so when that vote </w:t>
      </w:r>
      <w:r w:rsidRPr="002443ED">
        <w:t>happens</w:t>
      </w:r>
      <w:r w:rsidRPr="002443ED">
        <w:t xml:space="preserve"> I will pause the session, </w:t>
      </w:r>
      <w:r w:rsidRPr="002443ED" w:rsidR="00704CB1">
        <w:t xml:space="preserve">Members </w:t>
      </w:r>
      <w:r w:rsidRPr="002443ED">
        <w:t>will go and vote, and we will come back, reopen the session and run until 4.30, so please bear with us while that happens.</w:t>
      </w:r>
    </w:p>
    <w:p w:rsidR="00AD0216" w:rsidRPr="002443ED" w:rsidP="00AD0216">
      <w:pPr>
        <w:pStyle w:val="Question"/>
        <w:numPr>
          <w:ilvl w:val="0"/>
          <w:numId w:val="0"/>
        </w:numPr>
        <w:ind w:left="794"/>
      </w:pPr>
      <w:r w:rsidRPr="002443ED">
        <w:t xml:space="preserve">Can you tell </w:t>
      </w:r>
      <w:r w:rsidRPr="002443ED">
        <w:t>us a little bit about yoursel</w:t>
      </w:r>
      <w:r w:rsidRPr="002443ED" w:rsidR="00EA2F2D">
        <w:t>ves</w:t>
      </w:r>
      <w:r w:rsidRPr="002443ED">
        <w:t xml:space="preserve"> and your organisation</w:t>
      </w:r>
      <w:r w:rsidRPr="002443ED" w:rsidR="00EA2F2D">
        <w:t>s</w:t>
      </w:r>
      <w:r w:rsidRPr="002443ED">
        <w:t>?</w:t>
      </w:r>
    </w:p>
    <w:p w:rsidR="00AD0216" w:rsidRPr="002443ED" w:rsidP="00AD0216">
      <w:pPr>
        <w:pStyle w:val="Answer"/>
      </w:pPr>
      <w:sdt>
        <w:sdtPr>
          <w:alias w:val="Witness"/>
          <w:id w:val="868572392"/>
          <w:placeholder>
            <w:docPart w:val="1411A0BA4C1A48E2960760E020E2D91C"/>
          </w:placeholder>
          <w:richText/>
        </w:sdtPr>
        <w:sdtContent>
          <w:r w:rsidRPr="002443ED">
            <w:rPr>
              <w:b/>
              <w:i/>
            </w:rPr>
            <w:t>Jason Braganza:</w:t>
          </w:r>
        </w:sdtContent>
      </w:sdt>
      <w:r w:rsidRPr="002443ED">
        <w:t xml:space="preserve"> My name is Jason </w:t>
      </w:r>
      <w:r w:rsidRPr="002443ED">
        <w:t>Braganza</w:t>
      </w:r>
      <w:r w:rsidRPr="002443ED">
        <w:t xml:space="preserve"> and I am the executive director of a pan-African civil society organisation called the African Forum and Network on Debt and Development. For the past 25 years, our work has been to advocate and influence policy on responsible borrowing and </w:t>
      </w:r>
      <w:r w:rsidRPr="002443ED">
        <w:t>lending, as well as to promote public participation and citizen engagement on issues of public debt.</w:t>
      </w:r>
    </w:p>
    <w:p w:rsidR="00AD0216" w:rsidRPr="002443ED" w:rsidP="00AD0216">
      <w:pPr>
        <w:pStyle w:val="Answer"/>
      </w:pPr>
      <w:sdt>
        <w:sdtPr>
          <w:alias w:val="Witness"/>
          <w:id w:val="-216818364"/>
          <w:placeholder>
            <w:docPart w:val="1411A0BA4C1A48E2960760E020E2D91C"/>
          </w:placeholder>
          <w:richText/>
        </w:sdtPr>
        <w:sdtContent>
          <w:r w:rsidRPr="00FC7DB8">
            <w:rPr>
              <w:b/>
              <w:i/>
              <w:iCs/>
            </w:rPr>
            <w:t>Mae Buenaventura:</w:t>
          </w:r>
        </w:sdtContent>
      </w:sdt>
      <w:r w:rsidRPr="002443ED">
        <w:t xml:space="preserve"> I hope that you can hear me well. There is a thunderstorm right now in my country. I am Mae Buenaventura, based here in the Philippines and working with an alliance called the Asian Peoples</w:t>
      </w:r>
      <w:r w:rsidRPr="002443ED" w:rsidR="001657DA">
        <w:t>’</w:t>
      </w:r>
      <w:r w:rsidRPr="002443ED">
        <w:t xml:space="preserve"> Movement on Debt and Development. We were founded on the very issue of debt, when the first waves of the crisis in the </w:t>
      </w:r>
      <w:r w:rsidRPr="002443ED" w:rsidR="00DB7C93">
        <w:t>19</w:t>
      </w:r>
      <w:r w:rsidRPr="002443ED">
        <w:t>80s began. We continue to work in the areas of climate justice and climate finance, on debt justice and, of course, on development finance and tax justice. We have a presence in about 10 Asian countries</w:t>
      </w:r>
      <w:r w:rsidRPr="002443ED" w:rsidR="00DB7C93">
        <w:t>,</w:t>
      </w:r>
      <w:r w:rsidRPr="002443ED">
        <w:t xml:space="preserve"> and we are mainly using advocacy and campaigning as our means to educate and mobilise people.</w:t>
      </w:r>
    </w:p>
    <w:p w:rsidR="00AD0216" w:rsidRPr="002443ED" w:rsidP="00AD0216">
      <w:pPr>
        <w:pStyle w:val="Answer"/>
      </w:pPr>
      <w:sdt>
        <w:sdtPr>
          <w:alias w:val="Witness"/>
          <w:id w:val="-1828968582"/>
          <w:placeholder>
            <w:docPart w:val="1411A0BA4C1A48E2960760E020E2D91C"/>
          </w:placeholder>
          <w:richText/>
        </w:sdtPr>
        <w:sdtContent>
          <w:r w:rsidRPr="002443ED">
            <w:rPr>
              <w:b/>
              <w:i/>
            </w:rPr>
            <w:t>Paul Steele:</w:t>
          </w:r>
        </w:sdtContent>
      </w:sdt>
      <w:r w:rsidRPr="002443ED">
        <w:t xml:space="preserve"> </w:t>
      </w:r>
      <w:r w:rsidRPr="002443ED" w:rsidR="00DB7C93">
        <w:t xml:space="preserve">Thanks </w:t>
      </w:r>
      <w:r w:rsidRPr="002443ED">
        <w:t>for the invitation by the Committee. I am Paul Steele, chief economist at the International Institute for Environment and Development, which is a think tank based here in the UK.</w:t>
      </w:r>
    </w:p>
    <w:p w:rsidR="00AD0216" w:rsidRPr="002443ED" w:rsidP="00AD0216">
      <w:pPr>
        <w:pStyle w:val="Question"/>
        <w:numPr>
          <w:ilvl w:val="0"/>
          <w:numId w:val="9"/>
        </w:numPr>
      </w:pPr>
      <w:sdt>
        <w:sdtPr>
          <w:alias w:val="Member"/>
          <w:tag w:val="&lt;Member mnisId='4267' dodsId='101347'&gt;"/>
          <w:id w:val="544334579"/>
          <w:placeholder>
            <w:docPart w:val="1411A0BA4C1A48E2960760E020E2D91C"/>
          </w:placeholder>
          <w:richText/>
        </w:sdtPr>
        <w:sdtContent>
          <w:r w:rsidRPr="002443ED">
            <w:rPr>
              <w:b/>
            </w:rPr>
            <w:t>Chair:</w:t>
          </w:r>
        </w:sdtContent>
      </w:sdt>
      <w:r w:rsidRPr="002443ED">
        <w:t xml:space="preserve"> My first question goes to Mae and Jason. How concerned are you about debt levels in the regions covered by your organisation? How does the situation that we are in now compare with previous debt crises?</w:t>
      </w:r>
    </w:p>
    <w:p w:rsidR="00AD0216" w:rsidRPr="002443ED" w:rsidP="00AD0216">
      <w:pPr>
        <w:pStyle w:val="Answer"/>
      </w:pPr>
      <w:sdt>
        <w:sdtPr>
          <w:alias w:val="Witness"/>
          <w:id w:val="-1244266823"/>
          <w:placeholder>
            <w:docPart w:val="1411A0BA4C1A48E2960760E020E2D91C"/>
          </w:placeholder>
          <w:richText/>
        </w:sdtPr>
        <w:sdtContent>
          <w:r w:rsidRPr="002443ED">
            <w:rPr>
              <w:b/>
              <w:i/>
            </w:rPr>
            <w:t>Jason Braganza:</w:t>
          </w:r>
        </w:sdtContent>
      </w:sdt>
      <w:r w:rsidRPr="002443ED">
        <w:t xml:space="preserve"> The concern is a very real one, especially given that there is a different type of integration of the African economy into global trade, </w:t>
      </w:r>
      <w:r w:rsidRPr="002443ED">
        <w:t>economics</w:t>
      </w:r>
      <w:r w:rsidRPr="002443ED">
        <w:t xml:space="preserve"> and commerce. When you </w:t>
      </w:r>
      <w:r w:rsidRPr="002443ED">
        <w:t>look into</w:t>
      </w:r>
      <w:r w:rsidRPr="002443ED">
        <w:t xml:space="preserve"> the way the African economies have integrated into trade and finance, we are, as a region, the world’s source of raw materials and the engine of many industries that are fuelled by the raw materials that we provide to trade and commerce. When we have shocks like the ones we have experienced through the pandemic, and now with the Ukraine and Russia conflict, it is no surprise that these crises have a very deep effect on the economies.</w:t>
      </w:r>
    </w:p>
    <w:p w:rsidR="00AD0216" w:rsidRPr="002443ED" w:rsidP="00AD0216">
      <w:pPr>
        <w:pStyle w:val="Answer"/>
      </w:pPr>
      <w:r w:rsidRPr="002443ED">
        <w:t xml:space="preserve">As </w:t>
      </w:r>
      <w:r w:rsidRPr="002443ED">
        <w:t xml:space="preserve">a result of that integration into global trade, you have not seen the global system, whether it is trade, </w:t>
      </w:r>
      <w:r w:rsidRPr="002443ED">
        <w:t>finance</w:t>
      </w:r>
      <w:r w:rsidRPr="002443ED">
        <w:t xml:space="preserve"> or commerce, evolve to accommodate an African continent that is this deeply integrated into the global economy, and so the revenues that are supposed to be generated from these industries and sectors have not been developed sufficiently to </w:t>
      </w:r>
      <w:r w:rsidRPr="002443ED" w:rsidR="000A7041">
        <w:t xml:space="preserve">result in </w:t>
      </w:r>
      <w:r w:rsidRPr="002443ED">
        <w:t>a type of model that has been pursued in terms of debt. This vicious cycle, as it were, has led to a spiral where many African economies are now facing a very serious debt situation.</w:t>
      </w:r>
    </w:p>
    <w:p w:rsidR="00AD0216" w:rsidRPr="002443ED" w:rsidP="00AD0216">
      <w:pPr>
        <w:pStyle w:val="Answer"/>
      </w:pPr>
      <w:sdt>
        <w:sdtPr>
          <w:alias w:val="Witness"/>
          <w:id w:val="1993367439"/>
          <w:placeholder>
            <w:docPart w:val="1411A0BA4C1A48E2960760E020E2D91C"/>
          </w:placeholder>
          <w:richText/>
        </w:sdtPr>
        <w:sdtContent>
          <w:r w:rsidRPr="002443ED">
            <w:rPr>
              <w:b/>
              <w:i/>
            </w:rPr>
            <w:t>Mae Buenaventura:</w:t>
          </w:r>
        </w:sdtContent>
      </w:sdt>
      <w:r w:rsidRPr="002443ED">
        <w:t xml:space="preserve"> We need to recognise that we entered the pandemic with already elevated levels of debt from a decade or so ago. We also came from a decade of austerity, so the pandemic really hit hard and led to a massive accumulation of debt levels. For example, in Asia, debt to GDP surged to nearly 300% from 266% in late 2019. For some regions like south</w:t>
      </w:r>
      <w:r w:rsidRPr="002443ED" w:rsidR="000A7041">
        <w:t>-</w:t>
      </w:r>
      <w:r w:rsidRPr="002443ED">
        <w:t xml:space="preserve">east Asia-Pacific and </w:t>
      </w:r>
      <w:r w:rsidRPr="002443ED" w:rsidR="000A7041">
        <w:t xml:space="preserve">south </w:t>
      </w:r>
      <w:r w:rsidRPr="002443ED">
        <w:t>Asia, this constituted their entire export earnings for the whole year.</w:t>
      </w:r>
    </w:p>
    <w:p w:rsidR="00AD0216" w:rsidRPr="002443ED" w:rsidP="00AD0216">
      <w:pPr>
        <w:pStyle w:val="Question"/>
        <w:numPr>
          <w:ilvl w:val="0"/>
          <w:numId w:val="0"/>
        </w:numPr>
        <w:ind w:left="794"/>
      </w:pPr>
      <w:r w:rsidRPr="002443ED">
        <w:t xml:space="preserve">There are fears that, with interest rates rising, we are looking at more debt vulnerabilities that forebode a possible repeat of the 1997 Asian financial crisis, which we know was also caused by excessive borrowings. If that put </w:t>
      </w:r>
      <w:r w:rsidRPr="002443ED">
        <w:t>65 million Asians into absolute poverty, that was already surpassed in 2020, and the reports say that there are 80 million additional poor in 2020 alone, so it is very concerning.</w:t>
      </w:r>
    </w:p>
    <w:p w:rsidR="00AD0216" w:rsidRPr="002443ED" w:rsidP="00AD0216">
      <w:pPr>
        <w:pStyle w:val="Question"/>
        <w:numPr>
          <w:ilvl w:val="0"/>
          <w:numId w:val="0"/>
        </w:numPr>
        <w:ind w:left="794"/>
        <w:rPr>
          <w:i/>
          <w:iCs/>
        </w:rPr>
      </w:pPr>
      <w:r w:rsidRPr="002443ED">
        <w:rPr>
          <w:i/>
          <w:iCs/>
        </w:rPr>
        <w:t xml:space="preserve">Sitting suspended for a Division in the House. </w:t>
      </w:r>
    </w:p>
    <w:p w:rsidR="00AD0216" w:rsidRPr="002443ED" w:rsidP="00AD0216">
      <w:pPr>
        <w:pStyle w:val="Question"/>
        <w:numPr>
          <w:ilvl w:val="0"/>
          <w:numId w:val="0"/>
        </w:numPr>
        <w:ind w:left="794"/>
        <w:rPr>
          <w:i/>
          <w:iCs/>
        </w:rPr>
      </w:pPr>
      <w:r w:rsidRPr="002443ED">
        <w:rPr>
          <w:i/>
          <w:iCs/>
        </w:rPr>
        <w:t>On resuming—</w:t>
      </w:r>
    </w:p>
    <w:p w:rsidR="00AD0216" w:rsidRPr="002443ED" w:rsidP="00AD0216">
      <w:pPr>
        <w:pStyle w:val="Question"/>
        <w:numPr>
          <w:ilvl w:val="0"/>
          <w:numId w:val="9"/>
        </w:numPr>
      </w:pPr>
      <w:sdt>
        <w:sdtPr>
          <w:alias w:val="Member"/>
          <w:tag w:val="&lt;Member mnisId='4136' dodsId='62731'&gt;"/>
          <w:id w:val="-937676587"/>
          <w:placeholder>
            <w:docPart w:val="1411A0BA4C1A48E2960760E020E2D91C"/>
          </w:placeholder>
          <w:richText/>
        </w:sdtPr>
        <w:sdtContent>
          <w:r w:rsidRPr="002443ED">
            <w:rPr>
              <w:b/>
            </w:rPr>
            <w:t>Nigel Mills:</w:t>
          </w:r>
        </w:sdtContent>
      </w:sdt>
      <w:r w:rsidRPr="002443ED">
        <w:t xml:space="preserve"> Mae, </w:t>
      </w:r>
      <w:r w:rsidRPr="002443ED" w:rsidR="000A7041">
        <w:t>some</w:t>
      </w:r>
      <w:r w:rsidRPr="002443ED">
        <w:t xml:space="preserve"> middle-income countries in Asia have high levels of inequality and poverty</w:t>
      </w:r>
      <w:r w:rsidRPr="002443ED" w:rsidR="000A7041">
        <w:t>.</w:t>
      </w:r>
      <w:r w:rsidRPr="002443ED">
        <w:t xml:space="preserve"> </w:t>
      </w:r>
      <w:r w:rsidRPr="002443ED" w:rsidR="000A7041">
        <w:t xml:space="preserve">Is </w:t>
      </w:r>
      <w:r w:rsidRPr="002443ED">
        <w:t>there a case for extending debt relief to countries in that situation? If we do not, is there a risk that a debt crisis might arise in Asia again and spiral out of control?</w:t>
      </w:r>
    </w:p>
    <w:p w:rsidR="00AD0216" w:rsidRPr="002443ED" w:rsidP="00AD0216">
      <w:pPr>
        <w:pStyle w:val="Answer"/>
      </w:pPr>
      <w:sdt>
        <w:sdtPr>
          <w:alias w:val="Witness"/>
          <w:id w:val="-12383669"/>
          <w:placeholder>
            <w:docPart w:val="1411A0BA4C1A48E2960760E020E2D91C"/>
          </w:placeholder>
          <w:richText/>
        </w:sdtPr>
        <w:sdtContent>
          <w:r w:rsidRPr="002443ED">
            <w:rPr>
              <w:b/>
              <w:i/>
            </w:rPr>
            <w:t>Mae Buenaventura:</w:t>
          </w:r>
        </w:sdtContent>
      </w:sdt>
      <w:r w:rsidRPr="002443ED">
        <w:t xml:space="preserve"> That is one of the issues that we have been raising vis-à-vis the debt relief solutions on the table, in that they ignore the situation of middle-income countries, many of which are situated </w:t>
      </w:r>
      <w:r w:rsidRPr="002443ED" w:rsidR="000A7041">
        <w:t>similarly to</w:t>
      </w:r>
      <w:r w:rsidRPr="002443ED">
        <w:t xml:space="preserve"> low-income countries. There is a problem there that we see middle-income countries as better off because of their national income, but inequalities are so deep. For example, India has </w:t>
      </w:r>
      <w:r w:rsidRPr="002443ED" w:rsidR="00762268">
        <w:t xml:space="preserve">one of the </w:t>
      </w:r>
      <w:r w:rsidRPr="002443ED">
        <w:t>large</w:t>
      </w:r>
      <w:r w:rsidRPr="002443ED" w:rsidR="00762268">
        <w:t>st</w:t>
      </w:r>
      <w:r w:rsidRPr="002443ED">
        <w:t xml:space="preserve"> numbers of millionaires, and yet there are millions in poverty. There is a problem that middle-income countries are excluded. MICs are also heavily exposed to private lenders and have a huge domestic debt. These do not come into the picture, so that is a problem for us.</w:t>
      </w:r>
    </w:p>
    <w:p w:rsidR="00AD0216" w:rsidRPr="002443ED" w:rsidP="00AD0216">
      <w:pPr>
        <w:pStyle w:val="Answer"/>
      </w:pPr>
      <w:sdt>
        <w:sdtPr>
          <w:alias w:val="Witness"/>
          <w:id w:val="1190329368"/>
          <w:placeholder>
            <w:docPart w:val="1411A0BA4C1A48E2960760E020E2D91C"/>
          </w:placeholder>
          <w:richText/>
        </w:sdtPr>
        <w:sdtContent>
          <w:r w:rsidRPr="002443ED">
            <w:rPr>
              <w:b/>
              <w:i/>
            </w:rPr>
            <w:t>Paul Steele:</w:t>
          </w:r>
        </w:sdtContent>
      </w:sdt>
      <w:r w:rsidRPr="002443ED">
        <w:t xml:space="preserve"> You were talking about the debt issues. We also see the link with climate, as the previous speaker, Sonja, was referring to. We have been talking about what we call the triple crisis of debt, </w:t>
      </w:r>
      <w:r w:rsidRPr="002443ED">
        <w:t>climate</w:t>
      </w:r>
      <w:r w:rsidRPr="002443ED">
        <w:t xml:space="preserve"> and nature, all of which are putting a lot of pressure on low and middle-income countries. Some of the small island developing states that are middle-income countries also face a lot of climate vulnerability because of climate-related disasters and yet are very much facing debt burdens </w:t>
      </w:r>
      <w:r w:rsidRPr="002443ED">
        <w:t>at the moment</w:t>
      </w:r>
      <w:r w:rsidRPr="002443ED">
        <w:t>.</w:t>
      </w:r>
    </w:p>
    <w:p w:rsidR="00AD0216" w:rsidRPr="002443ED" w:rsidP="00AD0216">
      <w:pPr>
        <w:pStyle w:val="Question"/>
        <w:numPr>
          <w:ilvl w:val="0"/>
          <w:numId w:val="9"/>
        </w:numPr>
      </w:pPr>
      <w:sdt>
        <w:sdtPr>
          <w:alias w:val="Member"/>
          <w:tag w:val="&lt;Member mnisId='4267' dodsId='101347'&gt;"/>
          <w:id w:val="-342397363"/>
          <w:placeholder>
            <w:docPart w:val="1411A0BA4C1A48E2960760E020E2D91C"/>
          </w:placeholder>
          <w:richText/>
        </w:sdtPr>
        <w:sdtContent>
          <w:r w:rsidRPr="002443ED">
            <w:rPr>
              <w:b/>
            </w:rPr>
            <w:t>Chair:</w:t>
          </w:r>
        </w:sdtContent>
      </w:sdt>
      <w:r w:rsidRPr="002443ED">
        <w:t xml:space="preserve"> Mae, could I ask you a follow-up on that? Sri Lanka has, effectively, defaulted on its debt. Are you concerned that this may lead to a wider destabilisation in </w:t>
      </w:r>
      <w:r w:rsidRPr="002443ED" w:rsidR="008C1FF9">
        <w:t xml:space="preserve">south </w:t>
      </w:r>
      <w:r w:rsidRPr="002443ED">
        <w:t>Asia?</w:t>
      </w:r>
    </w:p>
    <w:p w:rsidR="00AD0216" w:rsidRPr="002443ED" w:rsidP="00AD0216">
      <w:pPr>
        <w:pStyle w:val="Answer"/>
      </w:pPr>
      <w:sdt>
        <w:sdtPr>
          <w:alias w:val="Witness"/>
          <w:id w:val="1655487467"/>
          <w:placeholder>
            <w:docPart w:val="1411A0BA4C1A48E2960760E020E2D91C"/>
          </w:placeholder>
          <w:richText/>
        </w:sdtPr>
        <w:sdtContent>
          <w:r w:rsidRPr="002443ED">
            <w:rPr>
              <w:b/>
              <w:i/>
            </w:rPr>
            <w:t>Mae Buenaventura:</w:t>
          </w:r>
        </w:sdtContent>
      </w:sdt>
      <w:r w:rsidRPr="002443ED">
        <w:t xml:space="preserve"> There are a lot of fears already that this might have a domino effect on the countries of </w:t>
      </w:r>
      <w:r w:rsidRPr="002443ED" w:rsidR="008C1FF9">
        <w:t xml:space="preserve">south </w:t>
      </w:r>
      <w:r w:rsidRPr="002443ED">
        <w:t>Asia. Next to Sri Lanka, we also have a very tense situation in Pakistan</w:t>
      </w:r>
      <w:r w:rsidRPr="002443ED" w:rsidR="008C1FF9">
        <w:t>,</w:t>
      </w:r>
      <w:r w:rsidRPr="002443ED">
        <w:t xml:space="preserve"> </w:t>
      </w:r>
      <w:r w:rsidRPr="002443ED" w:rsidR="008C1FF9">
        <w:t>which</w:t>
      </w:r>
      <w:r w:rsidRPr="002443ED">
        <w:t xml:space="preserve"> is already exhibiting double-digit inflation and </w:t>
      </w:r>
      <w:r w:rsidRPr="002443ED">
        <w:t>entering into</w:t>
      </w:r>
      <w:r w:rsidRPr="002443ED">
        <w:t xml:space="preserve"> its 22nd IMF lending programme. It is facing a lot of austerity conditions. Bangladesh is also coming up in the list as possibly threatened.</w:t>
      </w:r>
    </w:p>
    <w:p w:rsidR="00AD0216" w:rsidRPr="002443ED" w:rsidP="00AD0216">
      <w:pPr>
        <w:pStyle w:val="Question"/>
        <w:numPr>
          <w:ilvl w:val="0"/>
          <w:numId w:val="0"/>
        </w:numPr>
        <w:ind w:left="794"/>
      </w:pPr>
      <w:r w:rsidRPr="002443ED">
        <w:t xml:space="preserve">Sri Lanka is </w:t>
      </w:r>
      <w:r w:rsidRPr="002443ED">
        <w:t>really instructive</w:t>
      </w:r>
      <w:r w:rsidRPr="002443ED">
        <w:t>, because it has continued to keep its debt serviced religiously, and we look at this now and we ask</w:t>
      </w:r>
      <w:r w:rsidRPr="002443ED" w:rsidR="008C1FF9">
        <w:t xml:space="preserve"> why.</w:t>
      </w:r>
      <w:r w:rsidRPr="002443ED">
        <w:t xml:space="preserve"> Why is it that, despite all these lending programmes and conditions being put in place, it has reached this situation? It is something that we need to reflect on.</w:t>
      </w:r>
    </w:p>
    <w:p w:rsidR="00AD0216" w:rsidRPr="002443ED" w:rsidP="008C1FF9">
      <w:pPr>
        <w:pStyle w:val="Question"/>
        <w:numPr>
          <w:ilvl w:val="0"/>
          <w:numId w:val="0"/>
        </w:numPr>
        <w:ind w:left="794"/>
      </w:pPr>
      <w:sdt>
        <w:sdtPr>
          <w:alias w:val="Member"/>
          <w:tag w:val="&lt;Member mnisId='4267' dodsId='101347'&gt;"/>
          <w:id w:val="1188096238"/>
          <w:placeholder>
            <w:docPart w:val="1411A0BA4C1A48E2960760E020E2D91C"/>
          </w:placeholder>
          <w:richText/>
        </w:sdtPr>
        <w:sdtContent>
          <w:r w:rsidRPr="002443ED">
            <w:rPr>
              <w:b/>
            </w:rPr>
            <w:t>Chair:</w:t>
          </w:r>
        </w:sdtContent>
      </w:sdt>
      <w:r w:rsidRPr="002443ED">
        <w:t xml:space="preserve"> Jason, I know that you have a lot going on. Do you need to </w:t>
      </w:r>
      <w:r w:rsidRPr="002443ED">
        <w:t>go</w:t>
      </w:r>
      <w:r w:rsidRPr="002443ED">
        <w:t xml:space="preserve"> or can we ask a few more questions of you?</w:t>
      </w:r>
    </w:p>
    <w:p w:rsidR="00AD0216" w:rsidRPr="002443ED" w:rsidP="00AD0216">
      <w:pPr>
        <w:pStyle w:val="Answer"/>
      </w:pPr>
      <w:sdt>
        <w:sdtPr>
          <w:alias w:val="Witness"/>
          <w:id w:val="-1404061612"/>
          <w:placeholder>
            <w:docPart w:val="1411A0BA4C1A48E2960760E020E2D91C"/>
          </w:placeholder>
          <w:richText/>
        </w:sdtPr>
        <w:sdtContent>
          <w:r w:rsidRPr="002443ED">
            <w:rPr>
              <w:b/>
              <w:i/>
            </w:rPr>
            <w:t>Jason Braganza:</w:t>
          </w:r>
        </w:sdtContent>
      </w:sdt>
      <w:r w:rsidRPr="002443ED">
        <w:t xml:space="preserve"> I do have to go, but I am happy to respond to one question if there is a specific one for Africa.</w:t>
      </w:r>
    </w:p>
    <w:p w:rsidR="00AD0216" w:rsidRPr="002443ED" w:rsidP="00AD0216">
      <w:pPr>
        <w:pStyle w:val="Question"/>
        <w:numPr>
          <w:ilvl w:val="0"/>
          <w:numId w:val="9"/>
        </w:numPr>
      </w:pPr>
      <w:sdt>
        <w:sdtPr>
          <w:alias w:val="Member"/>
          <w:tag w:val="&lt;Member mnisId='4267' dodsId='101347'&gt;"/>
          <w:id w:val="-1888255047"/>
          <w:placeholder>
            <w:docPart w:val="1411A0BA4C1A48E2960760E020E2D91C"/>
          </w:placeholder>
          <w:richText/>
        </w:sdtPr>
        <w:sdtContent>
          <w:r w:rsidRPr="002443ED">
            <w:rPr>
              <w:b/>
            </w:rPr>
            <w:t>Chair:</w:t>
          </w:r>
        </w:sdtContent>
      </w:sdt>
      <w:r w:rsidRPr="002443ED">
        <w:t xml:space="preserve"> We have been hearing about figures and percentages. Does this debt crisis have any real impact on the people on the ground?</w:t>
      </w:r>
    </w:p>
    <w:p w:rsidR="00AD0216" w:rsidRPr="002443ED" w:rsidP="00AD0216">
      <w:pPr>
        <w:pStyle w:val="Answer"/>
      </w:pPr>
      <w:sdt>
        <w:sdtPr>
          <w:alias w:val="Witness"/>
          <w:id w:val="1721253993"/>
          <w:placeholder>
            <w:docPart w:val="1411A0BA4C1A48E2960760E020E2D91C"/>
          </w:placeholder>
          <w:richText/>
        </w:sdtPr>
        <w:sdtContent>
          <w:r w:rsidRPr="002443ED">
            <w:rPr>
              <w:b/>
              <w:i/>
            </w:rPr>
            <w:t>Jason Braganza:</w:t>
          </w:r>
        </w:sdtContent>
      </w:sdt>
      <w:r w:rsidRPr="002443ED">
        <w:t xml:space="preserve"> Yes, it does. The difference with previous debt cris</w:t>
      </w:r>
      <w:r w:rsidR="00FC7DB8">
        <w:t>e</w:t>
      </w:r>
      <w:r w:rsidRPr="002443ED">
        <w:t xml:space="preserve">s is that we are beginning to see an even deeper effect on policymaking. When you look at how Governments are then making decisions on how to allocate resources in sub-Saharan Africa, for almost every dollar that is being invested through the budget system, between 50 cents and 60 cents are being allocated to debt servicing. </w:t>
      </w:r>
      <w:r w:rsidRPr="002443ED" w:rsidR="008C1FF9">
        <w:t xml:space="preserve">This </w:t>
      </w:r>
      <w:r w:rsidRPr="002443ED">
        <w:t xml:space="preserve">means that key services such as health, education, </w:t>
      </w:r>
      <w:r w:rsidRPr="002443ED">
        <w:t>water</w:t>
      </w:r>
      <w:r w:rsidRPr="002443ED">
        <w:t xml:space="preserve"> and sanitation are being traded off in favour of debt servicing.</w:t>
      </w:r>
    </w:p>
    <w:p w:rsidR="00AD0216" w:rsidRPr="002443ED" w:rsidP="00AD0216">
      <w:pPr>
        <w:pStyle w:val="Question"/>
        <w:numPr>
          <w:ilvl w:val="0"/>
          <w:numId w:val="0"/>
        </w:numPr>
        <w:ind w:left="794"/>
      </w:pPr>
      <w:r w:rsidRPr="002443ED">
        <w:t xml:space="preserve">When you look at it in the current context of this triple crisis of </w:t>
      </w:r>
      <w:r w:rsidRPr="002443ED" w:rsidR="008C1FF9">
        <w:t>Covid</w:t>
      </w:r>
      <w:r w:rsidRPr="002443ED">
        <w:t xml:space="preserve">-19, the climate </w:t>
      </w:r>
      <w:r w:rsidRPr="002443ED">
        <w:t>emergency</w:t>
      </w:r>
      <w:r w:rsidRPr="002443ED">
        <w:t xml:space="preserve"> and the Ukraine-Russia conflict, we are beginning to see the cost of living increasing significantly. We are looking at countries, particularly in sub-Saharan Africa, that do not necessarily have the social protection buffers or systems to support citizens.</w:t>
      </w:r>
    </w:p>
    <w:p w:rsidR="00AD0216" w:rsidRPr="002443ED" w:rsidP="00AD0216">
      <w:pPr>
        <w:pStyle w:val="Question"/>
        <w:numPr>
          <w:ilvl w:val="0"/>
          <w:numId w:val="0"/>
        </w:numPr>
        <w:ind w:left="794"/>
      </w:pPr>
      <w:r w:rsidRPr="002443ED">
        <w:t xml:space="preserve">Certainly, the sentiment </w:t>
      </w:r>
      <w:r w:rsidRPr="002443ED" w:rsidR="008C1FF9">
        <w:t>among</w:t>
      </w:r>
      <w:r w:rsidRPr="002443ED">
        <w:t xml:space="preserve"> the </w:t>
      </w:r>
      <w:r w:rsidRPr="002443ED">
        <w:t>general public</w:t>
      </w:r>
      <w:r w:rsidRPr="002443ED">
        <w:t xml:space="preserve"> is that life is getting very difficult. Money being diverted towards debt servicing and</w:t>
      </w:r>
      <w:r w:rsidRPr="002443ED">
        <w:t>, in particular, in</w:t>
      </w:r>
      <w:r w:rsidRPr="002443ED">
        <w:t xml:space="preserve"> some cases, private </w:t>
      </w:r>
      <w:r w:rsidRPr="002443ED" w:rsidR="008C1FF9">
        <w:t>credit at the expense of</w:t>
      </w:r>
      <w:r w:rsidRPr="002443ED">
        <w:t xml:space="preserve"> health and education, as well as water, does leave a bit of a bitter taste in the mouth of the general public.</w:t>
      </w:r>
    </w:p>
    <w:p w:rsidR="00AD0216" w:rsidRPr="002443ED" w:rsidP="008C1FF9">
      <w:pPr>
        <w:pStyle w:val="Question"/>
        <w:numPr>
          <w:ilvl w:val="0"/>
          <w:numId w:val="0"/>
        </w:numPr>
        <w:ind w:left="794"/>
      </w:pPr>
      <w:sdt>
        <w:sdtPr>
          <w:alias w:val="Member"/>
          <w:tag w:val="&lt;Member mnisId='4267' dodsId='101347'&gt;"/>
          <w:id w:val="-1287965592"/>
          <w:placeholder>
            <w:docPart w:val="1411A0BA4C1A48E2960760E020E2D91C"/>
          </w:placeholder>
          <w:richText/>
        </w:sdtPr>
        <w:sdtContent>
          <w:r w:rsidRPr="002443ED">
            <w:rPr>
              <w:b/>
            </w:rPr>
            <w:t>Chair:</w:t>
          </w:r>
        </w:sdtContent>
      </w:sdt>
      <w:r w:rsidRPr="002443ED">
        <w:t xml:space="preserve"> Jason, thank you very much for joining this session, and good luck with the rest of your afternoon. If there is anything you want to submit in writing, we would be very grateful for it.</w:t>
      </w:r>
    </w:p>
    <w:p w:rsidR="00AD0216" w:rsidRPr="002443ED" w:rsidP="00AD0216">
      <w:pPr>
        <w:pStyle w:val="Answer"/>
      </w:pPr>
      <w:sdt>
        <w:sdtPr>
          <w:alias w:val="Witness"/>
          <w:id w:val="1512802154"/>
          <w:placeholder>
            <w:docPart w:val="1411A0BA4C1A48E2960760E020E2D91C"/>
          </w:placeholder>
          <w:richText/>
        </w:sdtPr>
        <w:sdtContent>
          <w:r w:rsidRPr="002443ED">
            <w:rPr>
              <w:b/>
              <w:i/>
            </w:rPr>
            <w:t>Jason Braganza:</w:t>
          </w:r>
        </w:sdtContent>
      </w:sdt>
      <w:r w:rsidRPr="002443ED">
        <w:t xml:space="preserve"> Thank you very much.</w:t>
      </w:r>
    </w:p>
    <w:p w:rsidR="00AD0216" w:rsidRPr="002443ED" w:rsidP="00AD0216">
      <w:pPr>
        <w:pStyle w:val="Question"/>
        <w:numPr>
          <w:ilvl w:val="0"/>
          <w:numId w:val="9"/>
        </w:numPr>
      </w:pPr>
      <w:sdt>
        <w:sdtPr>
          <w:alias w:val="Member"/>
          <w:tag w:val="&lt;Member mnisId='4403' dodsId='137565'&gt;"/>
          <w:id w:val="-927034427"/>
          <w:placeholder>
            <w:docPart w:val="1411A0BA4C1A48E2960760E020E2D91C"/>
          </w:placeholder>
          <w:richText/>
        </w:sdtPr>
        <w:sdtContent>
          <w:r w:rsidRPr="002443ED">
            <w:rPr>
              <w:b/>
            </w:rPr>
            <w:t>Chris Law:</w:t>
          </w:r>
        </w:sdtContent>
      </w:sdt>
      <w:r w:rsidRPr="002443ED">
        <w:t xml:space="preserve"> Only three countries—Zambia, </w:t>
      </w:r>
      <w:r w:rsidRPr="002443ED">
        <w:t>Chad</w:t>
      </w:r>
      <w:r w:rsidRPr="002443ED">
        <w:t xml:space="preserve"> and Ethiopia—have sought debt relief through the common framework. I wanted to know what you know about the experience of these countries and your views on why so few countries have applied.</w:t>
      </w:r>
    </w:p>
    <w:p w:rsidR="00AD0216" w:rsidRPr="002443ED" w:rsidP="00AD0216">
      <w:pPr>
        <w:pStyle w:val="Answer"/>
      </w:pPr>
      <w:sdt>
        <w:sdtPr>
          <w:alias w:val="Witness"/>
          <w:id w:val="-1487470820"/>
          <w:placeholder>
            <w:docPart w:val="1411A0BA4C1A48E2960760E020E2D91C"/>
          </w:placeholder>
          <w:richText/>
        </w:sdtPr>
        <w:sdtContent>
          <w:r w:rsidRPr="002443ED">
            <w:rPr>
              <w:b/>
              <w:i/>
            </w:rPr>
            <w:t>Paul Steele:</w:t>
          </w:r>
        </w:sdtContent>
      </w:sdt>
      <w:r w:rsidRPr="002443ED">
        <w:t xml:space="preserve"> As I said, we are trying to make the link between climate, </w:t>
      </w:r>
      <w:r w:rsidRPr="002443ED">
        <w:t>nature</w:t>
      </w:r>
      <w:r w:rsidRPr="002443ED">
        <w:t xml:space="preserve"> and debt, and to say that, in order to make debt relief attractive, you need to have some incentive both for borrowers and for creditors. For borrowers, we see that </w:t>
      </w:r>
      <w:r w:rsidR="00B13D46">
        <w:t xml:space="preserve">by </w:t>
      </w:r>
      <w:r w:rsidRPr="002443ED">
        <w:t>linking climate investments so that you reduce your debt servicing and invest some in climate change is good for the borrower. It is also good for the creditor, because climate change is what economists call a public good.</w:t>
      </w:r>
    </w:p>
    <w:p w:rsidR="00AD0216" w:rsidRPr="002443ED" w:rsidP="00AD0216">
      <w:pPr>
        <w:pStyle w:val="Question"/>
        <w:numPr>
          <w:ilvl w:val="0"/>
          <w:numId w:val="0"/>
        </w:numPr>
        <w:ind w:left="794"/>
      </w:pPr>
      <w:r w:rsidRPr="002443ED">
        <w:t xml:space="preserve">Companies that we heard about in the previous session, many of which have these grand ESG commitments to climate, </w:t>
      </w:r>
      <w:r w:rsidRPr="002443ED">
        <w:t>nature</w:t>
      </w:r>
      <w:r w:rsidRPr="002443ED">
        <w:t xml:space="preserve"> and the environment, are achieving their public relations and shareholder commitments by taking a haircut but also managing to make a link with climate improvements in some of the countries that they have lent to. The specifics depend on the country, but that is what I would say to that question.</w:t>
      </w:r>
    </w:p>
    <w:p w:rsidR="00AD0216" w:rsidRPr="002443ED" w:rsidP="00AD0216">
      <w:pPr>
        <w:pStyle w:val="Question"/>
        <w:numPr>
          <w:ilvl w:val="0"/>
          <w:numId w:val="9"/>
        </w:numPr>
      </w:pPr>
      <w:sdt>
        <w:sdtPr>
          <w:alias w:val="Member"/>
          <w:tag w:val="&lt;Member mnisId='4403' dodsId='137565'&gt;"/>
          <w:id w:val="2091662744"/>
          <w:placeholder>
            <w:docPart w:val="1411A0BA4C1A48E2960760E020E2D91C"/>
          </w:placeholder>
          <w:richText/>
        </w:sdtPr>
        <w:sdtContent>
          <w:r w:rsidRPr="002443ED">
            <w:rPr>
              <w:b/>
            </w:rPr>
            <w:t>Chris Law:</w:t>
          </w:r>
        </w:sdtContent>
      </w:sdt>
      <w:r w:rsidRPr="002443ED">
        <w:t xml:space="preserve"> The question I was really asking was why there are so few countries applying for this. What do you think the cause is for that? </w:t>
      </w:r>
    </w:p>
    <w:p w:rsidR="00AD0216" w:rsidRPr="002443ED" w:rsidP="00AD0216">
      <w:pPr>
        <w:pStyle w:val="Answer"/>
      </w:pPr>
      <w:sdt>
        <w:sdtPr>
          <w:alias w:val="Witness"/>
          <w:id w:val="2084101612"/>
          <w:placeholder>
            <w:docPart w:val="1411A0BA4C1A48E2960760E020E2D91C"/>
          </w:placeholder>
          <w:richText/>
        </w:sdtPr>
        <w:sdtContent>
          <w:r w:rsidRPr="002443ED">
            <w:rPr>
              <w:b/>
              <w:i/>
            </w:rPr>
            <w:t>Mae Buenaventura:</w:t>
          </w:r>
        </w:sdtContent>
      </w:sdt>
      <w:r w:rsidRPr="002443ED">
        <w:t xml:space="preserve"> The obvious and immediate answer is that many Asian countries are middle-income countries, so we are immediately not eligible. We are considered ineligible for the DSSI and its extension, the common framework. Only four countries applied for the DSSI—Afghanistan, Myanmar, </w:t>
      </w:r>
      <w:r w:rsidRPr="002443ED">
        <w:t>Nepal</w:t>
      </w:r>
      <w:r w:rsidRPr="002443ED">
        <w:t xml:space="preserve"> and Pakistan.</w:t>
      </w:r>
    </w:p>
    <w:p w:rsidR="00AD0216" w:rsidRPr="002443ED" w:rsidP="00AD0216">
      <w:pPr>
        <w:pStyle w:val="Answer"/>
      </w:pPr>
      <w:r w:rsidRPr="002443ED">
        <w:t xml:space="preserve">There is also the way that Governments hold precious their credit rating. The </w:t>
      </w:r>
      <w:r w:rsidRPr="002443ED" w:rsidR="003C26C0">
        <w:t xml:space="preserve">Finance Secretary </w:t>
      </w:r>
      <w:r w:rsidRPr="002443ED">
        <w:t xml:space="preserve">of the Philippines, for example, has said that </w:t>
      </w:r>
      <w:r w:rsidRPr="002443ED" w:rsidR="003C26C0">
        <w:t>it</w:t>
      </w:r>
      <w:r w:rsidRPr="002443ED">
        <w:t xml:space="preserve"> will never ever seek debt relief, because it wants to protect its BB credit rating. That is because, once you cut off the access to debt of a country that is already so dependent on debt, it becomes a huge problem.</w:t>
      </w:r>
    </w:p>
    <w:p w:rsidR="00AD0216" w:rsidRPr="002443ED" w:rsidP="00AD0216">
      <w:pPr>
        <w:pStyle w:val="Answer"/>
      </w:pPr>
      <w:r w:rsidRPr="002443ED">
        <w:t>Also, the debt relief offered concerns only bilateral lenders, and we are more heavily exposed now to private lenders and to domestic debt. Those are some of the reasons.</w:t>
      </w:r>
    </w:p>
    <w:p w:rsidR="00AD0216" w:rsidRPr="002443ED" w:rsidP="00AD0216">
      <w:pPr>
        <w:pStyle w:val="Question"/>
        <w:numPr>
          <w:ilvl w:val="0"/>
          <w:numId w:val="9"/>
        </w:numPr>
      </w:pPr>
      <w:sdt>
        <w:sdtPr>
          <w:alias w:val="Member"/>
          <w:tag w:val="&lt;Member mnisId='4403' dodsId='137565'&gt;"/>
          <w:id w:val="787705879"/>
          <w:placeholder>
            <w:docPart w:val="1411A0BA4C1A48E2960760E020E2D91C"/>
          </w:placeholder>
          <w:richText/>
        </w:sdtPr>
        <w:sdtContent>
          <w:r w:rsidRPr="002443ED">
            <w:rPr>
              <w:b/>
            </w:rPr>
            <w:t>Chris Law:</w:t>
          </w:r>
        </w:sdtContent>
      </w:sdt>
      <w:r w:rsidRPr="002443ED">
        <w:t xml:space="preserve"> How important is it that private</w:t>
      </w:r>
      <w:r w:rsidRPr="002443ED" w:rsidR="005271BA">
        <w:t xml:space="preserve"> </w:t>
      </w:r>
      <w:r w:rsidRPr="002443ED">
        <w:t>sector creditors get involved in negotiations under the DSSI and the common framework? Have they acted in good faith?</w:t>
      </w:r>
    </w:p>
    <w:p w:rsidR="00AD0216" w:rsidRPr="002443ED" w:rsidP="00AD0216">
      <w:pPr>
        <w:pStyle w:val="Answer"/>
      </w:pPr>
      <w:sdt>
        <w:sdtPr>
          <w:alias w:val="Witness"/>
          <w:id w:val="-1162162533"/>
          <w:placeholder>
            <w:docPart w:val="1411A0BA4C1A48E2960760E020E2D91C"/>
          </w:placeholder>
          <w:richText/>
        </w:sdtPr>
        <w:sdtContent>
          <w:r w:rsidRPr="002443ED">
            <w:rPr>
              <w:b/>
              <w:i/>
            </w:rPr>
            <w:t>Mae Buenaventura:</w:t>
          </w:r>
        </w:sdtContent>
      </w:sdt>
      <w:r w:rsidRPr="002443ED">
        <w:t xml:space="preserve"> Even with past debt relief measures, we have seen that voluntary does not work. I very much appreciate the earlier inputs on seeking the participation of the private sector, because it </w:t>
      </w:r>
      <w:r w:rsidRPr="002443ED">
        <w:t>opens up</w:t>
      </w:r>
      <w:r w:rsidRPr="002443ED">
        <w:t xml:space="preserve"> all sorts of problems as compared to the loans from multilateral creditors. Bonded debts are exchanged </w:t>
      </w:r>
      <w:r w:rsidRPr="002443ED">
        <w:t>over and over again</w:t>
      </w:r>
      <w:r w:rsidRPr="002443ED">
        <w:t>, and you no longer know who to seek accountability from.</w:t>
      </w:r>
    </w:p>
    <w:p w:rsidR="00AD0216" w:rsidRPr="002443ED" w:rsidP="00AD0216">
      <w:pPr>
        <w:pStyle w:val="Question"/>
        <w:numPr>
          <w:ilvl w:val="0"/>
          <w:numId w:val="0"/>
        </w:numPr>
        <w:ind w:left="794"/>
      </w:pPr>
      <w:r w:rsidRPr="002443ED">
        <w:t>With multilateral lenders, we can raise the case, even of illegitimate and odious debts, that “</w:t>
      </w:r>
      <w:r w:rsidRPr="002443ED" w:rsidR="005271BA">
        <w:t xml:space="preserve">your </w:t>
      </w:r>
      <w:r w:rsidRPr="002443ED">
        <w:t xml:space="preserve">funding led to this and that environmental destruction and human rights violations”, but </w:t>
      </w:r>
      <w:r w:rsidRPr="002443ED" w:rsidR="004D7359">
        <w:t xml:space="preserve">how do we do that </w:t>
      </w:r>
      <w:r w:rsidRPr="002443ED">
        <w:t>with private lenders? It has become very difficult and fragmented.</w:t>
      </w:r>
    </w:p>
    <w:p w:rsidR="00AD0216" w:rsidRPr="002443ED" w:rsidP="00AD0216">
      <w:pPr>
        <w:pStyle w:val="Question"/>
        <w:numPr>
          <w:ilvl w:val="0"/>
          <w:numId w:val="9"/>
        </w:numPr>
      </w:pPr>
      <w:sdt>
        <w:sdtPr>
          <w:alias w:val="Member"/>
          <w:tag w:val="&lt;Member mnisId='4403' dodsId='137565'&gt;"/>
          <w:id w:val="413751823"/>
          <w:placeholder>
            <w:docPart w:val="1411A0BA4C1A48E2960760E020E2D91C"/>
          </w:placeholder>
          <w:richText/>
        </w:sdtPr>
        <w:sdtContent>
          <w:r w:rsidRPr="002443ED">
            <w:rPr>
              <w:b/>
            </w:rPr>
            <w:t>Chris Law:</w:t>
          </w:r>
        </w:sdtContent>
      </w:sdt>
      <w:r w:rsidRPr="002443ED">
        <w:t xml:space="preserve"> Jason is not here to ask this question of</w:t>
      </w:r>
      <w:r w:rsidR="00B13D46">
        <w:t>.</w:t>
      </w:r>
      <w:r w:rsidRPr="002443ED">
        <w:t xml:space="preserve"> I was hoping to ask</w:t>
      </w:r>
      <w:r w:rsidR="00B13D46">
        <w:t xml:space="preserve"> him this</w:t>
      </w:r>
      <w:r w:rsidRPr="002443ED">
        <w:t xml:space="preserve">, because it was particularly about Zambia, but I want to hear your thoughts. We have heard today already about the case of Zambia and </w:t>
      </w:r>
      <w:r w:rsidRPr="002443ED">
        <w:t>that organisations</w:t>
      </w:r>
      <w:r w:rsidR="00B13D46">
        <w:t xml:space="preserve"> </w:t>
      </w:r>
      <w:r w:rsidRPr="002443ED">
        <w:t>such as BlackRock, which is the world’s largest asset manager, ha</w:t>
      </w:r>
      <w:r w:rsidR="00B13D46">
        <w:t>ve</w:t>
      </w:r>
      <w:r w:rsidRPr="002443ED">
        <w:t xml:space="preserve"> declined to be here before this Committee. </w:t>
      </w:r>
      <w:r w:rsidR="00B13D46">
        <w:t xml:space="preserve">They have </w:t>
      </w:r>
      <w:r w:rsidRPr="002443ED">
        <w:t xml:space="preserve">also refused to take part in the debt negotiations with Zambia. Can you give your own thoughts on the extent of Zambia’s ability to bring its debt down to more sustainable levels and how it may have impacted its citizens? Just for this Committee, do you have any ideas about what kind of minimum legislation is required </w:t>
      </w:r>
      <w:r w:rsidRPr="002443ED" w:rsidR="000C6CF3">
        <w:t xml:space="preserve">in </w:t>
      </w:r>
      <w:r w:rsidRPr="002443ED">
        <w:t>order to</w:t>
      </w:r>
      <w:r w:rsidRPr="002443ED">
        <w:t xml:space="preserve"> bring private creditors to the negotiation table?</w:t>
      </w:r>
    </w:p>
    <w:p w:rsidR="00AD0216" w:rsidRPr="002443ED" w:rsidP="00AD0216">
      <w:pPr>
        <w:pStyle w:val="Answer"/>
      </w:pPr>
      <w:sdt>
        <w:sdtPr>
          <w:alias w:val="Witness"/>
          <w:id w:val="2141369322"/>
          <w:placeholder>
            <w:docPart w:val="1411A0BA4C1A48E2960760E020E2D91C"/>
          </w:placeholder>
          <w:richText/>
        </w:sdtPr>
        <w:sdtContent>
          <w:r w:rsidRPr="002443ED">
            <w:rPr>
              <w:b/>
              <w:i/>
            </w:rPr>
            <w:t>Mae Buenaventura:</w:t>
          </w:r>
        </w:sdtContent>
      </w:sdt>
      <w:r w:rsidRPr="002443ED">
        <w:t xml:space="preserve"> It is really appalling that BlackRock can get away with this. Here in our region, we also have other asset managers like HSBC, and these firms are also in the business of funding fossil fuel projects, so there is a double or triple whammy there that they are not open to negotiation. They are not compelled to negotiate in any way.</w:t>
      </w:r>
    </w:p>
    <w:p w:rsidR="00AD0216" w:rsidRPr="002443ED" w:rsidP="00AD0216">
      <w:pPr>
        <w:pStyle w:val="Answer"/>
      </w:pPr>
      <w:r w:rsidRPr="002443ED">
        <w:t>As you mentioned, there is also a cost to the funds raised from debt relief by bilateral lenders going into ba</w:t>
      </w:r>
      <w:r w:rsidRPr="002443ED" w:rsidR="000C6CF3">
        <w:t>i</w:t>
      </w:r>
      <w:r w:rsidRPr="002443ED">
        <w:t xml:space="preserve">ling out the private lenders. The UK is a G7 </w:t>
      </w:r>
      <w:r w:rsidRPr="002443ED">
        <w:t>member</w:t>
      </w:r>
      <w:r w:rsidRPr="002443ED">
        <w:t xml:space="preserve"> and it is very important that we find </w:t>
      </w:r>
      <w:r w:rsidRPr="002443ED" w:rsidR="000C6CF3">
        <w:t xml:space="preserve">more ambitious </w:t>
      </w:r>
      <w:r w:rsidRPr="002443ED">
        <w:t xml:space="preserve">ways, such as through national legislation—and you are sitting in a very powerful position to take this on—to bring the private lenders to the table, because that is what we need now. Everybody is saying that this is an unprecedented </w:t>
      </w:r>
      <w:r w:rsidRPr="002443ED">
        <w:t>crisis</w:t>
      </w:r>
      <w:r w:rsidRPr="002443ED">
        <w:t xml:space="preserve"> and, for that, we also need bolder, unprecedented solutions.</w:t>
      </w:r>
    </w:p>
    <w:p w:rsidR="00AD0216" w:rsidRPr="002443ED" w:rsidP="00AD0216">
      <w:pPr>
        <w:pStyle w:val="Answer"/>
      </w:pPr>
      <w:sdt>
        <w:sdtPr>
          <w:alias w:val="Witness"/>
          <w:id w:val="-1571576849"/>
          <w:placeholder>
            <w:docPart w:val="1411A0BA4C1A48E2960760E020E2D91C"/>
          </w:placeholder>
          <w:richText/>
        </w:sdtPr>
        <w:sdtContent>
          <w:r w:rsidRPr="002443ED">
            <w:rPr>
              <w:b/>
              <w:i/>
            </w:rPr>
            <w:t>Paul Steele:</w:t>
          </w:r>
        </w:sdtContent>
      </w:sdt>
      <w:r w:rsidRPr="002443ED">
        <w:t xml:space="preserve"> We have heard mention of previous debt relief efforts, like the highly indebted poor country initiative. You mentioned it. The initiative was linked to poverty reduction, so the creditors, particularly the multilaterals like the World Bank and the IMF, were willing to join the initiative on condition that a share of the money was spent on welfare and poverty.</w:t>
      </w:r>
    </w:p>
    <w:p w:rsidR="00AD0216" w:rsidRPr="002443ED" w:rsidP="00AD0216">
      <w:pPr>
        <w:pStyle w:val="Question"/>
        <w:numPr>
          <w:ilvl w:val="0"/>
          <w:numId w:val="0"/>
        </w:numPr>
        <w:ind w:left="794"/>
      </w:pPr>
      <w:r w:rsidRPr="002443ED">
        <w:t>The case we are making is that, in the current context, where climate change is such a global crisis, this global initiative, as we have been hearing about from colleagues at UNCTAD and so on, should be linked to spending on climate change, just like the HPIC initiative was linked to spending on poverty reduction.</w:t>
      </w:r>
    </w:p>
    <w:p w:rsidR="00AD0216" w:rsidRPr="002443ED" w:rsidP="00AD0216">
      <w:pPr>
        <w:pStyle w:val="Remark"/>
      </w:pPr>
      <w:sdt>
        <w:sdtPr>
          <w:alias w:val="Member"/>
          <w:tag w:val="&lt;Member mnisId='4267' dodsId='101347'&gt;"/>
          <w:id w:val="1401936389"/>
          <w:placeholder>
            <w:docPart w:val="1411A0BA4C1A48E2960760E020E2D91C"/>
          </w:placeholder>
          <w:richText/>
        </w:sdtPr>
        <w:sdtContent>
          <w:r w:rsidRPr="002443ED">
            <w:rPr>
              <w:b/>
            </w:rPr>
            <w:t>Chair:</w:t>
          </w:r>
        </w:sdtContent>
      </w:sdt>
      <w:r w:rsidRPr="002443ED">
        <w:t xml:space="preserve"> BlackRock is being mentioned a lot. There are other organisations that we would also like to hear from, </w:t>
      </w:r>
      <w:r w:rsidRPr="002443ED" w:rsidR="00F5275A">
        <w:t>which</w:t>
      </w:r>
      <w:r w:rsidRPr="002443ED">
        <w:t xml:space="preserve"> are not engaging fully with the sector </w:t>
      </w:r>
      <w:r w:rsidRPr="002443ED" w:rsidR="00F5275A">
        <w:t>or</w:t>
      </w:r>
      <w:r w:rsidRPr="002443ED">
        <w:t xml:space="preserve"> with this Committee. I am quite sure that BlackRock has media monitoring, </w:t>
      </w:r>
      <w:r w:rsidRPr="002443ED" w:rsidR="00F5275A">
        <w:t>so</w:t>
      </w:r>
      <w:r w:rsidRPr="002443ED">
        <w:t xml:space="preserve"> it is very welcome </w:t>
      </w:r>
      <w:r w:rsidRPr="002443ED" w:rsidR="00F5275A">
        <w:t xml:space="preserve">to </w:t>
      </w:r>
      <w:r w:rsidRPr="002443ED">
        <w:t>come before this Committee</w:t>
      </w:r>
      <w:r w:rsidRPr="002443ED" w:rsidR="00F5275A">
        <w:t xml:space="preserve">, to </w:t>
      </w:r>
      <w:r w:rsidRPr="002443ED">
        <w:t>have a private session</w:t>
      </w:r>
      <w:r w:rsidRPr="002443ED" w:rsidR="00F5275A">
        <w:t xml:space="preserve"> with this Committee</w:t>
      </w:r>
      <w:r w:rsidRPr="002443ED">
        <w:t xml:space="preserve"> or </w:t>
      </w:r>
      <w:r w:rsidRPr="002443ED" w:rsidR="00F5275A">
        <w:t xml:space="preserve">to </w:t>
      </w:r>
      <w:r w:rsidRPr="002443ED">
        <w:t xml:space="preserve">answer questions. I put that offer to </w:t>
      </w:r>
      <w:r w:rsidRPr="002443ED" w:rsidR="00F5275A">
        <w:t>them</w:t>
      </w:r>
      <w:r w:rsidRPr="002443ED">
        <w:t xml:space="preserve"> again, as </w:t>
      </w:r>
      <w:r w:rsidR="00B13D46">
        <w:t xml:space="preserve">it </w:t>
      </w:r>
      <w:r w:rsidRPr="002443ED">
        <w:t>rejected our original offer.</w:t>
      </w:r>
      <w:r w:rsidRPr="002443ED" w:rsidR="00F5275A">
        <w:t xml:space="preserve"> </w:t>
      </w:r>
    </w:p>
    <w:p w:rsidR="00AD0216" w:rsidRPr="002443ED" w:rsidP="00AD0216">
      <w:pPr>
        <w:pStyle w:val="Question"/>
        <w:numPr>
          <w:ilvl w:val="0"/>
          <w:numId w:val="9"/>
        </w:numPr>
      </w:pPr>
      <w:sdt>
        <w:sdtPr>
          <w:alias w:val="Member"/>
          <w:tag w:val="&lt;Member mnisId='4515' dodsId='134269'&gt;"/>
          <w:id w:val="-195153251"/>
          <w:placeholder>
            <w:docPart w:val="1411A0BA4C1A48E2960760E020E2D91C"/>
          </w:placeholder>
          <w:richText/>
        </w:sdtPr>
        <w:sdtContent>
          <w:r w:rsidRPr="002443ED">
            <w:rPr>
              <w:b/>
            </w:rPr>
            <w:t>Kate Osamor:</w:t>
          </w:r>
        </w:sdtContent>
      </w:sdt>
      <w:r w:rsidRPr="002443ED">
        <w:t xml:space="preserve"> The Committee is aware that the UN Environment Program</w:t>
      </w:r>
      <w:r w:rsidRPr="002443ED" w:rsidR="00F5275A">
        <w:t>me</w:t>
      </w:r>
      <w:r w:rsidRPr="002443ED">
        <w:t xml:space="preserve"> estimates that developing countries will need $300 billion for climate adaptation by 2030, yet, in 2016, only $10 billion was committed. We have heard—and you have spoken about this—that the high debt burdens in lower-income countries impact their ability to counter or manage the effects of climate change, which can happen at any time with the shocks to the system. How linked would you say are debt and the climate crisis?</w:t>
      </w:r>
    </w:p>
    <w:p w:rsidR="00AD0216" w:rsidRPr="002443ED" w:rsidP="00AD0216">
      <w:pPr>
        <w:pStyle w:val="Answer"/>
      </w:pPr>
      <w:sdt>
        <w:sdtPr>
          <w:alias w:val="Witness"/>
          <w:id w:val="-951627207"/>
          <w:placeholder>
            <w:docPart w:val="1411A0BA4C1A48E2960760E020E2D91C"/>
          </w:placeholder>
          <w:richText/>
        </w:sdtPr>
        <w:sdtContent>
          <w:r w:rsidRPr="002443ED">
            <w:rPr>
              <w:b/>
              <w:i/>
            </w:rPr>
            <w:t>Mae Buenaventura:</w:t>
          </w:r>
        </w:sdtContent>
      </w:sdt>
      <w:r w:rsidRPr="002443ED">
        <w:t xml:space="preserve"> We see those crises as mutually reinforcing. The deeper the debt crises, the harder it is to move forward with addressing the climate crisis. We are really concerned right now about a lot of talk of debt </w:t>
      </w:r>
      <w:r w:rsidRPr="002443ED" w:rsidR="002A6630">
        <w:t>for</w:t>
      </w:r>
      <w:r w:rsidRPr="002443ED">
        <w:t xml:space="preserve"> climate swaps, because that </w:t>
      </w:r>
      <w:r w:rsidRPr="002443ED" w:rsidR="00957FC3">
        <w:t>*</w:t>
      </w:r>
      <w:r w:rsidRPr="002443ED">
        <w:t>inaudible</w:t>
      </w:r>
      <w:r w:rsidRPr="002443ED" w:rsidR="00957FC3">
        <w:t>*[16.11.03</w:t>
      </w:r>
      <w:r w:rsidRPr="002443ED">
        <w:t xml:space="preserve">] form of debt relief or debt cancellation. We also want to raise concerns that there is a big possibility that it could fail, because of the magnitude of the debt problem. Even with the largest debt swaps, as in the past, in Chile, it can only do so much before it can really get </w:t>
      </w:r>
      <w:r w:rsidRPr="002443ED" w:rsidR="00F5275A">
        <w:t>*</w:t>
      </w:r>
      <w:r w:rsidRPr="002443ED">
        <w:t>inaudible</w:t>
      </w:r>
      <w:r w:rsidRPr="002443ED" w:rsidR="00F5275A">
        <w:t>*[16.11.33</w:t>
      </w:r>
      <w:r w:rsidRPr="002443ED">
        <w:t>].</w:t>
      </w:r>
    </w:p>
    <w:p w:rsidR="00AD0216" w:rsidRPr="002443ED" w:rsidP="00957FC3">
      <w:pPr>
        <w:pStyle w:val="Remark"/>
      </w:pPr>
      <w:sdt>
        <w:sdtPr>
          <w:alias w:val="Member"/>
          <w:tag w:val="&lt;Member mnisId='4267' dodsId='101347'&gt;"/>
          <w:id w:val="293333101"/>
          <w:placeholder>
            <w:docPart w:val="1411A0BA4C1A48E2960760E020E2D91C"/>
          </w:placeholder>
          <w:richText/>
        </w:sdtPr>
        <w:sdtContent>
          <w:r w:rsidRPr="002443ED">
            <w:rPr>
              <w:b/>
            </w:rPr>
            <w:t>Chair:</w:t>
          </w:r>
        </w:sdtContent>
      </w:sdt>
      <w:r w:rsidRPr="002443ED">
        <w:t xml:space="preserve"> Mae, we are starting to get the consequences of your thunderstorm.</w:t>
      </w:r>
      <w:r w:rsidRPr="002443ED" w:rsidR="00957FC3">
        <w:t xml:space="preserve"> </w:t>
      </w:r>
      <w:r w:rsidRPr="002443ED">
        <w:t xml:space="preserve">Your signal is looking a bit dodgy. </w:t>
      </w:r>
      <w:r w:rsidRPr="002443ED" w:rsidR="00F5275A">
        <w:t xml:space="preserve">It </w:t>
      </w:r>
      <w:r w:rsidRPr="002443ED">
        <w:t>might be better if you switch the video off from this point and we will have you as voice</w:t>
      </w:r>
      <w:r w:rsidRPr="002443ED" w:rsidR="00F5275A">
        <w:t xml:space="preserve"> </w:t>
      </w:r>
      <w:r w:rsidRPr="002443ED">
        <w:t>only. We can still hear you.</w:t>
      </w:r>
    </w:p>
    <w:p w:rsidR="00AD0216" w:rsidRPr="002443ED" w:rsidP="00AD0216">
      <w:pPr>
        <w:pStyle w:val="Answer"/>
      </w:pPr>
      <w:sdt>
        <w:sdtPr>
          <w:alias w:val="Witness"/>
          <w:id w:val="-850177033"/>
          <w:placeholder>
            <w:docPart w:val="1411A0BA4C1A48E2960760E020E2D91C"/>
          </w:placeholder>
          <w:richText/>
        </w:sdtPr>
        <w:sdtContent>
          <w:r w:rsidRPr="002443ED">
            <w:rPr>
              <w:b/>
              <w:i/>
            </w:rPr>
            <w:t>Mae Buenaventura:</w:t>
          </w:r>
        </w:sdtContent>
      </w:sdt>
      <w:r w:rsidRPr="002443ED">
        <w:t xml:space="preserve"> Thank you.</w:t>
      </w:r>
    </w:p>
    <w:p w:rsidR="00AD0216" w:rsidRPr="002443ED" w:rsidP="00AD0216">
      <w:pPr>
        <w:pStyle w:val="Answer"/>
      </w:pPr>
      <w:sdt>
        <w:sdtPr>
          <w:alias w:val="Witness"/>
          <w:id w:val="1259411736"/>
          <w:placeholder>
            <w:docPart w:val="1411A0BA4C1A48E2960760E020E2D91C"/>
          </w:placeholder>
          <w:richText/>
        </w:sdtPr>
        <w:sdtContent>
          <w:r w:rsidRPr="002443ED">
            <w:rPr>
              <w:b/>
              <w:i/>
            </w:rPr>
            <w:t>Paul Steele:</w:t>
          </w:r>
        </w:sdtContent>
      </w:sdt>
      <w:r w:rsidRPr="002443ED">
        <w:t xml:space="preserve"> As </w:t>
      </w:r>
      <w:r w:rsidRPr="002443ED">
        <w:t>a number of</w:t>
      </w:r>
      <w:r w:rsidRPr="002443ED">
        <w:t xml:space="preserve"> us have been saying, the two are very much linked. We heard in the first session that countries cannot afford to spend on health and education, least of all on adapting and mitigating climate change. I already referred to some of the small island developing states in the Caribbean</w:t>
      </w:r>
      <w:r w:rsidRPr="002443ED" w:rsidR="00082813">
        <w:t>,</w:t>
      </w:r>
      <w:r w:rsidRPr="002443ED">
        <w:t xml:space="preserve"> the Pacific and so on, which are hugely debt distressed as well as being very climate vulnerable and impacted by climate disasters. We see them as very much linked and want to make this explicit link between debt relief and climate spending.</w:t>
      </w:r>
    </w:p>
    <w:p w:rsidR="00AD0216" w:rsidRPr="002443ED" w:rsidP="00AD0216">
      <w:pPr>
        <w:pStyle w:val="Question"/>
        <w:numPr>
          <w:ilvl w:val="0"/>
          <w:numId w:val="0"/>
        </w:numPr>
        <w:ind w:left="794"/>
      </w:pPr>
      <w:r w:rsidRPr="002443ED">
        <w:t xml:space="preserve">I would slightly challenge Mae’s comments about swaps being relatively small scale. They were in the past, and that was one of the challenges with them. They had relatively high administrative costs or what are known as transaction costs. </w:t>
      </w:r>
      <w:r w:rsidRPr="002443ED" w:rsidR="00082813">
        <w:t xml:space="preserve">There are </w:t>
      </w:r>
      <w:r w:rsidRPr="002443ED">
        <w:t>now moves to make them much bigger and to upscale them. Recently, Belize has had a $550 million debt swap. There is one possibly going ahead in Cabo Verde, which would also be multimillion. Also, possibly of particular interest to this Committee is that the UK Government are in discussions to provide possibly up to $1 billion of guarantees for debts to the South African utility company Eskom to help it transition to being a low-carbon energy company.</w:t>
      </w:r>
    </w:p>
    <w:p w:rsidR="00AD0216" w:rsidRPr="002443ED" w:rsidP="00AD0216">
      <w:pPr>
        <w:pStyle w:val="Question"/>
        <w:numPr>
          <w:ilvl w:val="0"/>
          <w:numId w:val="9"/>
        </w:numPr>
      </w:pPr>
      <w:sdt>
        <w:sdtPr>
          <w:alias w:val="Member"/>
          <w:tag w:val="&lt;Member mnisId='4515' dodsId='134269'&gt;"/>
          <w:id w:val="-654828912"/>
          <w:placeholder>
            <w:docPart w:val="1411A0BA4C1A48E2960760E020E2D91C"/>
          </w:placeholder>
          <w:richText/>
        </w:sdtPr>
        <w:sdtContent>
          <w:r w:rsidRPr="002443ED">
            <w:rPr>
              <w:b/>
            </w:rPr>
            <w:t>Kate Osamor:</w:t>
          </w:r>
        </w:sdtContent>
      </w:sdt>
      <w:r w:rsidRPr="002443ED">
        <w:t xml:space="preserve"> In your experience, Paul, what would you say are the advantages and disadvantages of this approach of these swaps?</w:t>
      </w:r>
    </w:p>
    <w:p w:rsidR="00AD0216" w:rsidRPr="002443ED" w:rsidP="00AD0216">
      <w:pPr>
        <w:pStyle w:val="Answer"/>
      </w:pPr>
      <w:sdt>
        <w:sdtPr>
          <w:alias w:val="Witness"/>
          <w:id w:val="-469986098"/>
          <w:placeholder>
            <w:docPart w:val="1411A0BA4C1A48E2960760E020E2D91C"/>
          </w:placeholder>
          <w:richText/>
        </w:sdtPr>
        <w:sdtContent>
          <w:r w:rsidRPr="002443ED">
            <w:rPr>
              <w:b/>
              <w:i/>
            </w:rPr>
            <w:t>Paul Steele:</w:t>
          </w:r>
        </w:sdtContent>
      </w:sdt>
      <w:r w:rsidRPr="002443ED">
        <w:t xml:space="preserve"> In terms of advantages, it allows you, hopefully, to increase fiscal space or to reduce your debt burden, as well as spending some of that money, although not all of it. You only need to achieve what are called key performance indicators to achieve the debt relief, and then you can spend that money on climate and nature indicators. Those are the advantages.</w:t>
      </w:r>
    </w:p>
    <w:p w:rsidR="00AD0216" w:rsidRPr="002443ED" w:rsidP="00AD0216">
      <w:pPr>
        <w:pStyle w:val="Answer"/>
      </w:pPr>
      <w:r w:rsidRPr="002443ED">
        <w:t xml:space="preserve">In terms of disadvantages, as I have said, they have been challenged in the past as having relatively small impacts, because of this high transaction cost. </w:t>
      </w:r>
      <w:r w:rsidRPr="002443ED">
        <w:t>At the moment</w:t>
      </w:r>
      <w:r w:rsidRPr="002443ED">
        <w:t>, we are looking at ways to upscale and make them much larger and more significant, so that the administrative costs relative to the total share of the fiscal improvement would be reduced.</w:t>
      </w:r>
    </w:p>
    <w:p w:rsidR="00AD0216" w:rsidRPr="002443ED" w:rsidP="00AD0216">
      <w:pPr>
        <w:pStyle w:val="Question"/>
        <w:numPr>
          <w:ilvl w:val="0"/>
          <w:numId w:val="9"/>
        </w:numPr>
      </w:pPr>
      <w:sdt>
        <w:sdtPr>
          <w:alias w:val="Member"/>
          <w:tag w:val="&lt;Member mnisId='4515' dodsId='134269'&gt;"/>
          <w:id w:val="423071762"/>
          <w:placeholder>
            <w:docPart w:val="1411A0BA4C1A48E2960760E020E2D91C"/>
          </w:placeholder>
          <w:richText/>
        </w:sdtPr>
        <w:sdtContent>
          <w:r w:rsidRPr="002443ED">
            <w:rPr>
              <w:b/>
            </w:rPr>
            <w:t>Kate Osamor:</w:t>
          </w:r>
        </w:sdtContent>
      </w:sdt>
      <w:r w:rsidRPr="002443ED">
        <w:t xml:space="preserve"> As you have said, Paul, there will be high transaction costs that involve the negotiating, </w:t>
      </w:r>
      <w:r w:rsidRPr="002443ED">
        <w:t>monitoring</w:t>
      </w:r>
      <w:r w:rsidRPr="002443ED">
        <w:t xml:space="preserve"> and enforcing of the debt for nature swaps. At what sort of financial scale do you think it will begin to make </w:t>
      </w:r>
      <w:r w:rsidRPr="002443ED">
        <w:t>some kind of sense</w:t>
      </w:r>
      <w:r w:rsidRPr="002443ED">
        <w:t>?</w:t>
      </w:r>
    </w:p>
    <w:p w:rsidR="00AD0216" w:rsidRPr="002443ED" w:rsidP="00AD0216">
      <w:pPr>
        <w:pStyle w:val="Answer"/>
      </w:pPr>
      <w:sdt>
        <w:sdtPr>
          <w:alias w:val="Witness"/>
          <w:id w:val="-499123376"/>
          <w:placeholder>
            <w:docPart w:val="1411A0BA4C1A48E2960760E020E2D91C"/>
          </w:placeholder>
          <w:richText/>
        </w:sdtPr>
        <w:sdtContent>
          <w:r w:rsidRPr="002443ED">
            <w:rPr>
              <w:b/>
              <w:i/>
            </w:rPr>
            <w:t>Paul Steele:</w:t>
          </w:r>
        </w:sdtContent>
      </w:sdt>
      <w:r w:rsidRPr="002443ED">
        <w:t xml:space="preserve"> The early ones in the 1990s and 2000s were about $20 million to $30 million. At that stage, it is too small. It is when we get to the Belize example of $500 million, or the possible guarantees by the UK Government for Eskom of $1 billion, where we start to see a real impact.</w:t>
      </w:r>
    </w:p>
    <w:p w:rsidR="00AD0216" w:rsidRPr="002443ED" w:rsidP="00AD0216">
      <w:pPr>
        <w:pStyle w:val="Question"/>
        <w:numPr>
          <w:ilvl w:val="0"/>
          <w:numId w:val="9"/>
        </w:numPr>
      </w:pPr>
      <w:sdt>
        <w:sdtPr>
          <w:alias w:val="Member"/>
          <w:tag w:val="&lt;Member mnisId='4515' dodsId='134269'&gt;"/>
          <w:id w:val="711847122"/>
          <w:placeholder>
            <w:docPart w:val="1411A0BA4C1A48E2960760E020E2D91C"/>
          </w:placeholder>
          <w:richText/>
        </w:sdtPr>
        <w:sdtContent>
          <w:r w:rsidRPr="002443ED">
            <w:rPr>
              <w:b/>
            </w:rPr>
            <w:t>Kate Osamor:</w:t>
          </w:r>
        </w:sdtContent>
      </w:sdt>
      <w:r w:rsidRPr="002443ED">
        <w:t xml:space="preserve"> I want to move on now to my last question. With COP 27 approaching later this year in Egypt, is this a chance for the UK to champion debt for nature or debt for climate swaps?</w:t>
      </w:r>
    </w:p>
    <w:p w:rsidR="00AD0216" w:rsidRPr="002443ED" w:rsidP="00AD0216">
      <w:pPr>
        <w:pStyle w:val="Answer"/>
      </w:pPr>
      <w:sdt>
        <w:sdtPr>
          <w:alias w:val="Witness"/>
          <w:id w:val="207380658"/>
          <w:placeholder>
            <w:docPart w:val="1411A0BA4C1A48E2960760E020E2D91C"/>
          </w:placeholder>
          <w:richText/>
        </w:sdtPr>
        <w:sdtContent>
          <w:r w:rsidRPr="002443ED">
            <w:rPr>
              <w:b/>
              <w:i/>
            </w:rPr>
            <w:t>Paul Steele:</w:t>
          </w:r>
        </w:sdtContent>
      </w:sdt>
      <w:r w:rsidRPr="002443ED">
        <w:t xml:space="preserve"> It is a huge opportunity. The Egyptian Government </w:t>
      </w:r>
      <w:r w:rsidRPr="002443ED" w:rsidR="002A6630">
        <w:t>are</w:t>
      </w:r>
      <w:r w:rsidRPr="002443ED">
        <w:t xml:space="preserve"> quite excited about this approach. The focus of the COP, even at Glasgow, was on climate finance. To some extent, Glasgow succeeded in many areas, but </w:t>
      </w:r>
      <w:r w:rsidRPr="002443ED">
        <w:t>its</w:t>
      </w:r>
      <w:r w:rsidRPr="002443ED">
        <w:t xml:space="preserve"> one big failing was on climate finance. This explicit linking of debt to climate might be a way to unblock this tension about climate finance that has bedevilled the climate negotiations for many years. It is a huge opportunity for the UK.</w:t>
      </w:r>
    </w:p>
    <w:p w:rsidR="00AD0216" w:rsidRPr="002443ED" w:rsidP="00AD0216">
      <w:pPr>
        <w:pStyle w:val="Question"/>
        <w:numPr>
          <w:ilvl w:val="0"/>
          <w:numId w:val="9"/>
        </w:numPr>
      </w:pPr>
      <w:sdt>
        <w:sdtPr>
          <w:alias w:val="Member"/>
          <w:tag w:val="&lt;Member mnisId='4515' dodsId='134269'&gt;"/>
          <w:id w:val="-1546824741"/>
          <w:placeholder>
            <w:docPart w:val="1411A0BA4C1A48E2960760E020E2D91C"/>
          </w:placeholder>
          <w:richText/>
        </w:sdtPr>
        <w:sdtContent>
          <w:r w:rsidRPr="002443ED">
            <w:rPr>
              <w:b/>
            </w:rPr>
            <w:t>Kate Osamor:</w:t>
          </w:r>
        </w:sdtContent>
      </w:sdt>
      <w:r w:rsidRPr="002443ED">
        <w:t xml:space="preserve"> In regard to COP 26, why do you think there was no traction?</w:t>
      </w:r>
    </w:p>
    <w:p w:rsidR="00AD0216" w:rsidRPr="002443ED" w:rsidP="00AD0216">
      <w:pPr>
        <w:pStyle w:val="Answer"/>
      </w:pPr>
      <w:sdt>
        <w:sdtPr>
          <w:alias w:val="Witness"/>
          <w:id w:val="-2052605359"/>
          <w:placeholder>
            <w:docPart w:val="1411A0BA4C1A48E2960760E020E2D91C"/>
          </w:placeholder>
          <w:richText/>
        </w:sdtPr>
        <w:sdtContent>
          <w:r w:rsidRPr="002443ED">
            <w:rPr>
              <w:b/>
              <w:i/>
            </w:rPr>
            <w:t>Paul Steele:</w:t>
          </w:r>
        </w:sdtContent>
      </w:sdt>
      <w:r w:rsidRPr="002443ED">
        <w:t xml:space="preserve"> There are </w:t>
      </w:r>
      <w:r w:rsidRPr="002443ED">
        <w:t>a number of</w:t>
      </w:r>
      <w:r w:rsidRPr="002443ED">
        <w:t xml:space="preserve"> reasons. Traditionally, the UK, particularly the current </w:t>
      </w:r>
      <w:r w:rsidRPr="002443ED" w:rsidR="00AB4FE1">
        <w:t>Administration</w:t>
      </w:r>
      <w:r w:rsidRPr="002443ED">
        <w:t>, has sided with private creditors, and the Treasury was a bit reluctant, so that did not get traction there. As I say, the Egyptians are pursuing a very different line, so it remains to be seen whether the UK will go along with that.</w:t>
      </w:r>
    </w:p>
    <w:p w:rsidR="00AD0216" w:rsidRPr="002443ED" w:rsidP="00AD0216">
      <w:pPr>
        <w:pStyle w:val="Answer"/>
      </w:pPr>
      <w:sdt>
        <w:sdtPr>
          <w:alias w:val="Witness"/>
          <w:id w:val="-333077679"/>
          <w:placeholder>
            <w:docPart w:val="1411A0BA4C1A48E2960760E020E2D91C"/>
          </w:placeholder>
          <w:richText/>
        </w:sdtPr>
        <w:sdtContent>
          <w:r w:rsidRPr="002443ED">
            <w:rPr>
              <w:b/>
              <w:i/>
            </w:rPr>
            <w:t>Mae Buenaventura:</w:t>
          </w:r>
        </w:sdtContent>
      </w:sdt>
      <w:r w:rsidRPr="002443ED">
        <w:t xml:space="preserve"> In terms of the climate and debt nexus, it is </w:t>
      </w:r>
      <w:r w:rsidRPr="002443ED">
        <w:t>really problematic</w:t>
      </w:r>
      <w:r w:rsidRPr="002443ED">
        <w:t xml:space="preserve"> that a lot of the climate finance coming in is in the form of loans, </w:t>
      </w:r>
      <w:r w:rsidRPr="002443ED" w:rsidR="00D302F7">
        <w:t>so that</w:t>
      </w:r>
      <w:r w:rsidRPr="002443ED">
        <w:t xml:space="preserve"> is not a commitment from the advanced economies. The $100 billion pledge has remained unmet since 2009, and there is a commitment also to additional and non-debt</w:t>
      </w:r>
      <w:r w:rsidRPr="002443ED" w:rsidR="00D302F7">
        <w:t>-</w:t>
      </w:r>
      <w:r w:rsidRPr="002443ED">
        <w:t>creating finance for adaptation, mitigation</w:t>
      </w:r>
      <w:r w:rsidRPr="002443ED" w:rsidR="00D302F7">
        <w:t>,</w:t>
      </w:r>
      <w:r w:rsidRPr="002443ED">
        <w:t xml:space="preserve"> and loss and damage.</w:t>
      </w:r>
    </w:p>
    <w:p w:rsidR="00AD0216" w:rsidRPr="002443ED" w:rsidP="00AD0216">
      <w:pPr>
        <w:pStyle w:val="Question"/>
        <w:numPr>
          <w:ilvl w:val="0"/>
          <w:numId w:val="0"/>
        </w:numPr>
        <w:ind w:left="794"/>
      </w:pPr>
      <w:r w:rsidRPr="002443ED">
        <w:t xml:space="preserve">Looking at debt swaps over a 30-year period, a study by Bread for the World and </w:t>
      </w:r>
      <w:r w:rsidRPr="002443ED">
        <w:t>Erlassjahr</w:t>
      </w:r>
      <w:r w:rsidRPr="002443ED">
        <w:t xml:space="preserve"> shows that only $6 billion of debt was reduced via debt swaps. This number is so small when you see that developing countries spent more than $370 billion on debt repayments in 2020 alone. We may not be totally against debt swaps, but there are conditions that must be met—for example, human rights and consultation with countries—with an option to question loans that we consider illegitimate and odious </w:t>
      </w:r>
      <w:r w:rsidRPr="002443ED" w:rsidR="00FF0FDD">
        <w:t>due to</w:t>
      </w:r>
      <w:r w:rsidRPr="002443ED">
        <w:t xml:space="preserve"> all sorts of damage and human rights violations.</w:t>
      </w:r>
    </w:p>
    <w:p w:rsidR="00AD0216" w:rsidRPr="002443ED" w:rsidP="00AD0216">
      <w:pPr>
        <w:pStyle w:val="Question"/>
        <w:numPr>
          <w:ilvl w:val="0"/>
          <w:numId w:val="9"/>
        </w:numPr>
      </w:pPr>
      <w:sdt>
        <w:sdtPr>
          <w:alias w:val="Member"/>
          <w:tag w:val="&lt;Member mnisId='1451' dodsId='25783'&gt;"/>
          <w:id w:val="777142575"/>
          <w:placeholder>
            <w:docPart w:val="1411A0BA4C1A48E2960760E020E2D91C"/>
          </w:placeholder>
          <w:richText/>
        </w:sdtPr>
        <w:sdtContent>
          <w:r w:rsidRPr="002443ED">
            <w:rPr>
              <w:b/>
            </w:rPr>
            <w:t>Mr Bacon:</w:t>
          </w:r>
        </w:sdtContent>
      </w:sdt>
      <w:r w:rsidRPr="002443ED">
        <w:t xml:space="preserve"> I was thinking about the $370 billion on debt repayments from all those countries. We are spending £70 billion on our </w:t>
      </w:r>
      <w:r w:rsidRPr="002443ED" w:rsidR="006713B6">
        <w:t xml:space="preserve">own </w:t>
      </w:r>
      <w:r w:rsidRPr="002443ED">
        <w:t>debt repayments, and the assumption is that we will have to pay them.</w:t>
      </w:r>
    </w:p>
    <w:p w:rsidR="00AD0216" w:rsidRPr="002443ED" w:rsidP="00AD0216">
      <w:pPr>
        <w:pStyle w:val="Question"/>
        <w:numPr>
          <w:ilvl w:val="0"/>
          <w:numId w:val="0"/>
        </w:numPr>
        <w:ind w:left="794"/>
      </w:pPr>
      <w:r w:rsidRPr="002443ED">
        <w:t>I would like to ask a question about special drawing rights, because it has been suggested that our unused SDRs could be channelled to other countries to enable them to help solve some of their problems. Paul, is there mileage in that?</w:t>
      </w:r>
    </w:p>
    <w:p w:rsidR="00AD0216" w:rsidRPr="002443ED" w:rsidP="00AD0216">
      <w:pPr>
        <w:pStyle w:val="Answer"/>
      </w:pPr>
      <w:sdt>
        <w:sdtPr>
          <w:alias w:val="Witness"/>
          <w:id w:val="-300314077"/>
          <w:placeholder>
            <w:docPart w:val="1411A0BA4C1A48E2960760E020E2D91C"/>
          </w:placeholder>
          <w:richText/>
        </w:sdtPr>
        <w:sdtContent>
          <w:r w:rsidRPr="002443ED">
            <w:rPr>
              <w:b/>
              <w:i/>
            </w:rPr>
            <w:t>Paul Steele:</w:t>
          </w:r>
        </w:sdtContent>
      </w:sdt>
      <w:r w:rsidRPr="002443ED">
        <w:t xml:space="preserve"> As I am sure you </w:t>
      </w:r>
      <w:r w:rsidRPr="002443ED">
        <w:t>know,</w:t>
      </w:r>
      <w:r w:rsidRPr="002443ED">
        <w:t xml:space="preserve"> some countries have come forward to give their special drawing rights to developing countries. France has, China has, interestingly, and some other countries have, so it would be important that the UK follow</w:t>
      </w:r>
      <w:r w:rsidRPr="002443ED" w:rsidR="00A707C7">
        <w:t>s</w:t>
      </w:r>
      <w:r w:rsidRPr="002443ED">
        <w:t xml:space="preserve"> this trend and gives them to developing countries. There are </w:t>
      </w:r>
      <w:r w:rsidRPr="002443ED">
        <w:t>a number of</w:t>
      </w:r>
      <w:r w:rsidRPr="002443ED">
        <w:t xml:space="preserve"> options that are being looked at. Some have given it to the IMF’s recently created resilience and sustainability trust fund, which is to support low-income countries with crises such as the pandemic but also climate change explicitly.</w:t>
      </w:r>
    </w:p>
    <w:p w:rsidR="00AD0216" w:rsidRPr="002443ED" w:rsidP="00AD0216">
      <w:pPr>
        <w:pStyle w:val="Question"/>
        <w:numPr>
          <w:ilvl w:val="0"/>
          <w:numId w:val="9"/>
        </w:numPr>
      </w:pPr>
      <w:sdt>
        <w:sdtPr>
          <w:alias w:val="Member"/>
          <w:tag w:val="&lt;Member mnisId='1451' dodsId='25783'&gt;"/>
          <w:id w:val="805209025"/>
          <w:placeholder>
            <w:docPart w:val="1411A0BA4C1A48E2960760E020E2D91C"/>
          </w:placeholder>
          <w:richText/>
        </w:sdtPr>
        <w:sdtContent>
          <w:r w:rsidRPr="002443ED">
            <w:rPr>
              <w:b/>
            </w:rPr>
            <w:t>Mr Bacon:</w:t>
          </w:r>
        </w:sdtContent>
      </w:sdt>
      <w:r w:rsidRPr="002443ED">
        <w:t xml:space="preserve"> That was my next question. Could it be a debt platform for </w:t>
      </w:r>
      <w:r w:rsidRPr="002443ED">
        <w:t>addressing climate change as well?</w:t>
      </w:r>
    </w:p>
    <w:p w:rsidR="00AD0216" w:rsidRPr="002443ED" w:rsidP="00AD0216">
      <w:pPr>
        <w:pStyle w:val="Answer"/>
      </w:pPr>
      <w:sdt>
        <w:sdtPr>
          <w:alias w:val="Witness"/>
          <w:id w:val="1678686433"/>
          <w:placeholder>
            <w:docPart w:val="1411A0BA4C1A48E2960760E020E2D91C"/>
          </w:placeholder>
          <w:richText/>
        </w:sdtPr>
        <w:sdtContent>
          <w:r w:rsidRPr="002443ED">
            <w:rPr>
              <w:b/>
              <w:i/>
            </w:rPr>
            <w:t>Paul Steele:</w:t>
          </w:r>
        </w:sdtContent>
      </w:sdt>
      <w:r w:rsidRPr="002443ED">
        <w:t xml:space="preserve"> Yes, very much so. We have been advocating in our organisation that this is something that the SDRs and the IMF’s resilience and sustainability trust could be used for.</w:t>
      </w:r>
    </w:p>
    <w:p w:rsidR="00AD0216" w:rsidRPr="002443ED" w:rsidP="00AD0216">
      <w:pPr>
        <w:pStyle w:val="Question"/>
        <w:numPr>
          <w:ilvl w:val="0"/>
          <w:numId w:val="9"/>
        </w:numPr>
      </w:pPr>
      <w:sdt>
        <w:sdtPr>
          <w:alias w:val="Member"/>
          <w:tag w:val="&lt;Member mnisId='1451' dodsId='25783'&gt;"/>
          <w:id w:val="-1548448626"/>
          <w:placeholder>
            <w:docPart w:val="1411A0BA4C1A48E2960760E020E2D91C"/>
          </w:placeholder>
          <w:richText/>
        </w:sdtPr>
        <w:sdtContent>
          <w:r w:rsidRPr="002443ED">
            <w:rPr>
              <w:b/>
            </w:rPr>
            <w:t>Mr Bacon:</w:t>
          </w:r>
        </w:sdtContent>
      </w:sdt>
      <w:r w:rsidRPr="002443ED">
        <w:t xml:space="preserve"> Have you worked out, if all countries that had headroom used their SDRs, how much it would create in total?</w:t>
      </w:r>
    </w:p>
    <w:p w:rsidR="00AD0216" w:rsidRPr="002443ED" w:rsidP="00AD0216">
      <w:pPr>
        <w:pStyle w:val="Answer"/>
      </w:pPr>
      <w:sdt>
        <w:sdtPr>
          <w:alias w:val="Witness"/>
          <w:id w:val="-291600650"/>
          <w:placeholder>
            <w:docPart w:val="1411A0BA4C1A48E2960760E020E2D91C"/>
          </w:placeholder>
          <w:richText/>
        </w:sdtPr>
        <w:sdtContent>
          <w:r w:rsidRPr="002443ED">
            <w:rPr>
              <w:b/>
              <w:i/>
            </w:rPr>
            <w:t>Paul Steele:</w:t>
          </w:r>
        </w:sdtContent>
      </w:sdt>
      <w:r w:rsidRPr="002443ED">
        <w:t xml:space="preserve"> The estimate that the IMF is aiming for is $30 billion that it wants for the resilience and sustainability trust.</w:t>
      </w:r>
    </w:p>
    <w:p w:rsidR="00AD0216" w:rsidRPr="002443ED" w:rsidP="00AD0216">
      <w:pPr>
        <w:pStyle w:val="Remark"/>
      </w:pPr>
      <w:sdt>
        <w:sdtPr>
          <w:alias w:val="Member"/>
          <w:tag w:val="&lt;Member mnisId='1451' dodsId='25783'&gt;"/>
          <w:id w:val="-1775004456"/>
          <w:placeholder>
            <w:docPart w:val="1411A0BA4C1A48E2960760E020E2D91C"/>
          </w:placeholder>
          <w:richText/>
        </w:sdtPr>
        <w:sdtContent>
          <w:r w:rsidRPr="002443ED">
            <w:rPr>
              <w:b/>
            </w:rPr>
            <w:t>Mr Bacon:</w:t>
          </w:r>
        </w:sdtContent>
      </w:sdt>
      <w:r w:rsidRPr="002443ED">
        <w:t xml:space="preserve"> Dr </w:t>
      </w:r>
      <w:r w:rsidRPr="002443ED">
        <w:t>Blankenburg</w:t>
      </w:r>
      <w:r w:rsidRPr="002443ED">
        <w:t xml:space="preserve"> is shaking her head.</w:t>
      </w:r>
    </w:p>
    <w:p w:rsidR="00AD0216" w:rsidRPr="002443ED" w:rsidP="00AD0216">
      <w:pPr>
        <w:pStyle w:val="Remark"/>
      </w:pPr>
      <w:sdt>
        <w:sdtPr>
          <w:alias w:val="Member"/>
          <w:tag w:val="&lt;Member mnisId='4515' dodsId='134269'&gt;"/>
          <w:id w:val="598605529"/>
          <w:placeholder>
            <w:docPart w:val="1411A0BA4C1A48E2960760E020E2D91C"/>
          </w:placeholder>
          <w:richText/>
        </w:sdtPr>
        <w:sdtContent>
          <w:r w:rsidRPr="002443ED">
            <w:rPr>
              <w:b/>
            </w:rPr>
            <w:t>Kate Osamor:</w:t>
          </w:r>
        </w:sdtContent>
      </w:sdt>
      <w:r w:rsidRPr="002443ED">
        <w:t xml:space="preserve"> She is not part of this but, yes, she is shaking her head.</w:t>
      </w:r>
    </w:p>
    <w:p w:rsidR="00AD0216" w:rsidRPr="002443ED" w:rsidP="00AD0216">
      <w:pPr>
        <w:pStyle w:val="Answer"/>
      </w:pPr>
      <w:sdt>
        <w:sdtPr>
          <w:alias w:val="Witness"/>
          <w:id w:val="-1219741265"/>
          <w:placeholder>
            <w:docPart w:val="1411A0BA4C1A48E2960760E020E2D91C"/>
          </w:placeholder>
          <w:richText/>
        </w:sdtPr>
        <w:sdtContent>
          <w:r w:rsidRPr="002443ED">
            <w:rPr>
              <w:b/>
              <w:i/>
              <w:iCs/>
            </w:rPr>
            <w:t xml:space="preserve">Dr </w:t>
          </w:r>
          <w:r w:rsidRPr="002443ED">
            <w:rPr>
              <w:b/>
              <w:i/>
              <w:iCs/>
            </w:rPr>
            <w:t>Blankenburg</w:t>
          </w:r>
          <w:r w:rsidRPr="002443ED">
            <w:rPr>
              <w:b/>
              <w:i/>
              <w:iCs/>
            </w:rPr>
            <w:t>:</w:t>
          </w:r>
          <w:r w:rsidRPr="002443ED">
            <w:rPr>
              <w:b/>
            </w:rPr>
            <w:t xml:space="preserve"> </w:t>
          </w:r>
        </w:sdtContent>
      </w:sdt>
      <w:r w:rsidRPr="002443ED">
        <w:t>Sorry, I am breaking protocol.</w:t>
      </w:r>
    </w:p>
    <w:p w:rsidR="00AD0216" w:rsidRPr="002443ED" w:rsidP="00AD0216">
      <w:pPr>
        <w:pStyle w:val="Question"/>
        <w:numPr>
          <w:ilvl w:val="0"/>
          <w:numId w:val="9"/>
        </w:numPr>
      </w:pPr>
      <w:sdt>
        <w:sdtPr>
          <w:alias w:val="Member"/>
          <w:tag w:val="&lt;Member mnisId='1451' dodsId='25783'&gt;"/>
          <w:id w:val="544181485"/>
          <w:placeholder>
            <w:docPart w:val="1411A0BA4C1A48E2960760E020E2D91C"/>
          </w:placeholder>
          <w:richText/>
        </w:sdtPr>
        <w:sdtContent>
          <w:r w:rsidRPr="002443ED">
            <w:rPr>
              <w:b/>
            </w:rPr>
            <w:t>Mr Bacon:</w:t>
          </w:r>
        </w:sdtContent>
      </w:sdt>
      <w:r w:rsidRPr="002443ED">
        <w:t xml:space="preserve"> No, I would rather hear the right number. You can shout </w:t>
      </w:r>
      <w:r w:rsidRPr="002443ED">
        <w:t>loudly</w:t>
      </w:r>
      <w:r w:rsidRPr="002443ED">
        <w:t xml:space="preserve"> and the record will record it. What do you think the number is?</w:t>
      </w:r>
    </w:p>
    <w:p w:rsidR="00AD0216" w:rsidRPr="002443ED" w:rsidP="00AD0216">
      <w:pPr>
        <w:pStyle w:val="Answer"/>
      </w:pPr>
      <w:sdt>
        <w:sdtPr>
          <w:rPr>
            <w:i/>
            <w:iCs/>
          </w:rPr>
          <w:alias w:val="Witness"/>
          <w:id w:val="1328487287"/>
          <w:placeholder>
            <w:docPart w:val="1411A0BA4C1A48E2960760E020E2D91C"/>
          </w:placeholder>
          <w:richText/>
        </w:sdtPr>
        <w:sdtContent>
          <w:r w:rsidRPr="002443ED">
            <w:rPr>
              <w:b/>
              <w:i/>
              <w:iCs/>
            </w:rPr>
            <w:t xml:space="preserve">Dr </w:t>
          </w:r>
          <w:r w:rsidRPr="002443ED">
            <w:rPr>
              <w:b/>
              <w:i/>
              <w:iCs/>
            </w:rPr>
            <w:t>Blankenburg</w:t>
          </w:r>
          <w:r w:rsidRPr="002443ED">
            <w:rPr>
              <w:b/>
              <w:i/>
              <w:iCs/>
            </w:rPr>
            <w:t>:</w:t>
          </w:r>
        </w:sdtContent>
      </w:sdt>
      <w:r w:rsidRPr="002443ED">
        <w:t xml:space="preserve"> Paul is </w:t>
      </w:r>
      <w:r w:rsidRPr="002443ED">
        <w:t>absolutely</w:t>
      </w:r>
      <w:r w:rsidR="007E67A3">
        <w:t xml:space="preserve"> </w:t>
      </w:r>
      <w:r w:rsidRPr="002443ED">
        <w:t>right</w:t>
      </w:r>
      <w:r w:rsidRPr="002443ED">
        <w:t xml:space="preserve"> on the resilience and sustainability fund and some of the rechannelled SDRs—the SDRs from the original allocation that are not needed in advanced countries. The G20 has aimed at $100 billion to be reallocated, including through this fund, but also through the poverty reduction fund and through other means, for example to development banks in advanced countries. It has reached about $69 billion.</w:t>
      </w:r>
    </w:p>
    <w:p w:rsidR="00AD0216" w:rsidRPr="002443ED" w:rsidP="00AD0216">
      <w:pPr>
        <w:pStyle w:val="Question"/>
        <w:numPr>
          <w:ilvl w:val="0"/>
          <w:numId w:val="9"/>
        </w:numPr>
        <w:rPr>
          <w:rFonts w:eastAsia="Times New Roman" w:cs="Times New Roman"/>
          <w:szCs w:val="20"/>
        </w:rPr>
      </w:pPr>
      <w:sdt>
        <w:sdtPr>
          <w:alias w:val="Member"/>
          <w:tag w:val="&lt;Member mnisId='1451' dodsId='25783'&gt;"/>
          <w:id w:val="-648519011"/>
          <w:placeholder>
            <w:docPart w:val="1411A0BA4C1A48E2960760E020E2D91C"/>
          </w:placeholder>
          <w:richText/>
        </w:sdtPr>
        <w:sdtEndPr>
          <w:rPr>
            <w:rFonts w:eastAsia="Times New Roman" w:cs="Times New Roman"/>
            <w:szCs w:val="20"/>
          </w:rPr>
        </w:sdtEndPr>
        <w:sdtContent>
          <w:r w:rsidRPr="002443ED">
            <w:rPr>
              <w:rFonts w:eastAsia="Times New Roman" w:cs="Times New Roman"/>
              <w:b/>
              <w:szCs w:val="20"/>
            </w:rPr>
            <w:t>Mr Bacon:</w:t>
          </w:r>
        </w:sdtContent>
      </w:sdt>
      <w:r w:rsidRPr="002443ED">
        <w:rPr>
          <w:rFonts w:eastAsia="Times New Roman" w:cs="Times New Roman"/>
          <w:szCs w:val="20"/>
        </w:rPr>
        <w:t xml:space="preserve"> That would pay </w:t>
      </w:r>
      <w:r w:rsidRPr="002443ED">
        <w:rPr>
          <w:rFonts w:eastAsia="Times New Roman" w:cs="Times New Roman"/>
          <w:szCs w:val="20"/>
        </w:rPr>
        <w:t>all of</w:t>
      </w:r>
      <w:r w:rsidRPr="002443ED">
        <w:rPr>
          <w:rFonts w:eastAsia="Times New Roman" w:cs="Times New Roman"/>
          <w:szCs w:val="20"/>
        </w:rPr>
        <w:t xml:space="preserve"> our debt.</w:t>
      </w:r>
    </w:p>
    <w:p w:rsidR="00AD0216" w:rsidRPr="002443ED" w:rsidP="00AD0216">
      <w:pPr>
        <w:pStyle w:val="Answer"/>
      </w:pPr>
      <w:sdt>
        <w:sdtPr>
          <w:alias w:val="Witness"/>
          <w:id w:val="-1636865989"/>
          <w:placeholder>
            <w:docPart w:val="1411A0BA4C1A48E2960760E020E2D91C"/>
          </w:placeholder>
          <w:richText/>
        </w:sdtPr>
        <w:sdtContent>
          <w:r w:rsidRPr="002443ED">
            <w:rPr>
              <w:b/>
            </w:rPr>
            <w:t xml:space="preserve">Dr </w:t>
          </w:r>
          <w:r w:rsidRPr="002443ED">
            <w:rPr>
              <w:b/>
            </w:rPr>
            <w:t>Blankenburg</w:t>
          </w:r>
          <w:r w:rsidRPr="002443ED">
            <w:rPr>
              <w:b/>
            </w:rPr>
            <w:t>:</w:t>
          </w:r>
        </w:sdtContent>
      </w:sdt>
      <w:r w:rsidRPr="002443ED">
        <w:t xml:space="preserve"> That is off the top of my head. In terms of reallocated SDRs from the UK</w:t>
      </w:r>
      <w:r w:rsidRPr="002443ED" w:rsidR="00CE797A">
        <w:t>, we are looking at $1 billion</w:t>
      </w:r>
      <w:r w:rsidRPr="002443ED">
        <w:t>.</w:t>
      </w:r>
    </w:p>
    <w:p w:rsidR="00AD0216" w:rsidRPr="002443ED" w:rsidP="00CE797A">
      <w:pPr>
        <w:pStyle w:val="Question"/>
        <w:numPr>
          <w:ilvl w:val="0"/>
          <w:numId w:val="0"/>
        </w:numPr>
        <w:ind w:left="794"/>
      </w:pPr>
      <w:sdt>
        <w:sdtPr>
          <w:alias w:val="Member"/>
          <w:tag w:val="&lt;Member mnisId='4267' dodsId='101347'&gt;"/>
          <w:id w:val="1491980303"/>
          <w:placeholder>
            <w:docPart w:val="1411A0BA4C1A48E2960760E020E2D91C"/>
          </w:placeholder>
          <w:richText/>
        </w:sdtPr>
        <w:sdtContent>
          <w:r w:rsidRPr="002443ED">
            <w:rPr>
              <w:b/>
            </w:rPr>
            <w:t>Chair:</w:t>
          </w:r>
        </w:sdtContent>
      </w:sdt>
      <w:r w:rsidRPr="002443ED">
        <w:t xml:space="preserve"> For those of you watching this on broadcast, I am sorry that everything has gone slightly AWOL. It is one of those days.</w:t>
      </w:r>
    </w:p>
    <w:p w:rsidR="00AD0216" w:rsidRPr="002443ED" w:rsidP="00AD0216">
      <w:pPr>
        <w:pStyle w:val="Remark"/>
      </w:pPr>
      <w:sdt>
        <w:sdtPr>
          <w:alias w:val="Member"/>
          <w:tag w:val="&lt;Member mnisId='1451' dodsId='25783'&gt;"/>
          <w:id w:val="-215125960"/>
          <w:placeholder>
            <w:docPart w:val="1411A0BA4C1A48E2960760E020E2D91C"/>
          </w:placeholder>
          <w:richText/>
        </w:sdtPr>
        <w:sdtContent>
          <w:r w:rsidRPr="002443ED">
            <w:rPr>
              <w:b/>
            </w:rPr>
            <w:t>Mr Bacon:</w:t>
          </w:r>
        </w:sdtContent>
      </w:sdt>
      <w:r w:rsidRPr="002443ED">
        <w:t xml:space="preserve"> This is what happens when I get involved, to be fair.</w:t>
      </w:r>
    </w:p>
    <w:p w:rsidR="00AD0216" w:rsidRPr="002443ED" w:rsidP="00AD0216">
      <w:pPr>
        <w:pStyle w:val="Remark"/>
      </w:pPr>
      <w:sdt>
        <w:sdtPr>
          <w:alias w:val="Member"/>
          <w:tag w:val="&lt;Member mnisId='4267' dodsId='101347'&gt;"/>
          <w:id w:val="890850287"/>
          <w:placeholder>
            <w:docPart w:val="1411A0BA4C1A48E2960760E020E2D91C"/>
          </w:placeholder>
          <w:richText/>
        </w:sdtPr>
        <w:sdtContent>
          <w:r w:rsidRPr="002443ED">
            <w:rPr>
              <w:b/>
            </w:rPr>
            <w:t>Chair:</w:t>
          </w:r>
        </w:sdtContent>
      </w:sdt>
      <w:r w:rsidRPr="002443ED">
        <w:t xml:space="preserve"> What was said is not on the record, but we will ask for written evidence on that, so that it remains on the record, because they were very interesting points that were made. If I could suggest that Members focus on the panel in front of us, that would be appreciated.</w:t>
      </w:r>
    </w:p>
    <w:p w:rsidR="00CE797A" w:rsidRPr="002443ED" w:rsidP="00CE797A">
      <w:pPr>
        <w:pStyle w:val="Remark"/>
      </w:pPr>
      <w:sdt>
        <w:sdtPr>
          <w:alias w:val="Member"/>
          <w:tag w:val="&lt;Member mnisId='1451' dodsId='25783'&gt;"/>
          <w:id w:val="-798140558"/>
          <w:placeholder>
            <w:docPart w:val="1411A0BA4C1A48E2960760E020E2D91C"/>
          </w:placeholder>
          <w:richText/>
        </w:sdtPr>
        <w:sdtContent>
          <w:r w:rsidRPr="002443ED" w:rsidR="00AD0216">
            <w:rPr>
              <w:b/>
            </w:rPr>
            <w:t>Mr Bacon:</w:t>
          </w:r>
        </w:sdtContent>
      </w:sdt>
      <w:r w:rsidRPr="002443ED" w:rsidR="00AD0216">
        <w:t xml:space="preserve"> I did not want the previous one to end, it was so interesting.</w:t>
      </w:r>
    </w:p>
    <w:p w:rsidR="00AD0216" w:rsidRPr="002443ED" w:rsidP="00CE797A">
      <w:pPr>
        <w:pStyle w:val="Remark"/>
      </w:pPr>
      <w:r w:rsidRPr="002443ED">
        <w:t>Mae, did you have anything to add on the question of special drawing rights?</w:t>
      </w:r>
    </w:p>
    <w:p w:rsidR="00AD0216" w:rsidRPr="002443ED" w:rsidP="00AD0216">
      <w:pPr>
        <w:pStyle w:val="Answer"/>
      </w:pPr>
      <w:sdt>
        <w:sdtPr>
          <w:alias w:val="Witness"/>
          <w:id w:val="-1586987006"/>
          <w:placeholder>
            <w:docPart w:val="1411A0BA4C1A48E2960760E020E2D91C"/>
          </w:placeholder>
          <w:richText/>
        </w:sdtPr>
        <w:sdtContent>
          <w:r w:rsidRPr="002443ED">
            <w:rPr>
              <w:b/>
              <w:i/>
            </w:rPr>
            <w:t>Mae Buenaventura:</w:t>
          </w:r>
        </w:sdtContent>
      </w:sdt>
      <w:r w:rsidRPr="002443ED">
        <w:t xml:space="preserve"> Yes. The IMF’s quota system is so undemocratic that advanced economies also have the biggest shares. The resilience and sustainability trust will always be hampered by that unequal </w:t>
      </w:r>
      <w:r w:rsidRPr="002443ED" w:rsidR="00CE797A">
        <w:t xml:space="preserve">quota </w:t>
      </w:r>
      <w:r w:rsidRPr="002443ED">
        <w:t xml:space="preserve">allocation. Those countries that need the most receive only small shares of issued SDRs. If it is going to be used just </w:t>
      </w:r>
      <w:r w:rsidRPr="002443ED" w:rsidR="00CE797A">
        <w:t xml:space="preserve">for </w:t>
      </w:r>
      <w:r w:rsidRPr="002443ED">
        <w:t>on</w:t>
      </w:r>
      <w:r w:rsidRPr="002443ED" w:rsidR="00CE797A">
        <w:t>-</w:t>
      </w:r>
      <w:r w:rsidRPr="002443ED">
        <w:t xml:space="preserve">lending, even with very </w:t>
      </w:r>
      <w:r w:rsidRPr="002443ED">
        <w:t>concessional rates, those are still loans, no matter how concessional they are.</w:t>
      </w:r>
    </w:p>
    <w:p w:rsidR="00AD0216" w:rsidRPr="002443ED" w:rsidP="00AD0216">
      <w:pPr>
        <w:pStyle w:val="Question"/>
        <w:numPr>
          <w:ilvl w:val="0"/>
          <w:numId w:val="9"/>
        </w:numPr>
      </w:pPr>
      <w:sdt>
        <w:sdtPr>
          <w:alias w:val="Member"/>
          <w:tag w:val="&lt;Member mnisId='1451' dodsId='25783'&gt;"/>
          <w:id w:val="-1563015045"/>
          <w:placeholder>
            <w:docPart w:val="1411A0BA4C1A48E2960760E020E2D91C"/>
          </w:placeholder>
          <w:richText/>
        </w:sdtPr>
        <w:sdtContent>
          <w:r w:rsidRPr="002443ED">
            <w:rPr>
              <w:b/>
            </w:rPr>
            <w:t>Mr Bacon:</w:t>
          </w:r>
        </w:sdtContent>
      </w:sdt>
      <w:r w:rsidRPr="002443ED">
        <w:t xml:space="preserve"> I would like to ask about the difference between multilateral and bilateral. As you will know, the UK’s present position is to shift away from multilateral and more towards bilateral. Do you think that debt relief is really an issue that can be tackled only at a multilateral level or can bilateral or, indeed</w:t>
      </w:r>
      <w:r w:rsidRPr="002443ED" w:rsidR="00CE797A">
        <w:t>,</w:t>
      </w:r>
      <w:r w:rsidRPr="002443ED">
        <w:t xml:space="preserve"> one-to-one, unilateral moves make a significant difference? There is a plain shift, is there not, in the Government’s attitude? What impact do you think that will have on the debt relief agenda?</w:t>
      </w:r>
    </w:p>
    <w:p w:rsidR="00AD0216" w:rsidRPr="002443ED" w:rsidP="00AD0216">
      <w:pPr>
        <w:pStyle w:val="Answer"/>
      </w:pPr>
      <w:sdt>
        <w:sdtPr>
          <w:alias w:val="Witness"/>
          <w:id w:val="1618719180"/>
          <w:placeholder>
            <w:docPart w:val="1411A0BA4C1A48E2960760E020E2D91C"/>
          </w:placeholder>
          <w:richText/>
        </w:sdtPr>
        <w:sdtContent>
          <w:r w:rsidRPr="002443ED">
            <w:rPr>
              <w:b/>
              <w:i/>
            </w:rPr>
            <w:t>Paul Steele:</w:t>
          </w:r>
        </w:sdtContent>
      </w:sdt>
      <w:r w:rsidRPr="002443ED">
        <w:t xml:space="preserve"> As we were talking about earlier, the UK is looking at the possibility of making this £1 billion commitment to provide guarantees to Eskom in South Africa to help with its debt and to shift to low carbon. That could be expanded under the bilateral aid program</w:t>
      </w:r>
      <w:r w:rsidRPr="002443ED" w:rsidR="006B5358">
        <w:t>me</w:t>
      </w:r>
      <w:r w:rsidRPr="002443ED">
        <w:t>, so that could be an example of the advantages of going through bilateral.</w:t>
      </w:r>
    </w:p>
    <w:p w:rsidR="00AD0216" w:rsidRPr="002443ED" w:rsidP="00AD0216">
      <w:pPr>
        <w:pStyle w:val="Answer"/>
      </w:pPr>
      <w:r w:rsidRPr="002443ED">
        <w:t>At the same time, we were hearing in the earlier session that the debt of low-income countries is primarily with the multilaterals, so this is where the multilateral role comes in. The IMF and the World Bank, as well as China, are some of the main creditors for low-income countries.</w:t>
      </w:r>
    </w:p>
    <w:p w:rsidR="00AD0216" w:rsidRPr="002443ED" w:rsidP="00AD0216">
      <w:pPr>
        <w:pStyle w:val="Answer"/>
      </w:pPr>
      <w:sdt>
        <w:sdtPr>
          <w:alias w:val="Witness"/>
          <w:id w:val="-105202632"/>
          <w:placeholder>
            <w:docPart w:val="1411A0BA4C1A48E2960760E020E2D91C"/>
          </w:placeholder>
          <w:richText/>
        </w:sdtPr>
        <w:sdtContent>
          <w:r w:rsidRPr="002443ED">
            <w:rPr>
              <w:b/>
              <w:i/>
            </w:rPr>
            <w:t>Mae Buenaventura:</w:t>
          </w:r>
        </w:sdtContent>
      </w:sdt>
      <w:r w:rsidRPr="002443ED">
        <w:t xml:space="preserve"> There is more room with the multilaterals for </w:t>
      </w:r>
      <w:r w:rsidRPr="002443ED">
        <w:t>negotiations, because</w:t>
      </w:r>
      <w:r w:rsidRPr="002443ED">
        <w:t xml:space="preserve"> they have development mandates that we can claim. With bilateral loans, that space narrows down.</w:t>
      </w:r>
    </w:p>
    <w:p w:rsidR="00AD0216" w:rsidRPr="002443ED" w:rsidP="00AD0216">
      <w:pPr>
        <w:pStyle w:val="Question"/>
        <w:numPr>
          <w:ilvl w:val="0"/>
          <w:numId w:val="9"/>
        </w:numPr>
      </w:pPr>
      <w:sdt>
        <w:sdtPr>
          <w:alias w:val="Member"/>
          <w:tag w:val="&lt;Member mnisId='1451' dodsId='25783'&gt;"/>
          <w:id w:val="-1577893888"/>
          <w:placeholder>
            <w:docPart w:val="1411A0BA4C1A48E2960760E020E2D91C"/>
          </w:placeholder>
          <w:richText/>
        </w:sdtPr>
        <w:sdtContent>
          <w:r w:rsidRPr="002443ED">
            <w:rPr>
              <w:b/>
            </w:rPr>
            <w:t>Mr Bacon:</w:t>
          </w:r>
        </w:sdtContent>
      </w:sdt>
      <w:r w:rsidRPr="002443ED">
        <w:t xml:space="preserve"> I spent some time in Kenya looking at microfinance. I know that, in recent years, microfinance has sometimes ended up with a bad reputation. The stuff that I saw was remarkable and very successful. People were going back, in some cases—and disproportionately women—for their third and fourth loans, running very successful small businesses in urban Kenya, in Kibera, which is the largest slum in Africa, and doing very successfully. There is an extraordinary entrepreneurial spirit there.</w:t>
      </w:r>
    </w:p>
    <w:p w:rsidR="00AD0216" w:rsidRPr="002443ED" w:rsidP="00AD0216">
      <w:pPr>
        <w:pStyle w:val="Question"/>
        <w:numPr>
          <w:ilvl w:val="0"/>
          <w:numId w:val="0"/>
        </w:numPr>
        <w:ind w:left="794"/>
      </w:pPr>
      <w:r w:rsidRPr="002443ED">
        <w:t xml:space="preserve">I am sometimes led to wonder whether half the problem is that, to go back to the point we were making earlier with the IIF, there are too many loans sloshing around. There are too many people who are willing to sell loans but do not give enough thought to whether they are going to get the money back. Too much of it goes to Governments or to quasi-Government institutions, rather than to small, private entrepreneurs who know that they have to pay back the loan in order to get the next </w:t>
      </w:r>
      <w:r w:rsidRPr="002443ED">
        <w:t>one, and</w:t>
      </w:r>
      <w:r w:rsidRPr="002443ED">
        <w:t xml:space="preserve"> do so very successfully. If that is true—and I think it is—what could we do to inculcate that and make it a more normal and larger part of the equation?</w:t>
      </w:r>
    </w:p>
    <w:p w:rsidR="00AD0216" w:rsidRPr="002443ED" w:rsidP="00AD0216">
      <w:pPr>
        <w:pStyle w:val="Answer"/>
      </w:pPr>
      <w:sdt>
        <w:sdtPr>
          <w:alias w:val="Witness"/>
          <w:id w:val="160666069"/>
          <w:placeholder>
            <w:docPart w:val="1411A0BA4C1A48E2960760E020E2D91C"/>
          </w:placeholder>
          <w:richText/>
        </w:sdtPr>
        <w:sdtContent>
          <w:r w:rsidRPr="002443ED">
            <w:rPr>
              <w:b/>
              <w:i/>
            </w:rPr>
            <w:t>Paul Steele:</w:t>
          </w:r>
        </w:sdtContent>
      </w:sdt>
      <w:r w:rsidRPr="002443ED">
        <w:t xml:space="preserve"> Maybe I will kick off. I am sure that Mae has something to add on this. At </w:t>
      </w:r>
      <w:r w:rsidR="007E67A3">
        <w:t xml:space="preserve">IIED, </w:t>
      </w:r>
      <w:r w:rsidRPr="002443ED">
        <w:t>my organisation,</w:t>
      </w:r>
      <w:r w:rsidR="007E67A3">
        <w:t xml:space="preserve"> </w:t>
      </w:r>
      <w:r w:rsidRPr="002443ED">
        <w:t xml:space="preserve">we have been doing a lot of research and work on what we call money where it matters, where we try to make sure that the money that is lent, whether it is private or public, </w:t>
      </w:r>
      <w:r w:rsidRPr="002443ED">
        <w:t>international</w:t>
      </w:r>
      <w:r w:rsidRPr="002443ED">
        <w:t xml:space="preserve"> or domestic, reaches people at the bottom—very much these female-headed households that you are describing. Too much of it is creamed off at all the different levels going down and does not reach the </w:t>
      </w:r>
      <w:r w:rsidRPr="002443ED">
        <w:t>people who can really make something of it to improve their lives and those of their children and so on. We would fully agree with that.</w:t>
      </w:r>
    </w:p>
    <w:p w:rsidR="00AD0216" w:rsidRPr="002443ED" w:rsidP="00AD0216">
      <w:pPr>
        <w:pStyle w:val="Question"/>
        <w:numPr>
          <w:ilvl w:val="0"/>
          <w:numId w:val="9"/>
        </w:numPr>
      </w:pPr>
      <w:sdt>
        <w:sdtPr>
          <w:alias w:val="Member"/>
          <w:tag w:val="&lt;Member mnisId='1451' dodsId='25783'&gt;"/>
          <w:id w:val="-203561732"/>
          <w:placeholder>
            <w:docPart w:val="1411A0BA4C1A48E2960760E020E2D91C"/>
          </w:placeholder>
          <w:richText/>
        </w:sdtPr>
        <w:sdtContent>
          <w:r w:rsidRPr="002443ED">
            <w:rPr>
              <w:b/>
            </w:rPr>
            <w:t>Mr Bacon:</w:t>
          </w:r>
        </w:sdtContent>
      </w:sdt>
      <w:r w:rsidRPr="002443ED">
        <w:t xml:space="preserve"> What do you do about it? I remember working in Tanzania for VSO, and I had not really understood the extent to which there was a big NGO industry. It will correct me if I am wrong, but there was a point where Oxfam, I think, had three country offices in Tanzania. It finally got to the point </w:t>
      </w:r>
      <w:r w:rsidR="007E67A3">
        <w:t xml:space="preserve">where </w:t>
      </w:r>
      <w:r w:rsidRPr="002443ED">
        <w:t>it was a good idea to have only one, but there is a whole NGO community</w:t>
      </w:r>
      <w:r w:rsidRPr="002443ED" w:rsidR="00023841">
        <w:t>.</w:t>
      </w:r>
      <w:r w:rsidRPr="002443ED">
        <w:t xml:space="preserve"> </w:t>
      </w:r>
      <w:r w:rsidRPr="002443ED" w:rsidR="00023841">
        <w:t>They have</w:t>
      </w:r>
      <w:r w:rsidRPr="002443ED">
        <w:t xml:space="preserve"> country directors and budgets. </w:t>
      </w:r>
      <w:r w:rsidRPr="002443ED" w:rsidR="00023841">
        <w:t>They</w:t>
      </w:r>
      <w:r w:rsidRPr="002443ED">
        <w:t xml:space="preserve"> </w:t>
      </w:r>
      <w:r w:rsidRPr="002443ED" w:rsidR="00023841">
        <w:t>have</w:t>
      </w:r>
      <w:r w:rsidRPr="002443ED">
        <w:t xml:space="preserve"> good relations with big donor countries, whether Germany, Switzerland, the UK, Ireland or Canada, and there is an industry that goes on. A great deal of the money goes into the sustaining of the industry in country rather than getting to the end user.</w:t>
      </w:r>
    </w:p>
    <w:p w:rsidR="00AD0216" w:rsidRPr="002443ED" w:rsidP="00AD0216">
      <w:pPr>
        <w:pStyle w:val="Question"/>
        <w:numPr>
          <w:ilvl w:val="0"/>
          <w:numId w:val="0"/>
        </w:numPr>
        <w:ind w:left="794"/>
      </w:pPr>
      <w:r w:rsidRPr="002443ED">
        <w:t>I do not pretend to have the answers to how you shift that across to get far more of it to somebody local, who is going to build a second storey on their restaurant and then employ an extra 15 people, which was one of the examples I saw in Kibera. That woman was so successful that she was on her fifth or sixth loan. That is where we need to get to, but how do we do it? What does your research suggest?</w:t>
      </w:r>
    </w:p>
    <w:p w:rsidR="00AD0216" w:rsidRPr="002443ED" w:rsidP="00AD0216">
      <w:pPr>
        <w:pStyle w:val="Answer"/>
      </w:pPr>
      <w:sdt>
        <w:sdtPr>
          <w:alias w:val="Witness"/>
          <w:id w:val="-462044242"/>
          <w:placeholder>
            <w:docPart w:val="1411A0BA4C1A48E2960760E020E2D91C"/>
          </w:placeholder>
          <w:richText/>
        </w:sdtPr>
        <w:sdtContent>
          <w:r w:rsidRPr="002443ED">
            <w:rPr>
              <w:b/>
              <w:i/>
            </w:rPr>
            <w:t>Paul Steele:</w:t>
          </w:r>
        </w:sdtContent>
      </w:sdt>
      <w:r w:rsidRPr="002443ED">
        <w:t xml:space="preserve"> On climate finance, for example, we have discovered that less than 10% of the money pledged internationally gets down to the local level. It is all creamed off</w:t>
      </w:r>
      <w:r w:rsidR="007E67A3">
        <w:t xml:space="preserve">, </w:t>
      </w:r>
      <w:r w:rsidRPr="002443ED">
        <w:t>not illegally, but just used on administration and other things, as you were describing, in between. You need to have things like targets. Some countries have pledged that 80% of the finance should get down to the local level and really benefit the people on the frontline.</w:t>
      </w:r>
    </w:p>
    <w:p w:rsidR="00AD0216" w:rsidRPr="002443ED" w:rsidP="00AD0216">
      <w:pPr>
        <w:pStyle w:val="Question"/>
        <w:numPr>
          <w:ilvl w:val="0"/>
          <w:numId w:val="9"/>
        </w:numPr>
      </w:pPr>
      <w:sdt>
        <w:sdtPr>
          <w:alias w:val="Member"/>
          <w:tag w:val="&lt;Member mnisId='1451' dodsId='25783'&gt;"/>
          <w:id w:val="-343318252"/>
          <w:placeholder>
            <w:docPart w:val="1411A0BA4C1A48E2960760E020E2D91C"/>
          </w:placeholder>
          <w:richText/>
        </w:sdtPr>
        <w:sdtContent>
          <w:r w:rsidRPr="002443ED">
            <w:rPr>
              <w:b/>
            </w:rPr>
            <w:t>Mr Bacon:</w:t>
          </w:r>
        </w:sdtContent>
      </w:sdt>
      <w:r w:rsidRPr="002443ED">
        <w:t xml:space="preserve"> What I am asking is how you do it. I worked in Tanzania, as I said. I was working for an NGO so small that it could not afford the rent, so it piggybacked on another NGO. I am pretty sure that any money it got went to the right place, because there was so little of it. If you went to the Ministry of Agriculture, there was a row as far as the eye could see of brand-new four-wheel drives, and every one of them had a white leather trim. How do you do it? How do you make that happen?</w:t>
      </w:r>
    </w:p>
    <w:p w:rsidR="00AD0216" w:rsidRPr="002443ED" w:rsidP="00AD0216">
      <w:pPr>
        <w:pStyle w:val="Remark"/>
      </w:pPr>
      <w:sdt>
        <w:sdtPr>
          <w:alias w:val="Member"/>
          <w:tag w:val="&lt;Member mnisId='4267' dodsId='101347'&gt;"/>
          <w:id w:val="1607620870"/>
          <w:placeholder>
            <w:docPart w:val="1411A0BA4C1A48E2960760E020E2D91C"/>
          </w:placeholder>
          <w:richText/>
        </w:sdtPr>
        <w:sdtContent>
          <w:r w:rsidRPr="002443ED">
            <w:rPr>
              <w:b/>
            </w:rPr>
            <w:t>Chair:</w:t>
          </w:r>
        </w:sdtContent>
      </w:sdt>
      <w:r w:rsidRPr="002443ED">
        <w:t xml:space="preserve"> Maybe that is a subject for another inquiry, unless you </w:t>
      </w:r>
      <w:r w:rsidRPr="002443ED">
        <w:t>are able to</w:t>
      </w:r>
      <w:r w:rsidRPr="002443ED">
        <w:t xml:space="preserve"> answer, Paul.</w:t>
      </w:r>
    </w:p>
    <w:p w:rsidR="00AD0216" w:rsidRPr="002443ED" w:rsidP="00AD0216">
      <w:pPr>
        <w:pStyle w:val="Answer"/>
      </w:pPr>
      <w:sdt>
        <w:sdtPr>
          <w:alias w:val="Witness"/>
          <w:id w:val="-2114038029"/>
          <w:placeholder>
            <w:docPart w:val="1411A0BA4C1A48E2960760E020E2D91C"/>
          </w:placeholder>
          <w:richText/>
        </w:sdtPr>
        <w:sdtContent>
          <w:r w:rsidRPr="002443ED">
            <w:rPr>
              <w:b/>
              <w:i/>
            </w:rPr>
            <w:t>Paul Steele:</w:t>
          </w:r>
        </w:sdtContent>
      </w:sdt>
      <w:r w:rsidRPr="002443ED">
        <w:t xml:space="preserve"> I was wondering whether Mae wanted to come in.</w:t>
      </w:r>
    </w:p>
    <w:p w:rsidR="00AD0216" w:rsidRPr="002443ED" w:rsidP="00AD0216">
      <w:pPr>
        <w:pStyle w:val="Question"/>
        <w:numPr>
          <w:ilvl w:val="0"/>
          <w:numId w:val="0"/>
        </w:numPr>
        <w:ind w:left="794"/>
        <w:rPr>
          <w:rFonts w:eastAsia="Times New Roman" w:cs="Times New Roman"/>
          <w:szCs w:val="20"/>
        </w:rPr>
      </w:pPr>
      <w:sdt>
        <w:sdtPr>
          <w:alias w:val="Member"/>
          <w:tag w:val="&lt;Member mnisId='4267' dodsId='101347'&gt;"/>
          <w:id w:val="-1569419248"/>
          <w:placeholder>
            <w:docPart w:val="1411A0BA4C1A48E2960760E020E2D91C"/>
          </w:placeholder>
          <w:richText/>
        </w:sdtPr>
        <w:sdtEndPr>
          <w:rPr>
            <w:rFonts w:eastAsia="Times New Roman" w:cs="Times New Roman"/>
            <w:szCs w:val="20"/>
          </w:rPr>
        </w:sdtEndPr>
        <w:sdtContent>
          <w:r w:rsidRPr="002443ED">
            <w:rPr>
              <w:rFonts w:eastAsia="Times New Roman" w:cs="Times New Roman"/>
              <w:b/>
              <w:szCs w:val="20"/>
            </w:rPr>
            <w:t>Chair:</w:t>
          </w:r>
        </w:sdtContent>
      </w:sdt>
      <w:r w:rsidRPr="002443ED">
        <w:rPr>
          <w:rFonts w:eastAsia="Times New Roman" w:cs="Times New Roman"/>
          <w:szCs w:val="20"/>
        </w:rPr>
        <w:t xml:space="preserve"> Were you, now?</w:t>
      </w:r>
    </w:p>
    <w:p w:rsidR="00AD0216" w:rsidRPr="002443ED" w:rsidP="00AD0216">
      <w:pPr>
        <w:pStyle w:val="Question"/>
        <w:numPr>
          <w:ilvl w:val="0"/>
          <w:numId w:val="0"/>
        </w:numPr>
        <w:ind w:left="794"/>
        <w:rPr>
          <w:rFonts w:eastAsia="Times New Roman" w:cs="Times New Roman"/>
          <w:szCs w:val="20"/>
        </w:rPr>
      </w:pPr>
      <w:sdt>
        <w:sdtPr>
          <w:alias w:val="Member"/>
          <w:tag w:val="&lt;Member mnisId='1451' dodsId='25783'&gt;"/>
          <w:id w:val="1411588860"/>
          <w:placeholder>
            <w:docPart w:val="1411A0BA4C1A48E2960760E020E2D91C"/>
          </w:placeholder>
          <w:richText/>
        </w:sdtPr>
        <w:sdtEndPr>
          <w:rPr>
            <w:rFonts w:eastAsia="Times New Roman" w:cs="Times New Roman"/>
            <w:szCs w:val="20"/>
          </w:rPr>
        </w:sdtEndPr>
        <w:sdtContent>
          <w:r w:rsidRPr="002443ED">
            <w:rPr>
              <w:rFonts w:eastAsia="Times New Roman" w:cs="Times New Roman"/>
              <w:b/>
              <w:szCs w:val="20"/>
            </w:rPr>
            <w:t>Mr Bacon:</w:t>
          </w:r>
        </w:sdtContent>
      </w:sdt>
      <w:r w:rsidRPr="002443ED">
        <w:rPr>
          <w:rFonts w:eastAsia="Times New Roman" w:cs="Times New Roman"/>
          <w:szCs w:val="20"/>
        </w:rPr>
        <w:t xml:space="preserve"> You are right that more of it needs to get down to the bottom. What I am asking is how, mechanically, you make that happen.</w:t>
      </w:r>
    </w:p>
    <w:p w:rsidR="00AD0216" w:rsidRPr="002443ED" w:rsidP="00D263B7">
      <w:pPr>
        <w:pStyle w:val="Question"/>
        <w:numPr>
          <w:ilvl w:val="0"/>
          <w:numId w:val="0"/>
        </w:numPr>
        <w:ind w:left="794"/>
      </w:pPr>
      <w:sdt>
        <w:sdtPr>
          <w:alias w:val="Member"/>
          <w:tag w:val="&lt;Member mnisId='4267' dodsId='101347'&gt;"/>
          <w:id w:val="-976683959"/>
          <w:placeholder>
            <w:docPart w:val="1411A0BA4C1A48E2960760E020E2D91C"/>
          </w:placeholder>
          <w:richText/>
        </w:sdtPr>
        <w:sdtContent>
          <w:r w:rsidRPr="002443ED">
            <w:rPr>
              <w:b/>
            </w:rPr>
            <w:t>Chair:</w:t>
          </w:r>
        </w:sdtContent>
      </w:sdt>
      <w:r w:rsidRPr="002443ED">
        <w:t xml:space="preserve"> Mae, are you able to comment on how investment to a country gets to the people at a local level, rather than being filtered off on its way down to them?</w:t>
      </w:r>
    </w:p>
    <w:p w:rsidR="00AD0216" w:rsidRPr="002443ED" w:rsidP="00AD0216">
      <w:pPr>
        <w:pStyle w:val="Answer"/>
      </w:pPr>
      <w:sdt>
        <w:sdtPr>
          <w:alias w:val="Witness"/>
          <w:id w:val="1561750800"/>
          <w:placeholder>
            <w:docPart w:val="1411A0BA4C1A48E2960760E020E2D91C"/>
          </w:placeholder>
          <w:richText/>
        </w:sdtPr>
        <w:sdtContent>
          <w:r w:rsidRPr="002443ED">
            <w:rPr>
              <w:b/>
              <w:i/>
            </w:rPr>
            <w:t>Mae Buenaventura:</w:t>
          </w:r>
        </w:sdtContent>
      </w:sdt>
      <w:r w:rsidRPr="002443ED">
        <w:t xml:space="preserve"> Yes. I also wanted to comment on the microfinance issue, because we have also had a lot of that, but it has somehow changed. It used to be that there were many NGOs there, but now big private firms </w:t>
      </w:r>
      <w:r w:rsidRPr="002443ED">
        <w:t xml:space="preserve">have also entered. For example, Western Union is also </w:t>
      </w:r>
      <w:r w:rsidRPr="002443ED" w:rsidR="00DF10D9">
        <w:t xml:space="preserve">getting into </w:t>
      </w:r>
      <w:r w:rsidRPr="002443ED">
        <w:t xml:space="preserve">that game. </w:t>
      </w:r>
      <w:r w:rsidRPr="002443ED" w:rsidR="00DF10D9">
        <w:t>You cannot ignore</w:t>
      </w:r>
      <w:r w:rsidRPr="002443ED">
        <w:t xml:space="preserve"> the gender dimensions of microfinance now, with women becoming more and more indebted over time. That is another issue with microfinance.</w:t>
      </w:r>
    </w:p>
    <w:p w:rsidR="00AD0216" w:rsidRPr="002443ED" w:rsidP="00AD0216">
      <w:pPr>
        <w:pStyle w:val="Question"/>
        <w:numPr>
          <w:ilvl w:val="0"/>
          <w:numId w:val="0"/>
        </w:numPr>
        <w:ind w:left="794"/>
      </w:pPr>
      <w:r w:rsidRPr="002443ED">
        <w:t xml:space="preserve">One way forward would be to ensure representation in Governments and to look at the political economy. If the spaces there are so constricted that only the rich and powerful can get into public office and not the ordinary working woman or man, it </w:t>
      </w:r>
      <w:r w:rsidRPr="002443ED" w:rsidR="000A70A0">
        <w:t xml:space="preserve">will </w:t>
      </w:r>
      <w:r w:rsidRPr="002443ED">
        <w:t>be hard to ensure that the funds are used for what they really need and what their long-term interests are.</w:t>
      </w:r>
    </w:p>
    <w:p w:rsidR="00AD0216" w:rsidRPr="002443ED" w:rsidP="00AD0216">
      <w:pPr>
        <w:pStyle w:val="Question"/>
        <w:numPr>
          <w:ilvl w:val="0"/>
          <w:numId w:val="0"/>
        </w:numPr>
        <w:ind w:left="794"/>
        <w:rPr>
          <w:rFonts w:eastAsia="Times New Roman" w:cs="Times New Roman"/>
          <w:szCs w:val="20"/>
        </w:rPr>
      </w:pPr>
      <w:sdt>
        <w:sdtPr>
          <w:alias w:val="Member"/>
          <w:tag w:val="&lt;Member mnisId='4267' dodsId='101347'&gt;"/>
          <w:id w:val="1243603671"/>
          <w:placeholder>
            <w:docPart w:val="1411A0BA4C1A48E2960760E020E2D91C"/>
          </w:placeholder>
          <w:richText/>
        </w:sdtPr>
        <w:sdtEndPr>
          <w:rPr>
            <w:rFonts w:eastAsia="Times New Roman" w:cs="Times New Roman"/>
            <w:szCs w:val="20"/>
          </w:rPr>
        </w:sdtEndPr>
        <w:sdtContent>
          <w:r w:rsidRPr="002443ED">
            <w:rPr>
              <w:rFonts w:eastAsia="Times New Roman" w:cs="Times New Roman"/>
              <w:b/>
              <w:szCs w:val="20"/>
            </w:rPr>
            <w:t>Chair:</w:t>
          </w:r>
        </w:sdtContent>
      </w:sdt>
      <w:r w:rsidRPr="002443ED">
        <w:rPr>
          <w:rFonts w:eastAsia="Times New Roman" w:cs="Times New Roman"/>
          <w:szCs w:val="20"/>
        </w:rPr>
        <w:t xml:space="preserve"> That is a problem around the world, Mae. </w:t>
      </w:r>
    </w:p>
    <w:p w:rsidR="00AD0216" w:rsidRPr="002443ED" w:rsidP="00AD0216">
      <w:pPr>
        <w:pStyle w:val="Question"/>
        <w:numPr>
          <w:ilvl w:val="0"/>
          <w:numId w:val="9"/>
        </w:numPr>
      </w:pPr>
      <w:sdt>
        <w:sdtPr>
          <w:alias w:val="Member"/>
          <w:tag w:val="&lt;Member mnisId='4515' dodsId='134269'&gt;"/>
          <w:id w:val="-584373072"/>
          <w:placeholder>
            <w:docPart w:val="1411A0BA4C1A48E2960760E020E2D91C"/>
          </w:placeholder>
          <w:richText/>
        </w:sdtPr>
        <w:sdtContent>
          <w:r w:rsidRPr="002443ED">
            <w:rPr>
              <w:b/>
            </w:rPr>
            <w:t>Kate Osamor:</w:t>
          </w:r>
        </w:sdtContent>
      </w:sdt>
      <w:r w:rsidRPr="002443ED">
        <w:t xml:space="preserve"> I just have one more question for Mae. You have kind of answered it already. When I was asking questions about green debt swaps, I got the impression that you were not a fan of this scheme. I just wanted to ask you for your thoughts on debt itself and whether you think that it should be cancelled</w:t>
      </w:r>
      <w:r w:rsidRPr="002443ED" w:rsidR="00F03285">
        <w:t>.</w:t>
      </w:r>
    </w:p>
    <w:p w:rsidR="00AD0216" w:rsidRPr="002443ED" w:rsidP="00AD0216">
      <w:pPr>
        <w:pStyle w:val="Answer"/>
      </w:pPr>
      <w:sdt>
        <w:sdtPr>
          <w:alias w:val="Witness"/>
          <w:id w:val="866483974"/>
          <w:placeholder>
            <w:docPart w:val="1411A0BA4C1A48E2960760E020E2D91C"/>
          </w:placeholder>
          <w:richText/>
        </w:sdtPr>
        <w:sdtContent>
          <w:r w:rsidRPr="002443ED">
            <w:rPr>
              <w:b/>
              <w:i/>
            </w:rPr>
            <w:t>Mae Buenaventura:</w:t>
          </w:r>
        </w:sdtContent>
      </w:sdt>
      <w:r w:rsidRPr="002443ED">
        <w:t xml:space="preserve"> You may have seen some of our material containing a major call for debt cancellation. It is a very concrete and clear step in offering genuine </w:t>
      </w:r>
      <w:r w:rsidRPr="002443ED">
        <w:t>recovery, because</w:t>
      </w:r>
      <w:r w:rsidRPr="002443ED">
        <w:t xml:space="preserve"> it can free up funds that we will use for urgent social needs and really transformative recovery from this pandemic. We also argue that a lot of those loans </w:t>
      </w:r>
      <w:r w:rsidRPr="002443ED">
        <w:t>have to</w:t>
      </w:r>
      <w:r w:rsidRPr="002443ED">
        <w:t xml:space="preserve"> be examined through debt audits, which </w:t>
      </w:r>
      <w:r w:rsidRPr="002443ED" w:rsidR="00B00DC5">
        <w:t>is</w:t>
      </w:r>
      <w:r w:rsidRPr="002443ED">
        <w:t xml:space="preserve"> key to weeding out the loans that we do not think we ought to pay, because they also contributed to the climate crisis and made us more vulnerable to </w:t>
      </w:r>
      <w:r w:rsidRPr="002443ED" w:rsidR="00B00DC5">
        <w:t>Covid</w:t>
      </w:r>
      <w:r w:rsidRPr="002443ED">
        <w:t xml:space="preserve"> </w:t>
      </w:r>
      <w:r w:rsidRPr="002443ED" w:rsidR="003D1B81">
        <w:t>due to</w:t>
      </w:r>
      <w:r w:rsidRPr="002443ED">
        <w:t xml:space="preserve"> our collapsing public health systems, for one. That is a strategic goal and one that we think is urgently and immediately needed as a way forward.</w:t>
      </w:r>
    </w:p>
    <w:p w:rsidR="00AD0216" w:rsidRPr="002443ED" w:rsidP="00AD0216">
      <w:pPr>
        <w:pStyle w:val="Question"/>
        <w:numPr>
          <w:ilvl w:val="0"/>
          <w:numId w:val="9"/>
        </w:numPr>
      </w:pPr>
      <w:sdt>
        <w:sdtPr>
          <w:alias w:val="Member"/>
          <w:tag w:val="&lt;Member mnisId='4267' dodsId='101347'&gt;"/>
          <w:id w:val="1192949185"/>
          <w:placeholder>
            <w:docPart w:val="1411A0BA4C1A48E2960760E020E2D91C"/>
          </w:placeholder>
          <w:richText/>
        </w:sdtPr>
        <w:sdtContent>
          <w:r w:rsidRPr="002443ED">
            <w:rPr>
              <w:b/>
            </w:rPr>
            <w:t>Chair:</w:t>
          </w:r>
        </w:sdtContent>
      </w:sdt>
      <w:r w:rsidRPr="002443ED">
        <w:t xml:space="preserve"> Paul, do you have a concrete action that you would like the UK Government to deliver on?</w:t>
      </w:r>
    </w:p>
    <w:p w:rsidR="00AD0216" w:rsidRPr="002443ED" w:rsidP="00AD0216">
      <w:pPr>
        <w:pStyle w:val="Answer"/>
      </w:pPr>
      <w:sdt>
        <w:sdtPr>
          <w:alias w:val="Witness"/>
          <w:id w:val="1105846209"/>
          <w:placeholder>
            <w:docPart w:val="1411A0BA4C1A48E2960760E020E2D91C"/>
          </w:placeholder>
          <w:richText/>
        </w:sdtPr>
        <w:sdtContent>
          <w:r w:rsidRPr="002443ED">
            <w:rPr>
              <w:b/>
              <w:i/>
            </w:rPr>
            <w:t>Paul Steele:</w:t>
          </w:r>
        </w:sdtContent>
      </w:sdt>
      <w:r w:rsidRPr="002443ED">
        <w:t xml:space="preserve"> Yes. One goes back to your colleague’s comment about COP 27. This is a real chance for the UK to take an initiative.</w:t>
      </w:r>
    </w:p>
    <w:p w:rsidR="00AD0216" w:rsidRPr="002443ED" w:rsidP="003D1B81">
      <w:pPr>
        <w:pStyle w:val="Question"/>
        <w:numPr>
          <w:ilvl w:val="0"/>
          <w:numId w:val="0"/>
        </w:numPr>
        <w:ind w:left="794"/>
      </w:pPr>
      <w:sdt>
        <w:sdtPr>
          <w:alias w:val="Member"/>
          <w:tag w:val="&lt;Member mnisId='4267' dodsId='101347'&gt;"/>
          <w:id w:val="-41286502"/>
          <w:placeholder>
            <w:docPart w:val="1411A0BA4C1A48E2960760E020E2D91C"/>
          </w:placeholder>
          <w:richText/>
        </w:sdtPr>
        <w:sdtContent>
          <w:r w:rsidRPr="002443ED">
            <w:rPr>
              <w:b/>
            </w:rPr>
            <w:t>Chair:</w:t>
          </w:r>
        </w:sdtContent>
      </w:sdt>
      <w:r w:rsidRPr="002443ED">
        <w:t xml:space="preserve"> I have made a note of that one.</w:t>
      </w:r>
    </w:p>
    <w:p w:rsidR="00AD0216" w:rsidRPr="002443ED" w:rsidP="00AD0216">
      <w:pPr>
        <w:pStyle w:val="Answer"/>
      </w:pPr>
      <w:sdt>
        <w:sdtPr>
          <w:alias w:val="Witness"/>
          <w:id w:val="-1534337800"/>
          <w:placeholder>
            <w:docPart w:val="1411A0BA4C1A48E2960760E020E2D91C"/>
          </w:placeholder>
          <w:richText/>
        </w:sdtPr>
        <w:sdtContent>
          <w:r w:rsidRPr="002443ED">
            <w:rPr>
              <w:b/>
              <w:i/>
            </w:rPr>
            <w:t>Paul Steele:</w:t>
          </w:r>
        </w:sdtContent>
      </w:sdt>
      <w:r w:rsidRPr="002443ED">
        <w:t xml:space="preserve"> Great. The second one goes back to the previous session, linking it to UK legislation</w:t>
      </w:r>
      <w:r w:rsidRPr="002443ED" w:rsidR="003D1B81">
        <w:t xml:space="preserve"> and—</w:t>
      </w:r>
      <w:r w:rsidRPr="002443ED">
        <w:t>I am not party to the exact details of the legislation</w:t>
      </w:r>
      <w:r w:rsidRPr="002443ED" w:rsidR="003D1B81">
        <w:t>—</w:t>
      </w:r>
      <w:r w:rsidRPr="002443ED">
        <w:t>somehow having some link there.</w:t>
      </w:r>
    </w:p>
    <w:p w:rsidR="00AD0216" w:rsidRPr="002443ED" w:rsidP="00AD0216">
      <w:pPr>
        <w:pStyle w:val="Answer"/>
      </w:pPr>
      <w:r w:rsidRPr="002443ED">
        <w:t>The other thing is being involved in some of these transactions. I gave the example of the UK guarantees for Eskom, so using part of the UK’s aid budget or using FCDO guarantees to support some of these transactions. Those would be the three recommendations.</w:t>
      </w:r>
    </w:p>
    <w:p w:rsidR="00A804D8" w:rsidP="00AD0216">
      <w:pPr>
        <w:pStyle w:val="Question"/>
        <w:numPr>
          <w:ilvl w:val="0"/>
          <w:numId w:val="0"/>
        </w:numPr>
        <w:ind w:left="794"/>
      </w:pPr>
      <w:sdt>
        <w:sdtPr>
          <w:alias w:val="Member"/>
          <w:tag w:val="&lt;Member mnisId='4267' dodsId='101347'&gt;"/>
          <w:id w:val="1276987454"/>
          <w:placeholder>
            <w:docPart w:val="1411A0BA4C1A48E2960760E020E2D91C"/>
          </w:placeholder>
          <w:richText/>
        </w:sdtPr>
        <w:sdtContent>
          <w:r w:rsidRPr="002443ED" w:rsidR="00AD0216">
            <w:rPr>
              <w:b/>
            </w:rPr>
            <w:t>Chair:</w:t>
          </w:r>
        </w:sdtContent>
      </w:sdt>
      <w:r w:rsidRPr="002443ED" w:rsidR="00AD0216">
        <w:t xml:space="preserve"> Witnesses, thank you very much. Committee Members, thank you very much. I am assuming that no one in the audience wants </w:t>
      </w:r>
      <w:r w:rsidRPr="002443ED" w:rsidR="00CF556C">
        <w:t>to add anything, has their</w:t>
      </w:r>
      <w:r w:rsidRPr="002443ED" w:rsidR="00AD0216">
        <w:t xml:space="preserve"> mother on the phone or anything like that. In that case, </w:t>
      </w:r>
      <w:r w:rsidRPr="002443ED" w:rsidR="00CF556C">
        <w:t xml:space="preserve">this </w:t>
      </w:r>
      <w:r w:rsidRPr="002443ED" w:rsidR="00AD0216">
        <w:t>session is now closed. Thank you very much.</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0275C10D8A224C6A9F530FFD3A30CCA2"/>
      </w:placeholder>
      <w:richText/>
    </w:sdtPr>
    <w:sdtContent>
      <w:p w:rsidR="003736A1" w:rsidP="009277D8">
        <w:pPr>
          <w:pStyle w:val="Para"/>
          <w:rPr>
            <w:color w:val="808080"/>
          </w:rPr>
        </w:pPr>
        <w:r w:rsidRPr="00A804D8">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4259C70F08A841E086A2ACBA94B3A872"/>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A804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275C10D8A224C6A9F530FFD3A30CCA2"/>
        <w:category>
          <w:name w:val="General"/>
          <w:gallery w:val="placeholder"/>
        </w:category>
        <w:types>
          <w:type w:val="bbPlcHdr"/>
        </w:types>
        <w:behaviors>
          <w:behavior w:val="content"/>
        </w:behaviors>
        <w:guid w:val="{4C741E4A-3FAE-4E08-A832-560B3B891811}"/>
      </w:docPartPr>
      <w:docPartBody>
        <w:p w:rsidR="00144C4D" w:rsidP="00C10937">
          <w:pPr>
            <w:pStyle w:val="0275C10D8A224C6A9F530FFD3A30CCA2"/>
          </w:pPr>
          <w:r w:rsidRPr="000753FC">
            <w:rPr>
              <w:rStyle w:val="PlaceholderText"/>
            </w:rPr>
            <w:t>Click here to enter text.</w:t>
          </w:r>
        </w:p>
      </w:docPartBody>
    </w:docPart>
    <w:docPart>
      <w:docPartPr>
        <w:name w:val="A318F0122629418EB58B72F3439CAC51"/>
        <w:category>
          <w:name w:val="General"/>
          <w:gallery w:val="placeholder"/>
        </w:category>
        <w:types>
          <w:type w:val="bbPlcHdr"/>
        </w:types>
        <w:behaviors>
          <w:behavior w:val="content"/>
        </w:behaviors>
        <w:guid w:val="{028023AF-B45A-4575-A282-C3EF2D801DCC}"/>
      </w:docPartPr>
      <w:docPartBody>
        <w:p w:rsidR="00144C4D" w:rsidP="00C10937">
          <w:pPr>
            <w:pStyle w:val="A318F0122629418EB58B72F3439CAC51"/>
          </w:pPr>
          <w:r w:rsidRPr="002B3926">
            <w:rPr>
              <w:rStyle w:val="PlaceholderText"/>
            </w:rPr>
            <w:t>Click here to enter text.</w:t>
          </w:r>
        </w:p>
      </w:docPartBody>
    </w:docPart>
    <w:docPart>
      <w:docPartPr>
        <w:name w:val="4259C70F08A841E086A2ACBA94B3A872"/>
        <w:category>
          <w:name w:val="General"/>
          <w:gallery w:val="placeholder"/>
        </w:category>
        <w:types>
          <w:type w:val="bbPlcHdr"/>
        </w:types>
        <w:behaviors>
          <w:behavior w:val="content"/>
        </w:behaviors>
        <w:guid w:val="{D4A42FB2-0BBE-4C8D-AB1D-ACDD2B144647}"/>
      </w:docPartPr>
      <w:docPartBody>
        <w:p w:rsidR="00144C4D" w:rsidP="00C10937">
          <w:pPr>
            <w:pStyle w:val="4259C70F08A841E086A2ACBA94B3A872"/>
          </w:pPr>
          <w:r w:rsidRPr="00D20745">
            <w:rPr>
              <w:rStyle w:val="PlaceholderText"/>
            </w:rPr>
            <w:t>Click here to enter text.</w:t>
          </w:r>
        </w:p>
      </w:docPartBody>
    </w:docPart>
    <w:docPart>
      <w:docPartPr>
        <w:name w:val="372D985209E74BDAB8AEF0251D8957FC"/>
        <w:category>
          <w:name w:val="General"/>
          <w:gallery w:val="placeholder"/>
        </w:category>
        <w:types>
          <w:type w:val="bbPlcHdr"/>
        </w:types>
        <w:behaviors>
          <w:behavior w:val="content"/>
        </w:behaviors>
        <w:guid w:val="{44A6F47F-DE8C-4F93-93A1-FA61FF69AC29}"/>
      </w:docPartPr>
      <w:docPartBody>
        <w:p w:rsidR="00144C4D" w:rsidP="00C10937">
          <w:pPr>
            <w:pStyle w:val="372D985209E74BDAB8AEF0251D8957FC"/>
          </w:pPr>
          <w:r w:rsidRPr="002B3926">
            <w:rPr>
              <w:rStyle w:val="PlaceholderText"/>
            </w:rPr>
            <w:t>Click here to enter text.</w:t>
          </w:r>
        </w:p>
      </w:docPartBody>
    </w:docPart>
    <w:docPart>
      <w:docPartPr>
        <w:name w:val="F1CAEC1776A3495B8839623C5CBC2140"/>
        <w:category>
          <w:name w:val="General"/>
          <w:gallery w:val="placeholder"/>
        </w:category>
        <w:types>
          <w:type w:val="bbPlcHdr"/>
        </w:types>
        <w:behaviors>
          <w:behavior w:val="content"/>
        </w:behaviors>
        <w:guid w:val="{DFB88798-51A8-4FEC-9303-E97BBE4363AC}"/>
      </w:docPartPr>
      <w:docPartBody>
        <w:p w:rsidR="00144C4D" w:rsidP="00C10937">
          <w:pPr>
            <w:pStyle w:val="F1CAEC1776A3495B8839623C5CBC2140"/>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89ECAB18-0F6C-431C-A385-32714A337343}"/>
      </w:docPartPr>
      <w:docPartBody>
        <w:p w:rsidR="007D6486">
          <w:r w:rsidRPr="00A57CC7">
            <w:rPr>
              <w:rStyle w:val="PlaceholderText"/>
            </w:rPr>
            <w:t>Click or tap here to enter text.</w:t>
          </w:r>
        </w:p>
      </w:docPartBody>
    </w:docPart>
    <w:docPart>
      <w:docPartPr>
        <w:name w:val="1411A0BA4C1A48E2960760E020E2D91C"/>
        <w:category>
          <w:name w:val="General"/>
          <w:gallery w:val="placeholder"/>
        </w:category>
        <w:types>
          <w:type w:val="bbPlcHdr"/>
        </w:types>
        <w:behaviors>
          <w:behavior w:val="content"/>
        </w:behaviors>
        <w:guid w:val="{5F229715-0F6C-4B37-90B5-F57BE2C3FE8D}"/>
      </w:docPartPr>
      <w:docPartBody>
        <w:p w:rsidR="00A339EE" w:rsidP="0066611E">
          <w:pPr>
            <w:pStyle w:val="1411A0BA4C1A48E2960760E020E2D91C"/>
          </w:pPr>
          <w:r w:rsidRPr="00A57CC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611E"/>
    <w:rPr>
      <w:color w:val="808080"/>
    </w:rPr>
  </w:style>
  <w:style w:type="paragraph" w:customStyle="1" w:styleId="0275C10D8A224C6A9F530FFD3A30CCA2">
    <w:name w:val="0275C10D8A224C6A9F530FFD3A30CCA2"/>
    <w:rsid w:val="00C10937"/>
  </w:style>
  <w:style w:type="paragraph" w:customStyle="1" w:styleId="A318F0122629418EB58B72F3439CAC51">
    <w:name w:val="A318F0122629418EB58B72F3439CAC51"/>
    <w:rsid w:val="00C10937"/>
  </w:style>
  <w:style w:type="paragraph" w:customStyle="1" w:styleId="4259C70F08A841E086A2ACBA94B3A872">
    <w:name w:val="4259C70F08A841E086A2ACBA94B3A872"/>
    <w:rsid w:val="00C10937"/>
  </w:style>
  <w:style w:type="paragraph" w:customStyle="1" w:styleId="372D985209E74BDAB8AEF0251D8957FC">
    <w:name w:val="372D985209E74BDAB8AEF0251D8957FC"/>
    <w:rsid w:val="00C10937"/>
  </w:style>
  <w:style w:type="paragraph" w:customStyle="1" w:styleId="F1CAEC1776A3495B8839623C5CBC2140">
    <w:name w:val="F1CAEC1776A3495B8839623C5CBC2140"/>
    <w:rsid w:val="00C10937"/>
  </w:style>
  <w:style w:type="paragraph" w:customStyle="1" w:styleId="1411A0BA4C1A48E2960760E020E2D91C">
    <w:name w:val="1411A0BA4C1A48E2960760E020E2D91C"/>
    <w:rsid w:val="006661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