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479D4" w:rsidP="00E04F6D">
      <w:pPr>
        <w:pStyle w:val="TitleCommittee0"/>
      </w:pPr>
      <w:sdt>
        <w:sdtPr>
          <w:alias w:val="CommitteeName"/>
          <w:tag w:val="CommitteeName"/>
          <w:id w:val="1869951332"/>
          <w:placeholder>
            <w:docPart w:val="0E4CD0A53C704DFB8F6BD9FD8FDA42F4"/>
          </w:placeholder>
          <w:richText/>
        </w:sdtPr>
        <w:sdtContent>
          <w:r>
            <w:t>Levelling Up, Housing and Communities Committee</w:t>
          </w:r>
        </w:sdtContent>
      </w:sdt>
    </w:p>
    <w:p w:rsidR="005479D4" w:rsidP="00E04F6D">
      <w:pPr>
        <w:pStyle w:val="TitleInquiry0"/>
      </w:pPr>
      <w:r>
        <w:t xml:space="preserve">Oral evidence: </w:t>
      </w:r>
      <w:sdt>
        <w:sdtPr>
          <w:alias w:val="InquiryName"/>
          <w:tag w:val="InquiryName"/>
          <w:id w:val="377371847"/>
          <w:placeholder>
            <w:docPart w:val="0E4CD0A53C704DFB8F6BD9FD8FDA42F4"/>
          </w:placeholder>
          <w:richText/>
        </w:sdtPr>
        <w:sdtContent>
          <w:r>
            <w:t>Levelling</w:t>
          </w:r>
          <w:r w:rsidR="000471F9">
            <w:t>-u</w:t>
          </w:r>
          <w:r>
            <w:t>p and Regeneration Bill</w:t>
          </w:r>
        </w:sdtContent>
      </w:sdt>
      <w:r>
        <w:t xml:space="preserve">, HC </w:t>
      </w:r>
      <w:sdt>
        <w:sdtPr>
          <w:alias w:val="InquiryRefNo"/>
          <w:tag w:val="InquiryRefNo"/>
          <w:id w:val="-281725174"/>
          <w:placeholder>
            <w:docPart w:val="0E4CD0A53C704DFB8F6BD9FD8FDA42F4"/>
          </w:placeholder>
          <w:richText/>
        </w:sdtPr>
        <w:sdtContent>
          <w:r>
            <w:t>309</w:t>
          </w:r>
        </w:sdtContent>
      </w:sdt>
    </w:p>
    <w:sdt>
      <w:sdtPr>
        <w:alias w:val="SittingDate"/>
        <w:tag w:val="SittingDate"/>
        <w:id w:val="-1160222926"/>
        <w:placeholder>
          <w:docPart w:val="0E4CD0A53C704DFB8F6BD9FD8FDA42F4"/>
        </w:placeholder>
        <w:richText/>
      </w:sdtPr>
      <w:sdtContent>
        <w:p w:rsidR="005479D4" w:rsidP="00E04F6D">
          <w:pPr>
            <w:pStyle w:val="Para"/>
          </w:pPr>
          <w:r>
            <w:t>Monday 13 June 2022</w:t>
          </w:r>
        </w:p>
      </w:sdtContent>
    </w:sdt>
    <w:p w:rsidR="005479D4" w:rsidP="00E04F6D">
      <w:pPr>
        <w:pStyle w:val="Para"/>
      </w:pPr>
      <w:r>
        <w:t xml:space="preserve">Ordered by the House of </w:t>
      </w:r>
      <w:sdt>
        <w:sdtPr>
          <w:alias w:val="House"/>
          <w:tag w:val="House"/>
          <w:id w:val="809213435"/>
          <w:placeholder>
            <w:docPart w:val="0E4CD0A53C704DFB8F6BD9FD8FDA42F4"/>
          </w:placeholder>
          <w:richText/>
        </w:sdtPr>
        <w:sdtContent>
          <w:r w:rsidRPr="00615759">
            <w:t>Commons</w:t>
          </w:r>
        </w:sdtContent>
      </w:sdt>
      <w:r w:rsidRPr="00615759">
        <w:t xml:space="preserve"> to be published on </w:t>
      </w:r>
      <w:sdt>
        <w:sdtPr>
          <w:alias w:val="PublishDate"/>
          <w:tag w:val="PublishDate"/>
          <w:id w:val="217021599"/>
          <w:placeholder>
            <w:docPart w:val="0E4CD0A53C704DFB8F6BD9FD8FDA42F4"/>
          </w:placeholder>
          <w:richText/>
        </w:sdtPr>
        <w:sdtContent>
          <w:r>
            <w:t>13 June 2022</w:t>
          </w:r>
        </w:sdtContent>
      </w:sdt>
      <w:r w:rsidRPr="00615759">
        <w:t>.</w:t>
      </w:r>
    </w:p>
    <w:p w:rsidR="005479D4" w:rsidRPr="00FA27E6" w:rsidP="00E04F6D">
      <w:pPr>
        <w:rPr>
          <w:b/>
          <w:bCs/>
        </w:rPr>
      </w:pPr>
      <w:sdt>
        <w:sdtPr>
          <w:alias w:val="VideoHyperlink"/>
          <w:tag w:val="VideoHyperlink"/>
          <w:id w:val="703995351"/>
          <w:placeholder>
            <w:docPart w:val="0E4CD0A53C704DFB8F6BD9FD8FDA42F4"/>
          </w:placeholder>
          <w:richText/>
        </w:sdtPr>
        <w:sdtEndPr>
          <w:rPr>
            <w:b/>
            <w:bCs/>
          </w:rPr>
        </w:sdtEndPr>
        <w:sdtContent>
          <w:r>
            <w:fldChar w:fldCharType="begin"/>
          </w:r>
          <w:r>
            <w:instrText xml:space="preserve"> HYPERLINK "https://www.parliamentlive.tv/Event/Index/f753876c-f9bc-4e54-9fc8-c666699c3d6d" </w:instrText>
          </w:r>
          <w:r>
            <w:fldChar w:fldCharType="separate"/>
          </w:r>
          <w:r w:rsidRPr="00FA27E6">
            <w:rPr>
              <w:rStyle w:val="Hyperlink"/>
              <w:b/>
              <w:bCs/>
            </w:rPr>
            <w:t>Watch the meeting</w:t>
          </w:r>
          <w:r>
            <w:fldChar w:fldCharType="end"/>
          </w:r>
        </w:sdtContent>
      </w:sdt>
    </w:p>
    <w:p w:rsidR="005479D4" w:rsidP="00E04F6D">
      <w:r>
        <w:t xml:space="preserve">Members present: </w:t>
      </w:r>
      <w:sdt>
        <w:sdtPr>
          <w:alias w:val="MembersPresent"/>
          <w:tag w:val="MembersPresent"/>
          <w:id w:val="366340316"/>
          <w:placeholder>
            <w:docPart w:val="0E4CD0A53C704DFB8F6BD9FD8FDA42F4"/>
          </w:placeholder>
          <w:richText/>
        </w:sdtPr>
        <w:sdtContent>
          <w:r w:rsidR="00B01A13">
            <w:t>Mr Clive Betts</w:t>
          </w:r>
          <w:r>
            <w:t xml:space="preserve"> (Chair); </w:t>
          </w:r>
          <w:r w:rsidR="00B01A13">
            <w:t xml:space="preserve">Bob Blackman; Ian Byrne; Florence </w:t>
          </w:r>
          <w:r w:rsidR="00B01A13">
            <w:t>Eshalomi</w:t>
          </w:r>
          <w:r w:rsidR="00B01A13">
            <w:t xml:space="preserve">; Ben Everitt; Darren Henry; Kate Hollern; Andrew </w:t>
          </w:r>
          <w:r w:rsidR="00B01A13">
            <w:t>Lewer</w:t>
          </w:r>
          <w:r w:rsidR="00B01A13">
            <w:t>; Mary Robinson; Mohammad Yasin</w:t>
          </w:r>
          <w:r w:rsidR="009E2AAE">
            <w:t>.</w:t>
          </w:r>
        </w:sdtContent>
      </w:sdt>
    </w:p>
    <w:p w:rsidR="005479D4" w:rsidP="00E04F6D">
      <w:pPr>
        <w:pStyle w:val="ParaCentre"/>
      </w:pPr>
      <w:r w:rsidRPr="00156A60">
        <w:t xml:space="preserve">Questions </w:t>
      </w:r>
      <w:sdt>
        <w:sdtPr>
          <w:alias w:val="QuestionNumbers"/>
          <w:tag w:val="QuestionNumbers"/>
          <w:id w:val="-1223666168"/>
          <w:placeholder>
            <w:docPart w:val="0E4CD0A53C704DFB8F6BD9FD8FDA42F4"/>
          </w:placeholder>
          <w:richText/>
        </w:sdtPr>
        <w:sdtContent>
          <w:r w:rsidR="009E2AAE">
            <w:t>1 -</w:t>
          </w:r>
          <w:r w:rsidR="000474BE">
            <w:t xml:space="preserve"> 111</w:t>
          </w:r>
        </w:sdtContent>
      </w:sdt>
    </w:p>
    <w:p w:rsidR="005479D4" w:rsidP="00E04F6D">
      <w:pPr>
        <w:pStyle w:val="TitleWitnesses0"/>
      </w:pPr>
      <w:r>
        <w:t>Witnesses</w:t>
      </w:r>
    </w:p>
    <w:sdt>
      <w:sdtPr>
        <w:alias w:val="WitnessSet"/>
        <w:tag w:val="WitnessSet"/>
        <w:id w:val="-368373484"/>
        <w:placeholder>
          <w:docPart w:val="DCDCB9777E8E409399607CDF00FC6102"/>
        </w:placeholder>
        <w:richText/>
      </w:sdtPr>
      <w:sdtContent>
        <w:p w:rsidR="005479D4" w:rsidP="00E04F6D">
          <w:pPr>
            <w:pStyle w:val="Para"/>
          </w:pPr>
          <w:r>
            <w:t xml:space="preserve">I: Rt Hon Michael Gove MP, Secretary of State, Department for Levelling Up, Housing and Communities; Rt Hon Stuart Andrew MP, Minister for Housing, </w:t>
          </w:r>
          <w:r w:rsidR="00592907">
            <w:t>DLUHC</w:t>
          </w:r>
          <w:r>
            <w:t>; Simon Gallagher, Direct</w:t>
          </w:r>
          <w:r w:rsidR="009E2AAE">
            <w:t>or</w:t>
          </w:r>
          <w:r>
            <w:t xml:space="preserve"> of Planning, </w:t>
          </w:r>
          <w:r w:rsidR="00BD48D5">
            <w:t>DLUHC</w:t>
          </w:r>
          <w:r w:rsidR="009E2AAE">
            <w:t>.</w:t>
          </w:r>
        </w:p>
      </w:sdtContent>
    </w:sdt>
    <w:p w:rsidR="005479D4" w:rsidP="00E04F6D">
      <w:pPr>
        <w:rPr>
          <w:rFonts w:eastAsia="Times New Roman"/>
          <w:szCs w:val="20"/>
        </w:rPr>
      </w:pPr>
    </w:p>
    <w:sdt>
      <w:sdtPr>
        <w:rPr>
          <w:sz w:val="22"/>
        </w:rPr>
        <w:alias w:val="WitnessExamination"/>
        <w:tag w:val="WitnessExamination"/>
        <w:id w:val="2003463402"/>
        <w:placeholder>
          <w:docPart w:val="DCDCB9777E8E409399607CDF00FC6102"/>
        </w:placeholder>
        <w:richText/>
      </w:sdtPr>
      <w:sdtEndPr>
        <w:rPr>
          <w:sz w:val="28"/>
        </w:rPr>
      </w:sdtEndPr>
      <w:sdtContent>
        <w:p w:rsidR="00627F6C" w:rsidRPr="00627F6C" w:rsidP="00627F6C">
          <w:pPr>
            <w:pStyle w:val="TitlePanel0"/>
            <w:rPr>
              <w:szCs w:val="28"/>
            </w:rPr>
          </w:pPr>
          <w:bookmarkStart w:id="0" w:name="Panel1"/>
          <w:r w:rsidRPr="00627F6C">
            <w:rPr>
              <w:szCs w:val="28"/>
            </w:rPr>
            <w:t xml:space="preserve">Examination of </w:t>
          </w:r>
          <w:r w:rsidR="00BD48D5">
            <w:rPr>
              <w:szCs w:val="28"/>
            </w:rPr>
            <w:t>w</w:t>
          </w:r>
          <w:r w:rsidRPr="00627F6C">
            <w:rPr>
              <w:szCs w:val="28"/>
            </w:rPr>
            <w:t>itnesses</w:t>
          </w:r>
        </w:p>
        <w:p w:rsidR="005479D4" w:rsidP="00627F6C">
          <w:pPr>
            <w:pStyle w:val="TitlePanel0"/>
            <w:jc w:val="both"/>
          </w:pPr>
          <w:r>
            <w:rPr>
              <w:sz w:val="22"/>
            </w:rPr>
            <w:t xml:space="preserve">Witnesses: </w:t>
          </w:r>
          <w:r w:rsidR="00627F6C">
            <w:rPr>
              <w:sz w:val="22"/>
            </w:rPr>
            <w:t xml:space="preserve">Rt Hon Michael Gove MP, Rt Hon Stuart Andrew </w:t>
          </w:r>
          <w:r w:rsidR="00627F6C">
            <w:rPr>
              <w:sz w:val="22"/>
            </w:rPr>
            <w:t>MP</w:t>
          </w:r>
          <w:r w:rsidR="00627F6C">
            <w:rPr>
              <w:sz w:val="22"/>
            </w:rPr>
            <w:t xml:space="preserve"> and Simon Gallagher.</w:t>
          </w:r>
        </w:p>
      </w:sdtContent>
    </w:sdt>
    <w:p w:rsidR="00E719FB" w:rsidP="00AF6E25">
      <w:pPr>
        <w:pStyle w:val="Question"/>
        <w:numPr>
          <w:ilvl w:val="0"/>
          <w:numId w:val="0"/>
        </w:numPr>
        <w:ind w:left="794"/>
      </w:pPr>
      <w:sdt>
        <w:sdtPr>
          <w:alias w:val="Member"/>
          <w:tag w:val="&lt;Member mnisId='394' dodsId='25722'&gt;"/>
          <w:id w:val="181948171"/>
          <w:placeholder>
            <w:docPart w:val="DefaultPlaceholder_-1854013440"/>
          </w:placeholder>
          <w:richText/>
        </w:sdtPr>
        <w:sdtContent>
          <w:r w:rsidRPr="00E719FB" w:rsidR="00627F6C">
            <w:rPr>
              <w:b/>
            </w:rPr>
            <w:t>Chair:</w:t>
          </w:r>
        </w:sdtContent>
      </w:sdt>
      <w:r w:rsidR="00627F6C">
        <w:t xml:space="preserve"> Welcome, everyone, to this afternoon</w:t>
      </w:r>
      <w:r w:rsidR="0084513C">
        <w:t>’</w:t>
      </w:r>
      <w:r>
        <w:t>s session of the Levelling Up, Housing and Communities Committee. This afternoon, we have a one-off session looking at the Levelling</w:t>
      </w:r>
      <w:r w:rsidR="00BD48D5">
        <w:t>-u</w:t>
      </w:r>
      <w:r>
        <w:t>p and Regeneration Bill and other matters relating to the Department</w:t>
      </w:r>
      <w:r w:rsidR="0084513C">
        <w:t>’</w:t>
      </w:r>
      <w:r>
        <w:t xml:space="preserve">s work. It is our pleasure to welcome the Secretary of State and also the </w:t>
      </w:r>
      <w:r>
        <w:t>Housing Minister</w:t>
      </w:r>
      <w:r>
        <w:t xml:space="preserve"> this afternoon to give evidence to us. You have Simon Gallagher </w:t>
      </w:r>
      <w:r w:rsidR="00BD48D5">
        <w:t xml:space="preserve">with you </w:t>
      </w:r>
      <w:r>
        <w:t>as well, one of your officials. Welcome to all three of you.</w:t>
      </w:r>
    </w:p>
    <w:p w:rsidR="00E719FB" w:rsidP="00E719FB">
      <w:pPr>
        <w:pStyle w:val="Question"/>
        <w:numPr>
          <w:ilvl w:val="0"/>
          <w:numId w:val="0"/>
        </w:numPr>
        <w:ind w:left="794"/>
      </w:pPr>
      <w:r>
        <w:t xml:space="preserve">Before we move into questions, I will just ask </w:t>
      </w:r>
      <w:r w:rsidR="000E3CB1">
        <w:t xml:space="preserve">members </w:t>
      </w:r>
      <w:r>
        <w:t xml:space="preserve">of the Committee to put on record any specific interests they have that may be relevant to this inquiry. I am a </w:t>
      </w:r>
      <w:r w:rsidR="00AF6E25">
        <w:t>vice-president</w:t>
      </w:r>
      <w:r>
        <w:t xml:space="preserve"> of the Local Government Association.</w:t>
      </w:r>
    </w:p>
    <w:p w:rsidR="00E719FB" w:rsidP="00E719FB">
      <w:pPr>
        <w:pStyle w:val="Question"/>
        <w:numPr>
          <w:ilvl w:val="0"/>
          <w:numId w:val="0"/>
        </w:numPr>
        <w:ind w:left="794"/>
      </w:pPr>
      <w:sdt>
        <w:sdtPr>
          <w:alias w:val="Member"/>
          <w:tag w:val="&lt;Member mnisId='4598' dodsId='113926'&gt;"/>
          <w:id w:val="-1216117887"/>
          <w:placeholder>
            <w:docPart w:val="DefaultPlaceholder_-1854013440"/>
          </w:placeholder>
          <w:richText/>
        </w:sdtPr>
        <w:sdtContent>
          <w:r w:rsidRPr="00E719FB">
            <w:rPr>
              <w:b/>
            </w:rPr>
            <w:t>Mohammad Yasin:</w:t>
          </w:r>
        </w:sdtContent>
      </w:sdt>
      <w:r>
        <w:t xml:space="preserve"> I am a member of the Bedford </w:t>
      </w:r>
      <w:r w:rsidR="00FC5758">
        <w:t>town deal board</w:t>
      </w:r>
      <w:r>
        <w:t>.</w:t>
      </w:r>
    </w:p>
    <w:p w:rsidR="00E719FB" w:rsidP="00E719FB">
      <w:pPr>
        <w:pStyle w:val="Question"/>
        <w:numPr>
          <w:ilvl w:val="0"/>
          <w:numId w:val="0"/>
        </w:numPr>
        <w:ind w:left="794"/>
      </w:pPr>
      <w:sdt>
        <w:sdtPr>
          <w:alias w:val="Member"/>
          <w:tag w:val="&lt;Member mnisId='4870' dodsId=''&gt;"/>
          <w:id w:val="-1718416173"/>
          <w:placeholder>
            <w:docPart w:val="DefaultPlaceholder_-1854013440"/>
          </w:placeholder>
          <w:richText/>
        </w:sdtPr>
        <w:sdtContent>
          <w:r w:rsidRPr="00E719FB">
            <w:rPr>
              <w:b/>
            </w:rPr>
            <w:t xml:space="preserve">Florence </w:t>
          </w:r>
          <w:r w:rsidRPr="00E719FB">
            <w:rPr>
              <w:b/>
            </w:rPr>
            <w:t>Eshalomi</w:t>
          </w:r>
          <w:r w:rsidRPr="00E719FB">
            <w:rPr>
              <w:b/>
            </w:rPr>
            <w:t>:</w:t>
          </w:r>
        </w:sdtContent>
      </w:sdt>
      <w:r>
        <w:t xml:space="preserve"> I am also a </w:t>
      </w:r>
      <w:r w:rsidR="00AF6E25">
        <w:t>vice-president</w:t>
      </w:r>
      <w:r>
        <w:t xml:space="preserve"> of the LGA.</w:t>
      </w:r>
    </w:p>
    <w:p w:rsidR="00E719FB" w:rsidP="00E719FB">
      <w:pPr>
        <w:pStyle w:val="Question"/>
        <w:numPr>
          <w:ilvl w:val="0"/>
          <w:numId w:val="0"/>
        </w:numPr>
        <w:ind w:left="794"/>
      </w:pPr>
      <w:sdt>
        <w:sdtPr>
          <w:alias w:val="Member"/>
          <w:tag w:val="&lt;Member mnisId='4831' dodsId=''&gt;"/>
          <w:id w:val="-276026175"/>
          <w:placeholder>
            <w:docPart w:val="DefaultPlaceholder_-1854013440"/>
          </w:placeholder>
          <w:richText/>
        </w:sdtPr>
        <w:sdtContent>
          <w:r w:rsidRPr="00E719FB">
            <w:rPr>
              <w:b/>
            </w:rPr>
            <w:t>Ian Byrne:</w:t>
          </w:r>
        </w:sdtContent>
      </w:sdt>
      <w:r>
        <w:t xml:space="preserve"> I employ a councillor in my office.</w:t>
      </w:r>
    </w:p>
    <w:p w:rsidR="00E719FB" w:rsidP="00E719FB">
      <w:pPr>
        <w:pStyle w:val="Question"/>
        <w:numPr>
          <w:ilvl w:val="0"/>
          <w:numId w:val="0"/>
        </w:numPr>
        <w:ind w:left="794"/>
      </w:pPr>
      <w:sdt>
        <w:sdtPr>
          <w:alias w:val="Member"/>
          <w:tag w:val="&lt;Member mnisId='4363' dodsId='110372'&gt;"/>
          <w:id w:val="-580988880"/>
          <w:placeholder>
            <w:docPart w:val="DefaultPlaceholder_-1854013440"/>
          </w:placeholder>
          <w:richText/>
        </w:sdtPr>
        <w:sdtContent>
          <w:r w:rsidRPr="00E719FB">
            <w:rPr>
              <w:b/>
            </w:rPr>
            <w:t>Kate Hollern:</w:t>
          </w:r>
        </w:sdtContent>
      </w:sdt>
      <w:r>
        <w:t xml:space="preserve"> I also employ a councillor in my office.</w:t>
      </w:r>
    </w:p>
    <w:p w:rsidR="00E719FB" w:rsidP="00E719FB">
      <w:pPr>
        <w:pStyle w:val="Question"/>
        <w:numPr>
          <w:ilvl w:val="0"/>
          <w:numId w:val="0"/>
        </w:numPr>
        <w:ind w:left="794"/>
      </w:pPr>
      <w:sdt>
        <w:sdtPr>
          <w:alias w:val="Member"/>
          <w:tag w:val="&lt;Member mnisId='4005' dodsId='37675'&gt;"/>
          <w:id w:val="-787198638"/>
          <w:placeholder>
            <w:docPart w:val="DefaultPlaceholder_-1854013440"/>
          </w:placeholder>
          <w:richText/>
        </w:sdtPr>
        <w:sdtContent>
          <w:r w:rsidRPr="00E719FB">
            <w:rPr>
              <w:b/>
            </w:rPr>
            <w:t>Bob Blackman:</w:t>
          </w:r>
        </w:sdtContent>
      </w:sdt>
      <w:r>
        <w:t xml:space="preserve"> I am a </w:t>
      </w:r>
      <w:r w:rsidR="00AF6E25">
        <w:t>vice-president</w:t>
      </w:r>
      <w:r>
        <w:t xml:space="preserve"> of the LGA and now employ three councillors in my office, thanks to the local elections.</w:t>
      </w:r>
    </w:p>
    <w:p w:rsidR="00E719FB" w:rsidP="00E719FB">
      <w:pPr>
        <w:pStyle w:val="Question"/>
        <w:numPr>
          <w:ilvl w:val="0"/>
          <w:numId w:val="0"/>
        </w:numPr>
        <w:ind w:left="794"/>
      </w:pPr>
      <w:sdt>
        <w:sdtPr>
          <w:alias w:val="Member"/>
          <w:tag w:val="&lt;Member mnisId='4406' dodsId='106168'&gt;"/>
          <w:id w:val="464548970"/>
          <w:placeholder>
            <w:docPart w:val="DefaultPlaceholder_-1854013440"/>
          </w:placeholder>
          <w:richText/>
        </w:sdtPr>
        <w:sdtContent>
          <w:r w:rsidRPr="00E719FB">
            <w:rPr>
              <w:b/>
            </w:rPr>
            <w:t>Mary Robinson:</w:t>
          </w:r>
        </w:sdtContent>
      </w:sdt>
      <w:r>
        <w:t xml:space="preserve"> I am on my town board </w:t>
      </w:r>
      <w:r>
        <w:t>and also</w:t>
      </w:r>
      <w:r>
        <w:t xml:space="preserve"> employ a councillor on my team.</w:t>
      </w:r>
    </w:p>
    <w:p w:rsidR="00870293" w:rsidP="00870293">
      <w:pPr>
        <w:pStyle w:val="Question"/>
        <w:numPr>
          <w:ilvl w:val="0"/>
          <w:numId w:val="0"/>
        </w:numPr>
        <w:ind w:left="794"/>
      </w:pPr>
      <w:sdt>
        <w:sdtPr>
          <w:alias w:val="Member"/>
          <w:tag w:val="&lt;Member mnisId='394' dodsId='25722'&gt;"/>
          <w:id w:val="-53388243"/>
          <w:placeholder>
            <w:docPart w:val="DefaultPlaceholder_-1854013440"/>
          </w:placeholder>
          <w:richText/>
        </w:sdtPr>
        <w:sdtContent>
          <w:r w:rsidRPr="00870293">
            <w:rPr>
              <w:b/>
            </w:rPr>
            <w:t>Chair:</w:t>
          </w:r>
        </w:sdtContent>
      </w:sdt>
      <w:r>
        <w:t xml:space="preserve"> Sorry, Ben, I thought you did not have any interests.</w:t>
      </w:r>
    </w:p>
    <w:p w:rsidR="00870293" w:rsidP="00870293">
      <w:pPr>
        <w:pStyle w:val="Question"/>
        <w:numPr>
          <w:ilvl w:val="0"/>
          <w:numId w:val="0"/>
        </w:numPr>
        <w:ind w:left="794"/>
      </w:pPr>
      <w:sdt>
        <w:sdtPr>
          <w:alias w:val="Member"/>
          <w:tag w:val="&lt;Member mnisId='4836' dodsId=''&gt;"/>
          <w:id w:val="-151071890"/>
          <w:placeholder>
            <w:docPart w:val="DefaultPlaceholder_-1854013440"/>
          </w:placeholder>
          <w:richText/>
        </w:sdtPr>
        <w:sdtContent>
          <w:r w:rsidRPr="00870293">
            <w:rPr>
              <w:b/>
            </w:rPr>
            <w:t>Ben Everitt:</w:t>
          </w:r>
        </w:sdtContent>
      </w:sdt>
      <w:r>
        <w:t xml:space="preserve"> I do have an interest because, for the same reason as Bob, I now employ a councillor in my office.</w:t>
      </w:r>
    </w:p>
    <w:p w:rsidR="00E719FB" w:rsidP="00870293">
      <w:pPr>
        <w:pStyle w:val="Question"/>
        <w:numPr>
          <w:ilvl w:val="0"/>
          <w:numId w:val="0"/>
        </w:numPr>
        <w:ind w:left="794"/>
      </w:pPr>
      <w:sdt>
        <w:sdtPr>
          <w:alias w:val="Member"/>
          <w:tag w:val="&lt;Member mnisId='394' dodsId='25722'&gt;"/>
          <w:id w:val="1050346706"/>
          <w:placeholder>
            <w:docPart w:val="DefaultPlaceholder_-1854013440"/>
          </w:placeholder>
          <w:richText/>
        </w:sdtPr>
        <w:sdtContent>
          <w:r w:rsidRPr="00870293" w:rsidR="00870293">
            <w:rPr>
              <w:b/>
            </w:rPr>
            <w:t>Chair:</w:t>
          </w:r>
        </w:sdtContent>
      </w:sdt>
      <w:r w:rsidR="00870293">
        <w:t xml:space="preserve"> I </w:t>
      </w:r>
      <w:r>
        <w:t>will remember that next time.</w:t>
      </w:r>
    </w:p>
    <w:p w:rsidR="0084513C" w:rsidRPr="002769E7" w:rsidP="00694EB1">
      <w:pPr>
        <w:pStyle w:val="Question"/>
        <w:numPr>
          <w:ilvl w:val="0"/>
          <w:numId w:val="0"/>
        </w:numPr>
        <w:ind w:left="794"/>
      </w:pPr>
      <w:sdt>
        <w:sdtPr>
          <w:alias w:val="Member"/>
          <w:tag w:val="&lt;Member mnisId='4659' dodsId='107202'&gt;"/>
          <w:id w:val="382911182"/>
          <w:placeholder>
            <w:docPart w:val="DefaultPlaceholder_-1854013440"/>
          </w:placeholder>
          <w:richText/>
        </w:sdtPr>
        <w:sdtContent>
          <w:r w:rsidRPr="00870293" w:rsidR="00870293">
            <w:rPr>
              <w:b/>
            </w:rPr>
            <w:t xml:space="preserve">Andrew </w:t>
          </w:r>
          <w:r w:rsidRPr="00870293" w:rsidR="00870293">
            <w:rPr>
              <w:b/>
            </w:rPr>
            <w:t>Lewer</w:t>
          </w:r>
          <w:r w:rsidRPr="00870293" w:rsidR="00870293">
            <w:rPr>
              <w:b/>
            </w:rPr>
            <w:t>:</w:t>
          </w:r>
        </w:sdtContent>
      </w:sdt>
      <w:r w:rsidR="00870293">
        <w:t xml:space="preserve"> </w:t>
      </w:r>
      <w:r w:rsidR="00E719FB">
        <w:t xml:space="preserve">I am </w:t>
      </w:r>
      <w:r w:rsidR="00870293">
        <w:t xml:space="preserve">a </w:t>
      </w:r>
      <w:r w:rsidR="00AF6E25">
        <w:t>vice-</w:t>
      </w:r>
      <w:r w:rsidRPr="002769E7" w:rsidR="00AF6E25">
        <w:t>president</w:t>
      </w:r>
      <w:r w:rsidRPr="002769E7" w:rsidR="00E719FB">
        <w:t xml:space="preserve"> of the LGA and should probably mention for today, as </w:t>
      </w:r>
      <w:r w:rsidRPr="002769E7" w:rsidR="001D544E">
        <w:t>it is</w:t>
      </w:r>
      <w:r w:rsidRPr="002769E7" w:rsidR="00E719FB">
        <w:t xml:space="preserve"> quite </w:t>
      </w:r>
      <w:r w:rsidRPr="002769E7" w:rsidR="00870293">
        <w:t>wide-ranging</w:t>
      </w:r>
      <w:r w:rsidRPr="002769E7" w:rsidR="00E719FB">
        <w:t xml:space="preserve">, </w:t>
      </w:r>
      <w:r w:rsidRPr="002769E7" w:rsidR="002769E7">
        <w:t xml:space="preserve">that I am </w:t>
      </w:r>
      <w:r w:rsidRPr="002769E7" w:rsidR="00870293">
        <w:t>c</w:t>
      </w:r>
      <w:r w:rsidRPr="002769E7" w:rsidR="00E719FB">
        <w:t xml:space="preserve">hairman of </w:t>
      </w:r>
      <w:r w:rsidRPr="002769E7" w:rsidR="00E719FB">
        <w:t xml:space="preserve">the </w:t>
      </w:r>
      <w:r w:rsidRPr="002769E7" w:rsidR="005C3846">
        <w:t>all</w:t>
      </w:r>
      <w:r w:rsidR="005C3846">
        <w:noBreakHyphen/>
      </w:r>
      <w:r w:rsidRPr="002769E7" w:rsidR="005C3846">
        <w:t xml:space="preserve">party parliamentary groups </w:t>
      </w:r>
      <w:r w:rsidRPr="002769E7" w:rsidR="00E719FB">
        <w:t xml:space="preserve">for SME </w:t>
      </w:r>
      <w:r w:rsidRPr="002769E7" w:rsidR="005C3846">
        <w:t>house builders</w:t>
      </w:r>
      <w:r w:rsidRPr="002769E7" w:rsidR="00E719FB">
        <w:t xml:space="preserve">, </w:t>
      </w:r>
      <w:r w:rsidR="003F760B">
        <w:t xml:space="preserve">the APPG </w:t>
      </w:r>
      <w:r w:rsidR="005C3846">
        <w:t xml:space="preserve">for the </w:t>
      </w:r>
      <w:r w:rsidRPr="002769E7" w:rsidR="003F760B">
        <w:t xml:space="preserve">private rented sector </w:t>
      </w:r>
      <w:r w:rsidRPr="002769E7" w:rsidR="00E719FB">
        <w:t xml:space="preserve">and </w:t>
      </w:r>
      <w:r w:rsidR="003F760B">
        <w:t xml:space="preserve">the </w:t>
      </w:r>
      <w:r w:rsidRPr="002769E7" w:rsidR="003F760B">
        <w:t>devolution</w:t>
      </w:r>
      <w:r w:rsidR="003F760B">
        <w:t xml:space="preserve"> all-party parliamentary group</w:t>
      </w:r>
      <w:r w:rsidRPr="002769E7" w:rsidR="00E719FB">
        <w:t xml:space="preserve">, which involve the </w:t>
      </w:r>
      <w:r w:rsidRPr="002769E7">
        <w:t>National Residential Landlords Association</w:t>
      </w:r>
      <w:r w:rsidRPr="002769E7" w:rsidR="002769E7">
        <w:t xml:space="preserve"> and the LGA</w:t>
      </w:r>
      <w:r w:rsidRPr="002769E7">
        <w:t>.</w:t>
      </w:r>
    </w:p>
    <w:p w:rsidR="0084513C" w:rsidP="0084513C">
      <w:pPr>
        <w:pStyle w:val="Question"/>
        <w:numPr>
          <w:ilvl w:val="0"/>
          <w:numId w:val="0"/>
        </w:numPr>
        <w:ind w:left="794"/>
      </w:pPr>
      <w:sdt>
        <w:sdtPr>
          <w:alias w:val="Member"/>
          <w:tag w:val="&lt;Member mnisId='4794' dodsId=''&gt;"/>
          <w:id w:val="-61404890"/>
          <w:placeholder>
            <w:docPart w:val="DefaultPlaceholder_-1854013440"/>
          </w:placeholder>
          <w:richText/>
        </w:sdtPr>
        <w:sdtContent>
          <w:r w:rsidRPr="002769E7">
            <w:rPr>
              <w:b/>
            </w:rPr>
            <w:t>Darren Henry:</w:t>
          </w:r>
        </w:sdtContent>
      </w:sdt>
      <w:r w:rsidRPr="002769E7">
        <w:t xml:space="preserve"> </w:t>
      </w:r>
      <w:r w:rsidRPr="002769E7" w:rsidR="00E719FB">
        <w:t xml:space="preserve">I am on the </w:t>
      </w:r>
      <w:r w:rsidRPr="002769E7">
        <w:t xml:space="preserve">towns deal executive </w:t>
      </w:r>
      <w:r w:rsidRPr="002769E7" w:rsidR="00E719FB">
        <w:t xml:space="preserve">in my constituency and </w:t>
      </w:r>
      <w:r w:rsidRPr="002769E7" w:rsidR="00694EB1">
        <w:t xml:space="preserve">I </w:t>
      </w:r>
      <w:r w:rsidRPr="002769E7" w:rsidR="00E719FB">
        <w:t>employ a councillor in my team.</w:t>
      </w:r>
    </w:p>
    <w:p w:rsidR="0084513C" w:rsidP="0084513C">
      <w:pPr>
        <w:pStyle w:val="Question"/>
        <w:numPr>
          <w:ilvl w:val="0"/>
          <w:numId w:val="0"/>
        </w:numPr>
        <w:ind w:left="794"/>
      </w:pPr>
      <w:sdt>
        <w:sdtPr>
          <w:alias w:val="Member"/>
          <w:tag w:val="&lt;Member mnisId='4659' dodsId='107202'&gt;"/>
          <w:id w:val="1838961374"/>
          <w:placeholder>
            <w:docPart w:val="DefaultPlaceholder_-1854013440"/>
          </w:placeholder>
          <w:richText/>
        </w:sdtPr>
        <w:sdtContent>
          <w:r w:rsidRPr="0084513C">
            <w:rPr>
              <w:b/>
            </w:rPr>
            <w:t xml:space="preserve">Andrew </w:t>
          </w:r>
          <w:r w:rsidRPr="0084513C">
            <w:rPr>
              <w:b/>
            </w:rPr>
            <w:t>Lewer</w:t>
          </w:r>
          <w:r w:rsidRPr="0084513C">
            <w:rPr>
              <w:b/>
            </w:rPr>
            <w:t>:</w:t>
          </w:r>
        </w:sdtContent>
      </w:sdt>
      <w:r>
        <w:t xml:space="preserve"> I am on my town board as well.</w:t>
      </w:r>
    </w:p>
    <w:p w:rsidR="0084513C" w:rsidP="0084513C">
      <w:pPr>
        <w:pStyle w:val="Question"/>
        <w:numPr>
          <w:ilvl w:val="0"/>
          <w:numId w:val="0"/>
        </w:numPr>
        <w:ind w:left="794"/>
      </w:pPr>
      <w:sdt>
        <w:sdtPr>
          <w:alias w:val="Member"/>
          <w:tag w:val="&lt;Member mnisId='4836' dodsId=''&gt;"/>
          <w:id w:val="1659952892"/>
          <w:placeholder>
            <w:docPart w:val="DefaultPlaceholder_-1854013440"/>
          </w:placeholder>
          <w:richText/>
        </w:sdtPr>
        <w:sdtContent>
          <w:r w:rsidRPr="0084513C">
            <w:rPr>
              <w:b/>
            </w:rPr>
            <w:t>Ben Everitt:</w:t>
          </w:r>
        </w:sdtContent>
      </w:sdt>
      <w:r>
        <w:t xml:space="preserve"> I chair the </w:t>
      </w:r>
      <w:r w:rsidR="00CC657E">
        <w:t>all-party parliamentary group for housing market and housing delivery</w:t>
      </w:r>
      <w:r>
        <w:t>.</w:t>
      </w:r>
    </w:p>
    <w:p w:rsidR="00694EB1" w:rsidP="00EF0319">
      <w:pPr>
        <w:pStyle w:val="Question"/>
      </w:pPr>
      <w:sdt>
        <w:sdtPr>
          <w:alias w:val="Member"/>
          <w:tag w:val="&lt;Member mnisId='394' dodsId='25722'&gt;"/>
          <w:id w:val="1670982173"/>
          <w:placeholder>
            <w:docPart w:val="DefaultPlaceholder_-1854013440"/>
          </w:placeholder>
          <w:richText/>
        </w:sdtPr>
        <w:sdtContent>
          <w:r w:rsidRPr="00D146A9" w:rsidR="0084513C">
            <w:rPr>
              <w:b/>
            </w:rPr>
            <w:t>Chair:</w:t>
          </w:r>
        </w:sdtContent>
      </w:sdt>
      <w:r w:rsidR="0084513C">
        <w:t xml:space="preserve"> Hopefully nobody has anything else</w:t>
      </w:r>
      <w:r w:rsidR="002769E7">
        <w:t>;</w:t>
      </w:r>
      <w:r w:rsidR="0084513C">
        <w:t xml:space="preserve"> </w:t>
      </w:r>
      <w:r w:rsidR="0084513C">
        <w:t>otherwise</w:t>
      </w:r>
      <w:r w:rsidR="0084513C">
        <w:t xml:space="preserve"> we will never get round to the </w:t>
      </w:r>
      <w:r w:rsidR="00D146A9">
        <w:t>questions. Thank you, all three of you, for coming.</w:t>
      </w:r>
    </w:p>
    <w:p w:rsidR="00E719FB" w:rsidP="00AF6E25">
      <w:pPr>
        <w:pStyle w:val="Question"/>
        <w:numPr>
          <w:ilvl w:val="0"/>
          <w:numId w:val="0"/>
        </w:numPr>
        <w:ind w:left="794"/>
      </w:pPr>
      <w:r>
        <w:t xml:space="preserve">Perhaps we will just begin by looking at some housing </w:t>
      </w:r>
      <w:r>
        <w:t xml:space="preserve">policy issues. </w:t>
      </w:r>
      <w:r>
        <w:t xml:space="preserve">Secretary of State, </w:t>
      </w:r>
      <w:r>
        <w:t xml:space="preserve">your </w:t>
      </w:r>
      <w:r>
        <w:t xml:space="preserve">predecessor </w:t>
      </w:r>
      <w:r>
        <w:t xml:space="preserve">said the other day that </w:t>
      </w:r>
      <w:r>
        <w:t>“</w:t>
      </w:r>
      <w:r>
        <w:t xml:space="preserve">the housing crisis </w:t>
      </w:r>
      <w:r>
        <w:t xml:space="preserve">is </w:t>
      </w:r>
      <w:r>
        <w:t>like a snowball</w:t>
      </w:r>
      <w:r w:rsidR="002769E7">
        <w:t>,</w:t>
      </w:r>
      <w:r>
        <w:t xml:space="preserve"> rolling on and getting bigger and bigger</w:t>
      </w:r>
      <w:r>
        <w:t>”</w:t>
      </w:r>
      <w:r>
        <w:t xml:space="preserve"> and </w:t>
      </w:r>
      <w:r>
        <w:t xml:space="preserve">that </w:t>
      </w:r>
      <w:r>
        <w:t xml:space="preserve">the window of opportunity to fix it is starting to close. </w:t>
      </w:r>
      <w:r>
        <w:t xml:space="preserve">He </w:t>
      </w:r>
      <w:r>
        <w:t xml:space="preserve">also said that we may have reached a maximum number </w:t>
      </w:r>
      <w:r>
        <w:t xml:space="preserve">of 240,000 </w:t>
      </w:r>
      <w:r>
        <w:t xml:space="preserve">and </w:t>
      </w:r>
      <w:r>
        <w:t xml:space="preserve">that the </w:t>
      </w:r>
      <w:r>
        <w:t>numbers may go backwards. What was your response to those comments?</w:t>
      </w:r>
    </w:p>
    <w:p w:rsidR="00E719FB" w:rsidP="00CB2DC0">
      <w:pPr>
        <w:pStyle w:val="Answer"/>
      </w:pPr>
      <w:sdt>
        <w:sdtPr>
          <w:alias w:val="Witness"/>
          <w:id w:val="-142353862"/>
          <w:placeholder>
            <w:docPart w:val="DefaultPlaceholder_-1854013440"/>
          </w:placeholder>
          <w:richText/>
        </w:sdtPr>
        <w:sdtContent>
          <w:r w:rsidRPr="00B55CEE" w:rsidR="00B55CEE">
            <w:rPr>
              <w:b/>
              <w:i/>
            </w:rPr>
            <w:t>Michael Gove:</w:t>
          </w:r>
        </w:sdtContent>
      </w:sdt>
      <w:r w:rsidR="00D146A9">
        <w:t xml:space="preserve"> The </w:t>
      </w:r>
      <w:r w:rsidR="00CB2DC0">
        <w:t xml:space="preserve">right hon. Member for </w:t>
      </w:r>
      <w:r w:rsidR="00D146A9">
        <w:t>Newark is, as ever, very acute. While I do not like using the C word</w:t>
      </w:r>
      <w:r w:rsidR="002769E7">
        <w:t>—</w:t>
      </w:r>
      <w:r w:rsidR="00D146A9">
        <w:t>crisis</w:t>
      </w:r>
      <w:r w:rsidR="002769E7">
        <w:t>—</w:t>
      </w:r>
      <w:r w:rsidR="00D146A9">
        <w:t xml:space="preserve">promiscuously, it is nevertheless </w:t>
      </w:r>
      <w:r>
        <w:t>the case that we have significant housing challenges in this country</w:t>
      </w:r>
      <w:r w:rsidR="00D146A9">
        <w:t>.</w:t>
      </w:r>
      <w:r>
        <w:t xml:space="preserve"> </w:t>
      </w:r>
      <w:r w:rsidR="00D146A9">
        <w:t>A</w:t>
      </w:r>
      <w:r>
        <w:t xml:space="preserve"> historic lack of supply compared to the level of population growth has been one factor. </w:t>
      </w:r>
      <w:r w:rsidR="002769E7">
        <w:t xml:space="preserve">Before </w:t>
      </w:r>
      <w:r>
        <w:t>the pandemic</w:t>
      </w:r>
      <w:r w:rsidR="00D146A9">
        <w:t>,</w:t>
      </w:r>
      <w:r>
        <w:t xml:space="preserve"> we had reached a record high of 24</w:t>
      </w:r>
      <w:r w:rsidR="00D146A9">
        <w:t>4,</w:t>
      </w:r>
      <w:r>
        <w:t>000 completions, and the number of first</w:t>
      </w:r>
      <w:r w:rsidR="00D146A9">
        <w:t>-</w:t>
      </w:r>
      <w:r>
        <w:t xml:space="preserve">time buyers in that year was also at a record high. </w:t>
      </w:r>
      <w:r w:rsidR="00D146A9">
        <w:t>S</w:t>
      </w:r>
      <w:r>
        <w:t xml:space="preserve">ince then, of course, </w:t>
      </w:r>
      <w:r>
        <w:t>a number of</w:t>
      </w:r>
      <w:r>
        <w:t xml:space="preserve"> economic headwinds have made life more difficult, undoubtedly</w:t>
      </w:r>
      <w:r w:rsidR="00D146A9">
        <w:t>.</w:t>
      </w:r>
    </w:p>
    <w:p w:rsidR="00E719FB" w:rsidP="00CD0756">
      <w:pPr>
        <w:pStyle w:val="Question"/>
      </w:pPr>
      <w:sdt>
        <w:sdtPr>
          <w:alias w:val="Member"/>
          <w:tag w:val="&lt;Member mnisId='394' dodsId='25722'&gt;"/>
          <w:id w:val="-1311017035"/>
          <w:placeholder>
            <w:docPart w:val="DefaultPlaceholder_-1854013440"/>
          </w:placeholder>
          <w:richText/>
        </w:sdtPr>
        <w:sdtContent>
          <w:r w:rsidRPr="00D146A9" w:rsidR="00D146A9">
            <w:rPr>
              <w:b/>
            </w:rPr>
            <w:t>Chair:</w:t>
          </w:r>
        </w:sdtContent>
      </w:sdt>
      <w:r w:rsidR="00D146A9">
        <w:t xml:space="preserve"> </w:t>
      </w:r>
      <w:r w:rsidR="008D1587">
        <w:t xml:space="preserve">There is one </w:t>
      </w:r>
      <w:r>
        <w:t xml:space="preserve">thing </w:t>
      </w:r>
      <w:r w:rsidR="008D1587">
        <w:t xml:space="preserve">we are </w:t>
      </w:r>
      <w:r>
        <w:t>not quite certain</w:t>
      </w:r>
      <w:r w:rsidR="008D1587">
        <w:t xml:space="preserve"> on. W</w:t>
      </w:r>
      <w:r>
        <w:t xml:space="preserve">e asked </w:t>
      </w:r>
      <w:r w:rsidR="00D146A9">
        <w:t xml:space="preserve">the Minister, Kemi Badenoch, </w:t>
      </w:r>
      <w:r>
        <w:t xml:space="preserve">when she was responding </w:t>
      </w:r>
      <w:r w:rsidR="008D1587">
        <w:t xml:space="preserve">in </w:t>
      </w:r>
      <w:r>
        <w:t>the Queen</w:t>
      </w:r>
      <w:r w:rsidR="00D146A9">
        <w:t>’s</w:t>
      </w:r>
      <w:r>
        <w:t xml:space="preserve"> Speech debate</w:t>
      </w:r>
      <w:r w:rsidR="00D146A9">
        <w:t>,</w:t>
      </w:r>
      <w:r>
        <w:t xml:space="preserve"> whether the </w:t>
      </w:r>
      <w:r w:rsidR="00D146A9">
        <w:t xml:space="preserve">target of </w:t>
      </w:r>
      <w:r>
        <w:t>300</w:t>
      </w:r>
      <w:r w:rsidR="00D146A9">
        <w:t>,</w:t>
      </w:r>
      <w:r>
        <w:t>000</w:t>
      </w:r>
      <w:r w:rsidR="00D146A9">
        <w:t xml:space="preserve"> a year </w:t>
      </w:r>
      <w:r>
        <w:t>was still in place</w:t>
      </w:r>
      <w:r w:rsidR="00D146A9">
        <w:t>.</w:t>
      </w:r>
    </w:p>
    <w:p w:rsidR="00E719FB" w:rsidP="000547D7">
      <w:pPr>
        <w:pStyle w:val="Answer"/>
      </w:pPr>
      <w:sdt>
        <w:sdtPr>
          <w:alias w:val="Witness"/>
          <w:id w:val="-98487548"/>
          <w:placeholder>
            <w:docPart w:val="DefaultPlaceholder_-1854013440"/>
          </w:placeholder>
          <w:richText/>
        </w:sdtPr>
        <w:sdtContent>
          <w:r w:rsidRPr="00B55CEE" w:rsidR="00B55CEE">
            <w:rPr>
              <w:b/>
              <w:i/>
            </w:rPr>
            <w:t>Michael Gove:</w:t>
          </w:r>
        </w:sdtContent>
      </w:sdt>
      <w:r w:rsidR="000547D7">
        <w:t xml:space="preserve"> Yes.</w:t>
      </w:r>
    </w:p>
    <w:p w:rsidR="000547D7" w:rsidP="000547D7">
      <w:pPr>
        <w:pStyle w:val="Question"/>
        <w:numPr>
          <w:ilvl w:val="0"/>
          <w:numId w:val="0"/>
        </w:numPr>
        <w:ind w:left="794"/>
      </w:pPr>
      <w:sdt>
        <w:sdtPr>
          <w:alias w:val="Member"/>
          <w:tag w:val="&lt;Member mnisId='394' dodsId='25722'&gt;"/>
          <w:id w:val="-1847086244"/>
          <w:placeholder>
            <w:docPart w:val="DefaultPlaceholder_-1854013440"/>
          </w:placeholder>
          <w:richText/>
        </w:sdtPr>
        <w:sdtContent>
          <w:r w:rsidRPr="000547D7">
            <w:rPr>
              <w:b/>
            </w:rPr>
            <w:t>Chair:</w:t>
          </w:r>
        </w:sdtContent>
      </w:sdt>
      <w:r>
        <w:t xml:space="preserve"> I</w:t>
      </w:r>
      <w:r w:rsidR="00E719FB">
        <w:t>t is</w:t>
      </w:r>
      <w:r w:rsidR="0042257E">
        <w:t>.</w:t>
      </w:r>
    </w:p>
    <w:p w:rsidR="000547D7" w:rsidP="000547D7">
      <w:pPr>
        <w:pStyle w:val="Answer"/>
      </w:pPr>
      <w:sdt>
        <w:sdtPr>
          <w:alias w:val="Witness"/>
          <w:id w:val="-1166170730"/>
          <w:placeholder>
            <w:docPart w:val="DefaultPlaceholder_-1854013440"/>
          </w:placeholder>
          <w:richText/>
        </w:sdtPr>
        <w:sdtContent>
          <w:r w:rsidRPr="00B55CEE" w:rsidR="00B55CEE">
            <w:rPr>
              <w:b/>
              <w:i/>
            </w:rPr>
            <w:t>Michael Gove:</w:t>
          </w:r>
        </w:sdtContent>
      </w:sdt>
      <w:r>
        <w:t xml:space="preserve"> It is. </w:t>
      </w:r>
      <w:r w:rsidR="00E719FB">
        <w:t xml:space="preserve">Will we meet it? </w:t>
      </w:r>
      <w:r>
        <w:t>We will</w:t>
      </w:r>
      <w:r w:rsidR="00E719FB">
        <w:t xml:space="preserve"> do everything that we can, but there are </w:t>
      </w:r>
      <w:r w:rsidR="00E719FB">
        <w:t>a number of</w:t>
      </w:r>
      <w:r w:rsidR="00E719FB">
        <w:t xml:space="preserve"> factors that are going to make it</w:t>
      </w:r>
      <w:r w:rsidR="008D1587">
        <w:t>,</w:t>
      </w:r>
      <w:r w:rsidR="00E719FB">
        <w:t xml:space="preserve"> and have made it</w:t>
      </w:r>
      <w:r w:rsidR="008D1587">
        <w:t>,</w:t>
      </w:r>
      <w:r w:rsidR="00E719FB">
        <w:t xml:space="preserve"> more difficult.</w:t>
      </w:r>
    </w:p>
    <w:p w:rsidR="002A5F28" w:rsidP="000547D7">
      <w:pPr>
        <w:pStyle w:val="Question"/>
      </w:pPr>
      <w:sdt>
        <w:sdtPr>
          <w:alias w:val="Member"/>
          <w:tag w:val="&lt;Member mnisId='394' dodsId='25722'&gt;"/>
          <w:id w:val="745233154"/>
          <w:placeholder>
            <w:docPart w:val="DefaultPlaceholder_-1854013440"/>
          </w:placeholder>
          <w:richText/>
        </w:sdtPr>
        <w:sdtContent>
          <w:r w:rsidRPr="000547D7" w:rsidR="000547D7">
            <w:rPr>
              <w:b/>
            </w:rPr>
            <w:t>Chair:</w:t>
          </w:r>
        </w:sdtContent>
      </w:sdt>
      <w:r w:rsidR="000547D7">
        <w:t xml:space="preserve"> I wanted to </w:t>
      </w:r>
      <w:r w:rsidR="00E719FB">
        <w:t xml:space="preserve">have a look at the right to buy. Clearly, the Prime Minister made a speech last week, which I am sure you were fully aware </w:t>
      </w:r>
      <w:r>
        <w:t xml:space="preserve">of </w:t>
      </w:r>
      <w:r w:rsidR="00E719FB">
        <w:t>and involved in the preparation of</w:t>
      </w:r>
      <w:r w:rsidR="000547D7">
        <w:t>.</w:t>
      </w:r>
      <w:r w:rsidR="00E719FB">
        <w:t xml:space="preserve"> </w:t>
      </w:r>
      <w:r w:rsidR="000547D7">
        <w:t>I</w:t>
      </w:r>
      <w:r w:rsidR="00E719FB">
        <w:t>t talked about extending the right to b</w:t>
      </w:r>
      <w:r w:rsidR="000547D7">
        <w:t>uy</w:t>
      </w:r>
      <w:r w:rsidR="00E719FB">
        <w:t xml:space="preserve"> to housing association tenants.</w:t>
      </w:r>
    </w:p>
    <w:p w:rsidR="000547D7" w:rsidP="002A5F28">
      <w:pPr>
        <w:pStyle w:val="Question"/>
        <w:numPr>
          <w:ilvl w:val="0"/>
          <w:numId w:val="0"/>
        </w:numPr>
        <w:ind w:left="794"/>
      </w:pPr>
      <w:r>
        <w:t>First of all</w:t>
      </w:r>
      <w:r>
        <w:t>, could we just make clear</w:t>
      </w:r>
      <w:r>
        <w:t xml:space="preserve"> whether</w:t>
      </w:r>
      <w:r>
        <w:t xml:space="preserve"> the proposals </w:t>
      </w:r>
      <w:r>
        <w:t xml:space="preserve">are </w:t>
      </w:r>
      <w:r>
        <w:t xml:space="preserve">voluntary? </w:t>
      </w:r>
      <w:r>
        <w:t xml:space="preserve">Eddie Hughes </w:t>
      </w:r>
      <w:r>
        <w:t xml:space="preserve">used the word </w:t>
      </w:r>
      <w:r w:rsidR="00B21345">
        <w:t>“</w:t>
      </w:r>
      <w:r>
        <w:t>voluntary</w:t>
      </w:r>
      <w:r w:rsidR="00B21345">
        <w:t>”</w:t>
      </w:r>
      <w:r>
        <w:t xml:space="preserve"> in the </w:t>
      </w:r>
      <w:r>
        <w:t>C</w:t>
      </w:r>
      <w:r>
        <w:t xml:space="preserve">hamber </w:t>
      </w:r>
      <w:r>
        <w:t xml:space="preserve">during the debate </w:t>
      </w:r>
      <w:r>
        <w:t xml:space="preserve">last week. </w:t>
      </w:r>
      <w:r>
        <w:t xml:space="preserve">Are housing associations </w:t>
      </w:r>
      <w:r>
        <w:t xml:space="preserve">going to be compelled to join this </w:t>
      </w:r>
      <w:r>
        <w:t xml:space="preserve">scheme </w:t>
      </w:r>
      <w:r>
        <w:t>or asked to join it if they wish?</w:t>
      </w:r>
    </w:p>
    <w:p w:rsidR="000547D7" w:rsidP="000547D7">
      <w:pPr>
        <w:pStyle w:val="Answer"/>
      </w:pPr>
      <w:sdt>
        <w:sdtPr>
          <w:alias w:val="Witness"/>
          <w:id w:val="543491068"/>
          <w:placeholder>
            <w:docPart w:val="DefaultPlaceholder_-1854013440"/>
          </w:placeholder>
          <w:richText/>
        </w:sdtPr>
        <w:sdtContent>
          <w:r w:rsidRPr="00B55CEE" w:rsidR="00B55CEE">
            <w:rPr>
              <w:b/>
              <w:i/>
            </w:rPr>
            <w:t>Michael Gove:</w:t>
          </w:r>
        </w:sdtContent>
      </w:sdt>
      <w:r>
        <w:t xml:space="preserve"> </w:t>
      </w:r>
      <w:r w:rsidR="00E719FB">
        <w:t>Seduced</w:t>
      </w:r>
      <w:r>
        <w:t>.</w:t>
      </w:r>
    </w:p>
    <w:p w:rsidR="000547D7" w:rsidP="000547D7">
      <w:pPr>
        <w:pStyle w:val="Question"/>
      </w:pPr>
      <w:sdt>
        <w:sdtPr>
          <w:alias w:val="Member"/>
          <w:tag w:val="&lt;Member mnisId='394' dodsId='25722'&gt;"/>
          <w:id w:val="2030672014"/>
          <w:placeholder>
            <w:docPart w:val="DefaultPlaceholder_-1854013440"/>
          </w:placeholder>
          <w:richText/>
        </w:sdtPr>
        <w:sdtContent>
          <w:r w:rsidRPr="000547D7">
            <w:rPr>
              <w:b/>
            </w:rPr>
            <w:t>Chair:</w:t>
          </w:r>
        </w:sdtContent>
      </w:sdt>
      <w:r>
        <w:t xml:space="preserve"> C</w:t>
      </w:r>
      <w:r w:rsidR="00E719FB">
        <w:t>ould we have a little bit more about the form of seduction?</w:t>
      </w:r>
    </w:p>
    <w:p w:rsidR="000547D7" w:rsidP="000547D7">
      <w:pPr>
        <w:pStyle w:val="Answer"/>
      </w:pPr>
      <w:sdt>
        <w:sdtPr>
          <w:alias w:val="Witness"/>
          <w:id w:val="-1416617631"/>
          <w:placeholder>
            <w:docPart w:val="DefaultPlaceholder_-1854013440"/>
          </w:placeholder>
          <w:richText/>
        </w:sdtPr>
        <w:sdtContent>
          <w:r w:rsidRPr="00B55CEE" w:rsidR="00B55CEE">
            <w:rPr>
              <w:b/>
              <w:i/>
            </w:rPr>
            <w:t>Michael Gove:</w:t>
          </w:r>
        </w:sdtContent>
      </w:sdt>
      <w:r>
        <w:t xml:space="preserve"> When we had the voluntary right to buy pilot </w:t>
      </w:r>
      <w:r w:rsidR="00E719FB">
        <w:t>in the West Midlands, 4</w:t>
      </w:r>
      <w:r>
        <w:t>4</w:t>
      </w:r>
      <w:r w:rsidR="00E719FB">
        <w:t xml:space="preserve"> housing associations chose to participate. Most of those </w:t>
      </w:r>
      <w:r w:rsidR="0042257E">
        <w:t xml:space="preserve">were </w:t>
      </w:r>
      <w:r w:rsidR="00E719FB">
        <w:t>housing associations of significant size in the West Midlands</w:t>
      </w:r>
      <w:r>
        <w:t>.</w:t>
      </w:r>
      <w:r w:rsidR="00E719FB">
        <w:t xml:space="preserve"> I will be talking to housing associations across the country</w:t>
      </w:r>
      <w:r>
        <w:t>,</w:t>
      </w:r>
      <w:r w:rsidR="00E719FB">
        <w:t xml:space="preserve"> making clear that it is our intention to ensure that funding is available so that they see replacement stock</w:t>
      </w:r>
      <w:r>
        <w:t>,</w:t>
      </w:r>
      <w:r w:rsidR="00E719FB">
        <w:t xml:space="preserve"> one for one and like for like. I hope that</w:t>
      </w:r>
      <w:r>
        <w:t>,</w:t>
      </w:r>
      <w:r w:rsidR="00E719FB">
        <w:t xml:space="preserve"> on that basis</w:t>
      </w:r>
      <w:r>
        <w:t>,</w:t>
      </w:r>
      <w:r w:rsidR="00E719FB">
        <w:t xml:space="preserve"> our direction of travel will be embraced.</w:t>
      </w:r>
    </w:p>
    <w:p w:rsidR="00E719FB" w:rsidP="000547D7">
      <w:pPr>
        <w:pStyle w:val="Answer"/>
      </w:pPr>
      <w:r>
        <w:t>My intelligence so far is that</w:t>
      </w:r>
      <w:r w:rsidR="000547D7">
        <w:t>,</w:t>
      </w:r>
      <w:r>
        <w:t xml:space="preserve"> while</w:t>
      </w:r>
      <w:r w:rsidR="000547D7">
        <w:t xml:space="preserve"> h</w:t>
      </w:r>
      <w:r>
        <w:t xml:space="preserve">ousing associations, quite rightly, have </w:t>
      </w:r>
      <w:r>
        <w:t>a number of</w:t>
      </w:r>
      <w:r>
        <w:t xml:space="preserve"> questions that they want to ask </w:t>
      </w:r>
      <w:r w:rsidR="000547D7">
        <w:t xml:space="preserve">and </w:t>
      </w:r>
      <w:r>
        <w:t>detail that they want to work out</w:t>
      </w:r>
      <w:r w:rsidR="000547D7">
        <w:t>,</w:t>
      </w:r>
      <w:r>
        <w:t xml:space="preserve"> </w:t>
      </w:r>
      <w:r w:rsidR="000547D7">
        <w:t>they are</w:t>
      </w:r>
      <w:r>
        <w:t xml:space="preserve"> not opposed in principle</w:t>
      </w:r>
      <w:r w:rsidR="000547D7">
        <w:t>.</w:t>
      </w:r>
      <w:r>
        <w:t xml:space="preserve"> </w:t>
      </w:r>
      <w:r w:rsidR="000547D7">
        <w:t>Q</w:t>
      </w:r>
      <w:r>
        <w:t>uite the opposite</w:t>
      </w:r>
      <w:r w:rsidR="000547D7">
        <w:t xml:space="preserve">—they </w:t>
      </w:r>
      <w:r>
        <w:t>welcome</w:t>
      </w:r>
      <w:r w:rsidR="000547D7">
        <w:t>,</w:t>
      </w:r>
      <w:r>
        <w:t xml:space="preserve"> in </w:t>
      </w:r>
      <w:r w:rsidR="000547D7">
        <w:t xml:space="preserve">principle, the </w:t>
      </w:r>
      <w:r>
        <w:t xml:space="preserve">direction of </w:t>
      </w:r>
      <w:r w:rsidR="000547D7">
        <w:t>travel.</w:t>
      </w:r>
    </w:p>
    <w:p w:rsidR="00E719FB" w:rsidP="000F3501">
      <w:pPr>
        <w:pStyle w:val="Question"/>
      </w:pPr>
      <w:sdt>
        <w:sdtPr>
          <w:alias w:val="Member"/>
          <w:tag w:val="&lt;Member mnisId='394' dodsId='25722'&gt;"/>
          <w:id w:val="1284302209"/>
          <w:placeholder>
            <w:docPart w:val="DefaultPlaceholder_-1854013440"/>
          </w:placeholder>
          <w:richText/>
        </w:sdtPr>
        <w:sdtContent>
          <w:r w:rsidRPr="000547D7" w:rsidR="000547D7">
            <w:rPr>
              <w:b/>
            </w:rPr>
            <w:t>Chair:</w:t>
          </w:r>
        </w:sdtContent>
      </w:sdt>
      <w:r w:rsidR="000547D7">
        <w:t xml:space="preserve"> Will </w:t>
      </w:r>
      <w:r>
        <w:t xml:space="preserve">there be any </w:t>
      </w:r>
      <w:r w:rsidR="000547D7">
        <w:t xml:space="preserve">sticks </w:t>
      </w:r>
      <w:r>
        <w:t xml:space="preserve">as well as carrots in the offer </w:t>
      </w:r>
      <w:r w:rsidR="000547D7">
        <w:t xml:space="preserve">to </w:t>
      </w:r>
      <w:r>
        <w:t>housing association</w:t>
      </w:r>
      <w:r w:rsidR="00B21345">
        <w:t>s</w:t>
      </w:r>
      <w:r w:rsidR="000547D7">
        <w:t>?</w:t>
      </w:r>
      <w:r>
        <w:t xml:space="preserve"> </w:t>
      </w:r>
      <w:r w:rsidR="000547D7">
        <w:t xml:space="preserve">In other </w:t>
      </w:r>
      <w:r>
        <w:t>words</w:t>
      </w:r>
      <w:r w:rsidR="0042257E">
        <w:t>,</w:t>
      </w:r>
      <w:r>
        <w:t xml:space="preserve"> if a </w:t>
      </w:r>
      <w:r w:rsidR="000547D7">
        <w:t xml:space="preserve">housing </w:t>
      </w:r>
      <w:r>
        <w:t>association says</w:t>
      </w:r>
      <w:r w:rsidR="000547D7">
        <w:t>,</w:t>
      </w:r>
      <w:r>
        <w:t xml:space="preserve"> </w:t>
      </w:r>
      <w:r w:rsidR="000547D7">
        <w:t>“We do not</w:t>
      </w:r>
      <w:r>
        <w:t xml:space="preserve"> want to </w:t>
      </w:r>
      <w:r w:rsidR="000547D7">
        <w:t xml:space="preserve">participate in </w:t>
      </w:r>
      <w:r>
        <w:t xml:space="preserve">this </w:t>
      </w:r>
      <w:r w:rsidR="000547D7">
        <w:t xml:space="preserve">scheme”, </w:t>
      </w:r>
      <w:r w:rsidR="0042257E">
        <w:t>is</w:t>
      </w:r>
      <w:r w:rsidR="000547D7">
        <w:t xml:space="preserve"> </w:t>
      </w:r>
      <w:r w:rsidR="0042257E">
        <w:t>it</w:t>
      </w:r>
      <w:r w:rsidR="000547D7">
        <w:t xml:space="preserve"> going to be told, “Social housing grant will be withheld </w:t>
      </w:r>
      <w:r>
        <w:t>from you</w:t>
      </w:r>
      <w:r w:rsidR="00523DF9">
        <w:t>,</w:t>
      </w:r>
      <w:r w:rsidR="000547D7">
        <w:t>”</w:t>
      </w:r>
      <w:r>
        <w:t xml:space="preserve"> or something like that</w:t>
      </w:r>
      <w:r w:rsidR="000547D7">
        <w:t>?</w:t>
      </w:r>
    </w:p>
    <w:p w:rsidR="00E719FB" w:rsidP="000547D7">
      <w:pPr>
        <w:pStyle w:val="Answer"/>
      </w:pPr>
      <w:sdt>
        <w:sdtPr>
          <w:alias w:val="Witness"/>
          <w:id w:val="1885907162"/>
          <w:placeholder>
            <w:docPart w:val="DefaultPlaceholder_-1854013440"/>
          </w:placeholder>
          <w:richText/>
        </w:sdtPr>
        <w:sdtContent>
          <w:r w:rsidRPr="00B55CEE" w:rsidR="00B55CEE">
            <w:rPr>
              <w:b/>
              <w:i/>
            </w:rPr>
            <w:t>Michael Gove:</w:t>
          </w:r>
        </w:sdtContent>
      </w:sdt>
      <w:r w:rsidR="000547D7">
        <w:t xml:space="preserve"> I</w:t>
      </w:r>
      <w:r>
        <w:t xml:space="preserve"> </w:t>
      </w:r>
      <w:r w:rsidR="000547D7">
        <w:t>do not</w:t>
      </w:r>
      <w:r>
        <w:t xml:space="preserve"> anticipate or contemplate doing anything like that at all, no.</w:t>
      </w:r>
    </w:p>
    <w:p w:rsidR="000547D7" w:rsidP="000547D7">
      <w:pPr>
        <w:pStyle w:val="Question"/>
      </w:pPr>
      <w:sdt>
        <w:sdtPr>
          <w:alias w:val="Member"/>
          <w:tag w:val="&lt;Member mnisId='394' dodsId='25722'&gt;"/>
          <w:id w:val="1274364749"/>
          <w:placeholder>
            <w:docPart w:val="DefaultPlaceholder_-1854013440"/>
          </w:placeholder>
          <w:richText/>
        </w:sdtPr>
        <w:sdtContent>
          <w:r w:rsidRPr="000547D7">
            <w:rPr>
              <w:b/>
            </w:rPr>
            <w:t>Chair:</w:t>
          </w:r>
        </w:sdtContent>
      </w:sdt>
      <w:r>
        <w:t xml:space="preserve"> Just </w:t>
      </w:r>
      <w:r w:rsidR="00E719FB">
        <w:t>coming back to the like</w:t>
      </w:r>
      <w:r>
        <w:t>-</w:t>
      </w:r>
      <w:r w:rsidR="00E719FB">
        <w:t>for</w:t>
      </w:r>
      <w:r>
        <w:t>-</w:t>
      </w:r>
      <w:r w:rsidR="00E719FB">
        <w:t>li</w:t>
      </w:r>
      <w:r>
        <w:t>k</w:t>
      </w:r>
      <w:r w:rsidR="00E719FB">
        <w:t>e replacement, presumably that means the Government covering the cost of any discounts that are applicable.</w:t>
      </w:r>
    </w:p>
    <w:p w:rsidR="000547D7" w:rsidP="000547D7">
      <w:pPr>
        <w:pStyle w:val="Answer"/>
      </w:pPr>
      <w:sdt>
        <w:sdtPr>
          <w:alias w:val="Witness"/>
          <w:id w:val="-1262209087"/>
          <w:placeholder>
            <w:docPart w:val="DefaultPlaceholder_-1854013440"/>
          </w:placeholder>
          <w:richText/>
        </w:sdtPr>
        <w:sdtContent>
          <w:r w:rsidRPr="00B55CEE" w:rsidR="00B55CEE">
            <w:rPr>
              <w:b/>
              <w:i/>
            </w:rPr>
            <w:t>Michael Gove:</w:t>
          </w:r>
        </w:sdtContent>
      </w:sdt>
      <w:r>
        <w:t xml:space="preserve"> Yes.</w:t>
      </w:r>
    </w:p>
    <w:p w:rsidR="00E719FB" w:rsidP="000547D7">
      <w:pPr>
        <w:pStyle w:val="Question"/>
      </w:pPr>
      <w:sdt>
        <w:sdtPr>
          <w:alias w:val="Member"/>
          <w:tag w:val="&lt;Member mnisId='394' dodsId='25722'&gt;"/>
          <w:id w:val="-1879771766"/>
          <w:placeholder>
            <w:docPart w:val="DefaultPlaceholder_-1854013440"/>
          </w:placeholder>
          <w:richText/>
        </w:sdtPr>
        <w:sdtContent>
          <w:r w:rsidRPr="000547D7" w:rsidR="000547D7">
            <w:rPr>
              <w:b/>
            </w:rPr>
            <w:t>Chair:</w:t>
          </w:r>
        </w:sdtContent>
      </w:sdt>
      <w:r w:rsidR="000547D7">
        <w:t xml:space="preserve"> Does it </w:t>
      </w:r>
      <w:r>
        <w:t>also mean making up the difference between the market value of the home sold and the cost of replacing it</w:t>
      </w:r>
      <w:r w:rsidR="000547D7">
        <w:t>?</w:t>
      </w:r>
    </w:p>
    <w:p w:rsidR="00E719FB" w:rsidP="000547D7">
      <w:pPr>
        <w:pStyle w:val="Answer"/>
      </w:pPr>
      <w:sdt>
        <w:sdtPr>
          <w:alias w:val="Witness"/>
          <w:id w:val="1501541611"/>
          <w:placeholder>
            <w:docPart w:val="DefaultPlaceholder_-1854013440"/>
          </w:placeholder>
          <w:richText/>
        </w:sdtPr>
        <w:sdtContent>
          <w:r w:rsidRPr="00B55CEE" w:rsidR="00B55CEE">
            <w:rPr>
              <w:b/>
              <w:i/>
            </w:rPr>
            <w:t>Michael Gove:</w:t>
          </w:r>
        </w:sdtContent>
      </w:sdt>
      <w:r w:rsidR="000547D7">
        <w:t xml:space="preserve"> Yes. I</w:t>
      </w:r>
      <w:r>
        <w:t xml:space="preserve">t means that we will be </w:t>
      </w:r>
      <w:r>
        <w:t>in a position</w:t>
      </w:r>
      <w:r>
        <w:t xml:space="preserve"> to ensure that housing associations </w:t>
      </w:r>
      <w:r w:rsidR="000547D7">
        <w:t>do not</w:t>
      </w:r>
      <w:r>
        <w:t xml:space="preserve"> see </w:t>
      </w:r>
      <w:r w:rsidR="00B21345">
        <w:t xml:space="preserve">a </w:t>
      </w:r>
      <w:r>
        <w:t>detriment to their balance sheets as a result</w:t>
      </w:r>
      <w:r w:rsidR="000547D7">
        <w:t xml:space="preserve"> of this.</w:t>
      </w:r>
    </w:p>
    <w:p w:rsidR="00E545A4" w:rsidP="00D855C0">
      <w:pPr>
        <w:pStyle w:val="Question"/>
      </w:pPr>
      <w:sdt>
        <w:sdtPr>
          <w:alias w:val="Member"/>
          <w:tag w:val="&lt;Member mnisId='394' dodsId='25722'&gt;"/>
          <w:id w:val="1761718007"/>
          <w:placeholder>
            <w:docPart w:val="DefaultPlaceholder_-1854013440"/>
          </w:placeholder>
          <w:richText/>
        </w:sdtPr>
        <w:sdtContent>
          <w:r w:rsidRPr="00E545A4">
            <w:rPr>
              <w:b/>
            </w:rPr>
            <w:t>Chair:</w:t>
          </w:r>
        </w:sdtContent>
      </w:sdt>
      <w:r>
        <w:t xml:space="preserve"> So</w:t>
      </w:r>
      <w:r w:rsidR="0042257E">
        <w:t>,</w:t>
      </w:r>
      <w:r>
        <w:t xml:space="preserve"> if a house is sold, </w:t>
      </w:r>
      <w:r w:rsidR="00E719FB">
        <w:t xml:space="preserve">the housing </w:t>
      </w:r>
      <w:r>
        <w:t xml:space="preserve">association </w:t>
      </w:r>
      <w:r w:rsidR="00E719FB">
        <w:t>will be able to build the same sort of home</w:t>
      </w:r>
      <w:r>
        <w:t xml:space="preserve">—in other words, if it was a three-bedroom family </w:t>
      </w:r>
      <w:r>
        <w:t>home, another three-bedroom family home</w:t>
      </w:r>
      <w:r w:rsidR="0042257E">
        <w:t>—</w:t>
      </w:r>
      <w:r>
        <w:t>in a similar location</w:t>
      </w:r>
      <w:r w:rsidR="0042257E">
        <w:t xml:space="preserve">, </w:t>
      </w:r>
      <w:r>
        <w:t>and to cover the costs of building it.</w:t>
      </w:r>
    </w:p>
    <w:p w:rsidR="00E719FB" w:rsidP="00E545A4">
      <w:pPr>
        <w:pStyle w:val="Answer"/>
      </w:pPr>
      <w:sdt>
        <w:sdtPr>
          <w:alias w:val="Witness"/>
          <w:id w:val="-572811324"/>
          <w:placeholder>
            <w:docPart w:val="DefaultPlaceholder_-1854013440"/>
          </w:placeholder>
          <w:richText/>
        </w:sdtPr>
        <w:sdtContent>
          <w:r w:rsidRPr="00B55CEE" w:rsidR="00B55CEE">
            <w:rPr>
              <w:b/>
              <w:i/>
            </w:rPr>
            <w:t>Michael Gove:</w:t>
          </w:r>
        </w:sdtContent>
      </w:sdt>
      <w:r w:rsidR="00E545A4">
        <w:t xml:space="preserve"> That is the aim.</w:t>
      </w:r>
    </w:p>
    <w:p w:rsidR="001D544E" w:rsidP="00FF2678">
      <w:pPr>
        <w:pStyle w:val="Question"/>
      </w:pPr>
      <w:sdt>
        <w:sdtPr>
          <w:alias w:val="Member"/>
          <w:tag w:val="&lt;Member mnisId='394' dodsId='25722'&gt;"/>
          <w:id w:val="227114104"/>
          <w:placeholder>
            <w:docPart w:val="DefaultPlaceholder_-1854013440"/>
          </w:placeholder>
          <w:richText/>
        </w:sdtPr>
        <w:sdtContent>
          <w:r w:rsidRPr="001D544E">
            <w:rPr>
              <w:b/>
            </w:rPr>
            <w:t>Chair:</w:t>
          </w:r>
        </w:sdtContent>
      </w:sdt>
      <w:r>
        <w:t xml:space="preserve"> </w:t>
      </w:r>
      <w:r w:rsidR="00E719FB">
        <w:t>Where is the money coming from</w:t>
      </w:r>
      <w:r>
        <w:t>?</w:t>
      </w:r>
    </w:p>
    <w:p w:rsidR="001D544E" w:rsidP="001D544E">
      <w:pPr>
        <w:pStyle w:val="Answer"/>
      </w:pPr>
      <w:sdt>
        <w:sdtPr>
          <w:alias w:val="Witness"/>
          <w:id w:val="-1205869003"/>
          <w:placeholder>
            <w:docPart w:val="DefaultPlaceholder_-1854013440"/>
          </w:placeholder>
          <w:richText/>
        </w:sdtPr>
        <w:sdtContent>
          <w:r w:rsidRPr="00B55CEE" w:rsidR="00B55CEE">
            <w:rPr>
              <w:b/>
              <w:i/>
            </w:rPr>
            <w:t>Michael Gove:</w:t>
          </w:r>
        </w:sdtContent>
      </w:sdt>
      <w:r>
        <w:t xml:space="preserve"> F</w:t>
      </w:r>
      <w:r w:rsidR="00E719FB">
        <w:t xml:space="preserve">rom across </w:t>
      </w:r>
      <w:r>
        <w:t>G</w:t>
      </w:r>
      <w:r w:rsidR="00E719FB">
        <w:t>overnment</w:t>
      </w:r>
      <w:r>
        <w:t>.</w:t>
      </w:r>
    </w:p>
    <w:p w:rsidR="00E719FB" w:rsidP="001D544E">
      <w:pPr>
        <w:pStyle w:val="Question"/>
      </w:pPr>
      <w:sdt>
        <w:sdtPr>
          <w:alias w:val="Member"/>
          <w:tag w:val="&lt;Member mnisId='394' dodsId='25722'&gt;"/>
          <w:id w:val="-1074963119"/>
          <w:placeholder>
            <w:docPart w:val="DefaultPlaceholder_-1854013440"/>
          </w:placeholder>
          <w:richText/>
        </w:sdtPr>
        <w:sdtContent>
          <w:r w:rsidRPr="001D544E" w:rsidR="001D544E">
            <w:rPr>
              <w:b/>
            </w:rPr>
            <w:t>Chair:</w:t>
          </w:r>
        </w:sdtContent>
      </w:sdt>
      <w:r w:rsidR="001D544E">
        <w:t xml:space="preserve"> </w:t>
      </w:r>
      <w:r>
        <w:t>Yes</w:t>
      </w:r>
      <w:r w:rsidR="00B21345">
        <w:t>,</w:t>
      </w:r>
      <w:r>
        <w:t xml:space="preserve"> I assumed it was coming from the </w:t>
      </w:r>
      <w:r w:rsidR="001D544E">
        <w:t>G</w:t>
      </w:r>
      <w:r>
        <w:t xml:space="preserve">overnment, so </w:t>
      </w:r>
      <w:r w:rsidR="001D544E">
        <w:t xml:space="preserve">I am not sure that I am any the wiser now </w:t>
      </w:r>
      <w:r>
        <w:t xml:space="preserve">we have the answer, but </w:t>
      </w:r>
      <w:r w:rsidR="001D544E">
        <w:t>where</w:t>
      </w:r>
      <w:r>
        <w:t>about</w:t>
      </w:r>
      <w:r w:rsidR="001D544E">
        <w:t>s</w:t>
      </w:r>
      <w:r>
        <w:t xml:space="preserve"> </w:t>
      </w:r>
      <w:r w:rsidR="001D544E">
        <w:t>in G</w:t>
      </w:r>
      <w:r>
        <w:t>overnment</w:t>
      </w:r>
      <w:r w:rsidR="00B21345">
        <w:t>?</w:t>
      </w:r>
    </w:p>
    <w:p w:rsidR="00E719FB" w:rsidP="001D544E">
      <w:pPr>
        <w:pStyle w:val="Answer"/>
      </w:pPr>
      <w:sdt>
        <w:sdtPr>
          <w:alias w:val="Witness"/>
          <w:id w:val="1922136490"/>
          <w:placeholder>
            <w:docPart w:val="DefaultPlaceholder_-1854013440"/>
          </w:placeholder>
          <w:richText/>
        </w:sdtPr>
        <w:sdtContent>
          <w:r w:rsidRPr="00B55CEE" w:rsidR="00B55CEE">
            <w:rPr>
              <w:b/>
              <w:i/>
            </w:rPr>
            <w:t>Michael Gove:</w:t>
          </w:r>
        </w:sdtContent>
      </w:sdt>
      <w:r w:rsidR="001D544E">
        <w:t xml:space="preserve"> W</w:t>
      </w:r>
      <w:r w:rsidR="000547D7">
        <w:t>e will</w:t>
      </w:r>
      <w:r>
        <w:t xml:space="preserve"> be </w:t>
      </w:r>
      <w:r w:rsidR="001D544E">
        <w:t xml:space="preserve">saying </w:t>
      </w:r>
      <w:r>
        <w:t xml:space="preserve">more about how we propose to ensure that we have the funding necessary to deliver the </w:t>
      </w:r>
      <w:r w:rsidR="001D544E">
        <w:t>programme</w:t>
      </w:r>
      <w:r>
        <w:t xml:space="preserve">. One thing </w:t>
      </w:r>
      <w:r w:rsidR="001D544E">
        <w:t xml:space="preserve">that </w:t>
      </w:r>
      <w:r>
        <w:t xml:space="preserve">I should say is that the overall numbers who will benefit in any given year will be </w:t>
      </w:r>
      <w:r w:rsidR="001D544E">
        <w:t>capped</w:t>
      </w:r>
      <w:r w:rsidR="0042257E">
        <w:t>.</w:t>
      </w:r>
      <w:r>
        <w:t xml:space="preserve"> </w:t>
      </w:r>
      <w:r w:rsidR="0042257E">
        <w:t xml:space="preserve">One </w:t>
      </w:r>
      <w:r>
        <w:t xml:space="preserve">of the things that we </w:t>
      </w:r>
      <w:r>
        <w:t>have to</w:t>
      </w:r>
      <w:r>
        <w:t xml:space="preserve"> judge is exactly how many people in any given year we can fund to enjoy the voluntary right to </w:t>
      </w:r>
      <w:r w:rsidR="001D544E">
        <w:t>buy</w:t>
      </w:r>
      <w:r>
        <w:t>.</w:t>
      </w:r>
    </w:p>
    <w:p w:rsidR="00E719FB" w:rsidP="00B03C98">
      <w:pPr>
        <w:pStyle w:val="Question"/>
      </w:pPr>
      <w:sdt>
        <w:sdtPr>
          <w:alias w:val="Member"/>
          <w:tag w:val="&lt;Member mnisId='394' dodsId='25722'&gt;"/>
          <w:id w:val="-533425653"/>
          <w:placeholder>
            <w:docPart w:val="DefaultPlaceholder_-1854013440"/>
          </w:placeholder>
          <w:richText/>
        </w:sdtPr>
        <w:sdtContent>
          <w:r w:rsidRPr="001D544E" w:rsidR="001D544E">
            <w:rPr>
              <w:b/>
            </w:rPr>
            <w:t>Chair:</w:t>
          </w:r>
        </w:sdtContent>
      </w:sdt>
      <w:r w:rsidR="001D544E">
        <w:t xml:space="preserve"> </w:t>
      </w:r>
      <w:r>
        <w:t>So</w:t>
      </w:r>
      <w:r w:rsidR="0042257E">
        <w:t>,</w:t>
      </w:r>
      <w:r>
        <w:t xml:space="preserve"> at this stage, the Treasury </w:t>
      </w:r>
      <w:r w:rsidR="001D544E">
        <w:t>has not</w:t>
      </w:r>
      <w:r>
        <w:t xml:space="preserve"> agreed to the funding.</w:t>
      </w:r>
    </w:p>
    <w:p w:rsidR="001D544E" w:rsidP="001D544E">
      <w:pPr>
        <w:pStyle w:val="Answer"/>
      </w:pPr>
      <w:sdt>
        <w:sdtPr>
          <w:alias w:val="Witness"/>
          <w:id w:val="-1129932229"/>
          <w:placeholder>
            <w:docPart w:val="DefaultPlaceholder_-1854013440"/>
          </w:placeholder>
          <w:richText/>
        </w:sdtPr>
        <w:sdtContent>
          <w:r w:rsidRPr="00B55CEE" w:rsidR="00B55CEE">
            <w:rPr>
              <w:b/>
              <w:i/>
            </w:rPr>
            <w:t>Michael Gove:</w:t>
          </w:r>
        </w:sdtContent>
      </w:sdt>
      <w:r>
        <w:t xml:space="preserve"> T</w:t>
      </w:r>
      <w:r w:rsidR="00E719FB">
        <w:t>he Treasury has agreed that it will be funded</w:t>
      </w:r>
      <w:r>
        <w:t>.</w:t>
      </w:r>
    </w:p>
    <w:p w:rsidR="001D544E" w:rsidP="001D544E">
      <w:pPr>
        <w:pStyle w:val="Question"/>
      </w:pPr>
      <w:sdt>
        <w:sdtPr>
          <w:alias w:val="Member"/>
          <w:tag w:val="&lt;Member mnisId='394' dodsId='25722'&gt;"/>
          <w:id w:val="890316050"/>
          <w:placeholder>
            <w:docPart w:val="DefaultPlaceholder_-1854013440"/>
          </w:placeholder>
          <w:richText/>
        </w:sdtPr>
        <w:sdtContent>
          <w:r w:rsidRPr="001D544E">
            <w:rPr>
              <w:b/>
            </w:rPr>
            <w:t>Chair:</w:t>
          </w:r>
        </w:sdtContent>
      </w:sdt>
      <w:r>
        <w:t xml:space="preserve"> B</w:t>
      </w:r>
      <w:r w:rsidR="00E719FB">
        <w:t xml:space="preserve">ut not that </w:t>
      </w:r>
      <w:r>
        <w:t xml:space="preserve">it </w:t>
      </w:r>
      <w:r w:rsidR="00E719FB">
        <w:t>will find extra money.</w:t>
      </w:r>
    </w:p>
    <w:p w:rsidR="00E719FB" w:rsidP="001D544E">
      <w:pPr>
        <w:pStyle w:val="Answer"/>
      </w:pPr>
      <w:sdt>
        <w:sdtPr>
          <w:alias w:val="Witness"/>
          <w:id w:val="785081896"/>
          <w:placeholder>
            <w:docPart w:val="DefaultPlaceholder_-1854013440"/>
          </w:placeholder>
          <w:richText/>
        </w:sdtPr>
        <w:sdtContent>
          <w:r w:rsidRPr="00B55CEE" w:rsidR="00B55CEE">
            <w:rPr>
              <w:b/>
              <w:i/>
            </w:rPr>
            <w:t>Michael Gove:</w:t>
          </w:r>
        </w:sdtContent>
      </w:sdt>
      <w:r w:rsidR="001D544E">
        <w:t xml:space="preserve"> You will</w:t>
      </w:r>
      <w:r>
        <w:t xml:space="preserve"> have to watch th</w:t>
      </w:r>
      <w:r w:rsidR="001D544E">
        <w:t>is</w:t>
      </w:r>
      <w:r>
        <w:t xml:space="preserve"> space.</w:t>
      </w:r>
    </w:p>
    <w:p w:rsidR="00E719FB" w:rsidP="006C00A6">
      <w:pPr>
        <w:pStyle w:val="Question"/>
      </w:pPr>
      <w:sdt>
        <w:sdtPr>
          <w:alias w:val="Member"/>
          <w:tag w:val="&lt;Member mnisId='394' dodsId='25722'&gt;"/>
          <w:id w:val="-188217648"/>
          <w:placeholder>
            <w:docPart w:val="DefaultPlaceholder_-1854013440"/>
          </w:placeholder>
          <w:richText/>
        </w:sdtPr>
        <w:sdtContent>
          <w:r w:rsidRPr="001D544E" w:rsidR="001D544E">
            <w:rPr>
              <w:b/>
            </w:rPr>
            <w:t>Chair:</w:t>
          </w:r>
        </w:sdtContent>
      </w:sdt>
      <w:r w:rsidR="001D544E">
        <w:t xml:space="preserve"> S</w:t>
      </w:r>
      <w:r>
        <w:t>o</w:t>
      </w:r>
      <w:r w:rsidR="0042257E">
        <w:t>,</w:t>
      </w:r>
      <w:r>
        <w:t xml:space="preserve"> at this stage</w:t>
      </w:r>
      <w:r w:rsidR="001D544E">
        <w:t>,</w:t>
      </w:r>
      <w:r>
        <w:t xml:space="preserve"> </w:t>
      </w:r>
      <w:r w:rsidR="001D544E">
        <w:t>it is</w:t>
      </w:r>
      <w:r>
        <w:t xml:space="preserve"> just coming out of your </w:t>
      </w:r>
      <w:r w:rsidR="001D544E">
        <w:t>D</w:t>
      </w:r>
      <w:r>
        <w:t>epartment</w:t>
      </w:r>
      <w:r w:rsidR="0084513C">
        <w:t>’</w:t>
      </w:r>
      <w:r>
        <w:t>s</w:t>
      </w:r>
      <w:r>
        <w:t xml:space="preserve"> budget.</w:t>
      </w:r>
    </w:p>
    <w:p w:rsidR="001D544E" w:rsidP="001D544E">
      <w:pPr>
        <w:pStyle w:val="Answer"/>
      </w:pPr>
      <w:sdt>
        <w:sdtPr>
          <w:alias w:val="Witness"/>
          <w:id w:val="-745726032"/>
          <w:placeholder>
            <w:docPart w:val="DefaultPlaceholder_-1854013440"/>
          </w:placeholder>
          <w:richText/>
        </w:sdtPr>
        <w:sdtContent>
          <w:r w:rsidRPr="00B55CEE" w:rsidR="00B55CEE">
            <w:rPr>
              <w:b/>
              <w:i/>
            </w:rPr>
            <w:t>Michael Gove:</w:t>
          </w:r>
        </w:sdtContent>
      </w:sdt>
      <w:r>
        <w:t xml:space="preserve"> No, it is</w:t>
      </w:r>
      <w:r w:rsidR="00E719FB">
        <w:t xml:space="preserve"> not coming out of our </w:t>
      </w:r>
      <w:r w:rsidR="00E719FB">
        <w:t>Department</w:t>
      </w:r>
      <w:r w:rsidR="0084513C">
        <w:t>’</w:t>
      </w:r>
      <w:r w:rsidR="00E719FB">
        <w:t>s</w:t>
      </w:r>
      <w:r w:rsidR="00E719FB">
        <w:t xml:space="preserve"> budget. It is coming from within the overall spending review </w:t>
      </w:r>
      <w:r>
        <w:t>envelope</w:t>
      </w:r>
      <w:r w:rsidR="00E719FB">
        <w:t xml:space="preserve">. </w:t>
      </w:r>
      <w:r w:rsidR="00B21345">
        <w:t>We will be saying more about t</w:t>
      </w:r>
      <w:r w:rsidR="00E719FB">
        <w:t xml:space="preserve">he precise means </w:t>
      </w:r>
      <w:r w:rsidR="00B21345">
        <w:t xml:space="preserve">in </w:t>
      </w:r>
      <w:r w:rsidR="00E719FB">
        <w:t>due course</w:t>
      </w:r>
      <w:r>
        <w:t>.</w:t>
      </w:r>
    </w:p>
    <w:p w:rsidR="001D544E" w:rsidP="001D544E">
      <w:pPr>
        <w:pStyle w:val="Question"/>
      </w:pPr>
      <w:sdt>
        <w:sdtPr>
          <w:alias w:val="Member"/>
          <w:tag w:val="&lt;Member mnisId='394' dodsId='25722'&gt;"/>
          <w:id w:val="971260717"/>
          <w:placeholder>
            <w:docPart w:val="DefaultPlaceholder_-1854013440"/>
          </w:placeholder>
          <w:richText/>
        </w:sdtPr>
        <w:sdtContent>
          <w:r w:rsidRPr="001D544E">
            <w:rPr>
              <w:b/>
            </w:rPr>
            <w:t>Chair:</w:t>
          </w:r>
        </w:sdtContent>
      </w:sdt>
      <w:r>
        <w:t xml:space="preserve"> A</w:t>
      </w:r>
      <w:r w:rsidR="00E719FB">
        <w:t xml:space="preserve">nd we </w:t>
      </w:r>
      <w:r w:rsidR="000547D7">
        <w:t>do not</w:t>
      </w:r>
      <w:r w:rsidR="00E719FB">
        <w:t xml:space="preserve"> know when </w:t>
      </w:r>
      <w:r>
        <w:t>“</w:t>
      </w:r>
      <w:r w:rsidR="00E719FB">
        <w:t>in due course</w:t>
      </w:r>
      <w:r>
        <w:t>”</w:t>
      </w:r>
      <w:r w:rsidR="00E719FB">
        <w:t xml:space="preserve"> is.</w:t>
      </w:r>
    </w:p>
    <w:p w:rsidR="001D544E" w:rsidP="001D544E">
      <w:pPr>
        <w:pStyle w:val="Answer"/>
      </w:pPr>
      <w:sdt>
        <w:sdtPr>
          <w:alias w:val="Witness"/>
          <w:id w:val="393786681"/>
          <w:placeholder>
            <w:docPart w:val="DefaultPlaceholder_-1854013440"/>
          </w:placeholder>
          <w:richText/>
        </w:sdtPr>
        <w:sdtContent>
          <w:r w:rsidRPr="00B55CEE" w:rsidR="00B55CEE">
            <w:rPr>
              <w:b/>
              <w:i/>
            </w:rPr>
            <w:t>Michael Gove:</w:t>
          </w:r>
        </w:sdtContent>
      </w:sdt>
      <w:r>
        <w:t xml:space="preserve"> B</w:t>
      </w:r>
      <w:r w:rsidR="00E719FB">
        <w:t>y definition</w:t>
      </w:r>
      <w:r>
        <w:t>,</w:t>
      </w:r>
      <w:r w:rsidR="00E719FB">
        <w:t xml:space="preserve"> we </w:t>
      </w:r>
      <w:r>
        <w:t xml:space="preserve">had </w:t>
      </w:r>
      <w:r w:rsidR="00E719FB">
        <w:t>better crack on</w:t>
      </w:r>
      <w:r w:rsidR="00E3158C">
        <w:t>,</w:t>
      </w:r>
      <w:r w:rsidR="00E719FB">
        <w:t xml:space="preserve"> because we </w:t>
      </w:r>
      <w:r>
        <w:t>cannot</w:t>
      </w:r>
      <w:r w:rsidR="00E719FB">
        <w:t xml:space="preserve"> necessarily have the conversations with housing associations that </w:t>
      </w:r>
      <w:r>
        <w:t>we would</w:t>
      </w:r>
      <w:r w:rsidR="00E719FB">
        <w:t xml:space="preserve"> like </w:t>
      </w:r>
      <w:r w:rsidR="004772A4">
        <w:t xml:space="preserve">to have </w:t>
      </w:r>
      <w:r w:rsidR="00E719FB">
        <w:t>without them having a great</w:t>
      </w:r>
      <w:r w:rsidR="00BB36E1">
        <w:t>er</w:t>
      </w:r>
      <w:r w:rsidR="00E719FB">
        <w:t xml:space="preserve"> degree of assurance on funding. </w:t>
      </w:r>
      <w:r>
        <w:t>That is</w:t>
      </w:r>
      <w:r w:rsidR="00E719FB">
        <w:t xml:space="preserve"> entirely understandable on their part, but I am not in </w:t>
      </w:r>
      <w:r>
        <w:t xml:space="preserve">a </w:t>
      </w:r>
      <w:r w:rsidR="00E719FB">
        <w:t>position yet to say exactly how it will be funded.</w:t>
      </w:r>
    </w:p>
    <w:p w:rsidR="001D544E" w:rsidP="001D544E">
      <w:pPr>
        <w:pStyle w:val="Question"/>
      </w:pPr>
      <w:sdt>
        <w:sdtPr>
          <w:alias w:val="Member"/>
          <w:tag w:val="&lt;Member mnisId='394' dodsId='25722'&gt;"/>
          <w:id w:val="586736347"/>
          <w:placeholder>
            <w:docPart w:val="DefaultPlaceholder_-1854013440"/>
          </w:placeholder>
          <w:richText/>
        </w:sdtPr>
        <w:sdtContent>
          <w:r w:rsidRPr="001D544E">
            <w:rPr>
              <w:b/>
            </w:rPr>
            <w:t>Chair:</w:t>
          </w:r>
        </w:sdtContent>
      </w:sdt>
      <w:r>
        <w:t xml:space="preserve"> B</w:t>
      </w:r>
      <w:r w:rsidR="00E719FB">
        <w:t xml:space="preserve">ut </w:t>
      </w:r>
      <w:r>
        <w:t>it is</w:t>
      </w:r>
      <w:r w:rsidR="00E719FB">
        <w:t xml:space="preserve"> not </w:t>
      </w:r>
      <w:r>
        <w:t xml:space="preserve">going </w:t>
      </w:r>
      <w:r w:rsidR="00E719FB">
        <w:t>to come out of the social housing budget</w:t>
      </w:r>
      <w:r>
        <w:t>.</w:t>
      </w:r>
    </w:p>
    <w:p w:rsidR="00E719FB" w:rsidP="001D544E">
      <w:pPr>
        <w:pStyle w:val="Answer"/>
      </w:pPr>
      <w:sdt>
        <w:sdtPr>
          <w:alias w:val="Witness"/>
          <w:id w:val="-1517842000"/>
          <w:placeholder>
            <w:docPart w:val="DefaultPlaceholder_-1854013440"/>
          </w:placeholder>
          <w:richText/>
        </w:sdtPr>
        <w:sdtContent>
          <w:r w:rsidRPr="00B55CEE" w:rsidR="00B55CEE">
            <w:rPr>
              <w:b/>
              <w:i/>
            </w:rPr>
            <w:t>Michael Gove:</w:t>
          </w:r>
        </w:sdtContent>
      </w:sdt>
      <w:r>
        <w:t xml:space="preserve"> </w:t>
      </w:r>
      <w:r w:rsidR="001D544E">
        <w:t xml:space="preserve">It </w:t>
      </w:r>
      <w:r>
        <w:t>is not anticipated or contemplated that it should have to do so</w:t>
      </w:r>
      <w:r w:rsidR="001D544E">
        <w:t>,</w:t>
      </w:r>
      <w:r>
        <w:t xml:space="preserve"> </w:t>
      </w:r>
      <w:r w:rsidR="001D544E">
        <w:t>n</w:t>
      </w:r>
      <w:r>
        <w:t>o.</w:t>
      </w:r>
    </w:p>
    <w:p w:rsidR="00911D52" w:rsidP="00911D52">
      <w:pPr>
        <w:pStyle w:val="Question"/>
      </w:pPr>
      <w:sdt>
        <w:sdtPr>
          <w:alias w:val="Member"/>
          <w:tag w:val="&lt;Member mnisId='394' dodsId='25722'&gt;"/>
          <w:id w:val="-704939817"/>
          <w:placeholder>
            <w:docPart w:val="DefaultPlaceholder_-1854013440"/>
          </w:placeholder>
          <w:richText/>
        </w:sdtPr>
        <w:sdtContent>
          <w:r w:rsidRPr="00911D52" w:rsidR="001D544E">
            <w:rPr>
              <w:b/>
            </w:rPr>
            <w:t>Chair:</w:t>
          </w:r>
        </w:sdtContent>
      </w:sdt>
      <w:r w:rsidR="001D544E">
        <w:t xml:space="preserve"> </w:t>
      </w:r>
      <w:r w:rsidR="007E5A14">
        <w:t xml:space="preserve">In </w:t>
      </w:r>
      <w:r w:rsidR="00E719FB">
        <w:t>terms of the overall housing target</w:t>
      </w:r>
      <w:r w:rsidR="001D544E">
        <w:t xml:space="preserve"> of </w:t>
      </w:r>
      <w:r w:rsidR="00E719FB">
        <w:t>300</w:t>
      </w:r>
      <w:r w:rsidR="001D544E">
        <w:t>,</w:t>
      </w:r>
      <w:r w:rsidR="00E719FB">
        <w:t xml:space="preserve">000, </w:t>
      </w:r>
      <w:r w:rsidR="001D544E">
        <w:t>d</w:t>
      </w:r>
      <w:r w:rsidR="00E719FB">
        <w:t>o you accept</w:t>
      </w:r>
      <w:r>
        <w:t>,</w:t>
      </w:r>
      <w:r w:rsidR="00E719FB">
        <w:t xml:space="preserve"> as the Committee reporte</w:t>
      </w:r>
      <w:r>
        <w:t>d</w:t>
      </w:r>
      <w:r w:rsidR="00E719FB">
        <w:t xml:space="preserve"> before</w:t>
      </w:r>
      <w:r>
        <w:t>,</w:t>
      </w:r>
      <w:r w:rsidR="00E719FB">
        <w:t xml:space="preserve"> that </w:t>
      </w:r>
      <w:r w:rsidR="001D544E">
        <w:t>it is</w:t>
      </w:r>
      <w:r w:rsidR="00E719FB">
        <w:t xml:space="preserve"> </w:t>
      </w:r>
      <w:r w:rsidR="00E719FB">
        <w:t>really very</w:t>
      </w:r>
      <w:r w:rsidR="00E719FB">
        <w:t xml:space="preserve"> unlikely </w:t>
      </w:r>
      <w:r>
        <w:t xml:space="preserve">that </w:t>
      </w:r>
      <w:r w:rsidR="000547D7">
        <w:t>we will</w:t>
      </w:r>
      <w:r w:rsidR="00E719FB">
        <w:t xml:space="preserve"> ever hit 300</w:t>
      </w:r>
      <w:r>
        <w:t>,</w:t>
      </w:r>
      <w:r w:rsidR="00E719FB">
        <w:t xml:space="preserve">000 consistently without </w:t>
      </w:r>
      <w:r>
        <w:t xml:space="preserve">a bigger </w:t>
      </w:r>
      <w:r w:rsidR="00E719FB">
        <w:t xml:space="preserve">social housing </w:t>
      </w:r>
      <w:r w:rsidR="001D544E">
        <w:t>programme</w:t>
      </w:r>
      <w:r>
        <w:t>?</w:t>
      </w:r>
      <w:r w:rsidR="00E719FB">
        <w:t xml:space="preserve"> I know </w:t>
      </w:r>
      <w:r>
        <w:t>that,</w:t>
      </w:r>
      <w:r>
        <w:t xml:space="preserve"> the other day, you said that you wanted </w:t>
      </w:r>
      <w:r w:rsidR="00E719FB">
        <w:t>to see more social housing built. We called for about 90</w:t>
      </w:r>
      <w:r>
        <w:t>,</w:t>
      </w:r>
      <w:r w:rsidR="00E719FB">
        <w:t xml:space="preserve">000, but we said that </w:t>
      </w:r>
      <w:r>
        <w:t xml:space="preserve">that </w:t>
      </w:r>
      <w:r w:rsidR="00E719FB">
        <w:t xml:space="preserve">could well cost around </w:t>
      </w:r>
      <w:r>
        <w:t xml:space="preserve">£10 </w:t>
      </w:r>
      <w:r w:rsidR="00E719FB">
        <w:t>billion a year.</w:t>
      </w:r>
      <w:r>
        <w:t xml:space="preserve"> You agree that you would</w:t>
      </w:r>
      <w:r w:rsidR="00E719FB">
        <w:t xml:space="preserve"> like </w:t>
      </w:r>
      <w:r>
        <w:t xml:space="preserve">to see </w:t>
      </w:r>
      <w:r w:rsidR="00E719FB">
        <w:t>the numbers</w:t>
      </w:r>
      <w:r>
        <w:t>,</w:t>
      </w:r>
      <w:r w:rsidR="00E719FB">
        <w:t xml:space="preserve"> but you </w:t>
      </w:r>
      <w:r>
        <w:t>have not</w:t>
      </w:r>
      <w:r w:rsidR="00E719FB">
        <w:t xml:space="preserve"> agreed yet to the necessary </w:t>
      </w:r>
      <w:r w:rsidR="00E719FB">
        <w:t>funding</w:t>
      </w:r>
      <w:r>
        <w:t>, have you?</w:t>
      </w:r>
    </w:p>
    <w:p w:rsidR="00E719FB" w:rsidP="00911D52">
      <w:pPr>
        <w:pStyle w:val="Answer"/>
      </w:pPr>
      <w:sdt>
        <w:sdtPr>
          <w:alias w:val="Witness"/>
          <w:id w:val="-394511873"/>
          <w:placeholder>
            <w:docPart w:val="DefaultPlaceholder_-1854013440"/>
          </w:placeholder>
          <w:richText/>
        </w:sdtPr>
        <w:sdtContent>
          <w:r w:rsidRPr="00B55CEE" w:rsidR="00B55CEE">
            <w:rPr>
              <w:b/>
              <w:i/>
            </w:rPr>
            <w:t>Michael Gove:</w:t>
          </w:r>
        </w:sdtContent>
      </w:sdt>
      <w:r w:rsidR="00911D52">
        <w:t xml:space="preserve"> No, </w:t>
      </w:r>
      <w:r w:rsidR="001D544E">
        <w:t>that is</w:t>
      </w:r>
      <w:r>
        <w:t xml:space="preserve"> true, but it is a very fair point</w:t>
      </w:r>
      <w:r w:rsidR="00911D52">
        <w:t>.</w:t>
      </w:r>
      <w:r>
        <w:t xml:space="preserve"> </w:t>
      </w:r>
      <w:r w:rsidR="00911D52">
        <w:t>A</w:t>
      </w:r>
      <w:r>
        <w:t>gain, fair play to the private sector</w:t>
      </w:r>
      <w:r w:rsidR="00390ED6">
        <w:t>. I</w:t>
      </w:r>
      <w:r w:rsidR="00E959B2">
        <w:t xml:space="preserve">t </w:t>
      </w:r>
      <w:r w:rsidR="00911D52">
        <w:t xml:space="preserve">was </w:t>
      </w:r>
      <w:r>
        <w:t xml:space="preserve">the driving force behind the </w:t>
      </w:r>
      <w:r w:rsidR="00911D52">
        <w:t xml:space="preserve">target of </w:t>
      </w:r>
      <w:r>
        <w:t>240</w:t>
      </w:r>
      <w:r w:rsidR="00911D52">
        <w:t>,0</w:t>
      </w:r>
      <w:r>
        <w:t>00</w:t>
      </w:r>
      <w:r w:rsidR="00911D52">
        <w:t>-</w:t>
      </w:r>
      <w:r>
        <w:t>plus</w:t>
      </w:r>
      <w:r w:rsidR="00911D52">
        <w:t>.</w:t>
      </w:r>
      <w:r>
        <w:t xml:space="preserve"> </w:t>
      </w:r>
      <w:r w:rsidR="00911D52">
        <w:t>Historically,</w:t>
      </w:r>
      <w:r>
        <w:t xml:space="preserve"> when Conservative Governments have hit 300</w:t>
      </w:r>
      <w:r w:rsidR="00911D52">
        <w:t>,</w:t>
      </w:r>
      <w:r>
        <w:t>000, it has been with the private sector and social housing</w:t>
      </w:r>
      <w:r w:rsidR="00911D52">
        <w:t>,</w:t>
      </w:r>
      <w:r>
        <w:t xml:space="preserve"> together, contributing to hitting that target.</w:t>
      </w:r>
    </w:p>
    <w:p w:rsidR="00E719FB" w:rsidP="00911D52">
      <w:pPr>
        <w:pStyle w:val="Question"/>
      </w:pPr>
      <w:sdt>
        <w:sdtPr>
          <w:alias w:val="Member"/>
          <w:tag w:val="&lt;Member mnisId='394' dodsId='25722'&gt;"/>
          <w:id w:val="772978336"/>
          <w:placeholder>
            <w:docPart w:val="DefaultPlaceholder_-1854013440"/>
          </w:placeholder>
          <w:richText/>
        </w:sdtPr>
        <w:sdtContent>
          <w:r w:rsidRPr="00911D52" w:rsidR="00911D52">
            <w:rPr>
              <w:b/>
            </w:rPr>
            <w:t>Chair:</w:t>
          </w:r>
        </w:sdtContent>
      </w:sdt>
      <w:r w:rsidR="00911D52">
        <w:t xml:space="preserve"> So </w:t>
      </w:r>
      <w:r>
        <w:t xml:space="preserve">you want to see that total number of social </w:t>
      </w:r>
      <w:r w:rsidR="00911D52">
        <w:t>housing</w:t>
      </w:r>
      <w:r w:rsidR="00911D52">
        <w:t xml:space="preserve"> </w:t>
      </w:r>
      <w:r w:rsidR="009D7C9D">
        <w:t xml:space="preserve">being </w:t>
      </w:r>
      <w:r w:rsidR="00911D52">
        <w:t xml:space="preserve">built </w:t>
      </w:r>
      <w:r>
        <w:t>increase</w:t>
      </w:r>
      <w:r w:rsidR="00911D52">
        <w:t>d</w:t>
      </w:r>
      <w:r>
        <w:t>.</w:t>
      </w:r>
    </w:p>
    <w:p w:rsidR="00E719FB" w:rsidP="00911D52">
      <w:pPr>
        <w:pStyle w:val="Answer"/>
      </w:pPr>
      <w:sdt>
        <w:sdtPr>
          <w:alias w:val="Witness"/>
          <w:id w:val="-1467658653"/>
          <w:placeholder>
            <w:docPart w:val="DefaultPlaceholder_-1854013440"/>
          </w:placeholder>
          <w:richText/>
        </w:sdtPr>
        <w:sdtContent>
          <w:r w:rsidRPr="00B55CEE" w:rsidR="00B55CEE">
            <w:rPr>
              <w:b/>
              <w:i/>
            </w:rPr>
            <w:t>Michael Gove:</w:t>
          </w:r>
        </w:sdtContent>
      </w:sdt>
      <w:r w:rsidR="00911D52">
        <w:t xml:space="preserve"> Y</w:t>
      </w:r>
      <w:r>
        <w:t>es, definitely.</w:t>
      </w:r>
    </w:p>
    <w:p w:rsidR="00E719FB" w:rsidP="00233E7F">
      <w:pPr>
        <w:pStyle w:val="Question"/>
      </w:pPr>
      <w:sdt>
        <w:sdtPr>
          <w:alias w:val="Member"/>
          <w:tag w:val="&lt;Member mnisId='394' dodsId='25722'&gt;"/>
          <w:id w:val="-600337299"/>
          <w:placeholder>
            <w:docPart w:val="DefaultPlaceholder_-1854013440"/>
          </w:placeholder>
          <w:richText/>
        </w:sdtPr>
        <w:sdtContent>
          <w:r w:rsidRPr="00911D52" w:rsidR="00911D52">
            <w:rPr>
              <w:b/>
            </w:rPr>
            <w:t>Chair:</w:t>
          </w:r>
        </w:sdtContent>
      </w:sdt>
      <w:r w:rsidR="00911D52">
        <w:t xml:space="preserve"> </w:t>
      </w:r>
      <w:r w:rsidR="001D544E">
        <w:t>That is</w:t>
      </w:r>
      <w:r>
        <w:t xml:space="preserve"> helpful. </w:t>
      </w:r>
      <w:r w:rsidR="00911D52">
        <w:t xml:space="preserve">It will </w:t>
      </w:r>
      <w:r>
        <w:t xml:space="preserve">be </w:t>
      </w:r>
      <w:r w:rsidR="00911D52">
        <w:t xml:space="preserve">interesting </w:t>
      </w:r>
      <w:r>
        <w:t>to see when</w:t>
      </w:r>
      <w:r w:rsidR="00911D52">
        <w:t>,</w:t>
      </w:r>
      <w:r>
        <w:t xml:space="preserve"> </w:t>
      </w:r>
      <w:r w:rsidR="00911D52">
        <w:t xml:space="preserve">at </w:t>
      </w:r>
      <w:r>
        <w:t>some stage</w:t>
      </w:r>
      <w:r w:rsidR="00911D52">
        <w:t>,</w:t>
      </w:r>
      <w:r>
        <w:t xml:space="preserve"> you come forward with a spending profile that demonstrates how that will happen.</w:t>
      </w:r>
    </w:p>
    <w:p w:rsidR="00E719FB" w:rsidP="00911D52">
      <w:pPr>
        <w:pStyle w:val="Answer"/>
      </w:pPr>
      <w:sdt>
        <w:sdtPr>
          <w:alias w:val="Witness"/>
          <w:id w:val="-1927417396"/>
          <w:placeholder>
            <w:docPart w:val="DefaultPlaceholder_-1854013440"/>
          </w:placeholder>
          <w:richText/>
        </w:sdtPr>
        <w:sdtContent>
          <w:r w:rsidRPr="00B55CEE" w:rsidR="00B55CEE">
            <w:rPr>
              <w:b/>
              <w:i/>
            </w:rPr>
            <w:t>Michael Gove:</w:t>
          </w:r>
        </w:sdtContent>
      </w:sdt>
      <w:r w:rsidR="00911D52">
        <w:t xml:space="preserve"> No, </w:t>
      </w:r>
      <w:r w:rsidR="00911D52">
        <w:t>quite</w:t>
      </w:r>
      <w:r w:rsidR="00911D52">
        <w:t>. There is more to do.</w:t>
      </w:r>
    </w:p>
    <w:p w:rsidR="00E719FB" w:rsidP="00911D52">
      <w:pPr>
        <w:pStyle w:val="Question"/>
      </w:pPr>
      <w:sdt>
        <w:sdtPr>
          <w:alias w:val="Member"/>
          <w:tag w:val="&lt;Member mnisId='4659' dodsId='107202'&gt;"/>
          <w:id w:val="-574666444"/>
          <w:placeholder>
            <w:docPart w:val="DefaultPlaceholder_-1854013440"/>
          </w:placeholder>
          <w:richText/>
        </w:sdtPr>
        <w:sdtContent>
          <w:r w:rsidRPr="00911D52" w:rsidR="00911D52">
            <w:rPr>
              <w:b/>
            </w:rPr>
            <w:t xml:space="preserve">Andrew </w:t>
          </w:r>
          <w:r w:rsidRPr="00911D52" w:rsidR="00911D52">
            <w:rPr>
              <w:b/>
            </w:rPr>
            <w:t>Lewer</w:t>
          </w:r>
          <w:r w:rsidRPr="00911D52" w:rsidR="00911D52">
            <w:rPr>
              <w:b/>
            </w:rPr>
            <w:t>:</w:t>
          </w:r>
        </w:sdtContent>
      </w:sdt>
      <w:r w:rsidR="00911D52">
        <w:t xml:space="preserve"> </w:t>
      </w:r>
      <w:r>
        <w:t xml:space="preserve">How can it be a right to buy if </w:t>
      </w:r>
      <w:r w:rsidR="001D544E">
        <w:t>it is</w:t>
      </w:r>
      <w:r>
        <w:t xml:space="preserve"> going to be arbitrarily capped by other financial circumstances every year</w:t>
      </w:r>
      <w:r w:rsidR="00911D52">
        <w:t>?</w:t>
      </w:r>
      <w:r>
        <w:t xml:space="preserve"> </w:t>
      </w:r>
      <w:r w:rsidR="00911D52">
        <w:t>I</w:t>
      </w:r>
      <w:r>
        <w:t xml:space="preserve">f it is going to be capped, how are you going to avoid some </w:t>
      </w:r>
      <w:r>
        <w:t>absolutely vast</w:t>
      </w:r>
      <w:r>
        <w:t xml:space="preserve"> bureaucracy of trying to decide an equitable division between different parts of the country and how many types of houses are allocated to which sorts of people? How would all that be possible without just adding to regulatory bur</w:t>
      </w:r>
      <w:r w:rsidR="00911D52">
        <w:t>dens</w:t>
      </w:r>
      <w:r>
        <w:t xml:space="preserve"> in central Government?</w:t>
      </w:r>
    </w:p>
    <w:p w:rsidR="00B925F5" w:rsidP="00911D52">
      <w:pPr>
        <w:pStyle w:val="Answer"/>
      </w:pPr>
      <w:sdt>
        <w:sdtPr>
          <w:alias w:val="Witness"/>
          <w:id w:val="-1308775048"/>
          <w:placeholder>
            <w:docPart w:val="DefaultPlaceholder_-1854013440"/>
          </w:placeholder>
          <w:richText/>
        </w:sdtPr>
        <w:sdtContent>
          <w:r w:rsidRPr="00B55CEE" w:rsidR="00B55CEE">
            <w:rPr>
              <w:b/>
              <w:i/>
            </w:rPr>
            <w:t>Michael Gove:</w:t>
          </w:r>
        </w:sdtContent>
      </w:sdt>
      <w:r w:rsidR="00911D52">
        <w:t xml:space="preserve"> It will not </w:t>
      </w:r>
      <w:r w:rsidR="00E719FB">
        <w:t>be easy. The first thing to say is that</w:t>
      </w:r>
      <w:r w:rsidR="00911D52">
        <w:t>,</w:t>
      </w:r>
      <w:r w:rsidR="00E719FB">
        <w:t xml:space="preserve"> with the </w:t>
      </w:r>
      <w:r w:rsidR="00911D52">
        <w:t xml:space="preserve">voluntary right to buy </w:t>
      </w:r>
      <w:r w:rsidR="00E719FB">
        <w:t xml:space="preserve">pilot, there were restrictions placed on some of the types of </w:t>
      </w:r>
      <w:r w:rsidR="00911D52">
        <w:t xml:space="preserve">home </w:t>
      </w:r>
      <w:r w:rsidR="00E719FB">
        <w:t>that could be bought</w:t>
      </w:r>
      <w:r w:rsidR="00911D52">
        <w:t>.</w:t>
      </w:r>
      <w:r w:rsidR="00E719FB">
        <w:t xml:space="preserve"> </w:t>
      </w:r>
      <w:r w:rsidR="00911D52">
        <w:t>H</w:t>
      </w:r>
      <w:r w:rsidR="00E719FB">
        <w:t xml:space="preserve">omes that, for example, </w:t>
      </w:r>
      <w:r w:rsidR="00911D52">
        <w:t xml:space="preserve">had </w:t>
      </w:r>
      <w:r w:rsidR="00E719FB">
        <w:t xml:space="preserve">been built in rural areas with a requirement </w:t>
      </w:r>
      <w:r w:rsidR="00E719FB">
        <w:t xml:space="preserve">as </w:t>
      </w:r>
      <w:r w:rsidR="00911D52">
        <w:t xml:space="preserve">a </w:t>
      </w:r>
      <w:r w:rsidR="00E719FB">
        <w:t>result of</w:t>
      </w:r>
      <w:r w:rsidR="00E719FB">
        <w:t xml:space="preserve"> the</w:t>
      </w:r>
      <w:r w:rsidR="00911D52">
        <w:t>ir</w:t>
      </w:r>
      <w:r w:rsidR="00E719FB">
        <w:t xml:space="preserve"> building </w:t>
      </w:r>
      <w:r w:rsidR="00911D52">
        <w:t xml:space="preserve">that they </w:t>
      </w:r>
      <w:r w:rsidR="00E719FB">
        <w:t>be reserved for affordable housing were excluded</w:t>
      </w:r>
      <w:r w:rsidR="00911D52">
        <w:t>.</w:t>
      </w:r>
      <w:r w:rsidR="00E719FB">
        <w:t xml:space="preserve"> </w:t>
      </w:r>
      <w:r w:rsidR="00911D52">
        <w:t>T</w:t>
      </w:r>
      <w:r w:rsidR="00E719FB">
        <w:t xml:space="preserve">here were various other types of </w:t>
      </w:r>
      <w:r w:rsidR="00911D52">
        <w:t xml:space="preserve">dwelling </w:t>
      </w:r>
      <w:r w:rsidR="00E719FB">
        <w:t xml:space="preserve">that were excluded as well. They had a </w:t>
      </w:r>
      <w:r w:rsidR="00911D52">
        <w:t xml:space="preserve">ballot </w:t>
      </w:r>
      <w:r w:rsidR="00E719FB">
        <w:t xml:space="preserve">system for the voluntary </w:t>
      </w:r>
      <w:r w:rsidR="00911D52">
        <w:t xml:space="preserve">right to buy </w:t>
      </w:r>
      <w:r w:rsidR="00E719FB">
        <w:t>pilot.</w:t>
      </w:r>
      <w:r w:rsidR="00911D52">
        <w:t xml:space="preserve"> </w:t>
      </w:r>
      <w:r w:rsidR="00E719FB">
        <w:t xml:space="preserve">Again, </w:t>
      </w:r>
      <w:r w:rsidR="000547D7">
        <w:t>we will</w:t>
      </w:r>
      <w:r w:rsidR="00E719FB">
        <w:t xml:space="preserve"> talk to housing associations about what we think might be the most appropriate way, given the level of funding</w:t>
      </w:r>
      <w:r>
        <w:t>,</w:t>
      </w:r>
      <w:r w:rsidR="00E719FB">
        <w:t xml:space="preserve"> by which people could be prioriti</w:t>
      </w:r>
      <w:r>
        <w:t>s</w:t>
      </w:r>
      <w:r w:rsidR="00E719FB">
        <w:t>ed and by which people could be put on a waiting list, so that</w:t>
      </w:r>
      <w:r w:rsidR="00216089">
        <w:t xml:space="preserve">, while </w:t>
      </w:r>
      <w:r w:rsidR="00E719FB">
        <w:t xml:space="preserve">you may not be able to exercise your right this year, there will be </w:t>
      </w:r>
      <w:r>
        <w:t xml:space="preserve">a </w:t>
      </w:r>
      <w:r w:rsidR="00E719FB">
        <w:t xml:space="preserve">pipeline of homes </w:t>
      </w:r>
      <w:r>
        <w:t xml:space="preserve">that </w:t>
      </w:r>
      <w:r w:rsidR="00E719FB">
        <w:t>will be sold and</w:t>
      </w:r>
      <w:r>
        <w:t>,</w:t>
      </w:r>
      <w:r w:rsidR="00E719FB">
        <w:t xml:space="preserve"> on that basis</w:t>
      </w:r>
      <w:r>
        <w:t>,</w:t>
      </w:r>
      <w:r w:rsidR="00E719FB">
        <w:t xml:space="preserve"> your right will be exercised in </w:t>
      </w:r>
      <w:r>
        <w:t>due course.</w:t>
      </w:r>
    </w:p>
    <w:p w:rsidR="00E719FB" w:rsidP="00B925F5">
      <w:pPr>
        <w:pStyle w:val="Question"/>
      </w:pPr>
      <w:sdt>
        <w:sdtPr>
          <w:alias w:val="Member"/>
          <w:tag w:val="&lt;Member mnisId='4831' dodsId=''&gt;"/>
          <w:id w:val="1156105832"/>
          <w:placeholder>
            <w:docPart w:val="DefaultPlaceholder_-1854013440"/>
          </w:placeholder>
          <w:richText/>
        </w:sdtPr>
        <w:sdtContent>
          <w:r w:rsidRPr="00B925F5" w:rsidR="00B925F5">
            <w:rPr>
              <w:b/>
            </w:rPr>
            <w:t>Ian Byrne:</w:t>
          </w:r>
        </w:sdtContent>
      </w:sdt>
      <w:r w:rsidR="00B925F5">
        <w:t xml:space="preserve"> </w:t>
      </w:r>
      <w:r>
        <w:t xml:space="preserve">Secretary of State, has there been an impact assessment </w:t>
      </w:r>
      <w:r w:rsidR="00AD0DB2">
        <w:t>o</w:t>
      </w:r>
      <w:r w:rsidR="006F4D4C">
        <w:t>n</w:t>
      </w:r>
      <w:r w:rsidR="00B925F5">
        <w:t xml:space="preserve"> </w:t>
      </w:r>
      <w:r>
        <w:t xml:space="preserve">this policy </w:t>
      </w:r>
      <w:r w:rsidR="00B925F5">
        <w:t>o</w:t>
      </w:r>
      <w:r w:rsidR="006F4D4C">
        <w:t>f</w:t>
      </w:r>
      <w:r w:rsidR="00B925F5">
        <w:t xml:space="preserve"> </w:t>
      </w:r>
      <w:r>
        <w:t xml:space="preserve">the consequences </w:t>
      </w:r>
      <w:r w:rsidR="006F4D4C">
        <w:t xml:space="preserve">and </w:t>
      </w:r>
      <w:r>
        <w:t xml:space="preserve">potential future </w:t>
      </w:r>
      <w:r w:rsidR="00B925F5">
        <w:t xml:space="preserve">risks </w:t>
      </w:r>
      <w:r>
        <w:t xml:space="preserve">to social </w:t>
      </w:r>
      <w:r w:rsidR="00B925F5">
        <w:t>housing</w:t>
      </w:r>
      <w:r>
        <w:t>?</w:t>
      </w:r>
    </w:p>
    <w:p w:rsidR="00B21345" w:rsidP="00B925F5">
      <w:pPr>
        <w:pStyle w:val="Answer"/>
      </w:pPr>
      <w:sdt>
        <w:sdtPr>
          <w:alias w:val="Witness"/>
          <w:id w:val="-1530101606"/>
          <w:placeholder>
            <w:docPart w:val="DefaultPlaceholder_-1854013440"/>
          </w:placeholder>
          <w:richText/>
        </w:sdtPr>
        <w:sdtContent>
          <w:r w:rsidRPr="00B55CEE" w:rsidR="00B55CEE">
            <w:rPr>
              <w:b/>
              <w:i/>
            </w:rPr>
            <w:t>Michael Gove:</w:t>
          </w:r>
        </w:sdtContent>
      </w:sdt>
      <w:r w:rsidR="00B925F5">
        <w:t xml:space="preserve"> </w:t>
      </w:r>
      <w:r w:rsidR="00E719FB">
        <w:t xml:space="preserve">We </w:t>
      </w:r>
      <w:r w:rsidR="00911D52">
        <w:t>have not</w:t>
      </w:r>
      <w:r w:rsidR="00E719FB">
        <w:t xml:space="preserve"> conducted a full </w:t>
      </w:r>
      <w:r w:rsidR="00B925F5">
        <w:t xml:space="preserve">equalities </w:t>
      </w:r>
      <w:r w:rsidR="00E719FB">
        <w:t>impact assessment yet. We will do, as ever, when we bring forward policy. The Prime Minister explained last Thursday that</w:t>
      </w:r>
      <w:r w:rsidR="00B925F5">
        <w:t>,</w:t>
      </w:r>
      <w:r w:rsidR="00E719FB">
        <w:t xml:space="preserve"> </w:t>
      </w:r>
      <w:r w:rsidR="00E719FB">
        <w:t>on the basis of</w:t>
      </w:r>
      <w:r w:rsidR="00E719FB">
        <w:t xml:space="preserve"> the pilot</w:t>
      </w:r>
      <w:r w:rsidR="00B925F5">
        <w:t>—</w:t>
      </w:r>
      <w:r w:rsidR="00E719FB">
        <w:t xml:space="preserve">and </w:t>
      </w:r>
      <w:r w:rsidR="00B925F5">
        <w:t xml:space="preserve">there had </w:t>
      </w:r>
      <w:r w:rsidR="00E719FB">
        <w:t>been a full evaluation of that pilot</w:t>
      </w:r>
      <w:r w:rsidR="00B925F5">
        <w:t>—</w:t>
      </w:r>
      <w:r w:rsidR="00E719FB">
        <w:t>w</w:t>
      </w:r>
      <w:r w:rsidR="00B925F5">
        <w:t>e</w:t>
      </w:r>
      <w:r w:rsidR="00E719FB">
        <w:t xml:space="preserve"> </w:t>
      </w:r>
      <w:r w:rsidR="00B925F5">
        <w:t xml:space="preserve">felt </w:t>
      </w:r>
      <w:r w:rsidR="00E719FB">
        <w:t>that it was now appropriate to roll it out nationally.</w:t>
      </w:r>
    </w:p>
    <w:p w:rsidR="00B925F5" w:rsidP="00B925F5">
      <w:pPr>
        <w:pStyle w:val="Answer"/>
      </w:pPr>
      <w:r>
        <w:t xml:space="preserve">As </w:t>
      </w:r>
      <w:r w:rsidR="00E719FB">
        <w:t>the Chair</w:t>
      </w:r>
      <w:r>
        <w:t>, Andrew</w:t>
      </w:r>
      <w:r w:rsidR="00E719FB">
        <w:t xml:space="preserve"> and you have quite rightly pointed out</w:t>
      </w:r>
      <w:r>
        <w:t>,</w:t>
      </w:r>
      <w:r w:rsidR="00E719FB">
        <w:t xml:space="preserve"> </w:t>
      </w:r>
      <w:r>
        <w:t xml:space="preserve">there is </w:t>
      </w:r>
      <w:r w:rsidR="00E719FB">
        <w:t>still additional detail that requires to be furnished to the House</w:t>
      </w:r>
      <w:r>
        <w:t>,</w:t>
      </w:r>
      <w:r w:rsidR="00E719FB">
        <w:t xml:space="preserve"> to the </w:t>
      </w:r>
      <w:r w:rsidR="00E719FB">
        <w:t xml:space="preserve">Department and </w:t>
      </w:r>
      <w:r>
        <w:t xml:space="preserve">to </w:t>
      </w:r>
      <w:r w:rsidR="00E719FB">
        <w:t>housing associations</w:t>
      </w:r>
      <w:r>
        <w:t>.</w:t>
      </w:r>
      <w:r w:rsidR="00E719FB">
        <w:t xml:space="preserve"> </w:t>
      </w:r>
      <w:r>
        <w:t>U</w:t>
      </w:r>
      <w:r w:rsidR="00E719FB">
        <w:t xml:space="preserve">ntil we have worked through </w:t>
      </w:r>
      <w:r w:rsidR="00E719FB">
        <w:t>all of</w:t>
      </w:r>
      <w:r w:rsidR="00E719FB">
        <w:t xml:space="preserve"> that detail, which </w:t>
      </w:r>
      <w:r>
        <w:t xml:space="preserve">we are </w:t>
      </w:r>
      <w:r w:rsidR="00E719FB">
        <w:t xml:space="preserve">aiming to do in short order, you </w:t>
      </w:r>
      <w:r w:rsidR="001D544E">
        <w:t>cannot</w:t>
      </w:r>
      <w:r w:rsidR="00E719FB">
        <w:t xml:space="preserve"> really do the full impact assessment</w:t>
      </w:r>
      <w:r>
        <w:t>.</w:t>
      </w:r>
      <w:r w:rsidR="00E719FB">
        <w:t xml:space="preserve"> </w:t>
      </w:r>
      <w:r>
        <w:t>I</w:t>
      </w:r>
      <w:r w:rsidR="00E719FB">
        <w:t xml:space="preserve">f, for the sake of argument, you and others were to think that we </w:t>
      </w:r>
      <w:r>
        <w:t xml:space="preserve">were not </w:t>
      </w:r>
      <w:r w:rsidR="00E719FB">
        <w:t>funding it appropriately, that would lead you to different conclusions</w:t>
      </w:r>
      <w:r>
        <w:t xml:space="preserve"> about </w:t>
      </w:r>
      <w:r w:rsidR="00E719FB">
        <w:t xml:space="preserve">what an </w:t>
      </w:r>
      <w:r>
        <w:t>i</w:t>
      </w:r>
      <w:r w:rsidR="00E719FB">
        <w:t xml:space="preserve">mpact </w:t>
      </w:r>
      <w:r>
        <w:t>a</w:t>
      </w:r>
      <w:r w:rsidR="00E719FB">
        <w:t>ssessment fairly or unfairly says</w:t>
      </w:r>
      <w:r>
        <w:t xml:space="preserve"> </w:t>
      </w:r>
      <w:r w:rsidR="00E719FB">
        <w:t>when the time comes.</w:t>
      </w:r>
    </w:p>
    <w:p w:rsidR="00E719FB" w:rsidP="00B925F5">
      <w:pPr>
        <w:pStyle w:val="Question"/>
      </w:pPr>
      <w:sdt>
        <w:sdtPr>
          <w:alias w:val="Member"/>
          <w:tag w:val="&lt;Member mnisId='394' dodsId='25722'&gt;"/>
          <w:id w:val="-886718171"/>
          <w:placeholder>
            <w:docPart w:val="DefaultPlaceholder_-1854013440"/>
          </w:placeholder>
          <w:richText/>
        </w:sdtPr>
        <w:sdtContent>
          <w:r w:rsidRPr="00B925F5" w:rsidR="00B925F5">
            <w:rPr>
              <w:b/>
            </w:rPr>
            <w:t>Chair:</w:t>
          </w:r>
        </w:sdtContent>
      </w:sdt>
      <w:r w:rsidR="00B925F5">
        <w:t xml:space="preserve"> W</w:t>
      </w:r>
      <w:r w:rsidR="000547D7">
        <w:t>ill</w:t>
      </w:r>
      <w:r>
        <w:t xml:space="preserve"> </w:t>
      </w:r>
      <w:r w:rsidR="00B925F5">
        <w:t xml:space="preserve">we </w:t>
      </w:r>
      <w:r>
        <w:t xml:space="preserve">get the </w:t>
      </w:r>
      <w:r w:rsidR="00B925F5">
        <w:t>i</w:t>
      </w:r>
      <w:r>
        <w:t xml:space="preserve">mpact </w:t>
      </w:r>
      <w:r w:rsidR="00B925F5">
        <w:t>a</w:t>
      </w:r>
      <w:r>
        <w:t xml:space="preserve">ssessment before we get any legislation </w:t>
      </w:r>
      <w:r w:rsidR="00B925F5">
        <w:t xml:space="preserve">come </w:t>
      </w:r>
      <w:r>
        <w:t xml:space="preserve">through the </w:t>
      </w:r>
      <w:r w:rsidR="00B925F5">
        <w:t>H</w:t>
      </w:r>
      <w:r>
        <w:t>ouse</w:t>
      </w:r>
      <w:r w:rsidR="00B925F5">
        <w:t>?</w:t>
      </w:r>
    </w:p>
    <w:p w:rsidR="00E719FB" w:rsidP="00B925F5">
      <w:pPr>
        <w:pStyle w:val="Answer"/>
      </w:pPr>
      <w:sdt>
        <w:sdtPr>
          <w:alias w:val="Witness"/>
          <w:id w:val="127678771"/>
          <w:placeholder>
            <w:docPart w:val="DefaultPlaceholder_-1854013440"/>
          </w:placeholder>
          <w:richText/>
        </w:sdtPr>
        <w:sdtContent>
          <w:r w:rsidRPr="00B55CEE" w:rsidR="00B55CEE">
            <w:rPr>
              <w:b/>
              <w:i/>
            </w:rPr>
            <w:t>Michael Gove:</w:t>
          </w:r>
        </w:sdtContent>
      </w:sdt>
      <w:r w:rsidR="00B925F5">
        <w:t xml:space="preserve"> Yes</w:t>
      </w:r>
      <w:r w:rsidR="00E14AD3">
        <w:t>.</w:t>
      </w:r>
      <w:r w:rsidR="00B925F5">
        <w:t xml:space="preserve"> </w:t>
      </w:r>
      <w:r w:rsidR="00E14AD3">
        <w:t>B</w:t>
      </w:r>
      <w:r>
        <w:t xml:space="preserve">ecause of the nature of the change required and of any legislation </w:t>
      </w:r>
      <w:r w:rsidR="00B925F5">
        <w:t>required</w:t>
      </w:r>
      <w:r w:rsidR="00B21345">
        <w:t>, it</w:t>
      </w:r>
      <w:r w:rsidR="00B925F5">
        <w:t xml:space="preserve"> </w:t>
      </w:r>
      <w:r>
        <w:t xml:space="preserve">would come </w:t>
      </w:r>
      <w:r w:rsidR="00B925F5">
        <w:t xml:space="preserve">a wee </w:t>
      </w:r>
      <w:r>
        <w:t>while ahead.</w:t>
      </w:r>
    </w:p>
    <w:p w:rsidR="00295674" w:rsidP="00194E30">
      <w:pPr>
        <w:pStyle w:val="Question"/>
      </w:pPr>
      <w:sdt>
        <w:sdtPr>
          <w:alias w:val="Member"/>
          <w:tag w:val="&lt;Member mnisId='4005' dodsId='37675'&gt;"/>
          <w:id w:val="-1667854150"/>
          <w:placeholder>
            <w:docPart w:val="DefaultPlaceholder_-1854013440"/>
          </w:placeholder>
          <w:richText/>
        </w:sdtPr>
        <w:sdtContent>
          <w:r w:rsidRPr="00295674" w:rsidR="00B925F5">
            <w:rPr>
              <w:b/>
            </w:rPr>
            <w:t>Bob Blackman:</w:t>
          </w:r>
        </w:sdtContent>
      </w:sdt>
      <w:r w:rsidR="00B925F5">
        <w:t xml:space="preserve"> H</w:t>
      </w:r>
      <w:r w:rsidR="00E719FB">
        <w:t xml:space="preserve">ousing associations </w:t>
      </w:r>
      <w:r w:rsidR="00B925F5">
        <w:t>fall in</w:t>
      </w:r>
      <w:r w:rsidR="00E719FB">
        <w:t>to many different categories,</w:t>
      </w:r>
      <w:r w:rsidR="00B925F5">
        <w:t xml:space="preserve"> as you will know, Secretary of State.</w:t>
      </w:r>
      <w:r w:rsidR="00E719FB">
        <w:t xml:space="preserve"> </w:t>
      </w:r>
      <w:r w:rsidR="00B925F5">
        <w:t>There are the volume s</w:t>
      </w:r>
      <w:r w:rsidR="00E719FB">
        <w:t>ocial housing providers and</w:t>
      </w:r>
      <w:r w:rsidR="00B925F5">
        <w:t>,</w:t>
      </w:r>
      <w:r w:rsidR="00E719FB">
        <w:t xml:space="preserve"> clearly</w:t>
      </w:r>
      <w:r w:rsidR="00B925F5">
        <w:t>,</w:t>
      </w:r>
      <w:r w:rsidR="00E719FB">
        <w:t xml:space="preserve"> the right to buy is </w:t>
      </w:r>
      <w:r w:rsidR="00E719FB">
        <w:t>absolutely right</w:t>
      </w:r>
      <w:r w:rsidR="00E719FB">
        <w:t xml:space="preserve"> for those</w:t>
      </w:r>
      <w:r w:rsidR="00B925F5">
        <w:t>,</w:t>
      </w:r>
      <w:r w:rsidR="00E719FB">
        <w:t xml:space="preserve"> </w:t>
      </w:r>
      <w:r w:rsidR="00B925F5">
        <w:t>b</w:t>
      </w:r>
      <w:r w:rsidR="00E719FB">
        <w:t>ut there</w:t>
      </w:r>
      <w:r w:rsidR="00B925F5">
        <w:t xml:space="preserve"> is</w:t>
      </w:r>
      <w:r w:rsidR="00E719FB">
        <w:t xml:space="preserve"> a number of very small charitable organi</w:t>
      </w:r>
      <w:r w:rsidR="00B925F5">
        <w:t>s</w:t>
      </w:r>
      <w:r w:rsidR="00E719FB">
        <w:t>ations, many of which will cater for elderly and vulnerable people.</w:t>
      </w:r>
    </w:p>
    <w:p w:rsidR="00295674" w:rsidP="00295674">
      <w:pPr>
        <w:pStyle w:val="Question"/>
        <w:numPr>
          <w:ilvl w:val="0"/>
          <w:numId w:val="0"/>
        </w:numPr>
        <w:ind w:left="794"/>
      </w:pPr>
      <w:r>
        <w:t>One of the risks raised with me</w:t>
      </w:r>
      <w:r>
        <w:t>,</w:t>
      </w:r>
      <w:r>
        <w:t xml:space="preserve"> quite directly, </w:t>
      </w:r>
      <w:r>
        <w:t>w</w:t>
      </w:r>
      <w:r>
        <w:t>hen we originally considered this policy was the problem of the children of an elderly vulnerable person</w:t>
      </w:r>
      <w:r>
        <w:t xml:space="preserve"> wanting </w:t>
      </w:r>
      <w:r>
        <w:t>to exercise the right to buy a property at a discounted rate</w:t>
      </w:r>
      <w:r>
        <w:t>,</w:t>
      </w:r>
      <w:r>
        <w:t xml:space="preserve"> because it would then become an investment property.</w:t>
      </w:r>
      <w:r>
        <w:t xml:space="preserve"> </w:t>
      </w:r>
      <w:r>
        <w:t>What will be done to protect against that type of what I would call predatory right</w:t>
      </w:r>
      <w:r>
        <w:t xml:space="preserve"> to buy?</w:t>
      </w:r>
    </w:p>
    <w:p w:rsidR="00E719FB" w:rsidP="00295674">
      <w:pPr>
        <w:pStyle w:val="Answer"/>
      </w:pPr>
      <w:sdt>
        <w:sdtPr>
          <w:alias w:val="Witness"/>
          <w:id w:val="1208684692"/>
          <w:placeholder>
            <w:docPart w:val="DefaultPlaceholder_-1854013440"/>
          </w:placeholder>
          <w:richText/>
        </w:sdtPr>
        <w:sdtContent>
          <w:r w:rsidRPr="00B55CEE" w:rsidR="00B55CEE">
            <w:rPr>
              <w:b/>
              <w:i/>
            </w:rPr>
            <w:t>Michael Gove:</w:t>
          </w:r>
        </w:sdtContent>
      </w:sdt>
      <w:r w:rsidR="00295674">
        <w:t xml:space="preserve"> There are </w:t>
      </w:r>
      <w:r>
        <w:t xml:space="preserve">two very important points </w:t>
      </w:r>
      <w:r w:rsidR="00295674">
        <w:t xml:space="preserve">there. The </w:t>
      </w:r>
      <w:r>
        <w:t>first one</w:t>
      </w:r>
      <w:r w:rsidR="00295674">
        <w:t>—and you are right—i</w:t>
      </w:r>
      <w:r>
        <w:t>s that</w:t>
      </w:r>
      <w:r w:rsidR="00295674">
        <w:t>,</w:t>
      </w:r>
      <w:r>
        <w:t xml:space="preserve"> by definition</w:t>
      </w:r>
      <w:r w:rsidR="00295674">
        <w:t>,</w:t>
      </w:r>
      <w:r>
        <w:t xml:space="preserve"> there will be some housing association properties</w:t>
      </w:r>
      <w:r w:rsidR="00295674">
        <w:t>,</w:t>
      </w:r>
      <w:r>
        <w:t xml:space="preserve"> because of the nature of their location</w:t>
      </w:r>
      <w:r w:rsidR="00295674">
        <w:t xml:space="preserve">, </w:t>
      </w:r>
      <w:r>
        <w:t>the circumstances under which they were built</w:t>
      </w:r>
      <w:r w:rsidR="00295674">
        <w:t>, and the</w:t>
      </w:r>
      <w:r>
        <w:t xml:space="preserve"> </w:t>
      </w:r>
      <w:r w:rsidR="00295674">
        <w:t xml:space="preserve">nature of </w:t>
      </w:r>
      <w:r>
        <w:t>the housing association, that would not be appropriate</w:t>
      </w:r>
      <w:r w:rsidR="00295674">
        <w:t>.</w:t>
      </w:r>
      <w:r>
        <w:t xml:space="preserve"> </w:t>
      </w:r>
      <w:r w:rsidR="00295674">
        <w:t xml:space="preserve">I </w:t>
      </w:r>
      <w:r>
        <w:t xml:space="preserve">would </w:t>
      </w:r>
      <w:r w:rsidR="00E14AD3">
        <w:t xml:space="preserve">not </w:t>
      </w:r>
      <w:r>
        <w:t xml:space="preserve">want to see the right </w:t>
      </w:r>
      <w:r w:rsidR="00295674">
        <w:t xml:space="preserve">forever </w:t>
      </w:r>
      <w:r>
        <w:t xml:space="preserve">whittled away, but there will be housing associations, </w:t>
      </w:r>
      <w:r w:rsidR="00185672">
        <w:t xml:space="preserve">particularly </w:t>
      </w:r>
      <w:r>
        <w:t>in rural areas</w:t>
      </w:r>
      <w:r w:rsidR="00295674">
        <w:t>,</w:t>
      </w:r>
      <w:r>
        <w:t xml:space="preserve"> where the exercise</w:t>
      </w:r>
      <w:r w:rsidR="00295674">
        <w:t xml:space="preserve"> of a right to buy</w:t>
      </w:r>
      <w:r>
        <w:t xml:space="preserve"> </w:t>
      </w:r>
      <w:r w:rsidR="00295674">
        <w:t xml:space="preserve">would not be </w:t>
      </w:r>
      <w:r>
        <w:t>appropriate</w:t>
      </w:r>
      <w:r w:rsidR="00295674">
        <w:t>. I</w:t>
      </w:r>
      <w:r>
        <w:t>t was striking that</w:t>
      </w:r>
      <w:r w:rsidR="00295674">
        <w:t>,</w:t>
      </w:r>
      <w:r>
        <w:t xml:space="preserve"> in the pilot in the West </w:t>
      </w:r>
      <w:r w:rsidR="00295674">
        <w:t xml:space="preserve">Midlands, while 44 </w:t>
      </w:r>
      <w:r>
        <w:t>housing associations did sign up</w:t>
      </w:r>
      <w:r w:rsidR="00295674">
        <w:t>,</w:t>
      </w:r>
      <w:r>
        <w:t xml:space="preserve"> </w:t>
      </w:r>
      <w:r w:rsidR="00295674">
        <w:t>they</w:t>
      </w:r>
      <w:r>
        <w:t xml:space="preserve"> were the larger </w:t>
      </w:r>
      <w:r w:rsidR="00295674">
        <w:t xml:space="preserve">ones in </w:t>
      </w:r>
      <w:r>
        <w:t>the area.</w:t>
      </w:r>
    </w:p>
    <w:p w:rsidR="00295674" w:rsidP="00295674">
      <w:pPr>
        <w:pStyle w:val="Question"/>
        <w:numPr>
          <w:ilvl w:val="0"/>
          <w:numId w:val="0"/>
        </w:numPr>
        <w:ind w:left="794"/>
      </w:pPr>
      <w:r>
        <w:t xml:space="preserve">On the second one, it is an interesting question with which I am still grappling, because we have seen examples in the </w:t>
      </w:r>
      <w:r>
        <w:t xml:space="preserve">past </w:t>
      </w:r>
      <w:r>
        <w:t>of individuals being induced</w:t>
      </w:r>
      <w:r>
        <w:t>,</w:t>
      </w:r>
      <w:r>
        <w:t xml:space="preserve"> </w:t>
      </w:r>
      <w:r>
        <w:t>supported</w:t>
      </w:r>
      <w:r>
        <w:t xml:space="preserve"> or subsidi</w:t>
      </w:r>
      <w:r>
        <w:t>s</w:t>
      </w:r>
      <w:r>
        <w:t xml:space="preserve">ed </w:t>
      </w:r>
      <w:r>
        <w:t xml:space="preserve">to exercise </w:t>
      </w:r>
      <w:r>
        <w:t>the right to buy</w:t>
      </w:r>
      <w:r>
        <w:t>,</w:t>
      </w:r>
      <w:r>
        <w:t xml:space="preserve"> </w:t>
      </w:r>
      <w:r>
        <w:t>a</w:t>
      </w:r>
      <w:r>
        <w:t xml:space="preserve">nd then that </w:t>
      </w:r>
      <w:r>
        <w:t xml:space="preserve">property </w:t>
      </w:r>
      <w:r>
        <w:t>has been acquired by</w:t>
      </w:r>
      <w:r>
        <w:t xml:space="preserve"> </w:t>
      </w:r>
      <w:r>
        <w:t>individuals in</w:t>
      </w:r>
      <w:r w:rsidR="0031542A">
        <w:t xml:space="preserve"> </w:t>
      </w:r>
      <w:r>
        <w:t>different circumstances</w:t>
      </w:r>
      <w:r>
        <w:t>—</w:t>
      </w:r>
      <w:r>
        <w:t xml:space="preserve">I </w:t>
      </w:r>
      <w:r>
        <w:t>will not</w:t>
      </w:r>
      <w:r>
        <w:t xml:space="preserve"> go </w:t>
      </w:r>
      <w:r>
        <w:t xml:space="preserve">into </w:t>
      </w:r>
      <w:r>
        <w:t>individual cases</w:t>
      </w:r>
      <w:r>
        <w:t>—</w:t>
      </w:r>
      <w:r>
        <w:t xml:space="preserve">who </w:t>
      </w:r>
      <w:r w:rsidR="00911D52">
        <w:t>have not</w:t>
      </w:r>
      <w:r>
        <w:t xml:space="preserve"> necessarily been the first intended beneficiaries</w:t>
      </w:r>
      <w:r>
        <w:t>.</w:t>
      </w:r>
    </w:p>
    <w:p w:rsidR="00E719FB" w:rsidP="00295674">
      <w:pPr>
        <w:pStyle w:val="Question"/>
        <w:numPr>
          <w:ilvl w:val="0"/>
          <w:numId w:val="0"/>
        </w:numPr>
        <w:ind w:left="794"/>
      </w:pPr>
      <w:r>
        <w:t>T</w:t>
      </w:r>
      <w:r w:rsidR="001D544E">
        <w:t>hat is</w:t>
      </w:r>
      <w:r>
        <w:t xml:space="preserve"> one of the things that I want to talk to housing associations about, because I very much agree with you that we want to extend the right </w:t>
      </w:r>
      <w:r>
        <w:t xml:space="preserve">to buy </w:t>
      </w:r>
      <w:r>
        <w:t xml:space="preserve">to many more people, but we do need to have appropriate safeguards. As Andrew says, that might involve an element of bureaucracy, but </w:t>
      </w:r>
      <w:r w:rsidR="001D544E">
        <w:t>it is</w:t>
      </w:r>
      <w:r>
        <w:t xml:space="preserve"> just hard work that we need to undertake </w:t>
      </w:r>
      <w:r>
        <w:t>in order to</w:t>
      </w:r>
      <w:r>
        <w:t xml:space="preserve"> help.</w:t>
      </w:r>
    </w:p>
    <w:p w:rsidR="00E719FB" w:rsidP="00295674">
      <w:pPr>
        <w:pStyle w:val="Question"/>
      </w:pPr>
      <w:sdt>
        <w:sdtPr>
          <w:alias w:val="Member"/>
          <w:tag w:val="&lt;Member mnisId='394' dodsId='25722'&gt;"/>
          <w:id w:val="906727306"/>
          <w:placeholder>
            <w:docPart w:val="DefaultPlaceholder_-1854013440"/>
          </w:placeholder>
          <w:richText/>
        </w:sdtPr>
        <w:sdtContent>
          <w:r w:rsidRPr="00295674" w:rsidR="00295674">
            <w:rPr>
              <w:b/>
            </w:rPr>
            <w:t>Chair:</w:t>
          </w:r>
        </w:sdtContent>
      </w:sdt>
      <w:r w:rsidR="00295674">
        <w:t xml:space="preserve"> Secretary of State, before I move on, y</w:t>
      </w:r>
      <w:r>
        <w:t>ou mentioned rural areas</w:t>
      </w:r>
      <w:r w:rsidR="00295674">
        <w:t>.</w:t>
      </w:r>
      <w:r>
        <w:t xml:space="preserve"> </w:t>
      </w:r>
      <w:r w:rsidR="00295674">
        <w:t>Th</w:t>
      </w:r>
      <w:r w:rsidR="001D544E">
        <w:t>at is</w:t>
      </w:r>
      <w:r w:rsidR="00295674">
        <w:t>,</w:t>
      </w:r>
      <w:r>
        <w:t xml:space="preserve"> presumably</w:t>
      </w:r>
      <w:r w:rsidR="00295674">
        <w:t>,</w:t>
      </w:r>
      <w:r>
        <w:t xml:space="preserve"> because</w:t>
      </w:r>
      <w:r w:rsidR="00295674">
        <w:t>,</w:t>
      </w:r>
      <w:r>
        <w:t xml:space="preserve"> if you sell a property</w:t>
      </w:r>
      <w:r w:rsidR="00295674">
        <w:t>,</w:t>
      </w:r>
      <w:r>
        <w:t xml:space="preserve"> </w:t>
      </w:r>
      <w:r w:rsidR="00295674">
        <w:t xml:space="preserve">it </w:t>
      </w:r>
      <w:r>
        <w:t xml:space="preserve">may not be </w:t>
      </w:r>
      <w:r>
        <w:t xml:space="preserve">possible to build back </w:t>
      </w:r>
      <w:r w:rsidR="00295674">
        <w:t xml:space="preserve">a similar </w:t>
      </w:r>
      <w:r>
        <w:t>property in the same area</w:t>
      </w:r>
      <w:r w:rsidR="00295674">
        <w:t xml:space="preserve"> or </w:t>
      </w:r>
      <w:r>
        <w:t>the same village</w:t>
      </w:r>
      <w:r w:rsidR="00295674">
        <w:t>.</w:t>
      </w:r>
      <w:r>
        <w:t xml:space="preserve"> Would the same apply to parts of urban areas as well</w:t>
      </w:r>
      <w:r w:rsidR="00295674">
        <w:t>,</w:t>
      </w:r>
      <w:r>
        <w:t xml:space="preserve"> where you </w:t>
      </w:r>
      <w:r w:rsidR="00295674">
        <w:t>could not,</w:t>
      </w:r>
      <w:r>
        <w:t xml:space="preserve"> because of land constraints, build back anything to replace</w:t>
      </w:r>
      <w:r w:rsidR="00185672">
        <w:t xml:space="preserve"> it</w:t>
      </w:r>
      <w:r w:rsidR="00295674">
        <w:t>?</w:t>
      </w:r>
    </w:p>
    <w:p w:rsidR="00295674" w:rsidP="00295674">
      <w:pPr>
        <w:pStyle w:val="Answer"/>
      </w:pPr>
      <w:sdt>
        <w:sdtPr>
          <w:alias w:val="Witness"/>
          <w:id w:val="-542065322"/>
          <w:placeholder>
            <w:docPart w:val="DefaultPlaceholder_-1854013440"/>
          </w:placeholder>
          <w:richText/>
        </w:sdtPr>
        <w:sdtContent>
          <w:r w:rsidRPr="00B55CEE" w:rsidR="00B55CEE">
            <w:rPr>
              <w:b/>
              <w:i/>
            </w:rPr>
            <w:t>Michael Gove:</w:t>
          </w:r>
        </w:sdtContent>
      </w:sdt>
      <w:r>
        <w:t xml:space="preserve"> </w:t>
      </w:r>
      <w:r w:rsidR="00E719FB">
        <w:t>It might</w:t>
      </w:r>
      <w:r w:rsidR="00E14AD3">
        <w:t>.</w:t>
      </w:r>
      <w:r w:rsidR="00E719FB">
        <w:t xml:space="preserve"> </w:t>
      </w:r>
      <w:r w:rsidR="00E14AD3">
        <w:t>O</w:t>
      </w:r>
      <w:r w:rsidR="00E719FB">
        <w:t>ne of the aims of the Bill is to make it easier for brownfield development and urban regeneration to take place</w:t>
      </w:r>
      <w:r>
        <w:t>.</w:t>
      </w:r>
      <w:r w:rsidR="00E719FB">
        <w:t xml:space="preserve"> </w:t>
      </w:r>
      <w:r>
        <w:t>T</w:t>
      </w:r>
      <w:r w:rsidR="00E719FB">
        <w:t xml:space="preserve">here are other things that we are doing in that area, but I can conceive of circumstances where it would be difficult because you might have a matrix of factors </w:t>
      </w:r>
      <w:r>
        <w:t xml:space="preserve">at </w:t>
      </w:r>
      <w:r w:rsidR="00E719FB">
        <w:t>work</w:t>
      </w:r>
      <w:r>
        <w:t>—e</w:t>
      </w:r>
      <w:r w:rsidR="00E719FB">
        <w:t>verything</w:t>
      </w:r>
      <w:r>
        <w:t xml:space="preserve"> </w:t>
      </w:r>
      <w:r w:rsidR="00E719FB">
        <w:t>from an area being a conservation area through to a limited land supply and other factors applying as well.</w:t>
      </w:r>
    </w:p>
    <w:p w:rsidR="00E719FB" w:rsidP="00295674">
      <w:pPr>
        <w:pStyle w:val="Question"/>
      </w:pPr>
      <w:sdt>
        <w:sdtPr>
          <w:alias w:val="Member"/>
          <w:tag w:val="&lt;Member mnisId='4794' dodsId=''&gt;"/>
          <w:id w:val="-139658507"/>
          <w:placeholder>
            <w:docPart w:val="DefaultPlaceholder_-1854013440"/>
          </w:placeholder>
          <w:richText/>
        </w:sdtPr>
        <w:sdtContent>
          <w:r w:rsidRPr="00295674" w:rsidR="00295674">
            <w:rPr>
              <w:b/>
            </w:rPr>
            <w:t>Darren Henry:</w:t>
          </w:r>
        </w:sdtContent>
      </w:sdt>
      <w:r w:rsidR="00295674">
        <w:t xml:space="preserve"> Secretary of State,</w:t>
      </w:r>
      <w:r>
        <w:t xml:space="preserve"> </w:t>
      </w:r>
      <w:r w:rsidR="00295674">
        <w:t xml:space="preserve">the </w:t>
      </w:r>
      <w:r>
        <w:t xml:space="preserve">Institute for Government has said that the 12 missions in the Bill that have been established are not ambitious or clear enough to meet the change </w:t>
      </w:r>
      <w:r w:rsidR="001D544E">
        <w:t>that is</w:t>
      </w:r>
      <w:r>
        <w:t xml:space="preserve"> really required for </w:t>
      </w:r>
      <w:r w:rsidR="00295674">
        <w:t>levelling up</w:t>
      </w:r>
      <w:r>
        <w:t xml:space="preserve">. </w:t>
      </w:r>
      <w:r w:rsidR="00295674">
        <w:t>G</w:t>
      </w:r>
      <w:r>
        <w:t>iven that the levelling</w:t>
      </w:r>
      <w:r w:rsidR="0031542A">
        <w:t>-</w:t>
      </w:r>
      <w:r>
        <w:t xml:space="preserve">up problems have been established over decades, why </w:t>
      </w:r>
      <w:r w:rsidR="00295674">
        <w:t>ha</w:t>
      </w:r>
      <w:r w:rsidR="00E14AD3">
        <w:t>ve</w:t>
      </w:r>
      <w:r w:rsidR="00295674">
        <w:t xml:space="preserve"> </w:t>
      </w:r>
      <w:r>
        <w:t xml:space="preserve">the Government not </w:t>
      </w:r>
      <w:r w:rsidR="00295674">
        <w:t xml:space="preserve">been </w:t>
      </w:r>
      <w:r>
        <w:t>more ambitious for tangible results?</w:t>
      </w:r>
    </w:p>
    <w:p w:rsidR="00916C3D" w:rsidP="00916C3D">
      <w:pPr>
        <w:pStyle w:val="Answer"/>
      </w:pPr>
      <w:sdt>
        <w:sdtPr>
          <w:alias w:val="Witness"/>
          <w:id w:val="-313030619"/>
          <w:placeholder>
            <w:docPart w:val="DefaultPlaceholder_-1854013440"/>
          </w:placeholder>
          <w:richText/>
        </w:sdtPr>
        <w:sdtContent>
          <w:r w:rsidRPr="00B55CEE" w:rsidR="00B55CEE">
            <w:rPr>
              <w:b/>
              <w:i/>
            </w:rPr>
            <w:t>Michael Gove:</w:t>
          </w:r>
        </w:sdtContent>
      </w:sdt>
      <w:r>
        <w:t xml:space="preserve"> The Institute for Government report </w:t>
      </w:r>
      <w:r w:rsidR="00E719FB">
        <w:t xml:space="preserve">was interesting. I </w:t>
      </w:r>
      <w:r w:rsidR="000547D7">
        <w:t>do not</w:t>
      </w:r>
      <w:r w:rsidR="00E719FB">
        <w:t xml:space="preserve"> agree with </w:t>
      </w:r>
      <w:r w:rsidR="00E719FB">
        <w:t>all of</w:t>
      </w:r>
      <w:r w:rsidR="00E719FB">
        <w:t xml:space="preserve"> its conclusions, obviously, but some of the points that </w:t>
      </w:r>
      <w:r>
        <w:t xml:space="preserve">it is </w:t>
      </w:r>
      <w:r w:rsidR="00E719FB">
        <w:t xml:space="preserve">making are actions that we are </w:t>
      </w:r>
      <w:r>
        <w:t xml:space="preserve">taking account </w:t>
      </w:r>
      <w:r w:rsidR="00E719FB">
        <w:t>of</w:t>
      </w:r>
      <w:r>
        <w:t xml:space="preserve">. </w:t>
      </w:r>
      <w:r w:rsidR="00E719FB">
        <w:t xml:space="preserve">One thing that </w:t>
      </w:r>
      <w:r>
        <w:t xml:space="preserve">it </w:t>
      </w:r>
      <w:r w:rsidR="00E719FB">
        <w:t xml:space="preserve">clearly </w:t>
      </w:r>
      <w:r>
        <w:t xml:space="preserve">pointed </w:t>
      </w:r>
      <w:r w:rsidR="00E719FB">
        <w:t xml:space="preserve">out is that there should be an individual Government </w:t>
      </w:r>
      <w:r>
        <w:t>D</w:t>
      </w:r>
      <w:r w:rsidR="00E719FB">
        <w:t xml:space="preserve">epartment responsible </w:t>
      </w:r>
      <w:r>
        <w:t xml:space="preserve">as </w:t>
      </w:r>
      <w:r w:rsidR="00E719FB">
        <w:t xml:space="preserve">the lead </w:t>
      </w:r>
      <w:r>
        <w:t>D</w:t>
      </w:r>
      <w:r w:rsidR="00E719FB">
        <w:t xml:space="preserve">epartment for each mission, and </w:t>
      </w:r>
      <w:r>
        <w:t xml:space="preserve">we are </w:t>
      </w:r>
      <w:r w:rsidR="00E719FB">
        <w:t xml:space="preserve">doing that. My </w:t>
      </w:r>
      <w:r>
        <w:t>D</w:t>
      </w:r>
      <w:r w:rsidR="00E719FB">
        <w:t>epartment</w:t>
      </w:r>
      <w:r w:rsidR="00E719FB">
        <w:t xml:space="preserve"> is responsible for four out of the 12</w:t>
      </w:r>
      <w:r w:rsidR="0031542A">
        <w:t>,</w:t>
      </w:r>
      <w:r>
        <w:t xml:space="preserve"> t</w:t>
      </w:r>
      <w:r w:rsidR="00E719FB">
        <w:t xml:space="preserve">he Department of Health will lead on the health </w:t>
      </w:r>
      <w:r>
        <w:t>in</w:t>
      </w:r>
      <w:r w:rsidR="00E719FB">
        <w:t>equality mission</w:t>
      </w:r>
      <w:r>
        <w:t>,</w:t>
      </w:r>
      <w:r w:rsidR="00E719FB">
        <w:t xml:space="preserve"> and so on</w:t>
      </w:r>
      <w:r>
        <w:t>,</w:t>
      </w:r>
      <w:r w:rsidR="00E719FB">
        <w:t xml:space="preserve"> </w:t>
      </w:r>
      <w:r>
        <w:t>so w</w:t>
      </w:r>
      <w:r w:rsidR="00E719FB">
        <w:t>e are taking forward that ambition.</w:t>
      </w:r>
    </w:p>
    <w:p w:rsidR="00916C3D" w:rsidP="00916C3D">
      <w:pPr>
        <w:pStyle w:val="Answer"/>
      </w:pPr>
      <w:r>
        <w:t xml:space="preserve">One of </w:t>
      </w:r>
      <w:r>
        <w:t xml:space="preserve">its </w:t>
      </w:r>
      <w:r>
        <w:t xml:space="preserve">other points is </w:t>
      </w:r>
      <w:r w:rsidR="00241C8E">
        <w:t xml:space="preserve">on </w:t>
      </w:r>
      <w:r>
        <w:t>regular reporting</w:t>
      </w:r>
      <w:r>
        <w:t>.</w:t>
      </w:r>
      <w:r>
        <w:t xml:space="preserve"> </w:t>
      </w:r>
      <w:r>
        <w:t>Y</w:t>
      </w:r>
      <w:r>
        <w:t>ou can put the flag in 2030, but along the way you need to have regular reporting of progress towards it</w:t>
      </w:r>
      <w:r>
        <w:t>, a</w:t>
      </w:r>
      <w:r>
        <w:t xml:space="preserve">nd </w:t>
      </w:r>
      <w:r>
        <w:t xml:space="preserve">we are, </w:t>
      </w:r>
      <w:r>
        <w:t xml:space="preserve">across </w:t>
      </w:r>
      <w:r>
        <w:t>G</w:t>
      </w:r>
      <w:r>
        <w:t>overnment, putting in place the instruments required to show that.</w:t>
      </w:r>
    </w:p>
    <w:p w:rsidR="00916C3D" w:rsidP="00916C3D">
      <w:pPr>
        <w:pStyle w:val="Answer"/>
      </w:pPr>
      <w:r>
        <w:t xml:space="preserve">The </w:t>
      </w:r>
      <w:r w:rsidR="00E719FB">
        <w:t>I</w:t>
      </w:r>
      <w:r w:rsidR="00845D58">
        <w:t>f</w:t>
      </w:r>
      <w:r>
        <w:t>G</w:t>
      </w:r>
      <w:r w:rsidR="00E719FB">
        <w:t xml:space="preserve"> argued that some of our missions were too ambitious and some not ambitious enough. </w:t>
      </w:r>
      <w:r>
        <w:t>T</w:t>
      </w:r>
      <w:r w:rsidR="001D544E">
        <w:t>hat is</w:t>
      </w:r>
      <w:r w:rsidR="00E719FB">
        <w:t xml:space="preserve"> a matter for Parliament and the public to </w:t>
      </w:r>
      <w:r>
        <w:t>decide</w:t>
      </w:r>
      <w:r w:rsidR="00E719FB">
        <w:t>. All I would say is that</w:t>
      </w:r>
      <w:r>
        <w:t>,</w:t>
      </w:r>
      <w:r w:rsidR="00E719FB">
        <w:t xml:space="preserve"> if we succeed in meeting </w:t>
      </w:r>
      <w:r w:rsidR="00E719FB">
        <w:t>all of</w:t>
      </w:r>
      <w:r w:rsidR="00E719FB">
        <w:t xml:space="preserve"> the missions, we will undoubtedly have level</w:t>
      </w:r>
      <w:r>
        <w:t>l</w:t>
      </w:r>
      <w:r w:rsidR="00E719FB">
        <w:t>ed up the country</w:t>
      </w:r>
      <w:r>
        <w:t>.</w:t>
      </w:r>
    </w:p>
    <w:p w:rsidR="00E719FB" w:rsidP="00C3717B">
      <w:pPr>
        <w:pStyle w:val="Question"/>
      </w:pPr>
      <w:sdt>
        <w:sdtPr>
          <w:alias w:val="Member"/>
          <w:tag w:val="&lt;Member mnisId='4794' dodsId=''&gt;"/>
          <w:id w:val="-2115274062"/>
          <w:placeholder>
            <w:docPart w:val="DefaultPlaceholder_-1854013440"/>
          </w:placeholder>
          <w:richText/>
        </w:sdtPr>
        <w:sdtContent>
          <w:r w:rsidRPr="00916C3D" w:rsidR="00916C3D">
            <w:rPr>
              <w:b/>
            </w:rPr>
            <w:t>Darren Henry:</w:t>
          </w:r>
        </w:sdtContent>
      </w:sdt>
      <w:r w:rsidR="00916C3D">
        <w:t xml:space="preserve"> </w:t>
      </w:r>
      <w:r>
        <w:t>I must press you again.</w:t>
      </w:r>
      <w:r w:rsidR="00916C3D">
        <w:t xml:space="preserve"> As </w:t>
      </w:r>
      <w:r w:rsidR="00A41FDA">
        <w:t xml:space="preserve">has </w:t>
      </w:r>
      <w:r w:rsidR="00916C3D">
        <w:t>a</w:t>
      </w:r>
      <w:r>
        <w:t xml:space="preserve">lready </w:t>
      </w:r>
      <w:r w:rsidR="00A41FDA">
        <w:t xml:space="preserve">been </w:t>
      </w:r>
      <w:r>
        <w:t xml:space="preserve">mentioned by the Chair </w:t>
      </w:r>
      <w:r w:rsidR="00A967ED">
        <w:t xml:space="preserve">in </w:t>
      </w:r>
      <w:r>
        <w:t>connect</w:t>
      </w:r>
      <w:r w:rsidR="00A967ED">
        <w:t>ion</w:t>
      </w:r>
      <w:r>
        <w:t xml:space="preserve"> with housing, the Bill </w:t>
      </w:r>
      <w:r w:rsidR="00916C3D">
        <w:t>does not</w:t>
      </w:r>
      <w:r>
        <w:t xml:space="preserve"> provide funds for </w:t>
      </w:r>
      <w:r w:rsidR="00916C3D">
        <w:t xml:space="preserve">levelling up, </w:t>
      </w:r>
      <w:r>
        <w:t xml:space="preserve">so is it not the case </w:t>
      </w:r>
      <w:r w:rsidR="00916C3D">
        <w:t xml:space="preserve">that, </w:t>
      </w:r>
      <w:r>
        <w:t>to achieve the aims of levelling up, you need to get that fund from the Treasury</w:t>
      </w:r>
      <w:r w:rsidR="00916C3D">
        <w:t>?</w:t>
      </w:r>
    </w:p>
    <w:p w:rsidR="00E719FB" w:rsidP="00916C3D">
      <w:pPr>
        <w:pStyle w:val="Answer"/>
      </w:pPr>
      <w:sdt>
        <w:sdtPr>
          <w:alias w:val="Witness"/>
          <w:id w:val="-1770543340"/>
          <w:placeholder>
            <w:docPart w:val="DefaultPlaceholder_-1854013440"/>
          </w:placeholder>
          <w:richText/>
        </w:sdtPr>
        <w:sdtContent>
          <w:r w:rsidRPr="00B55CEE" w:rsidR="00B55CEE">
            <w:rPr>
              <w:b/>
              <w:i/>
            </w:rPr>
            <w:t>Michael Gove:</w:t>
          </w:r>
        </w:sdtContent>
      </w:sdt>
      <w:r w:rsidR="00916C3D">
        <w:t xml:space="preserve"> T</w:t>
      </w:r>
      <w:r>
        <w:t xml:space="preserve">he spending review was significant in the amount </w:t>
      </w:r>
      <w:r w:rsidR="00916C3D">
        <w:t xml:space="preserve">by </w:t>
      </w:r>
      <w:r>
        <w:t>which it increased not just our</w:t>
      </w:r>
      <w:r w:rsidR="006E40AE">
        <w:t xml:space="preserve"> </w:t>
      </w:r>
      <w:r w:rsidR="006E40AE">
        <w:t>Department’s</w:t>
      </w:r>
      <w:r>
        <w:t xml:space="preserve"> </w:t>
      </w:r>
      <w:r w:rsidR="00916C3D">
        <w:t xml:space="preserve">but </w:t>
      </w:r>
      <w:r>
        <w:t>other Departments</w:t>
      </w:r>
      <w:r w:rsidR="0084513C">
        <w:t>’</w:t>
      </w:r>
      <w:r>
        <w:t xml:space="preserve"> budgets</w:t>
      </w:r>
      <w:r w:rsidR="00916C3D">
        <w:t>. There</w:t>
      </w:r>
      <w:r>
        <w:t xml:space="preserve"> </w:t>
      </w:r>
      <w:r w:rsidR="00845D58">
        <w:t xml:space="preserve">are </w:t>
      </w:r>
      <w:r w:rsidR="002905AE">
        <w:t xml:space="preserve">funding </w:t>
      </w:r>
      <w:r>
        <w:t>resources within all departmental budgets</w:t>
      </w:r>
      <w:r w:rsidR="00916C3D">
        <w:t xml:space="preserve">—education, </w:t>
      </w:r>
      <w:r>
        <w:t xml:space="preserve">for example, </w:t>
      </w:r>
      <w:r w:rsidR="00916C3D">
        <w:t xml:space="preserve">on </w:t>
      </w:r>
      <w:r>
        <w:t xml:space="preserve">improving primary school provision, </w:t>
      </w:r>
      <w:r w:rsidR="004B084F">
        <w:t xml:space="preserve">or </w:t>
      </w:r>
      <w:r>
        <w:t xml:space="preserve">health </w:t>
      </w:r>
      <w:r w:rsidR="004B084F">
        <w:t xml:space="preserve">on </w:t>
      </w:r>
      <w:r>
        <w:t xml:space="preserve">dealing with the public health issues that </w:t>
      </w:r>
      <w:r w:rsidR="004B084F">
        <w:t>be</w:t>
      </w:r>
      <w:r>
        <w:t>devil health inequalities</w:t>
      </w:r>
      <w:r w:rsidR="002905AE">
        <w:t>—</w:t>
      </w:r>
      <w:r w:rsidR="004B084F">
        <w:t xml:space="preserve">that </w:t>
      </w:r>
      <w:r>
        <w:t>are capable of giving</w:t>
      </w:r>
      <w:r>
        <w:t xml:space="preserve"> us the tools needed to deliver, but the economic difficulties that the country is facing at the moment, </w:t>
      </w:r>
      <w:r w:rsidR="004B084F">
        <w:t xml:space="preserve">as well as </w:t>
      </w:r>
      <w:r>
        <w:t xml:space="preserve">the inflationary problems that we face, only make the challenge </w:t>
      </w:r>
      <w:r w:rsidR="004B084F">
        <w:t xml:space="preserve">at once </w:t>
      </w:r>
      <w:r>
        <w:t>more difficult and more important.</w:t>
      </w:r>
    </w:p>
    <w:p w:rsidR="00E719FB" w:rsidP="004B084F">
      <w:pPr>
        <w:pStyle w:val="Question"/>
        <w:numPr>
          <w:ilvl w:val="0"/>
          <w:numId w:val="0"/>
        </w:numPr>
        <w:ind w:left="794"/>
      </w:pPr>
      <w:r>
        <w:t xml:space="preserve">I </w:t>
      </w:r>
      <w:r w:rsidR="000547D7">
        <w:t>do not</w:t>
      </w:r>
      <w:r>
        <w:t xml:space="preserve"> want to trespass too much on the territory of economics </w:t>
      </w:r>
      <w:r w:rsidR="00CC6438">
        <w:t>Ministers</w:t>
      </w:r>
      <w:r>
        <w:t>, but everyone here will recogni</w:t>
      </w:r>
      <w:r w:rsidR="004B084F">
        <w:t>s</w:t>
      </w:r>
      <w:r>
        <w:t xml:space="preserve">e that the </w:t>
      </w:r>
      <w:r>
        <w:t>cost of living</w:t>
      </w:r>
      <w:r>
        <w:t xml:space="preserve"> pressures bear more heavily on poorer individuals and poorer parts of the country, </w:t>
      </w:r>
      <w:r w:rsidR="004B084F">
        <w:t xml:space="preserve">and </w:t>
      </w:r>
      <w:r w:rsidR="00CC6438">
        <w:t>therefore</w:t>
      </w:r>
      <w:r>
        <w:t xml:space="preserve"> </w:t>
      </w:r>
      <w:r w:rsidR="004B084F">
        <w:t xml:space="preserve">levelling up </w:t>
      </w:r>
      <w:r>
        <w:t xml:space="preserve">becomes more important. </w:t>
      </w:r>
      <w:r w:rsidR="004B084F">
        <w:t>A</w:t>
      </w:r>
      <w:r>
        <w:t xml:space="preserve">t the same time, by definition, </w:t>
      </w:r>
      <w:r w:rsidR="00845D58">
        <w:t xml:space="preserve">with </w:t>
      </w:r>
      <w:r>
        <w:t>the cost of everything from the materials that we will need to improve the quality of existing homes and to build new ones becoming more expensive, through to the pressures on the take</w:t>
      </w:r>
      <w:r w:rsidR="004B084F">
        <w:t>-</w:t>
      </w:r>
      <w:r>
        <w:t xml:space="preserve">home pay of public sector workers and so on, </w:t>
      </w:r>
      <w:r w:rsidR="004B084F">
        <w:t xml:space="preserve">it </w:t>
      </w:r>
      <w:r>
        <w:t>becomes more difficult.</w:t>
      </w:r>
    </w:p>
    <w:p w:rsidR="00E719FB" w:rsidP="004B084F">
      <w:pPr>
        <w:pStyle w:val="Question"/>
        <w:numPr>
          <w:ilvl w:val="0"/>
          <w:numId w:val="0"/>
        </w:numPr>
        <w:ind w:left="794"/>
      </w:pPr>
      <w:r>
        <w:t xml:space="preserve">None of us </w:t>
      </w:r>
      <w:r>
        <w:t>can escape those responsibilities, but, as I say, I am setting that against the fact that</w:t>
      </w:r>
      <w:r>
        <w:t xml:space="preserve">, </w:t>
      </w:r>
      <w:r>
        <w:t xml:space="preserve">at the time of the </w:t>
      </w:r>
      <w:r>
        <w:t>s</w:t>
      </w:r>
      <w:r>
        <w:t>pending review, significant additional resources were found for the areas that constitute our missions.</w:t>
      </w:r>
    </w:p>
    <w:p w:rsidR="00E719FB" w:rsidP="004B084F">
      <w:pPr>
        <w:pStyle w:val="Question"/>
      </w:pPr>
      <w:sdt>
        <w:sdtPr>
          <w:alias w:val="Member"/>
          <w:tag w:val="&lt;Member mnisId='4794' dodsId=''&gt;"/>
          <w:id w:val="-352186248"/>
          <w:placeholder>
            <w:docPart w:val="DefaultPlaceholder_-1854013440"/>
          </w:placeholder>
          <w:richText/>
        </w:sdtPr>
        <w:sdtContent>
          <w:r w:rsidRPr="004B084F" w:rsidR="004B084F">
            <w:rPr>
              <w:b/>
            </w:rPr>
            <w:t>Darren Henry:</w:t>
          </w:r>
        </w:sdtContent>
      </w:sdt>
      <w:r w:rsidR="004B084F">
        <w:t xml:space="preserve"> </w:t>
      </w:r>
      <w:r>
        <w:t xml:space="preserve">I </w:t>
      </w:r>
      <w:r w:rsidR="000547D7">
        <w:t>do not</w:t>
      </w:r>
      <w:r>
        <w:t xml:space="preserve"> know if I am </w:t>
      </w:r>
      <w:r w:rsidR="004B084F">
        <w:t>any the wiser after that, but I will move on. H</w:t>
      </w:r>
      <w:r>
        <w:t xml:space="preserve">ow will </w:t>
      </w:r>
      <w:r w:rsidR="004B084F">
        <w:t>M</w:t>
      </w:r>
      <w:r>
        <w:t>inisters be accountable for the missions if they can change the missions and the metrics involved</w:t>
      </w:r>
      <w:r w:rsidR="004B084F">
        <w:t>?</w:t>
      </w:r>
    </w:p>
    <w:p w:rsidR="00E719FB" w:rsidP="004B084F">
      <w:pPr>
        <w:pStyle w:val="Answer"/>
      </w:pPr>
      <w:sdt>
        <w:sdtPr>
          <w:alias w:val="Witness"/>
          <w:id w:val="1357780874"/>
          <w:placeholder>
            <w:docPart w:val="DefaultPlaceholder_-1854013440"/>
          </w:placeholder>
          <w:richText/>
        </w:sdtPr>
        <w:sdtContent>
          <w:r w:rsidRPr="00B55CEE" w:rsidR="00B55CEE">
            <w:rPr>
              <w:b/>
              <w:i/>
            </w:rPr>
            <w:t>Michael Gove:</w:t>
          </w:r>
        </w:sdtContent>
      </w:sdt>
      <w:r w:rsidR="004B084F">
        <w:t xml:space="preserve"> T</w:t>
      </w:r>
      <w:r>
        <w:t xml:space="preserve">he essential answer is that </w:t>
      </w:r>
      <w:r w:rsidR="00916C3D">
        <w:t>we are</w:t>
      </w:r>
      <w:r>
        <w:t xml:space="preserve"> always accountable to Parliament, but the </w:t>
      </w:r>
      <w:r w:rsidR="004B084F">
        <w:t>fanfare accompanying</w:t>
      </w:r>
      <w:r w:rsidR="00845D58">
        <w:t xml:space="preserve"> the</w:t>
      </w:r>
      <w:r w:rsidR="004B084F">
        <w:t xml:space="preserve"> </w:t>
      </w:r>
      <w:r>
        <w:t>levelling</w:t>
      </w:r>
      <w:r w:rsidR="005D550B">
        <w:t>-</w:t>
      </w:r>
      <w:r>
        <w:t xml:space="preserve">up </w:t>
      </w:r>
      <w:r w:rsidR="00121E30">
        <w:t>White Paper</w:t>
      </w:r>
      <w:r w:rsidR="005D550B">
        <w:t xml:space="preserve"> </w:t>
      </w:r>
      <w:r>
        <w:t>and the way in which we return</w:t>
      </w:r>
      <w:r w:rsidR="005D550B">
        <w:t>,</w:t>
      </w:r>
      <w:r>
        <w:t xml:space="preserve"> again and again</w:t>
      </w:r>
      <w:r w:rsidR="005D550B">
        <w:t>,</w:t>
      </w:r>
      <w:r>
        <w:t xml:space="preserve"> to the scale of </w:t>
      </w:r>
      <w:r w:rsidR="005D550B">
        <w:t xml:space="preserve">the </w:t>
      </w:r>
      <w:r>
        <w:t>missions and the need to meet to them means that</w:t>
      </w:r>
      <w:r w:rsidR="004B084F">
        <w:t>,</w:t>
      </w:r>
      <w:r>
        <w:t xml:space="preserve"> were we either to fail or to radically alter, it would be obvious for all to see.</w:t>
      </w:r>
      <w:r w:rsidR="004B084F">
        <w:t xml:space="preserve"> There will also </w:t>
      </w:r>
      <w:r>
        <w:t xml:space="preserve">be accountability at the ballot box for all of us </w:t>
      </w:r>
      <w:r w:rsidR="004B084F">
        <w:t xml:space="preserve">in due course, </w:t>
      </w:r>
      <w:r>
        <w:t>and the public will decide whether the missions were rightly chosen and effectively fulfilled</w:t>
      </w:r>
      <w:r w:rsidR="004B084F">
        <w:t>.</w:t>
      </w:r>
      <w:r>
        <w:t xml:space="preserve"> </w:t>
      </w:r>
      <w:r w:rsidR="004B084F">
        <w:t xml:space="preserve">If </w:t>
      </w:r>
      <w:r>
        <w:t>we backs</w:t>
      </w:r>
      <w:r w:rsidR="004B084F">
        <w:t>l</w:t>
      </w:r>
      <w:r>
        <w:t>ide</w:t>
      </w:r>
      <w:r w:rsidR="004B084F">
        <w:t>,</w:t>
      </w:r>
      <w:r>
        <w:t xml:space="preserve"> that will be </w:t>
      </w:r>
      <w:r>
        <w:t>pretty obvious</w:t>
      </w:r>
      <w:r>
        <w:t>.</w:t>
      </w:r>
    </w:p>
    <w:p w:rsidR="00E719FB" w:rsidP="00EC417F">
      <w:pPr>
        <w:pStyle w:val="Question"/>
      </w:pPr>
      <w:sdt>
        <w:sdtPr>
          <w:alias w:val="Member"/>
          <w:tag w:val="&lt;Member mnisId='4794' dodsId=''&gt;"/>
          <w:id w:val="1831398159"/>
          <w:placeholder>
            <w:docPart w:val="DefaultPlaceholder_-1854013440"/>
          </w:placeholder>
          <w:richText/>
        </w:sdtPr>
        <w:sdtContent>
          <w:r w:rsidRPr="004B084F" w:rsidR="004B084F">
            <w:rPr>
              <w:b/>
            </w:rPr>
            <w:t>Darren Henry:</w:t>
          </w:r>
        </w:sdtContent>
      </w:sdt>
      <w:r w:rsidR="004B084F">
        <w:t xml:space="preserve"> G</w:t>
      </w:r>
      <w:r>
        <w:t>iven that the missions touch on devolve</w:t>
      </w:r>
      <w:r w:rsidR="004B084F">
        <w:t>d</w:t>
      </w:r>
      <w:r>
        <w:t xml:space="preserve"> matters, how will the levelling</w:t>
      </w:r>
      <w:r w:rsidR="005D550B">
        <w:t>-</w:t>
      </w:r>
      <w:r>
        <w:t>up missions work with the existing devolution deals?</w:t>
      </w:r>
    </w:p>
    <w:p w:rsidR="00A80E83" w:rsidP="004B084F">
      <w:pPr>
        <w:pStyle w:val="Answer"/>
      </w:pPr>
      <w:sdt>
        <w:sdtPr>
          <w:alias w:val="Witness"/>
          <w:id w:val="2067905014"/>
          <w:placeholder>
            <w:docPart w:val="DefaultPlaceholder_-1854013440"/>
          </w:placeholder>
          <w:richText/>
        </w:sdtPr>
        <w:sdtContent>
          <w:r w:rsidRPr="00B55CEE" w:rsidR="00B55CEE">
            <w:rPr>
              <w:b/>
              <w:i/>
            </w:rPr>
            <w:t>Michael Gove:</w:t>
          </w:r>
        </w:sdtContent>
      </w:sdt>
      <w:r w:rsidR="004B084F">
        <w:t xml:space="preserve"> There are</w:t>
      </w:r>
      <w:r w:rsidR="00E719FB">
        <w:t xml:space="preserve"> two things to say. </w:t>
      </w:r>
      <w:r w:rsidR="00806A98">
        <w:t xml:space="preserve">First, </w:t>
      </w:r>
      <w:r w:rsidR="00E719FB">
        <w:t>we are working with a variety of local leaders to give them more power</w:t>
      </w:r>
      <w:r w:rsidR="004B084F">
        <w:t>s</w:t>
      </w:r>
      <w:r w:rsidR="00E719FB">
        <w:t xml:space="preserve">. </w:t>
      </w:r>
      <w:r w:rsidR="004B084F">
        <w:t>O</w:t>
      </w:r>
      <w:r w:rsidR="00E719FB">
        <w:t xml:space="preserve">ne of the missions is to ensure that every area that </w:t>
      </w:r>
      <w:r w:rsidR="004B084F">
        <w:t xml:space="preserve">wants </w:t>
      </w:r>
      <w:r w:rsidR="00E719FB">
        <w:t xml:space="preserve">one can have an enhanced </w:t>
      </w:r>
      <w:r w:rsidR="004B084F">
        <w:t>d</w:t>
      </w:r>
      <w:r w:rsidR="00E719FB">
        <w:t xml:space="preserve">evolution </w:t>
      </w:r>
      <w:r w:rsidR="004B084F">
        <w:t xml:space="preserve">deal </w:t>
      </w:r>
      <w:r w:rsidR="00E719FB">
        <w:t>by 2030.</w:t>
      </w:r>
    </w:p>
    <w:p w:rsidR="00E719FB" w:rsidP="004B084F">
      <w:pPr>
        <w:pStyle w:val="Answer"/>
      </w:pPr>
      <w:r>
        <w:t xml:space="preserve">Secondly, there </w:t>
      </w:r>
      <w:r w:rsidR="004B084F">
        <w:t xml:space="preserve">is </w:t>
      </w:r>
      <w:r>
        <w:t xml:space="preserve">a </w:t>
      </w:r>
      <w:r w:rsidR="004B084F">
        <w:t xml:space="preserve">very </w:t>
      </w:r>
      <w:r w:rsidR="00A80E83">
        <w:t>important</w:t>
      </w:r>
      <w:r w:rsidR="004B084F">
        <w:t xml:space="preserve"> </w:t>
      </w:r>
      <w:r>
        <w:t>question about how these missions mesh with the work of the d</w:t>
      </w:r>
      <w:r w:rsidR="004B084F">
        <w:t>evolv</w:t>
      </w:r>
      <w:r>
        <w:t xml:space="preserve">ed </w:t>
      </w:r>
      <w:r>
        <w:t xml:space="preserve">Administrations </w:t>
      </w:r>
      <w:r>
        <w:t xml:space="preserve">in Scotland, </w:t>
      </w:r>
      <w:r w:rsidR="004B084F">
        <w:t>Wales</w:t>
      </w:r>
      <w:r w:rsidR="004B084F">
        <w:t xml:space="preserve"> and </w:t>
      </w:r>
      <w:r>
        <w:t>Northern Ireland</w:t>
      </w:r>
      <w:r w:rsidR="004B084F">
        <w:t>.</w:t>
      </w:r>
      <w:r>
        <w:t xml:space="preserve"> </w:t>
      </w:r>
      <w:r w:rsidR="004B084F">
        <w:t>W</w:t>
      </w:r>
      <w:r>
        <w:t>e propose to a</w:t>
      </w:r>
      <w:r w:rsidR="00845D58">
        <w:t>p</w:t>
      </w:r>
      <w:r>
        <w:t>point levelling</w:t>
      </w:r>
      <w:r w:rsidR="005D550B">
        <w:t>-</w:t>
      </w:r>
      <w:r>
        <w:t>up directors, who will be very senior civil servants, to ensure that we work as effectively as we can.</w:t>
      </w:r>
    </w:p>
    <w:p w:rsidR="00E719FB" w:rsidP="00A80E83">
      <w:pPr>
        <w:pStyle w:val="Question"/>
        <w:numPr>
          <w:ilvl w:val="0"/>
          <w:numId w:val="0"/>
        </w:numPr>
        <w:ind w:left="794"/>
      </w:pPr>
      <w:r>
        <w:t xml:space="preserve">One very good thing is that </w:t>
      </w:r>
      <w:r w:rsidR="00A80E83">
        <w:t xml:space="preserve">there </w:t>
      </w:r>
      <w:r w:rsidR="00284BD5">
        <w:t xml:space="preserve">has </w:t>
      </w:r>
      <w:r>
        <w:t xml:space="preserve">been a broad welcome for the missions from local government in Scotland, </w:t>
      </w:r>
      <w:r w:rsidR="00A80E83">
        <w:t>Wales</w:t>
      </w:r>
      <w:r w:rsidR="00A80E83">
        <w:t xml:space="preserve"> </w:t>
      </w:r>
      <w:r>
        <w:t>and Northern Ireland</w:t>
      </w:r>
      <w:r w:rsidR="00A80E83">
        <w:t>.</w:t>
      </w:r>
      <w:r>
        <w:t xml:space="preserve"> </w:t>
      </w:r>
      <w:r w:rsidR="00A80E83">
        <w:t>I</w:t>
      </w:r>
      <w:r>
        <w:t>ndeed</w:t>
      </w:r>
      <w:r w:rsidR="00A80E83">
        <w:t>,</w:t>
      </w:r>
      <w:r>
        <w:t xml:space="preserve"> </w:t>
      </w:r>
      <w:r w:rsidR="00A80E83">
        <w:t xml:space="preserve">there </w:t>
      </w:r>
      <w:r>
        <w:t>has been a particular welcome for some of the funding streams, like the levelling</w:t>
      </w:r>
      <w:r w:rsidR="005D550B">
        <w:t>-</w:t>
      </w:r>
      <w:r>
        <w:t xml:space="preserve">up fund, which </w:t>
      </w:r>
      <w:r w:rsidR="00A80E83">
        <w:t>now mean</w:t>
      </w:r>
      <w:r>
        <w:t xml:space="preserve"> that UK Government can support local government on the ground in </w:t>
      </w:r>
      <w:r w:rsidR="00A80E83">
        <w:t xml:space="preserve">Scotland, </w:t>
      </w:r>
      <w:r w:rsidR="00A80E83">
        <w:t>Wales</w:t>
      </w:r>
      <w:r w:rsidR="00A80E83">
        <w:t xml:space="preserve"> and</w:t>
      </w:r>
      <w:r>
        <w:t xml:space="preserve"> Northern </w:t>
      </w:r>
      <w:r w:rsidR="00A80E83">
        <w:t xml:space="preserve">Ireland </w:t>
      </w:r>
      <w:r>
        <w:t xml:space="preserve">to deliver some of the investment in, for example, pride in place, </w:t>
      </w:r>
      <w:r w:rsidR="00A80E83">
        <w:t xml:space="preserve">which is so </w:t>
      </w:r>
      <w:r>
        <w:t>important.</w:t>
      </w:r>
    </w:p>
    <w:p w:rsidR="00E719FB" w:rsidP="00DD49DD">
      <w:pPr>
        <w:pStyle w:val="Question"/>
      </w:pPr>
      <w:sdt>
        <w:sdtPr>
          <w:alias w:val="Member"/>
          <w:tag w:val="&lt;Member mnisId='4659' dodsId='107202'&gt;"/>
          <w:id w:val="-1324049145"/>
          <w:placeholder>
            <w:docPart w:val="DefaultPlaceholder_-1854013440"/>
          </w:placeholder>
          <w:richText/>
        </w:sdtPr>
        <w:sdtContent>
          <w:r w:rsidRPr="00A80E83" w:rsidR="00A80E83">
            <w:rPr>
              <w:b/>
            </w:rPr>
            <w:t xml:space="preserve">Andrew </w:t>
          </w:r>
          <w:r w:rsidRPr="00A80E83" w:rsidR="00A80E83">
            <w:rPr>
              <w:b/>
            </w:rPr>
            <w:t>Lewer</w:t>
          </w:r>
          <w:r w:rsidRPr="00A80E83" w:rsidR="00A80E83">
            <w:rPr>
              <w:b/>
            </w:rPr>
            <w:t>:</w:t>
          </w:r>
        </w:sdtContent>
      </w:sdt>
      <w:r w:rsidR="00A80E83">
        <w:t xml:space="preserve"> The </w:t>
      </w:r>
      <w:r w:rsidR="00116606">
        <w:t>Levelling</w:t>
      </w:r>
      <w:r w:rsidR="00302FCD">
        <w:t>-u</w:t>
      </w:r>
      <w:r w:rsidR="00116606">
        <w:t>p and Regeneration Bill</w:t>
      </w:r>
      <w:r w:rsidR="00A80E83">
        <w:t xml:space="preserve"> </w:t>
      </w:r>
      <w:r>
        <w:t xml:space="preserve">describes three levels of devolution </w:t>
      </w:r>
      <w:r w:rsidR="00A80E83">
        <w:t xml:space="preserve">that are </w:t>
      </w:r>
      <w:r>
        <w:t>available to people</w:t>
      </w:r>
      <w:r w:rsidR="00A80E83">
        <w:t>, the</w:t>
      </w:r>
      <w:r>
        <w:t xml:space="preserve"> biggest </w:t>
      </w:r>
      <w:r w:rsidR="00A80E83">
        <w:t xml:space="preserve">of </w:t>
      </w:r>
      <w:r>
        <w:t xml:space="preserve">which requires a </w:t>
      </w:r>
      <w:r w:rsidR="003C38F7">
        <w:t>M</w:t>
      </w:r>
      <w:r>
        <w:t>ayor</w:t>
      </w:r>
      <w:r>
        <w:t xml:space="preserve">. </w:t>
      </w:r>
      <w:r w:rsidR="00A80E83">
        <w:t>The p</w:t>
      </w:r>
      <w:r>
        <w:t xml:space="preserve">eople of Bristol have just voted to say </w:t>
      </w:r>
      <w:r w:rsidR="00A80E83">
        <w:t xml:space="preserve">that </w:t>
      </w:r>
      <w:r>
        <w:t xml:space="preserve">they </w:t>
      </w:r>
      <w:r w:rsidR="000547D7">
        <w:t>do not</w:t>
      </w:r>
      <w:r>
        <w:t xml:space="preserve"> like a </w:t>
      </w:r>
      <w:r w:rsidR="003C38F7">
        <w:t>M</w:t>
      </w:r>
      <w:r>
        <w:t>ayor</w:t>
      </w:r>
      <w:r>
        <w:t xml:space="preserve">. Does this not seem an excessive interpretation of </w:t>
      </w:r>
      <w:r>
        <w:t xml:space="preserve">Eric </w:t>
      </w:r>
      <w:r>
        <w:t>Pickles</w:t>
      </w:r>
      <w:r w:rsidR="00A80E83">
        <w:t>’</w:t>
      </w:r>
      <w:r w:rsidR="00116606">
        <w:t>s</w:t>
      </w:r>
      <w:r>
        <w:t xml:space="preserve"> </w:t>
      </w:r>
      <w:r w:rsidR="00A80E83">
        <w:t>n</w:t>
      </w:r>
      <w:r>
        <w:t>otorious guided localism to not only tell people what local government model they should have, but attach funding to it</w:t>
      </w:r>
      <w:r w:rsidR="00A80E83">
        <w:t>?</w:t>
      </w:r>
    </w:p>
    <w:p w:rsidR="00A80E83" w:rsidP="00A80E83">
      <w:pPr>
        <w:pStyle w:val="Answer"/>
      </w:pPr>
      <w:sdt>
        <w:sdtPr>
          <w:alias w:val="Witness"/>
          <w:id w:val="53365535"/>
          <w:placeholder>
            <w:docPart w:val="DefaultPlaceholder_-1854013440"/>
          </w:placeholder>
          <w:richText/>
        </w:sdtPr>
        <w:sdtContent>
          <w:r w:rsidRPr="00B55CEE" w:rsidR="00B55CEE">
            <w:rPr>
              <w:b/>
              <w:i/>
            </w:rPr>
            <w:t>Michael Gove:</w:t>
          </w:r>
        </w:sdtContent>
      </w:sdt>
      <w:r>
        <w:t xml:space="preserve"> </w:t>
      </w:r>
      <w:r w:rsidR="00E719FB">
        <w:t xml:space="preserve">In Bristol, </w:t>
      </w:r>
      <w:r>
        <w:t xml:space="preserve">I </w:t>
      </w:r>
      <w:r w:rsidR="000547D7">
        <w:t>do not</w:t>
      </w:r>
      <w:r w:rsidR="00E719FB">
        <w:t xml:space="preserve"> know the reasons for the </w:t>
      </w:r>
      <w:r w:rsidR="00E719FB">
        <w:t>particular decision</w:t>
      </w:r>
      <w:r w:rsidR="00E719FB">
        <w:t xml:space="preserve">. I think it was the case that </w:t>
      </w:r>
      <w:r w:rsidR="00E719FB">
        <w:t>all of</w:t>
      </w:r>
      <w:r w:rsidR="00E719FB">
        <w:t xml:space="preserve"> the opposition parties together were agitating, because</w:t>
      </w:r>
      <w:r>
        <w:t>,</w:t>
      </w:r>
      <w:r w:rsidR="00E719FB">
        <w:t xml:space="preserve"> in effect, it was a Labo</w:t>
      </w:r>
      <w:r>
        <w:t>u</w:t>
      </w:r>
      <w:r w:rsidR="00E719FB">
        <w:t xml:space="preserve">r </w:t>
      </w:r>
      <w:r w:rsidR="001436BF">
        <w:t>M</w:t>
      </w:r>
      <w:r w:rsidR="00E719FB">
        <w:t>ayor</w:t>
      </w:r>
      <w:r>
        <w:t xml:space="preserve">—by all accounts a very good </w:t>
      </w:r>
      <w:r w:rsidR="001436BF">
        <w:t>M</w:t>
      </w:r>
      <w:r>
        <w:t xml:space="preserve">ayor, but </w:t>
      </w:r>
      <w:r w:rsidR="004334B7">
        <w:t xml:space="preserve">that is </w:t>
      </w:r>
      <w:r>
        <w:t>not for me to say</w:t>
      </w:r>
      <w:r w:rsidR="004334B7">
        <w:t>.</w:t>
      </w:r>
      <w:r>
        <w:t xml:space="preserve"> </w:t>
      </w:r>
      <w:r w:rsidR="004334B7">
        <w:t xml:space="preserve">All </w:t>
      </w:r>
      <w:r>
        <w:t>of</w:t>
      </w:r>
      <w:r>
        <w:t xml:space="preserve"> the opposition parties thought, “Let us change the system</w:t>
      </w:r>
      <w:r w:rsidR="001436BF">
        <w:t>.</w:t>
      </w:r>
      <w:r>
        <w:t xml:space="preserve">” </w:t>
      </w:r>
      <w:r w:rsidR="004334B7">
        <w:t xml:space="preserve">Also, </w:t>
      </w:r>
      <w:r w:rsidR="00E719FB">
        <w:t xml:space="preserve">some people </w:t>
      </w:r>
      <w:r>
        <w:t xml:space="preserve">would have </w:t>
      </w:r>
      <w:r w:rsidR="00E719FB">
        <w:t xml:space="preserve">thought, </w:t>
      </w:r>
      <w:r>
        <w:t>“W</w:t>
      </w:r>
      <w:r w:rsidR="00E719FB">
        <w:t xml:space="preserve">ell, </w:t>
      </w:r>
      <w:r>
        <w:t xml:space="preserve">we have </w:t>
      </w:r>
      <w:r w:rsidR="00E719FB">
        <w:t xml:space="preserve">a </w:t>
      </w:r>
      <w:r w:rsidR="001436BF">
        <w:t>M</w:t>
      </w:r>
      <w:r>
        <w:t xml:space="preserve">ayor </w:t>
      </w:r>
      <w:r w:rsidR="00E719FB">
        <w:t xml:space="preserve">for Bristol, but </w:t>
      </w:r>
      <w:r>
        <w:t xml:space="preserve">we also have </w:t>
      </w:r>
      <w:r w:rsidR="00E719FB">
        <w:t xml:space="preserve">a </w:t>
      </w:r>
      <w:r w:rsidR="001436BF">
        <w:t>M</w:t>
      </w:r>
      <w:r w:rsidR="00E719FB">
        <w:t xml:space="preserve">ayor for the </w:t>
      </w:r>
      <w:r>
        <w:t>W</w:t>
      </w:r>
      <w:r w:rsidR="00E719FB">
        <w:t xml:space="preserve">est of England </w:t>
      </w:r>
      <w:r w:rsidR="00677C3B">
        <w:t>Combined Authority</w:t>
      </w:r>
      <w:r w:rsidR="00E719FB">
        <w:t>, so do we really need two?</w:t>
      </w:r>
      <w:r>
        <w:t>”</w:t>
      </w:r>
    </w:p>
    <w:p w:rsidR="00B56937" w:rsidP="00B56937">
      <w:pPr>
        <w:pStyle w:val="Answer"/>
      </w:pPr>
      <w:r>
        <w:t xml:space="preserve">My view is that the mayoral combined authority model works and is successful. </w:t>
      </w:r>
      <w:r>
        <w:t>I d</w:t>
      </w:r>
      <w:r w:rsidR="000547D7">
        <w:t>o not</w:t>
      </w:r>
      <w:r>
        <w:t xml:space="preserve"> think anyone would now say that we </w:t>
      </w:r>
      <w:r w:rsidR="000547D7">
        <w:t>do not</w:t>
      </w:r>
      <w:r>
        <w:t xml:space="preserve"> need a </w:t>
      </w:r>
      <w:r w:rsidR="001436BF">
        <w:t>M</w:t>
      </w:r>
      <w:r>
        <w:t>ayor for London</w:t>
      </w:r>
      <w:r>
        <w:t>.</w:t>
      </w:r>
      <w:r>
        <w:t xml:space="preserve"> </w:t>
      </w:r>
      <w:r w:rsidR="00677C3B">
        <w:t xml:space="preserve">In </w:t>
      </w:r>
      <w:r>
        <w:t>Tees Valley,</w:t>
      </w:r>
      <w:r>
        <w:t xml:space="preserve"> </w:t>
      </w:r>
      <w:r>
        <w:t xml:space="preserve">the West </w:t>
      </w:r>
      <w:r>
        <w:t>Midlands</w:t>
      </w:r>
      <w:r>
        <w:t xml:space="preserve"> </w:t>
      </w:r>
      <w:r>
        <w:t>or Greater Manchester, even if people might disagree with the individual</w:t>
      </w:r>
      <w:r>
        <w:t>s</w:t>
      </w:r>
      <w:r>
        <w:t xml:space="preserve"> concern</w:t>
      </w:r>
      <w:r>
        <w:t>ed,</w:t>
      </w:r>
      <w:r>
        <w:t xml:space="preserve"> </w:t>
      </w:r>
      <w:r w:rsidR="00677C3B">
        <w:t xml:space="preserve">I do not think </w:t>
      </w:r>
      <w:r>
        <w:t xml:space="preserve">that they would </w:t>
      </w:r>
      <w:r>
        <w:t xml:space="preserve">say </w:t>
      </w:r>
      <w:r>
        <w:t>that that model should go.</w:t>
      </w:r>
    </w:p>
    <w:p w:rsidR="00B56937" w:rsidP="00B56937">
      <w:pPr>
        <w:pStyle w:val="Answer"/>
      </w:pPr>
      <w:r>
        <w:t xml:space="preserve">If </w:t>
      </w:r>
      <w:r w:rsidR="00E719FB">
        <w:t>you strengthen the hand of local government by having a direct</w:t>
      </w:r>
      <w:r>
        <w:t>ly</w:t>
      </w:r>
      <w:r w:rsidR="00E719FB">
        <w:t xml:space="preserve"> accountable figure who has a clear mandate </w:t>
      </w:r>
      <w:r>
        <w:t xml:space="preserve">and </w:t>
      </w:r>
      <w:r w:rsidR="00E719FB">
        <w:t>a clear term, you are more likely to get a system similar</w:t>
      </w:r>
      <w:r>
        <w:t>—</w:t>
      </w:r>
      <w:r w:rsidR="00E719FB">
        <w:t>and</w:t>
      </w:r>
      <w:r>
        <w:t xml:space="preserve"> </w:t>
      </w:r>
      <w:r w:rsidR="00E719FB">
        <w:t xml:space="preserve">I know </w:t>
      </w:r>
      <w:r>
        <w:t xml:space="preserve">that </w:t>
      </w:r>
      <w:r w:rsidR="00E719FB">
        <w:t>many people disagree with me</w:t>
      </w:r>
      <w:r>
        <w:t>—</w:t>
      </w:r>
      <w:r w:rsidR="00E719FB">
        <w:t xml:space="preserve">to that which you have, for example, in the United States, where you can have a governor </w:t>
      </w:r>
      <w:r>
        <w:t xml:space="preserve">who is </w:t>
      </w:r>
      <w:r w:rsidR="00E719FB">
        <w:t>elected on the basis of local performance</w:t>
      </w:r>
      <w:r w:rsidR="001436BF">
        <w:t>,</w:t>
      </w:r>
      <w:r w:rsidR="00E719FB">
        <w:t xml:space="preserve"> rather than the ebb and flow of national </w:t>
      </w:r>
      <w:r>
        <w:t>politics</w:t>
      </w:r>
      <w:r w:rsidR="00E719FB">
        <w:t>.</w:t>
      </w:r>
    </w:p>
    <w:p w:rsidR="00B56937" w:rsidP="00B56937">
      <w:pPr>
        <w:pStyle w:val="Answer"/>
      </w:pPr>
      <w:r>
        <w:t>A</w:t>
      </w:r>
      <w:r w:rsidR="00E719FB">
        <w:t xml:space="preserve">ll of us have colleagues who are local </w:t>
      </w:r>
      <w:r>
        <w:t>councillors</w:t>
      </w:r>
      <w:r w:rsidR="00E719FB">
        <w:t>.</w:t>
      </w:r>
      <w:r>
        <w:t xml:space="preserve"> </w:t>
      </w:r>
      <w:r w:rsidR="00E719FB">
        <w:t xml:space="preserve">One of the concerns </w:t>
      </w:r>
      <w:r>
        <w:t>th</w:t>
      </w:r>
      <w:r w:rsidR="00E719FB">
        <w:t xml:space="preserve">at local </w:t>
      </w:r>
      <w:r>
        <w:t xml:space="preserve">councillors </w:t>
      </w:r>
      <w:r w:rsidR="00E719FB">
        <w:t>sometime</w:t>
      </w:r>
      <w:r>
        <w:t>s raise</w:t>
      </w:r>
      <w:r w:rsidR="0040744F">
        <w:t xml:space="preserve">, </w:t>
      </w:r>
      <w:r w:rsidR="00E719FB">
        <w:t>understandably</w:t>
      </w:r>
      <w:r w:rsidR="0040744F">
        <w:t xml:space="preserve">, </w:t>
      </w:r>
      <w:r>
        <w:t xml:space="preserve">is </w:t>
      </w:r>
      <w:r w:rsidR="00E719FB">
        <w:t>that</w:t>
      </w:r>
      <w:r w:rsidR="00845D58">
        <w:t xml:space="preserve">, </w:t>
      </w:r>
      <w:r w:rsidR="00E719FB">
        <w:t xml:space="preserve">however strong </w:t>
      </w:r>
      <w:r w:rsidR="000547D7">
        <w:t>they are</w:t>
      </w:r>
      <w:r w:rsidR="00E719FB">
        <w:t xml:space="preserve"> in local performance, they can face tough electoral times because of the national climate.</w:t>
      </w:r>
      <w:r w:rsidR="00845D58">
        <w:t xml:space="preserve"> </w:t>
      </w:r>
      <w:r w:rsidR="00E719FB">
        <w:t xml:space="preserve">In America, you can have states </w:t>
      </w:r>
      <w:r>
        <w:t xml:space="preserve">that </w:t>
      </w:r>
      <w:r w:rsidR="00E719FB">
        <w:t xml:space="preserve">are traditionally </w:t>
      </w:r>
      <w:r>
        <w:t>D</w:t>
      </w:r>
      <w:r w:rsidR="00E719FB">
        <w:t>emocrat</w:t>
      </w:r>
      <w:r w:rsidR="00BE573B">
        <w:t xml:space="preserve">, </w:t>
      </w:r>
      <w:r>
        <w:t>f</w:t>
      </w:r>
      <w:r w:rsidR="00E719FB">
        <w:t xml:space="preserve">or example </w:t>
      </w:r>
      <w:r>
        <w:t>New Hampshire</w:t>
      </w:r>
      <w:r w:rsidR="00BE573B">
        <w:t xml:space="preserve">, but </w:t>
      </w:r>
      <w:r w:rsidR="00E719FB">
        <w:t xml:space="preserve">have a Republican </w:t>
      </w:r>
      <w:r>
        <w:t>g</w:t>
      </w:r>
      <w:r w:rsidR="00E719FB">
        <w:t xml:space="preserve">overnor, because the Republican </w:t>
      </w:r>
      <w:r>
        <w:t>g</w:t>
      </w:r>
      <w:r w:rsidR="00E719FB">
        <w:t xml:space="preserve">overnor </w:t>
      </w:r>
      <w:r>
        <w:t xml:space="preserve">is </w:t>
      </w:r>
      <w:r w:rsidR="00E719FB">
        <w:t>elected and re</w:t>
      </w:r>
      <w:r>
        <w:t>-</w:t>
      </w:r>
      <w:r w:rsidR="00E719FB">
        <w:t xml:space="preserve">elected </w:t>
      </w:r>
      <w:r w:rsidR="00E719FB">
        <w:t>on the basis of</w:t>
      </w:r>
      <w:r w:rsidR="00E719FB">
        <w:t xml:space="preserve"> their specific performance as a local leader. </w:t>
      </w:r>
      <w:r>
        <w:t>H</w:t>
      </w:r>
      <w:r w:rsidR="00E719FB">
        <w:t xml:space="preserve">aving people </w:t>
      </w:r>
      <w:r w:rsidR="00845D58">
        <w:t xml:space="preserve">make </w:t>
      </w:r>
      <w:r w:rsidR="00E719FB">
        <w:t xml:space="preserve">decisions based on what people do locally </w:t>
      </w:r>
      <w:r>
        <w:t xml:space="preserve">rather than what is happening nationally, and reinvigorating </w:t>
      </w:r>
      <w:r w:rsidR="00E719FB">
        <w:t>local government</w:t>
      </w:r>
      <w:r>
        <w:t>,</w:t>
      </w:r>
      <w:r w:rsidR="00E719FB">
        <w:t xml:space="preserve"> is a good thing, but we </w:t>
      </w:r>
      <w:r w:rsidR="00E719FB">
        <w:t>have to</w:t>
      </w:r>
      <w:r w:rsidR="00E719FB">
        <w:t xml:space="preserve"> persuade</w:t>
      </w:r>
      <w:r>
        <w:t>.</w:t>
      </w:r>
    </w:p>
    <w:p w:rsidR="00E719FB" w:rsidP="00B56937">
      <w:pPr>
        <w:pStyle w:val="Question"/>
      </w:pPr>
      <w:sdt>
        <w:sdtPr>
          <w:alias w:val="Member"/>
          <w:tag w:val="&lt;Member mnisId='394' dodsId='25722'&gt;"/>
          <w:id w:val="-1058855625"/>
          <w:placeholder>
            <w:docPart w:val="DefaultPlaceholder_-1854013440"/>
          </w:placeholder>
          <w:richText/>
        </w:sdtPr>
        <w:sdtContent>
          <w:r w:rsidRPr="00B56937" w:rsidR="00B56937">
            <w:rPr>
              <w:b/>
            </w:rPr>
            <w:t>Chair:</w:t>
          </w:r>
        </w:sdtContent>
      </w:sdt>
      <w:r w:rsidR="00B56937">
        <w:t xml:space="preserve"> </w:t>
      </w:r>
      <w:r>
        <w:t xml:space="preserve">One of the tests </w:t>
      </w:r>
      <w:r w:rsidR="00205287">
        <w:t xml:space="preserve">of </w:t>
      </w:r>
      <w:r>
        <w:t xml:space="preserve">whether levelling </w:t>
      </w:r>
      <w:r w:rsidR="00B56937">
        <w:t xml:space="preserve">up </w:t>
      </w:r>
      <w:r>
        <w:t>is working</w:t>
      </w:r>
      <w:r w:rsidR="00B56937">
        <w:t xml:space="preserve"> would be</w:t>
      </w:r>
      <w:r>
        <w:t xml:space="preserve"> whether </w:t>
      </w:r>
      <w:r w:rsidR="00B56937">
        <w:t>D</w:t>
      </w:r>
      <w:r>
        <w:t>epartments across the board reposition their spending more in favo</w:t>
      </w:r>
      <w:r w:rsidR="00B56937">
        <w:t>u</w:t>
      </w:r>
      <w:r>
        <w:t>r of the levelling</w:t>
      </w:r>
      <w:r w:rsidR="005D550B">
        <w:t>-</w:t>
      </w:r>
      <w:r w:rsidR="00B56937">
        <w:t>up areas.</w:t>
      </w:r>
    </w:p>
    <w:p w:rsidR="00E719FB" w:rsidP="00B56937">
      <w:pPr>
        <w:pStyle w:val="Answer"/>
      </w:pPr>
      <w:sdt>
        <w:sdtPr>
          <w:alias w:val="Witness"/>
          <w:id w:val="1263953431"/>
          <w:placeholder>
            <w:docPart w:val="DefaultPlaceholder_-1854013440"/>
          </w:placeholder>
          <w:richText/>
        </w:sdtPr>
        <w:sdtContent>
          <w:r w:rsidRPr="00B55CEE" w:rsidR="00B55CEE">
            <w:rPr>
              <w:b/>
              <w:i/>
            </w:rPr>
            <w:t>Michael Gove:</w:t>
          </w:r>
        </w:sdtContent>
      </w:sdt>
      <w:r w:rsidR="00B56937">
        <w:t xml:space="preserve"> Yes, that is fair. I would single </w:t>
      </w:r>
      <w:r>
        <w:t>out for praise</w:t>
      </w:r>
      <w:r w:rsidR="00B56937">
        <w:t>,</w:t>
      </w:r>
      <w:r>
        <w:t xml:space="preserve"> at the risk of annoying </w:t>
      </w:r>
      <w:r w:rsidR="00B56937">
        <w:t xml:space="preserve">some of my other Cabinet </w:t>
      </w:r>
      <w:r>
        <w:t xml:space="preserve">colleagues, </w:t>
      </w:r>
      <w:r w:rsidR="00B56937">
        <w:t xml:space="preserve">the Department for </w:t>
      </w:r>
      <w:r>
        <w:t xml:space="preserve">Education and DCMS. </w:t>
      </w:r>
      <w:r w:rsidR="00B56937">
        <w:t>V</w:t>
      </w:r>
      <w:r>
        <w:t>ery shortly after the levelling</w:t>
      </w:r>
      <w:r w:rsidR="005D550B">
        <w:t>-</w:t>
      </w:r>
      <w:r w:rsidR="00B56937">
        <w:t xml:space="preserve">up </w:t>
      </w:r>
      <w:r w:rsidR="00121E30">
        <w:t>White Paper</w:t>
      </w:r>
      <w:r w:rsidR="005D550B">
        <w:t xml:space="preserve"> </w:t>
      </w:r>
      <w:r>
        <w:t xml:space="preserve">was published, </w:t>
      </w:r>
      <w:r w:rsidR="00B56937">
        <w:t xml:space="preserve">Nadine at DCMS </w:t>
      </w:r>
      <w:r>
        <w:t xml:space="preserve">made it clear that additional Arts Council spending </w:t>
      </w:r>
      <w:r w:rsidR="00B56937">
        <w:t xml:space="preserve">would all occur </w:t>
      </w:r>
      <w:r>
        <w:t xml:space="preserve">outside London and </w:t>
      </w:r>
      <w:r w:rsidR="00F72A63">
        <w:t xml:space="preserve">the </w:t>
      </w:r>
      <w:r>
        <w:t>south</w:t>
      </w:r>
      <w:r w:rsidR="00F72A63">
        <w:t>-</w:t>
      </w:r>
      <w:r>
        <w:t>east</w:t>
      </w:r>
      <w:r w:rsidR="003D75D1">
        <w:t>, and</w:t>
      </w:r>
      <w:r>
        <w:t xml:space="preserve"> </w:t>
      </w:r>
      <w:r w:rsidR="00B56937">
        <w:t xml:space="preserve">Nadhim </w:t>
      </w:r>
      <w:r>
        <w:t xml:space="preserve">at </w:t>
      </w:r>
      <w:r w:rsidR="00785008">
        <w:t xml:space="preserve">the </w:t>
      </w:r>
      <w:r>
        <w:t>D</w:t>
      </w:r>
      <w:r w:rsidR="00B56937">
        <w:t>f</w:t>
      </w:r>
      <w:r>
        <w:t>E has made it clear that additional funding will be available for the education investment areas that are</w:t>
      </w:r>
      <w:r w:rsidR="003D75D1">
        <w:t>,</w:t>
      </w:r>
      <w:r>
        <w:t xml:space="preserve"> for the most part</w:t>
      </w:r>
      <w:r w:rsidR="003D75D1">
        <w:t xml:space="preserve"> but not</w:t>
      </w:r>
      <w:r>
        <w:t xml:space="preserve"> all</w:t>
      </w:r>
      <w:r w:rsidR="003D75D1">
        <w:t>, outside</w:t>
      </w:r>
      <w:r>
        <w:t xml:space="preserve"> the </w:t>
      </w:r>
      <w:r w:rsidR="00F72A63">
        <w:t>south-east</w:t>
      </w:r>
      <w:r>
        <w:t xml:space="preserve">. </w:t>
      </w:r>
      <w:r w:rsidR="003D75D1">
        <w:t>T</w:t>
      </w:r>
      <w:r>
        <w:t xml:space="preserve">hat </w:t>
      </w:r>
      <w:r w:rsidR="001D544E">
        <w:t>is</w:t>
      </w:r>
      <w:r>
        <w:t xml:space="preserve"> a clear indication of their determination to lean in.</w:t>
      </w:r>
    </w:p>
    <w:p w:rsidR="003D75D1" w:rsidP="003D75D1">
      <w:pPr>
        <w:pStyle w:val="Question"/>
      </w:pPr>
      <w:sdt>
        <w:sdtPr>
          <w:alias w:val="Member"/>
          <w:tag w:val="&lt;Member mnisId='394' dodsId='25722'&gt;"/>
          <w:id w:val="1502243393"/>
          <w:placeholder>
            <w:docPart w:val="DefaultPlaceholder_-1854013440"/>
          </w:placeholder>
          <w:richText/>
        </w:sdtPr>
        <w:sdtContent>
          <w:r w:rsidRPr="003D75D1">
            <w:rPr>
              <w:b/>
            </w:rPr>
            <w:t>Chair:</w:t>
          </w:r>
        </w:sdtContent>
      </w:sdt>
      <w:r>
        <w:t xml:space="preserve"> As part of the annual report </w:t>
      </w:r>
      <w:r w:rsidR="00E719FB">
        <w:t xml:space="preserve">that </w:t>
      </w:r>
      <w:r>
        <w:t>you are</w:t>
      </w:r>
      <w:r w:rsidR="00E719FB">
        <w:t xml:space="preserve"> doing, </w:t>
      </w:r>
      <w:r>
        <w:t xml:space="preserve">will </w:t>
      </w:r>
      <w:r w:rsidR="00E719FB">
        <w:t xml:space="preserve">these figures </w:t>
      </w:r>
      <w:r w:rsidR="00E719FB">
        <w:t>be included?</w:t>
      </w:r>
    </w:p>
    <w:p w:rsidR="00E719FB" w:rsidP="003D75D1">
      <w:pPr>
        <w:pStyle w:val="Answer"/>
      </w:pPr>
      <w:sdt>
        <w:sdtPr>
          <w:alias w:val="Witness"/>
          <w:id w:val="-1259216638"/>
          <w:placeholder>
            <w:docPart w:val="DefaultPlaceholder_-1854013440"/>
          </w:placeholder>
          <w:richText/>
        </w:sdtPr>
        <w:sdtContent>
          <w:r w:rsidRPr="00B55CEE" w:rsidR="00B55CEE">
            <w:rPr>
              <w:b/>
              <w:i/>
            </w:rPr>
            <w:t>Michael Gove:</w:t>
          </w:r>
        </w:sdtContent>
      </w:sdt>
      <w:r w:rsidR="003D75D1">
        <w:t xml:space="preserve"> Yes. </w:t>
      </w:r>
      <w:r w:rsidR="00F72A63">
        <w:t xml:space="preserve">We </w:t>
      </w:r>
      <w:r>
        <w:t xml:space="preserve">will show the impact of our spending and our other policies in </w:t>
      </w:r>
      <w:r w:rsidR="003D75D1">
        <w:t xml:space="preserve">spatial </w:t>
      </w:r>
      <w:r>
        <w:t>and geographic</w:t>
      </w:r>
      <w:r w:rsidR="003D75D1">
        <w:t xml:space="preserve"> terms</w:t>
      </w:r>
      <w:r>
        <w:t xml:space="preserve">. </w:t>
      </w:r>
      <w:r w:rsidR="003D75D1">
        <w:t>O</w:t>
      </w:r>
      <w:r>
        <w:t>ne of the welcome changes over time has been that</w:t>
      </w:r>
      <w:r w:rsidR="003D75D1">
        <w:t>,</w:t>
      </w:r>
      <w:r>
        <w:t xml:space="preserve"> when a fiscal event occurs, there </w:t>
      </w:r>
      <w:r w:rsidR="003D75D1">
        <w:t xml:space="preserve">is </w:t>
      </w:r>
      <w:r>
        <w:t>a distributional analysis</w:t>
      </w:r>
      <w:r w:rsidR="003D75D1">
        <w:t>.</w:t>
      </w:r>
      <w:r>
        <w:t xml:space="preserve"> </w:t>
      </w:r>
      <w:r w:rsidR="003D75D1">
        <w:t>A</w:t>
      </w:r>
      <w:r>
        <w:t>s well as that distributional analysis occurring on a socioeconomic basis, it should occur</w:t>
      </w:r>
      <w:r w:rsidR="00F72A63">
        <w:t xml:space="preserve">, </w:t>
      </w:r>
      <w:r>
        <w:t>and indeed it will</w:t>
      </w:r>
      <w:r w:rsidR="00F72A63">
        <w:t xml:space="preserve">, </w:t>
      </w:r>
      <w:r w:rsidR="003D75D1">
        <w:t xml:space="preserve">on a </w:t>
      </w:r>
      <w:r>
        <w:t>geographical basis.</w:t>
      </w:r>
    </w:p>
    <w:p w:rsidR="00E719FB" w:rsidP="00606297">
      <w:pPr>
        <w:pStyle w:val="Question"/>
      </w:pPr>
      <w:sdt>
        <w:sdtPr>
          <w:alias w:val="Member"/>
          <w:tag w:val="&lt;Member mnisId='394' dodsId='25722'&gt;"/>
          <w:id w:val="-1284651996"/>
          <w:placeholder>
            <w:docPart w:val="DefaultPlaceholder_-1854013440"/>
          </w:placeholder>
          <w:richText/>
        </w:sdtPr>
        <w:sdtContent>
          <w:r w:rsidRPr="003D75D1" w:rsidR="003D75D1">
            <w:rPr>
              <w:b/>
            </w:rPr>
            <w:t>Chair:</w:t>
          </w:r>
        </w:sdtContent>
      </w:sdt>
      <w:r w:rsidR="003D75D1">
        <w:t xml:space="preserve"> </w:t>
      </w:r>
      <w:r>
        <w:t xml:space="preserve">So </w:t>
      </w:r>
      <w:r w:rsidR="001D544E">
        <w:t>that is</w:t>
      </w:r>
      <w:r>
        <w:t xml:space="preserve"> both the revenue and capital.</w:t>
      </w:r>
    </w:p>
    <w:p w:rsidR="00E719FB" w:rsidP="003D75D1">
      <w:pPr>
        <w:pStyle w:val="Answer"/>
      </w:pPr>
      <w:sdt>
        <w:sdtPr>
          <w:alias w:val="Witness"/>
          <w:id w:val="-1178345313"/>
          <w:placeholder>
            <w:docPart w:val="DefaultPlaceholder_-1854013440"/>
          </w:placeholder>
          <w:richText/>
        </w:sdtPr>
        <w:sdtContent>
          <w:r w:rsidRPr="00B55CEE" w:rsidR="00B55CEE">
            <w:rPr>
              <w:b/>
              <w:i/>
            </w:rPr>
            <w:t>Michael Gove:</w:t>
          </w:r>
        </w:sdtContent>
      </w:sdt>
      <w:r w:rsidR="003D75D1">
        <w:t xml:space="preserve"> Yes.</w:t>
      </w:r>
    </w:p>
    <w:p w:rsidR="00E719FB" w:rsidP="003D75D1">
      <w:pPr>
        <w:pStyle w:val="Question"/>
        <w:numPr>
          <w:ilvl w:val="0"/>
          <w:numId w:val="0"/>
        </w:numPr>
        <w:ind w:left="794"/>
      </w:pPr>
      <w:sdt>
        <w:sdtPr>
          <w:alias w:val="Member"/>
          <w:tag w:val="&lt;Member mnisId='394' dodsId='25722'&gt;"/>
          <w:id w:val="304437246"/>
          <w:placeholder>
            <w:docPart w:val="DefaultPlaceholder_-1854013440"/>
          </w:placeholder>
          <w:richText/>
        </w:sdtPr>
        <w:sdtContent>
          <w:r w:rsidRPr="003D75D1" w:rsidR="003D75D1">
            <w:rPr>
              <w:b/>
            </w:rPr>
            <w:t>Chair:</w:t>
          </w:r>
        </w:sdtContent>
      </w:sdt>
      <w:r w:rsidR="003D75D1">
        <w:t xml:space="preserve"> That is </w:t>
      </w:r>
      <w:r>
        <w:t>very helpful.</w:t>
      </w:r>
    </w:p>
    <w:p w:rsidR="00E719FB" w:rsidP="003D75D1">
      <w:pPr>
        <w:pStyle w:val="Question"/>
      </w:pPr>
      <w:sdt>
        <w:sdtPr>
          <w:alias w:val="Member"/>
          <w:tag w:val="&lt;Member mnisId='4005' dodsId='37675'&gt;"/>
          <w:id w:val="-639106483"/>
          <w:placeholder>
            <w:docPart w:val="DefaultPlaceholder_-1854013440"/>
          </w:placeholder>
          <w:richText/>
        </w:sdtPr>
        <w:sdtContent>
          <w:r w:rsidRPr="003D75D1" w:rsidR="003D75D1">
            <w:rPr>
              <w:b/>
            </w:rPr>
            <w:t>Bob Blackman:</w:t>
          </w:r>
        </w:sdtContent>
      </w:sdt>
      <w:r w:rsidR="003D75D1">
        <w:t xml:space="preserve"> Secretary of State, </w:t>
      </w:r>
      <w:r>
        <w:t xml:space="preserve">the </w:t>
      </w:r>
      <w:r w:rsidR="00121E30">
        <w:t>White Paper</w:t>
      </w:r>
      <w:r>
        <w:t xml:space="preserve"> that preceded the Bill listed 12 missions, of which only one, which you mentioned already</w:t>
      </w:r>
      <w:r w:rsidR="003D75D1">
        <w:t>—</w:t>
      </w:r>
      <w:r>
        <w:t>pride in place</w:t>
      </w:r>
      <w:r w:rsidR="003D75D1">
        <w:t>—</w:t>
      </w:r>
      <w:r>
        <w:t>covers</w:t>
      </w:r>
      <w:r w:rsidR="003D75D1">
        <w:t xml:space="preserve"> </w:t>
      </w:r>
      <w:r>
        <w:t xml:space="preserve">planning effectively. </w:t>
      </w:r>
      <w:r w:rsidR="003D75D1">
        <w:t>H</w:t>
      </w:r>
      <w:r>
        <w:t xml:space="preserve">ow </w:t>
      </w:r>
      <w:r w:rsidR="003D75D1">
        <w:t xml:space="preserve">will </w:t>
      </w:r>
      <w:r>
        <w:t xml:space="preserve">the planning changes </w:t>
      </w:r>
      <w:r w:rsidR="003D75D1">
        <w:t>you are</w:t>
      </w:r>
      <w:r>
        <w:t xml:space="preserve"> proposing</w:t>
      </w:r>
      <w:r w:rsidR="003D75D1">
        <w:t xml:space="preserve"> </w:t>
      </w:r>
      <w:r>
        <w:t xml:space="preserve">support levelling </w:t>
      </w:r>
      <w:r>
        <w:t>up as a whole, given</w:t>
      </w:r>
      <w:r>
        <w:t xml:space="preserve"> that only one of the missions relate</w:t>
      </w:r>
      <w:r w:rsidR="00785008">
        <w:t>s</w:t>
      </w:r>
      <w:r>
        <w:t xml:space="preserve"> to it</w:t>
      </w:r>
      <w:r w:rsidR="003D75D1">
        <w:t>?</w:t>
      </w:r>
    </w:p>
    <w:p w:rsidR="00E719FB" w:rsidP="003D75D1">
      <w:pPr>
        <w:pStyle w:val="Answer"/>
      </w:pPr>
      <w:sdt>
        <w:sdtPr>
          <w:alias w:val="Witness"/>
          <w:id w:val="2101215770"/>
          <w:placeholder>
            <w:docPart w:val="DefaultPlaceholder_-1854013440"/>
          </w:placeholder>
          <w:richText/>
        </w:sdtPr>
        <w:sdtContent>
          <w:r w:rsidRPr="00B55CEE" w:rsidR="00B55CEE">
            <w:rPr>
              <w:b/>
              <w:i/>
            </w:rPr>
            <w:t>Michael Gove:</w:t>
          </w:r>
        </w:sdtContent>
      </w:sdt>
      <w:r w:rsidR="003D75D1">
        <w:t xml:space="preserve"> It is fair to say that, while not </w:t>
      </w:r>
      <w:r w:rsidR="003D75D1">
        <w:t>absolutely central</w:t>
      </w:r>
      <w:r w:rsidR="003D75D1">
        <w:t xml:space="preserve"> to them, planning touches on some of the other missions as well. In </w:t>
      </w:r>
      <w:r>
        <w:t>a minor way</w:t>
      </w:r>
      <w:r w:rsidR="003D75D1">
        <w:t>,</w:t>
      </w:r>
      <w:r>
        <w:t xml:space="preserve"> there can be some planning considerations that relate to health outcomes</w:t>
      </w:r>
      <w:r w:rsidR="003D75D1">
        <w:t>—for example,</w:t>
      </w:r>
      <w:r>
        <w:t xml:space="preserve"> if it were appropriate</w:t>
      </w:r>
      <w:r w:rsidR="003D75D1">
        <w:t>,</w:t>
      </w:r>
      <w:r>
        <w:t xml:space="preserve"> </w:t>
      </w:r>
      <w:r w:rsidR="003D75D1">
        <w:t>p</w:t>
      </w:r>
      <w:r>
        <w:t xml:space="preserve">lanning powers covering the location of </w:t>
      </w:r>
      <w:r>
        <w:t>fast</w:t>
      </w:r>
      <w:r w:rsidR="00785008">
        <w:t xml:space="preserve"> </w:t>
      </w:r>
      <w:r>
        <w:t>food</w:t>
      </w:r>
      <w:r>
        <w:t xml:space="preserve"> outlets. </w:t>
      </w:r>
      <w:r w:rsidR="003D75D1">
        <w:t xml:space="preserve">It </w:t>
      </w:r>
      <w:r w:rsidR="001D544E">
        <w:t>is</w:t>
      </w:r>
      <w:r>
        <w:t xml:space="preserve"> a marginal thing, but it covers many more.</w:t>
      </w:r>
    </w:p>
    <w:p w:rsidR="003D75D1" w:rsidP="003D75D1">
      <w:pPr>
        <w:pStyle w:val="Question"/>
        <w:numPr>
          <w:ilvl w:val="0"/>
          <w:numId w:val="0"/>
        </w:numPr>
        <w:ind w:left="794"/>
      </w:pPr>
      <w:r>
        <w:t>T</w:t>
      </w:r>
      <w:r w:rsidR="00E719FB">
        <w:t xml:space="preserve">he essence of it is </w:t>
      </w:r>
      <w:r>
        <w:t xml:space="preserve">that, </w:t>
      </w:r>
      <w:r w:rsidR="00E719FB">
        <w:t xml:space="preserve">if we are effectively to see levelling up, one of the critical things </w:t>
      </w:r>
      <w:r>
        <w:t xml:space="preserve">that </w:t>
      </w:r>
      <w:r w:rsidR="00E719FB">
        <w:t>we need is the regeneration of great cities other than London</w:t>
      </w:r>
      <w:r>
        <w:t>.</w:t>
      </w:r>
    </w:p>
    <w:p w:rsidR="003D75D1" w:rsidP="003D75D1">
      <w:pPr>
        <w:pStyle w:val="Question"/>
      </w:pPr>
      <w:sdt>
        <w:sdtPr>
          <w:alias w:val="Member"/>
          <w:tag w:val="&lt;Member mnisId='4005' dodsId='37675'&gt;"/>
          <w:id w:val="-1927105400"/>
          <w:placeholder>
            <w:docPart w:val="DefaultPlaceholder_-1854013440"/>
          </w:placeholder>
          <w:richText/>
        </w:sdtPr>
        <w:sdtContent>
          <w:r w:rsidRPr="003D75D1">
            <w:rPr>
              <w:b/>
            </w:rPr>
            <w:t>Bob Blackman:</w:t>
          </w:r>
        </w:sdtContent>
      </w:sdt>
      <w:r>
        <w:t xml:space="preserve"> If I could </w:t>
      </w:r>
      <w:r w:rsidR="00E719FB">
        <w:t xml:space="preserve">just interrupt </w:t>
      </w:r>
      <w:r>
        <w:t xml:space="preserve">you, as </w:t>
      </w:r>
      <w:r w:rsidR="00E719FB">
        <w:t>a London MP</w:t>
      </w:r>
      <w:r>
        <w:t>,</w:t>
      </w:r>
      <w:r w:rsidR="00E719FB">
        <w:t xml:space="preserve"> </w:t>
      </w:r>
      <w:r>
        <w:t xml:space="preserve">I </w:t>
      </w:r>
      <w:r w:rsidR="00E719FB">
        <w:t>and my fellow London MP would like to see regeneration in large parts of London as well.</w:t>
      </w:r>
    </w:p>
    <w:p w:rsidR="00354C61" w:rsidP="00354C61">
      <w:pPr>
        <w:pStyle w:val="Answer"/>
      </w:pPr>
      <w:sdt>
        <w:sdtPr>
          <w:alias w:val="Witness"/>
          <w:id w:val="1294250585"/>
          <w:placeholder>
            <w:docPart w:val="DefaultPlaceholder_-1854013440"/>
          </w:placeholder>
          <w:richText/>
        </w:sdtPr>
        <w:sdtContent>
          <w:r w:rsidRPr="00B55CEE" w:rsidR="00B55CEE">
            <w:rPr>
              <w:b/>
              <w:i/>
            </w:rPr>
            <w:t>Michael Gove:</w:t>
          </w:r>
        </w:sdtContent>
      </w:sdt>
      <w:r w:rsidR="003D75D1">
        <w:t xml:space="preserve"> </w:t>
      </w:r>
      <w:r w:rsidR="00E719FB">
        <w:t xml:space="preserve">I </w:t>
      </w:r>
      <w:r w:rsidR="003D75D1">
        <w:t>could not</w:t>
      </w:r>
      <w:r w:rsidR="00E719FB">
        <w:t xml:space="preserve"> agree more. There</w:t>
      </w:r>
      <w:r>
        <w:t xml:space="preserve"> is</w:t>
      </w:r>
      <w:r w:rsidR="00E719FB">
        <w:t xml:space="preserve"> work to be done </w:t>
      </w:r>
      <w:r>
        <w:t xml:space="preserve">at Barking Riverside, </w:t>
      </w:r>
      <w:r w:rsidR="00E719FB">
        <w:t xml:space="preserve">but it </w:t>
      </w:r>
      <w:r w:rsidR="00B037B0">
        <w:t>is</w:t>
      </w:r>
      <w:r w:rsidR="00E719FB">
        <w:t xml:space="preserve"> the case that Manchester, Stoke</w:t>
      </w:r>
      <w:r>
        <w:t>,</w:t>
      </w:r>
      <w:r w:rsidR="00E719FB">
        <w:t xml:space="preserve"> </w:t>
      </w:r>
      <w:r>
        <w:t xml:space="preserve">Newcastle </w:t>
      </w:r>
      <w:r w:rsidR="00B037B0">
        <w:t>and</w:t>
      </w:r>
      <w:r>
        <w:t xml:space="preserve"> Sunderland</w:t>
      </w:r>
      <w:r w:rsidR="00E719FB">
        <w:t xml:space="preserve"> </w:t>
      </w:r>
      <w:r w:rsidR="00B037B0">
        <w:t xml:space="preserve">will </w:t>
      </w:r>
      <w:r w:rsidR="00E719FB">
        <w:t xml:space="preserve">achieve everything </w:t>
      </w:r>
      <w:r>
        <w:t xml:space="preserve">of </w:t>
      </w:r>
      <w:r w:rsidR="00E719FB">
        <w:t xml:space="preserve">which </w:t>
      </w:r>
      <w:r w:rsidR="000547D7">
        <w:t>they are</w:t>
      </w:r>
      <w:r w:rsidR="00E719FB">
        <w:t xml:space="preserve"> capable </w:t>
      </w:r>
      <w:r w:rsidR="00235118">
        <w:t xml:space="preserve">only </w:t>
      </w:r>
      <w:r w:rsidR="00E719FB">
        <w:t>if the capacity is there</w:t>
      </w:r>
      <w:r>
        <w:t>.</w:t>
      </w:r>
      <w:r w:rsidR="00E719FB">
        <w:t xml:space="preserve"> </w:t>
      </w:r>
      <w:r>
        <w:t>S</w:t>
      </w:r>
      <w:r w:rsidR="00E719FB">
        <w:t xml:space="preserve">ome of what </w:t>
      </w:r>
      <w:r w:rsidR="00916C3D">
        <w:t>we are</w:t>
      </w:r>
      <w:r w:rsidR="00E719FB">
        <w:t xml:space="preserve"> doing through </w:t>
      </w:r>
      <w:r>
        <w:t xml:space="preserve">Homes </w:t>
      </w:r>
      <w:r w:rsidR="00E719FB">
        <w:t>England</w:t>
      </w:r>
      <w:r w:rsidR="0084513C">
        <w:t>’</w:t>
      </w:r>
      <w:r w:rsidR="00E719FB">
        <w:t xml:space="preserve">s work is designed to do that, but there are </w:t>
      </w:r>
      <w:r w:rsidR="00B037B0">
        <w:t xml:space="preserve">also </w:t>
      </w:r>
      <w:r w:rsidR="00E719FB">
        <w:t xml:space="preserve">powers within the </w:t>
      </w:r>
      <w:r>
        <w:t>Bill</w:t>
      </w:r>
      <w:r w:rsidR="00B037B0">
        <w:t xml:space="preserve">, </w:t>
      </w:r>
      <w:r w:rsidR="00E719FB">
        <w:t>for example on compulsory purchase</w:t>
      </w:r>
      <w:r w:rsidR="00B037B0">
        <w:t xml:space="preserve">, </w:t>
      </w:r>
      <w:r>
        <w:t xml:space="preserve">that </w:t>
      </w:r>
      <w:r w:rsidR="00E719FB">
        <w:t>are designed to make it easier to assemble the brownfield land necessary to get the regeneration to take place.</w:t>
      </w:r>
    </w:p>
    <w:p w:rsidR="00354C61" w:rsidP="00354C61">
      <w:pPr>
        <w:pStyle w:val="Answer"/>
      </w:pPr>
      <w:r>
        <w:t xml:space="preserve">The </w:t>
      </w:r>
      <w:r w:rsidR="00E719FB">
        <w:t>argument is made</w:t>
      </w:r>
      <w:r>
        <w:t xml:space="preserve">, </w:t>
      </w:r>
      <w:r w:rsidR="00E719FB">
        <w:t>an</w:t>
      </w:r>
      <w:r>
        <w:t>d I</w:t>
      </w:r>
      <w:r w:rsidR="00E719FB">
        <w:t xml:space="preserve"> agree</w:t>
      </w:r>
      <w:r>
        <w:t xml:space="preserve">, </w:t>
      </w:r>
      <w:r w:rsidR="00E719FB">
        <w:t xml:space="preserve">that, as well as rebalancing </w:t>
      </w:r>
      <w:r w:rsidR="00E840FC">
        <w:t xml:space="preserve">the </w:t>
      </w:r>
      <w:r w:rsidR="00E719FB">
        <w:t>economic geography of the country</w:t>
      </w:r>
      <w:r w:rsidR="00E840FC">
        <w:t xml:space="preserve">—and </w:t>
      </w:r>
      <w:r w:rsidR="00E719FB">
        <w:t>it</w:t>
      </w:r>
      <w:r w:rsidR="00E840FC">
        <w:t xml:space="preserve"> i</w:t>
      </w:r>
      <w:r w:rsidR="00E719FB">
        <w:t>s cities that will be in the van of that</w:t>
      </w:r>
      <w:r w:rsidR="00E840FC">
        <w:t>—</w:t>
      </w:r>
      <w:r>
        <w:t>y</w:t>
      </w:r>
      <w:r w:rsidR="00E719FB">
        <w:t xml:space="preserve">ou need to make sure that the pressure begins to be taken off some parts of the </w:t>
      </w:r>
      <w:r w:rsidR="00F72A63">
        <w:t>south-east</w:t>
      </w:r>
      <w:r>
        <w:t>.</w:t>
      </w:r>
      <w:r w:rsidR="00E719FB">
        <w:t xml:space="preserve"> </w:t>
      </w:r>
      <w:r>
        <w:t>T</w:t>
      </w:r>
      <w:r w:rsidR="00E719FB">
        <w:t xml:space="preserve">he planning proposals are intended to ensure that communities can exercise a greater degree of control over what happens in their areas in planning terms </w:t>
      </w:r>
      <w:r>
        <w:t>in order to</w:t>
      </w:r>
      <w:r>
        <w:t xml:space="preserve"> </w:t>
      </w:r>
      <w:r w:rsidR="00E719FB">
        <w:t>be part of that rebalancing.</w:t>
      </w:r>
    </w:p>
    <w:p w:rsidR="00E719FB" w:rsidP="00354C61">
      <w:pPr>
        <w:pStyle w:val="Answer"/>
      </w:pPr>
      <w:r>
        <w:t xml:space="preserve">It </w:t>
      </w:r>
      <w:r w:rsidR="001D544E">
        <w:t>cannot</w:t>
      </w:r>
      <w:r>
        <w:t xml:space="preserve"> happen overnight, but </w:t>
      </w:r>
      <w:r w:rsidR="001D544E">
        <w:t>it is</w:t>
      </w:r>
      <w:r>
        <w:t xml:space="preserve"> a way of communicating to people in Parliament and beyond</w:t>
      </w:r>
      <w:r w:rsidR="00354C61">
        <w:t xml:space="preserve"> that</w:t>
      </w:r>
      <w:r>
        <w:t xml:space="preserve"> </w:t>
      </w:r>
      <w:r w:rsidR="00354C61">
        <w:t>l</w:t>
      </w:r>
      <w:r>
        <w:t xml:space="preserve">evelling up is both about strengthening the economic geography of the </w:t>
      </w:r>
      <w:r w:rsidR="00354C61">
        <w:t>n</w:t>
      </w:r>
      <w:r>
        <w:t xml:space="preserve">orth, the </w:t>
      </w:r>
      <w:r w:rsidR="00FC58DC">
        <w:t>m</w:t>
      </w:r>
      <w:r>
        <w:t>idlands</w:t>
      </w:r>
      <w:r>
        <w:t xml:space="preserve"> and the south</w:t>
      </w:r>
      <w:r w:rsidR="00EB3719">
        <w:t>-</w:t>
      </w:r>
      <w:r>
        <w:t xml:space="preserve">west, </w:t>
      </w:r>
      <w:r w:rsidR="00EB3719">
        <w:t>and</w:t>
      </w:r>
      <w:r>
        <w:t xml:space="preserve"> about relieving some of the pressures that would otherwise exist and grow on infrastructure in the </w:t>
      </w:r>
      <w:r w:rsidR="00F72A63">
        <w:t>south-east</w:t>
      </w:r>
      <w:r>
        <w:t>.</w:t>
      </w:r>
    </w:p>
    <w:p w:rsidR="002A35AE" w:rsidP="00354C61">
      <w:pPr>
        <w:pStyle w:val="Question"/>
      </w:pPr>
      <w:sdt>
        <w:sdtPr>
          <w:alias w:val="Member"/>
          <w:tag w:val="&lt;Member mnisId='4005' dodsId='37675'&gt;"/>
          <w:id w:val="-195614749"/>
          <w:placeholder>
            <w:docPart w:val="DefaultPlaceholder_-1854013440"/>
          </w:placeholder>
          <w:richText/>
        </w:sdtPr>
        <w:sdtContent>
          <w:r w:rsidRPr="00354C61" w:rsidR="00354C61">
            <w:rPr>
              <w:b/>
            </w:rPr>
            <w:t>Bob Blackman:</w:t>
          </w:r>
        </w:sdtContent>
      </w:sdt>
      <w:r w:rsidR="00354C61">
        <w:t xml:space="preserve"> </w:t>
      </w:r>
      <w:r w:rsidR="00E719FB">
        <w:t xml:space="preserve">The original </w:t>
      </w:r>
      <w:r w:rsidR="0099793A">
        <w:t>“</w:t>
      </w:r>
      <w:r w:rsidRPr="0099793A" w:rsidR="00A01A99">
        <w:t xml:space="preserve">Planning </w:t>
      </w:r>
      <w:r w:rsidRPr="0099793A" w:rsidR="00E719FB">
        <w:t xml:space="preserve">for the </w:t>
      </w:r>
      <w:r w:rsidR="0099793A">
        <w:t>f</w:t>
      </w:r>
      <w:r w:rsidRPr="0099793A" w:rsidR="00A01A99">
        <w:t>uture</w:t>
      </w:r>
      <w:r w:rsidR="0099793A">
        <w:t>”</w:t>
      </w:r>
      <w:r w:rsidR="00A01A99">
        <w:t xml:space="preserve"> </w:t>
      </w:r>
      <w:r w:rsidR="00121E30">
        <w:t>White Paper</w:t>
      </w:r>
      <w:r w:rsidR="00354C61">
        <w:t xml:space="preserve"> </w:t>
      </w:r>
      <w:r w:rsidR="00E719FB">
        <w:t>was described as radical</w:t>
      </w:r>
      <w:r w:rsidR="00235118">
        <w:t xml:space="preserve"> </w:t>
      </w:r>
      <w:r w:rsidR="00354C61">
        <w:t>and</w:t>
      </w:r>
      <w:r w:rsidR="00E719FB">
        <w:t xml:space="preserve"> encouraged </w:t>
      </w:r>
      <w:r w:rsidR="00354C61">
        <w:t xml:space="preserve">quite a lot of opposition, to put it mildly. Policy Exchange commented that the </w:t>
      </w:r>
      <w:r w:rsidR="00116606">
        <w:t>Levelling</w:t>
      </w:r>
      <w:r w:rsidR="00E650D4">
        <w:t>-u</w:t>
      </w:r>
      <w:r w:rsidR="00116606">
        <w:t>p and Regeneration Bill</w:t>
      </w:r>
      <w:r w:rsidR="00E719FB">
        <w:t xml:space="preserve"> </w:t>
      </w:r>
      <w:r w:rsidR="001D544E">
        <w:t xml:space="preserve">that </w:t>
      </w:r>
      <w:r w:rsidR="00354C61">
        <w:t xml:space="preserve">has </w:t>
      </w:r>
      <w:r w:rsidR="00E719FB">
        <w:t>been published</w:t>
      </w:r>
      <w:r>
        <w:t xml:space="preserve"> “contains</w:t>
      </w:r>
      <w:r w:rsidR="00E719FB">
        <w:t xml:space="preserve"> </w:t>
      </w:r>
      <w:r>
        <w:t>the residue</w:t>
      </w:r>
      <w:r w:rsidR="00034E69">
        <w:t>”</w:t>
      </w:r>
      <w:r>
        <w:t xml:space="preserve"> </w:t>
      </w:r>
      <w:r w:rsidR="00E719FB">
        <w:t>of</w:t>
      </w:r>
      <w:r w:rsidR="00034E69">
        <w:t xml:space="preserve"> </w:t>
      </w:r>
      <w:r w:rsidR="00E719FB">
        <w:t xml:space="preserve">the </w:t>
      </w:r>
      <w:r w:rsidR="00121E30">
        <w:t>White Paper</w:t>
      </w:r>
      <w:r w:rsidR="00E719FB">
        <w:t xml:space="preserve"> and </w:t>
      </w:r>
      <w:r w:rsidR="001D544E">
        <w:t>is</w:t>
      </w:r>
      <w:r w:rsidR="00E719FB">
        <w:t xml:space="preserve"> not all that radical. </w:t>
      </w:r>
      <w:r>
        <w:t xml:space="preserve">How do </w:t>
      </w:r>
      <w:r w:rsidR="00E719FB">
        <w:t>you respond to the criticism that this is potentially a lost opportunity?</w:t>
      </w:r>
    </w:p>
    <w:p w:rsidR="00235118" w:rsidP="002A35AE">
      <w:pPr>
        <w:pStyle w:val="Answer"/>
      </w:pPr>
      <w:sdt>
        <w:sdtPr>
          <w:alias w:val="Witness"/>
          <w:id w:val="1450816220"/>
          <w:placeholder>
            <w:docPart w:val="DefaultPlaceholder_-1854013440"/>
          </w:placeholder>
          <w:richText/>
        </w:sdtPr>
        <w:sdtContent>
          <w:r w:rsidRPr="00B55CEE" w:rsidR="00B55CEE">
            <w:rPr>
              <w:b/>
              <w:i/>
            </w:rPr>
            <w:t>Michael Gove:</w:t>
          </w:r>
        </w:sdtContent>
      </w:sdt>
      <w:r w:rsidR="002A35AE">
        <w:t xml:space="preserve"> T</w:t>
      </w:r>
      <w:r w:rsidR="00E719FB">
        <w:t xml:space="preserve">here are two things </w:t>
      </w:r>
      <w:r w:rsidR="002A35AE">
        <w:t xml:space="preserve">that I would say. </w:t>
      </w:r>
      <w:r w:rsidR="00A300A5">
        <w:t>First, overall</w:t>
      </w:r>
      <w:r w:rsidR="002A35AE">
        <w:t>,</w:t>
      </w:r>
      <w:r w:rsidR="00E719FB">
        <w:t xml:space="preserve"> </w:t>
      </w:r>
      <w:r w:rsidR="001D544E">
        <w:t>it is</w:t>
      </w:r>
      <w:r w:rsidR="00E719FB">
        <w:t xml:space="preserve"> reasonable, not radical</w:t>
      </w:r>
      <w:r w:rsidR="002A35AE">
        <w:t>.</w:t>
      </w:r>
      <w:r w:rsidR="00E719FB">
        <w:t xml:space="preserve"> </w:t>
      </w:r>
      <w:r w:rsidR="002A35AE">
        <w:t>T</w:t>
      </w:r>
      <w:r w:rsidR="00E719FB">
        <w:t xml:space="preserve">here was one </w:t>
      </w:r>
      <w:r w:rsidR="00E719FB">
        <w:t>particular aspect</w:t>
      </w:r>
      <w:r w:rsidR="00E719FB">
        <w:t xml:space="preserve"> of the </w:t>
      </w:r>
      <w:r w:rsidR="002A35AE">
        <w:t>p</w:t>
      </w:r>
      <w:r w:rsidR="00E719FB">
        <w:t xml:space="preserve">lanning </w:t>
      </w:r>
      <w:r w:rsidR="00121E30">
        <w:t>White Paper</w:t>
      </w:r>
      <w:r w:rsidR="00E719FB">
        <w:t xml:space="preserve"> that excited a fair degree of opposition, and that was the principle of growth zones</w:t>
      </w:r>
      <w:r w:rsidR="002A35AE">
        <w:t>.</w:t>
      </w:r>
      <w:r w:rsidR="00E719FB">
        <w:t xml:space="preserve"> </w:t>
      </w:r>
      <w:r w:rsidR="002A35AE">
        <w:t>A</w:t>
      </w:r>
      <w:r w:rsidR="00E719FB">
        <w:t xml:space="preserve"> very good intellectual argument was made for it, but</w:t>
      </w:r>
      <w:r w:rsidR="002A35AE">
        <w:t>,</w:t>
      </w:r>
      <w:r w:rsidR="00E719FB">
        <w:t xml:space="preserve"> understandably, in the </w:t>
      </w:r>
      <w:r w:rsidR="002A35AE">
        <w:t xml:space="preserve">House of Commons </w:t>
      </w:r>
      <w:r w:rsidR="00E719FB">
        <w:t>and beyond, people felt that that meant that there was an absence of democratic control</w:t>
      </w:r>
      <w:r w:rsidR="002A35AE">
        <w:t>.</w:t>
      </w:r>
    </w:p>
    <w:p w:rsidR="002A35AE" w:rsidP="002A35AE">
      <w:pPr>
        <w:pStyle w:val="Answer"/>
      </w:pPr>
      <w:r>
        <w:t xml:space="preserve">We </w:t>
      </w:r>
      <w:r w:rsidR="00E719FB">
        <w:t>need to re</w:t>
      </w:r>
      <w:r>
        <w:t>-e</w:t>
      </w:r>
      <w:r w:rsidR="00E719FB">
        <w:t>stablish democratic support for development</w:t>
      </w:r>
      <w:r>
        <w:t xml:space="preserve">, which you do </w:t>
      </w:r>
      <w:r w:rsidR="00E719FB">
        <w:t>through providing the right incentives, but taking away democratic control is more likely to fuel a greater degree of resentment and hostility towards new development overall.</w:t>
      </w:r>
    </w:p>
    <w:p w:rsidR="00E719FB" w:rsidP="002A35AE">
      <w:pPr>
        <w:pStyle w:val="Answer"/>
      </w:pPr>
      <w:r>
        <w:t xml:space="preserve">Secondly, </w:t>
      </w:r>
      <w:r>
        <w:t>at various times</w:t>
      </w:r>
      <w:r w:rsidR="002A35AE">
        <w:t>,</w:t>
      </w:r>
      <w:r>
        <w:t xml:space="preserve"> people have talked about very radical planning reform.</w:t>
      </w:r>
      <w:r w:rsidR="002A35AE">
        <w:t xml:space="preserve"> </w:t>
      </w:r>
      <w:r>
        <w:t>When people talk in those towns, individuals and communities feel</w:t>
      </w:r>
      <w:r w:rsidR="002A35AE">
        <w:t>,</w:t>
      </w:r>
      <w:r>
        <w:t xml:space="preserve"> </w:t>
      </w:r>
      <w:r w:rsidR="002A35AE">
        <w:t xml:space="preserve">“I am </w:t>
      </w:r>
      <w:r>
        <w:t>going to be disempowered</w:t>
      </w:r>
      <w:r w:rsidR="00B931FF">
        <w:t>.</w:t>
      </w:r>
      <w:r w:rsidR="002A35AE">
        <w:t>”</w:t>
      </w:r>
      <w:r>
        <w:t xml:space="preserve"> </w:t>
      </w:r>
      <w:r w:rsidR="002A35AE">
        <w:t>A</w:t>
      </w:r>
      <w:r>
        <w:t xml:space="preserve">llowing people to feel that they have control through a plan-led system over the nature of development will unlock more development than the </w:t>
      </w:r>
      <w:r w:rsidR="002A35AE">
        <w:t>ultra-</w:t>
      </w:r>
      <w:r>
        <w:t>radical solutions that some people put forward.</w:t>
      </w:r>
      <w:r w:rsidR="002A35AE">
        <w:t xml:space="preserve"> </w:t>
      </w:r>
      <w:r>
        <w:t>It may be that I am too small</w:t>
      </w:r>
      <w:r w:rsidR="00F350C7">
        <w:t>-c</w:t>
      </w:r>
      <w:r>
        <w:t xml:space="preserve"> </w:t>
      </w:r>
      <w:r>
        <w:t>conservative, but that just goes with the grain of experience.</w:t>
      </w:r>
      <w:r w:rsidR="002A35AE">
        <w:t xml:space="preserve"> </w:t>
      </w:r>
    </w:p>
    <w:p w:rsidR="00E719FB" w:rsidP="00614AA3">
      <w:pPr>
        <w:pStyle w:val="Question"/>
      </w:pPr>
      <w:sdt>
        <w:sdtPr>
          <w:alias w:val="Member"/>
          <w:tag w:val="&lt;Member mnisId='4005' dodsId='37675'&gt;"/>
          <w:id w:val="-1737774937"/>
          <w:placeholder>
            <w:docPart w:val="DefaultPlaceholder_-1854013440"/>
          </w:placeholder>
          <w:richText/>
        </w:sdtPr>
        <w:sdtContent>
          <w:r w:rsidRPr="002A35AE" w:rsidR="002A35AE">
            <w:rPr>
              <w:b/>
            </w:rPr>
            <w:t>Bob Blackman:</w:t>
          </w:r>
        </w:sdtContent>
      </w:sdt>
      <w:r w:rsidR="002A35AE">
        <w:t xml:space="preserve"> Ministers, for example, </w:t>
      </w:r>
      <w:r>
        <w:t xml:space="preserve">accepted </w:t>
      </w:r>
      <w:r w:rsidR="004A34D2">
        <w:t xml:space="preserve">the </w:t>
      </w:r>
      <w:r>
        <w:t xml:space="preserve">proposals. I </w:t>
      </w:r>
      <w:r w:rsidR="001D544E">
        <w:t>cannot</w:t>
      </w:r>
      <w:r>
        <w:t xml:space="preserve"> remember where John Penrose is seated, but </w:t>
      </w:r>
      <w:r w:rsidR="002A35AE">
        <w:t xml:space="preserve">he and I </w:t>
      </w:r>
      <w:r>
        <w:t xml:space="preserve">put forward street </w:t>
      </w:r>
      <w:r w:rsidR="002A35AE">
        <w:t>votes</w:t>
      </w:r>
      <w:r>
        <w:t xml:space="preserve">, for example, to allow for gentle </w:t>
      </w:r>
      <w:r w:rsidR="002A35AE">
        <w:t xml:space="preserve">densification, </w:t>
      </w:r>
      <w:r>
        <w:t>but</w:t>
      </w:r>
      <w:r w:rsidR="002A35AE">
        <w:t>,</w:t>
      </w:r>
      <w:r>
        <w:t xml:space="preserve"> equally</w:t>
      </w:r>
      <w:r w:rsidR="002A35AE">
        <w:t>,</w:t>
      </w:r>
      <w:r>
        <w:t xml:space="preserve"> </w:t>
      </w:r>
      <w:r w:rsidR="002A35AE">
        <w:t xml:space="preserve">then </w:t>
      </w:r>
      <w:r>
        <w:t xml:space="preserve">allowing people to have a say, </w:t>
      </w:r>
      <w:r w:rsidR="002A35AE">
        <w:t xml:space="preserve">literally </w:t>
      </w:r>
      <w:r>
        <w:t xml:space="preserve">street by street. Do you </w:t>
      </w:r>
      <w:r w:rsidR="00F224BE">
        <w:t xml:space="preserve">envisage </w:t>
      </w:r>
      <w:r>
        <w:t>that being part and parcel of this whole process</w:t>
      </w:r>
      <w:r w:rsidR="002A35AE">
        <w:t>?</w:t>
      </w:r>
    </w:p>
    <w:p w:rsidR="00E719FB" w:rsidP="00F41E09">
      <w:pPr>
        <w:pStyle w:val="Answer"/>
      </w:pPr>
      <w:sdt>
        <w:sdtPr>
          <w:alias w:val="Witness"/>
          <w:id w:val="-1552917156"/>
          <w:placeholder>
            <w:docPart w:val="DefaultPlaceholder_-1854013440"/>
          </w:placeholder>
          <w:richText/>
        </w:sdtPr>
        <w:sdtContent>
          <w:r w:rsidRPr="00B55CEE" w:rsidR="00B55CEE">
            <w:rPr>
              <w:b/>
              <w:i/>
            </w:rPr>
            <w:t>Michael Gove:</w:t>
          </w:r>
        </w:sdtContent>
      </w:sdt>
      <w:r w:rsidR="002A35AE">
        <w:t xml:space="preserve"> I</w:t>
      </w:r>
      <w:r>
        <w:t xml:space="preserve"> do</w:t>
      </w:r>
      <w:r w:rsidR="002A35AE">
        <w:t>.</w:t>
      </w:r>
      <w:r>
        <w:t xml:space="preserve"> I want to try to build up a mosaic of elements, all of which help us encourage communities to welcome more development. </w:t>
      </w:r>
      <w:r w:rsidR="00F41E09">
        <w:t xml:space="preserve">Street votes, </w:t>
      </w:r>
      <w:r>
        <w:t>properly implemented</w:t>
      </w:r>
      <w:r w:rsidR="00F41E09">
        <w:t>,</w:t>
      </w:r>
      <w:r>
        <w:t xml:space="preserve"> </w:t>
      </w:r>
      <w:r w:rsidR="00F41E09">
        <w:t>e</w:t>
      </w:r>
      <w:r>
        <w:t>nsure that there</w:t>
      </w:r>
      <w:r w:rsidR="00F41E09">
        <w:t xml:space="preserve"> is</w:t>
      </w:r>
      <w:r>
        <w:t xml:space="preserve"> democratic control</w:t>
      </w:r>
      <w:r w:rsidR="004D1715">
        <w:t>;</w:t>
      </w:r>
      <w:r>
        <w:t xml:space="preserve"> mean that more dwellings are available</w:t>
      </w:r>
      <w:r w:rsidR="004D1715">
        <w:t>;</w:t>
      </w:r>
      <w:r>
        <w:t xml:space="preserve"> and increase the value of existing properties in the right circumstances</w:t>
      </w:r>
      <w:r w:rsidR="00F41E09">
        <w:t>,</w:t>
      </w:r>
      <w:r>
        <w:t xml:space="preserve"> </w:t>
      </w:r>
      <w:r w:rsidR="00F41E09">
        <w:t xml:space="preserve">so </w:t>
      </w:r>
      <w:r w:rsidR="001D544E">
        <w:t>it is</w:t>
      </w:r>
      <w:r>
        <w:t xml:space="preserve"> a win, win, win. </w:t>
      </w:r>
      <w:r w:rsidR="004D1715">
        <w:t xml:space="preserve">We </w:t>
      </w:r>
      <w:r w:rsidR="00916C3D">
        <w:t>are</w:t>
      </w:r>
      <w:r>
        <w:t xml:space="preserve"> bringing in </w:t>
      </w:r>
      <w:r w:rsidR="004D1715">
        <w:t xml:space="preserve">other changes </w:t>
      </w:r>
      <w:r w:rsidR="00F41E09">
        <w:t xml:space="preserve">that </w:t>
      </w:r>
      <w:r>
        <w:t>are also intended to incentivi</w:t>
      </w:r>
      <w:r w:rsidR="00F41E09">
        <w:t>s</w:t>
      </w:r>
      <w:r>
        <w:t>e development.</w:t>
      </w:r>
      <w:r w:rsidR="00F41E09">
        <w:t xml:space="preserve"> While the </w:t>
      </w:r>
      <w:r>
        <w:t xml:space="preserve">legislation </w:t>
      </w:r>
      <w:r w:rsidR="00916C3D">
        <w:t>does not</w:t>
      </w:r>
      <w:r>
        <w:t xml:space="preserve"> contain a huge sword that </w:t>
      </w:r>
      <w:r w:rsidR="00F41E09">
        <w:t xml:space="preserve">slices </w:t>
      </w:r>
      <w:r>
        <w:t xml:space="preserve">the </w:t>
      </w:r>
      <w:r w:rsidR="00F41E09">
        <w:t xml:space="preserve">Gordian knot of </w:t>
      </w:r>
      <w:r>
        <w:t>constraints</w:t>
      </w:r>
      <w:r w:rsidR="00F41E09">
        <w:t>,</w:t>
      </w:r>
      <w:r>
        <w:t xml:space="preserve"> </w:t>
      </w:r>
      <w:r w:rsidR="00F41E09">
        <w:t xml:space="preserve">it </w:t>
      </w:r>
      <w:r>
        <w:t>incrementally drive</w:t>
      </w:r>
      <w:r w:rsidR="00F41E09">
        <w:t>s</w:t>
      </w:r>
      <w:r>
        <w:t xml:space="preserve"> incentives for development</w:t>
      </w:r>
      <w:r w:rsidR="00F41E09">
        <w:t>,</w:t>
      </w:r>
      <w:r>
        <w:t xml:space="preserve"> and many </w:t>
      </w:r>
      <w:r w:rsidR="00F41E09">
        <w:t>a mickle makes a muckle.</w:t>
      </w:r>
    </w:p>
    <w:p w:rsidR="00E719FB" w:rsidP="00F41E09">
      <w:pPr>
        <w:pStyle w:val="Question"/>
      </w:pPr>
      <w:sdt>
        <w:sdtPr>
          <w:alias w:val="Member"/>
          <w:tag w:val="&lt;Member mnisId='4005' dodsId='37675'&gt;"/>
          <w:id w:val="483586483"/>
          <w:placeholder>
            <w:docPart w:val="DefaultPlaceholder_-1854013440"/>
          </w:placeholder>
          <w:richText/>
        </w:sdtPr>
        <w:sdtContent>
          <w:r w:rsidRPr="00F41E09" w:rsidR="00F41E09">
            <w:rPr>
              <w:b/>
            </w:rPr>
            <w:t>Bob Blackman:</w:t>
          </w:r>
        </w:sdtContent>
      </w:sdt>
      <w:r w:rsidR="00F41E09">
        <w:t xml:space="preserve"> </w:t>
      </w:r>
      <w:r w:rsidR="00A015C4">
        <w:t xml:space="preserve">Planning </w:t>
      </w:r>
      <w:r>
        <w:t>tends to be quite long</w:t>
      </w:r>
      <w:r w:rsidR="001060BB">
        <w:t xml:space="preserve"> </w:t>
      </w:r>
      <w:r>
        <w:t>term</w:t>
      </w:r>
      <w:r w:rsidR="00036CED">
        <w:t>,</w:t>
      </w:r>
      <w:r>
        <w:t xml:space="preserve"> in the sense of </w:t>
      </w:r>
      <w:r w:rsidR="00036CED">
        <w:t xml:space="preserve">the </w:t>
      </w:r>
      <w:r>
        <w:t>political role</w:t>
      </w:r>
      <w:r w:rsidR="00F41E09">
        <w:t>. T</w:t>
      </w:r>
      <w:r>
        <w:t xml:space="preserve">he aim of this is </w:t>
      </w:r>
      <w:r w:rsidR="00F41E09">
        <w:t>that</w:t>
      </w:r>
      <w:r>
        <w:t xml:space="preserve">, by 2030, </w:t>
      </w:r>
      <w:r w:rsidR="00F41E09">
        <w:t xml:space="preserve">we will </w:t>
      </w:r>
      <w:r>
        <w:t>achieve these</w:t>
      </w:r>
      <w:r w:rsidR="00F41E09">
        <w:t xml:space="preserve"> </w:t>
      </w:r>
      <w:r w:rsidR="00F41E09">
        <w:t>levelling</w:t>
      </w:r>
      <w:r w:rsidR="005D550B">
        <w:t>-</w:t>
      </w:r>
      <w:r w:rsidR="00F41E09">
        <w:t>up processes</w:t>
      </w:r>
      <w:r>
        <w:t xml:space="preserve">. What impact </w:t>
      </w:r>
      <w:r w:rsidR="00F41E09">
        <w:t xml:space="preserve">is </w:t>
      </w:r>
      <w:r>
        <w:t xml:space="preserve">planning </w:t>
      </w:r>
      <w:r>
        <w:t>going</w:t>
      </w:r>
      <w:r>
        <w:t xml:space="preserve"> to have on achieving these levelling</w:t>
      </w:r>
      <w:r w:rsidR="005D550B">
        <w:t>-</w:t>
      </w:r>
      <w:r>
        <w:t>up proposals in the time between now and 2030?</w:t>
      </w:r>
    </w:p>
    <w:p w:rsidR="00F41E09" w:rsidP="00F41E09">
      <w:pPr>
        <w:pStyle w:val="Answer"/>
      </w:pPr>
      <w:sdt>
        <w:sdtPr>
          <w:alias w:val="Witness"/>
          <w:id w:val="-2023391665"/>
          <w:placeholder>
            <w:docPart w:val="DefaultPlaceholder_-1854013440"/>
          </w:placeholder>
          <w:richText/>
        </w:sdtPr>
        <w:sdtContent>
          <w:r w:rsidRPr="00B55CEE" w:rsidR="00B55CEE">
            <w:rPr>
              <w:b/>
              <w:i/>
            </w:rPr>
            <w:t>Michael Gove:</w:t>
          </w:r>
          <w:r w:rsidRPr="00F41E09">
            <w:rPr>
              <w:b/>
            </w:rPr>
            <w:t xml:space="preserve"> </w:t>
          </w:r>
        </w:sdtContent>
      </w:sdt>
      <w:r>
        <w:t>I</w:t>
      </w:r>
      <w:r w:rsidR="00E719FB">
        <w:t xml:space="preserve">t will have potentially significant and growing impact, but you </w:t>
      </w:r>
      <w:r w:rsidR="001D544E">
        <w:t>cannot</w:t>
      </w:r>
      <w:r w:rsidR="00E719FB">
        <w:t xml:space="preserve"> take it apart from some of the other things that </w:t>
      </w:r>
      <w:r w:rsidR="00916C3D">
        <w:t>we are</w:t>
      </w:r>
      <w:r w:rsidR="00E719FB">
        <w:t xml:space="preserve"> doing </w:t>
      </w:r>
      <w:r>
        <w:t xml:space="preserve">and that </w:t>
      </w:r>
      <w:r w:rsidR="00E719FB">
        <w:t>I hope will contribute to urban regeneration, like the work of Home</w:t>
      </w:r>
      <w:r>
        <w:t>s</w:t>
      </w:r>
      <w:r w:rsidR="00E719FB">
        <w:t xml:space="preserve"> England</w:t>
      </w:r>
      <w:r>
        <w:t xml:space="preserve"> or</w:t>
      </w:r>
      <w:r w:rsidR="00E719FB">
        <w:t xml:space="preserve"> the leadership that will be shown by individuals in local government</w:t>
      </w:r>
      <w:r w:rsidR="00C95B74">
        <w:t>,</w:t>
      </w:r>
      <w:r w:rsidR="00E719FB">
        <w:t xml:space="preserve"> who will be</w:t>
      </w:r>
      <w:r>
        <w:t>,</w:t>
      </w:r>
      <w:r w:rsidR="00E719FB">
        <w:t xml:space="preserve"> I hope, given the tools to make that difference.</w:t>
      </w:r>
    </w:p>
    <w:p w:rsidR="00F41E09" w:rsidP="00F41E09">
      <w:pPr>
        <w:pStyle w:val="Answer"/>
      </w:pPr>
      <w:r>
        <w:t xml:space="preserve">There </w:t>
      </w:r>
      <w:r w:rsidR="00E719FB">
        <w:t xml:space="preserve">are some aspects of planning or of land use allocation that </w:t>
      </w:r>
      <w:r w:rsidR="000547D7">
        <w:t>do not</w:t>
      </w:r>
      <w:r w:rsidR="00E719FB">
        <w:t xml:space="preserve"> relate to housing but that do relate to levelling up.</w:t>
      </w:r>
      <w:r>
        <w:t xml:space="preserve"> They </w:t>
      </w:r>
      <w:r w:rsidR="00E719FB">
        <w:t>relate to things like offshore wind or other forms of energy generation</w:t>
      </w:r>
      <w:r>
        <w:t xml:space="preserve"> and</w:t>
      </w:r>
      <w:r w:rsidR="00E719FB">
        <w:t xml:space="preserve"> nationally significant infrastructure projects.</w:t>
      </w:r>
    </w:p>
    <w:p w:rsidR="00E719FB" w:rsidP="00F41E09">
      <w:pPr>
        <w:pStyle w:val="Answer"/>
      </w:pPr>
      <w:r>
        <w:t>I want to make sure that we can take a more streamlined approach towards those, because there are some very big infrastructure investments that can have a profoundly beneficial effect on levelling up</w:t>
      </w:r>
      <w:r w:rsidR="00F41E09">
        <w:t xml:space="preserve"> but </w:t>
      </w:r>
      <w:r>
        <w:t>which</w:t>
      </w:r>
      <w:r w:rsidR="00F41E09">
        <w:t>,</w:t>
      </w:r>
      <w:r>
        <w:t xml:space="preserve"> </w:t>
      </w:r>
      <w:r>
        <w:t>at the moment</w:t>
      </w:r>
      <w:r w:rsidR="00F41E09">
        <w:t>,</w:t>
      </w:r>
      <w:r>
        <w:t xml:space="preserve"> tend to be snarled in process</w:t>
      </w:r>
      <w:r w:rsidR="00F41E09">
        <w:t>. Again</w:t>
      </w:r>
      <w:r>
        <w:t xml:space="preserve">, I </w:t>
      </w:r>
      <w:r w:rsidR="00F41E09">
        <w:t xml:space="preserve">would not </w:t>
      </w:r>
      <w:r>
        <w:t xml:space="preserve">say that the process of simplifying </w:t>
      </w:r>
      <w:r>
        <w:t>all of</w:t>
      </w:r>
      <w:r>
        <w:t xml:space="preserve"> those constraints is going to be easy, but </w:t>
      </w:r>
      <w:r w:rsidR="00F41E09">
        <w:t xml:space="preserve">we </w:t>
      </w:r>
      <w:r>
        <w:t xml:space="preserve">can make a high-level argument for why </w:t>
      </w:r>
      <w:r w:rsidR="001D544E">
        <w:t>it is</w:t>
      </w:r>
      <w:r>
        <w:t xml:space="preserve"> necessary.</w:t>
      </w:r>
    </w:p>
    <w:p w:rsidR="00E719FB" w:rsidP="00F41E09">
      <w:pPr>
        <w:pStyle w:val="Question"/>
      </w:pPr>
      <w:sdt>
        <w:sdtPr>
          <w:alias w:val="Member"/>
          <w:tag w:val="&lt;Member mnisId='4005' dodsId='37675'&gt;"/>
          <w:id w:val="-192998890"/>
          <w:placeholder>
            <w:docPart w:val="DefaultPlaceholder_-1854013440"/>
          </w:placeholder>
          <w:richText/>
        </w:sdtPr>
        <w:sdtContent>
          <w:r w:rsidRPr="00F41E09" w:rsidR="00F41E09">
            <w:rPr>
              <w:b/>
            </w:rPr>
            <w:t>Bob Blackman:</w:t>
          </w:r>
        </w:sdtContent>
      </w:sdt>
      <w:r w:rsidR="00F41E09">
        <w:t xml:space="preserve"> </w:t>
      </w:r>
      <w:r>
        <w:t>A lot of the planning proposals within the legislation</w:t>
      </w:r>
      <w:r w:rsidR="00F41E09">
        <w:t xml:space="preserve"> either</w:t>
      </w:r>
      <w:r>
        <w:t xml:space="preserve"> </w:t>
      </w:r>
      <w:r w:rsidR="00F41E09">
        <w:t xml:space="preserve">rely on secondary </w:t>
      </w:r>
      <w:r>
        <w:t xml:space="preserve">legislation or are going to be subject to further consultation. </w:t>
      </w:r>
      <w:r w:rsidR="00F41E09">
        <w:t>G</w:t>
      </w:r>
      <w:r>
        <w:t xml:space="preserve">iven </w:t>
      </w:r>
      <w:r w:rsidR="00F41E09">
        <w:t xml:space="preserve">the </w:t>
      </w:r>
      <w:r>
        <w:t xml:space="preserve">progress of the </w:t>
      </w:r>
      <w:r w:rsidR="00F41E09">
        <w:t xml:space="preserve">Bill—and </w:t>
      </w:r>
      <w:r w:rsidR="000547D7">
        <w:t>we will</w:t>
      </w:r>
      <w:r>
        <w:t xml:space="preserve"> see it during this </w:t>
      </w:r>
      <w:r w:rsidR="00C14FD5">
        <w:t>parliamentary Session</w:t>
      </w:r>
      <w:r w:rsidR="00F41E09">
        <w:t>, but</w:t>
      </w:r>
      <w:r>
        <w:t xml:space="preserve"> then </w:t>
      </w:r>
      <w:r w:rsidR="002F4937">
        <w:t xml:space="preserve">there will be </w:t>
      </w:r>
      <w:r>
        <w:t>further consultation</w:t>
      </w:r>
      <w:r w:rsidR="00F41E09">
        <w:t xml:space="preserve"> and</w:t>
      </w:r>
      <w:r>
        <w:t xml:space="preserve"> second</w:t>
      </w:r>
      <w:r w:rsidR="00F41E09">
        <w:t>ary</w:t>
      </w:r>
      <w:r>
        <w:t xml:space="preserve"> legislation</w:t>
      </w:r>
      <w:r w:rsidR="00F41E09">
        <w:t>—i</w:t>
      </w:r>
      <w:r>
        <w:t xml:space="preserve">t may not be in place before the next </w:t>
      </w:r>
      <w:r w:rsidR="00F41E09">
        <w:t>general election</w:t>
      </w:r>
      <w:r w:rsidR="00C14FD5">
        <w:t xml:space="preserve">, when </w:t>
      </w:r>
      <w:r>
        <w:t>this Parliament</w:t>
      </w:r>
      <w:r w:rsidR="00F41E09">
        <w:t xml:space="preserve"> has </w:t>
      </w:r>
      <w:r>
        <w:t>ceased to be</w:t>
      </w:r>
      <w:r w:rsidR="00F41E09">
        <w:t>,</w:t>
      </w:r>
      <w:r>
        <w:t xml:space="preserve"> effectively</w:t>
      </w:r>
      <w:r w:rsidR="00F41E09">
        <w:t>.</w:t>
      </w:r>
      <w:r>
        <w:t xml:space="preserve"> </w:t>
      </w:r>
      <w:r w:rsidR="00F41E09">
        <w:t>G</w:t>
      </w:r>
      <w:r>
        <w:t xml:space="preserve">iven the pressure to try </w:t>
      </w:r>
      <w:r w:rsidR="00F41E09">
        <w:t xml:space="preserve">to </w:t>
      </w:r>
      <w:r>
        <w:t>achieve levelling up</w:t>
      </w:r>
      <w:r w:rsidR="00F41E09">
        <w:t>,</w:t>
      </w:r>
      <w:r>
        <w:t xml:space="preserve"> </w:t>
      </w:r>
      <w:r w:rsidR="00F41E09">
        <w:t>w</w:t>
      </w:r>
      <w:r>
        <w:t>hy no action immediately?</w:t>
      </w:r>
    </w:p>
    <w:p w:rsidR="006A48CA" w:rsidP="00F41E09">
      <w:pPr>
        <w:pStyle w:val="Answer"/>
      </w:pPr>
      <w:sdt>
        <w:sdtPr>
          <w:alias w:val="Witness"/>
          <w:id w:val="430622958"/>
          <w:placeholder>
            <w:docPart w:val="DefaultPlaceholder_-1854013440"/>
          </w:placeholder>
          <w:richText/>
        </w:sdtPr>
        <w:sdtContent>
          <w:r w:rsidRPr="00B55CEE" w:rsidR="00B55CEE">
            <w:rPr>
              <w:b/>
              <w:i/>
            </w:rPr>
            <w:t>Michael Gove:</w:t>
          </w:r>
        </w:sdtContent>
      </w:sdt>
      <w:r w:rsidR="00F41E09">
        <w:t xml:space="preserve"> W</w:t>
      </w:r>
      <w:r w:rsidR="00916C3D">
        <w:t>e are</w:t>
      </w:r>
      <w:r w:rsidR="00E719FB">
        <w:t xml:space="preserve"> pressing ahead as quickly as we can with the legislation, but</w:t>
      </w:r>
      <w:r w:rsidR="00F41E09">
        <w:t>,</w:t>
      </w:r>
      <w:r w:rsidR="00E719FB">
        <w:t xml:space="preserve"> as you quite rightly brought out in the previous set of questions, </w:t>
      </w:r>
      <w:r w:rsidR="001D544E">
        <w:t>it is</w:t>
      </w:r>
      <w:r w:rsidR="00E719FB">
        <w:t xml:space="preserve"> not just planning on its own that will contribute to levelling up. </w:t>
      </w:r>
      <w:r w:rsidR="00F41E09">
        <w:t>T</w:t>
      </w:r>
      <w:r w:rsidR="00E719FB">
        <w:t xml:space="preserve">his is a </w:t>
      </w:r>
      <w:r w:rsidR="00F41E09">
        <w:t>L</w:t>
      </w:r>
      <w:r w:rsidR="00E719FB">
        <w:t>evelling</w:t>
      </w:r>
      <w:r w:rsidR="002F4937">
        <w:t>-u</w:t>
      </w:r>
      <w:r w:rsidR="00F41E09">
        <w:t>p and R</w:t>
      </w:r>
      <w:r w:rsidR="00E719FB">
        <w:t xml:space="preserve">egeneration </w:t>
      </w:r>
      <w:r w:rsidR="00F41E09">
        <w:t>B</w:t>
      </w:r>
      <w:r w:rsidR="00E719FB">
        <w:t>ill, but there are other things that are going on elsewhere and across Government</w:t>
      </w:r>
      <w:r w:rsidR="00F41E09">
        <w:t>,</w:t>
      </w:r>
      <w:r w:rsidR="00E719FB">
        <w:t xml:space="preserve"> </w:t>
      </w:r>
      <w:r w:rsidR="00F41E09">
        <w:t>f</w:t>
      </w:r>
      <w:r w:rsidR="00E719FB">
        <w:t xml:space="preserve">rom the </w:t>
      </w:r>
      <w:r>
        <w:t>levelling</w:t>
      </w:r>
      <w:r w:rsidR="005D550B">
        <w:t>-</w:t>
      </w:r>
      <w:r>
        <w:t xml:space="preserve">up fund </w:t>
      </w:r>
      <w:r w:rsidR="00E719FB">
        <w:t xml:space="preserve">and the UK </w:t>
      </w:r>
      <w:r>
        <w:t>s</w:t>
      </w:r>
      <w:r w:rsidR="00E719FB">
        <w:t>hare</w:t>
      </w:r>
      <w:r>
        <w:t>d</w:t>
      </w:r>
      <w:r w:rsidR="00E719FB">
        <w:t xml:space="preserve"> </w:t>
      </w:r>
      <w:r>
        <w:t>p</w:t>
      </w:r>
      <w:r w:rsidR="00E719FB">
        <w:t xml:space="preserve">rosperity </w:t>
      </w:r>
      <w:r>
        <w:t>f</w:t>
      </w:r>
      <w:r w:rsidR="00E719FB">
        <w:t xml:space="preserve">und to the activity that other Government </w:t>
      </w:r>
      <w:r>
        <w:t>D</w:t>
      </w:r>
      <w:r w:rsidR="00E719FB">
        <w:t>epartments are undertaking</w:t>
      </w:r>
      <w:r w:rsidR="00DF638D">
        <w:t>,</w:t>
      </w:r>
      <w:r w:rsidR="00E719FB">
        <w:t xml:space="preserve"> </w:t>
      </w:r>
      <w:r w:rsidR="00DF638D">
        <w:t>which</w:t>
      </w:r>
      <w:r w:rsidR="00E719FB">
        <w:t xml:space="preserve"> we talked about. </w:t>
      </w:r>
    </w:p>
    <w:p w:rsidR="00E719FB" w:rsidP="006A48CA">
      <w:pPr>
        <w:pStyle w:val="Answer"/>
      </w:pPr>
      <w:r>
        <w:t>I</w:t>
      </w:r>
      <w:r>
        <w:t xml:space="preserve">f </w:t>
      </w:r>
      <w:r w:rsidR="003D75D1">
        <w:t>you are</w:t>
      </w:r>
      <w:r>
        <w:t xml:space="preserve"> viewing levelling up through an optimistic or a pessimistic lens, looking at and placing too much emphasis on the Bill alone as the tool </w:t>
      </w:r>
      <w:r>
        <w:t xml:space="preserve">that </w:t>
      </w:r>
      <w:r>
        <w:t>will drive levelling up would be a mistake.</w:t>
      </w:r>
      <w:r>
        <w:t xml:space="preserve"> I</w:t>
      </w:r>
      <w:r w:rsidR="001D544E">
        <w:t>t is</w:t>
      </w:r>
      <w:r>
        <w:t xml:space="preserve"> vital, but </w:t>
      </w:r>
      <w:r w:rsidR="001D544E">
        <w:t>it is</w:t>
      </w:r>
      <w:r>
        <w:t xml:space="preserve"> only part of the suite of tools.</w:t>
      </w:r>
    </w:p>
    <w:p w:rsidR="00E719FB" w:rsidP="00C8060C">
      <w:pPr>
        <w:pStyle w:val="Question"/>
      </w:pPr>
      <w:sdt>
        <w:sdtPr>
          <w:alias w:val="Member"/>
          <w:tag w:val="&lt;Member mnisId='4005' dodsId='37675'&gt;"/>
          <w:id w:val="1347055686"/>
          <w:placeholder>
            <w:docPart w:val="DefaultPlaceholder_-1854013440"/>
          </w:placeholder>
          <w:richText/>
        </w:sdtPr>
        <w:sdtContent>
          <w:r w:rsidRPr="006A48CA" w:rsidR="006A48CA">
            <w:rPr>
              <w:b/>
            </w:rPr>
            <w:t>Bob Blackman:</w:t>
          </w:r>
        </w:sdtContent>
      </w:sdt>
      <w:r w:rsidR="006A48CA">
        <w:t xml:space="preserve"> </w:t>
      </w:r>
      <w:r>
        <w:t xml:space="preserve">One of the concerns here is that your </w:t>
      </w:r>
      <w:r>
        <w:t>Department</w:t>
      </w:r>
      <w:r>
        <w:t xml:space="preserve"> or your Ministers may just fall back on existing planning legislation, which would not then require any further </w:t>
      </w:r>
      <w:r w:rsidR="004A14AF">
        <w:t>parliamentary</w:t>
      </w:r>
      <w:r>
        <w:t xml:space="preserve"> scrutiny. Can you give us a commitment that </w:t>
      </w:r>
      <w:r w:rsidR="00916C3D">
        <w:t>we are</w:t>
      </w:r>
      <w:r>
        <w:t xml:space="preserve"> going to see </w:t>
      </w:r>
      <w:r w:rsidR="006A48CA">
        <w:t xml:space="preserve">secondary </w:t>
      </w:r>
      <w:r>
        <w:t xml:space="preserve">legislation </w:t>
      </w:r>
      <w:r w:rsidR="006A48CA">
        <w:t xml:space="preserve">that </w:t>
      </w:r>
      <w:r>
        <w:t xml:space="preserve">will be subject to </w:t>
      </w:r>
      <w:r w:rsidR="004A14AF">
        <w:t>parliamentary</w:t>
      </w:r>
      <w:r>
        <w:t xml:space="preserve"> scrutiny before </w:t>
      </w:r>
      <w:r w:rsidR="001D544E">
        <w:t>it is</w:t>
      </w:r>
      <w:r>
        <w:t xml:space="preserve"> implemented</w:t>
      </w:r>
      <w:r w:rsidR="006A48CA">
        <w:t>?</w:t>
      </w:r>
    </w:p>
    <w:p w:rsidR="00E719FB" w:rsidP="006A48CA">
      <w:pPr>
        <w:pStyle w:val="Answer"/>
      </w:pPr>
      <w:sdt>
        <w:sdtPr>
          <w:alias w:val="Witness"/>
          <w:id w:val="-1522846480"/>
          <w:placeholder>
            <w:docPart w:val="DefaultPlaceholder_-1854013440"/>
          </w:placeholder>
          <w:richText/>
        </w:sdtPr>
        <w:sdtContent>
          <w:r w:rsidRPr="00B55CEE" w:rsidR="00B55CEE">
            <w:rPr>
              <w:b/>
              <w:i/>
            </w:rPr>
            <w:t>Michael Gove:</w:t>
          </w:r>
          <w:r w:rsidRPr="006A48CA" w:rsidR="006A48CA">
            <w:rPr>
              <w:b/>
            </w:rPr>
            <w:t xml:space="preserve"> </w:t>
          </w:r>
        </w:sdtContent>
      </w:sdt>
      <w:r w:rsidR="006A48CA">
        <w:t xml:space="preserve">Yes. In this Parliament, it </w:t>
      </w:r>
      <w:r>
        <w:t>would be very difficult to get away with anything other than that.</w:t>
      </w:r>
    </w:p>
    <w:p w:rsidR="00E719FB" w:rsidP="006A48CA">
      <w:pPr>
        <w:pStyle w:val="Question"/>
      </w:pPr>
      <w:sdt>
        <w:sdtPr>
          <w:alias w:val="Member"/>
          <w:tag w:val="&lt;Member mnisId='4005' dodsId='37675'&gt;"/>
          <w:id w:val="410590812"/>
          <w:placeholder>
            <w:docPart w:val="DefaultPlaceholder_-1854013440"/>
          </w:placeholder>
          <w:richText/>
        </w:sdtPr>
        <w:sdtContent>
          <w:r w:rsidRPr="006A48CA" w:rsidR="006A48CA">
            <w:rPr>
              <w:b/>
            </w:rPr>
            <w:t>Bob Blackman:</w:t>
          </w:r>
        </w:sdtContent>
      </w:sdt>
      <w:r w:rsidR="006A48CA">
        <w:t xml:space="preserve"> You are </w:t>
      </w:r>
      <w:r w:rsidR="006A48CA">
        <w:t>absolutely right</w:t>
      </w:r>
      <w:r w:rsidR="006A48CA">
        <w:t xml:space="preserve">, but I want to get it on the record. </w:t>
      </w:r>
      <w:r w:rsidR="006A48CA">
        <w:t>Finally</w:t>
      </w:r>
      <w:r w:rsidR="006A48CA">
        <w:t xml:space="preserve"> from me, I have received </w:t>
      </w:r>
      <w:r>
        <w:t>a lot of correspondence relat</w:t>
      </w:r>
      <w:r w:rsidR="005D7840">
        <w:t>ing</w:t>
      </w:r>
      <w:r>
        <w:t xml:space="preserve"> to the Oxford</w:t>
      </w:r>
      <w:r w:rsidR="006A48CA">
        <w:t>-</w:t>
      </w:r>
      <w:r>
        <w:t xml:space="preserve">Cambridge corridor and the planning </w:t>
      </w:r>
      <w:r w:rsidR="006A48CA">
        <w:t>that</w:t>
      </w:r>
      <w:r w:rsidR="001D544E">
        <w:t xml:space="preserve"> is</w:t>
      </w:r>
      <w:r>
        <w:t xml:space="preserve"> going to exist around there</w:t>
      </w:r>
      <w:r w:rsidR="006A48CA">
        <w:t>.</w:t>
      </w:r>
      <w:r>
        <w:t xml:space="preserve"> </w:t>
      </w:r>
      <w:r w:rsidR="006A48CA">
        <w:t>P</w:t>
      </w:r>
      <w:r>
        <w:t>reviously</w:t>
      </w:r>
      <w:r w:rsidR="006A48CA">
        <w:t>,</w:t>
      </w:r>
      <w:r>
        <w:t xml:space="preserve"> </w:t>
      </w:r>
      <w:r w:rsidR="006A48CA">
        <w:t xml:space="preserve">we have </w:t>
      </w:r>
      <w:r>
        <w:t xml:space="preserve">had proposals for a million homes to </w:t>
      </w:r>
      <w:r w:rsidR="006A48CA">
        <w:t xml:space="preserve">be </w:t>
      </w:r>
      <w:r>
        <w:t>develop</w:t>
      </w:r>
      <w:r w:rsidR="006A48CA">
        <w:t>ed along</w:t>
      </w:r>
      <w:r>
        <w:t xml:space="preserve"> there. </w:t>
      </w:r>
      <w:r w:rsidR="006A48CA">
        <w:t xml:space="preserve">What is </w:t>
      </w:r>
      <w:r>
        <w:t xml:space="preserve">the current position </w:t>
      </w:r>
      <w:r w:rsidR="006A48CA">
        <w:t xml:space="preserve">on </w:t>
      </w:r>
      <w:r>
        <w:t>that proposed development?</w:t>
      </w:r>
    </w:p>
    <w:p w:rsidR="006A48CA" w:rsidP="004A14AF">
      <w:pPr>
        <w:pStyle w:val="Answer"/>
      </w:pPr>
      <w:sdt>
        <w:sdtPr>
          <w:alias w:val="Witness"/>
          <w:id w:val="1522123274"/>
          <w:placeholder>
            <w:docPart w:val="DefaultPlaceholder_-1854013440"/>
          </w:placeholder>
          <w:richText/>
        </w:sdtPr>
        <w:sdtContent>
          <w:r w:rsidRPr="00B55CEE" w:rsidR="00B55CEE">
            <w:rPr>
              <w:b/>
              <w:i/>
            </w:rPr>
            <w:t>Michael Gove:</w:t>
          </w:r>
        </w:sdtContent>
      </w:sdt>
      <w:r>
        <w:t xml:space="preserve"> </w:t>
      </w:r>
      <w:r w:rsidR="00916C3D">
        <w:t>We are</w:t>
      </w:r>
      <w:r w:rsidR="00E719FB">
        <w:t xml:space="preserve"> talking to </w:t>
      </w:r>
      <w:r w:rsidR="00E719FB">
        <w:t>all of</w:t>
      </w:r>
      <w:r w:rsidR="00E719FB">
        <w:t xml:space="preserve"> the local authorities involved, but some of the figures that have been bandied around about housing growth related to the Ox</w:t>
      </w:r>
      <w:r>
        <w:t>-</w:t>
      </w:r>
      <w:r w:rsidR="00E719FB">
        <w:t xml:space="preserve">Cam </w:t>
      </w:r>
      <w:r w:rsidR="004A14AF">
        <w:t xml:space="preserve">arc </w:t>
      </w:r>
      <w:r w:rsidR="00E719FB">
        <w:t>have been both inflated and unhelpful. Oxford and Cambridge are jewels in the UK</w:t>
      </w:r>
      <w:r w:rsidR="0084513C">
        <w:t>’</w:t>
      </w:r>
      <w:r w:rsidR="00E719FB">
        <w:t xml:space="preserve">s </w:t>
      </w:r>
      <w:r>
        <w:t>crown</w:t>
      </w:r>
      <w:r w:rsidR="00E719FB">
        <w:t xml:space="preserve">. They will grow. </w:t>
      </w:r>
      <w:r>
        <w:t xml:space="preserve">There will </w:t>
      </w:r>
      <w:r w:rsidR="00E719FB">
        <w:t>be some uncomfortable conversations about how that growth manifests itself</w:t>
      </w:r>
      <w:r w:rsidR="004A14AF">
        <w:t xml:space="preserve">, but anyone </w:t>
      </w:r>
      <w:r w:rsidR="00E719FB">
        <w:t xml:space="preserve">who thinks that </w:t>
      </w:r>
      <w:r w:rsidR="00916C3D">
        <w:t>we are</w:t>
      </w:r>
      <w:r w:rsidR="00E719FB">
        <w:t xml:space="preserve"> going to try to constrain that </w:t>
      </w:r>
      <w:r w:rsidR="001D544E">
        <w:t>is</w:t>
      </w:r>
      <w:r w:rsidR="00E719FB">
        <w:t xml:space="preserve"> wrong</w:t>
      </w:r>
      <w:r w:rsidR="004A14AF">
        <w:t xml:space="preserve">. </w:t>
      </w:r>
      <w:r w:rsidR="00265862">
        <w:t xml:space="preserve">But the </w:t>
      </w:r>
      <w:r w:rsidR="00E719FB">
        <w:t>idea that you create a ribbon development between Oxford and Cambridge as intense as that which has been suggested is overstated.</w:t>
      </w:r>
    </w:p>
    <w:p w:rsidR="00AA34BF" w:rsidP="006C5E96">
      <w:pPr>
        <w:pStyle w:val="Question"/>
      </w:pPr>
      <w:sdt>
        <w:sdtPr>
          <w:alias w:val="Member"/>
          <w:tag w:val="&lt;Member mnisId='4659' dodsId='107202'&gt;"/>
          <w:id w:val="-1179193030"/>
          <w:placeholder>
            <w:docPart w:val="DefaultPlaceholder_-1854013440"/>
          </w:placeholder>
          <w:richText/>
        </w:sdtPr>
        <w:sdtContent>
          <w:r w:rsidRPr="006A48CA" w:rsidR="006A48CA">
            <w:rPr>
              <w:b/>
            </w:rPr>
            <w:t xml:space="preserve">Andrew </w:t>
          </w:r>
          <w:r w:rsidRPr="006A48CA" w:rsidR="006A48CA">
            <w:rPr>
              <w:b/>
            </w:rPr>
            <w:t>Lewer</w:t>
          </w:r>
          <w:r w:rsidRPr="006A48CA" w:rsidR="006A48CA">
            <w:rPr>
              <w:b/>
            </w:rPr>
            <w:t>:</w:t>
          </w:r>
        </w:sdtContent>
      </w:sdt>
      <w:r w:rsidR="006A48CA">
        <w:t xml:space="preserve"> Just to illustrate Bob’s </w:t>
      </w:r>
      <w:r w:rsidR="00E719FB">
        <w:t xml:space="preserve">point about </w:t>
      </w:r>
      <w:r w:rsidR="006A48CA">
        <w:t xml:space="preserve">the importance </w:t>
      </w:r>
      <w:r w:rsidR="00E719FB">
        <w:t>of scrutini</w:t>
      </w:r>
      <w:r w:rsidR="006A48CA">
        <w:t>s</w:t>
      </w:r>
      <w:r w:rsidR="00E719FB">
        <w:t>ing this, given the complexity of it</w:t>
      </w:r>
      <w:r w:rsidR="006A48CA">
        <w:t>,</w:t>
      </w:r>
      <w:r w:rsidR="00E719FB">
        <w:t xml:space="preserve"> there </w:t>
      </w:r>
      <w:r w:rsidR="00916C3D">
        <w:t>does not</w:t>
      </w:r>
      <w:r w:rsidR="00E719FB">
        <w:t xml:space="preserve"> appear to be any exemption </w:t>
      </w:r>
      <w:r w:rsidR="006A48CA">
        <w:t>at the moment</w:t>
      </w:r>
      <w:r w:rsidR="006A48CA">
        <w:t xml:space="preserve"> </w:t>
      </w:r>
      <w:r w:rsidR="00E719FB">
        <w:t xml:space="preserve">from infrastructure levy for discounted market homes or some other preferred models of housing that other elements of the Government, not </w:t>
      </w:r>
      <w:r w:rsidR="006A48CA">
        <w:t xml:space="preserve">least </w:t>
      </w:r>
      <w:r w:rsidR="00E719FB">
        <w:t>the Prime Minister the other day, seem to be favo</w:t>
      </w:r>
      <w:r w:rsidR="006A48CA">
        <w:t>u</w:t>
      </w:r>
      <w:r w:rsidR="00E719FB">
        <w:t>ring</w:t>
      </w:r>
      <w:r w:rsidR="006A48CA">
        <w:t>.</w:t>
      </w:r>
    </w:p>
    <w:p w:rsidR="00E719FB" w:rsidP="00AA34BF">
      <w:pPr>
        <w:pStyle w:val="Question"/>
        <w:numPr>
          <w:ilvl w:val="0"/>
          <w:numId w:val="0"/>
        </w:numPr>
        <w:ind w:left="794"/>
      </w:pPr>
      <w:r>
        <w:t xml:space="preserve">Just </w:t>
      </w:r>
      <w:r>
        <w:t>to be super</w:t>
      </w:r>
      <w:r>
        <w:t>-</w:t>
      </w:r>
      <w:r>
        <w:t xml:space="preserve">nerdy for a moment, there seems to be a conflict between clause </w:t>
      </w:r>
      <w:r>
        <w:t xml:space="preserve">113 </w:t>
      </w:r>
      <w:r>
        <w:t xml:space="preserve">and </w:t>
      </w:r>
      <w:r>
        <w:t>s</w:t>
      </w:r>
      <w:r>
        <w:t>ection</w:t>
      </w:r>
      <w:r w:rsidR="00FC36B6">
        <w:t>s</w:t>
      </w:r>
      <w:r>
        <w:t xml:space="preserve"> 204W</w:t>
      </w:r>
      <w:r w:rsidR="0045738D">
        <w:t xml:space="preserve"> to 204</w:t>
      </w:r>
      <w:r>
        <w:t xml:space="preserve">Y within there in terms of provision for that. </w:t>
      </w:r>
      <w:r w:rsidR="006C5E96">
        <w:t>I</w:t>
      </w:r>
      <w:r>
        <w:t xml:space="preserve">s this </w:t>
      </w:r>
      <w:r w:rsidR="006C5E96">
        <w:t>the</w:t>
      </w:r>
      <w:r>
        <w:t xml:space="preserve"> sort of thing </w:t>
      </w:r>
      <w:r w:rsidR="006C5E96">
        <w:t xml:space="preserve">where </w:t>
      </w:r>
      <w:r>
        <w:t xml:space="preserve">you </w:t>
      </w:r>
      <w:r w:rsidR="006C5E96">
        <w:t xml:space="preserve">will </w:t>
      </w:r>
      <w:r>
        <w:t xml:space="preserve">provide for some detailed </w:t>
      </w:r>
      <w:r w:rsidR="006C5E96">
        <w:t xml:space="preserve">scrutiny </w:t>
      </w:r>
      <w:r>
        <w:t>of this sort of legislation to ensure that these potential traps</w:t>
      </w:r>
      <w:r w:rsidR="006C5E96">
        <w:t xml:space="preserve"> are resolved?</w:t>
      </w:r>
    </w:p>
    <w:p w:rsidR="00E719FB" w:rsidP="006C5E96">
      <w:pPr>
        <w:pStyle w:val="Answer"/>
      </w:pPr>
      <w:sdt>
        <w:sdtPr>
          <w:alias w:val="Witness"/>
          <w:id w:val="-853258602"/>
          <w:placeholder>
            <w:docPart w:val="DefaultPlaceholder_-1854013440"/>
          </w:placeholder>
          <w:richText/>
        </w:sdtPr>
        <w:sdtContent>
          <w:r w:rsidRPr="00B55CEE" w:rsidR="00B55CEE">
            <w:rPr>
              <w:b/>
              <w:i/>
            </w:rPr>
            <w:t>Michael Gove:</w:t>
          </w:r>
        </w:sdtContent>
      </w:sdt>
      <w:r w:rsidR="006C5E96">
        <w:t xml:space="preserve"> Yes, completely. The point was also made by Geoffrey Clifton-Brown on </w:t>
      </w:r>
      <w:r w:rsidR="00265862">
        <w:t xml:space="preserve">Second Reading </w:t>
      </w:r>
      <w:r w:rsidR="006C5E96">
        <w:t xml:space="preserve">that our </w:t>
      </w:r>
      <w:r>
        <w:t xml:space="preserve">proposed </w:t>
      </w:r>
      <w:r w:rsidR="006C5E96">
        <w:t xml:space="preserve">way </w:t>
      </w:r>
      <w:r>
        <w:t>of constructing the levy might work against our commitments to improve</w:t>
      </w:r>
      <w:r w:rsidR="006C5E96">
        <w:t>d</w:t>
      </w:r>
      <w:r>
        <w:t xml:space="preserve"> housing quality and beauty as well. I am convinced that </w:t>
      </w:r>
      <w:r w:rsidR="006C5E96">
        <w:t xml:space="preserve">the </w:t>
      </w:r>
      <w:r>
        <w:t>levy is the way to go, but I am open-</w:t>
      </w:r>
      <w:r w:rsidR="006C5E96">
        <w:t>minded</w:t>
      </w:r>
      <w:r>
        <w:t xml:space="preserve"> about how we construct it.</w:t>
      </w:r>
    </w:p>
    <w:p w:rsidR="00E719FB" w:rsidP="00F41FEF">
      <w:pPr>
        <w:pStyle w:val="Question"/>
      </w:pPr>
      <w:sdt>
        <w:sdtPr>
          <w:alias w:val="Member"/>
          <w:tag w:val="&lt;Member mnisId='394' dodsId='25722'&gt;"/>
          <w:id w:val="-1089153604"/>
          <w:placeholder>
            <w:docPart w:val="DefaultPlaceholder_-1854013440"/>
          </w:placeholder>
          <w:richText/>
        </w:sdtPr>
        <w:sdtContent>
          <w:r w:rsidRPr="006C5E96" w:rsidR="006C5E96">
            <w:rPr>
              <w:b/>
            </w:rPr>
            <w:t>Chair:</w:t>
          </w:r>
        </w:sdtContent>
      </w:sdt>
      <w:r w:rsidR="006C5E96">
        <w:t xml:space="preserve"> Would t</w:t>
      </w:r>
      <w:r>
        <w:t xml:space="preserve">hose discussions be at a local level for councils to decide, or will </w:t>
      </w:r>
      <w:r w:rsidR="006C5E96">
        <w:t xml:space="preserve">this </w:t>
      </w:r>
      <w:r>
        <w:t>be part of national guidance about how the levy should operate?</w:t>
      </w:r>
    </w:p>
    <w:p w:rsidR="006C5E96" w:rsidP="006C5E96">
      <w:pPr>
        <w:pStyle w:val="Answer"/>
      </w:pPr>
      <w:sdt>
        <w:sdtPr>
          <w:alias w:val="Witness"/>
          <w:id w:val="1051039143"/>
          <w:placeholder>
            <w:docPart w:val="DefaultPlaceholder_-1854013440"/>
          </w:placeholder>
          <w:richText/>
        </w:sdtPr>
        <w:sdtContent>
          <w:r w:rsidRPr="00B55CEE" w:rsidR="00B55CEE">
            <w:rPr>
              <w:b/>
              <w:i/>
            </w:rPr>
            <w:t>Michael Gove:</w:t>
          </w:r>
        </w:sdtContent>
      </w:sdt>
      <w:r>
        <w:t xml:space="preserve"> My </w:t>
      </w:r>
      <w:r w:rsidR="00E719FB">
        <w:t xml:space="preserve">preference at this stage is national guidance about how the </w:t>
      </w:r>
      <w:r>
        <w:t xml:space="preserve">levy </w:t>
      </w:r>
      <w:r w:rsidR="00E719FB">
        <w:t>operates</w:t>
      </w:r>
      <w:r>
        <w:t>,</w:t>
      </w:r>
      <w:r w:rsidR="00E719FB">
        <w:t xml:space="preserve"> and then the </w:t>
      </w:r>
      <w:r>
        <w:t xml:space="preserve">levy </w:t>
      </w:r>
      <w:r w:rsidR="008C272C">
        <w:t xml:space="preserve">being </w:t>
      </w:r>
      <w:r w:rsidR="00E719FB">
        <w:t>fixed locally</w:t>
      </w:r>
      <w:r>
        <w:t>.</w:t>
      </w:r>
      <w:r w:rsidR="00E719FB">
        <w:t xml:space="preserve"> </w:t>
      </w:r>
      <w:r>
        <w:t xml:space="preserve">My </w:t>
      </w:r>
      <w:r w:rsidR="00E719FB">
        <w:t xml:space="preserve">approach, </w:t>
      </w:r>
      <w:r w:rsidR="00265862">
        <w:t xml:space="preserve">as </w:t>
      </w:r>
      <w:r w:rsidR="00E719FB">
        <w:t>I hope the Committee recogni</w:t>
      </w:r>
      <w:r>
        <w:t>s</w:t>
      </w:r>
      <w:r w:rsidR="00E719FB">
        <w:t>es, is to be open-</w:t>
      </w:r>
      <w:r>
        <w:t>minded</w:t>
      </w:r>
      <w:r w:rsidR="00E719FB">
        <w:t xml:space="preserve"> </w:t>
      </w:r>
      <w:r>
        <w:t xml:space="preserve">wherever </w:t>
      </w:r>
      <w:r w:rsidR="00E719FB">
        <w:t>possible</w:t>
      </w:r>
      <w:r>
        <w:t>.</w:t>
      </w:r>
      <w:r w:rsidR="00E719FB">
        <w:t xml:space="preserve"> </w:t>
      </w:r>
      <w:r>
        <w:t>T</w:t>
      </w:r>
      <w:r w:rsidR="00E719FB">
        <w:t>he fewer exceptions to clarity at a national level about how the policy works, the better, from my point of view, but</w:t>
      </w:r>
      <w:r w:rsidR="003B5BC7">
        <w:t>,</w:t>
      </w:r>
      <w:r w:rsidR="00E719FB">
        <w:t xml:space="preserve"> if there are hard cases that the Committee or others bring to our </w:t>
      </w:r>
      <w:r>
        <w:t xml:space="preserve">attention </w:t>
      </w:r>
      <w:r w:rsidR="00E719FB">
        <w:t>that need to be taken account of</w:t>
      </w:r>
      <w:r>
        <w:t>, we will.</w:t>
      </w:r>
    </w:p>
    <w:p w:rsidR="00E719FB" w:rsidP="006C5E96">
      <w:pPr>
        <w:pStyle w:val="Question"/>
      </w:pPr>
      <w:sdt>
        <w:sdtPr>
          <w:alias w:val="Member"/>
          <w:tag w:val="&lt;Member mnisId='4598' dodsId='113926'&gt;"/>
          <w:id w:val="-1346936897"/>
          <w:placeholder>
            <w:docPart w:val="DefaultPlaceholder_-1854013440"/>
          </w:placeholder>
          <w:richText/>
        </w:sdtPr>
        <w:sdtContent>
          <w:r w:rsidRPr="006C5E96" w:rsidR="006C5E96">
            <w:rPr>
              <w:b/>
            </w:rPr>
            <w:t>Mohammad Yasin:</w:t>
          </w:r>
        </w:sdtContent>
      </w:sdt>
      <w:r w:rsidR="006C5E96">
        <w:t xml:space="preserve"> This Bill allows that, if there is a conflict between local plan policies and the national development management policies</w:t>
      </w:r>
      <w:r w:rsidR="003B5BC7">
        <w:t>—NDMP—</w:t>
      </w:r>
      <w:r w:rsidR="006C5E96">
        <w:t xml:space="preserve">then the latter will prevail. Does this undermine the primacy of local planning—a concept that, as you know, is now firmly embedded in </w:t>
      </w:r>
      <w:r w:rsidR="006C5E96">
        <w:t>the planning system?</w:t>
      </w:r>
    </w:p>
    <w:p w:rsidR="00E719FB" w:rsidP="00122082">
      <w:pPr>
        <w:pStyle w:val="Answer"/>
      </w:pPr>
      <w:sdt>
        <w:sdtPr>
          <w:alias w:val="Witness"/>
          <w:id w:val="-900592222"/>
          <w:placeholder>
            <w:docPart w:val="DefaultPlaceholder_-1854013440"/>
          </w:placeholder>
          <w:richText/>
        </w:sdtPr>
        <w:sdtContent>
          <w:r w:rsidRPr="00B55CEE" w:rsidR="00B55CEE">
            <w:rPr>
              <w:b/>
              <w:i/>
            </w:rPr>
            <w:t>Michael Gove:</w:t>
          </w:r>
        </w:sdtContent>
      </w:sdt>
      <w:r w:rsidR="00122082">
        <w:t xml:space="preserve"> </w:t>
      </w:r>
      <w:r>
        <w:t xml:space="preserve">I </w:t>
      </w:r>
      <w:r w:rsidR="000547D7">
        <w:t>do not</w:t>
      </w:r>
      <w:r>
        <w:t xml:space="preserve"> believe so. </w:t>
      </w:r>
      <w:r w:rsidR="00122082">
        <w:t>T</w:t>
      </w:r>
      <w:r>
        <w:t>here</w:t>
      </w:r>
      <w:r w:rsidR="00122082">
        <w:t xml:space="preserve"> has</w:t>
      </w:r>
      <w:r>
        <w:t xml:space="preserve"> been a lot of debate about </w:t>
      </w:r>
      <w:r>
        <w:t>this</w:t>
      </w:r>
      <w:r>
        <w:t xml:space="preserve"> and it is the case already that national policy supersedes local discretion in a number of areas. </w:t>
      </w:r>
      <w:r w:rsidR="00122082">
        <w:t>T</w:t>
      </w:r>
      <w:r>
        <w:t>here is a national policy on green</w:t>
      </w:r>
      <w:r w:rsidR="00122082">
        <w:t>belt</w:t>
      </w:r>
      <w:r>
        <w:t xml:space="preserve"> protection </w:t>
      </w:r>
      <w:r w:rsidR="00122082">
        <w:t xml:space="preserve">and </w:t>
      </w:r>
      <w:r>
        <w:t xml:space="preserve">on other suites of environmental protection. </w:t>
      </w:r>
      <w:r w:rsidR="00122082">
        <w:t xml:space="preserve">There is </w:t>
      </w:r>
      <w:r>
        <w:t xml:space="preserve">a national policy on protections afforded to </w:t>
      </w:r>
      <w:r>
        <w:t>particular sites</w:t>
      </w:r>
      <w:r>
        <w:t xml:space="preserve">. </w:t>
      </w:r>
      <w:r w:rsidR="00122082">
        <w:t>I</w:t>
      </w:r>
      <w:r w:rsidR="001D544E">
        <w:t>t is</w:t>
      </w:r>
      <w:r>
        <w:t xml:space="preserve"> not the case that </w:t>
      </w:r>
      <w:r>
        <w:t>Breckland</w:t>
      </w:r>
      <w:r>
        <w:t xml:space="preserve"> Council, for the sake of argument, can </w:t>
      </w:r>
      <w:r w:rsidR="00122082">
        <w:t>decide to dispense</w:t>
      </w:r>
      <w:r>
        <w:t xml:space="preserve"> with greenbelt protection</w:t>
      </w:r>
      <w:r w:rsidR="00D00677">
        <w:t>,</w:t>
      </w:r>
      <w:r>
        <w:t xml:space="preserve"> ignore </w:t>
      </w:r>
      <w:r w:rsidR="00122082">
        <w:t xml:space="preserve">SSSIs or </w:t>
      </w:r>
      <w:r>
        <w:t>turn itself into a mini</w:t>
      </w:r>
      <w:r w:rsidR="00122082">
        <w:t>-Houston, as it were.</w:t>
      </w:r>
    </w:p>
    <w:p w:rsidR="00E719FB" w:rsidP="00D00677">
      <w:pPr>
        <w:pStyle w:val="Question"/>
        <w:numPr>
          <w:ilvl w:val="0"/>
          <w:numId w:val="0"/>
        </w:numPr>
        <w:ind w:left="794"/>
      </w:pPr>
      <w:r>
        <w:t>T</w:t>
      </w:r>
      <w:r>
        <w:t xml:space="preserve">hese policies already exist at a national level and </w:t>
      </w:r>
      <w:r>
        <w:t xml:space="preserve">are </w:t>
      </w:r>
      <w:r>
        <w:t xml:space="preserve">laid out </w:t>
      </w:r>
      <w:r>
        <w:t xml:space="preserve">in </w:t>
      </w:r>
      <w:r>
        <w:t xml:space="preserve">the </w:t>
      </w:r>
      <w:r w:rsidR="006E3E02">
        <w:t>national planning policy framework</w:t>
      </w:r>
      <w:r>
        <w:t>. Our concern has been that many local plans take longer to adopt</w:t>
      </w:r>
      <w:r>
        <w:t xml:space="preserve">, </w:t>
      </w:r>
      <w:r>
        <w:t xml:space="preserve">to design or to execute than they should, because quite a lot of national policy is replicated at a local level. </w:t>
      </w:r>
      <w:r>
        <w:t>H</w:t>
      </w:r>
      <w:r>
        <w:t>aving clarity about what national policy is and laying it out through the national development management policies</w:t>
      </w:r>
      <w:r>
        <w:t xml:space="preserve"> </w:t>
      </w:r>
      <w:r w:rsidR="000547D7">
        <w:t>will</w:t>
      </w:r>
      <w:r>
        <w:t>, we believe,</w:t>
      </w:r>
      <w:r>
        <w:t xml:space="preserve"> make local plan</w:t>
      </w:r>
      <w:r>
        <w:t>-</w:t>
      </w:r>
      <w:r>
        <w:t xml:space="preserve">making quicker and allow more space for the community to concentrate on those things that really matter in the </w:t>
      </w:r>
      <w:r>
        <w:t>concerned locality</w:t>
      </w:r>
      <w:r>
        <w:t>.</w:t>
      </w:r>
    </w:p>
    <w:p w:rsidR="00E719FB" w:rsidP="00D00677">
      <w:pPr>
        <w:pStyle w:val="Question"/>
      </w:pPr>
      <w:sdt>
        <w:sdtPr>
          <w:alias w:val="Member"/>
          <w:tag w:val="&lt;Member mnisId='4598' dodsId='113926'&gt;"/>
          <w:id w:val="-1353026262"/>
          <w:placeholder>
            <w:docPart w:val="DefaultPlaceholder_-1854013440"/>
          </w:placeholder>
          <w:richText/>
        </w:sdtPr>
        <w:sdtContent>
          <w:r w:rsidRPr="00D00677" w:rsidR="00D00677">
            <w:rPr>
              <w:b/>
            </w:rPr>
            <w:t>Mohammad Yasin:</w:t>
          </w:r>
        </w:sdtContent>
      </w:sdt>
      <w:r w:rsidR="00D00677">
        <w:t xml:space="preserve"> T</w:t>
      </w:r>
      <w:r>
        <w:t>his Bill does not direct you to consult before making</w:t>
      </w:r>
      <w:r w:rsidR="00D00677">
        <w:t xml:space="preserve">, </w:t>
      </w:r>
      <w:r w:rsidR="00D00677">
        <w:t>revoking</w:t>
      </w:r>
      <w:r w:rsidR="00D00677">
        <w:t xml:space="preserve"> or </w:t>
      </w:r>
      <w:r>
        <w:t xml:space="preserve">modifying </w:t>
      </w:r>
      <w:r w:rsidR="00D00677">
        <w:t xml:space="preserve">an NDMP </w:t>
      </w:r>
      <w:r>
        <w:t xml:space="preserve">to the same extent as for </w:t>
      </w:r>
      <w:r w:rsidR="003B5BC7">
        <w:t>national policy statements</w:t>
      </w:r>
      <w:r>
        <w:t xml:space="preserve">. Why is </w:t>
      </w:r>
      <w:r w:rsidR="00D00677">
        <w:t xml:space="preserve">this </w:t>
      </w:r>
      <w:r>
        <w:t>the case?</w:t>
      </w:r>
    </w:p>
    <w:p w:rsidR="00E719FB" w:rsidP="00D00677">
      <w:pPr>
        <w:pStyle w:val="Answer"/>
      </w:pPr>
      <w:sdt>
        <w:sdtPr>
          <w:alias w:val="Witness"/>
          <w:id w:val="1632748185"/>
          <w:placeholder>
            <w:docPart w:val="DefaultPlaceholder_-1854013440"/>
          </w:placeholder>
          <w:richText/>
        </w:sdtPr>
        <w:sdtContent>
          <w:r w:rsidRPr="00B55CEE" w:rsidR="00B55CEE">
            <w:rPr>
              <w:b/>
              <w:i/>
            </w:rPr>
            <w:t>Michael Gove:</w:t>
          </w:r>
        </w:sdtContent>
      </w:sdt>
      <w:r w:rsidR="00D00677">
        <w:t xml:space="preserve"> W</w:t>
      </w:r>
      <w:r>
        <w:t xml:space="preserve">e will be publishing a prospectus on what the new </w:t>
      </w:r>
      <w:r w:rsidR="005B22A5">
        <w:t xml:space="preserve">national planning policy framework </w:t>
      </w:r>
      <w:r>
        <w:t xml:space="preserve">will look like in July while the Bill is going through Committee, and that will give </w:t>
      </w:r>
      <w:r w:rsidR="003B5BC7">
        <w:t xml:space="preserve">parliamentarians </w:t>
      </w:r>
      <w:r>
        <w:t>an opportunity to make judgments about whether the protections we are putting in place are sufficient.</w:t>
      </w:r>
    </w:p>
    <w:p w:rsidR="00E719FB" w:rsidP="00EE5C32">
      <w:pPr>
        <w:pStyle w:val="Question"/>
      </w:pPr>
      <w:sdt>
        <w:sdtPr>
          <w:alias w:val="Member"/>
          <w:tag w:val="&lt;Member mnisId='4598' dodsId='113926'&gt;"/>
          <w:id w:val="321010825"/>
          <w:placeholder>
            <w:docPart w:val="DefaultPlaceholder_-1854013440"/>
          </w:placeholder>
          <w:richText/>
        </w:sdtPr>
        <w:sdtContent>
          <w:r w:rsidRPr="00E92E1A" w:rsidR="00E92E1A">
            <w:rPr>
              <w:b/>
            </w:rPr>
            <w:t>Mohammad Yasin:</w:t>
          </w:r>
        </w:sdtContent>
      </w:sdt>
      <w:r w:rsidR="00E92E1A">
        <w:t xml:space="preserve"> Secretary of State, how </w:t>
      </w:r>
      <w:r>
        <w:t>well do you know my constituency?</w:t>
      </w:r>
    </w:p>
    <w:p w:rsidR="00E719FB" w:rsidP="00E92E1A">
      <w:pPr>
        <w:pStyle w:val="Answer"/>
      </w:pPr>
      <w:sdt>
        <w:sdtPr>
          <w:alias w:val="Witness"/>
          <w:id w:val="-1199078248"/>
          <w:placeholder>
            <w:docPart w:val="DefaultPlaceholder_-1854013440"/>
          </w:placeholder>
          <w:richText/>
        </w:sdtPr>
        <w:sdtContent>
          <w:r w:rsidRPr="00B55CEE" w:rsidR="00B55CEE">
            <w:rPr>
              <w:b/>
              <w:i/>
            </w:rPr>
            <w:t>Michael Gove:</w:t>
          </w:r>
        </w:sdtContent>
      </w:sdt>
      <w:r w:rsidR="00E92E1A">
        <w:t xml:space="preserve"> </w:t>
      </w:r>
      <w:r>
        <w:t xml:space="preserve">I </w:t>
      </w:r>
      <w:r w:rsidR="00E92E1A">
        <w:t xml:space="preserve">have </w:t>
      </w:r>
      <w:r>
        <w:t xml:space="preserve">visited </w:t>
      </w:r>
      <w:r w:rsidR="00E92E1A">
        <w:t>Bedford</w:t>
      </w:r>
      <w:r w:rsidR="003B5BC7">
        <w:t xml:space="preserve"> on</w:t>
      </w:r>
      <w:r w:rsidR="00E92E1A">
        <w:t xml:space="preserve"> </w:t>
      </w:r>
      <w:r>
        <w:t>a number of</w:t>
      </w:r>
      <w:r>
        <w:t xml:space="preserve"> occasions.</w:t>
      </w:r>
    </w:p>
    <w:p w:rsidR="00E719FB" w:rsidP="00E92E1A">
      <w:pPr>
        <w:pStyle w:val="Question"/>
      </w:pPr>
      <w:sdt>
        <w:sdtPr>
          <w:alias w:val="Member"/>
          <w:tag w:val="&lt;Member mnisId='4598' dodsId='113926'&gt;"/>
          <w:id w:val="-1660914121"/>
          <w:placeholder>
            <w:docPart w:val="DefaultPlaceholder_-1854013440"/>
          </w:placeholder>
          <w:richText/>
        </w:sdtPr>
        <w:sdtContent>
          <w:r w:rsidRPr="00E92E1A" w:rsidR="00E92E1A">
            <w:rPr>
              <w:b/>
            </w:rPr>
            <w:t>Mohammad Yasin:</w:t>
          </w:r>
        </w:sdtContent>
      </w:sdt>
      <w:r w:rsidR="00E92E1A">
        <w:t xml:space="preserve"> </w:t>
      </w:r>
      <w:r w:rsidR="003B5BC7">
        <w:t xml:space="preserve">Of </w:t>
      </w:r>
      <w:r>
        <w:t xml:space="preserve">course, you </w:t>
      </w:r>
      <w:r w:rsidR="000547D7">
        <w:t>do not</w:t>
      </w:r>
      <w:r>
        <w:t xml:space="preserve"> know the area better than </w:t>
      </w:r>
      <w:r>
        <w:t>local residents</w:t>
      </w:r>
      <w:r w:rsidR="00E92E1A">
        <w:t>,</w:t>
      </w:r>
      <w:r>
        <w:t xml:space="preserve"> </w:t>
      </w:r>
      <w:r w:rsidR="00E92E1A">
        <w:t xml:space="preserve">do </w:t>
      </w:r>
      <w:r>
        <w:t>you?</w:t>
      </w:r>
    </w:p>
    <w:p w:rsidR="00E92E1A" w:rsidP="00E92E1A">
      <w:pPr>
        <w:pStyle w:val="Answer"/>
      </w:pPr>
      <w:sdt>
        <w:sdtPr>
          <w:alias w:val="Witness"/>
          <w:id w:val="1230568303"/>
          <w:placeholder>
            <w:docPart w:val="DefaultPlaceholder_-1854013440"/>
          </w:placeholder>
          <w:richText/>
        </w:sdtPr>
        <w:sdtContent>
          <w:r w:rsidRPr="00B55CEE" w:rsidR="00B55CEE">
            <w:rPr>
              <w:b/>
              <w:i/>
            </w:rPr>
            <w:t>Michael Gove:</w:t>
          </w:r>
        </w:sdtContent>
      </w:sdt>
      <w:r>
        <w:t xml:space="preserve"> </w:t>
      </w:r>
      <w:r w:rsidR="00E719FB">
        <w:t>No. Bedford is a beautiful place. I particularly enjoyed visiting it at a campaign for Mr Richard Fuller</w:t>
      </w:r>
      <w:r>
        <w:t>, who</w:t>
      </w:r>
      <w:r w:rsidR="00E719FB">
        <w:t xml:space="preserve"> was</w:t>
      </w:r>
      <w:r>
        <w:t>,</w:t>
      </w:r>
      <w:r w:rsidR="00E719FB">
        <w:t xml:space="preserve"> sadly, to my mind, defeated, but I know that his successor is </w:t>
      </w:r>
      <w:r>
        <w:t xml:space="preserve">an </w:t>
      </w:r>
      <w:r w:rsidR="00E719FB">
        <w:t xml:space="preserve">equally </w:t>
      </w:r>
      <w:r>
        <w:t>effective Member.</w:t>
      </w:r>
    </w:p>
    <w:p w:rsidR="00E719FB" w:rsidP="00E92E1A">
      <w:pPr>
        <w:pStyle w:val="Question"/>
      </w:pPr>
      <w:sdt>
        <w:sdtPr>
          <w:alias w:val="Member"/>
          <w:tag w:val="&lt;Member mnisId='4598' dodsId='113926'&gt;"/>
          <w:id w:val="-310018780"/>
          <w:placeholder>
            <w:docPart w:val="DefaultPlaceholder_-1854013440"/>
          </w:placeholder>
          <w:richText/>
        </w:sdtPr>
        <w:sdtContent>
          <w:r w:rsidRPr="00E92E1A" w:rsidR="00E92E1A">
            <w:rPr>
              <w:b/>
            </w:rPr>
            <w:t>Mohammad Yasin:</w:t>
          </w:r>
        </w:sdtContent>
      </w:sdt>
      <w:r w:rsidR="00E92E1A">
        <w:t xml:space="preserve"> T</w:t>
      </w:r>
      <w:r w:rsidR="001D544E">
        <w:t>hat is</w:t>
      </w:r>
      <w:r>
        <w:t xml:space="preserve"> very kind of </w:t>
      </w:r>
      <w:r w:rsidR="00E92E1A">
        <w:t>you, but th</w:t>
      </w:r>
      <w:r>
        <w:t>e reason I am asking these questions</w:t>
      </w:r>
      <w:r w:rsidR="00E92E1A">
        <w:t xml:space="preserve"> is that</w:t>
      </w:r>
      <w:r>
        <w:t xml:space="preserve"> this Bill will gradually stop public participation in future developments and </w:t>
      </w:r>
      <w:r w:rsidR="00E92E1A">
        <w:t xml:space="preserve">give </w:t>
      </w:r>
      <w:r>
        <w:t xml:space="preserve">more powers to </w:t>
      </w:r>
      <w:r w:rsidR="00E92E1A">
        <w:t>the Secretary of State.</w:t>
      </w:r>
      <w:r>
        <w:t xml:space="preserve"> </w:t>
      </w:r>
      <w:r w:rsidR="00E92E1A">
        <w:t>How can you or future Secretaries of State</w:t>
      </w:r>
      <w:r>
        <w:t xml:space="preserve"> know the area better than local people</w:t>
      </w:r>
      <w:r w:rsidR="00E92E1A">
        <w:t xml:space="preserve">, who </w:t>
      </w:r>
      <w:r w:rsidR="003B5BC7">
        <w:t xml:space="preserve">will </w:t>
      </w:r>
      <w:r>
        <w:t>have no say in future development</w:t>
      </w:r>
      <w:r w:rsidR="00E92E1A">
        <w:t>?</w:t>
      </w:r>
    </w:p>
    <w:p w:rsidR="00E92E1A" w:rsidP="00E92E1A">
      <w:pPr>
        <w:pStyle w:val="Answer"/>
      </w:pPr>
      <w:sdt>
        <w:sdtPr>
          <w:alias w:val="Witness"/>
          <w:id w:val="-1479377322"/>
          <w:placeholder>
            <w:docPart w:val="DefaultPlaceholder_-1854013440"/>
          </w:placeholder>
          <w:richText/>
        </w:sdtPr>
        <w:sdtContent>
          <w:r w:rsidRPr="00B55CEE" w:rsidR="00B55CEE">
            <w:rPr>
              <w:b/>
              <w:i/>
            </w:rPr>
            <w:t>Michael Gove:</w:t>
          </w:r>
        </w:sdtContent>
      </w:sdt>
      <w:r>
        <w:t xml:space="preserve"> No, they will. </w:t>
      </w:r>
      <w:r w:rsidR="00E719FB">
        <w:t xml:space="preserve">They will have a stronger </w:t>
      </w:r>
      <w:r>
        <w:t>say. E</w:t>
      </w:r>
      <w:r w:rsidR="00E719FB">
        <w:t>verything in the Bill</w:t>
      </w:r>
      <w:r>
        <w:t xml:space="preserve"> and </w:t>
      </w:r>
      <w:r w:rsidR="00E719FB">
        <w:t xml:space="preserve">in the planning </w:t>
      </w:r>
      <w:r>
        <w:t xml:space="preserve">reforms </w:t>
      </w:r>
      <w:r w:rsidR="00916C3D">
        <w:t>we are</w:t>
      </w:r>
      <w:r w:rsidR="00E719FB">
        <w:t xml:space="preserve"> taking </w:t>
      </w:r>
      <w:r>
        <w:t xml:space="preserve">forward will make </w:t>
      </w:r>
      <w:r w:rsidR="00E719FB">
        <w:t xml:space="preserve">it easier for local people to be involved. </w:t>
      </w:r>
      <w:r>
        <w:t>D</w:t>
      </w:r>
      <w:r w:rsidR="00E719FB">
        <w:t>igiti</w:t>
      </w:r>
      <w:r>
        <w:t>s</w:t>
      </w:r>
      <w:r w:rsidR="00E719FB">
        <w:t xml:space="preserve">ing the planning system will mean that it will be easier to access that information. </w:t>
      </w:r>
      <w:r>
        <w:t>The</w:t>
      </w:r>
      <w:r w:rsidR="00E719FB">
        <w:t xml:space="preserve"> greater weight </w:t>
      </w:r>
      <w:r w:rsidR="00E719FB">
        <w:t xml:space="preserve">that </w:t>
      </w:r>
      <w:r w:rsidR="00916C3D">
        <w:t>we are</w:t>
      </w:r>
      <w:r w:rsidR="00E719FB">
        <w:t xml:space="preserve"> giving to neighbo</w:t>
      </w:r>
      <w:r>
        <w:t>u</w:t>
      </w:r>
      <w:r w:rsidR="00E719FB">
        <w:t>rhood planning is explicitly designed to have that involvement.</w:t>
      </w:r>
    </w:p>
    <w:p w:rsidR="00957C4C" w:rsidP="00E92E1A">
      <w:pPr>
        <w:pStyle w:val="Answer"/>
      </w:pPr>
      <w:r>
        <w:t>A</w:t>
      </w:r>
      <w:r w:rsidR="00E719FB">
        <w:t xml:space="preserve">ll </w:t>
      </w:r>
      <w:r>
        <w:t xml:space="preserve">that </w:t>
      </w:r>
      <w:r w:rsidR="00916C3D">
        <w:t>we are</w:t>
      </w:r>
      <w:r w:rsidR="00E719FB">
        <w:t xml:space="preserve"> doing is saying </w:t>
      </w:r>
      <w:r>
        <w:t xml:space="preserve">that there is </w:t>
      </w:r>
      <w:r w:rsidR="00E719FB">
        <w:t xml:space="preserve">some stuff that local people </w:t>
      </w:r>
      <w:r w:rsidR="000547D7">
        <w:t>do not</w:t>
      </w:r>
      <w:r w:rsidR="00E719FB">
        <w:t xml:space="preserve"> need to argue over or ask for</w:t>
      </w:r>
      <w:r>
        <w:t>,</w:t>
      </w:r>
      <w:r w:rsidR="00E719FB">
        <w:t xml:space="preserve"> because </w:t>
      </w:r>
      <w:r w:rsidR="001D544E">
        <w:t>it is</w:t>
      </w:r>
      <w:r w:rsidR="00E719FB">
        <w:t xml:space="preserve"> already delivered. </w:t>
      </w:r>
      <w:r>
        <w:t>On the p</w:t>
      </w:r>
      <w:r w:rsidR="00E719FB">
        <w:t>rotection of the greenbelt</w:t>
      </w:r>
      <w:r>
        <w:t>,</w:t>
      </w:r>
      <w:r w:rsidR="00E719FB">
        <w:t xml:space="preserve"> </w:t>
      </w:r>
      <w:r>
        <w:t>a</w:t>
      </w:r>
      <w:r w:rsidR="00E719FB">
        <w:t xml:space="preserve">s I say, </w:t>
      </w:r>
      <w:r>
        <w:t xml:space="preserve">there is </w:t>
      </w:r>
      <w:r w:rsidR="00E719FB">
        <w:t>no need to relitigate that case</w:t>
      </w:r>
      <w:r>
        <w:t xml:space="preserve">—done and dusted, </w:t>
      </w:r>
      <w:r w:rsidR="00E719FB">
        <w:t>message received</w:t>
      </w:r>
      <w:r>
        <w:t>,</w:t>
      </w:r>
      <w:r w:rsidR="00E719FB">
        <w:t xml:space="preserve"> there at the national level. </w:t>
      </w:r>
      <w:r>
        <w:t xml:space="preserve">Let us </w:t>
      </w:r>
      <w:r w:rsidR="00E719FB">
        <w:t xml:space="preserve">concentrate on the specificity here. </w:t>
      </w:r>
      <w:r>
        <w:t>I</w:t>
      </w:r>
      <w:r w:rsidR="00E719FB">
        <w:t xml:space="preserve">f </w:t>
      </w:r>
      <w:r w:rsidR="00916C3D">
        <w:t>we are</w:t>
      </w:r>
      <w:r w:rsidR="00E719FB">
        <w:t xml:space="preserve"> thinking about traffic management around Bedford Free School, </w:t>
      </w:r>
      <w:r w:rsidR="001D544E">
        <w:t>that is</w:t>
      </w:r>
      <w:r w:rsidR="00E719FB">
        <w:t xml:space="preserve"> a local issue that local people will </w:t>
      </w:r>
      <w:r>
        <w:t>decide</w:t>
      </w:r>
      <w:r w:rsidR="00E719FB">
        <w:t>.</w:t>
      </w:r>
    </w:p>
    <w:p w:rsidR="00957C4C" w:rsidP="00957C4C">
      <w:pPr>
        <w:pStyle w:val="Question"/>
      </w:pPr>
      <w:sdt>
        <w:sdtPr>
          <w:alias w:val="Member"/>
          <w:tag w:val="&lt;Member mnisId='4598' dodsId='113926'&gt;"/>
          <w:id w:val="566458553"/>
          <w:placeholder>
            <w:docPart w:val="DefaultPlaceholder_-1854013440"/>
          </w:placeholder>
          <w:richText/>
        </w:sdtPr>
        <w:sdtContent>
          <w:r w:rsidRPr="00957C4C">
            <w:rPr>
              <w:b/>
            </w:rPr>
            <w:t>Mohammad Yasin:</w:t>
          </w:r>
        </w:sdtContent>
      </w:sdt>
      <w:r>
        <w:t xml:space="preserve"> M</w:t>
      </w:r>
      <w:r w:rsidR="00E719FB">
        <w:t xml:space="preserve">y other concern is that this Bill will allow local planning authorities to amend their own development management policies without the need </w:t>
      </w:r>
      <w:r>
        <w:t xml:space="preserve">for </w:t>
      </w:r>
      <w:r w:rsidR="00E719FB">
        <w:t xml:space="preserve">public examination. </w:t>
      </w:r>
      <w:r>
        <w:t xml:space="preserve">Do you </w:t>
      </w:r>
      <w:r w:rsidR="00E719FB">
        <w:t xml:space="preserve">agree with that? </w:t>
      </w:r>
    </w:p>
    <w:p w:rsidR="00957C4C" w:rsidP="00957C4C">
      <w:pPr>
        <w:pStyle w:val="Answer"/>
      </w:pPr>
      <w:sdt>
        <w:sdtPr>
          <w:alias w:val="Witness"/>
          <w:id w:val="-1402050571"/>
          <w:placeholder>
            <w:docPart w:val="DefaultPlaceholder_-1854013440"/>
          </w:placeholder>
          <w:richText/>
        </w:sdtPr>
        <w:sdtContent>
          <w:r w:rsidRPr="00B55CEE" w:rsidR="00B55CEE">
            <w:rPr>
              <w:b/>
              <w:i/>
            </w:rPr>
            <w:t>Michael Gove:</w:t>
          </w:r>
        </w:sdtContent>
      </w:sdt>
      <w:r>
        <w:t xml:space="preserve"> </w:t>
      </w:r>
      <w:r w:rsidR="00E719FB">
        <w:t xml:space="preserve">I </w:t>
      </w:r>
      <w:r w:rsidR="000547D7">
        <w:t>do not</w:t>
      </w:r>
      <w:r w:rsidR="00E719FB">
        <w:t xml:space="preserve"> think so.</w:t>
      </w:r>
    </w:p>
    <w:p w:rsidR="00957C4C" w:rsidP="00957C4C">
      <w:pPr>
        <w:pStyle w:val="Answer"/>
      </w:pPr>
      <w:sdt>
        <w:sdtPr>
          <w:alias w:val="Witness"/>
          <w:id w:val="-713585337"/>
          <w:placeholder>
            <w:docPart w:val="DefaultPlaceholder_-1854013440"/>
          </w:placeholder>
          <w:richText/>
        </w:sdtPr>
        <w:sdtContent>
          <w:r w:rsidRPr="00B55CEE" w:rsidR="00B55CEE">
            <w:rPr>
              <w:b/>
              <w:i/>
            </w:rPr>
            <w:t>Simon Gallagher:</w:t>
          </w:r>
        </w:sdtContent>
      </w:sdt>
      <w:r>
        <w:t xml:space="preserve"> T</w:t>
      </w:r>
      <w:r w:rsidR="00E719FB">
        <w:t>he Bill maintains the principle that local plans should be scrutini</w:t>
      </w:r>
      <w:r>
        <w:t>s</w:t>
      </w:r>
      <w:r w:rsidR="00E719FB">
        <w:t xml:space="preserve">ed in public examination by </w:t>
      </w:r>
      <w:r>
        <w:t xml:space="preserve">an </w:t>
      </w:r>
      <w:r w:rsidR="00E719FB">
        <w:t>independent planning inspector, that people will have the representation</w:t>
      </w:r>
      <w:r>
        <w:t>al</w:t>
      </w:r>
      <w:r w:rsidR="00E719FB">
        <w:t xml:space="preserve"> rights to come in on that one, and that those plans will be tested.</w:t>
      </w:r>
      <w:r>
        <w:t xml:space="preserve"> </w:t>
      </w:r>
      <w:r w:rsidR="00E719FB">
        <w:t xml:space="preserve">It also </w:t>
      </w:r>
      <w:r>
        <w:t xml:space="preserve">enshrines </w:t>
      </w:r>
      <w:r w:rsidR="00E719FB">
        <w:t xml:space="preserve">that there will be two rounds of consultation, now known as </w:t>
      </w:r>
      <w:r>
        <w:t>r</w:t>
      </w:r>
      <w:r w:rsidR="00E719FB">
        <w:t xml:space="preserve">egulation 18 </w:t>
      </w:r>
      <w:r>
        <w:t xml:space="preserve">and </w:t>
      </w:r>
      <w:r w:rsidR="00E719FB">
        <w:t xml:space="preserve">19 consultations. These will continue. </w:t>
      </w:r>
      <w:r w:rsidR="000547D7">
        <w:t>They are</w:t>
      </w:r>
      <w:r w:rsidR="00E719FB">
        <w:t xml:space="preserve"> provided for under the regulations and we were careful to set out that </w:t>
      </w:r>
      <w:r w:rsidR="00523EBD">
        <w:t>it</w:t>
      </w:r>
      <w:r w:rsidR="00E719FB">
        <w:t xml:space="preserve"> will follow in the detail precisely how those work</w:t>
      </w:r>
      <w:r w:rsidR="00AA34BF">
        <w:t>.</w:t>
      </w:r>
      <w:r>
        <w:t xml:space="preserve"> </w:t>
      </w:r>
      <w:r w:rsidR="00E719FB">
        <w:t xml:space="preserve">I hope </w:t>
      </w:r>
      <w:r w:rsidR="00AA34BF">
        <w:t xml:space="preserve">that </w:t>
      </w:r>
      <w:r w:rsidR="00E719FB">
        <w:t>we can</w:t>
      </w:r>
      <w:r>
        <w:t xml:space="preserve"> </w:t>
      </w:r>
      <w:r w:rsidR="00E719FB">
        <w:t>and</w:t>
      </w:r>
      <w:r>
        <w:t xml:space="preserve"> have </w:t>
      </w:r>
      <w:r w:rsidR="00E719FB">
        <w:t xml:space="preserve">set out our ambition to improve both the extent </w:t>
      </w:r>
      <w:r>
        <w:t xml:space="preserve">and </w:t>
      </w:r>
      <w:r w:rsidR="00523EBD">
        <w:t xml:space="preserve">the </w:t>
      </w:r>
      <w:r w:rsidR="00E719FB">
        <w:t>depth of that consultation.</w:t>
      </w:r>
    </w:p>
    <w:p w:rsidR="00957C4C" w:rsidP="00957C4C">
      <w:pPr>
        <w:pStyle w:val="Answer"/>
      </w:pPr>
      <w:r>
        <w:t>A</w:t>
      </w:r>
      <w:r w:rsidR="00E719FB">
        <w:t xml:space="preserve">s the Secretary of State was explaining, one of the problems </w:t>
      </w:r>
      <w:r>
        <w:t xml:space="preserve">that </w:t>
      </w:r>
      <w:r w:rsidR="00E719FB">
        <w:t xml:space="preserve">we and </w:t>
      </w:r>
      <w:r w:rsidR="00E719FB">
        <w:t>a number of</w:t>
      </w:r>
      <w:r w:rsidR="00E719FB">
        <w:t xml:space="preserve"> local authorities have </w:t>
      </w:r>
      <w:r>
        <w:t xml:space="preserve">found is that </w:t>
      </w:r>
      <w:r w:rsidR="00E719FB">
        <w:t xml:space="preserve">the number of people who are able to engage with a local plan at present, because they tend to be </w:t>
      </w:r>
      <w:r>
        <w:t>500</w:t>
      </w:r>
      <w:r w:rsidR="00E719FB">
        <w:t>-</w:t>
      </w:r>
      <w:r>
        <w:t>page</w:t>
      </w:r>
      <w:r w:rsidR="00E719FB">
        <w:t xml:space="preserve"> PDF files</w:t>
      </w:r>
      <w:r>
        <w:t>,</w:t>
      </w:r>
      <w:r w:rsidR="00E719FB">
        <w:t xml:space="preserve"> is very limited.</w:t>
      </w:r>
      <w:r>
        <w:t xml:space="preserve"> </w:t>
      </w:r>
      <w:r w:rsidR="00E719FB">
        <w:t xml:space="preserve">We think that we can collectively, as a sector, do better and get those </w:t>
      </w:r>
      <w:r>
        <w:t xml:space="preserve">digitally </w:t>
      </w:r>
      <w:r w:rsidR="00E719FB">
        <w:t>accessible to a broader range of the community for meaningful engagement</w:t>
      </w:r>
      <w:r>
        <w:t>. On plan-making</w:t>
      </w:r>
      <w:r w:rsidR="00E719FB">
        <w:t xml:space="preserve">, </w:t>
      </w:r>
      <w:r>
        <w:t xml:space="preserve">this will be </w:t>
      </w:r>
      <w:r w:rsidR="00E719FB">
        <w:t>absolutely maintained and improved. We will have the same rounds of engagement as we have at present.</w:t>
      </w:r>
    </w:p>
    <w:p w:rsidR="00E719FB" w:rsidP="00957C4C">
      <w:pPr>
        <w:pStyle w:val="Question"/>
      </w:pPr>
      <w:sdt>
        <w:sdtPr>
          <w:alias w:val="Member"/>
          <w:tag w:val="&lt;Member mnisId='394' dodsId='25722'&gt;"/>
          <w:id w:val="-30498876"/>
          <w:placeholder>
            <w:docPart w:val="DefaultPlaceholder_-1854013440"/>
          </w:placeholder>
          <w:richText/>
        </w:sdtPr>
        <w:sdtContent>
          <w:r w:rsidRPr="00957C4C" w:rsidR="00957C4C">
            <w:rPr>
              <w:b/>
            </w:rPr>
            <w:t>Chair:</w:t>
          </w:r>
        </w:sdtContent>
      </w:sdt>
      <w:r w:rsidR="00957C4C">
        <w:t xml:space="preserve"> S</w:t>
      </w:r>
      <w:r>
        <w:t>implification of the process</w:t>
      </w:r>
      <w:r w:rsidR="00957C4C">
        <w:t xml:space="preserve"> and digitisation are </w:t>
      </w:r>
      <w:r>
        <w:t xml:space="preserve">things </w:t>
      </w:r>
      <w:r w:rsidR="00957C4C">
        <w:t xml:space="preserve">that </w:t>
      </w:r>
      <w:r>
        <w:t xml:space="preserve">the Committee called for </w:t>
      </w:r>
      <w:r w:rsidR="00957C4C">
        <w:t xml:space="preserve">some </w:t>
      </w:r>
      <w:r>
        <w:t>years ago</w:t>
      </w:r>
      <w:r w:rsidR="00957C4C">
        <w:t>,</w:t>
      </w:r>
      <w:r>
        <w:t xml:space="preserve"> </w:t>
      </w:r>
      <w:r w:rsidR="00957C4C">
        <w:t xml:space="preserve">so it is </w:t>
      </w:r>
      <w:r>
        <w:t>good to see the Government catching up</w:t>
      </w:r>
      <w:r w:rsidR="00957C4C">
        <w:t>. J</w:t>
      </w:r>
      <w:r>
        <w:t xml:space="preserve">ust to be </w:t>
      </w:r>
      <w:r>
        <w:t xml:space="preserve">absolutely </w:t>
      </w:r>
      <w:r w:rsidR="00957C4C">
        <w:t>clear</w:t>
      </w:r>
      <w:r w:rsidR="00957C4C">
        <w:t>,</w:t>
      </w:r>
      <w:r>
        <w:t xml:space="preserve"> </w:t>
      </w:r>
      <w:r w:rsidR="00957C4C">
        <w:t>t</w:t>
      </w:r>
      <w:r>
        <w:t xml:space="preserve">he consultation is on the local plan. Are we going to have the same </w:t>
      </w:r>
      <w:r w:rsidR="00957C4C">
        <w:t xml:space="preserve">level </w:t>
      </w:r>
      <w:r>
        <w:t>of consultation on the supplementary plans and design codes</w:t>
      </w:r>
      <w:r w:rsidR="00957C4C">
        <w:t>?</w:t>
      </w:r>
    </w:p>
    <w:p w:rsidR="00FD696D" w:rsidP="00957C4C">
      <w:pPr>
        <w:pStyle w:val="Answer"/>
      </w:pPr>
      <w:sdt>
        <w:sdtPr>
          <w:alias w:val="Witness"/>
          <w:id w:val="951135821"/>
          <w:placeholder>
            <w:docPart w:val="DefaultPlaceholder_-1854013440"/>
          </w:placeholder>
          <w:richText/>
        </w:sdtPr>
        <w:sdtContent>
          <w:r w:rsidRPr="00B55CEE" w:rsidR="00B55CEE">
            <w:rPr>
              <w:b/>
              <w:i/>
            </w:rPr>
            <w:t>Simon Gallagher:</w:t>
          </w:r>
        </w:sdtContent>
      </w:sdt>
      <w:r w:rsidR="00957C4C">
        <w:t xml:space="preserve"> Y</w:t>
      </w:r>
      <w:r w:rsidR="00E719FB">
        <w:t>es</w:t>
      </w:r>
      <w:r w:rsidR="00957C4C">
        <w:t>.</w:t>
      </w:r>
      <w:r w:rsidR="00E719FB">
        <w:t xml:space="preserve"> </w:t>
      </w:r>
      <w:r w:rsidR="00957C4C">
        <w:t>O</w:t>
      </w:r>
      <w:r w:rsidR="00E719FB">
        <w:t>ne of the objectives of design codes is that they are locally popular</w:t>
      </w:r>
      <w:r w:rsidR="00957C4C">
        <w:t>,</w:t>
      </w:r>
      <w:r w:rsidR="00E719FB">
        <w:t xml:space="preserve"> </w:t>
      </w:r>
      <w:r>
        <w:t xml:space="preserve">which </w:t>
      </w:r>
      <w:r w:rsidR="00E719FB">
        <w:t>is going to require a degree of engagement</w:t>
      </w:r>
      <w:r>
        <w:t>.</w:t>
      </w:r>
      <w:r w:rsidR="00E719FB">
        <w:t xml:space="preserve"> </w:t>
      </w:r>
      <w:r>
        <w:t>S</w:t>
      </w:r>
      <w:r w:rsidR="00E719FB">
        <w:t>upplementary plans are created as one of the vehicles by which there would be opportunity for proper engagement</w:t>
      </w:r>
      <w:r w:rsidR="00444AC9">
        <w:t>,</w:t>
      </w:r>
      <w:r w:rsidR="00E719FB">
        <w:t xml:space="preserve"> or legal</w:t>
      </w:r>
      <w:r w:rsidR="00523EBD">
        <w:t xml:space="preserve"> </w:t>
      </w:r>
      <w:r w:rsidR="00E719FB">
        <w:t>force design codes. One of the problem</w:t>
      </w:r>
      <w:r>
        <w:t>s</w:t>
      </w:r>
      <w:r w:rsidR="00E719FB">
        <w:t xml:space="preserve"> with design codes </w:t>
      </w:r>
      <w:r w:rsidR="00E719FB">
        <w:t>at the moment</w:t>
      </w:r>
      <w:r w:rsidR="00E719FB">
        <w:t xml:space="preserve"> is </w:t>
      </w:r>
      <w:r>
        <w:t xml:space="preserve">that </w:t>
      </w:r>
      <w:r w:rsidR="000547D7">
        <w:t>they are</w:t>
      </w:r>
      <w:r w:rsidR="00E719FB">
        <w:t xml:space="preserve"> often produced as supplementary planning guidance, which has no legal force.</w:t>
      </w:r>
    </w:p>
    <w:p w:rsidR="00E719FB" w:rsidP="00FD696D">
      <w:pPr>
        <w:pStyle w:val="Answer"/>
      </w:pPr>
      <w:r>
        <w:t>One thing we have done in the Bill</w:t>
      </w:r>
      <w:r w:rsidR="00FD696D">
        <w:t>,</w:t>
      </w:r>
      <w:r>
        <w:t xml:space="preserve"> </w:t>
      </w:r>
      <w:r w:rsidR="00FD696D">
        <w:t xml:space="preserve">subject to </w:t>
      </w:r>
      <w:r w:rsidR="00523EBD">
        <w:t>Parliament</w:t>
      </w:r>
      <w:r w:rsidR="0084513C">
        <w:t>’</w:t>
      </w:r>
      <w:r>
        <w:t xml:space="preserve">s views, is to create something </w:t>
      </w:r>
      <w:r w:rsidR="007D726D">
        <w:t>that</w:t>
      </w:r>
      <w:r>
        <w:t xml:space="preserve"> is a legal device</w:t>
      </w:r>
      <w:r w:rsidR="007D726D">
        <w:t xml:space="preserve">, </w:t>
      </w:r>
      <w:r w:rsidR="00FD696D">
        <w:t>a supplementary plan</w:t>
      </w:r>
      <w:r w:rsidR="007D726D">
        <w:t xml:space="preserve">, </w:t>
      </w:r>
      <w:r>
        <w:t>which</w:t>
      </w:r>
      <w:r w:rsidR="00FD696D">
        <w:t xml:space="preserve"> </w:t>
      </w:r>
      <w:r>
        <w:t>must be consulted on</w:t>
      </w:r>
      <w:r w:rsidR="00FD696D">
        <w:t>.</w:t>
      </w:r>
      <w:r>
        <w:t xml:space="preserve"> </w:t>
      </w:r>
      <w:r w:rsidR="00FD696D">
        <w:t>D</w:t>
      </w:r>
      <w:r>
        <w:t xml:space="preserve">esign codes must be provably </w:t>
      </w:r>
      <w:r>
        <w:t>popular</w:t>
      </w:r>
      <w:r>
        <w:t xml:space="preserve"> and</w:t>
      </w:r>
      <w:r w:rsidR="00FD696D">
        <w:t xml:space="preserve"> </w:t>
      </w:r>
      <w:r w:rsidR="00916C3D">
        <w:t>we are</w:t>
      </w:r>
      <w:r>
        <w:t xml:space="preserve"> using the </w:t>
      </w:r>
      <w:r w:rsidR="006F53D3">
        <w:t xml:space="preserve">Office for Place </w:t>
      </w:r>
      <w:r>
        <w:t>to champion the best means of that community engagement.</w:t>
      </w:r>
    </w:p>
    <w:p w:rsidR="00FD696D" w:rsidP="00FD696D">
      <w:pPr>
        <w:pStyle w:val="Question"/>
      </w:pPr>
      <w:sdt>
        <w:sdtPr>
          <w:alias w:val="Member"/>
          <w:tag w:val="&lt;Member mnisId='394' dodsId='25722'&gt;"/>
          <w:id w:val="-363519707"/>
          <w:placeholder>
            <w:docPart w:val="DefaultPlaceholder_-1854013440"/>
          </w:placeholder>
          <w:richText/>
        </w:sdtPr>
        <w:sdtContent>
          <w:r w:rsidRPr="00FD696D">
            <w:rPr>
              <w:b/>
            </w:rPr>
            <w:t>Chair:</w:t>
          </w:r>
        </w:sdtContent>
      </w:sdt>
      <w:r>
        <w:t xml:space="preserve"> O</w:t>
      </w:r>
      <w:r w:rsidR="00E719FB">
        <w:t xml:space="preserve">n the national development management policies, </w:t>
      </w:r>
      <w:r>
        <w:t>Secretary of State, you may consult</w:t>
      </w:r>
      <w:r w:rsidR="00E446B4">
        <w:t>;</w:t>
      </w:r>
      <w:r>
        <w:t xml:space="preserve"> you do not have to. </w:t>
      </w:r>
      <w:r w:rsidR="00E719FB">
        <w:t>Why not?</w:t>
      </w:r>
    </w:p>
    <w:p w:rsidR="00FD696D" w:rsidP="00FD696D">
      <w:pPr>
        <w:pStyle w:val="Answer"/>
      </w:pPr>
      <w:sdt>
        <w:sdtPr>
          <w:alias w:val="Witness"/>
          <w:id w:val="1630437778"/>
          <w:placeholder>
            <w:docPart w:val="DefaultPlaceholder_-1854013440"/>
          </w:placeholder>
          <w:richText/>
        </w:sdtPr>
        <w:sdtContent>
          <w:r w:rsidRPr="00B55CEE" w:rsidR="00B55CEE">
            <w:rPr>
              <w:b/>
              <w:i/>
            </w:rPr>
            <w:t>Michael Gove:</w:t>
          </w:r>
        </w:sdtContent>
      </w:sdt>
      <w:r>
        <w:t xml:space="preserve"> </w:t>
      </w:r>
      <w:r w:rsidR="00E719FB">
        <w:t>Well</w:t>
      </w:r>
      <w:r>
        <w:t>,</w:t>
      </w:r>
      <w:r w:rsidR="00E719FB">
        <w:t xml:space="preserve"> we will</w:t>
      </w:r>
      <w:r>
        <w:t>.</w:t>
      </w:r>
    </w:p>
    <w:p w:rsidR="00FD696D" w:rsidP="00FD696D">
      <w:pPr>
        <w:pStyle w:val="Question"/>
      </w:pPr>
      <w:sdt>
        <w:sdtPr>
          <w:alias w:val="Member"/>
          <w:tag w:val="&lt;Member mnisId='394' dodsId='25722'&gt;"/>
          <w:id w:val="1001777448"/>
          <w:placeholder>
            <w:docPart w:val="DefaultPlaceholder_-1854013440"/>
          </w:placeholder>
          <w:richText/>
        </w:sdtPr>
        <w:sdtContent>
          <w:r w:rsidRPr="00FD696D">
            <w:rPr>
              <w:b/>
            </w:rPr>
            <w:t>Chair:</w:t>
          </w:r>
        </w:sdtContent>
      </w:sdt>
      <w:r>
        <w:t xml:space="preserve"> Why do the words “will consult” not appear?</w:t>
      </w:r>
    </w:p>
    <w:p w:rsidR="00FD696D" w:rsidP="00FD696D">
      <w:pPr>
        <w:pStyle w:val="Answer"/>
      </w:pPr>
      <w:sdt>
        <w:sdtPr>
          <w:alias w:val="Witness"/>
          <w:id w:val="-1515293895"/>
          <w:placeholder>
            <w:docPart w:val="DefaultPlaceholder_-1854013440"/>
          </w:placeholder>
          <w:richText/>
        </w:sdtPr>
        <w:sdtContent>
          <w:r w:rsidRPr="00B55CEE" w:rsidR="00B55CEE">
            <w:rPr>
              <w:b/>
              <w:i/>
            </w:rPr>
            <w:t>Michael Gove:</w:t>
          </w:r>
        </w:sdtContent>
      </w:sdt>
      <w:r>
        <w:t xml:space="preserve"> I</w:t>
      </w:r>
      <w:r w:rsidR="001D544E">
        <w:t>t is</w:t>
      </w:r>
      <w:r w:rsidR="00E719FB">
        <w:t xml:space="preserve"> an Office of </w:t>
      </w:r>
      <w:r w:rsidR="00E446B4">
        <w:t xml:space="preserve">Parliamentary </w:t>
      </w:r>
      <w:r>
        <w:t xml:space="preserve">Counsel </w:t>
      </w:r>
      <w:r w:rsidR="00E719FB">
        <w:t xml:space="preserve">habit to normally say </w:t>
      </w:r>
      <w:r>
        <w:t xml:space="preserve">“may” </w:t>
      </w:r>
      <w:r w:rsidR="00E719FB">
        <w:t>when talking about the powers that Ministers exercise</w:t>
      </w:r>
      <w:r>
        <w:t>,</w:t>
      </w:r>
      <w:r w:rsidR="00E719FB">
        <w:t xml:space="preserve"> and </w:t>
      </w:r>
      <w:r>
        <w:t xml:space="preserve">“will” </w:t>
      </w:r>
      <w:r w:rsidR="00E719FB">
        <w:t>is when</w:t>
      </w:r>
      <w:r>
        <w:t xml:space="preserve"> duties of </w:t>
      </w:r>
      <w:r w:rsidR="00E719FB">
        <w:t>a particular</w:t>
      </w:r>
      <w:r>
        <w:t xml:space="preserve"> kind are placed on Ministers and others.</w:t>
      </w:r>
    </w:p>
    <w:p w:rsidR="00FD696D" w:rsidP="00FD696D">
      <w:pPr>
        <w:pStyle w:val="Question"/>
        <w:numPr>
          <w:ilvl w:val="0"/>
          <w:numId w:val="0"/>
        </w:numPr>
        <w:ind w:left="794"/>
      </w:pPr>
      <w:sdt>
        <w:sdtPr>
          <w:alias w:val="Member"/>
          <w:tag w:val="&lt;Member mnisId='394' dodsId='25722'&gt;"/>
          <w:id w:val="-437902464"/>
          <w:placeholder>
            <w:docPart w:val="DefaultPlaceholder_-1854013440"/>
          </w:placeholder>
          <w:richText/>
        </w:sdtPr>
        <w:sdtContent>
          <w:r w:rsidRPr="00FD696D">
            <w:rPr>
              <w:b/>
            </w:rPr>
            <w:t>Chair:</w:t>
          </w:r>
        </w:sdtContent>
      </w:sdt>
      <w:r>
        <w:t xml:space="preserve"> I am not sure that that answer totally convinced me.</w:t>
      </w:r>
    </w:p>
    <w:p w:rsidR="00FD696D" w:rsidP="00FD696D">
      <w:pPr>
        <w:pStyle w:val="Answer"/>
      </w:pPr>
      <w:sdt>
        <w:sdtPr>
          <w:alias w:val="Witness"/>
          <w:id w:val="-1704624714"/>
          <w:placeholder>
            <w:docPart w:val="DefaultPlaceholder_-1854013440"/>
          </w:placeholder>
          <w:richText/>
        </w:sdtPr>
        <w:sdtContent>
          <w:r w:rsidRPr="00B55CEE" w:rsidR="00B55CEE">
            <w:rPr>
              <w:b/>
              <w:i/>
            </w:rPr>
            <w:t>Michael Gove:</w:t>
          </w:r>
        </w:sdtContent>
      </w:sdt>
      <w:r>
        <w:t xml:space="preserve"> </w:t>
      </w:r>
      <w:r w:rsidR="00E719FB">
        <w:t xml:space="preserve">I </w:t>
      </w:r>
      <w:r>
        <w:t xml:space="preserve">will </w:t>
      </w:r>
      <w:r w:rsidR="00E719FB">
        <w:t>have to work hard</w:t>
      </w:r>
      <w:r>
        <w:t>er</w:t>
      </w:r>
      <w:r w:rsidR="00E719FB">
        <w:t xml:space="preserve"> next time</w:t>
      </w:r>
      <w:r>
        <w:t>.</w:t>
      </w:r>
    </w:p>
    <w:p w:rsidR="00FD696D" w:rsidP="00FD696D">
      <w:pPr>
        <w:pStyle w:val="Question"/>
      </w:pPr>
      <w:sdt>
        <w:sdtPr>
          <w:alias w:val="Member"/>
          <w:tag w:val="&lt;Member mnisId='394' dodsId='25722'&gt;"/>
          <w:id w:val="-933739066"/>
          <w:placeholder>
            <w:docPart w:val="DefaultPlaceholder_-1854013440"/>
          </w:placeholder>
          <w:richText/>
        </w:sdtPr>
        <w:sdtContent>
          <w:r w:rsidRPr="00FD696D">
            <w:rPr>
              <w:b/>
            </w:rPr>
            <w:t>Chair:</w:t>
          </w:r>
        </w:sdtContent>
      </w:sdt>
      <w:r>
        <w:t xml:space="preserve"> Maybe a thought about changing the wording a little might be reassuring.</w:t>
      </w:r>
    </w:p>
    <w:p w:rsidR="00FD696D" w:rsidP="00FD696D">
      <w:pPr>
        <w:pStyle w:val="Answer"/>
      </w:pPr>
      <w:sdt>
        <w:sdtPr>
          <w:alias w:val="Witness"/>
          <w:id w:val="813841746"/>
          <w:placeholder>
            <w:docPart w:val="DefaultPlaceholder_-1854013440"/>
          </w:placeholder>
          <w:richText/>
        </w:sdtPr>
        <w:sdtContent>
          <w:r w:rsidRPr="00B55CEE" w:rsidR="00B55CEE">
            <w:rPr>
              <w:b/>
              <w:i/>
            </w:rPr>
            <w:t>Michael Gove:</w:t>
          </w:r>
        </w:sdtContent>
      </w:sdt>
      <w:r>
        <w:t xml:space="preserve"> We can consider</w:t>
      </w:r>
      <w:r w:rsidR="00E446B4">
        <w:t xml:space="preserve"> it</w:t>
      </w:r>
      <w:r>
        <w:t>, absolutely.</w:t>
      </w:r>
    </w:p>
    <w:p w:rsidR="00E719FB" w:rsidP="00FD696D">
      <w:pPr>
        <w:pStyle w:val="Question"/>
      </w:pPr>
      <w:sdt>
        <w:sdtPr>
          <w:alias w:val="Member"/>
          <w:tag w:val="&lt;Member mnisId='394' dodsId='25722'&gt;"/>
          <w:id w:val="1025067104"/>
          <w:placeholder>
            <w:docPart w:val="DefaultPlaceholder_-1854013440"/>
          </w:placeholder>
          <w:richText/>
        </w:sdtPr>
        <w:sdtContent>
          <w:r w:rsidRPr="00FD696D" w:rsidR="00FD696D">
            <w:rPr>
              <w:b/>
            </w:rPr>
            <w:t>Chair:</w:t>
          </w:r>
        </w:sdtContent>
      </w:sdt>
      <w:r w:rsidR="00FD696D">
        <w:t xml:space="preserve"> </w:t>
      </w:r>
      <w:r>
        <w:t xml:space="preserve">Why does it say in the </w:t>
      </w:r>
      <w:r w:rsidR="00FD696D">
        <w:t xml:space="preserve">Bill that, </w:t>
      </w:r>
      <w:r>
        <w:t xml:space="preserve">if </w:t>
      </w:r>
      <w:r w:rsidR="00FD696D">
        <w:t xml:space="preserve">there </w:t>
      </w:r>
      <w:r w:rsidR="001D544E">
        <w:t>is</w:t>
      </w:r>
      <w:r>
        <w:t xml:space="preserve"> a conflict between </w:t>
      </w:r>
      <w:r w:rsidR="00FD696D">
        <w:t xml:space="preserve">the </w:t>
      </w:r>
      <w:r>
        <w:t>local plan policies and the national development management policies</w:t>
      </w:r>
      <w:r w:rsidR="00FD696D">
        <w:t>,</w:t>
      </w:r>
      <w:r>
        <w:t xml:space="preserve"> </w:t>
      </w:r>
      <w:r w:rsidR="00FD696D">
        <w:t>t</w:t>
      </w:r>
      <w:r>
        <w:t>he national policies override the local</w:t>
      </w:r>
      <w:r w:rsidR="00FD696D">
        <w:t>?</w:t>
      </w:r>
      <w:r>
        <w:t xml:space="preserve"> That looks </w:t>
      </w:r>
      <w:r w:rsidR="00FD696D">
        <w:t xml:space="preserve">like </w:t>
      </w:r>
      <w:r>
        <w:t>a very centrali</w:t>
      </w:r>
      <w:r w:rsidR="00FD696D">
        <w:t>s</w:t>
      </w:r>
      <w:r>
        <w:t>ing measure.</w:t>
      </w:r>
    </w:p>
    <w:p w:rsidR="00E719FB" w:rsidP="00FD696D">
      <w:pPr>
        <w:pStyle w:val="Answer"/>
      </w:pPr>
      <w:sdt>
        <w:sdtPr>
          <w:alias w:val="Witness"/>
          <w:id w:val="-1571428566"/>
          <w:placeholder>
            <w:docPart w:val="DefaultPlaceholder_-1854013440"/>
          </w:placeholder>
          <w:richText/>
        </w:sdtPr>
        <w:sdtContent>
          <w:r w:rsidRPr="00B55CEE" w:rsidR="00B55CEE">
            <w:rPr>
              <w:b/>
              <w:i/>
            </w:rPr>
            <w:t>Michael Gove:</w:t>
          </w:r>
        </w:sdtContent>
      </w:sdt>
      <w:r w:rsidR="00FD696D">
        <w:t xml:space="preserve"> I</w:t>
      </w:r>
      <w:r w:rsidR="001D544E">
        <w:t>t is</w:t>
      </w:r>
      <w:r>
        <w:t xml:space="preserve"> no more than a restatement of the existing position</w:t>
      </w:r>
      <w:r w:rsidR="00FD696D">
        <w:t>.</w:t>
      </w:r>
      <w:r>
        <w:t xml:space="preserve"> </w:t>
      </w:r>
      <w:r w:rsidR="00FD696D">
        <w:t xml:space="preserve">I used the admittedly fanciful </w:t>
      </w:r>
      <w:r>
        <w:t xml:space="preserve">example of a local authority that </w:t>
      </w:r>
      <w:r w:rsidR="00FD696D">
        <w:t xml:space="preserve">wanted </w:t>
      </w:r>
      <w:r>
        <w:t xml:space="preserve">to </w:t>
      </w:r>
      <w:r w:rsidR="00FD696D">
        <w:t>dispense</w:t>
      </w:r>
      <w:r>
        <w:t xml:space="preserve"> </w:t>
      </w:r>
      <w:r w:rsidR="0065166E">
        <w:t xml:space="preserve">with </w:t>
      </w:r>
      <w:r>
        <w:t>greenbelt protection, but national policy in those areas does override local discretion.</w:t>
      </w:r>
    </w:p>
    <w:p w:rsidR="00E719FB" w:rsidP="00B81BC6">
      <w:pPr>
        <w:pStyle w:val="Question"/>
      </w:pPr>
      <w:sdt>
        <w:sdtPr>
          <w:alias w:val="Member"/>
          <w:tag w:val="&lt;Member mnisId='394' dodsId='25722'&gt;"/>
          <w:id w:val="165376895"/>
          <w:placeholder>
            <w:docPart w:val="DefaultPlaceholder_-1854013440"/>
          </w:placeholder>
          <w:richText/>
        </w:sdtPr>
        <w:sdtContent>
          <w:r w:rsidRPr="00FD696D" w:rsidR="00FD696D">
            <w:rPr>
              <w:b/>
            </w:rPr>
            <w:t>Chair:</w:t>
          </w:r>
        </w:sdtContent>
      </w:sdt>
      <w:r w:rsidR="00FD696D">
        <w:t xml:space="preserve"> I am told that </w:t>
      </w:r>
      <w:r>
        <w:t xml:space="preserve">this is new in the way </w:t>
      </w:r>
      <w:r w:rsidR="00FD696D">
        <w:t xml:space="preserve">it is </w:t>
      </w:r>
      <w:r>
        <w:t xml:space="preserve">written into legislation. </w:t>
      </w:r>
      <w:r w:rsidR="00FD696D">
        <w:t xml:space="preserve">We have had </w:t>
      </w:r>
      <w:r>
        <w:t xml:space="preserve">very interesting legal advice from Paul Brown QC and </w:t>
      </w:r>
      <w:r w:rsidR="006E192E">
        <w:t xml:space="preserve">Alex </w:t>
      </w:r>
      <w:r w:rsidR="006E192E">
        <w:t>Shattock</w:t>
      </w:r>
      <w:r w:rsidR="006E192E">
        <w:t xml:space="preserve"> </w:t>
      </w:r>
      <w:r>
        <w:t xml:space="preserve">from </w:t>
      </w:r>
      <w:r w:rsidR="006E192E">
        <w:t xml:space="preserve">Landmark </w:t>
      </w:r>
      <w:r>
        <w:t>Chambers</w:t>
      </w:r>
      <w:r w:rsidR="006E192E">
        <w:t>, and</w:t>
      </w:r>
      <w:r>
        <w:t xml:space="preserve"> </w:t>
      </w:r>
      <w:r w:rsidR="006E192E">
        <w:t>i</w:t>
      </w:r>
      <w:r>
        <w:t xml:space="preserve">t might be helpful if the Committee </w:t>
      </w:r>
      <w:r w:rsidR="006E192E">
        <w:t xml:space="preserve">wrote </w:t>
      </w:r>
      <w:r>
        <w:t xml:space="preserve">to you with some of the questions </w:t>
      </w:r>
      <w:r w:rsidR="006E192E">
        <w:t xml:space="preserve">that they have </w:t>
      </w:r>
      <w:r>
        <w:t>raised</w:t>
      </w:r>
      <w:r w:rsidR="006E192E">
        <w:t>,</w:t>
      </w:r>
      <w:r>
        <w:t xml:space="preserve"> which are </w:t>
      </w:r>
      <w:r>
        <w:t>pretty serious</w:t>
      </w:r>
      <w:r>
        <w:t xml:space="preserve"> accusations of a centrali</w:t>
      </w:r>
      <w:r w:rsidR="006E192E">
        <w:t>s</w:t>
      </w:r>
      <w:r>
        <w:t xml:space="preserve">ation </w:t>
      </w:r>
      <w:r w:rsidR="006E192E">
        <w:t xml:space="preserve">that </w:t>
      </w:r>
      <w:r>
        <w:t>these measures are bringing about.</w:t>
      </w:r>
    </w:p>
    <w:p w:rsidR="006E192E" w:rsidP="006E192E">
      <w:pPr>
        <w:pStyle w:val="Answer"/>
      </w:pPr>
      <w:sdt>
        <w:sdtPr>
          <w:alias w:val="Witness"/>
          <w:id w:val="-1316488115"/>
          <w:placeholder>
            <w:docPart w:val="DefaultPlaceholder_-1854013440"/>
          </w:placeholder>
          <w:richText/>
        </w:sdtPr>
        <w:sdtContent>
          <w:r w:rsidRPr="00B55CEE" w:rsidR="00B55CEE">
            <w:rPr>
              <w:b/>
              <w:i/>
            </w:rPr>
            <w:t>Michael Gove:</w:t>
          </w:r>
        </w:sdtContent>
      </w:sdt>
      <w:r>
        <w:t xml:space="preserve"> Of course</w:t>
      </w:r>
      <w:r w:rsidR="00E541C6">
        <w:t>,</w:t>
      </w:r>
      <w:r>
        <w:t xml:space="preserve"> I would be more than happy to </w:t>
      </w:r>
      <w:r w:rsidR="00E719FB">
        <w:t>explain the position</w:t>
      </w:r>
      <w:r>
        <w:t xml:space="preserve"> and, indeed,</w:t>
      </w:r>
      <w:r w:rsidR="00E719FB">
        <w:t xml:space="preserve"> </w:t>
      </w:r>
      <w:r w:rsidR="00E541C6">
        <w:t xml:space="preserve">any </w:t>
      </w:r>
      <w:r>
        <w:t xml:space="preserve">distance that these proposals </w:t>
      </w:r>
      <w:r w:rsidR="00E719FB">
        <w:t xml:space="preserve">place between themselves and the existing practice. I </w:t>
      </w:r>
      <w:r w:rsidR="000547D7">
        <w:t>do not</w:t>
      </w:r>
      <w:r w:rsidR="00E719FB">
        <w:t xml:space="preserve"> believe that they do significantly, but I am very happy to engage with the advice that </w:t>
      </w:r>
      <w:r>
        <w:t>the C</w:t>
      </w:r>
      <w:r w:rsidR="00E719FB">
        <w:t xml:space="preserve">ommittee </w:t>
      </w:r>
      <w:r>
        <w:t xml:space="preserve">has sought, </w:t>
      </w:r>
      <w:r w:rsidR="00E719FB">
        <w:t xml:space="preserve">and </w:t>
      </w:r>
      <w:r w:rsidR="00A21F7C">
        <w:t xml:space="preserve">with </w:t>
      </w:r>
      <w:r w:rsidR="00E719FB">
        <w:t>others as well.</w:t>
      </w:r>
    </w:p>
    <w:p w:rsidR="006E192E" w:rsidP="006E192E">
      <w:pPr>
        <w:pStyle w:val="Answer"/>
      </w:pPr>
      <w:sdt>
        <w:sdtPr>
          <w:alias w:val="Witness"/>
          <w:id w:val="-268158052"/>
          <w:placeholder>
            <w:docPart w:val="DefaultPlaceholder_-1854013440"/>
          </w:placeholder>
          <w:richText/>
        </w:sdtPr>
        <w:sdtContent>
          <w:r w:rsidRPr="00B55CEE" w:rsidR="00B55CEE">
            <w:rPr>
              <w:b/>
              <w:i/>
            </w:rPr>
            <w:t>Simon Gallagher:</w:t>
          </w:r>
        </w:sdtContent>
      </w:sdt>
      <w:r>
        <w:t xml:space="preserve"> J</w:t>
      </w:r>
      <w:r w:rsidR="00E719FB">
        <w:t xml:space="preserve">ust to add to that, </w:t>
      </w:r>
      <w:r>
        <w:t xml:space="preserve">the Secretary of State </w:t>
      </w:r>
      <w:r w:rsidR="00E719FB">
        <w:t xml:space="preserve">referred a few minutes ago to </w:t>
      </w:r>
      <w:r>
        <w:t xml:space="preserve">the </w:t>
      </w:r>
      <w:r w:rsidR="00A21F7C">
        <w:t xml:space="preserve">national planning policy framework </w:t>
      </w:r>
      <w:r>
        <w:t xml:space="preserve">prospectus </w:t>
      </w:r>
      <w:r w:rsidR="00E719FB">
        <w:t>that we were going to publish in July.</w:t>
      </w:r>
      <w:r>
        <w:t xml:space="preserve"> </w:t>
      </w:r>
      <w:r w:rsidR="00252BC0">
        <w:t xml:space="preserve">We </w:t>
      </w:r>
      <w:r w:rsidR="00E719FB">
        <w:t xml:space="preserve">intend to set out in that how we can use these </w:t>
      </w:r>
      <w:r>
        <w:t xml:space="preserve">powers </w:t>
      </w:r>
      <w:r w:rsidR="00E719FB">
        <w:t>most effectively</w:t>
      </w:r>
      <w:r>
        <w:t>.</w:t>
      </w:r>
      <w:r w:rsidR="00E719FB">
        <w:t xml:space="preserve"> </w:t>
      </w:r>
      <w:r>
        <w:t>T</w:t>
      </w:r>
      <w:r w:rsidR="00E719FB">
        <w:t>hat will give us the basis for proper engagement</w:t>
      </w:r>
      <w:r>
        <w:t xml:space="preserve">. I accept that, </w:t>
      </w:r>
      <w:r w:rsidR="00E719FB">
        <w:t>on the face of the Bill</w:t>
      </w:r>
      <w:r>
        <w:t>,</w:t>
      </w:r>
      <w:r w:rsidR="00E719FB">
        <w:t xml:space="preserve"> </w:t>
      </w:r>
      <w:r w:rsidR="001D544E">
        <w:t>it is</w:t>
      </w:r>
      <w:r w:rsidR="00E719FB">
        <w:t xml:space="preserve"> a bit hard </w:t>
      </w:r>
      <w:r w:rsidR="00E719FB">
        <w:t xml:space="preserve">to read our intentions, so we need a little bit more detail and explanation out there, </w:t>
      </w:r>
      <w:r>
        <w:t xml:space="preserve">which </w:t>
      </w:r>
      <w:r w:rsidR="00E719FB">
        <w:t>will help</w:t>
      </w:r>
      <w:r>
        <w:t>.</w:t>
      </w:r>
    </w:p>
    <w:p w:rsidR="006E192E" w:rsidP="006E192E">
      <w:pPr>
        <w:pStyle w:val="Question"/>
      </w:pPr>
      <w:sdt>
        <w:sdtPr>
          <w:alias w:val="Member"/>
          <w:tag w:val="&lt;Member mnisId='4870' dodsId=''&gt;"/>
          <w:id w:val="-1713652192"/>
          <w:placeholder>
            <w:docPart w:val="DefaultPlaceholder_-1854013440"/>
          </w:placeholder>
          <w:richText/>
        </w:sdtPr>
        <w:sdtContent>
          <w:r w:rsidRPr="006E192E">
            <w:rPr>
              <w:b/>
            </w:rPr>
            <w:t xml:space="preserve">Florence </w:t>
          </w:r>
          <w:r w:rsidRPr="006E192E">
            <w:rPr>
              <w:b/>
            </w:rPr>
            <w:t>Eshalomi</w:t>
          </w:r>
          <w:r w:rsidRPr="006E192E">
            <w:rPr>
              <w:b/>
            </w:rPr>
            <w:t>:</w:t>
          </w:r>
        </w:sdtContent>
      </w:sdt>
      <w:r>
        <w:t xml:space="preserve"> I </w:t>
      </w:r>
      <w:r w:rsidR="00E719FB">
        <w:t>just wanted to look at the proposal for the infrastructure</w:t>
      </w:r>
      <w:r>
        <w:t xml:space="preserve"> levy, which, as you know, has</w:t>
      </w:r>
      <w:r w:rsidR="00E719FB">
        <w:t xml:space="preserve"> received mixed reviews from</w:t>
      </w:r>
      <w:r>
        <w:t xml:space="preserve"> the sector.</w:t>
      </w:r>
      <w:r w:rsidR="00E719FB">
        <w:t xml:space="preserve"> </w:t>
      </w:r>
      <w:r>
        <w:t>T</w:t>
      </w:r>
      <w:r w:rsidR="00E719FB">
        <w:t xml:space="preserve">he Bill </w:t>
      </w:r>
      <w:r>
        <w:t xml:space="preserve">includes a </w:t>
      </w:r>
      <w:r w:rsidR="00E719FB">
        <w:t xml:space="preserve">framework </w:t>
      </w:r>
      <w:r>
        <w:t xml:space="preserve">looking at </w:t>
      </w:r>
      <w:r w:rsidR="00E719FB">
        <w:t xml:space="preserve">the infrastructure </w:t>
      </w:r>
      <w:r>
        <w:t>levy, where t</w:t>
      </w:r>
      <w:r w:rsidR="00E719FB">
        <w:t>he rates and threshold</w:t>
      </w:r>
      <w:r>
        <w:t>s</w:t>
      </w:r>
      <w:r w:rsidR="00E719FB">
        <w:t xml:space="preserve"> could apply differently between local authorities depending on the area and the type of</w:t>
      </w:r>
      <w:r>
        <w:t xml:space="preserve"> site</w:t>
      </w:r>
      <w:r w:rsidR="00E719FB">
        <w:t xml:space="preserve">. </w:t>
      </w:r>
      <w:r>
        <w:t>E</w:t>
      </w:r>
      <w:r w:rsidR="00E719FB">
        <w:t xml:space="preserve">ssentially, if </w:t>
      </w:r>
      <w:r w:rsidR="001D544E">
        <w:t>it is</w:t>
      </w:r>
      <w:r w:rsidR="00E719FB">
        <w:t xml:space="preserve"> a greenfield or </w:t>
      </w:r>
      <w:r>
        <w:t xml:space="preserve">brownfield site, it looks at different </w:t>
      </w:r>
      <w:r w:rsidR="00E719FB">
        <w:t>factors</w:t>
      </w:r>
      <w:r>
        <w:t>.</w:t>
      </w:r>
    </w:p>
    <w:p w:rsidR="00E719FB" w:rsidP="006E192E">
      <w:pPr>
        <w:pStyle w:val="Question"/>
        <w:numPr>
          <w:ilvl w:val="0"/>
          <w:numId w:val="0"/>
        </w:numPr>
        <w:ind w:left="794"/>
      </w:pPr>
      <w:r>
        <w:t>I</w:t>
      </w:r>
      <w:r>
        <w:t xml:space="preserve">t also introduces the possibility that thousands of different </w:t>
      </w:r>
      <w:r>
        <w:t xml:space="preserve">levy </w:t>
      </w:r>
      <w:r>
        <w:t xml:space="preserve">rates could be introduced right across England, and there could be some complexity in </w:t>
      </w:r>
      <w:r>
        <w:t>this.</w:t>
      </w:r>
      <w:r>
        <w:t xml:space="preserve"> </w:t>
      </w:r>
      <w:r>
        <w:t xml:space="preserve">Do you foresee any </w:t>
      </w:r>
      <w:r>
        <w:t xml:space="preserve">issues with </w:t>
      </w:r>
      <w:r w:rsidR="00315817">
        <w:t>that</w:t>
      </w:r>
      <w:r>
        <w:t>?</w:t>
      </w:r>
    </w:p>
    <w:p w:rsidR="00E719FB" w:rsidP="006E192E">
      <w:pPr>
        <w:pStyle w:val="Answer"/>
      </w:pPr>
      <w:sdt>
        <w:sdtPr>
          <w:alias w:val="Witness"/>
          <w:id w:val="-1787881493"/>
          <w:placeholder>
            <w:docPart w:val="DefaultPlaceholder_-1854013440"/>
          </w:placeholder>
          <w:richText/>
        </w:sdtPr>
        <w:sdtContent>
          <w:r w:rsidRPr="00B55CEE" w:rsidR="00B55CEE">
            <w:rPr>
              <w:b/>
              <w:i/>
            </w:rPr>
            <w:t>Michael Gove:</w:t>
          </w:r>
        </w:sdtContent>
      </w:sdt>
      <w:r w:rsidR="006E192E">
        <w:t xml:space="preserve"> It is </w:t>
      </w:r>
      <w:r>
        <w:t xml:space="preserve">already the case that the way in which local authorities and others capture land value uplift when planning </w:t>
      </w:r>
      <w:r w:rsidR="006E192E">
        <w:t xml:space="preserve">permission </w:t>
      </w:r>
      <w:r>
        <w:t>is granted is complicated</w:t>
      </w:r>
      <w:r w:rsidR="006E192E">
        <w:t>.</w:t>
      </w:r>
      <w:r>
        <w:t xml:space="preserve"> </w:t>
      </w:r>
      <w:r w:rsidR="006E192E">
        <w:t>T</w:t>
      </w:r>
      <w:r>
        <w:t xml:space="preserve">he interplay between </w:t>
      </w:r>
      <w:r w:rsidR="006E192E">
        <w:t xml:space="preserve">section </w:t>
      </w:r>
      <w:r>
        <w:t>106 agreements</w:t>
      </w:r>
      <w:r w:rsidR="006E192E">
        <w:t>, the</w:t>
      </w:r>
      <w:r>
        <w:t xml:space="preserve"> community </w:t>
      </w:r>
      <w:r w:rsidRPr="006C4F2B">
        <w:t xml:space="preserve">infrastructure </w:t>
      </w:r>
      <w:r w:rsidRPr="006C4F2B" w:rsidR="006E192E">
        <w:t>levy</w:t>
      </w:r>
      <w:r w:rsidRPr="006C4F2B">
        <w:t xml:space="preserve"> and the rules</w:t>
      </w:r>
      <w:r w:rsidRPr="006C4F2B" w:rsidR="00CD19A1">
        <w:t>—entirely</w:t>
      </w:r>
      <w:r w:rsidRPr="006C4F2B" w:rsidR="006C4F2B">
        <w:t xml:space="preserve"> right</w:t>
      </w:r>
      <w:r w:rsidRPr="006C4F2B" w:rsidR="00CD19A1">
        <w:t xml:space="preserve">, </w:t>
      </w:r>
      <w:r w:rsidRPr="006C4F2B" w:rsidR="006C4F2B">
        <w:t>in my view</w:t>
      </w:r>
      <w:r w:rsidRPr="006C4F2B" w:rsidR="00CD19A1">
        <w:t>—</w:t>
      </w:r>
      <w:r w:rsidRPr="006C4F2B">
        <w:t>on</w:t>
      </w:r>
      <w:r w:rsidRPr="006C4F2B" w:rsidR="00CD19A1">
        <w:t xml:space="preserve"> </w:t>
      </w:r>
      <w:r w:rsidRPr="006C4F2B">
        <w:t xml:space="preserve">social housing as a proportion of </w:t>
      </w:r>
      <w:r w:rsidRPr="006C4F2B" w:rsidR="00CD19A1">
        <w:t xml:space="preserve">new development </w:t>
      </w:r>
      <w:r w:rsidRPr="006C4F2B" w:rsidR="006C4F2B">
        <w:t>given effect to through</w:t>
      </w:r>
      <w:r w:rsidRPr="006C4F2B" w:rsidR="00CD19A1">
        <w:t xml:space="preserve"> section 106 agreements </w:t>
      </w:r>
      <w:r w:rsidRPr="006C4F2B" w:rsidR="006C4F2B">
        <w:t>is</w:t>
      </w:r>
      <w:r w:rsidRPr="006C4F2B" w:rsidR="00CD19A1">
        <w:t xml:space="preserve"> already complicated</w:t>
      </w:r>
      <w:r w:rsidR="00CD19A1">
        <w:t>.</w:t>
      </w:r>
    </w:p>
    <w:p w:rsidR="00E719FB" w:rsidP="00CD19A1">
      <w:pPr>
        <w:pStyle w:val="Question"/>
        <w:numPr>
          <w:ilvl w:val="0"/>
          <w:numId w:val="0"/>
        </w:numPr>
        <w:ind w:left="794"/>
      </w:pPr>
      <w:r>
        <w:t>T</w:t>
      </w:r>
      <w:r>
        <w:t>he infrastructure lev</w:t>
      </w:r>
      <w:r w:rsidR="00BA35C3">
        <w:t>y</w:t>
      </w:r>
      <w:r>
        <w:t xml:space="preserve"> proposals</w:t>
      </w:r>
      <w:r>
        <w:t xml:space="preserve"> simplify</w:t>
      </w:r>
      <w:r>
        <w:t xml:space="preserve"> </w:t>
      </w:r>
      <w:r w:rsidR="003D6628">
        <w:t xml:space="preserve">it </w:t>
      </w:r>
      <w:r>
        <w:t>to a significant extent</w:t>
      </w:r>
      <w:r>
        <w:t>,</w:t>
      </w:r>
      <w:r>
        <w:t xml:space="preserve"> but also give local authorities the opportunity to reflect specific circumstances in the locality. As </w:t>
      </w:r>
      <w:r>
        <w:t xml:space="preserve">Mohammad </w:t>
      </w:r>
      <w:r>
        <w:t>pointed out, they will often know best in these circumstances</w:t>
      </w:r>
      <w:r>
        <w:t>,</w:t>
      </w:r>
      <w:r>
        <w:t xml:space="preserve"> and so the position that we take on the threshold </w:t>
      </w:r>
      <w:r>
        <w:t>and on the rate</w:t>
      </w:r>
      <w:r>
        <w:t>—t</w:t>
      </w:r>
      <w:r>
        <w:t>he</w:t>
      </w:r>
      <w:r>
        <w:t xml:space="preserve"> </w:t>
      </w:r>
      <w:r>
        <w:t>idea that local authorities should decide that</w:t>
      </w:r>
      <w:r>
        <w:t>—</w:t>
      </w:r>
      <w:r>
        <w:t>is the right balance.</w:t>
      </w:r>
    </w:p>
    <w:p w:rsidR="00CD19A1" w:rsidP="00CD19A1">
      <w:pPr>
        <w:pStyle w:val="Question"/>
      </w:pPr>
      <w:sdt>
        <w:sdtPr>
          <w:alias w:val="Member"/>
          <w:tag w:val="&lt;Member mnisId='4870' dodsId=''&gt;"/>
          <w:id w:val="920067478"/>
          <w:placeholder>
            <w:docPart w:val="DefaultPlaceholder_-1854013440"/>
          </w:placeholder>
          <w:richText/>
        </w:sdtPr>
        <w:sdtContent>
          <w:r w:rsidRPr="00CD19A1">
            <w:rPr>
              <w:b/>
            </w:rPr>
            <w:t xml:space="preserve">Florence </w:t>
          </w:r>
          <w:r w:rsidRPr="00CD19A1">
            <w:rPr>
              <w:b/>
            </w:rPr>
            <w:t>Eshalomi</w:t>
          </w:r>
          <w:r w:rsidRPr="00CD19A1">
            <w:rPr>
              <w:b/>
            </w:rPr>
            <w:t>:</w:t>
          </w:r>
        </w:sdtContent>
      </w:sdt>
      <w:r>
        <w:t xml:space="preserve"> C</w:t>
      </w:r>
      <w:r w:rsidR="00E719FB">
        <w:t xml:space="preserve">oming back to </w:t>
      </w:r>
      <w:r>
        <w:t>the level of housing</w:t>
      </w:r>
      <w:r w:rsidR="00A3578E">
        <w:t xml:space="preserve">, </w:t>
      </w:r>
      <w:r>
        <w:t xml:space="preserve">I would agree with my colleague Bob Blackman </w:t>
      </w:r>
      <w:r w:rsidR="00E719FB">
        <w:t>in terms of the pressures that we face in London and</w:t>
      </w:r>
      <w:r>
        <w:t>,</w:t>
      </w:r>
      <w:r w:rsidR="00E719FB">
        <w:t xml:space="preserve"> if I am right</w:t>
      </w:r>
      <w:r>
        <w:t>,</w:t>
      </w:r>
      <w:r w:rsidR="00E719FB">
        <w:t xml:space="preserve"> right across the country</w:t>
      </w:r>
      <w:r w:rsidR="00A3578E">
        <w:t xml:space="preserve">. In </w:t>
      </w:r>
      <w:r w:rsidR="00E719FB">
        <w:t xml:space="preserve">my constituency and my </w:t>
      </w:r>
      <w:r>
        <w:t>borough</w:t>
      </w:r>
      <w:r w:rsidR="00E719FB">
        <w:t>, we have a housing waiting list of over 30</w:t>
      </w:r>
      <w:r>
        <w:t>,</w:t>
      </w:r>
      <w:r w:rsidR="00E719FB">
        <w:t>000 people</w:t>
      </w:r>
      <w:r>
        <w:t xml:space="preserve">. We </w:t>
      </w:r>
      <w:r w:rsidR="00E719FB">
        <w:t>currently see that almost 50</w:t>
      </w:r>
      <w:r>
        <w:t>%</w:t>
      </w:r>
      <w:r w:rsidR="00E719FB">
        <w:t xml:space="preserve"> of total affordable housing supply is funded </w:t>
      </w:r>
      <w:r>
        <w:t>via s</w:t>
      </w:r>
      <w:r w:rsidR="00E719FB">
        <w:t xml:space="preserve">ection </w:t>
      </w:r>
      <w:r>
        <w:t xml:space="preserve">106. Some people </w:t>
      </w:r>
      <w:r w:rsidR="00E719FB">
        <w:t xml:space="preserve">feel that </w:t>
      </w:r>
      <w:r>
        <w:t xml:space="preserve">section 106 </w:t>
      </w:r>
      <w:r w:rsidR="001D544E">
        <w:t>is</w:t>
      </w:r>
      <w:r w:rsidR="00E719FB">
        <w:t xml:space="preserve"> not the right way, but it does deliver on that.</w:t>
      </w:r>
    </w:p>
    <w:p w:rsidR="00E719FB" w:rsidP="00CD19A1">
      <w:pPr>
        <w:pStyle w:val="Question"/>
        <w:numPr>
          <w:ilvl w:val="0"/>
          <w:numId w:val="0"/>
        </w:numPr>
        <w:ind w:left="794"/>
      </w:pPr>
      <w:r>
        <w:t xml:space="preserve">The Government have said that </w:t>
      </w:r>
      <w:r w:rsidR="00CD19A1">
        <w:t xml:space="preserve">they will </w:t>
      </w:r>
      <w:r>
        <w:t xml:space="preserve">put a mechanism in place to </w:t>
      </w:r>
      <w:r w:rsidR="00776BFE">
        <w:t xml:space="preserve">ensure </w:t>
      </w:r>
      <w:r>
        <w:t>that that continues going forward</w:t>
      </w:r>
      <w:r w:rsidR="00CD19A1">
        <w:t>,</w:t>
      </w:r>
      <w:r>
        <w:t xml:space="preserve"> </w:t>
      </w:r>
      <w:r w:rsidR="00CD19A1">
        <w:t>b</w:t>
      </w:r>
      <w:r>
        <w:t>ut this commitment</w:t>
      </w:r>
      <w:r w:rsidR="00CD19A1">
        <w:t xml:space="preserve"> is</w:t>
      </w:r>
      <w:r>
        <w:t xml:space="preserve"> not detailed in the Bill.</w:t>
      </w:r>
      <w:r w:rsidR="00CD19A1">
        <w:t xml:space="preserve"> How </w:t>
      </w:r>
      <w:r>
        <w:t xml:space="preserve">are you going to ensure that this commitment is </w:t>
      </w:r>
      <w:r w:rsidR="00CD19A1">
        <w:t xml:space="preserve">honoured and that </w:t>
      </w:r>
      <w:r>
        <w:t xml:space="preserve">we still see those levels of affordable housing that my constituents </w:t>
      </w:r>
      <w:r w:rsidR="00BA35C3">
        <w:t xml:space="preserve">need </w:t>
      </w:r>
      <w:r>
        <w:t xml:space="preserve">and </w:t>
      </w:r>
      <w:r w:rsidR="00BA35C3">
        <w:t xml:space="preserve">that </w:t>
      </w:r>
      <w:r>
        <w:t>colleagues right across this room need for their constituents</w:t>
      </w:r>
      <w:r w:rsidR="00CD19A1">
        <w:t>?</w:t>
      </w:r>
    </w:p>
    <w:p w:rsidR="00CD19A1" w:rsidP="00CD19A1">
      <w:pPr>
        <w:pStyle w:val="Answer"/>
      </w:pPr>
      <w:sdt>
        <w:sdtPr>
          <w:alias w:val="Witness"/>
          <w:id w:val="662126921"/>
          <w:placeholder>
            <w:docPart w:val="DefaultPlaceholder_-1854013440"/>
          </w:placeholder>
          <w:richText/>
        </w:sdtPr>
        <w:sdtContent>
          <w:r w:rsidRPr="00B55CEE" w:rsidR="00B55CEE">
            <w:rPr>
              <w:b/>
              <w:i/>
            </w:rPr>
            <w:t>Michael Gove:</w:t>
          </w:r>
        </w:sdtContent>
      </w:sdt>
      <w:r>
        <w:t xml:space="preserve"> There are two </w:t>
      </w:r>
      <w:r w:rsidR="00E719FB">
        <w:t xml:space="preserve">very good points there. </w:t>
      </w:r>
      <w:r w:rsidR="00A3578E">
        <w:t xml:space="preserve">Local </w:t>
      </w:r>
      <w:r w:rsidR="00E719FB">
        <w:t xml:space="preserve">authorities will be able to say how much of the levy should be devoted to either the building of affordable housing on the site where planning </w:t>
      </w:r>
      <w:r w:rsidR="00914DA5">
        <w:t>permission</w:t>
      </w:r>
      <w:r w:rsidR="00E719FB">
        <w:t xml:space="preserve"> has been </w:t>
      </w:r>
      <w:r w:rsidR="00BA35C3">
        <w:t xml:space="preserve">granted </w:t>
      </w:r>
      <w:r w:rsidR="00E719FB">
        <w:t xml:space="preserve">or what other commitments the developer </w:t>
      </w:r>
      <w:r w:rsidR="00E719FB">
        <w:t>has to</w:t>
      </w:r>
      <w:r w:rsidR="00E719FB">
        <w:t xml:space="preserve"> enter into.</w:t>
      </w:r>
    </w:p>
    <w:p w:rsidR="00BA35C3" w:rsidP="00CD19A1">
      <w:pPr>
        <w:pStyle w:val="Answer"/>
      </w:pPr>
      <w:r>
        <w:t>At the moment</w:t>
      </w:r>
      <w:r>
        <w:t xml:space="preserve">, one of the concerns that I have about </w:t>
      </w:r>
      <w:r w:rsidR="00CD19A1">
        <w:t xml:space="preserve">section 106 </w:t>
      </w:r>
      <w:r>
        <w:t xml:space="preserve">agreements is that, as we touched on in the </w:t>
      </w:r>
      <w:r w:rsidR="00A3578E">
        <w:t xml:space="preserve">Second Reading </w:t>
      </w:r>
      <w:r>
        <w:t>of the Bill</w:t>
      </w:r>
      <w:r w:rsidR="00CD19A1">
        <w:t>,</w:t>
      </w:r>
      <w:r w:rsidR="004B524A">
        <w:t xml:space="preserve"> first,</w:t>
      </w:r>
      <w:r w:rsidR="00CD19A1">
        <w:t xml:space="preserve"> </w:t>
      </w:r>
      <w:r>
        <w:t>there</w:t>
      </w:r>
      <w:r w:rsidR="00A3578E">
        <w:t xml:space="preserve"> i</w:t>
      </w:r>
      <w:r>
        <w:t xml:space="preserve">s an inequality of arms sometimes between major developers </w:t>
      </w:r>
      <w:r>
        <w:t>and local authorities</w:t>
      </w:r>
      <w:r w:rsidR="00CD19A1">
        <w:t>,</w:t>
      </w:r>
      <w:r>
        <w:t xml:space="preserve"> and the major developers have negotiating h</w:t>
      </w:r>
      <w:r w:rsidR="00CD19A1">
        <w:t>e</w:t>
      </w:r>
      <w:r>
        <w:t>ft and muscle.</w:t>
      </w:r>
    </w:p>
    <w:p w:rsidR="00E719FB" w:rsidP="00CD19A1">
      <w:pPr>
        <w:pStyle w:val="Answer"/>
      </w:pPr>
      <w:r>
        <w:t xml:space="preserve">Secondly, </w:t>
      </w:r>
      <w:r>
        <w:t>as we</w:t>
      </w:r>
      <w:r>
        <w:t xml:space="preserve"> ha</w:t>
      </w:r>
      <w:r>
        <w:t>ve sometimes seen</w:t>
      </w:r>
      <w:r>
        <w:t>,</w:t>
      </w:r>
      <w:r>
        <w:t xml:space="preserve"> as </w:t>
      </w:r>
      <w:r>
        <w:t xml:space="preserve">developments </w:t>
      </w:r>
      <w:r>
        <w:t xml:space="preserve">are carried forward, the developer sometimes stresses that the viability of the scheme is under threat </w:t>
      </w:r>
      <w:r>
        <w:t>as a result of</w:t>
      </w:r>
      <w:r>
        <w:t xml:space="preserve"> the obligations into which they had entered</w:t>
      </w:r>
      <w:r>
        <w:t>. W</w:t>
      </w:r>
      <w:r>
        <w:t>e hope that</w:t>
      </w:r>
      <w:r w:rsidR="004B524A">
        <w:t>,</w:t>
      </w:r>
      <w:r>
        <w:t xml:space="preserve"> by using the </w:t>
      </w:r>
      <w:r>
        <w:t xml:space="preserve">levy </w:t>
      </w:r>
      <w:r>
        <w:t xml:space="preserve">and getting rid of the viability rules or </w:t>
      </w:r>
      <w:r>
        <w:t>let</w:t>
      </w:r>
      <w:r>
        <w:t>-outs</w:t>
      </w:r>
      <w:r>
        <w:t>,</w:t>
      </w:r>
      <w:r>
        <w:t xml:space="preserve"> we will hold people to their obligations.</w:t>
      </w:r>
    </w:p>
    <w:p w:rsidR="00E719FB" w:rsidP="00CD19A1">
      <w:pPr>
        <w:pStyle w:val="Question"/>
      </w:pPr>
      <w:sdt>
        <w:sdtPr>
          <w:alias w:val="Member"/>
          <w:tag w:val="&lt;Member mnisId='4870' dodsId=''&gt;"/>
          <w:id w:val="478356655"/>
          <w:placeholder>
            <w:docPart w:val="DefaultPlaceholder_-1854013440"/>
          </w:placeholder>
          <w:richText/>
        </w:sdtPr>
        <w:sdtContent>
          <w:r w:rsidRPr="00CD19A1" w:rsidR="00CD19A1">
            <w:rPr>
              <w:b/>
            </w:rPr>
            <w:t xml:space="preserve">Florence </w:t>
          </w:r>
          <w:r w:rsidRPr="00CD19A1" w:rsidR="00CD19A1">
            <w:rPr>
              <w:b/>
            </w:rPr>
            <w:t>Eshalomi</w:t>
          </w:r>
          <w:r w:rsidRPr="00CD19A1" w:rsidR="00CD19A1">
            <w:rPr>
              <w:b/>
            </w:rPr>
            <w:t>:</w:t>
          </w:r>
        </w:sdtContent>
      </w:sdt>
      <w:r w:rsidR="00CD19A1">
        <w:t xml:space="preserve"> W</w:t>
      </w:r>
      <w:r>
        <w:t>ould you not feel that that could see a risk of some developers stick</w:t>
      </w:r>
      <w:r w:rsidR="00CD19A1">
        <w:t>ing</w:t>
      </w:r>
      <w:r>
        <w:t xml:space="preserve"> the minimum affordable housing requirements</w:t>
      </w:r>
      <w:r w:rsidR="00CD19A1">
        <w:t>,</w:t>
      </w:r>
      <w:r>
        <w:t xml:space="preserve"> based on some of those old </w:t>
      </w:r>
      <w:r w:rsidR="00CD19A1">
        <w:t xml:space="preserve">current </w:t>
      </w:r>
      <w:r>
        <w:t>supply levels, as opposed to them being a bit more ambitious and responding to the demand</w:t>
      </w:r>
      <w:r w:rsidR="00CD19A1">
        <w:t>?</w:t>
      </w:r>
      <w:r>
        <w:t xml:space="preserve"> </w:t>
      </w:r>
      <w:r w:rsidR="00CD19A1">
        <w:t>I</w:t>
      </w:r>
      <w:r>
        <w:t xml:space="preserve">f </w:t>
      </w:r>
      <w:r w:rsidR="00916C3D">
        <w:t>we are</w:t>
      </w:r>
      <w:r>
        <w:t xml:space="preserve"> honest</w:t>
      </w:r>
      <w:r w:rsidR="00CD19A1">
        <w:t>,</w:t>
      </w:r>
      <w:r>
        <w:t xml:space="preserve"> </w:t>
      </w:r>
      <w:r w:rsidR="00CD19A1">
        <w:t xml:space="preserve">that demand continues to grow </w:t>
      </w:r>
      <w:r w:rsidR="00CD19A1">
        <w:t>on a daily basis</w:t>
      </w:r>
      <w:r w:rsidR="00CD19A1">
        <w:t xml:space="preserve"> </w:t>
      </w:r>
      <w:r>
        <w:t xml:space="preserve">right across the country. You will </w:t>
      </w:r>
      <w:r w:rsidR="00F0506C">
        <w:t xml:space="preserve">see </w:t>
      </w:r>
      <w:r>
        <w:t xml:space="preserve">developers not wanting to </w:t>
      </w:r>
      <w:r w:rsidR="00F0506C">
        <w:t xml:space="preserve">honour </w:t>
      </w:r>
      <w:r>
        <w:t xml:space="preserve">that commitment in terms of building the houses that </w:t>
      </w:r>
      <w:r w:rsidR="00F0506C">
        <w:t xml:space="preserve">we genuinely need. </w:t>
      </w:r>
      <w:r w:rsidR="001D544E">
        <w:t>That is</w:t>
      </w:r>
      <w:r>
        <w:t xml:space="preserve"> the issue that </w:t>
      </w:r>
      <w:r w:rsidR="000547D7">
        <w:t>we will</w:t>
      </w:r>
      <w:r>
        <w:t xml:space="preserve"> face.</w:t>
      </w:r>
    </w:p>
    <w:p w:rsidR="00F0506C" w:rsidP="00F0506C">
      <w:pPr>
        <w:pStyle w:val="Answer"/>
      </w:pPr>
      <w:sdt>
        <w:sdtPr>
          <w:alias w:val="Witness"/>
          <w:id w:val="-1788580583"/>
          <w:placeholder>
            <w:docPart w:val="DefaultPlaceholder_-1854013440"/>
          </w:placeholder>
          <w:richText/>
        </w:sdtPr>
        <w:sdtContent>
          <w:r w:rsidRPr="00B55CEE" w:rsidR="00B55CEE">
            <w:rPr>
              <w:b/>
              <w:i/>
            </w:rPr>
            <w:t>Michael Gove:</w:t>
          </w:r>
        </w:sdtContent>
      </w:sdt>
      <w:r>
        <w:t xml:space="preserve"> T</w:t>
      </w:r>
      <w:r w:rsidR="00E719FB">
        <w:t xml:space="preserve">hat is exactly </w:t>
      </w:r>
      <w:r>
        <w:t xml:space="preserve">the issue </w:t>
      </w:r>
      <w:r w:rsidR="00E719FB">
        <w:t xml:space="preserve">we face </w:t>
      </w:r>
      <w:r w:rsidR="00E719FB">
        <w:t>at the moment</w:t>
      </w:r>
      <w:r w:rsidR="00E719FB">
        <w:t xml:space="preserve"> and </w:t>
      </w:r>
      <w:r>
        <w:t xml:space="preserve">what the levy </w:t>
      </w:r>
      <w:r w:rsidR="00E719FB">
        <w:t>is designed to counter.</w:t>
      </w:r>
    </w:p>
    <w:p w:rsidR="00BA35C3" w:rsidP="00F0506C">
      <w:pPr>
        <w:pStyle w:val="Answer"/>
      </w:pPr>
      <w:sdt>
        <w:sdtPr>
          <w:alias w:val="Witness"/>
          <w:id w:val="1997682507"/>
          <w:placeholder>
            <w:docPart w:val="DefaultPlaceholder_-1854013440"/>
          </w:placeholder>
          <w:richText/>
        </w:sdtPr>
        <w:sdtContent>
          <w:r w:rsidRPr="00B55CEE" w:rsidR="00B55CEE">
            <w:rPr>
              <w:b/>
              <w:i/>
            </w:rPr>
            <w:t>Simon Gallagher:</w:t>
          </w:r>
          <w:r w:rsidRPr="00F0506C" w:rsidR="00F0506C">
            <w:rPr>
              <w:b/>
            </w:rPr>
            <w:t xml:space="preserve"> </w:t>
          </w:r>
        </w:sdtContent>
      </w:sdt>
      <w:r w:rsidR="005608B1">
        <w:t xml:space="preserve">One </w:t>
      </w:r>
      <w:r w:rsidR="00E719FB">
        <w:t>of the key features of the levy</w:t>
      </w:r>
      <w:r w:rsidR="00F0506C">
        <w:t xml:space="preserve"> is that it is a non-negotiable, </w:t>
      </w:r>
      <w:r w:rsidR="00E719FB">
        <w:t xml:space="preserve">mandatory payment set on gross development value. </w:t>
      </w:r>
      <w:r w:rsidR="00916C3D">
        <w:t xml:space="preserve">We </w:t>
      </w:r>
      <w:r w:rsidR="00F0506C">
        <w:t xml:space="preserve">have </w:t>
      </w:r>
      <w:r w:rsidR="00E719FB">
        <w:t xml:space="preserve">set out a bit in the policy paper we published alongside the Bill, but </w:t>
      </w:r>
      <w:r w:rsidR="00916C3D">
        <w:t>we are</w:t>
      </w:r>
      <w:r w:rsidR="00E719FB">
        <w:t xml:space="preserve"> going to set out more details shortly that will give us a bit more.</w:t>
      </w:r>
    </w:p>
    <w:p w:rsidR="00E719FB" w:rsidP="00F0506C">
      <w:pPr>
        <w:pStyle w:val="Answer"/>
      </w:pPr>
      <w:r>
        <w:t>O</w:t>
      </w:r>
      <w:r>
        <w:t>ne of the key points is that</w:t>
      </w:r>
      <w:r>
        <w:t>,</w:t>
      </w:r>
      <w:r>
        <w:t xml:space="preserve"> by becoming mandatory</w:t>
      </w:r>
      <w:r>
        <w:t>,</w:t>
      </w:r>
      <w:r>
        <w:t xml:space="preserve"> there is no way of arguing your way out of that payment</w:t>
      </w:r>
      <w:r>
        <w:t>,</w:t>
      </w:r>
      <w:r>
        <w:t xml:space="preserve"> and then it is for the local community to decide how they want to spend and use those receipts and </w:t>
      </w:r>
      <w:r>
        <w:t xml:space="preserve">prioritise </w:t>
      </w:r>
      <w:r>
        <w:t xml:space="preserve">affordable housing, </w:t>
      </w:r>
      <w:r>
        <w:t xml:space="preserve">which </w:t>
      </w:r>
      <w:r>
        <w:t>many will do.</w:t>
      </w:r>
      <w:r>
        <w:t xml:space="preserve"> We have </w:t>
      </w:r>
      <w:r>
        <w:t xml:space="preserve">said </w:t>
      </w:r>
      <w:r>
        <w:t xml:space="preserve">that </w:t>
      </w:r>
      <w:r>
        <w:t xml:space="preserve">we want to design a system </w:t>
      </w:r>
      <w:r>
        <w:t xml:space="preserve">that </w:t>
      </w:r>
      <w:r>
        <w:t>ensures that we continue to deliver at least as much affordable housing as we do at present.</w:t>
      </w:r>
    </w:p>
    <w:p w:rsidR="00E719FB" w:rsidP="00E93953">
      <w:pPr>
        <w:pStyle w:val="Question"/>
      </w:pPr>
      <w:sdt>
        <w:sdtPr>
          <w:alias w:val="Member"/>
          <w:tag w:val="&lt;Member mnisId='4870' dodsId=''&gt;"/>
          <w:id w:val="-76443518"/>
          <w:placeholder>
            <w:docPart w:val="DefaultPlaceholder_-1854013440"/>
          </w:placeholder>
          <w:richText/>
        </w:sdtPr>
        <w:sdtContent>
          <w:r w:rsidRPr="00F0506C" w:rsidR="00F0506C">
            <w:rPr>
              <w:b/>
            </w:rPr>
            <w:t xml:space="preserve">Florence </w:t>
          </w:r>
          <w:r w:rsidRPr="00F0506C" w:rsidR="00F0506C">
            <w:rPr>
              <w:b/>
            </w:rPr>
            <w:t>Eshalomi</w:t>
          </w:r>
          <w:r w:rsidRPr="00F0506C" w:rsidR="00F0506C">
            <w:rPr>
              <w:b/>
            </w:rPr>
            <w:t>:</w:t>
          </w:r>
        </w:sdtContent>
      </w:sdt>
      <w:r w:rsidR="00F0506C">
        <w:t xml:space="preserve"> Again, </w:t>
      </w:r>
      <w:r>
        <w:t xml:space="preserve">going back to that mandatory payment, as it </w:t>
      </w:r>
      <w:r w:rsidR="00F0506C">
        <w:t>is set out</w:t>
      </w:r>
      <w:r>
        <w:t>, there</w:t>
      </w:r>
      <w:r w:rsidR="00F0506C">
        <w:t xml:space="preserve"> is </w:t>
      </w:r>
      <w:r>
        <w:t xml:space="preserve">no clear differentiation </w:t>
      </w:r>
      <w:r w:rsidR="00D10833">
        <w:t>of</w:t>
      </w:r>
      <w:r>
        <w:t xml:space="preserve"> that payment being secured against housing. It could go towards transport, parks, </w:t>
      </w:r>
      <w:r>
        <w:t>education</w:t>
      </w:r>
      <w:r w:rsidR="00F0506C">
        <w:t xml:space="preserve"> or</w:t>
      </w:r>
      <w:r>
        <w:t xml:space="preserve"> health</w:t>
      </w:r>
      <w:r w:rsidR="00F0506C">
        <w:t>.</w:t>
      </w:r>
      <w:r>
        <w:t xml:space="preserve"> </w:t>
      </w:r>
      <w:r w:rsidR="00F0506C">
        <w:t>H</w:t>
      </w:r>
      <w:r>
        <w:t xml:space="preserve">ow </w:t>
      </w:r>
      <w:r w:rsidR="00F0506C">
        <w:t xml:space="preserve">do </w:t>
      </w:r>
      <w:r>
        <w:t>we make sure that there is still an infrastructure to make sure that we are building the housing that we need</w:t>
      </w:r>
      <w:r w:rsidR="00F0506C">
        <w:t>?</w:t>
      </w:r>
    </w:p>
    <w:p w:rsidR="00E719FB" w:rsidP="00F0506C">
      <w:pPr>
        <w:pStyle w:val="Answer"/>
      </w:pPr>
      <w:sdt>
        <w:sdtPr>
          <w:alias w:val="Witness"/>
          <w:id w:val="996843736"/>
          <w:placeholder>
            <w:docPart w:val="DefaultPlaceholder_-1854013440"/>
          </w:placeholder>
          <w:richText/>
        </w:sdtPr>
        <w:sdtContent>
          <w:r w:rsidRPr="00B55CEE" w:rsidR="00B55CEE">
            <w:rPr>
              <w:b/>
              <w:i/>
            </w:rPr>
            <w:t>Michael Gove:</w:t>
          </w:r>
        </w:sdtContent>
      </w:sdt>
      <w:r w:rsidR="00F0506C">
        <w:t xml:space="preserve"> Ultimately, by making it mandatory and </w:t>
      </w:r>
      <w:r>
        <w:t>by the local authority being able to insist upon a certain proportion of affordable housing, the local authority can police and control</w:t>
      </w:r>
      <w:r w:rsidR="00F0506C">
        <w:t xml:space="preserve"> that</w:t>
      </w:r>
      <w:r>
        <w:t xml:space="preserve">. </w:t>
      </w:r>
      <w:r>
        <w:t>At the moment</w:t>
      </w:r>
      <w:r>
        <w:t>, we have a situation</w:t>
      </w:r>
      <w:r w:rsidR="00F0506C">
        <w:t>—</w:t>
      </w:r>
      <w:r>
        <w:t>and please tell me if you think that this is wrong</w:t>
      </w:r>
      <w:r w:rsidR="00F0506C">
        <w:t xml:space="preserve">—where </w:t>
      </w:r>
      <w:r>
        <w:t xml:space="preserve">some local authorities will find that </w:t>
      </w:r>
      <w:r w:rsidR="000547D7">
        <w:t>they are</w:t>
      </w:r>
      <w:r>
        <w:t xml:space="preserve"> </w:t>
      </w:r>
      <w:r w:rsidR="00F0506C">
        <w:t xml:space="preserve">outgunned </w:t>
      </w:r>
      <w:r>
        <w:t xml:space="preserve">in the </w:t>
      </w:r>
      <w:r w:rsidR="00F0506C">
        <w:t>s</w:t>
      </w:r>
      <w:r>
        <w:t>ection 106 negotiations</w:t>
      </w:r>
      <w:r w:rsidR="00F0506C">
        <w:t>,</w:t>
      </w:r>
      <w:r>
        <w:t xml:space="preserve"> and then the developer will come back and say, </w:t>
      </w:r>
      <w:r w:rsidR="00F0506C">
        <w:t>“B</w:t>
      </w:r>
      <w:r>
        <w:t xml:space="preserve">y the way, we </w:t>
      </w:r>
      <w:r w:rsidR="001D544E">
        <w:t>cannot</w:t>
      </w:r>
      <w:r>
        <w:t xml:space="preserve"> even deliver what we said we were going to deliver in the first place</w:t>
      </w:r>
      <w:r w:rsidR="00293F8A">
        <w:t>.</w:t>
      </w:r>
      <w:r w:rsidR="00F0506C">
        <w:t>”</w:t>
      </w:r>
    </w:p>
    <w:p w:rsidR="00F0506C" w:rsidP="00F0506C">
      <w:pPr>
        <w:pStyle w:val="Question"/>
        <w:numPr>
          <w:ilvl w:val="0"/>
          <w:numId w:val="0"/>
        </w:numPr>
        <w:ind w:left="794"/>
      </w:pPr>
      <w:r>
        <w:t>We</w:t>
      </w:r>
      <w:r w:rsidR="00E719FB">
        <w:t xml:space="preserve"> </w:t>
      </w:r>
      <w:r w:rsidR="00E719FB">
        <w:t>have to</w:t>
      </w:r>
      <w:r w:rsidR="00E719FB">
        <w:t xml:space="preserve"> be careful because we respect local decision</w:t>
      </w:r>
      <w:r>
        <w:t>-</w:t>
      </w:r>
      <w:r w:rsidR="00E719FB">
        <w:t xml:space="preserve">making, but you can get a situation at the moment where </w:t>
      </w:r>
      <w:r>
        <w:t>s</w:t>
      </w:r>
      <w:r w:rsidR="00E719FB">
        <w:t>ection 106 mone</w:t>
      </w:r>
      <w:r w:rsidR="00E026AA">
        <w:t>y</w:t>
      </w:r>
      <w:r w:rsidR="00E719FB">
        <w:t xml:space="preserve"> and </w:t>
      </w:r>
      <w:r>
        <w:t xml:space="preserve">CIL </w:t>
      </w:r>
      <w:r w:rsidR="00E719FB">
        <w:t xml:space="preserve">money is spent on stuff that </w:t>
      </w:r>
      <w:r>
        <w:t xml:space="preserve">is not </w:t>
      </w:r>
      <w:r w:rsidR="00E719FB">
        <w:t>the infrastructure that local people would expect to see, including affordable housing</w:t>
      </w:r>
      <w:r>
        <w:t>,</w:t>
      </w:r>
      <w:r w:rsidR="00E719FB">
        <w:t xml:space="preserve"> alongside existing </w:t>
      </w:r>
      <w:r w:rsidR="00E719FB">
        <w:t xml:space="preserve">developments. </w:t>
      </w:r>
    </w:p>
    <w:p w:rsidR="00E719FB" w:rsidP="00F0506C">
      <w:pPr>
        <w:pStyle w:val="Question"/>
        <w:numPr>
          <w:ilvl w:val="0"/>
          <w:numId w:val="0"/>
        </w:numPr>
        <w:ind w:left="794"/>
      </w:pPr>
      <w:r>
        <w:t xml:space="preserve">I absolutely understand your concerns. </w:t>
      </w:r>
      <w:r w:rsidR="00F0506C">
        <w:t xml:space="preserve">They are </w:t>
      </w:r>
      <w:r w:rsidR="00F0506C">
        <w:t xml:space="preserve">absolutely </w:t>
      </w:r>
      <w:r>
        <w:t>reflective</w:t>
      </w:r>
      <w:r>
        <w:t xml:space="preserve"> of what</w:t>
      </w:r>
      <w:r w:rsidR="00F0506C">
        <w:t xml:space="preserve"> i</w:t>
      </w:r>
      <w:r>
        <w:t xml:space="preserve">s wrong at the moment. </w:t>
      </w:r>
      <w:r w:rsidR="00F0506C">
        <w:t xml:space="preserve">We thought about the levy </w:t>
      </w:r>
      <w:r w:rsidR="00F0506C">
        <w:t>in order to</w:t>
      </w:r>
      <w:r w:rsidR="00F0506C">
        <w:t xml:space="preserve"> </w:t>
      </w:r>
      <w:r>
        <w:t>overcome them.</w:t>
      </w:r>
      <w:r w:rsidR="00F0506C">
        <w:t xml:space="preserve"> </w:t>
      </w:r>
      <w:r>
        <w:t xml:space="preserve">We will also be taking a test and learn approach towards </w:t>
      </w:r>
      <w:r w:rsidR="00F0506C">
        <w:t xml:space="preserve">the </w:t>
      </w:r>
      <w:r>
        <w:t xml:space="preserve">levy </w:t>
      </w:r>
      <w:r>
        <w:t>in order to</w:t>
      </w:r>
      <w:r>
        <w:t xml:space="preserve"> make sure that it does deliver</w:t>
      </w:r>
      <w:r w:rsidR="00F0506C">
        <w:t>,</w:t>
      </w:r>
      <w:r>
        <w:t xml:space="preserve"> because </w:t>
      </w:r>
      <w:r w:rsidR="00F0506C">
        <w:t xml:space="preserve">there is </w:t>
      </w:r>
      <w:r>
        <w:t>no fundamental conflict between the problems that you identify and the solutions that we want to create.</w:t>
      </w:r>
    </w:p>
    <w:p w:rsidR="00E719FB" w:rsidP="00911499">
      <w:pPr>
        <w:pStyle w:val="Question"/>
      </w:pPr>
      <w:sdt>
        <w:sdtPr>
          <w:alias w:val="Member"/>
          <w:tag w:val="&lt;Member mnisId='4870' dodsId=''&gt;"/>
          <w:id w:val="-1969043138"/>
          <w:placeholder>
            <w:docPart w:val="DefaultPlaceholder_-1854013440"/>
          </w:placeholder>
          <w:richText/>
        </w:sdtPr>
        <w:sdtContent>
          <w:r w:rsidRPr="00F0506C" w:rsidR="00F0506C">
            <w:rPr>
              <w:b/>
            </w:rPr>
            <w:t xml:space="preserve">Florence </w:t>
          </w:r>
          <w:r w:rsidRPr="00F0506C" w:rsidR="00F0506C">
            <w:rPr>
              <w:b/>
            </w:rPr>
            <w:t>Eshalomi</w:t>
          </w:r>
          <w:r w:rsidRPr="00F0506C" w:rsidR="00F0506C">
            <w:rPr>
              <w:b/>
            </w:rPr>
            <w:t>:</w:t>
          </w:r>
        </w:sdtContent>
      </w:sdt>
      <w:r w:rsidR="00F0506C">
        <w:t xml:space="preserve"> I </w:t>
      </w:r>
      <w:r>
        <w:t>agree with that</w:t>
      </w:r>
      <w:r w:rsidR="00F0506C">
        <w:t>,</w:t>
      </w:r>
      <w:r>
        <w:t xml:space="preserve"> </w:t>
      </w:r>
      <w:r w:rsidR="00F0506C">
        <w:t>but</w:t>
      </w:r>
      <w:r w:rsidR="002F755A">
        <w:t>,</w:t>
      </w:r>
      <w:r w:rsidR="00F0506C">
        <w:t xml:space="preserve"> </w:t>
      </w:r>
      <w:r>
        <w:t xml:space="preserve">just sticking on housing, </w:t>
      </w:r>
      <w:r w:rsidR="001D544E">
        <w:t>you will</w:t>
      </w:r>
      <w:r>
        <w:t xml:space="preserve"> be aware that onsite deliver</w:t>
      </w:r>
      <w:r w:rsidR="00F0506C">
        <w:t>y</w:t>
      </w:r>
      <w:r>
        <w:t xml:space="preserve"> </w:t>
      </w:r>
      <w:r w:rsidR="00F0506C">
        <w:t xml:space="preserve">is the </w:t>
      </w:r>
      <w:r>
        <w:t xml:space="preserve">approach that most </w:t>
      </w:r>
      <w:r w:rsidR="00C06A09">
        <w:t xml:space="preserve">boroughs, not just London boroughs, take </w:t>
      </w:r>
      <w:r w:rsidR="00BA35C3">
        <w:t xml:space="preserve">because </w:t>
      </w:r>
      <w:r>
        <w:t xml:space="preserve">it allows for mixed development. </w:t>
      </w:r>
      <w:r w:rsidR="00C06A09">
        <w:t>A</w:t>
      </w:r>
      <w:r>
        <w:t xml:space="preserve">gain, </w:t>
      </w:r>
      <w:r w:rsidR="001D544E">
        <w:t>it is</w:t>
      </w:r>
      <w:r>
        <w:t xml:space="preserve"> not quite clear in the Bill how much scope local authorities will have under the infrastructure </w:t>
      </w:r>
      <w:r w:rsidR="00C06A09">
        <w:t xml:space="preserve">levy to </w:t>
      </w:r>
      <w:r>
        <w:t xml:space="preserve">mandate onsite affordable housing </w:t>
      </w:r>
      <w:r w:rsidR="00C06A09">
        <w:t>levels</w:t>
      </w:r>
      <w:r>
        <w:t>.</w:t>
      </w:r>
    </w:p>
    <w:p w:rsidR="00C06A09" w:rsidP="00C06A09">
      <w:pPr>
        <w:pStyle w:val="Answer"/>
      </w:pPr>
      <w:sdt>
        <w:sdtPr>
          <w:alias w:val="Witness"/>
          <w:id w:val="-1092541549"/>
          <w:placeholder>
            <w:docPart w:val="DefaultPlaceholder_-1854013440"/>
          </w:placeholder>
          <w:richText/>
        </w:sdtPr>
        <w:sdtContent>
          <w:r w:rsidRPr="00B55CEE" w:rsidR="00B55CEE">
            <w:rPr>
              <w:b/>
              <w:i/>
            </w:rPr>
            <w:t>Michael Gove:</w:t>
          </w:r>
        </w:sdtContent>
      </w:sdt>
      <w:r>
        <w:t xml:space="preserve"> I agree with you that onsite delivery and </w:t>
      </w:r>
      <w:r w:rsidR="00E719FB">
        <w:t>tenure</w:t>
      </w:r>
      <w:r>
        <w:t>-blind</w:t>
      </w:r>
      <w:r w:rsidR="00E719FB">
        <w:t xml:space="preserve"> development is the way to go</w:t>
      </w:r>
      <w:r>
        <w:t>.</w:t>
      </w:r>
      <w:r w:rsidR="00E719FB">
        <w:t xml:space="preserve"> </w:t>
      </w:r>
      <w:r>
        <w:t>W</w:t>
      </w:r>
      <w:r w:rsidR="00E719FB">
        <w:t xml:space="preserve">e hope that local authorities will be able to use the </w:t>
      </w:r>
      <w:r>
        <w:t xml:space="preserve">powers </w:t>
      </w:r>
      <w:r w:rsidR="00E719FB">
        <w:t xml:space="preserve">that the </w:t>
      </w:r>
      <w:r>
        <w:t xml:space="preserve">levy </w:t>
      </w:r>
      <w:r w:rsidR="00E719FB">
        <w:t xml:space="preserve">brings them to </w:t>
      </w:r>
      <w:r w:rsidR="002F755A">
        <w:t>meet</w:t>
      </w:r>
      <w:r w:rsidR="00E719FB">
        <w:t xml:space="preserve"> that requirement</w:t>
      </w:r>
      <w:r>
        <w:t>.</w:t>
      </w:r>
    </w:p>
    <w:p w:rsidR="00C06A09" w:rsidP="00C06A09">
      <w:pPr>
        <w:pStyle w:val="Answer"/>
      </w:pPr>
      <w:sdt>
        <w:sdtPr>
          <w:alias w:val="Witness"/>
          <w:id w:val="93364172"/>
          <w:placeholder>
            <w:docPart w:val="DefaultPlaceholder_-1854013440"/>
          </w:placeholder>
          <w:richText/>
        </w:sdtPr>
        <w:sdtContent>
          <w:r w:rsidRPr="00B55CEE" w:rsidR="00B55CEE">
            <w:rPr>
              <w:b/>
              <w:i/>
            </w:rPr>
            <w:t>Stuart Andrew:</w:t>
          </w:r>
        </w:sdtContent>
      </w:sdt>
      <w:r>
        <w:t xml:space="preserve"> T</w:t>
      </w:r>
      <w:r w:rsidR="00E719FB">
        <w:t>hey have a right to require as well.</w:t>
      </w:r>
      <w:r>
        <w:t xml:space="preserve"> They can </w:t>
      </w:r>
      <w:r w:rsidR="00E719FB">
        <w:t xml:space="preserve">require that </w:t>
      </w:r>
      <w:r>
        <w:t xml:space="preserve">affordable </w:t>
      </w:r>
      <w:r w:rsidR="00E719FB">
        <w:t>housing should be</w:t>
      </w:r>
      <w:r>
        <w:t xml:space="preserve"> part of—</w:t>
      </w:r>
    </w:p>
    <w:p w:rsidR="00C06A09" w:rsidP="00C06A09">
      <w:pPr>
        <w:pStyle w:val="Question"/>
      </w:pPr>
      <w:sdt>
        <w:sdtPr>
          <w:alias w:val="Member"/>
          <w:tag w:val="&lt;Member mnisId='4870' dodsId=''&gt;"/>
          <w:id w:val="-1256895196"/>
          <w:placeholder>
            <w:docPart w:val="DefaultPlaceholder_-1854013440"/>
          </w:placeholder>
          <w:richText/>
        </w:sdtPr>
        <w:sdtContent>
          <w:r w:rsidRPr="00C06A09">
            <w:rPr>
              <w:b/>
            </w:rPr>
            <w:t xml:space="preserve">Florence </w:t>
          </w:r>
          <w:r w:rsidRPr="00C06A09">
            <w:rPr>
              <w:b/>
            </w:rPr>
            <w:t>Eshalomi</w:t>
          </w:r>
          <w:r w:rsidRPr="00C06A09">
            <w:rPr>
              <w:b/>
            </w:rPr>
            <w:t>:</w:t>
          </w:r>
        </w:sdtContent>
      </w:sdt>
      <w:r>
        <w:t xml:space="preserve"> Those local authorities </w:t>
      </w:r>
      <w:r w:rsidR="00E719FB">
        <w:t xml:space="preserve">that are </w:t>
      </w:r>
      <w:r w:rsidR="00E719FB">
        <w:t>really ambitious</w:t>
      </w:r>
      <w:r w:rsidR="00E719FB">
        <w:t xml:space="preserve"> and want to build </w:t>
      </w:r>
      <w:r>
        <w:t>will</w:t>
      </w:r>
      <w:r w:rsidR="00E719FB">
        <w:t xml:space="preserve">, </w:t>
      </w:r>
      <w:r>
        <w:t xml:space="preserve">but others will not, </w:t>
      </w:r>
      <w:r w:rsidR="00E719FB">
        <w:t xml:space="preserve">because there will be no </w:t>
      </w:r>
      <w:r w:rsidR="00BA35C3">
        <w:t>requirements</w:t>
      </w:r>
      <w:r>
        <w:t xml:space="preserve">. </w:t>
      </w:r>
      <w:r w:rsidR="00E719FB">
        <w:t xml:space="preserve">I just </w:t>
      </w:r>
      <w:r w:rsidR="00E80188">
        <w:t>feel</w:t>
      </w:r>
      <w:r w:rsidR="00E719FB">
        <w:t xml:space="preserve"> that we may slip in terms of </w:t>
      </w:r>
      <w:r>
        <w:t xml:space="preserve">the </w:t>
      </w:r>
      <w:r w:rsidR="00E719FB">
        <w:t xml:space="preserve">affordable housing </w:t>
      </w:r>
      <w:r>
        <w:t xml:space="preserve">that </w:t>
      </w:r>
      <w:r w:rsidR="00E719FB">
        <w:t xml:space="preserve">we </w:t>
      </w:r>
      <w:r>
        <w:t xml:space="preserve">genuinely </w:t>
      </w:r>
      <w:r w:rsidR="00E719FB">
        <w:t xml:space="preserve">need to </w:t>
      </w:r>
      <w:r>
        <w:t>see.</w:t>
      </w:r>
    </w:p>
    <w:p w:rsidR="00C06A09" w:rsidP="00C06A09">
      <w:pPr>
        <w:pStyle w:val="Answer"/>
      </w:pPr>
      <w:sdt>
        <w:sdtPr>
          <w:alias w:val="Witness"/>
          <w:id w:val="-575198482"/>
          <w:placeholder>
            <w:docPart w:val="DefaultPlaceholder_-1854013440"/>
          </w:placeholder>
          <w:richText/>
        </w:sdtPr>
        <w:sdtContent>
          <w:r w:rsidRPr="00B55CEE" w:rsidR="00B55CEE">
            <w:rPr>
              <w:b/>
              <w:i/>
            </w:rPr>
            <w:t>Simon Gallagher:</w:t>
          </w:r>
        </w:sdtContent>
      </w:sdt>
      <w:r>
        <w:t xml:space="preserve"> Just to repeat what the Minister said, we </w:t>
      </w:r>
      <w:r w:rsidR="00916C3D">
        <w:t>are</w:t>
      </w:r>
      <w:r w:rsidR="00E719FB">
        <w:t xml:space="preserve"> building into this</w:t>
      </w:r>
      <w:r>
        <w:t>—</w:t>
      </w:r>
      <w:r w:rsidR="009A47A8">
        <w:t>as</w:t>
      </w:r>
      <w:r w:rsidR="00E719FB">
        <w:t xml:space="preserve"> I said</w:t>
      </w:r>
      <w:r w:rsidR="009A47A8">
        <w:t>,</w:t>
      </w:r>
      <w:r w:rsidR="00E719FB">
        <w:t xml:space="preserve"> we need to set </w:t>
      </w:r>
      <w:r>
        <w:t xml:space="preserve">out </w:t>
      </w:r>
      <w:r w:rsidR="00E719FB">
        <w:t>more detail,</w:t>
      </w:r>
      <w:r>
        <w:t xml:space="preserve"> be</w:t>
      </w:r>
      <w:r w:rsidR="00E719FB">
        <w:t>cause some of it will be in the regulations</w:t>
      </w:r>
      <w:r>
        <w:t>—</w:t>
      </w:r>
      <w:r w:rsidR="00E719FB">
        <w:t>a right for local authorities to require, as part of a development</w:t>
      </w:r>
      <w:r>
        <w:t>,</w:t>
      </w:r>
      <w:r w:rsidR="00E719FB">
        <w:t xml:space="preserve"> </w:t>
      </w:r>
      <w:r>
        <w:t xml:space="preserve">a certain </w:t>
      </w:r>
      <w:r w:rsidR="00E719FB">
        <w:t>share of affordable housing</w:t>
      </w:r>
      <w:r>
        <w:t>.</w:t>
      </w:r>
      <w:r w:rsidR="00E719FB">
        <w:t xml:space="preserve"> </w:t>
      </w:r>
      <w:r>
        <w:t>T</w:t>
      </w:r>
      <w:r w:rsidR="001D544E">
        <w:t>hat is</w:t>
      </w:r>
      <w:r w:rsidR="00E719FB">
        <w:t xml:space="preserve"> one of the mechanisms </w:t>
      </w:r>
      <w:r>
        <w:t xml:space="preserve">that </w:t>
      </w:r>
      <w:r w:rsidR="00E719FB">
        <w:t xml:space="preserve">we will use to deliver the same </w:t>
      </w:r>
      <w:r>
        <w:t xml:space="preserve">proportion of </w:t>
      </w:r>
      <w:r w:rsidR="00E719FB">
        <w:t>or at least as much affordable housing.</w:t>
      </w:r>
    </w:p>
    <w:p w:rsidR="00E719FB" w:rsidP="0058278B">
      <w:pPr>
        <w:pStyle w:val="Question"/>
      </w:pPr>
      <w:sdt>
        <w:sdtPr>
          <w:alias w:val="Member"/>
          <w:tag w:val="&lt;Member mnisId='4836' dodsId=''&gt;"/>
          <w:id w:val="757340680"/>
          <w:placeholder>
            <w:docPart w:val="DefaultPlaceholder_-1854013440"/>
          </w:placeholder>
          <w:richText/>
        </w:sdtPr>
        <w:sdtContent>
          <w:r w:rsidRPr="00C06A09" w:rsidR="00C06A09">
            <w:rPr>
              <w:b/>
            </w:rPr>
            <w:t>Ben Everitt:</w:t>
          </w:r>
        </w:sdtContent>
      </w:sdt>
      <w:r w:rsidR="00C06A09">
        <w:t xml:space="preserve"> Secretary of State, while we are on the infrastructure levy, it seems that there is an </w:t>
      </w:r>
      <w:r>
        <w:t xml:space="preserve">opportunity here within the </w:t>
      </w:r>
      <w:r w:rsidR="00116606">
        <w:t>Levelling</w:t>
      </w:r>
      <w:r w:rsidR="00445782">
        <w:t>-u</w:t>
      </w:r>
      <w:r w:rsidR="00116606">
        <w:t>p and Regeneration Bill</w:t>
      </w:r>
      <w:r w:rsidR="00C06A09">
        <w:t xml:space="preserve"> </w:t>
      </w:r>
      <w:r>
        <w:t>to solve a few tricky bureaucratic issues that we have. Would there be a chance to put a standard definition for affordable housing into legislation</w:t>
      </w:r>
      <w:r w:rsidR="00C06A09">
        <w:t>?</w:t>
      </w:r>
      <w:r>
        <w:t xml:space="preserve"> </w:t>
      </w:r>
      <w:r w:rsidR="00C06A09">
        <w:t>A</w:t>
      </w:r>
      <w:r>
        <w:t>t the moment</w:t>
      </w:r>
      <w:r w:rsidR="00C06A09">
        <w:t>,</w:t>
      </w:r>
      <w:r>
        <w:t xml:space="preserve"> we do struggle with several interpretations of definitions of that. I am </w:t>
      </w:r>
      <w:r>
        <w:t>thinking in particular</w:t>
      </w:r>
      <w:r w:rsidR="00C06A09">
        <w:t>,</w:t>
      </w:r>
      <w:r>
        <w:t xml:space="preserve"> when</w:t>
      </w:r>
      <w:r>
        <w:t xml:space="preserve"> looking at things like exemptions from </w:t>
      </w:r>
      <w:r w:rsidR="00C06A09">
        <w:t xml:space="preserve">the </w:t>
      </w:r>
      <w:r>
        <w:t xml:space="preserve">infrastructure </w:t>
      </w:r>
      <w:r w:rsidR="00C06A09">
        <w:t>levy,</w:t>
      </w:r>
      <w:r>
        <w:t xml:space="preserve"> </w:t>
      </w:r>
      <w:r w:rsidR="00C06A09">
        <w:t xml:space="preserve">that it </w:t>
      </w:r>
      <w:r w:rsidR="001D544E">
        <w:t>is</w:t>
      </w:r>
      <w:r>
        <w:t xml:space="preserve"> trickier when </w:t>
      </w:r>
      <w:r w:rsidR="003D75D1">
        <w:t>you are</w:t>
      </w:r>
      <w:r>
        <w:t xml:space="preserve"> looking through the lens of, say, social housing providers</w:t>
      </w:r>
      <w:r w:rsidR="00C06A09">
        <w:t xml:space="preserve"> and</w:t>
      </w:r>
      <w:r>
        <w:t xml:space="preserve"> housing associations.</w:t>
      </w:r>
      <w:r w:rsidR="00C06A09">
        <w:t xml:space="preserve"> </w:t>
      </w:r>
      <w:r>
        <w:t xml:space="preserve">Is this something that </w:t>
      </w:r>
      <w:r w:rsidR="00C06A09">
        <w:t xml:space="preserve">the </w:t>
      </w:r>
      <w:r>
        <w:t>Department could consider?</w:t>
      </w:r>
    </w:p>
    <w:p w:rsidR="00E719FB" w:rsidP="00C06A09">
      <w:pPr>
        <w:pStyle w:val="Answer"/>
      </w:pPr>
      <w:sdt>
        <w:sdtPr>
          <w:alias w:val="Witness"/>
          <w:id w:val="702206723"/>
          <w:placeholder>
            <w:docPart w:val="DefaultPlaceholder_-1854013440"/>
          </w:placeholder>
          <w:richText/>
        </w:sdtPr>
        <w:sdtContent>
          <w:r w:rsidRPr="00B55CEE" w:rsidR="00B55CEE">
            <w:rPr>
              <w:b/>
              <w:i/>
            </w:rPr>
            <w:t>Michael Gove:</w:t>
          </w:r>
        </w:sdtContent>
      </w:sdt>
      <w:r w:rsidR="00C06A09">
        <w:t xml:space="preserve"> </w:t>
      </w:r>
      <w:r>
        <w:t>Yes</w:t>
      </w:r>
      <w:r w:rsidR="00C06A09">
        <w:t>.</w:t>
      </w:r>
      <w:r>
        <w:t xml:space="preserve"> </w:t>
      </w:r>
      <w:r w:rsidR="00C06A09">
        <w:t>Y</w:t>
      </w:r>
      <w:r w:rsidR="003D75D1">
        <w:t>ou are</w:t>
      </w:r>
      <w:r>
        <w:t xml:space="preserve"> right that affordable housing covers a multitude of types of development </w:t>
      </w:r>
      <w:r w:rsidR="009A6DCC">
        <w:t xml:space="preserve">and </w:t>
      </w:r>
      <w:r>
        <w:t>tenure. I am open</w:t>
      </w:r>
      <w:r w:rsidR="009A6DCC">
        <w:t>-min</w:t>
      </w:r>
      <w:r>
        <w:t xml:space="preserve">ded. I am trying to think </w:t>
      </w:r>
      <w:r w:rsidR="009A6DCC">
        <w:t xml:space="preserve">of whether </w:t>
      </w:r>
      <w:r>
        <w:t xml:space="preserve">there are problems that might exist </w:t>
      </w:r>
      <w:r>
        <w:t>as a result of</w:t>
      </w:r>
      <w:r>
        <w:t xml:space="preserve"> that</w:t>
      </w:r>
      <w:r w:rsidR="009A6DCC">
        <w:t>—</w:t>
      </w:r>
      <w:r w:rsidR="00A04CE8">
        <w:t>law</w:t>
      </w:r>
      <w:r w:rsidR="009A6DCC">
        <w:t xml:space="preserve">s of </w:t>
      </w:r>
      <w:r>
        <w:t>unintended consequences and so on</w:t>
      </w:r>
      <w:r w:rsidR="009A6DCC">
        <w:t xml:space="preserve">—but let us </w:t>
      </w:r>
      <w:r>
        <w:t xml:space="preserve">give it some </w:t>
      </w:r>
      <w:r w:rsidR="009A6DCC">
        <w:t>thought.</w:t>
      </w:r>
    </w:p>
    <w:p w:rsidR="009A6DCC" w:rsidP="005C4487">
      <w:pPr>
        <w:pStyle w:val="Question"/>
      </w:pPr>
      <w:sdt>
        <w:sdtPr>
          <w:alias w:val="Member"/>
          <w:tag w:val="&lt;Member mnisId='4836' dodsId=''&gt;"/>
          <w:id w:val="1976328805"/>
          <w:placeholder>
            <w:docPart w:val="DefaultPlaceholder_-1854013440"/>
          </w:placeholder>
          <w:richText/>
        </w:sdtPr>
        <w:sdtContent>
          <w:r w:rsidRPr="009A6DCC">
            <w:rPr>
              <w:b/>
            </w:rPr>
            <w:t>Ben Everitt:</w:t>
          </w:r>
        </w:sdtContent>
      </w:sdt>
      <w:r>
        <w:t xml:space="preserve"> Undoubtedly, there </w:t>
      </w:r>
      <w:r w:rsidR="00E719FB">
        <w:t xml:space="preserve">will be, but I guess </w:t>
      </w:r>
      <w:r w:rsidR="001D544E">
        <w:t>it is</w:t>
      </w:r>
      <w:r w:rsidR="00E719FB">
        <w:t xml:space="preserve"> the opportunity </w:t>
      </w:r>
      <w:r w:rsidR="00E719FB">
        <w:t>to solve more of the current problem</w:t>
      </w:r>
      <w:r>
        <w:t>s.</w:t>
      </w:r>
    </w:p>
    <w:p w:rsidR="009A6DCC" w:rsidP="009A6DCC">
      <w:pPr>
        <w:pStyle w:val="Answer"/>
      </w:pPr>
      <w:sdt>
        <w:sdtPr>
          <w:alias w:val="Witness"/>
          <w:id w:val="-81759297"/>
          <w:placeholder>
            <w:docPart w:val="DefaultPlaceholder_-1854013440"/>
          </w:placeholder>
          <w:richText/>
        </w:sdtPr>
        <w:sdtContent>
          <w:r w:rsidRPr="00B55CEE" w:rsidR="00B55CEE">
            <w:rPr>
              <w:b/>
              <w:i/>
            </w:rPr>
            <w:t>Michael Gove:</w:t>
          </w:r>
        </w:sdtContent>
      </w:sdt>
      <w:r>
        <w:t xml:space="preserve"> Yes, </w:t>
      </w:r>
      <w:r>
        <w:t>quite</w:t>
      </w:r>
      <w:r>
        <w:t>.</w:t>
      </w:r>
    </w:p>
    <w:p w:rsidR="00E719FB" w:rsidP="009A6DCC">
      <w:pPr>
        <w:pStyle w:val="Question"/>
      </w:pPr>
      <w:sdt>
        <w:sdtPr>
          <w:alias w:val="Member"/>
          <w:tag w:val="&lt;Member mnisId='4836' dodsId=''&gt;"/>
          <w:id w:val="570621109"/>
          <w:placeholder>
            <w:docPart w:val="DefaultPlaceholder_-1854013440"/>
          </w:placeholder>
          <w:richText/>
        </w:sdtPr>
        <w:sdtContent>
          <w:r w:rsidRPr="009A6DCC" w:rsidR="009A6DCC">
            <w:rPr>
              <w:b/>
            </w:rPr>
            <w:t>Ben Everitt:</w:t>
          </w:r>
        </w:sdtContent>
      </w:sdt>
      <w:r w:rsidR="009A6DCC">
        <w:t xml:space="preserve"> I</w:t>
      </w:r>
      <w:r>
        <w:t>n particular</w:t>
      </w:r>
      <w:r w:rsidR="009A6DCC">
        <w:t>,</w:t>
      </w:r>
      <w:r>
        <w:t xml:space="preserve"> </w:t>
      </w:r>
      <w:r w:rsidR="009A6DCC">
        <w:t xml:space="preserve">in </w:t>
      </w:r>
      <w:r>
        <w:t>looking to increase housing stock</w:t>
      </w:r>
      <w:r w:rsidR="009A6DCC">
        <w:t xml:space="preserve"> by the </w:t>
      </w:r>
      <w:r w:rsidR="00445782">
        <w:t xml:space="preserve">section </w:t>
      </w:r>
      <w:r w:rsidR="009A6DCC">
        <w:t>106 payments, as Flo has just b</w:t>
      </w:r>
      <w:r>
        <w:t>een talking about</w:t>
      </w:r>
      <w:r w:rsidR="009A6DCC">
        <w:t>,</w:t>
      </w:r>
      <w:r>
        <w:t xml:space="preserve"> which are fundamental to some smaller providers building more stock</w:t>
      </w:r>
      <w:r w:rsidR="009A6DCC">
        <w:t>,</w:t>
      </w:r>
      <w:r>
        <w:t xml:space="preserve"> </w:t>
      </w:r>
      <w:r w:rsidR="009A6DCC">
        <w:t>i</w:t>
      </w:r>
      <w:r>
        <w:t xml:space="preserve">f there were exemptions in there relating to a specific definition of affordable housing, </w:t>
      </w:r>
      <w:r w:rsidR="009A6DCC">
        <w:t>it would be much easier.</w:t>
      </w:r>
    </w:p>
    <w:p w:rsidR="00E719FB" w:rsidP="009A6DCC">
      <w:pPr>
        <w:pStyle w:val="Answer"/>
      </w:pPr>
      <w:sdt>
        <w:sdtPr>
          <w:alias w:val="Witness"/>
          <w:id w:val="-723211867"/>
          <w:placeholder>
            <w:docPart w:val="DefaultPlaceholder_-1854013440"/>
          </w:placeholder>
          <w:richText/>
        </w:sdtPr>
        <w:sdtContent>
          <w:r w:rsidRPr="00B55CEE" w:rsidR="00B55CEE">
            <w:rPr>
              <w:b/>
              <w:i/>
            </w:rPr>
            <w:t>Michael Gove:</w:t>
          </w:r>
        </w:sdtContent>
      </w:sdt>
      <w:r w:rsidR="009A6DCC">
        <w:t xml:space="preserve"> I absolutely see that, yes.</w:t>
      </w:r>
    </w:p>
    <w:p w:rsidR="00E719FB" w:rsidP="009A6DCC">
      <w:pPr>
        <w:pStyle w:val="Question"/>
      </w:pPr>
      <w:sdt>
        <w:sdtPr>
          <w:alias w:val="Member"/>
          <w:tag w:val="&lt;Member mnisId='394' dodsId='25722'&gt;"/>
          <w:id w:val="147021154"/>
          <w:placeholder>
            <w:docPart w:val="DefaultPlaceholder_-1854013440"/>
          </w:placeholder>
          <w:richText/>
        </w:sdtPr>
        <w:sdtContent>
          <w:r w:rsidRPr="009A6DCC" w:rsidR="009A6DCC">
            <w:rPr>
              <w:b/>
            </w:rPr>
            <w:t>Chair:</w:t>
          </w:r>
        </w:sdtContent>
      </w:sdt>
      <w:r w:rsidR="009A6DCC">
        <w:t xml:space="preserve"> The intention is to make affordable housing exempt from the levy, is it not?</w:t>
      </w:r>
    </w:p>
    <w:p w:rsidR="009A6DCC" w:rsidP="009A6DCC">
      <w:pPr>
        <w:pStyle w:val="Answer"/>
      </w:pPr>
      <w:sdt>
        <w:sdtPr>
          <w:alias w:val="Witness"/>
          <w:id w:val="1449045502"/>
          <w:placeholder>
            <w:docPart w:val="DefaultPlaceholder_-1854013440"/>
          </w:placeholder>
          <w:richText/>
        </w:sdtPr>
        <w:sdtContent>
          <w:r w:rsidRPr="00B55CEE" w:rsidR="00B55CEE">
            <w:rPr>
              <w:b/>
              <w:i/>
            </w:rPr>
            <w:t>Michael Gove:</w:t>
          </w:r>
        </w:sdtContent>
      </w:sdt>
      <w:r>
        <w:t xml:space="preserve"> Yes.</w:t>
      </w:r>
    </w:p>
    <w:p w:rsidR="009A6DCC" w:rsidP="009A6DCC">
      <w:pPr>
        <w:pStyle w:val="Question"/>
        <w:numPr>
          <w:ilvl w:val="0"/>
          <w:numId w:val="0"/>
        </w:numPr>
        <w:ind w:left="794"/>
      </w:pPr>
      <w:sdt>
        <w:sdtPr>
          <w:alias w:val="Member"/>
          <w:tag w:val="&lt;Member mnisId='394' dodsId='25722'&gt;"/>
          <w:id w:val="-1391885491"/>
          <w:placeholder>
            <w:docPart w:val="DefaultPlaceholder_-1854013440"/>
          </w:placeholder>
          <w:richText/>
        </w:sdtPr>
        <w:sdtContent>
          <w:r w:rsidRPr="009A6DCC">
            <w:rPr>
              <w:b/>
            </w:rPr>
            <w:t>Chair:</w:t>
          </w:r>
        </w:sdtContent>
      </w:sdt>
      <w:r>
        <w:t xml:space="preserve"> Then it </w:t>
      </w:r>
      <w:r w:rsidR="001D544E">
        <w:t>is</w:t>
      </w:r>
      <w:r w:rsidR="00E719FB">
        <w:t xml:space="preserve"> back to</w:t>
      </w:r>
      <w:r>
        <w:t>,</w:t>
      </w:r>
      <w:r w:rsidR="00E719FB">
        <w:t xml:space="preserve"> </w:t>
      </w:r>
      <w:r>
        <w:t>“Wh</w:t>
      </w:r>
      <w:r w:rsidR="00E719FB">
        <w:t>at is affordable housing</w:t>
      </w:r>
      <w:r>
        <w:t>?”</w:t>
      </w:r>
    </w:p>
    <w:p w:rsidR="009A6DCC" w:rsidP="009A6DCC">
      <w:pPr>
        <w:pStyle w:val="Answer"/>
      </w:pPr>
      <w:sdt>
        <w:sdtPr>
          <w:alias w:val="Witness"/>
          <w:id w:val="649322364"/>
          <w:placeholder>
            <w:docPart w:val="DefaultPlaceholder_-1854013440"/>
          </w:placeholder>
          <w:richText/>
        </w:sdtPr>
        <w:sdtContent>
          <w:r w:rsidRPr="00B55CEE" w:rsidR="00B55CEE">
            <w:rPr>
              <w:b/>
              <w:i/>
            </w:rPr>
            <w:t>Michael Gove:</w:t>
          </w:r>
        </w:sdtContent>
      </w:sdt>
      <w:r>
        <w:t xml:space="preserve"> Understood.</w:t>
      </w:r>
    </w:p>
    <w:p w:rsidR="00E719FB" w:rsidP="000A2CB3">
      <w:pPr>
        <w:pStyle w:val="Question"/>
      </w:pPr>
      <w:sdt>
        <w:sdtPr>
          <w:alias w:val="Member"/>
          <w:tag w:val="&lt;Member mnisId='4406' dodsId='106168'&gt;"/>
          <w:id w:val="502483223"/>
          <w:placeholder>
            <w:docPart w:val="DefaultPlaceholder_-1854013440"/>
          </w:placeholder>
          <w:richText/>
        </w:sdtPr>
        <w:sdtContent>
          <w:r w:rsidRPr="009A6DCC" w:rsidR="009A6DCC">
            <w:rPr>
              <w:b/>
            </w:rPr>
            <w:t>Mary Robinson:</w:t>
          </w:r>
        </w:sdtContent>
      </w:sdt>
      <w:r w:rsidR="009A6DCC">
        <w:t xml:space="preserve"> </w:t>
      </w:r>
      <w:r>
        <w:t xml:space="preserve">Under the previous iteration of </w:t>
      </w:r>
      <w:r w:rsidR="009A6DCC">
        <w:t>CIL</w:t>
      </w:r>
      <w:r>
        <w:t xml:space="preserve">, </w:t>
      </w:r>
      <w:r w:rsidR="009A6DCC">
        <w:t>p</w:t>
      </w:r>
      <w:r>
        <w:t xml:space="preserve">arish </w:t>
      </w:r>
      <w:r w:rsidR="009A6DCC">
        <w:t xml:space="preserve">and </w:t>
      </w:r>
      <w:r>
        <w:t xml:space="preserve">town councils could benefit, because there was </w:t>
      </w:r>
      <w:r w:rsidR="009A6DCC">
        <w:t xml:space="preserve">a percentage—between 15% and 25%—that </w:t>
      </w:r>
      <w:r>
        <w:t>could incentivi</w:t>
      </w:r>
      <w:r w:rsidR="009A6DCC">
        <w:t>s</w:t>
      </w:r>
      <w:r>
        <w:t xml:space="preserve">e them to be part of this and to take on the housing in their area. Are you convinced now that they will have the same incentive to do so under </w:t>
      </w:r>
      <w:r w:rsidR="009A6DCC">
        <w:t xml:space="preserve">a </w:t>
      </w:r>
      <w:r>
        <w:t xml:space="preserve">discretionary </w:t>
      </w:r>
      <w:r w:rsidR="009A6DCC">
        <w:t>scheme?</w:t>
      </w:r>
    </w:p>
    <w:p w:rsidR="00E719FB" w:rsidP="009A6DCC">
      <w:pPr>
        <w:pStyle w:val="Answer"/>
      </w:pPr>
      <w:sdt>
        <w:sdtPr>
          <w:alias w:val="Witness"/>
          <w:id w:val="1360242949"/>
          <w:placeholder>
            <w:docPart w:val="DefaultPlaceholder_-1854013440"/>
          </w:placeholder>
          <w:richText/>
        </w:sdtPr>
        <w:sdtContent>
          <w:r w:rsidRPr="00B55CEE" w:rsidR="00B55CEE">
            <w:rPr>
              <w:b/>
              <w:i/>
            </w:rPr>
            <w:t>Michael Gove:</w:t>
          </w:r>
          <w:r w:rsidRPr="009A6DCC" w:rsidR="009A6DCC">
            <w:rPr>
              <w:b/>
            </w:rPr>
            <w:t xml:space="preserve"> </w:t>
          </w:r>
        </w:sdtContent>
      </w:sdt>
      <w:r w:rsidR="009A6DCC">
        <w:t xml:space="preserve">I should stress that </w:t>
      </w:r>
      <w:r w:rsidR="001D544E">
        <w:t>it is</w:t>
      </w:r>
      <w:r>
        <w:t xml:space="preserve"> not discretionary for the developer</w:t>
      </w:r>
      <w:r w:rsidR="009A6DCC">
        <w:t>,</w:t>
      </w:r>
      <w:r>
        <w:t xml:space="preserve"> and our hope is that the amount yielded from the developer will be greater and</w:t>
      </w:r>
      <w:r w:rsidR="009A6DCC">
        <w:t>,</w:t>
      </w:r>
      <w:r>
        <w:t xml:space="preserve"> therefore</w:t>
      </w:r>
      <w:r w:rsidR="009A6DCC">
        <w:t>, that</w:t>
      </w:r>
      <w:r>
        <w:t xml:space="preserve"> the incentive for local communities will be greater as well, because there is more direct benefit to them </w:t>
      </w:r>
      <w:r>
        <w:t>as a result of</w:t>
      </w:r>
      <w:r>
        <w:t xml:space="preserve"> embracing development.</w:t>
      </w:r>
      <w:r w:rsidR="00696489">
        <w:t xml:space="preserve"> </w:t>
      </w:r>
    </w:p>
    <w:p w:rsidR="009A6DCC" w:rsidP="009A6DCC">
      <w:pPr>
        <w:pStyle w:val="Question"/>
        <w:numPr>
          <w:ilvl w:val="0"/>
          <w:numId w:val="0"/>
        </w:numPr>
        <w:ind w:left="794"/>
      </w:pPr>
      <w:r>
        <w:t>Again, i</w:t>
      </w:r>
      <w:r w:rsidR="00E719FB">
        <w:t xml:space="preserve">t is a difficult issue, because the point has </w:t>
      </w:r>
      <w:r w:rsidR="00696489">
        <w:t xml:space="preserve">sometimes </w:t>
      </w:r>
      <w:r w:rsidR="00E719FB">
        <w:t xml:space="preserve">been made that the way in which </w:t>
      </w:r>
      <w:r w:rsidR="00696489">
        <w:t xml:space="preserve">some </w:t>
      </w:r>
      <w:r w:rsidR="00E719FB">
        <w:t xml:space="preserve">parish and other councils have used </w:t>
      </w:r>
      <w:r>
        <w:t xml:space="preserve">CIL </w:t>
      </w:r>
      <w:r w:rsidR="001D544E">
        <w:t>has not</w:t>
      </w:r>
      <w:r w:rsidR="00E719FB">
        <w:t xml:space="preserve"> necessarily been in keeping with the demands that local people might have expected to see fulfilled </w:t>
      </w:r>
      <w:r w:rsidR="00E719FB">
        <w:t>as a result of</w:t>
      </w:r>
      <w:r w:rsidR="00E719FB">
        <w:t xml:space="preserve"> infrastructure cash being available.</w:t>
      </w:r>
    </w:p>
    <w:p w:rsidR="00B55CEE" w:rsidP="00B55CEE">
      <w:pPr>
        <w:pStyle w:val="Answer"/>
      </w:pPr>
      <w:sdt>
        <w:sdtPr>
          <w:alias w:val="Witness"/>
          <w:id w:val="-2022310524"/>
          <w:placeholder>
            <w:docPart w:val="DefaultPlaceholder_-1854013440"/>
          </w:placeholder>
          <w:richText/>
        </w:sdtPr>
        <w:sdtContent>
          <w:r w:rsidRPr="00B55CEE">
            <w:rPr>
              <w:b/>
              <w:i/>
            </w:rPr>
            <w:t>Simon Gallagher:</w:t>
          </w:r>
        </w:sdtContent>
      </w:sdt>
      <w:r w:rsidR="009A6DCC">
        <w:t xml:space="preserve"> We have </w:t>
      </w:r>
      <w:r w:rsidR="00E719FB">
        <w:t xml:space="preserve">set out that we will continue to maintain </w:t>
      </w:r>
      <w:r>
        <w:t>t</w:t>
      </w:r>
      <w:r w:rsidR="00E719FB">
        <w:t>he share that goes to neighbo</w:t>
      </w:r>
      <w:r>
        <w:t>u</w:t>
      </w:r>
      <w:r w:rsidR="00E719FB">
        <w:t xml:space="preserve">rhoods as part of the infrastructure </w:t>
      </w:r>
      <w:r>
        <w:t>levy</w:t>
      </w:r>
      <w:r w:rsidR="00E719FB">
        <w:t>.</w:t>
      </w:r>
      <w:r>
        <w:t xml:space="preserve"> </w:t>
      </w:r>
      <w:r w:rsidR="00E719FB">
        <w:t xml:space="preserve">It will require a little bit of engineering to ensure </w:t>
      </w:r>
      <w:r>
        <w:t xml:space="preserve">that </w:t>
      </w:r>
      <w:r w:rsidR="00E719FB">
        <w:t xml:space="preserve">it continues to do so, because </w:t>
      </w:r>
      <w:r w:rsidR="001D544E">
        <w:t xml:space="preserve">it </w:t>
      </w:r>
      <w:r w:rsidRPr="00E111B3" w:rsidR="001D544E">
        <w:t>is</w:t>
      </w:r>
      <w:r w:rsidRPr="00E111B3" w:rsidR="00E719FB">
        <w:t xml:space="preserve"> a different system from the </w:t>
      </w:r>
      <w:r w:rsidRPr="00E111B3">
        <w:t>c</w:t>
      </w:r>
      <w:r w:rsidRPr="00E111B3" w:rsidR="00E719FB">
        <w:t xml:space="preserve">ommunity </w:t>
      </w:r>
      <w:r w:rsidRPr="00E111B3">
        <w:t>i</w:t>
      </w:r>
      <w:r w:rsidRPr="00E111B3" w:rsidR="00E719FB">
        <w:t xml:space="preserve">nfrastructure </w:t>
      </w:r>
      <w:r w:rsidRPr="00E111B3">
        <w:t>l</w:t>
      </w:r>
      <w:r w:rsidRPr="00E111B3" w:rsidR="00E719FB">
        <w:t>evy</w:t>
      </w:r>
      <w:r w:rsidRPr="00E111B3">
        <w:t>,</w:t>
      </w:r>
      <w:r w:rsidRPr="00E111B3" w:rsidR="00E719FB">
        <w:t xml:space="preserve"> and the levy will </w:t>
      </w:r>
      <w:r w:rsidRPr="00E111B3">
        <w:t>sweep up s</w:t>
      </w:r>
      <w:r w:rsidRPr="00E111B3" w:rsidR="00E719FB">
        <w:t xml:space="preserve">ection 106 as well as </w:t>
      </w:r>
      <w:r w:rsidRPr="00E111B3">
        <w:t>the c</w:t>
      </w:r>
      <w:r w:rsidRPr="00E111B3" w:rsidR="00E719FB">
        <w:t xml:space="preserve">ommunity </w:t>
      </w:r>
      <w:r w:rsidRPr="00E111B3">
        <w:t>i</w:t>
      </w:r>
      <w:r w:rsidRPr="00E111B3" w:rsidR="00E719FB">
        <w:t>nfrastructure</w:t>
      </w:r>
      <w:r w:rsidR="00E719FB">
        <w:t xml:space="preserve"> </w:t>
      </w:r>
      <w:r>
        <w:t>l</w:t>
      </w:r>
      <w:r w:rsidR="00E719FB">
        <w:t>evy</w:t>
      </w:r>
      <w:r>
        <w:t>.</w:t>
      </w:r>
    </w:p>
    <w:p w:rsidR="00B27FDF" w:rsidP="005B17E5">
      <w:pPr>
        <w:pStyle w:val="Question"/>
        <w:numPr>
          <w:ilvl w:val="0"/>
          <w:numId w:val="9"/>
        </w:numPr>
      </w:pPr>
      <w:bookmarkEnd w:id="0"/>
      <w:sdt>
        <w:sdtPr>
          <w:alias w:val="Member"/>
          <w:tag w:val="&lt;Member mnisId='4406' dodsId='106168'&gt;"/>
          <w:id w:val="-1476908273"/>
          <w:placeholder>
            <w:docPart w:val="B4AEEF05E4C14208AF928D4D120F37A4"/>
          </w:placeholder>
          <w:richText/>
        </w:sdtPr>
        <w:sdtContent>
          <w:r w:rsidRPr="005257B1" w:rsidR="005B17E5">
            <w:rPr>
              <w:rStyle w:val="PlaceholderText"/>
              <w:b/>
              <w:color w:val="auto"/>
            </w:rPr>
            <w:t>Mary Robinson:</w:t>
          </w:r>
        </w:sdtContent>
      </w:sdt>
      <w:r w:rsidRPr="005257B1" w:rsidR="005B17E5">
        <w:t xml:space="preserve"> </w:t>
      </w:r>
      <w:r w:rsidR="005B17E5">
        <w:t>Thank you for the explanations</w:t>
      </w:r>
      <w:r w:rsidR="00183613">
        <w:t xml:space="preserve">. There </w:t>
      </w:r>
      <w:r w:rsidR="005B17E5">
        <w:t xml:space="preserve">sometimes can be a little bit of a dynamic between the planning authorities and town and parish councils, so it is good to know that that will be backed up. </w:t>
      </w:r>
    </w:p>
    <w:p w:rsidR="005B17E5" w:rsidRPr="005257B1" w:rsidP="00B27FDF">
      <w:pPr>
        <w:pStyle w:val="Question"/>
        <w:numPr>
          <w:ilvl w:val="0"/>
          <w:numId w:val="0"/>
        </w:numPr>
        <w:ind w:left="794"/>
      </w:pPr>
      <w:r>
        <w:t xml:space="preserve">Moving on to devolution and following on from the question we have already explored around the mayoralty in Bristol, can you now say that for a local area to get devolution </w:t>
      </w:r>
      <w:r w:rsidR="00B27FDF">
        <w:t>it</w:t>
      </w:r>
      <w:r>
        <w:t xml:space="preserve"> will not have to have a directly elected </w:t>
      </w:r>
      <w:r w:rsidR="00861282">
        <w:t>M</w:t>
      </w:r>
      <w:r>
        <w:t xml:space="preserve">ayor and it will not impact on </w:t>
      </w:r>
      <w:r w:rsidR="00B27FDF">
        <w:t>its</w:t>
      </w:r>
      <w:r>
        <w:t xml:space="preserve"> devolved powers if </w:t>
      </w:r>
      <w:r w:rsidR="00B27FDF">
        <w:t>it</w:t>
      </w:r>
      <w:r>
        <w:t xml:space="preserve"> do</w:t>
      </w:r>
      <w:r w:rsidR="00B27FDF">
        <w:t>es</w:t>
      </w:r>
      <w:r>
        <w:t xml:space="preserve"> not?</w:t>
      </w:r>
    </w:p>
    <w:p w:rsidR="005B17E5" w:rsidRPr="005257B1" w:rsidP="005B17E5">
      <w:pPr>
        <w:pStyle w:val="Answer"/>
      </w:pPr>
      <w:sdt>
        <w:sdtPr>
          <w:alias w:val="Witness"/>
          <w:id w:val="-356498856"/>
          <w:placeholder>
            <w:docPart w:val="B4AEEF05E4C14208AF928D4D120F37A4"/>
          </w:placeholder>
          <w:richText/>
        </w:sdtPr>
        <w:sdtContent>
          <w:r w:rsidRPr="00B7041B">
            <w:rPr>
              <w:rStyle w:val="PlaceholderText"/>
              <w:b/>
              <w:i/>
              <w:iCs/>
              <w:color w:val="auto"/>
            </w:rPr>
            <w:t>Michael Gove:</w:t>
          </w:r>
          <w:r w:rsidRPr="005257B1">
            <w:rPr>
              <w:rStyle w:val="PlaceholderText"/>
              <w:b/>
              <w:color w:val="auto"/>
            </w:rPr>
            <w:t xml:space="preserve"> </w:t>
          </w:r>
        </w:sdtContent>
      </w:sdt>
      <w:r w:rsidRPr="005257B1">
        <w:t>It is my preference, but it is not a requirement.</w:t>
      </w:r>
    </w:p>
    <w:p w:rsidR="00B27FDF" w:rsidP="005B17E5">
      <w:pPr>
        <w:pStyle w:val="Question"/>
        <w:numPr>
          <w:ilvl w:val="0"/>
          <w:numId w:val="9"/>
        </w:numPr>
      </w:pPr>
      <w:sdt>
        <w:sdtPr>
          <w:alias w:val="Member"/>
          <w:tag w:val="&lt;Member mnisId='4406' dodsId='106168'&gt;"/>
          <w:id w:val="448282495"/>
          <w:placeholder>
            <w:docPart w:val="B4AEEF05E4C14208AF928D4D120F37A4"/>
          </w:placeholder>
          <w:richText/>
        </w:sdtPr>
        <w:sdtContent>
          <w:r w:rsidRPr="005257B1" w:rsidR="005B17E5">
            <w:rPr>
              <w:rStyle w:val="PlaceholderText"/>
              <w:b/>
              <w:color w:val="auto"/>
            </w:rPr>
            <w:t>Mary Robinson:</w:t>
          </w:r>
        </w:sdtContent>
      </w:sdt>
      <w:r w:rsidRPr="005257B1" w:rsidR="005B17E5">
        <w:t xml:space="preserve"> </w:t>
      </w:r>
      <w:r>
        <w:t xml:space="preserve">So this </w:t>
      </w:r>
      <w:r w:rsidR="005B17E5">
        <w:t xml:space="preserve">is going to open up for a lot of local areas the possibility of going ahead without a </w:t>
      </w:r>
      <w:r w:rsidR="00861282">
        <w:t>M</w:t>
      </w:r>
      <w:r w:rsidR="005B17E5">
        <w:t>ayor</w:t>
      </w:r>
      <w:r w:rsidR="005B17E5">
        <w:t>, because this has been a sticking point for some of the deals you have been pushing forward</w:t>
      </w:r>
      <w:r>
        <w:t>,</w:t>
      </w:r>
      <w:r w:rsidR="005B17E5">
        <w:t xml:space="preserve"> </w:t>
      </w:r>
      <w:r>
        <w:t>which</w:t>
      </w:r>
      <w:r w:rsidR="005B17E5">
        <w:t xml:space="preserve"> local areas have wanted to take part in. Thank you for that. </w:t>
      </w:r>
    </w:p>
    <w:p w:rsidR="005B17E5" w:rsidRPr="005257B1" w:rsidP="00B27FDF">
      <w:pPr>
        <w:pStyle w:val="Question"/>
        <w:numPr>
          <w:ilvl w:val="0"/>
          <w:numId w:val="0"/>
        </w:numPr>
        <w:ind w:left="794"/>
      </w:pPr>
      <w:r>
        <w:t xml:space="preserve">Could you then explain why the Government did not follow the Committee’s proposal for the devolution framework to resemble the reserved powers model, with an expectation that decisions would be devolved unless specified, </w:t>
      </w:r>
      <w:r>
        <w:t>similar to</w:t>
      </w:r>
      <w:r>
        <w:t xml:space="preserve"> Northern Ireland, Scotland and Wales</w:t>
      </w:r>
      <w:r w:rsidR="0041165B">
        <w:t>?</w:t>
      </w:r>
    </w:p>
    <w:p w:rsidR="005B17E5" w:rsidRPr="005257B1" w:rsidP="005B17E5">
      <w:pPr>
        <w:pStyle w:val="Answer"/>
      </w:pPr>
      <w:sdt>
        <w:sdtPr>
          <w:alias w:val="Witness"/>
          <w:id w:val="-1787114435"/>
          <w:placeholder>
            <w:docPart w:val="B4AEEF05E4C14208AF928D4D120F37A4"/>
          </w:placeholder>
          <w:richText/>
        </w:sdtPr>
        <w:sdtContent>
          <w:r w:rsidRPr="00B7041B">
            <w:rPr>
              <w:rStyle w:val="PlaceholderText"/>
              <w:b/>
              <w:i/>
              <w:iCs/>
              <w:color w:val="auto"/>
            </w:rPr>
            <w:t>Michael Gove:</w:t>
          </w:r>
          <w:r w:rsidRPr="005257B1">
            <w:rPr>
              <w:rStyle w:val="PlaceholderText"/>
              <w:b/>
              <w:color w:val="auto"/>
            </w:rPr>
            <w:t xml:space="preserve"> </w:t>
          </w:r>
        </w:sdtContent>
      </w:sdt>
      <w:r w:rsidRPr="005257B1">
        <w:t>Again, in Northern Ireland, Scotland and Wales</w:t>
      </w:r>
      <w:r w:rsidR="0041165B">
        <w:t>,</w:t>
      </w:r>
      <w:r w:rsidRPr="005257B1">
        <w:t xml:space="preserve"> the Assembly, </w:t>
      </w:r>
      <w:r>
        <w:t xml:space="preserve">the </w:t>
      </w:r>
      <w:r w:rsidR="00F061FA">
        <w:t xml:space="preserve">Parliament and the </w:t>
      </w:r>
      <w:r w:rsidRPr="005257B1">
        <w:t>Senedd have legislative powers</w:t>
      </w:r>
      <w:r w:rsidR="00976C09">
        <w:t>.</w:t>
      </w:r>
      <w:r>
        <w:t xml:space="preserve"> </w:t>
      </w:r>
      <w:r w:rsidR="00976C09">
        <w:t>Therefore</w:t>
      </w:r>
      <w:r>
        <w:t xml:space="preserve">, a model </w:t>
      </w:r>
      <w:r w:rsidR="0041165B">
        <w:t>that</w:t>
      </w:r>
      <w:r>
        <w:t xml:space="preserve"> everything is devolved apart from that </w:t>
      </w:r>
      <w:r w:rsidR="0041165B">
        <w:t>which</w:t>
      </w:r>
      <w:r>
        <w:t xml:space="preserve"> is reserved</w:t>
      </w:r>
      <w:r w:rsidR="0041165B">
        <w:t>,</w:t>
      </w:r>
      <w:r>
        <w:t xml:space="preserve"> and then you explicitly list that </w:t>
      </w:r>
      <w:r w:rsidR="0041165B">
        <w:t>which</w:t>
      </w:r>
      <w:r>
        <w:t xml:space="preserve"> is reserved</w:t>
      </w:r>
      <w:r w:rsidR="00976C09">
        <w:t xml:space="preserve">, </w:t>
      </w:r>
      <w:r>
        <w:t>seems more appropriate there than with local government</w:t>
      </w:r>
      <w:r w:rsidR="00976C09">
        <w:t xml:space="preserve">. </w:t>
      </w:r>
      <w:r>
        <w:t xml:space="preserve">I am open-minded about how devolution will develop in the future. The principle of specifying that all is devolved, unless explicitly reserved, might be difficult to put in place, given that the process of devolution across England is a moving feast </w:t>
      </w:r>
      <w:r>
        <w:t>at the moment</w:t>
      </w:r>
      <w:r>
        <w:t>.</w:t>
      </w:r>
    </w:p>
    <w:p w:rsidR="005B17E5" w:rsidRPr="005257B1" w:rsidP="005B17E5">
      <w:pPr>
        <w:pStyle w:val="Question"/>
        <w:numPr>
          <w:ilvl w:val="0"/>
          <w:numId w:val="9"/>
        </w:numPr>
      </w:pPr>
      <w:sdt>
        <w:sdtPr>
          <w:alias w:val="Member"/>
          <w:tag w:val="&lt;Member mnisId='4406' dodsId='106168'&gt;"/>
          <w:id w:val="1481048623"/>
          <w:placeholder>
            <w:docPart w:val="B4AEEF05E4C14208AF928D4D120F37A4"/>
          </w:placeholder>
          <w:richText/>
        </w:sdtPr>
        <w:sdtContent>
          <w:r w:rsidRPr="005257B1">
            <w:rPr>
              <w:rStyle w:val="PlaceholderText"/>
              <w:b/>
              <w:color w:val="auto"/>
            </w:rPr>
            <w:t>Mary Robinson:</w:t>
          </w:r>
        </w:sdtContent>
      </w:sdt>
      <w:r w:rsidRPr="005257B1">
        <w:t xml:space="preserve"> </w:t>
      </w:r>
      <w:r>
        <w:t xml:space="preserve">Given that Greater Manchester, for instance, has 27 constituencies, 10 local authority areas and 2.8 million people, they </w:t>
      </w:r>
      <w:r w:rsidRPr="005257B1">
        <w:t>would perhaps be comparing themselves with Wales.</w:t>
      </w:r>
    </w:p>
    <w:p w:rsidR="005B17E5" w:rsidRPr="005257B1" w:rsidP="005B17E5">
      <w:pPr>
        <w:pStyle w:val="Answer"/>
      </w:pPr>
      <w:sdt>
        <w:sdtPr>
          <w:alias w:val="Witness"/>
          <w:id w:val="-309872130"/>
          <w:placeholder>
            <w:docPart w:val="B4AEEF05E4C14208AF928D4D120F37A4"/>
          </w:placeholder>
          <w:richText/>
        </w:sdtPr>
        <w:sdtContent>
          <w:r w:rsidRPr="00B7041B">
            <w:rPr>
              <w:rStyle w:val="PlaceholderText"/>
              <w:b/>
              <w:i/>
              <w:iCs/>
              <w:color w:val="auto"/>
            </w:rPr>
            <w:t>Michael Gove:</w:t>
          </w:r>
          <w:r w:rsidRPr="005257B1">
            <w:rPr>
              <w:rStyle w:val="PlaceholderText"/>
              <w:b/>
              <w:color w:val="auto"/>
            </w:rPr>
            <w:t xml:space="preserve"> </w:t>
          </w:r>
        </w:sdtContent>
      </w:sdt>
      <w:r>
        <w:t xml:space="preserve">I would not want to get into a comparison between Greater Manchester and Wales. They are both amazing and wonderful places, but Wales and Scotland are nations and the form of devolution there involves law making. </w:t>
      </w:r>
      <w:r w:rsidRPr="005257B1">
        <w:t>Who knows what might happen in the future in Greater Manchester</w:t>
      </w:r>
      <w:r>
        <w:t xml:space="preserve">? </w:t>
      </w:r>
      <w:r>
        <w:t>At the moment</w:t>
      </w:r>
      <w:r w:rsidR="00667790">
        <w:t>,</w:t>
      </w:r>
      <w:r>
        <w:t xml:space="preserve"> it is better for us to move incrementally rather than even more radically.</w:t>
      </w:r>
    </w:p>
    <w:p w:rsidR="005B17E5" w:rsidRPr="005257B1" w:rsidP="005B17E5">
      <w:pPr>
        <w:pStyle w:val="Question"/>
        <w:numPr>
          <w:ilvl w:val="0"/>
          <w:numId w:val="9"/>
        </w:numPr>
      </w:pPr>
      <w:sdt>
        <w:sdtPr>
          <w:alias w:val="Member"/>
          <w:tag w:val="&lt;Member mnisId='4406' dodsId='106168'&gt;"/>
          <w:id w:val="-298229761"/>
          <w:placeholder>
            <w:docPart w:val="B4AEEF05E4C14208AF928D4D120F37A4"/>
          </w:placeholder>
          <w:richText/>
        </w:sdtPr>
        <w:sdtContent>
          <w:r w:rsidRPr="005257B1">
            <w:rPr>
              <w:rStyle w:val="PlaceholderText"/>
              <w:b/>
              <w:color w:val="auto"/>
            </w:rPr>
            <w:t>Mary Robinson:</w:t>
          </w:r>
        </w:sdtContent>
      </w:sdt>
      <w:r w:rsidRPr="005257B1">
        <w:t xml:space="preserve"> An incremental move may</w:t>
      </w:r>
      <w:r>
        <w:t xml:space="preserve"> </w:t>
      </w:r>
      <w:r w:rsidRPr="005257B1">
        <w:t>be perhaps around tax</w:t>
      </w:r>
      <w:r w:rsidR="00667790">
        <w:t>-</w:t>
      </w:r>
      <w:r w:rsidRPr="005257B1">
        <w:t>raising powers.</w:t>
      </w:r>
    </w:p>
    <w:p w:rsidR="005B17E5" w:rsidP="005B17E5">
      <w:pPr>
        <w:pStyle w:val="Answer"/>
      </w:pPr>
      <w:sdt>
        <w:sdtPr>
          <w:alias w:val="Witness"/>
          <w:id w:val="1953124350"/>
          <w:placeholder>
            <w:docPart w:val="B4AEEF05E4C14208AF928D4D120F37A4"/>
          </w:placeholder>
          <w:richText/>
        </w:sdtPr>
        <w:sdtContent>
          <w:r w:rsidRPr="00B7041B">
            <w:rPr>
              <w:rStyle w:val="PlaceholderText"/>
              <w:b/>
              <w:i/>
              <w:iCs/>
              <w:color w:val="auto"/>
            </w:rPr>
            <w:t>Michael Gove:</w:t>
          </w:r>
          <w:r w:rsidRPr="005257B1">
            <w:rPr>
              <w:rStyle w:val="PlaceholderText"/>
              <w:b/>
              <w:color w:val="auto"/>
            </w:rPr>
            <w:t xml:space="preserve"> </w:t>
          </w:r>
        </w:sdtContent>
      </w:sdt>
      <w:r>
        <w:t xml:space="preserve">I am very keen to see a move towards greater fiscal devolution, but I am conscious that there are people within areas covered by mayoral combined authorities and other local authorities who are a wee bit wary about greater fiscal devolution and there is a tension. I am not saying it is an irreconcilable tension, but there is a tension between a greater degree of fiscal devolution </w:t>
      </w:r>
      <w:r>
        <w:t>and also</w:t>
      </w:r>
      <w:r>
        <w:t xml:space="preserve"> equalisation across the country. </w:t>
      </w:r>
    </w:p>
    <w:p w:rsidR="005B17E5" w:rsidRPr="005257B1" w:rsidP="005B17E5">
      <w:pPr>
        <w:pStyle w:val="Answer"/>
      </w:pPr>
      <w:r w:rsidRPr="005257B1">
        <w:t>By definition, if</w:t>
      </w:r>
      <w:r w:rsidRPr="005257B1">
        <w:t xml:space="preserve"> you had a significantly greater devolution</w:t>
      </w:r>
      <w:r>
        <w:t xml:space="preserve"> of control over and retention of business rates, then that would be fantastic for London and not so great for the rest of the country, but we do need to move in that direction, because, as devolution becomes more widespread and deeper across England, so there needs to be a greater degree of accountability for what </w:t>
      </w:r>
      <w:r w:rsidR="00E448DE">
        <w:t>M</w:t>
      </w:r>
      <w:r>
        <w:t xml:space="preserve">ayors and others are doing. To my mind, a key </w:t>
      </w:r>
      <w:r>
        <w:t>element of accountability is having to make decisions about raising revenue alongside spending.</w:t>
      </w:r>
    </w:p>
    <w:p w:rsidR="005B17E5" w:rsidRPr="005257B1" w:rsidP="005B17E5">
      <w:pPr>
        <w:pStyle w:val="Question"/>
        <w:numPr>
          <w:ilvl w:val="0"/>
          <w:numId w:val="9"/>
        </w:numPr>
      </w:pPr>
      <w:sdt>
        <w:sdtPr>
          <w:alias w:val="Member"/>
          <w:tag w:val="&lt;Member mnisId='4406' dodsId='106168'&gt;"/>
          <w:id w:val="-1859960592"/>
          <w:placeholder>
            <w:docPart w:val="B4AEEF05E4C14208AF928D4D120F37A4"/>
          </w:placeholder>
          <w:richText/>
        </w:sdtPr>
        <w:sdtContent>
          <w:r w:rsidRPr="005257B1">
            <w:rPr>
              <w:rStyle w:val="PlaceholderText"/>
              <w:b/>
              <w:color w:val="auto"/>
            </w:rPr>
            <w:t>Mary Robinson:</w:t>
          </w:r>
        </w:sdtContent>
      </w:sdt>
      <w:r w:rsidRPr="005257B1">
        <w:t xml:space="preserve"> Can you truly level up without</w:t>
      </w:r>
      <w:r>
        <w:t xml:space="preserve"> fiscal</w:t>
      </w:r>
      <w:r w:rsidRPr="005257B1">
        <w:t xml:space="preserve"> devolution?</w:t>
      </w:r>
    </w:p>
    <w:p w:rsidR="005B17E5" w:rsidRPr="005257B1" w:rsidP="005B17E5">
      <w:pPr>
        <w:pStyle w:val="Answer"/>
      </w:pPr>
      <w:sdt>
        <w:sdtPr>
          <w:alias w:val="Witness"/>
          <w:id w:val="1573549152"/>
          <w:placeholder>
            <w:docPart w:val="B4AEEF05E4C14208AF928D4D120F37A4"/>
          </w:placeholder>
          <w:richText/>
        </w:sdtPr>
        <w:sdtContent>
          <w:r w:rsidRPr="00B7041B">
            <w:rPr>
              <w:rStyle w:val="PlaceholderText"/>
              <w:b/>
              <w:i/>
              <w:iCs/>
              <w:color w:val="auto"/>
            </w:rPr>
            <w:t>Michael Gove:</w:t>
          </w:r>
          <w:r w:rsidRPr="005257B1">
            <w:rPr>
              <w:rStyle w:val="PlaceholderText"/>
              <w:b/>
              <w:color w:val="auto"/>
            </w:rPr>
            <w:t xml:space="preserve"> </w:t>
          </w:r>
        </w:sdtContent>
      </w:sdt>
      <w:r w:rsidRPr="005257B1">
        <w:t>No.</w:t>
      </w:r>
    </w:p>
    <w:p w:rsidR="005B17E5" w:rsidRPr="005257B1" w:rsidP="005B17E5">
      <w:pPr>
        <w:pStyle w:val="Question"/>
        <w:numPr>
          <w:ilvl w:val="0"/>
          <w:numId w:val="9"/>
        </w:numPr>
      </w:pPr>
      <w:sdt>
        <w:sdtPr>
          <w:alias w:val="Member"/>
          <w:tag w:val="&lt;Member mnisId='4406' dodsId='106168'&gt;"/>
          <w:id w:val="-1008754378"/>
          <w:placeholder>
            <w:docPart w:val="B4AEEF05E4C14208AF928D4D120F37A4"/>
          </w:placeholder>
          <w:richText/>
        </w:sdtPr>
        <w:sdtContent>
          <w:r w:rsidRPr="005257B1">
            <w:rPr>
              <w:rStyle w:val="PlaceholderText"/>
              <w:b/>
              <w:color w:val="auto"/>
            </w:rPr>
            <w:t>Mary Robinson:</w:t>
          </w:r>
        </w:sdtContent>
      </w:sdt>
      <w:r w:rsidRPr="005257B1">
        <w:t xml:space="preserve"> </w:t>
      </w:r>
      <w:r w:rsidR="00AF7E53">
        <w:t xml:space="preserve">So this </w:t>
      </w:r>
      <w:r>
        <w:t>is going to be a live discussion.</w:t>
      </w:r>
    </w:p>
    <w:p w:rsidR="005B17E5" w:rsidRPr="005257B1" w:rsidP="005B17E5">
      <w:pPr>
        <w:pStyle w:val="Answer"/>
      </w:pPr>
      <w:sdt>
        <w:sdtPr>
          <w:alias w:val="Witness"/>
          <w:id w:val="500934040"/>
          <w:placeholder>
            <w:docPart w:val="B4AEEF05E4C14208AF928D4D120F37A4"/>
          </w:placeholder>
          <w:richText/>
        </w:sdtPr>
        <w:sdtContent>
          <w:r w:rsidRPr="00B7041B">
            <w:rPr>
              <w:rStyle w:val="PlaceholderText"/>
              <w:b/>
              <w:i/>
              <w:iCs/>
              <w:color w:val="auto"/>
            </w:rPr>
            <w:t>Michael Gove:</w:t>
          </w:r>
          <w:r w:rsidRPr="005257B1">
            <w:rPr>
              <w:rStyle w:val="PlaceholderText"/>
              <w:b/>
              <w:color w:val="auto"/>
            </w:rPr>
            <w:t xml:space="preserve"> </w:t>
          </w:r>
        </w:sdtContent>
      </w:sdt>
      <w:r>
        <w:t>I will always be arguing for it.</w:t>
      </w:r>
    </w:p>
    <w:p w:rsidR="005B17E5" w:rsidRPr="005257B1" w:rsidP="005B17E5">
      <w:pPr>
        <w:pStyle w:val="Question"/>
        <w:numPr>
          <w:ilvl w:val="0"/>
          <w:numId w:val="9"/>
        </w:numPr>
      </w:pPr>
      <w:sdt>
        <w:sdtPr>
          <w:alias w:val="Member"/>
          <w:tag w:val="&lt;Member mnisId='4406' dodsId='106168'&gt;"/>
          <w:id w:val="2023740087"/>
          <w:placeholder>
            <w:docPart w:val="B4AEEF05E4C14208AF928D4D120F37A4"/>
          </w:placeholder>
          <w:richText/>
        </w:sdtPr>
        <w:sdtContent>
          <w:r w:rsidRPr="005257B1">
            <w:rPr>
              <w:rStyle w:val="PlaceholderText"/>
              <w:b/>
              <w:color w:val="auto"/>
            </w:rPr>
            <w:t>Mary Robinson:</w:t>
          </w:r>
        </w:sdtContent>
      </w:sdt>
      <w:r w:rsidRPr="005257B1">
        <w:t xml:space="preserve"> </w:t>
      </w:r>
      <w:r>
        <w:t>What areas of fiscal devolution would you see as being most appropriate?</w:t>
      </w:r>
    </w:p>
    <w:p w:rsidR="005B17E5" w:rsidRPr="005257B1" w:rsidP="005B17E5">
      <w:pPr>
        <w:pStyle w:val="Answer"/>
      </w:pPr>
      <w:sdt>
        <w:sdtPr>
          <w:alias w:val="Witness"/>
          <w:id w:val="-341399170"/>
          <w:placeholder>
            <w:docPart w:val="B4AEEF05E4C14208AF928D4D120F37A4"/>
          </w:placeholder>
          <w:richText/>
        </w:sdtPr>
        <w:sdtContent>
          <w:r w:rsidRPr="00B7041B">
            <w:rPr>
              <w:rStyle w:val="PlaceholderText"/>
              <w:b/>
              <w:i/>
              <w:iCs/>
              <w:color w:val="auto"/>
            </w:rPr>
            <w:t>Michael Gove:</w:t>
          </w:r>
          <w:r w:rsidRPr="005257B1">
            <w:rPr>
              <w:rStyle w:val="PlaceholderText"/>
              <w:b/>
              <w:color w:val="auto"/>
            </w:rPr>
            <w:t xml:space="preserve"> </w:t>
          </w:r>
        </w:sdtContent>
      </w:sdt>
      <w:r w:rsidRPr="005257B1">
        <w:t xml:space="preserve">Business rates, but </w:t>
      </w:r>
      <w:r w:rsidR="00D17174">
        <w:t xml:space="preserve">there have </w:t>
      </w:r>
      <w:r w:rsidRPr="005257B1">
        <w:t xml:space="preserve">also been some proposals from </w:t>
      </w:r>
      <w:r w:rsidR="00E448DE">
        <w:t>M</w:t>
      </w:r>
      <w:r w:rsidRPr="005257B1">
        <w:t>ayors.</w:t>
      </w:r>
      <w:r>
        <w:t xml:space="preserve"> I might set a hare running if I were to pick and choose and say, “This proposal has been put forward</w:t>
      </w:r>
      <w:r w:rsidR="00EB31F7">
        <w:t>,</w:t>
      </w:r>
      <w:r>
        <w:t xml:space="preserve">” </w:t>
      </w:r>
      <w:r w:rsidR="00DC5FF5">
        <w:t>so that</w:t>
      </w:r>
      <w:r>
        <w:t xml:space="preserve"> people think, “The Government want to propose a new additional tax</w:t>
      </w:r>
      <w:r w:rsidR="00EB31F7">
        <w:t>.</w:t>
      </w:r>
      <w:r>
        <w:t xml:space="preserve">” I will shamelessly duck the question at this point in </w:t>
      </w:r>
      <w:r>
        <w:t>detail, because</w:t>
      </w:r>
      <w:r>
        <w:t xml:space="preserve"> conversations where people propose new taxes are fraught.</w:t>
      </w:r>
    </w:p>
    <w:p w:rsidR="005B17E5" w:rsidRPr="005257B1" w:rsidP="005B17E5">
      <w:pPr>
        <w:pStyle w:val="Question"/>
        <w:numPr>
          <w:ilvl w:val="0"/>
          <w:numId w:val="9"/>
        </w:numPr>
      </w:pPr>
      <w:sdt>
        <w:sdtPr>
          <w:alias w:val="Member"/>
          <w:tag w:val="&lt;Member mnisId='4406' dodsId='106168'&gt;"/>
          <w:id w:val="1711541997"/>
          <w:placeholder>
            <w:docPart w:val="B4AEEF05E4C14208AF928D4D120F37A4"/>
          </w:placeholder>
          <w:richText/>
        </w:sdtPr>
        <w:sdtContent>
          <w:r w:rsidRPr="005257B1">
            <w:rPr>
              <w:rStyle w:val="PlaceholderText"/>
              <w:b/>
              <w:color w:val="auto"/>
            </w:rPr>
            <w:t>Mary Robinson:</w:t>
          </w:r>
        </w:sdtContent>
      </w:sdt>
      <w:r w:rsidRPr="005257B1">
        <w:t xml:space="preserve"> </w:t>
      </w:r>
      <w:r>
        <w:t>Really, t</w:t>
      </w:r>
      <w:r w:rsidRPr="005257B1">
        <w:t>o level up we may be thinking about a reduction in tax.</w:t>
      </w:r>
    </w:p>
    <w:p w:rsidR="005B17E5" w:rsidRPr="005257B1" w:rsidP="005B17E5">
      <w:pPr>
        <w:pStyle w:val="Answer"/>
      </w:pPr>
      <w:sdt>
        <w:sdtPr>
          <w:alias w:val="Witness"/>
          <w:id w:val="-374308648"/>
          <w:placeholder>
            <w:docPart w:val="B4AEEF05E4C14208AF928D4D120F37A4"/>
          </w:placeholder>
          <w:richText/>
        </w:sdtPr>
        <w:sdtContent>
          <w:r w:rsidRPr="00B7041B">
            <w:rPr>
              <w:rStyle w:val="PlaceholderText"/>
              <w:b/>
              <w:i/>
              <w:iCs/>
              <w:color w:val="auto"/>
            </w:rPr>
            <w:t>Michael Gove:</w:t>
          </w:r>
          <w:r w:rsidRPr="005257B1">
            <w:rPr>
              <w:rStyle w:val="PlaceholderText"/>
              <w:b/>
              <w:color w:val="auto"/>
            </w:rPr>
            <w:t xml:space="preserve"> </w:t>
          </w:r>
        </w:sdtContent>
      </w:sdt>
      <w:r>
        <w:t xml:space="preserve">That is my preference. Again, the experience of the United States, Germany, </w:t>
      </w:r>
      <w:r>
        <w:t>Switzerland</w:t>
      </w:r>
      <w:r>
        <w:t xml:space="preserve"> or the Netherlands is that</w:t>
      </w:r>
      <w:r w:rsidR="00BF6C02">
        <w:t>,</w:t>
      </w:r>
      <w:r>
        <w:t xml:space="preserve"> if you have a measure of fiscal devolution, sooner or later</w:t>
      </w:r>
      <w:r w:rsidR="00EB31F7">
        <w:t>—</w:t>
      </w:r>
      <w:r>
        <w:t>ideally sooner</w:t>
      </w:r>
      <w:r w:rsidR="00EB31F7">
        <w:t>—</w:t>
      </w:r>
      <w:r>
        <w:t xml:space="preserve">people recognise that if you want to stimulate economic activity, you reduce taxes. </w:t>
      </w:r>
      <w:r w:rsidRPr="005257B1">
        <w:t>I was in the United States last week looking at urban regeneration</w:t>
      </w:r>
      <w:r>
        <w:t xml:space="preserve">, but one of the points that was made to me is that Nashville is booming. I said, “I love country and western as much as the next person, but why is Nashville booming?” </w:t>
      </w:r>
      <w:r w:rsidR="00145605">
        <w:t xml:space="preserve">It </w:t>
      </w:r>
      <w:r>
        <w:t>is because Tennessee has gone for a low</w:t>
      </w:r>
      <w:r w:rsidR="00145605">
        <w:t>-</w:t>
      </w:r>
      <w:r>
        <w:t xml:space="preserve">tax approach, which has seen talent flow into that state and that city. Similarly, if Ben </w:t>
      </w:r>
      <w:r>
        <w:t>Houchen</w:t>
      </w:r>
      <w:r>
        <w:t xml:space="preserve"> was able to do everything that he wanted in taxation terms, Redcar would </w:t>
      </w:r>
      <w:r w:rsidR="00121E30">
        <w:t xml:space="preserve">undoubtedly </w:t>
      </w:r>
      <w:r>
        <w:t>become the Nashville of England.</w:t>
      </w:r>
    </w:p>
    <w:p w:rsidR="005B17E5" w:rsidRPr="005257B1" w:rsidP="005B17E5">
      <w:pPr>
        <w:pStyle w:val="Remark"/>
      </w:pPr>
      <w:sdt>
        <w:sdtPr>
          <w:alias w:val="Member"/>
          <w:tag w:val="&lt;Member mnisId='4406' dodsId='106168'&gt;"/>
          <w:id w:val="-404309107"/>
          <w:placeholder>
            <w:docPart w:val="B4AEEF05E4C14208AF928D4D120F37A4"/>
          </w:placeholder>
          <w:richText/>
        </w:sdtPr>
        <w:sdtContent>
          <w:r w:rsidRPr="005257B1">
            <w:rPr>
              <w:rStyle w:val="PlaceholderText"/>
              <w:b/>
              <w:color w:val="auto"/>
            </w:rPr>
            <w:t>Mary Robinson:</w:t>
          </w:r>
        </w:sdtContent>
      </w:sdt>
      <w:r w:rsidRPr="005257B1">
        <w:t xml:space="preserve"> </w:t>
      </w:r>
      <w:r>
        <w:t>On that point, we will just leave it resting there, so we can think of that great part of the north.</w:t>
      </w:r>
    </w:p>
    <w:p w:rsidR="005B17E5" w:rsidRPr="00A14620" w:rsidP="005B17E5">
      <w:pPr>
        <w:pStyle w:val="Question"/>
        <w:numPr>
          <w:ilvl w:val="0"/>
          <w:numId w:val="9"/>
        </w:numPr>
      </w:pPr>
      <w:sdt>
        <w:sdtPr>
          <w:alias w:val="Member"/>
          <w:tag w:val="&lt;Member mnisId='394' dodsId='25722'&gt;"/>
          <w:id w:val="-259830324"/>
          <w:placeholder>
            <w:docPart w:val="B4AEEF05E4C14208AF928D4D120F37A4"/>
          </w:placeholder>
          <w:richText/>
        </w:sdtPr>
        <w:sdtContent>
          <w:r w:rsidRPr="00A14620">
            <w:rPr>
              <w:rStyle w:val="PlaceholderText"/>
              <w:b/>
              <w:color w:val="auto"/>
            </w:rPr>
            <w:t>Chair:</w:t>
          </w:r>
        </w:sdtContent>
      </w:sdt>
      <w:r w:rsidRPr="00A14620">
        <w:t xml:space="preserve"> </w:t>
      </w:r>
      <w:r w:rsidR="00121E30">
        <w:t xml:space="preserve">It is an interesting comparison. </w:t>
      </w:r>
      <w:r w:rsidRPr="00A14620">
        <w:t>Essentially, Secretary of State, it chimes with what the Committee said before.</w:t>
      </w:r>
      <w:r>
        <w:t xml:space="preserve"> </w:t>
      </w:r>
      <w:r w:rsidRPr="00A14620">
        <w:t xml:space="preserve">It is a move towards fiscal </w:t>
      </w:r>
      <w:r w:rsidRPr="00A14620">
        <w:t>devolution, but</w:t>
      </w:r>
      <w:r w:rsidRPr="00A14620">
        <w:t xml:space="preserve"> recognising the need to equalise as well.</w:t>
      </w:r>
    </w:p>
    <w:p w:rsidR="005B17E5" w:rsidRPr="005257B1" w:rsidP="005B17E5">
      <w:pPr>
        <w:pStyle w:val="Answer"/>
      </w:pPr>
      <w:sdt>
        <w:sdtPr>
          <w:alias w:val="Witness"/>
          <w:id w:val="-1626157286"/>
          <w:placeholder>
            <w:docPart w:val="B4AEEF05E4C14208AF928D4D120F37A4"/>
          </w:placeholder>
          <w:richText/>
        </w:sdtPr>
        <w:sdtContent>
          <w:r w:rsidRPr="00B7041B">
            <w:rPr>
              <w:rStyle w:val="PlaceholderText"/>
              <w:b/>
              <w:i/>
              <w:iCs/>
              <w:color w:val="auto"/>
            </w:rPr>
            <w:t>Michael Gove:</w:t>
          </w:r>
          <w:r w:rsidRPr="005257B1">
            <w:rPr>
              <w:rStyle w:val="PlaceholderText"/>
              <w:b/>
              <w:color w:val="auto"/>
            </w:rPr>
            <w:t xml:space="preserve"> </w:t>
          </w:r>
        </w:sdtContent>
      </w:sdt>
      <w:r w:rsidRPr="005257B1">
        <w:t>Yes, because</w:t>
      </w:r>
      <w:r w:rsidRPr="005257B1">
        <w:t xml:space="preserve"> there is a tension.</w:t>
      </w:r>
      <w:r>
        <w:t xml:space="preserve"> </w:t>
      </w:r>
    </w:p>
    <w:p w:rsidR="005B17E5" w:rsidRPr="005257B1" w:rsidP="005B17E5">
      <w:pPr>
        <w:pStyle w:val="Question"/>
        <w:numPr>
          <w:ilvl w:val="0"/>
          <w:numId w:val="9"/>
        </w:numPr>
      </w:pPr>
      <w:sdt>
        <w:sdtPr>
          <w:alias w:val="Member"/>
          <w:tag w:val="&lt;Member mnisId='394' dodsId='25722'&gt;"/>
          <w:id w:val="-540202198"/>
          <w:placeholder>
            <w:docPart w:val="B4AEEF05E4C14208AF928D4D120F37A4"/>
          </w:placeholder>
          <w:richText/>
        </w:sdtPr>
        <w:sdtContent>
          <w:r w:rsidRPr="005257B1">
            <w:rPr>
              <w:rStyle w:val="PlaceholderText"/>
              <w:b/>
              <w:color w:val="auto"/>
            </w:rPr>
            <w:t>Chair:</w:t>
          </w:r>
        </w:sdtContent>
      </w:sdt>
      <w:r w:rsidRPr="005257B1">
        <w:t xml:space="preserve"> </w:t>
      </w:r>
      <w:r>
        <w:t xml:space="preserve">We are not going towards this devolution framework for the time being, but maybe </w:t>
      </w:r>
      <w:r w:rsidR="006A7B5F">
        <w:t xml:space="preserve">we will in </w:t>
      </w:r>
      <w:r>
        <w:t xml:space="preserve">the future. You were saying the other day in the debate that more powers to probably combined authorities will be a process of negotiation and incremental moves for the time being. </w:t>
      </w:r>
      <w:r w:rsidRPr="005257B1">
        <w:t>In the past</w:t>
      </w:r>
      <w:r w:rsidR="00121E30">
        <w:t>,</w:t>
      </w:r>
      <w:r w:rsidRPr="005257B1">
        <w:t xml:space="preserve"> when Greg Clark was Secretary of State</w:t>
      </w:r>
      <w:r w:rsidR="00121E30">
        <w:t>,</w:t>
      </w:r>
      <w:r w:rsidRPr="005257B1">
        <w:t xml:space="preserve"> he made a commitment</w:t>
      </w:r>
      <w:r>
        <w:t xml:space="preserve"> that</w:t>
      </w:r>
      <w:r w:rsidR="00121E30">
        <w:t>,</w:t>
      </w:r>
      <w:r>
        <w:t xml:space="preserve"> if one combined authority got the powers, it would be basically a given that another combined authority would have them as well. Would that be generally your approach?</w:t>
      </w:r>
    </w:p>
    <w:p w:rsidR="005B17E5" w:rsidRPr="005257B1" w:rsidP="005B17E5">
      <w:pPr>
        <w:pStyle w:val="Answer"/>
      </w:pPr>
      <w:sdt>
        <w:sdtPr>
          <w:alias w:val="Witness"/>
          <w:id w:val="-1268767307"/>
          <w:placeholder>
            <w:docPart w:val="B4AEEF05E4C14208AF928D4D120F37A4"/>
          </w:placeholder>
          <w:richText/>
        </w:sdtPr>
        <w:sdtContent>
          <w:r w:rsidRPr="00B7041B">
            <w:rPr>
              <w:rStyle w:val="PlaceholderText"/>
              <w:b/>
              <w:i/>
              <w:iCs/>
              <w:color w:val="auto"/>
            </w:rPr>
            <w:t>Michael Gove:</w:t>
          </w:r>
          <w:r w:rsidRPr="005257B1">
            <w:rPr>
              <w:rStyle w:val="PlaceholderText"/>
              <w:b/>
              <w:color w:val="auto"/>
            </w:rPr>
            <w:t xml:space="preserve"> </w:t>
          </w:r>
        </w:sdtContent>
      </w:sdt>
      <w:r w:rsidRPr="005257B1">
        <w:t xml:space="preserve">My preference would be </w:t>
      </w:r>
      <w:r w:rsidR="00121E30">
        <w:t xml:space="preserve">that, </w:t>
      </w:r>
      <w:r w:rsidRPr="005257B1">
        <w:t>once the combined authorities that are most ambitious</w:t>
      </w:r>
      <w:r>
        <w:t xml:space="preserve">, say </w:t>
      </w:r>
      <w:r w:rsidR="00395B50">
        <w:t xml:space="preserve">the </w:t>
      </w:r>
      <w:r>
        <w:t>West Midlands,</w:t>
      </w:r>
      <w:r w:rsidRPr="005257B1">
        <w:t xml:space="preserve"> acquire powers</w:t>
      </w:r>
      <w:r>
        <w:t xml:space="preserve">, </w:t>
      </w:r>
      <w:r w:rsidR="00121E30">
        <w:t xml:space="preserve">and </w:t>
      </w:r>
      <w:r>
        <w:t>once we have seen them being, as I am sure they would be, exercised well with clarity over their deployment, then we would want to see that operate in a more widespread fashion</w:t>
      </w:r>
      <w:r w:rsidRPr="005257B1">
        <w:t>.</w:t>
      </w:r>
      <w:r>
        <w:t xml:space="preserve"> </w:t>
      </w:r>
      <w:r w:rsidRPr="005257B1">
        <w:t xml:space="preserve">For example, in Greater Manchester there is </w:t>
      </w:r>
      <w:r w:rsidRPr="005257B1" w:rsidR="00121E30">
        <w:t xml:space="preserve">an ambition </w:t>
      </w:r>
      <w:r w:rsidRPr="005257B1">
        <w:t xml:space="preserve">on the part of </w:t>
      </w:r>
      <w:r w:rsidRPr="005257B1" w:rsidR="00121E30">
        <w:t xml:space="preserve">the </w:t>
      </w:r>
      <w:r w:rsidR="00395B50">
        <w:t>M</w:t>
      </w:r>
      <w:r w:rsidRPr="005257B1" w:rsidR="00121E30">
        <w:t>ayor</w:t>
      </w:r>
      <w:r w:rsidRPr="005257B1">
        <w:t xml:space="preserve"> to have a London-style approach towards transport.</w:t>
      </w:r>
      <w:r>
        <w:t xml:space="preserve"> We want to see that work and I would hope that that model could be</w:t>
      </w:r>
      <w:r w:rsidR="00121E30">
        <w:t>,</w:t>
      </w:r>
      <w:r>
        <w:t xml:space="preserve"> in due course</w:t>
      </w:r>
      <w:r w:rsidR="00121E30">
        <w:t>,</w:t>
      </w:r>
      <w:r>
        <w:t xml:space="preserve"> adopted by those mayoral combined authorities that consider it to be appropriate for them.</w:t>
      </w:r>
      <w:r w:rsidR="00121E30">
        <w:t xml:space="preserve"> </w:t>
      </w:r>
    </w:p>
    <w:p w:rsidR="005B17E5" w:rsidRPr="005257B1" w:rsidP="005B17E5">
      <w:pPr>
        <w:pStyle w:val="Question"/>
        <w:numPr>
          <w:ilvl w:val="0"/>
          <w:numId w:val="9"/>
        </w:numPr>
      </w:pPr>
      <w:sdt>
        <w:sdtPr>
          <w:alias w:val="Member"/>
          <w:tag w:val="&lt;Member mnisId='4659' dodsId='107202'&gt;"/>
          <w:id w:val="1784458131"/>
          <w:placeholder>
            <w:docPart w:val="B4AEEF05E4C14208AF928D4D120F37A4"/>
          </w:placeholder>
          <w:richText/>
        </w:sdtPr>
        <w:sdtContent>
          <w:r w:rsidRPr="005257B1">
            <w:rPr>
              <w:rStyle w:val="PlaceholderText"/>
              <w:b/>
              <w:color w:val="auto"/>
            </w:rPr>
            <w:t xml:space="preserve">Andrew </w:t>
          </w:r>
          <w:r w:rsidRPr="005257B1">
            <w:rPr>
              <w:rStyle w:val="PlaceholderText"/>
              <w:b/>
              <w:color w:val="auto"/>
            </w:rPr>
            <w:t>Lewer</w:t>
          </w:r>
          <w:r w:rsidRPr="005257B1">
            <w:rPr>
              <w:rStyle w:val="PlaceholderText"/>
              <w:b/>
              <w:color w:val="auto"/>
            </w:rPr>
            <w:t>:</w:t>
          </w:r>
        </w:sdtContent>
      </w:sdt>
      <w:r w:rsidRPr="005257B1">
        <w:t xml:space="preserve"> The figures for the first quarter of 2022 show that no</w:t>
      </w:r>
      <w:r w:rsidR="00121E30">
        <w:t>-</w:t>
      </w:r>
      <w:r w:rsidRPr="005257B1">
        <w:t xml:space="preserve">fault eviction </w:t>
      </w:r>
      <w:r>
        <w:t xml:space="preserve">court </w:t>
      </w:r>
      <w:r w:rsidRPr="005257B1">
        <w:t>proceedings against tenants ha</w:t>
      </w:r>
      <w:r>
        <w:t>d</w:t>
      </w:r>
      <w:r w:rsidRPr="005257B1">
        <w:t xml:space="preserve"> increased</w:t>
      </w:r>
      <w:r>
        <w:t xml:space="preserve"> by 41% compared to the same period in 2020, which is </w:t>
      </w:r>
      <w:r w:rsidR="00121E30">
        <w:t>the</w:t>
      </w:r>
      <w:r>
        <w:t xml:space="preserve"> first quarter just before the pandemic</w:t>
      </w:r>
      <w:r w:rsidRPr="005257B1">
        <w:t>.</w:t>
      </w:r>
      <w:r>
        <w:t xml:space="preserve"> The Government have committed to abolishing </w:t>
      </w:r>
      <w:r w:rsidR="00121E30">
        <w:t xml:space="preserve">section </w:t>
      </w:r>
      <w:r>
        <w:t>21 no</w:t>
      </w:r>
      <w:r w:rsidR="00121E30">
        <w:noBreakHyphen/>
      </w:r>
      <w:r>
        <w:t xml:space="preserve">fault eviction notices quite a few times now. </w:t>
      </w:r>
      <w:r w:rsidRPr="005257B1">
        <w:t>When do you think that that commitment will be upheld?</w:t>
      </w:r>
    </w:p>
    <w:p w:rsidR="005B17E5" w:rsidRPr="005257B1" w:rsidP="005B17E5">
      <w:pPr>
        <w:pStyle w:val="Answer"/>
      </w:pPr>
      <w:sdt>
        <w:sdtPr>
          <w:alias w:val="Witness"/>
          <w:id w:val="1446888196"/>
          <w:placeholder>
            <w:docPart w:val="B4AEEF05E4C14208AF928D4D120F37A4"/>
          </w:placeholder>
          <w:richText/>
        </w:sdtPr>
        <w:sdtContent>
          <w:r w:rsidRPr="00B7041B">
            <w:rPr>
              <w:rStyle w:val="PlaceholderText"/>
              <w:b/>
              <w:i/>
              <w:iCs/>
              <w:color w:val="auto"/>
            </w:rPr>
            <w:t>Michael Gove:</w:t>
          </w:r>
          <w:r w:rsidRPr="005257B1">
            <w:rPr>
              <w:rStyle w:val="PlaceholderText"/>
              <w:b/>
              <w:color w:val="auto"/>
            </w:rPr>
            <w:t xml:space="preserve"> </w:t>
          </w:r>
        </w:sdtContent>
      </w:sdt>
      <w:r>
        <w:t xml:space="preserve">I hope that we will publish a </w:t>
      </w:r>
      <w:r w:rsidR="00121E30">
        <w:t>White Paper</w:t>
      </w:r>
      <w:r>
        <w:t xml:space="preserve"> later this week and that will be followed hot on its heels by legislation that has been worked on and will be introduced by Eddie Hughes.</w:t>
      </w:r>
    </w:p>
    <w:p w:rsidR="005B17E5" w:rsidRPr="005257B1" w:rsidP="005B17E5">
      <w:pPr>
        <w:pStyle w:val="Question"/>
        <w:numPr>
          <w:ilvl w:val="0"/>
          <w:numId w:val="9"/>
        </w:numPr>
      </w:pPr>
      <w:sdt>
        <w:sdtPr>
          <w:alias w:val="Member"/>
          <w:tag w:val="&lt;Member mnisId='4659' dodsId='107202'&gt;"/>
          <w:id w:val="-1757122936"/>
          <w:placeholder>
            <w:docPart w:val="B4AEEF05E4C14208AF928D4D120F37A4"/>
          </w:placeholder>
          <w:richText/>
        </w:sdtPr>
        <w:sdtContent>
          <w:r w:rsidRPr="005257B1">
            <w:rPr>
              <w:rStyle w:val="PlaceholderText"/>
              <w:b/>
              <w:color w:val="auto"/>
            </w:rPr>
            <w:t xml:space="preserve">Andrew </w:t>
          </w:r>
          <w:r w:rsidRPr="005257B1">
            <w:rPr>
              <w:rStyle w:val="PlaceholderText"/>
              <w:b/>
              <w:color w:val="auto"/>
            </w:rPr>
            <w:t>Lewer</w:t>
          </w:r>
          <w:r w:rsidRPr="005257B1">
            <w:rPr>
              <w:rStyle w:val="PlaceholderText"/>
              <w:b/>
              <w:color w:val="auto"/>
            </w:rPr>
            <w:t>:</w:t>
          </w:r>
        </w:sdtContent>
      </w:sdt>
      <w:r w:rsidRPr="005257B1">
        <w:t xml:space="preserve"> </w:t>
      </w:r>
      <w:r>
        <w:t>Very good</w:t>
      </w:r>
      <w:r w:rsidR="00121E30">
        <w:t>,</w:t>
      </w:r>
      <w:r>
        <w:t xml:space="preserve"> </w:t>
      </w:r>
      <w:r w:rsidRPr="005257B1" w:rsidR="00121E30">
        <w:t xml:space="preserve">thank </w:t>
      </w:r>
      <w:r w:rsidRPr="005257B1">
        <w:t>you for that.</w:t>
      </w:r>
      <w:r>
        <w:t xml:space="preserve"> When that happens, ending the use of </w:t>
      </w:r>
      <w:r w:rsidR="00CB6CDD">
        <w:t>section 21</w:t>
      </w:r>
      <w:r>
        <w:t xml:space="preserve"> repossessions is likely to lead to more possession cases going to court. </w:t>
      </w:r>
      <w:r>
        <w:t>At the moment</w:t>
      </w:r>
      <w:r>
        <w:t xml:space="preserve"> it takes a private landlord just under a year to regain possession of a property. There are two things here. </w:t>
      </w:r>
      <w:r w:rsidRPr="005257B1">
        <w:t>What assessment has been made o</w:t>
      </w:r>
      <w:r w:rsidR="006A73B8">
        <w:t>f</w:t>
      </w:r>
      <w:r w:rsidRPr="005257B1">
        <w:t xml:space="preserve"> the likely impact, therefore, on court workloads, which are already rather strained, let us say, from abolishing </w:t>
      </w:r>
      <w:r w:rsidRPr="005257B1" w:rsidR="00CB6CDD">
        <w:t>section 21</w:t>
      </w:r>
      <w:r w:rsidRPr="005257B1">
        <w:t>?</w:t>
      </w:r>
      <w:r>
        <w:t xml:space="preserve"> Therefore, are the Government going to give serious thought to something that has come up a lot in this Committee, but also in other housing forums around Parliament and elsewhere</w:t>
      </w:r>
      <w:r w:rsidR="006A73B8">
        <w:t>,</w:t>
      </w:r>
      <w:r>
        <w:t xml:space="preserve"> </w:t>
      </w:r>
      <w:r w:rsidR="00CD150A">
        <w:t xml:space="preserve">which is </w:t>
      </w:r>
      <w:r>
        <w:t>developing a housing court?</w:t>
      </w:r>
    </w:p>
    <w:p w:rsidR="005B17E5" w:rsidP="005B17E5">
      <w:pPr>
        <w:pStyle w:val="Answer"/>
      </w:pPr>
      <w:sdt>
        <w:sdtPr>
          <w:alias w:val="Witness"/>
          <w:id w:val="-1635256483"/>
          <w:placeholder>
            <w:docPart w:val="B4AEEF05E4C14208AF928D4D120F37A4"/>
          </w:placeholder>
          <w:richText/>
        </w:sdtPr>
        <w:sdtContent>
          <w:r w:rsidRPr="00B7041B">
            <w:rPr>
              <w:rStyle w:val="PlaceholderText"/>
              <w:b/>
              <w:i/>
              <w:iCs/>
              <w:color w:val="auto"/>
            </w:rPr>
            <w:t>Michael Gove:</w:t>
          </w:r>
          <w:r w:rsidRPr="005257B1">
            <w:rPr>
              <w:rStyle w:val="PlaceholderText"/>
              <w:b/>
              <w:color w:val="auto"/>
            </w:rPr>
            <w:t xml:space="preserve"> </w:t>
          </w:r>
        </w:sdtContent>
      </w:sdt>
      <w:r w:rsidRPr="005257B1">
        <w:t xml:space="preserve">You are </w:t>
      </w:r>
      <w:r w:rsidRPr="005257B1">
        <w:t>absolutely right</w:t>
      </w:r>
      <w:r w:rsidRPr="005257B1">
        <w:t xml:space="preserve"> that landlords</w:t>
      </w:r>
      <w:r w:rsidR="006A73B8">
        <w:t>,</w:t>
      </w:r>
      <w:r w:rsidRPr="005257B1">
        <w:t xml:space="preserve"> when feeding back about these proposals</w:t>
      </w:r>
      <w:r w:rsidR="006A73B8">
        <w:t>,</w:t>
      </w:r>
      <w:r w:rsidRPr="005257B1">
        <w:t xml:space="preserve"> say</w:t>
      </w:r>
      <w:r>
        <w:t>, “We completely understand, but there are going to be a minority of tenants who we will have to take proceedings against and</w:t>
      </w:r>
      <w:r w:rsidR="006A73B8">
        <w:t>,</w:t>
      </w:r>
      <w:r>
        <w:t xml:space="preserve"> if that is going to work, we need to make sure that the justice system works for us</w:t>
      </w:r>
      <w:r w:rsidR="00CD150A">
        <w:t>.</w:t>
      </w:r>
      <w:r>
        <w:t xml:space="preserve">” </w:t>
      </w:r>
    </w:p>
    <w:p w:rsidR="005B17E5" w:rsidRPr="005257B1" w:rsidP="005B17E5">
      <w:pPr>
        <w:pStyle w:val="Answer"/>
      </w:pPr>
      <w:r w:rsidRPr="005257B1">
        <w:t xml:space="preserve">I will not pre-empt the response to the recommendations on the housing </w:t>
      </w:r>
      <w:r>
        <w:t>cou</w:t>
      </w:r>
      <w:r w:rsidRPr="005257B1">
        <w:t>rt, because Eddie will respond late</w:t>
      </w:r>
      <w:r>
        <w:t>r</w:t>
      </w:r>
      <w:r w:rsidRPr="005257B1">
        <w:t xml:space="preserve"> this week</w:t>
      </w:r>
      <w:r>
        <w:t xml:space="preserve">, probably on Thursday, when the </w:t>
      </w:r>
      <w:r w:rsidR="006A73B8">
        <w:t xml:space="preserve">White Paper </w:t>
      </w:r>
      <w:r>
        <w:t>is published. I hope</w:t>
      </w:r>
      <w:r w:rsidR="006A73B8">
        <w:t xml:space="preserve"> this</w:t>
      </w:r>
      <w:r>
        <w:t xml:space="preserve"> is not too Pollyanna-</w:t>
      </w:r>
      <w:r>
        <w:t>ish</w:t>
      </w:r>
      <w:r>
        <w:t xml:space="preserve">, </w:t>
      </w:r>
      <w:r w:rsidR="006A73B8">
        <w:t xml:space="preserve">but we want to </w:t>
      </w:r>
      <w:r>
        <w:t xml:space="preserve">use the powers of the </w:t>
      </w:r>
      <w:r w:rsidR="006A73B8">
        <w:t xml:space="preserve">ombudsman </w:t>
      </w:r>
      <w:r>
        <w:t xml:space="preserve">that will be there in the Bill to try to ensure that we do not need to go to full court </w:t>
      </w:r>
      <w:r>
        <w:t>proceedings</w:t>
      </w:r>
      <w:r w:rsidR="00EA7F0B">
        <w:t>,</w:t>
      </w:r>
      <w:r>
        <w:t xml:space="preserve"> and</w:t>
      </w:r>
      <w:r>
        <w:t xml:space="preserve"> use arbitration and mediation as a way of resolving some of these questions. As I say, Eddie will be saying more on </w:t>
      </w:r>
      <w:r>
        <w:t>Thursday</w:t>
      </w:r>
      <w:r>
        <w:t xml:space="preserve"> and I do not want to pre-empt too much of what he has to say.</w:t>
      </w:r>
    </w:p>
    <w:p w:rsidR="005B17E5" w:rsidRPr="005257B1" w:rsidP="005B17E5">
      <w:pPr>
        <w:pStyle w:val="Question"/>
        <w:numPr>
          <w:ilvl w:val="0"/>
          <w:numId w:val="9"/>
        </w:numPr>
      </w:pPr>
      <w:sdt>
        <w:sdtPr>
          <w:alias w:val="Member"/>
          <w:tag w:val="&lt;Member mnisId='4659' dodsId='107202'&gt;"/>
          <w:id w:val="-1439908396"/>
          <w:placeholder>
            <w:docPart w:val="B4AEEF05E4C14208AF928D4D120F37A4"/>
          </w:placeholder>
          <w:richText/>
        </w:sdtPr>
        <w:sdtContent>
          <w:r w:rsidRPr="005257B1">
            <w:rPr>
              <w:rStyle w:val="PlaceholderText"/>
              <w:b/>
              <w:color w:val="auto"/>
            </w:rPr>
            <w:t xml:space="preserve">Andrew </w:t>
          </w:r>
          <w:r w:rsidRPr="005257B1">
            <w:rPr>
              <w:rStyle w:val="PlaceholderText"/>
              <w:b/>
              <w:color w:val="auto"/>
            </w:rPr>
            <w:t>Lewer</w:t>
          </w:r>
          <w:r w:rsidRPr="005257B1">
            <w:rPr>
              <w:rStyle w:val="PlaceholderText"/>
              <w:b/>
              <w:color w:val="auto"/>
            </w:rPr>
            <w:t>:</w:t>
          </w:r>
        </w:sdtContent>
      </w:sdt>
      <w:r w:rsidRPr="005257B1">
        <w:t xml:space="preserve"> Without pre-empting</w:t>
      </w:r>
      <w:r>
        <w:t xml:space="preserve"> it</w:t>
      </w:r>
      <w:r w:rsidRPr="005257B1">
        <w:t>, I w</w:t>
      </w:r>
      <w:r>
        <w:t>ould</w:t>
      </w:r>
      <w:r w:rsidRPr="005257B1">
        <w:t xml:space="preserve"> just observe that arbitration, </w:t>
      </w:r>
      <w:r w:rsidR="00815F80">
        <w:t>et cetera,</w:t>
      </w:r>
      <w:r w:rsidRPr="005257B1">
        <w:t xml:space="preserve"> will have its role, but ultimately there will end up being </w:t>
      </w:r>
      <w:r w:rsidRPr="005257B1">
        <w:t>a large number of</w:t>
      </w:r>
      <w:r w:rsidRPr="005257B1">
        <w:t xml:space="preserve"> full court proceedings</w:t>
      </w:r>
      <w:r w:rsidR="009524BD">
        <w:t>,</w:t>
      </w:r>
      <w:r>
        <w:t xml:space="preserve"> and housing issues clog up the court system to a huge degree at the moment. On a related front, </w:t>
      </w:r>
      <w:r>
        <w:t xml:space="preserve">the Bill on leasehold reform was expected in the Queen’s Speech. I am aware of the fact that there were nearly 40 Bills in there, but it was not announced, so I just wondered where we are now in terms of leasehold reform, which has been knocked around this Committee and around your </w:t>
      </w:r>
      <w:r>
        <w:t>Department</w:t>
      </w:r>
      <w:r>
        <w:t xml:space="preserve"> for quite some time.</w:t>
      </w:r>
    </w:p>
    <w:p w:rsidR="005B17E5" w:rsidRPr="005257B1" w:rsidP="005B17E5">
      <w:pPr>
        <w:pStyle w:val="Answer"/>
      </w:pPr>
      <w:sdt>
        <w:sdtPr>
          <w:alias w:val="Witness"/>
          <w:id w:val="1151331342"/>
          <w:placeholder>
            <w:docPart w:val="B4AEEF05E4C14208AF928D4D120F37A4"/>
          </w:placeholder>
          <w:richText/>
        </w:sdtPr>
        <w:sdtContent>
          <w:r w:rsidRPr="00B7041B">
            <w:rPr>
              <w:rStyle w:val="PlaceholderText"/>
              <w:b/>
              <w:i/>
              <w:iCs/>
              <w:color w:val="auto"/>
            </w:rPr>
            <w:t>Michael Gove:</w:t>
          </w:r>
          <w:r w:rsidRPr="005257B1">
            <w:rPr>
              <w:rStyle w:val="PlaceholderText"/>
              <w:b/>
              <w:color w:val="auto"/>
            </w:rPr>
            <w:t xml:space="preserve"> </w:t>
          </w:r>
        </w:sdtContent>
      </w:sdt>
      <w:r w:rsidRPr="005257B1">
        <w:t xml:space="preserve">There should be a Bill to enact leasehold reform and enfranchise leaseholders in the next </w:t>
      </w:r>
      <w:r w:rsidRPr="005257B1" w:rsidR="00B36C03">
        <w:t>parliamentary Sessio</w:t>
      </w:r>
      <w:r w:rsidR="00142D7E">
        <w:t>n—</w:t>
      </w:r>
      <w:r w:rsidRPr="005257B1">
        <w:t>i.e.</w:t>
      </w:r>
      <w:r>
        <w:t xml:space="preserve"> in</w:t>
      </w:r>
      <w:r w:rsidRPr="005257B1">
        <w:t xml:space="preserve"> less than a year from now, </w:t>
      </w:r>
      <w:r>
        <w:t>Go</w:t>
      </w:r>
      <w:r w:rsidRPr="005257B1">
        <w:t>d willing.</w:t>
      </w:r>
    </w:p>
    <w:p w:rsidR="005B17E5" w:rsidRPr="005257B1" w:rsidP="005B17E5">
      <w:pPr>
        <w:pStyle w:val="Question"/>
        <w:numPr>
          <w:ilvl w:val="0"/>
          <w:numId w:val="9"/>
        </w:numPr>
      </w:pPr>
      <w:sdt>
        <w:sdtPr>
          <w:alias w:val="Member"/>
          <w:tag w:val="&lt;Member mnisId='4831' dodsId=''&gt;"/>
          <w:id w:val="2016796156"/>
          <w:placeholder>
            <w:docPart w:val="B4AEEF05E4C14208AF928D4D120F37A4"/>
          </w:placeholder>
          <w:richText/>
        </w:sdtPr>
        <w:sdtContent>
          <w:r w:rsidRPr="005257B1">
            <w:rPr>
              <w:rStyle w:val="PlaceholderText"/>
              <w:b/>
              <w:color w:val="auto"/>
            </w:rPr>
            <w:t>Ian Byrne:</w:t>
          </w:r>
        </w:sdtContent>
      </w:sdt>
      <w:r w:rsidRPr="005257B1">
        <w:t xml:space="preserve"> </w:t>
      </w:r>
      <w:r>
        <w:t xml:space="preserve">Tomorrow is the fifth anniversary of the tragedy at Grenfell, Secretary of State. A </w:t>
      </w:r>
      <w:r>
        <w:rPr>
          <w:i/>
          <w:iCs/>
        </w:rPr>
        <w:t xml:space="preserve">Times </w:t>
      </w:r>
      <w:r>
        <w:t xml:space="preserve">report yesterday stated that 640,000 people, many children, are still living in dangerous flats that could burn at any moment. </w:t>
      </w:r>
      <w:r w:rsidRPr="005257B1">
        <w:t>How do you plan to resolve this shameful situation?</w:t>
      </w:r>
      <w:r>
        <w:t xml:space="preserve"> Would you commit to it being by the end of </w:t>
      </w:r>
      <w:r w:rsidR="00142D7E">
        <w:t xml:space="preserve">this </w:t>
      </w:r>
      <w:r>
        <w:t>Parliament?</w:t>
      </w:r>
    </w:p>
    <w:p w:rsidR="005B17E5" w:rsidP="005B17E5">
      <w:pPr>
        <w:pStyle w:val="Answer"/>
      </w:pPr>
      <w:sdt>
        <w:sdtPr>
          <w:alias w:val="Witness"/>
          <w:id w:val="345378966"/>
          <w:placeholder>
            <w:docPart w:val="B4AEEF05E4C14208AF928D4D120F37A4"/>
          </w:placeholder>
          <w:richText/>
        </w:sdtPr>
        <w:sdtContent>
          <w:r w:rsidRPr="00B7041B">
            <w:rPr>
              <w:rStyle w:val="PlaceholderText"/>
              <w:b/>
              <w:i/>
              <w:iCs/>
              <w:color w:val="auto"/>
            </w:rPr>
            <w:t>Michael Gove:</w:t>
          </w:r>
          <w:r w:rsidRPr="005257B1">
            <w:rPr>
              <w:rStyle w:val="PlaceholderText"/>
              <w:b/>
              <w:color w:val="auto"/>
            </w:rPr>
            <w:t xml:space="preserve"> </w:t>
          </w:r>
        </w:sdtContent>
      </w:sdt>
      <w:r w:rsidRPr="005257B1">
        <w:t>You are right</w:t>
      </w:r>
      <w:r w:rsidR="001138FA">
        <w:t xml:space="preserve"> that</w:t>
      </w:r>
      <w:r w:rsidRPr="005257B1">
        <w:t xml:space="preserve"> it is a terrible situation.</w:t>
      </w:r>
      <w:r>
        <w:t xml:space="preserve"> You are right that not enough has been done. The efforts that the Department has undertaken recently to make sure that developers live up to their obligations will help. That is not off on its own. </w:t>
      </w:r>
      <w:r w:rsidRPr="005257B1">
        <w:t>There are others, including some of those who are freeholders and ultimate owners of</w:t>
      </w:r>
      <w:r>
        <w:t xml:space="preserve"> some of</w:t>
      </w:r>
      <w:r w:rsidRPr="005257B1">
        <w:t xml:space="preserve"> these properties, who must do </w:t>
      </w:r>
      <w:r w:rsidRPr="005257B1">
        <w:t>more</w:t>
      </w:r>
      <w:r>
        <w:t xml:space="preserve"> and we are proposing to take action against them. There are construction </w:t>
      </w:r>
      <w:r w:rsidR="009E33CA">
        <w:t>products</w:t>
      </w:r>
      <w:r>
        <w:t xml:space="preserve"> manufacturers that must do more as well</w:t>
      </w:r>
      <w:r w:rsidR="009E33CA">
        <w:t>,</w:t>
      </w:r>
      <w:r>
        <w:t xml:space="preserve"> and my </w:t>
      </w:r>
      <w:r>
        <w:t>Department</w:t>
      </w:r>
      <w:r>
        <w:t xml:space="preserve"> must do more. </w:t>
      </w:r>
    </w:p>
    <w:p w:rsidR="005B17E5" w:rsidRPr="005257B1" w:rsidP="005B17E5">
      <w:pPr>
        <w:pStyle w:val="Answer"/>
      </w:pPr>
      <w:r>
        <w:t xml:space="preserve">The allocation of funds from the </w:t>
      </w:r>
      <w:r w:rsidR="00F27F33">
        <w:t xml:space="preserve">building safety fund </w:t>
      </w:r>
      <w:r>
        <w:t xml:space="preserve">has not been as rapid as it should have been. I have initiated a process whereby every week we get updates on the speed with which cash is out the door and the speed with which that work is done. If I may, I will share with this Committee the progress that we are making. It would not be fair on officials in the Department to share weekly figures, because they are </w:t>
      </w:r>
      <w:r w:rsidR="001B49AC">
        <w:t xml:space="preserve">often </w:t>
      </w:r>
      <w:r>
        <w:t>subject to revision, but if I can write back to you all with how regularly we can update you on progress, so you can hold me to account</w:t>
      </w:r>
      <w:r w:rsidR="00146989">
        <w:t xml:space="preserve">. </w:t>
      </w:r>
      <w:r>
        <w:t>I would be very happy to do that.</w:t>
      </w:r>
      <w:r w:rsidR="001B49AC">
        <w:t xml:space="preserve"> </w:t>
      </w:r>
    </w:p>
    <w:p w:rsidR="005B17E5" w:rsidRPr="005257B1" w:rsidP="005B17E5">
      <w:pPr>
        <w:pStyle w:val="Question"/>
        <w:numPr>
          <w:ilvl w:val="0"/>
          <w:numId w:val="9"/>
        </w:numPr>
      </w:pPr>
      <w:sdt>
        <w:sdtPr>
          <w:alias w:val="Member"/>
          <w:tag w:val="&lt;Member mnisId='4831' dodsId=''&gt;"/>
          <w:id w:val="1330174619"/>
          <w:placeholder>
            <w:docPart w:val="B4AEEF05E4C14208AF928D4D120F37A4"/>
          </w:placeholder>
          <w:richText/>
        </w:sdtPr>
        <w:sdtContent>
          <w:r w:rsidRPr="005257B1">
            <w:rPr>
              <w:rStyle w:val="PlaceholderText"/>
              <w:b/>
              <w:color w:val="auto"/>
            </w:rPr>
            <w:t>Ian Byrne:</w:t>
          </w:r>
        </w:sdtContent>
      </w:sdt>
      <w:r w:rsidRPr="005257B1">
        <w:t xml:space="preserve"> </w:t>
      </w:r>
      <w:r>
        <w:t xml:space="preserve">In your mind, there is no timeline to lift these people out of the suffering that they are </w:t>
      </w:r>
      <w:r w:rsidR="001B49AC">
        <w:t>in</w:t>
      </w:r>
      <w:r w:rsidR="00FF6C79">
        <w:t>.</w:t>
      </w:r>
    </w:p>
    <w:p w:rsidR="005B17E5" w:rsidRPr="005257B1" w:rsidP="005B17E5">
      <w:pPr>
        <w:pStyle w:val="Answer"/>
      </w:pPr>
      <w:sdt>
        <w:sdtPr>
          <w:alias w:val="Witness"/>
          <w:id w:val="1959837002"/>
          <w:placeholder>
            <w:docPart w:val="B4AEEF05E4C14208AF928D4D120F37A4"/>
          </w:placeholder>
          <w:richText/>
        </w:sdtPr>
        <w:sdtContent>
          <w:r w:rsidRPr="00B7041B">
            <w:rPr>
              <w:rStyle w:val="PlaceholderText"/>
              <w:b/>
              <w:i/>
              <w:iCs/>
              <w:color w:val="auto"/>
            </w:rPr>
            <w:t>Michael Gove:</w:t>
          </w:r>
          <w:r w:rsidRPr="005257B1">
            <w:rPr>
              <w:rStyle w:val="PlaceholderText"/>
              <w:b/>
              <w:color w:val="auto"/>
            </w:rPr>
            <w:t xml:space="preserve"> </w:t>
          </w:r>
        </w:sdtContent>
      </w:sdt>
      <w:r w:rsidRPr="005257B1">
        <w:t>As soon as possible.</w:t>
      </w:r>
      <w:r>
        <w:t xml:space="preserve"> You have given me a particular deadline. </w:t>
      </w:r>
      <w:r w:rsidRPr="005257B1">
        <w:t>Let me come back to the Committee and say how effectively we can meet it.</w:t>
      </w:r>
      <w:r>
        <w:t xml:space="preserve"> </w:t>
      </w:r>
      <w:r>
        <w:t>At the moment</w:t>
      </w:r>
      <w:r>
        <w:t>, we cannot.</w:t>
      </w:r>
    </w:p>
    <w:p w:rsidR="005B17E5" w:rsidRPr="005257B1" w:rsidP="005B17E5">
      <w:pPr>
        <w:pStyle w:val="Question"/>
        <w:numPr>
          <w:ilvl w:val="0"/>
          <w:numId w:val="9"/>
        </w:numPr>
      </w:pPr>
      <w:sdt>
        <w:sdtPr>
          <w:alias w:val="Member"/>
          <w:tag w:val="&lt;Member mnisId='4831' dodsId=''&gt;"/>
          <w:id w:val="1865398188"/>
          <w:placeholder>
            <w:docPart w:val="B4AEEF05E4C14208AF928D4D120F37A4"/>
          </w:placeholder>
          <w:richText/>
        </w:sdtPr>
        <w:sdtContent>
          <w:r w:rsidRPr="005257B1">
            <w:rPr>
              <w:rStyle w:val="PlaceholderText"/>
              <w:b/>
              <w:color w:val="auto"/>
            </w:rPr>
            <w:t>Ian Byrne:</w:t>
          </w:r>
        </w:sdtContent>
      </w:sdt>
      <w:r w:rsidRPr="005257B1">
        <w:t xml:space="preserve"> </w:t>
      </w:r>
      <w:r>
        <w:t>Just following on from that, why did the Government refuse to introduce PEEPs, one of the key recommendations of the Hackitt review?</w:t>
      </w:r>
    </w:p>
    <w:p w:rsidR="005B17E5" w:rsidRPr="005257B1" w:rsidP="005B17E5">
      <w:pPr>
        <w:pStyle w:val="Answer"/>
      </w:pPr>
      <w:sdt>
        <w:sdtPr>
          <w:alias w:val="Witness"/>
          <w:id w:val="1422056653"/>
          <w:placeholder>
            <w:docPart w:val="B4AEEF05E4C14208AF928D4D120F37A4"/>
          </w:placeholder>
          <w:richText/>
        </w:sdtPr>
        <w:sdtContent>
          <w:r w:rsidRPr="00B7041B">
            <w:rPr>
              <w:rStyle w:val="PlaceholderText"/>
              <w:b/>
              <w:i/>
              <w:iCs/>
              <w:color w:val="auto"/>
            </w:rPr>
            <w:t>Michael Gove:</w:t>
          </w:r>
          <w:r w:rsidRPr="005257B1">
            <w:rPr>
              <w:rStyle w:val="PlaceholderText"/>
              <w:b/>
              <w:color w:val="auto"/>
            </w:rPr>
            <w:t xml:space="preserve"> </w:t>
          </w:r>
        </w:sdtContent>
      </w:sdt>
      <w:r>
        <w:t>On personal evacuation plans, yes, t</w:t>
      </w:r>
      <w:r w:rsidRPr="005257B1">
        <w:t xml:space="preserve">he Home Office is the lead </w:t>
      </w:r>
      <w:r w:rsidR="00B3493B">
        <w:t>D</w:t>
      </w:r>
      <w:r w:rsidRPr="005257B1">
        <w:t xml:space="preserve">epartment there and </w:t>
      </w:r>
      <w:r w:rsidR="00FF6C79">
        <w:t>it is</w:t>
      </w:r>
      <w:r w:rsidRPr="005257B1">
        <w:t xml:space="preserve"> consulting on the best way of ensuring that we can have an effective</w:t>
      </w:r>
      <w:r>
        <w:t xml:space="preserve"> means</w:t>
      </w:r>
      <w:r w:rsidRPr="005257B1">
        <w:t xml:space="preserve"> of guaranteeing</w:t>
      </w:r>
      <w:r>
        <w:t xml:space="preserve"> that people who are living with disabilities can be safely evacuated from properties</w:t>
      </w:r>
      <w:r w:rsidRPr="005257B1">
        <w:t>.</w:t>
      </w:r>
    </w:p>
    <w:p w:rsidR="005B17E5" w:rsidRPr="005257B1" w:rsidP="005B17E5">
      <w:pPr>
        <w:pStyle w:val="Question"/>
        <w:numPr>
          <w:ilvl w:val="0"/>
          <w:numId w:val="9"/>
        </w:numPr>
      </w:pPr>
      <w:sdt>
        <w:sdtPr>
          <w:alias w:val="Member"/>
          <w:tag w:val="&lt;Member mnisId='4831' dodsId=''&gt;"/>
          <w:id w:val="-411855528"/>
          <w:placeholder>
            <w:docPart w:val="B4AEEF05E4C14208AF928D4D120F37A4"/>
          </w:placeholder>
          <w:richText/>
        </w:sdtPr>
        <w:sdtContent>
          <w:r w:rsidRPr="005257B1">
            <w:rPr>
              <w:rStyle w:val="PlaceholderText"/>
              <w:b/>
              <w:color w:val="auto"/>
            </w:rPr>
            <w:t>Ian Byrne:</w:t>
          </w:r>
        </w:sdtContent>
      </w:sdt>
      <w:r w:rsidRPr="005257B1">
        <w:t xml:space="preserve"> </w:t>
      </w:r>
      <w:r>
        <w:t>Are you having an input on that?</w:t>
      </w:r>
    </w:p>
    <w:p w:rsidR="005B17E5" w:rsidRPr="005257B1" w:rsidP="005B17E5">
      <w:pPr>
        <w:pStyle w:val="Answer"/>
      </w:pPr>
      <w:sdt>
        <w:sdtPr>
          <w:alias w:val="Witness"/>
          <w:id w:val="6797991"/>
          <w:placeholder>
            <w:docPart w:val="B4AEEF05E4C14208AF928D4D120F37A4"/>
          </w:placeholder>
          <w:richText/>
        </w:sdtPr>
        <w:sdtContent>
          <w:r w:rsidRPr="00B7041B">
            <w:rPr>
              <w:rStyle w:val="PlaceholderText"/>
              <w:b/>
              <w:i/>
              <w:iCs/>
              <w:color w:val="auto"/>
            </w:rPr>
            <w:t>Michael Gove:</w:t>
          </w:r>
          <w:r w:rsidRPr="005257B1">
            <w:rPr>
              <w:rStyle w:val="PlaceholderText"/>
              <w:b/>
              <w:color w:val="auto"/>
            </w:rPr>
            <w:t xml:space="preserve"> </w:t>
          </w:r>
        </w:sdtContent>
      </w:sdt>
      <w:r>
        <w:t xml:space="preserve">Yes, and I am keen to fully understand the fire service’s reasoning and get to the bottom of what the genuinely safest way would be of allowing people who are living with disabilities to evacuate. </w:t>
      </w:r>
      <w:r w:rsidRPr="005257B1">
        <w:t>As you know, there is a very charged ongoing debate</w:t>
      </w:r>
      <w:r>
        <w:t xml:space="preserve"> about the fitness for purpose of a </w:t>
      </w:r>
      <w:r w:rsidR="00B3493B">
        <w:t>“</w:t>
      </w:r>
      <w:r>
        <w:t>stay put</w:t>
      </w:r>
      <w:r w:rsidR="00B3493B">
        <w:t>”</w:t>
      </w:r>
      <w:r>
        <w:t xml:space="preserve"> policy</w:t>
      </w:r>
      <w:r w:rsidR="001E6D38">
        <w:t>.</w:t>
      </w:r>
      <w:r>
        <w:t xml:space="preserve"> I would not want to at this stage state definitively what is the right approach, because I am not the lead </w:t>
      </w:r>
      <w:r w:rsidR="001E6D38">
        <w:t xml:space="preserve">Department </w:t>
      </w:r>
      <w:r>
        <w:t>in this area, but it is vitally important that we get it right.</w:t>
      </w:r>
    </w:p>
    <w:p w:rsidR="005B17E5" w:rsidRPr="005257B1" w:rsidP="005B17E5">
      <w:pPr>
        <w:pStyle w:val="Question"/>
        <w:numPr>
          <w:ilvl w:val="0"/>
          <w:numId w:val="9"/>
        </w:numPr>
      </w:pPr>
      <w:sdt>
        <w:sdtPr>
          <w:alias w:val="Member"/>
          <w:tag w:val="&lt;Member mnisId='4831' dodsId=''&gt;"/>
          <w:id w:val="9044773"/>
          <w:placeholder>
            <w:docPart w:val="B4AEEF05E4C14208AF928D4D120F37A4"/>
          </w:placeholder>
          <w:richText/>
        </w:sdtPr>
        <w:sdtContent>
          <w:r w:rsidRPr="005257B1">
            <w:rPr>
              <w:rStyle w:val="PlaceholderText"/>
              <w:b/>
              <w:color w:val="auto"/>
            </w:rPr>
            <w:t>Ian Byrne:</w:t>
          </w:r>
        </w:sdtContent>
      </w:sdt>
      <w:r w:rsidRPr="005257B1">
        <w:t xml:space="preserve"> </w:t>
      </w:r>
      <w:r w:rsidR="001E6D38">
        <w:t>They are a key stakeholder.</w:t>
      </w:r>
    </w:p>
    <w:p w:rsidR="005B17E5" w:rsidRPr="005257B1" w:rsidP="005B17E5">
      <w:pPr>
        <w:pStyle w:val="Answer"/>
      </w:pPr>
      <w:sdt>
        <w:sdtPr>
          <w:alias w:val="Witness"/>
          <w:id w:val="-2097704085"/>
          <w:placeholder>
            <w:docPart w:val="B4AEEF05E4C14208AF928D4D120F37A4"/>
          </w:placeholder>
          <w:richText/>
        </w:sdtPr>
        <w:sdtContent>
          <w:r w:rsidRPr="00B7041B">
            <w:rPr>
              <w:rStyle w:val="PlaceholderText"/>
              <w:b/>
              <w:i/>
              <w:iCs/>
              <w:color w:val="auto"/>
            </w:rPr>
            <w:t>Michael Gove:</w:t>
          </w:r>
          <w:r w:rsidRPr="005257B1">
            <w:rPr>
              <w:rStyle w:val="PlaceholderText"/>
              <w:b/>
              <w:color w:val="auto"/>
            </w:rPr>
            <w:t xml:space="preserve"> </w:t>
          </w:r>
        </w:sdtContent>
      </w:sdt>
      <w:r>
        <w:t>Yes.</w:t>
      </w:r>
    </w:p>
    <w:p w:rsidR="005B17E5" w:rsidRPr="005257B1" w:rsidP="005B17E5">
      <w:pPr>
        <w:pStyle w:val="Question"/>
        <w:numPr>
          <w:ilvl w:val="0"/>
          <w:numId w:val="9"/>
        </w:numPr>
      </w:pPr>
      <w:sdt>
        <w:sdtPr>
          <w:alias w:val="Member"/>
          <w:tag w:val="&lt;Member mnisId='4831' dodsId=''&gt;"/>
          <w:id w:val="673853275"/>
          <w:placeholder>
            <w:docPart w:val="B4AEEF05E4C14208AF928D4D120F37A4"/>
          </w:placeholder>
          <w:richText/>
        </w:sdtPr>
        <w:sdtContent>
          <w:r w:rsidRPr="005257B1">
            <w:rPr>
              <w:rStyle w:val="PlaceholderText"/>
              <w:b/>
              <w:color w:val="auto"/>
            </w:rPr>
            <w:t>Ian Byrne:</w:t>
          </w:r>
        </w:sdtContent>
      </w:sdt>
      <w:r w:rsidRPr="005257B1">
        <w:t xml:space="preserve"> </w:t>
      </w:r>
      <w:r>
        <w:t xml:space="preserve">The Government have rejected the Committee’s recommendation to scrap the cap for leaseholders on non-cladding costs. </w:t>
      </w:r>
      <w:r w:rsidRPr="005257B1">
        <w:t>In your response to our report you said</w:t>
      </w:r>
      <w:r>
        <w:t xml:space="preserve">, “Cladding remediation typically represents the highest costs”, despite evidence in our report that non-cladding costs are roughly equal. </w:t>
      </w:r>
      <w:r w:rsidRPr="005257B1">
        <w:t>What is your evidence that cladding remediation represents the highest cost?</w:t>
      </w:r>
    </w:p>
    <w:p w:rsidR="005B17E5" w:rsidRPr="005257B1" w:rsidP="005B17E5">
      <w:pPr>
        <w:pStyle w:val="Answer"/>
      </w:pPr>
      <w:sdt>
        <w:sdtPr>
          <w:alias w:val="Witness"/>
          <w:id w:val="-1505353216"/>
          <w:placeholder>
            <w:docPart w:val="B4AEEF05E4C14208AF928D4D120F37A4"/>
          </w:placeholder>
          <w:richText/>
        </w:sdtPr>
        <w:sdtContent>
          <w:r w:rsidRPr="00B7041B">
            <w:rPr>
              <w:rStyle w:val="PlaceholderText"/>
              <w:b/>
              <w:i/>
              <w:iCs/>
              <w:color w:val="auto"/>
            </w:rPr>
            <w:t>Michael Gove:</w:t>
          </w:r>
          <w:r w:rsidRPr="005257B1">
            <w:rPr>
              <w:rStyle w:val="PlaceholderText"/>
              <w:b/>
              <w:color w:val="auto"/>
            </w:rPr>
            <w:t xml:space="preserve"> </w:t>
          </w:r>
        </w:sdtContent>
      </w:sdt>
      <w:r>
        <w:t xml:space="preserve">I believe that dates from the impact assessment of the Building Safety Bill that was published in 2020, but, in fairness to the Committee, we owe you an updated analysis and impact assessment of those costs and we will furnish that for the Committee. </w:t>
      </w:r>
      <w:r w:rsidRPr="005257B1">
        <w:t>If we are wrong, then I am more than happy to acknowledge that.</w:t>
      </w:r>
    </w:p>
    <w:p w:rsidR="005B17E5" w:rsidRPr="005257B1" w:rsidP="005B17E5">
      <w:pPr>
        <w:pStyle w:val="Question"/>
        <w:numPr>
          <w:ilvl w:val="0"/>
          <w:numId w:val="9"/>
        </w:numPr>
      </w:pPr>
      <w:sdt>
        <w:sdtPr>
          <w:alias w:val="Member"/>
          <w:tag w:val="&lt;Member mnisId='4831' dodsId=''&gt;"/>
          <w:id w:val="-62259995"/>
          <w:placeholder>
            <w:docPart w:val="B4AEEF05E4C14208AF928D4D120F37A4"/>
          </w:placeholder>
          <w:richText/>
        </w:sdtPr>
        <w:sdtContent>
          <w:r w:rsidRPr="005257B1">
            <w:rPr>
              <w:rStyle w:val="PlaceholderText"/>
              <w:b/>
              <w:color w:val="auto"/>
            </w:rPr>
            <w:t>Ian Byrne:</w:t>
          </w:r>
        </w:sdtContent>
      </w:sdt>
      <w:r w:rsidRPr="005257B1">
        <w:t xml:space="preserve"> </w:t>
      </w:r>
      <w:r>
        <w:t xml:space="preserve">That is good to hear. </w:t>
      </w:r>
      <w:r w:rsidR="00921B69">
        <w:t xml:space="preserve">This is hugely </w:t>
      </w:r>
      <w:r w:rsidR="00921B69">
        <w:t>important</w:t>
      </w:r>
      <w:r w:rsidR="00921B69">
        <w:t xml:space="preserve"> and we </w:t>
      </w:r>
      <w:r>
        <w:t xml:space="preserve">have had many debates on this around the Committee. You have outlined measures to impose cost contribution orders on manufacturers and other economic operators. </w:t>
      </w:r>
      <w:r w:rsidRPr="005257B1">
        <w:t>Are you confident that these measures will lead to</w:t>
      </w:r>
      <w:r>
        <w:t xml:space="preserve"> proportional</w:t>
      </w:r>
      <w:r w:rsidRPr="005257B1">
        <w:t xml:space="preserve"> contribution</w:t>
      </w:r>
      <w:r>
        <w:t>s</w:t>
      </w:r>
      <w:r w:rsidRPr="005257B1">
        <w:t xml:space="preserve"> f</w:t>
      </w:r>
      <w:r>
        <w:t>ro</w:t>
      </w:r>
      <w:r w:rsidRPr="005257B1">
        <w:t xml:space="preserve">m </w:t>
      </w:r>
      <w:r w:rsidR="00C07C3F">
        <w:t>all</w:t>
      </w:r>
      <w:r w:rsidRPr="005257B1">
        <w:t xml:space="preserve"> sectors that played a role in the building safety crisis?</w:t>
      </w:r>
      <w:r>
        <w:t xml:space="preserve"> When contributions from other sectors are recovered, will they be used to offset contributions from developers or to reduce the costs for leaseholders and taxpayers?</w:t>
      </w:r>
    </w:p>
    <w:p w:rsidR="005B17E5" w:rsidP="005B17E5">
      <w:pPr>
        <w:pStyle w:val="Answer"/>
      </w:pPr>
      <w:sdt>
        <w:sdtPr>
          <w:alias w:val="Witness"/>
          <w:id w:val="1112172781"/>
          <w:placeholder>
            <w:docPart w:val="B4AEEF05E4C14208AF928D4D120F37A4"/>
          </w:placeholder>
          <w:richText/>
        </w:sdtPr>
        <w:sdtContent>
          <w:r w:rsidRPr="00B7041B">
            <w:rPr>
              <w:rStyle w:val="PlaceholderText"/>
              <w:b/>
              <w:i/>
              <w:iCs/>
              <w:color w:val="auto"/>
            </w:rPr>
            <w:t>Michael Gove:</w:t>
          </w:r>
          <w:r w:rsidRPr="005257B1">
            <w:rPr>
              <w:rStyle w:val="PlaceholderText"/>
              <w:b/>
              <w:color w:val="auto"/>
            </w:rPr>
            <w:t xml:space="preserve"> </w:t>
          </w:r>
        </w:sdtContent>
      </w:sdt>
      <w:r w:rsidRPr="005257B1">
        <w:t>They will be there to reduce the cost for leaseholders and taxpayers.</w:t>
      </w:r>
      <w:r>
        <w:t xml:space="preserve"> We have appointed a former </w:t>
      </w:r>
      <w:r w:rsidR="00F8616C">
        <w:t xml:space="preserve">commander </w:t>
      </w:r>
      <w:r>
        <w:t>of the Special Boat Service, Graham Cundy, to lead a team that is looking at exactly how we can recover these funds.</w:t>
      </w:r>
    </w:p>
    <w:p w:rsidR="005B17E5" w:rsidRPr="00D34866" w:rsidP="005B17E5">
      <w:pPr>
        <w:pStyle w:val="Question"/>
        <w:numPr>
          <w:ilvl w:val="0"/>
          <w:numId w:val="9"/>
        </w:numPr>
      </w:pPr>
      <w:sdt>
        <w:sdtPr>
          <w:alias w:val="Member"/>
          <w:tag w:val="&lt;Member mnisId='4831' dodsId=''&gt;"/>
          <w:id w:val="-600636452"/>
          <w:placeholder>
            <w:docPart w:val="B4AEEF05E4C14208AF928D4D120F37A4"/>
          </w:placeholder>
          <w:richText/>
        </w:sdtPr>
        <w:sdtContent>
          <w:r w:rsidRPr="00D34866">
            <w:rPr>
              <w:rStyle w:val="PlaceholderText"/>
              <w:b/>
              <w:color w:val="auto"/>
            </w:rPr>
            <w:t>Ian Byrne:</w:t>
          </w:r>
        </w:sdtContent>
      </w:sdt>
      <w:r w:rsidRPr="00D34866">
        <w:t xml:space="preserve"> </w:t>
      </w:r>
      <w:r>
        <w:t xml:space="preserve">I did not expect that answer. </w:t>
      </w:r>
      <w:r w:rsidRPr="00D34866">
        <w:t>That is thinking outside the box, is it not?</w:t>
      </w:r>
      <w:r>
        <w:t xml:space="preserve"> I want to talk about the social housing element of this as well, because we have had lots of evidence from a previous session on this</w:t>
      </w:r>
      <w:r w:rsidR="00F8616C">
        <w:t>,</w:t>
      </w:r>
      <w:r>
        <w:t xml:space="preserve"> and the impact around social housing and the </w:t>
      </w:r>
      <w:r w:rsidR="00F8616C">
        <w:t>remediation fund</w:t>
      </w:r>
      <w:r>
        <w:t xml:space="preserve">. You said further details of the eligibility for the </w:t>
      </w:r>
      <w:r w:rsidR="00F8616C">
        <w:t xml:space="preserve">remediation fund </w:t>
      </w:r>
      <w:r>
        <w:t xml:space="preserve">for 11 to 18 metres will be made available as soon as possible, but there is real concern about the ability for social housing providers, as Florence mentioned, with everything else, to continue to build desperately needed housing, which we are all talking about. </w:t>
      </w:r>
      <w:r w:rsidRPr="00D34866">
        <w:t xml:space="preserve">Can they expect the criteria to be less restrictive than the </w:t>
      </w:r>
      <w:r w:rsidRPr="00D34866" w:rsidR="000C1748">
        <w:t>building safety fund</w:t>
      </w:r>
      <w:r w:rsidR="000C1748">
        <w:t xml:space="preserve"> and the waking watch relief fund</w:t>
      </w:r>
      <w:r w:rsidRPr="00D34866">
        <w:t>?</w:t>
      </w:r>
      <w:r>
        <w:t xml:space="preserve"> Also, when will we get that definitive information?</w:t>
      </w:r>
    </w:p>
    <w:p w:rsidR="005B17E5" w:rsidRPr="00D34866" w:rsidP="005B17E5">
      <w:pPr>
        <w:pStyle w:val="Answer"/>
      </w:pPr>
      <w:sdt>
        <w:sdtPr>
          <w:alias w:val="Witness"/>
          <w:id w:val="-845862776"/>
          <w:placeholder>
            <w:docPart w:val="B4AEEF05E4C14208AF928D4D120F37A4"/>
          </w:placeholder>
          <w:richText/>
        </w:sdtPr>
        <w:sdtContent>
          <w:r w:rsidRPr="00B7041B">
            <w:rPr>
              <w:rStyle w:val="PlaceholderText"/>
              <w:b/>
              <w:i/>
              <w:iCs/>
              <w:color w:val="auto"/>
            </w:rPr>
            <w:t>Michael Gove:</w:t>
          </w:r>
          <w:r w:rsidRPr="00D34866">
            <w:rPr>
              <w:rStyle w:val="PlaceholderText"/>
              <w:b/>
              <w:color w:val="auto"/>
            </w:rPr>
            <w:t xml:space="preserve"> </w:t>
          </w:r>
        </w:sdtContent>
      </w:sdt>
      <w:r>
        <w:t>In the next four to six weeks. We want it to be as proportionate as possible, but</w:t>
      </w:r>
      <w:r w:rsidR="00647B7F">
        <w:t>,</w:t>
      </w:r>
      <w:r>
        <w:t xml:space="preserve"> again, the Committee might judge that we are not moving far enough. Hopefully, you will feel that we have certainly listened and understood the nature of the pressures on providers.</w:t>
      </w:r>
    </w:p>
    <w:p w:rsidR="005B17E5" w:rsidRPr="00D34866" w:rsidP="005B17E5">
      <w:pPr>
        <w:pStyle w:val="Question"/>
        <w:numPr>
          <w:ilvl w:val="0"/>
          <w:numId w:val="9"/>
        </w:numPr>
      </w:pPr>
      <w:sdt>
        <w:sdtPr>
          <w:alias w:val="Member"/>
          <w:tag w:val="&lt;Member mnisId='394' dodsId='25722'&gt;"/>
          <w:id w:val="483586297"/>
          <w:placeholder>
            <w:docPart w:val="B4AEEF05E4C14208AF928D4D120F37A4"/>
          </w:placeholder>
          <w:richText/>
        </w:sdtPr>
        <w:sdtContent>
          <w:r w:rsidRPr="00D34866">
            <w:rPr>
              <w:rStyle w:val="PlaceholderText"/>
              <w:b/>
              <w:color w:val="auto"/>
            </w:rPr>
            <w:t>Chair:</w:t>
          </w:r>
        </w:sdtContent>
      </w:sdt>
      <w:r w:rsidRPr="00D34866">
        <w:t xml:space="preserve"> </w:t>
      </w:r>
      <w:r>
        <w:t>Is that the cost for just the 11 to 18 metres</w:t>
      </w:r>
      <w:r w:rsidR="00647B7F">
        <w:t>?</w:t>
      </w:r>
      <w:r>
        <w:t xml:space="preserve"> </w:t>
      </w:r>
      <w:r w:rsidR="00647B7F">
        <w:t xml:space="preserve">Are you </w:t>
      </w:r>
      <w:r>
        <w:t xml:space="preserve">looking at the cost over 18 metres and the totality of the pressures on social housing </w:t>
      </w:r>
      <w:r w:rsidR="00647B7F">
        <w:t>providers?</w:t>
      </w:r>
    </w:p>
    <w:p w:rsidR="005B17E5" w:rsidP="005B17E5">
      <w:pPr>
        <w:pStyle w:val="Answer"/>
      </w:pPr>
      <w:sdt>
        <w:sdtPr>
          <w:alias w:val="Witness"/>
          <w:id w:val="287863637"/>
          <w:placeholder>
            <w:docPart w:val="B4AEEF05E4C14208AF928D4D120F37A4"/>
          </w:placeholder>
          <w:richText/>
        </w:sdtPr>
        <w:sdtContent>
          <w:r w:rsidRPr="00B7041B">
            <w:rPr>
              <w:rStyle w:val="PlaceholderText"/>
              <w:b/>
              <w:i/>
              <w:iCs/>
              <w:color w:val="auto"/>
            </w:rPr>
            <w:t>Michael Gove:</w:t>
          </w:r>
          <w:r w:rsidRPr="00D34866">
            <w:rPr>
              <w:rStyle w:val="PlaceholderText"/>
              <w:b/>
              <w:color w:val="auto"/>
            </w:rPr>
            <w:t xml:space="preserve"> </w:t>
          </w:r>
        </w:sdtContent>
      </w:sdt>
      <w:r w:rsidRPr="00D34866">
        <w:t>Yes, that is the aim.</w:t>
      </w:r>
    </w:p>
    <w:p w:rsidR="005B17E5" w:rsidRPr="00D34866" w:rsidP="005B17E5">
      <w:pPr>
        <w:pStyle w:val="Question"/>
        <w:numPr>
          <w:ilvl w:val="0"/>
          <w:numId w:val="9"/>
        </w:numPr>
      </w:pPr>
      <w:sdt>
        <w:sdtPr>
          <w:alias w:val="Member"/>
          <w:tag w:val="&lt;Member mnisId='4836' dodsId=''&gt;"/>
          <w:id w:val="1404260555"/>
          <w:placeholder>
            <w:docPart w:val="B4AEEF05E4C14208AF928D4D120F37A4"/>
          </w:placeholder>
          <w:richText/>
        </w:sdtPr>
        <w:sdtContent>
          <w:r w:rsidRPr="00D34866">
            <w:rPr>
              <w:rStyle w:val="PlaceholderText"/>
              <w:b/>
              <w:color w:val="auto"/>
            </w:rPr>
            <w:t>Ben Everitt:</w:t>
          </w:r>
        </w:sdtContent>
      </w:sdt>
      <w:r w:rsidRPr="00D34866">
        <w:t xml:space="preserve"> </w:t>
      </w:r>
      <w:r>
        <w:t>Secretary of State, we are back on</w:t>
      </w:r>
      <w:r w:rsidR="00A71A98">
        <w:t xml:space="preserve"> </w:t>
      </w:r>
      <w:r>
        <w:t xml:space="preserve">to bureaucracy. </w:t>
      </w:r>
      <w:r w:rsidRPr="00D34866">
        <w:t>The Government’s policy does not commit</w:t>
      </w:r>
      <w:r>
        <w:t xml:space="preserve"> refugees in the </w:t>
      </w:r>
      <w:r w:rsidR="00A71A98">
        <w:t>family scheme</w:t>
      </w:r>
      <w:r>
        <w:t xml:space="preserve"> who do not have any accommodation to match with a sponsor on the Homes for Ukraine scheme</w:t>
      </w:r>
      <w:r w:rsidRPr="00D34866">
        <w:t>.</w:t>
      </w:r>
      <w:r>
        <w:t xml:space="preserve"> </w:t>
      </w:r>
      <w:r w:rsidRPr="00D34866">
        <w:t>Why is that?</w:t>
      </w:r>
    </w:p>
    <w:p w:rsidR="005B17E5" w:rsidRPr="00D34866" w:rsidP="005B17E5">
      <w:pPr>
        <w:pStyle w:val="Answer"/>
      </w:pPr>
      <w:sdt>
        <w:sdtPr>
          <w:alias w:val="Witness"/>
          <w:id w:val="1647702660"/>
          <w:placeholder>
            <w:docPart w:val="B4AEEF05E4C14208AF928D4D120F37A4"/>
          </w:placeholder>
          <w:richText/>
        </w:sdtPr>
        <w:sdtContent>
          <w:r w:rsidRPr="00B7041B">
            <w:rPr>
              <w:rStyle w:val="PlaceholderText"/>
              <w:b/>
              <w:i/>
              <w:iCs/>
              <w:color w:val="auto"/>
            </w:rPr>
            <w:t>Michael Gove:</w:t>
          </w:r>
          <w:r w:rsidRPr="00D34866">
            <w:rPr>
              <w:rStyle w:val="PlaceholderText"/>
              <w:b/>
              <w:color w:val="auto"/>
            </w:rPr>
            <w:t xml:space="preserve"> </w:t>
          </w:r>
        </w:sdtContent>
      </w:sdt>
      <w:r>
        <w:t xml:space="preserve">The </w:t>
      </w:r>
      <w:r w:rsidR="00A71A98">
        <w:t>family scheme</w:t>
      </w:r>
      <w:r>
        <w:t xml:space="preserve"> was set up rapidly </w:t>
      </w:r>
      <w:r>
        <w:t>in order to</w:t>
      </w:r>
      <w:r>
        <w:t xml:space="preserve"> get people who had those ties to come in. The Homes for Ukraine scheme was set up to supplement it. </w:t>
      </w:r>
      <w:r w:rsidRPr="00D34866">
        <w:t xml:space="preserve">There are existing family </w:t>
      </w:r>
      <w:r w:rsidRPr="00D34866">
        <w:t>schemes</w:t>
      </w:r>
      <w:r w:rsidRPr="00D34866">
        <w:t xml:space="preserve"> and the expectation is that in those schemes</w:t>
      </w:r>
      <w:r w:rsidR="0054703E">
        <w:t>,</w:t>
      </w:r>
      <w:r w:rsidRPr="00D34866">
        <w:t xml:space="preserve"> members of the family will provide the accommodation required.</w:t>
      </w:r>
      <w:r>
        <w:t xml:space="preserve"> Since the Homes for Ukraine scheme was set up, there are some people who may in the past have gone for the </w:t>
      </w:r>
      <w:r w:rsidR="00A71A98">
        <w:t>family scheme</w:t>
      </w:r>
      <w:r>
        <w:t xml:space="preserve"> who would now go for the Homes for Ukraine scheme, because with sponsorship comes some additional resource. </w:t>
      </w:r>
      <w:r w:rsidRPr="00D34866">
        <w:t>It is not a perfectly level playing field.</w:t>
      </w:r>
      <w:r>
        <w:t xml:space="preserve"> We would happily acknowledge that, but we were just trying not to make the perfect the enemy of the good.</w:t>
      </w:r>
    </w:p>
    <w:p w:rsidR="005B17E5" w:rsidRPr="00D34866" w:rsidP="005B17E5">
      <w:pPr>
        <w:pStyle w:val="Question"/>
        <w:numPr>
          <w:ilvl w:val="0"/>
          <w:numId w:val="9"/>
        </w:numPr>
      </w:pPr>
      <w:sdt>
        <w:sdtPr>
          <w:alias w:val="Member"/>
          <w:tag w:val="&lt;Member mnisId='4836' dodsId=''&gt;"/>
          <w:id w:val="1639613156"/>
          <w:placeholder>
            <w:docPart w:val="B4AEEF05E4C14208AF928D4D120F37A4"/>
          </w:placeholder>
          <w:richText/>
        </w:sdtPr>
        <w:sdtContent>
          <w:r w:rsidRPr="00D34866">
            <w:rPr>
              <w:rStyle w:val="PlaceholderText"/>
              <w:b/>
              <w:color w:val="auto"/>
            </w:rPr>
            <w:t>Ben Everitt:</w:t>
          </w:r>
        </w:sdtContent>
      </w:sdt>
      <w:r w:rsidRPr="00D34866">
        <w:t xml:space="preserve"> </w:t>
      </w:r>
      <w:r>
        <w:t xml:space="preserve">We will come on to the level playing field aspects in a second. While everybody accepts that the </w:t>
      </w:r>
      <w:r w:rsidR="00A71A98">
        <w:t>family scheme</w:t>
      </w:r>
      <w:r>
        <w:t xml:space="preserve"> was set up at speed and has been successful, we heard in previous Select Committee hearings that there are some issues with the </w:t>
      </w:r>
      <w:r w:rsidR="00A71A98">
        <w:t>family scheme</w:t>
      </w:r>
      <w:r>
        <w:t xml:space="preserve"> that cause roadblocks</w:t>
      </w:r>
      <w:r w:rsidR="00C20AF2">
        <w:t>,</w:t>
      </w:r>
      <w:r>
        <w:t xml:space="preserve"> </w:t>
      </w:r>
      <w:r w:rsidR="00C20AF2">
        <w:t>which</w:t>
      </w:r>
      <w:r>
        <w:t xml:space="preserve"> are completely understandable. They are bureaucratic, but for very good reasons. Where these are encountered, is there not a case for some flexibility between the two schemes? Granted the first one was set up quickly, but now that they are bedded in and both operating, if we can meet demand via another scheme, would it not be better to do so?</w:t>
      </w:r>
    </w:p>
    <w:p w:rsidR="005B17E5" w:rsidP="005B17E5">
      <w:pPr>
        <w:pStyle w:val="Answer"/>
      </w:pPr>
      <w:sdt>
        <w:sdtPr>
          <w:alias w:val="Witness"/>
          <w:id w:val="-119152212"/>
          <w:placeholder>
            <w:docPart w:val="B4AEEF05E4C14208AF928D4D120F37A4"/>
          </w:placeholder>
          <w:richText/>
        </w:sdtPr>
        <w:sdtContent>
          <w:r w:rsidRPr="00B7041B">
            <w:rPr>
              <w:rStyle w:val="PlaceholderText"/>
              <w:b/>
              <w:i/>
              <w:iCs/>
              <w:color w:val="auto"/>
            </w:rPr>
            <w:t>Michael Gove:</w:t>
          </w:r>
          <w:r w:rsidRPr="00D34866">
            <w:rPr>
              <w:rStyle w:val="PlaceholderText"/>
              <w:b/>
              <w:color w:val="auto"/>
            </w:rPr>
            <w:t xml:space="preserve"> </w:t>
          </w:r>
        </w:sdtContent>
      </w:sdt>
      <w:r w:rsidRPr="00D34866">
        <w:t xml:space="preserve">No, I absolutely take your point and, again, we are learning as we go, and so are the devolved </w:t>
      </w:r>
      <w:r w:rsidRPr="00D34866" w:rsidR="005F6846">
        <w:t>Administrations</w:t>
      </w:r>
      <w:r w:rsidRPr="00D34866">
        <w:t>, which are acting as super sponsors.</w:t>
      </w:r>
      <w:r>
        <w:t xml:space="preserve"> As you will know, under the Homes for Ukraine scheme more than 42,000 people have arrived, but initially there were 200,000-plus </w:t>
      </w:r>
      <w:r w:rsidR="00AA695D">
        <w:t xml:space="preserve">people </w:t>
      </w:r>
      <w:r>
        <w:t xml:space="preserve">who expressed an interest. </w:t>
      </w:r>
      <w:r w:rsidR="00AA695D">
        <w:t xml:space="preserve">We </w:t>
      </w:r>
      <w:r>
        <w:t>are seeking to be in touch with those who have expressed an interest to say, “If some of the existing matches fail, would you be willing to step in?”</w:t>
      </w:r>
    </w:p>
    <w:p w:rsidR="005B17E5" w:rsidRPr="00D34866" w:rsidP="005B17E5">
      <w:pPr>
        <w:pStyle w:val="Answer"/>
      </w:pPr>
      <w:r>
        <w:t>The point about whether</w:t>
      </w:r>
      <w:r w:rsidR="00AA695D">
        <w:t>,</w:t>
      </w:r>
      <w:r>
        <w:t xml:space="preserve"> if things go wrong or there are challenges in the </w:t>
      </w:r>
      <w:r w:rsidR="00A71A98">
        <w:t>family scheme</w:t>
      </w:r>
      <w:r w:rsidR="00AA695D">
        <w:t>,</w:t>
      </w:r>
      <w:r>
        <w:t xml:space="preserve"> we can ask some of those people to step in and help as well is fair, but at this stage I do not want to automatically assume that we, the state, can direct someone who has made an expression of interest and say, “You now have an obligation to step in in this way”. </w:t>
      </w:r>
      <w:r w:rsidRPr="00D34866">
        <w:t>We learn as we go</w:t>
      </w:r>
      <w:r>
        <w:t xml:space="preserve"> and the point has been made that there are other </w:t>
      </w:r>
      <w:r>
        <w:t>challenges as well, because there are people, for example, who, entirely understandably, have used freedom of movement to go to the Republic of Ireland and then have arrived in the UK, some of whom are presenting as homeless. Again, is it the case that we can help them through some of the people who made an expression of interest? We are looking at that as well.</w:t>
      </w:r>
    </w:p>
    <w:p w:rsidR="005B17E5" w:rsidRPr="00D34866" w:rsidP="005B17E5">
      <w:pPr>
        <w:pStyle w:val="Question"/>
        <w:numPr>
          <w:ilvl w:val="0"/>
          <w:numId w:val="9"/>
        </w:numPr>
      </w:pPr>
      <w:sdt>
        <w:sdtPr>
          <w:alias w:val="Member"/>
          <w:tag w:val="&lt;Member mnisId='4836' dodsId=''&gt;"/>
          <w:id w:val="-681353037"/>
          <w:placeholder>
            <w:docPart w:val="B4AEEF05E4C14208AF928D4D120F37A4"/>
          </w:placeholder>
          <w:richText/>
        </w:sdtPr>
        <w:sdtContent>
          <w:r w:rsidRPr="00D34866">
            <w:rPr>
              <w:rStyle w:val="PlaceholderText"/>
              <w:b/>
              <w:color w:val="auto"/>
            </w:rPr>
            <w:t>Ben Everitt:</w:t>
          </w:r>
        </w:sdtContent>
      </w:sdt>
      <w:r w:rsidRPr="00D34866">
        <w:t xml:space="preserve"> </w:t>
      </w:r>
      <w:r>
        <w:t xml:space="preserve">It is good to know you are looking at it. Thank you. </w:t>
      </w:r>
      <w:r w:rsidRPr="00D34866">
        <w:t>On</w:t>
      </w:r>
      <w:r w:rsidR="00860382">
        <w:t xml:space="preserve"> </w:t>
      </w:r>
      <w:r w:rsidRPr="00D34866">
        <w:t>to that level playing field issue that you flagg</w:t>
      </w:r>
      <w:r>
        <w:t>ed</w:t>
      </w:r>
      <w:r w:rsidRPr="00D34866">
        <w:t xml:space="preserve"> up there, there are several services that councils provide to refugees </w:t>
      </w:r>
      <w:r>
        <w:t>o</w:t>
      </w:r>
      <w:r w:rsidRPr="00D34866">
        <w:t>n both schemes</w:t>
      </w:r>
      <w:r>
        <w:t xml:space="preserve">, such as school places, community integration, homelessness assistance and signposting to services. Why is it that the Government here </w:t>
      </w:r>
      <w:r w:rsidR="00860382">
        <w:t>are</w:t>
      </w:r>
      <w:r>
        <w:t xml:space="preserve"> refusing to provide funding to councils to deliver those services for refugees on the </w:t>
      </w:r>
      <w:r w:rsidR="00A71A98">
        <w:t>family scheme</w:t>
      </w:r>
      <w:r>
        <w:t>?</w:t>
      </w:r>
    </w:p>
    <w:p w:rsidR="005B17E5" w:rsidRPr="00D34866" w:rsidP="005B17E5">
      <w:pPr>
        <w:pStyle w:val="Answer"/>
      </w:pPr>
      <w:sdt>
        <w:sdtPr>
          <w:alias w:val="Witness"/>
          <w:id w:val="670294415"/>
          <w:placeholder>
            <w:docPart w:val="B4AEEF05E4C14208AF928D4D120F37A4"/>
          </w:placeholder>
          <w:richText/>
        </w:sdtPr>
        <w:sdtContent>
          <w:r w:rsidRPr="00B7041B">
            <w:rPr>
              <w:rStyle w:val="PlaceholderText"/>
              <w:b/>
              <w:i/>
              <w:iCs/>
              <w:color w:val="auto"/>
            </w:rPr>
            <w:t>Michael Gove:</w:t>
          </w:r>
          <w:r w:rsidRPr="00D34866">
            <w:rPr>
              <w:rStyle w:val="PlaceholderText"/>
              <w:b/>
              <w:color w:val="auto"/>
            </w:rPr>
            <w:t xml:space="preserve"> </w:t>
          </w:r>
        </w:sdtContent>
      </w:sdt>
      <w:r>
        <w:t xml:space="preserve">Money. </w:t>
      </w:r>
      <w:r w:rsidRPr="00D34866">
        <w:t xml:space="preserve">The </w:t>
      </w:r>
      <w:r w:rsidR="00A71A98">
        <w:t>family scheme</w:t>
      </w:r>
      <w:r w:rsidRPr="00D34866">
        <w:t xml:space="preserve"> was designed explicitly as a rapid way of allowing people who had those ties to come here using a route that was already well understood.</w:t>
      </w:r>
      <w:r>
        <w:t xml:space="preserve"> It is already the case that family visa schemes do not bring with them additional resource, but we want to incentivise take-up from people who would not otherwise have acted as hosts. That is why we provided the cash, knowing that the geographical dispersal of people willing to act would be different from where families were. We will keep under review the pressure that is being placed on school places, </w:t>
      </w:r>
      <w:r>
        <w:t>GPs</w:t>
      </w:r>
      <w:r>
        <w:t xml:space="preserve"> and others</w:t>
      </w:r>
      <w:r w:rsidR="00860382">
        <w:t xml:space="preserve">. Tomorrow </w:t>
      </w:r>
      <w:r>
        <w:t xml:space="preserve">there is a ministerial response group, which Lord Harrington and I will be at, that will look at which parts of the public sector are coming under </w:t>
      </w:r>
      <w:r w:rsidR="009E3CF0">
        <w:t xml:space="preserve">most </w:t>
      </w:r>
      <w:r>
        <w:t>pressure and if there is anything more that needs to be done.</w:t>
      </w:r>
    </w:p>
    <w:p w:rsidR="005B17E5" w:rsidRPr="00D34866" w:rsidP="005B17E5">
      <w:pPr>
        <w:pStyle w:val="Question"/>
        <w:numPr>
          <w:ilvl w:val="0"/>
          <w:numId w:val="9"/>
        </w:numPr>
      </w:pPr>
      <w:sdt>
        <w:sdtPr>
          <w:alias w:val="Member"/>
          <w:tag w:val="&lt;Member mnisId='4836' dodsId=''&gt;"/>
          <w:id w:val="-133023420"/>
          <w:placeholder>
            <w:docPart w:val="B4AEEF05E4C14208AF928D4D120F37A4"/>
          </w:placeholder>
          <w:richText/>
        </w:sdtPr>
        <w:sdtContent>
          <w:r w:rsidRPr="00D34866">
            <w:rPr>
              <w:rStyle w:val="PlaceholderText"/>
              <w:b/>
              <w:color w:val="auto"/>
            </w:rPr>
            <w:t>Ben Everitt:</w:t>
          </w:r>
        </w:sdtContent>
      </w:sdt>
      <w:r w:rsidRPr="00D34866">
        <w:t xml:space="preserve"> This is a classic case of demand management, is it not?</w:t>
      </w:r>
      <w:r>
        <w:t xml:space="preserve"> We know that there will be an additional pressure on public services for refugees who are unsupported currently under various schemes. </w:t>
      </w:r>
      <w:r w:rsidRPr="00D34866">
        <w:t>We could even, with a bit of research, put an estimated cost on that</w:t>
      </w:r>
      <w:r>
        <w:t>, which would likely be much higher in reactive terms than putting a cash provision down for supporting upfront. Will you have the data to do that as part of the review that you are doing?</w:t>
      </w:r>
    </w:p>
    <w:p w:rsidR="005B17E5" w:rsidRPr="00D34866" w:rsidP="005B17E5">
      <w:pPr>
        <w:pStyle w:val="Answer"/>
      </w:pPr>
      <w:sdt>
        <w:sdtPr>
          <w:alias w:val="Witness"/>
          <w:id w:val="344981241"/>
          <w:placeholder>
            <w:docPart w:val="B4AEEF05E4C14208AF928D4D120F37A4"/>
          </w:placeholder>
          <w:richText/>
        </w:sdtPr>
        <w:sdtContent>
          <w:r w:rsidRPr="00B7041B">
            <w:rPr>
              <w:rStyle w:val="PlaceholderText"/>
              <w:b/>
              <w:i/>
              <w:iCs/>
              <w:color w:val="auto"/>
            </w:rPr>
            <w:t>Michael Gove:</w:t>
          </w:r>
          <w:r w:rsidRPr="00D34866">
            <w:rPr>
              <w:rStyle w:val="PlaceholderText"/>
              <w:b/>
              <w:color w:val="auto"/>
            </w:rPr>
            <w:t xml:space="preserve"> </w:t>
          </w:r>
        </w:sdtContent>
      </w:sdt>
      <w:r w:rsidRPr="00D34866">
        <w:t>I will be in a better position to know tomorrow after the ministerial response group</w:t>
      </w:r>
      <w:r>
        <w:t xml:space="preserve">, because, again, part of the purpose of it is just to have a look at the pattern of where people have arrived. </w:t>
      </w:r>
      <w:r>
        <w:t>By definition, we</w:t>
      </w:r>
      <w:r>
        <w:t xml:space="preserve"> know that people have arrived here after the visa having been issued, but we do not always know necessarily where people will stay or move to. Yes, we will hopefully have a much richer data picture tomorrow.</w:t>
      </w:r>
      <w:r w:rsidR="00A6670E">
        <w:t xml:space="preserve"> </w:t>
      </w:r>
    </w:p>
    <w:p w:rsidR="005B17E5" w:rsidRPr="00D34866" w:rsidP="005B17E5">
      <w:pPr>
        <w:pStyle w:val="Question"/>
        <w:numPr>
          <w:ilvl w:val="0"/>
          <w:numId w:val="9"/>
        </w:numPr>
      </w:pPr>
      <w:sdt>
        <w:sdtPr>
          <w:alias w:val="Member"/>
          <w:tag w:val="&lt;Member mnisId='4836' dodsId=''&gt;"/>
          <w:id w:val="-945077634"/>
          <w:placeholder>
            <w:docPart w:val="B4AEEF05E4C14208AF928D4D120F37A4"/>
          </w:placeholder>
          <w:richText/>
        </w:sdtPr>
        <w:sdtContent>
          <w:r w:rsidRPr="00D34866">
            <w:rPr>
              <w:rStyle w:val="PlaceholderText"/>
              <w:b/>
              <w:color w:val="auto"/>
            </w:rPr>
            <w:t>Ben Everitt:</w:t>
          </w:r>
        </w:sdtContent>
      </w:sdt>
      <w:r w:rsidRPr="00D34866">
        <w:t xml:space="preserve"> </w:t>
      </w:r>
      <w:r>
        <w:t xml:space="preserve">Would you accept the premise I am trying to draw, which is </w:t>
      </w:r>
      <w:r w:rsidR="00A6670E">
        <w:t xml:space="preserve">that </w:t>
      </w:r>
      <w:r>
        <w:t>supporting now upfront is probably going to be cheaper than dealing with longer-term problems, such as homelessness?</w:t>
      </w:r>
    </w:p>
    <w:p w:rsidR="005B17E5" w:rsidRPr="00D34866" w:rsidP="005B17E5">
      <w:pPr>
        <w:pStyle w:val="Answer"/>
      </w:pPr>
      <w:sdt>
        <w:sdtPr>
          <w:alias w:val="Witness"/>
          <w:id w:val="1707147605"/>
          <w:placeholder>
            <w:docPart w:val="B4AEEF05E4C14208AF928D4D120F37A4"/>
          </w:placeholder>
          <w:richText/>
        </w:sdtPr>
        <w:sdtContent>
          <w:r w:rsidRPr="00B7041B">
            <w:rPr>
              <w:rStyle w:val="PlaceholderText"/>
              <w:b/>
              <w:i/>
              <w:iCs/>
              <w:color w:val="auto"/>
            </w:rPr>
            <w:t>Michael Gove:</w:t>
          </w:r>
          <w:r w:rsidRPr="00D34866">
            <w:rPr>
              <w:rStyle w:val="PlaceholderText"/>
              <w:b/>
              <w:color w:val="auto"/>
            </w:rPr>
            <w:t xml:space="preserve"> </w:t>
          </w:r>
        </w:sdtContent>
      </w:sdt>
      <w:r w:rsidRPr="00D34866">
        <w:t>I take your point, yes.</w:t>
      </w:r>
      <w:r>
        <w:t xml:space="preserve"> </w:t>
      </w:r>
    </w:p>
    <w:p w:rsidR="005B17E5" w:rsidRPr="00D34866" w:rsidP="005B17E5">
      <w:pPr>
        <w:pStyle w:val="Question"/>
        <w:numPr>
          <w:ilvl w:val="0"/>
          <w:numId w:val="9"/>
        </w:numPr>
      </w:pPr>
      <w:sdt>
        <w:sdtPr>
          <w:alias w:val="Member"/>
          <w:tag w:val="&lt;Member mnisId='4836' dodsId=''&gt;"/>
          <w:id w:val="1947352197"/>
          <w:placeholder>
            <w:docPart w:val="B4AEEF05E4C14208AF928D4D120F37A4"/>
          </w:placeholder>
          <w:richText/>
        </w:sdtPr>
        <w:sdtContent>
          <w:r w:rsidRPr="00D34866">
            <w:rPr>
              <w:rStyle w:val="PlaceholderText"/>
              <w:b/>
              <w:color w:val="auto"/>
            </w:rPr>
            <w:t>Ben Everitt:</w:t>
          </w:r>
        </w:sdtContent>
      </w:sdt>
      <w:r w:rsidRPr="00D34866">
        <w:t xml:space="preserve"> </w:t>
      </w:r>
      <w:r>
        <w:t>Thank you. Having gone through all of this and learned all these lessons, what plans for a more long-term, joined</w:t>
      </w:r>
      <w:r w:rsidR="00C30AB0">
        <w:t>-</w:t>
      </w:r>
      <w:r>
        <w:t xml:space="preserve">up programme to </w:t>
      </w:r>
      <w:r>
        <w:t>offer sanctuary to refugees from other places</w:t>
      </w:r>
      <w:r w:rsidR="00070ACF">
        <w:t>—</w:t>
      </w:r>
      <w:r>
        <w:t>because the world is not getting any calmer</w:t>
      </w:r>
      <w:r w:rsidR="00070ACF">
        <w:t>—</w:t>
      </w:r>
      <w:r>
        <w:t>do the Government have?</w:t>
      </w:r>
    </w:p>
    <w:p w:rsidR="005B17E5" w:rsidP="005B17E5">
      <w:pPr>
        <w:pStyle w:val="Answer"/>
      </w:pPr>
      <w:sdt>
        <w:sdtPr>
          <w:alias w:val="Witness"/>
          <w:id w:val="1139605155"/>
          <w:placeholder>
            <w:docPart w:val="B4AEEF05E4C14208AF928D4D120F37A4"/>
          </w:placeholder>
          <w:richText/>
        </w:sdtPr>
        <w:sdtContent>
          <w:r w:rsidRPr="00B7041B">
            <w:rPr>
              <w:rStyle w:val="PlaceholderText"/>
              <w:b/>
              <w:i/>
              <w:iCs/>
              <w:color w:val="auto"/>
            </w:rPr>
            <w:t>Michael Gove:</w:t>
          </w:r>
          <w:r w:rsidRPr="00D34866">
            <w:rPr>
              <w:rStyle w:val="PlaceholderText"/>
              <w:b/>
              <w:color w:val="auto"/>
            </w:rPr>
            <w:t xml:space="preserve"> </w:t>
          </w:r>
        </w:sdtContent>
      </w:sdt>
      <w:r w:rsidRPr="00D34866">
        <w:t xml:space="preserve">It is premature to draw firm </w:t>
      </w:r>
      <w:r w:rsidRPr="00D34866">
        <w:t>conclusions, because</w:t>
      </w:r>
      <w:r w:rsidRPr="00D34866">
        <w:t xml:space="preserve"> we are still making sure that, as your earlier questions</w:t>
      </w:r>
      <w:r>
        <w:t xml:space="preserve"> quite</w:t>
      </w:r>
      <w:r w:rsidRPr="00D34866">
        <w:t xml:space="preserve"> rightly drew out, there is sufficient resource and a sufficiently robust way of analysing how successful the</w:t>
      </w:r>
      <w:r>
        <w:t xml:space="preserve"> proposals</w:t>
      </w:r>
      <w:r w:rsidRPr="00D34866">
        <w:t xml:space="preserve"> have been</w:t>
      </w:r>
      <w:r>
        <w:t>. So far</w:t>
      </w:r>
      <w:r w:rsidR="00070ACF">
        <w:t>—</w:t>
      </w:r>
      <w:r>
        <w:t>touch wood</w:t>
      </w:r>
      <w:r w:rsidR="00070ACF">
        <w:t>—</w:t>
      </w:r>
      <w:r>
        <w:t>the Homes for Ukraine scheme has shown that there is a capacity for the UK and in particular its citizens to help people who are fleeing from persecution. Most of the people who have expressed an interest and who have refugees staying with them expected it to be on a time</w:t>
      </w:r>
      <w:r w:rsidR="006B7370">
        <w:t>-</w:t>
      </w:r>
      <w:r>
        <w:t xml:space="preserve">limited basis. </w:t>
      </w:r>
    </w:p>
    <w:p w:rsidR="005B17E5" w:rsidRPr="00D34866" w:rsidP="005B17E5">
      <w:pPr>
        <w:pStyle w:val="Answer"/>
      </w:pPr>
      <w:r>
        <w:t>We know that</w:t>
      </w:r>
      <w:r w:rsidR="006B7370">
        <w:t>,</w:t>
      </w:r>
      <w:r>
        <w:t xml:space="preserve"> of the people who have arrived, </w:t>
      </w:r>
      <w:r>
        <w:t>the overwhelming majority of</w:t>
      </w:r>
      <w:r>
        <w:t xml:space="preserve"> adults are women</w:t>
      </w:r>
      <w:r w:rsidR="006B7370">
        <w:t xml:space="preserve">. We </w:t>
      </w:r>
      <w:r>
        <w:t xml:space="preserve">also know that a significant number of those have been educated to degree level or above and speak fluent English, so the capacity for them to, while they are here, contribute to the labour market and integrate fully is greater than it might be for some other refugee flows. Certainly, Richard Harrington has done an amazing job. There are all sorts of potential lessons we can learn about how we can put in place other refugee schemes in the </w:t>
      </w:r>
      <w:r>
        <w:t>future, definitely</w:t>
      </w:r>
      <w:r>
        <w:t>.</w:t>
      </w:r>
    </w:p>
    <w:p w:rsidR="005B17E5" w:rsidRPr="00D34866" w:rsidP="005B17E5">
      <w:pPr>
        <w:pStyle w:val="Question"/>
        <w:numPr>
          <w:ilvl w:val="0"/>
          <w:numId w:val="9"/>
        </w:numPr>
      </w:pPr>
      <w:sdt>
        <w:sdtPr>
          <w:alias w:val="Member"/>
          <w:tag w:val="&lt;Member mnisId='4836' dodsId=''&gt;"/>
          <w:id w:val="-1119064074"/>
          <w:placeholder>
            <w:docPart w:val="B4AEEF05E4C14208AF928D4D120F37A4"/>
          </w:placeholder>
          <w:richText/>
        </w:sdtPr>
        <w:sdtContent>
          <w:r w:rsidRPr="00D34866">
            <w:rPr>
              <w:rStyle w:val="PlaceholderText"/>
              <w:b/>
              <w:color w:val="auto"/>
            </w:rPr>
            <w:t>Ben Everitt:</w:t>
          </w:r>
        </w:sdtContent>
      </w:sdt>
      <w:r w:rsidRPr="00D34866">
        <w:t xml:space="preserve"> </w:t>
      </w:r>
      <w:r>
        <w:t>In terms of a standard approach to accepting refugees and joining everything up, as you are clearly trying to do, it depends where they come from</w:t>
      </w:r>
      <w:r w:rsidR="00206952">
        <w:t>—that</w:t>
      </w:r>
      <w:r>
        <w:t xml:space="preserve"> is broadly the answer.</w:t>
      </w:r>
    </w:p>
    <w:p w:rsidR="005B17E5" w:rsidRPr="00D34866" w:rsidP="005B17E5">
      <w:pPr>
        <w:pStyle w:val="Answer"/>
      </w:pPr>
      <w:sdt>
        <w:sdtPr>
          <w:alias w:val="Witness"/>
          <w:id w:val="1158268146"/>
          <w:placeholder>
            <w:docPart w:val="B4AEEF05E4C14208AF928D4D120F37A4"/>
          </w:placeholder>
          <w:richText/>
        </w:sdtPr>
        <w:sdtContent>
          <w:r w:rsidRPr="00B7041B">
            <w:rPr>
              <w:rStyle w:val="PlaceholderText"/>
              <w:b/>
              <w:i/>
              <w:iCs/>
              <w:color w:val="auto"/>
            </w:rPr>
            <w:t>Michael Gove:</w:t>
          </w:r>
          <w:r w:rsidRPr="00D34866">
            <w:rPr>
              <w:rStyle w:val="PlaceholderText"/>
              <w:b/>
              <w:color w:val="auto"/>
            </w:rPr>
            <w:t xml:space="preserve"> </w:t>
          </w:r>
        </w:sdtContent>
      </w:sdt>
      <w:r w:rsidRPr="00D34866">
        <w:t>I do not want to make any definitive judgments yet, because there were different approaches that were taken.</w:t>
      </w:r>
      <w:r>
        <w:t xml:space="preserve"> There were different approaches that were taken towards Hong Kong BN(O)s. There is a different and parallel approach that we are taking towards people from Afghanistan. There is a different approach that we took with respect to Syria. We can learn from all of those, so that the UK is always in a position</w:t>
      </w:r>
      <w:r w:rsidR="00A96804">
        <w:t>,</w:t>
      </w:r>
      <w:r>
        <w:t xml:space="preserve"> when there is a humanitarian crisis</w:t>
      </w:r>
      <w:r w:rsidR="00A96804">
        <w:t>,</w:t>
      </w:r>
      <w:r>
        <w:t xml:space="preserve"> to play its part in helping to deal with that. </w:t>
      </w:r>
      <w:r w:rsidRPr="00D34866" w:rsidR="00A96804">
        <w:t xml:space="preserve">As </w:t>
      </w:r>
      <w:r w:rsidRPr="00D34866">
        <w:t>a number of</w:t>
      </w:r>
      <w:r w:rsidRPr="00D34866">
        <w:t xml:space="preserve"> people have remarked on</w:t>
      </w:r>
      <w:r>
        <w:t xml:space="preserve">, </w:t>
      </w:r>
      <w:r w:rsidR="00A96804">
        <w:t xml:space="preserve">while this </w:t>
      </w:r>
      <w:r>
        <w:t xml:space="preserve">is not an argument about Brexit, post-Brexit we are seeing our migration into this country being more global and, again, </w:t>
      </w:r>
      <w:r w:rsidR="001A7633">
        <w:t xml:space="preserve">I think </w:t>
      </w:r>
      <w:r>
        <w:t>that is a good thing, but Parliament and voters will decide.</w:t>
      </w:r>
    </w:p>
    <w:p w:rsidR="005B17E5" w:rsidRPr="00D34866" w:rsidP="005B17E5">
      <w:pPr>
        <w:pStyle w:val="Question"/>
        <w:numPr>
          <w:ilvl w:val="0"/>
          <w:numId w:val="9"/>
        </w:numPr>
      </w:pPr>
      <w:sdt>
        <w:sdtPr>
          <w:alias w:val="Member"/>
          <w:tag w:val="&lt;Member mnisId='4836' dodsId=''&gt;"/>
          <w:id w:val="846830855"/>
          <w:placeholder>
            <w:docPart w:val="B4AEEF05E4C14208AF928D4D120F37A4"/>
          </w:placeholder>
          <w:richText/>
        </w:sdtPr>
        <w:sdtContent>
          <w:r w:rsidRPr="00D34866">
            <w:rPr>
              <w:rStyle w:val="PlaceholderText"/>
              <w:b/>
              <w:color w:val="auto"/>
            </w:rPr>
            <w:t>Ben Everitt:</w:t>
          </w:r>
        </w:sdtContent>
      </w:sdt>
      <w:r w:rsidRPr="00D34866">
        <w:t xml:space="preserve"> </w:t>
      </w:r>
      <w:r>
        <w:t xml:space="preserve">It is an hour and a half before we have mentioned Brexit, so well done. </w:t>
      </w:r>
      <w:r w:rsidRPr="00D34866">
        <w:t>All those schemes you have mentioned highlight the fact that we should be rightly proud of this country’s approach to accepting refugees.</w:t>
      </w:r>
      <w:r>
        <w:t xml:space="preserve"> It does come with an administrative and financial burden, particularly on local authorities. How many individuals have thus far been accommodated within local authorities under the Ukraine scheme?</w:t>
      </w:r>
    </w:p>
    <w:p w:rsidR="005B17E5" w:rsidRPr="00D34866" w:rsidP="005B17E5">
      <w:pPr>
        <w:pStyle w:val="Answer"/>
      </w:pPr>
      <w:sdt>
        <w:sdtPr>
          <w:alias w:val="Witness"/>
          <w:id w:val="1537467252"/>
          <w:placeholder>
            <w:docPart w:val="B4AEEF05E4C14208AF928D4D120F37A4"/>
          </w:placeholder>
          <w:richText/>
        </w:sdtPr>
        <w:sdtContent>
          <w:r w:rsidRPr="00B7041B">
            <w:rPr>
              <w:rStyle w:val="PlaceholderText"/>
              <w:b/>
              <w:i/>
              <w:iCs/>
              <w:color w:val="auto"/>
            </w:rPr>
            <w:t>Michael Gove:</w:t>
          </w:r>
          <w:r w:rsidRPr="00D34866">
            <w:rPr>
              <w:rStyle w:val="PlaceholderText"/>
              <w:b/>
              <w:color w:val="auto"/>
            </w:rPr>
            <w:t xml:space="preserve"> </w:t>
          </w:r>
        </w:sdtContent>
      </w:sdt>
      <w:r w:rsidR="001A7633">
        <w:t>Overall</w:t>
      </w:r>
      <w:r>
        <w:t>, as of 6 June last week</w:t>
      </w:r>
      <w:r w:rsidR="001A7633">
        <w:t>,</w:t>
      </w:r>
      <w:r>
        <w:t xml:space="preserve"> if you add family sponsorship and Homes for Ukraine, there have been just over 70,000 people who have arrived in the UK.</w:t>
      </w:r>
    </w:p>
    <w:p w:rsidR="005B17E5" w:rsidRPr="00D34866" w:rsidP="005B17E5">
      <w:pPr>
        <w:pStyle w:val="Remark"/>
      </w:pPr>
      <w:sdt>
        <w:sdtPr>
          <w:alias w:val="Member"/>
          <w:tag w:val="&lt;Member mnisId='4836' dodsId=''&gt;"/>
          <w:id w:val="2052808435"/>
          <w:placeholder>
            <w:docPart w:val="B4AEEF05E4C14208AF928D4D120F37A4"/>
          </w:placeholder>
          <w:richText/>
        </w:sdtPr>
        <w:sdtContent>
          <w:r w:rsidRPr="00D34866">
            <w:rPr>
              <w:rStyle w:val="PlaceholderText"/>
              <w:b/>
              <w:color w:val="auto"/>
            </w:rPr>
            <w:t>Ben Everitt:</w:t>
          </w:r>
        </w:sdtContent>
      </w:sdt>
      <w:r w:rsidRPr="00D34866">
        <w:t xml:space="preserve"> </w:t>
      </w:r>
      <w:r>
        <w:t>We await the data. Thank you very much.</w:t>
      </w:r>
    </w:p>
    <w:p w:rsidR="005B17E5" w:rsidRPr="00D34866" w:rsidP="005B17E5">
      <w:pPr>
        <w:pStyle w:val="Question"/>
        <w:numPr>
          <w:ilvl w:val="0"/>
          <w:numId w:val="9"/>
        </w:numPr>
      </w:pPr>
      <w:sdt>
        <w:sdtPr>
          <w:alias w:val="Member"/>
          <w:tag w:val="&lt;Member mnisId='394' dodsId='25722'&gt;"/>
          <w:id w:val="-1587909560"/>
          <w:placeholder>
            <w:docPart w:val="B4AEEF05E4C14208AF928D4D120F37A4"/>
          </w:placeholder>
          <w:richText/>
        </w:sdtPr>
        <w:sdtContent>
          <w:r w:rsidRPr="00D34866">
            <w:rPr>
              <w:rStyle w:val="PlaceholderText"/>
              <w:b/>
              <w:color w:val="auto"/>
            </w:rPr>
            <w:t>Chair:</w:t>
          </w:r>
        </w:sdtContent>
      </w:sdt>
      <w:r w:rsidRPr="00D34866">
        <w:t xml:space="preserve"> </w:t>
      </w:r>
      <w:r>
        <w:t>We are going to get the data broken down by local authority.</w:t>
      </w:r>
    </w:p>
    <w:p w:rsidR="005B17E5" w:rsidRPr="00D34866" w:rsidP="005B17E5">
      <w:pPr>
        <w:pStyle w:val="Answer"/>
      </w:pPr>
      <w:sdt>
        <w:sdtPr>
          <w:alias w:val="Witness"/>
          <w:id w:val="-1060016194"/>
          <w:placeholder>
            <w:docPart w:val="B4AEEF05E4C14208AF928D4D120F37A4"/>
          </w:placeholder>
          <w:richText/>
        </w:sdtPr>
        <w:sdtContent>
          <w:r w:rsidRPr="00B7041B">
            <w:rPr>
              <w:rStyle w:val="PlaceholderText"/>
              <w:b/>
              <w:i/>
              <w:iCs/>
              <w:color w:val="auto"/>
            </w:rPr>
            <w:t>Michael Gove:</w:t>
          </w:r>
          <w:r w:rsidRPr="00D34866">
            <w:rPr>
              <w:rStyle w:val="PlaceholderText"/>
              <w:b/>
              <w:color w:val="auto"/>
            </w:rPr>
            <w:t xml:space="preserve"> </w:t>
          </w:r>
        </w:sdtContent>
      </w:sdt>
      <w:r w:rsidRPr="00D34866">
        <w:t>That is the aim, yes.</w:t>
      </w:r>
    </w:p>
    <w:p w:rsidR="005B17E5" w:rsidP="005B17E5">
      <w:pPr>
        <w:pStyle w:val="Question"/>
        <w:numPr>
          <w:ilvl w:val="0"/>
          <w:numId w:val="9"/>
        </w:numPr>
      </w:pPr>
      <w:sdt>
        <w:sdtPr>
          <w:alias w:val="Member"/>
          <w:tag w:val="&lt;Member mnisId='4870' dodsId=''&gt;"/>
          <w:id w:val="-1622137408"/>
          <w:placeholder>
            <w:docPart w:val="B4AEEF05E4C14208AF928D4D120F37A4"/>
          </w:placeholder>
          <w:richText/>
        </w:sdtPr>
        <w:sdtContent>
          <w:r w:rsidRPr="00D34866">
            <w:rPr>
              <w:rStyle w:val="PlaceholderText"/>
              <w:b/>
              <w:color w:val="auto"/>
            </w:rPr>
            <w:t xml:space="preserve">Florence </w:t>
          </w:r>
          <w:r w:rsidRPr="00D34866">
            <w:rPr>
              <w:rStyle w:val="PlaceholderText"/>
              <w:b/>
              <w:color w:val="auto"/>
            </w:rPr>
            <w:t>Eshalomi</w:t>
          </w:r>
          <w:r w:rsidRPr="00D34866">
            <w:rPr>
              <w:rStyle w:val="PlaceholderText"/>
              <w:b/>
              <w:color w:val="auto"/>
            </w:rPr>
            <w:t>:</w:t>
          </w:r>
        </w:sdtContent>
      </w:sdt>
      <w:r w:rsidRPr="00D34866">
        <w:t xml:space="preserve"> </w:t>
      </w:r>
      <w:r w:rsidR="00554AB5">
        <w:t xml:space="preserve">Just </w:t>
      </w:r>
      <w:r>
        <w:t>to respond to my colleague Ben’s point in terms of the generosity and kindness of the British public, including constituents in my Vauxhall constituency</w:t>
      </w:r>
      <w:r w:rsidR="00554AB5">
        <w:t>,</w:t>
      </w:r>
      <w:r>
        <w:t xml:space="preserve"> </w:t>
      </w:r>
      <w:r w:rsidR="00554AB5">
        <w:t xml:space="preserve">over the Jubilee weekend </w:t>
      </w:r>
      <w:r w:rsidRPr="00D34866">
        <w:t>I was able to meet some of the families that have come over</w:t>
      </w:r>
      <w:r>
        <w:t xml:space="preserve"> at some of the garden part</w:t>
      </w:r>
      <w:r w:rsidR="00554AB5">
        <w:t>ies</w:t>
      </w:r>
      <w:r w:rsidRPr="00D34866">
        <w:t>.</w:t>
      </w:r>
      <w:r>
        <w:t xml:space="preserve"> </w:t>
      </w:r>
    </w:p>
    <w:p w:rsidR="005B17E5" w:rsidP="005B17E5">
      <w:pPr>
        <w:pStyle w:val="Question"/>
        <w:numPr>
          <w:ilvl w:val="0"/>
          <w:numId w:val="0"/>
        </w:numPr>
        <w:ind w:left="794"/>
      </w:pPr>
      <w:r>
        <w:t xml:space="preserve">We </w:t>
      </w:r>
      <w:r>
        <w:t xml:space="preserve">know that there have been some issues with some of the placements, where, unfortunately, there have been breakdowns. </w:t>
      </w:r>
      <w:r w:rsidRPr="00D34866">
        <w:t xml:space="preserve">I had a really distressing advice surgery with one resident where </w:t>
      </w:r>
      <w:r w:rsidRPr="00D34866">
        <w:t>essentially</w:t>
      </w:r>
      <w:r w:rsidRPr="00D34866">
        <w:t xml:space="preserve"> she feels </w:t>
      </w:r>
      <w:r>
        <w:t xml:space="preserve">that </w:t>
      </w:r>
      <w:r w:rsidRPr="00D34866">
        <w:t>she has been forced out of her own home</w:t>
      </w:r>
      <w:r>
        <w:t xml:space="preserve">, where the Ukrainian family have effectively taken her home. She is trying to liaise with the local council in terms of how to find them another placement. </w:t>
      </w:r>
    </w:p>
    <w:p w:rsidR="005B17E5" w:rsidRPr="00D34866" w:rsidP="005B17E5">
      <w:pPr>
        <w:pStyle w:val="Question"/>
        <w:numPr>
          <w:ilvl w:val="0"/>
          <w:numId w:val="0"/>
        </w:numPr>
        <w:ind w:left="794"/>
      </w:pPr>
      <w:r>
        <w:t>What additional assistance are you providing to local authorities where, sadly, there may have been a breakdown between the host and the sponsor? Time and time again these issues are coming up</w:t>
      </w:r>
      <w:r w:rsidR="00A04CB6">
        <w:t xml:space="preserve">, </w:t>
      </w:r>
      <w:r>
        <w:t>where people have essentially been told they have to host this family for six months</w:t>
      </w:r>
      <w:r w:rsidR="00A04CB6">
        <w:t>.</w:t>
      </w:r>
      <w:r>
        <w:t xml:space="preserve"> </w:t>
      </w:r>
      <w:r w:rsidR="00A04CB6">
        <w:t>W</w:t>
      </w:r>
      <w:r>
        <w:t>he</w:t>
      </w:r>
      <w:r w:rsidR="00A04CB6">
        <w:t>n</w:t>
      </w:r>
      <w:r>
        <w:t xml:space="preserve"> it has broken down within two months</w:t>
      </w:r>
      <w:r w:rsidR="00554AB5">
        <w:t>,</w:t>
      </w:r>
      <w:r>
        <w:t xml:space="preserve"> that six months is going to seem like six years.</w:t>
      </w:r>
    </w:p>
    <w:p w:rsidR="005B17E5" w:rsidRPr="00D34866" w:rsidP="005B17E5">
      <w:pPr>
        <w:pStyle w:val="Answer"/>
      </w:pPr>
      <w:sdt>
        <w:sdtPr>
          <w:alias w:val="Witness"/>
          <w:id w:val="-205490051"/>
          <w:placeholder>
            <w:docPart w:val="B4AEEF05E4C14208AF928D4D120F37A4"/>
          </w:placeholder>
          <w:richText/>
        </w:sdtPr>
        <w:sdtContent>
          <w:r w:rsidRPr="00B7041B">
            <w:rPr>
              <w:rStyle w:val="PlaceholderText"/>
              <w:b/>
              <w:i/>
              <w:iCs/>
              <w:color w:val="auto"/>
            </w:rPr>
            <w:t>Michael Gove:</w:t>
          </w:r>
          <w:r w:rsidRPr="00D34866">
            <w:rPr>
              <w:rStyle w:val="PlaceholderText"/>
              <w:b/>
              <w:color w:val="auto"/>
            </w:rPr>
            <w:t xml:space="preserve"> </w:t>
          </w:r>
        </w:sdtContent>
      </w:sdt>
      <w:r w:rsidRPr="00D34866">
        <w:t>Nobody should be in that position.</w:t>
      </w:r>
      <w:r>
        <w:t xml:space="preserve"> That is why, working with some people in the voluntary sector as well, </w:t>
      </w:r>
      <w:r w:rsidR="00554AB5">
        <w:t xml:space="preserve">we are using </w:t>
      </w:r>
      <w:r>
        <w:t>the reservoir of people who have expressed an interest, but who have not yet necessarily sponsored</w:t>
      </w:r>
      <w:r w:rsidR="007C13B2">
        <w:t>,</w:t>
      </w:r>
      <w:r>
        <w:t xml:space="preserve"> to </w:t>
      </w:r>
      <w:r w:rsidR="007C13B2">
        <w:t>ask</w:t>
      </w:r>
      <w:r>
        <w:t>, “Is there a way in which we can rematch?”</w:t>
      </w:r>
    </w:p>
    <w:p w:rsidR="005B17E5" w:rsidRPr="00D34866" w:rsidP="005B17E5">
      <w:pPr>
        <w:pStyle w:val="Question"/>
        <w:numPr>
          <w:ilvl w:val="0"/>
          <w:numId w:val="9"/>
        </w:numPr>
      </w:pPr>
      <w:sdt>
        <w:sdtPr>
          <w:alias w:val="Member"/>
          <w:tag w:val="&lt;Member mnisId='4870' dodsId=''&gt;"/>
          <w:id w:val="625506589"/>
          <w:placeholder>
            <w:docPart w:val="B4AEEF05E4C14208AF928D4D120F37A4"/>
          </w:placeholder>
          <w:richText/>
        </w:sdtPr>
        <w:sdtContent>
          <w:r w:rsidRPr="00D34866">
            <w:rPr>
              <w:rStyle w:val="PlaceholderText"/>
              <w:b/>
              <w:color w:val="auto"/>
            </w:rPr>
            <w:t xml:space="preserve">Florence </w:t>
          </w:r>
          <w:r w:rsidRPr="00D34866">
            <w:rPr>
              <w:rStyle w:val="PlaceholderText"/>
              <w:b/>
              <w:color w:val="auto"/>
            </w:rPr>
            <w:t>Eshalomi</w:t>
          </w:r>
          <w:r w:rsidRPr="00D34866">
            <w:rPr>
              <w:rStyle w:val="PlaceholderText"/>
              <w:b/>
              <w:color w:val="auto"/>
            </w:rPr>
            <w:t>:</w:t>
          </w:r>
        </w:sdtContent>
      </w:sdt>
      <w:r w:rsidRPr="00D34866">
        <w:t xml:space="preserve"> </w:t>
      </w:r>
      <w:r w:rsidR="007C13B2">
        <w:t xml:space="preserve">One of the things the </w:t>
      </w:r>
      <w:r>
        <w:t xml:space="preserve">LGA mentioned when we had a session with them was what happens after the 12 months. </w:t>
      </w:r>
      <w:r w:rsidRPr="00D34866">
        <w:t>Again, before we know it, a year will pass.</w:t>
      </w:r>
      <w:r>
        <w:t xml:space="preserve"> What is the process and what discussions are you having with local authorities post the 12 months in terms of accommodation? Again, sadly, we saw some families presenting as homeless.</w:t>
      </w:r>
    </w:p>
    <w:p w:rsidR="005B17E5" w:rsidRPr="00D34866" w:rsidP="005B17E5">
      <w:pPr>
        <w:pStyle w:val="Answer"/>
      </w:pPr>
      <w:sdt>
        <w:sdtPr>
          <w:alias w:val="Witness"/>
          <w:id w:val="570546525"/>
          <w:placeholder>
            <w:docPart w:val="B4AEEF05E4C14208AF928D4D120F37A4"/>
          </w:placeholder>
          <w:richText/>
        </w:sdtPr>
        <w:sdtContent>
          <w:r w:rsidRPr="00B7041B">
            <w:rPr>
              <w:rStyle w:val="PlaceholderText"/>
              <w:b/>
              <w:i/>
              <w:iCs/>
              <w:color w:val="auto"/>
            </w:rPr>
            <w:t>Michael Gove:</w:t>
          </w:r>
          <w:r w:rsidRPr="00D34866">
            <w:rPr>
              <w:rStyle w:val="PlaceholderText"/>
              <w:b/>
              <w:color w:val="auto"/>
            </w:rPr>
            <w:t xml:space="preserve"> </w:t>
          </w:r>
        </w:sdtContent>
      </w:sdt>
      <w:r w:rsidRPr="00D34866">
        <w:t>I mentioned earlier the reasons why we are confident or hopeful that we will see participation by families in the labour market</w:t>
      </w:r>
      <w:r>
        <w:t xml:space="preserve"> and we hope that, and certainly the evidence is </w:t>
      </w:r>
      <w:r>
        <w:t>that,</w:t>
      </w:r>
      <w:r>
        <w:t xml:space="preserve"> a majority of adult Ukrainian refugees do not want to stay that long with sponsors. They are incredibly grateful, but they want to be out earning, renting, making their own </w:t>
      </w:r>
      <w:r>
        <w:t>way</w:t>
      </w:r>
      <w:r>
        <w:t xml:space="preserve"> and contributing to society and the economy. That is true of the majority, but it will not be true of all. We are gathering the data to know where additional support might be required in the future. Then one thing that is well above my pay grade is the situation on the ground in Ukraine itself. To what extent might we be able to move towards peace there and then allow people, the overwhelming majority of whom want to return home, to return home?</w:t>
      </w:r>
    </w:p>
    <w:p w:rsidR="005B17E5" w:rsidRPr="00D34866" w:rsidP="005B17E5">
      <w:pPr>
        <w:pStyle w:val="Question"/>
        <w:numPr>
          <w:ilvl w:val="0"/>
          <w:numId w:val="9"/>
        </w:numPr>
      </w:pPr>
      <w:sdt>
        <w:sdtPr>
          <w:alias w:val="Member"/>
          <w:tag w:val="&lt;Member mnisId='394' dodsId='25722'&gt;"/>
          <w:id w:val="-892191837"/>
          <w:placeholder>
            <w:docPart w:val="B4AEEF05E4C14208AF928D4D120F37A4"/>
          </w:placeholder>
          <w:richText/>
        </w:sdtPr>
        <w:sdtContent>
          <w:r w:rsidRPr="00D34866">
            <w:rPr>
              <w:rStyle w:val="PlaceholderText"/>
              <w:b/>
              <w:color w:val="auto"/>
            </w:rPr>
            <w:t>Chair:</w:t>
          </w:r>
        </w:sdtContent>
      </w:sdt>
      <w:r w:rsidRPr="00D34866">
        <w:t xml:space="preserve"> </w:t>
      </w:r>
      <w:r>
        <w:t>I just have a quick follow-up to Ben Everitt’s question. You have the ministerial meeting looking at the way forward. At that meeting</w:t>
      </w:r>
      <w:r w:rsidR="000E121F">
        <w:t>,</w:t>
      </w:r>
      <w:r>
        <w:t xml:space="preserve"> will it be possible to consider the people on the </w:t>
      </w:r>
      <w:r w:rsidR="00A71A98">
        <w:t>family scheme</w:t>
      </w:r>
      <w:r>
        <w:t>, where the family does not have to provide accommodation</w:t>
      </w:r>
      <w:r w:rsidR="000E121F">
        <w:t xml:space="preserve">—it </w:t>
      </w:r>
      <w:r>
        <w:t xml:space="preserve">is not a requirement of the </w:t>
      </w:r>
      <w:r w:rsidR="00A71A98">
        <w:t>family scheme</w:t>
      </w:r>
      <w:r w:rsidR="000E121F">
        <w:t>—</w:t>
      </w:r>
      <w:r>
        <w:t>and p</w:t>
      </w:r>
      <w:r w:rsidRPr="00D34866">
        <w:t xml:space="preserve">eople are presenting as homeless to the local </w:t>
      </w:r>
      <w:r w:rsidRPr="00D34866">
        <w:t>authority.</w:t>
      </w:r>
      <w:r>
        <w:t xml:space="preserve"> Is there a greater cost to the local authority trying to rehouse people in bed and breakfasts and hotels, because they </w:t>
      </w:r>
      <w:r w:rsidR="00DF4030">
        <w:t>do</w:t>
      </w:r>
      <w:r>
        <w:t xml:space="preserve"> not </w:t>
      </w:r>
      <w:r w:rsidR="00DF4030">
        <w:t>have</w:t>
      </w:r>
      <w:r>
        <w:t xml:space="preserve"> any other accommodation, rather than finding someone on the register of people who are prepared to offer their homes under the homes scheme as a solution instead?</w:t>
      </w:r>
    </w:p>
    <w:p w:rsidR="005B17E5" w:rsidRPr="00D34866" w:rsidP="005B17E5">
      <w:pPr>
        <w:pStyle w:val="Answer"/>
      </w:pPr>
      <w:sdt>
        <w:sdtPr>
          <w:alias w:val="Witness"/>
          <w:id w:val="-1184443552"/>
          <w:placeholder>
            <w:docPart w:val="B4AEEF05E4C14208AF928D4D120F37A4"/>
          </w:placeholder>
          <w:richText/>
        </w:sdtPr>
        <w:sdtContent>
          <w:r w:rsidRPr="00B7041B">
            <w:rPr>
              <w:rStyle w:val="PlaceholderText"/>
              <w:b/>
              <w:i/>
              <w:iCs/>
              <w:color w:val="auto"/>
            </w:rPr>
            <w:t>Michael Gove:</w:t>
          </w:r>
          <w:r w:rsidRPr="00D34866">
            <w:rPr>
              <w:rStyle w:val="PlaceholderText"/>
              <w:b/>
              <w:color w:val="auto"/>
            </w:rPr>
            <w:t xml:space="preserve"> </w:t>
          </w:r>
        </w:sdtContent>
      </w:sdt>
      <w:r w:rsidR="00DF4030">
        <w:t xml:space="preserve">That </w:t>
      </w:r>
      <w:r>
        <w:t>is exactly right. Yes.</w:t>
      </w:r>
    </w:p>
    <w:p w:rsidR="005B17E5" w:rsidP="00DF4030">
      <w:pPr>
        <w:pStyle w:val="Question"/>
        <w:numPr>
          <w:ilvl w:val="0"/>
          <w:numId w:val="0"/>
        </w:numPr>
        <w:ind w:left="794"/>
      </w:pPr>
      <w:sdt>
        <w:sdtPr>
          <w:alias w:val="Member"/>
          <w:tag w:val="&lt;Member mnisId='394' dodsId='25722'&gt;"/>
          <w:id w:val="-1096785674"/>
          <w:placeholder>
            <w:docPart w:val="B4AEEF05E4C14208AF928D4D120F37A4"/>
          </w:placeholder>
          <w:richText/>
        </w:sdtPr>
        <w:sdtContent>
          <w:r w:rsidRPr="00D34866">
            <w:rPr>
              <w:rStyle w:val="PlaceholderText"/>
              <w:b/>
              <w:color w:val="auto"/>
            </w:rPr>
            <w:t>Chair:</w:t>
          </w:r>
        </w:sdtContent>
      </w:sdt>
      <w:r w:rsidRPr="00D34866">
        <w:t xml:space="preserve"> </w:t>
      </w:r>
      <w:r>
        <w:t>Those alternative costs you are going to</w:t>
      </w:r>
      <w:r w:rsidR="00DF4030">
        <w:t>—</w:t>
      </w:r>
    </w:p>
    <w:p w:rsidR="005B17E5" w:rsidP="005B17E5">
      <w:pPr>
        <w:pStyle w:val="Answer"/>
      </w:pPr>
      <w:sdt>
        <w:sdtPr>
          <w:alias w:val="Witness"/>
          <w:id w:val="-1103573195"/>
          <w:placeholder>
            <w:docPart w:val="B4AEEF05E4C14208AF928D4D120F37A4"/>
          </w:placeholder>
          <w:richText/>
        </w:sdtPr>
        <w:sdtContent>
          <w:r w:rsidRPr="00B7041B">
            <w:rPr>
              <w:rStyle w:val="PlaceholderText"/>
              <w:b/>
              <w:i/>
              <w:iCs/>
              <w:color w:val="auto"/>
            </w:rPr>
            <w:t>Michael Gove:</w:t>
          </w:r>
          <w:r w:rsidRPr="00D34866">
            <w:rPr>
              <w:rStyle w:val="PlaceholderText"/>
              <w:b/>
              <w:color w:val="auto"/>
            </w:rPr>
            <w:t xml:space="preserve"> </w:t>
          </w:r>
        </w:sdtContent>
      </w:sdt>
      <w:r>
        <w:t>Exactly so.</w:t>
      </w:r>
    </w:p>
    <w:p w:rsidR="005B17E5" w:rsidRPr="00E22977" w:rsidP="005B17E5">
      <w:pPr>
        <w:pStyle w:val="Remark"/>
      </w:pPr>
      <w:sdt>
        <w:sdtPr>
          <w:alias w:val="Member"/>
          <w:tag w:val="&lt;Member mnisId='394' dodsId='25722'&gt;"/>
          <w:id w:val="-1685354072"/>
          <w:placeholder>
            <w:docPart w:val="B4AEEF05E4C14208AF928D4D120F37A4"/>
          </w:placeholder>
          <w:richText/>
        </w:sdtPr>
        <w:sdtContent>
          <w:r w:rsidRPr="00E22977">
            <w:rPr>
              <w:rStyle w:val="PlaceholderText"/>
              <w:b/>
              <w:color w:val="auto"/>
            </w:rPr>
            <w:t>Chair:</w:t>
          </w:r>
        </w:sdtContent>
      </w:sdt>
      <w:r w:rsidRPr="00E22977">
        <w:t xml:space="preserve"> That is </w:t>
      </w:r>
      <w:r w:rsidRPr="00E22977">
        <w:t>really helpful</w:t>
      </w:r>
      <w:r w:rsidRPr="00E22977">
        <w:t>.</w:t>
      </w:r>
    </w:p>
    <w:p w:rsidR="005B17E5" w:rsidRPr="00D34866" w:rsidP="005B17E5">
      <w:pPr>
        <w:pStyle w:val="Question"/>
        <w:numPr>
          <w:ilvl w:val="0"/>
          <w:numId w:val="9"/>
        </w:numPr>
      </w:pPr>
      <w:sdt>
        <w:sdtPr>
          <w:alias w:val="Member"/>
          <w:tag w:val="&lt;Member mnisId='4363' dodsId='110372'&gt;"/>
          <w:id w:val="2146232859"/>
          <w:placeholder>
            <w:docPart w:val="B4AEEF05E4C14208AF928D4D120F37A4"/>
          </w:placeholder>
          <w:richText/>
        </w:sdtPr>
        <w:sdtContent>
          <w:r w:rsidRPr="00D34866">
            <w:rPr>
              <w:rStyle w:val="PlaceholderText"/>
              <w:b/>
              <w:color w:val="auto"/>
            </w:rPr>
            <w:t>Kate Hollern:</w:t>
          </w:r>
        </w:sdtContent>
      </w:sdt>
      <w:r w:rsidRPr="00D34866">
        <w:t xml:space="preserve"> </w:t>
      </w:r>
      <w:r>
        <w:t>Secretary of State, is the decision not to provide a second council tax energy rebate this year a reflection of how difficult it has been for local authorities to administer the first rebate?</w:t>
      </w:r>
    </w:p>
    <w:p w:rsidR="005B17E5" w:rsidRPr="00D34866" w:rsidP="005B17E5">
      <w:pPr>
        <w:pStyle w:val="Answer"/>
      </w:pPr>
      <w:sdt>
        <w:sdtPr>
          <w:alias w:val="Witness"/>
          <w:id w:val="1340277723"/>
          <w:placeholder>
            <w:docPart w:val="B4AEEF05E4C14208AF928D4D120F37A4"/>
          </w:placeholder>
          <w:richText/>
        </w:sdtPr>
        <w:sdtContent>
          <w:r w:rsidRPr="00B7041B">
            <w:rPr>
              <w:rStyle w:val="PlaceholderText"/>
              <w:b/>
              <w:i/>
              <w:iCs/>
              <w:color w:val="auto"/>
            </w:rPr>
            <w:t>Michael Gove:</w:t>
          </w:r>
          <w:r w:rsidRPr="00D34866">
            <w:rPr>
              <w:rStyle w:val="PlaceholderText"/>
              <w:b/>
              <w:color w:val="auto"/>
            </w:rPr>
            <w:t xml:space="preserve"> </w:t>
          </w:r>
        </w:sdtContent>
      </w:sdt>
      <w:r w:rsidRPr="00D34866">
        <w:t>No, that was not the principal reason.</w:t>
      </w:r>
      <w:r>
        <w:t xml:space="preserve"> It was because the Chancellor felt </w:t>
      </w:r>
      <w:r>
        <w:t>that</w:t>
      </w:r>
      <w:r w:rsidR="00DF4030">
        <w:t>,</w:t>
      </w:r>
      <w:r>
        <w:t xml:space="preserve"> successful as delivery of the rebate was, there were other steps that could and should be taken</w:t>
      </w:r>
      <w:r w:rsidR="00DF4030">
        <w:t>,</w:t>
      </w:r>
      <w:r>
        <w:t xml:space="preserve"> just over a fortnight ago</w:t>
      </w:r>
      <w:r w:rsidR="00DF4030">
        <w:t>,</w:t>
      </w:r>
      <w:r>
        <w:t xml:space="preserve"> to help people with cost of living challenges.</w:t>
      </w:r>
    </w:p>
    <w:p w:rsidR="005B17E5" w:rsidRPr="00D34866" w:rsidP="005B17E5">
      <w:pPr>
        <w:pStyle w:val="Question"/>
        <w:numPr>
          <w:ilvl w:val="0"/>
          <w:numId w:val="9"/>
        </w:numPr>
      </w:pPr>
      <w:sdt>
        <w:sdtPr>
          <w:alias w:val="Member"/>
          <w:tag w:val="&lt;Member mnisId='4363' dodsId='110372'&gt;"/>
          <w:id w:val="-771390439"/>
          <w:placeholder>
            <w:docPart w:val="B4AEEF05E4C14208AF928D4D120F37A4"/>
          </w:placeholder>
          <w:richText/>
        </w:sdtPr>
        <w:sdtContent>
          <w:r w:rsidRPr="00D34866">
            <w:rPr>
              <w:rStyle w:val="PlaceholderText"/>
              <w:b/>
              <w:color w:val="auto"/>
            </w:rPr>
            <w:t>Kate Hollern:</w:t>
          </w:r>
        </w:sdtContent>
      </w:sdt>
      <w:r w:rsidRPr="00D34866">
        <w:t xml:space="preserve"> </w:t>
      </w:r>
      <w:r>
        <w:t xml:space="preserve">Did your </w:t>
      </w:r>
      <w:r>
        <w:t>Department</w:t>
      </w:r>
      <w:r>
        <w:t xml:space="preserve"> volunteer to administer the rebate or did the Chancellor just feel—</w:t>
      </w:r>
    </w:p>
    <w:p w:rsidR="005B17E5" w:rsidRPr="00D34866" w:rsidP="005B17E5">
      <w:pPr>
        <w:pStyle w:val="Answer"/>
      </w:pPr>
      <w:sdt>
        <w:sdtPr>
          <w:alias w:val="Witness"/>
          <w:id w:val="-1309556336"/>
          <w:placeholder>
            <w:docPart w:val="B4AEEF05E4C14208AF928D4D120F37A4"/>
          </w:placeholder>
          <w:richText/>
        </w:sdtPr>
        <w:sdtContent>
          <w:r w:rsidRPr="00B7041B">
            <w:rPr>
              <w:rStyle w:val="PlaceholderText"/>
              <w:b/>
              <w:i/>
              <w:iCs/>
              <w:color w:val="auto"/>
            </w:rPr>
            <w:t>Michael Gove:</w:t>
          </w:r>
          <w:r w:rsidRPr="00D34866">
            <w:rPr>
              <w:rStyle w:val="PlaceholderText"/>
              <w:b/>
              <w:color w:val="auto"/>
            </w:rPr>
            <w:t xml:space="preserve"> </w:t>
          </w:r>
        </w:sdtContent>
      </w:sdt>
      <w:r w:rsidRPr="00D34866">
        <w:t xml:space="preserve">I have always said to the Chancellor anything we can do to cut council </w:t>
      </w:r>
      <w:r w:rsidRPr="00D34866">
        <w:t>tax</w:t>
      </w:r>
      <w:r w:rsidR="00E4269E">
        <w:t>,</w:t>
      </w:r>
      <w:r w:rsidRPr="00D34866">
        <w:t xml:space="preserve"> I am more than happy to help him with.</w:t>
      </w:r>
    </w:p>
    <w:p w:rsidR="005B17E5" w:rsidRPr="00D34866" w:rsidP="005B17E5">
      <w:pPr>
        <w:pStyle w:val="Question"/>
        <w:numPr>
          <w:ilvl w:val="0"/>
          <w:numId w:val="9"/>
        </w:numPr>
      </w:pPr>
      <w:sdt>
        <w:sdtPr>
          <w:alias w:val="Member"/>
          <w:tag w:val="&lt;Member mnisId='4363' dodsId='110372'&gt;"/>
          <w:id w:val="1476644139"/>
          <w:placeholder>
            <w:docPart w:val="B4AEEF05E4C14208AF928D4D120F37A4"/>
          </w:placeholder>
          <w:richText/>
        </w:sdtPr>
        <w:sdtContent>
          <w:r w:rsidRPr="00D34866">
            <w:rPr>
              <w:rStyle w:val="PlaceholderText"/>
              <w:b/>
              <w:color w:val="auto"/>
            </w:rPr>
            <w:t>Kate Hollern:</w:t>
          </w:r>
        </w:sdtContent>
      </w:sdt>
      <w:r w:rsidRPr="00D34866">
        <w:t xml:space="preserve"> </w:t>
      </w:r>
      <w:r>
        <w:t xml:space="preserve">Your Department itself committed to collecting data about payment rates. Can we see the authority-by-authority </w:t>
      </w:r>
      <w:r w:rsidR="00DF4030">
        <w:t xml:space="preserve">data </w:t>
      </w:r>
      <w:r>
        <w:t xml:space="preserve">on energy-related payments made to A to D households with and without direct payment arrangements </w:t>
      </w:r>
      <w:r>
        <w:t>and also</w:t>
      </w:r>
      <w:r>
        <w:t xml:space="preserve"> E to H discretionary payments?</w:t>
      </w:r>
    </w:p>
    <w:p w:rsidR="005B17E5" w:rsidRPr="00D34866" w:rsidP="005B17E5">
      <w:pPr>
        <w:pStyle w:val="Answer"/>
      </w:pPr>
      <w:sdt>
        <w:sdtPr>
          <w:alias w:val="Witness"/>
          <w:id w:val="-2123913011"/>
          <w:placeholder>
            <w:docPart w:val="B4AEEF05E4C14208AF928D4D120F37A4"/>
          </w:placeholder>
          <w:richText/>
        </w:sdtPr>
        <w:sdtContent>
          <w:r w:rsidRPr="00B7041B">
            <w:rPr>
              <w:rStyle w:val="PlaceholderText"/>
              <w:b/>
              <w:i/>
              <w:iCs/>
              <w:color w:val="auto"/>
            </w:rPr>
            <w:t>Michael Gove:</w:t>
          </w:r>
          <w:r w:rsidRPr="00D34866">
            <w:rPr>
              <w:rStyle w:val="PlaceholderText"/>
              <w:b/>
              <w:color w:val="auto"/>
            </w:rPr>
            <w:t xml:space="preserve"> </w:t>
          </w:r>
        </w:sdtContent>
      </w:sdt>
      <w:r w:rsidRPr="00D34866">
        <w:t>Yes, we will share that with you.</w:t>
      </w:r>
      <w:r>
        <w:t xml:space="preserve"> We are just collating the data at the moment, because, as you quite rightly point out, some of the people most deserving </w:t>
      </w:r>
      <w:r>
        <w:t>are</w:t>
      </w:r>
      <w:r>
        <w:t xml:space="preserve"> some of the people who will not necessarily have the payment arrangements that will mean that they will have received the money as quickly as all of us would have wanted. We will publish that, so that you can see how Blackburn and Darwen have done relative to elsewhere in Lancashire.</w:t>
      </w:r>
    </w:p>
    <w:p w:rsidR="005B17E5" w:rsidRPr="00D34866" w:rsidP="005B17E5">
      <w:pPr>
        <w:pStyle w:val="Question"/>
        <w:numPr>
          <w:ilvl w:val="0"/>
          <w:numId w:val="9"/>
        </w:numPr>
      </w:pPr>
      <w:sdt>
        <w:sdtPr>
          <w:alias w:val="Member"/>
          <w:tag w:val="&lt;Member mnisId='4363' dodsId='110372'&gt;"/>
          <w:id w:val="-1783103897"/>
          <w:placeholder>
            <w:docPart w:val="B4AEEF05E4C14208AF928D4D120F37A4"/>
          </w:placeholder>
          <w:richText/>
        </w:sdtPr>
        <w:sdtContent>
          <w:r w:rsidRPr="00D34866">
            <w:rPr>
              <w:rStyle w:val="PlaceholderText"/>
              <w:b/>
              <w:color w:val="auto"/>
            </w:rPr>
            <w:t>Kate Hollern:</w:t>
          </w:r>
        </w:sdtContent>
      </w:sdt>
      <w:r>
        <w:t xml:space="preserve"> I am quite happy with Blackburn, but I am sure other members would be interested to see how their authorities are performing. </w:t>
      </w:r>
      <w:r w:rsidRPr="00D34866">
        <w:t>We spoke about the additional burden on local authorities</w:t>
      </w:r>
      <w:r w:rsidR="00863A93">
        <w:t>—</w:t>
      </w:r>
      <w:r w:rsidRPr="00D34866">
        <w:t>housing</w:t>
      </w:r>
      <w:r w:rsidR="00863A93">
        <w:t>,</w:t>
      </w:r>
      <w:r w:rsidRPr="00D34866">
        <w:t xml:space="preserve"> </w:t>
      </w:r>
      <w:r w:rsidRPr="00D34866">
        <w:t>refugees</w:t>
      </w:r>
      <w:r w:rsidRPr="00D34866">
        <w:t xml:space="preserve"> and other situations.</w:t>
      </w:r>
      <w:r>
        <w:t xml:space="preserve"> The Government very quickly are also putting out huge numbers of discretionary funds, whether it be council tax rebates, the household support grant, Covid </w:t>
      </w:r>
      <w:r w:rsidR="0073449E">
        <w:t xml:space="preserve">local support grant, discretionary housing payments </w:t>
      </w:r>
      <w:r>
        <w:t xml:space="preserve">and the interim payments for hosting Ukrainian refugees. </w:t>
      </w:r>
      <w:r w:rsidRPr="00D34866">
        <w:t xml:space="preserve">To what extent do these amount to </w:t>
      </w:r>
      <w:r>
        <w:t xml:space="preserve">a </w:t>
      </w:r>
      <w:r w:rsidRPr="00D34866">
        <w:t>shift towards councils being an extension of the welfare system?</w:t>
      </w:r>
    </w:p>
    <w:p w:rsidR="005B17E5" w:rsidP="005B17E5">
      <w:pPr>
        <w:pStyle w:val="Answer"/>
      </w:pPr>
      <w:sdt>
        <w:sdtPr>
          <w:alias w:val="Witness"/>
          <w:id w:val="652182895"/>
          <w:placeholder>
            <w:docPart w:val="B4AEEF05E4C14208AF928D4D120F37A4"/>
          </w:placeholder>
          <w:richText/>
        </w:sdtPr>
        <w:sdtContent>
          <w:r w:rsidRPr="00B7041B">
            <w:rPr>
              <w:rStyle w:val="PlaceholderText"/>
              <w:b/>
              <w:i/>
              <w:iCs/>
              <w:color w:val="auto"/>
            </w:rPr>
            <w:t>Michael Gove:</w:t>
          </w:r>
          <w:r w:rsidRPr="00D34866">
            <w:rPr>
              <w:rStyle w:val="PlaceholderText"/>
              <w:b/>
              <w:color w:val="auto"/>
            </w:rPr>
            <w:t xml:space="preserve"> </w:t>
          </w:r>
        </w:sdtContent>
      </w:sdt>
      <w:r>
        <w:t xml:space="preserve">It is not a permanent and deliberate effort to fundamentally have councils as a core part of the welfare system. </w:t>
      </w:r>
      <w:r w:rsidRPr="00D34866">
        <w:t xml:space="preserve">It is a </w:t>
      </w:r>
      <w:r w:rsidRPr="00D34866">
        <w:t>response to a succession of challenges.</w:t>
      </w:r>
      <w:r>
        <w:t xml:space="preserve"> It has been a response to Covid, war and inflation. </w:t>
      </w:r>
      <w:r w:rsidRPr="00D34866">
        <w:t>If any Government had not acted to take account of the fact that</w:t>
      </w:r>
      <w:r>
        <w:t xml:space="preserve"> there were some people at increased risk of homelessness, if we had not acted </w:t>
      </w:r>
      <w:r w:rsidR="007C420B">
        <w:t xml:space="preserve">when </w:t>
      </w:r>
      <w:r>
        <w:t xml:space="preserve">some people would be facing rent arrears </w:t>
      </w:r>
      <w:r>
        <w:t>as a result of</w:t>
      </w:r>
      <w:r>
        <w:t xml:space="preserve"> Covid</w:t>
      </w:r>
      <w:r w:rsidR="00863A93">
        <w:t>,</w:t>
      </w:r>
      <w:r>
        <w:t xml:space="preserve"> and if we had not acted to deal with the significant hike in energy prices that </w:t>
      </w:r>
      <w:r w:rsidR="007C420B">
        <w:t xml:space="preserve">is </w:t>
      </w:r>
      <w:r>
        <w:t>hitting people, people would rightly have said that the Government were not responding</w:t>
      </w:r>
      <w:r w:rsidRPr="00D34866">
        <w:t>.</w:t>
      </w:r>
      <w:r>
        <w:t xml:space="preserve"> </w:t>
      </w:r>
    </w:p>
    <w:p w:rsidR="005B17E5" w:rsidRPr="00D34866" w:rsidP="005B17E5">
      <w:pPr>
        <w:pStyle w:val="Answer"/>
      </w:pPr>
      <w:r>
        <w:t xml:space="preserve">Some </w:t>
      </w:r>
      <w:r>
        <w:t>folk</w:t>
      </w:r>
      <w:r>
        <w:t xml:space="preserve"> would argue that we should have responded in a different way or responded to help this section of the population more than others. </w:t>
      </w:r>
      <w:r w:rsidRPr="00D34866">
        <w:t>That is perfectly legitimate</w:t>
      </w:r>
      <w:r>
        <w:t xml:space="preserve"> political debate</w:t>
      </w:r>
      <w:r w:rsidRPr="00D34866">
        <w:t>.</w:t>
      </w:r>
      <w:r>
        <w:t xml:space="preserve"> For example, while overall there can be help for people with energy bills </w:t>
      </w:r>
      <w:r>
        <w:t>as a result of</w:t>
      </w:r>
      <w:r>
        <w:t xml:space="preserve"> an across</w:t>
      </w:r>
      <w:r w:rsidR="00863A93">
        <w:t>-</w:t>
      </w:r>
      <w:r>
        <w:t>the</w:t>
      </w:r>
      <w:r w:rsidR="00863A93">
        <w:t>-</w:t>
      </w:r>
      <w:r>
        <w:t>board council tax cut, there will always be some hard cases</w:t>
      </w:r>
      <w:r w:rsidR="00863A93">
        <w:t xml:space="preserve">. If </w:t>
      </w:r>
      <w:r>
        <w:t xml:space="preserve">we can give money to local authorities to help smooth the hard edges of that, that is a good thing. </w:t>
      </w:r>
      <w:r w:rsidRPr="00D34866">
        <w:t>They are all responses to difficult challenges rather than fundamental alterations in the benefits system.</w:t>
      </w:r>
      <w:r>
        <w:t xml:space="preserve"> Ultimately, my own view is that universal credit is a good </w:t>
      </w:r>
      <w:r>
        <w:t>policy</w:t>
      </w:r>
      <w:r>
        <w:t xml:space="preserve"> and we want to have all the benefits that accrue from real-time support go</w:t>
      </w:r>
      <w:r w:rsidR="00F72103">
        <w:t>ing</w:t>
      </w:r>
      <w:r>
        <w:t xml:space="preserve"> to people who need it most, but I am not a welfare expert.</w:t>
      </w:r>
    </w:p>
    <w:p w:rsidR="005B17E5" w:rsidRPr="00D34866" w:rsidP="005B17E5">
      <w:pPr>
        <w:pStyle w:val="Question"/>
        <w:numPr>
          <w:ilvl w:val="0"/>
          <w:numId w:val="9"/>
        </w:numPr>
      </w:pPr>
      <w:sdt>
        <w:sdtPr>
          <w:alias w:val="Member"/>
          <w:tag w:val="&lt;Member mnisId='4363' dodsId='110372'&gt;"/>
          <w:id w:val="-2109033518"/>
          <w:placeholder>
            <w:docPart w:val="B4AEEF05E4C14208AF928D4D120F37A4"/>
          </w:placeholder>
          <w:richText/>
        </w:sdtPr>
        <w:sdtContent>
          <w:r w:rsidRPr="00D34866">
            <w:rPr>
              <w:rStyle w:val="PlaceholderText"/>
              <w:b/>
              <w:color w:val="auto"/>
            </w:rPr>
            <w:t>Kate Hollern:</w:t>
          </w:r>
        </w:sdtContent>
      </w:sdt>
      <w:r w:rsidRPr="00D34866">
        <w:t xml:space="preserve"> </w:t>
      </w:r>
      <w:r>
        <w:t xml:space="preserve">Evidence shows that councils, to be fair, are much better </w:t>
      </w:r>
      <w:r w:rsidR="00A26D05">
        <w:t xml:space="preserve">at </w:t>
      </w:r>
      <w:r>
        <w:t>delivering based on local needs.</w:t>
      </w:r>
    </w:p>
    <w:p w:rsidR="005B17E5" w:rsidRPr="00D34866" w:rsidP="005B17E5">
      <w:pPr>
        <w:pStyle w:val="Answer"/>
      </w:pPr>
      <w:sdt>
        <w:sdtPr>
          <w:alias w:val="Witness"/>
          <w:id w:val="-166637172"/>
          <w:placeholder>
            <w:docPart w:val="B4AEEF05E4C14208AF928D4D120F37A4"/>
          </w:placeholder>
          <w:richText/>
        </w:sdtPr>
        <w:sdtContent>
          <w:r w:rsidRPr="00B7041B">
            <w:rPr>
              <w:rStyle w:val="PlaceholderText"/>
              <w:b/>
              <w:i/>
              <w:iCs/>
              <w:color w:val="auto"/>
            </w:rPr>
            <w:t>Michael Gove:</w:t>
          </w:r>
          <w:r w:rsidRPr="00D34866">
            <w:rPr>
              <w:rStyle w:val="PlaceholderText"/>
              <w:b/>
              <w:color w:val="auto"/>
            </w:rPr>
            <w:t xml:space="preserve"> </w:t>
          </w:r>
        </w:sdtContent>
      </w:sdt>
      <w:r>
        <w:t>Often very good</w:t>
      </w:r>
      <w:r w:rsidR="00A26D05">
        <w:t>—exactly</w:t>
      </w:r>
      <w:r>
        <w:t>.</w:t>
      </w:r>
    </w:p>
    <w:p w:rsidR="005B17E5" w:rsidRPr="00D34866" w:rsidP="00A26D05">
      <w:pPr>
        <w:pStyle w:val="Question"/>
        <w:numPr>
          <w:ilvl w:val="0"/>
          <w:numId w:val="0"/>
        </w:numPr>
        <w:ind w:left="794"/>
      </w:pPr>
      <w:sdt>
        <w:sdtPr>
          <w:alias w:val="Member"/>
          <w:tag w:val="&lt;Member mnisId='4363' dodsId='110372'&gt;"/>
          <w:id w:val="1995214890"/>
          <w:placeholder>
            <w:docPart w:val="B4AEEF05E4C14208AF928D4D120F37A4"/>
          </w:placeholder>
          <w:richText/>
        </w:sdtPr>
        <w:sdtContent>
          <w:r w:rsidRPr="00D34866">
            <w:rPr>
              <w:rStyle w:val="PlaceholderText"/>
              <w:b/>
              <w:color w:val="auto"/>
            </w:rPr>
            <w:t>Kate Hollern:</w:t>
          </w:r>
        </w:sdtContent>
      </w:sdt>
      <w:r w:rsidRPr="00D34866">
        <w:t xml:space="preserve"> </w:t>
      </w:r>
      <w:r>
        <w:t xml:space="preserve">There is also a concern up and down the country that councils are getting all these additional burdens without the actual resources to deliver them. </w:t>
      </w:r>
      <w:r w:rsidRPr="00D34866">
        <w:t>On that basis</w:t>
      </w:r>
      <w:r>
        <w:t>,</w:t>
      </w:r>
      <w:r w:rsidRPr="00D34866">
        <w:t xml:space="preserve"> can you tell me how the calculation has been carried out for each of these funds to decide the allocation for each council?</w:t>
      </w:r>
    </w:p>
    <w:p w:rsidR="005B17E5" w:rsidRPr="00D34866" w:rsidP="005B17E5">
      <w:pPr>
        <w:pStyle w:val="Answer"/>
      </w:pPr>
      <w:sdt>
        <w:sdtPr>
          <w:alias w:val="Witness"/>
          <w:id w:val="-59176136"/>
          <w:placeholder>
            <w:docPart w:val="B4AEEF05E4C14208AF928D4D120F37A4"/>
          </w:placeholder>
          <w:richText/>
        </w:sdtPr>
        <w:sdtContent>
          <w:r w:rsidRPr="00B7041B">
            <w:rPr>
              <w:rStyle w:val="PlaceholderText"/>
              <w:b/>
              <w:i/>
              <w:iCs/>
              <w:color w:val="auto"/>
            </w:rPr>
            <w:t>Michael Gove:</w:t>
          </w:r>
          <w:r w:rsidRPr="00D34866">
            <w:rPr>
              <w:rStyle w:val="PlaceholderText"/>
              <w:b/>
              <w:color w:val="auto"/>
            </w:rPr>
            <w:t xml:space="preserve"> </w:t>
          </w:r>
        </w:sdtContent>
      </w:sdt>
      <w:r>
        <w:t>Yes, I can share with you what the judgment will be as to why the money is allocated in the way that it has been allocated to the local authorities.</w:t>
      </w:r>
    </w:p>
    <w:p w:rsidR="005B17E5" w:rsidRPr="00D34866" w:rsidP="005B17E5">
      <w:pPr>
        <w:pStyle w:val="Question"/>
        <w:numPr>
          <w:ilvl w:val="0"/>
          <w:numId w:val="9"/>
        </w:numPr>
      </w:pPr>
      <w:sdt>
        <w:sdtPr>
          <w:alias w:val="Member"/>
          <w:tag w:val="&lt;Member mnisId='4363' dodsId='110372'&gt;"/>
          <w:id w:val="-164014536"/>
          <w:placeholder>
            <w:docPart w:val="B4AEEF05E4C14208AF928D4D120F37A4"/>
          </w:placeholder>
          <w:richText/>
        </w:sdtPr>
        <w:sdtContent>
          <w:r w:rsidRPr="00D34866">
            <w:rPr>
              <w:rStyle w:val="PlaceholderText"/>
              <w:b/>
              <w:color w:val="auto"/>
            </w:rPr>
            <w:t>Kate Hollern:</w:t>
          </w:r>
        </w:sdtContent>
      </w:sdt>
      <w:r w:rsidRPr="00D34866">
        <w:t xml:space="preserve"> </w:t>
      </w:r>
      <w:r>
        <w:t xml:space="preserve">No, sorry, I am asking for the actual data. For example, Blackburn gets £300,000. Can you tell me how someone came to the decision that Blackburn can get that money to deal with that </w:t>
      </w:r>
      <w:r>
        <w:t>particular problem</w:t>
      </w:r>
      <w:r>
        <w:t xml:space="preserve">? </w:t>
      </w:r>
      <w:r w:rsidRPr="00D34866">
        <w:t>Is it sufficient?</w:t>
      </w:r>
      <w:r>
        <w:t xml:space="preserve"> Has somebody said, “Give them some money</w:t>
      </w:r>
      <w:r w:rsidR="00A26D05">
        <w:t>;</w:t>
      </w:r>
      <w:r>
        <w:t xml:space="preserve"> </w:t>
      </w:r>
      <w:r w:rsidR="00A26D05">
        <w:t xml:space="preserve">let </w:t>
      </w:r>
      <w:r>
        <w:t>them get on with it</w:t>
      </w:r>
      <w:r w:rsidR="007C420B">
        <w:t>,</w:t>
      </w:r>
      <w:r>
        <w:t>” or is there a proper calculation based on the known need for the priorities that have been set?</w:t>
      </w:r>
    </w:p>
    <w:p w:rsidR="005B17E5" w:rsidRPr="00D34866" w:rsidP="005B17E5">
      <w:pPr>
        <w:pStyle w:val="Answer"/>
      </w:pPr>
      <w:sdt>
        <w:sdtPr>
          <w:alias w:val="Witness"/>
          <w:id w:val="1431617854"/>
          <w:placeholder>
            <w:docPart w:val="B4AEEF05E4C14208AF928D4D120F37A4"/>
          </w:placeholder>
          <w:richText/>
        </w:sdtPr>
        <w:sdtContent>
          <w:r w:rsidRPr="00B7041B">
            <w:rPr>
              <w:rStyle w:val="PlaceholderText"/>
              <w:b/>
              <w:i/>
              <w:iCs/>
              <w:color w:val="auto"/>
            </w:rPr>
            <w:t>Michael Gove:</w:t>
          </w:r>
          <w:r w:rsidRPr="00D34866">
            <w:rPr>
              <w:rStyle w:val="PlaceholderText"/>
              <w:b/>
              <w:color w:val="auto"/>
            </w:rPr>
            <w:t xml:space="preserve"> </w:t>
          </w:r>
        </w:sdtContent>
      </w:sdt>
      <w:r w:rsidRPr="00D34866">
        <w:t>It will be related to measures of deprivation, but it can never be perfect.</w:t>
      </w:r>
    </w:p>
    <w:p w:rsidR="005B17E5" w:rsidRPr="00D34866" w:rsidP="005B17E5">
      <w:pPr>
        <w:pStyle w:val="Question"/>
        <w:numPr>
          <w:ilvl w:val="0"/>
          <w:numId w:val="9"/>
        </w:numPr>
      </w:pPr>
      <w:sdt>
        <w:sdtPr>
          <w:alias w:val="Member"/>
          <w:tag w:val="&lt;Member mnisId='4363' dodsId='110372'&gt;"/>
          <w:id w:val="-1775080530"/>
          <w:placeholder>
            <w:docPart w:val="B4AEEF05E4C14208AF928D4D120F37A4"/>
          </w:placeholder>
          <w:richText/>
        </w:sdtPr>
        <w:sdtContent>
          <w:r w:rsidRPr="00D34866">
            <w:rPr>
              <w:rStyle w:val="PlaceholderText"/>
              <w:b/>
              <w:color w:val="auto"/>
            </w:rPr>
            <w:t>Kate Hollern:</w:t>
          </w:r>
        </w:sdtContent>
      </w:sdt>
      <w:r w:rsidRPr="00D34866">
        <w:t xml:space="preserve"> </w:t>
      </w:r>
      <w:r>
        <w:t>On that basis, it would be very inconsistent, so it would be useful to have some more information.</w:t>
      </w:r>
    </w:p>
    <w:p w:rsidR="005B17E5" w:rsidRPr="00D34866" w:rsidP="005B17E5">
      <w:pPr>
        <w:pStyle w:val="Answer"/>
      </w:pPr>
      <w:sdt>
        <w:sdtPr>
          <w:alias w:val="Witness"/>
          <w:id w:val="-819578071"/>
          <w:placeholder>
            <w:docPart w:val="B4AEEF05E4C14208AF928D4D120F37A4"/>
          </w:placeholder>
          <w:richText/>
        </w:sdtPr>
        <w:sdtContent>
          <w:r w:rsidRPr="00B7041B">
            <w:rPr>
              <w:rStyle w:val="PlaceholderText"/>
              <w:b/>
              <w:i/>
              <w:iCs/>
              <w:color w:val="auto"/>
            </w:rPr>
            <w:t>Michael Gove:</w:t>
          </w:r>
          <w:r w:rsidRPr="00D34866">
            <w:rPr>
              <w:rStyle w:val="PlaceholderText"/>
              <w:b/>
              <w:color w:val="auto"/>
            </w:rPr>
            <w:t xml:space="preserve"> </w:t>
          </w:r>
        </w:sdtContent>
      </w:sdt>
      <w:r>
        <w:t xml:space="preserve">Yes, I can let you have the formulae that have been used for allocation. Again, one of the things about these funds is </w:t>
      </w:r>
      <w:r w:rsidR="00DD085F">
        <w:t xml:space="preserve">that </w:t>
      </w:r>
      <w:r>
        <w:t xml:space="preserve">there is a tension between speed of getting money out the door and a precise judgment about what each local authority might need. </w:t>
      </w:r>
      <w:r w:rsidRPr="00D34866">
        <w:t xml:space="preserve">We prioritise </w:t>
      </w:r>
      <w:r w:rsidRPr="00D34866">
        <w:t xml:space="preserve">speed, but that </w:t>
      </w:r>
      <w:r w:rsidR="00DD085F">
        <w:t>might well</w:t>
      </w:r>
      <w:r w:rsidRPr="00D34866">
        <w:t xml:space="preserve"> mean that the Committee or Parliament want</w:t>
      </w:r>
      <w:r w:rsidR="00DD085F">
        <w:t>s</w:t>
      </w:r>
      <w:r w:rsidRPr="00D34866">
        <w:t xml:space="preserve"> to come back to us</w:t>
      </w:r>
      <w:r>
        <w:t xml:space="preserve"> and say, “Actually, a better way of getting the money out quickly and, at the same time, fairly would be to look at these criteria, which are different”.</w:t>
      </w:r>
    </w:p>
    <w:p w:rsidR="005B17E5" w:rsidRPr="00D34866" w:rsidP="005B17E5">
      <w:pPr>
        <w:pStyle w:val="Question"/>
        <w:numPr>
          <w:ilvl w:val="0"/>
          <w:numId w:val="9"/>
        </w:numPr>
      </w:pPr>
      <w:sdt>
        <w:sdtPr>
          <w:alias w:val="Member"/>
          <w:tag w:val="&lt;Member mnisId='4363' dodsId='110372'&gt;"/>
          <w:id w:val="2087252374"/>
          <w:placeholder>
            <w:docPart w:val="B4AEEF05E4C14208AF928D4D120F37A4"/>
          </w:placeholder>
          <w:richText/>
        </w:sdtPr>
        <w:sdtContent>
          <w:r w:rsidRPr="00D34866">
            <w:rPr>
              <w:rStyle w:val="PlaceholderText"/>
              <w:b/>
              <w:color w:val="auto"/>
            </w:rPr>
            <w:t>Kate Hollern:</w:t>
          </w:r>
        </w:sdtContent>
      </w:sdt>
      <w:r w:rsidRPr="00D34866">
        <w:t xml:space="preserve"> </w:t>
      </w:r>
      <w:r>
        <w:t>Yes, which is why I feel it would be useful to have the information on how this decision was based</w:t>
      </w:r>
      <w:r w:rsidR="005C2B6C">
        <w:t>,</w:t>
      </w:r>
      <w:r>
        <w:t xml:space="preserve"> and what worked and what did not, because up and down the country there are </w:t>
      </w:r>
      <w:r>
        <w:t>a number of</w:t>
      </w:r>
      <w:r>
        <w:t xml:space="preserve"> authorities who actually made money out of some of these discretionary grants and some councils who actually lost. </w:t>
      </w:r>
      <w:r w:rsidRPr="00D34866">
        <w:t xml:space="preserve">The problem with that is </w:t>
      </w:r>
      <w:r w:rsidR="005C2B6C">
        <w:t xml:space="preserve">that </w:t>
      </w:r>
      <w:r w:rsidRPr="00D34866">
        <w:t>it is very difficult for members of the public to understand why</w:t>
      </w:r>
      <w:r>
        <w:t xml:space="preserve"> they did not get a particular grant, because the Government said the council got the money, but these people did not get it because the allocation for the council may have been wrong.</w:t>
      </w:r>
    </w:p>
    <w:p w:rsidR="005B17E5" w:rsidP="005B17E5">
      <w:pPr>
        <w:pStyle w:val="Answer"/>
      </w:pPr>
      <w:sdt>
        <w:sdtPr>
          <w:alias w:val="Witness"/>
          <w:id w:val="-1858955100"/>
          <w:placeholder>
            <w:docPart w:val="B4AEEF05E4C14208AF928D4D120F37A4"/>
          </w:placeholder>
          <w:richText/>
        </w:sdtPr>
        <w:sdtContent>
          <w:r w:rsidRPr="00B7041B">
            <w:rPr>
              <w:rStyle w:val="PlaceholderText"/>
              <w:b/>
              <w:i/>
              <w:iCs/>
              <w:color w:val="auto"/>
            </w:rPr>
            <w:t>Michael Gove:</w:t>
          </w:r>
          <w:r w:rsidRPr="00D34866">
            <w:rPr>
              <w:rStyle w:val="PlaceholderText"/>
              <w:b/>
              <w:color w:val="auto"/>
            </w:rPr>
            <w:t xml:space="preserve"> </w:t>
          </w:r>
        </w:sdtContent>
      </w:sdt>
      <w:r>
        <w:t xml:space="preserve">It is entirely </w:t>
      </w:r>
      <w:r>
        <w:t>possible</w:t>
      </w:r>
      <w:r>
        <w:t xml:space="preserve"> and I would want to look at the detail, but it is a fair challenge and I am sure we can learn.</w:t>
      </w:r>
    </w:p>
    <w:p w:rsidR="005B17E5" w:rsidP="005B17E5">
      <w:pPr>
        <w:pStyle w:val="Question"/>
        <w:numPr>
          <w:ilvl w:val="0"/>
          <w:numId w:val="9"/>
        </w:numPr>
      </w:pPr>
      <w:sdt>
        <w:sdtPr>
          <w:alias w:val="Member"/>
          <w:tag w:val="&lt;Member mnisId='4005' dodsId='37675'&gt;"/>
          <w:id w:val="714165527"/>
          <w:placeholder>
            <w:docPart w:val="B4AEEF05E4C14208AF928D4D120F37A4"/>
          </w:placeholder>
          <w:richText/>
        </w:sdtPr>
        <w:sdtContent>
          <w:r w:rsidRPr="00D34866">
            <w:rPr>
              <w:rStyle w:val="PlaceholderText"/>
              <w:b/>
              <w:color w:val="auto"/>
            </w:rPr>
            <w:t>Bob Blackman:</w:t>
          </w:r>
        </w:sdtContent>
      </w:sdt>
      <w:r w:rsidRPr="00D34866">
        <w:t xml:space="preserve"> </w:t>
      </w:r>
      <w:r>
        <w:t xml:space="preserve">I just have a quick supplementary, Secretary of State. </w:t>
      </w:r>
      <w:r w:rsidRPr="00D34866">
        <w:t>In terms of the council tax payments going up, I can only point out that</w:t>
      </w:r>
      <w:r w:rsidR="005C2B6C">
        <w:t>,</w:t>
      </w:r>
      <w:r>
        <w:t xml:space="preserve"> in the London Borough of Harrow</w:t>
      </w:r>
      <w:r w:rsidR="005C2B6C">
        <w:t>,</w:t>
      </w:r>
      <w:r>
        <w:t xml:space="preserve"> 40% of the people who are entitled to the £150 rebate are </w:t>
      </w:r>
      <w:r w:rsidR="005C2B6C">
        <w:t xml:space="preserve">on </w:t>
      </w:r>
      <w:r>
        <w:t>direct debit, so 60% are paying by cash payments or some other form of payment</w:t>
      </w:r>
      <w:r w:rsidRPr="00D34866">
        <w:t>.</w:t>
      </w:r>
      <w:r>
        <w:t xml:space="preserve"> So </w:t>
      </w:r>
      <w:r>
        <w:t>far</w:t>
      </w:r>
      <w:r>
        <w:t xml:space="preserve"> they have not been repaid. Of the ones that are on direct debit, overall, it is only 18% of those now entitled to the £150 rebate who have got their money back on direct debit, because their name on the account matches the name on the energy bill, </w:t>
      </w:r>
      <w:r w:rsidR="001175A0">
        <w:t>et cetera</w:t>
      </w:r>
      <w:r>
        <w:t xml:space="preserve">. Therefore, there has been this bureaucracy, which seems to be, in my view, unnecessary. </w:t>
      </w:r>
    </w:p>
    <w:p w:rsidR="005B17E5" w:rsidRPr="00D34866" w:rsidP="005B17E5">
      <w:pPr>
        <w:pStyle w:val="Question"/>
        <w:numPr>
          <w:ilvl w:val="0"/>
          <w:numId w:val="0"/>
        </w:numPr>
        <w:ind w:left="794"/>
      </w:pPr>
      <w:r w:rsidRPr="00D34866">
        <w:t xml:space="preserve">Why was </w:t>
      </w:r>
      <w:r>
        <w:t>a</w:t>
      </w:r>
      <w:r w:rsidRPr="00D34866">
        <w:t xml:space="preserve"> decision not taken to just say to local authorities, “Allocate £150 against the council tax bill for everyone in band A to D”?</w:t>
      </w:r>
      <w:r>
        <w:t xml:space="preserve"> What is going on </w:t>
      </w:r>
      <w:r>
        <w:t>at the moment</w:t>
      </w:r>
      <w:r>
        <w:t xml:space="preserve"> is letters are going out to all those people who pay in cash to say, “Can you confirm who you are and that you are entitled to this money?” A lot of people think, “Is this a scam or not?”, and, therefore, there is </w:t>
      </w:r>
      <w:r w:rsidR="001175A0">
        <w:t xml:space="preserve">a </w:t>
      </w:r>
      <w:r>
        <w:t>lot of confusion out there. Is there not a better way of doing this? It is a great Government policy, but it is causing a great deal of bureaucracy at a local level.</w:t>
      </w:r>
    </w:p>
    <w:p w:rsidR="005B17E5" w:rsidP="005B17E5">
      <w:pPr>
        <w:pStyle w:val="Answer"/>
      </w:pPr>
      <w:sdt>
        <w:sdtPr>
          <w:alias w:val="Witness"/>
          <w:id w:val="-1355652503"/>
          <w:placeholder>
            <w:docPart w:val="B4AEEF05E4C14208AF928D4D120F37A4"/>
          </w:placeholder>
          <w:richText/>
        </w:sdtPr>
        <w:sdtContent>
          <w:r w:rsidRPr="00B7041B">
            <w:rPr>
              <w:rStyle w:val="PlaceholderText"/>
              <w:b/>
              <w:i/>
              <w:iCs/>
              <w:color w:val="auto"/>
            </w:rPr>
            <w:t>Michael Gove:</w:t>
          </w:r>
          <w:r w:rsidRPr="00D34866">
            <w:rPr>
              <w:rStyle w:val="PlaceholderText"/>
              <w:b/>
              <w:color w:val="auto"/>
            </w:rPr>
            <w:t xml:space="preserve"> </w:t>
          </w:r>
        </w:sdtContent>
      </w:sdt>
      <w:r>
        <w:t xml:space="preserve">There are a few things I would say. </w:t>
      </w:r>
      <w:r w:rsidRPr="00D34866" w:rsidR="001175A0">
        <w:t>First</w:t>
      </w:r>
      <w:r w:rsidR="001175A0">
        <w:t>,</w:t>
      </w:r>
      <w:r w:rsidRPr="00D34866" w:rsidR="001175A0">
        <w:t xml:space="preserve"> </w:t>
      </w:r>
      <w:r w:rsidRPr="00D34866">
        <w:t xml:space="preserve">the Treasury was understandably concerned about the prospect of fraud, given </w:t>
      </w:r>
      <w:r>
        <w:t>w</w:t>
      </w:r>
      <w:r w:rsidRPr="00D34866">
        <w:t>hat we had learned from the CBIL</w:t>
      </w:r>
      <w:r>
        <w:t>S</w:t>
      </w:r>
      <w:r w:rsidRPr="00D34866">
        <w:t xml:space="preserve"> and the other funds that were distributed during Covid</w:t>
      </w:r>
      <w:r>
        <w:t xml:space="preserve">, and it is quite right to be vigilant about public money. </w:t>
      </w:r>
    </w:p>
    <w:p w:rsidR="000B23D0" w:rsidP="005B17E5">
      <w:pPr>
        <w:pStyle w:val="Answer"/>
      </w:pPr>
      <w:r>
        <w:t>Secondly</w:t>
      </w:r>
      <w:r w:rsidR="005B17E5">
        <w:t xml:space="preserve">, </w:t>
      </w:r>
      <w:r w:rsidR="0096123B">
        <w:t xml:space="preserve">though, </w:t>
      </w:r>
      <w:r w:rsidR="005B17E5">
        <w:t>as you quite rightly point out, you can sometimes overcorrect for a previous error</w:t>
      </w:r>
      <w:r w:rsidR="00E34F15">
        <w:t xml:space="preserve">. </w:t>
      </w:r>
      <w:r w:rsidR="00E34F15">
        <w:t xml:space="preserve">For </w:t>
      </w:r>
      <w:r w:rsidR="005B17E5">
        <w:t>the reasons that</w:t>
      </w:r>
      <w:r w:rsidR="005B17E5">
        <w:t xml:space="preserve"> you mention, particularly the fact that there will be some local authorities with a lower proportion of people on direct debit, the rules that have been put in place may have been just that little bit too excessive. We are </w:t>
      </w:r>
      <w:r w:rsidR="005B17E5">
        <w:t>definitely prepared</w:t>
      </w:r>
      <w:r w:rsidR="005B17E5">
        <w:t xml:space="preserve"> to learn. </w:t>
      </w:r>
    </w:p>
    <w:p w:rsidR="005B17E5" w:rsidP="005B17E5">
      <w:pPr>
        <w:pStyle w:val="Answer"/>
      </w:pPr>
      <w:r>
        <w:t xml:space="preserve">Thirdly, </w:t>
      </w:r>
      <w:r>
        <w:t xml:space="preserve">now that Harrow Council has changed political control, I am sure that the number of people who take advantage of direct debit will increase. </w:t>
      </w:r>
    </w:p>
    <w:p w:rsidR="005B17E5" w:rsidRPr="00BF6D63" w:rsidP="005B17E5">
      <w:pPr>
        <w:pStyle w:val="Remark"/>
      </w:pPr>
      <w:sdt>
        <w:sdtPr>
          <w:alias w:val="Member"/>
          <w:tag w:val="&lt;Member mnisId='4005' dodsId='37675'&gt;"/>
          <w:id w:val="-1961407244"/>
          <w:placeholder>
            <w:docPart w:val="B4AEEF05E4C14208AF928D4D120F37A4"/>
          </w:placeholder>
          <w:richText/>
        </w:sdtPr>
        <w:sdtContent>
          <w:r w:rsidRPr="00BF6D63">
            <w:rPr>
              <w:rStyle w:val="PlaceholderText"/>
              <w:b/>
              <w:color w:val="auto"/>
            </w:rPr>
            <w:t>Bob Blackman:</w:t>
          </w:r>
        </w:sdtContent>
      </w:sdt>
      <w:r w:rsidRPr="00BF6D63">
        <w:t xml:space="preserve"> I am not sure about that.</w:t>
      </w:r>
    </w:p>
    <w:p w:rsidR="005B17E5" w:rsidRPr="00BF6D63" w:rsidP="005B17E5">
      <w:pPr>
        <w:pStyle w:val="Answer"/>
      </w:pPr>
      <w:sdt>
        <w:sdtPr>
          <w:alias w:val="Witness"/>
          <w:id w:val="-1815557038"/>
          <w:placeholder>
            <w:docPart w:val="B4AEEF05E4C14208AF928D4D120F37A4"/>
          </w:placeholder>
          <w:richText/>
        </w:sdtPr>
        <w:sdtContent>
          <w:r w:rsidRPr="00BF6D63">
            <w:rPr>
              <w:rStyle w:val="PlaceholderText"/>
              <w:b/>
              <w:color w:val="auto"/>
            </w:rPr>
            <w:t xml:space="preserve">Michael Gove: </w:t>
          </w:r>
        </w:sdtContent>
      </w:sdt>
      <w:r w:rsidRPr="00BF6D63">
        <w:t xml:space="preserve">I am also sure that the number of people who </w:t>
      </w:r>
      <w:r>
        <w:t>do not pay their council tax will decrease</w:t>
      </w:r>
      <w:r w:rsidR="000B23D0">
        <w:t>,</w:t>
      </w:r>
      <w:r>
        <w:t xml:space="preserve"> and that the operating systems at Harrow Council will be better than ever before, but, nevertheless, we can learn a lot from what has happened.</w:t>
      </w:r>
    </w:p>
    <w:p w:rsidR="005B17E5" w:rsidRPr="00D34866" w:rsidP="005B17E5">
      <w:pPr>
        <w:pStyle w:val="Question"/>
        <w:numPr>
          <w:ilvl w:val="0"/>
          <w:numId w:val="9"/>
        </w:numPr>
      </w:pPr>
      <w:sdt>
        <w:sdtPr>
          <w:alias w:val="Member"/>
          <w:tag w:val="&lt;Member mnisId='4005' dodsId='37675'&gt;"/>
          <w:id w:val="1524824304"/>
          <w:placeholder>
            <w:docPart w:val="B4AEEF05E4C14208AF928D4D120F37A4"/>
          </w:placeholder>
          <w:richText/>
        </w:sdtPr>
        <w:sdtContent>
          <w:r w:rsidRPr="00D34866">
            <w:rPr>
              <w:rStyle w:val="PlaceholderText"/>
              <w:b/>
              <w:color w:val="auto"/>
            </w:rPr>
            <w:t>Bob Blackman:</w:t>
          </w:r>
        </w:sdtContent>
      </w:sdt>
      <w:r w:rsidRPr="00D34866">
        <w:t xml:space="preserve"> The point is that the assumption was, I assume, that everyone or </w:t>
      </w:r>
      <w:r w:rsidRPr="00D34866">
        <w:t>a large number of</w:t>
      </w:r>
      <w:r w:rsidRPr="00D34866">
        <w:t xml:space="preserve"> people were paying by direct debit</w:t>
      </w:r>
      <w:r>
        <w:t xml:space="preserve"> and, therefore, it would be very easy to do. In a borough like Harrow, which, frankly, has a reasonably sophisticated set of people who would pay by direct debit, the actual numbers are incredibly low, but the collection rate on council tax is very high. I am sure that must be replicated in local authorities across the country that are suffering the same sorts of things, which is one of the reasons why colleagues would like to see the data on how much money and what proportion of those entitled have </w:t>
      </w:r>
      <w:r>
        <w:t>actually received</w:t>
      </w:r>
      <w:r>
        <w:t xml:space="preserve"> their rebates so far.</w:t>
      </w:r>
    </w:p>
    <w:p w:rsidR="005B17E5" w:rsidRPr="00D34866" w:rsidP="005B17E5">
      <w:pPr>
        <w:pStyle w:val="Answer"/>
      </w:pPr>
      <w:sdt>
        <w:sdtPr>
          <w:alias w:val="Witness"/>
          <w:id w:val="2132203971"/>
          <w:placeholder>
            <w:docPart w:val="B4AEEF05E4C14208AF928D4D120F37A4"/>
          </w:placeholder>
          <w:richText/>
        </w:sdtPr>
        <w:sdtContent>
          <w:r w:rsidRPr="00B7041B">
            <w:rPr>
              <w:rStyle w:val="PlaceholderText"/>
              <w:b/>
              <w:i/>
              <w:iCs/>
              <w:color w:val="auto"/>
            </w:rPr>
            <w:t>Michael Gove:</w:t>
          </w:r>
          <w:r w:rsidRPr="00D34866">
            <w:rPr>
              <w:rStyle w:val="PlaceholderText"/>
              <w:b/>
              <w:color w:val="auto"/>
            </w:rPr>
            <w:t xml:space="preserve"> </w:t>
          </w:r>
        </w:sdtContent>
      </w:sdt>
      <w:r w:rsidRPr="00D34866">
        <w:t>I will get that to the Committee.</w:t>
      </w:r>
    </w:p>
    <w:p w:rsidR="005B17E5" w:rsidRPr="00D34866" w:rsidP="005B17E5">
      <w:pPr>
        <w:pStyle w:val="Question"/>
        <w:numPr>
          <w:ilvl w:val="0"/>
          <w:numId w:val="9"/>
        </w:numPr>
      </w:pPr>
      <w:sdt>
        <w:sdtPr>
          <w:alias w:val="Member"/>
          <w:tag w:val="&lt;Member mnisId='394' dodsId='25722'&gt;"/>
          <w:id w:val="1374962113"/>
          <w:placeholder>
            <w:docPart w:val="B4AEEF05E4C14208AF928D4D120F37A4"/>
          </w:placeholder>
          <w:richText/>
        </w:sdtPr>
        <w:sdtContent>
          <w:r w:rsidRPr="00D34866">
            <w:rPr>
              <w:rStyle w:val="PlaceholderText"/>
              <w:b/>
              <w:color w:val="auto"/>
            </w:rPr>
            <w:t>Chair:</w:t>
          </w:r>
        </w:sdtContent>
      </w:sdt>
      <w:r w:rsidRPr="00D34866">
        <w:t xml:space="preserve"> </w:t>
      </w:r>
      <w:r>
        <w:t xml:space="preserve">I just have a couple of final questions, Secretary of State, about the distribution of resources, particularly for infrastructure projects and regeneration. </w:t>
      </w:r>
      <w:r>
        <w:t>First of all</w:t>
      </w:r>
      <w:r>
        <w:t>, i</w:t>
      </w:r>
      <w:r w:rsidRPr="00D34866">
        <w:t xml:space="preserve">n terms of the levy that has been introduced, the amount raised in the levy will not necessarily be raised in the areas </w:t>
      </w:r>
      <w:r>
        <w:t xml:space="preserve">that are </w:t>
      </w:r>
      <w:r w:rsidRPr="00D34866">
        <w:t>most in need of levelling up.</w:t>
      </w:r>
      <w:r>
        <w:t xml:space="preserve"> How is that little problem going to be dealt with?</w:t>
      </w:r>
    </w:p>
    <w:p w:rsidR="005B17E5" w:rsidRPr="00D34866" w:rsidP="005B17E5">
      <w:pPr>
        <w:pStyle w:val="Answer"/>
      </w:pPr>
      <w:sdt>
        <w:sdtPr>
          <w:alias w:val="Witness"/>
          <w:id w:val="932165102"/>
          <w:placeholder>
            <w:docPart w:val="B4AEEF05E4C14208AF928D4D120F37A4"/>
          </w:placeholder>
          <w:richText/>
        </w:sdtPr>
        <w:sdtContent>
          <w:r w:rsidRPr="00B7041B">
            <w:rPr>
              <w:rStyle w:val="PlaceholderText"/>
              <w:b/>
              <w:i/>
              <w:iCs/>
              <w:color w:val="auto"/>
            </w:rPr>
            <w:t>Michael Gove:</w:t>
          </w:r>
          <w:r w:rsidRPr="00D34866">
            <w:rPr>
              <w:rStyle w:val="PlaceholderText"/>
              <w:b/>
              <w:color w:val="auto"/>
            </w:rPr>
            <w:t xml:space="preserve"> </w:t>
          </w:r>
        </w:sdtContent>
      </w:sdt>
      <w:r>
        <w:t>That is why we have Homes England, the AH</w:t>
      </w:r>
      <w:r w:rsidR="00C34C7B">
        <w:t>P</w:t>
      </w:r>
      <w:r>
        <w:t xml:space="preserve"> and other tools to go alongside the levy. </w:t>
      </w:r>
    </w:p>
    <w:p w:rsidR="005B17E5" w:rsidRPr="00D34866" w:rsidP="005B17E5">
      <w:pPr>
        <w:pStyle w:val="Question"/>
        <w:numPr>
          <w:ilvl w:val="0"/>
          <w:numId w:val="9"/>
        </w:numPr>
      </w:pPr>
      <w:sdt>
        <w:sdtPr>
          <w:alias w:val="Member"/>
          <w:tag w:val="&lt;Member mnisId='394' dodsId='25722'&gt;"/>
          <w:id w:val="1101063040"/>
          <w:placeholder>
            <w:docPart w:val="B4AEEF05E4C14208AF928D4D120F37A4"/>
          </w:placeholder>
          <w:richText/>
        </w:sdtPr>
        <w:sdtContent>
          <w:r w:rsidRPr="00D34866">
            <w:rPr>
              <w:rStyle w:val="PlaceholderText"/>
              <w:b/>
              <w:color w:val="auto"/>
            </w:rPr>
            <w:t>Chair:</w:t>
          </w:r>
        </w:sdtContent>
      </w:sdt>
      <w:r w:rsidRPr="00D34866">
        <w:t xml:space="preserve"> </w:t>
      </w:r>
      <w:r>
        <w:t xml:space="preserve">That leads on to my next question then, very helpfully. I raised with you when you first came to the Committee three concerns around the way that Homes England could operate. One, the 80-20 rule, you already dealt with and changed, and that is welcome. Thank you. </w:t>
      </w:r>
      <w:r w:rsidRPr="00D34866">
        <w:t>The second one is about the Treasury Green Book and how it values investment</w:t>
      </w:r>
      <w:r>
        <w:t xml:space="preserve"> according to the uplift in land value, which is very unhelpful for regeneration schemes. The third one is the additionality rule, where regeneration schemes may need older housing clearing and new housing building, but Homes England cannot invest in that if it does not add more properties. </w:t>
      </w:r>
      <w:r w:rsidRPr="00D34866">
        <w:t>How are we going to get around those two issues?</w:t>
      </w:r>
    </w:p>
    <w:p w:rsidR="005B17E5" w:rsidRPr="00D34866" w:rsidP="005B17E5">
      <w:pPr>
        <w:pStyle w:val="Answer"/>
      </w:pPr>
      <w:sdt>
        <w:sdtPr>
          <w:alias w:val="Witness"/>
          <w:id w:val="385158295"/>
          <w:placeholder>
            <w:docPart w:val="B4AEEF05E4C14208AF928D4D120F37A4"/>
          </w:placeholder>
          <w:richText/>
        </w:sdtPr>
        <w:sdtContent>
          <w:r w:rsidRPr="00B7041B">
            <w:rPr>
              <w:rStyle w:val="PlaceholderText"/>
              <w:b/>
              <w:i/>
              <w:iCs/>
              <w:color w:val="auto"/>
            </w:rPr>
            <w:t>Michael Gove:</w:t>
          </w:r>
          <w:r w:rsidRPr="00D34866">
            <w:rPr>
              <w:rStyle w:val="PlaceholderText"/>
              <w:b/>
              <w:color w:val="auto"/>
            </w:rPr>
            <w:t xml:space="preserve"> </w:t>
          </w:r>
        </w:sdtContent>
      </w:sdt>
      <w:r>
        <w:t xml:space="preserve">I am looking at those issues with the Homes England team </w:t>
      </w:r>
      <w:r>
        <w:t>and also</w:t>
      </w:r>
      <w:r>
        <w:t xml:space="preserve"> looking at the Treasury doctrine of best value when public sector land is being sold off, because I believe that all of the challenges that you have mentioned are impediments to effective regeneration and economic rebalancing. </w:t>
      </w:r>
      <w:r w:rsidRPr="00D34866">
        <w:t xml:space="preserve">Will I win in </w:t>
      </w:r>
      <w:r w:rsidRPr="00D34866">
        <w:t xml:space="preserve">all </w:t>
      </w:r>
      <w:r>
        <w:t>of</w:t>
      </w:r>
      <w:r>
        <w:t xml:space="preserve"> </w:t>
      </w:r>
      <w:r w:rsidRPr="00D34866">
        <w:t>these battles?</w:t>
      </w:r>
      <w:r>
        <w:t xml:space="preserve"> </w:t>
      </w:r>
      <w:r w:rsidRPr="00D34866">
        <w:t>I do not know.</w:t>
      </w:r>
    </w:p>
    <w:p w:rsidR="005B17E5" w:rsidRPr="00D34866" w:rsidP="005B17E5">
      <w:pPr>
        <w:pStyle w:val="Question"/>
        <w:numPr>
          <w:ilvl w:val="0"/>
          <w:numId w:val="9"/>
        </w:numPr>
      </w:pPr>
      <w:sdt>
        <w:sdtPr>
          <w:alias w:val="Member"/>
          <w:tag w:val="&lt;Member mnisId='394' dodsId='25722'&gt;"/>
          <w:id w:val="695041381"/>
          <w:placeholder>
            <w:docPart w:val="B4AEEF05E4C14208AF928D4D120F37A4"/>
          </w:placeholder>
          <w:richText/>
        </w:sdtPr>
        <w:sdtContent>
          <w:r w:rsidRPr="00D34866">
            <w:rPr>
              <w:rStyle w:val="PlaceholderText"/>
              <w:b/>
              <w:color w:val="auto"/>
            </w:rPr>
            <w:t>Chair:</w:t>
          </w:r>
        </w:sdtContent>
      </w:sdt>
      <w:r w:rsidRPr="00D34866">
        <w:t xml:space="preserve"> </w:t>
      </w:r>
      <w:r>
        <w:t>Can the Committee help you win?</w:t>
      </w:r>
    </w:p>
    <w:p w:rsidR="005B17E5" w:rsidRPr="00D34866" w:rsidP="005B17E5">
      <w:pPr>
        <w:pStyle w:val="Answer"/>
      </w:pPr>
      <w:sdt>
        <w:sdtPr>
          <w:alias w:val="Witness"/>
          <w:id w:val="-1574422850"/>
          <w:placeholder>
            <w:docPart w:val="B4AEEF05E4C14208AF928D4D120F37A4"/>
          </w:placeholder>
          <w:richText/>
        </w:sdtPr>
        <w:sdtContent>
          <w:r w:rsidRPr="00B7041B">
            <w:rPr>
              <w:rStyle w:val="PlaceholderText"/>
              <w:b/>
              <w:i/>
              <w:iCs/>
              <w:color w:val="auto"/>
            </w:rPr>
            <w:t>Michael Gove:</w:t>
          </w:r>
          <w:r w:rsidRPr="00D34866">
            <w:rPr>
              <w:rStyle w:val="PlaceholderText"/>
              <w:b/>
              <w:color w:val="auto"/>
            </w:rPr>
            <w:t xml:space="preserve"> </w:t>
          </w:r>
        </w:sdtContent>
      </w:sdt>
      <w:r>
        <w:t>You already have.</w:t>
      </w:r>
    </w:p>
    <w:p w:rsidR="00B55CEE" w:rsidP="005B17E5">
      <w:pPr>
        <w:pStyle w:val="Answer"/>
      </w:pPr>
      <w:sdt>
        <w:sdtPr>
          <w:alias w:val="Member"/>
          <w:tag w:val="&lt;Member mnisId='394' dodsId='25722'&gt;"/>
          <w:id w:val="-1678562037"/>
          <w:placeholder>
            <w:docPart w:val="B4AEEF05E4C14208AF928D4D120F37A4"/>
          </w:placeholder>
          <w:richText/>
        </w:sdtPr>
        <w:sdtContent>
          <w:r w:rsidRPr="00D34866" w:rsidR="005B17E5">
            <w:rPr>
              <w:rStyle w:val="PlaceholderText"/>
              <w:b/>
              <w:color w:val="auto"/>
            </w:rPr>
            <w:t>Chair:</w:t>
          </w:r>
        </w:sdtContent>
      </w:sdt>
      <w:r w:rsidRPr="00D34866" w:rsidR="005B17E5">
        <w:t xml:space="preserve"> </w:t>
      </w:r>
      <w:r w:rsidR="005B17E5">
        <w:t xml:space="preserve">We will keep on raising the issue. </w:t>
      </w:r>
      <w:r w:rsidRPr="00D34866" w:rsidR="005B17E5">
        <w:t>Secretary of State, thank you very much for coming and answering a range of questions</w:t>
      </w:r>
      <w:r w:rsidR="005B17E5">
        <w:t xml:space="preserve"> for the Committee this afternoon. That is appreciated.</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E4CD0A53C704DFB8F6BD9FD8FDA42F4"/>
      </w:placeholder>
      <w:richText/>
    </w:sdtPr>
    <w:sdtContent>
      <w:p w:rsidR="003736A1" w:rsidP="009277D8">
        <w:pPr>
          <w:pStyle w:val="Para"/>
          <w:rPr>
            <w:color w:val="808080"/>
          </w:rPr>
        </w:pPr>
        <w:r w:rsidRPr="005479D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B8E985272B5A4E9283A97219D58968B1"/>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5479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E4CD0A53C704DFB8F6BD9FD8FDA42F4"/>
        <w:category>
          <w:name w:val="General"/>
          <w:gallery w:val="placeholder"/>
        </w:category>
        <w:types>
          <w:type w:val="bbPlcHdr"/>
        </w:types>
        <w:behaviors>
          <w:behavior w:val="content"/>
        </w:behaviors>
        <w:guid w:val="{7C0A1F05-D3CB-49D7-A724-1CB921EC705E}"/>
      </w:docPartPr>
      <w:docPartBody>
        <w:p w:rsidR="007902B1" w:rsidP="007D7392">
          <w:pPr>
            <w:pStyle w:val="0E4CD0A53C704DFB8F6BD9FD8FDA42F4"/>
          </w:pPr>
          <w:r w:rsidRPr="000753FC">
            <w:rPr>
              <w:rStyle w:val="PlaceholderText"/>
            </w:rPr>
            <w:t>Click here to enter text.</w:t>
          </w:r>
        </w:p>
      </w:docPartBody>
    </w:docPart>
    <w:docPart>
      <w:docPartPr>
        <w:name w:val="DCDCB9777E8E409399607CDF00FC6102"/>
        <w:category>
          <w:name w:val="General"/>
          <w:gallery w:val="placeholder"/>
        </w:category>
        <w:types>
          <w:type w:val="bbPlcHdr"/>
        </w:types>
        <w:behaviors>
          <w:behavior w:val="content"/>
        </w:behaviors>
        <w:guid w:val="{B3BB648B-D89C-4835-B8E3-7639BADDB83F}"/>
      </w:docPartPr>
      <w:docPartBody>
        <w:p w:rsidR="007902B1" w:rsidP="007D7392">
          <w:pPr>
            <w:pStyle w:val="DCDCB9777E8E409399607CDF00FC6102"/>
          </w:pPr>
          <w:r w:rsidRPr="002B3926">
            <w:rPr>
              <w:rStyle w:val="PlaceholderText"/>
            </w:rPr>
            <w:t>Click here to enter text.</w:t>
          </w:r>
        </w:p>
      </w:docPartBody>
    </w:docPart>
    <w:docPart>
      <w:docPartPr>
        <w:name w:val="B8E985272B5A4E9283A97219D58968B1"/>
        <w:category>
          <w:name w:val="General"/>
          <w:gallery w:val="placeholder"/>
        </w:category>
        <w:types>
          <w:type w:val="bbPlcHdr"/>
        </w:types>
        <w:behaviors>
          <w:behavior w:val="content"/>
        </w:behaviors>
        <w:guid w:val="{C3D7F7D3-1DC7-4DE9-B68F-E57282873BF9}"/>
      </w:docPartPr>
      <w:docPartBody>
        <w:p w:rsidR="007902B1" w:rsidP="007D7392">
          <w:pPr>
            <w:pStyle w:val="B8E985272B5A4E9283A97219D58968B1"/>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96D2866-7876-4FB8-8C5A-77264823E91D}"/>
      </w:docPartPr>
      <w:docPartBody>
        <w:p w:rsidR="007902B1">
          <w:r w:rsidRPr="00333511">
            <w:rPr>
              <w:rStyle w:val="PlaceholderText"/>
            </w:rPr>
            <w:t>Click or tap here to enter text.</w:t>
          </w:r>
        </w:p>
      </w:docPartBody>
    </w:docPart>
    <w:docPart>
      <w:docPartPr>
        <w:name w:val="B4AEEF05E4C14208AF928D4D120F37A4"/>
        <w:category>
          <w:name w:val="General"/>
          <w:gallery w:val="placeholder"/>
        </w:category>
        <w:types>
          <w:type w:val="bbPlcHdr"/>
        </w:types>
        <w:behaviors>
          <w:behavior w:val="content"/>
        </w:behaviors>
        <w:guid w:val="{F86B9805-90F1-4F2E-B482-351ED9DDEF0E}"/>
      </w:docPartPr>
      <w:docPartBody>
        <w:p w:rsidR="00B57CB9" w:rsidP="007902B1">
          <w:pPr>
            <w:pStyle w:val="B4AEEF05E4C14208AF928D4D120F37A4"/>
          </w:pPr>
          <w:r w:rsidRPr="00333E6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02B1"/>
    <w:rPr>
      <w:color w:val="808080"/>
    </w:rPr>
  </w:style>
  <w:style w:type="paragraph" w:customStyle="1" w:styleId="0E4CD0A53C704DFB8F6BD9FD8FDA42F4">
    <w:name w:val="0E4CD0A53C704DFB8F6BD9FD8FDA42F4"/>
    <w:rsid w:val="007D7392"/>
  </w:style>
  <w:style w:type="paragraph" w:customStyle="1" w:styleId="DCDCB9777E8E409399607CDF00FC6102">
    <w:name w:val="DCDCB9777E8E409399607CDF00FC6102"/>
    <w:rsid w:val="007D7392"/>
  </w:style>
  <w:style w:type="paragraph" w:customStyle="1" w:styleId="B8E985272B5A4E9283A97219D58968B1">
    <w:name w:val="B8E985272B5A4E9283A97219D58968B1"/>
    <w:rsid w:val="007D7392"/>
  </w:style>
  <w:style w:type="paragraph" w:customStyle="1" w:styleId="B4AEEF05E4C14208AF928D4D120F37A4">
    <w:name w:val="B4AEEF05E4C14208AF928D4D120F37A4"/>
    <w:rsid w:val="007902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1" ma:contentTypeDescription="Create a new document." ma:contentTypeScope="" ma:versionID="a3c9643e1f18744584bbf269f0de2d2a">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d4f85aefa5de927a19da928df48df05d"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2</Value>
      <Value>154</Value>
    </TaxCatchAll>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EndofSessionDate xmlns="4600776d-0a3c-44b4-bff2-0ceaafb13046" xsi:nil="true"/>
    <n78ca1497cf6442fb3babdda785c85ae xmlns="ca160097-f9a4-47a2-9b12-b18df77a0bea">
      <Terms xmlns="http://schemas.microsoft.com/office/infopath/2007/PartnerControl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xsi:nil="true"/>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documentManagement>
</p:properties>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2.xml><?xml version="1.0" encoding="utf-8"?>
<ds:datastoreItem xmlns:ds="http://schemas.openxmlformats.org/officeDocument/2006/customXml" ds:itemID="{3C156690-56E7-4E1B-AC96-69474108FD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60097-f9a4-47a2-9b12-b18df77a0bea"/>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DD4DA1-6CA0-499B-88A0-ECF5DFF5A4D2}">
  <ds:schemaRefs>
    <ds:schemaRef ds:uri="http://schemas.microsoft.com/sharepoint/events"/>
  </ds:schemaRefs>
</ds:datastoreItem>
</file>

<file path=customXml/itemProps4.xml><?xml version="1.0" encoding="utf-8"?>
<ds:datastoreItem xmlns:ds="http://schemas.openxmlformats.org/officeDocument/2006/customXml" ds:itemID="{AA7ECB8E-27B3-435E-A3BB-2FDDED3B0DD2}">
  <ds:schemaRefs>
    <ds:schemaRef ds:uri="http://schemas.microsoft.com/sharepoint/v3/contenttype/forms"/>
  </ds:schemaRefs>
</ds:datastoreItem>
</file>

<file path=customXml/itemProps5.xml><?xml version="1.0" encoding="utf-8"?>
<ds:datastoreItem xmlns:ds="http://schemas.openxmlformats.org/officeDocument/2006/customXml" ds:itemID="{A1F399CD-5DF1-4B16-AB41-2BD0F948F09D}">
  <ds:schemaRefs>
    <ds:schemaRef ds:uri="ca160097-f9a4-47a2-9b12-b18df77a0bea"/>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6ab18433-7710-49bd-9bb4-0bb85747556a"/>
    <ds:schemaRef ds:uri="0606af38-29d8-407d-826d-7a0cb9d9f4ed"/>
    <ds:schemaRef ds:uri="http://purl.org/dc/elements/1.1/"/>
    <ds:schemaRef ds:uri="http://schemas.microsoft.com/office/2006/metadata/properties"/>
    <ds:schemaRef ds:uri="c86d72e2-090a-4e7d-987e-218d8a0db591"/>
    <ds:schemaRef ds:uri="4600776d-0a3c-44b4-bff2-0ceaafb1304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