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5D5546" w:rsidRPr="00B26BEC" w:rsidP="005D5546">
      <w:pPr>
        <w:pStyle w:val="TitleCommittee0"/>
      </w:pPr>
      <w:r w:rsidRPr="00B26BEC">
        <w:t>International Relations and Defence</w:t>
      </w:r>
      <w:r w:rsidRPr="00B26BEC" w:rsidR="00440739">
        <w:t xml:space="preserve"> Committee</w:t>
      </w:r>
    </w:p>
    <w:p w:rsidR="005D5546" w:rsidRPr="00B26BEC" w:rsidP="005D5546">
      <w:pPr>
        <w:pStyle w:val="TitleInquiry0"/>
      </w:pPr>
      <w:r>
        <w:t>C</w:t>
      </w:r>
      <w:r w:rsidRPr="00B26BEC">
        <w:t xml:space="preserve">orrected oral evidence: Defence </w:t>
      </w:r>
      <w:r w:rsidRPr="00B26BEC" w:rsidR="00535897">
        <w:t>c</w:t>
      </w:r>
      <w:r w:rsidRPr="00B26BEC">
        <w:t xml:space="preserve">oncepts and </w:t>
      </w:r>
      <w:r w:rsidRPr="00B26BEC" w:rsidR="00535897">
        <w:t>c</w:t>
      </w:r>
      <w:r w:rsidRPr="00B26BEC">
        <w:t xml:space="preserve">apabilities: from </w:t>
      </w:r>
      <w:r w:rsidRPr="00B26BEC" w:rsidR="00535897">
        <w:t>a</w:t>
      </w:r>
      <w:r w:rsidRPr="00B26BEC">
        <w:t xml:space="preserve">spiration to </w:t>
      </w:r>
      <w:r w:rsidRPr="00B26BEC" w:rsidR="00535897">
        <w:t>r</w:t>
      </w:r>
      <w:r w:rsidRPr="00B26BEC">
        <w:t>eality</w:t>
      </w:r>
    </w:p>
    <w:p w:rsidR="005D5546" w:rsidRPr="00B26BEC" w:rsidP="005D5546">
      <w:pPr>
        <w:pStyle w:val="Para"/>
      </w:pPr>
      <w:r w:rsidRPr="00B26BEC">
        <w:t>Wednesday 25 May 2022</w:t>
      </w:r>
    </w:p>
    <w:p w:rsidR="005D5546" w:rsidRPr="00B26BEC" w:rsidP="005D5546">
      <w:pPr>
        <w:pStyle w:val="Para"/>
      </w:pPr>
      <w:r w:rsidRPr="00B26BEC">
        <w:t>11.35 am</w:t>
      </w:r>
    </w:p>
    <w:p w:rsidR="005D5546" w:rsidRPr="00B26BEC" w:rsidP="005D5546">
      <w:pPr>
        <w:pStyle w:val="Para"/>
      </w:pPr>
    </w:p>
    <w:p w:rsidR="005D5546" w:rsidP="005D5546">
      <w:r w:rsidRPr="00B26BEC">
        <w:t>Watch the meeting</w:t>
      </w:r>
      <w:r w:rsidR="008F0CD7">
        <w:t xml:space="preserve">: </w:t>
      </w:r>
      <w:r>
        <w:fldChar w:fldCharType="begin"/>
      </w:r>
      <w:r>
        <w:instrText xml:space="preserve"> HYPERLINK "https://parliamentlive.tv/event/index/7ac64f48-309b-4264-8eb9-d7a04dbe3b64" </w:instrText>
      </w:r>
      <w:r>
        <w:fldChar w:fldCharType="separate"/>
      </w:r>
      <w:r w:rsidRPr="001310BF" w:rsidR="008F0CD7">
        <w:rPr>
          <w:rStyle w:val="Hyperlink"/>
        </w:rPr>
        <w:t>https://parliamentlive.tv/event/index/7ac64f48-309b-4264-8eb9-d7a04dbe3b64</w:t>
      </w:r>
      <w:r>
        <w:fldChar w:fldCharType="end"/>
      </w:r>
    </w:p>
    <w:p w:rsidR="005D5546" w:rsidRPr="00B26BEC" w:rsidP="005D5546">
      <w:r w:rsidRPr="00B26BEC">
        <w:t>Members present: Baroness Anelay</w:t>
      </w:r>
      <w:r w:rsidRPr="00B26BEC" w:rsidR="00356197">
        <w:t xml:space="preserve"> of St Johns</w:t>
      </w:r>
      <w:r w:rsidRPr="00B26BEC">
        <w:t xml:space="preserve"> (The Chair); Lord Alton of Liverpool; Lord Anderson of Swansea; Baroness Blackstone; Lord Boateng; Lord Campbell</w:t>
      </w:r>
      <w:r w:rsidRPr="00B26BEC" w:rsidR="00451C35">
        <w:t xml:space="preserve"> of Pittenweem</w:t>
      </w:r>
      <w:r w:rsidRPr="00B26BEC">
        <w:t>; Baroness Fall; Baroness Rawlings; Lord Stirrup; Baroness Sugg; Lord Teverson; Lord Wood of Anfield.</w:t>
      </w:r>
    </w:p>
    <w:p w:rsidR="005D5546" w:rsidRPr="00B26BEC" w:rsidP="005D5546">
      <w:pPr>
        <w:pStyle w:val="Para"/>
        <w:tabs>
          <w:tab w:val="center" w:pos="4536"/>
          <w:tab w:val="right" w:pos="8931"/>
        </w:tabs>
      </w:pPr>
      <w:r w:rsidRPr="00B26BEC">
        <w:t>Evidence Session No. 8</w:t>
      </w:r>
      <w:r w:rsidRPr="00B26BEC">
        <w:tab/>
        <w:t>Heard in Public</w:t>
      </w:r>
      <w:r w:rsidRPr="00B26BEC">
        <w:tab/>
        <w:t xml:space="preserve">Questions </w:t>
      </w:r>
      <w:r w:rsidRPr="00B26BEC" w:rsidR="008034A9">
        <w:t xml:space="preserve">57 </w:t>
      </w:r>
      <w:r w:rsidRPr="00B26BEC" w:rsidR="00A10FFF">
        <w:t>-</w:t>
      </w:r>
      <w:r w:rsidRPr="00B26BEC" w:rsidR="008034A9">
        <w:t xml:space="preserve"> </w:t>
      </w:r>
      <w:r w:rsidRPr="00B26BEC" w:rsidR="00B26BEC">
        <w:t>62</w:t>
      </w:r>
    </w:p>
    <w:p w:rsidR="005D5546" w:rsidRPr="00B26BEC" w:rsidP="005D5546">
      <w:pPr>
        <w:pStyle w:val="TitleWitnesses0"/>
      </w:pPr>
    </w:p>
    <w:p w:rsidR="005D5546" w:rsidRPr="00B26BEC" w:rsidP="005D5546">
      <w:pPr>
        <w:pStyle w:val="TitleWitnesses0"/>
      </w:pPr>
      <w:r w:rsidRPr="00B26BEC">
        <w:t>Witnesses</w:t>
      </w:r>
    </w:p>
    <w:p w:rsidR="005D5546" w:rsidRPr="00B26BEC" w:rsidP="005D5546">
      <w:pPr>
        <w:pStyle w:val="Para"/>
      </w:pPr>
      <w:r w:rsidRPr="006A0685">
        <w:rPr>
          <w:rStyle w:val="Hyperlink"/>
        </w:rPr>
        <w:t>I</w:t>
      </w:r>
      <w:r w:rsidRPr="006A0685">
        <w:rPr>
          <w:rStyle w:val="Hyperlink"/>
          <w:u w:val="none"/>
        </w:rPr>
        <w:t>:</w:t>
      </w:r>
      <w:r w:rsidRPr="00B26BEC">
        <w:t xml:space="preserve">  Dr Sidharth Kaushal, Research Fellow, Sea Power, RUSI; Nick Childs, Senior Fellow for Naval Forces and Maritime Security, International Institute for Strategic Studies.</w:t>
      </w:r>
    </w:p>
    <w:p w:rsidR="005D5546" w:rsidRPr="00B26BEC" w:rsidP="005D5546">
      <w:pPr>
        <w:pStyle w:val="Para"/>
      </w:pPr>
    </w:p>
    <w:p w:rsidR="00B562C5" w:rsidRPr="00B26BEC" w:rsidP="00B562C5">
      <w:pPr>
        <w:pStyle w:val="Para"/>
        <w:ind w:left="720"/>
        <w:sectPr w:rsidSect="00DE53E7">
          <w:headerReference w:type="default" r:id="rId9"/>
          <w:headerReference w:type="first" r:id="rId10"/>
          <w:pgSz w:w="11906" w:h="16838"/>
          <w:pgMar w:top="1805" w:right="1440" w:bottom="1440" w:left="1440" w:header="709" w:footer="708" w:gutter="0"/>
          <w:cols w:space="708"/>
          <w:titlePg/>
          <w:docGrid w:linePitch="360"/>
        </w:sectPr>
      </w:pPr>
    </w:p>
    <w:p w:rsidR="005D5546" w:rsidRPr="00B26BEC" w:rsidP="005D5546">
      <w:pPr>
        <w:pStyle w:val="TitleWitnesses0"/>
      </w:pPr>
      <w:bookmarkStart w:id="0" w:name="Panel1"/>
      <w:r w:rsidRPr="00B26BEC">
        <w:t>Examination of witnesses</w:t>
      </w:r>
    </w:p>
    <w:p w:rsidR="005D5546" w:rsidRPr="00B26BEC" w:rsidP="005D5546">
      <w:bookmarkEnd w:id="0"/>
      <w:r w:rsidRPr="00B26BEC">
        <w:t>Dr Sidharth Kaushal and Nick Childs.</w:t>
      </w:r>
    </w:p>
    <w:p w:rsidR="00192003" w:rsidRPr="00B26BEC" w:rsidP="008034A9">
      <w:pPr>
        <w:pStyle w:val="Question"/>
      </w:pPr>
      <w:r w:rsidRPr="00B26BEC">
        <w:rPr>
          <w:b/>
        </w:rPr>
        <w:t>The Chair:</w:t>
      </w:r>
      <w:r w:rsidRPr="00B26BEC">
        <w:t xml:space="preserve"> Good </w:t>
      </w:r>
      <w:r w:rsidRPr="00B26BEC" w:rsidR="007744C0">
        <w:t>morning, and welcome to this meeting of the International Relations and Defence Select Committee</w:t>
      </w:r>
      <w:r w:rsidRPr="00B26BEC" w:rsidR="002B5D0E">
        <w:t>. I</w:t>
      </w:r>
      <w:r w:rsidRPr="00B26BEC" w:rsidR="007744C0">
        <w:t>t is my pleasure to welcome</w:t>
      </w:r>
      <w:r w:rsidRPr="00B26BEC" w:rsidR="00266532">
        <w:t xml:space="preserve"> </w:t>
      </w:r>
      <w:r w:rsidRPr="00B26BEC" w:rsidR="007744C0">
        <w:t>as our witnesses today</w:t>
      </w:r>
      <w:r w:rsidRPr="00B26BEC" w:rsidR="00266532">
        <w:t xml:space="preserve"> </w:t>
      </w:r>
      <w:r w:rsidRPr="00B26BEC" w:rsidR="007744C0">
        <w:t xml:space="preserve">Dr </w:t>
      </w:r>
      <w:r w:rsidRPr="00B26BEC" w:rsidR="002B5D0E">
        <w:t>Sidharth Kaushal</w:t>
      </w:r>
      <w:r w:rsidR="00E71A35">
        <w:t xml:space="preserve"> </w:t>
      </w:r>
      <w:r w:rsidRPr="00B26BEC" w:rsidR="007744C0">
        <w:t>and Nick Child</w:t>
      </w:r>
      <w:r w:rsidRPr="00B26BEC" w:rsidR="002B5D0E">
        <w:t>s</w:t>
      </w:r>
      <w:r w:rsidRPr="00B26BEC" w:rsidR="007744C0">
        <w:t>. Thank you for joining us today</w:t>
      </w:r>
      <w:r w:rsidRPr="00B26BEC" w:rsidR="00574C32">
        <w:t xml:space="preserve"> a</w:t>
      </w:r>
      <w:r w:rsidRPr="00B26BEC" w:rsidR="007744C0">
        <w:t xml:space="preserve">s we </w:t>
      </w:r>
      <w:r w:rsidR="00E71A35">
        <w:t>continue to take</w:t>
      </w:r>
      <w:r w:rsidRPr="00B26BEC" w:rsidR="007744C0">
        <w:t xml:space="preserve"> evidence for our inquiry</w:t>
      </w:r>
      <w:r w:rsidRPr="00B26BEC" w:rsidR="002B1A3F">
        <w:t>, “Defence concepts and capabilities: from aspiration to reality”.</w:t>
      </w:r>
    </w:p>
    <w:p w:rsidR="00424BAD" w:rsidRPr="00B26BEC" w:rsidP="00424BAD">
      <w:pPr>
        <w:pStyle w:val="Question"/>
        <w:numPr>
          <w:ilvl w:val="0"/>
          <w:numId w:val="0"/>
        </w:numPr>
        <w:ind w:left="794"/>
      </w:pPr>
      <w:r w:rsidRPr="00B26BEC">
        <w:t xml:space="preserve">I always </w:t>
      </w:r>
      <w:r w:rsidRPr="00B26BEC" w:rsidR="007744C0">
        <w:t>remind witnesses</w:t>
      </w:r>
      <w:r w:rsidRPr="00B26BEC">
        <w:t xml:space="preserve"> and my members </w:t>
      </w:r>
      <w:r w:rsidRPr="00B26BEC" w:rsidR="007744C0">
        <w:t>at this stage that the meeting is broadcast</w:t>
      </w:r>
      <w:r w:rsidRPr="00B26BEC">
        <w:t xml:space="preserve">, </w:t>
      </w:r>
      <w:r w:rsidRPr="00B26BEC" w:rsidR="007744C0">
        <w:t>transcribed and on the record. I also remind members to declare any relevant interests they may have before they ask their questions.</w:t>
      </w:r>
      <w:r w:rsidRPr="00B26BEC">
        <w:t xml:space="preserve"> </w:t>
      </w:r>
      <w:r w:rsidRPr="00B26BEC" w:rsidR="007744C0">
        <w:t>I normally start, as I will today, with a general question, but my colleagues will then go into more detail</w:t>
      </w:r>
      <w:r w:rsidRPr="00B26BEC">
        <w:t xml:space="preserve">. When </w:t>
      </w:r>
      <w:r w:rsidRPr="00B26BEC" w:rsidR="007744C0">
        <w:t>they ask their individual questions</w:t>
      </w:r>
      <w:r w:rsidRPr="00B26BEC">
        <w:t xml:space="preserve"> </w:t>
      </w:r>
      <w:r w:rsidRPr="00B26BEC" w:rsidR="007744C0">
        <w:t>I anticipate that they will wish to follow that up with a supplementary.</w:t>
      </w:r>
    </w:p>
    <w:p w:rsidR="00424BAD" w:rsidRPr="00B26BEC" w:rsidP="00424BAD">
      <w:pPr>
        <w:pStyle w:val="Question"/>
        <w:numPr>
          <w:ilvl w:val="0"/>
          <w:numId w:val="0"/>
        </w:numPr>
        <w:ind w:left="794"/>
      </w:pPr>
      <w:r w:rsidRPr="00B26BEC">
        <w:t xml:space="preserve">If we have time at the end of our </w:t>
      </w:r>
      <w:r w:rsidRPr="00B26BEC">
        <w:t>hour</w:t>
      </w:r>
      <w:r w:rsidRPr="00B26BEC" w:rsidR="00A10FFF">
        <w:t>-</w:t>
      </w:r>
      <w:r w:rsidRPr="00B26BEC">
        <w:t>long session</w:t>
      </w:r>
      <w:r w:rsidRPr="00B26BEC" w:rsidR="002B1A3F">
        <w:t>,</w:t>
      </w:r>
      <w:r w:rsidRPr="00B26BEC">
        <w:t xml:space="preserve"> </w:t>
      </w:r>
      <w:r w:rsidRPr="00B26BEC">
        <w:t xml:space="preserve">I will revert to my colleagues to see </w:t>
      </w:r>
      <w:r w:rsidR="00E71A35">
        <w:t>whether</w:t>
      </w:r>
      <w:r w:rsidRPr="00B26BEC">
        <w:t xml:space="preserve"> </w:t>
      </w:r>
      <w:r w:rsidRPr="00B26BEC">
        <w:t xml:space="preserve">there are </w:t>
      </w:r>
      <w:r w:rsidRPr="00B26BEC">
        <w:t xml:space="preserve">any further supplementaries, always giving preference to those who </w:t>
      </w:r>
      <w:r w:rsidRPr="00B26BEC">
        <w:t xml:space="preserve">have not </w:t>
      </w:r>
      <w:r w:rsidRPr="00B26BEC">
        <w:t>yet had a chance to put a question to you</w:t>
      </w:r>
      <w:r w:rsidRPr="00B26BEC">
        <w:t xml:space="preserve"> at this stage.</w:t>
      </w:r>
    </w:p>
    <w:p w:rsidR="007744C0" w:rsidRPr="00B26BEC" w:rsidP="00EB3E23">
      <w:pPr>
        <w:pStyle w:val="Question"/>
        <w:numPr>
          <w:ilvl w:val="0"/>
          <w:numId w:val="0"/>
        </w:numPr>
        <w:ind w:left="794"/>
      </w:pPr>
      <w:r w:rsidRPr="00B26BEC">
        <w:t xml:space="preserve">The </w:t>
      </w:r>
      <w:r w:rsidRPr="00B26BEC">
        <w:t>first question</w:t>
      </w:r>
      <w:r w:rsidRPr="00B26BEC">
        <w:t xml:space="preserve"> is a </w:t>
      </w:r>
      <w:r w:rsidRPr="00B26BEC">
        <w:t>rather wide one</w:t>
      </w:r>
      <w:r w:rsidRPr="00B26BEC" w:rsidR="0080682E">
        <w:t xml:space="preserve"> with </w:t>
      </w:r>
      <w:r w:rsidRPr="00B26BEC">
        <w:t xml:space="preserve">regard to the </w:t>
      </w:r>
      <w:r w:rsidR="00216FA2">
        <w:t>Integrated Review</w:t>
      </w:r>
      <w:r w:rsidRPr="00B26BEC" w:rsidR="00E71A35">
        <w:t xml:space="preserve"> </w:t>
      </w:r>
      <w:r w:rsidRPr="00B26BEC">
        <w:t xml:space="preserve">and the </w:t>
      </w:r>
      <w:r w:rsidR="00216FA2">
        <w:t>Defence Command Paper</w:t>
      </w:r>
      <w:r w:rsidRPr="00B26BEC">
        <w:t xml:space="preserve">. </w:t>
      </w:r>
      <w:r w:rsidRPr="00B26BEC" w:rsidR="0080682E">
        <w:t xml:space="preserve">That </w:t>
      </w:r>
      <w:r w:rsidRPr="00B26BEC">
        <w:t xml:space="preserve">gave the </w:t>
      </w:r>
      <w:r w:rsidRPr="00B26BEC" w:rsidR="0080682E">
        <w:t xml:space="preserve">Royal </w:t>
      </w:r>
      <w:r w:rsidRPr="00B26BEC">
        <w:t>Navy a leading role in the UK</w:t>
      </w:r>
      <w:r w:rsidRPr="00B26BEC" w:rsidR="00561423">
        <w:t>’</w:t>
      </w:r>
      <w:r w:rsidRPr="00B26BEC" w:rsidR="00EB3E23">
        <w:t xml:space="preserve">s </w:t>
      </w:r>
      <w:r w:rsidRPr="00B26BEC">
        <w:t>security posture.</w:t>
      </w:r>
      <w:r w:rsidRPr="00B26BEC" w:rsidR="00EB3E23">
        <w:t xml:space="preserve"> </w:t>
      </w:r>
      <w:r w:rsidRPr="00B26BEC">
        <w:t>Do you believe that the objectives set out in both those documents are achievable</w:t>
      </w:r>
      <w:r w:rsidRPr="00B26BEC" w:rsidR="00EB3E23">
        <w:t>? Are the Royal Navy</w:t>
      </w:r>
      <w:r w:rsidRPr="00B26BEC" w:rsidR="00561423">
        <w:t>’</w:t>
      </w:r>
      <w:r w:rsidRPr="00B26BEC" w:rsidR="00EB3E23">
        <w:t xml:space="preserve">s </w:t>
      </w:r>
      <w:r w:rsidRPr="00B26BEC">
        <w:t>current capabilities, including its fleet, weapons and enablers</w:t>
      </w:r>
      <w:r w:rsidRPr="00B26BEC" w:rsidR="00EB3E23">
        <w:t xml:space="preserve">, </w:t>
      </w:r>
      <w:r w:rsidRPr="00B26BEC">
        <w:t>sufficient to meet those ambitions?</w:t>
      </w:r>
    </w:p>
    <w:p w:rsidR="002C3C0C" w:rsidRPr="00B26BEC" w:rsidP="00351385">
      <w:pPr>
        <w:pStyle w:val="Answer"/>
      </w:pPr>
      <w:r w:rsidRPr="00B26BEC">
        <w:rPr>
          <w:b/>
          <w:i/>
        </w:rPr>
        <w:t>Dr Sidharth Kaushal:</w:t>
      </w:r>
      <w:r w:rsidRPr="00B26BEC" w:rsidR="00592BB8">
        <w:rPr>
          <w:b/>
        </w:rPr>
        <w:t xml:space="preserve"> </w:t>
      </w:r>
      <w:r w:rsidRPr="00B26BEC" w:rsidR="00592BB8">
        <w:t>I</w:t>
      </w:r>
      <w:r w:rsidRPr="00B26BEC" w:rsidR="007744C0">
        <w:t xml:space="preserve">n terms of meeting the goals set out in the </w:t>
      </w:r>
      <w:r w:rsidR="00216FA2">
        <w:t>Integrated Review</w:t>
      </w:r>
      <w:r w:rsidRPr="00B26BEC" w:rsidR="007744C0">
        <w:t>, which I interpreted as being a Europe</w:t>
      </w:r>
      <w:r w:rsidRPr="00B26BEC" w:rsidR="00A10FFF">
        <w:t>-</w:t>
      </w:r>
      <w:r w:rsidRPr="00B26BEC" w:rsidR="007744C0">
        <w:t>first approach, albeit one with a more presence</w:t>
      </w:r>
      <w:r w:rsidRPr="00B26BEC" w:rsidR="00A10FFF">
        <w:t>-</w:t>
      </w:r>
      <w:r w:rsidRPr="00B26BEC" w:rsidR="007744C0">
        <w:t>focused ambition</w:t>
      </w:r>
      <w:r w:rsidRPr="00B26BEC" w:rsidR="003D4189">
        <w:t xml:space="preserve"> i</w:t>
      </w:r>
      <w:r w:rsidRPr="00B26BEC" w:rsidR="007744C0">
        <w:t xml:space="preserve">n the </w:t>
      </w:r>
      <w:r w:rsidRPr="00B26BEC" w:rsidR="003D4189">
        <w:t>Indo</w:t>
      </w:r>
      <w:r w:rsidRPr="00B26BEC" w:rsidR="00A10FFF">
        <w:t>-</w:t>
      </w:r>
      <w:r w:rsidRPr="00B26BEC" w:rsidR="007744C0">
        <w:t>Pacific, you could argue that the Royal Navy is well</w:t>
      </w:r>
      <w:r w:rsidRPr="00B26BEC" w:rsidR="003D4189">
        <w:t xml:space="preserve"> positioned </w:t>
      </w:r>
      <w:r w:rsidRPr="00B26BEC" w:rsidR="007744C0">
        <w:t>to meet those objectives as they currently stand. It provide</w:t>
      </w:r>
      <w:r w:rsidRPr="00B26BEC" w:rsidR="00A10FFF">
        <w:t>s</w:t>
      </w:r>
      <w:r w:rsidRPr="00B26BEC" w:rsidR="007744C0">
        <w:t xml:space="preserve"> something fairly distinctive to Europe and European </w:t>
      </w:r>
      <w:r w:rsidRPr="00B26BEC" w:rsidR="003D4189">
        <w:t>d</w:t>
      </w:r>
      <w:r w:rsidRPr="00B26BEC" w:rsidR="007744C0">
        <w:t>efence in certain key categories of defence</w:t>
      </w:r>
      <w:r w:rsidRPr="00B26BEC" w:rsidR="003D4189">
        <w:t xml:space="preserve">, </w:t>
      </w:r>
      <w:r w:rsidRPr="00B26BEC" w:rsidR="007744C0">
        <w:t>including a continuous carrier strike capability</w:t>
      </w:r>
      <w:r w:rsidRPr="00B26BEC" w:rsidR="00351385">
        <w:t xml:space="preserve">, a </w:t>
      </w:r>
      <w:r w:rsidRPr="00B26BEC" w:rsidR="007744C0">
        <w:t>fairly well</w:t>
      </w:r>
      <w:r w:rsidRPr="00B26BEC" w:rsidR="00A10FFF">
        <w:t>-</w:t>
      </w:r>
      <w:r w:rsidRPr="00B26BEC" w:rsidR="007744C0">
        <w:t>developed</w:t>
      </w:r>
      <w:r w:rsidRPr="00B26BEC" w:rsidR="00351385">
        <w:t xml:space="preserve"> </w:t>
      </w:r>
      <w:r w:rsidRPr="00B26BEC" w:rsidR="007744C0">
        <w:t>nuclear</w:t>
      </w:r>
      <w:r w:rsidRPr="00B26BEC" w:rsidR="00351385">
        <w:t xml:space="preserve"> submarine </w:t>
      </w:r>
      <w:r w:rsidRPr="00B26BEC" w:rsidR="007744C0">
        <w:t>fleet that performs operations in areas</w:t>
      </w:r>
      <w:r w:rsidRPr="00B26BEC" w:rsidR="00A10FFF">
        <w:t xml:space="preserve"> such as</w:t>
      </w:r>
      <w:r w:rsidRPr="00B26BEC" w:rsidR="007744C0">
        <w:t xml:space="preserve"> the High North that not all European partners operate in</w:t>
      </w:r>
      <w:r w:rsidRPr="00B26BEC">
        <w:t xml:space="preserve">, </w:t>
      </w:r>
      <w:r w:rsidRPr="00B26BEC" w:rsidR="007744C0">
        <w:t>and fairly niche capabilities.</w:t>
      </w:r>
    </w:p>
    <w:p w:rsidR="005B63BF" w:rsidRPr="00B26BEC" w:rsidP="005B63BF">
      <w:pPr>
        <w:pStyle w:val="Answer"/>
      </w:pPr>
      <w:r w:rsidRPr="00B26BEC">
        <w:t xml:space="preserve">To </w:t>
      </w:r>
      <w:r w:rsidRPr="00B26BEC" w:rsidR="007744C0">
        <w:t xml:space="preserve">the extent that the </w:t>
      </w:r>
      <w:r w:rsidRPr="00B26BEC">
        <w:t>Indo</w:t>
      </w:r>
      <w:r w:rsidRPr="00B26BEC" w:rsidR="00A10FFF">
        <w:t>-</w:t>
      </w:r>
      <w:r w:rsidRPr="00B26BEC" w:rsidR="007744C0">
        <w:t>Pacific tilt remains a fairly modest geopolitical objective in terms of its ambition</w:t>
      </w:r>
      <w:r w:rsidRPr="00B26BEC">
        <w:t xml:space="preserve">, </w:t>
      </w:r>
      <w:r w:rsidRPr="00B26BEC" w:rsidR="007744C0">
        <w:t>it is conceivable that the Royal Navy can resource the maritime component of that</w:t>
      </w:r>
      <w:r w:rsidRPr="00B26BEC">
        <w:t xml:space="preserve"> tilt, </w:t>
      </w:r>
      <w:r w:rsidR="00E71A35">
        <w:t>al</w:t>
      </w:r>
      <w:r w:rsidRPr="00B26BEC">
        <w:t>though s</w:t>
      </w:r>
      <w:r w:rsidRPr="00B26BEC" w:rsidR="007744C0">
        <w:t>ome outstanding questions remain regarding the structure</w:t>
      </w:r>
      <w:r w:rsidRPr="00B26BEC">
        <w:t xml:space="preserve">, </w:t>
      </w:r>
      <w:r w:rsidRPr="00B26BEC" w:rsidR="007744C0">
        <w:t>enablers</w:t>
      </w:r>
      <w:r w:rsidRPr="00B26BEC">
        <w:t xml:space="preserve"> </w:t>
      </w:r>
      <w:r w:rsidRPr="00B26BEC" w:rsidR="007744C0">
        <w:t>and</w:t>
      </w:r>
      <w:r w:rsidR="00E71A35">
        <w:t>,</w:t>
      </w:r>
      <w:r w:rsidRPr="00B26BEC" w:rsidR="007744C0">
        <w:t xml:space="preserve"> indeed</w:t>
      </w:r>
      <w:r w:rsidR="00E71A35">
        <w:t xml:space="preserve">, </w:t>
      </w:r>
      <w:r w:rsidRPr="00B26BEC" w:rsidR="007744C0">
        <w:t xml:space="preserve">capabilities of the </w:t>
      </w:r>
      <w:r w:rsidRPr="00B26BEC" w:rsidR="00B03D7E">
        <w:t>Littoral R</w:t>
      </w:r>
      <w:r w:rsidRPr="00B26BEC" w:rsidR="007744C0">
        <w:t xml:space="preserve">esponse </w:t>
      </w:r>
      <w:r w:rsidRPr="00B26BEC" w:rsidR="00B03D7E">
        <w:t>G</w:t>
      </w:r>
      <w:r w:rsidRPr="00B26BEC" w:rsidR="007744C0">
        <w:t>roup</w:t>
      </w:r>
      <w:r w:rsidRPr="00B26BEC" w:rsidR="00B03D7E">
        <w:t xml:space="preserve"> (S</w:t>
      </w:r>
      <w:r w:rsidRPr="00B26BEC" w:rsidR="007744C0">
        <w:t>outh</w:t>
      </w:r>
      <w:r w:rsidRPr="00B26BEC" w:rsidR="00B03D7E">
        <w:t>)</w:t>
      </w:r>
      <w:r w:rsidRPr="00B26BEC" w:rsidR="007744C0">
        <w:t>.</w:t>
      </w:r>
      <w:r w:rsidRPr="00B26BEC">
        <w:t xml:space="preserve"> </w:t>
      </w:r>
      <w:r w:rsidRPr="00B26BEC" w:rsidR="007744C0">
        <w:t>That being said</w:t>
      </w:r>
      <w:r w:rsidRPr="00B26BEC">
        <w:t xml:space="preserve">, </w:t>
      </w:r>
      <w:r w:rsidRPr="00B26BEC" w:rsidR="00A10FFF">
        <w:t xml:space="preserve">should </w:t>
      </w:r>
      <w:r w:rsidRPr="00B26BEC" w:rsidR="007744C0">
        <w:t xml:space="preserve">the </w:t>
      </w:r>
      <w:r w:rsidRPr="00B26BEC">
        <w:t>Indo</w:t>
      </w:r>
      <w:r w:rsidRPr="00B26BEC" w:rsidR="00A10FFF">
        <w:t>-</w:t>
      </w:r>
      <w:r w:rsidRPr="00B26BEC">
        <w:t>P</w:t>
      </w:r>
      <w:r w:rsidRPr="00B26BEC" w:rsidR="007744C0">
        <w:t>acific grow</w:t>
      </w:r>
      <w:r w:rsidRPr="00B26BEC">
        <w:t xml:space="preserve"> </w:t>
      </w:r>
      <w:r w:rsidRPr="00B26BEC" w:rsidR="007744C0">
        <w:t>in salien</w:t>
      </w:r>
      <w:r w:rsidRPr="00B26BEC">
        <w:t xml:space="preserve">ce </w:t>
      </w:r>
      <w:r w:rsidRPr="00B26BEC" w:rsidR="007744C0">
        <w:t>to UK defence policy</w:t>
      </w:r>
      <w:r w:rsidRPr="00B26BEC">
        <w:t xml:space="preserve"> over the long term—</w:t>
      </w:r>
      <w:r w:rsidRPr="00B26BEC" w:rsidR="007744C0">
        <w:t>if the tilt should become more of a pivot</w:t>
      </w:r>
      <w:r w:rsidRPr="00B26BEC">
        <w:t>, i</w:t>
      </w:r>
      <w:r w:rsidRPr="00B26BEC" w:rsidR="007744C0">
        <w:t>n other words, because the UK finds itself embedded in the region more and more in economic</w:t>
      </w:r>
      <w:r w:rsidRPr="00B26BEC">
        <w:t xml:space="preserve"> terms—what </w:t>
      </w:r>
      <w:r w:rsidRPr="00B26BEC" w:rsidR="007744C0">
        <w:t>is currently a fairly well</w:t>
      </w:r>
      <w:r w:rsidRPr="00B26BEC" w:rsidR="00A10FFF">
        <w:t>-</w:t>
      </w:r>
      <w:r w:rsidRPr="00B26BEC">
        <w:t xml:space="preserve">apportioned </w:t>
      </w:r>
      <w:r w:rsidRPr="00B26BEC" w:rsidR="007744C0">
        <w:t xml:space="preserve">capability might be spread a lot </w:t>
      </w:r>
      <w:r w:rsidR="00E71A35">
        <w:t>more thinly</w:t>
      </w:r>
      <w:r w:rsidRPr="00B26BEC">
        <w:t>.</w:t>
      </w:r>
    </w:p>
    <w:p w:rsidR="007744C0" w:rsidRPr="00B26BEC" w:rsidP="00C13ED5">
      <w:pPr>
        <w:pStyle w:val="Question"/>
        <w:numPr>
          <w:ilvl w:val="0"/>
          <w:numId w:val="0"/>
        </w:numPr>
        <w:ind w:left="794"/>
      </w:pPr>
      <w:r>
        <w:t>As to</w:t>
      </w:r>
      <w:r w:rsidRPr="00B26BEC">
        <w:t xml:space="preserve"> whether the Royal Navy</w:t>
      </w:r>
      <w:r w:rsidRPr="00B26BEC" w:rsidR="00561423">
        <w:t>’</w:t>
      </w:r>
      <w:r w:rsidRPr="00B26BEC">
        <w:t>s current capabilities are suited to meeting the ambitions</w:t>
      </w:r>
      <w:r w:rsidRPr="00B26BEC" w:rsidR="005B63BF">
        <w:t xml:space="preserve"> it sets, the </w:t>
      </w:r>
      <w:r w:rsidRPr="00B26BEC">
        <w:t>capabilities needed to meet</w:t>
      </w:r>
      <w:r w:rsidRPr="00B26BEC" w:rsidR="005B63BF">
        <w:t xml:space="preserve"> t</w:t>
      </w:r>
      <w:r w:rsidRPr="00B26BEC">
        <w:t xml:space="preserve">hose ambitions are </w:t>
      </w:r>
      <w:r w:rsidRPr="00B26BEC">
        <w:t>certainly in development, but in certain key areas</w:t>
      </w:r>
      <w:r w:rsidRPr="00B26BEC" w:rsidR="00C13ED5">
        <w:t xml:space="preserve"> r</w:t>
      </w:r>
      <w:r w:rsidRPr="00B26BEC">
        <w:t>ight now</w:t>
      </w:r>
      <w:r w:rsidRPr="00B26BEC" w:rsidR="00C13ED5">
        <w:t>—</w:t>
      </w:r>
      <w:r w:rsidRPr="00B26BEC">
        <w:t>for example, it</w:t>
      </w:r>
      <w:r w:rsidRPr="00B26BEC" w:rsidR="00C13ED5">
        <w:t xml:space="preserve">s </w:t>
      </w:r>
      <w:r w:rsidRPr="00B26BEC">
        <w:t>surface</w:t>
      </w:r>
      <w:r w:rsidRPr="00B26BEC" w:rsidR="00A10FFF">
        <w:t>-</w:t>
      </w:r>
      <w:r w:rsidRPr="00B26BEC">
        <w:t>to</w:t>
      </w:r>
      <w:r w:rsidRPr="00B26BEC" w:rsidR="00A10FFF">
        <w:t>-</w:t>
      </w:r>
      <w:r w:rsidRPr="00B26BEC">
        <w:t>surface strike capability</w:t>
      </w:r>
      <w:r w:rsidRPr="00B26BEC" w:rsidR="00C13ED5">
        <w:t xml:space="preserve">—the </w:t>
      </w:r>
      <w:r w:rsidRPr="00B26BEC">
        <w:t xml:space="preserve">Royal Navy is still probably short of where its aspirations would be. </w:t>
      </w:r>
      <w:r w:rsidRPr="00B26BEC" w:rsidR="00C13ED5">
        <w:t xml:space="preserve">Of </w:t>
      </w:r>
      <w:r w:rsidRPr="00B26BEC">
        <w:t>course</w:t>
      </w:r>
      <w:r w:rsidRPr="00B26BEC" w:rsidR="00C13ED5">
        <w:t xml:space="preserve">, </w:t>
      </w:r>
      <w:r w:rsidRPr="00B26BEC">
        <w:t>that is built into</w:t>
      </w:r>
      <w:r w:rsidRPr="00B26BEC" w:rsidR="00C13ED5">
        <w:t xml:space="preserve"> </w:t>
      </w:r>
      <w:r w:rsidRPr="00B26BEC">
        <w:t xml:space="preserve">the assumptions of the </w:t>
      </w:r>
      <w:r w:rsidRPr="00B26BEC" w:rsidR="00A10FFF">
        <w:t>r</w:t>
      </w:r>
      <w:r w:rsidRPr="00B26BEC">
        <w:t>eview and the Navy</w:t>
      </w:r>
      <w:r w:rsidRPr="00B26BEC" w:rsidR="00A10FFF">
        <w:t>:</w:t>
      </w:r>
      <w:r w:rsidRPr="00B26BEC" w:rsidR="00C13ED5">
        <w:t xml:space="preserve"> </w:t>
      </w:r>
      <w:r w:rsidRPr="00B26BEC">
        <w:t>that its capabilities begin to meet its ambition towards the end of this decade</w:t>
      </w:r>
      <w:r w:rsidRPr="00B26BEC" w:rsidR="00C13ED5">
        <w:t>.</w:t>
      </w:r>
    </w:p>
    <w:p w:rsidR="007744C0" w:rsidRPr="00B26BEC" w:rsidP="00471B89">
      <w:pPr>
        <w:pStyle w:val="Answer"/>
      </w:pPr>
      <w:r w:rsidRPr="00B26BEC">
        <w:rPr>
          <w:b/>
          <w:i/>
        </w:rPr>
        <w:t>Nick Childs:</w:t>
      </w:r>
      <w:r w:rsidRPr="00B26BEC" w:rsidR="00C13ED5">
        <w:rPr>
          <w:b/>
        </w:rPr>
        <w:t xml:space="preserve"> </w:t>
      </w:r>
      <w:r w:rsidRPr="00B26BEC" w:rsidR="00C13ED5">
        <w:t xml:space="preserve">I am </w:t>
      </w:r>
      <w:r w:rsidRPr="00B26BEC">
        <w:t xml:space="preserve">broadly in agreement with Dr </w:t>
      </w:r>
      <w:r w:rsidRPr="00B26BEC" w:rsidR="00C13ED5">
        <w:t>Kaushal</w:t>
      </w:r>
      <w:r w:rsidR="00E71A35">
        <w:t xml:space="preserve">’s </w:t>
      </w:r>
      <w:r w:rsidRPr="00B26BEC">
        <w:t>overall exposition of the issues</w:t>
      </w:r>
      <w:r w:rsidRPr="00B26BEC" w:rsidR="00C13ED5">
        <w:t>. P</w:t>
      </w:r>
      <w:r w:rsidRPr="00B26BEC">
        <w:t xml:space="preserve">articularly as </w:t>
      </w:r>
      <w:r w:rsidRPr="00B26BEC" w:rsidR="00C13ED5">
        <w:t xml:space="preserve">far as </w:t>
      </w:r>
      <w:r w:rsidRPr="00B26BEC">
        <w:t xml:space="preserve">the </w:t>
      </w:r>
      <w:r w:rsidR="00216FA2">
        <w:t>Integrated Review</w:t>
      </w:r>
      <w:r w:rsidRPr="00B26BEC" w:rsidR="00C13ED5">
        <w:t xml:space="preserve"> is </w:t>
      </w:r>
      <w:r w:rsidRPr="00B26BEC">
        <w:t>concern</w:t>
      </w:r>
      <w:r w:rsidRPr="00B26BEC" w:rsidR="00C13ED5">
        <w:t>ed</w:t>
      </w:r>
      <w:r w:rsidRPr="00B26BEC">
        <w:t>, the broad perspective</w:t>
      </w:r>
      <w:r w:rsidRPr="00B26BEC" w:rsidR="00471B89">
        <w:t xml:space="preserve"> and the </w:t>
      </w:r>
      <w:r w:rsidRPr="00B26BEC">
        <w:t xml:space="preserve">primary strategic focus remain NATO </w:t>
      </w:r>
      <w:r w:rsidR="00E71A35">
        <w:t>and</w:t>
      </w:r>
      <w:r w:rsidRPr="00B26BEC">
        <w:t xml:space="preserve"> the Euro</w:t>
      </w:r>
      <w:r w:rsidRPr="00B26BEC" w:rsidR="00A10FFF">
        <w:t>-</w:t>
      </w:r>
      <w:r w:rsidRPr="00B26BEC">
        <w:t>Atlantic area</w:t>
      </w:r>
      <w:r w:rsidRPr="00B26BEC" w:rsidR="00471B89">
        <w:t xml:space="preserve">, but </w:t>
      </w:r>
      <w:r w:rsidRPr="00B26BEC">
        <w:t>there is this aspiration to engage more</w:t>
      </w:r>
      <w:r w:rsidRPr="00B26BEC" w:rsidR="00471B89">
        <w:t>,</w:t>
      </w:r>
      <w:r w:rsidRPr="00B26BEC">
        <w:t xml:space="preserve"> be present more</w:t>
      </w:r>
      <w:r w:rsidRPr="00B26BEC" w:rsidR="00D925E0">
        <w:t xml:space="preserve"> </w:t>
      </w:r>
      <w:r w:rsidRPr="00B26BEC">
        <w:t xml:space="preserve">and </w:t>
      </w:r>
      <w:r w:rsidRPr="00B26BEC" w:rsidR="00D925E0">
        <w:t xml:space="preserve">be </w:t>
      </w:r>
      <w:r w:rsidRPr="00B26BEC">
        <w:t xml:space="preserve">more committed in the </w:t>
      </w:r>
      <w:r w:rsidRPr="00B26BEC" w:rsidR="00471B89">
        <w:t>Indo</w:t>
      </w:r>
      <w:r w:rsidRPr="00B26BEC" w:rsidR="00A10FFF">
        <w:t>-</w:t>
      </w:r>
      <w:r w:rsidRPr="00B26BEC">
        <w:t>Pacific</w:t>
      </w:r>
      <w:r w:rsidRPr="00B26BEC" w:rsidR="00471B89">
        <w:t xml:space="preserve">. In </w:t>
      </w:r>
      <w:r w:rsidRPr="00B26BEC">
        <w:t>broad terms</w:t>
      </w:r>
      <w:r w:rsidRPr="00B26BEC" w:rsidR="00471B89">
        <w:t xml:space="preserve"> </w:t>
      </w:r>
      <w:r w:rsidRPr="00B26BEC">
        <w:t>the Royal Navy</w:t>
      </w:r>
      <w:r w:rsidRPr="00B26BEC" w:rsidR="00471B89">
        <w:t xml:space="preserve"> </w:t>
      </w:r>
      <w:r w:rsidRPr="00B26BEC">
        <w:t>can cover those capabilities to a significant degree with the make</w:t>
      </w:r>
      <w:r w:rsidRPr="00B26BEC" w:rsidR="00D925E0">
        <w:t>-</w:t>
      </w:r>
      <w:r w:rsidRPr="00B26BEC">
        <w:t>up of fleet and capabilities that it has.</w:t>
      </w:r>
    </w:p>
    <w:p w:rsidR="007744C0" w:rsidRPr="00B26BEC" w:rsidP="00294701">
      <w:pPr>
        <w:pStyle w:val="Answer"/>
      </w:pPr>
      <w:r w:rsidRPr="00B26BEC">
        <w:t xml:space="preserve">There </w:t>
      </w:r>
      <w:r w:rsidRPr="00B26BEC">
        <w:t>are a number of pressure points that raise questions going forward</w:t>
      </w:r>
      <w:r w:rsidRPr="00B26BEC" w:rsidR="00F20C6A">
        <w:t xml:space="preserve">. We </w:t>
      </w:r>
      <w:r w:rsidRPr="00B26BEC">
        <w:t>are talking about a strategic context in which, particularly in the maritime environment, we have a return of state</w:t>
      </w:r>
      <w:r w:rsidRPr="00B26BEC" w:rsidR="00A10FFF">
        <w:t>-</w:t>
      </w:r>
      <w:r w:rsidRPr="00B26BEC">
        <w:t>on</w:t>
      </w:r>
      <w:r w:rsidRPr="00B26BEC" w:rsidR="00A10FFF">
        <w:t>-</w:t>
      </w:r>
      <w:r w:rsidRPr="00B26BEC">
        <w:t>state competition</w:t>
      </w:r>
      <w:r w:rsidRPr="00B26BEC" w:rsidR="00F20C6A">
        <w:t xml:space="preserve"> </w:t>
      </w:r>
      <w:r w:rsidRPr="00B26BEC">
        <w:t>that creates a much more contested space</w:t>
      </w:r>
      <w:r w:rsidRPr="00B26BEC" w:rsidR="00F20C6A">
        <w:t xml:space="preserve">, </w:t>
      </w:r>
      <w:r w:rsidRPr="00B26BEC">
        <w:t xml:space="preserve">and a space on which </w:t>
      </w:r>
      <w:r w:rsidRPr="00B26BEC" w:rsidR="00F20C6A">
        <w:t xml:space="preserve">that </w:t>
      </w:r>
      <w:r w:rsidRPr="00B26BEC">
        <w:t>state</w:t>
      </w:r>
      <w:r w:rsidRPr="00B26BEC" w:rsidR="00A10FFF">
        <w:t>-</w:t>
      </w:r>
      <w:r w:rsidRPr="00B26BEC">
        <w:t>on</w:t>
      </w:r>
      <w:r w:rsidRPr="00B26BEC" w:rsidR="00A10FFF">
        <w:t>-</w:t>
      </w:r>
      <w:r w:rsidRPr="00B26BEC">
        <w:t>state competition is more likely to be contested.</w:t>
      </w:r>
      <w:r w:rsidRPr="00B26BEC" w:rsidR="00294701">
        <w:t xml:space="preserve"> </w:t>
      </w:r>
      <w:r w:rsidRPr="00B26BEC">
        <w:t>We are also talking about the issues around warfighting versus persistent presence</w:t>
      </w:r>
      <w:r w:rsidRPr="00B26BEC" w:rsidR="00294701">
        <w:t xml:space="preserve">, and </w:t>
      </w:r>
      <w:r w:rsidRPr="00B26BEC">
        <w:t xml:space="preserve">about this geographical spread of ambitions. </w:t>
      </w:r>
      <w:r w:rsidRPr="00B26BEC" w:rsidR="00F20C6A">
        <w:t>T</w:t>
      </w:r>
      <w:r w:rsidRPr="00B26BEC">
        <w:t>here are questions</w:t>
      </w:r>
      <w:r w:rsidRPr="00B26BEC" w:rsidR="00294701">
        <w:t xml:space="preserve"> about </w:t>
      </w:r>
      <w:r w:rsidRPr="00B26BEC">
        <w:t>whether this will</w:t>
      </w:r>
      <w:r w:rsidRPr="00B26BEC" w:rsidR="00F20C6A">
        <w:t xml:space="preserve"> </w:t>
      </w:r>
      <w:r w:rsidRPr="00B26BEC">
        <w:t>add up</w:t>
      </w:r>
      <w:r w:rsidRPr="00B26BEC" w:rsidR="00294701">
        <w:t xml:space="preserve"> in the long term</w:t>
      </w:r>
      <w:r w:rsidRPr="00B26BEC">
        <w:t>.</w:t>
      </w:r>
      <w:r w:rsidRPr="00B26BEC" w:rsidR="00DF4361">
        <w:t xml:space="preserve"> </w:t>
      </w:r>
      <w:r w:rsidRPr="00B26BEC">
        <w:t>In a sense</w:t>
      </w:r>
      <w:r w:rsidRPr="00B26BEC" w:rsidR="00DF4361">
        <w:t xml:space="preserve">, </w:t>
      </w:r>
      <w:r w:rsidRPr="00B26BEC" w:rsidR="00294701">
        <w:t xml:space="preserve">what </w:t>
      </w:r>
      <w:r w:rsidRPr="00B26BEC" w:rsidR="00DF4361">
        <w:t xml:space="preserve">we have </w:t>
      </w:r>
      <w:r w:rsidRPr="00B26BEC">
        <w:t xml:space="preserve">seen up </w:t>
      </w:r>
      <w:r w:rsidR="00E71A35">
        <w:t xml:space="preserve">to </w:t>
      </w:r>
      <w:r w:rsidRPr="00B26BEC">
        <w:t>now is a case of</w:t>
      </w:r>
      <w:r w:rsidRPr="00B26BEC" w:rsidR="00DF4361">
        <w:t xml:space="preserve"> </w:t>
      </w:r>
      <w:r w:rsidRPr="00B26BEC" w:rsidR="00294701">
        <w:t>“</w:t>
      </w:r>
      <w:r w:rsidRPr="00B26BEC">
        <w:t>so far</w:t>
      </w:r>
      <w:r w:rsidRPr="00B26BEC" w:rsidR="00DF4361">
        <w:t xml:space="preserve">, </w:t>
      </w:r>
      <w:r w:rsidRPr="00B26BEC">
        <w:t>so good</w:t>
      </w:r>
      <w:r w:rsidRPr="00B26BEC" w:rsidR="00294701">
        <w:t xml:space="preserve">”, </w:t>
      </w:r>
      <w:r w:rsidRPr="00B26BEC">
        <w:t>in terms of the</w:t>
      </w:r>
      <w:r w:rsidRPr="00B26BEC" w:rsidR="00DF4361">
        <w:t xml:space="preserve"> </w:t>
      </w:r>
      <w:r w:rsidRPr="00B26BEC">
        <w:t>continuing commitments to NATO</w:t>
      </w:r>
      <w:r w:rsidRPr="00B26BEC" w:rsidR="00DF4361">
        <w:t xml:space="preserve">, </w:t>
      </w:r>
      <w:r w:rsidRPr="00B26BEC">
        <w:t>plus the</w:t>
      </w:r>
      <w:r w:rsidRPr="00B26BEC" w:rsidR="00DF4361">
        <w:t xml:space="preserve"> </w:t>
      </w:r>
      <w:r w:rsidRPr="00B26BEC">
        <w:t>beginnings of the</w:t>
      </w:r>
      <w:r w:rsidRPr="00B26BEC" w:rsidR="00DF4361">
        <w:t xml:space="preserve"> </w:t>
      </w:r>
      <w:r w:rsidRPr="00B26BEC">
        <w:t xml:space="preserve">development of the </w:t>
      </w:r>
      <w:r w:rsidRPr="00B26BEC" w:rsidR="00DF4361">
        <w:t>Indo</w:t>
      </w:r>
      <w:r w:rsidRPr="00B26BEC" w:rsidR="00A10FFF">
        <w:t>-</w:t>
      </w:r>
      <w:r w:rsidRPr="00B26BEC">
        <w:t>Pacific</w:t>
      </w:r>
      <w:r w:rsidRPr="00B26BEC" w:rsidR="00294701">
        <w:t xml:space="preserve"> tilt</w:t>
      </w:r>
      <w:r w:rsidRPr="00B26BEC" w:rsidR="00FF56DA">
        <w:t xml:space="preserve">. The </w:t>
      </w:r>
      <w:r w:rsidRPr="00B26BEC">
        <w:t>core capabilities that the UK has</w:t>
      </w:r>
      <w:r w:rsidRPr="00B26BEC" w:rsidR="00DF4361">
        <w:t xml:space="preserve">, </w:t>
      </w:r>
      <w:r w:rsidRPr="00B26BEC">
        <w:t xml:space="preserve">not least </w:t>
      </w:r>
      <w:r w:rsidRPr="00B26BEC" w:rsidR="00DF4361">
        <w:t xml:space="preserve">the </w:t>
      </w:r>
      <w:r w:rsidRPr="00B26BEC" w:rsidR="007F2055">
        <w:t>C</w:t>
      </w:r>
      <w:r w:rsidRPr="00B26BEC">
        <w:t>arr</w:t>
      </w:r>
      <w:r w:rsidRPr="00B26BEC" w:rsidR="00DF4361">
        <w:t xml:space="preserve">ier </w:t>
      </w:r>
      <w:r w:rsidRPr="00B26BEC" w:rsidR="007F2055">
        <w:t>S</w:t>
      </w:r>
      <w:r w:rsidRPr="00B26BEC">
        <w:t xml:space="preserve">trike </w:t>
      </w:r>
      <w:r w:rsidRPr="00B26BEC" w:rsidR="007F2055">
        <w:t>G</w:t>
      </w:r>
      <w:r w:rsidRPr="00B26BEC">
        <w:t>roup</w:t>
      </w:r>
      <w:r w:rsidRPr="00B26BEC" w:rsidR="00FF56DA">
        <w:t xml:space="preserve">, </w:t>
      </w:r>
      <w:r w:rsidRPr="00B26BEC">
        <w:t>bring</w:t>
      </w:r>
      <w:r w:rsidRPr="00B26BEC" w:rsidR="00FF56DA">
        <w:t xml:space="preserve"> </w:t>
      </w:r>
      <w:r w:rsidRPr="00B26BEC">
        <w:t xml:space="preserve">a significant level of both added value in NATO and potentially the </w:t>
      </w:r>
      <w:r w:rsidRPr="00B26BEC" w:rsidR="007F2055">
        <w:t>Indo</w:t>
      </w:r>
      <w:r w:rsidRPr="00B26BEC" w:rsidR="00A10FFF">
        <w:t>-</w:t>
      </w:r>
      <w:r w:rsidRPr="00B26BEC">
        <w:t>Pacific</w:t>
      </w:r>
      <w:r w:rsidRPr="00B26BEC" w:rsidR="007F2055">
        <w:t xml:space="preserve">, </w:t>
      </w:r>
      <w:r w:rsidRPr="00B26BEC">
        <w:t>and a degree of flexibility in how to use those.</w:t>
      </w:r>
    </w:p>
    <w:p w:rsidR="00FE5646" w:rsidRPr="00B26BEC" w:rsidP="00FE5646">
      <w:pPr>
        <w:pStyle w:val="Question"/>
        <w:numPr>
          <w:ilvl w:val="0"/>
          <w:numId w:val="0"/>
        </w:numPr>
        <w:ind w:left="794"/>
      </w:pPr>
      <w:r w:rsidRPr="00B26BEC">
        <w:t>T</w:t>
      </w:r>
      <w:r w:rsidRPr="00B26BEC" w:rsidR="007744C0">
        <w:t>here are</w:t>
      </w:r>
      <w:r w:rsidRPr="00B26BEC">
        <w:t xml:space="preserve"> </w:t>
      </w:r>
      <w:r w:rsidRPr="00B26BEC" w:rsidR="007744C0">
        <w:t>areas where</w:t>
      </w:r>
      <w:r w:rsidRPr="00B26BEC">
        <w:t xml:space="preserve">, </w:t>
      </w:r>
      <w:r w:rsidRPr="00B26BEC" w:rsidR="007744C0">
        <w:t xml:space="preserve">even now, capabilities are spread fairly thinly. </w:t>
      </w:r>
      <w:r w:rsidRPr="00B26BEC">
        <w:t>A</w:t>
      </w:r>
      <w:r w:rsidRPr="00B26BEC" w:rsidR="007744C0">
        <w:t>s part of the program</w:t>
      </w:r>
      <w:r w:rsidRPr="00B26BEC">
        <w:t xml:space="preserve">me </w:t>
      </w:r>
      <w:r w:rsidRPr="00B26BEC" w:rsidR="007744C0">
        <w:t>going forward</w:t>
      </w:r>
      <w:r w:rsidRPr="00B26BEC">
        <w:t xml:space="preserve"> </w:t>
      </w:r>
      <w:r w:rsidRPr="00B26BEC" w:rsidR="007744C0">
        <w:t>some of these capabilities are being further developed, but there are potentially gaps in capabilities that may persist</w:t>
      </w:r>
      <w:r w:rsidRPr="00B26BEC">
        <w:t xml:space="preserve">. There </w:t>
      </w:r>
      <w:r w:rsidRPr="00B26BEC" w:rsidR="007744C0">
        <w:t>may be questions over whether those should be</w:t>
      </w:r>
      <w:r w:rsidRPr="00B26BEC">
        <w:t xml:space="preserve"> </w:t>
      </w:r>
      <w:r w:rsidRPr="00B26BEC" w:rsidR="007744C0">
        <w:t xml:space="preserve">further enhanced in order to provide a </w:t>
      </w:r>
      <w:r w:rsidRPr="00B26BEC">
        <w:t xml:space="preserve">thoroughgoing </w:t>
      </w:r>
      <w:r w:rsidRPr="00B26BEC" w:rsidR="007744C0">
        <w:t>and more robust capability going forward.</w:t>
      </w:r>
    </w:p>
    <w:p w:rsidR="00500230" w:rsidRPr="00B26BEC" w:rsidP="00FE5646">
      <w:pPr>
        <w:pStyle w:val="Question"/>
        <w:numPr>
          <w:ilvl w:val="0"/>
          <w:numId w:val="0"/>
        </w:numPr>
        <w:ind w:left="794"/>
      </w:pPr>
      <w:r w:rsidRPr="00B26BEC">
        <w:t xml:space="preserve">Perhaps </w:t>
      </w:r>
      <w:r w:rsidRPr="00B26BEC" w:rsidR="007744C0">
        <w:t>the keys are the extent to which particularly recent events may sharpen the degree of issues around how to sustain that balance</w:t>
      </w:r>
      <w:r w:rsidRPr="00B26BEC" w:rsidR="00881F68">
        <w:t xml:space="preserve"> </w:t>
      </w:r>
      <w:r w:rsidRPr="00B26BEC" w:rsidR="007744C0">
        <w:t xml:space="preserve">between whether there is an increased pullback into the </w:t>
      </w:r>
      <w:r w:rsidRPr="00B26BEC" w:rsidR="00881F68">
        <w:t>Euro</w:t>
      </w:r>
      <w:r w:rsidRPr="00B26BEC" w:rsidR="00A10FFF">
        <w:t>-</w:t>
      </w:r>
      <w:r w:rsidRPr="00B26BEC" w:rsidR="007744C0">
        <w:t>Atlantic space versus the issue of</w:t>
      </w:r>
      <w:r w:rsidRPr="00B26BEC" w:rsidR="00881F68">
        <w:t xml:space="preserve"> how </w:t>
      </w:r>
      <w:r w:rsidRPr="00B26BEC" w:rsidR="007744C0">
        <w:t xml:space="preserve">the </w:t>
      </w:r>
      <w:r w:rsidRPr="00B26BEC" w:rsidR="00881F68">
        <w:t>Indo</w:t>
      </w:r>
      <w:r w:rsidRPr="00B26BEC" w:rsidR="00A10FFF">
        <w:t>-</w:t>
      </w:r>
      <w:r w:rsidRPr="00B26BEC" w:rsidR="007744C0">
        <w:t>Pacific as an arena develops</w:t>
      </w:r>
      <w:r w:rsidRPr="00B26BEC" w:rsidR="00273005">
        <w:t xml:space="preserve">. There is also </w:t>
      </w:r>
      <w:r w:rsidRPr="00B26BEC" w:rsidR="007744C0">
        <w:t>the degree to which expectations are met in terms of domestic ambition versus regional expectations</w:t>
      </w:r>
      <w:r w:rsidRPr="00B26BEC" w:rsidR="00A54C55">
        <w:t xml:space="preserve">, </w:t>
      </w:r>
      <w:r w:rsidRPr="00B26BEC" w:rsidR="007744C0">
        <w:t>and therefore whether it adds up</w:t>
      </w:r>
      <w:r w:rsidRPr="00B26BEC" w:rsidR="004563AA">
        <w:t xml:space="preserve"> </w:t>
      </w:r>
      <w:r w:rsidRPr="00B26BEC" w:rsidR="007744C0">
        <w:t>both in a strategic sense</w:t>
      </w:r>
      <w:r w:rsidRPr="00B26BEC" w:rsidR="00294701">
        <w:t xml:space="preserve"> </w:t>
      </w:r>
      <w:r w:rsidRPr="00B26BEC" w:rsidR="007744C0">
        <w:t>but also in terms of expectations of allies and partners in the Euro</w:t>
      </w:r>
      <w:r w:rsidRPr="00B26BEC" w:rsidR="00A10FFF">
        <w:t>-</w:t>
      </w:r>
      <w:r w:rsidRPr="00B26BEC" w:rsidR="007744C0">
        <w:t xml:space="preserve">Atlantic area versus those in the </w:t>
      </w:r>
      <w:r w:rsidRPr="00B26BEC" w:rsidR="009138C8">
        <w:t>Indo</w:t>
      </w:r>
      <w:r w:rsidRPr="00B26BEC" w:rsidR="00A10FFF">
        <w:t>-</w:t>
      </w:r>
      <w:r w:rsidRPr="00B26BEC" w:rsidR="007744C0">
        <w:t>Pacific.</w:t>
      </w:r>
    </w:p>
    <w:p w:rsidR="00500230" w:rsidRPr="00B26BEC" w:rsidP="008916CC">
      <w:pPr>
        <w:pStyle w:val="Remark"/>
      </w:pPr>
      <w:r w:rsidRPr="00B26BEC">
        <w:rPr>
          <w:b/>
        </w:rPr>
        <w:t>The Chair:</w:t>
      </w:r>
      <w:r w:rsidRPr="00B26BEC">
        <w:t xml:space="preserve"> Thank </w:t>
      </w:r>
      <w:r w:rsidRPr="00B26BEC" w:rsidR="007744C0">
        <w:t>you very much for setting the scene.</w:t>
      </w:r>
    </w:p>
    <w:p w:rsidR="007744C0" w:rsidRPr="00B26BEC" w:rsidP="007744C0">
      <w:pPr>
        <w:pStyle w:val="Question"/>
      </w:pPr>
      <w:r w:rsidRPr="00B26BEC">
        <w:rPr>
          <w:b/>
        </w:rPr>
        <w:t>Lord Stirrup:</w:t>
      </w:r>
      <w:r w:rsidRPr="00B26BEC">
        <w:t xml:space="preserve"> </w:t>
      </w:r>
      <w:r w:rsidRPr="00B26BEC">
        <w:t xml:space="preserve">The </w:t>
      </w:r>
      <w:r w:rsidR="00216FA2">
        <w:t>Defence Command Paper</w:t>
      </w:r>
      <w:r w:rsidRPr="00B26BEC">
        <w:t xml:space="preserve"> says that a persistent engagement model will be at the heart of our new approach to tasks overseas, but it is not </w:t>
      </w:r>
      <w:r w:rsidRPr="00B26BEC">
        <w:t xml:space="preserve">at </w:t>
      </w:r>
      <w:r w:rsidRPr="00B26BEC">
        <w:t>all clear what this actually means.</w:t>
      </w:r>
      <w:r w:rsidRPr="00B26BEC">
        <w:t xml:space="preserve"> </w:t>
      </w:r>
      <w:r w:rsidRPr="00B26BEC">
        <w:t>How would you interpret it?</w:t>
      </w:r>
      <w:r w:rsidRPr="00B26BEC">
        <w:t xml:space="preserve"> W</w:t>
      </w:r>
      <w:r w:rsidRPr="00B26BEC">
        <w:t xml:space="preserve">hat would that look like in the </w:t>
      </w:r>
      <w:r w:rsidRPr="00B26BEC">
        <w:t>Indo</w:t>
      </w:r>
      <w:r w:rsidRPr="00B26BEC" w:rsidR="00A10FFF">
        <w:t>-</w:t>
      </w:r>
      <w:r w:rsidRPr="00B26BEC">
        <w:t>Pacific region, for example</w:t>
      </w:r>
      <w:r w:rsidRPr="00B26BEC">
        <w:t xml:space="preserve">? How </w:t>
      </w:r>
      <w:r w:rsidRPr="00B26BEC">
        <w:t>might the</w:t>
      </w:r>
      <w:r w:rsidRPr="00B26BEC">
        <w:t xml:space="preserve"> Royal </w:t>
      </w:r>
      <w:r w:rsidRPr="00B26BEC">
        <w:t xml:space="preserve">Navy contribute to that? </w:t>
      </w:r>
      <w:r w:rsidRPr="00B26BEC">
        <w:t>W</w:t>
      </w:r>
      <w:r w:rsidRPr="00B26BEC">
        <w:t>hat do you think</w:t>
      </w:r>
      <w:r w:rsidRPr="00B26BEC">
        <w:t xml:space="preserve"> </w:t>
      </w:r>
      <w:r w:rsidRPr="00B26BEC">
        <w:t>of the value of the concept overall?</w:t>
      </w:r>
    </w:p>
    <w:p w:rsidR="0077026F" w:rsidRPr="00B26BEC" w:rsidP="0077026F">
      <w:pPr>
        <w:pStyle w:val="Answer"/>
      </w:pPr>
      <w:r w:rsidRPr="00B26BEC">
        <w:rPr>
          <w:b/>
          <w:i/>
        </w:rPr>
        <w:t>Dr Sidharth Kaushal:</w:t>
      </w:r>
      <w:r w:rsidRPr="00B26BEC" w:rsidR="007559FF">
        <w:rPr>
          <w:b/>
        </w:rPr>
        <w:t xml:space="preserve"> </w:t>
      </w:r>
      <w:r w:rsidRPr="00B26BEC" w:rsidR="007559FF">
        <w:t>As</w:t>
      </w:r>
      <w:r w:rsidRPr="00B26BEC" w:rsidR="007744C0">
        <w:t xml:space="preserve"> I understand it, the model of persistent engagement </w:t>
      </w:r>
      <w:r w:rsidRPr="00B26BEC" w:rsidR="007559FF">
        <w:t xml:space="preserve">laid </w:t>
      </w:r>
      <w:r w:rsidRPr="00B26BEC" w:rsidR="007744C0">
        <w:t xml:space="preserve">out was very much </w:t>
      </w:r>
      <w:r w:rsidRPr="00B26BEC" w:rsidR="007559FF">
        <w:t xml:space="preserve">a </w:t>
      </w:r>
      <w:r w:rsidRPr="00B26BEC" w:rsidR="007744C0">
        <w:t>response to the challenge of presence</w:t>
      </w:r>
      <w:r w:rsidRPr="00B26BEC" w:rsidR="007559FF">
        <w:t xml:space="preserve">. One </w:t>
      </w:r>
      <w:r w:rsidRPr="00B26BEC" w:rsidR="007744C0">
        <w:t>can see a fair bit of capability being devoted to regions on a transient basis</w:t>
      </w:r>
      <w:r w:rsidRPr="00B26BEC" w:rsidR="007559FF">
        <w:t xml:space="preserve">, such as </w:t>
      </w:r>
      <w:r w:rsidRPr="00B26BEC" w:rsidR="007744C0">
        <w:t xml:space="preserve">the deployment of </w:t>
      </w:r>
      <w:r w:rsidRPr="00B26BEC" w:rsidR="007559FF">
        <w:t xml:space="preserve">Carrier Strike Group 21 </w:t>
      </w:r>
      <w:r w:rsidRPr="00B26BEC" w:rsidR="007744C0">
        <w:t xml:space="preserve">to </w:t>
      </w:r>
      <w:r w:rsidRPr="00B26BEC" w:rsidR="005E0ACB">
        <w:t>e</w:t>
      </w:r>
      <w:r w:rsidRPr="00B26BEC" w:rsidR="007744C0">
        <w:t>ast Asia, whereas adversaries are able to maintain a more persistent drumbeat of low</w:t>
      </w:r>
      <w:r w:rsidRPr="00B26BEC" w:rsidR="005E0ACB">
        <w:t>-</w:t>
      </w:r>
      <w:r w:rsidRPr="00B26BEC" w:rsidR="007744C0">
        <w:t xml:space="preserve">level and </w:t>
      </w:r>
      <w:r w:rsidRPr="00B26BEC" w:rsidR="007559FF">
        <w:t>sub</w:t>
      </w:r>
      <w:r w:rsidRPr="00B26BEC" w:rsidR="00A10FFF">
        <w:t>-</w:t>
      </w:r>
      <w:r w:rsidRPr="00B26BEC" w:rsidR="007744C0">
        <w:t xml:space="preserve">threshold activity. Think of the </w:t>
      </w:r>
      <w:r w:rsidRPr="00B26BEC" w:rsidR="007559FF">
        <w:t xml:space="preserve">behaviour </w:t>
      </w:r>
      <w:r w:rsidRPr="00B26BEC" w:rsidR="007744C0">
        <w:t>of China</w:t>
      </w:r>
      <w:r w:rsidRPr="00B26BEC" w:rsidR="00561423">
        <w:t>’</w:t>
      </w:r>
      <w:r w:rsidRPr="00B26BEC" w:rsidR="007744C0">
        <w:t>s maritime militia in the South China Sea</w:t>
      </w:r>
      <w:r w:rsidRPr="00B26BEC" w:rsidR="007559FF">
        <w:t xml:space="preserve">, </w:t>
      </w:r>
      <w:r w:rsidRPr="00B26BEC" w:rsidR="007744C0">
        <w:t>or</w:t>
      </w:r>
      <w:r w:rsidRPr="00B26BEC">
        <w:t xml:space="preserve">, </w:t>
      </w:r>
      <w:r w:rsidRPr="00B26BEC" w:rsidR="007744C0">
        <w:t>indeed</w:t>
      </w:r>
      <w:r w:rsidRPr="00B26BEC">
        <w:t xml:space="preserve">, </w:t>
      </w:r>
      <w:r w:rsidRPr="00B26BEC" w:rsidR="007744C0">
        <w:t>some of Russia</w:t>
      </w:r>
      <w:r w:rsidRPr="00B26BEC" w:rsidR="00561423">
        <w:t>’</w:t>
      </w:r>
      <w:r w:rsidRPr="00B26BEC" w:rsidR="007744C0">
        <w:t xml:space="preserve">s more </w:t>
      </w:r>
      <w:r w:rsidRPr="00B26BEC">
        <w:t>sub</w:t>
      </w:r>
      <w:r w:rsidRPr="00B26BEC" w:rsidR="00A10FFF">
        <w:t>-</w:t>
      </w:r>
      <w:r w:rsidRPr="00B26BEC" w:rsidR="007744C0">
        <w:t>threshold activity in Europe.</w:t>
      </w:r>
    </w:p>
    <w:p w:rsidR="00625803" w:rsidRPr="00B26BEC" w:rsidP="00625803">
      <w:pPr>
        <w:pStyle w:val="Answer"/>
      </w:pPr>
      <w:r w:rsidRPr="00B26BEC">
        <w:t>The logic of persistent engagement, as I understand</w:t>
      </w:r>
      <w:r w:rsidR="000652AA">
        <w:t xml:space="preserve"> it</w:t>
      </w:r>
      <w:r w:rsidRPr="00B26BEC">
        <w:t>, is that the military would shift to a mode of more constant campaigning</w:t>
      </w:r>
      <w:r w:rsidRPr="00B26BEC" w:rsidR="0077026F">
        <w:t xml:space="preserve">, </w:t>
      </w:r>
      <w:r w:rsidRPr="00B26BEC">
        <w:t xml:space="preserve">where it would operate at proximity with rivals on a constant basis rather than an emergency basis. </w:t>
      </w:r>
      <w:r w:rsidRPr="00B26BEC" w:rsidR="005E0ACB">
        <w:t xml:space="preserve">Read </w:t>
      </w:r>
      <w:r w:rsidRPr="00B26BEC">
        <w:t xml:space="preserve">alongside the </w:t>
      </w:r>
      <w:r w:rsidRPr="00B26BEC" w:rsidR="005E0ACB">
        <w:t>i</w:t>
      </w:r>
      <w:r w:rsidRPr="00B26BEC" w:rsidR="00717942">
        <w:t xml:space="preserve">ntegrated </w:t>
      </w:r>
      <w:r w:rsidRPr="00B26BEC" w:rsidR="005E0ACB">
        <w:t>o</w:t>
      </w:r>
      <w:r w:rsidRPr="00B26BEC" w:rsidR="00717942">
        <w:t xml:space="preserve">perating </w:t>
      </w:r>
      <w:r w:rsidRPr="00B26BEC" w:rsidR="005E0ACB">
        <w:t>c</w:t>
      </w:r>
      <w:r w:rsidRPr="00B26BEC" w:rsidR="00717942">
        <w:t>oncept</w:t>
      </w:r>
      <w:r w:rsidRPr="00B26BEC" w:rsidR="005E0ACB">
        <w:t>, that</w:t>
      </w:r>
      <w:r w:rsidRPr="00B26BEC" w:rsidR="00585E08">
        <w:t xml:space="preserve"> </w:t>
      </w:r>
      <w:r w:rsidRPr="00B26BEC">
        <w:t>boils down into two distinct mission sets</w:t>
      </w:r>
      <w:r w:rsidRPr="00B26BEC">
        <w:t xml:space="preserve">. </w:t>
      </w:r>
      <w:r w:rsidRPr="00B26BEC" w:rsidR="00F64D59">
        <w:t>T</w:t>
      </w:r>
      <w:r w:rsidRPr="00B26BEC">
        <w:t>he first would be engagement of partners, building capacity for resistance in areas of the world where perhaps the UK lacks the mass to do so itself</w:t>
      </w:r>
      <w:r w:rsidRPr="00B26BEC" w:rsidR="00F64D59">
        <w:t xml:space="preserve">. The </w:t>
      </w:r>
      <w:r w:rsidRPr="00B26BEC">
        <w:t>second would be the capacity to constrain rivals</w:t>
      </w:r>
      <w:r w:rsidRPr="00B26BEC" w:rsidR="0066604E">
        <w:t xml:space="preserve"> t</w:t>
      </w:r>
      <w:r w:rsidRPr="00B26BEC">
        <w:t xml:space="preserve">hrough </w:t>
      </w:r>
      <w:r w:rsidRPr="00B26BEC" w:rsidR="0066604E">
        <w:t>means</w:t>
      </w:r>
      <w:r w:rsidRPr="00B26BEC">
        <w:t xml:space="preserve"> short of actual conflict</w:t>
      </w:r>
      <w:r w:rsidRPr="00B26BEC" w:rsidR="0066604E">
        <w:t>.</w:t>
      </w:r>
    </w:p>
    <w:p w:rsidR="00655A4E" w:rsidRPr="00B26BEC" w:rsidP="00655A4E">
      <w:pPr>
        <w:pStyle w:val="Answer"/>
      </w:pPr>
      <w:r w:rsidRPr="00B26BEC">
        <w:t>W</w:t>
      </w:r>
      <w:r w:rsidRPr="00B26BEC" w:rsidR="007744C0">
        <w:t>hat might that look like in practice?</w:t>
      </w:r>
      <w:r w:rsidRPr="00B26BEC">
        <w:t xml:space="preserve"> The </w:t>
      </w:r>
      <w:r w:rsidRPr="00B26BEC" w:rsidR="007744C0">
        <w:t xml:space="preserve">engagement side of things is perhaps </w:t>
      </w:r>
      <w:r w:rsidRPr="00B26BEC">
        <w:t xml:space="preserve">easier </w:t>
      </w:r>
      <w:r w:rsidRPr="00B26BEC" w:rsidR="007744C0">
        <w:t>to flesh out.</w:t>
      </w:r>
      <w:r w:rsidRPr="00B26BEC">
        <w:t xml:space="preserve"> F</w:t>
      </w:r>
      <w:r w:rsidRPr="00B26BEC" w:rsidR="007744C0">
        <w:t xml:space="preserve">or example, the </w:t>
      </w:r>
      <w:r w:rsidRPr="00B26BEC">
        <w:t xml:space="preserve">Littoral </w:t>
      </w:r>
      <w:r w:rsidRPr="00B26BEC" w:rsidR="007744C0">
        <w:t>Response Group</w:t>
      </w:r>
      <w:r w:rsidRPr="00B26BEC">
        <w:t xml:space="preserve"> (South) </w:t>
      </w:r>
      <w:r w:rsidRPr="00B26BEC" w:rsidR="007744C0">
        <w:t xml:space="preserve">is envisioned as containing advice and liaison teams </w:t>
      </w:r>
      <w:r w:rsidRPr="00B26BEC" w:rsidR="00625803">
        <w:t xml:space="preserve">within it </w:t>
      </w:r>
      <w:r w:rsidRPr="00B26BEC" w:rsidR="007744C0">
        <w:t>that are meant to be situated in partner nations</w:t>
      </w:r>
      <w:r w:rsidRPr="00B26BEC" w:rsidR="00625803">
        <w:t xml:space="preserve">, </w:t>
      </w:r>
      <w:r w:rsidRPr="00B26BEC" w:rsidR="007744C0">
        <w:t>in order to build a domestic capacity for, among other things, operations where the UK can add knowledge, if not necessarily hard capability</w:t>
      </w:r>
      <w:r w:rsidRPr="00B26BEC" w:rsidR="00625803">
        <w:t xml:space="preserve"> </w:t>
      </w:r>
      <w:r w:rsidRPr="00B26BEC" w:rsidR="007744C0">
        <w:t xml:space="preserve">in regions </w:t>
      </w:r>
      <w:r w:rsidR="000652AA">
        <w:t>such as</w:t>
      </w:r>
      <w:r w:rsidRPr="00B26BEC" w:rsidR="007744C0">
        <w:t xml:space="preserve"> </w:t>
      </w:r>
      <w:r w:rsidRPr="00B26BEC" w:rsidR="00625803">
        <w:t>the Indo</w:t>
      </w:r>
      <w:r w:rsidRPr="00B26BEC" w:rsidR="00A10FFF">
        <w:t>-</w:t>
      </w:r>
      <w:r w:rsidRPr="00B26BEC" w:rsidR="007744C0">
        <w:t>Pacific, where it lacks mass.</w:t>
      </w:r>
      <w:r w:rsidRPr="00B26BEC">
        <w:t xml:space="preserve"> </w:t>
      </w:r>
      <w:r w:rsidRPr="00B26BEC" w:rsidR="00625803">
        <w:t xml:space="preserve">That </w:t>
      </w:r>
      <w:r w:rsidRPr="00B26BEC" w:rsidR="007744C0">
        <w:t>would involve, among other things, longer cycle deployments, presumably for troops operating in these advisory roles</w:t>
      </w:r>
      <w:r w:rsidRPr="00B26BEC" w:rsidR="005E0ACB">
        <w:t>—</w:t>
      </w:r>
      <w:r w:rsidRPr="00B26BEC" w:rsidR="007744C0">
        <w:t>in other words</w:t>
      </w:r>
      <w:r w:rsidRPr="00B26BEC">
        <w:t xml:space="preserve">, </w:t>
      </w:r>
      <w:r w:rsidRPr="00B26BEC" w:rsidR="007744C0">
        <w:t>them being in</w:t>
      </w:r>
      <w:r w:rsidR="000652AA">
        <w:t>-</w:t>
      </w:r>
      <w:r w:rsidRPr="00B26BEC" w:rsidR="007744C0">
        <w:t>country on a more persistent basis</w:t>
      </w:r>
      <w:r w:rsidRPr="00B26BEC">
        <w:t>.</w:t>
      </w:r>
    </w:p>
    <w:p w:rsidR="00926F2D" w:rsidRPr="00B26BEC" w:rsidP="00E15BB4">
      <w:pPr>
        <w:pStyle w:val="Answer"/>
      </w:pPr>
      <w:r w:rsidRPr="00B26BEC">
        <w:t xml:space="preserve">When </w:t>
      </w:r>
      <w:r w:rsidRPr="00B26BEC" w:rsidR="007744C0">
        <w:t>it comes to constraining adversaries</w:t>
      </w:r>
      <w:r w:rsidRPr="00B26BEC">
        <w:t xml:space="preserve"> </w:t>
      </w:r>
      <w:r w:rsidRPr="00B26BEC" w:rsidR="00E65E8E">
        <w:t>short of war,</w:t>
      </w:r>
      <w:r w:rsidRPr="00B26BEC" w:rsidR="007744C0">
        <w:t xml:space="preserve"> </w:t>
      </w:r>
      <w:r w:rsidRPr="00B26BEC" w:rsidR="00E65E8E">
        <w:t xml:space="preserve">there are a </w:t>
      </w:r>
      <w:r w:rsidRPr="00B26BEC" w:rsidR="007744C0">
        <w:t xml:space="preserve">number of things that a </w:t>
      </w:r>
      <w:r w:rsidR="000652AA">
        <w:t>n</w:t>
      </w:r>
      <w:r w:rsidRPr="00B26BEC" w:rsidR="007744C0">
        <w:t xml:space="preserve">avy could theoretically do. It could, for example, contribute to </w:t>
      </w:r>
      <w:r w:rsidR="000652AA">
        <w:t>law</w:t>
      </w:r>
      <w:r w:rsidRPr="00B26BEC" w:rsidR="00E65E8E">
        <w:t xml:space="preserve">fare </w:t>
      </w:r>
      <w:r w:rsidRPr="00B26BEC" w:rsidR="007744C0">
        <w:t>by supporting a contested narrative.</w:t>
      </w:r>
      <w:r w:rsidRPr="00B26BEC" w:rsidR="00E65E8E">
        <w:t xml:space="preserve"> We have </w:t>
      </w:r>
      <w:r w:rsidRPr="00B26BEC" w:rsidR="007744C0">
        <w:t>seen this</w:t>
      </w:r>
      <w:r w:rsidRPr="00B26BEC" w:rsidR="005E0ACB">
        <w:t xml:space="preserve"> not necessarily in a naval context but </w:t>
      </w:r>
      <w:r w:rsidR="000652AA">
        <w:t xml:space="preserve">in </w:t>
      </w:r>
      <w:r w:rsidRPr="00B26BEC" w:rsidR="00E65E8E">
        <w:t xml:space="preserve">an </w:t>
      </w:r>
      <w:r w:rsidRPr="00B26BEC" w:rsidR="007744C0">
        <w:t>intelligence</w:t>
      </w:r>
      <w:r w:rsidRPr="00B26BEC" w:rsidR="005E0ACB">
        <w:t xml:space="preserve"> one</w:t>
      </w:r>
      <w:r w:rsidRPr="00B26BEC" w:rsidR="00E65E8E">
        <w:t>, with the pre</w:t>
      </w:r>
      <w:r w:rsidRPr="00B26BEC" w:rsidR="00A10FFF">
        <w:t>-</w:t>
      </w:r>
      <w:r w:rsidRPr="00B26BEC" w:rsidR="00E65E8E">
        <w:t xml:space="preserve">bunking </w:t>
      </w:r>
      <w:r w:rsidRPr="00B26BEC" w:rsidR="007744C0">
        <w:t xml:space="preserve">of </w:t>
      </w:r>
      <w:r w:rsidRPr="00B26BEC" w:rsidR="00E65E8E">
        <w:t xml:space="preserve">some of </w:t>
      </w:r>
      <w:r w:rsidRPr="00B26BEC" w:rsidR="007744C0">
        <w:t>Russia</w:t>
      </w:r>
      <w:r w:rsidRPr="00B26BEC" w:rsidR="00561423">
        <w:t>’</w:t>
      </w:r>
      <w:r w:rsidRPr="00B26BEC" w:rsidR="007744C0">
        <w:t>s claims regarding</w:t>
      </w:r>
      <w:r w:rsidRPr="00B26BEC" w:rsidR="00E65E8E">
        <w:t xml:space="preserve"> </w:t>
      </w:r>
      <w:r w:rsidRPr="00B26BEC" w:rsidR="007744C0">
        <w:t>Ukrainian provocations before this crisis built up</w:t>
      </w:r>
      <w:r w:rsidRPr="00B26BEC" w:rsidR="00E65E8E">
        <w:t xml:space="preserve">. A </w:t>
      </w:r>
      <w:r w:rsidR="000652AA">
        <w:t>n</w:t>
      </w:r>
      <w:r w:rsidRPr="00B26BEC" w:rsidR="007744C0">
        <w:t xml:space="preserve">avy in a part of the world where there was </w:t>
      </w:r>
      <w:r w:rsidRPr="00B26BEC" w:rsidR="006C5CFF">
        <w:t>contestation of a</w:t>
      </w:r>
      <w:r w:rsidRPr="00B26BEC" w:rsidR="007744C0">
        <w:t xml:space="preserve"> territorial claim</w:t>
      </w:r>
      <w:r w:rsidRPr="00B26BEC" w:rsidR="006C5CFF">
        <w:t xml:space="preserve"> </w:t>
      </w:r>
      <w:r w:rsidRPr="00B26BEC" w:rsidR="007744C0">
        <w:t>might be able to support one side</w:t>
      </w:r>
      <w:r w:rsidRPr="00B26BEC" w:rsidR="00561423">
        <w:t>’</w:t>
      </w:r>
      <w:r w:rsidRPr="00B26BEC" w:rsidR="007744C0">
        <w:t xml:space="preserve">s narrative </w:t>
      </w:r>
      <w:r w:rsidRPr="00B26BEC" w:rsidR="000652AA">
        <w:t xml:space="preserve">over the other </w:t>
      </w:r>
      <w:r w:rsidRPr="00B26BEC" w:rsidR="007744C0">
        <w:t xml:space="preserve">by virtue of </w:t>
      </w:r>
      <w:r w:rsidRPr="00B26BEC" w:rsidR="006C5CFF">
        <w:t xml:space="preserve">its </w:t>
      </w:r>
      <w:r w:rsidRPr="00B26BEC" w:rsidR="007744C0">
        <w:t>presence.</w:t>
      </w:r>
    </w:p>
    <w:p w:rsidR="007744C0" w:rsidRPr="00B26BEC" w:rsidP="00E15BB4">
      <w:pPr>
        <w:pStyle w:val="Answer"/>
      </w:pPr>
      <w:r w:rsidRPr="00B26BEC">
        <w:t>A</w:t>
      </w:r>
      <w:r w:rsidRPr="00B26BEC">
        <w:t xml:space="preserve"> forward</w:t>
      </w:r>
      <w:r w:rsidRPr="00B26BEC" w:rsidR="00A10FFF">
        <w:t>-</w:t>
      </w:r>
      <w:r w:rsidRPr="00B26BEC">
        <w:t xml:space="preserve">position </w:t>
      </w:r>
      <w:r w:rsidR="000652AA">
        <w:t>n</w:t>
      </w:r>
      <w:r w:rsidRPr="00B26BEC">
        <w:t xml:space="preserve">avy </w:t>
      </w:r>
      <w:r w:rsidRPr="00B26BEC">
        <w:t>could</w:t>
      </w:r>
      <w:r w:rsidRPr="00B26BEC">
        <w:t xml:space="preserve"> also </w:t>
      </w:r>
      <w:r w:rsidRPr="00B26BEC">
        <w:t>act as a tripwire force by virtue of its presence.</w:t>
      </w:r>
      <w:r w:rsidRPr="00B26BEC">
        <w:t xml:space="preserve"> </w:t>
      </w:r>
      <w:r w:rsidRPr="00B26BEC">
        <w:t xml:space="preserve">It could serve to </w:t>
      </w:r>
      <w:r w:rsidRPr="00B26BEC">
        <w:t>de</w:t>
      </w:r>
      <w:r w:rsidRPr="00B26BEC" w:rsidR="00A10FFF">
        <w:t>-</w:t>
      </w:r>
      <w:r w:rsidRPr="00B26BEC">
        <w:t xml:space="preserve">escalate </w:t>
      </w:r>
      <w:r w:rsidRPr="00B26BEC">
        <w:t>a confrontation</w:t>
      </w:r>
      <w:r w:rsidRPr="00B26BEC" w:rsidR="00E15BB4">
        <w:t xml:space="preserve"> </w:t>
      </w:r>
      <w:r w:rsidRPr="00B26BEC">
        <w:t>because escalation required</w:t>
      </w:r>
      <w:r w:rsidRPr="00B26BEC">
        <w:t xml:space="preserve"> </w:t>
      </w:r>
      <w:r w:rsidRPr="00B26BEC">
        <w:t>action against it</w:t>
      </w:r>
      <w:r w:rsidRPr="00B26BEC">
        <w:t xml:space="preserve">, </w:t>
      </w:r>
      <w:r w:rsidRPr="00B26BEC">
        <w:t>and thereby a wider escalation of the conflict.</w:t>
      </w:r>
      <w:r w:rsidRPr="00B26BEC" w:rsidR="00E15BB4">
        <w:t xml:space="preserve"> We have </w:t>
      </w:r>
      <w:r w:rsidRPr="00B26BEC">
        <w:t xml:space="preserve">seen this to a great extent in the actions of the US </w:t>
      </w:r>
      <w:r w:rsidR="000652AA">
        <w:t>N</w:t>
      </w:r>
      <w:r w:rsidRPr="00B26BEC">
        <w:t xml:space="preserve">avy </w:t>
      </w:r>
      <w:r w:rsidRPr="00B26BEC" w:rsidR="00E15BB4">
        <w:t xml:space="preserve">in </w:t>
      </w:r>
      <w:r w:rsidRPr="00B26BEC">
        <w:t>the South China Sea</w:t>
      </w:r>
      <w:r w:rsidRPr="00B26BEC" w:rsidR="00E15BB4">
        <w:t xml:space="preserve">, </w:t>
      </w:r>
      <w:r w:rsidRPr="00B26BEC">
        <w:t>where ships</w:t>
      </w:r>
      <w:r w:rsidR="000652AA">
        <w:t>—</w:t>
      </w:r>
      <w:r w:rsidRPr="00B26BEC">
        <w:t>often not necessarily the most capable ones</w:t>
      </w:r>
      <w:r w:rsidR="000652AA">
        <w:t>, such as l</w:t>
      </w:r>
      <w:r w:rsidRPr="00B26BEC" w:rsidR="00E15BB4">
        <w:t xml:space="preserve">ittoral </w:t>
      </w:r>
      <w:r w:rsidRPr="00B26BEC" w:rsidR="00926F2D">
        <w:t>c</w:t>
      </w:r>
      <w:r w:rsidRPr="00B26BEC">
        <w:t xml:space="preserve">ombat </w:t>
      </w:r>
      <w:r w:rsidRPr="00B26BEC" w:rsidR="00926F2D">
        <w:t>v</w:t>
      </w:r>
      <w:r w:rsidRPr="00B26BEC">
        <w:t>essels</w:t>
      </w:r>
      <w:r w:rsidR="000652AA">
        <w:t>—</w:t>
      </w:r>
      <w:r w:rsidRPr="00B26BEC">
        <w:t xml:space="preserve">have been used to support persistent engagement to operate alongside partners in contested waters to shadow </w:t>
      </w:r>
      <w:r w:rsidR="000652AA">
        <w:t xml:space="preserve">the </w:t>
      </w:r>
      <w:r w:rsidRPr="00B26BEC">
        <w:t xml:space="preserve">PLA </w:t>
      </w:r>
      <w:r w:rsidR="000652AA">
        <w:t>Navy</w:t>
      </w:r>
      <w:r w:rsidRPr="00B26BEC">
        <w:t>, in a context where they may not be the most credible combat vessels, but</w:t>
      </w:r>
      <w:r w:rsidRPr="00B26BEC" w:rsidR="003C2FEE">
        <w:t>,</w:t>
      </w:r>
      <w:r w:rsidRPr="00B26BEC">
        <w:t xml:space="preserve"> by virtue of their very presence</w:t>
      </w:r>
      <w:r w:rsidRPr="00B26BEC" w:rsidR="003C2FEE">
        <w:t>,</w:t>
      </w:r>
      <w:r w:rsidRPr="00B26BEC">
        <w:t xml:space="preserve"> they</w:t>
      </w:r>
      <w:r w:rsidRPr="00B26BEC" w:rsidR="00D87028">
        <w:t xml:space="preserve"> </w:t>
      </w:r>
      <w:r w:rsidRPr="00B26BEC">
        <w:t>change the contours of the operating environment.</w:t>
      </w:r>
    </w:p>
    <w:p w:rsidR="00D87028" w:rsidRPr="00B26BEC" w:rsidP="00D87028">
      <w:pPr>
        <w:pStyle w:val="Question"/>
        <w:numPr>
          <w:ilvl w:val="0"/>
          <w:numId w:val="0"/>
        </w:numPr>
        <w:ind w:left="794"/>
      </w:pPr>
      <w:r w:rsidRPr="00B26BEC">
        <w:t>I</w:t>
      </w:r>
      <w:r w:rsidRPr="00B26BEC" w:rsidR="007744C0">
        <w:t>n truth</w:t>
      </w:r>
      <w:r w:rsidRPr="00B26BEC">
        <w:t xml:space="preserve">, there is </w:t>
      </w:r>
      <w:r w:rsidRPr="00B26BEC" w:rsidR="007744C0">
        <w:t>still a lot to define in terms of what persistent engagement means to each of the individual services</w:t>
      </w:r>
      <w:r w:rsidRPr="00B26BEC">
        <w:t xml:space="preserve">, </w:t>
      </w:r>
      <w:r w:rsidRPr="00B26BEC" w:rsidR="007744C0">
        <w:t>but</w:t>
      </w:r>
      <w:r w:rsidRPr="00B26BEC" w:rsidR="003A3DF4">
        <w:t xml:space="preserve"> </w:t>
      </w:r>
      <w:r w:rsidRPr="00B26BEC" w:rsidR="007744C0">
        <w:t>view</w:t>
      </w:r>
      <w:r w:rsidRPr="00B26BEC">
        <w:t xml:space="preserve">ed </w:t>
      </w:r>
      <w:r w:rsidRPr="00B26BEC" w:rsidR="007744C0">
        <w:t xml:space="preserve">through the lens of </w:t>
      </w:r>
      <w:r w:rsidRPr="00B26BEC">
        <w:t xml:space="preserve">what is </w:t>
      </w:r>
      <w:r w:rsidRPr="00B26BEC" w:rsidR="007744C0">
        <w:t xml:space="preserve">in the </w:t>
      </w:r>
      <w:r w:rsidR="00216FA2">
        <w:t>Defence Command Paper</w:t>
      </w:r>
      <w:r w:rsidRPr="00B26BEC" w:rsidR="007744C0">
        <w:t xml:space="preserve"> and the </w:t>
      </w:r>
      <w:r w:rsidRPr="00B26BEC" w:rsidR="003C2FEE">
        <w:t xml:space="preserve">integrated operating </w:t>
      </w:r>
      <w:r w:rsidRPr="00B26BEC" w:rsidR="003C2FEE">
        <w:t>concept</w:t>
      </w:r>
      <w:r w:rsidRPr="00B26BEC">
        <w:t>, that is</w:t>
      </w:r>
      <w:r w:rsidRPr="00B26BEC" w:rsidR="007744C0">
        <w:t xml:space="preserve"> the sort of activity that appears to be within its remit</w:t>
      </w:r>
      <w:r w:rsidRPr="00B26BEC" w:rsidR="00485AE4">
        <w:t>.</w:t>
      </w:r>
      <w:r w:rsidRPr="00B26BEC" w:rsidR="007744C0">
        <w:t xml:space="preserve"> </w:t>
      </w:r>
    </w:p>
    <w:p w:rsidR="007912FA" w:rsidRPr="00B26BEC" w:rsidP="007912FA">
      <w:pPr>
        <w:pStyle w:val="Answer"/>
      </w:pPr>
      <w:r w:rsidRPr="00B26BEC">
        <w:rPr>
          <w:b/>
          <w:i/>
        </w:rPr>
        <w:t>Nick Childs:</w:t>
      </w:r>
      <w:r w:rsidRPr="00B26BEC" w:rsidR="00D87028">
        <w:rPr>
          <w:b/>
        </w:rPr>
        <w:t xml:space="preserve"> </w:t>
      </w:r>
      <w:r w:rsidRPr="00B26BEC" w:rsidR="00D87028">
        <w:t>I</w:t>
      </w:r>
      <w:r w:rsidRPr="00B26BEC" w:rsidR="007744C0">
        <w:t>n broad terms</w:t>
      </w:r>
      <w:r w:rsidRPr="00B26BEC" w:rsidR="003C2FEE">
        <w:t>,</w:t>
      </w:r>
      <w:r w:rsidRPr="00B26BEC" w:rsidR="00D87028">
        <w:t xml:space="preserve"> I am</w:t>
      </w:r>
      <w:r w:rsidRPr="00B26BEC" w:rsidR="007744C0">
        <w:t xml:space="preserve"> pretty much in lockstep with Dr </w:t>
      </w:r>
      <w:r w:rsidRPr="00B26BEC" w:rsidR="00D87028">
        <w:t xml:space="preserve">Kaushal. </w:t>
      </w:r>
      <w:r w:rsidRPr="00B26BEC" w:rsidR="003C2FEE">
        <w:t>T</w:t>
      </w:r>
      <w:r w:rsidRPr="00B26BEC" w:rsidR="007744C0">
        <w:t>he persistent engagement starts with</w:t>
      </w:r>
      <w:r w:rsidRPr="00B26BEC" w:rsidR="003A3DF4">
        <w:t xml:space="preserve"> </w:t>
      </w:r>
      <w:r w:rsidRPr="00B26BEC" w:rsidR="007744C0">
        <w:t>the critical importance in this constant competition environment</w:t>
      </w:r>
      <w:r w:rsidRPr="00B26BEC">
        <w:t>—</w:t>
      </w:r>
      <w:r w:rsidRPr="00B26BEC" w:rsidR="007744C0">
        <w:t>and great power competition</w:t>
      </w:r>
      <w:r w:rsidRPr="00B26BEC">
        <w:t>—</w:t>
      </w:r>
      <w:r w:rsidRPr="00B26BEC" w:rsidR="007744C0">
        <w:t>of the key to developing</w:t>
      </w:r>
      <w:r w:rsidRPr="00B26BEC">
        <w:t xml:space="preserve"> and </w:t>
      </w:r>
      <w:r w:rsidRPr="00B26BEC" w:rsidR="007744C0">
        <w:t>understanding information and intelligence for</w:t>
      </w:r>
      <w:r w:rsidRPr="00B26BEC">
        <w:t xml:space="preserve"> </w:t>
      </w:r>
      <w:r w:rsidRPr="00B26BEC" w:rsidR="007744C0">
        <w:t xml:space="preserve">better </w:t>
      </w:r>
      <w:r w:rsidRPr="00B26BEC">
        <w:t>decision</w:t>
      </w:r>
      <w:r w:rsidRPr="00B26BEC" w:rsidR="003C2FEE">
        <w:t>-</w:t>
      </w:r>
      <w:r w:rsidRPr="00B26BEC" w:rsidR="007744C0">
        <w:t>making, working with local partners</w:t>
      </w:r>
      <w:r w:rsidRPr="00B26BEC">
        <w:t xml:space="preserve"> </w:t>
      </w:r>
      <w:r w:rsidRPr="00B26BEC" w:rsidR="007744C0">
        <w:t>and helping with enhancing capabilities</w:t>
      </w:r>
      <w:r w:rsidRPr="00B26BEC">
        <w:t xml:space="preserve">, </w:t>
      </w:r>
      <w:r w:rsidRPr="00B26BEC" w:rsidR="007744C0">
        <w:t>including potentially</w:t>
      </w:r>
      <w:r w:rsidRPr="00B26BEC">
        <w:t xml:space="preserve"> </w:t>
      </w:r>
      <w:r w:rsidRPr="00B26BEC" w:rsidR="007744C0">
        <w:t>to respond to incidents and</w:t>
      </w:r>
      <w:r w:rsidRPr="00B26BEC">
        <w:t xml:space="preserve"> </w:t>
      </w:r>
      <w:r w:rsidRPr="00B26BEC" w:rsidR="007744C0">
        <w:t>lower</w:t>
      </w:r>
      <w:r w:rsidRPr="00B26BEC" w:rsidR="00A10FFF">
        <w:t>-</w:t>
      </w:r>
      <w:r w:rsidRPr="00B26BEC" w:rsidR="007744C0">
        <w:t>level scenarios.</w:t>
      </w:r>
      <w:r w:rsidRPr="00B26BEC">
        <w:t xml:space="preserve"> The </w:t>
      </w:r>
      <w:r w:rsidRPr="00B26BEC" w:rsidR="007744C0">
        <w:t>maritime</w:t>
      </w:r>
      <w:r w:rsidRPr="00B26BEC">
        <w:t xml:space="preserve"> </w:t>
      </w:r>
      <w:r w:rsidRPr="00B26BEC" w:rsidR="007744C0">
        <w:t>provides a very</w:t>
      </w:r>
      <w:r w:rsidRPr="00B26BEC">
        <w:t xml:space="preserve"> </w:t>
      </w:r>
      <w:r w:rsidRPr="00B26BEC" w:rsidR="007744C0">
        <w:t>good vehicle for that</w:t>
      </w:r>
      <w:r w:rsidRPr="00B26BEC">
        <w:t xml:space="preserve"> </w:t>
      </w:r>
      <w:r w:rsidRPr="00B26BEC" w:rsidR="007744C0">
        <w:t>because of the ability to poise</w:t>
      </w:r>
      <w:r w:rsidRPr="00B26BEC" w:rsidR="003C2FEE">
        <w:t xml:space="preserve"> and</w:t>
      </w:r>
      <w:r w:rsidRPr="00B26BEC">
        <w:t xml:space="preserve"> </w:t>
      </w:r>
      <w:r w:rsidRPr="00B26BEC" w:rsidR="007744C0">
        <w:t>flex</w:t>
      </w:r>
      <w:r w:rsidRPr="00B26BEC">
        <w:t xml:space="preserve">, </w:t>
      </w:r>
      <w:r w:rsidRPr="00B26BEC" w:rsidR="003C2FEE">
        <w:t xml:space="preserve">to </w:t>
      </w:r>
      <w:r w:rsidRPr="00B26BEC" w:rsidR="007744C0">
        <w:t>be capable and to move without</w:t>
      </w:r>
      <w:r w:rsidRPr="00B26BEC">
        <w:t xml:space="preserve"> </w:t>
      </w:r>
      <w:r w:rsidRPr="00B26BEC" w:rsidR="007744C0">
        <w:t xml:space="preserve">too </w:t>
      </w:r>
      <w:r w:rsidRPr="00B26BEC" w:rsidR="003C2FEE">
        <w:t>many</w:t>
      </w:r>
      <w:r w:rsidRPr="00B26BEC" w:rsidR="007744C0">
        <w:t xml:space="preserve"> friction issues</w:t>
      </w:r>
      <w:r w:rsidRPr="00B26BEC" w:rsidR="003C2FEE">
        <w:t xml:space="preserve">, </w:t>
      </w:r>
      <w:r w:rsidRPr="00B26BEC" w:rsidR="007744C0">
        <w:t>permissions and the like.</w:t>
      </w:r>
    </w:p>
    <w:p w:rsidR="00971B9C" w:rsidRPr="00B26BEC" w:rsidP="00971B9C">
      <w:pPr>
        <w:pStyle w:val="Answer"/>
      </w:pPr>
      <w:r w:rsidRPr="00B26BEC">
        <w:t xml:space="preserve">In </w:t>
      </w:r>
      <w:r w:rsidRPr="00B26BEC" w:rsidR="007744C0">
        <w:t>broad terms</w:t>
      </w:r>
      <w:r w:rsidRPr="00B26BEC">
        <w:t xml:space="preserve"> </w:t>
      </w:r>
      <w:r w:rsidRPr="00B26BEC" w:rsidR="007744C0">
        <w:t>it provides a very good capability, including not just in the maritime space</w:t>
      </w:r>
      <w:r w:rsidRPr="00B26BEC">
        <w:t>, w</w:t>
      </w:r>
      <w:r w:rsidRPr="00B26BEC" w:rsidR="007744C0">
        <w:t>here</w:t>
      </w:r>
      <w:r w:rsidRPr="00B26BEC">
        <w:t xml:space="preserve"> </w:t>
      </w:r>
      <w:r w:rsidRPr="00B26BEC" w:rsidR="007744C0">
        <w:t>I suggested</w:t>
      </w:r>
      <w:r w:rsidRPr="00B26BEC">
        <w:t xml:space="preserve"> a</w:t>
      </w:r>
      <w:r w:rsidRPr="00B26BEC" w:rsidR="007744C0">
        <w:t xml:space="preserve"> lot of that contestation is taking place</w:t>
      </w:r>
      <w:r w:rsidRPr="00B26BEC">
        <w:t xml:space="preserve">, </w:t>
      </w:r>
      <w:r w:rsidRPr="00B26BEC" w:rsidR="007744C0">
        <w:t>but across the scene.</w:t>
      </w:r>
      <w:r w:rsidRPr="00B26BEC">
        <w:t xml:space="preserve"> Sidharth mentioned </w:t>
      </w:r>
      <w:r w:rsidRPr="00B26BEC" w:rsidR="007744C0">
        <w:t xml:space="preserve">the </w:t>
      </w:r>
      <w:r w:rsidRPr="00B26BEC">
        <w:t xml:space="preserve">Littoral </w:t>
      </w:r>
      <w:r w:rsidRPr="00B26BEC" w:rsidR="007744C0">
        <w:t xml:space="preserve">Response Group </w:t>
      </w:r>
      <w:r w:rsidRPr="00B26BEC">
        <w:t>(</w:t>
      </w:r>
      <w:r w:rsidRPr="00B26BEC" w:rsidR="007744C0">
        <w:t>South</w:t>
      </w:r>
      <w:r w:rsidRPr="00B26BEC">
        <w:t xml:space="preserve">). That </w:t>
      </w:r>
      <w:r w:rsidRPr="00B26BEC" w:rsidR="007744C0">
        <w:t>will be</w:t>
      </w:r>
      <w:r w:rsidRPr="00B26BEC">
        <w:t xml:space="preserve"> a</w:t>
      </w:r>
      <w:r w:rsidRPr="00B26BEC" w:rsidR="007744C0">
        <w:t xml:space="preserve"> slightly enhanced </w:t>
      </w:r>
      <w:r w:rsidRPr="00B26BEC">
        <w:t>capability</w:t>
      </w:r>
      <w:r w:rsidRPr="00B26BEC" w:rsidR="007744C0">
        <w:t xml:space="preserve">, with </w:t>
      </w:r>
      <w:r w:rsidRPr="00B26BEC">
        <w:t xml:space="preserve">possibly </w:t>
      </w:r>
      <w:r w:rsidRPr="00B26BEC" w:rsidR="007744C0">
        <w:t>more potential relative to the offshore patrol vessels.</w:t>
      </w:r>
    </w:p>
    <w:p w:rsidR="007744C0" w:rsidRPr="00B26BEC" w:rsidP="00971B9C">
      <w:pPr>
        <w:pStyle w:val="Answer"/>
      </w:pPr>
      <w:r w:rsidRPr="00B26BEC">
        <w:t xml:space="preserve">It is </w:t>
      </w:r>
      <w:r w:rsidRPr="00B26BEC">
        <w:t xml:space="preserve">critical in the context of this issue of the </w:t>
      </w:r>
      <w:r w:rsidRPr="00B26BEC" w:rsidR="00BC6A8F">
        <w:t xml:space="preserve">grey </w:t>
      </w:r>
      <w:r w:rsidRPr="00B26BEC">
        <w:t>zone</w:t>
      </w:r>
      <w:r w:rsidRPr="00B26BEC" w:rsidR="00FD5307">
        <w:t xml:space="preserve">, </w:t>
      </w:r>
      <w:r w:rsidRPr="00B26BEC">
        <w:t>the escalatory ladder</w:t>
      </w:r>
      <w:r w:rsidRPr="00B26BEC" w:rsidR="00FD5307">
        <w:t xml:space="preserve"> </w:t>
      </w:r>
      <w:r w:rsidRPr="00B26BEC">
        <w:t>and issues around being able</w:t>
      </w:r>
      <w:r w:rsidRPr="00B26BEC" w:rsidR="00FD5307">
        <w:t xml:space="preserve"> to</w:t>
      </w:r>
      <w:r w:rsidRPr="00B26BEC">
        <w:t xml:space="preserve"> </w:t>
      </w:r>
      <w:r w:rsidRPr="00B26BEC" w:rsidR="00FD5307">
        <w:t xml:space="preserve">deter, to </w:t>
      </w:r>
      <w:r w:rsidRPr="00B26BEC">
        <w:t>have presence</w:t>
      </w:r>
      <w:r w:rsidR="000652AA">
        <w:t xml:space="preserve"> and</w:t>
      </w:r>
      <w:r w:rsidRPr="00B26BEC" w:rsidR="00FD5307">
        <w:t xml:space="preserve"> </w:t>
      </w:r>
      <w:r w:rsidRPr="00B26BEC">
        <w:t>persistent</w:t>
      </w:r>
      <w:r w:rsidR="000652AA">
        <w:t xml:space="preserve">, </w:t>
      </w:r>
      <w:r w:rsidRPr="00B26BEC">
        <w:t>growing awareness</w:t>
      </w:r>
      <w:r w:rsidRPr="00B26BEC" w:rsidR="00FD5307">
        <w:t xml:space="preserve">, </w:t>
      </w:r>
      <w:r w:rsidRPr="00B26BEC">
        <w:t>and</w:t>
      </w:r>
      <w:r w:rsidRPr="00B26BEC" w:rsidR="00FD5307">
        <w:t>,</w:t>
      </w:r>
      <w:r w:rsidRPr="00B26BEC" w:rsidR="003C2FEE">
        <w:t xml:space="preserve"> where necessary,</w:t>
      </w:r>
      <w:r w:rsidRPr="00B26BEC" w:rsidR="00FD5307">
        <w:t xml:space="preserve"> </w:t>
      </w:r>
      <w:r w:rsidRPr="00B26BEC">
        <w:t>when issues arise</w:t>
      </w:r>
      <w:r w:rsidRPr="00B26BEC" w:rsidR="00FD5307">
        <w:t xml:space="preserve">, </w:t>
      </w:r>
      <w:r w:rsidRPr="00B26BEC">
        <w:t xml:space="preserve">to </w:t>
      </w:r>
      <w:r w:rsidRPr="00B26BEC" w:rsidR="00FD5307">
        <w:t xml:space="preserve">be able to </w:t>
      </w:r>
      <w:r w:rsidRPr="00B26BEC">
        <w:t xml:space="preserve">both attribute and inform. </w:t>
      </w:r>
      <w:r w:rsidRPr="00B26BEC" w:rsidR="00FD5307">
        <w:t>A</w:t>
      </w:r>
      <w:r w:rsidRPr="00B26BEC">
        <w:t xml:space="preserve"> key element </w:t>
      </w:r>
      <w:r w:rsidR="000652AA">
        <w:t>of</w:t>
      </w:r>
      <w:r w:rsidRPr="00B26BEC">
        <w:t xml:space="preserve"> this is the ability to operate and respond in the information space</w:t>
      </w:r>
      <w:r w:rsidRPr="00B26BEC" w:rsidR="00FD5307">
        <w:t xml:space="preserve"> </w:t>
      </w:r>
      <w:r w:rsidRPr="00B26BEC">
        <w:t>when</w:t>
      </w:r>
      <w:r w:rsidRPr="00B26BEC" w:rsidR="00FD5307">
        <w:t xml:space="preserve"> required </w:t>
      </w:r>
      <w:r w:rsidRPr="00B26BEC">
        <w:t>when incidents arise.</w:t>
      </w:r>
    </w:p>
    <w:p w:rsidR="007744C0" w:rsidRPr="00B26BEC" w:rsidP="00FD5307">
      <w:pPr>
        <w:pStyle w:val="Question"/>
        <w:numPr>
          <w:ilvl w:val="0"/>
          <w:numId w:val="0"/>
        </w:numPr>
        <w:ind w:left="794"/>
      </w:pPr>
      <w:r>
        <w:t>One</w:t>
      </w:r>
      <w:r w:rsidRPr="00B26BEC">
        <w:t xml:space="preserve"> of the concerns about how this will operate in the long run in the </w:t>
      </w:r>
      <w:r w:rsidRPr="00B26BEC" w:rsidR="00FD5307">
        <w:t>Indo</w:t>
      </w:r>
      <w:r w:rsidRPr="00B26BEC" w:rsidR="00A10FFF">
        <w:t>-</w:t>
      </w:r>
      <w:r w:rsidRPr="00B26BEC">
        <w:t xml:space="preserve">Pacific </w:t>
      </w:r>
      <w:r>
        <w:t>is</w:t>
      </w:r>
      <w:r w:rsidRPr="00B26BEC">
        <w:t xml:space="preserve"> that it is an enormous space</w:t>
      </w:r>
      <w:r w:rsidRPr="00B26BEC" w:rsidR="00FD5307">
        <w:t xml:space="preserve">. It </w:t>
      </w:r>
      <w:r w:rsidRPr="00B26BEC">
        <w:t xml:space="preserve">tends to be referred </w:t>
      </w:r>
      <w:r w:rsidRPr="00B26BEC" w:rsidR="00BC0772">
        <w:t xml:space="preserve">to </w:t>
      </w:r>
      <w:r w:rsidRPr="00B26BEC">
        <w:t>in a slightly monolithic way, but</w:t>
      </w:r>
      <w:r w:rsidRPr="00B26BEC" w:rsidR="00BC0772">
        <w:t xml:space="preserve"> </w:t>
      </w:r>
      <w:r w:rsidRPr="00B26BEC">
        <w:t xml:space="preserve">it is also made up of multiple </w:t>
      </w:r>
      <w:r w:rsidRPr="00B26BEC" w:rsidR="00BC0772">
        <w:t>sub</w:t>
      </w:r>
      <w:r w:rsidRPr="00B26BEC" w:rsidR="00A10FFF">
        <w:t>-</w:t>
      </w:r>
      <w:r w:rsidRPr="00B26BEC">
        <w:t>regions</w:t>
      </w:r>
      <w:r w:rsidRPr="00B26BEC" w:rsidR="00BC0772">
        <w:t xml:space="preserve">, </w:t>
      </w:r>
      <w:r w:rsidRPr="00B26BEC">
        <w:t>and therefore</w:t>
      </w:r>
      <w:r w:rsidRPr="00B26BEC" w:rsidR="00BC0772">
        <w:t xml:space="preserve"> </w:t>
      </w:r>
      <w:r w:rsidRPr="00B26BEC">
        <w:t>different</w:t>
      </w:r>
      <w:r w:rsidRPr="00B26BEC" w:rsidR="00BC0772">
        <w:t xml:space="preserve"> </w:t>
      </w:r>
      <w:r w:rsidRPr="00B26BEC">
        <w:t xml:space="preserve">issues and priorities in terms of security concerns. </w:t>
      </w:r>
      <w:r w:rsidRPr="00B26BEC" w:rsidR="00BC0772">
        <w:t>T</w:t>
      </w:r>
      <w:r w:rsidRPr="00B26BEC">
        <w:t>here are questions even then</w:t>
      </w:r>
      <w:r w:rsidRPr="00B26BEC" w:rsidR="00BC0772">
        <w:t xml:space="preserve">, </w:t>
      </w:r>
      <w:r w:rsidRPr="00B26BEC">
        <w:t>with relatively limited resources</w:t>
      </w:r>
      <w:r w:rsidRPr="00B26BEC" w:rsidR="00BC0772">
        <w:t xml:space="preserve">, </w:t>
      </w:r>
      <w:r w:rsidRPr="00B26BEC">
        <w:t>of how your concept of operations and your footprint would develop over time.</w:t>
      </w:r>
    </w:p>
    <w:p w:rsidR="0026081F" w:rsidRPr="00B26BEC" w:rsidP="00F740EB">
      <w:pPr>
        <w:pStyle w:val="QuestionCont"/>
      </w:pPr>
      <w:r w:rsidRPr="00B26BEC">
        <w:t xml:space="preserve">The </w:t>
      </w:r>
      <w:r w:rsidRPr="00B26BEC" w:rsidR="007744C0">
        <w:t>second point is the extent to which one can sustain that ambition</w:t>
      </w:r>
      <w:r w:rsidRPr="00B26BEC">
        <w:t xml:space="preserve"> </w:t>
      </w:r>
      <w:r w:rsidRPr="00B26BEC" w:rsidR="007744C0">
        <w:t>and deliver the outcomes and the benefits that accrue</w:t>
      </w:r>
      <w:r w:rsidRPr="00B26BEC" w:rsidR="00F740EB">
        <w:t xml:space="preserve"> </w:t>
      </w:r>
      <w:r w:rsidRPr="00B26BEC" w:rsidR="007744C0">
        <w:t>from that versus the escalation stakes</w:t>
      </w:r>
      <w:r w:rsidRPr="00B26BEC" w:rsidR="00F740EB">
        <w:t xml:space="preserve">. If </w:t>
      </w:r>
      <w:r w:rsidRPr="00B26BEC" w:rsidR="007744C0">
        <w:t xml:space="preserve">you then have to transition towards a potentially more confrontational scenario, </w:t>
      </w:r>
      <w:r w:rsidRPr="00B26BEC" w:rsidR="00F740EB">
        <w:t xml:space="preserve">are </w:t>
      </w:r>
      <w:r w:rsidRPr="00B26BEC" w:rsidR="007744C0">
        <w:t xml:space="preserve">there any </w:t>
      </w:r>
      <w:r w:rsidRPr="00B26BEC" w:rsidR="00F740EB">
        <w:t>de</w:t>
      </w:r>
      <w:r w:rsidRPr="00B26BEC" w:rsidR="007744C0">
        <w:t>merits in that persistent presence that would make the aggregation or the transitions towards a more serious scenario</w:t>
      </w:r>
      <w:r w:rsidRPr="00B26BEC" w:rsidR="002E5B9F">
        <w:t xml:space="preserve"> </w:t>
      </w:r>
      <w:r w:rsidRPr="00B26BEC" w:rsidR="007744C0">
        <w:t>more difficult</w:t>
      </w:r>
      <w:r w:rsidRPr="00B26BEC" w:rsidR="002E5B9F">
        <w:t>? How do you balance those?</w:t>
      </w:r>
    </w:p>
    <w:p w:rsidR="006A184E" w:rsidRPr="00B26BEC" w:rsidP="008916CC">
      <w:pPr>
        <w:pStyle w:val="Remark"/>
      </w:pPr>
      <w:r w:rsidRPr="00B26BEC">
        <w:rPr>
          <w:b/>
        </w:rPr>
        <w:t>Lord Stirrup:</w:t>
      </w:r>
      <w:r w:rsidRPr="00B26BEC">
        <w:t xml:space="preserve"> </w:t>
      </w:r>
      <w:r w:rsidRPr="00B26BEC" w:rsidR="007744C0">
        <w:t>Could I put that a little more starkly?</w:t>
      </w:r>
      <w:r w:rsidRPr="00B26BEC">
        <w:t xml:space="preserve"> W</w:t>
      </w:r>
      <w:r w:rsidRPr="00B26BEC" w:rsidR="007744C0">
        <w:t xml:space="preserve">e have a </w:t>
      </w:r>
      <w:r w:rsidRPr="00B26BEC" w:rsidR="00BF09CD">
        <w:t>N</w:t>
      </w:r>
      <w:r w:rsidRPr="00B26BEC" w:rsidR="007744C0">
        <w:t xml:space="preserve">avy that struggles to find sufficient assets to carry out tasks such as the </w:t>
      </w:r>
      <w:r w:rsidRPr="00B26BEC" w:rsidR="006B39CC">
        <w:t xml:space="preserve">Falkland Islands </w:t>
      </w:r>
      <w:r w:rsidRPr="00B26BEC" w:rsidR="00BF09CD">
        <w:t>p</w:t>
      </w:r>
      <w:r w:rsidRPr="00B26BEC" w:rsidR="006B39CC">
        <w:t xml:space="preserve">atrol </w:t>
      </w:r>
      <w:r w:rsidRPr="00B26BEC" w:rsidR="007744C0">
        <w:t xml:space="preserve">and the </w:t>
      </w:r>
      <w:r w:rsidRPr="00B26BEC" w:rsidR="00BF09CD">
        <w:t>West Indies guard ship</w:t>
      </w:r>
      <w:r w:rsidRPr="00B26BEC" w:rsidR="007744C0">
        <w:t>.</w:t>
      </w:r>
      <w:r w:rsidRPr="00B26BEC" w:rsidR="005C26BA">
        <w:t xml:space="preserve"> </w:t>
      </w:r>
      <w:r w:rsidRPr="00B26BEC" w:rsidR="007744C0">
        <w:t xml:space="preserve">We have an </w:t>
      </w:r>
      <w:r w:rsidRPr="00B26BEC" w:rsidR="00BF09CD">
        <w:t>A</w:t>
      </w:r>
      <w:r w:rsidRPr="00B26BEC" w:rsidR="007744C0">
        <w:t>rmy</w:t>
      </w:r>
      <w:r w:rsidRPr="00B26BEC" w:rsidR="006B39CC">
        <w:t xml:space="preserve"> </w:t>
      </w:r>
      <w:r w:rsidRPr="00B26BEC" w:rsidR="007744C0">
        <w:t xml:space="preserve">that is already down to pretty much what people </w:t>
      </w:r>
      <w:r w:rsidRPr="00B26BEC">
        <w:t xml:space="preserve">would </w:t>
      </w:r>
      <w:r w:rsidRPr="00B26BEC" w:rsidR="007744C0">
        <w:t>consider the</w:t>
      </w:r>
      <w:r w:rsidRPr="00B26BEC" w:rsidR="006B39CC">
        <w:t xml:space="preserve"> bare </w:t>
      </w:r>
      <w:r w:rsidRPr="00B26BEC" w:rsidR="007744C0">
        <w:t>minimum</w:t>
      </w:r>
      <w:r w:rsidRPr="00B26BEC">
        <w:t xml:space="preserve">, and it </w:t>
      </w:r>
      <w:r w:rsidRPr="00B26BEC" w:rsidR="007744C0">
        <w:t xml:space="preserve">is going to be reduced further. </w:t>
      </w:r>
      <w:r w:rsidRPr="00B26BEC">
        <w:t>W</w:t>
      </w:r>
      <w:r w:rsidRPr="00B26BEC" w:rsidR="007744C0">
        <w:t xml:space="preserve">e have an </w:t>
      </w:r>
      <w:r w:rsidRPr="00B26BEC" w:rsidR="00BF09CD">
        <w:t>A</w:t>
      </w:r>
      <w:r w:rsidRPr="00B26BEC" w:rsidR="007744C0">
        <w:t xml:space="preserve">ir </w:t>
      </w:r>
      <w:r w:rsidRPr="00B26BEC" w:rsidR="00BF09CD">
        <w:t>F</w:t>
      </w:r>
      <w:r w:rsidRPr="00B26BEC" w:rsidR="007744C0">
        <w:t xml:space="preserve">orce that </w:t>
      </w:r>
      <w:r w:rsidRPr="00B26BEC">
        <w:t xml:space="preserve">does not </w:t>
      </w:r>
      <w:r w:rsidRPr="00B26BEC" w:rsidR="007744C0">
        <w:t xml:space="preserve">have enough </w:t>
      </w:r>
      <w:r w:rsidRPr="00B26BEC">
        <w:t xml:space="preserve">combat </w:t>
      </w:r>
      <w:r w:rsidRPr="00B26BEC" w:rsidR="007744C0">
        <w:t>aircraft</w:t>
      </w:r>
      <w:r w:rsidRPr="00B26BEC">
        <w:t xml:space="preserve">. We </w:t>
      </w:r>
      <w:r w:rsidRPr="00B26BEC" w:rsidR="007744C0">
        <w:t>are talking about important engagement tasks</w:t>
      </w:r>
      <w:r w:rsidRPr="00B26BEC" w:rsidR="00BF09CD">
        <w:t>,</w:t>
      </w:r>
      <w:r w:rsidRPr="00B26BEC" w:rsidR="007744C0">
        <w:t xml:space="preserve"> </w:t>
      </w:r>
      <w:r w:rsidRPr="00B26BEC">
        <w:t xml:space="preserve">whether </w:t>
      </w:r>
      <w:r w:rsidRPr="00B26BEC" w:rsidR="00BF09CD">
        <w:t xml:space="preserve">persistent </w:t>
      </w:r>
      <w:r w:rsidRPr="00B26BEC">
        <w:t>or not</w:t>
      </w:r>
      <w:r w:rsidRPr="00B26BEC" w:rsidR="00BF09CD">
        <w:t>,</w:t>
      </w:r>
      <w:r w:rsidRPr="00B26BEC">
        <w:t xml:space="preserve"> </w:t>
      </w:r>
      <w:r w:rsidRPr="00B26BEC" w:rsidR="007744C0">
        <w:t>in Africa</w:t>
      </w:r>
      <w:r w:rsidRPr="00B26BEC">
        <w:t xml:space="preserve">. We are </w:t>
      </w:r>
      <w:r w:rsidRPr="00B26BEC" w:rsidR="007744C0">
        <w:t xml:space="preserve">now talking about a part of the world </w:t>
      </w:r>
      <w:r w:rsidRPr="00B26BEC" w:rsidR="00BF09CD">
        <w:t>that</w:t>
      </w:r>
      <w:r w:rsidRPr="00B26BEC">
        <w:t xml:space="preserve">, </w:t>
      </w:r>
      <w:r w:rsidRPr="00B26BEC" w:rsidR="007744C0">
        <w:t>as you say, covers a third of the globe and has many different requirements</w:t>
      </w:r>
      <w:r w:rsidRPr="00B26BEC">
        <w:t xml:space="preserve">. We are </w:t>
      </w:r>
      <w:r w:rsidRPr="00B26BEC" w:rsidR="007744C0">
        <w:t>talking about persistent presence in all these.</w:t>
      </w:r>
    </w:p>
    <w:p w:rsidR="007744C0" w:rsidRPr="00B26BEC" w:rsidP="008916CC">
      <w:pPr>
        <w:pStyle w:val="Remark"/>
      </w:pPr>
      <w:r w:rsidRPr="00B26BEC">
        <w:t xml:space="preserve">In </w:t>
      </w:r>
      <w:r w:rsidRPr="00B26BEC">
        <w:t xml:space="preserve">addition, </w:t>
      </w:r>
      <w:r w:rsidRPr="00B26BEC">
        <w:t xml:space="preserve">for </w:t>
      </w:r>
      <w:r w:rsidRPr="00B26BEC">
        <w:t>those sorts of tasks that are mentioned under persistent presence</w:t>
      </w:r>
      <w:r w:rsidR="000652AA">
        <w:t>,</w:t>
      </w:r>
      <w:r w:rsidRPr="00B26BEC">
        <w:t xml:space="preserve"> </w:t>
      </w:r>
      <w:r w:rsidRPr="00B26BEC">
        <w:t>such as advice and training</w:t>
      </w:r>
      <w:r w:rsidRPr="00B26BEC">
        <w:t>, p</w:t>
      </w:r>
      <w:r w:rsidRPr="00B26BEC">
        <w:t xml:space="preserve">eople want our advice and training only because they think </w:t>
      </w:r>
      <w:r w:rsidRPr="00B26BEC">
        <w:t xml:space="preserve">we are </w:t>
      </w:r>
      <w:r w:rsidRPr="00B26BEC">
        <w:t>good at core military tasks</w:t>
      </w:r>
      <w:r w:rsidRPr="00B26BEC" w:rsidR="00BF09CD">
        <w:t>—</w:t>
      </w:r>
      <w:r w:rsidRPr="00B26BEC">
        <w:t xml:space="preserve">fighting and </w:t>
      </w:r>
      <w:r w:rsidRPr="00B26BEC">
        <w:t xml:space="preserve">winning. If we </w:t>
      </w:r>
      <w:r w:rsidRPr="00B26BEC">
        <w:t xml:space="preserve">do not </w:t>
      </w:r>
      <w:r w:rsidRPr="00B26BEC">
        <w:t>do those</w:t>
      </w:r>
      <w:r w:rsidRPr="00B26BEC">
        <w:t xml:space="preserve"> </w:t>
      </w:r>
      <w:r w:rsidRPr="00B26BEC">
        <w:t>then no one</w:t>
      </w:r>
      <w:r w:rsidRPr="00B26BEC">
        <w:t xml:space="preserve"> is </w:t>
      </w:r>
      <w:r w:rsidRPr="00B26BEC">
        <w:t xml:space="preserve">actually going to want our advice. </w:t>
      </w:r>
      <w:r w:rsidRPr="00B26BEC">
        <w:t>G</w:t>
      </w:r>
      <w:r w:rsidRPr="00B26BEC">
        <w:t xml:space="preserve">iven the size of our </w:t>
      </w:r>
      <w:r w:rsidRPr="00B26BEC" w:rsidR="009803DA">
        <w:t>A</w:t>
      </w:r>
      <w:r w:rsidRPr="00B26BEC" w:rsidR="00E57DBC">
        <w:t xml:space="preserve">rmed </w:t>
      </w:r>
      <w:r w:rsidRPr="00B26BEC" w:rsidR="009803DA">
        <w:t>F</w:t>
      </w:r>
      <w:r w:rsidRPr="00B26BEC">
        <w:t xml:space="preserve">orces, is this really a realistic proposition to be a global actor on this scale, even though </w:t>
      </w:r>
      <w:r w:rsidRPr="00B26BEC" w:rsidR="00E57DBC">
        <w:t xml:space="preserve">we are </w:t>
      </w:r>
      <w:r w:rsidRPr="00B26BEC">
        <w:t xml:space="preserve">talking about </w:t>
      </w:r>
      <w:r w:rsidRPr="00B26BEC" w:rsidR="000652AA">
        <w:t xml:space="preserve">only </w:t>
      </w:r>
      <w:r w:rsidRPr="00B26BEC">
        <w:t>relatively small forces in each place</w:t>
      </w:r>
      <w:r w:rsidRPr="00B26BEC" w:rsidR="009B26E6">
        <w:t>?</w:t>
      </w:r>
      <w:r w:rsidRPr="00B26BEC" w:rsidR="00E57DBC">
        <w:t xml:space="preserve"> Many a mickle makes a muckle.</w:t>
      </w:r>
    </w:p>
    <w:p w:rsidR="007744C0" w:rsidRPr="00B26BEC" w:rsidP="009D5355">
      <w:pPr>
        <w:pStyle w:val="Answer"/>
      </w:pPr>
      <w:r w:rsidRPr="00B26BEC">
        <w:rPr>
          <w:b/>
          <w:i/>
        </w:rPr>
        <w:t>Nick Childs:</w:t>
      </w:r>
      <w:r w:rsidRPr="00B26BEC" w:rsidR="00FC4F88">
        <w:rPr>
          <w:b/>
        </w:rPr>
        <w:t xml:space="preserve"> </w:t>
      </w:r>
      <w:r w:rsidRPr="00B26BEC" w:rsidR="00FC4F88">
        <w:t xml:space="preserve">That is a </w:t>
      </w:r>
      <w:r w:rsidRPr="00B26BEC">
        <w:t>key consideration in all of this</w:t>
      </w:r>
      <w:r w:rsidRPr="00B26BEC" w:rsidR="00FC4F88">
        <w:t>.</w:t>
      </w:r>
      <w:r w:rsidRPr="00B26BEC" w:rsidR="007F47D0">
        <w:t xml:space="preserve"> </w:t>
      </w:r>
      <w:r w:rsidRPr="00B26BEC" w:rsidR="00FC4F88">
        <w:t>In</w:t>
      </w:r>
      <w:r w:rsidRPr="00B26BEC">
        <w:t xml:space="preserve"> the end it has to be down to choosing</w:t>
      </w:r>
      <w:r w:rsidRPr="00B26BEC" w:rsidR="009803DA">
        <w:t>, first, w</w:t>
      </w:r>
      <w:r w:rsidRPr="00B26BEC">
        <w:t>here</w:t>
      </w:r>
      <w:r w:rsidRPr="00B26BEC" w:rsidR="00B96E89">
        <w:t xml:space="preserve"> interests are </w:t>
      </w:r>
      <w:r w:rsidRPr="00B26BEC">
        <w:t>most aligned</w:t>
      </w:r>
      <w:r w:rsidRPr="00B26BEC" w:rsidR="00B96E89">
        <w:t xml:space="preserve">, </w:t>
      </w:r>
      <w:r w:rsidRPr="00B26BEC">
        <w:t>and</w:t>
      </w:r>
      <w:r w:rsidRPr="00B26BEC" w:rsidR="009803DA">
        <w:t xml:space="preserve">, secondly, </w:t>
      </w:r>
      <w:r w:rsidRPr="00B26BEC">
        <w:t>where</w:t>
      </w:r>
      <w:r w:rsidRPr="00B26BEC" w:rsidR="00B96E89">
        <w:t xml:space="preserve"> </w:t>
      </w:r>
      <w:r w:rsidRPr="00B26BEC">
        <w:t>value can be added to the greatest extent.</w:t>
      </w:r>
      <w:r w:rsidRPr="00B26BEC" w:rsidR="00B96E89">
        <w:t xml:space="preserve"> You </w:t>
      </w:r>
      <w:r w:rsidRPr="00B26BEC">
        <w:t>would have to frame the ambition in that context</w:t>
      </w:r>
      <w:r w:rsidRPr="00B26BEC" w:rsidR="009D5355">
        <w:t>. There is no</w:t>
      </w:r>
      <w:r w:rsidRPr="00B26BEC">
        <w:t xml:space="preserve"> doubt that it represent</w:t>
      </w:r>
      <w:r w:rsidRPr="00B26BEC" w:rsidR="009D5355">
        <w:t xml:space="preserve">s </w:t>
      </w:r>
      <w:r w:rsidRPr="00B26BEC">
        <w:t>a strain on</w:t>
      </w:r>
      <w:r w:rsidRPr="00B26BEC" w:rsidR="009D5355">
        <w:t xml:space="preserve"> </w:t>
      </w:r>
      <w:r w:rsidRPr="00B26BEC">
        <w:t>resources</w:t>
      </w:r>
      <w:r w:rsidRPr="00B26BEC" w:rsidR="009D5355">
        <w:t>. I</w:t>
      </w:r>
      <w:r w:rsidRPr="00B26BEC">
        <w:t>n a maritime sense</w:t>
      </w:r>
      <w:r w:rsidRPr="00B26BEC" w:rsidR="009D5355">
        <w:t>, t</w:t>
      </w:r>
      <w:r w:rsidRPr="00B26BEC">
        <w:t>he ambitions, particularly in the IR</w:t>
      </w:r>
      <w:r w:rsidRPr="00B26BEC" w:rsidR="009D5355">
        <w:t xml:space="preserve">, </w:t>
      </w:r>
      <w:r w:rsidRPr="00B26BEC">
        <w:t>will</w:t>
      </w:r>
      <w:r w:rsidRPr="00B26BEC" w:rsidR="009803DA">
        <w:t>, to some extent,</w:t>
      </w:r>
      <w:r w:rsidRPr="00B26BEC">
        <w:t xml:space="preserve"> </w:t>
      </w:r>
      <w:r w:rsidRPr="00B26BEC" w:rsidR="009D5355">
        <w:t>assist in this. T</w:t>
      </w:r>
      <w:r w:rsidRPr="00B26BEC">
        <w:t>here is an ambition</w:t>
      </w:r>
      <w:r w:rsidRPr="00B26BEC" w:rsidR="009D5355">
        <w:t xml:space="preserve"> to re</w:t>
      </w:r>
      <w:r w:rsidRPr="00B26BEC">
        <w:t>grow platforms, for example</w:t>
      </w:r>
      <w:r w:rsidRPr="00B26BEC" w:rsidR="009D5355">
        <w:t>, and</w:t>
      </w:r>
      <w:r w:rsidRPr="00B26BEC">
        <w:t xml:space="preserve"> particularly some of those capabilities that are suited to</w:t>
      </w:r>
      <w:r w:rsidRPr="00B26BEC" w:rsidR="009D5355">
        <w:t xml:space="preserve"> </w:t>
      </w:r>
      <w:r w:rsidRPr="00B26BEC">
        <w:t>doing</w:t>
      </w:r>
      <w:r w:rsidRPr="00B26BEC" w:rsidR="009D5355">
        <w:t xml:space="preserve"> </w:t>
      </w:r>
      <w:r w:rsidRPr="00B26BEC">
        <w:t>this kind of</w:t>
      </w:r>
      <w:r w:rsidRPr="00B26BEC" w:rsidR="009D5355">
        <w:t xml:space="preserve"> </w:t>
      </w:r>
      <w:r w:rsidRPr="00B26BEC">
        <w:t>mission</w:t>
      </w:r>
      <w:r w:rsidRPr="00B26BEC" w:rsidR="009D5355">
        <w:t xml:space="preserve">, thus </w:t>
      </w:r>
      <w:r w:rsidRPr="00B26BEC">
        <w:t>relieving</w:t>
      </w:r>
      <w:r w:rsidRPr="00B26BEC" w:rsidR="009D5355">
        <w:t xml:space="preserve"> the </w:t>
      </w:r>
      <w:r w:rsidRPr="00B26BEC">
        <w:t>other</w:t>
      </w:r>
      <w:r w:rsidRPr="00B26BEC" w:rsidR="009D5355">
        <w:t xml:space="preserve"> </w:t>
      </w:r>
      <w:r w:rsidRPr="00B26BEC">
        <w:t xml:space="preserve">more </w:t>
      </w:r>
      <w:r w:rsidRPr="00B26BEC" w:rsidR="005C4E96">
        <w:t>t</w:t>
      </w:r>
      <w:r w:rsidRPr="00B26BEC">
        <w:t>ask</w:t>
      </w:r>
      <w:r w:rsidRPr="00B26BEC" w:rsidR="005C4E96">
        <w:t xml:space="preserve"> f</w:t>
      </w:r>
      <w:r w:rsidRPr="00B26BEC">
        <w:t>orce</w:t>
      </w:r>
      <w:r w:rsidRPr="00B26BEC" w:rsidR="005C4E96">
        <w:t xml:space="preserve"> and more </w:t>
      </w:r>
      <w:r w:rsidRPr="00B26BEC">
        <w:t>high end</w:t>
      </w:r>
      <w:r w:rsidRPr="00B26BEC" w:rsidR="005C4E96">
        <w:t xml:space="preserve"> </w:t>
      </w:r>
      <w:r w:rsidRPr="00B26BEC">
        <w:t>platforms and capabilities to concentrate on those.</w:t>
      </w:r>
    </w:p>
    <w:p w:rsidR="00B60985" w:rsidRPr="00B26BEC" w:rsidP="005C4E96">
      <w:pPr>
        <w:pStyle w:val="Question"/>
        <w:numPr>
          <w:ilvl w:val="0"/>
          <w:numId w:val="0"/>
        </w:numPr>
        <w:ind w:left="794"/>
      </w:pPr>
      <w:r w:rsidRPr="00B26BEC">
        <w:t>The p</w:t>
      </w:r>
      <w:r w:rsidRPr="00B26BEC" w:rsidR="007744C0">
        <w:t xml:space="preserve">roof will be in the </w:t>
      </w:r>
      <w:r w:rsidRPr="00B26BEC">
        <w:t xml:space="preserve">pudding </w:t>
      </w:r>
      <w:r w:rsidRPr="00B26BEC" w:rsidR="007744C0">
        <w:t>as this unfolds</w:t>
      </w:r>
      <w:r w:rsidRPr="00B26BEC">
        <w:t>,</w:t>
      </w:r>
      <w:r w:rsidRPr="00B26BEC" w:rsidR="009803DA">
        <w:t xml:space="preserve"> in terms of</w:t>
      </w:r>
      <w:r w:rsidRPr="00B26BEC">
        <w:t xml:space="preserve"> w</w:t>
      </w:r>
      <w:r w:rsidRPr="00B26BEC" w:rsidR="007744C0">
        <w:t>hether</w:t>
      </w:r>
      <w:r w:rsidRPr="00B26BEC">
        <w:t xml:space="preserve"> </w:t>
      </w:r>
      <w:r w:rsidRPr="00B26BEC" w:rsidR="007744C0">
        <w:t>those plans in a maritime sense are fulfilled, whether they are sufficient</w:t>
      </w:r>
      <w:r w:rsidRPr="00B26BEC">
        <w:t xml:space="preserve">, </w:t>
      </w:r>
      <w:r w:rsidRPr="00B26BEC" w:rsidR="007744C0">
        <w:t>and whether the demand signals are such that</w:t>
      </w:r>
      <w:r w:rsidRPr="00B26BEC">
        <w:t xml:space="preserve"> </w:t>
      </w:r>
      <w:r w:rsidRPr="00B26BEC" w:rsidR="007744C0">
        <w:t>they have to have to look again at what</w:t>
      </w:r>
      <w:r w:rsidRPr="00B26BEC">
        <w:t xml:space="preserve"> the force laydown</w:t>
      </w:r>
      <w:r w:rsidRPr="00B26BEC">
        <w:t xml:space="preserve"> </w:t>
      </w:r>
      <w:r w:rsidRPr="00B26BEC" w:rsidR="007744C0">
        <w:t>and level of ambitions actually are.</w:t>
      </w:r>
    </w:p>
    <w:p w:rsidR="00B60985" w:rsidRPr="00B26BEC" w:rsidP="00B60985">
      <w:pPr>
        <w:pStyle w:val="Answer"/>
      </w:pPr>
      <w:r w:rsidRPr="00B26BEC">
        <w:rPr>
          <w:b/>
          <w:i/>
        </w:rPr>
        <w:t>Dr Sidharth Kaushal:</w:t>
      </w:r>
      <w:r w:rsidRPr="00B26BEC">
        <w:rPr>
          <w:b/>
        </w:rPr>
        <w:t xml:space="preserve"> </w:t>
      </w:r>
      <w:r w:rsidRPr="00B26BEC" w:rsidR="007744C0">
        <w:t>Ye</w:t>
      </w:r>
      <w:r w:rsidRPr="00B26BEC">
        <w:t>s,</w:t>
      </w:r>
      <w:r w:rsidRPr="00B26BEC" w:rsidR="007744C0">
        <w:t xml:space="preserve"> I broadly concur with that. </w:t>
      </w:r>
    </w:p>
    <w:p w:rsidR="007744C0" w:rsidRPr="00B26BEC" w:rsidP="008616B9">
      <w:pPr>
        <w:pStyle w:val="Question"/>
      </w:pPr>
      <w:r w:rsidRPr="00B26BEC">
        <w:rPr>
          <w:b/>
        </w:rPr>
        <w:t>Baroness Blackstone:</w:t>
      </w:r>
      <w:r w:rsidRPr="00B26BEC">
        <w:t xml:space="preserve"> </w:t>
      </w:r>
      <w:r w:rsidRPr="00B26BEC">
        <w:t>Earlier this year</w:t>
      </w:r>
      <w:r w:rsidRPr="00B26BEC" w:rsidR="008A7E59">
        <w:t xml:space="preserve"> the First Sea Lord </w:t>
      </w:r>
      <w:r w:rsidRPr="00B26BEC">
        <w:t xml:space="preserve">set out his vision for the </w:t>
      </w:r>
      <w:r w:rsidRPr="00B26BEC" w:rsidR="008A7E59">
        <w:t>Royal N</w:t>
      </w:r>
      <w:r w:rsidRPr="00B26BEC">
        <w:t xml:space="preserve">avy up until 2035. </w:t>
      </w:r>
      <w:r w:rsidRPr="00B26BEC" w:rsidR="008A7E59">
        <w:t>H</w:t>
      </w:r>
      <w:r w:rsidRPr="00B26BEC">
        <w:t>e argued that</w:t>
      </w:r>
      <w:r w:rsidRPr="00B26BEC" w:rsidR="009803DA">
        <w:t>, although</w:t>
      </w:r>
      <w:r w:rsidRPr="00B26BEC" w:rsidR="008A7E59">
        <w:t xml:space="preserve"> </w:t>
      </w:r>
      <w:r w:rsidRPr="00B26BEC">
        <w:t>it is impossible to compete</w:t>
      </w:r>
      <w:r w:rsidRPr="00B26BEC" w:rsidR="008A7E59">
        <w:t xml:space="preserve"> with </w:t>
      </w:r>
      <w:r w:rsidRPr="00B26BEC">
        <w:t>Russia and China</w:t>
      </w:r>
      <w:r w:rsidRPr="00B26BEC" w:rsidR="008A7E59">
        <w:t xml:space="preserve"> </w:t>
      </w:r>
      <w:r w:rsidRPr="00B26BEC" w:rsidR="009803DA">
        <w:t>what he called “</w:t>
      </w:r>
      <w:r w:rsidRPr="00B26BEC" w:rsidR="008A7E59">
        <w:t>hull for hull</w:t>
      </w:r>
      <w:r w:rsidRPr="00B26BEC" w:rsidR="009803DA">
        <w:t>”</w:t>
      </w:r>
      <w:r w:rsidRPr="00B26BEC" w:rsidR="008A7E59">
        <w:t xml:space="preserve">—I assume by that he means the </w:t>
      </w:r>
      <w:r w:rsidRPr="00B26BEC">
        <w:t>number of ships</w:t>
      </w:r>
      <w:r w:rsidRPr="00B26BEC" w:rsidR="008A7E59">
        <w:t>—</w:t>
      </w:r>
      <w:r w:rsidRPr="00B26BEC">
        <w:t xml:space="preserve">we should therefore focus more on new and innovative technology. </w:t>
      </w:r>
      <w:r w:rsidRPr="00B26BEC" w:rsidR="00774D2C">
        <w:t xml:space="preserve">Does the </w:t>
      </w:r>
      <w:r w:rsidRPr="00B26BEC">
        <w:t>defence industrial base</w:t>
      </w:r>
      <w:r w:rsidRPr="00B26BEC" w:rsidR="00774D2C">
        <w:t xml:space="preserve"> h</w:t>
      </w:r>
      <w:r w:rsidRPr="00B26BEC">
        <w:t>ave the capacity to come up with ideas for new and innovative technology of this sort</w:t>
      </w:r>
      <w:r w:rsidRPr="00B26BEC" w:rsidR="00774D2C">
        <w:t xml:space="preserve">? If </w:t>
      </w:r>
      <w:r w:rsidRPr="00B26BEC">
        <w:t xml:space="preserve">they do, has the </w:t>
      </w:r>
      <w:r w:rsidRPr="00B26BEC" w:rsidR="00774D2C">
        <w:t>Royal N</w:t>
      </w:r>
      <w:r w:rsidRPr="00B26BEC">
        <w:t xml:space="preserve">avy got the capacity to introduce them and use these new approaches? </w:t>
      </w:r>
      <w:r w:rsidRPr="00B26BEC" w:rsidR="00774D2C">
        <w:t xml:space="preserve">Where is </w:t>
      </w:r>
      <w:r w:rsidRPr="00B26BEC">
        <w:t>the money coming from?</w:t>
      </w:r>
      <w:r w:rsidRPr="00B26BEC" w:rsidR="00877FDC">
        <w:t xml:space="preserve"> Is there enough?</w:t>
      </w:r>
    </w:p>
    <w:p w:rsidR="007744C0" w:rsidRPr="00B26BEC" w:rsidP="00C410E1">
      <w:pPr>
        <w:pStyle w:val="Answer"/>
      </w:pPr>
      <w:r w:rsidRPr="00B26BEC">
        <w:rPr>
          <w:b/>
          <w:i/>
        </w:rPr>
        <w:t>Nick Childs:</w:t>
      </w:r>
      <w:r w:rsidRPr="00B26BEC" w:rsidR="00877FDC">
        <w:rPr>
          <w:b/>
        </w:rPr>
        <w:t xml:space="preserve"> </w:t>
      </w:r>
      <w:r w:rsidRPr="00B26BEC" w:rsidR="00877FDC">
        <w:t xml:space="preserve">The </w:t>
      </w:r>
      <w:r w:rsidRPr="00B26BEC">
        <w:t xml:space="preserve">overall </w:t>
      </w:r>
      <w:r w:rsidRPr="00B26BEC" w:rsidR="00877FDC">
        <w:t xml:space="preserve">proposition </w:t>
      </w:r>
      <w:r w:rsidRPr="00B26BEC">
        <w:t xml:space="preserve">as set out by the </w:t>
      </w:r>
      <w:r w:rsidRPr="00B26BEC" w:rsidR="00877FDC">
        <w:t>F</w:t>
      </w:r>
      <w:r w:rsidRPr="00B26BEC">
        <w:t>irst</w:t>
      </w:r>
      <w:r w:rsidRPr="00B26BEC" w:rsidR="00877FDC">
        <w:t xml:space="preserve"> Sea Lord is </w:t>
      </w:r>
      <w:r w:rsidRPr="00B26BEC">
        <w:t>sound</w:t>
      </w:r>
      <w:r w:rsidRPr="00B26BEC" w:rsidR="00C410E1">
        <w:t>. I</w:t>
      </w:r>
      <w:r w:rsidRPr="00B26BEC">
        <w:t>t is one</w:t>
      </w:r>
      <w:r w:rsidRPr="00B26BEC" w:rsidR="00C410E1">
        <w:t xml:space="preserve">, </w:t>
      </w:r>
      <w:r w:rsidRPr="00B26BEC">
        <w:t>particularly in a maritime context</w:t>
      </w:r>
      <w:r w:rsidRPr="00B26BEC" w:rsidR="00C410E1">
        <w:t xml:space="preserve"> apropos </w:t>
      </w:r>
      <w:r w:rsidRPr="00B26BEC">
        <w:t>China</w:t>
      </w:r>
      <w:r w:rsidRPr="00B26BEC" w:rsidR="00561423">
        <w:t>’</w:t>
      </w:r>
      <w:r w:rsidRPr="00B26BEC">
        <w:t>s moderni</w:t>
      </w:r>
      <w:r w:rsidRPr="00B26BEC" w:rsidR="00C410E1">
        <w:t>s</w:t>
      </w:r>
      <w:r w:rsidRPr="00B26BEC">
        <w:t>ation</w:t>
      </w:r>
      <w:r w:rsidRPr="00B26BEC" w:rsidR="00C410E1">
        <w:t xml:space="preserve">, </w:t>
      </w:r>
      <w:r w:rsidRPr="00B26BEC">
        <w:t>that is faced by all like</w:t>
      </w:r>
      <w:r w:rsidRPr="00B26BEC" w:rsidR="009803DA">
        <w:t>-</w:t>
      </w:r>
      <w:r w:rsidRPr="00B26BEC">
        <w:t xml:space="preserve">minded </w:t>
      </w:r>
      <w:r w:rsidRPr="00B26BEC" w:rsidR="00C410E1">
        <w:t xml:space="preserve">navies, </w:t>
      </w:r>
      <w:r w:rsidRPr="00B26BEC">
        <w:t>frankly, from the</w:t>
      </w:r>
      <w:r w:rsidRPr="00B26BEC" w:rsidR="00C410E1">
        <w:t xml:space="preserve"> </w:t>
      </w:r>
      <w:r w:rsidRPr="00B26BEC">
        <w:t xml:space="preserve">US </w:t>
      </w:r>
      <w:r w:rsidR="000652AA">
        <w:t>N</w:t>
      </w:r>
      <w:r w:rsidRPr="00B26BEC">
        <w:t>avy downwards. Th</w:t>
      </w:r>
      <w:r w:rsidRPr="00B26BEC" w:rsidR="00C410E1">
        <w:t xml:space="preserve">ere </w:t>
      </w:r>
      <w:r w:rsidRPr="00B26BEC">
        <w:t>has been an extraordinary</w:t>
      </w:r>
      <w:r w:rsidRPr="00B26BEC" w:rsidR="00C410E1">
        <w:t xml:space="preserve"> </w:t>
      </w:r>
      <w:r w:rsidRPr="00B26BEC">
        <w:t>output</w:t>
      </w:r>
      <w:r w:rsidRPr="00B26BEC" w:rsidR="00C410E1">
        <w:t xml:space="preserve"> </w:t>
      </w:r>
      <w:r w:rsidRPr="00B26BEC">
        <w:t>of modern and expanding Chinese naval capabilities.</w:t>
      </w:r>
      <w:r w:rsidRPr="00B26BEC" w:rsidR="00C410E1">
        <w:t xml:space="preserve"> We</w:t>
      </w:r>
      <w:r w:rsidRPr="00B26BEC">
        <w:t xml:space="preserve"> calculated a few years ago that </w:t>
      </w:r>
      <w:r w:rsidRPr="00B26BEC" w:rsidR="009803DA">
        <w:t xml:space="preserve">pretty much </w:t>
      </w:r>
      <w:r w:rsidRPr="00B26BEC">
        <w:t xml:space="preserve">every four years Chinese shipbuilding was delivering, in </w:t>
      </w:r>
      <w:r w:rsidRPr="00B26BEC" w:rsidR="006B0619">
        <w:t xml:space="preserve">tonnage </w:t>
      </w:r>
      <w:r w:rsidRPr="00B26BEC">
        <w:t>term</w:t>
      </w:r>
      <w:r w:rsidRPr="00B26BEC" w:rsidR="006B0619">
        <w:t>s</w:t>
      </w:r>
      <w:r w:rsidRPr="00B26BEC">
        <w:t xml:space="preserve">, something very close to the equivalent of the entire Royal Navy and Royal </w:t>
      </w:r>
      <w:r w:rsidRPr="00B26BEC" w:rsidR="006B0619">
        <w:t xml:space="preserve">Fleet </w:t>
      </w:r>
      <w:r w:rsidRPr="00B26BEC">
        <w:t>Auxiliary put together</w:t>
      </w:r>
      <w:r w:rsidRPr="00B26BEC" w:rsidR="006B0619">
        <w:t>. The</w:t>
      </w:r>
      <w:r w:rsidRPr="00B26BEC">
        <w:t xml:space="preserve"> Chin</w:t>
      </w:r>
      <w:r w:rsidRPr="00B26BEC" w:rsidR="006B0619">
        <w:t xml:space="preserve">ese </w:t>
      </w:r>
      <w:r w:rsidRPr="00B26BEC">
        <w:t>shipbuilding industry has actually been outperforming</w:t>
      </w:r>
      <w:r w:rsidRPr="00B26BEC" w:rsidR="006B0619">
        <w:t xml:space="preserve"> </w:t>
      </w:r>
      <w:r w:rsidRPr="00B26BEC" w:rsidR="00B448E8">
        <w:t xml:space="preserve">even </w:t>
      </w:r>
      <w:r w:rsidRPr="00B26BEC">
        <w:t xml:space="preserve">the US </w:t>
      </w:r>
      <w:r w:rsidR="000652AA">
        <w:t>N</w:t>
      </w:r>
      <w:r w:rsidRPr="00B26BEC">
        <w:t>avy</w:t>
      </w:r>
      <w:r w:rsidRPr="00B26BEC" w:rsidR="00561423">
        <w:t>’</w:t>
      </w:r>
      <w:r w:rsidRPr="00B26BEC">
        <w:t xml:space="preserve">s shipbuilding industry in </w:t>
      </w:r>
      <w:r w:rsidRPr="00B26BEC" w:rsidR="006B0619">
        <w:t xml:space="preserve">tonnage </w:t>
      </w:r>
      <w:r w:rsidRPr="00B26BEC">
        <w:t>terms in recent years, which is</w:t>
      </w:r>
      <w:r w:rsidRPr="00B26BEC" w:rsidR="006B0619">
        <w:t xml:space="preserve"> a</w:t>
      </w:r>
      <w:r w:rsidRPr="00B26BEC">
        <w:t xml:space="preserve"> new place for the US </w:t>
      </w:r>
      <w:r w:rsidR="000652AA">
        <w:t>N</w:t>
      </w:r>
      <w:r w:rsidRPr="00B26BEC">
        <w:t>avy to be in.</w:t>
      </w:r>
    </w:p>
    <w:p w:rsidR="00A61E86" w:rsidRPr="00B26BEC" w:rsidP="00A61E86">
      <w:pPr>
        <w:pStyle w:val="Question"/>
        <w:numPr>
          <w:ilvl w:val="0"/>
          <w:numId w:val="0"/>
        </w:numPr>
        <w:ind w:left="794"/>
      </w:pPr>
      <w:r w:rsidRPr="00B26BEC">
        <w:t>For a</w:t>
      </w:r>
      <w:r w:rsidRPr="00B26BEC" w:rsidR="007744C0">
        <w:t>ll those reasons, in response to China</w:t>
      </w:r>
      <w:r w:rsidRPr="00B26BEC">
        <w:t xml:space="preserve">, navies </w:t>
      </w:r>
      <w:r w:rsidRPr="00B26BEC" w:rsidR="007744C0">
        <w:t>from the top down are struggling with how to respond</w:t>
      </w:r>
      <w:r w:rsidRPr="00B26BEC">
        <w:t xml:space="preserve">. It cannot </w:t>
      </w:r>
      <w:r w:rsidRPr="00B26BEC" w:rsidR="007744C0">
        <w:t xml:space="preserve">just be in terms of numbers of </w:t>
      </w:r>
      <w:r w:rsidRPr="00B26BEC">
        <w:t>hulls</w:t>
      </w:r>
      <w:r w:rsidRPr="00B26BEC" w:rsidR="007744C0">
        <w:t xml:space="preserve">, although platforms are not nothing in this. </w:t>
      </w:r>
      <w:r w:rsidRPr="00B26BEC">
        <w:t xml:space="preserve">You also have </w:t>
      </w:r>
      <w:r w:rsidRPr="00B26BEC" w:rsidR="007744C0">
        <w:t>to look in aggregate terms across a range of allies and partners</w:t>
      </w:r>
      <w:r w:rsidRPr="00B26BEC">
        <w:t xml:space="preserve">. There </w:t>
      </w:r>
      <w:r w:rsidRPr="00B26BEC" w:rsidR="007744C0">
        <w:t>must be a sense in which you have</w:t>
      </w:r>
      <w:r w:rsidRPr="00B26BEC">
        <w:t xml:space="preserve"> some </w:t>
      </w:r>
      <w:r w:rsidRPr="00B26BEC" w:rsidR="007744C0">
        <w:t>level of capabilities</w:t>
      </w:r>
      <w:r w:rsidRPr="00B26BEC">
        <w:t xml:space="preserve">, </w:t>
      </w:r>
      <w:r w:rsidRPr="00B26BEC" w:rsidR="007744C0">
        <w:t>particularly platform numbers</w:t>
      </w:r>
      <w:r w:rsidRPr="00B26BEC">
        <w:t xml:space="preserve">, that, </w:t>
      </w:r>
      <w:r w:rsidRPr="00B26BEC" w:rsidR="007744C0">
        <w:t>apart from anything else</w:t>
      </w:r>
      <w:r w:rsidRPr="00B26BEC">
        <w:t xml:space="preserve">, </w:t>
      </w:r>
      <w:r w:rsidRPr="00B26BEC" w:rsidR="007744C0">
        <w:t>can</w:t>
      </w:r>
      <w:r w:rsidRPr="00B26BEC">
        <w:t xml:space="preserve"> be </w:t>
      </w:r>
      <w:r w:rsidRPr="00B26BEC" w:rsidR="007744C0">
        <w:t>the hubs and potentially motherships for some of these other emerging capabilities.</w:t>
      </w:r>
    </w:p>
    <w:p w:rsidR="00474883" w:rsidRPr="00B26BEC" w:rsidP="00474883">
      <w:pPr>
        <w:pStyle w:val="Question"/>
        <w:numPr>
          <w:ilvl w:val="0"/>
          <w:numId w:val="0"/>
        </w:numPr>
        <w:ind w:left="794"/>
      </w:pPr>
      <w:r w:rsidRPr="00B26BEC">
        <w:t xml:space="preserve">For many navies this </w:t>
      </w:r>
      <w:r w:rsidRPr="00B26BEC" w:rsidR="007744C0">
        <w:t>is the answe</w:t>
      </w:r>
      <w:r w:rsidRPr="00B26BEC">
        <w:t>r g</w:t>
      </w:r>
      <w:r w:rsidRPr="00B26BEC" w:rsidR="007744C0">
        <w:t>oing forward</w:t>
      </w:r>
      <w:r w:rsidRPr="00B26BEC">
        <w:t>. I</w:t>
      </w:r>
      <w:r w:rsidRPr="00B26BEC" w:rsidR="007744C0">
        <w:t>t is going to be a combination of some enhancement of platforms</w:t>
      </w:r>
      <w:r w:rsidRPr="00B26BEC">
        <w:t>. There has generally been a</w:t>
      </w:r>
      <w:r w:rsidRPr="00B26BEC" w:rsidR="007744C0">
        <w:t xml:space="preserve"> trough and the beginnings of a reinvestment of naval forces, </w:t>
      </w:r>
      <w:r w:rsidRPr="00B26BEC">
        <w:t xml:space="preserve">particularly in Europe, </w:t>
      </w:r>
      <w:r w:rsidRPr="00B26BEC" w:rsidR="007744C0">
        <w:t>but it must also include the introduction of other technologies</w:t>
      </w:r>
      <w:r w:rsidRPr="00B26BEC" w:rsidR="00B448E8">
        <w:t>, which</w:t>
      </w:r>
      <w:r w:rsidRPr="00B26BEC" w:rsidR="007744C0">
        <w:t xml:space="preserve"> could include combat and information technologies</w:t>
      </w:r>
      <w:r w:rsidRPr="00B26BEC">
        <w:t xml:space="preserve">. In </w:t>
      </w:r>
      <w:r w:rsidRPr="00B26BEC" w:rsidR="007744C0">
        <w:t>many cases people are talking about unmanned systems, surface and subsurface.</w:t>
      </w:r>
      <w:r w:rsidRPr="00B26BEC">
        <w:t xml:space="preserve"> That </w:t>
      </w:r>
      <w:r w:rsidRPr="00B26BEC" w:rsidR="007744C0">
        <w:t>is the way to go</w:t>
      </w:r>
      <w:r w:rsidRPr="00B26BEC">
        <w:t xml:space="preserve">. The Royal Navy </w:t>
      </w:r>
      <w:r w:rsidRPr="00B26BEC" w:rsidR="007744C0">
        <w:t>has been doing a lot of thinking about this and is</w:t>
      </w:r>
      <w:r w:rsidRPr="00B26BEC">
        <w:t xml:space="preserve"> </w:t>
      </w:r>
      <w:r w:rsidRPr="00B26BEC" w:rsidR="007744C0">
        <w:t>working towards delivering that.</w:t>
      </w:r>
      <w:r w:rsidRPr="00B26BEC">
        <w:t xml:space="preserve"> There </w:t>
      </w:r>
      <w:r w:rsidRPr="00B26BEC" w:rsidR="007744C0">
        <w:t>is a very strong technological base in the UK to be able to respond to that.</w:t>
      </w:r>
    </w:p>
    <w:p w:rsidR="004751AD" w:rsidRPr="00B26BEC" w:rsidP="004751AD">
      <w:pPr>
        <w:pStyle w:val="Question"/>
        <w:numPr>
          <w:ilvl w:val="0"/>
          <w:numId w:val="0"/>
        </w:numPr>
        <w:ind w:left="794"/>
      </w:pPr>
      <w:r w:rsidRPr="00B26BEC">
        <w:t xml:space="preserve">There are </w:t>
      </w:r>
      <w:r w:rsidRPr="00B26BEC" w:rsidR="007744C0">
        <w:t>questions about</w:t>
      </w:r>
      <w:r w:rsidRPr="00B26BEC">
        <w:t xml:space="preserve"> </w:t>
      </w:r>
      <w:r w:rsidRPr="00B26BEC" w:rsidR="007744C0">
        <w:t xml:space="preserve">needing to </w:t>
      </w:r>
      <w:r w:rsidRPr="00B26BEC">
        <w:t>e</w:t>
      </w:r>
      <w:r w:rsidRPr="00B26BEC" w:rsidR="007744C0">
        <w:t>nact this now</w:t>
      </w:r>
      <w:r w:rsidRPr="00B26BEC">
        <w:t xml:space="preserve"> and </w:t>
      </w:r>
      <w:r w:rsidRPr="00B26BEC" w:rsidR="007744C0">
        <w:t>implement this vision</w:t>
      </w:r>
      <w:r w:rsidRPr="00B26BEC">
        <w:t xml:space="preserve">, </w:t>
      </w:r>
      <w:r w:rsidRPr="00B26BEC" w:rsidR="007744C0">
        <w:t>and therefore some choices are going to have to be made and bets laid</w:t>
      </w:r>
      <w:r w:rsidRPr="00B26BEC">
        <w:t xml:space="preserve"> </w:t>
      </w:r>
      <w:r w:rsidRPr="00B26BEC" w:rsidR="007744C0">
        <w:t xml:space="preserve">in terms of transitioning. </w:t>
      </w:r>
      <w:r w:rsidRPr="00B26BEC" w:rsidR="00DA67E1">
        <w:t>That is a N</w:t>
      </w:r>
      <w:r w:rsidRPr="00B26BEC" w:rsidR="007744C0">
        <w:t>avy issue.</w:t>
      </w:r>
      <w:r w:rsidRPr="00B26BEC" w:rsidR="00DA67E1">
        <w:t xml:space="preserve"> </w:t>
      </w:r>
      <w:r w:rsidRPr="00B26BEC" w:rsidR="007744C0">
        <w:t>There is some funding available for some of these capabilities.</w:t>
      </w:r>
      <w:r w:rsidRPr="00B26BEC">
        <w:t xml:space="preserve"> T</w:t>
      </w:r>
      <w:r w:rsidRPr="00B26BEC" w:rsidR="007744C0">
        <w:t>here will need to be additional funding across the board to deliver</w:t>
      </w:r>
      <w:r w:rsidRPr="00B26BEC">
        <w:t xml:space="preserve"> </w:t>
      </w:r>
      <w:r w:rsidRPr="00B26BEC" w:rsidR="007744C0">
        <w:t>a number of the key capabilities</w:t>
      </w:r>
      <w:r w:rsidRPr="00B26BEC">
        <w:t xml:space="preserve">, </w:t>
      </w:r>
      <w:r w:rsidRPr="00B26BEC" w:rsidR="007744C0">
        <w:t xml:space="preserve">particularly </w:t>
      </w:r>
      <w:r w:rsidRPr="00B26BEC">
        <w:t xml:space="preserve">on </w:t>
      </w:r>
      <w:r w:rsidRPr="00B26BEC" w:rsidR="007744C0">
        <w:t>unmanned systems</w:t>
      </w:r>
      <w:r w:rsidRPr="00B26BEC">
        <w:t xml:space="preserve">, so that they </w:t>
      </w:r>
      <w:r w:rsidRPr="00B26BEC" w:rsidR="007744C0">
        <w:t xml:space="preserve">can be brought in as quickly as possible. </w:t>
      </w:r>
      <w:r w:rsidRPr="00B26BEC">
        <w:t>T</w:t>
      </w:r>
      <w:r w:rsidRPr="00B26BEC" w:rsidR="007744C0">
        <w:t>hat starts right at the very top</w:t>
      </w:r>
      <w:r w:rsidRPr="00B26BEC">
        <w:t xml:space="preserve">, </w:t>
      </w:r>
      <w:r w:rsidRPr="00B26BEC" w:rsidR="007744C0">
        <w:t xml:space="preserve">with things </w:t>
      </w:r>
      <w:r w:rsidR="000652AA">
        <w:t>such as</w:t>
      </w:r>
      <w:r w:rsidRPr="00B26BEC" w:rsidR="007744C0">
        <w:t xml:space="preserve"> carr</w:t>
      </w:r>
      <w:r w:rsidRPr="00B26BEC">
        <w:t xml:space="preserve">ier </w:t>
      </w:r>
      <w:r w:rsidRPr="00B26BEC" w:rsidR="007744C0">
        <w:t>strike</w:t>
      </w:r>
      <w:r w:rsidRPr="00B26BEC">
        <w:t xml:space="preserve">, </w:t>
      </w:r>
      <w:r w:rsidRPr="00B26BEC" w:rsidR="007744C0">
        <w:t xml:space="preserve">and what the trajectory looks </w:t>
      </w:r>
      <w:r w:rsidR="000652AA">
        <w:t>like for</w:t>
      </w:r>
      <w:r w:rsidRPr="00B26BEC" w:rsidR="007744C0">
        <w:t xml:space="preserve"> actually delivering on carrier strike capability into the future.</w:t>
      </w:r>
    </w:p>
    <w:p w:rsidR="00263D4E" w:rsidRPr="00B26BEC" w:rsidP="00263D4E">
      <w:pPr>
        <w:pStyle w:val="Question"/>
        <w:numPr>
          <w:ilvl w:val="0"/>
          <w:numId w:val="0"/>
        </w:numPr>
        <w:ind w:left="794"/>
      </w:pPr>
      <w:r w:rsidRPr="00B26BEC">
        <w:t xml:space="preserve">It is </w:t>
      </w:r>
      <w:r w:rsidRPr="00B26BEC" w:rsidR="007744C0">
        <w:t>perhaps furthest in advance in terms of mine countermeasures, but there are other more open ocean capabilities that need to be explored and perhaps delivered</w:t>
      </w:r>
      <w:r w:rsidRPr="00B26BEC">
        <w:t xml:space="preserve">. There </w:t>
      </w:r>
      <w:r w:rsidRPr="00B26BEC" w:rsidR="007744C0">
        <w:t>needs to be a clear understanding of what they can do to enhance capabilities overall and where there are limitations</w:t>
      </w:r>
      <w:r w:rsidRPr="00B26BEC">
        <w:t xml:space="preserve">. It </w:t>
      </w:r>
      <w:r w:rsidRPr="00B26BEC" w:rsidR="007744C0">
        <w:t>is going to be a team</w:t>
      </w:r>
      <w:r w:rsidRPr="00B26BEC">
        <w:t xml:space="preserve"> </w:t>
      </w:r>
      <w:r w:rsidRPr="00B26BEC" w:rsidR="007744C0">
        <w:t>effort between</w:t>
      </w:r>
      <w:r w:rsidRPr="00B26BEC">
        <w:t xml:space="preserve"> </w:t>
      </w:r>
      <w:r w:rsidRPr="00B26BEC" w:rsidR="007744C0">
        <w:t xml:space="preserve">some traditional platforms in order to deliver some of the things that uninhabited systems probably </w:t>
      </w:r>
      <w:r w:rsidRPr="00B26BEC">
        <w:t>cannot</w:t>
      </w:r>
      <w:r w:rsidRPr="00B26BEC" w:rsidR="00BC5C22">
        <w:t xml:space="preserve">; </w:t>
      </w:r>
      <w:r w:rsidRPr="00B26BEC" w:rsidR="007744C0">
        <w:t>that include</w:t>
      </w:r>
      <w:r w:rsidRPr="00B26BEC" w:rsidR="00BD3471">
        <w:t>s</w:t>
      </w:r>
      <w:r w:rsidRPr="00B26BEC" w:rsidR="007744C0">
        <w:t xml:space="preserve"> presence for deterrence in some cases, but where it can actually become a </w:t>
      </w:r>
      <w:r w:rsidR="000652AA">
        <w:t>force</w:t>
      </w:r>
      <w:r w:rsidRPr="00B26BEC" w:rsidR="007744C0">
        <w:t xml:space="preserve"> multiplier.</w:t>
      </w:r>
    </w:p>
    <w:p w:rsidR="007744C0" w:rsidRPr="00B26BEC" w:rsidP="00263D4E">
      <w:pPr>
        <w:pStyle w:val="Answer"/>
      </w:pPr>
      <w:r w:rsidRPr="00B26BEC">
        <w:rPr>
          <w:b/>
          <w:i/>
        </w:rPr>
        <w:t>Dr Sidharth Kaushal:</w:t>
      </w:r>
      <w:r w:rsidRPr="00B26BEC" w:rsidR="00263D4E">
        <w:rPr>
          <w:b/>
        </w:rPr>
        <w:t xml:space="preserve"> </w:t>
      </w:r>
      <w:r w:rsidRPr="00B26BEC" w:rsidR="00263D4E">
        <w:t>T</w:t>
      </w:r>
      <w:r w:rsidRPr="00B26BEC">
        <w:t xml:space="preserve">he aspiration to use disruptive technology to offset some of the advantages </w:t>
      </w:r>
      <w:r w:rsidRPr="00B26BEC" w:rsidR="00A05BEC">
        <w:t xml:space="preserve">our </w:t>
      </w:r>
      <w:r w:rsidRPr="00B26BEC">
        <w:t xml:space="preserve">opponents have in terms of mass is a perfectly reasonable one. As Nick said, areas </w:t>
      </w:r>
      <w:r w:rsidR="000652AA">
        <w:t>such as</w:t>
      </w:r>
      <w:r w:rsidRPr="00B26BEC">
        <w:t xml:space="preserve"> </w:t>
      </w:r>
      <w:r w:rsidRPr="00B26BEC" w:rsidR="00A05BEC">
        <w:t>manned</w:t>
      </w:r>
      <w:r w:rsidR="000652AA">
        <w:t>/</w:t>
      </w:r>
      <w:r w:rsidRPr="00B26BEC" w:rsidR="00A05BEC">
        <w:t xml:space="preserve">unmanned </w:t>
      </w:r>
      <w:r w:rsidRPr="00B26BEC">
        <w:t>teaming</w:t>
      </w:r>
      <w:r w:rsidRPr="00B26BEC" w:rsidR="00A05BEC">
        <w:t xml:space="preserve"> and </w:t>
      </w:r>
      <w:r w:rsidRPr="00B26BEC">
        <w:t xml:space="preserve">the use of novel capabilities in areas </w:t>
      </w:r>
      <w:r w:rsidR="000652AA">
        <w:t>such as</w:t>
      </w:r>
      <w:r w:rsidRPr="00B26BEC">
        <w:t xml:space="preserve"> directed energy for tasks </w:t>
      </w:r>
      <w:r w:rsidR="000652AA">
        <w:t>including</w:t>
      </w:r>
      <w:r w:rsidRPr="00B26BEC">
        <w:t xml:space="preserve"> air and missile </w:t>
      </w:r>
      <w:r w:rsidRPr="00B26BEC" w:rsidR="00A05BEC">
        <w:t>d</w:t>
      </w:r>
      <w:r w:rsidRPr="00B26BEC">
        <w:t>efence</w:t>
      </w:r>
      <w:r w:rsidRPr="00B26BEC" w:rsidR="00A05BEC">
        <w:t xml:space="preserve"> </w:t>
      </w:r>
      <w:r w:rsidRPr="00B26BEC">
        <w:t xml:space="preserve">represent ways in which the UK can offset some of these strengths </w:t>
      </w:r>
      <w:r w:rsidRPr="00B26BEC" w:rsidR="00A05BEC">
        <w:t xml:space="preserve">that we have </w:t>
      </w:r>
      <w:r w:rsidRPr="00B26BEC">
        <w:t xml:space="preserve">seen emerging in places </w:t>
      </w:r>
      <w:r w:rsidR="000652AA">
        <w:t>such as</w:t>
      </w:r>
      <w:r w:rsidRPr="00B26BEC">
        <w:t xml:space="preserve"> China. </w:t>
      </w:r>
      <w:r w:rsidRPr="00B26BEC" w:rsidR="00A05BEC">
        <w:t>I</w:t>
      </w:r>
      <w:r w:rsidRPr="00B26BEC">
        <w:t>t still maintain</w:t>
      </w:r>
      <w:r w:rsidRPr="00B26BEC" w:rsidR="00BD3471">
        <w:t>s</w:t>
      </w:r>
      <w:r w:rsidRPr="00B26BEC">
        <w:t xml:space="preserve"> some pretty significant advantages in terms of baseline capabilities at the higher level of technological sophistication.</w:t>
      </w:r>
    </w:p>
    <w:p w:rsidR="00CE3DBB" w:rsidRPr="00B26BEC" w:rsidP="00CE3DBB">
      <w:pPr>
        <w:pStyle w:val="Answer"/>
      </w:pPr>
      <w:r w:rsidRPr="00B26BEC">
        <w:t xml:space="preserve">To </w:t>
      </w:r>
      <w:r w:rsidRPr="00B26BEC" w:rsidR="007744C0">
        <w:t xml:space="preserve">use a couple of examples, the newest Chinese cruiser, the </w:t>
      </w:r>
      <w:r w:rsidRPr="00B26BEC">
        <w:t>T</w:t>
      </w:r>
      <w:r w:rsidRPr="00B26BEC" w:rsidR="007744C0">
        <w:t xml:space="preserve">ype </w:t>
      </w:r>
      <w:r w:rsidRPr="00B26BEC">
        <w:t>055</w:t>
      </w:r>
      <w:r w:rsidRPr="00B26BEC" w:rsidR="007744C0">
        <w:t>, does not have an integrated full</w:t>
      </w:r>
      <w:r w:rsidRPr="00B26BEC" w:rsidR="00A10FFF">
        <w:t>-</w:t>
      </w:r>
      <w:r w:rsidRPr="00B26BEC" w:rsidR="007744C0">
        <w:t>electrical propulsion system</w:t>
      </w:r>
      <w:r w:rsidRPr="00B26BEC" w:rsidR="00BD3471">
        <w:t>,</w:t>
      </w:r>
      <w:r w:rsidRPr="00B26BEC" w:rsidR="00756DDD">
        <w:t xml:space="preserve"> </w:t>
      </w:r>
      <w:r w:rsidRPr="00B26BEC" w:rsidR="007744C0">
        <w:t xml:space="preserve">which enables the incorporation of things </w:t>
      </w:r>
      <w:r w:rsidR="000652AA">
        <w:t>such as</w:t>
      </w:r>
      <w:r w:rsidRPr="00B26BEC" w:rsidR="007744C0">
        <w:t xml:space="preserve"> directed energy weapons and rail guns</w:t>
      </w:r>
      <w:r w:rsidRPr="00B26BEC">
        <w:t xml:space="preserve">, which </w:t>
      </w:r>
      <w:r w:rsidRPr="00B26BEC" w:rsidR="007744C0">
        <w:t xml:space="preserve">emerging </w:t>
      </w:r>
      <w:r w:rsidRPr="00B26BEC">
        <w:t xml:space="preserve">Royal Navy </w:t>
      </w:r>
      <w:r w:rsidRPr="00B26BEC" w:rsidR="00BD3471">
        <w:t xml:space="preserve">vessels </w:t>
      </w:r>
      <w:r w:rsidR="000652AA">
        <w:t>such as</w:t>
      </w:r>
      <w:r w:rsidRPr="00B26BEC" w:rsidR="007744C0">
        <w:t xml:space="preserve"> the </w:t>
      </w:r>
      <w:r w:rsidRPr="00B26BEC">
        <w:t xml:space="preserve">Type </w:t>
      </w:r>
      <w:r w:rsidRPr="00B26BEC" w:rsidR="00132A01">
        <w:t xml:space="preserve">26 </w:t>
      </w:r>
      <w:r w:rsidRPr="00B26BEC" w:rsidR="007744C0">
        <w:t>will have</w:t>
      </w:r>
      <w:r w:rsidRPr="00B26BEC">
        <w:t xml:space="preserve">. </w:t>
      </w:r>
      <w:r w:rsidRPr="00B26BEC" w:rsidR="007744C0">
        <w:t xml:space="preserve">Chinese authors writing for military journals still </w:t>
      </w:r>
      <w:r w:rsidRPr="00B26BEC">
        <w:t xml:space="preserve">write about </w:t>
      </w:r>
      <w:r w:rsidRPr="00B26BEC" w:rsidR="007744C0">
        <w:t xml:space="preserve">a relative lack of integration </w:t>
      </w:r>
      <w:r w:rsidRPr="00B26BEC">
        <w:t xml:space="preserve">of </w:t>
      </w:r>
      <w:r w:rsidRPr="00B26BEC" w:rsidR="007744C0">
        <w:t xml:space="preserve">the systems </w:t>
      </w:r>
      <w:r w:rsidRPr="00B26BEC">
        <w:t xml:space="preserve">aboard </w:t>
      </w:r>
      <w:r w:rsidRPr="00B26BEC" w:rsidR="007744C0">
        <w:t xml:space="preserve">their vessels relative to </w:t>
      </w:r>
      <w:r w:rsidRPr="00B26BEC">
        <w:t xml:space="preserve">western </w:t>
      </w:r>
      <w:r w:rsidRPr="00B26BEC" w:rsidR="007744C0">
        <w:t>counterparts.</w:t>
      </w:r>
      <w:r w:rsidRPr="00B26BEC">
        <w:t xml:space="preserve"> </w:t>
      </w:r>
      <w:r w:rsidR="000652AA">
        <w:t>Alt</w:t>
      </w:r>
      <w:r w:rsidRPr="00B26BEC">
        <w:t xml:space="preserve">hough </w:t>
      </w:r>
      <w:r w:rsidRPr="00B26BEC" w:rsidR="007744C0">
        <w:t xml:space="preserve">individually very capable in terms of things </w:t>
      </w:r>
      <w:r w:rsidR="000652AA">
        <w:t>such as</w:t>
      </w:r>
      <w:r w:rsidRPr="00B26BEC" w:rsidR="007744C0">
        <w:t xml:space="preserve"> missiles</w:t>
      </w:r>
      <w:r w:rsidRPr="00B26BEC">
        <w:t>, s</w:t>
      </w:r>
      <w:r w:rsidRPr="00B26BEC" w:rsidR="007744C0">
        <w:t>ome of the soft capabilities onboard vessels</w:t>
      </w:r>
      <w:r w:rsidR="000652AA">
        <w:t>,</w:t>
      </w:r>
      <w:r w:rsidRPr="00B26BEC">
        <w:t xml:space="preserve"> such as </w:t>
      </w:r>
      <w:r w:rsidRPr="00B26BEC" w:rsidR="007744C0">
        <w:t>command and control systems</w:t>
      </w:r>
      <w:r w:rsidR="000652AA">
        <w:t>,</w:t>
      </w:r>
      <w:r w:rsidRPr="00B26BEC">
        <w:t xml:space="preserve"> are </w:t>
      </w:r>
      <w:r w:rsidRPr="00B26BEC" w:rsidR="007744C0">
        <w:t>areas in which the UK</w:t>
      </w:r>
      <w:r w:rsidRPr="00B26BEC" w:rsidR="004C5093">
        <w:t xml:space="preserve">, </w:t>
      </w:r>
      <w:r w:rsidRPr="00B26BEC">
        <w:t>and the Royal Navy in particular</w:t>
      </w:r>
      <w:r w:rsidRPr="00B26BEC" w:rsidR="004C5093">
        <w:t xml:space="preserve">, </w:t>
      </w:r>
      <w:r w:rsidRPr="00B26BEC" w:rsidR="007744C0">
        <w:t xml:space="preserve">still demonstrate </w:t>
      </w:r>
      <w:r w:rsidRPr="00B26BEC">
        <w:t>a</w:t>
      </w:r>
      <w:r w:rsidRPr="00B26BEC" w:rsidR="007744C0">
        <w:t xml:space="preserve"> significant technological advantage</w:t>
      </w:r>
      <w:r w:rsidRPr="00B26BEC">
        <w:t>.</w:t>
      </w:r>
    </w:p>
    <w:p w:rsidR="006C050C" w:rsidRPr="00B26BEC" w:rsidP="006C050C">
      <w:pPr>
        <w:pStyle w:val="Answer"/>
      </w:pPr>
      <w:r w:rsidRPr="00B26BEC">
        <w:t xml:space="preserve">However, </w:t>
      </w:r>
      <w:r w:rsidRPr="00B26BEC" w:rsidR="007744C0">
        <w:t xml:space="preserve">I </w:t>
      </w:r>
      <w:r w:rsidRPr="00B26BEC">
        <w:t xml:space="preserve">am </w:t>
      </w:r>
      <w:r w:rsidRPr="00B26BEC" w:rsidR="007744C0">
        <w:t>somewhat reluctant</w:t>
      </w:r>
      <w:r w:rsidRPr="00B26BEC">
        <w:t xml:space="preserve"> </w:t>
      </w:r>
      <w:r w:rsidRPr="00B26BEC" w:rsidR="007744C0">
        <w:t>to assum</w:t>
      </w:r>
      <w:r w:rsidRPr="00B26BEC">
        <w:t xml:space="preserve">e, </w:t>
      </w:r>
      <w:r w:rsidRPr="00B26BEC" w:rsidR="007744C0">
        <w:t>as a lot of the discourse does</w:t>
      </w:r>
      <w:r w:rsidRPr="00B26BEC">
        <w:t xml:space="preserve">, </w:t>
      </w:r>
      <w:r w:rsidRPr="00B26BEC" w:rsidR="007744C0">
        <w:t>that this will necessarily stay the case</w:t>
      </w:r>
      <w:r w:rsidRPr="00B26BEC" w:rsidR="004C5093">
        <w:t xml:space="preserve"> automatically</w:t>
      </w:r>
      <w:r w:rsidRPr="00B26BEC" w:rsidR="007744C0">
        <w:t xml:space="preserve">. </w:t>
      </w:r>
      <w:r w:rsidRPr="00B26BEC">
        <w:t xml:space="preserve">While </w:t>
      </w:r>
      <w:r w:rsidRPr="00B26BEC" w:rsidR="007744C0">
        <w:t>it is true that</w:t>
      </w:r>
      <w:r w:rsidRPr="00B26BEC" w:rsidR="004C5093">
        <w:t xml:space="preserve"> the UK is,</w:t>
      </w:r>
      <w:r w:rsidRPr="00B26BEC" w:rsidR="007744C0">
        <w:t xml:space="preserve"> </w:t>
      </w:r>
      <w:r w:rsidRPr="00B26BEC">
        <w:t>on a per capita basis</w:t>
      </w:r>
      <w:r w:rsidRPr="00B26BEC" w:rsidR="004C5093">
        <w:t xml:space="preserve">, a </w:t>
      </w:r>
      <w:r w:rsidRPr="00B26BEC" w:rsidR="007744C0">
        <w:t>more innovative country than</w:t>
      </w:r>
      <w:r w:rsidRPr="00B26BEC">
        <w:t xml:space="preserve"> </w:t>
      </w:r>
      <w:r w:rsidRPr="00B26BEC" w:rsidR="007744C0">
        <w:t xml:space="preserve">China </w:t>
      </w:r>
      <w:r w:rsidRPr="00B26BEC" w:rsidR="007744C0">
        <w:t>by most metrics</w:t>
      </w:r>
      <w:r w:rsidRPr="00B26BEC">
        <w:t xml:space="preserve">, if </w:t>
      </w:r>
      <w:r w:rsidRPr="00B26BEC" w:rsidR="007744C0">
        <w:t>you look at aggregate metrics of the level of innovation</w:t>
      </w:r>
      <w:r w:rsidRPr="00B26BEC" w:rsidR="00C411E9">
        <w:t xml:space="preserve"> and </w:t>
      </w:r>
      <w:r w:rsidRPr="00B26BEC" w:rsidR="007744C0">
        <w:t xml:space="preserve">things </w:t>
      </w:r>
      <w:r w:rsidR="000652AA">
        <w:t>such as</w:t>
      </w:r>
      <w:r w:rsidRPr="00B26BEC" w:rsidR="007744C0">
        <w:t xml:space="preserve"> the number of widely</w:t>
      </w:r>
      <w:r w:rsidRPr="00B26BEC" w:rsidR="004C5093">
        <w:t xml:space="preserve"> </w:t>
      </w:r>
      <w:r w:rsidRPr="00B26BEC" w:rsidR="007744C0">
        <w:t xml:space="preserve">cited </w:t>
      </w:r>
      <w:r w:rsidRPr="00B26BEC">
        <w:t>peer</w:t>
      </w:r>
      <w:r w:rsidRPr="00B26BEC" w:rsidR="00A10FFF">
        <w:t>-</w:t>
      </w:r>
      <w:r w:rsidRPr="00B26BEC">
        <w:t xml:space="preserve">reviewed </w:t>
      </w:r>
      <w:r w:rsidRPr="00B26BEC" w:rsidR="007744C0">
        <w:t xml:space="preserve">papers in </w:t>
      </w:r>
      <w:r w:rsidRPr="00B26BEC" w:rsidR="00C411E9">
        <w:t xml:space="preserve">the </w:t>
      </w:r>
      <w:r w:rsidRPr="00B26BEC" w:rsidR="007744C0">
        <w:t>science and technology</w:t>
      </w:r>
      <w:r w:rsidRPr="00B26BEC" w:rsidR="004C5093">
        <w:t>-related</w:t>
      </w:r>
      <w:r w:rsidRPr="00B26BEC" w:rsidR="007744C0">
        <w:t xml:space="preserve"> field produced every year</w:t>
      </w:r>
      <w:r w:rsidRPr="00B26BEC">
        <w:t xml:space="preserve">, </w:t>
      </w:r>
      <w:r w:rsidRPr="00B26BEC" w:rsidR="007744C0">
        <w:t>in many areas</w:t>
      </w:r>
      <w:r w:rsidRPr="00B26BEC">
        <w:t xml:space="preserve"> </w:t>
      </w:r>
      <w:r w:rsidRPr="00B26BEC" w:rsidR="007744C0">
        <w:t>China is now second only to the United States. It may not be terribly innovative on a per capita basis</w:t>
      </w:r>
      <w:r w:rsidRPr="00B26BEC">
        <w:t xml:space="preserve"> and it </w:t>
      </w:r>
      <w:r w:rsidRPr="00B26BEC" w:rsidR="007744C0">
        <w:t>may not be terribly efficient, but</w:t>
      </w:r>
      <w:r w:rsidRPr="00B26BEC" w:rsidR="004C5093">
        <w:t>,</w:t>
      </w:r>
      <w:r w:rsidRPr="00B26BEC" w:rsidR="007744C0">
        <w:t xml:space="preserve"> given the </w:t>
      </w:r>
      <w:r w:rsidRPr="00B26BEC">
        <w:t xml:space="preserve">sheer </w:t>
      </w:r>
      <w:r w:rsidRPr="00B26BEC" w:rsidR="007744C0">
        <w:t>scale</w:t>
      </w:r>
      <w:r w:rsidRPr="00B26BEC" w:rsidR="004C5093">
        <w:t>,</w:t>
      </w:r>
      <w:r w:rsidRPr="00B26BEC">
        <w:t xml:space="preserve"> </w:t>
      </w:r>
      <w:r w:rsidRPr="00B26BEC" w:rsidR="007744C0">
        <w:t>it still produces a great deal of innovation on an aggregate basis</w:t>
      </w:r>
      <w:r w:rsidRPr="00B26BEC">
        <w:t>.</w:t>
      </w:r>
    </w:p>
    <w:p w:rsidR="007744C0" w:rsidRPr="00B26BEC" w:rsidP="006C050C">
      <w:pPr>
        <w:pStyle w:val="Answer"/>
      </w:pPr>
      <w:r w:rsidRPr="00B26BEC">
        <w:t xml:space="preserve">The </w:t>
      </w:r>
      <w:r w:rsidRPr="00B26BEC">
        <w:t xml:space="preserve">assumption that there will be this automatic innovative lead in areas </w:t>
      </w:r>
      <w:r w:rsidR="000652AA">
        <w:t>such as</w:t>
      </w:r>
      <w:r w:rsidRPr="00B26BEC">
        <w:t xml:space="preserve"> science and technology</w:t>
      </w:r>
      <w:r w:rsidRPr="00B26BEC" w:rsidR="0048645E">
        <w:t xml:space="preserve"> will </w:t>
      </w:r>
      <w:r w:rsidRPr="00B26BEC">
        <w:t xml:space="preserve">perhaps </w:t>
      </w:r>
      <w:r w:rsidRPr="00B26BEC" w:rsidR="0048645E">
        <w:t xml:space="preserve">be </w:t>
      </w:r>
      <w:r w:rsidRPr="00B26BEC">
        <w:t>disrupted</w:t>
      </w:r>
      <w:r w:rsidRPr="00B26BEC" w:rsidR="0048645E">
        <w:t xml:space="preserve">, </w:t>
      </w:r>
      <w:r w:rsidRPr="00B26BEC">
        <w:t xml:space="preserve">both at the level of some of the base level, </w:t>
      </w:r>
      <w:r w:rsidRPr="00B26BEC" w:rsidR="0048645E">
        <w:t>university</w:t>
      </w:r>
      <w:r w:rsidRPr="00B26BEC" w:rsidR="00A10FFF">
        <w:t>-</w:t>
      </w:r>
      <w:r w:rsidRPr="00B26BEC">
        <w:t>level research</w:t>
      </w:r>
      <w:r w:rsidRPr="00B26BEC" w:rsidR="0048645E">
        <w:t xml:space="preserve"> </w:t>
      </w:r>
      <w:r w:rsidRPr="00B26BEC" w:rsidR="004C5093">
        <w:t>that</w:t>
      </w:r>
      <w:r w:rsidRPr="00B26BEC">
        <w:t xml:space="preserve"> feeds into science and technology, but also because of the Chinese state</w:t>
      </w:r>
      <w:r w:rsidRPr="00B26BEC" w:rsidR="00561423">
        <w:t>’</w:t>
      </w:r>
      <w:r w:rsidRPr="00B26BEC">
        <w:t>s capability to use its concept of civil</w:t>
      </w:r>
      <w:r w:rsidRPr="00B26BEC" w:rsidR="00A10FFF">
        <w:t>-</w:t>
      </w:r>
      <w:r w:rsidRPr="00B26BEC">
        <w:t xml:space="preserve">military fusion to draw on civilian innovations for military purposes much more easily than a democracy can. </w:t>
      </w:r>
      <w:r w:rsidRPr="00B26BEC" w:rsidR="009902BB">
        <w:t xml:space="preserve">The </w:t>
      </w:r>
      <w:r w:rsidRPr="00B26BEC">
        <w:t xml:space="preserve">assumption that we will stay more innovative is perhaps a </w:t>
      </w:r>
      <w:r w:rsidRPr="00B26BEC" w:rsidR="0048645E">
        <w:t>riskier</w:t>
      </w:r>
      <w:r w:rsidRPr="00B26BEC">
        <w:t xml:space="preserve"> one.</w:t>
      </w:r>
    </w:p>
    <w:p w:rsidR="007744C0" w:rsidRPr="00B26BEC" w:rsidP="00573B31">
      <w:pPr>
        <w:pStyle w:val="Question"/>
        <w:numPr>
          <w:ilvl w:val="0"/>
          <w:numId w:val="0"/>
        </w:numPr>
        <w:ind w:left="794"/>
      </w:pPr>
      <w:r w:rsidRPr="00B26BEC">
        <w:t>This leads to the question</w:t>
      </w:r>
      <w:r w:rsidRPr="00B26BEC" w:rsidR="00573B31">
        <w:t xml:space="preserve"> </w:t>
      </w:r>
      <w:r w:rsidRPr="00B26BEC">
        <w:t xml:space="preserve">of what should be done and how </w:t>
      </w:r>
      <w:r w:rsidRPr="00B26BEC" w:rsidR="00573B31">
        <w:t xml:space="preserve">well </w:t>
      </w:r>
      <w:r w:rsidRPr="00B26BEC">
        <w:t>the Royal Navy</w:t>
      </w:r>
      <w:r w:rsidRPr="00B26BEC" w:rsidR="00561423">
        <w:t>’</w:t>
      </w:r>
      <w:r w:rsidRPr="00B26BEC">
        <w:t>s plans for the future align with it</w:t>
      </w:r>
      <w:r w:rsidRPr="00B26BEC" w:rsidR="00573B31">
        <w:t>. T</w:t>
      </w:r>
      <w:r w:rsidRPr="00B26BEC">
        <w:t>echnology</w:t>
      </w:r>
      <w:r w:rsidRPr="00B26BEC" w:rsidR="00A10FFF">
        <w:t>-</w:t>
      </w:r>
      <w:r w:rsidRPr="00B26BEC">
        <w:t xml:space="preserve">sharing frameworks </w:t>
      </w:r>
      <w:r w:rsidR="000652AA">
        <w:t>such as</w:t>
      </w:r>
      <w:r w:rsidRPr="00B26BEC">
        <w:t xml:space="preserve"> </w:t>
      </w:r>
      <w:r w:rsidRPr="00B26BEC" w:rsidR="00573B31">
        <w:t xml:space="preserve">AUKUS </w:t>
      </w:r>
      <w:r w:rsidRPr="00B26BEC">
        <w:t xml:space="preserve">represent a great step forward towards countering that challenge of </w:t>
      </w:r>
      <w:r w:rsidRPr="00B26BEC" w:rsidR="00573B31">
        <w:t xml:space="preserve">sheer </w:t>
      </w:r>
      <w:r w:rsidRPr="00B26BEC">
        <w:t>mass that China provides</w:t>
      </w:r>
      <w:r w:rsidRPr="00B26BEC" w:rsidR="00573B31">
        <w:t xml:space="preserve">, </w:t>
      </w:r>
      <w:r w:rsidRPr="00B26BEC">
        <w:t xml:space="preserve">by aggregating capabilities with partners </w:t>
      </w:r>
      <w:r w:rsidRPr="00B26BEC" w:rsidR="0042371A">
        <w:t xml:space="preserve">such as </w:t>
      </w:r>
      <w:r w:rsidRPr="00B26BEC">
        <w:t>Australia and the US, wh</w:t>
      </w:r>
      <w:r w:rsidRPr="00B26BEC" w:rsidR="0042371A">
        <w:t>ich</w:t>
      </w:r>
      <w:r w:rsidRPr="00B26BEC">
        <w:t xml:space="preserve"> in some areas have moved ahead of the UK. For example, in research on hypersonics and counterhyp</w:t>
      </w:r>
      <w:r w:rsidRPr="00B26BEC" w:rsidR="00573B31">
        <w:t>ers</w:t>
      </w:r>
      <w:r w:rsidRPr="00B26BEC">
        <w:t>onics</w:t>
      </w:r>
      <w:r w:rsidR="000652AA">
        <w:t>,</w:t>
      </w:r>
      <w:r w:rsidRPr="00B26BEC" w:rsidR="00573B31">
        <w:t xml:space="preserve"> </w:t>
      </w:r>
      <w:r w:rsidRPr="00B26BEC">
        <w:t xml:space="preserve">one can generate real efficiencies of scale. </w:t>
      </w:r>
      <w:r w:rsidRPr="00B26BEC" w:rsidR="00573B31">
        <w:t>The</w:t>
      </w:r>
      <w:r w:rsidRPr="00B26BEC">
        <w:t xml:space="preserve"> exploitation of pre</w:t>
      </w:r>
      <w:r w:rsidRPr="00B26BEC" w:rsidR="00A10FFF">
        <w:t>-</w:t>
      </w:r>
      <w:r w:rsidRPr="00B26BEC">
        <w:t>existing alliances is one important way to offset what could be an emerging reverse technological gap in the favo</w:t>
      </w:r>
      <w:r w:rsidRPr="00B26BEC" w:rsidR="00573B31">
        <w:t>u</w:t>
      </w:r>
      <w:r w:rsidRPr="00B26BEC">
        <w:t>r of China.</w:t>
      </w:r>
    </w:p>
    <w:p w:rsidR="00573B31" w:rsidRPr="00B26BEC" w:rsidP="00573B31">
      <w:pPr>
        <w:pStyle w:val="Question"/>
        <w:numPr>
          <w:ilvl w:val="0"/>
          <w:numId w:val="0"/>
        </w:numPr>
        <w:ind w:left="794"/>
      </w:pPr>
      <w:r w:rsidRPr="00B26BEC">
        <w:t>The second area is that</w:t>
      </w:r>
      <w:r w:rsidRPr="00B26BEC">
        <w:t xml:space="preserve">, while </w:t>
      </w:r>
      <w:r w:rsidRPr="00B26BEC">
        <w:t xml:space="preserve">the Royal Navy has spent a great deal of effort on exploratory work in areas </w:t>
      </w:r>
      <w:r w:rsidR="000652AA">
        <w:t>such as</w:t>
      </w:r>
      <w:r w:rsidRPr="00B26BEC">
        <w:t xml:space="preserve"> man</w:t>
      </w:r>
      <w:r w:rsidRPr="00B26BEC">
        <w:t xml:space="preserve">ned and unmanned </w:t>
      </w:r>
      <w:r w:rsidRPr="00B26BEC">
        <w:t>teamin</w:t>
      </w:r>
      <w:r w:rsidRPr="00B26BEC">
        <w:t xml:space="preserve">g, and </w:t>
      </w:r>
      <w:r w:rsidRPr="00B26BEC">
        <w:t xml:space="preserve">in some areas </w:t>
      </w:r>
      <w:r w:rsidRPr="00B26BEC">
        <w:t xml:space="preserve">such as mine countermeasures it has </w:t>
      </w:r>
      <w:r w:rsidRPr="00B26BEC">
        <w:t>committed funding to real capability</w:t>
      </w:r>
      <w:r w:rsidRPr="00B26BEC">
        <w:t>, t</w:t>
      </w:r>
      <w:r w:rsidRPr="00B26BEC">
        <w:t>here is a question</w:t>
      </w:r>
      <w:r w:rsidRPr="00B26BEC">
        <w:t xml:space="preserve">. Many </w:t>
      </w:r>
      <w:r w:rsidRPr="00B26BEC">
        <w:t>of its future platforms</w:t>
      </w:r>
      <w:r w:rsidRPr="00B26BEC" w:rsidR="0042371A">
        <w:t>,</w:t>
      </w:r>
      <w:r w:rsidRPr="00B26BEC">
        <w:t xml:space="preserve"> such as the Type 32</w:t>
      </w:r>
      <w:r w:rsidRPr="00B26BEC" w:rsidR="0042371A">
        <w:t>,</w:t>
      </w:r>
      <w:r w:rsidRPr="00B26BEC">
        <w:t xml:space="preserve"> </w:t>
      </w:r>
      <w:r w:rsidRPr="00B26BEC">
        <w:t>are meant to be hubs around which more disruptive capabilities can operate.</w:t>
      </w:r>
    </w:p>
    <w:p w:rsidR="007744C0" w:rsidRPr="00B26BEC" w:rsidP="00573B31">
      <w:pPr>
        <w:pStyle w:val="Question"/>
        <w:numPr>
          <w:ilvl w:val="0"/>
          <w:numId w:val="0"/>
        </w:numPr>
        <w:ind w:left="794"/>
      </w:pPr>
      <w:r w:rsidRPr="00B26BEC">
        <w:t xml:space="preserve">There is a question of the degree to which </w:t>
      </w:r>
      <w:r w:rsidRPr="00B26BEC" w:rsidR="00573B31">
        <w:t xml:space="preserve">the </w:t>
      </w:r>
      <w:r w:rsidRPr="00B26BEC">
        <w:t>traditional defence industry provides disruptive solutions</w:t>
      </w:r>
      <w:r w:rsidRPr="00B26BEC" w:rsidR="00573B31">
        <w:t xml:space="preserve">. The </w:t>
      </w:r>
      <w:r w:rsidRPr="00B26BEC">
        <w:t>percentage of income devoted to research and development in a traditional defence sector prime is typically far lower than</w:t>
      </w:r>
      <w:r w:rsidRPr="00B26BEC" w:rsidR="007A3C0A">
        <w:t xml:space="preserve"> the</w:t>
      </w:r>
      <w:r w:rsidRPr="00B26BEC">
        <w:t xml:space="preserve"> disruptive</w:t>
      </w:r>
      <w:r w:rsidRPr="00B26BEC" w:rsidR="006C3427">
        <w:t xml:space="preserve"> </w:t>
      </w:r>
      <w:r w:rsidRPr="00B26BEC">
        <w:t>smaller entities</w:t>
      </w:r>
      <w:r w:rsidRPr="00B26BEC" w:rsidR="006C3427">
        <w:t xml:space="preserve"> one sees </w:t>
      </w:r>
      <w:r w:rsidRPr="00B26BEC">
        <w:t xml:space="preserve">in a private sector area in places </w:t>
      </w:r>
      <w:r w:rsidR="000652AA">
        <w:t>such as</w:t>
      </w:r>
      <w:r w:rsidRPr="00B26BEC">
        <w:t xml:space="preserve"> Silicon Valley. </w:t>
      </w:r>
      <w:r w:rsidRPr="00B26BEC" w:rsidR="006C3427">
        <w:t>T</w:t>
      </w:r>
      <w:r w:rsidRPr="00B26BEC">
        <w:t xml:space="preserve">here is a question of whether the broader structure of UK </w:t>
      </w:r>
      <w:r w:rsidRPr="00B26BEC" w:rsidR="006C3427">
        <w:t>def</w:t>
      </w:r>
      <w:r w:rsidRPr="00B26BEC">
        <w:t>ence</w:t>
      </w:r>
      <w:r w:rsidRPr="00B26BEC" w:rsidR="006C3427">
        <w:t xml:space="preserve"> is</w:t>
      </w:r>
      <w:r w:rsidRPr="00B26BEC">
        <w:t xml:space="preserve"> entirely</w:t>
      </w:r>
      <w:r w:rsidRPr="00B26BEC" w:rsidR="006C3427">
        <w:t xml:space="preserve"> well attuned </w:t>
      </w:r>
      <w:r w:rsidRPr="00B26BEC">
        <w:t>to providing more disruptive solutions.</w:t>
      </w:r>
    </w:p>
    <w:p w:rsidR="00462AC8" w:rsidRPr="00B26BEC" w:rsidP="006C3427">
      <w:pPr>
        <w:pStyle w:val="Question"/>
        <w:numPr>
          <w:ilvl w:val="0"/>
          <w:numId w:val="0"/>
        </w:numPr>
        <w:ind w:left="794"/>
      </w:pPr>
      <w:r w:rsidRPr="00B26BEC">
        <w:t>H</w:t>
      </w:r>
      <w:r w:rsidRPr="00B26BEC" w:rsidR="007744C0">
        <w:t xml:space="preserve">aving said that, some of the initial steps the </w:t>
      </w:r>
      <w:r w:rsidRPr="00B26BEC">
        <w:t xml:space="preserve">Royal Navy </w:t>
      </w:r>
      <w:r w:rsidRPr="00B26BEC" w:rsidR="007744C0">
        <w:t>has taken in terms of its exploratory work</w:t>
      </w:r>
      <w:r w:rsidRPr="00B26BEC" w:rsidR="0042371A">
        <w:t xml:space="preserve"> in things </w:t>
      </w:r>
      <w:r w:rsidR="000652AA">
        <w:t>such as</w:t>
      </w:r>
      <w:r w:rsidRPr="00B26BEC">
        <w:t xml:space="preserve"> manned and unmanned teaming, </w:t>
      </w:r>
      <w:r w:rsidRPr="00B26BEC" w:rsidR="0042371A">
        <w:t xml:space="preserve">and </w:t>
      </w:r>
      <w:r w:rsidRPr="00B26BEC" w:rsidR="007744C0">
        <w:t>some wider national</w:t>
      </w:r>
      <w:r w:rsidRPr="00B26BEC" w:rsidR="00A10FFF">
        <w:t>-</w:t>
      </w:r>
      <w:r w:rsidRPr="00B26BEC" w:rsidR="007744C0">
        <w:t>level policies</w:t>
      </w:r>
      <w:r w:rsidRPr="00B26BEC" w:rsidR="0042371A">
        <w:t xml:space="preserve">, </w:t>
      </w:r>
      <w:r w:rsidRPr="00B26BEC" w:rsidR="007744C0">
        <w:t>exploiting existing alliances</w:t>
      </w:r>
      <w:r w:rsidRPr="00B26BEC" w:rsidR="0042371A">
        <w:t>,</w:t>
      </w:r>
      <w:r w:rsidRPr="00B26BEC" w:rsidR="007744C0">
        <w:t xml:space="preserve"> could offset what could be an innovation deficit</w:t>
      </w:r>
      <w:r w:rsidRPr="00B26BEC">
        <w:t xml:space="preserve"> vis</w:t>
      </w:r>
      <w:r w:rsidRPr="00B26BEC" w:rsidR="00A10FFF">
        <w:t>-</w:t>
      </w:r>
      <w:r w:rsidRPr="00B26BEC">
        <w:t>à</w:t>
      </w:r>
      <w:r w:rsidRPr="00B26BEC" w:rsidR="00A10FFF">
        <w:t>-</w:t>
      </w:r>
      <w:r w:rsidRPr="00B26BEC">
        <w:t xml:space="preserve">vis </w:t>
      </w:r>
      <w:r w:rsidRPr="00B26BEC" w:rsidR="007744C0">
        <w:t xml:space="preserve">China in the next </w:t>
      </w:r>
      <w:r w:rsidRPr="00B26BEC">
        <w:t>two</w:t>
      </w:r>
      <w:r w:rsidRPr="00B26BEC" w:rsidR="007744C0">
        <w:t xml:space="preserve"> decades or so</w:t>
      </w:r>
      <w:r w:rsidRPr="00B26BEC">
        <w:t xml:space="preserve"> </w:t>
      </w:r>
      <w:r w:rsidRPr="00B26BEC" w:rsidR="007744C0">
        <w:t>if something is not done now</w:t>
      </w:r>
      <w:r w:rsidRPr="00B26BEC">
        <w:t>.</w:t>
      </w:r>
    </w:p>
    <w:p w:rsidR="00B76934" w:rsidRPr="00B26BEC" w:rsidP="006C3427">
      <w:pPr>
        <w:pStyle w:val="Question"/>
        <w:numPr>
          <w:ilvl w:val="0"/>
          <w:numId w:val="0"/>
        </w:numPr>
        <w:ind w:left="794"/>
      </w:pPr>
      <w:r w:rsidRPr="00B26BEC">
        <w:t>I have not touched so much o</w:t>
      </w:r>
      <w:r w:rsidRPr="00B26BEC" w:rsidR="00462AC8">
        <w:t xml:space="preserve">n </w:t>
      </w:r>
      <w:r w:rsidRPr="00B26BEC" w:rsidR="007744C0">
        <w:t>the subject of Russia</w:t>
      </w:r>
      <w:r w:rsidRPr="00B26BEC">
        <w:t xml:space="preserve"> </w:t>
      </w:r>
      <w:r w:rsidRPr="00B26BEC" w:rsidR="007744C0">
        <w:t>because</w:t>
      </w:r>
      <w:r w:rsidRPr="00B26BEC" w:rsidR="0042371A">
        <w:t xml:space="preserve"> that</w:t>
      </w:r>
      <w:r w:rsidRPr="00B26BEC">
        <w:t xml:space="preserve"> is </w:t>
      </w:r>
      <w:r w:rsidRPr="00B26BEC" w:rsidR="007744C0">
        <w:t xml:space="preserve">a country that will fall behind </w:t>
      </w:r>
      <w:r w:rsidRPr="00B26BEC">
        <w:t xml:space="preserve">navally in </w:t>
      </w:r>
      <w:r w:rsidRPr="00B26BEC" w:rsidR="007744C0">
        <w:t>most categories of strength, be it in terms of quality or quantity, with only a few areas of excellence</w:t>
      </w:r>
      <w:r w:rsidRPr="00B26BEC">
        <w:t xml:space="preserve"> </w:t>
      </w:r>
      <w:r w:rsidR="000652AA">
        <w:t>such as</w:t>
      </w:r>
      <w:r w:rsidRPr="00B26BEC" w:rsidR="007744C0">
        <w:t xml:space="preserve"> nuclear submarines remaining within the Russian </w:t>
      </w:r>
      <w:r w:rsidR="005C52C3">
        <w:t>N</w:t>
      </w:r>
      <w:r w:rsidRPr="00B26BEC" w:rsidR="007744C0">
        <w:t>avy.</w:t>
      </w:r>
    </w:p>
    <w:p w:rsidR="007744C0" w:rsidRPr="00B26BEC" w:rsidP="008916CC">
      <w:pPr>
        <w:pStyle w:val="Remark"/>
      </w:pPr>
      <w:r w:rsidRPr="00B26BEC">
        <w:rPr>
          <w:b/>
        </w:rPr>
        <w:t>Baroness Blackstone:</w:t>
      </w:r>
      <w:r w:rsidRPr="00B26BEC">
        <w:t xml:space="preserve"> You were talking</w:t>
      </w:r>
      <w:r w:rsidRPr="00B26BEC" w:rsidR="00C72674">
        <w:t xml:space="preserve"> just now</w:t>
      </w:r>
      <w:r w:rsidRPr="00B26BEC">
        <w:t xml:space="preserve"> about </w:t>
      </w:r>
      <w:r w:rsidRPr="00B26BEC">
        <w:t>burden</w:t>
      </w:r>
      <w:r w:rsidRPr="00B26BEC" w:rsidR="00C72674">
        <w:t>-</w:t>
      </w:r>
      <w:r w:rsidRPr="00B26BEC">
        <w:t>sharing with our allies</w:t>
      </w:r>
      <w:r w:rsidRPr="00B26BEC">
        <w:t xml:space="preserve">. </w:t>
      </w:r>
      <w:r w:rsidRPr="00B26BEC">
        <w:t xml:space="preserve">I wonder whether we </w:t>
      </w:r>
      <w:r w:rsidRPr="00B26BEC">
        <w:t xml:space="preserve">should be </w:t>
      </w:r>
      <w:r w:rsidRPr="00B26BEC">
        <w:t>more explicit about this</w:t>
      </w:r>
      <w:r w:rsidRPr="00B26BEC" w:rsidR="00C72674">
        <w:t xml:space="preserve">, </w:t>
      </w:r>
      <w:r w:rsidRPr="00B26BEC" w:rsidR="00C72674">
        <w:t>and</w:t>
      </w:r>
      <w:r w:rsidRPr="00B26BEC" w:rsidR="00772848">
        <w:t xml:space="preserve"> get together with </w:t>
      </w:r>
      <w:r w:rsidRPr="00B26BEC">
        <w:t xml:space="preserve">other countries that have reasonably large </w:t>
      </w:r>
      <w:r w:rsidRPr="00B26BEC">
        <w:t>and sophisticated</w:t>
      </w:r>
      <w:r w:rsidRPr="00B26BEC" w:rsidR="00772848">
        <w:t xml:space="preserve"> navies </w:t>
      </w:r>
      <w:r w:rsidRPr="00B26BEC">
        <w:t>and work out what our priorities</w:t>
      </w:r>
      <w:r w:rsidRPr="00B26BEC" w:rsidR="00772848">
        <w:t xml:space="preserve"> are</w:t>
      </w:r>
      <w:r w:rsidRPr="00B26BEC" w:rsidR="00C72674">
        <w:t xml:space="preserve"> and</w:t>
      </w:r>
      <w:r w:rsidRPr="00B26BEC" w:rsidR="00772848">
        <w:t xml:space="preserve"> </w:t>
      </w:r>
      <w:r w:rsidRPr="00B26BEC">
        <w:t>who might take the lead in some areas</w:t>
      </w:r>
      <w:r w:rsidRPr="00B26BEC" w:rsidR="00C72674">
        <w:t>. W</w:t>
      </w:r>
      <w:r w:rsidRPr="00B26BEC">
        <w:t>e might take a lead in other areas, rather than trying to do all this innovative technology work right across the piece</w:t>
      </w:r>
      <w:r w:rsidRPr="00B26BEC" w:rsidR="00D0185F">
        <w:t xml:space="preserve"> with </w:t>
      </w:r>
      <w:r w:rsidRPr="00B26BEC">
        <w:t xml:space="preserve">each </w:t>
      </w:r>
      <w:r w:rsidRPr="00B26BEC" w:rsidR="00C72674">
        <w:t>n</w:t>
      </w:r>
      <w:r w:rsidRPr="00B26BEC">
        <w:t>avy operating separately.</w:t>
      </w:r>
      <w:r w:rsidRPr="00B26BEC" w:rsidR="00D0185F">
        <w:t xml:space="preserve"> O</w:t>
      </w:r>
      <w:r w:rsidRPr="00B26BEC">
        <w:t xml:space="preserve">bviously </w:t>
      </w:r>
      <w:r w:rsidRPr="00B26BEC" w:rsidR="00D0185F">
        <w:t xml:space="preserve">a </w:t>
      </w:r>
      <w:r w:rsidRPr="00B26BEC">
        <w:t xml:space="preserve">certain </w:t>
      </w:r>
      <w:r w:rsidRPr="00B26BEC" w:rsidR="00D0185F">
        <w:t xml:space="preserve">amount of it </w:t>
      </w:r>
      <w:r w:rsidRPr="00B26BEC">
        <w:t xml:space="preserve">is going on, but should </w:t>
      </w:r>
      <w:r w:rsidRPr="00B26BEC" w:rsidR="00D0185F">
        <w:t xml:space="preserve">we </w:t>
      </w:r>
      <w:r w:rsidRPr="00B26BEC">
        <w:t>greatly increase it in order to get longer</w:t>
      </w:r>
      <w:r w:rsidRPr="00B26BEC" w:rsidR="00A10FFF">
        <w:t>-</w:t>
      </w:r>
      <w:r w:rsidRPr="00B26BEC">
        <w:t>term</w:t>
      </w:r>
      <w:r w:rsidRPr="00B26BEC" w:rsidR="00D0185F">
        <w:t xml:space="preserve">, </w:t>
      </w:r>
      <w:r w:rsidRPr="00B26BEC">
        <w:t>better outcomes?</w:t>
      </w:r>
    </w:p>
    <w:p w:rsidR="00112F92" w:rsidRPr="00B26BEC" w:rsidP="00C608AB">
      <w:pPr>
        <w:pStyle w:val="Answer"/>
      </w:pPr>
      <w:r w:rsidRPr="00B26BEC">
        <w:rPr>
          <w:b/>
          <w:i/>
        </w:rPr>
        <w:t>Dr Sidharth Kaushal:</w:t>
      </w:r>
      <w:r w:rsidRPr="00B26BEC" w:rsidR="00B31395">
        <w:rPr>
          <w:b/>
        </w:rPr>
        <w:t xml:space="preserve"> </w:t>
      </w:r>
      <w:r w:rsidRPr="00B26BEC" w:rsidR="00B31395">
        <w:t>I</w:t>
      </w:r>
      <w:r w:rsidRPr="00B26BEC" w:rsidR="007744C0">
        <w:t xml:space="preserve">deally, yes. </w:t>
      </w:r>
      <w:r w:rsidRPr="00B26BEC" w:rsidR="00B31395">
        <w:t xml:space="preserve">There are </w:t>
      </w:r>
      <w:r w:rsidRPr="00B26BEC" w:rsidR="007744C0">
        <w:t xml:space="preserve">probably two barriers to wider </w:t>
      </w:r>
      <w:r w:rsidRPr="00B26BEC" w:rsidR="00B31395">
        <w:t>co</w:t>
      </w:r>
      <w:r w:rsidRPr="00B26BEC" w:rsidR="00A10FFF">
        <w:t>-</w:t>
      </w:r>
      <w:r w:rsidRPr="00B26BEC" w:rsidR="007744C0">
        <w:t>operation.</w:t>
      </w:r>
      <w:r w:rsidRPr="00B26BEC" w:rsidR="00B31395">
        <w:t xml:space="preserve"> T</w:t>
      </w:r>
      <w:r w:rsidRPr="00B26BEC" w:rsidR="007744C0">
        <w:t xml:space="preserve">he first is the sharing of particularly sensitive technology that pertains to the most important capabilities that nations are focusing on. </w:t>
      </w:r>
      <w:r w:rsidRPr="00B26BEC" w:rsidR="00FE7D36">
        <w:t>AUKUS</w:t>
      </w:r>
      <w:r w:rsidRPr="00B26BEC" w:rsidR="007744C0">
        <w:t xml:space="preserve">, for example, saw the UK </w:t>
      </w:r>
      <w:r w:rsidRPr="00B26BEC" w:rsidR="00FE7D36">
        <w:t>co</w:t>
      </w:r>
      <w:r w:rsidRPr="00B26BEC" w:rsidR="00A10FFF">
        <w:t>-</w:t>
      </w:r>
      <w:r w:rsidRPr="00B26BEC" w:rsidR="00FE7D36">
        <w:t xml:space="preserve">operate </w:t>
      </w:r>
      <w:r w:rsidRPr="00B26BEC" w:rsidR="007744C0">
        <w:t xml:space="preserve">on the development of nuclear submarines, and now </w:t>
      </w:r>
      <w:r w:rsidRPr="00B26BEC" w:rsidR="00FE7D36">
        <w:t xml:space="preserve">we will </w:t>
      </w:r>
      <w:r w:rsidRPr="00B26BEC" w:rsidR="007744C0">
        <w:t xml:space="preserve">see it </w:t>
      </w:r>
      <w:r w:rsidRPr="00B26BEC" w:rsidR="00FE7D36">
        <w:t>co</w:t>
      </w:r>
      <w:r w:rsidRPr="00B26BEC" w:rsidR="00A10FFF">
        <w:t>-</w:t>
      </w:r>
      <w:r w:rsidRPr="00B26BEC" w:rsidR="007744C0">
        <w:t xml:space="preserve">operate on the development of hypersonics, but arguably it was possible </w:t>
      </w:r>
      <w:r w:rsidRPr="00B26BEC" w:rsidR="000652AA">
        <w:t xml:space="preserve">only </w:t>
      </w:r>
      <w:r w:rsidRPr="00B26BEC" w:rsidR="007744C0">
        <w:t xml:space="preserve">because of </w:t>
      </w:r>
      <w:r w:rsidR="000652AA">
        <w:t>the</w:t>
      </w:r>
      <w:r w:rsidRPr="00B26BEC" w:rsidR="007744C0">
        <w:t xml:space="preserve"> </w:t>
      </w:r>
      <w:r w:rsidRPr="00B26BEC" w:rsidR="00FE7D36">
        <w:t>pre</w:t>
      </w:r>
      <w:r w:rsidRPr="00B26BEC" w:rsidR="00A10FFF">
        <w:t>-</w:t>
      </w:r>
      <w:r w:rsidRPr="00B26BEC" w:rsidR="007744C0">
        <w:t>existing</w:t>
      </w:r>
      <w:r w:rsidRPr="00B26BEC" w:rsidR="00FE7D36">
        <w:t xml:space="preserve">, </w:t>
      </w:r>
      <w:r w:rsidRPr="00B26BEC" w:rsidR="007744C0">
        <w:t xml:space="preserve">very deep </w:t>
      </w:r>
      <w:r w:rsidRPr="00B26BEC" w:rsidR="00C608AB">
        <w:t>F</w:t>
      </w:r>
      <w:r w:rsidRPr="00B26BEC" w:rsidR="00FE7D36">
        <w:t xml:space="preserve">ive </w:t>
      </w:r>
      <w:r w:rsidRPr="00B26BEC" w:rsidR="00C608AB">
        <w:t>E</w:t>
      </w:r>
      <w:r w:rsidRPr="00B26BEC" w:rsidR="00FE7D36">
        <w:t xml:space="preserve">yes </w:t>
      </w:r>
      <w:r w:rsidRPr="00B26BEC" w:rsidR="007744C0">
        <w:t>relationship and the level of trust that entails.</w:t>
      </w:r>
    </w:p>
    <w:p w:rsidR="00C608AB" w:rsidRPr="00B26BEC" w:rsidP="00C608AB">
      <w:pPr>
        <w:pStyle w:val="Answer"/>
      </w:pPr>
      <w:r w:rsidRPr="00B26BEC">
        <w:t>Beyond that</w:t>
      </w:r>
      <w:r w:rsidRPr="00B26BEC">
        <w:t xml:space="preserve"> </w:t>
      </w:r>
      <w:r w:rsidRPr="00B26BEC">
        <w:t>there are actually very few instances</w:t>
      </w:r>
      <w:r w:rsidRPr="00B26BEC">
        <w:t>—</w:t>
      </w:r>
      <w:r w:rsidRPr="00B26BEC">
        <w:t>only one that I can think of</w:t>
      </w:r>
      <w:r w:rsidRPr="00B26BEC">
        <w:t>—</w:t>
      </w:r>
      <w:r w:rsidRPr="00B26BEC">
        <w:t xml:space="preserve">of a nation actually </w:t>
      </w:r>
      <w:r w:rsidRPr="00B26BEC">
        <w:t>co</w:t>
      </w:r>
      <w:r w:rsidRPr="00B26BEC" w:rsidR="00A10FFF">
        <w:t>-</w:t>
      </w:r>
      <w:r w:rsidRPr="00B26BEC">
        <w:t xml:space="preserve">operating </w:t>
      </w:r>
      <w:r w:rsidRPr="00B26BEC" w:rsidR="000652AA">
        <w:t xml:space="preserve">with another </w:t>
      </w:r>
      <w:r w:rsidRPr="00B26BEC">
        <w:t>on the development of nuclear submarines.</w:t>
      </w:r>
      <w:r w:rsidRPr="00B26BEC">
        <w:t xml:space="preserve"> T</w:t>
      </w:r>
      <w:r w:rsidRPr="00B26BEC">
        <w:t xml:space="preserve">he depth of </w:t>
      </w:r>
      <w:r w:rsidRPr="00B26BEC">
        <w:t>pre</w:t>
      </w:r>
      <w:r w:rsidRPr="00B26BEC" w:rsidR="00A10FFF">
        <w:t>-</w:t>
      </w:r>
      <w:r w:rsidRPr="00B26BEC">
        <w:t xml:space="preserve">existing relationships is not always symmetrical among </w:t>
      </w:r>
      <w:r w:rsidRPr="00B26BEC">
        <w:t xml:space="preserve">allies, </w:t>
      </w:r>
      <w:r w:rsidRPr="00B26BEC">
        <w:t xml:space="preserve">so certain forms of </w:t>
      </w:r>
      <w:r w:rsidRPr="00B26BEC">
        <w:t>co</w:t>
      </w:r>
      <w:r w:rsidRPr="00B26BEC" w:rsidR="00A10FFF">
        <w:t>-</w:t>
      </w:r>
      <w:r w:rsidRPr="00B26BEC">
        <w:t xml:space="preserve">operation may be politically viable </w:t>
      </w:r>
      <w:r w:rsidRPr="00B26BEC" w:rsidR="000652AA">
        <w:t xml:space="preserve">only </w:t>
      </w:r>
      <w:r w:rsidRPr="00B26BEC">
        <w:t>with certain partners</w:t>
      </w:r>
      <w:r w:rsidRPr="00B26BEC">
        <w:t>.</w:t>
      </w:r>
    </w:p>
    <w:p w:rsidR="007744C0" w:rsidRPr="00B26BEC" w:rsidP="00C608AB">
      <w:pPr>
        <w:pStyle w:val="Question"/>
        <w:numPr>
          <w:ilvl w:val="0"/>
          <w:numId w:val="0"/>
        </w:numPr>
        <w:ind w:left="794"/>
      </w:pPr>
      <w:r w:rsidRPr="00B26BEC">
        <w:t>That being said, as a general proposition</w:t>
      </w:r>
      <w:r w:rsidRPr="00B26BEC" w:rsidR="00854AE1">
        <w:t xml:space="preserve"> integrating w</w:t>
      </w:r>
      <w:r w:rsidRPr="00B26BEC">
        <w:t>estern innovation and industrial bas</w:t>
      </w:r>
      <w:r w:rsidRPr="00B26BEC" w:rsidR="00112F92">
        <w:t>e</w:t>
      </w:r>
      <w:r w:rsidRPr="00B26BEC">
        <w:t>s</w:t>
      </w:r>
      <w:r w:rsidRPr="00B26BEC" w:rsidR="00854AE1">
        <w:t xml:space="preserve"> is </w:t>
      </w:r>
      <w:r w:rsidRPr="00B26BEC">
        <w:t>a good thing</w:t>
      </w:r>
      <w:r w:rsidRPr="00B26BEC" w:rsidR="00854AE1">
        <w:t>, given the</w:t>
      </w:r>
      <w:r w:rsidRPr="00B26BEC">
        <w:t xml:space="preserve"> scale of the challenge that </w:t>
      </w:r>
      <w:r w:rsidRPr="00B26BEC" w:rsidR="00854AE1">
        <w:t xml:space="preserve">China poses </w:t>
      </w:r>
      <w:r w:rsidRPr="00B26BEC">
        <w:t>and the fact that it has such asymmetrical advantages in terms of its level of civil</w:t>
      </w:r>
      <w:r w:rsidRPr="00B26BEC" w:rsidR="00A10FFF">
        <w:t>-</w:t>
      </w:r>
      <w:r w:rsidRPr="00B26BEC" w:rsidR="00854AE1">
        <w:t>military fusion</w:t>
      </w:r>
      <w:r w:rsidRPr="00B26BEC">
        <w:t xml:space="preserve">. </w:t>
      </w:r>
      <w:r w:rsidRPr="00B26BEC" w:rsidR="00854AE1">
        <w:t xml:space="preserve">I absolutely agree </w:t>
      </w:r>
      <w:r w:rsidRPr="00B26BEC">
        <w:t>with that as a general sentiment</w:t>
      </w:r>
      <w:r w:rsidRPr="00B26BEC" w:rsidR="00854AE1">
        <w:t>.</w:t>
      </w:r>
    </w:p>
    <w:p w:rsidR="007744C0" w:rsidRPr="00B26BEC" w:rsidP="00112F92">
      <w:pPr>
        <w:pStyle w:val="Answer"/>
      </w:pPr>
      <w:r w:rsidRPr="00B26BEC">
        <w:rPr>
          <w:b/>
          <w:i/>
        </w:rPr>
        <w:t>Nick Childs:</w:t>
      </w:r>
      <w:r w:rsidRPr="00B26BEC" w:rsidR="00112F92">
        <w:rPr>
          <w:b/>
        </w:rPr>
        <w:t xml:space="preserve"> </w:t>
      </w:r>
      <w:r w:rsidRPr="00B26BEC" w:rsidR="00112F92">
        <w:t>Just</w:t>
      </w:r>
      <w:r w:rsidRPr="00B26BEC">
        <w:t xml:space="preserve"> to pick up one point and add another</w:t>
      </w:r>
      <w:r w:rsidRPr="00B26BEC" w:rsidR="00112F92">
        <w:t xml:space="preserve">, Sidharth is </w:t>
      </w:r>
      <w:r w:rsidRPr="00B26BEC">
        <w:t>right</w:t>
      </w:r>
      <w:r w:rsidRPr="00B26BEC" w:rsidR="00112F92">
        <w:t>. Objectively</w:t>
      </w:r>
      <w:r w:rsidRPr="00B26BEC" w:rsidR="003054A5">
        <w:t>,</w:t>
      </w:r>
      <w:r w:rsidRPr="00B26BEC" w:rsidR="00112F92">
        <w:t xml:space="preserve"> there is absolutely </w:t>
      </w:r>
      <w:r w:rsidRPr="00B26BEC">
        <w:t>room and logic</w:t>
      </w:r>
      <w:r w:rsidRPr="00B26BEC" w:rsidR="00112F92">
        <w:t xml:space="preserve"> </w:t>
      </w:r>
      <w:r w:rsidRPr="00B26BEC">
        <w:t>for greater collaboration and integration</w:t>
      </w:r>
      <w:r w:rsidRPr="00B26BEC" w:rsidR="00112F92">
        <w:t xml:space="preserve">, </w:t>
      </w:r>
      <w:r w:rsidRPr="00B26BEC">
        <w:t xml:space="preserve">and that is happening in certain spaces. He mentioned </w:t>
      </w:r>
      <w:r w:rsidRPr="00B26BEC" w:rsidR="00112F92">
        <w:t>AUKUS</w:t>
      </w:r>
      <w:r w:rsidRPr="00B26BEC">
        <w:t>, which is not just submarines but underwater warfare</w:t>
      </w:r>
      <w:r w:rsidRPr="00B26BEC" w:rsidR="003054A5">
        <w:t>,</w:t>
      </w:r>
      <w:r w:rsidRPr="00B26BEC" w:rsidR="00112F92">
        <w:t xml:space="preserve"> </w:t>
      </w:r>
      <w:r w:rsidRPr="00B26BEC">
        <w:t>hypersonic</w:t>
      </w:r>
      <w:r w:rsidRPr="00B26BEC" w:rsidR="00112F92">
        <w:t>s</w:t>
      </w:r>
      <w:r w:rsidRPr="00B26BEC" w:rsidR="003054A5">
        <w:t xml:space="preserve"> and </w:t>
      </w:r>
      <w:r w:rsidRPr="00B26BEC">
        <w:t>some of those high</w:t>
      </w:r>
      <w:r w:rsidRPr="00B26BEC" w:rsidR="00A10FFF">
        <w:t>-</w:t>
      </w:r>
      <w:r w:rsidRPr="00B26BEC">
        <w:t>end capabilities.</w:t>
      </w:r>
      <w:r w:rsidRPr="00B26BEC" w:rsidR="00112F92">
        <w:t xml:space="preserve"> </w:t>
      </w:r>
      <w:r w:rsidRPr="00B26BEC">
        <w:t xml:space="preserve">There are common areas where </w:t>
      </w:r>
      <w:r w:rsidRPr="00B26BEC" w:rsidR="00112F92">
        <w:t xml:space="preserve">the </w:t>
      </w:r>
      <w:r w:rsidRPr="00B26BEC">
        <w:t>UK</w:t>
      </w:r>
      <w:r w:rsidRPr="00B26BEC" w:rsidR="00561423">
        <w:t>’</w:t>
      </w:r>
      <w:r w:rsidRPr="00B26BEC">
        <w:t>s allies and partners</w:t>
      </w:r>
      <w:r w:rsidRPr="00B26BEC" w:rsidR="00112F92">
        <w:t xml:space="preserve"> </w:t>
      </w:r>
      <w:r w:rsidRPr="00B26BEC">
        <w:t>are seeking to</w:t>
      </w:r>
      <w:r w:rsidRPr="00B26BEC" w:rsidR="00112F92">
        <w:t xml:space="preserve"> </w:t>
      </w:r>
      <w:r w:rsidRPr="00B26BEC">
        <w:t>retain advantage</w:t>
      </w:r>
      <w:r w:rsidRPr="00B26BEC" w:rsidR="00112F92">
        <w:t xml:space="preserve">, but there </w:t>
      </w:r>
      <w:r w:rsidRPr="00B26BEC">
        <w:t xml:space="preserve">are some where they are seeking to regain advantage. </w:t>
      </w:r>
      <w:r w:rsidRPr="00B26BEC" w:rsidR="00112F92">
        <w:t>O</w:t>
      </w:r>
      <w:r w:rsidRPr="00B26BEC">
        <w:t>ne of those areas is in the broader context</w:t>
      </w:r>
      <w:r w:rsidRPr="00B26BEC" w:rsidR="003054A5">
        <w:t>—</w:t>
      </w:r>
      <w:r w:rsidRPr="00B26BEC">
        <w:t>it keeps coming up</w:t>
      </w:r>
      <w:r w:rsidRPr="00B26BEC" w:rsidR="003054A5">
        <w:t>—</w:t>
      </w:r>
      <w:r w:rsidRPr="00B26BEC">
        <w:t>of</w:t>
      </w:r>
      <w:r w:rsidRPr="00B26BEC" w:rsidR="00112F92">
        <w:t xml:space="preserve"> </w:t>
      </w:r>
      <w:r w:rsidRPr="00B26BEC">
        <w:t>how to increase lethality</w:t>
      </w:r>
      <w:r w:rsidRPr="00B26BEC" w:rsidR="00112F92">
        <w:t xml:space="preserve"> and </w:t>
      </w:r>
      <w:r w:rsidRPr="00B26BEC">
        <w:t>particularly offensive capabilities, including in innovative ways, which has been a bit of a deficit across the</w:t>
      </w:r>
      <w:r w:rsidRPr="00B26BEC" w:rsidR="00112F92">
        <w:t xml:space="preserve"> </w:t>
      </w:r>
      <w:r w:rsidRPr="00B26BEC">
        <w:t>alliances and partners.</w:t>
      </w:r>
    </w:p>
    <w:p w:rsidR="000F0DE3" w:rsidRPr="00B26BEC" w:rsidP="000F0DE3">
      <w:pPr>
        <w:pStyle w:val="Question"/>
        <w:numPr>
          <w:ilvl w:val="0"/>
          <w:numId w:val="0"/>
        </w:numPr>
        <w:ind w:left="794"/>
      </w:pPr>
      <w:r w:rsidRPr="00B26BEC">
        <w:t>There is</w:t>
      </w:r>
      <w:r w:rsidRPr="00B26BEC" w:rsidR="007744C0">
        <w:t xml:space="preserve"> the logic there. There is the barrier that Sid</w:t>
      </w:r>
      <w:r w:rsidRPr="00B26BEC" w:rsidR="00E63529">
        <w:t xml:space="preserve">harth </w:t>
      </w:r>
      <w:r w:rsidRPr="00B26BEC" w:rsidR="007744C0">
        <w:t>mentioned of</w:t>
      </w:r>
      <w:r w:rsidRPr="00B26BEC" w:rsidR="00E63529">
        <w:t xml:space="preserve"> </w:t>
      </w:r>
      <w:r w:rsidRPr="00B26BEC" w:rsidR="007744C0">
        <w:t>differentials in terms of standards</w:t>
      </w:r>
      <w:r w:rsidRPr="00B26BEC" w:rsidR="00E63529">
        <w:t>, and</w:t>
      </w:r>
      <w:r w:rsidRPr="00B26BEC" w:rsidR="003054A5">
        <w:t>,</w:t>
      </w:r>
      <w:r w:rsidRPr="00B26BEC" w:rsidR="00E63529">
        <w:t xml:space="preserve"> </w:t>
      </w:r>
      <w:r w:rsidRPr="00B26BEC" w:rsidR="007744C0">
        <w:t>to some extent</w:t>
      </w:r>
      <w:r w:rsidRPr="00B26BEC" w:rsidR="003054A5">
        <w:t xml:space="preserve">, </w:t>
      </w:r>
      <w:r w:rsidRPr="00B26BEC" w:rsidR="007744C0">
        <w:t xml:space="preserve">levels of secrecy. You find that in </w:t>
      </w:r>
      <w:r w:rsidRPr="00B26BEC" w:rsidR="00E63529">
        <w:t xml:space="preserve">the </w:t>
      </w:r>
      <w:r w:rsidRPr="00B26BEC" w:rsidR="007744C0">
        <w:t>UK and the US</w:t>
      </w:r>
      <w:r w:rsidRPr="00B26BEC" w:rsidR="00E63529">
        <w:t xml:space="preserve"> </w:t>
      </w:r>
      <w:r w:rsidRPr="00B26BEC" w:rsidR="007744C0">
        <w:t>being able to collaborate as much as they would like with France</w:t>
      </w:r>
      <w:r w:rsidRPr="00B26BEC" w:rsidR="00E63529">
        <w:t xml:space="preserve"> over carrier </w:t>
      </w:r>
      <w:r w:rsidRPr="00B26BEC" w:rsidR="007744C0">
        <w:t>strike capabilities</w:t>
      </w:r>
      <w:r w:rsidRPr="00B26BEC" w:rsidR="00E63529">
        <w:t>. The</w:t>
      </w:r>
      <w:r w:rsidRPr="00B26BEC" w:rsidR="007744C0">
        <w:t xml:space="preserve"> US and UK have fifth</w:t>
      </w:r>
      <w:r w:rsidRPr="00B26BEC" w:rsidR="00A10FFF">
        <w:t>-</w:t>
      </w:r>
      <w:r w:rsidRPr="00B26BEC" w:rsidR="007744C0">
        <w:t>generation capabilities</w:t>
      </w:r>
      <w:r w:rsidRPr="00B26BEC" w:rsidR="003054A5">
        <w:t xml:space="preserve">; </w:t>
      </w:r>
      <w:r w:rsidRPr="00B26BEC" w:rsidR="007744C0">
        <w:t>France</w:t>
      </w:r>
      <w:r w:rsidRPr="00B26BEC" w:rsidR="00E63529">
        <w:t xml:space="preserve">, </w:t>
      </w:r>
      <w:r w:rsidRPr="00B26BEC" w:rsidR="007744C0">
        <w:t>as yet</w:t>
      </w:r>
      <w:r w:rsidRPr="00B26BEC" w:rsidR="00E63529">
        <w:t xml:space="preserve">, </w:t>
      </w:r>
      <w:r w:rsidRPr="00B26BEC" w:rsidR="007744C0">
        <w:t>does not.</w:t>
      </w:r>
      <w:r w:rsidRPr="00B26BEC" w:rsidR="00E63529">
        <w:t xml:space="preserve"> </w:t>
      </w:r>
      <w:r w:rsidRPr="00B26BEC">
        <w:t xml:space="preserve">That is </w:t>
      </w:r>
      <w:r w:rsidRPr="00B26BEC" w:rsidR="007744C0">
        <w:t>an area where some work needs to be done</w:t>
      </w:r>
      <w:r w:rsidRPr="00B26BEC">
        <w:t xml:space="preserve">, </w:t>
      </w:r>
      <w:r w:rsidRPr="00B26BEC" w:rsidR="007744C0">
        <w:t>because</w:t>
      </w:r>
      <w:r w:rsidRPr="00B26BEC">
        <w:t xml:space="preserve"> </w:t>
      </w:r>
      <w:r w:rsidRPr="00B26BEC" w:rsidR="007744C0">
        <w:t xml:space="preserve">there is a broad agreement that being more integrated is </w:t>
      </w:r>
      <w:r w:rsidRPr="00B26BEC">
        <w:t xml:space="preserve">a </w:t>
      </w:r>
      <w:r w:rsidRPr="00B26BEC" w:rsidR="007744C0">
        <w:t>way forward</w:t>
      </w:r>
      <w:r w:rsidRPr="00B26BEC">
        <w:t xml:space="preserve">. It </w:t>
      </w:r>
      <w:r w:rsidRPr="00B26BEC" w:rsidR="007744C0">
        <w:t>would be a particular problem for the UK</w:t>
      </w:r>
      <w:r w:rsidRPr="00B26BEC" w:rsidR="003054A5">
        <w:t xml:space="preserve">, </w:t>
      </w:r>
      <w:r w:rsidRPr="00B26BEC">
        <w:t xml:space="preserve">and probably </w:t>
      </w:r>
      <w:r w:rsidRPr="00B26BEC" w:rsidR="007744C0">
        <w:t>other NATO countries</w:t>
      </w:r>
      <w:r w:rsidRPr="00B26BEC" w:rsidR="003054A5">
        <w:t xml:space="preserve">, </w:t>
      </w:r>
      <w:r w:rsidRPr="00B26BEC">
        <w:t xml:space="preserve">if </w:t>
      </w:r>
      <w:r w:rsidRPr="00B26BEC" w:rsidR="007744C0">
        <w:t>the United States</w:t>
      </w:r>
      <w:r w:rsidRPr="00B26BEC" w:rsidR="003054A5">
        <w:t>,</w:t>
      </w:r>
      <w:r w:rsidRPr="00B26BEC">
        <w:t xml:space="preserve"> a </w:t>
      </w:r>
      <w:r w:rsidRPr="00B26BEC" w:rsidR="007744C0">
        <w:t>critical ally</w:t>
      </w:r>
      <w:r w:rsidRPr="00B26BEC" w:rsidR="003054A5">
        <w:t>,</w:t>
      </w:r>
      <w:r w:rsidRPr="00B26BEC" w:rsidR="007744C0">
        <w:t xml:space="preserve"> was innovating to the extent that it was almost steaming off over the horizon in some areas, making it more and more difficult for</w:t>
      </w:r>
      <w:r w:rsidRPr="00B26BEC">
        <w:t xml:space="preserve"> </w:t>
      </w:r>
      <w:r w:rsidRPr="00B26BEC" w:rsidR="007744C0">
        <w:t>others to join</w:t>
      </w:r>
      <w:r w:rsidRPr="00B26BEC">
        <w:t xml:space="preserve">, </w:t>
      </w:r>
      <w:r w:rsidRPr="00B26BEC" w:rsidR="007744C0">
        <w:t>combine and integrate going forward.</w:t>
      </w:r>
      <w:r w:rsidRPr="00B26BEC">
        <w:t xml:space="preserve"> There </w:t>
      </w:r>
      <w:r w:rsidRPr="00B26BEC" w:rsidR="007744C0">
        <w:t>is that operational challenge of being in lockstep.</w:t>
      </w:r>
    </w:p>
    <w:p w:rsidR="00F141D6" w:rsidRPr="00B26BEC" w:rsidP="000F0DE3">
      <w:pPr>
        <w:pStyle w:val="Question"/>
        <w:numPr>
          <w:ilvl w:val="0"/>
          <w:numId w:val="0"/>
        </w:numPr>
        <w:ind w:left="794"/>
      </w:pPr>
      <w:r w:rsidRPr="00B26BEC">
        <w:t>T</w:t>
      </w:r>
      <w:r w:rsidRPr="00B26BEC" w:rsidR="007744C0">
        <w:t>he other challenge</w:t>
      </w:r>
      <w:r w:rsidRPr="00B26BEC">
        <w:t xml:space="preserve"> is that </w:t>
      </w:r>
      <w:r w:rsidRPr="00B26BEC" w:rsidR="007744C0">
        <w:t>innovation is not a destination</w:t>
      </w:r>
      <w:r w:rsidRPr="00B26BEC" w:rsidR="003054A5">
        <w:t>; i</w:t>
      </w:r>
      <w:r w:rsidRPr="00B26BEC">
        <w:t xml:space="preserve">t is </w:t>
      </w:r>
      <w:r w:rsidRPr="00B26BEC" w:rsidR="007744C0">
        <w:t>a mentality</w:t>
      </w:r>
      <w:r w:rsidRPr="00B26BEC">
        <w:t xml:space="preserve">. Given </w:t>
      </w:r>
      <w:r w:rsidRPr="00B26BEC" w:rsidR="007744C0">
        <w:t>that technological advantage is a very finite thing now</w:t>
      </w:r>
      <w:r w:rsidRPr="00B26BEC" w:rsidR="003054A5">
        <w:t xml:space="preserve">, </w:t>
      </w:r>
      <w:r w:rsidRPr="00B26BEC" w:rsidR="007744C0">
        <w:t>and getting even more finite</w:t>
      </w:r>
      <w:r w:rsidRPr="00B26BEC" w:rsidR="003054A5">
        <w:t xml:space="preserve">, </w:t>
      </w:r>
      <w:r w:rsidRPr="00B26BEC" w:rsidR="007744C0">
        <w:t>this is something that is going to be</w:t>
      </w:r>
      <w:r w:rsidRPr="00B26BEC">
        <w:t xml:space="preserve"> with </w:t>
      </w:r>
      <w:r w:rsidRPr="00B26BEC" w:rsidR="007744C0">
        <w:t>us persistently.</w:t>
      </w:r>
    </w:p>
    <w:p w:rsidR="00EA22FB" w:rsidRPr="00B26BEC" w:rsidP="008616B9">
      <w:pPr>
        <w:pStyle w:val="Question"/>
      </w:pPr>
      <w:r w:rsidRPr="00B26BEC">
        <w:rPr>
          <w:b/>
        </w:rPr>
        <w:t>Baroness Rawlings:</w:t>
      </w:r>
      <w:r w:rsidRPr="00B26BEC">
        <w:t xml:space="preserve"> At</w:t>
      </w:r>
      <w:r w:rsidRPr="00B26BEC" w:rsidR="007744C0">
        <w:t xml:space="preserve"> one of our meetings, a previous witness suggested that the </w:t>
      </w:r>
      <w:r w:rsidRPr="00B26BEC">
        <w:t>Royal Navy</w:t>
      </w:r>
      <w:r w:rsidRPr="00B26BEC" w:rsidR="007744C0">
        <w:t xml:space="preserve"> is</w:t>
      </w:r>
      <w:r w:rsidRPr="00B26BEC">
        <w:t xml:space="preserve"> “</w:t>
      </w:r>
      <w:r w:rsidRPr="00B26BEC" w:rsidR="003054A5">
        <w:t>t</w:t>
      </w:r>
      <w:r w:rsidRPr="00B26BEC" w:rsidR="007744C0">
        <w:t>he service that is benefiting the most from the current investment</w:t>
      </w:r>
      <w:r w:rsidRPr="00B26BEC">
        <w:t>”</w:t>
      </w:r>
      <w:r w:rsidRPr="00B26BEC" w:rsidR="007744C0">
        <w:t xml:space="preserve">. </w:t>
      </w:r>
      <w:r w:rsidRPr="00B26BEC" w:rsidR="003E19F2">
        <w:t xml:space="preserve">On 21 February, the Ministry of Defence published the </w:t>
      </w:r>
      <w:r w:rsidRPr="000652AA" w:rsidR="000652AA">
        <w:rPr>
          <w:i/>
          <w:iCs/>
        </w:rPr>
        <w:t>Defence Equipment Plan</w:t>
      </w:r>
      <w:r w:rsidRPr="00B26BEC" w:rsidR="003E19F2">
        <w:t>, which lays out its procurement objectives for the next decade.</w:t>
      </w:r>
      <w:r w:rsidRPr="00B26BEC" w:rsidR="00247B1C">
        <w:t xml:space="preserve"> D</w:t>
      </w:r>
      <w:r w:rsidRPr="00B26BEC" w:rsidR="003E19F2">
        <w:t xml:space="preserve">oes this reflect the ambitious agenda set out for UK maritime forces by the </w:t>
      </w:r>
      <w:r w:rsidR="00216FA2">
        <w:t>Integrated Review</w:t>
      </w:r>
      <w:r w:rsidRPr="00B26BEC" w:rsidR="000652AA">
        <w:t xml:space="preserve"> </w:t>
      </w:r>
      <w:r w:rsidRPr="00B26BEC" w:rsidR="00653CD6">
        <w:t xml:space="preserve">in the next decade, and does it reflect the review in the </w:t>
      </w:r>
      <w:r w:rsidR="00216FA2">
        <w:t>Defence Command Paper</w:t>
      </w:r>
      <w:r w:rsidRPr="00B26BEC" w:rsidR="003E19F2">
        <w:t>? Have these ambitions survived contact with financial realities in the year since they were published?</w:t>
      </w:r>
    </w:p>
    <w:p w:rsidR="007744C0" w:rsidRPr="00B26BEC" w:rsidP="00EA22FB">
      <w:pPr>
        <w:pStyle w:val="Answer"/>
      </w:pPr>
      <w:r w:rsidRPr="00B26BEC">
        <w:rPr>
          <w:b/>
          <w:i/>
        </w:rPr>
        <w:t>Dr Sidharth Kaushal:</w:t>
      </w:r>
      <w:r w:rsidRPr="00B26BEC" w:rsidR="00EA22FB">
        <w:rPr>
          <w:b/>
        </w:rPr>
        <w:t xml:space="preserve"> </w:t>
      </w:r>
      <w:r w:rsidRPr="00B26BEC" w:rsidR="00EA22FB">
        <w:t>I</w:t>
      </w:r>
      <w:r w:rsidRPr="00B26BEC">
        <w:t xml:space="preserve">n terms of the broad ambitions for tasks </w:t>
      </w:r>
      <w:r w:rsidR="000652AA">
        <w:t>such as</w:t>
      </w:r>
      <w:r w:rsidRPr="00B26BEC">
        <w:t xml:space="preserve"> shipbuilding and the number of </w:t>
      </w:r>
      <w:r w:rsidRPr="00B26BEC" w:rsidR="001230CD">
        <w:t xml:space="preserve">hulls </w:t>
      </w:r>
      <w:r w:rsidRPr="00B26BEC">
        <w:t>that the Navy should have available to it over the next decade</w:t>
      </w:r>
      <w:r w:rsidRPr="00B26BEC" w:rsidR="001230CD">
        <w:t xml:space="preserve">, </w:t>
      </w:r>
      <w:r w:rsidRPr="00B26BEC">
        <w:t>it is reasonably well</w:t>
      </w:r>
      <w:r w:rsidRPr="00B26BEC" w:rsidR="001230CD">
        <w:t xml:space="preserve"> </w:t>
      </w:r>
      <w:r w:rsidRPr="00B26BEC">
        <w:t xml:space="preserve">equipped to meet the ambitions </w:t>
      </w:r>
      <w:r w:rsidRPr="00B26BEC" w:rsidR="001230CD">
        <w:t xml:space="preserve">laid out for </w:t>
      </w:r>
      <w:r w:rsidRPr="00B26BEC">
        <w:t>it</w:t>
      </w:r>
      <w:r w:rsidRPr="00B26BEC" w:rsidR="001230CD">
        <w:t xml:space="preserve"> d</w:t>
      </w:r>
      <w:r w:rsidRPr="00B26BEC">
        <w:t xml:space="preserve">uring the </w:t>
      </w:r>
      <w:r w:rsidR="00216FA2">
        <w:t>Integrated Review</w:t>
      </w:r>
      <w:r w:rsidRPr="00B26BEC">
        <w:t xml:space="preserve">, </w:t>
      </w:r>
      <w:r w:rsidR="000652AA">
        <w:t>al</w:t>
      </w:r>
      <w:r w:rsidRPr="00B26BEC">
        <w:t xml:space="preserve">though it does face a trough in capability in certain areas. For example, escort vessels </w:t>
      </w:r>
      <w:r w:rsidRPr="00B26BEC" w:rsidR="00F54F26">
        <w:t xml:space="preserve">are out </w:t>
      </w:r>
      <w:r w:rsidRPr="00B26BEC">
        <w:t>towards the middle</w:t>
      </w:r>
      <w:r w:rsidRPr="00B26BEC" w:rsidR="00A10FFF">
        <w:t>-</w:t>
      </w:r>
      <w:r w:rsidRPr="00B26BEC">
        <w:t>to</w:t>
      </w:r>
      <w:r w:rsidRPr="00B26BEC" w:rsidR="00A10FFF">
        <w:t>-</w:t>
      </w:r>
      <w:r w:rsidRPr="00B26BEC">
        <w:t>late point of the coming decade.</w:t>
      </w:r>
    </w:p>
    <w:p w:rsidR="00F54F26" w:rsidRPr="00B26BEC" w:rsidP="00F54F26">
      <w:pPr>
        <w:pStyle w:val="Answer"/>
      </w:pPr>
      <w:r w:rsidRPr="00B26BEC">
        <w:t xml:space="preserve">The </w:t>
      </w:r>
      <w:r w:rsidRPr="00B26BEC" w:rsidR="007744C0">
        <w:t xml:space="preserve">second point is that the uncommitted funding </w:t>
      </w:r>
      <w:r w:rsidRPr="00B26BEC" w:rsidR="00247B1C">
        <w:t xml:space="preserve">in </w:t>
      </w:r>
      <w:r w:rsidRPr="00B26BEC" w:rsidR="007744C0">
        <w:t xml:space="preserve">the equipment plan will be </w:t>
      </w:r>
      <w:r w:rsidRPr="00B26BEC">
        <w:t xml:space="preserve">of </w:t>
      </w:r>
      <w:r w:rsidRPr="00B26BEC" w:rsidR="007744C0">
        <w:t>particular note, particularly when projects to integrate some of the capabilities</w:t>
      </w:r>
      <w:r w:rsidRPr="00B26BEC">
        <w:t xml:space="preserve"> that the First S</w:t>
      </w:r>
      <w:r w:rsidRPr="00B26BEC" w:rsidR="007744C0">
        <w:t xml:space="preserve">ea </w:t>
      </w:r>
      <w:r w:rsidRPr="00B26BEC">
        <w:t xml:space="preserve">Lord </w:t>
      </w:r>
      <w:r w:rsidRPr="00B26BEC" w:rsidR="007744C0">
        <w:t>laid out as offsets to the UK</w:t>
      </w:r>
      <w:r w:rsidRPr="00B26BEC" w:rsidR="00561423">
        <w:t>’</w:t>
      </w:r>
      <w:r w:rsidRPr="00B26BEC" w:rsidR="007744C0">
        <w:t>s relative lack of mass come on board</w:t>
      </w:r>
      <w:r w:rsidRPr="00B26BEC">
        <w:t xml:space="preserve">, </w:t>
      </w:r>
      <w:r w:rsidRPr="00B26BEC" w:rsidR="007744C0">
        <w:t>or to the extent that it is used to meet those objectives</w:t>
      </w:r>
      <w:r w:rsidRPr="00B26BEC">
        <w:t xml:space="preserve">. That will </w:t>
      </w:r>
      <w:r w:rsidRPr="00B26BEC" w:rsidR="007744C0">
        <w:t>provide</w:t>
      </w:r>
      <w:r w:rsidRPr="00B26BEC">
        <w:t xml:space="preserve"> </w:t>
      </w:r>
      <w:r w:rsidRPr="00B26BEC" w:rsidR="007744C0">
        <w:t>a significant part of the answer.</w:t>
      </w:r>
    </w:p>
    <w:p w:rsidR="007744C0" w:rsidRPr="00B26BEC" w:rsidP="00F54F26">
      <w:pPr>
        <w:pStyle w:val="Answer"/>
      </w:pPr>
      <w:r w:rsidRPr="00B26BEC">
        <w:t xml:space="preserve">There are </w:t>
      </w:r>
      <w:r w:rsidRPr="00B26BEC" w:rsidR="00F54F26">
        <w:t xml:space="preserve">also </w:t>
      </w:r>
      <w:r w:rsidRPr="00B26BEC">
        <w:t>questions regarding some of the financial assumptions upon which the plan was based</w:t>
      </w:r>
      <w:r w:rsidRPr="00B26BEC" w:rsidR="00247B1C">
        <w:t xml:space="preserve"> </w:t>
      </w:r>
      <w:r w:rsidRPr="00B26BEC" w:rsidR="00F54F26">
        <w:t xml:space="preserve">and </w:t>
      </w:r>
      <w:r w:rsidRPr="00B26BEC">
        <w:t xml:space="preserve">whether they remain valid in a decade of </w:t>
      </w:r>
      <w:r w:rsidRPr="00B26BEC" w:rsidR="00F54F26">
        <w:t xml:space="preserve">potentially </w:t>
      </w:r>
      <w:r w:rsidRPr="00B26BEC">
        <w:t>high inflation.</w:t>
      </w:r>
      <w:r w:rsidRPr="00B26BEC" w:rsidR="00F54F26">
        <w:t xml:space="preserve"> I could not</w:t>
      </w:r>
      <w:r w:rsidRPr="00B26BEC">
        <w:t xml:space="preserve"> necessarily comment with a great deal of expertise on the impact of inflation on the overall financial and equipment plan. </w:t>
      </w:r>
      <w:r w:rsidRPr="00B26BEC" w:rsidR="00F54F26">
        <w:t>B</w:t>
      </w:r>
      <w:r w:rsidRPr="00B26BEC">
        <w:t>roadly speaking</w:t>
      </w:r>
      <w:r w:rsidRPr="00B26BEC" w:rsidR="00F54F26">
        <w:t xml:space="preserve">, </w:t>
      </w:r>
      <w:r w:rsidRPr="00B26BEC">
        <w:t xml:space="preserve">the </w:t>
      </w:r>
      <w:r w:rsidRPr="00B26BEC" w:rsidR="00247B1C">
        <w:t>e</w:t>
      </w:r>
      <w:r w:rsidRPr="00B26BEC">
        <w:t xml:space="preserve">quipment </w:t>
      </w:r>
      <w:r w:rsidRPr="00B26BEC" w:rsidR="00247B1C">
        <w:t>p</w:t>
      </w:r>
      <w:r w:rsidRPr="00B26BEC">
        <w:t xml:space="preserve">lan as it </w:t>
      </w:r>
      <w:r w:rsidRPr="00B26BEC" w:rsidR="00247B1C">
        <w:t>is</w:t>
      </w:r>
      <w:r w:rsidRPr="00B26BEC" w:rsidR="00873B1C">
        <w:t xml:space="preserve"> laid out </w:t>
      </w:r>
      <w:r w:rsidRPr="00B26BEC">
        <w:t>meets the aspirations set by</w:t>
      </w:r>
      <w:r w:rsidRPr="00B26BEC" w:rsidR="00873B1C">
        <w:t xml:space="preserve"> </w:t>
      </w:r>
      <w:r w:rsidRPr="00B26BEC">
        <w:t xml:space="preserve">the </w:t>
      </w:r>
      <w:r w:rsidRPr="00B26BEC" w:rsidR="00247B1C">
        <w:t>r</w:t>
      </w:r>
      <w:r w:rsidRPr="00B26BEC">
        <w:t>eview and the Command Paper</w:t>
      </w:r>
      <w:r w:rsidRPr="00B26BEC" w:rsidR="00C727B4">
        <w:t>. W</w:t>
      </w:r>
      <w:r w:rsidRPr="00B26BEC">
        <w:t>hether it meets the aspiration for a transformation of the Navy</w:t>
      </w:r>
      <w:r w:rsidRPr="00B26BEC" w:rsidR="00561423">
        <w:t>’</w:t>
      </w:r>
      <w:r w:rsidRPr="00B26BEC">
        <w:t xml:space="preserve">s </w:t>
      </w:r>
      <w:r w:rsidRPr="00B26BEC" w:rsidR="00C727B4">
        <w:t xml:space="preserve">force </w:t>
      </w:r>
      <w:r w:rsidRPr="00B26BEC">
        <w:t xml:space="preserve">structure </w:t>
      </w:r>
      <w:r w:rsidR="000652AA">
        <w:t>over</w:t>
      </w:r>
      <w:r w:rsidRPr="00B26BEC">
        <w:t xml:space="preserve"> the next decade</w:t>
      </w:r>
      <w:r w:rsidRPr="00B26BEC" w:rsidR="00C727B4">
        <w:t xml:space="preserve"> </w:t>
      </w:r>
      <w:r w:rsidRPr="00B26BEC">
        <w:t>remains</w:t>
      </w:r>
      <w:r w:rsidRPr="00B26BEC" w:rsidR="00C727B4">
        <w:t xml:space="preserve"> </w:t>
      </w:r>
      <w:r w:rsidRPr="00B26BEC">
        <w:t>to be seen.</w:t>
      </w:r>
    </w:p>
    <w:p w:rsidR="008C336D" w:rsidRPr="00B26BEC" w:rsidP="00C727B4">
      <w:pPr>
        <w:pStyle w:val="Answer"/>
      </w:pPr>
      <w:r w:rsidRPr="00B26BEC">
        <w:rPr>
          <w:b/>
          <w:i/>
        </w:rPr>
        <w:t>Nick Childs:</w:t>
      </w:r>
      <w:r w:rsidRPr="00B26BEC" w:rsidR="00C727B4">
        <w:rPr>
          <w:b/>
        </w:rPr>
        <w:t xml:space="preserve"> </w:t>
      </w:r>
      <w:r w:rsidRPr="00B26BEC" w:rsidR="00C727B4">
        <w:t xml:space="preserve">I broadly agree. There has been </w:t>
      </w:r>
      <w:r w:rsidRPr="00B26BEC" w:rsidR="007744C0">
        <w:t>a shift of the pendulum</w:t>
      </w:r>
      <w:r w:rsidRPr="00B26BEC" w:rsidR="00247B1C">
        <w:t xml:space="preserve">, to some extent, </w:t>
      </w:r>
      <w:r w:rsidRPr="00B26BEC" w:rsidR="007744C0">
        <w:t xml:space="preserve">in terms of investments in the different domains, particularly coming out of the </w:t>
      </w:r>
      <w:r w:rsidR="00216FA2">
        <w:t>Integrated Review</w:t>
      </w:r>
      <w:r w:rsidRPr="00B26BEC" w:rsidR="00C727B4">
        <w:t xml:space="preserve">. </w:t>
      </w:r>
      <w:r w:rsidR="000652AA">
        <w:t>In terms of</w:t>
      </w:r>
      <w:r w:rsidRPr="00B26BEC" w:rsidR="002E2602">
        <w:t xml:space="preserve"> </w:t>
      </w:r>
      <w:r w:rsidRPr="00B26BEC" w:rsidR="007744C0">
        <w:t xml:space="preserve">conventional forces and </w:t>
      </w:r>
      <w:r w:rsidRPr="00B26BEC" w:rsidR="00C727B4">
        <w:t xml:space="preserve">their </w:t>
      </w:r>
      <w:r w:rsidRPr="00B26BEC" w:rsidR="007744C0">
        <w:t>capabilities</w:t>
      </w:r>
      <w:r w:rsidRPr="00B26BEC" w:rsidR="00247B1C">
        <w:t>,</w:t>
      </w:r>
      <w:r w:rsidRPr="00B26BEC" w:rsidR="002E2602">
        <w:t xml:space="preserve"> </w:t>
      </w:r>
      <w:r w:rsidRPr="00B26BEC" w:rsidR="00C727B4">
        <w:t xml:space="preserve">the </w:t>
      </w:r>
      <w:r w:rsidRPr="00B26BEC" w:rsidR="007744C0">
        <w:t xml:space="preserve">Army still has a larger part of the </w:t>
      </w:r>
      <w:r w:rsidRPr="00B26BEC" w:rsidR="00247B1C">
        <w:t>e</w:t>
      </w:r>
      <w:r w:rsidRPr="00B26BEC" w:rsidR="007744C0">
        <w:t xml:space="preserve">quipment </w:t>
      </w:r>
      <w:r w:rsidRPr="00B26BEC" w:rsidR="00247B1C">
        <w:t>p</w:t>
      </w:r>
      <w:r w:rsidRPr="00B26BEC" w:rsidR="007744C0">
        <w:t xml:space="preserve">lan going forward, but the </w:t>
      </w:r>
      <w:r w:rsidRPr="00B26BEC" w:rsidR="00C727B4">
        <w:t>N</w:t>
      </w:r>
      <w:r w:rsidRPr="00B26BEC" w:rsidR="007744C0">
        <w:t>avy is seeing some reinvestment</w:t>
      </w:r>
      <w:r w:rsidRPr="00B26BEC" w:rsidR="00C727B4">
        <w:t xml:space="preserve">. The </w:t>
      </w:r>
      <w:r w:rsidRPr="00B26BEC" w:rsidR="007744C0">
        <w:t xml:space="preserve">general naval capabilities in the plan </w:t>
      </w:r>
      <w:r w:rsidRPr="00B26BEC" w:rsidR="00C727B4">
        <w:t xml:space="preserve">do not </w:t>
      </w:r>
      <w:r w:rsidRPr="00B26BEC" w:rsidR="007744C0">
        <w:t>include the nuclear</w:t>
      </w:r>
      <w:r w:rsidRPr="00B26BEC">
        <w:t xml:space="preserve"> organisation and delivery, a</w:t>
      </w:r>
      <w:r w:rsidRPr="00B26BEC" w:rsidR="007744C0">
        <w:t>nd clearly that is a significantly maritime element</w:t>
      </w:r>
      <w:r w:rsidRPr="00B26BEC">
        <w:t>.</w:t>
      </w:r>
    </w:p>
    <w:p w:rsidR="006D176A" w:rsidRPr="00B26BEC" w:rsidP="00E4169A">
      <w:pPr>
        <w:pStyle w:val="Answer"/>
      </w:pPr>
      <w:r w:rsidRPr="00B26BEC">
        <w:t>So far, i</w:t>
      </w:r>
      <w:r w:rsidRPr="00B26BEC" w:rsidR="008C336D">
        <w:t xml:space="preserve">n </w:t>
      </w:r>
      <w:r w:rsidRPr="00B26BEC" w:rsidR="007744C0">
        <w:t>key areas</w:t>
      </w:r>
      <w:r w:rsidRPr="00B26BEC" w:rsidR="008C336D">
        <w:t xml:space="preserve"> i</w:t>
      </w:r>
      <w:r w:rsidRPr="00B26BEC" w:rsidR="007744C0">
        <w:t xml:space="preserve">t looks as </w:t>
      </w:r>
      <w:r w:rsidR="005C52C3">
        <w:t>though</w:t>
      </w:r>
      <w:r w:rsidRPr="00B26BEC" w:rsidR="007744C0">
        <w:t xml:space="preserve"> the plan is beginning to deliver</w:t>
      </w:r>
      <w:r w:rsidRPr="00B26BEC" w:rsidR="008C336D">
        <w:t xml:space="preserve">. The </w:t>
      </w:r>
      <w:r w:rsidRPr="00B26BEC" w:rsidR="007744C0">
        <w:t xml:space="preserve">new </w:t>
      </w:r>
      <w:r w:rsidRPr="00B26BEC" w:rsidR="008C336D">
        <w:t xml:space="preserve">frigate </w:t>
      </w:r>
      <w:r w:rsidRPr="00B26BEC" w:rsidR="007744C0">
        <w:t>program</w:t>
      </w:r>
      <w:r w:rsidRPr="00B26BEC" w:rsidR="008C336D">
        <w:t xml:space="preserve">mes </w:t>
      </w:r>
      <w:r w:rsidRPr="00B26BEC" w:rsidR="007744C0">
        <w:t>are moving forward and seem to be on budget</w:t>
      </w:r>
      <w:r w:rsidRPr="00B26BEC">
        <w:t>, more or less</w:t>
      </w:r>
      <w:r w:rsidRPr="00B26BEC" w:rsidR="008C336D">
        <w:t xml:space="preserve">. </w:t>
      </w:r>
      <w:r w:rsidRPr="00B26BEC" w:rsidR="002E2602">
        <w:t xml:space="preserve">There </w:t>
      </w:r>
      <w:r w:rsidRPr="00B26BEC" w:rsidR="007744C0">
        <w:t xml:space="preserve">are questions </w:t>
      </w:r>
      <w:r w:rsidR="005C52C3">
        <w:t>about</w:t>
      </w:r>
      <w:r w:rsidRPr="00B26BEC" w:rsidR="007744C0">
        <w:t xml:space="preserve"> particular capabilities that are seen as being key and have yet to material</w:t>
      </w:r>
      <w:r w:rsidRPr="00B26BEC" w:rsidR="002E2602">
        <w:t>is</w:t>
      </w:r>
      <w:r w:rsidRPr="00B26BEC" w:rsidR="007744C0">
        <w:t>e,</w:t>
      </w:r>
      <w:r w:rsidRPr="00B26BEC">
        <w:t xml:space="preserve"> such as</w:t>
      </w:r>
      <w:r w:rsidRPr="00B26BEC" w:rsidR="002E2602">
        <w:t xml:space="preserve"> </w:t>
      </w:r>
      <w:r w:rsidRPr="00B26BEC" w:rsidR="007744C0">
        <w:t xml:space="preserve">the </w:t>
      </w:r>
      <w:r w:rsidRPr="00B26BEC">
        <w:t>m</w:t>
      </w:r>
      <w:r w:rsidRPr="00B26BEC" w:rsidR="00E4169A">
        <w:t>ulti</w:t>
      </w:r>
      <w:r w:rsidRPr="00B26BEC" w:rsidR="00A10FFF">
        <w:t>-</w:t>
      </w:r>
      <w:r w:rsidRPr="00B26BEC">
        <w:t>r</w:t>
      </w:r>
      <w:r w:rsidRPr="00B26BEC" w:rsidR="00E4169A">
        <w:t xml:space="preserve">ole </w:t>
      </w:r>
      <w:r w:rsidRPr="00B26BEC">
        <w:t>o</w:t>
      </w:r>
      <w:r w:rsidRPr="00B26BEC" w:rsidR="00E4169A">
        <w:t xml:space="preserve">cean </w:t>
      </w:r>
      <w:r w:rsidRPr="00B26BEC">
        <w:t>s</w:t>
      </w:r>
      <w:r w:rsidRPr="00B26BEC" w:rsidR="00E4169A">
        <w:t xml:space="preserve">urveillance </w:t>
      </w:r>
      <w:r w:rsidRPr="00B26BEC">
        <w:t>c</w:t>
      </w:r>
      <w:r w:rsidRPr="00B26BEC" w:rsidR="007744C0">
        <w:t>apability</w:t>
      </w:r>
      <w:r w:rsidRPr="00B26BEC" w:rsidR="00E4169A">
        <w:t xml:space="preserve">, </w:t>
      </w:r>
      <w:r w:rsidRPr="00B26BEC" w:rsidR="007744C0">
        <w:t>how that is going to be delivered and what it will amount to.</w:t>
      </w:r>
      <w:r w:rsidRPr="00B26BEC" w:rsidR="00E4169A">
        <w:t xml:space="preserve"> </w:t>
      </w:r>
      <w:r w:rsidRPr="00B26BEC" w:rsidR="007744C0">
        <w:t xml:space="preserve">There are </w:t>
      </w:r>
      <w:r w:rsidRPr="00B26BEC" w:rsidR="00E4169A">
        <w:t xml:space="preserve">also </w:t>
      </w:r>
      <w:r w:rsidRPr="00B26BEC" w:rsidR="007744C0">
        <w:t>questions also</w:t>
      </w:r>
      <w:r w:rsidRPr="00B26BEC" w:rsidR="00E4169A">
        <w:t xml:space="preserve"> over </w:t>
      </w:r>
      <w:r w:rsidRPr="00B26BEC" w:rsidR="007744C0">
        <w:t>the future of the float support</w:t>
      </w:r>
      <w:r w:rsidRPr="00B26BEC" w:rsidR="00785455">
        <w:t xml:space="preserve"> </w:t>
      </w:r>
      <w:r w:rsidRPr="00B26BEC" w:rsidR="007744C0">
        <w:t>and the introduction of the</w:t>
      </w:r>
      <w:r w:rsidRPr="00B26BEC" w:rsidR="00785455">
        <w:t xml:space="preserve"> </w:t>
      </w:r>
      <w:r w:rsidRPr="00B26BEC">
        <w:t>m</w:t>
      </w:r>
      <w:r w:rsidRPr="00B26BEC" w:rsidR="00010EB9">
        <w:t>ulti</w:t>
      </w:r>
      <w:r w:rsidRPr="00B26BEC" w:rsidR="00A10FFF">
        <w:t>-</w:t>
      </w:r>
      <w:r w:rsidRPr="00B26BEC">
        <w:t>r</w:t>
      </w:r>
      <w:r w:rsidRPr="00B26BEC" w:rsidR="00010EB9">
        <w:t xml:space="preserve">ole </w:t>
      </w:r>
      <w:r w:rsidRPr="00B26BEC">
        <w:t>s</w:t>
      </w:r>
      <w:r w:rsidRPr="00B26BEC" w:rsidR="00010EB9">
        <w:t xml:space="preserve">upport </w:t>
      </w:r>
      <w:r w:rsidRPr="00B26BEC">
        <w:t>s</w:t>
      </w:r>
      <w:r w:rsidRPr="00B26BEC" w:rsidR="00010EB9">
        <w:t>hip</w:t>
      </w:r>
      <w:r w:rsidR="005C52C3">
        <w:t>s</w:t>
      </w:r>
      <w:r w:rsidRPr="00B26BEC" w:rsidR="007744C0">
        <w:t xml:space="preserve"> </w:t>
      </w:r>
      <w:r w:rsidRPr="00B26BEC" w:rsidR="00010EB9">
        <w:t xml:space="preserve">that </w:t>
      </w:r>
      <w:r w:rsidRPr="00B26BEC" w:rsidR="007744C0">
        <w:t>will be the recapitali</w:t>
      </w:r>
      <w:r w:rsidRPr="00B26BEC" w:rsidR="00010EB9">
        <w:t>s</w:t>
      </w:r>
      <w:r w:rsidRPr="00B26BEC" w:rsidR="007744C0">
        <w:t>ation of amphibious capabilities going forward</w:t>
      </w:r>
      <w:r w:rsidRPr="00B26BEC" w:rsidR="00010EB9">
        <w:t>.</w:t>
      </w:r>
    </w:p>
    <w:p w:rsidR="00593D06" w:rsidRPr="00B26BEC" w:rsidP="0099685F">
      <w:pPr>
        <w:pStyle w:val="Answer"/>
      </w:pPr>
      <w:r w:rsidRPr="00B26BEC">
        <w:t>I</w:t>
      </w:r>
      <w:r w:rsidRPr="00B26BEC" w:rsidR="007744C0">
        <w:t>n the interim, what is happening to deliver on the ambition to renovat</w:t>
      </w:r>
      <w:r w:rsidRPr="00B26BEC" w:rsidR="006D176A">
        <w:t>e</w:t>
      </w:r>
      <w:r w:rsidRPr="00B26BEC" w:rsidR="007744C0">
        <w:t xml:space="preserve"> at least one of the </w:t>
      </w:r>
      <w:r w:rsidRPr="00B26BEC" w:rsidR="008B04A2">
        <w:t>l</w:t>
      </w:r>
      <w:r w:rsidRPr="00B26BEC" w:rsidR="0099685F">
        <w:t xml:space="preserve">anding </w:t>
      </w:r>
      <w:r w:rsidRPr="00B26BEC" w:rsidR="008B04A2">
        <w:t>s</w:t>
      </w:r>
      <w:r w:rsidRPr="00B26BEC" w:rsidR="0099685F">
        <w:t xml:space="preserve">hip </w:t>
      </w:r>
      <w:r w:rsidRPr="00B26BEC" w:rsidR="008B04A2">
        <w:t>d</w:t>
      </w:r>
      <w:r w:rsidRPr="00B26BEC" w:rsidR="0099685F">
        <w:t xml:space="preserve">ock </w:t>
      </w:r>
      <w:r w:rsidRPr="00B26BEC" w:rsidR="008B04A2">
        <w:t>a</w:t>
      </w:r>
      <w:r w:rsidRPr="00B26BEC" w:rsidR="0099685F">
        <w:t xml:space="preserve">uxiliaries, </w:t>
      </w:r>
      <w:r w:rsidRPr="00B26BEC" w:rsidR="007744C0">
        <w:t xml:space="preserve">the </w:t>
      </w:r>
      <w:r w:rsidRPr="00B26BEC" w:rsidR="0099685F">
        <w:t>B</w:t>
      </w:r>
      <w:r w:rsidRPr="00B26BEC" w:rsidR="007744C0">
        <w:t xml:space="preserve">ay </w:t>
      </w:r>
      <w:r w:rsidRPr="00B26BEC" w:rsidR="008B04A2">
        <w:t>c</w:t>
      </w:r>
      <w:r w:rsidRPr="00B26BEC" w:rsidR="007744C0">
        <w:t xml:space="preserve">lass, to provide that </w:t>
      </w:r>
      <w:r w:rsidRPr="00B26BEC" w:rsidR="0099685F">
        <w:t>Littoral R</w:t>
      </w:r>
      <w:r w:rsidRPr="00B26BEC" w:rsidR="007744C0">
        <w:t xml:space="preserve">esponse </w:t>
      </w:r>
      <w:r w:rsidRPr="00B26BEC" w:rsidR="0099685F">
        <w:t>G</w:t>
      </w:r>
      <w:r w:rsidRPr="00B26BEC" w:rsidR="007744C0">
        <w:t>roup capabilities</w:t>
      </w:r>
      <w:r w:rsidRPr="00B26BEC" w:rsidR="0099685F">
        <w:t xml:space="preserve">? </w:t>
      </w:r>
      <w:r w:rsidRPr="00B26BEC" w:rsidR="007744C0">
        <w:t xml:space="preserve">I have a concern that is disappearing, but </w:t>
      </w:r>
      <w:r w:rsidRPr="00B26BEC">
        <w:t xml:space="preserve">we will </w:t>
      </w:r>
      <w:r w:rsidRPr="00B26BEC" w:rsidR="007744C0">
        <w:t xml:space="preserve">see how that works going forward. </w:t>
      </w:r>
      <w:r w:rsidRPr="00B26BEC">
        <w:t xml:space="preserve">There </w:t>
      </w:r>
      <w:r w:rsidRPr="00B26BEC" w:rsidR="007744C0">
        <w:t xml:space="preserve">are one or two </w:t>
      </w:r>
      <w:r w:rsidRPr="00B26BEC">
        <w:t>issues there</w:t>
      </w:r>
      <w:r w:rsidRPr="00B26BEC" w:rsidR="007300F0">
        <w:t>.</w:t>
      </w:r>
    </w:p>
    <w:p w:rsidR="00697465" w:rsidRPr="00B26BEC" w:rsidP="0099685F">
      <w:pPr>
        <w:pStyle w:val="Answer"/>
      </w:pPr>
      <w:r w:rsidRPr="00B26BEC">
        <w:t>The</w:t>
      </w:r>
      <w:r w:rsidRPr="00B26BEC" w:rsidR="007744C0">
        <w:t xml:space="preserve"> bigger</w:t>
      </w:r>
      <w:r w:rsidRPr="00B26BEC">
        <w:t xml:space="preserve"> </w:t>
      </w:r>
      <w:r w:rsidRPr="00B26BEC" w:rsidR="007744C0">
        <w:t xml:space="preserve">issue </w:t>
      </w:r>
      <w:r w:rsidRPr="00B26BEC">
        <w:t xml:space="preserve">is perhaps </w:t>
      </w:r>
      <w:r w:rsidRPr="00B26BEC" w:rsidR="007744C0">
        <w:t>what the trajectory of the nuclear element will be</w:t>
      </w:r>
      <w:r w:rsidRPr="00B26BEC">
        <w:t xml:space="preserve">, </w:t>
      </w:r>
      <w:r w:rsidRPr="00B26BEC" w:rsidR="007744C0">
        <w:t>both in terms of</w:t>
      </w:r>
      <w:r w:rsidRPr="00B26BEC">
        <w:t xml:space="preserve"> </w:t>
      </w:r>
      <w:r w:rsidRPr="00B26BEC" w:rsidR="007744C0">
        <w:t>the deterrent, which is clearly the top priority, but also the general attack</w:t>
      </w:r>
      <w:r w:rsidRPr="00B26BEC">
        <w:t xml:space="preserve"> sub</w:t>
      </w:r>
      <w:r w:rsidRPr="00B26BEC" w:rsidR="007744C0">
        <w:t>marine force and</w:t>
      </w:r>
      <w:r w:rsidRPr="00B26BEC">
        <w:t xml:space="preserve"> </w:t>
      </w:r>
      <w:r w:rsidRPr="00B26BEC" w:rsidR="007744C0">
        <w:t>what the bills for that will look like</w:t>
      </w:r>
      <w:r w:rsidRPr="00B26BEC" w:rsidR="008B04A2">
        <w:t xml:space="preserve">. </w:t>
      </w:r>
      <w:r w:rsidRPr="00B26BEC" w:rsidR="007744C0">
        <w:t>They are critical capabilities but they are still a work</w:t>
      </w:r>
      <w:r w:rsidRPr="00B26BEC">
        <w:t xml:space="preserve"> in</w:t>
      </w:r>
      <w:r w:rsidRPr="00B26BEC" w:rsidR="007744C0">
        <w:t xml:space="preserve"> progress in terms of delivering</w:t>
      </w:r>
      <w:r w:rsidRPr="00B26BEC">
        <w:t xml:space="preserve"> </w:t>
      </w:r>
      <w:r w:rsidRPr="00B26BEC" w:rsidR="007744C0">
        <w:t>into the future.</w:t>
      </w:r>
    </w:p>
    <w:p w:rsidR="00697465" w:rsidRPr="00B26BEC" w:rsidP="008916CC">
      <w:pPr>
        <w:pStyle w:val="Remark"/>
      </w:pPr>
      <w:r w:rsidRPr="00B26BEC">
        <w:rPr>
          <w:b/>
        </w:rPr>
        <w:t>Baroness Rawlings:</w:t>
      </w:r>
      <w:r w:rsidRPr="00B26BEC">
        <w:t xml:space="preserve"> We</w:t>
      </w:r>
      <w:r w:rsidRPr="00B26BEC" w:rsidR="007744C0">
        <w:t xml:space="preserve"> spent an afternoon at the IMO, the International Maritime </w:t>
      </w:r>
      <w:r w:rsidRPr="00B26BEC">
        <w:t>Organi</w:t>
      </w:r>
      <w:r w:rsidR="005C52C3">
        <w:t>z</w:t>
      </w:r>
      <w:r w:rsidRPr="00B26BEC">
        <w:t>ation</w:t>
      </w:r>
      <w:r w:rsidRPr="00B26BEC" w:rsidR="007744C0">
        <w:t>. I wondered how important it was to you.</w:t>
      </w:r>
    </w:p>
    <w:p w:rsidR="00DE128B" w:rsidRPr="00B26BEC" w:rsidP="007300F0">
      <w:pPr>
        <w:pStyle w:val="Answer"/>
      </w:pPr>
      <w:r w:rsidRPr="00B26BEC">
        <w:rPr>
          <w:b/>
          <w:i/>
        </w:rPr>
        <w:t>Nick Childs:</w:t>
      </w:r>
      <w:r w:rsidRPr="00B26BEC" w:rsidR="00697465">
        <w:rPr>
          <w:b/>
        </w:rPr>
        <w:t xml:space="preserve"> </w:t>
      </w:r>
      <w:r w:rsidRPr="00B26BEC" w:rsidR="00697465">
        <w:t>A</w:t>
      </w:r>
      <w:r w:rsidRPr="00B26BEC" w:rsidR="007744C0">
        <w:t>s an element in what is a broad picture</w:t>
      </w:r>
      <w:r w:rsidRPr="00B26BEC" w:rsidR="00697465">
        <w:t xml:space="preserve"> it is</w:t>
      </w:r>
      <w:r w:rsidRPr="00B26BEC" w:rsidR="007744C0">
        <w:t xml:space="preserve"> very important</w:t>
      </w:r>
      <w:r w:rsidRPr="00B26BEC" w:rsidR="007300F0">
        <w:t xml:space="preserve">, </w:t>
      </w:r>
      <w:r w:rsidRPr="00B26BEC" w:rsidR="007744C0">
        <w:t xml:space="preserve">in the sense </w:t>
      </w:r>
      <w:r w:rsidRPr="00B26BEC" w:rsidR="007300F0">
        <w:t xml:space="preserve">of </w:t>
      </w:r>
      <w:r w:rsidRPr="00B26BEC" w:rsidR="007744C0">
        <w:t xml:space="preserve">going back to what the challenge is in the maritime space </w:t>
      </w:r>
      <w:r w:rsidR="005C52C3">
        <w:t>will be</w:t>
      </w:r>
      <w:r w:rsidRPr="00B26BEC" w:rsidR="007744C0">
        <w:t xml:space="preserve"> in terms of constant competition. </w:t>
      </w:r>
      <w:r w:rsidRPr="00B26BEC" w:rsidR="007300F0">
        <w:t>I</w:t>
      </w:r>
      <w:r w:rsidRPr="00B26BEC" w:rsidR="007744C0">
        <w:t>t is across a broad spectrum of contestation</w:t>
      </w:r>
      <w:r w:rsidRPr="00B26BEC" w:rsidR="007300F0">
        <w:t xml:space="preserve">, </w:t>
      </w:r>
      <w:r w:rsidRPr="00B26BEC" w:rsidR="007744C0">
        <w:t>potentially</w:t>
      </w:r>
      <w:r w:rsidRPr="00B26BEC" w:rsidR="007300F0">
        <w:t xml:space="preserve">, </w:t>
      </w:r>
      <w:r w:rsidRPr="00B26BEC" w:rsidR="007744C0">
        <w:t>in the maritime space.</w:t>
      </w:r>
      <w:r w:rsidRPr="00B26BEC" w:rsidR="007300F0">
        <w:t xml:space="preserve"> It</w:t>
      </w:r>
      <w:r w:rsidRPr="00B26BEC" w:rsidR="007744C0">
        <w:t xml:space="preserve"> seems that is understood as far as potential adversaries are concerned</w:t>
      </w:r>
      <w:r w:rsidRPr="00B26BEC" w:rsidR="00BD3C58">
        <w:t>.</w:t>
      </w:r>
    </w:p>
    <w:p w:rsidR="00DE128B" w:rsidRPr="00B26BEC" w:rsidP="00DE128B">
      <w:pPr>
        <w:pStyle w:val="Answer"/>
      </w:pPr>
      <w:r w:rsidRPr="00B26BEC">
        <w:t xml:space="preserve">The </w:t>
      </w:r>
      <w:r w:rsidRPr="00B26BEC" w:rsidR="007744C0">
        <w:t>ultimate benchmark</w:t>
      </w:r>
      <w:r w:rsidRPr="00B26BEC">
        <w:t xml:space="preserve"> is</w:t>
      </w:r>
      <w:r w:rsidRPr="00B26BEC" w:rsidR="007744C0">
        <w:t xml:space="preserve"> China, which</w:t>
      </w:r>
      <w:r w:rsidRPr="00B26BEC">
        <w:t xml:space="preserve">, </w:t>
      </w:r>
      <w:r w:rsidRPr="00B26BEC" w:rsidR="007744C0">
        <w:t>from the perspective of</w:t>
      </w:r>
      <w:r w:rsidRPr="00B26BEC">
        <w:t xml:space="preserve"> a </w:t>
      </w:r>
      <w:r w:rsidRPr="00B26BEC" w:rsidR="007744C0">
        <w:t>traditionally continental power</w:t>
      </w:r>
      <w:r w:rsidRPr="00B26BEC">
        <w:t xml:space="preserve">, </w:t>
      </w:r>
      <w:r w:rsidRPr="00B26BEC" w:rsidR="007744C0">
        <w:t>is embracing the</w:t>
      </w:r>
      <w:r w:rsidRPr="00B26BEC">
        <w:t xml:space="preserve"> </w:t>
      </w:r>
      <w:r w:rsidRPr="00B26BEC" w:rsidR="007744C0">
        <w:t xml:space="preserve">broad perspective of maritime power and what </w:t>
      </w:r>
      <w:r w:rsidRPr="00B26BEC">
        <w:t xml:space="preserve">sea </w:t>
      </w:r>
      <w:r w:rsidRPr="00B26BEC" w:rsidR="007744C0">
        <w:t>power means to a significant degree</w:t>
      </w:r>
      <w:r w:rsidRPr="00B26BEC">
        <w:t xml:space="preserve">. This does not just include </w:t>
      </w:r>
      <w:r w:rsidRPr="00B26BEC" w:rsidR="007744C0">
        <w:t xml:space="preserve">naval capabilities </w:t>
      </w:r>
      <w:r w:rsidRPr="00B26BEC">
        <w:t>at the top end</w:t>
      </w:r>
      <w:r w:rsidRPr="00B26BEC" w:rsidR="00896E5C">
        <w:t>,</w:t>
      </w:r>
      <w:r w:rsidRPr="00B26BEC">
        <w:t xml:space="preserve"> </w:t>
      </w:r>
      <w:r w:rsidRPr="00B26BEC" w:rsidR="007744C0">
        <w:t>in the form of the People</w:t>
      </w:r>
      <w:r w:rsidRPr="00B26BEC" w:rsidR="00561423">
        <w:t>’</w:t>
      </w:r>
      <w:r w:rsidRPr="00B26BEC" w:rsidR="007744C0">
        <w:t xml:space="preserve">s </w:t>
      </w:r>
      <w:r w:rsidRPr="00B26BEC">
        <w:t xml:space="preserve">Liberation </w:t>
      </w:r>
      <w:r w:rsidRPr="00B26BEC" w:rsidR="007744C0">
        <w:t>Army</w:t>
      </w:r>
      <w:r w:rsidRPr="00B26BEC">
        <w:t xml:space="preserve"> N</w:t>
      </w:r>
      <w:r w:rsidRPr="00B26BEC" w:rsidR="007744C0">
        <w:t xml:space="preserve">avy, but </w:t>
      </w:r>
      <w:r w:rsidR="005C52C3">
        <w:t xml:space="preserve">goes </w:t>
      </w:r>
      <w:r w:rsidRPr="00B26BEC">
        <w:t xml:space="preserve">right </w:t>
      </w:r>
      <w:r w:rsidRPr="00B26BEC" w:rsidR="007744C0">
        <w:t xml:space="preserve">down through the </w:t>
      </w:r>
      <w:r w:rsidRPr="00B26BEC" w:rsidR="00896E5C">
        <w:t>c</w:t>
      </w:r>
      <w:r w:rsidRPr="00B26BEC" w:rsidR="007744C0">
        <w:t>oast</w:t>
      </w:r>
      <w:r w:rsidRPr="00B26BEC" w:rsidR="00896E5C">
        <w:t>g</w:t>
      </w:r>
      <w:r w:rsidRPr="00B26BEC" w:rsidR="007744C0">
        <w:t xml:space="preserve">uard, the </w:t>
      </w:r>
      <w:r w:rsidRPr="00B26BEC" w:rsidR="00896E5C">
        <w:t>m</w:t>
      </w:r>
      <w:r w:rsidRPr="00B26BEC" w:rsidR="008B5624">
        <w:t xml:space="preserve">aritime </w:t>
      </w:r>
      <w:r w:rsidRPr="00B26BEC" w:rsidR="00896E5C">
        <w:t>m</w:t>
      </w:r>
      <w:r w:rsidRPr="00B26BEC" w:rsidR="008B5624">
        <w:t>ilitia</w:t>
      </w:r>
      <w:r w:rsidRPr="00B26BEC">
        <w:t xml:space="preserve">, </w:t>
      </w:r>
      <w:r w:rsidRPr="00B26BEC" w:rsidR="007744C0">
        <w:t xml:space="preserve">the </w:t>
      </w:r>
      <w:r w:rsidRPr="00B26BEC" w:rsidR="00D21796">
        <w:t>m</w:t>
      </w:r>
      <w:r w:rsidRPr="00B26BEC" w:rsidR="007744C0">
        <w:t>erc</w:t>
      </w:r>
      <w:r w:rsidRPr="00B26BEC" w:rsidR="00D21796">
        <w:t>hant</w:t>
      </w:r>
      <w:r w:rsidRPr="00B26BEC" w:rsidR="007744C0">
        <w:t xml:space="preserve"> </w:t>
      </w:r>
      <w:r w:rsidRPr="00B26BEC" w:rsidR="00D21796">
        <w:t>m</w:t>
      </w:r>
      <w:r w:rsidRPr="00B26BEC" w:rsidR="007744C0">
        <w:t>arine, fishing</w:t>
      </w:r>
      <w:r w:rsidRPr="00B26BEC" w:rsidR="008B5624">
        <w:t>,</w:t>
      </w:r>
      <w:r w:rsidRPr="00B26BEC" w:rsidR="007744C0">
        <w:t xml:space="preserve"> </w:t>
      </w:r>
      <w:r w:rsidRPr="00B26BEC">
        <w:t xml:space="preserve">and </w:t>
      </w:r>
      <w:r w:rsidRPr="00B26BEC" w:rsidR="007744C0">
        <w:t>right through to</w:t>
      </w:r>
      <w:r w:rsidRPr="00B26BEC">
        <w:t xml:space="preserve"> </w:t>
      </w:r>
      <w:r w:rsidRPr="00B26BEC" w:rsidR="007744C0">
        <w:t>port</w:t>
      </w:r>
      <w:r w:rsidRPr="00B26BEC">
        <w:t xml:space="preserve"> </w:t>
      </w:r>
      <w:r w:rsidRPr="00B26BEC" w:rsidR="007744C0">
        <w:t>ownership and access.</w:t>
      </w:r>
      <w:r w:rsidRPr="00B26BEC">
        <w:t xml:space="preserve"> It </w:t>
      </w:r>
      <w:r w:rsidRPr="00B26BEC" w:rsidR="007744C0">
        <w:t>is a broad</w:t>
      </w:r>
      <w:r w:rsidRPr="00B26BEC">
        <w:t xml:space="preserve"> </w:t>
      </w:r>
      <w:r w:rsidRPr="00B26BEC" w:rsidR="007744C0">
        <w:t>sweep</w:t>
      </w:r>
      <w:r w:rsidRPr="00B26BEC">
        <w:t xml:space="preserve">, </w:t>
      </w:r>
      <w:r w:rsidRPr="00B26BEC" w:rsidR="007744C0">
        <w:t xml:space="preserve">and one has to be conscious across the spectrum that </w:t>
      </w:r>
      <w:r w:rsidRPr="00B26BEC">
        <w:t xml:space="preserve">that </w:t>
      </w:r>
      <w:r w:rsidRPr="00B26BEC" w:rsidR="007744C0">
        <w:t>is the challenge</w:t>
      </w:r>
      <w:r w:rsidRPr="00B26BEC">
        <w:t xml:space="preserve">. Being </w:t>
      </w:r>
      <w:r w:rsidRPr="00B26BEC" w:rsidR="007744C0">
        <w:t>able</w:t>
      </w:r>
      <w:r w:rsidRPr="00B26BEC">
        <w:t xml:space="preserve"> </w:t>
      </w:r>
      <w:r w:rsidRPr="00B26BEC" w:rsidR="007744C0">
        <w:t>to respond</w:t>
      </w:r>
      <w:r w:rsidRPr="00B26BEC">
        <w:t xml:space="preserve"> </w:t>
      </w:r>
      <w:r w:rsidRPr="00B26BEC" w:rsidR="007744C0">
        <w:t>up the rungs</w:t>
      </w:r>
      <w:r w:rsidRPr="00B26BEC">
        <w:t xml:space="preserve"> </w:t>
      </w:r>
      <w:r w:rsidRPr="00B26BEC" w:rsidR="007744C0">
        <w:t xml:space="preserve">of escalation and activity in every space </w:t>
      </w:r>
      <w:r w:rsidR="005C52C3">
        <w:t>will be</w:t>
      </w:r>
      <w:r w:rsidRPr="00B26BEC" w:rsidR="007744C0">
        <w:t xml:space="preserve"> a key part of being able to respond effectively</w:t>
      </w:r>
      <w:r w:rsidR="005C52C3">
        <w:t>.</w:t>
      </w:r>
    </w:p>
    <w:p w:rsidR="005E4DD0" w:rsidRPr="00B26BEC" w:rsidP="00DE128B">
      <w:pPr>
        <w:pStyle w:val="Answer"/>
      </w:pPr>
      <w:r w:rsidRPr="00B26BEC">
        <w:rPr>
          <w:b/>
          <w:i/>
        </w:rPr>
        <w:t>Dr Sidharth Kaushal:</w:t>
      </w:r>
      <w:r w:rsidRPr="00B26BEC" w:rsidR="00DE128B">
        <w:rPr>
          <w:b/>
        </w:rPr>
        <w:t xml:space="preserve"> </w:t>
      </w:r>
      <w:r w:rsidRPr="00B26BEC" w:rsidR="00DE128B">
        <w:t>I</w:t>
      </w:r>
      <w:r w:rsidRPr="00B26BEC" w:rsidR="007744C0">
        <w:t xml:space="preserve"> broadly concur on that point. </w:t>
      </w:r>
    </w:p>
    <w:p w:rsidR="007744C0" w:rsidRPr="00B26BEC" w:rsidP="008616B9">
      <w:pPr>
        <w:pStyle w:val="Question"/>
      </w:pPr>
      <w:r w:rsidRPr="00B26BEC">
        <w:rPr>
          <w:b/>
        </w:rPr>
        <w:t>Lord Boateng:</w:t>
      </w:r>
      <w:r w:rsidRPr="00B26BEC">
        <w:t xml:space="preserve"> </w:t>
      </w:r>
      <w:r w:rsidRPr="00B26BEC">
        <w:t>When we look at events in Ukraine</w:t>
      </w:r>
      <w:r w:rsidRPr="00B26BEC" w:rsidR="00896E5C">
        <w:t>,</w:t>
      </w:r>
      <w:r w:rsidRPr="00B26BEC">
        <w:t xml:space="preserve"> and Russia</w:t>
      </w:r>
      <w:r w:rsidRPr="00B26BEC" w:rsidR="00561423">
        <w:t>’</w:t>
      </w:r>
      <w:r w:rsidRPr="00B26BEC">
        <w:t>s conduct</w:t>
      </w:r>
      <w:r w:rsidRPr="00B26BEC">
        <w:t xml:space="preserve"> </w:t>
      </w:r>
      <w:r w:rsidRPr="00B26BEC">
        <w:t xml:space="preserve">in </w:t>
      </w:r>
      <w:r w:rsidRPr="00B26BEC">
        <w:t xml:space="preserve">seas </w:t>
      </w:r>
      <w:r w:rsidRPr="00B26BEC">
        <w:t xml:space="preserve">that they regard as </w:t>
      </w:r>
      <w:r w:rsidR="005C52C3">
        <w:t>its</w:t>
      </w:r>
      <w:r w:rsidRPr="00B26BEC">
        <w:t xml:space="preserve"> own, </w:t>
      </w:r>
      <w:r w:rsidRPr="00B26BEC">
        <w:t xml:space="preserve">what are we to make of the maritime threat that </w:t>
      </w:r>
      <w:r w:rsidR="005C52C3">
        <w:t>the situation</w:t>
      </w:r>
      <w:r w:rsidRPr="00B26BEC">
        <w:t xml:space="preserve"> demonstrates?</w:t>
      </w:r>
      <w:r w:rsidRPr="00B26BEC">
        <w:t xml:space="preserve"> </w:t>
      </w:r>
      <w:r w:rsidRPr="00B26BEC">
        <w:t>What does it mean for our own capacity and capabilities</w:t>
      </w:r>
      <w:r w:rsidRPr="00B26BEC">
        <w:t xml:space="preserve">, </w:t>
      </w:r>
      <w:r w:rsidRPr="00B26BEC">
        <w:t>and what are its implications for the so</w:t>
      </w:r>
      <w:r w:rsidRPr="00B26BEC" w:rsidR="00A10FFF">
        <w:t>-</w:t>
      </w:r>
      <w:r w:rsidRPr="00B26BEC">
        <w:t xml:space="preserve">called </w:t>
      </w:r>
      <w:r w:rsidRPr="00B26BEC">
        <w:t>Indo</w:t>
      </w:r>
      <w:r w:rsidRPr="00B26BEC" w:rsidR="00A10FFF">
        <w:t>-</w:t>
      </w:r>
      <w:r w:rsidRPr="00B26BEC">
        <w:t>Pacific</w:t>
      </w:r>
      <w:r w:rsidRPr="00B26BEC" w:rsidR="0084071E">
        <w:t xml:space="preserve"> tilt</w:t>
      </w:r>
      <w:r w:rsidRPr="00B26BEC">
        <w:t>?</w:t>
      </w:r>
    </w:p>
    <w:p w:rsidR="005E0BB8" w:rsidRPr="00B26BEC" w:rsidP="005E0BB8">
      <w:pPr>
        <w:pStyle w:val="Answer"/>
      </w:pPr>
      <w:r w:rsidRPr="00B26BEC">
        <w:rPr>
          <w:b/>
          <w:i/>
        </w:rPr>
        <w:t>Dr Sidharth Kaushal:</w:t>
      </w:r>
      <w:r w:rsidRPr="00B26BEC" w:rsidR="000E2075">
        <w:rPr>
          <w:b/>
        </w:rPr>
        <w:t xml:space="preserve"> </w:t>
      </w:r>
      <w:r w:rsidRPr="00B26BEC" w:rsidR="000E2075">
        <w:t xml:space="preserve">In </w:t>
      </w:r>
      <w:r w:rsidRPr="00B26BEC" w:rsidR="007744C0">
        <w:t>terms of the maritime threats that Ukraine</w:t>
      </w:r>
      <w:r w:rsidRPr="00B26BEC" w:rsidR="000E2075">
        <w:t xml:space="preserve"> underscore</w:t>
      </w:r>
      <w:r w:rsidR="005C52C3">
        <w:t>s</w:t>
      </w:r>
      <w:r w:rsidRPr="00B26BEC" w:rsidR="000E2075">
        <w:t xml:space="preserve">, </w:t>
      </w:r>
      <w:r w:rsidRPr="00B26BEC" w:rsidR="007744C0">
        <w:t xml:space="preserve">two really stand </w:t>
      </w:r>
      <w:r w:rsidRPr="00B26BEC" w:rsidR="000E2075">
        <w:t xml:space="preserve">out. The </w:t>
      </w:r>
      <w:r w:rsidRPr="00B26BEC" w:rsidR="007744C0">
        <w:t>first is the much wider systemic ramifications that a maritime blockade of a key choke</w:t>
      </w:r>
      <w:r w:rsidRPr="00B26BEC" w:rsidR="00381FD1">
        <w:t xml:space="preserve"> </w:t>
      </w:r>
      <w:r w:rsidRPr="00B26BEC" w:rsidR="007744C0">
        <w:t xml:space="preserve">point in the world economic system can have. </w:t>
      </w:r>
      <w:r w:rsidRPr="00B26BEC" w:rsidR="00381FD1">
        <w:t xml:space="preserve">We are </w:t>
      </w:r>
      <w:r w:rsidRPr="00B26BEC" w:rsidR="007744C0">
        <w:t xml:space="preserve">seeing this </w:t>
      </w:r>
      <w:r w:rsidRPr="00B26BEC">
        <w:t>off Od</w:t>
      </w:r>
      <w:r w:rsidRPr="00B26BEC" w:rsidR="00FB6D7C">
        <w:t>e</w:t>
      </w:r>
      <w:r w:rsidR="005C52C3">
        <w:t>s</w:t>
      </w:r>
      <w:r w:rsidRPr="00B26BEC">
        <w:t xml:space="preserve">sa </w:t>
      </w:r>
      <w:r w:rsidRPr="00B26BEC" w:rsidR="007744C0">
        <w:t xml:space="preserve">right now, where the Russian </w:t>
      </w:r>
      <w:r w:rsidR="005C52C3">
        <w:t>N</w:t>
      </w:r>
      <w:r w:rsidRPr="00B26BEC">
        <w:t>avy</w:t>
      </w:r>
      <w:r w:rsidRPr="00B26BEC" w:rsidR="00561423">
        <w:t>’</w:t>
      </w:r>
      <w:r w:rsidRPr="00B26BEC">
        <w:t xml:space="preserve">s </w:t>
      </w:r>
      <w:r w:rsidRPr="00B26BEC" w:rsidR="007744C0">
        <w:t>ability to prevent the export of Ukrain</w:t>
      </w:r>
      <w:r w:rsidRPr="00B26BEC">
        <w:t xml:space="preserve">ian </w:t>
      </w:r>
      <w:r w:rsidRPr="00B26BEC" w:rsidR="007744C0">
        <w:t>grain could cause a wider food crisis in a number of fragile states around the world.</w:t>
      </w:r>
      <w:r w:rsidRPr="00B26BEC">
        <w:t xml:space="preserve"> That </w:t>
      </w:r>
      <w:r w:rsidRPr="00B26BEC" w:rsidR="007744C0">
        <w:t xml:space="preserve">speaks to some of the wider strategic ramifications that </w:t>
      </w:r>
      <w:r w:rsidRPr="00B26BEC">
        <w:t xml:space="preserve">a maritime </w:t>
      </w:r>
      <w:r w:rsidRPr="00B26BEC" w:rsidR="007744C0">
        <w:t>clash can have, both for intended and unintended reasons</w:t>
      </w:r>
      <w:r w:rsidRPr="00B26BEC">
        <w:t>.</w:t>
      </w:r>
    </w:p>
    <w:p w:rsidR="007744C0" w:rsidRPr="00B26BEC" w:rsidP="005E0BB8">
      <w:pPr>
        <w:pStyle w:val="Answer"/>
      </w:pPr>
      <w:r w:rsidRPr="00B26BEC">
        <w:t xml:space="preserve">I would </w:t>
      </w:r>
      <w:r w:rsidRPr="00B26BEC">
        <w:t>argue in this context</w:t>
      </w:r>
      <w:r w:rsidRPr="00B26BEC" w:rsidR="004B10ED">
        <w:t xml:space="preserve"> that</w:t>
      </w:r>
      <w:r w:rsidRPr="00B26BEC">
        <w:t xml:space="preserve"> the blockade of </w:t>
      </w:r>
      <w:r w:rsidRPr="00B26BEC">
        <w:t>Ode</w:t>
      </w:r>
      <w:r w:rsidR="005C52C3">
        <w:t>s</w:t>
      </w:r>
      <w:r w:rsidRPr="00B26BEC">
        <w:t>sa and</w:t>
      </w:r>
      <w:r w:rsidRPr="00B26BEC">
        <w:t xml:space="preserve"> the consequences it has further afield</w:t>
      </w:r>
      <w:r w:rsidRPr="00B26BEC">
        <w:t xml:space="preserve"> c</w:t>
      </w:r>
      <w:r w:rsidRPr="00B26BEC">
        <w:t>ertainly give Russia a degree of leverage over Europe if</w:t>
      </w:r>
      <w:r w:rsidRPr="00B26BEC">
        <w:t xml:space="preserve"> a long</w:t>
      </w:r>
      <w:r w:rsidRPr="00B26BEC" w:rsidR="00A10FFF">
        <w:t>-</w:t>
      </w:r>
      <w:r w:rsidRPr="00B26BEC">
        <w:t>running blockade can cause instability on Europe</w:t>
      </w:r>
      <w:r w:rsidRPr="00B26BEC" w:rsidR="00561423">
        <w:t>’</w:t>
      </w:r>
      <w:r w:rsidRPr="00B26BEC">
        <w:t>s periphery</w:t>
      </w:r>
      <w:r w:rsidRPr="00B26BEC">
        <w:t xml:space="preserve">, </w:t>
      </w:r>
      <w:r w:rsidRPr="00B26BEC">
        <w:t xml:space="preserve">and thereby perhaps </w:t>
      </w:r>
      <w:r w:rsidRPr="00B26BEC" w:rsidR="00FF27EA">
        <w:t xml:space="preserve">give </w:t>
      </w:r>
      <w:r w:rsidRPr="00B26BEC">
        <w:t>some</w:t>
      </w:r>
      <w:r w:rsidRPr="00B26BEC" w:rsidR="00FF27EA">
        <w:t xml:space="preserve"> of Ukraine</w:t>
      </w:r>
      <w:r w:rsidRPr="00B26BEC" w:rsidR="00561423">
        <w:t>’</w:t>
      </w:r>
      <w:r w:rsidRPr="00B26BEC" w:rsidR="00FF27EA">
        <w:t xml:space="preserve">s </w:t>
      </w:r>
      <w:r w:rsidRPr="00B26BEC">
        <w:t xml:space="preserve">partners </w:t>
      </w:r>
      <w:r w:rsidRPr="00B26BEC">
        <w:t>an incentive to pressure it to sue for peace. It serves as a very useful political tool, but a maritime clash could also have a number of unintended disruptive consequences for global supply chains.</w:t>
      </w:r>
    </w:p>
    <w:p w:rsidR="007744C0" w:rsidRPr="00B26BEC" w:rsidP="00FF27EA">
      <w:pPr>
        <w:pStyle w:val="Question"/>
        <w:numPr>
          <w:ilvl w:val="0"/>
          <w:numId w:val="0"/>
        </w:numPr>
        <w:ind w:left="794"/>
      </w:pPr>
      <w:r w:rsidRPr="00B26BEC">
        <w:t xml:space="preserve">You mentioned the </w:t>
      </w:r>
      <w:r w:rsidRPr="00B26BEC" w:rsidR="00FF27EA">
        <w:t>Indo</w:t>
      </w:r>
      <w:r w:rsidRPr="00B26BEC" w:rsidR="00A10FFF">
        <w:t>-</w:t>
      </w:r>
      <w:r w:rsidRPr="00B26BEC">
        <w:t>Pacific</w:t>
      </w:r>
      <w:r w:rsidRPr="00B26BEC" w:rsidR="00FF27EA">
        <w:t xml:space="preserve">. One </w:t>
      </w:r>
      <w:r w:rsidRPr="00B26BEC">
        <w:t xml:space="preserve">study conducted a few years ago suggested that the effective supply chain disruptions in the context of </w:t>
      </w:r>
      <w:r w:rsidRPr="00B26BEC" w:rsidR="00FF27EA">
        <w:t xml:space="preserve">a maritime </w:t>
      </w:r>
      <w:r w:rsidRPr="00B26BEC">
        <w:t>clash in the</w:t>
      </w:r>
      <w:r w:rsidRPr="00B26BEC" w:rsidR="00FF27EA">
        <w:t xml:space="preserve"> </w:t>
      </w:r>
      <w:r w:rsidRPr="00B26BEC">
        <w:t>South China Sea</w:t>
      </w:r>
      <w:r w:rsidRPr="00B26BEC" w:rsidR="00076477">
        <w:t xml:space="preserve">—it was viewed </w:t>
      </w:r>
      <w:r w:rsidRPr="00B26BEC" w:rsidR="00585E08">
        <w:t>within</w:t>
      </w:r>
      <w:r w:rsidRPr="00B26BEC" w:rsidR="00076477">
        <w:t xml:space="preserve"> a US context—</w:t>
      </w:r>
      <w:r w:rsidRPr="00B26BEC">
        <w:t>could be upward</w:t>
      </w:r>
      <w:r w:rsidRPr="00B26BEC" w:rsidR="00076477">
        <w:t>s of 17%</w:t>
      </w:r>
      <w:r w:rsidRPr="00B26BEC">
        <w:t xml:space="preserve"> percent of GDP in one year</w:t>
      </w:r>
      <w:r w:rsidRPr="00B26BEC" w:rsidR="00076477">
        <w:t xml:space="preserve">. </w:t>
      </w:r>
      <w:r w:rsidRPr="00B26BEC" w:rsidR="002B699B">
        <w:t>O</w:t>
      </w:r>
      <w:r w:rsidRPr="00B26BEC">
        <w:t xml:space="preserve">ne could expect similar ramifications in Europe. </w:t>
      </w:r>
      <w:r w:rsidRPr="00B26BEC" w:rsidR="00076477">
        <w:t xml:space="preserve">One </w:t>
      </w:r>
      <w:r w:rsidRPr="00B26BEC">
        <w:t xml:space="preserve">aspect of the </w:t>
      </w:r>
      <w:r w:rsidRPr="00B26BEC" w:rsidR="00076477">
        <w:t xml:space="preserve">maritime threat </w:t>
      </w:r>
      <w:r w:rsidRPr="00B26BEC">
        <w:t xml:space="preserve">that the </w:t>
      </w:r>
      <w:r w:rsidRPr="00B26BEC" w:rsidR="00076477">
        <w:t xml:space="preserve">conflict in </w:t>
      </w:r>
      <w:r w:rsidRPr="00B26BEC">
        <w:t>Ukraine has highlighted</w:t>
      </w:r>
      <w:r w:rsidRPr="00B26BEC" w:rsidR="00076477">
        <w:t xml:space="preserve">, </w:t>
      </w:r>
      <w:r w:rsidRPr="00B26BEC">
        <w:t>is</w:t>
      </w:r>
      <w:r w:rsidRPr="00B26BEC" w:rsidR="002B699B">
        <w:t xml:space="preserve"> </w:t>
      </w:r>
      <w:r w:rsidRPr="00B26BEC">
        <w:t>something that maritime theorists have known</w:t>
      </w:r>
      <w:r w:rsidRPr="00B26BEC" w:rsidR="002B699B">
        <w:t xml:space="preserve"> </w:t>
      </w:r>
      <w:r w:rsidRPr="00B26BEC">
        <w:t>for a long time</w:t>
      </w:r>
      <w:r w:rsidRPr="00B26BEC" w:rsidR="00076477">
        <w:t>:</w:t>
      </w:r>
      <w:r w:rsidRPr="00B26BEC" w:rsidR="002B699B">
        <w:t xml:space="preserve"> that</w:t>
      </w:r>
      <w:r w:rsidRPr="00B26BEC" w:rsidR="00076477">
        <w:t xml:space="preserve"> </w:t>
      </w:r>
      <w:r w:rsidRPr="00B26BEC">
        <w:t xml:space="preserve">sea lines of communication </w:t>
      </w:r>
      <w:r w:rsidRPr="00B26BEC" w:rsidR="00076477">
        <w:t xml:space="preserve">are </w:t>
      </w:r>
      <w:r w:rsidRPr="00B26BEC">
        <w:t>vital for trade</w:t>
      </w:r>
      <w:r w:rsidRPr="00B26BEC" w:rsidR="002B699B">
        <w:t>; w</w:t>
      </w:r>
      <w:r w:rsidRPr="00B26BEC">
        <w:t>hat happens to them</w:t>
      </w:r>
      <w:r w:rsidRPr="00B26BEC" w:rsidR="00076477">
        <w:t xml:space="preserve"> </w:t>
      </w:r>
      <w:r w:rsidRPr="00B26BEC">
        <w:t>inevitably has significant economic ramifications.</w:t>
      </w:r>
    </w:p>
    <w:p w:rsidR="00976143" w:rsidRPr="00B26BEC" w:rsidP="00976143">
      <w:pPr>
        <w:pStyle w:val="Question"/>
        <w:numPr>
          <w:ilvl w:val="0"/>
          <w:numId w:val="0"/>
        </w:numPr>
        <w:ind w:left="794"/>
      </w:pPr>
      <w:r w:rsidRPr="00B26BEC">
        <w:t xml:space="preserve">The </w:t>
      </w:r>
      <w:r w:rsidRPr="00B26BEC" w:rsidR="007744C0">
        <w:t xml:space="preserve">second thing </w:t>
      </w:r>
      <w:r w:rsidRPr="00B26BEC">
        <w:t xml:space="preserve">I </w:t>
      </w:r>
      <w:r w:rsidRPr="00B26BEC" w:rsidR="007744C0">
        <w:t>note is that</w:t>
      </w:r>
      <w:r w:rsidRPr="00B26BEC" w:rsidR="005C2DCB">
        <w:t xml:space="preserve">, </w:t>
      </w:r>
      <w:r w:rsidRPr="00B26BEC" w:rsidR="007744C0">
        <w:t xml:space="preserve">although the Russian </w:t>
      </w:r>
      <w:r w:rsidR="005C52C3">
        <w:t>N</w:t>
      </w:r>
      <w:r w:rsidRPr="00B26BEC" w:rsidR="007744C0">
        <w:t>avy has become a much less capable force than it was at the end of the Cold War</w:t>
      </w:r>
      <w:r w:rsidRPr="00B26BEC" w:rsidR="005C2DCB">
        <w:t xml:space="preserve">—it </w:t>
      </w:r>
      <w:r w:rsidRPr="00B26BEC" w:rsidR="007744C0">
        <w:t>can no longer build large and complex vessels</w:t>
      </w:r>
      <w:r w:rsidRPr="00B26BEC" w:rsidR="005C2DCB">
        <w:t xml:space="preserve">, and </w:t>
      </w:r>
      <w:r w:rsidRPr="00B26BEC" w:rsidR="007744C0">
        <w:t>those that it had in the Black Sea</w:t>
      </w:r>
      <w:r w:rsidRPr="00B26BEC" w:rsidR="005C2DCB">
        <w:t xml:space="preserve"> were </w:t>
      </w:r>
      <w:r w:rsidRPr="00B26BEC" w:rsidR="007744C0">
        <w:t xml:space="preserve">its inheritance from the Soviet </w:t>
      </w:r>
      <w:r w:rsidR="005C52C3">
        <w:t>N</w:t>
      </w:r>
      <w:r w:rsidRPr="00B26BEC" w:rsidR="007744C0">
        <w:t>avy</w:t>
      </w:r>
      <w:r w:rsidRPr="00B26BEC" w:rsidR="005C2DCB">
        <w:t xml:space="preserve">—it </w:t>
      </w:r>
      <w:r w:rsidRPr="00B26BEC" w:rsidR="007744C0">
        <w:t>has none</w:t>
      </w:r>
      <w:r w:rsidR="005C52C3">
        <w:t xml:space="preserve"> </w:t>
      </w:r>
      <w:r w:rsidRPr="00B26BEC" w:rsidR="007744C0">
        <w:t>the</w:t>
      </w:r>
      <w:r w:rsidR="005C52C3">
        <w:t xml:space="preserve"> </w:t>
      </w:r>
      <w:r w:rsidRPr="00B26BEC" w:rsidR="007744C0">
        <w:t>less become very good at one thing, which is supporting precision strike campaigns</w:t>
      </w:r>
      <w:r w:rsidRPr="00B26BEC" w:rsidR="00207C2E">
        <w:t>. E</w:t>
      </w:r>
      <w:r w:rsidRPr="00B26BEC" w:rsidR="007744C0">
        <w:t>verything down to the very smallest vessels in the fleet</w:t>
      </w:r>
      <w:r w:rsidRPr="00B26BEC" w:rsidR="00561423">
        <w:t>’</w:t>
      </w:r>
      <w:r w:rsidRPr="00B26BEC" w:rsidR="007744C0">
        <w:t xml:space="preserve">s </w:t>
      </w:r>
      <w:r w:rsidRPr="00B26BEC" w:rsidR="00207C2E">
        <w:t xml:space="preserve">force </w:t>
      </w:r>
      <w:r w:rsidRPr="00B26BEC" w:rsidR="007744C0">
        <w:t>structure</w:t>
      </w:r>
      <w:r w:rsidRPr="00B26BEC">
        <w:t>, t</w:t>
      </w:r>
      <w:r w:rsidRPr="00B26BEC" w:rsidR="007744C0">
        <w:t xml:space="preserve">hings </w:t>
      </w:r>
      <w:r w:rsidR="005C52C3">
        <w:t>such as</w:t>
      </w:r>
      <w:r w:rsidRPr="00B26BEC" w:rsidR="007744C0">
        <w:t xml:space="preserve"> corvettes</w:t>
      </w:r>
      <w:r w:rsidRPr="00B26BEC">
        <w:t xml:space="preserve">, </w:t>
      </w:r>
      <w:r w:rsidRPr="00B26BEC" w:rsidR="007744C0">
        <w:t xml:space="preserve">are equipped with </w:t>
      </w:r>
      <w:r w:rsidRPr="00B26BEC">
        <w:t xml:space="preserve">Kalibr </w:t>
      </w:r>
      <w:r w:rsidRPr="00B26BEC" w:rsidR="007744C0">
        <w:t xml:space="preserve">land attack cruise missiles, which have around </w:t>
      </w:r>
      <w:r w:rsidRPr="00B26BEC">
        <w:t>a 2,000</w:t>
      </w:r>
      <w:r w:rsidR="005C52C3">
        <w:t>-</w:t>
      </w:r>
      <w:r w:rsidRPr="00B26BEC" w:rsidR="007744C0">
        <w:t>kilomet</w:t>
      </w:r>
      <w:r w:rsidRPr="00B26BEC">
        <w:t>re</w:t>
      </w:r>
      <w:r w:rsidRPr="00B26BEC" w:rsidR="007744C0">
        <w:t xml:space="preserve"> range.</w:t>
      </w:r>
      <w:r w:rsidRPr="00B26BEC">
        <w:t xml:space="preserve"> </w:t>
      </w:r>
      <w:r w:rsidRPr="00B26BEC" w:rsidR="007744C0">
        <w:t>With these capabilities</w:t>
      </w:r>
      <w:r w:rsidRPr="00B26BEC">
        <w:t xml:space="preserve"> </w:t>
      </w:r>
      <w:r w:rsidRPr="00B26BEC" w:rsidR="007744C0">
        <w:t xml:space="preserve">Russia has been able to do a great deal of damage to critical national infrastructure across Ukraine from relatively safe </w:t>
      </w:r>
      <w:r w:rsidRPr="00B26BEC">
        <w:t xml:space="preserve">bastions. </w:t>
      </w:r>
    </w:p>
    <w:p w:rsidR="006F6FC6" w:rsidRPr="00B26BEC" w:rsidP="006F6FC6">
      <w:pPr>
        <w:pStyle w:val="Question"/>
        <w:numPr>
          <w:ilvl w:val="0"/>
          <w:numId w:val="0"/>
        </w:numPr>
        <w:ind w:left="794"/>
      </w:pPr>
      <w:r w:rsidRPr="00B26BEC">
        <w:t>That is</w:t>
      </w:r>
      <w:r w:rsidRPr="00B26BEC" w:rsidR="007744C0">
        <w:t xml:space="preserve"> relevant in a broader NATO context, because</w:t>
      </w:r>
      <w:r w:rsidRPr="00B26BEC" w:rsidR="002B699B">
        <w:t>,</w:t>
      </w:r>
      <w:r w:rsidRPr="00B26BEC" w:rsidR="005B122A">
        <w:t xml:space="preserve"> </w:t>
      </w:r>
      <w:r w:rsidRPr="00B26BEC" w:rsidR="007744C0">
        <w:t xml:space="preserve">although we are unlikely to see the Russians ever contest the open ocean in the event </w:t>
      </w:r>
      <w:r w:rsidRPr="00B26BEC" w:rsidR="005B122A">
        <w:t xml:space="preserve">of a </w:t>
      </w:r>
      <w:r w:rsidR="005C52C3">
        <w:t xml:space="preserve">clash </w:t>
      </w:r>
      <w:r w:rsidRPr="00B26BEC" w:rsidR="007744C0">
        <w:t>with NATO</w:t>
      </w:r>
      <w:r w:rsidRPr="00B26BEC" w:rsidR="002B699B">
        <w:t xml:space="preserve">, </w:t>
      </w:r>
      <w:r w:rsidRPr="00B26BEC" w:rsidR="007744C0">
        <w:t>except in certain areas</w:t>
      </w:r>
      <w:r w:rsidRPr="00B26BEC" w:rsidR="002B699B">
        <w:t>—</w:t>
      </w:r>
      <w:r w:rsidRPr="00B26BEC" w:rsidR="007744C0">
        <w:t>for example</w:t>
      </w:r>
      <w:r w:rsidRPr="00B26BEC" w:rsidR="005B122A">
        <w:t xml:space="preserve">, </w:t>
      </w:r>
      <w:r w:rsidRPr="00B26BEC" w:rsidR="007744C0">
        <w:t>under</w:t>
      </w:r>
      <w:r w:rsidRPr="00B26BEC" w:rsidR="005B122A">
        <w:t>sea warfare</w:t>
      </w:r>
      <w:r w:rsidRPr="00B26BEC" w:rsidR="002B699B">
        <w:t>—</w:t>
      </w:r>
      <w:r w:rsidRPr="00B26BEC" w:rsidR="007744C0">
        <w:t>we can expect that even a relatively weak surface</w:t>
      </w:r>
      <w:r w:rsidRPr="00B26BEC" w:rsidR="005B122A">
        <w:t xml:space="preserve"> fleet</w:t>
      </w:r>
      <w:r w:rsidRPr="00B26BEC" w:rsidR="002B699B">
        <w:t>, if it is equipped with an almost universal Kalibr missile strike capability,</w:t>
      </w:r>
      <w:r w:rsidRPr="00B26BEC" w:rsidR="005B122A">
        <w:t xml:space="preserve"> </w:t>
      </w:r>
      <w:r w:rsidRPr="00B26BEC" w:rsidR="003E3E24">
        <w:t>can pose a real threat to critical infrastructure across Europe from relatively safe positions near Russian shores. It does not</w:t>
      </w:r>
      <w:r w:rsidRPr="00B26BEC" w:rsidR="007744C0">
        <w:t xml:space="preserve"> necessarily need to be a blue water fleet to have effect</w:t>
      </w:r>
      <w:r w:rsidRPr="00B26BEC">
        <w:t xml:space="preserve">s </w:t>
      </w:r>
      <w:r w:rsidRPr="00B26BEC" w:rsidR="007744C0">
        <w:t>at long reach</w:t>
      </w:r>
      <w:r w:rsidRPr="00B26BEC">
        <w:t xml:space="preserve">. That is </w:t>
      </w:r>
      <w:r w:rsidRPr="00B26BEC" w:rsidR="007744C0">
        <w:t>a real challenge that that fleet poses</w:t>
      </w:r>
      <w:r w:rsidRPr="00B26BEC">
        <w:t xml:space="preserve">. It </w:t>
      </w:r>
      <w:r w:rsidRPr="00B26BEC" w:rsidR="007744C0">
        <w:t xml:space="preserve">reflects the Russians, in some ways, investing a limited amount of money </w:t>
      </w:r>
      <w:r w:rsidR="005C52C3">
        <w:t>and</w:t>
      </w:r>
      <w:r w:rsidRPr="00B26BEC" w:rsidR="007744C0">
        <w:t xml:space="preserve"> capability</w:t>
      </w:r>
      <w:r w:rsidRPr="005C52C3" w:rsidR="005C52C3">
        <w:t xml:space="preserve"> </w:t>
      </w:r>
      <w:r w:rsidRPr="00B26BEC" w:rsidR="005C52C3">
        <w:t>quite cleverly</w:t>
      </w:r>
      <w:r w:rsidRPr="00B26BEC">
        <w:t>.</w:t>
      </w:r>
    </w:p>
    <w:p w:rsidR="004C623C" w:rsidRPr="00B26BEC" w:rsidP="004C623C">
      <w:pPr>
        <w:pStyle w:val="Answer"/>
      </w:pPr>
      <w:r w:rsidRPr="00B26BEC">
        <w:rPr>
          <w:b/>
          <w:i/>
        </w:rPr>
        <w:t>Nick Childs:</w:t>
      </w:r>
      <w:r w:rsidRPr="00B26BEC" w:rsidR="006F6FC6">
        <w:rPr>
          <w:b/>
        </w:rPr>
        <w:t xml:space="preserve"> </w:t>
      </w:r>
      <w:r w:rsidRPr="00B26BEC" w:rsidR="006F6FC6">
        <w:t xml:space="preserve">To amplify </w:t>
      </w:r>
      <w:r w:rsidRPr="00B26BEC" w:rsidR="007744C0">
        <w:t>some of the things that Sid</w:t>
      </w:r>
      <w:r w:rsidRPr="00B26BEC" w:rsidR="006F6FC6">
        <w:t xml:space="preserve">harth </w:t>
      </w:r>
      <w:r w:rsidRPr="00B26BEC" w:rsidR="007744C0">
        <w:t>has said</w:t>
      </w:r>
      <w:r w:rsidRPr="00B26BEC" w:rsidR="006F6FC6">
        <w:t xml:space="preserve">, </w:t>
      </w:r>
      <w:r w:rsidRPr="00B26BEC" w:rsidR="007744C0">
        <w:t>the longer the</w:t>
      </w:r>
      <w:r w:rsidRPr="00B26BEC" w:rsidR="006F6FC6">
        <w:t xml:space="preserve"> war </w:t>
      </w:r>
      <w:r w:rsidRPr="00B26BEC" w:rsidR="007744C0">
        <w:t>persists, the more strategically critical this issue of the blockade is likely to become</w:t>
      </w:r>
      <w:r w:rsidRPr="00B26BEC" w:rsidR="006F6FC6">
        <w:t xml:space="preserve">. That </w:t>
      </w:r>
      <w:r w:rsidRPr="00B26BEC" w:rsidR="007744C0">
        <w:t>will increase pressures on a number of fronts</w:t>
      </w:r>
      <w:r w:rsidRPr="00B26BEC" w:rsidR="006F6FC6">
        <w:t xml:space="preserve">. One </w:t>
      </w:r>
      <w:r w:rsidRPr="00B26BEC" w:rsidR="007744C0">
        <w:t xml:space="preserve">of </w:t>
      </w:r>
      <w:r w:rsidRPr="00B26BEC" w:rsidR="006F6FC6">
        <w:t>those fronts is</w:t>
      </w:r>
      <w:r w:rsidRPr="00B26BEC" w:rsidR="00C61B26">
        <w:t xml:space="preserve">, </w:t>
      </w:r>
      <w:r w:rsidRPr="00B26BEC" w:rsidR="007744C0">
        <w:t xml:space="preserve">given </w:t>
      </w:r>
      <w:r w:rsidRPr="00B26BEC" w:rsidR="0062132F">
        <w:t xml:space="preserve">the </w:t>
      </w:r>
      <w:r w:rsidRPr="00B26BEC" w:rsidR="007744C0">
        <w:t xml:space="preserve">broad aspirations and value statements around </w:t>
      </w:r>
      <w:r w:rsidRPr="00B26BEC" w:rsidR="006F6FC6">
        <w:t>rules</w:t>
      </w:r>
      <w:r w:rsidRPr="00B26BEC" w:rsidR="00A10FFF">
        <w:t>-</w:t>
      </w:r>
      <w:r w:rsidRPr="00B26BEC" w:rsidR="007744C0">
        <w:t>based order</w:t>
      </w:r>
      <w:r w:rsidRPr="00B26BEC" w:rsidR="006F6FC6">
        <w:t xml:space="preserve">, </w:t>
      </w:r>
      <w:r w:rsidRPr="00B26BEC" w:rsidR="007744C0">
        <w:t>freedom of navigation and so on, in broad terms, particularly for NATO but for key NATO players</w:t>
      </w:r>
      <w:r w:rsidRPr="00B26BEC" w:rsidR="00C61B26">
        <w:t xml:space="preserve">, </w:t>
      </w:r>
      <w:r w:rsidRPr="00B26BEC">
        <w:t xml:space="preserve">that </w:t>
      </w:r>
      <w:r w:rsidRPr="00B26BEC" w:rsidR="007744C0">
        <w:t xml:space="preserve">allowing the </w:t>
      </w:r>
      <w:r w:rsidRPr="00B26BEC" w:rsidR="0062132F">
        <w:t>B</w:t>
      </w:r>
      <w:r w:rsidRPr="00B26BEC" w:rsidR="007744C0">
        <w:t xml:space="preserve">lack </w:t>
      </w:r>
      <w:r w:rsidRPr="00B26BEC" w:rsidR="0062132F">
        <w:t>S</w:t>
      </w:r>
      <w:r w:rsidRPr="00B26BEC" w:rsidR="007744C0">
        <w:t>ea</w:t>
      </w:r>
      <w:r w:rsidRPr="00B26BEC" w:rsidR="0062132F">
        <w:t xml:space="preserve"> </w:t>
      </w:r>
      <w:r w:rsidRPr="00B26BEC" w:rsidR="007744C0">
        <w:t>to become more and more a</w:t>
      </w:r>
      <w:r w:rsidRPr="00B26BEC" w:rsidR="0062132F">
        <w:t xml:space="preserve"> </w:t>
      </w:r>
      <w:r w:rsidRPr="00B26BEC" w:rsidR="007744C0">
        <w:t>Russian</w:t>
      </w:r>
      <w:r w:rsidRPr="00B26BEC" w:rsidR="00A10FFF">
        <w:t>-</w:t>
      </w:r>
      <w:r w:rsidRPr="00B26BEC" w:rsidR="007744C0">
        <w:t>dominated lake will become increasingly challenging.</w:t>
      </w:r>
    </w:p>
    <w:p w:rsidR="007E3D28" w:rsidRPr="00B26BEC" w:rsidP="004C623C">
      <w:pPr>
        <w:pStyle w:val="Answer"/>
      </w:pPr>
      <w:r w:rsidRPr="00B26BEC">
        <w:t xml:space="preserve">On </w:t>
      </w:r>
      <w:r w:rsidRPr="00B26BEC" w:rsidR="007744C0">
        <w:t>top of that</w:t>
      </w:r>
      <w:r w:rsidRPr="00B26BEC">
        <w:t xml:space="preserve">, </w:t>
      </w:r>
      <w:r w:rsidRPr="00B26BEC" w:rsidR="007744C0">
        <w:t>there will be increasing pressures from those NATO Black Sea members</w:t>
      </w:r>
      <w:r w:rsidRPr="00B26BEC">
        <w:t xml:space="preserve"> </w:t>
      </w:r>
      <w:r w:rsidRPr="00B26BEC" w:rsidR="007744C0">
        <w:t>for the kind of reassurance that others are receiving</w:t>
      </w:r>
      <w:r w:rsidRPr="00B26BEC">
        <w:t xml:space="preserve">, </w:t>
      </w:r>
      <w:r w:rsidRPr="00B26BEC" w:rsidR="007744C0">
        <w:t>and therefore increasing issues around what can</w:t>
      </w:r>
      <w:r w:rsidRPr="00B26BEC">
        <w:t xml:space="preserve"> or </w:t>
      </w:r>
      <w:r w:rsidRPr="00B26BEC" w:rsidR="007744C0">
        <w:t>should NATO do in the context of reasserting both those</w:t>
      </w:r>
      <w:r w:rsidRPr="00B26BEC">
        <w:t xml:space="preserve"> </w:t>
      </w:r>
      <w:r w:rsidRPr="00B26BEC" w:rsidR="007744C0">
        <w:t>policy and strategy pillars</w:t>
      </w:r>
      <w:r w:rsidRPr="00B26BEC">
        <w:t>.</w:t>
      </w:r>
    </w:p>
    <w:p w:rsidR="007744C0" w:rsidRPr="00B26BEC" w:rsidP="007E3D28">
      <w:pPr>
        <w:pStyle w:val="Answer"/>
      </w:pPr>
      <w:r w:rsidRPr="00B26BEC">
        <w:t>B</w:t>
      </w:r>
      <w:r w:rsidRPr="00B26BEC">
        <w:t>roadening that out in the NATO context of coherence and deterrence</w:t>
      </w:r>
      <w:r w:rsidRPr="00B26BEC">
        <w:t>, t</w:t>
      </w:r>
      <w:r w:rsidRPr="00B26BEC">
        <w:t>here is the issue that</w:t>
      </w:r>
      <w:r w:rsidRPr="00B26BEC">
        <w:t xml:space="preserve"> Sidharth </w:t>
      </w:r>
      <w:r w:rsidRPr="00B26BEC" w:rsidR="00C61B26">
        <w:t>mentioned</w:t>
      </w:r>
      <w:r w:rsidRPr="00B26BEC">
        <w:t xml:space="preserve">. Within a </w:t>
      </w:r>
      <w:r w:rsidRPr="00B26BEC">
        <w:t>certain frame</w:t>
      </w:r>
      <w:r w:rsidRPr="00B26BEC">
        <w:t xml:space="preserve"> Russia </w:t>
      </w:r>
      <w:r w:rsidRPr="00B26BEC">
        <w:t>still has very capable naval forces that can</w:t>
      </w:r>
      <w:r w:rsidRPr="00B26BEC">
        <w:t xml:space="preserve"> </w:t>
      </w:r>
      <w:r w:rsidRPr="00B26BEC">
        <w:t>potentially challenge and pose</w:t>
      </w:r>
      <w:r w:rsidRPr="00B26BEC">
        <w:t xml:space="preserve"> </w:t>
      </w:r>
      <w:r w:rsidRPr="00B26BEC">
        <w:t>issues</w:t>
      </w:r>
      <w:r w:rsidRPr="00B26BEC">
        <w:t xml:space="preserve">, </w:t>
      </w:r>
      <w:r w:rsidRPr="00B26BEC">
        <w:t>and</w:t>
      </w:r>
      <w:r w:rsidRPr="00B26BEC">
        <w:t xml:space="preserve"> </w:t>
      </w:r>
      <w:r w:rsidRPr="00B26BEC">
        <w:t>lean on the deterrence side</w:t>
      </w:r>
      <w:r w:rsidRPr="00B26BEC">
        <w:t xml:space="preserve"> to NATO </w:t>
      </w:r>
      <w:r w:rsidRPr="00B26BEC">
        <w:t>around the Euro</w:t>
      </w:r>
      <w:r w:rsidRPr="00B26BEC" w:rsidR="00A10FFF">
        <w:t>-</w:t>
      </w:r>
      <w:r w:rsidRPr="00B26BEC">
        <w:t>Atlantic space</w:t>
      </w:r>
      <w:r w:rsidRPr="00B26BEC">
        <w:t xml:space="preserve">. This is </w:t>
      </w:r>
      <w:r w:rsidRPr="00B26BEC">
        <w:t>because of the capabilities it has</w:t>
      </w:r>
      <w:r w:rsidRPr="00B26BEC" w:rsidR="00F33BD7">
        <w:t xml:space="preserve"> and the </w:t>
      </w:r>
      <w:r w:rsidRPr="00B26BEC">
        <w:t xml:space="preserve">potential it has to threaten national critical infrastructure across Europe with these land attack capabilities. </w:t>
      </w:r>
      <w:r w:rsidRPr="00B26BEC" w:rsidR="00F33BD7">
        <w:t>T</w:t>
      </w:r>
      <w:r w:rsidRPr="00B26BEC">
        <w:t>hat threat of</w:t>
      </w:r>
      <w:r w:rsidRPr="00B26BEC" w:rsidR="00F33BD7">
        <w:t xml:space="preserve"> </w:t>
      </w:r>
      <w:r w:rsidRPr="00B26BEC">
        <w:t>horizontal escalation and therefore needing to be able to dete</w:t>
      </w:r>
      <w:r w:rsidRPr="00B26BEC" w:rsidR="00C61B26">
        <w:t xml:space="preserve">r, </w:t>
      </w:r>
      <w:r w:rsidRPr="00B26BEC" w:rsidR="00F33BD7">
        <w:t>respond</w:t>
      </w:r>
      <w:r w:rsidRPr="00B26BEC" w:rsidR="00F52E3C">
        <w:t xml:space="preserve"> and </w:t>
      </w:r>
      <w:r w:rsidR="005C52C3">
        <w:t>insure</w:t>
      </w:r>
      <w:r w:rsidRPr="00B26BEC" w:rsidR="00F33BD7">
        <w:t xml:space="preserve"> </w:t>
      </w:r>
      <w:r w:rsidRPr="00B26BEC">
        <w:t>will continue to be an issue.</w:t>
      </w:r>
    </w:p>
    <w:p w:rsidR="001D35E2" w:rsidRPr="00B26BEC" w:rsidP="00DE3ED9">
      <w:pPr>
        <w:pStyle w:val="Question"/>
        <w:numPr>
          <w:ilvl w:val="0"/>
          <w:numId w:val="0"/>
        </w:numPr>
        <w:ind w:left="794"/>
      </w:pPr>
      <w:r w:rsidRPr="00B26BEC">
        <w:t>Broadening it out further, what happened to</w:t>
      </w:r>
      <w:r w:rsidRPr="00B26BEC" w:rsidR="00F52E3C">
        <w:t xml:space="preserve"> the Russian </w:t>
      </w:r>
      <w:r w:rsidR="005C52C3">
        <w:t>N</w:t>
      </w:r>
      <w:r w:rsidRPr="00B26BEC" w:rsidR="00F52E3C">
        <w:t xml:space="preserve">avy, and in particular </w:t>
      </w:r>
      <w:r w:rsidRPr="00B26BEC" w:rsidR="00965AFE">
        <w:t xml:space="preserve">the </w:t>
      </w:r>
      <w:r w:rsidRPr="00B26BEC" w:rsidR="00F52E3C">
        <w:t>cruiser</w:t>
      </w:r>
      <w:r w:rsidRPr="00B26BEC">
        <w:t xml:space="preserve"> </w:t>
      </w:r>
      <w:r w:rsidR="005C52C3">
        <w:t>“</w:t>
      </w:r>
      <w:r w:rsidRPr="00B26BEC" w:rsidR="00965AFE">
        <w:t>Moskva</w:t>
      </w:r>
      <w:r w:rsidR="005C52C3">
        <w:t>”</w:t>
      </w:r>
      <w:r w:rsidRPr="00B26BEC" w:rsidR="00965AFE">
        <w:t>—</w:t>
      </w:r>
      <w:r w:rsidRPr="00B26BEC">
        <w:t xml:space="preserve">the Black Sea </w:t>
      </w:r>
      <w:r w:rsidRPr="00B26BEC" w:rsidR="00965AFE">
        <w:t>F</w:t>
      </w:r>
      <w:r w:rsidRPr="00B26BEC">
        <w:t>leet flagship</w:t>
      </w:r>
      <w:r w:rsidRPr="00B26BEC" w:rsidR="00965AFE">
        <w:t xml:space="preserve">—also </w:t>
      </w:r>
      <w:r w:rsidRPr="00B26BEC">
        <w:t>potentially creates ripple effects</w:t>
      </w:r>
      <w:r w:rsidRPr="00B26BEC" w:rsidR="00965AFE">
        <w:t xml:space="preserve"> </w:t>
      </w:r>
      <w:r w:rsidRPr="00B26BEC">
        <w:t>in terms of</w:t>
      </w:r>
      <w:r w:rsidRPr="00B26BEC" w:rsidR="00965AFE">
        <w:t xml:space="preserve"> </w:t>
      </w:r>
      <w:r w:rsidRPr="00B26BEC">
        <w:t>the circumstantial evidence</w:t>
      </w:r>
      <w:r w:rsidRPr="00B26BEC" w:rsidR="00965AFE">
        <w:t>. The</w:t>
      </w:r>
      <w:r w:rsidRPr="00B26BEC" w:rsidR="00DE3ED9">
        <w:t xml:space="preserve"> </w:t>
      </w:r>
      <w:r w:rsidR="005C52C3">
        <w:t>cause</w:t>
      </w:r>
      <w:r w:rsidRPr="00B26BEC">
        <w:t xml:space="preserve"> of it</w:t>
      </w:r>
      <w:r w:rsidRPr="00B26BEC" w:rsidR="00DE3ED9">
        <w:t xml:space="preserve"> </w:t>
      </w:r>
      <w:r w:rsidRPr="00B26BEC">
        <w:t>appeared to be</w:t>
      </w:r>
      <w:r w:rsidRPr="00B26BEC" w:rsidR="00DE3ED9">
        <w:t xml:space="preserve"> </w:t>
      </w:r>
      <w:r w:rsidRPr="00B26BEC">
        <w:t xml:space="preserve">coastal defence </w:t>
      </w:r>
      <w:r w:rsidRPr="00B26BEC" w:rsidR="00DE3ED9">
        <w:t>anti</w:t>
      </w:r>
      <w:r w:rsidRPr="00B26BEC" w:rsidR="00A10FFF">
        <w:t>-</w:t>
      </w:r>
      <w:r w:rsidRPr="00B26BEC" w:rsidR="00DE3ED9">
        <w:t xml:space="preserve">ship </w:t>
      </w:r>
      <w:r w:rsidRPr="00B26BEC">
        <w:t>missiles</w:t>
      </w:r>
      <w:r w:rsidRPr="00B26BEC" w:rsidR="00F52E3C">
        <w:t>,</w:t>
      </w:r>
      <w:r w:rsidRPr="00B26BEC">
        <w:t xml:space="preserve"> which crippled the ship and then it subsequently sank.</w:t>
      </w:r>
      <w:r w:rsidRPr="00B26BEC" w:rsidR="00DE3ED9">
        <w:t xml:space="preserve"> As</w:t>
      </w:r>
      <w:r w:rsidRPr="00B26BEC">
        <w:t xml:space="preserve"> people </w:t>
      </w:r>
      <w:r w:rsidRPr="00B26BEC" w:rsidR="00DE3ED9">
        <w:t>un</w:t>
      </w:r>
      <w:r w:rsidRPr="00B26BEC">
        <w:t>pick all this</w:t>
      </w:r>
      <w:r w:rsidR="005C52C3">
        <w:t>,</w:t>
      </w:r>
      <w:r w:rsidRPr="00B26BEC" w:rsidR="00DE3ED9">
        <w:t xml:space="preserve"> </w:t>
      </w:r>
      <w:r w:rsidRPr="00B26BEC">
        <w:t xml:space="preserve">there </w:t>
      </w:r>
      <w:r w:rsidRPr="00B26BEC" w:rsidR="00DE3ED9">
        <w:t xml:space="preserve">are </w:t>
      </w:r>
      <w:r w:rsidRPr="00B26BEC">
        <w:t>particular circumstances around</w:t>
      </w:r>
      <w:r w:rsidRPr="00B26BEC" w:rsidR="00DE3ED9">
        <w:t xml:space="preserve"> </w:t>
      </w:r>
      <w:r w:rsidRPr="00B26BEC">
        <w:t xml:space="preserve">the crippling of </w:t>
      </w:r>
      <w:r w:rsidR="005C52C3">
        <w:t>“</w:t>
      </w:r>
      <w:r w:rsidRPr="00B26BEC" w:rsidR="00081255">
        <w:t>Moskva</w:t>
      </w:r>
      <w:r w:rsidR="005C52C3">
        <w:t>”</w:t>
      </w:r>
      <w:r w:rsidRPr="00B26BEC">
        <w:t xml:space="preserve">, </w:t>
      </w:r>
      <w:r w:rsidRPr="00B26BEC">
        <w:t>her preparedness and response and so on, but there is also a general</w:t>
      </w:r>
      <w:r w:rsidRPr="00B26BEC">
        <w:t xml:space="preserve"> </w:t>
      </w:r>
      <w:r w:rsidRPr="00B26BEC">
        <w:t>potential lesson out there</w:t>
      </w:r>
      <w:r w:rsidR="005C52C3">
        <w:t>:</w:t>
      </w:r>
      <w:r w:rsidRPr="00B26BEC" w:rsidR="00F52E3C">
        <w:t xml:space="preserve"> </w:t>
      </w:r>
      <w:r w:rsidRPr="00B26BEC">
        <w:t xml:space="preserve">it is a reminder of the potential lethality of precision strikes for naval forces projecting forward and operating in the </w:t>
      </w:r>
      <w:r w:rsidRPr="00B26BEC" w:rsidR="00690080">
        <w:t>l</w:t>
      </w:r>
      <w:r w:rsidRPr="00B26BEC">
        <w:t>ittoral.</w:t>
      </w:r>
    </w:p>
    <w:p w:rsidR="00240408" w:rsidRPr="00B26BEC" w:rsidP="00234516">
      <w:pPr>
        <w:pStyle w:val="Question"/>
        <w:numPr>
          <w:ilvl w:val="0"/>
          <w:numId w:val="0"/>
        </w:numPr>
        <w:ind w:left="794"/>
      </w:pPr>
      <w:r w:rsidRPr="00B26BEC">
        <w:t xml:space="preserve">The </w:t>
      </w:r>
      <w:r w:rsidRPr="00B26BEC" w:rsidR="007744C0">
        <w:t>fact that these capabilities are proliferating</w:t>
      </w:r>
      <w:r w:rsidRPr="00B26BEC" w:rsidR="00391CF5">
        <w:t xml:space="preserve">, </w:t>
      </w:r>
      <w:r w:rsidRPr="00B26BEC" w:rsidR="007744C0">
        <w:t xml:space="preserve">both </w:t>
      </w:r>
      <w:r w:rsidR="005C52C3">
        <w:t>at</w:t>
      </w:r>
      <w:r w:rsidRPr="00B26BEC" w:rsidR="007744C0">
        <w:t xml:space="preserve"> the high end but also in terms of lower</w:t>
      </w:r>
      <w:r w:rsidRPr="00B26BEC" w:rsidR="00A10FFF">
        <w:t>-</w:t>
      </w:r>
      <w:r w:rsidRPr="00B26BEC" w:rsidR="007744C0">
        <w:t>end threats that could</w:t>
      </w:r>
      <w:r w:rsidRPr="00B26BEC" w:rsidR="00391CF5">
        <w:t xml:space="preserve">, </w:t>
      </w:r>
      <w:r w:rsidRPr="00B26BEC" w:rsidR="007744C0">
        <w:t>with relatively limited capabilities, threaten</w:t>
      </w:r>
      <w:r w:rsidRPr="00B26BEC" w:rsidR="00391CF5">
        <w:t xml:space="preserve"> </w:t>
      </w:r>
      <w:r w:rsidRPr="00B26BEC" w:rsidR="007744C0">
        <w:t xml:space="preserve">choke points </w:t>
      </w:r>
      <w:r w:rsidR="005C52C3">
        <w:t>such as</w:t>
      </w:r>
      <w:r w:rsidRPr="00B26BEC" w:rsidR="007744C0">
        <w:t xml:space="preserve"> the Bab</w:t>
      </w:r>
      <w:r w:rsidRPr="00B26BEC" w:rsidR="00A10FFF">
        <w:t>-</w:t>
      </w:r>
      <w:r w:rsidRPr="00B26BEC" w:rsidR="00391CF5">
        <w:t>el</w:t>
      </w:r>
      <w:r w:rsidRPr="00B26BEC" w:rsidR="00A10FFF">
        <w:t>-</w:t>
      </w:r>
      <w:r w:rsidRPr="00B26BEC" w:rsidR="00391CF5">
        <w:t>Mandeb</w:t>
      </w:r>
      <w:r w:rsidRPr="00B26BEC" w:rsidR="00234516">
        <w:t xml:space="preserve">, </w:t>
      </w:r>
      <w:r w:rsidRPr="00B26BEC" w:rsidR="00391CF5">
        <w:t>the Suez Canal</w:t>
      </w:r>
      <w:r w:rsidRPr="00B26BEC" w:rsidR="00234516">
        <w:t xml:space="preserve"> or the Strait of Hormuz</w:t>
      </w:r>
      <w:r w:rsidRPr="00B26BEC" w:rsidR="007744C0">
        <w:t xml:space="preserve"> is a challenge for</w:t>
      </w:r>
      <w:r w:rsidRPr="00B26BEC" w:rsidR="00234516">
        <w:t xml:space="preserve"> navies</w:t>
      </w:r>
      <w:r w:rsidRPr="00B26BEC" w:rsidR="007744C0">
        <w:t xml:space="preserve"> generally</w:t>
      </w:r>
      <w:r w:rsidRPr="00B26BEC" w:rsidR="00234516">
        <w:t>. Yes, t</w:t>
      </w:r>
      <w:r w:rsidRPr="00B26BEC" w:rsidR="007744C0">
        <w:t xml:space="preserve">hey will argue they </w:t>
      </w:r>
      <w:r w:rsidRPr="00B26BEC" w:rsidR="00234516">
        <w:t xml:space="preserve">would not </w:t>
      </w:r>
      <w:r w:rsidRPr="00B26BEC" w:rsidR="007744C0">
        <w:t>operate in that way, but the bar is rising</w:t>
      </w:r>
      <w:r w:rsidRPr="00B26BEC" w:rsidR="00234516">
        <w:t xml:space="preserve"> and </w:t>
      </w:r>
      <w:r w:rsidRPr="00B26BEC" w:rsidR="007744C0">
        <w:t xml:space="preserve">the proliferation is growing, so it is posing more issues for </w:t>
      </w:r>
      <w:r w:rsidRPr="00B26BEC" w:rsidR="00234516">
        <w:t xml:space="preserve">navies </w:t>
      </w:r>
      <w:r w:rsidRPr="00B26BEC" w:rsidR="007744C0">
        <w:t xml:space="preserve">generally in being able to operate in the </w:t>
      </w:r>
      <w:r w:rsidRPr="00B26BEC" w:rsidR="00234516">
        <w:t xml:space="preserve">littoral </w:t>
      </w:r>
      <w:r w:rsidRPr="00B26BEC" w:rsidR="007744C0">
        <w:t xml:space="preserve">space around the world </w:t>
      </w:r>
      <w:r w:rsidRPr="00B26BEC" w:rsidR="00234516">
        <w:t xml:space="preserve">and how </w:t>
      </w:r>
      <w:r w:rsidRPr="00B26BEC" w:rsidR="007744C0">
        <w:t xml:space="preserve">to respond to that. </w:t>
      </w:r>
      <w:r w:rsidRPr="00B26BEC" w:rsidR="00234516">
        <w:t>A</w:t>
      </w:r>
      <w:r w:rsidRPr="00B26BEC" w:rsidR="007744C0">
        <w:t xml:space="preserve"> lot of that has to do with</w:t>
      </w:r>
      <w:r w:rsidRPr="00B26BEC" w:rsidR="00234516">
        <w:t xml:space="preserve"> </w:t>
      </w:r>
      <w:r w:rsidRPr="00B26BEC" w:rsidR="007744C0">
        <w:t>an operational posture, but also investing in capabilities</w:t>
      </w:r>
      <w:r w:rsidRPr="00B26BEC" w:rsidR="00234516">
        <w:t xml:space="preserve">, </w:t>
      </w:r>
      <w:r w:rsidRPr="00B26BEC" w:rsidR="007744C0">
        <w:t>and for those capabilities all to work in order to be able to operate safely and effectively.</w:t>
      </w:r>
    </w:p>
    <w:p w:rsidR="007744C0" w:rsidRPr="00B26BEC" w:rsidP="00BE2079">
      <w:pPr>
        <w:pStyle w:val="Remark"/>
      </w:pPr>
      <w:r w:rsidRPr="00B26BEC">
        <w:rPr>
          <w:b/>
        </w:rPr>
        <w:t>Lord Boateng:</w:t>
      </w:r>
      <w:r w:rsidRPr="00B26BEC">
        <w:t xml:space="preserve"> How to</w:t>
      </w:r>
      <w:r w:rsidRPr="00B26BEC">
        <w:t xml:space="preserve"> respond to that</w:t>
      </w:r>
      <w:r w:rsidRPr="00B26BEC">
        <w:t>? I</w:t>
      </w:r>
      <w:r w:rsidRPr="00B26BEC">
        <w:t>f I can pursue that, Mr Ch</w:t>
      </w:r>
      <w:r w:rsidRPr="00B26BEC">
        <w:t>ilds</w:t>
      </w:r>
      <w:r w:rsidRPr="00B26BEC">
        <w:t xml:space="preserve">, you mentioned </w:t>
      </w:r>
      <w:r w:rsidRPr="00B26BEC" w:rsidR="005C52C3">
        <w:t xml:space="preserve">earlier </w:t>
      </w:r>
      <w:r w:rsidRPr="00B26BEC">
        <w:t xml:space="preserve">the need for us always to have </w:t>
      </w:r>
      <w:r w:rsidRPr="00B26BEC">
        <w:t>China</w:t>
      </w:r>
      <w:r w:rsidRPr="00B26BEC" w:rsidR="00561423">
        <w:t>’</w:t>
      </w:r>
      <w:r w:rsidRPr="00B26BEC">
        <w:t xml:space="preserve">s capabilities </w:t>
      </w:r>
      <w:r w:rsidRPr="00B26BEC">
        <w:t>in mind as the ultimate test in terms of capabilities</w:t>
      </w:r>
      <w:r w:rsidRPr="00B26BEC">
        <w:t xml:space="preserve">. If </w:t>
      </w:r>
      <w:r w:rsidRPr="00B26BEC">
        <w:t>you look at China in the world today,</w:t>
      </w:r>
      <w:r w:rsidRPr="00B26BEC" w:rsidR="00F52E3C">
        <w:t xml:space="preserve"> it has</w:t>
      </w:r>
      <w:r w:rsidRPr="00B26BEC">
        <w:t xml:space="preserve"> invested in Sri Lanka in terms of port capacity. </w:t>
      </w:r>
      <w:r w:rsidRPr="00B26BEC" w:rsidR="00B771D5">
        <w:t>W</w:t>
      </w:r>
      <w:r w:rsidRPr="00B26BEC">
        <w:t>e are told</w:t>
      </w:r>
      <w:r w:rsidRPr="00B26BEC" w:rsidR="00B771D5">
        <w:t xml:space="preserve"> and understand </w:t>
      </w:r>
      <w:r w:rsidRPr="00B26BEC" w:rsidR="00F52E3C">
        <w:t xml:space="preserve">that it is </w:t>
      </w:r>
      <w:r w:rsidRPr="00B26BEC">
        <w:t xml:space="preserve">about to invest heavily off the coast of </w:t>
      </w:r>
      <w:r w:rsidRPr="00B26BEC" w:rsidR="00DA58CC">
        <w:t>w</w:t>
      </w:r>
      <w:r w:rsidRPr="00B26BEC">
        <w:t>est Africa.</w:t>
      </w:r>
      <w:r w:rsidRPr="00B26BEC" w:rsidR="00DA58CC">
        <w:t xml:space="preserve"> </w:t>
      </w:r>
      <w:r w:rsidRPr="00B26BEC" w:rsidR="00F52E3C">
        <w:t>It</w:t>
      </w:r>
      <w:r w:rsidRPr="00B26BEC">
        <w:t xml:space="preserve"> take</w:t>
      </w:r>
      <w:r w:rsidRPr="00B26BEC" w:rsidR="00F52E3C">
        <w:t>s</w:t>
      </w:r>
      <w:r w:rsidRPr="00B26BEC">
        <w:t xml:space="preserve"> a great interest and </w:t>
      </w:r>
      <w:r w:rsidRPr="00B26BEC" w:rsidR="00F52E3C">
        <w:t>is</w:t>
      </w:r>
      <w:r w:rsidRPr="00B26BEC">
        <w:t xml:space="preserve"> putting a lot of money and diplomatic effort into the Caribbean.</w:t>
      </w:r>
      <w:r w:rsidRPr="00B26BEC" w:rsidR="00DA58CC">
        <w:t xml:space="preserve"> </w:t>
      </w:r>
      <w:r w:rsidRPr="00B26BEC">
        <w:t>What are we to make of that</w:t>
      </w:r>
      <w:r w:rsidRPr="00B26BEC" w:rsidR="00DA58CC">
        <w:t xml:space="preserve">? How </w:t>
      </w:r>
      <w:r w:rsidRPr="00B26BEC">
        <w:t>should we respond to that particular capability on the part of China and the threat it presents to our interests?</w:t>
      </w:r>
    </w:p>
    <w:p w:rsidR="00537339" w:rsidRPr="00B26BEC" w:rsidP="00DA58CC">
      <w:pPr>
        <w:pStyle w:val="Answer"/>
      </w:pPr>
      <w:r w:rsidRPr="00B26BEC">
        <w:rPr>
          <w:b/>
          <w:i/>
        </w:rPr>
        <w:t>Nick Childs:</w:t>
      </w:r>
      <w:r w:rsidRPr="00B26BEC" w:rsidR="00DA58CC">
        <w:rPr>
          <w:b/>
        </w:rPr>
        <w:t xml:space="preserve"> </w:t>
      </w:r>
      <w:r w:rsidRPr="00B26BEC" w:rsidR="00DA58CC">
        <w:t>It</w:t>
      </w:r>
      <w:r w:rsidRPr="00B26BEC" w:rsidR="007744C0">
        <w:t xml:space="preserve"> goes back to a point I was making earlier</w:t>
      </w:r>
      <w:r w:rsidRPr="00B26BEC" w:rsidR="00DA58CC">
        <w:t xml:space="preserve">. There </w:t>
      </w:r>
      <w:r w:rsidRPr="00B26BEC" w:rsidR="007744C0">
        <w:t>is this spectrum of challenge and a</w:t>
      </w:r>
      <w:r w:rsidRPr="00B26BEC" w:rsidR="00DA58CC">
        <w:t xml:space="preserve"> ladder </w:t>
      </w:r>
      <w:r w:rsidRPr="00B26BEC" w:rsidR="007744C0">
        <w:t>of capabilities and responses</w:t>
      </w:r>
      <w:r w:rsidRPr="00B26BEC" w:rsidR="00DA58CC">
        <w:t xml:space="preserve"> </w:t>
      </w:r>
      <w:r w:rsidRPr="00B26BEC" w:rsidR="007744C0">
        <w:t>that are available.</w:t>
      </w:r>
      <w:r w:rsidRPr="00B26BEC" w:rsidR="00DA58CC">
        <w:t xml:space="preserve"> China is absolutely</w:t>
      </w:r>
      <w:r w:rsidRPr="00B26BEC" w:rsidR="007744C0">
        <w:t xml:space="preserve"> out there</w:t>
      </w:r>
      <w:r w:rsidRPr="00B26BEC" w:rsidR="00DA58CC">
        <w:t xml:space="preserve">, </w:t>
      </w:r>
      <w:r w:rsidRPr="00B26BEC" w:rsidR="007744C0">
        <w:t>and developing</w:t>
      </w:r>
      <w:r w:rsidRPr="00B26BEC" w:rsidR="00DA58CC">
        <w:t xml:space="preserve"> </w:t>
      </w:r>
      <w:r w:rsidRPr="00B26BEC" w:rsidR="007744C0">
        <w:t>presence and interests that are</w:t>
      </w:r>
      <w:r w:rsidRPr="00B26BEC" w:rsidR="00DA58CC">
        <w:t xml:space="preserve"> </w:t>
      </w:r>
      <w:r w:rsidRPr="00B26BEC" w:rsidR="007744C0">
        <w:t>significant</w:t>
      </w:r>
      <w:r w:rsidRPr="00B26BEC" w:rsidR="00DA58CC">
        <w:t xml:space="preserve">, </w:t>
      </w:r>
      <w:r w:rsidRPr="00B26BEC" w:rsidR="007744C0">
        <w:t>growing</w:t>
      </w:r>
      <w:r w:rsidRPr="00B26BEC" w:rsidR="00DA58CC">
        <w:t xml:space="preserve"> </w:t>
      </w:r>
      <w:r w:rsidRPr="00B26BEC" w:rsidR="007744C0">
        <w:t>and</w:t>
      </w:r>
      <w:r w:rsidRPr="00B26BEC" w:rsidR="00DA58CC">
        <w:t xml:space="preserve"> </w:t>
      </w:r>
      <w:r w:rsidRPr="00B26BEC" w:rsidR="007744C0">
        <w:t>getting closer in lots of ways</w:t>
      </w:r>
      <w:r w:rsidRPr="00B26BEC" w:rsidR="00324753">
        <w:t>,</w:t>
      </w:r>
      <w:r w:rsidRPr="00B26BEC" w:rsidR="00DA58CC">
        <w:t xml:space="preserve"> such as the</w:t>
      </w:r>
      <w:r w:rsidRPr="00B26BEC" w:rsidR="007744C0">
        <w:t xml:space="preserve"> Arctic</w:t>
      </w:r>
      <w:r w:rsidRPr="00B26BEC" w:rsidR="00DA58CC">
        <w:t xml:space="preserve"> </w:t>
      </w:r>
      <w:r w:rsidRPr="00B26BEC" w:rsidR="007744C0">
        <w:t>and Europe.</w:t>
      </w:r>
      <w:r w:rsidRPr="00B26BEC" w:rsidR="00DA58CC">
        <w:t xml:space="preserve"> Part </w:t>
      </w:r>
      <w:r w:rsidRPr="00B26BEC" w:rsidR="007744C0">
        <w:t>of the response goes back to</w:t>
      </w:r>
      <w:r w:rsidRPr="00B26BEC" w:rsidR="00324753">
        <w:t xml:space="preserve"> that being</w:t>
      </w:r>
      <w:r w:rsidRPr="00B26BEC">
        <w:t xml:space="preserve"> </w:t>
      </w:r>
      <w:r w:rsidRPr="00B26BEC" w:rsidR="007744C0">
        <w:t>a vindication of the</w:t>
      </w:r>
      <w:r w:rsidRPr="00B26BEC">
        <w:t xml:space="preserve"> </w:t>
      </w:r>
      <w:r w:rsidRPr="00B26BEC" w:rsidR="007744C0">
        <w:t>persistent engagement approach and being out there as well, even with only limited capabilities that can at least demonstrate a presence</w:t>
      </w:r>
      <w:r w:rsidRPr="00B26BEC">
        <w:t xml:space="preserve"> and </w:t>
      </w:r>
      <w:r w:rsidRPr="00B26BEC" w:rsidR="007744C0">
        <w:t>engage.</w:t>
      </w:r>
    </w:p>
    <w:p w:rsidR="00024D2E" w:rsidRPr="00B26BEC" w:rsidP="00024D2E">
      <w:pPr>
        <w:pStyle w:val="Answer"/>
      </w:pPr>
      <w:r w:rsidRPr="00B26BEC">
        <w:t xml:space="preserve">I was a bit </w:t>
      </w:r>
      <w:r w:rsidR="005C52C3">
        <w:t>sceptical</w:t>
      </w:r>
      <w:r w:rsidRPr="00B26BEC">
        <w:t xml:space="preserve"> about the value of the </w:t>
      </w:r>
      <w:r w:rsidRPr="00B26BEC" w:rsidR="00537339">
        <w:t>OP</w:t>
      </w:r>
      <w:r w:rsidR="005C52C3">
        <w:t>V</w:t>
      </w:r>
      <w:r w:rsidRPr="00B26BEC" w:rsidR="00537339">
        <w:t xml:space="preserve">s </w:t>
      </w:r>
      <w:r w:rsidRPr="00B26BEC">
        <w:t xml:space="preserve">in the </w:t>
      </w:r>
      <w:r w:rsidRPr="00B26BEC" w:rsidR="00537339">
        <w:t>Indo</w:t>
      </w:r>
      <w:r w:rsidRPr="00B26BEC" w:rsidR="00A10FFF">
        <w:t>-</w:t>
      </w:r>
      <w:r w:rsidRPr="00B26BEC">
        <w:t>Pacific, but arguably they are already showing their value</w:t>
      </w:r>
      <w:r w:rsidRPr="00B26BEC" w:rsidR="00537339">
        <w:t xml:space="preserve">. For </w:t>
      </w:r>
      <w:r w:rsidRPr="00B26BEC">
        <w:t>example, the fact that one of the</w:t>
      </w:r>
      <w:r w:rsidRPr="00B26BEC" w:rsidR="00537339">
        <w:t xml:space="preserve">m </w:t>
      </w:r>
      <w:r w:rsidRPr="00B26BEC">
        <w:t xml:space="preserve">was able to turn up in very short order to respond to the </w:t>
      </w:r>
      <w:r w:rsidRPr="00B26BEC" w:rsidR="00537339">
        <w:t xml:space="preserve">natural </w:t>
      </w:r>
      <w:r w:rsidRPr="00B26BEC">
        <w:t xml:space="preserve">disaster in </w:t>
      </w:r>
      <w:r w:rsidRPr="00B26BEC" w:rsidR="00537339">
        <w:t xml:space="preserve">Tonga </w:t>
      </w:r>
      <w:r w:rsidRPr="00B26BEC">
        <w:t>had ripple effects</w:t>
      </w:r>
      <w:r w:rsidRPr="00B26BEC" w:rsidR="00537339">
        <w:t xml:space="preserve">. </w:t>
      </w:r>
      <w:r w:rsidRPr="00B26BEC" w:rsidR="00324753">
        <w:t>B</w:t>
      </w:r>
      <w:r w:rsidRPr="00B26BEC">
        <w:t>eing there and engaging is part of that</w:t>
      </w:r>
      <w:r w:rsidRPr="00B26BEC" w:rsidR="00537339">
        <w:t xml:space="preserve">, and </w:t>
      </w:r>
      <w:r w:rsidRPr="00B26BEC">
        <w:t>in the Caribbean as well.</w:t>
      </w:r>
      <w:r w:rsidRPr="00B26BEC" w:rsidR="00537339">
        <w:t xml:space="preserve"> That is </w:t>
      </w:r>
      <w:r w:rsidRPr="00B26BEC">
        <w:t xml:space="preserve">partly </w:t>
      </w:r>
      <w:r w:rsidRPr="00B26BEC" w:rsidR="00537339">
        <w:t>a v</w:t>
      </w:r>
      <w:r w:rsidRPr="00B26BEC">
        <w:t>indication of the persistent engagement approach.</w:t>
      </w:r>
      <w:r w:rsidRPr="00B26BEC">
        <w:t xml:space="preserve"> </w:t>
      </w:r>
      <w:r w:rsidRPr="00B26BEC" w:rsidR="00537339">
        <w:t xml:space="preserve">Part </w:t>
      </w:r>
      <w:r w:rsidRPr="00B26BEC">
        <w:t>of that is also joining it all up</w:t>
      </w:r>
      <w:r w:rsidRPr="00B26BEC" w:rsidR="00537339">
        <w:t xml:space="preserve">. </w:t>
      </w:r>
      <w:r w:rsidRPr="00B26BEC" w:rsidR="00537339">
        <w:t xml:space="preserve">There </w:t>
      </w:r>
      <w:r w:rsidRPr="00B26BEC">
        <w:t>are elements in which</w:t>
      </w:r>
      <w:r w:rsidRPr="00B26BEC" w:rsidR="00537339">
        <w:t xml:space="preserve"> </w:t>
      </w:r>
      <w:r w:rsidRPr="00B26BEC">
        <w:t>China</w:t>
      </w:r>
      <w:r w:rsidRPr="00B26BEC" w:rsidR="00537339">
        <w:t xml:space="preserve"> is</w:t>
      </w:r>
      <w:r w:rsidRPr="00B26BEC">
        <w:t xml:space="preserve"> expanding its footprint with investments, but </w:t>
      </w:r>
      <w:r w:rsidRPr="00B26BEC" w:rsidR="00537339">
        <w:t xml:space="preserve">in some respects it has also proven to not be </w:t>
      </w:r>
      <w:r w:rsidRPr="00B26BEC">
        <w:t>very good at soft diplomacy</w:t>
      </w:r>
      <w:r w:rsidRPr="00B26BEC" w:rsidR="00537339">
        <w:t>.</w:t>
      </w:r>
    </w:p>
    <w:p w:rsidR="00024D2E" w:rsidRPr="00B26BEC" w:rsidP="00BE2079">
      <w:pPr>
        <w:pStyle w:val="Remark"/>
      </w:pPr>
      <w:r w:rsidRPr="00B26BEC">
        <w:rPr>
          <w:b/>
        </w:rPr>
        <w:t>Lord Boateng:</w:t>
      </w:r>
      <w:r w:rsidRPr="00B26BEC">
        <w:t xml:space="preserve"> Why do you say that? What</w:t>
      </w:r>
      <w:r w:rsidRPr="00B26BEC" w:rsidR="007744C0">
        <w:t xml:space="preserve"> evidence is there that China</w:t>
      </w:r>
      <w:r w:rsidRPr="00B26BEC">
        <w:t xml:space="preserve"> is </w:t>
      </w:r>
      <w:r w:rsidRPr="00B26BEC" w:rsidR="007744C0">
        <w:t>not good at soft</w:t>
      </w:r>
      <w:r w:rsidRPr="00B26BEC">
        <w:t xml:space="preserve"> </w:t>
      </w:r>
      <w:r w:rsidRPr="00B26BEC" w:rsidR="007744C0">
        <w:t>diplomacy?</w:t>
      </w:r>
    </w:p>
    <w:p w:rsidR="00EC00D2" w:rsidRPr="00B26BEC" w:rsidP="00EC00D2">
      <w:pPr>
        <w:pStyle w:val="Answer"/>
      </w:pPr>
      <w:r w:rsidRPr="00B26BEC">
        <w:rPr>
          <w:b/>
          <w:i/>
        </w:rPr>
        <w:t>Nick Childs:</w:t>
      </w:r>
      <w:r w:rsidRPr="00B26BEC" w:rsidR="00024D2E">
        <w:rPr>
          <w:b/>
        </w:rPr>
        <w:t xml:space="preserve"> </w:t>
      </w:r>
      <w:r w:rsidRPr="00B26BEC" w:rsidR="00024D2E">
        <w:t>It is the fact that there</w:t>
      </w:r>
      <w:r w:rsidRPr="00B26BEC" w:rsidR="007744C0">
        <w:t xml:space="preserve"> are </w:t>
      </w:r>
      <w:r w:rsidRPr="00B26BEC" w:rsidR="00024D2E">
        <w:t xml:space="preserve">now </w:t>
      </w:r>
      <w:r w:rsidRPr="00B26BEC" w:rsidR="007744C0">
        <w:t xml:space="preserve">question marks and concerns around some of the investments it </w:t>
      </w:r>
      <w:r w:rsidRPr="00B26BEC" w:rsidR="00024D2E">
        <w:t xml:space="preserve">has </w:t>
      </w:r>
      <w:r w:rsidRPr="00B26BEC" w:rsidR="007744C0">
        <w:t xml:space="preserve">made and what the price of </w:t>
      </w:r>
      <w:r w:rsidR="005C52C3">
        <w:t>those</w:t>
      </w:r>
      <w:r w:rsidRPr="00B26BEC" w:rsidR="007744C0">
        <w:t xml:space="preserve"> is in terms of future commitments and engagements of the recipients. </w:t>
      </w:r>
      <w:r w:rsidRPr="00B26BEC" w:rsidR="00024D2E">
        <w:t>T</w:t>
      </w:r>
      <w:r w:rsidRPr="00B26BEC" w:rsidR="007744C0">
        <w:t>here are at least question marks around that.</w:t>
      </w:r>
      <w:r w:rsidRPr="00B26BEC">
        <w:t xml:space="preserve"> All I am saying is that </w:t>
      </w:r>
      <w:r w:rsidRPr="00B26BEC" w:rsidR="007744C0">
        <w:t>part of the response is this integrated approach</w:t>
      </w:r>
      <w:r w:rsidRPr="00B26BEC">
        <w:t xml:space="preserve">, and it </w:t>
      </w:r>
      <w:r w:rsidRPr="00B26BEC" w:rsidR="007744C0">
        <w:t>is the persistent presence that will help deal with that.</w:t>
      </w:r>
    </w:p>
    <w:p w:rsidR="007744C0" w:rsidRPr="00B26BEC" w:rsidP="009D3F03">
      <w:pPr>
        <w:pStyle w:val="Answer"/>
      </w:pPr>
      <w:r w:rsidRPr="00B26BEC">
        <w:t>Coming after that</w:t>
      </w:r>
      <w:r w:rsidRPr="00B26BEC" w:rsidR="00EC00D2">
        <w:t xml:space="preserve"> is </w:t>
      </w:r>
      <w:r w:rsidRPr="00B26BEC">
        <w:t>what will happen to the hard power elements of China</w:t>
      </w:r>
      <w:r w:rsidRPr="00B26BEC" w:rsidR="00561423">
        <w:t>’</w:t>
      </w:r>
      <w:r w:rsidRPr="00B26BEC">
        <w:t>s maritime capability</w:t>
      </w:r>
      <w:r w:rsidRPr="00B26BEC" w:rsidR="00EC00D2">
        <w:t xml:space="preserve">. It </w:t>
      </w:r>
      <w:r w:rsidRPr="00B26BEC">
        <w:t xml:space="preserve">has a very significant capability </w:t>
      </w:r>
      <w:r w:rsidRPr="00B26BEC" w:rsidR="00EC00D2">
        <w:t xml:space="preserve">that it has to develop that </w:t>
      </w:r>
      <w:r w:rsidRPr="00B26BEC">
        <w:t>presents considerable challenges in terms of</w:t>
      </w:r>
      <w:r w:rsidRPr="00B26BEC" w:rsidR="00EC00D2">
        <w:t xml:space="preserve"> </w:t>
      </w:r>
      <w:r w:rsidRPr="00B26BEC">
        <w:t xml:space="preserve">contested environment operating within the </w:t>
      </w:r>
      <w:r w:rsidRPr="00B26BEC" w:rsidR="005C52C3">
        <w:t>First Island Chain</w:t>
      </w:r>
      <w:r w:rsidRPr="00B26BEC">
        <w:t>.</w:t>
      </w:r>
      <w:r w:rsidRPr="00B26BEC" w:rsidR="009D3F03">
        <w:t xml:space="preserve"> </w:t>
      </w:r>
      <w:r w:rsidRPr="00B26BEC">
        <w:t>There are questions around</w:t>
      </w:r>
      <w:r w:rsidRPr="00B26BEC" w:rsidR="009D3F03">
        <w:t xml:space="preserve"> </w:t>
      </w:r>
      <w:r w:rsidRPr="00B26BEC">
        <w:t>how that will develop further afield in the future</w:t>
      </w:r>
      <w:r w:rsidRPr="00B26BEC" w:rsidR="009D3F03">
        <w:t xml:space="preserve"> </w:t>
      </w:r>
      <w:r w:rsidRPr="00B26BEC">
        <w:t xml:space="preserve">as its hard power naval capabilities also develop. </w:t>
      </w:r>
      <w:r w:rsidRPr="00B26BEC" w:rsidR="009D3F03">
        <w:t xml:space="preserve">That </w:t>
      </w:r>
      <w:r w:rsidRPr="00B26BEC">
        <w:t>comes back to</w:t>
      </w:r>
      <w:r w:rsidRPr="00B26BEC" w:rsidR="009D3F03">
        <w:t xml:space="preserve"> the </w:t>
      </w:r>
      <w:r w:rsidRPr="00B26BEC">
        <w:t xml:space="preserve">questions of, </w:t>
      </w:r>
      <w:r w:rsidRPr="00B26BEC" w:rsidR="009D3F03">
        <w:t xml:space="preserve">in the longer term, </w:t>
      </w:r>
      <w:r w:rsidRPr="00B26BEC">
        <w:t xml:space="preserve">what that </w:t>
      </w:r>
      <w:r w:rsidRPr="00B26BEC" w:rsidR="009D3F03">
        <w:t xml:space="preserve">will </w:t>
      </w:r>
      <w:r w:rsidRPr="00B26BEC">
        <w:t>mean in terms of</w:t>
      </w:r>
      <w:r w:rsidRPr="00B26BEC" w:rsidR="009D3F03">
        <w:t xml:space="preserve"> </w:t>
      </w:r>
      <w:r w:rsidRPr="00B26BEC">
        <w:t>the</w:t>
      </w:r>
      <w:r w:rsidRPr="00B26BEC" w:rsidR="009D3F03">
        <w:t xml:space="preserve"> </w:t>
      </w:r>
      <w:r w:rsidRPr="00B26BEC">
        <w:t xml:space="preserve">minimum naval presence that will be both credible and added value </w:t>
      </w:r>
      <w:r w:rsidRPr="00B26BEC" w:rsidR="009D3F03">
        <w:t>f</w:t>
      </w:r>
      <w:r w:rsidRPr="00B26BEC">
        <w:t xml:space="preserve">or the UK and other partners that </w:t>
      </w:r>
      <w:r w:rsidRPr="00B26BEC" w:rsidR="009D3F03">
        <w:t xml:space="preserve">also </w:t>
      </w:r>
      <w:r w:rsidRPr="00B26BEC">
        <w:t>want to operate in that space.</w:t>
      </w:r>
    </w:p>
    <w:p w:rsidR="00DF2338" w:rsidRPr="00B26BEC" w:rsidP="00561423">
      <w:pPr>
        <w:pStyle w:val="Answer"/>
      </w:pPr>
      <w:r w:rsidRPr="00B26BEC">
        <w:rPr>
          <w:b/>
          <w:i/>
        </w:rPr>
        <w:t>Dr Sidharth Kaushal:</w:t>
      </w:r>
      <w:r w:rsidRPr="00B26BEC" w:rsidR="00070531">
        <w:rPr>
          <w:b/>
        </w:rPr>
        <w:t xml:space="preserve"> </w:t>
      </w:r>
      <w:r w:rsidRPr="00B26BEC" w:rsidR="00070531">
        <w:t xml:space="preserve">Just </w:t>
      </w:r>
      <w:r w:rsidRPr="00B26BEC" w:rsidR="007744C0">
        <w:t>to add to that, on Chinese engagement further afield beyond the so</w:t>
      </w:r>
      <w:r w:rsidRPr="00B26BEC" w:rsidR="00A10FFF">
        <w:t>-</w:t>
      </w:r>
      <w:r w:rsidRPr="00B26BEC" w:rsidR="007744C0">
        <w:t xml:space="preserve">called </w:t>
      </w:r>
      <w:r w:rsidRPr="00B26BEC" w:rsidR="005C52C3">
        <w:t xml:space="preserve">First Island Chain </w:t>
      </w:r>
      <w:r w:rsidRPr="00B26BEC" w:rsidR="00070531">
        <w:t>there are</w:t>
      </w:r>
      <w:r w:rsidRPr="00B26BEC" w:rsidR="007744C0">
        <w:t xml:space="preserve"> two interrelated challenges one wants to look at. The first is the commercial challenge</w:t>
      </w:r>
      <w:r w:rsidRPr="00B26BEC" w:rsidR="00070531">
        <w:t xml:space="preserve">. For </w:t>
      </w:r>
      <w:r w:rsidRPr="00B26BEC" w:rsidR="007744C0">
        <w:t>example, 16 of the world</w:t>
      </w:r>
      <w:r w:rsidRPr="00B26BEC" w:rsidR="00561423">
        <w:t>’</w:t>
      </w:r>
      <w:r w:rsidRPr="00B26BEC" w:rsidR="007744C0">
        <w:t>s 20 busiest ports are owned</w:t>
      </w:r>
      <w:r w:rsidRPr="00B26BEC" w:rsidR="00DA7AF4">
        <w:t xml:space="preserve"> or </w:t>
      </w:r>
      <w:r w:rsidRPr="00B26BEC" w:rsidR="007744C0">
        <w:t>partially</w:t>
      </w:r>
      <w:r w:rsidRPr="00B26BEC" w:rsidR="00DA7AF4">
        <w:t xml:space="preserve"> </w:t>
      </w:r>
      <w:r w:rsidRPr="00B26BEC" w:rsidR="00561423">
        <w:t>owned</w:t>
      </w:r>
      <w:r w:rsidRPr="00B26BEC" w:rsidR="00DA7AF4">
        <w:t xml:space="preserve">, </w:t>
      </w:r>
      <w:r w:rsidRPr="00B26BEC" w:rsidR="007744C0">
        <w:t>and in some cases wholly operated</w:t>
      </w:r>
      <w:r w:rsidRPr="00B26BEC" w:rsidR="00DA7AF4">
        <w:t>,</w:t>
      </w:r>
      <w:r w:rsidRPr="00B26BEC" w:rsidR="007744C0">
        <w:t xml:space="preserve"> by Chinese companies. </w:t>
      </w:r>
      <w:r w:rsidRPr="00B26BEC" w:rsidR="00561423">
        <w:t xml:space="preserve">That is </w:t>
      </w:r>
      <w:r w:rsidRPr="00B26BEC" w:rsidR="007744C0">
        <w:t xml:space="preserve">an element of what Nick described as the broader elements of </w:t>
      </w:r>
      <w:r w:rsidRPr="00B26BEC" w:rsidR="00561423">
        <w:t xml:space="preserve">sea </w:t>
      </w:r>
      <w:r w:rsidRPr="00B26BEC" w:rsidR="007744C0">
        <w:t xml:space="preserve">power. </w:t>
      </w:r>
      <w:r w:rsidRPr="00B26BEC" w:rsidR="00561423">
        <w:t xml:space="preserve">It is </w:t>
      </w:r>
      <w:r w:rsidRPr="00B26BEC" w:rsidR="007744C0">
        <w:t>not naval power</w:t>
      </w:r>
      <w:r w:rsidRPr="00B26BEC" w:rsidR="00561423">
        <w:t xml:space="preserve"> </w:t>
      </w:r>
      <w:r w:rsidRPr="00B26BEC" w:rsidR="007744C0">
        <w:t>per se</w:t>
      </w:r>
      <w:r w:rsidRPr="00B26BEC" w:rsidR="00561423">
        <w:t>.</w:t>
      </w:r>
    </w:p>
    <w:p w:rsidR="00561423" w:rsidRPr="00B26BEC" w:rsidP="00561423">
      <w:pPr>
        <w:pStyle w:val="Answer"/>
      </w:pPr>
      <w:r w:rsidRPr="00B26BEC">
        <w:t xml:space="preserve">It </w:t>
      </w:r>
      <w:r w:rsidRPr="00B26BEC" w:rsidR="007744C0">
        <w:t xml:space="preserve">is arguably not a problem until it becomes a monopoly. </w:t>
      </w:r>
      <w:r w:rsidRPr="00B26BEC">
        <w:t>F</w:t>
      </w:r>
      <w:r w:rsidRPr="00B26BEC" w:rsidR="007744C0">
        <w:t xml:space="preserve">inding a commercial </w:t>
      </w:r>
      <w:r w:rsidRPr="00B26BEC">
        <w:t xml:space="preserve">riposte </w:t>
      </w:r>
      <w:r w:rsidRPr="00B26BEC" w:rsidR="007744C0">
        <w:t>to it becoming a monopoly becomes the key priority for the UK.</w:t>
      </w:r>
      <w:r w:rsidRPr="00B26BEC">
        <w:t xml:space="preserve"> Here, </w:t>
      </w:r>
      <w:r w:rsidRPr="00B26BEC" w:rsidR="007744C0">
        <w:t xml:space="preserve">linking with countries </w:t>
      </w:r>
      <w:r w:rsidR="005C52C3">
        <w:t>such as</w:t>
      </w:r>
      <w:r w:rsidRPr="00B26BEC" w:rsidR="007744C0">
        <w:t xml:space="preserve"> Japan</w:t>
      </w:r>
      <w:r w:rsidRPr="00B26BEC">
        <w:t>, which</w:t>
      </w:r>
      <w:r w:rsidR="005C52C3">
        <w:t>,</w:t>
      </w:r>
      <w:r w:rsidRPr="00B26BEC">
        <w:t xml:space="preserve"> </w:t>
      </w:r>
      <w:r w:rsidRPr="00B26BEC" w:rsidR="007744C0">
        <w:t>through its own free and open</w:t>
      </w:r>
      <w:r w:rsidRPr="00B26BEC">
        <w:t xml:space="preserve"> Indo</w:t>
      </w:r>
      <w:r w:rsidRPr="00B26BEC" w:rsidR="00A10FFF">
        <w:t>-</w:t>
      </w:r>
      <w:r w:rsidRPr="00B26BEC" w:rsidR="007744C0">
        <w:t>Pacific concept</w:t>
      </w:r>
      <w:r w:rsidR="005C52C3">
        <w:t>,</w:t>
      </w:r>
      <w:r w:rsidRPr="00B26BEC">
        <w:t xml:space="preserve"> </w:t>
      </w:r>
      <w:r w:rsidRPr="00B26BEC" w:rsidR="007744C0">
        <w:t>want</w:t>
      </w:r>
      <w:r w:rsidRPr="00B26BEC">
        <w:t xml:space="preserve">s </w:t>
      </w:r>
      <w:r w:rsidRPr="00B26BEC" w:rsidR="007744C0">
        <w:t>to offer countries around the region</w:t>
      </w:r>
      <w:r w:rsidRPr="00B26BEC">
        <w:t xml:space="preserve"> o</w:t>
      </w:r>
      <w:r w:rsidRPr="00B26BEC" w:rsidR="007744C0">
        <w:t>ptionality in terms of investments</w:t>
      </w:r>
      <w:r w:rsidRPr="00B26BEC">
        <w:t>, m</w:t>
      </w:r>
      <w:r w:rsidRPr="00B26BEC" w:rsidR="007744C0">
        <w:t>ay be the commercial element of this strategy</w:t>
      </w:r>
      <w:r w:rsidRPr="00B26BEC">
        <w:t>.</w:t>
      </w:r>
    </w:p>
    <w:p w:rsidR="003525FA" w:rsidRPr="00B26BEC" w:rsidP="00DF2338">
      <w:pPr>
        <w:pStyle w:val="Answer"/>
      </w:pPr>
      <w:r w:rsidRPr="00B26BEC">
        <w:t xml:space="preserve">The </w:t>
      </w:r>
      <w:r w:rsidRPr="00B26BEC" w:rsidR="007744C0">
        <w:t>military</w:t>
      </w:r>
      <w:r w:rsidRPr="00B26BEC">
        <w:t xml:space="preserve"> </w:t>
      </w:r>
      <w:r w:rsidRPr="00B26BEC" w:rsidR="007744C0">
        <w:t>has a role</w:t>
      </w:r>
      <w:r w:rsidRPr="00B26BEC" w:rsidR="00DF2338">
        <w:t>. T</w:t>
      </w:r>
      <w:r w:rsidRPr="00B26BEC" w:rsidR="007744C0">
        <w:t>he role is that security engagement and provision may be an offset to the influence that Chinese commercial dominance can provide</w:t>
      </w:r>
      <w:r w:rsidRPr="00B26BEC" w:rsidR="00DF2338">
        <w:t xml:space="preserve"> in certain countries</w:t>
      </w:r>
      <w:r w:rsidRPr="00B26BEC" w:rsidR="007744C0">
        <w:t>.</w:t>
      </w:r>
      <w:r w:rsidRPr="00B26BEC" w:rsidR="00DF2338">
        <w:t xml:space="preserve"> You </w:t>
      </w:r>
      <w:r w:rsidRPr="00B26BEC" w:rsidR="007744C0">
        <w:t xml:space="preserve">think of somewhere </w:t>
      </w:r>
      <w:r w:rsidR="005C52C3">
        <w:t>such as</w:t>
      </w:r>
      <w:r w:rsidRPr="00B26BEC" w:rsidR="007744C0">
        <w:t xml:space="preserve"> the Persian Gulf, where arguably China is already a </w:t>
      </w:r>
      <w:r w:rsidRPr="00B26BEC" w:rsidR="00D825D9">
        <w:t>pre</w:t>
      </w:r>
      <w:r w:rsidRPr="00B26BEC" w:rsidR="00A10FFF">
        <w:t>-</w:t>
      </w:r>
      <w:r w:rsidRPr="00B26BEC" w:rsidR="007744C0">
        <w:t xml:space="preserve">eminent trading partner, but the fact that </w:t>
      </w:r>
      <w:r w:rsidRPr="00B26BEC">
        <w:t>w</w:t>
      </w:r>
      <w:r w:rsidRPr="00B26BEC" w:rsidR="007744C0">
        <w:t>estern nations</w:t>
      </w:r>
      <w:r w:rsidRPr="00B26BEC" w:rsidR="00DA7AF4">
        <w:t xml:space="preserve">, </w:t>
      </w:r>
      <w:r w:rsidRPr="00B26BEC" w:rsidR="007744C0">
        <w:t>the UK included</w:t>
      </w:r>
      <w:r w:rsidRPr="00B26BEC" w:rsidR="00DA7AF4">
        <w:t xml:space="preserve">, </w:t>
      </w:r>
      <w:r w:rsidRPr="00B26BEC" w:rsidR="007744C0">
        <w:t>are still key security providers is actually a significant offset to what might otherwise have already been a very China</w:t>
      </w:r>
      <w:r w:rsidRPr="00B26BEC" w:rsidR="00A10FFF">
        <w:t>-</w:t>
      </w:r>
      <w:r w:rsidRPr="00B26BEC">
        <w:t xml:space="preserve">tilted Gulf </w:t>
      </w:r>
      <w:r w:rsidRPr="00B26BEC" w:rsidR="007744C0">
        <w:t>area.</w:t>
      </w:r>
      <w:r w:rsidRPr="00B26BEC">
        <w:t xml:space="preserve"> That</w:t>
      </w:r>
      <w:r w:rsidRPr="00B26BEC" w:rsidR="007744C0">
        <w:t xml:space="preserve"> perhaps provides some of the rationale for the </w:t>
      </w:r>
      <w:r w:rsidRPr="00B26BEC" w:rsidR="00DA7AF4">
        <w:t xml:space="preserve">sorts of </w:t>
      </w:r>
      <w:r w:rsidRPr="00B26BEC" w:rsidR="007744C0">
        <w:t>missions we think of under persistent engagement</w:t>
      </w:r>
      <w:r w:rsidRPr="00B26BEC">
        <w:t xml:space="preserve"> and </w:t>
      </w:r>
      <w:r w:rsidRPr="00B26BEC" w:rsidR="007744C0">
        <w:t xml:space="preserve">things </w:t>
      </w:r>
      <w:r w:rsidR="005C52C3">
        <w:t>such as</w:t>
      </w:r>
      <w:r w:rsidRPr="00B26BEC" w:rsidR="007744C0">
        <w:t xml:space="preserve"> training.</w:t>
      </w:r>
    </w:p>
    <w:p w:rsidR="00460F75" w:rsidRPr="00B26BEC" w:rsidP="008C05B9">
      <w:pPr>
        <w:pStyle w:val="Answer"/>
      </w:pPr>
      <w:r w:rsidRPr="00B26BEC">
        <w:t>The second aspect of the challenge is the harder elements. China thus far has abstained from building explicit military bases further afield</w:t>
      </w:r>
      <w:r w:rsidRPr="00B26BEC" w:rsidR="00650A01">
        <w:t xml:space="preserve">, Djibouti </w:t>
      </w:r>
      <w:r w:rsidRPr="00B26BEC">
        <w:t>notwithstanding, but it has focused on what many suspect are dual</w:t>
      </w:r>
      <w:r w:rsidRPr="00B26BEC" w:rsidR="00A10FFF">
        <w:t>-</w:t>
      </w:r>
      <w:r w:rsidRPr="00B26BEC">
        <w:t xml:space="preserve">use </w:t>
      </w:r>
      <w:r w:rsidRPr="00B26BEC">
        <w:t xml:space="preserve">facilities and capabilities. </w:t>
      </w:r>
      <w:r w:rsidRPr="00B26BEC" w:rsidR="00650A01">
        <w:t>H</w:t>
      </w:r>
      <w:r w:rsidRPr="00B26BEC">
        <w:t>ere, persistent engagement</w:t>
      </w:r>
      <w:r w:rsidRPr="00B26BEC" w:rsidR="00650A01">
        <w:t xml:space="preserve"> and </w:t>
      </w:r>
      <w:r w:rsidRPr="00B26BEC">
        <w:t>having forces in</w:t>
      </w:r>
      <w:r w:rsidRPr="00B26BEC" w:rsidR="00A10FFF">
        <w:t>-</w:t>
      </w:r>
      <w:r w:rsidRPr="00B26BEC">
        <w:t>theat</w:t>
      </w:r>
      <w:r w:rsidRPr="00B26BEC" w:rsidR="00650A01">
        <w:t>re</w:t>
      </w:r>
      <w:r w:rsidRPr="00B26BEC">
        <w:t xml:space="preserve"> is quite important to developing an intelligence picture</w:t>
      </w:r>
      <w:r w:rsidRPr="00B26BEC">
        <w:t xml:space="preserve">. We can use </w:t>
      </w:r>
      <w:r w:rsidRPr="00B26BEC">
        <w:t>the sometimes quite niche knowledge regarding these facilities and what the markers of a military facility or a military</w:t>
      </w:r>
      <w:r w:rsidRPr="00B26BEC" w:rsidR="00A10FFF">
        <w:t>-</w:t>
      </w:r>
      <w:r w:rsidRPr="00B26BEC">
        <w:t>capable facility might be</w:t>
      </w:r>
      <w:r w:rsidRPr="00B26BEC" w:rsidR="00727B55">
        <w:t xml:space="preserve"> </w:t>
      </w:r>
      <w:r w:rsidRPr="00B26BEC">
        <w:t>that militaries themselves</w:t>
      </w:r>
      <w:r w:rsidRPr="00B26BEC" w:rsidR="00DA7AF4">
        <w:t xml:space="preserve">, </w:t>
      </w:r>
      <w:r w:rsidRPr="00B26BEC" w:rsidR="00727B55">
        <w:t xml:space="preserve">the Royal Navy </w:t>
      </w:r>
      <w:r w:rsidRPr="00B26BEC">
        <w:t>included</w:t>
      </w:r>
      <w:r w:rsidRPr="00B26BEC" w:rsidR="00DA7AF4">
        <w:t xml:space="preserve">, </w:t>
      </w:r>
      <w:r w:rsidRPr="00B26BEC">
        <w:t>possess</w:t>
      </w:r>
      <w:r w:rsidRPr="00B26BEC" w:rsidR="00727B55">
        <w:t xml:space="preserve">, </w:t>
      </w:r>
      <w:r w:rsidRPr="00B26BEC">
        <w:t>to</w:t>
      </w:r>
      <w:r w:rsidRPr="00B26BEC" w:rsidR="00DA7AF4">
        <w:t xml:space="preserve">, first, </w:t>
      </w:r>
      <w:r w:rsidRPr="00B26BEC">
        <w:t>build an information system picture within the UK regarding the potential evolution of what are now ostensibly commercial Chinese capabilities</w:t>
      </w:r>
      <w:r w:rsidRPr="00B26BEC" w:rsidR="00DA7AF4">
        <w:t xml:space="preserve">, and, secondly, </w:t>
      </w:r>
      <w:r w:rsidRPr="00B26BEC">
        <w:t>make the case to allies and partners</w:t>
      </w:r>
      <w:r w:rsidRPr="00B26BEC" w:rsidR="0002084E">
        <w:t xml:space="preserve">. </w:t>
      </w:r>
    </w:p>
    <w:p w:rsidR="008C05B9" w:rsidRPr="00B26BEC" w:rsidP="008C05B9">
      <w:pPr>
        <w:pStyle w:val="Answer"/>
      </w:pPr>
      <w:r w:rsidRPr="00B26BEC">
        <w:t xml:space="preserve">To </w:t>
      </w:r>
      <w:r w:rsidRPr="00B26BEC" w:rsidR="007744C0">
        <w:t xml:space="preserve">use a Cold War example, the system of </w:t>
      </w:r>
      <w:r w:rsidRPr="00B26BEC">
        <w:t xml:space="preserve">CoCom </w:t>
      </w:r>
      <w:r w:rsidRPr="00B26BEC" w:rsidR="001A5707">
        <w:t>e</w:t>
      </w:r>
      <w:r w:rsidRPr="00B26BEC" w:rsidR="007744C0">
        <w:t xml:space="preserve">xport </w:t>
      </w:r>
      <w:r w:rsidRPr="00B26BEC" w:rsidR="001A5707">
        <w:t>c</w:t>
      </w:r>
      <w:r w:rsidRPr="00B26BEC" w:rsidR="007744C0">
        <w:t>ontrols relied quite heavily on military expertise to recogni</w:t>
      </w:r>
      <w:r w:rsidRPr="00B26BEC" w:rsidR="001A5707">
        <w:t>s</w:t>
      </w:r>
      <w:r w:rsidRPr="00B26BEC" w:rsidR="007744C0">
        <w:t>e what technology was potentially dual</w:t>
      </w:r>
      <w:r w:rsidR="005C52C3">
        <w:t>-</w:t>
      </w:r>
      <w:r w:rsidRPr="00B26BEC" w:rsidR="007744C0">
        <w:t>use</w:t>
      </w:r>
      <w:r w:rsidRPr="00B26BEC" w:rsidR="00C110B5">
        <w:t xml:space="preserve">, </w:t>
      </w:r>
      <w:r w:rsidRPr="00B26BEC" w:rsidR="007744C0">
        <w:t>and thereby worthy of export control</w:t>
      </w:r>
      <w:r w:rsidRPr="00B26BEC">
        <w:t xml:space="preserve">s. It </w:t>
      </w:r>
      <w:r w:rsidRPr="00B26BEC" w:rsidR="007744C0">
        <w:t xml:space="preserve">required military professionals to be engaged with the process on a quite </w:t>
      </w:r>
      <w:r w:rsidRPr="00B26BEC">
        <w:t>per</w:t>
      </w:r>
      <w:r w:rsidRPr="00B26BEC" w:rsidR="007744C0">
        <w:t>sistent basis.</w:t>
      </w:r>
    </w:p>
    <w:p w:rsidR="008C05B9" w:rsidRPr="00B26BEC" w:rsidP="008C05B9">
      <w:pPr>
        <w:pStyle w:val="Answer"/>
      </w:pPr>
      <w:r w:rsidRPr="00B26BEC">
        <w:t xml:space="preserve">A similar rationale might </w:t>
      </w:r>
      <w:r w:rsidRPr="00B26BEC">
        <w:t xml:space="preserve">integrate </w:t>
      </w:r>
      <w:r w:rsidRPr="00B26BEC">
        <w:t>having forward</w:t>
      </w:r>
      <w:r w:rsidRPr="00B26BEC" w:rsidR="00A10FFF">
        <w:t>-</w:t>
      </w:r>
      <w:r w:rsidRPr="00B26BEC">
        <w:t>position troops engaging in</w:t>
      </w:r>
      <w:r w:rsidR="005C52C3">
        <w:t>-</w:t>
      </w:r>
      <w:r w:rsidRPr="00B26BEC">
        <w:t xml:space="preserve">country, both to build a picture of </w:t>
      </w:r>
      <w:r w:rsidRPr="00B26BEC">
        <w:t xml:space="preserve">what is </w:t>
      </w:r>
      <w:r w:rsidRPr="00B26BEC">
        <w:t>occurring within it</w:t>
      </w:r>
      <w:r w:rsidRPr="00B26BEC">
        <w:t xml:space="preserve"> </w:t>
      </w:r>
      <w:r w:rsidRPr="00B26BEC">
        <w:t xml:space="preserve">but also to use </w:t>
      </w:r>
      <w:r w:rsidRPr="00B26BEC">
        <w:t xml:space="preserve">their rather </w:t>
      </w:r>
      <w:r w:rsidRPr="00B26BEC">
        <w:t xml:space="preserve">niche expertise to inform the UK and </w:t>
      </w:r>
      <w:r w:rsidRPr="00B26BEC">
        <w:t xml:space="preserve">allied </w:t>
      </w:r>
      <w:r w:rsidRPr="00B26BEC">
        <w:t xml:space="preserve">response to what might eventually be a harder form of Chinese power across the wider </w:t>
      </w:r>
      <w:r w:rsidRPr="00B26BEC">
        <w:t>Indo</w:t>
      </w:r>
      <w:r w:rsidRPr="00B26BEC" w:rsidR="00A10FFF">
        <w:t>-</w:t>
      </w:r>
      <w:r w:rsidRPr="00B26BEC">
        <w:t>Pacific.</w:t>
      </w:r>
    </w:p>
    <w:p w:rsidR="008C05B9" w:rsidRPr="00B26BEC" w:rsidP="008616B9">
      <w:pPr>
        <w:pStyle w:val="Question"/>
      </w:pPr>
      <w:r w:rsidRPr="00B26BEC">
        <w:rPr>
          <w:b/>
        </w:rPr>
        <w:t>Lord Teverson:</w:t>
      </w:r>
      <w:r w:rsidRPr="00B26BEC">
        <w:t xml:space="preserve"> You have </w:t>
      </w:r>
      <w:r w:rsidRPr="00B26BEC" w:rsidR="007744C0">
        <w:t xml:space="preserve">mentioned </w:t>
      </w:r>
      <w:r w:rsidRPr="00B26BEC">
        <w:t>AUKUS</w:t>
      </w:r>
      <w:r w:rsidRPr="00B26BEC" w:rsidR="007744C0">
        <w:t>.</w:t>
      </w:r>
      <w:r w:rsidRPr="00B26BEC">
        <w:t xml:space="preserve"> I am </w:t>
      </w:r>
      <w:r w:rsidRPr="00B26BEC" w:rsidR="007744C0">
        <w:t>trying to understand how important that agreement</w:t>
      </w:r>
      <w:r w:rsidRPr="00B26BEC">
        <w:t xml:space="preserve"> really is</w:t>
      </w:r>
      <w:r w:rsidRPr="00B26BEC" w:rsidR="008D43D3">
        <w:t>.</w:t>
      </w:r>
      <w:r w:rsidRPr="00B26BEC">
        <w:t xml:space="preserve"> It</w:t>
      </w:r>
      <w:r w:rsidRPr="00B26BEC" w:rsidR="007744C0">
        <w:t xml:space="preserve"> sound</w:t>
      </w:r>
      <w:r w:rsidRPr="00B26BEC">
        <w:t xml:space="preserve">s </w:t>
      </w:r>
      <w:r w:rsidRPr="00B26BEC" w:rsidR="007744C0">
        <w:t xml:space="preserve">impressive. </w:t>
      </w:r>
      <w:r w:rsidRPr="00B26BEC">
        <w:t xml:space="preserve">It has </w:t>
      </w:r>
      <w:r w:rsidRPr="00B26BEC" w:rsidR="007744C0">
        <w:t>17 working groups</w:t>
      </w:r>
      <w:r w:rsidRPr="00B26BEC">
        <w:t xml:space="preserve">. It has </w:t>
      </w:r>
      <w:r w:rsidRPr="00B26BEC" w:rsidR="007744C0">
        <w:t>a number of aspects, as you say</w:t>
      </w:r>
      <w:r w:rsidRPr="00B26BEC">
        <w:t xml:space="preserve">: undersea </w:t>
      </w:r>
      <w:r w:rsidRPr="00B26BEC" w:rsidR="007744C0">
        <w:t>capabilities, quantum</w:t>
      </w:r>
      <w:r w:rsidRPr="00B26BEC">
        <w:t xml:space="preserve"> </w:t>
      </w:r>
      <w:r w:rsidRPr="00B26BEC" w:rsidR="007744C0">
        <w:t xml:space="preserve">technology, AI </w:t>
      </w:r>
      <w:r w:rsidRPr="00B26BEC">
        <w:t xml:space="preserve">and </w:t>
      </w:r>
      <w:r w:rsidRPr="00B26BEC" w:rsidR="007744C0">
        <w:t>advanced</w:t>
      </w:r>
      <w:r w:rsidRPr="00B26BEC">
        <w:t xml:space="preserve"> </w:t>
      </w:r>
      <w:r w:rsidRPr="00B26BEC" w:rsidR="007744C0">
        <w:t>cyber</w:t>
      </w:r>
      <w:r w:rsidRPr="00B26BEC">
        <w:t xml:space="preserve">. </w:t>
      </w:r>
      <w:r w:rsidRPr="00B26BEC" w:rsidR="007744C0">
        <w:t>All of that sounds great, but what is the practical effect of that</w:t>
      </w:r>
      <w:r w:rsidRPr="00B26BEC">
        <w:t xml:space="preserve">? </w:t>
      </w:r>
      <w:r w:rsidRPr="00B26BEC" w:rsidR="007744C0">
        <w:t>Is it on the</w:t>
      </w:r>
      <w:r w:rsidRPr="00B26BEC">
        <w:t xml:space="preserve"> </w:t>
      </w:r>
      <w:r w:rsidRPr="00B26BEC" w:rsidR="00F141D6">
        <w:t>Royal Navy</w:t>
      </w:r>
      <w:r w:rsidRPr="00B26BEC" w:rsidR="007744C0">
        <w:t>?</w:t>
      </w:r>
      <w:r w:rsidRPr="00B26BEC">
        <w:t xml:space="preserve"> Is </w:t>
      </w:r>
      <w:r w:rsidRPr="00B26BEC" w:rsidR="007744C0">
        <w:t xml:space="preserve">this something </w:t>
      </w:r>
      <w:r w:rsidRPr="00B26BEC">
        <w:t xml:space="preserve">that is </w:t>
      </w:r>
      <w:r w:rsidRPr="00B26BEC" w:rsidR="007744C0">
        <w:t>going to get bigger in the future</w:t>
      </w:r>
      <w:r w:rsidRPr="00B26BEC">
        <w:t xml:space="preserve">, </w:t>
      </w:r>
      <w:r w:rsidRPr="00B26BEC" w:rsidR="007744C0">
        <w:t>or is it something that will lose its profile after</w:t>
      </w:r>
      <w:r w:rsidRPr="00B26BEC">
        <w:t xml:space="preserve"> a </w:t>
      </w:r>
      <w:r w:rsidRPr="00B26BEC" w:rsidR="007744C0">
        <w:t>while</w:t>
      </w:r>
      <w:r w:rsidRPr="00B26BEC">
        <w:t>?</w:t>
      </w:r>
    </w:p>
    <w:p w:rsidR="003D4C27" w:rsidRPr="00B26BEC" w:rsidP="008C05B9">
      <w:pPr>
        <w:pStyle w:val="Question"/>
        <w:numPr>
          <w:ilvl w:val="0"/>
          <w:numId w:val="0"/>
        </w:numPr>
        <w:ind w:left="794"/>
      </w:pPr>
      <w:r w:rsidRPr="00B26BEC">
        <w:t xml:space="preserve">Given </w:t>
      </w:r>
      <w:r w:rsidRPr="00B26BEC" w:rsidR="007744C0">
        <w:t xml:space="preserve">the change of </w:t>
      </w:r>
      <w:r w:rsidRPr="00B26BEC" w:rsidR="00533AC9">
        <w:t>G</w:t>
      </w:r>
      <w:r w:rsidRPr="00B26BEC" w:rsidR="007744C0">
        <w:t>overnment in Australia, I was looking at the Labor Part</w:t>
      </w:r>
      <w:r w:rsidRPr="00B26BEC">
        <w:t>y’s m</w:t>
      </w:r>
      <w:r w:rsidRPr="00B26BEC" w:rsidR="007744C0">
        <w:t>anifesto</w:t>
      </w:r>
      <w:r w:rsidRPr="00B26BEC">
        <w:t xml:space="preserve">. It </w:t>
      </w:r>
      <w:r w:rsidRPr="00B26BEC" w:rsidR="007744C0">
        <w:t>actually mentions</w:t>
      </w:r>
      <w:r w:rsidRPr="00B26BEC" w:rsidR="00AE0FDC">
        <w:t xml:space="preserve"> AUKUS. Are </w:t>
      </w:r>
      <w:r w:rsidRPr="00B26BEC" w:rsidR="007744C0">
        <w:t xml:space="preserve">we confident that the </w:t>
      </w:r>
      <w:r w:rsidRPr="00B26BEC" w:rsidR="00AE0FDC">
        <w:t xml:space="preserve">Albanese </w:t>
      </w:r>
      <w:r w:rsidRPr="00B26BEC" w:rsidR="00533AC9">
        <w:t>G</w:t>
      </w:r>
      <w:r w:rsidRPr="00B26BEC" w:rsidR="007744C0">
        <w:t>overnment will keep that same importance of this agreement</w:t>
      </w:r>
      <w:r w:rsidRPr="00B26BEC">
        <w:t xml:space="preserve">? </w:t>
      </w:r>
    </w:p>
    <w:p w:rsidR="009763AE" w:rsidRPr="00B26BEC" w:rsidP="003D4C27">
      <w:pPr>
        <w:pStyle w:val="Answer"/>
      </w:pPr>
      <w:r w:rsidRPr="00B26BEC">
        <w:rPr>
          <w:b/>
          <w:i/>
        </w:rPr>
        <w:t>Nick Childs:</w:t>
      </w:r>
      <w:r w:rsidRPr="00B26BEC" w:rsidR="003D4C27">
        <w:rPr>
          <w:b/>
        </w:rPr>
        <w:t xml:space="preserve"> </w:t>
      </w:r>
      <w:r w:rsidRPr="00B26BEC" w:rsidR="007C1F48">
        <w:t>I</w:t>
      </w:r>
      <w:r w:rsidRPr="00B26BEC" w:rsidR="003D4C27">
        <w:t xml:space="preserve">t </w:t>
      </w:r>
      <w:r w:rsidRPr="00B26BEC" w:rsidR="007744C0">
        <w:t>is potentially important in the longer term for the UK in terms of capability enhancement, precisely because of some of those areas that you mentioned</w:t>
      </w:r>
      <w:r w:rsidR="005C52C3">
        <w:t>;</w:t>
      </w:r>
      <w:r w:rsidRPr="00B26BEC" w:rsidR="008D43D3">
        <w:t xml:space="preserve"> for example</w:t>
      </w:r>
      <w:r w:rsidR="005C52C3">
        <w:t>,</w:t>
      </w:r>
      <w:r w:rsidRPr="00B26BEC" w:rsidR="00DC6B37">
        <w:t xml:space="preserve"> the </w:t>
      </w:r>
      <w:r w:rsidRPr="00B26BEC" w:rsidR="007744C0">
        <w:t>underwater battle space</w:t>
      </w:r>
      <w:r w:rsidRPr="00B26BEC" w:rsidR="008D43D3">
        <w:t xml:space="preserve">, </w:t>
      </w:r>
      <w:r w:rsidRPr="00B26BEC" w:rsidR="007744C0">
        <w:t>which is a critical area</w:t>
      </w:r>
      <w:r w:rsidRPr="00B26BEC" w:rsidR="008D43D3">
        <w:t xml:space="preserve">, </w:t>
      </w:r>
      <w:r w:rsidRPr="00B26BEC" w:rsidR="00DC6B37">
        <w:t xml:space="preserve">and </w:t>
      </w:r>
      <w:r w:rsidRPr="00B26BEC" w:rsidR="007744C0">
        <w:t>potentially hypersonics</w:t>
      </w:r>
      <w:r w:rsidRPr="00B26BEC" w:rsidR="00DC6B37">
        <w:t xml:space="preserve">. There is </w:t>
      </w:r>
      <w:r w:rsidRPr="00B26BEC" w:rsidR="007744C0">
        <w:t>ambition there</w:t>
      </w:r>
      <w:r w:rsidRPr="00B26BEC">
        <w:t xml:space="preserve">, </w:t>
      </w:r>
      <w:r w:rsidRPr="00B26BEC" w:rsidR="007744C0">
        <w:t xml:space="preserve">both </w:t>
      </w:r>
      <w:r w:rsidRPr="00B26BEC">
        <w:t xml:space="preserve">because of </w:t>
      </w:r>
      <w:r w:rsidRPr="00B26BEC" w:rsidR="007744C0">
        <w:t xml:space="preserve">the challenges it represents but also the opportunities it represents in restoring some of those </w:t>
      </w:r>
      <w:r w:rsidRPr="00B26BEC">
        <w:t xml:space="preserve">lethality </w:t>
      </w:r>
      <w:r w:rsidRPr="00B26BEC" w:rsidR="007744C0">
        <w:t>questions.</w:t>
      </w:r>
    </w:p>
    <w:p w:rsidR="00FF1265" w:rsidRPr="00B26BEC" w:rsidP="00FF1265">
      <w:pPr>
        <w:pStyle w:val="Answer"/>
      </w:pPr>
      <w:r w:rsidRPr="00B26BEC">
        <w:t>It is also o</w:t>
      </w:r>
      <w:r w:rsidRPr="00B26BEC" w:rsidR="009763AE">
        <w:t xml:space="preserve">n </w:t>
      </w:r>
      <w:r w:rsidRPr="00B26BEC" w:rsidR="007744C0">
        <w:t>the submarine front</w:t>
      </w:r>
      <w:r w:rsidRPr="00B26BEC">
        <w:t>. A</w:t>
      </w:r>
      <w:r w:rsidRPr="00B26BEC" w:rsidR="007744C0">
        <w:t>lthough the UK is a significant player with significant capabilities, it has been bumping along the ragged edge of being able to sustain that capability</w:t>
      </w:r>
      <w:r w:rsidRPr="00B26BEC">
        <w:t xml:space="preserve">. There is an </w:t>
      </w:r>
      <w:r w:rsidRPr="00B26BEC" w:rsidR="007744C0">
        <w:t xml:space="preserve">opportunity </w:t>
      </w:r>
      <w:r w:rsidRPr="00B26BEC">
        <w:t xml:space="preserve">as part of AUKUS </w:t>
      </w:r>
      <w:r w:rsidRPr="00B26BEC" w:rsidR="007744C0">
        <w:t>potentially to become part</w:t>
      </w:r>
      <w:r w:rsidRPr="00B26BEC">
        <w:t xml:space="preserve"> of </w:t>
      </w:r>
      <w:r w:rsidRPr="00B26BEC" w:rsidR="007744C0">
        <w:t xml:space="preserve">a bigger </w:t>
      </w:r>
      <w:r w:rsidRPr="00B26BEC" w:rsidR="008D43D3">
        <w:t>w</w:t>
      </w:r>
      <w:r w:rsidRPr="00B26BEC" w:rsidR="007744C0">
        <w:t>hole in terms of some economies of scale going forward</w:t>
      </w:r>
      <w:r w:rsidR="005C52C3">
        <w:t xml:space="preserve"> in</w:t>
      </w:r>
      <w:r w:rsidRPr="00B26BEC" w:rsidR="007744C0">
        <w:t xml:space="preserve"> regenerating the UK</w:t>
      </w:r>
      <w:r w:rsidRPr="00B26BEC" w:rsidR="00561423">
        <w:t>’</w:t>
      </w:r>
      <w:r w:rsidRPr="00B26BEC" w:rsidR="007744C0">
        <w:t>s nuclear submarine capability and sustaining it in the longer term.</w:t>
      </w:r>
      <w:r w:rsidRPr="00B26BEC">
        <w:t xml:space="preserve"> </w:t>
      </w:r>
      <w:r w:rsidRPr="00B26BEC" w:rsidR="007744C0">
        <w:t>There are some advantages to that</w:t>
      </w:r>
      <w:r w:rsidRPr="00B26BEC">
        <w:t xml:space="preserve">, </w:t>
      </w:r>
      <w:r w:rsidRPr="00B26BEC" w:rsidR="007744C0">
        <w:t>which could be key.</w:t>
      </w:r>
    </w:p>
    <w:p w:rsidR="007744C0" w:rsidRPr="00B26BEC" w:rsidP="008357F5">
      <w:pPr>
        <w:pStyle w:val="Answer"/>
      </w:pPr>
      <w:r w:rsidRPr="00B26BEC">
        <w:t>There are risks as well</w:t>
      </w:r>
      <w:r w:rsidRPr="00B26BEC" w:rsidR="00FF1265">
        <w:t xml:space="preserve">, </w:t>
      </w:r>
      <w:r w:rsidR="005C52C3">
        <w:t>in</w:t>
      </w:r>
      <w:r w:rsidRPr="00B26BEC" w:rsidR="00FF1265">
        <w:t xml:space="preserve"> </w:t>
      </w:r>
      <w:r w:rsidRPr="00B26BEC">
        <w:t xml:space="preserve">not allowing the pull of </w:t>
      </w:r>
      <w:r w:rsidRPr="00B26BEC" w:rsidR="00FF1265">
        <w:t xml:space="preserve">AUKUS </w:t>
      </w:r>
      <w:r w:rsidRPr="00B26BEC">
        <w:t xml:space="preserve">to somehow complicate things going forward. </w:t>
      </w:r>
      <w:r w:rsidRPr="00B26BEC" w:rsidR="00FF1265">
        <w:t xml:space="preserve">It is </w:t>
      </w:r>
      <w:r w:rsidRPr="00B26BEC">
        <w:t>an important balance, but</w:t>
      </w:r>
      <w:r w:rsidRPr="00B26BEC" w:rsidR="00FF1265">
        <w:t xml:space="preserve"> there is</w:t>
      </w:r>
      <w:r w:rsidRPr="00B26BEC" w:rsidR="008357F5">
        <w:t xml:space="preserve"> </w:t>
      </w:r>
      <w:r w:rsidRPr="00B26BEC">
        <w:t xml:space="preserve">real potential there. </w:t>
      </w:r>
      <w:r w:rsidRPr="00B26BEC" w:rsidR="008357F5">
        <w:t xml:space="preserve">I am </w:t>
      </w:r>
      <w:r w:rsidRPr="00B26BEC">
        <w:t xml:space="preserve">not an expert on Australian </w:t>
      </w:r>
      <w:r w:rsidR="005C52C3">
        <w:t>g</w:t>
      </w:r>
      <w:r w:rsidRPr="00B26BEC">
        <w:t>overnment, but I get a sense that</w:t>
      </w:r>
      <w:r w:rsidRPr="00B26BEC" w:rsidR="008357F5">
        <w:t xml:space="preserve">, </w:t>
      </w:r>
      <w:r w:rsidRPr="00B26BEC">
        <w:t xml:space="preserve">at least as far as the Labor versus Liberal parties were concerned, it was </w:t>
      </w:r>
      <w:r w:rsidRPr="00B26BEC" w:rsidR="008357F5">
        <w:t xml:space="preserve">a </w:t>
      </w:r>
      <w:r w:rsidRPr="00B26BEC">
        <w:t>relatively</w:t>
      </w:r>
      <w:r w:rsidRPr="00B26BEC" w:rsidR="008357F5">
        <w:t xml:space="preserve"> </w:t>
      </w:r>
      <w:r w:rsidRPr="00B26BEC">
        <w:t>politically neutral</w:t>
      </w:r>
      <w:r w:rsidRPr="00B26BEC" w:rsidR="008357F5">
        <w:t xml:space="preserve"> </w:t>
      </w:r>
      <w:r w:rsidRPr="00B26BEC">
        <w:t>element.</w:t>
      </w:r>
      <w:r w:rsidRPr="00B26BEC" w:rsidR="008357F5">
        <w:t xml:space="preserve"> The </w:t>
      </w:r>
      <w:r w:rsidRPr="00B26BEC">
        <w:t xml:space="preserve">fact that the </w:t>
      </w:r>
      <w:r w:rsidRPr="00B26BEC">
        <w:t>new Government</w:t>
      </w:r>
      <w:r w:rsidRPr="00B26BEC" w:rsidR="008357F5">
        <w:t xml:space="preserve"> </w:t>
      </w:r>
      <w:r w:rsidR="005C52C3">
        <w:t>are</w:t>
      </w:r>
      <w:r w:rsidRPr="00B26BEC" w:rsidR="008357F5">
        <w:t xml:space="preserve"> </w:t>
      </w:r>
      <w:r w:rsidRPr="00B26BEC">
        <w:t>a majority Government means that there is likely to be stability</w:t>
      </w:r>
      <w:r w:rsidRPr="00B26BEC" w:rsidR="008357F5">
        <w:t xml:space="preserve">. In </w:t>
      </w:r>
      <w:r w:rsidRPr="00B26BEC">
        <w:t>a way</w:t>
      </w:r>
      <w:r w:rsidRPr="00B26BEC" w:rsidR="008357F5">
        <w:t xml:space="preserve">, </w:t>
      </w:r>
      <w:r w:rsidRPr="00B26BEC">
        <w:t>there has to be</w:t>
      </w:r>
      <w:r w:rsidRPr="00B26BEC" w:rsidR="008357F5">
        <w:t xml:space="preserve">, </w:t>
      </w:r>
      <w:r w:rsidRPr="00B26BEC">
        <w:t xml:space="preserve">because </w:t>
      </w:r>
      <w:r w:rsidRPr="00B26BEC" w:rsidR="008357F5">
        <w:t xml:space="preserve">there is </w:t>
      </w:r>
      <w:r w:rsidRPr="00B26BEC">
        <w:t>no doubt that</w:t>
      </w:r>
      <w:r w:rsidRPr="00B26BEC" w:rsidR="008357F5">
        <w:t xml:space="preserve"> </w:t>
      </w:r>
      <w:r w:rsidRPr="00B26BEC">
        <w:t>for this to work it is going to have to be a national effort over a sustained period</w:t>
      </w:r>
      <w:r w:rsidRPr="00B26BEC" w:rsidR="008357F5">
        <w:t xml:space="preserve">, </w:t>
      </w:r>
      <w:r w:rsidRPr="00B26BEC">
        <w:t>with</w:t>
      </w:r>
      <w:r w:rsidRPr="00B26BEC" w:rsidR="008357F5">
        <w:t xml:space="preserve"> </w:t>
      </w:r>
      <w:r w:rsidRPr="00B26BEC">
        <w:t>sustained political will on all sides.</w:t>
      </w:r>
    </w:p>
    <w:p w:rsidR="00CC3D26" w:rsidRPr="00B26BEC" w:rsidP="00CC3D26">
      <w:pPr>
        <w:pStyle w:val="Answer"/>
      </w:pPr>
      <w:r w:rsidRPr="00B26BEC">
        <w:rPr>
          <w:b/>
          <w:i/>
        </w:rPr>
        <w:t>Dr Sidharth Kaushal:</w:t>
      </w:r>
      <w:r w:rsidRPr="00B26BEC" w:rsidR="007F6BB4">
        <w:rPr>
          <w:b/>
        </w:rPr>
        <w:t xml:space="preserve"> </w:t>
      </w:r>
      <w:r w:rsidRPr="00B26BEC" w:rsidR="007F6BB4">
        <w:t>In</w:t>
      </w:r>
      <w:r w:rsidRPr="00B26BEC" w:rsidR="007744C0">
        <w:t xml:space="preserve"> a strategic sense, because the US </w:t>
      </w:r>
      <w:r w:rsidR="005C52C3">
        <w:t>N</w:t>
      </w:r>
      <w:r w:rsidRPr="00B26BEC" w:rsidR="007744C0">
        <w:t>avy is facing a shortfall in its submarine numbers in the next decade</w:t>
      </w:r>
      <w:r w:rsidRPr="00B26BEC" w:rsidR="008D43D3">
        <w:t>,</w:t>
      </w:r>
      <w:r w:rsidRPr="00B26BEC" w:rsidR="007F6BB4">
        <w:t xml:space="preserve"> an </w:t>
      </w:r>
      <w:r w:rsidRPr="00B26BEC" w:rsidR="007744C0">
        <w:t>Australia</w:t>
      </w:r>
      <w:r w:rsidRPr="00B26BEC" w:rsidR="007F6BB4">
        <w:t xml:space="preserve">n </w:t>
      </w:r>
      <w:r w:rsidRPr="00B26BEC" w:rsidR="007744C0">
        <w:t xml:space="preserve">nuclear submarine force could actually be quite pivotal. </w:t>
      </w:r>
      <w:r w:rsidRPr="00B26BEC" w:rsidR="007F6BB4">
        <w:t>M</w:t>
      </w:r>
      <w:r w:rsidRPr="00B26BEC" w:rsidR="007744C0">
        <w:t xml:space="preserve">ore importantly, </w:t>
      </w:r>
      <w:r w:rsidRPr="00B26BEC" w:rsidR="007F6BB4">
        <w:t xml:space="preserve">if AUKUS </w:t>
      </w:r>
      <w:r w:rsidRPr="00B26BEC" w:rsidR="007744C0">
        <w:t>as a deal works as intended</w:t>
      </w:r>
      <w:r w:rsidRPr="00B26BEC" w:rsidR="007F6BB4">
        <w:t xml:space="preserve"> it </w:t>
      </w:r>
      <w:r w:rsidRPr="00B26BEC" w:rsidR="007744C0">
        <w:t>illustrates how the UK can perhaps have influence with</w:t>
      </w:r>
      <w:r w:rsidRPr="00B26BEC" w:rsidR="007F6BB4">
        <w:t xml:space="preserve">out </w:t>
      </w:r>
      <w:r w:rsidRPr="00B26BEC" w:rsidR="007744C0">
        <w:t>mass in places where it will never commit large forces</w:t>
      </w:r>
      <w:r w:rsidRPr="00B26BEC" w:rsidR="007F6BB4">
        <w:t xml:space="preserve">. That is </w:t>
      </w:r>
      <w:r w:rsidRPr="00B26BEC" w:rsidR="007744C0">
        <w:t>through the ability to transfer technology, which has a much more lasting effect than the transient deployment of high</w:t>
      </w:r>
      <w:r w:rsidRPr="00B26BEC" w:rsidR="00A10FFF">
        <w:t>-</w:t>
      </w:r>
      <w:r w:rsidRPr="00B26BEC" w:rsidR="007744C0">
        <w:t>end capabilities</w:t>
      </w:r>
      <w:r w:rsidRPr="00B26BEC" w:rsidR="008D43D3">
        <w:t xml:space="preserve"> that</w:t>
      </w:r>
      <w:r w:rsidRPr="00B26BEC" w:rsidR="007744C0">
        <w:t xml:space="preserve"> must eventually be recommitted to Europe.</w:t>
      </w:r>
      <w:r w:rsidRPr="00B26BEC">
        <w:t xml:space="preserve"> A</w:t>
      </w:r>
      <w:r w:rsidRPr="00B26BEC" w:rsidR="007744C0">
        <w:t>s a strategic concept it</w:t>
      </w:r>
      <w:r w:rsidRPr="00B26BEC">
        <w:t xml:space="preserve"> is</w:t>
      </w:r>
      <w:r w:rsidRPr="00B26BEC" w:rsidR="007744C0">
        <w:t xml:space="preserve"> actually a very good example of </w:t>
      </w:r>
      <w:r w:rsidRPr="00B26BEC">
        <w:t xml:space="preserve">the </w:t>
      </w:r>
      <w:r w:rsidRPr="00B26BEC" w:rsidR="007744C0">
        <w:t>logic of constraining an</w:t>
      </w:r>
      <w:r w:rsidRPr="00B26BEC">
        <w:t xml:space="preserve"> </w:t>
      </w:r>
      <w:r w:rsidRPr="00B26BEC" w:rsidR="007744C0">
        <w:t>opponent without directly confronting them</w:t>
      </w:r>
      <w:r w:rsidRPr="00B26BEC">
        <w:t xml:space="preserve">. We </w:t>
      </w:r>
      <w:r w:rsidRPr="00B26BEC" w:rsidR="007744C0">
        <w:t xml:space="preserve">see </w:t>
      </w:r>
      <w:r w:rsidRPr="00B26BEC">
        <w:t xml:space="preserve">that </w:t>
      </w:r>
      <w:r w:rsidRPr="00B26BEC" w:rsidR="007744C0">
        <w:t>reflected in a number of both military and policy documents</w:t>
      </w:r>
      <w:r w:rsidRPr="00B26BEC">
        <w:t>.</w:t>
      </w:r>
    </w:p>
    <w:p w:rsidR="004E6FE7" w:rsidRPr="00B26BEC" w:rsidP="004E6FE7">
      <w:pPr>
        <w:pStyle w:val="Question"/>
        <w:numPr>
          <w:ilvl w:val="0"/>
          <w:numId w:val="0"/>
        </w:numPr>
        <w:ind w:left="794"/>
      </w:pPr>
      <w:r w:rsidRPr="00B26BEC">
        <w:t xml:space="preserve">Regarding </w:t>
      </w:r>
      <w:r w:rsidRPr="00B26BEC" w:rsidR="007744C0">
        <w:t>its value</w:t>
      </w:r>
      <w:r w:rsidRPr="00B26BEC">
        <w:t xml:space="preserve"> </w:t>
      </w:r>
      <w:r w:rsidRPr="00B26BEC" w:rsidR="007744C0">
        <w:t>in terms of economies of scale</w:t>
      </w:r>
      <w:r w:rsidRPr="00B26BEC">
        <w:t xml:space="preserve">, </w:t>
      </w:r>
      <w:r w:rsidRPr="00B26BEC" w:rsidR="007744C0">
        <w:t>given some of the problems the UK faces</w:t>
      </w:r>
      <w:r w:rsidR="005C52C3">
        <w:t>,</w:t>
      </w:r>
      <w:r w:rsidRPr="00B26BEC" w:rsidR="00B26BEC">
        <w:t xml:space="preserve"> </w:t>
      </w:r>
      <w:r w:rsidRPr="00B26BEC" w:rsidR="007744C0">
        <w:t>generating certain capabilities that the Royal Navy has deemed critical</w:t>
      </w:r>
      <w:r w:rsidRPr="00B26BEC" w:rsidR="00B26BEC">
        <w:t xml:space="preserve">, </w:t>
      </w:r>
      <w:r w:rsidRPr="00B26BEC" w:rsidR="0016307E">
        <w:t>hy</w:t>
      </w:r>
      <w:r w:rsidRPr="00B26BEC" w:rsidR="007744C0">
        <w:t>personics being a good example</w:t>
      </w:r>
      <w:r w:rsidRPr="00B26BEC" w:rsidR="00B26BEC">
        <w:t xml:space="preserve">, </w:t>
      </w:r>
      <w:r w:rsidRPr="00B26BEC" w:rsidR="007744C0">
        <w:t xml:space="preserve">really could not be done outside the context of a partnership with countries </w:t>
      </w:r>
      <w:r w:rsidRPr="00B26BEC" w:rsidR="00B26BEC">
        <w:t xml:space="preserve">such as </w:t>
      </w:r>
      <w:r w:rsidRPr="00B26BEC" w:rsidR="007744C0">
        <w:t>the US and Australia</w:t>
      </w:r>
      <w:r w:rsidRPr="00B26BEC">
        <w:t xml:space="preserve">. Both have </w:t>
      </w:r>
      <w:r w:rsidRPr="00B26BEC" w:rsidR="007744C0">
        <w:t>pedigree in this area</w:t>
      </w:r>
      <w:r w:rsidRPr="00B26BEC">
        <w:t xml:space="preserve">, </w:t>
      </w:r>
      <w:r w:rsidRPr="00B26BEC" w:rsidR="007744C0">
        <w:t>but</w:t>
      </w:r>
      <w:r w:rsidRPr="00B26BEC" w:rsidR="0016307E">
        <w:t xml:space="preserve"> are also</w:t>
      </w:r>
      <w:r w:rsidRPr="00B26BEC" w:rsidR="007744C0">
        <w:t xml:space="preserve"> willing</w:t>
      </w:r>
      <w:r w:rsidRPr="00B26BEC" w:rsidR="0016307E">
        <w:t xml:space="preserve"> </w:t>
      </w:r>
      <w:r w:rsidRPr="00B26BEC" w:rsidR="007744C0">
        <w:t>to share information</w:t>
      </w:r>
      <w:r w:rsidRPr="00B26BEC">
        <w:t xml:space="preserve"> </w:t>
      </w:r>
      <w:r w:rsidRPr="00B26BEC" w:rsidR="007744C0">
        <w:t>on these fairly sensitive capabilities</w:t>
      </w:r>
      <w:r w:rsidRPr="00B26BEC">
        <w:t xml:space="preserve"> and </w:t>
      </w:r>
      <w:r w:rsidRPr="00B26BEC" w:rsidR="007744C0">
        <w:t>create some very important economies of scal</w:t>
      </w:r>
      <w:r w:rsidRPr="00B26BEC">
        <w:t xml:space="preserve">e, </w:t>
      </w:r>
      <w:r w:rsidRPr="00B26BEC" w:rsidR="007744C0">
        <w:t>as Nick said.</w:t>
      </w:r>
      <w:r w:rsidRPr="00B26BEC">
        <w:t xml:space="preserve"> Broadly </w:t>
      </w:r>
      <w:r w:rsidRPr="00B26BEC" w:rsidR="007744C0">
        <w:t>speaking</w:t>
      </w:r>
      <w:r w:rsidR="005C52C3">
        <w:t>,</w:t>
      </w:r>
      <w:r w:rsidRPr="00B26BEC">
        <w:t xml:space="preserve"> there is </w:t>
      </w:r>
      <w:r w:rsidRPr="00B26BEC" w:rsidR="007744C0">
        <w:t>a lot of value added.</w:t>
      </w:r>
    </w:p>
    <w:p w:rsidR="004E6FE7" w:rsidRPr="00B26BEC" w:rsidP="004E6FE7">
      <w:pPr>
        <w:pStyle w:val="Question"/>
        <w:numPr>
          <w:ilvl w:val="0"/>
          <w:numId w:val="0"/>
        </w:numPr>
        <w:ind w:left="794"/>
      </w:pPr>
      <w:r w:rsidRPr="00B26BEC">
        <w:t xml:space="preserve">There are two potential challenges. The first is the potential for competition for talent amongst </w:t>
      </w:r>
      <w:r w:rsidRPr="00B26BEC">
        <w:t xml:space="preserve">AUKUS </w:t>
      </w:r>
      <w:r w:rsidRPr="00B26BEC">
        <w:t>partners</w:t>
      </w:r>
      <w:r w:rsidRPr="00B26BEC">
        <w:t xml:space="preserve">, </w:t>
      </w:r>
      <w:r w:rsidRPr="00B26BEC">
        <w:t xml:space="preserve">which could strain capacity, given that </w:t>
      </w:r>
      <w:r w:rsidRPr="00B26BEC">
        <w:t>h</w:t>
      </w:r>
      <w:r w:rsidRPr="00B26BEC">
        <w:t xml:space="preserve">uman </w:t>
      </w:r>
      <w:r w:rsidRPr="00B26BEC">
        <w:t>r</w:t>
      </w:r>
      <w:r w:rsidRPr="00B26BEC">
        <w:t>esources are a limited asset in each country.</w:t>
      </w:r>
      <w:r w:rsidRPr="00B26BEC">
        <w:t xml:space="preserve"> The </w:t>
      </w:r>
      <w:r w:rsidRPr="00B26BEC">
        <w:t>second is managing expectations</w:t>
      </w:r>
      <w:r w:rsidRPr="00B26BEC">
        <w:t xml:space="preserve"> and </w:t>
      </w:r>
      <w:r w:rsidRPr="00B26BEC">
        <w:t>ensuring that what is viewed as a very important technology</w:t>
      </w:r>
      <w:r w:rsidRPr="00B26BEC" w:rsidR="00B26BEC">
        <w:t>-</w:t>
      </w:r>
      <w:r w:rsidRPr="00B26BEC">
        <w:t>sharing framework is not misconstrued as</w:t>
      </w:r>
      <w:r w:rsidRPr="00B26BEC">
        <w:t xml:space="preserve"> </w:t>
      </w:r>
      <w:r w:rsidRPr="00B26BEC">
        <w:t>an alliance</w:t>
      </w:r>
      <w:r w:rsidRPr="00B26BEC">
        <w:t xml:space="preserve">, </w:t>
      </w:r>
      <w:r w:rsidRPr="00B26BEC">
        <w:t xml:space="preserve">and </w:t>
      </w:r>
      <w:r w:rsidRPr="00B26BEC">
        <w:t xml:space="preserve">does not </w:t>
      </w:r>
      <w:r w:rsidR="005C52C3">
        <w:t>lead to</w:t>
      </w:r>
      <w:r w:rsidRPr="00B26BEC">
        <w:t xml:space="preserve"> mission creep. </w:t>
      </w:r>
      <w:r w:rsidRPr="00B26BEC">
        <w:t>B</w:t>
      </w:r>
      <w:r w:rsidRPr="00B26BEC">
        <w:t>roadly speaking</w:t>
      </w:r>
      <w:r w:rsidRPr="00B26BEC" w:rsidR="00B26BEC">
        <w:t>,</w:t>
      </w:r>
      <w:r w:rsidRPr="00B26BEC">
        <w:t xml:space="preserve"> it delivers a lot of value.</w:t>
      </w:r>
    </w:p>
    <w:p w:rsidR="004E6FE7" w:rsidRPr="00B26BEC" w:rsidP="004E6FE7">
      <w:pPr>
        <w:pStyle w:val="Question"/>
        <w:numPr>
          <w:ilvl w:val="0"/>
          <w:numId w:val="0"/>
        </w:numPr>
        <w:ind w:left="794"/>
      </w:pPr>
      <w:r w:rsidRPr="00B26BEC">
        <w:t xml:space="preserve">I cannot add much value on </w:t>
      </w:r>
      <w:r w:rsidRPr="00B26BEC" w:rsidR="007744C0">
        <w:t>the subject of the new Australian Government</w:t>
      </w:r>
      <w:r w:rsidRPr="00B26BEC">
        <w:t>, unfortunately</w:t>
      </w:r>
      <w:r w:rsidRPr="00B26BEC" w:rsidR="007744C0">
        <w:t>.</w:t>
      </w:r>
    </w:p>
    <w:p w:rsidR="004A7EAF" w:rsidRPr="005D5546" w:rsidP="00BE2079">
      <w:pPr>
        <w:pStyle w:val="Remark"/>
      </w:pPr>
      <w:r w:rsidRPr="00B26BEC">
        <w:rPr>
          <w:b/>
        </w:rPr>
        <w:t>The Chair:</w:t>
      </w:r>
      <w:r w:rsidRPr="00B26BEC" w:rsidR="004E6FE7">
        <w:t xml:space="preserve"> </w:t>
      </w:r>
      <w:r w:rsidRPr="00B26BEC" w:rsidR="007744C0">
        <w:t xml:space="preserve">Thank you very much indeed to our </w:t>
      </w:r>
      <w:r w:rsidRPr="00B26BEC" w:rsidR="004E6FE7">
        <w:t xml:space="preserve">expert </w:t>
      </w:r>
      <w:r w:rsidRPr="00B26BEC" w:rsidR="007744C0">
        <w:t>witnesses</w:t>
      </w:r>
      <w:r w:rsidRPr="00B26BEC" w:rsidR="004E6FE7">
        <w:t xml:space="preserve">. </w:t>
      </w:r>
      <w:r w:rsidRPr="00B26BEC" w:rsidR="00B26BEC">
        <w:t>Y</w:t>
      </w:r>
      <w:r w:rsidRPr="00B26BEC" w:rsidR="004E6FE7">
        <w:t xml:space="preserve">ou have </w:t>
      </w:r>
      <w:r w:rsidRPr="00B26BEC" w:rsidR="007744C0">
        <w:t>help</w:t>
      </w:r>
      <w:r w:rsidRPr="00B26BEC" w:rsidR="00B26BEC">
        <w:t>ed</w:t>
      </w:r>
      <w:r w:rsidRPr="00B26BEC" w:rsidR="007744C0">
        <w:t xml:space="preserve"> us focus </w:t>
      </w:r>
      <w:r w:rsidRPr="00B26BEC" w:rsidR="00B26BEC">
        <w:t xml:space="preserve">in this session </w:t>
      </w:r>
      <w:r w:rsidRPr="00B26BEC" w:rsidR="004E6FE7">
        <w:t xml:space="preserve">on </w:t>
      </w:r>
      <w:r w:rsidRPr="00B26BEC" w:rsidR="007744C0">
        <w:t xml:space="preserve">the issues of maritime security and the development that </w:t>
      </w:r>
      <w:r w:rsidRPr="00B26BEC" w:rsidR="004E6FE7">
        <w:t xml:space="preserve">we are </w:t>
      </w:r>
      <w:r w:rsidRPr="00B26BEC" w:rsidR="007744C0">
        <w:t xml:space="preserve">going to see as a result of the </w:t>
      </w:r>
      <w:r w:rsidR="00216FA2">
        <w:t>Integrated Review</w:t>
      </w:r>
      <w:r w:rsidRPr="00B26BEC" w:rsidR="005C52C3">
        <w:t xml:space="preserve"> </w:t>
      </w:r>
      <w:r w:rsidRPr="00B26BEC" w:rsidR="004E6FE7">
        <w:t xml:space="preserve">itself </w:t>
      </w:r>
      <w:r w:rsidRPr="00B26BEC" w:rsidR="007744C0">
        <w:t xml:space="preserve">and the </w:t>
      </w:r>
      <w:r w:rsidR="00216FA2">
        <w:t>Defence Command Paper</w:t>
      </w:r>
      <w:r w:rsidRPr="00B26BEC" w:rsidR="004E6FE7">
        <w:t xml:space="preserve">. It </w:t>
      </w:r>
      <w:r w:rsidRPr="00B26BEC" w:rsidR="007744C0">
        <w:t xml:space="preserve">very much feels as though </w:t>
      </w:r>
      <w:r w:rsidRPr="00B26BEC" w:rsidR="004E6FE7">
        <w:t xml:space="preserve">there is </w:t>
      </w:r>
      <w:r w:rsidRPr="00B26BEC" w:rsidR="007744C0">
        <w:t>so much that can be done.</w:t>
      </w:r>
      <w:r w:rsidRPr="00B26BEC" w:rsidR="004E6FE7">
        <w:t xml:space="preserve"> I</w:t>
      </w:r>
      <w:r w:rsidRPr="00B26BEC" w:rsidR="007744C0">
        <w:t>t takes time to think how to do it</w:t>
      </w:r>
      <w:r w:rsidRPr="00B26BEC" w:rsidR="004E6FE7">
        <w:t>.</w:t>
      </w:r>
      <w:r w:rsidRPr="00B26BEC" w:rsidR="00B26BEC">
        <w:t xml:space="preserve"> W</w:t>
      </w:r>
      <w:r w:rsidRPr="00B26BEC" w:rsidR="007744C0">
        <w:t>hen we reach a position where a hostile act</w:t>
      </w:r>
      <w:r w:rsidRPr="00B26BEC" w:rsidR="004E6FE7">
        <w:t xml:space="preserve">or </w:t>
      </w:r>
      <w:r w:rsidRPr="00B26BEC" w:rsidR="007744C0">
        <w:t>take action against this country</w:t>
      </w:r>
      <w:r w:rsidRPr="00B26BEC" w:rsidR="00B26BEC">
        <w:t>, time runs out</w:t>
      </w:r>
      <w:r w:rsidR="00452EBD">
        <w:t>—</w:t>
      </w:r>
      <w:r w:rsidRPr="00B26BEC" w:rsidR="00B26BEC">
        <w:t>as it has done today.</w:t>
      </w:r>
      <w:r w:rsidR="00B26BEC">
        <w:t xml:space="preserve"> </w:t>
      </w:r>
      <w:r w:rsidR="00452EBD">
        <w:t>Thank you very much indeed. I formally close the session.</w:t>
      </w:r>
    </w:p>
    <w:sectPr w:rsidSect="00B562C5">
      <w:headerReference w:type="first" r:id="rId11"/>
      <w:pgSz w:w="11906" w:h="16838"/>
      <w:pgMar w:top="1805" w:right="1440" w:bottom="1440" w:left="1440" w:header="709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6A1" w:rsidP="009277D8">
    <w:pPr>
      <w:pStyle w:val="Para"/>
      <w:rPr>
        <w:color w:val="808080"/>
      </w:rPr>
    </w:pPr>
  </w:p>
  <w:sdt>
    <w:sdtPr>
      <w:rPr>
        <w:color w:val="808080"/>
      </w:rPr>
      <w:alias w:val="SCTemplateHeader"/>
      <w:tag w:val="SCTemplateHeader"/>
      <w:id w:val="1354308164"/>
      <w:placeholder>
        <w:docPart w:val="A7C93B56251E4193ADD8CD7A0A9052A5"/>
      </w:placeholder>
      <w:richText/>
    </w:sdtPr>
    <w:sdtContent>
      <w:p w:rsidR="003736A1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53E7">
    <w:pPr>
      <w:pStyle w:val="Header"/>
    </w:pPr>
    <w:r w:rsidRPr="005D5546">
      <w:rPr>
        <w:noProof/>
        <w:color w:val="808080"/>
      </w:rPr>
      <w:drawing>
        <wp:inline distT="0" distB="0" distL="0" distR="0">
          <wp:extent cx="3238500" cy="447675"/>
          <wp:effectExtent l="0" t="0" r="0" b="0"/>
          <wp:docPr id="3" name="Picture 3" descr="final logo red (RGB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l logo red (RGB)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936281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62C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562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9AA4F96C"/>
    <w:lvl w:ilvl="0">
      <w:start w:val="57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5546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8A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8A8"/>
    <w:rPr>
      <w:rFonts w:ascii="Tahoma" w:hAnsi="Tahoma" w:cs="Tahoma"/>
      <w:sz w:val="16"/>
      <w:szCs w:val="16"/>
    </w:rPr>
  </w:style>
  <w:style w:type="paragraph" w:customStyle="1" w:styleId="QuestionCont">
    <w:name w:val="Question Cont"/>
    <w:basedOn w:val="Question"/>
    <w:qFormat/>
    <w:rsid w:val="0064555A"/>
    <w:pPr>
      <w:numPr>
        <w:numId w:val="0"/>
      </w:numPr>
      <w:ind w:left="794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5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walsh\OneDrive%20-%20Ubiqus%20Labs\Documents\Hansard\Select%20Committee%20Template%202018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7C93B56251E4193ADD8CD7A0A905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57EC9-AF75-4164-BDD5-E115C285CAB6}"/>
      </w:docPartPr>
      <w:docPartBody>
        <w:p w:rsidR="00F23EBC" w:rsidP="00997F30">
          <w:r w:rsidRPr="009F76B1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375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97F30"/>
    <w:rPr>
      <w:rFonts w:ascii="Verdana" w:hAnsi="Verdana"/>
      <w:color w:val="0563C1" w:themeColor="hyperlink"/>
      <w:u w:val="singl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05AD30375314FB0017CA4CF49BEE1" ma:contentTypeVersion="27" ma:contentTypeDescription="Create a new document." ma:contentTypeScope="" ma:versionID="a852badca761980ab2bca54d88db92ce">
  <xsd:schema xmlns:xsd="http://www.w3.org/2001/XMLSchema" xmlns:xs="http://www.w3.org/2001/XMLSchema" xmlns:p="http://schemas.microsoft.com/office/2006/metadata/properties" xmlns:ns3="b42ee53a-2340-4c25-89c8-245227b3848b" xmlns:ns4="4600776d-0a3c-44b4-bff2-0ceaafb13046" xmlns:ns5="8b601fda-9e74-4942-925a-8d99ee811d7a" targetNamespace="http://schemas.microsoft.com/office/2006/metadata/properties" ma:root="true" ma:fieldsID="3842b25b34e766082f2341b36f21fe5c" ns3:_="" ns4:_="" ns5:_="">
    <xsd:import namespace="b42ee53a-2340-4c25-89c8-245227b3848b"/>
    <xsd:import namespace="4600776d-0a3c-44b4-bff2-0ceaafb13046"/>
    <xsd:import namespace="8b601fda-9e74-4942-925a-8d99ee811d7a"/>
    <xsd:element name="properties">
      <xsd:complexType>
        <xsd:sequence>
          <xsd:element name="documentManagement">
            <xsd:complexType>
              <xsd:all>
                <xsd:element ref="ns3:Document_x0020_Status1"/>
                <xsd:element ref="ns3:Meeting_x0020_Date" minOccurs="0"/>
                <xsd:element ref="ns4:RecordNumber" minOccurs="0"/>
                <xsd:element ref="ns4:RetentionTriggerDate" minOccurs="0"/>
                <xsd:element ref="ns4:TransfertoArchives" minOccurs="0"/>
                <xsd:element ref="ns3:SharedWithUsers" minOccurs="0"/>
                <xsd:element ref="ns3:SharedWithDetails" minOccurs="0"/>
                <xsd:element ref="ns5:MediaServiceAutoTags" minOccurs="0"/>
                <xsd:element ref="ns5:MediaServiceOCR" minOccurs="0"/>
                <xsd:element ref="ns5:MediaServiceLocation" minOccurs="0"/>
                <xsd:element ref="ns4:c4838c65c76546ae93d5703426802f7f" minOccurs="0"/>
                <xsd:element ref="ns4:TaxCatchAll" minOccurs="0"/>
                <xsd:element ref="ns4:TaxCatchAllLabel" minOccurs="0"/>
                <xsd:element ref="ns4:j6c5b17cd04246da82e5604daf08bc68" minOccurs="0"/>
                <xsd:element ref="ns3:_dlc_DocId" minOccurs="0"/>
                <xsd:element ref="ns4:g3ef09377e3444258679b6035a1ff93a" minOccurs="0"/>
                <xsd:element ref="ns3:_dlc_DocIdUrl" minOccurs="0"/>
                <xsd:element ref="ns4:cd0fc526a5c840319a97fd94028e9904" minOccurs="0"/>
                <xsd:element ref="ns3:_dlc_DocIdPersistId" minOccurs="0"/>
                <xsd:element ref="ns4:k5b153ee974a4a57a7568e533217f2cb" minOccurs="0"/>
                <xsd:element ref="ns4:e6f926d7f5b14a74bee86c3452d91372" minOccurs="0"/>
                <xsd:element ref="ns3:edc898bf3bb343549b83ac391d519ef2" minOccurs="0"/>
                <xsd:element ref="ns3:c10fc15a1e374d7faacfa4b870e47730" minOccurs="0"/>
                <xsd:element ref="ns5:MediaServiceMetadata" minOccurs="0"/>
                <xsd:element ref="ns5:MediaServiceFastMetadata" minOccurs="0"/>
                <xsd:element ref="ns5:MediaServiceEventHashCode" minOccurs="0"/>
                <xsd:element ref="ns5:MediaServiceGenerationTime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Status1" ma:index="4" ma:displayName="Document Status" ma:default="N/A" ma:format="Dropdown" ma:internalName="Document_x0020_Status1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5" nillable="true" ma:displayName="Meeting Date" ma:format="DateOnly" ma:internalName="Meeting_x0020_Date" ma:readOnly="false">
      <xsd:simpleType>
        <xsd:restriction base="dms:DateTime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dc898bf3bb343549b83ac391d519ef2" ma:index="36" ma:taxonomy="true" ma:internalName="edc898bf3bb343549b83ac391d519ef2" ma:taxonomyFieldName="Inquiry" ma:displayName="Inquiry" ma:default="86;#Not set|8b3f86cf-865c-4156-ac36-4acc54e5d7cf" ma:fieldId="{edc898bf-3bb3-4354-9b83-ac391d519ef2}" ma:sspId="eb37f91c-4bb8-4ab3-bc5a-cd8753815459" ma:termSetId="a674e8b6-da86-4d54-8cb9-8ad84b458feb" ma:anchorId="ea8839e6-bd38-4059-8ce7-d58c648465f1" ma:open="false" ma:isKeyword="false">
      <xsd:complexType>
        <xsd:sequence>
          <xsd:element ref="pc:Terms" minOccurs="0" maxOccurs="1"/>
        </xsd:sequence>
      </xsd:complexType>
    </xsd:element>
    <xsd:element name="c10fc15a1e374d7faacfa4b870e47730" ma:index="37" ma:taxonomy="true" ma:internalName="c10fc15a1e374d7faacfa4b870e47730" ma:taxonomyFieldName="Document_x0020_Type" ma:displayName="Document Type" ma:default="59;#Not set|946977a2-afe1-4f89-ac89-357bacc37f01" ma:fieldId="{c10fc15a-1e37-4d7f-aacf-a4b870e47730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TransfertoArchives" ma:index="14" nillable="true" ma:displayName="Transfer to Archives" ma:default="0" ma:internalName="TransfertoArchives">
      <xsd:simpleType>
        <xsd:restriction base="dms:Boolean"/>
      </xsd:simpleType>
    </xsd:element>
    <xsd:element name="c4838c65c76546ae93d5703426802f7f" ma:index="2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5" nillable="true" ma:displayName="Taxonomy Catch All Column" ma:hidden="true" ma:list="{e45847e6-8109-400f-bae1-c6d44daaab07}" ma:internalName="TaxCatchAll" ma:showField="CatchAllData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6" nillable="true" ma:displayName="Taxonomy Catch All Column1" ma:hidden="true" ma:list="{e45847e6-8109-400f-bae1-c6d44daaab07}" ma:internalName="TaxCatchAllLabel" ma:readOnly="true" ma:showField="CatchAllDataLabel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8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0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32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34" nillable="true" ma:taxonomy="true" ma:internalName="k5b153ee974a4a57a7568e533217f2cb" ma:taxonomyFieldName="ProtectiveMarking" ma:displayName="Protective Marking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35" nillable="true" ma:taxonomy="true" ma:internalName="e6f926d7f5b14a74bee86c3452d91372" ma:taxonomyFieldName="Sessions" ma:displayName="Session" ma:default="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01fda-9e74-4942-925a-8d99ee811d7a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MediaServiceLocation" ma:internalName="MediaServiceLocation" ma:readOnly="true">
      <xsd:simpleType>
        <xsd:restriction base="dms:Text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4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4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fertoArchives xmlns="4600776d-0a3c-44b4-bff2-0ceaafb13046">false</TransfertoArchives>
    <c10fc15a1e374d7faacfa4b870e47730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 - Transcripts</TermName>
          <TermId xmlns="http://schemas.microsoft.com/office/infopath/2007/PartnerControls">cadf22b4-41a9-4c9f-b9e7-3d45b624b878</TermId>
        </TermInfo>
      </Terms>
    </c10fc15a1e374d7faacfa4b870e47730>
    <edc898bf3bb343549b83ac391d519ef2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Defence concepts and capabilities</TermName>
          <TermId xmlns="http://schemas.microsoft.com/office/infopath/2007/PartnerControls">c959aed0-28ba-4574-b0fa-865c33a8470d</TermId>
        </TermInfo>
      </Terms>
    </edc898bf3bb343549b83ac391d519ef2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Document_x0020_Status1 xmlns="b42ee53a-2340-4c25-89c8-245227b3848b">Final</Document_x0020_Status1>
    <g3ef09377e3444258679b6035a1ff93a xmlns="4600776d-0a3c-44b4-bff2-0ceaafb13046">
      <Terms xmlns="http://schemas.microsoft.com/office/infopath/2007/PartnerControls"/>
    </g3ef09377e3444258679b6035a1ff93a>
    <TaxCatchAll xmlns="4600776d-0a3c-44b4-bff2-0ceaafb13046">
      <Value>92</Value>
      <Value>89</Value>
      <Value>46</Value>
      <Value>2</Value>
      <Value>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Inquiries</TermName>
          <TermId xmlns="http://schemas.microsoft.com/office/infopath/2007/PartnerControls">32d82baf-e020-419b-bc44-b8e9b0aca555</TermId>
        </TermInfo>
      </Terms>
    </j6c5b17cd04246da82e5604daf08bc68>
    <k5b153ee974a4a57a7568e533217f2cb xmlns="4600776d-0a3c-44b4-bff2-0ceaafb13046">
      <Terms xmlns="http://schemas.microsoft.com/office/infopath/2007/PartnerControls"/>
    </k5b153ee974a4a57a7568e533217f2cb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2022-23</TermName>
          <TermId xmlns="http://schemas.microsoft.com/office/infopath/2007/PartnerControls">7fb1e443-0657-4321-ad3c-cd3232e0f0ac</TermId>
        </TermInfo>
      </Terms>
    </e6f926d7f5b14a74bee86c3452d91372>
    <cd0fc526a5c840319a97fd94028e9904 xmlns="4600776d-0a3c-44b4-bff2-0ceaafb13046">
      <Terms xmlns="http://schemas.microsoft.com/office/infopath/2007/PartnerControls"/>
    </cd0fc526a5c840319a97fd94028e9904>
    <RecordNumber xmlns="4600776d-0a3c-44b4-bff2-0ceaafb13046" xsi:nil="true"/>
    <Meeting_x0020_Date xmlns="b42ee53a-2340-4c25-89c8-245227b3848b">2022-05-24T23:00:00+00:00</Meeting_x0020_Date>
    <RetentionTriggerDate xmlns="4600776d-0a3c-44b4-bff2-0ceaafb13046" xsi:nil="true"/>
  </documentManagement>
</p:properties>
</file>

<file path=customXml/itemProps1.xml><?xml version="1.0" encoding="utf-8"?>
<ds:datastoreItem xmlns:ds="http://schemas.openxmlformats.org/officeDocument/2006/customXml" ds:itemID="{1C43B74A-1E0B-4D86-AE20-EA89635E0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ee53a-2340-4c25-89c8-245227b3848b"/>
    <ds:schemaRef ds:uri="4600776d-0a3c-44b4-bff2-0ceaafb13046"/>
    <ds:schemaRef ds:uri="8b601fda-9e74-4942-925a-8d99ee811d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D09E6D-93E9-4D67-9ACA-EC7D3F83B0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582462-0E0B-4D1A-9834-D79C7B2155C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24ED4D-9A14-4232-ABD8-C8DBF8482D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468EED-F12B-46AD-867B-6BAB954F5F85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42ee53a-2340-4c25-89c8-245227b384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