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E0966" w:rsidRPr="00F757C3" w:rsidP="00E04F6D">
      <w:pPr>
        <w:pStyle w:val="TitleCommittee0"/>
      </w:pPr>
      <w:sdt>
        <w:sdtPr>
          <w:alias w:val="CommitteeName"/>
          <w:tag w:val="CommitteeName"/>
          <w:id w:val="1869951332"/>
          <w:placeholder>
            <w:docPart w:val="B2F61A7F341042ECBB3C9DF620E1998A"/>
          </w:placeholder>
          <w:richText/>
        </w:sdtPr>
        <w:sdtContent>
          <w:r w:rsidRPr="00F757C3">
            <w:t>Home Affairs Committee</w:t>
          </w:r>
        </w:sdtContent>
      </w:sdt>
    </w:p>
    <w:p w:rsidR="00BE0966" w:rsidRPr="00F757C3" w:rsidP="00E04F6D">
      <w:pPr>
        <w:pStyle w:val="TitleInquiry0"/>
      </w:pPr>
      <w:r w:rsidRPr="00F757C3">
        <w:t xml:space="preserve">Oral evidence: </w:t>
      </w:r>
      <w:sdt>
        <w:sdtPr>
          <w:alias w:val="InquiryName"/>
          <w:tag w:val="InquiryName"/>
          <w:id w:val="377371847"/>
          <w:placeholder>
            <w:docPart w:val="B2F61A7F341042ECBB3C9DF620E1998A"/>
          </w:placeholder>
          <w:richText/>
        </w:sdtPr>
        <w:sdtContent>
          <w:r>
            <w:fldChar w:fldCharType="begin"/>
          </w:r>
          <w:r>
            <w:instrText xml:space="preserve"> HYPERLINK "https://committees.parliament.uk/work/6682/migration-and-asylum/" </w:instrText>
          </w:r>
          <w:r>
            <w:fldChar w:fldCharType="separate"/>
          </w:r>
          <w:r w:rsidRPr="00D83443">
            <w:rPr>
              <w:rStyle w:val="Hyperlink"/>
            </w:rPr>
            <w:t>Migration and asylum</w:t>
          </w:r>
          <w:r>
            <w:fldChar w:fldCharType="end"/>
          </w:r>
        </w:sdtContent>
      </w:sdt>
      <w:r w:rsidRPr="00F757C3">
        <w:t xml:space="preserve">, HC </w:t>
      </w:r>
      <w:sdt>
        <w:sdtPr>
          <w:alias w:val="InquiryRefNo"/>
          <w:tag w:val="InquiryRefNo"/>
          <w:id w:val="-281725174"/>
          <w:placeholder>
            <w:docPart w:val="B2F61A7F341042ECBB3C9DF620E1998A"/>
          </w:placeholder>
          <w:richText/>
        </w:sdtPr>
        <w:sdtContent>
          <w:r w:rsidRPr="00F757C3">
            <w:t>197</w:t>
          </w:r>
        </w:sdtContent>
      </w:sdt>
    </w:p>
    <w:sdt>
      <w:sdtPr>
        <w:alias w:val="SittingDate"/>
        <w:tag w:val="SittingDate"/>
        <w:id w:val="-1160222926"/>
        <w:placeholder>
          <w:docPart w:val="B2F61A7F341042ECBB3C9DF620E1998A"/>
        </w:placeholder>
        <w:richText/>
      </w:sdtPr>
      <w:sdtContent>
        <w:p w:rsidR="00BE0966" w:rsidRPr="00F757C3" w:rsidP="00E04F6D">
          <w:pPr>
            <w:pStyle w:val="Para"/>
          </w:pPr>
          <w:r w:rsidRPr="00F757C3">
            <w:t>Wednesday 8 June 2022</w:t>
          </w:r>
        </w:p>
      </w:sdtContent>
    </w:sdt>
    <w:p w:rsidR="00BE0966" w:rsidRPr="00F757C3" w:rsidP="00E04F6D">
      <w:pPr>
        <w:pStyle w:val="Para"/>
      </w:pPr>
      <w:r w:rsidRPr="00F757C3">
        <w:t xml:space="preserve">Ordered by the House of </w:t>
      </w:r>
      <w:sdt>
        <w:sdtPr>
          <w:alias w:val="House"/>
          <w:tag w:val="House"/>
          <w:id w:val="809213435"/>
          <w:placeholder>
            <w:docPart w:val="B2F61A7F341042ECBB3C9DF620E1998A"/>
          </w:placeholder>
          <w:richText/>
        </w:sdtPr>
        <w:sdtContent>
          <w:r w:rsidRPr="00F757C3">
            <w:t>Commons</w:t>
          </w:r>
        </w:sdtContent>
      </w:sdt>
      <w:r w:rsidRPr="00F757C3">
        <w:t xml:space="preserve"> to be published on </w:t>
      </w:r>
      <w:sdt>
        <w:sdtPr>
          <w:alias w:val="PublishDate"/>
          <w:tag w:val="PublishDate"/>
          <w:id w:val="217021599"/>
          <w:placeholder>
            <w:docPart w:val="B2F61A7F341042ECBB3C9DF620E1998A"/>
          </w:placeholder>
          <w:richText/>
        </w:sdtPr>
        <w:sdtContent>
          <w:r w:rsidRPr="00F757C3">
            <w:t>8 June 2022</w:t>
          </w:r>
        </w:sdtContent>
      </w:sdt>
      <w:r w:rsidRPr="00F757C3">
        <w:t>.</w:t>
      </w:r>
    </w:p>
    <w:p w:rsidR="00BE0966" w:rsidRPr="00F757C3" w:rsidP="00E04F6D">
      <w:r>
        <w:fldChar w:fldCharType="begin"/>
      </w:r>
      <w:r>
        <w:instrText xml:space="preserve"> HYPERLINK "https://parliamentlive.tv/event/index/4434e35b-0b2b-4281-b0cd-749ca2ab42c5" </w:instrText>
      </w:r>
      <w:r>
        <w:fldChar w:fldCharType="separate"/>
      </w:r>
      <w:sdt>
        <w:sdtPr>
          <w:rPr>
            <w:rStyle w:val="Hyperlink"/>
          </w:rPr>
          <w:alias w:val="VideoHyperlink"/>
          <w:tag w:val="VideoHyperlink"/>
          <w:id w:val="703995351"/>
          <w:placeholder>
            <w:docPart w:val="B2F61A7F341042ECBB3C9DF620E1998A"/>
          </w:placeholder>
          <w:richText/>
        </w:sdtPr>
        <w:sdtEndPr>
          <w:rPr>
            <w:rStyle w:val="Hyperlink"/>
          </w:rPr>
        </w:sdtEndPr>
        <w:sdtContent>
          <w:r w:rsidRPr="00D83443">
            <w:rPr>
              <w:rStyle w:val="Hyperlink"/>
            </w:rPr>
            <w:t>Watch the meeting</w:t>
          </w:r>
        </w:sdtContent>
      </w:sdt>
      <w:r>
        <w:fldChar w:fldCharType="end"/>
      </w:r>
    </w:p>
    <w:p w:rsidR="00BE0966" w:rsidRPr="00F757C3" w:rsidP="00E04F6D">
      <w:r w:rsidRPr="00F757C3">
        <w:t xml:space="preserve">Members present: </w:t>
      </w:r>
      <w:sdt>
        <w:sdtPr>
          <w:alias w:val="MembersPresent"/>
          <w:tag w:val="MembersPresent"/>
          <w:id w:val="366340316"/>
          <w:placeholder>
            <w:docPart w:val="B2F61A7F341042ECBB3C9DF620E1998A"/>
          </w:placeholder>
          <w:richText/>
        </w:sdtPr>
        <w:sdtContent>
          <w:r w:rsidRPr="00F757C3" w:rsidR="002836AA">
            <w:t>Dame Diana Johnson</w:t>
          </w:r>
          <w:r w:rsidRPr="00F757C3">
            <w:t xml:space="preserve"> (Chair); </w:t>
          </w:r>
          <w:r w:rsidRPr="00F757C3" w:rsidR="002836AA">
            <w:t>Ms Diane Abbott; Paula Barker; Tim Loughton; Stuart C McDonald; Matt Vickers</w:t>
          </w:r>
        </w:sdtContent>
      </w:sdt>
    </w:p>
    <w:p w:rsidR="00BE0966" w:rsidRPr="00F757C3" w:rsidP="00E04F6D">
      <w:pPr>
        <w:pStyle w:val="ParaCentre"/>
      </w:pPr>
      <w:r w:rsidRPr="00F757C3">
        <w:t xml:space="preserve">Questions </w:t>
      </w:r>
      <w:sdt>
        <w:sdtPr>
          <w:alias w:val="QuestionNumbers"/>
          <w:tag w:val="QuestionNumbers"/>
          <w:id w:val="-1223666168"/>
          <w:placeholder>
            <w:docPart w:val="B2F61A7F341042ECBB3C9DF620E1998A"/>
          </w:placeholder>
          <w:richText/>
        </w:sdtPr>
        <w:sdtContent>
          <w:r w:rsidRPr="00F757C3" w:rsidR="006A372E">
            <w:t xml:space="preserve">124 - </w:t>
          </w:r>
          <w:r w:rsidRPr="00F757C3" w:rsidR="00E85DB8">
            <w:t>20</w:t>
          </w:r>
          <w:r w:rsidR="0088197B">
            <w:t>9</w:t>
          </w:r>
        </w:sdtContent>
      </w:sdt>
    </w:p>
    <w:p w:rsidR="00BE0966" w:rsidRPr="00F757C3" w:rsidP="00E04F6D">
      <w:pPr>
        <w:pStyle w:val="TitleWitnesses0"/>
      </w:pPr>
      <w:r w:rsidRPr="00F757C3">
        <w:t>Witness</w:t>
      </w:r>
    </w:p>
    <w:sdt>
      <w:sdtPr>
        <w:alias w:val="WitnessSet"/>
        <w:tag w:val="WitnessSet"/>
        <w:id w:val="-368373484"/>
        <w:placeholder>
          <w:docPart w:val="21B10BA3DB4240E5B7BC1FE0F18CE6CA"/>
        </w:placeholder>
        <w:richText/>
      </w:sdtPr>
      <w:sdtContent>
        <w:p w:rsidR="00BE0966" w:rsidRPr="00F757C3" w:rsidP="00E04F6D">
          <w:pPr>
            <w:pStyle w:val="Para"/>
          </w:pPr>
          <w:r>
            <w:fldChar w:fldCharType="begin"/>
          </w:r>
          <w:r>
            <w:instrText xml:space="preserve"> HYPERLINK \l "Panel1" </w:instrText>
          </w:r>
          <w:r>
            <w:fldChar w:fldCharType="separate"/>
          </w:r>
          <w:r w:rsidRPr="00EF2B3D" w:rsidR="002836AA">
            <w:rPr>
              <w:rStyle w:val="Hyperlink"/>
            </w:rPr>
            <w:t>I</w:t>
          </w:r>
          <w:r>
            <w:fldChar w:fldCharType="end"/>
          </w:r>
          <w:r w:rsidRPr="00F757C3" w:rsidR="002836AA">
            <w:t>: David Neal, Independent Chief Inspector of Borders and Immigration</w:t>
          </w:r>
          <w:r w:rsidRPr="00F757C3" w:rsidR="006A372E">
            <w:t>.</w:t>
          </w:r>
        </w:p>
      </w:sdtContent>
    </w:sdt>
    <w:p w:rsidR="00BE0966" w:rsidRPr="00F757C3" w:rsidP="00E04F6D">
      <w:pPr>
        <w:pStyle w:val="Para"/>
      </w:pPr>
    </w:p>
    <w:p w:rsidR="00BE0966" w:rsidRPr="00F757C3" w:rsidP="00E04F6D">
      <w:pPr>
        <w:rPr>
          <w:rFonts w:eastAsia="Times New Roman"/>
          <w:szCs w:val="20"/>
        </w:rPr>
      </w:pPr>
      <w:r w:rsidRPr="00F757C3">
        <w:br w:type="page"/>
      </w:r>
    </w:p>
    <w:sdt>
      <w:sdtPr>
        <w:rPr>
          <w:sz w:val="22"/>
        </w:rPr>
        <w:alias w:val="WitnessExamination"/>
        <w:tag w:val="WitnessExamination"/>
        <w:id w:val="2003463402"/>
        <w:placeholder>
          <w:docPart w:val="21B10BA3DB4240E5B7BC1FE0F18CE6CA"/>
        </w:placeholder>
        <w:richText/>
      </w:sdtPr>
      <w:sdtEndPr>
        <w:rPr>
          <w:sz w:val="28"/>
        </w:rPr>
      </w:sdtEndPr>
      <w:sdtContent>
        <w:p w:rsidR="002836AA" w:rsidRPr="00F757C3" w:rsidP="002836AA">
          <w:pPr>
            <w:pStyle w:val="TitlePanel0"/>
            <w:rPr>
              <w:szCs w:val="28"/>
            </w:rPr>
          </w:pPr>
          <w:r w:rsidRPr="00F757C3">
            <w:rPr>
              <w:szCs w:val="28"/>
            </w:rPr>
            <w:t>Examination of</w:t>
          </w:r>
          <w:r w:rsidRPr="00F757C3" w:rsidR="006A372E">
            <w:rPr>
              <w:szCs w:val="28"/>
            </w:rPr>
            <w:t xml:space="preserve"> w</w:t>
          </w:r>
          <w:r w:rsidRPr="00F757C3">
            <w:rPr>
              <w:szCs w:val="28"/>
            </w:rPr>
            <w:t>itness</w:t>
          </w:r>
        </w:p>
        <w:p w:rsidR="00BE0966" w:rsidRPr="00F757C3" w:rsidP="002836AA">
          <w:pPr>
            <w:pStyle w:val="TitlePanel0"/>
            <w:jc w:val="both"/>
          </w:pPr>
          <w:r w:rsidRPr="00F757C3">
            <w:rPr>
              <w:sz w:val="22"/>
            </w:rPr>
            <w:t xml:space="preserve">Witness: </w:t>
          </w:r>
          <w:r w:rsidRPr="00F757C3" w:rsidR="002836AA">
            <w:rPr>
              <w:sz w:val="22"/>
            </w:rPr>
            <w:t>David Neal.</w:t>
          </w:r>
        </w:p>
      </w:sdtContent>
    </w:sdt>
    <w:p w:rsidR="00FD389A" w:rsidRPr="00F757C3" w:rsidP="00F22611">
      <w:pPr>
        <w:pStyle w:val="Question"/>
      </w:pPr>
      <w:bookmarkStart w:id="0" w:name="Panel1"/>
      <w:bookmarkEnd w:id="0"/>
      <w:sdt>
        <w:sdtPr>
          <w:alias w:val="Member"/>
          <w:tag w:val="&lt;Member mnisId='1533' dodsId='35928'&gt;"/>
          <w:id w:val="-1836065521"/>
          <w:placeholder>
            <w:docPart w:val="DefaultPlaceholder_-1854013440"/>
          </w:placeholder>
          <w:richText/>
        </w:sdtPr>
        <w:sdtContent>
          <w:r w:rsidRPr="00F757C3">
            <w:rPr>
              <w:b/>
            </w:rPr>
            <w:t>Chair:</w:t>
          </w:r>
        </w:sdtContent>
      </w:sdt>
      <w:r w:rsidRPr="00F757C3">
        <w:t xml:space="preserve"> Good afternoon. This is the Home Affairs Select Committee, and we are very pleased today to have the </w:t>
      </w:r>
      <w:r w:rsidRPr="00F757C3" w:rsidR="00415BA8">
        <w:t>i</w:t>
      </w:r>
      <w:r w:rsidRPr="00F757C3">
        <w:t xml:space="preserve">ndependent </w:t>
      </w:r>
      <w:r w:rsidRPr="00F757C3" w:rsidR="00415BA8">
        <w:t>c</w:t>
      </w:r>
      <w:r w:rsidRPr="00F757C3">
        <w:t xml:space="preserve">hief </w:t>
      </w:r>
      <w:r w:rsidRPr="00F757C3" w:rsidR="00415BA8">
        <w:t>i</w:t>
      </w:r>
      <w:r w:rsidRPr="00F757C3">
        <w:t xml:space="preserve">nspector of </w:t>
      </w:r>
      <w:r w:rsidRPr="00F757C3" w:rsidR="00415BA8">
        <w:t>b</w:t>
      </w:r>
      <w:r w:rsidRPr="00F757C3">
        <w:t xml:space="preserve">orders and </w:t>
      </w:r>
      <w:r w:rsidRPr="00F757C3" w:rsidR="00415BA8">
        <w:t>i</w:t>
      </w:r>
      <w:r w:rsidRPr="00F757C3">
        <w:t xml:space="preserve">mmigration, </w:t>
      </w:r>
      <w:r w:rsidRPr="00F757C3" w:rsidR="00415BA8">
        <w:t xml:space="preserve">David Neal, </w:t>
      </w:r>
      <w:r w:rsidRPr="00F757C3">
        <w:t>with us to answer some questions</w:t>
      </w:r>
      <w:r w:rsidRPr="00F757C3" w:rsidR="00F22611">
        <w:t xml:space="preserve">. </w:t>
      </w:r>
      <w:r w:rsidRPr="00F757C3">
        <w:t>Mr Neal, you were with us a while ago, before you were formally appointed, for a pre-appointment hearing. We are very pleased that you are back with us today. You have been in post for 14 months now</w:t>
      </w:r>
      <w:r w:rsidRPr="00F757C3" w:rsidR="007A33F8">
        <w:t>.</w:t>
      </w:r>
      <w:r w:rsidRPr="00F757C3">
        <w:t xml:space="preserve"> I am sure that you will understand that we have quite a lot of questions to get through with you this afternoon, so we are very pleased to start a little early.</w:t>
      </w:r>
    </w:p>
    <w:p w:rsidR="00FD389A" w:rsidRPr="00F757C3" w:rsidP="007A33F8">
      <w:pPr>
        <w:pStyle w:val="Question"/>
        <w:numPr>
          <w:ilvl w:val="0"/>
          <w:numId w:val="0"/>
        </w:numPr>
        <w:ind w:left="794"/>
      </w:pPr>
      <w:r w:rsidRPr="00F757C3">
        <w:t xml:space="preserve">If I could just start the proceedings off, </w:t>
      </w:r>
      <w:r w:rsidRPr="00F757C3" w:rsidR="007A33F8">
        <w:t>w</w:t>
      </w:r>
      <w:r w:rsidRPr="00F757C3">
        <w:t xml:space="preserve">e know that </w:t>
      </w:r>
      <w:r w:rsidRPr="00F757C3" w:rsidR="007A33F8">
        <w:t>i</w:t>
      </w:r>
      <w:r w:rsidRPr="00F757C3">
        <w:t xml:space="preserve">mmigration and </w:t>
      </w:r>
      <w:r w:rsidRPr="00F757C3" w:rsidR="007A33F8">
        <w:t>b</w:t>
      </w:r>
      <w:r w:rsidRPr="00F757C3">
        <w:t xml:space="preserve">orders </w:t>
      </w:r>
      <w:r w:rsidRPr="00F757C3" w:rsidR="007A33F8">
        <w:t>ha</w:t>
      </w:r>
      <w:r w:rsidRPr="00F757C3" w:rsidR="00E05F8E">
        <w:t xml:space="preserve">s </w:t>
      </w:r>
      <w:r w:rsidRPr="00F757C3">
        <w:t>been one of the top issues for the Government</w:t>
      </w:r>
      <w:r w:rsidRPr="00F757C3" w:rsidR="007A33F8">
        <w:t>.</w:t>
      </w:r>
      <w:r w:rsidRPr="00F757C3">
        <w:t xml:space="preserve"> </w:t>
      </w:r>
      <w:r w:rsidRPr="00F757C3" w:rsidR="007A33F8">
        <w:t>W</w:t>
      </w:r>
      <w:r w:rsidRPr="00F757C3">
        <w:t>e know that the Home Secretary particularly is very focused on the issue of immigration and borders, so your role is very important. I wondered if you could just start by telling us</w:t>
      </w:r>
      <w:r w:rsidRPr="00F757C3" w:rsidR="001C5F3F">
        <w:t xml:space="preserve"> </w:t>
      </w:r>
      <w:r w:rsidRPr="00F757C3">
        <w:t>how often you have been able to meet the Home Secretary since you were appointed</w:t>
      </w:r>
      <w:r w:rsidRPr="00F757C3" w:rsidR="007A33F8">
        <w:t xml:space="preserve"> </w:t>
      </w:r>
      <w:r w:rsidRPr="00F757C3">
        <w:t>in March 20</w:t>
      </w:r>
      <w:r w:rsidRPr="00F757C3" w:rsidR="007A33F8">
        <w:t>21.</w:t>
      </w:r>
    </w:p>
    <w:p w:rsidR="00FD389A" w:rsidRPr="00F757C3" w:rsidP="007A33F8">
      <w:pPr>
        <w:pStyle w:val="Answer"/>
      </w:pPr>
      <w:sdt>
        <w:sdtPr>
          <w:alias w:val="Witness"/>
          <w:id w:val="-1815635851"/>
          <w:placeholder>
            <w:docPart w:val="DefaultPlaceholder_-1854013440"/>
          </w:placeholder>
          <w:richText/>
        </w:sdtPr>
        <w:sdtContent>
          <w:r w:rsidRPr="00F757C3" w:rsidR="00F22611">
            <w:rPr>
              <w:b/>
              <w:i/>
            </w:rPr>
            <w:t>David Neal:</w:t>
          </w:r>
        </w:sdtContent>
      </w:sdt>
      <w:r w:rsidRPr="00F757C3" w:rsidR="007A33F8">
        <w:t xml:space="preserve"> </w:t>
      </w:r>
      <w:r w:rsidRPr="00F757C3">
        <w:t xml:space="preserve">I have not met the </w:t>
      </w:r>
      <w:r w:rsidRPr="00F757C3" w:rsidR="007A33F8">
        <w:t>Home Secretary</w:t>
      </w:r>
      <w:r w:rsidRPr="00F757C3">
        <w:t xml:space="preserve"> yet.</w:t>
      </w:r>
    </w:p>
    <w:p w:rsidR="00FD389A" w:rsidRPr="00F757C3" w:rsidP="00E05F8E">
      <w:pPr>
        <w:pStyle w:val="Question"/>
      </w:pPr>
      <w:sdt>
        <w:sdtPr>
          <w:alias w:val="Member"/>
          <w:tag w:val="&lt;Member mnisId='1533' dodsId='35928'&gt;"/>
          <w:id w:val="-563569748"/>
          <w:placeholder>
            <w:docPart w:val="DefaultPlaceholder_-1854013440"/>
          </w:placeholder>
          <w:richText/>
        </w:sdtPr>
        <w:sdtContent>
          <w:r w:rsidRPr="00F757C3" w:rsidR="007A33F8">
            <w:rPr>
              <w:b/>
            </w:rPr>
            <w:t>Chair:</w:t>
          </w:r>
        </w:sdtContent>
      </w:sdt>
      <w:r w:rsidRPr="00F757C3" w:rsidR="007A33F8">
        <w:t xml:space="preserve"> </w:t>
      </w:r>
      <w:r w:rsidRPr="00F757C3">
        <w:t xml:space="preserve">You have not met the </w:t>
      </w:r>
      <w:r w:rsidRPr="00F757C3" w:rsidR="007A33F8">
        <w:t>Home Secretary</w:t>
      </w:r>
      <w:r w:rsidRPr="00F757C3">
        <w:t xml:space="preserve"> yet.</w:t>
      </w:r>
    </w:p>
    <w:p w:rsidR="00FD389A" w:rsidRPr="00F757C3" w:rsidP="007A33F8">
      <w:pPr>
        <w:pStyle w:val="Answer"/>
      </w:pPr>
      <w:sdt>
        <w:sdtPr>
          <w:alias w:val="Witness"/>
          <w:id w:val="-1515533429"/>
          <w:placeholder>
            <w:docPart w:val="DefaultPlaceholder_-1854013440"/>
          </w:placeholder>
          <w:richText/>
        </w:sdtPr>
        <w:sdtContent>
          <w:r w:rsidRPr="00F757C3" w:rsidR="00F22611">
            <w:rPr>
              <w:b/>
              <w:i/>
            </w:rPr>
            <w:t>David Neal:</w:t>
          </w:r>
        </w:sdtContent>
      </w:sdt>
      <w:r w:rsidRPr="00F757C3" w:rsidR="007A33F8">
        <w:t xml:space="preserve"> I have not, no.</w:t>
      </w:r>
    </w:p>
    <w:p w:rsidR="00FD389A" w:rsidRPr="00F757C3" w:rsidP="007A33F8">
      <w:pPr>
        <w:pStyle w:val="Question"/>
      </w:pPr>
      <w:sdt>
        <w:sdtPr>
          <w:alias w:val="Member"/>
          <w:tag w:val="&lt;Member mnisId='1533' dodsId='35928'&gt;"/>
          <w:id w:val="-1241869227"/>
          <w:placeholder>
            <w:docPart w:val="DefaultPlaceholder_-1854013440"/>
          </w:placeholder>
          <w:richText/>
        </w:sdtPr>
        <w:sdtContent>
          <w:r w:rsidRPr="00F757C3" w:rsidR="007A33F8">
            <w:rPr>
              <w:b/>
            </w:rPr>
            <w:t>Chair:</w:t>
          </w:r>
        </w:sdtContent>
      </w:sdt>
      <w:r w:rsidRPr="00F757C3" w:rsidR="007A33F8">
        <w:t xml:space="preserve"> W</w:t>
      </w:r>
      <w:r w:rsidRPr="00F757C3">
        <w:t>hy is that?</w:t>
      </w:r>
      <w:r w:rsidRPr="00F757C3" w:rsidR="007A33F8">
        <w:t xml:space="preserve"> Why have you not met her?</w:t>
      </w:r>
    </w:p>
    <w:p w:rsidR="00FD389A" w:rsidRPr="00F757C3" w:rsidP="007A33F8">
      <w:pPr>
        <w:pStyle w:val="Answer"/>
      </w:pPr>
      <w:sdt>
        <w:sdtPr>
          <w:alias w:val="Witness"/>
          <w:id w:val="-1716185935"/>
          <w:placeholder>
            <w:docPart w:val="DefaultPlaceholder_-1854013440"/>
          </w:placeholder>
          <w:richText/>
        </w:sdtPr>
        <w:sdtContent>
          <w:r w:rsidRPr="00F757C3" w:rsidR="00F22611">
            <w:rPr>
              <w:b/>
              <w:i/>
            </w:rPr>
            <w:t>David Neal:</w:t>
          </w:r>
        </w:sdtContent>
      </w:sdt>
      <w:r w:rsidRPr="00F757C3" w:rsidR="007A33F8">
        <w:t xml:space="preserve"> I do not know. I </w:t>
      </w:r>
      <w:r w:rsidRPr="00F757C3">
        <w:t xml:space="preserve">have asked to speak to </w:t>
      </w:r>
      <w:r w:rsidRPr="00F757C3" w:rsidR="007A33F8">
        <w:t xml:space="preserve">her </w:t>
      </w:r>
      <w:r w:rsidRPr="00F757C3">
        <w:t>on a number of occasions</w:t>
      </w:r>
      <w:r w:rsidRPr="00F757C3" w:rsidR="00E05F8E">
        <w:t>. P</w:t>
      </w:r>
      <w:r w:rsidRPr="00F757C3" w:rsidR="007A33F8">
        <w:t xml:space="preserve">re-arranged </w:t>
      </w:r>
      <w:r w:rsidRPr="00F757C3">
        <w:t>meetings have been cance</w:t>
      </w:r>
      <w:r w:rsidRPr="00F757C3" w:rsidR="007A33F8">
        <w:t>l</w:t>
      </w:r>
      <w:r w:rsidRPr="00F757C3">
        <w:t>led on</w:t>
      </w:r>
      <w:r w:rsidRPr="00F757C3" w:rsidR="007A33F8">
        <w:t xml:space="preserve"> </w:t>
      </w:r>
      <w:r w:rsidRPr="00F757C3">
        <w:t>maybe five or six occasions</w:t>
      </w:r>
      <w:r w:rsidRPr="00F757C3" w:rsidR="007A33F8">
        <w:t xml:space="preserve"> now.</w:t>
      </w:r>
      <w:r w:rsidRPr="00F757C3">
        <w:t xml:space="preserve"> I have spoke</w:t>
      </w:r>
      <w:r w:rsidRPr="00F757C3" w:rsidR="007A33F8">
        <w:t>n</w:t>
      </w:r>
      <w:r w:rsidRPr="00F757C3">
        <w:t xml:space="preserve"> to </w:t>
      </w:r>
      <w:r w:rsidRPr="00F757C3" w:rsidR="007A33F8">
        <w:t xml:space="preserve">her </w:t>
      </w:r>
      <w:r w:rsidRPr="00F757C3">
        <w:t>once on the phone prior to being appointed.</w:t>
      </w:r>
    </w:p>
    <w:p w:rsidR="007A33F8" w:rsidRPr="00F757C3" w:rsidP="00FD389A">
      <w:pPr>
        <w:pStyle w:val="Question"/>
      </w:pPr>
      <w:sdt>
        <w:sdtPr>
          <w:alias w:val="Member"/>
          <w:tag w:val="&lt;Member mnisId='1533' dodsId='35928'&gt;"/>
          <w:id w:val="1786007024"/>
          <w:placeholder>
            <w:docPart w:val="DefaultPlaceholder_-1854013440"/>
          </w:placeholder>
          <w:richText/>
        </w:sdtPr>
        <w:sdtContent>
          <w:r w:rsidRPr="00F757C3">
            <w:rPr>
              <w:b/>
            </w:rPr>
            <w:t>Chair:</w:t>
          </w:r>
        </w:sdtContent>
      </w:sdt>
      <w:r w:rsidRPr="00F757C3">
        <w:t xml:space="preserve"> </w:t>
      </w:r>
      <w:r w:rsidRPr="00F757C3" w:rsidR="00FD389A">
        <w:t xml:space="preserve">I was looking back at the questions that you were asked at the </w:t>
      </w:r>
      <w:r w:rsidRPr="00F757C3">
        <w:t>pre-</w:t>
      </w:r>
      <w:r w:rsidRPr="00F757C3" w:rsidR="00FD389A">
        <w:t>appointment hearing</w:t>
      </w:r>
      <w:r w:rsidRPr="00F757C3">
        <w:t>,</w:t>
      </w:r>
      <w:r w:rsidRPr="00F757C3" w:rsidR="00FD389A">
        <w:t xml:space="preserve"> and you were specifically asked about how you would see the relationship with the Home Office and with Ministers</w:t>
      </w:r>
      <w:r w:rsidRPr="00F757C3">
        <w:t>.</w:t>
      </w:r>
      <w:r w:rsidRPr="00F757C3" w:rsidR="00FD389A">
        <w:t xml:space="preserve"> I am just quoting you here. You said</w:t>
      </w:r>
      <w:r w:rsidR="00EF2B3D">
        <w:t>:</w:t>
      </w:r>
      <w:r w:rsidRPr="00F757C3" w:rsidR="00FD389A">
        <w:t xml:space="preserve"> </w:t>
      </w:r>
      <w:r w:rsidRPr="00F757C3">
        <w:t>“</w:t>
      </w:r>
      <w:r w:rsidRPr="00F757C3" w:rsidR="00FD389A">
        <w:t xml:space="preserve">I would expect to have a regular cadence of meetings </w:t>
      </w:r>
      <w:r w:rsidRPr="00F757C3">
        <w:t xml:space="preserve">with </w:t>
      </w:r>
      <w:r w:rsidRPr="00F757C3" w:rsidR="00FD389A">
        <w:t>Ministers, including the Home Secretary</w:t>
      </w:r>
      <w:r w:rsidRPr="00F757C3" w:rsidR="00F22611">
        <w:t>;</w:t>
      </w:r>
      <w:r w:rsidRPr="00F757C3" w:rsidR="00FD389A">
        <w:t xml:space="preserve"> I would be surprised if I </w:t>
      </w:r>
      <w:r w:rsidRPr="00F757C3" w:rsidR="00F22611">
        <w:t>didn’t.</w:t>
      </w:r>
      <w:r w:rsidRPr="00F757C3" w:rsidR="00FD389A">
        <w:t xml:space="preserve"> </w:t>
      </w:r>
      <w:r w:rsidRPr="00F757C3" w:rsidR="00F22611">
        <w:t>C</w:t>
      </w:r>
      <w:r w:rsidRPr="00F757C3" w:rsidR="00FD389A">
        <w:t>ertainly</w:t>
      </w:r>
      <w:r w:rsidRPr="00F757C3" w:rsidR="00F22611">
        <w:t xml:space="preserve">, </w:t>
      </w:r>
      <w:r w:rsidRPr="00F757C3" w:rsidR="00FD389A">
        <w:t xml:space="preserve">in the Ministry of </w:t>
      </w:r>
      <w:r w:rsidRPr="00F757C3">
        <w:t>Defence,</w:t>
      </w:r>
      <w:r w:rsidRPr="00F757C3" w:rsidR="00FD389A">
        <w:t xml:space="preserve"> I never had any difficulty at all with accessing senior officials or getting into Minister</w:t>
      </w:r>
      <w:r w:rsidRPr="00F757C3">
        <w:t>s’</w:t>
      </w:r>
      <w:r w:rsidRPr="00F757C3" w:rsidR="00FD389A">
        <w:t xml:space="preserve"> office</w:t>
      </w:r>
      <w:r w:rsidRPr="00F757C3">
        <w:t>s</w:t>
      </w:r>
      <w:r w:rsidRPr="00F757C3" w:rsidR="00FD389A">
        <w:t xml:space="preserve"> and discussing and briefing them on matters</w:t>
      </w:r>
      <w:r w:rsidR="00EF2B3D">
        <w:t>.</w:t>
      </w:r>
      <w:r w:rsidRPr="00F757C3">
        <w:t>”</w:t>
      </w:r>
      <w:r w:rsidRPr="00F757C3" w:rsidR="00FD389A">
        <w:t xml:space="preserve"> </w:t>
      </w:r>
      <w:r w:rsidRPr="00F757C3" w:rsidR="00E05F8E">
        <w:t>T</w:t>
      </w:r>
      <w:r w:rsidRPr="00F757C3" w:rsidR="00FD389A">
        <w:t xml:space="preserve">his is a very different experience </w:t>
      </w:r>
      <w:r w:rsidR="00EF2B3D">
        <w:t>from</w:t>
      </w:r>
      <w:r w:rsidRPr="00F757C3" w:rsidR="00FD389A">
        <w:t xml:space="preserve"> the one you have had before when dealing with </w:t>
      </w:r>
      <w:r w:rsidRPr="00F757C3">
        <w:t>M</w:t>
      </w:r>
      <w:r w:rsidRPr="00F757C3" w:rsidR="00FD389A">
        <w:t>inisters.</w:t>
      </w:r>
    </w:p>
    <w:p w:rsidR="00FD389A" w:rsidRPr="00F757C3" w:rsidP="00B0448C">
      <w:pPr>
        <w:pStyle w:val="Answer"/>
      </w:pPr>
      <w:sdt>
        <w:sdtPr>
          <w:alias w:val="Witness"/>
          <w:id w:val="-1906823659"/>
          <w:placeholder>
            <w:docPart w:val="DefaultPlaceholder_-1854013440"/>
          </w:placeholder>
          <w:richText/>
        </w:sdtPr>
        <w:sdtContent>
          <w:r w:rsidRPr="00F757C3" w:rsidR="00F22611">
            <w:rPr>
              <w:b/>
              <w:i/>
            </w:rPr>
            <w:t>David Neal:</w:t>
          </w:r>
        </w:sdtContent>
      </w:sdt>
      <w:r w:rsidRPr="00F757C3" w:rsidR="007A33F8">
        <w:t xml:space="preserve"> </w:t>
      </w:r>
      <w:r w:rsidRPr="00F757C3">
        <w:t>It is.</w:t>
      </w:r>
      <w:r w:rsidRPr="00F757C3" w:rsidR="007A33F8">
        <w:t xml:space="preserve"> </w:t>
      </w:r>
      <w:r w:rsidRPr="00F757C3">
        <w:t xml:space="preserve">I am disappointed that I have not spoken to the Home Secretary. I am frustrated because I have things to offer from the position that I hold. I have, however, had good access with </w:t>
      </w:r>
      <w:r w:rsidRPr="00F757C3" w:rsidR="00B0448C">
        <w:t>M</w:t>
      </w:r>
      <w:r w:rsidRPr="00F757C3">
        <w:t>inisters. I have had a regular series of meeting</w:t>
      </w:r>
      <w:r w:rsidRPr="00F757C3" w:rsidR="00B0448C">
        <w:t>s</w:t>
      </w:r>
      <w:r w:rsidRPr="00F757C3">
        <w:t xml:space="preserve"> with </w:t>
      </w:r>
      <w:r w:rsidRPr="00F757C3" w:rsidR="00B0448C">
        <w:t>M</w:t>
      </w:r>
      <w:r w:rsidRPr="00F757C3">
        <w:t>inisters and</w:t>
      </w:r>
      <w:r w:rsidRPr="00F757C3" w:rsidR="00B0448C">
        <w:t>,</w:t>
      </w:r>
      <w:r w:rsidRPr="00F757C3">
        <w:t xml:space="preserve"> on the one occasion </w:t>
      </w:r>
      <w:r w:rsidRPr="00F757C3" w:rsidR="00F22611">
        <w:t xml:space="preserve">that </w:t>
      </w:r>
      <w:r w:rsidRPr="00F757C3">
        <w:t>I have needed to, I have been able to get in quite quickly to speak to the Minister</w:t>
      </w:r>
      <w:r w:rsidRPr="00F757C3" w:rsidR="00B0448C">
        <w:t>.</w:t>
      </w:r>
      <w:r w:rsidRPr="00F757C3">
        <w:t xml:space="preserve"> I am happy with ministerial engagement </w:t>
      </w:r>
      <w:r w:rsidRPr="00F757C3" w:rsidR="00B0448C">
        <w:t xml:space="preserve">but </w:t>
      </w:r>
      <w:r w:rsidRPr="00F757C3">
        <w:t xml:space="preserve">I am disappointed </w:t>
      </w:r>
      <w:r w:rsidRPr="00F757C3" w:rsidR="00B0448C">
        <w:t xml:space="preserve">that </w:t>
      </w:r>
      <w:r w:rsidRPr="00F757C3">
        <w:t xml:space="preserve">I have not had the opportunity to speak to the Home Secretary. </w:t>
      </w:r>
      <w:r w:rsidRPr="00F757C3" w:rsidR="00B0448C">
        <w:t xml:space="preserve">It is </w:t>
      </w:r>
      <w:r w:rsidRPr="00F757C3">
        <w:t xml:space="preserve">really important that my views and experience supplement the reports that we put before Parliament. </w:t>
      </w:r>
      <w:r w:rsidRPr="00F757C3" w:rsidR="00B0448C">
        <w:t>T</w:t>
      </w:r>
      <w:r w:rsidRPr="00F757C3">
        <w:t xml:space="preserve">here is a </w:t>
      </w:r>
      <w:r w:rsidRPr="00F757C3">
        <w:t>subjective assessment as well as the objective reports that we produce.</w:t>
      </w:r>
      <w:r w:rsidRPr="00F757C3" w:rsidR="00B0448C">
        <w:t xml:space="preserve"> It is</w:t>
      </w:r>
      <w:r w:rsidRPr="00F757C3">
        <w:t xml:space="preserve"> really important that I am given the opportunity to be questioned and asked about</w:t>
      </w:r>
      <w:r w:rsidRPr="00F757C3" w:rsidR="00B0448C">
        <w:t xml:space="preserve"> </w:t>
      </w:r>
      <w:r w:rsidRPr="00F757C3">
        <w:t>what my views are.</w:t>
      </w:r>
    </w:p>
    <w:p w:rsidR="00FD389A" w:rsidRPr="00F757C3" w:rsidP="00FD389A">
      <w:pPr>
        <w:pStyle w:val="Question"/>
      </w:pPr>
      <w:sdt>
        <w:sdtPr>
          <w:alias w:val="Member"/>
          <w:tag w:val="&lt;Member mnisId='1533' dodsId='35928'&gt;"/>
          <w:id w:val="-1127309498"/>
          <w:placeholder>
            <w:docPart w:val="DefaultPlaceholder_-1854013440"/>
          </w:placeholder>
          <w:richText/>
        </w:sdtPr>
        <w:sdtContent>
          <w:r w:rsidRPr="00EF2B3D" w:rsidR="00B0448C">
            <w:rPr>
              <w:b/>
            </w:rPr>
            <w:t>Chair:</w:t>
          </w:r>
        </w:sdtContent>
      </w:sdt>
      <w:r w:rsidRPr="00F757C3" w:rsidR="00B0448C">
        <w:t xml:space="preserve"> T</w:t>
      </w:r>
      <w:r w:rsidRPr="00F757C3">
        <w:t xml:space="preserve">he Committee </w:t>
      </w:r>
      <w:r w:rsidRPr="00F757C3" w:rsidR="00B0448C">
        <w:t xml:space="preserve">will </w:t>
      </w:r>
      <w:r w:rsidRPr="00F757C3">
        <w:t xml:space="preserve">be very surprised that you have not had that direct access to the Home Secretary. You did also go on to say at the </w:t>
      </w:r>
      <w:r w:rsidRPr="00F757C3" w:rsidR="00B0448C">
        <w:t>pre-</w:t>
      </w:r>
      <w:r w:rsidRPr="00F757C3">
        <w:t>appointment hearing that</w:t>
      </w:r>
      <w:r w:rsidRPr="00F757C3" w:rsidR="00B0448C">
        <w:t>,</w:t>
      </w:r>
      <w:r w:rsidRPr="00F757C3">
        <w:t xml:space="preserve"> if you </w:t>
      </w:r>
      <w:r w:rsidRPr="00F757C3" w:rsidR="00B0448C">
        <w:t>were not</w:t>
      </w:r>
      <w:r w:rsidRPr="00F757C3">
        <w:t xml:space="preserve"> able to have that meeting or meetings, or </w:t>
      </w:r>
      <w:r w:rsidRPr="00F757C3" w:rsidR="00B0448C">
        <w:t>were not</w:t>
      </w:r>
      <w:r w:rsidRPr="00F757C3">
        <w:t xml:space="preserve"> able to engage in the way that you wanted to</w:t>
      </w:r>
      <w:r w:rsidRPr="00F757C3" w:rsidR="00B0448C">
        <w:t>,</w:t>
      </w:r>
      <w:r w:rsidRPr="00F757C3">
        <w:t xml:space="preserve"> </w:t>
      </w:r>
      <w:r w:rsidRPr="00F757C3" w:rsidR="00B0448C">
        <w:t>“</w:t>
      </w:r>
      <w:r w:rsidRPr="00F757C3">
        <w:t>I would seek to unlock the tension</w:t>
      </w:r>
      <w:r w:rsidRPr="00F757C3" w:rsidR="00F22611">
        <w:t>...</w:t>
      </w:r>
      <w:r w:rsidRPr="00F757C3">
        <w:t xml:space="preserve">I </w:t>
      </w:r>
      <w:r w:rsidRPr="00F757C3" w:rsidR="00B93A5F">
        <w:t xml:space="preserve">wouldn’t, </w:t>
      </w:r>
      <w:r w:rsidRPr="00F757C3">
        <w:t>at first push</w:t>
      </w:r>
      <w:r w:rsidRPr="00F757C3" w:rsidR="00B93A5F">
        <w:t>,</w:t>
      </w:r>
      <w:r w:rsidRPr="00F757C3">
        <w:t xml:space="preserve"> seek to fight it. I would seek to understand it and use all the tools that I could muster to </w:t>
      </w:r>
      <w:r w:rsidRPr="00F757C3" w:rsidR="00EF2B3D">
        <w:t>make sure we unlocked it, so that I could do my job in an independent way</w:t>
      </w:r>
      <w:r w:rsidR="00EF2B3D">
        <w:t>.” W</w:t>
      </w:r>
      <w:r w:rsidRPr="00F757C3">
        <w:t>hat</w:t>
      </w:r>
      <w:r w:rsidR="00EF2B3D">
        <w:t xml:space="preserve"> are</w:t>
      </w:r>
      <w:r w:rsidRPr="00F757C3">
        <w:t xml:space="preserve"> you doing to try </w:t>
      </w:r>
      <w:r w:rsidRPr="00F757C3" w:rsidR="00B0448C">
        <w:t xml:space="preserve">to </w:t>
      </w:r>
      <w:r w:rsidRPr="00F757C3">
        <w:t>get that relationship going</w:t>
      </w:r>
      <w:r w:rsidRPr="00F757C3" w:rsidR="00B0448C">
        <w:t xml:space="preserve"> and</w:t>
      </w:r>
      <w:r w:rsidRPr="00F757C3">
        <w:t xml:space="preserve"> to have those meetings</w:t>
      </w:r>
      <w:r w:rsidR="00EF2B3D">
        <w:t>?</w:t>
      </w:r>
    </w:p>
    <w:p w:rsidR="00B0448C" w:rsidRPr="00F757C3" w:rsidP="00B0448C">
      <w:pPr>
        <w:pStyle w:val="Answer"/>
      </w:pPr>
      <w:sdt>
        <w:sdtPr>
          <w:alias w:val="Witness"/>
          <w:id w:val="1903180957"/>
          <w:placeholder>
            <w:docPart w:val="DefaultPlaceholder_-1854013440"/>
          </w:placeholder>
          <w:richText/>
        </w:sdtPr>
        <w:sdtContent>
          <w:r w:rsidRPr="00F757C3" w:rsidR="00F22611">
            <w:rPr>
              <w:b/>
              <w:i/>
            </w:rPr>
            <w:t>David Neal:</w:t>
          </w:r>
        </w:sdtContent>
      </w:sdt>
      <w:r w:rsidRPr="00F757C3">
        <w:t xml:space="preserve"> W</w:t>
      </w:r>
      <w:r w:rsidRPr="00F757C3" w:rsidR="00FD389A">
        <w:t xml:space="preserve">ith the </w:t>
      </w:r>
      <w:r w:rsidRPr="00F757C3">
        <w:t>Home S</w:t>
      </w:r>
      <w:r w:rsidRPr="00F757C3" w:rsidR="00FD389A">
        <w:t xml:space="preserve">ecretary, to be honest, I have switched fire. I have written to her on a number of occasions. I have had a number of meetings </w:t>
      </w:r>
      <w:r w:rsidRPr="00F757C3">
        <w:t>cancelled</w:t>
      </w:r>
      <w:r w:rsidRPr="00F757C3" w:rsidR="00FD389A">
        <w:t xml:space="preserve">. I am not sure </w:t>
      </w:r>
      <w:r w:rsidRPr="00F757C3">
        <w:t xml:space="preserve">that </w:t>
      </w:r>
      <w:r w:rsidRPr="00F757C3" w:rsidR="00FD389A">
        <w:t xml:space="preserve">I can do any more </w:t>
      </w:r>
      <w:r w:rsidRPr="00F757C3" w:rsidR="00B93A5F">
        <w:t xml:space="preserve">in </w:t>
      </w:r>
      <w:r w:rsidRPr="00F757C3" w:rsidR="00FD389A">
        <w:t>getting access to the Home Secretary. Clearly</w:t>
      </w:r>
      <w:r w:rsidRPr="00F757C3">
        <w:t>,</w:t>
      </w:r>
      <w:r w:rsidRPr="00F757C3" w:rsidR="00FD389A">
        <w:t xml:space="preserve"> </w:t>
      </w:r>
      <w:r w:rsidRPr="00F757C3">
        <w:t>there is</w:t>
      </w:r>
      <w:r w:rsidRPr="00F757C3" w:rsidR="00FD389A">
        <w:t xml:space="preserve"> a reason why I have not </w:t>
      </w:r>
      <w:r w:rsidRPr="00F757C3">
        <w:t xml:space="preserve">had </w:t>
      </w:r>
      <w:r w:rsidRPr="00F757C3" w:rsidR="00FD389A">
        <w:t>that access. I have switched fire on</w:t>
      </w:r>
      <w:r w:rsidRPr="00F757C3" w:rsidR="00E80330">
        <w:t xml:space="preserve"> </w:t>
      </w:r>
      <w:r w:rsidRPr="00F757C3" w:rsidR="00FD389A">
        <w:t xml:space="preserve">to speaking with </w:t>
      </w:r>
      <w:r w:rsidRPr="00F757C3">
        <w:t>M</w:t>
      </w:r>
      <w:r w:rsidRPr="00F757C3" w:rsidR="00FD389A">
        <w:t>inisters, and the relationship with Ministers is very good.</w:t>
      </w:r>
    </w:p>
    <w:p w:rsidR="00FD389A" w:rsidRPr="00F757C3" w:rsidP="00B0448C">
      <w:pPr>
        <w:pStyle w:val="Answer"/>
      </w:pPr>
      <w:r w:rsidRPr="00F757C3">
        <w:t>I</w:t>
      </w:r>
      <w:r w:rsidRPr="00F757C3">
        <w:t>n that sense,</w:t>
      </w:r>
      <w:r w:rsidRPr="00F757C3" w:rsidR="001C5F3F">
        <w:t xml:space="preserve"> </w:t>
      </w:r>
      <w:r w:rsidRPr="00F757C3">
        <w:t xml:space="preserve">I am happy that my voice is being heard with </w:t>
      </w:r>
      <w:r w:rsidRPr="00F757C3">
        <w:t>M</w:t>
      </w:r>
      <w:r w:rsidRPr="00F757C3">
        <w:t>inisters</w:t>
      </w:r>
      <w:r w:rsidRPr="00F757C3">
        <w:t xml:space="preserve">, and </w:t>
      </w:r>
      <w:r w:rsidRPr="00F757C3">
        <w:t>I am happy to be giving evidence in front of you today</w:t>
      </w:r>
      <w:r w:rsidRPr="00F757C3">
        <w:t xml:space="preserve">. </w:t>
      </w:r>
      <w:r w:rsidRPr="00F757C3">
        <w:t xml:space="preserve">I </w:t>
      </w:r>
      <w:r w:rsidRPr="00F757C3">
        <w:t xml:space="preserve">do </w:t>
      </w:r>
      <w:r w:rsidRPr="00F757C3" w:rsidR="007A33F8">
        <w:t>have</w:t>
      </w:r>
      <w:r w:rsidRPr="00F757C3" w:rsidR="001C5F3F">
        <w:t xml:space="preserve"> </w:t>
      </w:r>
      <w:r w:rsidRPr="00F757C3">
        <w:t xml:space="preserve">reasonable access, but I </w:t>
      </w:r>
      <w:r w:rsidRPr="00F757C3">
        <w:t xml:space="preserve">do not </w:t>
      </w:r>
      <w:r w:rsidRPr="00F757C3" w:rsidR="007A33F8">
        <w:t xml:space="preserve">have </w:t>
      </w:r>
      <w:r w:rsidRPr="00F757C3">
        <w:t xml:space="preserve">access to the Home Secretary, which is a particular shame when you consider </w:t>
      </w:r>
      <w:r w:rsidRPr="00F757C3">
        <w:t xml:space="preserve">the </w:t>
      </w:r>
      <w:r w:rsidRPr="00F757C3">
        <w:t xml:space="preserve">number of Ministers </w:t>
      </w:r>
      <w:r w:rsidRPr="00F757C3">
        <w:t xml:space="preserve">who </w:t>
      </w:r>
      <w:r w:rsidRPr="00F757C3">
        <w:t>are involved in our business.</w:t>
      </w:r>
      <w:r w:rsidRPr="00F757C3">
        <w:t xml:space="preserve"> W</w:t>
      </w:r>
      <w:r w:rsidRPr="00F757C3">
        <w:t xml:space="preserve">ith the addition of </w:t>
      </w:r>
      <w:r w:rsidRPr="00F757C3">
        <w:t xml:space="preserve">Lord Harrington, </w:t>
      </w:r>
      <w:r w:rsidRPr="00F757C3">
        <w:t xml:space="preserve">there are five or six Ministers directly involved in this in my immediate area of inspection, </w:t>
      </w:r>
      <w:r w:rsidRPr="00F757C3">
        <w:t xml:space="preserve">so it would </w:t>
      </w:r>
      <w:r w:rsidRPr="00F757C3">
        <w:t xml:space="preserve">make sense to me that </w:t>
      </w:r>
      <w:r w:rsidRPr="00F757C3">
        <w:t xml:space="preserve">that is </w:t>
      </w:r>
      <w:r w:rsidRPr="00F757C3">
        <w:t xml:space="preserve">drawn together by a single </w:t>
      </w:r>
      <w:r w:rsidRPr="00F757C3">
        <w:t>M</w:t>
      </w:r>
      <w:r w:rsidRPr="00F757C3">
        <w:t>inister</w:t>
      </w:r>
      <w:r w:rsidRPr="00F757C3">
        <w:t>.</w:t>
      </w:r>
      <w:r w:rsidRPr="00F757C3">
        <w:t xml:space="preserve"> </w:t>
      </w:r>
      <w:r w:rsidRPr="00F757C3" w:rsidR="001E3E31">
        <w:t>I</w:t>
      </w:r>
      <w:r w:rsidRPr="00F757C3">
        <w:t>t is</w:t>
      </w:r>
      <w:r w:rsidRPr="00F757C3" w:rsidR="001E3E31">
        <w:t>,</w:t>
      </w:r>
      <w:r w:rsidRPr="00F757C3">
        <w:t xml:space="preserve"> after all</w:t>
      </w:r>
      <w:r w:rsidRPr="00F757C3" w:rsidR="001E3E31">
        <w:t>,</w:t>
      </w:r>
      <w:r w:rsidRPr="00F757C3">
        <w:t xml:space="preserve"> the person who I send my reports to.</w:t>
      </w:r>
    </w:p>
    <w:p w:rsidR="00FD389A" w:rsidRPr="00F757C3" w:rsidP="001E3E31">
      <w:pPr>
        <w:pStyle w:val="Question"/>
      </w:pPr>
      <w:sdt>
        <w:sdtPr>
          <w:alias w:val="Member"/>
          <w:tag w:val="&lt;Member mnisId='1533' dodsId='35928'&gt;"/>
          <w:id w:val="-277260144"/>
          <w:placeholder>
            <w:docPart w:val="DefaultPlaceholder_-1854013440"/>
          </w:placeholder>
          <w:richText/>
        </w:sdtPr>
        <w:sdtContent>
          <w:r w:rsidRPr="00F757C3" w:rsidR="001E3E31">
            <w:rPr>
              <w:b/>
            </w:rPr>
            <w:t>Chair:</w:t>
          </w:r>
        </w:sdtContent>
      </w:sdt>
      <w:r w:rsidRPr="00F757C3" w:rsidR="001E3E31">
        <w:t xml:space="preserve"> Indeed. Just </w:t>
      </w:r>
      <w:r w:rsidRPr="00F757C3">
        <w:t>to be clear, you have met all the other Home Office Ministers who have responsibility in the areas that you cover.</w:t>
      </w:r>
    </w:p>
    <w:p w:rsidR="00FD389A" w:rsidRPr="00F757C3" w:rsidP="001E3E31">
      <w:pPr>
        <w:pStyle w:val="Answer"/>
      </w:pPr>
      <w:sdt>
        <w:sdtPr>
          <w:alias w:val="Witness"/>
          <w:id w:val="-26952503"/>
          <w:placeholder>
            <w:docPart w:val="DefaultPlaceholder_-1854013440"/>
          </w:placeholder>
          <w:richText/>
        </w:sdtPr>
        <w:sdtContent>
          <w:r w:rsidRPr="00F757C3" w:rsidR="00F22611">
            <w:rPr>
              <w:b/>
              <w:i/>
            </w:rPr>
            <w:t>David Neal:</w:t>
          </w:r>
        </w:sdtContent>
      </w:sdt>
      <w:r w:rsidRPr="00F757C3" w:rsidR="001E3E31">
        <w:t xml:space="preserve"> I have not met all the Home Office Ministers. I have not met Lord Harrington yet, but at the moment our inspection programme is not</w:t>
      </w:r>
      <w:r w:rsidRPr="00F757C3">
        <w:t xml:space="preserve"> covering areas that he covers. We will be looking in our inspection program</w:t>
      </w:r>
      <w:r w:rsidRPr="00F757C3" w:rsidR="008C4530">
        <w:t>me</w:t>
      </w:r>
      <w:r w:rsidRPr="00F757C3">
        <w:t xml:space="preserve"> at Afghanistan resettlement issues, so I would hope to meet Minister M</w:t>
      </w:r>
      <w:r w:rsidRPr="00F757C3" w:rsidR="008C4530">
        <w:t>a</w:t>
      </w:r>
      <w:r w:rsidRPr="00F757C3">
        <w:t>clean close</w:t>
      </w:r>
      <w:r w:rsidRPr="00F757C3" w:rsidR="008C4530">
        <w:t>r</w:t>
      </w:r>
      <w:r w:rsidRPr="00F757C3">
        <w:t xml:space="preserve"> to the time. I have met the </w:t>
      </w:r>
      <w:r w:rsidR="00EF2B3D">
        <w:t>S</w:t>
      </w:r>
      <w:r w:rsidRPr="00F757C3">
        <w:t xml:space="preserve">ecurity Minister and I </w:t>
      </w:r>
      <w:r w:rsidRPr="00F757C3" w:rsidR="008C4530">
        <w:t xml:space="preserve">have met Ministers Pursglove </w:t>
      </w:r>
      <w:r w:rsidRPr="00F757C3">
        <w:t>and Foster on a regular basis</w:t>
      </w:r>
      <w:r w:rsidRPr="00F757C3" w:rsidR="008C4530">
        <w:t>.</w:t>
      </w:r>
      <w:r w:rsidRPr="00F757C3">
        <w:t xml:space="preserve"> I see those two as the principal </w:t>
      </w:r>
      <w:r w:rsidRPr="00F757C3" w:rsidR="008C4530">
        <w:t>M</w:t>
      </w:r>
      <w:r w:rsidRPr="00F757C3">
        <w:t xml:space="preserve">inisters. I am afraid </w:t>
      </w:r>
      <w:r w:rsidRPr="00F757C3" w:rsidR="008C4530">
        <w:t xml:space="preserve">that </w:t>
      </w:r>
      <w:r w:rsidRPr="00F757C3">
        <w:t xml:space="preserve">I </w:t>
      </w:r>
      <w:r w:rsidRPr="00F757C3" w:rsidR="007A33F8">
        <w:t>have not</w:t>
      </w:r>
      <w:r w:rsidRPr="00F757C3">
        <w:t xml:space="preserve"> met</w:t>
      </w:r>
      <w:r w:rsidRPr="00F757C3" w:rsidR="008C4530">
        <w:t>—he declined a meeting—</w:t>
      </w:r>
      <w:r w:rsidRPr="00F757C3">
        <w:t xml:space="preserve">Minister Stephen Barclay. I hope to meet him to better understand the </w:t>
      </w:r>
      <w:r w:rsidRPr="00F757C3" w:rsidR="008C4530">
        <w:t>co-ord</w:t>
      </w:r>
      <w:r w:rsidRPr="00F757C3">
        <w:t>ination in relation to some of the small boats issues.</w:t>
      </w:r>
    </w:p>
    <w:p w:rsidR="008C4530" w:rsidRPr="00F757C3" w:rsidP="00FD389A">
      <w:pPr>
        <w:pStyle w:val="Question"/>
      </w:pPr>
      <w:sdt>
        <w:sdtPr>
          <w:alias w:val="Member"/>
          <w:tag w:val="&lt;Member mnisId='1533' dodsId='35928'&gt;"/>
          <w:id w:val="-857277884"/>
          <w:placeholder>
            <w:docPart w:val="DefaultPlaceholder_-1854013440"/>
          </w:placeholder>
          <w:richText/>
        </w:sdtPr>
        <w:sdtContent>
          <w:r w:rsidRPr="00F757C3">
            <w:rPr>
              <w:b/>
            </w:rPr>
            <w:t>Chair:</w:t>
          </w:r>
        </w:sdtContent>
      </w:sdt>
      <w:r w:rsidRPr="00F757C3">
        <w:t xml:space="preserve"> </w:t>
      </w:r>
      <w:r w:rsidRPr="00F757C3" w:rsidR="00E36E7C">
        <w:t>D</w:t>
      </w:r>
      <w:r w:rsidRPr="00F757C3" w:rsidR="00FD389A">
        <w:t>id you say Ste</w:t>
      </w:r>
      <w:r w:rsidRPr="00F757C3">
        <w:t>ph</w:t>
      </w:r>
      <w:r w:rsidRPr="00F757C3" w:rsidR="00FD389A">
        <w:t>en Bar</w:t>
      </w:r>
      <w:r w:rsidRPr="00F757C3">
        <w:t>c</w:t>
      </w:r>
      <w:r w:rsidRPr="00F757C3" w:rsidR="00FD389A">
        <w:t>l</w:t>
      </w:r>
      <w:r w:rsidRPr="00F757C3">
        <w:t>a</w:t>
      </w:r>
      <w:r w:rsidRPr="00F757C3" w:rsidR="00FD389A">
        <w:t xml:space="preserve">y had declined a meeting? </w:t>
      </w:r>
      <w:r w:rsidRPr="00F757C3">
        <w:t>I</w:t>
      </w:r>
      <w:r w:rsidRPr="00F757C3" w:rsidR="00FD389A">
        <w:t>s that what you said?</w:t>
      </w:r>
    </w:p>
    <w:p w:rsidR="008C4530" w:rsidRPr="00F757C3" w:rsidP="008C4530">
      <w:pPr>
        <w:pStyle w:val="Answer"/>
      </w:pPr>
      <w:sdt>
        <w:sdtPr>
          <w:alias w:val="Witness"/>
          <w:id w:val="106247272"/>
          <w:placeholder>
            <w:docPart w:val="DefaultPlaceholder_-1854013440"/>
          </w:placeholder>
          <w:richText/>
        </w:sdtPr>
        <w:sdtContent>
          <w:r w:rsidRPr="00F757C3" w:rsidR="00F22611">
            <w:rPr>
              <w:b/>
              <w:i/>
            </w:rPr>
            <w:t>David Neal:</w:t>
          </w:r>
        </w:sdtContent>
      </w:sdt>
      <w:r w:rsidRPr="00F757C3">
        <w:t xml:space="preserve"> Yes.</w:t>
      </w:r>
    </w:p>
    <w:p w:rsidR="00FD389A" w:rsidRPr="00F757C3" w:rsidP="008C4530">
      <w:pPr>
        <w:pStyle w:val="Question"/>
      </w:pPr>
      <w:sdt>
        <w:sdtPr>
          <w:alias w:val="Member"/>
          <w:tag w:val="&lt;Member mnisId='1533' dodsId='35928'&gt;"/>
          <w:id w:val="-1610038175"/>
          <w:placeholder>
            <w:docPart w:val="DefaultPlaceholder_-1854013440"/>
          </w:placeholder>
          <w:richText/>
        </w:sdtPr>
        <w:sdtContent>
          <w:r w:rsidRPr="00F757C3" w:rsidR="008C4530">
            <w:rPr>
              <w:b/>
            </w:rPr>
            <w:t>Chair:</w:t>
          </w:r>
        </w:sdtContent>
      </w:sdt>
      <w:r w:rsidRPr="00F757C3" w:rsidR="008C4530">
        <w:t xml:space="preserve"> He has </w:t>
      </w:r>
      <w:r w:rsidRPr="00F757C3">
        <w:t xml:space="preserve">many hats that he </w:t>
      </w:r>
      <w:r w:rsidRPr="00F757C3" w:rsidR="008C4530">
        <w:t>wears.</w:t>
      </w:r>
      <w:r w:rsidRPr="00F757C3">
        <w:t xml:space="preserve"> Which hat was he wearing in the capacity </w:t>
      </w:r>
      <w:r w:rsidRPr="00F757C3" w:rsidR="008C4530">
        <w:t xml:space="preserve">in which </w:t>
      </w:r>
      <w:r w:rsidRPr="00F757C3">
        <w:t>you were contacting him?</w:t>
      </w:r>
    </w:p>
    <w:p w:rsidR="00FD389A" w:rsidRPr="00F757C3" w:rsidP="00645592">
      <w:pPr>
        <w:pStyle w:val="Answer"/>
      </w:pPr>
      <w:sdt>
        <w:sdtPr>
          <w:alias w:val="Witness"/>
          <w:id w:val="-373315607"/>
          <w:placeholder>
            <w:docPart w:val="DefaultPlaceholder_-1854013440"/>
          </w:placeholder>
          <w:richText/>
        </w:sdtPr>
        <w:sdtContent>
          <w:r w:rsidRPr="00F757C3" w:rsidR="00F22611">
            <w:rPr>
              <w:b/>
              <w:i/>
            </w:rPr>
            <w:t>David Neal:</w:t>
          </w:r>
        </w:sdtContent>
      </w:sdt>
      <w:r w:rsidRPr="00F757C3" w:rsidR="00645592">
        <w:t xml:space="preserve"> </w:t>
      </w:r>
      <w:r w:rsidRPr="00F757C3">
        <w:t>This was in the capacity of the small boats issue in relation to the inspection that we did over Christmas.</w:t>
      </w:r>
    </w:p>
    <w:p w:rsidR="00FD389A" w:rsidRPr="00F757C3" w:rsidP="00645592">
      <w:pPr>
        <w:pStyle w:val="Question"/>
      </w:pPr>
      <w:sdt>
        <w:sdtPr>
          <w:alias w:val="Member"/>
          <w:tag w:val="&lt;Member mnisId='1533' dodsId='35928'&gt;"/>
          <w:id w:val="894856224"/>
          <w:placeholder>
            <w:docPart w:val="DefaultPlaceholder_-1854013440"/>
          </w:placeholder>
          <w:richText/>
        </w:sdtPr>
        <w:sdtContent>
          <w:r w:rsidRPr="00F757C3" w:rsidR="00645592">
            <w:rPr>
              <w:b/>
            </w:rPr>
            <w:t>Chair:</w:t>
          </w:r>
        </w:sdtContent>
      </w:sdt>
      <w:r w:rsidRPr="00F757C3" w:rsidR="00645592">
        <w:t xml:space="preserve"> I</w:t>
      </w:r>
      <w:r w:rsidRPr="00F757C3">
        <w:t xml:space="preserve">f I </w:t>
      </w:r>
      <w:r w:rsidRPr="00F757C3" w:rsidR="007A33F8">
        <w:t>have</w:t>
      </w:r>
      <w:r w:rsidRPr="00F757C3">
        <w:t xml:space="preserve"> this right, </w:t>
      </w:r>
      <w:r w:rsidRPr="00F757C3" w:rsidR="00645592">
        <w:t xml:space="preserve">he is Chief of Staff </w:t>
      </w:r>
      <w:r w:rsidRPr="00F757C3">
        <w:t>to</w:t>
      </w:r>
      <w:r w:rsidRPr="00F757C3" w:rsidR="00645592">
        <w:t xml:space="preserve"> </w:t>
      </w:r>
      <w:r w:rsidRPr="00F757C3">
        <w:t>the Prime Minister.</w:t>
      </w:r>
    </w:p>
    <w:p w:rsidR="00645592" w:rsidRPr="00F757C3" w:rsidP="00645592">
      <w:pPr>
        <w:pStyle w:val="Answer"/>
      </w:pPr>
      <w:sdt>
        <w:sdtPr>
          <w:alias w:val="Witness"/>
          <w:id w:val="1016962833"/>
          <w:placeholder>
            <w:docPart w:val="DefaultPlaceholder_-1854013440"/>
          </w:placeholder>
          <w:richText/>
        </w:sdtPr>
        <w:sdtContent>
          <w:r w:rsidRPr="00F757C3" w:rsidR="00F22611">
            <w:rPr>
              <w:b/>
              <w:i/>
            </w:rPr>
            <w:t>David Neal:</w:t>
          </w:r>
        </w:sdtContent>
      </w:sdt>
      <w:r w:rsidRPr="00F757C3">
        <w:t xml:space="preserve"> Yes.</w:t>
      </w:r>
    </w:p>
    <w:p w:rsidR="00645592" w:rsidRPr="00F757C3" w:rsidP="00FD389A">
      <w:pPr>
        <w:pStyle w:val="Question"/>
      </w:pPr>
      <w:sdt>
        <w:sdtPr>
          <w:alias w:val="Member"/>
          <w:tag w:val="&lt;Member mnisId='1533' dodsId='35928'&gt;"/>
          <w:id w:val="-1092074696"/>
          <w:placeholder>
            <w:docPart w:val="DefaultPlaceholder_-1854013440"/>
          </w:placeholder>
          <w:richText/>
        </w:sdtPr>
        <w:sdtContent>
          <w:r w:rsidRPr="00F757C3">
            <w:rPr>
              <w:b/>
            </w:rPr>
            <w:t>Chair:</w:t>
          </w:r>
        </w:sdtContent>
      </w:sdt>
      <w:r w:rsidRPr="00F757C3">
        <w:t xml:space="preserve"> </w:t>
      </w:r>
      <w:r w:rsidRPr="00F757C3" w:rsidR="00FD389A">
        <w:t>But you were contacting him in his role in the Cabinet Office</w:t>
      </w:r>
      <w:r w:rsidRPr="00F757C3">
        <w:t>.</w:t>
      </w:r>
    </w:p>
    <w:p w:rsidR="00FD389A" w:rsidRPr="00F757C3" w:rsidP="00645592">
      <w:pPr>
        <w:pStyle w:val="Answer"/>
      </w:pPr>
      <w:sdt>
        <w:sdtPr>
          <w:alias w:val="Witness"/>
          <w:id w:val="-1945293174"/>
          <w:placeholder>
            <w:docPart w:val="DefaultPlaceholder_-1854013440"/>
          </w:placeholder>
          <w:richText/>
        </w:sdtPr>
        <w:sdtContent>
          <w:r w:rsidRPr="00F757C3" w:rsidR="00F22611">
            <w:rPr>
              <w:b/>
              <w:i/>
            </w:rPr>
            <w:t>David Neal:</w:t>
          </w:r>
        </w:sdtContent>
      </w:sdt>
      <w:r w:rsidRPr="00F757C3" w:rsidR="00645592">
        <w:t xml:space="preserve"> </w:t>
      </w:r>
      <w:r w:rsidRPr="00F757C3">
        <w:t>Yes</w:t>
      </w:r>
      <w:r w:rsidRPr="00F757C3" w:rsidR="00645592">
        <w:t>, in</w:t>
      </w:r>
      <w:r w:rsidRPr="00F757C3">
        <w:t xml:space="preserve"> the </w:t>
      </w:r>
      <w:r w:rsidRPr="00F757C3" w:rsidR="008C4530">
        <w:t>co-ord</w:t>
      </w:r>
      <w:r w:rsidRPr="00F757C3">
        <w:t>ination role that he had.</w:t>
      </w:r>
    </w:p>
    <w:p w:rsidR="00FD389A" w:rsidRPr="00F757C3" w:rsidP="00645592">
      <w:pPr>
        <w:pStyle w:val="Question"/>
      </w:pPr>
      <w:sdt>
        <w:sdtPr>
          <w:alias w:val="Member"/>
          <w:tag w:val="&lt;Member mnisId='1533' dodsId='35928'&gt;"/>
          <w:id w:val="1999606232"/>
          <w:placeholder>
            <w:docPart w:val="DefaultPlaceholder_-1854013440"/>
          </w:placeholder>
          <w:richText/>
        </w:sdtPr>
        <w:sdtContent>
          <w:r w:rsidRPr="00F757C3" w:rsidR="00645592">
            <w:rPr>
              <w:b/>
            </w:rPr>
            <w:t>Chair:</w:t>
          </w:r>
        </w:sdtContent>
      </w:sdt>
      <w:r w:rsidRPr="00F757C3" w:rsidR="00645592">
        <w:t xml:space="preserve"> What you said was interesting, </w:t>
      </w:r>
      <w:r w:rsidRPr="00F757C3">
        <w:t>because David B</w:t>
      </w:r>
      <w:r w:rsidRPr="00F757C3" w:rsidR="005E1607">
        <w:t>olt</w:t>
      </w:r>
      <w:r w:rsidRPr="00F757C3">
        <w:t xml:space="preserve">, your predecessor, had suggested that Ministers meet more regularly with his successor. </w:t>
      </w:r>
      <w:r w:rsidRPr="00F757C3" w:rsidR="00645592">
        <w:t>S</w:t>
      </w:r>
      <w:r w:rsidRPr="00F757C3">
        <w:t xml:space="preserve">ome Ministers are meeting you, but not </w:t>
      </w:r>
      <w:r w:rsidRPr="00F757C3" w:rsidR="00645592">
        <w:t>the s</w:t>
      </w:r>
      <w:r w:rsidRPr="00F757C3">
        <w:t>enior Minister.</w:t>
      </w:r>
    </w:p>
    <w:p w:rsidR="00FD389A" w:rsidRPr="00F757C3" w:rsidP="00645592">
      <w:pPr>
        <w:pStyle w:val="Answer"/>
      </w:pPr>
      <w:sdt>
        <w:sdtPr>
          <w:alias w:val="Witness"/>
          <w:id w:val="-790824384"/>
          <w:placeholder>
            <w:docPart w:val="DefaultPlaceholder_-1854013440"/>
          </w:placeholder>
          <w:richText/>
        </w:sdtPr>
        <w:sdtContent>
          <w:r w:rsidRPr="00F757C3" w:rsidR="00F22611">
            <w:rPr>
              <w:b/>
              <w:i/>
            </w:rPr>
            <w:t>David Neal:</w:t>
          </w:r>
        </w:sdtContent>
      </w:sdt>
      <w:r w:rsidRPr="00F757C3" w:rsidR="00645592">
        <w:t xml:space="preserve"> Correct. I feel, to </w:t>
      </w:r>
      <w:r w:rsidRPr="00F757C3">
        <w:t xml:space="preserve">be fair, well served by the two Ministers </w:t>
      </w:r>
      <w:r w:rsidRPr="00F757C3" w:rsidR="00645592">
        <w:t xml:space="preserve">who </w:t>
      </w:r>
      <w:r w:rsidRPr="00F757C3">
        <w:t xml:space="preserve">I do speak to. </w:t>
      </w:r>
      <w:r w:rsidRPr="00F757C3" w:rsidR="00645592">
        <w:t>R</w:t>
      </w:r>
      <w:r w:rsidRPr="00F757C3">
        <w:t xml:space="preserve">elationships are very strong. One of the </w:t>
      </w:r>
      <w:r w:rsidRPr="00F757C3" w:rsidR="00645592">
        <w:t>M</w:t>
      </w:r>
      <w:r w:rsidRPr="00F757C3">
        <w:t xml:space="preserve">inisters has changed during my tenure, but we have been able to, I hope, establish a working relationship so that they can hear what I </w:t>
      </w:r>
      <w:r w:rsidRPr="00F757C3" w:rsidR="007A33F8">
        <w:t>have</w:t>
      </w:r>
      <w:r w:rsidRPr="00F757C3">
        <w:t xml:space="preserve"> to say. Like I say, I have been </w:t>
      </w:r>
      <w:r w:rsidRPr="00F757C3" w:rsidR="00645592">
        <w:t xml:space="preserve">in </w:t>
      </w:r>
      <w:r w:rsidRPr="00F757C3">
        <w:t>a one</w:t>
      </w:r>
      <w:r w:rsidRPr="00F757C3" w:rsidR="00645592">
        <w:t>-</w:t>
      </w:r>
      <w:r w:rsidRPr="00F757C3">
        <w:t>on</w:t>
      </w:r>
      <w:r w:rsidRPr="00F757C3" w:rsidR="00645592">
        <w:t>-</w:t>
      </w:r>
      <w:r w:rsidRPr="00F757C3">
        <w:t>one meeting on one occasion.</w:t>
      </w:r>
    </w:p>
    <w:p w:rsidR="00FD389A" w:rsidRPr="00F757C3" w:rsidP="00FD389A">
      <w:pPr>
        <w:pStyle w:val="Question"/>
      </w:pPr>
      <w:sdt>
        <w:sdtPr>
          <w:alias w:val="Member"/>
          <w:tag w:val="&lt;Member mnisId='1533' dodsId='35928'&gt;"/>
          <w:id w:val="-2116975408"/>
          <w:placeholder>
            <w:docPart w:val="DefaultPlaceholder_-1854013440"/>
          </w:placeholder>
          <w:richText/>
        </w:sdtPr>
        <w:sdtContent>
          <w:r w:rsidRPr="00F757C3" w:rsidR="00645592">
            <w:rPr>
              <w:b/>
            </w:rPr>
            <w:t>Chair:</w:t>
          </w:r>
        </w:sdtContent>
      </w:sdt>
      <w:r w:rsidRPr="00F757C3" w:rsidR="00645592">
        <w:t xml:space="preserve"> Could I just ask </w:t>
      </w:r>
      <w:r w:rsidRPr="00F757C3">
        <w:t>you about the senior civil servants in the Home Office</w:t>
      </w:r>
      <w:r w:rsidRPr="00F757C3" w:rsidR="00645592">
        <w:t>?</w:t>
      </w:r>
      <w:r w:rsidRPr="00F757C3">
        <w:t xml:space="preserve"> </w:t>
      </w:r>
      <w:r w:rsidRPr="00F757C3" w:rsidR="00645592">
        <w:t>What is</w:t>
      </w:r>
      <w:r w:rsidRPr="00F757C3">
        <w:t xml:space="preserve"> the relationship like there? Are you able to meet those senior civil servants regularly?</w:t>
      </w:r>
    </w:p>
    <w:p w:rsidR="00FD389A" w:rsidRPr="00F757C3" w:rsidP="00645592">
      <w:pPr>
        <w:pStyle w:val="Answer"/>
      </w:pPr>
      <w:sdt>
        <w:sdtPr>
          <w:alias w:val="Witness"/>
          <w:id w:val="-1360348474"/>
          <w:placeholder>
            <w:docPart w:val="DefaultPlaceholder_-1854013440"/>
          </w:placeholder>
          <w:richText/>
        </w:sdtPr>
        <w:sdtContent>
          <w:r w:rsidRPr="00F757C3" w:rsidR="00F22611">
            <w:rPr>
              <w:b/>
              <w:i/>
            </w:rPr>
            <w:t>David Neal:</w:t>
          </w:r>
        </w:sdtContent>
      </w:sdt>
      <w:r w:rsidRPr="00F757C3" w:rsidR="00645592">
        <w:t xml:space="preserve"> Relations with the </w:t>
      </w:r>
      <w:r w:rsidR="00EF2B3D">
        <w:t>d</w:t>
      </w:r>
      <w:r w:rsidRPr="00F757C3">
        <w:t xml:space="preserve">irectors </w:t>
      </w:r>
      <w:r w:rsidR="00EF2B3D">
        <w:t>g</w:t>
      </w:r>
      <w:r w:rsidRPr="00F757C3">
        <w:t xml:space="preserve">eneral are very good. I have had access </w:t>
      </w:r>
      <w:r w:rsidRPr="00F757C3" w:rsidR="00645592">
        <w:t xml:space="preserve">to </w:t>
      </w:r>
      <w:r w:rsidRPr="00F757C3">
        <w:t xml:space="preserve">all of the </w:t>
      </w:r>
      <w:r w:rsidR="00EF2B3D">
        <w:t>d</w:t>
      </w:r>
      <w:r w:rsidRPr="00F757C3">
        <w:t xml:space="preserve">irectors </w:t>
      </w:r>
      <w:r w:rsidR="00EF2B3D">
        <w:t>g</w:t>
      </w:r>
      <w:r w:rsidRPr="00F757C3">
        <w:t xml:space="preserve">eneral who are the senior people working in the areas, which is really positive. I have met the </w:t>
      </w:r>
      <w:r w:rsidR="00EF2B3D">
        <w:t>p</w:t>
      </w:r>
      <w:r w:rsidRPr="00F757C3" w:rsidR="00645592">
        <w:t xml:space="preserve">ermanent </w:t>
      </w:r>
      <w:r w:rsidR="00EF2B3D">
        <w:t>s</w:t>
      </w:r>
      <w:r w:rsidRPr="00F757C3" w:rsidR="00645592">
        <w:t xml:space="preserve">ecretary </w:t>
      </w:r>
      <w:r w:rsidRPr="00F757C3">
        <w:t>once</w:t>
      </w:r>
      <w:r w:rsidRPr="00F757C3" w:rsidR="00645592">
        <w:t>, remotely,</w:t>
      </w:r>
      <w:r w:rsidRPr="00F757C3">
        <w:t xml:space="preserve"> </w:t>
      </w:r>
      <w:r w:rsidRPr="00F757C3" w:rsidR="00B93A5F">
        <w:t xml:space="preserve">and </w:t>
      </w:r>
      <w:r w:rsidRPr="00F757C3">
        <w:t xml:space="preserve">the </w:t>
      </w:r>
      <w:r w:rsidR="00EF2B3D">
        <w:t>s</w:t>
      </w:r>
      <w:r w:rsidRPr="00F757C3">
        <w:t xml:space="preserve">econd </w:t>
      </w:r>
      <w:r w:rsidR="00EF2B3D">
        <w:t>p</w:t>
      </w:r>
      <w:r w:rsidRPr="00F757C3" w:rsidR="00645592">
        <w:t xml:space="preserve">ermanent </w:t>
      </w:r>
      <w:r w:rsidR="00EF2B3D">
        <w:t>s</w:t>
      </w:r>
      <w:r w:rsidRPr="00F757C3" w:rsidR="00645592">
        <w:t xml:space="preserve">ecretary </w:t>
      </w:r>
      <w:r w:rsidRPr="00F757C3">
        <w:t>once.</w:t>
      </w:r>
    </w:p>
    <w:p w:rsidR="00FD389A" w:rsidRPr="00F757C3" w:rsidP="00FD389A">
      <w:pPr>
        <w:pStyle w:val="Question"/>
      </w:pPr>
      <w:sdt>
        <w:sdtPr>
          <w:alias w:val="Member"/>
          <w:tag w:val="&lt;Member mnisId='1533' dodsId='35928'&gt;"/>
          <w:id w:val="-1027638013"/>
          <w:placeholder>
            <w:docPart w:val="DefaultPlaceholder_-1854013440"/>
          </w:placeholder>
          <w:richText/>
        </w:sdtPr>
        <w:sdtContent>
          <w:r w:rsidRPr="00F757C3" w:rsidR="00645592">
            <w:rPr>
              <w:b/>
            </w:rPr>
            <w:t>Chair:</w:t>
          </w:r>
        </w:sdtContent>
      </w:sdt>
      <w:r w:rsidRPr="00F757C3" w:rsidR="00645592">
        <w:t xml:space="preserve"> </w:t>
      </w:r>
      <w:r w:rsidRPr="00F757C3">
        <w:t xml:space="preserve">Would you expect to meet the </w:t>
      </w:r>
      <w:r w:rsidRPr="00F757C3" w:rsidR="00EF2B3D">
        <w:t xml:space="preserve">permanent secretary </w:t>
      </w:r>
      <w:r w:rsidRPr="00F757C3" w:rsidR="00645592">
        <w:t xml:space="preserve">and </w:t>
      </w:r>
      <w:r w:rsidRPr="00F757C3">
        <w:t xml:space="preserve">the </w:t>
      </w:r>
      <w:r w:rsidRPr="00F757C3" w:rsidR="00EF2B3D">
        <w:t xml:space="preserve">second permanent secretary </w:t>
      </w:r>
      <w:r w:rsidRPr="00F757C3" w:rsidR="00645592">
        <w:t>m</w:t>
      </w:r>
      <w:r w:rsidRPr="00F757C3">
        <w:t>ore than once in 14 months?</w:t>
      </w:r>
    </w:p>
    <w:p w:rsidR="006256AB" w:rsidRPr="00F757C3" w:rsidP="006256AB">
      <w:pPr>
        <w:pStyle w:val="Answer"/>
      </w:pPr>
      <w:sdt>
        <w:sdtPr>
          <w:alias w:val="Witness"/>
          <w:id w:val="995998967"/>
          <w:placeholder>
            <w:docPart w:val="DefaultPlaceholder_-1854013440"/>
          </w:placeholder>
          <w:richText/>
        </w:sdtPr>
        <w:sdtContent>
          <w:r w:rsidRPr="00F757C3" w:rsidR="00F22611">
            <w:rPr>
              <w:b/>
              <w:i/>
            </w:rPr>
            <w:t>David Neal:</w:t>
          </w:r>
        </w:sdtContent>
      </w:sdt>
      <w:r w:rsidRPr="00F757C3" w:rsidR="00645592">
        <w:t xml:space="preserve"> Certainly, within </w:t>
      </w:r>
      <w:r w:rsidRPr="00F757C3" w:rsidR="00FD389A">
        <w:t xml:space="preserve">the Ministry </w:t>
      </w:r>
      <w:r w:rsidRPr="00F757C3" w:rsidR="00645592">
        <w:t xml:space="preserve">of </w:t>
      </w:r>
      <w:r w:rsidRPr="00F757C3" w:rsidR="007A33F8">
        <w:t>Defence</w:t>
      </w:r>
      <w:r w:rsidRPr="00F757C3" w:rsidR="00645592">
        <w:t>,</w:t>
      </w:r>
      <w:r w:rsidRPr="00F757C3" w:rsidR="00FD389A">
        <w:t xml:space="preserve"> I regularly met the </w:t>
      </w:r>
      <w:r w:rsidRPr="00F757C3" w:rsidR="00EF2B3D">
        <w:t xml:space="preserve">permanent secretary </w:t>
      </w:r>
      <w:r w:rsidRPr="00F757C3" w:rsidR="00FD389A">
        <w:t>in previous jobs, but I focused on ministerial access and on DG access at the level to get things done.</w:t>
      </w:r>
      <w:r w:rsidRPr="00F757C3">
        <w:t xml:space="preserve"> Again, </w:t>
      </w:r>
      <w:r w:rsidRPr="00F757C3" w:rsidR="00FD389A">
        <w:t xml:space="preserve">rather like the </w:t>
      </w:r>
      <w:r w:rsidRPr="00F757C3" w:rsidR="007A33F8">
        <w:t>Home Secretary</w:t>
      </w:r>
      <w:r w:rsidRPr="00F757C3" w:rsidR="00FD389A">
        <w:t>, I have not focused on when the door</w:t>
      </w:r>
      <w:r w:rsidRPr="00F757C3">
        <w:t xml:space="preserve"> has not been opened. </w:t>
      </w:r>
      <w:r w:rsidRPr="00F757C3" w:rsidR="00FD389A">
        <w:t>I have just cracked on</w:t>
      </w:r>
      <w:r w:rsidRPr="00F757C3">
        <w:t>.</w:t>
      </w:r>
    </w:p>
    <w:p w:rsidR="00FD389A" w:rsidRPr="00F757C3" w:rsidP="006256AB">
      <w:pPr>
        <w:pStyle w:val="Question"/>
      </w:pPr>
      <w:sdt>
        <w:sdtPr>
          <w:alias w:val="Member"/>
          <w:tag w:val="&lt;Member mnisId='1533' dodsId='35928'&gt;"/>
          <w:id w:val="-807314056"/>
          <w:placeholder>
            <w:docPart w:val="DefaultPlaceholder_-1854013440"/>
          </w:placeholder>
          <w:richText/>
        </w:sdtPr>
        <w:sdtContent>
          <w:r w:rsidRPr="00F757C3" w:rsidR="006256AB">
            <w:rPr>
              <w:b/>
            </w:rPr>
            <w:t>Chair:</w:t>
          </w:r>
        </w:sdtContent>
      </w:sdt>
      <w:r w:rsidRPr="00F757C3" w:rsidR="006256AB">
        <w:t xml:space="preserve"> I</w:t>
      </w:r>
      <w:r w:rsidRPr="00F757C3">
        <w:t xml:space="preserve">f I could just move on a little bit to what your experience has been over the 14 months with the Home Office generally </w:t>
      </w:r>
      <w:r w:rsidRPr="00F757C3" w:rsidR="006256AB">
        <w:t xml:space="preserve">and </w:t>
      </w:r>
      <w:r w:rsidRPr="00F757C3">
        <w:t>with the culture, how have you found that?</w:t>
      </w:r>
    </w:p>
    <w:p w:rsidR="006256AB" w:rsidRPr="00F757C3" w:rsidP="006256AB">
      <w:pPr>
        <w:pStyle w:val="Answer"/>
      </w:pPr>
      <w:sdt>
        <w:sdtPr>
          <w:alias w:val="Witness"/>
          <w:id w:val="372430234"/>
          <w:placeholder>
            <w:docPart w:val="DefaultPlaceholder_-1854013440"/>
          </w:placeholder>
          <w:richText/>
        </w:sdtPr>
        <w:sdtContent>
          <w:r w:rsidRPr="00F757C3" w:rsidR="00F22611">
            <w:rPr>
              <w:b/>
              <w:i/>
            </w:rPr>
            <w:t>David Neal:</w:t>
          </w:r>
        </w:sdtContent>
      </w:sdt>
      <w:r w:rsidRPr="00F757C3">
        <w:t xml:space="preserve"> </w:t>
      </w:r>
      <w:r w:rsidRPr="00F757C3" w:rsidR="00FD389A">
        <w:t xml:space="preserve">I came in with </w:t>
      </w:r>
      <w:r w:rsidRPr="00F757C3">
        <w:t xml:space="preserve">not </w:t>
      </w:r>
      <w:r w:rsidRPr="00F757C3" w:rsidR="00FD389A">
        <w:t>a great deal of knowledge of the Home Office,</w:t>
      </w:r>
      <w:r w:rsidRPr="00F757C3" w:rsidR="001C5F3F">
        <w:t xml:space="preserve"> </w:t>
      </w:r>
      <w:r w:rsidRPr="00F757C3" w:rsidR="00FD389A">
        <w:t xml:space="preserve">and I </w:t>
      </w:r>
      <w:r w:rsidRPr="00F757C3">
        <w:t>did not</w:t>
      </w:r>
      <w:r w:rsidRPr="00F757C3" w:rsidR="00FD389A">
        <w:t xml:space="preserve"> have any preconceptions about what it was going to be like</w:t>
      </w:r>
      <w:r w:rsidRPr="00F757C3">
        <w:t>.</w:t>
      </w:r>
      <w:r w:rsidRPr="00F757C3" w:rsidR="00FD389A">
        <w:t xml:space="preserve"> It is a </w:t>
      </w:r>
      <w:r w:rsidRPr="00F757C3">
        <w:t>b</w:t>
      </w:r>
      <w:r w:rsidRPr="00F757C3" w:rsidR="00FD389A">
        <w:t xml:space="preserve">ig </w:t>
      </w:r>
      <w:r w:rsidRPr="00F757C3">
        <w:t>D</w:t>
      </w:r>
      <w:r w:rsidRPr="00F757C3" w:rsidR="00FD389A">
        <w:t xml:space="preserve">epartment. </w:t>
      </w:r>
      <w:r w:rsidRPr="00F757C3" w:rsidR="00B0448C">
        <w:t>It is</w:t>
      </w:r>
      <w:r w:rsidRPr="00F757C3" w:rsidR="00FD389A">
        <w:t xml:space="preserve"> a complex </w:t>
      </w:r>
      <w:r w:rsidRPr="00F757C3">
        <w:t>D</w:t>
      </w:r>
      <w:r w:rsidRPr="00F757C3" w:rsidR="00FD389A">
        <w:t>epartment</w:t>
      </w:r>
      <w:r w:rsidRPr="00F757C3">
        <w:t>,</w:t>
      </w:r>
      <w:r w:rsidRPr="00F757C3" w:rsidR="00FD389A">
        <w:t xml:space="preserve"> for sure. I found that, in terms of</w:t>
      </w:r>
      <w:r w:rsidRPr="00F757C3">
        <w:t xml:space="preserve"> its </w:t>
      </w:r>
      <w:r w:rsidRPr="00F757C3" w:rsidR="00FD389A">
        <w:t xml:space="preserve">response to matters, there always seems to be a crisis going on. There always seems to be an event </w:t>
      </w:r>
      <w:r w:rsidRPr="00F757C3">
        <w:t>that is</w:t>
      </w:r>
      <w:r w:rsidRPr="00F757C3" w:rsidR="00FD389A">
        <w:t xml:space="preserve"> capturing the day, which is a challenge in terms of not getting access</w:t>
      </w:r>
      <w:r w:rsidRPr="00F757C3">
        <w:t xml:space="preserve"> and in terms of the bandwidth</w:t>
      </w:r>
      <w:r w:rsidRPr="00F757C3" w:rsidR="00FD389A">
        <w:t xml:space="preserve">. </w:t>
      </w:r>
      <w:r w:rsidRPr="00F757C3">
        <w:t xml:space="preserve">There </w:t>
      </w:r>
      <w:r w:rsidRPr="00F757C3" w:rsidR="00B0448C">
        <w:t>is</w:t>
      </w:r>
      <w:r w:rsidRPr="00F757C3" w:rsidR="00FD389A">
        <w:t xml:space="preserve"> limited bandwidth from officials.</w:t>
      </w:r>
      <w:r w:rsidRPr="00F757C3">
        <w:t xml:space="preserve"> </w:t>
      </w:r>
      <w:r w:rsidRPr="00F757C3" w:rsidR="00FD389A">
        <w:t>I found that that constant crisis mode is not helpful</w:t>
      </w:r>
      <w:r w:rsidRPr="00F757C3">
        <w:t>.</w:t>
      </w:r>
    </w:p>
    <w:p w:rsidR="00FD389A" w:rsidRPr="00F757C3" w:rsidP="006256AB">
      <w:pPr>
        <w:pStyle w:val="Answer"/>
      </w:pPr>
      <w:r w:rsidRPr="00F757C3">
        <w:t>I</w:t>
      </w:r>
      <w:r w:rsidRPr="00F757C3">
        <w:t>n terms of the culture</w:t>
      </w:r>
      <w:r w:rsidRPr="00F757C3">
        <w:t>,</w:t>
      </w:r>
      <w:r w:rsidRPr="00F757C3">
        <w:t xml:space="preserve"> I have not seen all of the Home Office</w:t>
      </w:r>
      <w:r w:rsidRPr="00F757C3">
        <w:t>.</w:t>
      </w:r>
      <w:r w:rsidRPr="00F757C3">
        <w:t xml:space="preserve"> </w:t>
      </w:r>
      <w:r w:rsidRPr="00F757C3">
        <w:t>W</w:t>
      </w:r>
      <w:r w:rsidRPr="00F757C3">
        <w:t>hat I have seen from the areas that I have seen</w:t>
      </w:r>
      <w:r w:rsidRPr="00F757C3">
        <w:t>—</w:t>
      </w:r>
      <w:r w:rsidRPr="00F757C3">
        <w:t>I have been extensively out on the ground and speaking to people at the delivery end of things</w:t>
      </w:r>
      <w:r w:rsidRPr="00F757C3">
        <w:t xml:space="preserve">—is </w:t>
      </w:r>
      <w:r w:rsidRPr="00F757C3">
        <w:t>that</w:t>
      </w:r>
      <w:r w:rsidRPr="00F757C3">
        <w:t xml:space="preserve"> there are some extremely committed individuals. People have been open</w:t>
      </w:r>
      <w:r w:rsidRPr="00F757C3">
        <w:t xml:space="preserve"> and </w:t>
      </w:r>
      <w:r w:rsidRPr="00F757C3">
        <w:t xml:space="preserve">candid. I have never had any problem getting people’s views. I have never had problems accessing. I have never been limited in any way </w:t>
      </w:r>
      <w:r w:rsidRPr="00F757C3" w:rsidR="0023447D">
        <w:t>in terms of</w:t>
      </w:r>
      <w:r w:rsidRPr="00F757C3">
        <w:t xml:space="preserve"> what I </w:t>
      </w:r>
      <w:r w:rsidRPr="00F757C3">
        <w:t xml:space="preserve">or my teams </w:t>
      </w:r>
      <w:r w:rsidRPr="00F757C3">
        <w:t xml:space="preserve">have needed to ask. </w:t>
      </w:r>
      <w:r w:rsidRPr="00F757C3">
        <w:t xml:space="preserve">In </w:t>
      </w:r>
      <w:r w:rsidRPr="00F757C3">
        <w:t>that sense,</w:t>
      </w:r>
      <w:r w:rsidRPr="00F757C3" w:rsidR="001C5F3F">
        <w:t xml:space="preserve"> </w:t>
      </w:r>
      <w:r w:rsidRPr="00F757C3">
        <w:t xml:space="preserve">it is </w:t>
      </w:r>
      <w:r w:rsidRPr="00F757C3">
        <w:t>positive at the working level.</w:t>
      </w:r>
    </w:p>
    <w:p w:rsidR="006256AB" w:rsidRPr="00F757C3" w:rsidP="00FD389A">
      <w:pPr>
        <w:pStyle w:val="Question"/>
      </w:pPr>
      <w:sdt>
        <w:sdtPr>
          <w:alias w:val="Member"/>
          <w:tag w:val="&lt;Member mnisId='1533' dodsId='35928'&gt;"/>
          <w:id w:val="1046797607"/>
          <w:placeholder>
            <w:docPart w:val="DefaultPlaceholder_-1854013440"/>
          </w:placeholder>
          <w:richText/>
        </w:sdtPr>
        <w:sdtContent>
          <w:r w:rsidRPr="00F757C3">
            <w:rPr>
              <w:b/>
            </w:rPr>
            <w:t>Chair:</w:t>
          </w:r>
        </w:sdtContent>
      </w:sdt>
      <w:r w:rsidRPr="00F757C3">
        <w:t xml:space="preserve"> </w:t>
      </w:r>
      <w:r w:rsidRPr="00F757C3" w:rsidR="00FD389A">
        <w:t>But I am right to say</w:t>
      </w:r>
      <w:r w:rsidRPr="00F757C3">
        <w:t>, am I not,</w:t>
      </w:r>
      <w:r w:rsidRPr="00F757C3" w:rsidR="00FD389A">
        <w:t xml:space="preserve"> that you are not given access to full details of commercial contracts</w:t>
      </w:r>
      <w:r w:rsidRPr="00F757C3">
        <w:t>?</w:t>
      </w:r>
      <w:r w:rsidRPr="00F757C3" w:rsidR="00FD389A">
        <w:t xml:space="preserve"> I was looking through the report on </w:t>
      </w:r>
      <w:r w:rsidRPr="00F757C3">
        <w:t>e-b</w:t>
      </w:r>
      <w:r w:rsidRPr="00F757C3" w:rsidR="00FD389A">
        <w:t>orders</w:t>
      </w:r>
      <w:r w:rsidRPr="00F757C3">
        <w:t xml:space="preserve">. You were told that </w:t>
      </w:r>
      <w:r w:rsidRPr="00F757C3" w:rsidR="00FD389A">
        <w:t xml:space="preserve">you </w:t>
      </w:r>
      <w:r w:rsidRPr="00F757C3" w:rsidR="00B0448C">
        <w:t>were not</w:t>
      </w:r>
      <w:r w:rsidRPr="00F757C3" w:rsidR="00FD389A">
        <w:t xml:space="preserve"> allowed to see the commercially sensitive documents around that</w:t>
      </w:r>
      <w:r w:rsidRPr="00F757C3">
        <w:t>.</w:t>
      </w:r>
    </w:p>
    <w:p w:rsidR="00FD389A" w:rsidRPr="00F757C3" w:rsidP="006256AB">
      <w:pPr>
        <w:pStyle w:val="Answer"/>
      </w:pPr>
      <w:sdt>
        <w:sdtPr>
          <w:alias w:val="Witness"/>
          <w:id w:val="-797378481"/>
          <w:placeholder>
            <w:docPart w:val="DefaultPlaceholder_-1854013440"/>
          </w:placeholder>
          <w:richText/>
        </w:sdtPr>
        <w:sdtContent>
          <w:r w:rsidRPr="00F757C3" w:rsidR="00F22611">
            <w:rPr>
              <w:b/>
              <w:i/>
            </w:rPr>
            <w:t>David Neal:</w:t>
          </w:r>
        </w:sdtContent>
      </w:sdt>
      <w:r w:rsidRPr="00F757C3" w:rsidR="006256AB">
        <w:t xml:space="preserve"> Correct. I am sure that you will</w:t>
      </w:r>
      <w:r w:rsidRPr="00F757C3">
        <w:t xml:space="preserve"> ask about the role and remit review</w:t>
      </w:r>
      <w:r w:rsidRPr="00F757C3" w:rsidR="006256AB">
        <w:t>.</w:t>
      </w:r>
      <w:r w:rsidRPr="00F757C3">
        <w:t xml:space="preserve"> </w:t>
      </w:r>
      <w:r w:rsidRPr="00F757C3" w:rsidR="006256AB">
        <w:t>That is</w:t>
      </w:r>
      <w:r w:rsidRPr="00F757C3">
        <w:t xml:space="preserve"> one of the </w:t>
      </w:r>
      <w:r w:rsidRPr="00F757C3" w:rsidR="006256AB">
        <w:t xml:space="preserve">four </w:t>
      </w:r>
      <w:r w:rsidRPr="00F757C3">
        <w:t xml:space="preserve">priorities that </w:t>
      </w:r>
      <w:r w:rsidRPr="00F757C3" w:rsidR="009A737F">
        <w:t xml:space="preserve">I would </w:t>
      </w:r>
      <w:r w:rsidRPr="00F757C3">
        <w:t xml:space="preserve">have going into that review, because I have not encountered it in terms of commercial contracts. The inspection was ongoing and we completed </w:t>
      </w:r>
      <w:r w:rsidRPr="00F757C3" w:rsidR="009A737F">
        <w:t xml:space="preserve">it towards the end, </w:t>
      </w:r>
      <w:r w:rsidRPr="00F757C3">
        <w:t xml:space="preserve">so I have not faced that obstruction. My predecessor briefed me on it and </w:t>
      </w:r>
      <w:r w:rsidRPr="00F757C3" w:rsidR="009A737F">
        <w:t xml:space="preserve">he </w:t>
      </w:r>
      <w:r w:rsidRPr="00F757C3">
        <w:t xml:space="preserve">had </w:t>
      </w:r>
      <w:r w:rsidRPr="00F757C3" w:rsidR="009A737F">
        <w:t xml:space="preserve">a </w:t>
      </w:r>
      <w:r w:rsidRPr="00F757C3">
        <w:t xml:space="preserve">workaround with the </w:t>
      </w:r>
      <w:r w:rsidRPr="00F757C3" w:rsidR="00EF2B3D">
        <w:t>second permanent secretary</w:t>
      </w:r>
      <w:r w:rsidRPr="00F757C3">
        <w:t>.</w:t>
      </w:r>
      <w:r w:rsidRPr="00F757C3" w:rsidR="009A737F">
        <w:t xml:space="preserve"> I</w:t>
      </w:r>
      <w:r w:rsidRPr="00F757C3">
        <w:t>f I were to experience that, I would have to deal with it on its merits, and I would hope that the relationships that I have established with Ministers and D</w:t>
      </w:r>
      <w:r w:rsidRPr="00F757C3" w:rsidR="009A737F">
        <w:t>G</w:t>
      </w:r>
      <w:r w:rsidRPr="00F757C3">
        <w:t>s in the first instance would unlock that.</w:t>
      </w:r>
    </w:p>
    <w:p w:rsidR="009A737F" w:rsidRPr="00F757C3" w:rsidP="009A737F">
      <w:pPr>
        <w:pStyle w:val="Question"/>
        <w:numPr>
          <w:ilvl w:val="0"/>
          <w:numId w:val="0"/>
        </w:numPr>
        <w:ind w:left="794"/>
      </w:pPr>
      <w:r w:rsidRPr="00F757C3">
        <w:t>W</w:t>
      </w:r>
      <w:r w:rsidRPr="00F757C3" w:rsidR="00FD389A">
        <w:t xml:space="preserve">e have had meetings with the </w:t>
      </w:r>
      <w:r w:rsidRPr="00F757C3" w:rsidR="00EF2B3D">
        <w:t xml:space="preserve">commercial director </w:t>
      </w:r>
      <w:r w:rsidRPr="00F757C3" w:rsidR="00FD389A">
        <w:t xml:space="preserve">in the Home Office to better understand whether there are workarounds </w:t>
      </w:r>
      <w:r w:rsidRPr="00F757C3">
        <w:t xml:space="preserve">or </w:t>
      </w:r>
      <w:r w:rsidRPr="00F757C3" w:rsidR="00FD389A">
        <w:t>a way of satisfying all parties</w:t>
      </w:r>
      <w:r w:rsidRPr="00F757C3">
        <w:t>.</w:t>
      </w:r>
      <w:r w:rsidRPr="00F757C3" w:rsidR="00FD389A">
        <w:t xml:space="preserve"> I have </w:t>
      </w:r>
      <w:r w:rsidRPr="00F757C3">
        <w:t xml:space="preserve">sought </w:t>
      </w:r>
      <w:r w:rsidRPr="00F757C3" w:rsidR="00FD389A">
        <w:t xml:space="preserve">to get </w:t>
      </w:r>
      <w:r w:rsidRPr="00F757C3">
        <w:t xml:space="preserve">a </w:t>
      </w:r>
      <w:r w:rsidRPr="00F757C3" w:rsidR="00FD389A">
        <w:t>workable solution, but</w:t>
      </w:r>
      <w:r w:rsidRPr="00F757C3">
        <w:t>,</w:t>
      </w:r>
      <w:r w:rsidRPr="00F757C3" w:rsidR="00FD389A">
        <w:t xml:space="preserve"> ultimately</w:t>
      </w:r>
      <w:r w:rsidRPr="00F757C3">
        <w:t>,</w:t>
      </w:r>
      <w:r w:rsidRPr="00F757C3" w:rsidR="00FD389A">
        <w:t xml:space="preserve"> I am aware of what </w:t>
      </w:r>
      <w:r w:rsidRPr="00F757C3">
        <w:t xml:space="preserve">my </w:t>
      </w:r>
      <w:r w:rsidRPr="00F757C3" w:rsidR="00FD389A">
        <w:t>predecessor said in terms of being restricted from getting access to contracts.</w:t>
      </w:r>
    </w:p>
    <w:p w:rsidR="009A737F" w:rsidRPr="00F757C3" w:rsidP="009A737F">
      <w:pPr>
        <w:pStyle w:val="Question"/>
        <w:numPr>
          <w:ilvl w:val="0"/>
          <w:numId w:val="0"/>
        </w:numPr>
        <w:ind w:left="794"/>
      </w:pPr>
      <w:r w:rsidRPr="00F757C3">
        <w:t>I have spoken to fellow inspectorates</w:t>
      </w:r>
      <w:r w:rsidRPr="00F757C3">
        <w:t>,</w:t>
      </w:r>
      <w:r w:rsidRPr="00F757C3">
        <w:t xml:space="preserve"> and </w:t>
      </w:r>
      <w:r w:rsidRPr="00F757C3">
        <w:t>they are</w:t>
      </w:r>
      <w:r w:rsidRPr="00F757C3">
        <w:t xml:space="preserve"> not necessarily in that position</w:t>
      </w:r>
      <w:r w:rsidRPr="00F757C3" w:rsidR="00A36151">
        <w:t xml:space="preserve">; </w:t>
      </w:r>
      <w:r w:rsidRPr="00F757C3">
        <w:t xml:space="preserve">they would </w:t>
      </w:r>
      <w:r w:rsidRPr="00F757C3">
        <w:t xml:space="preserve">probably have access. </w:t>
      </w:r>
      <w:r w:rsidRPr="00F757C3">
        <w:t xml:space="preserve">It </w:t>
      </w:r>
      <w:r w:rsidRPr="00F757C3" w:rsidR="00B0448C">
        <w:t>is</w:t>
      </w:r>
      <w:r w:rsidRPr="00F757C3">
        <w:t xml:space="preserve"> probably something </w:t>
      </w:r>
      <w:r w:rsidRPr="00F757C3">
        <w:t xml:space="preserve">that </w:t>
      </w:r>
      <w:r w:rsidRPr="00F757C3">
        <w:t>we would want to build into the</w:t>
      </w:r>
      <w:r w:rsidRPr="00F757C3" w:rsidR="007048FA">
        <w:t xml:space="preserve"> role and remit</w:t>
      </w:r>
      <w:r w:rsidRPr="00F757C3">
        <w:t xml:space="preserve"> review.</w:t>
      </w:r>
    </w:p>
    <w:p w:rsidR="00FD389A" w:rsidRPr="00F757C3" w:rsidP="009A737F">
      <w:pPr>
        <w:pStyle w:val="Question"/>
        <w:numPr>
          <w:ilvl w:val="0"/>
          <w:numId w:val="0"/>
        </w:numPr>
        <w:ind w:left="794"/>
      </w:pPr>
      <w:r w:rsidRPr="00F757C3">
        <w:t>Does it affect my independence?</w:t>
      </w:r>
      <w:r w:rsidRPr="00F757C3" w:rsidR="009A737F">
        <w:t xml:space="preserve"> Yes, </w:t>
      </w:r>
      <w:r w:rsidRPr="00F757C3">
        <w:t>it does</w:t>
      </w:r>
      <w:r w:rsidRPr="00F757C3" w:rsidR="00522709">
        <w:t xml:space="preserve"> affect my independence</w:t>
      </w:r>
      <w:r w:rsidRPr="00F757C3" w:rsidR="00B93A5F">
        <w:t>,</w:t>
      </w:r>
      <w:r w:rsidRPr="00F757C3">
        <w:t xml:space="preserve"> </w:t>
      </w:r>
      <w:r w:rsidRPr="00F757C3" w:rsidR="009A737F">
        <w:t xml:space="preserve">because </w:t>
      </w:r>
      <w:r w:rsidRPr="00F757C3">
        <w:t>I should be able to go wherever I think is fit</w:t>
      </w:r>
      <w:r w:rsidRPr="00F757C3" w:rsidR="009A737F">
        <w:t>.</w:t>
      </w:r>
      <w:r w:rsidRPr="00F757C3">
        <w:t xml:space="preserve"> I have not encountered it yet, so I have not addressed that issue.</w:t>
      </w:r>
    </w:p>
    <w:p w:rsidR="00FD389A" w:rsidRPr="00F757C3" w:rsidP="009A737F">
      <w:pPr>
        <w:pStyle w:val="Question"/>
      </w:pPr>
      <w:sdt>
        <w:sdtPr>
          <w:alias w:val="Member"/>
          <w:tag w:val="&lt;Member mnisId='172' dodsId='25790'&gt;"/>
          <w:id w:val="-1294600017"/>
          <w:placeholder>
            <w:docPart w:val="DefaultPlaceholder_-1854013440"/>
          </w:placeholder>
          <w:richText/>
        </w:sdtPr>
        <w:sdtContent>
          <w:r w:rsidRPr="00F757C3" w:rsidR="00F22611">
            <w:rPr>
              <w:b/>
            </w:rPr>
            <w:t>Ms Abbott:</w:t>
          </w:r>
        </w:sdtContent>
      </w:sdt>
      <w:r w:rsidRPr="00F757C3" w:rsidR="009A737F">
        <w:t xml:space="preserve"> Yesterday, a </w:t>
      </w:r>
      <w:r w:rsidRPr="00F757C3">
        <w:t xml:space="preserve">small group of us </w:t>
      </w:r>
      <w:r w:rsidRPr="00F757C3" w:rsidR="009A737F">
        <w:t xml:space="preserve">from </w:t>
      </w:r>
      <w:r w:rsidRPr="00F757C3">
        <w:t xml:space="preserve">the Committee went to visit the </w:t>
      </w:r>
      <w:r w:rsidR="009E7606">
        <w:t>p</w:t>
      </w:r>
      <w:r w:rsidRPr="00F757C3">
        <w:t>ort of Dover</w:t>
      </w:r>
      <w:r w:rsidRPr="00F757C3" w:rsidR="009A737F">
        <w:t xml:space="preserve"> and W</w:t>
      </w:r>
      <w:r w:rsidRPr="00F757C3">
        <w:t xml:space="preserve">estern </w:t>
      </w:r>
      <w:r w:rsidRPr="00F757C3" w:rsidR="009A737F">
        <w:t>J</w:t>
      </w:r>
      <w:r w:rsidRPr="00F757C3">
        <w:t xml:space="preserve">et </w:t>
      </w:r>
      <w:r w:rsidRPr="00F757C3" w:rsidR="009A737F">
        <w:t>Foil</w:t>
      </w:r>
      <w:r w:rsidRPr="00F757C3">
        <w:t xml:space="preserve">, </w:t>
      </w:r>
      <w:r w:rsidRPr="00F757C3" w:rsidR="009A737F">
        <w:t>which is the quay</w:t>
      </w:r>
      <w:r w:rsidRPr="00F757C3">
        <w:t>side</w:t>
      </w:r>
      <w:r w:rsidRPr="00F757C3" w:rsidR="009A737F">
        <w:t>, and</w:t>
      </w:r>
      <w:r w:rsidRPr="00F757C3">
        <w:t xml:space="preserve"> </w:t>
      </w:r>
      <w:r w:rsidRPr="00F757C3" w:rsidR="009A737F">
        <w:t>w</w:t>
      </w:r>
      <w:r w:rsidRPr="00F757C3">
        <w:t xml:space="preserve">e went to </w:t>
      </w:r>
      <w:r w:rsidRPr="00F757C3" w:rsidR="009A737F">
        <w:t>Manston</w:t>
      </w:r>
      <w:r w:rsidRPr="00F757C3" w:rsidR="00522709">
        <w:t>, the processing centre</w:t>
      </w:r>
      <w:r w:rsidRPr="00F757C3" w:rsidR="009A737F">
        <w:t xml:space="preserve">. Before I go any further, can I just ask whether Manston </w:t>
      </w:r>
      <w:r w:rsidRPr="00F757C3" w:rsidR="00B93A5F">
        <w:t xml:space="preserve">is </w:t>
      </w:r>
      <w:r w:rsidRPr="00F757C3">
        <w:t>your responsibility in terms of inspection?</w:t>
      </w:r>
    </w:p>
    <w:p w:rsidR="006A4A32" w:rsidRPr="00F757C3" w:rsidP="009A737F">
      <w:pPr>
        <w:pStyle w:val="Answer"/>
      </w:pPr>
      <w:sdt>
        <w:sdtPr>
          <w:alias w:val="Witness"/>
          <w:id w:val="-1542665816"/>
          <w:placeholder>
            <w:docPart w:val="DefaultPlaceholder_-1854013440"/>
          </w:placeholder>
          <w:richText/>
        </w:sdtPr>
        <w:sdtContent>
          <w:r w:rsidRPr="00F757C3" w:rsidR="00F22611">
            <w:rPr>
              <w:b/>
              <w:i/>
            </w:rPr>
            <w:t>David Neal:</w:t>
          </w:r>
        </w:sdtContent>
      </w:sdt>
      <w:r w:rsidRPr="00F757C3" w:rsidR="009A737F">
        <w:t xml:space="preserve"> All areas, </w:t>
      </w:r>
      <w:r w:rsidRPr="00F757C3" w:rsidR="00FD389A">
        <w:t>as far as I am concerned, involved in asyl</w:t>
      </w:r>
      <w:r w:rsidRPr="00F757C3" w:rsidR="009A737F">
        <w:t>um,</w:t>
      </w:r>
      <w:r w:rsidRPr="00F757C3" w:rsidR="00FD389A">
        <w:t xml:space="preserve"> nationality</w:t>
      </w:r>
      <w:r w:rsidRPr="00F757C3" w:rsidR="009A737F">
        <w:t xml:space="preserve"> or</w:t>
      </w:r>
      <w:r w:rsidRPr="00F757C3" w:rsidR="00FD389A">
        <w:t xml:space="preserve"> borders</w:t>
      </w:r>
      <w:r w:rsidRPr="00F757C3" w:rsidR="001C5F3F">
        <w:t xml:space="preserve"> </w:t>
      </w:r>
      <w:r w:rsidRPr="00F757C3" w:rsidR="00FD389A">
        <w:t>are open to my inspection</w:t>
      </w:r>
      <w:r w:rsidRPr="00F757C3" w:rsidR="009A737F">
        <w:t>.</w:t>
      </w:r>
      <w:r w:rsidRPr="00F757C3" w:rsidR="00FD389A">
        <w:t xml:space="preserve"> </w:t>
      </w:r>
      <w:r w:rsidRPr="00F757C3" w:rsidR="009A737F">
        <w:t xml:space="preserve">There </w:t>
      </w:r>
      <w:r w:rsidRPr="00F757C3" w:rsidR="00FD389A">
        <w:t xml:space="preserve">are specific provisions within the </w:t>
      </w:r>
      <w:r w:rsidR="009E7606">
        <w:t>b</w:t>
      </w:r>
      <w:r w:rsidRPr="00F757C3">
        <w:t xml:space="preserve">orders </w:t>
      </w:r>
      <w:r w:rsidRPr="00F757C3" w:rsidR="00FD389A">
        <w:t xml:space="preserve">Act </w:t>
      </w:r>
      <w:r w:rsidRPr="00F757C3">
        <w:t xml:space="preserve">whereby Her Majesty’s Inspectorate of Prisons </w:t>
      </w:r>
      <w:r w:rsidRPr="00F757C3" w:rsidR="00FD389A">
        <w:t xml:space="preserve">is involved in </w:t>
      </w:r>
      <w:r w:rsidRPr="00F757C3">
        <w:t xml:space="preserve">statutory </w:t>
      </w:r>
      <w:r w:rsidRPr="00F757C3" w:rsidR="00FD389A">
        <w:t xml:space="preserve">inspections of </w:t>
      </w:r>
      <w:r w:rsidRPr="00F757C3">
        <w:t xml:space="preserve">short-term </w:t>
      </w:r>
      <w:r w:rsidRPr="00F757C3" w:rsidR="00FD389A">
        <w:t xml:space="preserve">holding facilities. </w:t>
      </w:r>
      <w:r w:rsidRPr="00F757C3">
        <w:t>I</w:t>
      </w:r>
      <w:r w:rsidRPr="00F757C3" w:rsidR="00FD389A">
        <w:t xml:space="preserve">n </w:t>
      </w:r>
      <w:r w:rsidRPr="00F757C3">
        <w:t>the</w:t>
      </w:r>
      <w:r w:rsidRPr="00F757C3" w:rsidR="00FD389A">
        <w:t xml:space="preserve"> sense of a formal inspection, </w:t>
      </w:r>
      <w:r w:rsidRPr="00F757C3">
        <w:t xml:space="preserve">Her Majesty’s Inspector </w:t>
      </w:r>
      <w:r w:rsidRPr="00F757C3" w:rsidR="00FD389A">
        <w:t xml:space="preserve">of </w:t>
      </w:r>
      <w:r w:rsidRPr="00F757C3">
        <w:t>P</w:t>
      </w:r>
      <w:r w:rsidRPr="00F757C3" w:rsidR="00FD389A">
        <w:t>rison</w:t>
      </w:r>
      <w:r w:rsidRPr="00F757C3">
        <w:t>s</w:t>
      </w:r>
      <w:r w:rsidRPr="00F757C3" w:rsidR="00FD389A">
        <w:t>, Charlie Taylor</w:t>
      </w:r>
      <w:r w:rsidRPr="00F757C3">
        <w:t>,</w:t>
      </w:r>
      <w:r w:rsidRPr="00F757C3" w:rsidR="00FD389A">
        <w:t xml:space="preserve"> would be responsible for that.</w:t>
      </w:r>
    </w:p>
    <w:p w:rsidR="006A4A32" w:rsidRPr="00F757C3" w:rsidP="006A4A32">
      <w:pPr>
        <w:pStyle w:val="Answer"/>
      </w:pPr>
      <w:r w:rsidRPr="00F757C3">
        <w:t>M</w:t>
      </w:r>
      <w:r w:rsidRPr="00F757C3" w:rsidR="00FD389A">
        <w:t>ore broadly, yes</w:t>
      </w:r>
      <w:r w:rsidRPr="00F757C3">
        <w:t xml:space="preserve">, </w:t>
      </w:r>
      <w:r w:rsidRPr="00F757C3" w:rsidR="00FD389A">
        <w:t xml:space="preserve">I am clearly very interested in </w:t>
      </w:r>
      <w:r w:rsidRPr="00F757C3">
        <w:t>Manston.</w:t>
      </w:r>
      <w:r w:rsidRPr="00F757C3" w:rsidR="00FD389A">
        <w:t xml:space="preserve"> I am clearly very interested in Western </w:t>
      </w:r>
      <w:r w:rsidRPr="00F757C3">
        <w:t>J</w:t>
      </w:r>
      <w:r w:rsidRPr="00F757C3" w:rsidR="00FD389A">
        <w:t xml:space="preserve">et </w:t>
      </w:r>
      <w:r w:rsidRPr="00F757C3">
        <w:t>F</w:t>
      </w:r>
      <w:r w:rsidRPr="00F757C3" w:rsidR="00FD389A">
        <w:t>oil</w:t>
      </w:r>
      <w:r w:rsidRPr="00F757C3">
        <w:t>. W</w:t>
      </w:r>
      <w:r w:rsidRPr="00F757C3" w:rsidR="00FD389A">
        <w:t>e have done an inspection more broadly</w:t>
      </w:r>
      <w:r w:rsidRPr="00F757C3">
        <w:t>,</w:t>
      </w:r>
      <w:r w:rsidRPr="00F757C3" w:rsidR="00FD389A">
        <w:t xml:space="preserve"> </w:t>
      </w:r>
      <w:r w:rsidRPr="00F757C3">
        <w:t>b</w:t>
      </w:r>
      <w:r w:rsidRPr="00F757C3" w:rsidR="00FD389A">
        <w:t>ut the detention bits of the process are Charlie Taylor’s responsibility.</w:t>
      </w:r>
      <w:r w:rsidRPr="00F757C3">
        <w:t xml:space="preserve"> W</w:t>
      </w:r>
      <w:r w:rsidRPr="00F757C3" w:rsidR="00FD389A">
        <w:t xml:space="preserve">e work very closely together and I have had a number of meetings with Charlie and spoken at </w:t>
      </w:r>
      <w:r w:rsidRPr="00F757C3">
        <w:t xml:space="preserve">HMIP’s </w:t>
      </w:r>
      <w:r w:rsidRPr="00F757C3" w:rsidR="00FD389A">
        <w:t>conference in order to better understand joint working</w:t>
      </w:r>
      <w:r w:rsidRPr="00F757C3">
        <w:t xml:space="preserve"> and</w:t>
      </w:r>
      <w:r w:rsidRPr="00F757C3" w:rsidR="00FD389A">
        <w:t xml:space="preserve"> deliver a joint solution.</w:t>
      </w:r>
    </w:p>
    <w:p w:rsidR="00FD389A" w:rsidRPr="00F757C3" w:rsidP="006A4A32">
      <w:pPr>
        <w:pStyle w:val="Answer"/>
      </w:pPr>
      <w:r w:rsidRPr="00F757C3">
        <w:t xml:space="preserve">You may recall </w:t>
      </w:r>
      <w:r w:rsidRPr="00F757C3" w:rsidR="006A4A32">
        <w:t xml:space="preserve">that </w:t>
      </w:r>
      <w:r w:rsidRPr="00F757C3">
        <w:t xml:space="preserve">we worked together with </w:t>
      </w:r>
      <w:r w:rsidRPr="00F757C3" w:rsidR="006A4A32">
        <w:t xml:space="preserve">Her Majesty’s Inspector </w:t>
      </w:r>
      <w:r w:rsidRPr="00F757C3">
        <w:t xml:space="preserve">of </w:t>
      </w:r>
      <w:r w:rsidRPr="00F757C3" w:rsidR="006A4A32">
        <w:t>P</w:t>
      </w:r>
      <w:r w:rsidRPr="00F757C3">
        <w:t xml:space="preserve">risons on the </w:t>
      </w:r>
      <w:r w:rsidRPr="00F757C3" w:rsidR="006A4A32">
        <w:t xml:space="preserve">Napier and Penally </w:t>
      </w:r>
      <w:r w:rsidRPr="00F757C3">
        <w:t>inspectio</w:t>
      </w:r>
      <w:r w:rsidRPr="00F757C3" w:rsidR="006A4A32">
        <w:t>n—this was a year ago, just as I was coming in—</w:t>
      </w:r>
      <w:r w:rsidRPr="00F757C3">
        <w:t xml:space="preserve">in order that we could use their expertise </w:t>
      </w:r>
      <w:r w:rsidRPr="00F757C3" w:rsidR="006A4A32">
        <w:t xml:space="preserve">to </w:t>
      </w:r>
      <w:r w:rsidRPr="00F757C3">
        <w:t>get a more accurate report</w:t>
      </w:r>
      <w:r w:rsidRPr="00F757C3" w:rsidR="006A4A32">
        <w:t>. W</w:t>
      </w:r>
      <w:r w:rsidRPr="00F757C3">
        <w:t>e would work together.</w:t>
      </w:r>
    </w:p>
    <w:p w:rsidR="00622E93" w:rsidRPr="00F757C3" w:rsidP="006A4A32">
      <w:pPr>
        <w:pStyle w:val="Question"/>
      </w:pPr>
      <w:sdt>
        <w:sdtPr>
          <w:alias w:val="Member"/>
          <w:tag w:val="&lt;Member mnisId='172' dodsId='25790'&gt;"/>
          <w:id w:val="-1118134874"/>
          <w:placeholder>
            <w:docPart w:val="DefaultPlaceholder_-1854013440"/>
          </w:placeholder>
          <w:richText/>
        </w:sdtPr>
        <w:sdtContent>
          <w:r w:rsidRPr="00F757C3" w:rsidR="00F22611">
            <w:rPr>
              <w:b/>
            </w:rPr>
            <w:t>Ms Abbott:</w:t>
          </w:r>
        </w:sdtContent>
      </w:sdt>
      <w:r w:rsidRPr="00F757C3" w:rsidR="006A4A32">
        <w:t xml:space="preserve"> </w:t>
      </w:r>
      <w:r w:rsidRPr="00F757C3" w:rsidR="00FD389A">
        <w:t xml:space="preserve">I wanted to move on and talk about the small boats crossing the </w:t>
      </w:r>
      <w:r w:rsidR="009E7606">
        <w:t>c</w:t>
      </w:r>
      <w:r w:rsidRPr="00F757C3" w:rsidR="00FD389A">
        <w:t>hannel issue,</w:t>
      </w:r>
      <w:r w:rsidRPr="00F757C3" w:rsidR="006A4A32">
        <w:t xml:space="preserve"> be</w:t>
      </w:r>
      <w:r w:rsidRPr="00F757C3" w:rsidR="00FD389A">
        <w:t>cause that</w:t>
      </w:r>
      <w:r w:rsidRPr="00F757C3" w:rsidR="006A4A32">
        <w:t>,</w:t>
      </w:r>
      <w:r w:rsidRPr="00F757C3" w:rsidR="00FD389A">
        <w:t xml:space="preserve"> in fact</w:t>
      </w:r>
      <w:r w:rsidRPr="00F757C3" w:rsidR="006A4A32">
        <w:t>,</w:t>
      </w:r>
      <w:r w:rsidRPr="00F757C3" w:rsidR="00FD389A">
        <w:t xml:space="preserve"> was why we made those visits yesterday. </w:t>
      </w:r>
      <w:r w:rsidRPr="00F757C3" w:rsidR="00522709">
        <w:t>In 2022</w:t>
      </w:r>
      <w:r w:rsidRPr="00F757C3">
        <w:t xml:space="preserve">, </w:t>
      </w:r>
      <w:r w:rsidRPr="00F757C3" w:rsidR="00B0448C">
        <w:t xml:space="preserve">there </w:t>
      </w:r>
      <w:r w:rsidRPr="00F757C3">
        <w:t xml:space="preserve">have </w:t>
      </w:r>
      <w:r w:rsidRPr="00F757C3" w:rsidR="00FD389A">
        <w:t>been 10</w:t>
      </w:r>
      <w:r w:rsidRPr="00F757C3">
        <w:t>,</w:t>
      </w:r>
      <w:r w:rsidRPr="00F757C3" w:rsidR="00FD389A">
        <w:t xml:space="preserve">000 persons crossing the </w:t>
      </w:r>
      <w:r w:rsidR="009E7606">
        <w:t>c</w:t>
      </w:r>
      <w:r w:rsidRPr="00F757C3">
        <w:t>hannel</w:t>
      </w:r>
      <w:r w:rsidRPr="00F757C3" w:rsidR="00FD389A">
        <w:t>.</w:t>
      </w:r>
    </w:p>
    <w:p w:rsidR="00622E93" w:rsidRPr="00F757C3" w:rsidP="00622E93">
      <w:pPr>
        <w:pStyle w:val="Answer"/>
      </w:pPr>
      <w:sdt>
        <w:sdtPr>
          <w:alias w:val="Witness"/>
          <w:id w:val="397256048"/>
          <w:placeholder>
            <w:docPart w:val="DefaultPlaceholder_-1854013440"/>
          </w:placeholder>
          <w:richText/>
        </w:sdtPr>
        <w:sdtContent>
          <w:r w:rsidRPr="00F757C3" w:rsidR="00F22611">
            <w:rPr>
              <w:b/>
              <w:i/>
            </w:rPr>
            <w:t>David Neal:</w:t>
          </w:r>
        </w:sdtContent>
      </w:sdt>
      <w:r w:rsidRPr="00F757C3">
        <w:t xml:space="preserve"> So </w:t>
      </w:r>
      <w:r w:rsidRPr="00F757C3" w:rsidR="00FD389A">
        <w:t>I understand</w:t>
      </w:r>
      <w:r w:rsidRPr="00F757C3">
        <w:t>, yes.</w:t>
      </w:r>
    </w:p>
    <w:p w:rsidR="00FD389A" w:rsidRPr="00F757C3" w:rsidP="00622E93">
      <w:pPr>
        <w:pStyle w:val="Question"/>
      </w:pPr>
      <w:sdt>
        <w:sdtPr>
          <w:alias w:val="Member"/>
          <w:tag w:val="&lt;Member mnisId='172' dodsId='25790'&gt;"/>
          <w:id w:val="-1118527139"/>
          <w:placeholder>
            <w:docPart w:val="DefaultPlaceholder_-1854013440"/>
          </w:placeholder>
          <w:richText/>
        </w:sdtPr>
        <w:sdtContent>
          <w:r w:rsidRPr="00F757C3" w:rsidR="00F22611">
            <w:rPr>
              <w:b/>
            </w:rPr>
            <w:t>Ms Abbott:</w:t>
          </w:r>
        </w:sdtContent>
      </w:sdt>
      <w:r w:rsidRPr="00F757C3" w:rsidR="00622E93">
        <w:t xml:space="preserve"> H</w:t>
      </w:r>
      <w:r w:rsidRPr="00F757C3">
        <w:t xml:space="preserve">as that gone up? I </w:t>
      </w:r>
      <w:r w:rsidRPr="00F757C3" w:rsidR="00622E93">
        <w:t xml:space="preserve">gained </w:t>
      </w:r>
      <w:r w:rsidRPr="00F757C3">
        <w:t>the impression yesterday that the numbers were going up. Is that your understanding?</w:t>
      </w:r>
    </w:p>
    <w:p w:rsidR="00622E93" w:rsidRPr="00F757C3" w:rsidP="00622E93">
      <w:pPr>
        <w:pStyle w:val="Answer"/>
      </w:pPr>
      <w:sdt>
        <w:sdtPr>
          <w:alias w:val="Witness"/>
          <w:id w:val="-971445666"/>
          <w:placeholder>
            <w:docPart w:val="DefaultPlaceholder_-1854013440"/>
          </w:placeholder>
          <w:richText/>
        </w:sdtPr>
        <w:sdtContent>
          <w:r w:rsidRPr="00F757C3" w:rsidR="00F22611">
            <w:rPr>
              <w:b/>
              <w:i/>
            </w:rPr>
            <w:t>David Neal:</w:t>
          </w:r>
        </w:sdtContent>
      </w:sdt>
      <w:r w:rsidRPr="00F757C3">
        <w:t xml:space="preserve"> T</w:t>
      </w:r>
      <w:r w:rsidRPr="00F757C3" w:rsidR="00FD389A">
        <w:t xml:space="preserve">he numbers have gone up from where we were last year. </w:t>
      </w:r>
      <w:r w:rsidRPr="00F757C3">
        <w:t xml:space="preserve">You read </w:t>
      </w:r>
      <w:r w:rsidRPr="00F757C3" w:rsidR="00FD389A">
        <w:t xml:space="preserve">in the media a prediction of maybe </w:t>
      </w:r>
      <w:r w:rsidRPr="00F757C3">
        <w:t>6</w:t>
      </w:r>
      <w:r w:rsidRPr="00F757C3" w:rsidR="00FD389A">
        <w:t>5</w:t>
      </w:r>
      <w:r w:rsidRPr="00F757C3">
        <w:t>,</w:t>
      </w:r>
      <w:r w:rsidRPr="00F757C3" w:rsidR="00FD389A">
        <w:t>000 this year</w:t>
      </w:r>
      <w:r w:rsidRPr="00F757C3">
        <w:t>,</w:t>
      </w:r>
      <w:r w:rsidRPr="00F757C3" w:rsidR="00FD389A">
        <w:t xml:space="preserve"> up from the </w:t>
      </w:r>
      <w:r w:rsidRPr="00F757C3">
        <w:t>2</w:t>
      </w:r>
      <w:r w:rsidRPr="00F757C3" w:rsidR="00FD389A">
        <w:t>8</w:t>
      </w:r>
      <w:r w:rsidRPr="00F757C3">
        <w:t>,</w:t>
      </w:r>
      <w:r w:rsidRPr="00F757C3" w:rsidR="00FD389A">
        <w:t>000 last year</w:t>
      </w:r>
      <w:r w:rsidRPr="00F757C3">
        <w:t xml:space="preserve">, so yes, numbers, </w:t>
      </w:r>
      <w:r w:rsidRPr="00F757C3" w:rsidR="00FD389A">
        <w:t>in that sense, are potentially increasing</w:t>
      </w:r>
      <w:r w:rsidRPr="00F757C3" w:rsidR="00522709">
        <w:t xml:space="preserve"> significantly</w:t>
      </w:r>
      <w:r w:rsidRPr="00F757C3">
        <w:t>.</w:t>
      </w:r>
    </w:p>
    <w:p w:rsidR="00FD389A" w:rsidRPr="00F757C3" w:rsidP="00622E93">
      <w:pPr>
        <w:pStyle w:val="Question"/>
      </w:pPr>
      <w:sdt>
        <w:sdtPr>
          <w:alias w:val="Member"/>
          <w:tag w:val="&lt;Member mnisId='172' dodsId='25790'&gt;"/>
          <w:id w:val="-1124840847"/>
          <w:placeholder>
            <w:docPart w:val="DefaultPlaceholder_-1854013440"/>
          </w:placeholder>
          <w:richText/>
        </w:sdtPr>
        <w:sdtContent>
          <w:r w:rsidRPr="00F757C3" w:rsidR="00F22611">
            <w:rPr>
              <w:b/>
            </w:rPr>
            <w:t>Ms Abbott:</w:t>
          </w:r>
        </w:sdtContent>
      </w:sdt>
      <w:r w:rsidRPr="00F757C3" w:rsidR="00622E93">
        <w:t xml:space="preserve"> I</w:t>
      </w:r>
      <w:r w:rsidRPr="00F757C3" w:rsidR="00B0448C">
        <w:t>s</w:t>
      </w:r>
      <w:r w:rsidRPr="00F757C3">
        <w:t xml:space="preserve"> </w:t>
      </w:r>
      <w:r w:rsidRPr="00F757C3" w:rsidR="00622E93">
        <w:t xml:space="preserve">there any </w:t>
      </w:r>
      <w:r w:rsidRPr="00F757C3">
        <w:t xml:space="preserve">evidence that the </w:t>
      </w:r>
      <w:r w:rsidRPr="00F757C3" w:rsidR="00622E93">
        <w:t xml:space="preserve">Rwandan </w:t>
      </w:r>
      <w:r w:rsidRPr="00F757C3">
        <w:t>scheme</w:t>
      </w:r>
      <w:r w:rsidRPr="00F757C3" w:rsidR="00622E93">
        <w:t xml:space="preserve"> that</w:t>
      </w:r>
      <w:r w:rsidRPr="00F757C3">
        <w:t xml:space="preserve"> has been announced is having an effect on number</w:t>
      </w:r>
      <w:r w:rsidRPr="00F757C3" w:rsidR="00622E93">
        <w:t>s?</w:t>
      </w:r>
    </w:p>
    <w:p w:rsidR="00FD389A" w:rsidRPr="00F757C3" w:rsidP="00622E93">
      <w:pPr>
        <w:pStyle w:val="Answer"/>
      </w:pPr>
      <w:sdt>
        <w:sdtPr>
          <w:alias w:val="Witness"/>
          <w:id w:val="-1108339695"/>
          <w:placeholder>
            <w:docPart w:val="DefaultPlaceholder_-1854013440"/>
          </w:placeholder>
          <w:richText/>
        </w:sdtPr>
        <w:sdtContent>
          <w:r w:rsidRPr="00F757C3" w:rsidR="00F22611">
            <w:rPr>
              <w:b/>
              <w:i/>
            </w:rPr>
            <w:t>David Neal:</w:t>
          </w:r>
        </w:sdtContent>
      </w:sdt>
      <w:r w:rsidRPr="00F757C3" w:rsidR="00622E93">
        <w:t xml:space="preserve"> </w:t>
      </w:r>
      <w:r w:rsidRPr="00F757C3">
        <w:t>Not that I have encountered yet, no.</w:t>
      </w:r>
    </w:p>
    <w:p w:rsidR="00FD389A" w:rsidRPr="00F757C3" w:rsidP="009E7606">
      <w:pPr>
        <w:pStyle w:val="Question"/>
      </w:pPr>
      <w:sdt>
        <w:sdtPr>
          <w:alias w:val="Member"/>
          <w:tag w:val="&lt;Member mnisId='172' dodsId='25790'&gt;"/>
          <w:id w:val="-2124761700"/>
          <w:placeholder>
            <w:docPart w:val="DefaultPlaceholder_-1854013440"/>
          </w:placeholder>
          <w:richText/>
        </w:sdtPr>
        <w:sdtContent>
          <w:r w:rsidRPr="00F757C3" w:rsidR="00F22611">
            <w:rPr>
              <w:b/>
            </w:rPr>
            <w:t>Ms Abbott:</w:t>
          </w:r>
        </w:sdtContent>
      </w:sdt>
      <w:r w:rsidRPr="00F757C3" w:rsidR="00622E93">
        <w:t xml:space="preserve"> One </w:t>
      </w:r>
      <w:r w:rsidRPr="00F757C3">
        <w:t xml:space="preserve">of the things that I discussed when we </w:t>
      </w:r>
      <w:r w:rsidRPr="00F757C3" w:rsidR="00622E93">
        <w:t xml:space="preserve">were at </w:t>
      </w:r>
      <w:r w:rsidRPr="00F757C3">
        <w:t xml:space="preserve">Western </w:t>
      </w:r>
      <w:r w:rsidRPr="00F757C3" w:rsidR="00622E93">
        <w:t>J</w:t>
      </w:r>
      <w:r w:rsidRPr="00F757C3">
        <w:t xml:space="preserve">et </w:t>
      </w:r>
      <w:r w:rsidRPr="00F757C3" w:rsidR="00622E93">
        <w:t>F</w:t>
      </w:r>
      <w:r w:rsidRPr="00F757C3">
        <w:t xml:space="preserve">oil was the idea, certainly in the Home Office, </w:t>
      </w:r>
      <w:r w:rsidRPr="00F757C3" w:rsidR="00A558F2">
        <w:t xml:space="preserve">of </w:t>
      </w:r>
      <w:r w:rsidRPr="00F757C3">
        <w:t xml:space="preserve">trying to push these small </w:t>
      </w:r>
      <w:r w:rsidRPr="00F757C3" w:rsidR="0030019A">
        <w:t>boats</w:t>
      </w:r>
      <w:r w:rsidRPr="00F757C3">
        <w:t xml:space="preserve"> back into French water</w:t>
      </w:r>
      <w:r w:rsidRPr="00F757C3" w:rsidR="0030019A">
        <w:t>s.</w:t>
      </w:r>
      <w:r w:rsidRPr="00F757C3">
        <w:t xml:space="preserve"> I was interested in talking to </w:t>
      </w:r>
      <w:r w:rsidRPr="00F757C3" w:rsidR="0030019A">
        <w:t xml:space="preserve">one of </w:t>
      </w:r>
      <w:r w:rsidRPr="00F757C3">
        <w:t>the naval officers there</w:t>
      </w:r>
      <w:r w:rsidRPr="00F757C3" w:rsidR="0030019A">
        <w:t>,</w:t>
      </w:r>
      <w:r w:rsidRPr="00F757C3">
        <w:t xml:space="preserve"> and he said that the </w:t>
      </w:r>
      <w:r w:rsidR="009E7606">
        <w:t>a</w:t>
      </w:r>
      <w:r w:rsidRPr="00F757C3" w:rsidR="0030019A">
        <w:t xml:space="preserve">rmed </w:t>
      </w:r>
      <w:r w:rsidR="009E7606">
        <w:t>f</w:t>
      </w:r>
      <w:r w:rsidRPr="00F757C3" w:rsidR="0030019A">
        <w:t xml:space="preserve">orces were </w:t>
      </w:r>
      <w:r w:rsidRPr="00F757C3">
        <w:t xml:space="preserve">always against that. </w:t>
      </w:r>
      <w:r w:rsidRPr="00F757C3" w:rsidR="0030019A">
        <w:t>H</w:t>
      </w:r>
      <w:r w:rsidRPr="00F757C3">
        <w:t xml:space="preserve">e said </w:t>
      </w:r>
      <w:r w:rsidRPr="00F757C3" w:rsidR="0030019A">
        <w:t xml:space="preserve">that </w:t>
      </w:r>
      <w:r w:rsidRPr="00F757C3">
        <w:t xml:space="preserve">there were a number of reasons. </w:t>
      </w:r>
      <w:r w:rsidRPr="00F757C3" w:rsidR="005A53A0">
        <w:t>First</w:t>
      </w:r>
      <w:r w:rsidRPr="00F757C3">
        <w:t>, if you are a person in an unse</w:t>
      </w:r>
      <w:r w:rsidRPr="00F757C3" w:rsidR="0030019A">
        <w:t>a</w:t>
      </w:r>
      <w:r w:rsidRPr="00F757C3">
        <w:t>worthy boat in the middle of the sea, according to the law</w:t>
      </w:r>
      <w:r w:rsidRPr="00F757C3" w:rsidR="0030019A">
        <w:t xml:space="preserve"> of the sea,</w:t>
      </w:r>
      <w:r w:rsidRPr="00F757C3">
        <w:t xml:space="preserve"> you are a mariner </w:t>
      </w:r>
      <w:r w:rsidRPr="00F757C3" w:rsidR="0030019A">
        <w:t>in di</w:t>
      </w:r>
      <w:r w:rsidRPr="00F757C3">
        <w:t xml:space="preserve">stress and </w:t>
      </w:r>
      <w:r w:rsidRPr="00F757C3" w:rsidR="0030019A">
        <w:t xml:space="preserve">they have </w:t>
      </w:r>
      <w:r w:rsidRPr="00F757C3">
        <w:t xml:space="preserve">to save you. </w:t>
      </w:r>
      <w:r w:rsidRPr="00F757C3" w:rsidR="006256AB">
        <w:t>That is</w:t>
      </w:r>
      <w:r w:rsidRPr="00F757C3">
        <w:t xml:space="preserve"> all they can do.</w:t>
      </w:r>
      <w:r w:rsidRPr="00F757C3" w:rsidR="0030019A">
        <w:t xml:space="preserve"> </w:t>
      </w:r>
      <w:r w:rsidRPr="00F757C3">
        <w:t xml:space="preserve">They </w:t>
      </w:r>
      <w:r w:rsidRPr="00F757C3" w:rsidR="0030019A">
        <w:t xml:space="preserve">cannot </w:t>
      </w:r>
      <w:r w:rsidRPr="00F757C3">
        <w:t xml:space="preserve">push your </w:t>
      </w:r>
      <w:r w:rsidRPr="00F757C3" w:rsidR="0030019A">
        <w:t xml:space="preserve">boat </w:t>
      </w:r>
      <w:r w:rsidRPr="00F757C3">
        <w:t>around</w:t>
      </w:r>
      <w:r w:rsidRPr="00F757C3" w:rsidR="0030019A">
        <w:t>.</w:t>
      </w:r>
      <w:r w:rsidRPr="00F757C3">
        <w:t xml:space="preserve"> </w:t>
      </w:r>
      <w:r w:rsidRPr="00F757C3" w:rsidR="0030019A">
        <w:t xml:space="preserve">You are a mariner in </w:t>
      </w:r>
      <w:r w:rsidRPr="00F757C3">
        <w:t>distress</w:t>
      </w:r>
      <w:r w:rsidRPr="00F757C3" w:rsidR="0030019A">
        <w:t>,</w:t>
      </w:r>
      <w:r w:rsidRPr="00F757C3">
        <w:t xml:space="preserve"> </w:t>
      </w:r>
      <w:r w:rsidRPr="00F757C3" w:rsidR="0030019A">
        <w:t xml:space="preserve">and the law of the sea </w:t>
      </w:r>
      <w:r w:rsidRPr="00F757C3">
        <w:t>relates to that.</w:t>
      </w:r>
      <w:r w:rsidR="009E7606">
        <w:t xml:space="preserve"> </w:t>
      </w:r>
      <w:r w:rsidRPr="00F757C3">
        <w:t>He also said that the danger of using</w:t>
      </w:r>
      <w:r w:rsidRPr="00F757C3" w:rsidR="0030019A">
        <w:t xml:space="preserve"> Royal Navy</w:t>
      </w:r>
      <w:r w:rsidRPr="00F757C3">
        <w:t xml:space="preserve"> ships to turn these small </w:t>
      </w:r>
      <w:r w:rsidRPr="00F757C3" w:rsidR="0030019A">
        <w:t xml:space="preserve">boats around </w:t>
      </w:r>
      <w:r w:rsidRPr="00F757C3">
        <w:t xml:space="preserve">is </w:t>
      </w:r>
      <w:r w:rsidRPr="00F757C3" w:rsidR="0030019A">
        <w:t xml:space="preserve">that people will </w:t>
      </w:r>
      <w:r w:rsidRPr="00F757C3">
        <w:t>drown</w:t>
      </w:r>
      <w:r w:rsidRPr="00F757C3" w:rsidR="005A53A0">
        <w:t>. F</w:t>
      </w:r>
      <w:r w:rsidRPr="00F757C3">
        <w:t>inally</w:t>
      </w:r>
      <w:r w:rsidRPr="00F757C3" w:rsidR="0030019A">
        <w:t>,</w:t>
      </w:r>
      <w:r w:rsidRPr="00F757C3">
        <w:t xml:space="preserve"> </w:t>
      </w:r>
      <w:r w:rsidRPr="00F757C3" w:rsidR="0030019A">
        <w:t xml:space="preserve">he </w:t>
      </w:r>
      <w:r w:rsidRPr="00F757C3">
        <w:t>said that</w:t>
      </w:r>
      <w:r w:rsidRPr="00F757C3" w:rsidR="0030019A">
        <w:t>,</w:t>
      </w:r>
      <w:r w:rsidRPr="00F757C3">
        <w:t xml:space="preserve"> even if they were willing to do it, which </w:t>
      </w:r>
      <w:r w:rsidRPr="00F757C3" w:rsidR="009A737F">
        <w:t>they are</w:t>
      </w:r>
      <w:r w:rsidRPr="00F757C3">
        <w:t xml:space="preserve"> not, </w:t>
      </w:r>
      <w:r w:rsidRPr="00F757C3" w:rsidR="0030019A">
        <w:t xml:space="preserve">and to take the risk of the people drowning, </w:t>
      </w:r>
      <w:r w:rsidRPr="00F757C3">
        <w:t xml:space="preserve">which </w:t>
      </w:r>
      <w:r w:rsidRPr="00F757C3" w:rsidR="00A558F2">
        <w:t xml:space="preserve">they </w:t>
      </w:r>
      <w:r w:rsidRPr="00F757C3" w:rsidR="0030019A">
        <w:t xml:space="preserve">are </w:t>
      </w:r>
      <w:r w:rsidRPr="00F757C3" w:rsidR="00B0448C">
        <w:t>not</w:t>
      </w:r>
      <w:r w:rsidRPr="00F757C3" w:rsidR="0030019A">
        <w:t>,</w:t>
      </w:r>
      <w:r w:rsidRPr="00F757C3">
        <w:t xml:space="preserve"> </w:t>
      </w:r>
      <w:r w:rsidRPr="00F757C3" w:rsidR="0030019A">
        <w:t xml:space="preserve">if you stop these </w:t>
      </w:r>
      <w:r w:rsidRPr="00F757C3">
        <w:t xml:space="preserve">small boats and try to tell them </w:t>
      </w:r>
      <w:r w:rsidRPr="00F757C3" w:rsidR="0030019A">
        <w:t xml:space="preserve">that </w:t>
      </w:r>
      <w:r w:rsidRPr="00F757C3">
        <w:t>they should go back to France, they will just switch off their engines and sit there</w:t>
      </w:r>
      <w:r w:rsidRPr="00F757C3" w:rsidR="0030019A">
        <w:t>, and not go anywhere.</w:t>
      </w:r>
    </w:p>
    <w:p w:rsidR="0030019A" w:rsidRPr="00F757C3" w:rsidP="0030019A">
      <w:pPr>
        <w:pStyle w:val="Question"/>
        <w:numPr>
          <w:ilvl w:val="0"/>
          <w:numId w:val="0"/>
        </w:numPr>
        <w:ind w:left="794"/>
      </w:pPr>
      <w:r w:rsidRPr="00F757C3">
        <w:t xml:space="preserve">I have read more recently the </w:t>
      </w:r>
      <w:r w:rsidRPr="00F757C3" w:rsidR="007A33F8">
        <w:t>Home Secretary</w:t>
      </w:r>
      <w:r w:rsidRPr="00F757C3">
        <w:t xml:space="preserve"> saying that the idea of pushing back these small boats is not off the table. What is your understanding about </w:t>
      </w:r>
      <w:r w:rsidRPr="00F757C3">
        <w:t xml:space="preserve">where </w:t>
      </w:r>
      <w:r w:rsidRPr="00F757C3">
        <w:t>policy lies in relation to that?</w:t>
      </w:r>
    </w:p>
    <w:p w:rsidR="00FD389A" w:rsidRPr="00F757C3" w:rsidP="00242548">
      <w:pPr>
        <w:pStyle w:val="Answer"/>
      </w:pPr>
      <w:sdt>
        <w:sdtPr>
          <w:alias w:val="Witness"/>
          <w:id w:val="1824158205"/>
          <w:placeholder>
            <w:docPart w:val="DefaultPlaceholder_-1854013440"/>
          </w:placeholder>
          <w:richText/>
        </w:sdtPr>
        <w:sdtContent>
          <w:r w:rsidRPr="00F757C3" w:rsidR="00F22611">
            <w:rPr>
              <w:b/>
              <w:i/>
            </w:rPr>
            <w:t>David Neal:</w:t>
          </w:r>
        </w:sdtContent>
      </w:sdt>
      <w:r w:rsidRPr="00F757C3" w:rsidR="0030019A">
        <w:t xml:space="preserve"> </w:t>
      </w:r>
      <w:r w:rsidRPr="00F757C3">
        <w:t xml:space="preserve">We have been involved </w:t>
      </w:r>
      <w:r w:rsidRPr="00F757C3" w:rsidR="0030019A">
        <w:t xml:space="preserve">with </w:t>
      </w:r>
      <w:r w:rsidRPr="00F757C3">
        <w:t>small boats. I have been</w:t>
      </w:r>
      <w:r w:rsidRPr="00F757C3" w:rsidR="0030019A">
        <w:t>,</w:t>
      </w:r>
      <w:r w:rsidRPr="00F757C3">
        <w:t xml:space="preserve"> on a number of occasions</w:t>
      </w:r>
      <w:r w:rsidRPr="00F757C3" w:rsidR="0030019A">
        <w:t>,</w:t>
      </w:r>
      <w:r w:rsidRPr="00F757C3">
        <w:t xml:space="preserve"> into those areas and I have been at sea as well at the start of my tenure to better understand the </w:t>
      </w:r>
      <w:r w:rsidRPr="00F757C3" w:rsidR="0030019A">
        <w:t xml:space="preserve">Border Force </w:t>
      </w:r>
      <w:r w:rsidRPr="00F757C3">
        <w:t xml:space="preserve">response. We have not </w:t>
      </w:r>
      <w:r w:rsidRPr="00F757C3" w:rsidR="0030019A">
        <w:t xml:space="preserve">yet </w:t>
      </w:r>
      <w:r w:rsidRPr="00F757C3">
        <w:t>inspected those pushback techniques</w:t>
      </w:r>
      <w:r w:rsidRPr="00F757C3" w:rsidR="0030019A">
        <w:t>.</w:t>
      </w:r>
      <w:r w:rsidRPr="00F757C3">
        <w:t xml:space="preserve"> </w:t>
      </w:r>
      <w:r w:rsidRPr="00F757C3" w:rsidR="0030019A">
        <w:t>W</w:t>
      </w:r>
      <w:r w:rsidRPr="00F757C3">
        <w:t xml:space="preserve">e have focused on different areas. The inspection report that is with the </w:t>
      </w:r>
      <w:r w:rsidRPr="00F757C3" w:rsidR="007A33F8">
        <w:t>Home Secretary</w:t>
      </w:r>
      <w:r w:rsidRPr="00F757C3">
        <w:t xml:space="preserve"> at the moment focuses on security</w:t>
      </w:r>
      <w:r w:rsidRPr="00F757C3" w:rsidR="0030019A">
        <w:t xml:space="preserve"> at Tug Haven as was</w:t>
      </w:r>
      <w:r w:rsidRPr="00F757C3" w:rsidR="005A53A0">
        <w:t>,</w:t>
      </w:r>
      <w:r w:rsidRPr="00F757C3" w:rsidR="0030019A">
        <w:t xml:space="preserve"> or Western Jet Foil as </w:t>
      </w:r>
      <w:r w:rsidRPr="00F757C3" w:rsidR="005A53A0">
        <w:t>now</w:t>
      </w:r>
      <w:r w:rsidRPr="00F757C3" w:rsidR="0030019A">
        <w:t>,</w:t>
      </w:r>
      <w:r w:rsidRPr="00F757C3">
        <w:t xml:space="preserve"> and </w:t>
      </w:r>
      <w:r w:rsidRPr="00F757C3" w:rsidR="0030019A">
        <w:t xml:space="preserve">the </w:t>
      </w:r>
      <w:r w:rsidRPr="00F757C3">
        <w:t>vulnerability of migrants coming into those areas. We have not looked at pushback techniques</w:t>
      </w:r>
      <w:r w:rsidRPr="00F757C3" w:rsidR="0030019A">
        <w:t>.</w:t>
      </w:r>
      <w:r w:rsidRPr="00F757C3">
        <w:t xml:space="preserve"> </w:t>
      </w:r>
      <w:r w:rsidRPr="00F757C3" w:rsidR="0030019A">
        <w:t>W</w:t>
      </w:r>
      <w:r w:rsidRPr="00F757C3">
        <w:t xml:space="preserve">e have not looked at </w:t>
      </w:r>
      <w:r w:rsidRPr="00F757C3" w:rsidR="0030019A">
        <w:t xml:space="preserve">military </w:t>
      </w:r>
      <w:r w:rsidRPr="00F757C3">
        <w:t>involvement in the operation.</w:t>
      </w:r>
      <w:r w:rsidRPr="00F757C3" w:rsidR="00242548">
        <w:t xml:space="preserve"> </w:t>
      </w:r>
      <w:r w:rsidRPr="00F757C3">
        <w:t xml:space="preserve">I have spoken to General Cave, </w:t>
      </w:r>
      <w:r w:rsidRPr="00F757C3" w:rsidR="0030019A">
        <w:t xml:space="preserve">who is </w:t>
      </w:r>
      <w:r w:rsidRPr="00F757C3">
        <w:t xml:space="preserve">the </w:t>
      </w:r>
      <w:r w:rsidRPr="00F757C3" w:rsidR="00242548">
        <w:t xml:space="preserve">Standing Joint Force </w:t>
      </w:r>
      <w:r w:rsidRPr="00F757C3" w:rsidR="0030019A">
        <w:t>c</w:t>
      </w:r>
      <w:r w:rsidRPr="00F757C3">
        <w:t>ommander, on a couple of occasions</w:t>
      </w:r>
      <w:r w:rsidRPr="00F757C3" w:rsidR="00242548">
        <w:t>,</w:t>
      </w:r>
      <w:r w:rsidRPr="00F757C3">
        <w:t xml:space="preserve"> and we </w:t>
      </w:r>
      <w:r w:rsidRPr="00F757C3" w:rsidR="006256AB">
        <w:t>did not</w:t>
      </w:r>
      <w:r w:rsidRPr="00F757C3">
        <w:t xml:space="preserve"> discuss pushback techniques.</w:t>
      </w:r>
    </w:p>
    <w:p w:rsidR="00FD389A" w:rsidRPr="00F757C3" w:rsidP="00242548">
      <w:pPr>
        <w:pStyle w:val="Question"/>
      </w:pPr>
      <w:sdt>
        <w:sdtPr>
          <w:alias w:val="Member"/>
          <w:tag w:val="&lt;Member mnisId='172' dodsId='25790'&gt;"/>
          <w:id w:val="-601415080"/>
          <w:placeholder>
            <w:docPart w:val="DefaultPlaceholder_-1854013440"/>
          </w:placeholder>
          <w:richText/>
        </w:sdtPr>
        <w:sdtContent>
          <w:r w:rsidRPr="00F757C3" w:rsidR="00F22611">
            <w:rPr>
              <w:b/>
            </w:rPr>
            <w:t>Ms Abbott:</w:t>
          </w:r>
        </w:sdtContent>
      </w:sdt>
      <w:r w:rsidRPr="00F757C3" w:rsidR="00242548">
        <w:t xml:space="preserve"> So as far as you are concerned, pushback is still on the table and still a possibility.</w:t>
      </w:r>
    </w:p>
    <w:p w:rsidR="00FD389A" w:rsidRPr="00F757C3" w:rsidP="00242548">
      <w:pPr>
        <w:pStyle w:val="Answer"/>
      </w:pPr>
      <w:sdt>
        <w:sdtPr>
          <w:alias w:val="Witness"/>
          <w:id w:val="-295918940"/>
          <w:placeholder>
            <w:docPart w:val="DefaultPlaceholder_-1854013440"/>
          </w:placeholder>
          <w:richText/>
        </w:sdtPr>
        <w:sdtContent>
          <w:r w:rsidRPr="00F757C3" w:rsidR="00F22611">
            <w:rPr>
              <w:b/>
              <w:i/>
            </w:rPr>
            <w:t>David Neal:</w:t>
          </w:r>
        </w:sdtContent>
      </w:sdt>
      <w:r w:rsidRPr="00F757C3" w:rsidR="00242548">
        <w:t xml:space="preserve"> </w:t>
      </w:r>
      <w:r w:rsidRPr="00F757C3" w:rsidR="00B0448C">
        <w:t>It is</w:t>
      </w:r>
      <w:r w:rsidRPr="00F757C3">
        <w:t xml:space="preserve"> not something that I have looked </w:t>
      </w:r>
      <w:r w:rsidRPr="00F757C3" w:rsidR="00242548">
        <w:t>at</w:t>
      </w:r>
      <w:r w:rsidRPr="00F757C3">
        <w:t>.</w:t>
      </w:r>
    </w:p>
    <w:p w:rsidR="003A26F0" w:rsidRPr="00F757C3" w:rsidP="00FD389A">
      <w:pPr>
        <w:pStyle w:val="Question"/>
      </w:pPr>
      <w:sdt>
        <w:sdtPr>
          <w:alias w:val="Member"/>
          <w:tag w:val="&lt;Member mnisId='172' dodsId='25790'&gt;"/>
          <w:id w:val="779533913"/>
          <w:placeholder>
            <w:docPart w:val="DefaultPlaceholder_-1854013440"/>
          </w:placeholder>
          <w:richText/>
        </w:sdtPr>
        <w:sdtContent>
          <w:r w:rsidRPr="00F757C3" w:rsidR="00F22611">
            <w:rPr>
              <w:b/>
            </w:rPr>
            <w:t>Ms Abbott:</w:t>
          </w:r>
        </w:sdtContent>
      </w:sdt>
      <w:r w:rsidRPr="00F757C3" w:rsidR="00242548">
        <w:t xml:space="preserve"> </w:t>
      </w:r>
      <w:r w:rsidRPr="00F757C3" w:rsidR="00FD389A">
        <w:t>Earlier in the year, the Prime Minister made a press announcement about small boats</w:t>
      </w:r>
      <w:r w:rsidRPr="00F757C3" w:rsidR="00242548">
        <w:t>.</w:t>
      </w:r>
      <w:r w:rsidRPr="00F757C3" w:rsidR="00FD389A">
        <w:t xml:space="preserve"> </w:t>
      </w:r>
      <w:r w:rsidRPr="00F757C3" w:rsidR="00242548">
        <w:t>H</w:t>
      </w:r>
      <w:r w:rsidRPr="00F757C3" w:rsidR="00FD389A">
        <w:t xml:space="preserve">e said that he was handing responsibility for tackling the migrant </w:t>
      </w:r>
      <w:r w:rsidR="009E7606">
        <w:t>c</w:t>
      </w:r>
      <w:r w:rsidRPr="00F757C3" w:rsidR="00FD389A">
        <w:t xml:space="preserve">hannel crossings to the </w:t>
      </w:r>
      <w:r w:rsidRPr="00F757C3" w:rsidR="00242548">
        <w:t>Royal Navy.</w:t>
      </w:r>
      <w:r w:rsidRPr="00F757C3" w:rsidR="00FD389A">
        <w:t xml:space="preserve"> </w:t>
      </w:r>
      <w:r w:rsidRPr="00F757C3" w:rsidR="00242548">
        <w:t>H</w:t>
      </w:r>
      <w:r w:rsidRPr="00F757C3" w:rsidR="00FD389A">
        <w:t xml:space="preserve">e went on </w:t>
      </w:r>
      <w:r w:rsidRPr="00F757C3" w:rsidR="00242548">
        <w:t>to say that the Royal N</w:t>
      </w:r>
      <w:r w:rsidRPr="00F757C3" w:rsidR="00FD389A">
        <w:t>av</w:t>
      </w:r>
      <w:r w:rsidRPr="00F757C3" w:rsidR="00242548">
        <w:t>y will</w:t>
      </w:r>
      <w:r w:rsidRPr="00F757C3" w:rsidR="00FD389A">
        <w:t xml:space="preserve"> be tasked with identifying, intercepting and investigating all small boats.</w:t>
      </w:r>
    </w:p>
    <w:p w:rsidR="003A26F0" w:rsidRPr="00F757C3" w:rsidP="003A26F0">
      <w:pPr>
        <w:pStyle w:val="Question"/>
        <w:numPr>
          <w:ilvl w:val="0"/>
          <w:numId w:val="0"/>
        </w:numPr>
        <w:ind w:left="794"/>
      </w:pPr>
      <w:r w:rsidRPr="00F757C3">
        <w:t xml:space="preserve">I was there yesterday and I spoke to the </w:t>
      </w:r>
      <w:r w:rsidRPr="00F757C3">
        <w:t xml:space="preserve">Royal </w:t>
      </w:r>
      <w:r w:rsidRPr="00F757C3">
        <w:t>Navy people</w:t>
      </w:r>
      <w:r w:rsidRPr="00F757C3">
        <w:t>,</w:t>
      </w:r>
      <w:r w:rsidRPr="00F757C3">
        <w:t xml:space="preserve"> and they said to me </w:t>
      </w:r>
      <w:r w:rsidRPr="00F757C3">
        <w:t xml:space="preserve">that the </w:t>
      </w:r>
      <w:r w:rsidRPr="00F757C3">
        <w:t>thing that they were doing is</w:t>
      </w:r>
      <w:r w:rsidRPr="00F757C3">
        <w:t>,</w:t>
      </w:r>
      <w:r w:rsidRPr="00F757C3">
        <w:t xml:space="preserve"> when Border </w:t>
      </w:r>
      <w:r w:rsidRPr="00F757C3">
        <w:t>F</w:t>
      </w:r>
      <w:r w:rsidRPr="00F757C3">
        <w:t>orce and maybe the coastguard take the people out of the small boats</w:t>
      </w:r>
      <w:r w:rsidRPr="00F757C3">
        <w:t xml:space="preserve">, they </w:t>
      </w:r>
      <w:r w:rsidRPr="00F757C3">
        <w:t xml:space="preserve">are towing the empty small boats back to Western Jet </w:t>
      </w:r>
      <w:r w:rsidRPr="00F757C3">
        <w:t>Foil,</w:t>
      </w:r>
      <w:r w:rsidRPr="00F757C3">
        <w:t xml:space="preserve"> </w:t>
      </w:r>
      <w:r w:rsidRPr="00F757C3">
        <w:t>b</w:t>
      </w:r>
      <w:r w:rsidRPr="00F757C3">
        <w:t xml:space="preserve">ut they </w:t>
      </w:r>
      <w:r w:rsidRPr="00F757C3" w:rsidR="006256AB">
        <w:t>did not</w:t>
      </w:r>
      <w:r w:rsidRPr="00F757C3">
        <w:t xml:space="preserve"> </w:t>
      </w:r>
      <w:r w:rsidRPr="00F757C3">
        <w:t xml:space="preserve">say </w:t>
      </w:r>
      <w:r w:rsidRPr="00F757C3">
        <w:t>anything about identifying, intercepting or investigating.</w:t>
      </w:r>
    </w:p>
    <w:p w:rsidR="00FD389A" w:rsidRPr="00F757C3" w:rsidP="003A26F0">
      <w:pPr>
        <w:pStyle w:val="Question"/>
        <w:numPr>
          <w:ilvl w:val="0"/>
          <w:numId w:val="0"/>
        </w:numPr>
        <w:ind w:left="794"/>
      </w:pPr>
      <w:r w:rsidRPr="00F757C3">
        <w:t>A</w:t>
      </w:r>
      <w:r w:rsidRPr="00F757C3">
        <w:t xml:space="preserve">re you able to explain what </w:t>
      </w:r>
      <w:r w:rsidRPr="00F757C3">
        <w:t xml:space="preserve">shape </w:t>
      </w:r>
      <w:r w:rsidRPr="00F757C3">
        <w:t xml:space="preserve">the identifying, </w:t>
      </w:r>
      <w:r w:rsidRPr="00F757C3">
        <w:t xml:space="preserve">intercepting </w:t>
      </w:r>
      <w:r w:rsidRPr="00F757C3">
        <w:t xml:space="preserve">and investigating takes? I </w:t>
      </w:r>
      <w:r w:rsidRPr="00F757C3" w:rsidR="006256AB">
        <w:t>did not</w:t>
      </w:r>
      <w:r w:rsidRPr="00F757C3">
        <w:t xml:space="preserve"> hear anything about that when I was there.</w:t>
      </w:r>
    </w:p>
    <w:p w:rsidR="00FD389A" w:rsidRPr="00F757C3" w:rsidP="003A26F0">
      <w:pPr>
        <w:pStyle w:val="Answer"/>
      </w:pPr>
      <w:sdt>
        <w:sdtPr>
          <w:alias w:val="Witness"/>
          <w:id w:val="-1858881131"/>
          <w:placeholder>
            <w:docPart w:val="DefaultPlaceholder_-1854013440"/>
          </w:placeholder>
          <w:richText/>
        </w:sdtPr>
        <w:sdtContent>
          <w:r w:rsidRPr="00F757C3" w:rsidR="00F22611">
            <w:rPr>
              <w:b/>
              <w:i/>
            </w:rPr>
            <w:t>David Neal:</w:t>
          </w:r>
        </w:sdtContent>
      </w:sdt>
      <w:r w:rsidRPr="00F757C3" w:rsidR="003A26F0">
        <w:t xml:space="preserve"> I am not. W</w:t>
      </w:r>
      <w:r w:rsidRPr="00F757C3">
        <w:t xml:space="preserve">e </w:t>
      </w:r>
      <w:r w:rsidRPr="00F757C3" w:rsidR="007A33F8">
        <w:t>have not</w:t>
      </w:r>
      <w:r w:rsidRPr="00F757C3">
        <w:t xml:space="preserve"> looked at that area. When I was last </w:t>
      </w:r>
      <w:r w:rsidRPr="00F757C3" w:rsidR="0027489F">
        <w:t xml:space="preserve">down </w:t>
      </w:r>
      <w:r w:rsidRPr="00F757C3">
        <w:t xml:space="preserve">at Western </w:t>
      </w:r>
      <w:r w:rsidRPr="00F757C3" w:rsidR="003A26F0">
        <w:t xml:space="preserve">Jet Foil, </w:t>
      </w:r>
      <w:r w:rsidRPr="00F757C3">
        <w:t xml:space="preserve">I saw military personnel. I </w:t>
      </w:r>
      <w:r w:rsidRPr="00F757C3" w:rsidR="006256AB">
        <w:t>did not</w:t>
      </w:r>
      <w:r w:rsidRPr="00F757C3">
        <w:t xml:space="preserve"> speak to </w:t>
      </w:r>
      <w:r w:rsidRPr="00F757C3" w:rsidR="003A26F0">
        <w:t xml:space="preserve">military </w:t>
      </w:r>
      <w:r w:rsidRPr="00F757C3">
        <w:t>personnel when I was</w:t>
      </w:r>
      <w:r w:rsidRPr="00F757C3" w:rsidR="0027489F">
        <w:t xml:space="preserve"> down</w:t>
      </w:r>
      <w:r w:rsidRPr="00F757C3">
        <w:t xml:space="preserve"> there. </w:t>
      </w:r>
      <w:r w:rsidRPr="00F757C3" w:rsidR="00B0448C">
        <w:t xml:space="preserve">It </w:t>
      </w:r>
      <w:r w:rsidRPr="00F757C3" w:rsidR="003A26F0">
        <w:t xml:space="preserve">has </w:t>
      </w:r>
      <w:r w:rsidRPr="00F757C3">
        <w:t xml:space="preserve">not been a focus </w:t>
      </w:r>
      <w:r w:rsidRPr="00F757C3" w:rsidR="003A26F0">
        <w:t xml:space="preserve">of </w:t>
      </w:r>
      <w:r w:rsidRPr="00F757C3">
        <w:t>our inspection</w:t>
      </w:r>
      <w:r w:rsidRPr="00F757C3" w:rsidR="003A26F0">
        <w:t>, so no,</w:t>
      </w:r>
      <w:r w:rsidRPr="00F757C3">
        <w:t xml:space="preserve"> I </w:t>
      </w:r>
      <w:r w:rsidRPr="00F757C3" w:rsidR="003A26F0">
        <w:t xml:space="preserve">cannot </w:t>
      </w:r>
      <w:r w:rsidRPr="00F757C3">
        <w:t>comment on that.</w:t>
      </w:r>
    </w:p>
    <w:p w:rsidR="00FD389A" w:rsidRPr="00F757C3" w:rsidP="00FD389A">
      <w:pPr>
        <w:pStyle w:val="Question"/>
      </w:pPr>
      <w:sdt>
        <w:sdtPr>
          <w:alias w:val="Member"/>
          <w:tag w:val="&lt;Member mnisId='172' dodsId='25790'&gt;"/>
          <w:id w:val="508260319"/>
          <w:placeholder>
            <w:docPart w:val="DefaultPlaceholder_-1854013440"/>
          </w:placeholder>
          <w:richText/>
        </w:sdtPr>
        <w:sdtContent>
          <w:r w:rsidRPr="00F757C3" w:rsidR="00F22611">
            <w:rPr>
              <w:b/>
            </w:rPr>
            <w:t>Ms Abbott:</w:t>
          </w:r>
        </w:sdtContent>
      </w:sdt>
      <w:r w:rsidRPr="00F757C3" w:rsidR="003A26F0">
        <w:t xml:space="preserve"> I</w:t>
      </w:r>
      <w:r w:rsidRPr="00F757C3">
        <w:t xml:space="preserve">t seemed to me that there was this grandiose statement about what the </w:t>
      </w:r>
      <w:r w:rsidRPr="00F757C3" w:rsidR="003A26F0">
        <w:t xml:space="preserve">Royal Navy </w:t>
      </w:r>
      <w:r w:rsidRPr="00F757C3">
        <w:t xml:space="preserve">would be doing </w:t>
      </w:r>
      <w:r w:rsidRPr="00F757C3" w:rsidR="003A26F0">
        <w:t xml:space="preserve">and what it is not </w:t>
      </w:r>
      <w:r w:rsidRPr="00F757C3">
        <w:t xml:space="preserve">doing, but </w:t>
      </w:r>
      <w:r w:rsidRPr="00F757C3" w:rsidR="003A26F0">
        <w:t>it seems to me that</w:t>
      </w:r>
      <w:r w:rsidRPr="00F757C3">
        <w:t xml:space="preserve"> what the </w:t>
      </w:r>
      <w:r w:rsidRPr="00F757C3" w:rsidR="003A26F0">
        <w:t xml:space="preserve">Royal Navy </w:t>
      </w:r>
      <w:r w:rsidRPr="00F757C3">
        <w:t xml:space="preserve">is doing is much narrower than the public might imagine </w:t>
      </w:r>
      <w:r w:rsidRPr="00F757C3" w:rsidR="0027489F">
        <w:t xml:space="preserve">from </w:t>
      </w:r>
      <w:r w:rsidRPr="00F757C3">
        <w:t xml:space="preserve">what the </w:t>
      </w:r>
      <w:r w:rsidRPr="00F757C3" w:rsidR="003A26F0">
        <w:t xml:space="preserve">Prime Minister </w:t>
      </w:r>
      <w:r w:rsidRPr="00F757C3">
        <w:t>said. I understand</w:t>
      </w:r>
      <w:r w:rsidRPr="00F757C3" w:rsidR="003A26F0">
        <w:t xml:space="preserve"> that you </w:t>
      </w:r>
      <w:r w:rsidRPr="00F757C3" w:rsidR="007A33F8">
        <w:t>have not</w:t>
      </w:r>
      <w:r w:rsidRPr="00F757C3">
        <w:t xml:space="preserve"> discussed that at all.</w:t>
      </w:r>
    </w:p>
    <w:p w:rsidR="00FD389A" w:rsidRPr="00F757C3" w:rsidP="003A26F0">
      <w:pPr>
        <w:pStyle w:val="Question"/>
        <w:numPr>
          <w:ilvl w:val="0"/>
          <w:numId w:val="0"/>
        </w:numPr>
        <w:ind w:left="794"/>
      </w:pPr>
      <w:r w:rsidRPr="00F757C3">
        <w:t xml:space="preserve">The </w:t>
      </w:r>
      <w:r w:rsidRPr="00F757C3" w:rsidR="003A26F0">
        <w:t xml:space="preserve">penultimate point that </w:t>
      </w:r>
      <w:r w:rsidRPr="00F757C3">
        <w:t>I wanted to make was about Rwanda</w:t>
      </w:r>
      <w:r w:rsidRPr="00F757C3" w:rsidR="003A26F0">
        <w:t>.</w:t>
      </w:r>
      <w:r w:rsidRPr="00F757C3">
        <w:t xml:space="preserve"> I just wanted to establish that the announcements and </w:t>
      </w:r>
      <w:r w:rsidRPr="00F757C3" w:rsidR="00645592">
        <w:t>what is</w:t>
      </w:r>
      <w:r w:rsidRPr="00F757C3">
        <w:t xml:space="preserve"> being said about </w:t>
      </w:r>
      <w:r w:rsidRPr="00F757C3" w:rsidR="0027489F">
        <w:t xml:space="preserve">Rwanda </w:t>
      </w:r>
      <w:r w:rsidRPr="00F757C3" w:rsidR="003A26F0">
        <w:t xml:space="preserve">are that </w:t>
      </w:r>
      <w:r w:rsidRPr="00F757C3" w:rsidR="00B0448C">
        <w:t>it is</w:t>
      </w:r>
      <w:r w:rsidRPr="00F757C3">
        <w:t xml:space="preserve"> about people coming over in small </w:t>
      </w:r>
      <w:r w:rsidRPr="00F757C3" w:rsidR="003A26F0">
        <w:t xml:space="preserve">boats </w:t>
      </w:r>
      <w:r w:rsidRPr="00F757C3">
        <w:t xml:space="preserve">and </w:t>
      </w:r>
      <w:r w:rsidRPr="00F757C3" w:rsidR="00B0448C">
        <w:t>it is</w:t>
      </w:r>
      <w:r w:rsidRPr="00F757C3">
        <w:t xml:space="preserve"> going to be just about single men. Is that your understanding?</w:t>
      </w:r>
    </w:p>
    <w:p w:rsidR="00FD389A" w:rsidRPr="00F757C3" w:rsidP="003A26F0">
      <w:pPr>
        <w:pStyle w:val="Answer"/>
      </w:pPr>
      <w:sdt>
        <w:sdtPr>
          <w:alias w:val="Witness"/>
          <w:id w:val="1024529607"/>
          <w:placeholder>
            <w:docPart w:val="DefaultPlaceholder_-1854013440"/>
          </w:placeholder>
          <w:richText/>
        </w:sdtPr>
        <w:sdtContent>
          <w:r w:rsidRPr="00F757C3" w:rsidR="00F22611">
            <w:rPr>
              <w:b/>
              <w:i/>
            </w:rPr>
            <w:t>David Neal:</w:t>
          </w:r>
        </w:sdtContent>
      </w:sdt>
      <w:r w:rsidRPr="00F757C3" w:rsidR="003A26F0">
        <w:t xml:space="preserve"> Yes, it is, but </w:t>
      </w:r>
      <w:r w:rsidRPr="00F757C3">
        <w:t xml:space="preserve">the position with the policy for </w:t>
      </w:r>
      <w:r w:rsidRPr="00F757C3" w:rsidR="003A26F0">
        <w:t xml:space="preserve">Rwanda </w:t>
      </w:r>
      <w:r w:rsidRPr="00F757C3">
        <w:t xml:space="preserve">is something </w:t>
      </w:r>
      <w:r w:rsidRPr="00F757C3" w:rsidR="006256AB">
        <w:t>that is</w:t>
      </w:r>
      <w:r w:rsidRPr="00F757C3">
        <w:t xml:space="preserve"> developing. </w:t>
      </w:r>
      <w:r w:rsidRPr="00F757C3" w:rsidR="00B0448C">
        <w:t>It is</w:t>
      </w:r>
      <w:r w:rsidRPr="00F757C3">
        <w:t xml:space="preserve"> not something that we have yet inspected</w:t>
      </w:r>
      <w:r w:rsidRPr="00F757C3" w:rsidR="003A26F0">
        <w:t>.</w:t>
      </w:r>
      <w:r w:rsidRPr="00F757C3">
        <w:t xml:space="preserve"> </w:t>
      </w:r>
      <w:r w:rsidRPr="00F757C3" w:rsidR="003A26F0">
        <w:t>W</w:t>
      </w:r>
      <w:r w:rsidRPr="00F757C3">
        <w:t xml:space="preserve">e </w:t>
      </w:r>
      <w:r w:rsidRPr="00F757C3" w:rsidR="00B0448C">
        <w:t>would not</w:t>
      </w:r>
      <w:r w:rsidRPr="00F757C3">
        <w:t xml:space="preserve"> necessarily commit to inspecting </w:t>
      </w:r>
      <w:r w:rsidRPr="00F757C3" w:rsidR="003A26F0">
        <w:t xml:space="preserve">developing policy </w:t>
      </w:r>
      <w:r w:rsidRPr="00F757C3">
        <w:t xml:space="preserve">either. Yes, I have read those, </w:t>
      </w:r>
      <w:r w:rsidRPr="00F757C3" w:rsidR="003A26F0">
        <w:t xml:space="preserve">and </w:t>
      </w:r>
      <w:r w:rsidRPr="00F757C3" w:rsidR="006256AB">
        <w:t>that is</w:t>
      </w:r>
      <w:r w:rsidRPr="00F757C3">
        <w:t xml:space="preserve"> how I understand it to be.</w:t>
      </w:r>
    </w:p>
    <w:p w:rsidR="00FD389A" w:rsidRPr="00F757C3" w:rsidP="00A558F2">
      <w:pPr>
        <w:pStyle w:val="Question"/>
        <w:numPr>
          <w:ilvl w:val="0"/>
          <w:numId w:val="0"/>
        </w:numPr>
        <w:ind w:left="794"/>
      </w:pPr>
      <w:sdt>
        <w:sdtPr>
          <w:alias w:val="Member"/>
          <w:tag w:val="&lt;Member mnisId='172' dodsId='25790'&gt;"/>
          <w:id w:val="-1398972416"/>
          <w:placeholder>
            <w:docPart w:val="DefaultPlaceholder_-1854013440"/>
          </w:placeholder>
          <w:richText/>
        </w:sdtPr>
        <w:sdtContent>
          <w:r w:rsidRPr="00F757C3" w:rsidR="00F22611">
            <w:rPr>
              <w:b/>
            </w:rPr>
            <w:t>Ms Abbott:</w:t>
          </w:r>
        </w:sdtContent>
      </w:sdt>
      <w:r w:rsidRPr="00F757C3" w:rsidR="003A26F0">
        <w:t xml:space="preserve"> But you do not know more than that.</w:t>
      </w:r>
    </w:p>
    <w:p w:rsidR="00FD389A" w:rsidRPr="00F757C3" w:rsidP="003A26F0">
      <w:pPr>
        <w:pStyle w:val="Answer"/>
      </w:pPr>
      <w:sdt>
        <w:sdtPr>
          <w:alias w:val="Witness"/>
          <w:id w:val="-753125878"/>
          <w:placeholder>
            <w:docPart w:val="DefaultPlaceholder_-1854013440"/>
          </w:placeholder>
          <w:richText/>
        </w:sdtPr>
        <w:sdtContent>
          <w:r w:rsidRPr="00F757C3" w:rsidR="00F22611">
            <w:rPr>
              <w:b/>
              <w:i/>
            </w:rPr>
            <w:t>David Neal:</w:t>
          </w:r>
        </w:sdtContent>
      </w:sdt>
      <w:r w:rsidRPr="00F757C3" w:rsidR="003A26F0">
        <w:t xml:space="preserve"> No, I do not.</w:t>
      </w:r>
    </w:p>
    <w:p w:rsidR="00FD389A" w:rsidRPr="00F757C3" w:rsidP="003A26F0">
      <w:pPr>
        <w:pStyle w:val="Question"/>
      </w:pPr>
      <w:sdt>
        <w:sdtPr>
          <w:alias w:val="Member"/>
          <w:tag w:val="&lt;Member mnisId='172' dodsId='25790'&gt;"/>
          <w:id w:val="-1435589651"/>
          <w:placeholder>
            <w:docPart w:val="DefaultPlaceholder_-1854013440"/>
          </w:placeholder>
          <w:richText/>
        </w:sdtPr>
        <w:sdtContent>
          <w:r w:rsidRPr="00F757C3" w:rsidR="00F22611">
            <w:rPr>
              <w:b/>
            </w:rPr>
            <w:t>Ms Abbott:</w:t>
          </w:r>
        </w:sdtContent>
      </w:sdt>
      <w:r w:rsidRPr="00F757C3" w:rsidR="003A26F0">
        <w:t xml:space="preserve"> </w:t>
      </w:r>
      <w:r w:rsidRPr="00F757C3">
        <w:t xml:space="preserve">My concern is that we are being told </w:t>
      </w:r>
      <w:r w:rsidRPr="00F757C3" w:rsidR="003A26F0">
        <w:t xml:space="preserve">that </w:t>
      </w:r>
      <w:r w:rsidRPr="00F757C3">
        <w:t xml:space="preserve">it will be just single men </w:t>
      </w:r>
      <w:r w:rsidRPr="00F757C3" w:rsidR="003A26F0">
        <w:t xml:space="preserve">off </w:t>
      </w:r>
      <w:r w:rsidRPr="00F757C3">
        <w:t xml:space="preserve">small </w:t>
      </w:r>
      <w:r w:rsidRPr="00F757C3" w:rsidR="003A26F0">
        <w:t>boats</w:t>
      </w:r>
      <w:r w:rsidRPr="00F757C3">
        <w:t xml:space="preserve">, but </w:t>
      </w:r>
      <w:r w:rsidRPr="00F757C3" w:rsidR="00B0448C">
        <w:t>there is</w:t>
      </w:r>
      <w:r w:rsidRPr="00F757C3">
        <w:t xml:space="preserve"> </w:t>
      </w:r>
      <w:r w:rsidRPr="00F757C3" w:rsidR="003A26F0">
        <w:t xml:space="preserve">no reason </w:t>
      </w:r>
      <w:r w:rsidRPr="00F757C3">
        <w:t xml:space="preserve">in principle why they </w:t>
      </w:r>
      <w:r w:rsidRPr="00F757C3" w:rsidR="003A26F0">
        <w:t xml:space="preserve">cannot </w:t>
      </w:r>
      <w:r w:rsidRPr="00F757C3">
        <w:t>send women and families.</w:t>
      </w:r>
    </w:p>
    <w:p w:rsidR="00C00D55" w:rsidRPr="00F757C3" w:rsidP="00C00D55">
      <w:pPr>
        <w:pStyle w:val="Answer"/>
      </w:pPr>
      <w:sdt>
        <w:sdtPr>
          <w:alias w:val="Witness"/>
          <w:id w:val="-1358120517"/>
          <w:placeholder>
            <w:docPart w:val="DefaultPlaceholder_-1854013440"/>
          </w:placeholder>
          <w:richText/>
        </w:sdtPr>
        <w:sdtContent>
          <w:r w:rsidRPr="00F757C3" w:rsidR="00F22611">
            <w:rPr>
              <w:b/>
              <w:i/>
            </w:rPr>
            <w:t>David Neal:</w:t>
          </w:r>
        </w:sdtContent>
      </w:sdt>
      <w:r w:rsidRPr="00F757C3" w:rsidR="003A26F0">
        <w:t xml:space="preserve"> That is a valid concern. A</w:t>
      </w:r>
      <w:r w:rsidRPr="00F757C3" w:rsidR="00FD389A">
        <w:t xml:space="preserve">s the policy develops, we </w:t>
      </w:r>
      <w:r w:rsidRPr="00F757C3" w:rsidR="003A26F0">
        <w:t xml:space="preserve">will </w:t>
      </w:r>
      <w:r w:rsidRPr="00F757C3" w:rsidR="00FD389A">
        <w:t>need to understand exactly who</w:t>
      </w:r>
      <w:r w:rsidRPr="00F757C3" w:rsidR="003A26F0">
        <w:t>se</w:t>
      </w:r>
      <w:r w:rsidRPr="00F757C3" w:rsidR="00FD389A">
        <w:t xml:space="preserve"> inspection responsibility</w:t>
      </w:r>
      <w:r w:rsidRPr="00F757C3" w:rsidR="003A26F0">
        <w:t xml:space="preserve"> the Rwanda issue </w:t>
      </w:r>
      <w:r w:rsidRPr="00F757C3" w:rsidR="003A26F0">
        <w:t xml:space="preserve">lies with, what </w:t>
      </w:r>
      <w:r w:rsidRPr="00F757C3" w:rsidR="00FD389A">
        <w:t>our responsibilities</w:t>
      </w:r>
      <w:r w:rsidRPr="00F757C3" w:rsidR="003A26F0">
        <w:t xml:space="preserve"> are</w:t>
      </w:r>
      <w:r w:rsidRPr="00F757C3" w:rsidR="00FD389A">
        <w:t xml:space="preserve">, what </w:t>
      </w:r>
      <w:r w:rsidRPr="00F757C3">
        <w:t xml:space="preserve">Her Majesty’s Inspectorate of Prisons’ responsibilities are, and </w:t>
      </w:r>
      <w:r w:rsidRPr="00F757C3" w:rsidR="00FD389A">
        <w:t>what part we play in the overall plan</w:t>
      </w:r>
      <w:r w:rsidRPr="00F757C3">
        <w:t>.</w:t>
      </w:r>
      <w:r w:rsidRPr="00F757C3" w:rsidR="00FD389A">
        <w:t xml:space="preserve"> </w:t>
      </w:r>
    </w:p>
    <w:p w:rsidR="00FD389A" w:rsidRPr="00F757C3" w:rsidP="00C00D55">
      <w:pPr>
        <w:pStyle w:val="Answer"/>
      </w:pPr>
      <w:r w:rsidRPr="00F757C3">
        <w:t xml:space="preserve">You </w:t>
      </w:r>
      <w:r w:rsidRPr="00F757C3">
        <w:t>may be aware</w:t>
      </w:r>
      <w:r w:rsidRPr="00F757C3" w:rsidR="00AD6BC9">
        <w:t xml:space="preserve"> of</w:t>
      </w:r>
      <w:r w:rsidRPr="00F757C3">
        <w:t xml:space="preserve"> our responsibilities in terms of reviewing</w:t>
      </w:r>
      <w:r w:rsidRPr="00F757C3" w:rsidR="00C00D55">
        <w:t xml:space="preserve"> </w:t>
      </w:r>
      <w:r w:rsidRPr="00F757C3">
        <w:t>the Government</w:t>
      </w:r>
      <w:r w:rsidRPr="00F757C3" w:rsidR="00C00D55">
        <w:t>’</w:t>
      </w:r>
      <w:r w:rsidRPr="00F757C3">
        <w:t>s or the Home Office</w:t>
      </w:r>
      <w:r w:rsidRPr="00F757C3" w:rsidR="00C00D55">
        <w:t>’</w:t>
      </w:r>
      <w:r w:rsidRPr="00F757C3">
        <w:t xml:space="preserve">s material in relation to </w:t>
      </w:r>
      <w:r w:rsidRPr="00F757C3" w:rsidR="00C00D55">
        <w:t>Rwanda—the country policy and information notes</w:t>
      </w:r>
      <w:r w:rsidRPr="00F757C3" w:rsidR="00AA72E4">
        <w:t xml:space="preserve"> </w:t>
      </w:r>
      <w:r w:rsidRPr="00F757C3" w:rsidR="00C00D55">
        <w:t xml:space="preserve">that </w:t>
      </w:r>
      <w:r w:rsidRPr="00F757C3">
        <w:t>we have put out for tender</w:t>
      </w:r>
      <w:r w:rsidRPr="00F757C3" w:rsidR="00AD6BC9">
        <w:t>. W</w:t>
      </w:r>
      <w:r w:rsidRPr="00F757C3" w:rsidR="00C00D55">
        <w:t>e</w:t>
      </w:r>
      <w:r w:rsidRPr="00F757C3" w:rsidR="00AA72E4">
        <w:t xml:space="preserve"> </w:t>
      </w:r>
      <w:r w:rsidRPr="00F757C3">
        <w:t>routinely review notes that the court relies on to make asylum decisions. The Rwanda note was published</w:t>
      </w:r>
      <w:r w:rsidRPr="00F757C3" w:rsidR="00C00D55">
        <w:t xml:space="preserve"> on 9 </w:t>
      </w:r>
      <w:r w:rsidRPr="00F757C3">
        <w:t>May</w:t>
      </w:r>
      <w:r w:rsidRPr="00F757C3" w:rsidR="00C00D55">
        <w:t>,</w:t>
      </w:r>
      <w:r w:rsidRPr="00F757C3">
        <w:t xml:space="preserve"> and then we launched a tender to review that note soon afterwards. </w:t>
      </w:r>
      <w:r w:rsidRPr="00F757C3" w:rsidR="00C00D55">
        <w:t>A</w:t>
      </w:r>
      <w:r w:rsidRPr="00F757C3">
        <w:t>t the moment</w:t>
      </w:r>
      <w:r w:rsidRPr="00F757C3" w:rsidR="00C00D55">
        <w:t>,</w:t>
      </w:r>
      <w:r w:rsidRPr="00F757C3">
        <w:t xml:space="preserve"> </w:t>
      </w:r>
      <w:r w:rsidRPr="00F757C3">
        <w:t>that is</w:t>
      </w:r>
      <w:r w:rsidRPr="00F757C3">
        <w:t xml:space="preserve"> the part that we are playing</w:t>
      </w:r>
      <w:r w:rsidRPr="00F757C3" w:rsidR="00C00D55">
        <w:t xml:space="preserve"> in the Rwanda issue.</w:t>
      </w:r>
      <w:r w:rsidRPr="00F757C3">
        <w:t xml:space="preserve"> </w:t>
      </w:r>
      <w:r w:rsidRPr="00F757C3" w:rsidR="00C00D55">
        <w:t>T</w:t>
      </w:r>
      <w:r w:rsidRPr="00F757C3">
        <w:t>hat could change.</w:t>
      </w:r>
    </w:p>
    <w:p w:rsidR="00FD389A" w:rsidRPr="00F757C3" w:rsidP="00FD389A">
      <w:pPr>
        <w:pStyle w:val="Question"/>
      </w:pPr>
      <w:sdt>
        <w:sdtPr>
          <w:alias w:val="Member"/>
          <w:tag w:val="&lt;Member mnisId='172' dodsId='25790'&gt;"/>
          <w:id w:val="-1323967670"/>
          <w:placeholder>
            <w:docPart w:val="DefaultPlaceholder_-1854013440"/>
          </w:placeholder>
          <w:richText/>
        </w:sdtPr>
        <w:sdtContent>
          <w:r w:rsidRPr="00F757C3" w:rsidR="00F22611">
            <w:rPr>
              <w:b/>
            </w:rPr>
            <w:t>Ms Abbott:</w:t>
          </w:r>
        </w:sdtContent>
      </w:sdt>
      <w:r w:rsidRPr="00F757C3" w:rsidR="00C00D55">
        <w:t xml:space="preserve"> </w:t>
      </w:r>
      <w:r w:rsidRPr="00F757C3">
        <w:t>What struck me at Ma</w:t>
      </w:r>
      <w:r w:rsidRPr="00F757C3" w:rsidR="00C00D55">
        <w:t>n</w:t>
      </w:r>
      <w:r w:rsidRPr="00F757C3">
        <w:t>ston was that, as was explained to me there, 80</w:t>
      </w:r>
      <w:r w:rsidRPr="00F757C3" w:rsidR="00C00D55">
        <w:t>%</w:t>
      </w:r>
      <w:r w:rsidRPr="00F757C3">
        <w:t xml:space="preserve"> of people </w:t>
      </w:r>
      <w:r w:rsidRPr="00F757C3" w:rsidR="00C00D55">
        <w:t xml:space="preserve">who </w:t>
      </w:r>
      <w:r w:rsidRPr="00F757C3">
        <w:t>use</w:t>
      </w:r>
      <w:r w:rsidRPr="00F757C3" w:rsidR="00C00D55">
        <w:t xml:space="preserve"> the centre </w:t>
      </w:r>
      <w:r w:rsidRPr="00F757C3">
        <w:t>will be male, but there were some women there</w:t>
      </w:r>
      <w:r w:rsidRPr="00F757C3" w:rsidR="00C00D55">
        <w:t>.</w:t>
      </w:r>
      <w:r w:rsidRPr="00F757C3">
        <w:t xml:space="preserve"> I saw women there with very young children</w:t>
      </w:r>
      <w:r w:rsidRPr="00F757C3" w:rsidR="00C00D55">
        <w:t xml:space="preserve">—four to six years old—and they are detained. When I </w:t>
      </w:r>
      <w:r w:rsidRPr="00F757C3">
        <w:t>ask</w:t>
      </w:r>
      <w:r w:rsidRPr="00F757C3" w:rsidR="00C00D55">
        <w:t>ed</w:t>
      </w:r>
      <w:r w:rsidRPr="00F757C3">
        <w:t xml:space="preserve"> the immigration people why </w:t>
      </w:r>
      <w:r w:rsidRPr="00F757C3" w:rsidR="00C00D55">
        <w:t>we were detaining them, they said, “</w:t>
      </w:r>
      <w:r w:rsidRPr="00F757C3" w:rsidR="00AD6BC9">
        <w:t>S</w:t>
      </w:r>
      <w:r w:rsidRPr="00F757C3">
        <w:t>ometimes women come with children</w:t>
      </w:r>
      <w:r w:rsidRPr="00F757C3" w:rsidR="00C00D55">
        <w:t xml:space="preserve"> </w:t>
      </w:r>
      <w:r w:rsidRPr="00F757C3" w:rsidR="00AD6BC9">
        <w:t xml:space="preserve">who </w:t>
      </w:r>
      <w:r w:rsidRPr="00F757C3">
        <w:t>are not their children</w:t>
      </w:r>
      <w:r w:rsidRPr="00F757C3" w:rsidR="00C00D55">
        <w:t>”</w:t>
      </w:r>
      <w:r w:rsidRPr="00F757C3">
        <w:t xml:space="preserve">. </w:t>
      </w:r>
      <w:r w:rsidRPr="00F757C3" w:rsidR="00C00D55">
        <w:t>T</w:t>
      </w:r>
      <w:r w:rsidRPr="00F757C3">
        <w:t xml:space="preserve">he Metropolitan </w:t>
      </w:r>
      <w:r w:rsidR="009E7606">
        <w:t>p</w:t>
      </w:r>
      <w:r w:rsidRPr="00F757C3">
        <w:t xml:space="preserve">olice </w:t>
      </w:r>
      <w:r w:rsidRPr="00F757C3" w:rsidR="00C00D55">
        <w:t>do not detain four-year-olds</w:t>
      </w:r>
      <w:r w:rsidRPr="00F757C3">
        <w:t xml:space="preserve">. Why is the </w:t>
      </w:r>
      <w:r w:rsidRPr="00F757C3" w:rsidR="00C00D55">
        <w:t>i</w:t>
      </w:r>
      <w:r w:rsidRPr="00F757C3">
        <w:t xml:space="preserve">mmigration </w:t>
      </w:r>
      <w:r w:rsidRPr="00F757C3" w:rsidR="00C00D55">
        <w:t>s</w:t>
      </w:r>
      <w:r w:rsidRPr="00F757C3">
        <w:t>ervice doing that?</w:t>
      </w:r>
    </w:p>
    <w:p w:rsidR="00FD389A" w:rsidRPr="00F757C3" w:rsidP="00C00D55">
      <w:pPr>
        <w:pStyle w:val="Answer"/>
      </w:pPr>
      <w:sdt>
        <w:sdtPr>
          <w:alias w:val="Witness"/>
          <w:id w:val="132606341"/>
          <w:placeholder>
            <w:docPart w:val="DefaultPlaceholder_-1854013440"/>
          </w:placeholder>
          <w:richText/>
        </w:sdtPr>
        <w:sdtContent>
          <w:r w:rsidRPr="00F757C3" w:rsidR="00F22611">
            <w:rPr>
              <w:b/>
              <w:i/>
            </w:rPr>
            <w:t>David Neal:</w:t>
          </w:r>
        </w:sdtContent>
      </w:sdt>
      <w:r w:rsidRPr="00F757C3" w:rsidR="00C00D55">
        <w:t xml:space="preserve"> I have been in Western Jet Foil and the Kent Intake Unit, and Tug Haven as was, when there have been women and children being processed. It is a concern that we have, because of the vulnerability issues in relation to the mass of people coming across</w:t>
      </w:r>
      <w:r w:rsidRPr="00F757C3" w:rsidR="00F64311">
        <w:t>, that Immigration Enforcement and Border Force are giving the appropriate attention to vulnerability issues rather than just the numbers coming across.</w:t>
      </w:r>
    </w:p>
    <w:p w:rsidR="00F64311" w:rsidRPr="00F757C3" w:rsidP="00F64311">
      <w:pPr>
        <w:pStyle w:val="Question"/>
        <w:numPr>
          <w:ilvl w:val="0"/>
          <w:numId w:val="0"/>
        </w:numPr>
        <w:ind w:left="794"/>
      </w:pPr>
      <w:r w:rsidRPr="00F757C3">
        <w:t xml:space="preserve">You </w:t>
      </w:r>
      <w:r w:rsidRPr="00F757C3" w:rsidR="006256AB">
        <w:t>will</w:t>
      </w:r>
      <w:r w:rsidRPr="00F757C3" w:rsidR="00FD389A">
        <w:t xml:space="preserve"> see in the report that </w:t>
      </w:r>
      <w:r w:rsidRPr="00F757C3">
        <w:t xml:space="preserve">has </w:t>
      </w:r>
      <w:r w:rsidRPr="00F757C3" w:rsidR="00FD389A">
        <w:t>gone to the Home Secretary, which is about to be published</w:t>
      </w:r>
      <w:r w:rsidRPr="00F757C3">
        <w:t xml:space="preserve">, </w:t>
      </w:r>
      <w:r w:rsidRPr="00F757C3" w:rsidR="00FD389A">
        <w:t>that we have covered that in some detail</w:t>
      </w:r>
      <w:r w:rsidRPr="00F757C3">
        <w:t>.</w:t>
      </w:r>
      <w:r w:rsidRPr="00F757C3" w:rsidR="00FD389A">
        <w:t xml:space="preserve"> </w:t>
      </w:r>
      <w:r w:rsidRPr="00F757C3">
        <w:t>W</w:t>
      </w:r>
      <w:r w:rsidRPr="00F757C3" w:rsidR="00FD389A">
        <w:t xml:space="preserve">e </w:t>
      </w:r>
      <w:r w:rsidRPr="00F757C3" w:rsidR="007A33F8">
        <w:t>have not</w:t>
      </w:r>
      <w:r w:rsidRPr="00F757C3" w:rsidR="00FD389A">
        <w:t xml:space="preserve"> gone as far as covering it in terms of Manston</w:t>
      </w:r>
      <w:r w:rsidRPr="00F757C3">
        <w:t>,</w:t>
      </w:r>
      <w:r w:rsidRPr="00F757C3" w:rsidR="00FD389A">
        <w:t xml:space="preserve"> because</w:t>
      </w:r>
      <w:r w:rsidRPr="00F757C3">
        <w:t>,</w:t>
      </w:r>
      <w:r w:rsidRPr="00F757C3" w:rsidR="00FD389A">
        <w:t xml:space="preserve"> when we have been to Manston</w:t>
      </w:r>
      <w:r w:rsidRPr="00F757C3">
        <w:t>,</w:t>
      </w:r>
      <w:r w:rsidRPr="00F757C3" w:rsidR="00FD389A">
        <w:t xml:space="preserve"> </w:t>
      </w:r>
      <w:r w:rsidRPr="00F757C3" w:rsidR="00B0448C">
        <w:t xml:space="preserve">it </w:t>
      </w:r>
      <w:r w:rsidRPr="00F757C3">
        <w:t>ha</w:t>
      </w:r>
      <w:r w:rsidRPr="00F757C3" w:rsidR="00B0448C">
        <w:t>s</w:t>
      </w:r>
      <w:r w:rsidRPr="00F757C3" w:rsidR="00FD389A">
        <w:t xml:space="preserve"> been developing, so I </w:t>
      </w:r>
      <w:r w:rsidRPr="00F757C3">
        <w:t xml:space="preserve">cannot </w:t>
      </w:r>
      <w:r w:rsidRPr="00F757C3" w:rsidR="00FD389A">
        <w:t>give a vi</w:t>
      </w:r>
      <w:r w:rsidRPr="00F757C3">
        <w:t>ew.</w:t>
      </w:r>
    </w:p>
    <w:p w:rsidR="00F64311" w:rsidRPr="00F757C3" w:rsidP="00FD389A">
      <w:pPr>
        <w:pStyle w:val="Question"/>
      </w:pPr>
      <w:sdt>
        <w:sdtPr>
          <w:alias w:val="Member"/>
          <w:tag w:val="&lt;Member mnisId='172' dodsId='25790'&gt;"/>
          <w:id w:val="234667230"/>
          <w:placeholder>
            <w:docPart w:val="DefaultPlaceholder_-1854013440"/>
          </w:placeholder>
          <w:richText/>
        </w:sdtPr>
        <w:sdtContent>
          <w:r w:rsidRPr="00F757C3" w:rsidR="00F22611">
            <w:rPr>
              <w:b/>
            </w:rPr>
            <w:t>Ms Abbott:</w:t>
          </w:r>
        </w:sdtContent>
      </w:sdt>
      <w:r w:rsidRPr="00F757C3">
        <w:t xml:space="preserve"> </w:t>
      </w:r>
      <w:r w:rsidRPr="00F757C3" w:rsidR="00FD389A">
        <w:t xml:space="preserve">I just </w:t>
      </w:r>
      <w:r w:rsidRPr="00F757C3">
        <w:t xml:space="preserve">wanted </w:t>
      </w:r>
      <w:r w:rsidRPr="00F757C3" w:rsidR="00FD389A">
        <w:t xml:space="preserve">to raise it because I </w:t>
      </w:r>
      <w:r w:rsidRPr="00F757C3">
        <w:t xml:space="preserve">found </w:t>
      </w:r>
      <w:r w:rsidRPr="00F757C3" w:rsidR="00FD389A">
        <w:t xml:space="preserve">it very </w:t>
      </w:r>
      <w:r w:rsidRPr="00F757C3">
        <w:t xml:space="preserve">concerning. You have young children—I am not </w:t>
      </w:r>
      <w:r w:rsidRPr="00F757C3" w:rsidR="00FD389A">
        <w:t xml:space="preserve">talking about adolescents, </w:t>
      </w:r>
      <w:r w:rsidRPr="00F757C3">
        <w:t xml:space="preserve">but </w:t>
      </w:r>
      <w:r w:rsidRPr="00F757C3" w:rsidR="00FD389A">
        <w:t>young children</w:t>
      </w:r>
      <w:r w:rsidRPr="00F757C3">
        <w:t xml:space="preserve">—who </w:t>
      </w:r>
      <w:r w:rsidRPr="00F757C3" w:rsidR="00FD389A">
        <w:t xml:space="preserve">have had that terrible crossing across the </w:t>
      </w:r>
      <w:r w:rsidR="009E7606">
        <w:t>c</w:t>
      </w:r>
      <w:r w:rsidRPr="00F757C3" w:rsidR="00FD389A">
        <w:t>hannel</w:t>
      </w:r>
      <w:r w:rsidRPr="00F757C3">
        <w:t>,</w:t>
      </w:r>
      <w:r w:rsidRPr="00F757C3" w:rsidR="00FD389A">
        <w:t xml:space="preserve"> and </w:t>
      </w:r>
      <w:r w:rsidRPr="00F757C3" w:rsidR="009A737F">
        <w:t>they are</w:t>
      </w:r>
      <w:r w:rsidRPr="00F757C3" w:rsidR="00FD389A">
        <w:t xml:space="preserve"> detained by </w:t>
      </w:r>
      <w:r w:rsidRPr="00F757C3">
        <w:t xml:space="preserve">men in </w:t>
      </w:r>
      <w:r w:rsidRPr="00F757C3" w:rsidR="00FD389A">
        <w:t>uniforms.</w:t>
      </w:r>
    </w:p>
    <w:p w:rsidR="00F64311" w:rsidRPr="00F757C3" w:rsidP="00F64311">
      <w:pPr>
        <w:pStyle w:val="Answer"/>
      </w:pPr>
      <w:sdt>
        <w:sdtPr>
          <w:alias w:val="Witness"/>
          <w:id w:val="1575465694"/>
          <w:placeholder>
            <w:docPart w:val="DefaultPlaceholder_-1854013440"/>
          </w:placeholder>
          <w:richText/>
        </w:sdtPr>
        <w:sdtContent>
          <w:r w:rsidRPr="00F757C3" w:rsidR="00F22611">
            <w:rPr>
              <w:b/>
              <w:i/>
            </w:rPr>
            <w:t>David Neal:</w:t>
          </w:r>
        </w:sdtContent>
      </w:sdt>
      <w:r w:rsidRPr="00F757C3">
        <w:t xml:space="preserve"> It is concerning. </w:t>
      </w:r>
      <w:r w:rsidRPr="00F757C3" w:rsidR="00FD389A">
        <w:t>In September</w:t>
      </w:r>
      <w:r w:rsidRPr="00F757C3">
        <w:t>,</w:t>
      </w:r>
      <w:r w:rsidRPr="00F757C3" w:rsidR="00FD389A">
        <w:t xml:space="preserve"> I was on a familiari</w:t>
      </w:r>
      <w:r w:rsidRPr="00F757C3">
        <w:t>s</w:t>
      </w:r>
      <w:r w:rsidRPr="00F757C3" w:rsidR="00FD389A">
        <w:t xml:space="preserve">ation visit to the </w:t>
      </w:r>
      <w:r w:rsidRPr="00F757C3">
        <w:t>Kent Intake U</w:t>
      </w:r>
      <w:r w:rsidRPr="00F757C3" w:rsidR="00FD389A">
        <w:t>nit and</w:t>
      </w:r>
      <w:r w:rsidRPr="00F757C3">
        <w:t>,</w:t>
      </w:r>
      <w:r w:rsidRPr="00F757C3" w:rsidR="00FD389A">
        <w:t xml:space="preserve"> as a result of that visit</w:t>
      </w:r>
      <w:r w:rsidRPr="00F757C3">
        <w:t>,</w:t>
      </w:r>
      <w:r w:rsidRPr="00F757C3" w:rsidR="00FD389A">
        <w:t xml:space="preserve"> </w:t>
      </w:r>
      <w:r w:rsidRPr="00F757C3">
        <w:t xml:space="preserve">which was not an </w:t>
      </w:r>
      <w:r w:rsidRPr="00F757C3" w:rsidR="00FD389A">
        <w:t>inspection</w:t>
      </w:r>
      <w:r w:rsidRPr="00F757C3">
        <w:t>,</w:t>
      </w:r>
      <w:r w:rsidRPr="00F757C3" w:rsidR="00FD389A">
        <w:t xml:space="preserve"> I saw conditions that</w:t>
      </w:r>
      <w:r w:rsidRPr="00F757C3">
        <w:t>,</w:t>
      </w:r>
      <w:r w:rsidRPr="00F757C3" w:rsidR="00FD389A">
        <w:t xml:space="preserve"> in my judgment</w:t>
      </w:r>
      <w:r w:rsidRPr="00F757C3">
        <w:t>,</w:t>
      </w:r>
      <w:r w:rsidRPr="00F757C3" w:rsidR="00FD389A">
        <w:t xml:space="preserve"> </w:t>
      </w:r>
      <w:r w:rsidRPr="00F757C3">
        <w:t xml:space="preserve">with </w:t>
      </w:r>
      <w:r w:rsidRPr="00F757C3" w:rsidR="00FD389A">
        <w:t xml:space="preserve">a reasonable level of experience of detention facilities overseas, </w:t>
      </w:r>
      <w:r w:rsidRPr="00F757C3">
        <w:t xml:space="preserve">were </w:t>
      </w:r>
      <w:r w:rsidRPr="00F757C3" w:rsidR="00FD389A">
        <w:t xml:space="preserve">not acceptable. I wrote straightaway to the </w:t>
      </w:r>
      <w:r w:rsidRPr="00F757C3" w:rsidR="00AD6BC9">
        <w:t>chief i</w:t>
      </w:r>
      <w:r w:rsidRPr="00F757C3" w:rsidR="00FD389A">
        <w:t xml:space="preserve">nspector of </w:t>
      </w:r>
      <w:r w:rsidRPr="00F757C3" w:rsidR="00AD6BC9">
        <w:t>p</w:t>
      </w:r>
      <w:r w:rsidRPr="00F757C3" w:rsidR="00FD389A">
        <w:t>risons</w:t>
      </w:r>
      <w:r w:rsidRPr="00F757C3">
        <w:t>,</w:t>
      </w:r>
      <w:r w:rsidRPr="00F757C3" w:rsidR="00FD389A">
        <w:t xml:space="preserve"> whose statutory duty </w:t>
      </w:r>
      <w:r w:rsidRPr="00F757C3">
        <w:t xml:space="preserve">it </w:t>
      </w:r>
      <w:r w:rsidRPr="00F757C3" w:rsidR="00FD389A">
        <w:t xml:space="preserve">was to respond, </w:t>
      </w:r>
      <w:r w:rsidRPr="00F757C3">
        <w:t xml:space="preserve">copying </w:t>
      </w:r>
      <w:r w:rsidRPr="00F757C3" w:rsidR="00FD389A">
        <w:t>in the Home Secretary</w:t>
      </w:r>
      <w:r w:rsidRPr="00F757C3">
        <w:t>,</w:t>
      </w:r>
      <w:r w:rsidRPr="00F757C3" w:rsidR="00FD389A">
        <w:t xml:space="preserve"> for that to be addressed</w:t>
      </w:r>
      <w:r w:rsidRPr="00F757C3">
        <w:t>.</w:t>
      </w:r>
      <w:r w:rsidRPr="00F757C3" w:rsidR="00FD389A">
        <w:t xml:space="preserve"> </w:t>
      </w:r>
      <w:r w:rsidRPr="00F757C3">
        <w:t>S</w:t>
      </w:r>
      <w:r w:rsidRPr="00F757C3" w:rsidR="00FD389A">
        <w:t>ubsequently</w:t>
      </w:r>
      <w:r w:rsidRPr="00F757C3">
        <w:t>,</w:t>
      </w:r>
      <w:r w:rsidRPr="00F757C3" w:rsidR="00FD389A">
        <w:t xml:space="preserve"> </w:t>
      </w:r>
      <w:r w:rsidRPr="00F757C3">
        <w:t xml:space="preserve">Her Majesty’s Inspector of </w:t>
      </w:r>
      <w:r w:rsidRPr="00F757C3" w:rsidR="00FD389A">
        <w:t>Prisons conduct</w:t>
      </w:r>
      <w:r w:rsidRPr="00F757C3">
        <w:t>ed</w:t>
      </w:r>
      <w:r w:rsidRPr="00F757C3" w:rsidR="00FD389A">
        <w:t xml:space="preserve"> an inspection </w:t>
      </w:r>
      <w:r w:rsidRPr="00F757C3" w:rsidR="00AA72E4">
        <w:t xml:space="preserve">of </w:t>
      </w:r>
      <w:r w:rsidRPr="00F757C3" w:rsidR="00FD389A">
        <w:t>that area.</w:t>
      </w:r>
    </w:p>
    <w:p w:rsidR="00F64311" w:rsidRPr="00F757C3" w:rsidP="00F64311">
      <w:pPr>
        <w:pStyle w:val="Answer"/>
      </w:pPr>
      <w:r w:rsidRPr="00F757C3">
        <w:t>W</w:t>
      </w:r>
      <w:r w:rsidRPr="00F757C3" w:rsidR="00FD389A">
        <w:t xml:space="preserve">hen children </w:t>
      </w:r>
      <w:r w:rsidRPr="00F757C3">
        <w:t xml:space="preserve">and </w:t>
      </w:r>
      <w:r w:rsidRPr="00F757C3" w:rsidR="00FD389A">
        <w:t>vulnerable people are involved</w:t>
      </w:r>
      <w:r w:rsidRPr="00F757C3">
        <w:t>,</w:t>
      </w:r>
      <w:r w:rsidRPr="00F757C3" w:rsidR="00FD389A">
        <w:t xml:space="preserve"> of whatever</w:t>
      </w:r>
      <w:r w:rsidRPr="00F757C3">
        <w:t xml:space="preserve"> gender, </w:t>
      </w:r>
      <w:r w:rsidRPr="00F757C3" w:rsidR="00B0448C">
        <w:t>it is</w:t>
      </w:r>
      <w:r w:rsidRPr="00F757C3" w:rsidR="00FD389A">
        <w:t xml:space="preserve"> really important that we can filter, preserve, protect and understand, as opposed to just the mass of people and dealing with volumes. </w:t>
      </w:r>
      <w:r w:rsidRPr="00F757C3">
        <w:t>I</w:t>
      </w:r>
      <w:r w:rsidRPr="00F757C3" w:rsidR="00B0448C">
        <w:t>t is</w:t>
      </w:r>
      <w:r w:rsidRPr="00F757C3" w:rsidR="00FD389A">
        <w:t xml:space="preserve"> really important</w:t>
      </w:r>
      <w:r w:rsidRPr="00F757C3">
        <w:t>. T</w:t>
      </w:r>
      <w:r w:rsidRPr="00F757C3" w:rsidR="006256AB">
        <w:t>hat is</w:t>
      </w:r>
      <w:r w:rsidRPr="00F757C3" w:rsidR="00FD389A">
        <w:t xml:space="preserve"> the value that should be added</w:t>
      </w:r>
      <w:r w:rsidRPr="00F757C3">
        <w:t xml:space="preserve"> </w:t>
      </w:r>
      <w:r w:rsidRPr="00F757C3" w:rsidR="00FD389A">
        <w:t>from the state</w:t>
      </w:r>
      <w:r w:rsidRPr="00F757C3">
        <w:t xml:space="preserve"> and, </w:t>
      </w:r>
      <w:r w:rsidRPr="00F757C3" w:rsidR="00FD389A">
        <w:t>certainly</w:t>
      </w:r>
      <w:r w:rsidRPr="00F757C3">
        <w:t>,</w:t>
      </w:r>
      <w:r w:rsidRPr="00F757C3" w:rsidR="00FD389A">
        <w:t xml:space="preserve"> when we are inspecting, </w:t>
      </w:r>
      <w:r w:rsidRPr="00F757C3" w:rsidR="006256AB">
        <w:t>that is</w:t>
      </w:r>
      <w:r w:rsidRPr="00F757C3" w:rsidR="00FD389A">
        <w:t xml:space="preserve"> something that we look at. </w:t>
      </w:r>
    </w:p>
    <w:p w:rsidR="00FD389A" w:rsidRPr="00F757C3" w:rsidP="00F64311">
      <w:pPr>
        <w:pStyle w:val="Question"/>
      </w:pPr>
      <w:sdt>
        <w:sdtPr>
          <w:alias w:val="Member"/>
          <w:tag w:val="&lt;Member mnisId='172' dodsId='25790'&gt;"/>
          <w:id w:val="447364877"/>
          <w:placeholder>
            <w:docPart w:val="DefaultPlaceholder_-1854013440"/>
          </w:placeholder>
          <w:richText/>
        </w:sdtPr>
        <w:sdtContent>
          <w:r w:rsidRPr="00F757C3" w:rsidR="00F22611">
            <w:rPr>
              <w:b/>
            </w:rPr>
            <w:t>Ms Abbott:</w:t>
          </w:r>
        </w:sdtContent>
      </w:sdt>
      <w:r w:rsidRPr="00F757C3" w:rsidR="00F64311">
        <w:t xml:space="preserve"> </w:t>
      </w:r>
      <w:r w:rsidRPr="00F757C3" w:rsidR="000F6EBA">
        <w:t>H</w:t>
      </w:r>
      <w:r w:rsidRPr="00F757C3" w:rsidR="00F64311">
        <w:t xml:space="preserve">ave </w:t>
      </w:r>
      <w:r w:rsidRPr="00F757C3">
        <w:t xml:space="preserve">your budget and staff </w:t>
      </w:r>
      <w:r w:rsidRPr="00F757C3" w:rsidR="00F64311">
        <w:t xml:space="preserve">resources </w:t>
      </w:r>
      <w:r w:rsidRPr="00F757C3">
        <w:t>kept pace with the increasing Home Office workload?</w:t>
      </w:r>
    </w:p>
    <w:p w:rsidR="00936DC5" w:rsidRPr="00F757C3" w:rsidP="00F64311">
      <w:pPr>
        <w:pStyle w:val="Answer"/>
      </w:pPr>
      <w:sdt>
        <w:sdtPr>
          <w:alias w:val="Witness"/>
          <w:id w:val="-849948599"/>
          <w:placeholder>
            <w:docPart w:val="DefaultPlaceholder_-1854013440"/>
          </w:placeholder>
          <w:richText/>
        </w:sdtPr>
        <w:sdtContent>
          <w:r w:rsidRPr="00F757C3" w:rsidR="00F22611">
            <w:rPr>
              <w:b/>
              <w:i/>
            </w:rPr>
            <w:t>David Neal:</w:t>
          </w:r>
        </w:sdtContent>
      </w:sdt>
      <w:r w:rsidRPr="00F757C3" w:rsidR="00BB2F64">
        <w:t xml:space="preserve"> </w:t>
      </w:r>
      <w:r w:rsidRPr="00F757C3" w:rsidR="00F64311">
        <w:t>W</w:t>
      </w:r>
      <w:r w:rsidRPr="00F757C3" w:rsidR="00FD389A">
        <w:t xml:space="preserve">ith </w:t>
      </w:r>
      <w:r w:rsidRPr="00F757C3" w:rsidR="00F64311">
        <w:t>the</w:t>
      </w:r>
      <w:r w:rsidRPr="00F757C3" w:rsidR="00FD389A">
        <w:t xml:space="preserve"> role and </w:t>
      </w:r>
      <w:r w:rsidRPr="00F757C3" w:rsidR="00F64311">
        <w:t xml:space="preserve">remit </w:t>
      </w:r>
      <w:r w:rsidRPr="00F757C3" w:rsidR="00FD389A">
        <w:t xml:space="preserve">review </w:t>
      </w:r>
      <w:r w:rsidRPr="00F757C3" w:rsidR="00F64311">
        <w:t xml:space="preserve">on </w:t>
      </w:r>
      <w:r w:rsidRPr="00F757C3" w:rsidR="00FD389A">
        <w:t xml:space="preserve">the cards, we can put in </w:t>
      </w:r>
      <w:r w:rsidRPr="00F757C3" w:rsidR="00F64311">
        <w:t xml:space="preserve">and </w:t>
      </w:r>
      <w:r w:rsidRPr="00F757C3" w:rsidR="00FD389A">
        <w:t xml:space="preserve">discuss the whole issue of whether our budget </w:t>
      </w:r>
      <w:r w:rsidRPr="00F757C3" w:rsidR="00F64311">
        <w:t xml:space="preserve">and staffing levels are </w:t>
      </w:r>
      <w:r w:rsidRPr="00F757C3" w:rsidR="00FD389A">
        <w:t>appropriate</w:t>
      </w:r>
      <w:r w:rsidRPr="00F757C3" w:rsidR="00F64311">
        <w:t>.</w:t>
      </w:r>
      <w:r w:rsidRPr="00F757C3" w:rsidR="00FD389A">
        <w:t xml:space="preserve"> </w:t>
      </w:r>
      <w:r w:rsidRPr="00F757C3">
        <w:t xml:space="preserve">Due to </w:t>
      </w:r>
      <w:r w:rsidRPr="00F757C3" w:rsidR="00FD389A">
        <w:t xml:space="preserve">the fact that immigration and </w:t>
      </w:r>
      <w:r w:rsidRPr="00F757C3" w:rsidR="00F64311">
        <w:t xml:space="preserve">asylum </w:t>
      </w:r>
      <w:r w:rsidRPr="00F757C3" w:rsidR="00FD389A">
        <w:t xml:space="preserve">are on the front page of </w:t>
      </w:r>
      <w:r w:rsidRPr="00F757C3" w:rsidR="00F64311">
        <w:t xml:space="preserve">almost </w:t>
      </w:r>
      <w:r w:rsidRPr="00F757C3" w:rsidR="00FD389A">
        <w:t>every paper</w:t>
      </w:r>
      <w:r w:rsidRPr="00F757C3" w:rsidR="00F64311">
        <w:t>,</w:t>
      </w:r>
      <w:r w:rsidRPr="00F757C3" w:rsidR="00FD389A">
        <w:t xml:space="preserve"> every day of the year</w:t>
      </w:r>
      <w:r w:rsidRPr="00F757C3" w:rsidR="00F64311">
        <w:t>,</w:t>
      </w:r>
      <w:r w:rsidRPr="00F757C3" w:rsidR="00FD389A">
        <w:t xml:space="preserve"> </w:t>
      </w:r>
      <w:r w:rsidRPr="00F757C3">
        <w:t xml:space="preserve">maybe </w:t>
      </w:r>
      <w:r w:rsidRPr="00F757C3" w:rsidR="00FD389A">
        <w:t xml:space="preserve">there should be an examination of whether we </w:t>
      </w:r>
      <w:r w:rsidRPr="00F757C3" w:rsidR="007A33F8">
        <w:t>have</w:t>
      </w:r>
      <w:r w:rsidRPr="00F757C3" w:rsidR="00FD389A">
        <w:t xml:space="preserve"> sufficient resources to be able to do our job.</w:t>
      </w:r>
    </w:p>
    <w:p w:rsidR="00936DC5" w:rsidRPr="00F757C3" w:rsidP="00936DC5">
      <w:pPr>
        <w:pStyle w:val="Answer"/>
      </w:pPr>
      <w:r w:rsidRPr="00F757C3">
        <w:t xml:space="preserve">My assessment at the moment is </w:t>
      </w:r>
      <w:r w:rsidRPr="00F757C3">
        <w:t xml:space="preserve">that </w:t>
      </w:r>
      <w:r w:rsidRPr="00F757C3">
        <w:t>we are probably about as low as we c</w:t>
      </w:r>
      <w:r w:rsidRPr="00F757C3">
        <w:t>a</w:t>
      </w:r>
      <w:r w:rsidRPr="00F757C3">
        <w:t>n go.</w:t>
      </w:r>
      <w:r w:rsidRPr="00F757C3">
        <w:t xml:space="preserve"> </w:t>
      </w:r>
      <w:r w:rsidRPr="00F757C3">
        <w:t>We are around about the 30 mark</w:t>
      </w:r>
      <w:r w:rsidRPr="00F757C3" w:rsidR="000F6EBA">
        <w:t xml:space="preserve">; that is </w:t>
      </w:r>
      <w:r w:rsidRPr="00F757C3">
        <w:t>24 or 2</w:t>
      </w:r>
      <w:r w:rsidRPr="00F757C3">
        <w:t>5 inspectors</w:t>
      </w:r>
      <w:r w:rsidRPr="00F757C3">
        <w:t xml:space="preserve">, </w:t>
      </w:r>
      <w:r w:rsidRPr="00F757C3">
        <w:t xml:space="preserve">very </w:t>
      </w:r>
      <w:r w:rsidRPr="00F757C3">
        <w:t xml:space="preserve">few </w:t>
      </w:r>
      <w:r w:rsidRPr="00F757C3">
        <w:t xml:space="preserve">support staff, </w:t>
      </w:r>
      <w:r w:rsidRPr="00F757C3">
        <w:t xml:space="preserve">a </w:t>
      </w:r>
      <w:r w:rsidRPr="00F757C3">
        <w:t>very small insight</w:t>
      </w:r>
      <w:r w:rsidRPr="00F757C3">
        <w:t xml:space="preserve"> </w:t>
      </w:r>
      <w:r w:rsidRPr="00F757C3">
        <w:t xml:space="preserve">and research </w:t>
      </w:r>
      <w:r w:rsidRPr="00F757C3">
        <w:t xml:space="preserve">branch </w:t>
      </w:r>
      <w:r w:rsidRPr="00F757C3">
        <w:t>to better focus our inspection program</w:t>
      </w:r>
      <w:r w:rsidRPr="00F757C3">
        <w:t xml:space="preserve">me, </w:t>
      </w:r>
      <w:r w:rsidRPr="00F757C3">
        <w:t>and then myself</w:t>
      </w:r>
      <w:r w:rsidRPr="00F757C3">
        <w:t>.</w:t>
      </w:r>
      <w:r w:rsidRPr="00F757C3">
        <w:t xml:space="preserve"> </w:t>
      </w:r>
      <w:r w:rsidRPr="00F757C3">
        <w:t>The view of the o</w:t>
      </w:r>
      <w:r w:rsidRPr="00F757C3">
        <w:t xml:space="preserve">riginal </w:t>
      </w:r>
      <w:r w:rsidRPr="00F757C3" w:rsidR="000F6EBA">
        <w:t>c</w:t>
      </w:r>
      <w:r w:rsidRPr="00F757C3">
        <w:t xml:space="preserve">hief </w:t>
      </w:r>
      <w:r w:rsidRPr="00F757C3" w:rsidR="000F6EBA">
        <w:t>i</w:t>
      </w:r>
      <w:r w:rsidRPr="00F757C3">
        <w:t xml:space="preserve">nspector, </w:t>
      </w:r>
      <w:r w:rsidRPr="00F757C3">
        <w:t>John Vine, handing over to David Bolt, my predecessor</w:t>
      </w:r>
      <w:r w:rsidRPr="00F757C3">
        <w:t>,</w:t>
      </w:r>
      <w:r w:rsidRPr="00F757C3">
        <w:t xml:space="preserve"> was that it was about as low as you could go to </w:t>
      </w:r>
      <w:r w:rsidRPr="00F757C3">
        <w:t xml:space="preserve">be </w:t>
      </w:r>
      <w:r w:rsidRPr="00F757C3">
        <w:t>an effective inspectorate</w:t>
      </w:r>
      <w:r w:rsidRPr="00F757C3">
        <w:t>,</w:t>
      </w:r>
      <w:r w:rsidRPr="00F757C3">
        <w:t xml:space="preserve"> </w:t>
      </w:r>
      <w:r w:rsidRPr="00F757C3">
        <w:t xml:space="preserve">and </w:t>
      </w:r>
      <w:r w:rsidRPr="00F757C3" w:rsidR="006256AB">
        <w:t>that is</w:t>
      </w:r>
      <w:r w:rsidRPr="00F757C3">
        <w:t xml:space="preserve"> probably my experience at the moment.</w:t>
      </w:r>
    </w:p>
    <w:p w:rsidR="00936DC5" w:rsidRPr="00F757C3" w:rsidP="00936DC5">
      <w:pPr>
        <w:pStyle w:val="Answer"/>
      </w:pPr>
      <w:r w:rsidRPr="00F757C3">
        <w:t xml:space="preserve">I do not want to make a shameless </w:t>
      </w:r>
      <w:r w:rsidRPr="00F757C3" w:rsidR="00FD389A">
        <w:t xml:space="preserve">pitch </w:t>
      </w:r>
      <w:r w:rsidRPr="00F757C3">
        <w:t xml:space="preserve">for more </w:t>
      </w:r>
      <w:r w:rsidRPr="00F757C3" w:rsidR="00FD389A">
        <w:t>resources</w:t>
      </w:r>
      <w:r w:rsidRPr="00F757C3">
        <w:t>,</w:t>
      </w:r>
      <w:r w:rsidRPr="00F757C3" w:rsidR="00FD389A">
        <w:t xml:space="preserve"> because </w:t>
      </w:r>
      <w:r w:rsidRPr="00F757C3" w:rsidR="00AA72E4">
        <w:t xml:space="preserve">it </w:t>
      </w:r>
      <w:r w:rsidRPr="00F757C3" w:rsidR="006256AB">
        <w:t>is</w:t>
      </w:r>
      <w:r w:rsidRPr="00F757C3" w:rsidR="00FD389A">
        <w:t xml:space="preserve"> for others</w:t>
      </w:r>
      <w:r w:rsidRPr="00F757C3">
        <w:t xml:space="preserve"> to make </w:t>
      </w:r>
      <w:r w:rsidRPr="00F757C3" w:rsidR="00FD389A">
        <w:t>the case</w:t>
      </w:r>
      <w:r w:rsidRPr="00F757C3">
        <w:t xml:space="preserve">, but </w:t>
      </w:r>
      <w:r w:rsidRPr="00F757C3" w:rsidR="00FD389A">
        <w:t>I would bring your attention to a very interesting comparative study done in 2015 by the National Audit Office</w:t>
      </w:r>
      <w:r w:rsidRPr="00F757C3">
        <w:t>,</w:t>
      </w:r>
      <w:r w:rsidRPr="00F757C3" w:rsidR="00FD389A">
        <w:t xml:space="preserve"> </w:t>
      </w:r>
      <w:r w:rsidRPr="00F757C3">
        <w:t xml:space="preserve">which </w:t>
      </w:r>
      <w:r w:rsidRPr="00F757C3" w:rsidR="00FD389A">
        <w:t xml:space="preserve">sought to compare the ICIBI </w:t>
      </w:r>
      <w:r w:rsidRPr="00F757C3" w:rsidR="00AA72E4">
        <w:t xml:space="preserve">directly </w:t>
      </w:r>
      <w:r w:rsidRPr="00F757C3" w:rsidR="00FD389A">
        <w:t xml:space="preserve">with other similar </w:t>
      </w:r>
      <w:r w:rsidRPr="00F757C3">
        <w:t xml:space="preserve">inspectorates—Her Majesty’s Inspectorates of Constabulary, Prisons and Probation, and the </w:t>
      </w:r>
      <w:r w:rsidRPr="00F757C3" w:rsidR="00FD389A">
        <w:t xml:space="preserve">Crown Prosecution Service. </w:t>
      </w:r>
      <w:r w:rsidRPr="00F757C3">
        <w:t xml:space="preserve">In </w:t>
      </w:r>
      <w:r w:rsidRPr="00F757C3" w:rsidR="00FD389A">
        <w:t>that report</w:t>
      </w:r>
      <w:r w:rsidRPr="00F757C3">
        <w:t>,</w:t>
      </w:r>
      <w:r w:rsidRPr="00F757C3" w:rsidR="00FD389A">
        <w:t xml:space="preserve"> there are direct comparisons in budgets, personnel</w:t>
      </w:r>
      <w:r w:rsidRPr="00F757C3">
        <w:t xml:space="preserve"> and </w:t>
      </w:r>
      <w:r w:rsidRPr="00F757C3" w:rsidR="00FD389A">
        <w:t xml:space="preserve">overall spend. </w:t>
      </w:r>
      <w:r w:rsidRPr="00F757C3" w:rsidR="00B0448C">
        <w:t>It is</w:t>
      </w:r>
      <w:r w:rsidRPr="00F757C3" w:rsidR="00FD389A">
        <w:t xml:space="preserve"> a really interesting report</w:t>
      </w:r>
      <w:r w:rsidRPr="00F757C3">
        <w:t>,</w:t>
      </w:r>
      <w:r w:rsidRPr="00F757C3" w:rsidR="00FD389A">
        <w:t xml:space="preserve"> because </w:t>
      </w:r>
      <w:r w:rsidRPr="00F757C3" w:rsidR="00B0448C">
        <w:t xml:space="preserve">it </w:t>
      </w:r>
      <w:r w:rsidRPr="00F757C3">
        <w:t>ha</w:t>
      </w:r>
      <w:r w:rsidRPr="00F757C3" w:rsidR="00B0448C">
        <w:t>s</w:t>
      </w:r>
      <w:r w:rsidRPr="00F757C3" w:rsidR="00FD389A">
        <w:t xml:space="preserve"> not been actioned. </w:t>
      </w:r>
      <w:r w:rsidRPr="00F757C3" w:rsidR="00B0448C">
        <w:t xml:space="preserve">There </w:t>
      </w:r>
      <w:r w:rsidRPr="00F757C3">
        <w:t xml:space="preserve">are </w:t>
      </w:r>
      <w:r w:rsidRPr="00F757C3" w:rsidR="00FD389A">
        <w:t>interesting bits as well about</w:t>
      </w:r>
      <w:r w:rsidRPr="00F757C3">
        <w:t xml:space="preserve"> </w:t>
      </w:r>
      <w:r w:rsidRPr="00F757C3" w:rsidR="00FD389A">
        <w:t>oversight mechanisms, reporting mechanisms</w:t>
      </w:r>
      <w:r w:rsidRPr="00F757C3">
        <w:t xml:space="preserve"> and</w:t>
      </w:r>
      <w:r w:rsidRPr="00F757C3" w:rsidR="00FD389A">
        <w:t xml:space="preserve"> how we do our business.</w:t>
      </w:r>
    </w:p>
    <w:p w:rsidR="00FD389A" w:rsidRPr="00F757C3" w:rsidP="00936DC5">
      <w:pPr>
        <w:pStyle w:val="Answer"/>
      </w:pPr>
      <w:r w:rsidRPr="00F757C3">
        <w:t>It is a</w:t>
      </w:r>
      <w:r w:rsidRPr="00F757C3">
        <w:t xml:space="preserve"> </w:t>
      </w:r>
      <w:r w:rsidRPr="00F757C3">
        <w:t xml:space="preserve">shame </w:t>
      </w:r>
      <w:r w:rsidRPr="00F757C3">
        <w:t xml:space="preserve">that that </w:t>
      </w:r>
      <w:r w:rsidRPr="00F757C3">
        <w:t xml:space="preserve">has not </w:t>
      </w:r>
      <w:r w:rsidRPr="00F757C3">
        <w:t>been actioned</w:t>
      </w:r>
      <w:r w:rsidRPr="00F757C3">
        <w:t>,</w:t>
      </w:r>
      <w:r w:rsidRPr="00F757C3">
        <w:t xml:space="preserve"> because that would give some great pointers to an increase.</w:t>
      </w:r>
      <w:r w:rsidRPr="00F757C3">
        <w:t xml:space="preserve"> </w:t>
      </w:r>
      <w:r w:rsidRPr="00F757C3">
        <w:t>You would expect me to say this. I am an enthusiast</w:t>
      </w:r>
      <w:r w:rsidRPr="00F757C3">
        <w:t xml:space="preserve"> and a glass</w:t>
      </w:r>
      <w:r w:rsidRPr="00F757C3" w:rsidR="000F6EBA">
        <w:t xml:space="preserve"> </w:t>
      </w:r>
      <w:r w:rsidRPr="00F757C3">
        <w:t>half</w:t>
      </w:r>
      <w:r w:rsidRPr="00F757C3" w:rsidR="000F6EBA">
        <w:t xml:space="preserve"> </w:t>
      </w:r>
      <w:r w:rsidRPr="00F757C3">
        <w:t>full</w:t>
      </w:r>
      <w:r w:rsidRPr="00F757C3">
        <w:t xml:space="preserve"> person. </w:t>
      </w:r>
      <w:r w:rsidRPr="00F757C3">
        <w:t>If you gave us more resources,</w:t>
      </w:r>
      <w:r w:rsidRPr="00F757C3">
        <w:t xml:space="preserve"> </w:t>
      </w:r>
      <w:r w:rsidRPr="00F757C3">
        <w:t xml:space="preserve">we could </w:t>
      </w:r>
      <w:r w:rsidRPr="00F757C3">
        <w:t>do more stuff and protect more people</w:t>
      </w:r>
      <w:r w:rsidRPr="00F757C3">
        <w:t>,</w:t>
      </w:r>
      <w:r w:rsidRPr="00F757C3">
        <w:t xml:space="preserve"> and then hold </w:t>
      </w:r>
      <w:r w:rsidRPr="00F757C3">
        <w:t>the</w:t>
      </w:r>
      <w:r w:rsidRPr="00F757C3">
        <w:t xml:space="preserve"> Home Office to account in a better way.</w:t>
      </w:r>
    </w:p>
    <w:p w:rsidR="00CF7B0F" w:rsidRPr="00F757C3" w:rsidP="00FD389A">
      <w:pPr>
        <w:pStyle w:val="Question"/>
      </w:pPr>
      <w:sdt>
        <w:sdtPr>
          <w:alias w:val="Member"/>
          <w:tag w:val="&lt;Member mnisId='4828' dodsId=''&gt;"/>
          <w:id w:val="1910580805"/>
          <w:placeholder>
            <w:docPart w:val="DefaultPlaceholder_-1854013440"/>
          </w:placeholder>
          <w:richText/>
        </w:sdtPr>
        <w:sdtContent>
          <w:r w:rsidRPr="00F757C3" w:rsidR="00936DC5">
            <w:rPr>
              <w:b/>
            </w:rPr>
            <w:t>Paula Barker:</w:t>
          </w:r>
        </w:sdtContent>
      </w:sdt>
      <w:r w:rsidRPr="00F757C3" w:rsidR="00936DC5">
        <w:t xml:space="preserve"> When we </w:t>
      </w:r>
      <w:r w:rsidRPr="00F757C3" w:rsidR="00FD389A">
        <w:t xml:space="preserve">visited Western </w:t>
      </w:r>
      <w:r w:rsidRPr="00F757C3" w:rsidR="00936DC5">
        <w:t xml:space="preserve">Jet Foil </w:t>
      </w:r>
      <w:r w:rsidRPr="00F757C3" w:rsidR="00FD389A">
        <w:t>yesterday, we discussed the issue of age profiling</w:t>
      </w:r>
      <w:r w:rsidRPr="00F757C3" w:rsidR="00936DC5">
        <w:t>.</w:t>
      </w:r>
      <w:r w:rsidRPr="00F757C3" w:rsidR="00FD389A">
        <w:t xml:space="preserve"> </w:t>
      </w:r>
      <w:r w:rsidRPr="00F757C3" w:rsidR="00936DC5">
        <w:t xml:space="preserve">There </w:t>
      </w:r>
      <w:r w:rsidRPr="00F757C3">
        <w:t xml:space="preserve">is </w:t>
      </w:r>
      <w:r w:rsidRPr="00F757C3" w:rsidR="00FD389A">
        <w:t xml:space="preserve">a </w:t>
      </w:r>
      <w:r w:rsidRPr="00F757C3">
        <w:t xml:space="preserve">Border Force </w:t>
      </w:r>
      <w:r w:rsidRPr="00F757C3" w:rsidR="00FD389A">
        <w:t xml:space="preserve">officer and </w:t>
      </w:r>
      <w:r w:rsidRPr="00F757C3">
        <w:t xml:space="preserve">a </w:t>
      </w:r>
      <w:r w:rsidRPr="00F757C3" w:rsidR="00FD389A">
        <w:t>social worker present for</w:t>
      </w:r>
      <w:r w:rsidRPr="00F757C3">
        <w:t xml:space="preserve"> the </w:t>
      </w:r>
      <w:r w:rsidRPr="00F757C3" w:rsidR="00FD389A">
        <w:t xml:space="preserve">interview, </w:t>
      </w:r>
      <w:r w:rsidRPr="00F757C3" w:rsidR="00AA72E4">
        <w:t xml:space="preserve">and </w:t>
      </w:r>
      <w:r w:rsidRPr="00F757C3" w:rsidR="00FD389A">
        <w:t xml:space="preserve">we </w:t>
      </w:r>
      <w:r w:rsidRPr="00F757C3">
        <w:t>were advised</w:t>
      </w:r>
      <w:r w:rsidRPr="00F757C3" w:rsidR="00FD389A">
        <w:t xml:space="preserve"> </w:t>
      </w:r>
      <w:r w:rsidRPr="00F757C3" w:rsidR="00AA72E4">
        <w:t xml:space="preserve">that it </w:t>
      </w:r>
      <w:r w:rsidRPr="00F757C3" w:rsidR="00FD389A">
        <w:t>takes around half an hour to establish someone’s age.</w:t>
      </w:r>
      <w:r w:rsidRPr="00F757C3">
        <w:t xml:space="preserve"> </w:t>
      </w:r>
      <w:r w:rsidRPr="00F757C3" w:rsidR="00FD389A">
        <w:t>After further questioning</w:t>
      </w:r>
      <w:r w:rsidRPr="00F757C3">
        <w:t>,</w:t>
      </w:r>
      <w:r w:rsidRPr="00F757C3" w:rsidR="00FD389A">
        <w:t xml:space="preserve"> it was found that the social worker could fundamentally disagree with the </w:t>
      </w:r>
      <w:r w:rsidRPr="00F757C3">
        <w:t>Border Force officer</w:t>
      </w:r>
      <w:r w:rsidRPr="00F757C3" w:rsidR="00FD389A">
        <w:t xml:space="preserve">, but </w:t>
      </w:r>
      <w:r w:rsidRPr="00F757C3" w:rsidR="00B0448C">
        <w:t>it is</w:t>
      </w:r>
      <w:r w:rsidRPr="00F757C3" w:rsidR="00FD389A">
        <w:t xml:space="preserve"> the Border Force </w:t>
      </w:r>
      <w:r w:rsidRPr="00F757C3">
        <w:t>o</w:t>
      </w:r>
      <w:r w:rsidRPr="00F757C3" w:rsidR="00FD389A">
        <w:t>fficer who has the final say</w:t>
      </w:r>
      <w:r w:rsidRPr="00F757C3">
        <w:t>.</w:t>
      </w:r>
      <w:r w:rsidRPr="00F757C3" w:rsidR="00FD389A">
        <w:t xml:space="preserve"> </w:t>
      </w:r>
      <w:r w:rsidRPr="00F757C3">
        <w:t xml:space="preserve">I </w:t>
      </w:r>
      <w:r w:rsidRPr="00F757C3" w:rsidR="00FD389A">
        <w:t>probe</w:t>
      </w:r>
      <w:r w:rsidRPr="00F757C3">
        <w:t>d</w:t>
      </w:r>
      <w:r w:rsidRPr="00F757C3" w:rsidR="00FD389A">
        <w:t xml:space="preserve"> </w:t>
      </w:r>
      <w:r w:rsidRPr="00F757C3">
        <w:t xml:space="preserve">a bit </w:t>
      </w:r>
      <w:r w:rsidRPr="00F757C3" w:rsidR="00FD389A">
        <w:t>further</w:t>
      </w:r>
      <w:r w:rsidRPr="00F757C3">
        <w:t>,</w:t>
      </w:r>
      <w:r w:rsidRPr="00F757C3" w:rsidR="00FD389A">
        <w:t xml:space="preserve"> and it was </w:t>
      </w:r>
      <w:r w:rsidRPr="00F757C3">
        <w:t>said</w:t>
      </w:r>
      <w:r w:rsidRPr="00F757C3" w:rsidR="00FD389A">
        <w:t xml:space="preserve"> that the social worker can submit</w:t>
      </w:r>
      <w:r w:rsidRPr="00F757C3">
        <w:t xml:space="preserve"> </w:t>
      </w:r>
      <w:r w:rsidRPr="00F757C3" w:rsidR="00FD389A">
        <w:t>a report</w:t>
      </w:r>
      <w:r w:rsidRPr="00F757C3">
        <w:t>,</w:t>
      </w:r>
      <w:r w:rsidRPr="00F757C3" w:rsidR="00FD389A">
        <w:t xml:space="preserve"> or has </w:t>
      </w:r>
      <w:r w:rsidRPr="00F757C3">
        <w:t xml:space="preserve">a </w:t>
      </w:r>
      <w:r w:rsidRPr="00F757C3" w:rsidR="00FD389A">
        <w:t>part in the report</w:t>
      </w:r>
      <w:r w:rsidRPr="00F757C3">
        <w:t>,</w:t>
      </w:r>
      <w:r w:rsidRPr="00F757C3" w:rsidR="00FD389A">
        <w:t xml:space="preserve"> that says that they fundamentally disagree.</w:t>
      </w:r>
    </w:p>
    <w:p w:rsidR="00FD389A" w:rsidRPr="00F757C3" w:rsidP="00CF7B0F">
      <w:pPr>
        <w:pStyle w:val="Question"/>
        <w:numPr>
          <w:ilvl w:val="0"/>
          <w:numId w:val="0"/>
        </w:numPr>
        <w:ind w:left="794"/>
      </w:pPr>
      <w:r w:rsidRPr="00F757C3">
        <w:t xml:space="preserve">I just wondered </w:t>
      </w:r>
      <w:r w:rsidRPr="00F757C3" w:rsidR="00FF7B3F">
        <w:t>whether</w:t>
      </w:r>
      <w:r w:rsidRPr="00F757C3">
        <w:t xml:space="preserve">, </w:t>
      </w:r>
      <w:r w:rsidRPr="00F757C3" w:rsidR="00CF7B0F">
        <w:t xml:space="preserve">during </w:t>
      </w:r>
      <w:r w:rsidRPr="00F757C3">
        <w:t xml:space="preserve">your inspections, you have witnessed that process and </w:t>
      </w:r>
      <w:r w:rsidRPr="00F757C3" w:rsidR="00FF7B3F">
        <w:t xml:space="preserve">whether </w:t>
      </w:r>
      <w:r w:rsidRPr="00F757C3">
        <w:t xml:space="preserve">you have any comments or observations on it. </w:t>
      </w:r>
      <w:r w:rsidRPr="00F757C3" w:rsidR="00CF7B0F">
        <w:t xml:space="preserve">Should </w:t>
      </w:r>
      <w:r w:rsidRPr="00F757C3">
        <w:t xml:space="preserve">the role of a social worker carry more </w:t>
      </w:r>
      <w:r w:rsidRPr="00F757C3" w:rsidR="00CF7B0F">
        <w:t xml:space="preserve">weight </w:t>
      </w:r>
      <w:r w:rsidRPr="00F757C3">
        <w:t>in that particular setting?</w:t>
      </w:r>
    </w:p>
    <w:p w:rsidR="00AA02C8" w:rsidRPr="00F757C3" w:rsidP="00AA02C8">
      <w:pPr>
        <w:pStyle w:val="Answer"/>
      </w:pPr>
      <w:sdt>
        <w:sdtPr>
          <w:alias w:val="Witness"/>
          <w:id w:val="1057282659"/>
          <w:placeholder>
            <w:docPart w:val="DefaultPlaceholder_-1854013440"/>
          </w:placeholder>
          <w:richText/>
        </w:sdtPr>
        <w:sdtContent>
          <w:r w:rsidRPr="00F757C3" w:rsidR="00F22611">
            <w:rPr>
              <w:b/>
              <w:i/>
            </w:rPr>
            <w:t>David Neal:</w:t>
          </w:r>
        </w:sdtContent>
      </w:sdt>
      <w:r w:rsidRPr="00F757C3" w:rsidR="00CF7B0F">
        <w:t xml:space="preserve"> </w:t>
      </w:r>
      <w:r w:rsidRPr="00F757C3" w:rsidR="00FD389A">
        <w:t>We have not inspected specifically on age assessments</w:t>
      </w:r>
      <w:r w:rsidRPr="00F757C3" w:rsidR="00CF7B0F">
        <w:t>.</w:t>
      </w:r>
      <w:r w:rsidRPr="00F757C3" w:rsidR="00FD389A">
        <w:t xml:space="preserve"> </w:t>
      </w:r>
      <w:r w:rsidRPr="00F757C3" w:rsidR="00CF7B0F">
        <w:t>W</w:t>
      </w:r>
      <w:r w:rsidRPr="00F757C3" w:rsidR="00FD389A">
        <w:t xml:space="preserve">e could inspect. </w:t>
      </w:r>
      <w:r w:rsidRPr="00F757C3" w:rsidR="00CF7B0F">
        <w:t>In the unpublished report, w</w:t>
      </w:r>
      <w:r w:rsidRPr="00F757C3" w:rsidR="00FD389A">
        <w:t>e have inspected aspects of vulnerability</w:t>
      </w:r>
      <w:r w:rsidRPr="00F757C3" w:rsidR="00CF7B0F">
        <w:t>,</w:t>
      </w:r>
      <w:r w:rsidRPr="00F757C3" w:rsidR="00FD389A">
        <w:t xml:space="preserve"> </w:t>
      </w:r>
      <w:r w:rsidRPr="00F757C3" w:rsidR="00CF7B0F">
        <w:t xml:space="preserve">and </w:t>
      </w:r>
      <w:r w:rsidRPr="00F757C3" w:rsidR="00FD389A">
        <w:t xml:space="preserve">age assessment comes into that. </w:t>
      </w:r>
      <w:r w:rsidRPr="00F757C3">
        <w:t>T</w:t>
      </w:r>
      <w:r w:rsidRPr="00F757C3" w:rsidR="00FD389A">
        <w:t xml:space="preserve">here is a </w:t>
      </w:r>
      <w:r w:rsidRPr="00F757C3">
        <w:t>S</w:t>
      </w:r>
      <w:r w:rsidRPr="00F757C3" w:rsidR="00FD389A">
        <w:t xml:space="preserve">upreme Court judgment from back in </w:t>
      </w:r>
      <w:r w:rsidRPr="00F757C3">
        <w:t xml:space="preserve">2013 </w:t>
      </w:r>
      <w:r w:rsidRPr="00F757C3" w:rsidR="00FD389A">
        <w:t>that talks about age assessment</w:t>
      </w:r>
      <w:r w:rsidRPr="00F757C3" w:rsidR="006372EA">
        <w:t>; i</w:t>
      </w:r>
      <w:r w:rsidRPr="00F757C3" w:rsidR="00B0448C">
        <w:t>t is</w:t>
      </w:r>
      <w:r w:rsidRPr="00F757C3" w:rsidR="006372EA">
        <w:t xml:space="preserve"> </w:t>
      </w:r>
      <w:r w:rsidRPr="00F757C3" w:rsidR="006372EA">
        <w:t>AA</w:t>
      </w:r>
      <w:r w:rsidRPr="00F757C3">
        <w:t xml:space="preserve"> </w:t>
      </w:r>
      <w:r w:rsidR="009E7606">
        <w:rPr>
          <w:i/>
          <w:iCs/>
        </w:rPr>
        <w:t>v.</w:t>
      </w:r>
      <w:r w:rsidRPr="00F757C3" w:rsidR="006372EA">
        <w:t xml:space="preserve"> the Home</w:t>
      </w:r>
      <w:r w:rsidRPr="00F757C3">
        <w:t xml:space="preserve"> Secretary, </w:t>
      </w:r>
      <w:r w:rsidRPr="00F757C3" w:rsidR="00FD389A">
        <w:t xml:space="preserve">July 2013. </w:t>
      </w:r>
      <w:r w:rsidRPr="00F757C3">
        <w:t>I</w:t>
      </w:r>
      <w:r w:rsidRPr="00F757C3" w:rsidR="00FD389A">
        <w:t>n that ruling</w:t>
      </w:r>
      <w:r w:rsidRPr="00F757C3">
        <w:t>,</w:t>
      </w:r>
      <w:r w:rsidRPr="00F757C3" w:rsidR="00FD389A">
        <w:t xml:space="preserve"> it talks about age assessment being difficult and challenging and</w:t>
      </w:r>
      <w:r w:rsidRPr="00F757C3">
        <w:t>,</w:t>
      </w:r>
      <w:r w:rsidRPr="00F757C3" w:rsidR="00FD389A">
        <w:t xml:space="preserve"> therefore</w:t>
      </w:r>
      <w:r w:rsidRPr="00F757C3">
        <w:t>,</w:t>
      </w:r>
      <w:r w:rsidRPr="00F757C3" w:rsidR="00FD389A">
        <w:t xml:space="preserve"> </w:t>
      </w:r>
      <w:r w:rsidRPr="00F757C3" w:rsidR="00B0448C">
        <w:t>there is</w:t>
      </w:r>
      <w:r w:rsidRPr="00F757C3" w:rsidR="00FD389A">
        <w:t xml:space="preserve"> a need</w:t>
      </w:r>
      <w:r w:rsidRPr="00F757C3">
        <w:t xml:space="preserve"> for </w:t>
      </w:r>
      <w:r w:rsidRPr="00F757C3" w:rsidR="00AA72E4">
        <w:t>“</w:t>
      </w:r>
      <w:r w:rsidRPr="00F757C3">
        <w:t>careful process</w:t>
      </w:r>
      <w:r w:rsidRPr="00F757C3" w:rsidR="00AA72E4">
        <w:t>”</w:t>
      </w:r>
      <w:r w:rsidRPr="00F757C3">
        <w:t>. W</w:t>
      </w:r>
      <w:r w:rsidRPr="00F757C3" w:rsidR="00FD389A">
        <w:t>hatever the response is, it needs to have careful process.</w:t>
      </w:r>
    </w:p>
    <w:p w:rsidR="00AA02C8" w:rsidRPr="00F757C3" w:rsidP="00AA02C8">
      <w:pPr>
        <w:pStyle w:val="Answer"/>
      </w:pPr>
      <w:r w:rsidRPr="00F757C3">
        <w:t>T</w:t>
      </w:r>
      <w:r w:rsidRPr="00F757C3" w:rsidR="00FD389A">
        <w:t xml:space="preserve">here is a real challenge </w:t>
      </w:r>
      <w:r w:rsidRPr="00F757C3">
        <w:t xml:space="preserve">in </w:t>
      </w:r>
      <w:r w:rsidRPr="00F757C3" w:rsidR="00FD389A">
        <w:t xml:space="preserve">being able to do that when you are </w:t>
      </w:r>
      <w:r w:rsidRPr="00F757C3">
        <w:t xml:space="preserve">sat on the side of </w:t>
      </w:r>
      <w:r w:rsidRPr="00F757C3" w:rsidR="00FD389A">
        <w:t>a doc</w:t>
      </w:r>
      <w:r w:rsidRPr="00F757C3">
        <w:t xml:space="preserve">k </w:t>
      </w:r>
      <w:r w:rsidRPr="00F757C3" w:rsidR="00FD389A">
        <w:t xml:space="preserve">when significant numbers are coming through. </w:t>
      </w:r>
      <w:r w:rsidRPr="00F757C3">
        <w:t>T</w:t>
      </w:r>
      <w:r w:rsidRPr="00F757C3" w:rsidR="00FD389A">
        <w:t>hat needs particular training</w:t>
      </w:r>
      <w:r w:rsidRPr="00F757C3">
        <w:t xml:space="preserve"> and </w:t>
      </w:r>
      <w:r w:rsidRPr="00F757C3" w:rsidR="00FD389A">
        <w:t>education and appropriate resourcing to make sure that the risk is reduced and that careful process can take place.</w:t>
      </w:r>
    </w:p>
    <w:p w:rsidR="00FD389A" w:rsidRPr="00F757C3" w:rsidP="00AA02C8">
      <w:pPr>
        <w:pStyle w:val="Answer"/>
      </w:pPr>
      <w:r w:rsidRPr="00F757C3">
        <w:t>W</w:t>
      </w:r>
      <w:r w:rsidRPr="00F757C3">
        <w:t xml:space="preserve">e </w:t>
      </w:r>
      <w:r w:rsidRPr="00F757C3" w:rsidR="007A33F8">
        <w:t>have not</w:t>
      </w:r>
      <w:r w:rsidRPr="00F757C3">
        <w:t xml:space="preserve"> inspected it specifically.</w:t>
      </w:r>
      <w:r w:rsidRPr="00F757C3">
        <w:t xml:space="preserve"> </w:t>
      </w:r>
      <w:r w:rsidRPr="00F757C3">
        <w:t xml:space="preserve">I </w:t>
      </w:r>
      <w:r w:rsidRPr="00F757C3" w:rsidR="00B0448C">
        <w:t>would not</w:t>
      </w:r>
      <w:r w:rsidRPr="00F757C3">
        <w:t xml:space="preserve"> want to comment on the tactical application of it, but yes, it is something that we are aware of and have encountered in the past</w:t>
      </w:r>
      <w:r w:rsidRPr="00F757C3">
        <w:t>.</w:t>
      </w:r>
      <w:r w:rsidRPr="00F757C3">
        <w:t xml:space="preserve"> </w:t>
      </w:r>
      <w:r w:rsidRPr="00F757C3">
        <w:t xml:space="preserve">At </w:t>
      </w:r>
      <w:r w:rsidRPr="00F757C3">
        <w:t xml:space="preserve">Western </w:t>
      </w:r>
      <w:r w:rsidRPr="00F757C3">
        <w:t>Jet Foil</w:t>
      </w:r>
      <w:r w:rsidRPr="00F757C3">
        <w:t>, when we have seen age questioning of migrants coming ashore</w:t>
      </w:r>
      <w:r w:rsidRPr="00F757C3" w:rsidR="006C2423">
        <w:t xml:space="preserve"> and being asked to point to how old they are on a piece of </w:t>
      </w:r>
      <w:r w:rsidRPr="00F757C3">
        <w:t xml:space="preserve">cardboard with </w:t>
      </w:r>
      <w:r w:rsidRPr="00F757C3" w:rsidR="006C2423">
        <w:t xml:space="preserve">the </w:t>
      </w:r>
      <w:r w:rsidRPr="00F757C3">
        <w:t>number</w:t>
      </w:r>
      <w:r w:rsidRPr="00F757C3" w:rsidR="006C2423">
        <w:t>s</w:t>
      </w:r>
      <w:r w:rsidRPr="00F757C3">
        <w:t xml:space="preserve"> </w:t>
      </w:r>
      <w:r w:rsidRPr="00F757C3">
        <w:t xml:space="preserve">1 </w:t>
      </w:r>
      <w:r w:rsidRPr="00F757C3">
        <w:t xml:space="preserve">to 50 on </w:t>
      </w:r>
      <w:r w:rsidRPr="00F757C3" w:rsidR="006C2423">
        <w:t xml:space="preserve">it, </w:t>
      </w:r>
      <w:r w:rsidRPr="00F757C3">
        <w:t xml:space="preserve">we can probably do better than that. </w:t>
      </w:r>
      <w:r w:rsidRPr="00F757C3" w:rsidR="006C2423">
        <w:t>H</w:t>
      </w:r>
      <w:r w:rsidRPr="00F757C3">
        <w:t>opefully</w:t>
      </w:r>
      <w:r w:rsidRPr="00F757C3" w:rsidR="006C2423">
        <w:t>,</w:t>
      </w:r>
      <w:r w:rsidRPr="00F757C3">
        <w:t xml:space="preserve"> </w:t>
      </w:r>
      <w:r w:rsidRPr="00F757C3" w:rsidR="006C2423">
        <w:t xml:space="preserve">that </w:t>
      </w:r>
      <w:r w:rsidRPr="00F757C3">
        <w:t>answers your question.</w:t>
      </w:r>
    </w:p>
    <w:p w:rsidR="00E51F24" w:rsidRPr="00F757C3" w:rsidP="00E51F24">
      <w:pPr>
        <w:pStyle w:val="Question"/>
      </w:pPr>
      <w:sdt>
        <w:sdtPr>
          <w:alias w:val="Member"/>
          <w:tag w:val="&lt;Member mnisId='1533' dodsId='35928'&gt;"/>
          <w:id w:val="534855178"/>
          <w:placeholder>
            <w:docPart w:val="C888C14B101A481FA17FF52CCA5EE24C"/>
          </w:placeholder>
          <w:richText/>
        </w:sdtPr>
        <w:sdtContent>
          <w:r w:rsidRPr="00F757C3">
            <w:rPr>
              <w:b/>
            </w:rPr>
            <w:t>Chair:</w:t>
          </w:r>
        </w:sdtContent>
      </w:sdt>
      <w:r w:rsidRPr="00F757C3">
        <w:t xml:space="preserve"> Can I just be clear? There is a report in with the Home Secretary at the moment about the small boat</w:t>
      </w:r>
      <w:r>
        <w:t>s</w:t>
      </w:r>
      <w:r w:rsidRPr="00F757C3">
        <w:t xml:space="preserve"> crossings, which you expect to be published imminently. Is that correct?</w:t>
      </w:r>
    </w:p>
    <w:p w:rsidR="00E51F24" w:rsidRPr="00F757C3" w:rsidP="00E51F24">
      <w:pPr>
        <w:pStyle w:val="Answer"/>
      </w:pPr>
      <w:sdt>
        <w:sdtPr>
          <w:alias w:val="Witness"/>
          <w:id w:val="-1971424086"/>
          <w:placeholder>
            <w:docPart w:val="C888C14B101A481FA17FF52CCA5EE24C"/>
          </w:placeholder>
          <w:richText/>
        </w:sdtPr>
        <w:sdtContent>
          <w:r w:rsidRPr="00F757C3">
            <w:rPr>
              <w:b/>
              <w:i/>
            </w:rPr>
            <w:t>David Neal:</w:t>
          </w:r>
        </w:sdtContent>
      </w:sdt>
      <w:r w:rsidRPr="00F757C3">
        <w:t xml:space="preserve"> That is correct. If I had my own ability to self-publish reports, this Committee could have questioned me on that report and on another series of reports that are in with the Home Secretary. I would have been able to publish a further six.</w:t>
      </w:r>
    </w:p>
    <w:p w:rsidR="006C2423" w:rsidRPr="00F757C3" w:rsidP="00E51F24">
      <w:pPr>
        <w:pStyle w:val="Question"/>
      </w:pPr>
      <w:sdt>
        <w:sdtPr>
          <w:alias w:val="Member"/>
          <w:tag w:val="&lt;Member mnisId='1533' dodsId='35928'&gt;"/>
          <w:id w:val="133218266"/>
          <w:placeholder>
            <w:docPart w:val="DefaultPlaceholder_-1854013440"/>
          </w:placeholder>
          <w:richText/>
        </w:sdtPr>
        <w:sdtContent>
          <w:r w:rsidRPr="00E51F24">
            <w:rPr>
              <w:b/>
            </w:rPr>
            <w:t>Chair:</w:t>
          </w:r>
        </w:sdtContent>
      </w:sdt>
      <w:r w:rsidRPr="00F757C3">
        <w:t xml:space="preserve"> So six are waiting </w:t>
      </w:r>
      <w:r w:rsidRPr="00F757C3" w:rsidR="00FD389A">
        <w:t>to be published</w:t>
      </w:r>
      <w:r w:rsidRPr="00F757C3">
        <w:t>.</w:t>
      </w:r>
    </w:p>
    <w:p w:rsidR="00FD389A" w:rsidRPr="00F757C3" w:rsidP="006C2423">
      <w:pPr>
        <w:pStyle w:val="Answer"/>
      </w:pPr>
      <w:sdt>
        <w:sdtPr>
          <w:alias w:val="Witness"/>
          <w:id w:val="426320386"/>
          <w:placeholder>
            <w:docPart w:val="DefaultPlaceholder_-1854013440"/>
          </w:placeholder>
          <w:richText/>
        </w:sdtPr>
        <w:sdtContent>
          <w:r w:rsidRPr="00F757C3" w:rsidR="00F22611">
            <w:rPr>
              <w:b/>
              <w:i/>
            </w:rPr>
            <w:t>David Neal:</w:t>
          </w:r>
        </w:sdtContent>
      </w:sdt>
      <w:r w:rsidRPr="00F757C3" w:rsidR="006C2423">
        <w:t xml:space="preserve"> There are </w:t>
      </w:r>
      <w:r w:rsidRPr="00F757C3">
        <w:t xml:space="preserve">six in the system, which you </w:t>
      </w:r>
      <w:r w:rsidRPr="00F757C3" w:rsidR="006C2423">
        <w:t xml:space="preserve">could have </w:t>
      </w:r>
      <w:r w:rsidRPr="00F757C3">
        <w:t xml:space="preserve">questioned </w:t>
      </w:r>
      <w:r w:rsidRPr="00F757C3" w:rsidR="006C2423">
        <w:t>me on.</w:t>
      </w:r>
    </w:p>
    <w:p w:rsidR="00FD389A" w:rsidRPr="00F757C3" w:rsidP="00FD389A">
      <w:pPr>
        <w:pStyle w:val="Question"/>
      </w:pPr>
      <w:sdt>
        <w:sdtPr>
          <w:alias w:val="Member"/>
          <w:tag w:val="&lt;Member mnisId='1533' dodsId='35928'&gt;"/>
          <w:id w:val="-532339766"/>
          <w:placeholder>
            <w:docPart w:val="DefaultPlaceholder_-1854013440"/>
          </w:placeholder>
          <w:richText/>
        </w:sdtPr>
        <w:sdtContent>
          <w:r w:rsidRPr="00F757C3" w:rsidR="006C2423">
            <w:rPr>
              <w:b/>
            </w:rPr>
            <w:t>Chair:</w:t>
          </w:r>
        </w:sdtContent>
      </w:sdt>
      <w:r w:rsidRPr="00F757C3" w:rsidR="006C2423">
        <w:t xml:space="preserve"> </w:t>
      </w:r>
      <w:r w:rsidRPr="00F757C3">
        <w:t>When did the small boats one go in</w:t>
      </w:r>
      <w:r w:rsidRPr="00F757C3" w:rsidR="00AA72E4">
        <w:t xml:space="preserve"> </w:t>
      </w:r>
      <w:r w:rsidRPr="00F757C3">
        <w:t>to the Home Secretary?</w:t>
      </w:r>
    </w:p>
    <w:p w:rsidR="00FD389A" w:rsidRPr="00F757C3" w:rsidP="006C2423">
      <w:pPr>
        <w:pStyle w:val="Answer"/>
      </w:pPr>
      <w:sdt>
        <w:sdtPr>
          <w:alias w:val="Witness"/>
          <w:id w:val="-472438425"/>
          <w:placeholder>
            <w:docPart w:val="DefaultPlaceholder_-1854013440"/>
          </w:placeholder>
          <w:richText/>
        </w:sdtPr>
        <w:sdtContent>
          <w:r w:rsidRPr="00F757C3" w:rsidR="00F22611">
            <w:rPr>
              <w:b/>
              <w:i/>
            </w:rPr>
            <w:t>David Neal:</w:t>
          </w:r>
        </w:sdtContent>
      </w:sdt>
      <w:r w:rsidRPr="00F757C3" w:rsidR="006C2423">
        <w:t xml:space="preserve"> I</w:t>
      </w:r>
      <w:r w:rsidRPr="00F757C3">
        <w:t xml:space="preserve">t was </w:t>
      </w:r>
      <w:r w:rsidRPr="00F757C3" w:rsidR="006C2423">
        <w:t xml:space="preserve">24 </w:t>
      </w:r>
      <w:r w:rsidRPr="00F757C3">
        <w:t>February.</w:t>
      </w:r>
    </w:p>
    <w:p w:rsidR="00FD389A" w:rsidRPr="00F757C3" w:rsidP="006C2423">
      <w:pPr>
        <w:pStyle w:val="Question"/>
      </w:pPr>
      <w:sdt>
        <w:sdtPr>
          <w:alias w:val="Member"/>
          <w:tag w:val="&lt;Member mnisId='1533' dodsId='35928'&gt;"/>
          <w:id w:val="-1842457898"/>
          <w:placeholder>
            <w:docPart w:val="DefaultPlaceholder_-1854013440"/>
          </w:placeholder>
          <w:richText/>
        </w:sdtPr>
        <w:sdtContent>
          <w:r w:rsidRPr="00F757C3" w:rsidR="006C2423">
            <w:rPr>
              <w:b/>
            </w:rPr>
            <w:t>Chair:</w:t>
          </w:r>
        </w:sdtContent>
      </w:sdt>
      <w:r w:rsidRPr="00F757C3" w:rsidR="006C2423">
        <w:t xml:space="preserve"> The standard is eight weeks. That is what the standard should be for </w:t>
      </w:r>
      <w:r w:rsidRPr="00F757C3">
        <w:t>getting things back and published.</w:t>
      </w:r>
    </w:p>
    <w:p w:rsidR="00D67C61" w:rsidRPr="00F757C3" w:rsidP="006C2423">
      <w:pPr>
        <w:pStyle w:val="Answer"/>
      </w:pPr>
      <w:sdt>
        <w:sdtPr>
          <w:alias w:val="Witness"/>
          <w:id w:val="108332897"/>
          <w:placeholder>
            <w:docPart w:val="DefaultPlaceholder_-1854013440"/>
          </w:placeholder>
          <w:richText/>
        </w:sdtPr>
        <w:sdtContent>
          <w:r w:rsidRPr="00F757C3" w:rsidR="00F22611">
            <w:rPr>
              <w:b/>
              <w:i/>
            </w:rPr>
            <w:t>David Neal:</w:t>
          </w:r>
        </w:sdtContent>
      </w:sdt>
      <w:r w:rsidRPr="00F757C3" w:rsidR="006C2423">
        <w:t xml:space="preserve"> That </w:t>
      </w:r>
      <w:r w:rsidRPr="00F757C3" w:rsidR="006256AB">
        <w:t>is</w:t>
      </w:r>
      <w:r w:rsidRPr="00F757C3" w:rsidR="00FD389A">
        <w:t xml:space="preserve"> the agreement. </w:t>
      </w:r>
      <w:r w:rsidRPr="00F757C3" w:rsidR="006C2423">
        <w:t xml:space="preserve">Against the agreement of eight weeks, </w:t>
      </w:r>
      <w:r w:rsidRPr="00F757C3" w:rsidR="00B0448C">
        <w:t>it is</w:t>
      </w:r>
      <w:r w:rsidRPr="00F757C3" w:rsidR="00FD389A">
        <w:t xml:space="preserve"> not overdue</w:t>
      </w:r>
      <w:r w:rsidRPr="00F757C3" w:rsidR="006C2423">
        <w:t>,</w:t>
      </w:r>
      <w:r w:rsidRPr="00F757C3" w:rsidR="00FD389A">
        <w:t xml:space="preserve"> </w:t>
      </w:r>
      <w:r w:rsidRPr="00F757C3" w:rsidR="006C2423">
        <w:t>b</w:t>
      </w:r>
      <w:r w:rsidRPr="00F757C3" w:rsidR="00FD389A">
        <w:t xml:space="preserve">ut the point </w:t>
      </w:r>
      <w:r w:rsidRPr="00F757C3" w:rsidR="006C2423">
        <w:t xml:space="preserve">that </w:t>
      </w:r>
      <w:r w:rsidRPr="00F757C3" w:rsidR="00FD389A">
        <w:t>I would make is that I could publish that now, to give to the board</w:t>
      </w:r>
      <w:r w:rsidRPr="00F757C3" w:rsidR="006C2423">
        <w:t>.</w:t>
      </w:r>
      <w:r w:rsidRPr="00F757C3" w:rsidR="00FD389A">
        <w:t xml:space="preserve"> </w:t>
      </w:r>
      <w:r w:rsidRPr="00F757C3" w:rsidR="00AA72E4">
        <w:t>T</w:t>
      </w:r>
      <w:r w:rsidRPr="00F757C3" w:rsidR="00FD389A">
        <w:t>hat eight</w:t>
      </w:r>
      <w:r w:rsidRPr="00F757C3" w:rsidR="006C2423">
        <w:t xml:space="preserve">-week </w:t>
      </w:r>
      <w:r w:rsidRPr="00F757C3" w:rsidR="00FD389A">
        <w:t xml:space="preserve">limit is </w:t>
      </w:r>
      <w:r w:rsidRPr="00F757C3" w:rsidR="00AA72E4">
        <w:t xml:space="preserve">routinely </w:t>
      </w:r>
      <w:r w:rsidRPr="00F757C3" w:rsidR="00FD389A">
        <w:t>breached</w:t>
      </w:r>
      <w:r w:rsidRPr="00F757C3" w:rsidR="006C2423">
        <w:t xml:space="preserve">. Out of </w:t>
      </w:r>
      <w:r w:rsidRPr="00F757C3" w:rsidR="00FD389A">
        <w:t>the 12 reports that we have submitted</w:t>
      </w:r>
      <w:r w:rsidRPr="00F757C3" w:rsidR="006C2423">
        <w:t xml:space="preserve"> to the Home Secretary and been responded to,</w:t>
      </w:r>
      <w:r w:rsidRPr="00F757C3" w:rsidR="00FD389A">
        <w:t xml:space="preserve"> </w:t>
      </w:r>
      <w:r w:rsidRPr="00F757C3" w:rsidR="006C2423">
        <w:t xml:space="preserve">only </w:t>
      </w:r>
      <w:r w:rsidRPr="00F757C3" w:rsidR="00FD389A">
        <w:t xml:space="preserve">two have met the timeline, so </w:t>
      </w:r>
      <w:r w:rsidRPr="00F757C3" w:rsidR="006C2423">
        <w:t xml:space="preserve">10 </w:t>
      </w:r>
      <w:r w:rsidRPr="00F757C3" w:rsidR="00FD389A">
        <w:t xml:space="preserve">of the 12 have been outside the </w:t>
      </w:r>
      <w:r w:rsidRPr="00F757C3" w:rsidR="006C2423">
        <w:t xml:space="preserve">self-imposed eight-week </w:t>
      </w:r>
      <w:r w:rsidRPr="00F757C3" w:rsidR="00FD389A">
        <w:t>limit.</w:t>
      </w:r>
    </w:p>
    <w:p w:rsidR="00FD389A" w:rsidRPr="00F757C3" w:rsidP="006C2423">
      <w:pPr>
        <w:pStyle w:val="Answer"/>
      </w:pPr>
      <w:r w:rsidRPr="00F757C3">
        <w:t>I would suggest that</w:t>
      </w:r>
      <w:r w:rsidRPr="00F757C3" w:rsidR="006C2423">
        <w:t>,</w:t>
      </w:r>
      <w:r w:rsidRPr="00F757C3">
        <w:t xml:space="preserve"> whil</w:t>
      </w:r>
      <w:r w:rsidR="009E7606">
        <w:t>e</w:t>
      </w:r>
      <w:r w:rsidRPr="00F757C3">
        <w:t xml:space="preserve"> </w:t>
      </w:r>
      <w:r w:rsidRPr="00F757C3" w:rsidR="006C2423">
        <w:t xml:space="preserve">eight weeks should be a </w:t>
      </w:r>
      <w:r w:rsidRPr="00F757C3">
        <w:t>workable</w:t>
      </w:r>
      <w:r w:rsidRPr="00F757C3" w:rsidR="006C2423">
        <w:t xml:space="preserve"> timeline, </w:t>
      </w:r>
      <w:r w:rsidRPr="00F757C3" w:rsidR="00510962">
        <w:t xml:space="preserve">with </w:t>
      </w:r>
      <w:r w:rsidRPr="00F757C3" w:rsidR="006C2423">
        <w:t>s</w:t>
      </w:r>
      <w:r w:rsidRPr="00F757C3">
        <w:t xml:space="preserve">omething like </w:t>
      </w:r>
      <w:r w:rsidRPr="00F757C3" w:rsidR="00510962">
        <w:t xml:space="preserve">the </w:t>
      </w:r>
      <w:r w:rsidRPr="00F757C3">
        <w:t xml:space="preserve">small </w:t>
      </w:r>
      <w:r w:rsidRPr="00F757C3" w:rsidR="006C2423">
        <w:t xml:space="preserve">boats </w:t>
      </w:r>
      <w:r w:rsidRPr="00F757C3" w:rsidR="00510962">
        <w:t xml:space="preserve">inspection, </w:t>
      </w:r>
      <w:r w:rsidRPr="00F757C3">
        <w:t xml:space="preserve">we committed </w:t>
      </w:r>
      <w:r w:rsidRPr="00F757C3" w:rsidR="00510962">
        <w:t xml:space="preserve">to it </w:t>
      </w:r>
      <w:r w:rsidRPr="00F757C3">
        <w:t>outside of our inspection program</w:t>
      </w:r>
      <w:r w:rsidRPr="00F757C3" w:rsidR="00510962">
        <w:t>me</w:t>
      </w:r>
      <w:r w:rsidRPr="00F757C3">
        <w:t xml:space="preserve"> in response to intelligence and to</w:t>
      </w:r>
      <w:r w:rsidRPr="00F757C3" w:rsidR="00510962">
        <w:t xml:space="preserve"> our</w:t>
      </w:r>
      <w:r w:rsidRPr="00F757C3" w:rsidR="001C5F3F">
        <w:t xml:space="preserve"> </w:t>
      </w:r>
      <w:r w:rsidRPr="00F757C3">
        <w:t>stakeholders’ concerns</w:t>
      </w:r>
      <w:r w:rsidRPr="00F757C3" w:rsidR="00510962">
        <w:t>.</w:t>
      </w:r>
      <w:r w:rsidRPr="00F757C3">
        <w:t xml:space="preserve"> </w:t>
      </w:r>
      <w:r w:rsidRPr="00F757C3" w:rsidR="00510962">
        <w:t>T</w:t>
      </w:r>
      <w:r w:rsidRPr="00F757C3" w:rsidR="006256AB">
        <w:t>hat is</w:t>
      </w:r>
      <w:r w:rsidRPr="00F757C3">
        <w:t xml:space="preserve"> why we did it. </w:t>
      </w:r>
      <w:r w:rsidRPr="00F757C3" w:rsidR="00510962">
        <w:t>W</w:t>
      </w:r>
      <w:r w:rsidRPr="00F757C3">
        <w:t>e put a bigger team in there. We did it as rapidly as we could</w:t>
      </w:r>
      <w:r w:rsidRPr="00F757C3" w:rsidR="00510962">
        <w:t>,</w:t>
      </w:r>
      <w:r w:rsidRPr="00F757C3">
        <w:t xml:space="preserve"> </w:t>
      </w:r>
      <w:r w:rsidRPr="00F757C3" w:rsidR="00510962">
        <w:t>b</w:t>
      </w:r>
      <w:r w:rsidRPr="00F757C3">
        <w:t>alancing out accuracy</w:t>
      </w:r>
      <w:r w:rsidRPr="00F757C3" w:rsidR="00510962">
        <w:t>.</w:t>
      </w:r>
      <w:r w:rsidRPr="00F757C3">
        <w:t xml:space="preserve"> I would</w:t>
      </w:r>
      <w:r w:rsidRPr="00F757C3" w:rsidR="00510962">
        <w:t xml:space="preserve"> have</w:t>
      </w:r>
      <w:r w:rsidRPr="00F757C3">
        <w:t xml:space="preserve"> thought </w:t>
      </w:r>
      <w:r w:rsidRPr="00F757C3" w:rsidR="00510962">
        <w:t xml:space="preserve">that </w:t>
      </w:r>
      <w:r w:rsidRPr="00F757C3">
        <w:t xml:space="preserve">it </w:t>
      </w:r>
      <w:r w:rsidRPr="00F757C3" w:rsidR="00510962">
        <w:t xml:space="preserve">is </w:t>
      </w:r>
      <w:r w:rsidRPr="00F757C3">
        <w:t>in the interest</w:t>
      </w:r>
      <w:r w:rsidRPr="00F757C3" w:rsidR="00510962">
        <w:t>s</w:t>
      </w:r>
      <w:r w:rsidRPr="00F757C3">
        <w:t xml:space="preserve"> to get that report out as soon as possible. Certainly</w:t>
      </w:r>
      <w:r w:rsidRPr="00F757C3" w:rsidR="00510962">
        <w:t>,</w:t>
      </w:r>
      <w:r w:rsidRPr="00F757C3">
        <w:t xml:space="preserve"> that was the spirit that we reported when we conducted the inspection.</w:t>
      </w:r>
    </w:p>
    <w:p w:rsidR="00FD389A" w:rsidRPr="00F757C3" w:rsidP="00510962">
      <w:pPr>
        <w:pStyle w:val="Question"/>
        <w:numPr>
          <w:ilvl w:val="0"/>
          <w:numId w:val="0"/>
        </w:numPr>
        <w:ind w:left="794"/>
      </w:pPr>
      <w:sdt>
        <w:sdtPr>
          <w:alias w:val="Member"/>
          <w:tag w:val="&lt;Member mnisId='1533' dodsId='35928'&gt;"/>
          <w:id w:val="-1261066993"/>
          <w:placeholder>
            <w:docPart w:val="DefaultPlaceholder_-1854013440"/>
          </w:placeholder>
          <w:richText/>
        </w:sdtPr>
        <w:sdtContent>
          <w:r w:rsidRPr="00F757C3" w:rsidR="00510962">
            <w:rPr>
              <w:b/>
            </w:rPr>
            <w:t>Chair:</w:t>
          </w:r>
        </w:sdtContent>
      </w:sdt>
      <w:r w:rsidRPr="00F757C3" w:rsidR="00510962">
        <w:t xml:space="preserve"> There will be some points on that that Stuart McDonald will want to follow up on.</w:t>
      </w:r>
    </w:p>
    <w:p w:rsidR="00510962" w:rsidRPr="00F757C3" w:rsidP="00FD389A">
      <w:pPr>
        <w:pStyle w:val="Question"/>
      </w:pPr>
      <w:sdt>
        <w:sdtPr>
          <w:alias w:val="Member"/>
          <w:tag w:val="&lt;Member mnisId='4393' dodsId='136662'&gt;"/>
          <w:id w:val="1883904199"/>
          <w:placeholder>
            <w:docPart w:val="DefaultPlaceholder_-1854013440"/>
          </w:placeholder>
          <w:richText/>
        </w:sdtPr>
        <w:sdtContent>
          <w:r w:rsidRPr="00F757C3">
            <w:rPr>
              <w:b/>
            </w:rPr>
            <w:t>Stuart C McDonald:</w:t>
          </w:r>
        </w:sdtContent>
      </w:sdt>
      <w:r w:rsidRPr="00F757C3">
        <w:t xml:space="preserve"> Thanks very much </w:t>
      </w:r>
      <w:r w:rsidRPr="00F757C3" w:rsidR="00FD389A">
        <w:t xml:space="preserve">for your evidence, Mr Neal. That brings us to the review of your remit suggested by Wendy </w:t>
      </w:r>
      <w:r w:rsidRPr="00F757C3">
        <w:t>Williams</w:t>
      </w:r>
      <w:r w:rsidRPr="00F757C3" w:rsidR="00FD389A">
        <w:t xml:space="preserve">. Can you just update </w:t>
      </w:r>
      <w:r w:rsidRPr="00F757C3" w:rsidR="00D67C61">
        <w:t xml:space="preserve">us </w:t>
      </w:r>
      <w:r w:rsidRPr="00F757C3" w:rsidR="00FD389A">
        <w:t>as to where we are at with that? There was an interesting newspaper story suggesting that</w:t>
      </w:r>
      <w:r w:rsidRPr="00F757C3">
        <w:t>, in actual fact,</w:t>
      </w:r>
      <w:r w:rsidRPr="00F757C3" w:rsidR="00FD389A">
        <w:t xml:space="preserve"> the </w:t>
      </w:r>
      <w:r w:rsidRPr="00F757C3">
        <w:t>re</w:t>
      </w:r>
      <w:r w:rsidRPr="00F757C3" w:rsidR="00FD389A">
        <w:t xml:space="preserve">view might lead to </w:t>
      </w:r>
      <w:r w:rsidRPr="00F757C3">
        <w:t xml:space="preserve">the </w:t>
      </w:r>
      <w:r w:rsidRPr="00F757C3" w:rsidR="00FD389A">
        <w:t xml:space="preserve">abolition of your role, which </w:t>
      </w:r>
      <w:r w:rsidRPr="00F757C3">
        <w:t xml:space="preserve">is </w:t>
      </w:r>
      <w:r w:rsidRPr="00F757C3" w:rsidR="00FD389A">
        <w:t>probably rather far</w:t>
      </w:r>
      <w:r w:rsidRPr="00F757C3">
        <w:t>-fetched</w:t>
      </w:r>
      <w:r w:rsidRPr="00F757C3" w:rsidR="00FD389A">
        <w:t xml:space="preserve">, but </w:t>
      </w:r>
      <w:r w:rsidRPr="00F757C3">
        <w:t xml:space="preserve">where have </w:t>
      </w:r>
      <w:r w:rsidRPr="00F757C3" w:rsidR="00FD389A">
        <w:t>got to in terms of that process</w:t>
      </w:r>
      <w:r w:rsidRPr="00F757C3">
        <w:t>?</w:t>
      </w:r>
    </w:p>
    <w:p w:rsidR="00061E26" w:rsidRPr="00F757C3" w:rsidP="00510962">
      <w:pPr>
        <w:pStyle w:val="Answer"/>
      </w:pPr>
      <w:sdt>
        <w:sdtPr>
          <w:alias w:val="Witness"/>
          <w:id w:val="457463656"/>
          <w:placeholder>
            <w:docPart w:val="DefaultPlaceholder_-1854013440"/>
          </w:placeholder>
          <w:richText/>
        </w:sdtPr>
        <w:sdtContent>
          <w:r w:rsidRPr="00F757C3" w:rsidR="00F22611">
            <w:rPr>
              <w:b/>
              <w:i/>
            </w:rPr>
            <w:t>David Neal:</w:t>
          </w:r>
        </w:sdtContent>
      </w:sdt>
      <w:r w:rsidRPr="00F757C3" w:rsidR="00510962">
        <w:t xml:space="preserve"> I</w:t>
      </w:r>
      <w:r w:rsidRPr="00F757C3" w:rsidR="00FD389A">
        <w:t>n terms of the abolition, my staff read that story as well</w:t>
      </w:r>
      <w:r w:rsidRPr="00F757C3" w:rsidR="00510962">
        <w:t>,</w:t>
      </w:r>
      <w:r w:rsidRPr="00F757C3" w:rsidR="00FD389A">
        <w:t xml:space="preserve"> and </w:t>
      </w:r>
      <w:r w:rsidRPr="00F757C3" w:rsidR="00B0448C">
        <w:t>it is</w:t>
      </w:r>
      <w:r w:rsidRPr="00F757C3" w:rsidR="00FD389A">
        <w:t xml:space="preserve"> unsettling for the</w:t>
      </w:r>
      <w:r w:rsidRPr="00F757C3" w:rsidR="00D67C61">
        <w:t>m</w:t>
      </w:r>
      <w:r w:rsidRPr="00F757C3" w:rsidR="00FD389A">
        <w:t>.</w:t>
      </w:r>
      <w:r w:rsidRPr="00F757C3" w:rsidR="00510962">
        <w:t xml:space="preserve"> </w:t>
      </w:r>
      <w:r w:rsidRPr="00F757C3" w:rsidR="00FD389A">
        <w:t xml:space="preserve">For me, perhaps </w:t>
      </w:r>
      <w:r w:rsidRPr="00F757C3" w:rsidR="00B0448C">
        <w:t>it is</w:t>
      </w:r>
      <w:r w:rsidRPr="00F757C3" w:rsidR="00FD389A">
        <w:t xml:space="preserve"> something that </w:t>
      </w:r>
      <w:r w:rsidRPr="00F757C3" w:rsidR="00510962">
        <w:t xml:space="preserve">I had </w:t>
      </w:r>
      <w:r w:rsidRPr="00F757C3" w:rsidR="00FD389A">
        <w:t>anticipated would come along</w:t>
      </w:r>
      <w:r w:rsidRPr="00F757C3" w:rsidR="00510962">
        <w:t>.</w:t>
      </w:r>
      <w:r w:rsidRPr="00F757C3" w:rsidR="00FD389A">
        <w:t xml:space="preserve"> </w:t>
      </w:r>
      <w:r w:rsidRPr="00F757C3" w:rsidR="00510962">
        <w:t>A</w:t>
      </w:r>
      <w:r w:rsidRPr="00F757C3" w:rsidR="00FD389A">
        <w:t>s far as the Wendy Williams recommendation</w:t>
      </w:r>
      <w:r w:rsidRPr="00F757C3" w:rsidR="00510962">
        <w:t>s are concerned</w:t>
      </w:r>
      <w:r w:rsidRPr="00F757C3" w:rsidR="00FD389A">
        <w:t xml:space="preserve">, </w:t>
      </w:r>
      <w:r w:rsidRPr="00F757C3" w:rsidR="00510962">
        <w:t>r</w:t>
      </w:r>
      <w:r w:rsidRPr="00F757C3" w:rsidR="00FD389A">
        <w:t xml:space="preserve">ecommendation </w:t>
      </w:r>
      <w:r w:rsidRPr="00F757C3" w:rsidR="00510962">
        <w:t xml:space="preserve">10 </w:t>
      </w:r>
      <w:r w:rsidRPr="00F757C3" w:rsidR="00527AAF">
        <w:t>and</w:t>
      </w:r>
      <w:r w:rsidRPr="00F757C3" w:rsidR="00510962">
        <w:t xml:space="preserve">, </w:t>
      </w:r>
      <w:r w:rsidRPr="00F757C3" w:rsidR="00FD389A">
        <w:t>equally important</w:t>
      </w:r>
      <w:r w:rsidRPr="00F757C3" w:rsidR="00510962">
        <w:t>ly—perhaps, in some respects,</w:t>
      </w:r>
      <w:r w:rsidRPr="00F757C3" w:rsidR="00FD389A">
        <w:t xml:space="preserve"> more important</w:t>
      </w:r>
      <w:r w:rsidRPr="00F757C3" w:rsidR="00510962">
        <w:t>ly—recommendation 9</w:t>
      </w:r>
      <w:r w:rsidRPr="00F757C3" w:rsidR="00FD389A">
        <w:t xml:space="preserve">, which is the establishment of the </w:t>
      </w:r>
      <w:r w:rsidRPr="00F757C3" w:rsidR="009D1878">
        <w:t>migrants’ commissioner</w:t>
      </w:r>
      <w:r w:rsidRPr="00F757C3" w:rsidR="00510962">
        <w:t>,</w:t>
      </w:r>
      <w:r w:rsidRPr="00F757C3" w:rsidR="00FD389A">
        <w:t xml:space="preserve"> have </w:t>
      </w:r>
      <w:r w:rsidRPr="00F757C3" w:rsidR="00510962">
        <w:t xml:space="preserve">both </w:t>
      </w:r>
      <w:r w:rsidRPr="00F757C3" w:rsidR="00FD389A">
        <w:t>not been actioned. Every time I speak to Ministers and senior officials, I ask for an update on where we</w:t>
      </w:r>
      <w:r w:rsidRPr="00F757C3" w:rsidR="00510962">
        <w:t xml:space="preserve"> are</w:t>
      </w:r>
      <w:r w:rsidRPr="00F757C3" w:rsidR="00FD389A">
        <w:t>.</w:t>
      </w:r>
    </w:p>
    <w:p w:rsidR="00061E26" w:rsidRPr="00F757C3" w:rsidP="00061E26">
      <w:pPr>
        <w:pStyle w:val="Answer"/>
      </w:pPr>
      <w:r w:rsidRPr="00F757C3">
        <w:t xml:space="preserve">I specifically asked Minister </w:t>
      </w:r>
      <w:r w:rsidRPr="00F757C3" w:rsidR="00510962">
        <w:t xml:space="preserve">Pursglove </w:t>
      </w:r>
      <w:r w:rsidRPr="00F757C3">
        <w:t xml:space="preserve">at a meeting just a few weeks ago about the </w:t>
      </w:r>
      <w:r w:rsidRPr="00F757C3" w:rsidR="00510962">
        <w:t xml:space="preserve">context </w:t>
      </w:r>
      <w:r w:rsidRPr="00F757C3">
        <w:t xml:space="preserve">of the </w:t>
      </w:r>
      <w:r w:rsidRPr="00F757C3" w:rsidR="00510962">
        <w:t xml:space="preserve">rumour </w:t>
      </w:r>
      <w:r w:rsidRPr="00F757C3">
        <w:t>and where we were with the recommendations</w:t>
      </w:r>
      <w:r w:rsidRPr="00F757C3" w:rsidR="00510962">
        <w:t>.</w:t>
      </w:r>
      <w:r w:rsidRPr="00F757C3">
        <w:t xml:space="preserve"> </w:t>
      </w:r>
      <w:r w:rsidRPr="00F757C3" w:rsidR="00510962">
        <w:t>H</w:t>
      </w:r>
      <w:r w:rsidRPr="00F757C3">
        <w:t xml:space="preserve">e </w:t>
      </w:r>
      <w:r w:rsidRPr="00F757C3" w:rsidR="00510962">
        <w:t xml:space="preserve">has not </w:t>
      </w:r>
      <w:r w:rsidRPr="00F757C3">
        <w:t xml:space="preserve">written back to me yet, but he </w:t>
      </w:r>
      <w:r w:rsidRPr="00F757C3" w:rsidR="00510962">
        <w:t xml:space="preserve">pledged that he </w:t>
      </w:r>
      <w:r w:rsidRPr="00F757C3">
        <w:t>would write to me to inform me</w:t>
      </w:r>
      <w:r w:rsidRPr="00F757C3" w:rsidR="00510962">
        <w:t>, because i</w:t>
      </w:r>
      <w:r w:rsidRPr="00F757C3" w:rsidR="00B0448C">
        <w:t>t is</w:t>
      </w:r>
      <w:r w:rsidRPr="00F757C3">
        <w:t xml:space="preserve"> </w:t>
      </w:r>
      <w:r w:rsidRPr="00F757C3" w:rsidR="00527AAF">
        <w:t xml:space="preserve">clearly </w:t>
      </w:r>
      <w:r w:rsidRPr="00F757C3">
        <w:t>unsettling</w:t>
      </w:r>
      <w:r w:rsidRPr="00F757C3">
        <w:t xml:space="preserve"> and w</w:t>
      </w:r>
      <w:r w:rsidRPr="00F757C3">
        <w:t>e have an important role.</w:t>
      </w:r>
    </w:p>
    <w:p w:rsidR="00061E26" w:rsidRPr="00F757C3" w:rsidP="00061E26">
      <w:pPr>
        <w:pStyle w:val="Question"/>
      </w:pPr>
      <w:sdt>
        <w:sdtPr>
          <w:alias w:val="Member"/>
          <w:tag w:val="&lt;Member mnisId='4393' dodsId='136662'&gt;"/>
          <w:id w:val="-842464599"/>
          <w:placeholder>
            <w:docPart w:val="DefaultPlaceholder_-1854013440"/>
          </w:placeholder>
          <w:richText/>
        </w:sdtPr>
        <w:sdtContent>
          <w:r w:rsidRPr="00F757C3">
            <w:rPr>
              <w:b/>
            </w:rPr>
            <w:t>Stuart C McDonald:</w:t>
          </w:r>
        </w:sdtContent>
      </w:sdt>
      <w:r w:rsidRPr="00F757C3">
        <w:t xml:space="preserve"> D</w:t>
      </w:r>
      <w:r w:rsidRPr="00F757C3" w:rsidR="00FD389A">
        <w:t>id you ask for reassurances specifically about that story with a White</w:t>
      </w:r>
      <w:r w:rsidRPr="00F757C3">
        <w:t>h</w:t>
      </w:r>
      <w:r w:rsidRPr="00F757C3" w:rsidR="00FD389A">
        <w:t>all source?</w:t>
      </w:r>
    </w:p>
    <w:p w:rsidR="00FD389A" w:rsidRPr="00F757C3" w:rsidP="00061E26">
      <w:pPr>
        <w:pStyle w:val="Answer"/>
      </w:pPr>
      <w:sdt>
        <w:sdtPr>
          <w:alias w:val="Witness"/>
          <w:id w:val="211553638"/>
          <w:placeholder>
            <w:docPart w:val="DefaultPlaceholder_-1854013440"/>
          </w:placeholder>
          <w:richText/>
        </w:sdtPr>
        <w:sdtContent>
          <w:r w:rsidRPr="00F757C3" w:rsidR="00F22611">
            <w:rPr>
              <w:b/>
              <w:i/>
            </w:rPr>
            <w:t>David Neal:</w:t>
          </w:r>
        </w:sdtContent>
      </w:sdt>
      <w:r w:rsidRPr="00F757C3" w:rsidR="00061E26">
        <w:t xml:space="preserve"> </w:t>
      </w:r>
      <w:r w:rsidRPr="00F757C3">
        <w:t xml:space="preserve">We discussed that. I </w:t>
      </w:r>
      <w:r w:rsidRPr="00F757C3" w:rsidR="006256AB">
        <w:t>did not</w:t>
      </w:r>
      <w:r w:rsidRPr="00F757C3">
        <w:t xml:space="preserve"> ask for assurances</w:t>
      </w:r>
      <w:r w:rsidRPr="00F757C3" w:rsidR="00061E26">
        <w:t>,</w:t>
      </w:r>
      <w:r w:rsidRPr="00F757C3">
        <w:t xml:space="preserve"> because the Minister </w:t>
      </w:r>
      <w:r w:rsidRPr="00F757C3" w:rsidR="006256AB">
        <w:t>did not</w:t>
      </w:r>
      <w:r w:rsidRPr="00F757C3">
        <w:t xml:space="preserve"> know</w:t>
      </w:r>
      <w:r w:rsidRPr="00F757C3" w:rsidR="00061E26">
        <w:t xml:space="preserve"> </w:t>
      </w:r>
      <w:r w:rsidRPr="00F757C3">
        <w:t xml:space="preserve">how that had come about. I asked about </w:t>
      </w:r>
      <w:r w:rsidRPr="00F757C3" w:rsidR="00061E26">
        <w:t>Wendy Williams’</w:t>
      </w:r>
      <w:r w:rsidR="009D1878">
        <w:t>s</w:t>
      </w:r>
      <w:r w:rsidRPr="00F757C3" w:rsidR="00061E26">
        <w:t xml:space="preserve"> report, </w:t>
      </w:r>
      <w:r w:rsidRPr="00F757C3">
        <w:t xml:space="preserve">because </w:t>
      </w:r>
      <w:r w:rsidRPr="00F757C3" w:rsidR="00B0448C">
        <w:t>it is</w:t>
      </w:r>
      <w:r w:rsidRPr="00F757C3">
        <w:t xml:space="preserve"> a big deal</w:t>
      </w:r>
      <w:r w:rsidRPr="00F757C3" w:rsidR="00061E26">
        <w:t>.</w:t>
      </w:r>
      <w:r w:rsidRPr="00F757C3">
        <w:t xml:space="preserve"> </w:t>
      </w:r>
      <w:r w:rsidRPr="00F757C3" w:rsidR="00061E26">
        <w:t>I</w:t>
      </w:r>
      <w:r w:rsidRPr="00F757C3" w:rsidR="00B0448C">
        <w:t>t is</w:t>
      </w:r>
      <w:r w:rsidRPr="00F757C3">
        <w:t xml:space="preserve"> a big deal for </w:t>
      </w:r>
      <w:r w:rsidR="009D1878">
        <w:t>p</w:t>
      </w:r>
      <w:r w:rsidRPr="00F757C3">
        <w:t>arliament</w:t>
      </w:r>
      <w:r w:rsidRPr="00F757C3" w:rsidR="00061E26">
        <w:t>arians,</w:t>
      </w:r>
      <w:r w:rsidRPr="00F757C3">
        <w:t xml:space="preserve"> </w:t>
      </w:r>
      <w:r w:rsidRPr="00F757C3" w:rsidR="00061E26">
        <w:t xml:space="preserve">but it is a big </w:t>
      </w:r>
      <w:r w:rsidRPr="00F757C3">
        <w:t>deal for me</w:t>
      </w:r>
      <w:r w:rsidRPr="00F757C3" w:rsidR="00061E26">
        <w:t xml:space="preserve">, 14 months in. Coming into the job last March, </w:t>
      </w:r>
      <w:r w:rsidRPr="00F757C3">
        <w:t xml:space="preserve">I would </w:t>
      </w:r>
      <w:r w:rsidRPr="00F757C3" w:rsidR="00FE0F87">
        <w:t xml:space="preserve">clearly </w:t>
      </w:r>
      <w:r w:rsidRPr="00F757C3">
        <w:t xml:space="preserve">like to make changes. </w:t>
      </w:r>
      <w:r w:rsidRPr="00F757C3" w:rsidR="00061E26">
        <w:t xml:space="preserve">There are </w:t>
      </w:r>
      <w:r w:rsidRPr="00F757C3">
        <w:t>all sorts of ideas that I have</w:t>
      </w:r>
      <w:r w:rsidRPr="00F757C3" w:rsidR="00061E26">
        <w:t>.</w:t>
      </w:r>
      <w:r w:rsidRPr="00F757C3">
        <w:t xml:space="preserve"> </w:t>
      </w:r>
      <w:r w:rsidRPr="00F757C3" w:rsidR="00061E26">
        <w:t>T</w:t>
      </w:r>
      <w:r w:rsidRPr="00F757C3">
        <w:t>he medium</w:t>
      </w:r>
      <w:r w:rsidRPr="00F757C3" w:rsidR="00061E26">
        <w:t>-</w:t>
      </w:r>
      <w:r w:rsidRPr="00F757C3">
        <w:t xml:space="preserve">term answer to that is the </w:t>
      </w:r>
      <w:r w:rsidRPr="00F757C3" w:rsidR="00061E26">
        <w:t xml:space="preserve">role and </w:t>
      </w:r>
      <w:r w:rsidRPr="00F757C3">
        <w:t>remit review</w:t>
      </w:r>
      <w:r w:rsidRPr="00F757C3" w:rsidR="00061E26">
        <w:t>,</w:t>
      </w:r>
      <w:r w:rsidRPr="00F757C3">
        <w:t xml:space="preserve"> of which there are terms </w:t>
      </w:r>
      <w:r w:rsidRPr="00F757C3" w:rsidR="00061E26">
        <w:t xml:space="preserve">of reference, which we will </w:t>
      </w:r>
      <w:r w:rsidRPr="00F757C3">
        <w:t xml:space="preserve">continue to work with the </w:t>
      </w:r>
      <w:r w:rsidRPr="00F757C3" w:rsidR="00061E26">
        <w:t>D</w:t>
      </w:r>
      <w:r w:rsidRPr="00F757C3">
        <w:t>epartment to develop</w:t>
      </w:r>
      <w:r w:rsidRPr="00F757C3" w:rsidR="00061E26">
        <w:t>.</w:t>
      </w:r>
    </w:p>
    <w:p w:rsidR="00D67C61" w:rsidRPr="00F757C3" w:rsidP="00061E26">
      <w:pPr>
        <w:pStyle w:val="Question"/>
        <w:numPr>
          <w:ilvl w:val="0"/>
          <w:numId w:val="0"/>
        </w:numPr>
        <w:ind w:left="794"/>
      </w:pPr>
      <w:r w:rsidRPr="00F757C3">
        <w:t>It is out there</w:t>
      </w:r>
      <w:r w:rsidR="009D1878">
        <w:t>,</w:t>
      </w:r>
      <w:r w:rsidRPr="00F757C3" w:rsidR="00FE0F87">
        <w:t xml:space="preserve"> </w:t>
      </w:r>
      <w:r w:rsidRPr="00F757C3">
        <w:t>great. T</w:t>
      </w:r>
      <w:r w:rsidRPr="00F757C3" w:rsidR="00B0448C">
        <w:t>h</w:t>
      </w:r>
      <w:r w:rsidRPr="00F757C3" w:rsidR="00FE0F87">
        <w:t>at</w:t>
      </w:r>
      <w:r w:rsidRPr="00F757C3" w:rsidR="00B0448C">
        <w:t xml:space="preserve"> is</w:t>
      </w:r>
      <w:r w:rsidRPr="00F757C3" w:rsidR="00FD389A">
        <w:t xml:space="preserve"> the answer. </w:t>
      </w:r>
      <w:r w:rsidRPr="00F757C3" w:rsidR="006256AB">
        <w:t>That is</w:t>
      </w:r>
      <w:r w:rsidRPr="00F757C3" w:rsidR="00FD389A">
        <w:t xml:space="preserve"> how we are going to do structural change. </w:t>
      </w:r>
      <w:r w:rsidRPr="00F757C3" w:rsidR="006256AB">
        <w:t>That is</w:t>
      </w:r>
      <w:r w:rsidRPr="00F757C3" w:rsidR="00FD389A">
        <w:t xml:space="preserve"> how we are going to be able to do a better job. </w:t>
      </w:r>
      <w:r w:rsidRPr="00F757C3">
        <w:t>I</w:t>
      </w:r>
      <w:r w:rsidRPr="00F757C3" w:rsidR="00B0448C">
        <w:t>t is</w:t>
      </w:r>
      <w:r w:rsidRPr="00F757C3" w:rsidR="00FD389A">
        <w:t xml:space="preserve"> really frustrating not to have that review action</w:t>
      </w:r>
      <w:r w:rsidRPr="00F757C3" w:rsidR="00FE0F87">
        <w:t>ed</w:t>
      </w:r>
      <w:r w:rsidRPr="00F757C3">
        <w:t>,</w:t>
      </w:r>
      <w:r w:rsidRPr="00F757C3" w:rsidR="00FD389A">
        <w:t xml:space="preserve"> particularly because</w:t>
      </w:r>
      <w:r w:rsidRPr="00F757C3">
        <w:t xml:space="preserve"> the Home Secretary accepted </w:t>
      </w:r>
      <w:r w:rsidRPr="00F757C3" w:rsidR="00FD389A">
        <w:t>all of the recommendations</w:t>
      </w:r>
      <w:r w:rsidRPr="00F757C3">
        <w:t>,</w:t>
      </w:r>
      <w:r w:rsidRPr="00F757C3" w:rsidR="00FD389A">
        <w:t xml:space="preserve"> </w:t>
      </w:r>
      <w:r w:rsidRPr="00F757C3">
        <w:t>a</w:t>
      </w:r>
      <w:r w:rsidRPr="00F757C3" w:rsidR="00FD389A">
        <w:t>nd then we have seen</w:t>
      </w:r>
      <w:r w:rsidRPr="00F757C3">
        <w:t>,</w:t>
      </w:r>
      <w:r w:rsidRPr="00F757C3" w:rsidR="00FD389A">
        <w:t xml:space="preserve"> through the comprehensive improvement plan, when Wendy Williams came back, there was a question over the accuracy of the recommendation </w:t>
      </w:r>
      <w:r w:rsidRPr="00F757C3">
        <w:t>i</w:t>
      </w:r>
      <w:r w:rsidRPr="00F757C3" w:rsidR="00FD389A">
        <w:t xml:space="preserve">n relation to </w:t>
      </w:r>
      <w:r w:rsidRPr="00F757C3">
        <w:t>r</w:t>
      </w:r>
      <w:r w:rsidRPr="00F757C3" w:rsidR="00FD389A">
        <w:t xml:space="preserve">ecommendation </w:t>
      </w:r>
      <w:r w:rsidRPr="00F757C3">
        <w:t>10.</w:t>
      </w:r>
    </w:p>
    <w:p w:rsidR="00FD389A" w:rsidRPr="00F757C3" w:rsidP="00061E26">
      <w:pPr>
        <w:pStyle w:val="Question"/>
        <w:numPr>
          <w:ilvl w:val="0"/>
          <w:numId w:val="0"/>
        </w:numPr>
        <w:ind w:left="794"/>
      </w:pPr>
      <w:r w:rsidRPr="00F757C3">
        <w:t>T</w:t>
      </w:r>
      <w:r w:rsidRPr="00F757C3">
        <w:t xml:space="preserve">here was a little bit of </w:t>
      </w:r>
      <w:r w:rsidRPr="00F757C3">
        <w:t>warping, perhaps,</w:t>
      </w:r>
      <w:r w:rsidRPr="00F757C3">
        <w:t xml:space="preserve"> of what it </w:t>
      </w:r>
      <w:r w:rsidRPr="00F757C3">
        <w:t xml:space="preserve">wanted </w:t>
      </w:r>
      <w:r w:rsidRPr="00F757C3">
        <w:t>to deliver</w:t>
      </w:r>
      <w:r w:rsidRPr="00F757C3">
        <w:t>,</w:t>
      </w:r>
      <w:r w:rsidRPr="00F757C3">
        <w:t xml:space="preserve"> </w:t>
      </w:r>
      <w:r w:rsidRPr="00F757C3">
        <w:t xml:space="preserve">but </w:t>
      </w:r>
      <w:r w:rsidRPr="00F757C3" w:rsidR="00B0448C">
        <w:t>it is</w:t>
      </w:r>
      <w:r w:rsidRPr="00F757C3">
        <w:t xml:space="preserve"> essential</w:t>
      </w:r>
      <w:r w:rsidRPr="00F757C3">
        <w:t>.</w:t>
      </w:r>
      <w:r w:rsidRPr="00F757C3">
        <w:t xml:space="preserve"> </w:t>
      </w:r>
      <w:r w:rsidRPr="00F757C3">
        <w:t>W</w:t>
      </w:r>
      <w:r w:rsidRPr="00F757C3">
        <w:t>e have already been questioned in terms of growth of the inspector</w:t>
      </w:r>
      <w:r w:rsidRPr="00F757C3">
        <w:t>ate</w:t>
      </w:r>
      <w:r w:rsidRPr="00F757C3">
        <w:t xml:space="preserve">. </w:t>
      </w:r>
      <w:r w:rsidRPr="00F757C3">
        <w:t>T</w:t>
      </w:r>
      <w:r w:rsidRPr="00F757C3" w:rsidR="00B0448C">
        <w:t>here is</w:t>
      </w:r>
      <w:r w:rsidRPr="00F757C3">
        <w:t xml:space="preserve"> no down arrow in Wendy’s recommendation. </w:t>
      </w:r>
      <w:r w:rsidRPr="00F757C3">
        <w:t>T</w:t>
      </w:r>
      <w:r w:rsidRPr="00F757C3">
        <w:t xml:space="preserve">here is a </w:t>
      </w:r>
      <w:r w:rsidRPr="00F757C3">
        <w:t xml:space="preserve">real </w:t>
      </w:r>
      <w:r w:rsidRPr="00F757C3">
        <w:t>need</w:t>
      </w:r>
      <w:r w:rsidRPr="00F757C3">
        <w:t xml:space="preserve">, and I </w:t>
      </w:r>
      <w:r w:rsidRPr="00F757C3">
        <w:t>recogni</w:t>
      </w:r>
      <w:r w:rsidRPr="00F757C3">
        <w:t>s</w:t>
      </w:r>
      <w:r w:rsidRPr="00F757C3">
        <w:t xml:space="preserve">e that there is a need </w:t>
      </w:r>
      <w:r w:rsidRPr="00F757C3">
        <w:t>just to run a r</w:t>
      </w:r>
      <w:r w:rsidRPr="00F757C3">
        <w:t xml:space="preserve">uler over </w:t>
      </w:r>
      <w:r w:rsidRPr="00F757C3">
        <w:t xml:space="preserve">where we are at. I am the third </w:t>
      </w:r>
      <w:r w:rsidRPr="00F757C3" w:rsidR="00FE0F87">
        <w:t>c</w:t>
      </w:r>
      <w:r w:rsidRPr="00F757C3">
        <w:t xml:space="preserve">hief </w:t>
      </w:r>
      <w:r w:rsidRPr="00F757C3" w:rsidR="00FE0F87">
        <w:t>i</w:t>
      </w:r>
      <w:r w:rsidRPr="00F757C3">
        <w:t>nspector</w:t>
      </w:r>
      <w:r w:rsidRPr="00F757C3" w:rsidR="00FE0F87">
        <w:t>,</w:t>
      </w:r>
      <w:r w:rsidRPr="00F757C3">
        <w:t xml:space="preserve"> and</w:t>
      </w:r>
      <w:r w:rsidRPr="00F757C3">
        <w:t xml:space="preserve"> </w:t>
      </w:r>
      <w:r w:rsidRPr="00F757C3" w:rsidR="00B0448C">
        <w:t>there is</w:t>
      </w:r>
      <w:r w:rsidRPr="00F757C3">
        <w:t xml:space="preserve"> lots of scope for improvement</w:t>
      </w:r>
      <w:r w:rsidRPr="00F757C3">
        <w:t xml:space="preserve"> and </w:t>
      </w:r>
      <w:r w:rsidRPr="00F757C3">
        <w:t>accountability</w:t>
      </w:r>
      <w:r w:rsidRPr="00F757C3">
        <w:t>.</w:t>
      </w:r>
      <w:r w:rsidRPr="00F757C3">
        <w:t xml:space="preserve"> </w:t>
      </w:r>
      <w:r w:rsidRPr="00F757C3">
        <w:t>T</w:t>
      </w:r>
      <w:r w:rsidRPr="00F757C3">
        <w:t>here are big issues out there.</w:t>
      </w:r>
    </w:p>
    <w:p w:rsidR="00FD389A" w:rsidRPr="00F757C3" w:rsidP="00FD389A">
      <w:pPr>
        <w:pStyle w:val="Question"/>
      </w:pPr>
      <w:sdt>
        <w:sdtPr>
          <w:alias w:val="Member"/>
          <w:tag w:val="&lt;Member mnisId='4393' dodsId='136662'&gt;"/>
          <w:id w:val="875813402"/>
          <w:placeholder>
            <w:docPart w:val="DefaultPlaceholder_-1854013440"/>
          </w:placeholder>
          <w:richText/>
        </w:sdtPr>
        <w:sdtContent>
          <w:r w:rsidRPr="00F757C3" w:rsidR="00061E26">
            <w:rPr>
              <w:b/>
            </w:rPr>
            <w:t>Stuart C McDonald:</w:t>
          </w:r>
        </w:sdtContent>
      </w:sdt>
      <w:r w:rsidRPr="00F757C3" w:rsidR="00061E26">
        <w:t xml:space="preserve"> Let us </w:t>
      </w:r>
      <w:r w:rsidRPr="00F757C3">
        <w:t xml:space="preserve">imagine that you are the person doing the </w:t>
      </w:r>
      <w:r w:rsidRPr="00F757C3">
        <w:t xml:space="preserve">review of your own remit. </w:t>
      </w:r>
      <w:r w:rsidRPr="00F757C3" w:rsidR="00061E26">
        <w:t>Y</w:t>
      </w:r>
      <w:r w:rsidRPr="00F757C3">
        <w:t xml:space="preserve">ou have mentioned a couple of things that </w:t>
      </w:r>
      <w:r w:rsidRPr="00F757C3" w:rsidR="00061E26">
        <w:t xml:space="preserve">you would </w:t>
      </w:r>
      <w:r w:rsidRPr="00F757C3">
        <w:t>like looked at already</w:t>
      </w:r>
      <w:r w:rsidRPr="00F757C3" w:rsidR="00FE0F87">
        <w:t xml:space="preserve">, such as </w:t>
      </w:r>
      <w:r w:rsidRPr="00F757C3">
        <w:t>access to commercial sensitive document</w:t>
      </w:r>
      <w:r w:rsidRPr="00F757C3" w:rsidR="00061E26">
        <w:t>s</w:t>
      </w:r>
      <w:r w:rsidRPr="00F757C3">
        <w:t xml:space="preserve">. I can imagine </w:t>
      </w:r>
      <w:r w:rsidRPr="00F757C3" w:rsidR="00521C9F">
        <w:t xml:space="preserve">an asylum accommodation </w:t>
      </w:r>
      <w:r w:rsidRPr="00F757C3">
        <w:t>contract, for example</w:t>
      </w:r>
      <w:r w:rsidRPr="00F757C3" w:rsidR="00521C9F">
        <w:t>, or</w:t>
      </w:r>
      <w:r w:rsidRPr="00F757C3">
        <w:t xml:space="preserve"> </w:t>
      </w:r>
      <w:r w:rsidRPr="00F757C3" w:rsidR="00521C9F">
        <w:t>a</w:t>
      </w:r>
      <w:r w:rsidRPr="00F757C3">
        <w:t xml:space="preserve">ll sorts of contracts that the Home Office uses, </w:t>
      </w:r>
      <w:r w:rsidRPr="00F757C3" w:rsidR="00521C9F">
        <w:t>as well as</w:t>
      </w:r>
      <w:r w:rsidRPr="00F757C3">
        <w:t xml:space="preserve"> control </w:t>
      </w:r>
      <w:r w:rsidRPr="00F757C3" w:rsidR="00521C9F">
        <w:t xml:space="preserve">over the </w:t>
      </w:r>
      <w:r w:rsidRPr="00F757C3">
        <w:t>publication of reports. Are there other things that would be on your list of what you want to see change in terms of your remit?</w:t>
      </w:r>
    </w:p>
    <w:p w:rsidR="00521C9F" w:rsidRPr="00F757C3" w:rsidP="00521C9F">
      <w:pPr>
        <w:pStyle w:val="Answer"/>
      </w:pPr>
      <w:sdt>
        <w:sdtPr>
          <w:alias w:val="Witness"/>
          <w:id w:val="-49001370"/>
          <w:placeholder>
            <w:docPart w:val="DefaultPlaceholder_-1854013440"/>
          </w:placeholder>
          <w:richText/>
        </w:sdtPr>
        <w:sdtContent>
          <w:r w:rsidRPr="00F757C3" w:rsidR="00F22611">
            <w:rPr>
              <w:b/>
              <w:i/>
            </w:rPr>
            <w:t>David Neal:</w:t>
          </w:r>
        </w:sdtContent>
      </w:sdt>
      <w:r w:rsidRPr="00F757C3">
        <w:t xml:space="preserve"> Yes, I think so. You h</w:t>
      </w:r>
      <w:r w:rsidRPr="00F757C3" w:rsidR="00FD389A">
        <w:t xml:space="preserve">ave picked on the big two, but there is an issue that we have encountered. I have mentioned joint inspections with </w:t>
      </w:r>
      <w:r w:rsidRPr="00F757C3">
        <w:t xml:space="preserve">Her Majesty’s </w:t>
      </w:r>
      <w:r w:rsidRPr="00F757C3" w:rsidR="00FD389A">
        <w:t xml:space="preserve">Inspector of Prisons. We </w:t>
      </w:r>
      <w:r w:rsidRPr="00F757C3">
        <w:t xml:space="preserve">are </w:t>
      </w:r>
      <w:r w:rsidRPr="00F757C3" w:rsidR="00FD389A">
        <w:t xml:space="preserve">also conducting a joint inspection with </w:t>
      </w:r>
      <w:r w:rsidRPr="00F757C3">
        <w:t xml:space="preserve">Her Majesty’s </w:t>
      </w:r>
      <w:r w:rsidRPr="00F757C3" w:rsidR="00FD389A">
        <w:t xml:space="preserve">Inspector of </w:t>
      </w:r>
      <w:r w:rsidRPr="00F757C3">
        <w:t xml:space="preserve">Constabulary </w:t>
      </w:r>
      <w:r w:rsidRPr="00F757C3" w:rsidR="00FD389A">
        <w:t>this year</w:t>
      </w:r>
      <w:r w:rsidRPr="00F757C3">
        <w:t>,</w:t>
      </w:r>
      <w:r w:rsidRPr="00F757C3" w:rsidR="00FD389A">
        <w:t xml:space="preserve"> for the first time</w:t>
      </w:r>
      <w:r w:rsidRPr="00F757C3">
        <w:t>,</w:t>
      </w:r>
      <w:r w:rsidRPr="00F757C3" w:rsidR="00FD389A">
        <w:t xml:space="preserve"> </w:t>
      </w:r>
      <w:r w:rsidRPr="00F757C3">
        <w:t>a</w:t>
      </w:r>
      <w:r w:rsidRPr="00F757C3" w:rsidR="00FD389A">
        <w:t xml:space="preserve">nd we have just worked with colleagues from </w:t>
      </w:r>
      <w:r w:rsidRPr="00F757C3">
        <w:t xml:space="preserve">Ofsted </w:t>
      </w:r>
      <w:r w:rsidRPr="00F757C3" w:rsidR="00FD389A">
        <w:t xml:space="preserve">on our inspection, which has </w:t>
      </w:r>
      <w:r w:rsidRPr="00F757C3">
        <w:t>not</w:t>
      </w:r>
      <w:r w:rsidRPr="00F757C3" w:rsidR="00FD389A">
        <w:t xml:space="preserve"> </w:t>
      </w:r>
      <w:r w:rsidRPr="00F757C3">
        <w:t xml:space="preserve">been </w:t>
      </w:r>
      <w:r w:rsidRPr="00F757C3" w:rsidR="00FD389A">
        <w:t>published yet</w:t>
      </w:r>
      <w:r w:rsidRPr="00F757C3">
        <w:t>,</w:t>
      </w:r>
      <w:r w:rsidRPr="00F757C3" w:rsidR="00FD389A">
        <w:t xml:space="preserve"> </w:t>
      </w:r>
      <w:r w:rsidRPr="00F757C3">
        <w:t xml:space="preserve">of </w:t>
      </w:r>
      <w:r w:rsidRPr="00F757C3" w:rsidR="00FD389A">
        <w:t xml:space="preserve">children in hotels. </w:t>
      </w:r>
    </w:p>
    <w:p w:rsidR="00FD389A" w:rsidRPr="00F757C3" w:rsidP="00521C9F">
      <w:pPr>
        <w:pStyle w:val="Answer"/>
      </w:pPr>
      <w:r w:rsidRPr="00F757C3">
        <w:t>F</w:t>
      </w:r>
      <w:r w:rsidRPr="00F757C3">
        <w:t>or me, fundamental to the medium</w:t>
      </w:r>
      <w:r w:rsidRPr="00F757C3">
        <w:t>-</w:t>
      </w:r>
      <w:r w:rsidRPr="00F757C3">
        <w:t xml:space="preserve">term expansion </w:t>
      </w:r>
      <w:r w:rsidRPr="00F757C3">
        <w:t xml:space="preserve">or </w:t>
      </w:r>
      <w:r w:rsidRPr="00F757C3">
        <w:t>coverage of the organi</w:t>
      </w:r>
      <w:r w:rsidRPr="00F757C3">
        <w:t>s</w:t>
      </w:r>
      <w:r w:rsidRPr="00F757C3">
        <w:t>ation is joint working</w:t>
      </w:r>
      <w:r w:rsidRPr="00F757C3">
        <w:t>,</w:t>
      </w:r>
      <w:r w:rsidRPr="00F757C3">
        <w:t xml:space="preserve"> </w:t>
      </w:r>
      <w:r w:rsidRPr="00F757C3">
        <w:t xml:space="preserve">which </w:t>
      </w:r>
      <w:r w:rsidRPr="00F757C3">
        <w:t xml:space="preserve">needs to be done on a </w:t>
      </w:r>
      <w:r w:rsidRPr="00F757C3">
        <w:t xml:space="preserve">statutory </w:t>
      </w:r>
      <w:r w:rsidRPr="00F757C3">
        <w:t>basis.</w:t>
      </w:r>
      <w:r w:rsidRPr="00F757C3">
        <w:t xml:space="preserve"> On a statutory </w:t>
      </w:r>
      <w:r w:rsidRPr="00F757C3">
        <w:t>basis, we can work with prisons</w:t>
      </w:r>
      <w:r w:rsidRPr="00F757C3">
        <w:t xml:space="preserve"> and</w:t>
      </w:r>
      <w:r w:rsidRPr="00F757C3">
        <w:t xml:space="preserve"> </w:t>
      </w:r>
      <w:r w:rsidRPr="00F757C3">
        <w:t xml:space="preserve">constabulary in </w:t>
      </w:r>
      <w:r w:rsidRPr="00F757C3">
        <w:t xml:space="preserve">a joint inspection mode, and </w:t>
      </w:r>
      <w:r w:rsidRPr="00F757C3">
        <w:t xml:space="preserve">with IOPC. Those </w:t>
      </w:r>
      <w:r w:rsidRPr="00F757C3">
        <w:t xml:space="preserve">are the bodies that we can work </w:t>
      </w:r>
      <w:r w:rsidRPr="00F757C3">
        <w:t>with</w:t>
      </w:r>
      <w:r w:rsidRPr="00F757C3">
        <w:t xml:space="preserve">, but there are others that we can just do voluntarily on a common law inspection basis, such as </w:t>
      </w:r>
      <w:r w:rsidRPr="00F757C3">
        <w:t>Ofsted</w:t>
      </w:r>
      <w:r w:rsidRPr="00F757C3">
        <w:t>.</w:t>
      </w:r>
      <w:r w:rsidRPr="00F757C3">
        <w:t xml:space="preserve"> </w:t>
      </w:r>
      <w:r w:rsidRPr="00F757C3">
        <w:t xml:space="preserve">I am not sure </w:t>
      </w:r>
      <w:r w:rsidRPr="00F757C3" w:rsidR="006256AB">
        <w:t xml:space="preserve">that </w:t>
      </w:r>
      <w:r w:rsidRPr="00F757C3">
        <w:t xml:space="preserve">that </w:t>
      </w:r>
      <w:r w:rsidRPr="00F757C3" w:rsidR="006256AB">
        <w:t>is</w:t>
      </w:r>
      <w:r w:rsidRPr="00F757C3">
        <w:t xml:space="preserve"> good enough. </w:t>
      </w:r>
      <w:r w:rsidRPr="00F757C3">
        <w:t>I</w:t>
      </w:r>
      <w:r w:rsidRPr="00F757C3">
        <w:t>t should be on a statutory footing.</w:t>
      </w:r>
    </w:p>
    <w:p w:rsidR="005E213E" w:rsidRPr="00F757C3" w:rsidP="005E213E">
      <w:pPr>
        <w:pStyle w:val="Question"/>
      </w:pPr>
      <w:sdt>
        <w:sdtPr>
          <w:alias w:val="Member"/>
          <w:tag w:val="&lt;Member mnisId='4393' dodsId='136662'&gt;"/>
          <w:id w:val="1389070889"/>
          <w:placeholder>
            <w:docPart w:val="3F4D0AEFD210431384A98D9C05742540"/>
          </w:placeholder>
          <w:richText/>
        </w:sdtPr>
        <w:sdtContent>
          <w:r w:rsidRPr="00F757C3">
            <w:rPr>
              <w:b/>
            </w:rPr>
            <w:t>Stuart C McDonald:</w:t>
          </w:r>
        </w:sdtContent>
      </w:sdt>
      <w:r w:rsidRPr="00F757C3">
        <w:t xml:space="preserve"> What difference would that make?</w:t>
      </w:r>
    </w:p>
    <w:p w:rsidR="005E213E" w:rsidRPr="00F757C3" w:rsidP="005E213E">
      <w:pPr>
        <w:pStyle w:val="Answer"/>
      </w:pPr>
      <w:sdt>
        <w:sdtPr>
          <w:alias w:val="Witness"/>
          <w:id w:val="515279194"/>
          <w:placeholder>
            <w:docPart w:val="3F4D0AEFD210431384A98D9C05742540"/>
          </w:placeholder>
          <w:richText/>
        </w:sdtPr>
        <w:sdtContent>
          <w:r w:rsidRPr="00F757C3">
            <w:rPr>
              <w:b/>
              <w:i/>
            </w:rPr>
            <w:t>David Neal:</w:t>
          </w:r>
        </w:sdtContent>
      </w:sdt>
      <w:r w:rsidRPr="00F757C3">
        <w:t xml:space="preserve"> It means that you are not doing things on mates’ rates, for a start, which is not a sustainable position. Ofsted was terrific, but it means that you cannot have, for example, the joint badge at the top of the report. You cannot necessarily get under the skin of the issue, which is really important.</w:t>
      </w:r>
    </w:p>
    <w:p w:rsidR="005E213E" w:rsidRPr="00F757C3" w:rsidP="005E213E">
      <w:pPr>
        <w:pStyle w:val="Answer"/>
      </w:pPr>
      <w:r w:rsidRPr="00F757C3">
        <w:t>What it drives is recruiting the type of person that we may want to work with or employ. It means that, if it was in the criminal justice joint inspectorate framework, which is the currency that the National Audit Office report was in in 2015, there would be a statutory framework for a statutory inspection programme. We would have to publish, alongside those fellow inspectorates, what we were going to do in a joint way, which is the maturation of us as an inspectorate. Coming with that as well, it probably involves a title change into an HMI, because that is what the public understands. That would be a sensible area to move into. I have mentioned these proposals to Ministers as well.</w:t>
      </w:r>
    </w:p>
    <w:p w:rsidR="001C5EEC" w:rsidRPr="00F757C3" w:rsidP="00072F93">
      <w:pPr>
        <w:pStyle w:val="Question"/>
      </w:pPr>
      <w:sdt>
        <w:sdtPr>
          <w:alias w:val="Member"/>
          <w:tag w:val="&lt;Member mnisId='4393' dodsId='136662'&gt;"/>
          <w:id w:val="-2059080983"/>
          <w:placeholder>
            <w:docPart w:val="DefaultPlaceholder_-1854013440"/>
          </w:placeholder>
          <w:richText/>
        </w:sdtPr>
        <w:sdtContent>
          <w:r w:rsidRPr="00072F93" w:rsidR="008931A1">
            <w:rPr>
              <w:b/>
            </w:rPr>
            <w:t>Stuart C McDonald:</w:t>
          </w:r>
        </w:sdtContent>
      </w:sdt>
      <w:r w:rsidRPr="00F757C3" w:rsidR="008931A1">
        <w:t xml:space="preserve"> We will </w:t>
      </w:r>
      <w:r w:rsidRPr="00F757C3" w:rsidR="00FD389A">
        <w:t>go and read that</w:t>
      </w:r>
      <w:r w:rsidRPr="00F757C3" w:rsidR="008931A1">
        <w:t xml:space="preserve"> </w:t>
      </w:r>
      <w:r w:rsidRPr="00F757C3" w:rsidR="00FD389A">
        <w:t>report that you have mentioned</w:t>
      </w:r>
      <w:r w:rsidRPr="00F757C3" w:rsidR="008931A1">
        <w:t>.</w:t>
      </w:r>
      <w:r w:rsidRPr="00F757C3" w:rsidR="00FD389A">
        <w:t xml:space="preserve"> </w:t>
      </w:r>
      <w:r w:rsidRPr="00F757C3" w:rsidR="008931A1">
        <w:t>J</w:t>
      </w:r>
      <w:r w:rsidRPr="00F757C3" w:rsidR="00FD389A">
        <w:t xml:space="preserve">ust in terms of remit and a related question about where your scope for action starts and finishes, </w:t>
      </w:r>
      <w:r w:rsidRPr="00F757C3" w:rsidR="008931A1">
        <w:t xml:space="preserve">I see in your programme that one </w:t>
      </w:r>
      <w:r w:rsidRPr="00F757C3" w:rsidR="00FD389A">
        <w:t xml:space="preserve">proposed action </w:t>
      </w:r>
      <w:r w:rsidRPr="00F757C3" w:rsidR="008931A1">
        <w:t xml:space="preserve">this year </w:t>
      </w:r>
      <w:r w:rsidRPr="00F757C3" w:rsidR="00FD389A">
        <w:t xml:space="preserve">relates to seasonal agricultural workers or </w:t>
      </w:r>
      <w:r w:rsidRPr="00F757C3" w:rsidR="008931A1">
        <w:t xml:space="preserve">the </w:t>
      </w:r>
      <w:r w:rsidRPr="00F757C3" w:rsidR="00FD389A">
        <w:t>agricultural sector.</w:t>
      </w:r>
    </w:p>
    <w:p w:rsidR="00FD389A" w:rsidRPr="00F757C3" w:rsidP="008931A1">
      <w:pPr>
        <w:pStyle w:val="Question"/>
        <w:numPr>
          <w:ilvl w:val="0"/>
          <w:numId w:val="0"/>
        </w:numPr>
        <w:ind w:left="794"/>
      </w:pPr>
      <w:r w:rsidRPr="00F757C3">
        <w:t>There was a report that I read just this week from the Bureau of I</w:t>
      </w:r>
      <w:r w:rsidRPr="00F757C3">
        <w:t xml:space="preserve">nvestigative </w:t>
      </w:r>
      <w:r w:rsidRPr="00F757C3">
        <w:t>J</w:t>
      </w:r>
      <w:r w:rsidRPr="00F757C3">
        <w:t>ournalism</w:t>
      </w:r>
      <w:r w:rsidRPr="00F757C3">
        <w:t xml:space="preserve">, </w:t>
      </w:r>
      <w:r w:rsidRPr="00F757C3">
        <w:t>talking about</w:t>
      </w:r>
      <w:r w:rsidRPr="00F757C3">
        <w:t xml:space="preserve"> people being </w:t>
      </w:r>
      <w:r w:rsidRPr="00F757C3">
        <w:t xml:space="preserve">recruited from Nepal in particular, where </w:t>
      </w:r>
      <w:r w:rsidRPr="00F757C3">
        <w:t xml:space="preserve">they </w:t>
      </w:r>
      <w:r w:rsidRPr="00F757C3">
        <w:t xml:space="preserve">have been asked to pay </w:t>
      </w:r>
      <w:r w:rsidRPr="00F757C3">
        <w:t>fees of £</w:t>
      </w:r>
      <w:r w:rsidRPr="00F757C3">
        <w:t>3</w:t>
      </w:r>
      <w:r w:rsidRPr="00F757C3">
        <w:t>,</w:t>
      </w:r>
      <w:r w:rsidRPr="00F757C3">
        <w:t>000</w:t>
      </w:r>
      <w:r w:rsidRPr="00F757C3">
        <w:t>—things that really should not be happening. W</w:t>
      </w:r>
      <w:r w:rsidRPr="00F757C3">
        <w:t xml:space="preserve">hile an agricultural </w:t>
      </w:r>
      <w:r w:rsidRPr="00F757C3">
        <w:t xml:space="preserve">worker </w:t>
      </w:r>
      <w:r w:rsidRPr="00F757C3">
        <w:t xml:space="preserve">scheme is necessary, </w:t>
      </w:r>
      <w:r w:rsidRPr="00F757C3" w:rsidR="00B0448C">
        <w:t>it is</w:t>
      </w:r>
      <w:r w:rsidRPr="00F757C3">
        <w:t xml:space="preserve"> also open to abuse </w:t>
      </w:r>
      <w:r w:rsidRPr="00F757C3">
        <w:t>i</w:t>
      </w:r>
      <w:r w:rsidRPr="00F757C3">
        <w:t xml:space="preserve">f </w:t>
      </w:r>
      <w:r w:rsidRPr="00F757C3" w:rsidR="00B0448C">
        <w:t>it is</w:t>
      </w:r>
      <w:r w:rsidRPr="00F757C3">
        <w:t xml:space="preserve"> not inspected thoroughly.</w:t>
      </w:r>
      <w:r w:rsidRPr="00F757C3" w:rsidR="001C5EEC">
        <w:t xml:space="preserve"> </w:t>
      </w:r>
      <w:r w:rsidRPr="00F757C3">
        <w:t xml:space="preserve">What is your remit </w:t>
      </w:r>
      <w:r w:rsidRPr="00F757C3">
        <w:t>there?</w:t>
      </w:r>
      <w:r w:rsidRPr="00F757C3">
        <w:t xml:space="preserve"> </w:t>
      </w:r>
      <w:r w:rsidRPr="00F757C3">
        <w:t>W</w:t>
      </w:r>
      <w:r w:rsidRPr="00F757C3">
        <w:t xml:space="preserve">here does the </w:t>
      </w:r>
      <w:r w:rsidRPr="00F757C3" w:rsidR="001C5EEC">
        <w:t xml:space="preserve">Gangmasters and Labour </w:t>
      </w:r>
      <w:r w:rsidRPr="00F757C3" w:rsidR="001C5EEC">
        <w:t xml:space="preserve">Abuse Authority </w:t>
      </w:r>
      <w:r w:rsidRPr="00F757C3">
        <w:t xml:space="preserve">have a remit? Where does it start </w:t>
      </w:r>
      <w:r w:rsidRPr="00F757C3" w:rsidR="001C5EEC">
        <w:t>and end?</w:t>
      </w:r>
    </w:p>
    <w:p w:rsidR="00FD389A" w:rsidRPr="00F757C3" w:rsidP="001C5EEC">
      <w:pPr>
        <w:pStyle w:val="Answer"/>
      </w:pPr>
      <w:sdt>
        <w:sdtPr>
          <w:alias w:val="Witness"/>
          <w:id w:val="817845804"/>
          <w:placeholder>
            <w:docPart w:val="DefaultPlaceholder_-1854013440"/>
          </w:placeholder>
          <w:richText/>
        </w:sdtPr>
        <w:sdtContent>
          <w:r w:rsidRPr="00F757C3" w:rsidR="00F22611">
            <w:rPr>
              <w:b/>
              <w:i/>
            </w:rPr>
            <w:t>David Neal:</w:t>
          </w:r>
        </w:sdtContent>
      </w:sdt>
      <w:r w:rsidRPr="00F757C3" w:rsidR="001C5EEC">
        <w:t xml:space="preserve"> Like any new initiative—this is the first time—we do not know. I do not know and I cannot tell you where our remit begins and end</w:t>
      </w:r>
      <w:r w:rsidRPr="00F757C3" w:rsidR="00D67C61">
        <w:t>s</w:t>
      </w:r>
      <w:r w:rsidRPr="00F757C3" w:rsidR="001C5EEC">
        <w:t>. We need to push the boundaries. In many of the inspections that we do, we just have to explore. I do not know.</w:t>
      </w:r>
    </w:p>
    <w:p w:rsidR="00FD389A" w:rsidRPr="00F757C3" w:rsidP="00FD389A">
      <w:pPr>
        <w:pStyle w:val="Question"/>
      </w:pPr>
      <w:sdt>
        <w:sdtPr>
          <w:alias w:val="Member"/>
          <w:tag w:val="&lt;Member mnisId='4393' dodsId='136662'&gt;"/>
          <w:id w:val="782384606"/>
          <w:placeholder>
            <w:docPart w:val="DefaultPlaceholder_-1854013440"/>
          </w:placeholder>
          <w:richText/>
        </w:sdtPr>
        <w:sdtContent>
          <w:r w:rsidRPr="00F757C3" w:rsidR="001C5EEC">
            <w:rPr>
              <w:b/>
            </w:rPr>
            <w:t>Stuart C McDonald:</w:t>
          </w:r>
        </w:sdtContent>
      </w:sdt>
      <w:r w:rsidRPr="00F757C3" w:rsidR="001C5EEC">
        <w:t xml:space="preserve"> E</w:t>
      </w:r>
      <w:r w:rsidRPr="00F757C3">
        <w:t xml:space="preserve">ven in terms of extraterritoriality, because some of these bad practices are happening </w:t>
      </w:r>
      <w:r w:rsidRPr="00F757C3" w:rsidR="001C5EEC">
        <w:t xml:space="preserve">overseas </w:t>
      </w:r>
      <w:r w:rsidRPr="00F757C3">
        <w:t>rather than here</w:t>
      </w:r>
      <w:r w:rsidRPr="00F757C3" w:rsidR="00AE58F1">
        <w:t>. A</w:t>
      </w:r>
      <w:r w:rsidRPr="00F757C3">
        <w:t>gain</w:t>
      </w:r>
      <w:r w:rsidRPr="00F757C3" w:rsidR="00AE58F1">
        <w:t>,</w:t>
      </w:r>
      <w:r w:rsidRPr="00F757C3">
        <w:t xml:space="preserve"> </w:t>
      </w:r>
      <w:r w:rsidRPr="00F757C3" w:rsidR="001C5EEC">
        <w:t xml:space="preserve">I am </w:t>
      </w:r>
      <w:r w:rsidRPr="00F757C3">
        <w:t xml:space="preserve">not clear whether you </w:t>
      </w:r>
      <w:r w:rsidRPr="00F757C3" w:rsidR="007A33F8">
        <w:t>have</w:t>
      </w:r>
      <w:r w:rsidRPr="00F757C3">
        <w:t xml:space="preserve"> the ability to look </w:t>
      </w:r>
      <w:r w:rsidRPr="00F757C3" w:rsidR="001C5EEC">
        <w:t xml:space="preserve">into </w:t>
      </w:r>
      <w:r w:rsidRPr="00F757C3">
        <w:t>that.</w:t>
      </w:r>
    </w:p>
    <w:p w:rsidR="001C5EEC" w:rsidRPr="00F757C3" w:rsidP="001C5EEC">
      <w:pPr>
        <w:pStyle w:val="Answer"/>
      </w:pPr>
      <w:sdt>
        <w:sdtPr>
          <w:alias w:val="Witness"/>
          <w:id w:val="-767927088"/>
          <w:placeholder>
            <w:docPart w:val="DefaultPlaceholder_-1854013440"/>
          </w:placeholder>
          <w:richText/>
        </w:sdtPr>
        <w:sdtContent>
          <w:r w:rsidRPr="00F757C3" w:rsidR="00F22611">
            <w:rPr>
              <w:b/>
              <w:i/>
            </w:rPr>
            <w:t>David Neal:</w:t>
          </w:r>
        </w:sdtContent>
      </w:sdt>
      <w:r w:rsidRPr="00F757C3">
        <w:t xml:space="preserve"> I </w:t>
      </w:r>
      <w:r w:rsidRPr="00F757C3" w:rsidR="00FD389A">
        <w:t xml:space="preserve">am not sure </w:t>
      </w:r>
      <w:r w:rsidRPr="00F757C3">
        <w:t xml:space="preserve">that </w:t>
      </w:r>
      <w:r w:rsidRPr="00F757C3" w:rsidR="00FD389A">
        <w:t>we have the ability to work overseas</w:t>
      </w:r>
      <w:r w:rsidRPr="00F757C3">
        <w:t>.</w:t>
      </w:r>
      <w:r w:rsidRPr="00F757C3" w:rsidR="00FD389A">
        <w:t xml:space="preserve"> </w:t>
      </w:r>
      <w:r w:rsidRPr="00F757C3">
        <w:t>I</w:t>
      </w:r>
      <w:r w:rsidRPr="00F757C3" w:rsidR="00B0448C">
        <w:t>t is</w:t>
      </w:r>
      <w:r w:rsidRPr="00F757C3" w:rsidR="00FD389A">
        <w:t xml:space="preserve"> exactly the same</w:t>
      </w:r>
      <w:r w:rsidRPr="00F757C3">
        <w:t xml:space="preserve"> i</w:t>
      </w:r>
      <w:r w:rsidRPr="00F757C3" w:rsidR="00FD389A">
        <w:t>n terms of the question of Rwanda</w:t>
      </w:r>
      <w:r w:rsidRPr="00F757C3">
        <w:t>.</w:t>
      </w:r>
      <w:r w:rsidRPr="00F757C3" w:rsidR="00FD389A">
        <w:t xml:space="preserve"> </w:t>
      </w:r>
      <w:r w:rsidRPr="00F757C3">
        <w:t>W</w:t>
      </w:r>
      <w:r w:rsidRPr="00F757C3" w:rsidR="00FD389A">
        <w:t xml:space="preserve">here does our jurisdiction lie? </w:t>
      </w:r>
      <w:r w:rsidRPr="00F757C3">
        <w:t>I</w:t>
      </w:r>
      <w:r w:rsidRPr="00F757C3" w:rsidR="00FD389A">
        <w:t xml:space="preserve">t probably lies in this country, but that </w:t>
      </w:r>
      <w:r w:rsidRPr="00F757C3">
        <w:t xml:space="preserve">does not </w:t>
      </w:r>
      <w:r w:rsidRPr="00F757C3" w:rsidR="00FD389A">
        <w:t xml:space="preserve">stop us coming to a view of the overall system and being able to contribute that. </w:t>
      </w:r>
      <w:r w:rsidRPr="00F757C3">
        <w:t>F</w:t>
      </w:r>
      <w:r w:rsidRPr="00F757C3" w:rsidR="00FD389A">
        <w:t>or me</w:t>
      </w:r>
      <w:r w:rsidRPr="00F757C3">
        <w:t xml:space="preserve">, </w:t>
      </w:r>
      <w:r w:rsidRPr="00F757C3" w:rsidR="00FD389A">
        <w:t xml:space="preserve">a significant issue </w:t>
      </w:r>
      <w:r w:rsidRPr="00F757C3">
        <w:t xml:space="preserve">there is cross-departmental </w:t>
      </w:r>
      <w:r w:rsidRPr="00F757C3" w:rsidR="00FD389A">
        <w:t>working</w:t>
      </w:r>
      <w:r w:rsidRPr="00F757C3">
        <w:t>.</w:t>
      </w:r>
      <w:r w:rsidRPr="00F757C3" w:rsidR="00FD389A">
        <w:t xml:space="preserve"> </w:t>
      </w:r>
      <w:r w:rsidRPr="00F757C3">
        <w:t>I</w:t>
      </w:r>
      <w:r w:rsidRPr="00F757C3" w:rsidR="00FD389A">
        <w:t xml:space="preserve">f we </w:t>
      </w:r>
      <w:r w:rsidRPr="00F757C3">
        <w:t xml:space="preserve">were </w:t>
      </w:r>
      <w:r w:rsidRPr="00F757C3" w:rsidR="00FD389A">
        <w:t xml:space="preserve">working across </w:t>
      </w:r>
      <w:r w:rsidRPr="00F757C3">
        <w:t>M</w:t>
      </w:r>
      <w:r w:rsidRPr="00F757C3" w:rsidR="00FD389A">
        <w:t xml:space="preserve">inistries to do another inspection, </w:t>
      </w:r>
      <w:r w:rsidRPr="00F757C3" w:rsidR="006256AB">
        <w:t>that is</w:t>
      </w:r>
      <w:r w:rsidRPr="00F757C3" w:rsidR="00FD389A">
        <w:t xml:space="preserve"> </w:t>
      </w:r>
      <w:r w:rsidRPr="00F757C3">
        <w:t>dra</w:t>
      </w:r>
      <w:r w:rsidRPr="00F757C3" w:rsidR="00FD389A">
        <w:t xml:space="preserve">wing even more </w:t>
      </w:r>
      <w:r w:rsidRPr="00F757C3">
        <w:t>M</w:t>
      </w:r>
      <w:r w:rsidRPr="00F757C3" w:rsidR="00FD389A">
        <w:t>inisters in</w:t>
      </w:r>
      <w:r w:rsidRPr="00F757C3">
        <w:t xml:space="preserve">, </w:t>
      </w:r>
      <w:r w:rsidRPr="00F757C3" w:rsidR="00FD389A">
        <w:t xml:space="preserve">which makes it even more complex </w:t>
      </w:r>
      <w:r w:rsidRPr="00F757C3">
        <w:t xml:space="preserve">and </w:t>
      </w:r>
      <w:r w:rsidRPr="00F757C3" w:rsidR="00FD389A">
        <w:t>makes it even more important</w:t>
      </w:r>
      <w:r w:rsidRPr="00F757C3">
        <w:t xml:space="preserve"> for it all to be held together </w:t>
      </w:r>
      <w:r w:rsidRPr="00F757C3" w:rsidR="00FD389A">
        <w:t>at the top.</w:t>
      </w:r>
    </w:p>
    <w:p w:rsidR="00FD389A" w:rsidRPr="00F757C3" w:rsidP="001C5EEC">
      <w:pPr>
        <w:pStyle w:val="Answer"/>
      </w:pPr>
      <w:r w:rsidRPr="00F757C3">
        <w:t xml:space="preserve">I do not want to </w:t>
      </w:r>
      <w:r w:rsidRPr="00F757C3">
        <w:t xml:space="preserve">skirt the question, but I do want to make the case </w:t>
      </w:r>
      <w:r w:rsidRPr="00F757C3">
        <w:t xml:space="preserve">that </w:t>
      </w:r>
      <w:r w:rsidRPr="00F757C3">
        <w:t>these are complex</w:t>
      </w:r>
      <w:r w:rsidRPr="00F757C3">
        <w:t>,</w:t>
      </w:r>
      <w:r w:rsidRPr="00F757C3">
        <w:t xml:space="preserve"> new areas </w:t>
      </w:r>
      <w:r w:rsidRPr="00F757C3">
        <w:t xml:space="preserve">that we </w:t>
      </w:r>
      <w:r w:rsidRPr="00F757C3">
        <w:t xml:space="preserve">are getting involved </w:t>
      </w:r>
      <w:r w:rsidRPr="00F757C3">
        <w:t xml:space="preserve">in, </w:t>
      </w:r>
      <w:r w:rsidRPr="00F757C3">
        <w:t xml:space="preserve">and </w:t>
      </w:r>
      <w:r w:rsidRPr="00F757C3">
        <w:t xml:space="preserve">they </w:t>
      </w:r>
      <w:r w:rsidRPr="00F757C3">
        <w:t xml:space="preserve">are important </w:t>
      </w:r>
      <w:r w:rsidRPr="00F757C3">
        <w:t>areas</w:t>
      </w:r>
      <w:r w:rsidRPr="00F757C3">
        <w:t>.</w:t>
      </w:r>
    </w:p>
    <w:p w:rsidR="00FD389A" w:rsidRPr="00F757C3" w:rsidP="00613681">
      <w:pPr>
        <w:pStyle w:val="Question"/>
      </w:pPr>
      <w:sdt>
        <w:sdtPr>
          <w:alias w:val="Member"/>
          <w:tag w:val="&lt;Member mnisId='4393' dodsId='136662'&gt;"/>
          <w:id w:val="2097663968"/>
          <w:placeholder>
            <w:docPart w:val="1A11529F94254A74AB3023492E7F8996"/>
          </w:placeholder>
          <w:richText/>
        </w:sdtPr>
        <w:sdtContent>
          <w:r w:rsidRPr="00F757C3" w:rsidR="00613681">
            <w:rPr>
              <w:b/>
            </w:rPr>
            <w:t>Stuart C McDonald:</w:t>
          </w:r>
        </w:sdtContent>
      </w:sdt>
      <w:r w:rsidRPr="00F757C3" w:rsidR="00613681">
        <w:t xml:space="preserve"> </w:t>
      </w:r>
      <w:r w:rsidRPr="00F757C3" w:rsidR="001C5EEC">
        <w:t xml:space="preserve">It would </w:t>
      </w:r>
      <w:r w:rsidRPr="00F757C3" w:rsidR="00613681">
        <w:t xml:space="preserve">be </w:t>
      </w:r>
      <w:r w:rsidRPr="00F757C3" w:rsidR="001C5EEC">
        <w:t>very welcome to exp</w:t>
      </w:r>
      <w:r w:rsidRPr="00F757C3">
        <w:t xml:space="preserve">lore that subject. The last question </w:t>
      </w:r>
      <w:r w:rsidRPr="00F757C3" w:rsidR="001C5EEC">
        <w:t xml:space="preserve">from </w:t>
      </w:r>
      <w:r w:rsidRPr="00F757C3">
        <w:t xml:space="preserve">me is </w:t>
      </w:r>
      <w:r w:rsidRPr="00F757C3" w:rsidR="001C5EEC">
        <w:t xml:space="preserve">Wendy </w:t>
      </w:r>
      <w:r w:rsidRPr="00F757C3">
        <w:t>Williams</w:t>
      </w:r>
      <w:r w:rsidRPr="00F757C3" w:rsidR="001C5EEC">
        <w:t>’</w:t>
      </w:r>
      <w:r w:rsidR="009D1878">
        <w:t>s</w:t>
      </w:r>
      <w:r w:rsidRPr="00F757C3">
        <w:t xml:space="preserve"> suggestion </w:t>
      </w:r>
      <w:r w:rsidRPr="00F757C3" w:rsidR="001C5EEC">
        <w:t xml:space="preserve">of a </w:t>
      </w:r>
      <w:r w:rsidRPr="00F757C3" w:rsidR="009D1878">
        <w:t>migrants’ commissioner</w:t>
      </w:r>
      <w:r w:rsidRPr="00F757C3">
        <w:t xml:space="preserve">. </w:t>
      </w:r>
      <w:r w:rsidRPr="00F757C3" w:rsidR="001C5EEC">
        <w:t>W</w:t>
      </w:r>
      <w:r w:rsidRPr="00F757C3" w:rsidR="00645592">
        <w:t>hat is</w:t>
      </w:r>
      <w:r w:rsidRPr="00F757C3">
        <w:t xml:space="preserve"> your view of that and how would that dovetail with your</w:t>
      </w:r>
      <w:r w:rsidRPr="00F757C3" w:rsidR="00613681">
        <w:t xml:space="preserve"> own</w:t>
      </w:r>
      <w:r w:rsidRPr="00F757C3">
        <w:t xml:space="preserve"> </w:t>
      </w:r>
      <w:r w:rsidRPr="00F757C3" w:rsidR="001C5EEC">
        <w:t>role</w:t>
      </w:r>
      <w:r w:rsidRPr="00F757C3">
        <w:t>?</w:t>
      </w:r>
    </w:p>
    <w:p w:rsidR="00FD389A" w:rsidRPr="00F757C3" w:rsidP="001C5EEC">
      <w:pPr>
        <w:pStyle w:val="Answer"/>
      </w:pPr>
      <w:sdt>
        <w:sdtPr>
          <w:alias w:val="Witness"/>
          <w:id w:val="1798410563"/>
          <w:placeholder>
            <w:docPart w:val="DefaultPlaceholder_-1854013440"/>
          </w:placeholder>
          <w:richText/>
        </w:sdtPr>
        <w:sdtContent>
          <w:r w:rsidRPr="00F757C3" w:rsidR="00F22611">
            <w:rPr>
              <w:b/>
              <w:i/>
            </w:rPr>
            <w:t>David Neal:</w:t>
          </w:r>
        </w:sdtContent>
      </w:sdt>
      <w:r w:rsidRPr="00F757C3" w:rsidR="001C5EEC">
        <w:t xml:space="preserve"> I</w:t>
      </w:r>
      <w:r w:rsidRPr="00F757C3">
        <w:t xml:space="preserve"> am turning to the diagram </w:t>
      </w:r>
      <w:r w:rsidRPr="00F757C3" w:rsidR="001C5EEC">
        <w:t xml:space="preserve">in </w:t>
      </w:r>
      <w:r w:rsidRPr="00F757C3">
        <w:t>my notes, which is how we form our inspection program</w:t>
      </w:r>
      <w:r w:rsidRPr="00F757C3" w:rsidR="001C5EEC">
        <w:t>me</w:t>
      </w:r>
      <w:r w:rsidRPr="00F757C3">
        <w:t xml:space="preserve">. I only turn to the diagram because </w:t>
      </w:r>
      <w:r w:rsidRPr="00F757C3" w:rsidR="00B0448C">
        <w:t xml:space="preserve">there </w:t>
      </w:r>
      <w:r w:rsidRPr="00F757C3" w:rsidR="001C5EEC">
        <w:t xml:space="preserve">are </w:t>
      </w:r>
      <w:r w:rsidRPr="00F757C3">
        <w:t>that many inputs to our inspection program</w:t>
      </w:r>
      <w:r w:rsidRPr="00F757C3" w:rsidR="001C5EEC">
        <w:t>me</w:t>
      </w:r>
      <w:r w:rsidRPr="00F757C3">
        <w:t xml:space="preserve">. The one missing link on my diagram is the </w:t>
      </w:r>
      <w:r w:rsidRPr="00F757C3" w:rsidR="009D1878">
        <w:t>migrants’ commissioner</w:t>
      </w:r>
      <w:r w:rsidRPr="00F757C3">
        <w:t xml:space="preserve">, because that role has </w:t>
      </w:r>
      <w:r w:rsidRPr="00F757C3" w:rsidR="001C5EEC">
        <w:t>the</w:t>
      </w:r>
      <w:r w:rsidRPr="00F757C3">
        <w:t xml:space="preserve"> potential of being</w:t>
      </w:r>
      <w:r w:rsidRPr="00F757C3" w:rsidR="001C5EEC">
        <w:t xml:space="preserve"> </w:t>
      </w:r>
      <w:r w:rsidRPr="00F757C3">
        <w:t>an enormous voice for people who are touched by the process. At the moment, we mitigate that risk by our various fora, where we bring bodies that represent or can represent individuals who are in the system.</w:t>
      </w:r>
    </w:p>
    <w:p w:rsidR="00FD389A" w:rsidRPr="00F757C3" w:rsidP="00732275">
      <w:pPr>
        <w:pStyle w:val="Question"/>
        <w:numPr>
          <w:ilvl w:val="0"/>
          <w:numId w:val="0"/>
        </w:numPr>
        <w:ind w:left="794"/>
      </w:pPr>
      <w:r w:rsidRPr="00F757C3">
        <w:t>W</w:t>
      </w:r>
      <w:r w:rsidRPr="00F757C3">
        <w:t xml:space="preserve">e plug the gap at the moment, but Wendy’s suggestion that a </w:t>
      </w:r>
      <w:r w:rsidRPr="00F757C3" w:rsidR="009D1878">
        <w:t>migrants’ commissioner</w:t>
      </w:r>
      <w:r w:rsidRPr="00F757C3">
        <w:t xml:space="preserve"> can be there to represent those interests </w:t>
      </w:r>
      <w:r w:rsidRPr="00F757C3">
        <w:t xml:space="preserve">and </w:t>
      </w:r>
      <w:r w:rsidRPr="00F757C3">
        <w:t>inform our inspection program</w:t>
      </w:r>
      <w:r w:rsidRPr="00F757C3">
        <w:t>me</w:t>
      </w:r>
      <w:r w:rsidRPr="00F757C3">
        <w:t xml:space="preserve"> </w:t>
      </w:r>
      <w:r w:rsidRPr="00F757C3" w:rsidR="006256AB">
        <w:t>is</w:t>
      </w:r>
      <w:r w:rsidRPr="00F757C3">
        <w:t xml:space="preserve"> </w:t>
      </w:r>
      <w:r w:rsidRPr="00F757C3">
        <w:t xml:space="preserve">hugely </w:t>
      </w:r>
      <w:r w:rsidRPr="00F757C3">
        <w:t>important</w:t>
      </w:r>
      <w:r w:rsidRPr="00F757C3">
        <w:t>,</w:t>
      </w:r>
      <w:r w:rsidRPr="00F757C3">
        <w:t xml:space="preserve"> because we have a number of inputs into that program</w:t>
      </w:r>
      <w:r w:rsidRPr="00F757C3">
        <w:t>me</w:t>
      </w:r>
      <w:r w:rsidRPr="00F757C3" w:rsidR="00613681">
        <w:t xml:space="preserve">. </w:t>
      </w:r>
      <w:r w:rsidRPr="00F757C3">
        <w:t>I am describing my diagram</w:t>
      </w:r>
      <w:r w:rsidRPr="00F757C3" w:rsidR="00613681">
        <w:t>;</w:t>
      </w:r>
      <w:r w:rsidRPr="00F757C3">
        <w:t xml:space="preserve"> I am a pictures person. </w:t>
      </w:r>
      <w:r w:rsidRPr="00F757C3">
        <w:t xml:space="preserve">Ultimately, </w:t>
      </w:r>
      <w:r w:rsidRPr="00F757C3" w:rsidR="00B0448C">
        <w:t>it is</w:t>
      </w:r>
      <w:r w:rsidRPr="00F757C3">
        <w:t xml:space="preserve"> me who decides</w:t>
      </w:r>
      <w:r w:rsidRPr="00F757C3">
        <w:t xml:space="preserve"> what </w:t>
      </w:r>
      <w:r w:rsidRPr="00F757C3" w:rsidR="00645592">
        <w:t>is</w:t>
      </w:r>
      <w:r w:rsidRPr="00F757C3">
        <w:t xml:space="preserve"> in the program</w:t>
      </w:r>
      <w:r w:rsidRPr="00F757C3">
        <w:t>me, but</w:t>
      </w:r>
      <w:r w:rsidRPr="00F757C3">
        <w:t xml:space="preserve"> </w:t>
      </w:r>
      <w:r w:rsidRPr="00F757C3">
        <w:t xml:space="preserve">the </w:t>
      </w:r>
      <w:r w:rsidRPr="00F757C3" w:rsidR="009D1878">
        <w:t xml:space="preserve">migrants’ commissioner </w:t>
      </w:r>
      <w:r w:rsidRPr="00F757C3">
        <w:t xml:space="preserve">and working closely with </w:t>
      </w:r>
      <w:r w:rsidRPr="00F757C3" w:rsidR="006C3122">
        <w:t xml:space="preserve">them </w:t>
      </w:r>
      <w:r w:rsidRPr="00F757C3">
        <w:t>is something that I would welcome</w:t>
      </w:r>
      <w:r w:rsidRPr="00F757C3" w:rsidR="00613681">
        <w:t>. L</w:t>
      </w:r>
      <w:r w:rsidRPr="00F757C3">
        <w:t xml:space="preserve">et us </w:t>
      </w:r>
      <w:r w:rsidRPr="00F757C3">
        <w:t xml:space="preserve">hope that </w:t>
      </w:r>
      <w:r w:rsidRPr="00F757C3" w:rsidR="006C3122">
        <w:t>the</w:t>
      </w:r>
      <w:r w:rsidRPr="00F757C3" w:rsidR="00613681">
        <w:t xml:space="preserve"> </w:t>
      </w:r>
      <w:r w:rsidRPr="00F757C3" w:rsidR="009D1878">
        <w:t xml:space="preserve">migrants’ commissioner </w:t>
      </w:r>
      <w:r w:rsidRPr="00F757C3" w:rsidR="00613681">
        <w:t>is</w:t>
      </w:r>
      <w:r w:rsidRPr="00F757C3" w:rsidR="006C3122">
        <w:t xml:space="preserve"> </w:t>
      </w:r>
      <w:r w:rsidRPr="00F757C3">
        <w:t>appointed very soon.</w:t>
      </w:r>
    </w:p>
    <w:p w:rsidR="00FD389A" w:rsidRPr="00F757C3" w:rsidP="00FD389A">
      <w:pPr>
        <w:pStyle w:val="Question"/>
      </w:pPr>
      <w:sdt>
        <w:sdtPr>
          <w:alias w:val="Member"/>
          <w:tag w:val="&lt;Member mnisId='4844' dodsId=''&gt;"/>
          <w:id w:val="1647787920"/>
          <w:placeholder>
            <w:docPart w:val="DefaultPlaceholder_-1854013440"/>
          </w:placeholder>
          <w:richText/>
        </w:sdtPr>
        <w:sdtContent>
          <w:r w:rsidRPr="00F757C3" w:rsidR="00732275">
            <w:rPr>
              <w:b/>
            </w:rPr>
            <w:t>Matt Vickers:</w:t>
          </w:r>
        </w:sdtContent>
      </w:sdt>
      <w:r w:rsidRPr="00F757C3" w:rsidR="00732275">
        <w:t xml:space="preserve"> Since 2015, the ICIBI </w:t>
      </w:r>
      <w:r w:rsidRPr="00F757C3">
        <w:t xml:space="preserve">has repeatedly reviewed and made recommendations regarding the asylum </w:t>
      </w:r>
      <w:r w:rsidRPr="00F757C3" w:rsidR="00732275">
        <w:t>case</w:t>
      </w:r>
      <w:r w:rsidRPr="00F757C3">
        <w:t>work system</w:t>
      </w:r>
      <w:r w:rsidRPr="00F757C3" w:rsidR="00732275">
        <w:t>.</w:t>
      </w:r>
      <w:r w:rsidRPr="00F757C3">
        <w:t xml:space="preserve"> </w:t>
      </w:r>
      <w:r w:rsidRPr="00F757C3" w:rsidR="00732275">
        <w:t>W</w:t>
      </w:r>
      <w:r w:rsidRPr="00F757C3">
        <w:t xml:space="preserve">hy </w:t>
      </w:r>
      <w:r w:rsidRPr="00F757C3" w:rsidR="006C3122">
        <w:t xml:space="preserve">have </w:t>
      </w:r>
      <w:r w:rsidRPr="00F757C3">
        <w:t xml:space="preserve">the metrics on quantity and quality of </w:t>
      </w:r>
      <w:r w:rsidRPr="00F757C3" w:rsidR="00732275">
        <w:t xml:space="preserve">asylum </w:t>
      </w:r>
      <w:r w:rsidRPr="00F757C3">
        <w:t>decisions got worse?</w:t>
      </w:r>
    </w:p>
    <w:p w:rsidR="00732275" w:rsidRPr="00F757C3" w:rsidP="00732275">
      <w:pPr>
        <w:pStyle w:val="Answer"/>
      </w:pPr>
      <w:sdt>
        <w:sdtPr>
          <w:alias w:val="Witness"/>
          <w:id w:val="1257633529"/>
          <w:placeholder>
            <w:docPart w:val="DefaultPlaceholder_-1854013440"/>
          </w:placeholder>
          <w:richText/>
        </w:sdtPr>
        <w:sdtContent>
          <w:r w:rsidRPr="00F757C3" w:rsidR="00F22611">
            <w:rPr>
              <w:b/>
              <w:i/>
            </w:rPr>
            <w:t>David Neal:</w:t>
          </w:r>
        </w:sdtContent>
      </w:sdt>
      <w:r w:rsidRPr="00F757C3">
        <w:t xml:space="preserve"> There is a $64,000 question. I </w:t>
      </w:r>
      <w:r w:rsidRPr="00F757C3" w:rsidR="00FD389A">
        <w:t xml:space="preserve">am not sure </w:t>
      </w:r>
      <w:r w:rsidRPr="00F757C3">
        <w:t xml:space="preserve">that </w:t>
      </w:r>
      <w:r w:rsidRPr="00F757C3" w:rsidR="00FD389A">
        <w:t xml:space="preserve">I can tell you why </w:t>
      </w:r>
      <w:r w:rsidRPr="00F757C3" w:rsidR="00B0448C">
        <w:t xml:space="preserve">it </w:t>
      </w:r>
      <w:r w:rsidRPr="00F757C3">
        <w:t xml:space="preserve">has </w:t>
      </w:r>
      <w:r w:rsidRPr="00F757C3" w:rsidR="00FD389A">
        <w:t xml:space="preserve">got worse. </w:t>
      </w:r>
      <w:r w:rsidRPr="00F757C3">
        <w:t>P</w:t>
      </w:r>
      <w:r w:rsidRPr="00F757C3" w:rsidR="00FD389A">
        <w:t>art of the issue is,</w:t>
      </w:r>
      <w:r w:rsidRPr="00F757C3">
        <w:t xml:space="preserve"> f</w:t>
      </w:r>
      <w:r w:rsidRPr="00F757C3" w:rsidR="00FD389A">
        <w:t>or sure</w:t>
      </w:r>
      <w:r w:rsidRPr="00F757C3">
        <w:t>,</w:t>
      </w:r>
      <w:r w:rsidRPr="00F757C3" w:rsidR="00FD389A">
        <w:t xml:space="preserve"> the</w:t>
      </w:r>
      <w:r w:rsidRPr="00F757C3">
        <w:t xml:space="preserve"> v</w:t>
      </w:r>
      <w:r w:rsidRPr="00F757C3" w:rsidR="00FD389A">
        <w:t>olume. I</w:t>
      </w:r>
      <w:r w:rsidRPr="00F757C3">
        <w:t>f</w:t>
      </w:r>
      <w:r w:rsidRPr="00F757C3" w:rsidR="00FD389A">
        <w:t xml:space="preserve"> </w:t>
      </w:r>
      <w:r w:rsidRPr="00F757C3">
        <w:t xml:space="preserve">I was to plump for </w:t>
      </w:r>
      <w:r w:rsidRPr="00F757C3" w:rsidR="00FD389A">
        <w:t>one issue, it would be slow decision</w:t>
      </w:r>
      <w:r w:rsidR="009D1878">
        <w:t xml:space="preserve"> </w:t>
      </w:r>
      <w:r w:rsidRPr="00F757C3" w:rsidR="00FD389A">
        <w:t xml:space="preserve">making. </w:t>
      </w:r>
      <w:r w:rsidRPr="00F757C3">
        <w:t>A</w:t>
      </w:r>
      <w:r w:rsidRPr="00F757C3" w:rsidR="00FD389A">
        <w:t xml:space="preserve">sylum </w:t>
      </w:r>
      <w:r w:rsidRPr="00F757C3" w:rsidR="00FD389A">
        <w:t xml:space="preserve">casework has got worse. </w:t>
      </w:r>
      <w:r w:rsidRPr="00F757C3">
        <w:t>W</w:t>
      </w:r>
      <w:r w:rsidRPr="00F757C3" w:rsidR="00FD389A">
        <w:t>e are talking about double</w:t>
      </w:r>
      <w:r w:rsidR="009D1878">
        <w:t>—</w:t>
      </w:r>
      <w:r w:rsidRPr="00F757C3" w:rsidR="00FD389A">
        <w:t>11</w:t>
      </w:r>
      <w:r w:rsidRPr="00F757C3">
        <w:t>0,0</w:t>
      </w:r>
      <w:r w:rsidRPr="00F757C3" w:rsidR="00FD389A">
        <w:t xml:space="preserve">00 </w:t>
      </w:r>
      <w:r w:rsidRPr="00F757C3">
        <w:t xml:space="preserve">is </w:t>
      </w:r>
      <w:r w:rsidRPr="00F757C3" w:rsidR="00FD389A">
        <w:t xml:space="preserve">now the </w:t>
      </w:r>
      <w:r w:rsidRPr="00F757C3">
        <w:t xml:space="preserve">work in </w:t>
      </w:r>
      <w:r w:rsidRPr="00F757C3" w:rsidR="00FD389A">
        <w:t>progress</w:t>
      </w:r>
      <w:r w:rsidRPr="00F757C3">
        <w:t>.</w:t>
      </w:r>
      <w:r w:rsidRPr="00F757C3" w:rsidR="00FD389A">
        <w:t xml:space="preserve"> </w:t>
      </w:r>
      <w:r w:rsidRPr="00F757C3">
        <w:t>O</w:t>
      </w:r>
      <w:r w:rsidRPr="00F757C3" w:rsidR="00FD389A">
        <w:t>ur inspection was some time ago</w:t>
      </w:r>
      <w:r w:rsidRPr="00F757C3">
        <w:t xml:space="preserve">, so I cannot say </w:t>
      </w:r>
      <w:r w:rsidRPr="00F757C3" w:rsidR="00FD389A">
        <w:t>how current these are</w:t>
      </w:r>
      <w:r w:rsidRPr="00F757C3">
        <w:t>.</w:t>
      </w:r>
      <w:r w:rsidRPr="00F757C3" w:rsidR="00FD389A">
        <w:t xml:space="preserve"> </w:t>
      </w:r>
      <w:r w:rsidRPr="00F757C3">
        <w:t xml:space="preserve">Obstacles to it included a high </w:t>
      </w:r>
      <w:r w:rsidRPr="00F757C3" w:rsidR="00FD389A">
        <w:t xml:space="preserve">attrition rate among staff, low morale among staff, old </w:t>
      </w:r>
      <w:r w:rsidRPr="00F757C3">
        <w:t>IT</w:t>
      </w:r>
      <w:r w:rsidRPr="00F757C3" w:rsidR="00FD389A">
        <w:t xml:space="preserve"> </w:t>
      </w:r>
      <w:r w:rsidRPr="00F757C3">
        <w:t xml:space="preserve">and </w:t>
      </w:r>
      <w:r w:rsidRPr="00F757C3" w:rsidR="00FD389A">
        <w:t>the inability to move casework barriers</w:t>
      </w:r>
      <w:r w:rsidRPr="00F757C3">
        <w:t>.</w:t>
      </w:r>
      <w:r w:rsidRPr="00F757C3" w:rsidR="001C5F3F">
        <w:t xml:space="preserve"> </w:t>
      </w:r>
      <w:r w:rsidRPr="00F757C3">
        <w:t>T</w:t>
      </w:r>
      <w:r w:rsidRPr="00F757C3" w:rsidR="00B0448C">
        <w:t xml:space="preserve">here </w:t>
      </w:r>
      <w:r w:rsidRPr="00F757C3">
        <w:t>wa</w:t>
      </w:r>
      <w:r w:rsidRPr="00F757C3" w:rsidR="00B0448C">
        <w:t>s</w:t>
      </w:r>
      <w:r w:rsidRPr="00F757C3" w:rsidR="00FD389A">
        <w:t xml:space="preserve"> a whole series of factors </w:t>
      </w:r>
      <w:r w:rsidRPr="00F757C3">
        <w:t xml:space="preserve">that </w:t>
      </w:r>
      <w:r w:rsidRPr="00F757C3" w:rsidR="00FD389A">
        <w:t xml:space="preserve">led to it, </w:t>
      </w:r>
      <w:r w:rsidRPr="00F757C3">
        <w:t>but slow decision</w:t>
      </w:r>
      <w:r w:rsidR="009D1878">
        <w:t xml:space="preserve"> </w:t>
      </w:r>
      <w:r w:rsidRPr="00F757C3">
        <w:t>making is probably the one.</w:t>
      </w:r>
    </w:p>
    <w:p w:rsidR="00FD389A" w:rsidRPr="00F757C3" w:rsidP="00F320A4">
      <w:pPr>
        <w:pStyle w:val="Answer"/>
      </w:pPr>
      <w:r w:rsidRPr="00F757C3">
        <w:t xml:space="preserve">I know that, when </w:t>
      </w:r>
      <w:r w:rsidRPr="00F757C3">
        <w:t>we did the inspection</w:t>
      </w:r>
      <w:r w:rsidRPr="00F757C3">
        <w:t>,</w:t>
      </w:r>
      <w:r w:rsidRPr="00F757C3">
        <w:t xml:space="preserve"> there was an aspiration </w:t>
      </w:r>
      <w:r w:rsidRPr="00F757C3">
        <w:t xml:space="preserve">in the report </w:t>
      </w:r>
      <w:r w:rsidRPr="00F757C3">
        <w:t xml:space="preserve">to recruit </w:t>
      </w:r>
      <w:r w:rsidRPr="00F757C3">
        <w:t>1,000 decision</w:t>
      </w:r>
      <w:r w:rsidR="009D1878">
        <w:t xml:space="preserve"> </w:t>
      </w:r>
      <w:r w:rsidRPr="00F757C3">
        <w:t xml:space="preserve">makers </w:t>
      </w:r>
      <w:r w:rsidRPr="00F757C3">
        <w:t>involved in the process</w:t>
      </w:r>
      <w:r w:rsidRPr="00F757C3">
        <w:t>.</w:t>
      </w:r>
      <w:r w:rsidRPr="00F757C3">
        <w:t xml:space="preserve"> </w:t>
      </w:r>
      <w:r w:rsidRPr="00F757C3">
        <w:t>T</w:t>
      </w:r>
      <w:r w:rsidRPr="00F757C3" w:rsidR="006256AB">
        <w:t xml:space="preserve">hat </w:t>
      </w:r>
      <w:r w:rsidRPr="00F757C3">
        <w:t xml:space="preserve">has </w:t>
      </w:r>
      <w:r w:rsidRPr="00F757C3">
        <w:t>been slow to do</w:t>
      </w:r>
      <w:r w:rsidRPr="00F757C3" w:rsidR="00B165A1">
        <w:t>. T</w:t>
      </w:r>
      <w:r w:rsidRPr="00F757C3">
        <w:t xml:space="preserve">here are 850 </w:t>
      </w:r>
      <w:r w:rsidRPr="00F757C3" w:rsidR="00F320A4">
        <w:t xml:space="preserve">at the moment, and that is over a year on. The </w:t>
      </w:r>
      <w:r w:rsidRPr="00F757C3">
        <w:t>ability to recruit, train</w:t>
      </w:r>
      <w:r w:rsidRPr="00F757C3" w:rsidR="00F320A4">
        <w:t xml:space="preserve"> and</w:t>
      </w:r>
      <w:r w:rsidRPr="00F757C3">
        <w:t xml:space="preserve"> educate quality decision</w:t>
      </w:r>
      <w:r w:rsidR="009D1878">
        <w:t xml:space="preserve"> </w:t>
      </w:r>
      <w:r w:rsidRPr="00F757C3">
        <w:t xml:space="preserve">makers </w:t>
      </w:r>
      <w:r w:rsidRPr="00F757C3" w:rsidR="00F320A4">
        <w:t xml:space="preserve">who </w:t>
      </w:r>
      <w:r w:rsidRPr="00F757C3">
        <w:t>can speed up the process is a problem</w:t>
      </w:r>
      <w:r w:rsidRPr="00F757C3" w:rsidR="00F320A4">
        <w:t>,</w:t>
      </w:r>
      <w:r w:rsidRPr="00F757C3">
        <w:t xml:space="preserve"> </w:t>
      </w:r>
      <w:r w:rsidRPr="00F757C3" w:rsidR="00F320A4">
        <w:t>b</w:t>
      </w:r>
      <w:r w:rsidRPr="00F757C3">
        <w:t xml:space="preserve">ut I </w:t>
      </w:r>
      <w:r w:rsidRPr="00F757C3" w:rsidR="00F320A4">
        <w:t xml:space="preserve">do not have </w:t>
      </w:r>
      <w:r w:rsidRPr="00F757C3">
        <w:t>the answer, I am afraid.</w:t>
      </w:r>
    </w:p>
    <w:p w:rsidR="00FD389A" w:rsidRPr="00F757C3" w:rsidP="00F320A4">
      <w:pPr>
        <w:pStyle w:val="Question"/>
      </w:pPr>
      <w:sdt>
        <w:sdtPr>
          <w:alias w:val="Member"/>
          <w:tag w:val="&lt;Member mnisId='4844' dodsId=''&gt;"/>
          <w:id w:val="889851489"/>
          <w:placeholder>
            <w:docPart w:val="DefaultPlaceholder_-1854013440"/>
          </w:placeholder>
          <w:richText/>
        </w:sdtPr>
        <w:sdtContent>
          <w:r w:rsidRPr="00F757C3" w:rsidR="00F320A4">
            <w:rPr>
              <w:b/>
            </w:rPr>
            <w:t>Matt Vickers:</w:t>
          </w:r>
        </w:sdtContent>
      </w:sdt>
      <w:r w:rsidRPr="00F757C3" w:rsidR="00F320A4">
        <w:t xml:space="preserve"> The inspection report states that senior managers are already aware of all the issues identified by the ICIBI. Why have improvements been so hard and slow to implement?</w:t>
      </w:r>
    </w:p>
    <w:p w:rsidR="00FD389A" w:rsidRPr="00F757C3" w:rsidP="00F320A4">
      <w:pPr>
        <w:pStyle w:val="Answer"/>
      </w:pPr>
      <w:sdt>
        <w:sdtPr>
          <w:alias w:val="Witness"/>
          <w:id w:val="163746826"/>
          <w:placeholder>
            <w:docPart w:val="DefaultPlaceholder_-1854013440"/>
          </w:placeholder>
          <w:richText/>
        </w:sdtPr>
        <w:sdtContent>
          <w:r w:rsidRPr="00F757C3" w:rsidR="00F22611">
            <w:rPr>
              <w:b/>
              <w:i/>
            </w:rPr>
            <w:t>David Neal:</w:t>
          </w:r>
        </w:sdtContent>
      </w:sdt>
      <w:r w:rsidRPr="00F757C3" w:rsidR="00F320A4">
        <w:t xml:space="preserve"> Can that be the $32,000 question? I </w:t>
      </w:r>
      <w:r w:rsidRPr="00F757C3">
        <w:t>mentioned the positivity of staff</w:t>
      </w:r>
      <w:r w:rsidRPr="00F757C3" w:rsidR="00F320A4">
        <w:t>.</w:t>
      </w:r>
      <w:r w:rsidRPr="00F757C3">
        <w:t xml:space="preserve"> </w:t>
      </w:r>
      <w:r w:rsidRPr="00F757C3" w:rsidR="00F320A4">
        <w:t>O</w:t>
      </w:r>
      <w:r w:rsidRPr="00F757C3">
        <w:t>ften</w:t>
      </w:r>
      <w:r w:rsidRPr="00F757C3" w:rsidR="00F320A4">
        <w:t>,</w:t>
      </w:r>
      <w:r w:rsidRPr="00F757C3">
        <w:t xml:space="preserve"> when we are in an inspection and we are debriefing staff</w:t>
      </w:r>
      <w:r w:rsidRPr="00F757C3" w:rsidR="00F320A4">
        <w:t>,</w:t>
      </w:r>
      <w:r w:rsidRPr="00F757C3">
        <w:t xml:space="preserve"> </w:t>
      </w:r>
      <w:r w:rsidRPr="00F757C3" w:rsidR="00B0448C">
        <w:t>it is</w:t>
      </w:r>
      <w:r w:rsidRPr="00F757C3">
        <w:t xml:space="preserve"> quite disappointing that the problems that we have identified are often well</w:t>
      </w:r>
      <w:r w:rsidRPr="00F757C3" w:rsidR="00B165A1">
        <w:t xml:space="preserve"> </w:t>
      </w:r>
      <w:r w:rsidRPr="00F757C3">
        <w:t>known by the staff and managers</w:t>
      </w:r>
      <w:r w:rsidRPr="00F757C3" w:rsidR="00F320A4">
        <w:t>.</w:t>
      </w:r>
      <w:r w:rsidRPr="00F757C3">
        <w:t xml:space="preserve"> </w:t>
      </w:r>
      <w:r w:rsidRPr="00F757C3" w:rsidR="00F320A4">
        <w:t>I</w:t>
      </w:r>
      <w:r w:rsidRPr="00F757C3" w:rsidR="00B0448C">
        <w:t>t is</w:t>
      </w:r>
      <w:r w:rsidRPr="00F757C3">
        <w:t xml:space="preserve"> not uncommon that the staff understand where the problems are. </w:t>
      </w:r>
      <w:r w:rsidRPr="00F757C3" w:rsidR="00F320A4">
        <w:t xml:space="preserve">Part </w:t>
      </w:r>
      <w:r w:rsidRPr="00F757C3">
        <w:t>of the purpose of our report</w:t>
      </w:r>
      <w:r w:rsidRPr="00F757C3" w:rsidR="00F320A4">
        <w:t xml:space="preserve"> </w:t>
      </w:r>
      <w:r w:rsidRPr="00F757C3">
        <w:t>is to be able to put that staff view</w:t>
      </w:r>
      <w:r w:rsidRPr="00F757C3" w:rsidR="00F320A4">
        <w:t>,</w:t>
      </w:r>
      <w:r w:rsidRPr="00F757C3">
        <w:t xml:space="preserve"> with some significant authority when </w:t>
      </w:r>
      <w:r w:rsidRPr="00F757C3" w:rsidR="00B0448C">
        <w:t>it is</w:t>
      </w:r>
      <w:r w:rsidRPr="00F757C3">
        <w:t xml:space="preserve"> based on evidence</w:t>
      </w:r>
      <w:r w:rsidRPr="00F757C3" w:rsidR="00F320A4">
        <w:t>,</w:t>
      </w:r>
      <w:r w:rsidRPr="00F757C3">
        <w:t xml:space="preserve"> </w:t>
      </w:r>
      <w:r w:rsidRPr="00F757C3" w:rsidR="00F320A4">
        <w:t xml:space="preserve">to the </w:t>
      </w:r>
      <w:r w:rsidRPr="00F757C3" w:rsidR="007A33F8">
        <w:t>Home Secretary</w:t>
      </w:r>
      <w:r w:rsidRPr="00F757C3" w:rsidR="00F320A4">
        <w:t>, so that there is an evidence base</w:t>
      </w:r>
      <w:r w:rsidRPr="00F757C3">
        <w:t xml:space="preserve"> on which to make decisions.</w:t>
      </w:r>
    </w:p>
    <w:p w:rsidR="00FD389A" w:rsidRPr="00F757C3" w:rsidP="00FD389A">
      <w:pPr>
        <w:pStyle w:val="Question"/>
      </w:pPr>
      <w:sdt>
        <w:sdtPr>
          <w:alias w:val="Member"/>
          <w:tag w:val="&lt;Member mnisId='4844' dodsId=''&gt;"/>
          <w:id w:val="1339193385"/>
          <w:placeholder>
            <w:docPart w:val="DefaultPlaceholder_-1854013440"/>
          </w:placeholder>
          <w:richText/>
        </w:sdtPr>
        <w:sdtContent>
          <w:r w:rsidRPr="00F757C3" w:rsidR="00F320A4">
            <w:rPr>
              <w:b/>
            </w:rPr>
            <w:t>Matt Vickers:</w:t>
          </w:r>
        </w:sdtContent>
      </w:sdt>
      <w:r w:rsidRPr="00F757C3" w:rsidR="00F320A4">
        <w:t xml:space="preserve"> The Home Office accepted all </w:t>
      </w:r>
      <w:r w:rsidRPr="00F757C3">
        <w:t xml:space="preserve">seven </w:t>
      </w:r>
      <w:r w:rsidRPr="00F757C3" w:rsidR="00F320A4">
        <w:t xml:space="preserve">of your </w:t>
      </w:r>
      <w:r w:rsidRPr="00F757C3">
        <w:t xml:space="preserve">recommendations on contingency accommodation in hotels. </w:t>
      </w:r>
      <w:r w:rsidRPr="00F757C3" w:rsidR="00F320A4">
        <w:t xml:space="preserve">Are you </w:t>
      </w:r>
      <w:r w:rsidRPr="00F757C3">
        <w:t>confident that the recommendations will be implemented?</w:t>
      </w:r>
    </w:p>
    <w:p w:rsidR="00FD389A" w:rsidRPr="00F757C3" w:rsidP="00F320A4">
      <w:pPr>
        <w:pStyle w:val="Answer"/>
      </w:pPr>
      <w:sdt>
        <w:sdtPr>
          <w:alias w:val="Witness"/>
          <w:id w:val="2125109489"/>
          <w:placeholder>
            <w:docPart w:val="DefaultPlaceholder_-1854013440"/>
          </w:placeholder>
          <w:richText/>
        </w:sdtPr>
        <w:sdtContent>
          <w:r w:rsidRPr="00F757C3" w:rsidR="00F22611">
            <w:rPr>
              <w:b/>
              <w:i/>
            </w:rPr>
            <w:t>David Neal:</w:t>
          </w:r>
        </w:sdtContent>
      </w:sdt>
      <w:r w:rsidRPr="00F757C3" w:rsidR="00F320A4">
        <w:t xml:space="preserve"> N</w:t>
      </w:r>
      <w:r w:rsidRPr="00F757C3">
        <w:t xml:space="preserve">o, in the sense that the recommendation that related to </w:t>
      </w:r>
      <w:r w:rsidRPr="00F757C3" w:rsidR="00F320A4">
        <w:t xml:space="preserve">working </w:t>
      </w:r>
      <w:r w:rsidRPr="00F757C3">
        <w:t xml:space="preserve">with the local community before a site was opened up was covered by my predecessor in the Napier and </w:t>
      </w:r>
      <w:r w:rsidRPr="00F757C3" w:rsidR="00F320A4">
        <w:t xml:space="preserve">Penally </w:t>
      </w:r>
      <w:r w:rsidRPr="00F757C3">
        <w:t xml:space="preserve">inspection over a year ago. </w:t>
      </w:r>
      <w:r w:rsidRPr="00F757C3" w:rsidR="00F320A4">
        <w:t>I</w:t>
      </w:r>
      <w:r w:rsidRPr="00F757C3">
        <w:t>t was mentioned strongly there</w:t>
      </w:r>
      <w:r w:rsidRPr="00F757C3" w:rsidR="00F320A4">
        <w:t>.</w:t>
      </w:r>
      <w:r w:rsidRPr="00F757C3">
        <w:t xml:space="preserve"> </w:t>
      </w:r>
      <w:r w:rsidRPr="00F757C3" w:rsidR="00F320A4">
        <w:t>I</w:t>
      </w:r>
      <w:r w:rsidRPr="00F757C3">
        <w:t>n our hotel asylum inspection</w:t>
      </w:r>
      <w:r w:rsidRPr="00F757C3" w:rsidR="00F320A4">
        <w:t>, we made a</w:t>
      </w:r>
      <w:r w:rsidRPr="00F757C3">
        <w:t xml:space="preserve"> </w:t>
      </w:r>
      <w:r w:rsidRPr="00F757C3" w:rsidR="00F320A4">
        <w:t>d</w:t>
      </w:r>
      <w:r w:rsidRPr="00F757C3">
        <w:t xml:space="preserve">eliberate recommendation in terms of working with the community that a site was going </w:t>
      </w:r>
      <w:r w:rsidRPr="00F757C3" w:rsidR="00F320A4">
        <w:t xml:space="preserve">to </w:t>
      </w:r>
      <w:r w:rsidRPr="00F757C3">
        <w:t>be opened in.</w:t>
      </w:r>
      <w:r w:rsidRPr="00F757C3" w:rsidR="00F320A4">
        <w:t xml:space="preserve"> T</w:t>
      </w:r>
      <w:r w:rsidRPr="00F757C3">
        <w:t>hen we have seen the Home Office having to apologi</w:t>
      </w:r>
      <w:r w:rsidRPr="00F757C3" w:rsidR="00F320A4">
        <w:t>s</w:t>
      </w:r>
      <w:r w:rsidRPr="00F757C3">
        <w:t xml:space="preserve">e for late engagement at </w:t>
      </w:r>
      <w:r w:rsidRPr="00F757C3" w:rsidR="00F320A4">
        <w:t>Linton</w:t>
      </w:r>
      <w:r w:rsidRPr="00F757C3" w:rsidR="001679E2">
        <w:t xml:space="preserve">-on-Ouse, </w:t>
      </w:r>
      <w:r w:rsidRPr="00F757C3">
        <w:t xml:space="preserve">which is the first </w:t>
      </w:r>
      <w:r w:rsidRPr="00F757C3" w:rsidR="006C3122">
        <w:t xml:space="preserve">of </w:t>
      </w:r>
      <w:r w:rsidRPr="00F757C3">
        <w:t xml:space="preserve">the </w:t>
      </w:r>
      <w:r w:rsidRPr="00F757C3" w:rsidR="001679E2">
        <w:t>a</w:t>
      </w:r>
      <w:r w:rsidRPr="00F757C3">
        <w:t xml:space="preserve">ccommodation </w:t>
      </w:r>
      <w:r w:rsidRPr="00F757C3" w:rsidR="001679E2">
        <w:t>centres</w:t>
      </w:r>
      <w:r w:rsidRPr="00F757C3">
        <w:t xml:space="preserve">. </w:t>
      </w:r>
      <w:r w:rsidRPr="00F757C3" w:rsidR="001679E2">
        <w:t>I</w:t>
      </w:r>
      <w:r w:rsidRPr="00F757C3">
        <w:t>n that regard</w:t>
      </w:r>
      <w:r w:rsidRPr="00F757C3" w:rsidR="001679E2">
        <w:t>,</w:t>
      </w:r>
      <w:r w:rsidRPr="00F757C3">
        <w:t xml:space="preserve"> </w:t>
      </w:r>
      <w:r w:rsidRPr="00F757C3" w:rsidR="00B0448C">
        <w:t>there is</w:t>
      </w:r>
      <w:r w:rsidRPr="00F757C3">
        <w:t xml:space="preserve"> direct evidence that </w:t>
      </w:r>
      <w:r w:rsidRPr="00F757C3" w:rsidR="00B0448C">
        <w:t xml:space="preserve">it </w:t>
      </w:r>
      <w:r w:rsidRPr="00F757C3" w:rsidR="001679E2">
        <w:t xml:space="preserve">has </w:t>
      </w:r>
      <w:r w:rsidRPr="00F757C3">
        <w:t>not been actioned</w:t>
      </w:r>
      <w:r w:rsidRPr="00F757C3" w:rsidR="001679E2">
        <w:t>,</w:t>
      </w:r>
      <w:r w:rsidRPr="00F757C3">
        <w:t xml:space="preserve"> </w:t>
      </w:r>
      <w:r w:rsidRPr="00F757C3" w:rsidR="001679E2">
        <w:t>a</w:t>
      </w:r>
      <w:r w:rsidRPr="00F757C3">
        <w:t>lthough that report</w:t>
      </w:r>
      <w:r w:rsidRPr="00F757C3" w:rsidR="001679E2">
        <w:t>,</w:t>
      </w:r>
      <w:r w:rsidRPr="00F757C3">
        <w:t xml:space="preserve"> technically, was out just after that apology was made. </w:t>
      </w:r>
      <w:r w:rsidRPr="00F757C3" w:rsidR="001679E2">
        <w:t>N</w:t>
      </w:r>
      <w:r w:rsidRPr="00F757C3">
        <w:t>evertheless</w:t>
      </w:r>
      <w:r w:rsidRPr="00F757C3" w:rsidR="001679E2">
        <w:t>,</w:t>
      </w:r>
      <w:r w:rsidRPr="00F757C3">
        <w:t xml:space="preserve"> </w:t>
      </w:r>
      <w:r w:rsidRPr="00F757C3" w:rsidR="001679E2">
        <w:t xml:space="preserve">it had </w:t>
      </w:r>
      <w:r w:rsidRPr="00F757C3">
        <w:t>been in for some time</w:t>
      </w:r>
      <w:r w:rsidRPr="00F757C3" w:rsidR="001679E2">
        <w:t>,</w:t>
      </w:r>
      <w:r w:rsidRPr="00F757C3">
        <w:t xml:space="preserve"> and the Home Office was aware of</w:t>
      </w:r>
      <w:r w:rsidRPr="00F757C3" w:rsidR="001679E2">
        <w:t xml:space="preserve"> its </w:t>
      </w:r>
      <w:r w:rsidRPr="00F757C3">
        <w:t>recommendations.</w:t>
      </w:r>
    </w:p>
    <w:p w:rsidR="00FD389A" w:rsidRPr="00F757C3" w:rsidP="00FD389A">
      <w:pPr>
        <w:pStyle w:val="Question"/>
      </w:pPr>
      <w:sdt>
        <w:sdtPr>
          <w:alias w:val="Member"/>
          <w:tag w:val="&lt;Member mnisId='4844' dodsId=''&gt;"/>
          <w:id w:val="-2030021183"/>
          <w:placeholder>
            <w:docPart w:val="DefaultPlaceholder_-1854013440"/>
          </w:placeholder>
          <w:richText/>
        </w:sdtPr>
        <w:sdtContent>
          <w:r w:rsidRPr="00F757C3" w:rsidR="001679E2">
            <w:rPr>
              <w:b/>
            </w:rPr>
            <w:t>Matt Vickers:</w:t>
          </w:r>
        </w:sdtContent>
      </w:sdt>
      <w:r w:rsidRPr="00F757C3" w:rsidR="001679E2">
        <w:t xml:space="preserve"> </w:t>
      </w:r>
      <w:r w:rsidRPr="00F757C3">
        <w:t xml:space="preserve">The inspection of the </w:t>
      </w:r>
      <w:r w:rsidR="009D1878">
        <w:t>c</w:t>
      </w:r>
      <w:r w:rsidRPr="00F757C3">
        <w:t xml:space="preserve">hief </w:t>
      </w:r>
      <w:r w:rsidR="009D1878">
        <w:t>c</w:t>
      </w:r>
      <w:r w:rsidRPr="00F757C3">
        <w:t xml:space="preserve">aseworker </w:t>
      </w:r>
      <w:r w:rsidR="009D1878">
        <w:t>u</w:t>
      </w:r>
      <w:r w:rsidRPr="00F757C3">
        <w:t xml:space="preserve">nit found that </w:t>
      </w:r>
      <w:r w:rsidRPr="00F757C3" w:rsidR="001679E2">
        <w:t xml:space="preserve">secondments </w:t>
      </w:r>
      <w:r w:rsidRPr="00F757C3">
        <w:t>and emergency redeployments had significantly impacted the unit. Is that a widespread problem in the Home Office?</w:t>
      </w:r>
    </w:p>
    <w:p w:rsidR="00FD389A" w:rsidRPr="00F757C3" w:rsidP="001679E2">
      <w:pPr>
        <w:pStyle w:val="Answer"/>
      </w:pPr>
      <w:sdt>
        <w:sdtPr>
          <w:alias w:val="Witness"/>
          <w:id w:val="1997220818"/>
          <w:placeholder>
            <w:docPart w:val="DefaultPlaceholder_-1854013440"/>
          </w:placeholder>
          <w:richText/>
        </w:sdtPr>
        <w:sdtContent>
          <w:r w:rsidRPr="00F757C3" w:rsidR="00F22611">
            <w:rPr>
              <w:b/>
              <w:i/>
            </w:rPr>
            <w:t>David Neal:</w:t>
          </w:r>
        </w:sdtContent>
      </w:sdt>
      <w:r w:rsidRPr="00F757C3" w:rsidR="001679E2">
        <w:t xml:space="preserve"> Yes. I mentioned crisis mode in my opening remarks. One </w:t>
      </w:r>
      <w:r w:rsidRPr="00F757C3">
        <w:t xml:space="preserve">of the challenges that the Home Office has right across the Department is its ability to switch resources to the latest problem. </w:t>
      </w:r>
      <w:r w:rsidRPr="00F757C3" w:rsidR="001679E2">
        <w:t xml:space="preserve">On a couple </w:t>
      </w:r>
      <w:r w:rsidRPr="00F757C3">
        <w:t>of inspections</w:t>
      </w:r>
      <w:r w:rsidRPr="00F757C3" w:rsidR="001679E2">
        <w:t>,</w:t>
      </w:r>
      <w:r w:rsidRPr="00F757C3">
        <w:t xml:space="preserve"> we have had to</w:t>
      </w:r>
      <w:r w:rsidRPr="00F757C3" w:rsidR="001679E2">
        <w:t xml:space="preserve"> and have </w:t>
      </w:r>
      <w:r w:rsidRPr="00F757C3">
        <w:t>agreed to delay</w:t>
      </w:r>
      <w:r w:rsidRPr="00F757C3" w:rsidR="001679E2">
        <w:t xml:space="preserve">—and </w:t>
      </w:r>
      <w:r w:rsidRPr="00F757C3">
        <w:t xml:space="preserve">I am </w:t>
      </w:r>
      <w:r w:rsidRPr="00F757C3">
        <w:t>comfortable with that</w:t>
      </w:r>
      <w:r w:rsidRPr="00F757C3" w:rsidR="001679E2">
        <w:t>—</w:t>
      </w:r>
      <w:r w:rsidRPr="00F757C3">
        <w:t>because</w:t>
      </w:r>
      <w:r w:rsidRPr="00F757C3" w:rsidR="001679E2">
        <w:t xml:space="preserve"> </w:t>
      </w:r>
      <w:r w:rsidRPr="00F757C3">
        <w:t xml:space="preserve">resources have been moved out </w:t>
      </w:r>
      <w:r w:rsidRPr="00F757C3" w:rsidR="001679E2">
        <w:t xml:space="preserve">of </w:t>
      </w:r>
      <w:r w:rsidRPr="00F757C3">
        <w:t>the particular area to deal with another area.</w:t>
      </w:r>
    </w:p>
    <w:p w:rsidR="00FD389A" w:rsidRPr="00F757C3" w:rsidP="001679E2">
      <w:pPr>
        <w:pStyle w:val="Question"/>
        <w:numPr>
          <w:ilvl w:val="0"/>
          <w:numId w:val="0"/>
        </w:numPr>
        <w:ind w:left="794"/>
      </w:pPr>
      <w:r w:rsidRPr="00F757C3">
        <w:t>T</w:t>
      </w:r>
      <w:r w:rsidRPr="00F757C3">
        <w:t xml:space="preserve">he ability to flex resources to the problem is </w:t>
      </w:r>
      <w:r w:rsidRPr="00F757C3">
        <w:t xml:space="preserve">hugely </w:t>
      </w:r>
      <w:r w:rsidRPr="00F757C3">
        <w:t xml:space="preserve">important </w:t>
      </w:r>
      <w:r w:rsidRPr="00F757C3">
        <w:t xml:space="preserve">for </w:t>
      </w:r>
      <w:r w:rsidRPr="00F757C3">
        <w:t>the Department</w:t>
      </w:r>
      <w:r w:rsidRPr="00F757C3">
        <w:t>.</w:t>
      </w:r>
      <w:r w:rsidRPr="00F757C3">
        <w:t xml:space="preserve"> </w:t>
      </w:r>
      <w:r w:rsidRPr="00F757C3">
        <w:t>T</w:t>
      </w:r>
      <w:r w:rsidRPr="00F757C3">
        <w:t>he ability to address the crisis as a steady</w:t>
      </w:r>
      <w:r w:rsidRPr="00F757C3">
        <w:t>-</w:t>
      </w:r>
      <w:r w:rsidRPr="00F757C3">
        <w:t>state activity</w:t>
      </w:r>
      <w:r w:rsidRPr="00F757C3">
        <w:t>, as is,</w:t>
      </w:r>
      <w:r w:rsidRPr="00F757C3">
        <w:t xml:space="preserve"> again is a huge problem. </w:t>
      </w:r>
      <w:r w:rsidRPr="00F757C3">
        <w:t>W</w:t>
      </w:r>
      <w:r w:rsidRPr="00F757C3">
        <w:t>hen resources are taken from something like the</w:t>
      </w:r>
      <w:r w:rsidRPr="00F757C3">
        <w:t xml:space="preserve"> </w:t>
      </w:r>
      <w:r w:rsidRPr="00F757C3" w:rsidR="009D1878">
        <w:t>chief caseworker unit</w:t>
      </w:r>
      <w:r w:rsidRPr="00F757C3">
        <w:t xml:space="preserve">, which </w:t>
      </w:r>
      <w:r w:rsidRPr="00F757C3">
        <w:t xml:space="preserve">was established in response to </w:t>
      </w:r>
      <w:r w:rsidRPr="00F757C3">
        <w:t xml:space="preserve">Windrush and has done </w:t>
      </w:r>
      <w:r w:rsidRPr="00F757C3">
        <w:t>some really good work</w:t>
      </w:r>
      <w:r w:rsidRPr="00F757C3">
        <w:t>,</w:t>
      </w:r>
      <w:r w:rsidRPr="00F757C3">
        <w:t xml:space="preserve"> </w:t>
      </w:r>
      <w:r w:rsidRPr="00F757C3">
        <w:t xml:space="preserve">in order to </w:t>
      </w:r>
      <w:r w:rsidRPr="00F757C3">
        <w:t>respond to the Afghan crisis</w:t>
      </w:r>
      <w:r w:rsidRPr="00F757C3">
        <w:t>,</w:t>
      </w:r>
      <w:r w:rsidRPr="00F757C3">
        <w:t xml:space="preserve"> which they were</w:t>
      </w:r>
      <w:r w:rsidRPr="00F757C3">
        <w:t>,</w:t>
      </w:r>
      <w:r w:rsidRPr="00F757C3">
        <w:t xml:space="preserve"> I am not sure how you can necessarily measure the effectiveness of that unit, for example, because </w:t>
      </w:r>
      <w:r w:rsidRPr="00F757C3">
        <w:t>you could sa</w:t>
      </w:r>
      <w:r w:rsidRPr="00F757C3" w:rsidR="00B165A1">
        <w:t>y that i</w:t>
      </w:r>
      <w:r w:rsidRPr="00F757C3">
        <w:t xml:space="preserve">t would be </w:t>
      </w:r>
      <w:r w:rsidRPr="00F757C3">
        <w:t>a lot more effective</w:t>
      </w:r>
      <w:r w:rsidRPr="00F757C3">
        <w:t xml:space="preserve"> had </w:t>
      </w:r>
      <w:r w:rsidRPr="00F757C3">
        <w:t>we only kept all the resources in play</w:t>
      </w:r>
      <w:r w:rsidRPr="00F757C3">
        <w:t>.</w:t>
      </w:r>
    </w:p>
    <w:p w:rsidR="006F6A50" w:rsidRPr="00F757C3" w:rsidP="001679E2">
      <w:pPr>
        <w:pStyle w:val="Question"/>
        <w:numPr>
          <w:ilvl w:val="0"/>
          <w:numId w:val="0"/>
        </w:numPr>
        <w:ind w:left="794"/>
      </w:pPr>
      <w:r w:rsidRPr="00F757C3">
        <w:t>T</w:t>
      </w:r>
      <w:r w:rsidRPr="00F757C3" w:rsidR="00FD389A">
        <w:t>his is against the backdrop as well of difficulties filling positions and recruiting.</w:t>
      </w:r>
      <w:r w:rsidRPr="00F757C3" w:rsidR="001C5F3F">
        <w:t xml:space="preserve"> </w:t>
      </w:r>
      <w:r w:rsidRPr="00F757C3">
        <w:t>I</w:t>
      </w:r>
      <w:r w:rsidRPr="00F757C3" w:rsidR="00FD389A">
        <w:t>t takes an age to get people into these jobs</w:t>
      </w:r>
      <w:r w:rsidRPr="00F757C3" w:rsidR="009822FD">
        <w:t>. W</w:t>
      </w:r>
      <w:r w:rsidRPr="00F757C3">
        <w:t>e are</w:t>
      </w:r>
      <w:r w:rsidRPr="00F757C3" w:rsidR="00FD389A">
        <w:t xml:space="preserve"> </w:t>
      </w:r>
      <w:r w:rsidRPr="00F757C3">
        <w:t xml:space="preserve">often </w:t>
      </w:r>
      <w:r w:rsidRPr="00F757C3" w:rsidR="00FD389A">
        <w:t>inspecting things where</w:t>
      </w:r>
      <w:r w:rsidRPr="00F757C3">
        <w:t>,</w:t>
      </w:r>
      <w:r w:rsidRPr="00F757C3" w:rsidR="00FD389A">
        <w:t xml:space="preserve"> on paper</w:t>
      </w:r>
      <w:r w:rsidRPr="00F757C3">
        <w:t>,</w:t>
      </w:r>
      <w:r w:rsidRPr="00F757C3" w:rsidR="00FD389A">
        <w:t xml:space="preserve"> there should be a full</w:t>
      </w:r>
      <w:r w:rsidRPr="00F757C3">
        <w:t>-</w:t>
      </w:r>
      <w:r w:rsidRPr="00F757C3" w:rsidR="00FD389A">
        <w:t>time establishment of</w:t>
      </w:r>
      <w:r w:rsidRPr="00F757C3" w:rsidR="009822FD">
        <w:t xml:space="preserve"> X</w:t>
      </w:r>
      <w:r w:rsidRPr="00F757C3">
        <w:t xml:space="preserve">, but </w:t>
      </w:r>
      <w:r w:rsidRPr="00F757C3" w:rsidR="00B0448C">
        <w:t>it is</w:t>
      </w:r>
      <w:r w:rsidRPr="00F757C3" w:rsidR="00FD389A">
        <w:t xml:space="preserve"> taking some time to get in there</w:t>
      </w:r>
      <w:r w:rsidRPr="00F757C3">
        <w:t>.</w:t>
      </w:r>
    </w:p>
    <w:p w:rsidR="00FD389A" w:rsidRPr="00F757C3" w:rsidP="001679E2">
      <w:pPr>
        <w:pStyle w:val="Question"/>
        <w:numPr>
          <w:ilvl w:val="0"/>
          <w:numId w:val="0"/>
        </w:numPr>
        <w:ind w:left="794"/>
      </w:pPr>
      <w:r w:rsidRPr="00F757C3">
        <w:t xml:space="preserve">Chair, could </w:t>
      </w:r>
      <w:r w:rsidRPr="00F757C3">
        <w:t xml:space="preserve">I just make a point? I was inaccurate about the timings of the small boats inspection. It is outside the </w:t>
      </w:r>
      <w:r w:rsidRPr="00F757C3">
        <w:t xml:space="preserve">eight-week </w:t>
      </w:r>
      <w:r w:rsidRPr="00F757C3">
        <w:t xml:space="preserve">agreement with the Home Office. It should have been published by </w:t>
      </w:r>
      <w:r w:rsidRPr="00F757C3">
        <w:t xml:space="preserve">21 </w:t>
      </w:r>
      <w:r w:rsidRPr="00F757C3">
        <w:t>April</w:t>
      </w:r>
      <w:r w:rsidRPr="00F757C3">
        <w:t>,</w:t>
      </w:r>
      <w:r w:rsidRPr="00F757C3">
        <w:t xml:space="preserve"> </w:t>
      </w:r>
      <w:r w:rsidRPr="00F757C3">
        <w:t>s</w:t>
      </w:r>
      <w:r w:rsidRPr="00F757C3">
        <w:t xml:space="preserve">o </w:t>
      </w:r>
      <w:r w:rsidRPr="00F757C3" w:rsidR="00B0448C">
        <w:t>it is</w:t>
      </w:r>
      <w:r w:rsidRPr="00F757C3">
        <w:t xml:space="preserve"> </w:t>
      </w:r>
      <w:r w:rsidRPr="00F757C3">
        <w:t xml:space="preserve">six or seven </w:t>
      </w:r>
      <w:r w:rsidRPr="00F757C3">
        <w:t>weeks overdue as well</w:t>
      </w:r>
      <w:r w:rsidRPr="00F757C3">
        <w:t xml:space="preserve">. </w:t>
      </w:r>
      <w:r w:rsidRPr="00F757C3">
        <w:t>I just wanted to correct that.</w:t>
      </w:r>
    </w:p>
    <w:p w:rsidR="00FD389A" w:rsidRPr="00F757C3" w:rsidP="006F6A50">
      <w:pPr>
        <w:pStyle w:val="Question"/>
        <w:numPr>
          <w:ilvl w:val="0"/>
          <w:numId w:val="0"/>
        </w:numPr>
        <w:ind w:left="794"/>
      </w:pPr>
      <w:sdt>
        <w:sdtPr>
          <w:alias w:val="Member"/>
          <w:tag w:val="&lt;Member mnisId='1533' dodsId='35928'&gt;"/>
          <w:id w:val="1759718286"/>
          <w:placeholder>
            <w:docPart w:val="DefaultPlaceholder_-1854013440"/>
          </w:placeholder>
          <w:richText/>
        </w:sdtPr>
        <w:sdtContent>
          <w:r w:rsidRPr="00F757C3" w:rsidR="006F6A50">
            <w:rPr>
              <w:b/>
            </w:rPr>
            <w:t>Chair:</w:t>
          </w:r>
        </w:sdtContent>
      </w:sdt>
      <w:r w:rsidRPr="00F757C3" w:rsidR="006F6A50">
        <w:t xml:space="preserve"> Th</w:t>
      </w:r>
      <w:r w:rsidRPr="00F757C3">
        <w:t>e Committee will understand</w:t>
      </w:r>
      <w:r w:rsidRPr="00F757C3" w:rsidR="006F6A50">
        <w:t>.</w:t>
      </w:r>
      <w:r w:rsidRPr="00F757C3">
        <w:t xml:space="preserve"> </w:t>
      </w:r>
      <w:r w:rsidRPr="00F757C3" w:rsidR="006F6A50">
        <w:t>W</w:t>
      </w:r>
      <w:r w:rsidRPr="00F757C3">
        <w:t>e also have problems with getting responses from the Home Office within agree</w:t>
      </w:r>
      <w:r w:rsidRPr="00F757C3" w:rsidR="006F6A50">
        <w:t>d</w:t>
      </w:r>
      <w:r w:rsidRPr="00F757C3">
        <w:t xml:space="preserve"> timescale</w:t>
      </w:r>
      <w:r w:rsidRPr="00F757C3" w:rsidR="006F6A50">
        <w:t>s,</w:t>
      </w:r>
      <w:r w:rsidRPr="00F757C3">
        <w:t xml:space="preserve"> </w:t>
      </w:r>
      <w:r w:rsidRPr="00F757C3" w:rsidR="006F6A50">
        <w:t>s</w:t>
      </w:r>
      <w:r w:rsidRPr="00F757C3">
        <w:t>o thank you for just clarifying that.</w:t>
      </w:r>
    </w:p>
    <w:p w:rsidR="00FD389A" w:rsidRPr="00F757C3" w:rsidP="00FD389A">
      <w:pPr>
        <w:pStyle w:val="Question"/>
      </w:pPr>
      <w:sdt>
        <w:sdtPr>
          <w:alias w:val="Member"/>
          <w:tag w:val="&lt;Member mnisId='4828' dodsId=''&gt;"/>
          <w:id w:val="-530581564"/>
          <w:placeholder>
            <w:docPart w:val="DefaultPlaceholder_-1854013440"/>
          </w:placeholder>
          <w:richText/>
        </w:sdtPr>
        <w:sdtContent>
          <w:r w:rsidRPr="00F757C3" w:rsidR="006F6A50">
            <w:rPr>
              <w:b/>
            </w:rPr>
            <w:t>Paula Barker:</w:t>
          </w:r>
        </w:sdtContent>
      </w:sdt>
      <w:r w:rsidRPr="00F757C3" w:rsidR="006F6A50">
        <w:t xml:space="preserve"> On that, just before I ask the questions I had planned to ask you, you </w:t>
      </w:r>
      <w:r w:rsidRPr="00F757C3">
        <w:t xml:space="preserve">also said </w:t>
      </w:r>
      <w:r w:rsidRPr="00F757C3" w:rsidR="006F6A50">
        <w:t xml:space="preserve">that </w:t>
      </w:r>
      <w:r w:rsidRPr="00F757C3">
        <w:t xml:space="preserve">there </w:t>
      </w:r>
      <w:r w:rsidRPr="00F757C3" w:rsidR="006F6A50">
        <w:t xml:space="preserve">were </w:t>
      </w:r>
      <w:r w:rsidRPr="00F757C3">
        <w:t xml:space="preserve">five additional reports, as well as the small </w:t>
      </w:r>
      <w:r w:rsidRPr="00F757C3" w:rsidR="006F6A50">
        <w:t xml:space="preserve">boats </w:t>
      </w:r>
      <w:r w:rsidRPr="00F757C3">
        <w:t>report</w:t>
      </w:r>
      <w:r w:rsidRPr="00F757C3" w:rsidR="006F6A50">
        <w:t xml:space="preserve">, </w:t>
      </w:r>
      <w:r w:rsidRPr="00F757C3">
        <w:t xml:space="preserve">with the Home Secretary. </w:t>
      </w:r>
      <w:r w:rsidRPr="00F757C3" w:rsidR="006F6A50">
        <w:t>I</w:t>
      </w:r>
      <w:r w:rsidRPr="00F757C3">
        <w:t>n your appointment hearing</w:t>
      </w:r>
      <w:r w:rsidRPr="00F757C3" w:rsidR="006F6A50">
        <w:t>,</w:t>
      </w:r>
      <w:r w:rsidRPr="00F757C3">
        <w:t xml:space="preserve"> you said you wanted to ensure </w:t>
      </w:r>
      <w:r w:rsidRPr="00F757C3" w:rsidR="006F6A50">
        <w:t xml:space="preserve">that the </w:t>
      </w:r>
      <w:r w:rsidRPr="00F757C3">
        <w:t>ICIBI does not miss the next big scandal. Is it possible, given the delays in these reports, that there could be the next big scandal?</w:t>
      </w:r>
    </w:p>
    <w:p w:rsidR="008133B0" w:rsidRPr="00F757C3" w:rsidP="008133B0">
      <w:pPr>
        <w:pStyle w:val="Answer"/>
      </w:pPr>
      <w:sdt>
        <w:sdtPr>
          <w:alias w:val="Witness"/>
          <w:id w:val="1206680565"/>
          <w:placeholder>
            <w:docPart w:val="DefaultPlaceholder_-1854013440"/>
          </w:placeholder>
          <w:richText/>
        </w:sdtPr>
        <w:sdtContent>
          <w:r w:rsidRPr="00F757C3" w:rsidR="00F22611">
            <w:rPr>
              <w:b/>
              <w:i/>
            </w:rPr>
            <w:t>David Neal:</w:t>
          </w:r>
        </w:sdtContent>
      </w:sdt>
      <w:r w:rsidRPr="00F757C3" w:rsidR="006F6A50">
        <w:t xml:space="preserve"> That is a good question</w:t>
      </w:r>
      <w:r w:rsidRPr="00F757C3" w:rsidR="00FD389A">
        <w:t xml:space="preserve">. Having reflected on some of the answers that I gave at the hearing, I was perhaps searching for a silver bullet for some things. </w:t>
      </w:r>
      <w:r w:rsidRPr="00F757C3" w:rsidR="006F6A50">
        <w:t>The r</w:t>
      </w:r>
      <w:r w:rsidRPr="00F757C3" w:rsidR="00FD389A">
        <w:t xml:space="preserve">eality is </w:t>
      </w:r>
      <w:r w:rsidRPr="00F757C3" w:rsidR="006F6A50">
        <w:t xml:space="preserve">that </w:t>
      </w:r>
      <w:r w:rsidRPr="00F757C3" w:rsidR="00FD389A">
        <w:t>this is a really complex area. I am absolutely confident that</w:t>
      </w:r>
      <w:r w:rsidRPr="00F757C3">
        <w:t>,</w:t>
      </w:r>
      <w:r w:rsidRPr="00F757C3" w:rsidR="00FD389A">
        <w:t xml:space="preserve"> </w:t>
      </w:r>
      <w:r w:rsidRPr="00F757C3">
        <w:t xml:space="preserve">before </w:t>
      </w:r>
      <w:r w:rsidRPr="00F757C3" w:rsidR="00FD389A">
        <w:t>we have inspected something, just from our intelligence sources and our understanding of the area</w:t>
      </w:r>
      <w:r w:rsidRPr="00F757C3">
        <w:t>,</w:t>
      </w:r>
      <w:r w:rsidRPr="00F757C3" w:rsidR="00FD389A">
        <w:t xml:space="preserve"> </w:t>
      </w:r>
      <w:r w:rsidRPr="00F757C3">
        <w:t xml:space="preserve">where </w:t>
      </w:r>
      <w:r w:rsidRPr="00F757C3" w:rsidR="00FD389A">
        <w:t>we are tracking</w:t>
      </w:r>
      <w:r w:rsidRPr="00F757C3">
        <w:t xml:space="preserve"> </w:t>
      </w:r>
      <w:r w:rsidRPr="00F757C3" w:rsidR="00FD389A">
        <w:t>a whole series of issues</w:t>
      </w:r>
      <w:r w:rsidRPr="00F757C3">
        <w:t>,</w:t>
      </w:r>
      <w:r w:rsidRPr="00F757C3" w:rsidR="00FD389A">
        <w:t xml:space="preserve"> we </w:t>
      </w:r>
      <w:r w:rsidRPr="00F757C3" w:rsidR="007A33F8">
        <w:t>have</w:t>
      </w:r>
      <w:r w:rsidRPr="00F757C3" w:rsidR="00FD389A">
        <w:t xml:space="preserve"> a </w:t>
      </w:r>
      <w:r w:rsidRPr="00F757C3">
        <w:t xml:space="preserve">pretty good </w:t>
      </w:r>
      <w:r w:rsidRPr="00F757C3" w:rsidR="00FD389A">
        <w:t>handle on as a team.</w:t>
      </w:r>
    </w:p>
    <w:p w:rsidR="008133B0" w:rsidRPr="00F757C3" w:rsidP="008133B0">
      <w:pPr>
        <w:pStyle w:val="Answer"/>
      </w:pPr>
      <w:r w:rsidRPr="00F757C3">
        <w:t>Like I say, we have changed our format in order to give ourselves a little bit more intelligence</w:t>
      </w:r>
      <w:r w:rsidRPr="00F757C3">
        <w:t xml:space="preserve"> and</w:t>
      </w:r>
      <w:r w:rsidRPr="00F757C3">
        <w:t xml:space="preserve"> awareness. I am confident that we know </w:t>
      </w:r>
      <w:r w:rsidRPr="00F757C3" w:rsidR="00645592">
        <w:t>what is</w:t>
      </w:r>
      <w:r w:rsidRPr="00F757C3">
        <w:t xml:space="preserve"> going on.</w:t>
      </w:r>
      <w:r w:rsidRPr="00F757C3">
        <w:t xml:space="preserve"> </w:t>
      </w:r>
      <w:r w:rsidRPr="00F757C3">
        <w:t xml:space="preserve">I am confident then that we have a process, because we have now changed </w:t>
      </w:r>
      <w:r w:rsidRPr="00F757C3" w:rsidR="00387034">
        <w:t>the process</w:t>
      </w:r>
      <w:r w:rsidRPr="00F757C3" w:rsidR="006C3122">
        <w:t xml:space="preserve"> </w:t>
      </w:r>
      <w:r w:rsidRPr="00F757C3">
        <w:t>to introduce shorter inspections</w:t>
      </w:r>
      <w:r w:rsidRPr="00F757C3">
        <w:t>—</w:t>
      </w:r>
      <w:r w:rsidRPr="00F757C3">
        <w:t>shorter, medium and longer</w:t>
      </w:r>
      <w:r w:rsidRPr="00F757C3">
        <w:t>—</w:t>
      </w:r>
      <w:r w:rsidRPr="00F757C3">
        <w:t>which allows us then</w:t>
      </w:r>
      <w:r w:rsidRPr="00F757C3">
        <w:t>,</w:t>
      </w:r>
      <w:r w:rsidRPr="00F757C3">
        <w:t xml:space="preserve"> for </w:t>
      </w:r>
      <w:r w:rsidRPr="00F757C3">
        <w:t xml:space="preserve">a </w:t>
      </w:r>
      <w:r w:rsidRPr="00F757C3">
        <w:t>modest commitment of resources</w:t>
      </w:r>
      <w:r w:rsidRPr="00F757C3">
        <w:t>,</w:t>
      </w:r>
      <w:r w:rsidRPr="00F757C3">
        <w:t xml:space="preserve"> to get under the skin of an issue. </w:t>
      </w:r>
      <w:r w:rsidRPr="00F757C3">
        <w:t>I</w:t>
      </w:r>
      <w:r w:rsidRPr="00F757C3">
        <w:t>f we ha</w:t>
      </w:r>
      <w:r w:rsidRPr="00F757C3">
        <w:t>d</w:t>
      </w:r>
      <w:r w:rsidRPr="00F757C3">
        <w:t xml:space="preserve"> a weak signal, for example, we </w:t>
      </w:r>
      <w:r w:rsidRPr="00F757C3" w:rsidR="00B0448C">
        <w:t>would not</w:t>
      </w:r>
      <w:r w:rsidRPr="00F757C3">
        <w:t xml:space="preserve"> need to launch a full</w:t>
      </w:r>
      <w:r w:rsidRPr="00F757C3">
        <w:t>-blown</w:t>
      </w:r>
      <w:r w:rsidRPr="00F757C3">
        <w:t xml:space="preserve"> inspection. We could just get ourselves out there and have a look</w:t>
      </w:r>
      <w:r w:rsidRPr="00F757C3">
        <w:t>,</w:t>
      </w:r>
      <w:r w:rsidRPr="00F757C3">
        <w:t xml:space="preserve"> and then report to </w:t>
      </w:r>
      <w:r w:rsidRPr="00F757C3">
        <w:t>the Home Secretary</w:t>
      </w:r>
      <w:r w:rsidRPr="00F757C3">
        <w:t>.</w:t>
      </w:r>
    </w:p>
    <w:p w:rsidR="00FD389A" w:rsidRPr="00F757C3" w:rsidP="008133B0">
      <w:pPr>
        <w:pStyle w:val="Answer"/>
      </w:pPr>
      <w:r w:rsidRPr="00F757C3">
        <w:t>W</w:t>
      </w:r>
      <w:r w:rsidRPr="00F757C3" w:rsidR="008133B0">
        <w:t xml:space="preserve">e </w:t>
      </w:r>
      <w:r w:rsidRPr="00F757C3">
        <w:t xml:space="preserve">can </w:t>
      </w:r>
      <w:r w:rsidRPr="00F757C3" w:rsidR="006C3122">
        <w:t>n</w:t>
      </w:r>
      <w:r w:rsidRPr="00F757C3">
        <w:t xml:space="preserve">ever say never, but I am confident that we </w:t>
      </w:r>
      <w:r w:rsidRPr="00F757C3" w:rsidR="007A33F8">
        <w:t>have</w:t>
      </w:r>
      <w:r w:rsidRPr="00F757C3">
        <w:t xml:space="preserve"> a good handle on </w:t>
      </w:r>
      <w:r w:rsidRPr="00F757C3" w:rsidR="00645592">
        <w:t>what is</w:t>
      </w:r>
      <w:r w:rsidRPr="00F757C3">
        <w:t xml:space="preserve"> going on in the area. We </w:t>
      </w:r>
      <w:r w:rsidRPr="00F757C3" w:rsidR="007A33F8">
        <w:t>have</w:t>
      </w:r>
      <w:r w:rsidRPr="00F757C3">
        <w:t xml:space="preserve"> a very wide stakeholder base. </w:t>
      </w:r>
      <w:r w:rsidRPr="00F757C3" w:rsidR="008133B0">
        <w:t>W</w:t>
      </w:r>
      <w:r w:rsidRPr="00F757C3">
        <w:t>e are reasonably well</w:t>
      </w:r>
      <w:r w:rsidRPr="00F757C3" w:rsidR="008133B0">
        <w:t>-</w:t>
      </w:r>
      <w:r w:rsidRPr="00F757C3">
        <w:t xml:space="preserve">connected and understand </w:t>
      </w:r>
      <w:r w:rsidRPr="00F757C3" w:rsidR="00645592">
        <w:t>what is</w:t>
      </w:r>
      <w:r w:rsidRPr="00F757C3">
        <w:t xml:space="preserve"> going on</w:t>
      </w:r>
      <w:r w:rsidRPr="00F757C3">
        <w:t>. W</w:t>
      </w:r>
      <w:r w:rsidRPr="00F757C3">
        <w:t>e could never say never.</w:t>
      </w:r>
      <w:r w:rsidRPr="00F757C3" w:rsidR="008133B0">
        <w:t xml:space="preserve"> I</w:t>
      </w:r>
      <w:r w:rsidRPr="00F757C3">
        <w:t>f you recall from Wendy Williams’</w:t>
      </w:r>
      <w:r w:rsidR="009D1878">
        <w:t>s</w:t>
      </w:r>
      <w:r w:rsidRPr="00F757C3">
        <w:t xml:space="preserve"> report,</w:t>
      </w:r>
      <w:r w:rsidRPr="00F757C3" w:rsidR="001C5F3F">
        <w:t xml:space="preserve"> </w:t>
      </w:r>
      <w:r w:rsidRPr="00F757C3">
        <w:t>the ICIBI was one of the few legitimate bodies that</w:t>
      </w:r>
      <w:r w:rsidRPr="00F757C3" w:rsidR="008133B0">
        <w:t>,</w:t>
      </w:r>
      <w:r w:rsidRPr="00F757C3">
        <w:t xml:space="preserve"> </w:t>
      </w:r>
      <w:r w:rsidRPr="00F757C3" w:rsidR="008133B0">
        <w:t xml:space="preserve">through </w:t>
      </w:r>
      <w:r w:rsidRPr="00F757C3">
        <w:t>the right</w:t>
      </w:r>
      <w:r w:rsidRPr="00F757C3" w:rsidR="008133B0">
        <w:t xml:space="preserve"> </w:t>
      </w:r>
      <w:r w:rsidRPr="00F757C3">
        <w:t>to rent scheme</w:t>
      </w:r>
      <w:r w:rsidRPr="00F757C3" w:rsidR="008133B0">
        <w:t>,</w:t>
      </w:r>
      <w:r w:rsidRPr="00F757C3">
        <w:t xml:space="preserve"> held up an action that could have been used by others to address some of the </w:t>
      </w:r>
      <w:r w:rsidRPr="00F757C3" w:rsidR="008133B0">
        <w:t>W</w:t>
      </w:r>
      <w:r w:rsidRPr="00F757C3">
        <w:t>indrush issues.</w:t>
      </w:r>
    </w:p>
    <w:p w:rsidR="00FD389A" w:rsidRPr="00F757C3" w:rsidP="00FD389A">
      <w:pPr>
        <w:pStyle w:val="Question"/>
      </w:pPr>
      <w:sdt>
        <w:sdtPr>
          <w:alias w:val="Member"/>
          <w:tag w:val="&lt;Member mnisId='4828' dodsId=''&gt;"/>
          <w:id w:val="2145233452"/>
          <w:placeholder>
            <w:docPart w:val="DefaultPlaceholder_-1854013440"/>
          </w:placeholder>
          <w:richText/>
        </w:sdtPr>
        <w:sdtContent>
          <w:r w:rsidRPr="00F757C3" w:rsidR="008133B0">
            <w:rPr>
              <w:b/>
            </w:rPr>
            <w:t>Paula Barker:</w:t>
          </w:r>
        </w:sdtContent>
      </w:sdt>
      <w:r w:rsidRPr="00F757C3" w:rsidR="008133B0">
        <w:t xml:space="preserve"> My </w:t>
      </w:r>
      <w:r w:rsidRPr="00F757C3">
        <w:t>issue is</w:t>
      </w:r>
      <w:r w:rsidRPr="00F757C3" w:rsidR="006C3122">
        <w:t xml:space="preserve"> whether</w:t>
      </w:r>
      <w:r w:rsidRPr="00F757C3">
        <w:t xml:space="preserve">, given the lack of </w:t>
      </w:r>
      <w:r w:rsidRPr="00F757C3" w:rsidR="008133B0">
        <w:t xml:space="preserve">meetings </w:t>
      </w:r>
      <w:r w:rsidRPr="00F757C3">
        <w:t xml:space="preserve">or interaction between </w:t>
      </w:r>
      <w:r w:rsidRPr="00F757C3" w:rsidR="008133B0">
        <w:t xml:space="preserve">you </w:t>
      </w:r>
      <w:r w:rsidRPr="00F757C3">
        <w:t>and the Home Secretary</w:t>
      </w:r>
      <w:r w:rsidRPr="00F757C3" w:rsidR="008133B0">
        <w:t>,</w:t>
      </w:r>
      <w:r w:rsidRPr="00F757C3">
        <w:t xml:space="preserve"> and the fact that </w:t>
      </w:r>
      <w:r w:rsidRPr="00F757C3" w:rsidR="00B0448C">
        <w:t xml:space="preserve">there </w:t>
      </w:r>
      <w:r w:rsidRPr="00F757C3" w:rsidR="008133B0">
        <w:t xml:space="preserve">are </w:t>
      </w:r>
      <w:r w:rsidRPr="00F757C3">
        <w:t xml:space="preserve">delays on a significant number of reports, the Home Secretary </w:t>
      </w:r>
      <w:r w:rsidRPr="00F757C3" w:rsidR="00505B2D">
        <w:t xml:space="preserve">could </w:t>
      </w:r>
      <w:r w:rsidRPr="00F757C3">
        <w:t xml:space="preserve">miss </w:t>
      </w:r>
      <w:r w:rsidRPr="00F757C3" w:rsidR="00505B2D">
        <w:t>something t</w:t>
      </w:r>
      <w:r w:rsidRPr="00F757C3">
        <w:t xml:space="preserve">hat could potentially be the next big </w:t>
      </w:r>
      <w:r w:rsidRPr="00F757C3" w:rsidR="00505B2D">
        <w:t>scandal</w:t>
      </w:r>
      <w:r w:rsidRPr="00F757C3">
        <w:t>.</w:t>
      </w:r>
    </w:p>
    <w:p w:rsidR="004D5713" w:rsidRPr="00F757C3" w:rsidP="00505B2D">
      <w:pPr>
        <w:pStyle w:val="Answer"/>
      </w:pPr>
      <w:sdt>
        <w:sdtPr>
          <w:alias w:val="Witness"/>
          <w:id w:val="833497320"/>
          <w:placeholder>
            <w:docPart w:val="DefaultPlaceholder_-1854013440"/>
          </w:placeholder>
          <w:richText/>
        </w:sdtPr>
        <w:sdtContent>
          <w:r w:rsidRPr="00F757C3" w:rsidR="00F22611">
            <w:rPr>
              <w:b/>
              <w:i/>
            </w:rPr>
            <w:t>David Neal:</w:t>
          </w:r>
        </w:sdtContent>
      </w:sdt>
      <w:r w:rsidRPr="00F757C3" w:rsidR="00505B2D">
        <w:t xml:space="preserve"> </w:t>
      </w:r>
      <w:r w:rsidRPr="00F757C3" w:rsidR="00FD389A">
        <w:t xml:space="preserve">Absolutely, and </w:t>
      </w:r>
      <w:r w:rsidRPr="00F757C3" w:rsidR="006256AB">
        <w:t>that is</w:t>
      </w:r>
      <w:r w:rsidRPr="00F757C3" w:rsidR="00FD389A">
        <w:t xml:space="preserve"> why </w:t>
      </w:r>
      <w:r w:rsidRPr="00F757C3" w:rsidR="00B0448C">
        <w:t>it is</w:t>
      </w:r>
      <w:r w:rsidRPr="00F757C3" w:rsidR="00FD389A">
        <w:t xml:space="preserve"> really important to speak to the Home Secretary and to Ministers. I have tried to do things on a personal basis</w:t>
      </w:r>
      <w:r w:rsidRPr="00F757C3">
        <w:t>.</w:t>
      </w:r>
      <w:r w:rsidRPr="00F757C3" w:rsidR="00FD389A">
        <w:t xml:space="preserve"> I try not to </w:t>
      </w:r>
      <w:r w:rsidRPr="00F757C3">
        <w:t>Z</w:t>
      </w:r>
      <w:r w:rsidRPr="00F757C3" w:rsidR="00FD389A">
        <w:t>oom. I try to get into the office to establish relationships</w:t>
      </w:r>
      <w:r w:rsidRPr="00F757C3">
        <w:t>,</w:t>
      </w:r>
      <w:r w:rsidRPr="00F757C3" w:rsidR="00FD389A">
        <w:t xml:space="preserve"> so </w:t>
      </w:r>
      <w:r w:rsidRPr="00F757C3">
        <w:t xml:space="preserve">that </w:t>
      </w:r>
      <w:r w:rsidRPr="00F757C3" w:rsidR="00FD389A">
        <w:t>I can give you my assessment and my understanding of what the position is.</w:t>
      </w:r>
    </w:p>
    <w:p w:rsidR="00FD389A" w:rsidRPr="00F757C3" w:rsidP="004D5713">
      <w:pPr>
        <w:pStyle w:val="Answer"/>
      </w:pPr>
      <w:r w:rsidRPr="00F757C3">
        <w:t>I am confident that</w:t>
      </w:r>
      <w:r w:rsidRPr="00F757C3" w:rsidR="004D5713">
        <w:t>,</w:t>
      </w:r>
      <w:r w:rsidRPr="00F757C3">
        <w:t xml:space="preserve"> if we saw something in those reports, </w:t>
      </w:r>
      <w:r w:rsidRPr="00F757C3" w:rsidR="004D5713">
        <w:t xml:space="preserve">or </w:t>
      </w:r>
      <w:r w:rsidRPr="00F757C3">
        <w:t>if our stakeholders</w:t>
      </w:r>
      <w:r w:rsidRPr="00F757C3" w:rsidR="004D5713">
        <w:t xml:space="preserve"> were </w:t>
      </w:r>
      <w:r w:rsidRPr="00F757C3">
        <w:t>to identify some</w:t>
      </w:r>
      <w:r w:rsidRPr="00F757C3" w:rsidR="004D5713">
        <w:t xml:space="preserve">thing in those reports, </w:t>
      </w:r>
      <w:r w:rsidRPr="00F757C3">
        <w:t xml:space="preserve">the fact that </w:t>
      </w:r>
      <w:r w:rsidRPr="00F757C3" w:rsidR="009A737F">
        <w:t>they are</w:t>
      </w:r>
      <w:r w:rsidRPr="00F757C3">
        <w:t xml:space="preserve"> sitting with the Home Secretary</w:t>
      </w:r>
      <w:r w:rsidRPr="00F757C3" w:rsidR="004D5713">
        <w:t>,</w:t>
      </w:r>
      <w:r w:rsidRPr="00F757C3">
        <w:t xml:space="preserve"> </w:t>
      </w:r>
      <w:r w:rsidRPr="00F757C3" w:rsidR="004D5713">
        <w:t xml:space="preserve">perhaps </w:t>
      </w:r>
      <w:r w:rsidRPr="00F757C3">
        <w:t xml:space="preserve">for longer than we need, </w:t>
      </w:r>
      <w:r w:rsidRPr="00F757C3" w:rsidR="004D5713">
        <w:t xml:space="preserve">is not fatal, </w:t>
      </w:r>
      <w:r w:rsidRPr="00F757C3">
        <w:t>because I am confident that</w:t>
      </w:r>
      <w:r w:rsidRPr="00F757C3" w:rsidR="004D5713">
        <w:t>,</w:t>
      </w:r>
      <w:r w:rsidRPr="00F757C3">
        <w:t xml:space="preserve"> if we saw something</w:t>
      </w:r>
      <w:r w:rsidRPr="00F757C3" w:rsidR="004D5713">
        <w:t>,</w:t>
      </w:r>
      <w:r w:rsidRPr="00F757C3">
        <w:t xml:space="preserve"> we would make that known and </w:t>
      </w:r>
      <w:r w:rsidRPr="00F757C3" w:rsidR="004D5713">
        <w:t xml:space="preserve">we would </w:t>
      </w:r>
      <w:r w:rsidRPr="00F757C3">
        <w:t>call it out.</w:t>
      </w:r>
      <w:r w:rsidRPr="00F757C3" w:rsidR="004D5713">
        <w:t xml:space="preserve"> </w:t>
      </w:r>
      <w:r w:rsidRPr="00F757C3">
        <w:t>My predecessor published the interim findings, for example, of the</w:t>
      </w:r>
      <w:r w:rsidRPr="00F757C3" w:rsidR="004D5713">
        <w:t xml:space="preserve"> Napier and Penally </w:t>
      </w:r>
      <w:r w:rsidRPr="00F757C3">
        <w:t>inspection on social media</w:t>
      </w:r>
      <w:r w:rsidRPr="00F757C3" w:rsidR="004D5713">
        <w:t xml:space="preserve"> </w:t>
      </w:r>
      <w:r w:rsidRPr="00F757C3">
        <w:t>before it was published</w:t>
      </w:r>
      <w:r w:rsidRPr="00F757C3" w:rsidR="004D5713">
        <w:t>,</w:t>
      </w:r>
      <w:r w:rsidRPr="00F757C3">
        <w:t xml:space="preserve"> in contravention of the agreement with the Home Office</w:t>
      </w:r>
      <w:r w:rsidRPr="00F757C3" w:rsidR="004D5713">
        <w:t>,</w:t>
      </w:r>
      <w:r w:rsidRPr="00F757C3">
        <w:t xml:space="preserve"> and </w:t>
      </w:r>
      <w:r w:rsidRPr="00F757C3" w:rsidR="004D5713">
        <w:t xml:space="preserve">I would </w:t>
      </w:r>
      <w:r w:rsidRPr="00F757C3">
        <w:t>be absolutely prepared to do that. We have not come across that yet, but</w:t>
      </w:r>
      <w:r w:rsidRPr="00F757C3" w:rsidR="004D5713">
        <w:t xml:space="preserve"> </w:t>
      </w:r>
      <w:r w:rsidRPr="00F757C3">
        <w:t xml:space="preserve">you never say </w:t>
      </w:r>
      <w:r w:rsidRPr="00F757C3" w:rsidR="004D5713">
        <w:t>never.</w:t>
      </w:r>
    </w:p>
    <w:p w:rsidR="00FD389A" w:rsidRPr="00F757C3" w:rsidP="004D5713">
      <w:pPr>
        <w:pStyle w:val="Question"/>
      </w:pPr>
      <w:sdt>
        <w:sdtPr>
          <w:alias w:val="Member"/>
          <w:tag w:val="&lt;Member mnisId='4828' dodsId=''&gt;"/>
          <w:id w:val="1396543272"/>
          <w:placeholder>
            <w:docPart w:val="DefaultPlaceholder_-1854013440"/>
          </w:placeholder>
          <w:richText/>
        </w:sdtPr>
        <w:sdtContent>
          <w:r w:rsidRPr="00F757C3" w:rsidR="004D5713">
            <w:rPr>
              <w:b/>
            </w:rPr>
            <w:t>Paula Barker:</w:t>
          </w:r>
        </w:sdtContent>
      </w:sdt>
      <w:r w:rsidRPr="00F757C3" w:rsidR="004D5713">
        <w:t xml:space="preserve"> I would </w:t>
      </w:r>
      <w:r w:rsidRPr="00F757C3">
        <w:t>like to concentrate on the country policy and information note</w:t>
      </w:r>
      <w:r w:rsidRPr="00F757C3" w:rsidR="004D5713">
        <w:t>s, if I may,</w:t>
      </w:r>
      <w:r w:rsidRPr="00F757C3">
        <w:t xml:space="preserve"> which </w:t>
      </w:r>
      <w:r w:rsidRPr="00F757C3" w:rsidR="004D5713">
        <w:t>are referred to as CPINs</w:t>
      </w:r>
      <w:r w:rsidRPr="00F757C3">
        <w:t xml:space="preserve">. </w:t>
      </w:r>
      <w:r w:rsidRPr="00F757C3" w:rsidR="004D5713">
        <w:t>Y</w:t>
      </w:r>
      <w:r w:rsidRPr="00F757C3">
        <w:t xml:space="preserve">ou just mentioned your predecessor, David Bolt, </w:t>
      </w:r>
      <w:r w:rsidRPr="00F757C3" w:rsidR="004D5713">
        <w:t>a</w:t>
      </w:r>
      <w:r w:rsidRPr="00F757C3">
        <w:t>nd his concern was around</w:t>
      </w:r>
      <w:r w:rsidRPr="00F757C3" w:rsidR="004D5713">
        <w:t xml:space="preserve"> </w:t>
      </w:r>
      <w:r w:rsidRPr="00F757C3">
        <w:t>a lack of attention from senior leaders over the quality of CPI</w:t>
      </w:r>
      <w:r w:rsidRPr="00F757C3" w:rsidR="004D5713">
        <w:t>N</w:t>
      </w:r>
      <w:r w:rsidRPr="00F757C3">
        <w:t xml:space="preserve">s. </w:t>
      </w:r>
      <w:r w:rsidRPr="00F757C3" w:rsidR="004D5713">
        <w:t>Do y</w:t>
      </w:r>
      <w:r w:rsidRPr="00F757C3">
        <w:t>ou share those concerns?</w:t>
      </w:r>
    </w:p>
    <w:p w:rsidR="001B6EA0" w:rsidRPr="00F757C3" w:rsidP="004D5713">
      <w:pPr>
        <w:pStyle w:val="Answer"/>
      </w:pPr>
      <w:sdt>
        <w:sdtPr>
          <w:alias w:val="Witness"/>
          <w:id w:val="1608851126"/>
          <w:placeholder>
            <w:docPart w:val="DefaultPlaceholder_-1854013440"/>
          </w:placeholder>
          <w:richText/>
        </w:sdtPr>
        <w:sdtContent>
          <w:r w:rsidRPr="00F757C3" w:rsidR="00F22611">
            <w:rPr>
              <w:b/>
              <w:i/>
            </w:rPr>
            <w:t>David Neal:</w:t>
          </w:r>
        </w:sdtContent>
      </w:sdt>
      <w:r w:rsidRPr="00F757C3" w:rsidR="004D5713">
        <w:t xml:space="preserve"> </w:t>
      </w:r>
      <w:r w:rsidRPr="00F757C3" w:rsidR="00FD389A">
        <w:t xml:space="preserve">I am aware </w:t>
      </w:r>
      <w:r w:rsidRPr="00F757C3" w:rsidR="004D5713">
        <w:t xml:space="preserve">that </w:t>
      </w:r>
      <w:r w:rsidRPr="00F757C3" w:rsidR="00FD389A">
        <w:t>he had those concer</w:t>
      </w:r>
      <w:r w:rsidRPr="00F757C3" w:rsidR="004D5713">
        <w:t>n</w:t>
      </w:r>
      <w:r w:rsidRPr="00F757C3" w:rsidR="00FD389A">
        <w:t>s</w:t>
      </w:r>
      <w:r w:rsidRPr="00F757C3" w:rsidR="004D5713">
        <w:t>,</w:t>
      </w:r>
      <w:r w:rsidRPr="00F757C3" w:rsidR="00FD389A">
        <w:t xml:space="preserve"> and he produced a lot more than I have done so far. I spoke </w:t>
      </w:r>
      <w:r w:rsidRPr="00F757C3" w:rsidR="004D5713">
        <w:t>e</w:t>
      </w:r>
      <w:r w:rsidRPr="00F757C3" w:rsidR="00FD389A">
        <w:t xml:space="preserve">arlier this </w:t>
      </w:r>
      <w:r w:rsidRPr="00F757C3" w:rsidR="004D5713">
        <w:t xml:space="preserve">week to Professor </w:t>
      </w:r>
      <w:r w:rsidRPr="00F757C3" w:rsidR="00FD389A">
        <w:t>Mike Coll</w:t>
      </w:r>
      <w:r w:rsidR="009D1878">
        <w:t>y</w:t>
      </w:r>
      <w:r w:rsidRPr="00F757C3" w:rsidR="00FD389A">
        <w:t>er, who</w:t>
      </w:r>
      <w:r w:rsidRPr="00F757C3" w:rsidR="00B045A7">
        <w:t xml:space="preserve"> i</w:t>
      </w:r>
      <w:r w:rsidRPr="00F757C3" w:rsidR="00FD389A">
        <w:t>s the chair. I asked</w:t>
      </w:r>
      <w:r w:rsidRPr="00F757C3" w:rsidR="004D5713">
        <w:t>,</w:t>
      </w:r>
      <w:r w:rsidRPr="00F757C3" w:rsidR="00FD389A">
        <w:t xml:space="preserve"> directly in response to that</w:t>
      </w:r>
      <w:r w:rsidRPr="00F757C3" w:rsidR="004D5713">
        <w:t>,</w:t>
      </w:r>
      <w:r w:rsidRPr="00F757C3" w:rsidR="00FD389A">
        <w:t xml:space="preserve"> </w:t>
      </w:r>
      <w:r w:rsidRPr="00F757C3" w:rsidR="004D5713">
        <w:t xml:space="preserve">funnily enough, where we were, </w:t>
      </w:r>
      <w:r w:rsidRPr="00F757C3" w:rsidR="00FD389A">
        <w:t>what his experience</w:t>
      </w:r>
      <w:r w:rsidRPr="00F757C3" w:rsidR="004D5713">
        <w:t xml:space="preserve"> was and</w:t>
      </w:r>
      <w:r w:rsidRPr="00F757C3" w:rsidR="00FD389A">
        <w:t xml:space="preserve"> how it </w:t>
      </w:r>
      <w:r w:rsidRPr="00F757C3" w:rsidR="004D5713">
        <w:t xml:space="preserve">had </w:t>
      </w:r>
      <w:r w:rsidRPr="00F757C3" w:rsidR="00FD389A">
        <w:t>develop</w:t>
      </w:r>
      <w:r w:rsidRPr="00F757C3" w:rsidR="004D5713">
        <w:t>ed</w:t>
      </w:r>
      <w:r w:rsidRPr="00F757C3" w:rsidR="00FD389A">
        <w:t xml:space="preserve"> since 2009</w:t>
      </w:r>
      <w:r w:rsidRPr="00F757C3" w:rsidR="00B045A7">
        <w:t>.</w:t>
      </w:r>
      <w:r w:rsidRPr="00F757C3" w:rsidR="00FD389A">
        <w:t xml:space="preserve"> </w:t>
      </w:r>
      <w:r w:rsidRPr="00F757C3" w:rsidR="004D5713">
        <w:t>H</w:t>
      </w:r>
      <w:r w:rsidRPr="00F757C3" w:rsidR="00FD389A">
        <w:t>is view was that, yes, at the start it was not perfect</w:t>
      </w:r>
      <w:r w:rsidRPr="00F757C3" w:rsidR="004D5713">
        <w:t xml:space="preserve">. The phrase </w:t>
      </w:r>
      <w:r w:rsidRPr="00F757C3" w:rsidR="00FD389A">
        <w:t>that he gave</w:t>
      </w:r>
      <w:r w:rsidRPr="00F757C3" w:rsidR="004D5713">
        <w:t xml:space="preserve"> was</w:t>
      </w:r>
      <w:r w:rsidRPr="00F757C3" w:rsidR="005C4E60">
        <w:t xml:space="preserve"> that it was</w:t>
      </w:r>
      <w:r w:rsidRPr="00F757C3" w:rsidR="004D5713">
        <w:t xml:space="preserve"> a problematic start</w:t>
      </w:r>
      <w:r w:rsidRPr="00F757C3" w:rsidR="00FD389A">
        <w:t>.</w:t>
      </w:r>
    </w:p>
    <w:p w:rsidR="00FD389A" w:rsidRPr="00F757C3" w:rsidP="001B6EA0">
      <w:pPr>
        <w:pStyle w:val="Answer"/>
      </w:pPr>
      <w:r w:rsidRPr="00F757C3">
        <w:t xml:space="preserve">As </w:t>
      </w:r>
      <w:r w:rsidRPr="00F757C3">
        <w:t>time has gone on</w:t>
      </w:r>
      <w:r w:rsidRPr="00F757C3">
        <w:t>,</w:t>
      </w:r>
      <w:r w:rsidRPr="00F757C3">
        <w:t xml:space="preserve"> and certainly to the position that we are at now, the material </w:t>
      </w:r>
      <w:r w:rsidRPr="00F757C3" w:rsidR="006256AB">
        <w:t>that is</w:t>
      </w:r>
      <w:r w:rsidRPr="00F757C3">
        <w:t xml:space="preserve"> produced by the Home Office is</w:t>
      </w:r>
      <w:r w:rsidRPr="00F757C3" w:rsidR="005C4E60">
        <w:t>,</w:t>
      </w:r>
      <w:r w:rsidRPr="00F757C3">
        <w:t xml:space="preserve"> and the individuals </w:t>
      </w:r>
      <w:r w:rsidRPr="00F757C3" w:rsidR="001B6EA0">
        <w:t xml:space="preserve">who </w:t>
      </w:r>
      <w:r w:rsidRPr="00F757C3">
        <w:t>we commission to review</w:t>
      </w:r>
      <w:r w:rsidRPr="00F757C3" w:rsidR="00B045A7">
        <w:t xml:space="preserve"> it</w:t>
      </w:r>
      <w:r w:rsidRPr="00F757C3" w:rsidR="001B6EA0">
        <w:t xml:space="preserve"> are</w:t>
      </w:r>
      <w:r w:rsidRPr="00F757C3" w:rsidR="005C4E60">
        <w:t>,</w:t>
      </w:r>
      <w:r w:rsidRPr="00F757C3">
        <w:t xml:space="preserve"> academically sourced </w:t>
      </w:r>
      <w:r w:rsidRPr="00F757C3" w:rsidR="001B6EA0">
        <w:t xml:space="preserve">and </w:t>
      </w:r>
      <w:r w:rsidRPr="00F757C3">
        <w:t>referenced</w:t>
      </w:r>
      <w:r w:rsidRPr="00F757C3" w:rsidR="001B6EA0">
        <w:t>.</w:t>
      </w:r>
      <w:r w:rsidRPr="00F757C3">
        <w:t xml:space="preserve"> </w:t>
      </w:r>
      <w:r w:rsidRPr="00F757C3" w:rsidR="001B6EA0">
        <w:t>I</w:t>
      </w:r>
      <w:r w:rsidRPr="00F757C3">
        <w:t xml:space="preserve">f </w:t>
      </w:r>
      <w:r w:rsidRPr="00F757C3" w:rsidR="00B0448C">
        <w:t>there is</w:t>
      </w:r>
      <w:r w:rsidRPr="00F757C3">
        <w:t xml:space="preserve"> any opinion, </w:t>
      </w:r>
      <w:r w:rsidRPr="00F757C3" w:rsidR="001B6EA0">
        <w:t xml:space="preserve">it </w:t>
      </w:r>
      <w:r w:rsidRPr="00F757C3">
        <w:t>is sourced as well. I am content that</w:t>
      </w:r>
      <w:r w:rsidRPr="00F757C3" w:rsidR="001B6EA0">
        <w:t xml:space="preserve"> </w:t>
      </w:r>
      <w:r w:rsidRPr="00F757C3">
        <w:t>we have a process that is reasonably mature</w:t>
      </w:r>
      <w:r w:rsidRPr="00F757C3" w:rsidR="001B6EA0">
        <w:t>,</w:t>
      </w:r>
      <w:r w:rsidRPr="00F757C3">
        <w:t xml:space="preserve"> </w:t>
      </w:r>
      <w:r w:rsidRPr="00F757C3" w:rsidR="001B6EA0">
        <w:t>s</w:t>
      </w:r>
      <w:r w:rsidRPr="00F757C3">
        <w:t xml:space="preserve">o </w:t>
      </w:r>
      <w:r w:rsidRPr="00F757C3" w:rsidR="00B0448C">
        <w:t>it is</w:t>
      </w:r>
      <w:r w:rsidRPr="00F757C3">
        <w:t xml:space="preserve"> a positive thing. </w:t>
      </w:r>
      <w:r w:rsidRPr="00F757C3" w:rsidR="001B6EA0">
        <w:t>I</w:t>
      </w:r>
      <w:r w:rsidRPr="00F757C3" w:rsidR="00B0448C">
        <w:t>t is</w:t>
      </w:r>
      <w:r w:rsidRPr="00F757C3">
        <w:t xml:space="preserve"> a positive process</w:t>
      </w:r>
      <w:r w:rsidRPr="00F757C3" w:rsidR="001B6EA0">
        <w:t xml:space="preserve"> and </w:t>
      </w:r>
      <w:r w:rsidRPr="00F757C3">
        <w:t>a good system in play</w:t>
      </w:r>
      <w:r w:rsidRPr="00F757C3" w:rsidR="001B6EA0">
        <w:t>, b</w:t>
      </w:r>
      <w:r w:rsidRPr="00F757C3">
        <w:t>ut</w:t>
      </w:r>
      <w:r w:rsidRPr="00F757C3" w:rsidR="001B6EA0">
        <w:t xml:space="preserve"> I have done only </w:t>
      </w:r>
      <w:r w:rsidRPr="00F757C3">
        <w:t>a few reports</w:t>
      </w:r>
      <w:r w:rsidRPr="00F757C3" w:rsidR="001B6EA0">
        <w:t>. Let us see when Rwanda comes along, because that will</w:t>
      </w:r>
      <w:r w:rsidRPr="00F757C3">
        <w:t xml:space="preserve"> </w:t>
      </w:r>
      <w:r w:rsidRPr="00F757C3" w:rsidR="001B6EA0">
        <w:t xml:space="preserve">be </w:t>
      </w:r>
      <w:r w:rsidRPr="00F757C3">
        <w:t>the most controversial one that we have looked at.</w:t>
      </w:r>
    </w:p>
    <w:p w:rsidR="00FD389A" w:rsidRPr="00F757C3" w:rsidP="001B6EA0">
      <w:pPr>
        <w:pStyle w:val="Question"/>
      </w:pPr>
      <w:sdt>
        <w:sdtPr>
          <w:alias w:val="Member"/>
          <w:tag w:val="&lt;Member mnisId='4828' dodsId=''&gt;"/>
          <w:id w:val="923538387"/>
          <w:placeholder>
            <w:docPart w:val="DefaultPlaceholder_-1854013440"/>
          </w:placeholder>
          <w:richText/>
        </w:sdtPr>
        <w:sdtContent>
          <w:r w:rsidRPr="00F757C3" w:rsidR="001B6EA0">
            <w:rPr>
              <w:b/>
            </w:rPr>
            <w:t>Paula Barker:</w:t>
          </w:r>
        </w:sdtContent>
      </w:sdt>
      <w:r w:rsidRPr="00F757C3" w:rsidR="001B6EA0">
        <w:t xml:space="preserve"> That will be very </w:t>
      </w:r>
      <w:r w:rsidRPr="00F757C3">
        <w:t xml:space="preserve">interesting. </w:t>
      </w:r>
      <w:r w:rsidRPr="00F757C3" w:rsidR="001B6EA0">
        <w:t>W</w:t>
      </w:r>
      <w:r w:rsidRPr="00F757C3">
        <w:t>e are all watching with interest. Why do you think that the ICIBI recommendations on CPI</w:t>
      </w:r>
      <w:r w:rsidRPr="00F757C3" w:rsidR="001B6EA0">
        <w:t>N</w:t>
      </w:r>
      <w:r w:rsidRPr="00F757C3">
        <w:t>s have historically been most likely to be rejected?</w:t>
      </w:r>
    </w:p>
    <w:p w:rsidR="001B6EA0" w:rsidRPr="00F757C3" w:rsidP="001B6EA0">
      <w:pPr>
        <w:pStyle w:val="Answer"/>
      </w:pPr>
      <w:sdt>
        <w:sdtPr>
          <w:alias w:val="Witness"/>
          <w:id w:val="2126190018"/>
          <w:placeholder>
            <w:docPart w:val="DefaultPlaceholder_-1854013440"/>
          </w:placeholder>
          <w:richText/>
        </w:sdtPr>
        <w:sdtContent>
          <w:r w:rsidRPr="00F757C3" w:rsidR="00F22611">
            <w:rPr>
              <w:b/>
              <w:i/>
            </w:rPr>
            <w:t>David Neal:</w:t>
          </w:r>
        </w:sdtContent>
      </w:sdt>
      <w:r w:rsidRPr="00F757C3">
        <w:t xml:space="preserve"> There </w:t>
      </w:r>
      <w:r w:rsidRPr="00F757C3" w:rsidR="00B045A7">
        <w:t xml:space="preserve">are </w:t>
      </w:r>
      <w:r w:rsidRPr="00F757C3" w:rsidR="00FD389A">
        <w:t>two different directions coming at the whole thing as well. The Home Office is always keen to keep down some of the detail. Academics are never known for their brevity, so it may well be that we include a lot of historical data</w:t>
      </w:r>
      <w:r w:rsidRPr="00F757C3">
        <w:t xml:space="preserve"> and </w:t>
      </w:r>
      <w:r w:rsidRPr="00F757C3" w:rsidR="00FD389A">
        <w:t xml:space="preserve">a lot of background. </w:t>
      </w:r>
      <w:r w:rsidRPr="00F757C3">
        <w:t xml:space="preserve">We </w:t>
      </w:r>
      <w:r w:rsidRPr="00F757C3" w:rsidR="00FD389A">
        <w:t xml:space="preserve">think </w:t>
      </w:r>
      <w:r w:rsidRPr="00F757C3" w:rsidR="006256AB">
        <w:t xml:space="preserve">that </w:t>
      </w:r>
      <w:r w:rsidRPr="00F757C3">
        <w:t xml:space="preserve">that </w:t>
      </w:r>
      <w:r w:rsidRPr="00F757C3" w:rsidR="006256AB">
        <w:t>is</w:t>
      </w:r>
      <w:r w:rsidRPr="00F757C3" w:rsidR="00FD389A">
        <w:t xml:space="preserve"> germane to the whole case</w:t>
      </w:r>
      <w:r w:rsidRPr="00F757C3">
        <w:t>,</w:t>
      </w:r>
      <w:r w:rsidRPr="00F757C3" w:rsidR="00FD389A">
        <w:t xml:space="preserve"> and </w:t>
      </w:r>
      <w:r w:rsidRPr="00F757C3" w:rsidR="00B0448C">
        <w:t>there is</w:t>
      </w:r>
      <w:r w:rsidRPr="00F757C3" w:rsidR="00FD389A">
        <w:t xml:space="preserve"> sometimes a difference of opinion from the Home Office.</w:t>
      </w:r>
    </w:p>
    <w:p w:rsidR="001B6EA0" w:rsidRPr="00F757C3" w:rsidP="001B6EA0">
      <w:pPr>
        <w:pStyle w:val="Answer"/>
      </w:pPr>
      <w:r w:rsidRPr="00F757C3">
        <w:t>T</w:t>
      </w:r>
      <w:r w:rsidRPr="00F757C3" w:rsidR="00FD389A">
        <w:t>here is an issue of resources as well.</w:t>
      </w:r>
      <w:r w:rsidRPr="00F757C3">
        <w:t xml:space="preserve"> </w:t>
      </w:r>
      <w:r w:rsidRPr="00F757C3" w:rsidR="00FD389A">
        <w:t>We will often quote foreign language journals, for example, because often the researchers are not British or not English speakers</w:t>
      </w:r>
      <w:r w:rsidRPr="00F757C3">
        <w:t>.</w:t>
      </w:r>
      <w:r w:rsidRPr="00F757C3" w:rsidR="00FD389A">
        <w:t xml:space="preserve"> </w:t>
      </w:r>
      <w:r w:rsidRPr="00F757C3">
        <w:t xml:space="preserve">We will recommend that they look at these </w:t>
      </w:r>
      <w:r w:rsidRPr="00F757C3" w:rsidR="00FD389A">
        <w:t xml:space="preserve">foreign language sources, </w:t>
      </w:r>
      <w:r w:rsidRPr="00F757C3">
        <w:t xml:space="preserve">and </w:t>
      </w:r>
      <w:r w:rsidRPr="00F757C3" w:rsidR="00FD389A">
        <w:t xml:space="preserve">often </w:t>
      </w:r>
      <w:r w:rsidRPr="00F757C3" w:rsidR="00B0448C">
        <w:t>it is</w:t>
      </w:r>
      <w:r w:rsidRPr="00F757C3" w:rsidR="00FD389A">
        <w:t xml:space="preserve"> a question of expense </w:t>
      </w:r>
      <w:r w:rsidRPr="00F757C3">
        <w:t xml:space="preserve">and </w:t>
      </w:r>
      <w:r w:rsidRPr="00F757C3" w:rsidR="00FD389A">
        <w:t>resources</w:t>
      </w:r>
      <w:r w:rsidRPr="00F757C3">
        <w:t xml:space="preserve"> as to why they do not do that.</w:t>
      </w:r>
    </w:p>
    <w:p w:rsidR="00FD389A" w:rsidRPr="00F757C3" w:rsidP="001B6EA0">
      <w:pPr>
        <w:pStyle w:val="Answer"/>
      </w:pPr>
      <w:r w:rsidRPr="00F757C3">
        <w:t>It is all transparent. A</w:t>
      </w:r>
      <w:r w:rsidRPr="00F757C3">
        <w:t>ll of this is published on the website</w:t>
      </w:r>
      <w:r w:rsidRPr="00F757C3">
        <w:t>,</w:t>
      </w:r>
      <w:r w:rsidRPr="00F757C3">
        <w:t xml:space="preserve"> </w:t>
      </w:r>
      <w:r w:rsidRPr="00F757C3">
        <w:t>s</w:t>
      </w:r>
      <w:r w:rsidRPr="00F757C3">
        <w:t xml:space="preserve">o the </w:t>
      </w:r>
      <w:r w:rsidRPr="00F757C3">
        <w:t xml:space="preserve">to and </w:t>
      </w:r>
      <w:r w:rsidRPr="00F757C3">
        <w:t>fro between the Home Office</w:t>
      </w:r>
      <w:r w:rsidRPr="00F757C3">
        <w:t xml:space="preserve">’s </w:t>
      </w:r>
      <w:r w:rsidRPr="00F757C3">
        <w:t>view and our</w:t>
      </w:r>
      <w:r w:rsidRPr="00F757C3">
        <w:t>s</w:t>
      </w:r>
      <w:r w:rsidRPr="00F757C3">
        <w:t xml:space="preserve"> </w:t>
      </w:r>
      <w:r w:rsidRPr="00F757C3">
        <w:t xml:space="preserve">is </w:t>
      </w:r>
      <w:r w:rsidRPr="00F757C3">
        <w:t xml:space="preserve">exposed. </w:t>
      </w:r>
      <w:r w:rsidRPr="00F757C3">
        <w:t xml:space="preserve">In </w:t>
      </w:r>
      <w:r w:rsidRPr="00F757C3">
        <w:t xml:space="preserve">disclosure terms as well, when it goes to tribunals, </w:t>
      </w:r>
      <w:r w:rsidRPr="00F757C3" w:rsidR="00B0448C">
        <w:t>it is</w:t>
      </w:r>
      <w:r w:rsidRPr="00F757C3">
        <w:t xml:space="preserve"> all there. </w:t>
      </w:r>
      <w:r w:rsidRPr="00F757C3">
        <w:t>T</w:t>
      </w:r>
      <w:r w:rsidRPr="00F757C3">
        <w:t xml:space="preserve">hose </w:t>
      </w:r>
      <w:r w:rsidRPr="00F757C3">
        <w:t xml:space="preserve">would </w:t>
      </w:r>
      <w:r w:rsidRPr="00F757C3">
        <w:t xml:space="preserve">probably </w:t>
      </w:r>
      <w:r w:rsidRPr="00F757C3">
        <w:t xml:space="preserve">be </w:t>
      </w:r>
      <w:r w:rsidRPr="00F757C3">
        <w:t xml:space="preserve">the chief </w:t>
      </w:r>
      <w:r w:rsidRPr="00F757C3">
        <w:t>two</w:t>
      </w:r>
      <w:r w:rsidRPr="00F757C3">
        <w:t>.</w:t>
      </w:r>
    </w:p>
    <w:p w:rsidR="00FD389A" w:rsidRPr="00F757C3" w:rsidP="001B6EA0">
      <w:pPr>
        <w:pStyle w:val="Question"/>
      </w:pPr>
      <w:sdt>
        <w:sdtPr>
          <w:alias w:val="Member"/>
          <w:tag w:val="&lt;Member mnisId='4828' dodsId=''&gt;"/>
          <w:id w:val="-1421873667"/>
          <w:placeholder>
            <w:docPart w:val="DefaultPlaceholder_-1854013440"/>
          </w:placeholder>
          <w:richText/>
        </w:sdtPr>
        <w:sdtContent>
          <w:r w:rsidRPr="00F757C3" w:rsidR="001B6EA0">
            <w:rPr>
              <w:b/>
            </w:rPr>
            <w:t>Paula Barker:</w:t>
          </w:r>
        </w:sdtContent>
      </w:sdt>
      <w:r w:rsidRPr="00F757C3" w:rsidR="001B6EA0">
        <w:t xml:space="preserve"> As a </w:t>
      </w:r>
      <w:r w:rsidRPr="00F757C3">
        <w:t>final question</w:t>
      </w:r>
      <w:r w:rsidRPr="00F757C3" w:rsidR="001B6EA0">
        <w:t>,</w:t>
      </w:r>
      <w:r w:rsidRPr="00F757C3">
        <w:t xml:space="preserve"> do you think </w:t>
      </w:r>
      <w:r w:rsidRPr="00F757C3" w:rsidR="00B0448C">
        <w:t>it is</w:t>
      </w:r>
      <w:r w:rsidRPr="00F757C3">
        <w:t xml:space="preserve"> acceptable for the Home Office to act as judge and </w:t>
      </w:r>
      <w:r w:rsidRPr="00F757C3" w:rsidR="001B6EA0">
        <w:t xml:space="preserve">jury </w:t>
      </w:r>
      <w:r w:rsidRPr="00F757C3">
        <w:t>in the review process</w:t>
      </w:r>
      <w:r w:rsidRPr="00F757C3" w:rsidR="001B6EA0">
        <w:t xml:space="preserve"> in terms of CPINs</w:t>
      </w:r>
      <w:r w:rsidRPr="00F757C3">
        <w:t>?</w:t>
      </w:r>
    </w:p>
    <w:p w:rsidR="00B045A7" w:rsidRPr="00F757C3" w:rsidP="00D619B7">
      <w:pPr>
        <w:pStyle w:val="Answer"/>
      </w:pPr>
      <w:sdt>
        <w:sdtPr>
          <w:alias w:val="Witness"/>
          <w:id w:val="186637711"/>
          <w:placeholder>
            <w:docPart w:val="DefaultPlaceholder_-1854013440"/>
          </w:placeholder>
          <w:richText/>
        </w:sdtPr>
        <w:sdtContent>
          <w:r w:rsidRPr="00F757C3" w:rsidR="00F22611">
            <w:rPr>
              <w:b/>
              <w:i/>
            </w:rPr>
            <w:t>David Neal:</w:t>
          </w:r>
        </w:sdtContent>
      </w:sdt>
      <w:r w:rsidRPr="00F757C3" w:rsidR="001B6EA0">
        <w:t xml:space="preserve"> </w:t>
      </w:r>
      <w:r w:rsidRPr="00F757C3" w:rsidR="00FD389A">
        <w:t>I am not a lawyer</w:t>
      </w:r>
      <w:r w:rsidRPr="00F757C3" w:rsidR="001B6EA0">
        <w:t>,</w:t>
      </w:r>
      <w:r w:rsidRPr="00F757C3" w:rsidR="00FD389A">
        <w:t xml:space="preserve"> but I am not sure </w:t>
      </w:r>
      <w:r w:rsidRPr="00F757C3" w:rsidR="001B6EA0">
        <w:t xml:space="preserve">that </w:t>
      </w:r>
      <w:r w:rsidRPr="00F757C3" w:rsidR="00FD389A">
        <w:t xml:space="preserve">they do </w:t>
      </w:r>
      <w:r w:rsidRPr="00F757C3" w:rsidR="001B6EA0">
        <w:t>act as judge and jury. T</w:t>
      </w:r>
      <w:r w:rsidRPr="00F757C3" w:rsidR="00FD389A">
        <w:t>here is an independent process that gives a separate voice</w:t>
      </w:r>
      <w:r w:rsidRPr="00F757C3" w:rsidR="001B6EA0">
        <w:t xml:space="preserve"> and a</w:t>
      </w:r>
      <w:r w:rsidRPr="00F757C3" w:rsidR="00D619B7">
        <w:t xml:space="preserve">n independent </w:t>
      </w:r>
      <w:r w:rsidRPr="00F757C3" w:rsidR="00FD389A">
        <w:t xml:space="preserve">input into what the Home Office </w:t>
      </w:r>
      <w:r w:rsidRPr="00F757C3" w:rsidR="00D619B7">
        <w:t xml:space="preserve">is </w:t>
      </w:r>
      <w:r w:rsidRPr="00F757C3" w:rsidR="00FD389A">
        <w:t xml:space="preserve">producing. There is a </w:t>
      </w:r>
      <w:r w:rsidRPr="00F757C3" w:rsidR="00D619B7">
        <w:t>to and fro</w:t>
      </w:r>
      <w:r w:rsidRPr="00F757C3" w:rsidR="00FD389A">
        <w:t xml:space="preserve"> over what goes in and </w:t>
      </w:r>
      <w:r w:rsidRPr="00F757C3" w:rsidR="00645592">
        <w:t>what is</w:t>
      </w:r>
      <w:r w:rsidRPr="00F757C3" w:rsidR="00FD389A">
        <w:t xml:space="preserve"> used by the Home Office. </w:t>
      </w:r>
      <w:r w:rsidRPr="00F757C3" w:rsidR="00D619B7">
        <w:t>I</w:t>
      </w:r>
      <w:r w:rsidRPr="00F757C3" w:rsidR="00B0448C">
        <w:t>t is</w:t>
      </w:r>
      <w:r w:rsidRPr="00F757C3" w:rsidR="00FD389A">
        <w:t xml:space="preserve"> for judges</w:t>
      </w:r>
      <w:r w:rsidRPr="00F757C3" w:rsidR="00D619B7">
        <w:t>,</w:t>
      </w:r>
      <w:r w:rsidRPr="00F757C3" w:rsidR="00FD389A">
        <w:t xml:space="preserve"> lawyers and tribunals to assess the effectiveness of the whole thing.</w:t>
      </w:r>
    </w:p>
    <w:p w:rsidR="00FD389A" w:rsidRPr="00F757C3" w:rsidP="00D619B7">
      <w:pPr>
        <w:pStyle w:val="Answer"/>
      </w:pPr>
      <w:r w:rsidRPr="00F757C3">
        <w:t>It</w:t>
      </w:r>
      <w:r w:rsidRPr="00F757C3" w:rsidR="00B0448C">
        <w:t xml:space="preserve"> is</w:t>
      </w:r>
      <w:r w:rsidRPr="00F757C3">
        <w:t xml:space="preserve"> a good system</w:t>
      </w:r>
      <w:r w:rsidRPr="00F757C3">
        <w:t>,</w:t>
      </w:r>
      <w:r w:rsidRPr="00F757C3">
        <w:t xml:space="preserve"> </w:t>
      </w:r>
      <w:r w:rsidRPr="00F757C3">
        <w:t>i</w:t>
      </w:r>
      <w:r w:rsidRPr="00F757C3" w:rsidR="00B0448C">
        <w:t>t is</w:t>
      </w:r>
      <w:r w:rsidRPr="00F757C3">
        <w:t xml:space="preserve"> good value for money </w:t>
      </w:r>
      <w:r w:rsidRPr="00F757C3">
        <w:t xml:space="preserve">and there is </w:t>
      </w:r>
      <w:r w:rsidRPr="00F757C3">
        <w:t>academic rigo</w:t>
      </w:r>
      <w:r w:rsidRPr="00F757C3">
        <w:t>u</w:t>
      </w:r>
      <w:r w:rsidRPr="00F757C3">
        <w:t>r to the whole process.</w:t>
      </w:r>
      <w:r w:rsidRPr="00F757C3">
        <w:t xml:space="preserve"> It does not </w:t>
      </w:r>
      <w:r w:rsidRPr="00F757C3">
        <w:t>strike me</w:t>
      </w:r>
      <w:r w:rsidRPr="00F757C3">
        <w:t xml:space="preserve">, </w:t>
      </w:r>
      <w:r w:rsidRPr="00F757C3">
        <w:t>in my experience so far</w:t>
      </w:r>
      <w:r w:rsidRPr="00F757C3">
        <w:t>,</w:t>
      </w:r>
      <w:r w:rsidRPr="00F757C3">
        <w:t xml:space="preserve"> as being something </w:t>
      </w:r>
      <w:r w:rsidRPr="00F757C3" w:rsidR="006256AB">
        <w:t>that is</w:t>
      </w:r>
      <w:r w:rsidRPr="00F757C3">
        <w:t xml:space="preserve"> terribly political</w:t>
      </w:r>
      <w:r w:rsidRPr="00F757C3" w:rsidR="00902C51">
        <w:t xml:space="preserve">; it is </w:t>
      </w:r>
      <w:r w:rsidRPr="00F757C3">
        <w:t xml:space="preserve">something </w:t>
      </w:r>
      <w:r w:rsidRPr="00F757C3" w:rsidR="006256AB">
        <w:t>that is</w:t>
      </w:r>
      <w:r w:rsidRPr="00F757C3">
        <w:t xml:space="preserve"> in the academic sphere</w:t>
      </w:r>
      <w:r w:rsidRPr="00F757C3" w:rsidR="00902C51">
        <w:t>, and w</w:t>
      </w:r>
      <w:r w:rsidRPr="00F757C3">
        <w:t xml:space="preserve">e really </w:t>
      </w:r>
      <w:r w:rsidRPr="00F757C3">
        <w:t xml:space="preserve">add </w:t>
      </w:r>
      <w:r w:rsidRPr="00F757C3">
        <w:t>some good value</w:t>
      </w:r>
      <w:r w:rsidRPr="00F757C3">
        <w:t xml:space="preserve">. Bear in </w:t>
      </w:r>
      <w:r w:rsidRPr="00F757C3">
        <w:t xml:space="preserve">mind </w:t>
      </w:r>
      <w:r w:rsidRPr="00F757C3">
        <w:t xml:space="preserve">that </w:t>
      </w:r>
      <w:r w:rsidRPr="00F757C3">
        <w:t xml:space="preserve">the </w:t>
      </w:r>
      <w:r w:rsidRPr="00F757C3">
        <w:t>c</w:t>
      </w:r>
      <w:r w:rsidRPr="00F757C3">
        <w:t xml:space="preserve">ommittee that reviews </w:t>
      </w:r>
      <w:r w:rsidRPr="00F757C3" w:rsidR="00B045A7">
        <w:t xml:space="preserve">it </w:t>
      </w:r>
      <w:r w:rsidRPr="00F757C3" w:rsidR="00B0448C">
        <w:t>is</w:t>
      </w:r>
      <w:r w:rsidRPr="00F757C3">
        <w:t xml:space="preserve"> chaired by </w:t>
      </w:r>
      <w:r w:rsidRPr="00F757C3">
        <w:t>a p</w:t>
      </w:r>
      <w:r w:rsidRPr="00F757C3">
        <w:t xml:space="preserve">rofessor. We have an </w:t>
      </w:r>
      <w:r w:rsidRPr="00F757C3">
        <w:t>i</w:t>
      </w:r>
      <w:r w:rsidRPr="00F757C3">
        <w:t xml:space="preserve">mmigration </w:t>
      </w:r>
      <w:r w:rsidRPr="00F757C3">
        <w:t>t</w:t>
      </w:r>
      <w:r w:rsidRPr="00F757C3">
        <w:t>ribunal judge</w:t>
      </w:r>
      <w:r w:rsidRPr="00F757C3">
        <w:t>. UNHCR sits on it.</w:t>
      </w:r>
      <w:r w:rsidRPr="00F757C3">
        <w:t xml:space="preserve"> </w:t>
      </w:r>
      <w:r w:rsidRPr="00F757C3">
        <w:t>W</w:t>
      </w:r>
      <w:r w:rsidRPr="00F757C3">
        <w:t xml:space="preserve">e </w:t>
      </w:r>
      <w:r w:rsidRPr="00F757C3">
        <w:t xml:space="preserve">also </w:t>
      </w:r>
      <w:r w:rsidRPr="00F757C3">
        <w:t>have a number of</w:t>
      </w:r>
      <w:r w:rsidRPr="00F757C3">
        <w:t xml:space="preserve"> NGOs and </w:t>
      </w:r>
      <w:r w:rsidRPr="00F757C3">
        <w:t xml:space="preserve">immigration lawyers, so we </w:t>
      </w:r>
      <w:r w:rsidRPr="00F757C3" w:rsidR="007A33F8">
        <w:t>have</w:t>
      </w:r>
      <w:r w:rsidRPr="00F757C3">
        <w:t xml:space="preserve"> quite a good group of people who make the assessment.</w:t>
      </w:r>
    </w:p>
    <w:p w:rsidR="00FD389A" w:rsidRPr="00F757C3" w:rsidP="00D619B7">
      <w:pPr>
        <w:pStyle w:val="Question"/>
      </w:pPr>
      <w:sdt>
        <w:sdtPr>
          <w:alias w:val="Member"/>
          <w:tag w:val="&lt;Member mnisId='114' dodsId='25471'&gt;"/>
          <w:id w:val="601230487"/>
          <w:placeholder>
            <w:docPart w:val="DefaultPlaceholder_-1854013440"/>
          </w:placeholder>
          <w:richText/>
        </w:sdtPr>
        <w:sdtContent>
          <w:r w:rsidRPr="00F757C3" w:rsidR="00D619B7">
            <w:rPr>
              <w:b/>
            </w:rPr>
            <w:t>Tim Loughton:</w:t>
          </w:r>
        </w:sdtContent>
      </w:sdt>
      <w:r w:rsidRPr="00F757C3" w:rsidR="00D619B7">
        <w:t xml:space="preserve"> Apologies for not being here at the beginning of the session, so let me ask some general questions. Do you think that the immigration service is fit for purpose?</w:t>
      </w:r>
    </w:p>
    <w:p w:rsidR="00D619B7" w:rsidRPr="00F757C3" w:rsidP="00D619B7">
      <w:pPr>
        <w:pStyle w:val="Answer"/>
      </w:pPr>
      <w:sdt>
        <w:sdtPr>
          <w:alias w:val="Witness"/>
          <w:id w:val="-237786332"/>
          <w:placeholder>
            <w:docPart w:val="DefaultPlaceholder_-1854013440"/>
          </w:placeholder>
          <w:richText/>
        </w:sdtPr>
        <w:sdtContent>
          <w:r w:rsidRPr="00F757C3" w:rsidR="00F22611">
            <w:rPr>
              <w:b/>
              <w:i/>
            </w:rPr>
            <w:t>David Neal:</w:t>
          </w:r>
        </w:sdtContent>
      </w:sdt>
      <w:r w:rsidRPr="00F757C3">
        <w:t xml:space="preserve"> </w:t>
      </w:r>
      <w:r w:rsidRPr="00F757C3" w:rsidR="00B0448C">
        <w:t>It is</w:t>
      </w:r>
      <w:r w:rsidRPr="00F757C3" w:rsidR="00FD389A">
        <w:t xml:space="preserve"> not for me to judge whether </w:t>
      </w:r>
      <w:r w:rsidRPr="00F757C3" w:rsidR="00B0448C">
        <w:t>it is</w:t>
      </w:r>
      <w:r w:rsidRPr="00F757C3" w:rsidR="00FD389A">
        <w:t xml:space="preserve"> fit for purpose.</w:t>
      </w:r>
    </w:p>
    <w:p w:rsidR="00D619B7" w:rsidRPr="00F757C3" w:rsidP="00D619B7">
      <w:pPr>
        <w:pStyle w:val="Question"/>
      </w:pPr>
      <w:sdt>
        <w:sdtPr>
          <w:alias w:val="Member"/>
          <w:tag w:val="&lt;Member mnisId='114' dodsId='25471'&gt;"/>
          <w:id w:val="-1367216041"/>
          <w:placeholder>
            <w:docPart w:val="DefaultPlaceholder_-1854013440"/>
          </w:placeholder>
          <w:richText/>
        </w:sdtPr>
        <w:sdtContent>
          <w:r w:rsidRPr="00F757C3">
            <w:rPr>
              <w:b/>
            </w:rPr>
            <w:t>Tim Loughton:</w:t>
          </w:r>
        </w:sdtContent>
      </w:sdt>
      <w:r w:rsidRPr="00F757C3">
        <w:t xml:space="preserve"> It is entirely for you to judge. You inspect it.</w:t>
      </w:r>
    </w:p>
    <w:p w:rsidR="00D619B7" w:rsidRPr="00F757C3" w:rsidP="00D619B7">
      <w:pPr>
        <w:pStyle w:val="Answer"/>
      </w:pPr>
      <w:sdt>
        <w:sdtPr>
          <w:alias w:val="Witness"/>
          <w:id w:val="-335616726"/>
          <w:placeholder>
            <w:docPart w:val="DefaultPlaceholder_-1854013440"/>
          </w:placeholder>
          <w:richText/>
        </w:sdtPr>
        <w:sdtContent>
          <w:r w:rsidRPr="00F757C3" w:rsidR="00F22611">
            <w:rPr>
              <w:b/>
              <w:i/>
            </w:rPr>
            <w:t>David Neal:</w:t>
          </w:r>
        </w:sdtContent>
      </w:sdt>
      <w:r w:rsidRPr="00F757C3">
        <w:t xml:space="preserve"> It is, </w:t>
      </w:r>
      <w:r w:rsidRPr="00F757C3" w:rsidR="00FD389A">
        <w:t xml:space="preserve">and we inspect that through a series of individual inspection reports. I am not sure </w:t>
      </w:r>
      <w:r w:rsidRPr="00F757C3" w:rsidR="00B045A7">
        <w:t>whether</w:t>
      </w:r>
      <w:r w:rsidRPr="00F757C3">
        <w:t xml:space="preserve">, </w:t>
      </w:r>
      <w:r w:rsidRPr="00F757C3" w:rsidR="00FD389A">
        <w:t xml:space="preserve">overall, even 14 months in, I am in a position to make a judgment </w:t>
      </w:r>
      <w:r w:rsidRPr="00F757C3">
        <w:t xml:space="preserve">on </w:t>
      </w:r>
      <w:r w:rsidRPr="00F757C3" w:rsidR="00FD389A">
        <w:t xml:space="preserve">its effectiveness. </w:t>
      </w:r>
      <w:r w:rsidRPr="00F757C3">
        <w:t>T</w:t>
      </w:r>
      <w:r w:rsidRPr="00F757C3" w:rsidR="006256AB">
        <w:t>hat is</w:t>
      </w:r>
      <w:r w:rsidRPr="00F757C3" w:rsidR="00FD389A">
        <w:t xml:space="preserve"> for others to decide</w:t>
      </w:r>
      <w:r w:rsidRPr="00F757C3">
        <w:t>,</w:t>
      </w:r>
      <w:r w:rsidRPr="00F757C3" w:rsidR="00FD389A">
        <w:t xml:space="preserve"> based on the reports that we produce. </w:t>
      </w:r>
      <w:r w:rsidRPr="00F757C3">
        <w:t xml:space="preserve">If </w:t>
      </w:r>
      <w:r w:rsidRPr="00F757C3" w:rsidR="00FD389A">
        <w:t xml:space="preserve">I was to make a judgment, </w:t>
      </w:r>
      <w:r w:rsidRPr="00F757C3">
        <w:t xml:space="preserve">it would have the </w:t>
      </w:r>
      <w:r w:rsidRPr="00F757C3" w:rsidR="00FD389A">
        <w:t>potential of being a distraction from our reports.</w:t>
      </w:r>
    </w:p>
    <w:p w:rsidR="00D619B7" w:rsidRPr="00F757C3" w:rsidP="00D619B7">
      <w:pPr>
        <w:pStyle w:val="Question"/>
      </w:pPr>
      <w:sdt>
        <w:sdtPr>
          <w:alias w:val="Member"/>
          <w:tag w:val="&lt;Member mnisId='114' dodsId='25471'&gt;"/>
          <w:id w:val="-1535116713"/>
          <w:placeholder>
            <w:docPart w:val="DefaultPlaceholder_-1854013440"/>
          </w:placeholder>
          <w:richText/>
        </w:sdtPr>
        <w:sdtContent>
          <w:r w:rsidRPr="00F757C3">
            <w:rPr>
              <w:b/>
            </w:rPr>
            <w:t>Tim Loughton:</w:t>
          </w:r>
        </w:sdtContent>
      </w:sdt>
      <w:r w:rsidRPr="00F757C3">
        <w:t xml:space="preserve"> </w:t>
      </w:r>
      <w:r w:rsidRPr="00F757C3" w:rsidR="00FD389A">
        <w:t>Why?</w:t>
      </w:r>
    </w:p>
    <w:p w:rsidR="00FD389A" w:rsidRPr="00F757C3" w:rsidP="00D619B7">
      <w:pPr>
        <w:pStyle w:val="Answer"/>
      </w:pPr>
      <w:sdt>
        <w:sdtPr>
          <w:alias w:val="Witness"/>
          <w:id w:val="-160854590"/>
          <w:placeholder>
            <w:docPart w:val="DefaultPlaceholder_-1854013440"/>
          </w:placeholder>
          <w:richText/>
        </w:sdtPr>
        <w:sdtContent>
          <w:r w:rsidRPr="00F757C3" w:rsidR="00F22611">
            <w:rPr>
              <w:b/>
              <w:i/>
            </w:rPr>
            <w:t>David Neal:</w:t>
          </w:r>
        </w:sdtContent>
      </w:sdt>
      <w:r w:rsidRPr="00F757C3" w:rsidR="00D619B7">
        <w:t xml:space="preserve"> T</w:t>
      </w:r>
      <w:r w:rsidRPr="00F757C3">
        <w:t>he polari</w:t>
      </w:r>
      <w:r w:rsidRPr="00F757C3" w:rsidR="00D619B7">
        <w:t>s</w:t>
      </w:r>
      <w:r w:rsidRPr="00F757C3">
        <w:t xml:space="preserve">ed opinions in this area are significant. </w:t>
      </w:r>
      <w:r w:rsidRPr="00F757C3" w:rsidR="00D619B7">
        <w:t>W</w:t>
      </w:r>
      <w:r w:rsidRPr="00F757C3">
        <w:t xml:space="preserve">e </w:t>
      </w:r>
      <w:r w:rsidRPr="00F757C3" w:rsidR="007A33F8">
        <w:t>have</w:t>
      </w:r>
      <w:r w:rsidRPr="00F757C3">
        <w:t xml:space="preserve"> to be careful.</w:t>
      </w:r>
      <w:r w:rsidRPr="00F757C3" w:rsidR="00D619B7">
        <w:t xml:space="preserve"> </w:t>
      </w:r>
      <w:r w:rsidRPr="00F757C3">
        <w:t xml:space="preserve">I </w:t>
      </w:r>
      <w:r w:rsidRPr="00F757C3" w:rsidR="007A33F8">
        <w:t>have</w:t>
      </w:r>
      <w:r w:rsidRPr="00F757C3">
        <w:t xml:space="preserve"> to be careful to maintain my independence and not necessarily</w:t>
      </w:r>
      <w:r w:rsidRPr="00F757C3" w:rsidR="00D619B7">
        <w:t xml:space="preserve"> opine</w:t>
      </w:r>
      <w:r w:rsidRPr="00F757C3">
        <w:t xml:space="preserve">. I </w:t>
      </w:r>
      <w:r w:rsidRPr="00F757C3" w:rsidR="007A33F8">
        <w:t>have</w:t>
      </w:r>
      <w:r w:rsidRPr="00F757C3">
        <w:t xml:space="preserve"> to make sure that everything that we inspect is firmly based in evidence</w:t>
      </w:r>
      <w:r w:rsidRPr="00F757C3" w:rsidR="00D619B7">
        <w:t>,</w:t>
      </w:r>
      <w:r w:rsidRPr="00F757C3">
        <w:t xml:space="preserve"> and then </w:t>
      </w:r>
      <w:r w:rsidRPr="00F757C3" w:rsidR="00B0448C">
        <w:t>is</w:t>
      </w:r>
      <w:r w:rsidRPr="00F757C3">
        <w:t xml:space="preserve"> given to the Home Secretary and put into the public </w:t>
      </w:r>
      <w:r w:rsidRPr="00F757C3" w:rsidR="00D619B7">
        <w:t>domain</w:t>
      </w:r>
      <w:r w:rsidRPr="00F757C3">
        <w:t>.</w:t>
      </w:r>
    </w:p>
    <w:p w:rsidR="00FD389A" w:rsidRPr="00F757C3" w:rsidP="00FD389A">
      <w:pPr>
        <w:pStyle w:val="Question"/>
      </w:pPr>
      <w:sdt>
        <w:sdtPr>
          <w:alias w:val="Member"/>
          <w:tag w:val="&lt;Member mnisId='114' dodsId='25471'&gt;"/>
          <w:id w:val="1510107197"/>
          <w:placeholder>
            <w:docPart w:val="DefaultPlaceholder_-1854013440"/>
          </w:placeholder>
          <w:richText/>
        </w:sdtPr>
        <w:sdtContent>
          <w:r w:rsidRPr="00F757C3" w:rsidR="00D619B7">
            <w:rPr>
              <w:b/>
            </w:rPr>
            <w:t>Tim Loughton:</w:t>
          </w:r>
        </w:sdtContent>
      </w:sdt>
      <w:r w:rsidRPr="00F757C3" w:rsidR="00D619B7">
        <w:t xml:space="preserve"> </w:t>
      </w:r>
      <w:r w:rsidRPr="00F757C3" w:rsidR="001B5317">
        <w:t xml:space="preserve">Do you think there will be </w:t>
      </w:r>
      <w:r w:rsidRPr="00F757C3">
        <w:t xml:space="preserve">a point at which, having spent more than </w:t>
      </w:r>
      <w:r w:rsidRPr="00F757C3" w:rsidR="001B5317">
        <w:t xml:space="preserve">14 </w:t>
      </w:r>
      <w:r w:rsidRPr="00F757C3">
        <w:t xml:space="preserve">months in the job and having produced substantially more reports, you could come to a conclusion as to whether the whole service is fit for purpose or not, or are you going to concentrate </w:t>
      </w:r>
      <w:r w:rsidRPr="00F757C3" w:rsidR="001B5317">
        <w:t xml:space="preserve">only </w:t>
      </w:r>
      <w:r w:rsidRPr="00F757C3">
        <w:t>on the component parts of it?</w:t>
      </w:r>
    </w:p>
    <w:p w:rsidR="001B5317" w:rsidRPr="00F757C3" w:rsidP="001B5317">
      <w:pPr>
        <w:pStyle w:val="Answer"/>
      </w:pPr>
      <w:sdt>
        <w:sdtPr>
          <w:alias w:val="Witness"/>
          <w:id w:val="-792905644"/>
          <w:placeholder>
            <w:docPart w:val="DefaultPlaceholder_-1854013440"/>
          </w:placeholder>
          <w:richText/>
        </w:sdtPr>
        <w:sdtContent>
          <w:r w:rsidRPr="00F757C3" w:rsidR="00F22611">
            <w:rPr>
              <w:b/>
              <w:i/>
            </w:rPr>
            <w:t>David Neal:</w:t>
          </w:r>
        </w:sdtContent>
      </w:sdt>
      <w:r w:rsidRPr="00F757C3">
        <w:t xml:space="preserve"> Coming </w:t>
      </w:r>
      <w:r w:rsidRPr="00F757C3" w:rsidR="00FD389A">
        <w:t xml:space="preserve">into any job, </w:t>
      </w:r>
      <w:r w:rsidRPr="00F757C3">
        <w:t xml:space="preserve">you </w:t>
      </w:r>
      <w:r w:rsidRPr="00F757C3" w:rsidR="00FD389A">
        <w:t>take the history of your predecessors and then make a determination as to how far</w:t>
      </w:r>
      <w:r w:rsidRPr="00F757C3">
        <w:t xml:space="preserve"> </w:t>
      </w:r>
      <w:r w:rsidRPr="00F757C3" w:rsidR="00FD389A">
        <w:t>change goes and what progress</w:t>
      </w:r>
      <w:r w:rsidRPr="00F757C3">
        <w:t xml:space="preserve"> </w:t>
      </w:r>
      <w:r w:rsidRPr="00F757C3" w:rsidR="00FD389A">
        <w:t>we make</w:t>
      </w:r>
      <w:r w:rsidRPr="00F757C3">
        <w:t>.</w:t>
      </w:r>
      <w:r w:rsidRPr="00F757C3" w:rsidR="00FD389A">
        <w:t xml:space="preserve"> </w:t>
      </w:r>
      <w:r w:rsidRPr="00F757C3" w:rsidR="00694AE8">
        <w:t>In terms of w</w:t>
      </w:r>
      <w:r w:rsidRPr="00F757C3" w:rsidR="00FD389A">
        <w:t>hether our reports are impactful</w:t>
      </w:r>
      <w:r w:rsidRPr="00F757C3">
        <w:t>,</w:t>
      </w:r>
      <w:r w:rsidRPr="00F757C3" w:rsidR="00FD389A">
        <w:t xml:space="preserve"> </w:t>
      </w:r>
      <w:r w:rsidRPr="00F757C3">
        <w:t>t</w:t>
      </w:r>
      <w:r w:rsidRPr="00F757C3" w:rsidR="00FD389A">
        <w:t xml:space="preserve">here could </w:t>
      </w:r>
      <w:r w:rsidRPr="00F757C3">
        <w:t xml:space="preserve">come </w:t>
      </w:r>
      <w:r w:rsidRPr="00F757C3" w:rsidR="00FD389A">
        <w:t xml:space="preserve">a time when I express a </w:t>
      </w:r>
      <w:r w:rsidRPr="00F757C3">
        <w:t>view</w:t>
      </w:r>
      <w:r w:rsidRPr="00F757C3" w:rsidR="00FD389A">
        <w:t>, but I am not sure that I am there yet and I would need to understand exactly how damaging or otherwise that was</w:t>
      </w:r>
      <w:r w:rsidRPr="00F757C3">
        <w:t>.</w:t>
      </w:r>
      <w:r w:rsidRPr="00F757C3" w:rsidR="00FD389A">
        <w:t xml:space="preserve"> </w:t>
      </w:r>
      <w:r w:rsidRPr="00F757C3">
        <w:t xml:space="preserve">Some inspectorates, as you will be aware, </w:t>
      </w:r>
      <w:r w:rsidRPr="00F757C3" w:rsidR="00FD389A">
        <w:t xml:space="preserve">have very different models </w:t>
      </w:r>
      <w:r w:rsidR="00392EAA">
        <w:t>from</w:t>
      </w:r>
      <w:r w:rsidRPr="00F757C3" w:rsidR="00FD389A">
        <w:t xml:space="preserve"> ours. </w:t>
      </w:r>
      <w:r w:rsidRPr="00F757C3">
        <w:t xml:space="preserve">ICIBI’s </w:t>
      </w:r>
      <w:r w:rsidRPr="00F757C3" w:rsidR="00FD389A">
        <w:t xml:space="preserve">has been based very much on following the legislation, conducting inspections, getting out there, making recommendations and putting those recommendations </w:t>
      </w:r>
      <w:r w:rsidRPr="00F757C3">
        <w:t xml:space="preserve">to </w:t>
      </w:r>
      <w:r w:rsidRPr="00F757C3" w:rsidR="00B045A7">
        <w:t xml:space="preserve">the </w:t>
      </w:r>
      <w:r w:rsidRPr="00F757C3" w:rsidR="00FD389A">
        <w:t>Home Secretary.</w:t>
      </w:r>
      <w:r w:rsidRPr="00F757C3">
        <w:t xml:space="preserve"> Those are the </w:t>
      </w:r>
      <w:r w:rsidRPr="00F757C3" w:rsidR="00FD389A">
        <w:t>fundamentals of how we have done our business previously</w:t>
      </w:r>
      <w:r w:rsidRPr="00F757C3">
        <w:t>.</w:t>
      </w:r>
    </w:p>
    <w:p w:rsidR="00FD389A" w:rsidRPr="00F757C3" w:rsidP="001B5317">
      <w:pPr>
        <w:pStyle w:val="Question"/>
      </w:pPr>
      <w:sdt>
        <w:sdtPr>
          <w:alias w:val="Member"/>
          <w:tag w:val="&lt;Member mnisId='114' dodsId='25471'&gt;"/>
          <w:id w:val="1270347711"/>
          <w:placeholder>
            <w:docPart w:val="DefaultPlaceholder_-1854013440"/>
          </w:placeholder>
          <w:richText/>
        </w:sdtPr>
        <w:sdtContent>
          <w:r w:rsidRPr="00F757C3" w:rsidR="001B5317">
            <w:rPr>
              <w:b/>
            </w:rPr>
            <w:t>Tim Loughton:</w:t>
          </w:r>
        </w:sdtContent>
      </w:sdt>
      <w:r w:rsidRPr="00F757C3" w:rsidR="001B5317">
        <w:t xml:space="preserve"> W</w:t>
      </w:r>
      <w:r w:rsidRPr="00F757C3">
        <w:t xml:space="preserve">e have had other inspectorates and </w:t>
      </w:r>
      <w:r w:rsidRPr="00F757C3" w:rsidR="001B5317">
        <w:t>c</w:t>
      </w:r>
      <w:r w:rsidRPr="00F757C3">
        <w:t xml:space="preserve">hief </w:t>
      </w:r>
      <w:r w:rsidRPr="00F757C3" w:rsidR="001B5317">
        <w:t>i</w:t>
      </w:r>
      <w:r w:rsidRPr="00F757C3">
        <w:t xml:space="preserve">nspectors in front of us </w:t>
      </w:r>
      <w:r w:rsidRPr="00F757C3" w:rsidR="001B5317">
        <w:t xml:space="preserve">with </w:t>
      </w:r>
      <w:r w:rsidRPr="00F757C3">
        <w:t xml:space="preserve">a range of experience </w:t>
      </w:r>
      <w:r w:rsidRPr="00F757C3" w:rsidR="001B5317">
        <w:t xml:space="preserve">and </w:t>
      </w:r>
      <w:r w:rsidRPr="00F757C3">
        <w:t xml:space="preserve">who have been prepared to express an opinion as to whether the underlying body </w:t>
      </w:r>
      <w:r w:rsidRPr="00F757C3" w:rsidR="001B5317">
        <w:t xml:space="preserve">that </w:t>
      </w:r>
      <w:r w:rsidRPr="00F757C3" w:rsidR="009A737F">
        <w:t>they are</w:t>
      </w:r>
      <w:r w:rsidRPr="00F757C3">
        <w:t xml:space="preserve"> inspecting is up to scratch or not, rather than just limit themselves to </w:t>
      </w:r>
      <w:r w:rsidRPr="00F757C3" w:rsidR="001B5317">
        <w:t xml:space="preserve">the </w:t>
      </w:r>
      <w:r w:rsidRPr="00F757C3">
        <w:t xml:space="preserve">component parts. I </w:t>
      </w:r>
      <w:r w:rsidRPr="00F757C3" w:rsidR="001B5317">
        <w:t xml:space="preserve">just </w:t>
      </w:r>
      <w:r w:rsidRPr="00F757C3">
        <w:t>wonder</w:t>
      </w:r>
      <w:r w:rsidRPr="00F757C3" w:rsidR="001B5317">
        <w:t>ed</w:t>
      </w:r>
      <w:r w:rsidRPr="00F757C3">
        <w:t xml:space="preserve"> why you thought your role is different and at what stage that judgment may be appropriate for you, based on the evidence </w:t>
      </w:r>
      <w:r w:rsidRPr="00F757C3" w:rsidR="001B5317">
        <w:t xml:space="preserve">that </w:t>
      </w:r>
      <w:r w:rsidRPr="00F757C3">
        <w:t xml:space="preserve">you have seen of inspecting </w:t>
      </w:r>
      <w:r w:rsidRPr="00F757C3" w:rsidR="001B5317">
        <w:t xml:space="preserve">the </w:t>
      </w:r>
      <w:r w:rsidRPr="00F757C3">
        <w:t>various component parts.</w:t>
      </w:r>
    </w:p>
    <w:p w:rsidR="001B5317" w:rsidRPr="00F757C3" w:rsidP="001B5317">
      <w:pPr>
        <w:pStyle w:val="Answer"/>
      </w:pPr>
      <w:sdt>
        <w:sdtPr>
          <w:alias w:val="Witness"/>
          <w:id w:val="-1241169457"/>
          <w:placeholder>
            <w:docPart w:val="DefaultPlaceholder_-1854013440"/>
          </w:placeholder>
          <w:richText/>
        </w:sdtPr>
        <w:sdtContent>
          <w:r w:rsidRPr="00F757C3" w:rsidR="00F22611">
            <w:rPr>
              <w:b/>
              <w:i/>
            </w:rPr>
            <w:t>David Neal:</w:t>
          </w:r>
        </w:sdtContent>
      </w:sdt>
      <w:r w:rsidRPr="00F757C3" w:rsidR="00BB2F64">
        <w:t xml:space="preserve"> </w:t>
      </w:r>
      <w:r w:rsidRPr="00F757C3">
        <w:t xml:space="preserve">Going </w:t>
      </w:r>
      <w:r w:rsidRPr="00F757C3" w:rsidR="00FD389A">
        <w:t>back to the legislation</w:t>
      </w:r>
      <w:r w:rsidRPr="00F757C3">
        <w:t>,</w:t>
      </w:r>
      <w:r w:rsidRPr="00F757C3" w:rsidR="00FD389A">
        <w:t xml:space="preserve"> </w:t>
      </w:r>
      <w:r w:rsidRPr="00F757C3">
        <w:t>t</w:t>
      </w:r>
      <w:r w:rsidRPr="00F757C3" w:rsidR="00FD389A">
        <w:t>he other inspector</w:t>
      </w:r>
      <w:r w:rsidRPr="00F757C3">
        <w:t>ate</w:t>
      </w:r>
      <w:r w:rsidRPr="00F757C3" w:rsidR="00FD389A">
        <w:t xml:space="preserve">s have different legislation. </w:t>
      </w:r>
      <w:r w:rsidRPr="00F757C3">
        <w:t xml:space="preserve">There </w:t>
      </w:r>
      <w:r w:rsidRPr="00F757C3" w:rsidR="00FD389A">
        <w:t xml:space="preserve">is a different legislative basis. My legislative basis is quite narrow. </w:t>
      </w:r>
      <w:r w:rsidRPr="00F757C3">
        <w:t>F</w:t>
      </w:r>
      <w:r w:rsidRPr="00F757C3" w:rsidR="00FD389A">
        <w:t>or example, I must make recommendations, s</w:t>
      </w:r>
      <w:r w:rsidRPr="00F757C3">
        <w:t>o I i</w:t>
      </w:r>
      <w:r w:rsidRPr="00F757C3" w:rsidR="00FD389A">
        <w:t>nspect and make recommendations. There are others</w:t>
      </w:r>
      <w:r w:rsidRPr="00F757C3">
        <w:t xml:space="preserve"> that</w:t>
      </w:r>
      <w:r w:rsidRPr="00F757C3" w:rsidR="00FD389A">
        <w:t xml:space="preserve"> have different legislative bas</w:t>
      </w:r>
      <w:r w:rsidRPr="00F757C3">
        <w:t>e</w:t>
      </w:r>
      <w:r w:rsidRPr="00F757C3" w:rsidR="00FD389A">
        <w:t xml:space="preserve">s to operate </w:t>
      </w:r>
      <w:r w:rsidRPr="00F757C3">
        <w:t xml:space="preserve">in, and </w:t>
      </w:r>
      <w:r w:rsidRPr="00F757C3" w:rsidR="00FD389A">
        <w:t>they have longer histories as well.</w:t>
      </w:r>
    </w:p>
    <w:p w:rsidR="00FD389A" w:rsidRPr="00F757C3" w:rsidP="001B5317">
      <w:pPr>
        <w:pStyle w:val="Question"/>
      </w:pPr>
      <w:sdt>
        <w:sdtPr>
          <w:alias w:val="Member"/>
          <w:tag w:val="&lt;Member mnisId='114' dodsId='25471'&gt;"/>
          <w:id w:val="-1013836404"/>
          <w:placeholder>
            <w:docPart w:val="DefaultPlaceholder_-1854013440"/>
          </w:placeholder>
          <w:richText/>
        </w:sdtPr>
        <w:sdtContent>
          <w:r w:rsidRPr="00F757C3" w:rsidR="001B5317">
            <w:rPr>
              <w:b/>
            </w:rPr>
            <w:t>Tim Loughton:</w:t>
          </w:r>
        </w:sdtContent>
      </w:sdt>
      <w:r w:rsidRPr="00F757C3" w:rsidR="001C5F3F">
        <w:t xml:space="preserve"> </w:t>
      </w:r>
      <w:r w:rsidRPr="00F757C3" w:rsidR="001B5317">
        <w:t>L</w:t>
      </w:r>
      <w:r w:rsidRPr="00F757C3">
        <w:t>ooking at some of the levels of how many of your recommendations have been accepted, of which some are marginally over 50</w:t>
      </w:r>
      <w:r w:rsidRPr="00F757C3" w:rsidR="001B5317">
        <w:t>%—some are</w:t>
      </w:r>
      <w:r w:rsidRPr="00F757C3">
        <w:t xml:space="preserve"> quite low</w:t>
      </w:r>
      <w:r w:rsidRPr="00F757C3" w:rsidR="001B5317">
        <w:t xml:space="preserve"> and s</w:t>
      </w:r>
      <w:r w:rsidRPr="00F757C3">
        <w:t>ome are higher</w:t>
      </w:r>
      <w:r w:rsidRPr="00F757C3" w:rsidR="001B5317">
        <w:t>—w</w:t>
      </w:r>
      <w:r w:rsidRPr="00F757C3">
        <w:t xml:space="preserve">ould you be concerned if you </w:t>
      </w:r>
      <w:r w:rsidRPr="00F757C3" w:rsidR="00B045A7">
        <w:t>we</w:t>
      </w:r>
      <w:r w:rsidRPr="00F757C3">
        <w:t>re starting to find that</w:t>
      </w:r>
      <w:r w:rsidRPr="00F757C3" w:rsidR="001B5317">
        <w:t>,</w:t>
      </w:r>
      <w:r w:rsidRPr="00F757C3">
        <w:t xml:space="preserve"> consistently</w:t>
      </w:r>
      <w:r w:rsidRPr="00F757C3" w:rsidR="001B5317">
        <w:t>,</w:t>
      </w:r>
      <w:r w:rsidRPr="00F757C3">
        <w:t xml:space="preserve"> </w:t>
      </w:r>
      <w:r w:rsidRPr="00F757C3" w:rsidR="00B045A7">
        <w:t xml:space="preserve">fewer </w:t>
      </w:r>
      <w:r w:rsidRPr="00F757C3">
        <w:t>than 50</w:t>
      </w:r>
      <w:r w:rsidRPr="00F757C3" w:rsidR="001B5317">
        <w:t>%</w:t>
      </w:r>
      <w:r w:rsidRPr="00F757C3">
        <w:t xml:space="preserve"> of </w:t>
      </w:r>
      <w:r w:rsidRPr="00F757C3" w:rsidR="001B5317">
        <w:t xml:space="preserve">your </w:t>
      </w:r>
      <w:r w:rsidRPr="00F757C3">
        <w:t>recommendations were being taken up by the Home Office</w:t>
      </w:r>
      <w:r w:rsidRPr="00F757C3" w:rsidR="001B5317">
        <w:t>?</w:t>
      </w:r>
      <w:r w:rsidRPr="00F757C3">
        <w:t xml:space="preserve"> </w:t>
      </w:r>
      <w:r w:rsidRPr="00F757C3" w:rsidR="001B5317">
        <w:t xml:space="preserve">Might </w:t>
      </w:r>
      <w:r w:rsidRPr="00F757C3">
        <w:t xml:space="preserve">that lead you to </w:t>
      </w:r>
      <w:r w:rsidRPr="00F757C3" w:rsidR="001B5317">
        <w:t>o</w:t>
      </w:r>
      <w:r w:rsidRPr="00F757C3">
        <w:t>pine rather differently on whether your job was being taken seriously by the Home Office?</w:t>
      </w:r>
    </w:p>
    <w:p w:rsidR="00FD389A" w:rsidRPr="00F757C3" w:rsidP="001B5317">
      <w:pPr>
        <w:pStyle w:val="Answer"/>
      </w:pPr>
      <w:sdt>
        <w:sdtPr>
          <w:alias w:val="Witness"/>
          <w:id w:val="1928304033"/>
          <w:placeholder>
            <w:docPart w:val="DefaultPlaceholder_-1854013440"/>
          </w:placeholder>
          <w:richText/>
        </w:sdtPr>
        <w:sdtContent>
          <w:r w:rsidRPr="00F757C3" w:rsidR="00F22611">
            <w:rPr>
              <w:b/>
              <w:i/>
            </w:rPr>
            <w:t>David Neal:</w:t>
          </w:r>
        </w:sdtContent>
      </w:sdt>
      <w:r w:rsidRPr="00F757C3" w:rsidR="001B5317">
        <w:t xml:space="preserve"> T</w:t>
      </w:r>
      <w:r w:rsidRPr="00F757C3">
        <w:t>he model for this inspector</w:t>
      </w:r>
      <w:r w:rsidRPr="00F757C3" w:rsidR="001B5317">
        <w:t>ate</w:t>
      </w:r>
      <w:r w:rsidRPr="00F757C3">
        <w:t xml:space="preserve"> sees me conducting inspections and then making recommendations that go to the </w:t>
      </w:r>
      <w:r w:rsidRPr="00F757C3" w:rsidR="007A33F8">
        <w:t>Home Secretary</w:t>
      </w:r>
      <w:r w:rsidRPr="00F757C3">
        <w:t xml:space="preserve">. </w:t>
      </w:r>
      <w:r w:rsidRPr="00F757C3" w:rsidR="001B5317">
        <w:t>T</w:t>
      </w:r>
      <w:r w:rsidRPr="00F757C3">
        <w:t xml:space="preserve">hen </w:t>
      </w:r>
      <w:r w:rsidRPr="00F757C3" w:rsidR="00B0448C">
        <w:t>it is</w:t>
      </w:r>
      <w:r w:rsidRPr="00F757C3">
        <w:t xml:space="preserve"> up to </w:t>
      </w:r>
      <w:r w:rsidRPr="00F757C3" w:rsidR="00694AE8">
        <w:t>p</w:t>
      </w:r>
      <w:r w:rsidRPr="00F757C3">
        <w:t xml:space="preserve">arliamentarians to hold the Home Secretary </w:t>
      </w:r>
      <w:r w:rsidRPr="00F757C3" w:rsidR="001B5317">
        <w:t xml:space="preserve">or the Department </w:t>
      </w:r>
      <w:r w:rsidRPr="00F757C3">
        <w:t>to account</w:t>
      </w:r>
      <w:r w:rsidRPr="00F757C3" w:rsidR="001B5317">
        <w:t>.</w:t>
      </w:r>
      <w:r w:rsidRPr="00F757C3">
        <w:t xml:space="preserve"> </w:t>
      </w:r>
      <w:r w:rsidRPr="00F757C3" w:rsidR="001B5317">
        <w:t xml:space="preserve">In her report, </w:t>
      </w:r>
      <w:r w:rsidRPr="00F757C3">
        <w:t>Wendy Williams specifically talks about those recommendations</w:t>
      </w:r>
      <w:r w:rsidRPr="00F757C3" w:rsidR="001B5317">
        <w:t>,</w:t>
      </w:r>
      <w:r w:rsidRPr="00F757C3">
        <w:t xml:space="preserve"> and </w:t>
      </w:r>
      <w:r w:rsidRPr="00F757C3" w:rsidR="00B0448C">
        <w:t>it is</w:t>
      </w:r>
      <w:r w:rsidRPr="00F757C3">
        <w:t xml:space="preserve"> not for me to solve</w:t>
      </w:r>
      <w:r w:rsidRPr="00F757C3" w:rsidR="001B5317">
        <w:t xml:space="preserve"> t</w:t>
      </w:r>
      <w:r w:rsidRPr="00F757C3">
        <w:t xml:space="preserve">he </w:t>
      </w:r>
      <w:r w:rsidRPr="00F757C3">
        <w:t>recommendations</w:t>
      </w:r>
      <w:r w:rsidRPr="00F757C3" w:rsidR="001B5317">
        <w:t>.</w:t>
      </w:r>
      <w:r w:rsidRPr="00F757C3">
        <w:t xml:space="preserve"> </w:t>
      </w:r>
      <w:r w:rsidRPr="00F757C3" w:rsidR="001B5317">
        <w:t xml:space="preserve">It </w:t>
      </w:r>
      <w:r w:rsidRPr="00F757C3" w:rsidR="00B0448C">
        <w:t>is</w:t>
      </w:r>
      <w:r w:rsidRPr="00F757C3">
        <w:t xml:space="preserve"> </w:t>
      </w:r>
      <w:r w:rsidRPr="00F757C3" w:rsidR="001B5317">
        <w:t xml:space="preserve">up to </w:t>
      </w:r>
      <w:r w:rsidRPr="00F757C3">
        <w:t xml:space="preserve">the </w:t>
      </w:r>
      <w:r w:rsidRPr="00F757C3" w:rsidR="001B5317">
        <w:t>D</w:t>
      </w:r>
      <w:r w:rsidRPr="00F757C3">
        <w:t xml:space="preserve">epartment to solve </w:t>
      </w:r>
      <w:r w:rsidRPr="00F757C3" w:rsidR="001B5317">
        <w:t xml:space="preserve">or deliver </w:t>
      </w:r>
      <w:r w:rsidRPr="00F757C3">
        <w:t>those recommendations</w:t>
      </w:r>
      <w:r w:rsidRPr="00F757C3" w:rsidR="001B5317">
        <w:t xml:space="preserve"> and to </w:t>
      </w:r>
      <w:r w:rsidRPr="00F757C3">
        <w:t xml:space="preserve">be </w:t>
      </w:r>
      <w:r w:rsidRPr="00F757C3" w:rsidR="001B5317">
        <w:t xml:space="preserve">held </w:t>
      </w:r>
      <w:r w:rsidRPr="00F757C3">
        <w:t>to account.</w:t>
      </w:r>
    </w:p>
    <w:p w:rsidR="00FD389A" w:rsidRPr="00F757C3" w:rsidP="001B5317">
      <w:pPr>
        <w:pStyle w:val="Question"/>
      </w:pPr>
      <w:sdt>
        <w:sdtPr>
          <w:alias w:val="Member"/>
          <w:tag w:val="&lt;Member mnisId='114' dodsId='25471'&gt;"/>
          <w:id w:val="-1086460922"/>
          <w:placeholder>
            <w:docPart w:val="DefaultPlaceholder_-1854013440"/>
          </w:placeholder>
          <w:richText/>
        </w:sdtPr>
        <w:sdtContent>
          <w:r w:rsidRPr="00F757C3" w:rsidR="001B5317">
            <w:rPr>
              <w:b/>
            </w:rPr>
            <w:t>Tim Loughton:</w:t>
          </w:r>
        </w:sdtContent>
      </w:sdt>
      <w:r w:rsidRPr="00F757C3" w:rsidR="001B5317">
        <w:t xml:space="preserve"> But you surely have a view. I</w:t>
      </w:r>
      <w:r w:rsidRPr="00F757C3">
        <w:t>f you are spending a lot of time inspecting</w:t>
      </w:r>
      <w:r w:rsidRPr="00F757C3" w:rsidR="001B5317">
        <w:t>,</w:t>
      </w:r>
      <w:r w:rsidRPr="00F757C3">
        <w:t xml:space="preserve"> in detail</w:t>
      </w:r>
      <w:r w:rsidRPr="00F757C3" w:rsidR="001B5317">
        <w:t>,</w:t>
      </w:r>
      <w:r w:rsidRPr="00F757C3">
        <w:t xml:space="preserve"> a certain part of the </w:t>
      </w:r>
      <w:r w:rsidRPr="00F757C3" w:rsidR="00F217C7">
        <w:t>i</w:t>
      </w:r>
      <w:r w:rsidRPr="00F757C3">
        <w:t xml:space="preserve">mmigration and </w:t>
      </w:r>
      <w:r w:rsidRPr="00F757C3" w:rsidR="00F217C7">
        <w:t>b</w:t>
      </w:r>
      <w:r w:rsidRPr="00F757C3">
        <w:t xml:space="preserve">order </w:t>
      </w:r>
      <w:r w:rsidRPr="00F757C3" w:rsidR="00F217C7">
        <w:t>s</w:t>
      </w:r>
      <w:r w:rsidRPr="00F757C3">
        <w:t>ervice</w:t>
      </w:r>
      <w:r w:rsidRPr="00F757C3" w:rsidR="00F217C7">
        <w:t>,</w:t>
      </w:r>
      <w:r w:rsidRPr="00F757C3">
        <w:t xml:space="preserve"> and the Home Office, belatedly</w:t>
      </w:r>
      <w:r w:rsidRPr="00F757C3" w:rsidR="00F217C7">
        <w:t>—</w:t>
      </w:r>
      <w:r w:rsidRPr="00F757C3">
        <w:t xml:space="preserve">as we hear </w:t>
      </w:r>
      <w:r w:rsidR="00392EAA">
        <w:t>they are with</w:t>
      </w:r>
      <w:r w:rsidRPr="00F757C3" w:rsidR="00F217C7">
        <w:t xml:space="preserve"> </w:t>
      </w:r>
      <w:r w:rsidRPr="00F757C3">
        <w:t>several reports, which is not untypical with the Home Office, as we have learned recently</w:t>
      </w:r>
      <w:r w:rsidRPr="00F757C3" w:rsidR="00F217C7">
        <w:t xml:space="preserve">—is </w:t>
      </w:r>
      <w:r w:rsidRPr="00F757C3">
        <w:t xml:space="preserve">coming back </w:t>
      </w:r>
      <w:r w:rsidRPr="00F757C3" w:rsidR="00F217C7">
        <w:t xml:space="preserve">and </w:t>
      </w:r>
      <w:r w:rsidRPr="00F757C3">
        <w:t>saying</w:t>
      </w:r>
      <w:r w:rsidRPr="00F757C3" w:rsidR="00F217C7">
        <w:t>,</w:t>
      </w:r>
      <w:r w:rsidRPr="00F757C3">
        <w:t xml:space="preserve"> </w:t>
      </w:r>
      <w:r w:rsidRPr="00F757C3" w:rsidR="00F217C7">
        <w:t>“W</w:t>
      </w:r>
      <w:r w:rsidRPr="00F757C3">
        <w:t>ell</w:t>
      </w:r>
      <w:r w:rsidRPr="00F757C3" w:rsidR="00F217C7">
        <w:t>,</w:t>
      </w:r>
      <w:r w:rsidRPr="00F757C3">
        <w:t xml:space="preserve"> thank you very much</w:t>
      </w:r>
      <w:r w:rsidRPr="00F757C3" w:rsidR="00F217C7">
        <w:t>,</w:t>
      </w:r>
      <w:r w:rsidRPr="00F757C3">
        <w:t xml:space="preserve"> Mr Neal</w:t>
      </w:r>
      <w:r w:rsidRPr="00F757C3" w:rsidR="00F217C7">
        <w:t>.</w:t>
      </w:r>
      <w:r w:rsidRPr="00F757C3">
        <w:t xml:space="preserve"> </w:t>
      </w:r>
      <w:r w:rsidRPr="00F757C3" w:rsidR="00F217C7">
        <w:t>T</w:t>
      </w:r>
      <w:r w:rsidRPr="00F757C3" w:rsidR="006256AB">
        <w:t>hat is</w:t>
      </w:r>
      <w:r w:rsidRPr="00F757C3">
        <w:t xml:space="preserve"> all very interesting, but we disagree with you on two</w:t>
      </w:r>
      <w:r w:rsidR="00392EAA">
        <w:t xml:space="preserve"> </w:t>
      </w:r>
      <w:r w:rsidRPr="00F757C3" w:rsidR="00F217C7">
        <w:t xml:space="preserve">thirds </w:t>
      </w:r>
      <w:r w:rsidRPr="00F757C3">
        <w:t xml:space="preserve">of the recommendations </w:t>
      </w:r>
      <w:r w:rsidRPr="00F757C3" w:rsidR="00F217C7">
        <w:t xml:space="preserve">that </w:t>
      </w:r>
      <w:r w:rsidRPr="00F757C3">
        <w:t xml:space="preserve">you have made </w:t>
      </w:r>
      <w:r w:rsidRPr="00F757C3" w:rsidR="00F217C7">
        <w:t xml:space="preserve">and </w:t>
      </w:r>
      <w:r w:rsidRPr="00F757C3">
        <w:t>we are not going to take them up</w:t>
      </w:r>
      <w:r w:rsidRPr="00F757C3" w:rsidR="00F217C7">
        <w:t>”,</w:t>
      </w:r>
      <w:r w:rsidRPr="00F757C3">
        <w:t xml:space="preserve"> </w:t>
      </w:r>
      <w:r w:rsidRPr="00F757C3" w:rsidR="00F217C7">
        <w:t>h</w:t>
      </w:r>
      <w:r w:rsidRPr="00F757C3">
        <w:t>ow would that affect your capacity to continue in your job?</w:t>
      </w:r>
    </w:p>
    <w:p w:rsidR="00B045A7" w:rsidRPr="00F757C3" w:rsidP="001C5F3F">
      <w:pPr>
        <w:pStyle w:val="Answer"/>
      </w:pPr>
      <w:sdt>
        <w:sdtPr>
          <w:alias w:val="Witness"/>
          <w:id w:val="141166478"/>
          <w:placeholder>
            <w:docPart w:val="DefaultPlaceholder_-1854013440"/>
          </w:placeholder>
          <w:richText/>
        </w:sdtPr>
        <w:sdtContent>
          <w:r w:rsidRPr="00F757C3" w:rsidR="00F22611">
            <w:rPr>
              <w:b/>
              <w:i/>
            </w:rPr>
            <w:t>David Neal:</w:t>
          </w:r>
        </w:sdtContent>
      </w:sdt>
      <w:r w:rsidRPr="00F757C3" w:rsidR="00F217C7">
        <w:t xml:space="preserve"> I</w:t>
      </w:r>
      <w:r w:rsidRPr="00F757C3" w:rsidR="00FD389A">
        <w:t>t informs our subsequent inspection program</w:t>
      </w:r>
      <w:r w:rsidRPr="00F757C3" w:rsidR="00F217C7">
        <w:t>me.</w:t>
      </w:r>
      <w:r w:rsidRPr="00F757C3" w:rsidR="00FD389A">
        <w:t xml:space="preserve"> </w:t>
      </w:r>
      <w:r w:rsidRPr="00F757C3" w:rsidR="00F217C7">
        <w:t>I</w:t>
      </w:r>
      <w:r w:rsidRPr="00F757C3" w:rsidR="00FD389A">
        <w:t xml:space="preserve">f there are areas </w:t>
      </w:r>
      <w:r w:rsidRPr="00F757C3">
        <w:t xml:space="preserve">where </w:t>
      </w:r>
      <w:r w:rsidRPr="00F757C3" w:rsidR="00FD389A">
        <w:t xml:space="preserve">we have made a recommendation that then </w:t>
      </w:r>
      <w:r w:rsidRPr="00F757C3" w:rsidR="007A33F8">
        <w:t>have not</w:t>
      </w:r>
      <w:r w:rsidRPr="00F757C3" w:rsidR="00FD389A">
        <w:t xml:space="preserve"> been done</w:t>
      </w:r>
      <w:r w:rsidRPr="00F757C3" w:rsidR="00F217C7">
        <w:t>,</w:t>
      </w:r>
      <w:r w:rsidRPr="00F757C3" w:rsidR="00FD389A">
        <w:t xml:space="preserve"> </w:t>
      </w:r>
      <w:r w:rsidRPr="00F757C3" w:rsidR="00F217C7">
        <w:t xml:space="preserve">they </w:t>
      </w:r>
      <w:r w:rsidRPr="00F757C3" w:rsidR="00FD389A">
        <w:t xml:space="preserve">are areas that we can go back </w:t>
      </w:r>
      <w:r w:rsidRPr="00F757C3">
        <w:t xml:space="preserve">to </w:t>
      </w:r>
      <w:r w:rsidRPr="00F757C3" w:rsidR="00FD389A">
        <w:t>and revisit</w:t>
      </w:r>
      <w:r w:rsidRPr="00F757C3" w:rsidR="00F217C7">
        <w:t>.</w:t>
      </w:r>
      <w:r w:rsidRPr="00F757C3" w:rsidR="00FD389A">
        <w:t xml:space="preserve"> </w:t>
      </w:r>
      <w:r w:rsidRPr="00F757C3" w:rsidR="00F217C7">
        <w:t>R</w:t>
      </w:r>
      <w:r w:rsidRPr="00F757C3" w:rsidR="00FD389A">
        <w:t>ecommendations not being actioned ultimately affect</w:t>
      </w:r>
      <w:r w:rsidRPr="00F757C3" w:rsidR="00F217C7">
        <w:t>s</w:t>
      </w:r>
      <w:r w:rsidRPr="00F757C3" w:rsidR="00FD389A">
        <w:t xml:space="preserve"> the credibility of the process in the eyes of the public. </w:t>
      </w:r>
      <w:r w:rsidRPr="00F757C3" w:rsidR="00F217C7">
        <w:t xml:space="preserve">It </w:t>
      </w:r>
      <w:r w:rsidRPr="00F757C3" w:rsidR="00FD389A">
        <w:t>reduces trust.</w:t>
      </w:r>
      <w:r w:rsidRPr="00F757C3" w:rsidR="001C5F3F">
        <w:t xml:space="preserve"> </w:t>
      </w:r>
      <w:r w:rsidRPr="00F757C3" w:rsidR="00F217C7">
        <w:t>T</w:t>
      </w:r>
      <w:r w:rsidRPr="00F757C3" w:rsidR="00FD389A">
        <w:t>here is a question of independence</w:t>
      </w:r>
      <w:r w:rsidRPr="00F757C3" w:rsidR="00F217C7">
        <w:t>.</w:t>
      </w:r>
    </w:p>
    <w:p w:rsidR="001C5F3F" w:rsidRPr="00F757C3" w:rsidP="001C5F3F">
      <w:pPr>
        <w:pStyle w:val="Answer"/>
      </w:pPr>
      <w:r w:rsidRPr="00F757C3">
        <w:t xml:space="preserve">I </w:t>
      </w:r>
      <w:r w:rsidRPr="00F757C3">
        <w:t xml:space="preserve">would </w:t>
      </w:r>
      <w:r w:rsidRPr="00F757C3">
        <w:t xml:space="preserve">not go back </w:t>
      </w:r>
      <w:r w:rsidRPr="00F757C3">
        <w:t xml:space="preserve">over my ability to operate, but I would </w:t>
      </w:r>
      <w:r w:rsidRPr="00F757C3" w:rsidR="00FD389A">
        <w:t xml:space="preserve">go back to those fundamentals. </w:t>
      </w:r>
      <w:r w:rsidRPr="00F757C3" w:rsidR="00694AE8">
        <w:t>Going back to the legislation, q</w:t>
      </w:r>
      <w:r w:rsidRPr="00F757C3" w:rsidR="00FD389A">
        <w:t>uestion number one</w:t>
      </w:r>
      <w:r w:rsidRPr="00F757C3" w:rsidR="00694AE8">
        <w:t xml:space="preserve"> here is about </w:t>
      </w:r>
      <w:r w:rsidRPr="00F757C3">
        <w:t>w</w:t>
      </w:r>
      <w:r w:rsidRPr="00F757C3" w:rsidR="00FD389A">
        <w:t>hat</w:t>
      </w:r>
      <w:r w:rsidRPr="00F757C3">
        <w:t xml:space="preserve"> </w:t>
      </w:r>
      <w:r w:rsidRPr="00F757C3" w:rsidR="00FD389A">
        <w:t xml:space="preserve">I </w:t>
      </w:r>
      <w:r w:rsidRPr="00F757C3" w:rsidR="00694AE8">
        <w:t xml:space="preserve">am </w:t>
      </w:r>
      <w:r w:rsidRPr="00F757C3" w:rsidR="00FD389A">
        <w:t>being directed to do</w:t>
      </w:r>
      <w:r w:rsidRPr="00F757C3" w:rsidR="00694AE8">
        <w:t>.</w:t>
      </w:r>
      <w:r w:rsidRPr="00F757C3" w:rsidR="00FD389A">
        <w:t xml:space="preserve"> </w:t>
      </w:r>
      <w:r w:rsidRPr="00F757C3">
        <w:t xml:space="preserve">I am </w:t>
      </w:r>
      <w:r w:rsidRPr="00F757C3" w:rsidR="00FD389A">
        <w:t>being directed to inspect, to make recommendations</w:t>
      </w:r>
      <w:r w:rsidRPr="00F757C3">
        <w:t xml:space="preserve"> and to </w:t>
      </w:r>
      <w:r w:rsidRPr="00F757C3" w:rsidR="00FD389A">
        <w:t>put them in reports to the Home Secretary</w:t>
      </w:r>
      <w:r w:rsidRPr="00F757C3" w:rsidR="00694AE8">
        <w:t xml:space="preserve">. It is </w:t>
      </w:r>
      <w:r w:rsidRPr="00F757C3" w:rsidR="00FD389A">
        <w:t xml:space="preserve">then for the Home Secretary to be </w:t>
      </w:r>
      <w:r w:rsidRPr="00F757C3">
        <w:t xml:space="preserve">held </w:t>
      </w:r>
      <w:r w:rsidRPr="00F757C3" w:rsidR="00FD389A">
        <w:t xml:space="preserve">to account by this Committee, for example, </w:t>
      </w:r>
      <w:r w:rsidRPr="00F757C3">
        <w:t>and by Parliament.</w:t>
      </w:r>
    </w:p>
    <w:p w:rsidR="001C5F3F" w:rsidRPr="00F757C3" w:rsidP="001C5F3F">
      <w:pPr>
        <w:pStyle w:val="Question"/>
      </w:pPr>
      <w:sdt>
        <w:sdtPr>
          <w:alias w:val="Member"/>
          <w:tag w:val="&lt;Member mnisId='114' dodsId='25471'&gt;"/>
          <w:id w:val="-36892687"/>
          <w:placeholder>
            <w:docPart w:val="DefaultPlaceholder_-1854013440"/>
          </w:placeholder>
          <w:richText/>
        </w:sdtPr>
        <w:sdtContent>
          <w:r w:rsidRPr="00F757C3">
            <w:rPr>
              <w:b/>
            </w:rPr>
            <w:t>Tim Loughton:</w:t>
          </w:r>
        </w:sdtContent>
      </w:sdt>
      <w:r w:rsidRPr="00F757C3">
        <w:t xml:space="preserve"> So </w:t>
      </w:r>
      <w:r w:rsidRPr="00F757C3" w:rsidR="00FD389A">
        <w:t>your role is not to hold the Home Secretary to account.</w:t>
      </w:r>
    </w:p>
    <w:p w:rsidR="001C5F3F" w:rsidRPr="00F757C3" w:rsidP="001C5F3F">
      <w:pPr>
        <w:pStyle w:val="Answer"/>
      </w:pPr>
      <w:sdt>
        <w:sdtPr>
          <w:alias w:val="Witness"/>
          <w:id w:val="364951442"/>
          <w:placeholder>
            <w:docPart w:val="DefaultPlaceholder_-1854013440"/>
          </w:placeholder>
          <w:richText/>
        </w:sdtPr>
        <w:sdtContent>
          <w:r w:rsidRPr="00F757C3" w:rsidR="00F22611">
            <w:rPr>
              <w:b/>
              <w:i/>
            </w:rPr>
            <w:t>David Neal:</w:t>
          </w:r>
        </w:sdtContent>
      </w:sdt>
      <w:r w:rsidRPr="00F757C3">
        <w:t xml:space="preserve"> M</w:t>
      </w:r>
      <w:r w:rsidRPr="00F757C3" w:rsidR="00FD389A">
        <w:t>y role is to inspect</w:t>
      </w:r>
      <w:r w:rsidRPr="00F757C3">
        <w:t xml:space="preserve"> and to</w:t>
      </w:r>
      <w:r w:rsidRPr="00F757C3" w:rsidR="00FD389A">
        <w:t xml:space="preserve"> make recommendations</w:t>
      </w:r>
      <w:r w:rsidRPr="00F757C3">
        <w:t xml:space="preserve">, having put them </w:t>
      </w:r>
      <w:r w:rsidRPr="00F757C3" w:rsidR="00FD389A">
        <w:t>into the reports, and then for others to hold the Home Secretary to account</w:t>
      </w:r>
      <w:r w:rsidRPr="00F757C3">
        <w:t>.</w:t>
      </w:r>
      <w:r w:rsidRPr="00F757C3" w:rsidR="00FD389A">
        <w:t xml:space="preserve"> </w:t>
      </w:r>
      <w:r w:rsidRPr="00F757C3">
        <w:t>T</w:t>
      </w:r>
      <w:r w:rsidRPr="00F757C3" w:rsidR="00FD389A">
        <w:t>his Committee is one of those.</w:t>
      </w:r>
      <w:r w:rsidRPr="00F757C3">
        <w:t xml:space="preserve"> Parliament ultimately </w:t>
      </w:r>
      <w:r w:rsidRPr="00F757C3" w:rsidR="00FD389A">
        <w:t xml:space="preserve">holds </w:t>
      </w:r>
      <w:r w:rsidRPr="00F757C3">
        <w:t xml:space="preserve">the Home </w:t>
      </w:r>
      <w:r w:rsidRPr="00F757C3" w:rsidR="00FD389A">
        <w:t xml:space="preserve">Secretary </w:t>
      </w:r>
      <w:r w:rsidRPr="00F757C3">
        <w:t xml:space="preserve">to </w:t>
      </w:r>
      <w:r w:rsidRPr="00F757C3" w:rsidR="00FD389A">
        <w:t>account in this regard</w:t>
      </w:r>
      <w:r w:rsidRPr="00F757C3">
        <w:t>.</w:t>
      </w:r>
    </w:p>
    <w:p w:rsidR="00FD389A" w:rsidRPr="00F757C3" w:rsidP="001C5F3F">
      <w:pPr>
        <w:pStyle w:val="Question"/>
      </w:pPr>
      <w:sdt>
        <w:sdtPr>
          <w:alias w:val="Member"/>
          <w:tag w:val="&lt;Member mnisId='114' dodsId='25471'&gt;"/>
          <w:id w:val="221652877"/>
          <w:placeholder>
            <w:docPart w:val="DefaultPlaceholder_-1854013440"/>
          </w:placeholder>
          <w:richText/>
        </w:sdtPr>
        <w:sdtContent>
          <w:r w:rsidRPr="00F757C3" w:rsidR="001C5F3F">
            <w:rPr>
              <w:b/>
            </w:rPr>
            <w:t>Tim Loughton:</w:t>
          </w:r>
        </w:sdtContent>
      </w:sdt>
      <w:r w:rsidRPr="00F757C3" w:rsidR="001C5F3F">
        <w:t xml:space="preserve"> So </w:t>
      </w:r>
      <w:r w:rsidRPr="00F757C3">
        <w:t>rather than an inspector in the sense</w:t>
      </w:r>
      <w:r w:rsidRPr="00F757C3" w:rsidR="001C5F3F">
        <w:t xml:space="preserve"> that</w:t>
      </w:r>
      <w:r w:rsidRPr="00F757C3">
        <w:t xml:space="preserve"> we might think inspectors </w:t>
      </w:r>
      <w:r w:rsidRPr="00F757C3" w:rsidR="001C5F3F">
        <w:t>act</w:t>
      </w:r>
      <w:r w:rsidRPr="00F757C3">
        <w:t xml:space="preserve">, whether it be </w:t>
      </w:r>
      <w:r w:rsidRPr="00F757C3" w:rsidR="001C5F3F">
        <w:t xml:space="preserve">with the </w:t>
      </w:r>
      <w:r w:rsidRPr="00F757C3">
        <w:t>Home Office or in education or transport or whatever</w:t>
      </w:r>
      <w:r w:rsidRPr="00F757C3" w:rsidR="001C5F3F">
        <w:t>, y</w:t>
      </w:r>
      <w:r w:rsidRPr="00F757C3">
        <w:t xml:space="preserve">ou are </w:t>
      </w:r>
      <w:r w:rsidRPr="00F757C3" w:rsidR="001C5F3F">
        <w:t xml:space="preserve">really </w:t>
      </w:r>
      <w:r w:rsidRPr="00F757C3">
        <w:t>a research body.</w:t>
      </w:r>
    </w:p>
    <w:p w:rsidR="00FD389A" w:rsidRPr="00F757C3" w:rsidP="001C5F3F">
      <w:pPr>
        <w:pStyle w:val="Answer"/>
      </w:pPr>
      <w:sdt>
        <w:sdtPr>
          <w:alias w:val="Witness"/>
          <w:id w:val="1636599502"/>
          <w:placeholder>
            <w:docPart w:val="DefaultPlaceholder_-1854013440"/>
          </w:placeholder>
          <w:richText/>
        </w:sdtPr>
        <w:sdtContent>
          <w:r w:rsidRPr="00F757C3" w:rsidR="00F22611">
            <w:rPr>
              <w:b/>
              <w:i/>
            </w:rPr>
            <w:t>David Neal:</w:t>
          </w:r>
        </w:sdtContent>
      </w:sdt>
      <w:r w:rsidRPr="00F757C3" w:rsidR="001C5F3F">
        <w:t xml:space="preserve"> I would be sad </w:t>
      </w:r>
      <w:r w:rsidRPr="00F757C3">
        <w:t xml:space="preserve">to be described as a research body. I </w:t>
      </w:r>
      <w:r w:rsidRPr="00F757C3" w:rsidR="001C5F3F">
        <w:t xml:space="preserve">am an inspector </w:t>
      </w:r>
      <w:r w:rsidRPr="00F757C3">
        <w:t>who writes well</w:t>
      </w:r>
      <w:r w:rsidRPr="00F757C3" w:rsidR="001C5F3F">
        <w:t>-</w:t>
      </w:r>
      <w:r w:rsidRPr="00F757C3">
        <w:t>evidence</w:t>
      </w:r>
      <w:r w:rsidRPr="00F757C3" w:rsidR="001C5F3F">
        <w:t>d,</w:t>
      </w:r>
      <w:r w:rsidRPr="00F757C3">
        <w:t xml:space="preserve"> quality reports that are then put in the public domain for others to hold the Home Secretary </w:t>
      </w:r>
      <w:r w:rsidRPr="00F757C3" w:rsidR="001C5F3F">
        <w:t xml:space="preserve">to </w:t>
      </w:r>
      <w:r w:rsidRPr="00F757C3">
        <w:t>account.</w:t>
      </w:r>
    </w:p>
    <w:p w:rsidR="00185740" w:rsidRPr="00F757C3" w:rsidP="00694AE8">
      <w:pPr>
        <w:pStyle w:val="Question"/>
      </w:pPr>
      <w:sdt>
        <w:sdtPr>
          <w:alias w:val="Member"/>
          <w:tag w:val="&lt;Member mnisId='114' dodsId='25471'&gt;"/>
          <w:id w:val="997615656"/>
          <w:placeholder>
            <w:docPart w:val="DefaultPlaceholder_-1854013440"/>
          </w:placeholder>
          <w:richText/>
        </w:sdtPr>
        <w:sdtContent>
          <w:r w:rsidRPr="00F757C3" w:rsidR="001C5F3F">
            <w:rPr>
              <w:b/>
            </w:rPr>
            <w:t>Tim Loughton:</w:t>
          </w:r>
        </w:sdtContent>
      </w:sdt>
      <w:r w:rsidRPr="00F757C3" w:rsidR="001C5F3F">
        <w:t xml:space="preserve"> Why does that make you any different </w:t>
      </w:r>
      <w:r w:rsidR="00392EAA">
        <w:t>from</w:t>
      </w:r>
      <w:r w:rsidRPr="00F757C3" w:rsidR="001C5F3F">
        <w:t xml:space="preserve"> an academic researcher then? </w:t>
      </w:r>
      <w:r w:rsidRPr="00F757C3">
        <w:t>What you have described is what professors do.</w:t>
      </w:r>
    </w:p>
    <w:p w:rsidR="00185740" w:rsidRPr="00F757C3" w:rsidP="00185740">
      <w:pPr>
        <w:pStyle w:val="Answer"/>
      </w:pPr>
      <w:sdt>
        <w:sdtPr>
          <w:alias w:val="Witness"/>
          <w:id w:val="1917285890"/>
          <w:placeholder>
            <w:docPart w:val="3D2BA7F00A4F407DB8866A261998AD2F"/>
          </w:placeholder>
          <w:richText/>
        </w:sdtPr>
        <w:sdtContent>
          <w:r w:rsidRPr="00F757C3">
            <w:rPr>
              <w:b/>
              <w:i/>
            </w:rPr>
            <w:t xml:space="preserve">David Neal: </w:t>
          </w:r>
        </w:sdtContent>
      </w:sdt>
      <w:r w:rsidRPr="00F757C3">
        <w:t xml:space="preserve">I am not sure it is, because I am not sure if professors have legislation that covers what they are allowed to do and clear direction. If there is a desire, if there is a wish from Parliament to expand the terms of reference for the inspectorate, for example to come to a view as to the state of play and the state of nation at the end of the year, then that is for Parliament to decide and to change the law. </w:t>
      </w:r>
    </w:p>
    <w:p w:rsidR="00185740" w:rsidRPr="00F757C3" w:rsidP="00185740">
      <w:pPr>
        <w:pStyle w:val="Question"/>
        <w:numPr>
          <w:ilvl w:val="0"/>
          <w:numId w:val="9"/>
        </w:numPr>
      </w:pPr>
      <w:sdt>
        <w:sdtPr>
          <w:alias w:val="Member"/>
          <w:tag w:val="&lt;Member mnisId='114' dodsId='25471'&gt;"/>
          <w:id w:val="117122702"/>
          <w:placeholder>
            <w:docPart w:val="3D2BA7F00A4F407DB8866A261998AD2F"/>
          </w:placeholder>
          <w:richText/>
        </w:sdtPr>
        <w:sdtContent>
          <w:r w:rsidRPr="00F757C3">
            <w:rPr>
              <w:b/>
            </w:rPr>
            <w:t>Tim Loughton:</w:t>
          </w:r>
        </w:sdtContent>
      </w:sdt>
      <w:r w:rsidRPr="00F757C3">
        <w:t xml:space="preserve"> Would you welcome that?</w:t>
      </w:r>
    </w:p>
    <w:p w:rsidR="00185740" w:rsidRPr="00F757C3" w:rsidP="00185740">
      <w:pPr>
        <w:pStyle w:val="Answer"/>
      </w:pPr>
      <w:sdt>
        <w:sdtPr>
          <w:alias w:val="Witness"/>
          <w:id w:val="-77214775"/>
          <w:placeholder>
            <w:docPart w:val="3D2BA7F00A4F407DB8866A261998AD2F"/>
          </w:placeholder>
          <w:richText/>
        </w:sdtPr>
        <w:sdtContent>
          <w:r w:rsidRPr="00F757C3">
            <w:rPr>
              <w:b/>
              <w:i/>
            </w:rPr>
            <w:t xml:space="preserve">David Neal: </w:t>
          </w:r>
        </w:sdtContent>
      </w:sdt>
      <w:r w:rsidRPr="00F757C3">
        <w:t xml:space="preserve">As I said before, I run a good organisation. I have some well-connected stakeholders. We produce quality reports. We have a good handle on what is going on in the area. I would welcome any examination that has the potential to reinforce that good organisation that I run. </w:t>
      </w:r>
    </w:p>
    <w:p w:rsidR="00185740" w:rsidRPr="00F757C3" w:rsidP="00185740">
      <w:pPr>
        <w:pStyle w:val="Question"/>
        <w:numPr>
          <w:ilvl w:val="0"/>
          <w:numId w:val="9"/>
        </w:numPr>
      </w:pPr>
      <w:sdt>
        <w:sdtPr>
          <w:alias w:val="Member"/>
          <w:tag w:val="&lt;Member mnisId='114' dodsId='25471'&gt;"/>
          <w:id w:val="-977067847"/>
          <w:placeholder>
            <w:docPart w:val="3D2BA7F00A4F407DB8866A261998AD2F"/>
          </w:placeholder>
          <w:richText/>
        </w:sdtPr>
        <w:sdtContent>
          <w:r w:rsidRPr="00F757C3">
            <w:rPr>
              <w:b/>
            </w:rPr>
            <w:t>Tim Loughton:</w:t>
          </w:r>
        </w:sdtContent>
      </w:sdt>
      <w:r w:rsidRPr="00F757C3">
        <w:t xml:space="preserve"> With the greatest respect, Mr Neal, it is very difficult to get a straight answer out of you on this. My concern is it appears to me that in your remit there are gaps, which is why I am perhaps being slightly fastidious about this. There are gaps within the immigration service over which you have no remit, be it on the transfer and removal centres or the escort process, which are an integral part of how the whole immigration services actually work. </w:t>
      </w:r>
    </w:p>
    <w:p w:rsidR="00185740" w:rsidRPr="00F757C3" w:rsidP="00185740">
      <w:pPr>
        <w:pStyle w:val="Question"/>
        <w:numPr>
          <w:ilvl w:val="0"/>
          <w:numId w:val="0"/>
        </w:numPr>
        <w:ind w:left="794"/>
      </w:pPr>
      <w:r w:rsidRPr="00F757C3">
        <w:t>You do not have oversight over the whole system. You only have oversight over certain component parts of it and you are just effectively doing a research study into how they are working and making some recommendations on how they might work better. You cannot say what should be done about the linking bits, which could be in some cases undermining some of those services that you are actually able to inspect. My concern is that your remit is not wide enough and that you need more teeth. Most inspectors would probably, if posed that question, say, “Yes, we would like more teeth”</w:t>
      </w:r>
      <w:r w:rsidRPr="00F757C3" w:rsidR="005D7C4B">
        <w:t>,</w:t>
      </w:r>
      <w:r w:rsidRPr="00F757C3">
        <w:t xml:space="preserve"> but you are not.</w:t>
      </w:r>
    </w:p>
    <w:p w:rsidR="00185740" w:rsidRPr="00F757C3" w:rsidP="00185740">
      <w:pPr>
        <w:pStyle w:val="Answer"/>
      </w:pPr>
      <w:sdt>
        <w:sdtPr>
          <w:alias w:val="Witness"/>
          <w:id w:val="-1950306351"/>
          <w:placeholder>
            <w:docPart w:val="3D2BA7F00A4F407DB8866A261998AD2F"/>
          </w:placeholder>
          <w:richText/>
        </w:sdtPr>
        <w:sdtContent>
          <w:r w:rsidRPr="00F757C3">
            <w:rPr>
              <w:b/>
              <w:i/>
            </w:rPr>
            <w:t xml:space="preserve">David Neal: </w:t>
          </w:r>
        </w:sdtContent>
      </w:sdt>
      <w:r w:rsidRPr="00F757C3">
        <w:t xml:space="preserve">I responded to that before you arrived, Mr </w:t>
      </w:r>
      <w:r w:rsidRPr="00F757C3" w:rsidR="005D7C4B">
        <w:t>L</w:t>
      </w:r>
      <w:r w:rsidRPr="00F757C3">
        <w:t>oughton, unfortunately. We did cover that earlier. In terms of the specific legislation that relates to short-term building facilities and transfer of detainees and removal of detainees</w:t>
      </w:r>
      <w:r w:rsidRPr="00F757C3" w:rsidR="005D7C4B">
        <w:t>, it</w:t>
      </w:r>
      <w:r w:rsidRPr="00F757C3">
        <w:t xml:space="preserve"> is specified in the legislation that it is Her Majesty’s Inspecto</w:t>
      </w:r>
      <w:r w:rsidRPr="00F757C3" w:rsidR="005D7C4B">
        <w:t>r</w:t>
      </w:r>
      <w:r w:rsidRPr="00F757C3">
        <w:t xml:space="preserve"> of Prisons that does that. </w:t>
      </w:r>
    </w:p>
    <w:p w:rsidR="00185740" w:rsidRPr="00F757C3" w:rsidP="005D7C4B">
      <w:pPr>
        <w:pStyle w:val="Question"/>
        <w:numPr>
          <w:ilvl w:val="0"/>
          <w:numId w:val="0"/>
        </w:numPr>
        <w:ind w:left="794"/>
      </w:pPr>
      <w:sdt>
        <w:sdtPr>
          <w:alias w:val="Member"/>
          <w:tag w:val="&lt;Member mnisId='114' dodsId='25471'&gt;"/>
          <w:id w:val="-109042948"/>
          <w:placeholder>
            <w:docPart w:val="3D2BA7F00A4F407DB8866A261998AD2F"/>
          </w:placeholder>
          <w:richText/>
        </w:sdtPr>
        <w:sdtContent>
          <w:r w:rsidRPr="00F757C3">
            <w:rPr>
              <w:b/>
            </w:rPr>
            <w:t>Tim Loughton:</w:t>
          </w:r>
        </w:sdtContent>
      </w:sdt>
      <w:r w:rsidRPr="00F757C3">
        <w:t xml:space="preserve"> I understand.</w:t>
      </w:r>
    </w:p>
    <w:p w:rsidR="000564E8" w:rsidRPr="00F757C3" w:rsidP="00185740">
      <w:pPr>
        <w:pStyle w:val="Answer"/>
      </w:pPr>
      <w:sdt>
        <w:sdtPr>
          <w:alias w:val="Witness"/>
          <w:id w:val="87278893"/>
          <w:placeholder>
            <w:docPart w:val="3D2BA7F00A4F407DB8866A261998AD2F"/>
          </w:placeholder>
          <w:richText/>
        </w:sdtPr>
        <w:sdtContent>
          <w:r w:rsidRPr="00F757C3" w:rsidR="00185740">
            <w:rPr>
              <w:b/>
              <w:i/>
            </w:rPr>
            <w:t xml:space="preserve">David Neal: </w:t>
          </w:r>
        </w:sdtContent>
      </w:sdt>
      <w:r w:rsidRPr="00F757C3" w:rsidR="00185740">
        <w:t>What I have said is that I would encourage continued joint inspections with Her Majesty’s Inspector of Prisons in order to be able to do exactly as you have just said</w:t>
      </w:r>
      <w:r w:rsidRPr="00F757C3" w:rsidR="005D7C4B">
        <w:t xml:space="preserve">: </w:t>
      </w:r>
      <w:r w:rsidRPr="00F757C3" w:rsidR="00185740">
        <w:t>to be able to cover those seams. Whil</w:t>
      </w:r>
      <w:r w:rsidR="00392EAA">
        <w:t>e</w:t>
      </w:r>
      <w:r w:rsidRPr="00F757C3" w:rsidR="00185740">
        <w:t xml:space="preserve"> it relates directly to detention, it is equally important in how the border is secured, for example, in terms of organised crime. The overlap</w:t>
      </w:r>
      <w:r w:rsidRPr="00F757C3">
        <w:t xml:space="preserve"> and seam</w:t>
      </w:r>
      <w:r w:rsidRPr="00F757C3" w:rsidR="00185740">
        <w:t xml:space="preserve"> between the National Crime Agency, for example, and Border Force is one that needs to be examined as well. Therefore</w:t>
      </w:r>
      <w:r w:rsidRPr="00F757C3">
        <w:t>,</w:t>
      </w:r>
      <w:r w:rsidRPr="00F757C3" w:rsidR="00185740">
        <w:t xml:space="preserve"> I would seek to work alongside Her Majesty’s Inspector of Constabulary to deliver exactly what you are saying. </w:t>
      </w:r>
    </w:p>
    <w:p w:rsidR="000564E8" w:rsidRPr="00F757C3" w:rsidP="00185740">
      <w:pPr>
        <w:pStyle w:val="Answer"/>
      </w:pPr>
      <w:r w:rsidRPr="00F757C3">
        <w:t>We are significantly more than a research body and, if you asked the Home Office,</w:t>
      </w:r>
      <w:r w:rsidRPr="00F757C3">
        <w:t xml:space="preserve"> it</w:t>
      </w:r>
      <w:r w:rsidRPr="00F757C3">
        <w:t xml:space="preserve"> would consider that we had significantly more teeth than a research body. Of course, I would love more resources, because I</w:t>
      </w:r>
      <w:r w:rsidRPr="00F757C3">
        <w:t xml:space="preserve"> think I</w:t>
      </w:r>
      <w:r w:rsidRPr="00F757C3">
        <w:t xml:space="preserve"> am a capable guy and I know that I run a capable team. If there are more resources and if there are people who have those powers to</w:t>
      </w:r>
      <w:r w:rsidRPr="00F757C3">
        <w:t>,</w:t>
      </w:r>
      <w:r w:rsidRPr="00F757C3">
        <w:t xml:space="preserve"> on our behalf</w:t>
      </w:r>
      <w:r w:rsidRPr="00F757C3">
        <w:t>,</w:t>
      </w:r>
      <w:r w:rsidRPr="00F757C3">
        <w:t xml:space="preserve"> inform the role and remit</w:t>
      </w:r>
      <w:r w:rsidRPr="00F757C3">
        <w:t xml:space="preserve"> revie</w:t>
      </w:r>
      <w:r w:rsidR="00392EAA">
        <w:t>w</w:t>
      </w:r>
      <w:r w:rsidRPr="00F757C3">
        <w:t>, for example, for a better examination and more resource, then great</w:t>
      </w:r>
      <w:r w:rsidR="00392EAA">
        <w:t xml:space="preserve">, </w:t>
      </w:r>
      <w:r w:rsidRPr="00F757C3">
        <w:t xml:space="preserve">I </w:t>
      </w:r>
      <w:r w:rsidRPr="00F757C3">
        <w:t xml:space="preserve">have no problem with that. </w:t>
      </w:r>
    </w:p>
    <w:p w:rsidR="00185740" w:rsidRPr="00F757C3" w:rsidP="00185740">
      <w:pPr>
        <w:pStyle w:val="Answer"/>
      </w:pPr>
      <w:r w:rsidRPr="00F757C3">
        <w:t xml:space="preserve">I am not calling today for more resources. I am hoping that the role and remit review, which Wendy Williams recommended and the Home </w:t>
      </w:r>
      <w:r w:rsidRPr="00F757C3">
        <w:t xml:space="preserve">Secretary accepted, will come along and all of these issues can be debated and we can move on. </w:t>
      </w:r>
    </w:p>
    <w:p w:rsidR="00185740" w:rsidRPr="00F757C3" w:rsidP="00185740">
      <w:pPr>
        <w:pStyle w:val="Question"/>
        <w:numPr>
          <w:ilvl w:val="0"/>
          <w:numId w:val="9"/>
        </w:numPr>
      </w:pPr>
      <w:sdt>
        <w:sdtPr>
          <w:alias w:val="Member"/>
          <w:tag w:val="&lt;Member mnisId='114' dodsId='25471'&gt;"/>
          <w:id w:val="-1277329416"/>
          <w:placeholder>
            <w:docPart w:val="3D2BA7F00A4F407DB8866A261998AD2F"/>
          </w:placeholder>
          <w:richText/>
        </w:sdtPr>
        <w:sdtContent>
          <w:r w:rsidRPr="00F757C3">
            <w:rPr>
              <w:b/>
            </w:rPr>
            <w:t>Tim Loughton:</w:t>
          </w:r>
        </w:sdtContent>
      </w:sdt>
      <w:r w:rsidRPr="00F757C3">
        <w:t xml:space="preserve"> You may regret in retrospect having gone on record to say you are not calling for more resources in the future. </w:t>
      </w:r>
      <w:r w:rsidRPr="00F757C3" w:rsidR="000564E8">
        <w:t>I have one</w:t>
      </w:r>
      <w:r w:rsidRPr="00F757C3">
        <w:t xml:space="preserve"> final thing, which links on</w:t>
      </w:r>
      <w:r w:rsidRPr="00F757C3" w:rsidR="000564E8">
        <w:t xml:space="preserve"> </w:t>
      </w:r>
      <w:r w:rsidRPr="00F757C3">
        <w:t>to what Paula Barker was asking about earl</w:t>
      </w:r>
      <w:r w:rsidR="00392EAA">
        <w:t>ier:</w:t>
      </w:r>
      <w:r w:rsidRPr="00F757C3">
        <w:t xml:space="preserve"> Rwanda and this whole grey area about what your remit is on the Rwanda scheme. Surely, in order to be able to inspect the whole system properly</w:t>
      </w:r>
      <w:r w:rsidRPr="00F757C3" w:rsidR="000564E8">
        <w:t>,</w:t>
      </w:r>
      <w:r w:rsidRPr="00F757C3">
        <w:t xml:space="preserve"> it needs to be an end-to-end remit that you have. Clearly, what happens to people that you are responsible for inspecting at some point in the system in the UK geographically, be it in Rwanda or whatever other scheme, is highly relevant on the upstream activities, which you have a remit for. </w:t>
      </w:r>
    </w:p>
    <w:p w:rsidR="00185740" w:rsidRPr="00F757C3" w:rsidP="00185740">
      <w:pPr>
        <w:pStyle w:val="Question"/>
        <w:numPr>
          <w:ilvl w:val="0"/>
          <w:numId w:val="0"/>
        </w:numPr>
        <w:ind w:left="794"/>
      </w:pPr>
      <w:r w:rsidRPr="00F757C3">
        <w:t xml:space="preserve">Would you not say, just in the grey area at the moment, that you would like that grey area to be clarified so that you would have remit to get on a plane and turn up unannounced at one of the centres that is likely to be deployed for immigrants in this country being transferred to Rwanda? Would that not make your job more complete? </w:t>
      </w:r>
    </w:p>
    <w:p w:rsidR="00185740" w:rsidRPr="00F757C3" w:rsidP="00185740">
      <w:pPr>
        <w:pStyle w:val="Answer"/>
      </w:pPr>
      <w:sdt>
        <w:sdtPr>
          <w:alias w:val="Witness"/>
          <w:id w:val="1661666074"/>
          <w:placeholder>
            <w:docPart w:val="3D2BA7F00A4F407DB8866A261998AD2F"/>
          </w:placeholder>
          <w:richText/>
        </w:sdtPr>
        <w:sdtContent>
          <w:r w:rsidRPr="00F757C3">
            <w:rPr>
              <w:b/>
              <w:i/>
            </w:rPr>
            <w:t xml:space="preserve">David Neal: </w:t>
          </w:r>
        </w:sdtContent>
      </w:sdt>
      <w:r w:rsidRPr="00F757C3">
        <w:t>I am satisfied at the moment that, with joint co</w:t>
      </w:r>
      <w:r w:rsidRPr="00F757C3" w:rsidR="000564E8">
        <w:t>-</w:t>
      </w:r>
      <w:r w:rsidRPr="00F757C3">
        <w:t>operation with Her Majesty’s Inspector of Prisons, we do cover the end-to-end process and that we have the ability to inspect where we need to inspect. We are not inspecting in the extraterritoriality issue that Mr McDonald mentioned earlier. Are we going to get legislation to be able to operate in Rwanda? I am not sure we are. The memorandum of understanding talks about a monitoring committee that is being appointed over there. Even with a huge wish</w:t>
      </w:r>
      <w:r w:rsidRPr="00F757C3" w:rsidR="000564E8">
        <w:t xml:space="preserve"> </w:t>
      </w:r>
      <w:r w:rsidRPr="00F757C3">
        <w:t xml:space="preserve">list, I am not sure that we could compel the Rwandans to give us oversight of where people work, for example. </w:t>
      </w:r>
      <w:r w:rsidRPr="00F757C3" w:rsidR="000564E8">
        <w:t>L</w:t>
      </w:r>
      <w:r w:rsidRPr="00F757C3">
        <w:t>et us see how it develops. At the moment, I do not see there is a particular pressure.</w:t>
      </w:r>
    </w:p>
    <w:p w:rsidR="00185740" w:rsidRPr="00F757C3" w:rsidP="00185740">
      <w:pPr>
        <w:pStyle w:val="Question"/>
        <w:numPr>
          <w:ilvl w:val="0"/>
          <w:numId w:val="9"/>
        </w:numPr>
      </w:pPr>
      <w:sdt>
        <w:sdtPr>
          <w:alias w:val="Member"/>
          <w:tag w:val="&lt;Member mnisId='114' dodsId='25471'&gt;"/>
          <w:id w:val="-2063851036"/>
          <w:placeholder>
            <w:docPart w:val="3D2BA7F00A4F407DB8866A261998AD2F"/>
          </w:placeholder>
          <w:richText/>
        </w:sdtPr>
        <w:sdtContent>
          <w:r w:rsidRPr="00F757C3">
            <w:rPr>
              <w:b/>
            </w:rPr>
            <w:t>Tim Loughton:</w:t>
          </w:r>
        </w:sdtContent>
      </w:sdt>
      <w:r w:rsidRPr="00F757C3">
        <w:t xml:space="preserve"> It would not require legislation. Indeed, legislation in the UK would be irrelevant because it is down to the Rwandans as to what happens on Rwandan territory, </w:t>
      </w:r>
      <w:r w:rsidRPr="00F757C3" w:rsidR="000564E8">
        <w:t>o</w:t>
      </w:r>
      <w:r w:rsidRPr="00F757C3">
        <w:t xml:space="preserve">ther than what is covered under the memorandum of understanding being signed between the Home Office and the Rwandan </w:t>
      </w:r>
      <w:r w:rsidRPr="00F757C3" w:rsidR="000564E8">
        <w:t>G</w:t>
      </w:r>
      <w:r w:rsidRPr="00F757C3">
        <w:t xml:space="preserve">overnment. I am guessing that you have not already, but if you felt it would be helpful, would you feel able to lobby the Home Secretary to include within that </w:t>
      </w:r>
      <w:r w:rsidRPr="00F757C3" w:rsidR="00A33CB8">
        <w:t>MoU</w:t>
      </w:r>
      <w:r w:rsidRPr="00F757C3">
        <w:t xml:space="preserve"> a remit for your position to be recognised, to have various access powers</w:t>
      </w:r>
      <w:r w:rsidRPr="00F757C3" w:rsidR="000564E8">
        <w:t xml:space="preserve"> or whatever</w:t>
      </w:r>
      <w:r w:rsidRPr="00F757C3">
        <w:t>, on Rwandan territory</w:t>
      </w:r>
      <w:r w:rsidRPr="00F757C3" w:rsidR="000564E8">
        <w:t xml:space="preserve">? That would be </w:t>
      </w:r>
      <w:r w:rsidRPr="00F757C3">
        <w:t xml:space="preserve">as part of that deal being agreed between the Home Office and Rwanda, which does not require primary or secondary </w:t>
      </w:r>
      <w:r w:rsidRPr="00F757C3" w:rsidR="000564E8">
        <w:t xml:space="preserve">legislation, </w:t>
      </w:r>
      <w:r w:rsidRPr="00F757C3">
        <w:t>in this House anyway</w:t>
      </w:r>
      <w:r w:rsidRPr="00F757C3" w:rsidR="000564E8">
        <w:t>.</w:t>
      </w:r>
    </w:p>
    <w:p w:rsidR="00185740" w:rsidRPr="00F757C3" w:rsidP="00185740">
      <w:pPr>
        <w:pStyle w:val="Answer"/>
      </w:pPr>
      <w:sdt>
        <w:sdtPr>
          <w:alias w:val="Witness"/>
          <w:id w:val="897245546"/>
          <w:placeholder>
            <w:docPart w:val="3D2BA7F00A4F407DB8866A261998AD2F"/>
          </w:placeholder>
          <w:richText/>
        </w:sdtPr>
        <w:sdtContent>
          <w:r w:rsidRPr="00F757C3">
            <w:rPr>
              <w:b/>
              <w:i/>
            </w:rPr>
            <w:t xml:space="preserve">David Neal: </w:t>
          </w:r>
        </w:sdtContent>
      </w:sdt>
      <w:r w:rsidRPr="00F757C3">
        <w:t xml:space="preserve">I have not lobbied for that yet. I am not sure I am at that stage that I would feel that I need to lobby. I would need to speak to the Inspectorate </w:t>
      </w:r>
      <w:r w:rsidRPr="00F757C3" w:rsidR="00A33CB8">
        <w:t xml:space="preserve">of Prisons </w:t>
      </w:r>
      <w:r w:rsidRPr="00F757C3">
        <w:t xml:space="preserve">to see how that developed. No, I am not sure. </w:t>
      </w:r>
    </w:p>
    <w:p w:rsidR="00185740" w:rsidRPr="00F757C3" w:rsidP="00185740">
      <w:pPr>
        <w:pStyle w:val="Question"/>
        <w:numPr>
          <w:ilvl w:val="0"/>
          <w:numId w:val="9"/>
        </w:numPr>
      </w:pPr>
      <w:sdt>
        <w:sdtPr>
          <w:alias w:val="Member"/>
          <w:tag w:val="&lt;Member mnisId='114' dodsId='25471'&gt;"/>
          <w:id w:val="-2012594003"/>
          <w:placeholder>
            <w:docPart w:val="3D2BA7F00A4F407DB8866A261998AD2F"/>
          </w:placeholder>
          <w:richText/>
        </w:sdtPr>
        <w:sdtContent>
          <w:r w:rsidRPr="00F757C3">
            <w:rPr>
              <w:b/>
            </w:rPr>
            <w:t>Tim Loughton:</w:t>
          </w:r>
        </w:sdtContent>
      </w:sdt>
      <w:r w:rsidRPr="00F757C3">
        <w:t xml:space="preserve"> You say you are not in a position yet. It would be too late once the </w:t>
      </w:r>
      <w:r w:rsidRPr="00F757C3" w:rsidR="00A33CB8">
        <w:t>MoU</w:t>
      </w:r>
      <w:r w:rsidRPr="00F757C3">
        <w:t xml:space="preserve"> is formalised, beyond the details.</w:t>
      </w:r>
    </w:p>
    <w:p w:rsidR="00185740" w:rsidRPr="00F757C3" w:rsidP="00185740">
      <w:pPr>
        <w:pStyle w:val="Answer"/>
      </w:pPr>
      <w:sdt>
        <w:sdtPr>
          <w:alias w:val="Witness"/>
          <w:id w:val="71942213"/>
          <w:placeholder>
            <w:docPart w:val="3D2BA7F00A4F407DB8866A261998AD2F"/>
          </w:placeholder>
          <w:richText/>
        </w:sdtPr>
        <w:sdtContent>
          <w:r w:rsidRPr="00F757C3">
            <w:rPr>
              <w:b/>
              <w:i/>
            </w:rPr>
            <w:t xml:space="preserve">David Neal: </w:t>
          </w:r>
        </w:sdtContent>
      </w:sdt>
      <w:r w:rsidRPr="00F757C3">
        <w:t xml:space="preserve">The </w:t>
      </w:r>
      <w:r w:rsidRPr="00F757C3" w:rsidR="00A33CB8">
        <w:t>MoU</w:t>
      </w:r>
      <w:r w:rsidRPr="00F757C3">
        <w:t xml:space="preserve"> is in play now. As far as I understand, it is formalised.</w:t>
      </w:r>
    </w:p>
    <w:p w:rsidR="00185740" w:rsidRPr="00F757C3" w:rsidP="00185740">
      <w:pPr>
        <w:pStyle w:val="Question"/>
        <w:numPr>
          <w:ilvl w:val="0"/>
          <w:numId w:val="9"/>
        </w:numPr>
      </w:pPr>
      <w:sdt>
        <w:sdtPr>
          <w:alias w:val="Member"/>
          <w:tag w:val="&lt;Member mnisId='114' dodsId='25471'&gt;"/>
          <w:id w:val="-1775160959"/>
          <w:placeholder>
            <w:docPart w:val="3D2BA7F00A4F407DB8866A261998AD2F"/>
          </w:placeholder>
          <w:richText/>
        </w:sdtPr>
        <w:sdtContent>
          <w:r w:rsidRPr="00F757C3">
            <w:rPr>
              <w:b/>
            </w:rPr>
            <w:t>Tim Loughton:</w:t>
          </w:r>
        </w:sdtContent>
      </w:sdt>
      <w:r w:rsidRPr="00F757C3">
        <w:t xml:space="preserve"> An initial </w:t>
      </w:r>
      <w:r w:rsidRPr="00F757C3" w:rsidR="00A33CB8">
        <w:t>MoU</w:t>
      </w:r>
      <w:r w:rsidRPr="00F757C3">
        <w:t xml:space="preserve"> has been signed, but then these </w:t>
      </w:r>
      <w:r w:rsidRPr="00F757C3">
        <w:t>monitoring bodies that are being set up are yet to be identified and manned. That is potentially the window of opportunity for you to say there should be a representative from your inspectorate who perhaps sits on that or has access under the remit of that monitoring committee. If you do not do it now,</w:t>
      </w:r>
      <w:r w:rsidR="00392EAA">
        <w:t xml:space="preserve"> then</w:t>
      </w:r>
      <w:r w:rsidRPr="00F757C3">
        <w:t xml:space="preserve"> it will be too late, surely. I just wonder why you have not proactively said, “We think we need to have a role in this”</w:t>
      </w:r>
      <w:r w:rsidRPr="00F757C3" w:rsidR="00A33CB8">
        <w:t>.</w:t>
      </w:r>
      <w:r w:rsidRPr="00F757C3">
        <w:t xml:space="preserve"> </w:t>
      </w:r>
    </w:p>
    <w:p w:rsidR="00185740" w:rsidRPr="00F757C3" w:rsidP="00185740">
      <w:pPr>
        <w:pStyle w:val="Answer"/>
      </w:pPr>
      <w:sdt>
        <w:sdtPr>
          <w:alias w:val="Witness"/>
          <w:id w:val="-789982671"/>
          <w:placeholder>
            <w:docPart w:val="3D2BA7F00A4F407DB8866A261998AD2F"/>
          </w:placeholder>
          <w:richText/>
        </w:sdtPr>
        <w:sdtContent>
          <w:r w:rsidRPr="00F757C3">
            <w:rPr>
              <w:b/>
              <w:i/>
            </w:rPr>
            <w:t xml:space="preserve">David Neal: </w:t>
          </w:r>
        </w:sdtContent>
      </w:sdt>
      <w:r w:rsidRPr="00F757C3">
        <w:t xml:space="preserve">It is not something we have done before. It involves detainees, so the responsibility </w:t>
      </w:r>
      <w:r w:rsidRPr="00F757C3" w:rsidR="008E6A62">
        <w:t>for</w:t>
      </w:r>
      <w:r w:rsidRPr="00F757C3">
        <w:t xml:space="preserve"> the detail is HMIP’s. </w:t>
      </w:r>
    </w:p>
    <w:p w:rsidR="00185740" w:rsidRPr="00F757C3" w:rsidP="00185740">
      <w:pPr>
        <w:pStyle w:val="Question"/>
        <w:numPr>
          <w:ilvl w:val="0"/>
          <w:numId w:val="9"/>
        </w:numPr>
      </w:pPr>
      <w:sdt>
        <w:sdtPr>
          <w:alias w:val="Member"/>
          <w:tag w:val="&lt;Member mnisId='114' dodsId='25471'&gt;"/>
          <w:id w:val="296418549"/>
          <w:placeholder>
            <w:docPart w:val="3D2BA7F00A4F407DB8866A261998AD2F"/>
          </w:placeholder>
          <w:richText/>
        </w:sdtPr>
        <w:sdtContent>
          <w:r w:rsidRPr="00F757C3">
            <w:rPr>
              <w:b/>
            </w:rPr>
            <w:t>Tim Loughton:</w:t>
          </w:r>
        </w:sdtContent>
      </w:sdt>
      <w:r w:rsidRPr="00F757C3">
        <w:t xml:space="preserve"> They will not be detainees when they are settled in Rwanda.</w:t>
      </w:r>
    </w:p>
    <w:p w:rsidR="00185740" w:rsidRPr="00F757C3" w:rsidP="00185740">
      <w:pPr>
        <w:pStyle w:val="Answer"/>
      </w:pPr>
      <w:sdt>
        <w:sdtPr>
          <w:alias w:val="Witness"/>
          <w:id w:val="-1449159042"/>
          <w:placeholder>
            <w:docPart w:val="3D2BA7F00A4F407DB8866A261998AD2F"/>
          </w:placeholder>
          <w:richText/>
        </w:sdtPr>
        <w:sdtContent>
          <w:r w:rsidRPr="00F757C3">
            <w:rPr>
              <w:b/>
              <w:i/>
            </w:rPr>
            <w:t xml:space="preserve">David Neal: </w:t>
          </w:r>
        </w:sdtContent>
      </w:sdt>
      <w:r w:rsidRPr="00F757C3">
        <w:t>No, not when they are settled in Rwanda but when they are being transported from the UK to Rwanda, potentially they are detainee</w:t>
      </w:r>
      <w:r w:rsidRPr="00F757C3" w:rsidR="008E6A62">
        <w:t>s</w:t>
      </w:r>
      <w:r w:rsidRPr="00F757C3">
        <w:t xml:space="preserve">. </w:t>
      </w:r>
      <w:r w:rsidRPr="00F757C3" w:rsidR="008E6A62">
        <w:t>There will be</w:t>
      </w:r>
      <w:r w:rsidRPr="00F757C3">
        <w:t xml:space="preserve"> no appetite </w:t>
      </w:r>
      <w:r w:rsidRPr="00F757C3" w:rsidR="008E6A62">
        <w:t>on the part of HMIP—I cannot speak for him—</w:t>
      </w:r>
      <w:r w:rsidRPr="00F757C3">
        <w:t xml:space="preserve">to be conducting inspections beyond that. I am not sure I would have a role in Rwanda to be inspecting facilities. Would it be </w:t>
      </w:r>
      <w:r w:rsidRPr="00F757C3" w:rsidR="008E6A62">
        <w:t>under the</w:t>
      </w:r>
      <w:r w:rsidRPr="00F757C3">
        <w:t xml:space="preserve"> legislation of the </w:t>
      </w:r>
      <w:r w:rsidRPr="00F757C3" w:rsidR="008E6A62">
        <w:t xml:space="preserve">Nationality and </w:t>
      </w:r>
      <w:r w:rsidRPr="00F757C3">
        <w:t>Borders Act, for example?</w:t>
      </w:r>
    </w:p>
    <w:p w:rsidR="00185740" w:rsidRPr="00F757C3" w:rsidP="00185740">
      <w:pPr>
        <w:pStyle w:val="Question"/>
        <w:numPr>
          <w:ilvl w:val="0"/>
          <w:numId w:val="9"/>
        </w:numPr>
      </w:pPr>
      <w:sdt>
        <w:sdtPr>
          <w:alias w:val="Member"/>
          <w:tag w:val="&lt;Member mnisId='114' dodsId='25471'&gt;"/>
          <w:id w:val="-622923415"/>
          <w:placeholder>
            <w:docPart w:val="3D2BA7F00A4F407DB8866A261998AD2F"/>
          </w:placeholder>
          <w:richText/>
        </w:sdtPr>
        <w:sdtContent>
          <w:r w:rsidRPr="00F757C3">
            <w:rPr>
              <w:b/>
            </w:rPr>
            <w:t>Tim Loughton:</w:t>
          </w:r>
        </w:sdtContent>
      </w:sdt>
      <w:r w:rsidRPr="00F757C3">
        <w:t xml:space="preserve"> It cannot be legislation, because we have no remit over what happens on Rwandan </w:t>
      </w:r>
      <w:r w:rsidRPr="00F757C3" w:rsidR="008E6A62">
        <w:t xml:space="preserve">sovereign </w:t>
      </w:r>
      <w:r w:rsidRPr="00F757C3">
        <w:t xml:space="preserve">territory other than what commercial agreements we have come up with between our Government and the Rwandan </w:t>
      </w:r>
      <w:r w:rsidRPr="00F757C3" w:rsidR="008E6A62">
        <w:t>G</w:t>
      </w:r>
      <w:r w:rsidRPr="00F757C3">
        <w:t>overnment</w:t>
      </w:r>
      <w:r w:rsidRPr="00F757C3" w:rsidR="008E6A62">
        <w:t>,</w:t>
      </w:r>
      <w:r w:rsidRPr="00F757C3">
        <w:t xml:space="preserve"> which, as we understand it so far, does not require primary or secondary legislation.</w:t>
      </w:r>
    </w:p>
    <w:p w:rsidR="00185740" w:rsidRPr="00F757C3" w:rsidP="00185740">
      <w:pPr>
        <w:pStyle w:val="Answer"/>
      </w:pPr>
      <w:sdt>
        <w:sdtPr>
          <w:alias w:val="Witness"/>
          <w:id w:val="-1380547590"/>
          <w:placeholder>
            <w:docPart w:val="3D2BA7F00A4F407DB8866A261998AD2F"/>
          </w:placeholder>
          <w:richText/>
        </w:sdtPr>
        <w:sdtContent>
          <w:r w:rsidRPr="00F757C3">
            <w:rPr>
              <w:b/>
              <w:i/>
            </w:rPr>
            <w:t xml:space="preserve">David Neal: </w:t>
          </w:r>
        </w:sdtContent>
      </w:sdt>
      <w:r w:rsidRPr="00F757C3">
        <w:t xml:space="preserve">I do not know at the moment. </w:t>
      </w:r>
    </w:p>
    <w:p w:rsidR="00185740" w:rsidRPr="00F757C3" w:rsidP="00185740">
      <w:pPr>
        <w:pStyle w:val="Question"/>
        <w:numPr>
          <w:ilvl w:val="0"/>
          <w:numId w:val="9"/>
        </w:numPr>
      </w:pPr>
      <w:sdt>
        <w:sdtPr>
          <w:alias w:val="Member"/>
          <w:tag w:val="&lt;Member mnisId='4828' dodsId=''&gt;"/>
          <w:id w:val="1580095420"/>
          <w:placeholder>
            <w:docPart w:val="3D2BA7F00A4F407DB8866A261998AD2F"/>
          </w:placeholder>
          <w:richText/>
        </w:sdtPr>
        <w:sdtContent>
          <w:r w:rsidRPr="00F757C3">
            <w:rPr>
              <w:b/>
            </w:rPr>
            <w:t>Paula Barker:</w:t>
          </w:r>
        </w:sdtContent>
      </w:sdt>
      <w:r w:rsidRPr="00F757C3">
        <w:t xml:space="preserve"> </w:t>
      </w:r>
      <w:r w:rsidRPr="00F757C3" w:rsidR="008E6A62">
        <w:t>Y</w:t>
      </w:r>
      <w:r w:rsidRPr="00F757C3">
        <w:t xml:space="preserve">ou talked about it </w:t>
      </w:r>
      <w:r w:rsidRPr="00F757C3" w:rsidR="008E6A62">
        <w:t xml:space="preserve">never having </w:t>
      </w:r>
      <w:r w:rsidRPr="00F757C3">
        <w:t>been done before. Migrants have never been sent to another country before in the context that we are looking at. I am sorry to labour this poin</w:t>
      </w:r>
      <w:r w:rsidRPr="00F757C3" w:rsidR="008E6A62">
        <w:t xml:space="preserve">t </w:t>
      </w:r>
      <w:r w:rsidRPr="00F757C3">
        <w:t xml:space="preserve">but I have to agree with Tim Loughton on this. I just wonder why you would not want your </w:t>
      </w:r>
      <w:r w:rsidR="00392EAA">
        <w:t>d</w:t>
      </w:r>
      <w:r w:rsidRPr="00F757C3">
        <w:t xml:space="preserve">epartment to be part of the monitoring committee. It is not saying that you have overall responsibility, but even </w:t>
      </w:r>
      <w:r w:rsidRPr="00F757C3" w:rsidR="008E6A62">
        <w:t>in terms of having</w:t>
      </w:r>
      <w:r w:rsidRPr="00F757C3">
        <w:t xml:space="preserve"> oversight as part of that monitoring body, I just wonder why you would not want to be part of that.</w:t>
      </w:r>
    </w:p>
    <w:p w:rsidR="00185740" w:rsidRPr="00F757C3" w:rsidP="00185740">
      <w:pPr>
        <w:pStyle w:val="Answer"/>
      </w:pPr>
      <w:sdt>
        <w:sdtPr>
          <w:alias w:val="Witness"/>
          <w:id w:val="525375981"/>
          <w:placeholder>
            <w:docPart w:val="3D2BA7F00A4F407DB8866A261998AD2F"/>
          </w:placeholder>
          <w:richText/>
        </w:sdtPr>
        <w:sdtContent>
          <w:r w:rsidRPr="00F757C3">
            <w:rPr>
              <w:b/>
              <w:i/>
            </w:rPr>
            <w:t xml:space="preserve">David Neal: </w:t>
          </w:r>
        </w:sdtContent>
      </w:sdt>
      <w:r w:rsidRPr="00F757C3">
        <w:t>I have mentioned a couple of times the statutory basis for our activity. If we did not have that statutory basis, would there be a potential of compromising my independence? Because we do not necessarily have the powers, would I be able to report</w:t>
      </w:r>
      <w:r w:rsidRPr="00F757C3" w:rsidR="008E6A62">
        <w:t>?</w:t>
      </w:r>
      <w:r w:rsidRPr="00F757C3">
        <w:t xml:space="preserve"> </w:t>
      </w:r>
      <w:r w:rsidRPr="00F757C3" w:rsidR="008E6A62">
        <w:t>W</w:t>
      </w:r>
      <w:r w:rsidRPr="00F757C3">
        <w:t>ould I be able to have free access for everything in Rwanda in order to be able to produce a report and go wher</w:t>
      </w:r>
      <w:r w:rsidR="00392EAA">
        <w:t>e</w:t>
      </w:r>
      <w:r w:rsidRPr="00F757C3" w:rsidR="008E6A62">
        <w:t>ver</w:t>
      </w:r>
      <w:r w:rsidRPr="00F757C3">
        <w:t xml:space="preserve"> I needed to? </w:t>
      </w:r>
      <w:r w:rsidRPr="00F757C3" w:rsidR="008E6A62">
        <w:t>I do not know.</w:t>
      </w:r>
    </w:p>
    <w:p w:rsidR="00185740" w:rsidRPr="00F757C3" w:rsidP="00185740">
      <w:pPr>
        <w:pStyle w:val="Question"/>
        <w:numPr>
          <w:ilvl w:val="0"/>
          <w:numId w:val="9"/>
        </w:numPr>
      </w:pPr>
      <w:sdt>
        <w:sdtPr>
          <w:alias w:val="Member"/>
          <w:tag w:val="&lt;Member mnisId='1533' dodsId='35928'&gt;"/>
          <w:id w:val="2051799311"/>
          <w:placeholder>
            <w:docPart w:val="3D2BA7F00A4F407DB8866A261998AD2F"/>
          </w:placeholder>
          <w:richText/>
        </w:sdtPr>
        <w:sdtContent>
          <w:r w:rsidRPr="00F757C3">
            <w:rPr>
              <w:b/>
            </w:rPr>
            <w:t>Chair:</w:t>
          </w:r>
        </w:sdtContent>
      </w:sdt>
      <w:r w:rsidRPr="00F757C3">
        <w:t xml:space="preserve"> </w:t>
      </w:r>
      <w:r w:rsidRPr="00F757C3" w:rsidR="008E6A62">
        <w:t>H</w:t>
      </w:r>
      <w:r w:rsidRPr="00F757C3">
        <w:t xml:space="preserve">as there been any discussion with you at all from the Home Office about this new policy development? Obviously, it is a major immigration policy change. It has had a lot of publicity. I know you have not met with the Home Secretary. With the </w:t>
      </w:r>
      <w:r w:rsidRPr="00F757C3" w:rsidR="00392EAA">
        <w:t>permanent secretary</w:t>
      </w:r>
      <w:r w:rsidRPr="00F757C3">
        <w:t xml:space="preserve">, has there been any discussion with you about what this would mean for your responsibilities or powers? </w:t>
      </w:r>
    </w:p>
    <w:p w:rsidR="00185740" w:rsidRPr="00F757C3" w:rsidP="00185740">
      <w:pPr>
        <w:pStyle w:val="Answer"/>
      </w:pPr>
      <w:sdt>
        <w:sdtPr>
          <w:alias w:val="Witness"/>
          <w:id w:val="37864453"/>
          <w:placeholder>
            <w:docPart w:val="3D2BA7F00A4F407DB8866A261998AD2F"/>
          </w:placeholder>
          <w:richText/>
        </w:sdtPr>
        <w:sdtContent>
          <w:r w:rsidRPr="00F757C3">
            <w:rPr>
              <w:b/>
              <w:i/>
            </w:rPr>
            <w:t xml:space="preserve">David Neal: </w:t>
          </w:r>
        </w:sdtContent>
      </w:sdt>
      <w:r w:rsidRPr="00F757C3">
        <w:t>No.</w:t>
      </w:r>
    </w:p>
    <w:p w:rsidR="00185740" w:rsidRPr="00F757C3" w:rsidP="00185740">
      <w:pPr>
        <w:pStyle w:val="Question"/>
        <w:numPr>
          <w:ilvl w:val="0"/>
          <w:numId w:val="9"/>
        </w:numPr>
      </w:pPr>
      <w:sdt>
        <w:sdtPr>
          <w:alias w:val="Member"/>
          <w:tag w:val="&lt;Member mnisId='1533' dodsId='35928'&gt;"/>
          <w:id w:val="-1699156699"/>
          <w:placeholder>
            <w:docPart w:val="3D2BA7F00A4F407DB8866A261998AD2F"/>
          </w:placeholder>
          <w:richText/>
        </w:sdtPr>
        <w:sdtContent>
          <w:r w:rsidRPr="00F757C3">
            <w:rPr>
              <w:b/>
            </w:rPr>
            <w:t>Chair:</w:t>
          </w:r>
        </w:sdtContent>
      </w:sdt>
      <w:r w:rsidRPr="00F757C3">
        <w:t xml:space="preserve"> Nobody has ever talked to you about Rwanda and what this would </w:t>
      </w:r>
      <w:r w:rsidRPr="00F757C3">
        <w:t>mean. Your approach to this is looking very clearly just at your statutory responsibilities as currently laid out in the law. That is your approach.</w:t>
      </w:r>
    </w:p>
    <w:p w:rsidR="00185740" w:rsidRPr="00F757C3" w:rsidP="00185740">
      <w:pPr>
        <w:pStyle w:val="Answer"/>
      </w:pPr>
      <w:sdt>
        <w:sdtPr>
          <w:alias w:val="Witness"/>
          <w:id w:val="1311747216"/>
          <w:placeholder>
            <w:docPart w:val="3D2BA7F00A4F407DB8866A261998AD2F"/>
          </w:placeholder>
          <w:richText/>
        </w:sdtPr>
        <w:sdtContent>
          <w:r w:rsidRPr="00F757C3">
            <w:rPr>
              <w:b/>
              <w:i/>
            </w:rPr>
            <w:t xml:space="preserve">David Neal: </w:t>
          </w:r>
        </w:sdtContent>
      </w:sdt>
      <w:r w:rsidRPr="00F757C3">
        <w:t>Yes.</w:t>
      </w:r>
    </w:p>
    <w:p w:rsidR="00185740" w:rsidRPr="00F757C3" w:rsidP="00185740">
      <w:pPr>
        <w:pStyle w:val="Question"/>
        <w:numPr>
          <w:ilvl w:val="0"/>
          <w:numId w:val="9"/>
        </w:numPr>
      </w:pPr>
      <w:sdt>
        <w:sdtPr>
          <w:alias w:val="Member"/>
          <w:tag w:val="&lt;Member mnisId='1533' dodsId='35928'&gt;"/>
          <w:id w:val="618183878"/>
          <w:placeholder>
            <w:docPart w:val="3D2BA7F00A4F407DB8866A261998AD2F"/>
          </w:placeholder>
          <w:richText/>
        </w:sdtPr>
        <w:sdtContent>
          <w:r w:rsidRPr="00F757C3">
            <w:rPr>
              <w:b/>
            </w:rPr>
            <w:t>Chair:</w:t>
          </w:r>
        </w:sdtContent>
      </w:sdt>
      <w:r w:rsidRPr="00F757C3">
        <w:t xml:space="preserve"> On reflection, having been questioned by my colleagues, do you think now that perhaps this is something that the inspectorate needs to reconsider?</w:t>
      </w:r>
    </w:p>
    <w:p w:rsidR="00185740" w:rsidRPr="00F757C3" w:rsidP="00185740">
      <w:pPr>
        <w:pStyle w:val="Answer"/>
      </w:pPr>
      <w:sdt>
        <w:sdtPr>
          <w:alias w:val="Witness"/>
          <w:id w:val="-1578425268"/>
          <w:placeholder>
            <w:docPart w:val="3D2BA7F00A4F407DB8866A261998AD2F"/>
          </w:placeholder>
          <w:richText/>
        </w:sdtPr>
        <w:sdtContent>
          <w:r w:rsidRPr="00F757C3">
            <w:rPr>
              <w:b/>
              <w:i/>
            </w:rPr>
            <w:t xml:space="preserve">David Neal: </w:t>
          </w:r>
        </w:sdtContent>
      </w:sdt>
      <w:r w:rsidRPr="00F757C3">
        <w:t xml:space="preserve">We would need to do more work before taking a position on that, because clearly we have a programme. We have a published programme. We have the ability to respond with additional capacity within the programme to in-year developments. Perhaps this is something that we would seek to respond to. We would need to have further discussions with other parties, perhaps, but it is not something I have been briefed on or engaged with by the Home Office. </w:t>
      </w:r>
    </w:p>
    <w:p w:rsidR="00185740" w:rsidRPr="00F757C3" w:rsidP="00185740">
      <w:pPr>
        <w:pStyle w:val="Question"/>
        <w:numPr>
          <w:ilvl w:val="0"/>
          <w:numId w:val="9"/>
        </w:numPr>
      </w:pPr>
      <w:sdt>
        <w:sdtPr>
          <w:alias w:val="Member"/>
          <w:tag w:val="&lt;Member mnisId='1533' dodsId='35928'&gt;"/>
          <w:id w:val="-1368755574"/>
          <w:placeholder>
            <w:docPart w:val="3D2BA7F00A4F407DB8866A261998AD2F"/>
          </w:placeholder>
          <w:richText/>
        </w:sdtPr>
        <w:sdtContent>
          <w:r w:rsidRPr="00F757C3">
            <w:rPr>
              <w:b/>
            </w:rPr>
            <w:t>Chair:</w:t>
          </w:r>
        </w:sdtContent>
      </w:sdt>
      <w:r w:rsidRPr="00F757C3">
        <w:t xml:space="preserve"> They have not briefed you or engaged with you on it.</w:t>
      </w:r>
    </w:p>
    <w:p w:rsidR="00185740" w:rsidRPr="00F757C3" w:rsidP="00185740">
      <w:pPr>
        <w:pStyle w:val="Answer"/>
      </w:pPr>
      <w:sdt>
        <w:sdtPr>
          <w:alias w:val="Witness"/>
          <w:id w:val="1318923272"/>
          <w:placeholder>
            <w:docPart w:val="3D2BA7F00A4F407DB8866A261998AD2F"/>
          </w:placeholder>
          <w:richText/>
        </w:sdtPr>
        <w:sdtContent>
          <w:r w:rsidRPr="00F757C3">
            <w:rPr>
              <w:b/>
              <w:i/>
            </w:rPr>
            <w:t xml:space="preserve">David Neal: </w:t>
          </w:r>
        </w:sdtContent>
      </w:sdt>
      <w:r w:rsidRPr="00F757C3">
        <w:t>No.</w:t>
      </w:r>
    </w:p>
    <w:p w:rsidR="00185740" w:rsidRPr="00F757C3" w:rsidP="00185740">
      <w:pPr>
        <w:pStyle w:val="Question"/>
        <w:numPr>
          <w:ilvl w:val="0"/>
          <w:numId w:val="9"/>
        </w:numPr>
      </w:pPr>
      <w:sdt>
        <w:sdtPr>
          <w:alias w:val="Member"/>
          <w:tag w:val="&lt;Member mnisId='1533' dodsId='35928'&gt;"/>
          <w:id w:val="-1673329592"/>
          <w:placeholder>
            <w:docPart w:val="3D2BA7F00A4F407DB8866A261998AD2F"/>
          </w:placeholder>
          <w:richText/>
        </w:sdtPr>
        <w:sdtContent>
          <w:r w:rsidRPr="00F757C3">
            <w:rPr>
              <w:b/>
            </w:rPr>
            <w:t>Chair:</w:t>
          </w:r>
        </w:sdtContent>
      </w:sdt>
      <w:r w:rsidRPr="00F757C3">
        <w:t xml:space="preserve"> Can I just ask you a couple of other questions? I wanted to follow up on this issue about recommendations. You inspect. You make the recommendations. </w:t>
      </w:r>
      <w:r w:rsidRPr="00F757C3" w:rsidR="00F739B9">
        <w:t>Y</w:t>
      </w:r>
      <w:r w:rsidRPr="00F757C3">
        <w:t>ou are saying you are not then accountable for what happens, but do you actually track how many of your recommendations are being implemented</w:t>
      </w:r>
      <w:r w:rsidRPr="00F757C3" w:rsidR="00F739B9">
        <w:t>,</w:t>
      </w:r>
      <w:r w:rsidRPr="00F757C3">
        <w:t xml:space="preserve"> so you know that action is taken? When I was reading the reports, the Home Office often say</w:t>
      </w:r>
      <w:r w:rsidRPr="00F757C3" w:rsidR="00F739B9">
        <w:t>s</w:t>
      </w:r>
      <w:r w:rsidRPr="00F757C3">
        <w:t>, “Yes, we accept this”</w:t>
      </w:r>
      <w:r w:rsidRPr="00F757C3" w:rsidR="00F739B9">
        <w:t>,</w:t>
      </w:r>
      <w:r w:rsidRPr="00F757C3">
        <w:t xml:space="preserve"> but then I am not clear that </w:t>
      </w:r>
      <w:r w:rsidRPr="00F757C3" w:rsidR="00F739B9">
        <w:t>it has</w:t>
      </w:r>
      <w:r w:rsidRPr="00F757C3">
        <w:t xml:space="preserve"> actually done anything about it other than just saying, “We accept it”</w:t>
      </w:r>
      <w:r w:rsidRPr="00F757C3" w:rsidR="00F739B9">
        <w:t>.</w:t>
      </w:r>
    </w:p>
    <w:p w:rsidR="00185740" w:rsidRPr="00F757C3" w:rsidP="00185740">
      <w:pPr>
        <w:pStyle w:val="Answer"/>
      </w:pPr>
      <w:sdt>
        <w:sdtPr>
          <w:alias w:val="Witness"/>
          <w:id w:val="-518089568"/>
          <w:placeholder>
            <w:docPart w:val="3D2BA7F00A4F407DB8866A261998AD2F"/>
          </w:placeholder>
          <w:richText/>
        </w:sdtPr>
        <w:sdtContent>
          <w:r w:rsidRPr="00F757C3">
            <w:rPr>
              <w:b/>
              <w:i/>
            </w:rPr>
            <w:t xml:space="preserve">David Neal: </w:t>
          </w:r>
        </w:sdtContent>
      </w:sdt>
      <w:r w:rsidRPr="00F757C3" w:rsidR="00F739B9">
        <w:t>Yes, a</w:t>
      </w:r>
      <w:r w:rsidRPr="00F757C3">
        <w:t>bsolutely</w:t>
      </w:r>
      <w:r w:rsidRPr="00F757C3" w:rsidR="00F739B9">
        <w:t>.</w:t>
      </w:r>
      <w:r w:rsidRPr="00F757C3">
        <w:t xml:space="preserve"> </w:t>
      </w:r>
      <w:r w:rsidRPr="00F757C3" w:rsidR="00F739B9">
        <w:t>U</w:t>
      </w:r>
      <w:r w:rsidRPr="00F757C3">
        <w:t>ntil 2019, the Home Office on a quarterly basis updated the recommendations. They had a large spreadsheet with all the recommendations. That stopped in 2019. We have not had an update on the progress of the recommendations. How we address that is when, in the early stages of an inspection</w:t>
      </w:r>
      <w:r w:rsidRPr="00F757C3" w:rsidR="00BB6ED6">
        <w:t xml:space="preserve"> </w:t>
      </w:r>
      <w:r w:rsidRPr="00F757C3">
        <w:t>in a process</w:t>
      </w:r>
      <w:r w:rsidRPr="00F757C3" w:rsidR="00BB6ED6">
        <w:t>,</w:t>
      </w:r>
      <w:r w:rsidRPr="00F757C3">
        <w:t xml:space="preserve"> </w:t>
      </w:r>
      <w:r w:rsidRPr="00F757C3" w:rsidR="00BB6ED6">
        <w:t>w</w:t>
      </w:r>
      <w:r w:rsidRPr="00F757C3">
        <w:t>e will pull the previous inspections into that area, look at the recommendations and then</w:t>
      </w:r>
      <w:r w:rsidRPr="00F757C3" w:rsidR="00BB6ED6">
        <w:t>,</w:t>
      </w:r>
      <w:r w:rsidRPr="00F757C3">
        <w:t xml:space="preserve"> in terms of the scope</w:t>
      </w:r>
      <w:r w:rsidRPr="00F757C3" w:rsidR="00BB6ED6">
        <w:t>,</w:t>
      </w:r>
      <w:r w:rsidRPr="00F757C3">
        <w:t xml:space="preserve"> we will ask for an update and evidence from the Home Office as to whether </w:t>
      </w:r>
      <w:r w:rsidRPr="00F757C3" w:rsidR="00BB6ED6">
        <w:t>it has</w:t>
      </w:r>
      <w:r w:rsidRPr="00F757C3">
        <w:t xml:space="preserve"> actioned the recommendations as part of that inspection process. Then we can go back and report in our overall reinspection report. </w:t>
      </w:r>
    </w:p>
    <w:p w:rsidR="00185740" w:rsidRPr="00F757C3" w:rsidP="00185740">
      <w:pPr>
        <w:pStyle w:val="Question"/>
        <w:numPr>
          <w:ilvl w:val="0"/>
          <w:numId w:val="9"/>
        </w:numPr>
      </w:pPr>
      <w:sdt>
        <w:sdtPr>
          <w:alias w:val="Member"/>
          <w:tag w:val="&lt;Member mnisId='1533' dodsId='35928'&gt;"/>
          <w:id w:val="1031458777"/>
          <w:placeholder>
            <w:docPart w:val="3D2BA7F00A4F407DB8866A261998AD2F"/>
          </w:placeholder>
          <w:richText/>
        </w:sdtPr>
        <w:sdtContent>
          <w:r w:rsidRPr="00F757C3">
            <w:rPr>
              <w:b/>
            </w:rPr>
            <w:t>Chair:</w:t>
          </w:r>
        </w:sdtContent>
      </w:sdt>
      <w:r w:rsidRPr="00F757C3">
        <w:t xml:space="preserve"> Why did they stop in 2019?</w:t>
      </w:r>
    </w:p>
    <w:p w:rsidR="00185740" w:rsidRPr="00F757C3" w:rsidP="00185740">
      <w:pPr>
        <w:pStyle w:val="Answer"/>
      </w:pPr>
      <w:sdt>
        <w:sdtPr>
          <w:alias w:val="Witness"/>
          <w:id w:val="-1468433725"/>
          <w:placeholder>
            <w:docPart w:val="3D2BA7F00A4F407DB8866A261998AD2F"/>
          </w:placeholder>
          <w:richText/>
        </w:sdtPr>
        <w:sdtContent>
          <w:r w:rsidRPr="00F757C3">
            <w:rPr>
              <w:b/>
              <w:i/>
            </w:rPr>
            <w:t xml:space="preserve">David Neal: </w:t>
          </w:r>
        </w:sdtContent>
      </w:sdt>
      <w:r w:rsidRPr="00F757C3" w:rsidR="00BB6ED6">
        <w:t>I am s</w:t>
      </w:r>
      <w:r w:rsidRPr="00F757C3">
        <w:t>orry</w:t>
      </w:r>
      <w:r w:rsidR="00392EAA">
        <w:t>,</w:t>
      </w:r>
      <w:r w:rsidRPr="00F757C3">
        <w:t xml:space="preserve"> </w:t>
      </w:r>
      <w:r w:rsidR="00392EAA">
        <w:t>but y</w:t>
      </w:r>
      <w:r w:rsidRPr="00F757C3">
        <w:t>ou would have to ask the Home Office. I do not know why. I have asked on a number of occasions. I suspect they will say it is down to resources as to why they have not given us that information.</w:t>
      </w:r>
    </w:p>
    <w:p w:rsidR="00185740" w:rsidRPr="00F757C3" w:rsidP="00185740">
      <w:pPr>
        <w:pStyle w:val="Question"/>
        <w:numPr>
          <w:ilvl w:val="0"/>
          <w:numId w:val="9"/>
        </w:numPr>
      </w:pPr>
      <w:sdt>
        <w:sdtPr>
          <w:alias w:val="Member"/>
          <w:tag w:val="&lt;Member mnisId='1533' dodsId='35928'&gt;"/>
          <w:id w:val="1912424796"/>
          <w:placeholder>
            <w:docPart w:val="3D2BA7F00A4F407DB8866A261998AD2F"/>
          </w:placeholder>
          <w:richText/>
        </w:sdtPr>
        <w:sdtContent>
          <w:r w:rsidRPr="00F757C3">
            <w:rPr>
              <w:b/>
            </w:rPr>
            <w:t>Chair:</w:t>
          </w:r>
        </w:sdtContent>
      </w:sdt>
      <w:r w:rsidRPr="00F757C3">
        <w:t xml:space="preserve"> I know you are saying that you go back and look at previous reports to see, when you are going to reinspect</w:t>
      </w:r>
      <w:r w:rsidR="00392EAA">
        <w:t>,</w:t>
      </w:r>
      <w:r w:rsidRPr="00F757C3" w:rsidR="00BB6ED6">
        <w:t xml:space="preserve"> </w:t>
      </w:r>
      <w:r w:rsidRPr="00F757C3">
        <w:t>what the recommendations were. Do you have a running checklist generally of recommendations you have made to the Home Office? Do you keep that?</w:t>
      </w:r>
    </w:p>
    <w:p w:rsidR="00185740" w:rsidRPr="00F757C3" w:rsidP="00BB6ED6">
      <w:pPr>
        <w:pStyle w:val="Answer"/>
      </w:pPr>
      <w:sdt>
        <w:sdtPr>
          <w:alias w:val="Witness"/>
          <w:id w:val="425386397"/>
          <w:placeholder>
            <w:docPart w:val="3D2BA7F00A4F407DB8866A261998AD2F"/>
          </w:placeholder>
          <w:richText/>
        </w:sdtPr>
        <w:sdtContent>
          <w:r w:rsidRPr="00F757C3">
            <w:rPr>
              <w:b/>
              <w:i/>
            </w:rPr>
            <w:t xml:space="preserve">David Neal: </w:t>
          </w:r>
        </w:sdtContent>
      </w:sdt>
      <w:r w:rsidRPr="00F757C3">
        <w:t>Yes.</w:t>
      </w:r>
      <w:r w:rsidRPr="00F757C3" w:rsidR="00BB6ED6">
        <w:t xml:space="preserve"> </w:t>
      </w:r>
      <w:r w:rsidRPr="00F757C3">
        <w:t>Since the inception, we can tell you what has been accepted, not accepted and</w:t>
      </w:r>
      <w:r w:rsidR="00392EAA">
        <w:t xml:space="preserve"> </w:t>
      </w:r>
      <w:r w:rsidRPr="00F757C3">
        <w:t xml:space="preserve">partially accepted. </w:t>
      </w:r>
      <w:r w:rsidRPr="00F757C3" w:rsidR="00BB6ED6">
        <w:t xml:space="preserve">As has been pointed out </w:t>
      </w:r>
      <w:r w:rsidRPr="00F757C3" w:rsidR="00BB6ED6">
        <w:t>today, t</w:t>
      </w:r>
      <w:r w:rsidRPr="00F757C3">
        <w:t>here are recommendations</w:t>
      </w:r>
      <w:r w:rsidRPr="00F757C3" w:rsidR="00BB6ED6">
        <w:t xml:space="preserve"> </w:t>
      </w:r>
      <w:r w:rsidRPr="00F757C3">
        <w:t>that are accepte</w:t>
      </w:r>
      <w:r w:rsidRPr="00F757C3" w:rsidR="00BB6ED6">
        <w:t>d but</w:t>
      </w:r>
      <w:r w:rsidRPr="00F757C3">
        <w:t xml:space="preserve"> then are not actually pursued. In fact, </w:t>
      </w:r>
      <w:r w:rsidRPr="00F757C3" w:rsidR="00BB6ED6">
        <w:t xml:space="preserve">this situation </w:t>
      </w:r>
      <w:r w:rsidRPr="00F757C3">
        <w:t>is a moveable feast</w:t>
      </w:r>
      <w:r w:rsidRPr="00F757C3" w:rsidR="00BB6ED6">
        <w:t xml:space="preserve"> </w:t>
      </w:r>
      <w:r w:rsidRPr="00F757C3">
        <w:t>in terms of an accepted recommendation. It is quite a blunt tool. Again, that blunt tool is in the legislation. There are other ways potentially</w:t>
      </w:r>
      <w:r w:rsidR="00392EAA">
        <w:t>,</w:t>
      </w:r>
      <w:r w:rsidRPr="00F757C3">
        <w:t xml:space="preserve"> </w:t>
      </w:r>
      <w:r w:rsidRPr="00F757C3" w:rsidR="0046050A">
        <w:t xml:space="preserve">in terms </w:t>
      </w:r>
      <w:r w:rsidRPr="00F757C3">
        <w:t>of how we would influence and shape</w:t>
      </w:r>
      <w:r w:rsidR="00392EAA">
        <w:t>,</w:t>
      </w:r>
      <w:r w:rsidRPr="00F757C3">
        <w:t xml:space="preserve"> </w:t>
      </w:r>
      <w:r w:rsidRPr="00F757C3" w:rsidR="0046050A">
        <w:t xml:space="preserve">that </w:t>
      </w:r>
      <w:r w:rsidRPr="00F757C3">
        <w:t>may</w:t>
      </w:r>
      <w:r w:rsidRPr="00F757C3" w:rsidR="0046050A">
        <w:t xml:space="preserve"> </w:t>
      </w:r>
      <w:r w:rsidRPr="00F757C3">
        <w:t xml:space="preserve">be outside of recommendations. That is perhaps something we would want to discuss in the role and remit review. </w:t>
      </w:r>
    </w:p>
    <w:p w:rsidR="00185740" w:rsidRPr="00F757C3" w:rsidP="00185740">
      <w:pPr>
        <w:pStyle w:val="Question"/>
        <w:numPr>
          <w:ilvl w:val="0"/>
          <w:numId w:val="9"/>
        </w:numPr>
      </w:pPr>
      <w:sdt>
        <w:sdtPr>
          <w:alias w:val="Member"/>
          <w:tag w:val="&lt;Member mnisId='1533' dodsId='35928'&gt;"/>
          <w:id w:val="89289880"/>
          <w:placeholder>
            <w:docPart w:val="3D2BA7F00A4F407DB8866A261998AD2F"/>
          </w:placeholder>
          <w:richText/>
        </w:sdtPr>
        <w:sdtContent>
          <w:r w:rsidRPr="00F757C3">
            <w:rPr>
              <w:b/>
            </w:rPr>
            <w:t>Chair:</w:t>
          </w:r>
        </w:sdtContent>
      </w:sdt>
      <w:r w:rsidRPr="00F757C3">
        <w:t xml:space="preserve"> Can I just also be clear with you in terms of the small boats report? You said that did not cover the involvement of the military. That was not something that you looked at. </w:t>
      </w:r>
    </w:p>
    <w:p w:rsidR="00185740" w:rsidRPr="00F757C3" w:rsidP="00185740">
      <w:pPr>
        <w:pStyle w:val="Answer"/>
      </w:pPr>
      <w:sdt>
        <w:sdtPr>
          <w:alias w:val="Witness"/>
          <w:id w:val="1202285156"/>
          <w:placeholder>
            <w:docPart w:val="852807ACF7B64567BC8FC910D47936FD"/>
          </w:placeholder>
          <w:richText/>
        </w:sdtPr>
        <w:sdtContent>
          <w:r w:rsidRPr="00F757C3">
            <w:rPr>
              <w:b/>
              <w:i/>
            </w:rPr>
            <w:t xml:space="preserve">David Neal: </w:t>
          </w:r>
        </w:sdtContent>
      </w:sdt>
      <w:r w:rsidRPr="00F757C3">
        <w:t>That is correct.</w:t>
      </w:r>
    </w:p>
    <w:p w:rsidR="00185740" w:rsidRPr="00F757C3" w:rsidP="00185740">
      <w:pPr>
        <w:pStyle w:val="Question"/>
        <w:numPr>
          <w:ilvl w:val="0"/>
          <w:numId w:val="9"/>
        </w:numPr>
      </w:pPr>
      <w:sdt>
        <w:sdtPr>
          <w:alias w:val="Member"/>
          <w:tag w:val="&lt;Member mnisId='1533' dodsId='35928'&gt;"/>
          <w:id w:val="-904225763"/>
          <w:placeholder>
            <w:docPart w:val="852807ACF7B64567BC8FC910D47936FD"/>
          </w:placeholder>
          <w:richText/>
        </w:sdtPr>
        <w:sdtContent>
          <w:r w:rsidRPr="00F757C3">
            <w:rPr>
              <w:b/>
            </w:rPr>
            <w:t>Chair:</w:t>
          </w:r>
        </w:sdtContent>
      </w:sdt>
      <w:r w:rsidRPr="00F757C3">
        <w:t xml:space="preserve"> In a future report, you could choose to look at the role of the military around small boats if you wanted to.</w:t>
      </w:r>
    </w:p>
    <w:p w:rsidR="00185740" w:rsidRPr="00F757C3" w:rsidP="00185740">
      <w:pPr>
        <w:pStyle w:val="Answer"/>
      </w:pPr>
      <w:sdt>
        <w:sdtPr>
          <w:alias w:val="Witness"/>
          <w:id w:val="1240517408"/>
          <w:placeholder>
            <w:docPart w:val="3D2BA7F00A4F407DB8866A261998AD2F"/>
          </w:placeholder>
          <w:richText/>
        </w:sdtPr>
        <w:sdtContent>
          <w:r w:rsidRPr="00F757C3">
            <w:rPr>
              <w:b/>
              <w:i/>
            </w:rPr>
            <w:t xml:space="preserve">David Neal: </w:t>
          </w:r>
        </w:sdtContent>
      </w:sdt>
      <w:r w:rsidRPr="00F757C3">
        <w:t xml:space="preserve">Yes, absolutely. When I spoke to General Cave a few weeks ago, I suggested </w:t>
      </w:r>
      <w:r w:rsidRPr="00F757C3" w:rsidR="0046050A">
        <w:t>that</w:t>
      </w:r>
      <w:r w:rsidRPr="00F757C3">
        <w:t xml:space="preserve"> the Army Inspector, for example,</w:t>
      </w:r>
      <w:r w:rsidRPr="00F757C3" w:rsidR="0046050A">
        <w:t xml:space="preserve"> could</w:t>
      </w:r>
      <w:r w:rsidRPr="00F757C3">
        <w:t xml:space="preserve"> be a partner in terms of any future inspection. Yes, we would see. That would be a good example of why legislation could be changed to bring in others to assist in our inspections. </w:t>
      </w:r>
    </w:p>
    <w:p w:rsidR="00185740" w:rsidRPr="00F757C3" w:rsidP="00185740">
      <w:pPr>
        <w:pStyle w:val="Question"/>
        <w:numPr>
          <w:ilvl w:val="0"/>
          <w:numId w:val="9"/>
        </w:numPr>
      </w:pPr>
      <w:sdt>
        <w:sdtPr>
          <w:alias w:val="Member"/>
          <w:tag w:val="&lt;Member mnisId='1533' dodsId='35928'&gt;"/>
          <w:id w:val="1446511302"/>
          <w:placeholder>
            <w:docPart w:val="3D2BA7F00A4F407DB8866A261998AD2F"/>
          </w:placeholder>
          <w:richText/>
        </w:sdtPr>
        <w:sdtContent>
          <w:r w:rsidRPr="00F757C3">
            <w:rPr>
              <w:b/>
            </w:rPr>
            <w:t>Chair:</w:t>
          </w:r>
        </w:sdtContent>
      </w:sdt>
      <w:r w:rsidRPr="00F757C3">
        <w:t xml:space="preserve"> On my reckoning, </w:t>
      </w:r>
      <w:r w:rsidRPr="00F757C3" w:rsidR="0046050A">
        <w:t xml:space="preserve">the small boats report is 14 weeks overdue. </w:t>
      </w:r>
      <w:r w:rsidRPr="00F757C3">
        <w:t>You have made reference to your predecessor taking action to publish a report when the Home Office had not</w:t>
      </w:r>
      <w:r w:rsidRPr="00F757C3" w:rsidR="0046050A">
        <w:t xml:space="preserve"> done</w:t>
      </w:r>
      <w:r w:rsidRPr="00F757C3">
        <w:t>. He went on social media and published it. How long would you wait before you might consider publishing the small boat</w:t>
      </w:r>
      <w:r w:rsidRPr="00F757C3" w:rsidR="0046050A">
        <w:t>s</w:t>
      </w:r>
      <w:r w:rsidRPr="00F757C3">
        <w:t xml:space="preserve"> report?</w:t>
      </w:r>
    </w:p>
    <w:p w:rsidR="00185740" w:rsidRPr="00F757C3" w:rsidP="00185740">
      <w:pPr>
        <w:pStyle w:val="Answer"/>
      </w:pPr>
      <w:sdt>
        <w:sdtPr>
          <w:alias w:val="Witness"/>
          <w:id w:val="-1198856589"/>
          <w:placeholder>
            <w:docPart w:val="3D2BA7F00A4F407DB8866A261998AD2F"/>
          </w:placeholder>
          <w:richText/>
        </w:sdtPr>
        <w:sdtContent>
          <w:r w:rsidRPr="00F757C3">
            <w:rPr>
              <w:b/>
              <w:i/>
            </w:rPr>
            <w:t xml:space="preserve">David Neal: </w:t>
          </w:r>
        </w:sdtContent>
      </w:sdt>
      <w:r w:rsidRPr="00F757C3">
        <w:t xml:space="preserve">I do not know is the answer. I have to deal with it on a case-by-case basis. For this report, having </w:t>
      </w:r>
      <w:r w:rsidRPr="00F757C3" w:rsidR="0046050A">
        <w:t xml:space="preserve">been </w:t>
      </w:r>
      <w:r w:rsidRPr="00F757C3">
        <w:t>to Western Jet</w:t>
      </w:r>
      <w:r w:rsidRPr="00F757C3" w:rsidR="0046050A">
        <w:t xml:space="preserve"> F</w:t>
      </w:r>
      <w:r w:rsidRPr="00F757C3">
        <w:t xml:space="preserve">oil a few weeks ago, it was clear that many of the recommendations were being progressed. I cannot say why it has not been released. I took a decision not to release it on social media. My predecessor did that once. It is certainly an option that I have. </w:t>
      </w:r>
    </w:p>
    <w:p w:rsidR="00185740" w:rsidRPr="00F757C3" w:rsidP="00185740">
      <w:pPr>
        <w:pStyle w:val="Question"/>
        <w:numPr>
          <w:ilvl w:val="0"/>
          <w:numId w:val="9"/>
        </w:numPr>
      </w:pPr>
      <w:sdt>
        <w:sdtPr>
          <w:alias w:val="Member"/>
          <w:tag w:val="&lt;Member mnisId='1533' dodsId='35928'&gt;"/>
          <w:id w:val="470032392"/>
          <w:placeholder>
            <w:docPart w:val="3D2BA7F00A4F407DB8866A261998AD2F"/>
          </w:placeholder>
          <w:richText/>
        </w:sdtPr>
        <w:sdtContent>
          <w:r w:rsidRPr="00F757C3">
            <w:rPr>
              <w:b/>
            </w:rPr>
            <w:t>Chair:</w:t>
          </w:r>
        </w:sdtContent>
      </w:sdt>
      <w:r w:rsidRPr="00F757C3">
        <w:t xml:space="preserve"> My final question is</w:t>
      </w:r>
      <w:r w:rsidRPr="00F757C3" w:rsidR="0046050A">
        <w:t xml:space="preserve"> about </w:t>
      </w:r>
      <w:r w:rsidRPr="00F757C3">
        <w:t>what keeps you up at night in terms of immigration and border control</w:t>
      </w:r>
      <w:r w:rsidRPr="00F757C3" w:rsidR="0046050A">
        <w:t>.</w:t>
      </w:r>
      <w:r w:rsidRPr="00F757C3">
        <w:t xml:space="preserve"> What is the big issue?</w:t>
      </w:r>
    </w:p>
    <w:p w:rsidR="00185740" w:rsidRPr="00F757C3" w:rsidP="00185740">
      <w:pPr>
        <w:pStyle w:val="Answer"/>
      </w:pPr>
      <w:sdt>
        <w:sdtPr>
          <w:alias w:val="Witness"/>
          <w:id w:val="670365838"/>
          <w:placeholder>
            <w:docPart w:val="3D2BA7F00A4F407DB8866A261998AD2F"/>
          </w:placeholder>
          <w:richText/>
        </w:sdtPr>
        <w:sdtContent>
          <w:r w:rsidRPr="00F757C3">
            <w:rPr>
              <w:b/>
              <w:i/>
            </w:rPr>
            <w:t xml:space="preserve">David Neal: </w:t>
          </w:r>
        </w:sdtContent>
      </w:sdt>
      <w:r w:rsidRPr="00F757C3">
        <w:t>It is a very good question. I sleep quite well, sadly.</w:t>
      </w:r>
    </w:p>
    <w:p w:rsidR="00185740" w:rsidRPr="00F757C3" w:rsidP="00185740">
      <w:pPr>
        <w:pStyle w:val="Question"/>
        <w:numPr>
          <w:ilvl w:val="0"/>
          <w:numId w:val="9"/>
        </w:numPr>
      </w:pPr>
      <w:sdt>
        <w:sdtPr>
          <w:alias w:val="Member"/>
          <w:tag w:val="&lt;Member mnisId='1533' dodsId='35928'&gt;"/>
          <w:id w:val="1169756623"/>
          <w:placeholder>
            <w:docPart w:val="3D2BA7F00A4F407DB8866A261998AD2F"/>
          </w:placeholder>
          <w:richText/>
        </w:sdtPr>
        <w:sdtContent>
          <w:r w:rsidRPr="00F757C3">
            <w:rPr>
              <w:b/>
            </w:rPr>
            <w:t>Chair:</w:t>
          </w:r>
        </w:sdtContent>
      </w:sdt>
      <w:r w:rsidRPr="00F757C3">
        <w:t xml:space="preserve"> I was just about to say </w:t>
      </w:r>
      <w:r w:rsidRPr="00F757C3" w:rsidR="0046050A">
        <w:t>this to you. Y</w:t>
      </w:r>
      <w:r w:rsidRPr="00F757C3">
        <w:t>our silence would suggest that you sleep like a baby.</w:t>
      </w:r>
    </w:p>
    <w:p w:rsidR="00185740" w:rsidRPr="00F757C3" w:rsidP="00185740">
      <w:pPr>
        <w:pStyle w:val="Answer"/>
      </w:pPr>
      <w:sdt>
        <w:sdtPr>
          <w:alias w:val="Witness"/>
          <w:id w:val="467780222"/>
          <w:placeholder>
            <w:docPart w:val="3D2BA7F00A4F407DB8866A261998AD2F"/>
          </w:placeholder>
          <w:richText/>
        </w:sdtPr>
        <w:sdtContent>
          <w:r w:rsidRPr="00F757C3">
            <w:rPr>
              <w:b/>
              <w:i/>
            </w:rPr>
            <w:t xml:space="preserve">David Neal: </w:t>
          </w:r>
        </w:sdtContent>
      </w:sdt>
      <w:r w:rsidRPr="00F757C3">
        <w:t>I am really sorry. My staff will kill me for even mentioning this, because I did mention this at an all-staff brief</w:t>
      </w:r>
      <w:r w:rsidRPr="00F757C3" w:rsidR="00B668F4">
        <w:t>ing</w:t>
      </w:r>
      <w:r w:rsidRPr="00F757C3">
        <w:t>. This is an evidence session</w:t>
      </w:r>
      <w:r w:rsidRPr="00F757C3" w:rsidR="00B668F4">
        <w:t>;</w:t>
      </w:r>
      <w:r w:rsidRPr="00F757C3">
        <w:t xml:space="preserve"> I should not really be saying this, should I? We had an all-staff briefing and they said, “What keeps you up at night?” I said, “I have always slept really well, all the way through my military service”</w:t>
      </w:r>
      <w:r w:rsidRPr="00F757C3" w:rsidR="00B668F4">
        <w:t>.</w:t>
      </w:r>
      <w:r w:rsidRPr="00F757C3">
        <w:t xml:space="preserve"> I have always been able to compartmentalise professional and personal, so I have always been able to sleep quite well. </w:t>
      </w:r>
    </w:p>
    <w:p w:rsidR="00185740" w:rsidRPr="00F757C3" w:rsidP="00185740">
      <w:pPr>
        <w:pStyle w:val="Question"/>
        <w:numPr>
          <w:ilvl w:val="0"/>
          <w:numId w:val="0"/>
        </w:numPr>
        <w:ind w:left="794"/>
      </w:pPr>
      <w:sdt>
        <w:sdtPr>
          <w:alias w:val="Member"/>
          <w:tag w:val="&lt;Member mnisId='1533' dodsId='35928'&gt;"/>
          <w:id w:val="1386138432"/>
          <w:placeholder>
            <w:docPart w:val="3D2BA7F00A4F407DB8866A261998AD2F"/>
          </w:placeholder>
          <w:richText/>
        </w:sdtPr>
        <w:sdtContent>
          <w:r w:rsidRPr="00F757C3">
            <w:rPr>
              <w:b/>
            </w:rPr>
            <w:t>Chair:</w:t>
          </w:r>
        </w:sdtContent>
      </w:sdt>
      <w:r w:rsidRPr="00F757C3">
        <w:t xml:space="preserve"> I am not letting you get away with that.</w:t>
      </w:r>
    </w:p>
    <w:p w:rsidR="00185740" w:rsidRPr="00F757C3" w:rsidP="00B668F4">
      <w:pPr>
        <w:pStyle w:val="Question"/>
        <w:numPr>
          <w:ilvl w:val="0"/>
          <w:numId w:val="0"/>
        </w:numPr>
        <w:ind w:left="794"/>
      </w:pPr>
      <w:sdt>
        <w:sdtPr>
          <w:alias w:val="Member"/>
          <w:tag w:val="&lt;Member mnisId='114' dodsId='25471'&gt;"/>
          <w:id w:val="2041471870"/>
          <w:placeholder>
            <w:docPart w:val="3D2BA7F00A4F407DB8866A261998AD2F"/>
          </w:placeholder>
          <w:richText/>
        </w:sdtPr>
        <w:sdtContent>
          <w:r w:rsidRPr="00F757C3">
            <w:rPr>
              <w:b/>
            </w:rPr>
            <w:t>Tim Loughton:</w:t>
          </w:r>
        </w:sdtContent>
      </w:sdt>
      <w:r w:rsidRPr="00F757C3">
        <w:t xml:space="preserve"> What causes you most stress? What raises your blood </w:t>
      </w:r>
      <w:r w:rsidRPr="00F757C3">
        <w:t>pressure?</w:t>
      </w:r>
    </w:p>
    <w:p w:rsidR="00185740" w:rsidRPr="00F757C3" w:rsidP="00185740">
      <w:pPr>
        <w:pStyle w:val="Question"/>
        <w:numPr>
          <w:ilvl w:val="0"/>
          <w:numId w:val="9"/>
        </w:numPr>
      </w:pPr>
      <w:sdt>
        <w:sdtPr>
          <w:alias w:val="Member"/>
          <w:tag w:val="&lt;Member mnisId='1533' dodsId='35928'&gt;"/>
          <w:id w:val="-1668093480"/>
          <w:placeholder>
            <w:docPart w:val="3D2BA7F00A4F407DB8866A261998AD2F"/>
          </w:placeholder>
          <w:richText/>
        </w:sdtPr>
        <w:sdtContent>
          <w:r w:rsidRPr="00F757C3">
            <w:rPr>
              <w:b/>
            </w:rPr>
            <w:t>Chair:</w:t>
          </w:r>
        </w:sdtContent>
      </w:sdt>
      <w:r w:rsidRPr="00F757C3">
        <w:t xml:space="preserve"> In your pre-appointment hearing, you talked about what you would want to achieve in the first couple of years, because you want to find out the question to ask. What is the big question that you have found over the last 14 months that you need to address?</w:t>
      </w:r>
    </w:p>
    <w:p w:rsidR="00185740" w:rsidRPr="00F757C3" w:rsidP="00185740">
      <w:pPr>
        <w:pStyle w:val="Answer"/>
      </w:pPr>
      <w:sdt>
        <w:sdtPr>
          <w:alias w:val="Witness"/>
          <w:id w:val="541725941"/>
          <w:placeholder>
            <w:docPart w:val="3D2BA7F00A4F407DB8866A261998AD2F"/>
          </w:placeholder>
          <w:richText/>
        </w:sdtPr>
        <w:sdtContent>
          <w:r w:rsidRPr="00F757C3">
            <w:rPr>
              <w:b/>
              <w:i/>
            </w:rPr>
            <w:t xml:space="preserve">David Neal: </w:t>
          </w:r>
        </w:sdtContent>
      </w:sdt>
      <w:r w:rsidRPr="00F757C3">
        <w:t xml:space="preserve">The leadership in the Home Office </w:t>
      </w:r>
      <w:r w:rsidRPr="00F757C3" w:rsidR="00B668F4">
        <w:t>would</w:t>
      </w:r>
      <w:r w:rsidRPr="00F757C3">
        <w:t xml:space="preserve"> be the big one. If there is one thing, that is the big issue. Why? Because the ability to respond</w:t>
      </w:r>
      <w:r w:rsidRPr="00F757C3" w:rsidR="00B668F4">
        <w:t xml:space="preserve"> and </w:t>
      </w:r>
      <w:r w:rsidRPr="00F757C3">
        <w:t>to flex resources, for example, comes down to leadership at the front</w:t>
      </w:r>
      <w:r w:rsidR="00392EAA">
        <w:t>-</w:t>
      </w:r>
      <w:r w:rsidRPr="00F757C3">
        <w:t xml:space="preserve">end level, in a port. The ability to move personnel from one priority to another is essential, </w:t>
      </w:r>
      <w:r w:rsidRPr="00F757C3" w:rsidR="00B668F4">
        <w:t xml:space="preserve">and </w:t>
      </w:r>
      <w:r w:rsidRPr="00F757C3">
        <w:t>therefore the ability to make best use of resources is hugely important. At the strategic level, having the right leaders in place in order to run, command</w:t>
      </w:r>
      <w:r w:rsidRPr="00F757C3" w:rsidR="00B668F4">
        <w:t xml:space="preserve"> and </w:t>
      </w:r>
      <w:r w:rsidRPr="00F757C3">
        <w:t xml:space="preserve">lead these organisations is hugely important. </w:t>
      </w:r>
    </w:p>
    <w:p w:rsidR="00185740" w:rsidRPr="00F757C3" w:rsidP="00185740">
      <w:pPr>
        <w:pStyle w:val="Answer"/>
      </w:pPr>
      <w:r w:rsidRPr="00F757C3">
        <w:t xml:space="preserve">I have found that, from moving from the military into this arena, it is very different. There are temporary people in these positions rather than permanent people. It has been a surprise. What keeps me awake at night? It is the fact that Border Force has 10,000 people, </w:t>
      </w:r>
      <w:r w:rsidR="00392EAA">
        <w:t>I</w:t>
      </w:r>
      <w:r w:rsidRPr="00F757C3">
        <w:t xml:space="preserve">mmigration </w:t>
      </w:r>
      <w:r w:rsidR="00392EAA">
        <w:t>E</w:t>
      </w:r>
      <w:r w:rsidRPr="00F757C3">
        <w:t>nforcement has 4,000, and leadership within those areas could be better. The response for the country needs to be better. It is very different</w:t>
      </w:r>
      <w:r w:rsidRPr="00F757C3" w:rsidR="00B55B0D">
        <w:t xml:space="preserve"> </w:t>
      </w:r>
      <w:r w:rsidR="00392EAA">
        <w:t>from</w:t>
      </w:r>
      <w:r w:rsidRPr="00F757C3">
        <w:t xml:space="preserve"> how it is in the military.</w:t>
      </w:r>
    </w:p>
    <w:p w:rsidR="00185740" w:rsidRPr="00F757C3" w:rsidP="00185740">
      <w:pPr>
        <w:pStyle w:val="Question"/>
        <w:numPr>
          <w:ilvl w:val="0"/>
          <w:numId w:val="9"/>
        </w:numPr>
      </w:pPr>
      <w:sdt>
        <w:sdtPr>
          <w:alias w:val="Member"/>
          <w:tag w:val="&lt;Member mnisId='1533' dodsId='35928'&gt;"/>
          <w:id w:val="2127658383"/>
          <w:placeholder>
            <w:docPart w:val="3D2BA7F00A4F407DB8866A261998AD2F"/>
          </w:placeholder>
          <w:richText/>
        </w:sdtPr>
        <w:sdtContent>
          <w:r w:rsidRPr="00F757C3">
            <w:rPr>
              <w:b/>
            </w:rPr>
            <w:t>Chair:</w:t>
          </w:r>
        </w:sdtContent>
      </w:sdt>
      <w:r w:rsidRPr="00F757C3">
        <w:t xml:space="preserve"> Leadership is also about political leadership. Is there an issue there?</w:t>
      </w:r>
    </w:p>
    <w:p w:rsidR="00185740" w:rsidRPr="00F757C3" w:rsidP="00185740">
      <w:pPr>
        <w:pStyle w:val="Answer"/>
      </w:pPr>
      <w:sdt>
        <w:sdtPr>
          <w:alias w:val="Witness"/>
          <w:id w:val="-1724982836"/>
          <w:placeholder>
            <w:docPart w:val="3D2BA7F00A4F407DB8866A261998AD2F"/>
          </w:placeholder>
          <w:richText/>
        </w:sdtPr>
        <w:sdtContent>
          <w:r w:rsidRPr="00F757C3">
            <w:rPr>
              <w:b/>
              <w:i/>
            </w:rPr>
            <w:t xml:space="preserve">David Neal: </w:t>
          </w:r>
        </w:sdtContent>
      </w:sdt>
      <w:r w:rsidRPr="00F757C3" w:rsidR="00B55B0D">
        <w:t>I mean l</w:t>
      </w:r>
      <w:r w:rsidRPr="00F757C3">
        <w:t>eadership in general</w:t>
      </w:r>
      <w:r w:rsidRPr="00F757C3" w:rsidR="00B55B0D">
        <w:t>.</w:t>
      </w:r>
      <w:r w:rsidRPr="00F757C3">
        <w:t xml:space="preserve"> </w:t>
      </w:r>
      <w:r w:rsidRPr="00F757C3" w:rsidR="00B55B0D">
        <w:t>Al</w:t>
      </w:r>
      <w:r w:rsidRPr="00F757C3">
        <w:t xml:space="preserve">l leadership is important. Coming from the military, you lead every day and you lead your staff all the time. It is a surprise that is not to be found everywhere. </w:t>
      </w:r>
    </w:p>
    <w:p w:rsidR="00185740" w:rsidRPr="00F757C3" w:rsidP="00185740">
      <w:pPr>
        <w:pStyle w:val="Question"/>
        <w:numPr>
          <w:ilvl w:val="0"/>
          <w:numId w:val="9"/>
        </w:numPr>
      </w:pPr>
      <w:sdt>
        <w:sdtPr>
          <w:alias w:val="Member"/>
          <w:tag w:val="&lt;Member mnisId='4828' dodsId=''&gt;"/>
          <w:id w:val="-1368526939"/>
          <w:placeholder>
            <w:docPart w:val="3D2BA7F00A4F407DB8866A261998AD2F"/>
          </w:placeholder>
          <w:richText/>
        </w:sdtPr>
        <w:sdtContent>
          <w:r w:rsidRPr="00F757C3">
            <w:rPr>
              <w:b/>
            </w:rPr>
            <w:t>Paula Barker:</w:t>
          </w:r>
        </w:sdtContent>
      </w:sdt>
      <w:r w:rsidRPr="00F757C3">
        <w:t xml:space="preserve"> I have just a couple of points of clarity. I wrote down </w:t>
      </w:r>
      <w:r w:rsidRPr="00F757C3" w:rsidR="00B55B0D">
        <w:t xml:space="preserve">a </w:t>
      </w:r>
      <w:r w:rsidRPr="00F757C3">
        <w:t>note as you were speaking earlier, saying that you h</w:t>
      </w:r>
      <w:r w:rsidRPr="00F757C3" w:rsidR="00B55B0D">
        <w:t>o</w:t>
      </w:r>
      <w:r w:rsidRPr="00F757C3">
        <w:t>ld the Home Office to account. Can you tell us how you do that? I am conscious that you cannot</w:t>
      </w:r>
      <w:r w:rsidRPr="00F757C3" w:rsidR="00B55B0D">
        <w:t xml:space="preserve"> get to</w:t>
      </w:r>
      <w:r w:rsidRPr="00F757C3">
        <w:t xml:space="preserve"> speak to the Home Secretary and there are reports overdue. How are you actually holding the Home Office to account, Mr Neal?</w:t>
      </w:r>
    </w:p>
    <w:p w:rsidR="00185740" w:rsidRPr="00F757C3" w:rsidP="00185740">
      <w:pPr>
        <w:pStyle w:val="Answer"/>
      </w:pPr>
      <w:sdt>
        <w:sdtPr>
          <w:alias w:val="Witness"/>
          <w:id w:val="-691138485"/>
          <w:placeholder>
            <w:docPart w:val="3D2BA7F00A4F407DB8866A261998AD2F"/>
          </w:placeholder>
          <w:richText/>
        </w:sdtPr>
        <w:sdtContent>
          <w:r w:rsidRPr="00F757C3">
            <w:rPr>
              <w:b/>
              <w:i/>
            </w:rPr>
            <w:t xml:space="preserve">David Neal: </w:t>
          </w:r>
        </w:sdtContent>
      </w:sdt>
      <w:r w:rsidRPr="00F757C3">
        <w:t>The princip</w:t>
      </w:r>
      <w:r w:rsidRPr="00F757C3" w:rsidR="00B55B0D">
        <w:t>al</w:t>
      </w:r>
      <w:r w:rsidRPr="00F757C3">
        <w:t xml:space="preserve"> method is by our reports. Sorry to labour the point, but we write reports. We put reports into the public arena. The reports are responded to by the Home Office. They are there for everyone to read. That is how we hold the Home Office to account. Could we do it in a different way? Yes, we could do it in a different way. </w:t>
      </w:r>
    </w:p>
    <w:p w:rsidR="00185740" w:rsidRPr="00F757C3" w:rsidP="00185740">
      <w:pPr>
        <w:pStyle w:val="Question"/>
        <w:numPr>
          <w:ilvl w:val="0"/>
          <w:numId w:val="9"/>
        </w:numPr>
      </w:pPr>
      <w:sdt>
        <w:sdtPr>
          <w:alias w:val="Member"/>
          <w:tag w:val="&lt;Member mnisId='4828' dodsId=''&gt;"/>
          <w:id w:val="282850695"/>
          <w:placeholder>
            <w:docPart w:val="3D2BA7F00A4F407DB8866A261998AD2F"/>
          </w:placeholder>
          <w:richText/>
        </w:sdtPr>
        <w:sdtContent>
          <w:r w:rsidRPr="00F757C3">
            <w:rPr>
              <w:b/>
            </w:rPr>
            <w:t>Paula Barker:</w:t>
          </w:r>
        </w:sdtContent>
      </w:sdt>
      <w:r w:rsidRPr="00F757C3">
        <w:t xml:space="preserve"> What is the different way?</w:t>
      </w:r>
    </w:p>
    <w:p w:rsidR="00185740" w:rsidRPr="00F757C3" w:rsidP="00185740">
      <w:pPr>
        <w:pStyle w:val="Answer"/>
      </w:pPr>
      <w:sdt>
        <w:sdtPr>
          <w:alias w:val="Witness"/>
          <w:id w:val="-1975674541"/>
          <w:placeholder>
            <w:docPart w:val="3D2BA7F00A4F407DB8866A261998AD2F"/>
          </w:placeholder>
          <w:richText/>
        </w:sdtPr>
        <w:sdtContent>
          <w:r w:rsidRPr="00F757C3">
            <w:rPr>
              <w:b/>
              <w:i/>
            </w:rPr>
            <w:t xml:space="preserve">David Neal: </w:t>
          </w:r>
        </w:sdtContent>
      </w:sdt>
      <w:r w:rsidRPr="00F757C3" w:rsidR="00B55B0D">
        <w:t>W</w:t>
      </w:r>
      <w:r w:rsidRPr="00F757C3">
        <w:t>e are not a regulator. For example, we could be given regulatory powers. Parliament could decide that. Wendy Williams points to this in her report</w:t>
      </w:r>
      <w:r w:rsidRPr="00F757C3" w:rsidR="00B55B0D">
        <w:t>,</w:t>
      </w:r>
      <w:r w:rsidRPr="00F757C3">
        <w:t xml:space="preserve"> in terms of ministerial accountability for answering recommendations. We could be in a position where Parliament decided the Home Secretary must publish within a certain period, or we could be in a position where the </w:t>
      </w:r>
      <w:r w:rsidRPr="00F757C3" w:rsidR="00B55B0D">
        <w:t>c</w:t>
      </w:r>
      <w:r w:rsidRPr="00F757C3">
        <w:t xml:space="preserve">hief </w:t>
      </w:r>
      <w:r w:rsidRPr="00F757C3" w:rsidR="00B55B0D">
        <w:t>i</w:t>
      </w:r>
      <w:r w:rsidRPr="00F757C3">
        <w:t>nspector publishes his own reports. It is too early in my tenure</w:t>
      </w:r>
      <w:r w:rsidRPr="00F757C3" w:rsidR="00B55B0D">
        <w:t>,</w:t>
      </w:r>
      <w:r w:rsidRPr="00F757C3">
        <w:t xml:space="preserve"> perhaps</w:t>
      </w:r>
      <w:r w:rsidRPr="00F757C3" w:rsidR="00B55B0D">
        <w:t>,</w:t>
      </w:r>
      <w:r w:rsidRPr="00F757C3">
        <w:t xml:space="preserve"> for me to press the nuclear button, but it is always out there. I am satisfied in my first year that we hold the </w:t>
      </w:r>
      <w:r w:rsidRPr="00F757C3">
        <w:t>Department to account, principally by putting those reports in the public domain.</w:t>
      </w:r>
    </w:p>
    <w:p w:rsidR="00185740" w:rsidRPr="00F757C3" w:rsidP="00185740">
      <w:pPr>
        <w:pStyle w:val="Question"/>
        <w:numPr>
          <w:ilvl w:val="0"/>
          <w:numId w:val="9"/>
        </w:numPr>
      </w:pPr>
      <w:sdt>
        <w:sdtPr>
          <w:alias w:val="Member"/>
          <w:tag w:val="&lt;Member mnisId='1533' dodsId='35928'&gt;"/>
          <w:id w:val="2146852206"/>
          <w:placeholder>
            <w:docPart w:val="3D2BA7F00A4F407DB8866A261998AD2F"/>
          </w:placeholder>
          <w:richText/>
        </w:sdtPr>
        <w:sdtContent>
          <w:r w:rsidRPr="00F757C3">
            <w:rPr>
              <w:b/>
            </w:rPr>
            <w:t>Chair:</w:t>
          </w:r>
        </w:sdtContent>
      </w:sdt>
      <w:r w:rsidRPr="00F757C3">
        <w:t xml:space="preserve"> When do you expect the review to be published? Have they given you any idea?</w:t>
      </w:r>
    </w:p>
    <w:p w:rsidR="00185740" w:rsidRPr="00F757C3" w:rsidP="00185740">
      <w:pPr>
        <w:pStyle w:val="Answer"/>
      </w:pPr>
      <w:sdt>
        <w:sdtPr>
          <w:alias w:val="Witness"/>
          <w:id w:val="1068534389"/>
          <w:placeholder>
            <w:docPart w:val="3D2BA7F00A4F407DB8866A261998AD2F"/>
          </w:placeholder>
          <w:richText/>
        </w:sdtPr>
        <w:sdtContent>
          <w:r w:rsidRPr="00F757C3">
            <w:rPr>
              <w:b/>
              <w:i/>
            </w:rPr>
            <w:t xml:space="preserve">David Neal: </w:t>
          </w:r>
        </w:sdtContent>
      </w:sdt>
      <w:r w:rsidRPr="00F757C3">
        <w:t>We are almost a year over, so we are two years down range, which is sad. They have recruited a reviewer. I do not know. I have asked the Minister. I have not had a response, so I do not know.</w:t>
      </w:r>
    </w:p>
    <w:p w:rsidR="00185740" w:rsidRPr="00F757C3" w:rsidP="00185740">
      <w:pPr>
        <w:pStyle w:val="Question"/>
        <w:numPr>
          <w:ilvl w:val="0"/>
          <w:numId w:val="9"/>
        </w:numPr>
      </w:pPr>
      <w:sdt>
        <w:sdtPr>
          <w:alias w:val="Member"/>
          <w:tag w:val="&lt;Member mnisId='4828' dodsId=''&gt;"/>
          <w:id w:val="1613624242"/>
          <w:placeholder>
            <w:docPart w:val="3D2BA7F00A4F407DB8866A261998AD2F"/>
          </w:placeholder>
          <w:richText/>
        </w:sdtPr>
        <w:sdtContent>
          <w:r w:rsidRPr="00F757C3">
            <w:rPr>
              <w:b/>
            </w:rPr>
            <w:t>Paula Barker:</w:t>
          </w:r>
        </w:sdtContent>
      </w:sdt>
      <w:r w:rsidRPr="00F757C3">
        <w:t xml:space="preserve"> What </w:t>
      </w:r>
      <w:r w:rsidRPr="00F757C3" w:rsidR="00B55B0D">
        <w:t xml:space="preserve">does </w:t>
      </w:r>
      <w:r w:rsidRPr="00F757C3">
        <w:t>pressing the nuclear option</w:t>
      </w:r>
      <w:r w:rsidRPr="00F757C3" w:rsidR="00B55B0D">
        <w:t xml:space="preserve"> entail</w:t>
      </w:r>
      <w:r w:rsidRPr="00F757C3">
        <w:t>? What does that look like?</w:t>
      </w:r>
    </w:p>
    <w:p w:rsidR="00185740" w:rsidRPr="00F757C3" w:rsidP="00185740">
      <w:pPr>
        <w:pStyle w:val="Answer"/>
      </w:pPr>
      <w:sdt>
        <w:sdtPr>
          <w:alias w:val="Witness"/>
          <w:id w:val="-2047362101"/>
          <w:placeholder>
            <w:docPart w:val="3D2BA7F00A4F407DB8866A261998AD2F"/>
          </w:placeholder>
          <w:richText/>
        </w:sdtPr>
        <w:sdtContent>
          <w:r w:rsidRPr="00F757C3">
            <w:rPr>
              <w:b/>
              <w:i/>
            </w:rPr>
            <w:t xml:space="preserve">David Neal: </w:t>
          </w:r>
        </w:sdtContent>
      </w:sdt>
      <w:r w:rsidRPr="00F757C3">
        <w:t>Again, I suspect that means expanding on publishing of reports. I suspect it looks at legal opinions of whether we can challenge the publishing of reports off our own ba</w:t>
      </w:r>
      <w:r w:rsidRPr="00F757C3" w:rsidR="00B55B0D">
        <w:t>t</w:t>
      </w:r>
      <w:r w:rsidRPr="00F757C3">
        <w:t xml:space="preserve">. I suspect it means going out there and publishing, doing similar to what my predecessor did in terms of publishing reports. </w:t>
      </w:r>
    </w:p>
    <w:p w:rsidR="00185740" w:rsidRPr="00F757C3" w:rsidP="00185740">
      <w:pPr>
        <w:pStyle w:val="Question"/>
        <w:numPr>
          <w:ilvl w:val="0"/>
          <w:numId w:val="9"/>
        </w:numPr>
      </w:pPr>
      <w:sdt>
        <w:sdtPr>
          <w:alias w:val="Member"/>
          <w:tag w:val="&lt;Member mnisId='4828' dodsId=''&gt;"/>
          <w:id w:val="1369338264"/>
          <w:placeholder>
            <w:docPart w:val="3D2BA7F00A4F407DB8866A261998AD2F"/>
          </w:placeholder>
          <w:richText/>
        </w:sdtPr>
        <w:sdtContent>
          <w:r w:rsidRPr="00F757C3">
            <w:rPr>
              <w:b/>
            </w:rPr>
            <w:t>Paula Barker:</w:t>
          </w:r>
        </w:sdtContent>
      </w:sdt>
      <w:r w:rsidRPr="00F757C3">
        <w:t xml:space="preserve"> That brings me seamlessly on</w:t>
      </w:r>
      <w:r w:rsidRPr="00F757C3" w:rsidR="00B55B0D">
        <w:t xml:space="preserve"> </w:t>
      </w:r>
      <w:r w:rsidRPr="00F757C3">
        <w:t xml:space="preserve">to my final question. If you would indulge me, you said that there are five additional reports outstanding that are currently with the Home Secretary. Could you tell us what the subject matter is of those reports and how far over they are? </w:t>
      </w:r>
    </w:p>
    <w:p w:rsidR="00185740" w:rsidRPr="00F757C3" w:rsidP="00185740">
      <w:pPr>
        <w:pStyle w:val="Answer"/>
      </w:pPr>
      <w:sdt>
        <w:sdtPr>
          <w:alias w:val="Witness"/>
          <w:id w:val="286868809"/>
          <w:placeholder>
            <w:docPart w:val="3D2BA7F00A4F407DB8866A261998AD2F"/>
          </w:placeholder>
          <w:richText/>
        </w:sdtPr>
        <w:sdtContent>
          <w:r w:rsidRPr="00F757C3">
            <w:rPr>
              <w:b/>
              <w:i/>
            </w:rPr>
            <w:t xml:space="preserve">David Neal: </w:t>
          </w:r>
        </w:sdtContent>
      </w:sdt>
      <w:r w:rsidRPr="00F757C3">
        <w:t xml:space="preserve">I can. We publish on social media when those reports go into the Home Secretary, so all of that is trackable and accountable. </w:t>
      </w:r>
    </w:p>
    <w:p w:rsidR="00185740" w:rsidRPr="00F757C3" w:rsidP="00185740">
      <w:pPr>
        <w:pStyle w:val="Answer"/>
      </w:pPr>
      <w:r w:rsidRPr="00F757C3">
        <w:t>Looking at the Home Office’s figures or the Home Office’s data, it is the immigration system as it relates to the higher education sector</w:t>
      </w:r>
      <w:r w:rsidRPr="00F757C3" w:rsidR="00B55B0D">
        <w:t>, which was</w:t>
      </w:r>
      <w:r w:rsidRPr="00F757C3">
        <w:t xml:space="preserve"> submitted to the Home Secretary on 21 April; the Home Office’s processing of family visas</w:t>
      </w:r>
      <w:r w:rsidRPr="00F757C3" w:rsidR="00B55B0D">
        <w:t xml:space="preserve">, which </w:t>
      </w:r>
      <w:r w:rsidRPr="00F757C3">
        <w:t xml:space="preserve">was submitted on 20 May; the small boats report, which we have already covered; a reinspection of the Napier </w:t>
      </w:r>
      <w:r w:rsidR="00392EAA">
        <w:t>b</w:t>
      </w:r>
      <w:r w:rsidRPr="00F757C3">
        <w:t xml:space="preserve">arracks, because we have gone back and inspected 12 months on the Napier </w:t>
      </w:r>
      <w:r w:rsidR="00392EAA">
        <w:t>b</w:t>
      </w:r>
      <w:r w:rsidRPr="00F757C3">
        <w:t>arracks</w:t>
      </w:r>
      <w:r w:rsidRPr="00F757C3" w:rsidR="00E85DB8">
        <w:t>—</w:t>
      </w:r>
      <w:r w:rsidRPr="00F757C3">
        <w:t>that was in on 21 April; a quick inspection of juxtaposed controls over in Europe</w:t>
      </w:r>
      <w:r w:rsidRPr="00F757C3" w:rsidR="00E85DB8">
        <w:t xml:space="preserve">, which </w:t>
      </w:r>
      <w:r w:rsidRPr="00F757C3">
        <w:t xml:space="preserve">went </w:t>
      </w:r>
      <w:r w:rsidRPr="00F757C3" w:rsidR="00E85DB8">
        <w:t xml:space="preserve">in </w:t>
      </w:r>
      <w:r w:rsidRPr="00F757C3">
        <w:t xml:space="preserve">on 19 May; and GPS electronic monitoring of foreign national offenders, which went in on 5 May. We have a further four inspections that are taking place at the moment. </w:t>
      </w:r>
    </w:p>
    <w:p w:rsidR="00185740" w:rsidRPr="00F757C3" w:rsidP="00E85DB8">
      <w:pPr>
        <w:pStyle w:val="Question"/>
        <w:numPr>
          <w:ilvl w:val="0"/>
          <w:numId w:val="0"/>
        </w:numPr>
        <w:ind w:left="794"/>
      </w:pPr>
      <w:sdt>
        <w:sdtPr>
          <w:alias w:val="Member"/>
          <w:tag w:val="&lt;Member mnisId='1533' dodsId='35928'&gt;"/>
          <w:id w:val="-2101485743"/>
          <w:placeholder>
            <w:docPart w:val="3D2BA7F00A4F407DB8866A261998AD2F"/>
          </w:placeholder>
          <w:richText/>
        </w:sdtPr>
        <w:sdtContent>
          <w:r w:rsidRPr="00F757C3">
            <w:rPr>
              <w:b/>
            </w:rPr>
            <w:t>Chair:</w:t>
          </w:r>
        </w:sdtContent>
      </w:sdt>
      <w:r w:rsidRPr="00F757C3">
        <w:t xml:space="preserve"> We will keep an eye on whether you get your responses to those within eight weeks. Can I thank you very much for coming along to answer our questions this afternoon? You are 14 months in. I am sure we will want to hear from you again in the next year or so to see how things are going. We very much hope you will get that meeting with the Home Secretary. That is probably an important meeting for you to have</w:t>
      </w:r>
      <w:r w:rsidRPr="00F757C3" w:rsidR="00E85DB8">
        <w:t xml:space="preserve">. </w:t>
      </w:r>
      <w:r w:rsidRPr="00F757C3">
        <w:t>Thank you very much for your time this afternoon. We have appreciated it.</w:t>
      </w:r>
    </w:p>
    <w:p w:rsidR="00185740" w:rsidRPr="008E17CF" w:rsidP="00185740">
      <w:pPr>
        <w:pStyle w:val="Answer"/>
      </w:pPr>
      <w:sdt>
        <w:sdtPr>
          <w:alias w:val="Witness"/>
          <w:id w:val="175859069"/>
          <w:placeholder>
            <w:docPart w:val="8F297DAF2F574D4DA70123831F146870"/>
          </w:placeholder>
          <w:richText/>
        </w:sdtPr>
        <w:sdtContent>
          <w:r w:rsidRPr="00F757C3">
            <w:rPr>
              <w:b/>
              <w:i/>
            </w:rPr>
            <w:t xml:space="preserve">David Neal: </w:t>
          </w:r>
        </w:sdtContent>
      </w:sdt>
      <w:r w:rsidRPr="00F757C3">
        <w:t>Thank you for inviting 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44F8">
    <w:pPr>
      <w:pStyle w:val="Header"/>
    </w:pPr>
    <w:r w:rsidRPr="008F1CF7">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55A7752"/>
    <w:lvl w:ilvl="0">
      <w:start w:val="1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E0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2F61A7F341042ECBB3C9DF620E1998A"/>
        <w:category>
          <w:name w:val="General"/>
          <w:gallery w:val="placeholder"/>
        </w:category>
        <w:types>
          <w:type w:val="bbPlcHdr"/>
        </w:types>
        <w:behaviors>
          <w:behavior w:val="content"/>
        </w:behaviors>
        <w:guid w:val="{ADC1178E-9C48-4908-B7A1-E09EDDE25105}"/>
      </w:docPartPr>
      <w:docPartBody>
        <w:p w:rsidR="00786016" w:rsidP="005D5FC4">
          <w:pPr>
            <w:pStyle w:val="B2F61A7F341042ECBB3C9DF620E1998A"/>
          </w:pPr>
          <w:r w:rsidRPr="000753FC">
            <w:rPr>
              <w:rStyle w:val="PlaceholderText"/>
            </w:rPr>
            <w:t>Click here to enter text.</w:t>
          </w:r>
        </w:p>
      </w:docPartBody>
    </w:docPart>
    <w:docPart>
      <w:docPartPr>
        <w:name w:val="21B10BA3DB4240E5B7BC1FE0F18CE6CA"/>
        <w:category>
          <w:name w:val="General"/>
          <w:gallery w:val="placeholder"/>
        </w:category>
        <w:types>
          <w:type w:val="bbPlcHdr"/>
        </w:types>
        <w:behaviors>
          <w:behavior w:val="content"/>
        </w:behaviors>
        <w:guid w:val="{0224B57D-FE8B-435C-881F-30E721D15A96}"/>
      </w:docPartPr>
      <w:docPartBody>
        <w:p w:rsidR="00786016" w:rsidP="005D5FC4">
          <w:pPr>
            <w:pStyle w:val="21B10BA3DB4240E5B7BC1FE0F18CE6CA"/>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81FD3D7-BC4F-4183-9764-1AC537B6B928}"/>
      </w:docPartPr>
      <w:docPartBody>
        <w:p w:rsidR="00786016">
          <w:r w:rsidRPr="00333511">
            <w:rPr>
              <w:rStyle w:val="PlaceholderText"/>
            </w:rPr>
            <w:t>Click or tap here to enter text.</w:t>
          </w:r>
        </w:p>
      </w:docPartBody>
    </w:docPart>
    <w:docPart>
      <w:docPartPr>
        <w:name w:val="3D2BA7F00A4F407DB8866A261998AD2F"/>
        <w:category>
          <w:name w:val="General"/>
          <w:gallery w:val="placeholder"/>
        </w:category>
        <w:types>
          <w:type w:val="bbPlcHdr"/>
        </w:types>
        <w:behaviors>
          <w:behavior w:val="content"/>
        </w:behaviors>
        <w:guid w:val="{F47D7459-C081-46EA-95C3-679C66A65542}"/>
      </w:docPartPr>
      <w:docPartBody>
        <w:p w:rsidR="00427B9C" w:rsidP="00786016">
          <w:pPr>
            <w:pStyle w:val="3D2BA7F00A4F407DB8866A261998AD2F"/>
          </w:pPr>
          <w:r w:rsidRPr="00B35CCD">
            <w:rPr>
              <w:rStyle w:val="PlaceholderText"/>
            </w:rPr>
            <w:t>Click or tap here to enter text.</w:t>
          </w:r>
        </w:p>
      </w:docPartBody>
    </w:docPart>
    <w:docPart>
      <w:docPartPr>
        <w:name w:val="852807ACF7B64567BC8FC910D47936FD"/>
        <w:category>
          <w:name w:val="General"/>
          <w:gallery w:val="placeholder"/>
        </w:category>
        <w:types>
          <w:type w:val="bbPlcHdr"/>
        </w:types>
        <w:behaviors>
          <w:behavior w:val="content"/>
        </w:behaviors>
        <w:guid w:val="{3F7D6B94-AE21-4B72-AD9D-E95CB365B8C9}"/>
      </w:docPartPr>
      <w:docPartBody>
        <w:p w:rsidR="00427B9C" w:rsidP="00786016">
          <w:pPr>
            <w:pStyle w:val="852807ACF7B64567BC8FC910D47936FD"/>
          </w:pPr>
          <w:r w:rsidRPr="00B35CCD">
            <w:rPr>
              <w:rStyle w:val="PlaceholderText"/>
            </w:rPr>
            <w:t>Click or tap here to enter text.</w:t>
          </w:r>
        </w:p>
      </w:docPartBody>
    </w:docPart>
    <w:docPart>
      <w:docPartPr>
        <w:name w:val="8F297DAF2F574D4DA70123831F146870"/>
        <w:category>
          <w:name w:val="General"/>
          <w:gallery w:val="placeholder"/>
        </w:category>
        <w:types>
          <w:type w:val="bbPlcHdr"/>
        </w:types>
        <w:behaviors>
          <w:behavior w:val="content"/>
        </w:behaviors>
        <w:guid w:val="{0DD45D13-85D4-4DA2-8E25-3B0176A191B5}"/>
      </w:docPartPr>
      <w:docPartBody>
        <w:p w:rsidR="00427B9C" w:rsidP="00786016">
          <w:pPr>
            <w:pStyle w:val="8F297DAF2F574D4DA70123831F146870"/>
          </w:pPr>
          <w:r w:rsidRPr="00B35CCD">
            <w:rPr>
              <w:rStyle w:val="PlaceholderText"/>
            </w:rPr>
            <w:t>Click or tap here to enter text.</w:t>
          </w:r>
        </w:p>
      </w:docPartBody>
    </w:docPart>
    <w:docPart>
      <w:docPartPr>
        <w:name w:val="1A11529F94254A74AB3023492E7F8996"/>
        <w:category>
          <w:name w:val="General"/>
          <w:gallery w:val="placeholder"/>
        </w:category>
        <w:types>
          <w:type w:val="bbPlcHdr"/>
        </w:types>
        <w:behaviors>
          <w:behavior w:val="content"/>
        </w:behaviors>
        <w:guid w:val="{9B443671-D42C-4310-BD2A-42D06C9ECC81}"/>
      </w:docPartPr>
      <w:docPartBody>
        <w:p w:rsidR="00427B9C" w:rsidP="00786016">
          <w:pPr>
            <w:pStyle w:val="1A11529F94254A74AB3023492E7F8996"/>
          </w:pPr>
          <w:r w:rsidRPr="00333511">
            <w:rPr>
              <w:rStyle w:val="PlaceholderText"/>
            </w:rPr>
            <w:t>Click or tap here to enter text.</w:t>
          </w:r>
        </w:p>
      </w:docPartBody>
    </w:docPart>
    <w:docPart>
      <w:docPartPr>
        <w:name w:val="3F4D0AEFD210431384A98D9C05742540"/>
        <w:category>
          <w:name w:val="General"/>
          <w:gallery w:val="placeholder"/>
        </w:category>
        <w:types>
          <w:type w:val="bbPlcHdr"/>
        </w:types>
        <w:behaviors>
          <w:behavior w:val="content"/>
        </w:behaviors>
        <w:guid w:val="{747E4410-ADF4-4D85-9843-DCB96630A6F8}"/>
      </w:docPartPr>
      <w:docPartBody>
        <w:p w:rsidR="00712545" w:rsidP="00633ADE">
          <w:pPr>
            <w:pStyle w:val="3F4D0AEFD210431384A98D9C05742540"/>
          </w:pPr>
          <w:r w:rsidRPr="00333511">
            <w:rPr>
              <w:rStyle w:val="PlaceholderText"/>
            </w:rPr>
            <w:t>Click or tap here to enter text.</w:t>
          </w:r>
        </w:p>
      </w:docPartBody>
    </w:docPart>
    <w:docPart>
      <w:docPartPr>
        <w:name w:val="C888C14B101A481FA17FF52CCA5EE24C"/>
        <w:category>
          <w:name w:val="General"/>
          <w:gallery w:val="placeholder"/>
        </w:category>
        <w:types>
          <w:type w:val="bbPlcHdr"/>
        </w:types>
        <w:behaviors>
          <w:behavior w:val="content"/>
        </w:behaviors>
        <w:guid w:val="{FB4C6FB8-84B4-445D-A428-AD0116414775}"/>
      </w:docPartPr>
      <w:docPartBody>
        <w:p w:rsidR="00712545" w:rsidP="00633ADE">
          <w:pPr>
            <w:pStyle w:val="C888C14B101A481FA17FF52CCA5EE24C"/>
          </w:pPr>
          <w:r w:rsidRPr="003335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3ADE"/>
    <w:rPr>
      <w:color w:val="808080"/>
    </w:rPr>
  </w:style>
  <w:style w:type="paragraph" w:customStyle="1" w:styleId="B2F61A7F341042ECBB3C9DF620E1998A">
    <w:name w:val="B2F61A7F341042ECBB3C9DF620E1998A"/>
    <w:rsid w:val="005D5FC4"/>
  </w:style>
  <w:style w:type="paragraph" w:customStyle="1" w:styleId="21B10BA3DB4240E5B7BC1FE0F18CE6CA">
    <w:name w:val="21B10BA3DB4240E5B7BC1FE0F18CE6CA"/>
    <w:rsid w:val="005D5FC4"/>
  </w:style>
  <w:style w:type="paragraph" w:customStyle="1" w:styleId="3D2BA7F00A4F407DB8866A261998AD2F">
    <w:name w:val="3D2BA7F00A4F407DB8866A261998AD2F"/>
    <w:rsid w:val="00786016"/>
  </w:style>
  <w:style w:type="paragraph" w:customStyle="1" w:styleId="852807ACF7B64567BC8FC910D47936FD">
    <w:name w:val="852807ACF7B64567BC8FC910D47936FD"/>
    <w:rsid w:val="00786016"/>
  </w:style>
  <w:style w:type="paragraph" w:customStyle="1" w:styleId="8F297DAF2F574D4DA70123831F146870">
    <w:name w:val="8F297DAF2F574D4DA70123831F146870"/>
    <w:rsid w:val="00786016"/>
  </w:style>
  <w:style w:type="paragraph" w:customStyle="1" w:styleId="1A11529F94254A74AB3023492E7F8996">
    <w:name w:val="1A11529F94254A74AB3023492E7F8996"/>
    <w:rsid w:val="00786016"/>
  </w:style>
  <w:style w:type="paragraph" w:customStyle="1" w:styleId="3F4D0AEFD210431384A98D9C05742540">
    <w:name w:val="3F4D0AEFD210431384A98D9C05742540"/>
    <w:rsid w:val="00633ADE"/>
  </w:style>
  <w:style w:type="paragraph" w:customStyle="1" w:styleId="C888C14B101A481FA17FF52CCA5EE24C">
    <w:name w:val="C888C14B101A481FA17FF52CCA5EE24C"/>
    <w:rsid w:val="00633A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