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141FC8" w:rsidP="00B5529F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1B1BFD7968CF4C39B032A6FE8B0FF996"/>
          </w:placeholder>
          <w:richText/>
        </w:sdtPr>
        <w:sdtContent>
          <w:r>
            <w:t>Business,</w:t>
          </w:r>
          <w:r w:rsidR="00194F00">
            <w:t xml:space="preserve"> </w:t>
          </w:r>
          <w:r>
            <w:t>Energy</w:t>
          </w:r>
          <w:r w:rsidR="00194F00">
            <w:t xml:space="preserve"> </w:t>
          </w:r>
          <w:r>
            <w:t>and</w:t>
          </w:r>
          <w:r w:rsidR="00194F00">
            <w:t xml:space="preserve"> </w:t>
          </w:r>
          <w:r>
            <w:t>Industrial</w:t>
          </w:r>
          <w:r w:rsidR="00194F00">
            <w:t xml:space="preserve"> </w:t>
          </w:r>
          <w:r>
            <w:t>Strategy</w:t>
          </w:r>
          <w:r w:rsidR="00194F00">
            <w:t xml:space="preserve"> </w:t>
          </w:r>
          <w:r>
            <w:t>Committee</w:t>
          </w:r>
        </w:sdtContent>
      </w:sdt>
    </w:p>
    <w:p w:rsidR="00141FC8" w:rsidP="00B5529F">
      <w:pPr>
        <w:pStyle w:val="TitleInquiry0"/>
      </w:pPr>
      <w:r>
        <w:t>Oral</w:t>
      </w:r>
      <w:r w:rsidR="00194F00">
        <w:t xml:space="preserve"> </w:t>
      </w:r>
      <w:r>
        <w:t>evidence:</w:t>
      </w:r>
      <w:r w:rsidR="00194F00">
        <w:t xml:space="preserve"> </w:t>
      </w:r>
      <w:sdt>
        <w:sdtPr>
          <w:alias w:val="InquiryName"/>
          <w:tag w:val="InquiryName"/>
          <w:id w:val="377371847"/>
          <w:placeholder>
            <w:docPart w:val="1B1BFD7968CF4C39B032A6FE8B0FF996"/>
          </w:placeholder>
          <w:richText/>
        </w:sdtPr>
        <w:sdtContent>
          <w:r>
            <w:t>Energy</w:t>
          </w:r>
          <w:r w:rsidR="00194F00">
            <w:t xml:space="preserve"> </w:t>
          </w:r>
          <w:r>
            <w:t>pricing</w:t>
          </w:r>
          <w:r w:rsidR="00194F00">
            <w:t xml:space="preserve"> </w:t>
          </w:r>
          <w:r>
            <w:t>and</w:t>
          </w:r>
          <w:r w:rsidR="00194F00">
            <w:t xml:space="preserve"> </w:t>
          </w:r>
          <w:r>
            <w:t>the</w:t>
          </w:r>
          <w:r w:rsidR="00194F00">
            <w:t xml:space="preserve"> </w:t>
          </w:r>
          <w:r>
            <w:t>future</w:t>
          </w:r>
          <w:r w:rsidR="00194F00">
            <w:t xml:space="preserve"> </w:t>
          </w:r>
          <w:r>
            <w:t>of</w:t>
          </w:r>
          <w:r w:rsidR="00194F00">
            <w:t xml:space="preserve"> </w:t>
          </w:r>
          <w:r>
            <w:t>the</w:t>
          </w:r>
          <w:r w:rsidR="00194F00">
            <w:t xml:space="preserve"> </w:t>
          </w:r>
          <w:r w:rsidR="007779B9">
            <w:t>energy</w:t>
          </w:r>
          <w:r w:rsidR="00194F00">
            <w:t xml:space="preserve"> </w:t>
          </w:r>
          <w:r w:rsidR="007779B9">
            <w:t>market</w:t>
          </w:r>
        </w:sdtContent>
      </w:sdt>
      <w:r>
        <w:t>,</w:t>
      </w:r>
      <w:r w:rsidR="00194F00">
        <w:t xml:space="preserve"> </w:t>
      </w:r>
      <w:r>
        <w:t>HC</w:t>
      </w:r>
      <w:r w:rsidR="00194F00">
        <w:t xml:space="preserve"> </w:t>
      </w:r>
      <w:sdt>
        <w:sdtPr>
          <w:alias w:val="InquiryRefNo"/>
          <w:tag w:val="InquiryRefNo"/>
          <w:id w:val="-281725174"/>
          <w:placeholder>
            <w:docPart w:val="1B1BFD7968CF4C39B032A6FE8B0FF996"/>
          </w:placeholder>
          <w:richText/>
        </w:sdtPr>
        <w:sdtContent>
          <w:r>
            <w:t>236</w:t>
          </w:r>
        </w:sdtContent>
      </w:sdt>
    </w:p>
    <w:sdt>
      <w:sdtPr>
        <w:alias w:val="SittingDate"/>
        <w:tag w:val="SittingDate"/>
        <w:id w:val="-1160222926"/>
        <w:placeholder>
          <w:docPart w:val="1B1BFD7968CF4C39B032A6FE8B0FF996"/>
        </w:placeholder>
        <w:richText/>
      </w:sdtPr>
      <w:sdtContent>
        <w:p w:rsidR="00141FC8" w:rsidP="00B5529F">
          <w:pPr>
            <w:pStyle w:val="Para"/>
          </w:pPr>
          <w:r>
            <w:t>Tuesday</w:t>
          </w:r>
          <w:r w:rsidR="00194F00">
            <w:t xml:space="preserve"> </w:t>
          </w:r>
          <w:r>
            <w:t>24</w:t>
          </w:r>
          <w:r w:rsidR="00194F00">
            <w:t xml:space="preserve"> </w:t>
          </w:r>
          <w:r>
            <w:t>May</w:t>
          </w:r>
          <w:r w:rsidR="00194F00">
            <w:t xml:space="preserve"> </w:t>
          </w:r>
          <w:r>
            <w:t>2022</w:t>
          </w:r>
        </w:p>
      </w:sdtContent>
    </w:sdt>
    <w:p w:rsidR="00141FC8" w:rsidP="00B5529F">
      <w:pPr>
        <w:pStyle w:val="Para"/>
      </w:pPr>
      <w:r>
        <w:t>Ordered</w:t>
      </w:r>
      <w:r w:rsidR="00194F00">
        <w:t xml:space="preserve"> </w:t>
      </w:r>
      <w:r>
        <w:t>by</w:t>
      </w:r>
      <w:r w:rsidR="00194F00">
        <w:t xml:space="preserve"> </w:t>
      </w:r>
      <w:r>
        <w:t>the</w:t>
      </w:r>
      <w:r w:rsidR="00194F00">
        <w:t xml:space="preserve"> </w:t>
      </w:r>
      <w:r>
        <w:t>House</w:t>
      </w:r>
      <w:r w:rsidR="00194F00">
        <w:t xml:space="preserve"> </w:t>
      </w:r>
      <w:r>
        <w:t>of</w:t>
      </w:r>
      <w:r w:rsidR="00194F00">
        <w:t xml:space="preserve"> </w:t>
      </w:r>
      <w:sdt>
        <w:sdtPr>
          <w:alias w:val="House"/>
          <w:tag w:val="House"/>
          <w:id w:val="809213435"/>
          <w:placeholder>
            <w:docPart w:val="1B1BFD7968CF4C39B032A6FE8B0FF996"/>
          </w:placeholder>
          <w:richText/>
        </w:sdtPr>
        <w:sdtContent>
          <w:r w:rsidRPr="00615759">
            <w:t>Commons</w:t>
          </w:r>
        </w:sdtContent>
      </w:sdt>
      <w:r w:rsidR="00194F00">
        <w:t xml:space="preserve"> </w:t>
      </w:r>
      <w:r w:rsidRPr="00615759">
        <w:t>to</w:t>
      </w:r>
      <w:r w:rsidR="00194F00">
        <w:t xml:space="preserve"> </w:t>
      </w:r>
      <w:r w:rsidRPr="00615759">
        <w:t>be</w:t>
      </w:r>
      <w:r w:rsidR="00194F00">
        <w:t xml:space="preserve"> </w:t>
      </w:r>
      <w:r w:rsidRPr="00615759">
        <w:t>published</w:t>
      </w:r>
      <w:r w:rsidR="00194F00">
        <w:t xml:space="preserve"> </w:t>
      </w:r>
      <w:r w:rsidRPr="00615759">
        <w:t>on</w:t>
      </w:r>
      <w:r w:rsidR="00194F00">
        <w:t xml:space="preserve"> </w:t>
      </w:r>
      <w:sdt>
        <w:sdtPr>
          <w:alias w:val="PublishDate"/>
          <w:tag w:val="PublishDate"/>
          <w:id w:val="217021599"/>
          <w:placeholder>
            <w:docPart w:val="1B1BFD7968CF4C39B032A6FE8B0FF996"/>
          </w:placeholder>
          <w:richText/>
        </w:sdtPr>
        <w:sdtContent>
          <w:r>
            <w:t>24</w:t>
          </w:r>
          <w:r w:rsidR="00194F00">
            <w:t xml:space="preserve"> </w:t>
          </w:r>
          <w:r>
            <w:t>May</w:t>
          </w:r>
          <w:r w:rsidR="00194F00">
            <w:t xml:space="preserve"> </w:t>
          </w:r>
          <w:r>
            <w:t>2022</w:t>
          </w:r>
        </w:sdtContent>
      </w:sdt>
      <w:r w:rsidRPr="00615759">
        <w:t>.</w:t>
      </w:r>
    </w:p>
    <w:p w:rsidR="00141FC8" w:rsidP="00B5529F">
      <w:sdt>
        <w:sdtPr>
          <w:alias w:val="VideoHyperlink"/>
          <w:tag w:val="VideoHyperlink"/>
          <w:id w:val="703995351"/>
          <w:placeholder>
            <w:docPart w:val="1B1BFD7968CF4C39B032A6FE8B0FF996"/>
          </w:placeholder>
          <w:richText/>
        </w:sdtPr>
        <w:sdtContent>
          <w:r>
            <w:fldChar w:fldCharType="begin"/>
          </w:r>
          <w:r>
            <w:instrText xml:space="preserve"> HYPERLINK "https://parliamentlive.tv/Event/Index/d93b0a5b-e3cc-440a-8413-5777700b9f79" </w:instrText>
          </w:r>
          <w:r>
            <w:fldChar w:fldCharType="separate"/>
          </w:r>
          <w:r w:rsidRPr="006F1FAD">
            <w:rPr>
              <w:rStyle w:val="Hyperlink"/>
            </w:rPr>
            <w:t>Watch</w:t>
          </w:r>
          <w:r w:rsidRPr="006F1FAD" w:rsidR="00194F00">
            <w:rPr>
              <w:rStyle w:val="Hyperlink"/>
            </w:rPr>
            <w:t xml:space="preserve"> </w:t>
          </w:r>
          <w:r w:rsidRPr="006F1FAD">
            <w:rPr>
              <w:rStyle w:val="Hyperlink"/>
            </w:rPr>
            <w:t>the</w:t>
          </w:r>
          <w:r w:rsidRPr="006F1FAD" w:rsidR="00194F00">
            <w:rPr>
              <w:rStyle w:val="Hyperlink"/>
            </w:rPr>
            <w:t xml:space="preserve"> </w:t>
          </w:r>
          <w:r w:rsidRPr="006F1FAD">
            <w:rPr>
              <w:rStyle w:val="Hyperlink"/>
            </w:rPr>
            <w:t>meeting</w:t>
          </w:r>
          <w:r>
            <w:fldChar w:fldCharType="end"/>
          </w:r>
        </w:sdtContent>
      </w:sdt>
    </w:p>
    <w:p w:rsidR="00141FC8" w:rsidRPr="00CF7045" w:rsidP="00B5529F">
      <w:r>
        <w:t>Members</w:t>
      </w:r>
      <w:r w:rsidR="00194F00">
        <w:t xml:space="preserve"> </w:t>
      </w:r>
      <w:r>
        <w:t>present:</w:t>
      </w:r>
      <w:r w:rsidR="00194F00">
        <w:t xml:space="preserve"> </w:t>
      </w:r>
      <w:sdt>
        <w:sdtPr>
          <w:alias w:val="MembersPresent"/>
          <w:tag w:val="MembersPresent"/>
          <w:id w:val="366340316"/>
          <w:placeholder>
            <w:docPart w:val="1B1BFD7968CF4C39B032A6FE8B0FF996"/>
          </w:placeholder>
          <w:richText/>
        </w:sdtPr>
        <w:sdtContent>
          <w:r w:rsidRPr="00CF7045">
            <w:t>Darren</w:t>
          </w:r>
          <w:r w:rsidRPr="00CF7045" w:rsidR="00194F00">
            <w:t xml:space="preserve"> </w:t>
          </w:r>
          <w:r w:rsidRPr="00CF7045">
            <w:t>Jones</w:t>
          </w:r>
          <w:r w:rsidRPr="00CF7045" w:rsidR="00194F00">
            <w:t xml:space="preserve"> </w:t>
          </w:r>
          <w:r w:rsidRPr="00CF7045">
            <w:t>(Chair);</w:t>
          </w:r>
          <w:r w:rsidRPr="00CF7045" w:rsidR="00194F00">
            <w:t xml:space="preserve"> </w:t>
          </w:r>
          <w:r w:rsidRPr="00CF7045">
            <w:t>Tonia</w:t>
          </w:r>
          <w:r w:rsidRPr="00CF7045" w:rsidR="00194F00">
            <w:t xml:space="preserve"> </w:t>
          </w:r>
          <w:r w:rsidRPr="00CF7045">
            <w:t>Antoniazzi;</w:t>
          </w:r>
          <w:r w:rsidRPr="00CF7045" w:rsidR="00194F00">
            <w:t xml:space="preserve"> </w:t>
          </w:r>
          <w:r w:rsidRPr="00CF7045">
            <w:t>Alan</w:t>
          </w:r>
          <w:r w:rsidRPr="00CF7045" w:rsidR="00194F00">
            <w:t xml:space="preserve"> </w:t>
          </w:r>
          <w:r w:rsidRPr="00CF7045">
            <w:t>Brown;</w:t>
          </w:r>
          <w:r w:rsidRPr="00CF7045" w:rsidR="00194F00">
            <w:t xml:space="preserve"> </w:t>
          </w:r>
          <w:r w:rsidRPr="00CF7045">
            <w:t>Richard</w:t>
          </w:r>
          <w:r w:rsidRPr="00CF7045" w:rsidR="00194F00">
            <w:t xml:space="preserve"> </w:t>
          </w:r>
          <w:r w:rsidRPr="00CF7045">
            <w:t>Fuller;</w:t>
          </w:r>
          <w:r w:rsidRPr="00CF7045" w:rsidR="00194F00">
            <w:t xml:space="preserve"> </w:t>
          </w:r>
          <w:r w:rsidRPr="00CF7045">
            <w:t>Ms</w:t>
          </w:r>
          <w:r w:rsidRPr="00CF7045" w:rsidR="00194F00">
            <w:t xml:space="preserve"> </w:t>
          </w:r>
          <w:r w:rsidRPr="00CF7045">
            <w:t>Nusrat</w:t>
          </w:r>
          <w:r w:rsidRPr="00CF7045" w:rsidR="00194F00">
            <w:t xml:space="preserve"> </w:t>
          </w:r>
          <w:r w:rsidRPr="00CF7045">
            <w:t>Ghani;</w:t>
          </w:r>
          <w:r w:rsidRPr="00CF7045" w:rsidR="00194F00">
            <w:t xml:space="preserve"> </w:t>
          </w:r>
          <w:r w:rsidRPr="00CF7045">
            <w:t>Paul</w:t>
          </w:r>
          <w:r w:rsidRPr="00CF7045" w:rsidR="00194F00">
            <w:t xml:space="preserve"> </w:t>
          </w:r>
          <w:r w:rsidRPr="00CF7045">
            <w:t>Howell;</w:t>
          </w:r>
          <w:r w:rsidRPr="00CF7045" w:rsidR="00194F00">
            <w:t xml:space="preserve"> </w:t>
          </w:r>
          <w:r w:rsidRPr="00CF7045">
            <w:t>Andy</w:t>
          </w:r>
          <w:r w:rsidRPr="00CF7045" w:rsidR="00194F00">
            <w:t xml:space="preserve"> </w:t>
          </w:r>
          <w:r w:rsidRPr="00CF7045">
            <w:t>McDonald;</w:t>
          </w:r>
          <w:r w:rsidRPr="00CF7045" w:rsidR="00194F00">
            <w:t xml:space="preserve"> </w:t>
          </w:r>
          <w:r w:rsidRPr="00CF7045">
            <w:t>Charlotte</w:t>
          </w:r>
          <w:r w:rsidRPr="00CF7045" w:rsidR="00194F00">
            <w:t xml:space="preserve"> </w:t>
          </w:r>
          <w:r w:rsidRPr="00CF7045">
            <w:t>Nichols;</w:t>
          </w:r>
          <w:r w:rsidRPr="00CF7045" w:rsidR="00194F00">
            <w:t xml:space="preserve"> </w:t>
          </w:r>
          <w:r w:rsidRPr="00CF7045" w:rsidR="002B1711">
            <w:t>Alexander</w:t>
          </w:r>
          <w:r w:rsidRPr="00CF7045" w:rsidR="00194F00">
            <w:t xml:space="preserve"> </w:t>
          </w:r>
          <w:r w:rsidRPr="00CF7045" w:rsidR="002B1711">
            <w:t>Stafford</w:t>
          </w:r>
          <w:r w:rsidRPr="00CF7045">
            <w:t>.</w:t>
          </w:r>
          <w:r w:rsidRPr="00CF7045" w:rsidR="00194F00">
            <w:t xml:space="preserve"> </w:t>
          </w:r>
        </w:sdtContent>
      </w:sdt>
    </w:p>
    <w:p w:rsidR="00141FC8" w:rsidRPr="00CF7045" w:rsidP="00B5529F">
      <w:pPr>
        <w:pStyle w:val="ParaCentre"/>
      </w:pPr>
      <w:r w:rsidRPr="00CF7045">
        <w:t>Questions</w:t>
      </w:r>
      <w:r w:rsidRPr="00CF7045" w:rsidR="00194F00">
        <w:t xml:space="preserve"> </w:t>
      </w:r>
      <w:sdt>
        <w:sdtPr>
          <w:alias w:val="QuestionNumbers"/>
          <w:tag w:val="QuestionNumbers"/>
          <w:id w:val="-1223666168"/>
          <w:placeholder>
            <w:docPart w:val="1B1BFD7968CF4C39B032A6FE8B0FF996"/>
          </w:placeholder>
          <w:richText/>
        </w:sdtPr>
        <w:sdtContent>
          <w:r w:rsidRPr="00CF7045">
            <w:t>408</w:t>
          </w:r>
          <w:r w:rsidRPr="00CF7045" w:rsidR="00194F00">
            <w:t xml:space="preserve"> </w:t>
          </w:r>
          <w:r w:rsidRPr="00CF7045">
            <w:t>-</w:t>
          </w:r>
          <w:r w:rsidRPr="00CF7045" w:rsidR="00194F00">
            <w:t xml:space="preserve"> </w:t>
          </w:r>
          <w:r w:rsidR="009A586D">
            <w:t>483</w:t>
          </w:r>
        </w:sdtContent>
      </w:sdt>
    </w:p>
    <w:p w:rsidR="00141FC8" w:rsidRPr="00CF7045" w:rsidP="00B5529F">
      <w:pPr>
        <w:pStyle w:val="TitleWitnesses0"/>
      </w:pPr>
      <w:r w:rsidRPr="00CF7045">
        <w:t>Witnesses</w:t>
      </w:r>
    </w:p>
    <w:sdt>
      <w:sdtPr>
        <w:alias w:val="WitnessSet"/>
        <w:tag w:val="WitnessSet"/>
        <w:id w:val="-368373484"/>
        <w:placeholder>
          <w:docPart w:val="DD1C04D5C0CD44D78EB81DD6C22F0CCE"/>
        </w:placeholder>
        <w:richText/>
      </w:sdtPr>
      <w:sdtContent>
        <w:p w:rsidR="00141FC8" w:rsidRPr="00CF7045" w:rsidP="00B5529F">
          <w:pPr>
            <w:pStyle w:val="Para"/>
          </w:pPr>
          <w:r w:rsidRPr="00CF7045">
            <w:t>I:</w:t>
          </w:r>
          <w:r w:rsidRPr="00CF7045" w:rsidR="00194F00">
            <w:t xml:space="preserve"> </w:t>
          </w:r>
          <w:r w:rsidRPr="00CF7045">
            <w:t>Dermot</w:t>
          </w:r>
          <w:r w:rsidRPr="00CF7045" w:rsidR="00194F00">
            <w:t xml:space="preserve"> </w:t>
          </w:r>
          <w:r w:rsidRPr="00CF7045">
            <w:t>Nolan,</w:t>
          </w:r>
          <w:r w:rsidRPr="00CF7045" w:rsidR="00194F00">
            <w:t xml:space="preserve"> </w:t>
          </w:r>
          <w:r w:rsidRPr="00CF7045">
            <w:t>former</w:t>
          </w:r>
          <w:r w:rsidRPr="00CF7045" w:rsidR="00194F00">
            <w:t xml:space="preserve"> </w:t>
          </w:r>
          <w:r w:rsidRPr="00CF7045">
            <w:t>CEO,</w:t>
          </w:r>
          <w:r w:rsidRPr="00CF7045" w:rsidR="00194F00">
            <w:t xml:space="preserve"> </w:t>
          </w:r>
          <w:r w:rsidRPr="00CF7045">
            <w:t>Ofgem.</w:t>
          </w:r>
        </w:p>
        <w:p w:rsidR="00141FC8" w:rsidP="00B5529F">
          <w:pPr>
            <w:pStyle w:val="Para"/>
          </w:pPr>
        </w:p>
      </w:sdtContent>
    </w:sdt>
    <w:p w:rsidR="00141FC8" w:rsidP="00B5529F">
      <w:pPr>
        <w:pStyle w:val="Para"/>
      </w:pPr>
    </w:p>
    <w:p w:rsidR="00141FC8" w:rsidP="00B5529F">
      <w:pPr>
        <w:rPr>
          <w:rFonts w:eastAsia="Times New Roman"/>
          <w:szCs w:val="20"/>
        </w:rPr>
      </w:pPr>
      <w:r>
        <w:br w:type="page"/>
      </w:r>
    </w:p>
    <w:sdt>
      <w:sdtPr>
        <w:rPr>
          <w:szCs w:val="28"/>
        </w:rPr>
        <w:alias w:val="WitnessExamination"/>
        <w:tag w:val="WitnessExamination"/>
        <w:id w:val="2003463402"/>
        <w:placeholder>
          <w:docPart w:val="DD1C04D5C0CD44D78EB81DD6C22F0CCE"/>
        </w:placeholder>
        <w:richText/>
      </w:sdtPr>
      <w:sdtEndPr>
        <w:rPr>
          <w:szCs w:val="22"/>
        </w:rPr>
      </w:sdtEndPr>
      <w:sdtContent>
        <w:p w:rsidR="00141FC8" w:rsidRPr="00141FC8" w:rsidP="00B5529F">
          <w:pPr>
            <w:pStyle w:val="TitlePanel0"/>
            <w:rPr>
              <w:szCs w:val="28"/>
            </w:rPr>
          </w:pPr>
          <w:bookmarkStart w:id="0" w:name="Panel1"/>
          <w:r w:rsidRPr="00141FC8">
            <w:rPr>
              <w:szCs w:val="28"/>
            </w:rPr>
            <w:t>Examination</w:t>
          </w:r>
          <w:r w:rsidR="00194F00">
            <w:rPr>
              <w:szCs w:val="28"/>
            </w:rPr>
            <w:t xml:space="preserve"> </w:t>
          </w:r>
          <w:r w:rsidRPr="00141FC8">
            <w:rPr>
              <w:szCs w:val="28"/>
            </w:rPr>
            <w:t>of</w:t>
          </w:r>
          <w:r w:rsidR="00194F00">
            <w:rPr>
              <w:szCs w:val="28"/>
            </w:rPr>
            <w:t xml:space="preserve"> </w:t>
          </w:r>
          <w:r w:rsidRPr="00141FC8">
            <w:rPr>
              <w:szCs w:val="28"/>
            </w:rPr>
            <w:t>witness</w:t>
          </w:r>
        </w:p>
        <w:p w:rsidR="00141FC8" w:rsidP="00B5529F">
          <w:pPr>
            <w:pStyle w:val="TitlePanel0"/>
            <w:jc w:val="left"/>
          </w:pPr>
          <w:r>
            <w:rPr>
              <w:sz w:val="22"/>
            </w:rPr>
            <w:t>Witness:</w:t>
          </w:r>
          <w:r w:rsidR="00194F00">
            <w:rPr>
              <w:sz w:val="22"/>
            </w:rPr>
            <w:t xml:space="preserve"> </w:t>
          </w:r>
          <w:r>
            <w:rPr>
              <w:sz w:val="22"/>
            </w:rPr>
            <w:t>Dermot</w:t>
          </w:r>
          <w:r w:rsidR="00194F00">
            <w:rPr>
              <w:sz w:val="22"/>
            </w:rPr>
            <w:t xml:space="preserve"> </w:t>
          </w:r>
          <w:r>
            <w:rPr>
              <w:sz w:val="22"/>
            </w:rPr>
            <w:t>Nolan.</w:t>
          </w:r>
        </w:p>
      </w:sdtContent>
    </w:sdt>
    <w:p w:rsidR="004A7EAF" w:rsidP="00B5529F">
      <w:pPr>
        <w:pStyle w:val="Remark"/>
      </w:pPr>
      <w:bookmarkEnd w:id="0"/>
      <w:sdt>
        <w:sdtPr>
          <w:alias w:val="Member"/>
          <w:tag w:val="&lt;Member mnisId='4621' dodsId='77854'&gt;"/>
          <w:id w:val="-489476979"/>
          <w:placeholder>
            <w:docPart w:val="DefaultPlaceholder_-1854013440"/>
          </w:placeholder>
          <w:richText/>
        </w:sdtPr>
        <w:sdtContent>
          <w:r w:rsidRPr="002B1711" w:rsidR="002B1711">
            <w:rPr>
              <w:b/>
            </w:rPr>
            <w:t>Chair:</w:t>
          </w:r>
        </w:sdtContent>
      </w:sdt>
      <w:r w:rsidR="00194F00">
        <w:t xml:space="preserve"> </w:t>
      </w:r>
      <w:r w:rsidR="0017629B">
        <w:t>Welcome</w:t>
      </w:r>
      <w:r w:rsidR="00194F00">
        <w:t xml:space="preserve"> </w:t>
      </w:r>
      <w:r w:rsidR="0017629B">
        <w:t>to</w:t>
      </w:r>
      <w:r w:rsidR="00194F00">
        <w:t xml:space="preserve"> </w:t>
      </w:r>
      <w:r w:rsidR="0017629B">
        <w:t>this</w:t>
      </w:r>
      <w:r w:rsidR="00194F00">
        <w:t xml:space="preserve"> </w:t>
      </w:r>
      <w:r w:rsidR="0017629B">
        <w:t>morning’s</w:t>
      </w:r>
      <w:r w:rsidR="00194F00">
        <w:t xml:space="preserve"> </w:t>
      </w:r>
      <w:r w:rsidR="0017629B">
        <w:t>session</w:t>
      </w:r>
      <w:r w:rsidR="00194F00">
        <w:t xml:space="preserve"> </w:t>
      </w:r>
      <w:r w:rsidR="00E970D2">
        <w:t>of</w:t>
      </w:r>
      <w:r w:rsidR="00194F00">
        <w:t xml:space="preserve"> </w:t>
      </w:r>
      <w:r w:rsidR="00E970D2">
        <w:t>the</w:t>
      </w:r>
      <w:r w:rsidR="00194F00">
        <w:t xml:space="preserve"> </w:t>
      </w:r>
      <w:r w:rsidR="00E970D2">
        <w:t>Business,</w:t>
      </w:r>
      <w:r w:rsidR="00194F00">
        <w:t xml:space="preserve"> </w:t>
      </w:r>
      <w:r w:rsidR="00E970D2">
        <w:t>Energy</w:t>
      </w:r>
      <w:r w:rsidR="00194F00">
        <w:t xml:space="preserve"> </w:t>
      </w:r>
      <w:r w:rsidR="00E970D2">
        <w:t>and</w:t>
      </w:r>
      <w:r w:rsidR="00194F00">
        <w:t xml:space="preserve"> </w:t>
      </w:r>
      <w:r w:rsidR="00E970D2">
        <w:t>Industrial</w:t>
      </w:r>
      <w:r w:rsidR="00194F00">
        <w:t xml:space="preserve"> </w:t>
      </w:r>
      <w:r w:rsidR="00E970D2">
        <w:t>Strategy</w:t>
      </w:r>
      <w:r w:rsidR="00194F00">
        <w:t xml:space="preserve"> </w:t>
      </w:r>
      <w:r w:rsidR="00E970D2">
        <w:t>Select</w:t>
      </w:r>
      <w:r w:rsidR="00194F00">
        <w:t xml:space="preserve"> </w:t>
      </w:r>
      <w:r w:rsidR="00E970D2">
        <w:t>Committee</w:t>
      </w:r>
      <w:r w:rsidR="00194F00">
        <w:t xml:space="preserve"> </w:t>
      </w:r>
      <w:r w:rsidR="00E970D2">
        <w:t>for</w:t>
      </w:r>
      <w:r w:rsidR="00194F00">
        <w:t xml:space="preserve"> </w:t>
      </w:r>
      <w:r w:rsidR="00E970D2">
        <w:t>our</w:t>
      </w:r>
      <w:r w:rsidR="00194F00">
        <w:t xml:space="preserve"> </w:t>
      </w:r>
      <w:r w:rsidR="0017629B">
        <w:t>final</w:t>
      </w:r>
      <w:r w:rsidR="00194F00">
        <w:t xml:space="preserve"> </w:t>
      </w:r>
      <w:r w:rsidR="00E970D2">
        <w:t>hearing</w:t>
      </w:r>
      <w:r w:rsidR="00194F00">
        <w:t xml:space="preserve"> </w:t>
      </w:r>
      <w:r w:rsidR="00E970D2">
        <w:t>in</w:t>
      </w:r>
      <w:r w:rsidR="00194F00">
        <w:t xml:space="preserve"> </w:t>
      </w:r>
      <w:r w:rsidR="00E970D2">
        <w:t>our</w:t>
      </w:r>
      <w:r w:rsidR="00194F00">
        <w:t xml:space="preserve"> </w:t>
      </w:r>
      <w:r w:rsidR="0017629B">
        <w:t>inquiry</w:t>
      </w:r>
      <w:r w:rsidR="00194F00">
        <w:t xml:space="preserve"> </w:t>
      </w:r>
      <w:r w:rsidR="00E970D2">
        <w:t>on</w:t>
      </w:r>
      <w:r w:rsidR="00194F00">
        <w:t xml:space="preserve"> </w:t>
      </w:r>
      <w:r w:rsidR="0017629B">
        <w:t>energy</w:t>
      </w:r>
      <w:r w:rsidR="00194F00">
        <w:t xml:space="preserve"> </w:t>
      </w:r>
      <w:r w:rsidR="0017629B">
        <w:t>bills</w:t>
      </w:r>
      <w:r w:rsidR="00194F00">
        <w:t xml:space="preserve"> </w:t>
      </w:r>
      <w:r w:rsidR="00E970D2">
        <w:t>and</w:t>
      </w:r>
      <w:r w:rsidR="00194F00">
        <w:t xml:space="preserve"> </w:t>
      </w:r>
      <w:r w:rsidR="00E970D2">
        <w:t>the</w:t>
      </w:r>
      <w:r w:rsidR="00194F00">
        <w:t xml:space="preserve"> </w:t>
      </w:r>
      <w:r w:rsidR="00E970D2">
        <w:t>future</w:t>
      </w:r>
      <w:r w:rsidR="00194F00">
        <w:t xml:space="preserve"> </w:t>
      </w:r>
      <w:r w:rsidR="00E970D2">
        <w:t>of</w:t>
      </w:r>
      <w:r w:rsidR="00194F00">
        <w:t xml:space="preserve"> </w:t>
      </w:r>
      <w:r w:rsidR="00E970D2">
        <w:t>the</w:t>
      </w:r>
      <w:r w:rsidR="00194F00">
        <w:t xml:space="preserve"> </w:t>
      </w:r>
      <w:r w:rsidR="00E970D2">
        <w:t>energy</w:t>
      </w:r>
      <w:r w:rsidR="00194F00">
        <w:t xml:space="preserve"> </w:t>
      </w:r>
      <w:r w:rsidR="00E970D2">
        <w:t>market</w:t>
      </w:r>
      <w:r w:rsidR="0017629B">
        <w:t>.</w:t>
      </w:r>
      <w:r w:rsidR="00194F00">
        <w:t xml:space="preserve"> </w:t>
      </w:r>
      <w:r w:rsidR="00E970D2">
        <w:t>We</w:t>
      </w:r>
      <w:r w:rsidR="00194F00">
        <w:t xml:space="preserve"> </w:t>
      </w:r>
      <w:r w:rsidR="00E970D2">
        <w:t>have</w:t>
      </w:r>
      <w:r w:rsidR="00194F00">
        <w:t xml:space="preserve"> </w:t>
      </w:r>
      <w:r w:rsidR="00E970D2">
        <w:t>three</w:t>
      </w:r>
      <w:r w:rsidR="00194F00">
        <w:t xml:space="preserve"> </w:t>
      </w:r>
      <w:r w:rsidR="00E970D2">
        <w:t>panels</w:t>
      </w:r>
      <w:r w:rsidR="00194F00">
        <w:t xml:space="preserve"> </w:t>
      </w:r>
      <w:r w:rsidR="00E970D2">
        <w:t>this</w:t>
      </w:r>
      <w:r w:rsidR="00194F00">
        <w:t xml:space="preserve"> </w:t>
      </w:r>
      <w:r w:rsidR="00E970D2">
        <w:t>morning.</w:t>
      </w:r>
      <w:r w:rsidR="00194F00">
        <w:t xml:space="preserve"> </w:t>
      </w:r>
      <w:r w:rsidR="00E970D2">
        <w:t>In</w:t>
      </w:r>
      <w:r w:rsidR="00194F00">
        <w:t xml:space="preserve"> </w:t>
      </w:r>
      <w:r w:rsidR="00E970D2">
        <w:t>our</w:t>
      </w:r>
      <w:r w:rsidR="00194F00">
        <w:t xml:space="preserve"> </w:t>
      </w:r>
      <w:r w:rsidR="00E970D2">
        <w:t>first</w:t>
      </w:r>
      <w:r w:rsidR="00194F00">
        <w:t xml:space="preserve"> </w:t>
      </w:r>
      <w:r w:rsidR="00E970D2">
        <w:t>panel,</w:t>
      </w:r>
      <w:r w:rsidR="00194F00">
        <w:t xml:space="preserve"> </w:t>
      </w:r>
      <w:r w:rsidR="00E970D2">
        <w:t>we</w:t>
      </w:r>
      <w:r w:rsidR="00194F00">
        <w:t xml:space="preserve"> </w:t>
      </w:r>
      <w:r w:rsidR="00E970D2">
        <w:t>are</w:t>
      </w:r>
      <w:r w:rsidR="00194F00">
        <w:t xml:space="preserve"> </w:t>
      </w:r>
      <w:r w:rsidR="00E970D2">
        <w:t>delighted</w:t>
      </w:r>
      <w:r w:rsidR="00194F00">
        <w:t xml:space="preserve"> </w:t>
      </w:r>
      <w:r w:rsidR="00E970D2">
        <w:t>to</w:t>
      </w:r>
      <w:r w:rsidR="00194F00">
        <w:t xml:space="preserve"> </w:t>
      </w:r>
      <w:r w:rsidR="00E970D2">
        <w:t>welcome</w:t>
      </w:r>
      <w:r w:rsidR="00194F00">
        <w:t xml:space="preserve"> </w:t>
      </w:r>
      <w:r w:rsidR="0017629B">
        <w:t>Dermot</w:t>
      </w:r>
      <w:r w:rsidR="00194F00">
        <w:t xml:space="preserve"> </w:t>
      </w:r>
      <w:r w:rsidR="0017629B">
        <w:t>Nolan</w:t>
      </w:r>
      <w:r w:rsidR="00E970D2">
        <w:t>,</w:t>
      </w:r>
      <w:r w:rsidR="00194F00">
        <w:t xml:space="preserve"> </w:t>
      </w:r>
      <w:r w:rsidR="00E970D2">
        <w:t>who</w:t>
      </w:r>
      <w:r w:rsidR="00194F00">
        <w:t xml:space="preserve"> </w:t>
      </w:r>
      <w:r w:rsidR="0017629B">
        <w:t>is</w:t>
      </w:r>
      <w:r w:rsidR="00194F00">
        <w:t xml:space="preserve"> </w:t>
      </w:r>
      <w:r w:rsidR="0017629B">
        <w:t>the</w:t>
      </w:r>
      <w:r w:rsidR="00194F00">
        <w:t xml:space="preserve"> </w:t>
      </w:r>
      <w:r w:rsidR="0017629B">
        <w:t>former</w:t>
      </w:r>
      <w:r w:rsidR="00194F00">
        <w:t xml:space="preserve"> </w:t>
      </w:r>
      <w:r w:rsidR="0017629B">
        <w:t>CEO</w:t>
      </w:r>
      <w:r w:rsidR="00194F00">
        <w:t xml:space="preserve"> </w:t>
      </w:r>
      <w:r w:rsidR="0017629B">
        <w:t>of</w:t>
      </w:r>
      <w:r w:rsidR="00194F00">
        <w:t xml:space="preserve"> </w:t>
      </w:r>
      <w:r w:rsidR="00E970D2">
        <w:t>the</w:t>
      </w:r>
      <w:r w:rsidR="00194F00">
        <w:t xml:space="preserve"> </w:t>
      </w:r>
      <w:r w:rsidR="00E970D2">
        <w:t>energy</w:t>
      </w:r>
      <w:r w:rsidR="00194F00">
        <w:t xml:space="preserve"> </w:t>
      </w:r>
      <w:r w:rsidR="00E970D2">
        <w:t>regulator,</w:t>
      </w:r>
      <w:r w:rsidR="00194F00">
        <w:t xml:space="preserve"> </w:t>
      </w:r>
      <w:r w:rsidR="0017629B">
        <w:t>Ofgem.</w:t>
      </w:r>
      <w:r w:rsidR="00194F00">
        <w:t xml:space="preserve"> </w:t>
      </w:r>
      <w:r w:rsidR="00E970D2">
        <w:t>Good</w:t>
      </w:r>
      <w:r w:rsidR="00194F00">
        <w:t xml:space="preserve"> </w:t>
      </w:r>
      <w:r w:rsidR="00E970D2">
        <w:t>morning,</w:t>
      </w:r>
      <w:r w:rsidR="00194F00">
        <w:t xml:space="preserve"> </w:t>
      </w:r>
      <w:r w:rsidR="00E970D2">
        <w:t>Mr</w:t>
      </w:r>
      <w:r w:rsidR="00194F00">
        <w:t xml:space="preserve"> </w:t>
      </w:r>
      <w:r w:rsidR="00E970D2">
        <w:t>Nolan.</w:t>
      </w:r>
    </w:p>
    <w:p w:rsidR="00493100" w:rsidP="00B5529F">
      <w:pPr>
        <w:pStyle w:val="Answer"/>
      </w:pPr>
      <w:sdt>
        <w:sdtPr>
          <w:alias w:val="Witness"/>
          <w:id w:val="-643195172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Good</w:t>
      </w:r>
      <w:r w:rsidR="00194F00">
        <w:t xml:space="preserve"> </w:t>
      </w:r>
      <w:r>
        <w:t>morning</w:t>
      </w:r>
      <w:r w:rsidR="00E970D2">
        <w:t>,</w:t>
      </w:r>
      <w:r w:rsidR="00194F00">
        <w:t xml:space="preserve"> </w:t>
      </w:r>
      <w:r w:rsidR="00E970D2">
        <w:t>Chair.</w:t>
      </w:r>
    </w:p>
    <w:p w:rsidR="00493100" w:rsidP="00B5529F">
      <w:pPr>
        <w:pStyle w:val="Question"/>
      </w:pPr>
      <w:sdt>
        <w:sdtPr>
          <w:alias w:val="Member"/>
          <w:tag w:val="&lt;Member mnisId='4621' dodsId='77854'&gt;"/>
          <w:id w:val="295488452"/>
          <w:placeholder>
            <w:docPart w:val="DefaultPlaceholder_-1854013440"/>
          </w:placeholder>
          <w:richText/>
        </w:sdtPr>
        <w:sdtContent>
          <w:r w:rsidRPr="00493100">
            <w:rPr>
              <w:b/>
            </w:rPr>
            <w:t>Chair:</w:t>
          </w:r>
        </w:sdtContent>
      </w:sdt>
      <w:r w:rsidR="00194F00">
        <w:t xml:space="preserve"> </w:t>
      </w:r>
      <w:r w:rsidR="00E970D2">
        <w:t>It</w:t>
      </w:r>
      <w:r w:rsidR="00194F00">
        <w:t xml:space="preserve"> </w:t>
      </w:r>
      <w:r w:rsidR="00E970D2">
        <w:t>is</w:t>
      </w:r>
      <w:r w:rsidR="00194F00">
        <w:t xml:space="preserve"> </w:t>
      </w:r>
      <w:r w:rsidR="00E970D2">
        <w:t>becoming</w:t>
      </w:r>
      <w:r w:rsidR="00194F00">
        <w:t xml:space="preserve"> </w:t>
      </w:r>
      <w:r w:rsidR="00E970D2">
        <w:t>increasingly</w:t>
      </w:r>
      <w:r w:rsidR="00194F00">
        <w:t xml:space="preserve"> </w:t>
      </w:r>
      <w:r w:rsidR="00E970D2">
        <w:t>clear,</w:t>
      </w:r>
      <w:r w:rsidR="00194F00">
        <w:t xml:space="preserve"> </w:t>
      </w:r>
      <w:r w:rsidR="00E970D2">
        <w:t>to</w:t>
      </w:r>
      <w:r w:rsidR="00194F00">
        <w:t xml:space="preserve"> </w:t>
      </w:r>
      <w:r w:rsidR="00E970D2">
        <w:t>me</w:t>
      </w:r>
      <w:r w:rsidR="00194F00">
        <w:t xml:space="preserve"> </w:t>
      </w:r>
      <w:r w:rsidR="00E970D2">
        <w:t>at</w:t>
      </w:r>
      <w:r w:rsidR="00194F00">
        <w:t xml:space="preserve"> </w:t>
      </w:r>
      <w:r w:rsidR="00E970D2">
        <w:t>least,</w:t>
      </w:r>
      <w:r w:rsidR="00194F00">
        <w:t xml:space="preserve"> </w:t>
      </w:r>
      <w:r w:rsidR="00E970D2">
        <w:t>that</w:t>
      </w:r>
      <w:r w:rsidR="00194F00">
        <w:t xml:space="preserve"> </w:t>
      </w:r>
      <w:r w:rsidR="00B5529F">
        <w:t xml:space="preserve">the </w:t>
      </w:r>
      <w:r w:rsidR="00E970D2">
        <w:t>failure</w:t>
      </w:r>
      <w:r w:rsidR="00194F00">
        <w:t xml:space="preserve"> </w:t>
      </w:r>
      <w:r w:rsidR="00E970D2">
        <w:t>in</w:t>
      </w:r>
      <w:r w:rsidR="00194F00">
        <w:t xml:space="preserve"> </w:t>
      </w:r>
      <w:r w:rsidR="00E970D2">
        <w:t>the</w:t>
      </w:r>
      <w:r w:rsidR="00194F00">
        <w:t xml:space="preserve"> </w:t>
      </w:r>
      <w:r w:rsidR="00E970D2">
        <w:t>energy</w:t>
      </w:r>
      <w:r w:rsidR="00194F00">
        <w:t xml:space="preserve"> </w:t>
      </w:r>
      <w:r w:rsidR="00E970D2">
        <w:t>market</w:t>
      </w:r>
      <w:r w:rsidR="00194F00">
        <w:t xml:space="preserve"> </w:t>
      </w:r>
      <w:r w:rsidR="00E970D2">
        <w:t>is</w:t>
      </w:r>
      <w:r w:rsidR="00194F00">
        <w:t xml:space="preserve"> </w:t>
      </w:r>
      <w:r w:rsidR="00E970D2">
        <w:t>only</w:t>
      </w:r>
      <w:r w:rsidR="00194F00">
        <w:t xml:space="preserve"> </w:t>
      </w:r>
      <w:r w:rsidR="00E970D2">
        <w:t>really</w:t>
      </w:r>
      <w:r w:rsidR="00194F00">
        <w:t xml:space="preserve"> </w:t>
      </w:r>
      <w:r w:rsidR="00E970D2">
        <w:t>comparable,</w:t>
      </w:r>
      <w:r w:rsidR="00194F00">
        <w:t xml:space="preserve"> </w:t>
      </w:r>
      <w:r w:rsidR="00E970D2">
        <w:t>from</w:t>
      </w:r>
      <w:r w:rsidR="00194F00">
        <w:t xml:space="preserve"> </w:t>
      </w:r>
      <w:r w:rsidR="00E970D2">
        <w:t>a</w:t>
      </w:r>
      <w:r w:rsidR="00194F00">
        <w:t xml:space="preserve"> </w:t>
      </w:r>
      <w:r w:rsidR="00E970D2">
        <w:t>regulatory</w:t>
      </w:r>
      <w:r w:rsidR="00194F00">
        <w:t xml:space="preserve"> </w:t>
      </w:r>
      <w:r w:rsidR="00E970D2">
        <w:t>perspective,</w:t>
      </w:r>
      <w:r w:rsidR="00194F00">
        <w:t xml:space="preserve"> </w:t>
      </w:r>
      <w:r w:rsidR="00E970D2">
        <w:t>to</w:t>
      </w:r>
      <w:r w:rsidR="00194F00">
        <w:t xml:space="preserve"> </w:t>
      </w:r>
      <w:r w:rsidR="00E970D2">
        <w:t>failing</w:t>
      </w:r>
      <w:r w:rsidR="00194F00">
        <w:t xml:space="preserve"> </w:t>
      </w:r>
      <w:r w:rsidR="00E970D2">
        <w:t>in</w:t>
      </w:r>
      <w:r w:rsidR="00194F00">
        <w:t xml:space="preserve"> </w:t>
      </w:r>
      <w:r w:rsidR="00E970D2">
        <w:t>the</w:t>
      </w:r>
      <w:r w:rsidR="00194F00">
        <w:t xml:space="preserve"> </w:t>
      </w:r>
      <w:r w:rsidR="00E970D2">
        <w:t>financial</w:t>
      </w:r>
      <w:r w:rsidR="00194F00">
        <w:t xml:space="preserve"> </w:t>
      </w:r>
      <w:r w:rsidR="00E970D2">
        <w:t>market</w:t>
      </w:r>
      <w:r w:rsidR="00194F00">
        <w:t xml:space="preserve"> </w:t>
      </w:r>
      <w:r w:rsidR="00E970D2">
        <w:t>during</w:t>
      </w:r>
      <w:r w:rsidR="00194F00">
        <w:t xml:space="preserve"> </w:t>
      </w:r>
      <w:r w:rsidR="00E970D2">
        <w:t>the</w:t>
      </w:r>
      <w:r w:rsidR="00194F00">
        <w:t xml:space="preserve"> </w:t>
      </w:r>
      <w:r w:rsidR="00E970D2">
        <w:t>banking</w:t>
      </w:r>
      <w:r w:rsidR="00194F00">
        <w:t xml:space="preserve"> </w:t>
      </w:r>
      <w:r w:rsidR="00E970D2">
        <w:t>crisis</w:t>
      </w:r>
      <w:r w:rsidR="00194F00">
        <w:t xml:space="preserve"> </w:t>
      </w:r>
      <w:r w:rsidR="00E970D2">
        <w:t>in</w:t>
      </w:r>
      <w:r w:rsidR="00194F00">
        <w:t xml:space="preserve"> </w:t>
      </w:r>
      <w:r w:rsidR="00E970D2">
        <w:t>2008.</w:t>
      </w:r>
      <w:r w:rsidR="00194F00">
        <w:t xml:space="preserve"> </w:t>
      </w:r>
      <w:r w:rsidR="00E970D2">
        <w:t>It</w:t>
      </w:r>
      <w:r w:rsidR="00194F00">
        <w:t xml:space="preserve"> </w:t>
      </w:r>
      <w:r>
        <w:t>is</w:t>
      </w:r>
      <w:r w:rsidR="00194F00">
        <w:t xml:space="preserve"> </w:t>
      </w:r>
      <w:r>
        <w:t>a</w:t>
      </w:r>
      <w:r w:rsidR="00194F00">
        <w:t xml:space="preserve"> </w:t>
      </w:r>
      <w:r>
        <w:t>very</w:t>
      </w:r>
      <w:r w:rsidR="00194F00">
        <w:t xml:space="preserve"> </w:t>
      </w:r>
      <w:r>
        <w:t>significant</w:t>
      </w:r>
      <w:r w:rsidR="00194F00">
        <w:t xml:space="preserve"> </w:t>
      </w:r>
      <w:r>
        <w:t>structural</w:t>
      </w:r>
      <w:r w:rsidR="00194F00">
        <w:t xml:space="preserve"> </w:t>
      </w:r>
      <w:r>
        <w:t>failure</w:t>
      </w:r>
      <w:r w:rsidR="00194F00">
        <w:t xml:space="preserve"> </w:t>
      </w:r>
      <w:r w:rsidR="00E970D2">
        <w:t>of</w:t>
      </w:r>
      <w:r w:rsidR="00194F00">
        <w:t xml:space="preserve"> </w:t>
      </w:r>
      <w:r w:rsidR="00E970D2">
        <w:t>supervision</w:t>
      </w:r>
      <w:r w:rsidR="00194F00">
        <w:t xml:space="preserve"> </w:t>
      </w:r>
      <w:r w:rsidR="00E970D2">
        <w:t>of</w:t>
      </w:r>
      <w:r w:rsidR="00194F00">
        <w:t xml:space="preserve"> </w:t>
      </w:r>
      <w:r w:rsidR="00E970D2">
        <w:t>an</w:t>
      </w:r>
      <w:r w:rsidR="00194F00">
        <w:t xml:space="preserve"> </w:t>
      </w:r>
      <w:r w:rsidR="00E970D2">
        <w:t>important</w:t>
      </w:r>
      <w:r w:rsidR="00194F00">
        <w:t xml:space="preserve"> </w:t>
      </w:r>
      <w:r w:rsidR="00E970D2">
        <w:t>market</w:t>
      </w:r>
      <w:r>
        <w:t>.</w:t>
      </w:r>
      <w:r w:rsidR="00194F00">
        <w:t xml:space="preserve"> </w:t>
      </w:r>
      <w:r w:rsidR="00E970D2">
        <w:t>Most</w:t>
      </w:r>
      <w:r w:rsidR="00194F00">
        <w:t xml:space="preserve"> </w:t>
      </w:r>
      <w:r w:rsidR="00E970D2">
        <w:t>of</w:t>
      </w:r>
      <w:r w:rsidR="00194F00">
        <w:t xml:space="preserve"> </w:t>
      </w:r>
      <w:r w:rsidR="00E970D2">
        <w:t>the</w:t>
      </w:r>
      <w:r w:rsidR="00194F00">
        <w:t xml:space="preserve"> </w:t>
      </w:r>
      <w:r w:rsidR="00E970D2">
        <w:t>problems</w:t>
      </w:r>
      <w:r w:rsidR="00194F00">
        <w:t xml:space="preserve"> </w:t>
      </w:r>
      <w:r w:rsidR="00E970D2">
        <w:t>appear</w:t>
      </w:r>
      <w:r w:rsidR="00194F00">
        <w:t xml:space="preserve"> </w:t>
      </w:r>
      <w:r w:rsidR="00E970D2">
        <w:t>to</w:t>
      </w:r>
      <w:r w:rsidR="00194F00">
        <w:t xml:space="preserve"> </w:t>
      </w:r>
      <w:r w:rsidR="00E970D2">
        <w:t>have</w:t>
      </w:r>
      <w:r w:rsidR="00194F00">
        <w:t xml:space="preserve"> </w:t>
      </w:r>
      <w:r w:rsidR="00E970D2">
        <w:t>occurred</w:t>
      </w:r>
      <w:r w:rsidR="00194F00">
        <w:t xml:space="preserve"> </w:t>
      </w:r>
      <w:r w:rsidR="00E970D2">
        <w:t>during</w:t>
      </w:r>
      <w:r w:rsidR="00194F00">
        <w:t xml:space="preserve"> </w:t>
      </w:r>
      <w:r w:rsidR="00E970D2">
        <w:t>the</w:t>
      </w:r>
      <w:r w:rsidR="00194F00">
        <w:t xml:space="preserve"> </w:t>
      </w:r>
      <w:r w:rsidR="00E970D2">
        <w:t>time</w:t>
      </w:r>
      <w:r w:rsidR="00194F00">
        <w:t xml:space="preserve"> </w:t>
      </w:r>
      <w:r w:rsidR="00E970D2">
        <w:t>when</w:t>
      </w:r>
      <w:r w:rsidR="00194F00">
        <w:t xml:space="preserve"> </w:t>
      </w:r>
      <w:r w:rsidR="00E970D2">
        <w:t>you</w:t>
      </w:r>
      <w:r w:rsidR="00194F00">
        <w:t xml:space="preserve"> </w:t>
      </w:r>
      <w:r w:rsidR="00E970D2">
        <w:t>were</w:t>
      </w:r>
      <w:r w:rsidR="00194F00">
        <w:t xml:space="preserve"> </w:t>
      </w:r>
      <w:r w:rsidR="00E970D2">
        <w:t>CEO</w:t>
      </w:r>
      <w:r w:rsidR="00194F00">
        <w:t xml:space="preserve"> </w:t>
      </w:r>
      <w:r w:rsidR="00E970D2">
        <w:t>of</w:t>
      </w:r>
      <w:r w:rsidR="00194F00">
        <w:t xml:space="preserve"> </w:t>
      </w:r>
      <w:r w:rsidR="00E970D2">
        <w:t>the</w:t>
      </w:r>
      <w:r w:rsidR="00194F00">
        <w:t xml:space="preserve"> </w:t>
      </w:r>
      <w:r w:rsidR="00E970D2">
        <w:t>energy</w:t>
      </w:r>
      <w:r w:rsidR="00194F00">
        <w:t xml:space="preserve"> </w:t>
      </w:r>
      <w:r w:rsidR="00E970D2">
        <w:t>regulator,</w:t>
      </w:r>
      <w:r w:rsidR="00194F00">
        <w:t xml:space="preserve"> </w:t>
      </w:r>
      <w:r w:rsidR="00E970D2">
        <w:t>Ofgem.</w:t>
      </w:r>
      <w:r w:rsidR="00194F00">
        <w:t xml:space="preserve"> </w:t>
      </w:r>
      <w:r>
        <w:t>It</w:t>
      </w:r>
      <w:r w:rsidR="00194F00">
        <w:t xml:space="preserve"> </w:t>
      </w:r>
      <w:r>
        <w:t>is</w:t>
      </w:r>
      <w:r w:rsidR="00194F00">
        <w:t xml:space="preserve"> </w:t>
      </w:r>
      <w:r>
        <w:t>really</w:t>
      </w:r>
      <w:r w:rsidR="00194F00">
        <w:t xml:space="preserve"> </w:t>
      </w:r>
      <w:r>
        <w:t>important</w:t>
      </w:r>
      <w:r w:rsidR="00194F00">
        <w:t xml:space="preserve"> </w:t>
      </w:r>
      <w:r>
        <w:t>for</w:t>
      </w:r>
      <w:r w:rsidR="00194F00">
        <w:t xml:space="preserve"> </w:t>
      </w:r>
      <w:r>
        <w:t>this</w:t>
      </w:r>
      <w:r w:rsidR="00194F00">
        <w:t xml:space="preserve"> </w:t>
      </w:r>
      <w:r>
        <w:t>Committee</w:t>
      </w:r>
      <w:r w:rsidR="00194F00">
        <w:t xml:space="preserve"> </w:t>
      </w:r>
      <w:r>
        <w:t>to</w:t>
      </w:r>
      <w:r w:rsidR="00194F00">
        <w:t xml:space="preserve"> </w:t>
      </w:r>
      <w:r w:rsidR="00E970D2">
        <w:t>therefore</w:t>
      </w:r>
      <w:r w:rsidR="00194F00">
        <w:t xml:space="preserve"> </w:t>
      </w:r>
      <w:r>
        <w:t>understand</w:t>
      </w:r>
      <w:r w:rsidR="00194F00">
        <w:t xml:space="preserve"> </w:t>
      </w:r>
      <w:r w:rsidR="00E970D2">
        <w:t>how</w:t>
      </w:r>
      <w:r w:rsidR="00194F00">
        <w:t xml:space="preserve"> </w:t>
      </w:r>
      <w:r w:rsidR="00E970D2">
        <w:t>that</w:t>
      </w:r>
      <w:r w:rsidR="00194F00">
        <w:t xml:space="preserve"> </w:t>
      </w:r>
      <w:r w:rsidR="00E970D2">
        <w:t>happened,</w:t>
      </w:r>
      <w:r w:rsidR="00194F00">
        <w:t xml:space="preserve"> </w:t>
      </w:r>
      <w:r w:rsidR="00E970D2">
        <w:t>so</w:t>
      </w:r>
      <w:r w:rsidR="00194F00">
        <w:t xml:space="preserve"> </w:t>
      </w:r>
      <w:r w:rsidR="00E970D2">
        <w:t>that</w:t>
      </w:r>
      <w:r w:rsidR="00194F00">
        <w:t xml:space="preserve"> </w:t>
      </w:r>
      <w:r w:rsidR="00E970D2">
        <w:t>we</w:t>
      </w:r>
      <w:r w:rsidR="00194F00">
        <w:t xml:space="preserve"> </w:t>
      </w:r>
      <w:r w:rsidR="00E970D2">
        <w:t>can</w:t>
      </w:r>
      <w:r w:rsidR="00194F00">
        <w:t xml:space="preserve"> </w:t>
      </w:r>
      <w:r w:rsidR="00E970D2">
        <w:t>make</w:t>
      </w:r>
      <w:r w:rsidR="00194F00">
        <w:t xml:space="preserve"> </w:t>
      </w:r>
      <w:r w:rsidR="00E970D2">
        <w:t>recommendations</w:t>
      </w:r>
      <w:r w:rsidR="00194F00">
        <w:t xml:space="preserve"> </w:t>
      </w:r>
      <w:r w:rsidR="00E970D2">
        <w:t>about</w:t>
      </w:r>
      <w:r w:rsidR="00194F00">
        <w:t xml:space="preserve"> </w:t>
      </w:r>
      <w:r w:rsidR="00E970D2">
        <w:t>how</w:t>
      </w:r>
      <w:r w:rsidR="00194F00">
        <w:t xml:space="preserve"> </w:t>
      </w:r>
      <w:r w:rsidR="00E970D2">
        <w:t>we</w:t>
      </w:r>
      <w:r w:rsidR="00194F00">
        <w:t xml:space="preserve"> </w:t>
      </w:r>
      <w:r w:rsidR="00E970D2">
        <w:t>avoid</w:t>
      </w:r>
      <w:r w:rsidR="00194F00">
        <w:t xml:space="preserve"> </w:t>
      </w:r>
      <w:r w:rsidR="00E970D2">
        <w:t>this</w:t>
      </w:r>
      <w:r w:rsidR="00194F00">
        <w:t xml:space="preserve"> </w:t>
      </w:r>
      <w:r w:rsidR="00E970D2">
        <w:t>in</w:t>
      </w:r>
      <w:r w:rsidR="00194F00">
        <w:t xml:space="preserve"> </w:t>
      </w:r>
      <w:r w:rsidR="00E970D2">
        <w:t>the</w:t>
      </w:r>
      <w:r w:rsidR="00194F00">
        <w:t xml:space="preserve"> </w:t>
      </w:r>
      <w:r w:rsidR="00E970D2">
        <w:t>future.</w:t>
      </w:r>
      <w:r w:rsidR="00194F00">
        <w:t xml:space="preserve"> </w:t>
      </w:r>
      <w:r w:rsidR="00E970D2">
        <w:t>Were</w:t>
      </w:r>
      <w:r w:rsidR="00194F00">
        <w:t xml:space="preserve"> </w:t>
      </w:r>
      <w:r w:rsidR="00E970D2">
        <w:t>you</w:t>
      </w:r>
      <w:r w:rsidR="00194F00">
        <w:t xml:space="preserve"> </w:t>
      </w:r>
      <w:r w:rsidR="00E970D2">
        <w:t>naïve</w:t>
      </w:r>
      <w:r w:rsidR="00194F00">
        <w:t xml:space="preserve"> </w:t>
      </w:r>
      <w:r w:rsidR="00E970D2">
        <w:t>as</w:t>
      </w:r>
      <w:r w:rsidR="00194F00">
        <w:t xml:space="preserve"> </w:t>
      </w:r>
      <w:r w:rsidR="00E970D2">
        <w:t>an</w:t>
      </w:r>
      <w:r w:rsidR="00194F00">
        <w:t xml:space="preserve"> </w:t>
      </w:r>
      <w:r w:rsidR="00E970D2">
        <w:t>organisation</w:t>
      </w:r>
      <w:r w:rsidR="00194F00">
        <w:t xml:space="preserve"> </w:t>
      </w:r>
      <w:r w:rsidR="00E970D2">
        <w:t>to</w:t>
      </w:r>
      <w:r w:rsidR="00194F00">
        <w:t xml:space="preserve"> </w:t>
      </w:r>
      <w:r w:rsidR="00E970D2">
        <w:t>the</w:t>
      </w:r>
      <w:r w:rsidR="00194F00">
        <w:t xml:space="preserve"> </w:t>
      </w:r>
      <w:r w:rsidR="00E970D2">
        <w:t>problems,</w:t>
      </w:r>
      <w:r w:rsidR="00194F00">
        <w:t xml:space="preserve"> </w:t>
      </w:r>
      <w:r w:rsidR="00E970D2">
        <w:t>or</w:t>
      </w:r>
      <w:r w:rsidR="00194F00">
        <w:t xml:space="preserve"> </w:t>
      </w:r>
      <w:r w:rsidR="00E970D2">
        <w:t>were</w:t>
      </w:r>
      <w:r w:rsidR="00194F00">
        <w:t xml:space="preserve"> </w:t>
      </w:r>
      <w:r w:rsidR="00E970D2">
        <w:t>you</w:t>
      </w:r>
      <w:r w:rsidR="00194F00">
        <w:t xml:space="preserve"> </w:t>
      </w:r>
      <w:r w:rsidR="00E970D2">
        <w:t>wilfully</w:t>
      </w:r>
      <w:r w:rsidR="00194F00">
        <w:t xml:space="preserve"> </w:t>
      </w:r>
      <w:r w:rsidR="00E970D2">
        <w:t>negligent?</w:t>
      </w:r>
    </w:p>
    <w:p w:rsidR="00C53D66" w:rsidP="00B5529F">
      <w:pPr>
        <w:pStyle w:val="Answer"/>
      </w:pPr>
      <w:sdt>
        <w:sdtPr>
          <w:alias w:val="Witness"/>
          <w:id w:val="1481967557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That</w:t>
      </w:r>
      <w:r w:rsidR="00194F00">
        <w:t xml:space="preserve"> </w:t>
      </w:r>
      <w:r>
        <w:t>is</w:t>
      </w:r>
      <w:r w:rsidR="00194F00">
        <w:t xml:space="preserve"> </w:t>
      </w:r>
      <w:r>
        <w:t>giving</w:t>
      </w:r>
      <w:r w:rsidR="00194F00">
        <w:t xml:space="preserve"> </w:t>
      </w:r>
      <w:r>
        <w:t>me</w:t>
      </w:r>
      <w:r w:rsidR="00194F00">
        <w:t xml:space="preserve"> </w:t>
      </w:r>
      <w:r>
        <w:t>two</w:t>
      </w:r>
      <w:r w:rsidR="00194F00">
        <w:t xml:space="preserve"> </w:t>
      </w:r>
      <w:r>
        <w:t>not</w:t>
      </w:r>
      <w:r w:rsidR="00194F00">
        <w:t xml:space="preserve"> </w:t>
      </w:r>
      <w:r>
        <w:t>very</w:t>
      </w:r>
      <w:r w:rsidR="00194F00">
        <w:t xml:space="preserve"> </w:t>
      </w:r>
      <w:r>
        <w:t>appealing</w:t>
      </w:r>
      <w:r w:rsidR="00194F00">
        <w:t xml:space="preserve"> </w:t>
      </w:r>
      <w:r>
        <w:t>choices.</w:t>
      </w:r>
    </w:p>
    <w:p w:rsidR="00C53D66" w:rsidP="00B5529F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621' dodsId='77854'&gt;"/>
          <w:id w:val="-732629227"/>
          <w:placeholder>
            <w:docPart w:val="DefaultPlaceholder_-1854013440"/>
          </w:placeholder>
          <w:richText/>
        </w:sdtPr>
        <w:sdtContent>
          <w:r w:rsidRPr="00C53D66">
            <w:rPr>
              <w:b/>
            </w:rPr>
            <w:t>Chair:</w:t>
          </w:r>
        </w:sdtContent>
      </w:sdt>
      <w:r w:rsidR="00194F00">
        <w:t xml:space="preserve"> </w:t>
      </w:r>
      <w:r>
        <w:t>What</w:t>
      </w:r>
      <w:r w:rsidR="00194F00">
        <w:t xml:space="preserve"> </w:t>
      </w:r>
      <w:r>
        <w:t>is</w:t>
      </w:r>
      <w:r w:rsidR="00194F00">
        <w:t xml:space="preserve"> </w:t>
      </w:r>
      <w:r>
        <w:t>the</w:t>
      </w:r>
      <w:r w:rsidR="00194F00">
        <w:t xml:space="preserve"> </w:t>
      </w:r>
      <w:r>
        <w:t>third?</w:t>
      </w:r>
    </w:p>
    <w:p w:rsidR="008D4D79" w:rsidP="00B5529F">
      <w:pPr>
        <w:pStyle w:val="Answer"/>
      </w:pPr>
      <w:sdt>
        <w:sdtPr>
          <w:alias w:val="Witness"/>
          <w:id w:val="983515693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FD0776">
        <w:t>The</w:t>
      </w:r>
      <w:r w:rsidR="00194F00">
        <w:t xml:space="preserve"> </w:t>
      </w:r>
      <w:r w:rsidR="00FD0776">
        <w:t>third</w:t>
      </w:r>
      <w:r w:rsidR="00194F00">
        <w:t xml:space="preserve"> </w:t>
      </w:r>
      <w:r w:rsidR="00FD0776">
        <w:t>is</w:t>
      </w:r>
      <w:r w:rsidR="00194F00">
        <w:t xml:space="preserve"> </w:t>
      </w:r>
      <w:r w:rsidR="00FD0776">
        <w:t>if</w:t>
      </w:r>
      <w:r w:rsidR="00194F00">
        <w:t xml:space="preserve"> </w:t>
      </w:r>
      <w:r w:rsidR="00FD0776">
        <w:t>I</w:t>
      </w:r>
      <w:r w:rsidR="00194F00">
        <w:t xml:space="preserve"> </w:t>
      </w:r>
      <w:r w:rsidR="00FD0776">
        <w:t>might</w:t>
      </w:r>
      <w:r w:rsidR="00194F00">
        <w:t xml:space="preserve"> </w:t>
      </w:r>
      <w:r w:rsidR="00FD0776">
        <w:t>try</w:t>
      </w:r>
      <w:r w:rsidR="00194F00">
        <w:t xml:space="preserve"> </w:t>
      </w:r>
      <w:r w:rsidR="00FD0776">
        <w:t>to</w:t>
      </w:r>
      <w:r w:rsidR="00194F00">
        <w:t xml:space="preserve"> </w:t>
      </w:r>
      <w:r w:rsidR="00FD0776">
        <w:t>explain</w:t>
      </w:r>
      <w:r w:rsidR="00194F00">
        <w:t xml:space="preserve"> </w:t>
      </w:r>
      <w:r w:rsidR="00FD0776">
        <w:t>some</w:t>
      </w:r>
      <w:r w:rsidR="00194F00">
        <w:t xml:space="preserve"> </w:t>
      </w:r>
      <w:r w:rsidR="00FD0776">
        <w:t>of</w:t>
      </w:r>
      <w:r w:rsidR="00194F00">
        <w:t xml:space="preserve"> </w:t>
      </w:r>
      <w:r w:rsidR="00FD0776">
        <w:t>the</w:t>
      </w:r>
      <w:r w:rsidR="00194F00">
        <w:t xml:space="preserve"> </w:t>
      </w:r>
      <w:r w:rsidR="00FD0776">
        <w:t>thinking</w:t>
      </w:r>
      <w:r w:rsidR="00194F00">
        <w:t xml:space="preserve"> </w:t>
      </w:r>
      <w:r w:rsidR="00FD0776">
        <w:t>behind</w:t>
      </w:r>
      <w:r w:rsidR="00194F00">
        <w:t xml:space="preserve"> </w:t>
      </w:r>
      <w:r w:rsidR="00FD0776">
        <w:t>it.</w:t>
      </w:r>
      <w:r w:rsidR="00194F00">
        <w:t xml:space="preserve"> </w:t>
      </w:r>
      <w:r w:rsidR="00FD0776">
        <w:t>I</w:t>
      </w:r>
      <w:r w:rsidR="00194F00">
        <w:t xml:space="preserve"> </w:t>
      </w:r>
      <w:r w:rsidR="00FD0776">
        <w:t>will</w:t>
      </w:r>
      <w:r w:rsidR="00194F00">
        <w:t xml:space="preserve"> </w:t>
      </w:r>
      <w:r w:rsidR="00FD0776">
        <w:t>obviously</w:t>
      </w:r>
      <w:r w:rsidR="00194F00">
        <w:t xml:space="preserve"> </w:t>
      </w:r>
      <w:r w:rsidR="00FD0776">
        <w:t>try</w:t>
      </w:r>
      <w:r w:rsidR="00194F00">
        <w:t xml:space="preserve"> </w:t>
      </w:r>
      <w:r w:rsidR="00FD0776">
        <w:t>to</w:t>
      </w:r>
      <w:r w:rsidR="00194F00">
        <w:t xml:space="preserve"> </w:t>
      </w:r>
      <w:r w:rsidR="00FD0776">
        <w:t>answer</w:t>
      </w:r>
      <w:r w:rsidR="00194F00">
        <w:t xml:space="preserve"> </w:t>
      </w:r>
      <w:r w:rsidR="00FD0776">
        <w:t>the</w:t>
      </w:r>
      <w:r w:rsidR="00194F00">
        <w:t xml:space="preserve"> </w:t>
      </w:r>
      <w:r w:rsidR="00FD0776">
        <w:t>question</w:t>
      </w:r>
      <w:r w:rsidR="00194F00">
        <w:t xml:space="preserve"> </w:t>
      </w:r>
      <w:r w:rsidR="00FD0776">
        <w:t>directly.</w:t>
      </w:r>
      <w:r w:rsidR="00194F00">
        <w:t xml:space="preserve"> </w:t>
      </w:r>
      <w:r w:rsidR="00C53D66">
        <w:t>I</w:t>
      </w:r>
      <w:r w:rsidR="00194F00">
        <w:t xml:space="preserve"> </w:t>
      </w:r>
      <w:r w:rsidR="00C53D66">
        <w:t>do</w:t>
      </w:r>
      <w:r w:rsidR="00194F00">
        <w:t xml:space="preserve"> </w:t>
      </w:r>
      <w:r w:rsidR="00C53D66">
        <w:t>not</w:t>
      </w:r>
      <w:r w:rsidR="00194F00">
        <w:t xml:space="preserve"> </w:t>
      </w:r>
      <w:r w:rsidR="00C53D66">
        <w:t>want</w:t>
      </w:r>
      <w:r w:rsidR="00194F00">
        <w:t xml:space="preserve"> </w:t>
      </w:r>
      <w:r w:rsidR="00C53D66">
        <w:t>to</w:t>
      </w:r>
      <w:r w:rsidR="00194F00">
        <w:t xml:space="preserve"> </w:t>
      </w:r>
      <w:r w:rsidR="00C53D66">
        <w:t>start</w:t>
      </w:r>
      <w:r w:rsidR="00194F00">
        <w:t xml:space="preserve"> </w:t>
      </w:r>
      <w:r w:rsidR="00C53D66">
        <w:t>going</w:t>
      </w:r>
      <w:r w:rsidR="00194F00">
        <w:t xml:space="preserve"> </w:t>
      </w:r>
      <w:r w:rsidR="00C53D66">
        <w:t>back</w:t>
      </w:r>
      <w:r w:rsidR="00194F00">
        <w:t xml:space="preserve"> </w:t>
      </w:r>
      <w:r w:rsidR="00C53D66">
        <w:t>to</w:t>
      </w:r>
      <w:r w:rsidR="00194F00">
        <w:t xml:space="preserve"> </w:t>
      </w:r>
      <w:r w:rsidR="00C53D66">
        <w:t>when</w:t>
      </w:r>
      <w:r w:rsidR="00194F00">
        <w:t xml:space="preserve"> </w:t>
      </w:r>
      <w:r w:rsidR="00C53D66">
        <w:t>I</w:t>
      </w:r>
      <w:r w:rsidR="00194F00">
        <w:t xml:space="preserve"> </w:t>
      </w:r>
      <w:r w:rsidR="00C53D66">
        <w:t>first</w:t>
      </w:r>
      <w:r w:rsidR="00194F00">
        <w:t xml:space="preserve"> </w:t>
      </w:r>
      <w:r w:rsidR="00C53D66">
        <w:t>started</w:t>
      </w:r>
      <w:r w:rsidR="003D2CB7">
        <w:t>,</w:t>
      </w:r>
      <w:r w:rsidR="00194F00">
        <w:t xml:space="preserve"> </w:t>
      </w:r>
      <w:r w:rsidR="003D2CB7">
        <w:t>but</w:t>
      </w:r>
      <w:r w:rsidR="00194F00">
        <w:t xml:space="preserve"> </w:t>
      </w:r>
      <w:r w:rsidR="003D2CB7">
        <w:t>I</w:t>
      </w:r>
      <w:r w:rsidR="00194F00">
        <w:t xml:space="preserve"> </w:t>
      </w:r>
      <w:r w:rsidR="003D2CB7">
        <w:t>will</w:t>
      </w:r>
      <w:r w:rsidR="00194F00">
        <w:t xml:space="preserve"> </w:t>
      </w:r>
      <w:r w:rsidR="003D2CB7">
        <w:t>slightly.</w:t>
      </w:r>
      <w:r w:rsidR="00194F00">
        <w:t xml:space="preserve"> </w:t>
      </w:r>
      <w:r w:rsidR="003D2CB7">
        <w:t>The</w:t>
      </w:r>
      <w:r w:rsidR="00194F00">
        <w:t xml:space="preserve"> </w:t>
      </w:r>
      <w:r w:rsidR="003D2CB7">
        <w:t>sense</w:t>
      </w:r>
      <w:r w:rsidR="00194F00">
        <w:t xml:space="preserve"> </w:t>
      </w:r>
      <w:r w:rsidR="003D2CB7">
        <w:t>at</w:t>
      </w:r>
      <w:r w:rsidR="00194F00">
        <w:t xml:space="preserve"> </w:t>
      </w:r>
      <w:r w:rsidR="003D2CB7">
        <w:t>the</w:t>
      </w:r>
      <w:r w:rsidR="00194F00">
        <w:t xml:space="preserve"> </w:t>
      </w:r>
      <w:r w:rsidR="003D2CB7">
        <w:t>time</w:t>
      </w:r>
      <w:r w:rsidR="00194F00">
        <w:t xml:space="preserve"> </w:t>
      </w:r>
      <w:r w:rsidR="003D2CB7">
        <w:t>was</w:t>
      </w:r>
      <w:r w:rsidR="00194F00">
        <w:t xml:space="preserve"> </w:t>
      </w:r>
      <w:r w:rsidR="003D2CB7">
        <w:t>that</w:t>
      </w:r>
      <w:r w:rsidR="00194F00">
        <w:t xml:space="preserve"> </w:t>
      </w:r>
      <w:r w:rsidR="00C53D66">
        <w:t>Ofgem</w:t>
      </w:r>
      <w:r w:rsidR="00194F00">
        <w:t xml:space="preserve"> </w:t>
      </w:r>
      <w:r w:rsidR="00C53D66">
        <w:t>was</w:t>
      </w:r>
      <w:r w:rsidR="00194F00">
        <w:t xml:space="preserve"> </w:t>
      </w:r>
      <w:r w:rsidR="003D2CB7">
        <w:t>in</w:t>
      </w:r>
      <w:r w:rsidR="00194F00">
        <w:t xml:space="preserve"> </w:t>
      </w:r>
      <w:r w:rsidR="00C53D66">
        <w:t>an</w:t>
      </w:r>
      <w:r w:rsidR="00194F00">
        <w:t xml:space="preserve"> </w:t>
      </w:r>
      <w:r w:rsidR="00C53D66">
        <w:t>environment</w:t>
      </w:r>
      <w:r w:rsidR="00194F00">
        <w:t xml:space="preserve"> </w:t>
      </w:r>
      <w:r w:rsidR="00C53D66">
        <w:t>where</w:t>
      </w:r>
      <w:r w:rsidR="00194F00">
        <w:t xml:space="preserve"> </w:t>
      </w:r>
      <w:r w:rsidR="00C53D66">
        <w:t>it</w:t>
      </w:r>
      <w:r w:rsidR="00194F00">
        <w:t xml:space="preserve"> </w:t>
      </w:r>
      <w:r w:rsidR="00C53D66">
        <w:t>needed</w:t>
      </w:r>
      <w:r w:rsidR="00194F00">
        <w:t xml:space="preserve"> </w:t>
      </w:r>
      <w:r w:rsidR="00C53D66">
        <w:t>to</w:t>
      </w:r>
      <w:r w:rsidR="00194F00">
        <w:t xml:space="preserve"> </w:t>
      </w:r>
      <w:r w:rsidR="00C53D66">
        <w:t>foster</w:t>
      </w:r>
      <w:r w:rsidR="00194F00">
        <w:t xml:space="preserve"> </w:t>
      </w:r>
      <w:r w:rsidR="00C53D66">
        <w:t>new</w:t>
      </w:r>
      <w:r w:rsidR="00194F00">
        <w:t xml:space="preserve"> </w:t>
      </w:r>
      <w:r w:rsidR="00C53D66">
        <w:t>entry.</w:t>
      </w:r>
      <w:r w:rsidR="00194F00">
        <w:t xml:space="preserve"> </w:t>
      </w:r>
      <w:r w:rsidR="003D2CB7">
        <w:t>There</w:t>
      </w:r>
      <w:r w:rsidR="00194F00">
        <w:t xml:space="preserve"> </w:t>
      </w:r>
      <w:r w:rsidR="003D2CB7">
        <w:t>was</w:t>
      </w:r>
      <w:r w:rsidR="00194F00">
        <w:t xml:space="preserve"> </w:t>
      </w:r>
      <w:r w:rsidR="003D2CB7">
        <w:t>a</w:t>
      </w:r>
      <w:r w:rsidR="00194F00">
        <w:t xml:space="preserve"> </w:t>
      </w:r>
      <w:r w:rsidR="003D2CB7">
        <w:t>very</w:t>
      </w:r>
      <w:r w:rsidR="00194F00">
        <w:t xml:space="preserve"> </w:t>
      </w:r>
      <w:r w:rsidR="003D2CB7">
        <w:t>strong</w:t>
      </w:r>
      <w:r w:rsidR="00194F00">
        <w:t xml:space="preserve"> </w:t>
      </w:r>
      <w:r w:rsidR="003D2CB7">
        <w:t>belief</w:t>
      </w:r>
      <w:r w:rsidR="00194F00">
        <w:t xml:space="preserve"> </w:t>
      </w:r>
      <w:r w:rsidR="003D2CB7">
        <w:t>from</w:t>
      </w:r>
      <w:r w:rsidR="00194F00">
        <w:t xml:space="preserve"> </w:t>
      </w:r>
      <w:r w:rsidR="003D2CB7">
        <w:t>Government,</w:t>
      </w:r>
      <w:r w:rsidR="00194F00">
        <w:t xml:space="preserve"> </w:t>
      </w:r>
      <w:r w:rsidR="003D2CB7">
        <w:t>from</w:t>
      </w:r>
      <w:r w:rsidR="00194F00">
        <w:t xml:space="preserve"> </w:t>
      </w:r>
      <w:r w:rsidR="003D2CB7">
        <w:t>the</w:t>
      </w:r>
      <w:r w:rsidR="00194F00">
        <w:t xml:space="preserve"> </w:t>
      </w:r>
      <w:r w:rsidR="003D2CB7">
        <w:t>body</w:t>
      </w:r>
      <w:r w:rsidR="00194F00">
        <w:t xml:space="preserve"> </w:t>
      </w:r>
      <w:r w:rsidR="003D2CB7">
        <w:t>politic,</w:t>
      </w:r>
      <w:r w:rsidR="00194F00">
        <w:t xml:space="preserve"> </w:t>
      </w:r>
      <w:r w:rsidR="003D2CB7">
        <w:t>if</w:t>
      </w:r>
      <w:r w:rsidR="00194F00">
        <w:t xml:space="preserve"> </w:t>
      </w:r>
      <w:r w:rsidR="003D2CB7">
        <w:t>you</w:t>
      </w:r>
      <w:r w:rsidR="00194F00">
        <w:t xml:space="preserve"> </w:t>
      </w:r>
      <w:r w:rsidR="003D2CB7">
        <w:t>will,</w:t>
      </w:r>
      <w:r w:rsidR="00194F00">
        <w:t xml:space="preserve"> </w:t>
      </w:r>
      <w:r w:rsidR="003D2CB7">
        <w:t>that</w:t>
      </w:r>
      <w:r w:rsidR="00194F00">
        <w:t xml:space="preserve"> </w:t>
      </w:r>
      <w:r w:rsidR="003D2CB7">
        <w:t>t</w:t>
      </w:r>
      <w:r w:rsidR="00614F60">
        <w:t>he</w:t>
      </w:r>
      <w:r w:rsidR="00194F00">
        <w:t xml:space="preserve"> </w:t>
      </w:r>
      <w:r w:rsidR="00614F60">
        <w:t>big</w:t>
      </w:r>
      <w:r w:rsidR="00194F00">
        <w:t xml:space="preserve"> </w:t>
      </w:r>
      <w:r w:rsidR="00614F60">
        <w:t>si</w:t>
      </w:r>
      <w:r w:rsidR="008E6636">
        <w:t>x,</w:t>
      </w:r>
      <w:r w:rsidR="00194F00">
        <w:t xml:space="preserve"> </w:t>
      </w:r>
      <w:r w:rsidR="003D2CB7">
        <w:t>which</w:t>
      </w:r>
      <w:r w:rsidR="00194F00">
        <w:t xml:space="preserve"> </w:t>
      </w:r>
      <w:r w:rsidR="003D2CB7">
        <w:t>is</w:t>
      </w:r>
      <w:r w:rsidR="00194F00">
        <w:t xml:space="preserve"> </w:t>
      </w:r>
      <w:r w:rsidR="003D2CB7">
        <w:t>a</w:t>
      </w:r>
      <w:r w:rsidR="00194F00">
        <w:t xml:space="preserve"> </w:t>
      </w:r>
      <w:r w:rsidR="003D2CB7">
        <w:t>term</w:t>
      </w:r>
      <w:r w:rsidR="00194F00">
        <w:t xml:space="preserve"> </w:t>
      </w:r>
      <w:r w:rsidR="003D2CB7">
        <w:t>I</w:t>
      </w:r>
      <w:r w:rsidR="00194F00">
        <w:t xml:space="preserve"> </w:t>
      </w:r>
      <w:r w:rsidR="003D2CB7">
        <w:t>will</w:t>
      </w:r>
      <w:r w:rsidR="00194F00">
        <w:t xml:space="preserve"> </w:t>
      </w:r>
      <w:r w:rsidR="003D2CB7">
        <w:t>use</w:t>
      </w:r>
      <w:r w:rsidR="008E6636">
        <w:t>—it</w:t>
      </w:r>
      <w:r w:rsidR="00194F00">
        <w:t xml:space="preserve"> </w:t>
      </w:r>
      <w:r w:rsidR="003D2CB7">
        <w:t>is</w:t>
      </w:r>
      <w:r w:rsidR="00194F00">
        <w:t xml:space="preserve"> </w:t>
      </w:r>
      <w:r w:rsidR="003D2CB7">
        <w:t>perhaps</w:t>
      </w:r>
      <w:r w:rsidR="00194F00">
        <w:t xml:space="preserve"> </w:t>
      </w:r>
      <w:r w:rsidR="003D2CB7">
        <w:t>not</w:t>
      </w:r>
      <w:r w:rsidR="00194F00">
        <w:t xml:space="preserve"> </w:t>
      </w:r>
      <w:r w:rsidR="003D2CB7">
        <w:t>a</w:t>
      </w:r>
      <w:r w:rsidR="00194F00">
        <w:t xml:space="preserve"> </w:t>
      </w:r>
      <w:r w:rsidR="003D2CB7">
        <w:t>fair</w:t>
      </w:r>
      <w:r w:rsidR="00194F00">
        <w:t xml:space="preserve"> </w:t>
      </w:r>
      <w:r w:rsidR="003D2CB7">
        <w:t>term,</w:t>
      </w:r>
      <w:r w:rsidR="00194F00">
        <w:t xml:space="preserve"> </w:t>
      </w:r>
      <w:r w:rsidR="003D2CB7">
        <w:t>but</w:t>
      </w:r>
      <w:r w:rsidR="00194F00">
        <w:t xml:space="preserve"> </w:t>
      </w:r>
      <w:r w:rsidR="003D2CB7">
        <w:t>it</w:t>
      </w:r>
      <w:r w:rsidR="00194F00">
        <w:t xml:space="preserve"> </w:t>
      </w:r>
      <w:r w:rsidR="003D2CB7">
        <w:t>was</w:t>
      </w:r>
      <w:r w:rsidR="00194F00">
        <w:t xml:space="preserve"> </w:t>
      </w:r>
      <w:r w:rsidR="003D2CB7">
        <w:t>certainly</w:t>
      </w:r>
      <w:r w:rsidR="00194F00">
        <w:t xml:space="preserve"> </w:t>
      </w:r>
      <w:r w:rsidR="003D2CB7">
        <w:t>a</w:t>
      </w:r>
      <w:r w:rsidR="00194F00">
        <w:t xml:space="preserve"> </w:t>
      </w:r>
      <w:r w:rsidR="003D2CB7">
        <w:t>common</w:t>
      </w:r>
      <w:r w:rsidR="00194F00">
        <w:t xml:space="preserve"> </w:t>
      </w:r>
      <w:r w:rsidR="003D2CB7">
        <w:t>term</w:t>
      </w:r>
      <w:r w:rsidR="00194F00">
        <w:t xml:space="preserve"> </w:t>
      </w:r>
      <w:r w:rsidR="003D2CB7">
        <w:t>used</w:t>
      </w:r>
      <w:r w:rsidR="00194F00">
        <w:t xml:space="preserve"> </w:t>
      </w:r>
      <w:r w:rsidR="003D2CB7">
        <w:t>then</w:t>
      </w:r>
      <w:r>
        <w:t>—</w:t>
      </w:r>
      <w:r w:rsidR="00614F60">
        <w:t>had</w:t>
      </w:r>
      <w:r w:rsidR="00194F00">
        <w:t xml:space="preserve"> </w:t>
      </w:r>
      <w:r>
        <w:t>an</w:t>
      </w:r>
      <w:r w:rsidR="00194F00">
        <w:t xml:space="preserve"> </w:t>
      </w:r>
      <w:r>
        <w:t>enduring</w:t>
      </w:r>
      <w:r w:rsidR="00194F00">
        <w:t xml:space="preserve"> </w:t>
      </w:r>
      <w:r>
        <w:t>share</w:t>
      </w:r>
      <w:r w:rsidR="00194F00">
        <w:t xml:space="preserve"> </w:t>
      </w:r>
      <w:r>
        <w:t>of</w:t>
      </w:r>
      <w:r w:rsidR="00194F00">
        <w:t xml:space="preserve"> </w:t>
      </w:r>
      <w:r>
        <w:t>the</w:t>
      </w:r>
      <w:r w:rsidR="00194F00">
        <w:t xml:space="preserve"> </w:t>
      </w:r>
      <w:r>
        <w:t>retail</w:t>
      </w:r>
      <w:r w:rsidR="00194F00">
        <w:t xml:space="preserve"> </w:t>
      </w:r>
      <w:r>
        <w:t>market,</w:t>
      </w:r>
      <w:r w:rsidR="00194F00">
        <w:t xml:space="preserve"> </w:t>
      </w:r>
      <w:r>
        <w:t>99%</w:t>
      </w:r>
      <w:r w:rsidR="00194F00">
        <w:t xml:space="preserve"> </w:t>
      </w:r>
      <w:r w:rsidR="00FF053F">
        <w:t>or</w:t>
      </w:r>
      <w:r w:rsidR="00194F00">
        <w:t xml:space="preserve"> </w:t>
      </w:r>
      <w:r>
        <w:t>98%</w:t>
      </w:r>
      <w:r w:rsidR="00194F00">
        <w:t xml:space="preserve"> </w:t>
      </w:r>
      <w:r>
        <w:t>for</w:t>
      </w:r>
      <w:r w:rsidR="00194F00">
        <w:t xml:space="preserve"> </w:t>
      </w:r>
      <w:r>
        <w:t>many</w:t>
      </w:r>
      <w:r w:rsidR="00194F00">
        <w:t xml:space="preserve"> </w:t>
      </w:r>
      <w:r>
        <w:t>years.</w:t>
      </w:r>
      <w:r w:rsidR="00194F00">
        <w:t xml:space="preserve"> </w:t>
      </w:r>
      <w:r>
        <w:t>This</w:t>
      </w:r>
      <w:r w:rsidR="00194F00">
        <w:t xml:space="preserve"> </w:t>
      </w:r>
      <w:r>
        <w:t>was</w:t>
      </w:r>
      <w:r w:rsidR="00194F00">
        <w:t xml:space="preserve"> </w:t>
      </w:r>
      <w:r>
        <w:t>inefficient,</w:t>
      </w:r>
      <w:r w:rsidR="00194F00">
        <w:t xml:space="preserve"> </w:t>
      </w:r>
      <w:r>
        <w:t>not</w:t>
      </w:r>
      <w:r w:rsidR="00194F00">
        <w:t xml:space="preserve"> </w:t>
      </w:r>
      <w:r>
        <w:t>very</w:t>
      </w:r>
      <w:r w:rsidR="00194F00">
        <w:t xml:space="preserve"> </w:t>
      </w:r>
      <w:r>
        <w:t>innovative,</w:t>
      </w:r>
      <w:r w:rsidR="00194F00">
        <w:t xml:space="preserve"> </w:t>
      </w:r>
      <w:r>
        <w:t>not</w:t>
      </w:r>
      <w:r w:rsidR="00194F00">
        <w:t xml:space="preserve"> </w:t>
      </w:r>
      <w:r>
        <w:t>good</w:t>
      </w:r>
      <w:r w:rsidR="00194F00">
        <w:t xml:space="preserve"> </w:t>
      </w:r>
      <w:r>
        <w:t>for</w:t>
      </w:r>
      <w:r w:rsidR="00194F00">
        <w:t xml:space="preserve"> </w:t>
      </w:r>
      <w:r>
        <w:t>competition</w:t>
      </w:r>
      <w:r w:rsidR="00194F00">
        <w:t xml:space="preserve"> </w:t>
      </w:r>
      <w:r>
        <w:t>and</w:t>
      </w:r>
      <w:r w:rsidR="00194F00">
        <w:t xml:space="preserve"> </w:t>
      </w:r>
      <w:r>
        <w:t>costing</w:t>
      </w:r>
      <w:r w:rsidR="00194F00">
        <w:t xml:space="preserve"> </w:t>
      </w:r>
      <w:r>
        <w:t>customers</w:t>
      </w:r>
      <w:r w:rsidR="00194F00">
        <w:t xml:space="preserve"> </w:t>
      </w:r>
      <w:r>
        <w:t>money.</w:t>
      </w:r>
    </w:p>
    <w:p w:rsidR="008D4D79" w:rsidP="00B5529F">
      <w:pPr>
        <w:pStyle w:val="Answer"/>
      </w:pPr>
      <w:r>
        <w:t>I</w:t>
      </w:r>
      <w:r w:rsidR="00194F00">
        <w:t xml:space="preserve"> </w:t>
      </w:r>
      <w:r>
        <w:t>would</w:t>
      </w:r>
      <w:r w:rsidR="00194F00">
        <w:t xml:space="preserve"> </w:t>
      </w:r>
      <w:r>
        <w:t>stress</w:t>
      </w:r>
      <w:r w:rsidR="00194F00">
        <w:t xml:space="preserve"> </w:t>
      </w:r>
      <w:r>
        <w:t>that</w:t>
      </w:r>
      <w:r w:rsidR="00194F00">
        <w:t xml:space="preserve"> </w:t>
      </w:r>
      <w:r>
        <w:t>the</w:t>
      </w:r>
      <w:r w:rsidR="00194F00">
        <w:t xml:space="preserve"> </w:t>
      </w:r>
      <w:r w:rsidR="00614F60">
        <w:t>dynamic</w:t>
      </w:r>
      <w:r w:rsidR="00194F00">
        <w:t xml:space="preserve"> </w:t>
      </w:r>
      <w:r>
        <w:t>in</w:t>
      </w:r>
      <w:r w:rsidR="00194F00">
        <w:t xml:space="preserve"> </w:t>
      </w:r>
      <w:r>
        <w:t>which</w:t>
      </w:r>
      <w:r w:rsidR="00194F00">
        <w:t xml:space="preserve"> </w:t>
      </w:r>
      <w:r>
        <w:t>Ofgem</w:t>
      </w:r>
      <w:r w:rsidR="00194F00">
        <w:t xml:space="preserve"> </w:t>
      </w:r>
      <w:r>
        <w:t>operated</w:t>
      </w:r>
      <w:r w:rsidR="00194F00">
        <w:t xml:space="preserve"> </w:t>
      </w:r>
      <w:r>
        <w:t>around</w:t>
      </w:r>
      <w:r w:rsidR="00194F00">
        <w:t xml:space="preserve"> </w:t>
      </w:r>
      <w:r>
        <w:t>that</w:t>
      </w:r>
      <w:r w:rsidR="00194F00">
        <w:t xml:space="preserve"> </w:t>
      </w:r>
      <w:r>
        <w:t>time</w:t>
      </w:r>
      <w:r w:rsidR="00194F00">
        <w:t xml:space="preserve"> </w:t>
      </w:r>
      <w:r>
        <w:t>was</w:t>
      </w:r>
      <w:r w:rsidR="00194F00">
        <w:t xml:space="preserve"> </w:t>
      </w:r>
      <w:r w:rsidR="00614F60">
        <w:t>a</w:t>
      </w:r>
      <w:r w:rsidR="00194F00">
        <w:t xml:space="preserve"> </w:t>
      </w:r>
      <w:r w:rsidR="00614F60">
        <w:t>sense</w:t>
      </w:r>
      <w:r w:rsidR="00194F00">
        <w:t xml:space="preserve"> </w:t>
      </w:r>
      <w:r>
        <w:t>that</w:t>
      </w:r>
      <w:r w:rsidR="00194F00">
        <w:t xml:space="preserve"> </w:t>
      </w:r>
      <w:r w:rsidR="00614F60">
        <w:t>we</w:t>
      </w:r>
      <w:r w:rsidR="00194F00">
        <w:t xml:space="preserve"> </w:t>
      </w:r>
      <w:r w:rsidR="00614F60">
        <w:t>needed</w:t>
      </w:r>
      <w:r w:rsidR="00194F00">
        <w:t xml:space="preserve"> </w:t>
      </w:r>
      <w:r>
        <w:t>to</w:t>
      </w:r>
      <w:r w:rsidR="00194F00">
        <w:t xml:space="preserve"> </w:t>
      </w:r>
      <w:r>
        <w:t>be</w:t>
      </w:r>
      <w:r w:rsidR="00194F00">
        <w:t xml:space="preserve"> </w:t>
      </w:r>
      <w:r>
        <w:t>seen</w:t>
      </w:r>
      <w:r w:rsidR="00194F00">
        <w:t xml:space="preserve"> </w:t>
      </w:r>
      <w:r>
        <w:t>to</w:t>
      </w:r>
      <w:r w:rsidR="00194F00">
        <w:t xml:space="preserve"> </w:t>
      </w:r>
      <w:r>
        <w:t>bring</w:t>
      </w:r>
      <w:r w:rsidR="00194F00">
        <w:t xml:space="preserve"> </w:t>
      </w:r>
      <w:r>
        <w:t>more</w:t>
      </w:r>
      <w:r w:rsidR="00194F00">
        <w:t xml:space="preserve"> </w:t>
      </w:r>
      <w:r>
        <w:t>competition</w:t>
      </w:r>
      <w:r w:rsidR="00194F00">
        <w:t xml:space="preserve"> </w:t>
      </w:r>
      <w:r>
        <w:t>and</w:t>
      </w:r>
      <w:r w:rsidR="00194F00">
        <w:t xml:space="preserve"> </w:t>
      </w:r>
      <w:r>
        <w:t>more</w:t>
      </w:r>
      <w:r w:rsidR="00194F00">
        <w:t xml:space="preserve"> </w:t>
      </w:r>
      <w:r>
        <w:t>innovation</w:t>
      </w:r>
      <w:r w:rsidR="00194F00">
        <w:t xml:space="preserve"> </w:t>
      </w:r>
      <w:r>
        <w:t>to</w:t>
      </w:r>
      <w:r w:rsidR="00194F00">
        <w:t xml:space="preserve"> </w:t>
      </w:r>
      <w:r>
        <w:t>the</w:t>
      </w:r>
      <w:r w:rsidR="00194F00">
        <w:t xml:space="preserve"> </w:t>
      </w:r>
      <w:r>
        <w:t>market.</w:t>
      </w:r>
      <w:r w:rsidR="00194F00">
        <w:t xml:space="preserve"> </w:t>
      </w:r>
      <w:r>
        <w:t>That</w:t>
      </w:r>
      <w:r w:rsidR="00194F00">
        <w:t xml:space="preserve"> </w:t>
      </w:r>
      <w:r>
        <w:t>was</w:t>
      </w:r>
      <w:r w:rsidR="00194F00">
        <w:t xml:space="preserve"> </w:t>
      </w:r>
      <w:r>
        <w:t>very</w:t>
      </w:r>
      <w:r w:rsidR="00194F00">
        <w:t xml:space="preserve"> </w:t>
      </w:r>
      <w:r>
        <w:t>much</w:t>
      </w:r>
      <w:r w:rsidR="00194F00">
        <w:t xml:space="preserve"> </w:t>
      </w:r>
      <w:r>
        <w:t>the</w:t>
      </w:r>
      <w:r w:rsidR="00194F00">
        <w:t xml:space="preserve"> </w:t>
      </w:r>
      <w:r>
        <w:t>milieu</w:t>
      </w:r>
      <w:r w:rsidR="00194F00">
        <w:t xml:space="preserve"> </w:t>
      </w:r>
      <w:r>
        <w:t>in</w:t>
      </w:r>
      <w:r w:rsidR="00194F00">
        <w:t xml:space="preserve"> </w:t>
      </w:r>
      <w:r>
        <w:t>which</w:t>
      </w:r>
      <w:r w:rsidR="00194F00">
        <w:t xml:space="preserve"> </w:t>
      </w:r>
      <w:r>
        <w:t>we</w:t>
      </w:r>
      <w:r w:rsidR="00194F00">
        <w:t xml:space="preserve"> </w:t>
      </w:r>
      <w:r>
        <w:t>operated.</w:t>
      </w:r>
      <w:r w:rsidR="00194F00">
        <w:t xml:space="preserve"> </w:t>
      </w:r>
      <w:r>
        <w:t>Certainly</w:t>
      </w:r>
      <w:r w:rsidR="00194F00">
        <w:t xml:space="preserve"> </w:t>
      </w:r>
      <w:r>
        <w:t>in</w:t>
      </w:r>
      <w:r w:rsidR="00194F00">
        <w:t xml:space="preserve"> </w:t>
      </w:r>
      <w:r>
        <w:t>my</w:t>
      </w:r>
      <w:r w:rsidR="00194F00">
        <w:t xml:space="preserve"> </w:t>
      </w:r>
      <w:r>
        <w:t>opening</w:t>
      </w:r>
      <w:r w:rsidR="00194F00">
        <w:t xml:space="preserve"> </w:t>
      </w:r>
      <w:r w:rsidR="00FF053F">
        <w:t>Select</w:t>
      </w:r>
      <w:r w:rsidR="00194F00">
        <w:t xml:space="preserve"> </w:t>
      </w:r>
      <w:r w:rsidR="00FF053F">
        <w:t>Committees</w:t>
      </w:r>
      <w:r>
        <w:t>,</w:t>
      </w:r>
      <w:r w:rsidR="00194F00">
        <w:t xml:space="preserve"> </w:t>
      </w:r>
      <w:r>
        <w:t>when</w:t>
      </w:r>
      <w:r w:rsidR="00194F00">
        <w:t xml:space="preserve"> </w:t>
      </w:r>
      <w:r>
        <w:t>I</w:t>
      </w:r>
      <w:r w:rsidR="00194F00">
        <w:t xml:space="preserve"> </w:t>
      </w:r>
      <w:r>
        <w:t>was</w:t>
      </w:r>
      <w:r w:rsidR="00194F00">
        <w:t xml:space="preserve"> </w:t>
      </w:r>
      <w:r>
        <w:t>here,</w:t>
      </w:r>
      <w:r w:rsidR="00194F00">
        <w:t xml:space="preserve"> </w:t>
      </w:r>
      <w:r w:rsidR="00522802">
        <w:t>I</w:t>
      </w:r>
      <w:r w:rsidR="00194F00">
        <w:t xml:space="preserve"> </w:t>
      </w:r>
      <w:r w:rsidR="00522802">
        <w:t>was</w:t>
      </w:r>
      <w:r w:rsidR="00194F00">
        <w:t xml:space="preserve"> </w:t>
      </w:r>
      <w:r w:rsidR="00522802">
        <w:t>continually</w:t>
      </w:r>
      <w:r w:rsidR="00194F00">
        <w:t xml:space="preserve"> </w:t>
      </w:r>
      <w:r w:rsidR="00522802">
        <w:t>asked</w:t>
      </w:r>
      <w:r w:rsidR="00194F00">
        <w:t xml:space="preserve"> </w:t>
      </w:r>
      <w:r>
        <w:t>about</w:t>
      </w:r>
      <w:r w:rsidR="00194F00">
        <w:t xml:space="preserve"> </w:t>
      </w:r>
      <w:r w:rsidR="00522802">
        <w:t>why</w:t>
      </w:r>
      <w:r w:rsidR="00194F00">
        <w:t xml:space="preserve"> </w:t>
      </w:r>
      <w:r>
        <w:t>there</w:t>
      </w:r>
      <w:r w:rsidR="00194F00">
        <w:t xml:space="preserve"> </w:t>
      </w:r>
      <w:r>
        <w:t>had</w:t>
      </w:r>
      <w:r w:rsidR="00194F00">
        <w:t xml:space="preserve"> </w:t>
      </w:r>
      <w:r>
        <w:t>not</w:t>
      </w:r>
      <w:r w:rsidR="00194F00">
        <w:t xml:space="preserve"> </w:t>
      </w:r>
      <w:r>
        <w:t>been</w:t>
      </w:r>
      <w:r w:rsidR="00194F00">
        <w:t xml:space="preserve"> </w:t>
      </w:r>
      <w:r>
        <w:t>more</w:t>
      </w:r>
      <w:r w:rsidR="00194F00">
        <w:t xml:space="preserve"> </w:t>
      </w:r>
      <w:r>
        <w:t>competition</w:t>
      </w:r>
      <w:r w:rsidR="00194F00">
        <w:t xml:space="preserve"> </w:t>
      </w:r>
      <w:r w:rsidR="00522802">
        <w:t>brought</w:t>
      </w:r>
      <w:r w:rsidR="00194F00">
        <w:t xml:space="preserve"> </w:t>
      </w:r>
      <w:r w:rsidR="00522802">
        <w:t>to</w:t>
      </w:r>
      <w:r w:rsidR="00194F00">
        <w:t xml:space="preserve"> </w:t>
      </w:r>
      <w:r w:rsidR="00522802">
        <w:t>the</w:t>
      </w:r>
      <w:r w:rsidR="00194F00">
        <w:t xml:space="preserve"> </w:t>
      </w:r>
      <w:r w:rsidR="00522802">
        <w:t>market.</w:t>
      </w:r>
      <w:r w:rsidR="00194F00">
        <w:t xml:space="preserve"> </w:t>
      </w:r>
      <w:r>
        <w:t>There</w:t>
      </w:r>
      <w:r w:rsidR="00194F00">
        <w:t xml:space="preserve"> </w:t>
      </w:r>
      <w:r>
        <w:t>was</w:t>
      </w:r>
      <w:r w:rsidR="00194F00">
        <w:t xml:space="preserve"> </w:t>
      </w:r>
      <w:r>
        <w:t>very</w:t>
      </w:r>
      <w:r w:rsidR="00194F00">
        <w:t xml:space="preserve"> </w:t>
      </w:r>
      <w:r>
        <w:t>much</w:t>
      </w:r>
      <w:r w:rsidR="00194F00">
        <w:t xml:space="preserve"> </w:t>
      </w:r>
      <w:r>
        <w:t>a</w:t>
      </w:r>
      <w:r w:rsidR="00194F00">
        <w:t xml:space="preserve"> </w:t>
      </w:r>
      <w:r>
        <w:t>goal,</w:t>
      </w:r>
      <w:r w:rsidR="00194F00">
        <w:t xml:space="preserve"> </w:t>
      </w:r>
      <w:r>
        <w:t>shared,</w:t>
      </w:r>
      <w:r w:rsidR="00194F00">
        <w:t xml:space="preserve"> </w:t>
      </w:r>
      <w:r>
        <w:t>I</w:t>
      </w:r>
      <w:r w:rsidR="00194F00">
        <w:t xml:space="preserve"> </w:t>
      </w:r>
      <w:r>
        <w:t>think,</w:t>
      </w:r>
      <w:r w:rsidR="00194F00">
        <w:t xml:space="preserve"> </w:t>
      </w:r>
      <w:r>
        <w:t>by</w:t>
      </w:r>
      <w:r w:rsidR="00194F00">
        <w:t xml:space="preserve"> </w:t>
      </w:r>
      <w:r>
        <w:t>the</w:t>
      </w:r>
      <w:r w:rsidR="00194F00">
        <w:t xml:space="preserve"> </w:t>
      </w:r>
      <w:r>
        <w:t>Ofgem</w:t>
      </w:r>
      <w:r w:rsidR="00194F00">
        <w:t xml:space="preserve"> </w:t>
      </w:r>
      <w:r>
        <w:t>board,</w:t>
      </w:r>
      <w:r w:rsidR="00194F00">
        <w:t xml:space="preserve"> </w:t>
      </w:r>
      <w:r>
        <w:t>to</w:t>
      </w:r>
      <w:r w:rsidR="00194F00">
        <w:t xml:space="preserve"> </w:t>
      </w:r>
      <w:r>
        <w:t>bring</w:t>
      </w:r>
      <w:r w:rsidR="00194F00">
        <w:t xml:space="preserve"> </w:t>
      </w:r>
      <w:r>
        <w:t>such</w:t>
      </w:r>
      <w:r w:rsidR="00194F00">
        <w:t xml:space="preserve"> </w:t>
      </w:r>
      <w:r>
        <w:t>competition.</w:t>
      </w:r>
      <w:r w:rsidR="00194F00">
        <w:t xml:space="preserve"> </w:t>
      </w:r>
      <w:r>
        <w:t>There</w:t>
      </w:r>
      <w:r w:rsidR="00194F00">
        <w:t xml:space="preserve"> </w:t>
      </w:r>
      <w:r>
        <w:t>were</w:t>
      </w:r>
      <w:r w:rsidR="00194F00">
        <w:t xml:space="preserve"> </w:t>
      </w:r>
      <w:r>
        <w:t>a</w:t>
      </w:r>
      <w:r w:rsidR="00194F00">
        <w:t xml:space="preserve"> </w:t>
      </w:r>
      <w:r>
        <w:t>variety</w:t>
      </w:r>
      <w:r w:rsidR="00194F00">
        <w:t xml:space="preserve"> </w:t>
      </w:r>
      <w:r>
        <w:t>of</w:t>
      </w:r>
      <w:r w:rsidR="00194F00">
        <w:t xml:space="preserve"> </w:t>
      </w:r>
      <w:r>
        <w:t>ways</w:t>
      </w:r>
      <w:r w:rsidR="00194F00">
        <w:t xml:space="preserve"> </w:t>
      </w:r>
      <w:r>
        <w:t>of</w:t>
      </w:r>
      <w:r w:rsidR="00194F00">
        <w:t xml:space="preserve"> </w:t>
      </w:r>
      <w:r>
        <w:t>doing</w:t>
      </w:r>
      <w:r w:rsidR="00194F00">
        <w:t xml:space="preserve"> </w:t>
      </w:r>
      <w:r>
        <w:t>that</w:t>
      </w:r>
      <w:r w:rsidR="00194F00">
        <w:t xml:space="preserve"> </w:t>
      </w:r>
      <w:r>
        <w:t>and</w:t>
      </w:r>
      <w:r w:rsidR="00194F00">
        <w:t xml:space="preserve"> </w:t>
      </w:r>
      <w:r>
        <w:t>changes</w:t>
      </w:r>
      <w:r w:rsidR="00194F00">
        <w:t xml:space="preserve"> </w:t>
      </w:r>
      <w:r>
        <w:t>from</w:t>
      </w:r>
      <w:r w:rsidR="00194F00">
        <w:t xml:space="preserve"> </w:t>
      </w:r>
      <w:r>
        <w:t>about</w:t>
      </w:r>
      <w:r w:rsidR="00194F00">
        <w:t xml:space="preserve"> </w:t>
      </w:r>
      <w:r>
        <w:t>2015,</w:t>
      </w:r>
      <w:r w:rsidR="00194F00">
        <w:t xml:space="preserve"> </w:t>
      </w:r>
      <w:r>
        <w:t>2016</w:t>
      </w:r>
      <w:r w:rsidR="00194F00">
        <w:t xml:space="preserve"> </w:t>
      </w:r>
      <w:r>
        <w:t>and</w:t>
      </w:r>
      <w:r w:rsidR="00194F00">
        <w:t xml:space="preserve"> </w:t>
      </w:r>
      <w:r>
        <w:t>2017</w:t>
      </w:r>
      <w:r w:rsidR="00194F00">
        <w:t xml:space="preserve"> </w:t>
      </w:r>
      <w:r>
        <w:t>onwards.</w:t>
      </w:r>
      <w:r w:rsidR="00194F00">
        <w:t xml:space="preserve"> </w:t>
      </w:r>
    </w:p>
    <w:p w:rsidR="00FA72CF" w:rsidP="00B5529F">
      <w:pPr>
        <w:pStyle w:val="Answer"/>
      </w:pPr>
      <w:r>
        <w:t>Those</w:t>
      </w:r>
      <w:r w:rsidR="00194F00">
        <w:t xml:space="preserve"> </w:t>
      </w:r>
      <w:r>
        <w:t>kinds</w:t>
      </w:r>
      <w:r w:rsidR="00194F00">
        <w:t xml:space="preserve"> </w:t>
      </w:r>
      <w:r>
        <w:t>of</w:t>
      </w:r>
      <w:r w:rsidR="00194F00">
        <w:t xml:space="preserve"> </w:t>
      </w:r>
      <w:r>
        <w:t>changes</w:t>
      </w:r>
      <w:r w:rsidR="00194F00">
        <w:t xml:space="preserve"> </w:t>
      </w:r>
      <w:r>
        <w:t>saw</w:t>
      </w:r>
      <w:r w:rsidR="00194F00">
        <w:t xml:space="preserve"> </w:t>
      </w:r>
      <w:r w:rsidR="00FF053F">
        <w:t>many</w:t>
      </w:r>
      <w:r w:rsidR="00194F00">
        <w:t xml:space="preserve"> </w:t>
      </w:r>
      <w:r>
        <w:t>new</w:t>
      </w:r>
      <w:r w:rsidR="00194F00">
        <w:t xml:space="preserve"> </w:t>
      </w:r>
      <w:r>
        <w:t>f</w:t>
      </w:r>
      <w:r w:rsidR="00FF053F">
        <w:t>i</w:t>
      </w:r>
      <w:r>
        <w:t>rms</w:t>
      </w:r>
      <w:r w:rsidR="00194F00">
        <w:t xml:space="preserve"> </w:t>
      </w:r>
      <w:r>
        <w:t>entering</w:t>
      </w:r>
      <w:r w:rsidR="00194F00">
        <w:t xml:space="preserve"> </w:t>
      </w:r>
      <w:r>
        <w:t>the</w:t>
      </w:r>
      <w:r w:rsidR="00194F00">
        <w:t xml:space="preserve"> </w:t>
      </w:r>
      <w:r>
        <w:t>market,</w:t>
      </w:r>
      <w:r w:rsidR="00194F00">
        <w:t xml:space="preserve"> </w:t>
      </w:r>
      <w:r>
        <w:t>some</w:t>
      </w:r>
      <w:r w:rsidR="00194F00">
        <w:t xml:space="preserve"> </w:t>
      </w:r>
      <w:r>
        <w:t>of</w:t>
      </w:r>
      <w:r w:rsidR="00194F00">
        <w:t xml:space="preserve"> </w:t>
      </w:r>
      <w:r>
        <w:t>which</w:t>
      </w:r>
      <w:r w:rsidR="00194F00">
        <w:t xml:space="preserve"> </w:t>
      </w:r>
      <w:r>
        <w:t>have</w:t>
      </w:r>
      <w:r w:rsidR="00194F00">
        <w:t xml:space="preserve"> </w:t>
      </w:r>
      <w:r>
        <w:t>survived,</w:t>
      </w:r>
      <w:r w:rsidR="00194F00">
        <w:t xml:space="preserve"> </w:t>
      </w:r>
      <w:r>
        <w:t>some</w:t>
      </w:r>
      <w:r w:rsidR="00194F00">
        <w:t xml:space="preserve"> </w:t>
      </w:r>
      <w:r>
        <w:t>of</w:t>
      </w:r>
      <w:r w:rsidR="00194F00">
        <w:t xml:space="preserve"> </w:t>
      </w:r>
      <w:r>
        <w:t>which</w:t>
      </w:r>
      <w:r w:rsidR="00194F00">
        <w:t xml:space="preserve"> </w:t>
      </w:r>
      <w:r>
        <w:t>obviously</w:t>
      </w:r>
      <w:r w:rsidR="00194F00">
        <w:t xml:space="preserve"> </w:t>
      </w:r>
      <w:r>
        <w:t>have</w:t>
      </w:r>
      <w:r w:rsidR="00194F00">
        <w:t xml:space="preserve"> </w:t>
      </w:r>
      <w:r>
        <w:t>not.</w:t>
      </w:r>
      <w:r w:rsidR="00194F00">
        <w:t xml:space="preserve"> </w:t>
      </w:r>
      <w:r>
        <w:t>I</w:t>
      </w:r>
      <w:r w:rsidR="00194F00">
        <w:t xml:space="preserve"> </w:t>
      </w:r>
      <w:r>
        <w:t>would</w:t>
      </w:r>
      <w:r w:rsidR="00194F00">
        <w:t xml:space="preserve"> </w:t>
      </w:r>
      <w:r w:rsidR="00922649">
        <w:t>describe</w:t>
      </w:r>
      <w:r w:rsidR="00194F00">
        <w:t xml:space="preserve"> </w:t>
      </w:r>
      <w:r w:rsidR="00922649">
        <w:t>the</w:t>
      </w:r>
      <w:r w:rsidR="00194F00">
        <w:t xml:space="preserve"> </w:t>
      </w:r>
      <w:r w:rsidR="00922649">
        <w:t>regime</w:t>
      </w:r>
      <w:r w:rsidR="00194F00">
        <w:t xml:space="preserve"> </w:t>
      </w:r>
      <w:r w:rsidR="00922649">
        <w:t>at</w:t>
      </w:r>
      <w:r w:rsidR="00194F00">
        <w:t xml:space="preserve"> </w:t>
      </w:r>
      <w:r w:rsidR="00922649">
        <w:t>the</w:t>
      </w:r>
      <w:r w:rsidR="00194F00">
        <w:t xml:space="preserve"> </w:t>
      </w:r>
      <w:r w:rsidR="00922649">
        <w:t>time</w:t>
      </w:r>
      <w:r w:rsidR="00194F00">
        <w:t xml:space="preserve"> </w:t>
      </w:r>
      <w:r w:rsidR="00922649">
        <w:t>as</w:t>
      </w:r>
      <w:r w:rsidR="00194F00">
        <w:t xml:space="preserve"> </w:t>
      </w:r>
      <w:r w:rsidR="00922649">
        <w:t>permissive.</w:t>
      </w:r>
      <w:r w:rsidR="00194F00">
        <w:t xml:space="preserve"> </w:t>
      </w:r>
      <w:r>
        <w:t>I</w:t>
      </w:r>
      <w:r w:rsidR="00194F00">
        <w:t xml:space="preserve"> </w:t>
      </w:r>
      <w:r>
        <w:t>would</w:t>
      </w:r>
      <w:r w:rsidR="00194F00">
        <w:t xml:space="preserve"> </w:t>
      </w:r>
      <w:r>
        <w:t>also</w:t>
      </w:r>
      <w:r w:rsidR="00194F00">
        <w:t xml:space="preserve"> </w:t>
      </w:r>
      <w:r>
        <w:t>describe</w:t>
      </w:r>
      <w:r w:rsidR="00194F00">
        <w:t xml:space="preserve"> </w:t>
      </w:r>
      <w:r>
        <w:t>the</w:t>
      </w:r>
      <w:r w:rsidR="00194F00">
        <w:t xml:space="preserve"> </w:t>
      </w:r>
      <w:r>
        <w:t>permissiveness</w:t>
      </w:r>
      <w:r w:rsidR="00194F00">
        <w:t xml:space="preserve"> </w:t>
      </w:r>
      <w:r>
        <w:t>of</w:t>
      </w:r>
      <w:r w:rsidR="00194F00">
        <w:t xml:space="preserve"> </w:t>
      </w:r>
      <w:r>
        <w:t>the</w:t>
      </w:r>
      <w:r w:rsidR="00194F00">
        <w:t xml:space="preserve"> </w:t>
      </w:r>
      <w:r>
        <w:t>regime</w:t>
      </w:r>
      <w:r w:rsidR="00194F00">
        <w:t xml:space="preserve"> </w:t>
      </w:r>
      <w:r>
        <w:t>as</w:t>
      </w:r>
      <w:r w:rsidR="00194F00">
        <w:t xml:space="preserve"> </w:t>
      </w:r>
      <w:r>
        <w:t>something</w:t>
      </w:r>
      <w:r w:rsidR="00194F00">
        <w:t xml:space="preserve"> </w:t>
      </w:r>
      <w:r>
        <w:t>that</w:t>
      </w:r>
      <w:r w:rsidR="00194F00">
        <w:t xml:space="preserve"> </w:t>
      </w:r>
      <w:r>
        <w:t>was,</w:t>
      </w:r>
      <w:r w:rsidR="00194F00">
        <w:t xml:space="preserve"> </w:t>
      </w:r>
      <w:r>
        <w:t>if</w:t>
      </w:r>
      <w:r w:rsidR="00194F00">
        <w:t xml:space="preserve"> </w:t>
      </w:r>
      <w:r>
        <w:t>anything,</w:t>
      </w:r>
      <w:r w:rsidR="00194F00">
        <w:t xml:space="preserve"> </w:t>
      </w:r>
      <w:r>
        <w:t>encouraged</w:t>
      </w:r>
      <w:r w:rsidR="00194F00">
        <w:t xml:space="preserve"> </w:t>
      </w:r>
      <w:r>
        <w:t>by</w:t>
      </w:r>
      <w:r w:rsidR="00194F00">
        <w:t xml:space="preserve"> </w:t>
      </w:r>
      <w:r>
        <w:t>Government,</w:t>
      </w:r>
      <w:r w:rsidR="00194F00">
        <w:t xml:space="preserve"> </w:t>
      </w:r>
      <w:r>
        <w:t>but</w:t>
      </w:r>
      <w:r w:rsidR="00194F00">
        <w:t xml:space="preserve"> </w:t>
      </w:r>
      <w:r>
        <w:t>also</w:t>
      </w:r>
      <w:r w:rsidR="00194F00">
        <w:t xml:space="preserve"> </w:t>
      </w:r>
      <w:r>
        <w:t>a</w:t>
      </w:r>
      <w:r w:rsidR="00194F00">
        <w:t xml:space="preserve"> </w:t>
      </w:r>
      <w:r>
        <w:t>conscious</w:t>
      </w:r>
      <w:r w:rsidR="00194F00">
        <w:t xml:space="preserve"> </w:t>
      </w:r>
      <w:r>
        <w:t>decision</w:t>
      </w:r>
      <w:r w:rsidR="00194F00">
        <w:t xml:space="preserve"> </w:t>
      </w:r>
      <w:r>
        <w:t>by</w:t>
      </w:r>
      <w:r w:rsidR="00194F00">
        <w:t xml:space="preserve"> </w:t>
      </w:r>
      <w:r>
        <w:t>the</w:t>
      </w:r>
      <w:r w:rsidR="00194F00">
        <w:t xml:space="preserve"> </w:t>
      </w:r>
      <w:r>
        <w:t>Ofgem</w:t>
      </w:r>
      <w:r w:rsidR="00194F00">
        <w:t xml:space="preserve"> </w:t>
      </w:r>
      <w:r>
        <w:t>board.</w:t>
      </w:r>
      <w:r w:rsidR="00194F00">
        <w:t xml:space="preserve"> </w:t>
      </w:r>
      <w:r w:rsidR="00922649">
        <w:t>We</w:t>
      </w:r>
      <w:r w:rsidR="00194F00">
        <w:t xml:space="preserve"> </w:t>
      </w:r>
      <w:r w:rsidR="00922649">
        <w:t>then</w:t>
      </w:r>
      <w:r w:rsidR="00194F00">
        <w:t xml:space="preserve"> </w:t>
      </w:r>
      <w:r w:rsidR="00922649">
        <w:t>saw</w:t>
      </w:r>
      <w:r w:rsidR="00194F00">
        <w:t xml:space="preserve"> </w:t>
      </w:r>
      <w:r w:rsidR="00922649">
        <w:t>competition</w:t>
      </w:r>
      <w:r w:rsidR="00194F00">
        <w:t xml:space="preserve"> </w:t>
      </w:r>
      <w:r w:rsidR="00922649">
        <w:t>come</w:t>
      </w:r>
      <w:r w:rsidR="00194F00">
        <w:t xml:space="preserve"> </w:t>
      </w:r>
      <w:r w:rsidR="00922649">
        <w:t>in.</w:t>
      </w:r>
      <w:r w:rsidR="00194F00">
        <w:t xml:space="preserve"> </w:t>
      </w:r>
      <w:r>
        <w:t>We</w:t>
      </w:r>
      <w:r w:rsidR="00194F00">
        <w:t xml:space="preserve"> </w:t>
      </w:r>
      <w:r>
        <w:t>saw</w:t>
      </w:r>
      <w:r w:rsidR="00194F00">
        <w:t xml:space="preserve"> </w:t>
      </w:r>
      <w:r>
        <w:t>the</w:t>
      </w:r>
      <w:r w:rsidR="00194F00">
        <w:t xml:space="preserve"> </w:t>
      </w:r>
      <w:r>
        <w:t>price</w:t>
      </w:r>
      <w:r w:rsidR="00194F00">
        <w:t xml:space="preserve"> </w:t>
      </w:r>
      <w:r>
        <w:t>cap</w:t>
      </w:r>
      <w:r w:rsidR="00194F00">
        <w:t xml:space="preserve"> </w:t>
      </w:r>
      <w:r>
        <w:t>come</w:t>
      </w:r>
      <w:r w:rsidR="00194F00">
        <w:t xml:space="preserve"> </w:t>
      </w:r>
      <w:r>
        <w:t>in,</w:t>
      </w:r>
      <w:r w:rsidR="00194F00">
        <w:t xml:space="preserve"> </w:t>
      </w:r>
      <w:r>
        <w:t>which</w:t>
      </w:r>
      <w:r w:rsidR="00194F00">
        <w:t xml:space="preserve"> </w:t>
      </w:r>
      <w:r>
        <w:t>interacted</w:t>
      </w:r>
      <w:r w:rsidR="00194F00">
        <w:t xml:space="preserve"> </w:t>
      </w:r>
      <w:r>
        <w:t>quite</w:t>
      </w:r>
      <w:r w:rsidR="00194F00">
        <w:t xml:space="preserve"> </w:t>
      </w:r>
      <w:r>
        <w:t>strongly</w:t>
      </w:r>
      <w:r w:rsidR="00194F00">
        <w:t xml:space="preserve"> </w:t>
      </w:r>
      <w:r>
        <w:t>with</w:t>
      </w:r>
      <w:r w:rsidR="00194F00">
        <w:t xml:space="preserve"> </w:t>
      </w:r>
      <w:r>
        <w:t>the</w:t>
      </w:r>
      <w:r w:rsidR="00194F00">
        <w:t xml:space="preserve"> </w:t>
      </w:r>
      <w:r>
        <w:t>whole</w:t>
      </w:r>
      <w:r w:rsidR="00194F00">
        <w:t xml:space="preserve"> </w:t>
      </w:r>
      <w:r>
        <w:t>process.</w:t>
      </w:r>
      <w:r w:rsidR="00194F00">
        <w:t xml:space="preserve"> </w:t>
      </w:r>
      <w:r>
        <w:t>I</w:t>
      </w:r>
      <w:r w:rsidR="00194F00">
        <w:t xml:space="preserve"> </w:t>
      </w:r>
      <w:r>
        <w:t>can</w:t>
      </w:r>
      <w:r w:rsidR="00194F00">
        <w:t xml:space="preserve"> </w:t>
      </w:r>
      <w:r>
        <w:t>explicate</w:t>
      </w:r>
      <w:r w:rsidR="00194F00">
        <w:t xml:space="preserve"> </w:t>
      </w:r>
      <w:r>
        <w:t>details</w:t>
      </w:r>
      <w:r w:rsidR="00194F00">
        <w:t xml:space="preserve"> </w:t>
      </w:r>
      <w:r>
        <w:t>of</w:t>
      </w:r>
      <w:r w:rsidR="00194F00">
        <w:t xml:space="preserve"> </w:t>
      </w:r>
      <w:r>
        <w:t>that</w:t>
      </w:r>
      <w:r w:rsidR="00194F00">
        <w:t xml:space="preserve"> </w:t>
      </w:r>
      <w:r>
        <w:t>as</w:t>
      </w:r>
      <w:r w:rsidR="00194F00">
        <w:t xml:space="preserve"> </w:t>
      </w:r>
      <w:r>
        <w:t>I</w:t>
      </w:r>
      <w:r w:rsidR="00194F00">
        <w:t xml:space="preserve"> </w:t>
      </w:r>
      <w:r>
        <w:t>see</w:t>
      </w:r>
      <w:r w:rsidR="00194F00">
        <w:t xml:space="preserve"> </w:t>
      </w:r>
      <w:r>
        <w:t>it</w:t>
      </w:r>
      <w:r w:rsidR="00194F00">
        <w:t xml:space="preserve"> </w:t>
      </w:r>
      <w:r>
        <w:t>if</w:t>
      </w:r>
      <w:r w:rsidR="00194F00">
        <w:t xml:space="preserve"> </w:t>
      </w:r>
      <w:r>
        <w:t>you</w:t>
      </w:r>
      <w:r w:rsidR="00194F00">
        <w:t xml:space="preserve"> </w:t>
      </w:r>
      <w:r>
        <w:t>wish</w:t>
      </w:r>
      <w:r w:rsidR="00194F00">
        <w:t xml:space="preserve"> </w:t>
      </w:r>
      <w:r>
        <w:t>me</w:t>
      </w:r>
      <w:r w:rsidR="00194F00">
        <w:t xml:space="preserve"> </w:t>
      </w:r>
      <w:r>
        <w:t>to.</w:t>
      </w:r>
    </w:p>
    <w:p w:rsidR="00237606" w:rsidP="00B5529F">
      <w:pPr>
        <w:pStyle w:val="Answer"/>
      </w:pPr>
      <w:r>
        <w:t>I</w:t>
      </w:r>
      <w:r w:rsidR="00194F00">
        <w:t xml:space="preserve"> </w:t>
      </w:r>
      <w:r>
        <w:t>think</w:t>
      </w:r>
      <w:r w:rsidR="00194F00">
        <w:t xml:space="preserve"> </w:t>
      </w:r>
      <w:r>
        <w:t>there</w:t>
      </w:r>
      <w:r w:rsidR="00194F00">
        <w:t xml:space="preserve"> </w:t>
      </w:r>
      <w:r>
        <w:t>was</w:t>
      </w:r>
      <w:r w:rsidR="00194F00">
        <w:t xml:space="preserve"> </w:t>
      </w:r>
      <w:r>
        <w:t>a</w:t>
      </w:r>
      <w:r w:rsidR="00194F00">
        <w:t xml:space="preserve"> </w:t>
      </w:r>
      <w:r>
        <w:t>realisation</w:t>
      </w:r>
      <w:r w:rsidR="00194F00">
        <w:t xml:space="preserve"> </w:t>
      </w:r>
      <w:r>
        <w:t>within</w:t>
      </w:r>
      <w:r w:rsidR="00194F00">
        <w:t xml:space="preserve"> </w:t>
      </w:r>
      <w:r>
        <w:t>Ofgem</w:t>
      </w:r>
      <w:r w:rsidR="00194F00">
        <w:t xml:space="preserve"> </w:t>
      </w:r>
      <w:r>
        <w:t>in</w:t>
      </w:r>
      <w:r w:rsidR="00194F00">
        <w:t xml:space="preserve"> </w:t>
      </w:r>
      <w:r>
        <w:t>2017</w:t>
      </w:r>
      <w:r w:rsidR="00194F00">
        <w:t xml:space="preserve"> </w:t>
      </w:r>
      <w:r w:rsidR="008E6636">
        <w:t>and</w:t>
      </w:r>
      <w:r w:rsidR="00194F00">
        <w:t xml:space="preserve"> </w:t>
      </w:r>
      <w:r w:rsidR="008E6636">
        <w:t>20</w:t>
      </w:r>
      <w:r>
        <w:t>18</w:t>
      </w:r>
      <w:r w:rsidR="00194F00">
        <w:t xml:space="preserve"> </w:t>
      </w:r>
      <w:r>
        <w:t>that,</w:t>
      </w:r>
      <w:r w:rsidR="00194F00">
        <w:t xml:space="preserve"> </w:t>
      </w:r>
      <w:r>
        <w:t>in</w:t>
      </w:r>
      <w:r w:rsidR="00194F00">
        <w:t xml:space="preserve"> </w:t>
      </w:r>
      <w:r>
        <w:t>certain</w:t>
      </w:r>
      <w:r w:rsidR="00194F00">
        <w:t xml:space="preserve"> </w:t>
      </w:r>
      <w:r w:rsidR="00D762F4">
        <w:t>cases</w:t>
      </w:r>
      <w:r>
        <w:t>,</w:t>
      </w:r>
      <w:r w:rsidR="00194F00">
        <w:t xml:space="preserve"> </w:t>
      </w:r>
      <w:r w:rsidR="00D762F4">
        <w:t>firms</w:t>
      </w:r>
      <w:r w:rsidR="00194F00">
        <w:t xml:space="preserve"> </w:t>
      </w:r>
      <w:r w:rsidR="00D762F4">
        <w:t>ha</w:t>
      </w:r>
      <w:r>
        <w:t>d</w:t>
      </w:r>
      <w:r w:rsidR="00194F00">
        <w:t xml:space="preserve"> </w:t>
      </w:r>
      <w:r w:rsidR="00D762F4">
        <w:t>entered</w:t>
      </w:r>
      <w:r w:rsidR="00194F00">
        <w:t xml:space="preserve"> </w:t>
      </w:r>
      <w:r w:rsidR="00D762F4">
        <w:t>the</w:t>
      </w:r>
      <w:r w:rsidR="00194F00">
        <w:t xml:space="preserve"> </w:t>
      </w:r>
      <w:r w:rsidR="00D762F4">
        <w:t>market</w:t>
      </w:r>
      <w:r w:rsidR="00194F00">
        <w:t xml:space="preserve"> </w:t>
      </w:r>
      <w:r w:rsidR="00D762F4">
        <w:t>in</w:t>
      </w:r>
      <w:r w:rsidR="00194F00">
        <w:t xml:space="preserve"> </w:t>
      </w:r>
      <w:r>
        <w:t>a</w:t>
      </w:r>
      <w:r w:rsidR="00194F00">
        <w:t xml:space="preserve"> </w:t>
      </w:r>
      <w:r>
        <w:t>speculative</w:t>
      </w:r>
      <w:r w:rsidR="00194F00">
        <w:t xml:space="preserve"> </w:t>
      </w:r>
      <w:r>
        <w:t>manner,</w:t>
      </w:r>
      <w:r w:rsidR="00194F00">
        <w:t xml:space="preserve"> </w:t>
      </w:r>
      <w:r>
        <w:t>in</w:t>
      </w:r>
      <w:r w:rsidR="00194F00">
        <w:t xml:space="preserve"> </w:t>
      </w:r>
      <w:r>
        <w:t>a</w:t>
      </w:r>
      <w:r w:rsidR="00194F00">
        <w:t xml:space="preserve"> </w:t>
      </w:r>
      <w:r>
        <w:t>manner</w:t>
      </w:r>
      <w:r w:rsidR="00194F00">
        <w:t xml:space="preserve"> </w:t>
      </w:r>
      <w:r>
        <w:t>that</w:t>
      </w:r>
      <w:r w:rsidR="00194F00">
        <w:t xml:space="preserve"> </w:t>
      </w:r>
      <w:r>
        <w:t>was</w:t>
      </w:r>
      <w:r w:rsidR="00194F00">
        <w:t xml:space="preserve"> </w:t>
      </w:r>
      <w:r>
        <w:t>probably</w:t>
      </w:r>
      <w:r w:rsidR="00194F00">
        <w:t xml:space="preserve"> </w:t>
      </w:r>
      <w:r>
        <w:t>not</w:t>
      </w:r>
      <w:r w:rsidR="00194F00">
        <w:t xml:space="preserve"> </w:t>
      </w:r>
      <w:r>
        <w:t>reasonable,</w:t>
      </w:r>
      <w:r w:rsidR="00194F00">
        <w:t xml:space="preserve"> </w:t>
      </w:r>
      <w:r>
        <w:t>not</w:t>
      </w:r>
      <w:r w:rsidR="00194F00">
        <w:t xml:space="preserve"> </w:t>
      </w:r>
      <w:r>
        <w:t>fair</w:t>
      </w:r>
      <w:r w:rsidR="00FF053F">
        <w:t>,</w:t>
      </w:r>
      <w:r w:rsidR="00194F00">
        <w:t xml:space="preserve"> </w:t>
      </w:r>
      <w:r>
        <w:t>and</w:t>
      </w:r>
      <w:r w:rsidR="00194F00">
        <w:t xml:space="preserve"> </w:t>
      </w:r>
      <w:r>
        <w:t>that</w:t>
      </w:r>
      <w:r w:rsidR="00194F00">
        <w:t xml:space="preserve"> </w:t>
      </w:r>
      <w:r>
        <w:t>we</w:t>
      </w:r>
      <w:r w:rsidR="00194F00">
        <w:t xml:space="preserve"> </w:t>
      </w:r>
      <w:r>
        <w:t>needed</w:t>
      </w:r>
      <w:r w:rsidR="00194F00">
        <w:t xml:space="preserve"> </w:t>
      </w:r>
      <w:r>
        <w:t>to</w:t>
      </w:r>
      <w:r w:rsidR="00194F00">
        <w:t xml:space="preserve"> </w:t>
      </w:r>
      <w:r>
        <w:t>do</w:t>
      </w:r>
      <w:r w:rsidR="00194F00">
        <w:t xml:space="preserve"> </w:t>
      </w:r>
      <w:r>
        <w:t>something</w:t>
      </w:r>
      <w:r w:rsidR="00194F00">
        <w:t xml:space="preserve"> </w:t>
      </w:r>
      <w:r>
        <w:t>about</w:t>
      </w:r>
      <w:r w:rsidR="00194F00">
        <w:t xml:space="preserve"> </w:t>
      </w:r>
      <w:r>
        <w:t>it.</w:t>
      </w:r>
      <w:r w:rsidR="00194F00">
        <w:t xml:space="preserve"> </w:t>
      </w:r>
      <w:r>
        <w:t>Steps</w:t>
      </w:r>
      <w:r w:rsidR="00194F00">
        <w:t xml:space="preserve"> </w:t>
      </w:r>
      <w:r>
        <w:t>were</w:t>
      </w:r>
      <w:r w:rsidR="00194F00">
        <w:t xml:space="preserve"> </w:t>
      </w:r>
      <w:r>
        <w:t>being</w:t>
      </w:r>
      <w:r w:rsidR="00194F00">
        <w:t xml:space="preserve"> </w:t>
      </w:r>
      <w:r>
        <w:t>taken</w:t>
      </w:r>
      <w:r w:rsidR="00194F00">
        <w:t xml:space="preserve"> </w:t>
      </w:r>
      <w:r>
        <w:t>to</w:t>
      </w:r>
      <w:r w:rsidR="00194F00">
        <w:t xml:space="preserve"> </w:t>
      </w:r>
      <w:r>
        <w:t>do</w:t>
      </w:r>
      <w:r w:rsidR="00194F00">
        <w:t xml:space="preserve"> </w:t>
      </w:r>
      <w:r>
        <w:t>something</w:t>
      </w:r>
      <w:r w:rsidR="00194F00">
        <w:t xml:space="preserve"> </w:t>
      </w:r>
      <w:r>
        <w:t>about</w:t>
      </w:r>
      <w:r w:rsidR="00194F00">
        <w:t xml:space="preserve"> </w:t>
      </w:r>
      <w:r>
        <w:t>it</w:t>
      </w:r>
      <w:r w:rsidR="00194F00">
        <w:t xml:space="preserve"> </w:t>
      </w:r>
      <w:r>
        <w:t>and</w:t>
      </w:r>
      <w:r w:rsidR="00194F00">
        <w:t xml:space="preserve"> </w:t>
      </w:r>
      <w:r>
        <w:t>I</w:t>
      </w:r>
      <w:r w:rsidR="00194F00">
        <w:t xml:space="preserve"> </w:t>
      </w:r>
      <w:r>
        <w:t>can</w:t>
      </w:r>
      <w:r w:rsidR="00194F00">
        <w:t xml:space="preserve"> </w:t>
      </w:r>
      <w:r>
        <w:t>discuss</w:t>
      </w:r>
      <w:r w:rsidR="00194F00">
        <w:t xml:space="preserve"> </w:t>
      </w:r>
      <w:r>
        <w:t>specifically</w:t>
      </w:r>
      <w:r w:rsidR="00194F00">
        <w:t xml:space="preserve"> </w:t>
      </w:r>
      <w:r>
        <w:t>how</w:t>
      </w:r>
      <w:r w:rsidR="00194F00">
        <w:t xml:space="preserve"> </w:t>
      </w:r>
      <w:r>
        <w:t>and</w:t>
      </w:r>
      <w:r w:rsidR="00194F00">
        <w:t xml:space="preserve"> </w:t>
      </w:r>
      <w:r>
        <w:t>when</w:t>
      </w:r>
      <w:r w:rsidR="00194F00">
        <w:t xml:space="preserve"> </w:t>
      </w:r>
      <w:r>
        <w:t>to</w:t>
      </w:r>
      <w:r w:rsidR="00194F00">
        <w:t xml:space="preserve"> </w:t>
      </w:r>
      <w:r>
        <w:t>do</w:t>
      </w:r>
      <w:r w:rsidR="00194F00">
        <w:t xml:space="preserve"> </w:t>
      </w:r>
      <w:r>
        <w:t>that.</w:t>
      </w:r>
      <w:r w:rsidR="00194F00">
        <w:t xml:space="preserve"> </w:t>
      </w:r>
      <w:r>
        <w:t>O</w:t>
      </w:r>
      <w:r w:rsidR="00D762F4">
        <w:t>bviously</w:t>
      </w:r>
      <w:r w:rsidR="00194F00">
        <w:t xml:space="preserve"> </w:t>
      </w:r>
      <w:r w:rsidR="00D762F4">
        <w:t>in</w:t>
      </w:r>
      <w:r w:rsidR="00194F00">
        <w:t xml:space="preserve"> </w:t>
      </w:r>
      <w:r w:rsidR="00D762F4">
        <w:t>the</w:t>
      </w:r>
      <w:r w:rsidR="00194F00">
        <w:t xml:space="preserve"> </w:t>
      </w:r>
      <w:r w:rsidR="00D762F4">
        <w:t>last</w:t>
      </w:r>
      <w:r w:rsidR="00194F00">
        <w:t xml:space="preserve"> </w:t>
      </w:r>
      <w:r w:rsidR="00D762F4">
        <w:t>year</w:t>
      </w:r>
      <w:r w:rsidR="00194F00">
        <w:t xml:space="preserve"> </w:t>
      </w:r>
      <w:r w:rsidR="00D762F4">
        <w:t>we</w:t>
      </w:r>
      <w:r w:rsidR="00194F00">
        <w:t xml:space="preserve"> </w:t>
      </w:r>
      <w:r w:rsidR="00D762F4">
        <w:t>hit</w:t>
      </w:r>
      <w:r w:rsidR="00194F00">
        <w:t xml:space="preserve"> </w:t>
      </w:r>
      <w:r w:rsidR="00D762F4">
        <w:t>an</w:t>
      </w:r>
      <w:r w:rsidR="00194F00">
        <w:t xml:space="preserve"> </w:t>
      </w:r>
      <w:r w:rsidR="00D762F4">
        <w:t>enormously</w:t>
      </w:r>
      <w:r w:rsidR="00194F00">
        <w:t xml:space="preserve"> </w:t>
      </w:r>
      <w:r w:rsidR="00D762F4">
        <w:t>difficult</w:t>
      </w:r>
      <w:r w:rsidR="00194F00">
        <w:t xml:space="preserve"> </w:t>
      </w:r>
      <w:r w:rsidR="00D762F4">
        <w:t>event</w:t>
      </w:r>
      <w:r>
        <w:t>,</w:t>
      </w:r>
      <w:r w:rsidR="00194F00">
        <w:t xml:space="preserve"> </w:t>
      </w:r>
      <w:r>
        <w:t>where</w:t>
      </w:r>
      <w:r w:rsidR="00194F00">
        <w:t xml:space="preserve"> </w:t>
      </w:r>
      <w:r>
        <w:t>we</w:t>
      </w:r>
      <w:r w:rsidR="00194F00">
        <w:t xml:space="preserve"> </w:t>
      </w:r>
      <w:r>
        <w:t>saw</w:t>
      </w:r>
      <w:r w:rsidR="00194F00">
        <w:t xml:space="preserve"> </w:t>
      </w:r>
      <w:r>
        <w:t>literally</w:t>
      </w:r>
      <w:r w:rsidR="00194F00">
        <w:t xml:space="preserve"> </w:t>
      </w:r>
      <w:r>
        <w:t>a</w:t>
      </w:r>
      <w:r w:rsidR="00194F00">
        <w:t xml:space="preserve"> </w:t>
      </w:r>
      <w:r>
        <w:t>quintupling,</w:t>
      </w:r>
      <w:r w:rsidR="00194F00">
        <w:t xml:space="preserve"> </w:t>
      </w:r>
      <w:r>
        <w:t>in</w:t>
      </w:r>
      <w:r w:rsidR="00194F00">
        <w:t xml:space="preserve"> </w:t>
      </w:r>
      <w:r>
        <w:t>some</w:t>
      </w:r>
      <w:r w:rsidR="00194F00">
        <w:t xml:space="preserve"> </w:t>
      </w:r>
      <w:r>
        <w:t>sense</w:t>
      </w:r>
      <w:r w:rsidR="00194F00">
        <w:t xml:space="preserve"> </w:t>
      </w:r>
      <w:r>
        <w:t>a</w:t>
      </w:r>
      <w:r w:rsidR="00194F00">
        <w:t xml:space="preserve"> </w:t>
      </w:r>
      <w:r>
        <w:t>10-fold—I</w:t>
      </w:r>
      <w:r w:rsidR="00194F00">
        <w:t xml:space="preserve"> </w:t>
      </w:r>
      <w:r>
        <w:t>am</w:t>
      </w:r>
      <w:r w:rsidR="00194F00">
        <w:t xml:space="preserve"> </w:t>
      </w:r>
      <w:r>
        <w:t>not</w:t>
      </w:r>
      <w:r w:rsidR="00194F00">
        <w:t xml:space="preserve"> </w:t>
      </w:r>
      <w:r>
        <w:t>even</w:t>
      </w:r>
      <w:r w:rsidR="00194F00">
        <w:t xml:space="preserve"> </w:t>
      </w:r>
      <w:r>
        <w:t>sure</w:t>
      </w:r>
      <w:r w:rsidR="00194F00">
        <w:t xml:space="preserve"> </w:t>
      </w:r>
      <w:r>
        <w:t>what</w:t>
      </w:r>
      <w:r w:rsidR="00194F00">
        <w:t xml:space="preserve"> </w:t>
      </w:r>
      <w:r>
        <w:t>the</w:t>
      </w:r>
      <w:r w:rsidR="00194F00">
        <w:t xml:space="preserve"> </w:t>
      </w:r>
      <w:r>
        <w:t>verb</w:t>
      </w:r>
      <w:r w:rsidR="00194F00">
        <w:t xml:space="preserve"> </w:t>
      </w:r>
      <w:r>
        <w:t>is</w:t>
      </w:r>
      <w:r w:rsidR="00194F00">
        <w:t xml:space="preserve"> </w:t>
      </w:r>
      <w:r>
        <w:t>for</w:t>
      </w:r>
      <w:r w:rsidR="00194F00">
        <w:t xml:space="preserve"> </w:t>
      </w:r>
      <w:r>
        <w:t>that—increase</w:t>
      </w:r>
      <w:r w:rsidR="00194F00">
        <w:t xml:space="preserve"> </w:t>
      </w:r>
      <w:r>
        <w:t>in</w:t>
      </w:r>
      <w:r w:rsidR="00194F00">
        <w:t xml:space="preserve"> </w:t>
      </w:r>
      <w:r>
        <w:t>prices.</w:t>
      </w:r>
      <w:r w:rsidR="00194F00">
        <w:t xml:space="preserve"> </w:t>
      </w:r>
      <w:r>
        <w:t>The</w:t>
      </w:r>
      <w:r w:rsidR="00194F00">
        <w:t xml:space="preserve"> </w:t>
      </w:r>
      <w:r>
        <w:t>regime</w:t>
      </w:r>
      <w:r w:rsidR="00194F00">
        <w:t xml:space="preserve"> </w:t>
      </w:r>
      <w:r>
        <w:t>was</w:t>
      </w:r>
      <w:r w:rsidR="00194F00">
        <w:t xml:space="preserve"> </w:t>
      </w:r>
      <w:r>
        <w:t>not</w:t>
      </w:r>
      <w:r w:rsidR="00194F00">
        <w:t xml:space="preserve"> </w:t>
      </w:r>
      <w:r>
        <w:t>fit</w:t>
      </w:r>
      <w:r w:rsidR="00194F00">
        <w:t xml:space="preserve"> </w:t>
      </w:r>
      <w:r>
        <w:t>for</w:t>
      </w:r>
      <w:r w:rsidR="00194F00">
        <w:t xml:space="preserve"> </w:t>
      </w:r>
      <w:r>
        <w:t>purpose</w:t>
      </w:r>
      <w:r w:rsidR="00194F00">
        <w:t xml:space="preserve"> </w:t>
      </w:r>
      <w:r>
        <w:t>at</w:t>
      </w:r>
      <w:r w:rsidR="00194F00">
        <w:t xml:space="preserve"> </w:t>
      </w:r>
      <w:r>
        <w:t>that</w:t>
      </w:r>
      <w:r w:rsidR="00194F00">
        <w:t xml:space="preserve"> </w:t>
      </w:r>
      <w:r>
        <w:t>point.</w:t>
      </w:r>
      <w:r w:rsidR="00194F00">
        <w:t xml:space="preserve"> </w:t>
      </w:r>
      <w:r>
        <w:t>I</w:t>
      </w:r>
      <w:r w:rsidR="00194F00">
        <w:t xml:space="preserve"> </w:t>
      </w:r>
      <w:r>
        <w:t>do</w:t>
      </w:r>
      <w:r w:rsidR="00194F00">
        <w:t xml:space="preserve"> </w:t>
      </w:r>
      <w:r>
        <w:t>not</w:t>
      </w:r>
      <w:r w:rsidR="00194F00">
        <w:t xml:space="preserve"> </w:t>
      </w:r>
      <w:r>
        <w:t>think</w:t>
      </w:r>
      <w:r w:rsidR="00194F00">
        <w:t xml:space="preserve"> </w:t>
      </w:r>
      <w:r>
        <w:t>any</w:t>
      </w:r>
      <w:r w:rsidR="00194F00">
        <w:t xml:space="preserve"> </w:t>
      </w:r>
      <w:r>
        <w:t>regime</w:t>
      </w:r>
      <w:r w:rsidR="00194F00">
        <w:t xml:space="preserve"> </w:t>
      </w:r>
      <w:r>
        <w:t>would</w:t>
      </w:r>
      <w:r w:rsidR="00194F00">
        <w:t xml:space="preserve"> </w:t>
      </w:r>
      <w:r>
        <w:t>have</w:t>
      </w:r>
      <w:r w:rsidR="00194F00">
        <w:t xml:space="preserve"> </w:t>
      </w:r>
      <w:r>
        <w:t>been</w:t>
      </w:r>
      <w:r w:rsidR="00194F00">
        <w:t xml:space="preserve"> </w:t>
      </w:r>
      <w:r>
        <w:t>entirely</w:t>
      </w:r>
      <w:r w:rsidR="00194F00">
        <w:t xml:space="preserve"> </w:t>
      </w:r>
      <w:r>
        <w:t>fit</w:t>
      </w:r>
      <w:r w:rsidR="00194F00">
        <w:t xml:space="preserve"> </w:t>
      </w:r>
      <w:r>
        <w:t>for</w:t>
      </w:r>
      <w:r w:rsidR="00194F00">
        <w:t xml:space="preserve"> </w:t>
      </w:r>
      <w:r>
        <w:t>purpose</w:t>
      </w:r>
      <w:r>
        <w:t>,</w:t>
      </w:r>
      <w:r w:rsidR="00194F00">
        <w:t xml:space="preserve"> </w:t>
      </w:r>
      <w:r>
        <w:t>but</w:t>
      </w:r>
      <w:r w:rsidR="00194F00">
        <w:t xml:space="preserve"> </w:t>
      </w:r>
      <w:r>
        <w:t>I</w:t>
      </w:r>
      <w:r w:rsidR="00194F00">
        <w:t xml:space="preserve"> </w:t>
      </w:r>
      <w:r>
        <w:t>accept</w:t>
      </w:r>
      <w:r w:rsidR="00194F00">
        <w:t xml:space="preserve"> </w:t>
      </w:r>
      <w:r>
        <w:t>that,</w:t>
      </w:r>
      <w:r w:rsidR="00194F00">
        <w:t xml:space="preserve"> </w:t>
      </w:r>
      <w:r>
        <w:t>if</w:t>
      </w:r>
      <w:r w:rsidR="00194F00">
        <w:t xml:space="preserve"> </w:t>
      </w:r>
      <w:r>
        <w:t>we</w:t>
      </w:r>
      <w:r w:rsidR="00194F00">
        <w:t xml:space="preserve"> </w:t>
      </w:r>
      <w:r>
        <w:t>had</w:t>
      </w:r>
      <w:r w:rsidR="00194F00">
        <w:t xml:space="preserve"> </w:t>
      </w:r>
      <w:r>
        <w:t>moved</w:t>
      </w:r>
      <w:r w:rsidR="00194F00">
        <w:t xml:space="preserve"> </w:t>
      </w:r>
      <w:r w:rsidR="00FF053F">
        <w:t>more</w:t>
      </w:r>
      <w:r w:rsidR="00194F00">
        <w:t xml:space="preserve"> </w:t>
      </w:r>
      <w:r w:rsidR="00FF053F">
        <w:t>quickly</w:t>
      </w:r>
      <w:r>
        <w:t>,</w:t>
      </w:r>
      <w:r w:rsidR="00194F00">
        <w:t xml:space="preserve"> </w:t>
      </w:r>
      <w:r>
        <w:t>we</w:t>
      </w:r>
      <w:r w:rsidR="00194F00">
        <w:t xml:space="preserve"> </w:t>
      </w:r>
      <w:r>
        <w:t>would</w:t>
      </w:r>
      <w:r w:rsidR="00194F00">
        <w:t xml:space="preserve"> </w:t>
      </w:r>
      <w:r>
        <w:t>have</w:t>
      </w:r>
      <w:r w:rsidR="00194F00">
        <w:t xml:space="preserve"> </w:t>
      </w:r>
      <w:r>
        <w:t>stopped</w:t>
      </w:r>
      <w:r w:rsidR="00194F00">
        <w:t xml:space="preserve"> </w:t>
      </w:r>
      <w:r>
        <w:t>some</w:t>
      </w:r>
      <w:r w:rsidR="00194F00">
        <w:t xml:space="preserve"> </w:t>
      </w:r>
      <w:r>
        <w:t>of</w:t>
      </w:r>
      <w:r w:rsidR="00194F00">
        <w:t xml:space="preserve"> </w:t>
      </w:r>
      <w:r>
        <w:t>the</w:t>
      </w:r>
      <w:r w:rsidR="00194F00">
        <w:t xml:space="preserve"> </w:t>
      </w:r>
      <w:r>
        <w:t>failures</w:t>
      </w:r>
      <w:r w:rsidR="00194F00">
        <w:t xml:space="preserve"> </w:t>
      </w:r>
      <w:r>
        <w:t>that</w:t>
      </w:r>
      <w:r w:rsidR="00194F00">
        <w:t xml:space="preserve"> </w:t>
      </w:r>
      <w:r>
        <w:t>have</w:t>
      </w:r>
      <w:r w:rsidR="00194F00">
        <w:t xml:space="preserve"> </w:t>
      </w:r>
      <w:r>
        <w:t>happened.</w:t>
      </w:r>
      <w:r w:rsidR="00194F00">
        <w:t xml:space="preserve"> </w:t>
      </w:r>
    </w:p>
    <w:p w:rsidR="00C53D66" w:rsidP="00B5529F">
      <w:pPr>
        <w:pStyle w:val="Question"/>
      </w:pPr>
      <w:sdt>
        <w:sdtPr>
          <w:alias w:val="Member"/>
          <w:tag w:val="&lt;Member mnisId='4621' dodsId='77854'&gt;"/>
          <w:id w:val="-6215854"/>
          <w:placeholder>
            <w:docPart w:val="DefaultPlaceholder_-1854013440"/>
          </w:placeholder>
          <w:richText/>
        </w:sdtPr>
        <w:sdtContent>
          <w:r w:rsidRPr="00237606" w:rsidR="00237606">
            <w:rPr>
              <w:b/>
            </w:rPr>
            <w:t>Chair:</w:t>
          </w:r>
        </w:sdtContent>
      </w:sdt>
      <w:r w:rsidR="00194F00">
        <w:t xml:space="preserve"> </w:t>
      </w:r>
      <w:r w:rsidR="00237606">
        <w:t>There</w:t>
      </w:r>
      <w:r w:rsidR="00194F00">
        <w:t xml:space="preserve"> </w:t>
      </w:r>
      <w:r w:rsidR="00237606">
        <w:t>has</w:t>
      </w:r>
      <w:r w:rsidR="00194F00">
        <w:t xml:space="preserve"> </w:t>
      </w:r>
      <w:r w:rsidR="00237606">
        <w:t>since</w:t>
      </w:r>
      <w:r w:rsidR="00194F00">
        <w:t xml:space="preserve"> </w:t>
      </w:r>
      <w:r w:rsidR="00237606">
        <w:t>been</w:t>
      </w:r>
      <w:r w:rsidR="00194F00">
        <w:t xml:space="preserve"> </w:t>
      </w:r>
      <w:r w:rsidR="00237606">
        <w:t>an</w:t>
      </w:r>
      <w:r w:rsidR="00194F00">
        <w:t xml:space="preserve"> </w:t>
      </w:r>
      <w:r w:rsidR="00237606">
        <w:t>independent</w:t>
      </w:r>
      <w:r w:rsidR="00194F00">
        <w:t xml:space="preserve"> </w:t>
      </w:r>
      <w:r w:rsidR="00237606">
        <w:t>review</w:t>
      </w:r>
      <w:r w:rsidR="00194F00">
        <w:t xml:space="preserve"> </w:t>
      </w:r>
      <w:r w:rsidR="00237606">
        <w:t>by</w:t>
      </w:r>
      <w:r w:rsidR="00194F00">
        <w:t xml:space="preserve"> </w:t>
      </w:r>
      <w:r w:rsidR="00237606">
        <w:t>Oxera</w:t>
      </w:r>
      <w:r w:rsidR="00FA72CF">
        <w:t>,</w:t>
      </w:r>
      <w:r w:rsidR="00194F00">
        <w:t xml:space="preserve"> </w:t>
      </w:r>
      <w:r w:rsidR="00FA72CF">
        <w:t>commissioned</w:t>
      </w:r>
      <w:r w:rsidR="00194F00">
        <w:t xml:space="preserve"> </w:t>
      </w:r>
      <w:r w:rsidR="00FA72CF">
        <w:t>by</w:t>
      </w:r>
      <w:r w:rsidR="00194F00">
        <w:t xml:space="preserve"> </w:t>
      </w:r>
      <w:r w:rsidR="00FA72CF">
        <w:t>the</w:t>
      </w:r>
      <w:r w:rsidR="00194F00">
        <w:t xml:space="preserve"> </w:t>
      </w:r>
      <w:r w:rsidR="00FA72CF">
        <w:t>Ofgem</w:t>
      </w:r>
      <w:r w:rsidR="00194F00">
        <w:t xml:space="preserve"> </w:t>
      </w:r>
      <w:r w:rsidR="00FA72CF">
        <w:t>board,</w:t>
      </w:r>
      <w:r w:rsidR="00194F00">
        <w:t xml:space="preserve"> </w:t>
      </w:r>
      <w:r w:rsidR="00237606">
        <w:t>which</w:t>
      </w:r>
      <w:r w:rsidR="00194F00">
        <w:t xml:space="preserve"> </w:t>
      </w:r>
      <w:r w:rsidR="00FA72CF">
        <w:t>has</w:t>
      </w:r>
      <w:r w:rsidR="00194F00">
        <w:t xml:space="preserve"> </w:t>
      </w:r>
      <w:r w:rsidR="00FA72CF">
        <w:t>highlighted</w:t>
      </w:r>
      <w:r w:rsidR="00194F00">
        <w:t xml:space="preserve"> </w:t>
      </w:r>
      <w:r w:rsidR="00FA72CF">
        <w:t>a</w:t>
      </w:r>
      <w:r w:rsidR="00194F00">
        <w:t xml:space="preserve"> </w:t>
      </w:r>
      <w:r w:rsidR="00FA72CF">
        <w:t>whole</w:t>
      </w:r>
      <w:r w:rsidR="00194F00">
        <w:t xml:space="preserve"> </w:t>
      </w:r>
      <w:r w:rsidR="00FA72CF">
        <w:t>host</w:t>
      </w:r>
      <w:r w:rsidR="00194F00">
        <w:t xml:space="preserve"> </w:t>
      </w:r>
      <w:r w:rsidR="00FA72CF">
        <w:t>of</w:t>
      </w:r>
      <w:r w:rsidR="00194F00">
        <w:t xml:space="preserve"> </w:t>
      </w:r>
      <w:r w:rsidR="00FA72CF">
        <w:t>risks</w:t>
      </w:r>
      <w:r w:rsidR="00194F00">
        <w:t xml:space="preserve"> </w:t>
      </w:r>
      <w:r w:rsidR="00FA72CF">
        <w:t>that</w:t>
      </w:r>
      <w:r w:rsidR="00194F00">
        <w:t xml:space="preserve"> </w:t>
      </w:r>
      <w:r w:rsidR="00FA72CF">
        <w:t>were</w:t>
      </w:r>
      <w:r w:rsidR="00194F00">
        <w:t xml:space="preserve"> </w:t>
      </w:r>
      <w:r w:rsidR="00FA72CF">
        <w:t>accepted</w:t>
      </w:r>
      <w:r w:rsidR="00194F00">
        <w:t xml:space="preserve"> </w:t>
      </w:r>
      <w:r w:rsidR="00FA72CF">
        <w:t>by</w:t>
      </w:r>
      <w:r w:rsidR="00194F00">
        <w:t xml:space="preserve"> </w:t>
      </w:r>
      <w:r w:rsidR="00FA72CF">
        <w:t>Ofgem</w:t>
      </w:r>
      <w:r w:rsidR="00194F00">
        <w:t xml:space="preserve"> </w:t>
      </w:r>
      <w:r w:rsidR="00FA72CF">
        <w:t>when</w:t>
      </w:r>
      <w:r w:rsidR="00194F00">
        <w:t xml:space="preserve"> </w:t>
      </w:r>
      <w:r w:rsidR="00FA72CF">
        <w:t>you</w:t>
      </w:r>
      <w:r w:rsidR="00194F00">
        <w:t xml:space="preserve"> </w:t>
      </w:r>
      <w:r w:rsidR="00FA72CF">
        <w:t>were</w:t>
      </w:r>
      <w:r w:rsidR="00194F00">
        <w:t xml:space="preserve"> </w:t>
      </w:r>
      <w:r w:rsidR="00FA72CF">
        <w:t>CEO.</w:t>
      </w:r>
      <w:r w:rsidR="00194F00">
        <w:t xml:space="preserve"> </w:t>
      </w:r>
      <w:r w:rsidR="00FA72CF">
        <w:t>Have</w:t>
      </w:r>
      <w:r w:rsidR="00194F00">
        <w:t xml:space="preserve"> </w:t>
      </w:r>
      <w:r w:rsidR="00FA72CF">
        <w:t>you</w:t>
      </w:r>
      <w:r w:rsidR="00194F00">
        <w:t xml:space="preserve"> </w:t>
      </w:r>
      <w:r w:rsidR="00FA72CF">
        <w:t>read</w:t>
      </w:r>
      <w:r w:rsidR="00194F00">
        <w:t xml:space="preserve"> </w:t>
      </w:r>
      <w:r w:rsidR="00FA72CF">
        <w:t>the</w:t>
      </w:r>
      <w:r w:rsidR="00194F00">
        <w:t xml:space="preserve"> </w:t>
      </w:r>
      <w:r w:rsidR="00FA72CF">
        <w:t>Oxera</w:t>
      </w:r>
      <w:r w:rsidR="00194F00">
        <w:t xml:space="preserve"> </w:t>
      </w:r>
      <w:r w:rsidR="00FA72CF">
        <w:t>report?</w:t>
      </w:r>
    </w:p>
    <w:p w:rsidR="00237606" w:rsidP="00B5529F">
      <w:pPr>
        <w:pStyle w:val="Answer"/>
      </w:pPr>
      <w:sdt>
        <w:sdtPr>
          <w:alias w:val="Witness"/>
          <w:id w:val="1215614349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I</w:t>
      </w:r>
      <w:r w:rsidR="00194F00">
        <w:t xml:space="preserve"> </w:t>
      </w:r>
      <w:r>
        <w:t>have.</w:t>
      </w:r>
      <w:r w:rsidR="00194F00">
        <w:t xml:space="preserve"> </w:t>
      </w:r>
      <w:r>
        <w:t>I</w:t>
      </w:r>
      <w:r w:rsidR="00194F00">
        <w:t xml:space="preserve"> </w:t>
      </w:r>
      <w:r>
        <w:t>cannot</w:t>
      </w:r>
      <w:r w:rsidR="00194F00">
        <w:t xml:space="preserve"> </w:t>
      </w:r>
      <w:r>
        <w:t>say</w:t>
      </w:r>
      <w:r w:rsidR="00194F00">
        <w:t xml:space="preserve"> </w:t>
      </w:r>
      <w:r>
        <w:t>I</w:t>
      </w:r>
      <w:r w:rsidR="00194F00">
        <w:t xml:space="preserve"> </w:t>
      </w:r>
      <w:r>
        <w:t>have</w:t>
      </w:r>
      <w:r w:rsidR="00194F00">
        <w:t xml:space="preserve"> </w:t>
      </w:r>
      <w:r>
        <w:t>read</w:t>
      </w:r>
      <w:r w:rsidR="00194F00">
        <w:t xml:space="preserve"> </w:t>
      </w:r>
      <w:r>
        <w:t>every</w:t>
      </w:r>
      <w:r w:rsidR="00194F00">
        <w:t xml:space="preserve"> </w:t>
      </w:r>
      <w:r>
        <w:t>single</w:t>
      </w:r>
      <w:r w:rsidR="00194F00">
        <w:t xml:space="preserve"> </w:t>
      </w:r>
      <w:r>
        <w:t>nugget</w:t>
      </w:r>
      <w:r w:rsidR="00194F00">
        <w:t xml:space="preserve"> </w:t>
      </w:r>
      <w:r w:rsidR="00FA72CF">
        <w:t>of</w:t>
      </w:r>
      <w:r w:rsidR="00194F00">
        <w:t xml:space="preserve"> </w:t>
      </w:r>
      <w:r w:rsidR="00FA72CF">
        <w:t>it,</w:t>
      </w:r>
      <w:r w:rsidR="00194F00">
        <w:t xml:space="preserve"> </w:t>
      </w:r>
      <w:r w:rsidR="00FA72CF">
        <w:t>but</w:t>
      </w:r>
      <w:r w:rsidR="00194F00">
        <w:t xml:space="preserve"> </w:t>
      </w:r>
      <w:r w:rsidR="00FA72CF">
        <w:t>I</w:t>
      </w:r>
      <w:r w:rsidR="00194F00">
        <w:t xml:space="preserve"> </w:t>
      </w:r>
      <w:r w:rsidR="00FA72CF">
        <w:t>have</w:t>
      </w:r>
      <w:r w:rsidR="00194F00">
        <w:t xml:space="preserve"> </w:t>
      </w:r>
      <w:r w:rsidR="00FA72CF">
        <w:t>broadly</w:t>
      </w:r>
      <w:r w:rsidR="00194F00">
        <w:t xml:space="preserve"> </w:t>
      </w:r>
      <w:r w:rsidR="00FA72CF">
        <w:t>read</w:t>
      </w:r>
      <w:r w:rsidR="00194F00">
        <w:t xml:space="preserve"> </w:t>
      </w:r>
      <w:r w:rsidR="00FA72CF">
        <w:t>it,</w:t>
      </w:r>
      <w:r w:rsidR="00194F00">
        <w:t xml:space="preserve"> </w:t>
      </w:r>
      <w:r w:rsidR="00FA72CF">
        <w:t>yes.</w:t>
      </w:r>
      <w:r w:rsidR="00194F00">
        <w:t xml:space="preserve"> </w:t>
      </w:r>
      <w:r w:rsidR="00FA72CF">
        <w:t>I</w:t>
      </w:r>
      <w:r w:rsidR="00194F00">
        <w:t xml:space="preserve"> </w:t>
      </w:r>
      <w:r w:rsidR="00FA72CF">
        <w:t>read</w:t>
      </w:r>
      <w:r w:rsidR="00194F00">
        <w:t xml:space="preserve"> </w:t>
      </w:r>
      <w:r w:rsidR="00FA72CF">
        <w:t>it</w:t>
      </w:r>
      <w:r w:rsidR="00194F00">
        <w:t xml:space="preserve"> </w:t>
      </w:r>
      <w:r w:rsidR="00FA72CF">
        <w:t>over</w:t>
      </w:r>
      <w:r w:rsidR="00194F00">
        <w:t xml:space="preserve"> </w:t>
      </w:r>
      <w:r w:rsidR="00FA72CF">
        <w:t>the</w:t>
      </w:r>
      <w:r w:rsidR="00194F00">
        <w:t xml:space="preserve"> </w:t>
      </w:r>
      <w:r w:rsidR="00FA72CF">
        <w:t>weekend.</w:t>
      </w:r>
    </w:p>
    <w:p w:rsidR="00237606" w:rsidP="00B5529F">
      <w:pPr>
        <w:pStyle w:val="Question"/>
      </w:pPr>
      <w:sdt>
        <w:sdtPr>
          <w:alias w:val="Member"/>
          <w:tag w:val="&lt;Member mnisId='4621' dodsId='77854'&gt;"/>
          <w:id w:val="1390534626"/>
          <w:placeholder>
            <w:docPart w:val="DefaultPlaceholder_-1854013440"/>
          </w:placeholder>
          <w:richText/>
        </w:sdtPr>
        <w:sdtContent>
          <w:r w:rsidRPr="00237606">
            <w:rPr>
              <w:b/>
            </w:rPr>
            <w:t>Chair:</w:t>
          </w:r>
        </w:sdtContent>
      </w:sdt>
      <w:r w:rsidR="00194F00">
        <w:t xml:space="preserve"> </w:t>
      </w:r>
      <w:r w:rsidR="00A16C3B">
        <w:t>What</w:t>
      </w:r>
      <w:r w:rsidR="00194F00">
        <w:t xml:space="preserve"> </w:t>
      </w:r>
      <w:r w:rsidR="00A16C3B">
        <w:t>I</w:t>
      </w:r>
      <w:r w:rsidR="00194F00">
        <w:t xml:space="preserve"> </w:t>
      </w:r>
      <w:r w:rsidR="00FA72CF">
        <w:t>am</w:t>
      </w:r>
      <w:r w:rsidR="00194F00">
        <w:t xml:space="preserve"> </w:t>
      </w:r>
      <w:r w:rsidR="00A16C3B">
        <w:t>struggl</w:t>
      </w:r>
      <w:r w:rsidR="00FA72CF">
        <w:t>ing</w:t>
      </w:r>
      <w:r w:rsidR="00194F00">
        <w:t xml:space="preserve"> </w:t>
      </w:r>
      <w:r w:rsidR="00FA72CF">
        <w:t>with</w:t>
      </w:r>
      <w:r w:rsidR="00194F00">
        <w:t xml:space="preserve"> </w:t>
      </w:r>
      <w:r w:rsidR="00FA72CF">
        <w:t>is</w:t>
      </w:r>
      <w:r w:rsidR="00194F00">
        <w:t xml:space="preserve"> </w:t>
      </w:r>
      <w:r w:rsidR="00FA72CF">
        <w:t>that</w:t>
      </w:r>
      <w:r w:rsidR="00194F00">
        <w:t xml:space="preserve"> </w:t>
      </w:r>
      <w:r w:rsidR="00FA72CF">
        <w:t>Ofgem</w:t>
      </w:r>
      <w:r w:rsidR="00194F00">
        <w:t xml:space="preserve"> </w:t>
      </w:r>
      <w:r w:rsidR="00FA72CF">
        <w:t>is</w:t>
      </w:r>
      <w:r w:rsidR="00194F00">
        <w:t xml:space="preserve"> </w:t>
      </w:r>
      <w:r w:rsidR="00FA72CF">
        <w:t>an</w:t>
      </w:r>
      <w:r w:rsidR="00194F00">
        <w:t xml:space="preserve"> </w:t>
      </w:r>
      <w:r w:rsidR="00FA72CF">
        <w:t>independent</w:t>
      </w:r>
      <w:r w:rsidR="00194F00">
        <w:t xml:space="preserve"> </w:t>
      </w:r>
      <w:r w:rsidR="00FA72CF">
        <w:t>regulator</w:t>
      </w:r>
      <w:r w:rsidR="00194F00">
        <w:t xml:space="preserve"> </w:t>
      </w:r>
      <w:r w:rsidR="00FA72CF">
        <w:t>that</w:t>
      </w:r>
      <w:r w:rsidR="00194F00">
        <w:t xml:space="preserve"> </w:t>
      </w:r>
      <w:r w:rsidR="00FA72CF">
        <w:t>hires</w:t>
      </w:r>
      <w:r w:rsidR="00194F00">
        <w:t xml:space="preserve"> </w:t>
      </w:r>
      <w:r w:rsidR="00FA72CF">
        <w:t>expertise</w:t>
      </w:r>
      <w:r w:rsidR="00194F00">
        <w:t xml:space="preserve"> </w:t>
      </w:r>
      <w:r w:rsidR="00FA72CF">
        <w:t>and</w:t>
      </w:r>
      <w:r w:rsidR="00194F00">
        <w:t xml:space="preserve"> </w:t>
      </w:r>
      <w:r w:rsidR="00FA72CF">
        <w:t>should</w:t>
      </w:r>
      <w:r w:rsidR="00194F00">
        <w:t xml:space="preserve"> </w:t>
      </w:r>
      <w:r w:rsidR="00FA72CF">
        <w:t>have</w:t>
      </w:r>
      <w:r w:rsidR="00194F00">
        <w:t xml:space="preserve"> </w:t>
      </w:r>
      <w:r w:rsidR="00FA72CF">
        <w:t>a</w:t>
      </w:r>
      <w:r w:rsidR="00194F00">
        <w:t xml:space="preserve"> </w:t>
      </w:r>
      <w:r w:rsidR="00FA72CF">
        <w:t>close</w:t>
      </w:r>
      <w:r w:rsidR="00194F00">
        <w:t xml:space="preserve"> </w:t>
      </w:r>
      <w:r w:rsidR="00FA72CF">
        <w:t>working</w:t>
      </w:r>
      <w:r w:rsidR="00194F00">
        <w:t xml:space="preserve"> </w:t>
      </w:r>
      <w:r w:rsidR="00FA72CF">
        <w:t>relationship</w:t>
      </w:r>
      <w:r w:rsidR="00194F00">
        <w:t xml:space="preserve"> </w:t>
      </w:r>
      <w:r w:rsidR="00FA72CF">
        <w:t>with</w:t>
      </w:r>
      <w:r w:rsidR="00194F00">
        <w:t xml:space="preserve"> </w:t>
      </w:r>
      <w:r w:rsidR="00FA72CF">
        <w:t>the</w:t>
      </w:r>
      <w:r w:rsidR="00194F00">
        <w:t xml:space="preserve"> </w:t>
      </w:r>
      <w:r w:rsidR="00FA72CF">
        <w:t>companies</w:t>
      </w:r>
      <w:r w:rsidR="00194F00">
        <w:t xml:space="preserve"> </w:t>
      </w:r>
      <w:r w:rsidR="00FA72CF">
        <w:t>that</w:t>
      </w:r>
      <w:r w:rsidR="00194F00">
        <w:t xml:space="preserve"> </w:t>
      </w:r>
      <w:r w:rsidR="00FA72CF">
        <w:t>you</w:t>
      </w:r>
      <w:r w:rsidR="00194F00">
        <w:t xml:space="preserve"> </w:t>
      </w:r>
      <w:r w:rsidR="00FA72CF">
        <w:t>regulate.</w:t>
      </w:r>
      <w:r w:rsidR="00194F00">
        <w:t xml:space="preserve"> </w:t>
      </w:r>
      <w:r w:rsidR="00FA72CF">
        <w:t>You</w:t>
      </w:r>
      <w:r w:rsidR="00194F00">
        <w:t xml:space="preserve"> </w:t>
      </w:r>
      <w:r w:rsidR="00A16C3B">
        <w:t>have</w:t>
      </w:r>
      <w:r w:rsidR="00194F00">
        <w:t xml:space="preserve"> </w:t>
      </w:r>
      <w:r w:rsidR="00A16C3B">
        <w:t>said</w:t>
      </w:r>
      <w:r w:rsidR="00194F00">
        <w:t xml:space="preserve"> </w:t>
      </w:r>
      <w:r w:rsidR="00FA72CF">
        <w:t>that</w:t>
      </w:r>
      <w:r w:rsidR="00194F00">
        <w:t xml:space="preserve"> </w:t>
      </w:r>
      <w:r w:rsidR="00FA72CF">
        <w:t>the</w:t>
      </w:r>
      <w:r w:rsidR="00194F00">
        <w:t xml:space="preserve"> </w:t>
      </w:r>
      <w:r w:rsidR="00A16C3B">
        <w:t>body</w:t>
      </w:r>
      <w:r w:rsidR="00194F00">
        <w:t xml:space="preserve"> </w:t>
      </w:r>
      <w:r w:rsidR="00A16C3B">
        <w:t>politic</w:t>
      </w:r>
      <w:r w:rsidR="00194F00">
        <w:t xml:space="preserve"> </w:t>
      </w:r>
      <w:r w:rsidR="00A16C3B">
        <w:t>wanted</w:t>
      </w:r>
      <w:r w:rsidR="00194F00">
        <w:t xml:space="preserve"> </w:t>
      </w:r>
      <w:r w:rsidR="00A16C3B">
        <w:t>you</w:t>
      </w:r>
      <w:r w:rsidR="00194F00">
        <w:t xml:space="preserve"> </w:t>
      </w:r>
      <w:r w:rsidR="00A16C3B">
        <w:t>to</w:t>
      </w:r>
      <w:r w:rsidR="00194F00">
        <w:t xml:space="preserve"> </w:t>
      </w:r>
      <w:r w:rsidR="00FA72CF">
        <w:t>prioritise</w:t>
      </w:r>
      <w:r w:rsidR="00194F00">
        <w:t xml:space="preserve"> </w:t>
      </w:r>
      <w:r w:rsidR="00FA72CF">
        <w:t>competition</w:t>
      </w:r>
      <w:r w:rsidR="00194F00">
        <w:t xml:space="preserve"> </w:t>
      </w:r>
      <w:r w:rsidR="00FA72CF">
        <w:t>over</w:t>
      </w:r>
      <w:r w:rsidR="00194F00">
        <w:t xml:space="preserve"> </w:t>
      </w:r>
      <w:r w:rsidR="00FA72CF">
        <w:t>regulatory</w:t>
      </w:r>
      <w:r w:rsidR="00194F00">
        <w:t xml:space="preserve"> </w:t>
      </w:r>
      <w:r w:rsidR="00FA72CF">
        <w:t>supervision.</w:t>
      </w:r>
      <w:r w:rsidR="00194F00">
        <w:t xml:space="preserve"> </w:t>
      </w:r>
      <w:r w:rsidR="00FA72CF">
        <w:t>Is</w:t>
      </w:r>
      <w:r w:rsidR="00194F00">
        <w:t xml:space="preserve"> </w:t>
      </w:r>
      <w:r w:rsidR="00FA72CF">
        <w:t>it</w:t>
      </w:r>
      <w:r w:rsidR="00194F00">
        <w:t xml:space="preserve"> </w:t>
      </w:r>
      <w:r w:rsidR="00FA72CF">
        <w:t>not</w:t>
      </w:r>
      <w:r w:rsidR="00194F00">
        <w:t xml:space="preserve"> </w:t>
      </w:r>
      <w:r w:rsidR="00FA72CF">
        <w:t>your</w:t>
      </w:r>
      <w:r w:rsidR="00194F00">
        <w:t xml:space="preserve"> </w:t>
      </w:r>
      <w:r w:rsidR="00FA72CF">
        <w:t>job</w:t>
      </w:r>
      <w:r w:rsidR="00194F00">
        <w:t xml:space="preserve"> </w:t>
      </w:r>
      <w:r w:rsidR="00FA72CF">
        <w:t>as</w:t>
      </w:r>
      <w:r w:rsidR="00194F00">
        <w:t xml:space="preserve"> </w:t>
      </w:r>
      <w:r w:rsidR="00FA72CF">
        <w:t>an</w:t>
      </w:r>
      <w:r w:rsidR="00194F00">
        <w:t xml:space="preserve"> </w:t>
      </w:r>
      <w:r w:rsidR="00FA72CF">
        <w:t>independent</w:t>
      </w:r>
      <w:r w:rsidR="00194F00">
        <w:t xml:space="preserve"> </w:t>
      </w:r>
      <w:r w:rsidR="00FA72CF">
        <w:t>regulator</w:t>
      </w:r>
      <w:r w:rsidR="00194F00">
        <w:t xml:space="preserve"> </w:t>
      </w:r>
      <w:r w:rsidR="00FA72CF">
        <w:t>to</w:t>
      </w:r>
      <w:r w:rsidR="00194F00">
        <w:t xml:space="preserve"> </w:t>
      </w:r>
      <w:r w:rsidR="00FA72CF">
        <w:t>say</w:t>
      </w:r>
      <w:r w:rsidR="00194F00">
        <w:t xml:space="preserve"> </w:t>
      </w:r>
      <w:r w:rsidR="00FA72CF">
        <w:t>to</w:t>
      </w:r>
      <w:r w:rsidR="00194F00">
        <w:t xml:space="preserve"> </w:t>
      </w:r>
      <w:r w:rsidR="00FA72CF">
        <w:t>Ministers</w:t>
      </w:r>
      <w:r w:rsidR="00194F00">
        <w:t xml:space="preserve"> </w:t>
      </w:r>
      <w:r w:rsidR="003A103C">
        <w:t>and</w:t>
      </w:r>
      <w:r w:rsidR="00194F00">
        <w:t xml:space="preserve"> </w:t>
      </w:r>
      <w:r w:rsidR="00FF053F">
        <w:t>Select</w:t>
      </w:r>
      <w:r w:rsidR="00194F00">
        <w:t xml:space="preserve"> </w:t>
      </w:r>
      <w:r w:rsidR="00FF053F">
        <w:t>Committees</w:t>
      </w:r>
      <w:r w:rsidR="003A103C">
        <w:t>,</w:t>
      </w:r>
      <w:r w:rsidR="00194F00">
        <w:t xml:space="preserve"> </w:t>
      </w:r>
      <w:r w:rsidR="003A103C">
        <w:t>“There</w:t>
      </w:r>
      <w:r w:rsidR="00194F00">
        <w:t xml:space="preserve"> </w:t>
      </w:r>
      <w:r w:rsidR="003A103C">
        <w:t>are</w:t>
      </w:r>
      <w:r w:rsidR="00194F00">
        <w:t xml:space="preserve"> </w:t>
      </w:r>
      <w:r w:rsidR="003A103C">
        <w:t>risks</w:t>
      </w:r>
      <w:r w:rsidR="00194F00">
        <w:t xml:space="preserve"> </w:t>
      </w:r>
      <w:r w:rsidR="003A103C">
        <w:t>and</w:t>
      </w:r>
      <w:r w:rsidR="00194F00">
        <w:t xml:space="preserve"> </w:t>
      </w:r>
      <w:r w:rsidR="003A103C">
        <w:t>these</w:t>
      </w:r>
      <w:r w:rsidR="00194F00">
        <w:t xml:space="preserve"> </w:t>
      </w:r>
      <w:r w:rsidR="003A103C">
        <w:t>are</w:t>
      </w:r>
      <w:r w:rsidR="00194F00">
        <w:t xml:space="preserve"> </w:t>
      </w:r>
      <w:r w:rsidR="003A103C">
        <w:t>the</w:t>
      </w:r>
      <w:r w:rsidR="00194F00">
        <w:t xml:space="preserve"> </w:t>
      </w:r>
      <w:r w:rsidR="003A103C">
        <w:t>consequences</w:t>
      </w:r>
      <w:r w:rsidR="00194F00">
        <w:t xml:space="preserve"> </w:t>
      </w:r>
      <w:r w:rsidR="003A103C">
        <w:t>of</w:t>
      </w:r>
      <w:r w:rsidR="00194F00">
        <w:t xml:space="preserve"> </w:t>
      </w:r>
      <w:r w:rsidR="003A103C">
        <w:t>that”?</w:t>
      </w:r>
      <w:r w:rsidR="00194F00">
        <w:t xml:space="preserve"> </w:t>
      </w:r>
      <w:r w:rsidR="003A103C">
        <w:t>Did</w:t>
      </w:r>
      <w:r w:rsidR="00194F00">
        <w:t xml:space="preserve"> </w:t>
      </w:r>
      <w:r w:rsidR="003A103C">
        <w:t>you</w:t>
      </w:r>
      <w:r w:rsidR="00194F00">
        <w:t xml:space="preserve"> </w:t>
      </w:r>
      <w:r w:rsidR="003A103C">
        <w:t>raise</w:t>
      </w:r>
      <w:r w:rsidR="00194F00">
        <w:t xml:space="preserve"> </w:t>
      </w:r>
      <w:r w:rsidR="003A103C">
        <w:t>those</w:t>
      </w:r>
      <w:r w:rsidR="00194F00">
        <w:t xml:space="preserve"> </w:t>
      </w:r>
      <w:r w:rsidR="003A103C">
        <w:t>risks</w:t>
      </w:r>
      <w:r w:rsidR="00194F00">
        <w:t xml:space="preserve"> </w:t>
      </w:r>
      <w:r w:rsidR="003A103C">
        <w:t>with</w:t>
      </w:r>
      <w:r w:rsidR="00194F00">
        <w:t xml:space="preserve"> </w:t>
      </w:r>
      <w:r w:rsidR="003A103C">
        <w:t>Ministers,</w:t>
      </w:r>
      <w:r w:rsidR="00194F00">
        <w:t xml:space="preserve"> </w:t>
      </w:r>
      <w:r w:rsidR="003A103C">
        <w:t>that</w:t>
      </w:r>
      <w:r w:rsidR="00194F00">
        <w:t xml:space="preserve"> </w:t>
      </w:r>
      <w:r w:rsidR="003A103C">
        <w:t>you</w:t>
      </w:r>
      <w:r w:rsidR="00194F00">
        <w:t xml:space="preserve"> </w:t>
      </w:r>
      <w:r w:rsidR="003A103C">
        <w:t>felt</w:t>
      </w:r>
      <w:r w:rsidR="00194F00">
        <w:t xml:space="preserve"> </w:t>
      </w:r>
      <w:r w:rsidR="003A103C">
        <w:t>the</w:t>
      </w:r>
      <w:r w:rsidR="00194F00">
        <w:t xml:space="preserve"> </w:t>
      </w:r>
      <w:r w:rsidR="003A103C">
        <w:t>pro-competition</w:t>
      </w:r>
      <w:r w:rsidR="00194F00">
        <w:t xml:space="preserve"> </w:t>
      </w:r>
      <w:r w:rsidR="003A103C">
        <w:t>approach</w:t>
      </w:r>
      <w:r w:rsidR="00194F00">
        <w:t xml:space="preserve"> </w:t>
      </w:r>
      <w:r w:rsidR="003A103C">
        <w:t>was</w:t>
      </w:r>
      <w:r w:rsidR="00194F00">
        <w:t xml:space="preserve"> </w:t>
      </w:r>
      <w:r w:rsidR="003A103C">
        <w:t>actually</w:t>
      </w:r>
      <w:r w:rsidR="00194F00">
        <w:t xml:space="preserve"> </w:t>
      </w:r>
      <w:r w:rsidR="003A103C">
        <w:t>undermining</w:t>
      </w:r>
      <w:r w:rsidR="00194F00">
        <w:t xml:space="preserve"> </w:t>
      </w:r>
      <w:r w:rsidR="003A103C">
        <w:t>the</w:t>
      </w:r>
      <w:r w:rsidR="00194F00">
        <w:t xml:space="preserve"> </w:t>
      </w:r>
      <w:r w:rsidR="003A103C">
        <w:t>resilience</w:t>
      </w:r>
      <w:r w:rsidR="00194F00">
        <w:t xml:space="preserve"> </w:t>
      </w:r>
      <w:r w:rsidR="003A103C">
        <w:t>of</w:t>
      </w:r>
      <w:r w:rsidR="00194F00">
        <w:t xml:space="preserve"> </w:t>
      </w:r>
      <w:r w:rsidR="003A103C">
        <w:t>the</w:t>
      </w:r>
      <w:r w:rsidR="00194F00">
        <w:t xml:space="preserve"> </w:t>
      </w:r>
      <w:r w:rsidR="003A103C">
        <w:t>energy</w:t>
      </w:r>
      <w:r w:rsidR="00194F00">
        <w:t xml:space="preserve"> </w:t>
      </w:r>
      <w:r w:rsidR="003A103C">
        <w:t>market?</w:t>
      </w:r>
    </w:p>
    <w:p w:rsidR="00A16C3B" w:rsidP="00B5529F">
      <w:pPr>
        <w:pStyle w:val="Answer"/>
      </w:pPr>
      <w:sdt>
        <w:sdtPr>
          <w:alias w:val="Witness"/>
          <w:id w:val="1326325651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3A103C">
        <w:t>I</w:t>
      </w:r>
      <w:r w:rsidR="00194F00">
        <w:t xml:space="preserve"> </w:t>
      </w:r>
      <w:r w:rsidR="003A103C">
        <w:t>have</w:t>
      </w:r>
      <w:r w:rsidR="00194F00">
        <w:t xml:space="preserve"> </w:t>
      </w:r>
      <w:r w:rsidR="003A103C">
        <w:t>a</w:t>
      </w:r>
      <w:r w:rsidR="00194F00">
        <w:t xml:space="preserve"> </w:t>
      </w:r>
      <w:r w:rsidR="003A103C">
        <w:t>couple</w:t>
      </w:r>
      <w:r w:rsidR="00194F00">
        <w:t xml:space="preserve"> </w:t>
      </w:r>
      <w:r w:rsidR="003A103C">
        <w:t>of</w:t>
      </w:r>
      <w:r w:rsidR="00194F00">
        <w:t xml:space="preserve"> </w:t>
      </w:r>
      <w:r w:rsidR="003A103C">
        <w:t>comments.</w:t>
      </w:r>
      <w:r w:rsidR="00194F00">
        <w:t xml:space="preserve"> </w:t>
      </w:r>
      <w:r w:rsidR="003A103C">
        <w:t>We</w:t>
      </w:r>
      <w:r w:rsidR="00194F00">
        <w:t xml:space="preserve"> </w:t>
      </w:r>
      <w:r>
        <w:t>did</w:t>
      </w:r>
      <w:r w:rsidR="00194F00">
        <w:t xml:space="preserve"> </w:t>
      </w:r>
      <w:r>
        <w:t>raise</w:t>
      </w:r>
      <w:r w:rsidR="00194F00">
        <w:t xml:space="preserve"> </w:t>
      </w:r>
      <w:r>
        <w:t>risks</w:t>
      </w:r>
      <w:r w:rsidR="00194F00">
        <w:t xml:space="preserve"> </w:t>
      </w:r>
      <w:r>
        <w:t>with</w:t>
      </w:r>
      <w:r w:rsidR="00194F00">
        <w:t xml:space="preserve"> </w:t>
      </w:r>
      <w:r>
        <w:t>Ministers</w:t>
      </w:r>
      <w:r w:rsidR="00194F00">
        <w:t xml:space="preserve"> </w:t>
      </w:r>
      <w:r w:rsidR="003A103C">
        <w:t>at</w:t>
      </w:r>
      <w:r w:rsidR="00194F00">
        <w:t xml:space="preserve"> </w:t>
      </w:r>
      <w:r w:rsidR="003A103C">
        <w:t>various</w:t>
      </w:r>
      <w:r w:rsidR="00194F00">
        <w:t xml:space="preserve"> </w:t>
      </w:r>
      <w:r w:rsidR="003A103C">
        <w:t>times,</w:t>
      </w:r>
      <w:r w:rsidR="00194F00">
        <w:t xml:space="preserve"> </w:t>
      </w:r>
      <w:r w:rsidR="003A103C">
        <w:t>and</w:t>
      </w:r>
      <w:r w:rsidR="00194F00">
        <w:t xml:space="preserve"> </w:t>
      </w:r>
      <w:r w:rsidR="003A103C">
        <w:t>with</w:t>
      </w:r>
      <w:r w:rsidR="00194F00">
        <w:t xml:space="preserve"> </w:t>
      </w:r>
      <w:r w:rsidR="003A103C">
        <w:t>civil</w:t>
      </w:r>
      <w:r w:rsidR="00194F00">
        <w:t xml:space="preserve"> </w:t>
      </w:r>
      <w:r w:rsidR="003A103C">
        <w:t>servants.</w:t>
      </w:r>
    </w:p>
    <w:p w:rsidR="00A16C3B" w:rsidP="00B5529F">
      <w:pPr>
        <w:pStyle w:val="Question"/>
      </w:pPr>
      <w:sdt>
        <w:sdtPr>
          <w:alias w:val="Member"/>
          <w:tag w:val="&lt;Member mnisId='4621' dodsId='77854'&gt;"/>
          <w:id w:val="1885052192"/>
          <w:placeholder>
            <w:docPart w:val="DefaultPlaceholder_-1854013440"/>
          </w:placeholder>
          <w:richText/>
        </w:sdtPr>
        <w:sdtContent>
          <w:r w:rsidRPr="00A16C3B">
            <w:rPr>
              <w:b/>
            </w:rPr>
            <w:t>Chair:</w:t>
          </w:r>
        </w:sdtContent>
      </w:sdt>
      <w:r w:rsidR="00194F00">
        <w:t xml:space="preserve"> </w:t>
      </w:r>
      <w:r w:rsidR="003A103C">
        <w:t>When</w:t>
      </w:r>
      <w:r w:rsidR="00194F00">
        <w:t xml:space="preserve"> </w:t>
      </w:r>
      <w:r w:rsidR="003A103C">
        <w:t>did</w:t>
      </w:r>
      <w:r w:rsidR="00194F00">
        <w:t xml:space="preserve"> </w:t>
      </w:r>
      <w:r w:rsidR="003A103C">
        <w:t>you</w:t>
      </w:r>
      <w:r w:rsidR="00194F00">
        <w:t xml:space="preserve"> </w:t>
      </w:r>
      <w:r w:rsidR="003A103C">
        <w:t>first</w:t>
      </w:r>
      <w:r w:rsidR="00194F00">
        <w:t xml:space="preserve"> </w:t>
      </w:r>
      <w:r w:rsidR="003A103C">
        <w:t>raise</w:t>
      </w:r>
      <w:r w:rsidR="00194F00">
        <w:t xml:space="preserve"> </w:t>
      </w:r>
      <w:r w:rsidR="003A103C">
        <w:t>those</w:t>
      </w:r>
      <w:r w:rsidR="00194F00">
        <w:t xml:space="preserve"> </w:t>
      </w:r>
      <w:r w:rsidR="003A103C">
        <w:t>issues?</w:t>
      </w:r>
    </w:p>
    <w:p w:rsidR="0090598A" w:rsidP="00B5529F">
      <w:pPr>
        <w:pStyle w:val="Answer"/>
      </w:pPr>
      <w:sdt>
        <w:sdtPr>
          <w:alias w:val="Witness"/>
          <w:id w:val="1184791153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A16C3B">
        <w:t>If</w:t>
      </w:r>
      <w:r w:rsidR="00194F00">
        <w:t xml:space="preserve"> </w:t>
      </w:r>
      <w:r w:rsidR="00A16C3B">
        <w:t>I</w:t>
      </w:r>
      <w:r w:rsidR="00194F00">
        <w:t xml:space="preserve"> </w:t>
      </w:r>
      <w:r w:rsidR="00A16C3B">
        <w:t>may</w:t>
      </w:r>
      <w:r w:rsidR="00194F00">
        <w:t xml:space="preserve"> </w:t>
      </w:r>
      <w:r w:rsidR="00A16C3B">
        <w:t>finish</w:t>
      </w:r>
      <w:r w:rsidR="003A103C">
        <w:t>,</w:t>
      </w:r>
      <w:r w:rsidR="00194F00">
        <w:t xml:space="preserve"> </w:t>
      </w:r>
      <w:r w:rsidR="003A103C">
        <w:t>I</w:t>
      </w:r>
      <w:r w:rsidR="00194F00">
        <w:t xml:space="preserve"> </w:t>
      </w:r>
      <w:r w:rsidR="003A103C">
        <w:t>will</w:t>
      </w:r>
      <w:r w:rsidR="00194F00">
        <w:t xml:space="preserve"> </w:t>
      </w:r>
      <w:r w:rsidR="003A103C">
        <w:t>come</w:t>
      </w:r>
      <w:r w:rsidR="00194F00">
        <w:t xml:space="preserve"> </w:t>
      </w:r>
      <w:r w:rsidR="003A103C">
        <w:t>back</w:t>
      </w:r>
      <w:r w:rsidR="00194F00">
        <w:t xml:space="preserve"> </w:t>
      </w:r>
      <w:r w:rsidR="003A103C">
        <w:t>to</w:t>
      </w:r>
      <w:r w:rsidR="00194F00">
        <w:t xml:space="preserve"> </w:t>
      </w:r>
      <w:r w:rsidR="003A103C">
        <w:t>that.</w:t>
      </w:r>
      <w:r w:rsidR="00194F00">
        <w:t xml:space="preserve"> </w:t>
      </w:r>
      <w:r w:rsidR="003A103C">
        <w:t>We</w:t>
      </w:r>
      <w:r w:rsidR="00194F00">
        <w:t xml:space="preserve"> </w:t>
      </w:r>
      <w:r w:rsidR="003A103C">
        <w:t>raised</w:t>
      </w:r>
      <w:r w:rsidR="00194F00">
        <w:t xml:space="preserve"> </w:t>
      </w:r>
      <w:r w:rsidR="003A103C">
        <w:t>risks,</w:t>
      </w:r>
      <w:r w:rsidR="00194F00">
        <w:t xml:space="preserve"> </w:t>
      </w:r>
      <w:r w:rsidR="003A103C">
        <w:t>but</w:t>
      </w:r>
      <w:r w:rsidR="00194F00">
        <w:t xml:space="preserve"> </w:t>
      </w:r>
      <w:r w:rsidR="003A103C">
        <w:t>I</w:t>
      </w:r>
      <w:r w:rsidR="00194F00">
        <w:t xml:space="preserve"> </w:t>
      </w:r>
      <w:r w:rsidR="003A103C">
        <w:t>also</w:t>
      </w:r>
      <w:r w:rsidR="00194F00">
        <w:t xml:space="preserve"> </w:t>
      </w:r>
      <w:r w:rsidR="003A103C">
        <w:t>want</w:t>
      </w:r>
      <w:r w:rsidR="00194F00">
        <w:t xml:space="preserve"> </w:t>
      </w:r>
      <w:r w:rsidR="003A103C">
        <w:t>to</w:t>
      </w:r>
      <w:r w:rsidR="00194F00">
        <w:t xml:space="preserve"> </w:t>
      </w:r>
      <w:r w:rsidR="003A103C">
        <w:t>make</w:t>
      </w:r>
      <w:r w:rsidR="00194F00">
        <w:t xml:space="preserve"> </w:t>
      </w:r>
      <w:r w:rsidR="003A103C">
        <w:t>clear</w:t>
      </w:r>
      <w:r w:rsidR="00194F00">
        <w:t xml:space="preserve"> </w:t>
      </w:r>
      <w:r w:rsidR="003A103C">
        <w:t>that,</w:t>
      </w:r>
      <w:r w:rsidR="00194F00">
        <w:t xml:space="preserve"> </w:t>
      </w:r>
      <w:r w:rsidR="003A103C">
        <w:t>by</w:t>
      </w:r>
      <w:r w:rsidR="00194F00">
        <w:t xml:space="preserve"> </w:t>
      </w:r>
      <w:r w:rsidR="003A103C">
        <w:t>and</w:t>
      </w:r>
      <w:r w:rsidR="00194F00">
        <w:t xml:space="preserve"> </w:t>
      </w:r>
      <w:r w:rsidR="003A103C">
        <w:t>large—you</w:t>
      </w:r>
      <w:r w:rsidR="00194F00">
        <w:t xml:space="preserve"> </w:t>
      </w:r>
      <w:r w:rsidR="003A103C">
        <w:t>will,</w:t>
      </w:r>
      <w:r w:rsidR="00194F00">
        <w:t xml:space="preserve"> </w:t>
      </w:r>
      <w:r w:rsidR="003A103C">
        <w:t>I</w:t>
      </w:r>
      <w:r w:rsidR="00194F00">
        <w:t xml:space="preserve"> </w:t>
      </w:r>
      <w:r w:rsidR="003A103C">
        <w:t>am</w:t>
      </w:r>
      <w:r w:rsidR="00194F00">
        <w:t xml:space="preserve"> </w:t>
      </w:r>
      <w:r w:rsidR="003A103C">
        <w:t>doubtless,</w:t>
      </w:r>
      <w:r w:rsidR="00194F00">
        <w:t xml:space="preserve"> </w:t>
      </w:r>
      <w:r w:rsidR="003A103C">
        <w:t>ask</w:t>
      </w:r>
      <w:r w:rsidR="00194F00">
        <w:t xml:space="preserve"> </w:t>
      </w:r>
      <w:r w:rsidR="003A103C">
        <w:t>me</w:t>
      </w:r>
      <w:r w:rsidR="00194F00">
        <w:t xml:space="preserve"> </w:t>
      </w:r>
      <w:r w:rsidR="003A103C">
        <w:t>further</w:t>
      </w:r>
      <w:r w:rsidR="00194F00">
        <w:t xml:space="preserve"> </w:t>
      </w:r>
      <w:r w:rsidR="003A103C">
        <w:t>questions</w:t>
      </w:r>
      <w:r w:rsidR="00194F00">
        <w:t xml:space="preserve"> </w:t>
      </w:r>
      <w:r w:rsidR="003A103C">
        <w:t>about</w:t>
      </w:r>
      <w:r w:rsidR="00194F00">
        <w:t xml:space="preserve"> </w:t>
      </w:r>
      <w:r w:rsidR="003A103C">
        <w:t>this—the</w:t>
      </w:r>
      <w:r w:rsidR="00194F00">
        <w:t xml:space="preserve"> </w:t>
      </w:r>
      <w:r w:rsidR="003A103C">
        <w:t>risks</w:t>
      </w:r>
      <w:r w:rsidR="00194F00">
        <w:t xml:space="preserve"> </w:t>
      </w:r>
      <w:r w:rsidR="00FF053F">
        <w:t>that</w:t>
      </w:r>
      <w:r w:rsidR="00194F00">
        <w:t xml:space="preserve"> </w:t>
      </w:r>
      <w:r w:rsidR="003A103C">
        <w:t>were</w:t>
      </w:r>
      <w:r w:rsidR="00194F00">
        <w:t xml:space="preserve"> </w:t>
      </w:r>
      <w:r w:rsidR="003A103C">
        <w:t>tak</w:t>
      </w:r>
      <w:r w:rsidR="00FF053F">
        <w:t>en</w:t>
      </w:r>
      <w:r w:rsidR="00194F00">
        <w:t xml:space="preserve"> </w:t>
      </w:r>
      <w:r w:rsidR="003A103C">
        <w:t>in</w:t>
      </w:r>
      <w:r w:rsidR="00194F00">
        <w:t xml:space="preserve"> </w:t>
      </w:r>
      <w:r w:rsidR="003A103C">
        <w:t>the</w:t>
      </w:r>
      <w:r w:rsidR="00194F00">
        <w:t xml:space="preserve"> </w:t>
      </w:r>
      <w:r w:rsidR="003A103C">
        <w:t>regime</w:t>
      </w:r>
      <w:r w:rsidR="00194F00">
        <w:t xml:space="preserve"> </w:t>
      </w:r>
      <w:r w:rsidR="003A103C">
        <w:t>up</w:t>
      </w:r>
      <w:r w:rsidR="00194F00">
        <w:t xml:space="preserve"> </w:t>
      </w:r>
      <w:r w:rsidR="003A103C">
        <w:t>to</w:t>
      </w:r>
      <w:r w:rsidR="00194F00">
        <w:t xml:space="preserve"> </w:t>
      </w:r>
      <w:r w:rsidR="003A103C">
        <w:t>around</w:t>
      </w:r>
      <w:r w:rsidR="00194F00">
        <w:t xml:space="preserve"> </w:t>
      </w:r>
      <w:r w:rsidR="003A103C">
        <w:t>2018</w:t>
      </w:r>
      <w:r w:rsidR="00194F00">
        <w:t xml:space="preserve"> </w:t>
      </w:r>
      <w:r w:rsidR="003A103C">
        <w:t>and</w:t>
      </w:r>
      <w:r w:rsidR="00194F00">
        <w:t xml:space="preserve"> </w:t>
      </w:r>
      <w:r w:rsidR="003A103C">
        <w:t>2019</w:t>
      </w:r>
      <w:r w:rsidR="00194F00">
        <w:t xml:space="preserve"> </w:t>
      </w:r>
      <w:r w:rsidR="003A103C">
        <w:t>were</w:t>
      </w:r>
      <w:r w:rsidR="00194F00">
        <w:t xml:space="preserve"> </w:t>
      </w:r>
      <w:r w:rsidR="003A103C">
        <w:t>manageable</w:t>
      </w:r>
      <w:r w:rsidR="00194F00">
        <w:t xml:space="preserve"> </w:t>
      </w:r>
      <w:r w:rsidR="003A103C">
        <w:t>and</w:t>
      </w:r>
      <w:r w:rsidR="00FF053F">
        <w:t>,</w:t>
      </w:r>
      <w:r w:rsidR="00194F00">
        <w:t xml:space="preserve"> </w:t>
      </w:r>
      <w:r w:rsidR="003A103C">
        <w:t>indeed</w:t>
      </w:r>
      <w:r w:rsidR="00FF053F">
        <w:t>,</w:t>
      </w:r>
      <w:r w:rsidR="00194F00">
        <w:t xml:space="preserve"> </w:t>
      </w:r>
      <w:r w:rsidR="00E34C1F">
        <w:t>were</w:t>
      </w:r>
      <w:r w:rsidR="00194F00">
        <w:t xml:space="preserve"> </w:t>
      </w:r>
      <w:r w:rsidR="00E34C1F">
        <w:t>managed.</w:t>
      </w:r>
      <w:r w:rsidR="00194F00">
        <w:t xml:space="preserve"> </w:t>
      </w:r>
      <w:r w:rsidR="003A103C">
        <w:t>In</w:t>
      </w:r>
      <w:r w:rsidR="00194F00">
        <w:t xml:space="preserve"> </w:t>
      </w:r>
      <w:r w:rsidR="003A103C">
        <w:t>that</w:t>
      </w:r>
      <w:r w:rsidR="00194F00">
        <w:t xml:space="preserve"> </w:t>
      </w:r>
      <w:r w:rsidR="003A103C">
        <w:t>sense,</w:t>
      </w:r>
      <w:r w:rsidR="00194F00">
        <w:t xml:space="preserve"> </w:t>
      </w:r>
      <w:r w:rsidR="003A103C">
        <w:t>we</w:t>
      </w:r>
      <w:r w:rsidR="00194F00">
        <w:t xml:space="preserve"> </w:t>
      </w:r>
      <w:r w:rsidR="003A103C">
        <w:t>always</w:t>
      </w:r>
      <w:r w:rsidR="00194F00">
        <w:t xml:space="preserve"> </w:t>
      </w:r>
      <w:r w:rsidR="003A103C">
        <w:t>knew</w:t>
      </w:r>
      <w:r w:rsidR="00194F00">
        <w:t xml:space="preserve"> </w:t>
      </w:r>
      <w:r w:rsidR="003A103C">
        <w:t>there</w:t>
      </w:r>
      <w:r w:rsidR="00194F00">
        <w:t xml:space="preserve"> </w:t>
      </w:r>
      <w:r w:rsidR="003A103C">
        <w:t>were</w:t>
      </w:r>
      <w:r w:rsidR="00194F00">
        <w:t xml:space="preserve"> </w:t>
      </w:r>
      <w:r w:rsidR="003A103C">
        <w:t>risks</w:t>
      </w:r>
      <w:r w:rsidR="00194F00">
        <w:t xml:space="preserve"> </w:t>
      </w:r>
      <w:r w:rsidR="003A103C">
        <w:t>of</w:t>
      </w:r>
      <w:r w:rsidR="00194F00">
        <w:t xml:space="preserve"> </w:t>
      </w:r>
      <w:r w:rsidR="003A103C">
        <w:t>failure.</w:t>
      </w:r>
      <w:r w:rsidR="00194F00">
        <w:t xml:space="preserve"> </w:t>
      </w:r>
      <w:r w:rsidR="003A103C">
        <w:t>In</w:t>
      </w:r>
      <w:r w:rsidR="00194F00">
        <w:t xml:space="preserve"> </w:t>
      </w:r>
      <w:r w:rsidR="003A103C">
        <w:t>fact,</w:t>
      </w:r>
      <w:r w:rsidR="00194F00">
        <w:t xml:space="preserve"> </w:t>
      </w:r>
      <w:r w:rsidR="00A600E9">
        <w:t>we</w:t>
      </w:r>
      <w:r w:rsidR="00194F00">
        <w:t xml:space="preserve"> </w:t>
      </w:r>
      <w:r w:rsidR="00A600E9">
        <w:t>though</w:t>
      </w:r>
      <w:r w:rsidR="00FF053F">
        <w:t>t</w:t>
      </w:r>
      <w:r w:rsidR="00194F00">
        <w:t xml:space="preserve"> </w:t>
      </w:r>
      <w:r w:rsidR="00A600E9">
        <w:t>th</w:t>
      </w:r>
      <w:r w:rsidR="009A748E">
        <w:t>at</w:t>
      </w:r>
      <w:r w:rsidR="00194F00">
        <w:t xml:space="preserve"> </w:t>
      </w:r>
      <w:r w:rsidR="003A103C">
        <w:t>failure</w:t>
      </w:r>
      <w:r w:rsidR="00194F00">
        <w:t xml:space="preserve"> </w:t>
      </w:r>
      <w:r w:rsidR="003A103C">
        <w:t>of</w:t>
      </w:r>
      <w:r w:rsidR="00194F00">
        <w:t xml:space="preserve"> </w:t>
      </w:r>
      <w:r w:rsidR="003A103C">
        <w:t>new</w:t>
      </w:r>
      <w:r w:rsidR="00194F00">
        <w:t xml:space="preserve"> </w:t>
      </w:r>
      <w:r w:rsidR="003A103C">
        <w:t>entrants</w:t>
      </w:r>
      <w:r w:rsidR="00194F00">
        <w:t xml:space="preserve"> </w:t>
      </w:r>
      <w:r w:rsidR="00FF053F">
        <w:t>and</w:t>
      </w:r>
      <w:r w:rsidR="00194F00">
        <w:t xml:space="preserve"> </w:t>
      </w:r>
      <w:r w:rsidR="00A600E9">
        <w:t>firm</w:t>
      </w:r>
      <w:r w:rsidR="00FF053F">
        <w:t>s</w:t>
      </w:r>
      <w:r w:rsidR="00194F00">
        <w:t xml:space="preserve"> </w:t>
      </w:r>
      <w:r w:rsidR="009A748E">
        <w:t>was</w:t>
      </w:r>
      <w:r w:rsidR="00194F00">
        <w:t xml:space="preserve"> </w:t>
      </w:r>
      <w:r w:rsidR="009A748E">
        <w:t>a</w:t>
      </w:r>
      <w:r w:rsidR="00194F00">
        <w:t xml:space="preserve"> </w:t>
      </w:r>
      <w:r w:rsidR="009A748E">
        <w:t>process</w:t>
      </w:r>
      <w:r w:rsidR="00194F00">
        <w:t xml:space="preserve"> </w:t>
      </w:r>
      <w:r w:rsidR="009A748E">
        <w:t>that</w:t>
      </w:r>
      <w:r w:rsidR="00194F00">
        <w:t xml:space="preserve"> </w:t>
      </w:r>
      <w:r w:rsidR="009A748E">
        <w:t>was</w:t>
      </w:r>
      <w:r w:rsidR="00194F00">
        <w:t xml:space="preserve"> </w:t>
      </w:r>
      <w:r w:rsidR="009A748E">
        <w:t>inevitably</w:t>
      </w:r>
      <w:r w:rsidR="00194F00">
        <w:t xml:space="preserve"> </w:t>
      </w:r>
      <w:r w:rsidR="009A748E">
        <w:t>going</w:t>
      </w:r>
      <w:r w:rsidR="00194F00">
        <w:t xml:space="preserve"> </w:t>
      </w:r>
      <w:r w:rsidR="009A748E">
        <w:t>to</w:t>
      </w:r>
      <w:r w:rsidR="00194F00">
        <w:t xml:space="preserve"> </w:t>
      </w:r>
      <w:r w:rsidR="009A748E">
        <w:t>happen.</w:t>
      </w:r>
      <w:r w:rsidR="00194F00">
        <w:t xml:space="preserve"> </w:t>
      </w:r>
      <w:r w:rsidR="00140BFD">
        <w:t>I</w:t>
      </w:r>
      <w:r w:rsidR="00194F00">
        <w:t xml:space="preserve"> </w:t>
      </w:r>
      <w:r w:rsidR="00140BFD">
        <w:t>would</w:t>
      </w:r>
      <w:r w:rsidR="00194F00">
        <w:t xml:space="preserve"> </w:t>
      </w:r>
      <w:r w:rsidR="00140BFD">
        <w:t>suggest</w:t>
      </w:r>
      <w:r w:rsidR="00194F00">
        <w:t xml:space="preserve"> </w:t>
      </w:r>
      <w:r w:rsidR="00140BFD">
        <w:t>that,</w:t>
      </w:r>
      <w:r w:rsidR="00194F00">
        <w:t xml:space="preserve"> </w:t>
      </w:r>
      <w:r w:rsidR="00140BFD">
        <w:t>up</w:t>
      </w:r>
      <w:r w:rsidR="00194F00">
        <w:t xml:space="preserve"> </w:t>
      </w:r>
      <w:r w:rsidR="00E34C1F">
        <w:t>until</w:t>
      </w:r>
      <w:r w:rsidR="00194F00">
        <w:t xml:space="preserve"> </w:t>
      </w:r>
      <w:r w:rsidR="00E34C1F">
        <w:t>about</w:t>
      </w:r>
      <w:r w:rsidR="00194F00">
        <w:t xml:space="preserve"> </w:t>
      </w:r>
      <w:r w:rsidR="00E34C1F">
        <w:t>2018</w:t>
      </w:r>
      <w:r w:rsidR="00140BFD">
        <w:t>,</w:t>
      </w:r>
      <w:r w:rsidR="00194F00">
        <w:t xml:space="preserve"> </w:t>
      </w:r>
      <w:r w:rsidR="00140BFD">
        <w:t>any</w:t>
      </w:r>
      <w:r w:rsidR="00194F00">
        <w:t xml:space="preserve"> </w:t>
      </w:r>
      <w:r w:rsidR="00140BFD">
        <w:t>firm</w:t>
      </w:r>
      <w:r w:rsidR="00194F00">
        <w:t xml:space="preserve"> </w:t>
      </w:r>
      <w:r w:rsidR="00140BFD">
        <w:t>that</w:t>
      </w:r>
      <w:r w:rsidR="00194F00">
        <w:t xml:space="preserve"> </w:t>
      </w:r>
      <w:r w:rsidR="00140BFD">
        <w:t>failed</w:t>
      </w:r>
      <w:r w:rsidR="00194F00">
        <w:t xml:space="preserve"> </w:t>
      </w:r>
      <w:r w:rsidR="00140BFD">
        <w:t>was</w:t>
      </w:r>
      <w:r w:rsidR="00194F00">
        <w:t xml:space="preserve"> </w:t>
      </w:r>
      <w:r w:rsidR="00140BFD">
        <w:t>dealt</w:t>
      </w:r>
      <w:r w:rsidR="00194F00">
        <w:t xml:space="preserve"> </w:t>
      </w:r>
      <w:r w:rsidR="00140BFD">
        <w:t>with,</w:t>
      </w:r>
      <w:r w:rsidR="00194F00">
        <w:t xml:space="preserve"> </w:t>
      </w:r>
      <w:r w:rsidR="00140BFD">
        <w:t>and</w:t>
      </w:r>
      <w:r w:rsidR="00194F00">
        <w:t xml:space="preserve"> </w:t>
      </w:r>
      <w:r w:rsidR="00140BFD">
        <w:t>there</w:t>
      </w:r>
      <w:r w:rsidR="00194F00">
        <w:t xml:space="preserve"> </w:t>
      </w:r>
      <w:r w:rsidR="00140BFD">
        <w:t>were</w:t>
      </w:r>
      <w:r w:rsidR="00194F00">
        <w:t xml:space="preserve"> </w:t>
      </w:r>
      <w:r w:rsidR="00140BFD">
        <w:t>many</w:t>
      </w:r>
      <w:r w:rsidR="00194F00">
        <w:t xml:space="preserve"> </w:t>
      </w:r>
      <w:r w:rsidR="00140BFD">
        <w:t>failures</w:t>
      </w:r>
      <w:r w:rsidR="00194F00">
        <w:t xml:space="preserve"> </w:t>
      </w:r>
      <w:r w:rsidR="00140BFD">
        <w:t>in</w:t>
      </w:r>
      <w:r w:rsidR="00194F00">
        <w:t xml:space="preserve"> </w:t>
      </w:r>
      <w:r w:rsidR="00140BFD">
        <w:t>2018.</w:t>
      </w:r>
      <w:r w:rsidR="00194F00">
        <w:t xml:space="preserve"> </w:t>
      </w:r>
      <w:r w:rsidR="00140BFD">
        <w:t>T</w:t>
      </w:r>
      <w:r w:rsidR="00E34C1F">
        <w:t>he</w:t>
      </w:r>
      <w:r w:rsidR="00194F00">
        <w:t xml:space="preserve"> </w:t>
      </w:r>
      <w:r w:rsidR="00E34C1F">
        <w:t>system</w:t>
      </w:r>
      <w:r w:rsidR="00194F00">
        <w:t xml:space="preserve"> </w:t>
      </w:r>
      <w:r w:rsidR="00E34C1F">
        <w:t>coped</w:t>
      </w:r>
      <w:r w:rsidR="00194F00">
        <w:t xml:space="preserve"> </w:t>
      </w:r>
      <w:r w:rsidR="00E34C1F">
        <w:t>very</w:t>
      </w:r>
      <w:r w:rsidR="00194F00">
        <w:t xml:space="preserve"> </w:t>
      </w:r>
      <w:r w:rsidR="00E34C1F">
        <w:t>well</w:t>
      </w:r>
      <w:r w:rsidR="00194F00">
        <w:t xml:space="preserve"> </w:t>
      </w:r>
      <w:r w:rsidR="00E34C1F">
        <w:t>with</w:t>
      </w:r>
      <w:r w:rsidR="00194F00">
        <w:t xml:space="preserve"> </w:t>
      </w:r>
      <w:r w:rsidR="00E34C1F">
        <w:t>that</w:t>
      </w:r>
      <w:r w:rsidR="00140BFD">
        <w:t>,</w:t>
      </w:r>
      <w:r w:rsidR="00194F00">
        <w:t xml:space="preserve"> </w:t>
      </w:r>
      <w:r w:rsidR="00140BFD">
        <w:t>without</w:t>
      </w:r>
      <w:r w:rsidR="00194F00">
        <w:t xml:space="preserve"> </w:t>
      </w:r>
      <w:r w:rsidR="00140BFD">
        <w:t>any</w:t>
      </w:r>
      <w:r w:rsidR="00194F00">
        <w:t xml:space="preserve"> </w:t>
      </w:r>
      <w:r w:rsidR="00140BFD">
        <w:t>costs</w:t>
      </w:r>
      <w:r w:rsidR="00194F00">
        <w:t xml:space="preserve"> </w:t>
      </w:r>
      <w:r w:rsidR="00140BFD">
        <w:t>being</w:t>
      </w:r>
      <w:r w:rsidR="00194F00">
        <w:t xml:space="preserve"> </w:t>
      </w:r>
      <w:r w:rsidR="00140BFD">
        <w:t>imposed</w:t>
      </w:r>
      <w:r w:rsidR="00194F00">
        <w:t xml:space="preserve"> </w:t>
      </w:r>
      <w:r w:rsidR="00140BFD">
        <w:t>on</w:t>
      </w:r>
      <w:r w:rsidR="00194F00">
        <w:t xml:space="preserve"> </w:t>
      </w:r>
      <w:r w:rsidR="00140BFD">
        <w:t>consumers.</w:t>
      </w:r>
      <w:r w:rsidR="00194F00">
        <w:t xml:space="preserve"> </w:t>
      </w:r>
      <w:r w:rsidR="00140BFD">
        <w:t>You</w:t>
      </w:r>
      <w:r w:rsidR="00194F00">
        <w:t xml:space="preserve"> </w:t>
      </w:r>
      <w:r w:rsidR="00140BFD">
        <w:t>are</w:t>
      </w:r>
      <w:r w:rsidR="00194F00">
        <w:t xml:space="preserve"> </w:t>
      </w:r>
      <w:r w:rsidR="00140BFD">
        <w:t>looking</w:t>
      </w:r>
      <w:r w:rsidR="00194F00">
        <w:t xml:space="preserve"> </w:t>
      </w:r>
      <w:r w:rsidR="00140BFD">
        <w:t>quizzical.</w:t>
      </w:r>
      <w:r w:rsidR="00194F00">
        <w:t xml:space="preserve"> </w:t>
      </w:r>
      <w:r w:rsidR="00140BFD">
        <w:t>Would</w:t>
      </w:r>
      <w:r w:rsidR="00194F00">
        <w:t xml:space="preserve"> </w:t>
      </w:r>
      <w:r w:rsidR="00140BFD">
        <w:t>you</w:t>
      </w:r>
      <w:r w:rsidR="00194F00">
        <w:t xml:space="preserve"> </w:t>
      </w:r>
      <w:r w:rsidR="00140BFD">
        <w:t>like</w:t>
      </w:r>
      <w:r w:rsidR="00194F00">
        <w:t xml:space="preserve"> </w:t>
      </w:r>
      <w:r w:rsidR="00140BFD">
        <w:t>me</w:t>
      </w:r>
      <w:r w:rsidR="00194F00">
        <w:t xml:space="preserve"> </w:t>
      </w:r>
      <w:r w:rsidR="00140BFD">
        <w:t>to</w:t>
      </w:r>
      <w:r w:rsidR="00194F00">
        <w:t xml:space="preserve"> </w:t>
      </w:r>
      <w:r w:rsidR="00140BFD">
        <w:t>discuss</w:t>
      </w:r>
      <w:r w:rsidR="00194F00">
        <w:t xml:space="preserve"> </w:t>
      </w:r>
      <w:r w:rsidR="00140BFD">
        <w:t>that</w:t>
      </w:r>
      <w:r w:rsidR="00194F00">
        <w:t xml:space="preserve"> </w:t>
      </w:r>
      <w:r w:rsidR="00140BFD">
        <w:t>further?</w:t>
      </w:r>
      <w:r w:rsidR="00194F00">
        <w:t xml:space="preserve"> </w:t>
      </w:r>
    </w:p>
    <w:p w:rsidR="00A16C3B" w:rsidP="00B5529F">
      <w:pPr>
        <w:pStyle w:val="Question"/>
      </w:pPr>
      <w:sdt>
        <w:sdtPr>
          <w:alias w:val="Member"/>
          <w:tag w:val="&lt;Member mnisId='4621' dodsId='77854'&gt;"/>
          <w:id w:val="2141144421"/>
          <w:placeholder>
            <w:docPart w:val="DefaultPlaceholder_-1854013440"/>
          </w:placeholder>
          <w:richText/>
        </w:sdtPr>
        <w:sdtContent>
          <w:r w:rsidRPr="0090598A" w:rsidR="0090598A">
            <w:rPr>
              <w:b/>
            </w:rPr>
            <w:t>Chair:</w:t>
          </w:r>
        </w:sdtContent>
      </w:sdt>
      <w:r w:rsidR="00194F00">
        <w:t xml:space="preserve"> </w:t>
      </w:r>
      <w:r w:rsidR="007C18C1">
        <w:t>Maybe</w:t>
      </w:r>
      <w:r w:rsidR="00194F00">
        <w:t xml:space="preserve"> </w:t>
      </w:r>
      <w:r w:rsidR="007C18C1">
        <w:t>you</w:t>
      </w:r>
      <w:r w:rsidR="00194F00">
        <w:t xml:space="preserve"> </w:t>
      </w:r>
      <w:r w:rsidR="007C18C1">
        <w:t>could</w:t>
      </w:r>
      <w:r w:rsidR="00194F00">
        <w:t xml:space="preserve"> </w:t>
      </w:r>
      <w:r w:rsidR="007C18C1">
        <w:t>just</w:t>
      </w:r>
      <w:r w:rsidR="00194F00">
        <w:t xml:space="preserve"> </w:t>
      </w:r>
      <w:r w:rsidR="007C18C1">
        <w:t>stop</w:t>
      </w:r>
      <w:r w:rsidR="00194F00">
        <w:t xml:space="preserve"> </w:t>
      </w:r>
      <w:r w:rsidR="007C18C1">
        <w:t>and</w:t>
      </w:r>
      <w:r w:rsidR="00194F00">
        <w:t xml:space="preserve"> </w:t>
      </w:r>
      <w:r w:rsidR="007C18C1">
        <w:t>I</w:t>
      </w:r>
      <w:r w:rsidR="00194F00">
        <w:t xml:space="preserve"> </w:t>
      </w:r>
      <w:r w:rsidR="007C18C1">
        <w:t>will</w:t>
      </w:r>
      <w:r w:rsidR="00194F00">
        <w:t xml:space="preserve"> </w:t>
      </w:r>
      <w:r w:rsidR="007C18C1">
        <w:t>ask</w:t>
      </w:r>
      <w:r w:rsidR="00194F00">
        <w:t xml:space="preserve"> </w:t>
      </w:r>
      <w:r w:rsidR="007C18C1">
        <w:t>you</w:t>
      </w:r>
      <w:r w:rsidR="00194F00">
        <w:t xml:space="preserve"> </w:t>
      </w:r>
      <w:r w:rsidR="007C18C1">
        <w:t>some</w:t>
      </w:r>
      <w:r w:rsidR="00194F00">
        <w:t xml:space="preserve"> </w:t>
      </w:r>
      <w:r w:rsidR="007C18C1">
        <w:t>more</w:t>
      </w:r>
      <w:r w:rsidR="00194F00">
        <w:t xml:space="preserve"> </w:t>
      </w:r>
      <w:r w:rsidR="007C18C1">
        <w:t>questions.</w:t>
      </w:r>
      <w:r w:rsidR="00194F00">
        <w:t xml:space="preserve"> </w:t>
      </w:r>
      <w:r w:rsidR="0090598A">
        <w:t>We</w:t>
      </w:r>
      <w:r w:rsidR="00194F00">
        <w:t xml:space="preserve"> </w:t>
      </w:r>
      <w:r w:rsidR="0090598A">
        <w:t>are</w:t>
      </w:r>
      <w:r w:rsidR="00194F00">
        <w:t xml:space="preserve"> </w:t>
      </w:r>
      <w:r w:rsidR="0090598A">
        <w:t>going</w:t>
      </w:r>
      <w:r w:rsidR="00194F00">
        <w:t xml:space="preserve"> </w:t>
      </w:r>
      <w:r w:rsidR="0090598A">
        <w:t>to</w:t>
      </w:r>
      <w:r w:rsidR="00194F00">
        <w:t xml:space="preserve"> </w:t>
      </w:r>
      <w:r w:rsidR="0090598A">
        <w:t>get</w:t>
      </w:r>
      <w:r w:rsidR="00194F00">
        <w:t xml:space="preserve"> </w:t>
      </w:r>
      <w:r w:rsidR="0090598A">
        <w:t>into</w:t>
      </w:r>
      <w:r w:rsidR="00194F00">
        <w:t xml:space="preserve"> </w:t>
      </w:r>
      <w:r w:rsidR="0090598A">
        <w:t>some</w:t>
      </w:r>
      <w:r w:rsidR="00194F00">
        <w:t xml:space="preserve"> </w:t>
      </w:r>
      <w:r w:rsidR="00A70A3D">
        <w:t>of</w:t>
      </w:r>
      <w:r w:rsidR="00194F00">
        <w:t xml:space="preserve"> </w:t>
      </w:r>
      <w:r w:rsidR="00A70A3D">
        <w:t>these</w:t>
      </w:r>
      <w:r w:rsidR="00194F00">
        <w:t xml:space="preserve"> </w:t>
      </w:r>
      <w:r w:rsidR="00A70A3D">
        <w:t>things</w:t>
      </w:r>
      <w:r w:rsidR="00194F00">
        <w:t xml:space="preserve"> </w:t>
      </w:r>
      <w:r w:rsidR="00A70A3D">
        <w:t>in</w:t>
      </w:r>
      <w:r w:rsidR="00194F00">
        <w:t xml:space="preserve"> </w:t>
      </w:r>
      <w:r w:rsidR="00A70A3D">
        <w:t>more</w:t>
      </w:r>
      <w:r w:rsidR="00194F00">
        <w:t xml:space="preserve"> </w:t>
      </w:r>
      <w:r w:rsidR="00A70A3D">
        <w:t>detail.</w:t>
      </w:r>
      <w:r w:rsidR="00194F00">
        <w:t xml:space="preserve"> </w:t>
      </w:r>
      <w:r w:rsidR="00A70A3D">
        <w:t>You</w:t>
      </w:r>
      <w:r w:rsidR="00194F00">
        <w:t xml:space="preserve"> </w:t>
      </w:r>
      <w:r w:rsidR="00A70A3D">
        <w:t>are</w:t>
      </w:r>
      <w:r w:rsidR="00194F00">
        <w:t xml:space="preserve"> </w:t>
      </w:r>
      <w:r w:rsidR="00A70A3D">
        <w:t>talking</w:t>
      </w:r>
      <w:r w:rsidR="00194F00">
        <w:t xml:space="preserve"> </w:t>
      </w:r>
      <w:r w:rsidR="00A70A3D">
        <w:t>about</w:t>
      </w:r>
      <w:r w:rsidR="00194F00">
        <w:t xml:space="preserve"> </w:t>
      </w:r>
      <w:r w:rsidR="00A70A3D">
        <w:t>2018</w:t>
      </w:r>
      <w:r w:rsidR="00B572DC">
        <w:t>-</w:t>
      </w:r>
      <w:r w:rsidR="00A70A3D">
        <w:t>19,</w:t>
      </w:r>
      <w:r w:rsidR="00194F00">
        <w:t xml:space="preserve"> </w:t>
      </w:r>
      <w:r w:rsidR="00A70A3D">
        <w:t>but</w:t>
      </w:r>
      <w:r w:rsidR="00194F00">
        <w:t xml:space="preserve"> </w:t>
      </w:r>
      <w:r w:rsidR="00A70A3D">
        <w:t>that</w:t>
      </w:r>
      <w:r w:rsidR="00194F00">
        <w:t xml:space="preserve"> </w:t>
      </w:r>
      <w:r w:rsidR="00A70A3D">
        <w:t>is</w:t>
      </w:r>
      <w:r w:rsidR="00194F00">
        <w:t xml:space="preserve"> </w:t>
      </w:r>
      <w:r w:rsidR="0090598A">
        <w:t>six</w:t>
      </w:r>
      <w:r w:rsidR="00194F00">
        <w:t xml:space="preserve"> </w:t>
      </w:r>
      <w:r w:rsidR="0090598A">
        <w:t>years</w:t>
      </w:r>
      <w:r w:rsidR="00194F00">
        <w:t xml:space="preserve"> </w:t>
      </w:r>
      <w:r w:rsidR="0090598A">
        <w:t>after</w:t>
      </w:r>
      <w:r w:rsidR="00194F00">
        <w:t xml:space="preserve"> </w:t>
      </w:r>
      <w:r w:rsidR="0090598A">
        <w:t>Citizens</w:t>
      </w:r>
      <w:r w:rsidR="00194F00">
        <w:t xml:space="preserve"> </w:t>
      </w:r>
      <w:r w:rsidR="0090598A">
        <w:t>Advice</w:t>
      </w:r>
      <w:r w:rsidR="00194F00">
        <w:t xml:space="preserve"> </w:t>
      </w:r>
      <w:r w:rsidR="00A70A3D">
        <w:t>wrote</w:t>
      </w:r>
      <w:r w:rsidR="00194F00">
        <w:t xml:space="preserve"> </w:t>
      </w:r>
      <w:r w:rsidR="00A70A3D">
        <w:t>to</w:t>
      </w:r>
      <w:r w:rsidR="00194F00">
        <w:t xml:space="preserve"> </w:t>
      </w:r>
      <w:r w:rsidR="00A70A3D">
        <w:t>you</w:t>
      </w:r>
      <w:r w:rsidR="00194F00">
        <w:t xml:space="preserve"> </w:t>
      </w:r>
      <w:r w:rsidR="00A70A3D">
        <w:t>in</w:t>
      </w:r>
      <w:r w:rsidR="00194F00">
        <w:t xml:space="preserve"> </w:t>
      </w:r>
      <w:r w:rsidR="00A70A3D">
        <w:t>2013,</w:t>
      </w:r>
      <w:r w:rsidR="00194F00">
        <w:t xml:space="preserve"> </w:t>
      </w:r>
      <w:r w:rsidR="00A70A3D">
        <w:t>expressing</w:t>
      </w:r>
      <w:r w:rsidR="00194F00">
        <w:t xml:space="preserve"> </w:t>
      </w:r>
      <w:r w:rsidR="00A70A3D">
        <w:t>concerns</w:t>
      </w:r>
      <w:r w:rsidR="00194F00">
        <w:t xml:space="preserve"> </w:t>
      </w:r>
      <w:r w:rsidR="00A70A3D">
        <w:t>about</w:t>
      </w:r>
      <w:r w:rsidR="00194F00">
        <w:t xml:space="preserve"> </w:t>
      </w:r>
      <w:r w:rsidR="00A70A3D">
        <w:t>the</w:t>
      </w:r>
      <w:r w:rsidR="00194F00">
        <w:t xml:space="preserve"> </w:t>
      </w:r>
      <w:r w:rsidR="00A70A3D">
        <w:t>good</w:t>
      </w:r>
      <w:r w:rsidR="00194F00">
        <w:t xml:space="preserve"> </w:t>
      </w:r>
      <w:r w:rsidR="00A70A3D">
        <w:t>management</w:t>
      </w:r>
      <w:r w:rsidR="00194F00">
        <w:t xml:space="preserve"> </w:t>
      </w:r>
      <w:r w:rsidR="00A70A3D">
        <w:t>of</w:t>
      </w:r>
      <w:r w:rsidR="00194F00">
        <w:t xml:space="preserve"> </w:t>
      </w:r>
      <w:r w:rsidR="00A70A3D">
        <w:t>energy</w:t>
      </w:r>
      <w:r w:rsidR="00194F00">
        <w:t xml:space="preserve"> </w:t>
      </w:r>
      <w:r w:rsidR="00A70A3D">
        <w:t>companies.</w:t>
      </w:r>
      <w:r w:rsidR="00194F00">
        <w:t xml:space="preserve"> </w:t>
      </w:r>
      <w:r w:rsidR="00A70A3D">
        <w:t>Why</w:t>
      </w:r>
      <w:r w:rsidR="00194F00">
        <w:t xml:space="preserve"> </w:t>
      </w:r>
      <w:r w:rsidR="00A70A3D">
        <w:t>did</w:t>
      </w:r>
      <w:r w:rsidR="00194F00">
        <w:t xml:space="preserve"> </w:t>
      </w:r>
      <w:r w:rsidR="00A70A3D">
        <w:t>it</w:t>
      </w:r>
      <w:r w:rsidR="00194F00">
        <w:t xml:space="preserve"> </w:t>
      </w:r>
      <w:r w:rsidR="00A70A3D">
        <w:t>take</w:t>
      </w:r>
      <w:r w:rsidR="00194F00">
        <w:t xml:space="preserve"> </w:t>
      </w:r>
      <w:r w:rsidR="00A70A3D">
        <w:t>you</w:t>
      </w:r>
      <w:r w:rsidR="00194F00">
        <w:t xml:space="preserve"> </w:t>
      </w:r>
      <w:r w:rsidR="00A70A3D">
        <w:t>so</w:t>
      </w:r>
      <w:r w:rsidR="00194F00">
        <w:t xml:space="preserve"> </w:t>
      </w:r>
      <w:r w:rsidR="00A70A3D">
        <w:t>long?</w:t>
      </w:r>
    </w:p>
    <w:p w:rsidR="00A70A3D" w:rsidP="00B5529F">
      <w:pPr>
        <w:pStyle w:val="Answer"/>
      </w:pPr>
      <w:sdt>
        <w:sdtPr>
          <w:alias w:val="Witness"/>
          <w:id w:val="1324701945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90598A">
        <w:t>I</w:t>
      </w:r>
      <w:r w:rsidR="00194F00">
        <w:t xml:space="preserve"> </w:t>
      </w:r>
      <w:r>
        <w:t>must</w:t>
      </w:r>
      <w:r w:rsidR="00194F00">
        <w:t xml:space="preserve"> </w:t>
      </w:r>
      <w:r>
        <w:t>confess</w:t>
      </w:r>
      <w:r w:rsidR="00194F00">
        <w:t xml:space="preserve"> </w:t>
      </w:r>
      <w:r>
        <w:t>that</w:t>
      </w:r>
      <w:r w:rsidR="00194F00">
        <w:t xml:space="preserve"> </w:t>
      </w:r>
      <w:r>
        <w:t>I</w:t>
      </w:r>
      <w:r w:rsidR="00194F00">
        <w:t xml:space="preserve"> </w:t>
      </w:r>
      <w:r w:rsidR="0090598A">
        <w:t>was</w:t>
      </w:r>
      <w:r w:rsidR="00194F00">
        <w:t xml:space="preserve"> </w:t>
      </w:r>
      <w:r w:rsidR="0090598A">
        <w:t>not</w:t>
      </w:r>
      <w:r w:rsidR="00194F00">
        <w:t xml:space="preserve"> </w:t>
      </w:r>
      <w:r w:rsidR="0090598A">
        <w:t>there</w:t>
      </w:r>
      <w:r w:rsidR="00194F00">
        <w:t xml:space="preserve"> </w:t>
      </w:r>
      <w:r w:rsidR="0090598A">
        <w:t>in</w:t>
      </w:r>
      <w:r w:rsidR="00194F00">
        <w:t xml:space="preserve"> </w:t>
      </w:r>
      <w:r w:rsidR="00FF053F">
        <w:t>2013</w:t>
      </w:r>
      <w:r w:rsidR="00194F00">
        <w:t xml:space="preserve"> </w:t>
      </w:r>
      <w:r w:rsidR="00FF053F">
        <w:t>and</w:t>
      </w:r>
      <w:r w:rsidR="00194F00">
        <w:t xml:space="preserve"> </w:t>
      </w:r>
      <w:r>
        <w:t>I</w:t>
      </w:r>
      <w:r w:rsidR="00194F00">
        <w:t xml:space="preserve"> </w:t>
      </w:r>
      <w:r>
        <w:t>do</w:t>
      </w:r>
      <w:r w:rsidR="00194F00">
        <w:t xml:space="preserve"> </w:t>
      </w:r>
      <w:r>
        <w:t>not</w:t>
      </w:r>
      <w:r w:rsidR="00194F00">
        <w:t xml:space="preserve"> </w:t>
      </w:r>
      <w:r>
        <w:t>recall</w:t>
      </w:r>
      <w:r w:rsidR="00194F00">
        <w:t xml:space="preserve"> </w:t>
      </w:r>
      <w:r>
        <w:t>such</w:t>
      </w:r>
      <w:r w:rsidR="00194F00">
        <w:t xml:space="preserve"> </w:t>
      </w:r>
      <w:r>
        <w:t>a</w:t>
      </w:r>
      <w:r w:rsidR="00194F00">
        <w:t xml:space="preserve"> </w:t>
      </w:r>
      <w:r>
        <w:t>letter,</w:t>
      </w:r>
      <w:r w:rsidR="00194F00">
        <w:t xml:space="preserve"> </w:t>
      </w:r>
      <w:r>
        <w:t>but</w:t>
      </w:r>
      <w:r w:rsidR="00194F00">
        <w:t xml:space="preserve"> </w:t>
      </w:r>
      <w:r>
        <w:t>I</w:t>
      </w:r>
      <w:r w:rsidR="00194F00">
        <w:t xml:space="preserve"> </w:t>
      </w:r>
      <w:r>
        <w:t>am</w:t>
      </w:r>
      <w:r w:rsidR="00194F00">
        <w:t xml:space="preserve"> </w:t>
      </w:r>
      <w:r>
        <w:t>sure</w:t>
      </w:r>
      <w:r w:rsidR="00194F00">
        <w:t xml:space="preserve"> </w:t>
      </w:r>
      <w:r>
        <w:t>it</w:t>
      </w:r>
      <w:r w:rsidR="00194F00">
        <w:t xml:space="preserve"> </w:t>
      </w:r>
      <w:r>
        <w:t>was</w:t>
      </w:r>
      <w:r w:rsidR="00194F00">
        <w:t xml:space="preserve"> </w:t>
      </w:r>
      <w:r>
        <w:t>there.</w:t>
      </w:r>
      <w:r w:rsidR="00194F00">
        <w:t xml:space="preserve"> </w:t>
      </w:r>
      <w:r>
        <w:t>I</w:t>
      </w:r>
      <w:r w:rsidR="00194F00">
        <w:t xml:space="preserve"> </w:t>
      </w:r>
      <w:r>
        <w:t>am</w:t>
      </w:r>
      <w:r w:rsidR="00194F00">
        <w:t xml:space="preserve"> </w:t>
      </w:r>
      <w:r>
        <w:t>not</w:t>
      </w:r>
      <w:r w:rsidR="00194F00">
        <w:t xml:space="preserve"> </w:t>
      </w:r>
      <w:r>
        <w:t>questioning</w:t>
      </w:r>
      <w:r w:rsidR="00194F00">
        <w:t xml:space="preserve"> </w:t>
      </w:r>
      <w:r>
        <w:t>that.</w:t>
      </w:r>
      <w:r w:rsidR="00194F00">
        <w:t xml:space="preserve"> </w:t>
      </w:r>
      <w:r>
        <w:t>I</w:t>
      </w:r>
      <w:r w:rsidR="00194F00">
        <w:t xml:space="preserve"> </w:t>
      </w:r>
      <w:r>
        <w:t>would</w:t>
      </w:r>
      <w:r w:rsidR="00194F00">
        <w:t xml:space="preserve"> </w:t>
      </w:r>
      <w:r>
        <w:t>regularly</w:t>
      </w:r>
      <w:r w:rsidR="00194F00">
        <w:t xml:space="preserve"> </w:t>
      </w:r>
      <w:r>
        <w:t>meet</w:t>
      </w:r>
      <w:r w:rsidR="00194F00">
        <w:t xml:space="preserve"> </w:t>
      </w:r>
      <w:r>
        <w:t>with</w:t>
      </w:r>
      <w:r w:rsidR="00194F00">
        <w:t xml:space="preserve"> </w:t>
      </w:r>
      <w:r>
        <w:t>Citizens</w:t>
      </w:r>
      <w:r w:rsidR="00194F00">
        <w:t xml:space="preserve"> </w:t>
      </w:r>
      <w:r>
        <w:t>Advice,</w:t>
      </w:r>
      <w:r w:rsidR="00194F00">
        <w:t xml:space="preserve"> </w:t>
      </w:r>
      <w:r>
        <w:t>including</w:t>
      </w:r>
      <w:r w:rsidR="00194F00">
        <w:t xml:space="preserve"> </w:t>
      </w:r>
      <w:r>
        <w:t>the</w:t>
      </w:r>
      <w:r w:rsidR="00194F00">
        <w:t xml:space="preserve"> </w:t>
      </w:r>
      <w:r>
        <w:t>CEO,</w:t>
      </w:r>
      <w:r w:rsidR="00194F00">
        <w:t xml:space="preserve"> </w:t>
      </w:r>
      <w:r>
        <w:t>more</w:t>
      </w:r>
      <w:r w:rsidR="00194F00">
        <w:t xml:space="preserve"> </w:t>
      </w:r>
      <w:r>
        <w:t>than</w:t>
      </w:r>
      <w:r w:rsidR="00194F00">
        <w:t xml:space="preserve"> </w:t>
      </w:r>
      <w:r w:rsidR="00FF053F">
        <w:t>once</w:t>
      </w:r>
      <w:r w:rsidR="00194F00">
        <w:t xml:space="preserve"> </w:t>
      </w:r>
      <w:r w:rsidR="00FF053F">
        <w:t>a</w:t>
      </w:r>
      <w:r w:rsidR="00194F00">
        <w:t xml:space="preserve"> </w:t>
      </w:r>
      <w:r>
        <w:t>year</w:t>
      </w:r>
      <w:r w:rsidR="00194F00">
        <w:t xml:space="preserve"> </w:t>
      </w:r>
      <w:r>
        <w:t>from</w:t>
      </w:r>
      <w:r w:rsidR="00194F00">
        <w:t xml:space="preserve"> </w:t>
      </w:r>
      <w:r>
        <w:t>the</w:t>
      </w:r>
      <w:r w:rsidR="00194F00">
        <w:t xml:space="preserve"> </w:t>
      </w:r>
      <w:r>
        <w:t>time</w:t>
      </w:r>
      <w:r w:rsidR="00194F00">
        <w:t xml:space="preserve"> </w:t>
      </w:r>
      <w:r>
        <w:t>I</w:t>
      </w:r>
      <w:r w:rsidR="00194F00">
        <w:t xml:space="preserve"> </w:t>
      </w:r>
      <w:r>
        <w:t>started.</w:t>
      </w:r>
      <w:r w:rsidR="00194F00">
        <w:t xml:space="preserve"> </w:t>
      </w:r>
      <w:r w:rsidR="00D35733">
        <w:t>Citizens</w:t>
      </w:r>
      <w:r w:rsidR="00194F00">
        <w:t xml:space="preserve"> </w:t>
      </w:r>
      <w:r w:rsidR="00D35733">
        <w:t>Advice</w:t>
      </w:r>
      <w:r w:rsidR="00194F00">
        <w:t xml:space="preserve"> </w:t>
      </w:r>
      <w:r>
        <w:t>throughout</w:t>
      </w:r>
      <w:r w:rsidR="00194F00">
        <w:t xml:space="preserve"> </w:t>
      </w:r>
      <w:r>
        <w:t>had</w:t>
      </w:r>
      <w:r w:rsidR="00194F00">
        <w:t xml:space="preserve"> </w:t>
      </w:r>
      <w:r>
        <w:t>said</w:t>
      </w:r>
      <w:r w:rsidR="00194F00">
        <w:t xml:space="preserve"> </w:t>
      </w:r>
      <w:r>
        <w:t>to</w:t>
      </w:r>
      <w:r w:rsidR="00194F00">
        <w:t xml:space="preserve"> </w:t>
      </w:r>
      <w:r>
        <w:t>us</w:t>
      </w:r>
      <w:r w:rsidR="00194F00">
        <w:t xml:space="preserve"> </w:t>
      </w:r>
      <w:r>
        <w:t>a</w:t>
      </w:r>
      <w:r w:rsidR="00194F00">
        <w:t xml:space="preserve"> </w:t>
      </w:r>
      <w:r>
        <w:t>number</w:t>
      </w:r>
      <w:r w:rsidR="00194F00">
        <w:t xml:space="preserve"> </w:t>
      </w:r>
      <w:r>
        <w:t>of</w:t>
      </w:r>
      <w:r w:rsidR="00194F00">
        <w:t xml:space="preserve"> </w:t>
      </w:r>
      <w:r>
        <w:t>things.</w:t>
      </w:r>
      <w:r w:rsidR="00194F00">
        <w:t xml:space="preserve"> </w:t>
      </w:r>
      <w:r>
        <w:t>One</w:t>
      </w:r>
      <w:r w:rsidR="00194F00">
        <w:t xml:space="preserve"> </w:t>
      </w:r>
      <w:r>
        <w:t>is</w:t>
      </w:r>
      <w:r w:rsidR="00194F00">
        <w:t xml:space="preserve"> </w:t>
      </w:r>
      <w:r>
        <w:t>that</w:t>
      </w:r>
      <w:r w:rsidR="00194F00">
        <w:t xml:space="preserve"> </w:t>
      </w:r>
      <w:r>
        <w:t>it</w:t>
      </w:r>
      <w:r w:rsidR="00194F00">
        <w:t xml:space="preserve"> </w:t>
      </w:r>
      <w:r>
        <w:t>felt</w:t>
      </w:r>
      <w:r w:rsidR="00194F00">
        <w:t xml:space="preserve"> </w:t>
      </w:r>
      <w:r>
        <w:t>that</w:t>
      </w:r>
      <w:r w:rsidR="00194F00">
        <w:t xml:space="preserve"> </w:t>
      </w:r>
      <w:r>
        <w:t>service</w:t>
      </w:r>
      <w:r w:rsidR="00194F00">
        <w:t xml:space="preserve"> </w:t>
      </w:r>
      <w:r w:rsidR="00D35733">
        <w:t>quality</w:t>
      </w:r>
      <w:r w:rsidR="00194F00">
        <w:t xml:space="preserve"> </w:t>
      </w:r>
      <w:r w:rsidR="00D35733">
        <w:t>in</w:t>
      </w:r>
      <w:r w:rsidR="00194F00">
        <w:t xml:space="preserve"> </w:t>
      </w:r>
      <w:r w:rsidR="00D35733">
        <w:t>the</w:t>
      </w:r>
      <w:r w:rsidR="00194F00">
        <w:t xml:space="preserve"> </w:t>
      </w:r>
      <w:r w:rsidR="00D35733">
        <w:t>energy</w:t>
      </w:r>
      <w:r w:rsidR="00194F00">
        <w:t xml:space="preserve"> </w:t>
      </w:r>
      <w:r w:rsidR="00D35733">
        <w:t>sector</w:t>
      </w:r>
      <w:r w:rsidR="00194F00">
        <w:t xml:space="preserve"> </w:t>
      </w:r>
      <w:r w:rsidR="00D35733">
        <w:t>could</w:t>
      </w:r>
      <w:r w:rsidR="00194F00">
        <w:t xml:space="preserve"> </w:t>
      </w:r>
      <w:r w:rsidR="00D35733">
        <w:t>be</w:t>
      </w:r>
      <w:r w:rsidR="00194F00">
        <w:t xml:space="preserve"> </w:t>
      </w:r>
      <w:r w:rsidR="00D35733">
        <w:t>improved</w:t>
      </w:r>
      <w:r w:rsidR="00194F00">
        <w:t xml:space="preserve"> </w:t>
      </w:r>
      <w:r w:rsidR="00D35733">
        <w:t>somewhat.</w:t>
      </w:r>
      <w:r w:rsidR="00194F00">
        <w:t xml:space="preserve"> </w:t>
      </w:r>
      <w:r>
        <w:t>We</w:t>
      </w:r>
      <w:r w:rsidR="00194F00">
        <w:t xml:space="preserve"> </w:t>
      </w:r>
      <w:r>
        <w:t>talked</w:t>
      </w:r>
      <w:r w:rsidR="00194F00">
        <w:t xml:space="preserve"> </w:t>
      </w:r>
      <w:r>
        <w:t>to</w:t>
      </w:r>
      <w:r w:rsidR="00194F00">
        <w:t xml:space="preserve"> </w:t>
      </w:r>
      <w:r>
        <w:t>them</w:t>
      </w:r>
      <w:r w:rsidR="00194F00">
        <w:t xml:space="preserve"> </w:t>
      </w:r>
      <w:r>
        <w:t>continually</w:t>
      </w:r>
      <w:r w:rsidR="00194F00">
        <w:t xml:space="preserve"> </w:t>
      </w:r>
      <w:r>
        <w:t>about</w:t>
      </w:r>
      <w:r w:rsidR="00194F00">
        <w:t xml:space="preserve"> </w:t>
      </w:r>
      <w:r>
        <w:t>that</w:t>
      </w:r>
      <w:r w:rsidR="00194F00">
        <w:t xml:space="preserve"> </w:t>
      </w:r>
      <w:r>
        <w:t>over</w:t>
      </w:r>
      <w:r w:rsidR="00194F00">
        <w:t xml:space="preserve"> </w:t>
      </w:r>
      <w:r>
        <w:t>time.</w:t>
      </w:r>
    </w:p>
    <w:p w:rsidR="00A70A3D" w:rsidP="00B5529F">
      <w:pPr>
        <w:pStyle w:val="Answer"/>
      </w:pPr>
      <w:r>
        <w:t>It</w:t>
      </w:r>
      <w:r w:rsidR="00194F00">
        <w:t xml:space="preserve"> </w:t>
      </w:r>
      <w:r>
        <w:t>then</w:t>
      </w:r>
      <w:r w:rsidR="00194F00">
        <w:t xml:space="preserve"> </w:t>
      </w:r>
      <w:r w:rsidR="00D35733">
        <w:t>expressed</w:t>
      </w:r>
      <w:r w:rsidR="00194F00">
        <w:t xml:space="preserve"> </w:t>
      </w:r>
      <w:r w:rsidR="00D35733">
        <w:t>concerns</w:t>
      </w:r>
      <w:r w:rsidR="00194F00">
        <w:t xml:space="preserve"> </w:t>
      </w:r>
      <w:r>
        <w:t>again,</w:t>
      </w:r>
      <w:r w:rsidR="00194F00">
        <w:t xml:space="preserve"> </w:t>
      </w:r>
      <w:r w:rsidR="00D35733">
        <w:t>two</w:t>
      </w:r>
      <w:r w:rsidR="00194F00">
        <w:t xml:space="preserve"> </w:t>
      </w:r>
      <w:r w:rsidR="00D35733">
        <w:t>or</w:t>
      </w:r>
      <w:r w:rsidR="00194F00">
        <w:t xml:space="preserve"> </w:t>
      </w:r>
      <w:r w:rsidR="00D35733">
        <w:t>three</w:t>
      </w:r>
      <w:r w:rsidR="00194F00">
        <w:t xml:space="preserve"> </w:t>
      </w:r>
      <w:r w:rsidR="00D35733">
        <w:t>years</w:t>
      </w:r>
      <w:r w:rsidR="00194F00">
        <w:t xml:space="preserve"> </w:t>
      </w:r>
      <w:r w:rsidR="00D35733">
        <w:t>later</w:t>
      </w:r>
      <w:r>
        <w:t>,</w:t>
      </w:r>
      <w:r w:rsidR="00194F00">
        <w:t xml:space="preserve"> </w:t>
      </w:r>
      <w:r>
        <w:t>that</w:t>
      </w:r>
      <w:r w:rsidR="00194F00">
        <w:t xml:space="preserve"> </w:t>
      </w:r>
      <w:r>
        <w:t>a</w:t>
      </w:r>
      <w:r w:rsidR="00194F00">
        <w:t xml:space="preserve"> </w:t>
      </w:r>
      <w:r>
        <w:t>lot</w:t>
      </w:r>
      <w:r w:rsidR="00194F00">
        <w:t xml:space="preserve"> </w:t>
      </w:r>
      <w:r>
        <w:t>of</w:t>
      </w:r>
      <w:r w:rsidR="00194F00">
        <w:t xml:space="preserve"> </w:t>
      </w:r>
      <w:r>
        <w:t>the</w:t>
      </w:r>
      <w:r w:rsidR="00194F00">
        <w:t xml:space="preserve"> </w:t>
      </w:r>
      <w:r>
        <w:t>new</w:t>
      </w:r>
      <w:r w:rsidR="00194F00">
        <w:t xml:space="preserve"> </w:t>
      </w:r>
      <w:r>
        <w:t>entrants</w:t>
      </w:r>
      <w:r w:rsidR="00194F00">
        <w:t xml:space="preserve"> </w:t>
      </w:r>
      <w:r>
        <w:t>were</w:t>
      </w:r>
      <w:r w:rsidR="00194F00">
        <w:t xml:space="preserve"> </w:t>
      </w:r>
      <w:r>
        <w:t>not</w:t>
      </w:r>
      <w:r w:rsidR="00194F00">
        <w:t xml:space="preserve"> </w:t>
      </w:r>
      <w:r>
        <w:t>providing</w:t>
      </w:r>
      <w:r w:rsidR="00194F00">
        <w:t xml:space="preserve"> </w:t>
      </w:r>
      <w:r>
        <w:t>as</w:t>
      </w:r>
      <w:r w:rsidR="00194F00">
        <w:t xml:space="preserve"> </w:t>
      </w:r>
      <w:r>
        <w:t>high</w:t>
      </w:r>
      <w:r w:rsidR="00194F00">
        <w:t xml:space="preserve"> </w:t>
      </w:r>
      <w:r>
        <w:t>quality</w:t>
      </w:r>
      <w:r w:rsidR="00194F00">
        <w:t xml:space="preserve"> </w:t>
      </w:r>
      <w:r>
        <w:t>service</w:t>
      </w:r>
      <w:r w:rsidR="00194F00">
        <w:t xml:space="preserve"> </w:t>
      </w:r>
      <w:r>
        <w:t>as</w:t>
      </w:r>
      <w:r w:rsidR="00194F00">
        <w:t xml:space="preserve"> </w:t>
      </w:r>
      <w:r>
        <w:t>perhaps</w:t>
      </w:r>
      <w:r w:rsidR="00194F00">
        <w:t xml:space="preserve"> </w:t>
      </w:r>
      <w:r>
        <w:t>they</w:t>
      </w:r>
      <w:r w:rsidR="00194F00">
        <w:t xml:space="preserve"> </w:t>
      </w:r>
      <w:r>
        <w:t>could</w:t>
      </w:r>
      <w:r w:rsidR="00194F00">
        <w:t xml:space="preserve"> </w:t>
      </w:r>
      <w:r>
        <w:t>have</w:t>
      </w:r>
      <w:r w:rsidR="00194F00">
        <w:t xml:space="preserve"> </w:t>
      </w:r>
      <w:r>
        <w:t>been.</w:t>
      </w:r>
      <w:r w:rsidR="00194F00">
        <w:t xml:space="preserve"> </w:t>
      </w:r>
      <w:r>
        <w:t>There</w:t>
      </w:r>
      <w:r w:rsidR="00194F00">
        <w:t xml:space="preserve"> </w:t>
      </w:r>
      <w:r>
        <w:t>was</w:t>
      </w:r>
      <w:r w:rsidR="00194F00">
        <w:t xml:space="preserve"> </w:t>
      </w:r>
      <w:r>
        <w:t>a</w:t>
      </w:r>
      <w:r w:rsidR="00194F00">
        <w:t xml:space="preserve"> </w:t>
      </w:r>
      <w:r>
        <w:t>variety.</w:t>
      </w:r>
      <w:r w:rsidR="00194F00">
        <w:t xml:space="preserve"> </w:t>
      </w:r>
      <w:r>
        <w:t>Some</w:t>
      </w:r>
      <w:r w:rsidR="00194F00">
        <w:t xml:space="preserve"> </w:t>
      </w:r>
      <w:r>
        <w:t>of</w:t>
      </w:r>
      <w:r w:rsidR="00194F00">
        <w:t xml:space="preserve"> </w:t>
      </w:r>
      <w:r>
        <w:t>the</w:t>
      </w:r>
      <w:r w:rsidR="00194F00">
        <w:t xml:space="preserve"> </w:t>
      </w:r>
      <w:r>
        <w:t>new</w:t>
      </w:r>
      <w:r w:rsidR="00194F00">
        <w:t xml:space="preserve"> </w:t>
      </w:r>
      <w:r>
        <w:t>entrants</w:t>
      </w:r>
      <w:r w:rsidR="00194F00">
        <w:t xml:space="preserve"> </w:t>
      </w:r>
      <w:r>
        <w:t>around</w:t>
      </w:r>
      <w:r w:rsidR="00194F00">
        <w:t xml:space="preserve"> </w:t>
      </w:r>
      <w:r>
        <w:t>2017-18</w:t>
      </w:r>
      <w:r w:rsidR="00194F00">
        <w:t xml:space="preserve"> </w:t>
      </w:r>
      <w:r>
        <w:t>provided</w:t>
      </w:r>
      <w:r w:rsidR="00194F00">
        <w:t xml:space="preserve"> </w:t>
      </w:r>
      <w:r>
        <w:t>the</w:t>
      </w:r>
      <w:r w:rsidR="00194F00">
        <w:t xml:space="preserve"> </w:t>
      </w:r>
      <w:r>
        <w:t>highest</w:t>
      </w:r>
      <w:r w:rsidR="00194F00">
        <w:t xml:space="preserve"> </w:t>
      </w:r>
      <w:r>
        <w:t>levels</w:t>
      </w:r>
      <w:r w:rsidR="00194F00">
        <w:t xml:space="preserve"> </w:t>
      </w:r>
      <w:r>
        <w:t>of</w:t>
      </w:r>
      <w:r w:rsidR="00194F00">
        <w:t xml:space="preserve"> </w:t>
      </w:r>
      <w:r>
        <w:t>quality</w:t>
      </w:r>
      <w:r w:rsidR="00194F00">
        <w:t xml:space="preserve"> </w:t>
      </w:r>
      <w:r>
        <w:t>service,</w:t>
      </w:r>
      <w:r w:rsidR="00194F00">
        <w:t xml:space="preserve"> </w:t>
      </w:r>
      <w:r>
        <w:t>but</w:t>
      </w:r>
      <w:r w:rsidR="00194F00">
        <w:t xml:space="preserve"> </w:t>
      </w:r>
      <w:r>
        <w:t>on</w:t>
      </w:r>
      <w:r w:rsidR="00194F00">
        <w:t xml:space="preserve"> </w:t>
      </w:r>
      <w:r>
        <w:t>average</w:t>
      </w:r>
      <w:r w:rsidR="00194F00">
        <w:t xml:space="preserve"> </w:t>
      </w:r>
      <w:r>
        <w:t>they</w:t>
      </w:r>
      <w:r w:rsidR="00194F00">
        <w:t xml:space="preserve"> </w:t>
      </w:r>
      <w:r>
        <w:t>were</w:t>
      </w:r>
      <w:r w:rsidR="00194F00">
        <w:t xml:space="preserve"> </w:t>
      </w:r>
      <w:r>
        <w:t>probably</w:t>
      </w:r>
      <w:r w:rsidR="00194F00">
        <w:t xml:space="preserve"> </w:t>
      </w:r>
      <w:r>
        <w:t>not</w:t>
      </w:r>
      <w:r w:rsidR="00194F00">
        <w:t xml:space="preserve"> </w:t>
      </w:r>
      <w:r>
        <w:t>great.</w:t>
      </w:r>
      <w:r w:rsidR="00194F00">
        <w:t xml:space="preserve"> </w:t>
      </w:r>
      <w:r>
        <w:t>Throughout</w:t>
      </w:r>
      <w:r w:rsidR="00194F00">
        <w:t xml:space="preserve"> </w:t>
      </w:r>
      <w:r>
        <w:t>that</w:t>
      </w:r>
      <w:r w:rsidR="00194F00">
        <w:t xml:space="preserve"> </w:t>
      </w:r>
      <w:r>
        <w:t>period</w:t>
      </w:r>
      <w:r w:rsidR="00194F00">
        <w:t xml:space="preserve"> </w:t>
      </w:r>
      <w:r>
        <w:t>of</w:t>
      </w:r>
      <w:r w:rsidR="00194F00">
        <w:t xml:space="preserve"> </w:t>
      </w:r>
      <w:r>
        <w:t>time,</w:t>
      </w:r>
      <w:r w:rsidR="00194F00">
        <w:t xml:space="preserve"> </w:t>
      </w:r>
      <w:r>
        <w:t>there</w:t>
      </w:r>
      <w:r w:rsidR="00194F00">
        <w:t xml:space="preserve"> </w:t>
      </w:r>
      <w:r w:rsidR="00014A4B">
        <w:t>were</w:t>
      </w:r>
      <w:r w:rsidR="00194F00">
        <w:t xml:space="preserve"> </w:t>
      </w:r>
      <w:r w:rsidR="00014A4B">
        <w:t>consistent</w:t>
      </w:r>
      <w:r w:rsidR="00194F00">
        <w:t xml:space="preserve"> </w:t>
      </w:r>
      <w:r w:rsidR="00014A4B">
        <w:t>questions</w:t>
      </w:r>
      <w:r w:rsidR="00194F00">
        <w:t xml:space="preserve"> </w:t>
      </w:r>
      <w:r w:rsidR="00014A4B">
        <w:t>from</w:t>
      </w:r>
      <w:r w:rsidR="00194F00">
        <w:t xml:space="preserve"> </w:t>
      </w:r>
      <w:r w:rsidR="00014A4B">
        <w:t>Citizens</w:t>
      </w:r>
      <w:r w:rsidR="00194F00">
        <w:t xml:space="preserve"> </w:t>
      </w:r>
      <w:r w:rsidR="00014A4B">
        <w:t>Advice</w:t>
      </w:r>
      <w:r w:rsidR="00194F00">
        <w:t xml:space="preserve"> </w:t>
      </w:r>
      <w:r>
        <w:t>about</w:t>
      </w:r>
      <w:r w:rsidR="00194F00">
        <w:t xml:space="preserve"> </w:t>
      </w:r>
      <w:r>
        <w:t>what</w:t>
      </w:r>
      <w:r w:rsidR="00194F00">
        <w:t xml:space="preserve"> </w:t>
      </w:r>
      <w:r>
        <w:t>we</w:t>
      </w:r>
      <w:r w:rsidR="00194F00">
        <w:t xml:space="preserve"> </w:t>
      </w:r>
      <w:r>
        <w:t>were</w:t>
      </w:r>
      <w:r w:rsidR="00194F00">
        <w:t xml:space="preserve"> </w:t>
      </w:r>
      <w:r>
        <w:t>doing</w:t>
      </w:r>
      <w:r w:rsidR="00194F00">
        <w:t xml:space="preserve"> </w:t>
      </w:r>
      <w:r>
        <w:t>about</w:t>
      </w:r>
      <w:r w:rsidR="00194F00">
        <w:t xml:space="preserve"> </w:t>
      </w:r>
      <w:r>
        <w:t>quality</w:t>
      </w:r>
      <w:r w:rsidR="00194F00">
        <w:t xml:space="preserve"> </w:t>
      </w:r>
      <w:r>
        <w:t>of</w:t>
      </w:r>
      <w:r w:rsidR="00194F00">
        <w:t xml:space="preserve"> </w:t>
      </w:r>
      <w:r>
        <w:t>service,</w:t>
      </w:r>
      <w:r w:rsidR="00194F00">
        <w:t xml:space="preserve"> </w:t>
      </w:r>
      <w:r>
        <w:t>which</w:t>
      </w:r>
      <w:r w:rsidR="00194F00">
        <w:t xml:space="preserve"> </w:t>
      </w:r>
      <w:r>
        <w:t>we</w:t>
      </w:r>
      <w:r w:rsidR="00194F00">
        <w:t xml:space="preserve"> </w:t>
      </w:r>
      <w:r>
        <w:t>did</w:t>
      </w:r>
      <w:r w:rsidR="00194F00">
        <w:t xml:space="preserve"> </w:t>
      </w:r>
      <w:r>
        <w:t>our</w:t>
      </w:r>
      <w:r w:rsidR="00194F00">
        <w:t xml:space="preserve"> </w:t>
      </w:r>
      <w:r>
        <w:t>best</w:t>
      </w:r>
      <w:r w:rsidR="00194F00">
        <w:t xml:space="preserve"> </w:t>
      </w:r>
      <w:r>
        <w:t>to</w:t>
      </w:r>
      <w:r w:rsidR="00194F00">
        <w:t xml:space="preserve"> </w:t>
      </w:r>
      <w:r>
        <w:t>respond</w:t>
      </w:r>
      <w:r w:rsidR="00194F00">
        <w:t xml:space="preserve"> </w:t>
      </w:r>
      <w:r>
        <w:t>to.</w:t>
      </w:r>
      <w:r w:rsidR="00194F00">
        <w:t xml:space="preserve"> </w:t>
      </w:r>
      <w:r>
        <w:t>In</w:t>
      </w:r>
      <w:r w:rsidR="00194F00">
        <w:t xml:space="preserve"> </w:t>
      </w:r>
      <w:r>
        <w:t>various</w:t>
      </w:r>
      <w:r w:rsidR="00194F00">
        <w:t xml:space="preserve"> </w:t>
      </w:r>
      <w:r>
        <w:t>cases,</w:t>
      </w:r>
      <w:r w:rsidR="00194F00">
        <w:t xml:space="preserve"> </w:t>
      </w:r>
      <w:r>
        <w:t>we</w:t>
      </w:r>
      <w:r w:rsidR="00194F00">
        <w:t xml:space="preserve"> </w:t>
      </w:r>
      <w:r>
        <w:t>took</w:t>
      </w:r>
      <w:r w:rsidR="00194F00">
        <w:t xml:space="preserve"> </w:t>
      </w:r>
      <w:r>
        <w:t>enforcement</w:t>
      </w:r>
      <w:r w:rsidR="00194F00">
        <w:t xml:space="preserve"> </w:t>
      </w:r>
      <w:r>
        <w:t>action</w:t>
      </w:r>
      <w:r w:rsidR="00194F00">
        <w:t xml:space="preserve"> </w:t>
      </w:r>
      <w:r>
        <w:t>and</w:t>
      </w:r>
      <w:r w:rsidR="00194F00">
        <w:t xml:space="preserve"> </w:t>
      </w:r>
      <w:r>
        <w:t>other</w:t>
      </w:r>
      <w:r w:rsidR="00194F00">
        <w:t xml:space="preserve"> </w:t>
      </w:r>
      <w:r>
        <w:t>kinds</w:t>
      </w:r>
      <w:r w:rsidR="00194F00">
        <w:t xml:space="preserve"> </w:t>
      </w:r>
      <w:r>
        <w:t>of</w:t>
      </w:r>
      <w:r w:rsidR="00194F00">
        <w:t xml:space="preserve"> </w:t>
      </w:r>
      <w:r>
        <w:t>action</w:t>
      </w:r>
      <w:r w:rsidR="00194F00">
        <w:t xml:space="preserve"> </w:t>
      </w:r>
      <w:r>
        <w:t>against</w:t>
      </w:r>
      <w:r w:rsidR="00194F00">
        <w:t xml:space="preserve"> </w:t>
      </w:r>
      <w:r>
        <w:t>the</w:t>
      </w:r>
      <w:r w:rsidR="00194F00">
        <w:t xml:space="preserve"> </w:t>
      </w:r>
      <w:r>
        <w:t>firms.</w:t>
      </w:r>
      <w:r w:rsidR="00194F00">
        <w:t xml:space="preserve"> </w:t>
      </w:r>
      <w:r>
        <w:t>I</w:t>
      </w:r>
      <w:r w:rsidR="00194F00">
        <w:t xml:space="preserve"> </w:t>
      </w:r>
      <w:r>
        <w:t>suppose</w:t>
      </w:r>
      <w:r w:rsidR="00194F00">
        <w:t xml:space="preserve"> </w:t>
      </w:r>
      <w:r>
        <w:t>I</w:t>
      </w:r>
      <w:r w:rsidR="00194F00">
        <w:t xml:space="preserve"> </w:t>
      </w:r>
      <w:r>
        <w:t>would</w:t>
      </w:r>
      <w:r w:rsidR="00194F00">
        <w:t xml:space="preserve"> </w:t>
      </w:r>
      <w:r>
        <w:t>call</w:t>
      </w:r>
      <w:r w:rsidR="00194F00">
        <w:t xml:space="preserve"> </w:t>
      </w:r>
      <w:r>
        <w:t>it</w:t>
      </w:r>
      <w:r w:rsidR="00194F00">
        <w:t xml:space="preserve"> </w:t>
      </w:r>
      <w:r>
        <w:t>compliance</w:t>
      </w:r>
      <w:r w:rsidR="00194F00">
        <w:t xml:space="preserve"> </w:t>
      </w:r>
      <w:r>
        <w:t>action.</w:t>
      </w:r>
      <w:r w:rsidR="00194F00">
        <w:t xml:space="preserve"> </w:t>
      </w:r>
    </w:p>
    <w:p w:rsidR="00E42E4D" w:rsidP="00B5529F">
      <w:pPr>
        <w:pStyle w:val="Answer"/>
      </w:pPr>
      <w:r>
        <w:t>I</w:t>
      </w:r>
      <w:r w:rsidR="00194F00">
        <w:t xml:space="preserve"> </w:t>
      </w:r>
      <w:r>
        <w:t>do</w:t>
      </w:r>
      <w:r w:rsidR="00194F00">
        <w:t xml:space="preserve"> </w:t>
      </w:r>
      <w:r>
        <w:t>not</w:t>
      </w:r>
      <w:r w:rsidR="00194F00">
        <w:t xml:space="preserve"> </w:t>
      </w:r>
      <w:r>
        <w:t>recall</w:t>
      </w:r>
      <w:r w:rsidR="00194F00">
        <w:t xml:space="preserve"> </w:t>
      </w:r>
      <w:r>
        <w:t>and</w:t>
      </w:r>
      <w:r w:rsidR="00194F00">
        <w:t xml:space="preserve"> </w:t>
      </w:r>
      <w:r>
        <w:t>I</w:t>
      </w:r>
      <w:r w:rsidR="00194F00">
        <w:t xml:space="preserve"> </w:t>
      </w:r>
      <w:r>
        <w:t>am</w:t>
      </w:r>
      <w:r w:rsidR="00194F00">
        <w:t xml:space="preserve"> </w:t>
      </w:r>
      <w:r>
        <w:t>honestly</w:t>
      </w:r>
      <w:r w:rsidR="00194F00">
        <w:t xml:space="preserve"> </w:t>
      </w:r>
      <w:r>
        <w:t>scrutinising</w:t>
      </w:r>
      <w:r w:rsidR="00194F00">
        <w:t xml:space="preserve"> </w:t>
      </w:r>
      <w:r>
        <w:t>my</w:t>
      </w:r>
      <w:r w:rsidR="00194F00">
        <w:t xml:space="preserve"> </w:t>
      </w:r>
      <w:r>
        <w:t>memory</w:t>
      </w:r>
      <w:r w:rsidR="00194F00">
        <w:t xml:space="preserve"> </w:t>
      </w:r>
      <w:r>
        <w:t>as</w:t>
      </w:r>
      <w:r w:rsidR="00194F00">
        <w:t xml:space="preserve"> </w:t>
      </w:r>
      <w:r>
        <w:t>closely</w:t>
      </w:r>
      <w:r w:rsidR="00194F00">
        <w:t xml:space="preserve"> </w:t>
      </w:r>
      <w:r>
        <w:t>as</w:t>
      </w:r>
      <w:r w:rsidR="00194F00">
        <w:t xml:space="preserve"> </w:t>
      </w:r>
      <w:r>
        <w:t>I</w:t>
      </w:r>
      <w:r w:rsidR="00194F00">
        <w:t xml:space="preserve"> </w:t>
      </w:r>
      <w:r>
        <w:t>can.</w:t>
      </w:r>
      <w:r w:rsidR="00194F00">
        <w:t xml:space="preserve"> </w:t>
      </w:r>
      <w:r>
        <w:t>Certainly</w:t>
      </w:r>
      <w:r w:rsidR="00194F00">
        <w:t xml:space="preserve"> </w:t>
      </w:r>
      <w:r>
        <w:t>around</w:t>
      </w:r>
      <w:r w:rsidR="00194F00">
        <w:t xml:space="preserve"> </w:t>
      </w:r>
      <w:r>
        <w:t>2015-16,</w:t>
      </w:r>
      <w:r w:rsidR="00194F00">
        <w:t xml:space="preserve"> </w:t>
      </w:r>
      <w:r>
        <w:t>I</w:t>
      </w:r>
      <w:r w:rsidR="00194F00">
        <w:t xml:space="preserve"> </w:t>
      </w:r>
      <w:r>
        <w:t>do</w:t>
      </w:r>
      <w:r w:rsidR="00194F00">
        <w:t xml:space="preserve"> </w:t>
      </w:r>
      <w:r>
        <w:t>not</w:t>
      </w:r>
      <w:r w:rsidR="00194F00">
        <w:t xml:space="preserve"> </w:t>
      </w:r>
      <w:r>
        <w:t>recall</w:t>
      </w:r>
      <w:r w:rsidR="00194F00">
        <w:t xml:space="preserve"> </w:t>
      </w:r>
      <w:r>
        <w:t>Citizens</w:t>
      </w:r>
      <w:r w:rsidR="00194F00">
        <w:t xml:space="preserve"> </w:t>
      </w:r>
      <w:r>
        <w:t>Advice</w:t>
      </w:r>
      <w:r w:rsidR="00194F00">
        <w:t xml:space="preserve"> </w:t>
      </w:r>
      <w:r>
        <w:t>saying,</w:t>
      </w:r>
      <w:r w:rsidR="00194F00">
        <w:t xml:space="preserve"> </w:t>
      </w:r>
      <w:r>
        <w:t>“This</w:t>
      </w:r>
      <w:r w:rsidR="00194F00">
        <w:t xml:space="preserve"> </w:t>
      </w:r>
      <w:r>
        <w:t>market</w:t>
      </w:r>
      <w:r w:rsidR="00194F00">
        <w:t xml:space="preserve"> </w:t>
      </w:r>
      <w:r>
        <w:t>is</w:t>
      </w:r>
      <w:r w:rsidR="00194F00">
        <w:t xml:space="preserve"> </w:t>
      </w:r>
      <w:r>
        <w:t>unstable”.</w:t>
      </w:r>
      <w:r w:rsidR="00194F00">
        <w:t xml:space="preserve"> </w:t>
      </w:r>
      <w:r>
        <w:t>If</w:t>
      </w:r>
      <w:r w:rsidR="00194F00">
        <w:t xml:space="preserve"> </w:t>
      </w:r>
      <w:r>
        <w:t>anything</w:t>
      </w:r>
      <w:r w:rsidR="00194F00">
        <w:t xml:space="preserve"> </w:t>
      </w:r>
      <w:r>
        <w:t>Citizens</w:t>
      </w:r>
      <w:r w:rsidR="00194F00">
        <w:t xml:space="preserve"> </w:t>
      </w:r>
      <w:r>
        <w:t>Advice</w:t>
      </w:r>
      <w:r w:rsidR="00194F00">
        <w:t xml:space="preserve"> </w:t>
      </w:r>
      <w:r>
        <w:t>was</w:t>
      </w:r>
      <w:r w:rsidR="00194F00">
        <w:t xml:space="preserve"> </w:t>
      </w:r>
      <w:r>
        <w:t>saying,</w:t>
      </w:r>
      <w:r w:rsidR="00194F00">
        <w:t xml:space="preserve"> </w:t>
      </w:r>
      <w:r>
        <w:t>“You</w:t>
      </w:r>
      <w:r w:rsidR="00194F00">
        <w:t xml:space="preserve"> </w:t>
      </w:r>
      <w:r>
        <w:t>need</w:t>
      </w:r>
      <w:r w:rsidR="00194F00">
        <w:t xml:space="preserve"> </w:t>
      </w:r>
      <w:r>
        <w:t>more</w:t>
      </w:r>
      <w:r w:rsidR="00194F00">
        <w:t xml:space="preserve"> </w:t>
      </w:r>
      <w:r>
        <w:t>competition</w:t>
      </w:r>
      <w:r w:rsidR="00194F00">
        <w:t xml:space="preserve"> </w:t>
      </w:r>
      <w:r>
        <w:t>and</w:t>
      </w:r>
      <w:r w:rsidR="00194F00">
        <w:t xml:space="preserve"> </w:t>
      </w:r>
      <w:r>
        <w:t>you</w:t>
      </w:r>
      <w:r w:rsidR="00194F00">
        <w:t xml:space="preserve"> </w:t>
      </w:r>
      <w:r>
        <w:t>need</w:t>
      </w:r>
      <w:r w:rsidR="00194F00">
        <w:t xml:space="preserve"> </w:t>
      </w:r>
      <w:r>
        <w:t>some</w:t>
      </w:r>
      <w:r w:rsidR="00194F00">
        <w:t xml:space="preserve"> </w:t>
      </w:r>
      <w:r>
        <w:t>higher</w:t>
      </w:r>
      <w:r w:rsidR="00194F00">
        <w:t xml:space="preserve"> </w:t>
      </w:r>
      <w:r>
        <w:t>quality</w:t>
      </w:r>
      <w:r w:rsidR="00194F00">
        <w:t xml:space="preserve"> </w:t>
      </w:r>
      <w:r>
        <w:t>of</w:t>
      </w:r>
      <w:r w:rsidR="00194F00">
        <w:t xml:space="preserve"> </w:t>
      </w:r>
      <w:r>
        <w:t>service”,</w:t>
      </w:r>
      <w:r w:rsidR="00194F00">
        <w:t xml:space="preserve"> </w:t>
      </w:r>
      <w:r>
        <w:t>as</w:t>
      </w:r>
      <w:r w:rsidR="00194F00">
        <w:t xml:space="preserve"> </w:t>
      </w:r>
      <w:r>
        <w:t>indeed</w:t>
      </w:r>
      <w:r w:rsidR="00194F00">
        <w:t xml:space="preserve"> </w:t>
      </w:r>
      <w:r>
        <w:t>it</w:t>
      </w:r>
      <w:r w:rsidR="00194F00">
        <w:t xml:space="preserve"> </w:t>
      </w:r>
      <w:r>
        <w:t>would</w:t>
      </w:r>
      <w:r w:rsidR="00194F00">
        <w:t xml:space="preserve"> </w:t>
      </w:r>
      <w:r>
        <w:t>say,</w:t>
      </w:r>
      <w:r w:rsidR="00194F00">
        <w:t xml:space="preserve"> </w:t>
      </w:r>
      <w:r>
        <w:t>I</w:t>
      </w:r>
      <w:r w:rsidR="00194F00">
        <w:t xml:space="preserve"> </w:t>
      </w:r>
      <w:r>
        <w:t>think,</w:t>
      </w:r>
      <w:r w:rsidR="00194F00">
        <w:t xml:space="preserve"> </w:t>
      </w:r>
      <w:r>
        <w:t>in</w:t>
      </w:r>
      <w:r w:rsidR="00194F00">
        <w:t xml:space="preserve"> </w:t>
      </w:r>
      <w:r>
        <w:t>many</w:t>
      </w:r>
      <w:r w:rsidR="00194F00">
        <w:t xml:space="preserve"> </w:t>
      </w:r>
      <w:r>
        <w:t>sectors.</w:t>
      </w:r>
    </w:p>
    <w:p w:rsidR="00D45A18" w:rsidP="00B5529F">
      <w:pPr>
        <w:pStyle w:val="Question"/>
      </w:pPr>
      <w:sdt>
        <w:sdtPr>
          <w:alias w:val="Member"/>
          <w:tag w:val="&lt;Member mnisId='4621' dodsId='77854'&gt;"/>
          <w:id w:val="-1468650819"/>
          <w:placeholder>
            <w:docPart w:val="DefaultPlaceholder_-1854013440"/>
          </w:placeholder>
          <w:richText/>
        </w:sdtPr>
        <w:sdtContent>
          <w:r w:rsidRPr="00C973F3" w:rsidR="00C973F3">
            <w:rPr>
              <w:b/>
            </w:rPr>
            <w:t>Chair:</w:t>
          </w:r>
        </w:sdtContent>
      </w:sdt>
      <w:r w:rsidR="00194F00">
        <w:t xml:space="preserve"> </w:t>
      </w:r>
      <w:r w:rsidR="00C973F3">
        <w:t>The</w:t>
      </w:r>
      <w:r w:rsidR="00194F00">
        <w:t xml:space="preserve"> </w:t>
      </w:r>
      <w:r w:rsidR="00C973F3">
        <w:t>Oxera</w:t>
      </w:r>
      <w:r w:rsidR="00194F00">
        <w:t xml:space="preserve"> </w:t>
      </w:r>
      <w:r w:rsidR="00C973F3">
        <w:t>report</w:t>
      </w:r>
      <w:r w:rsidR="00194F00">
        <w:t xml:space="preserve"> </w:t>
      </w:r>
      <w:r w:rsidR="00C973F3">
        <w:t>makes</w:t>
      </w:r>
      <w:r w:rsidR="00194F00">
        <w:t xml:space="preserve"> </w:t>
      </w:r>
      <w:r w:rsidR="00C973F3">
        <w:t>it</w:t>
      </w:r>
      <w:r w:rsidR="00194F00">
        <w:t xml:space="preserve"> </w:t>
      </w:r>
      <w:r w:rsidR="00C973F3">
        <w:t>clear</w:t>
      </w:r>
      <w:r w:rsidR="00194F00">
        <w:t xml:space="preserve"> </w:t>
      </w:r>
      <w:r w:rsidR="00E42E4D">
        <w:t>that</w:t>
      </w:r>
      <w:r w:rsidR="00194F00">
        <w:t xml:space="preserve"> </w:t>
      </w:r>
      <w:r w:rsidR="00C973F3">
        <w:t>lots</w:t>
      </w:r>
      <w:r w:rsidR="00194F00">
        <w:t xml:space="preserve"> </w:t>
      </w:r>
      <w:r w:rsidR="00C973F3">
        <w:t>of</w:t>
      </w:r>
      <w:r w:rsidR="00194F00">
        <w:t xml:space="preserve"> </w:t>
      </w:r>
      <w:r w:rsidR="00C973F3">
        <w:t>risks</w:t>
      </w:r>
      <w:r w:rsidR="00194F00">
        <w:t xml:space="preserve"> </w:t>
      </w:r>
      <w:r w:rsidR="00E42E4D">
        <w:t>were</w:t>
      </w:r>
      <w:r w:rsidR="00194F00">
        <w:t xml:space="preserve"> </w:t>
      </w:r>
      <w:r w:rsidR="00E42E4D">
        <w:t>accepted</w:t>
      </w:r>
      <w:r w:rsidR="00194F00">
        <w:t xml:space="preserve"> </w:t>
      </w:r>
      <w:r w:rsidR="00C973F3">
        <w:t>by</w:t>
      </w:r>
      <w:r w:rsidR="00194F00">
        <w:t xml:space="preserve"> </w:t>
      </w:r>
      <w:r w:rsidR="00C973F3">
        <w:t>the</w:t>
      </w:r>
      <w:r w:rsidR="00194F00">
        <w:t xml:space="preserve"> </w:t>
      </w:r>
      <w:r w:rsidR="00C973F3">
        <w:t>Ofgem</w:t>
      </w:r>
      <w:r w:rsidR="00194F00">
        <w:t xml:space="preserve"> </w:t>
      </w:r>
      <w:r w:rsidR="00C973F3">
        <w:t>board</w:t>
      </w:r>
      <w:r w:rsidR="00194F00">
        <w:t xml:space="preserve"> </w:t>
      </w:r>
      <w:r w:rsidR="00E42E4D">
        <w:t>on</w:t>
      </w:r>
      <w:r w:rsidR="00194F00">
        <w:t xml:space="preserve"> </w:t>
      </w:r>
      <w:r w:rsidR="00E42E4D">
        <w:t>the</w:t>
      </w:r>
      <w:r w:rsidR="00194F00">
        <w:t xml:space="preserve"> </w:t>
      </w:r>
      <w:r w:rsidR="00E42E4D">
        <w:t>use</w:t>
      </w:r>
      <w:r w:rsidR="00194F00">
        <w:t xml:space="preserve"> </w:t>
      </w:r>
      <w:r w:rsidR="00E42E4D">
        <w:t>of</w:t>
      </w:r>
      <w:r w:rsidR="00194F00">
        <w:t xml:space="preserve"> </w:t>
      </w:r>
      <w:r w:rsidR="00E42E4D">
        <w:t>customers’</w:t>
      </w:r>
      <w:r w:rsidR="00194F00">
        <w:t xml:space="preserve"> </w:t>
      </w:r>
      <w:r w:rsidR="00E42E4D">
        <w:t>money</w:t>
      </w:r>
      <w:r w:rsidR="00194F00">
        <w:t xml:space="preserve"> </w:t>
      </w:r>
      <w:r w:rsidR="00E42E4D">
        <w:t>to</w:t>
      </w:r>
      <w:r w:rsidR="00194F00">
        <w:t xml:space="preserve"> </w:t>
      </w:r>
      <w:r w:rsidR="00E42E4D">
        <w:t>grow</w:t>
      </w:r>
      <w:r w:rsidR="00194F00">
        <w:t xml:space="preserve"> </w:t>
      </w:r>
      <w:r w:rsidR="00E42E4D">
        <w:t>energy</w:t>
      </w:r>
      <w:r w:rsidR="00194F00">
        <w:t xml:space="preserve"> </w:t>
      </w:r>
      <w:r w:rsidR="00E42E4D">
        <w:t>companies</w:t>
      </w:r>
      <w:r w:rsidR="00B572DC">
        <w:t>.</w:t>
      </w:r>
      <w:r w:rsidR="00194F00">
        <w:t xml:space="preserve"> </w:t>
      </w:r>
      <w:r w:rsidR="00B572DC">
        <w:t>Energy</w:t>
      </w:r>
      <w:r w:rsidR="00194F00">
        <w:t xml:space="preserve"> </w:t>
      </w:r>
      <w:r w:rsidR="00E42E4D">
        <w:t>company</w:t>
      </w:r>
      <w:r w:rsidR="00194F00">
        <w:t xml:space="preserve"> </w:t>
      </w:r>
      <w:r w:rsidR="00E42E4D">
        <w:t>founders</w:t>
      </w:r>
      <w:r w:rsidR="00194F00">
        <w:t xml:space="preserve"> </w:t>
      </w:r>
      <w:r w:rsidR="00E42E4D">
        <w:t>did</w:t>
      </w:r>
      <w:r w:rsidR="00194F00">
        <w:t xml:space="preserve"> </w:t>
      </w:r>
      <w:r w:rsidR="00E42E4D">
        <w:t>not</w:t>
      </w:r>
      <w:r w:rsidR="00194F00">
        <w:t xml:space="preserve"> </w:t>
      </w:r>
      <w:r w:rsidR="00E42E4D">
        <w:t>need</w:t>
      </w:r>
      <w:r w:rsidR="00194F00">
        <w:t xml:space="preserve"> </w:t>
      </w:r>
      <w:r w:rsidR="00E42E4D">
        <w:t>to</w:t>
      </w:r>
      <w:r w:rsidR="00194F00">
        <w:t xml:space="preserve"> </w:t>
      </w:r>
      <w:r w:rsidR="00E42E4D">
        <w:t>source</w:t>
      </w:r>
      <w:r w:rsidR="00194F00">
        <w:t xml:space="preserve"> </w:t>
      </w:r>
      <w:r w:rsidR="00E42E4D">
        <w:t>their</w:t>
      </w:r>
      <w:r w:rsidR="00194F00">
        <w:t xml:space="preserve"> </w:t>
      </w:r>
      <w:r w:rsidR="00E42E4D">
        <w:t>own</w:t>
      </w:r>
      <w:r w:rsidR="00194F00">
        <w:t xml:space="preserve"> </w:t>
      </w:r>
      <w:r w:rsidR="00E42E4D">
        <w:t>capital</w:t>
      </w:r>
      <w:r w:rsidR="00194F00">
        <w:t xml:space="preserve"> </w:t>
      </w:r>
      <w:r w:rsidR="00E42E4D">
        <w:t>to</w:t>
      </w:r>
      <w:r w:rsidR="00194F00">
        <w:t xml:space="preserve"> </w:t>
      </w:r>
      <w:r w:rsidR="00E42E4D">
        <w:t>start</w:t>
      </w:r>
      <w:r w:rsidR="00194F00">
        <w:t xml:space="preserve"> </w:t>
      </w:r>
      <w:r w:rsidR="00E42E4D">
        <w:t>the</w:t>
      </w:r>
      <w:r w:rsidR="00194F00">
        <w:t xml:space="preserve"> </w:t>
      </w:r>
      <w:r w:rsidR="00E42E4D">
        <w:t>business</w:t>
      </w:r>
      <w:r w:rsidR="00B572DC">
        <w:t>.</w:t>
      </w:r>
      <w:r w:rsidR="00194F00">
        <w:t xml:space="preserve"> </w:t>
      </w:r>
      <w:r w:rsidR="00B572DC">
        <w:t>Companies</w:t>
      </w:r>
      <w:r w:rsidR="00194F00">
        <w:t xml:space="preserve"> </w:t>
      </w:r>
      <w:r w:rsidR="00E42E4D">
        <w:t>were</w:t>
      </w:r>
      <w:r w:rsidR="00194F00">
        <w:t xml:space="preserve"> </w:t>
      </w:r>
      <w:r w:rsidR="00E42E4D">
        <w:t>not</w:t>
      </w:r>
      <w:r w:rsidR="00194F00">
        <w:t xml:space="preserve"> </w:t>
      </w:r>
      <w:r w:rsidR="00E42E4D">
        <w:t>being</w:t>
      </w:r>
      <w:r w:rsidR="00194F00">
        <w:t xml:space="preserve"> </w:t>
      </w:r>
      <w:r w:rsidR="00E42E4D">
        <w:t>required</w:t>
      </w:r>
      <w:r w:rsidR="00194F00">
        <w:t xml:space="preserve"> </w:t>
      </w:r>
      <w:r w:rsidR="00E42E4D">
        <w:t>to</w:t>
      </w:r>
      <w:r w:rsidR="00194F00">
        <w:t xml:space="preserve"> </w:t>
      </w:r>
      <w:r w:rsidR="00E42E4D">
        <w:t>hedge</w:t>
      </w:r>
      <w:r w:rsidR="00194F00">
        <w:t xml:space="preserve"> </w:t>
      </w:r>
      <w:r w:rsidR="00E42E4D">
        <w:t>properly</w:t>
      </w:r>
      <w:r w:rsidR="00194F00">
        <w:t xml:space="preserve"> </w:t>
      </w:r>
      <w:r w:rsidR="00E42E4D">
        <w:t>against</w:t>
      </w:r>
      <w:r w:rsidR="00194F00">
        <w:t xml:space="preserve"> </w:t>
      </w:r>
      <w:r w:rsidR="00E42E4D">
        <w:t>future</w:t>
      </w:r>
      <w:r w:rsidR="00194F00">
        <w:t xml:space="preserve"> </w:t>
      </w:r>
      <w:r w:rsidR="00E42E4D">
        <w:t>prices</w:t>
      </w:r>
      <w:r w:rsidR="00B572DC">
        <w:t>.</w:t>
      </w:r>
      <w:r w:rsidR="00194F00">
        <w:t xml:space="preserve"> </w:t>
      </w:r>
      <w:r w:rsidR="00B572DC">
        <w:t>There</w:t>
      </w:r>
      <w:r w:rsidR="00194F00">
        <w:t xml:space="preserve"> </w:t>
      </w:r>
      <w:r w:rsidR="00E42E4D">
        <w:t>was</w:t>
      </w:r>
      <w:r w:rsidR="00194F00">
        <w:t xml:space="preserve"> </w:t>
      </w:r>
      <w:r w:rsidR="00E42E4D">
        <w:t>not</w:t>
      </w:r>
      <w:r w:rsidR="00194F00">
        <w:t xml:space="preserve"> </w:t>
      </w:r>
      <w:r w:rsidR="00E42E4D">
        <w:t>adequate</w:t>
      </w:r>
      <w:r w:rsidR="00194F00">
        <w:t xml:space="preserve"> </w:t>
      </w:r>
      <w:r w:rsidR="00E42E4D">
        <w:t>supervision</w:t>
      </w:r>
      <w:r w:rsidR="00194F00">
        <w:t xml:space="preserve"> </w:t>
      </w:r>
      <w:r w:rsidR="00E42E4D">
        <w:t>of</w:t>
      </w:r>
      <w:r w:rsidR="00194F00">
        <w:t xml:space="preserve"> </w:t>
      </w:r>
      <w:r w:rsidR="00E42E4D">
        <w:t>financial</w:t>
      </w:r>
      <w:r w:rsidR="00194F00">
        <w:t xml:space="preserve"> </w:t>
      </w:r>
      <w:r w:rsidR="00E42E4D">
        <w:t>accounts</w:t>
      </w:r>
      <w:r w:rsidR="00194F00">
        <w:t xml:space="preserve"> </w:t>
      </w:r>
      <w:r w:rsidR="00E42E4D">
        <w:t>at</w:t>
      </w:r>
      <w:r w:rsidR="00194F00">
        <w:t xml:space="preserve"> </w:t>
      </w:r>
      <w:r w:rsidR="00E42E4D">
        <w:t>energy</w:t>
      </w:r>
      <w:r w:rsidR="00194F00">
        <w:t xml:space="preserve"> </w:t>
      </w:r>
      <w:r w:rsidR="00E42E4D">
        <w:t>companies</w:t>
      </w:r>
      <w:r w:rsidR="00B572DC">
        <w:t>;</w:t>
      </w:r>
      <w:r w:rsidR="00194F00">
        <w:t xml:space="preserve"> </w:t>
      </w:r>
      <w:r w:rsidR="00B572DC">
        <w:t>you</w:t>
      </w:r>
      <w:r w:rsidR="00194F00">
        <w:t xml:space="preserve"> </w:t>
      </w:r>
      <w:r w:rsidR="00E42E4D">
        <w:t>just</w:t>
      </w:r>
      <w:r w:rsidR="00194F00">
        <w:t xml:space="preserve"> </w:t>
      </w:r>
      <w:r w:rsidR="00E42E4D">
        <w:t>were</w:t>
      </w:r>
      <w:r w:rsidR="00194F00">
        <w:t xml:space="preserve"> </w:t>
      </w:r>
      <w:r w:rsidR="00E42E4D">
        <w:t>not</w:t>
      </w:r>
      <w:r w:rsidR="00194F00">
        <w:t xml:space="preserve"> </w:t>
      </w:r>
      <w:r w:rsidR="00E42E4D">
        <w:t>checking</w:t>
      </w:r>
      <w:r w:rsidR="00194F00">
        <w:t xml:space="preserve"> </w:t>
      </w:r>
      <w:r w:rsidR="00E42E4D">
        <w:t>whether</w:t>
      </w:r>
      <w:r w:rsidR="00194F00">
        <w:t xml:space="preserve"> </w:t>
      </w:r>
      <w:r w:rsidR="00E42E4D">
        <w:t>they</w:t>
      </w:r>
      <w:r w:rsidR="00194F00">
        <w:t xml:space="preserve"> </w:t>
      </w:r>
      <w:r w:rsidR="00E42E4D">
        <w:t>were</w:t>
      </w:r>
      <w:r w:rsidR="00194F00">
        <w:t xml:space="preserve"> </w:t>
      </w:r>
      <w:r w:rsidR="00E42E4D">
        <w:t>managing</w:t>
      </w:r>
      <w:r w:rsidR="00194F00">
        <w:t xml:space="preserve"> </w:t>
      </w:r>
      <w:r w:rsidR="00E42E4D">
        <w:t>their</w:t>
      </w:r>
      <w:r w:rsidR="00194F00">
        <w:t xml:space="preserve"> </w:t>
      </w:r>
      <w:r w:rsidR="00E42E4D">
        <w:t>businesses</w:t>
      </w:r>
      <w:r w:rsidR="00194F00">
        <w:t xml:space="preserve"> </w:t>
      </w:r>
      <w:r w:rsidR="00E42E4D">
        <w:t>properly.</w:t>
      </w:r>
      <w:r w:rsidR="00194F00">
        <w:t xml:space="preserve"> </w:t>
      </w:r>
      <w:r w:rsidR="00E42E4D">
        <w:t>The</w:t>
      </w:r>
      <w:r w:rsidR="00194F00">
        <w:t xml:space="preserve"> </w:t>
      </w:r>
      <w:r w:rsidR="00E42E4D">
        <w:t>fit</w:t>
      </w:r>
      <w:r w:rsidR="00194F00">
        <w:t xml:space="preserve"> </w:t>
      </w:r>
      <w:r w:rsidR="00E42E4D">
        <w:t>and</w:t>
      </w:r>
      <w:r w:rsidR="00194F00">
        <w:t xml:space="preserve"> </w:t>
      </w:r>
      <w:r w:rsidR="00E42E4D">
        <w:t>proper</w:t>
      </w:r>
      <w:r w:rsidR="00194F00">
        <w:t xml:space="preserve"> </w:t>
      </w:r>
      <w:r w:rsidR="00E42E4D">
        <w:t>person</w:t>
      </w:r>
      <w:r w:rsidR="00194F00">
        <w:t xml:space="preserve"> </w:t>
      </w:r>
      <w:r w:rsidR="00E42E4D">
        <w:t>test</w:t>
      </w:r>
      <w:r w:rsidR="00194F00">
        <w:t xml:space="preserve"> </w:t>
      </w:r>
      <w:r w:rsidR="00E42E4D">
        <w:t>did</w:t>
      </w:r>
      <w:r w:rsidR="00194F00">
        <w:t xml:space="preserve"> </w:t>
      </w:r>
      <w:r w:rsidR="00E42E4D">
        <w:t>not</w:t>
      </w:r>
      <w:r w:rsidR="00194F00">
        <w:t xml:space="preserve"> </w:t>
      </w:r>
      <w:r w:rsidR="00E42E4D">
        <w:t>come</w:t>
      </w:r>
      <w:r w:rsidR="00194F00">
        <w:t xml:space="preserve"> </w:t>
      </w:r>
      <w:r w:rsidR="00E42E4D">
        <w:t>in</w:t>
      </w:r>
      <w:r w:rsidR="00194F00">
        <w:t xml:space="preserve"> </w:t>
      </w:r>
      <w:r w:rsidR="00E42E4D">
        <w:t>until</w:t>
      </w:r>
      <w:r w:rsidR="00194F00">
        <w:t xml:space="preserve"> </w:t>
      </w:r>
      <w:r w:rsidR="00E42E4D">
        <w:t>many</w:t>
      </w:r>
      <w:r w:rsidR="00194F00">
        <w:t xml:space="preserve"> </w:t>
      </w:r>
      <w:r w:rsidR="00E42E4D">
        <w:t>years</w:t>
      </w:r>
      <w:r w:rsidR="00194F00">
        <w:t xml:space="preserve"> </w:t>
      </w:r>
      <w:r w:rsidR="00E42E4D">
        <w:t>later</w:t>
      </w:r>
      <w:r w:rsidR="00194F00">
        <w:t xml:space="preserve"> </w:t>
      </w:r>
      <w:r w:rsidR="00E42E4D">
        <w:t>and</w:t>
      </w:r>
      <w:r w:rsidR="00194F00">
        <w:t xml:space="preserve"> </w:t>
      </w:r>
      <w:r w:rsidR="00E42E4D">
        <w:t>we</w:t>
      </w:r>
      <w:r w:rsidR="00194F00">
        <w:t xml:space="preserve"> </w:t>
      </w:r>
      <w:r w:rsidR="00E42E4D">
        <w:t>know</w:t>
      </w:r>
      <w:r w:rsidR="00194F00">
        <w:t xml:space="preserve"> </w:t>
      </w:r>
      <w:r w:rsidR="00E42E4D">
        <w:t>that</w:t>
      </w:r>
      <w:r w:rsidR="00194F00">
        <w:t xml:space="preserve"> </w:t>
      </w:r>
      <w:r w:rsidR="00E42E4D">
        <w:t>that</w:t>
      </w:r>
      <w:r w:rsidR="00194F00">
        <w:t xml:space="preserve"> </w:t>
      </w:r>
      <w:r w:rsidR="00E42E4D">
        <w:t>was</w:t>
      </w:r>
      <w:r w:rsidR="00194F00">
        <w:t xml:space="preserve"> </w:t>
      </w:r>
      <w:r w:rsidR="00E42E4D">
        <w:t>not</w:t>
      </w:r>
      <w:r w:rsidR="00194F00">
        <w:t xml:space="preserve"> </w:t>
      </w:r>
      <w:r w:rsidR="00E42E4D">
        <w:t>adequate</w:t>
      </w:r>
      <w:r w:rsidR="00194F00">
        <w:t xml:space="preserve"> </w:t>
      </w:r>
      <w:r w:rsidR="00E42E4D">
        <w:t>in</w:t>
      </w:r>
      <w:r w:rsidR="00194F00">
        <w:t xml:space="preserve"> </w:t>
      </w:r>
      <w:r w:rsidR="00E42E4D">
        <w:t>itself.</w:t>
      </w:r>
      <w:r w:rsidR="00194F00">
        <w:t xml:space="preserve"> </w:t>
      </w:r>
      <w:r w:rsidR="00E42E4D">
        <w:t>Are</w:t>
      </w:r>
      <w:r w:rsidR="00194F00">
        <w:t xml:space="preserve"> </w:t>
      </w:r>
      <w:r w:rsidR="00E42E4D">
        <w:t>you</w:t>
      </w:r>
      <w:r w:rsidR="00194F00">
        <w:t xml:space="preserve"> </w:t>
      </w:r>
      <w:r w:rsidR="00E42E4D">
        <w:t>just</w:t>
      </w:r>
      <w:r w:rsidR="00194F00">
        <w:t xml:space="preserve"> </w:t>
      </w:r>
      <w:r w:rsidR="00E42E4D">
        <w:t>telling</w:t>
      </w:r>
      <w:r w:rsidR="00194F00">
        <w:t xml:space="preserve"> </w:t>
      </w:r>
      <w:r w:rsidR="00E42E4D">
        <w:t>this</w:t>
      </w:r>
      <w:r w:rsidR="00194F00">
        <w:t xml:space="preserve"> </w:t>
      </w:r>
      <w:r w:rsidR="00E42E4D">
        <w:t>Committee</w:t>
      </w:r>
      <w:r w:rsidR="00194F00">
        <w:t xml:space="preserve"> </w:t>
      </w:r>
      <w:r w:rsidR="00E42E4D">
        <w:t>that</w:t>
      </w:r>
      <w:r w:rsidR="00194F00">
        <w:t xml:space="preserve"> </w:t>
      </w:r>
      <w:r w:rsidR="00E42E4D">
        <w:t>that</w:t>
      </w:r>
      <w:r w:rsidR="00194F00">
        <w:t xml:space="preserve"> </w:t>
      </w:r>
      <w:r w:rsidR="00E42E4D">
        <w:t>was</w:t>
      </w:r>
      <w:r w:rsidR="00194F00">
        <w:t xml:space="preserve"> </w:t>
      </w:r>
      <w:r w:rsidR="00E42E4D">
        <w:t>all</w:t>
      </w:r>
      <w:r w:rsidR="00194F00">
        <w:t xml:space="preserve"> </w:t>
      </w:r>
      <w:r w:rsidR="00E42E4D">
        <w:t>okay?</w:t>
      </w:r>
    </w:p>
    <w:p w:rsidR="00D45A18" w:rsidP="00B5529F">
      <w:pPr>
        <w:pStyle w:val="Answer"/>
      </w:pPr>
      <w:sdt>
        <w:sdtPr>
          <w:alias w:val="Witness"/>
          <w:id w:val="-1832123732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No,</w:t>
      </w:r>
      <w:r w:rsidR="00194F00">
        <w:t xml:space="preserve"> </w:t>
      </w:r>
      <w:r>
        <w:t>I</w:t>
      </w:r>
      <w:r w:rsidR="00194F00">
        <w:t xml:space="preserve"> </w:t>
      </w:r>
      <w:r w:rsidR="00E42E4D">
        <w:t>do</w:t>
      </w:r>
      <w:r w:rsidR="00194F00">
        <w:t xml:space="preserve"> </w:t>
      </w:r>
      <w:r>
        <w:t>not</w:t>
      </w:r>
      <w:r w:rsidR="00194F00">
        <w:t xml:space="preserve"> </w:t>
      </w:r>
      <w:r w:rsidR="00E42E4D">
        <w:t>think</w:t>
      </w:r>
      <w:r w:rsidR="00194F00">
        <w:t xml:space="preserve"> </w:t>
      </w:r>
      <w:r w:rsidR="00E42E4D">
        <w:t>I</w:t>
      </w:r>
      <w:r w:rsidR="00194F00">
        <w:t xml:space="preserve"> </w:t>
      </w:r>
      <w:r w:rsidR="00E42E4D">
        <w:t>said</w:t>
      </w:r>
      <w:r w:rsidR="00194F00">
        <w:t xml:space="preserve"> </w:t>
      </w:r>
      <w:r>
        <w:t>that.</w:t>
      </w:r>
    </w:p>
    <w:p w:rsidR="0090598A" w:rsidP="00B5529F">
      <w:pPr>
        <w:pStyle w:val="Question"/>
      </w:pPr>
      <w:sdt>
        <w:sdtPr>
          <w:alias w:val="Member"/>
          <w:tag w:val="&lt;Member mnisId='4621' dodsId='77854'&gt;"/>
          <w:id w:val="-971206778"/>
          <w:placeholder>
            <w:docPart w:val="DefaultPlaceholder_-1854013440"/>
          </w:placeholder>
          <w:richText/>
        </w:sdtPr>
        <w:sdtContent>
          <w:r w:rsidRPr="00D45A18" w:rsidR="00D45A18">
            <w:rPr>
              <w:b/>
            </w:rPr>
            <w:t>Chair:</w:t>
          </w:r>
        </w:sdtContent>
      </w:sdt>
      <w:r w:rsidR="00194F00">
        <w:t xml:space="preserve"> </w:t>
      </w:r>
      <w:r w:rsidR="00E42E4D">
        <w:t>You</w:t>
      </w:r>
      <w:r w:rsidR="00194F00">
        <w:t xml:space="preserve"> </w:t>
      </w:r>
      <w:r w:rsidR="00E42E4D">
        <w:t>said</w:t>
      </w:r>
      <w:r w:rsidR="00194F00">
        <w:t xml:space="preserve"> </w:t>
      </w:r>
      <w:r w:rsidR="00E42E4D">
        <w:t>it</w:t>
      </w:r>
      <w:r w:rsidR="00194F00">
        <w:t xml:space="preserve"> </w:t>
      </w:r>
      <w:r w:rsidR="00E42E4D">
        <w:t>was</w:t>
      </w:r>
      <w:r w:rsidR="00194F00">
        <w:t xml:space="preserve"> </w:t>
      </w:r>
      <w:r w:rsidR="00E42E4D">
        <w:t>an</w:t>
      </w:r>
      <w:r w:rsidR="00194F00">
        <w:t xml:space="preserve"> </w:t>
      </w:r>
      <w:r w:rsidR="00E42E4D">
        <w:t>accepted</w:t>
      </w:r>
      <w:r w:rsidR="00194F00">
        <w:t xml:space="preserve"> </w:t>
      </w:r>
      <w:r w:rsidR="00E42E4D">
        <w:t>risk,</w:t>
      </w:r>
      <w:r w:rsidR="00194F00">
        <w:t xml:space="preserve"> </w:t>
      </w:r>
      <w:r w:rsidR="00E42E4D">
        <w:t>so,</w:t>
      </w:r>
      <w:r w:rsidR="00194F00">
        <w:t xml:space="preserve"> </w:t>
      </w:r>
      <w:r w:rsidR="00E42E4D">
        <w:t>presumably,</w:t>
      </w:r>
      <w:r w:rsidR="00194F00">
        <w:t xml:space="preserve"> </w:t>
      </w:r>
      <w:r w:rsidR="00E42E4D">
        <w:t>you</w:t>
      </w:r>
      <w:r w:rsidR="00194F00">
        <w:t xml:space="preserve"> </w:t>
      </w:r>
      <w:r w:rsidR="00E42E4D">
        <w:t>thought</w:t>
      </w:r>
      <w:r w:rsidR="00194F00">
        <w:t xml:space="preserve"> </w:t>
      </w:r>
      <w:r w:rsidR="00E42E4D">
        <w:t>it</w:t>
      </w:r>
      <w:r w:rsidR="00194F00">
        <w:t xml:space="preserve"> </w:t>
      </w:r>
      <w:r w:rsidR="00E42E4D">
        <w:t>was</w:t>
      </w:r>
      <w:r w:rsidR="00194F00">
        <w:t xml:space="preserve"> </w:t>
      </w:r>
      <w:r w:rsidR="00E42E4D">
        <w:t>okay.</w:t>
      </w:r>
    </w:p>
    <w:p w:rsidR="00D45A18" w:rsidP="00B5529F">
      <w:pPr>
        <w:pStyle w:val="Answer"/>
      </w:pPr>
      <w:sdt>
        <w:sdtPr>
          <w:alias w:val="Witness"/>
          <w:id w:val="1107242075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Many</w:t>
      </w:r>
      <w:r w:rsidR="00194F00">
        <w:t xml:space="preserve"> </w:t>
      </w:r>
      <w:r>
        <w:t>of</w:t>
      </w:r>
      <w:r w:rsidR="00194F00">
        <w:t xml:space="preserve"> </w:t>
      </w:r>
      <w:r>
        <w:t>the</w:t>
      </w:r>
      <w:r w:rsidR="00194F00">
        <w:t xml:space="preserve"> </w:t>
      </w:r>
      <w:r>
        <w:t>risks</w:t>
      </w:r>
      <w:r w:rsidR="00194F00">
        <w:t xml:space="preserve"> </w:t>
      </w:r>
      <w:r w:rsidR="00E42E4D">
        <w:t>were</w:t>
      </w:r>
      <w:r w:rsidR="00194F00">
        <w:t xml:space="preserve"> </w:t>
      </w:r>
      <w:r w:rsidR="00E42E4D">
        <w:t>accepted,</w:t>
      </w:r>
      <w:r w:rsidR="00194F00">
        <w:t xml:space="preserve"> </w:t>
      </w:r>
      <w:r w:rsidR="00E42E4D">
        <w:t>yes.</w:t>
      </w:r>
    </w:p>
    <w:p w:rsidR="00D45A18" w:rsidP="00B5529F">
      <w:pPr>
        <w:pStyle w:val="Question"/>
      </w:pPr>
      <w:sdt>
        <w:sdtPr>
          <w:alias w:val="Member"/>
          <w:tag w:val="&lt;Member mnisId='4621' dodsId='77854'&gt;"/>
          <w:id w:val="-400603497"/>
          <w:placeholder>
            <w:docPart w:val="DefaultPlaceholder_-1854013440"/>
          </w:placeholder>
          <w:richText/>
        </w:sdtPr>
        <w:sdtContent>
          <w:r w:rsidRPr="00D45A18">
            <w:rPr>
              <w:b/>
            </w:rPr>
            <w:t>Chair:</w:t>
          </w:r>
        </w:sdtContent>
      </w:sdt>
      <w:r w:rsidR="00194F00">
        <w:t xml:space="preserve"> </w:t>
      </w:r>
      <w:r w:rsidR="00B572DC">
        <w:t>By</w:t>
      </w:r>
      <w:r w:rsidR="00194F00">
        <w:t xml:space="preserve"> </w:t>
      </w:r>
      <w:r w:rsidR="00B572DC">
        <w:t>whom</w:t>
      </w:r>
      <w:r w:rsidR="00E42E4D">
        <w:t>?</w:t>
      </w:r>
    </w:p>
    <w:p w:rsidR="00D45A18" w:rsidP="00B5529F">
      <w:pPr>
        <w:pStyle w:val="Answer"/>
      </w:pPr>
      <w:sdt>
        <w:sdtPr>
          <w:alias w:val="Witness"/>
          <w:id w:val="1927148257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F7663C">
        <w:t>T</w:t>
      </w:r>
      <w:r w:rsidR="00E42E4D">
        <w:t>he</w:t>
      </w:r>
      <w:r w:rsidR="00194F00">
        <w:t xml:space="preserve"> </w:t>
      </w:r>
      <w:r w:rsidR="00E42E4D">
        <w:t>Ofgem</w:t>
      </w:r>
      <w:r w:rsidR="00194F00">
        <w:t xml:space="preserve"> </w:t>
      </w:r>
      <w:r w:rsidR="00E42E4D">
        <w:t>board.</w:t>
      </w:r>
    </w:p>
    <w:p w:rsidR="00D45A18" w:rsidP="00B5529F">
      <w:pPr>
        <w:pStyle w:val="Question"/>
      </w:pPr>
      <w:sdt>
        <w:sdtPr>
          <w:alias w:val="Member"/>
          <w:tag w:val="&lt;Member mnisId='4621' dodsId='77854'&gt;"/>
          <w:id w:val="1668369539"/>
          <w:placeholder>
            <w:docPart w:val="DefaultPlaceholder_-1854013440"/>
          </w:placeholder>
          <w:richText/>
        </w:sdtPr>
        <w:sdtContent>
          <w:r w:rsidRPr="00D45A18">
            <w:rPr>
              <w:b/>
            </w:rPr>
            <w:t>Chair:</w:t>
          </w:r>
        </w:sdtContent>
      </w:sdt>
      <w:r w:rsidR="00194F00">
        <w:t xml:space="preserve"> </w:t>
      </w:r>
      <w:r w:rsidR="00F7663C">
        <w:t>And</w:t>
      </w:r>
      <w:r w:rsidR="00194F00">
        <w:t xml:space="preserve"> </w:t>
      </w:r>
      <w:r w:rsidR="00F7663C">
        <w:t>you,</w:t>
      </w:r>
      <w:r w:rsidR="00194F00">
        <w:t xml:space="preserve"> </w:t>
      </w:r>
      <w:r w:rsidR="00F7663C">
        <w:t>presumably.</w:t>
      </w:r>
    </w:p>
    <w:p w:rsidR="00F7663C" w:rsidRPr="00174C7E" w:rsidP="00B5529F">
      <w:pPr>
        <w:pStyle w:val="QuestionCont"/>
      </w:pPr>
      <w:sdt>
        <w:sdtPr>
          <w:alias w:val="Witness"/>
          <w:id w:val="1531224948"/>
          <w:placeholder>
            <w:docPart w:val="49DB6B5181284F8DAE039C5BC75FF5CC"/>
          </w:placeholder>
          <w:richText/>
        </w:sdtPr>
        <w:sdtContent>
          <w:r w:rsidRPr="00B572DC" w:rsidR="004A6380">
            <w:rPr>
              <w:b/>
              <w:bCs/>
              <w:i/>
            </w:rPr>
            <w:t>Dermot</w:t>
          </w:r>
          <w:r w:rsidR="00194F00">
            <w:rPr>
              <w:b/>
              <w:bCs/>
              <w:i/>
            </w:rPr>
            <w:t xml:space="preserve"> </w:t>
          </w:r>
          <w:r w:rsidRPr="00B572DC" w:rsidR="004A6380">
            <w:rPr>
              <w:b/>
              <w:bCs/>
              <w:i/>
            </w:rPr>
            <w:t>Nolan:</w:t>
          </w:r>
          <w:r w:rsidR="00194F00">
            <w:t xml:space="preserve"> </w:t>
          </w:r>
        </w:sdtContent>
      </w:sdt>
      <w:r w:rsidRPr="00174C7E">
        <w:t>Yes,</w:t>
      </w:r>
      <w:r w:rsidR="00194F00">
        <w:t xml:space="preserve"> </w:t>
      </w:r>
      <w:r w:rsidRPr="00174C7E">
        <w:t>I</w:t>
      </w:r>
      <w:r w:rsidR="00194F00">
        <w:t xml:space="preserve"> </w:t>
      </w:r>
      <w:r w:rsidRPr="00174C7E">
        <w:t>was</w:t>
      </w:r>
      <w:r w:rsidR="00194F00">
        <w:t xml:space="preserve"> </w:t>
      </w:r>
      <w:r w:rsidRPr="00174C7E">
        <w:t>part</w:t>
      </w:r>
      <w:r w:rsidR="00194F00">
        <w:t xml:space="preserve"> </w:t>
      </w:r>
      <w:r w:rsidRPr="00174C7E">
        <w:t>of</w:t>
      </w:r>
      <w:r w:rsidR="00194F00">
        <w:t xml:space="preserve"> </w:t>
      </w:r>
      <w:r w:rsidRPr="00174C7E">
        <w:t>the</w:t>
      </w:r>
      <w:r w:rsidR="00194F00">
        <w:t xml:space="preserve"> </w:t>
      </w:r>
      <w:r w:rsidRPr="00174C7E">
        <w:t>Ofgem</w:t>
      </w:r>
      <w:r w:rsidR="00194F00">
        <w:t xml:space="preserve"> </w:t>
      </w:r>
      <w:r w:rsidRPr="00174C7E">
        <w:t>board.</w:t>
      </w:r>
      <w:r w:rsidR="00194F00">
        <w:t xml:space="preserve"> </w:t>
      </w:r>
    </w:p>
    <w:p w:rsidR="00F7663C" w:rsidRPr="00174C7E" w:rsidP="00B5529F">
      <w:pPr>
        <w:pStyle w:val="Question"/>
      </w:pPr>
      <w:sdt>
        <w:sdtPr>
          <w:rPr>
            <w:b/>
            <w:bCs/>
          </w:rPr>
          <w:alias w:val="Member"/>
          <w:tag w:val="&lt;Member mnisId='4621' dodsId='77854'&gt;"/>
          <w:id w:val="1750530141"/>
          <w:placeholder>
            <w:docPart w:val="82E7E740BC634E7ABCA54FF4A7F9251E"/>
          </w:placeholder>
          <w:richText/>
        </w:sdtPr>
        <w:sdtContent>
          <w:r w:rsidRPr="00174C7E">
            <w:rPr>
              <w:b/>
              <w:bCs/>
            </w:rPr>
            <w:t>Chair:</w:t>
          </w:r>
        </w:sdtContent>
      </w:sdt>
      <w:r w:rsidR="00194F00">
        <w:t xml:space="preserve"> </w:t>
      </w:r>
      <w:r w:rsidRPr="00174C7E">
        <w:t>It</w:t>
      </w:r>
      <w:r w:rsidR="00194F00">
        <w:t xml:space="preserve"> </w:t>
      </w:r>
      <w:r w:rsidRPr="00174C7E">
        <w:t>has</w:t>
      </w:r>
      <w:r w:rsidR="00194F00">
        <w:t xml:space="preserve"> </w:t>
      </w:r>
      <w:r w:rsidRPr="00174C7E">
        <w:t>now</w:t>
      </w:r>
      <w:r w:rsidR="00194F00">
        <w:t xml:space="preserve"> </w:t>
      </w:r>
      <w:r w:rsidRPr="00174C7E">
        <w:t>cost</w:t>
      </w:r>
      <w:r w:rsidR="00194F00">
        <w:t xml:space="preserve"> </w:t>
      </w:r>
      <w:r w:rsidRPr="00174C7E">
        <w:t>taxpayers</w:t>
      </w:r>
      <w:r w:rsidR="00194F00">
        <w:t xml:space="preserve"> </w:t>
      </w:r>
      <w:r w:rsidRPr="00174C7E">
        <w:t>billions</w:t>
      </w:r>
      <w:r w:rsidR="00194F00">
        <w:t xml:space="preserve"> </w:t>
      </w:r>
      <w:r w:rsidRPr="00174C7E">
        <w:t>of</w:t>
      </w:r>
      <w:r w:rsidR="00194F00">
        <w:t xml:space="preserve"> </w:t>
      </w:r>
      <w:r w:rsidRPr="00174C7E">
        <w:t>pounds.</w:t>
      </w:r>
      <w:r w:rsidR="00194F00">
        <w:t xml:space="preserve"> </w:t>
      </w:r>
      <w:r w:rsidRPr="00174C7E">
        <w:t>Do</w:t>
      </w:r>
      <w:r w:rsidR="00194F00">
        <w:t xml:space="preserve"> </w:t>
      </w:r>
      <w:r w:rsidRPr="00174C7E">
        <w:t>you</w:t>
      </w:r>
      <w:r w:rsidR="00194F00">
        <w:t xml:space="preserve"> </w:t>
      </w:r>
      <w:r w:rsidRPr="00174C7E">
        <w:t>wish</w:t>
      </w:r>
      <w:r w:rsidR="00194F00">
        <w:t xml:space="preserve"> </w:t>
      </w:r>
      <w:r w:rsidRPr="00174C7E">
        <w:t>to</w:t>
      </w:r>
      <w:r w:rsidR="00194F00">
        <w:t xml:space="preserve"> </w:t>
      </w:r>
      <w:r w:rsidRPr="00174C7E">
        <w:t>apologise</w:t>
      </w:r>
      <w:r w:rsidR="00194F00">
        <w:t xml:space="preserve"> </w:t>
      </w:r>
      <w:r w:rsidRPr="00174C7E">
        <w:t>to</w:t>
      </w:r>
      <w:r w:rsidR="00194F00">
        <w:t xml:space="preserve"> </w:t>
      </w:r>
      <w:r w:rsidRPr="00174C7E">
        <w:t>the</w:t>
      </w:r>
      <w:r w:rsidR="00194F00">
        <w:t xml:space="preserve"> </w:t>
      </w:r>
      <w:r w:rsidRPr="00174C7E">
        <w:t>public,</w:t>
      </w:r>
      <w:r w:rsidR="00194F00">
        <w:t xml:space="preserve"> </w:t>
      </w:r>
      <w:r w:rsidRPr="00174C7E">
        <w:t>Mr</w:t>
      </w:r>
      <w:r w:rsidR="00194F00">
        <w:t xml:space="preserve"> </w:t>
      </w:r>
      <w:r w:rsidRPr="00174C7E">
        <w:t>Nolan?</w:t>
      </w:r>
      <w:r w:rsidR="00194F00">
        <w:t xml:space="preserve"> </w:t>
      </w:r>
    </w:p>
    <w:p w:rsidR="00D45A18" w:rsidP="00B5529F">
      <w:pPr>
        <w:pStyle w:val="Answer"/>
      </w:pPr>
      <w:sdt>
        <w:sdtPr>
          <w:alias w:val="Witness"/>
          <w:id w:val="644632399"/>
          <w:placeholder>
            <w:docPart w:val="DefaultPlaceholder_-1854013440"/>
          </w:placeholder>
          <w:richText/>
        </w:sdtPr>
        <w:sdtContent>
          <w:r w:rsidRPr="00DD3256" w:rsidR="004A6380">
            <w:rPr>
              <w:b/>
              <w:bCs/>
              <w:i/>
            </w:rPr>
            <w:t>Dermot</w:t>
          </w:r>
          <w:r w:rsidR="00194F00">
            <w:rPr>
              <w:b/>
              <w:bCs/>
              <w:i/>
            </w:rPr>
            <w:t xml:space="preserve"> </w:t>
          </w:r>
          <w:r w:rsidRPr="00DD3256" w:rsidR="004A6380">
            <w:rPr>
              <w:b/>
              <w:bCs/>
              <w:i/>
            </w:rPr>
            <w:t>Nolan:</w:t>
          </w:r>
          <w:r w:rsidR="00194F00">
            <w:t xml:space="preserve"> </w:t>
          </w:r>
        </w:sdtContent>
      </w:sdt>
      <w:r w:rsidRPr="00174C7E">
        <w:t>I</w:t>
      </w:r>
      <w:r w:rsidR="00194F00">
        <w:t xml:space="preserve"> </w:t>
      </w:r>
      <w:r w:rsidRPr="00174C7E">
        <w:t>will</w:t>
      </w:r>
      <w:r w:rsidR="00194F00">
        <w:t xml:space="preserve"> </w:t>
      </w:r>
      <w:r w:rsidRPr="00174C7E">
        <w:t>get</w:t>
      </w:r>
      <w:r w:rsidR="00194F00">
        <w:t xml:space="preserve"> </w:t>
      </w:r>
      <w:r w:rsidRPr="00174C7E">
        <w:t>to</w:t>
      </w:r>
      <w:r w:rsidR="00194F00">
        <w:t xml:space="preserve"> </w:t>
      </w:r>
      <w:r w:rsidRPr="00174C7E">
        <w:t>the</w:t>
      </w:r>
      <w:r w:rsidR="00194F00">
        <w:t xml:space="preserve"> </w:t>
      </w:r>
      <w:r w:rsidRPr="00174C7E">
        <w:t>idea</w:t>
      </w:r>
      <w:r w:rsidR="00194F00">
        <w:t xml:space="preserve"> </w:t>
      </w:r>
      <w:r>
        <w:t>of</w:t>
      </w:r>
      <w:r w:rsidR="00194F00">
        <w:t xml:space="preserve"> </w:t>
      </w:r>
      <w:r>
        <w:t>what</w:t>
      </w:r>
      <w:r w:rsidR="00194F00">
        <w:t xml:space="preserve"> </w:t>
      </w:r>
      <w:r>
        <w:t>I</w:t>
      </w:r>
      <w:r w:rsidR="00194F00">
        <w:t xml:space="preserve"> </w:t>
      </w:r>
      <w:r>
        <w:t>did</w:t>
      </w:r>
      <w:r w:rsidR="00194F00">
        <w:t xml:space="preserve"> </w:t>
      </w:r>
      <w:r>
        <w:t>or</w:t>
      </w:r>
      <w:r w:rsidR="00194F00">
        <w:t xml:space="preserve"> </w:t>
      </w:r>
      <w:r>
        <w:t>did</w:t>
      </w:r>
      <w:r w:rsidR="00194F00">
        <w:t xml:space="preserve"> </w:t>
      </w:r>
      <w:r>
        <w:t>not</w:t>
      </w:r>
      <w:r w:rsidR="00194F00">
        <w:t xml:space="preserve"> </w:t>
      </w:r>
      <w:r w:rsidR="00F7663C">
        <w:t>do</w:t>
      </w:r>
      <w:r w:rsidR="00194F00">
        <w:t xml:space="preserve"> </w:t>
      </w:r>
      <w:r w:rsidR="00F7663C">
        <w:t>and</w:t>
      </w:r>
      <w:r w:rsidR="00194F00">
        <w:t xml:space="preserve"> </w:t>
      </w:r>
      <w:r w:rsidR="00F7663C">
        <w:t>my</w:t>
      </w:r>
      <w:r w:rsidR="00194F00">
        <w:t xml:space="preserve"> </w:t>
      </w:r>
      <w:r w:rsidR="00F7663C">
        <w:t>regrets</w:t>
      </w:r>
      <w:r w:rsidR="00194F00">
        <w:t xml:space="preserve"> </w:t>
      </w:r>
      <w:r w:rsidR="00F7663C">
        <w:t>on</w:t>
      </w:r>
      <w:r w:rsidR="00194F00">
        <w:t xml:space="preserve"> </w:t>
      </w:r>
      <w:r w:rsidR="00F7663C">
        <w:t>that,</w:t>
      </w:r>
      <w:r w:rsidR="00194F00">
        <w:t xml:space="preserve"> </w:t>
      </w:r>
      <w:r w:rsidR="00F7663C">
        <w:t>if</w:t>
      </w:r>
      <w:r w:rsidR="00194F00">
        <w:t xml:space="preserve"> </w:t>
      </w:r>
      <w:r w:rsidR="00F7663C">
        <w:t>I</w:t>
      </w:r>
      <w:r w:rsidR="00194F00">
        <w:t xml:space="preserve"> </w:t>
      </w:r>
      <w:r w:rsidR="00F7663C">
        <w:t>may,</w:t>
      </w:r>
      <w:r w:rsidR="00194F00">
        <w:t xml:space="preserve"> </w:t>
      </w:r>
      <w:r w:rsidR="00F7663C">
        <w:t>a</w:t>
      </w:r>
      <w:r w:rsidR="00194F00">
        <w:t xml:space="preserve"> </w:t>
      </w:r>
      <w:r w:rsidR="00F7663C">
        <w:t>little</w:t>
      </w:r>
      <w:r w:rsidR="00194F00">
        <w:t xml:space="preserve"> </w:t>
      </w:r>
      <w:r w:rsidR="00F7663C">
        <w:t>later.</w:t>
      </w:r>
    </w:p>
    <w:p w:rsidR="00D45A18" w:rsidP="00B5529F">
      <w:pPr>
        <w:pStyle w:val="Question"/>
      </w:pPr>
      <w:sdt>
        <w:sdtPr>
          <w:alias w:val="Member"/>
          <w:tag w:val="&lt;Member mnisId='4621' dodsId='77854'&gt;"/>
          <w:id w:val="673534652"/>
          <w:placeholder>
            <w:docPart w:val="DefaultPlaceholder_-1854013440"/>
          </w:placeholder>
          <w:richText/>
        </w:sdtPr>
        <w:sdtContent>
          <w:r w:rsidRPr="00D45A18">
            <w:rPr>
              <w:b/>
            </w:rPr>
            <w:t>Chair:</w:t>
          </w:r>
        </w:sdtContent>
      </w:sdt>
      <w:r w:rsidR="00194F00">
        <w:t xml:space="preserve"> </w:t>
      </w:r>
      <w:r>
        <w:t>I</w:t>
      </w:r>
      <w:r w:rsidR="00194F00">
        <w:t xml:space="preserve"> </w:t>
      </w:r>
      <w:r>
        <w:t>am</w:t>
      </w:r>
      <w:r w:rsidR="00194F00">
        <w:t xml:space="preserve"> </w:t>
      </w:r>
      <w:r>
        <w:t>asking</w:t>
      </w:r>
      <w:r w:rsidR="00194F00">
        <w:t xml:space="preserve"> </w:t>
      </w:r>
      <w:r>
        <w:t>you</w:t>
      </w:r>
      <w:r w:rsidR="00194F00">
        <w:t xml:space="preserve"> </w:t>
      </w:r>
      <w:r>
        <w:t>the</w:t>
      </w:r>
      <w:r w:rsidR="00194F00">
        <w:t xml:space="preserve"> </w:t>
      </w:r>
      <w:r>
        <w:t>question</w:t>
      </w:r>
      <w:r w:rsidR="00194F00">
        <w:t xml:space="preserve"> </w:t>
      </w:r>
      <w:r>
        <w:t>now</w:t>
      </w:r>
      <w:r w:rsidR="00F7663C">
        <w:t>.</w:t>
      </w:r>
      <w:r w:rsidR="00194F00">
        <w:t xml:space="preserve"> </w:t>
      </w:r>
      <w:r w:rsidR="00F7663C">
        <w:t>Do</w:t>
      </w:r>
      <w:r w:rsidR="00194F00">
        <w:t xml:space="preserve"> </w:t>
      </w:r>
      <w:r w:rsidR="00F7663C">
        <w:t>you</w:t>
      </w:r>
      <w:r w:rsidR="00194F00">
        <w:t xml:space="preserve"> </w:t>
      </w:r>
      <w:r w:rsidR="00F7663C">
        <w:t>wish</w:t>
      </w:r>
      <w:r w:rsidR="00194F00">
        <w:t xml:space="preserve"> </w:t>
      </w:r>
      <w:r w:rsidR="00F7663C">
        <w:t>to</w:t>
      </w:r>
      <w:r w:rsidR="00194F00">
        <w:t xml:space="preserve"> </w:t>
      </w:r>
      <w:r w:rsidR="00F7663C">
        <w:t>apologise?</w:t>
      </w:r>
    </w:p>
    <w:p w:rsidR="003B60B5" w:rsidP="00B5529F">
      <w:pPr>
        <w:pStyle w:val="Answer"/>
      </w:pPr>
      <w:sdt>
        <w:sdtPr>
          <w:alias w:val="Witness"/>
          <w:id w:val="-462417576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F7663C">
        <w:t>I</w:t>
      </w:r>
      <w:r w:rsidR="00194F00">
        <w:t xml:space="preserve"> </w:t>
      </w:r>
      <w:r w:rsidR="00F7663C">
        <w:t>regret</w:t>
      </w:r>
      <w:r w:rsidR="00194F00">
        <w:t xml:space="preserve"> </w:t>
      </w:r>
      <w:r w:rsidR="00F7663C">
        <w:t>that,</w:t>
      </w:r>
      <w:r w:rsidR="00194F00">
        <w:t xml:space="preserve"> </w:t>
      </w:r>
      <w:r w:rsidR="00F7663C">
        <w:t>during</w:t>
      </w:r>
      <w:r w:rsidR="00194F00">
        <w:t xml:space="preserve"> </w:t>
      </w:r>
      <w:r w:rsidR="00F7663C">
        <w:t>my</w:t>
      </w:r>
      <w:r w:rsidR="00194F00">
        <w:t xml:space="preserve"> </w:t>
      </w:r>
      <w:r w:rsidR="00F7663C">
        <w:t>time</w:t>
      </w:r>
      <w:r w:rsidR="00194F00">
        <w:t xml:space="preserve"> </w:t>
      </w:r>
      <w:r w:rsidR="00F7663C">
        <w:t>at</w:t>
      </w:r>
      <w:r w:rsidR="00194F00">
        <w:t xml:space="preserve"> </w:t>
      </w:r>
      <w:r w:rsidR="00F7663C">
        <w:t>Ofgem,</w:t>
      </w:r>
      <w:r w:rsidR="00194F00">
        <w:t xml:space="preserve"> </w:t>
      </w:r>
      <w:r w:rsidR="00F7663C">
        <w:t>we</w:t>
      </w:r>
      <w:r w:rsidR="00194F00">
        <w:t xml:space="preserve"> </w:t>
      </w:r>
      <w:r w:rsidR="00F7663C">
        <w:t>did</w:t>
      </w:r>
      <w:r w:rsidR="00194F00">
        <w:t xml:space="preserve"> </w:t>
      </w:r>
      <w:r w:rsidR="00F7663C">
        <w:t>not</w:t>
      </w:r>
      <w:r w:rsidR="00194F00">
        <w:t xml:space="preserve"> </w:t>
      </w:r>
      <w:r w:rsidR="00F7663C">
        <w:t>take</w:t>
      </w:r>
      <w:r w:rsidR="00194F00">
        <w:t xml:space="preserve"> </w:t>
      </w:r>
      <w:r w:rsidR="00F7663C">
        <w:t>actions</w:t>
      </w:r>
      <w:r w:rsidR="00194F00">
        <w:t xml:space="preserve"> </w:t>
      </w:r>
      <w:r w:rsidR="00F7663C">
        <w:t>more</w:t>
      </w:r>
      <w:r w:rsidR="00194F00">
        <w:t xml:space="preserve"> </w:t>
      </w:r>
      <w:r w:rsidR="00F7663C">
        <w:t>quickly</w:t>
      </w:r>
      <w:r w:rsidR="00194F00">
        <w:t xml:space="preserve"> </w:t>
      </w:r>
      <w:r w:rsidR="00F7663C">
        <w:t>that</w:t>
      </w:r>
      <w:r w:rsidR="00194F00">
        <w:t xml:space="preserve"> </w:t>
      </w:r>
      <w:r w:rsidR="00F7663C">
        <w:t>I</w:t>
      </w:r>
      <w:r w:rsidR="00194F00">
        <w:t xml:space="preserve"> </w:t>
      </w:r>
      <w:r w:rsidR="00F7663C">
        <w:t>think</w:t>
      </w:r>
      <w:r w:rsidR="00194F00">
        <w:t xml:space="preserve"> </w:t>
      </w:r>
      <w:r w:rsidR="00F7663C">
        <w:t>would</w:t>
      </w:r>
      <w:r w:rsidR="00194F00">
        <w:t xml:space="preserve"> </w:t>
      </w:r>
      <w:r w:rsidR="00F7663C">
        <w:t>have</w:t>
      </w:r>
      <w:r w:rsidR="00194F00">
        <w:t xml:space="preserve"> </w:t>
      </w:r>
      <w:r w:rsidR="00F7663C">
        <w:t>protected</w:t>
      </w:r>
      <w:r w:rsidR="00194F00">
        <w:t xml:space="preserve"> </w:t>
      </w:r>
      <w:r w:rsidR="00F7663C">
        <w:t>consumers,</w:t>
      </w:r>
      <w:r w:rsidR="00194F00">
        <w:t xml:space="preserve"> </w:t>
      </w:r>
      <w:r w:rsidR="00F7663C">
        <w:t>yes.</w:t>
      </w:r>
    </w:p>
    <w:p w:rsidR="00D45A18" w:rsidP="00B5529F">
      <w:pPr>
        <w:pStyle w:val="Question"/>
      </w:pPr>
      <w:sdt>
        <w:sdtPr>
          <w:alias w:val="Member"/>
          <w:tag w:val="&lt;Member mnisId='4621' dodsId='77854'&gt;"/>
          <w:id w:val="137928090"/>
          <w:placeholder>
            <w:docPart w:val="DefaultPlaceholder_-1854013440"/>
          </w:placeholder>
          <w:richText/>
        </w:sdtPr>
        <w:sdtContent>
          <w:r w:rsidRPr="003B60B5" w:rsidR="003B60B5">
            <w:rPr>
              <w:b/>
            </w:rPr>
            <w:t>Chair:</w:t>
          </w:r>
        </w:sdtContent>
      </w:sdt>
      <w:r w:rsidR="00194F00">
        <w:t xml:space="preserve"> </w:t>
      </w:r>
      <w:r w:rsidR="00F7663C">
        <w:t>It</w:t>
      </w:r>
      <w:r w:rsidR="00194F00">
        <w:t xml:space="preserve"> </w:t>
      </w:r>
      <w:r w:rsidR="00F7663C">
        <w:t>was</w:t>
      </w:r>
      <w:r w:rsidR="00194F00">
        <w:t xml:space="preserve"> </w:t>
      </w:r>
      <w:r w:rsidR="00F7663C">
        <w:t>your</w:t>
      </w:r>
      <w:r w:rsidR="00194F00">
        <w:t xml:space="preserve"> </w:t>
      </w:r>
      <w:r w:rsidR="00F7663C">
        <w:t>failing,</w:t>
      </w:r>
      <w:r w:rsidR="00194F00">
        <w:t xml:space="preserve"> </w:t>
      </w:r>
      <w:r w:rsidR="00F7663C">
        <w:t>was</w:t>
      </w:r>
      <w:r w:rsidR="00194F00">
        <w:t xml:space="preserve"> </w:t>
      </w:r>
      <w:r w:rsidR="00F7663C">
        <w:t>it</w:t>
      </w:r>
      <w:r w:rsidR="00194F00">
        <w:t xml:space="preserve"> </w:t>
      </w:r>
      <w:r w:rsidR="00F7663C">
        <w:t>not,</w:t>
      </w:r>
      <w:r w:rsidR="00194F00">
        <w:t xml:space="preserve"> </w:t>
      </w:r>
      <w:r w:rsidR="00F7663C">
        <w:t>Mr</w:t>
      </w:r>
      <w:r w:rsidR="00194F00">
        <w:t xml:space="preserve"> </w:t>
      </w:r>
      <w:r w:rsidR="00F7663C">
        <w:t>Nolan?</w:t>
      </w:r>
    </w:p>
    <w:p w:rsidR="003B60B5" w:rsidP="00B5529F">
      <w:pPr>
        <w:pStyle w:val="Answer"/>
      </w:pPr>
      <w:sdt>
        <w:sdtPr>
          <w:alias w:val="Witness"/>
          <w:id w:val="93675229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I</w:t>
      </w:r>
      <w:r w:rsidR="00194F00">
        <w:t xml:space="preserve"> </w:t>
      </w:r>
      <w:r w:rsidR="00F7663C">
        <w:t>do</w:t>
      </w:r>
      <w:r w:rsidR="00194F00">
        <w:t xml:space="preserve"> </w:t>
      </w:r>
      <w:r w:rsidR="00F7663C">
        <w:t>not</w:t>
      </w:r>
      <w:r w:rsidR="00194F00">
        <w:t xml:space="preserve"> </w:t>
      </w:r>
      <w:r w:rsidR="00F7663C">
        <w:t>think</w:t>
      </w:r>
      <w:r w:rsidR="00194F00">
        <w:t xml:space="preserve"> </w:t>
      </w:r>
      <w:r w:rsidR="00F7663C">
        <w:t>that</w:t>
      </w:r>
      <w:r w:rsidR="00194F00">
        <w:t xml:space="preserve"> </w:t>
      </w:r>
      <w:r w:rsidR="00F7663C">
        <w:t>I</w:t>
      </w:r>
      <w:r w:rsidR="00194F00">
        <w:t xml:space="preserve"> </w:t>
      </w:r>
      <w:r>
        <w:t>would</w:t>
      </w:r>
      <w:r w:rsidR="00194F00">
        <w:t xml:space="preserve"> </w:t>
      </w:r>
      <w:r>
        <w:t>concur</w:t>
      </w:r>
      <w:r w:rsidR="00194F00">
        <w:t xml:space="preserve"> </w:t>
      </w:r>
      <w:r>
        <w:t>with</w:t>
      </w:r>
      <w:r w:rsidR="00194F00">
        <w:t xml:space="preserve"> </w:t>
      </w:r>
      <w:r>
        <w:t>that.</w:t>
      </w:r>
    </w:p>
    <w:p w:rsidR="003B60B5" w:rsidP="00B5529F">
      <w:pPr>
        <w:pStyle w:val="Remark"/>
      </w:pPr>
      <w:sdt>
        <w:sdtPr>
          <w:alias w:val="Member"/>
          <w:tag w:val="&lt;Member mnisId='4621' dodsId='77854'&gt;"/>
          <w:id w:val="-1886019809"/>
          <w:placeholder>
            <w:docPart w:val="DefaultPlaceholder_-1854013440"/>
          </w:placeholder>
          <w:richText/>
        </w:sdtPr>
        <w:sdtContent>
          <w:r w:rsidRPr="003B60B5">
            <w:rPr>
              <w:b/>
            </w:rPr>
            <w:t>Chair:</w:t>
          </w:r>
        </w:sdtContent>
      </w:sdt>
      <w:r w:rsidR="00194F00">
        <w:t xml:space="preserve"> </w:t>
      </w:r>
      <w:r w:rsidR="00F7663C">
        <w:t>We</w:t>
      </w:r>
      <w:r w:rsidR="00194F00">
        <w:t xml:space="preserve"> </w:t>
      </w:r>
      <w:r w:rsidR="00F7663C">
        <w:t>are</w:t>
      </w:r>
      <w:r w:rsidR="00194F00">
        <w:t xml:space="preserve"> </w:t>
      </w:r>
      <w:r w:rsidR="00F7663C">
        <w:t>going</w:t>
      </w:r>
      <w:r w:rsidR="00194F00">
        <w:t xml:space="preserve"> </w:t>
      </w:r>
      <w:r w:rsidR="00F7663C">
        <w:t>to</w:t>
      </w:r>
      <w:r w:rsidR="00194F00">
        <w:t xml:space="preserve"> </w:t>
      </w:r>
      <w:r w:rsidR="00F7663C">
        <w:t>come</w:t>
      </w:r>
      <w:r w:rsidR="00194F00">
        <w:t xml:space="preserve"> </w:t>
      </w:r>
      <w:r w:rsidR="00F7663C">
        <w:t>back</w:t>
      </w:r>
      <w:r w:rsidR="00194F00">
        <w:t xml:space="preserve"> </w:t>
      </w:r>
      <w:r w:rsidR="00F7663C">
        <w:t>to</w:t>
      </w:r>
      <w:r w:rsidR="00194F00">
        <w:t xml:space="preserve"> </w:t>
      </w:r>
      <w:r w:rsidR="00F7663C">
        <w:t>some</w:t>
      </w:r>
      <w:r w:rsidR="00194F00">
        <w:t xml:space="preserve"> </w:t>
      </w:r>
      <w:r w:rsidR="00F7663C">
        <w:t>of</w:t>
      </w:r>
      <w:r w:rsidR="00194F00">
        <w:t xml:space="preserve"> </w:t>
      </w:r>
      <w:r w:rsidR="00F7663C">
        <w:t>these</w:t>
      </w:r>
      <w:r w:rsidR="00194F00">
        <w:t xml:space="preserve"> </w:t>
      </w:r>
      <w:r w:rsidR="00F7663C">
        <w:t>issues</w:t>
      </w:r>
      <w:r w:rsidR="00194F00">
        <w:t xml:space="preserve"> </w:t>
      </w:r>
      <w:r w:rsidR="00F7663C">
        <w:t>in</w:t>
      </w:r>
      <w:r w:rsidR="00194F00">
        <w:t xml:space="preserve"> </w:t>
      </w:r>
      <w:r w:rsidR="00F7663C">
        <w:t>more</w:t>
      </w:r>
      <w:r w:rsidR="00194F00">
        <w:t xml:space="preserve"> </w:t>
      </w:r>
      <w:r w:rsidR="00F7663C">
        <w:t>detail.</w:t>
      </w:r>
      <w:r w:rsidR="00194F00">
        <w:t xml:space="preserve"> </w:t>
      </w:r>
    </w:p>
    <w:p w:rsidR="003B60B5" w:rsidP="00B5529F">
      <w:pPr>
        <w:pStyle w:val="Question"/>
      </w:pPr>
      <w:sdt>
        <w:sdtPr>
          <w:alias w:val="Member"/>
          <w:tag w:val="&lt;Member mnisId='4830' dodsId=''&gt;"/>
          <w:id w:val="295966243"/>
          <w:placeholder>
            <w:docPart w:val="DefaultPlaceholder_-1854013440"/>
          </w:placeholder>
          <w:richText/>
        </w:sdtPr>
        <w:sdtContent>
          <w:r w:rsidRPr="003B60B5">
            <w:rPr>
              <w:b/>
            </w:rPr>
            <w:t>Paul</w:t>
          </w:r>
          <w:r w:rsidR="00194F00">
            <w:rPr>
              <w:b/>
            </w:rPr>
            <w:t xml:space="preserve"> </w:t>
          </w:r>
          <w:r w:rsidRPr="003B60B5">
            <w:rPr>
              <w:b/>
            </w:rPr>
            <w:t>Howell:</w:t>
          </w:r>
        </w:sdtContent>
      </w:sdt>
      <w:r w:rsidR="00194F00">
        <w:t xml:space="preserve"> </w:t>
      </w:r>
      <w:r>
        <w:t>The</w:t>
      </w:r>
      <w:r w:rsidR="00194F00">
        <w:t xml:space="preserve"> </w:t>
      </w:r>
      <w:r>
        <w:t>Chair</w:t>
      </w:r>
      <w:r w:rsidR="00194F00">
        <w:t xml:space="preserve"> </w:t>
      </w:r>
      <w:r>
        <w:t>has</w:t>
      </w:r>
      <w:r w:rsidR="00194F00">
        <w:t xml:space="preserve"> </w:t>
      </w:r>
      <w:r w:rsidR="00F7663C">
        <w:t>just</w:t>
      </w:r>
      <w:r w:rsidR="00194F00">
        <w:t xml:space="preserve"> </w:t>
      </w:r>
      <w:r>
        <w:t>touched</w:t>
      </w:r>
      <w:r w:rsidR="00194F00">
        <w:t xml:space="preserve"> </w:t>
      </w:r>
      <w:r>
        <w:t>on</w:t>
      </w:r>
      <w:r w:rsidR="00194F00">
        <w:t xml:space="preserve"> </w:t>
      </w:r>
      <w:r>
        <w:t>the</w:t>
      </w:r>
      <w:r w:rsidR="00194F00">
        <w:t xml:space="preserve"> </w:t>
      </w:r>
      <w:r>
        <w:t>area</w:t>
      </w:r>
      <w:r w:rsidR="00194F00">
        <w:t xml:space="preserve"> </w:t>
      </w:r>
      <w:r w:rsidR="00F7663C">
        <w:t>that</w:t>
      </w:r>
      <w:r w:rsidR="00194F00">
        <w:t xml:space="preserve"> </w:t>
      </w:r>
      <w:r>
        <w:t>I</w:t>
      </w:r>
      <w:r w:rsidR="00194F00">
        <w:t xml:space="preserve"> </w:t>
      </w:r>
      <w:r>
        <w:t>am</w:t>
      </w:r>
      <w:r w:rsidR="00194F00">
        <w:t xml:space="preserve"> </w:t>
      </w:r>
      <w:r>
        <w:t>going</w:t>
      </w:r>
      <w:r w:rsidR="00194F00">
        <w:t xml:space="preserve"> </w:t>
      </w:r>
      <w:r>
        <w:t>to</w:t>
      </w:r>
      <w:r w:rsidR="00194F00">
        <w:t xml:space="preserve"> </w:t>
      </w:r>
      <w:r>
        <w:t>talk</w:t>
      </w:r>
      <w:r w:rsidR="00194F00">
        <w:t xml:space="preserve"> </w:t>
      </w:r>
      <w:r>
        <w:t>about</w:t>
      </w:r>
      <w:r w:rsidR="00194F00">
        <w:t xml:space="preserve"> </w:t>
      </w:r>
      <w:r w:rsidR="00F7663C">
        <w:t>anyway,</w:t>
      </w:r>
      <w:r w:rsidR="00194F00">
        <w:t xml:space="preserve"> </w:t>
      </w:r>
      <w:r w:rsidR="00F7663C">
        <w:t>which</w:t>
      </w:r>
      <w:r w:rsidR="00194F00">
        <w:t xml:space="preserve"> </w:t>
      </w:r>
      <w:r w:rsidR="00F7663C">
        <w:t>is</w:t>
      </w:r>
      <w:r w:rsidR="00194F00">
        <w:t xml:space="preserve"> </w:t>
      </w:r>
      <w:r w:rsidR="00F7663C">
        <w:t>the</w:t>
      </w:r>
      <w:r w:rsidR="00194F00">
        <w:t xml:space="preserve"> </w:t>
      </w:r>
      <w:r w:rsidR="00F7663C">
        <w:t>fact</w:t>
      </w:r>
      <w:r w:rsidR="00194F00">
        <w:t xml:space="preserve"> </w:t>
      </w:r>
      <w:r w:rsidR="00F7663C">
        <w:t>that</w:t>
      </w:r>
      <w:r w:rsidR="00194F00">
        <w:t xml:space="preserve"> </w:t>
      </w:r>
      <w:r w:rsidR="00F7663C">
        <w:t>you</w:t>
      </w:r>
      <w:r w:rsidR="00194F00">
        <w:t xml:space="preserve"> </w:t>
      </w:r>
      <w:r w:rsidR="00F7663C">
        <w:t>had</w:t>
      </w:r>
      <w:r w:rsidR="00194F00">
        <w:t xml:space="preserve"> </w:t>
      </w:r>
      <w:r w:rsidR="00F7663C">
        <w:t>all</w:t>
      </w:r>
      <w:r w:rsidR="00194F00">
        <w:t xml:space="preserve"> </w:t>
      </w:r>
      <w:r w:rsidR="00F7663C">
        <w:t>these</w:t>
      </w:r>
      <w:r w:rsidR="00194F00">
        <w:t xml:space="preserve"> </w:t>
      </w:r>
      <w:r w:rsidR="00F7663C">
        <w:t>new</w:t>
      </w:r>
      <w:r w:rsidR="00194F00">
        <w:t xml:space="preserve"> </w:t>
      </w:r>
      <w:r w:rsidR="00F7663C">
        <w:t>companies</w:t>
      </w:r>
      <w:r w:rsidR="00194F00">
        <w:t xml:space="preserve"> </w:t>
      </w:r>
      <w:r w:rsidR="00F7663C">
        <w:t>coming</w:t>
      </w:r>
      <w:r w:rsidR="00194F00">
        <w:t xml:space="preserve"> </w:t>
      </w:r>
      <w:r w:rsidR="00F7663C">
        <w:t>in</w:t>
      </w:r>
      <w:r w:rsidR="00194F00">
        <w:t xml:space="preserve"> </w:t>
      </w:r>
      <w:r w:rsidR="00F7663C">
        <w:t>without</w:t>
      </w:r>
      <w:r w:rsidR="00194F00">
        <w:t xml:space="preserve"> </w:t>
      </w:r>
      <w:r w:rsidR="00F7663C">
        <w:t>risking</w:t>
      </w:r>
      <w:r w:rsidR="00194F00">
        <w:t xml:space="preserve"> </w:t>
      </w:r>
      <w:r w:rsidR="00F7663C">
        <w:t>their</w:t>
      </w:r>
      <w:r w:rsidR="00194F00">
        <w:t xml:space="preserve"> </w:t>
      </w:r>
      <w:r w:rsidR="00F7663C">
        <w:t>own</w:t>
      </w:r>
      <w:r w:rsidR="00194F00">
        <w:t xml:space="preserve"> </w:t>
      </w:r>
      <w:r w:rsidR="00F7663C">
        <w:t>capital,</w:t>
      </w:r>
      <w:r w:rsidR="00194F00">
        <w:t xml:space="preserve"> </w:t>
      </w:r>
      <w:r w:rsidR="00F7663C">
        <w:t>misusing</w:t>
      </w:r>
      <w:r w:rsidR="00194F00">
        <w:t xml:space="preserve"> </w:t>
      </w:r>
      <w:r w:rsidR="00F7663C">
        <w:t>credit</w:t>
      </w:r>
      <w:r w:rsidR="00194F00">
        <w:t xml:space="preserve"> </w:t>
      </w:r>
      <w:r w:rsidR="00F7663C">
        <w:t>balances</w:t>
      </w:r>
      <w:r w:rsidR="002262BC">
        <w:t>,</w:t>
      </w:r>
      <w:r w:rsidR="00194F00">
        <w:t xml:space="preserve"> </w:t>
      </w:r>
      <w:r w:rsidR="002262BC">
        <w:t>with</w:t>
      </w:r>
      <w:r w:rsidR="00194F00">
        <w:t xml:space="preserve"> </w:t>
      </w:r>
      <w:r w:rsidR="002262BC">
        <w:t>inappropriate</w:t>
      </w:r>
      <w:r w:rsidR="00194F00">
        <w:t xml:space="preserve"> </w:t>
      </w:r>
      <w:r w:rsidR="002262BC">
        <w:t>hedging</w:t>
      </w:r>
      <w:r w:rsidR="00194F00">
        <w:t xml:space="preserve"> </w:t>
      </w:r>
      <w:r w:rsidR="002262BC">
        <w:t>et</w:t>
      </w:r>
      <w:r w:rsidR="00B5529F">
        <w:t>c</w:t>
      </w:r>
      <w:r w:rsidR="002262BC">
        <w:t>.</w:t>
      </w:r>
      <w:r w:rsidR="00194F00">
        <w:t xml:space="preserve"> </w:t>
      </w:r>
      <w:r w:rsidR="002262BC">
        <w:t>In</w:t>
      </w:r>
      <w:r w:rsidR="00194F00">
        <w:t xml:space="preserve"> </w:t>
      </w:r>
      <w:r w:rsidR="002262BC">
        <w:t>November</w:t>
      </w:r>
      <w:r w:rsidR="00194F00">
        <w:t xml:space="preserve"> </w:t>
      </w:r>
      <w:r w:rsidR="002262BC">
        <w:t>2016,</w:t>
      </w:r>
      <w:r w:rsidR="00194F00">
        <w:t xml:space="preserve"> </w:t>
      </w:r>
      <w:r w:rsidR="00120F3E">
        <w:t>GB</w:t>
      </w:r>
      <w:r w:rsidR="00194F00">
        <w:t xml:space="preserve"> </w:t>
      </w:r>
      <w:r w:rsidR="00120F3E">
        <w:t>Energy</w:t>
      </w:r>
      <w:r w:rsidR="00194F00">
        <w:t xml:space="preserve"> </w:t>
      </w:r>
      <w:r w:rsidR="00120F3E">
        <w:t>failed</w:t>
      </w:r>
      <w:r w:rsidR="00194F00">
        <w:t xml:space="preserve"> </w:t>
      </w:r>
      <w:r w:rsidR="002262BC">
        <w:t>and</w:t>
      </w:r>
      <w:r w:rsidR="00194F00">
        <w:t xml:space="preserve"> </w:t>
      </w:r>
      <w:r w:rsidR="002262BC">
        <w:t>it</w:t>
      </w:r>
      <w:r w:rsidR="00194F00">
        <w:t xml:space="preserve"> </w:t>
      </w:r>
      <w:r w:rsidR="002262BC">
        <w:t>took</w:t>
      </w:r>
      <w:r w:rsidR="00194F00">
        <w:t xml:space="preserve"> </w:t>
      </w:r>
      <w:r w:rsidR="002262BC">
        <w:t>two</w:t>
      </w:r>
      <w:r w:rsidR="00194F00">
        <w:t xml:space="preserve"> </w:t>
      </w:r>
      <w:r w:rsidR="002262BC">
        <w:t>years</w:t>
      </w:r>
      <w:r w:rsidR="00194F00">
        <w:t xml:space="preserve"> </w:t>
      </w:r>
      <w:r w:rsidR="002262BC">
        <w:t>and</w:t>
      </w:r>
      <w:r w:rsidR="00194F00">
        <w:t xml:space="preserve"> </w:t>
      </w:r>
      <w:r w:rsidR="002262BC">
        <w:t>seven</w:t>
      </w:r>
      <w:r w:rsidR="00194F00">
        <w:t xml:space="preserve"> </w:t>
      </w:r>
      <w:r w:rsidR="002262BC">
        <w:t>more</w:t>
      </w:r>
      <w:r w:rsidR="00194F00">
        <w:t xml:space="preserve"> </w:t>
      </w:r>
      <w:r w:rsidR="002262BC">
        <w:t>failures</w:t>
      </w:r>
      <w:r w:rsidR="00194F00">
        <w:t xml:space="preserve"> </w:t>
      </w:r>
      <w:r w:rsidR="002262BC">
        <w:t>before</w:t>
      </w:r>
      <w:r w:rsidR="00194F00">
        <w:t xml:space="preserve"> </w:t>
      </w:r>
      <w:r w:rsidR="002262BC">
        <w:t>you</w:t>
      </w:r>
      <w:r w:rsidR="00194F00">
        <w:t xml:space="preserve"> </w:t>
      </w:r>
      <w:r w:rsidR="002262BC">
        <w:t>even</w:t>
      </w:r>
      <w:r w:rsidR="00194F00">
        <w:t xml:space="preserve"> </w:t>
      </w:r>
      <w:r w:rsidR="002262BC">
        <w:t>started</w:t>
      </w:r>
      <w:r w:rsidR="00194F00">
        <w:t xml:space="preserve"> </w:t>
      </w:r>
      <w:r w:rsidR="002262BC">
        <w:t>to</w:t>
      </w:r>
      <w:r w:rsidR="00194F00">
        <w:t xml:space="preserve"> </w:t>
      </w:r>
      <w:r w:rsidR="002262BC">
        <w:t>consult</w:t>
      </w:r>
      <w:r w:rsidR="00194F00">
        <w:t xml:space="preserve"> </w:t>
      </w:r>
      <w:r w:rsidR="002262BC">
        <w:t>on</w:t>
      </w:r>
      <w:r w:rsidR="00194F00">
        <w:t xml:space="preserve"> </w:t>
      </w:r>
      <w:r w:rsidR="002262BC">
        <w:t>what</w:t>
      </w:r>
      <w:r w:rsidR="00194F00">
        <w:t xml:space="preserve"> </w:t>
      </w:r>
      <w:r w:rsidR="002262BC">
        <w:t>was</w:t>
      </w:r>
      <w:r w:rsidR="00194F00">
        <w:t xml:space="preserve"> </w:t>
      </w:r>
      <w:r w:rsidR="002262BC">
        <w:t>going</w:t>
      </w:r>
      <w:r w:rsidR="00194F00">
        <w:t xml:space="preserve"> </w:t>
      </w:r>
      <w:r w:rsidR="002262BC">
        <w:t>on</w:t>
      </w:r>
      <w:r w:rsidR="00194F00">
        <w:t xml:space="preserve"> </w:t>
      </w:r>
      <w:r w:rsidR="002262BC">
        <w:t>there.</w:t>
      </w:r>
      <w:r w:rsidR="00194F00">
        <w:t xml:space="preserve"> </w:t>
      </w:r>
      <w:r w:rsidR="002262BC">
        <w:t>Can</w:t>
      </w:r>
      <w:r w:rsidR="00194F00">
        <w:t xml:space="preserve"> </w:t>
      </w:r>
      <w:r w:rsidR="002262BC">
        <w:t>you</w:t>
      </w:r>
      <w:r w:rsidR="00194F00">
        <w:t xml:space="preserve"> </w:t>
      </w:r>
      <w:r w:rsidR="002262BC">
        <w:t>explain</w:t>
      </w:r>
      <w:r w:rsidR="00194F00">
        <w:t xml:space="preserve"> </w:t>
      </w:r>
      <w:r w:rsidR="002262BC">
        <w:t>why</w:t>
      </w:r>
      <w:r w:rsidR="00194F00">
        <w:t xml:space="preserve"> </w:t>
      </w:r>
      <w:r w:rsidR="002262BC">
        <w:t>there</w:t>
      </w:r>
      <w:r w:rsidR="00194F00">
        <w:t xml:space="preserve"> </w:t>
      </w:r>
      <w:r w:rsidR="002262BC">
        <w:t>was</w:t>
      </w:r>
      <w:r w:rsidR="00194F00">
        <w:t xml:space="preserve"> </w:t>
      </w:r>
      <w:r w:rsidR="002262BC">
        <w:t>that</w:t>
      </w:r>
      <w:r w:rsidR="00194F00">
        <w:t xml:space="preserve"> </w:t>
      </w:r>
      <w:r w:rsidR="002262BC">
        <w:t>lag?</w:t>
      </w:r>
    </w:p>
    <w:p w:rsidR="006257E9" w:rsidP="00B5529F">
      <w:pPr>
        <w:pStyle w:val="Answer"/>
      </w:pPr>
      <w:sdt>
        <w:sdtPr>
          <w:alias w:val="Witness"/>
          <w:id w:val="1281146707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2262BC">
        <w:t>I</w:t>
      </w:r>
      <w:r w:rsidR="00194F00">
        <w:t xml:space="preserve"> </w:t>
      </w:r>
      <w:r w:rsidR="002262BC">
        <w:t>can,</w:t>
      </w:r>
      <w:r w:rsidR="00194F00">
        <w:t xml:space="preserve"> </w:t>
      </w:r>
      <w:r w:rsidR="002262BC">
        <w:t>I</w:t>
      </w:r>
      <w:r w:rsidR="00194F00">
        <w:t xml:space="preserve"> </w:t>
      </w:r>
      <w:r w:rsidR="002262BC">
        <w:t>think.</w:t>
      </w:r>
      <w:r w:rsidR="00194F00">
        <w:t xml:space="preserve"> </w:t>
      </w:r>
      <w:r w:rsidR="00120F3E">
        <w:t>In</w:t>
      </w:r>
      <w:r w:rsidR="00194F00">
        <w:t xml:space="preserve"> </w:t>
      </w:r>
      <w:r w:rsidR="00120F3E">
        <w:t>2016</w:t>
      </w:r>
      <w:r w:rsidR="00194F00">
        <w:t xml:space="preserve"> </w:t>
      </w:r>
      <w:r w:rsidR="00120F3E">
        <w:t>that</w:t>
      </w:r>
      <w:r w:rsidR="00194F00">
        <w:t xml:space="preserve"> </w:t>
      </w:r>
      <w:r w:rsidR="00120F3E">
        <w:t>was</w:t>
      </w:r>
      <w:r w:rsidR="00194F00">
        <w:t xml:space="preserve"> </w:t>
      </w:r>
      <w:r w:rsidR="00120F3E">
        <w:t>the</w:t>
      </w:r>
      <w:r w:rsidR="00194F00">
        <w:t xml:space="preserve"> </w:t>
      </w:r>
      <w:r w:rsidR="00120F3E">
        <w:t>first</w:t>
      </w:r>
      <w:r w:rsidR="00194F00">
        <w:t xml:space="preserve"> </w:t>
      </w:r>
      <w:r w:rsidR="00120F3E">
        <w:t>failure</w:t>
      </w:r>
      <w:r w:rsidR="002262BC">
        <w:t>.</w:t>
      </w:r>
      <w:r w:rsidR="00194F00">
        <w:t xml:space="preserve"> </w:t>
      </w:r>
      <w:r w:rsidR="002262BC">
        <w:t>I</w:t>
      </w:r>
      <w:r w:rsidR="00194F00">
        <w:t xml:space="preserve"> </w:t>
      </w:r>
      <w:r w:rsidR="002262BC">
        <w:t>think</w:t>
      </w:r>
      <w:r w:rsidR="00194F00">
        <w:t xml:space="preserve"> </w:t>
      </w:r>
      <w:r w:rsidR="002262BC">
        <w:t>that</w:t>
      </w:r>
      <w:r w:rsidR="00194F00">
        <w:t xml:space="preserve"> </w:t>
      </w:r>
      <w:r w:rsidR="002262BC">
        <w:t>it</w:t>
      </w:r>
      <w:r w:rsidR="00194F00">
        <w:t xml:space="preserve"> </w:t>
      </w:r>
      <w:r w:rsidR="002262BC">
        <w:t>was</w:t>
      </w:r>
      <w:r w:rsidR="00194F00">
        <w:t xml:space="preserve"> </w:t>
      </w:r>
      <w:r w:rsidR="002262BC">
        <w:t>the</w:t>
      </w:r>
      <w:r w:rsidR="00194F00">
        <w:t xml:space="preserve"> </w:t>
      </w:r>
      <w:r w:rsidR="002262BC">
        <w:t>first</w:t>
      </w:r>
      <w:r w:rsidR="00194F00">
        <w:t xml:space="preserve"> </w:t>
      </w:r>
      <w:r w:rsidR="002262BC">
        <w:t>failure</w:t>
      </w:r>
      <w:r w:rsidR="00194F00">
        <w:t xml:space="preserve"> </w:t>
      </w:r>
      <w:r w:rsidR="00120F3E">
        <w:t>for</w:t>
      </w:r>
      <w:r w:rsidR="00194F00">
        <w:t xml:space="preserve"> </w:t>
      </w:r>
      <w:r w:rsidR="00120F3E">
        <w:t>10</w:t>
      </w:r>
      <w:r w:rsidR="00194F00">
        <w:t xml:space="preserve"> </w:t>
      </w:r>
      <w:r w:rsidR="00120F3E">
        <w:t>or</w:t>
      </w:r>
      <w:r w:rsidR="00194F00">
        <w:t xml:space="preserve"> </w:t>
      </w:r>
      <w:r w:rsidR="00120F3E">
        <w:t>11</w:t>
      </w:r>
      <w:r w:rsidR="00194F00">
        <w:t xml:space="preserve"> </w:t>
      </w:r>
      <w:r w:rsidR="00120F3E">
        <w:t>years.</w:t>
      </w:r>
      <w:r w:rsidR="00194F00">
        <w:t xml:space="preserve"> </w:t>
      </w:r>
      <w:r w:rsidR="002262BC">
        <w:t>My</w:t>
      </w:r>
      <w:r w:rsidR="00194F00">
        <w:t xml:space="preserve"> </w:t>
      </w:r>
      <w:r w:rsidR="002262BC">
        <w:t>recollection</w:t>
      </w:r>
      <w:r w:rsidR="00194F00">
        <w:t xml:space="preserve"> </w:t>
      </w:r>
      <w:r w:rsidR="002262BC">
        <w:t>is</w:t>
      </w:r>
      <w:r w:rsidR="00194F00">
        <w:t xml:space="preserve"> </w:t>
      </w:r>
      <w:r w:rsidR="002262BC">
        <w:t>not</w:t>
      </w:r>
      <w:r w:rsidR="00194F00">
        <w:t xml:space="preserve"> </w:t>
      </w:r>
      <w:r w:rsidR="002262BC">
        <w:t>perfect,</w:t>
      </w:r>
      <w:r w:rsidR="00194F00">
        <w:t xml:space="preserve"> </w:t>
      </w:r>
      <w:r w:rsidR="002262BC">
        <w:t>but</w:t>
      </w:r>
      <w:r w:rsidR="00194F00">
        <w:t xml:space="preserve"> </w:t>
      </w:r>
      <w:r w:rsidR="002262BC">
        <w:t>it</w:t>
      </w:r>
      <w:r w:rsidR="00194F00">
        <w:t xml:space="preserve"> </w:t>
      </w:r>
      <w:r w:rsidR="002262BC">
        <w:t>was</w:t>
      </w:r>
      <w:r w:rsidR="00194F00">
        <w:t xml:space="preserve"> </w:t>
      </w:r>
      <w:r w:rsidR="002262BC">
        <w:t>a</w:t>
      </w:r>
      <w:r w:rsidR="00194F00">
        <w:t xml:space="preserve"> </w:t>
      </w:r>
      <w:r w:rsidR="002262BC">
        <w:t>company</w:t>
      </w:r>
      <w:r w:rsidR="00194F00">
        <w:t xml:space="preserve"> </w:t>
      </w:r>
      <w:r w:rsidR="002262BC">
        <w:t>that</w:t>
      </w:r>
      <w:r w:rsidR="00194F00">
        <w:t xml:space="preserve"> </w:t>
      </w:r>
      <w:r w:rsidR="002262BC">
        <w:t>appeared</w:t>
      </w:r>
      <w:r w:rsidR="00194F00">
        <w:t xml:space="preserve"> </w:t>
      </w:r>
      <w:r w:rsidR="002262BC">
        <w:t>to</w:t>
      </w:r>
      <w:r w:rsidR="00194F00">
        <w:t xml:space="preserve"> </w:t>
      </w:r>
      <w:r w:rsidR="002262BC">
        <w:t>have</w:t>
      </w:r>
      <w:r w:rsidR="00194F00">
        <w:t xml:space="preserve"> </w:t>
      </w:r>
      <w:r w:rsidR="002262BC">
        <w:t>been</w:t>
      </w:r>
      <w:r w:rsidR="00194F00">
        <w:t xml:space="preserve"> </w:t>
      </w:r>
      <w:r w:rsidR="002262BC">
        <w:t>poorly</w:t>
      </w:r>
      <w:r w:rsidR="00194F00">
        <w:t xml:space="preserve"> </w:t>
      </w:r>
      <w:r w:rsidR="002262BC">
        <w:t>managed</w:t>
      </w:r>
      <w:r w:rsidR="00194F00">
        <w:t xml:space="preserve"> </w:t>
      </w:r>
      <w:r w:rsidR="002262BC">
        <w:t>and</w:t>
      </w:r>
      <w:r w:rsidR="00194F00">
        <w:t xml:space="preserve"> </w:t>
      </w:r>
      <w:r w:rsidR="002262BC">
        <w:t>probably</w:t>
      </w:r>
      <w:r w:rsidR="00194F00">
        <w:t xml:space="preserve"> </w:t>
      </w:r>
      <w:r w:rsidR="002262BC">
        <w:t>not</w:t>
      </w:r>
      <w:r w:rsidR="00194F00">
        <w:t xml:space="preserve"> </w:t>
      </w:r>
      <w:r w:rsidR="002262BC">
        <w:t>tak</w:t>
      </w:r>
      <w:r w:rsidR="00DD3256">
        <w:t>en</w:t>
      </w:r>
      <w:r w:rsidR="00194F00">
        <w:t xml:space="preserve"> </w:t>
      </w:r>
      <w:r w:rsidR="002262BC">
        <w:t>on</w:t>
      </w:r>
      <w:r w:rsidR="00194F00">
        <w:t xml:space="preserve"> </w:t>
      </w:r>
      <w:r w:rsidR="002262BC">
        <w:t>great</w:t>
      </w:r>
      <w:r w:rsidR="00194F00">
        <w:t xml:space="preserve"> </w:t>
      </w:r>
      <w:r w:rsidR="002262BC">
        <w:t>hedging.</w:t>
      </w:r>
      <w:r w:rsidR="00194F00">
        <w:t xml:space="preserve"> </w:t>
      </w:r>
      <w:r w:rsidR="002262BC">
        <w:t>I</w:t>
      </w:r>
      <w:r w:rsidR="00194F00">
        <w:t xml:space="preserve"> </w:t>
      </w:r>
      <w:r w:rsidR="002262BC">
        <w:t>think</w:t>
      </w:r>
      <w:r w:rsidR="00194F00">
        <w:t xml:space="preserve"> </w:t>
      </w:r>
      <w:r w:rsidR="002262BC">
        <w:t>that</w:t>
      </w:r>
      <w:r w:rsidR="00194F00">
        <w:t xml:space="preserve"> </w:t>
      </w:r>
      <w:r w:rsidR="002262BC">
        <w:t>it</w:t>
      </w:r>
      <w:r w:rsidR="00194F00">
        <w:t xml:space="preserve"> </w:t>
      </w:r>
      <w:r w:rsidR="002262BC">
        <w:t>was</w:t>
      </w:r>
      <w:r w:rsidR="00194F00">
        <w:t xml:space="preserve"> </w:t>
      </w:r>
      <w:r w:rsidR="002262BC">
        <w:t>poorly</w:t>
      </w:r>
      <w:r w:rsidR="00194F00">
        <w:t xml:space="preserve"> </w:t>
      </w:r>
      <w:r w:rsidR="002262BC">
        <w:t>managed.</w:t>
      </w:r>
      <w:r w:rsidR="00194F00">
        <w:t xml:space="preserve"> </w:t>
      </w:r>
      <w:r w:rsidR="004C5813">
        <w:t>That</w:t>
      </w:r>
      <w:r w:rsidR="00194F00">
        <w:t xml:space="preserve"> </w:t>
      </w:r>
      <w:r w:rsidR="004C5813">
        <w:t>was</w:t>
      </w:r>
      <w:r w:rsidR="00194F00">
        <w:t xml:space="preserve"> </w:t>
      </w:r>
      <w:r w:rsidR="004C5813">
        <w:t>dealt</w:t>
      </w:r>
      <w:r w:rsidR="00194F00">
        <w:t xml:space="preserve"> </w:t>
      </w:r>
      <w:r w:rsidR="004C5813">
        <w:t>with</w:t>
      </w:r>
      <w:r w:rsidR="002262BC">
        <w:t>,</w:t>
      </w:r>
      <w:r w:rsidR="00194F00">
        <w:t xml:space="preserve"> </w:t>
      </w:r>
      <w:r w:rsidR="004C5813">
        <w:t>in</w:t>
      </w:r>
      <w:r w:rsidR="00194F00">
        <w:t xml:space="preserve"> </w:t>
      </w:r>
      <w:r w:rsidR="004C5813">
        <w:t>the</w:t>
      </w:r>
      <w:r w:rsidR="00194F00">
        <w:t xml:space="preserve"> </w:t>
      </w:r>
      <w:r w:rsidR="004C5813">
        <w:t>sense</w:t>
      </w:r>
      <w:r w:rsidR="00194F00">
        <w:t xml:space="preserve"> </w:t>
      </w:r>
      <w:r w:rsidR="004C5813">
        <w:t>that</w:t>
      </w:r>
      <w:r w:rsidR="00194F00">
        <w:t xml:space="preserve"> </w:t>
      </w:r>
      <w:r w:rsidR="004C5813">
        <w:t>the</w:t>
      </w:r>
      <w:r w:rsidR="00194F00">
        <w:t xml:space="preserve"> </w:t>
      </w:r>
      <w:r w:rsidR="004C5813">
        <w:t>company</w:t>
      </w:r>
      <w:r w:rsidR="00194F00">
        <w:t xml:space="preserve"> </w:t>
      </w:r>
      <w:r w:rsidR="004C5813">
        <w:t>failed.</w:t>
      </w:r>
      <w:r w:rsidR="00194F00">
        <w:t xml:space="preserve"> </w:t>
      </w:r>
      <w:r w:rsidR="002262BC">
        <w:t>We</w:t>
      </w:r>
      <w:r w:rsidR="00194F00">
        <w:t xml:space="preserve"> </w:t>
      </w:r>
      <w:r w:rsidR="002262BC">
        <w:t>then</w:t>
      </w:r>
      <w:r w:rsidR="00194F00">
        <w:t xml:space="preserve"> </w:t>
      </w:r>
      <w:r w:rsidR="002262BC">
        <w:t>transferred</w:t>
      </w:r>
      <w:r w:rsidR="00194F00">
        <w:t xml:space="preserve"> </w:t>
      </w:r>
      <w:r w:rsidR="002262BC">
        <w:t>its</w:t>
      </w:r>
      <w:r w:rsidR="00194F00">
        <w:t xml:space="preserve"> </w:t>
      </w:r>
      <w:r w:rsidR="002262BC">
        <w:t>customers</w:t>
      </w:r>
      <w:r w:rsidR="00194F00">
        <w:t xml:space="preserve"> </w:t>
      </w:r>
      <w:r w:rsidR="002262BC">
        <w:t>to</w:t>
      </w:r>
      <w:r w:rsidR="00194F00">
        <w:t xml:space="preserve"> </w:t>
      </w:r>
      <w:r w:rsidR="002262BC">
        <w:t>another</w:t>
      </w:r>
      <w:r w:rsidR="00194F00">
        <w:t xml:space="preserve"> </w:t>
      </w:r>
      <w:r w:rsidR="002262BC">
        <w:t>company</w:t>
      </w:r>
      <w:r w:rsidR="00194F00">
        <w:t xml:space="preserve"> </w:t>
      </w:r>
      <w:r w:rsidR="002262BC">
        <w:t>that</w:t>
      </w:r>
      <w:r w:rsidR="00194F00">
        <w:t xml:space="preserve"> </w:t>
      </w:r>
      <w:r w:rsidR="002262BC">
        <w:t>was</w:t>
      </w:r>
      <w:r w:rsidR="00194F00">
        <w:t xml:space="preserve"> </w:t>
      </w:r>
      <w:r w:rsidR="002262BC">
        <w:t>happy</w:t>
      </w:r>
      <w:r w:rsidR="00194F00">
        <w:t xml:space="preserve"> </w:t>
      </w:r>
      <w:r w:rsidR="002262BC">
        <w:t>to</w:t>
      </w:r>
      <w:r w:rsidR="00194F00">
        <w:t xml:space="preserve"> </w:t>
      </w:r>
      <w:r w:rsidR="002262BC">
        <w:t>take</w:t>
      </w:r>
      <w:r w:rsidR="00194F00">
        <w:t xml:space="preserve"> </w:t>
      </w:r>
      <w:r w:rsidR="002262BC">
        <w:t>them</w:t>
      </w:r>
      <w:r w:rsidR="00194F00">
        <w:t xml:space="preserve"> </w:t>
      </w:r>
      <w:r w:rsidR="002262BC">
        <w:t>on.</w:t>
      </w:r>
      <w:r w:rsidR="00194F00">
        <w:t xml:space="preserve"> </w:t>
      </w:r>
      <w:r w:rsidR="002262BC">
        <w:t>All</w:t>
      </w:r>
      <w:r w:rsidR="00194F00">
        <w:t xml:space="preserve"> </w:t>
      </w:r>
      <w:r w:rsidR="002262BC">
        <w:t>credit</w:t>
      </w:r>
      <w:r w:rsidR="00194F00">
        <w:t xml:space="preserve"> </w:t>
      </w:r>
      <w:r w:rsidR="002262BC">
        <w:t>balances</w:t>
      </w:r>
      <w:r w:rsidR="00194F00">
        <w:t xml:space="preserve"> </w:t>
      </w:r>
      <w:r w:rsidR="002262BC">
        <w:t>were</w:t>
      </w:r>
      <w:r w:rsidR="00194F00">
        <w:t xml:space="preserve"> </w:t>
      </w:r>
      <w:r w:rsidR="002262BC">
        <w:t>protected</w:t>
      </w:r>
      <w:r w:rsidR="00194F00">
        <w:t xml:space="preserve"> </w:t>
      </w:r>
      <w:r w:rsidR="002262BC">
        <w:t>and</w:t>
      </w:r>
      <w:r w:rsidR="00194F00">
        <w:t xml:space="preserve"> </w:t>
      </w:r>
      <w:r w:rsidR="002262BC">
        <w:t>it</w:t>
      </w:r>
      <w:r w:rsidR="00194F00">
        <w:t xml:space="preserve"> </w:t>
      </w:r>
      <w:r w:rsidR="002262BC">
        <w:t>cost</w:t>
      </w:r>
      <w:r w:rsidR="00194F00">
        <w:t xml:space="preserve"> </w:t>
      </w:r>
      <w:r w:rsidR="002262BC">
        <w:t>the</w:t>
      </w:r>
      <w:r w:rsidR="00194F00">
        <w:t xml:space="preserve"> </w:t>
      </w:r>
      <w:r w:rsidR="002262BC">
        <w:t>energy</w:t>
      </w:r>
      <w:r w:rsidR="00194F00">
        <w:t xml:space="preserve"> </w:t>
      </w:r>
      <w:r w:rsidR="002262BC">
        <w:t>customer</w:t>
      </w:r>
      <w:r w:rsidR="00194F00">
        <w:t xml:space="preserve"> </w:t>
      </w:r>
      <w:r w:rsidR="002262BC">
        <w:t>nothing.</w:t>
      </w:r>
      <w:r w:rsidR="00194F00">
        <w:t xml:space="preserve"> </w:t>
      </w:r>
    </w:p>
    <w:p w:rsidR="002262BC" w:rsidP="00B5529F">
      <w:pPr>
        <w:pStyle w:val="Answer"/>
      </w:pPr>
      <w:r>
        <w:t>In</w:t>
      </w:r>
      <w:r w:rsidR="00194F00">
        <w:t xml:space="preserve"> </w:t>
      </w:r>
      <w:r>
        <w:t>that</w:t>
      </w:r>
      <w:r w:rsidR="00194F00">
        <w:t xml:space="preserve"> </w:t>
      </w:r>
      <w:r>
        <w:t>sense,</w:t>
      </w:r>
      <w:r w:rsidR="00194F00">
        <w:t xml:space="preserve"> </w:t>
      </w:r>
      <w:r>
        <w:t>we</w:t>
      </w:r>
      <w:r w:rsidR="00194F00">
        <w:t xml:space="preserve"> </w:t>
      </w:r>
      <w:r>
        <w:t>viewed</w:t>
      </w:r>
      <w:r w:rsidR="00194F00">
        <w:t xml:space="preserve"> </w:t>
      </w:r>
      <w:r>
        <w:t>that</w:t>
      </w:r>
      <w:r w:rsidR="00194F00">
        <w:t xml:space="preserve"> </w:t>
      </w:r>
      <w:r>
        <w:t>failure</w:t>
      </w:r>
      <w:r w:rsidR="00194F00">
        <w:t xml:space="preserve"> </w:t>
      </w:r>
      <w:r>
        <w:t>as,</w:t>
      </w:r>
      <w:r w:rsidR="00194F00">
        <w:t xml:space="preserve"> </w:t>
      </w:r>
      <w:r>
        <w:t>at</w:t>
      </w:r>
      <w:r w:rsidR="00194F00">
        <w:t xml:space="preserve"> </w:t>
      </w:r>
      <w:r>
        <w:t>the</w:t>
      </w:r>
      <w:r w:rsidR="00194F00">
        <w:t xml:space="preserve"> </w:t>
      </w:r>
      <w:r>
        <w:t>time,</w:t>
      </w:r>
      <w:r w:rsidR="00194F00">
        <w:t xml:space="preserve"> </w:t>
      </w:r>
      <w:r>
        <w:t>an</w:t>
      </w:r>
      <w:r w:rsidR="00194F00">
        <w:t xml:space="preserve"> </w:t>
      </w:r>
      <w:r>
        <w:t>unlikely</w:t>
      </w:r>
      <w:r w:rsidR="00194F00">
        <w:t xml:space="preserve"> </w:t>
      </w:r>
      <w:r>
        <w:t>event,</w:t>
      </w:r>
      <w:r w:rsidR="00194F00">
        <w:t xml:space="preserve"> </w:t>
      </w:r>
      <w:r>
        <w:t>but</w:t>
      </w:r>
      <w:r w:rsidR="00194F00">
        <w:t xml:space="preserve"> </w:t>
      </w:r>
      <w:r>
        <w:t>we</w:t>
      </w:r>
      <w:r w:rsidR="00194F00">
        <w:t xml:space="preserve"> </w:t>
      </w:r>
      <w:r>
        <w:t>did</w:t>
      </w:r>
      <w:r w:rsidR="00194F00">
        <w:t xml:space="preserve"> </w:t>
      </w:r>
      <w:r>
        <w:t>not</w:t>
      </w:r>
      <w:r w:rsidR="00194F00">
        <w:t xml:space="preserve"> </w:t>
      </w:r>
      <w:r>
        <w:t>view</w:t>
      </w:r>
      <w:r w:rsidR="00194F00">
        <w:t xml:space="preserve"> </w:t>
      </w:r>
      <w:r>
        <w:t>it</w:t>
      </w:r>
      <w:r w:rsidR="00194F00">
        <w:t xml:space="preserve"> </w:t>
      </w:r>
      <w:r>
        <w:t>as</w:t>
      </w:r>
      <w:r w:rsidR="00194F00">
        <w:t xml:space="preserve"> </w:t>
      </w:r>
      <w:r>
        <w:t>necessarily</w:t>
      </w:r>
      <w:r w:rsidR="00194F00">
        <w:t xml:space="preserve"> </w:t>
      </w:r>
      <w:r>
        <w:t>problematic</w:t>
      </w:r>
      <w:r w:rsidR="00194F00">
        <w:t xml:space="preserve"> </w:t>
      </w:r>
      <w:r>
        <w:t>to</w:t>
      </w:r>
      <w:r w:rsidR="00194F00">
        <w:t xml:space="preserve"> </w:t>
      </w:r>
      <w:r>
        <w:t>the</w:t>
      </w:r>
      <w:r w:rsidR="00194F00">
        <w:t xml:space="preserve"> </w:t>
      </w:r>
      <w:r>
        <w:t>market.</w:t>
      </w:r>
      <w:r w:rsidR="00194F00">
        <w:t xml:space="preserve"> </w:t>
      </w:r>
      <w:r>
        <w:t>As</w:t>
      </w:r>
      <w:r w:rsidR="00194F00">
        <w:t xml:space="preserve"> </w:t>
      </w:r>
      <w:r>
        <w:t>I</w:t>
      </w:r>
      <w:r w:rsidR="00194F00">
        <w:t xml:space="preserve"> </w:t>
      </w:r>
      <w:r>
        <w:t>said,</w:t>
      </w:r>
      <w:r w:rsidR="00194F00">
        <w:t xml:space="preserve"> </w:t>
      </w:r>
      <w:r>
        <w:t>if</w:t>
      </w:r>
      <w:r w:rsidR="00194F00">
        <w:t xml:space="preserve"> </w:t>
      </w:r>
      <w:r>
        <w:t>you</w:t>
      </w:r>
      <w:r w:rsidR="00194F00">
        <w:t xml:space="preserve"> </w:t>
      </w:r>
      <w:r>
        <w:t>are</w:t>
      </w:r>
      <w:r w:rsidR="00194F00">
        <w:t xml:space="preserve"> </w:t>
      </w:r>
      <w:r>
        <w:t>trying</w:t>
      </w:r>
      <w:r w:rsidR="00194F00">
        <w:t xml:space="preserve"> </w:t>
      </w:r>
      <w:r>
        <w:t>to</w:t>
      </w:r>
      <w:r w:rsidR="00194F00">
        <w:t xml:space="preserve"> </w:t>
      </w:r>
      <w:r>
        <w:t>encourage</w:t>
      </w:r>
      <w:r w:rsidR="00194F00">
        <w:t xml:space="preserve"> </w:t>
      </w:r>
      <w:r>
        <w:t>a</w:t>
      </w:r>
      <w:r w:rsidR="00194F00">
        <w:t xml:space="preserve"> </w:t>
      </w:r>
      <w:r>
        <w:t>degree</w:t>
      </w:r>
      <w:r w:rsidR="00194F00">
        <w:t xml:space="preserve"> </w:t>
      </w:r>
      <w:r>
        <w:t>of</w:t>
      </w:r>
      <w:r w:rsidR="00194F00">
        <w:t xml:space="preserve"> </w:t>
      </w:r>
      <w:r w:rsidR="001254BC">
        <w:t>competition,</w:t>
      </w:r>
      <w:r w:rsidR="00194F00">
        <w:t xml:space="preserve"> </w:t>
      </w:r>
      <w:r w:rsidR="001254BC">
        <w:t>companies</w:t>
      </w:r>
      <w:r w:rsidR="00194F00">
        <w:t xml:space="preserve"> </w:t>
      </w:r>
      <w:r w:rsidR="001254BC">
        <w:t>will</w:t>
      </w:r>
      <w:r w:rsidR="00194F00">
        <w:t xml:space="preserve"> </w:t>
      </w:r>
      <w:r w:rsidR="001254BC">
        <w:t>fail.</w:t>
      </w:r>
      <w:r w:rsidR="00194F00">
        <w:t xml:space="preserve"> </w:t>
      </w:r>
      <w:r w:rsidR="001254BC">
        <w:t>I</w:t>
      </w:r>
      <w:r w:rsidR="00194F00">
        <w:t xml:space="preserve"> </w:t>
      </w:r>
      <w:r w:rsidR="001254BC">
        <w:t>do</w:t>
      </w:r>
      <w:r w:rsidR="00194F00">
        <w:t xml:space="preserve"> </w:t>
      </w:r>
      <w:r w:rsidR="001254BC">
        <w:t>not</w:t>
      </w:r>
      <w:r w:rsidR="00194F00">
        <w:t xml:space="preserve"> </w:t>
      </w:r>
      <w:r w:rsidR="001254BC">
        <w:t>believe</w:t>
      </w:r>
      <w:r w:rsidR="00194F00">
        <w:t xml:space="preserve"> </w:t>
      </w:r>
      <w:r w:rsidR="001254BC">
        <w:t>that</w:t>
      </w:r>
      <w:r w:rsidR="00194F00">
        <w:t xml:space="preserve"> </w:t>
      </w:r>
      <w:r w:rsidR="001254BC">
        <w:t>that</w:t>
      </w:r>
      <w:r w:rsidR="00194F00">
        <w:t xml:space="preserve"> </w:t>
      </w:r>
      <w:r w:rsidR="001254BC">
        <w:t>one</w:t>
      </w:r>
      <w:r w:rsidR="00194F00">
        <w:t xml:space="preserve"> </w:t>
      </w:r>
      <w:r w:rsidR="001254BC">
        <w:t>failure</w:t>
      </w:r>
      <w:r w:rsidR="00194F00">
        <w:t xml:space="preserve"> </w:t>
      </w:r>
      <w:r w:rsidR="001254BC">
        <w:t>by</w:t>
      </w:r>
      <w:r w:rsidR="00194F00">
        <w:t xml:space="preserve"> </w:t>
      </w:r>
      <w:r w:rsidR="001254BC">
        <w:t>itself</w:t>
      </w:r>
      <w:r w:rsidR="00194F00">
        <w:t xml:space="preserve"> </w:t>
      </w:r>
      <w:r w:rsidR="001254BC">
        <w:t>was</w:t>
      </w:r>
      <w:r w:rsidR="00194F00">
        <w:t xml:space="preserve"> </w:t>
      </w:r>
      <w:r w:rsidR="001254BC">
        <w:t>indicative</w:t>
      </w:r>
      <w:r w:rsidR="00194F00">
        <w:t xml:space="preserve"> </w:t>
      </w:r>
      <w:r w:rsidR="001254BC">
        <w:t>that</w:t>
      </w:r>
      <w:r w:rsidR="00194F00">
        <w:t xml:space="preserve"> </w:t>
      </w:r>
      <w:r w:rsidR="001254BC">
        <w:t>there</w:t>
      </w:r>
      <w:r w:rsidR="00194F00">
        <w:t xml:space="preserve"> </w:t>
      </w:r>
      <w:r w:rsidR="001254BC">
        <w:t>was</w:t>
      </w:r>
      <w:r w:rsidR="00194F00">
        <w:t xml:space="preserve"> </w:t>
      </w:r>
      <w:r w:rsidR="001254BC">
        <w:t>some</w:t>
      </w:r>
      <w:r w:rsidR="00194F00">
        <w:t xml:space="preserve"> </w:t>
      </w:r>
      <w:r w:rsidR="001254BC">
        <w:t>huge</w:t>
      </w:r>
      <w:r w:rsidR="00194F00">
        <w:t xml:space="preserve"> </w:t>
      </w:r>
      <w:r w:rsidR="001254BC">
        <w:t>problem.</w:t>
      </w:r>
    </w:p>
    <w:p w:rsidR="006257E9" w:rsidP="00B5529F">
      <w:pPr>
        <w:pStyle w:val="Question"/>
      </w:pPr>
      <w:sdt>
        <w:sdtPr>
          <w:alias w:val="Member"/>
          <w:tag w:val="&lt;Member mnisId='4830' dodsId=''&gt;"/>
          <w:id w:val="2071004216"/>
          <w:placeholder>
            <w:docPart w:val="DefaultPlaceholder_-1854013440"/>
          </w:placeholder>
          <w:richText/>
        </w:sdtPr>
        <w:sdtContent>
          <w:r w:rsidRPr="006257E9">
            <w:rPr>
              <w:b/>
            </w:rPr>
            <w:t>Paul</w:t>
          </w:r>
          <w:r w:rsidR="00194F00">
            <w:rPr>
              <w:b/>
            </w:rPr>
            <w:t xml:space="preserve"> </w:t>
          </w:r>
          <w:r w:rsidRPr="006257E9">
            <w:rPr>
              <w:b/>
            </w:rPr>
            <w:t>Howell:</w:t>
          </w:r>
        </w:sdtContent>
      </w:sdt>
      <w:r w:rsidR="00194F00">
        <w:t xml:space="preserve"> </w:t>
      </w:r>
      <w:r>
        <w:t>There</w:t>
      </w:r>
      <w:r w:rsidR="00194F00">
        <w:t xml:space="preserve"> </w:t>
      </w:r>
      <w:r>
        <w:t>were</w:t>
      </w:r>
      <w:r w:rsidR="00194F00">
        <w:t xml:space="preserve"> </w:t>
      </w:r>
      <w:r>
        <w:t>another</w:t>
      </w:r>
      <w:r w:rsidR="00194F00">
        <w:t xml:space="preserve"> </w:t>
      </w:r>
      <w:r>
        <w:t>seven</w:t>
      </w:r>
      <w:r w:rsidR="00194F00">
        <w:t xml:space="preserve"> </w:t>
      </w:r>
      <w:r>
        <w:t>failures</w:t>
      </w:r>
      <w:r w:rsidR="00194F00">
        <w:t xml:space="preserve"> </w:t>
      </w:r>
      <w:r w:rsidR="001254BC">
        <w:t>before</w:t>
      </w:r>
      <w:r w:rsidR="00194F00">
        <w:t xml:space="preserve"> </w:t>
      </w:r>
      <w:r w:rsidR="001254BC">
        <w:t>you</w:t>
      </w:r>
      <w:r w:rsidR="00194F00">
        <w:t xml:space="preserve"> </w:t>
      </w:r>
      <w:r w:rsidR="001254BC">
        <w:t>then</w:t>
      </w:r>
      <w:r w:rsidR="00194F00">
        <w:t xml:space="preserve"> </w:t>
      </w:r>
      <w:r w:rsidR="001254BC">
        <w:t>decided</w:t>
      </w:r>
      <w:r w:rsidR="00194F00">
        <w:t xml:space="preserve"> </w:t>
      </w:r>
      <w:r w:rsidR="001254BC">
        <w:t>that</w:t>
      </w:r>
      <w:r w:rsidR="00194F00">
        <w:t xml:space="preserve"> </w:t>
      </w:r>
      <w:r w:rsidR="001254BC">
        <w:t>it</w:t>
      </w:r>
      <w:r w:rsidR="00194F00">
        <w:t xml:space="preserve"> </w:t>
      </w:r>
      <w:r w:rsidR="001254BC">
        <w:t>was</w:t>
      </w:r>
      <w:r w:rsidR="00194F00">
        <w:t xml:space="preserve"> </w:t>
      </w:r>
      <w:r w:rsidR="001254BC">
        <w:t>worth</w:t>
      </w:r>
      <w:r w:rsidR="00194F00">
        <w:t xml:space="preserve"> </w:t>
      </w:r>
      <w:r w:rsidR="001254BC">
        <w:t>consulting</w:t>
      </w:r>
      <w:r w:rsidR="00194F00">
        <w:t xml:space="preserve"> </w:t>
      </w:r>
      <w:r w:rsidR="001254BC">
        <w:t>to</w:t>
      </w:r>
      <w:r w:rsidR="00194F00">
        <w:t xml:space="preserve"> </w:t>
      </w:r>
      <w:r w:rsidR="001254BC">
        <w:t>see</w:t>
      </w:r>
      <w:r w:rsidR="00194F00">
        <w:t xml:space="preserve"> </w:t>
      </w:r>
      <w:r w:rsidR="001254BC">
        <w:t>what</w:t>
      </w:r>
      <w:r w:rsidR="00194F00">
        <w:t xml:space="preserve"> </w:t>
      </w:r>
      <w:r w:rsidR="001254BC">
        <w:t>was</w:t>
      </w:r>
      <w:r w:rsidR="00194F00">
        <w:t xml:space="preserve"> </w:t>
      </w:r>
      <w:r w:rsidR="001254BC">
        <w:t>going</w:t>
      </w:r>
      <w:r w:rsidR="00194F00">
        <w:t xml:space="preserve"> </w:t>
      </w:r>
      <w:r w:rsidR="001254BC">
        <w:t>on.</w:t>
      </w:r>
    </w:p>
    <w:p w:rsidR="001254BC" w:rsidP="00B5529F">
      <w:pPr>
        <w:pStyle w:val="Answer"/>
      </w:pPr>
      <w:sdt>
        <w:sdtPr>
          <w:alias w:val="Witness"/>
          <w:id w:val="-1381322188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There</w:t>
      </w:r>
      <w:r w:rsidR="00194F00">
        <w:t xml:space="preserve"> </w:t>
      </w:r>
      <w:r>
        <w:t>were</w:t>
      </w:r>
      <w:r w:rsidR="00194F00">
        <w:t xml:space="preserve"> </w:t>
      </w:r>
      <w:r>
        <w:t>another</w:t>
      </w:r>
      <w:r w:rsidR="00194F00">
        <w:t xml:space="preserve"> </w:t>
      </w:r>
      <w:r>
        <w:t>seven</w:t>
      </w:r>
      <w:r w:rsidR="00194F00">
        <w:t xml:space="preserve"> </w:t>
      </w:r>
      <w:r>
        <w:t>failures.</w:t>
      </w:r>
      <w:r w:rsidR="00194F00">
        <w:t xml:space="preserve"> </w:t>
      </w:r>
      <w:r>
        <w:t>Actually,</w:t>
      </w:r>
      <w:r w:rsidR="00194F00">
        <w:t xml:space="preserve"> </w:t>
      </w:r>
      <w:r>
        <w:t>I</w:t>
      </w:r>
      <w:r w:rsidR="00194F00">
        <w:t xml:space="preserve"> </w:t>
      </w:r>
      <w:r w:rsidR="006257E9">
        <w:t>do</w:t>
      </w:r>
      <w:r w:rsidR="00194F00">
        <w:t xml:space="preserve"> </w:t>
      </w:r>
      <w:r w:rsidR="006257E9">
        <w:t>not</w:t>
      </w:r>
      <w:r w:rsidR="00194F00">
        <w:t xml:space="preserve"> </w:t>
      </w:r>
      <w:r w:rsidR="006257E9">
        <w:t>recall</w:t>
      </w:r>
      <w:r w:rsidR="00194F00">
        <w:t xml:space="preserve"> </w:t>
      </w:r>
      <w:r w:rsidR="006257E9">
        <w:t>the</w:t>
      </w:r>
      <w:r w:rsidR="00194F00">
        <w:t xml:space="preserve"> </w:t>
      </w:r>
      <w:r w:rsidR="006257E9">
        <w:t>precise</w:t>
      </w:r>
      <w:r w:rsidR="00194F00">
        <w:t xml:space="preserve"> </w:t>
      </w:r>
      <w:r w:rsidR="006257E9">
        <w:t>number,</w:t>
      </w:r>
      <w:r w:rsidR="00194F00">
        <w:t xml:space="preserve"> </w:t>
      </w:r>
      <w:r w:rsidR="006257E9">
        <w:t>but</w:t>
      </w:r>
      <w:r w:rsidR="00194F00">
        <w:t xml:space="preserve"> </w:t>
      </w:r>
      <w:r w:rsidR="006257E9">
        <w:t>I</w:t>
      </w:r>
      <w:r w:rsidR="00194F00">
        <w:t xml:space="preserve"> </w:t>
      </w:r>
      <w:r w:rsidR="006257E9">
        <w:t>am</w:t>
      </w:r>
      <w:r w:rsidR="00194F00">
        <w:t xml:space="preserve"> </w:t>
      </w:r>
      <w:r w:rsidR="006257E9">
        <w:t>sure</w:t>
      </w:r>
      <w:r w:rsidR="00194F00">
        <w:t xml:space="preserve"> </w:t>
      </w:r>
      <w:r w:rsidR="006257E9">
        <w:t>you</w:t>
      </w:r>
      <w:r w:rsidR="00194F00">
        <w:t xml:space="preserve"> </w:t>
      </w:r>
      <w:r w:rsidR="006257E9">
        <w:t>are</w:t>
      </w:r>
      <w:r w:rsidR="00194F00">
        <w:t xml:space="preserve"> </w:t>
      </w:r>
      <w:r w:rsidR="006257E9">
        <w:t>correct.</w:t>
      </w:r>
      <w:r w:rsidR="00194F00">
        <w:t xml:space="preserve"> </w:t>
      </w:r>
      <w:r>
        <w:t>There</w:t>
      </w:r>
      <w:r w:rsidR="00194F00">
        <w:t xml:space="preserve"> </w:t>
      </w:r>
      <w:r>
        <w:t>were</w:t>
      </w:r>
      <w:r w:rsidR="00194F00">
        <w:t xml:space="preserve"> </w:t>
      </w:r>
      <w:r>
        <w:t>other</w:t>
      </w:r>
      <w:r w:rsidR="00194F00">
        <w:t xml:space="preserve"> </w:t>
      </w:r>
      <w:r>
        <w:t>failures,</w:t>
      </w:r>
      <w:r w:rsidR="00194F00">
        <w:t xml:space="preserve"> </w:t>
      </w:r>
      <w:r>
        <w:t>mainly,</w:t>
      </w:r>
      <w:r w:rsidR="00194F00">
        <w:t xml:space="preserve"> </w:t>
      </w:r>
      <w:r>
        <w:t>I</w:t>
      </w:r>
      <w:r w:rsidR="00194F00">
        <w:t xml:space="preserve"> </w:t>
      </w:r>
      <w:r>
        <w:t>think,</w:t>
      </w:r>
      <w:r w:rsidR="00194F00">
        <w:t xml:space="preserve"> </w:t>
      </w:r>
      <w:r>
        <w:t>in</w:t>
      </w:r>
      <w:r w:rsidR="00194F00">
        <w:t xml:space="preserve"> </w:t>
      </w:r>
      <w:r>
        <w:t>late</w:t>
      </w:r>
      <w:r w:rsidR="00194F00">
        <w:t xml:space="preserve"> </w:t>
      </w:r>
      <w:r>
        <w:t>2017</w:t>
      </w:r>
      <w:r w:rsidR="00194F00">
        <w:t xml:space="preserve"> </w:t>
      </w:r>
      <w:r>
        <w:t>and</w:t>
      </w:r>
      <w:r w:rsidR="00194F00">
        <w:t xml:space="preserve"> </w:t>
      </w:r>
      <w:r>
        <w:t>2018.</w:t>
      </w:r>
      <w:r w:rsidR="00194F00">
        <w:t xml:space="preserve"> </w:t>
      </w:r>
      <w:r>
        <w:t>By</w:t>
      </w:r>
      <w:r w:rsidR="00194F00">
        <w:t xml:space="preserve"> </w:t>
      </w:r>
      <w:r>
        <w:t>and</w:t>
      </w:r>
      <w:r w:rsidR="00194F00">
        <w:t xml:space="preserve"> </w:t>
      </w:r>
      <w:r>
        <w:t>large,</w:t>
      </w:r>
      <w:r w:rsidR="00194F00">
        <w:t xml:space="preserve"> </w:t>
      </w:r>
      <w:r>
        <w:t>those</w:t>
      </w:r>
      <w:r w:rsidR="00194F00">
        <w:t xml:space="preserve"> </w:t>
      </w:r>
      <w:r>
        <w:t>failures,</w:t>
      </w:r>
      <w:r w:rsidR="00194F00">
        <w:t xml:space="preserve"> </w:t>
      </w:r>
      <w:r>
        <w:t>again,</w:t>
      </w:r>
      <w:r w:rsidR="00194F00">
        <w:t xml:space="preserve"> </w:t>
      </w:r>
      <w:r>
        <w:t>were</w:t>
      </w:r>
      <w:r w:rsidR="00194F00">
        <w:t xml:space="preserve"> </w:t>
      </w:r>
      <w:r>
        <w:t>all</w:t>
      </w:r>
      <w:r w:rsidR="00194F00">
        <w:t xml:space="preserve"> </w:t>
      </w:r>
      <w:r>
        <w:t>dealt</w:t>
      </w:r>
      <w:r w:rsidR="00194F00">
        <w:t xml:space="preserve"> </w:t>
      </w:r>
      <w:r>
        <w:t>with,</w:t>
      </w:r>
      <w:r w:rsidR="00194F00">
        <w:t xml:space="preserve"> </w:t>
      </w:r>
      <w:r>
        <w:t>in</w:t>
      </w:r>
      <w:r w:rsidR="00194F00">
        <w:t xml:space="preserve"> </w:t>
      </w:r>
      <w:r>
        <w:t>the</w:t>
      </w:r>
      <w:r w:rsidR="00194F00">
        <w:t xml:space="preserve"> </w:t>
      </w:r>
      <w:r>
        <w:t>sense</w:t>
      </w:r>
      <w:r w:rsidR="00194F00">
        <w:t xml:space="preserve"> </w:t>
      </w:r>
      <w:r>
        <w:t>that</w:t>
      </w:r>
      <w:r w:rsidR="00194F00">
        <w:t xml:space="preserve"> </w:t>
      </w:r>
      <w:r>
        <w:t>the</w:t>
      </w:r>
      <w:r w:rsidR="00194F00">
        <w:t xml:space="preserve"> </w:t>
      </w:r>
      <w:r>
        <w:t>companies</w:t>
      </w:r>
      <w:r w:rsidR="00194F00">
        <w:t xml:space="preserve"> </w:t>
      </w:r>
      <w:r>
        <w:t>failed,</w:t>
      </w:r>
      <w:r w:rsidR="00194F00">
        <w:t xml:space="preserve"> </w:t>
      </w:r>
      <w:r>
        <w:t>the</w:t>
      </w:r>
      <w:r w:rsidR="00194F00">
        <w:t xml:space="preserve"> </w:t>
      </w:r>
      <w:r>
        <w:t>customers</w:t>
      </w:r>
      <w:r w:rsidR="00194F00">
        <w:t xml:space="preserve"> </w:t>
      </w:r>
      <w:r>
        <w:t>were</w:t>
      </w:r>
      <w:r w:rsidR="00194F00">
        <w:t xml:space="preserve"> </w:t>
      </w:r>
      <w:r>
        <w:t>moved</w:t>
      </w:r>
      <w:r w:rsidR="00194F00">
        <w:t xml:space="preserve"> </w:t>
      </w:r>
      <w:r>
        <w:t>on,</w:t>
      </w:r>
      <w:r w:rsidR="00194F00">
        <w:t xml:space="preserve"> </w:t>
      </w:r>
      <w:r>
        <w:t>all</w:t>
      </w:r>
      <w:r w:rsidR="00194F00">
        <w:t xml:space="preserve"> </w:t>
      </w:r>
      <w:r>
        <w:t>the</w:t>
      </w:r>
      <w:r w:rsidR="00194F00">
        <w:t xml:space="preserve"> </w:t>
      </w:r>
      <w:r>
        <w:t>credit</w:t>
      </w:r>
      <w:r w:rsidR="00194F00">
        <w:t xml:space="preserve"> </w:t>
      </w:r>
      <w:r>
        <w:t>balances</w:t>
      </w:r>
      <w:r w:rsidR="00194F00">
        <w:t xml:space="preserve"> </w:t>
      </w:r>
      <w:r>
        <w:t>were</w:t>
      </w:r>
      <w:r w:rsidR="00194F00">
        <w:t xml:space="preserve"> </w:t>
      </w:r>
      <w:r>
        <w:t>protected</w:t>
      </w:r>
      <w:r w:rsidR="00194F00">
        <w:t xml:space="preserve"> </w:t>
      </w:r>
      <w:r>
        <w:t>and</w:t>
      </w:r>
      <w:r w:rsidR="00194F00">
        <w:t xml:space="preserve"> </w:t>
      </w:r>
      <w:r>
        <w:t>there</w:t>
      </w:r>
      <w:r w:rsidR="00194F00">
        <w:t xml:space="preserve"> </w:t>
      </w:r>
      <w:r>
        <w:t>was,</w:t>
      </w:r>
      <w:r w:rsidR="00194F00">
        <w:t xml:space="preserve"> </w:t>
      </w:r>
      <w:r>
        <w:t>intrinsically,</w:t>
      </w:r>
      <w:r w:rsidR="00194F00">
        <w:t xml:space="preserve"> </w:t>
      </w:r>
      <w:r>
        <w:t>no</w:t>
      </w:r>
      <w:r w:rsidR="00194F00">
        <w:t xml:space="preserve"> </w:t>
      </w:r>
      <w:r>
        <w:t>cost</w:t>
      </w:r>
      <w:r w:rsidR="00194F00">
        <w:t xml:space="preserve"> </w:t>
      </w:r>
      <w:r>
        <w:t>to</w:t>
      </w:r>
      <w:r w:rsidR="00194F00">
        <w:t xml:space="preserve"> </w:t>
      </w:r>
      <w:r>
        <w:t>either</w:t>
      </w:r>
      <w:r w:rsidR="00194F00">
        <w:t xml:space="preserve"> </w:t>
      </w:r>
      <w:r>
        <w:t>the</w:t>
      </w:r>
      <w:r w:rsidR="00194F00">
        <w:t xml:space="preserve"> </w:t>
      </w:r>
      <w:r>
        <w:t>taxpayer</w:t>
      </w:r>
      <w:r w:rsidR="00194F00">
        <w:t xml:space="preserve"> </w:t>
      </w:r>
      <w:r>
        <w:t>or</w:t>
      </w:r>
      <w:r w:rsidR="00194F00">
        <w:t xml:space="preserve"> </w:t>
      </w:r>
      <w:r>
        <w:t>the</w:t>
      </w:r>
      <w:r w:rsidR="00194F00">
        <w:t xml:space="preserve"> </w:t>
      </w:r>
      <w:r>
        <w:t>energy</w:t>
      </w:r>
      <w:r w:rsidR="00194F00">
        <w:t xml:space="preserve"> </w:t>
      </w:r>
      <w:r>
        <w:t>customer.</w:t>
      </w:r>
    </w:p>
    <w:p w:rsidR="009250DF" w:rsidP="00B5529F">
      <w:pPr>
        <w:pStyle w:val="Answer"/>
      </w:pPr>
      <w:r>
        <w:t>By</w:t>
      </w:r>
      <w:r w:rsidR="00194F00">
        <w:t xml:space="preserve"> </w:t>
      </w:r>
      <w:r>
        <w:t>that</w:t>
      </w:r>
      <w:r w:rsidR="00194F00">
        <w:t xml:space="preserve"> </w:t>
      </w:r>
      <w:r>
        <w:t>stage,</w:t>
      </w:r>
      <w:r w:rsidR="00194F00">
        <w:t xml:space="preserve"> </w:t>
      </w:r>
      <w:r>
        <w:t>if</w:t>
      </w:r>
      <w:r w:rsidR="00194F00">
        <w:t xml:space="preserve"> </w:t>
      </w:r>
      <w:r>
        <w:t>I</w:t>
      </w:r>
      <w:r w:rsidR="00194F00">
        <w:t xml:space="preserve"> </w:t>
      </w:r>
      <w:r>
        <w:t>am</w:t>
      </w:r>
      <w:r w:rsidR="00194F00">
        <w:t xml:space="preserve"> </w:t>
      </w:r>
      <w:r w:rsidRPr="00174C7E">
        <w:t>talking</w:t>
      </w:r>
      <w:r w:rsidR="00194F00">
        <w:t xml:space="preserve"> </w:t>
      </w:r>
      <w:r w:rsidRPr="00174C7E">
        <w:t>2017</w:t>
      </w:r>
      <w:r w:rsidR="00194F00">
        <w:t xml:space="preserve"> </w:t>
      </w:r>
      <w:r w:rsidRPr="00174C7E">
        <w:t>to</w:t>
      </w:r>
      <w:r w:rsidR="00194F00">
        <w:t xml:space="preserve"> </w:t>
      </w:r>
      <w:r w:rsidRPr="00174C7E">
        <w:t>2018,</w:t>
      </w:r>
      <w:r w:rsidR="00194F00">
        <w:t xml:space="preserve"> </w:t>
      </w:r>
      <w:r w:rsidRPr="00174C7E">
        <w:t>we</w:t>
      </w:r>
      <w:r w:rsidR="00194F00">
        <w:t xml:space="preserve"> </w:t>
      </w:r>
      <w:r>
        <w:t>saw</w:t>
      </w:r>
      <w:r w:rsidR="00194F00">
        <w:t xml:space="preserve"> </w:t>
      </w:r>
      <w:r>
        <w:t>a</w:t>
      </w:r>
      <w:r w:rsidR="00194F00">
        <w:t xml:space="preserve"> </w:t>
      </w:r>
      <w:r>
        <w:t>situation</w:t>
      </w:r>
      <w:r w:rsidR="00194F00">
        <w:t xml:space="preserve"> </w:t>
      </w:r>
      <w:r>
        <w:t>where</w:t>
      </w:r>
      <w:r w:rsidR="00194F00">
        <w:t xml:space="preserve"> </w:t>
      </w:r>
      <w:r>
        <w:t>firms</w:t>
      </w:r>
      <w:r w:rsidR="00194F00">
        <w:t xml:space="preserve"> </w:t>
      </w:r>
      <w:r>
        <w:t>that</w:t>
      </w:r>
      <w:r w:rsidR="00194F00">
        <w:t xml:space="preserve"> </w:t>
      </w:r>
      <w:r>
        <w:t>had</w:t>
      </w:r>
      <w:r w:rsidR="00194F00">
        <w:t xml:space="preserve"> </w:t>
      </w:r>
      <w:r>
        <w:t>failed</w:t>
      </w:r>
      <w:r w:rsidR="00194F00">
        <w:t xml:space="preserve"> </w:t>
      </w:r>
      <w:r>
        <w:t>were</w:t>
      </w:r>
      <w:r w:rsidR="00194F00">
        <w:t xml:space="preserve"> </w:t>
      </w:r>
      <w:r>
        <w:t>failing,</w:t>
      </w:r>
      <w:r w:rsidR="00194F00">
        <w:t xml:space="preserve"> </w:t>
      </w:r>
      <w:r>
        <w:t>but</w:t>
      </w:r>
      <w:r w:rsidR="00194F00">
        <w:t xml:space="preserve"> </w:t>
      </w:r>
      <w:r>
        <w:t>the</w:t>
      </w:r>
      <w:r w:rsidR="00194F00">
        <w:t xml:space="preserve"> </w:t>
      </w:r>
      <w:r>
        <w:t>consequences</w:t>
      </w:r>
      <w:r w:rsidR="00194F00">
        <w:t xml:space="preserve"> </w:t>
      </w:r>
      <w:r>
        <w:t>had</w:t>
      </w:r>
      <w:r w:rsidR="00194F00">
        <w:t xml:space="preserve"> </w:t>
      </w:r>
      <w:r>
        <w:t>been</w:t>
      </w:r>
      <w:r w:rsidR="00194F00">
        <w:t xml:space="preserve"> </w:t>
      </w:r>
      <w:r>
        <w:t>dealt</w:t>
      </w:r>
      <w:r w:rsidR="00194F00">
        <w:t xml:space="preserve"> </w:t>
      </w:r>
      <w:r>
        <w:t>with</w:t>
      </w:r>
      <w:r w:rsidR="00194F00">
        <w:t xml:space="preserve"> </w:t>
      </w:r>
      <w:r>
        <w:t>in</w:t>
      </w:r>
      <w:r w:rsidR="00194F00">
        <w:t xml:space="preserve"> </w:t>
      </w:r>
      <w:r>
        <w:t>a</w:t>
      </w:r>
      <w:r w:rsidR="00194F00">
        <w:t xml:space="preserve"> </w:t>
      </w:r>
      <w:r>
        <w:t>satisfactory</w:t>
      </w:r>
      <w:r w:rsidR="00194F00">
        <w:t xml:space="preserve"> </w:t>
      </w:r>
      <w:r>
        <w:t>manner.</w:t>
      </w:r>
      <w:r w:rsidR="00194F00">
        <w:t xml:space="preserve"> </w:t>
      </w:r>
      <w:r w:rsidR="0089414B">
        <w:t>By</w:t>
      </w:r>
      <w:r w:rsidR="00194F00">
        <w:t xml:space="preserve"> </w:t>
      </w:r>
      <w:r w:rsidR="0089414B">
        <w:t>that</w:t>
      </w:r>
      <w:r w:rsidR="00194F00">
        <w:t xml:space="preserve"> </w:t>
      </w:r>
      <w:r w:rsidR="0089414B">
        <w:t>period</w:t>
      </w:r>
      <w:r w:rsidR="00194F00">
        <w:t xml:space="preserve"> </w:t>
      </w:r>
      <w:r w:rsidR="0089414B">
        <w:t>of</w:t>
      </w:r>
      <w:r w:rsidR="00194F00">
        <w:t xml:space="preserve"> </w:t>
      </w:r>
      <w:r w:rsidR="0089414B">
        <w:t>time</w:t>
      </w:r>
      <w:r>
        <w:t>,</w:t>
      </w:r>
      <w:r w:rsidR="00194F00">
        <w:t xml:space="preserve"> </w:t>
      </w:r>
      <w:r w:rsidR="0089414B">
        <w:t>it</w:t>
      </w:r>
      <w:r w:rsidR="00194F00">
        <w:t xml:space="preserve"> </w:t>
      </w:r>
      <w:r w:rsidR="0089414B">
        <w:t>became</w:t>
      </w:r>
      <w:r w:rsidR="00194F00">
        <w:t xml:space="preserve"> </w:t>
      </w:r>
      <w:r w:rsidR="0089414B">
        <w:t>clear</w:t>
      </w:r>
      <w:r w:rsidR="00194F00">
        <w:t xml:space="preserve"> </w:t>
      </w:r>
      <w:r w:rsidR="0089414B">
        <w:t>to</w:t>
      </w:r>
      <w:r w:rsidR="00194F00">
        <w:t xml:space="preserve"> </w:t>
      </w:r>
      <w:r w:rsidR="0089414B">
        <w:t>Ofgem</w:t>
      </w:r>
      <w:r w:rsidR="00194F00">
        <w:t xml:space="preserve"> </w:t>
      </w:r>
      <w:r w:rsidR="0089414B">
        <w:t>that</w:t>
      </w:r>
      <w:r w:rsidR="00194F00">
        <w:t xml:space="preserve"> </w:t>
      </w:r>
      <w:r w:rsidR="0089414B">
        <w:t>there</w:t>
      </w:r>
      <w:r w:rsidR="00194F00">
        <w:t xml:space="preserve"> </w:t>
      </w:r>
      <w:r w:rsidR="0089414B">
        <w:t>were</w:t>
      </w:r>
      <w:r w:rsidR="00194F00">
        <w:t xml:space="preserve"> </w:t>
      </w:r>
      <w:r w:rsidR="0089414B">
        <w:t>a</w:t>
      </w:r>
      <w:r w:rsidR="00194F00">
        <w:t xml:space="preserve"> </w:t>
      </w:r>
      <w:r w:rsidR="0089414B">
        <w:t>number</w:t>
      </w:r>
      <w:r w:rsidR="00194F00">
        <w:t xml:space="preserve"> </w:t>
      </w:r>
      <w:r w:rsidR="0089414B">
        <w:t>of</w:t>
      </w:r>
      <w:r w:rsidR="00194F00">
        <w:t xml:space="preserve"> </w:t>
      </w:r>
      <w:r w:rsidR="0089414B">
        <w:t>firms</w:t>
      </w:r>
      <w:r w:rsidR="00194F00">
        <w:t xml:space="preserve"> </w:t>
      </w:r>
      <w:r>
        <w:t>that</w:t>
      </w:r>
      <w:r w:rsidR="00194F00">
        <w:t xml:space="preserve"> </w:t>
      </w:r>
      <w:r>
        <w:t>were</w:t>
      </w:r>
      <w:r w:rsidR="00194F00">
        <w:t xml:space="preserve"> </w:t>
      </w:r>
      <w:r>
        <w:t>entering</w:t>
      </w:r>
      <w:r w:rsidR="00194F00">
        <w:t xml:space="preserve"> </w:t>
      </w:r>
      <w:r>
        <w:t>in</w:t>
      </w:r>
      <w:r w:rsidR="00194F00">
        <w:t xml:space="preserve"> </w:t>
      </w:r>
      <w:r>
        <w:t>what</w:t>
      </w:r>
      <w:r w:rsidR="00194F00">
        <w:t xml:space="preserve"> </w:t>
      </w:r>
      <w:r>
        <w:t>I</w:t>
      </w:r>
      <w:r w:rsidR="00194F00">
        <w:t xml:space="preserve"> </w:t>
      </w:r>
      <w:r>
        <w:t>can</w:t>
      </w:r>
      <w:r w:rsidR="00194F00">
        <w:t xml:space="preserve"> </w:t>
      </w:r>
      <w:r>
        <w:t>only</w:t>
      </w:r>
      <w:r w:rsidR="00194F00">
        <w:t xml:space="preserve"> </w:t>
      </w:r>
      <w:r>
        <w:t>describe</w:t>
      </w:r>
      <w:r w:rsidR="00194F00">
        <w:t xml:space="preserve"> </w:t>
      </w:r>
      <w:r>
        <w:t>as</w:t>
      </w:r>
      <w:r w:rsidR="00194F00">
        <w:t xml:space="preserve"> </w:t>
      </w:r>
      <w:r>
        <w:t>a</w:t>
      </w:r>
      <w:r w:rsidR="00194F00">
        <w:t xml:space="preserve"> </w:t>
      </w:r>
      <w:r>
        <w:t>speculative</w:t>
      </w:r>
      <w:r w:rsidR="00194F00">
        <w:t xml:space="preserve"> </w:t>
      </w:r>
      <w:r>
        <w:t>manner.</w:t>
      </w:r>
      <w:r w:rsidR="00194F00">
        <w:t xml:space="preserve"> </w:t>
      </w:r>
      <w:r>
        <w:t>I</w:t>
      </w:r>
      <w:r w:rsidR="00194F00">
        <w:t xml:space="preserve"> </w:t>
      </w:r>
      <w:r>
        <w:t>think</w:t>
      </w:r>
      <w:r w:rsidR="00194F00">
        <w:t xml:space="preserve"> </w:t>
      </w:r>
      <w:r>
        <w:t>that</w:t>
      </w:r>
      <w:r w:rsidR="00194F00">
        <w:t xml:space="preserve"> </w:t>
      </w:r>
      <w:r>
        <w:t>that</w:t>
      </w:r>
      <w:r w:rsidR="00194F00">
        <w:t xml:space="preserve"> </w:t>
      </w:r>
      <w:r>
        <w:t>was</w:t>
      </w:r>
      <w:r w:rsidR="00194F00">
        <w:t xml:space="preserve"> </w:t>
      </w:r>
      <w:r>
        <w:t>the</w:t>
      </w:r>
      <w:r w:rsidR="00194F00">
        <w:t xml:space="preserve"> </w:t>
      </w:r>
      <w:r>
        <w:t>Oxera</w:t>
      </w:r>
      <w:r w:rsidR="00194F00">
        <w:t xml:space="preserve"> </w:t>
      </w:r>
      <w:r>
        <w:t>report</w:t>
      </w:r>
      <w:r w:rsidR="00194F00">
        <w:t xml:space="preserve"> </w:t>
      </w:r>
      <w:r>
        <w:t>as</w:t>
      </w:r>
      <w:r w:rsidR="00194F00">
        <w:t xml:space="preserve"> </w:t>
      </w:r>
      <w:r>
        <w:t>well.</w:t>
      </w:r>
      <w:r w:rsidR="00194F00">
        <w:t xml:space="preserve"> </w:t>
      </w:r>
      <w:r>
        <w:t>T</w:t>
      </w:r>
      <w:r w:rsidR="0089414B">
        <w:t>hey</w:t>
      </w:r>
      <w:r w:rsidR="00194F00">
        <w:t xml:space="preserve"> </w:t>
      </w:r>
      <w:r w:rsidR="0089414B">
        <w:t>were</w:t>
      </w:r>
      <w:r w:rsidR="00194F00">
        <w:t xml:space="preserve"> </w:t>
      </w:r>
      <w:r w:rsidR="0089414B">
        <w:t>entering</w:t>
      </w:r>
      <w:r w:rsidR="00194F00">
        <w:t xml:space="preserve"> </w:t>
      </w:r>
      <w:r w:rsidR="0089414B">
        <w:t>in</w:t>
      </w:r>
      <w:r w:rsidR="00194F00">
        <w:t xml:space="preserve"> </w:t>
      </w:r>
      <w:r>
        <w:t>almost</w:t>
      </w:r>
      <w:r w:rsidR="00194F00">
        <w:t xml:space="preserve"> </w:t>
      </w:r>
      <w:r>
        <w:t>a</w:t>
      </w:r>
      <w:r w:rsidR="00194F00">
        <w:t xml:space="preserve"> </w:t>
      </w:r>
      <w:r>
        <w:t>“</w:t>
      </w:r>
      <w:r w:rsidR="0089414B">
        <w:t>heads</w:t>
      </w:r>
      <w:r w:rsidR="00194F00">
        <w:t xml:space="preserve"> </w:t>
      </w:r>
      <w:r w:rsidR="0089414B">
        <w:t>I</w:t>
      </w:r>
      <w:r w:rsidR="00194F00">
        <w:t xml:space="preserve"> </w:t>
      </w:r>
      <w:r w:rsidR="0089414B">
        <w:t>win,</w:t>
      </w:r>
      <w:r w:rsidR="00194F00">
        <w:t xml:space="preserve"> </w:t>
      </w:r>
      <w:r w:rsidR="0089414B">
        <w:t>tails</w:t>
      </w:r>
      <w:r w:rsidR="00194F00">
        <w:t xml:space="preserve"> </w:t>
      </w:r>
      <w:r w:rsidR="0089414B">
        <w:t>you</w:t>
      </w:r>
      <w:r w:rsidR="00194F00">
        <w:t xml:space="preserve"> </w:t>
      </w:r>
      <w:r w:rsidR="0089414B">
        <w:t>lose</w:t>
      </w:r>
      <w:r>
        <w:t>”</w:t>
      </w:r>
      <w:r w:rsidR="00194F00">
        <w:t xml:space="preserve"> </w:t>
      </w:r>
      <w:r>
        <w:t>kind</w:t>
      </w:r>
      <w:r w:rsidR="00194F00">
        <w:t xml:space="preserve"> </w:t>
      </w:r>
      <w:r>
        <w:t>of</w:t>
      </w:r>
      <w:r w:rsidR="00194F00">
        <w:t xml:space="preserve"> </w:t>
      </w:r>
      <w:r>
        <w:t>manner</w:t>
      </w:r>
      <w:r w:rsidR="0089414B">
        <w:t>.</w:t>
      </w:r>
      <w:r w:rsidR="00194F00">
        <w:t xml:space="preserve"> </w:t>
      </w:r>
      <w:r>
        <w:t>They</w:t>
      </w:r>
      <w:r w:rsidR="00194F00">
        <w:t xml:space="preserve"> </w:t>
      </w:r>
      <w:r>
        <w:t>were</w:t>
      </w:r>
      <w:r w:rsidR="00194F00">
        <w:t xml:space="preserve"> </w:t>
      </w:r>
      <w:r>
        <w:t>entering</w:t>
      </w:r>
      <w:r w:rsidR="00194F00">
        <w:t xml:space="preserve"> </w:t>
      </w:r>
      <w:r>
        <w:t>the</w:t>
      </w:r>
      <w:r w:rsidR="00194F00">
        <w:t xml:space="preserve"> </w:t>
      </w:r>
      <w:r>
        <w:t>market</w:t>
      </w:r>
      <w:r w:rsidR="00194F00">
        <w:t xml:space="preserve"> </w:t>
      </w:r>
      <w:r>
        <w:t>and</w:t>
      </w:r>
      <w:r w:rsidR="00194F00">
        <w:t xml:space="preserve"> </w:t>
      </w:r>
      <w:r>
        <w:t>hoping</w:t>
      </w:r>
      <w:r w:rsidR="00194F00">
        <w:t xml:space="preserve"> </w:t>
      </w:r>
      <w:r>
        <w:t>prices</w:t>
      </w:r>
      <w:r w:rsidR="00194F00">
        <w:t xml:space="preserve"> </w:t>
      </w:r>
      <w:r>
        <w:t>moved</w:t>
      </w:r>
      <w:r w:rsidR="00194F00">
        <w:t xml:space="preserve"> </w:t>
      </w:r>
      <w:r>
        <w:t>a</w:t>
      </w:r>
      <w:r w:rsidR="00194F00">
        <w:t xml:space="preserve"> </w:t>
      </w:r>
      <w:r>
        <w:t>particular</w:t>
      </w:r>
      <w:r w:rsidR="00194F00">
        <w:t xml:space="preserve"> </w:t>
      </w:r>
      <w:r>
        <w:t>way.</w:t>
      </w:r>
      <w:r w:rsidR="00194F00">
        <w:t xml:space="preserve"> </w:t>
      </w:r>
    </w:p>
    <w:p w:rsidR="00A65C73" w:rsidP="00B5529F">
      <w:pPr>
        <w:pStyle w:val="Answer"/>
      </w:pPr>
      <w:r>
        <w:t>It</w:t>
      </w:r>
      <w:r w:rsidR="00194F00">
        <w:t xml:space="preserve"> </w:t>
      </w:r>
      <w:r>
        <w:t>was</w:t>
      </w:r>
      <w:r w:rsidR="00194F00">
        <w:t xml:space="preserve"> </w:t>
      </w:r>
      <w:r>
        <w:t>at</w:t>
      </w:r>
      <w:r w:rsidR="00194F00">
        <w:t xml:space="preserve"> </w:t>
      </w:r>
      <w:r>
        <w:t>that</w:t>
      </w:r>
      <w:r w:rsidR="00194F00">
        <w:t xml:space="preserve"> </w:t>
      </w:r>
      <w:r>
        <w:t>point</w:t>
      </w:r>
      <w:r w:rsidR="00194F00">
        <w:t xml:space="preserve"> </w:t>
      </w:r>
      <w:r>
        <w:t>when</w:t>
      </w:r>
      <w:r w:rsidR="00194F00">
        <w:t xml:space="preserve"> </w:t>
      </w:r>
      <w:r>
        <w:t>we</w:t>
      </w:r>
      <w:r w:rsidR="00194F00">
        <w:t xml:space="preserve"> </w:t>
      </w:r>
      <w:r>
        <w:t>realised,</w:t>
      </w:r>
      <w:r w:rsidR="00194F00">
        <w:t xml:space="preserve"> </w:t>
      </w:r>
      <w:r>
        <w:t>“Okay,</w:t>
      </w:r>
      <w:r w:rsidR="00194F00">
        <w:t xml:space="preserve"> </w:t>
      </w:r>
      <w:r>
        <w:t>there</w:t>
      </w:r>
      <w:r w:rsidR="00194F00">
        <w:t xml:space="preserve"> </w:t>
      </w:r>
      <w:r>
        <w:t>have</w:t>
      </w:r>
      <w:r w:rsidR="00194F00">
        <w:t xml:space="preserve"> </w:t>
      </w:r>
      <w:r>
        <w:t>been</w:t>
      </w:r>
      <w:r w:rsidR="00194F00">
        <w:t xml:space="preserve"> </w:t>
      </w:r>
      <w:r>
        <w:t>failures.</w:t>
      </w:r>
      <w:r w:rsidR="00194F00">
        <w:t xml:space="preserve"> </w:t>
      </w:r>
      <w:r>
        <w:t>They</w:t>
      </w:r>
      <w:r w:rsidR="00194F00">
        <w:t xml:space="preserve"> </w:t>
      </w:r>
      <w:r>
        <w:t>have</w:t>
      </w:r>
      <w:r w:rsidR="00194F00">
        <w:t xml:space="preserve"> </w:t>
      </w:r>
      <w:r>
        <w:t>not</w:t>
      </w:r>
      <w:r w:rsidR="00194F00">
        <w:t xml:space="preserve"> </w:t>
      </w:r>
      <w:r>
        <w:t>cost</w:t>
      </w:r>
      <w:r w:rsidR="00194F00">
        <w:t xml:space="preserve"> </w:t>
      </w:r>
      <w:r>
        <w:t>anybody</w:t>
      </w:r>
      <w:r w:rsidR="00194F00">
        <w:t xml:space="preserve"> </w:t>
      </w:r>
      <w:r>
        <w:t>anything,</w:t>
      </w:r>
      <w:r w:rsidR="00194F00">
        <w:t xml:space="preserve"> </w:t>
      </w:r>
      <w:r>
        <w:t>because</w:t>
      </w:r>
      <w:r w:rsidR="00194F00">
        <w:t xml:space="preserve"> </w:t>
      </w:r>
      <w:r>
        <w:t>the</w:t>
      </w:r>
      <w:r w:rsidR="00194F00">
        <w:t xml:space="preserve"> </w:t>
      </w:r>
      <w:r>
        <w:t>system</w:t>
      </w:r>
      <w:r w:rsidR="00194F00">
        <w:t xml:space="preserve"> </w:t>
      </w:r>
      <w:r>
        <w:t>has</w:t>
      </w:r>
      <w:r w:rsidR="00194F00">
        <w:t xml:space="preserve"> </w:t>
      </w:r>
      <w:r>
        <w:t>worked</w:t>
      </w:r>
      <w:r w:rsidR="00194F00">
        <w:t xml:space="preserve"> </w:t>
      </w:r>
      <w:r>
        <w:t>well</w:t>
      </w:r>
      <w:r w:rsidR="00194F00">
        <w:t xml:space="preserve"> </w:t>
      </w:r>
      <w:r>
        <w:t>on</w:t>
      </w:r>
      <w:r w:rsidR="00194F00">
        <w:t xml:space="preserve"> </w:t>
      </w:r>
      <w:r>
        <w:t>that</w:t>
      </w:r>
      <w:r w:rsidR="009250DF">
        <w:t>”.</w:t>
      </w:r>
      <w:r w:rsidR="00194F00">
        <w:t xml:space="preserve"> </w:t>
      </w:r>
      <w:r w:rsidR="009250DF">
        <w:t>At</w:t>
      </w:r>
      <w:r w:rsidR="00194F00">
        <w:t xml:space="preserve"> </w:t>
      </w:r>
      <w:r w:rsidR="009250DF">
        <w:t>that</w:t>
      </w:r>
      <w:r w:rsidR="00194F00">
        <w:t xml:space="preserve"> </w:t>
      </w:r>
      <w:r w:rsidR="009250DF">
        <w:t>point,</w:t>
      </w:r>
      <w:r w:rsidR="00194F00">
        <w:t xml:space="preserve"> </w:t>
      </w:r>
      <w:r w:rsidR="009250DF">
        <w:t>we</w:t>
      </w:r>
      <w:r w:rsidR="00194F00">
        <w:t xml:space="preserve"> </w:t>
      </w:r>
      <w:r w:rsidR="009250DF">
        <w:t>realised,</w:t>
      </w:r>
      <w:r w:rsidR="00194F00">
        <w:t xml:space="preserve"> </w:t>
      </w:r>
      <w:r w:rsidR="009250DF">
        <w:t>“We</w:t>
      </w:r>
      <w:r w:rsidR="00194F00">
        <w:t xml:space="preserve"> </w:t>
      </w:r>
      <w:r w:rsidR="009250DF">
        <w:t>need</w:t>
      </w:r>
      <w:r w:rsidR="00194F00">
        <w:t xml:space="preserve"> </w:t>
      </w:r>
      <w:r w:rsidR="009250DF">
        <w:t>to</w:t>
      </w:r>
      <w:r w:rsidR="00194F00">
        <w:t xml:space="preserve"> </w:t>
      </w:r>
      <w:r w:rsidR="009250DF">
        <w:t>take</w:t>
      </w:r>
      <w:r w:rsidR="00194F00">
        <w:t xml:space="preserve"> </w:t>
      </w:r>
      <w:r w:rsidR="009250DF">
        <w:t>action</w:t>
      </w:r>
      <w:r w:rsidR="00194F00">
        <w:t xml:space="preserve"> </w:t>
      </w:r>
      <w:r w:rsidR="009250DF">
        <w:t>to</w:t>
      </w:r>
      <w:r w:rsidR="00194F00">
        <w:t xml:space="preserve"> </w:t>
      </w:r>
      <w:r w:rsidR="009250DF">
        <w:t>make</w:t>
      </w:r>
      <w:r w:rsidR="00194F00">
        <w:t xml:space="preserve"> </w:t>
      </w:r>
      <w:r w:rsidR="009250DF">
        <w:t>entry</w:t>
      </w:r>
      <w:r w:rsidR="00194F00">
        <w:t xml:space="preserve"> </w:t>
      </w:r>
      <w:r w:rsidR="009250DF">
        <w:t>more</w:t>
      </w:r>
      <w:r w:rsidR="00194F00">
        <w:t xml:space="preserve"> </w:t>
      </w:r>
      <w:r w:rsidR="009250DF">
        <w:t>difficult</w:t>
      </w:r>
      <w:r w:rsidR="00194F00">
        <w:t xml:space="preserve"> </w:t>
      </w:r>
      <w:r w:rsidR="009250DF">
        <w:t>and</w:t>
      </w:r>
      <w:r w:rsidR="00194F00">
        <w:t xml:space="preserve"> </w:t>
      </w:r>
      <w:r w:rsidR="009250DF">
        <w:t>make</w:t>
      </w:r>
      <w:r w:rsidR="00194F00">
        <w:t xml:space="preserve"> </w:t>
      </w:r>
      <w:r w:rsidR="009250DF">
        <w:t>companies</w:t>
      </w:r>
      <w:r w:rsidR="00194F00">
        <w:t xml:space="preserve"> </w:t>
      </w:r>
      <w:r w:rsidR="009250DF">
        <w:t>better</w:t>
      </w:r>
      <w:r w:rsidR="00194F00">
        <w:t xml:space="preserve"> </w:t>
      </w:r>
      <w:r w:rsidR="009250DF">
        <w:t>capitalised”,</w:t>
      </w:r>
      <w:r w:rsidR="00194F00">
        <w:t xml:space="preserve"> </w:t>
      </w:r>
      <w:r w:rsidR="009250DF">
        <w:t>so</w:t>
      </w:r>
      <w:r w:rsidR="00194F00">
        <w:t xml:space="preserve"> </w:t>
      </w:r>
      <w:r w:rsidR="009250DF">
        <w:t>it</w:t>
      </w:r>
      <w:r w:rsidR="00194F00">
        <w:t xml:space="preserve"> </w:t>
      </w:r>
      <w:r w:rsidR="009250DF">
        <w:t>was</w:t>
      </w:r>
      <w:r w:rsidR="00194F00">
        <w:t xml:space="preserve"> </w:t>
      </w:r>
      <w:r w:rsidR="009250DF">
        <w:t>then</w:t>
      </w:r>
      <w:r w:rsidR="00194F00">
        <w:t xml:space="preserve"> </w:t>
      </w:r>
      <w:r w:rsidR="009250DF">
        <w:t>we</w:t>
      </w:r>
      <w:r w:rsidR="00194F00">
        <w:t xml:space="preserve"> </w:t>
      </w:r>
      <w:r w:rsidR="009250DF">
        <w:t>did</w:t>
      </w:r>
      <w:r w:rsidR="00194F00">
        <w:t xml:space="preserve"> </w:t>
      </w:r>
      <w:r w:rsidR="009250DF">
        <w:t>the</w:t>
      </w:r>
      <w:r w:rsidR="00194F00">
        <w:t xml:space="preserve"> </w:t>
      </w:r>
      <w:r w:rsidR="009250DF">
        <w:t>review.</w:t>
      </w:r>
      <w:r w:rsidR="00194F00">
        <w:t xml:space="preserve"> </w:t>
      </w:r>
    </w:p>
    <w:p w:rsidR="00120F3E" w:rsidP="00B5529F">
      <w:pPr>
        <w:pStyle w:val="Question"/>
      </w:pPr>
      <w:sdt>
        <w:sdtPr>
          <w:alias w:val="Member"/>
          <w:tag w:val="&lt;Member mnisId='4830' dodsId=''&gt;"/>
          <w:id w:val="1820914514"/>
          <w:placeholder>
            <w:docPart w:val="DefaultPlaceholder_-1854013440"/>
          </w:placeholder>
          <w:richText/>
        </w:sdtPr>
        <w:sdtContent>
          <w:r w:rsidRPr="00A65C73" w:rsidR="00A65C73">
            <w:rPr>
              <w:b/>
            </w:rPr>
            <w:t>Paul</w:t>
          </w:r>
          <w:r w:rsidR="00194F00">
            <w:rPr>
              <w:b/>
            </w:rPr>
            <w:t xml:space="preserve"> </w:t>
          </w:r>
          <w:r w:rsidRPr="00A65C73" w:rsidR="00A65C73">
            <w:rPr>
              <w:b/>
            </w:rPr>
            <w:t>Howell:</w:t>
          </w:r>
        </w:sdtContent>
      </w:sdt>
      <w:r w:rsidR="00194F00">
        <w:t xml:space="preserve"> </w:t>
      </w:r>
      <w:r w:rsidR="00A65C73">
        <w:t>Once</w:t>
      </w:r>
      <w:r w:rsidR="00194F00">
        <w:t xml:space="preserve"> </w:t>
      </w:r>
      <w:r w:rsidR="00A65C73">
        <w:t>the</w:t>
      </w:r>
      <w:r w:rsidR="00194F00">
        <w:t xml:space="preserve"> </w:t>
      </w:r>
      <w:r w:rsidR="00A65C73">
        <w:t>changes</w:t>
      </w:r>
      <w:r w:rsidR="00194F00">
        <w:t xml:space="preserve"> </w:t>
      </w:r>
      <w:r w:rsidR="00A65C73">
        <w:t>had</w:t>
      </w:r>
      <w:r w:rsidR="00194F00">
        <w:t xml:space="preserve"> </w:t>
      </w:r>
      <w:r w:rsidR="00A65C73">
        <w:t>been</w:t>
      </w:r>
      <w:r w:rsidR="00194F00">
        <w:t xml:space="preserve"> </w:t>
      </w:r>
      <w:r w:rsidR="00A65C73">
        <w:t>implemented</w:t>
      </w:r>
      <w:r w:rsidR="00194F00">
        <w:t xml:space="preserve"> </w:t>
      </w:r>
      <w:r w:rsidR="00A65C73">
        <w:t>in</w:t>
      </w:r>
      <w:r w:rsidR="00194F00">
        <w:t xml:space="preserve"> </w:t>
      </w:r>
      <w:r w:rsidR="00341BB8">
        <w:t>2019</w:t>
      </w:r>
      <w:r w:rsidR="009250DF">
        <w:t>,</w:t>
      </w:r>
      <w:r w:rsidR="00194F00">
        <w:t xml:space="preserve"> </w:t>
      </w:r>
      <w:r w:rsidR="009250DF">
        <w:t>nearly</w:t>
      </w:r>
      <w:r w:rsidR="00194F00">
        <w:t xml:space="preserve"> </w:t>
      </w:r>
      <w:r w:rsidR="009250DF">
        <w:t>half</w:t>
      </w:r>
      <w:r w:rsidR="00194F00">
        <w:t xml:space="preserve"> </w:t>
      </w:r>
      <w:r w:rsidR="009250DF">
        <w:t>the</w:t>
      </w:r>
      <w:r w:rsidR="00194F00">
        <w:t xml:space="preserve"> </w:t>
      </w:r>
      <w:r w:rsidR="009250DF">
        <w:t>suppliers</w:t>
      </w:r>
      <w:r w:rsidR="00194F00">
        <w:t xml:space="preserve"> </w:t>
      </w:r>
      <w:r w:rsidR="009250DF">
        <w:t>that</w:t>
      </w:r>
      <w:r w:rsidR="00194F00">
        <w:t xml:space="preserve"> </w:t>
      </w:r>
      <w:r w:rsidR="009250DF">
        <w:t>entered</w:t>
      </w:r>
      <w:r w:rsidR="00194F00">
        <w:t xml:space="preserve"> </w:t>
      </w:r>
      <w:r w:rsidR="009250DF">
        <w:t>the</w:t>
      </w:r>
      <w:r w:rsidR="00194F00">
        <w:t xml:space="preserve"> </w:t>
      </w:r>
      <w:r w:rsidR="009250DF">
        <w:t>market</w:t>
      </w:r>
      <w:r w:rsidR="00194F00">
        <w:t xml:space="preserve"> </w:t>
      </w:r>
      <w:r w:rsidR="009250DF">
        <w:t>after</w:t>
      </w:r>
      <w:r w:rsidR="00194F00">
        <w:t xml:space="preserve"> </w:t>
      </w:r>
      <w:r w:rsidR="009250DF">
        <w:t>that</w:t>
      </w:r>
      <w:r w:rsidR="00194F00">
        <w:t xml:space="preserve"> </w:t>
      </w:r>
      <w:r w:rsidR="009250DF">
        <w:t>point</w:t>
      </w:r>
      <w:r w:rsidR="00194F00">
        <w:t xml:space="preserve"> </w:t>
      </w:r>
      <w:r w:rsidR="009250DF">
        <w:t>in</w:t>
      </w:r>
      <w:r w:rsidR="00194F00">
        <w:t xml:space="preserve"> </w:t>
      </w:r>
      <w:r w:rsidR="009250DF">
        <w:t>time</w:t>
      </w:r>
      <w:r w:rsidR="00194F00">
        <w:t xml:space="preserve"> </w:t>
      </w:r>
      <w:r w:rsidR="009250DF">
        <w:t>subsequently</w:t>
      </w:r>
      <w:r w:rsidR="00194F00">
        <w:t xml:space="preserve"> </w:t>
      </w:r>
      <w:r w:rsidR="009250DF">
        <w:t>failed.</w:t>
      </w:r>
      <w:r w:rsidR="00194F00">
        <w:t xml:space="preserve"> </w:t>
      </w:r>
      <w:r w:rsidR="009250DF">
        <w:t>Did</w:t>
      </w:r>
      <w:r w:rsidR="00194F00">
        <w:t xml:space="preserve"> </w:t>
      </w:r>
      <w:r w:rsidR="009250DF">
        <w:t>the</w:t>
      </w:r>
      <w:r w:rsidR="00194F00">
        <w:t xml:space="preserve"> </w:t>
      </w:r>
      <w:r w:rsidR="009250DF">
        <w:t>new</w:t>
      </w:r>
      <w:r w:rsidR="00194F00">
        <w:t xml:space="preserve"> </w:t>
      </w:r>
      <w:r w:rsidR="009250DF">
        <w:t>entry</w:t>
      </w:r>
      <w:r w:rsidR="00194F00">
        <w:t xml:space="preserve"> </w:t>
      </w:r>
      <w:r w:rsidR="009250DF">
        <w:t>requirements</w:t>
      </w:r>
      <w:r w:rsidR="00194F00">
        <w:t xml:space="preserve"> </w:t>
      </w:r>
      <w:r w:rsidR="009250DF">
        <w:t>fail</w:t>
      </w:r>
      <w:r w:rsidR="00194F00">
        <w:t xml:space="preserve"> </w:t>
      </w:r>
      <w:r w:rsidR="009250DF">
        <w:t>to</w:t>
      </w:r>
      <w:r w:rsidR="00194F00">
        <w:t xml:space="preserve"> </w:t>
      </w:r>
      <w:r w:rsidR="009250DF">
        <w:t>ensure</w:t>
      </w:r>
      <w:r w:rsidR="00194F00">
        <w:t xml:space="preserve"> </w:t>
      </w:r>
      <w:r w:rsidR="009250DF">
        <w:t>that</w:t>
      </w:r>
      <w:r w:rsidR="00194F00">
        <w:t xml:space="preserve"> </w:t>
      </w:r>
      <w:r w:rsidR="009250DF">
        <w:t>companies</w:t>
      </w:r>
      <w:r w:rsidR="00194F00">
        <w:t xml:space="preserve"> </w:t>
      </w:r>
      <w:r w:rsidR="009250DF">
        <w:t>were</w:t>
      </w:r>
      <w:r w:rsidR="00194F00">
        <w:t xml:space="preserve"> </w:t>
      </w:r>
      <w:r w:rsidR="009250DF">
        <w:t>financially</w:t>
      </w:r>
      <w:r w:rsidR="00194F00">
        <w:t xml:space="preserve"> </w:t>
      </w:r>
      <w:r w:rsidR="009250DF">
        <w:t>robust?</w:t>
      </w:r>
      <w:r w:rsidR="00194F00">
        <w:t xml:space="preserve"> </w:t>
      </w:r>
      <w:r w:rsidR="009250DF">
        <w:t>Is</w:t>
      </w:r>
      <w:r w:rsidR="00194F00">
        <w:t xml:space="preserve"> </w:t>
      </w:r>
      <w:r w:rsidR="009250DF">
        <w:t>that</w:t>
      </w:r>
      <w:r w:rsidR="00194F00">
        <w:t xml:space="preserve"> </w:t>
      </w:r>
      <w:r w:rsidR="009250DF">
        <w:t>not</w:t>
      </w:r>
      <w:r w:rsidR="00194F00">
        <w:t xml:space="preserve"> </w:t>
      </w:r>
      <w:r w:rsidR="009250DF">
        <w:t>what</w:t>
      </w:r>
      <w:r w:rsidR="00194F00">
        <w:t xml:space="preserve"> </w:t>
      </w:r>
      <w:r w:rsidR="009250DF">
        <w:t>they</w:t>
      </w:r>
      <w:r w:rsidR="00194F00">
        <w:t xml:space="preserve"> </w:t>
      </w:r>
      <w:r w:rsidR="009250DF">
        <w:t>were</w:t>
      </w:r>
      <w:r w:rsidR="00194F00">
        <w:t xml:space="preserve"> </w:t>
      </w:r>
      <w:r w:rsidR="009250DF">
        <w:t>there</w:t>
      </w:r>
      <w:r w:rsidR="00194F00">
        <w:t xml:space="preserve"> </w:t>
      </w:r>
      <w:r w:rsidR="009250DF">
        <w:t>for</w:t>
      </w:r>
      <w:r w:rsidR="00194F00">
        <w:t xml:space="preserve"> </w:t>
      </w:r>
      <w:r w:rsidR="009250DF">
        <w:t>anyway?</w:t>
      </w:r>
    </w:p>
    <w:p w:rsidR="00B13768" w:rsidP="00B5529F">
      <w:pPr>
        <w:pStyle w:val="Answer"/>
      </w:pPr>
      <w:sdt>
        <w:sdtPr>
          <w:alias w:val="Witness"/>
          <w:id w:val="170760683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341BB8">
        <w:t>My</w:t>
      </w:r>
      <w:r w:rsidR="00194F00">
        <w:t xml:space="preserve"> </w:t>
      </w:r>
      <w:r w:rsidR="00341BB8">
        <w:t>recollection</w:t>
      </w:r>
      <w:r w:rsidR="00194F00">
        <w:t xml:space="preserve"> </w:t>
      </w:r>
      <w:r w:rsidR="00341BB8">
        <w:t>may</w:t>
      </w:r>
      <w:r w:rsidR="00194F00">
        <w:t xml:space="preserve"> </w:t>
      </w:r>
      <w:r w:rsidR="00341BB8">
        <w:t>not</w:t>
      </w:r>
      <w:r w:rsidR="00194F00">
        <w:t xml:space="preserve"> </w:t>
      </w:r>
      <w:r w:rsidR="00341BB8">
        <w:t>be</w:t>
      </w:r>
      <w:r w:rsidR="00194F00">
        <w:t xml:space="preserve"> </w:t>
      </w:r>
      <w:r w:rsidR="00341BB8">
        <w:t>perfect,</w:t>
      </w:r>
      <w:r w:rsidR="00194F00">
        <w:t xml:space="preserve"> </w:t>
      </w:r>
      <w:r w:rsidR="00341BB8">
        <w:t>but</w:t>
      </w:r>
      <w:r w:rsidR="00194F00">
        <w:t xml:space="preserve"> </w:t>
      </w:r>
      <w:r w:rsidR="009250DF">
        <w:t>my</w:t>
      </w:r>
      <w:r w:rsidR="00194F00">
        <w:t xml:space="preserve"> </w:t>
      </w:r>
      <w:r w:rsidR="009250DF">
        <w:t>sense</w:t>
      </w:r>
      <w:r w:rsidR="00194F00">
        <w:t xml:space="preserve"> </w:t>
      </w:r>
      <w:r w:rsidR="009250DF">
        <w:t>was</w:t>
      </w:r>
      <w:r w:rsidR="00194F00">
        <w:t xml:space="preserve"> </w:t>
      </w:r>
      <w:r w:rsidR="009250DF">
        <w:t>that,</w:t>
      </w:r>
      <w:r w:rsidR="00194F00">
        <w:t xml:space="preserve"> </w:t>
      </w:r>
      <w:r w:rsidR="009250DF">
        <w:t>when</w:t>
      </w:r>
      <w:r w:rsidR="00194F00">
        <w:t xml:space="preserve"> </w:t>
      </w:r>
      <w:r w:rsidR="009250DF">
        <w:t>the</w:t>
      </w:r>
      <w:r w:rsidR="00194F00">
        <w:t xml:space="preserve"> </w:t>
      </w:r>
      <w:r w:rsidR="009250DF">
        <w:t>supplier</w:t>
      </w:r>
      <w:r w:rsidR="00194F00">
        <w:t xml:space="preserve"> </w:t>
      </w:r>
      <w:r w:rsidR="009250DF">
        <w:t>review</w:t>
      </w:r>
      <w:r w:rsidR="00194F00">
        <w:t xml:space="preserve"> </w:t>
      </w:r>
      <w:r w:rsidR="009250DF">
        <w:t>concluded,</w:t>
      </w:r>
      <w:r w:rsidR="00194F00">
        <w:t xml:space="preserve"> </w:t>
      </w:r>
      <w:r w:rsidR="009250DF">
        <w:t>there</w:t>
      </w:r>
      <w:r w:rsidR="00194F00">
        <w:t xml:space="preserve"> </w:t>
      </w:r>
      <w:r w:rsidR="00341BB8">
        <w:t>were</w:t>
      </w:r>
      <w:r w:rsidR="00194F00">
        <w:t xml:space="preserve"> </w:t>
      </w:r>
      <w:r w:rsidR="00341BB8">
        <w:t>two</w:t>
      </w:r>
      <w:r w:rsidR="00194F00">
        <w:t xml:space="preserve"> </w:t>
      </w:r>
      <w:r w:rsidR="00341BB8">
        <w:t>outcomes</w:t>
      </w:r>
      <w:r w:rsidR="00194F00">
        <w:t xml:space="preserve"> </w:t>
      </w:r>
      <w:r w:rsidR="00341BB8">
        <w:t>of</w:t>
      </w:r>
      <w:r w:rsidR="00194F00">
        <w:t xml:space="preserve"> </w:t>
      </w:r>
      <w:r w:rsidR="00341BB8">
        <w:t>it.</w:t>
      </w:r>
      <w:r w:rsidR="00194F00">
        <w:t xml:space="preserve"> </w:t>
      </w:r>
      <w:r>
        <w:t>The</w:t>
      </w:r>
      <w:r w:rsidR="00194F00">
        <w:t xml:space="preserve"> </w:t>
      </w:r>
      <w:r>
        <w:t>first</w:t>
      </w:r>
      <w:r w:rsidR="00194F00">
        <w:t xml:space="preserve"> </w:t>
      </w:r>
      <w:r>
        <w:t>was</w:t>
      </w:r>
      <w:r w:rsidR="00194F00">
        <w:t xml:space="preserve"> </w:t>
      </w:r>
      <w:r>
        <w:t>in</w:t>
      </w:r>
      <w:r w:rsidR="00194F00">
        <w:t xml:space="preserve"> </w:t>
      </w:r>
      <w:r>
        <w:t>early</w:t>
      </w:r>
      <w:r w:rsidR="00194F00">
        <w:t xml:space="preserve"> </w:t>
      </w:r>
      <w:r>
        <w:t>2019,</w:t>
      </w:r>
      <w:r w:rsidR="00194F00">
        <w:t xml:space="preserve"> </w:t>
      </w:r>
      <w:r>
        <w:t>which</w:t>
      </w:r>
      <w:r w:rsidR="00194F00">
        <w:t xml:space="preserve"> </w:t>
      </w:r>
      <w:r>
        <w:t>said</w:t>
      </w:r>
      <w:r w:rsidR="00194F00">
        <w:t xml:space="preserve"> </w:t>
      </w:r>
      <w:r>
        <w:t>that</w:t>
      </w:r>
      <w:r w:rsidR="00194F00">
        <w:t xml:space="preserve"> </w:t>
      </w:r>
      <w:r>
        <w:t>any</w:t>
      </w:r>
      <w:r w:rsidR="00194F00">
        <w:t xml:space="preserve"> </w:t>
      </w:r>
      <w:r>
        <w:t>new</w:t>
      </w:r>
      <w:r w:rsidR="00194F00">
        <w:t xml:space="preserve"> </w:t>
      </w:r>
      <w:r>
        <w:t>entrant</w:t>
      </w:r>
      <w:r w:rsidR="00194F00">
        <w:t xml:space="preserve"> </w:t>
      </w:r>
      <w:r>
        <w:t>into</w:t>
      </w:r>
      <w:r w:rsidR="00194F00">
        <w:t xml:space="preserve"> </w:t>
      </w:r>
      <w:r>
        <w:t>the</w:t>
      </w:r>
      <w:r w:rsidR="00194F00">
        <w:t xml:space="preserve"> </w:t>
      </w:r>
      <w:r>
        <w:t>market</w:t>
      </w:r>
      <w:r w:rsidR="00194F00">
        <w:t xml:space="preserve"> </w:t>
      </w:r>
      <w:r>
        <w:t>had</w:t>
      </w:r>
      <w:r w:rsidR="00194F00">
        <w:t xml:space="preserve"> </w:t>
      </w:r>
      <w:r>
        <w:t>to</w:t>
      </w:r>
      <w:r w:rsidR="00194F00">
        <w:t xml:space="preserve"> </w:t>
      </w:r>
      <w:r>
        <w:t>meet</w:t>
      </w:r>
      <w:r w:rsidR="00194F00">
        <w:t xml:space="preserve"> </w:t>
      </w:r>
      <w:r>
        <w:t>further,</w:t>
      </w:r>
      <w:r w:rsidR="00194F00">
        <w:t xml:space="preserve"> </w:t>
      </w:r>
      <w:r>
        <w:t>more</w:t>
      </w:r>
      <w:r w:rsidR="00194F00">
        <w:t xml:space="preserve"> </w:t>
      </w:r>
      <w:r>
        <w:t>stringent</w:t>
      </w:r>
      <w:r w:rsidR="00194F00">
        <w:t xml:space="preserve"> </w:t>
      </w:r>
      <w:r>
        <w:t>tests.</w:t>
      </w:r>
      <w:r w:rsidR="00194F00">
        <w:t xml:space="preserve"> </w:t>
      </w:r>
      <w:r>
        <w:t>To</w:t>
      </w:r>
      <w:r w:rsidR="00194F00">
        <w:t xml:space="preserve"> </w:t>
      </w:r>
      <w:r>
        <w:t>the</w:t>
      </w:r>
      <w:r w:rsidR="00194F00">
        <w:t xml:space="preserve"> </w:t>
      </w:r>
      <w:r>
        <w:t>best</w:t>
      </w:r>
      <w:r w:rsidR="00194F00">
        <w:t xml:space="preserve"> </w:t>
      </w:r>
      <w:r>
        <w:t>of</w:t>
      </w:r>
      <w:r w:rsidR="00194F00">
        <w:t xml:space="preserve"> </w:t>
      </w:r>
      <w:r>
        <w:t>my</w:t>
      </w:r>
      <w:r w:rsidR="00194F00">
        <w:t xml:space="preserve"> </w:t>
      </w:r>
      <w:r>
        <w:t>knowledge,</w:t>
      </w:r>
      <w:r w:rsidR="00194F00">
        <w:t xml:space="preserve"> </w:t>
      </w:r>
      <w:r>
        <w:t>and</w:t>
      </w:r>
      <w:r w:rsidR="00194F00">
        <w:t xml:space="preserve"> </w:t>
      </w:r>
      <w:r>
        <w:t>I</w:t>
      </w:r>
      <w:r w:rsidR="00194F00">
        <w:t xml:space="preserve"> </w:t>
      </w:r>
      <w:r>
        <w:t>am</w:t>
      </w:r>
      <w:r w:rsidR="00194F00">
        <w:t xml:space="preserve"> </w:t>
      </w:r>
      <w:r>
        <w:t>certainly</w:t>
      </w:r>
      <w:r w:rsidR="00194F00">
        <w:t xml:space="preserve"> </w:t>
      </w:r>
      <w:r>
        <w:t>open</w:t>
      </w:r>
      <w:r w:rsidR="00194F00">
        <w:t xml:space="preserve"> </w:t>
      </w:r>
      <w:r>
        <w:t>to</w:t>
      </w:r>
      <w:r w:rsidR="00194F00">
        <w:t xml:space="preserve"> </w:t>
      </w:r>
      <w:r>
        <w:t>correction,</w:t>
      </w:r>
      <w:r w:rsidR="00194F00">
        <w:t xml:space="preserve"> </w:t>
      </w:r>
      <w:r>
        <w:t>I</w:t>
      </w:r>
      <w:r w:rsidR="00194F00">
        <w:t xml:space="preserve"> </w:t>
      </w:r>
      <w:r>
        <w:t>think</w:t>
      </w:r>
      <w:r w:rsidR="00194F00">
        <w:t xml:space="preserve"> </w:t>
      </w:r>
      <w:r>
        <w:t>that</w:t>
      </w:r>
      <w:r w:rsidR="00194F00">
        <w:t xml:space="preserve"> </w:t>
      </w:r>
      <w:r>
        <w:t>none</w:t>
      </w:r>
      <w:r w:rsidR="00194F00">
        <w:t xml:space="preserve"> </w:t>
      </w:r>
      <w:r>
        <w:t>of</w:t>
      </w:r>
      <w:r w:rsidR="00194F00">
        <w:t xml:space="preserve"> </w:t>
      </w:r>
      <w:r>
        <w:t>those</w:t>
      </w:r>
      <w:r w:rsidR="00194F00">
        <w:t xml:space="preserve"> </w:t>
      </w:r>
      <w:r>
        <w:t>firms</w:t>
      </w:r>
      <w:r w:rsidR="00194F00">
        <w:t xml:space="preserve"> </w:t>
      </w:r>
      <w:r>
        <w:t>actually</w:t>
      </w:r>
      <w:r w:rsidR="00194F00">
        <w:t xml:space="preserve"> </w:t>
      </w:r>
      <w:r>
        <w:t>failed</w:t>
      </w:r>
      <w:r w:rsidR="00194F00">
        <w:t xml:space="preserve"> </w:t>
      </w:r>
      <w:r>
        <w:t>afterwards.</w:t>
      </w:r>
      <w:r w:rsidR="00194F00">
        <w:t xml:space="preserve"> </w:t>
      </w:r>
      <w:r>
        <w:t>I</w:t>
      </w:r>
      <w:r w:rsidR="00194F00">
        <w:t xml:space="preserve"> </w:t>
      </w:r>
      <w:r>
        <w:t>would</w:t>
      </w:r>
      <w:r w:rsidR="00194F00">
        <w:t xml:space="preserve"> </w:t>
      </w:r>
      <w:r>
        <w:t>also</w:t>
      </w:r>
      <w:r w:rsidR="00194F00">
        <w:t xml:space="preserve"> </w:t>
      </w:r>
      <w:r>
        <w:t>stress</w:t>
      </w:r>
      <w:r w:rsidR="00194F00">
        <w:t xml:space="preserve"> </w:t>
      </w:r>
      <w:r>
        <w:t>that</w:t>
      </w:r>
      <w:r w:rsidR="00194F00">
        <w:t xml:space="preserve"> </w:t>
      </w:r>
      <w:r>
        <w:t>that</w:t>
      </w:r>
      <w:r w:rsidR="00194F00">
        <w:t xml:space="preserve"> </w:t>
      </w:r>
      <w:r>
        <w:t>is</w:t>
      </w:r>
      <w:r w:rsidR="00194F00">
        <w:t xml:space="preserve"> </w:t>
      </w:r>
      <w:r>
        <w:t>quite</w:t>
      </w:r>
      <w:r w:rsidR="00194F00">
        <w:t xml:space="preserve"> </w:t>
      </w:r>
      <w:r>
        <w:t>a</w:t>
      </w:r>
      <w:r w:rsidR="00194F00">
        <w:t xml:space="preserve"> </w:t>
      </w:r>
      <w:r>
        <w:t>small</w:t>
      </w:r>
      <w:r w:rsidR="00194F00">
        <w:t xml:space="preserve"> </w:t>
      </w:r>
      <w:r>
        <w:t>sample.</w:t>
      </w:r>
      <w:r w:rsidR="00194F00">
        <w:t xml:space="preserve"> </w:t>
      </w:r>
      <w:r>
        <w:t>Only</w:t>
      </w:r>
      <w:r w:rsidR="00194F00">
        <w:t xml:space="preserve"> </w:t>
      </w:r>
      <w:r>
        <w:t>a</w:t>
      </w:r>
      <w:r w:rsidR="00194F00">
        <w:t xml:space="preserve"> </w:t>
      </w:r>
      <w:r>
        <w:t>number</w:t>
      </w:r>
      <w:r w:rsidR="00194F00">
        <w:t xml:space="preserve"> </w:t>
      </w:r>
      <w:r>
        <w:t>of</w:t>
      </w:r>
      <w:r w:rsidR="00194F00">
        <w:t xml:space="preserve"> </w:t>
      </w:r>
      <w:r>
        <w:t>firms</w:t>
      </w:r>
      <w:r w:rsidR="00194F00">
        <w:t xml:space="preserve"> </w:t>
      </w:r>
      <w:r>
        <w:t>entered</w:t>
      </w:r>
      <w:r w:rsidR="00194F00">
        <w:t xml:space="preserve"> </w:t>
      </w:r>
      <w:r>
        <w:t>after</w:t>
      </w:r>
      <w:r w:rsidR="00194F00">
        <w:t xml:space="preserve"> </w:t>
      </w:r>
      <w:r>
        <w:t>that</w:t>
      </w:r>
      <w:r w:rsidR="00194F00">
        <w:t xml:space="preserve"> </w:t>
      </w:r>
      <w:r>
        <w:t>point,</w:t>
      </w:r>
      <w:r w:rsidR="00194F00">
        <w:t xml:space="preserve"> </w:t>
      </w:r>
      <w:r>
        <w:t>maybe</w:t>
      </w:r>
      <w:r w:rsidR="00194F00">
        <w:t xml:space="preserve"> </w:t>
      </w:r>
      <w:r>
        <w:t>only</w:t>
      </w:r>
      <w:r w:rsidR="00194F00">
        <w:t xml:space="preserve"> </w:t>
      </w:r>
      <w:r>
        <w:t>four</w:t>
      </w:r>
      <w:r w:rsidR="00194F00">
        <w:t xml:space="preserve"> </w:t>
      </w:r>
      <w:r>
        <w:t>or</w:t>
      </w:r>
      <w:r w:rsidR="00194F00">
        <w:t xml:space="preserve"> </w:t>
      </w:r>
      <w:r>
        <w:t>five.</w:t>
      </w:r>
      <w:r w:rsidR="00194F00">
        <w:t xml:space="preserve"> </w:t>
      </w:r>
      <w:r>
        <w:t>To</w:t>
      </w:r>
      <w:r w:rsidR="00194F00">
        <w:t xml:space="preserve"> </w:t>
      </w:r>
      <w:r>
        <w:t>the</w:t>
      </w:r>
      <w:r w:rsidR="00194F00">
        <w:t xml:space="preserve"> </w:t>
      </w:r>
      <w:r>
        <w:t>best</w:t>
      </w:r>
      <w:r w:rsidR="00194F00">
        <w:t xml:space="preserve"> </w:t>
      </w:r>
      <w:r>
        <w:t>of</w:t>
      </w:r>
      <w:r w:rsidR="00194F00">
        <w:t xml:space="preserve"> </w:t>
      </w:r>
      <w:r>
        <w:t>my</w:t>
      </w:r>
      <w:r w:rsidR="00194F00">
        <w:t xml:space="preserve"> </w:t>
      </w:r>
      <w:r>
        <w:t>knowledge,</w:t>
      </w:r>
      <w:r w:rsidR="00194F00">
        <w:t xml:space="preserve"> </w:t>
      </w:r>
      <w:r>
        <w:t>and</w:t>
      </w:r>
      <w:r w:rsidR="00194F00">
        <w:t xml:space="preserve"> </w:t>
      </w:r>
      <w:r>
        <w:t>I</w:t>
      </w:r>
      <w:r w:rsidR="00194F00">
        <w:t xml:space="preserve"> </w:t>
      </w:r>
      <w:r>
        <w:t>am</w:t>
      </w:r>
      <w:r w:rsidR="00194F00">
        <w:t xml:space="preserve"> </w:t>
      </w:r>
      <w:r>
        <w:t>sorry</w:t>
      </w:r>
      <w:r w:rsidR="00194F00">
        <w:t xml:space="preserve"> </w:t>
      </w:r>
      <w:r>
        <w:t>if</w:t>
      </w:r>
      <w:r w:rsidR="00194F00">
        <w:t xml:space="preserve"> </w:t>
      </w:r>
      <w:r>
        <w:t>I</w:t>
      </w:r>
      <w:r w:rsidR="00194F00">
        <w:t xml:space="preserve"> </w:t>
      </w:r>
      <w:r>
        <w:t>am</w:t>
      </w:r>
      <w:r w:rsidR="00194F00">
        <w:t xml:space="preserve"> </w:t>
      </w:r>
      <w:r>
        <w:t>wrong,</w:t>
      </w:r>
      <w:r w:rsidR="00194F00">
        <w:t xml:space="preserve"> </w:t>
      </w:r>
      <w:r>
        <w:t>none</w:t>
      </w:r>
      <w:r w:rsidR="00194F00">
        <w:t xml:space="preserve"> </w:t>
      </w:r>
      <w:r w:rsidR="00A53CA3">
        <w:t>of</w:t>
      </w:r>
      <w:r w:rsidR="00194F00">
        <w:t xml:space="preserve"> </w:t>
      </w:r>
      <w:r w:rsidR="00A53CA3">
        <w:t>those</w:t>
      </w:r>
      <w:r w:rsidR="00194F00">
        <w:t xml:space="preserve"> </w:t>
      </w:r>
      <w:r w:rsidR="00A53CA3">
        <w:t>failed.</w:t>
      </w:r>
    </w:p>
    <w:p w:rsidR="00ED3325" w:rsidP="00B5529F">
      <w:pPr>
        <w:pStyle w:val="Answer"/>
      </w:pPr>
      <w:r>
        <w:t>The</w:t>
      </w:r>
      <w:r w:rsidR="00194F00">
        <w:t xml:space="preserve"> </w:t>
      </w:r>
      <w:r>
        <w:t>second</w:t>
      </w:r>
      <w:r w:rsidR="00194F00">
        <w:t xml:space="preserve"> </w:t>
      </w:r>
      <w:r>
        <w:t>and</w:t>
      </w:r>
      <w:r w:rsidR="00194F00">
        <w:t xml:space="preserve"> </w:t>
      </w:r>
      <w:r>
        <w:t>more</w:t>
      </w:r>
      <w:r w:rsidR="00194F00">
        <w:t xml:space="preserve"> </w:t>
      </w:r>
      <w:r>
        <w:t>difficult</w:t>
      </w:r>
      <w:r w:rsidR="00194F00">
        <w:t xml:space="preserve"> </w:t>
      </w:r>
      <w:r>
        <w:t>aspect</w:t>
      </w:r>
      <w:r w:rsidR="00194F00">
        <w:t xml:space="preserve"> </w:t>
      </w:r>
      <w:r w:rsidR="00B13768">
        <w:t>was</w:t>
      </w:r>
      <w:r w:rsidR="00194F00">
        <w:t xml:space="preserve"> </w:t>
      </w:r>
      <w:r w:rsidR="00B13768">
        <w:t>the</w:t>
      </w:r>
      <w:r w:rsidR="00194F00">
        <w:t xml:space="preserve"> </w:t>
      </w:r>
      <w:r w:rsidR="00B13768">
        <w:t>firms</w:t>
      </w:r>
      <w:r w:rsidR="00194F00">
        <w:t xml:space="preserve"> </w:t>
      </w:r>
      <w:r w:rsidR="00B13768">
        <w:t>that</w:t>
      </w:r>
      <w:r w:rsidR="00194F00">
        <w:t xml:space="preserve"> </w:t>
      </w:r>
      <w:r w:rsidR="00B13768">
        <w:t>had</w:t>
      </w:r>
      <w:r w:rsidR="00194F00">
        <w:t xml:space="preserve"> </w:t>
      </w:r>
      <w:r w:rsidR="00B13768">
        <w:t>already</w:t>
      </w:r>
      <w:r w:rsidR="00194F00">
        <w:t xml:space="preserve"> </w:t>
      </w:r>
      <w:r w:rsidR="00B13768">
        <w:t>entered</w:t>
      </w:r>
      <w:r w:rsidR="00194F00">
        <w:t xml:space="preserve"> </w:t>
      </w:r>
      <w:r w:rsidR="00B13768">
        <w:t>the</w:t>
      </w:r>
      <w:r w:rsidR="00194F00">
        <w:t xml:space="preserve"> </w:t>
      </w:r>
      <w:r w:rsidR="00B13768">
        <w:t>market.</w:t>
      </w:r>
      <w:r w:rsidR="00194F00">
        <w:t xml:space="preserve"> </w:t>
      </w:r>
      <w:r w:rsidR="00B13768">
        <w:t>H</w:t>
      </w:r>
      <w:r>
        <w:t>ow</w:t>
      </w:r>
      <w:r w:rsidR="00194F00">
        <w:t xml:space="preserve"> </w:t>
      </w:r>
      <w:r>
        <w:t>did</w:t>
      </w:r>
      <w:r w:rsidR="00194F00">
        <w:t xml:space="preserve"> </w:t>
      </w:r>
      <w:r>
        <w:t>we</w:t>
      </w:r>
      <w:r w:rsidR="00194F00">
        <w:t xml:space="preserve"> </w:t>
      </w:r>
      <w:r>
        <w:t>put</w:t>
      </w:r>
      <w:r w:rsidR="00194F00">
        <w:t xml:space="preserve"> </w:t>
      </w:r>
      <w:r>
        <w:t>changes</w:t>
      </w:r>
      <w:r w:rsidR="00194F00">
        <w:t xml:space="preserve"> </w:t>
      </w:r>
      <w:r>
        <w:t>into</w:t>
      </w:r>
      <w:r w:rsidR="00194F00">
        <w:t xml:space="preserve"> </w:t>
      </w:r>
      <w:r>
        <w:t>firms</w:t>
      </w:r>
      <w:r w:rsidR="00194F00">
        <w:t xml:space="preserve"> </w:t>
      </w:r>
      <w:r>
        <w:t>that</w:t>
      </w:r>
      <w:r w:rsidR="00194F00">
        <w:t xml:space="preserve"> </w:t>
      </w:r>
      <w:r>
        <w:t>were</w:t>
      </w:r>
      <w:r w:rsidR="00194F00">
        <w:t xml:space="preserve"> </w:t>
      </w:r>
      <w:r>
        <w:t>already</w:t>
      </w:r>
      <w:r w:rsidR="00194F00">
        <w:t xml:space="preserve"> </w:t>
      </w:r>
      <w:r>
        <w:t>in?</w:t>
      </w:r>
      <w:r w:rsidR="00194F00">
        <w:t xml:space="preserve"> </w:t>
      </w:r>
      <w:r w:rsidR="00B13768">
        <w:t>That</w:t>
      </w:r>
      <w:r w:rsidR="00194F00">
        <w:t xml:space="preserve"> </w:t>
      </w:r>
      <w:r w:rsidR="00B13768">
        <w:t>was</w:t>
      </w:r>
      <w:r w:rsidR="00194F00">
        <w:t xml:space="preserve"> </w:t>
      </w:r>
      <w:r w:rsidR="00B13768">
        <w:t>work</w:t>
      </w:r>
      <w:r w:rsidR="00194F00">
        <w:t xml:space="preserve"> </w:t>
      </w:r>
      <w:r w:rsidR="00B13768">
        <w:t>we</w:t>
      </w:r>
      <w:r w:rsidR="00194F00">
        <w:t xml:space="preserve"> </w:t>
      </w:r>
      <w:r w:rsidR="00B13768">
        <w:t>were</w:t>
      </w:r>
      <w:r w:rsidR="00194F00">
        <w:t xml:space="preserve"> </w:t>
      </w:r>
      <w:r w:rsidR="00B13768">
        <w:t>undergoing</w:t>
      </w:r>
      <w:r w:rsidR="00194F00">
        <w:t xml:space="preserve"> </w:t>
      </w:r>
      <w:r w:rsidR="00B13768">
        <w:t>and</w:t>
      </w:r>
      <w:r w:rsidR="00194F00">
        <w:t xml:space="preserve"> </w:t>
      </w:r>
      <w:r w:rsidR="00B13768">
        <w:t>it</w:t>
      </w:r>
      <w:r w:rsidR="00194F00">
        <w:t xml:space="preserve"> </w:t>
      </w:r>
      <w:r w:rsidR="00B13768">
        <w:t>was</w:t>
      </w:r>
      <w:r w:rsidR="00194F00">
        <w:t xml:space="preserve"> </w:t>
      </w:r>
      <w:r w:rsidR="00B13768">
        <w:t>not</w:t>
      </w:r>
      <w:r w:rsidR="00194F00">
        <w:t xml:space="preserve"> </w:t>
      </w:r>
      <w:r w:rsidR="00B13768">
        <w:t>finished</w:t>
      </w:r>
      <w:r w:rsidR="00194F00">
        <w:t xml:space="preserve"> </w:t>
      </w:r>
      <w:r w:rsidR="00B13768">
        <w:t>when</w:t>
      </w:r>
      <w:r w:rsidR="00194F00">
        <w:t xml:space="preserve"> </w:t>
      </w:r>
      <w:r w:rsidR="00B13768">
        <w:t>I</w:t>
      </w:r>
      <w:r w:rsidR="00194F00">
        <w:t xml:space="preserve"> </w:t>
      </w:r>
      <w:r w:rsidR="00B13768">
        <w:t>left,</w:t>
      </w:r>
      <w:r w:rsidR="00194F00">
        <w:t xml:space="preserve"> </w:t>
      </w:r>
      <w:r w:rsidR="00B13768">
        <w:t>but</w:t>
      </w:r>
      <w:r w:rsidR="00194F00">
        <w:t xml:space="preserve"> </w:t>
      </w:r>
      <w:r w:rsidR="00B13768">
        <w:t>it</w:t>
      </w:r>
      <w:r w:rsidR="00194F00">
        <w:t xml:space="preserve"> </w:t>
      </w:r>
      <w:r w:rsidR="00B13768">
        <w:t>was</w:t>
      </w:r>
      <w:r w:rsidR="00194F00">
        <w:t xml:space="preserve"> </w:t>
      </w:r>
      <w:r w:rsidR="00B13768">
        <w:t>due</w:t>
      </w:r>
      <w:r w:rsidR="00194F00">
        <w:t xml:space="preserve"> </w:t>
      </w:r>
      <w:r w:rsidR="00B13768">
        <w:t>to</w:t>
      </w:r>
      <w:r w:rsidR="00194F00">
        <w:t xml:space="preserve"> </w:t>
      </w:r>
      <w:r w:rsidR="00B13768">
        <w:t>come</w:t>
      </w:r>
      <w:r w:rsidR="00194F00">
        <w:t xml:space="preserve"> </w:t>
      </w:r>
      <w:r w:rsidR="00B13768">
        <w:t>in</w:t>
      </w:r>
      <w:r w:rsidR="00194F00">
        <w:t xml:space="preserve"> </w:t>
      </w:r>
      <w:r w:rsidR="00B13768">
        <w:t>2020.</w:t>
      </w:r>
    </w:p>
    <w:p w:rsidR="007A72BB" w:rsidP="00B5529F">
      <w:pPr>
        <w:pStyle w:val="Question"/>
      </w:pPr>
      <w:sdt>
        <w:sdtPr>
          <w:alias w:val="Member"/>
          <w:tag w:val="&lt;Member mnisId='4830' dodsId=''&gt;"/>
          <w:id w:val="1104691896"/>
          <w:placeholder>
            <w:docPart w:val="DefaultPlaceholder_-1854013440"/>
          </w:placeholder>
          <w:richText/>
        </w:sdtPr>
        <w:sdtContent>
          <w:r w:rsidRPr="00ED3325" w:rsidR="00ED3325">
            <w:rPr>
              <w:b/>
            </w:rPr>
            <w:t>Paul</w:t>
          </w:r>
          <w:r w:rsidR="00194F00">
            <w:rPr>
              <w:b/>
            </w:rPr>
            <w:t xml:space="preserve"> </w:t>
          </w:r>
          <w:r w:rsidRPr="00ED3325" w:rsidR="00ED3325">
            <w:rPr>
              <w:b/>
            </w:rPr>
            <w:t>Howell:</w:t>
          </w:r>
        </w:sdtContent>
      </w:sdt>
      <w:r w:rsidR="00194F00">
        <w:t xml:space="preserve"> </w:t>
      </w:r>
      <w:r w:rsidR="00ED3325">
        <w:t>Is</w:t>
      </w:r>
      <w:r w:rsidR="00194F00">
        <w:t xml:space="preserve"> </w:t>
      </w:r>
      <w:r w:rsidR="00ED3325">
        <w:t>it</w:t>
      </w:r>
      <w:r w:rsidR="00194F00">
        <w:t xml:space="preserve"> </w:t>
      </w:r>
      <w:r w:rsidR="00ED3325">
        <w:t>fair</w:t>
      </w:r>
      <w:r w:rsidR="00194F00">
        <w:t xml:space="preserve"> </w:t>
      </w:r>
      <w:r w:rsidR="00ED3325">
        <w:t>to</w:t>
      </w:r>
      <w:r w:rsidR="00194F00">
        <w:t xml:space="preserve"> </w:t>
      </w:r>
      <w:r w:rsidR="00ED3325">
        <w:t>say</w:t>
      </w:r>
      <w:r w:rsidR="00194F00">
        <w:t xml:space="preserve"> </w:t>
      </w:r>
      <w:r w:rsidR="00B13768">
        <w:t>that</w:t>
      </w:r>
      <w:r w:rsidR="00194F00">
        <w:t xml:space="preserve"> </w:t>
      </w:r>
      <w:r w:rsidR="00B13768">
        <w:t>that</w:t>
      </w:r>
      <w:r w:rsidR="00194F00">
        <w:t xml:space="preserve"> </w:t>
      </w:r>
      <w:r w:rsidR="00B13768">
        <w:t>was,</w:t>
      </w:r>
      <w:r w:rsidR="00194F00">
        <w:t xml:space="preserve"> </w:t>
      </w:r>
      <w:r w:rsidR="00B13768">
        <w:t>under</w:t>
      </w:r>
      <w:r w:rsidR="00194F00">
        <w:t xml:space="preserve"> </w:t>
      </w:r>
      <w:r w:rsidR="00B13768">
        <w:t>your</w:t>
      </w:r>
      <w:r w:rsidR="00194F00">
        <w:t xml:space="preserve"> </w:t>
      </w:r>
      <w:r w:rsidR="00B13768">
        <w:t>tenure,</w:t>
      </w:r>
      <w:r w:rsidR="00194F00">
        <w:t xml:space="preserve"> </w:t>
      </w:r>
      <w:r w:rsidR="00ED3325">
        <w:t>consistently</w:t>
      </w:r>
      <w:r w:rsidR="00194F00">
        <w:t xml:space="preserve"> </w:t>
      </w:r>
      <w:r w:rsidR="00ED3325">
        <w:t>delayed?</w:t>
      </w:r>
      <w:r w:rsidR="00194F00">
        <w:t xml:space="preserve"> </w:t>
      </w:r>
      <w:r w:rsidR="00B13768">
        <w:t>It</w:t>
      </w:r>
      <w:r w:rsidR="00194F00">
        <w:t xml:space="preserve"> </w:t>
      </w:r>
      <w:r w:rsidR="00B13768">
        <w:t>took</w:t>
      </w:r>
      <w:r w:rsidR="00194F00">
        <w:t xml:space="preserve"> </w:t>
      </w:r>
      <w:r w:rsidR="00B13768">
        <w:t>a</w:t>
      </w:r>
      <w:r w:rsidR="00194F00">
        <w:t xml:space="preserve"> </w:t>
      </w:r>
      <w:r w:rsidR="00B13768">
        <w:t>long</w:t>
      </w:r>
      <w:r w:rsidR="00194F00">
        <w:t xml:space="preserve"> </w:t>
      </w:r>
      <w:r w:rsidR="00B13768">
        <w:t>time</w:t>
      </w:r>
      <w:r w:rsidR="00194F00">
        <w:t xml:space="preserve"> </w:t>
      </w:r>
      <w:r w:rsidR="00B13768">
        <w:t>for</w:t>
      </w:r>
      <w:r w:rsidR="00194F00">
        <w:t xml:space="preserve"> </w:t>
      </w:r>
      <w:r w:rsidR="00B13768">
        <w:t>the</w:t>
      </w:r>
      <w:r w:rsidR="00194F00">
        <w:t xml:space="preserve"> </w:t>
      </w:r>
      <w:r w:rsidR="00B13768">
        <w:t>introduction</w:t>
      </w:r>
      <w:r w:rsidR="00194F00">
        <w:t xml:space="preserve"> </w:t>
      </w:r>
      <w:r w:rsidR="00B13768">
        <w:t>of</w:t>
      </w:r>
      <w:r w:rsidR="00194F00">
        <w:t xml:space="preserve"> </w:t>
      </w:r>
      <w:r w:rsidR="00B13768">
        <w:t>new</w:t>
      </w:r>
      <w:r w:rsidR="00194F00">
        <w:t xml:space="preserve"> </w:t>
      </w:r>
      <w:r w:rsidR="00B13768">
        <w:t>rules</w:t>
      </w:r>
      <w:r w:rsidR="00194F00">
        <w:t xml:space="preserve"> </w:t>
      </w:r>
      <w:r w:rsidR="00B13768">
        <w:t>to</w:t>
      </w:r>
      <w:r w:rsidR="00194F00">
        <w:t xml:space="preserve"> </w:t>
      </w:r>
      <w:r w:rsidR="00B13768">
        <w:t>these</w:t>
      </w:r>
      <w:r w:rsidR="00194F00">
        <w:t xml:space="preserve"> </w:t>
      </w:r>
      <w:r w:rsidR="00B13768">
        <w:t>suppliers.</w:t>
      </w:r>
      <w:r w:rsidR="00194F00">
        <w:t xml:space="preserve"> </w:t>
      </w:r>
    </w:p>
    <w:p w:rsidR="007A72BB" w:rsidP="00B5529F">
      <w:pPr>
        <w:pStyle w:val="Answer"/>
      </w:pPr>
      <w:sdt>
        <w:sdtPr>
          <w:alias w:val="Witness"/>
          <w:id w:val="-123467038"/>
          <w:placeholder>
            <w:docPart w:val="CD14297C2D4B4F2C822317C7934D2EAF"/>
          </w:placeholder>
          <w:richText/>
        </w:sdtPr>
        <w:sdtContent>
          <w:r w:rsidRP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194F00">
        <w:t xml:space="preserve"> </w:t>
      </w:r>
      <w:r>
        <w:t>It</w:t>
      </w:r>
      <w:r w:rsidR="00194F00">
        <w:t xml:space="preserve"> </w:t>
      </w:r>
      <w:r>
        <w:t>did</w:t>
      </w:r>
      <w:r w:rsidR="00194F00">
        <w:t xml:space="preserve"> </w:t>
      </w:r>
      <w:r>
        <w:t>take</w:t>
      </w:r>
      <w:r w:rsidR="00194F00">
        <w:t xml:space="preserve"> </w:t>
      </w:r>
      <w:r>
        <w:t>some</w:t>
      </w:r>
      <w:r w:rsidR="00194F00">
        <w:t xml:space="preserve"> </w:t>
      </w:r>
      <w:r>
        <w:t>time.</w:t>
      </w:r>
    </w:p>
    <w:p w:rsidR="00341BB8" w:rsidP="00B5529F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830' dodsId=''&gt;"/>
          <w:id w:val="-645584254"/>
          <w:placeholder>
            <w:docPart w:val="3F45BFFFAF5F4937836E58E2BDC3F8B8"/>
          </w:placeholder>
          <w:richText/>
        </w:sdtPr>
        <w:sdtContent>
          <w:r w:rsidRPr="00ED3325" w:rsidR="007A72BB">
            <w:rPr>
              <w:b/>
            </w:rPr>
            <w:t>Paul</w:t>
          </w:r>
          <w:r w:rsidR="00194F00">
            <w:rPr>
              <w:b/>
            </w:rPr>
            <w:t xml:space="preserve"> </w:t>
          </w:r>
          <w:r w:rsidRPr="00ED3325" w:rsidR="007A72BB">
            <w:rPr>
              <w:b/>
            </w:rPr>
            <w:t>Howell:</w:t>
          </w:r>
        </w:sdtContent>
      </w:sdt>
      <w:r w:rsidR="00194F00">
        <w:t xml:space="preserve"> </w:t>
      </w:r>
      <w:r w:rsidR="00B13768">
        <w:t>You</w:t>
      </w:r>
      <w:r w:rsidR="00194F00">
        <w:t xml:space="preserve"> </w:t>
      </w:r>
      <w:r w:rsidR="00B13768">
        <w:t>could</w:t>
      </w:r>
      <w:r w:rsidR="00194F00">
        <w:t xml:space="preserve"> </w:t>
      </w:r>
      <w:r w:rsidR="00B13768">
        <w:t>see</w:t>
      </w:r>
      <w:r w:rsidR="00194F00">
        <w:t xml:space="preserve"> </w:t>
      </w:r>
      <w:r w:rsidR="00B13768">
        <w:t>the</w:t>
      </w:r>
      <w:r w:rsidR="00194F00">
        <w:t xml:space="preserve"> </w:t>
      </w:r>
      <w:r w:rsidR="00B13768">
        <w:t>market</w:t>
      </w:r>
      <w:r w:rsidR="00194F00">
        <w:t xml:space="preserve"> </w:t>
      </w:r>
      <w:r w:rsidR="00B13768">
        <w:t>changing</w:t>
      </w:r>
      <w:r w:rsidR="00194F00">
        <w:t xml:space="preserve"> </w:t>
      </w:r>
      <w:r w:rsidR="00B13768">
        <w:t>and</w:t>
      </w:r>
      <w:r w:rsidR="00194F00">
        <w:t xml:space="preserve"> </w:t>
      </w:r>
      <w:r w:rsidR="00B13768">
        <w:t>you</w:t>
      </w:r>
      <w:r w:rsidR="00194F00">
        <w:t xml:space="preserve"> </w:t>
      </w:r>
      <w:r w:rsidR="00B13768">
        <w:t>were</w:t>
      </w:r>
      <w:r w:rsidR="00194F00">
        <w:t xml:space="preserve"> </w:t>
      </w:r>
      <w:r w:rsidR="00B13768">
        <w:t>consulting,</w:t>
      </w:r>
      <w:r w:rsidR="00194F00">
        <w:t xml:space="preserve"> </w:t>
      </w:r>
      <w:r w:rsidR="00B13768">
        <w:t>but</w:t>
      </w:r>
      <w:r w:rsidR="00194F00">
        <w:t xml:space="preserve"> </w:t>
      </w:r>
      <w:r w:rsidR="00B13768">
        <w:t>you</w:t>
      </w:r>
      <w:r w:rsidR="00194F00">
        <w:t xml:space="preserve"> </w:t>
      </w:r>
      <w:r w:rsidR="00B13768">
        <w:t>were</w:t>
      </w:r>
      <w:r w:rsidR="00194F00">
        <w:t xml:space="preserve"> </w:t>
      </w:r>
      <w:r w:rsidR="00B13768">
        <w:t>not</w:t>
      </w:r>
      <w:r w:rsidR="00194F00">
        <w:t xml:space="preserve"> </w:t>
      </w:r>
      <w:r w:rsidR="00B13768">
        <w:t>making</w:t>
      </w:r>
      <w:r w:rsidR="00194F00">
        <w:t xml:space="preserve"> </w:t>
      </w:r>
      <w:r w:rsidR="00B13768">
        <w:t>any</w:t>
      </w:r>
      <w:r w:rsidR="00194F00">
        <w:t xml:space="preserve"> </w:t>
      </w:r>
      <w:r w:rsidR="00B13768">
        <w:t>difference.</w:t>
      </w:r>
      <w:r w:rsidR="00194F00">
        <w:t xml:space="preserve"> </w:t>
      </w:r>
    </w:p>
    <w:p w:rsidR="00692FD5" w:rsidP="00B5529F">
      <w:pPr>
        <w:pStyle w:val="Answer"/>
      </w:pPr>
      <w:sdt>
        <w:sdtPr>
          <w:alias w:val="Witness"/>
          <w:id w:val="25991190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ED3325">
        <w:t>On</w:t>
      </w:r>
      <w:r w:rsidR="00194F00">
        <w:t xml:space="preserve"> </w:t>
      </w:r>
      <w:r w:rsidR="00ED3325">
        <w:t>new</w:t>
      </w:r>
      <w:r w:rsidR="00194F00">
        <w:t xml:space="preserve"> </w:t>
      </w:r>
      <w:r w:rsidR="00ED3325">
        <w:t>firms</w:t>
      </w:r>
      <w:r w:rsidR="0076192F">
        <w:t>,</w:t>
      </w:r>
      <w:r w:rsidR="00194F00">
        <w:t xml:space="preserve"> </w:t>
      </w:r>
      <w:r w:rsidR="00ED3325">
        <w:t>we</w:t>
      </w:r>
      <w:r w:rsidR="00194F00">
        <w:t xml:space="preserve"> </w:t>
      </w:r>
      <w:r w:rsidR="00ED3325">
        <w:t>stop</w:t>
      </w:r>
      <w:r w:rsidR="0076192F">
        <w:t>ped</w:t>
      </w:r>
      <w:r w:rsidR="00ED3325">
        <w:t>.</w:t>
      </w:r>
      <w:r w:rsidR="00194F00">
        <w:t xml:space="preserve"> </w:t>
      </w:r>
      <w:r w:rsidR="0076192F">
        <w:t>We</w:t>
      </w:r>
      <w:r w:rsidR="00194F00">
        <w:t xml:space="preserve"> </w:t>
      </w:r>
      <w:r w:rsidR="0076192F">
        <w:t>increased</w:t>
      </w:r>
      <w:r w:rsidR="00194F00">
        <w:t xml:space="preserve"> </w:t>
      </w:r>
      <w:r w:rsidR="0076192F">
        <w:t>our</w:t>
      </w:r>
      <w:r w:rsidR="00194F00">
        <w:t xml:space="preserve"> </w:t>
      </w:r>
      <w:r w:rsidR="0076192F">
        <w:t>monitoring</w:t>
      </w:r>
      <w:r w:rsidR="00194F00">
        <w:t xml:space="preserve"> </w:t>
      </w:r>
      <w:r w:rsidR="0076192F">
        <w:t>on</w:t>
      </w:r>
      <w:r w:rsidR="00194F00">
        <w:t xml:space="preserve"> </w:t>
      </w:r>
      <w:r w:rsidR="0076192F">
        <w:t>that,</w:t>
      </w:r>
      <w:r w:rsidR="00194F00">
        <w:t xml:space="preserve"> </w:t>
      </w:r>
      <w:r w:rsidR="0076192F">
        <w:t>but</w:t>
      </w:r>
      <w:r w:rsidR="00194F00">
        <w:t xml:space="preserve"> </w:t>
      </w:r>
      <w:r w:rsidR="0076192F">
        <w:t>we</w:t>
      </w:r>
      <w:r w:rsidR="00194F00">
        <w:t xml:space="preserve"> </w:t>
      </w:r>
      <w:r w:rsidR="00ED3325">
        <w:t>found</w:t>
      </w:r>
      <w:r w:rsidR="00194F00">
        <w:t xml:space="preserve"> </w:t>
      </w:r>
      <w:r w:rsidR="00ED3325">
        <w:t>it</w:t>
      </w:r>
      <w:r w:rsidR="00194F00">
        <w:t xml:space="preserve"> </w:t>
      </w:r>
      <w:r w:rsidR="00ED3325">
        <w:t>difficult</w:t>
      </w:r>
      <w:r w:rsidR="0076192F">
        <w:t>,</w:t>
      </w:r>
      <w:r w:rsidR="00194F00">
        <w:t xml:space="preserve"> </w:t>
      </w:r>
      <w:r w:rsidR="0076192F">
        <w:t>I</w:t>
      </w:r>
      <w:r w:rsidR="00194F00">
        <w:t xml:space="preserve"> </w:t>
      </w:r>
      <w:r w:rsidR="0076192F">
        <w:t>freely</w:t>
      </w:r>
      <w:r w:rsidR="00194F00">
        <w:t xml:space="preserve"> </w:t>
      </w:r>
      <w:r w:rsidR="0076192F">
        <w:t>admit,</w:t>
      </w:r>
      <w:r w:rsidR="00194F00">
        <w:t xml:space="preserve"> </w:t>
      </w:r>
      <w:r w:rsidR="0076192F">
        <w:t>to</w:t>
      </w:r>
      <w:r w:rsidR="00194F00">
        <w:t xml:space="preserve"> </w:t>
      </w:r>
      <w:r w:rsidR="00ED3325">
        <w:t>find</w:t>
      </w:r>
      <w:r w:rsidR="00194F00">
        <w:t xml:space="preserve"> </w:t>
      </w:r>
      <w:r w:rsidR="00ED3325">
        <w:t>the</w:t>
      </w:r>
      <w:r w:rsidR="00194F00">
        <w:t xml:space="preserve"> </w:t>
      </w:r>
      <w:r w:rsidR="00ED3325">
        <w:t>right</w:t>
      </w:r>
      <w:r w:rsidR="00194F00">
        <w:t xml:space="preserve"> </w:t>
      </w:r>
      <w:r w:rsidR="00ED3325">
        <w:t>set</w:t>
      </w:r>
      <w:r w:rsidR="00194F00">
        <w:t xml:space="preserve"> </w:t>
      </w:r>
      <w:r w:rsidR="00ED3325">
        <w:t>of</w:t>
      </w:r>
      <w:r w:rsidR="00194F00">
        <w:t xml:space="preserve"> </w:t>
      </w:r>
      <w:r w:rsidR="00ED3325">
        <w:t>rules</w:t>
      </w:r>
      <w:r w:rsidR="0076192F">
        <w:t>,</w:t>
      </w:r>
      <w:r w:rsidR="00194F00">
        <w:t xml:space="preserve"> </w:t>
      </w:r>
      <w:r w:rsidR="0076192F">
        <w:t>and</w:t>
      </w:r>
      <w:r w:rsidR="00194F00">
        <w:t xml:space="preserve"> </w:t>
      </w:r>
      <w:r w:rsidR="0076192F">
        <w:t>I</w:t>
      </w:r>
      <w:r w:rsidR="00194F00">
        <w:t xml:space="preserve"> </w:t>
      </w:r>
      <w:r w:rsidR="0076192F">
        <w:t>am</w:t>
      </w:r>
      <w:r w:rsidR="00194F00">
        <w:t xml:space="preserve"> </w:t>
      </w:r>
      <w:r w:rsidR="0076192F">
        <w:t>talking</w:t>
      </w:r>
      <w:r w:rsidR="00194F00">
        <w:t xml:space="preserve"> </w:t>
      </w:r>
      <w:r w:rsidR="0076192F">
        <w:t>late</w:t>
      </w:r>
      <w:r w:rsidR="00194F00">
        <w:t xml:space="preserve"> </w:t>
      </w:r>
      <w:r w:rsidR="0076192F">
        <w:t>2019,</w:t>
      </w:r>
      <w:r w:rsidR="00194F00">
        <w:t xml:space="preserve"> </w:t>
      </w:r>
      <w:r w:rsidR="0076192F">
        <w:t>for</w:t>
      </w:r>
      <w:r w:rsidR="00194F00">
        <w:t xml:space="preserve"> </w:t>
      </w:r>
      <w:r w:rsidR="0076192F">
        <w:t>existing</w:t>
      </w:r>
      <w:r w:rsidR="00194F00">
        <w:t xml:space="preserve"> </w:t>
      </w:r>
      <w:r w:rsidR="0076192F">
        <w:t>firms.</w:t>
      </w:r>
      <w:r w:rsidR="00194F00">
        <w:t xml:space="preserve"> </w:t>
      </w:r>
      <w:r w:rsidR="0076192F">
        <w:t>The</w:t>
      </w:r>
      <w:r w:rsidR="00194F00">
        <w:t xml:space="preserve"> </w:t>
      </w:r>
      <w:r w:rsidR="007E474E">
        <w:t>older</w:t>
      </w:r>
      <w:r w:rsidR="00194F00">
        <w:t xml:space="preserve"> </w:t>
      </w:r>
      <w:r w:rsidR="007E474E">
        <w:t>firms</w:t>
      </w:r>
      <w:r w:rsidR="00194F00">
        <w:t xml:space="preserve"> </w:t>
      </w:r>
      <w:r w:rsidR="007E474E">
        <w:t>all</w:t>
      </w:r>
      <w:r w:rsidR="00194F00">
        <w:t xml:space="preserve"> </w:t>
      </w:r>
      <w:r w:rsidR="007E474E">
        <w:t>said,</w:t>
      </w:r>
      <w:r w:rsidR="00194F00">
        <w:t xml:space="preserve"> </w:t>
      </w:r>
      <w:r w:rsidR="007E474E">
        <w:t>“There</w:t>
      </w:r>
      <w:r w:rsidR="00194F00">
        <w:t xml:space="preserve"> </w:t>
      </w:r>
      <w:r w:rsidR="007E474E">
        <w:t>should</w:t>
      </w:r>
      <w:r w:rsidR="00194F00">
        <w:t xml:space="preserve"> </w:t>
      </w:r>
      <w:r w:rsidR="007E474E">
        <w:t>be</w:t>
      </w:r>
      <w:r w:rsidR="00194F00">
        <w:t xml:space="preserve"> </w:t>
      </w:r>
      <w:r w:rsidR="007E474E">
        <w:t>exactly</w:t>
      </w:r>
      <w:r w:rsidR="00194F00">
        <w:t xml:space="preserve"> </w:t>
      </w:r>
      <w:r w:rsidR="007E474E">
        <w:t>the</w:t>
      </w:r>
      <w:r w:rsidR="00194F00">
        <w:t xml:space="preserve"> </w:t>
      </w:r>
      <w:r w:rsidR="007E474E">
        <w:t>same</w:t>
      </w:r>
      <w:r w:rsidR="00194F00">
        <w:t xml:space="preserve"> </w:t>
      </w:r>
      <w:r w:rsidR="007E474E">
        <w:t>kind</w:t>
      </w:r>
      <w:r w:rsidR="00194F00">
        <w:t xml:space="preserve"> </w:t>
      </w:r>
      <w:r w:rsidR="007E474E">
        <w:t>of</w:t>
      </w:r>
      <w:r w:rsidR="00194F00">
        <w:t xml:space="preserve"> </w:t>
      </w:r>
      <w:r w:rsidR="007E474E">
        <w:t>set</w:t>
      </w:r>
      <w:r w:rsidR="00194F00">
        <w:t xml:space="preserve"> </w:t>
      </w:r>
      <w:r w:rsidR="007E474E">
        <w:t>of</w:t>
      </w:r>
      <w:r w:rsidR="00194F00">
        <w:t xml:space="preserve"> </w:t>
      </w:r>
      <w:r w:rsidR="007E474E">
        <w:t>rules</w:t>
      </w:r>
      <w:r w:rsidR="00194F00">
        <w:t xml:space="preserve"> </w:t>
      </w:r>
      <w:r w:rsidR="007E474E">
        <w:t>as</w:t>
      </w:r>
      <w:r w:rsidR="00194F00">
        <w:t xml:space="preserve"> </w:t>
      </w:r>
      <w:r w:rsidR="007E474E">
        <w:t>in</w:t>
      </w:r>
      <w:r w:rsidR="00194F00">
        <w:t xml:space="preserve"> </w:t>
      </w:r>
      <w:r w:rsidR="007E474E">
        <w:t>the</w:t>
      </w:r>
      <w:r w:rsidR="00194F00">
        <w:t xml:space="preserve"> </w:t>
      </w:r>
      <w:r w:rsidR="007E474E">
        <w:t>financial</w:t>
      </w:r>
      <w:r w:rsidR="00194F00">
        <w:t xml:space="preserve"> </w:t>
      </w:r>
      <w:r w:rsidR="007E474E">
        <w:t>sector”</w:t>
      </w:r>
      <w:r w:rsidR="00ED3325">
        <w:t>.</w:t>
      </w:r>
      <w:r w:rsidR="00194F00">
        <w:t xml:space="preserve"> </w:t>
      </w:r>
      <w:r w:rsidR="007E474E">
        <w:t>The</w:t>
      </w:r>
      <w:r w:rsidR="00194F00">
        <w:t xml:space="preserve"> </w:t>
      </w:r>
      <w:r w:rsidR="007E474E">
        <w:t>newer</w:t>
      </w:r>
      <w:r w:rsidR="00194F00">
        <w:t xml:space="preserve"> </w:t>
      </w:r>
      <w:r w:rsidR="007E474E">
        <w:t>firms</w:t>
      </w:r>
      <w:r w:rsidR="00194F00">
        <w:t xml:space="preserve"> </w:t>
      </w:r>
      <w:r w:rsidR="007E474E">
        <w:t>said,</w:t>
      </w:r>
      <w:r w:rsidR="00194F00">
        <w:t xml:space="preserve"> </w:t>
      </w:r>
      <w:r w:rsidR="007E474E">
        <w:t>“If</w:t>
      </w:r>
      <w:r w:rsidR="00194F00">
        <w:t xml:space="preserve"> </w:t>
      </w:r>
      <w:r w:rsidR="007E474E">
        <w:t>you</w:t>
      </w:r>
      <w:r w:rsidR="00194F00">
        <w:t xml:space="preserve"> </w:t>
      </w:r>
      <w:r w:rsidR="007E474E">
        <w:t>put</w:t>
      </w:r>
      <w:r w:rsidR="00194F00">
        <w:t xml:space="preserve"> </w:t>
      </w:r>
      <w:r w:rsidR="007E474E">
        <w:t>any</w:t>
      </w:r>
      <w:r w:rsidR="00194F00">
        <w:t xml:space="preserve"> </w:t>
      </w:r>
      <w:r w:rsidR="007E474E">
        <w:t>rules</w:t>
      </w:r>
      <w:r w:rsidR="00194F00">
        <w:t xml:space="preserve"> </w:t>
      </w:r>
      <w:r w:rsidR="007E474E">
        <w:t>like</w:t>
      </w:r>
      <w:r w:rsidR="00194F00">
        <w:t xml:space="preserve"> </w:t>
      </w:r>
      <w:r w:rsidR="007E474E">
        <w:t>that</w:t>
      </w:r>
      <w:r w:rsidR="00194F00">
        <w:t xml:space="preserve"> </w:t>
      </w:r>
      <w:r w:rsidR="007E474E">
        <w:t>in,</w:t>
      </w:r>
      <w:r w:rsidR="00194F00">
        <w:t xml:space="preserve"> </w:t>
      </w:r>
      <w:r w:rsidR="007E474E">
        <w:t>you</w:t>
      </w:r>
      <w:r w:rsidR="00194F00">
        <w:t xml:space="preserve"> </w:t>
      </w:r>
      <w:r w:rsidR="007E474E">
        <w:t>will</w:t>
      </w:r>
      <w:r w:rsidR="00194F00">
        <w:t xml:space="preserve"> </w:t>
      </w:r>
      <w:r w:rsidR="007E474E">
        <w:t>drive</w:t>
      </w:r>
      <w:r w:rsidR="00194F00">
        <w:t xml:space="preserve"> </w:t>
      </w:r>
      <w:r w:rsidR="007E474E">
        <w:t>us</w:t>
      </w:r>
      <w:r w:rsidR="00194F00">
        <w:t xml:space="preserve"> </w:t>
      </w:r>
      <w:r w:rsidR="007E474E">
        <w:t>all</w:t>
      </w:r>
      <w:r w:rsidR="00194F00">
        <w:t xml:space="preserve"> </w:t>
      </w:r>
      <w:r w:rsidR="007E474E">
        <w:t>out</w:t>
      </w:r>
      <w:r w:rsidR="00194F00">
        <w:t xml:space="preserve"> </w:t>
      </w:r>
      <w:r w:rsidR="007E474E">
        <w:t>of</w:t>
      </w:r>
      <w:r w:rsidR="00194F00">
        <w:t xml:space="preserve"> </w:t>
      </w:r>
      <w:r w:rsidR="007E474E">
        <w:t>business</w:t>
      </w:r>
      <w:r w:rsidR="007A72BB">
        <w:t>”</w:t>
      </w:r>
      <w:r w:rsidR="007E474E">
        <w:t>.</w:t>
      </w:r>
      <w:r w:rsidR="00194F00">
        <w:t xml:space="preserve"> </w:t>
      </w:r>
      <w:r w:rsidR="009D6A5A">
        <w:t>We</w:t>
      </w:r>
      <w:r w:rsidR="00194F00">
        <w:t xml:space="preserve"> </w:t>
      </w:r>
      <w:r w:rsidR="009D6A5A">
        <w:t>were</w:t>
      </w:r>
      <w:r w:rsidR="00194F00">
        <w:t xml:space="preserve"> </w:t>
      </w:r>
      <w:r w:rsidR="009D6A5A">
        <w:t>struggling</w:t>
      </w:r>
      <w:r w:rsidR="00194F00">
        <w:t xml:space="preserve"> </w:t>
      </w:r>
      <w:r w:rsidR="009D6A5A">
        <w:t>with</w:t>
      </w:r>
      <w:r w:rsidR="00194F00">
        <w:t xml:space="preserve"> </w:t>
      </w:r>
      <w:r w:rsidR="009D6A5A">
        <w:t>what</w:t>
      </w:r>
      <w:r w:rsidR="00194F00">
        <w:t xml:space="preserve"> </w:t>
      </w:r>
      <w:r w:rsidR="009D6A5A">
        <w:t>was</w:t>
      </w:r>
      <w:r w:rsidR="00194F00">
        <w:t xml:space="preserve"> </w:t>
      </w:r>
      <w:r w:rsidR="009D6A5A">
        <w:t>the</w:t>
      </w:r>
      <w:r w:rsidR="00194F00">
        <w:t xml:space="preserve"> </w:t>
      </w:r>
      <w:r w:rsidR="009D6A5A">
        <w:t>right</w:t>
      </w:r>
      <w:r w:rsidR="00194F00">
        <w:t xml:space="preserve"> </w:t>
      </w:r>
      <w:r w:rsidR="009D6A5A">
        <w:t>formulation.</w:t>
      </w:r>
      <w:r w:rsidR="00194F00">
        <w:t xml:space="preserve"> </w:t>
      </w:r>
      <w:r w:rsidR="009D6A5A">
        <w:t>As</w:t>
      </w:r>
      <w:r w:rsidR="00194F00">
        <w:t xml:space="preserve"> </w:t>
      </w:r>
      <w:r w:rsidR="009D6A5A">
        <w:t>I</w:t>
      </w:r>
      <w:r w:rsidR="00194F00">
        <w:t xml:space="preserve"> </w:t>
      </w:r>
      <w:r w:rsidR="009D6A5A">
        <w:t>said,</w:t>
      </w:r>
      <w:r w:rsidR="00194F00">
        <w:t xml:space="preserve"> </w:t>
      </w:r>
      <w:r w:rsidR="009D6A5A">
        <w:t>I</w:t>
      </w:r>
      <w:r w:rsidR="00194F00">
        <w:t xml:space="preserve"> </w:t>
      </w:r>
      <w:r w:rsidR="009D6A5A">
        <w:t>left</w:t>
      </w:r>
      <w:r w:rsidR="00194F00">
        <w:t xml:space="preserve"> </w:t>
      </w:r>
      <w:r w:rsidR="009D6A5A">
        <w:t>at</w:t>
      </w:r>
      <w:r w:rsidR="00194F00">
        <w:t xml:space="preserve"> </w:t>
      </w:r>
      <w:r w:rsidR="009D6A5A">
        <w:t>the</w:t>
      </w:r>
      <w:r w:rsidR="00194F00">
        <w:t xml:space="preserve"> </w:t>
      </w:r>
      <w:r w:rsidR="009D6A5A">
        <w:t>start</w:t>
      </w:r>
      <w:r w:rsidR="00194F00">
        <w:t xml:space="preserve"> </w:t>
      </w:r>
      <w:r w:rsidR="009D6A5A">
        <w:t>of</w:t>
      </w:r>
      <w:r w:rsidR="00194F00">
        <w:t xml:space="preserve"> </w:t>
      </w:r>
      <w:r w:rsidR="009D6A5A">
        <w:t>2020,</w:t>
      </w:r>
      <w:r w:rsidR="00194F00">
        <w:t xml:space="preserve"> </w:t>
      </w:r>
      <w:r w:rsidR="009D6A5A">
        <w:t>but</w:t>
      </w:r>
      <w:r w:rsidR="00194F00">
        <w:t xml:space="preserve"> </w:t>
      </w:r>
      <w:r w:rsidR="009D6A5A">
        <w:t>that</w:t>
      </w:r>
      <w:r w:rsidR="00194F00">
        <w:t xml:space="preserve"> </w:t>
      </w:r>
      <w:r w:rsidR="009D6A5A">
        <w:t>piece</w:t>
      </w:r>
      <w:r w:rsidR="00194F00">
        <w:t xml:space="preserve"> </w:t>
      </w:r>
      <w:r w:rsidR="009D6A5A">
        <w:t>of</w:t>
      </w:r>
      <w:r w:rsidR="00194F00">
        <w:t xml:space="preserve"> </w:t>
      </w:r>
      <w:r w:rsidR="009D6A5A">
        <w:t>work</w:t>
      </w:r>
      <w:r w:rsidR="00194F00">
        <w:t xml:space="preserve"> </w:t>
      </w:r>
      <w:r w:rsidR="009D6A5A">
        <w:t>was</w:t>
      </w:r>
      <w:r w:rsidR="00194F00">
        <w:t xml:space="preserve"> </w:t>
      </w:r>
      <w:r w:rsidR="009D6A5A">
        <w:t>supposed</w:t>
      </w:r>
      <w:r w:rsidR="00194F00">
        <w:t xml:space="preserve"> </w:t>
      </w:r>
      <w:r w:rsidR="009D6A5A">
        <w:t>to</w:t>
      </w:r>
      <w:r w:rsidR="00194F00">
        <w:t xml:space="preserve"> </w:t>
      </w:r>
      <w:r w:rsidR="009D6A5A">
        <w:t>be</w:t>
      </w:r>
      <w:r w:rsidR="00194F00">
        <w:t xml:space="preserve"> </w:t>
      </w:r>
      <w:r w:rsidR="009D6A5A">
        <w:t>finished</w:t>
      </w:r>
      <w:r w:rsidR="00194F00">
        <w:t xml:space="preserve"> </w:t>
      </w:r>
      <w:r w:rsidR="009D6A5A">
        <w:t>shortly</w:t>
      </w:r>
      <w:r w:rsidR="00194F00">
        <w:t xml:space="preserve"> </w:t>
      </w:r>
      <w:r w:rsidR="009D6A5A">
        <w:t>afterwards.</w:t>
      </w:r>
      <w:r w:rsidR="00194F00">
        <w:t xml:space="preserve"> </w:t>
      </w:r>
    </w:p>
    <w:p w:rsidR="00ED3325" w:rsidP="00B5529F">
      <w:pPr>
        <w:pStyle w:val="Question"/>
      </w:pPr>
      <w:sdt>
        <w:sdtPr>
          <w:alias w:val="Member"/>
          <w:tag w:val="&lt;Member mnisId='4830' dodsId=''&gt;"/>
          <w:id w:val="-1488863620"/>
          <w:placeholder>
            <w:docPart w:val="DefaultPlaceholder_-1854013440"/>
          </w:placeholder>
          <w:richText/>
        </w:sdtPr>
        <w:sdtContent>
          <w:r w:rsidRPr="00692FD5" w:rsidR="00692FD5">
            <w:rPr>
              <w:b/>
            </w:rPr>
            <w:t>Paul</w:t>
          </w:r>
          <w:r w:rsidR="00194F00">
            <w:rPr>
              <w:b/>
            </w:rPr>
            <w:t xml:space="preserve"> </w:t>
          </w:r>
          <w:r w:rsidRPr="00692FD5" w:rsidR="00692FD5">
            <w:rPr>
              <w:b/>
            </w:rPr>
            <w:t>Howell:</w:t>
          </w:r>
        </w:sdtContent>
      </w:sdt>
      <w:r w:rsidR="00194F00">
        <w:t xml:space="preserve"> </w:t>
      </w:r>
      <w:r w:rsidR="00692FD5">
        <w:t>Is</w:t>
      </w:r>
      <w:r w:rsidR="00194F00">
        <w:t xml:space="preserve"> </w:t>
      </w:r>
      <w:r w:rsidR="00692FD5">
        <w:t>that</w:t>
      </w:r>
      <w:r w:rsidR="00194F00">
        <w:t xml:space="preserve"> </w:t>
      </w:r>
      <w:r w:rsidR="00692FD5">
        <w:t>not</w:t>
      </w:r>
      <w:r w:rsidR="00194F00">
        <w:t xml:space="preserve"> </w:t>
      </w:r>
      <w:r w:rsidR="00692FD5">
        <w:t>your</w:t>
      </w:r>
      <w:r w:rsidR="00194F00">
        <w:t xml:space="preserve"> </w:t>
      </w:r>
      <w:r w:rsidR="00692FD5">
        <w:t>role?</w:t>
      </w:r>
      <w:r w:rsidR="00194F00">
        <w:t xml:space="preserve"> </w:t>
      </w:r>
      <w:r w:rsidR="009D6A5A">
        <w:t>You</w:t>
      </w:r>
      <w:r w:rsidR="00194F00">
        <w:t xml:space="preserve"> </w:t>
      </w:r>
      <w:r w:rsidR="009D6A5A">
        <w:t>are</w:t>
      </w:r>
      <w:r w:rsidR="00194F00">
        <w:t xml:space="preserve"> </w:t>
      </w:r>
      <w:r w:rsidR="009D6A5A">
        <w:t>saying</w:t>
      </w:r>
      <w:r w:rsidR="00194F00">
        <w:t xml:space="preserve"> </w:t>
      </w:r>
      <w:r w:rsidR="009D6A5A">
        <w:t>you</w:t>
      </w:r>
      <w:r w:rsidR="00194F00">
        <w:t xml:space="preserve"> </w:t>
      </w:r>
      <w:r w:rsidR="009D6A5A">
        <w:t>are</w:t>
      </w:r>
      <w:r w:rsidR="00194F00">
        <w:t xml:space="preserve"> </w:t>
      </w:r>
      <w:r w:rsidR="009D6A5A">
        <w:t>struggling</w:t>
      </w:r>
      <w:r w:rsidR="00194F00">
        <w:t xml:space="preserve"> </w:t>
      </w:r>
      <w:r w:rsidR="009D6A5A">
        <w:t>with</w:t>
      </w:r>
      <w:r w:rsidR="00194F00">
        <w:t xml:space="preserve"> </w:t>
      </w:r>
      <w:r w:rsidR="009D6A5A">
        <w:t>it</w:t>
      </w:r>
      <w:r w:rsidR="00194F00">
        <w:t xml:space="preserve"> </w:t>
      </w:r>
      <w:r w:rsidR="009D6A5A">
        <w:t>and</w:t>
      </w:r>
      <w:r w:rsidR="00194F00">
        <w:t xml:space="preserve"> </w:t>
      </w:r>
      <w:r w:rsidR="009D6A5A">
        <w:t>you</w:t>
      </w:r>
      <w:r w:rsidR="00194F00">
        <w:t xml:space="preserve"> </w:t>
      </w:r>
      <w:r w:rsidR="009D6A5A">
        <w:t>have</w:t>
      </w:r>
      <w:r w:rsidR="00194F00">
        <w:t xml:space="preserve"> </w:t>
      </w:r>
      <w:r w:rsidR="009D6A5A">
        <w:t>to</w:t>
      </w:r>
      <w:r w:rsidR="00194F00">
        <w:t xml:space="preserve"> </w:t>
      </w:r>
      <w:r w:rsidR="009D6A5A">
        <w:t>find</w:t>
      </w:r>
      <w:r w:rsidR="00194F00">
        <w:t xml:space="preserve"> </w:t>
      </w:r>
      <w:r w:rsidR="009D6A5A">
        <w:t>a</w:t>
      </w:r>
      <w:r w:rsidR="00194F00">
        <w:t xml:space="preserve"> </w:t>
      </w:r>
      <w:r w:rsidR="009D6A5A">
        <w:t>balance</w:t>
      </w:r>
      <w:r w:rsidR="00194F00">
        <w:t xml:space="preserve"> </w:t>
      </w:r>
      <w:r w:rsidR="009D6A5A">
        <w:t>between</w:t>
      </w:r>
      <w:r w:rsidR="00194F00">
        <w:t xml:space="preserve"> </w:t>
      </w:r>
      <w:r w:rsidR="009D6A5A">
        <w:t>the</w:t>
      </w:r>
      <w:r w:rsidR="00194F00">
        <w:t xml:space="preserve"> </w:t>
      </w:r>
      <w:r w:rsidR="009D6A5A">
        <w:t>existing</w:t>
      </w:r>
      <w:r w:rsidR="00194F00">
        <w:t xml:space="preserve"> </w:t>
      </w:r>
      <w:r w:rsidR="009D6A5A">
        <w:t>suppliers</w:t>
      </w:r>
      <w:r w:rsidR="00194F00">
        <w:t xml:space="preserve"> </w:t>
      </w:r>
      <w:r w:rsidR="009D6A5A">
        <w:t>and</w:t>
      </w:r>
      <w:r w:rsidR="00194F00">
        <w:t xml:space="preserve"> </w:t>
      </w:r>
      <w:r w:rsidR="009D6A5A">
        <w:t>the</w:t>
      </w:r>
      <w:r w:rsidR="00194F00">
        <w:t xml:space="preserve"> </w:t>
      </w:r>
      <w:r w:rsidR="009D6A5A">
        <w:t>new</w:t>
      </w:r>
      <w:r w:rsidR="00194F00">
        <w:t xml:space="preserve"> </w:t>
      </w:r>
      <w:r w:rsidR="009D6A5A">
        <w:t>suppliers.</w:t>
      </w:r>
      <w:r w:rsidR="00194F00">
        <w:t xml:space="preserve"> </w:t>
      </w:r>
      <w:r w:rsidR="00DF05C6">
        <w:t>Was</w:t>
      </w:r>
      <w:r w:rsidR="00194F00">
        <w:t xml:space="preserve"> </w:t>
      </w:r>
      <w:r w:rsidR="00DF05C6">
        <w:t>it</w:t>
      </w:r>
      <w:r w:rsidR="00194F00">
        <w:t xml:space="preserve"> </w:t>
      </w:r>
      <w:r w:rsidR="00DF05C6">
        <w:t>the</w:t>
      </w:r>
      <w:r w:rsidR="00194F00">
        <w:t xml:space="preserve"> </w:t>
      </w:r>
      <w:r w:rsidR="00DF05C6">
        <w:t>competence</w:t>
      </w:r>
      <w:r w:rsidR="00194F00">
        <w:t xml:space="preserve"> </w:t>
      </w:r>
      <w:r w:rsidR="00DF05C6">
        <w:t>of</w:t>
      </w:r>
      <w:r w:rsidR="00194F00">
        <w:t xml:space="preserve"> </w:t>
      </w:r>
      <w:r w:rsidR="00DF05C6">
        <w:t>Ofgem</w:t>
      </w:r>
      <w:r w:rsidR="00174C7E">
        <w:t>,</w:t>
      </w:r>
      <w:r w:rsidR="00194F00">
        <w:t xml:space="preserve"> </w:t>
      </w:r>
      <w:r w:rsidR="00DF05C6">
        <w:t>or</w:t>
      </w:r>
      <w:r w:rsidR="00194F00">
        <w:t xml:space="preserve"> </w:t>
      </w:r>
      <w:r w:rsidR="00DF05C6">
        <w:t>was</w:t>
      </w:r>
      <w:r w:rsidR="00194F00">
        <w:t xml:space="preserve"> </w:t>
      </w:r>
      <w:r w:rsidR="00DF05C6">
        <w:t>it</w:t>
      </w:r>
      <w:r w:rsidR="00194F00">
        <w:t xml:space="preserve"> </w:t>
      </w:r>
      <w:r w:rsidR="00DF05C6">
        <w:t>the</w:t>
      </w:r>
      <w:r w:rsidR="00194F00">
        <w:t xml:space="preserve"> </w:t>
      </w:r>
      <w:r w:rsidR="00DF05C6">
        <w:t>resources</w:t>
      </w:r>
      <w:r w:rsidR="00194F00">
        <w:t xml:space="preserve"> </w:t>
      </w:r>
      <w:r w:rsidR="00DF05C6">
        <w:t>in</w:t>
      </w:r>
      <w:r w:rsidR="00194F00">
        <w:t xml:space="preserve"> </w:t>
      </w:r>
      <w:r w:rsidR="00DF05C6">
        <w:t>Ofgem?</w:t>
      </w:r>
      <w:r w:rsidR="00194F00">
        <w:t xml:space="preserve"> </w:t>
      </w:r>
      <w:r w:rsidR="00DF05C6">
        <w:t>What</w:t>
      </w:r>
      <w:r w:rsidR="00194F00">
        <w:t xml:space="preserve"> </w:t>
      </w:r>
      <w:r w:rsidR="00DF05C6">
        <w:t>was</w:t>
      </w:r>
      <w:r w:rsidR="00194F00">
        <w:t xml:space="preserve"> </w:t>
      </w:r>
      <w:r w:rsidR="00DF05C6">
        <w:t>stopping</w:t>
      </w:r>
      <w:r w:rsidR="00194F00">
        <w:t xml:space="preserve"> </w:t>
      </w:r>
      <w:r w:rsidR="00DF05C6">
        <w:t>you</w:t>
      </w:r>
      <w:r w:rsidR="00194F00">
        <w:t xml:space="preserve"> </w:t>
      </w:r>
      <w:r w:rsidR="00DF05C6">
        <w:t>from</w:t>
      </w:r>
      <w:r w:rsidR="00194F00">
        <w:t xml:space="preserve"> </w:t>
      </w:r>
      <w:r w:rsidR="00DF05C6">
        <w:t>getting</w:t>
      </w:r>
      <w:r w:rsidR="00194F00">
        <w:t xml:space="preserve"> </w:t>
      </w:r>
      <w:r w:rsidR="00DF05C6">
        <w:t>to</w:t>
      </w:r>
      <w:r w:rsidR="00194F00">
        <w:t xml:space="preserve"> </w:t>
      </w:r>
      <w:r w:rsidR="00DF05C6">
        <w:t>a</w:t>
      </w:r>
      <w:r w:rsidR="00194F00">
        <w:t xml:space="preserve"> </w:t>
      </w:r>
      <w:r w:rsidR="00DF05C6">
        <w:t>conclusion</w:t>
      </w:r>
      <w:r w:rsidR="00194F00">
        <w:t xml:space="preserve"> </w:t>
      </w:r>
      <w:r w:rsidR="00DF05C6">
        <w:t>at</w:t>
      </w:r>
      <w:r w:rsidR="00194F00">
        <w:t xml:space="preserve"> </w:t>
      </w:r>
      <w:r w:rsidR="00DF05C6">
        <w:t>a</w:t>
      </w:r>
      <w:r w:rsidR="00194F00">
        <w:t xml:space="preserve"> </w:t>
      </w:r>
      <w:r w:rsidR="00DF05C6">
        <w:t>timely</w:t>
      </w:r>
      <w:r w:rsidR="00194F00">
        <w:t xml:space="preserve"> </w:t>
      </w:r>
      <w:r w:rsidR="00DF05C6">
        <w:t>point</w:t>
      </w:r>
      <w:r w:rsidR="00194F00">
        <w:t xml:space="preserve"> </w:t>
      </w:r>
      <w:r w:rsidR="00DF05C6">
        <w:t>whereby</w:t>
      </w:r>
      <w:r w:rsidR="00194F00">
        <w:t xml:space="preserve"> </w:t>
      </w:r>
      <w:r w:rsidR="00DF05C6">
        <w:t>the</w:t>
      </w:r>
      <w:r w:rsidR="00194F00">
        <w:t xml:space="preserve"> </w:t>
      </w:r>
      <w:r w:rsidR="00DF05C6">
        <w:t>difference</w:t>
      </w:r>
      <w:r w:rsidR="00194F00">
        <w:t xml:space="preserve"> </w:t>
      </w:r>
      <w:r w:rsidR="00DF05C6">
        <w:t>could</w:t>
      </w:r>
      <w:r w:rsidR="00194F00">
        <w:t xml:space="preserve"> </w:t>
      </w:r>
      <w:r w:rsidR="00DF05C6">
        <w:t>be</w:t>
      </w:r>
      <w:r w:rsidR="00194F00">
        <w:t xml:space="preserve"> </w:t>
      </w:r>
      <w:r w:rsidR="00DF05C6">
        <w:t>made</w:t>
      </w:r>
      <w:r w:rsidR="00194F00">
        <w:t xml:space="preserve"> </w:t>
      </w:r>
      <w:r w:rsidR="00DF05C6">
        <w:t>to</w:t>
      </w:r>
      <w:r w:rsidR="00194F00">
        <w:t xml:space="preserve"> </w:t>
      </w:r>
      <w:r w:rsidR="00DF05C6">
        <w:t>the</w:t>
      </w:r>
      <w:r w:rsidR="00194F00">
        <w:t xml:space="preserve"> </w:t>
      </w:r>
      <w:r w:rsidR="00DF05C6">
        <w:t>market?</w:t>
      </w:r>
    </w:p>
    <w:p w:rsidR="006B3DAF" w:rsidP="00B5529F">
      <w:pPr>
        <w:pStyle w:val="Answer"/>
      </w:pPr>
      <w:sdt>
        <w:sdtPr>
          <w:alias w:val="Witness"/>
          <w:id w:val="-1572425403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DF05C6">
        <w:t>I</w:t>
      </w:r>
      <w:r w:rsidR="00194F00">
        <w:t xml:space="preserve"> </w:t>
      </w:r>
      <w:r w:rsidR="00DF05C6">
        <w:t>suppose</w:t>
      </w:r>
      <w:r w:rsidR="00194F00">
        <w:t xml:space="preserve"> </w:t>
      </w:r>
      <w:r w:rsidR="00DF05C6">
        <w:t>that</w:t>
      </w:r>
      <w:r w:rsidR="00194F00">
        <w:t xml:space="preserve"> </w:t>
      </w:r>
      <w:r w:rsidR="00DF05C6">
        <w:t>I</w:t>
      </w:r>
      <w:r w:rsidR="00194F00">
        <w:t xml:space="preserve"> </w:t>
      </w:r>
      <w:r w:rsidR="00DF05C6">
        <w:t>will</w:t>
      </w:r>
      <w:r w:rsidR="00194F00">
        <w:t xml:space="preserve"> </w:t>
      </w:r>
      <w:r w:rsidR="00DF05C6">
        <w:t>give</w:t>
      </w:r>
      <w:r w:rsidR="00194F00">
        <w:t xml:space="preserve"> </w:t>
      </w:r>
      <w:r w:rsidR="00DF05C6">
        <w:t>three</w:t>
      </w:r>
      <w:r w:rsidR="00194F00">
        <w:t xml:space="preserve"> </w:t>
      </w:r>
      <w:r w:rsidR="00DF05C6">
        <w:t>points</w:t>
      </w:r>
      <w:r w:rsidR="00194F00">
        <w:t xml:space="preserve"> </w:t>
      </w:r>
      <w:r w:rsidR="00DF05C6">
        <w:t>in</w:t>
      </w:r>
      <w:r w:rsidR="00194F00">
        <w:t xml:space="preserve"> </w:t>
      </w:r>
      <w:r w:rsidR="00DF05C6">
        <w:t>response</w:t>
      </w:r>
      <w:r w:rsidR="00194F00">
        <w:t xml:space="preserve"> </w:t>
      </w:r>
      <w:r w:rsidR="00DF05C6">
        <w:t>to</w:t>
      </w:r>
      <w:r w:rsidR="00194F00">
        <w:t xml:space="preserve"> </w:t>
      </w:r>
      <w:r w:rsidR="00DF05C6">
        <w:t>that.</w:t>
      </w:r>
      <w:r w:rsidR="00194F00">
        <w:t xml:space="preserve"> </w:t>
      </w:r>
      <w:r w:rsidR="00DF05C6">
        <w:t>One</w:t>
      </w:r>
      <w:r w:rsidR="00194F00">
        <w:t xml:space="preserve"> </w:t>
      </w:r>
      <w:r w:rsidR="00DF05C6">
        <w:t>would</w:t>
      </w:r>
      <w:r w:rsidR="00194F00">
        <w:t xml:space="preserve"> </w:t>
      </w:r>
      <w:r w:rsidR="00DF05C6">
        <w:t>be</w:t>
      </w:r>
      <w:r w:rsidR="00194F00">
        <w:t xml:space="preserve"> </w:t>
      </w:r>
      <w:r w:rsidR="00DF05C6">
        <w:t>that</w:t>
      </w:r>
      <w:r w:rsidR="00194F00">
        <w:t xml:space="preserve"> </w:t>
      </w:r>
      <w:r w:rsidR="00DF05C6">
        <w:t>resources</w:t>
      </w:r>
      <w:r w:rsidR="00194F00">
        <w:t xml:space="preserve"> </w:t>
      </w:r>
      <w:r w:rsidR="00DF05C6">
        <w:t>were</w:t>
      </w:r>
      <w:r w:rsidR="00194F00">
        <w:t xml:space="preserve"> </w:t>
      </w:r>
      <w:r w:rsidR="00DF05C6">
        <w:t>somewhat</w:t>
      </w:r>
      <w:r w:rsidR="00194F00">
        <w:t xml:space="preserve"> </w:t>
      </w:r>
      <w:r w:rsidR="00DF05C6">
        <w:t>limited.</w:t>
      </w:r>
      <w:r w:rsidR="00194F00">
        <w:t xml:space="preserve"> </w:t>
      </w:r>
      <w:r w:rsidR="00DF05C6">
        <w:t>Over</w:t>
      </w:r>
      <w:r w:rsidR="00194F00">
        <w:t xml:space="preserve"> </w:t>
      </w:r>
      <w:r w:rsidR="00DF05C6">
        <w:t>2018</w:t>
      </w:r>
      <w:r w:rsidR="00194F00">
        <w:t xml:space="preserve"> </w:t>
      </w:r>
      <w:r w:rsidR="00DF05C6">
        <w:t>in</w:t>
      </w:r>
      <w:r w:rsidR="00194F00">
        <w:t xml:space="preserve"> </w:t>
      </w:r>
      <w:r w:rsidR="00DF05C6">
        <w:t>particular,</w:t>
      </w:r>
      <w:r w:rsidR="00194F00">
        <w:t xml:space="preserve"> </w:t>
      </w:r>
      <w:r w:rsidR="00DF05C6">
        <w:t>much</w:t>
      </w:r>
      <w:r w:rsidR="00194F00">
        <w:t xml:space="preserve"> </w:t>
      </w:r>
      <w:r w:rsidR="00DF05C6">
        <w:t>of</w:t>
      </w:r>
      <w:r w:rsidR="00194F00">
        <w:t xml:space="preserve"> </w:t>
      </w:r>
      <w:r w:rsidR="00DF05C6">
        <w:t>Ofgem’s</w:t>
      </w:r>
      <w:r w:rsidR="00194F00">
        <w:t xml:space="preserve"> </w:t>
      </w:r>
      <w:r w:rsidR="00DF05C6">
        <w:t>resources</w:t>
      </w:r>
      <w:r w:rsidR="00194F00">
        <w:t xml:space="preserve"> </w:t>
      </w:r>
      <w:r w:rsidR="00DF05C6">
        <w:t>had</w:t>
      </w:r>
      <w:r w:rsidR="00194F00">
        <w:t xml:space="preserve"> </w:t>
      </w:r>
      <w:r w:rsidR="00DF05C6">
        <w:t>been</w:t>
      </w:r>
      <w:r w:rsidR="00194F00">
        <w:t xml:space="preserve"> </w:t>
      </w:r>
      <w:r w:rsidR="00DF05C6">
        <w:t>deployed</w:t>
      </w:r>
      <w:r w:rsidR="00194F00">
        <w:t xml:space="preserve"> </w:t>
      </w:r>
      <w:r w:rsidR="00DF05C6">
        <w:t>to</w:t>
      </w:r>
      <w:r w:rsidR="00194F00">
        <w:t xml:space="preserve"> </w:t>
      </w:r>
      <w:r w:rsidR="00DF05C6">
        <w:t>the</w:t>
      </w:r>
      <w:r w:rsidR="00194F00">
        <w:t xml:space="preserve"> </w:t>
      </w:r>
      <w:r w:rsidR="00DF05C6">
        <w:t>price</w:t>
      </w:r>
      <w:r w:rsidR="00194F00">
        <w:t xml:space="preserve"> </w:t>
      </w:r>
      <w:r w:rsidR="00DF05C6">
        <w:t>cap,</w:t>
      </w:r>
      <w:r w:rsidR="00194F00">
        <w:t xml:space="preserve"> </w:t>
      </w:r>
      <w:r w:rsidR="00DF05C6">
        <w:t>preparing</w:t>
      </w:r>
      <w:r w:rsidR="00194F00">
        <w:t xml:space="preserve"> </w:t>
      </w:r>
      <w:r w:rsidR="00DF05C6">
        <w:t>for</w:t>
      </w:r>
      <w:r w:rsidR="00194F00">
        <w:t xml:space="preserve"> </w:t>
      </w:r>
      <w:r w:rsidR="00DF05C6">
        <w:t>the</w:t>
      </w:r>
      <w:r w:rsidR="00194F00">
        <w:t xml:space="preserve"> </w:t>
      </w:r>
      <w:r w:rsidR="00DF05C6">
        <w:t>price</w:t>
      </w:r>
      <w:r w:rsidR="00194F00">
        <w:t xml:space="preserve"> </w:t>
      </w:r>
      <w:r w:rsidR="00DF05C6">
        <w:t>cap</w:t>
      </w:r>
      <w:r w:rsidR="00194F00">
        <w:t xml:space="preserve"> </w:t>
      </w:r>
      <w:r w:rsidR="00DF05C6">
        <w:t>and</w:t>
      </w:r>
      <w:r w:rsidR="00194F00">
        <w:t xml:space="preserve"> </w:t>
      </w:r>
      <w:r w:rsidR="00DF05C6">
        <w:t>putting</w:t>
      </w:r>
      <w:r w:rsidR="00194F00">
        <w:t xml:space="preserve"> </w:t>
      </w:r>
      <w:r w:rsidR="00DF05C6">
        <w:t>the</w:t>
      </w:r>
      <w:r w:rsidR="00194F00">
        <w:t xml:space="preserve"> </w:t>
      </w:r>
      <w:r w:rsidR="00DF05C6">
        <w:t>price</w:t>
      </w:r>
      <w:r w:rsidR="00194F00">
        <w:t xml:space="preserve"> </w:t>
      </w:r>
      <w:r w:rsidR="00DF05C6">
        <w:t>cap</w:t>
      </w:r>
      <w:r w:rsidR="00194F00">
        <w:t xml:space="preserve"> </w:t>
      </w:r>
      <w:r w:rsidR="00DF05C6">
        <w:t>in</w:t>
      </w:r>
      <w:r w:rsidR="00194F00">
        <w:t xml:space="preserve"> </w:t>
      </w:r>
      <w:r w:rsidR="00DF05C6">
        <w:t>place,</w:t>
      </w:r>
      <w:r w:rsidR="00194F00">
        <w:t xml:space="preserve"> </w:t>
      </w:r>
      <w:r w:rsidR="00DF05C6">
        <w:t>which</w:t>
      </w:r>
      <w:r w:rsidR="00194F00">
        <w:t xml:space="preserve"> </w:t>
      </w:r>
      <w:r w:rsidR="00DF05C6">
        <w:t>had</w:t>
      </w:r>
      <w:r w:rsidR="00194F00">
        <w:t xml:space="preserve"> </w:t>
      </w:r>
      <w:r w:rsidR="00DF05C6">
        <w:t>taken,</w:t>
      </w:r>
      <w:r w:rsidR="00194F00">
        <w:t xml:space="preserve"> </w:t>
      </w:r>
      <w:r w:rsidR="00DF05C6">
        <w:t>frankly,</w:t>
      </w:r>
      <w:r w:rsidR="00194F00">
        <w:t xml:space="preserve"> </w:t>
      </w:r>
      <w:r w:rsidR="00DF05C6">
        <w:t>immense</w:t>
      </w:r>
      <w:r w:rsidR="00194F00">
        <w:t xml:space="preserve"> </w:t>
      </w:r>
      <w:r w:rsidR="00DF05C6">
        <w:t>amounts</w:t>
      </w:r>
      <w:r w:rsidR="00194F00">
        <w:t xml:space="preserve"> </w:t>
      </w:r>
      <w:r w:rsidR="00DF05C6">
        <w:t>of</w:t>
      </w:r>
      <w:r w:rsidR="00194F00">
        <w:t xml:space="preserve"> </w:t>
      </w:r>
      <w:r w:rsidR="00DF05C6">
        <w:t>resources</w:t>
      </w:r>
      <w:r w:rsidR="00194F00">
        <w:t xml:space="preserve"> </w:t>
      </w:r>
      <w:r w:rsidR="00DF05C6">
        <w:t>and</w:t>
      </w:r>
      <w:r w:rsidR="00194F00">
        <w:t xml:space="preserve"> </w:t>
      </w:r>
      <w:r w:rsidR="00DF05C6">
        <w:t>time.</w:t>
      </w:r>
      <w:r w:rsidR="00194F00">
        <w:t xml:space="preserve"> </w:t>
      </w:r>
      <w:r w:rsidR="00DF05C6">
        <w:t>After</w:t>
      </w:r>
      <w:r w:rsidR="00194F00">
        <w:t xml:space="preserve"> </w:t>
      </w:r>
      <w:r w:rsidR="00DF05C6">
        <w:t>that,</w:t>
      </w:r>
      <w:r w:rsidR="00194F00">
        <w:t xml:space="preserve"> </w:t>
      </w:r>
      <w:r w:rsidR="00DF05C6">
        <w:t>Ofgem</w:t>
      </w:r>
      <w:r w:rsidR="00194F00">
        <w:t xml:space="preserve"> </w:t>
      </w:r>
      <w:r w:rsidR="00DF05C6">
        <w:t>does</w:t>
      </w:r>
      <w:r w:rsidR="00194F00">
        <w:t xml:space="preserve"> </w:t>
      </w:r>
      <w:r w:rsidR="00DF05C6">
        <w:t>other</w:t>
      </w:r>
      <w:r w:rsidR="00194F00">
        <w:t xml:space="preserve"> </w:t>
      </w:r>
      <w:r w:rsidR="00DF05C6">
        <w:t>activities.</w:t>
      </w:r>
      <w:r w:rsidR="00194F00">
        <w:t xml:space="preserve"> </w:t>
      </w:r>
      <w:r w:rsidR="00DF05C6">
        <w:t>There</w:t>
      </w:r>
      <w:r w:rsidR="00194F00">
        <w:t xml:space="preserve"> </w:t>
      </w:r>
      <w:r w:rsidR="00DF05C6">
        <w:t>were</w:t>
      </w:r>
      <w:r w:rsidR="00194F00">
        <w:t xml:space="preserve"> </w:t>
      </w:r>
      <w:r w:rsidR="00BD472B">
        <w:t>limited</w:t>
      </w:r>
      <w:r w:rsidR="00194F00">
        <w:t xml:space="preserve"> </w:t>
      </w:r>
      <w:r w:rsidR="00BD472B">
        <w:t>resources</w:t>
      </w:r>
      <w:r w:rsidR="00DF05C6">
        <w:t>,</w:t>
      </w:r>
      <w:r w:rsidR="00194F00">
        <w:t xml:space="preserve"> </w:t>
      </w:r>
      <w:r w:rsidR="00BD472B">
        <w:t>but</w:t>
      </w:r>
      <w:r w:rsidR="00194F00">
        <w:t xml:space="preserve"> </w:t>
      </w:r>
      <w:r w:rsidR="00BD472B">
        <w:t>there</w:t>
      </w:r>
      <w:r w:rsidR="00194F00">
        <w:t xml:space="preserve"> </w:t>
      </w:r>
      <w:r w:rsidR="00BD472B">
        <w:t>was</w:t>
      </w:r>
      <w:r w:rsidR="00194F00">
        <w:t xml:space="preserve"> </w:t>
      </w:r>
      <w:r w:rsidR="00BD472B">
        <w:t>a</w:t>
      </w:r>
      <w:r w:rsidR="00194F00">
        <w:t xml:space="preserve"> </w:t>
      </w:r>
      <w:r w:rsidR="00BD472B">
        <w:t>desire</w:t>
      </w:r>
      <w:r w:rsidR="00194F00">
        <w:t xml:space="preserve"> </w:t>
      </w:r>
      <w:r w:rsidR="00BD472B">
        <w:t>to</w:t>
      </w:r>
      <w:r w:rsidR="00194F00">
        <w:t xml:space="preserve"> </w:t>
      </w:r>
      <w:r w:rsidR="00DF05C6">
        <w:t>at</w:t>
      </w:r>
      <w:r w:rsidR="00194F00">
        <w:t xml:space="preserve"> </w:t>
      </w:r>
      <w:r w:rsidR="00DF05C6">
        <w:t>least</w:t>
      </w:r>
      <w:r w:rsidR="00194F00">
        <w:t xml:space="preserve"> </w:t>
      </w:r>
      <w:r w:rsidR="00DF05C6">
        <w:t>try</w:t>
      </w:r>
      <w:r w:rsidR="00194F00">
        <w:t xml:space="preserve"> </w:t>
      </w:r>
      <w:r w:rsidR="00DF05C6">
        <w:t>to</w:t>
      </w:r>
      <w:r w:rsidR="00194F00">
        <w:t xml:space="preserve"> </w:t>
      </w:r>
      <w:r w:rsidR="00BD472B">
        <w:t>find</w:t>
      </w:r>
      <w:r w:rsidR="00194F00">
        <w:t xml:space="preserve"> </w:t>
      </w:r>
      <w:r w:rsidR="00BD472B">
        <w:t>a</w:t>
      </w:r>
      <w:r w:rsidR="00194F00">
        <w:t xml:space="preserve"> </w:t>
      </w:r>
      <w:r w:rsidR="00BD472B">
        <w:t>way</w:t>
      </w:r>
      <w:r>
        <w:t>.</w:t>
      </w:r>
    </w:p>
    <w:p w:rsidR="006B3DAF" w:rsidP="00B5529F">
      <w:pPr>
        <w:pStyle w:val="Answer"/>
      </w:pPr>
      <w:r>
        <w:t>I</w:t>
      </w:r>
      <w:r w:rsidR="00194F00">
        <w:t xml:space="preserve"> </w:t>
      </w:r>
      <w:r>
        <w:t>accept</w:t>
      </w:r>
      <w:r w:rsidR="00194F00">
        <w:t xml:space="preserve"> </w:t>
      </w:r>
      <w:r>
        <w:t>that</w:t>
      </w:r>
      <w:r w:rsidR="00194F00">
        <w:t xml:space="preserve"> </w:t>
      </w:r>
      <w:r>
        <w:t>it</w:t>
      </w:r>
      <w:r w:rsidR="00194F00">
        <w:t xml:space="preserve"> </w:t>
      </w:r>
      <w:r>
        <w:t>was</w:t>
      </w:r>
      <w:r w:rsidR="00194F00">
        <w:t xml:space="preserve"> </w:t>
      </w:r>
      <w:r>
        <w:t>our</w:t>
      </w:r>
      <w:r w:rsidR="00194F00">
        <w:t xml:space="preserve"> </w:t>
      </w:r>
      <w:r>
        <w:t>role</w:t>
      </w:r>
      <w:r w:rsidR="00194F00">
        <w:t xml:space="preserve"> </w:t>
      </w:r>
      <w:r>
        <w:t>and</w:t>
      </w:r>
      <w:r w:rsidR="00194F00">
        <w:t xml:space="preserve"> </w:t>
      </w:r>
      <w:r>
        <w:t>I</w:t>
      </w:r>
      <w:r w:rsidR="00194F00">
        <w:t xml:space="preserve"> </w:t>
      </w:r>
      <w:r>
        <w:t>wish</w:t>
      </w:r>
      <w:r w:rsidR="00194F00">
        <w:t xml:space="preserve"> </w:t>
      </w:r>
      <w:r w:rsidR="00BD472B">
        <w:t>we</w:t>
      </w:r>
      <w:r w:rsidR="00194F00">
        <w:t xml:space="preserve"> </w:t>
      </w:r>
      <w:r w:rsidR="00BD472B">
        <w:t>had</w:t>
      </w:r>
      <w:r w:rsidR="00194F00">
        <w:t xml:space="preserve"> </w:t>
      </w:r>
      <w:r w:rsidR="00BD472B">
        <w:t>done</w:t>
      </w:r>
      <w:r w:rsidR="00194F00">
        <w:t xml:space="preserve"> </w:t>
      </w:r>
      <w:r w:rsidR="00BD472B">
        <w:t>that</w:t>
      </w:r>
      <w:r w:rsidR="00194F00">
        <w:t xml:space="preserve"> </w:t>
      </w:r>
      <w:r w:rsidR="00BD472B">
        <w:t>more</w:t>
      </w:r>
      <w:r w:rsidR="00194F00">
        <w:t xml:space="preserve"> </w:t>
      </w:r>
      <w:r>
        <w:t>quickly</w:t>
      </w:r>
      <w:r w:rsidR="00194F00">
        <w:t xml:space="preserve"> </w:t>
      </w:r>
      <w:r>
        <w:t>and</w:t>
      </w:r>
      <w:r w:rsidR="00194F00">
        <w:t xml:space="preserve"> </w:t>
      </w:r>
      <w:r>
        <w:t>perhaps</w:t>
      </w:r>
      <w:r w:rsidR="00194F00">
        <w:t xml:space="preserve"> </w:t>
      </w:r>
      <w:r>
        <w:t>more</w:t>
      </w:r>
      <w:r w:rsidR="00194F00">
        <w:t xml:space="preserve"> </w:t>
      </w:r>
      <w:r w:rsidR="00BD472B">
        <w:t>efficiently.</w:t>
      </w:r>
      <w:r w:rsidR="00194F00">
        <w:t xml:space="preserve"> </w:t>
      </w:r>
      <w:r>
        <w:t>I</w:t>
      </w:r>
      <w:r w:rsidR="00194F00">
        <w:t xml:space="preserve"> </w:t>
      </w:r>
      <w:r>
        <w:t>certainly</w:t>
      </w:r>
      <w:r w:rsidR="00194F00">
        <w:t xml:space="preserve"> </w:t>
      </w:r>
      <w:r>
        <w:t>accept</w:t>
      </w:r>
      <w:r w:rsidR="00194F00">
        <w:t xml:space="preserve"> </w:t>
      </w:r>
      <w:r>
        <w:t>that.</w:t>
      </w:r>
      <w:r w:rsidR="00194F00">
        <w:t xml:space="preserve"> </w:t>
      </w:r>
      <w:r>
        <w:t>It</w:t>
      </w:r>
      <w:r w:rsidR="00194F00">
        <w:t xml:space="preserve"> </w:t>
      </w:r>
      <w:r>
        <w:t>was</w:t>
      </w:r>
      <w:r w:rsidR="00194F00">
        <w:t xml:space="preserve"> </w:t>
      </w:r>
      <w:r>
        <w:t>our</w:t>
      </w:r>
      <w:r w:rsidR="00194F00">
        <w:t xml:space="preserve"> </w:t>
      </w:r>
      <w:r>
        <w:t>role.</w:t>
      </w:r>
      <w:r w:rsidR="00194F00">
        <w:t xml:space="preserve"> </w:t>
      </w:r>
      <w:r w:rsidR="00BD472B">
        <w:t>It</w:t>
      </w:r>
      <w:r w:rsidR="00194F00">
        <w:t xml:space="preserve"> </w:t>
      </w:r>
      <w:r w:rsidR="00BD472B">
        <w:t>was</w:t>
      </w:r>
      <w:r w:rsidR="00194F00">
        <w:t xml:space="preserve"> </w:t>
      </w:r>
      <w:r w:rsidR="00BD472B">
        <w:t>a</w:t>
      </w:r>
      <w:r w:rsidR="00194F00">
        <w:t xml:space="preserve"> </w:t>
      </w:r>
      <w:r w:rsidR="00BD472B">
        <w:t>difficult</w:t>
      </w:r>
      <w:r w:rsidR="00194F00">
        <w:t xml:space="preserve"> </w:t>
      </w:r>
      <w:r w:rsidR="00BD472B">
        <w:t>role</w:t>
      </w:r>
      <w:r>
        <w:t>,</w:t>
      </w:r>
      <w:r w:rsidR="00194F00">
        <w:t xml:space="preserve"> </w:t>
      </w:r>
      <w:r w:rsidR="00BD472B">
        <w:t>because</w:t>
      </w:r>
      <w:r w:rsidR="00194F00">
        <w:t xml:space="preserve"> </w:t>
      </w:r>
      <w:r w:rsidR="00BD472B">
        <w:t>the</w:t>
      </w:r>
      <w:r w:rsidR="00194F00">
        <w:t xml:space="preserve"> </w:t>
      </w:r>
      <w:r w:rsidR="00BD472B">
        <w:t>market</w:t>
      </w:r>
      <w:r w:rsidR="00194F00">
        <w:t xml:space="preserve"> </w:t>
      </w:r>
      <w:r w:rsidR="00BD472B">
        <w:t>had</w:t>
      </w:r>
      <w:r w:rsidR="00194F00">
        <w:t xml:space="preserve"> </w:t>
      </w:r>
      <w:r w:rsidR="00BD472B">
        <w:t>very</w:t>
      </w:r>
      <w:r w:rsidR="00194F00">
        <w:t xml:space="preserve"> </w:t>
      </w:r>
      <w:r w:rsidR="00BD472B">
        <w:t>different</w:t>
      </w:r>
      <w:r w:rsidR="00194F00">
        <w:t xml:space="preserve"> </w:t>
      </w:r>
      <w:r w:rsidR="00BD472B">
        <w:t>things.</w:t>
      </w:r>
      <w:r w:rsidR="00194F00">
        <w:t xml:space="preserve"> </w:t>
      </w:r>
      <w:r>
        <w:t>We</w:t>
      </w:r>
      <w:r w:rsidR="00194F00">
        <w:t xml:space="preserve"> </w:t>
      </w:r>
      <w:r>
        <w:t>could</w:t>
      </w:r>
      <w:r w:rsidR="00194F00">
        <w:t xml:space="preserve"> </w:t>
      </w:r>
      <w:r>
        <w:t>have</w:t>
      </w:r>
      <w:r w:rsidR="00194F00">
        <w:t xml:space="preserve"> </w:t>
      </w:r>
      <w:r>
        <w:t>ended</w:t>
      </w:r>
      <w:r w:rsidR="00194F00">
        <w:t xml:space="preserve"> </w:t>
      </w:r>
      <w:r>
        <w:t>up</w:t>
      </w:r>
      <w:r w:rsidR="00194F00">
        <w:t xml:space="preserve"> </w:t>
      </w:r>
      <w:r>
        <w:t>tak</w:t>
      </w:r>
      <w:r w:rsidR="007A72BB">
        <w:t>ing</w:t>
      </w:r>
      <w:r w:rsidR="00194F00">
        <w:t xml:space="preserve"> </w:t>
      </w:r>
      <w:r>
        <w:t>actions</w:t>
      </w:r>
      <w:r w:rsidR="00194F00">
        <w:t xml:space="preserve"> </w:t>
      </w:r>
      <w:r>
        <w:t>that</w:t>
      </w:r>
      <w:r w:rsidR="00194F00">
        <w:t xml:space="preserve"> </w:t>
      </w:r>
      <w:r>
        <w:t>would</w:t>
      </w:r>
      <w:r w:rsidR="00194F00">
        <w:t xml:space="preserve"> </w:t>
      </w:r>
      <w:r>
        <w:t>have</w:t>
      </w:r>
      <w:r w:rsidR="00194F00">
        <w:t xml:space="preserve"> </w:t>
      </w:r>
      <w:r>
        <w:t>driven</w:t>
      </w:r>
      <w:r w:rsidR="00194F00">
        <w:t xml:space="preserve"> </w:t>
      </w:r>
      <w:r>
        <w:t>firms</w:t>
      </w:r>
      <w:r w:rsidR="00194F00">
        <w:t xml:space="preserve"> </w:t>
      </w:r>
      <w:r>
        <w:t>out</w:t>
      </w:r>
      <w:r w:rsidR="00194F00">
        <w:t xml:space="preserve"> </w:t>
      </w:r>
      <w:r>
        <w:t>of</w:t>
      </w:r>
      <w:r w:rsidR="00194F00">
        <w:t xml:space="preserve"> </w:t>
      </w:r>
      <w:r>
        <w:t>the</w:t>
      </w:r>
      <w:r w:rsidR="00194F00">
        <w:t xml:space="preserve"> </w:t>
      </w:r>
      <w:r>
        <w:t>market,</w:t>
      </w:r>
      <w:r w:rsidR="00194F00">
        <w:t xml:space="preserve"> </w:t>
      </w:r>
      <w:r>
        <w:t>including</w:t>
      </w:r>
      <w:r w:rsidR="00194F00">
        <w:t xml:space="preserve"> </w:t>
      </w:r>
      <w:r>
        <w:t>potentially</w:t>
      </w:r>
      <w:r w:rsidR="00194F00">
        <w:t xml:space="preserve"> </w:t>
      </w:r>
      <w:r>
        <w:t>efficient</w:t>
      </w:r>
      <w:r w:rsidR="00194F00">
        <w:t xml:space="preserve"> </w:t>
      </w:r>
      <w:r>
        <w:t>firms.</w:t>
      </w:r>
      <w:r w:rsidR="00194F00">
        <w:t xml:space="preserve"> </w:t>
      </w:r>
    </w:p>
    <w:p w:rsidR="00805130" w:rsidP="00B5529F">
      <w:pPr>
        <w:pStyle w:val="Answer"/>
      </w:pPr>
      <w:r>
        <w:t>The</w:t>
      </w:r>
      <w:r w:rsidR="00194F00">
        <w:t xml:space="preserve"> </w:t>
      </w:r>
      <w:r>
        <w:t>third</w:t>
      </w:r>
      <w:r w:rsidR="00194F00">
        <w:t xml:space="preserve"> </w:t>
      </w:r>
      <w:r>
        <w:t>point</w:t>
      </w:r>
      <w:r w:rsidR="00194F00">
        <w:t xml:space="preserve"> </w:t>
      </w:r>
      <w:r>
        <w:t>I</w:t>
      </w:r>
      <w:r w:rsidR="00194F00">
        <w:t xml:space="preserve"> </w:t>
      </w:r>
      <w:r>
        <w:t>would</w:t>
      </w:r>
      <w:r w:rsidR="00194F00">
        <w:t xml:space="preserve"> </w:t>
      </w:r>
      <w:r>
        <w:t>say</w:t>
      </w:r>
      <w:r w:rsidR="00194F00">
        <w:t xml:space="preserve"> </w:t>
      </w:r>
      <w:r>
        <w:t>generally,</w:t>
      </w:r>
      <w:r w:rsidR="00194F00">
        <w:t xml:space="preserve"> </w:t>
      </w:r>
      <w:r>
        <w:t>and</w:t>
      </w:r>
      <w:r w:rsidR="00194F00">
        <w:t xml:space="preserve"> </w:t>
      </w:r>
      <w:r>
        <w:t>you</w:t>
      </w:r>
      <w:r w:rsidR="00194F00">
        <w:t xml:space="preserve"> </w:t>
      </w:r>
      <w:r>
        <w:t>may</w:t>
      </w:r>
      <w:r w:rsidR="00194F00">
        <w:t xml:space="preserve"> </w:t>
      </w:r>
      <w:r>
        <w:t>or</w:t>
      </w:r>
      <w:r w:rsidR="00194F00">
        <w:t xml:space="preserve"> </w:t>
      </w:r>
      <w:r>
        <w:t>may</w:t>
      </w:r>
      <w:r w:rsidR="00194F00">
        <w:t xml:space="preserve"> </w:t>
      </w:r>
      <w:r>
        <w:t>not</w:t>
      </w:r>
      <w:r w:rsidR="00194F00">
        <w:t xml:space="preserve"> </w:t>
      </w:r>
      <w:r>
        <w:t>accept</w:t>
      </w:r>
      <w:r w:rsidR="00194F00">
        <w:t xml:space="preserve"> </w:t>
      </w:r>
      <w:r>
        <w:t>this,</w:t>
      </w:r>
      <w:r w:rsidR="00194F00">
        <w:t xml:space="preserve"> </w:t>
      </w:r>
      <w:r>
        <w:t>is</w:t>
      </w:r>
      <w:r w:rsidR="00194F00">
        <w:t xml:space="preserve"> </w:t>
      </w:r>
      <w:r>
        <w:t>that,</w:t>
      </w:r>
      <w:r w:rsidR="00194F00">
        <w:t xml:space="preserve"> </w:t>
      </w:r>
      <w:r>
        <w:t>looking</w:t>
      </w:r>
      <w:r w:rsidR="00194F00">
        <w:t xml:space="preserve"> </w:t>
      </w:r>
      <w:r>
        <w:t>back,</w:t>
      </w:r>
      <w:r w:rsidR="00194F00">
        <w:t xml:space="preserve"> </w:t>
      </w:r>
      <w:r>
        <w:t>the</w:t>
      </w:r>
      <w:r w:rsidR="00194F00">
        <w:t xml:space="preserve"> </w:t>
      </w:r>
      <w:r>
        <w:t>idea</w:t>
      </w:r>
      <w:r w:rsidR="00194F00">
        <w:t xml:space="preserve"> </w:t>
      </w:r>
      <w:r>
        <w:t>at</w:t>
      </w:r>
      <w:r w:rsidR="00194F00">
        <w:t xml:space="preserve"> </w:t>
      </w:r>
      <w:r>
        <w:t>Ofgem</w:t>
      </w:r>
      <w:r w:rsidR="00194F00">
        <w:t xml:space="preserve"> </w:t>
      </w:r>
      <w:r>
        <w:t>so</w:t>
      </w:r>
      <w:r w:rsidR="00194F00">
        <w:t xml:space="preserve"> </w:t>
      </w:r>
      <w:r>
        <w:t>far</w:t>
      </w:r>
      <w:r w:rsidR="00194F00">
        <w:t xml:space="preserve"> </w:t>
      </w:r>
      <w:r>
        <w:t>had</w:t>
      </w:r>
      <w:r w:rsidR="00194F00">
        <w:t xml:space="preserve"> </w:t>
      </w:r>
      <w:r>
        <w:t>been</w:t>
      </w:r>
      <w:r w:rsidR="00194F00">
        <w:t xml:space="preserve"> </w:t>
      </w:r>
      <w:r>
        <w:t>that</w:t>
      </w:r>
      <w:r w:rsidR="00194F00">
        <w:t xml:space="preserve"> </w:t>
      </w:r>
      <w:r>
        <w:t>we</w:t>
      </w:r>
      <w:r w:rsidR="00194F00">
        <w:t xml:space="preserve"> </w:t>
      </w:r>
      <w:r>
        <w:t>had</w:t>
      </w:r>
      <w:r w:rsidR="00194F00">
        <w:t xml:space="preserve"> </w:t>
      </w:r>
      <w:r>
        <w:t>tried</w:t>
      </w:r>
      <w:r w:rsidR="00194F00">
        <w:t xml:space="preserve"> </w:t>
      </w:r>
      <w:r>
        <w:t>to</w:t>
      </w:r>
      <w:r w:rsidR="00194F00">
        <w:t xml:space="preserve"> </w:t>
      </w:r>
      <w:r>
        <w:t>bring</w:t>
      </w:r>
      <w:r w:rsidR="00194F00">
        <w:t xml:space="preserve"> </w:t>
      </w:r>
      <w:r>
        <w:t>in</w:t>
      </w:r>
      <w:r w:rsidR="00194F00">
        <w:t xml:space="preserve"> </w:t>
      </w:r>
      <w:r>
        <w:t>and</w:t>
      </w:r>
      <w:r w:rsidR="00194F00">
        <w:t xml:space="preserve"> </w:t>
      </w:r>
      <w:r>
        <w:t>facilitate</w:t>
      </w:r>
      <w:r w:rsidR="00194F00">
        <w:t xml:space="preserve"> </w:t>
      </w:r>
      <w:r>
        <w:t>competition,</w:t>
      </w:r>
      <w:r w:rsidR="00194F00">
        <w:t xml:space="preserve"> </w:t>
      </w:r>
      <w:r>
        <w:t>which,</w:t>
      </w:r>
      <w:r w:rsidR="00194F00">
        <w:t xml:space="preserve"> </w:t>
      </w:r>
      <w:r>
        <w:t>in</w:t>
      </w:r>
      <w:r w:rsidR="00194F00">
        <w:t xml:space="preserve"> </w:t>
      </w:r>
      <w:r>
        <w:t>many</w:t>
      </w:r>
      <w:r w:rsidR="00194F00">
        <w:t xml:space="preserve"> </w:t>
      </w:r>
      <w:r>
        <w:t>ways,</w:t>
      </w:r>
      <w:r w:rsidR="00194F00">
        <w:t xml:space="preserve"> </w:t>
      </w:r>
      <w:r>
        <w:t>we</w:t>
      </w:r>
      <w:r w:rsidR="00194F00">
        <w:t xml:space="preserve"> </w:t>
      </w:r>
      <w:r>
        <w:t>were</w:t>
      </w:r>
      <w:r w:rsidR="00194F00">
        <w:t xml:space="preserve"> </w:t>
      </w:r>
      <w:r>
        <w:t>asked</w:t>
      </w:r>
      <w:r w:rsidR="00194F00">
        <w:t xml:space="preserve"> </w:t>
      </w:r>
      <w:r>
        <w:t>to</w:t>
      </w:r>
      <w:r w:rsidR="00194F00">
        <w:t xml:space="preserve"> </w:t>
      </w:r>
      <w:r>
        <w:t>do.</w:t>
      </w:r>
      <w:r w:rsidR="00194F00">
        <w:t xml:space="preserve"> </w:t>
      </w:r>
      <w:r>
        <w:t>There</w:t>
      </w:r>
      <w:r w:rsidR="00194F00">
        <w:t xml:space="preserve"> </w:t>
      </w:r>
      <w:r>
        <w:t>are</w:t>
      </w:r>
      <w:r w:rsidR="00194F00">
        <w:t xml:space="preserve"> </w:t>
      </w:r>
      <w:r>
        <w:t>risks</w:t>
      </w:r>
      <w:r w:rsidR="00194F00">
        <w:t xml:space="preserve"> </w:t>
      </w:r>
      <w:r>
        <w:t>of</w:t>
      </w:r>
      <w:r w:rsidR="00194F00">
        <w:t xml:space="preserve"> </w:t>
      </w:r>
      <w:r>
        <w:t>failure</w:t>
      </w:r>
      <w:r w:rsidR="00194F00">
        <w:t xml:space="preserve"> </w:t>
      </w:r>
      <w:r>
        <w:t>in</w:t>
      </w:r>
      <w:r w:rsidR="00194F00">
        <w:t xml:space="preserve"> </w:t>
      </w:r>
      <w:r>
        <w:t>any</w:t>
      </w:r>
      <w:r w:rsidR="00194F00">
        <w:t xml:space="preserve"> </w:t>
      </w:r>
      <w:r>
        <w:t>firm</w:t>
      </w:r>
      <w:r w:rsidR="00194F00">
        <w:t xml:space="preserve"> </w:t>
      </w:r>
      <w:r>
        <w:t>in</w:t>
      </w:r>
      <w:r w:rsidR="00194F00">
        <w:t xml:space="preserve"> </w:t>
      </w:r>
      <w:r>
        <w:t>any</w:t>
      </w:r>
      <w:r w:rsidR="00194F00">
        <w:t xml:space="preserve"> </w:t>
      </w:r>
      <w:r>
        <w:t>market.</w:t>
      </w:r>
      <w:r w:rsidR="00194F00">
        <w:t xml:space="preserve"> </w:t>
      </w:r>
      <w:r>
        <w:t>Firms</w:t>
      </w:r>
      <w:r w:rsidR="00194F00">
        <w:t xml:space="preserve"> </w:t>
      </w:r>
      <w:r>
        <w:t>will</w:t>
      </w:r>
      <w:r w:rsidR="00194F00">
        <w:t xml:space="preserve"> </w:t>
      </w:r>
      <w:r>
        <w:t>always</w:t>
      </w:r>
      <w:r w:rsidR="00194F00">
        <w:t xml:space="preserve"> </w:t>
      </w:r>
      <w:r>
        <w:t>fail</w:t>
      </w:r>
      <w:r w:rsidR="00194F00">
        <w:t xml:space="preserve"> </w:t>
      </w:r>
      <w:r>
        <w:t>in</w:t>
      </w:r>
      <w:r w:rsidR="00194F00">
        <w:t xml:space="preserve"> </w:t>
      </w:r>
      <w:r>
        <w:t>a</w:t>
      </w:r>
      <w:r w:rsidR="00194F00">
        <w:t xml:space="preserve"> </w:t>
      </w:r>
      <w:r>
        <w:t>market</w:t>
      </w:r>
      <w:r w:rsidR="00194F00">
        <w:t xml:space="preserve"> </w:t>
      </w:r>
      <w:r>
        <w:t>and</w:t>
      </w:r>
      <w:r w:rsidR="00194F00">
        <w:t xml:space="preserve"> </w:t>
      </w:r>
      <w:r>
        <w:t>that</w:t>
      </w:r>
      <w:r w:rsidR="00194F00">
        <w:t xml:space="preserve"> </w:t>
      </w:r>
      <w:r>
        <w:t>is</w:t>
      </w:r>
      <w:r w:rsidR="00194F00">
        <w:t xml:space="preserve"> </w:t>
      </w:r>
      <w:r>
        <w:t>certainly</w:t>
      </w:r>
      <w:r w:rsidR="00194F00">
        <w:t xml:space="preserve"> </w:t>
      </w:r>
      <w:r>
        <w:t>a</w:t>
      </w:r>
      <w:r w:rsidR="00194F00">
        <w:t xml:space="preserve"> </w:t>
      </w:r>
      <w:r>
        <w:t>situation</w:t>
      </w:r>
      <w:r w:rsidR="00194F00">
        <w:t xml:space="preserve"> </w:t>
      </w:r>
      <w:r>
        <w:t>where</w:t>
      </w:r>
      <w:r w:rsidR="00194F00">
        <w:t xml:space="preserve"> </w:t>
      </w:r>
      <w:r>
        <w:t>it</w:t>
      </w:r>
      <w:r w:rsidR="00194F00">
        <w:t xml:space="preserve"> </w:t>
      </w:r>
      <w:r>
        <w:t>does</w:t>
      </w:r>
      <w:r w:rsidR="00194F00">
        <w:t xml:space="preserve"> </w:t>
      </w:r>
      <w:r>
        <w:t>not</w:t>
      </w:r>
      <w:r w:rsidR="00194F00">
        <w:t xml:space="preserve"> </w:t>
      </w:r>
      <w:r>
        <w:t>seem</w:t>
      </w:r>
      <w:r w:rsidR="00194F00">
        <w:t xml:space="preserve"> </w:t>
      </w:r>
      <w:r>
        <w:t>reasonable</w:t>
      </w:r>
      <w:r w:rsidR="00194F00">
        <w:t xml:space="preserve"> </w:t>
      </w:r>
      <w:r>
        <w:t>to</w:t>
      </w:r>
      <w:r w:rsidR="00194F00">
        <w:t xml:space="preserve"> </w:t>
      </w:r>
      <w:r>
        <w:t>me</w:t>
      </w:r>
      <w:r w:rsidR="00194F00">
        <w:t xml:space="preserve"> </w:t>
      </w:r>
      <w:r>
        <w:t>that</w:t>
      </w:r>
      <w:r w:rsidR="00194F00">
        <w:t xml:space="preserve"> </w:t>
      </w:r>
      <w:r>
        <w:t>the</w:t>
      </w:r>
      <w:r w:rsidR="00194F00">
        <w:t xml:space="preserve"> </w:t>
      </w:r>
      <w:r>
        <w:t>energy</w:t>
      </w:r>
      <w:r w:rsidR="00194F00">
        <w:t xml:space="preserve"> </w:t>
      </w:r>
      <w:r>
        <w:t>sector</w:t>
      </w:r>
      <w:r w:rsidR="00194F00">
        <w:t xml:space="preserve"> </w:t>
      </w:r>
      <w:r>
        <w:t>said,</w:t>
      </w:r>
      <w:r w:rsidR="00194F00">
        <w:t xml:space="preserve"> </w:t>
      </w:r>
      <w:r>
        <w:t>“No</w:t>
      </w:r>
      <w:r w:rsidR="00194F00">
        <w:t xml:space="preserve"> </w:t>
      </w:r>
      <w:r>
        <w:t>firm</w:t>
      </w:r>
      <w:r w:rsidR="00194F00">
        <w:t xml:space="preserve"> </w:t>
      </w:r>
      <w:r>
        <w:t>can</w:t>
      </w:r>
      <w:r w:rsidR="00194F00">
        <w:t xml:space="preserve"> </w:t>
      </w:r>
      <w:r>
        <w:t>fail”.</w:t>
      </w:r>
      <w:r w:rsidR="00194F00">
        <w:t xml:space="preserve"> </w:t>
      </w:r>
      <w:r>
        <w:t>We</w:t>
      </w:r>
      <w:r w:rsidR="00194F00">
        <w:t xml:space="preserve"> </w:t>
      </w:r>
      <w:r>
        <w:t>had</w:t>
      </w:r>
      <w:r w:rsidR="00194F00">
        <w:t xml:space="preserve"> </w:t>
      </w:r>
      <w:r>
        <w:t>facilitated</w:t>
      </w:r>
      <w:r w:rsidR="00194F00">
        <w:t xml:space="preserve"> </w:t>
      </w:r>
      <w:r>
        <w:t>increased</w:t>
      </w:r>
      <w:r w:rsidR="00194F00">
        <w:t xml:space="preserve"> </w:t>
      </w:r>
      <w:r>
        <w:t>competition</w:t>
      </w:r>
      <w:r w:rsidR="00194F00">
        <w:t xml:space="preserve"> </w:t>
      </w:r>
      <w:r>
        <w:t>and</w:t>
      </w:r>
      <w:r w:rsidR="00194F00">
        <w:t xml:space="preserve"> </w:t>
      </w:r>
      <w:r>
        <w:t>innovation,</w:t>
      </w:r>
      <w:r w:rsidR="00194F00">
        <w:t xml:space="preserve"> </w:t>
      </w:r>
      <w:r>
        <w:t>I</w:t>
      </w:r>
      <w:r w:rsidR="00194F00">
        <w:t xml:space="preserve"> </w:t>
      </w:r>
      <w:r>
        <w:t>would</w:t>
      </w:r>
      <w:r w:rsidR="00194F00">
        <w:t xml:space="preserve"> </w:t>
      </w:r>
      <w:r>
        <w:t>argue,</w:t>
      </w:r>
      <w:r w:rsidR="00194F00">
        <w:t xml:space="preserve"> </w:t>
      </w:r>
      <w:r>
        <w:t>and</w:t>
      </w:r>
      <w:r w:rsidR="00194F00">
        <w:t xml:space="preserve"> </w:t>
      </w:r>
      <w:r>
        <w:t>so</w:t>
      </w:r>
      <w:r w:rsidR="00194F00">
        <w:t xml:space="preserve"> </w:t>
      </w:r>
      <w:r>
        <w:t>far</w:t>
      </w:r>
      <w:r w:rsidR="00194F00">
        <w:t xml:space="preserve"> </w:t>
      </w:r>
      <w:r>
        <w:t>f</w:t>
      </w:r>
      <w:r w:rsidR="00DB0F13">
        <w:t>ailures</w:t>
      </w:r>
      <w:r w:rsidR="00194F00">
        <w:t xml:space="preserve"> </w:t>
      </w:r>
      <w:r>
        <w:t>had</w:t>
      </w:r>
      <w:r w:rsidR="00194F00">
        <w:t xml:space="preserve"> </w:t>
      </w:r>
      <w:r w:rsidR="00DB0F13">
        <w:t>not</w:t>
      </w:r>
      <w:r w:rsidR="00194F00">
        <w:t xml:space="preserve"> </w:t>
      </w:r>
      <w:r w:rsidR="00DB0F13">
        <w:t>cost</w:t>
      </w:r>
      <w:r w:rsidR="00194F00">
        <w:t xml:space="preserve"> </w:t>
      </w:r>
      <w:r w:rsidR="00DB0F13">
        <w:t>anything.</w:t>
      </w:r>
      <w:r w:rsidR="00194F00">
        <w:t xml:space="preserve"> </w:t>
      </w:r>
      <w:r>
        <w:t>There</w:t>
      </w:r>
      <w:r w:rsidR="00194F00">
        <w:t xml:space="preserve"> </w:t>
      </w:r>
      <w:r>
        <w:t>had</w:t>
      </w:r>
      <w:r w:rsidR="00194F00">
        <w:t xml:space="preserve"> </w:t>
      </w:r>
      <w:r>
        <w:t>been</w:t>
      </w:r>
      <w:r w:rsidR="00194F00">
        <w:t xml:space="preserve"> </w:t>
      </w:r>
      <w:r>
        <w:t>significant</w:t>
      </w:r>
      <w:r w:rsidR="00194F00">
        <w:t xml:space="preserve"> </w:t>
      </w:r>
      <w:r>
        <w:t>failures</w:t>
      </w:r>
      <w:r w:rsidR="00194F00">
        <w:t xml:space="preserve"> </w:t>
      </w:r>
      <w:r>
        <w:t>so</w:t>
      </w:r>
      <w:r w:rsidR="00194F00">
        <w:t xml:space="preserve"> </w:t>
      </w:r>
      <w:r>
        <w:t>far.</w:t>
      </w:r>
      <w:r w:rsidR="00194F00">
        <w:t xml:space="preserve"> </w:t>
      </w:r>
      <w:r>
        <w:t>We</w:t>
      </w:r>
      <w:r w:rsidR="00194F00">
        <w:t xml:space="preserve"> </w:t>
      </w:r>
      <w:r>
        <w:t>had</w:t>
      </w:r>
      <w:r w:rsidR="00194F00">
        <w:t xml:space="preserve"> </w:t>
      </w:r>
      <w:r>
        <w:t>failed</w:t>
      </w:r>
      <w:r w:rsidR="00194F00">
        <w:t xml:space="preserve"> </w:t>
      </w:r>
      <w:r>
        <w:t>to</w:t>
      </w:r>
      <w:r w:rsidR="00194F00">
        <w:t xml:space="preserve"> </w:t>
      </w:r>
      <w:r>
        <w:t>realise—and</w:t>
      </w:r>
      <w:r w:rsidR="00194F00">
        <w:t xml:space="preserve"> </w:t>
      </w:r>
      <w:r>
        <w:t>I</w:t>
      </w:r>
      <w:r w:rsidR="00194F00">
        <w:t xml:space="preserve"> </w:t>
      </w:r>
      <w:r>
        <w:t>regret</w:t>
      </w:r>
      <w:r w:rsidR="00194F00">
        <w:t xml:space="preserve"> </w:t>
      </w:r>
      <w:r>
        <w:t>this—w</w:t>
      </w:r>
      <w:r>
        <w:t>hat</w:t>
      </w:r>
      <w:r w:rsidR="00194F00">
        <w:t xml:space="preserve"> </w:t>
      </w:r>
      <w:r>
        <w:t>might</w:t>
      </w:r>
      <w:r w:rsidR="00194F00">
        <w:t xml:space="preserve"> </w:t>
      </w:r>
      <w:r>
        <w:t>happen</w:t>
      </w:r>
      <w:r w:rsidR="00194F00">
        <w:t xml:space="preserve"> </w:t>
      </w:r>
      <w:r>
        <w:t>in</w:t>
      </w:r>
      <w:r w:rsidR="00194F00">
        <w:t xml:space="preserve"> </w:t>
      </w:r>
      <w:r>
        <w:t>the</w:t>
      </w:r>
      <w:r w:rsidR="00194F00">
        <w:t xml:space="preserve"> </w:t>
      </w:r>
      <w:r>
        <w:t>kind</w:t>
      </w:r>
      <w:r w:rsidR="00194F00">
        <w:t xml:space="preserve"> </w:t>
      </w:r>
      <w:r>
        <w:t>of</w:t>
      </w:r>
      <w:r w:rsidR="00194F00">
        <w:t xml:space="preserve"> </w:t>
      </w:r>
      <w:r>
        <w:t>shock</w:t>
      </w:r>
      <w:r w:rsidR="00194F00">
        <w:t xml:space="preserve"> </w:t>
      </w:r>
      <w:r>
        <w:t>that</w:t>
      </w:r>
      <w:r w:rsidR="00194F00">
        <w:t xml:space="preserve"> </w:t>
      </w:r>
      <w:r>
        <w:t>we</w:t>
      </w:r>
      <w:r w:rsidR="00194F00">
        <w:t xml:space="preserve"> </w:t>
      </w:r>
      <w:r>
        <w:t>have</w:t>
      </w:r>
      <w:r w:rsidR="00194F00">
        <w:t xml:space="preserve"> </w:t>
      </w:r>
      <w:r>
        <w:t>seen</w:t>
      </w:r>
      <w:r w:rsidR="00194F00">
        <w:t xml:space="preserve"> </w:t>
      </w:r>
      <w:r>
        <w:t>over</w:t>
      </w:r>
      <w:r w:rsidR="00194F00">
        <w:t xml:space="preserve"> </w:t>
      </w:r>
      <w:r>
        <w:t>the</w:t>
      </w:r>
      <w:r w:rsidR="00194F00">
        <w:t xml:space="preserve"> </w:t>
      </w:r>
      <w:r w:rsidR="00D57924">
        <w:t>last</w:t>
      </w:r>
      <w:r w:rsidR="00194F00">
        <w:t xml:space="preserve"> </w:t>
      </w:r>
      <w:r w:rsidR="00D57924">
        <w:t>six</w:t>
      </w:r>
      <w:r w:rsidR="00194F00">
        <w:t xml:space="preserve"> </w:t>
      </w:r>
      <w:r w:rsidR="00D57924">
        <w:t>or</w:t>
      </w:r>
      <w:r w:rsidR="00194F00">
        <w:t xml:space="preserve"> </w:t>
      </w:r>
      <w:r w:rsidR="00D57924">
        <w:t>eight</w:t>
      </w:r>
      <w:r w:rsidR="00194F00">
        <w:t xml:space="preserve"> </w:t>
      </w:r>
      <w:r w:rsidR="00D57924">
        <w:t>months.</w:t>
      </w:r>
    </w:p>
    <w:p w:rsidR="00A83DCE" w:rsidP="00B5529F">
      <w:pPr>
        <w:pStyle w:val="Question"/>
      </w:pPr>
      <w:sdt>
        <w:sdtPr>
          <w:alias w:val="Member"/>
          <w:tag w:val="&lt;Member mnisId='4830' dodsId=''&gt;"/>
          <w:id w:val="628353895"/>
          <w:placeholder>
            <w:docPart w:val="DefaultPlaceholder_-1854013440"/>
          </w:placeholder>
          <w:richText/>
        </w:sdtPr>
        <w:sdtContent>
          <w:r w:rsidRPr="00805130" w:rsidR="00805130">
            <w:rPr>
              <w:b/>
            </w:rPr>
            <w:t>Paul</w:t>
          </w:r>
          <w:r w:rsidR="00194F00">
            <w:rPr>
              <w:b/>
            </w:rPr>
            <w:t xml:space="preserve"> </w:t>
          </w:r>
          <w:r w:rsidRPr="00805130" w:rsidR="00805130">
            <w:rPr>
              <w:b/>
            </w:rPr>
            <w:t>Howell:</w:t>
          </w:r>
        </w:sdtContent>
      </w:sdt>
      <w:r w:rsidR="00194F00">
        <w:t xml:space="preserve"> </w:t>
      </w:r>
      <w:r w:rsidR="00D57924">
        <w:t>I</w:t>
      </w:r>
      <w:r w:rsidR="00194F00">
        <w:t xml:space="preserve"> </w:t>
      </w:r>
      <w:r w:rsidR="00D57924">
        <w:t>have</w:t>
      </w:r>
      <w:r w:rsidR="00194F00">
        <w:t xml:space="preserve"> </w:t>
      </w:r>
      <w:r w:rsidR="00D57924">
        <w:t>one</w:t>
      </w:r>
      <w:r w:rsidR="00194F00">
        <w:t xml:space="preserve"> </w:t>
      </w:r>
      <w:r w:rsidR="00D57924">
        <w:t>other</w:t>
      </w:r>
      <w:r w:rsidR="00194F00">
        <w:t xml:space="preserve"> </w:t>
      </w:r>
      <w:r w:rsidR="00D57924">
        <w:t>point.</w:t>
      </w:r>
      <w:r w:rsidR="00194F00">
        <w:t xml:space="preserve"> </w:t>
      </w:r>
      <w:r w:rsidR="00D57924">
        <w:t>You</w:t>
      </w:r>
      <w:r w:rsidR="00194F00">
        <w:t xml:space="preserve"> </w:t>
      </w:r>
      <w:r w:rsidR="00D57924">
        <w:t>have</w:t>
      </w:r>
      <w:r w:rsidR="00194F00">
        <w:t xml:space="preserve"> </w:t>
      </w:r>
      <w:r w:rsidR="00D57924">
        <w:t>talked</w:t>
      </w:r>
      <w:r w:rsidR="00194F00">
        <w:t xml:space="preserve"> </w:t>
      </w:r>
      <w:r w:rsidR="00D57924">
        <w:t>about</w:t>
      </w:r>
      <w:r w:rsidR="00194F00">
        <w:t xml:space="preserve"> </w:t>
      </w:r>
      <w:r w:rsidR="00D57924">
        <w:t>the</w:t>
      </w:r>
      <w:r w:rsidR="00194F00">
        <w:t xml:space="preserve"> </w:t>
      </w:r>
      <w:r w:rsidR="00D57924">
        <w:t>failures</w:t>
      </w:r>
      <w:r w:rsidR="00194F00">
        <w:t xml:space="preserve"> </w:t>
      </w:r>
      <w:r w:rsidR="00D57924">
        <w:t>not</w:t>
      </w:r>
      <w:r w:rsidR="00194F00">
        <w:t xml:space="preserve"> </w:t>
      </w:r>
      <w:r w:rsidR="00D57924">
        <w:t>costing</w:t>
      </w:r>
      <w:r w:rsidR="00194F00">
        <w:t xml:space="preserve"> </w:t>
      </w:r>
      <w:r w:rsidR="00D57924">
        <w:t>anything.</w:t>
      </w:r>
      <w:r w:rsidR="00194F00">
        <w:t xml:space="preserve"> </w:t>
      </w:r>
      <w:r w:rsidR="00D57924">
        <w:t>From</w:t>
      </w:r>
      <w:r w:rsidR="00194F00">
        <w:t xml:space="preserve"> </w:t>
      </w:r>
      <w:r w:rsidR="00D57924">
        <w:t>what</w:t>
      </w:r>
      <w:r w:rsidR="00194F00">
        <w:t xml:space="preserve"> </w:t>
      </w:r>
      <w:r w:rsidR="00D57924">
        <w:t>I</w:t>
      </w:r>
      <w:r w:rsidR="00194F00">
        <w:t xml:space="preserve"> </w:t>
      </w:r>
      <w:r w:rsidR="00D57924">
        <w:t>understand,</w:t>
      </w:r>
      <w:r w:rsidR="00194F00">
        <w:t xml:space="preserve"> </w:t>
      </w:r>
      <w:r w:rsidR="00D57924">
        <w:t>you</w:t>
      </w:r>
      <w:r w:rsidR="00194F00">
        <w:t xml:space="preserve"> </w:t>
      </w:r>
      <w:r w:rsidR="00D57924">
        <w:t>are</w:t>
      </w:r>
      <w:r w:rsidR="00194F00">
        <w:t xml:space="preserve"> </w:t>
      </w:r>
      <w:r w:rsidR="00805130">
        <w:t>quite</w:t>
      </w:r>
      <w:r w:rsidR="00194F00">
        <w:t xml:space="preserve"> </w:t>
      </w:r>
      <w:r w:rsidR="00805130">
        <w:t>right,</w:t>
      </w:r>
      <w:r w:rsidR="00194F00">
        <w:t xml:space="preserve"> </w:t>
      </w:r>
      <w:r w:rsidR="00D57924">
        <w:t>but</w:t>
      </w:r>
      <w:r w:rsidR="00194F00">
        <w:t xml:space="preserve"> </w:t>
      </w:r>
      <w:r w:rsidR="00805130">
        <w:t>a</w:t>
      </w:r>
      <w:r w:rsidR="00194F00">
        <w:t xml:space="preserve"> </w:t>
      </w:r>
      <w:r w:rsidR="00805130">
        <w:t>failure</w:t>
      </w:r>
      <w:r w:rsidR="00194F00">
        <w:t xml:space="preserve"> </w:t>
      </w:r>
      <w:r w:rsidR="00805130">
        <w:t>should</w:t>
      </w:r>
      <w:r w:rsidR="00194F00">
        <w:t xml:space="preserve"> </w:t>
      </w:r>
      <w:r w:rsidR="00805130">
        <w:t>cost</w:t>
      </w:r>
      <w:r w:rsidR="00194F00">
        <w:t xml:space="preserve"> </w:t>
      </w:r>
      <w:r w:rsidR="00805130">
        <w:t>the</w:t>
      </w:r>
      <w:r w:rsidR="00194F00">
        <w:t xml:space="preserve"> </w:t>
      </w:r>
      <w:r w:rsidR="00805130">
        <w:t>people</w:t>
      </w:r>
      <w:r w:rsidR="00194F00">
        <w:t xml:space="preserve"> </w:t>
      </w:r>
      <w:r w:rsidR="00805130">
        <w:t>who</w:t>
      </w:r>
      <w:r w:rsidR="00194F00">
        <w:t xml:space="preserve"> </w:t>
      </w:r>
      <w:r w:rsidR="00805130">
        <w:t>are</w:t>
      </w:r>
      <w:r w:rsidR="00194F00">
        <w:t xml:space="preserve"> </w:t>
      </w:r>
      <w:r w:rsidR="00805130">
        <w:t>investing.</w:t>
      </w:r>
      <w:r w:rsidR="00194F00">
        <w:t xml:space="preserve"> </w:t>
      </w:r>
      <w:r w:rsidR="00D57924">
        <w:t>It</w:t>
      </w:r>
      <w:r w:rsidR="00194F00">
        <w:t xml:space="preserve"> </w:t>
      </w:r>
      <w:r w:rsidR="00D57924">
        <w:t>seems</w:t>
      </w:r>
      <w:r w:rsidR="00194F00">
        <w:t xml:space="preserve"> </w:t>
      </w:r>
      <w:r w:rsidR="00D57924">
        <w:t>that</w:t>
      </w:r>
      <w:r w:rsidR="00194F00">
        <w:t xml:space="preserve"> </w:t>
      </w:r>
      <w:r w:rsidR="00D57924">
        <w:t>the</w:t>
      </w:r>
      <w:r w:rsidR="00194F00">
        <w:t xml:space="preserve"> </w:t>
      </w:r>
      <w:r w:rsidR="00D57924">
        <w:t>business</w:t>
      </w:r>
      <w:r w:rsidR="0063588B">
        <w:t>es</w:t>
      </w:r>
      <w:r w:rsidR="00194F00">
        <w:t xml:space="preserve"> </w:t>
      </w:r>
      <w:r w:rsidR="0063588B">
        <w:t>that</w:t>
      </w:r>
      <w:r w:rsidR="00194F00">
        <w:t xml:space="preserve"> </w:t>
      </w:r>
      <w:r w:rsidR="0063588B">
        <w:t>have</w:t>
      </w:r>
      <w:r w:rsidR="00194F00">
        <w:t xml:space="preserve"> </w:t>
      </w:r>
      <w:r w:rsidR="0063588B">
        <w:t>come</w:t>
      </w:r>
      <w:r w:rsidR="00194F00">
        <w:t xml:space="preserve"> </w:t>
      </w:r>
      <w:r w:rsidR="0063588B">
        <w:t>in</w:t>
      </w:r>
      <w:r w:rsidR="00194F00">
        <w:t xml:space="preserve"> </w:t>
      </w:r>
      <w:r w:rsidR="0063588B">
        <w:t>got</w:t>
      </w:r>
      <w:r w:rsidR="00194F00">
        <w:t xml:space="preserve"> </w:t>
      </w:r>
      <w:r w:rsidR="0063588B">
        <w:t>out</w:t>
      </w:r>
      <w:r w:rsidR="00194F00">
        <w:t xml:space="preserve"> </w:t>
      </w:r>
      <w:r w:rsidR="0063588B">
        <w:t>without</w:t>
      </w:r>
      <w:r w:rsidR="00194F00">
        <w:t xml:space="preserve"> </w:t>
      </w:r>
      <w:r w:rsidR="0063588B">
        <w:t>any</w:t>
      </w:r>
      <w:r w:rsidR="00194F00">
        <w:t xml:space="preserve"> </w:t>
      </w:r>
      <w:r w:rsidR="0063588B">
        <w:t>consequences</w:t>
      </w:r>
      <w:r w:rsidR="00194F00">
        <w:t xml:space="preserve"> </w:t>
      </w:r>
      <w:r w:rsidR="0063588B">
        <w:t>to</w:t>
      </w:r>
      <w:r w:rsidR="00194F00">
        <w:t xml:space="preserve"> </w:t>
      </w:r>
      <w:r w:rsidR="0063588B">
        <w:t>them.</w:t>
      </w:r>
      <w:r w:rsidR="00194F00">
        <w:t xml:space="preserve"> </w:t>
      </w:r>
      <w:r w:rsidR="0063588B">
        <w:t>Yes,</w:t>
      </w:r>
      <w:r w:rsidR="00194F00">
        <w:t xml:space="preserve"> </w:t>
      </w:r>
      <w:r w:rsidR="0063588B">
        <w:t>it</w:t>
      </w:r>
      <w:r w:rsidR="00194F00">
        <w:t xml:space="preserve"> </w:t>
      </w:r>
      <w:r w:rsidR="0063588B">
        <w:t>has</w:t>
      </w:r>
      <w:r w:rsidR="00194F00">
        <w:t xml:space="preserve"> </w:t>
      </w:r>
      <w:r w:rsidR="0063588B">
        <w:t>not</w:t>
      </w:r>
      <w:r w:rsidR="00194F00">
        <w:t xml:space="preserve"> </w:t>
      </w:r>
      <w:r w:rsidR="0063588B">
        <w:t>cost</w:t>
      </w:r>
      <w:r w:rsidR="00194F00">
        <w:t xml:space="preserve"> </w:t>
      </w:r>
      <w:r w:rsidR="0063588B">
        <w:t>the</w:t>
      </w:r>
      <w:r w:rsidR="00194F00">
        <w:t xml:space="preserve"> </w:t>
      </w:r>
      <w:r w:rsidR="0063588B">
        <w:t>consumer,</w:t>
      </w:r>
      <w:r w:rsidR="00194F00">
        <w:t xml:space="preserve"> </w:t>
      </w:r>
      <w:r w:rsidR="0063588B">
        <w:t>but,</w:t>
      </w:r>
      <w:r w:rsidR="00194F00">
        <w:t xml:space="preserve"> </w:t>
      </w:r>
      <w:r w:rsidR="0063588B">
        <w:t>to</w:t>
      </w:r>
      <w:r w:rsidR="00194F00">
        <w:t xml:space="preserve"> </w:t>
      </w:r>
      <w:r w:rsidR="0063588B">
        <w:t>use</w:t>
      </w:r>
      <w:r w:rsidR="00194F00">
        <w:t xml:space="preserve"> </w:t>
      </w:r>
      <w:r w:rsidR="0063588B">
        <w:t>your</w:t>
      </w:r>
      <w:r w:rsidR="00194F00">
        <w:t xml:space="preserve"> </w:t>
      </w:r>
      <w:r w:rsidR="0063588B">
        <w:t>phrase,</w:t>
      </w:r>
      <w:r w:rsidR="00194F00">
        <w:t xml:space="preserve"> </w:t>
      </w:r>
      <w:r w:rsidR="0063588B">
        <w:t>it</w:t>
      </w:r>
      <w:r w:rsidR="00194F00">
        <w:t xml:space="preserve"> </w:t>
      </w:r>
      <w:r w:rsidR="0063588B">
        <w:t>is</w:t>
      </w:r>
      <w:r w:rsidR="00194F00">
        <w:t xml:space="preserve"> </w:t>
      </w:r>
      <w:r w:rsidR="0063588B">
        <w:t>a</w:t>
      </w:r>
      <w:r w:rsidR="00194F00">
        <w:t xml:space="preserve"> </w:t>
      </w:r>
      <w:r w:rsidR="0063588B">
        <w:t>“heads</w:t>
      </w:r>
      <w:r w:rsidR="00194F00">
        <w:t xml:space="preserve"> </w:t>
      </w:r>
      <w:r w:rsidR="0063588B">
        <w:t>you</w:t>
      </w:r>
      <w:r w:rsidR="00194F00">
        <w:t xml:space="preserve"> </w:t>
      </w:r>
      <w:r w:rsidR="0063588B">
        <w:t>win,</w:t>
      </w:r>
      <w:r w:rsidR="00194F00">
        <w:t xml:space="preserve"> </w:t>
      </w:r>
      <w:r w:rsidR="0063588B">
        <w:t>tails</w:t>
      </w:r>
      <w:r w:rsidR="00194F00">
        <w:t xml:space="preserve"> </w:t>
      </w:r>
      <w:r w:rsidR="0063588B">
        <w:t>I</w:t>
      </w:r>
      <w:r w:rsidR="00194F00">
        <w:t xml:space="preserve"> </w:t>
      </w:r>
      <w:r w:rsidR="0063588B">
        <w:t>lose”</w:t>
      </w:r>
      <w:r w:rsidR="00194F00">
        <w:t xml:space="preserve"> </w:t>
      </w:r>
      <w:r w:rsidR="0063588B">
        <w:t>game.</w:t>
      </w:r>
      <w:r w:rsidR="00194F00">
        <w:t xml:space="preserve"> </w:t>
      </w:r>
      <w:r w:rsidR="0063588B">
        <w:t>Surely</w:t>
      </w:r>
      <w:r w:rsidR="00194F00">
        <w:t xml:space="preserve"> </w:t>
      </w:r>
      <w:r w:rsidR="0063588B">
        <w:t>something</w:t>
      </w:r>
      <w:r w:rsidR="00194F00">
        <w:t xml:space="preserve"> </w:t>
      </w:r>
      <w:r w:rsidR="0063588B">
        <w:t>should</w:t>
      </w:r>
      <w:r w:rsidR="00194F00">
        <w:t xml:space="preserve"> </w:t>
      </w:r>
      <w:r w:rsidR="0063588B">
        <w:t>have</w:t>
      </w:r>
      <w:r w:rsidR="00194F00">
        <w:t xml:space="preserve"> </w:t>
      </w:r>
      <w:r w:rsidR="0063588B">
        <w:t>been</w:t>
      </w:r>
      <w:r w:rsidR="00194F00">
        <w:t xml:space="preserve"> </w:t>
      </w:r>
      <w:r w:rsidR="0063588B">
        <w:t>done</w:t>
      </w:r>
      <w:r w:rsidR="00194F00">
        <w:t xml:space="preserve"> </w:t>
      </w:r>
      <w:r w:rsidR="0063588B">
        <w:t>to</w:t>
      </w:r>
      <w:r w:rsidR="00194F00">
        <w:t xml:space="preserve"> </w:t>
      </w:r>
      <w:r w:rsidR="0063588B">
        <w:t>address</w:t>
      </w:r>
      <w:r w:rsidR="00194F00">
        <w:t xml:space="preserve"> </w:t>
      </w:r>
      <w:r w:rsidR="0063588B">
        <w:t>that</w:t>
      </w:r>
      <w:r w:rsidR="00194F00">
        <w:t xml:space="preserve"> </w:t>
      </w:r>
      <w:r w:rsidR="0063588B">
        <w:t>side</w:t>
      </w:r>
      <w:r w:rsidR="00194F00">
        <w:t xml:space="preserve"> </w:t>
      </w:r>
      <w:r w:rsidR="0063588B">
        <w:t>of</w:t>
      </w:r>
      <w:r w:rsidR="00194F00">
        <w:t xml:space="preserve"> </w:t>
      </w:r>
      <w:r w:rsidR="0063588B">
        <w:t>things,</w:t>
      </w:r>
      <w:r w:rsidR="00194F00">
        <w:t xml:space="preserve"> </w:t>
      </w:r>
      <w:r w:rsidR="0063588B">
        <w:t>in</w:t>
      </w:r>
      <w:r w:rsidR="00194F00">
        <w:t xml:space="preserve"> </w:t>
      </w:r>
      <w:r w:rsidR="0063588B">
        <w:t>terms</w:t>
      </w:r>
      <w:r w:rsidR="00194F00">
        <w:t xml:space="preserve"> </w:t>
      </w:r>
      <w:r w:rsidR="0063588B">
        <w:t>of</w:t>
      </w:r>
      <w:r w:rsidR="00194F00">
        <w:t xml:space="preserve"> </w:t>
      </w:r>
      <w:r w:rsidR="0063588B">
        <w:t>making</w:t>
      </w:r>
      <w:r w:rsidR="00194F00">
        <w:t xml:space="preserve"> </w:t>
      </w:r>
      <w:r w:rsidR="0063588B">
        <w:t>sure</w:t>
      </w:r>
      <w:r w:rsidR="00194F00">
        <w:t xml:space="preserve"> </w:t>
      </w:r>
      <w:r w:rsidR="0063588B">
        <w:t>that,</w:t>
      </w:r>
      <w:r w:rsidR="00194F00">
        <w:t xml:space="preserve"> </w:t>
      </w:r>
      <w:r w:rsidR="0063588B">
        <w:t>if</w:t>
      </w:r>
      <w:r w:rsidR="00194F00">
        <w:t xml:space="preserve"> </w:t>
      </w:r>
      <w:r w:rsidR="0063588B">
        <w:t>people</w:t>
      </w:r>
      <w:r w:rsidR="00194F00">
        <w:t xml:space="preserve"> </w:t>
      </w:r>
      <w:r w:rsidR="0063588B">
        <w:t>were</w:t>
      </w:r>
      <w:r w:rsidR="00194F00">
        <w:t xml:space="preserve"> </w:t>
      </w:r>
      <w:r w:rsidR="0063588B">
        <w:t>going</w:t>
      </w:r>
      <w:r w:rsidR="00194F00">
        <w:t xml:space="preserve"> </w:t>
      </w:r>
      <w:r w:rsidR="0063588B">
        <w:t>to</w:t>
      </w:r>
      <w:r w:rsidR="00194F00">
        <w:t xml:space="preserve"> </w:t>
      </w:r>
      <w:r w:rsidR="0063588B">
        <w:t>play</w:t>
      </w:r>
      <w:r w:rsidR="00194F00">
        <w:t xml:space="preserve"> </w:t>
      </w:r>
      <w:r w:rsidR="0063588B">
        <w:t>in</w:t>
      </w:r>
      <w:r w:rsidR="00194F00">
        <w:t xml:space="preserve"> </w:t>
      </w:r>
      <w:r w:rsidR="0063588B">
        <w:t>the</w:t>
      </w:r>
      <w:r w:rsidR="00194F00">
        <w:t xml:space="preserve"> </w:t>
      </w:r>
      <w:r w:rsidR="0063588B">
        <w:t>market</w:t>
      </w:r>
      <w:r w:rsidR="00194F00">
        <w:t xml:space="preserve"> </w:t>
      </w:r>
      <w:r w:rsidR="0063588B">
        <w:t>and</w:t>
      </w:r>
      <w:r w:rsidR="00194F00">
        <w:t xml:space="preserve"> </w:t>
      </w:r>
      <w:r w:rsidR="0063588B">
        <w:t>look</w:t>
      </w:r>
      <w:r w:rsidR="00194F00">
        <w:t xml:space="preserve"> </w:t>
      </w:r>
      <w:r w:rsidR="0063588B">
        <w:t>for</w:t>
      </w:r>
      <w:r w:rsidR="00194F00">
        <w:t xml:space="preserve"> </w:t>
      </w:r>
      <w:r w:rsidR="0063588B">
        <w:t>the</w:t>
      </w:r>
      <w:r w:rsidR="00194F00">
        <w:t xml:space="preserve"> </w:t>
      </w:r>
      <w:r w:rsidR="0063588B">
        <w:t>high</w:t>
      </w:r>
      <w:r w:rsidR="00357578">
        <w:t>-</w:t>
      </w:r>
      <w:r w:rsidR="0063588B">
        <w:t>risk,</w:t>
      </w:r>
      <w:r w:rsidR="00194F00">
        <w:t xml:space="preserve"> </w:t>
      </w:r>
      <w:r w:rsidR="0063588B">
        <w:t>high</w:t>
      </w:r>
      <w:r w:rsidR="00357578">
        <w:t>-</w:t>
      </w:r>
      <w:r w:rsidR="0063588B">
        <w:t>reward</w:t>
      </w:r>
      <w:r w:rsidR="00194F00">
        <w:t xml:space="preserve"> </w:t>
      </w:r>
      <w:r w:rsidR="0063588B">
        <w:t>games,</w:t>
      </w:r>
      <w:r w:rsidR="00194F00">
        <w:t xml:space="preserve"> </w:t>
      </w:r>
      <w:r w:rsidR="0063588B">
        <w:t>something</w:t>
      </w:r>
      <w:r w:rsidR="00194F00">
        <w:t xml:space="preserve"> </w:t>
      </w:r>
      <w:r w:rsidR="0063588B">
        <w:t>was</w:t>
      </w:r>
      <w:r w:rsidR="00194F00">
        <w:t xml:space="preserve"> </w:t>
      </w:r>
      <w:r w:rsidR="0063588B">
        <w:t>there</w:t>
      </w:r>
      <w:r w:rsidR="00194F00">
        <w:t xml:space="preserve"> </w:t>
      </w:r>
      <w:r w:rsidR="0063588B">
        <w:t>to</w:t>
      </w:r>
      <w:r w:rsidR="00194F00">
        <w:t xml:space="preserve"> </w:t>
      </w:r>
      <w:r w:rsidR="0063588B">
        <w:t>make</w:t>
      </w:r>
      <w:r w:rsidR="00194F00">
        <w:t xml:space="preserve"> </w:t>
      </w:r>
      <w:r w:rsidR="0063588B">
        <w:t>sure</w:t>
      </w:r>
      <w:r w:rsidR="00194F00">
        <w:t xml:space="preserve"> </w:t>
      </w:r>
      <w:r w:rsidR="0063588B">
        <w:t>there</w:t>
      </w:r>
      <w:r w:rsidR="00194F00">
        <w:t xml:space="preserve"> </w:t>
      </w:r>
      <w:r w:rsidR="0063588B">
        <w:t>was</w:t>
      </w:r>
      <w:r w:rsidR="00194F00">
        <w:t xml:space="preserve"> </w:t>
      </w:r>
      <w:r w:rsidR="0063588B">
        <w:t>consequences.</w:t>
      </w:r>
      <w:r w:rsidR="00194F00">
        <w:t xml:space="preserve"> </w:t>
      </w:r>
    </w:p>
    <w:p w:rsidR="00077675" w:rsidP="00B5529F">
      <w:pPr>
        <w:pStyle w:val="Answer"/>
      </w:pPr>
      <w:sdt>
        <w:sdtPr>
          <w:alias w:val="Witness"/>
          <w:id w:val="-1763828498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3321BA">
        <w:t>That</w:t>
      </w:r>
      <w:r w:rsidR="00194F00">
        <w:t xml:space="preserve"> </w:t>
      </w:r>
      <w:r w:rsidR="003321BA">
        <w:t>is</w:t>
      </w:r>
      <w:r w:rsidR="00194F00">
        <w:t xml:space="preserve"> </w:t>
      </w:r>
      <w:r w:rsidR="003321BA">
        <w:t>fair</w:t>
      </w:r>
      <w:r w:rsidR="00194F00">
        <w:t xml:space="preserve"> </w:t>
      </w:r>
      <w:r w:rsidR="003321BA">
        <w:t>enough</w:t>
      </w:r>
      <w:r w:rsidR="00194F00">
        <w:t xml:space="preserve"> </w:t>
      </w:r>
      <w:r w:rsidR="003321BA">
        <w:t>and</w:t>
      </w:r>
      <w:r w:rsidR="00194F00">
        <w:t xml:space="preserve"> </w:t>
      </w:r>
      <w:r w:rsidR="003321BA">
        <w:t>I</w:t>
      </w:r>
      <w:r w:rsidR="00194F00">
        <w:t xml:space="preserve"> </w:t>
      </w:r>
      <w:r w:rsidR="003321BA">
        <w:t>accept</w:t>
      </w:r>
      <w:r w:rsidR="00194F00">
        <w:t xml:space="preserve"> </w:t>
      </w:r>
      <w:r w:rsidR="003321BA">
        <w:t>that.</w:t>
      </w:r>
      <w:r w:rsidR="00194F00">
        <w:t xml:space="preserve"> </w:t>
      </w:r>
      <w:r w:rsidR="003321BA">
        <w:t>Certainly</w:t>
      </w:r>
      <w:r w:rsidR="00194F00">
        <w:t xml:space="preserve"> </w:t>
      </w:r>
      <w:r w:rsidR="003321BA">
        <w:t>in</w:t>
      </w:r>
      <w:r w:rsidR="00194F00">
        <w:t xml:space="preserve"> </w:t>
      </w:r>
      <w:r w:rsidR="003321BA">
        <w:t>the</w:t>
      </w:r>
      <w:r w:rsidR="00194F00">
        <w:t xml:space="preserve"> </w:t>
      </w:r>
      <w:r w:rsidR="003321BA">
        <w:t>market</w:t>
      </w:r>
      <w:r w:rsidR="00194F00">
        <w:t xml:space="preserve"> </w:t>
      </w:r>
      <w:r w:rsidR="003321BA">
        <w:t>of</w:t>
      </w:r>
      <w:r w:rsidR="00194F00">
        <w:t xml:space="preserve"> </w:t>
      </w:r>
      <w:r w:rsidR="003321BA">
        <w:t>2014</w:t>
      </w:r>
      <w:r w:rsidR="00194F00">
        <w:t xml:space="preserve"> </w:t>
      </w:r>
      <w:r w:rsidR="003321BA">
        <w:t>to</w:t>
      </w:r>
      <w:r w:rsidR="00194F00">
        <w:t xml:space="preserve"> </w:t>
      </w:r>
      <w:r w:rsidR="003321BA">
        <w:t>2015</w:t>
      </w:r>
      <w:r w:rsidR="00193557">
        <w:t>,</w:t>
      </w:r>
      <w:r w:rsidR="00194F00">
        <w:t xml:space="preserve"> </w:t>
      </w:r>
      <w:r w:rsidR="00193557">
        <w:t>when</w:t>
      </w:r>
      <w:r w:rsidR="00194F00">
        <w:t xml:space="preserve"> </w:t>
      </w:r>
      <w:r w:rsidR="00193557">
        <w:t>there</w:t>
      </w:r>
      <w:r w:rsidR="00194F00">
        <w:t xml:space="preserve"> </w:t>
      </w:r>
      <w:r w:rsidR="00193557">
        <w:t>had</w:t>
      </w:r>
      <w:r w:rsidR="00194F00">
        <w:t xml:space="preserve"> </w:t>
      </w:r>
      <w:r w:rsidR="00193557">
        <w:t>been</w:t>
      </w:r>
      <w:r w:rsidR="00194F00">
        <w:t xml:space="preserve"> </w:t>
      </w:r>
      <w:r w:rsidR="00193557">
        <w:t>literally</w:t>
      </w:r>
      <w:r w:rsidR="00194F00">
        <w:t xml:space="preserve"> </w:t>
      </w:r>
      <w:r w:rsidR="00193557">
        <w:t>no</w:t>
      </w:r>
      <w:r w:rsidR="00194F00">
        <w:t xml:space="preserve"> </w:t>
      </w:r>
      <w:r w:rsidR="00193557">
        <w:t>entry</w:t>
      </w:r>
      <w:r w:rsidR="00194F00">
        <w:t xml:space="preserve"> </w:t>
      </w:r>
      <w:r w:rsidR="00193557">
        <w:t>for</w:t>
      </w:r>
      <w:r w:rsidR="00194F00">
        <w:t xml:space="preserve"> </w:t>
      </w:r>
      <w:r w:rsidR="00193557">
        <w:t>years</w:t>
      </w:r>
      <w:r w:rsidR="00194F00">
        <w:t xml:space="preserve"> </w:t>
      </w:r>
      <w:r w:rsidR="00193557">
        <w:t>and,</w:t>
      </w:r>
      <w:r w:rsidR="00194F00">
        <w:t xml:space="preserve"> </w:t>
      </w:r>
      <w:r w:rsidR="00193557">
        <w:t>after</w:t>
      </w:r>
      <w:r w:rsidR="00194F00">
        <w:t xml:space="preserve"> </w:t>
      </w:r>
      <w:r w:rsidR="00193557">
        <w:t>the</w:t>
      </w:r>
      <w:r w:rsidR="00194F00">
        <w:t xml:space="preserve"> </w:t>
      </w:r>
      <w:r w:rsidR="00193557">
        <w:t>CMA</w:t>
      </w:r>
      <w:r w:rsidR="00194F00">
        <w:t xml:space="preserve"> </w:t>
      </w:r>
      <w:r w:rsidR="00193557">
        <w:t>report,</w:t>
      </w:r>
      <w:r w:rsidR="00194F00">
        <w:t xml:space="preserve"> </w:t>
      </w:r>
      <w:r w:rsidR="00193557">
        <w:t>a</w:t>
      </w:r>
      <w:r w:rsidR="00194F00">
        <w:t xml:space="preserve"> </w:t>
      </w:r>
      <w:r w:rsidR="00193557">
        <w:t>sense</w:t>
      </w:r>
      <w:r w:rsidR="00194F00">
        <w:t xml:space="preserve"> </w:t>
      </w:r>
      <w:r w:rsidR="00193557">
        <w:t>that</w:t>
      </w:r>
      <w:r w:rsidR="00194F00">
        <w:t xml:space="preserve"> </w:t>
      </w:r>
      <w:r w:rsidR="00193557">
        <w:t>there</w:t>
      </w:r>
      <w:r w:rsidR="00194F00">
        <w:t xml:space="preserve"> </w:t>
      </w:r>
      <w:r w:rsidR="00193557">
        <w:t>was</w:t>
      </w:r>
      <w:r w:rsidR="00194F00">
        <w:t xml:space="preserve"> </w:t>
      </w:r>
      <w:r w:rsidR="00193557">
        <w:t>huge</w:t>
      </w:r>
      <w:r w:rsidR="00194F00">
        <w:t xml:space="preserve"> </w:t>
      </w:r>
      <w:r w:rsidR="00193557">
        <w:t>amounts</w:t>
      </w:r>
      <w:r w:rsidR="00194F00">
        <w:t xml:space="preserve"> </w:t>
      </w:r>
      <w:r w:rsidR="00193557">
        <w:t>of</w:t>
      </w:r>
      <w:r w:rsidR="00194F00">
        <w:t xml:space="preserve"> </w:t>
      </w:r>
      <w:r w:rsidR="00193557">
        <w:t>detriment</w:t>
      </w:r>
      <w:r w:rsidR="00194F00">
        <w:t xml:space="preserve"> </w:t>
      </w:r>
      <w:r w:rsidR="00193557">
        <w:t>in</w:t>
      </w:r>
      <w:r w:rsidR="00194F00">
        <w:t xml:space="preserve"> </w:t>
      </w:r>
      <w:r w:rsidR="00193557">
        <w:t>the</w:t>
      </w:r>
      <w:r w:rsidR="00194F00">
        <w:t xml:space="preserve"> </w:t>
      </w:r>
      <w:r w:rsidR="00193557">
        <w:t>market,</w:t>
      </w:r>
      <w:r w:rsidR="00194F00">
        <w:t xml:space="preserve"> </w:t>
      </w:r>
      <w:r w:rsidR="00193557">
        <w:t>due</w:t>
      </w:r>
      <w:r w:rsidR="00194F00">
        <w:t xml:space="preserve"> </w:t>
      </w:r>
      <w:r w:rsidR="00193557">
        <w:t>to</w:t>
      </w:r>
      <w:r w:rsidR="00194F00">
        <w:t xml:space="preserve"> </w:t>
      </w:r>
      <w:r w:rsidR="00193557">
        <w:t>a</w:t>
      </w:r>
      <w:r w:rsidR="00194F00">
        <w:t xml:space="preserve"> </w:t>
      </w:r>
      <w:r w:rsidR="00193557">
        <w:t>lack</w:t>
      </w:r>
      <w:r w:rsidR="00194F00">
        <w:t xml:space="preserve"> </w:t>
      </w:r>
      <w:r w:rsidR="00193557">
        <w:t>of</w:t>
      </w:r>
      <w:r w:rsidR="00194F00">
        <w:t xml:space="preserve"> </w:t>
      </w:r>
      <w:r w:rsidR="00193557">
        <w:t>competition,</w:t>
      </w:r>
      <w:r w:rsidR="00194F00">
        <w:t xml:space="preserve"> </w:t>
      </w:r>
      <w:r w:rsidR="00193557">
        <w:t>we</w:t>
      </w:r>
      <w:r w:rsidR="00194F00">
        <w:t xml:space="preserve"> </w:t>
      </w:r>
      <w:r w:rsidR="00193557">
        <w:t>felt</w:t>
      </w:r>
      <w:r w:rsidR="00194F00">
        <w:t xml:space="preserve"> </w:t>
      </w:r>
      <w:r w:rsidRPr="005C4DC1" w:rsidR="005C4DC1">
        <w:t>we</w:t>
      </w:r>
      <w:r w:rsidR="00194F00">
        <w:t xml:space="preserve"> </w:t>
      </w:r>
      <w:r w:rsidRPr="005C4DC1" w:rsidR="005C4DC1">
        <w:t>needed</w:t>
      </w:r>
      <w:r w:rsidR="00194F00">
        <w:t xml:space="preserve"> </w:t>
      </w:r>
      <w:r w:rsidRPr="005C4DC1" w:rsidR="005C4DC1">
        <w:t>to</w:t>
      </w:r>
      <w:r w:rsidR="00194F00">
        <w:t xml:space="preserve"> </w:t>
      </w:r>
      <w:r w:rsidRPr="005C4DC1" w:rsidR="005C4DC1">
        <w:t>facilitate</w:t>
      </w:r>
      <w:r w:rsidR="00194F00">
        <w:t xml:space="preserve"> </w:t>
      </w:r>
      <w:r w:rsidR="00193557">
        <w:t>entry.</w:t>
      </w:r>
      <w:r w:rsidR="00194F00">
        <w:t xml:space="preserve"> </w:t>
      </w:r>
      <w:r w:rsidR="00193557">
        <w:t>At</w:t>
      </w:r>
      <w:r w:rsidR="00194F00">
        <w:t xml:space="preserve"> </w:t>
      </w:r>
      <w:r w:rsidR="00193557">
        <w:t>that</w:t>
      </w:r>
      <w:r w:rsidR="00194F00">
        <w:t xml:space="preserve"> </w:t>
      </w:r>
      <w:r w:rsidR="00193557">
        <w:t>point</w:t>
      </w:r>
      <w:r w:rsidR="00194F00">
        <w:t xml:space="preserve"> </w:t>
      </w:r>
      <w:r w:rsidR="00193557">
        <w:t>in</w:t>
      </w:r>
      <w:r w:rsidR="00194F00">
        <w:t xml:space="preserve"> </w:t>
      </w:r>
      <w:r w:rsidR="00193557">
        <w:t>time,</w:t>
      </w:r>
      <w:r w:rsidR="00194F00">
        <w:t xml:space="preserve"> </w:t>
      </w:r>
      <w:r w:rsidR="005B3205">
        <w:t>and</w:t>
      </w:r>
      <w:r w:rsidR="00194F00">
        <w:t xml:space="preserve"> </w:t>
      </w:r>
      <w:r w:rsidR="00193557">
        <w:t>you</w:t>
      </w:r>
      <w:r w:rsidR="00194F00">
        <w:t xml:space="preserve"> </w:t>
      </w:r>
      <w:r w:rsidR="00193557">
        <w:t>may</w:t>
      </w:r>
      <w:r w:rsidR="00194F00">
        <w:t xml:space="preserve"> </w:t>
      </w:r>
      <w:r w:rsidR="00193557">
        <w:t>disagree,</w:t>
      </w:r>
      <w:r w:rsidR="00194F00">
        <w:t xml:space="preserve"> </w:t>
      </w:r>
      <w:r w:rsidR="00193557">
        <w:t>but</w:t>
      </w:r>
      <w:r w:rsidR="00194F00">
        <w:t xml:space="preserve"> </w:t>
      </w:r>
      <w:r w:rsidR="00193557">
        <w:t>this</w:t>
      </w:r>
      <w:r w:rsidR="00194F00">
        <w:t xml:space="preserve"> </w:t>
      </w:r>
      <w:r w:rsidR="00193557">
        <w:t>was</w:t>
      </w:r>
      <w:r w:rsidR="00194F00">
        <w:t xml:space="preserve"> </w:t>
      </w:r>
      <w:r w:rsidR="00193557">
        <w:t>a</w:t>
      </w:r>
      <w:r w:rsidR="00194F00">
        <w:t xml:space="preserve"> </w:t>
      </w:r>
      <w:r w:rsidR="00193557">
        <w:t>conscious</w:t>
      </w:r>
      <w:r w:rsidR="00194F00">
        <w:t xml:space="preserve"> </w:t>
      </w:r>
      <w:r w:rsidR="00193557">
        <w:t>decision,</w:t>
      </w:r>
      <w:r w:rsidR="00194F00">
        <w:t xml:space="preserve"> </w:t>
      </w:r>
      <w:r w:rsidR="00193557">
        <w:t>we</w:t>
      </w:r>
      <w:r w:rsidR="00194F00">
        <w:t xml:space="preserve"> </w:t>
      </w:r>
      <w:r w:rsidR="00193557">
        <w:t>did</w:t>
      </w:r>
      <w:r w:rsidR="00194F00">
        <w:t xml:space="preserve"> </w:t>
      </w:r>
      <w:r w:rsidR="00193557">
        <w:t>not</w:t>
      </w:r>
      <w:r w:rsidR="00194F00">
        <w:t xml:space="preserve"> </w:t>
      </w:r>
      <w:r w:rsidR="00193557">
        <w:t>feel</w:t>
      </w:r>
      <w:r w:rsidR="00194F00">
        <w:t xml:space="preserve"> </w:t>
      </w:r>
      <w:r w:rsidR="00193557">
        <w:t>that</w:t>
      </w:r>
      <w:r w:rsidR="00194F00">
        <w:t xml:space="preserve"> </w:t>
      </w:r>
      <w:r w:rsidR="00193557">
        <w:t>we</w:t>
      </w:r>
      <w:r w:rsidR="00194F00">
        <w:t xml:space="preserve"> </w:t>
      </w:r>
      <w:r w:rsidRPr="005C4DC1" w:rsidR="005C4DC1">
        <w:t>could</w:t>
      </w:r>
      <w:r w:rsidR="00194F00">
        <w:t xml:space="preserve"> </w:t>
      </w:r>
      <w:r w:rsidRPr="005C4DC1" w:rsidR="005C4DC1">
        <w:t>have</w:t>
      </w:r>
      <w:r w:rsidR="00194F00">
        <w:t xml:space="preserve"> </w:t>
      </w:r>
      <w:r w:rsidRPr="005C4DC1" w:rsidR="005C4DC1">
        <w:t>a</w:t>
      </w:r>
      <w:r w:rsidR="00194F00">
        <w:t xml:space="preserve"> </w:t>
      </w:r>
      <w:r w:rsidRPr="005C4DC1" w:rsidR="005C4DC1">
        <w:t>situation</w:t>
      </w:r>
      <w:r w:rsidR="00194F00">
        <w:t xml:space="preserve"> </w:t>
      </w:r>
      <w:r w:rsidRPr="005C4DC1" w:rsidR="005C4DC1">
        <w:t>whereby</w:t>
      </w:r>
      <w:r w:rsidR="00194F00">
        <w:t xml:space="preserve"> </w:t>
      </w:r>
      <w:r w:rsidR="00193557">
        <w:t>w</w:t>
      </w:r>
      <w:r w:rsidRPr="005C4DC1" w:rsidR="005C4DC1">
        <w:t>e</w:t>
      </w:r>
      <w:r w:rsidR="00194F00">
        <w:t xml:space="preserve"> </w:t>
      </w:r>
      <w:r w:rsidRPr="005C4DC1" w:rsidR="005C4DC1">
        <w:t>said</w:t>
      </w:r>
      <w:r w:rsidR="00194F00">
        <w:t xml:space="preserve"> </w:t>
      </w:r>
      <w:r w:rsidR="00193557">
        <w:t>that</w:t>
      </w:r>
      <w:r w:rsidR="00194F00">
        <w:t xml:space="preserve"> </w:t>
      </w:r>
      <w:r w:rsidRPr="005C4DC1" w:rsidR="005C4DC1">
        <w:t>only</w:t>
      </w:r>
      <w:r w:rsidR="00194F00">
        <w:t xml:space="preserve"> </w:t>
      </w:r>
      <w:r w:rsidR="00193557">
        <w:t>big</w:t>
      </w:r>
      <w:r w:rsidR="00194F00">
        <w:t xml:space="preserve"> </w:t>
      </w:r>
      <w:r w:rsidR="00193557">
        <w:t>firms</w:t>
      </w:r>
      <w:r w:rsidR="00194F00">
        <w:t xml:space="preserve"> </w:t>
      </w:r>
      <w:r w:rsidR="00193557">
        <w:t>can</w:t>
      </w:r>
      <w:r w:rsidR="00194F00">
        <w:t xml:space="preserve"> </w:t>
      </w:r>
      <w:r w:rsidR="00193557">
        <w:t>enter,</w:t>
      </w:r>
      <w:r w:rsidR="00194F00">
        <w:t xml:space="preserve"> </w:t>
      </w:r>
      <w:r w:rsidR="00193557">
        <w:t>or</w:t>
      </w:r>
      <w:r w:rsidR="00194F00">
        <w:t xml:space="preserve"> </w:t>
      </w:r>
      <w:r w:rsidR="00193557">
        <w:t>only</w:t>
      </w:r>
      <w:r w:rsidR="00194F00">
        <w:t xml:space="preserve"> </w:t>
      </w:r>
      <w:r w:rsidRPr="005C4DC1" w:rsidR="005C4DC1">
        <w:t>firms</w:t>
      </w:r>
      <w:r w:rsidR="00194F00">
        <w:t xml:space="preserve"> </w:t>
      </w:r>
      <w:r w:rsidR="00193557">
        <w:t>that</w:t>
      </w:r>
      <w:r w:rsidR="00194F00">
        <w:t xml:space="preserve"> </w:t>
      </w:r>
      <w:r w:rsidR="00193557">
        <w:t>have</w:t>
      </w:r>
      <w:r w:rsidR="00194F00">
        <w:t xml:space="preserve"> </w:t>
      </w:r>
      <w:r w:rsidR="00193557">
        <w:t>lots</w:t>
      </w:r>
      <w:r w:rsidR="00194F00">
        <w:t xml:space="preserve"> </w:t>
      </w:r>
      <w:r w:rsidR="00193557">
        <w:t>of</w:t>
      </w:r>
      <w:r w:rsidR="00194F00">
        <w:t xml:space="preserve"> </w:t>
      </w:r>
      <w:r w:rsidR="00193557">
        <w:t>equity</w:t>
      </w:r>
      <w:r w:rsidR="00194F00">
        <w:t xml:space="preserve"> </w:t>
      </w:r>
      <w:r w:rsidR="00193557">
        <w:t>can</w:t>
      </w:r>
      <w:r w:rsidR="00194F00">
        <w:t xml:space="preserve"> </w:t>
      </w:r>
      <w:r w:rsidR="00193557">
        <w:t>enter.</w:t>
      </w:r>
      <w:r w:rsidR="00194F00">
        <w:t xml:space="preserve"> </w:t>
      </w:r>
      <w:r w:rsidR="00193557">
        <w:t>At</w:t>
      </w:r>
      <w:r w:rsidR="00194F00">
        <w:t xml:space="preserve"> </w:t>
      </w:r>
      <w:r w:rsidR="00193557">
        <w:t>that</w:t>
      </w:r>
      <w:r w:rsidR="00194F00">
        <w:t xml:space="preserve"> </w:t>
      </w:r>
      <w:r w:rsidR="00193557">
        <w:t>point</w:t>
      </w:r>
      <w:r w:rsidR="00194F00">
        <w:t xml:space="preserve"> </w:t>
      </w:r>
      <w:r w:rsidR="00193557">
        <w:t>in</w:t>
      </w:r>
      <w:r w:rsidR="00194F00">
        <w:t xml:space="preserve"> </w:t>
      </w:r>
      <w:r w:rsidR="00193557">
        <w:t>time,</w:t>
      </w:r>
      <w:r w:rsidR="00194F00">
        <w:t xml:space="preserve"> </w:t>
      </w:r>
      <w:r w:rsidR="00193557">
        <w:t>we</w:t>
      </w:r>
      <w:r w:rsidR="00194F00">
        <w:t xml:space="preserve"> </w:t>
      </w:r>
      <w:r w:rsidR="00193557">
        <w:t>said,</w:t>
      </w:r>
      <w:r w:rsidR="00194F00">
        <w:t xml:space="preserve"> </w:t>
      </w:r>
      <w:r w:rsidR="00193557">
        <w:t>“We</w:t>
      </w:r>
      <w:r w:rsidR="00194F00">
        <w:t xml:space="preserve"> </w:t>
      </w:r>
      <w:r w:rsidR="00193557">
        <w:t>are</w:t>
      </w:r>
      <w:r w:rsidR="00194F00">
        <w:t xml:space="preserve"> </w:t>
      </w:r>
      <w:r w:rsidR="00193557">
        <w:t>trying</w:t>
      </w:r>
      <w:r w:rsidR="00194F00">
        <w:t xml:space="preserve"> </w:t>
      </w:r>
      <w:r w:rsidR="00193557">
        <w:t>to</w:t>
      </w:r>
      <w:r w:rsidR="00194F00">
        <w:t xml:space="preserve"> </w:t>
      </w:r>
      <w:r w:rsidR="00193557">
        <w:t>encourage</w:t>
      </w:r>
      <w:r w:rsidR="00194F00">
        <w:t xml:space="preserve"> </w:t>
      </w:r>
      <w:r w:rsidR="00193557">
        <w:t>entry,</w:t>
      </w:r>
      <w:r w:rsidR="00194F00">
        <w:t xml:space="preserve"> </w:t>
      </w:r>
      <w:r w:rsidR="00193557">
        <w:t>where</w:t>
      </w:r>
      <w:r w:rsidR="00194F00">
        <w:t xml:space="preserve"> </w:t>
      </w:r>
      <w:r>
        <w:t>possible.</w:t>
      </w:r>
      <w:r w:rsidR="00194F00">
        <w:t xml:space="preserve"> </w:t>
      </w:r>
      <w:r>
        <w:t>For</w:t>
      </w:r>
      <w:r w:rsidR="00194F00">
        <w:t xml:space="preserve"> </w:t>
      </w:r>
      <w:r>
        <w:t>anybody</w:t>
      </w:r>
      <w:r w:rsidR="00194F00">
        <w:t xml:space="preserve"> </w:t>
      </w:r>
      <w:r>
        <w:t>who</w:t>
      </w:r>
      <w:r w:rsidR="00194F00">
        <w:t xml:space="preserve"> </w:t>
      </w:r>
      <w:r>
        <w:t>enters,</w:t>
      </w:r>
      <w:r w:rsidR="00194F00">
        <w:t xml:space="preserve"> </w:t>
      </w:r>
      <w:r>
        <w:t>there</w:t>
      </w:r>
      <w:r w:rsidR="00194F00">
        <w:t xml:space="preserve"> </w:t>
      </w:r>
      <w:r>
        <w:t>is</w:t>
      </w:r>
      <w:r w:rsidR="00194F00">
        <w:t xml:space="preserve"> </w:t>
      </w:r>
      <w:r>
        <w:t>a</w:t>
      </w:r>
      <w:r w:rsidR="00194F00">
        <w:t xml:space="preserve"> </w:t>
      </w:r>
      <w:r>
        <w:t>long</w:t>
      </w:r>
      <w:r w:rsidR="00194F00">
        <w:t xml:space="preserve"> </w:t>
      </w:r>
      <w:r>
        <w:t>supply</w:t>
      </w:r>
      <w:r w:rsidR="00194F00">
        <w:t xml:space="preserve"> </w:t>
      </w:r>
      <w:r>
        <w:t>licence</w:t>
      </w:r>
      <w:r w:rsidR="00194F00">
        <w:t xml:space="preserve"> </w:t>
      </w:r>
      <w:r>
        <w:t>condition.</w:t>
      </w:r>
      <w:r w:rsidR="00194F00">
        <w:t xml:space="preserve"> </w:t>
      </w:r>
      <w:r>
        <w:t>They</w:t>
      </w:r>
      <w:r w:rsidR="00194F00">
        <w:t xml:space="preserve"> </w:t>
      </w:r>
      <w:r>
        <w:t>will</w:t>
      </w:r>
      <w:r w:rsidR="00194F00">
        <w:t xml:space="preserve"> </w:t>
      </w:r>
      <w:r>
        <w:t>have</w:t>
      </w:r>
      <w:r w:rsidR="00194F00">
        <w:t xml:space="preserve"> </w:t>
      </w:r>
      <w:r>
        <w:t>to</w:t>
      </w:r>
      <w:r w:rsidR="00194F00">
        <w:t xml:space="preserve"> </w:t>
      </w:r>
      <w:r>
        <w:t>adhere</w:t>
      </w:r>
      <w:r w:rsidR="00194F00">
        <w:t xml:space="preserve"> </w:t>
      </w:r>
      <w:r>
        <w:t>to</w:t>
      </w:r>
      <w:r w:rsidR="00194F00">
        <w:t xml:space="preserve"> </w:t>
      </w:r>
      <w:r>
        <w:t>all</w:t>
      </w:r>
      <w:r w:rsidR="00194F00">
        <w:t xml:space="preserve"> </w:t>
      </w:r>
      <w:r>
        <w:t>those</w:t>
      </w:r>
      <w:r w:rsidR="00194F00">
        <w:t xml:space="preserve"> </w:t>
      </w:r>
      <w:r>
        <w:t>standards.</w:t>
      </w:r>
      <w:r w:rsidR="00194F00">
        <w:t xml:space="preserve"> </w:t>
      </w:r>
      <w:r>
        <w:t>If</w:t>
      </w:r>
      <w:r w:rsidR="00194F00">
        <w:t xml:space="preserve"> </w:t>
      </w:r>
      <w:r>
        <w:t>they</w:t>
      </w:r>
      <w:r w:rsidR="00194F00">
        <w:t xml:space="preserve"> </w:t>
      </w:r>
      <w:r>
        <w:t>do</w:t>
      </w:r>
      <w:r w:rsidR="00194F00">
        <w:t xml:space="preserve"> </w:t>
      </w:r>
      <w:r>
        <w:t>not</w:t>
      </w:r>
      <w:r w:rsidR="00194F00">
        <w:t xml:space="preserve"> </w:t>
      </w:r>
      <w:r>
        <w:t>deliver</w:t>
      </w:r>
      <w:r w:rsidR="00194F00">
        <w:t xml:space="preserve"> </w:t>
      </w:r>
      <w:r>
        <w:t>good</w:t>
      </w:r>
      <w:r w:rsidR="00194F00">
        <w:t xml:space="preserve"> </w:t>
      </w:r>
      <w:r>
        <w:t>quality</w:t>
      </w:r>
      <w:r w:rsidR="00194F00">
        <w:t xml:space="preserve"> </w:t>
      </w:r>
      <w:r>
        <w:t>of</w:t>
      </w:r>
      <w:r w:rsidR="00194F00">
        <w:t xml:space="preserve"> </w:t>
      </w:r>
      <w:r>
        <w:t>service,</w:t>
      </w:r>
      <w:r w:rsidR="00194F00">
        <w:t xml:space="preserve"> </w:t>
      </w:r>
      <w:r>
        <w:t>we</w:t>
      </w:r>
      <w:r w:rsidR="00194F00">
        <w:t xml:space="preserve"> </w:t>
      </w:r>
      <w:r>
        <w:t>will</w:t>
      </w:r>
      <w:r w:rsidR="00194F00">
        <w:t xml:space="preserve"> </w:t>
      </w:r>
      <w:r>
        <w:t>pursue</w:t>
      </w:r>
      <w:r w:rsidR="00194F00">
        <w:t xml:space="preserve"> </w:t>
      </w:r>
      <w:r>
        <w:t>them”.</w:t>
      </w:r>
    </w:p>
    <w:p w:rsidR="00077675" w:rsidP="00B5529F">
      <w:pPr>
        <w:pStyle w:val="Answer"/>
      </w:pPr>
      <w:r>
        <w:t>I</w:t>
      </w:r>
      <w:r w:rsidR="00194F00">
        <w:t xml:space="preserve"> </w:t>
      </w:r>
      <w:r>
        <w:t>certainly</w:t>
      </w:r>
      <w:r w:rsidR="00194F00">
        <w:t xml:space="preserve"> </w:t>
      </w:r>
      <w:r>
        <w:t>agree</w:t>
      </w:r>
      <w:r w:rsidR="00194F00">
        <w:t xml:space="preserve"> </w:t>
      </w:r>
      <w:r>
        <w:t>that,</w:t>
      </w:r>
      <w:r w:rsidR="00194F00">
        <w:t xml:space="preserve"> </w:t>
      </w:r>
      <w:r>
        <w:t>at</w:t>
      </w:r>
      <w:r w:rsidR="00194F00">
        <w:t xml:space="preserve"> </w:t>
      </w:r>
      <w:r>
        <w:t>that</w:t>
      </w:r>
      <w:r w:rsidR="00194F00">
        <w:t xml:space="preserve"> </w:t>
      </w:r>
      <w:r>
        <w:t>time,</w:t>
      </w:r>
      <w:r w:rsidR="00194F00">
        <w:t xml:space="preserve"> </w:t>
      </w:r>
      <w:r>
        <w:t>we</w:t>
      </w:r>
      <w:r w:rsidR="00194F00">
        <w:t xml:space="preserve"> </w:t>
      </w:r>
      <w:r>
        <w:t>did</w:t>
      </w:r>
      <w:r w:rsidR="00194F00">
        <w:t xml:space="preserve"> </w:t>
      </w:r>
      <w:r>
        <w:t>not</w:t>
      </w:r>
      <w:r w:rsidR="00194F00">
        <w:t xml:space="preserve"> </w:t>
      </w:r>
      <w:r>
        <w:t>have</w:t>
      </w:r>
      <w:r w:rsidR="00194F00">
        <w:t xml:space="preserve"> </w:t>
      </w:r>
      <w:r>
        <w:t>something</w:t>
      </w:r>
      <w:r w:rsidR="00194F00">
        <w:t xml:space="preserve"> </w:t>
      </w:r>
      <w:r>
        <w:t>that</w:t>
      </w:r>
      <w:r w:rsidR="00194F00">
        <w:t xml:space="preserve"> </w:t>
      </w:r>
      <w:r>
        <w:t>penalised</w:t>
      </w:r>
      <w:r w:rsidR="00194F00">
        <w:t xml:space="preserve"> </w:t>
      </w:r>
      <w:r>
        <w:t>firms</w:t>
      </w:r>
      <w:r w:rsidR="00194F00">
        <w:t xml:space="preserve"> </w:t>
      </w:r>
      <w:r>
        <w:t>that</w:t>
      </w:r>
      <w:r w:rsidR="00194F00">
        <w:t xml:space="preserve"> </w:t>
      </w:r>
      <w:r>
        <w:t>failed.</w:t>
      </w:r>
      <w:r w:rsidR="00194F00">
        <w:t xml:space="preserve"> </w:t>
      </w:r>
      <w:r>
        <w:t>There</w:t>
      </w:r>
      <w:r w:rsidR="00194F00">
        <w:t xml:space="preserve"> </w:t>
      </w:r>
      <w:r>
        <w:t>was</w:t>
      </w:r>
      <w:r w:rsidR="00194F00">
        <w:t xml:space="preserve"> </w:t>
      </w:r>
      <w:r>
        <w:t>probably</w:t>
      </w:r>
      <w:r w:rsidR="00194F00">
        <w:t xml:space="preserve"> </w:t>
      </w:r>
      <w:r>
        <w:t>reputational</w:t>
      </w:r>
      <w:r w:rsidR="00194F00">
        <w:t xml:space="preserve"> </w:t>
      </w:r>
      <w:r>
        <w:t>loss,</w:t>
      </w:r>
      <w:r w:rsidR="00194F00">
        <w:t xml:space="preserve"> </w:t>
      </w:r>
      <w:r>
        <w:t>but</w:t>
      </w:r>
      <w:r w:rsidR="00194F00">
        <w:t xml:space="preserve"> </w:t>
      </w:r>
      <w:r>
        <w:t>I</w:t>
      </w:r>
      <w:r w:rsidR="00194F00">
        <w:t xml:space="preserve"> </w:t>
      </w:r>
      <w:r>
        <w:t>accept</w:t>
      </w:r>
      <w:r w:rsidR="00194F00">
        <w:t xml:space="preserve"> </w:t>
      </w:r>
      <w:r>
        <w:t>that.</w:t>
      </w:r>
      <w:r w:rsidR="00194F00">
        <w:t xml:space="preserve"> </w:t>
      </w:r>
      <w:r>
        <w:t>Firms</w:t>
      </w:r>
      <w:r w:rsidR="00194F00">
        <w:t xml:space="preserve"> </w:t>
      </w:r>
      <w:r>
        <w:t>could</w:t>
      </w:r>
      <w:r w:rsidR="00194F00">
        <w:t xml:space="preserve"> </w:t>
      </w:r>
      <w:r>
        <w:t>leave</w:t>
      </w:r>
      <w:r w:rsidR="00194F00">
        <w:t xml:space="preserve"> </w:t>
      </w:r>
      <w:r>
        <w:t>in</w:t>
      </w:r>
      <w:r w:rsidR="00194F00">
        <w:t xml:space="preserve"> </w:t>
      </w:r>
      <w:r>
        <w:t>a</w:t>
      </w:r>
      <w:r w:rsidR="00194F00">
        <w:t xml:space="preserve"> </w:t>
      </w:r>
      <w:r>
        <w:t>way</w:t>
      </w:r>
      <w:r w:rsidR="00194F00">
        <w:t xml:space="preserve"> </w:t>
      </w:r>
      <w:r>
        <w:t>that</w:t>
      </w:r>
      <w:r w:rsidR="00194F00">
        <w:t xml:space="preserve"> </w:t>
      </w:r>
      <w:r>
        <w:t>was</w:t>
      </w:r>
      <w:r w:rsidR="00194F00">
        <w:t xml:space="preserve"> </w:t>
      </w:r>
      <w:r>
        <w:t>not</w:t>
      </w:r>
      <w:r w:rsidR="00194F00">
        <w:t xml:space="preserve"> </w:t>
      </w:r>
      <w:r>
        <w:t>harmful</w:t>
      </w:r>
      <w:r w:rsidR="00194F00">
        <w:t xml:space="preserve"> </w:t>
      </w:r>
      <w:r>
        <w:t>to</w:t>
      </w:r>
      <w:r w:rsidR="00194F00">
        <w:t xml:space="preserve"> </w:t>
      </w:r>
      <w:r>
        <w:t>the</w:t>
      </w:r>
      <w:r w:rsidR="00194F00">
        <w:t xml:space="preserve"> </w:t>
      </w:r>
      <w:r>
        <w:t>consumer,</w:t>
      </w:r>
      <w:r w:rsidR="00194F00">
        <w:t xml:space="preserve"> </w:t>
      </w:r>
      <w:r>
        <w:t>certainly</w:t>
      </w:r>
      <w:r w:rsidR="00194F00">
        <w:t xml:space="preserve"> </w:t>
      </w:r>
      <w:r>
        <w:t>not</w:t>
      </w:r>
      <w:r w:rsidR="00194F00">
        <w:t xml:space="preserve"> </w:t>
      </w:r>
      <w:r>
        <w:t>at</w:t>
      </w:r>
      <w:r w:rsidR="00194F00">
        <w:t xml:space="preserve"> </w:t>
      </w:r>
      <w:r>
        <w:t>that</w:t>
      </w:r>
      <w:r w:rsidR="00194F00">
        <w:t xml:space="preserve"> </w:t>
      </w:r>
      <w:r>
        <w:t>point,</w:t>
      </w:r>
      <w:r w:rsidR="00194F00">
        <w:t xml:space="preserve"> </w:t>
      </w:r>
      <w:r>
        <w:t>but</w:t>
      </w:r>
      <w:r w:rsidR="00194F00">
        <w:t xml:space="preserve"> </w:t>
      </w:r>
      <w:r>
        <w:t>that</w:t>
      </w:r>
      <w:r w:rsidR="00194F00">
        <w:t xml:space="preserve"> </w:t>
      </w:r>
      <w:r>
        <w:t>was</w:t>
      </w:r>
      <w:r w:rsidR="00194F00">
        <w:t xml:space="preserve"> </w:t>
      </w:r>
      <w:r>
        <w:t>also</w:t>
      </w:r>
      <w:r w:rsidR="00194F00">
        <w:t xml:space="preserve"> </w:t>
      </w:r>
      <w:r>
        <w:t>not</w:t>
      </w:r>
      <w:r w:rsidR="00194F00">
        <w:t xml:space="preserve"> </w:t>
      </w:r>
      <w:r>
        <w:t>harmful</w:t>
      </w:r>
      <w:r w:rsidR="00194F00">
        <w:t xml:space="preserve"> </w:t>
      </w:r>
      <w:r>
        <w:t>to</w:t>
      </w:r>
      <w:r w:rsidR="00194F00">
        <w:t xml:space="preserve"> </w:t>
      </w:r>
      <w:r>
        <w:t>the</w:t>
      </w:r>
      <w:r w:rsidR="00194F00">
        <w:t xml:space="preserve"> </w:t>
      </w:r>
      <w:r>
        <w:t>owner.</w:t>
      </w:r>
      <w:r w:rsidR="00194F00">
        <w:t xml:space="preserve"> </w:t>
      </w:r>
    </w:p>
    <w:p w:rsidR="000E5415" w:rsidP="00B5529F">
      <w:pPr>
        <w:pStyle w:val="Remark"/>
      </w:pPr>
      <w:sdt>
        <w:sdtPr>
          <w:alias w:val="Member"/>
          <w:tag w:val="&lt;Member mnisId='4830' dodsId=''&gt;"/>
          <w:id w:val="195735866"/>
          <w:placeholder>
            <w:docPart w:val="DefaultPlaceholder_-1854013440"/>
          </w:placeholder>
          <w:richText/>
        </w:sdtPr>
        <w:sdtContent>
          <w:r w:rsidRPr="000E5415">
            <w:rPr>
              <w:b/>
            </w:rPr>
            <w:t>Paul</w:t>
          </w:r>
          <w:r w:rsidR="00194F00">
            <w:rPr>
              <w:b/>
            </w:rPr>
            <w:t xml:space="preserve"> </w:t>
          </w:r>
          <w:r w:rsidRPr="000E5415">
            <w:rPr>
              <w:b/>
            </w:rPr>
            <w:t>Howell:</w:t>
          </w:r>
        </w:sdtContent>
      </w:sdt>
      <w:r w:rsidR="00194F00">
        <w:t xml:space="preserve"> </w:t>
      </w:r>
      <w:r w:rsidR="005B3205">
        <w:t>Your</w:t>
      </w:r>
      <w:r w:rsidR="00194F00">
        <w:t xml:space="preserve"> </w:t>
      </w:r>
      <w:r w:rsidR="00077675">
        <w:t>phrase</w:t>
      </w:r>
      <w:r w:rsidR="00194F00">
        <w:t xml:space="preserve"> </w:t>
      </w:r>
      <w:r w:rsidR="005B3205">
        <w:t>was</w:t>
      </w:r>
      <w:r w:rsidR="00194F00">
        <w:t xml:space="preserve"> </w:t>
      </w:r>
      <w:r w:rsidR="00077675">
        <w:t>about</w:t>
      </w:r>
      <w:r w:rsidR="00194F00">
        <w:t xml:space="preserve"> </w:t>
      </w:r>
      <w:r w:rsidR="00077675">
        <w:t>not</w:t>
      </w:r>
      <w:r w:rsidR="00194F00">
        <w:t xml:space="preserve"> </w:t>
      </w:r>
      <w:r w:rsidR="00077675">
        <w:t>wanting</w:t>
      </w:r>
      <w:r w:rsidR="00194F00">
        <w:t xml:space="preserve"> </w:t>
      </w:r>
      <w:r w:rsidR="00077675">
        <w:t>to</w:t>
      </w:r>
      <w:r w:rsidR="00194F00">
        <w:t xml:space="preserve"> </w:t>
      </w:r>
      <w:r w:rsidR="00077675">
        <w:t>only</w:t>
      </w:r>
      <w:r w:rsidR="00194F00">
        <w:t xml:space="preserve"> </w:t>
      </w:r>
      <w:r w:rsidR="00077675">
        <w:t>allow</w:t>
      </w:r>
      <w:r w:rsidR="00194F00">
        <w:t xml:space="preserve"> </w:t>
      </w:r>
      <w:r w:rsidR="00077675">
        <w:t>the</w:t>
      </w:r>
      <w:r w:rsidR="00194F00">
        <w:t xml:space="preserve"> </w:t>
      </w:r>
      <w:r w:rsidR="00077675">
        <w:t>big</w:t>
      </w:r>
      <w:r w:rsidR="00194F00">
        <w:t xml:space="preserve"> </w:t>
      </w:r>
      <w:r w:rsidR="00077675">
        <w:t>companies</w:t>
      </w:r>
      <w:r w:rsidR="00194F00">
        <w:t xml:space="preserve"> </w:t>
      </w:r>
      <w:r w:rsidR="00077675">
        <w:t>to</w:t>
      </w:r>
      <w:r w:rsidR="00194F00">
        <w:t xml:space="preserve"> </w:t>
      </w:r>
      <w:r w:rsidR="00077675">
        <w:t>come</w:t>
      </w:r>
      <w:r w:rsidR="00194F00">
        <w:t xml:space="preserve"> </w:t>
      </w:r>
      <w:r w:rsidR="00077675">
        <w:t>in</w:t>
      </w:r>
      <w:r w:rsidR="00194F00">
        <w:t xml:space="preserve"> </w:t>
      </w:r>
      <w:r w:rsidR="00077675">
        <w:t>with</w:t>
      </w:r>
      <w:r w:rsidR="00194F00">
        <w:t xml:space="preserve"> </w:t>
      </w:r>
      <w:r w:rsidR="00077675">
        <w:t>massive</w:t>
      </w:r>
      <w:r w:rsidR="00194F00">
        <w:t xml:space="preserve"> </w:t>
      </w:r>
      <w:r w:rsidR="00077675">
        <w:t>equity.</w:t>
      </w:r>
      <w:r w:rsidR="00194F00">
        <w:t xml:space="preserve"> </w:t>
      </w:r>
      <w:r>
        <w:t>There</w:t>
      </w:r>
      <w:r w:rsidR="00194F00">
        <w:t xml:space="preserve"> </w:t>
      </w:r>
      <w:r w:rsidR="00077675">
        <w:t>is</w:t>
      </w:r>
      <w:r w:rsidR="00194F00">
        <w:t xml:space="preserve"> </w:t>
      </w:r>
      <w:r>
        <w:t>still</w:t>
      </w:r>
      <w:r w:rsidR="00194F00">
        <w:t xml:space="preserve"> </w:t>
      </w:r>
      <w:r>
        <w:t>a</w:t>
      </w:r>
      <w:r w:rsidR="00194F00">
        <w:t xml:space="preserve"> </w:t>
      </w:r>
      <w:r>
        <w:t>proportionate</w:t>
      </w:r>
      <w:r w:rsidR="00194F00">
        <w:t xml:space="preserve"> </w:t>
      </w:r>
      <w:r>
        <w:t>equity</w:t>
      </w:r>
      <w:r w:rsidR="00194F00">
        <w:t xml:space="preserve"> </w:t>
      </w:r>
      <w:r w:rsidR="00077675">
        <w:t>that</w:t>
      </w:r>
      <w:r w:rsidR="00194F00">
        <w:t xml:space="preserve"> </w:t>
      </w:r>
      <w:r w:rsidR="00077675">
        <w:t>should</w:t>
      </w:r>
      <w:r w:rsidR="00194F00">
        <w:t xml:space="preserve"> </w:t>
      </w:r>
      <w:r w:rsidR="00077675">
        <w:t>have</w:t>
      </w:r>
      <w:r w:rsidR="00194F00">
        <w:t xml:space="preserve"> </w:t>
      </w:r>
      <w:r w:rsidR="00077675">
        <w:t>been</w:t>
      </w:r>
      <w:r w:rsidR="00194F00">
        <w:t xml:space="preserve"> </w:t>
      </w:r>
      <w:r w:rsidR="00077675">
        <w:t>appropriate</w:t>
      </w:r>
      <w:r w:rsidR="00194F00">
        <w:t xml:space="preserve"> </w:t>
      </w:r>
      <w:r w:rsidR="00077675">
        <w:t>to</w:t>
      </w:r>
      <w:r w:rsidR="00194F00">
        <w:t xml:space="preserve"> </w:t>
      </w:r>
      <w:r w:rsidR="00077675">
        <w:t>the</w:t>
      </w:r>
      <w:r w:rsidR="00194F00">
        <w:t xml:space="preserve"> </w:t>
      </w:r>
      <w:r w:rsidR="00077675">
        <w:t>smaller</w:t>
      </w:r>
      <w:r w:rsidR="00194F00">
        <w:t xml:space="preserve"> </w:t>
      </w:r>
      <w:r w:rsidR="00077675">
        <w:t>entries.</w:t>
      </w:r>
      <w:r w:rsidR="00194F00">
        <w:t xml:space="preserve"> </w:t>
      </w:r>
    </w:p>
    <w:p w:rsidR="005C4DC1" w:rsidP="00B5529F">
      <w:pPr>
        <w:pStyle w:val="Question"/>
      </w:pPr>
      <w:sdt>
        <w:sdtPr>
          <w:alias w:val="Member"/>
          <w:tag w:val="&lt;Member mnisId='4621' dodsId='77854'&gt;"/>
          <w:id w:val="-442697587"/>
          <w:placeholder>
            <w:docPart w:val="DefaultPlaceholder_-1854013440"/>
          </w:placeholder>
          <w:richText/>
        </w:sdtPr>
        <w:sdtContent>
          <w:r w:rsidRPr="000E5415" w:rsidR="000E5415">
            <w:rPr>
              <w:b/>
            </w:rPr>
            <w:t>Chair:</w:t>
          </w:r>
        </w:sdtContent>
      </w:sdt>
      <w:r w:rsidR="00194F00">
        <w:t xml:space="preserve"> </w:t>
      </w:r>
      <w:r w:rsidR="00077675">
        <w:t>Can</w:t>
      </w:r>
      <w:r w:rsidR="00194F00">
        <w:t xml:space="preserve"> </w:t>
      </w:r>
      <w:r w:rsidR="00077675">
        <w:t>I</w:t>
      </w:r>
      <w:r w:rsidR="00194F00">
        <w:t xml:space="preserve"> </w:t>
      </w:r>
      <w:r w:rsidR="00077675">
        <w:t>check</w:t>
      </w:r>
      <w:r w:rsidR="00194F00">
        <w:t xml:space="preserve"> </w:t>
      </w:r>
      <w:r w:rsidR="00077675">
        <w:t>something,</w:t>
      </w:r>
      <w:r w:rsidR="00194F00">
        <w:t xml:space="preserve"> </w:t>
      </w:r>
      <w:r w:rsidR="00077675">
        <w:t>Mr</w:t>
      </w:r>
      <w:r w:rsidR="00194F00">
        <w:t xml:space="preserve"> </w:t>
      </w:r>
      <w:r w:rsidR="00077675">
        <w:t>Nolan?</w:t>
      </w:r>
      <w:r w:rsidR="00194F00">
        <w:t xml:space="preserve"> </w:t>
      </w:r>
      <w:r w:rsidR="00077675">
        <w:t>I</w:t>
      </w:r>
      <w:r w:rsidR="00194F00">
        <w:t xml:space="preserve"> </w:t>
      </w:r>
      <w:r w:rsidR="00077675">
        <w:t>think</w:t>
      </w:r>
      <w:r w:rsidR="00194F00">
        <w:t xml:space="preserve"> </w:t>
      </w:r>
      <w:r w:rsidR="00077675">
        <w:t>you</w:t>
      </w:r>
      <w:r w:rsidR="00194F00">
        <w:t xml:space="preserve"> </w:t>
      </w:r>
      <w:r w:rsidR="00077675">
        <w:t>said</w:t>
      </w:r>
      <w:r w:rsidR="00194F00">
        <w:t xml:space="preserve"> </w:t>
      </w:r>
      <w:r w:rsidR="00077675">
        <w:t>that,</w:t>
      </w:r>
      <w:r w:rsidR="00194F00">
        <w:t xml:space="preserve"> </w:t>
      </w:r>
      <w:r w:rsidR="00077675">
        <w:t>while</w:t>
      </w:r>
      <w:r w:rsidR="00194F00">
        <w:t xml:space="preserve"> </w:t>
      </w:r>
      <w:r w:rsidR="000E5415">
        <w:t>you</w:t>
      </w:r>
      <w:r w:rsidR="00194F00">
        <w:t xml:space="preserve"> </w:t>
      </w:r>
      <w:r w:rsidR="000E5415">
        <w:t>were</w:t>
      </w:r>
      <w:r w:rsidR="00194F00">
        <w:t xml:space="preserve"> </w:t>
      </w:r>
      <w:r w:rsidR="000E5415">
        <w:t>preparing</w:t>
      </w:r>
      <w:r w:rsidR="00194F00">
        <w:t xml:space="preserve"> </w:t>
      </w:r>
      <w:r w:rsidR="000E5415">
        <w:t>for</w:t>
      </w:r>
      <w:r w:rsidR="00194F00">
        <w:t xml:space="preserve"> </w:t>
      </w:r>
      <w:r w:rsidR="000E5415">
        <w:t>the</w:t>
      </w:r>
      <w:r w:rsidR="00194F00">
        <w:t xml:space="preserve"> </w:t>
      </w:r>
      <w:r w:rsidR="000E5415">
        <w:t>price</w:t>
      </w:r>
      <w:r w:rsidR="00194F00">
        <w:t xml:space="preserve"> </w:t>
      </w:r>
      <w:r w:rsidR="000E5415">
        <w:t>cap</w:t>
      </w:r>
      <w:r w:rsidR="00077675">
        <w:t>,</w:t>
      </w:r>
      <w:r w:rsidR="00194F00">
        <w:t xml:space="preserve"> </w:t>
      </w:r>
      <w:r w:rsidR="000E5415">
        <w:t>you</w:t>
      </w:r>
      <w:r w:rsidR="00194F00">
        <w:t xml:space="preserve"> </w:t>
      </w:r>
      <w:r w:rsidR="000E5415">
        <w:t>did</w:t>
      </w:r>
      <w:r w:rsidR="00194F00">
        <w:t xml:space="preserve"> </w:t>
      </w:r>
      <w:r w:rsidR="000E5415">
        <w:t>n</w:t>
      </w:r>
      <w:r w:rsidR="005B3205">
        <w:t>o</w:t>
      </w:r>
      <w:r w:rsidR="000E5415">
        <w:t>t</w:t>
      </w:r>
      <w:r w:rsidR="00194F00">
        <w:t xml:space="preserve"> </w:t>
      </w:r>
      <w:r w:rsidR="000E5415">
        <w:t>have</w:t>
      </w:r>
      <w:r w:rsidR="00194F00">
        <w:t xml:space="preserve"> </w:t>
      </w:r>
      <w:r w:rsidR="000E5415">
        <w:t>adequate</w:t>
      </w:r>
      <w:r w:rsidR="00194F00">
        <w:t xml:space="preserve"> </w:t>
      </w:r>
      <w:r w:rsidR="000E5415">
        <w:t>resource</w:t>
      </w:r>
      <w:r w:rsidR="00194F00">
        <w:t xml:space="preserve"> </w:t>
      </w:r>
      <w:r w:rsidR="000E5415">
        <w:t>at</w:t>
      </w:r>
      <w:r w:rsidR="00194F00">
        <w:t xml:space="preserve"> </w:t>
      </w:r>
      <w:r w:rsidR="000E5415">
        <w:t>Ofgem</w:t>
      </w:r>
      <w:r w:rsidR="00194F00">
        <w:t xml:space="preserve"> </w:t>
      </w:r>
      <w:r w:rsidR="00077675">
        <w:t>to</w:t>
      </w:r>
      <w:r w:rsidR="00194F00">
        <w:t xml:space="preserve"> </w:t>
      </w:r>
      <w:r w:rsidR="00077675">
        <w:t>supervise</w:t>
      </w:r>
      <w:r w:rsidR="00194F00">
        <w:t xml:space="preserve"> </w:t>
      </w:r>
      <w:r w:rsidR="00077675">
        <w:t>the</w:t>
      </w:r>
      <w:r w:rsidR="00194F00">
        <w:t xml:space="preserve"> </w:t>
      </w:r>
      <w:r w:rsidR="00077675">
        <w:t>energy</w:t>
      </w:r>
      <w:r w:rsidR="00194F00">
        <w:t xml:space="preserve"> </w:t>
      </w:r>
      <w:r w:rsidR="00077675">
        <w:t>companies</w:t>
      </w:r>
      <w:r w:rsidR="00194F00">
        <w:t xml:space="preserve"> </w:t>
      </w:r>
      <w:r w:rsidR="00077675">
        <w:t>that</w:t>
      </w:r>
      <w:r w:rsidR="00194F00">
        <w:t xml:space="preserve"> </w:t>
      </w:r>
      <w:r w:rsidR="00077675">
        <w:t>were</w:t>
      </w:r>
      <w:r w:rsidR="00194F00">
        <w:t xml:space="preserve"> </w:t>
      </w:r>
      <w:r w:rsidR="00077675">
        <w:t>trading.</w:t>
      </w:r>
      <w:r w:rsidR="00194F00">
        <w:t xml:space="preserve"> </w:t>
      </w:r>
      <w:r w:rsidR="00077675">
        <w:t>Was</w:t>
      </w:r>
      <w:r w:rsidR="00194F00">
        <w:t xml:space="preserve"> </w:t>
      </w:r>
      <w:r w:rsidR="00077675">
        <w:t>that</w:t>
      </w:r>
      <w:r w:rsidR="00194F00">
        <w:t xml:space="preserve"> </w:t>
      </w:r>
      <w:r w:rsidR="00077675">
        <w:t>correct?</w:t>
      </w:r>
    </w:p>
    <w:p w:rsidR="000E5415" w:rsidP="00B5529F">
      <w:pPr>
        <w:pStyle w:val="Answer"/>
      </w:pPr>
      <w:sdt>
        <w:sdtPr>
          <w:alias w:val="Witness"/>
          <w:id w:val="1658809134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077675">
        <w:t>I</w:t>
      </w:r>
      <w:r w:rsidR="00194F00">
        <w:t xml:space="preserve"> </w:t>
      </w:r>
      <w:r w:rsidR="00077675">
        <w:t>apologise</w:t>
      </w:r>
      <w:r w:rsidR="00194F00">
        <w:t xml:space="preserve"> </w:t>
      </w:r>
      <w:r w:rsidR="00077675">
        <w:t>if</w:t>
      </w:r>
      <w:r w:rsidR="00194F00">
        <w:t xml:space="preserve"> </w:t>
      </w:r>
      <w:r w:rsidR="00077675">
        <w:t>I</w:t>
      </w:r>
      <w:r w:rsidR="00194F00">
        <w:t xml:space="preserve"> </w:t>
      </w:r>
      <w:r w:rsidR="00077675">
        <w:t>misspoke.</w:t>
      </w:r>
      <w:r w:rsidR="00194F00">
        <w:t xml:space="preserve"> </w:t>
      </w:r>
      <w:r w:rsidR="00077675">
        <w:t>I</w:t>
      </w:r>
      <w:r w:rsidR="00194F00">
        <w:t xml:space="preserve"> </w:t>
      </w:r>
      <w:r w:rsidR="00077675">
        <w:t>think</w:t>
      </w:r>
      <w:r w:rsidR="00194F00">
        <w:t xml:space="preserve"> </w:t>
      </w:r>
      <w:r w:rsidR="003B38DE">
        <w:t>I</w:t>
      </w:r>
      <w:r w:rsidR="00194F00">
        <w:t xml:space="preserve"> </w:t>
      </w:r>
      <w:r w:rsidR="003B38DE">
        <w:t>said</w:t>
      </w:r>
      <w:r w:rsidR="00194F00">
        <w:t xml:space="preserve"> </w:t>
      </w:r>
      <w:r w:rsidR="003B38DE">
        <w:t>that</w:t>
      </w:r>
      <w:r w:rsidR="00194F00">
        <w:t xml:space="preserve"> </w:t>
      </w:r>
      <w:r w:rsidR="003B38DE">
        <w:t>the</w:t>
      </w:r>
      <w:r w:rsidR="00194F00">
        <w:t xml:space="preserve"> </w:t>
      </w:r>
      <w:r w:rsidR="003B38DE">
        <w:t>resources</w:t>
      </w:r>
      <w:r w:rsidR="00194F00">
        <w:t xml:space="preserve"> </w:t>
      </w:r>
      <w:r w:rsidR="003B38DE">
        <w:t>of</w:t>
      </w:r>
      <w:r w:rsidR="00194F00">
        <w:t xml:space="preserve"> </w:t>
      </w:r>
      <w:r w:rsidR="003B38DE">
        <w:t>Ofgem</w:t>
      </w:r>
      <w:r w:rsidR="00194F00">
        <w:t xml:space="preserve"> </w:t>
      </w:r>
      <w:r>
        <w:t>in</w:t>
      </w:r>
      <w:r w:rsidR="00194F00">
        <w:t xml:space="preserve"> </w:t>
      </w:r>
      <w:r>
        <w:t>general</w:t>
      </w:r>
      <w:r w:rsidR="003B38DE">
        <w:t>,</w:t>
      </w:r>
      <w:r w:rsidR="00194F00">
        <w:t xml:space="preserve"> </w:t>
      </w:r>
      <w:r w:rsidR="003B38DE">
        <w:t>particularly</w:t>
      </w:r>
      <w:r w:rsidR="00194F00">
        <w:t xml:space="preserve"> </w:t>
      </w:r>
      <w:r w:rsidR="003B38DE">
        <w:t>in</w:t>
      </w:r>
      <w:r w:rsidR="00194F00">
        <w:t xml:space="preserve"> </w:t>
      </w:r>
      <w:r w:rsidR="003B38DE">
        <w:t>the</w:t>
      </w:r>
      <w:r w:rsidR="00194F00">
        <w:t xml:space="preserve"> </w:t>
      </w:r>
      <w:r w:rsidR="003B38DE">
        <w:t>retail</w:t>
      </w:r>
      <w:r w:rsidR="00194F00">
        <w:t xml:space="preserve"> </w:t>
      </w:r>
      <w:r w:rsidR="003B38DE">
        <w:t>space,</w:t>
      </w:r>
      <w:r w:rsidR="00194F00">
        <w:t xml:space="preserve"> </w:t>
      </w:r>
      <w:r>
        <w:t>were</w:t>
      </w:r>
      <w:r w:rsidR="00194F00">
        <w:t xml:space="preserve"> </w:t>
      </w:r>
      <w:r>
        <w:t>devoted</w:t>
      </w:r>
      <w:r w:rsidR="00194F00">
        <w:t xml:space="preserve"> </w:t>
      </w:r>
      <w:r>
        <w:t>to</w:t>
      </w:r>
      <w:r w:rsidR="00194F00">
        <w:t xml:space="preserve"> </w:t>
      </w:r>
      <w:r>
        <w:t>preparing</w:t>
      </w:r>
      <w:r w:rsidR="00194F00">
        <w:t xml:space="preserve"> </w:t>
      </w:r>
      <w:r>
        <w:t>for</w:t>
      </w:r>
      <w:r w:rsidR="00194F00">
        <w:t xml:space="preserve"> </w:t>
      </w:r>
      <w:r>
        <w:t>the</w:t>
      </w:r>
      <w:r w:rsidR="00194F00">
        <w:t xml:space="preserve"> </w:t>
      </w:r>
      <w:r>
        <w:t>price</w:t>
      </w:r>
      <w:r w:rsidR="00194F00">
        <w:t xml:space="preserve"> </w:t>
      </w:r>
      <w:r>
        <w:t>cap</w:t>
      </w:r>
      <w:r w:rsidR="00194F00">
        <w:t xml:space="preserve"> </w:t>
      </w:r>
      <w:r w:rsidR="003B38DE">
        <w:t>at</w:t>
      </w:r>
      <w:r w:rsidR="00194F00">
        <w:t xml:space="preserve"> </w:t>
      </w:r>
      <w:r w:rsidR="003B38DE">
        <w:t>that</w:t>
      </w:r>
      <w:r w:rsidR="00194F00">
        <w:t xml:space="preserve"> </w:t>
      </w:r>
      <w:r w:rsidR="003B38DE">
        <w:t>point</w:t>
      </w:r>
      <w:r w:rsidR="00194F00">
        <w:t xml:space="preserve"> </w:t>
      </w:r>
      <w:r w:rsidR="003B38DE">
        <w:t>in</w:t>
      </w:r>
      <w:r w:rsidR="00194F00">
        <w:t xml:space="preserve"> </w:t>
      </w:r>
      <w:r w:rsidR="003B38DE">
        <w:t>time</w:t>
      </w:r>
      <w:r>
        <w:t>.</w:t>
      </w:r>
      <w:r w:rsidR="00194F00">
        <w:t xml:space="preserve"> </w:t>
      </w:r>
      <w:r w:rsidR="003B38DE">
        <w:t>To</w:t>
      </w:r>
      <w:r w:rsidR="00194F00">
        <w:t xml:space="preserve"> </w:t>
      </w:r>
      <w:r w:rsidR="003B38DE">
        <w:t>some</w:t>
      </w:r>
      <w:r w:rsidR="00194F00">
        <w:t xml:space="preserve"> </w:t>
      </w:r>
      <w:r w:rsidR="003B38DE">
        <w:t>extent,</w:t>
      </w:r>
      <w:r w:rsidR="00194F00">
        <w:t xml:space="preserve"> </w:t>
      </w:r>
      <w:r w:rsidR="003B38DE">
        <w:t>the</w:t>
      </w:r>
      <w:r w:rsidR="00194F00">
        <w:t xml:space="preserve"> </w:t>
      </w:r>
      <w:r w:rsidR="003B38DE">
        <w:t>price</w:t>
      </w:r>
      <w:r w:rsidR="00194F00">
        <w:t xml:space="preserve"> </w:t>
      </w:r>
      <w:r w:rsidR="003B38DE">
        <w:t>cap</w:t>
      </w:r>
      <w:r w:rsidR="00194F00">
        <w:t xml:space="preserve"> </w:t>
      </w:r>
      <w:r w:rsidR="003B38DE">
        <w:t>was</w:t>
      </w:r>
      <w:r w:rsidR="00194F00">
        <w:t xml:space="preserve"> </w:t>
      </w:r>
      <w:r w:rsidR="003B38DE">
        <w:t>a</w:t>
      </w:r>
      <w:r w:rsidR="00194F00">
        <w:t xml:space="preserve"> </w:t>
      </w:r>
      <w:r w:rsidR="003B38DE">
        <w:t>massive</w:t>
      </w:r>
      <w:r w:rsidR="00194F00">
        <w:t xml:space="preserve"> </w:t>
      </w:r>
      <w:r w:rsidR="003B38DE">
        <w:t>prioritisation.</w:t>
      </w:r>
      <w:r w:rsidR="00194F00">
        <w:t xml:space="preserve"> </w:t>
      </w:r>
      <w:r w:rsidR="003B38DE">
        <w:t>I</w:t>
      </w:r>
      <w:r w:rsidR="00194F00">
        <w:t xml:space="preserve"> </w:t>
      </w:r>
      <w:r w:rsidR="003B38DE">
        <w:t>sat</w:t>
      </w:r>
      <w:r w:rsidR="00194F00">
        <w:t xml:space="preserve"> </w:t>
      </w:r>
      <w:r w:rsidR="003B38DE">
        <w:t>in,</w:t>
      </w:r>
      <w:r w:rsidR="00194F00">
        <w:t xml:space="preserve"> </w:t>
      </w:r>
      <w:r w:rsidR="003B38DE">
        <w:t>I</w:t>
      </w:r>
      <w:r w:rsidR="00194F00">
        <w:t xml:space="preserve"> </w:t>
      </w:r>
      <w:r w:rsidR="003B38DE">
        <w:t>think,</w:t>
      </w:r>
      <w:r w:rsidR="00194F00">
        <w:t xml:space="preserve"> </w:t>
      </w:r>
      <w:r w:rsidR="003B38DE">
        <w:t>the</w:t>
      </w:r>
      <w:r w:rsidR="00194F00">
        <w:t xml:space="preserve"> </w:t>
      </w:r>
      <w:r w:rsidR="003B38DE">
        <w:t>Bill</w:t>
      </w:r>
      <w:r w:rsidR="00194F00">
        <w:t xml:space="preserve"> </w:t>
      </w:r>
      <w:r w:rsidR="003B38DE">
        <w:t>Committee,</w:t>
      </w:r>
      <w:r w:rsidR="00194F00">
        <w:t xml:space="preserve"> </w:t>
      </w:r>
      <w:r w:rsidR="003B38DE">
        <w:t>where</w:t>
      </w:r>
      <w:r w:rsidR="00194F00">
        <w:t xml:space="preserve"> </w:t>
      </w:r>
      <w:r w:rsidR="003B38DE">
        <w:t>people</w:t>
      </w:r>
      <w:r w:rsidR="00194F00">
        <w:t xml:space="preserve"> </w:t>
      </w:r>
      <w:r w:rsidR="003B38DE">
        <w:t>said,</w:t>
      </w:r>
      <w:r w:rsidR="00194F00">
        <w:t xml:space="preserve"> </w:t>
      </w:r>
      <w:r w:rsidR="003B38DE">
        <w:t>“You</w:t>
      </w:r>
      <w:r w:rsidR="00194F00">
        <w:t xml:space="preserve"> </w:t>
      </w:r>
      <w:r w:rsidR="003B38DE">
        <w:t>must</w:t>
      </w:r>
      <w:r w:rsidR="00194F00">
        <w:t xml:space="preserve"> </w:t>
      </w:r>
      <w:r w:rsidR="003B38DE">
        <w:t>have</w:t>
      </w:r>
      <w:r w:rsidR="00194F00">
        <w:t xml:space="preserve"> </w:t>
      </w:r>
      <w:r w:rsidR="003B38DE">
        <w:t>this</w:t>
      </w:r>
      <w:r w:rsidR="00194F00">
        <w:t xml:space="preserve"> </w:t>
      </w:r>
      <w:r w:rsidR="003B38DE">
        <w:t>in</w:t>
      </w:r>
      <w:r w:rsidR="00194F00">
        <w:t xml:space="preserve"> </w:t>
      </w:r>
      <w:r w:rsidR="003B38DE">
        <w:t>in</w:t>
      </w:r>
      <w:r w:rsidR="00194F00">
        <w:t xml:space="preserve"> </w:t>
      </w:r>
      <w:r w:rsidR="003B38DE">
        <w:t>five</w:t>
      </w:r>
      <w:r w:rsidR="00194F00">
        <w:t xml:space="preserve"> </w:t>
      </w:r>
      <w:r w:rsidR="003B38DE">
        <w:t>months”.</w:t>
      </w:r>
      <w:r w:rsidR="00194F00">
        <w:t xml:space="preserve"> </w:t>
      </w:r>
      <w:r w:rsidR="003B38DE">
        <w:t>We</w:t>
      </w:r>
      <w:r w:rsidR="00194F00">
        <w:t xml:space="preserve"> </w:t>
      </w:r>
      <w:r w:rsidR="003B38DE">
        <w:t>had</w:t>
      </w:r>
      <w:r w:rsidR="00194F00">
        <w:t xml:space="preserve"> </w:t>
      </w:r>
      <w:r w:rsidR="003B38DE">
        <w:t>to</w:t>
      </w:r>
      <w:r w:rsidR="00194F00">
        <w:t xml:space="preserve"> </w:t>
      </w:r>
      <w:r w:rsidR="003B38DE">
        <w:t>devote</w:t>
      </w:r>
      <w:r w:rsidR="00194F00">
        <w:t xml:space="preserve"> </w:t>
      </w:r>
      <w:r w:rsidR="003B38DE">
        <w:t>massive</w:t>
      </w:r>
      <w:r w:rsidR="00194F00">
        <w:t xml:space="preserve"> </w:t>
      </w:r>
      <w:r w:rsidR="003B38DE">
        <w:t>amounts</w:t>
      </w:r>
      <w:r w:rsidR="00194F00">
        <w:t xml:space="preserve"> </w:t>
      </w:r>
      <w:r w:rsidR="003B38DE">
        <w:t>of</w:t>
      </w:r>
      <w:r w:rsidR="00194F00">
        <w:t xml:space="preserve"> </w:t>
      </w:r>
      <w:r w:rsidR="003B38DE">
        <w:t>resources</w:t>
      </w:r>
      <w:r w:rsidR="00194F00">
        <w:t xml:space="preserve"> </w:t>
      </w:r>
      <w:r w:rsidR="003B38DE">
        <w:t>to</w:t>
      </w:r>
      <w:r w:rsidR="00194F00">
        <w:t xml:space="preserve"> </w:t>
      </w:r>
      <w:r w:rsidR="003B38DE">
        <w:t>do</w:t>
      </w:r>
      <w:r w:rsidR="00194F00">
        <w:t xml:space="preserve"> </w:t>
      </w:r>
      <w:r w:rsidR="003B38DE">
        <w:t>that.</w:t>
      </w:r>
      <w:r w:rsidR="00194F00">
        <w:t xml:space="preserve">  </w:t>
      </w:r>
    </w:p>
    <w:p w:rsidR="000E5415" w:rsidP="00B5529F">
      <w:pPr>
        <w:pStyle w:val="Question"/>
      </w:pPr>
      <w:sdt>
        <w:sdtPr>
          <w:alias w:val="Member"/>
          <w:tag w:val="&lt;Member mnisId='4621' dodsId='77854'&gt;"/>
          <w:id w:val="1924986472"/>
          <w:placeholder>
            <w:docPart w:val="DefaultPlaceholder_-1854013440"/>
          </w:placeholder>
          <w:richText/>
        </w:sdtPr>
        <w:sdtContent>
          <w:r w:rsidRPr="000E5415">
            <w:rPr>
              <w:b/>
            </w:rPr>
            <w:t>Chair:</w:t>
          </w:r>
        </w:sdtContent>
      </w:sdt>
      <w:r w:rsidR="00194F00">
        <w:t xml:space="preserve"> </w:t>
      </w:r>
      <w:r w:rsidR="003B38DE">
        <w:t>I</w:t>
      </w:r>
      <w:r w:rsidR="00194F00">
        <w:t xml:space="preserve"> </w:t>
      </w:r>
      <w:r w:rsidR="003B38DE">
        <w:t>am</w:t>
      </w:r>
      <w:r w:rsidR="00194F00">
        <w:t xml:space="preserve"> </w:t>
      </w:r>
      <w:r w:rsidR="003B38DE">
        <w:t>struggling</w:t>
      </w:r>
      <w:r w:rsidR="00194F00">
        <w:t xml:space="preserve"> </w:t>
      </w:r>
      <w:r w:rsidR="003B38DE">
        <w:t>to</w:t>
      </w:r>
      <w:r w:rsidR="00194F00">
        <w:t xml:space="preserve"> </w:t>
      </w:r>
      <w:r w:rsidR="003B38DE">
        <w:t>understand.</w:t>
      </w:r>
      <w:r w:rsidR="00194F00">
        <w:t xml:space="preserve"> </w:t>
      </w:r>
      <w:r>
        <w:t>Is</w:t>
      </w:r>
      <w:r w:rsidR="00194F00">
        <w:t xml:space="preserve"> </w:t>
      </w:r>
      <w:r>
        <w:t>it</w:t>
      </w:r>
      <w:r w:rsidR="00194F00">
        <w:t xml:space="preserve"> </w:t>
      </w:r>
      <w:r>
        <w:t>not</w:t>
      </w:r>
      <w:r w:rsidR="00194F00">
        <w:t xml:space="preserve"> </w:t>
      </w:r>
      <w:r>
        <w:t>your</w:t>
      </w:r>
      <w:r w:rsidR="00194F00">
        <w:t xml:space="preserve"> </w:t>
      </w:r>
      <w:r>
        <w:t>core</w:t>
      </w:r>
      <w:r w:rsidR="00194F00">
        <w:t xml:space="preserve"> </w:t>
      </w:r>
      <w:r>
        <w:t>purpose</w:t>
      </w:r>
      <w:r w:rsidR="00194F00">
        <w:t xml:space="preserve"> </w:t>
      </w:r>
      <w:r>
        <w:t>to</w:t>
      </w:r>
      <w:r w:rsidR="00194F00">
        <w:t xml:space="preserve"> </w:t>
      </w:r>
      <w:r>
        <w:t>supervise</w:t>
      </w:r>
      <w:r w:rsidR="00194F00">
        <w:t xml:space="preserve"> </w:t>
      </w:r>
      <w:r>
        <w:t>energy</w:t>
      </w:r>
      <w:r w:rsidR="00194F00">
        <w:t xml:space="preserve"> </w:t>
      </w:r>
      <w:r>
        <w:t>companies?</w:t>
      </w:r>
      <w:r w:rsidR="00194F00">
        <w:t xml:space="preserve"> </w:t>
      </w:r>
      <w:r w:rsidR="003B38DE">
        <w:t>You</w:t>
      </w:r>
      <w:r w:rsidR="00194F00">
        <w:t xml:space="preserve"> </w:t>
      </w:r>
      <w:r w:rsidR="003B38DE">
        <w:t>did</w:t>
      </w:r>
      <w:r w:rsidR="00194F00">
        <w:t xml:space="preserve"> </w:t>
      </w:r>
      <w:r w:rsidR="003B38DE">
        <w:t>not</w:t>
      </w:r>
      <w:r w:rsidR="00194F00">
        <w:t xml:space="preserve"> </w:t>
      </w:r>
      <w:r w:rsidR="003B38DE">
        <w:t>have</w:t>
      </w:r>
      <w:r w:rsidR="00194F00">
        <w:t xml:space="preserve"> </w:t>
      </w:r>
      <w:r w:rsidR="005B3205">
        <w:t>enough</w:t>
      </w:r>
      <w:r w:rsidR="00194F00">
        <w:t xml:space="preserve"> </w:t>
      </w:r>
      <w:r w:rsidR="003B38DE">
        <w:t>people</w:t>
      </w:r>
      <w:r w:rsidR="00194F00">
        <w:t xml:space="preserve"> </w:t>
      </w:r>
      <w:r w:rsidR="003B38DE">
        <w:t>doing</w:t>
      </w:r>
      <w:r w:rsidR="00194F00">
        <w:t xml:space="preserve"> </w:t>
      </w:r>
      <w:r w:rsidR="003B38DE">
        <w:t>that.</w:t>
      </w:r>
      <w:r w:rsidR="00194F00">
        <w:t xml:space="preserve"> </w:t>
      </w:r>
      <w:r w:rsidR="003B38DE">
        <w:t>Did</w:t>
      </w:r>
      <w:r w:rsidR="00194F00">
        <w:t xml:space="preserve"> </w:t>
      </w:r>
      <w:r w:rsidR="003B38DE">
        <w:t>you</w:t>
      </w:r>
      <w:r w:rsidR="00194F00">
        <w:t xml:space="preserve"> </w:t>
      </w:r>
      <w:r w:rsidR="003B38DE">
        <w:t>express</w:t>
      </w:r>
      <w:r w:rsidR="00194F00">
        <w:t xml:space="preserve"> </w:t>
      </w:r>
      <w:r w:rsidR="003B38DE">
        <w:t>that</w:t>
      </w:r>
      <w:r w:rsidR="00194F00">
        <w:t xml:space="preserve"> </w:t>
      </w:r>
      <w:r w:rsidR="003B38DE">
        <w:t>concern</w:t>
      </w:r>
      <w:r w:rsidR="00194F00">
        <w:t xml:space="preserve"> </w:t>
      </w:r>
      <w:r w:rsidR="003B38DE">
        <w:t>to</w:t>
      </w:r>
      <w:r w:rsidR="00194F00">
        <w:t xml:space="preserve"> </w:t>
      </w:r>
      <w:r w:rsidR="003B38DE">
        <w:t>Ministers</w:t>
      </w:r>
      <w:r w:rsidR="00194F00">
        <w:t xml:space="preserve"> </w:t>
      </w:r>
      <w:r w:rsidR="003B38DE">
        <w:t>and</w:t>
      </w:r>
      <w:r w:rsidR="00194F00">
        <w:t xml:space="preserve"> </w:t>
      </w:r>
      <w:r w:rsidR="003B38DE">
        <w:t>ask</w:t>
      </w:r>
      <w:r w:rsidR="00194F00">
        <w:t xml:space="preserve"> </w:t>
      </w:r>
      <w:r w:rsidR="003B38DE">
        <w:t>for</w:t>
      </w:r>
      <w:r w:rsidR="00194F00">
        <w:t xml:space="preserve"> </w:t>
      </w:r>
      <w:r w:rsidR="003B38DE">
        <w:t>more</w:t>
      </w:r>
      <w:r w:rsidR="00194F00">
        <w:t xml:space="preserve"> </w:t>
      </w:r>
      <w:r w:rsidR="003B38DE">
        <w:t>resource?</w:t>
      </w:r>
    </w:p>
    <w:p w:rsidR="00EE71BE" w:rsidP="00B5529F">
      <w:pPr>
        <w:pStyle w:val="Answer"/>
      </w:pPr>
      <w:sdt>
        <w:sdtPr>
          <w:alias w:val="Witness"/>
          <w:id w:val="1396695470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No,</w:t>
      </w:r>
      <w:r w:rsidR="00194F00">
        <w:t xml:space="preserve"> </w:t>
      </w:r>
      <w:r>
        <w:t>we</w:t>
      </w:r>
      <w:r w:rsidR="00194F00">
        <w:t xml:space="preserve"> </w:t>
      </w:r>
      <w:r>
        <w:t>did</w:t>
      </w:r>
      <w:r w:rsidR="00194F00">
        <w:t xml:space="preserve"> </w:t>
      </w:r>
      <w:r>
        <w:t>not</w:t>
      </w:r>
      <w:r w:rsidR="00694AC8">
        <w:t>—</w:t>
      </w:r>
      <w:r w:rsidR="003B38DE">
        <w:t>not</w:t>
      </w:r>
      <w:r w:rsidR="00194F00">
        <w:t xml:space="preserve"> </w:t>
      </w:r>
      <w:r w:rsidR="003B38DE">
        <w:t>in</w:t>
      </w:r>
      <w:r w:rsidR="00194F00">
        <w:t xml:space="preserve"> </w:t>
      </w:r>
      <w:r w:rsidR="003B38DE">
        <w:t>that</w:t>
      </w:r>
      <w:r w:rsidR="00194F00">
        <w:t xml:space="preserve"> </w:t>
      </w:r>
      <w:r w:rsidR="003B38DE">
        <w:t>period</w:t>
      </w:r>
      <w:r w:rsidR="00194F00">
        <w:t xml:space="preserve"> </w:t>
      </w:r>
      <w:r w:rsidR="003B38DE">
        <w:t>of</w:t>
      </w:r>
      <w:r w:rsidR="00194F00">
        <w:t xml:space="preserve"> </w:t>
      </w:r>
      <w:r w:rsidR="003B38DE">
        <w:t>time.</w:t>
      </w:r>
    </w:p>
    <w:p w:rsidR="00EE71BE" w:rsidP="00B5529F">
      <w:pPr>
        <w:pStyle w:val="Question"/>
      </w:pPr>
      <w:sdt>
        <w:sdtPr>
          <w:alias w:val="Member"/>
          <w:tag w:val="&lt;Member mnisId='4621' dodsId='77854'&gt;"/>
          <w:id w:val="-1051760790"/>
          <w:placeholder>
            <w:docPart w:val="DefaultPlaceholder_-1854013440"/>
          </w:placeholder>
          <w:richText/>
        </w:sdtPr>
        <w:sdtContent>
          <w:r w:rsidRPr="00EE71BE">
            <w:rPr>
              <w:b/>
            </w:rPr>
            <w:t>Chair:</w:t>
          </w:r>
        </w:sdtContent>
      </w:sdt>
      <w:r w:rsidR="00194F00">
        <w:t xml:space="preserve"> </w:t>
      </w:r>
      <w:r>
        <w:t>Why</w:t>
      </w:r>
      <w:r w:rsidR="00194F00">
        <w:t xml:space="preserve"> </w:t>
      </w:r>
      <w:r>
        <w:t>not?</w:t>
      </w:r>
    </w:p>
    <w:p w:rsidR="00EE71BE" w:rsidP="00B5529F">
      <w:pPr>
        <w:pStyle w:val="Answer"/>
      </w:pPr>
      <w:sdt>
        <w:sdtPr>
          <w:alias w:val="Witness"/>
          <w:id w:val="2080938514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143D08">
        <w:t>I</w:t>
      </w:r>
      <w:r w:rsidR="00194F00">
        <w:t xml:space="preserve"> </w:t>
      </w:r>
      <w:r w:rsidR="00143D08">
        <w:t>do</w:t>
      </w:r>
      <w:r w:rsidR="00194F00">
        <w:t xml:space="preserve"> </w:t>
      </w:r>
      <w:r w:rsidR="00143D08">
        <w:t>not</w:t>
      </w:r>
      <w:r w:rsidR="00194F00">
        <w:t xml:space="preserve"> </w:t>
      </w:r>
      <w:r w:rsidR="00143D08">
        <w:t>think</w:t>
      </w:r>
      <w:r w:rsidR="00194F00">
        <w:t xml:space="preserve"> </w:t>
      </w:r>
      <w:r w:rsidR="00143D08">
        <w:t>that</w:t>
      </w:r>
      <w:r w:rsidR="00194F00">
        <w:t xml:space="preserve"> </w:t>
      </w:r>
      <w:r w:rsidR="00143D08">
        <w:t>we</w:t>
      </w:r>
      <w:r w:rsidR="00194F00">
        <w:t xml:space="preserve"> </w:t>
      </w:r>
      <w:r w:rsidR="00143D08">
        <w:t>did</w:t>
      </w:r>
      <w:r w:rsidR="00194F00">
        <w:t xml:space="preserve"> </w:t>
      </w:r>
      <w:r w:rsidR="00143D08">
        <w:t>not</w:t>
      </w:r>
      <w:r w:rsidR="00194F00">
        <w:t xml:space="preserve"> </w:t>
      </w:r>
      <w:r w:rsidR="00143D08">
        <w:t>supervise</w:t>
      </w:r>
      <w:r w:rsidR="00194F00">
        <w:t xml:space="preserve"> </w:t>
      </w:r>
      <w:r w:rsidR="00143D08">
        <w:t>firms</w:t>
      </w:r>
      <w:r w:rsidR="00194F00">
        <w:t xml:space="preserve"> </w:t>
      </w:r>
      <w:r w:rsidR="00143D08">
        <w:t>at</w:t>
      </w:r>
      <w:r w:rsidR="00194F00">
        <w:t xml:space="preserve"> </w:t>
      </w:r>
      <w:r w:rsidR="00143D08">
        <w:t>that</w:t>
      </w:r>
      <w:r w:rsidR="00194F00">
        <w:t xml:space="preserve"> </w:t>
      </w:r>
      <w:r w:rsidR="00143D08">
        <w:t>point</w:t>
      </w:r>
      <w:r w:rsidR="00194F00">
        <w:t xml:space="preserve"> </w:t>
      </w:r>
      <w:r w:rsidR="00143D08">
        <w:t>in</w:t>
      </w:r>
      <w:r w:rsidR="00194F00">
        <w:t xml:space="preserve"> </w:t>
      </w:r>
      <w:r w:rsidR="00143D08">
        <w:t>time.</w:t>
      </w:r>
      <w:r w:rsidR="00194F00">
        <w:t xml:space="preserve"> </w:t>
      </w:r>
      <w:r w:rsidR="00143D08">
        <w:t>We</w:t>
      </w:r>
      <w:r w:rsidR="00194F00">
        <w:t xml:space="preserve"> </w:t>
      </w:r>
      <w:r w:rsidR="00143D08">
        <w:t>continued</w:t>
      </w:r>
      <w:r w:rsidR="00194F00">
        <w:t xml:space="preserve"> </w:t>
      </w:r>
      <w:r w:rsidR="00143D08">
        <w:t>to</w:t>
      </w:r>
      <w:r w:rsidR="00194F00">
        <w:t xml:space="preserve"> </w:t>
      </w:r>
      <w:r w:rsidR="00143D08">
        <w:t>supervise</w:t>
      </w:r>
      <w:r w:rsidR="00194F00">
        <w:t xml:space="preserve"> </w:t>
      </w:r>
      <w:r w:rsidR="00143D08">
        <w:t>f</w:t>
      </w:r>
      <w:r w:rsidR="00B5529F">
        <w:t>i</w:t>
      </w:r>
      <w:r w:rsidR="00143D08">
        <w:t>rms</w:t>
      </w:r>
      <w:r w:rsidR="00194F00">
        <w:t xml:space="preserve"> </w:t>
      </w:r>
      <w:r w:rsidR="00694AC8">
        <w:t>over</w:t>
      </w:r>
      <w:r w:rsidR="00194F00">
        <w:t xml:space="preserve"> </w:t>
      </w:r>
      <w:r w:rsidR="00694AC8">
        <w:t>that</w:t>
      </w:r>
      <w:r w:rsidR="00194F00">
        <w:t xml:space="preserve"> </w:t>
      </w:r>
      <w:r w:rsidR="00694AC8">
        <w:t>period</w:t>
      </w:r>
      <w:r w:rsidR="00143D08">
        <w:t>,</w:t>
      </w:r>
      <w:r w:rsidR="00194F00">
        <w:t xml:space="preserve"> </w:t>
      </w:r>
      <w:r w:rsidR="00143D08">
        <w:t>not</w:t>
      </w:r>
      <w:r w:rsidR="00194F00">
        <w:t xml:space="preserve"> </w:t>
      </w:r>
      <w:r w:rsidR="00143D08">
        <w:t>perhaps</w:t>
      </w:r>
      <w:r w:rsidR="00194F00">
        <w:t xml:space="preserve"> </w:t>
      </w:r>
      <w:r w:rsidR="00143D08">
        <w:t>as</w:t>
      </w:r>
      <w:r w:rsidR="00194F00">
        <w:t xml:space="preserve"> </w:t>
      </w:r>
      <w:r w:rsidR="00143D08">
        <w:t>much</w:t>
      </w:r>
      <w:r w:rsidR="00194F00">
        <w:t xml:space="preserve"> </w:t>
      </w:r>
      <w:r w:rsidR="00143D08">
        <w:t>as</w:t>
      </w:r>
      <w:r w:rsidR="00194F00">
        <w:t xml:space="preserve"> </w:t>
      </w:r>
      <w:r w:rsidR="00143D08">
        <w:t>you</w:t>
      </w:r>
      <w:r w:rsidR="00194F00">
        <w:t xml:space="preserve"> </w:t>
      </w:r>
      <w:r w:rsidR="00CA5FCE">
        <w:t>want,</w:t>
      </w:r>
      <w:r w:rsidR="00194F00">
        <w:t xml:space="preserve"> </w:t>
      </w:r>
      <w:r w:rsidR="00CA5FCE">
        <w:t>and</w:t>
      </w:r>
      <w:r w:rsidR="00194F00">
        <w:t xml:space="preserve"> </w:t>
      </w:r>
      <w:r w:rsidR="00CA5FCE">
        <w:t>I</w:t>
      </w:r>
      <w:r w:rsidR="00194F00">
        <w:t xml:space="preserve"> </w:t>
      </w:r>
      <w:r w:rsidR="00CA5FCE">
        <w:t>am</w:t>
      </w:r>
      <w:r w:rsidR="00194F00">
        <w:t xml:space="preserve"> </w:t>
      </w:r>
      <w:r w:rsidR="00CA5FCE">
        <w:t>certainly</w:t>
      </w:r>
      <w:r w:rsidR="00194F00">
        <w:t xml:space="preserve"> </w:t>
      </w:r>
      <w:r w:rsidR="00CA5FCE">
        <w:t>happy</w:t>
      </w:r>
      <w:r w:rsidR="00194F00">
        <w:t xml:space="preserve"> </w:t>
      </w:r>
      <w:r w:rsidR="00CA5FCE">
        <w:t>to</w:t>
      </w:r>
      <w:r w:rsidR="00194F00">
        <w:t xml:space="preserve"> </w:t>
      </w:r>
      <w:r w:rsidR="00CA5FCE">
        <w:t>discuss</w:t>
      </w:r>
      <w:r w:rsidR="00194F00">
        <w:t xml:space="preserve"> </w:t>
      </w:r>
      <w:r w:rsidR="00CA5FCE">
        <w:t>that.</w:t>
      </w:r>
      <w:r w:rsidR="00194F00">
        <w:t xml:space="preserve"> </w:t>
      </w:r>
      <w:r w:rsidR="00CA5FCE">
        <w:t>Because</w:t>
      </w:r>
      <w:r w:rsidR="00194F00">
        <w:t xml:space="preserve"> </w:t>
      </w:r>
      <w:r w:rsidR="00CA5FCE">
        <w:t>we</w:t>
      </w:r>
      <w:r w:rsidR="00194F00">
        <w:t xml:space="preserve"> </w:t>
      </w:r>
      <w:r w:rsidR="00CA5FCE">
        <w:t>were</w:t>
      </w:r>
      <w:r w:rsidR="00194F00">
        <w:t xml:space="preserve"> </w:t>
      </w:r>
      <w:r w:rsidR="00CA5FCE">
        <w:t>doing</w:t>
      </w:r>
      <w:r w:rsidR="00194F00">
        <w:t xml:space="preserve"> </w:t>
      </w:r>
      <w:r w:rsidR="00CA5FCE">
        <w:t>the</w:t>
      </w:r>
      <w:r w:rsidR="00194F00">
        <w:t xml:space="preserve"> </w:t>
      </w:r>
      <w:r w:rsidR="00CA5FCE">
        <w:t>price</w:t>
      </w:r>
      <w:r w:rsidR="00194F00">
        <w:t xml:space="preserve"> </w:t>
      </w:r>
      <w:r w:rsidR="00CA5FCE">
        <w:t>cap,</w:t>
      </w:r>
      <w:r w:rsidR="00194F00">
        <w:t xml:space="preserve"> </w:t>
      </w:r>
      <w:r w:rsidR="00CA5FCE">
        <w:t>which</w:t>
      </w:r>
      <w:r w:rsidR="00194F00">
        <w:t xml:space="preserve"> </w:t>
      </w:r>
      <w:r w:rsidR="00CA5FCE">
        <w:t>was</w:t>
      </w:r>
      <w:r w:rsidR="00194F00">
        <w:t xml:space="preserve"> </w:t>
      </w:r>
      <w:r w:rsidR="00CA5FCE">
        <w:t>subsuming</w:t>
      </w:r>
      <w:r w:rsidR="00194F00">
        <w:t xml:space="preserve"> </w:t>
      </w:r>
      <w:r w:rsidR="00CA5FCE">
        <w:t>vast</w:t>
      </w:r>
      <w:r w:rsidR="00194F00">
        <w:t xml:space="preserve"> </w:t>
      </w:r>
      <w:r w:rsidR="00CA5FCE">
        <w:t>amounts</w:t>
      </w:r>
      <w:r w:rsidR="00194F00">
        <w:t xml:space="preserve"> </w:t>
      </w:r>
      <w:r w:rsidR="00CA5FCE">
        <w:t>of</w:t>
      </w:r>
      <w:r w:rsidR="00194F00">
        <w:t xml:space="preserve"> </w:t>
      </w:r>
      <w:r w:rsidR="00CA5FCE">
        <w:t>resources</w:t>
      </w:r>
      <w:r w:rsidR="00194F00">
        <w:t xml:space="preserve"> </w:t>
      </w:r>
      <w:r w:rsidR="00CA5FCE">
        <w:t>of</w:t>
      </w:r>
      <w:r w:rsidR="00194F00">
        <w:t xml:space="preserve"> </w:t>
      </w:r>
      <w:r w:rsidR="00CA5FCE">
        <w:t>the</w:t>
      </w:r>
      <w:r w:rsidR="00194F00">
        <w:t xml:space="preserve"> </w:t>
      </w:r>
      <w:r w:rsidR="00CA5FCE">
        <w:t>organisation,</w:t>
      </w:r>
      <w:r w:rsidR="00194F00">
        <w:t xml:space="preserve"> </w:t>
      </w:r>
      <w:r w:rsidR="00CA5FCE">
        <w:t>we</w:t>
      </w:r>
      <w:r w:rsidR="00194F00">
        <w:t xml:space="preserve"> </w:t>
      </w:r>
      <w:r w:rsidR="00CA5FCE">
        <w:t>did</w:t>
      </w:r>
      <w:r w:rsidR="00194F00">
        <w:t xml:space="preserve"> </w:t>
      </w:r>
      <w:r w:rsidR="00CA5FCE">
        <w:t>not</w:t>
      </w:r>
      <w:r w:rsidR="00194F00">
        <w:t xml:space="preserve"> </w:t>
      </w:r>
      <w:r w:rsidR="00CA5FCE">
        <w:t>commence</w:t>
      </w:r>
      <w:r w:rsidR="00194F00">
        <w:t xml:space="preserve"> </w:t>
      </w:r>
      <w:r w:rsidR="00CA5FCE">
        <w:t>the</w:t>
      </w:r>
      <w:r w:rsidR="00194F00">
        <w:t xml:space="preserve"> </w:t>
      </w:r>
      <w:r w:rsidR="00CA5FCE">
        <w:t>supply</w:t>
      </w:r>
      <w:r w:rsidR="00194F00">
        <w:t xml:space="preserve"> </w:t>
      </w:r>
      <w:r w:rsidR="00CA5FCE">
        <w:t>licensing</w:t>
      </w:r>
      <w:r w:rsidR="00194F00">
        <w:t xml:space="preserve"> </w:t>
      </w:r>
      <w:r w:rsidR="00CA5FCE">
        <w:t>review</w:t>
      </w:r>
      <w:r w:rsidR="00194F00">
        <w:t xml:space="preserve"> </w:t>
      </w:r>
      <w:r w:rsidR="00CA5FCE">
        <w:t>around</w:t>
      </w:r>
      <w:r w:rsidR="00194F00">
        <w:t xml:space="preserve"> </w:t>
      </w:r>
      <w:r w:rsidR="00CA5FCE">
        <w:t>that</w:t>
      </w:r>
      <w:r w:rsidR="00194F00">
        <w:t xml:space="preserve"> </w:t>
      </w:r>
      <w:r w:rsidR="00CA5FCE">
        <w:t>point</w:t>
      </w:r>
      <w:r w:rsidR="00194F00">
        <w:t xml:space="preserve"> </w:t>
      </w:r>
      <w:r w:rsidR="00CA5FCE">
        <w:t>in</w:t>
      </w:r>
      <w:r w:rsidR="00194F00">
        <w:t xml:space="preserve"> </w:t>
      </w:r>
      <w:r w:rsidR="00CA5FCE">
        <w:t>time.</w:t>
      </w:r>
      <w:r w:rsidR="00194F00">
        <w:t xml:space="preserve"> </w:t>
      </w:r>
      <w:r w:rsidR="00CA5FCE">
        <w:t>We</w:t>
      </w:r>
      <w:r w:rsidR="00194F00">
        <w:t xml:space="preserve"> </w:t>
      </w:r>
      <w:r w:rsidR="00CA5FCE">
        <w:t>were</w:t>
      </w:r>
      <w:r w:rsidR="00194F00">
        <w:t xml:space="preserve"> </w:t>
      </w:r>
      <w:r w:rsidR="00CA5FCE">
        <w:t>devoted</w:t>
      </w:r>
      <w:r w:rsidR="00194F00">
        <w:t xml:space="preserve"> </w:t>
      </w:r>
      <w:r w:rsidR="00CA5FCE">
        <w:t>to</w:t>
      </w:r>
      <w:r w:rsidR="00194F00">
        <w:t xml:space="preserve"> </w:t>
      </w:r>
      <w:r w:rsidR="00CA5FCE">
        <w:t>finishing</w:t>
      </w:r>
      <w:r w:rsidR="00194F00">
        <w:t xml:space="preserve"> </w:t>
      </w:r>
      <w:r w:rsidR="00CA5FCE">
        <w:t>the</w:t>
      </w:r>
      <w:r w:rsidR="00194F00">
        <w:t xml:space="preserve"> </w:t>
      </w:r>
      <w:r w:rsidR="00CA5FCE">
        <w:t>price</w:t>
      </w:r>
      <w:r w:rsidR="00194F00">
        <w:t xml:space="preserve"> </w:t>
      </w:r>
      <w:r w:rsidR="00CA5FCE">
        <w:t>cap,</w:t>
      </w:r>
      <w:r w:rsidR="00194F00">
        <w:t xml:space="preserve"> </w:t>
      </w:r>
      <w:r w:rsidR="00CA5FCE">
        <w:t>which</w:t>
      </w:r>
      <w:r w:rsidR="00194F00">
        <w:t xml:space="preserve"> </w:t>
      </w:r>
      <w:r w:rsidR="00CA5FCE">
        <w:t>we</w:t>
      </w:r>
      <w:r w:rsidR="00194F00">
        <w:t xml:space="preserve"> </w:t>
      </w:r>
      <w:r w:rsidR="00CA5FCE">
        <w:t>had</w:t>
      </w:r>
      <w:r w:rsidR="00194F00">
        <w:t xml:space="preserve"> </w:t>
      </w:r>
      <w:r w:rsidR="00CA5FCE">
        <w:t>been</w:t>
      </w:r>
      <w:r w:rsidR="00194F00">
        <w:t xml:space="preserve"> </w:t>
      </w:r>
      <w:r w:rsidR="00CA5FCE">
        <w:t>told,</w:t>
      </w:r>
      <w:r w:rsidR="00194F00">
        <w:t xml:space="preserve"> </w:t>
      </w:r>
      <w:r w:rsidR="00CA5FCE">
        <w:t>by</w:t>
      </w:r>
      <w:r w:rsidR="00194F00">
        <w:t xml:space="preserve"> </w:t>
      </w:r>
      <w:r w:rsidR="00CA5FCE">
        <w:t>Parliament</w:t>
      </w:r>
      <w:r w:rsidR="00194F00">
        <w:t xml:space="preserve"> </w:t>
      </w:r>
      <w:r w:rsidR="00CA5FCE">
        <w:t>et</w:t>
      </w:r>
      <w:r w:rsidR="00B5529F">
        <w:t>c</w:t>
      </w:r>
      <w:r w:rsidR="00CA5FCE">
        <w:t>,</w:t>
      </w:r>
      <w:r w:rsidR="00194F00">
        <w:t xml:space="preserve"> </w:t>
      </w:r>
      <w:r w:rsidR="00CA5FCE">
        <w:t>was</w:t>
      </w:r>
      <w:r w:rsidR="00194F00">
        <w:t xml:space="preserve"> </w:t>
      </w:r>
      <w:r w:rsidR="00CA5FCE">
        <w:t>absolutely</w:t>
      </w:r>
      <w:r w:rsidR="00194F00">
        <w:t xml:space="preserve"> </w:t>
      </w:r>
      <w:r w:rsidR="00CA5FCE">
        <w:t>the</w:t>
      </w:r>
      <w:r w:rsidR="00194F00">
        <w:t xml:space="preserve"> </w:t>
      </w:r>
      <w:r w:rsidR="00CA5FCE">
        <w:t>first</w:t>
      </w:r>
      <w:r w:rsidR="00194F00">
        <w:t xml:space="preserve"> </w:t>
      </w:r>
      <w:r w:rsidR="00CA5FCE">
        <w:t>priority.</w:t>
      </w:r>
      <w:r w:rsidR="00194F00">
        <w:t xml:space="preserve"> </w:t>
      </w:r>
    </w:p>
    <w:p w:rsidR="00EE71BE" w:rsidP="00B5529F">
      <w:pPr>
        <w:pStyle w:val="Question"/>
      </w:pPr>
      <w:sdt>
        <w:sdtPr>
          <w:alias w:val="Member"/>
          <w:tag w:val="&lt;Member mnisId='4621' dodsId='77854'&gt;"/>
          <w:id w:val="-1699389522"/>
          <w:placeholder>
            <w:docPart w:val="DefaultPlaceholder_-1854013440"/>
          </w:placeholder>
          <w:richText/>
        </w:sdtPr>
        <w:sdtContent>
          <w:r w:rsidRPr="00EE71BE">
            <w:rPr>
              <w:b/>
            </w:rPr>
            <w:t>Chair:</w:t>
          </w:r>
        </w:sdtContent>
      </w:sdt>
      <w:r w:rsidR="00194F00">
        <w:t xml:space="preserve"> </w:t>
      </w:r>
      <w:r>
        <w:t>I</w:t>
      </w:r>
      <w:r w:rsidR="00194F00">
        <w:t xml:space="preserve"> </w:t>
      </w:r>
      <w:r>
        <w:t>understand</w:t>
      </w:r>
      <w:r w:rsidR="00194F00">
        <w:t xml:space="preserve"> </w:t>
      </w:r>
      <w:r>
        <w:t>that</w:t>
      </w:r>
      <w:r w:rsidR="00CA5FCE">
        <w:t>,</w:t>
      </w:r>
      <w:r w:rsidR="00194F00">
        <w:t xml:space="preserve"> </w:t>
      </w:r>
      <w:r w:rsidR="00CA5FCE">
        <w:t>Mr</w:t>
      </w:r>
      <w:r w:rsidR="00194F00">
        <w:t xml:space="preserve"> </w:t>
      </w:r>
      <w:r w:rsidR="00CA5FCE">
        <w:t>Nolan,</w:t>
      </w:r>
      <w:r w:rsidR="00194F00">
        <w:t xml:space="preserve"> </w:t>
      </w:r>
      <w:r w:rsidR="00CA5FCE">
        <w:t>but</w:t>
      </w:r>
      <w:r w:rsidR="00194F00">
        <w:t xml:space="preserve"> </w:t>
      </w:r>
      <w:r w:rsidR="00CA5FCE">
        <w:t>you</w:t>
      </w:r>
      <w:r w:rsidR="00194F00">
        <w:t xml:space="preserve"> </w:t>
      </w:r>
      <w:r w:rsidR="00CA5FCE">
        <w:t>were</w:t>
      </w:r>
      <w:r w:rsidR="00194F00">
        <w:t xml:space="preserve"> </w:t>
      </w:r>
      <w:r w:rsidR="00CA5FCE">
        <w:t>an</w:t>
      </w:r>
      <w:r w:rsidR="00194F00">
        <w:t xml:space="preserve"> </w:t>
      </w:r>
      <w:r w:rsidR="00CA5FCE">
        <w:t>independent</w:t>
      </w:r>
      <w:r w:rsidR="00194F00">
        <w:t xml:space="preserve"> </w:t>
      </w:r>
      <w:r w:rsidR="00CA5FCE">
        <w:t>regulator</w:t>
      </w:r>
      <w:r w:rsidR="00194F00">
        <w:t xml:space="preserve"> </w:t>
      </w:r>
      <w:r w:rsidR="00CA5FCE">
        <w:t>whose</w:t>
      </w:r>
      <w:r w:rsidR="00194F00">
        <w:t xml:space="preserve"> </w:t>
      </w:r>
      <w:r w:rsidR="00CA5FCE">
        <w:t>job</w:t>
      </w:r>
      <w:r w:rsidR="00194F00">
        <w:t xml:space="preserve"> </w:t>
      </w:r>
      <w:r w:rsidR="00CA5FCE">
        <w:t>it</w:t>
      </w:r>
      <w:r w:rsidR="00194F00">
        <w:t xml:space="preserve"> </w:t>
      </w:r>
      <w:r w:rsidR="00CA5FCE">
        <w:t>is</w:t>
      </w:r>
      <w:r w:rsidR="00194F00">
        <w:t xml:space="preserve"> </w:t>
      </w:r>
      <w:r w:rsidR="00CA5FCE">
        <w:t>to</w:t>
      </w:r>
      <w:r w:rsidR="00194F00">
        <w:t xml:space="preserve"> </w:t>
      </w:r>
      <w:r w:rsidR="00CA5FCE">
        <w:t>supervise</w:t>
      </w:r>
      <w:r w:rsidR="00194F00">
        <w:t xml:space="preserve"> </w:t>
      </w:r>
      <w:r w:rsidR="00CA5FCE">
        <w:t>these</w:t>
      </w:r>
      <w:r w:rsidR="00194F00">
        <w:t xml:space="preserve"> </w:t>
      </w:r>
      <w:r w:rsidR="00CA5FCE">
        <w:t>companies.</w:t>
      </w:r>
      <w:r w:rsidR="00194F00">
        <w:t xml:space="preserve"> </w:t>
      </w:r>
      <w:r>
        <w:t>You</w:t>
      </w:r>
      <w:r w:rsidR="00194F00">
        <w:t xml:space="preserve"> </w:t>
      </w:r>
      <w:r>
        <w:t>keep</w:t>
      </w:r>
      <w:r w:rsidR="00194F00">
        <w:t xml:space="preserve"> </w:t>
      </w:r>
      <w:r>
        <w:t>blaming</w:t>
      </w:r>
      <w:r w:rsidR="00194F00">
        <w:t xml:space="preserve"> </w:t>
      </w:r>
      <w:r>
        <w:t>Ministers</w:t>
      </w:r>
      <w:r w:rsidR="00194F00">
        <w:t xml:space="preserve"> </w:t>
      </w:r>
      <w:r>
        <w:t>and</w:t>
      </w:r>
      <w:r w:rsidR="00194F00">
        <w:t xml:space="preserve"> </w:t>
      </w:r>
      <w:r>
        <w:t>Parliament</w:t>
      </w:r>
      <w:r w:rsidR="00194F00">
        <w:t xml:space="preserve"> </w:t>
      </w:r>
      <w:r w:rsidR="003B2240">
        <w:t>for</w:t>
      </w:r>
      <w:r w:rsidR="00194F00">
        <w:t xml:space="preserve"> </w:t>
      </w:r>
      <w:r w:rsidR="003B2240">
        <w:t>the</w:t>
      </w:r>
      <w:r w:rsidR="00194F00">
        <w:t xml:space="preserve"> </w:t>
      </w:r>
      <w:r w:rsidR="003B2240">
        <w:t>fact</w:t>
      </w:r>
      <w:r w:rsidR="00194F00">
        <w:t xml:space="preserve"> </w:t>
      </w:r>
      <w:r w:rsidR="003B2240">
        <w:t>that</w:t>
      </w:r>
      <w:r w:rsidR="00194F00">
        <w:t xml:space="preserve"> </w:t>
      </w:r>
      <w:r w:rsidR="003B2240">
        <w:t>you</w:t>
      </w:r>
      <w:r w:rsidR="00194F00">
        <w:t xml:space="preserve"> </w:t>
      </w:r>
      <w:r w:rsidR="003B2240">
        <w:t>did</w:t>
      </w:r>
      <w:r w:rsidR="00194F00">
        <w:t xml:space="preserve"> </w:t>
      </w:r>
      <w:r w:rsidR="003B2240">
        <w:t>not</w:t>
      </w:r>
      <w:r w:rsidR="00194F00">
        <w:t xml:space="preserve"> </w:t>
      </w:r>
      <w:r w:rsidR="003B2240">
        <w:t>do</w:t>
      </w:r>
      <w:r w:rsidR="00194F00">
        <w:t xml:space="preserve"> </w:t>
      </w:r>
      <w:r w:rsidR="003B2240">
        <w:t>these</w:t>
      </w:r>
      <w:r w:rsidR="00194F00">
        <w:t xml:space="preserve"> </w:t>
      </w:r>
      <w:r w:rsidR="003B2240">
        <w:t>things</w:t>
      </w:r>
      <w:r w:rsidR="00194F00">
        <w:t xml:space="preserve"> </w:t>
      </w:r>
      <w:r w:rsidR="003B2240">
        <w:t>on</w:t>
      </w:r>
      <w:r w:rsidR="00194F00">
        <w:t xml:space="preserve"> </w:t>
      </w:r>
      <w:r w:rsidR="003B2240">
        <w:t>time.</w:t>
      </w:r>
    </w:p>
    <w:p w:rsidR="00F32E6A" w:rsidP="00B5529F">
      <w:pPr>
        <w:pStyle w:val="Answer"/>
      </w:pPr>
      <w:sdt>
        <w:sdtPr>
          <w:alias w:val="Witness"/>
          <w:id w:val="-472833336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EE71BE">
        <w:t>I</w:t>
      </w:r>
      <w:r w:rsidR="00194F00">
        <w:t xml:space="preserve"> </w:t>
      </w:r>
      <w:r w:rsidR="00EE71BE">
        <w:t>am</w:t>
      </w:r>
      <w:r w:rsidR="00194F00">
        <w:t xml:space="preserve"> </w:t>
      </w:r>
      <w:r w:rsidR="00EE71BE">
        <w:t>not</w:t>
      </w:r>
      <w:r w:rsidR="00194F00">
        <w:t xml:space="preserve"> </w:t>
      </w:r>
      <w:r w:rsidR="003B2240">
        <w:t>blaming</w:t>
      </w:r>
      <w:r w:rsidR="00194F00">
        <w:t xml:space="preserve"> </w:t>
      </w:r>
      <w:r w:rsidR="003B2240">
        <w:t>Ministers</w:t>
      </w:r>
      <w:r w:rsidR="00194F00">
        <w:t xml:space="preserve"> </w:t>
      </w:r>
      <w:r w:rsidR="003B2240">
        <w:t>or</w:t>
      </w:r>
      <w:r w:rsidR="00194F00">
        <w:t xml:space="preserve"> </w:t>
      </w:r>
      <w:r w:rsidR="003B2240">
        <w:t>Parliament.</w:t>
      </w:r>
      <w:r w:rsidR="00194F00">
        <w:t xml:space="preserve"> </w:t>
      </w:r>
      <w:r w:rsidR="003B2240">
        <w:t>I</w:t>
      </w:r>
      <w:r w:rsidR="00194F00">
        <w:t xml:space="preserve"> </w:t>
      </w:r>
      <w:r w:rsidR="003B2240">
        <w:t>am</w:t>
      </w:r>
      <w:r w:rsidR="00194F00">
        <w:t xml:space="preserve"> </w:t>
      </w:r>
      <w:r w:rsidR="003B2240">
        <w:t>saying</w:t>
      </w:r>
      <w:r w:rsidR="00194F00">
        <w:t xml:space="preserve"> </w:t>
      </w:r>
      <w:r w:rsidR="003B2240">
        <w:t>that</w:t>
      </w:r>
      <w:r w:rsidR="00194F00">
        <w:t xml:space="preserve"> </w:t>
      </w:r>
      <w:r w:rsidR="003B2240">
        <w:t>there</w:t>
      </w:r>
      <w:r w:rsidR="00194F00">
        <w:t xml:space="preserve"> </w:t>
      </w:r>
      <w:r w:rsidR="003B2240">
        <w:t>was</w:t>
      </w:r>
      <w:r w:rsidR="00194F00">
        <w:t xml:space="preserve"> </w:t>
      </w:r>
      <w:r w:rsidR="003B2240">
        <w:t>huge</w:t>
      </w:r>
      <w:r w:rsidR="00194F00">
        <w:t xml:space="preserve"> </w:t>
      </w:r>
      <w:r w:rsidR="003B2240">
        <w:t>pressure</w:t>
      </w:r>
      <w:r w:rsidR="00194F00">
        <w:t xml:space="preserve"> </w:t>
      </w:r>
      <w:r w:rsidR="003B2240">
        <w:t>to</w:t>
      </w:r>
      <w:r w:rsidR="00194F00">
        <w:t xml:space="preserve"> </w:t>
      </w:r>
      <w:r w:rsidR="003B2240">
        <w:t>do</w:t>
      </w:r>
      <w:r w:rsidR="00194F00">
        <w:t xml:space="preserve"> </w:t>
      </w:r>
      <w:r w:rsidR="003B2240">
        <w:t>the</w:t>
      </w:r>
      <w:r w:rsidR="00194F00">
        <w:t xml:space="preserve"> </w:t>
      </w:r>
      <w:r w:rsidR="003B2240">
        <w:t>price</w:t>
      </w:r>
      <w:r w:rsidR="00194F00">
        <w:t xml:space="preserve"> </w:t>
      </w:r>
      <w:r w:rsidR="003B2240">
        <w:t>cap</w:t>
      </w:r>
      <w:r w:rsidR="00EE71BE">
        <w:t>.</w:t>
      </w:r>
      <w:r w:rsidR="00194F00">
        <w:t xml:space="preserve"> </w:t>
      </w:r>
      <w:r w:rsidR="003B2240">
        <w:t>Given</w:t>
      </w:r>
      <w:r w:rsidR="00194F00">
        <w:t xml:space="preserve"> </w:t>
      </w:r>
      <w:r w:rsidR="003B2240">
        <w:t>the</w:t>
      </w:r>
      <w:r w:rsidR="00194F00">
        <w:t xml:space="preserve"> </w:t>
      </w:r>
      <w:r w:rsidR="003B2240">
        <w:t>res</w:t>
      </w:r>
      <w:r w:rsidR="00183F12">
        <w:t>ources</w:t>
      </w:r>
      <w:r w:rsidR="00194F00">
        <w:t xml:space="preserve"> </w:t>
      </w:r>
      <w:r w:rsidR="00183F12">
        <w:t>we</w:t>
      </w:r>
      <w:r w:rsidR="00194F00">
        <w:t xml:space="preserve"> </w:t>
      </w:r>
      <w:r w:rsidR="00183F12">
        <w:t>had</w:t>
      </w:r>
      <w:r w:rsidR="00194F00">
        <w:t xml:space="preserve"> </w:t>
      </w:r>
      <w:r w:rsidR="00183F12">
        <w:t>at</w:t>
      </w:r>
      <w:r w:rsidR="00194F00">
        <w:t xml:space="preserve"> </w:t>
      </w:r>
      <w:r w:rsidR="00183F12">
        <w:t>that</w:t>
      </w:r>
      <w:r w:rsidR="00194F00">
        <w:t xml:space="preserve"> </w:t>
      </w:r>
      <w:r w:rsidR="00183F12">
        <w:t>time,</w:t>
      </w:r>
      <w:r w:rsidR="00194F00">
        <w:t xml:space="preserve"> </w:t>
      </w:r>
      <w:r w:rsidR="00183F12">
        <w:t>we</w:t>
      </w:r>
      <w:r w:rsidR="00194F00">
        <w:t xml:space="preserve"> </w:t>
      </w:r>
      <w:r w:rsidR="00183F12">
        <w:t>continued</w:t>
      </w:r>
      <w:r w:rsidR="00194F00">
        <w:t xml:space="preserve"> </w:t>
      </w:r>
      <w:r w:rsidR="00183F12">
        <w:t>to</w:t>
      </w:r>
      <w:r w:rsidR="00194F00">
        <w:t xml:space="preserve"> </w:t>
      </w:r>
      <w:r w:rsidR="00183F12">
        <w:t>supervise</w:t>
      </w:r>
      <w:r w:rsidR="00194F00">
        <w:t xml:space="preserve"> </w:t>
      </w:r>
      <w:r w:rsidR="00183F12">
        <w:t>the</w:t>
      </w:r>
      <w:r w:rsidR="00194F00">
        <w:t xml:space="preserve"> </w:t>
      </w:r>
      <w:r w:rsidR="00183F12">
        <w:t>industry,</w:t>
      </w:r>
      <w:r w:rsidR="00194F00">
        <w:t xml:space="preserve"> </w:t>
      </w:r>
      <w:r w:rsidR="00183F12">
        <w:t>perhaps</w:t>
      </w:r>
      <w:r w:rsidR="00194F00">
        <w:t xml:space="preserve"> </w:t>
      </w:r>
      <w:r w:rsidR="00183F12">
        <w:t>inadequately,</w:t>
      </w:r>
      <w:r w:rsidR="00194F00">
        <w:t xml:space="preserve"> </w:t>
      </w:r>
      <w:r w:rsidR="00183F12">
        <w:t>and</w:t>
      </w:r>
      <w:r w:rsidR="00194F00">
        <w:t xml:space="preserve"> </w:t>
      </w:r>
      <w:r w:rsidR="00183F12">
        <w:t>I</w:t>
      </w:r>
      <w:r w:rsidR="00194F00">
        <w:t xml:space="preserve"> </w:t>
      </w:r>
      <w:r w:rsidR="00183F12">
        <w:t>am</w:t>
      </w:r>
      <w:r w:rsidR="00194F00">
        <w:t xml:space="preserve"> </w:t>
      </w:r>
      <w:r w:rsidR="00183F12">
        <w:t>very</w:t>
      </w:r>
      <w:r w:rsidR="00194F00">
        <w:t xml:space="preserve"> </w:t>
      </w:r>
      <w:r w:rsidR="00183F12">
        <w:t>happy</w:t>
      </w:r>
      <w:r w:rsidR="00194F00">
        <w:t xml:space="preserve"> </w:t>
      </w:r>
      <w:r w:rsidR="00183F12">
        <w:t>to</w:t>
      </w:r>
      <w:r w:rsidR="00194F00">
        <w:t xml:space="preserve"> </w:t>
      </w:r>
      <w:r w:rsidR="00183F12">
        <w:t>discuss</w:t>
      </w:r>
      <w:r w:rsidR="00194F00">
        <w:t xml:space="preserve"> </w:t>
      </w:r>
      <w:r w:rsidR="00183F12">
        <w:t>that.</w:t>
      </w:r>
      <w:r w:rsidR="00194F00">
        <w:t xml:space="preserve"> </w:t>
      </w:r>
      <w:r w:rsidR="00183F12">
        <w:t>We</w:t>
      </w:r>
      <w:r w:rsidR="00194F00">
        <w:t xml:space="preserve"> </w:t>
      </w:r>
      <w:r w:rsidR="00183F12">
        <w:t>did</w:t>
      </w:r>
      <w:r w:rsidR="00194F00">
        <w:t xml:space="preserve"> </w:t>
      </w:r>
      <w:r w:rsidR="00183F12">
        <w:t>not</w:t>
      </w:r>
      <w:r w:rsidR="00194F00">
        <w:t xml:space="preserve"> </w:t>
      </w:r>
      <w:r w:rsidR="00183F12">
        <w:t>commence</w:t>
      </w:r>
      <w:r w:rsidR="00194F00">
        <w:t xml:space="preserve"> </w:t>
      </w:r>
      <w:r w:rsidR="00183F12">
        <w:t>this</w:t>
      </w:r>
      <w:r w:rsidR="00194F00">
        <w:t xml:space="preserve"> </w:t>
      </w:r>
      <w:r w:rsidR="00183F12">
        <w:t>review</w:t>
      </w:r>
      <w:r w:rsidR="00194F00">
        <w:t xml:space="preserve"> </w:t>
      </w:r>
      <w:r w:rsidR="00183F12">
        <w:t>and</w:t>
      </w:r>
      <w:r w:rsidR="00194F00">
        <w:t xml:space="preserve"> </w:t>
      </w:r>
      <w:r w:rsidR="00183F12">
        <w:t>that</w:t>
      </w:r>
      <w:r w:rsidR="00194F00">
        <w:t xml:space="preserve"> </w:t>
      </w:r>
      <w:r w:rsidR="00183F12">
        <w:t>was</w:t>
      </w:r>
      <w:r w:rsidR="00194F00">
        <w:t xml:space="preserve"> </w:t>
      </w:r>
      <w:r w:rsidR="00183F12">
        <w:t>a</w:t>
      </w:r>
      <w:r w:rsidR="00194F00">
        <w:t xml:space="preserve"> </w:t>
      </w:r>
      <w:r w:rsidR="00183F12">
        <w:t>conscious</w:t>
      </w:r>
      <w:r w:rsidR="00194F00">
        <w:t xml:space="preserve"> </w:t>
      </w:r>
      <w:r w:rsidR="00183F12">
        <w:t>choice</w:t>
      </w:r>
      <w:r w:rsidR="00194F00">
        <w:t xml:space="preserve"> </w:t>
      </w:r>
      <w:r w:rsidR="00183F12">
        <w:t>within</w:t>
      </w:r>
      <w:r w:rsidR="00194F00">
        <w:t xml:space="preserve"> </w:t>
      </w:r>
      <w:r w:rsidR="00183F12">
        <w:t>the</w:t>
      </w:r>
      <w:r w:rsidR="00194F00">
        <w:t xml:space="preserve"> </w:t>
      </w:r>
      <w:r w:rsidR="00183F12">
        <w:t>board:</w:t>
      </w:r>
      <w:r w:rsidR="00194F00">
        <w:t xml:space="preserve"> </w:t>
      </w:r>
      <w:r w:rsidR="00183F12">
        <w:t>“We</w:t>
      </w:r>
      <w:r w:rsidR="00194F00">
        <w:t xml:space="preserve"> </w:t>
      </w:r>
      <w:r w:rsidR="00183F12">
        <w:t>have</w:t>
      </w:r>
      <w:r w:rsidR="00194F00">
        <w:t xml:space="preserve"> </w:t>
      </w:r>
      <w:r w:rsidR="00183F12">
        <w:t>to</w:t>
      </w:r>
      <w:r w:rsidR="00194F00">
        <w:t xml:space="preserve"> </w:t>
      </w:r>
      <w:r w:rsidR="00183F12">
        <w:t>do</w:t>
      </w:r>
      <w:r w:rsidR="00194F00">
        <w:t xml:space="preserve"> </w:t>
      </w:r>
      <w:r w:rsidR="00183F12">
        <w:t>the</w:t>
      </w:r>
      <w:r w:rsidR="00194F00">
        <w:t xml:space="preserve"> </w:t>
      </w:r>
      <w:r w:rsidR="00183F12">
        <w:t>price</w:t>
      </w:r>
      <w:r w:rsidR="00194F00">
        <w:t xml:space="preserve"> </w:t>
      </w:r>
      <w:r w:rsidR="00183F12">
        <w:t>cap</w:t>
      </w:r>
      <w:r w:rsidR="00194F00">
        <w:t xml:space="preserve"> </w:t>
      </w:r>
      <w:r w:rsidR="00183F12">
        <w:t>first</w:t>
      </w:r>
      <w:r w:rsidR="00194F00">
        <w:t xml:space="preserve"> </w:t>
      </w:r>
      <w:r w:rsidR="00183F12">
        <w:t>and</w:t>
      </w:r>
      <w:r w:rsidR="00194F00">
        <w:t xml:space="preserve"> </w:t>
      </w:r>
      <w:r w:rsidR="00183F12">
        <w:t>the</w:t>
      </w:r>
      <w:r w:rsidR="00194F00">
        <w:t xml:space="preserve"> </w:t>
      </w:r>
      <w:r w:rsidR="00183F12">
        <w:t>review</w:t>
      </w:r>
      <w:r w:rsidR="00194F00">
        <w:t xml:space="preserve"> </w:t>
      </w:r>
      <w:r w:rsidR="00183F12">
        <w:t>will</w:t>
      </w:r>
      <w:r w:rsidR="00194F00">
        <w:t xml:space="preserve"> </w:t>
      </w:r>
      <w:r w:rsidR="00183F12">
        <w:t>follow”.</w:t>
      </w:r>
    </w:p>
    <w:p w:rsidR="00F32E6A" w:rsidP="00B5529F">
      <w:pPr>
        <w:pStyle w:val="Remark"/>
      </w:pPr>
      <w:sdt>
        <w:sdtPr>
          <w:alias w:val="Member"/>
          <w:tag w:val="&lt;Member mnisId='4621' dodsId='77854'&gt;"/>
          <w:id w:val="-441079039"/>
          <w:placeholder>
            <w:docPart w:val="DefaultPlaceholder_-1854013440"/>
          </w:placeholder>
          <w:richText/>
        </w:sdtPr>
        <w:sdtContent>
          <w:r w:rsidRPr="00F32E6A">
            <w:rPr>
              <w:b/>
            </w:rPr>
            <w:t>Chair:</w:t>
          </w:r>
        </w:sdtContent>
      </w:sdt>
      <w:r w:rsidR="00194F00">
        <w:t xml:space="preserve"> </w:t>
      </w:r>
      <w:r>
        <w:t>There</w:t>
      </w:r>
      <w:r w:rsidR="00194F00">
        <w:t xml:space="preserve"> </w:t>
      </w:r>
      <w:r>
        <w:t>was</w:t>
      </w:r>
      <w:r w:rsidR="00194F00">
        <w:t xml:space="preserve"> </w:t>
      </w:r>
      <w:r>
        <w:t>not</w:t>
      </w:r>
      <w:r w:rsidR="00194F00">
        <w:t xml:space="preserve"> </w:t>
      </w:r>
      <w:r>
        <w:t>adequate</w:t>
      </w:r>
      <w:r w:rsidR="00194F00">
        <w:t xml:space="preserve"> </w:t>
      </w:r>
      <w:r>
        <w:t>supervision.</w:t>
      </w:r>
      <w:r w:rsidR="00194F00">
        <w:t xml:space="preserve"> </w:t>
      </w:r>
      <w:r w:rsidR="00183F12">
        <w:t>That</w:t>
      </w:r>
      <w:r w:rsidR="00194F00">
        <w:t xml:space="preserve"> </w:t>
      </w:r>
      <w:r w:rsidR="00183F12">
        <w:t>was</w:t>
      </w:r>
      <w:r w:rsidR="00194F00">
        <w:t xml:space="preserve"> </w:t>
      </w:r>
      <w:r w:rsidR="00183F12">
        <w:t>the</w:t>
      </w:r>
      <w:r w:rsidR="00194F00">
        <w:t xml:space="preserve"> </w:t>
      </w:r>
      <w:r w:rsidR="00183F12">
        <w:t>problem,</w:t>
      </w:r>
      <w:r w:rsidR="00194F00">
        <w:t xml:space="preserve"> </w:t>
      </w:r>
      <w:r w:rsidR="00183F12">
        <w:t>Mr</w:t>
      </w:r>
      <w:r w:rsidR="00194F00">
        <w:t xml:space="preserve"> </w:t>
      </w:r>
      <w:r w:rsidR="00183F12">
        <w:t>Nolan.</w:t>
      </w:r>
    </w:p>
    <w:p w:rsidR="00EE71BE" w:rsidP="00B5529F">
      <w:pPr>
        <w:pStyle w:val="Question"/>
      </w:pPr>
      <w:sdt>
        <w:sdtPr>
          <w:alias w:val="Member"/>
          <w:tag w:val="&lt;Member mnisId='3912' dodsId='35241'&gt;"/>
          <w:id w:val="1293477496"/>
          <w:placeholder>
            <w:docPart w:val="DefaultPlaceholder_-1854013440"/>
          </w:placeholder>
          <w:richText/>
        </w:sdtPr>
        <w:sdtContent>
          <w:r w:rsidRPr="00F32E6A" w:rsidR="00F32E6A">
            <w:rPr>
              <w:b/>
            </w:rPr>
            <w:t>Richard</w:t>
          </w:r>
          <w:r w:rsidR="00194F00">
            <w:rPr>
              <w:b/>
            </w:rPr>
            <w:t xml:space="preserve"> </w:t>
          </w:r>
          <w:r w:rsidRPr="00F32E6A" w:rsidR="00F32E6A">
            <w:rPr>
              <w:b/>
            </w:rPr>
            <w:t>Fuller:</w:t>
          </w:r>
        </w:sdtContent>
      </w:sdt>
      <w:r w:rsidR="00194F00">
        <w:t xml:space="preserve"> </w:t>
      </w:r>
      <w:r w:rsidR="00183F12">
        <w:t>Following</w:t>
      </w:r>
      <w:r w:rsidR="00194F00">
        <w:t xml:space="preserve"> </w:t>
      </w:r>
      <w:r w:rsidR="00183F12">
        <w:t>up</w:t>
      </w:r>
      <w:r w:rsidR="00194F00">
        <w:t xml:space="preserve"> </w:t>
      </w:r>
      <w:r w:rsidR="00183F12">
        <w:t>on</w:t>
      </w:r>
      <w:r w:rsidR="00194F00">
        <w:t xml:space="preserve"> </w:t>
      </w:r>
      <w:r w:rsidR="00183F12">
        <w:t>your</w:t>
      </w:r>
      <w:r w:rsidR="00194F00">
        <w:t xml:space="preserve"> </w:t>
      </w:r>
      <w:r w:rsidR="00183F12">
        <w:t>point,</w:t>
      </w:r>
      <w:r w:rsidR="00194F00">
        <w:t xml:space="preserve"> </w:t>
      </w:r>
      <w:r w:rsidR="00183F12">
        <w:t>Mr</w:t>
      </w:r>
      <w:r w:rsidR="00194F00">
        <w:t xml:space="preserve"> </w:t>
      </w:r>
      <w:r w:rsidR="00183F12">
        <w:t>Nolan,</w:t>
      </w:r>
      <w:r w:rsidR="00194F00">
        <w:t xml:space="preserve"> </w:t>
      </w:r>
      <w:r w:rsidRPr="00694AC8" w:rsidR="00183F12">
        <w:t>I</w:t>
      </w:r>
      <w:r w:rsidR="00194F00">
        <w:t xml:space="preserve"> </w:t>
      </w:r>
      <w:r w:rsidRPr="00694AC8" w:rsidR="00183F12">
        <w:t>have</w:t>
      </w:r>
      <w:r w:rsidR="00194F00">
        <w:t xml:space="preserve"> </w:t>
      </w:r>
      <w:r w:rsidRPr="00694AC8" w:rsidR="00183F12">
        <w:t>here</w:t>
      </w:r>
      <w:r w:rsidR="00194F00">
        <w:t xml:space="preserve"> </w:t>
      </w:r>
      <w:r w:rsidRPr="00694AC8" w:rsidR="00183F12">
        <w:t>the</w:t>
      </w:r>
      <w:r w:rsidR="00194F00">
        <w:t xml:space="preserve"> </w:t>
      </w:r>
      <w:r w:rsidRPr="00694AC8" w:rsidR="00183F12">
        <w:t>2018-19</w:t>
      </w:r>
      <w:r w:rsidR="00194F00">
        <w:t xml:space="preserve"> </w:t>
      </w:r>
      <w:r w:rsidRPr="00694AC8" w:rsidR="00183F12">
        <w:t>annual</w:t>
      </w:r>
      <w:r w:rsidR="00194F00">
        <w:t xml:space="preserve"> </w:t>
      </w:r>
      <w:r w:rsidRPr="00694AC8" w:rsidR="00183F12">
        <w:t>report</w:t>
      </w:r>
      <w:r w:rsidR="00194F00">
        <w:t xml:space="preserve"> </w:t>
      </w:r>
      <w:r w:rsidRPr="00694AC8" w:rsidR="00183F12">
        <w:t>and</w:t>
      </w:r>
      <w:r w:rsidR="00194F00">
        <w:t xml:space="preserve"> </w:t>
      </w:r>
      <w:r w:rsidRPr="00694AC8" w:rsidR="00183F12">
        <w:t>accounts,</w:t>
      </w:r>
      <w:r w:rsidR="00194F00">
        <w:t xml:space="preserve"> </w:t>
      </w:r>
      <w:r w:rsidRPr="00694AC8" w:rsidR="00183F12">
        <w:t>which</w:t>
      </w:r>
      <w:r w:rsidR="00194F00">
        <w:t xml:space="preserve"> </w:t>
      </w:r>
      <w:r w:rsidRPr="00694AC8" w:rsidR="00183F12">
        <w:t>has</w:t>
      </w:r>
      <w:r w:rsidR="00194F00">
        <w:t xml:space="preserve"> </w:t>
      </w:r>
      <w:r w:rsidRPr="00694AC8" w:rsidR="00183F12">
        <w:t>a</w:t>
      </w:r>
      <w:r w:rsidR="00194F00">
        <w:t xml:space="preserve"> </w:t>
      </w:r>
      <w:r w:rsidRPr="00694AC8" w:rsidR="00183F12">
        <w:t>line</w:t>
      </w:r>
      <w:r w:rsidR="00194F00">
        <w:t xml:space="preserve"> </w:t>
      </w:r>
      <w:r w:rsidRPr="00694AC8" w:rsidR="00F32E6A">
        <w:t>item</w:t>
      </w:r>
      <w:r w:rsidR="00194F00">
        <w:t xml:space="preserve"> </w:t>
      </w:r>
      <w:r w:rsidRPr="00694AC8" w:rsidR="00F32E6A">
        <w:t>under</w:t>
      </w:r>
      <w:r w:rsidR="00194F00">
        <w:t xml:space="preserve"> </w:t>
      </w:r>
      <w:r w:rsidRPr="00694AC8" w:rsidR="00096B6C">
        <w:t>DEL</w:t>
      </w:r>
      <w:r w:rsidR="00194F00">
        <w:t xml:space="preserve"> </w:t>
      </w:r>
      <w:r w:rsidRPr="00694AC8" w:rsidR="00F32E6A">
        <w:t>of</w:t>
      </w:r>
      <w:r w:rsidR="00194F00">
        <w:t xml:space="preserve"> </w:t>
      </w:r>
      <w:r w:rsidRPr="00694AC8" w:rsidR="00F32E6A">
        <w:t>£3.1</w:t>
      </w:r>
      <w:r w:rsidR="00194F00">
        <w:t xml:space="preserve"> </w:t>
      </w:r>
      <w:r w:rsidRPr="00694AC8" w:rsidR="00F32E6A">
        <w:t>million</w:t>
      </w:r>
      <w:r w:rsidR="00194F00">
        <w:t xml:space="preserve"> </w:t>
      </w:r>
      <w:r w:rsidRPr="00694AC8" w:rsidR="00F32E6A">
        <w:t>for</w:t>
      </w:r>
      <w:r w:rsidR="00194F00">
        <w:t xml:space="preserve"> </w:t>
      </w:r>
      <w:r w:rsidRPr="00694AC8" w:rsidR="00183F12">
        <w:t>energy</w:t>
      </w:r>
      <w:r w:rsidR="00194F00">
        <w:t xml:space="preserve"> </w:t>
      </w:r>
      <w:r w:rsidRPr="00694AC8" w:rsidR="00183F12">
        <w:t>market</w:t>
      </w:r>
      <w:r w:rsidR="00194F00">
        <w:t xml:space="preserve"> </w:t>
      </w:r>
      <w:r w:rsidRPr="00694AC8" w:rsidR="00F32E6A">
        <w:t>investigation</w:t>
      </w:r>
      <w:r w:rsidR="00194F00">
        <w:t xml:space="preserve"> </w:t>
      </w:r>
      <w:r w:rsidRPr="00694AC8" w:rsidR="00F32E6A">
        <w:t>remedies</w:t>
      </w:r>
      <w:r w:rsidR="00194F00">
        <w:t xml:space="preserve"> </w:t>
      </w:r>
      <w:r w:rsidRPr="00694AC8" w:rsidR="00183F12">
        <w:t>and</w:t>
      </w:r>
      <w:r w:rsidR="00194F00">
        <w:t xml:space="preserve"> </w:t>
      </w:r>
      <w:r w:rsidRPr="00694AC8" w:rsidR="00183F12">
        <w:t>£1.9</w:t>
      </w:r>
      <w:r w:rsidR="00194F00">
        <w:t xml:space="preserve"> </w:t>
      </w:r>
      <w:r w:rsidRPr="00694AC8" w:rsidR="00183F12">
        <w:t>million</w:t>
      </w:r>
      <w:r w:rsidR="00194F00">
        <w:t xml:space="preserve"> </w:t>
      </w:r>
      <w:r w:rsidRPr="00694AC8" w:rsidR="00183F12">
        <w:t>for</w:t>
      </w:r>
      <w:r w:rsidR="00194F00">
        <w:t xml:space="preserve"> </w:t>
      </w:r>
      <w:r w:rsidRPr="00694AC8" w:rsidR="00F32E6A">
        <w:t>GEMA</w:t>
      </w:r>
      <w:r w:rsidR="00194F00">
        <w:t xml:space="preserve"> </w:t>
      </w:r>
      <w:r w:rsidRPr="00694AC8" w:rsidR="000A058C">
        <w:t>great</w:t>
      </w:r>
      <w:r w:rsidR="00194F00">
        <w:t xml:space="preserve"> </w:t>
      </w:r>
      <w:r w:rsidR="000A058C">
        <w:t>working</w:t>
      </w:r>
      <w:r w:rsidR="00194F00">
        <w:t xml:space="preserve"> </w:t>
      </w:r>
      <w:r w:rsidR="000A058C">
        <w:t>environment</w:t>
      </w:r>
      <w:r w:rsidR="00183F12">
        <w:t>.</w:t>
      </w:r>
      <w:r w:rsidR="00194F00">
        <w:t xml:space="preserve"> </w:t>
      </w:r>
      <w:r w:rsidR="00183F12">
        <w:t>What</w:t>
      </w:r>
      <w:r w:rsidR="00194F00">
        <w:t xml:space="preserve"> </w:t>
      </w:r>
      <w:r w:rsidR="00183F12">
        <w:t>was</w:t>
      </w:r>
      <w:r w:rsidR="00194F00">
        <w:t xml:space="preserve"> </w:t>
      </w:r>
      <w:r w:rsidR="00183F12">
        <w:t>the</w:t>
      </w:r>
      <w:r w:rsidR="00194F00">
        <w:t xml:space="preserve"> </w:t>
      </w:r>
      <w:r w:rsidR="00183F12">
        <w:t>£1.9</w:t>
      </w:r>
      <w:r w:rsidR="00194F00">
        <w:t xml:space="preserve"> </w:t>
      </w:r>
      <w:r w:rsidR="00183F12">
        <w:t>million</w:t>
      </w:r>
      <w:r w:rsidR="00194F00">
        <w:t xml:space="preserve"> </w:t>
      </w:r>
      <w:r w:rsidR="00183F12">
        <w:t>of</w:t>
      </w:r>
      <w:r w:rsidR="00194F00">
        <w:t xml:space="preserve"> </w:t>
      </w:r>
      <w:r w:rsidR="000A058C">
        <w:t>great</w:t>
      </w:r>
      <w:r w:rsidR="00194F00">
        <w:t xml:space="preserve"> </w:t>
      </w:r>
      <w:r w:rsidR="000A058C">
        <w:t>working</w:t>
      </w:r>
      <w:r w:rsidR="00194F00">
        <w:t xml:space="preserve"> </w:t>
      </w:r>
      <w:r w:rsidR="000A058C">
        <w:t>environment</w:t>
      </w:r>
      <w:r w:rsidR="00194F00">
        <w:t xml:space="preserve"> </w:t>
      </w:r>
      <w:r w:rsidR="00183F12">
        <w:t>money</w:t>
      </w:r>
      <w:r w:rsidR="00194F00">
        <w:t xml:space="preserve"> </w:t>
      </w:r>
      <w:r w:rsidR="00183F12">
        <w:t>for?</w:t>
      </w:r>
      <w:r w:rsidR="00194F00">
        <w:t xml:space="preserve"> </w:t>
      </w:r>
    </w:p>
    <w:p w:rsidR="00EA5D76" w:rsidP="00B5529F">
      <w:pPr>
        <w:pStyle w:val="Answer"/>
      </w:pPr>
      <w:sdt>
        <w:sdtPr>
          <w:alias w:val="Witness"/>
          <w:id w:val="-2071326220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F32E6A">
        <w:t>It</w:t>
      </w:r>
      <w:r w:rsidR="00194F00">
        <w:t xml:space="preserve"> </w:t>
      </w:r>
      <w:r w:rsidR="00F32E6A">
        <w:t>was</w:t>
      </w:r>
      <w:r w:rsidR="00194F00">
        <w:t xml:space="preserve"> </w:t>
      </w:r>
      <w:r w:rsidR="00183F12">
        <w:t>designed</w:t>
      </w:r>
      <w:r w:rsidR="00194F00">
        <w:t xml:space="preserve"> </w:t>
      </w:r>
      <w:r w:rsidR="00183F12">
        <w:t>to</w:t>
      </w:r>
      <w:r w:rsidR="00194F00">
        <w:t xml:space="preserve"> </w:t>
      </w:r>
      <w:r w:rsidR="00183F12">
        <w:t>try</w:t>
      </w:r>
      <w:r w:rsidR="00194F00">
        <w:t xml:space="preserve"> </w:t>
      </w:r>
      <w:r w:rsidR="00183F12">
        <w:t>to</w:t>
      </w:r>
      <w:r w:rsidR="00194F00">
        <w:t xml:space="preserve"> </w:t>
      </w:r>
      <w:r w:rsidR="00183F12">
        <w:t>ensure</w:t>
      </w:r>
      <w:r w:rsidR="00194F00">
        <w:t xml:space="preserve"> </w:t>
      </w:r>
      <w:r w:rsidR="00183F12">
        <w:t>that</w:t>
      </w:r>
      <w:r w:rsidR="00194F00">
        <w:t xml:space="preserve"> </w:t>
      </w:r>
      <w:r w:rsidR="00183F12">
        <w:t>the</w:t>
      </w:r>
      <w:r w:rsidR="00194F00">
        <w:t xml:space="preserve"> </w:t>
      </w:r>
      <w:r w:rsidR="00183F12">
        <w:t>organisation</w:t>
      </w:r>
      <w:r w:rsidR="00194F00">
        <w:t xml:space="preserve"> </w:t>
      </w:r>
      <w:r w:rsidR="00183F12">
        <w:t>was</w:t>
      </w:r>
      <w:r w:rsidR="00194F00">
        <w:t xml:space="preserve"> </w:t>
      </w:r>
      <w:r w:rsidR="00183F12">
        <w:t>working</w:t>
      </w:r>
      <w:r w:rsidR="00194F00">
        <w:t xml:space="preserve"> </w:t>
      </w:r>
      <w:r w:rsidR="00183F12">
        <w:t>more</w:t>
      </w:r>
      <w:r w:rsidR="00194F00">
        <w:t xml:space="preserve"> </w:t>
      </w:r>
      <w:r w:rsidR="00183F12">
        <w:t>effectively</w:t>
      </w:r>
      <w:r w:rsidR="00194F00">
        <w:t xml:space="preserve"> </w:t>
      </w:r>
      <w:r w:rsidR="00183F12">
        <w:t>as</w:t>
      </w:r>
      <w:r w:rsidR="00194F00">
        <w:t xml:space="preserve"> </w:t>
      </w:r>
      <w:r w:rsidR="00183F12">
        <w:t>an</w:t>
      </w:r>
      <w:r w:rsidR="00194F00">
        <w:t xml:space="preserve"> </w:t>
      </w:r>
      <w:r w:rsidR="00183F12">
        <w:t>organisation,</w:t>
      </w:r>
      <w:r w:rsidR="00194F00">
        <w:t xml:space="preserve"> </w:t>
      </w:r>
      <w:r w:rsidR="00183F12">
        <w:t>as</w:t>
      </w:r>
      <w:r w:rsidR="00194F00">
        <w:t xml:space="preserve"> </w:t>
      </w:r>
      <w:r w:rsidR="00183F12">
        <w:t>many</w:t>
      </w:r>
      <w:r w:rsidR="00194F00">
        <w:t xml:space="preserve"> </w:t>
      </w:r>
      <w:r w:rsidR="00183F12">
        <w:t>independent</w:t>
      </w:r>
      <w:r w:rsidR="00194F00">
        <w:t xml:space="preserve"> </w:t>
      </w:r>
      <w:r w:rsidR="00183F12">
        <w:t>public</w:t>
      </w:r>
      <w:r w:rsidR="00194F00">
        <w:t xml:space="preserve"> </w:t>
      </w:r>
      <w:r w:rsidR="00183F12">
        <w:t>bodies</w:t>
      </w:r>
      <w:r w:rsidR="00194F00">
        <w:t xml:space="preserve"> </w:t>
      </w:r>
      <w:r w:rsidR="00183F12">
        <w:t>will</w:t>
      </w:r>
      <w:r w:rsidR="00194F00">
        <w:t xml:space="preserve"> </w:t>
      </w:r>
      <w:r w:rsidR="00183F12">
        <w:t>do.</w:t>
      </w:r>
      <w:r w:rsidR="00194F00">
        <w:t xml:space="preserve"> </w:t>
      </w:r>
    </w:p>
    <w:p w:rsidR="00F32E6A" w:rsidP="00B5529F">
      <w:pPr>
        <w:pStyle w:val="Question"/>
      </w:pPr>
      <w:sdt>
        <w:sdtPr>
          <w:alias w:val="Member"/>
          <w:tag w:val="&lt;Member mnisId='3912' dodsId='35241'&gt;"/>
          <w:id w:val="1043173351"/>
          <w:placeholder>
            <w:docPart w:val="DefaultPlaceholder_-1854013440"/>
          </w:placeholder>
          <w:richText/>
        </w:sdtPr>
        <w:sdtContent>
          <w:r w:rsidRPr="00EA5D76" w:rsidR="00EA5D76">
            <w:rPr>
              <w:b/>
            </w:rPr>
            <w:t>Richard</w:t>
          </w:r>
          <w:r w:rsidR="00194F00">
            <w:rPr>
              <w:b/>
            </w:rPr>
            <w:t xml:space="preserve"> </w:t>
          </w:r>
          <w:r w:rsidRPr="00EA5D76" w:rsidR="00EA5D76">
            <w:rPr>
              <w:b/>
            </w:rPr>
            <w:t>Fuller:</w:t>
          </w:r>
        </w:sdtContent>
      </w:sdt>
      <w:r w:rsidR="00194F00">
        <w:t xml:space="preserve"> </w:t>
      </w:r>
      <w:r w:rsidR="00183F12">
        <w:t>What</w:t>
      </w:r>
      <w:r w:rsidR="00194F00">
        <w:t xml:space="preserve"> </w:t>
      </w:r>
      <w:r w:rsidR="00183F12">
        <w:t>was</w:t>
      </w:r>
      <w:r w:rsidR="00194F00">
        <w:t xml:space="preserve"> </w:t>
      </w:r>
      <w:r w:rsidR="00183F12">
        <w:t>the</w:t>
      </w:r>
      <w:r w:rsidR="00194F00">
        <w:t xml:space="preserve"> </w:t>
      </w:r>
      <w:r w:rsidR="00183F12">
        <w:t>£3.1</w:t>
      </w:r>
      <w:r w:rsidR="00194F00">
        <w:t xml:space="preserve"> </w:t>
      </w:r>
      <w:r w:rsidR="00183F12">
        <w:t>million</w:t>
      </w:r>
      <w:r w:rsidR="00194F00">
        <w:t xml:space="preserve"> </w:t>
      </w:r>
      <w:r w:rsidR="00183F12">
        <w:t>for</w:t>
      </w:r>
      <w:r w:rsidR="00194F00">
        <w:t xml:space="preserve"> </w:t>
      </w:r>
      <w:r w:rsidR="00183F12">
        <w:t>energy</w:t>
      </w:r>
      <w:r w:rsidR="00194F00">
        <w:t xml:space="preserve"> </w:t>
      </w:r>
      <w:r w:rsidR="00183F12">
        <w:t>market</w:t>
      </w:r>
      <w:r w:rsidR="00194F00">
        <w:t xml:space="preserve"> </w:t>
      </w:r>
      <w:r w:rsidR="00183F12">
        <w:t>investigation</w:t>
      </w:r>
      <w:r w:rsidR="00194F00">
        <w:t xml:space="preserve"> </w:t>
      </w:r>
      <w:r w:rsidR="00183F12">
        <w:t>remedies</w:t>
      </w:r>
      <w:r w:rsidR="00194F00">
        <w:t xml:space="preserve"> </w:t>
      </w:r>
      <w:r w:rsidR="00183F12">
        <w:t>for?</w:t>
      </w:r>
    </w:p>
    <w:p w:rsidR="00EA5D76" w:rsidP="00B5529F">
      <w:pPr>
        <w:pStyle w:val="Answer"/>
      </w:pPr>
      <w:sdt>
        <w:sdtPr>
          <w:alias w:val="Witness"/>
          <w:id w:val="40109246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183F12">
        <w:t>My</w:t>
      </w:r>
      <w:r w:rsidR="00194F00">
        <w:t xml:space="preserve"> </w:t>
      </w:r>
      <w:r w:rsidR="00183F12">
        <w:t>memory</w:t>
      </w:r>
      <w:r w:rsidR="00194F00">
        <w:t xml:space="preserve"> </w:t>
      </w:r>
      <w:r w:rsidR="00183F12">
        <w:t>is</w:t>
      </w:r>
      <w:r w:rsidR="00194F00">
        <w:t xml:space="preserve"> </w:t>
      </w:r>
      <w:r w:rsidR="00183F12">
        <w:t>that</w:t>
      </w:r>
      <w:r w:rsidR="00194F00">
        <w:t xml:space="preserve"> </w:t>
      </w:r>
      <w:r w:rsidR="00183F12">
        <w:t>that</w:t>
      </w:r>
      <w:r w:rsidR="00194F00">
        <w:t xml:space="preserve"> </w:t>
      </w:r>
      <w:r w:rsidR="00183F12">
        <w:t>was</w:t>
      </w:r>
      <w:r w:rsidR="00194F00">
        <w:t xml:space="preserve"> </w:t>
      </w:r>
      <w:r w:rsidR="00183F12">
        <w:t>dealing</w:t>
      </w:r>
      <w:r w:rsidR="00194F00">
        <w:t xml:space="preserve"> </w:t>
      </w:r>
      <w:r w:rsidR="00183F12">
        <w:t>with</w:t>
      </w:r>
      <w:r w:rsidR="00194F00">
        <w:t xml:space="preserve"> </w:t>
      </w:r>
      <w:r w:rsidR="00183F12">
        <w:t>the</w:t>
      </w:r>
      <w:r w:rsidR="00194F00">
        <w:t xml:space="preserve"> </w:t>
      </w:r>
      <w:r>
        <w:t>CMA,</w:t>
      </w:r>
      <w:r w:rsidR="00194F00">
        <w:t xml:space="preserve"> </w:t>
      </w:r>
      <w:r>
        <w:t>which</w:t>
      </w:r>
      <w:r w:rsidR="00194F00">
        <w:t xml:space="preserve"> </w:t>
      </w:r>
      <w:r>
        <w:t>had</w:t>
      </w:r>
      <w:r w:rsidR="00194F00">
        <w:t xml:space="preserve"> </w:t>
      </w:r>
      <w:r>
        <w:t>concluded</w:t>
      </w:r>
      <w:r w:rsidR="00194F00">
        <w:t xml:space="preserve"> </w:t>
      </w:r>
      <w:r>
        <w:t>its</w:t>
      </w:r>
      <w:r w:rsidR="00194F00">
        <w:t xml:space="preserve"> </w:t>
      </w:r>
      <w:r>
        <w:t>investigation</w:t>
      </w:r>
      <w:r w:rsidR="00194F00">
        <w:t xml:space="preserve"> </w:t>
      </w:r>
      <w:r>
        <w:t>in</w:t>
      </w:r>
      <w:r w:rsidR="00194F00">
        <w:t xml:space="preserve"> </w:t>
      </w:r>
      <w:r>
        <w:t>201</w:t>
      </w:r>
      <w:r w:rsidR="00183F12">
        <w:t>6,</w:t>
      </w:r>
      <w:r w:rsidR="00194F00">
        <w:t xml:space="preserve"> </w:t>
      </w:r>
      <w:r w:rsidR="00183F12">
        <w:t>put</w:t>
      </w:r>
      <w:r w:rsidR="00194F00">
        <w:t xml:space="preserve"> </w:t>
      </w:r>
      <w:r w:rsidR="00183F12">
        <w:t>in</w:t>
      </w:r>
      <w:r w:rsidR="00194F00">
        <w:t xml:space="preserve"> </w:t>
      </w:r>
      <w:r w:rsidR="00183F12">
        <w:t>place</w:t>
      </w:r>
      <w:r w:rsidR="00194F00">
        <w:t xml:space="preserve"> </w:t>
      </w:r>
      <w:r w:rsidR="00183F12">
        <w:t>various</w:t>
      </w:r>
      <w:r w:rsidR="00194F00">
        <w:t xml:space="preserve"> </w:t>
      </w:r>
      <w:r w:rsidR="00183F12">
        <w:t>remedies</w:t>
      </w:r>
      <w:r w:rsidR="00194F00">
        <w:t xml:space="preserve"> </w:t>
      </w:r>
      <w:r w:rsidR="00183F12">
        <w:t>and</w:t>
      </w:r>
      <w:r w:rsidR="00194F00">
        <w:t xml:space="preserve"> </w:t>
      </w:r>
      <w:r w:rsidR="00183F12">
        <w:t>asked</w:t>
      </w:r>
      <w:r w:rsidR="00194F00">
        <w:t xml:space="preserve"> </w:t>
      </w:r>
      <w:r w:rsidR="00183F12">
        <w:t>us</w:t>
      </w:r>
      <w:r w:rsidR="00194F00">
        <w:t xml:space="preserve"> </w:t>
      </w:r>
      <w:r w:rsidR="00183F12">
        <w:t>to</w:t>
      </w:r>
      <w:r w:rsidR="00194F00">
        <w:t xml:space="preserve"> </w:t>
      </w:r>
      <w:r w:rsidR="00183F12">
        <w:t>implement</w:t>
      </w:r>
      <w:r w:rsidR="00194F00">
        <w:t xml:space="preserve"> </w:t>
      </w:r>
      <w:r w:rsidR="00183F12">
        <w:t>them.</w:t>
      </w:r>
      <w:r w:rsidR="00194F00">
        <w:t xml:space="preserve"> </w:t>
      </w:r>
      <w:r w:rsidR="00183F12">
        <w:t>My</w:t>
      </w:r>
      <w:r w:rsidR="00194F00">
        <w:t xml:space="preserve"> </w:t>
      </w:r>
      <w:r w:rsidR="00183F12">
        <w:t>memory</w:t>
      </w:r>
      <w:r w:rsidR="00194F00">
        <w:t xml:space="preserve"> </w:t>
      </w:r>
      <w:r w:rsidR="00183F12">
        <w:t>is</w:t>
      </w:r>
      <w:r w:rsidR="00194F00">
        <w:t xml:space="preserve"> </w:t>
      </w:r>
      <w:r w:rsidR="00183F12">
        <w:t>that</w:t>
      </w:r>
      <w:r w:rsidR="00194F00">
        <w:t xml:space="preserve"> </w:t>
      </w:r>
      <w:r w:rsidR="00183F12">
        <w:t>it</w:t>
      </w:r>
      <w:r w:rsidR="00194F00">
        <w:t xml:space="preserve"> </w:t>
      </w:r>
      <w:r w:rsidR="00183F12">
        <w:t>was</w:t>
      </w:r>
      <w:r w:rsidR="00194F00">
        <w:t xml:space="preserve"> </w:t>
      </w:r>
      <w:r w:rsidR="00183F12">
        <w:t>dealing</w:t>
      </w:r>
      <w:r w:rsidR="00194F00">
        <w:t xml:space="preserve"> </w:t>
      </w:r>
      <w:r w:rsidR="00183F12">
        <w:t>with</w:t>
      </w:r>
      <w:r w:rsidR="00194F00">
        <w:t xml:space="preserve"> </w:t>
      </w:r>
      <w:r w:rsidR="00183F12">
        <w:t>those.</w:t>
      </w:r>
      <w:r w:rsidR="00194F00">
        <w:t xml:space="preserve"> </w:t>
      </w:r>
    </w:p>
    <w:p w:rsidR="00EA5D76" w:rsidP="00B5529F">
      <w:pPr>
        <w:pStyle w:val="Question"/>
      </w:pPr>
      <w:sdt>
        <w:sdtPr>
          <w:alias w:val="Member"/>
          <w:tag w:val="&lt;Member mnisId='3912' dodsId='35241'&gt;"/>
          <w:id w:val="1632208576"/>
          <w:placeholder>
            <w:docPart w:val="DefaultPlaceholder_-1854013440"/>
          </w:placeholder>
          <w:richText/>
        </w:sdtPr>
        <w:sdtContent>
          <w:r w:rsidRPr="00EA5D76">
            <w:rPr>
              <w:b/>
            </w:rPr>
            <w:t>Richard</w:t>
          </w:r>
          <w:r w:rsidR="00194F00">
            <w:rPr>
              <w:b/>
            </w:rPr>
            <w:t xml:space="preserve"> </w:t>
          </w:r>
          <w:r w:rsidRPr="00EA5D76">
            <w:rPr>
              <w:b/>
            </w:rPr>
            <w:t>Fuller:</w:t>
          </w:r>
        </w:sdtContent>
      </w:sdt>
      <w:r w:rsidR="00194F00">
        <w:t xml:space="preserve"> </w:t>
      </w:r>
      <w:r w:rsidR="00183F12">
        <w:t>Do</w:t>
      </w:r>
      <w:r w:rsidR="00194F00">
        <w:t xml:space="preserve"> </w:t>
      </w:r>
      <w:r w:rsidR="00183F12">
        <w:t>you</w:t>
      </w:r>
      <w:r w:rsidR="00194F00">
        <w:t xml:space="preserve"> </w:t>
      </w:r>
      <w:r w:rsidR="00183F12">
        <w:t>not</w:t>
      </w:r>
      <w:r w:rsidR="00194F00">
        <w:t xml:space="preserve"> </w:t>
      </w:r>
      <w:r w:rsidR="00183F12">
        <w:t>think</w:t>
      </w:r>
      <w:r w:rsidR="00194F00">
        <w:t xml:space="preserve"> </w:t>
      </w:r>
      <w:r w:rsidR="00183F12">
        <w:t>that</w:t>
      </w:r>
      <w:r w:rsidR="00194F00">
        <w:t xml:space="preserve"> </w:t>
      </w:r>
      <w:r w:rsidR="00183F12">
        <w:t>it</w:t>
      </w:r>
      <w:r w:rsidR="00194F00">
        <w:t xml:space="preserve"> </w:t>
      </w:r>
      <w:r w:rsidR="00183F12">
        <w:t>would</w:t>
      </w:r>
      <w:r w:rsidR="00194F00">
        <w:t xml:space="preserve"> </w:t>
      </w:r>
      <w:r w:rsidR="00183F12">
        <w:t>strike</w:t>
      </w:r>
      <w:r w:rsidR="00194F00">
        <w:t xml:space="preserve"> </w:t>
      </w:r>
      <w:r w:rsidR="00183F12">
        <w:t>the</w:t>
      </w:r>
      <w:r w:rsidR="00194F00">
        <w:t xml:space="preserve"> </w:t>
      </w:r>
      <w:r w:rsidR="00183F12">
        <w:t>public</w:t>
      </w:r>
      <w:r w:rsidR="00194F00">
        <w:t xml:space="preserve"> </w:t>
      </w:r>
      <w:r w:rsidR="00183F12">
        <w:t>as</w:t>
      </w:r>
      <w:r w:rsidR="00194F00">
        <w:t xml:space="preserve"> </w:t>
      </w:r>
      <w:r w:rsidR="00183F12">
        <w:t>a</w:t>
      </w:r>
      <w:r w:rsidR="00194F00">
        <w:t xml:space="preserve"> </w:t>
      </w:r>
      <w:r w:rsidR="00183F12">
        <w:t>bit</w:t>
      </w:r>
      <w:r w:rsidR="00194F00">
        <w:t xml:space="preserve"> </w:t>
      </w:r>
      <w:r w:rsidR="00183F12">
        <w:t>odd,</w:t>
      </w:r>
      <w:r w:rsidR="00194F00">
        <w:t xml:space="preserve"> </w:t>
      </w:r>
      <w:r w:rsidR="00183F12">
        <w:t>when</w:t>
      </w:r>
      <w:r w:rsidR="00194F00">
        <w:t xml:space="preserve"> </w:t>
      </w:r>
      <w:r w:rsidR="00183F12">
        <w:t>you</w:t>
      </w:r>
      <w:r w:rsidR="00194F00">
        <w:t xml:space="preserve"> </w:t>
      </w:r>
      <w:r w:rsidR="00183F12">
        <w:t>are</w:t>
      </w:r>
      <w:r w:rsidR="00194F00">
        <w:t xml:space="preserve"> </w:t>
      </w:r>
      <w:r w:rsidR="00183F12">
        <w:t>complaining</w:t>
      </w:r>
      <w:r w:rsidR="00194F00">
        <w:t xml:space="preserve"> </w:t>
      </w:r>
      <w:r w:rsidR="00183F12">
        <w:t>about</w:t>
      </w:r>
      <w:r w:rsidR="00194F00">
        <w:t xml:space="preserve"> </w:t>
      </w:r>
      <w:r w:rsidR="00183F12">
        <w:t>adequate</w:t>
      </w:r>
      <w:r w:rsidR="00194F00">
        <w:t xml:space="preserve"> </w:t>
      </w:r>
      <w:r w:rsidR="00BD321A">
        <w:t>resources</w:t>
      </w:r>
      <w:r w:rsidR="00183F12">
        <w:t>,</w:t>
      </w:r>
      <w:r w:rsidR="00194F00">
        <w:t xml:space="preserve"> </w:t>
      </w:r>
      <w:r w:rsidR="00183F12">
        <w:t>that</w:t>
      </w:r>
      <w:r w:rsidR="00194F00">
        <w:t xml:space="preserve"> </w:t>
      </w:r>
      <w:r w:rsidR="00183F12">
        <w:t>you</w:t>
      </w:r>
      <w:r w:rsidR="00194F00">
        <w:t xml:space="preserve"> </w:t>
      </w:r>
      <w:r w:rsidR="00BD321A">
        <w:t>we</w:t>
      </w:r>
      <w:r w:rsidR="00183F12">
        <w:t>re</w:t>
      </w:r>
      <w:r w:rsidR="00194F00">
        <w:t xml:space="preserve"> </w:t>
      </w:r>
      <w:r w:rsidR="00183F12">
        <w:t>spending</w:t>
      </w:r>
      <w:r w:rsidR="00194F00">
        <w:t xml:space="preserve"> </w:t>
      </w:r>
      <w:r w:rsidR="00183F12">
        <w:t>£1.9</w:t>
      </w:r>
      <w:r w:rsidR="00194F00">
        <w:t xml:space="preserve"> </w:t>
      </w:r>
      <w:r w:rsidR="00183F12">
        <w:t>million</w:t>
      </w:r>
      <w:r w:rsidR="00194F00">
        <w:t xml:space="preserve"> </w:t>
      </w:r>
      <w:r w:rsidR="00BD321A">
        <w:t>that</w:t>
      </w:r>
      <w:r w:rsidR="00194F00">
        <w:t xml:space="preserve"> </w:t>
      </w:r>
      <w:r w:rsidR="00BD321A">
        <w:t>year</w:t>
      </w:r>
      <w:r w:rsidR="00194F00">
        <w:t xml:space="preserve"> </w:t>
      </w:r>
      <w:r w:rsidR="00BD321A">
        <w:t>on</w:t>
      </w:r>
      <w:r w:rsidR="00194F00">
        <w:t xml:space="preserve"> </w:t>
      </w:r>
      <w:r w:rsidR="00BD321A">
        <w:t>making</w:t>
      </w:r>
      <w:r w:rsidR="00194F00">
        <w:t xml:space="preserve"> </w:t>
      </w:r>
      <w:r w:rsidR="00BD321A">
        <w:t>it</w:t>
      </w:r>
      <w:r w:rsidR="00194F00">
        <w:t xml:space="preserve"> </w:t>
      </w:r>
      <w:r w:rsidR="00BD321A">
        <w:t>a</w:t>
      </w:r>
      <w:r w:rsidR="00194F00">
        <w:t xml:space="preserve"> </w:t>
      </w:r>
      <w:r w:rsidR="00BD321A">
        <w:t>great</w:t>
      </w:r>
      <w:r w:rsidR="00194F00">
        <w:t xml:space="preserve"> </w:t>
      </w:r>
      <w:r w:rsidR="00BD321A">
        <w:t>place</w:t>
      </w:r>
      <w:r w:rsidR="00194F00">
        <w:t xml:space="preserve"> </w:t>
      </w:r>
      <w:r w:rsidR="00BD321A">
        <w:t>to</w:t>
      </w:r>
      <w:r w:rsidR="00194F00">
        <w:t xml:space="preserve"> </w:t>
      </w:r>
      <w:r w:rsidR="00BD321A">
        <w:t>work?</w:t>
      </w:r>
      <w:r w:rsidR="00194F00">
        <w:t xml:space="preserve"> </w:t>
      </w:r>
    </w:p>
    <w:p w:rsidR="00BF46E1" w:rsidP="00B5529F">
      <w:pPr>
        <w:pStyle w:val="Answer"/>
      </w:pPr>
      <w:sdt>
        <w:sdtPr>
          <w:alias w:val="Witness"/>
          <w:id w:val="91367347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EA5D76">
        <w:t>I</w:t>
      </w:r>
      <w:r w:rsidR="00194F00">
        <w:t xml:space="preserve"> </w:t>
      </w:r>
      <w:r w:rsidR="00BD321A">
        <w:t>do</w:t>
      </w:r>
      <w:r w:rsidR="00194F00">
        <w:t xml:space="preserve"> </w:t>
      </w:r>
      <w:r w:rsidR="00BD321A">
        <w:t>not</w:t>
      </w:r>
      <w:r w:rsidR="00194F00">
        <w:t xml:space="preserve"> </w:t>
      </w:r>
      <w:r w:rsidR="00BD321A">
        <w:t>think</w:t>
      </w:r>
      <w:r w:rsidR="00194F00">
        <w:t xml:space="preserve"> </w:t>
      </w:r>
      <w:r w:rsidR="00BD321A">
        <w:t>that</w:t>
      </w:r>
      <w:r w:rsidR="00194F00">
        <w:t xml:space="preserve"> </w:t>
      </w:r>
      <w:r w:rsidR="00BD321A">
        <w:t>I</w:t>
      </w:r>
      <w:r w:rsidR="00194F00">
        <w:t xml:space="preserve"> </w:t>
      </w:r>
      <w:r w:rsidR="00BD321A">
        <w:t>am</w:t>
      </w:r>
      <w:r w:rsidR="00194F00">
        <w:t xml:space="preserve"> </w:t>
      </w:r>
      <w:r w:rsidR="00EA5D76">
        <w:t>complaining</w:t>
      </w:r>
      <w:r w:rsidR="00194F00">
        <w:t xml:space="preserve"> </w:t>
      </w:r>
      <w:r w:rsidR="00EA5D76">
        <w:t>about</w:t>
      </w:r>
      <w:r w:rsidR="00194F00">
        <w:t xml:space="preserve"> </w:t>
      </w:r>
      <w:r w:rsidR="00EA5D76">
        <w:t>adequate</w:t>
      </w:r>
      <w:r w:rsidR="00194F00">
        <w:t xml:space="preserve"> </w:t>
      </w:r>
      <w:r w:rsidR="00EA5D76">
        <w:t>resources.</w:t>
      </w:r>
      <w:r w:rsidR="00194F00">
        <w:t xml:space="preserve"> </w:t>
      </w:r>
      <w:r w:rsidR="00BD321A">
        <w:t>I</w:t>
      </w:r>
      <w:r w:rsidR="00194F00">
        <w:t xml:space="preserve"> </w:t>
      </w:r>
      <w:r w:rsidR="00BD321A">
        <w:t>am</w:t>
      </w:r>
      <w:r w:rsidR="00194F00">
        <w:t xml:space="preserve"> </w:t>
      </w:r>
      <w:r w:rsidR="00BD321A">
        <w:t>saying</w:t>
      </w:r>
      <w:r w:rsidR="00194F00">
        <w:t xml:space="preserve"> </w:t>
      </w:r>
      <w:r w:rsidR="00BD321A">
        <w:t>that</w:t>
      </w:r>
      <w:r w:rsidR="00194F00">
        <w:t xml:space="preserve"> </w:t>
      </w:r>
      <w:r w:rsidR="00BD321A">
        <w:t>there</w:t>
      </w:r>
      <w:r w:rsidR="00194F00">
        <w:t xml:space="preserve"> </w:t>
      </w:r>
      <w:r w:rsidR="00BD321A">
        <w:t>was</w:t>
      </w:r>
      <w:r w:rsidR="00194F00">
        <w:t xml:space="preserve"> </w:t>
      </w:r>
      <w:r w:rsidR="00BD321A">
        <w:t>a</w:t>
      </w:r>
      <w:r w:rsidR="00194F00">
        <w:t xml:space="preserve"> </w:t>
      </w:r>
      <w:r w:rsidR="00BD321A">
        <w:t>fixed</w:t>
      </w:r>
      <w:r w:rsidR="00194F00">
        <w:t xml:space="preserve"> </w:t>
      </w:r>
      <w:r w:rsidR="00BD321A">
        <w:t>level</w:t>
      </w:r>
      <w:r w:rsidR="00194F00">
        <w:t xml:space="preserve"> </w:t>
      </w:r>
      <w:r w:rsidR="00BD321A">
        <w:t>of</w:t>
      </w:r>
      <w:r w:rsidR="00194F00">
        <w:t xml:space="preserve"> </w:t>
      </w:r>
      <w:r w:rsidR="00BD321A">
        <w:t>resources</w:t>
      </w:r>
      <w:r w:rsidR="00194F00">
        <w:t xml:space="preserve"> </w:t>
      </w:r>
      <w:r w:rsidR="00BD321A">
        <w:t>that</w:t>
      </w:r>
      <w:r w:rsidR="00194F00">
        <w:t xml:space="preserve"> </w:t>
      </w:r>
      <w:r w:rsidR="00BD321A">
        <w:t>we</w:t>
      </w:r>
      <w:r w:rsidR="00194F00">
        <w:t xml:space="preserve"> </w:t>
      </w:r>
      <w:r w:rsidR="00BD321A">
        <w:t>had</w:t>
      </w:r>
      <w:r w:rsidR="00194F00">
        <w:t xml:space="preserve"> </w:t>
      </w:r>
      <w:r w:rsidR="00BD321A">
        <w:t>at</w:t>
      </w:r>
      <w:r w:rsidR="00194F00">
        <w:t xml:space="preserve"> </w:t>
      </w:r>
      <w:r w:rsidR="00BD321A">
        <w:t>the</w:t>
      </w:r>
      <w:r w:rsidR="00194F00">
        <w:t xml:space="preserve"> </w:t>
      </w:r>
      <w:r w:rsidR="00BD321A">
        <w:t>peak,</w:t>
      </w:r>
      <w:r w:rsidR="00194F00">
        <w:t xml:space="preserve"> </w:t>
      </w:r>
      <w:r w:rsidR="00BD321A">
        <w:t>as</w:t>
      </w:r>
      <w:r w:rsidR="00194F00">
        <w:t xml:space="preserve"> </w:t>
      </w:r>
      <w:r w:rsidR="00BD321A">
        <w:t>anybody</w:t>
      </w:r>
      <w:r w:rsidR="00194F00">
        <w:t xml:space="preserve"> </w:t>
      </w:r>
      <w:r w:rsidR="00BD321A">
        <w:t>has</w:t>
      </w:r>
      <w:r w:rsidR="00194F00">
        <w:t xml:space="preserve"> </w:t>
      </w:r>
      <w:r w:rsidR="00BD321A">
        <w:t>within</w:t>
      </w:r>
      <w:r w:rsidR="00194F00">
        <w:t xml:space="preserve"> </w:t>
      </w:r>
      <w:r w:rsidR="00BD321A">
        <w:t>a</w:t>
      </w:r>
      <w:r w:rsidR="00194F00">
        <w:t xml:space="preserve"> </w:t>
      </w:r>
      <w:r w:rsidR="00BD321A">
        <w:t>given</w:t>
      </w:r>
      <w:r w:rsidR="00194F00">
        <w:t xml:space="preserve"> </w:t>
      </w:r>
      <w:r w:rsidR="00BD321A">
        <w:t>year.</w:t>
      </w:r>
      <w:r w:rsidR="00194F00">
        <w:t xml:space="preserve"> </w:t>
      </w:r>
      <w:r>
        <w:t>I</w:t>
      </w:r>
      <w:r w:rsidR="00194F00">
        <w:t xml:space="preserve"> </w:t>
      </w:r>
      <w:r>
        <w:t>do</w:t>
      </w:r>
      <w:r w:rsidR="00194F00">
        <w:t xml:space="preserve"> </w:t>
      </w:r>
      <w:r>
        <w:t>not</w:t>
      </w:r>
      <w:r w:rsidR="00194F00">
        <w:t xml:space="preserve"> </w:t>
      </w:r>
      <w:r>
        <w:t>know</w:t>
      </w:r>
      <w:r w:rsidR="00194F00">
        <w:t xml:space="preserve"> </w:t>
      </w:r>
      <w:r>
        <w:t>if</w:t>
      </w:r>
      <w:r w:rsidR="00194F00">
        <w:t xml:space="preserve"> </w:t>
      </w:r>
      <w:r>
        <w:t>it</w:t>
      </w:r>
      <w:r w:rsidR="00194F00">
        <w:t xml:space="preserve"> </w:t>
      </w:r>
      <w:r>
        <w:t>was</w:t>
      </w:r>
      <w:r w:rsidR="00194F00">
        <w:t xml:space="preserve"> </w:t>
      </w:r>
      <w:r>
        <w:t>reasonable</w:t>
      </w:r>
      <w:r w:rsidR="00194F00">
        <w:t xml:space="preserve"> </w:t>
      </w:r>
      <w:r w:rsidR="00BD321A">
        <w:t>or</w:t>
      </w:r>
      <w:r w:rsidR="00194F00">
        <w:t xml:space="preserve"> </w:t>
      </w:r>
      <w:r w:rsidR="00BD321A">
        <w:t>unreasonable</w:t>
      </w:r>
      <w:r>
        <w:t>,</w:t>
      </w:r>
      <w:r w:rsidR="00194F00">
        <w:t xml:space="preserve"> </w:t>
      </w:r>
      <w:r>
        <w:t>but</w:t>
      </w:r>
      <w:r w:rsidR="00194F00">
        <w:t xml:space="preserve"> </w:t>
      </w:r>
      <w:r>
        <w:t>trying</w:t>
      </w:r>
      <w:r w:rsidR="00194F00">
        <w:t xml:space="preserve"> </w:t>
      </w:r>
      <w:r>
        <w:t>to</w:t>
      </w:r>
      <w:r w:rsidR="00194F00">
        <w:t xml:space="preserve"> </w:t>
      </w:r>
      <w:r>
        <w:t>make</w:t>
      </w:r>
      <w:r w:rsidR="00194F00">
        <w:t xml:space="preserve"> </w:t>
      </w:r>
      <w:r>
        <w:t>the</w:t>
      </w:r>
      <w:r w:rsidR="00194F00">
        <w:t xml:space="preserve"> </w:t>
      </w:r>
      <w:r>
        <w:t>organisation</w:t>
      </w:r>
      <w:r w:rsidR="00194F00">
        <w:t xml:space="preserve"> </w:t>
      </w:r>
      <w:r>
        <w:t>more</w:t>
      </w:r>
      <w:r w:rsidR="00194F00">
        <w:t xml:space="preserve"> </w:t>
      </w:r>
      <w:r>
        <w:t>effective</w:t>
      </w:r>
      <w:r w:rsidR="00194F00">
        <w:t xml:space="preserve"> </w:t>
      </w:r>
      <w:r w:rsidR="00BD321A">
        <w:t>and</w:t>
      </w:r>
      <w:r w:rsidR="00194F00">
        <w:t xml:space="preserve"> </w:t>
      </w:r>
      <w:r w:rsidR="00BD321A">
        <w:t>efficient</w:t>
      </w:r>
      <w:r w:rsidR="00194F00">
        <w:t xml:space="preserve"> </w:t>
      </w:r>
      <w:r w:rsidR="00BD321A">
        <w:t>is</w:t>
      </w:r>
      <w:r w:rsidR="00194F00">
        <w:t xml:space="preserve"> </w:t>
      </w:r>
      <w:r w:rsidR="00BD321A">
        <w:t>something</w:t>
      </w:r>
      <w:r w:rsidR="00194F00">
        <w:t xml:space="preserve"> </w:t>
      </w:r>
      <w:r w:rsidR="00BD321A">
        <w:t>that</w:t>
      </w:r>
      <w:r w:rsidR="00194F00">
        <w:t xml:space="preserve"> </w:t>
      </w:r>
      <w:r w:rsidR="00BD321A">
        <w:t>you</w:t>
      </w:r>
      <w:r w:rsidR="00194F00">
        <w:t xml:space="preserve"> </w:t>
      </w:r>
      <w:r w:rsidR="00BD321A">
        <w:t>see</w:t>
      </w:r>
      <w:r w:rsidR="00194F00">
        <w:t xml:space="preserve"> </w:t>
      </w:r>
      <w:r w:rsidR="00BD321A">
        <w:t>the</w:t>
      </w:r>
      <w:r w:rsidR="00194F00">
        <w:t xml:space="preserve"> </w:t>
      </w:r>
      <w:r w:rsidR="00BD321A">
        <w:t>head</w:t>
      </w:r>
      <w:r w:rsidR="00194F00">
        <w:t xml:space="preserve"> </w:t>
      </w:r>
      <w:r w:rsidR="00BD321A">
        <w:t>of</w:t>
      </w:r>
      <w:r w:rsidR="00194F00">
        <w:t xml:space="preserve"> </w:t>
      </w:r>
      <w:r w:rsidR="00BD321A">
        <w:t>the</w:t>
      </w:r>
      <w:r w:rsidR="00194F00">
        <w:t xml:space="preserve"> </w:t>
      </w:r>
      <w:r w:rsidR="00BD321A">
        <w:t>FCA</w:t>
      </w:r>
      <w:r w:rsidR="00194F00">
        <w:t xml:space="preserve"> </w:t>
      </w:r>
      <w:r w:rsidR="00BD321A">
        <w:t>has</w:t>
      </w:r>
      <w:r w:rsidR="00194F00">
        <w:t xml:space="preserve"> </w:t>
      </w:r>
      <w:r w:rsidR="00BD321A">
        <w:t>spent</w:t>
      </w:r>
      <w:r w:rsidR="00194F00">
        <w:t xml:space="preserve"> </w:t>
      </w:r>
      <w:r w:rsidR="00BD321A">
        <w:t>vast</w:t>
      </w:r>
      <w:r w:rsidR="00194F00">
        <w:t xml:space="preserve"> </w:t>
      </w:r>
      <w:r w:rsidR="00BD321A">
        <w:t>amounts</w:t>
      </w:r>
      <w:r w:rsidR="00194F00">
        <w:t xml:space="preserve"> </w:t>
      </w:r>
      <w:r w:rsidR="00BD321A">
        <w:t>of</w:t>
      </w:r>
      <w:r w:rsidR="00194F00">
        <w:t xml:space="preserve"> </w:t>
      </w:r>
      <w:r w:rsidR="00BD321A">
        <w:t>time</w:t>
      </w:r>
      <w:r w:rsidR="00194F00">
        <w:t xml:space="preserve"> </w:t>
      </w:r>
      <w:r w:rsidR="00BD321A">
        <w:t>and</w:t>
      </w:r>
      <w:r w:rsidR="00194F00">
        <w:t xml:space="preserve"> </w:t>
      </w:r>
      <w:r w:rsidR="00BD321A">
        <w:t>resources</w:t>
      </w:r>
      <w:r w:rsidR="00194F00">
        <w:t xml:space="preserve"> </w:t>
      </w:r>
      <w:r w:rsidR="00BD321A">
        <w:t>doing</w:t>
      </w:r>
      <w:r w:rsidR="00194F00">
        <w:t xml:space="preserve"> </w:t>
      </w:r>
      <w:r w:rsidR="00BD321A">
        <w:t>recently.</w:t>
      </w:r>
      <w:r w:rsidR="00194F00">
        <w:t xml:space="preserve"> </w:t>
      </w:r>
      <w:r w:rsidR="00BD321A">
        <w:t>I</w:t>
      </w:r>
      <w:r w:rsidR="00194F00">
        <w:t xml:space="preserve"> </w:t>
      </w:r>
      <w:r w:rsidR="00BD321A">
        <w:t>do</w:t>
      </w:r>
      <w:r w:rsidR="00194F00">
        <w:t xml:space="preserve"> </w:t>
      </w:r>
      <w:r w:rsidR="00BD321A">
        <w:t>not</w:t>
      </w:r>
      <w:r w:rsidR="00194F00">
        <w:t xml:space="preserve"> </w:t>
      </w:r>
      <w:r w:rsidR="00BD321A">
        <w:t>think</w:t>
      </w:r>
      <w:r w:rsidR="00194F00">
        <w:t xml:space="preserve"> </w:t>
      </w:r>
      <w:r w:rsidR="00BD321A">
        <w:t>that</w:t>
      </w:r>
      <w:r w:rsidR="00194F00">
        <w:t xml:space="preserve"> </w:t>
      </w:r>
      <w:r w:rsidR="00BD321A">
        <w:t>it</w:t>
      </w:r>
      <w:r w:rsidR="00194F00">
        <w:t xml:space="preserve"> </w:t>
      </w:r>
      <w:r w:rsidR="00BD321A">
        <w:t>is</w:t>
      </w:r>
      <w:r w:rsidR="00194F00">
        <w:t xml:space="preserve"> </w:t>
      </w:r>
      <w:r w:rsidR="00BD321A">
        <w:t>that</w:t>
      </w:r>
      <w:r w:rsidR="00194F00">
        <w:t xml:space="preserve"> </w:t>
      </w:r>
      <w:r w:rsidR="00BD321A">
        <w:t>unusual</w:t>
      </w:r>
      <w:r w:rsidR="00194F00">
        <w:t xml:space="preserve"> </w:t>
      </w:r>
      <w:r w:rsidR="00BD321A">
        <w:t>to</w:t>
      </w:r>
      <w:r w:rsidR="00194F00">
        <w:t xml:space="preserve"> </w:t>
      </w:r>
      <w:r w:rsidR="00BD321A">
        <w:t>have</w:t>
      </w:r>
      <w:r w:rsidR="00194F00">
        <w:t xml:space="preserve"> </w:t>
      </w:r>
      <w:r w:rsidR="00BD321A">
        <w:t>that.</w:t>
      </w:r>
      <w:r w:rsidR="00194F00">
        <w:t xml:space="preserve"> </w:t>
      </w:r>
    </w:p>
    <w:p w:rsidR="00EA5D76" w:rsidP="00B5529F">
      <w:pPr>
        <w:pStyle w:val="Question"/>
      </w:pPr>
      <w:sdt>
        <w:sdtPr>
          <w:alias w:val="Member"/>
          <w:tag w:val="&lt;Member mnisId='4621' dodsId='77854'&gt;"/>
          <w:id w:val="-1736387915"/>
          <w:placeholder>
            <w:docPart w:val="DefaultPlaceholder_-1854013440"/>
          </w:placeholder>
          <w:richText/>
        </w:sdtPr>
        <w:sdtContent>
          <w:r w:rsidRPr="00BF46E1" w:rsidR="00BF46E1">
            <w:rPr>
              <w:b/>
            </w:rPr>
            <w:t>Chair:</w:t>
          </w:r>
        </w:sdtContent>
      </w:sdt>
      <w:r w:rsidR="00194F00">
        <w:t xml:space="preserve"> </w:t>
      </w:r>
      <w:r w:rsidR="00BF46E1">
        <w:t>You</w:t>
      </w:r>
      <w:r w:rsidR="00194F00">
        <w:t xml:space="preserve"> </w:t>
      </w:r>
      <w:r w:rsidR="00BF46E1">
        <w:t>said</w:t>
      </w:r>
      <w:r w:rsidR="00194F00">
        <w:t xml:space="preserve"> </w:t>
      </w:r>
      <w:r w:rsidR="00BF46E1">
        <w:t>that</w:t>
      </w:r>
      <w:r w:rsidR="00BD321A">
        <w:t>,</w:t>
      </w:r>
      <w:r w:rsidR="00194F00">
        <w:t xml:space="preserve"> </w:t>
      </w:r>
      <w:r w:rsidR="00BF46E1">
        <w:t>when</w:t>
      </w:r>
      <w:r w:rsidR="00194F00">
        <w:t xml:space="preserve"> </w:t>
      </w:r>
      <w:r w:rsidR="00BF46E1">
        <w:t>GB</w:t>
      </w:r>
      <w:r w:rsidR="00194F00">
        <w:t xml:space="preserve"> </w:t>
      </w:r>
      <w:r w:rsidR="00BF46E1">
        <w:t>Energy</w:t>
      </w:r>
      <w:r w:rsidR="00194F00">
        <w:t xml:space="preserve"> </w:t>
      </w:r>
      <w:r w:rsidR="00BF46E1">
        <w:t>collapsed</w:t>
      </w:r>
      <w:r w:rsidR="00194F00">
        <w:t xml:space="preserve"> </w:t>
      </w:r>
      <w:r w:rsidR="00BD321A">
        <w:t>in</w:t>
      </w:r>
      <w:r w:rsidR="00194F00">
        <w:t xml:space="preserve"> </w:t>
      </w:r>
      <w:r w:rsidR="00BD321A">
        <w:t>2016,</w:t>
      </w:r>
      <w:r w:rsidR="00194F00">
        <w:t xml:space="preserve"> </w:t>
      </w:r>
      <w:r w:rsidR="00BF46E1">
        <w:t>you</w:t>
      </w:r>
      <w:r w:rsidR="00194F00">
        <w:t xml:space="preserve"> </w:t>
      </w:r>
      <w:r w:rsidR="00BF46E1">
        <w:t>were</w:t>
      </w:r>
      <w:r w:rsidR="00194F00">
        <w:t xml:space="preserve"> </w:t>
      </w:r>
      <w:r w:rsidR="00BF46E1">
        <w:t>not</w:t>
      </w:r>
      <w:r w:rsidR="00194F00">
        <w:t xml:space="preserve"> </w:t>
      </w:r>
      <w:r w:rsidR="00BF46E1">
        <w:t>particularly</w:t>
      </w:r>
      <w:r w:rsidR="00194F00">
        <w:t xml:space="preserve"> </w:t>
      </w:r>
      <w:r w:rsidR="00BF46E1">
        <w:t>worried</w:t>
      </w:r>
      <w:r w:rsidR="00BD321A">
        <w:t>,</w:t>
      </w:r>
      <w:r w:rsidR="00194F00">
        <w:t xml:space="preserve"> </w:t>
      </w:r>
      <w:r w:rsidR="00BD321A">
        <w:t>because</w:t>
      </w:r>
      <w:r w:rsidR="00194F00">
        <w:t xml:space="preserve"> </w:t>
      </w:r>
      <w:r w:rsidR="00BD321A">
        <w:t>it</w:t>
      </w:r>
      <w:r w:rsidR="00194F00">
        <w:t xml:space="preserve"> </w:t>
      </w:r>
      <w:r w:rsidR="00BD321A">
        <w:t>did</w:t>
      </w:r>
      <w:r w:rsidR="00194F00">
        <w:t xml:space="preserve"> </w:t>
      </w:r>
      <w:r w:rsidR="00BD321A">
        <w:t>not</w:t>
      </w:r>
      <w:r w:rsidR="00194F00">
        <w:t xml:space="preserve"> </w:t>
      </w:r>
      <w:r w:rsidR="00BD321A">
        <w:t>cost</w:t>
      </w:r>
      <w:r w:rsidR="00194F00">
        <w:t xml:space="preserve"> </w:t>
      </w:r>
      <w:r w:rsidR="00BD321A">
        <w:t>the</w:t>
      </w:r>
      <w:r w:rsidR="00194F00">
        <w:t xml:space="preserve"> </w:t>
      </w:r>
      <w:r w:rsidR="00BD321A">
        <w:t>consumer</w:t>
      </w:r>
      <w:r w:rsidR="00194F00">
        <w:t xml:space="preserve"> </w:t>
      </w:r>
      <w:r w:rsidR="00BD321A">
        <w:t>anything.</w:t>
      </w:r>
      <w:r w:rsidR="00194F00">
        <w:t xml:space="preserve"> </w:t>
      </w:r>
      <w:r w:rsidR="00BD321A">
        <w:t>Actually,</w:t>
      </w:r>
      <w:r w:rsidR="00194F00">
        <w:t xml:space="preserve"> </w:t>
      </w:r>
      <w:r w:rsidR="00BD321A">
        <w:t>there</w:t>
      </w:r>
      <w:r w:rsidR="00194F00">
        <w:t xml:space="preserve"> </w:t>
      </w:r>
      <w:r w:rsidR="00BD321A">
        <w:t>was</w:t>
      </w:r>
      <w:r w:rsidR="00194F00">
        <w:t xml:space="preserve"> </w:t>
      </w:r>
      <w:r w:rsidR="00BD321A">
        <w:t>£50</w:t>
      </w:r>
      <w:r w:rsidR="00194F00">
        <w:t xml:space="preserve"> </w:t>
      </w:r>
      <w:r w:rsidR="00BD321A">
        <w:t>million</w:t>
      </w:r>
      <w:r w:rsidR="00194F00">
        <w:t xml:space="preserve"> </w:t>
      </w:r>
      <w:r w:rsidR="00BD321A">
        <w:t>of</w:t>
      </w:r>
      <w:r w:rsidR="00194F00">
        <w:t xml:space="preserve"> </w:t>
      </w:r>
      <w:r w:rsidR="00BD321A">
        <w:t>credit</w:t>
      </w:r>
      <w:r w:rsidR="00194F00">
        <w:t xml:space="preserve"> </w:t>
      </w:r>
      <w:r w:rsidR="00BD321A">
        <w:t>balances</w:t>
      </w:r>
      <w:r w:rsidR="00194F00">
        <w:t xml:space="preserve"> </w:t>
      </w:r>
      <w:r w:rsidR="00BD321A">
        <w:t>and</w:t>
      </w:r>
      <w:r w:rsidR="00194F00">
        <w:t xml:space="preserve"> </w:t>
      </w:r>
      <w:r w:rsidR="00BD321A">
        <w:t>£173</w:t>
      </w:r>
      <w:r w:rsidR="00194F00">
        <w:t xml:space="preserve"> </w:t>
      </w:r>
      <w:r w:rsidR="00BD321A">
        <w:t>million</w:t>
      </w:r>
      <w:r w:rsidR="00194F00">
        <w:t xml:space="preserve"> </w:t>
      </w:r>
      <w:r w:rsidR="00BD321A">
        <w:t>of</w:t>
      </w:r>
      <w:r w:rsidR="00194F00">
        <w:t xml:space="preserve"> </w:t>
      </w:r>
      <w:r w:rsidR="00BD321A">
        <w:t>renewable</w:t>
      </w:r>
      <w:r w:rsidR="00194F00">
        <w:t xml:space="preserve"> </w:t>
      </w:r>
      <w:r w:rsidR="00BD321A">
        <w:t>obligations</w:t>
      </w:r>
      <w:r w:rsidR="00194F00">
        <w:t xml:space="preserve"> </w:t>
      </w:r>
      <w:r w:rsidR="00BD321A">
        <w:t>that</w:t>
      </w:r>
      <w:r w:rsidR="00194F00">
        <w:t xml:space="preserve"> </w:t>
      </w:r>
      <w:r w:rsidR="00BD321A">
        <w:t>had</w:t>
      </w:r>
      <w:r w:rsidR="00194F00">
        <w:t xml:space="preserve"> </w:t>
      </w:r>
      <w:r w:rsidR="00BD321A">
        <w:t>to</w:t>
      </w:r>
      <w:r w:rsidR="00194F00">
        <w:t xml:space="preserve"> </w:t>
      </w:r>
      <w:r w:rsidR="00BD321A">
        <w:t>be</w:t>
      </w:r>
      <w:r w:rsidR="00194F00">
        <w:t xml:space="preserve"> </w:t>
      </w:r>
      <w:r w:rsidR="00BD321A">
        <w:t>mutualised</w:t>
      </w:r>
      <w:r w:rsidR="00BF46E1">
        <w:t>.</w:t>
      </w:r>
      <w:r w:rsidR="00194F00">
        <w:t xml:space="preserve"> </w:t>
      </w:r>
      <w:r w:rsidR="00BD321A">
        <w:t>That</w:t>
      </w:r>
      <w:r w:rsidR="00194F00">
        <w:t xml:space="preserve"> </w:t>
      </w:r>
      <w:r w:rsidR="00BD321A">
        <w:t>is</w:t>
      </w:r>
      <w:r w:rsidR="00194F00">
        <w:t xml:space="preserve"> </w:t>
      </w:r>
      <w:r w:rsidR="00BD321A">
        <w:t>a</w:t>
      </w:r>
      <w:r w:rsidR="00194F00">
        <w:t xml:space="preserve"> </w:t>
      </w:r>
      <w:r w:rsidR="00BD321A">
        <w:t>pretty</w:t>
      </w:r>
      <w:r w:rsidR="00194F00">
        <w:t xml:space="preserve"> </w:t>
      </w:r>
      <w:r w:rsidR="00BD321A">
        <w:t>big</w:t>
      </w:r>
      <w:r w:rsidR="00194F00">
        <w:t xml:space="preserve"> </w:t>
      </w:r>
      <w:r w:rsidR="00BD321A">
        <w:t>cost,</w:t>
      </w:r>
      <w:r w:rsidR="00194F00">
        <w:t xml:space="preserve"> </w:t>
      </w:r>
      <w:r w:rsidR="00BD321A">
        <w:t>is</w:t>
      </w:r>
      <w:r w:rsidR="00194F00">
        <w:t xml:space="preserve"> </w:t>
      </w:r>
      <w:r w:rsidR="00BD321A">
        <w:t>it</w:t>
      </w:r>
      <w:r w:rsidR="00194F00">
        <w:t xml:space="preserve"> </w:t>
      </w:r>
      <w:r w:rsidR="00BD321A">
        <w:t>not?</w:t>
      </w:r>
    </w:p>
    <w:p w:rsidR="007D44ED" w:rsidP="00B5529F">
      <w:pPr>
        <w:pStyle w:val="Answer"/>
      </w:pPr>
      <w:sdt>
        <w:sdtPr>
          <w:alias w:val="Witness"/>
          <w:id w:val="-1917623853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BD321A">
        <w:t>It</w:t>
      </w:r>
      <w:r w:rsidR="00194F00">
        <w:t xml:space="preserve"> </w:t>
      </w:r>
      <w:r w:rsidR="00BD321A">
        <w:t>is</w:t>
      </w:r>
      <w:r w:rsidR="00194F00">
        <w:t xml:space="preserve"> </w:t>
      </w:r>
      <w:r w:rsidR="00BD321A">
        <w:t>not</w:t>
      </w:r>
      <w:r w:rsidR="00194F00">
        <w:t xml:space="preserve"> </w:t>
      </w:r>
      <w:r>
        <w:t>in</w:t>
      </w:r>
      <w:r w:rsidR="00194F00">
        <w:t xml:space="preserve"> </w:t>
      </w:r>
      <w:r>
        <w:t>the</w:t>
      </w:r>
      <w:r w:rsidR="00194F00">
        <w:t xml:space="preserve"> </w:t>
      </w:r>
      <w:r>
        <w:t>greater</w:t>
      </w:r>
      <w:r w:rsidR="00194F00">
        <w:t xml:space="preserve"> </w:t>
      </w:r>
      <w:r>
        <w:t>scheme</w:t>
      </w:r>
      <w:r w:rsidR="00194F00">
        <w:t xml:space="preserve"> </w:t>
      </w:r>
      <w:r>
        <w:t>of</w:t>
      </w:r>
      <w:r w:rsidR="00194F00">
        <w:t xml:space="preserve"> </w:t>
      </w:r>
      <w:r>
        <w:t>things.</w:t>
      </w:r>
    </w:p>
    <w:p w:rsidR="007D44ED" w:rsidP="00B5529F">
      <w:pPr>
        <w:pStyle w:val="Question"/>
      </w:pPr>
      <w:sdt>
        <w:sdtPr>
          <w:alias w:val="Member"/>
          <w:tag w:val="&lt;Member mnisId='4621' dodsId='77854'&gt;"/>
          <w:id w:val="-1183978547"/>
          <w:placeholder>
            <w:docPart w:val="DefaultPlaceholder_-1854013440"/>
          </w:placeholder>
          <w:richText/>
        </w:sdtPr>
        <w:sdtContent>
          <w:r w:rsidRPr="007D44ED">
            <w:rPr>
              <w:b/>
            </w:rPr>
            <w:t>Chair:</w:t>
          </w:r>
        </w:sdtContent>
      </w:sdt>
      <w:r w:rsidR="00194F00">
        <w:t xml:space="preserve"> </w:t>
      </w:r>
      <w:r w:rsidR="00BD321A">
        <w:t>You</w:t>
      </w:r>
      <w:r w:rsidR="00194F00">
        <w:t xml:space="preserve"> </w:t>
      </w:r>
      <w:r w:rsidR="00BD321A">
        <w:t>were</w:t>
      </w:r>
      <w:r w:rsidR="00194F00">
        <w:t xml:space="preserve"> </w:t>
      </w:r>
      <w:r w:rsidR="00BD321A">
        <w:t>not</w:t>
      </w:r>
      <w:r w:rsidR="00194F00">
        <w:t xml:space="preserve"> </w:t>
      </w:r>
      <w:r w:rsidR="00BD321A">
        <w:t>worried</w:t>
      </w:r>
      <w:r w:rsidR="00194F00">
        <w:t xml:space="preserve"> </w:t>
      </w:r>
      <w:r w:rsidR="00BD321A">
        <w:t>about</w:t>
      </w:r>
      <w:r w:rsidR="00194F00">
        <w:t xml:space="preserve"> </w:t>
      </w:r>
      <w:r w:rsidR="00BD321A">
        <w:t>£173</w:t>
      </w:r>
      <w:r w:rsidR="00194F00">
        <w:t xml:space="preserve"> </w:t>
      </w:r>
      <w:r w:rsidR="00BD321A">
        <w:t>million</w:t>
      </w:r>
      <w:r w:rsidR="00194F00">
        <w:t xml:space="preserve"> </w:t>
      </w:r>
      <w:r w:rsidR="00BD321A">
        <w:t>plus</w:t>
      </w:r>
      <w:r w:rsidR="00194F00">
        <w:t xml:space="preserve"> </w:t>
      </w:r>
      <w:r w:rsidR="00BD321A">
        <w:t>£50</w:t>
      </w:r>
      <w:r w:rsidR="00194F00">
        <w:t xml:space="preserve"> </w:t>
      </w:r>
      <w:r w:rsidR="00BD321A">
        <w:t>million</w:t>
      </w:r>
      <w:r w:rsidR="00194F00">
        <w:t xml:space="preserve"> </w:t>
      </w:r>
      <w:r w:rsidR="00BD321A">
        <w:t>being</w:t>
      </w:r>
      <w:r w:rsidR="00194F00">
        <w:t xml:space="preserve"> </w:t>
      </w:r>
      <w:r w:rsidR="00BD321A">
        <w:t>mutualised.</w:t>
      </w:r>
      <w:r w:rsidR="00194F00">
        <w:t xml:space="preserve"> </w:t>
      </w:r>
    </w:p>
    <w:p w:rsidR="002C52A3" w:rsidP="00B5529F">
      <w:pPr>
        <w:pStyle w:val="Answer"/>
      </w:pPr>
      <w:sdt>
        <w:sdtPr>
          <w:alias w:val="Witness"/>
          <w:id w:val="100234595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7D44ED">
        <w:t>We</w:t>
      </w:r>
      <w:r w:rsidR="00194F00">
        <w:t xml:space="preserve"> </w:t>
      </w:r>
      <w:r w:rsidR="007D44ED">
        <w:t>were</w:t>
      </w:r>
      <w:r w:rsidR="00194F00">
        <w:t xml:space="preserve"> </w:t>
      </w:r>
      <w:r w:rsidR="007D44ED">
        <w:t>not</w:t>
      </w:r>
      <w:r w:rsidR="00194F00">
        <w:t xml:space="preserve"> </w:t>
      </w:r>
      <w:r w:rsidR="007D44ED">
        <w:t>worried</w:t>
      </w:r>
      <w:r w:rsidR="00194F00">
        <w:t xml:space="preserve"> </w:t>
      </w:r>
      <w:r w:rsidR="007D44ED">
        <w:t>in</w:t>
      </w:r>
      <w:r w:rsidR="00194F00">
        <w:t xml:space="preserve"> </w:t>
      </w:r>
      <w:r w:rsidR="007D44ED">
        <w:t>the</w:t>
      </w:r>
      <w:r w:rsidR="00194F00">
        <w:t xml:space="preserve"> </w:t>
      </w:r>
      <w:r w:rsidR="007D44ED">
        <w:t>context</w:t>
      </w:r>
      <w:r w:rsidR="00194F00">
        <w:t xml:space="preserve"> </w:t>
      </w:r>
      <w:r w:rsidR="007D44ED">
        <w:t>of</w:t>
      </w:r>
      <w:r w:rsidR="00194F00">
        <w:t xml:space="preserve"> </w:t>
      </w:r>
      <w:r w:rsidR="007D44ED">
        <w:t>trying</w:t>
      </w:r>
      <w:r w:rsidR="00194F00">
        <w:t xml:space="preserve"> </w:t>
      </w:r>
      <w:r w:rsidR="007D44ED">
        <w:t>to</w:t>
      </w:r>
      <w:r w:rsidR="00194F00">
        <w:t xml:space="preserve"> </w:t>
      </w:r>
      <w:r w:rsidR="007D44ED">
        <w:t>bring</w:t>
      </w:r>
      <w:r w:rsidR="00194F00">
        <w:t xml:space="preserve"> </w:t>
      </w:r>
      <w:r w:rsidR="007D44ED">
        <w:t>more</w:t>
      </w:r>
      <w:r w:rsidR="00194F00">
        <w:t xml:space="preserve"> </w:t>
      </w:r>
      <w:r w:rsidR="007D44ED">
        <w:t>competition</w:t>
      </w:r>
      <w:r w:rsidR="00194F00">
        <w:t xml:space="preserve"> </w:t>
      </w:r>
      <w:r w:rsidR="00224533">
        <w:t>and</w:t>
      </w:r>
      <w:r w:rsidR="00194F00">
        <w:t xml:space="preserve"> </w:t>
      </w:r>
      <w:r w:rsidR="00224533">
        <w:t>innovation</w:t>
      </w:r>
      <w:r w:rsidR="00194F00">
        <w:t xml:space="preserve"> </w:t>
      </w:r>
      <w:r w:rsidR="00224533">
        <w:t>into</w:t>
      </w:r>
      <w:r w:rsidR="00194F00">
        <w:t xml:space="preserve"> </w:t>
      </w:r>
      <w:r w:rsidR="00224533">
        <w:t>the</w:t>
      </w:r>
      <w:r w:rsidR="00194F00">
        <w:t xml:space="preserve"> </w:t>
      </w:r>
      <w:r w:rsidR="00224533">
        <w:t>market.</w:t>
      </w:r>
      <w:r w:rsidR="00194F00">
        <w:t xml:space="preserve"> </w:t>
      </w:r>
      <w:r w:rsidR="00224533">
        <w:t>We</w:t>
      </w:r>
      <w:r w:rsidR="00194F00">
        <w:t xml:space="preserve"> </w:t>
      </w:r>
      <w:r w:rsidR="00224533">
        <w:t>were</w:t>
      </w:r>
      <w:r w:rsidR="00194F00">
        <w:t xml:space="preserve"> </w:t>
      </w:r>
      <w:r w:rsidR="00224533">
        <w:t>not</w:t>
      </w:r>
      <w:r w:rsidR="00194F00">
        <w:t xml:space="preserve"> </w:t>
      </w:r>
      <w:r w:rsidR="00224533">
        <w:t>worried</w:t>
      </w:r>
      <w:r w:rsidR="00194F00">
        <w:t xml:space="preserve"> </w:t>
      </w:r>
      <w:r w:rsidR="00224533">
        <w:t>about</w:t>
      </w:r>
      <w:r w:rsidR="00194F00">
        <w:t xml:space="preserve"> </w:t>
      </w:r>
      <w:r w:rsidR="00224533">
        <w:t>the</w:t>
      </w:r>
      <w:r w:rsidR="00194F00">
        <w:t xml:space="preserve"> </w:t>
      </w:r>
      <w:r w:rsidR="00224533">
        <w:t>mutualised</w:t>
      </w:r>
      <w:r w:rsidR="00194F00">
        <w:t xml:space="preserve"> </w:t>
      </w:r>
      <w:r w:rsidR="00224533">
        <w:t>bill.</w:t>
      </w:r>
      <w:r w:rsidR="00194F00">
        <w:t xml:space="preserve"> </w:t>
      </w:r>
      <w:r w:rsidR="00224533">
        <w:t>In</w:t>
      </w:r>
      <w:r w:rsidR="00194F00">
        <w:t xml:space="preserve"> </w:t>
      </w:r>
      <w:r w:rsidR="00224533">
        <w:t>2018—again,</w:t>
      </w:r>
      <w:r w:rsidR="00194F00">
        <w:t xml:space="preserve"> </w:t>
      </w:r>
      <w:r w:rsidR="00224533">
        <w:t>I</w:t>
      </w:r>
      <w:r w:rsidR="00194F00">
        <w:t xml:space="preserve"> </w:t>
      </w:r>
      <w:r w:rsidR="00224533">
        <w:t>am</w:t>
      </w:r>
      <w:r w:rsidR="00194F00">
        <w:t xml:space="preserve"> </w:t>
      </w:r>
      <w:r w:rsidR="00224533">
        <w:t>reasonably</w:t>
      </w:r>
      <w:r w:rsidR="00194F00">
        <w:t xml:space="preserve"> </w:t>
      </w:r>
      <w:r w:rsidR="00224533">
        <w:t>sure</w:t>
      </w:r>
      <w:r w:rsidR="00194F00">
        <w:t xml:space="preserve"> </w:t>
      </w:r>
      <w:r w:rsidR="00224533">
        <w:t>of</w:t>
      </w:r>
      <w:r w:rsidR="00194F00">
        <w:t xml:space="preserve"> </w:t>
      </w:r>
      <w:r w:rsidR="00224533">
        <w:t>these</w:t>
      </w:r>
      <w:r w:rsidR="00194F00">
        <w:t xml:space="preserve"> </w:t>
      </w:r>
      <w:r w:rsidR="00224533">
        <w:t>figures</w:t>
      </w:r>
      <w:r w:rsidR="00194F00">
        <w:t xml:space="preserve"> </w:t>
      </w:r>
      <w:r w:rsidR="00224533">
        <w:t>but</w:t>
      </w:r>
      <w:r w:rsidR="00194F00">
        <w:t xml:space="preserve"> </w:t>
      </w:r>
      <w:r w:rsidR="00224533">
        <w:t>I</w:t>
      </w:r>
      <w:r w:rsidR="00194F00">
        <w:t xml:space="preserve"> </w:t>
      </w:r>
      <w:r w:rsidR="00224533">
        <w:t>will,</w:t>
      </w:r>
      <w:r w:rsidR="00194F00">
        <w:t xml:space="preserve"> </w:t>
      </w:r>
      <w:r w:rsidR="00224533">
        <w:t>of</w:t>
      </w:r>
      <w:r w:rsidR="00194F00">
        <w:t xml:space="preserve"> </w:t>
      </w:r>
      <w:r w:rsidR="00224533">
        <w:t>course,</w:t>
      </w:r>
      <w:r w:rsidR="00194F00">
        <w:t xml:space="preserve"> </w:t>
      </w:r>
      <w:r w:rsidR="00224533">
        <w:t>check</w:t>
      </w:r>
      <w:r w:rsidR="00194F00">
        <w:t xml:space="preserve"> </w:t>
      </w:r>
      <w:r w:rsidR="00224533">
        <w:t>them</w:t>
      </w:r>
      <w:r w:rsidR="00194F00">
        <w:t xml:space="preserve"> </w:t>
      </w:r>
      <w:r w:rsidR="00224533">
        <w:t>afterwards—there</w:t>
      </w:r>
      <w:r w:rsidR="00194F00">
        <w:t xml:space="preserve"> </w:t>
      </w:r>
      <w:r w:rsidR="00224533">
        <w:t>were</w:t>
      </w:r>
      <w:r w:rsidR="00194F00">
        <w:t xml:space="preserve"> </w:t>
      </w:r>
      <w:r w:rsidR="00224533">
        <w:t>eight</w:t>
      </w:r>
      <w:r w:rsidR="00194F00">
        <w:t xml:space="preserve"> </w:t>
      </w:r>
      <w:r w:rsidR="00224533">
        <w:t>to</w:t>
      </w:r>
      <w:r w:rsidR="00194F00">
        <w:t xml:space="preserve"> </w:t>
      </w:r>
      <w:r w:rsidR="00224533">
        <w:t>nine</w:t>
      </w:r>
      <w:r w:rsidR="00194F00">
        <w:t xml:space="preserve"> </w:t>
      </w:r>
      <w:r w:rsidR="00224533">
        <w:t>failures.</w:t>
      </w:r>
      <w:r w:rsidR="00194F00">
        <w:t xml:space="preserve"> </w:t>
      </w:r>
      <w:r w:rsidR="00224533">
        <w:t>The</w:t>
      </w:r>
      <w:r w:rsidR="00194F00">
        <w:t xml:space="preserve"> </w:t>
      </w:r>
      <w:r w:rsidR="00224533">
        <w:t>total</w:t>
      </w:r>
      <w:r w:rsidR="00194F00">
        <w:t xml:space="preserve"> </w:t>
      </w:r>
      <w:r w:rsidR="00224533">
        <w:t>cost</w:t>
      </w:r>
      <w:r w:rsidR="00194F00">
        <w:t xml:space="preserve"> </w:t>
      </w:r>
      <w:r w:rsidR="00224533">
        <w:t>to</w:t>
      </w:r>
      <w:r w:rsidR="00194F00">
        <w:t xml:space="preserve"> </w:t>
      </w:r>
      <w:r w:rsidR="00224533">
        <w:t>the</w:t>
      </w:r>
      <w:r w:rsidR="00194F00">
        <w:t xml:space="preserve"> </w:t>
      </w:r>
      <w:r w:rsidR="00224533">
        <w:t>consumer</w:t>
      </w:r>
      <w:r w:rsidR="00194F00">
        <w:t xml:space="preserve"> </w:t>
      </w:r>
      <w:r w:rsidR="00224533">
        <w:t>of</w:t>
      </w:r>
      <w:r w:rsidR="00194F00">
        <w:t xml:space="preserve"> </w:t>
      </w:r>
      <w:r w:rsidR="00224533">
        <w:t>that</w:t>
      </w:r>
      <w:r w:rsidR="00194F00">
        <w:t xml:space="preserve"> </w:t>
      </w:r>
      <w:r w:rsidR="00224533">
        <w:t>was,</w:t>
      </w:r>
      <w:r w:rsidR="00194F00">
        <w:t xml:space="preserve"> </w:t>
      </w:r>
      <w:r w:rsidR="00224533">
        <w:t>I</w:t>
      </w:r>
      <w:r w:rsidR="00194F00">
        <w:t xml:space="preserve"> </w:t>
      </w:r>
      <w:r w:rsidR="00224533">
        <w:t>think,</w:t>
      </w:r>
      <w:r w:rsidR="00194F00">
        <w:t xml:space="preserve"> </w:t>
      </w:r>
      <w:r w:rsidR="00224533">
        <w:t>50p</w:t>
      </w:r>
      <w:r w:rsidR="00194F00">
        <w:t xml:space="preserve"> </w:t>
      </w:r>
      <w:r w:rsidR="00F1399F">
        <w:t>for</w:t>
      </w:r>
      <w:r w:rsidR="00194F00">
        <w:t xml:space="preserve"> </w:t>
      </w:r>
      <w:r w:rsidR="00F1399F">
        <w:t>the</w:t>
      </w:r>
      <w:r w:rsidR="00194F00">
        <w:t xml:space="preserve"> </w:t>
      </w:r>
      <w:r w:rsidR="00F1399F">
        <w:t>entire</w:t>
      </w:r>
      <w:r w:rsidR="00194F00">
        <w:t xml:space="preserve"> </w:t>
      </w:r>
      <w:r w:rsidR="00F1399F">
        <w:t>year.</w:t>
      </w:r>
      <w:r w:rsidR="00194F00">
        <w:t xml:space="preserve"> </w:t>
      </w:r>
      <w:r w:rsidR="00F1399F">
        <w:t>That</w:t>
      </w:r>
      <w:r w:rsidR="00194F00">
        <w:t xml:space="preserve"> </w:t>
      </w:r>
      <w:r w:rsidR="00F1399F">
        <w:t>was</w:t>
      </w:r>
      <w:r w:rsidR="00194F00">
        <w:t xml:space="preserve"> </w:t>
      </w:r>
      <w:r w:rsidR="00F1399F">
        <w:t>something</w:t>
      </w:r>
      <w:r w:rsidR="00194F00">
        <w:t xml:space="preserve"> </w:t>
      </w:r>
      <w:r w:rsidR="00F1399F">
        <w:t>that</w:t>
      </w:r>
      <w:r w:rsidR="00194F00">
        <w:t xml:space="preserve"> </w:t>
      </w:r>
      <w:r w:rsidR="00F1399F">
        <w:t>the</w:t>
      </w:r>
      <w:r w:rsidR="00194F00">
        <w:t xml:space="preserve"> </w:t>
      </w:r>
      <w:r w:rsidR="00F1399F">
        <w:t>board</w:t>
      </w:r>
      <w:r w:rsidR="00194F00">
        <w:t xml:space="preserve"> </w:t>
      </w:r>
      <w:r w:rsidR="00F1399F">
        <w:t>genuinely</w:t>
      </w:r>
      <w:r w:rsidR="00194F00">
        <w:t xml:space="preserve"> </w:t>
      </w:r>
      <w:r w:rsidR="00F1399F">
        <w:t>thought</w:t>
      </w:r>
      <w:r w:rsidR="00194F00">
        <w:t xml:space="preserve"> </w:t>
      </w:r>
      <w:r w:rsidR="00F1399F">
        <w:t>was</w:t>
      </w:r>
      <w:r w:rsidR="00194F00">
        <w:t xml:space="preserve"> </w:t>
      </w:r>
      <w:r w:rsidR="00F1399F">
        <w:t>not</w:t>
      </w:r>
      <w:r w:rsidR="00194F00">
        <w:t xml:space="preserve"> </w:t>
      </w:r>
      <w:r w:rsidR="00F1399F">
        <w:t>great</w:t>
      </w:r>
      <w:r w:rsidR="00194F00">
        <w:t xml:space="preserve"> </w:t>
      </w:r>
      <w:r w:rsidR="00F1399F">
        <w:t>but</w:t>
      </w:r>
      <w:r w:rsidR="00194F00">
        <w:t xml:space="preserve"> </w:t>
      </w:r>
      <w:r w:rsidR="00F1399F">
        <w:t>an</w:t>
      </w:r>
      <w:r w:rsidR="00194F00">
        <w:t xml:space="preserve"> </w:t>
      </w:r>
      <w:r w:rsidR="00F1399F">
        <w:t>acceptable</w:t>
      </w:r>
      <w:r w:rsidR="00194F00">
        <w:t xml:space="preserve"> </w:t>
      </w:r>
      <w:r w:rsidR="00F1399F">
        <w:t>cost</w:t>
      </w:r>
      <w:r w:rsidR="00194F00">
        <w:t xml:space="preserve"> </w:t>
      </w:r>
      <w:r w:rsidR="00F1399F">
        <w:t>to</w:t>
      </w:r>
      <w:r w:rsidR="00194F00">
        <w:t xml:space="preserve"> </w:t>
      </w:r>
      <w:r w:rsidR="00F1399F">
        <w:t>foster</w:t>
      </w:r>
      <w:r w:rsidR="00194F00">
        <w:t xml:space="preserve"> </w:t>
      </w:r>
      <w:r w:rsidR="00F1399F">
        <w:t>the</w:t>
      </w:r>
      <w:r w:rsidR="00194F00">
        <w:t xml:space="preserve"> </w:t>
      </w:r>
      <w:r w:rsidR="00F1399F">
        <w:t>kind</w:t>
      </w:r>
      <w:r w:rsidR="00194F00">
        <w:t xml:space="preserve"> </w:t>
      </w:r>
      <w:r w:rsidR="00F1399F">
        <w:t>of</w:t>
      </w:r>
      <w:r w:rsidR="00194F00">
        <w:t xml:space="preserve"> </w:t>
      </w:r>
      <w:r w:rsidR="00F1399F">
        <w:t>competition</w:t>
      </w:r>
      <w:r w:rsidR="00194F00">
        <w:t xml:space="preserve"> </w:t>
      </w:r>
      <w:r w:rsidR="00F1399F">
        <w:t>and</w:t>
      </w:r>
      <w:r w:rsidR="00194F00">
        <w:t xml:space="preserve"> </w:t>
      </w:r>
      <w:r w:rsidR="00F1399F">
        <w:t>innovation</w:t>
      </w:r>
      <w:r w:rsidR="00194F00">
        <w:t xml:space="preserve"> </w:t>
      </w:r>
      <w:r w:rsidR="00F1399F">
        <w:t>that,</w:t>
      </w:r>
      <w:r w:rsidR="00194F00">
        <w:t xml:space="preserve"> </w:t>
      </w:r>
      <w:r w:rsidR="00F1399F">
        <w:t>at</w:t>
      </w:r>
      <w:r w:rsidR="00194F00">
        <w:t xml:space="preserve"> </w:t>
      </w:r>
      <w:r w:rsidR="00F1399F">
        <w:t>the</w:t>
      </w:r>
      <w:r w:rsidR="00194F00">
        <w:t xml:space="preserve"> </w:t>
      </w:r>
      <w:r w:rsidR="00F1399F">
        <w:t>time,</w:t>
      </w:r>
      <w:r w:rsidR="00194F00">
        <w:t xml:space="preserve"> </w:t>
      </w:r>
      <w:r w:rsidR="00F1399F">
        <w:t>we</w:t>
      </w:r>
      <w:r w:rsidR="00194F00">
        <w:t xml:space="preserve"> </w:t>
      </w:r>
      <w:r w:rsidR="00F1399F">
        <w:t>were</w:t>
      </w:r>
      <w:r w:rsidR="00194F00">
        <w:t xml:space="preserve"> </w:t>
      </w:r>
      <w:r w:rsidR="00F1399F">
        <w:t>seeing.</w:t>
      </w:r>
    </w:p>
    <w:p w:rsidR="007D44ED" w:rsidP="00B5529F">
      <w:pPr>
        <w:pStyle w:val="Question"/>
      </w:pPr>
      <w:sdt>
        <w:sdtPr>
          <w:alias w:val="Member"/>
          <w:tag w:val="&lt;Member mnisId='4621' dodsId='77854'&gt;"/>
          <w:id w:val="-1529475594"/>
          <w:placeholder>
            <w:docPart w:val="DefaultPlaceholder_-1854013440"/>
          </w:placeholder>
          <w:richText/>
        </w:sdtPr>
        <w:sdtContent>
          <w:r w:rsidRPr="002C52A3" w:rsidR="002C52A3">
            <w:rPr>
              <w:b/>
            </w:rPr>
            <w:t>Chair:</w:t>
          </w:r>
        </w:sdtContent>
      </w:sdt>
      <w:r w:rsidR="00194F00">
        <w:t xml:space="preserve"> </w:t>
      </w:r>
      <w:r w:rsidR="002C52A3">
        <w:t>In</w:t>
      </w:r>
      <w:r w:rsidR="00194F00">
        <w:t xml:space="preserve"> </w:t>
      </w:r>
      <w:r w:rsidR="002C52A3">
        <w:t>2014</w:t>
      </w:r>
      <w:r w:rsidR="00F1399F">
        <w:t>,</w:t>
      </w:r>
      <w:r w:rsidR="00194F00">
        <w:t xml:space="preserve"> </w:t>
      </w:r>
      <w:r w:rsidR="002C52A3">
        <w:t>there</w:t>
      </w:r>
      <w:r w:rsidR="00194F00">
        <w:t xml:space="preserve"> </w:t>
      </w:r>
      <w:r w:rsidR="002C52A3">
        <w:t>were</w:t>
      </w:r>
      <w:r w:rsidR="00194F00">
        <w:t xml:space="preserve"> </w:t>
      </w:r>
      <w:r w:rsidR="00F1399F">
        <w:t>2</w:t>
      </w:r>
      <w:r w:rsidR="002C52A3">
        <w:t>7</w:t>
      </w:r>
      <w:r w:rsidR="00194F00">
        <w:t xml:space="preserve"> </w:t>
      </w:r>
      <w:r w:rsidR="002C52A3">
        <w:t>supplie</w:t>
      </w:r>
      <w:r w:rsidR="00F1399F">
        <w:t>rs.</w:t>
      </w:r>
      <w:r w:rsidR="00194F00">
        <w:t xml:space="preserve"> </w:t>
      </w:r>
      <w:r w:rsidR="00F1399F">
        <w:t>By</w:t>
      </w:r>
      <w:r w:rsidR="00194F00">
        <w:t xml:space="preserve"> </w:t>
      </w:r>
      <w:r w:rsidR="00F1399F">
        <w:t>2018,</w:t>
      </w:r>
      <w:r w:rsidR="00194F00">
        <w:t xml:space="preserve"> </w:t>
      </w:r>
      <w:r w:rsidR="00F1399F">
        <w:t>there</w:t>
      </w:r>
      <w:r w:rsidR="00194F00">
        <w:t xml:space="preserve"> </w:t>
      </w:r>
      <w:r w:rsidR="00F1399F">
        <w:t>were</w:t>
      </w:r>
      <w:r w:rsidR="00194F00">
        <w:t xml:space="preserve"> </w:t>
      </w:r>
      <w:r w:rsidR="00F1399F">
        <w:t>70</w:t>
      </w:r>
      <w:r w:rsidR="00194F00">
        <w:t xml:space="preserve"> </w:t>
      </w:r>
      <w:r w:rsidR="00F1399F">
        <w:t>suppliers,</w:t>
      </w:r>
      <w:r w:rsidR="00194F00">
        <w:t xml:space="preserve"> </w:t>
      </w:r>
      <w:r w:rsidR="00F1399F">
        <w:t>so</w:t>
      </w:r>
      <w:r w:rsidR="00194F00">
        <w:t xml:space="preserve"> </w:t>
      </w:r>
      <w:r w:rsidR="00F1399F">
        <w:t>a</w:t>
      </w:r>
      <w:r w:rsidR="00194F00">
        <w:t xml:space="preserve"> </w:t>
      </w:r>
      <w:r w:rsidR="00F1399F">
        <w:t>rapid</w:t>
      </w:r>
      <w:r w:rsidR="00194F00">
        <w:t xml:space="preserve"> </w:t>
      </w:r>
      <w:r w:rsidR="00F1399F">
        <w:t>increase</w:t>
      </w:r>
      <w:r w:rsidR="00194F00">
        <w:t xml:space="preserve"> </w:t>
      </w:r>
      <w:r w:rsidR="00F1399F">
        <w:t>in</w:t>
      </w:r>
      <w:r w:rsidR="00194F00">
        <w:t xml:space="preserve"> </w:t>
      </w:r>
      <w:r w:rsidR="00F1399F">
        <w:t>the</w:t>
      </w:r>
      <w:r w:rsidR="00194F00">
        <w:t xml:space="preserve"> </w:t>
      </w:r>
      <w:r w:rsidR="00F1399F">
        <w:t>number</w:t>
      </w:r>
      <w:r w:rsidR="00194F00">
        <w:t xml:space="preserve"> </w:t>
      </w:r>
      <w:r w:rsidR="00F1399F">
        <w:t>of</w:t>
      </w:r>
      <w:r w:rsidR="00194F00">
        <w:t xml:space="preserve"> </w:t>
      </w:r>
      <w:r w:rsidR="00F1399F">
        <w:t>companies</w:t>
      </w:r>
      <w:r w:rsidR="00194F00">
        <w:t xml:space="preserve"> </w:t>
      </w:r>
      <w:r w:rsidR="00F1399F">
        <w:t>and</w:t>
      </w:r>
      <w:r w:rsidR="00194F00">
        <w:t xml:space="preserve"> </w:t>
      </w:r>
      <w:r w:rsidR="00F1399F">
        <w:t>an</w:t>
      </w:r>
      <w:r w:rsidR="00194F00">
        <w:t xml:space="preserve"> </w:t>
      </w:r>
      <w:r w:rsidR="00F1399F">
        <w:t>assumption</w:t>
      </w:r>
      <w:r w:rsidR="00194F00">
        <w:t xml:space="preserve"> </w:t>
      </w:r>
      <w:r w:rsidR="00F1399F">
        <w:t>therefore</w:t>
      </w:r>
      <w:r w:rsidR="00194F00">
        <w:t xml:space="preserve"> </w:t>
      </w:r>
      <w:r w:rsidR="00F1399F">
        <w:t>of</w:t>
      </w:r>
      <w:r w:rsidR="00194F00">
        <w:t xml:space="preserve"> </w:t>
      </w:r>
      <w:r w:rsidR="00F1399F">
        <w:t>an</w:t>
      </w:r>
      <w:r w:rsidR="00194F00">
        <w:t xml:space="preserve"> </w:t>
      </w:r>
      <w:r w:rsidR="00F1399F">
        <w:t>increase</w:t>
      </w:r>
      <w:r w:rsidR="00194F00">
        <w:t xml:space="preserve"> </w:t>
      </w:r>
      <w:r w:rsidR="00F1399F">
        <w:t>in</w:t>
      </w:r>
      <w:r w:rsidR="00194F00">
        <w:t xml:space="preserve"> </w:t>
      </w:r>
      <w:r w:rsidR="00F1399F">
        <w:t>the</w:t>
      </w:r>
      <w:r w:rsidR="00194F00">
        <w:t xml:space="preserve"> </w:t>
      </w:r>
      <w:r w:rsidR="00F1399F">
        <w:t>amount</w:t>
      </w:r>
      <w:r w:rsidR="00194F00">
        <w:t xml:space="preserve"> </w:t>
      </w:r>
      <w:r w:rsidR="00F1399F">
        <w:t>of</w:t>
      </w:r>
      <w:r w:rsidR="00194F00">
        <w:t xml:space="preserve"> </w:t>
      </w:r>
      <w:r w:rsidR="00F1399F">
        <w:t>failure.</w:t>
      </w:r>
      <w:r w:rsidR="00194F00">
        <w:t xml:space="preserve"> </w:t>
      </w:r>
      <w:r w:rsidR="00F1399F">
        <w:t>I</w:t>
      </w:r>
      <w:r w:rsidR="002C52A3">
        <w:t>f</w:t>
      </w:r>
      <w:r w:rsidR="00194F00">
        <w:t xml:space="preserve"> </w:t>
      </w:r>
      <w:r w:rsidR="002C52A3">
        <w:t>one</w:t>
      </w:r>
      <w:r w:rsidR="00194F00">
        <w:t xml:space="preserve"> </w:t>
      </w:r>
      <w:r w:rsidR="002C52A3">
        <w:t>company</w:t>
      </w:r>
      <w:r w:rsidR="00194F00">
        <w:t xml:space="preserve"> </w:t>
      </w:r>
      <w:r w:rsidR="002C52A3">
        <w:t>had</w:t>
      </w:r>
      <w:r w:rsidR="00194F00">
        <w:t xml:space="preserve"> </w:t>
      </w:r>
      <w:r w:rsidR="002C52A3">
        <w:t>cost</w:t>
      </w:r>
      <w:r w:rsidR="00194F00">
        <w:t xml:space="preserve"> </w:t>
      </w:r>
      <w:r w:rsidR="002C52A3">
        <w:t>you</w:t>
      </w:r>
      <w:r w:rsidR="00194F00">
        <w:t xml:space="preserve"> </w:t>
      </w:r>
      <w:r w:rsidR="00B5529F">
        <w:t>£</w:t>
      </w:r>
      <w:r w:rsidR="002C52A3">
        <w:t>223</w:t>
      </w:r>
      <w:r w:rsidR="00194F00">
        <w:t xml:space="preserve"> </w:t>
      </w:r>
      <w:r w:rsidR="002C52A3">
        <w:t>million,</w:t>
      </w:r>
      <w:r w:rsidR="00194F00">
        <w:t xml:space="preserve"> </w:t>
      </w:r>
      <w:r w:rsidR="00F1399F">
        <w:t>when</w:t>
      </w:r>
      <w:r w:rsidR="00194F00">
        <w:t xml:space="preserve"> </w:t>
      </w:r>
      <w:r w:rsidR="00F1399F">
        <w:t>you</w:t>
      </w:r>
      <w:r w:rsidR="00194F00">
        <w:t xml:space="preserve"> </w:t>
      </w:r>
      <w:r w:rsidR="002C52A3">
        <w:t>extrapolate</w:t>
      </w:r>
      <w:r w:rsidR="00194F00">
        <w:t xml:space="preserve"> </w:t>
      </w:r>
      <w:r w:rsidR="00F1399F">
        <w:t>that</w:t>
      </w:r>
      <w:r w:rsidR="00194F00">
        <w:t xml:space="preserve"> </w:t>
      </w:r>
      <w:r w:rsidR="00F1399F">
        <w:t>to</w:t>
      </w:r>
      <w:r w:rsidR="00194F00">
        <w:t xml:space="preserve"> </w:t>
      </w:r>
      <w:r w:rsidR="00F1399F">
        <w:t>the</w:t>
      </w:r>
      <w:r w:rsidR="00194F00">
        <w:t xml:space="preserve"> </w:t>
      </w:r>
      <w:r w:rsidR="00F1399F">
        <w:t>increased</w:t>
      </w:r>
      <w:r w:rsidR="00194F00">
        <w:t xml:space="preserve"> </w:t>
      </w:r>
      <w:r w:rsidR="00F1399F">
        <w:t>number</w:t>
      </w:r>
      <w:r w:rsidR="00194F00">
        <w:t xml:space="preserve"> </w:t>
      </w:r>
      <w:r w:rsidR="00F1399F">
        <w:t>of</w:t>
      </w:r>
      <w:r w:rsidR="00194F00">
        <w:t xml:space="preserve"> </w:t>
      </w:r>
      <w:r w:rsidR="00F1399F">
        <w:t>companies</w:t>
      </w:r>
      <w:r w:rsidR="00194F00">
        <w:t xml:space="preserve"> </w:t>
      </w:r>
      <w:r w:rsidR="00F1399F">
        <w:t>and</w:t>
      </w:r>
      <w:r w:rsidR="00194F00">
        <w:t xml:space="preserve"> </w:t>
      </w:r>
      <w:r w:rsidR="00F1399F">
        <w:t>therefore</w:t>
      </w:r>
      <w:r w:rsidR="00194F00">
        <w:t xml:space="preserve"> </w:t>
      </w:r>
      <w:r w:rsidR="00F1399F">
        <w:t>the</w:t>
      </w:r>
      <w:r w:rsidR="00194F00">
        <w:t xml:space="preserve"> </w:t>
      </w:r>
      <w:r w:rsidR="00F1399F">
        <w:t>increased</w:t>
      </w:r>
      <w:r w:rsidR="00194F00">
        <w:t xml:space="preserve"> </w:t>
      </w:r>
      <w:r w:rsidR="00F1399F">
        <w:t>risk</w:t>
      </w:r>
      <w:r w:rsidR="00194F00">
        <w:t xml:space="preserve"> </w:t>
      </w:r>
      <w:r w:rsidR="00F1399F">
        <w:t>of</w:t>
      </w:r>
      <w:r w:rsidR="00194F00">
        <w:t xml:space="preserve"> </w:t>
      </w:r>
      <w:r w:rsidR="00F1399F">
        <w:t>failure,</w:t>
      </w:r>
      <w:r w:rsidR="00194F00">
        <w:t xml:space="preserve"> </w:t>
      </w:r>
      <w:r w:rsidR="00F1399F">
        <w:t>which</w:t>
      </w:r>
      <w:r w:rsidR="00194F00">
        <w:t xml:space="preserve"> </w:t>
      </w:r>
      <w:r w:rsidR="00F1399F">
        <w:t>you</w:t>
      </w:r>
      <w:r w:rsidR="00194F00">
        <w:t xml:space="preserve"> </w:t>
      </w:r>
      <w:r w:rsidR="00F1399F">
        <w:t>accepted</w:t>
      </w:r>
      <w:r w:rsidR="00194F00">
        <w:t xml:space="preserve"> </w:t>
      </w:r>
      <w:r w:rsidR="00F1399F">
        <w:t>was</w:t>
      </w:r>
      <w:r w:rsidR="00194F00">
        <w:t xml:space="preserve"> </w:t>
      </w:r>
      <w:r w:rsidR="00F1399F">
        <w:t>okay,</w:t>
      </w:r>
      <w:r w:rsidR="00194F00">
        <w:t xml:space="preserve"> </w:t>
      </w:r>
      <w:r w:rsidR="00F1399F">
        <w:t>surely</w:t>
      </w:r>
      <w:r w:rsidR="00194F00">
        <w:t xml:space="preserve"> </w:t>
      </w:r>
      <w:r w:rsidR="00F1399F">
        <w:t>that</w:t>
      </w:r>
      <w:r w:rsidR="00194F00">
        <w:t xml:space="preserve"> </w:t>
      </w:r>
      <w:r w:rsidR="00F1399F">
        <w:t>cost</w:t>
      </w:r>
      <w:r w:rsidR="00194F00">
        <w:t xml:space="preserve"> </w:t>
      </w:r>
      <w:r w:rsidR="00F1399F">
        <w:t>should</w:t>
      </w:r>
      <w:r w:rsidR="00194F00">
        <w:t xml:space="preserve"> </w:t>
      </w:r>
      <w:r w:rsidR="00F1399F">
        <w:t>have</w:t>
      </w:r>
      <w:r w:rsidR="00194F00">
        <w:t xml:space="preserve"> </w:t>
      </w:r>
      <w:r w:rsidR="00F1399F">
        <w:t>worried</w:t>
      </w:r>
      <w:r w:rsidR="00194F00">
        <w:t xml:space="preserve"> </w:t>
      </w:r>
      <w:r w:rsidR="00F1399F">
        <w:t>you.</w:t>
      </w:r>
      <w:r w:rsidR="00194F00">
        <w:t xml:space="preserve"> </w:t>
      </w:r>
    </w:p>
    <w:p w:rsidR="00BB5CCF" w:rsidP="00B5529F">
      <w:pPr>
        <w:pStyle w:val="Answer"/>
      </w:pPr>
      <w:sdt>
        <w:sdtPr>
          <w:alias w:val="Witness"/>
          <w:id w:val="-697693380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F1399F">
        <w:t>I</w:t>
      </w:r>
      <w:r w:rsidR="00194F00">
        <w:t xml:space="preserve"> </w:t>
      </w:r>
      <w:r w:rsidR="00F1399F">
        <w:t>do</w:t>
      </w:r>
      <w:r w:rsidR="00194F00">
        <w:t xml:space="preserve"> </w:t>
      </w:r>
      <w:r w:rsidR="00F1399F">
        <w:t>not</w:t>
      </w:r>
      <w:r w:rsidR="00194F00">
        <w:t xml:space="preserve"> </w:t>
      </w:r>
      <w:r w:rsidR="00F1399F">
        <w:t>recall</w:t>
      </w:r>
      <w:r w:rsidR="00194F00">
        <w:t xml:space="preserve"> </w:t>
      </w:r>
      <w:r w:rsidR="00F1399F">
        <w:t>the</w:t>
      </w:r>
      <w:r w:rsidR="00194F00">
        <w:t xml:space="preserve"> </w:t>
      </w:r>
      <w:r w:rsidR="00F1399F">
        <w:t>£223</w:t>
      </w:r>
      <w:r w:rsidR="00194F00">
        <w:t xml:space="preserve"> </w:t>
      </w:r>
      <w:r w:rsidR="00F1399F">
        <w:t>million.</w:t>
      </w:r>
      <w:r w:rsidR="00194F00">
        <w:t xml:space="preserve"> </w:t>
      </w:r>
      <w:r w:rsidR="00F1399F">
        <w:t>I</w:t>
      </w:r>
      <w:r w:rsidR="00194F00">
        <w:t xml:space="preserve"> </w:t>
      </w:r>
      <w:r w:rsidR="00F1399F">
        <w:t>am</w:t>
      </w:r>
      <w:r w:rsidR="00194F00">
        <w:t xml:space="preserve"> </w:t>
      </w:r>
      <w:r w:rsidR="00F1399F">
        <w:t>sure</w:t>
      </w:r>
      <w:r w:rsidR="00194F00">
        <w:t xml:space="preserve"> </w:t>
      </w:r>
      <w:r w:rsidR="00F1399F">
        <w:t>that</w:t>
      </w:r>
      <w:r w:rsidR="00194F00">
        <w:t xml:space="preserve"> </w:t>
      </w:r>
      <w:r w:rsidR="00F1399F">
        <w:t>you</w:t>
      </w:r>
      <w:r w:rsidR="00194F00">
        <w:t xml:space="preserve"> </w:t>
      </w:r>
      <w:r w:rsidR="00F1399F">
        <w:t>are</w:t>
      </w:r>
      <w:r w:rsidR="00194F00">
        <w:t xml:space="preserve"> </w:t>
      </w:r>
      <w:r w:rsidR="00F1399F">
        <w:t>correct.</w:t>
      </w:r>
      <w:r w:rsidR="00194F00">
        <w:t xml:space="preserve"> </w:t>
      </w:r>
      <w:r w:rsidR="00F1399F">
        <w:t>It</w:t>
      </w:r>
      <w:r w:rsidR="00194F00">
        <w:t xml:space="preserve"> </w:t>
      </w:r>
      <w:r w:rsidR="00F1399F">
        <w:t>was</w:t>
      </w:r>
      <w:r w:rsidR="00194F00">
        <w:t xml:space="preserve"> </w:t>
      </w:r>
      <w:r w:rsidR="00F1399F">
        <w:t>some</w:t>
      </w:r>
      <w:r w:rsidR="00194F00">
        <w:t xml:space="preserve"> </w:t>
      </w:r>
      <w:r w:rsidR="00F1399F">
        <w:t>time</w:t>
      </w:r>
      <w:r w:rsidR="00194F00">
        <w:t xml:space="preserve"> </w:t>
      </w:r>
      <w:r w:rsidR="00F1399F">
        <w:t>ago,</w:t>
      </w:r>
      <w:r w:rsidR="00194F00">
        <w:t xml:space="preserve"> </w:t>
      </w:r>
      <w:r w:rsidR="00F1399F">
        <w:t>but</w:t>
      </w:r>
      <w:r w:rsidR="00194F00">
        <w:t xml:space="preserve"> </w:t>
      </w:r>
      <w:r w:rsidR="00F1399F">
        <w:t>I</w:t>
      </w:r>
      <w:r w:rsidR="00194F00">
        <w:t xml:space="preserve"> </w:t>
      </w:r>
      <w:r w:rsidR="00F1399F">
        <w:t>do</w:t>
      </w:r>
      <w:r w:rsidR="00194F00">
        <w:t xml:space="preserve"> </w:t>
      </w:r>
      <w:r w:rsidR="00F1399F">
        <w:t>not</w:t>
      </w:r>
      <w:r w:rsidR="00194F00">
        <w:t xml:space="preserve"> </w:t>
      </w:r>
      <w:r w:rsidR="00F1399F">
        <w:t>recall</w:t>
      </w:r>
      <w:r w:rsidR="00194F00">
        <w:t xml:space="preserve"> </w:t>
      </w:r>
      <w:r w:rsidR="00F1399F">
        <w:t>it.</w:t>
      </w:r>
      <w:r w:rsidR="00194F00">
        <w:t xml:space="preserve"> </w:t>
      </w:r>
      <w:r w:rsidR="00F1399F">
        <w:t>I</w:t>
      </w:r>
      <w:r w:rsidR="00194F00">
        <w:t xml:space="preserve"> </w:t>
      </w:r>
      <w:r w:rsidR="00F1399F">
        <w:t>am</w:t>
      </w:r>
      <w:r w:rsidR="00194F00">
        <w:t xml:space="preserve"> </w:t>
      </w:r>
      <w:r w:rsidR="00F1399F">
        <w:t>reasonably</w:t>
      </w:r>
      <w:r w:rsidR="00194F00">
        <w:t xml:space="preserve"> </w:t>
      </w:r>
      <w:r w:rsidR="00F1399F">
        <w:t>clear—this</w:t>
      </w:r>
      <w:r w:rsidR="00194F00">
        <w:t xml:space="preserve"> </w:t>
      </w:r>
      <w:r w:rsidR="00F1399F">
        <w:t>was</w:t>
      </w:r>
      <w:r w:rsidR="00194F00">
        <w:t xml:space="preserve"> </w:t>
      </w:r>
      <w:r w:rsidR="00F1399F">
        <w:t>two</w:t>
      </w:r>
      <w:r w:rsidR="00194F00">
        <w:t xml:space="preserve"> </w:t>
      </w:r>
      <w:r w:rsidR="00F1399F">
        <w:t>years</w:t>
      </w:r>
      <w:r w:rsidR="00194F00">
        <w:t xml:space="preserve"> </w:t>
      </w:r>
      <w:r w:rsidR="00F1399F">
        <w:t>later—that,</w:t>
      </w:r>
      <w:r w:rsidR="00194F00">
        <w:t xml:space="preserve"> </w:t>
      </w:r>
      <w:r w:rsidR="00F1399F">
        <w:t>o</w:t>
      </w:r>
      <w:r>
        <w:t>ver</w:t>
      </w:r>
      <w:r w:rsidR="00194F00">
        <w:t xml:space="preserve"> </w:t>
      </w:r>
      <w:r>
        <w:t>a</w:t>
      </w:r>
      <w:r w:rsidR="00194F00">
        <w:t xml:space="preserve"> </w:t>
      </w:r>
      <w:r>
        <w:t>period</w:t>
      </w:r>
      <w:r w:rsidR="00194F00">
        <w:t xml:space="preserve"> </w:t>
      </w:r>
      <w:r>
        <w:t>of</w:t>
      </w:r>
      <w:r w:rsidR="00194F00">
        <w:t xml:space="preserve"> </w:t>
      </w:r>
      <w:r>
        <w:t>significant</w:t>
      </w:r>
      <w:r w:rsidR="00194F00">
        <w:t xml:space="preserve"> </w:t>
      </w:r>
      <w:r>
        <w:t>failure</w:t>
      </w:r>
      <w:r w:rsidR="00194F00">
        <w:t xml:space="preserve"> </w:t>
      </w:r>
      <w:r>
        <w:t>in</w:t>
      </w:r>
      <w:r w:rsidR="00194F00">
        <w:t xml:space="preserve"> </w:t>
      </w:r>
      <w:r>
        <w:t>2018</w:t>
      </w:r>
      <w:r w:rsidR="00F1399F">
        <w:t>,</w:t>
      </w:r>
      <w:r w:rsidR="00194F00">
        <w:t xml:space="preserve"> </w:t>
      </w:r>
      <w:r>
        <w:t>the</w:t>
      </w:r>
      <w:r w:rsidR="00194F00">
        <w:t xml:space="preserve"> </w:t>
      </w:r>
      <w:r>
        <w:t>mutualised</w:t>
      </w:r>
      <w:r w:rsidR="00194F00">
        <w:t xml:space="preserve"> </w:t>
      </w:r>
      <w:r>
        <w:t>cost</w:t>
      </w:r>
      <w:r w:rsidR="00194F00">
        <w:t xml:space="preserve"> </w:t>
      </w:r>
      <w:r w:rsidR="00F1399F">
        <w:t>was</w:t>
      </w:r>
      <w:r w:rsidR="00194F00">
        <w:t xml:space="preserve"> </w:t>
      </w:r>
      <w:r w:rsidR="00F1399F">
        <w:t>extremely</w:t>
      </w:r>
      <w:r w:rsidR="00194F00">
        <w:t xml:space="preserve"> </w:t>
      </w:r>
      <w:r w:rsidR="00F1399F">
        <w:t>small</w:t>
      </w:r>
      <w:r w:rsidR="00194F00">
        <w:t xml:space="preserve"> </w:t>
      </w:r>
      <w:r w:rsidR="00F1399F">
        <w:t>compared</w:t>
      </w:r>
      <w:r w:rsidR="00194F00">
        <w:t xml:space="preserve"> </w:t>
      </w:r>
      <w:r w:rsidR="00F1399F">
        <w:t>with</w:t>
      </w:r>
      <w:r w:rsidR="00194F00">
        <w:t xml:space="preserve"> </w:t>
      </w:r>
      <w:r w:rsidR="00F1399F">
        <w:t>the</w:t>
      </w:r>
      <w:r w:rsidR="00194F00">
        <w:t xml:space="preserve"> </w:t>
      </w:r>
      <w:r w:rsidR="00F1399F">
        <w:t>bill.</w:t>
      </w:r>
    </w:p>
    <w:p w:rsidR="00BB5CCF" w:rsidP="00B5529F">
      <w:pPr>
        <w:pStyle w:val="Question"/>
      </w:pPr>
      <w:sdt>
        <w:sdtPr>
          <w:alias w:val="Member"/>
          <w:tag w:val="&lt;Member mnisId='4621' dodsId='77854'&gt;"/>
          <w:id w:val="446738811"/>
          <w:placeholder>
            <w:docPart w:val="DefaultPlaceholder_-1854013440"/>
          </w:placeholder>
          <w:richText/>
        </w:sdtPr>
        <w:sdtContent>
          <w:r w:rsidRPr="00BB5CCF">
            <w:rPr>
              <w:b/>
            </w:rPr>
            <w:t>Chair:</w:t>
          </w:r>
        </w:sdtContent>
      </w:sdt>
      <w:r w:rsidR="00194F00">
        <w:t xml:space="preserve"> </w:t>
      </w:r>
      <w:r>
        <w:t>The</w:t>
      </w:r>
      <w:r w:rsidR="00194F00">
        <w:t xml:space="preserve"> </w:t>
      </w:r>
      <w:r>
        <w:t>thing</w:t>
      </w:r>
      <w:r w:rsidR="00194F00">
        <w:t xml:space="preserve"> </w:t>
      </w:r>
      <w:r>
        <w:t>that</w:t>
      </w:r>
      <w:r w:rsidR="00194F00">
        <w:t xml:space="preserve"> </w:t>
      </w:r>
      <w:r>
        <w:t>troubles</w:t>
      </w:r>
      <w:r w:rsidR="00194F00">
        <w:t xml:space="preserve"> </w:t>
      </w:r>
      <w:r>
        <w:t>me</w:t>
      </w:r>
      <w:r w:rsidR="00194F00">
        <w:t xml:space="preserve"> </w:t>
      </w:r>
      <w:r>
        <w:t>is</w:t>
      </w:r>
      <w:r w:rsidR="00194F00">
        <w:t xml:space="preserve"> </w:t>
      </w:r>
      <w:r>
        <w:t>the</w:t>
      </w:r>
      <w:r w:rsidR="00194F00">
        <w:t xml:space="preserve"> </w:t>
      </w:r>
      <w:r>
        <w:t>amount</w:t>
      </w:r>
      <w:r w:rsidR="00194F00">
        <w:t xml:space="preserve"> </w:t>
      </w:r>
      <w:r>
        <w:t>of</w:t>
      </w:r>
      <w:r w:rsidR="00194F00">
        <w:t xml:space="preserve"> </w:t>
      </w:r>
      <w:r>
        <w:t>delay</w:t>
      </w:r>
      <w:r w:rsidR="00F1399F">
        <w:t>,</w:t>
      </w:r>
      <w:r w:rsidR="00194F00">
        <w:t xml:space="preserve"> </w:t>
      </w:r>
      <w:r w:rsidR="00F1399F">
        <w:t>which</w:t>
      </w:r>
      <w:r w:rsidR="00194F00">
        <w:t xml:space="preserve"> </w:t>
      </w:r>
      <w:r w:rsidR="00F1399F">
        <w:t>Mr</w:t>
      </w:r>
      <w:r w:rsidR="00194F00">
        <w:t xml:space="preserve"> </w:t>
      </w:r>
      <w:r w:rsidR="00F1399F">
        <w:t>Howell</w:t>
      </w:r>
      <w:r w:rsidR="00194F00">
        <w:t xml:space="preserve"> </w:t>
      </w:r>
      <w:r w:rsidR="00070B88">
        <w:t>has</w:t>
      </w:r>
      <w:r w:rsidR="00194F00">
        <w:t xml:space="preserve"> </w:t>
      </w:r>
      <w:r w:rsidR="00070B88">
        <w:t>been</w:t>
      </w:r>
      <w:r w:rsidR="00194F00">
        <w:t xml:space="preserve"> </w:t>
      </w:r>
      <w:r w:rsidR="00070B88">
        <w:t>asking</w:t>
      </w:r>
      <w:r w:rsidR="00194F00">
        <w:t xml:space="preserve"> </w:t>
      </w:r>
      <w:r w:rsidR="00070B88">
        <w:t>about.</w:t>
      </w:r>
      <w:r w:rsidR="00194F00">
        <w:t xml:space="preserve"> </w:t>
      </w:r>
      <w:r w:rsidR="00070B88">
        <w:t>I</w:t>
      </w:r>
      <w:r w:rsidR="00194F00">
        <w:t xml:space="preserve"> </w:t>
      </w:r>
      <w:r w:rsidR="00070B88">
        <w:t>understand</w:t>
      </w:r>
      <w:r w:rsidR="00194F00">
        <w:t xml:space="preserve"> </w:t>
      </w:r>
      <w:r w:rsidR="00070B88">
        <w:t>that</w:t>
      </w:r>
      <w:r w:rsidR="00194F00">
        <w:t xml:space="preserve"> </w:t>
      </w:r>
      <w:r w:rsidR="00070B88">
        <w:t>you</w:t>
      </w:r>
      <w:r w:rsidR="00194F00">
        <w:t xml:space="preserve"> </w:t>
      </w:r>
      <w:r w:rsidR="00070B88">
        <w:t>had</w:t>
      </w:r>
      <w:r w:rsidR="00194F00">
        <w:t xml:space="preserve"> </w:t>
      </w:r>
      <w:r w:rsidR="00070B88">
        <w:t>other</w:t>
      </w:r>
      <w:r w:rsidR="00194F00">
        <w:t xml:space="preserve"> </w:t>
      </w:r>
      <w:r w:rsidR="00070B88">
        <w:t>priorities,</w:t>
      </w:r>
      <w:r w:rsidR="00194F00">
        <w:t xml:space="preserve"> </w:t>
      </w:r>
      <w:r w:rsidR="00070B88">
        <w:t>like</w:t>
      </w:r>
      <w:r w:rsidR="00194F00">
        <w:t xml:space="preserve"> </w:t>
      </w:r>
      <w:r w:rsidR="00070B88">
        <w:t>the</w:t>
      </w:r>
      <w:r w:rsidR="00194F00">
        <w:t xml:space="preserve"> </w:t>
      </w:r>
      <w:r w:rsidR="00070B88">
        <w:t>price</w:t>
      </w:r>
      <w:r w:rsidR="00194F00">
        <w:t xml:space="preserve"> </w:t>
      </w:r>
      <w:r w:rsidR="00070B88">
        <w:t>cap.</w:t>
      </w:r>
      <w:r w:rsidR="00194F00">
        <w:t xml:space="preserve"> </w:t>
      </w:r>
      <w:r w:rsidR="00070B88">
        <w:t>In</w:t>
      </w:r>
      <w:r w:rsidR="00194F00">
        <w:t xml:space="preserve"> </w:t>
      </w:r>
      <w:r w:rsidR="00070B88">
        <w:t>my</w:t>
      </w:r>
      <w:r w:rsidR="00194F00">
        <w:t xml:space="preserve"> </w:t>
      </w:r>
      <w:r w:rsidR="00070B88">
        <w:t>view,</w:t>
      </w:r>
      <w:r w:rsidR="00194F00">
        <w:t xml:space="preserve"> </w:t>
      </w:r>
      <w:r w:rsidR="00070B88">
        <w:t>you</w:t>
      </w:r>
      <w:r w:rsidR="00194F00">
        <w:t xml:space="preserve"> </w:t>
      </w:r>
      <w:r w:rsidR="00070B88">
        <w:t>should</w:t>
      </w:r>
      <w:r w:rsidR="00194F00">
        <w:t xml:space="preserve"> </w:t>
      </w:r>
      <w:r w:rsidR="00070B88">
        <w:t>have</w:t>
      </w:r>
      <w:r w:rsidR="00194F00">
        <w:t xml:space="preserve"> </w:t>
      </w:r>
      <w:r w:rsidR="00070B88">
        <w:t>been</w:t>
      </w:r>
      <w:r w:rsidR="00194F00">
        <w:t xml:space="preserve"> </w:t>
      </w:r>
      <w:r w:rsidR="00070B88">
        <w:t>worried</w:t>
      </w:r>
      <w:r w:rsidR="00194F00">
        <w:t xml:space="preserve"> </w:t>
      </w:r>
      <w:r w:rsidR="00070B88">
        <w:t>about</w:t>
      </w:r>
      <w:r w:rsidR="00194F00">
        <w:t xml:space="preserve"> </w:t>
      </w:r>
      <w:r w:rsidR="00070B88">
        <w:t>supervising</w:t>
      </w:r>
      <w:r w:rsidR="00194F00">
        <w:t xml:space="preserve"> </w:t>
      </w:r>
      <w:r w:rsidR="00070B88">
        <w:t>the</w:t>
      </w:r>
      <w:r w:rsidR="00194F00">
        <w:t xml:space="preserve"> </w:t>
      </w:r>
      <w:r w:rsidR="00070B88">
        <w:t>companies</w:t>
      </w:r>
      <w:r w:rsidR="00194F00">
        <w:t xml:space="preserve"> </w:t>
      </w:r>
      <w:r w:rsidR="00070B88">
        <w:t>you</w:t>
      </w:r>
      <w:r w:rsidR="00194F00">
        <w:t xml:space="preserve"> </w:t>
      </w:r>
      <w:r w:rsidR="00070B88">
        <w:t>are</w:t>
      </w:r>
      <w:r w:rsidR="00194F00">
        <w:t xml:space="preserve"> </w:t>
      </w:r>
      <w:r w:rsidR="00070B88">
        <w:t>supposed</w:t>
      </w:r>
      <w:r w:rsidR="00194F00">
        <w:t xml:space="preserve"> </w:t>
      </w:r>
      <w:r w:rsidR="00070B88">
        <w:t>to</w:t>
      </w:r>
      <w:r w:rsidR="00194F00">
        <w:t xml:space="preserve"> </w:t>
      </w:r>
      <w:r w:rsidR="00070B88">
        <w:t>supervise.</w:t>
      </w:r>
      <w:r w:rsidR="00194F00">
        <w:t xml:space="preserve"> </w:t>
      </w:r>
      <w:r w:rsidR="00070B88">
        <w:t>There</w:t>
      </w:r>
      <w:r w:rsidR="00194F00">
        <w:t xml:space="preserve"> </w:t>
      </w:r>
      <w:r w:rsidR="00070B88">
        <w:t>is</w:t>
      </w:r>
      <w:r w:rsidR="00194F00">
        <w:t xml:space="preserve"> </w:t>
      </w:r>
      <w:r w:rsidR="00070B88">
        <w:t>constant</w:t>
      </w:r>
      <w:r w:rsidR="00194F00">
        <w:t xml:space="preserve"> </w:t>
      </w:r>
      <w:r w:rsidR="00070B88">
        <w:t>delay.</w:t>
      </w:r>
      <w:r w:rsidR="00194F00">
        <w:t xml:space="preserve"> </w:t>
      </w:r>
      <w:r w:rsidR="00070B88">
        <w:t>From</w:t>
      </w:r>
      <w:r w:rsidR="00194F00">
        <w:t xml:space="preserve"> </w:t>
      </w:r>
      <w:r w:rsidR="00070B88">
        <w:t>what</w:t>
      </w:r>
      <w:r w:rsidR="00194F00">
        <w:t xml:space="preserve"> </w:t>
      </w:r>
      <w:r w:rsidR="00070B88">
        <w:t>you</w:t>
      </w:r>
      <w:r w:rsidR="00194F00">
        <w:t xml:space="preserve"> </w:t>
      </w:r>
      <w:r w:rsidR="00070B88">
        <w:t>are</w:t>
      </w:r>
      <w:r w:rsidR="00194F00">
        <w:t xml:space="preserve"> </w:t>
      </w:r>
      <w:r w:rsidR="00070B88">
        <w:t>telling</w:t>
      </w:r>
      <w:r w:rsidR="00194F00">
        <w:t xml:space="preserve"> </w:t>
      </w:r>
      <w:r w:rsidR="00070B88">
        <w:t>me,</w:t>
      </w:r>
      <w:r w:rsidR="00194F00">
        <w:t xml:space="preserve"> </w:t>
      </w:r>
      <w:r w:rsidR="00070B88">
        <w:t>I</w:t>
      </w:r>
      <w:r w:rsidR="00194F00">
        <w:t xml:space="preserve"> </w:t>
      </w:r>
      <w:r w:rsidR="00070B88">
        <w:t>can</w:t>
      </w:r>
      <w:r w:rsidR="00194F00">
        <w:t xml:space="preserve"> </w:t>
      </w:r>
      <w:r w:rsidR="00070B88">
        <w:t>only</w:t>
      </w:r>
      <w:r w:rsidR="00194F00">
        <w:t xml:space="preserve"> </w:t>
      </w:r>
      <w:r w:rsidR="00070B88">
        <w:t>conclude</w:t>
      </w:r>
      <w:r w:rsidR="00194F00">
        <w:t xml:space="preserve"> </w:t>
      </w:r>
      <w:r w:rsidR="00070B88">
        <w:t>that</w:t>
      </w:r>
      <w:r w:rsidR="00194F00">
        <w:t xml:space="preserve"> </w:t>
      </w:r>
      <w:r w:rsidR="00070B88">
        <w:t>that</w:t>
      </w:r>
      <w:r w:rsidR="00194F00">
        <w:t xml:space="preserve"> </w:t>
      </w:r>
      <w:r w:rsidR="00070B88">
        <w:t>is</w:t>
      </w:r>
      <w:r w:rsidR="00194F00">
        <w:t xml:space="preserve"> </w:t>
      </w:r>
      <w:r w:rsidR="00070B88">
        <w:t>because</w:t>
      </w:r>
      <w:r w:rsidR="00194F00">
        <w:t xml:space="preserve"> </w:t>
      </w:r>
      <w:r w:rsidR="00070B88">
        <w:t>you</w:t>
      </w:r>
      <w:r w:rsidR="00194F00">
        <w:t xml:space="preserve"> </w:t>
      </w:r>
      <w:r w:rsidR="00070B88">
        <w:t>genuinely</w:t>
      </w:r>
      <w:r w:rsidR="00194F00">
        <w:t xml:space="preserve"> </w:t>
      </w:r>
      <w:r w:rsidR="00070B88">
        <w:t>were</w:t>
      </w:r>
      <w:r w:rsidR="00194F00">
        <w:t xml:space="preserve"> </w:t>
      </w:r>
      <w:r w:rsidR="00070B88">
        <w:t>not</w:t>
      </w:r>
      <w:r w:rsidR="00194F00">
        <w:t xml:space="preserve"> </w:t>
      </w:r>
      <w:r w:rsidR="00070B88">
        <w:t>worried</w:t>
      </w:r>
      <w:r w:rsidR="00194F00">
        <w:t xml:space="preserve"> </w:t>
      </w:r>
      <w:r w:rsidR="00070B88">
        <w:t>about</w:t>
      </w:r>
      <w:r w:rsidR="00194F00">
        <w:t xml:space="preserve"> </w:t>
      </w:r>
      <w:r w:rsidR="00070B88">
        <w:t>it.</w:t>
      </w:r>
    </w:p>
    <w:p w:rsidR="008F416F" w:rsidP="00B5529F">
      <w:pPr>
        <w:pStyle w:val="Answer"/>
      </w:pPr>
      <w:sdt>
        <w:sdtPr>
          <w:alias w:val="Witness"/>
          <w:id w:val="-1352253988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070B88">
        <w:t>I</w:t>
      </w:r>
      <w:r w:rsidR="00194F00">
        <w:t xml:space="preserve"> </w:t>
      </w:r>
      <w:r w:rsidR="00070B88">
        <w:t>do</w:t>
      </w:r>
      <w:r w:rsidR="00194F00">
        <w:t xml:space="preserve"> </w:t>
      </w:r>
      <w:r w:rsidR="00070B88">
        <w:t>not</w:t>
      </w:r>
      <w:r w:rsidR="00194F00">
        <w:t xml:space="preserve"> </w:t>
      </w:r>
      <w:r w:rsidR="00070B88">
        <w:t>think</w:t>
      </w:r>
      <w:r w:rsidR="00194F00">
        <w:t xml:space="preserve"> </w:t>
      </w:r>
      <w:r w:rsidR="00070B88">
        <w:t>we</w:t>
      </w:r>
      <w:r w:rsidR="00194F00">
        <w:t xml:space="preserve"> </w:t>
      </w:r>
      <w:r w:rsidR="00070B88">
        <w:t>were</w:t>
      </w:r>
      <w:r w:rsidR="00194F00">
        <w:t xml:space="preserve"> </w:t>
      </w:r>
      <w:r w:rsidR="00070B88">
        <w:t>not</w:t>
      </w:r>
      <w:r w:rsidR="00194F00">
        <w:t xml:space="preserve"> </w:t>
      </w:r>
      <w:r w:rsidR="00070B88">
        <w:t>worried</w:t>
      </w:r>
      <w:r w:rsidR="00194F00">
        <w:t xml:space="preserve"> </w:t>
      </w:r>
      <w:r w:rsidR="00070B88">
        <w:t>about</w:t>
      </w:r>
      <w:r w:rsidR="00194F00">
        <w:t xml:space="preserve"> </w:t>
      </w:r>
      <w:r w:rsidR="00070B88">
        <w:t>it.</w:t>
      </w:r>
      <w:r w:rsidR="00194F00">
        <w:t xml:space="preserve"> </w:t>
      </w:r>
    </w:p>
    <w:p w:rsidR="008F416F" w:rsidP="00B5529F">
      <w:pPr>
        <w:pStyle w:val="Question"/>
      </w:pPr>
      <w:sdt>
        <w:sdtPr>
          <w:alias w:val="Member"/>
          <w:tag w:val="&lt;Member mnisId='4621' dodsId='77854'&gt;"/>
          <w:id w:val="545954557"/>
          <w:placeholder>
            <w:docPart w:val="DefaultPlaceholder_-1854013440"/>
          </w:placeholder>
          <w:richText/>
        </w:sdtPr>
        <w:sdtContent>
          <w:r w:rsidRPr="008F416F">
            <w:rPr>
              <w:b/>
            </w:rPr>
            <w:t>Chair:</w:t>
          </w:r>
        </w:sdtContent>
      </w:sdt>
      <w:r w:rsidR="00194F00">
        <w:t xml:space="preserve"> </w:t>
      </w:r>
      <w:r>
        <w:t>Why</w:t>
      </w:r>
      <w:r w:rsidR="00194F00">
        <w:t xml:space="preserve"> </w:t>
      </w:r>
      <w:r>
        <w:t>did</w:t>
      </w:r>
      <w:r w:rsidR="00194F00">
        <w:t xml:space="preserve"> </w:t>
      </w:r>
      <w:r>
        <w:t>you</w:t>
      </w:r>
      <w:r w:rsidR="00194F00">
        <w:t xml:space="preserve"> </w:t>
      </w:r>
      <w:r>
        <w:t>not</w:t>
      </w:r>
      <w:r w:rsidR="00194F00">
        <w:t xml:space="preserve"> </w:t>
      </w:r>
      <w:r>
        <w:t>prioritise</w:t>
      </w:r>
      <w:r w:rsidR="00194F00">
        <w:t xml:space="preserve"> </w:t>
      </w:r>
      <w:r>
        <w:t>it</w:t>
      </w:r>
      <w:r w:rsidR="00070B88">
        <w:t>?</w:t>
      </w:r>
    </w:p>
    <w:p w:rsidR="008F416F" w:rsidP="00B5529F">
      <w:pPr>
        <w:pStyle w:val="Answer"/>
      </w:pPr>
      <w:sdt>
        <w:sdtPr>
          <w:alias w:val="Witness"/>
          <w:id w:val="-1638408469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096B6C">
        <w:t>W</w:t>
      </w:r>
      <w:r w:rsidR="00070B88">
        <w:t>e</w:t>
      </w:r>
      <w:r w:rsidR="00194F00">
        <w:t xml:space="preserve"> </w:t>
      </w:r>
      <w:r w:rsidR="00070B88">
        <w:t>did</w:t>
      </w:r>
      <w:r w:rsidR="00194F00">
        <w:t xml:space="preserve"> </w:t>
      </w:r>
      <w:r w:rsidR="00070B88">
        <w:t>not</w:t>
      </w:r>
      <w:r w:rsidR="00194F00">
        <w:t xml:space="preserve"> </w:t>
      </w:r>
      <w:r w:rsidR="00070B88">
        <w:t>prioritise</w:t>
      </w:r>
      <w:r w:rsidR="00194F00">
        <w:t xml:space="preserve"> </w:t>
      </w:r>
      <w:r w:rsidR="00070B88">
        <w:t>it</w:t>
      </w:r>
      <w:r w:rsidR="00194F00">
        <w:t xml:space="preserve"> </w:t>
      </w:r>
      <w:r w:rsidR="00070B88">
        <w:t>to</w:t>
      </w:r>
      <w:r w:rsidR="00194F00">
        <w:t xml:space="preserve"> </w:t>
      </w:r>
      <w:r w:rsidR="00070B88">
        <w:t>the</w:t>
      </w:r>
      <w:r w:rsidR="00194F00">
        <w:t xml:space="preserve"> </w:t>
      </w:r>
      <w:r w:rsidR="00070B88">
        <w:t>extent</w:t>
      </w:r>
      <w:r w:rsidR="00194F00">
        <w:t xml:space="preserve"> </w:t>
      </w:r>
      <w:r w:rsidR="00070B88">
        <w:t>we</w:t>
      </w:r>
      <w:r w:rsidR="00194F00">
        <w:t xml:space="preserve"> </w:t>
      </w:r>
      <w:r w:rsidR="00070B88">
        <w:t>should</w:t>
      </w:r>
      <w:r w:rsidR="00194F00">
        <w:t xml:space="preserve"> </w:t>
      </w:r>
      <w:r w:rsidR="00070B88">
        <w:t>have</w:t>
      </w:r>
      <w:r w:rsidR="00194F00">
        <w:t xml:space="preserve"> </w:t>
      </w:r>
      <w:r w:rsidR="00070B88">
        <w:t>and</w:t>
      </w:r>
      <w:r w:rsidR="00194F00">
        <w:t xml:space="preserve"> </w:t>
      </w:r>
      <w:r w:rsidR="00070B88">
        <w:t>I</w:t>
      </w:r>
      <w:r w:rsidR="00194F00">
        <w:t xml:space="preserve"> </w:t>
      </w:r>
      <w:r w:rsidR="00070B88">
        <w:t>regret</w:t>
      </w:r>
      <w:r w:rsidR="00194F00">
        <w:t xml:space="preserve"> </w:t>
      </w:r>
      <w:r w:rsidR="00070B88">
        <w:t>that.</w:t>
      </w:r>
      <w:r w:rsidR="00194F00">
        <w:t xml:space="preserve"> </w:t>
      </w:r>
      <w:r w:rsidR="00070B88">
        <w:t>I</w:t>
      </w:r>
      <w:r w:rsidR="00194F00">
        <w:t xml:space="preserve"> </w:t>
      </w:r>
      <w:r w:rsidR="00070B88">
        <w:t>accept</w:t>
      </w:r>
      <w:r w:rsidR="00194F00">
        <w:t xml:space="preserve"> </w:t>
      </w:r>
      <w:r w:rsidR="00070B88">
        <w:t>that</w:t>
      </w:r>
      <w:r w:rsidR="00194F00">
        <w:t xml:space="preserve"> </w:t>
      </w:r>
      <w:r w:rsidR="00070B88">
        <w:t>that</w:t>
      </w:r>
      <w:r w:rsidR="00194F00">
        <w:t xml:space="preserve"> </w:t>
      </w:r>
      <w:r>
        <w:t>was</w:t>
      </w:r>
      <w:r w:rsidR="00194F00">
        <w:t xml:space="preserve"> </w:t>
      </w:r>
      <w:r>
        <w:t>a</w:t>
      </w:r>
      <w:r w:rsidR="00194F00">
        <w:t xml:space="preserve"> </w:t>
      </w:r>
      <w:r>
        <w:t>mistake</w:t>
      </w:r>
      <w:r w:rsidR="00194F00">
        <w:t xml:space="preserve"> </w:t>
      </w:r>
      <w:r w:rsidR="00070B88">
        <w:t>on</w:t>
      </w:r>
      <w:r w:rsidR="00194F00">
        <w:t xml:space="preserve"> </w:t>
      </w:r>
      <w:r w:rsidR="00070B88">
        <w:t>Ofgem’s</w:t>
      </w:r>
      <w:r w:rsidR="00194F00">
        <w:t xml:space="preserve"> </w:t>
      </w:r>
      <w:r w:rsidR="00070B88">
        <w:t>part.</w:t>
      </w:r>
    </w:p>
    <w:p w:rsidR="008F416F" w:rsidP="00B5529F">
      <w:pPr>
        <w:pStyle w:val="Question"/>
      </w:pPr>
      <w:sdt>
        <w:sdtPr>
          <w:alias w:val="Member"/>
          <w:tag w:val="&lt;Member mnisId='4621' dodsId='77854'&gt;"/>
          <w:id w:val="1510101861"/>
          <w:placeholder>
            <w:docPart w:val="DefaultPlaceholder_-1854013440"/>
          </w:placeholder>
          <w:richText/>
        </w:sdtPr>
        <w:sdtContent>
          <w:r w:rsidRPr="008F416F">
            <w:rPr>
              <w:b/>
            </w:rPr>
            <w:t>Chair:</w:t>
          </w:r>
        </w:sdtContent>
      </w:sdt>
      <w:r w:rsidR="00194F00">
        <w:t xml:space="preserve"> </w:t>
      </w:r>
      <w:r>
        <w:t>Whose</w:t>
      </w:r>
      <w:r w:rsidR="00194F00">
        <w:t xml:space="preserve"> </w:t>
      </w:r>
      <w:r>
        <w:t>decision</w:t>
      </w:r>
      <w:r w:rsidR="00194F00">
        <w:t xml:space="preserve"> </w:t>
      </w:r>
      <w:r>
        <w:t>was</w:t>
      </w:r>
      <w:r w:rsidR="00194F00">
        <w:t xml:space="preserve"> </w:t>
      </w:r>
      <w:r>
        <w:t>that?</w:t>
      </w:r>
      <w:r w:rsidR="00194F00">
        <w:t xml:space="preserve"> </w:t>
      </w:r>
      <w:r w:rsidR="00070B88">
        <w:t>You</w:t>
      </w:r>
      <w:r w:rsidR="00194F00">
        <w:t xml:space="preserve"> </w:t>
      </w:r>
      <w:r w:rsidR="00070B88">
        <w:t>have</w:t>
      </w:r>
      <w:r w:rsidR="00194F00">
        <w:t xml:space="preserve"> </w:t>
      </w:r>
      <w:r w:rsidR="00070B88">
        <w:t>to</w:t>
      </w:r>
      <w:r w:rsidR="00194F00">
        <w:t xml:space="preserve"> </w:t>
      </w:r>
      <w:r w:rsidR="00070B88">
        <w:t>go</w:t>
      </w:r>
      <w:r w:rsidR="00194F00">
        <w:t xml:space="preserve"> </w:t>
      </w:r>
      <w:r w:rsidR="00070B88">
        <w:t>to</w:t>
      </w:r>
      <w:r w:rsidR="00194F00">
        <w:t xml:space="preserve"> </w:t>
      </w:r>
      <w:r w:rsidR="00070B88">
        <w:t>your</w:t>
      </w:r>
      <w:r w:rsidR="00194F00">
        <w:t xml:space="preserve"> </w:t>
      </w:r>
      <w:r w:rsidR="00070B88">
        <w:t>board</w:t>
      </w:r>
      <w:r w:rsidR="00194F00">
        <w:t xml:space="preserve"> </w:t>
      </w:r>
      <w:r w:rsidR="00070B88">
        <w:t>and</w:t>
      </w:r>
      <w:r w:rsidR="00194F00">
        <w:t xml:space="preserve"> </w:t>
      </w:r>
      <w:r w:rsidR="00070B88">
        <w:t>make</w:t>
      </w:r>
      <w:r w:rsidR="00194F00">
        <w:t xml:space="preserve"> </w:t>
      </w:r>
      <w:r w:rsidR="00070B88">
        <w:t>recommendations</w:t>
      </w:r>
      <w:r w:rsidR="00194F00">
        <w:t xml:space="preserve"> </w:t>
      </w:r>
      <w:r w:rsidR="00070B88">
        <w:t>about</w:t>
      </w:r>
      <w:r w:rsidR="00194F00">
        <w:t xml:space="preserve"> </w:t>
      </w:r>
      <w:r w:rsidR="00070B88">
        <w:t>how</w:t>
      </w:r>
      <w:r w:rsidR="00194F00">
        <w:t xml:space="preserve"> </w:t>
      </w:r>
      <w:r w:rsidR="00070B88">
        <w:t>you</w:t>
      </w:r>
      <w:r w:rsidR="00194F00">
        <w:t xml:space="preserve"> </w:t>
      </w:r>
      <w:r w:rsidR="00070B88">
        <w:t>prioritise</w:t>
      </w:r>
      <w:r w:rsidR="00194F00">
        <w:t xml:space="preserve"> </w:t>
      </w:r>
      <w:r w:rsidR="00070B88">
        <w:t>the</w:t>
      </w:r>
      <w:r w:rsidR="00194F00">
        <w:t xml:space="preserve"> </w:t>
      </w:r>
      <w:r w:rsidR="00070B88">
        <w:t>use</w:t>
      </w:r>
      <w:r w:rsidR="00194F00">
        <w:t xml:space="preserve"> </w:t>
      </w:r>
      <w:r w:rsidR="00070B88">
        <w:t>of</w:t>
      </w:r>
      <w:r w:rsidR="00194F00">
        <w:t xml:space="preserve"> </w:t>
      </w:r>
      <w:r w:rsidR="00070B88">
        <w:t>your</w:t>
      </w:r>
      <w:r w:rsidR="00194F00">
        <w:t xml:space="preserve"> </w:t>
      </w:r>
      <w:r w:rsidR="00070B88">
        <w:t>resources.</w:t>
      </w:r>
      <w:r w:rsidR="00194F00">
        <w:t xml:space="preserve"> </w:t>
      </w:r>
      <w:r w:rsidR="00070B88">
        <w:t>You</w:t>
      </w:r>
      <w:r w:rsidR="00194F00">
        <w:t xml:space="preserve"> </w:t>
      </w:r>
      <w:r w:rsidR="00070B88">
        <w:t>would</w:t>
      </w:r>
      <w:r w:rsidR="00194F00">
        <w:t xml:space="preserve"> </w:t>
      </w:r>
      <w:r w:rsidR="00070B88">
        <w:t>have</w:t>
      </w:r>
      <w:r w:rsidR="00194F00">
        <w:t xml:space="preserve"> </w:t>
      </w:r>
      <w:r w:rsidR="00070B88">
        <w:t>had</w:t>
      </w:r>
      <w:r w:rsidR="00194F00">
        <w:t xml:space="preserve"> </w:t>
      </w:r>
      <w:r w:rsidR="00070B88">
        <w:t>to</w:t>
      </w:r>
      <w:r w:rsidR="00194F00">
        <w:t xml:space="preserve"> </w:t>
      </w:r>
      <w:r w:rsidR="00070B88">
        <w:t>make</w:t>
      </w:r>
      <w:r w:rsidR="00194F00">
        <w:t xml:space="preserve"> </w:t>
      </w:r>
      <w:r w:rsidR="00070B88">
        <w:t>a</w:t>
      </w:r>
      <w:r w:rsidR="00194F00">
        <w:t xml:space="preserve"> </w:t>
      </w:r>
      <w:r w:rsidR="00070B88">
        <w:t>recommendation</w:t>
      </w:r>
      <w:r w:rsidR="00194F00">
        <w:t xml:space="preserve"> </w:t>
      </w:r>
      <w:r w:rsidR="00070B88">
        <w:t>to</w:t>
      </w:r>
      <w:r w:rsidR="00194F00">
        <w:t xml:space="preserve"> </w:t>
      </w:r>
      <w:r w:rsidR="00070B88">
        <w:t>the</w:t>
      </w:r>
      <w:r w:rsidR="00194F00">
        <w:t xml:space="preserve"> </w:t>
      </w:r>
      <w:r w:rsidR="00070B88">
        <w:t>board.</w:t>
      </w:r>
      <w:r w:rsidR="00194F00">
        <w:t xml:space="preserve"> </w:t>
      </w:r>
      <w:r w:rsidR="00070B88">
        <w:t>Was</w:t>
      </w:r>
      <w:r w:rsidR="00194F00">
        <w:t xml:space="preserve"> </w:t>
      </w:r>
      <w:r w:rsidR="00070B88">
        <w:t>it</w:t>
      </w:r>
      <w:r w:rsidR="00194F00">
        <w:t xml:space="preserve"> </w:t>
      </w:r>
      <w:r w:rsidR="00070B88">
        <w:t>your</w:t>
      </w:r>
      <w:r w:rsidR="00194F00">
        <w:t xml:space="preserve"> </w:t>
      </w:r>
      <w:r w:rsidR="00070B88">
        <w:t>decision</w:t>
      </w:r>
      <w:r w:rsidR="00194F00">
        <w:t xml:space="preserve"> </w:t>
      </w:r>
      <w:r w:rsidR="00070B88">
        <w:t>or</w:t>
      </w:r>
      <w:r w:rsidR="00194F00">
        <w:t xml:space="preserve"> </w:t>
      </w:r>
      <w:r w:rsidR="00070B88">
        <w:t>did</w:t>
      </w:r>
      <w:r w:rsidR="00194F00">
        <w:t xml:space="preserve"> </w:t>
      </w:r>
      <w:r w:rsidR="00070B88">
        <w:t>the</w:t>
      </w:r>
      <w:r w:rsidR="00194F00">
        <w:t xml:space="preserve"> </w:t>
      </w:r>
      <w:r w:rsidR="00070B88">
        <w:t>board</w:t>
      </w:r>
      <w:r w:rsidR="00194F00">
        <w:t xml:space="preserve"> </w:t>
      </w:r>
      <w:r w:rsidR="00070B88">
        <w:t>tell</w:t>
      </w:r>
      <w:r w:rsidR="00194F00">
        <w:t xml:space="preserve"> </w:t>
      </w:r>
      <w:r w:rsidR="00070B88">
        <w:t>you,</w:t>
      </w:r>
      <w:r w:rsidR="00194F00">
        <w:t xml:space="preserve"> </w:t>
      </w:r>
      <w:r w:rsidR="00070B88">
        <w:t>“No,</w:t>
      </w:r>
      <w:r w:rsidR="00194F00">
        <w:t xml:space="preserve"> </w:t>
      </w:r>
      <w:r w:rsidR="00070B88">
        <w:t>we</w:t>
      </w:r>
      <w:r w:rsidR="00194F00">
        <w:t xml:space="preserve"> </w:t>
      </w:r>
      <w:r w:rsidR="00070B88">
        <w:t>do</w:t>
      </w:r>
      <w:r w:rsidR="00194F00">
        <w:t xml:space="preserve"> </w:t>
      </w:r>
      <w:r w:rsidR="00070B88">
        <w:t>not</w:t>
      </w:r>
      <w:r w:rsidR="00194F00">
        <w:t xml:space="preserve"> </w:t>
      </w:r>
      <w:r w:rsidR="00070B88">
        <w:t>want</w:t>
      </w:r>
      <w:r w:rsidR="00194F00">
        <w:t xml:space="preserve"> </w:t>
      </w:r>
      <w:r w:rsidR="00070B88">
        <w:t>you,</w:t>
      </w:r>
      <w:r w:rsidR="00194F00">
        <w:t xml:space="preserve"> </w:t>
      </w:r>
      <w:r w:rsidR="00070B88">
        <w:t>Mr</w:t>
      </w:r>
      <w:r w:rsidR="00194F00">
        <w:t xml:space="preserve"> </w:t>
      </w:r>
      <w:r w:rsidR="00070B88">
        <w:t>Nolan,</w:t>
      </w:r>
      <w:r w:rsidR="00194F00">
        <w:t xml:space="preserve"> </w:t>
      </w:r>
      <w:r w:rsidR="00070B88">
        <w:t>to</w:t>
      </w:r>
      <w:r w:rsidR="00194F00">
        <w:t xml:space="preserve"> </w:t>
      </w:r>
      <w:r w:rsidR="00070B88">
        <w:t>prioritise</w:t>
      </w:r>
      <w:r w:rsidR="00194F00">
        <w:t xml:space="preserve"> </w:t>
      </w:r>
      <w:r w:rsidR="00070B88">
        <w:t>supervising</w:t>
      </w:r>
      <w:r w:rsidR="00194F00">
        <w:t xml:space="preserve"> </w:t>
      </w:r>
      <w:r w:rsidR="00070B88">
        <w:t>the</w:t>
      </w:r>
      <w:r w:rsidR="00194F00">
        <w:t xml:space="preserve"> </w:t>
      </w:r>
      <w:r w:rsidR="00070B88">
        <w:t>companies</w:t>
      </w:r>
      <w:r w:rsidR="00694AC8">
        <w:t>;</w:t>
      </w:r>
      <w:r w:rsidR="00194F00">
        <w:t xml:space="preserve"> </w:t>
      </w:r>
      <w:r w:rsidR="00694AC8">
        <w:t>we</w:t>
      </w:r>
      <w:r w:rsidR="00194F00">
        <w:t xml:space="preserve"> </w:t>
      </w:r>
      <w:r w:rsidR="00070B88">
        <w:t>want</w:t>
      </w:r>
      <w:r w:rsidR="00194F00">
        <w:t xml:space="preserve"> </w:t>
      </w:r>
      <w:r w:rsidR="00070B88">
        <w:t>you</w:t>
      </w:r>
      <w:r w:rsidR="00194F00">
        <w:t xml:space="preserve"> </w:t>
      </w:r>
      <w:r w:rsidR="00070B88">
        <w:t>to</w:t>
      </w:r>
      <w:r w:rsidR="00194F00">
        <w:t xml:space="preserve"> </w:t>
      </w:r>
      <w:r w:rsidR="00070B88">
        <w:t>prioritise</w:t>
      </w:r>
      <w:r w:rsidR="00194F00">
        <w:t xml:space="preserve"> </w:t>
      </w:r>
      <w:r w:rsidR="00070B88">
        <w:t>other</w:t>
      </w:r>
      <w:r w:rsidR="00194F00">
        <w:t xml:space="preserve"> </w:t>
      </w:r>
      <w:r w:rsidR="00070B88">
        <w:t>things”?</w:t>
      </w:r>
    </w:p>
    <w:p w:rsidR="006202EE" w:rsidP="00B5529F">
      <w:pPr>
        <w:pStyle w:val="Answer"/>
      </w:pPr>
      <w:sdt>
        <w:sdtPr>
          <w:alias w:val="Witness"/>
          <w:id w:val="1134289623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As</w:t>
      </w:r>
      <w:r w:rsidR="00194F00">
        <w:t xml:space="preserve"> </w:t>
      </w:r>
      <w:r>
        <w:t>far</w:t>
      </w:r>
      <w:r w:rsidR="00194F00">
        <w:t xml:space="preserve"> </w:t>
      </w:r>
      <w:r>
        <w:t>as</w:t>
      </w:r>
      <w:r w:rsidR="00194F00">
        <w:t xml:space="preserve"> </w:t>
      </w:r>
      <w:r>
        <w:t>I</w:t>
      </w:r>
      <w:r w:rsidR="00194F00">
        <w:t xml:space="preserve"> </w:t>
      </w:r>
      <w:r>
        <w:t>recall</w:t>
      </w:r>
      <w:r w:rsidR="00070B88">
        <w:t>,</w:t>
      </w:r>
      <w:r w:rsidR="00194F00">
        <w:t xml:space="preserve"> </w:t>
      </w:r>
      <w:r w:rsidR="00070B88">
        <w:t>certainly</w:t>
      </w:r>
      <w:r w:rsidR="00194F00">
        <w:t xml:space="preserve"> </w:t>
      </w:r>
      <w:r w:rsidR="00070B88">
        <w:t>with</w:t>
      </w:r>
      <w:r w:rsidR="00194F00">
        <w:t xml:space="preserve"> </w:t>
      </w:r>
      <w:r w:rsidR="00070B88">
        <w:t>regard</w:t>
      </w:r>
      <w:r w:rsidR="00194F00">
        <w:t xml:space="preserve"> </w:t>
      </w:r>
      <w:r w:rsidR="00070B88">
        <w:t>to</w:t>
      </w:r>
      <w:r w:rsidR="00194F00">
        <w:t xml:space="preserve"> </w:t>
      </w:r>
      <w:r w:rsidR="00070B88">
        <w:t>the</w:t>
      </w:r>
      <w:r w:rsidR="00194F00">
        <w:t xml:space="preserve"> </w:t>
      </w:r>
      <w:r w:rsidR="00070B88">
        <w:t>price</w:t>
      </w:r>
      <w:r w:rsidR="00194F00">
        <w:t xml:space="preserve"> </w:t>
      </w:r>
      <w:r w:rsidR="00070B88">
        <w:t>cap</w:t>
      </w:r>
      <w:r w:rsidR="00194F00">
        <w:t xml:space="preserve"> </w:t>
      </w:r>
      <w:r w:rsidR="00070B88">
        <w:t>and</w:t>
      </w:r>
      <w:r w:rsidR="00194F00">
        <w:t xml:space="preserve"> </w:t>
      </w:r>
      <w:r w:rsidR="00070B88">
        <w:t>the</w:t>
      </w:r>
      <w:r w:rsidR="00194F00">
        <w:t xml:space="preserve"> </w:t>
      </w:r>
      <w:r>
        <w:t>supplier</w:t>
      </w:r>
      <w:r w:rsidR="00194F00">
        <w:t xml:space="preserve"> </w:t>
      </w:r>
      <w:r>
        <w:t>licensing</w:t>
      </w:r>
      <w:r w:rsidR="00194F00">
        <w:t xml:space="preserve"> </w:t>
      </w:r>
      <w:r>
        <w:t>review,</w:t>
      </w:r>
      <w:r w:rsidR="00194F00">
        <w:t xml:space="preserve"> </w:t>
      </w:r>
      <w:r>
        <w:t>that</w:t>
      </w:r>
      <w:r w:rsidR="00194F00">
        <w:t xml:space="preserve"> </w:t>
      </w:r>
      <w:r>
        <w:t>was</w:t>
      </w:r>
      <w:r w:rsidR="00194F00">
        <w:t xml:space="preserve"> </w:t>
      </w:r>
      <w:r>
        <w:t>my</w:t>
      </w:r>
      <w:r w:rsidR="00194F00">
        <w:t xml:space="preserve"> </w:t>
      </w:r>
      <w:r>
        <w:t>recommendation</w:t>
      </w:r>
      <w:r w:rsidR="00194F00">
        <w:t xml:space="preserve"> </w:t>
      </w:r>
      <w:r>
        <w:t>to</w:t>
      </w:r>
      <w:r w:rsidR="00194F00">
        <w:t xml:space="preserve"> </w:t>
      </w:r>
      <w:r>
        <w:t>the</w:t>
      </w:r>
      <w:r w:rsidR="00194F00">
        <w:t xml:space="preserve"> </w:t>
      </w:r>
      <w:r w:rsidR="00070B88">
        <w:t>board,</w:t>
      </w:r>
      <w:r w:rsidR="00194F00">
        <w:t xml:space="preserve"> </w:t>
      </w:r>
      <w:r w:rsidR="00070B88">
        <w:t>yes.</w:t>
      </w:r>
    </w:p>
    <w:p w:rsidR="008F416F" w:rsidP="00B5529F">
      <w:pPr>
        <w:pStyle w:val="Question"/>
      </w:pPr>
      <w:sdt>
        <w:sdtPr>
          <w:alias w:val="Member"/>
          <w:tag w:val="&lt;Member mnisId='4621' dodsId='77854'&gt;"/>
          <w:id w:val="1403021741"/>
          <w:placeholder>
            <w:docPart w:val="DefaultPlaceholder_-1854013440"/>
          </w:placeholder>
          <w:richText/>
        </w:sdtPr>
        <w:sdtContent>
          <w:r w:rsidRPr="006202EE" w:rsidR="006202EE">
            <w:rPr>
              <w:b/>
            </w:rPr>
            <w:t>Chair:</w:t>
          </w:r>
        </w:sdtContent>
      </w:sdt>
      <w:r w:rsidR="00194F00">
        <w:t xml:space="preserve"> </w:t>
      </w:r>
      <w:r w:rsidR="00096B6C">
        <w:t>I</w:t>
      </w:r>
      <w:r w:rsidR="00070B88">
        <w:t>t</w:t>
      </w:r>
      <w:r w:rsidR="00194F00">
        <w:t xml:space="preserve"> </w:t>
      </w:r>
      <w:r w:rsidR="00070B88">
        <w:t>was</w:t>
      </w:r>
      <w:r w:rsidR="00194F00">
        <w:t xml:space="preserve"> </w:t>
      </w:r>
      <w:r w:rsidR="00070B88">
        <w:t>your</w:t>
      </w:r>
      <w:r w:rsidR="00194F00">
        <w:t xml:space="preserve"> </w:t>
      </w:r>
      <w:r w:rsidR="00070B88">
        <w:t>fault.</w:t>
      </w:r>
    </w:p>
    <w:p w:rsidR="006202EE" w:rsidP="00B5529F">
      <w:pPr>
        <w:pStyle w:val="Answer"/>
      </w:pPr>
      <w:sdt>
        <w:sdtPr>
          <w:alias w:val="Witness"/>
          <w:id w:val="1482804227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070B88">
        <w:t>The</w:t>
      </w:r>
      <w:r w:rsidR="00194F00">
        <w:t xml:space="preserve"> </w:t>
      </w:r>
      <w:r w:rsidR="00070B88">
        <w:t>board</w:t>
      </w:r>
      <w:r w:rsidR="00194F00">
        <w:t xml:space="preserve"> </w:t>
      </w:r>
      <w:r w:rsidR="00070B88">
        <w:t>made</w:t>
      </w:r>
      <w:r w:rsidR="00194F00">
        <w:t xml:space="preserve"> </w:t>
      </w:r>
      <w:r w:rsidR="00070B88">
        <w:t>a</w:t>
      </w:r>
      <w:r w:rsidR="00194F00">
        <w:t xml:space="preserve"> </w:t>
      </w:r>
      <w:r w:rsidR="00070B88">
        <w:t>decision.</w:t>
      </w:r>
    </w:p>
    <w:p w:rsidR="00AC552E" w:rsidP="00B5529F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621' dodsId='77854'&gt;"/>
          <w:id w:val="-866598140"/>
          <w:placeholder>
            <w:docPart w:val="DefaultPlaceholder_-1854013440"/>
          </w:placeholder>
          <w:richText/>
        </w:sdtPr>
        <w:sdtContent>
          <w:r w:rsidRPr="006202EE" w:rsidR="006202EE">
            <w:rPr>
              <w:b/>
            </w:rPr>
            <w:t>Chair:</w:t>
          </w:r>
        </w:sdtContent>
      </w:sdt>
      <w:r w:rsidR="00194F00">
        <w:t xml:space="preserve"> </w:t>
      </w:r>
      <w:r>
        <w:t>On</w:t>
      </w:r>
      <w:r w:rsidR="00194F00">
        <w:t xml:space="preserve"> </w:t>
      </w:r>
      <w:r>
        <w:t>your</w:t>
      </w:r>
      <w:r w:rsidR="00194F00">
        <w:t xml:space="preserve"> </w:t>
      </w:r>
      <w:r>
        <w:t>recommendation.</w:t>
      </w:r>
    </w:p>
    <w:p w:rsidR="00AC552E" w:rsidRPr="00AC552E" w:rsidP="00B5529F">
      <w:pPr>
        <w:pStyle w:val="Answer"/>
      </w:pPr>
      <w:sdt>
        <w:sdtPr>
          <w:alias w:val="Witness"/>
          <w:id w:val="-1289824442"/>
          <w:placeholder>
            <w:docPart w:val="77281276A13243CEABFC9331AFB1EA7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Yes,</w:t>
      </w:r>
      <w:r w:rsidR="00194F00">
        <w:t xml:space="preserve"> </w:t>
      </w:r>
      <w:r>
        <w:t>it</w:t>
      </w:r>
      <w:r w:rsidR="00194F00">
        <w:t xml:space="preserve"> </w:t>
      </w:r>
      <w:r w:rsidRPr="00AC552E">
        <w:t>did</w:t>
      </w:r>
      <w:r>
        <w:t>.</w:t>
      </w:r>
    </w:p>
    <w:p w:rsidR="006202EE" w:rsidP="00B5529F">
      <w:pPr>
        <w:pStyle w:val="Remark"/>
      </w:pPr>
      <w:sdt>
        <w:sdtPr>
          <w:alias w:val="Member"/>
          <w:tag w:val="&lt;Member mnisId='4621' dodsId='77854'&gt;"/>
          <w:id w:val="-1022708197"/>
          <w:placeholder>
            <w:docPart w:val="FC8C5B8A3EE34461B465C246DE03F707"/>
          </w:placeholder>
          <w:richText/>
        </w:sdtPr>
        <w:sdtContent>
          <w:r w:rsidRPr="006202EE" w:rsidR="00AC552E">
            <w:rPr>
              <w:b/>
            </w:rPr>
            <w:t>Chair:</w:t>
          </w:r>
        </w:sdtContent>
      </w:sdt>
      <w:r w:rsidR="00194F00">
        <w:t xml:space="preserve"> </w:t>
      </w:r>
      <w:r>
        <w:t>We</w:t>
      </w:r>
      <w:r w:rsidR="00194F00">
        <w:t xml:space="preserve"> </w:t>
      </w:r>
      <w:r>
        <w:t>are</w:t>
      </w:r>
      <w:r w:rsidR="00194F00">
        <w:t xml:space="preserve"> </w:t>
      </w:r>
      <w:r>
        <w:t>going</w:t>
      </w:r>
      <w:r w:rsidR="00194F00">
        <w:t xml:space="preserve"> </w:t>
      </w:r>
      <w:r>
        <w:t>round</w:t>
      </w:r>
      <w:r w:rsidR="00194F00">
        <w:t xml:space="preserve"> </w:t>
      </w:r>
      <w:r>
        <w:t>in</w:t>
      </w:r>
      <w:r w:rsidR="00194F00">
        <w:t xml:space="preserve"> </w:t>
      </w:r>
      <w:r>
        <w:t>circles.</w:t>
      </w:r>
    </w:p>
    <w:p w:rsidR="006202EE" w:rsidP="00B5529F">
      <w:pPr>
        <w:pStyle w:val="Question"/>
      </w:pPr>
      <w:sdt>
        <w:sdtPr>
          <w:alias w:val="Member"/>
          <w:tag w:val="&lt;Member mnisId='4866' dodsId=''&gt;"/>
          <w:id w:val="-1131097501"/>
          <w:placeholder>
            <w:docPart w:val="DefaultPlaceholder_-1854013440"/>
          </w:placeholder>
          <w:richText/>
        </w:sdtPr>
        <w:sdtContent>
          <w:r w:rsidRPr="006202EE">
            <w:rPr>
              <w:b/>
            </w:rPr>
            <w:t>Alexander</w:t>
          </w:r>
          <w:r w:rsidR="00194F00">
            <w:rPr>
              <w:b/>
            </w:rPr>
            <w:t xml:space="preserve"> </w:t>
          </w:r>
          <w:r w:rsidRPr="006202EE">
            <w:rPr>
              <w:b/>
            </w:rPr>
            <w:t>Stafford:</w:t>
          </w:r>
        </w:sdtContent>
      </w:sdt>
      <w:r w:rsidR="00194F00">
        <w:t xml:space="preserve"> </w:t>
      </w:r>
      <w:r w:rsidR="00AC552E">
        <w:t>I</w:t>
      </w:r>
      <w:r w:rsidR="00194F00">
        <w:t xml:space="preserve"> </w:t>
      </w:r>
      <w:r w:rsidR="00AC552E">
        <w:t>wanted</w:t>
      </w:r>
      <w:r w:rsidR="00194F00">
        <w:t xml:space="preserve"> </w:t>
      </w:r>
      <w:r w:rsidR="00AC552E">
        <w:t>to</w:t>
      </w:r>
      <w:r w:rsidR="00194F00">
        <w:t xml:space="preserve"> </w:t>
      </w:r>
      <w:r w:rsidR="00AC552E">
        <w:t>pick</w:t>
      </w:r>
      <w:r w:rsidR="00194F00">
        <w:t xml:space="preserve"> </w:t>
      </w:r>
      <w:r w:rsidR="00AC552E">
        <w:t>up</w:t>
      </w:r>
      <w:r w:rsidR="00194F00">
        <w:t xml:space="preserve"> </w:t>
      </w:r>
      <w:r w:rsidR="00AC552E">
        <w:t>on</w:t>
      </w:r>
      <w:r w:rsidR="00194F00">
        <w:t xml:space="preserve"> </w:t>
      </w:r>
      <w:r w:rsidR="00AC552E">
        <w:t>what</w:t>
      </w:r>
      <w:r w:rsidR="00194F00">
        <w:t xml:space="preserve"> </w:t>
      </w:r>
      <w:r w:rsidR="00AC552E">
        <w:t>I</w:t>
      </w:r>
      <w:r w:rsidR="00194F00">
        <w:t xml:space="preserve"> </w:t>
      </w:r>
      <w:r w:rsidR="00AC552E">
        <w:t>believe</w:t>
      </w:r>
      <w:r w:rsidR="00194F00">
        <w:t xml:space="preserve"> </w:t>
      </w:r>
      <w:r w:rsidR="00AC552E">
        <w:t>you</w:t>
      </w:r>
      <w:r w:rsidR="00194F00">
        <w:t xml:space="preserve"> </w:t>
      </w:r>
      <w:r w:rsidR="00AC552E">
        <w:t>said</w:t>
      </w:r>
      <w:r w:rsidR="00194F00">
        <w:t xml:space="preserve"> </w:t>
      </w:r>
      <w:r w:rsidR="00AC552E">
        <w:t>earlier</w:t>
      </w:r>
      <w:r w:rsidR="00194F00">
        <w:t xml:space="preserve"> </w:t>
      </w:r>
      <w:r w:rsidR="00AC552E">
        <w:t>on.</w:t>
      </w:r>
      <w:r w:rsidR="00194F00">
        <w:t xml:space="preserve"> </w:t>
      </w:r>
      <w:r w:rsidR="00AC552E">
        <w:t>You</w:t>
      </w:r>
      <w:r w:rsidR="00194F00">
        <w:t xml:space="preserve"> </w:t>
      </w:r>
      <w:r w:rsidR="00AC552E">
        <w:t>said</w:t>
      </w:r>
      <w:r w:rsidR="00194F00">
        <w:t xml:space="preserve"> </w:t>
      </w:r>
      <w:r w:rsidR="00AC552E">
        <w:t>that</w:t>
      </w:r>
      <w:r w:rsidR="00194F00">
        <w:t xml:space="preserve"> </w:t>
      </w:r>
      <w:r w:rsidR="00AC552E">
        <w:t>the</w:t>
      </w:r>
      <w:r w:rsidR="00194F00">
        <w:t xml:space="preserve"> </w:t>
      </w:r>
      <w:r w:rsidR="00AC552E">
        <w:t>r</w:t>
      </w:r>
      <w:r>
        <w:t>isks</w:t>
      </w:r>
      <w:r w:rsidR="00194F00">
        <w:t xml:space="preserve"> </w:t>
      </w:r>
      <w:r>
        <w:t>up</w:t>
      </w:r>
      <w:r w:rsidR="00194F00">
        <w:t xml:space="preserve"> </w:t>
      </w:r>
      <w:r>
        <w:t>until</w:t>
      </w:r>
      <w:r w:rsidR="00194F00">
        <w:t xml:space="preserve"> </w:t>
      </w:r>
      <w:r>
        <w:t>2018</w:t>
      </w:r>
      <w:r w:rsidR="00194F00">
        <w:t xml:space="preserve"> </w:t>
      </w:r>
      <w:r>
        <w:t>were</w:t>
      </w:r>
      <w:r w:rsidR="00194F00">
        <w:t xml:space="preserve"> </w:t>
      </w:r>
      <w:r>
        <w:t>manageable.</w:t>
      </w:r>
      <w:r w:rsidR="00194F00">
        <w:t xml:space="preserve"> </w:t>
      </w:r>
      <w:r w:rsidR="00AC552E">
        <w:t>I</w:t>
      </w:r>
      <w:r w:rsidR="00194F00">
        <w:t xml:space="preserve"> </w:t>
      </w:r>
      <w:r w:rsidR="00AC552E">
        <w:t>believe</w:t>
      </w:r>
      <w:r w:rsidR="00194F00">
        <w:t xml:space="preserve"> </w:t>
      </w:r>
      <w:r w:rsidR="00AC552E">
        <w:t>that</w:t>
      </w:r>
      <w:r w:rsidR="00194F00">
        <w:t xml:space="preserve"> </w:t>
      </w:r>
      <w:r w:rsidR="00AC552E">
        <w:t>you</w:t>
      </w:r>
      <w:r w:rsidR="00194F00">
        <w:t xml:space="preserve"> </w:t>
      </w:r>
      <w:r w:rsidR="00AC552E">
        <w:t>said</w:t>
      </w:r>
      <w:r w:rsidR="00194F00">
        <w:t xml:space="preserve"> </w:t>
      </w:r>
      <w:r w:rsidR="00AC552E">
        <w:t>that.</w:t>
      </w:r>
      <w:r w:rsidR="00194F00">
        <w:t xml:space="preserve"> </w:t>
      </w:r>
      <w:r w:rsidR="00AC552E">
        <w:t>We</w:t>
      </w:r>
      <w:r w:rsidR="00194F00">
        <w:t xml:space="preserve"> </w:t>
      </w:r>
      <w:r w:rsidR="00AC552E">
        <w:t>have</w:t>
      </w:r>
      <w:r w:rsidR="00194F00">
        <w:t xml:space="preserve"> </w:t>
      </w:r>
      <w:r w:rsidR="00AC552E">
        <w:t>had</w:t>
      </w:r>
      <w:r w:rsidR="00194F00">
        <w:t xml:space="preserve"> </w:t>
      </w:r>
      <w:r w:rsidR="00AC552E">
        <w:t>a</w:t>
      </w:r>
      <w:r w:rsidR="00194F00">
        <w:t xml:space="preserve"> </w:t>
      </w:r>
      <w:r w:rsidR="00AC552E">
        <w:t>few</w:t>
      </w:r>
      <w:r w:rsidR="00194F00">
        <w:t xml:space="preserve"> </w:t>
      </w:r>
      <w:r w:rsidR="00AC552E">
        <w:t>of</w:t>
      </w:r>
      <w:r w:rsidR="00194F00">
        <w:t xml:space="preserve"> </w:t>
      </w:r>
      <w:r w:rsidR="00AC552E">
        <w:t>these</w:t>
      </w:r>
      <w:r w:rsidR="00194F00">
        <w:t xml:space="preserve"> </w:t>
      </w:r>
      <w:r w:rsidR="00AC552E">
        <w:t>energy</w:t>
      </w:r>
      <w:r w:rsidR="00194F00">
        <w:t xml:space="preserve"> </w:t>
      </w:r>
      <w:r w:rsidR="00AC552E">
        <w:t>companies</w:t>
      </w:r>
      <w:r w:rsidR="00194F00">
        <w:t xml:space="preserve"> </w:t>
      </w:r>
      <w:r w:rsidR="00AC552E">
        <w:t>that</w:t>
      </w:r>
      <w:r w:rsidR="00194F00">
        <w:t xml:space="preserve"> </w:t>
      </w:r>
      <w:r w:rsidR="00AC552E">
        <w:t>failed</w:t>
      </w:r>
      <w:r w:rsidR="00194F00">
        <w:t xml:space="preserve"> </w:t>
      </w:r>
      <w:r w:rsidR="00AC552E">
        <w:t>speak</w:t>
      </w:r>
      <w:r w:rsidR="00194F00">
        <w:t xml:space="preserve"> </w:t>
      </w:r>
      <w:r w:rsidR="00AC552E">
        <w:t>to</w:t>
      </w:r>
      <w:r w:rsidR="00194F00">
        <w:t xml:space="preserve"> </w:t>
      </w:r>
      <w:r w:rsidR="00AC552E">
        <w:t>us.</w:t>
      </w:r>
      <w:r w:rsidR="00194F00">
        <w:t xml:space="preserve"> </w:t>
      </w:r>
      <w:r>
        <w:t>Avro</w:t>
      </w:r>
      <w:r w:rsidR="00AC552E">
        <w:t>,</w:t>
      </w:r>
      <w:r w:rsidR="00194F00">
        <w:t xml:space="preserve"> </w:t>
      </w:r>
      <w:r w:rsidR="00AC552E">
        <w:t>for</w:t>
      </w:r>
      <w:r w:rsidR="00194F00">
        <w:t xml:space="preserve"> </w:t>
      </w:r>
      <w:r w:rsidR="00AC552E">
        <w:t>instance,</w:t>
      </w:r>
      <w:r w:rsidR="00194F00">
        <w:t xml:space="preserve"> </w:t>
      </w:r>
      <w:r>
        <w:t>came</w:t>
      </w:r>
      <w:r w:rsidR="00194F00">
        <w:t xml:space="preserve"> </w:t>
      </w:r>
      <w:r>
        <w:t>to</w:t>
      </w:r>
      <w:r w:rsidR="00194F00">
        <w:t xml:space="preserve"> </w:t>
      </w:r>
      <w:r>
        <w:t>speak</w:t>
      </w:r>
      <w:r w:rsidR="00194F00">
        <w:t xml:space="preserve"> </w:t>
      </w:r>
      <w:r>
        <w:t>to</w:t>
      </w:r>
      <w:r w:rsidR="00194F00">
        <w:t xml:space="preserve"> </w:t>
      </w:r>
      <w:r>
        <w:t>us</w:t>
      </w:r>
      <w:r w:rsidR="00AC552E">
        <w:t>.</w:t>
      </w:r>
      <w:r w:rsidR="00194F00">
        <w:t xml:space="preserve"> </w:t>
      </w:r>
      <w:r w:rsidR="00AC552E">
        <w:t>It</w:t>
      </w:r>
      <w:r w:rsidR="00194F00">
        <w:t xml:space="preserve"> </w:t>
      </w:r>
      <w:r w:rsidR="00AC552E">
        <w:t>had</w:t>
      </w:r>
      <w:r w:rsidR="00194F00">
        <w:t xml:space="preserve"> </w:t>
      </w:r>
      <w:r w:rsidR="00AC552E">
        <w:t>always</w:t>
      </w:r>
      <w:r w:rsidR="00194F00">
        <w:t xml:space="preserve"> </w:t>
      </w:r>
      <w:r w:rsidR="00AC552E">
        <w:t>been</w:t>
      </w:r>
      <w:r w:rsidR="00194F00">
        <w:t xml:space="preserve"> </w:t>
      </w:r>
      <w:r w:rsidR="00AC552E">
        <w:t>a</w:t>
      </w:r>
      <w:r w:rsidR="00194F00">
        <w:t xml:space="preserve"> </w:t>
      </w:r>
      <w:r w:rsidR="00AC552E">
        <w:t>loss-making</w:t>
      </w:r>
      <w:r w:rsidR="00194F00">
        <w:t xml:space="preserve"> </w:t>
      </w:r>
      <w:r w:rsidR="00AC552E">
        <w:t>business.</w:t>
      </w:r>
      <w:r w:rsidR="00194F00">
        <w:t xml:space="preserve"> </w:t>
      </w:r>
      <w:r w:rsidR="00AC552E">
        <w:t>In</w:t>
      </w:r>
      <w:r w:rsidR="00194F00">
        <w:t xml:space="preserve"> </w:t>
      </w:r>
      <w:r w:rsidR="00AC552E">
        <w:t>2019,</w:t>
      </w:r>
      <w:r w:rsidR="00194F00">
        <w:t xml:space="preserve"> </w:t>
      </w:r>
      <w:r w:rsidR="00AC552E">
        <w:t>so</w:t>
      </w:r>
      <w:r w:rsidR="00194F00">
        <w:t xml:space="preserve"> </w:t>
      </w:r>
      <w:r w:rsidR="00AC552E">
        <w:t>just</w:t>
      </w:r>
      <w:r w:rsidR="00194F00">
        <w:t xml:space="preserve"> </w:t>
      </w:r>
      <w:r w:rsidR="00AC552E">
        <w:t>after</w:t>
      </w:r>
      <w:r w:rsidR="00194F00">
        <w:t xml:space="preserve"> </w:t>
      </w:r>
      <w:r w:rsidR="00AC552E">
        <w:t>2018,</w:t>
      </w:r>
      <w:r w:rsidR="00194F00">
        <w:t xml:space="preserve"> </w:t>
      </w:r>
      <w:r w:rsidR="00AC552E">
        <w:t>it</w:t>
      </w:r>
      <w:r w:rsidR="00194F00">
        <w:t xml:space="preserve"> </w:t>
      </w:r>
      <w:r w:rsidR="00AC552E">
        <w:t>had</w:t>
      </w:r>
      <w:r w:rsidR="00194F00">
        <w:t xml:space="preserve"> </w:t>
      </w:r>
      <w:r w:rsidR="00AC552E">
        <w:t>loaned</w:t>
      </w:r>
      <w:r w:rsidR="00194F00">
        <w:t xml:space="preserve"> </w:t>
      </w:r>
      <w:r w:rsidR="00AC552E">
        <w:t>almost</w:t>
      </w:r>
      <w:r w:rsidR="00194F00">
        <w:t xml:space="preserve"> </w:t>
      </w:r>
      <w:r w:rsidR="00AC552E">
        <w:t>£150,000</w:t>
      </w:r>
      <w:r w:rsidR="00194F00">
        <w:t xml:space="preserve"> </w:t>
      </w:r>
      <w:r w:rsidR="00AC552E">
        <w:t>to</w:t>
      </w:r>
      <w:r w:rsidR="00194F00">
        <w:t xml:space="preserve"> </w:t>
      </w:r>
      <w:r w:rsidR="00AC552E">
        <w:t>directors</w:t>
      </w:r>
      <w:r w:rsidR="00194F00">
        <w:t xml:space="preserve"> </w:t>
      </w:r>
      <w:r w:rsidR="00AC552E">
        <w:t>and</w:t>
      </w:r>
      <w:r w:rsidR="00194F00">
        <w:t xml:space="preserve"> </w:t>
      </w:r>
      <w:r w:rsidR="00AC552E">
        <w:t>almost</w:t>
      </w:r>
      <w:r w:rsidR="00194F00">
        <w:t xml:space="preserve"> </w:t>
      </w:r>
      <w:r w:rsidR="00AC552E">
        <w:t>£1</w:t>
      </w:r>
      <w:r w:rsidR="00194F00">
        <w:t xml:space="preserve"> </w:t>
      </w:r>
      <w:r w:rsidR="00AC552E">
        <w:t>million</w:t>
      </w:r>
      <w:r w:rsidR="00194F00">
        <w:t xml:space="preserve"> </w:t>
      </w:r>
      <w:r w:rsidR="00AC552E">
        <w:t>to</w:t>
      </w:r>
      <w:r w:rsidR="00194F00">
        <w:t xml:space="preserve"> </w:t>
      </w:r>
      <w:r w:rsidR="00AC552E">
        <w:t>companies</w:t>
      </w:r>
      <w:r w:rsidR="00194F00">
        <w:t xml:space="preserve"> </w:t>
      </w:r>
      <w:r w:rsidR="00694AC8">
        <w:t>it</w:t>
      </w:r>
      <w:r w:rsidR="00194F00">
        <w:t xml:space="preserve"> </w:t>
      </w:r>
      <w:r w:rsidR="00AC552E">
        <w:t>controlled.</w:t>
      </w:r>
      <w:r w:rsidR="00194F00">
        <w:t xml:space="preserve"> </w:t>
      </w:r>
      <w:r w:rsidR="00AC552E">
        <w:t>The</w:t>
      </w:r>
      <w:r w:rsidR="00194F00">
        <w:t xml:space="preserve"> </w:t>
      </w:r>
      <w:r w:rsidR="00AC552E">
        <w:t>risk</w:t>
      </w:r>
      <w:r w:rsidR="00194F00">
        <w:t xml:space="preserve"> </w:t>
      </w:r>
      <w:r w:rsidR="00AC552E">
        <w:t>there</w:t>
      </w:r>
      <w:r w:rsidR="00194F00">
        <w:t xml:space="preserve"> </w:t>
      </w:r>
      <w:r w:rsidR="00AC552E">
        <w:t>had</w:t>
      </w:r>
      <w:r w:rsidR="00194F00">
        <w:t xml:space="preserve"> </w:t>
      </w:r>
      <w:r w:rsidR="00AC552E">
        <w:t>not</w:t>
      </w:r>
      <w:r w:rsidR="00194F00">
        <w:t xml:space="preserve"> </w:t>
      </w:r>
      <w:r w:rsidR="00AC552E">
        <w:t>changed.</w:t>
      </w:r>
      <w:r w:rsidR="00194F00">
        <w:t xml:space="preserve"> </w:t>
      </w:r>
      <w:r w:rsidR="00AC552E">
        <w:t>Did</w:t>
      </w:r>
      <w:r w:rsidR="00194F00">
        <w:t xml:space="preserve"> </w:t>
      </w:r>
      <w:r w:rsidR="00AC552E">
        <w:t>you</w:t>
      </w:r>
      <w:r w:rsidR="00194F00">
        <w:t xml:space="preserve"> </w:t>
      </w:r>
      <w:r w:rsidR="00AC552E">
        <w:t>think</w:t>
      </w:r>
      <w:r w:rsidR="00194F00">
        <w:t xml:space="preserve"> </w:t>
      </w:r>
      <w:r w:rsidR="00AC552E">
        <w:t>that</w:t>
      </w:r>
      <w:r w:rsidR="00194F00">
        <w:t xml:space="preserve"> </w:t>
      </w:r>
      <w:r w:rsidR="00AC552E">
        <w:t>was</w:t>
      </w:r>
      <w:r w:rsidR="00194F00">
        <w:t xml:space="preserve"> </w:t>
      </w:r>
      <w:r w:rsidR="00AC552E">
        <w:t>manageable,</w:t>
      </w:r>
      <w:r w:rsidR="00194F00">
        <w:t xml:space="preserve"> </w:t>
      </w:r>
      <w:r w:rsidR="00AC552E">
        <w:t>that</w:t>
      </w:r>
      <w:r w:rsidR="00194F00">
        <w:t xml:space="preserve"> </w:t>
      </w:r>
      <w:r w:rsidR="00AC552E">
        <w:t>a</w:t>
      </w:r>
      <w:r w:rsidR="00194F00">
        <w:t xml:space="preserve"> </w:t>
      </w:r>
      <w:r w:rsidR="00AC552E">
        <w:t>loss-making</w:t>
      </w:r>
      <w:r w:rsidR="00194F00">
        <w:t xml:space="preserve"> </w:t>
      </w:r>
      <w:r w:rsidR="00AC552E">
        <w:t>company</w:t>
      </w:r>
      <w:r w:rsidR="00194F00">
        <w:t xml:space="preserve"> </w:t>
      </w:r>
      <w:r w:rsidR="00AC552E">
        <w:t>is</w:t>
      </w:r>
      <w:r w:rsidR="00194F00">
        <w:t xml:space="preserve"> </w:t>
      </w:r>
      <w:r w:rsidR="00AC552E">
        <w:t>giving</w:t>
      </w:r>
      <w:r w:rsidR="00194F00">
        <w:t xml:space="preserve"> </w:t>
      </w:r>
      <w:r w:rsidR="00AC552E">
        <w:t>the</w:t>
      </w:r>
      <w:r w:rsidR="00194F00">
        <w:t xml:space="preserve"> </w:t>
      </w:r>
      <w:r w:rsidR="00AC552E">
        <w:t>best</w:t>
      </w:r>
      <w:r w:rsidR="00194F00">
        <w:t xml:space="preserve"> </w:t>
      </w:r>
      <w:r w:rsidR="00AC552E">
        <w:t>part</w:t>
      </w:r>
      <w:r w:rsidR="00194F00">
        <w:t xml:space="preserve"> </w:t>
      </w:r>
      <w:r w:rsidR="00AC552E">
        <w:t>of</w:t>
      </w:r>
      <w:r w:rsidR="00194F00">
        <w:t xml:space="preserve"> </w:t>
      </w:r>
      <w:r w:rsidR="00AC552E">
        <w:t>£1</w:t>
      </w:r>
      <w:r w:rsidR="00194F00">
        <w:t xml:space="preserve"> </w:t>
      </w:r>
      <w:r w:rsidR="00AC552E">
        <w:t>million</w:t>
      </w:r>
      <w:r w:rsidR="00194F00">
        <w:t xml:space="preserve"> </w:t>
      </w:r>
      <w:r w:rsidR="00AC552E">
        <w:t>to</w:t>
      </w:r>
      <w:r w:rsidR="00194F00">
        <w:t xml:space="preserve"> </w:t>
      </w:r>
      <w:r w:rsidR="00AC552E">
        <w:t>companies</w:t>
      </w:r>
      <w:r w:rsidR="00194F00">
        <w:t xml:space="preserve"> </w:t>
      </w:r>
      <w:r w:rsidR="00AC552E">
        <w:t>it</w:t>
      </w:r>
      <w:r w:rsidR="00194F00">
        <w:t xml:space="preserve"> </w:t>
      </w:r>
      <w:r w:rsidR="00AC552E">
        <w:t>owns?</w:t>
      </w:r>
    </w:p>
    <w:p w:rsidR="00AC552E" w:rsidP="00B5529F">
      <w:pPr>
        <w:pStyle w:val="Answer"/>
      </w:pPr>
      <w:sdt>
        <w:sdtPr>
          <w:alias w:val="Witness"/>
          <w:id w:val="-1871831191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Personally,</w:t>
      </w:r>
      <w:r w:rsidR="00194F00">
        <w:t xml:space="preserve"> </w:t>
      </w:r>
      <w:r>
        <w:t>I</w:t>
      </w:r>
      <w:r w:rsidR="00194F00">
        <w:t xml:space="preserve"> </w:t>
      </w:r>
      <w:r>
        <w:t>was</w:t>
      </w:r>
      <w:r w:rsidR="00194F00">
        <w:t xml:space="preserve"> </w:t>
      </w:r>
      <w:r>
        <w:t>not</w:t>
      </w:r>
      <w:r w:rsidR="00194F00">
        <w:t xml:space="preserve"> </w:t>
      </w:r>
      <w:r>
        <w:t>aware</w:t>
      </w:r>
      <w:r w:rsidR="00194F00">
        <w:t xml:space="preserve"> </w:t>
      </w:r>
      <w:r>
        <w:t>of</w:t>
      </w:r>
      <w:r w:rsidR="00194F00">
        <w:t xml:space="preserve"> </w:t>
      </w:r>
      <w:r>
        <w:t>that.</w:t>
      </w:r>
      <w:r w:rsidR="00194F00">
        <w:t xml:space="preserve"> </w:t>
      </w:r>
    </w:p>
    <w:p w:rsidR="00AC552E" w:rsidP="00B5529F">
      <w:pPr>
        <w:pStyle w:val="Answer"/>
      </w:pPr>
      <w:sdt>
        <w:sdtPr>
          <w:alias w:val="Member"/>
          <w:tag w:val="&lt;Member mnisId='4866' dodsId=''&gt;"/>
          <w:id w:val="246851905"/>
          <w:placeholder>
            <w:docPart w:val="43AE4E429D4841A383E05D2B1CA2E799"/>
          </w:placeholder>
          <w:richText/>
        </w:sdtPr>
        <w:sdtContent>
          <w:r w:rsidRPr="006202EE" w:rsidR="00AE1F49">
            <w:rPr>
              <w:b/>
            </w:rPr>
            <w:t>Alexander</w:t>
          </w:r>
          <w:r w:rsidR="00194F00">
            <w:rPr>
              <w:b/>
            </w:rPr>
            <w:t xml:space="preserve"> </w:t>
          </w:r>
          <w:r w:rsidRPr="006202EE" w:rsidR="00AE1F49">
            <w:rPr>
              <w:b/>
            </w:rPr>
            <w:t>Stafford:</w:t>
          </w:r>
        </w:sdtContent>
      </w:sdt>
      <w:r w:rsidR="00194F00">
        <w:t xml:space="preserve"> </w:t>
      </w:r>
      <w:r>
        <w:t>That</w:t>
      </w:r>
      <w:r w:rsidR="00194F00">
        <w:t xml:space="preserve"> </w:t>
      </w:r>
      <w:r>
        <w:t>was</w:t>
      </w:r>
      <w:r w:rsidR="00194F00">
        <w:t xml:space="preserve"> </w:t>
      </w:r>
      <w:r>
        <w:t>the</w:t>
      </w:r>
      <w:r w:rsidR="00194F00">
        <w:t xml:space="preserve"> </w:t>
      </w:r>
      <w:r>
        <w:t>time</w:t>
      </w:r>
      <w:r w:rsidR="00194F00">
        <w:t xml:space="preserve"> </w:t>
      </w:r>
      <w:r>
        <w:t>it</w:t>
      </w:r>
      <w:r w:rsidR="00194F00">
        <w:t xml:space="preserve"> </w:t>
      </w:r>
      <w:r>
        <w:t>made</w:t>
      </w:r>
      <w:r w:rsidR="00194F00">
        <w:t xml:space="preserve"> </w:t>
      </w:r>
      <w:r>
        <w:t>£28</w:t>
      </w:r>
      <w:r w:rsidR="00194F00">
        <w:t xml:space="preserve"> </w:t>
      </w:r>
      <w:r>
        <w:t>million</w:t>
      </w:r>
      <w:r w:rsidR="00194F00">
        <w:t xml:space="preserve"> </w:t>
      </w:r>
      <w:r>
        <w:t>of</w:t>
      </w:r>
      <w:r w:rsidR="00194F00">
        <w:t xml:space="preserve"> </w:t>
      </w:r>
      <w:r>
        <w:t>losses.</w:t>
      </w:r>
    </w:p>
    <w:p w:rsidR="008C0569" w:rsidP="00B5529F">
      <w:pPr>
        <w:pStyle w:val="Answer"/>
      </w:pPr>
      <w:sdt>
        <w:sdtPr>
          <w:alias w:val="Witness"/>
          <w:id w:val="-932895435"/>
          <w:placeholder>
            <w:docPart w:val="1A147E6911A941059279100C9EC2AF36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AC552E">
        <w:t>Most</w:t>
      </w:r>
      <w:r w:rsidR="00194F00">
        <w:t xml:space="preserve"> </w:t>
      </w:r>
      <w:r w:rsidR="00AC552E">
        <w:t>of</w:t>
      </w:r>
      <w:r w:rsidR="00194F00">
        <w:t xml:space="preserve"> </w:t>
      </w:r>
      <w:r w:rsidR="00AC552E">
        <w:t>these</w:t>
      </w:r>
      <w:r w:rsidR="00194F00">
        <w:t xml:space="preserve"> </w:t>
      </w:r>
      <w:r w:rsidR="00AC552E">
        <w:t>companies</w:t>
      </w:r>
      <w:r w:rsidR="00194F00">
        <w:t xml:space="preserve"> </w:t>
      </w:r>
      <w:r w:rsidR="00AC552E">
        <w:t>made</w:t>
      </w:r>
      <w:r w:rsidR="00194F00">
        <w:t xml:space="preserve"> </w:t>
      </w:r>
      <w:r w:rsidR="00AC552E">
        <w:t>losses.</w:t>
      </w:r>
      <w:r w:rsidR="00194F00">
        <w:t xml:space="preserve"> </w:t>
      </w:r>
      <w:r w:rsidR="00AC552E">
        <w:t>We</w:t>
      </w:r>
      <w:r w:rsidR="00194F00">
        <w:t xml:space="preserve"> </w:t>
      </w:r>
      <w:r w:rsidR="00AC552E">
        <w:t>did</w:t>
      </w:r>
      <w:r w:rsidR="00194F00">
        <w:t xml:space="preserve"> </w:t>
      </w:r>
      <w:r w:rsidR="00AC552E">
        <w:t>not</w:t>
      </w:r>
      <w:r w:rsidR="00194F00">
        <w:t xml:space="preserve"> </w:t>
      </w:r>
      <w:r w:rsidR="00AC552E">
        <w:t>view</w:t>
      </w:r>
      <w:r w:rsidR="00194F00">
        <w:t xml:space="preserve"> </w:t>
      </w:r>
      <w:r w:rsidR="00AC552E">
        <w:t>that</w:t>
      </w:r>
      <w:r w:rsidR="00194F00">
        <w:t xml:space="preserve"> </w:t>
      </w:r>
      <w:r w:rsidR="00AC552E">
        <w:t>in</w:t>
      </w:r>
      <w:r w:rsidR="00194F00">
        <w:t xml:space="preserve"> </w:t>
      </w:r>
      <w:r w:rsidR="00AC552E">
        <w:t>itself</w:t>
      </w:r>
      <w:r w:rsidR="00194F00">
        <w:t xml:space="preserve"> </w:t>
      </w:r>
      <w:r w:rsidR="00AC552E">
        <w:t>as</w:t>
      </w:r>
      <w:r w:rsidR="00194F00">
        <w:t xml:space="preserve"> </w:t>
      </w:r>
      <w:r w:rsidR="00AC552E">
        <w:t>inherently</w:t>
      </w:r>
      <w:r w:rsidR="00194F00">
        <w:t xml:space="preserve"> </w:t>
      </w:r>
      <w:r w:rsidR="00AC552E">
        <w:t>problematic.</w:t>
      </w:r>
      <w:r w:rsidR="00194F00">
        <w:t xml:space="preserve"> </w:t>
      </w:r>
      <w:r w:rsidR="00AC552E">
        <w:t>M</w:t>
      </w:r>
      <w:r>
        <w:t>ost</w:t>
      </w:r>
      <w:r w:rsidR="00194F00">
        <w:t xml:space="preserve"> </w:t>
      </w:r>
      <w:r>
        <w:t>new</w:t>
      </w:r>
      <w:r w:rsidR="00194F00">
        <w:t xml:space="preserve"> </w:t>
      </w:r>
      <w:r>
        <w:t>entrants</w:t>
      </w:r>
      <w:r w:rsidR="00194F00">
        <w:t xml:space="preserve"> </w:t>
      </w:r>
      <w:r>
        <w:t>will</w:t>
      </w:r>
      <w:r w:rsidR="00194F00">
        <w:t xml:space="preserve"> </w:t>
      </w:r>
      <w:r w:rsidR="00AC552E">
        <w:t>frequently</w:t>
      </w:r>
      <w:r w:rsidR="00194F00">
        <w:t xml:space="preserve"> </w:t>
      </w:r>
      <w:r>
        <w:t>not</w:t>
      </w:r>
      <w:r w:rsidR="00194F00">
        <w:t xml:space="preserve"> </w:t>
      </w:r>
      <w:r w:rsidR="00AE1F49">
        <w:t>be</w:t>
      </w:r>
      <w:r w:rsidR="00194F00">
        <w:t xml:space="preserve"> </w:t>
      </w:r>
      <w:r>
        <w:t>profitab</w:t>
      </w:r>
      <w:r w:rsidR="00AE1F49">
        <w:t>le</w:t>
      </w:r>
      <w:r>
        <w:t>.</w:t>
      </w:r>
      <w:r w:rsidR="00194F00">
        <w:t xml:space="preserve"> </w:t>
      </w:r>
      <w:r w:rsidR="00AE1F49">
        <w:t>As</w:t>
      </w:r>
      <w:r w:rsidR="00194F00">
        <w:t xml:space="preserve"> </w:t>
      </w:r>
      <w:r w:rsidR="00AE1F49">
        <w:t>far</w:t>
      </w:r>
      <w:r w:rsidR="00194F00">
        <w:t xml:space="preserve"> </w:t>
      </w:r>
      <w:r w:rsidR="00AE1F49">
        <w:t>as</w:t>
      </w:r>
      <w:r w:rsidR="00194F00">
        <w:t xml:space="preserve"> </w:t>
      </w:r>
      <w:r w:rsidR="00AE1F49">
        <w:t>I</w:t>
      </w:r>
      <w:r w:rsidR="00194F00">
        <w:t xml:space="preserve"> </w:t>
      </w:r>
      <w:r w:rsidR="00AE1F49">
        <w:t>can</w:t>
      </w:r>
      <w:r w:rsidR="00194F00">
        <w:t xml:space="preserve"> </w:t>
      </w:r>
      <w:r w:rsidR="00AE1F49">
        <w:t>remember,</w:t>
      </w:r>
      <w:r w:rsidR="00194F00">
        <w:t xml:space="preserve"> </w:t>
      </w:r>
      <w:r>
        <w:t>Amazon</w:t>
      </w:r>
      <w:r w:rsidR="00194F00">
        <w:t xml:space="preserve"> </w:t>
      </w:r>
      <w:r w:rsidR="00AE1F49">
        <w:t>never</w:t>
      </w:r>
      <w:r w:rsidR="00194F00">
        <w:t xml:space="preserve"> </w:t>
      </w:r>
      <w:r w:rsidR="00AE1F49">
        <w:t>made</w:t>
      </w:r>
      <w:r w:rsidR="00194F00">
        <w:t xml:space="preserve"> </w:t>
      </w:r>
      <w:r w:rsidR="00AE1F49">
        <w:t>profits</w:t>
      </w:r>
      <w:r w:rsidR="00194F00">
        <w:t xml:space="preserve"> </w:t>
      </w:r>
      <w:r w:rsidR="00AE1F49">
        <w:t>until</w:t>
      </w:r>
      <w:r w:rsidR="00194F00">
        <w:t xml:space="preserve"> </w:t>
      </w:r>
      <w:r w:rsidR="00AE1F49">
        <w:t>about</w:t>
      </w:r>
      <w:r w:rsidR="00194F00">
        <w:t xml:space="preserve"> </w:t>
      </w:r>
      <w:r w:rsidR="00AE1F49">
        <w:t>five</w:t>
      </w:r>
      <w:r w:rsidR="00194F00">
        <w:t xml:space="preserve"> </w:t>
      </w:r>
      <w:r w:rsidR="00AE1F49">
        <w:t>years</w:t>
      </w:r>
      <w:r w:rsidR="00194F00">
        <w:t xml:space="preserve"> </w:t>
      </w:r>
      <w:r w:rsidR="00AE1F49">
        <w:t>ago.</w:t>
      </w:r>
      <w:r w:rsidR="00194F00">
        <w:t xml:space="preserve"> </w:t>
      </w:r>
    </w:p>
    <w:p w:rsidR="00371DD5" w:rsidP="00B5529F">
      <w:pPr>
        <w:pStyle w:val="Question"/>
      </w:pPr>
      <w:sdt>
        <w:sdtPr>
          <w:alias w:val="Member"/>
          <w:tag w:val="&lt;Member mnisId='4621' dodsId='77854'&gt;"/>
          <w:id w:val="2074239013"/>
          <w:placeholder>
            <w:docPart w:val="DefaultPlaceholder_-1854013440"/>
          </w:placeholder>
          <w:richText/>
        </w:sdtPr>
        <w:sdtContent>
          <w:r w:rsidRPr="008C0569" w:rsidR="008C0569">
            <w:rPr>
              <w:b/>
            </w:rPr>
            <w:t>Chair:</w:t>
          </w:r>
        </w:sdtContent>
      </w:sdt>
      <w:r w:rsidR="00194F00">
        <w:t xml:space="preserve"> </w:t>
      </w:r>
      <w:r w:rsidR="008C0569">
        <w:t>Amazon</w:t>
      </w:r>
      <w:r w:rsidR="00194F00">
        <w:t xml:space="preserve"> </w:t>
      </w:r>
      <w:r w:rsidR="008C0569">
        <w:t>is</w:t>
      </w:r>
      <w:r w:rsidR="00194F00">
        <w:t xml:space="preserve"> </w:t>
      </w:r>
      <w:r w:rsidR="008C0569">
        <w:t>not</w:t>
      </w:r>
      <w:r w:rsidR="00194F00">
        <w:t xml:space="preserve"> </w:t>
      </w:r>
      <w:r w:rsidR="008C0569">
        <w:t>providing</w:t>
      </w:r>
      <w:r w:rsidR="00194F00">
        <w:t xml:space="preserve"> </w:t>
      </w:r>
      <w:r w:rsidR="008C0569">
        <w:t>electricity</w:t>
      </w:r>
      <w:r w:rsidR="00194F00">
        <w:t xml:space="preserve"> </w:t>
      </w:r>
      <w:r w:rsidR="008C0569">
        <w:t>and</w:t>
      </w:r>
      <w:r w:rsidR="00194F00">
        <w:t xml:space="preserve"> </w:t>
      </w:r>
      <w:r w:rsidR="008C0569">
        <w:t>gas</w:t>
      </w:r>
      <w:r w:rsidR="00194F00">
        <w:t xml:space="preserve"> </w:t>
      </w:r>
      <w:r w:rsidR="008C0569">
        <w:t>to</w:t>
      </w:r>
      <w:r w:rsidR="00194F00">
        <w:t xml:space="preserve"> </w:t>
      </w:r>
      <w:r w:rsidR="00AE1F49">
        <w:t>people’s</w:t>
      </w:r>
      <w:r w:rsidR="00194F00">
        <w:t xml:space="preserve"> </w:t>
      </w:r>
      <w:r w:rsidR="008C0569">
        <w:t>houses</w:t>
      </w:r>
      <w:r w:rsidR="00AE1F49">
        <w:t>.</w:t>
      </w:r>
      <w:r w:rsidR="00194F00">
        <w:t xml:space="preserve"> </w:t>
      </w:r>
      <w:r w:rsidR="00AE1F49">
        <w:t>This</w:t>
      </w:r>
      <w:r w:rsidR="00194F00">
        <w:t xml:space="preserve"> </w:t>
      </w:r>
      <w:r w:rsidR="00AE1F49">
        <w:t>is</w:t>
      </w:r>
      <w:r w:rsidR="00194F00">
        <w:t xml:space="preserve"> </w:t>
      </w:r>
      <w:r w:rsidR="00AE1F49">
        <w:t>different,</w:t>
      </w:r>
      <w:r w:rsidR="00194F00">
        <w:t xml:space="preserve"> </w:t>
      </w:r>
      <w:r w:rsidR="00AE1F49">
        <w:t>is</w:t>
      </w:r>
      <w:r w:rsidR="00194F00">
        <w:t xml:space="preserve"> </w:t>
      </w:r>
      <w:r w:rsidR="00AE1F49">
        <w:t>it</w:t>
      </w:r>
      <w:r w:rsidR="00194F00">
        <w:t xml:space="preserve"> </w:t>
      </w:r>
      <w:r w:rsidR="00AE1F49">
        <w:t>not?</w:t>
      </w:r>
    </w:p>
    <w:p w:rsidR="00331C22" w:rsidP="00B5529F">
      <w:pPr>
        <w:pStyle w:val="Answer"/>
      </w:pPr>
      <w:sdt>
        <w:sdtPr>
          <w:alias w:val="Witness"/>
          <w:id w:val="-1073358967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AE1F49">
        <w:t>I</w:t>
      </w:r>
      <w:r w:rsidR="00194F00">
        <w:t xml:space="preserve"> </w:t>
      </w:r>
      <w:r w:rsidR="00AE1F49">
        <w:t>accept</w:t>
      </w:r>
      <w:r w:rsidR="00194F00">
        <w:t xml:space="preserve"> </w:t>
      </w:r>
      <w:r w:rsidR="00AE1F49">
        <w:t>that</w:t>
      </w:r>
      <w:r w:rsidR="00194F00">
        <w:t xml:space="preserve"> </w:t>
      </w:r>
      <w:r w:rsidR="00AE1F49">
        <w:t>it</w:t>
      </w:r>
      <w:r w:rsidR="00194F00">
        <w:t xml:space="preserve"> </w:t>
      </w:r>
      <w:r w:rsidR="00AE1F49">
        <w:t>is</w:t>
      </w:r>
      <w:r w:rsidR="00194F00">
        <w:t xml:space="preserve"> </w:t>
      </w:r>
      <w:r w:rsidR="00AE1F49">
        <w:t>different,</w:t>
      </w:r>
      <w:r w:rsidR="00194F00">
        <w:t xml:space="preserve"> </w:t>
      </w:r>
      <w:r w:rsidR="00AE1F49">
        <w:t>but</w:t>
      </w:r>
      <w:r w:rsidR="00194F00">
        <w:t xml:space="preserve"> </w:t>
      </w:r>
      <w:r w:rsidR="00AE1F49">
        <w:t>we</w:t>
      </w:r>
      <w:r w:rsidR="00194F00">
        <w:t xml:space="preserve"> </w:t>
      </w:r>
      <w:r w:rsidR="00AE1F49">
        <w:t>had</w:t>
      </w:r>
      <w:r w:rsidR="00194F00">
        <w:t xml:space="preserve"> </w:t>
      </w:r>
      <w:r w:rsidR="00AE1F49">
        <w:t>managed</w:t>
      </w:r>
      <w:r w:rsidR="00194F00">
        <w:t xml:space="preserve"> </w:t>
      </w:r>
      <w:r w:rsidR="00AE1F49">
        <w:t>continuity</w:t>
      </w:r>
      <w:r w:rsidR="00194F00">
        <w:t xml:space="preserve"> </w:t>
      </w:r>
      <w:r w:rsidR="00AE1F49">
        <w:t>of</w:t>
      </w:r>
      <w:r w:rsidR="00194F00">
        <w:t xml:space="preserve"> </w:t>
      </w:r>
      <w:r w:rsidR="00AE1F49">
        <w:t>supply.</w:t>
      </w:r>
      <w:r w:rsidR="00194F00">
        <w:t xml:space="preserve"> </w:t>
      </w:r>
      <w:r w:rsidR="00AE1F49">
        <w:t>In</w:t>
      </w:r>
      <w:r w:rsidR="00194F00">
        <w:t xml:space="preserve"> </w:t>
      </w:r>
      <w:r w:rsidR="00AE1F49">
        <w:t>fact,</w:t>
      </w:r>
      <w:r w:rsidR="00194F00">
        <w:t xml:space="preserve"> </w:t>
      </w:r>
      <w:r w:rsidR="00AE1F49">
        <w:t>continuity</w:t>
      </w:r>
      <w:r w:rsidR="00194F00">
        <w:t xml:space="preserve"> </w:t>
      </w:r>
      <w:r w:rsidR="00AE1F49">
        <w:t>of</w:t>
      </w:r>
      <w:r w:rsidR="00194F00">
        <w:t xml:space="preserve"> </w:t>
      </w:r>
      <w:r w:rsidR="00AE1F49">
        <w:t>supply</w:t>
      </w:r>
      <w:r w:rsidR="00194F00">
        <w:t xml:space="preserve"> </w:t>
      </w:r>
      <w:r w:rsidR="00AE1F49">
        <w:t>has</w:t>
      </w:r>
      <w:r w:rsidR="00194F00">
        <w:t xml:space="preserve"> </w:t>
      </w:r>
      <w:r w:rsidR="00AE1F49">
        <w:t>always</w:t>
      </w:r>
      <w:r w:rsidR="00194F00">
        <w:t xml:space="preserve"> </w:t>
      </w:r>
      <w:r w:rsidR="00AE1F49">
        <w:t>been</w:t>
      </w:r>
      <w:r w:rsidR="00194F00">
        <w:t xml:space="preserve"> </w:t>
      </w:r>
      <w:r w:rsidR="00AE1F49">
        <w:t>managed.</w:t>
      </w:r>
      <w:r w:rsidR="00194F00">
        <w:t xml:space="preserve"> </w:t>
      </w:r>
      <w:r w:rsidR="00AE1F49">
        <w:t>I</w:t>
      </w:r>
      <w:r w:rsidR="00194F00">
        <w:t xml:space="preserve"> </w:t>
      </w:r>
      <w:r w:rsidR="00AE1F49">
        <w:t>would</w:t>
      </w:r>
      <w:r w:rsidR="00194F00">
        <w:t xml:space="preserve"> </w:t>
      </w:r>
      <w:r w:rsidR="00AE1F49">
        <w:t>put</w:t>
      </w:r>
      <w:r w:rsidR="00194F00">
        <w:t xml:space="preserve"> </w:t>
      </w:r>
      <w:r w:rsidR="00AE1F49">
        <w:t>it</w:t>
      </w:r>
      <w:r w:rsidR="00194F00">
        <w:t xml:space="preserve"> </w:t>
      </w:r>
      <w:r w:rsidR="00AE1F49">
        <w:t>this</w:t>
      </w:r>
      <w:r w:rsidR="00194F00">
        <w:t xml:space="preserve"> </w:t>
      </w:r>
      <w:r w:rsidR="00AE1F49">
        <w:t>way.</w:t>
      </w:r>
      <w:r w:rsidR="00194F00">
        <w:t xml:space="preserve"> </w:t>
      </w:r>
      <w:r w:rsidR="00AE1F49">
        <w:t>I</w:t>
      </w:r>
      <w:r w:rsidR="00194F00">
        <w:t xml:space="preserve"> </w:t>
      </w:r>
      <w:r w:rsidR="00AE1F49">
        <w:t>do</w:t>
      </w:r>
      <w:r w:rsidR="00194F00">
        <w:t xml:space="preserve"> </w:t>
      </w:r>
      <w:r w:rsidR="00AE1F49">
        <w:t>not</w:t>
      </w:r>
      <w:r w:rsidR="00194F00">
        <w:t xml:space="preserve"> </w:t>
      </w:r>
      <w:r w:rsidR="00AE1F49">
        <w:t>think</w:t>
      </w:r>
      <w:r w:rsidR="00194F00">
        <w:t xml:space="preserve"> </w:t>
      </w:r>
      <w:r w:rsidR="00AE1F49">
        <w:t>that</w:t>
      </w:r>
      <w:r w:rsidR="00194F00">
        <w:t xml:space="preserve"> </w:t>
      </w:r>
      <w:r w:rsidR="00AE1F49">
        <w:t>the</w:t>
      </w:r>
      <w:r w:rsidR="00194F00">
        <w:t xml:space="preserve"> </w:t>
      </w:r>
      <w:r w:rsidR="008C0569">
        <w:t>idea</w:t>
      </w:r>
      <w:r w:rsidR="00194F00">
        <w:t xml:space="preserve"> </w:t>
      </w:r>
      <w:r w:rsidR="008C0569">
        <w:t>of</w:t>
      </w:r>
      <w:r w:rsidR="00194F00">
        <w:t xml:space="preserve"> </w:t>
      </w:r>
      <w:r w:rsidR="008C0569">
        <w:t>a</w:t>
      </w:r>
      <w:r w:rsidR="00194F00">
        <w:t xml:space="preserve"> </w:t>
      </w:r>
      <w:r w:rsidR="008C0569">
        <w:t>new</w:t>
      </w:r>
      <w:r w:rsidR="00194F00">
        <w:t xml:space="preserve"> </w:t>
      </w:r>
      <w:r w:rsidR="008C0569">
        <w:t>entrant</w:t>
      </w:r>
      <w:r w:rsidR="00194F00">
        <w:t xml:space="preserve"> </w:t>
      </w:r>
      <w:r w:rsidR="008C0569">
        <w:t>being</w:t>
      </w:r>
      <w:r w:rsidR="00194F00">
        <w:t xml:space="preserve"> </w:t>
      </w:r>
      <w:r w:rsidR="008C0569">
        <w:t>automatically</w:t>
      </w:r>
      <w:r w:rsidR="00194F00">
        <w:t xml:space="preserve"> </w:t>
      </w:r>
      <w:r w:rsidR="008C0569">
        <w:t>required</w:t>
      </w:r>
      <w:r w:rsidR="00194F00">
        <w:t xml:space="preserve"> </w:t>
      </w:r>
      <w:r w:rsidR="008C0569">
        <w:t>to</w:t>
      </w:r>
      <w:r w:rsidR="00194F00">
        <w:t xml:space="preserve"> </w:t>
      </w:r>
      <w:r w:rsidR="008C0569">
        <w:t>make</w:t>
      </w:r>
      <w:r w:rsidR="00194F00">
        <w:t xml:space="preserve"> </w:t>
      </w:r>
      <w:r w:rsidR="008C0569">
        <w:t>profits</w:t>
      </w:r>
      <w:r w:rsidR="00194F00">
        <w:t xml:space="preserve"> </w:t>
      </w:r>
      <w:r w:rsidR="008C0569">
        <w:t>from</w:t>
      </w:r>
      <w:r w:rsidR="00194F00">
        <w:t xml:space="preserve"> </w:t>
      </w:r>
      <w:r w:rsidR="00AE1F49">
        <w:t>the</w:t>
      </w:r>
      <w:r w:rsidR="00194F00">
        <w:t xml:space="preserve"> </w:t>
      </w:r>
      <w:r w:rsidR="008C0569">
        <w:t>start</w:t>
      </w:r>
      <w:r w:rsidR="00194F00">
        <w:t xml:space="preserve"> </w:t>
      </w:r>
      <w:r w:rsidR="00AE1F49">
        <w:t>was</w:t>
      </w:r>
      <w:r w:rsidR="00194F00">
        <w:t xml:space="preserve"> </w:t>
      </w:r>
      <w:r w:rsidR="00AE1F49">
        <w:t>reasonable.</w:t>
      </w:r>
      <w:r w:rsidR="00194F00">
        <w:t xml:space="preserve"> </w:t>
      </w:r>
      <w:r w:rsidR="00AE1F49">
        <w:t>The</w:t>
      </w:r>
      <w:r w:rsidR="00194F00">
        <w:t xml:space="preserve"> </w:t>
      </w:r>
      <w:r w:rsidR="00AE1F49">
        <w:t>board</w:t>
      </w:r>
      <w:r w:rsidR="00194F00">
        <w:t xml:space="preserve"> </w:t>
      </w:r>
      <w:r w:rsidR="00AE1F49">
        <w:t>made</w:t>
      </w:r>
      <w:r w:rsidR="00194F00">
        <w:t xml:space="preserve"> </w:t>
      </w:r>
      <w:r w:rsidR="00AE1F49">
        <w:t>a</w:t>
      </w:r>
      <w:r w:rsidR="00194F00">
        <w:t xml:space="preserve"> </w:t>
      </w:r>
      <w:r w:rsidR="00AE1F49">
        <w:t>choice</w:t>
      </w:r>
      <w:r w:rsidR="00194F00">
        <w:t xml:space="preserve"> </w:t>
      </w:r>
      <w:r w:rsidR="00AE1F49">
        <w:t>that</w:t>
      </w:r>
      <w:r w:rsidR="00194F00">
        <w:t xml:space="preserve"> </w:t>
      </w:r>
      <w:r w:rsidR="00AE1F49">
        <w:t>that</w:t>
      </w:r>
      <w:r w:rsidR="00194F00">
        <w:t xml:space="preserve"> </w:t>
      </w:r>
      <w:r w:rsidR="00AE1F49">
        <w:t>was</w:t>
      </w:r>
      <w:r w:rsidR="00194F00">
        <w:t xml:space="preserve"> </w:t>
      </w:r>
      <w:r w:rsidR="00AE1F49">
        <w:t>not</w:t>
      </w:r>
      <w:r w:rsidR="00194F00">
        <w:t xml:space="preserve"> </w:t>
      </w:r>
      <w:r w:rsidR="00AE1F49">
        <w:t>something</w:t>
      </w:r>
      <w:r w:rsidR="00194F00">
        <w:t xml:space="preserve"> </w:t>
      </w:r>
      <w:r w:rsidR="00AE1F49">
        <w:t>we</w:t>
      </w:r>
      <w:r w:rsidR="00194F00">
        <w:t xml:space="preserve"> </w:t>
      </w:r>
      <w:r w:rsidR="00AE1F49">
        <w:t>were</w:t>
      </w:r>
      <w:r w:rsidR="00194F00">
        <w:t xml:space="preserve"> </w:t>
      </w:r>
      <w:r w:rsidR="00AE1F49">
        <w:t>going</w:t>
      </w:r>
      <w:r w:rsidR="00194F00">
        <w:t xml:space="preserve"> </w:t>
      </w:r>
      <w:r w:rsidR="00AE1F49">
        <w:t>to</w:t>
      </w:r>
      <w:r w:rsidR="00194F00">
        <w:t xml:space="preserve"> </w:t>
      </w:r>
      <w:r w:rsidR="00AE1F49">
        <w:t>have.</w:t>
      </w:r>
      <w:r w:rsidR="00194F00">
        <w:t xml:space="preserve"> </w:t>
      </w:r>
      <w:r w:rsidR="00AE1F49">
        <w:t>Some</w:t>
      </w:r>
      <w:r w:rsidR="00194F00">
        <w:t xml:space="preserve"> </w:t>
      </w:r>
      <w:r w:rsidR="00AE1F49">
        <w:t>companies</w:t>
      </w:r>
      <w:r w:rsidR="00194F00">
        <w:t xml:space="preserve"> </w:t>
      </w:r>
      <w:r w:rsidR="00AE1F49">
        <w:t>would</w:t>
      </w:r>
      <w:r w:rsidR="00194F00">
        <w:t xml:space="preserve"> </w:t>
      </w:r>
      <w:r w:rsidR="00AE1F49">
        <w:t>make</w:t>
      </w:r>
      <w:r w:rsidR="00194F00">
        <w:t xml:space="preserve"> </w:t>
      </w:r>
      <w:r w:rsidR="00AE1F49">
        <w:t>profits.</w:t>
      </w:r>
      <w:r w:rsidR="00194F00">
        <w:t xml:space="preserve"> </w:t>
      </w:r>
      <w:r w:rsidR="00AE1F49">
        <w:t>Some</w:t>
      </w:r>
      <w:r w:rsidR="00194F00">
        <w:t xml:space="preserve"> </w:t>
      </w:r>
      <w:r w:rsidR="00AE1F49">
        <w:t>would</w:t>
      </w:r>
      <w:r w:rsidR="00194F00">
        <w:t xml:space="preserve"> </w:t>
      </w:r>
      <w:r w:rsidR="00AE1F49">
        <w:t>not.</w:t>
      </w:r>
      <w:r w:rsidR="00194F00">
        <w:t xml:space="preserve"> </w:t>
      </w:r>
      <w:r w:rsidR="00AE1F49">
        <w:t>Some</w:t>
      </w:r>
      <w:r w:rsidR="00194F00">
        <w:t xml:space="preserve"> </w:t>
      </w:r>
      <w:r w:rsidR="00AE1F49">
        <w:t>would</w:t>
      </w:r>
      <w:r w:rsidR="00194F00">
        <w:t xml:space="preserve"> </w:t>
      </w:r>
      <w:r w:rsidR="00AE1F49">
        <w:t>fail.</w:t>
      </w:r>
      <w:r w:rsidR="00194F00">
        <w:t xml:space="preserve"> </w:t>
      </w:r>
      <w:r w:rsidR="00AE1F49">
        <w:t>If</w:t>
      </w:r>
      <w:r w:rsidR="00194F00">
        <w:t xml:space="preserve"> </w:t>
      </w:r>
      <w:r w:rsidR="00AE1F49">
        <w:t>they</w:t>
      </w:r>
      <w:r w:rsidR="00194F00">
        <w:t xml:space="preserve"> </w:t>
      </w:r>
      <w:r w:rsidR="00037CDA">
        <w:t>were</w:t>
      </w:r>
      <w:r w:rsidR="00194F00">
        <w:t xml:space="preserve"> </w:t>
      </w:r>
      <w:r w:rsidR="00037CDA">
        <w:t>relatively</w:t>
      </w:r>
      <w:r w:rsidR="00194F00">
        <w:t xml:space="preserve"> </w:t>
      </w:r>
      <w:r w:rsidR="00037CDA">
        <w:t>well</w:t>
      </w:r>
      <w:r w:rsidR="00194F00">
        <w:t xml:space="preserve"> </w:t>
      </w:r>
      <w:r w:rsidR="00037CDA">
        <w:t>capitalised,</w:t>
      </w:r>
      <w:r w:rsidR="00194F00">
        <w:t xml:space="preserve"> </w:t>
      </w:r>
      <w:r w:rsidR="00037CDA">
        <w:t>which,</w:t>
      </w:r>
      <w:r w:rsidR="00194F00">
        <w:t xml:space="preserve"> </w:t>
      </w:r>
      <w:r w:rsidR="00037CDA">
        <w:t>as</w:t>
      </w:r>
      <w:r w:rsidR="00194F00">
        <w:t xml:space="preserve"> </w:t>
      </w:r>
      <w:r w:rsidR="00037CDA">
        <w:t>it</w:t>
      </w:r>
      <w:r w:rsidR="00194F00">
        <w:t xml:space="preserve"> </w:t>
      </w:r>
      <w:r w:rsidR="00037CDA">
        <w:t>turns</w:t>
      </w:r>
      <w:r w:rsidR="00194F00">
        <w:t xml:space="preserve"> </w:t>
      </w:r>
      <w:r w:rsidR="00037CDA">
        <w:t>out,</w:t>
      </w:r>
      <w:r w:rsidR="00194F00">
        <w:t xml:space="preserve"> </w:t>
      </w:r>
      <w:r w:rsidR="00037CDA">
        <w:t>as</w:t>
      </w:r>
      <w:r w:rsidR="00194F00">
        <w:t xml:space="preserve"> </w:t>
      </w:r>
      <w:r w:rsidR="00037CDA">
        <w:t>I</w:t>
      </w:r>
      <w:r w:rsidR="00194F00">
        <w:t xml:space="preserve"> </w:t>
      </w:r>
      <w:r w:rsidR="00037CDA">
        <w:t>am</w:t>
      </w:r>
      <w:r w:rsidR="00194F00">
        <w:t xml:space="preserve"> </w:t>
      </w:r>
      <w:r w:rsidR="00037CDA">
        <w:t>sure</w:t>
      </w:r>
      <w:r w:rsidR="00194F00">
        <w:t xml:space="preserve"> </w:t>
      </w:r>
      <w:r w:rsidR="00037CDA">
        <w:t>you</w:t>
      </w:r>
      <w:r w:rsidR="00194F00">
        <w:t xml:space="preserve"> </w:t>
      </w:r>
      <w:r w:rsidR="00037CDA">
        <w:t>will</w:t>
      </w:r>
      <w:r w:rsidR="00194F00">
        <w:t xml:space="preserve"> </w:t>
      </w:r>
      <w:r w:rsidR="00037CDA">
        <w:t>say,</w:t>
      </w:r>
      <w:r w:rsidR="00194F00">
        <w:t xml:space="preserve"> </w:t>
      </w:r>
      <w:r w:rsidR="00037CDA">
        <w:t>some</w:t>
      </w:r>
      <w:r w:rsidR="00194F00">
        <w:t xml:space="preserve"> </w:t>
      </w:r>
      <w:r w:rsidR="00037CDA">
        <w:t>were</w:t>
      </w:r>
      <w:r w:rsidR="00194F00">
        <w:t xml:space="preserve"> </w:t>
      </w:r>
      <w:r w:rsidR="00037CDA">
        <w:t>not,</w:t>
      </w:r>
      <w:r w:rsidR="00194F00">
        <w:t xml:space="preserve"> </w:t>
      </w:r>
      <w:r w:rsidR="00037CDA">
        <w:t>there</w:t>
      </w:r>
      <w:r w:rsidR="00194F00">
        <w:t xml:space="preserve"> </w:t>
      </w:r>
      <w:r w:rsidR="00037CDA">
        <w:t>would</w:t>
      </w:r>
      <w:r w:rsidR="00194F00">
        <w:t xml:space="preserve"> </w:t>
      </w:r>
      <w:r w:rsidR="00037CDA">
        <w:t>be</w:t>
      </w:r>
      <w:r w:rsidR="00194F00">
        <w:t xml:space="preserve"> </w:t>
      </w:r>
      <w:r w:rsidR="00037CDA">
        <w:t>ways</w:t>
      </w:r>
      <w:r w:rsidR="00194F00">
        <w:t xml:space="preserve"> </w:t>
      </w:r>
      <w:r w:rsidR="00037CDA">
        <w:t>to</w:t>
      </w:r>
      <w:r w:rsidR="00194F00">
        <w:t xml:space="preserve"> </w:t>
      </w:r>
      <w:r w:rsidR="00037CDA">
        <w:t>deal</w:t>
      </w:r>
      <w:r w:rsidR="00194F00">
        <w:t xml:space="preserve"> </w:t>
      </w:r>
      <w:r w:rsidR="00037CDA">
        <w:t>with</w:t>
      </w:r>
      <w:r w:rsidR="00194F00">
        <w:t xml:space="preserve"> </w:t>
      </w:r>
      <w:r w:rsidR="00037CDA">
        <w:t>that.</w:t>
      </w:r>
      <w:r w:rsidR="00194F00">
        <w:t xml:space="preserve"> </w:t>
      </w:r>
      <w:r w:rsidR="00037CDA">
        <w:t>No,</w:t>
      </w:r>
      <w:r w:rsidR="00194F00">
        <w:t xml:space="preserve"> </w:t>
      </w:r>
      <w:r w:rsidR="00037CDA">
        <w:t>they</w:t>
      </w:r>
      <w:r w:rsidR="00194F00">
        <w:t xml:space="preserve"> </w:t>
      </w:r>
      <w:r w:rsidR="00037CDA">
        <w:t>were</w:t>
      </w:r>
      <w:r w:rsidR="00194F00">
        <w:t xml:space="preserve"> </w:t>
      </w:r>
      <w:r w:rsidR="00037CDA">
        <w:t>not</w:t>
      </w:r>
      <w:r w:rsidR="00194F00">
        <w:t xml:space="preserve"> </w:t>
      </w:r>
      <w:r w:rsidR="00037CDA">
        <w:t>making</w:t>
      </w:r>
      <w:r w:rsidR="00194F00">
        <w:t xml:space="preserve"> </w:t>
      </w:r>
      <w:r w:rsidR="00037CDA">
        <w:t>profits.</w:t>
      </w:r>
    </w:p>
    <w:p w:rsidR="008C0569" w:rsidP="00B5529F">
      <w:pPr>
        <w:pStyle w:val="Question"/>
      </w:pPr>
      <w:sdt>
        <w:sdtPr>
          <w:alias w:val="Member"/>
          <w:tag w:val="&lt;Member mnisId='4866' dodsId=''&gt;"/>
          <w:id w:val="503247017"/>
          <w:placeholder>
            <w:docPart w:val="DefaultPlaceholder_-1854013440"/>
          </w:placeholder>
          <w:richText/>
        </w:sdtPr>
        <w:sdtContent>
          <w:r w:rsidRPr="00331C22" w:rsidR="00331C22">
            <w:rPr>
              <w:b/>
            </w:rPr>
            <w:t>Alexander</w:t>
          </w:r>
          <w:r w:rsidR="00194F00">
            <w:rPr>
              <w:b/>
            </w:rPr>
            <w:t xml:space="preserve"> </w:t>
          </w:r>
          <w:r w:rsidRPr="00331C22" w:rsidR="00331C22">
            <w:rPr>
              <w:b/>
            </w:rPr>
            <w:t>Stafford:</w:t>
          </w:r>
        </w:sdtContent>
      </w:sdt>
      <w:r w:rsidR="00194F00">
        <w:t xml:space="preserve"> </w:t>
      </w:r>
      <w:r w:rsidR="005866DC">
        <w:t>You</w:t>
      </w:r>
      <w:r w:rsidR="00194F00">
        <w:t xml:space="preserve"> </w:t>
      </w:r>
      <w:r w:rsidR="005866DC">
        <w:t>say,</w:t>
      </w:r>
      <w:r w:rsidR="00194F00">
        <w:t xml:space="preserve"> </w:t>
      </w:r>
      <w:r w:rsidR="005866DC">
        <w:t>“If</w:t>
      </w:r>
      <w:r w:rsidR="00194F00">
        <w:t xml:space="preserve"> </w:t>
      </w:r>
      <w:r w:rsidR="005866DC">
        <w:t>they</w:t>
      </w:r>
      <w:r w:rsidR="00194F00">
        <w:t xml:space="preserve"> </w:t>
      </w:r>
      <w:r w:rsidR="005866DC">
        <w:t>are</w:t>
      </w:r>
      <w:r w:rsidR="00194F00">
        <w:t xml:space="preserve"> </w:t>
      </w:r>
      <w:r w:rsidR="005866DC">
        <w:t>well</w:t>
      </w:r>
      <w:r w:rsidR="00194F00">
        <w:t xml:space="preserve"> </w:t>
      </w:r>
      <w:r w:rsidR="005866DC">
        <w:t>capitalised”.</w:t>
      </w:r>
      <w:r w:rsidR="00194F00">
        <w:t xml:space="preserve"> </w:t>
      </w:r>
      <w:r w:rsidR="00331C22">
        <w:t>Avro</w:t>
      </w:r>
      <w:r w:rsidR="00194F00">
        <w:t xml:space="preserve"> </w:t>
      </w:r>
      <w:r w:rsidR="00331C22">
        <w:t>had</w:t>
      </w:r>
      <w:r w:rsidR="00194F00">
        <w:t xml:space="preserve"> </w:t>
      </w:r>
      <w:r w:rsidR="00331C22">
        <w:t>no</w:t>
      </w:r>
      <w:r w:rsidR="00194F00">
        <w:t xml:space="preserve"> </w:t>
      </w:r>
      <w:r w:rsidR="00331C22">
        <w:t>external</w:t>
      </w:r>
      <w:r w:rsidR="00194F00">
        <w:t xml:space="preserve"> </w:t>
      </w:r>
      <w:r w:rsidR="00331C22">
        <w:t>capital</w:t>
      </w:r>
      <w:r w:rsidR="00194F00">
        <w:t xml:space="preserve"> </w:t>
      </w:r>
      <w:r w:rsidR="00331C22">
        <w:t>whatsoever.</w:t>
      </w:r>
      <w:r w:rsidR="00194F00">
        <w:t xml:space="preserve"> </w:t>
      </w:r>
      <w:r w:rsidR="005866DC">
        <w:t>This</w:t>
      </w:r>
      <w:r w:rsidR="00194F00">
        <w:t xml:space="preserve"> </w:t>
      </w:r>
      <w:r w:rsidR="005866DC">
        <w:t>is</w:t>
      </w:r>
      <w:r w:rsidR="00194F00">
        <w:t xml:space="preserve"> </w:t>
      </w:r>
      <w:r w:rsidR="005866DC">
        <w:t>2019</w:t>
      </w:r>
      <w:r w:rsidR="00194F00">
        <w:t xml:space="preserve"> </w:t>
      </w:r>
      <w:r w:rsidR="005866DC">
        <w:t>numbers</w:t>
      </w:r>
      <w:r w:rsidR="00194F00">
        <w:t xml:space="preserve"> </w:t>
      </w:r>
      <w:r w:rsidR="005866DC">
        <w:t>I</w:t>
      </w:r>
      <w:r w:rsidR="00194F00">
        <w:t xml:space="preserve"> </w:t>
      </w:r>
      <w:r w:rsidR="005866DC">
        <w:t>am</w:t>
      </w:r>
      <w:r w:rsidR="00194F00">
        <w:t xml:space="preserve"> </w:t>
      </w:r>
      <w:r w:rsidR="005866DC">
        <w:t>talking</w:t>
      </w:r>
      <w:r w:rsidR="00194F00">
        <w:t xml:space="preserve"> </w:t>
      </w:r>
      <w:r w:rsidR="005866DC">
        <w:t>about,</w:t>
      </w:r>
      <w:r w:rsidR="00194F00">
        <w:t xml:space="preserve"> </w:t>
      </w:r>
      <w:r w:rsidR="005866DC">
        <w:t>so</w:t>
      </w:r>
      <w:r w:rsidR="00194F00">
        <w:t xml:space="preserve"> </w:t>
      </w:r>
      <w:r w:rsidR="005866DC">
        <w:t>six</w:t>
      </w:r>
      <w:r w:rsidR="00194F00">
        <w:t xml:space="preserve"> </w:t>
      </w:r>
      <w:r w:rsidR="005866DC">
        <w:t>years</w:t>
      </w:r>
      <w:r w:rsidR="00194F00">
        <w:t xml:space="preserve"> </w:t>
      </w:r>
      <w:r w:rsidR="005866DC">
        <w:t>after</w:t>
      </w:r>
      <w:r w:rsidR="00194F00">
        <w:t xml:space="preserve"> </w:t>
      </w:r>
      <w:r w:rsidR="005866DC">
        <w:t>it</w:t>
      </w:r>
      <w:r w:rsidR="00194F00">
        <w:t xml:space="preserve"> </w:t>
      </w:r>
      <w:r w:rsidR="005866DC">
        <w:t>had</w:t>
      </w:r>
      <w:r w:rsidR="00194F00">
        <w:t xml:space="preserve"> </w:t>
      </w:r>
      <w:r w:rsidR="005866DC">
        <w:t>been</w:t>
      </w:r>
      <w:r w:rsidR="00194F00">
        <w:t xml:space="preserve"> </w:t>
      </w:r>
      <w:r w:rsidR="005866DC">
        <w:t>founded</w:t>
      </w:r>
      <w:r w:rsidR="00194F00">
        <w:t xml:space="preserve"> </w:t>
      </w:r>
      <w:r w:rsidR="005866DC">
        <w:t>by,</w:t>
      </w:r>
      <w:r w:rsidR="00194F00">
        <w:t xml:space="preserve"> </w:t>
      </w:r>
      <w:r w:rsidR="005866DC">
        <w:t>frankly,</w:t>
      </w:r>
      <w:r w:rsidR="00194F00">
        <w:t xml:space="preserve"> </w:t>
      </w:r>
      <w:r w:rsidR="005866DC">
        <w:t>a</w:t>
      </w:r>
      <w:r w:rsidR="00194F00">
        <w:t xml:space="preserve"> </w:t>
      </w:r>
      <w:r w:rsidR="005866DC">
        <w:t>student</w:t>
      </w:r>
      <w:r w:rsidR="00194F00">
        <w:t xml:space="preserve"> </w:t>
      </w:r>
      <w:r w:rsidR="001A42B0">
        <w:t>in</w:t>
      </w:r>
      <w:r w:rsidR="00194F00">
        <w:t xml:space="preserve"> </w:t>
      </w:r>
      <w:r w:rsidR="001A42B0">
        <w:t>his</w:t>
      </w:r>
      <w:r w:rsidR="00194F00">
        <w:t xml:space="preserve"> </w:t>
      </w:r>
      <w:r w:rsidR="001A42B0">
        <w:t>bedroom,</w:t>
      </w:r>
      <w:r w:rsidR="00194F00">
        <w:t xml:space="preserve"> </w:t>
      </w:r>
      <w:r w:rsidR="001A42B0">
        <w:t>with</w:t>
      </w:r>
      <w:r w:rsidR="00194F00">
        <w:t xml:space="preserve"> </w:t>
      </w:r>
      <w:r w:rsidR="001A42B0">
        <w:t>no</w:t>
      </w:r>
      <w:r w:rsidR="00194F00">
        <w:t xml:space="preserve"> </w:t>
      </w:r>
      <w:r w:rsidR="001A42B0">
        <w:t>capital,</w:t>
      </w:r>
      <w:r w:rsidR="00194F00">
        <w:t xml:space="preserve"> </w:t>
      </w:r>
      <w:r w:rsidR="001A42B0">
        <w:t>relying</w:t>
      </w:r>
      <w:r w:rsidR="00194F00">
        <w:t xml:space="preserve"> </w:t>
      </w:r>
      <w:r w:rsidR="001A42B0">
        <w:t>on</w:t>
      </w:r>
      <w:r w:rsidR="00194F00">
        <w:t xml:space="preserve"> </w:t>
      </w:r>
      <w:r w:rsidR="001A42B0">
        <w:t>customer</w:t>
      </w:r>
      <w:r w:rsidR="00194F00">
        <w:t xml:space="preserve"> </w:t>
      </w:r>
      <w:r w:rsidR="001A42B0">
        <w:t>credit</w:t>
      </w:r>
      <w:r w:rsidR="00194F00">
        <w:t xml:space="preserve"> </w:t>
      </w:r>
      <w:r w:rsidR="001A42B0">
        <w:t>balance</w:t>
      </w:r>
      <w:r w:rsidR="00451479">
        <w:t>s</w:t>
      </w:r>
      <w:r w:rsidR="001A42B0">
        <w:t>.</w:t>
      </w:r>
      <w:r w:rsidR="00194F00">
        <w:t xml:space="preserve"> </w:t>
      </w:r>
      <w:r w:rsidR="001A42B0">
        <w:t>They</w:t>
      </w:r>
      <w:r w:rsidR="00194F00">
        <w:t xml:space="preserve"> </w:t>
      </w:r>
      <w:r w:rsidR="001A42B0">
        <w:t>were</w:t>
      </w:r>
      <w:r w:rsidR="00194F00">
        <w:t xml:space="preserve"> </w:t>
      </w:r>
      <w:r w:rsidR="001A42B0">
        <w:t>siphoning</w:t>
      </w:r>
      <w:r w:rsidR="00194F00">
        <w:t xml:space="preserve"> </w:t>
      </w:r>
      <w:r w:rsidR="001A42B0">
        <w:t>off</w:t>
      </w:r>
      <w:r w:rsidR="00194F00">
        <w:t xml:space="preserve"> </w:t>
      </w:r>
      <w:r w:rsidR="001A42B0">
        <w:t>£1</w:t>
      </w:r>
      <w:r w:rsidR="00194F00">
        <w:t xml:space="preserve"> </w:t>
      </w:r>
      <w:r w:rsidR="001A42B0">
        <w:t>million</w:t>
      </w:r>
      <w:r w:rsidR="00194F00">
        <w:t xml:space="preserve"> </w:t>
      </w:r>
      <w:r w:rsidR="001A42B0">
        <w:t>to</w:t>
      </w:r>
      <w:r w:rsidR="00194F00">
        <w:t xml:space="preserve"> </w:t>
      </w:r>
      <w:r w:rsidR="001A42B0">
        <w:t>other</w:t>
      </w:r>
      <w:r w:rsidR="00194F00">
        <w:t xml:space="preserve"> </w:t>
      </w:r>
      <w:r w:rsidR="001A42B0">
        <w:t>entities</w:t>
      </w:r>
      <w:r w:rsidR="00194F00">
        <w:t xml:space="preserve"> </w:t>
      </w:r>
      <w:r w:rsidR="001A42B0">
        <w:t>they</w:t>
      </w:r>
      <w:r w:rsidR="00194F00">
        <w:t xml:space="preserve"> </w:t>
      </w:r>
      <w:r w:rsidR="001A42B0">
        <w:t>owned</w:t>
      </w:r>
      <w:r w:rsidR="00194F00">
        <w:t xml:space="preserve"> </w:t>
      </w:r>
      <w:r w:rsidR="001A42B0">
        <w:t>and</w:t>
      </w:r>
      <w:r w:rsidR="00194F00">
        <w:t xml:space="preserve"> </w:t>
      </w:r>
      <w:r w:rsidR="001A42B0">
        <w:t>that</w:t>
      </w:r>
      <w:r w:rsidR="00194F00">
        <w:t xml:space="preserve"> </w:t>
      </w:r>
      <w:r w:rsidR="001A42B0">
        <w:t>did</w:t>
      </w:r>
      <w:r w:rsidR="00194F00">
        <w:t xml:space="preserve"> </w:t>
      </w:r>
      <w:r w:rsidR="001A42B0">
        <w:t>not</w:t>
      </w:r>
      <w:r w:rsidR="00194F00">
        <w:t xml:space="preserve"> </w:t>
      </w:r>
      <w:r w:rsidR="001A42B0">
        <w:t>raise</w:t>
      </w:r>
      <w:r w:rsidR="00194F00">
        <w:t xml:space="preserve"> </w:t>
      </w:r>
      <w:r w:rsidR="001A42B0">
        <w:t>a</w:t>
      </w:r>
      <w:r w:rsidR="00194F00">
        <w:t xml:space="preserve"> </w:t>
      </w:r>
      <w:r w:rsidR="001A42B0">
        <w:t>red</w:t>
      </w:r>
      <w:r w:rsidR="00194F00">
        <w:t xml:space="preserve"> </w:t>
      </w:r>
      <w:r w:rsidR="001A42B0">
        <w:t>flag.</w:t>
      </w:r>
      <w:r w:rsidR="00194F00">
        <w:t xml:space="preserve"> </w:t>
      </w:r>
      <w:r w:rsidR="001A42B0">
        <w:t>In</w:t>
      </w:r>
      <w:r w:rsidR="00194F00">
        <w:t xml:space="preserve"> </w:t>
      </w:r>
      <w:r w:rsidR="001A42B0">
        <w:t>no</w:t>
      </w:r>
      <w:r w:rsidR="00194F00">
        <w:t xml:space="preserve"> </w:t>
      </w:r>
      <w:r w:rsidR="001A42B0">
        <w:t>way</w:t>
      </w:r>
      <w:r w:rsidR="00194F00">
        <w:t xml:space="preserve"> </w:t>
      </w:r>
      <w:r w:rsidR="001A42B0">
        <w:t>in</w:t>
      </w:r>
      <w:r w:rsidR="00194F00">
        <w:t xml:space="preserve"> </w:t>
      </w:r>
      <w:r w:rsidR="001A42B0">
        <w:t>the</w:t>
      </w:r>
      <w:r w:rsidR="00194F00">
        <w:t xml:space="preserve"> </w:t>
      </w:r>
      <w:r w:rsidR="001A42B0">
        <w:t>risk</w:t>
      </w:r>
      <w:r w:rsidR="00194F00">
        <w:t xml:space="preserve"> </w:t>
      </w:r>
      <w:r w:rsidR="001A42B0">
        <w:t>assessment</w:t>
      </w:r>
      <w:r w:rsidR="00194F00">
        <w:t xml:space="preserve"> </w:t>
      </w:r>
      <w:r w:rsidR="001A42B0">
        <w:t>was</w:t>
      </w:r>
      <w:r w:rsidR="00194F00">
        <w:t xml:space="preserve"> </w:t>
      </w:r>
      <w:r w:rsidR="001A42B0">
        <w:t>that</w:t>
      </w:r>
      <w:r w:rsidR="00194F00">
        <w:t xml:space="preserve"> </w:t>
      </w:r>
      <w:r w:rsidR="001A42B0">
        <w:t>seen</w:t>
      </w:r>
      <w:r w:rsidR="00194F00">
        <w:t xml:space="preserve"> </w:t>
      </w:r>
      <w:r w:rsidR="001A42B0">
        <w:t>as</w:t>
      </w:r>
      <w:r w:rsidR="00194F00">
        <w:t xml:space="preserve"> </w:t>
      </w:r>
      <w:r w:rsidRPr="00451479" w:rsidR="001A42B0">
        <w:t>a</w:t>
      </w:r>
      <w:r w:rsidR="00194F00">
        <w:t xml:space="preserve"> </w:t>
      </w:r>
      <w:r w:rsidRPr="00451479" w:rsidR="001A42B0">
        <w:t>concern.</w:t>
      </w:r>
      <w:r w:rsidR="00194F00">
        <w:t xml:space="preserve"> </w:t>
      </w:r>
      <w:r w:rsidRPr="00451479" w:rsidR="001A42B0">
        <w:t>I</w:t>
      </w:r>
      <w:r w:rsidR="00194F00">
        <w:t xml:space="preserve"> </w:t>
      </w:r>
      <w:r w:rsidRPr="00451479" w:rsidR="001A42B0">
        <w:t>am</w:t>
      </w:r>
      <w:r w:rsidR="00194F00">
        <w:t xml:space="preserve"> </w:t>
      </w:r>
      <w:r w:rsidRPr="00451479" w:rsidR="001A42B0">
        <w:t>confused.</w:t>
      </w:r>
      <w:r w:rsidR="00194F00">
        <w:t xml:space="preserve"> </w:t>
      </w:r>
      <w:r w:rsidRPr="00451479" w:rsidR="001A42B0">
        <w:t>If</w:t>
      </w:r>
      <w:r w:rsidR="00194F00">
        <w:t xml:space="preserve"> </w:t>
      </w:r>
      <w:r w:rsidRPr="00451479" w:rsidR="001A42B0">
        <w:t>you</w:t>
      </w:r>
      <w:r w:rsidR="00194F00">
        <w:t xml:space="preserve"> </w:t>
      </w:r>
      <w:r w:rsidRPr="00451479" w:rsidR="001A42B0">
        <w:t>are</w:t>
      </w:r>
      <w:r w:rsidR="00194F00">
        <w:t xml:space="preserve"> </w:t>
      </w:r>
      <w:r w:rsidRPr="00451479" w:rsidR="001A42B0">
        <w:t>a</w:t>
      </w:r>
      <w:r w:rsidR="00194F00">
        <w:t xml:space="preserve"> </w:t>
      </w:r>
      <w:r w:rsidRPr="00451479" w:rsidR="001A42B0">
        <w:t>company</w:t>
      </w:r>
      <w:r w:rsidR="00194F00">
        <w:t xml:space="preserve"> </w:t>
      </w:r>
      <w:r w:rsidRPr="00451479" w:rsidR="001A42B0">
        <w:t>making</w:t>
      </w:r>
      <w:r w:rsidR="00194F00">
        <w:t xml:space="preserve"> </w:t>
      </w:r>
      <w:r w:rsidRPr="00451479" w:rsidR="001A42B0">
        <w:t>such</w:t>
      </w:r>
      <w:r w:rsidR="00194F00">
        <w:t xml:space="preserve"> </w:t>
      </w:r>
      <w:r w:rsidRPr="00451479" w:rsidR="001A42B0">
        <w:t>losses,</w:t>
      </w:r>
      <w:r w:rsidR="00194F00">
        <w:t xml:space="preserve"> </w:t>
      </w:r>
      <w:r w:rsidRPr="00451479" w:rsidR="001A42B0">
        <w:t>owned</w:t>
      </w:r>
      <w:r w:rsidR="00194F00">
        <w:t xml:space="preserve"> </w:t>
      </w:r>
      <w:r w:rsidRPr="00451479" w:rsidR="001A42B0">
        <w:t>by</w:t>
      </w:r>
      <w:r w:rsidR="00194F00">
        <w:t xml:space="preserve"> </w:t>
      </w:r>
      <w:r w:rsidRPr="00451479" w:rsidR="001A42B0">
        <w:t>someone</w:t>
      </w:r>
      <w:r w:rsidR="00194F00">
        <w:t xml:space="preserve"> </w:t>
      </w:r>
      <w:r w:rsidRPr="00451479" w:rsidR="001A42B0">
        <w:t>who</w:t>
      </w:r>
      <w:r w:rsidR="00194F00">
        <w:t xml:space="preserve"> </w:t>
      </w:r>
      <w:r w:rsidRPr="00451479" w:rsidR="001A42B0">
        <w:t>has</w:t>
      </w:r>
      <w:r w:rsidR="00194F00">
        <w:t xml:space="preserve"> </w:t>
      </w:r>
      <w:r w:rsidRPr="00451479" w:rsidR="001A42B0">
        <w:t>no</w:t>
      </w:r>
      <w:r w:rsidR="00194F00">
        <w:t xml:space="preserve"> </w:t>
      </w:r>
      <w:r w:rsidRPr="00451479" w:rsidR="001A42B0">
        <w:t>capital,</w:t>
      </w:r>
      <w:r w:rsidR="00194F00">
        <w:t xml:space="preserve"> </w:t>
      </w:r>
      <w:r w:rsidRPr="00451479" w:rsidR="001A42B0">
        <w:t>and</w:t>
      </w:r>
      <w:r w:rsidR="00194F00">
        <w:t xml:space="preserve"> </w:t>
      </w:r>
      <w:r w:rsidRPr="00451479" w:rsidR="001A42B0">
        <w:t>you</w:t>
      </w:r>
      <w:r w:rsidR="00194F00">
        <w:t xml:space="preserve"> </w:t>
      </w:r>
      <w:r w:rsidRPr="00451479" w:rsidR="001A42B0">
        <w:t>give</w:t>
      </w:r>
      <w:r w:rsidR="00194F00">
        <w:t xml:space="preserve"> </w:t>
      </w:r>
      <w:r w:rsidRPr="00451479" w:rsidR="001A42B0">
        <w:t>£1</w:t>
      </w:r>
      <w:r w:rsidR="00194F00">
        <w:t xml:space="preserve"> </w:t>
      </w:r>
      <w:r w:rsidRPr="00451479" w:rsidR="001A42B0">
        <w:t>million</w:t>
      </w:r>
      <w:r w:rsidR="00194F00">
        <w:t xml:space="preserve"> </w:t>
      </w:r>
      <w:r w:rsidRPr="00451479" w:rsidR="001A42B0">
        <w:t>to</w:t>
      </w:r>
      <w:r w:rsidR="00194F00">
        <w:t xml:space="preserve"> </w:t>
      </w:r>
      <w:r w:rsidRPr="00451479" w:rsidR="001A42B0">
        <w:t>a</w:t>
      </w:r>
      <w:r w:rsidR="00194F00">
        <w:t xml:space="preserve"> </w:t>
      </w:r>
      <w:r w:rsidR="001A42B0">
        <w:t>company</w:t>
      </w:r>
      <w:r w:rsidR="00194F00">
        <w:t xml:space="preserve"> </w:t>
      </w:r>
      <w:r w:rsidR="001A42B0">
        <w:t>you</w:t>
      </w:r>
      <w:r w:rsidR="00194F00">
        <w:t xml:space="preserve"> </w:t>
      </w:r>
      <w:r w:rsidR="001A42B0">
        <w:t>control</w:t>
      </w:r>
      <w:r w:rsidR="00194F00">
        <w:t xml:space="preserve"> </w:t>
      </w:r>
      <w:r w:rsidR="001A42B0">
        <w:t>and</w:t>
      </w:r>
      <w:r w:rsidR="00194F00">
        <w:t xml:space="preserve"> </w:t>
      </w:r>
      <w:r w:rsidR="001A42B0">
        <w:t>that</w:t>
      </w:r>
      <w:r w:rsidR="00194F00">
        <w:t xml:space="preserve"> </w:t>
      </w:r>
      <w:r w:rsidR="001A42B0">
        <w:t>does</w:t>
      </w:r>
      <w:r w:rsidR="00194F00">
        <w:t xml:space="preserve"> </w:t>
      </w:r>
      <w:r w:rsidR="001A42B0">
        <w:t>not</w:t>
      </w:r>
      <w:r w:rsidR="00194F00">
        <w:t xml:space="preserve"> </w:t>
      </w:r>
      <w:r w:rsidR="001A42B0">
        <w:t>raise</w:t>
      </w:r>
      <w:r w:rsidR="00194F00">
        <w:t xml:space="preserve"> </w:t>
      </w:r>
      <w:r w:rsidR="001A42B0">
        <w:t>a</w:t>
      </w:r>
      <w:r w:rsidR="00194F00">
        <w:t xml:space="preserve"> </w:t>
      </w:r>
      <w:r w:rsidR="001A42B0">
        <w:t>red</w:t>
      </w:r>
      <w:r w:rsidR="00194F00">
        <w:t xml:space="preserve"> </w:t>
      </w:r>
      <w:r w:rsidR="001A42B0">
        <w:t>flag,</w:t>
      </w:r>
      <w:r w:rsidR="00194F00">
        <w:t xml:space="preserve"> </w:t>
      </w:r>
      <w:r w:rsidR="001A42B0">
        <w:t>surely</w:t>
      </w:r>
      <w:r w:rsidR="00194F00">
        <w:t xml:space="preserve"> </w:t>
      </w:r>
      <w:r w:rsidR="001A42B0">
        <w:t>that</w:t>
      </w:r>
      <w:r w:rsidR="00194F00">
        <w:t xml:space="preserve"> </w:t>
      </w:r>
      <w:r w:rsidR="001A42B0">
        <w:t>is</w:t>
      </w:r>
      <w:r w:rsidR="00194F00">
        <w:t xml:space="preserve"> </w:t>
      </w:r>
      <w:r w:rsidR="001A42B0">
        <w:t>a</w:t>
      </w:r>
      <w:r w:rsidR="00194F00">
        <w:t xml:space="preserve"> </w:t>
      </w:r>
      <w:r w:rsidR="001A42B0">
        <w:t>serious</w:t>
      </w:r>
      <w:r w:rsidR="00194F00">
        <w:t xml:space="preserve"> </w:t>
      </w:r>
      <w:r w:rsidR="001A42B0">
        <w:t>failure.</w:t>
      </w:r>
    </w:p>
    <w:p w:rsidR="00D26B08" w:rsidP="00B5529F">
      <w:pPr>
        <w:pStyle w:val="Answer"/>
      </w:pPr>
      <w:sdt>
        <w:sdtPr>
          <w:alias w:val="Witness"/>
          <w:id w:val="936409891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The</w:t>
      </w:r>
      <w:r w:rsidR="00194F00">
        <w:t xml:space="preserve"> </w:t>
      </w:r>
      <w:r>
        <w:t>failing</w:t>
      </w:r>
      <w:r w:rsidR="00194F00">
        <w:t xml:space="preserve"> </w:t>
      </w:r>
      <w:r>
        <w:t>there</w:t>
      </w:r>
      <w:r w:rsidR="001A42B0">
        <w:t>,</w:t>
      </w:r>
      <w:r w:rsidR="00194F00">
        <w:t xml:space="preserve"> </w:t>
      </w:r>
      <w:r w:rsidR="001A42B0">
        <w:t>which</w:t>
      </w:r>
      <w:r w:rsidR="00194F00">
        <w:t xml:space="preserve"> </w:t>
      </w:r>
      <w:r w:rsidR="001A42B0">
        <w:t>I</w:t>
      </w:r>
      <w:r w:rsidR="00194F00">
        <w:t xml:space="preserve"> </w:t>
      </w:r>
      <w:r w:rsidR="001A42B0">
        <w:t>accept,</w:t>
      </w:r>
      <w:r w:rsidR="00194F00">
        <w:t xml:space="preserve"> </w:t>
      </w:r>
      <w:r>
        <w:t>was</w:t>
      </w:r>
      <w:r w:rsidR="00194F00">
        <w:t xml:space="preserve"> </w:t>
      </w:r>
      <w:r>
        <w:t>that</w:t>
      </w:r>
      <w:r w:rsidR="00194F00">
        <w:t xml:space="preserve"> </w:t>
      </w:r>
      <w:r>
        <w:t>we</w:t>
      </w:r>
      <w:r w:rsidR="00194F00">
        <w:t xml:space="preserve"> </w:t>
      </w:r>
      <w:r>
        <w:t>did</w:t>
      </w:r>
      <w:r w:rsidR="00194F00">
        <w:t xml:space="preserve"> </w:t>
      </w:r>
      <w:r>
        <w:t>not</w:t>
      </w:r>
      <w:r w:rsidR="00194F00">
        <w:t xml:space="preserve"> </w:t>
      </w:r>
      <w:r>
        <w:t>fully</w:t>
      </w:r>
      <w:r w:rsidR="00194F00">
        <w:t xml:space="preserve"> </w:t>
      </w:r>
      <w:r>
        <w:t>understand</w:t>
      </w:r>
      <w:r w:rsidR="00194F00">
        <w:t xml:space="preserve"> </w:t>
      </w:r>
      <w:r>
        <w:t>the</w:t>
      </w:r>
      <w:r w:rsidR="00194F00">
        <w:t xml:space="preserve"> </w:t>
      </w:r>
      <w:r>
        <w:t>structures</w:t>
      </w:r>
      <w:r w:rsidR="00194F00">
        <w:t xml:space="preserve"> </w:t>
      </w:r>
      <w:r>
        <w:t>of</w:t>
      </w:r>
      <w:r w:rsidR="00194F00">
        <w:t xml:space="preserve"> </w:t>
      </w:r>
      <w:r>
        <w:t>the</w:t>
      </w:r>
      <w:r w:rsidR="00194F00">
        <w:t xml:space="preserve"> </w:t>
      </w:r>
      <w:r>
        <w:t>companies.</w:t>
      </w:r>
      <w:r w:rsidR="00194F00">
        <w:t xml:space="preserve"> </w:t>
      </w:r>
      <w:r w:rsidR="001A42B0">
        <w:t>It</w:t>
      </w:r>
      <w:r w:rsidR="00194F00">
        <w:t xml:space="preserve"> </w:t>
      </w:r>
      <w:r w:rsidR="001A42B0">
        <w:t>is</w:t>
      </w:r>
      <w:r w:rsidR="00194F00">
        <w:t xml:space="preserve"> </w:t>
      </w:r>
      <w:r w:rsidR="001A42B0">
        <w:t>not</w:t>
      </w:r>
      <w:r w:rsidR="00194F00">
        <w:t xml:space="preserve"> </w:t>
      </w:r>
      <w:r w:rsidR="001A42B0">
        <w:t>so</w:t>
      </w:r>
      <w:r w:rsidR="00194F00">
        <w:t xml:space="preserve"> </w:t>
      </w:r>
      <w:r w:rsidR="001A42B0">
        <w:t>much</w:t>
      </w:r>
      <w:r w:rsidR="00194F00">
        <w:t xml:space="preserve"> </w:t>
      </w:r>
      <w:r w:rsidR="001A42B0">
        <w:t>the</w:t>
      </w:r>
      <w:r w:rsidR="00194F00">
        <w:t xml:space="preserve"> </w:t>
      </w:r>
      <w:r w:rsidR="001A42B0">
        <w:t>fact</w:t>
      </w:r>
      <w:r w:rsidR="00194F00">
        <w:t xml:space="preserve"> </w:t>
      </w:r>
      <w:r w:rsidR="001A42B0">
        <w:t>that</w:t>
      </w:r>
      <w:r w:rsidR="00194F00">
        <w:t xml:space="preserve"> </w:t>
      </w:r>
      <w:r w:rsidR="001A42B0">
        <w:t>Avro</w:t>
      </w:r>
      <w:r w:rsidR="00194F00">
        <w:t xml:space="preserve"> </w:t>
      </w:r>
      <w:r w:rsidR="001A42B0">
        <w:t>was</w:t>
      </w:r>
      <w:r w:rsidR="00194F00">
        <w:t xml:space="preserve"> </w:t>
      </w:r>
      <w:r w:rsidR="001A42B0">
        <w:t>not</w:t>
      </w:r>
      <w:r w:rsidR="00194F00">
        <w:t xml:space="preserve"> </w:t>
      </w:r>
      <w:r w:rsidR="001A42B0">
        <w:t>making</w:t>
      </w:r>
      <w:r w:rsidR="00194F00">
        <w:t xml:space="preserve"> </w:t>
      </w:r>
      <w:r w:rsidR="001A42B0">
        <w:t>money.</w:t>
      </w:r>
      <w:r w:rsidR="00194F00">
        <w:t xml:space="preserve"> </w:t>
      </w:r>
      <w:r w:rsidR="001A42B0">
        <w:t>Yes,</w:t>
      </w:r>
      <w:r w:rsidR="00194F00">
        <w:t xml:space="preserve"> </w:t>
      </w:r>
      <w:r w:rsidR="001A42B0">
        <w:t>we</w:t>
      </w:r>
      <w:r w:rsidR="00194F00">
        <w:t xml:space="preserve"> </w:t>
      </w:r>
      <w:r w:rsidR="001A42B0">
        <w:t>should</w:t>
      </w:r>
      <w:r w:rsidR="00194F00">
        <w:t xml:space="preserve"> </w:t>
      </w:r>
      <w:r w:rsidR="001A42B0">
        <w:t>have</w:t>
      </w:r>
      <w:r w:rsidR="00194F00">
        <w:t xml:space="preserve"> </w:t>
      </w:r>
      <w:r w:rsidR="001A42B0">
        <w:t>do</w:t>
      </w:r>
      <w:r w:rsidRPr="00C01675" w:rsidR="001A42B0">
        <w:t>ne</w:t>
      </w:r>
      <w:r w:rsidR="00194F00">
        <w:t xml:space="preserve"> </w:t>
      </w:r>
      <w:r w:rsidRPr="00C01675" w:rsidR="001A42B0">
        <w:t>more</w:t>
      </w:r>
      <w:r w:rsidR="00194F00">
        <w:t xml:space="preserve"> </w:t>
      </w:r>
      <w:r w:rsidRPr="00C01675" w:rsidR="001A42B0">
        <w:t>and</w:t>
      </w:r>
      <w:r w:rsidR="00194F00">
        <w:t xml:space="preserve"> </w:t>
      </w:r>
      <w:r w:rsidRPr="00C01675" w:rsidR="001A42B0">
        <w:t>been</w:t>
      </w:r>
      <w:r w:rsidR="00194F00">
        <w:t xml:space="preserve"> </w:t>
      </w:r>
      <w:r w:rsidRPr="00C01675" w:rsidR="001A42B0">
        <w:t>better</w:t>
      </w:r>
      <w:r w:rsidR="00194F00">
        <w:t xml:space="preserve"> </w:t>
      </w:r>
      <w:r w:rsidRPr="00C01675" w:rsidR="001A42B0">
        <w:t>in</w:t>
      </w:r>
      <w:r w:rsidR="00194F00">
        <w:t xml:space="preserve"> </w:t>
      </w:r>
      <w:r w:rsidRPr="00C01675" w:rsidR="001A42B0">
        <w:t>noti</w:t>
      </w:r>
      <w:r w:rsidRPr="00C01675" w:rsidR="00096B6C">
        <w:t>cing</w:t>
      </w:r>
      <w:r w:rsidR="00194F00">
        <w:t xml:space="preserve"> </w:t>
      </w:r>
      <w:r w:rsidRPr="00C01675" w:rsidR="001A42B0">
        <w:t>that</w:t>
      </w:r>
      <w:r w:rsidR="00194F00">
        <w:t xml:space="preserve"> </w:t>
      </w:r>
      <w:r w:rsidRPr="00C01675" w:rsidR="001A42B0">
        <w:t>it</w:t>
      </w:r>
      <w:r w:rsidR="00194F00">
        <w:t xml:space="preserve"> </w:t>
      </w:r>
      <w:r w:rsidRPr="00C01675" w:rsidR="001A42B0">
        <w:t>was</w:t>
      </w:r>
      <w:r w:rsidR="00194F00">
        <w:t xml:space="preserve"> </w:t>
      </w:r>
      <w:r w:rsidRPr="00C01675" w:rsidR="001A42B0">
        <w:t>actually</w:t>
      </w:r>
      <w:r w:rsidR="00194F00">
        <w:t xml:space="preserve"> </w:t>
      </w:r>
      <w:r w:rsidRPr="00C01675" w:rsidR="001A42B0">
        <w:t>siphoning</w:t>
      </w:r>
      <w:r w:rsidR="00194F00">
        <w:t xml:space="preserve"> </w:t>
      </w:r>
      <w:r w:rsidRPr="00C01675" w:rsidR="001A42B0">
        <w:t>mone</w:t>
      </w:r>
      <w:r w:rsidR="001A42B0">
        <w:t>y</w:t>
      </w:r>
      <w:r w:rsidR="00194F00">
        <w:t xml:space="preserve"> </w:t>
      </w:r>
      <w:r w:rsidR="001A42B0">
        <w:t>off.</w:t>
      </w:r>
    </w:p>
    <w:p w:rsidR="00D26B08" w:rsidP="00B5529F">
      <w:pPr>
        <w:pStyle w:val="Question"/>
      </w:pPr>
      <w:sdt>
        <w:sdtPr>
          <w:alias w:val="Member"/>
          <w:tag w:val="&lt;Member mnisId='4866' dodsId=''&gt;"/>
          <w:id w:val="963539687"/>
          <w:placeholder>
            <w:docPart w:val="DefaultPlaceholder_-1854013440"/>
          </w:placeholder>
          <w:richText/>
        </w:sdtPr>
        <w:sdtContent>
          <w:r w:rsidRPr="00D26B08">
            <w:rPr>
              <w:b/>
            </w:rPr>
            <w:t>Alexander</w:t>
          </w:r>
          <w:r w:rsidR="00194F00">
            <w:rPr>
              <w:b/>
            </w:rPr>
            <w:t xml:space="preserve"> </w:t>
          </w:r>
          <w:r w:rsidRPr="00D26B08">
            <w:rPr>
              <w:b/>
            </w:rPr>
            <w:t>Stafford:</w:t>
          </w:r>
        </w:sdtContent>
      </w:sdt>
      <w:r w:rsidR="00194F00">
        <w:t xml:space="preserve"> </w:t>
      </w:r>
      <w:r w:rsidR="001A42B0">
        <w:t>I</w:t>
      </w:r>
      <w:r w:rsidR="00194F00">
        <w:t xml:space="preserve"> </w:t>
      </w:r>
      <w:r w:rsidR="001A42B0">
        <w:t>am</w:t>
      </w:r>
      <w:r w:rsidR="00194F00">
        <w:t xml:space="preserve"> </w:t>
      </w:r>
      <w:r w:rsidR="001A42B0">
        <w:t>still</w:t>
      </w:r>
      <w:r w:rsidR="00194F00">
        <w:t xml:space="preserve"> </w:t>
      </w:r>
      <w:r w:rsidR="001A42B0">
        <w:t>struggling.</w:t>
      </w:r>
      <w:r w:rsidR="00194F00">
        <w:t xml:space="preserve"> </w:t>
      </w:r>
      <w:r>
        <w:t>If</w:t>
      </w:r>
      <w:r w:rsidR="00194F00">
        <w:t xml:space="preserve"> </w:t>
      </w:r>
      <w:r>
        <w:t>you</w:t>
      </w:r>
      <w:r w:rsidR="00194F00">
        <w:t xml:space="preserve"> </w:t>
      </w:r>
      <w:r>
        <w:t>cannot</w:t>
      </w:r>
      <w:r w:rsidR="00194F00">
        <w:t xml:space="preserve"> </w:t>
      </w:r>
      <w:r>
        <w:t>understand</w:t>
      </w:r>
      <w:r w:rsidR="00194F00">
        <w:t xml:space="preserve"> </w:t>
      </w:r>
      <w:r w:rsidR="001A42B0">
        <w:t>the</w:t>
      </w:r>
      <w:r w:rsidR="00194F00">
        <w:t xml:space="preserve"> </w:t>
      </w:r>
      <w:r w:rsidR="001A42B0">
        <w:t>structures</w:t>
      </w:r>
      <w:r w:rsidR="00194F00">
        <w:t xml:space="preserve"> </w:t>
      </w:r>
      <w:r w:rsidR="001A42B0">
        <w:t>of</w:t>
      </w:r>
      <w:r w:rsidR="00194F00">
        <w:t xml:space="preserve"> </w:t>
      </w:r>
      <w:r w:rsidR="001A42B0">
        <w:t>the</w:t>
      </w:r>
      <w:r w:rsidR="00194F00">
        <w:t xml:space="preserve"> </w:t>
      </w:r>
      <w:r w:rsidR="001A42B0">
        <w:t>company,</w:t>
      </w:r>
      <w:r w:rsidR="00194F00">
        <w:t xml:space="preserve"> </w:t>
      </w:r>
      <w:r w:rsidR="001A42B0">
        <w:t>six</w:t>
      </w:r>
      <w:r w:rsidR="00194F00">
        <w:t xml:space="preserve"> </w:t>
      </w:r>
      <w:r w:rsidR="001A42B0">
        <w:t>years</w:t>
      </w:r>
      <w:r w:rsidR="00194F00">
        <w:t xml:space="preserve"> </w:t>
      </w:r>
      <w:r w:rsidR="001A42B0">
        <w:t>after</w:t>
      </w:r>
      <w:r w:rsidR="00194F00">
        <w:t xml:space="preserve"> </w:t>
      </w:r>
      <w:r w:rsidR="001A42B0">
        <w:t>it</w:t>
      </w:r>
      <w:r w:rsidR="00194F00">
        <w:t xml:space="preserve"> </w:t>
      </w:r>
      <w:r w:rsidR="001A42B0">
        <w:t>was</w:t>
      </w:r>
      <w:r w:rsidR="00194F00">
        <w:t xml:space="preserve"> </w:t>
      </w:r>
      <w:r w:rsidR="001A42B0">
        <w:t>founded,</w:t>
      </w:r>
      <w:r w:rsidR="00194F00">
        <w:t xml:space="preserve"> </w:t>
      </w:r>
      <w:r w:rsidR="001A42B0">
        <w:t>making</w:t>
      </w:r>
      <w:r w:rsidR="00194F00">
        <w:t xml:space="preserve"> </w:t>
      </w:r>
      <w:r w:rsidR="001A42B0">
        <w:t>huge</w:t>
      </w:r>
      <w:r w:rsidR="00194F00">
        <w:t xml:space="preserve"> </w:t>
      </w:r>
      <w:r w:rsidR="001A42B0">
        <w:t>losses,</w:t>
      </w:r>
      <w:r w:rsidR="00194F00">
        <w:t xml:space="preserve"> </w:t>
      </w:r>
      <w:r>
        <w:t>what</w:t>
      </w:r>
      <w:r w:rsidR="00194F00">
        <w:t xml:space="preserve"> </w:t>
      </w:r>
      <w:r>
        <w:t>is</w:t>
      </w:r>
      <w:r w:rsidR="00194F00">
        <w:t xml:space="preserve"> </w:t>
      </w:r>
      <w:r>
        <w:t>the</w:t>
      </w:r>
      <w:r w:rsidR="00194F00">
        <w:t xml:space="preserve"> </w:t>
      </w:r>
      <w:r w:rsidR="007B6A17">
        <w:t>point</w:t>
      </w:r>
      <w:r w:rsidR="00194F00">
        <w:t xml:space="preserve"> </w:t>
      </w:r>
      <w:r w:rsidR="007B6A17">
        <w:t>of</w:t>
      </w:r>
      <w:r w:rsidR="00194F00">
        <w:t xml:space="preserve"> </w:t>
      </w:r>
      <w:r w:rsidR="007B6A17">
        <w:t>Ofgem</w:t>
      </w:r>
      <w:r w:rsidR="00194F00">
        <w:t xml:space="preserve"> </w:t>
      </w:r>
      <w:r w:rsidR="001A42B0">
        <w:t>in</w:t>
      </w:r>
      <w:r w:rsidR="00194F00">
        <w:t xml:space="preserve"> </w:t>
      </w:r>
      <w:r w:rsidR="001A42B0">
        <w:t>that</w:t>
      </w:r>
      <w:r w:rsidR="00194F00">
        <w:t xml:space="preserve"> </w:t>
      </w:r>
      <w:r w:rsidR="001A42B0">
        <w:t>sense</w:t>
      </w:r>
      <w:r w:rsidR="007B6A17">
        <w:t>?</w:t>
      </w:r>
      <w:r w:rsidR="00194F00">
        <w:t xml:space="preserve"> </w:t>
      </w:r>
      <w:r w:rsidR="001A42B0">
        <w:t>Surely</w:t>
      </w:r>
      <w:r w:rsidR="00194F00">
        <w:t xml:space="preserve"> </w:t>
      </w:r>
      <w:r w:rsidR="001A42B0">
        <w:t>the</w:t>
      </w:r>
      <w:r w:rsidR="00194F00">
        <w:t xml:space="preserve"> </w:t>
      </w:r>
      <w:r w:rsidR="001A42B0">
        <w:t>idea</w:t>
      </w:r>
      <w:r w:rsidR="00194F00">
        <w:t xml:space="preserve"> </w:t>
      </w:r>
      <w:r w:rsidR="001A42B0">
        <w:t>is</w:t>
      </w:r>
      <w:r w:rsidR="00194F00">
        <w:t xml:space="preserve"> </w:t>
      </w:r>
      <w:r w:rsidR="001A42B0">
        <w:t>to</w:t>
      </w:r>
      <w:r w:rsidR="00194F00">
        <w:t xml:space="preserve"> </w:t>
      </w:r>
      <w:r w:rsidR="001A42B0">
        <w:t>look</w:t>
      </w:r>
      <w:r w:rsidR="00194F00">
        <w:t xml:space="preserve"> </w:t>
      </w:r>
      <w:r w:rsidR="001A42B0">
        <w:t>at</w:t>
      </w:r>
      <w:r w:rsidR="00194F00">
        <w:t xml:space="preserve"> </w:t>
      </w:r>
      <w:r w:rsidR="001A42B0">
        <w:t>those</w:t>
      </w:r>
      <w:r w:rsidR="00194F00">
        <w:t xml:space="preserve"> </w:t>
      </w:r>
      <w:r w:rsidR="001A42B0">
        <w:t>companies,</w:t>
      </w:r>
      <w:r w:rsidR="00194F00">
        <w:t xml:space="preserve"> </w:t>
      </w:r>
      <w:r w:rsidR="001A42B0">
        <w:t>keep</w:t>
      </w:r>
      <w:r w:rsidR="00194F00">
        <w:t xml:space="preserve"> </w:t>
      </w:r>
      <w:r w:rsidR="001A42B0">
        <w:t>an</w:t>
      </w:r>
      <w:r w:rsidR="00194F00">
        <w:t xml:space="preserve"> </w:t>
      </w:r>
      <w:r w:rsidR="001A42B0">
        <w:t>eye</w:t>
      </w:r>
      <w:r w:rsidR="00194F00">
        <w:t xml:space="preserve"> </w:t>
      </w:r>
      <w:r w:rsidR="001A42B0">
        <w:t>on</w:t>
      </w:r>
      <w:r w:rsidR="00194F00">
        <w:t xml:space="preserve"> </w:t>
      </w:r>
      <w:r w:rsidR="001A42B0">
        <w:t>them.</w:t>
      </w:r>
      <w:r w:rsidR="00194F00">
        <w:t xml:space="preserve"> </w:t>
      </w:r>
      <w:r w:rsidR="001A42B0">
        <w:t>If</w:t>
      </w:r>
      <w:r w:rsidR="00194F00">
        <w:t xml:space="preserve"> </w:t>
      </w:r>
      <w:r w:rsidR="001A42B0">
        <w:t>you</w:t>
      </w:r>
      <w:r w:rsidR="00194F00">
        <w:t xml:space="preserve"> </w:t>
      </w:r>
      <w:r w:rsidR="001A42B0">
        <w:t>want</w:t>
      </w:r>
      <w:r w:rsidR="00194F00">
        <w:t xml:space="preserve"> </w:t>
      </w:r>
      <w:r w:rsidR="001A42B0">
        <w:t>to</w:t>
      </w:r>
      <w:r w:rsidR="00194F00">
        <w:t xml:space="preserve"> </w:t>
      </w:r>
      <w:r w:rsidR="001A42B0">
        <w:t>increase</w:t>
      </w:r>
      <w:r w:rsidR="00194F00">
        <w:t xml:space="preserve"> </w:t>
      </w:r>
      <w:r w:rsidR="001A42B0">
        <w:t>competition,</w:t>
      </w:r>
      <w:r w:rsidR="00194F00">
        <w:t xml:space="preserve"> </w:t>
      </w:r>
      <w:r w:rsidR="001A42B0">
        <w:t>which</w:t>
      </w:r>
      <w:r w:rsidR="00194F00">
        <w:t xml:space="preserve"> </w:t>
      </w:r>
      <w:r w:rsidR="001A42B0">
        <w:t>clearly</w:t>
      </w:r>
      <w:r w:rsidR="00194F00">
        <w:t xml:space="preserve"> </w:t>
      </w:r>
      <w:r w:rsidR="001A42B0">
        <w:t>is</w:t>
      </w:r>
      <w:r w:rsidR="00194F00">
        <w:t xml:space="preserve"> </w:t>
      </w:r>
      <w:r w:rsidR="001A42B0">
        <w:t>your</w:t>
      </w:r>
      <w:r w:rsidR="00194F00">
        <w:t xml:space="preserve"> </w:t>
      </w:r>
      <w:r w:rsidR="001A42B0">
        <w:t>stated</w:t>
      </w:r>
      <w:r w:rsidR="00194F00">
        <w:t xml:space="preserve"> </w:t>
      </w:r>
      <w:r w:rsidR="001A42B0">
        <w:t>purpose,</w:t>
      </w:r>
      <w:r w:rsidR="00194F00">
        <w:t xml:space="preserve"> </w:t>
      </w:r>
      <w:r w:rsidR="001A42B0">
        <w:t>you</w:t>
      </w:r>
      <w:r w:rsidR="00194F00">
        <w:t xml:space="preserve"> </w:t>
      </w:r>
      <w:r w:rsidR="001A42B0">
        <w:t>should</w:t>
      </w:r>
      <w:r w:rsidR="00194F00">
        <w:t xml:space="preserve"> </w:t>
      </w:r>
      <w:r w:rsidR="001A42B0">
        <w:t>then</w:t>
      </w:r>
      <w:r w:rsidR="00194F00">
        <w:t xml:space="preserve"> </w:t>
      </w:r>
      <w:r w:rsidR="001A42B0">
        <w:t>keep</w:t>
      </w:r>
      <w:r w:rsidR="00194F00">
        <w:t xml:space="preserve"> </w:t>
      </w:r>
      <w:r w:rsidR="001A42B0">
        <w:t>a</w:t>
      </w:r>
      <w:r w:rsidR="00194F00">
        <w:t xml:space="preserve"> </w:t>
      </w:r>
      <w:r w:rsidR="001A42B0">
        <w:t>close</w:t>
      </w:r>
      <w:r w:rsidR="00194F00">
        <w:t xml:space="preserve"> </w:t>
      </w:r>
      <w:r w:rsidR="001A42B0">
        <w:t>eye</w:t>
      </w:r>
      <w:r w:rsidR="00194F00">
        <w:t xml:space="preserve"> </w:t>
      </w:r>
      <w:r w:rsidR="001A42B0">
        <w:t>on</w:t>
      </w:r>
      <w:r w:rsidR="00194F00">
        <w:t xml:space="preserve"> </w:t>
      </w:r>
      <w:r w:rsidR="001A42B0">
        <w:t>this</w:t>
      </w:r>
      <w:r w:rsidR="00194F00">
        <w:t xml:space="preserve"> </w:t>
      </w:r>
      <w:r w:rsidR="001A42B0">
        <w:t>new</w:t>
      </w:r>
      <w:r w:rsidR="00194F00">
        <w:t xml:space="preserve"> </w:t>
      </w:r>
      <w:r w:rsidR="001A42B0">
        <w:t>competition</w:t>
      </w:r>
      <w:r w:rsidR="00194F00">
        <w:t xml:space="preserve"> </w:t>
      </w:r>
      <w:r w:rsidR="001A42B0">
        <w:t>and</w:t>
      </w:r>
      <w:r w:rsidR="00194F00">
        <w:t xml:space="preserve"> </w:t>
      </w:r>
      <w:r w:rsidR="001A42B0">
        <w:t>see</w:t>
      </w:r>
      <w:r w:rsidR="00194F00">
        <w:t xml:space="preserve"> </w:t>
      </w:r>
      <w:r w:rsidR="001A42B0">
        <w:t>how</w:t>
      </w:r>
      <w:r w:rsidR="00194F00">
        <w:t xml:space="preserve"> </w:t>
      </w:r>
      <w:r w:rsidR="001A42B0">
        <w:t>it</w:t>
      </w:r>
      <w:r w:rsidR="00194F00">
        <w:t xml:space="preserve"> </w:t>
      </w:r>
      <w:r w:rsidR="001A42B0">
        <w:t>is</w:t>
      </w:r>
      <w:r w:rsidR="00194F00">
        <w:t xml:space="preserve"> </w:t>
      </w:r>
      <w:r w:rsidR="001A42B0">
        <w:t>being</w:t>
      </w:r>
      <w:r w:rsidR="00194F00">
        <w:t xml:space="preserve"> </w:t>
      </w:r>
      <w:r w:rsidR="001A42B0">
        <w:t>done.</w:t>
      </w:r>
      <w:r w:rsidR="00194F00">
        <w:t xml:space="preserve"> </w:t>
      </w:r>
      <w:r w:rsidR="001A42B0">
        <w:t>I</w:t>
      </w:r>
      <w:r w:rsidR="00194F00">
        <w:t xml:space="preserve"> </w:t>
      </w:r>
      <w:r w:rsidR="001A42B0">
        <w:t>do</w:t>
      </w:r>
      <w:r w:rsidR="00194F00">
        <w:t xml:space="preserve"> </w:t>
      </w:r>
      <w:r w:rsidR="001A42B0">
        <w:t>not</w:t>
      </w:r>
      <w:r w:rsidR="00194F00">
        <w:t xml:space="preserve"> </w:t>
      </w:r>
      <w:r w:rsidR="001A42B0">
        <w:t>see</w:t>
      </w:r>
      <w:r w:rsidR="00194F00">
        <w:t xml:space="preserve"> </w:t>
      </w:r>
      <w:r w:rsidR="001A42B0">
        <w:t>how</w:t>
      </w:r>
      <w:r w:rsidR="00194F00">
        <w:t xml:space="preserve"> </w:t>
      </w:r>
      <w:r w:rsidR="001A42B0">
        <w:t>this</w:t>
      </w:r>
      <w:r w:rsidR="00194F00">
        <w:t xml:space="preserve"> </w:t>
      </w:r>
      <w:r w:rsidR="001A42B0">
        <w:t>could</w:t>
      </w:r>
      <w:r w:rsidR="00194F00">
        <w:t xml:space="preserve"> </w:t>
      </w:r>
      <w:r w:rsidR="001A42B0">
        <w:t>have</w:t>
      </w:r>
      <w:r w:rsidR="00194F00">
        <w:t xml:space="preserve"> </w:t>
      </w:r>
      <w:r w:rsidR="001A42B0">
        <w:t>happened.</w:t>
      </w:r>
    </w:p>
    <w:p w:rsidR="00F53192" w:rsidP="00B5529F">
      <w:pPr>
        <w:pStyle w:val="Answer"/>
      </w:pPr>
      <w:sdt>
        <w:sdtPr>
          <w:alias w:val="Witness"/>
          <w:id w:val="-1866208797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7B6A17">
        <w:t>We</w:t>
      </w:r>
      <w:r w:rsidR="00194F00">
        <w:t xml:space="preserve"> </w:t>
      </w:r>
      <w:r w:rsidR="007B6A17">
        <w:t>did</w:t>
      </w:r>
      <w:r w:rsidR="00194F00">
        <w:t xml:space="preserve"> </w:t>
      </w:r>
      <w:r w:rsidR="007B6A17">
        <w:t>not</w:t>
      </w:r>
      <w:r w:rsidR="00194F00">
        <w:t xml:space="preserve"> </w:t>
      </w:r>
      <w:r w:rsidR="007B6A17">
        <w:t>do</w:t>
      </w:r>
      <w:r w:rsidR="00194F00">
        <w:t xml:space="preserve"> </w:t>
      </w:r>
      <w:r w:rsidR="007B6A17">
        <w:t>enough</w:t>
      </w:r>
      <w:r w:rsidR="00194F00">
        <w:t xml:space="preserve"> </w:t>
      </w:r>
      <w:r w:rsidR="007B6A17">
        <w:t>in</w:t>
      </w:r>
      <w:r w:rsidR="00194F00">
        <w:t xml:space="preserve"> </w:t>
      </w:r>
      <w:r w:rsidR="007B6A17">
        <w:t>terms</w:t>
      </w:r>
      <w:r w:rsidR="00194F00">
        <w:t xml:space="preserve"> </w:t>
      </w:r>
      <w:r w:rsidR="007B6A17">
        <w:t>of</w:t>
      </w:r>
      <w:r w:rsidR="00194F00">
        <w:t xml:space="preserve"> </w:t>
      </w:r>
      <w:r w:rsidR="007B6A17">
        <w:t>monitoring</w:t>
      </w:r>
      <w:r w:rsidR="00194F00">
        <w:t xml:space="preserve"> </w:t>
      </w:r>
      <w:r w:rsidR="007B6A17">
        <w:t>all</w:t>
      </w:r>
      <w:r w:rsidR="00194F00">
        <w:t xml:space="preserve"> </w:t>
      </w:r>
      <w:r w:rsidR="007B6A17">
        <w:t>the</w:t>
      </w:r>
      <w:r w:rsidR="00194F00">
        <w:t xml:space="preserve"> </w:t>
      </w:r>
      <w:r w:rsidR="007B6A17">
        <w:t>very</w:t>
      </w:r>
      <w:r w:rsidR="00194F00">
        <w:t xml:space="preserve"> </w:t>
      </w:r>
      <w:r w:rsidR="007B6A17">
        <w:t>detailed</w:t>
      </w:r>
      <w:r w:rsidR="00194F00">
        <w:t xml:space="preserve"> </w:t>
      </w:r>
      <w:r w:rsidR="007B6A17">
        <w:t>financial</w:t>
      </w:r>
      <w:r w:rsidR="00194F00">
        <w:t xml:space="preserve"> </w:t>
      </w:r>
      <w:r w:rsidR="007B6A17">
        <w:t>information</w:t>
      </w:r>
      <w:r w:rsidR="00194F00">
        <w:t xml:space="preserve"> </w:t>
      </w:r>
      <w:r w:rsidR="007B6A17">
        <w:t>of</w:t>
      </w:r>
      <w:r w:rsidR="00194F00">
        <w:t xml:space="preserve"> </w:t>
      </w:r>
      <w:r w:rsidR="007B6A17">
        <w:t>the</w:t>
      </w:r>
      <w:r w:rsidR="00194F00">
        <w:t xml:space="preserve"> </w:t>
      </w:r>
      <w:r w:rsidR="007B6A17">
        <w:t>firms.</w:t>
      </w:r>
      <w:r w:rsidR="00194F00">
        <w:t xml:space="preserve"> </w:t>
      </w:r>
      <w:r w:rsidR="001A42B0">
        <w:t>All</w:t>
      </w:r>
      <w:r w:rsidR="00194F00">
        <w:t xml:space="preserve"> </w:t>
      </w:r>
      <w:r w:rsidR="001A42B0">
        <w:t>the</w:t>
      </w:r>
      <w:r w:rsidR="00194F00">
        <w:t xml:space="preserve"> </w:t>
      </w:r>
      <w:r w:rsidR="001A42B0">
        <w:t>70</w:t>
      </w:r>
      <w:r w:rsidR="00194F00">
        <w:t xml:space="preserve"> </w:t>
      </w:r>
      <w:r w:rsidR="001A42B0">
        <w:t>firms</w:t>
      </w:r>
      <w:r w:rsidR="00194F00">
        <w:t xml:space="preserve"> </w:t>
      </w:r>
      <w:r w:rsidR="001A42B0">
        <w:t>were,</w:t>
      </w:r>
      <w:r w:rsidR="00194F00">
        <w:t xml:space="preserve"> </w:t>
      </w:r>
      <w:r w:rsidR="001A42B0">
        <w:t>if</w:t>
      </w:r>
      <w:r w:rsidR="00194F00">
        <w:t xml:space="preserve"> </w:t>
      </w:r>
      <w:r w:rsidR="001A42B0">
        <w:t>you</w:t>
      </w:r>
      <w:r w:rsidR="00194F00">
        <w:t xml:space="preserve"> </w:t>
      </w:r>
      <w:r w:rsidR="001A42B0">
        <w:t>like,</w:t>
      </w:r>
      <w:r w:rsidR="00194F00">
        <w:t xml:space="preserve"> </w:t>
      </w:r>
      <w:r w:rsidR="00056EF1">
        <w:t>person-</w:t>
      </w:r>
      <w:r>
        <w:t>marked.</w:t>
      </w:r>
      <w:r w:rsidR="00194F00">
        <w:t xml:space="preserve"> </w:t>
      </w:r>
      <w:r>
        <w:t>There</w:t>
      </w:r>
      <w:r w:rsidR="00194F00">
        <w:t xml:space="preserve"> </w:t>
      </w:r>
      <w:r>
        <w:t>were</w:t>
      </w:r>
      <w:r w:rsidR="00194F00">
        <w:t xml:space="preserve"> </w:t>
      </w:r>
      <w:r>
        <w:t>people</w:t>
      </w:r>
      <w:r w:rsidR="00194F00">
        <w:t xml:space="preserve"> </w:t>
      </w:r>
      <w:r>
        <w:t>assessing</w:t>
      </w:r>
      <w:r w:rsidR="00194F00">
        <w:t xml:space="preserve"> </w:t>
      </w:r>
      <w:r>
        <w:t>what</w:t>
      </w:r>
      <w:r w:rsidR="00194F00">
        <w:t xml:space="preserve"> </w:t>
      </w:r>
      <w:r>
        <w:t>was</w:t>
      </w:r>
      <w:r w:rsidR="00194F00">
        <w:t xml:space="preserve"> </w:t>
      </w:r>
      <w:r>
        <w:t>happening</w:t>
      </w:r>
      <w:r w:rsidR="00194F00">
        <w:t xml:space="preserve"> </w:t>
      </w:r>
      <w:r>
        <w:t>with</w:t>
      </w:r>
      <w:r w:rsidR="00194F00">
        <w:t xml:space="preserve"> </w:t>
      </w:r>
      <w:r>
        <w:t>them,</w:t>
      </w:r>
      <w:r w:rsidR="00194F00">
        <w:t xml:space="preserve"> </w:t>
      </w:r>
      <w:r>
        <w:t>in</w:t>
      </w:r>
      <w:r w:rsidR="00194F00">
        <w:t xml:space="preserve"> </w:t>
      </w:r>
      <w:r>
        <w:t>particular</w:t>
      </w:r>
      <w:r w:rsidR="00194F00">
        <w:t xml:space="preserve"> </w:t>
      </w:r>
      <w:r>
        <w:t>their</w:t>
      </w:r>
      <w:r w:rsidR="00194F00">
        <w:t xml:space="preserve"> </w:t>
      </w:r>
      <w:r>
        <w:t>viability</w:t>
      </w:r>
      <w:r w:rsidR="00194F00">
        <w:t xml:space="preserve"> </w:t>
      </w:r>
      <w:r>
        <w:t>or</w:t>
      </w:r>
      <w:r w:rsidR="00194F00">
        <w:t xml:space="preserve"> </w:t>
      </w:r>
      <w:r>
        <w:t>otherwise.</w:t>
      </w:r>
      <w:r w:rsidR="00194F00">
        <w:t xml:space="preserve"> </w:t>
      </w:r>
      <w:r>
        <w:t>This</w:t>
      </w:r>
      <w:r w:rsidR="00194F00">
        <w:t xml:space="preserve"> </w:t>
      </w:r>
      <w:r>
        <w:t>was</w:t>
      </w:r>
      <w:r w:rsidR="00194F00">
        <w:t xml:space="preserve"> </w:t>
      </w:r>
      <w:r>
        <w:t>not,</w:t>
      </w:r>
      <w:r w:rsidR="00194F00">
        <w:t xml:space="preserve"> </w:t>
      </w:r>
      <w:r>
        <w:t>perhaps,</w:t>
      </w:r>
      <w:r w:rsidR="00194F00">
        <w:t xml:space="preserve"> </w:t>
      </w:r>
      <w:r>
        <w:t>as</w:t>
      </w:r>
      <w:r w:rsidR="00194F00">
        <w:t xml:space="preserve"> </w:t>
      </w:r>
      <w:r>
        <w:t>much</w:t>
      </w:r>
      <w:r w:rsidR="00194F00">
        <w:t xml:space="preserve"> </w:t>
      </w:r>
      <w:r>
        <w:t>as</w:t>
      </w:r>
      <w:r w:rsidR="00194F00">
        <w:t xml:space="preserve"> </w:t>
      </w:r>
      <w:r>
        <w:t>it</w:t>
      </w:r>
      <w:r w:rsidR="00194F00">
        <w:t xml:space="preserve"> </w:t>
      </w:r>
      <w:r>
        <w:t>should</w:t>
      </w:r>
      <w:r w:rsidR="00194F00">
        <w:t xml:space="preserve"> </w:t>
      </w:r>
      <w:r>
        <w:t>have</w:t>
      </w:r>
      <w:r w:rsidR="00194F00">
        <w:t xml:space="preserve"> </w:t>
      </w:r>
      <w:r>
        <w:t>been</w:t>
      </w:r>
      <w:r w:rsidR="00194F00">
        <w:t xml:space="preserve"> </w:t>
      </w:r>
      <w:r>
        <w:t>and</w:t>
      </w:r>
      <w:r w:rsidR="00194F00">
        <w:t xml:space="preserve"> </w:t>
      </w:r>
      <w:r>
        <w:t>I</w:t>
      </w:r>
      <w:r w:rsidR="00194F00">
        <w:t xml:space="preserve"> </w:t>
      </w:r>
      <w:r>
        <w:t>would</w:t>
      </w:r>
      <w:r w:rsidR="00194F00">
        <w:t xml:space="preserve"> </w:t>
      </w:r>
      <w:r>
        <w:t>admit</w:t>
      </w:r>
      <w:r w:rsidR="00194F00">
        <w:t xml:space="preserve"> </w:t>
      </w:r>
      <w:r>
        <w:t>that,</w:t>
      </w:r>
      <w:r w:rsidR="00194F00">
        <w:t xml:space="preserve"> </w:t>
      </w:r>
      <w:r>
        <w:t>but</w:t>
      </w:r>
      <w:r w:rsidR="00194F00">
        <w:t xml:space="preserve"> </w:t>
      </w:r>
      <w:r>
        <w:t>every</w:t>
      </w:r>
      <w:r w:rsidR="00194F00">
        <w:t xml:space="preserve"> </w:t>
      </w:r>
      <w:r>
        <w:t>firm</w:t>
      </w:r>
      <w:r w:rsidR="00194F00">
        <w:t xml:space="preserve"> </w:t>
      </w:r>
      <w:r>
        <w:t>in</w:t>
      </w:r>
      <w:r w:rsidR="00194F00">
        <w:t xml:space="preserve"> </w:t>
      </w:r>
      <w:r>
        <w:t>the</w:t>
      </w:r>
      <w:r w:rsidR="00194F00">
        <w:t xml:space="preserve"> </w:t>
      </w:r>
      <w:r>
        <w:t>industry</w:t>
      </w:r>
      <w:r w:rsidR="00194F00">
        <w:t xml:space="preserve"> </w:t>
      </w:r>
      <w:r>
        <w:t>was</w:t>
      </w:r>
      <w:r w:rsidR="00194F00">
        <w:t xml:space="preserve"> </w:t>
      </w:r>
      <w:r>
        <w:t>marked</w:t>
      </w:r>
      <w:r w:rsidR="00194F00">
        <w:t xml:space="preserve"> </w:t>
      </w:r>
      <w:r>
        <w:t>to</w:t>
      </w:r>
      <w:r w:rsidR="00194F00">
        <w:t xml:space="preserve"> </w:t>
      </w:r>
      <w:r>
        <w:t>some</w:t>
      </w:r>
      <w:r w:rsidR="00194F00">
        <w:t xml:space="preserve"> </w:t>
      </w:r>
      <w:r>
        <w:t>extent.</w:t>
      </w:r>
      <w:r w:rsidR="00194F00">
        <w:t xml:space="preserve"> </w:t>
      </w:r>
      <w:r>
        <w:t>There</w:t>
      </w:r>
      <w:r w:rsidR="00194F00">
        <w:t xml:space="preserve"> </w:t>
      </w:r>
      <w:r>
        <w:t>was</w:t>
      </w:r>
      <w:r w:rsidR="00194F00">
        <w:t xml:space="preserve"> </w:t>
      </w:r>
      <w:r>
        <w:t>always</w:t>
      </w:r>
      <w:r w:rsidR="00194F00">
        <w:t xml:space="preserve"> </w:t>
      </w:r>
      <w:r>
        <w:t>someone</w:t>
      </w:r>
      <w:r w:rsidR="00194F00">
        <w:t xml:space="preserve"> </w:t>
      </w:r>
      <w:r>
        <w:t>seeing</w:t>
      </w:r>
      <w:r w:rsidR="00194F00">
        <w:t xml:space="preserve"> </w:t>
      </w:r>
      <w:r>
        <w:t>what</w:t>
      </w:r>
      <w:r w:rsidR="00194F00">
        <w:t xml:space="preserve"> </w:t>
      </w:r>
      <w:r>
        <w:t>was</w:t>
      </w:r>
      <w:r w:rsidR="00194F00">
        <w:t xml:space="preserve"> </w:t>
      </w:r>
      <w:r>
        <w:t>happening.</w:t>
      </w:r>
    </w:p>
    <w:p w:rsidR="00FF2319" w:rsidP="00B5529F">
      <w:pPr>
        <w:pStyle w:val="Answer"/>
      </w:pPr>
      <w:r>
        <w:t>For</w:t>
      </w:r>
      <w:r w:rsidR="00194F00">
        <w:t xml:space="preserve"> </w:t>
      </w:r>
      <w:r>
        <w:t>instance,</w:t>
      </w:r>
      <w:r w:rsidR="00194F00">
        <w:t xml:space="preserve"> </w:t>
      </w:r>
      <w:r>
        <w:t>none</w:t>
      </w:r>
      <w:r w:rsidR="00194F00">
        <w:t xml:space="preserve"> </w:t>
      </w:r>
      <w:r>
        <w:t>of</w:t>
      </w:r>
      <w:r w:rsidR="00194F00">
        <w:t xml:space="preserve"> </w:t>
      </w:r>
      <w:r>
        <w:t>the</w:t>
      </w:r>
      <w:r w:rsidR="00194F00">
        <w:t xml:space="preserve"> </w:t>
      </w:r>
      <w:r>
        <w:t>potential</w:t>
      </w:r>
      <w:r w:rsidR="00194F00">
        <w:t xml:space="preserve"> </w:t>
      </w:r>
      <w:r>
        <w:t>failures</w:t>
      </w:r>
      <w:r w:rsidR="00194F00">
        <w:t xml:space="preserve"> </w:t>
      </w:r>
      <w:r>
        <w:t>came</w:t>
      </w:r>
      <w:r w:rsidR="00194F00">
        <w:t xml:space="preserve"> </w:t>
      </w:r>
      <w:r>
        <w:t>as</w:t>
      </w:r>
      <w:r w:rsidR="00194F00">
        <w:t xml:space="preserve"> </w:t>
      </w:r>
      <w:r>
        <w:t>a</w:t>
      </w:r>
      <w:r w:rsidR="00194F00">
        <w:t xml:space="preserve"> </w:t>
      </w:r>
      <w:r>
        <w:t>surprise.</w:t>
      </w:r>
      <w:r w:rsidR="00194F00">
        <w:t xml:space="preserve"> </w:t>
      </w:r>
      <w:r>
        <w:t>If</w:t>
      </w:r>
      <w:r w:rsidR="00194F00">
        <w:t xml:space="preserve"> </w:t>
      </w:r>
      <w:r>
        <w:t>a</w:t>
      </w:r>
      <w:r w:rsidR="00194F00">
        <w:t xml:space="preserve"> </w:t>
      </w:r>
      <w:r>
        <w:t>company</w:t>
      </w:r>
      <w:r w:rsidR="00194F00">
        <w:t xml:space="preserve"> </w:t>
      </w:r>
      <w:r>
        <w:t>was</w:t>
      </w:r>
      <w:r w:rsidR="00194F00">
        <w:t xml:space="preserve"> </w:t>
      </w:r>
      <w:r>
        <w:t>potentially</w:t>
      </w:r>
      <w:r w:rsidR="00194F00">
        <w:t xml:space="preserve"> </w:t>
      </w:r>
      <w:r>
        <w:t>in</w:t>
      </w:r>
      <w:r w:rsidR="00194F00">
        <w:t xml:space="preserve"> </w:t>
      </w:r>
      <w:r>
        <w:t>a</w:t>
      </w:r>
      <w:r w:rsidR="00194F00">
        <w:t xml:space="preserve"> </w:t>
      </w:r>
      <w:r>
        <w:t>difficult</w:t>
      </w:r>
      <w:r w:rsidR="00194F00">
        <w:t xml:space="preserve"> </w:t>
      </w:r>
      <w:r>
        <w:t>situation,</w:t>
      </w:r>
      <w:r w:rsidR="00194F00">
        <w:t xml:space="preserve"> </w:t>
      </w:r>
      <w:r>
        <w:t>that</w:t>
      </w:r>
      <w:r w:rsidR="00194F00">
        <w:t xml:space="preserve"> </w:t>
      </w:r>
      <w:r>
        <w:t>was</w:t>
      </w:r>
      <w:r w:rsidR="00194F00">
        <w:t xml:space="preserve"> </w:t>
      </w:r>
      <w:r>
        <w:t>generally</w:t>
      </w:r>
      <w:r w:rsidR="00194F00">
        <w:t xml:space="preserve"> </w:t>
      </w:r>
      <w:r>
        <w:t>known.</w:t>
      </w:r>
      <w:r w:rsidR="00194F00">
        <w:t xml:space="preserve"> </w:t>
      </w:r>
      <w:r>
        <w:t>It</w:t>
      </w:r>
      <w:r w:rsidR="00194F00">
        <w:t xml:space="preserve"> </w:t>
      </w:r>
      <w:r>
        <w:t>was</w:t>
      </w:r>
      <w:r w:rsidR="00194F00">
        <w:t xml:space="preserve"> </w:t>
      </w:r>
      <w:r>
        <w:t>known</w:t>
      </w:r>
      <w:r w:rsidR="00194F00">
        <w:t xml:space="preserve"> </w:t>
      </w:r>
      <w:r>
        <w:t>within</w:t>
      </w:r>
      <w:r w:rsidR="00194F00">
        <w:t xml:space="preserve"> </w:t>
      </w:r>
      <w:r>
        <w:t>Ofgem.</w:t>
      </w:r>
      <w:r w:rsidR="00194F00">
        <w:t xml:space="preserve"> </w:t>
      </w:r>
      <w:r>
        <w:t>It</w:t>
      </w:r>
      <w:r w:rsidR="00194F00">
        <w:t xml:space="preserve"> </w:t>
      </w:r>
      <w:r>
        <w:t>was</w:t>
      </w:r>
      <w:r w:rsidR="00194F00">
        <w:t xml:space="preserve"> </w:t>
      </w:r>
      <w:r>
        <w:t>generally</w:t>
      </w:r>
      <w:r w:rsidR="00194F00">
        <w:t xml:space="preserve"> </w:t>
      </w:r>
      <w:r>
        <w:t>communicated</w:t>
      </w:r>
      <w:r w:rsidR="00194F00">
        <w:t xml:space="preserve"> </w:t>
      </w:r>
      <w:r>
        <w:t>to</w:t>
      </w:r>
      <w:r w:rsidR="00194F00">
        <w:t xml:space="preserve"> </w:t>
      </w:r>
      <w:r>
        <w:t>BEIS.</w:t>
      </w:r>
      <w:r w:rsidR="00194F00">
        <w:t xml:space="preserve"> </w:t>
      </w:r>
      <w:r>
        <w:t>There</w:t>
      </w:r>
      <w:r w:rsidR="00194F00">
        <w:t xml:space="preserve"> </w:t>
      </w:r>
      <w:r>
        <w:t>were</w:t>
      </w:r>
      <w:r w:rsidR="00194F00">
        <w:t xml:space="preserve"> </w:t>
      </w:r>
      <w:r>
        <w:t>weekly</w:t>
      </w:r>
      <w:r w:rsidR="00194F00">
        <w:t xml:space="preserve"> </w:t>
      </w:r>
      <w:r>
        <w:t>calls</w:t>
      </w:r>
      <w:r w:rsidR="00194F00">
        <w:t xml:space="preserve"> </w:t>
      </w:r>
      <w:r>
        <w:t>between</w:t>
      </w:r>
      <w:r w:rsidR="00194F00">
        <w:t xml:space="preserve"> </w:t>
      </w:r>
      <w:r>
        <w:t>BEIS</w:t>
      </w:r>
      <w:r w:rsidR="00194F00">
        <w:t xml:space="preserve"> </w:t>
      </w:r>
      <w:r>
        <w:t>and</w:t>
      </w:r>
      <w:r w:rsidR="00194F00">
        <w:t xml:space="preserve"> </w:t>
      </w:r>
      <w:r>
        <w:t>Ofgem</w:t>
      </w:r>
      <w:r w:rsidR="00194F00">
        <w:t xml:space="preserve"> </w:t>
      </w:r>
      <w:r>
        <w:t>in</w:t>
      </w:r>
      <w:r w:rsidR="00194F00">
        <w:t xml:space="preserve"> </w:t>
      </w:r>
      <w:r>
        <w:t>that</w:t>
      </w:r>
      <w:r w:rsidR="00194F00">
        <w:t xml:space="preserve"> </w:t>
      </w:r>
      <w:r>
        <w:t>regard.</w:t>
      </w:r>
      <w:r w:rsidR="00194F00">
        <w:t xml:space="preserve"> </w:t>
      </w:r>
      <w:r>
        <w:t>In</w:t>
      </w:r>
      <w:r w:rsidR="00194F00">
        <w:t xml:space="preserve"> </w:t>
      </w:r>
      <w:r>
        <w:t>that</w:t>
      </w:r>
      <w:r w:rsidR="00194F00">
        <w:t xml:space="preserve"> </w:t>
      </w:r>
      <w:r>
        <w:t>sense,</w:t>
      </w:r>
      <w:r w:rsidR="00194F00">
        <w:t xml:space="preserve"> </w:t>
      </w:r>
      <w:r>
        <w:t>if</w:t>
      </w:r>
      <w:r w:rsidR="00194F00">
        <w:t xml:space="preserve"> </w:t>
      </w:r>
      <w:r>
        <w:t>a</w:t>
      </w:r>
      <w:r w:rsidR="00194F00">
        <w:t xml:space="preserve"> </w:t>
      </w:r>
      <w:r>
        <w:t>company</w:t>
      </w:r>
      <w:r w:rsidR="00194F00">
        <w:t xml:space="preserve"> </w:t>
      </w:r>
      <w:r>
        <w:t>was</w:t>
      </w:r>
      <w:r w:rsidR="00194F00">
        <w:t xml:space="preserve"> </w:t>
      </w:r>
      <w:r>
        <w:t>going</w:t>
      </w:r>
      <w:r w:rsidR="00194F00">
        <w:t xml:space="preserve"> </w:t>
      </w:r>
      <w:r>
        <w:t>bust,</w:t>
      </w:r>
      <w:r w:rsidR="00194F00">
        <w:t xml:space="preserve"> </w:t>
      </w:r>
      <w:r>
        <w:t>it</w:t>
      </w:r>
      <w:r w:rsidR="00194F00">
        <w:t xml:space="preserve"> </w:t>
      </w:r>
      <w:r>
        <w:t>was</w:t>
      </w:r>
      <w:r w:rsidR="00194F00">
        <w:t xml:space="preserve"> </w:t>
      </w:r>
      <w:r>
        <w:t>managed</w:t>
      </w:r>
      <w:r w:rsidR="00194F00">
        <w:t xml:space="preserve"> </w:t>
      </w:r>
      <w:r>
        <w:t>and</w:t>
      </w:r>
      <w:r w:rsidR="00194F00">
        <w:t xml:space="preserve"> </w:t>
      </w:r>
      <w:r>
        <w:t>the</w:t>
      </w:r>
      <w:r w:rsidR="00194F00">
        <w:t xml:space="preserve"> </w:t>
      </w:r>
      <w:r>
        <w:t>failure</w:t>
      </w:r>
      <w:r w:rsidR="00194F00">
        <w:t xml:space="preserve"> </w:t>
      </w:r>
      <w:r>
        <w:t>was</w:t>
      </w:r>
      <w:r w:rsidR="00194F00">
        <w:t xml:space="preserve"> </w:t>
      </w:r>
      <w:r>
        <w:t>managed.</w:t>
      </w:r>
      <w:r w:rsidR="00194F00">
        <w:t xml:space="preserve"> </w:t>
      </w:r>
    </w:p>
    <w:p w:rsidR="007B6A17" w:rsidP="00B5529F">
      <w:pPr>
        <w:pStyle w:val="Question"/>
      </w:pPr>
      <w:sdt>
        <w:sdtPr>
          <w:alias w:val="Member"/>
          <w:tag w:val="&lt;Member mnisId='4866' dodsId=''&gt;"/>
          <w:id w:val="1740978534"/>
          <w:placeholder>
            <w:docPart w:val="DefaultPlaceholder_-1854013440"/>
          </w:placeholder>
          <w:richText/>
        </w:sdtPr>
        <w:sdtContent>
          <w:r w:rsidRPr="00FF2319" w:rsidR="00FF2319">
            <w:rPr>
              <w:b/>
            </w:rPr>
            <w:t>Alexander</w:t>
          </w:r>
          <w:r w:rsidR="00194F00">
            <w:rPr>
              <w:b/>
            </w:rPr>
            <w:t xml:space="preserve"> </w:t>
          </w:r>
          <w:r w:rsidRPr="00FF2319" w:rsidR="00FF2319">
            <w:rPr>
              <w:b/>
            </w:rPr>
            <w:t>Stafford:</w:t>
          </w:r>
        </w:sdtContent>
      </w:sdt>
      <w:r w:rsidR="00194F00">
        <w:t xml:space="preserve"> </w:t>
      </w:r>
      <w:r w:rsidR="00FF2319">
        <w:t>You</w:t>
      </w:r>
      <w:r w:rsidR="00194F00">
        <w:t xml:space="preserve"> </w:t>
      </w:r>
      <w:r w:rsidR="00F53192">
        <w:t>just</w:t>
      </w:r>
      <w:r w:rsidR="00194F00">
        <w:t xml:space="preserve"> </w:t>
      </w:r>
      <w:r w:rsidR="00F53192">
        <w:t>said</w:t>
      </w:r>
      <w:r w:rsidR="00194F00">
        <w:t xml:space="preserve"> </w:t>
      </w:r>
      <w:r w:rsidR="00F53192">
        <w:t>that</w:t>
      </w:r>
      <w:r w:rsidR="00194F00">
        <w:t xml:space="preserve"> </w:t>
      </w:r>
      <w:r w:rsidR="00F53192">
        <w:t>you</w:t>
      </w:r>
      <w:r w:rsidR="00194F00">
        <w:t xml:space="preserve"> </w:t>
      </w:r>
      <w:r w:rsidR="00FF2319">
        <w:t>did</w:t>
      </w:r>
      <w:r w:rsidR="00194F00">
        <w:t xml:space="preserve"> </w:t>
      </w:r>
      <w:r w:rsidR="00FF2319">
        <w:t>not</w:t>
      </w:r>
      <w:r w:rsidR="00194F00">
        <w:t xml:space="preserve"> </w:t>
      </w:r>
      <w:r w:rsidR="00FF2319">
        <w:t>think</w:t>
      </w:r>
      <w:r w:rsidR="00194F00">
        <w:t xml:space="preserve"> </w:t>
      </w:r>
      <w:r w:rsidR="00F53192">
        <w:t>that</w:t>
      </w:r>
      <w:r w:rsidR="00194F00">
        <w:t xml:space="preserve"> </w:t>
      </w:r>
      <w:r w:rsidR="00F53192">
        <w:t>any</w:t>
      </w:r>
      <w:r w:rsidR="00194F00">
        <w:t xml:space="preserve"> </w:t>
      </w:r>
      <w:r w:rsidR="00F53192">
        <w:t>of</w:t>
      </w:r>
      <w:r w:rsidR="00194F00">
        <w:t xml:space="preserve"> </w:t>
      </w:r>
      <w:r w:rsidR="00F53192">
        <w:t>the</w:t>
      </w:r>
      <w:r w:rsidR="00194F00">
        <w:t xml:space="preserve"> </w:t>
      </w:r>
      <w:r w:rsidR="00F53192">
        <w:t>companies</w:t>
      </w:r>
      <w:r w:rsidR="00194F00">
        <w:t xml:space="preserve"> </w:t>
      </w:r>
      <w:r w:rsidR="00F53192">
        <w:t>that</w:t>
      </w:r>
      <w:r w:rsidR="00194F00">
        <w:t xml:space="preserve"> </w:t>
      </w:r>
      <w:r w:rsidR="00F53192">
        <w:t>failed</w:t>
      </w:r>
      <w:r w:rsidR="00194F00">
        <w:t xml:space="preserve"> </w:t>
      </w:r>
      <w:r w:rsidR="00F53192">
        <w:t>came</w:t>
      </w:r>
      <w:r w:rsidR="00194F00">
        <w:t xml:space="preserve"> </w:t>
      </w:r>
      <w:r w:rsidR="00F53192">
        <w:t>as</w:t>
      </w:r>
      <w:r w:rsidR="00194F00">
        <w:t xml:space="preserve"> </w:t>
      </w:r>
      <w:r w:rsidR="00F53192">
        <w:t>a</w:t>
      </w:r>
      <w:r w:rsidR="00194F00">
        <w:t xml:space="preserve"> </w:t>
      </w:r>
      <w:r w:rsidR="00F53192">
        <w:t>surprise.</w:t>
      </w:r>
      <w:r w:rsidR="00194F00">
        <w:t xml:space="preserve"> </w:t>
      </w:r>
      <w:r w:rsidR="00F53192">
        <w:t>I</w:t>
      </w:r>
      <w:r w:rsidR="00194F00">
        <w:t xml:space="preserve"> </w:t>
      </w:r>
      <w:r w:rsidR="00F53192">
        <w:t>think</w:t>
      </w:r>
      <w:r w:rsidR="00194F00">
        <w:t xml:space="preserve"> </w:t>
      </w:r>
      <w:r w:rsidR="00F53192">
        <w:t>that</w:t>
      </w:r>
      <w:r w:rsidR="00194F00">
        <w:t xml:space="preserve"> </w:t>
      </w:r>
      <w:r w:rsidR="00FF2319">
        <w:t>it</w:t>
      </w:r>
      <w:r w:rsidR="00194F00">
        <w:t xml:space="preserve"> </w:t>
      </w:r>
      <w:r w:rsidR="00FF2319">
        <w:t>came</w:t>
      </w:r>
      <w:r w:rsidR="00194F00">
        <w:t xml:space="preserve"> </w:t>
      </w:r>
      <w:r w:rsidR="00FF2319">
        <w:t>as</w:t>
      </w:r>
      <w:r w:rsidR="00194F00">
        <w:t xml:space="preserve"> </w:t>
      </w:r>
      <w:r w:rsidR="00FF2319">
        <w:t>a</w:t>
      </w:r>
      <w:r w:rsidR="00194F00">
        <w:t xml:space="preserve"> </w:t>
      </w:r>
      <w:r w:rsidR="00FF2319">
        <w:t>surprise</w:t>
      </w:r>
      <w:r w:rsidR="00194F00">
        <w:t xml:space="preserve"> </w:t>
      </w:r>
      <w:r w:rsidR="00F53192">
        <w:t>to</w:t>
      </w:r>
      <w:r w:rsidR="00194F00">
        <w:t xml:space="preserve"> </w:t>
      </w:r>
      <w:r w:rsidR="00F53192">
        <w:t>the</w:t>
      </w:r>
      <w:r w:rsidR="00194F00">
        <w:t xml:space="preserve"> </w:t>
      </w:r>
      <w:r w:rsidR="00F53192">
        <w:t>millions</w:t>
      </w:r>
      <w:r w:rsidR="00194F00">
        <w:t xml:space="preserve"> </w:t>
      </w:r>
      <w:r w:rsidR="00F53192">
        <w:t>of</w:t>
      </w:r>
      <w:r w:rsidR="00194F00">
        <w:t xml:space="preserve"> </w:t>
      </w:r>
      <w:r w:rsidR="00F53192">
        <w:t>customers</w:t>
      </w:r>
      <w:r w:rsidR="00194F00">
        <w:t xml:space="preserve"> </w:t>
      </w:r>
      <w:r w:rsidR="00F53192">
        <w:t>though.</w:t>
      </w:r>
      <w:r w:rsidR="00194F00">
        <w:t xml:space="preserve"> </w:t>
      </w:r>
      <w:r w:rsidR="00F53192">
        <w:t>Bulb,</w:t>
      </w:r>
      <w:r w:rsidR="00194F00">
        <w:t xml:space="preserve"> </w:t>
      </w:r>
      <w:r w:rsidR="00F53192">
        <w:t>for</w:t>
      </w:r>
      <w:r w:rsidR="00194F00">
        <w:t xml:space="preserve"> </w:t>
      </w:r>
      <w:r w:rsidR="00F53192">
        <w:t>instance,</w:t>
      </w:r>
      <w:r w:rsidR="00194F00">
        <w:t xml:space="preserve"> </w:t>
      </w:r>
      <w:r w:rsidR="00F53192">
        <w:t>is</w:t>
      </w:r>
      <w:r w:rsidR="00194F00">
        <w:t xml:space="preserve"> </w:t>
      </w:r>
      <w:r w:rsidR="00F53192">
        <w:t>another</w:t>
      </w:r>
      <w:r w:rsidR="00194F00">
        <w:t xml:space="preserve"> </w:t>
      </w:r>
      <w:r w:rsidR="00F53192">
        <w:t>one</w:t>
      </w:r>
      <w:r w:rsidR="00194F00">
        <w:t xml:space="preserve"> </w:t>
      </w:r>
      <w:r w:rsidR="00F53192">
        <w:t>that</w:t>
      </w:r>
      <w:r w:rsidR="00194F00">
        <w:t xml:space="preserve"> </w:t>
      </w:r>
      <w:r w:rsidR="00F53192">
        <w:t>came</w:t>
      </w:r>
      <w:r w:rsidR="00194F00">
        <w:t xml:space="preserve"> </w:t>
      </w:r>
      <w:r w:rsidR="00F53192">
        <w:t>to</w:t>
      </w:r>
      <w:r w:rsidR="00194F00">
        <w:t xml:space="preserve"> </w:t>
      </w:r>
      <w:r w:rsidR="00F53192">
        <w:t>speak</w:t>
      </w:r>
      <w:r w:rsidR="00194F00">
        <w:t xml:space="preserve"> </w:t>
      </w:r>
      <w:r w:rsidR="00F53192">
        <w:t>to</w:t>
      </w:r>
      <w:r w:rsidR="00194F00">
        <w:t xml:space="preserve"> </w:t>
      </w:r>
      <w:r w:rsidR="00F53192">
        <w:t>us.</w:t>
      </w:r>
      <w:r w:rsidR="00194F00">
        <w:t xml:space="preserve"> </w:t>
      </w:r>
      <w:r w:rsidR="00F53192">
        <w:t>It</w:t>
      </w:r>
      <w:r w:rsidR="00194F00">
        <w:t xml:space="preserve"> </w:t>
      </w:r>
      <w:r w:rsidR="00F53192">
        <w:t>was</w:t>
      </w:r>
      <w:r w:rsidR="00194F00">
        <w:t xml:space="preserve"> </w:t>
      </w:r>
      <w:r w:rsidR="00F53192">
        <w:t>a</w:t>
      </w:r>
      <w:r w:rsidR="00194F00">
        <w:t xml:space="preserve"> </w:t>
      </w:r>
      <w:r w:rsidR="00F53192">
        <w:t>huge</w:t>
      </w:r>
      <w:r w:rsidR="00194F00">
        <w:t xml:space="preserve"> </w:t>
      </w:r>
      <w:r w:rsidR="00F53192">
        <w:t>company,</w:t>
      </w:r>
      <w:r w:rsidR="00194F00">
        <w:t xml:space="preserve"> </w:t>
      </w:r>
      <w:r w:rsidR="00F53192">
        <w:t>relatively,</w:t>
      </w:r>
      <w:r w:rsidR="00194F00">
        <w:t xml:space="preserve"> </w:t>
      </w:r>
      <w:r w:rsidR="00F53192">
        <w:t>for</w:t>
      </w:r>
      <w:r w:rsidR="00194F00">
        <w:t xml:space="preserve"> </w:t>
      </w:r>
      <w:r w:rsidR="00F53192">
        <w:t>small</w:t>
      </w:r>
      <w:r w:rsidR="00194F00">
        <w:t xml:space="preserve"> </w:t>
      </w:r>
      <w:r w:rsidR="00F53192">
        <w:t>entrants.</w:t>
      </w:r>
      <w:r w:rsidR="00194F00">
        <w:t xml:space="preserve"> </w:t>
      </w:r>
      <w:r w:rsidR="00F53192">
        <w:t>I</w:t>
      </w:r>
      <w:r w:rsidR="00194F00">
        <w:t xml:space="preserve"> </w:t>
      </w:r>
      <w:r w:rsidR="00F53192">
        <w:t>think</w:t>
      </w:r>
      <w:r w:rsidR="00194F00">
        <w:t xml:space="preserve"> </w:t>
      </w:r>
      <w:r w:rsidR="00F53192">
        <w:t>that</w:t>
      </w:r>
      <w:r w:rsidR="00194F00">
        <w:t xml:space="preserve"> </w:t>
      </w:r>
      <w:r w:rsidR="00F53192">
        <w:t>that</w:t>
      </w:r>
      <w:r w:rsidR="00194F00">
        <w:t xml:space="preserve"> </w:t>
      </w:r>
      <w:r w:rsidR="00F53192">
        <w:t>came</w:t>
      </w:r>
      <w:r w:rsidR="00194F00">
        <w:t xml:space="preserve"> </w:t>
      </w:r>
      <w:r w:rsidR="00F53192">
        <w:t>as</w:t>
      </w:r>
      <w:r w:rsidR="00194F00">
        <w:t xml:space="preserve"> </w:t>
      </w:r>
      <w:r w:rsidR="00F53192">
        <w:t>a</w:t>
      </w:r>
      <w:r w:rsidR="00194F00">
        <w:t xml:space="preserve"> </w:t>
      </w:r>
      <w:r w:rsidR="00F53192">
        <w:t>surprise</w:t>
      </w:r>
      <w:r w:rsidR="00194F00">
        <w:t xml:space="preserve"> </w:t>
      </w:r>
      <w:r w:rsidR="00F53192">
        <w:t>to</w:t>
      </w:r>
      <w:r w:rsidR="00194F00">
        <w:t xml:space="preserve"> </w:t>
      </w:r>
      <w:r w:rsidR="00F53192">
        <w:t>the</w:t>
      </w:r>
      <w:r w:rsidR="00194F00">
        <w:t xml:space="preserve"> </w:t>
      </w:r>
      <w:r w:rsidR="00F53192">
        <w:t>market.</w:t>
      </w:r>
      <w:r w:rsidR="00194F00">
        <w:t xml:space="preserve"> </w:t>
      </w:r>
      <w:r w:rsidR="00F53192">
        <w:t>If</w:t>
      </w:r>
      <w:r w:rsidR="00194F00">
        <w:t xml:space="preserve"> </w:t>
      </w:r>
      <w:r w:rsidR="00F53192">
        <w:t>these</w:t>
      </w:r>
      <w:r w:rsidR="00194F00">
        <w:t xml:space="preserve"> </w:t>
      </w:r>
      <w:r w:rsidR="00F53192">
        <w:t>companies</w:t>
      </w:r>
      <w:r w:rsidR="00194F00">
        <w:t xml:space="preserve"> </w:t>
      </w:r>
      <w:r w:rsidR="00F53192">
        <w:t>collapsing</w:t>
      </w:r>
      <w:r w:rsidR="00194F00">
        <w:t xml:space="preserve"> </w:t>
      </w:r>
      <w:r w:rsidR="00F53192">
        <w:t>did</w:t>
      </w:r>
      <w:r w:rsidR="00194F00">
        <w:t xml:space="preserve"> </w:t>
      </w:r>
      <w:r w:rsidR="00F53192">
        <w:t>not</w:t>
      </w:r>
      <w:r w:rsidR="00194F00">
        <w:t xml:space="preserve"> </w:t>
      </w:r>
      <w:r w:rsidR="00F53192">
        <w:t>come</w:t>
      </w:r>
      <w:r w:rsidR="00194F00">
        <w:t xml:space="preserve"> </w:t>
      </w:r>
      <w:r w:rsidR="00F53192">
        <w:t>as</w:t>
      </w:r>
      <w:r w:rsidR="00194F00">
        <w:t xml:space="preserve"> </w:t>
      </w:r>
      <w:r w:rsidR="00F53192">
        <w:t>a</w:t>
      </w:r>
      <w:r w:rsidR="00194F00">
        <w:t xml:space="preserve"> </w:t>
      </w:r>
      <w:r w:rsidR="00F53192">
        <w:t>surprise,</w:t>
      </w:r>
      <w:r w:rsidR="00194F00">
        <w:t xml:space="preserve"> </w:t>
      </w:r>
      <w:r w:rsidR="00F53192">
        <w:t>surely</w:t>
      </w:r>
      <w:r w:rsidR="00194F00">
        <w:t xml:space="preserve"> </w:t>
      </w:r>
      <w:r w:rsidR="00F53192">
        <w:t>you</w:t>
      </w:r>
      <w:r w:rsidR="00194F00">
        <w:t xml:space="preserve"> </w:t>
      </w:r>
      <w:r w:rsidR="00F53192">
        <w:t>should</w:t>
      </w:r>
      <w:r w:rsidR="00194F00">
        <w:t xml:space="preserve"> </w:t>
      </w:r>
      <w:r w:rsidR="00F53192">
        <w:t>be</w:t>
      </w:r>
      <w:r w:rsidR="00194F00">
        <w:t xml:space="preserve"> </w:t>
      </w:r>
      <w:r w:rsidR="00F53192">
        <w:t>sending</w:t>
      </w:r>
      <w:r w:rsidR="00194F00">
        <w:t xml:space="preserve"> </w:t>
      </w:r>
      <w:r w:rsidR="00F53192">
        <w:t>out</w:t>
      </w:r>
      <w:r w:rsidR="00194F00">
        <w:t xml:space="preserve"> </w:t>
      </w:r>
      <w:r w:rsidR="00F53192">
        <w:t>help</w:t>
      </w:r>
      <w:r w:rsidR="00194F00">
        <w:t xml:space="preserve"> </w:t>
      </w:r>
      <w:r w:rsidR="00F53192">
        <w:t>or</w:t>
      </w:r>
      <w:r w:rsidR="00194F00">
        <w:t xml:space="preserve"> </w:t>
      </w:r>
      <w:r w:rsidR="00F53192">
        <w:t>speaking</w:t>
      </w:r>
      <w:r w:rsidR="00194F00">
        <w:t xml:space="preserve"> </w:t>
      </w:r>
      <w:r w:rsidR="00F53192">
        <w:t>to</w:t>
      </w:r>
      <w:r w:rsidR="00194F00">
        <w:t xml:space="preserve"> </w:t>
      </w:r>
      <w:r w:rsidR="00F53192">
        <w:t>the</w:t>
      </w:r>
      <w:r w:rsidR="00194F00">
        <w:t xml:space="preserve"> </w:t>
      </w:r>
      <w:r w:rsidR="00F53192">
        <w:t>Government</w:t>
      </w:r>
      <w:r w:rsidR="00194F00">
        <w:t xml:space="preserve"> </w:t>
      </w:r>
      <w:r w:rsidR="00F53192">
        <w:t>to</w:t>
      </w:r>
      <w:r w:rsidR="00194F00">
        <w:t xml:space="preserve"> </w:t>
      </w:r>
      <w:r w:rsidR="00F53192">
        <w:t>say,</w:t>
      </w:r>
      <w:r w:rsidR="00194F00">
        <w:t xml:space="preserve"> </w:t>
      </w:r>
      <w:r w:rsidR="00F53192">
        <w:t>“We</w:t>
      </w:r>
      <w:r w:rsidR="00194F00">
        <w:t xml:space="preserve"> </w:t>
      </w:r>
      <w:r w:rsidR="00F53192">
        <w:t>are</w:t>
      </w:r>
      <w:r w:rsidR="00194F00">
        <w:t xml:space="preserve"> </w:t>
      </w:r>
      <w:r w:rsidR="00F53192">
        <w:t>very</w:t>
      </w:r>
      <w:r w:rsidR="00194F00">
        <w:t xml:space="preserve"> </w:t>
      </w:r>
      <w:r w:rsidR="00F53192">
        <w:t>worried</w:t>
      </w:r>
      <w:r w:rsidR="00194F00">
        <w:t xml:space="preserve"> </w:t>
      </w:r>
      <w:r w:rsidR="00F53192">
        <w:t>about</w:t>
      </w:r>
      <w:r w:rsidR="00194F00">
        <w:t xml:space="preserve"> </w:t>
      </w:r>
      <w:r w:rsidR="00F53192">
        <w:t>these</w:t>
      </w:r>
      <w:r w:rsidR="00194F00">
        <w:t xml:space="preserve"> </w:t>
      </w:r>
      <w:r w:rsidR="00F53192">
        <w:t>companies.</w:t>
      </w:r>
      <w:r w:rsidR="00194F00">
        <w:t xml:space="preserve"> </w:t>
      </w:r>
      <w:r w:rsidR="00F53192">
        <w:t>It</w:t>
      </w:r>
      <w:r w:rsidR="00194F00">
        <w:t xml:space="preserve"> </w:t>
      </w:r>
      <w:r w:rsidR="00F53192">
        <w:t>is</w:t>
      </w:r>
      <w:r w:rsidR="00194F00">
        <w:t xml:space="preserve"> </w:t>
      </w:r>
      <w:r w:rsidR="00F53192">
        <w:t>going</w:t>
      </w:r>
      <w:r w:rsidR="00194F00">
        <w:t xml:space="preserve"> </w:t>
      </w:r>
      <w:r w:rsidR="00F53192">
        <w:t>to</w:t>
      </w:r>
      <w:r w:rsidR="00194F00">
        <w:t xml:space="preserve"> </w:t>
      </w:r>
      <w:r w:rsidR="00F53192">
        <w:t>cost</w:t>
      </w:r>
      <w:r w:rsidR="00194F00">
        <w:t xml:space="preserve"> </w:t>
      </w:r>
      <w:r w:rsidR="00F53192">
        <w:t>the</w:t>
      </w:r>
      <w:r w:rsidR="00194F00">
        <w:t xml:space="preserve"> </w:t>
      </w:r>
      <w:r w:rsidR="00F53192">
        <w:t>taxpayer</w:t>
      </w:r>
      <w:r w:rsidR="00194F00">
        <w:t xml:space="preserve"> </w:t>
      </w:r>
      <w:r w:rsidR="00F53192">
        <w:t>a</w:t>
      </w:r>
      <w:r w:rsidR="00194F00">
        <w:t xml:space="preserve"> </w:t>
      </w:r>
      <w:r w:rsidR="00F53192">
        <w:t>lot</w:t>
      </w:r>
      <w:r w:rsidR="00194F00">
        <w:t xml:space="preserve"> </w:t>
      </w:r>
      <w:r w:rsidR="00F53192">
        <w:t>of</w:t>
      </w:r>
      <w:r w:rsidR="00194F00">
        <w:t xml:space="preserve"> </w:t>
      </w:r>
      <w:r w:rsidR="00F53192">
        <w:t>money.</w:t>
      </w:r>
      <w:r w:rsidR="00194F00">
        <w:t xml:space="preserve"> </w:t>
      </w:r>
      <w:r w:rsidR="00F53192">
        <w:t>We</w:t>
      </w:r>
      <w:r w:rsidR="00194F00">
        <w:t xml:space="preserve"> </w:t>
      </w:r>
      <w:r w:rsidR="00F53192">
        <w:t>are</w:t>
      </w:r>
      <w:r w:rsidR="00194F00">
        <w:t xml:space="preserve"> </w:t>
      </w:r>
      <w:r w:rsidR="00F53192">
        <w:t>going</w:t>
      </w:r>
      <w:r w:rsidR="00194F00">
        <w:t xml:space="preserve"> </w:t>
      </w:r>
      <w:r w:rsidR="00F53192">
        <w:t>to</w:t>
      </w:r>
      <w:r w:rsidR="00194F00">
        <w:t xml:space="preserve"> </w:t>
      </w:r>
      <w:r w:rsidR="00F53192">
        <w:t>need</w:t>
      </w:r>
      <w:r w:rsidR="00194F00">
        <w:t xml:space="preserve"> </w:t>
      </w:r>
      <w:r w:rsidR="00F53192">
        <w:t>to</w:t>
      </w:r>
      <w:r w:rsidR="00194F00">
        <w:t xml:space="preserve"> </w:t>
      </w:r>
      <w:r w:rsidR="00F53192">
        <w:t>do</w:t>
      </w:r>
      <w:r w:rsidR="00194F00">
        <w:t xml:space="preserve"> </w:t>
      </w:r>
      <w:r w:rsidR="00F53192">
        <w:t>something”.</w:t>
      </w:r>
      <w:r w:rsidR="00194F00">
        <w:t xml:space="preserve"> </w:t>
      </w:r>
      <w:r w:rsidR="00F53192">
        <w:t>Did</w:t>
      </w:r>
      <w:r w:rsidR="00194F00">
        <w:t xml:space="preserve"> </w:t>
      </w:r>
      <w:r w:rsidR="00F53192">
        <w:t>you</w:t>
      </w:r>
      <w:r w:rsidR="00194F00">
        <w:t xml:space="preserve"> </w:t>
      </w:r>
      <w:r w:rsidR="00F53192">
        <w:t>send</w:t>
      </w:r>
      <w:r w:rsidR="00194F00">
        <w:t xml:space="preserve"> </w:t>
      </w:r>
      <w:r w:rsidR="00F53192">
        <w:t>those?</w:t>
      </w:r>
      <w:r w:rsidR="00194F00">
        <w:t xml:space="preserve"> </w:t>
      </w:r>
      <w:r w:rsidR="00A54D27">
        <w:t>You</w:t>
      </w:r>
      <w:r w:rsidR="00194F00">
        <w:t xml:space="preserve"> </w:t>
      </w:r>
      <w:r w:rsidR="00A54D27">
        <w:t>said</w:t>
      </w:r>
      <w:r w:rsidR="00194F00">
        <w:t xml:space="preserve"> </w:t>
      </w:r>
      <w:r w:rsidR="00A54D27">
        <w:t>that</w:t>
      </w:r>
      <w:r w:rsidR="00194F00">
        <w:t xml:space="preserve"> </w:t>
      </w:r>
      <w:r w:rsidR="00A54D27">
        <w:t>it</w:t>
      </w:r>
      <w:r w:rsidR="00194F00">
        <w:t xml:space="preserve"> </w:t>
      </w:r>
      <w:r w:rsidR="00A54D27">
        <w:t>was</w:t>
      </w:r>
      <w:r w:rsidR="00194F00">
        <w:t xml:space="preserve"> </w:t>
      </w:r>
      <w:r w:rsidR="00A54D27">
        <w:t>not</w:t>
      </w:r>
      <w:r w:rsidR="00194F00">
        <w:t xml:space="preserve"> </w:t>
      </w:r>
      <w:r w:rsidR="00A54D27">
        <w:t>a</w:t>
      </w:r>
      <w:r w:rsidR="00194F00">
        <w:t xml:space="preserve"> </w:t>
      </w:r>
      <w:r w:rsidR="00A54D27">
        <w:t>surprise.</w:t>
      </w:r>
      <w:r w:rsidR="00194F00">
        <w:t xml:space="preserve"> </w:t>
      </w:r>
      <w:r w:rsidR="00A54D27">
        <w:t>Did</w:t>
      </w:r>
      <w:r w:rsidR="00194F00">
        <w:t xml:space="preserve"> </w:t>
      </w:r>
      <w:r w:rsidR="00A54D27">
        <w:t>you</w:t>
      </w:r>
      <w:r w:rsidR="00194F00">
        <w:t xml:space="preserve"> </w:t>
      </w:r>
      <w:r w:rsidR="00A54D27">
        <w:t>tell</w:t>
      </w:r>
      <w:r w:rsidR="00194F00">
        <w:t xml:space="preserve"> </w:t>
      </w:r>
      <w:r w:rsidR="00A54D27">
        <w:t>the</w:t>
      </w:r>
      <w:r w:rsidR="00194F00">
        <w:t xml:space="preserve"> </w:t>
      </w:r>
      <w:r w:rsidR="00A54D27">
        <w:t>Government</w:t>
      </w:r>
      <w:r w:rsidR="00194F00">
        <w:t xml:space="preserve"> </w:t>
      </w:r>
      <w:r w:rsidR="00A54D27">
        <w:t>that</w:t>
      </w:r>
      <w:r w:rsidR="00194F00">
        <w:t xml:space="preserve"> </w:t>
      </w:r>
      <w:r w:rsidR="00A54D27">
        <w:t>you</w:t>
      </w:r>
      <w:r w:rsidR="00194F00">
        <w:t xml:space="preserve"> </w:t>
      </w:r>
      <w:r w:rsidR="00A54D27">
        <w:t>were</w:t>
      </w:r>
      <w:r w:rsidR="00194F00">
        <w:t xml:space="preserve"> </w:t>
      </w:r>
      <w:r w:rsidR="00A54D27">
        <w:t>thinking</w:t>
      </w:r>
      <w:r w:rsidR="00194F00">
        <w:t xml:space="preserve"> </w:t>
      </w:r>
      <w:r w:rsidR="00A54D27">
        <w:t>these</w:t>
      </w:r>
      <w:r w:rsidR="00194F00">
        <w:t xml:space="preserve"> </w:t>
      </w:r>
      <w:r w:rsidR="00A54D27">
        <w:t>people</w:t>
      </w:r>
      <w:r w:rsidR="00194F00">
        <w:t xml:space="preserve"> </w:t>
      </w:r>
      <w:r w:rsidR="00A54D27">
        <w:t>were</w:t>
      </w:r>
      <w:r w:rsidR="00194F00">
        <w:t xml:space="preserve"> </w:t>
      </w:r>
      <w:r w:rsidR="00A54D27">
        <w:t>going</w:t>
      </w:r>
      <w:r w:rsidR="00194F00">
        <w:t xml:space="preserve"> </w:t>
      </w:r>
      <w:r w:rsidR="00A54D27">
        <w:t>to</w:t>
      </w:r>
      <w:r w:rsidR="00194F00">
        <w:t xml:space="preserve"> </w:t>
      </w:r>
      <w:r w:rsidR="00A54D27">
        <w:t>the</w:t>
      </w:r>
      <w:r w:rsidR="00194F00">
        <w:t xml:space="preserve"> </w:t>
      </w:r>
      <w:r w:rsidR="00A54D27">
        <w:t>wall?</w:t>
      </w:r>
    </w:p>
    <w:p w:rsidR="00A54D27" w:rsidP="00B5529F">
      <w:pPr>
        <w:pStyle w:val="Answer"/>
      </w:pPr>
      <w:sdt>
        <w:sdtPr>
          <w:alias w:val="Witness"/>
          <w:id w:val="-310719481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We</w:t>
      </w:r>
      <w:r w:rsidR="00194F00">
        <w:t xml:space="preserve"> </w:t>
      </w:r>
      <w:r>
        <w:t>did.</w:t>
      </w:r>
      <w:r w:rsidR="00194F00">
        <w:t xml:space="preserve"> </w:t>
      </w:r>
      <w:r>
        <w:t>I</w:t>
      </w:r>
      <w:r w:rsidR="00194F00">
        <w:t xml:space="preserve"> </w:t>
      </w:r>
      <w:r>
        <w:t>can</w:t>
      </w:r>
      <w:r w:rsidR="00194F00">
        <w:t xml:space="preserve"> </w:t>
      </w:r>
      <w:r>
        <w:t>only</w:t>
      </w:r>
      <w:r w:rsidR="00194F00">
        <w:t xml:space="preserve"> </w:t>
      </w:r>
      <w:r>
        <w:t>speak</w:t>
      </w:r>
      <w:r w:rsidR="00194F00">
        <w:t xml:space="preserve"> </w:t>
      </w:r>
      <w:r>
        <w:t>to</w:t>
      </w:r>
      <w:r w:rsidR="00194F00">
        <w:t xml:space="preserve"> </w:t>
      </w:r>
      <w:r>
        <w:t>the</w:t>
      </w:r>
      <w:r w:rsidR="00194F00">
        <w:t xml:space="preserve"> </w:t>
      </w:r>
      <w:r>
        <w:t>point</w:t>
      </w:r>
      <w:r w:rsidR="00194F00">
        <w:t xml:space="preserve"> </w:t>
      </w:r>
      <w:r>
        <w:t>of</w:t>
      </w:r>
      <w:r w:rsidR="00194F00">
        <w:t xml:space="preserve"> </w:t>
      </w:r>
      <w:r>
        <w:t>my</w:t>
      </w:r>
      <w:r w:rsidR="00194F00">
        <w:t xml:space="preserve"> </w:t>
      </w:r>
      <w:r>
        <w:t>time,</w:t>
      </w:r>
      <w:r w:rsidR="00194F00">
        <w:t xml:space="preserve"> </w:t>
      </w:r>
      <w:r>
        <w:t>but,</w:t>
      </w:r>
      <w:r w:rsidR="00194F00">
        <w:t xml:space="preserve"> </w:t>
      </w:r>
      <w:r>
        <w:t>when</w:t>
      </w:r>
      <w:r w:rsidR="00194F00">
        <w:t xml:space="preserve"> </w:t>
      </w:r>
      <w:r>
        <w:t>I</w:t>
      </w:r>
      <w:r w:rsidR="00194F00">
        <w:t xml:space="preserve"> </w:t>
      </w:r>
      <w:r>
        <w:t>say</w:t>
      </w:r>
      <w:r w:rsidR="00194F00">
        <w:t xml:space="preserve"> </w:t>
      </w:r>
      <w:r>
        <w:t>that</w:t>
      </w:r>
      <w:r w:rsidR="00194F00">
        <w:t xml:space="preserve"> </w:t>
      </w:r>
      <w:r>
        <w:t>the</w:t>
      </w:r>
      <w:r w:rsidR="00194F00">
        <w:t xml:space="preserve"> </w:t>
      </w:r>
      <w:r>
        <w:t>failures</w:t>
      </w:r>
      <w:r w:rsidR="00194F00">
        <w:t xml:space="preserve"> </w:t>
      </w:r>
      <w:r>
        <w:t>in</w:t>
      </w:r>
      <w:r w:rsidR="00194F00">
        <w:t xml:space="preserve"> </w:t>
      </w:r>
      <w:r>
        <w:t>2018</w:t>
      </w:r>
      <w:r w:rsidR="00194F00">
        <w:t xml:space="preserve"> </w:t>
      </w:r>
      <w:r>
        <w:t>did</w:t>
      </w:r>
      <w:r w:rsidR="00194F00">
        <w:t xml:space="preserve"> </w:t>
      </w:r>
      <w:r>
        <w:t>not</w:t>
      </w:r>
      <w:r w:rsidR="00194F00">
        <w:t xml:space="preserve"> </w:t>
      </w:r>
      <w:r>
        <w:t>come</w:t>
      </w:r>
      <w:r w:rsidR="00194F00">
        <w:t xml:space="preserve"> </w:t>
      </w:r>
      <w:r>
        <w:t>as</w:t>
      </w:r>
      <w:r w:rsidR="00194F00">
        <w:t xml:space="preserve"> </w:t>
      </w:r>
      <w:r>
        <w:t>a</w:t>
      </w:r>
      <w:r w:rsidR="00194F00">
        <w:t xml:space="preserve"> </w:t>
      </w:r>
      <w:r>
        <w:t>surprise,</w:t>
      </w:r>
      <w:r w:rsidR="00194F00">
        <w:t xml:space="preserve"> </w:t>
      </w:r>
      <w:r>
        <w:t>we</w:t>
      </w:r>
      <w:r w:rsidR="00194F00">
        <w:t xml:space="preserve"> </w:t>
      </w:r>
      <w:r>
        <w:t>knew</w:t>
      </w:r>
      <w:r w:rsidR="00194F00">
        <w:t xml:space="preserve"> </w:t>
      </w:r>
      <w:r>
        <w:t>over</w:t>
      </w:r>
      <w:r w:rsidR="00194F00">
        <w:t xml:space="preserve"> </w:t>
      </w:r>
      <w:r>
        <w:t>time</w:t>
      </w:r>
      <w:r w:rsidR="00194F00">
        <w:t xml:space="preserve"> </w:t>
      </w:r>
      <w:r>
        <w:t>that</w:t>
      </w:r>
      <w:r w:rsidR="00194F00">
        <w:t xml:space="preserve"> </w:t>
      </w:r>
      <w:r>
        <w:t>the</w:t>
      </w:r>
      <w:r w:rsidR="00194F00">
        <w:t xml:space="preserve"> </w:t>
      </w:r>
      <w:r>
        <w:t>company</w:t>
      </w:r>
      <w:r w:rsidR="00194F00">
        <w:t xml:space="preserve"> </w:t>
      </w:r>
      <w:r>
        <w:t>was</w:t>
      </w:r>
      <w:r w:rsidR="00194F00">
        <w:t xml:space="preserve"> </w:t>
      </w:r>
      <w:r>
        <w:t>struggling</w:t>
      </w:r>
      <w:r w:rsidR="00194F00">
        <w:t xml:space="preserve"> </w:t>
      </w:r>
      <w:r>
        <w:t>financially.</w:t>
      </w:r>
      <w:r w:rsidR="00194F00">
        <w:t xml:space="preserve"> </w:t>
      </w:r>
      <w:r>
        <w:t>It</w:t>
      </w:r>
      <w:r w:rsidR="00194F00">
        <w:t xml:space="preserve"> </w:t>
      </w:r>
      <w:r>
        <w:t>was</w:t>
      </w:r>
      <w:r w:rsidR="00194F00">
        <w:t xml:space="preserve"> </w:t>
      </w:r>
      <w:r>
        <w:t>looking</w:t>
      </w:r>
      <w:r w:rsidR="00194F00">
        <w:t xml:space="preserve"> </w:t>
      </w:r>
      <w:r>
        <w:t>for</w:t>
      </w:r>
      <w:r w:rsidR="00194F00">
        <w:t xml:space="preserve"> </w:t>
      </w:r>
      <w:r>
        <w:t>more</w:t>
      </w:r>
      <w:r w:rsidR="00194F00">
        <w:t xml:space="preserve"> </w:t>
      </w:r>
      <w:r>
        <w:t>capital.</w:t>
      </w:r>
      <w:r w:rsidR="00194F00">
        <w:t xml:space="preserve"> </w:t>
      </w:r>
      <w:r w:rsidR="001F0153">
        <w:t>This</w:t>
      </w:r>
      <w:r w:rsidR="00194F00">
        <w:t xml:space="preserve"> </w:t>
      </w:r>
      <w:r w:rsidR="001F0153">
        <w:t>was</w:t>
      </w:r>
      <w:r w:rsidR="00194F00">
        <w:t xml:space="preserve"> </w:t>
      </w:r>
      <w:r w:rsidR="001F0153">
        <w:t>generally</w:t>
      </w:r>
      <w:r w:rsidR="00194F00">
        <w:t xml:space="preserve"> </w:t>
      </w:r>
      <w:r w:rsidR="001F0153">
        <w:t>the</w:t>
      </w:r>
      <w:r w:rsidR="00194F00">
        <w:t xml:space="preserve"> </w:t>
      </w:r>
      <w:r w:rsidR="001F0153">
        <w:t>pattern</w:t>
      </w:r>
      <w:r w:rsidR="00194F00">
        <w:t xml:space="preserve"> </w:t>
      </w:r>
      <w:r w:rsidR="001F0153">
        <w:t>that</w:t>
      </w:r>
      <w:r w:rsidR="00194F00">
        <w:t xml:space="preserve"> </w:t>
      </w:r>
      <w:r w:rsidR="001F0153">
        <w:t>occurred.</w:t>
      </w:r>
      <w:r w:rsidR="00194F00">
        <w:t xml:space="preserve"> </w:t>
      </w:r>
      <w:r>
        <w:t>It</w:t>
      </w:r>
      <w:r w:rsidR="00194F00">
        <w:t xml:space="preserve"> </w:t>
      </w:r>
      <w:r>
        <w:t>was</w:t>
      </w:r>
      <w:r w:rsidR="00194F00">
        <w:t xml:space="preserve"> </w:t>
      </w:r>
      <w:r>
        <w:t>looking</w:t>
      </w:r>
      <w:r w:rsidR="00194F00">
        <w:t xml:space="preserve"> </w:t>
      </w:r>
      <w:r>
        <w:t>for</w:t>
      </w:r>
      <w:r w:rsidR="00194F00">
        <w:t xml:space="preserve"> </w:t>
      </w:r>
      <w:r>
        <w:t>more</w:t>
      </w:r>
      <w:r w:rsidR="00194F00">
        <w:t xml:space="preserve"> </w:t>
      </w:r>
      <w:r>
        <w:t>capital,</w:t>
      </w:r>
      <w:r w:rsidR="00194F00">
        <w:t xml:space="preserve"> </w:t>
      </w:r>
      <w:r>
        <w:t>but</w:t>
      </w:r>
      <w:r w:rsidR="00194F00">
        <w:t xml:space="preserve"> </w:t>
      </w:r>
      <w:r>
        <w:t>it</w:t>
      </w:r>
      <w:r w:rsidR="00194F00">
        <w:t xml:space="preserve"> </w:t>
      </w:r>
      <w:r>
        <w:t>might</w:t>
      </w:r>
      <w:r w:rsidR="00194F00">
        <w:t xml:space="preserve"> </w:t>
      </w:r>
      <w:r>
        <w:t>not</w:t>
      </w:r>
      <w:r w:rsidR="00194F00">
        <w:t xml:space="preserve"> </w:t>
      </w:r>
      <w:r>
        <w:t>succeed.</w:t>
      </w:r>
      <w:r w:rsidR="00194F00">
        <w:t xml:space="preserve"> </w:t>
      </w:r>
      <w:r>
        <w:t>If</w:t>
      </w:r>
      <w:r w:rsidR="00194F00">
        <w:t xml:space="preserve"> </w:t>
      </w:r>
      <w:r>
        <w:t>it</w:t>
      </w:r>
      <w:r w:rsidR="00194F00">
        <w:t xml:space="preserve"> </w:t>
      </w:r>
      <w:r>
        <w:t>did</w:t>
      </w:r>
      <w:r w:rsidR="00194F00">
        <w:t xml:space="preserve"> </w:t>
      </w:r>
      <w:r>
        <w:t>not</w:t>
      </w:r>
      <w:r w:rsidR="00194F00">
        <w:t xml:space="preserve"> </w:t>
      </w:r>
      <w:r>
        <w:t>succeed</w:t>
      </w:r>
      <w:r w:rsidR="00194F00">
        <w:t xml:space="preserve"> </w:t>
      </w:r>
      <w:r>
        <w:t>in</w:t>
      </w:r>
      <w:r w:rsidR="00194F00">
        <w:t xml:space="preserve"> </w:t>
      </w:r>
      <w:r>
        <w:t>raising</w:t>
      </w:r>
      <w:r w:rsidR="00194F00">
        <w:t xml:space="preserve"> </w:t>
      </w:r>
      <w:r>
        <w:t>more</w:t>
      </w:r>
      <w:r w:rsidR="00194F00">
        <w:t xml:space="preserve"> </w:t>
      </w:r>
      <w:r>
        <w:t>capital</w:t>
      </w:r>
      <w:r w:rsidR="00194F00">
        <w:t xml:space="preserve"> </w:t>
      </w:r>
      <w:r>
        <w:t>and</w:t>
      </w:r>
      <w:r w:rsidR="00194F00">
        <w:t xml:space="preserve"> </w:t>
      </w:r>
      <w:r>
        <w:t>went</w:t>
      </w:r>
      <w:r w:rsidR="00194F00">
        <w:t xml:space="preserve"> </w:t>
      </w:r>
      <w:r>
        <w:t>into</w:t>
      </w:r>
      <w:r w:rsidR="00194F00">
        <w:t xml:space="preserve"> </w:t>
      </w:r>
      <w:r>
        <w:t>financial</w:t>
      </w:r>
      <w:r w:rsidR="00194F00">
        <w:t xml:space="preserve"> </w:t>
      </w:r>
      <w:r>
        <w:t>distress,</w:t>
      </w:r>
      <w:r w:rsidR="00194F00">
        <w:t xml:space="preserve"> </w:t>
      </w:r>
      <w:r>
        <w:t>we</w:t>
      </w:r>
      <w:r w:rsidR="00194F00">
        <w:t xml:space="preserve"> </w:t>
      </w:r>
      <w:r>
        <w:t>would</w:t>
      </w:r>
      <w:r w:rsidR="00194F00">
        <w:t xml:space="preserve"> </w:t>
      </w:r>
      <w:r>
        <w:t>have</w:t>
      </w:r>
      <w:r w:rsidR="00194F00">
        <w:t xml:space="preserve"> </w:t>
      </w:r>
      <w:r>
        <w:t>to</w:t>
      </w:r>
      <w:r w:rsidR="00194F00">
        <w:t xml:space="preserve"> </w:t>
      </w:r>
      <w:r>
        <w:t>manage</w:t>
      </w:r>
      <w:r w:rsidR="00194F00">
        <w:t xml:space="preserve"> </w:t>
      </w:r>
      <w:r>
        <w:t>its</w:t>
      </w:r>
      <w:r w:rsidR="00194F00">
        <w:t xml:space="preserve"> </w:t>
      </w:r>
      <w:r>
        <w:t>exit.</w:t>
      </w:r>
      <w:r w:rsidR="00194F00">
        <w:t xml:space="preserve"> </w:t>
      </w:r>
      <w:r>
        <w:t>That</w:t>
      </w:r>
      <w:r w:rsidR="00194F00">
        <w:t xml:space="preserve"> </w:t>
      </w:r>
      <w:r>
        <w:t>was</w:t>
      </w:r>
      <w:r w:rsidR="00194F00">
        <w:t xml:space="preserve"> </w:t>
      </w:r>
      <w:r>
        <w:t>the</w:t>
      </w:r>
      <w:r w:rsidR="00194F00">
        <w:t xml:space="preserve"> </w:t>
      </w:r>
      <w:r>
        <w:t>process</w:t>
      </w:r>
      <w:r w:rsidR="00194F00">
        <w:t xml:space="preserve"> </w:t>
      </w:r>
      <w:r>
        <w:t>that</w:t>
      </w:r>
      <w:r w:rsidR="00194F00">
        <w:t xml:space="preserve"> </w:t>
      </w:r>
      <w:r>
        <w:t>we</w:t>
      </w:r>
      <w:r w:rsidR="00194F00">
        <w:t xml:space="preserve"> </w:t>
      </w:r>
      <w:r>
        <w:t>used.</w:t>
      </w:r>
      <w:r w:rsidR="00194F00">
        <w:t xml:space="preserve"> </w:t>
      </w:r>
      <w:r>
        <w:t>As</w:t>
      </w:r>
      <w:r w:rsidR="00194F00">
        <w:t xml:space="preserve"> </w:t>
      </w:r>
      <w:r>
        <w:t>I</w:t>
      </w:r>
      <w:r w:rsidR="00194F00">
        <w:t xml:space="preserve"> </w:t>
      </w:r>
      <w:r>
        <w:t>said,</w:t>
      </w:r>
      <w:r w:rsidR="00194F00">
        <w:t xml:space="preserve"> </w:t>
      </w:r>
      <w:r>
        <w:t>there</w:t>
      </w:r>
      <w:r w:rsidR="00194F00">
        <w:t xml:space="preserve"> </w:t>
      </w:r>
      <w:r w:rsidR="00D10BD7">
        <w:t>were</w:t>
      </w:r>
      <w:r w:rsidR="00194F00">
        <w:t xml:space="preserve"> </w:t>
      </w:r>
      <w:r>
        <w:t>regular</w:t>
      </w:r>
      <w:r w:rsidR="00194F00">
        <w:t xml:space="preserve"> </w:t>
      </w:r>
      <w:r>
        <w:t>calls</w:t>
      </w:r>
      <w:r w:rsidR="00194F00">
        <w:t xml:space="preserve"> </w:t>
      </w:r>
      <w:r>
        <w:t>to</w:t>
      </w:r>
      <w:r w:rsidR="00194F00">
        <w:t xml:space="preserve"> </w:t>
      </w:r>
      <w:r>
        <w:t>the</w:t>
      </w:r>
      <w:r w:rsidR="00194F00">
        <w:t xml:space="preserve"> </w:t>
      </w:r>
      <w:r>
        <w:t>Department,</w:t>
      </w:r>
      <w:r w:rsidR="00194F00">
        <w:t xml:space="preserve"> </w:t>
      </w:r>
      <w:r>
        <w:t>saying,</w:t>
      </w:r>
      <w:r w:rsidR="00194F00">
        <w:t xml:space="preserve"> </w:t>
      </w:r>
      <w:r>
        <w:t>“This</w:t>
      </w:r>
      <w:r w:rsidR="00194F00">
        <w:t xml:space="preserve"> </w:t>
      </w:r>
      <w:r>
        <w:t>company</w:t>
      </w:r>
      <w:r w:rsidR="00194F00">
        <w:t xml:space="preserve"> </w:t>
      </w:r>
      <w:r>
        <w:t>is</w:t>
      </w:r>
      <w:r w:rsidR="00194F00">
        <w:t xml:space="preserve"> </w:t>
      </w:r>
      <w:r>
        <w:t>in</w:t>
      </w:r>
      <w:r w:rsidR="00194F00">
        <w:t xml:space="preserve"> </w:t>
      </w:r>
      <w:r>
        <w:t>difficulty.</w:t>
      </w:r>
      <w:r w:rsidR="00194F00">
        <w:t xml:space="preserve"> </w:t>
      </w:r>
      <w:r>
        <w:t>This</w:t>
      </w:r>
      <w:r w:rsidR="00194F00">
        <w:t xml:space="preserve"> </w:t>
      </w:r>
      <w:r>
        <w:t>company</w:t>
      </w:r>
      <w:r w:rsidR="00194F00">
        <w:t xml:space="preserve"> </w:t>
      </w:r>
      <w:r>
        <w:t>is</w:t>
      </w:r>
      <w:r w:rsidR="00194F00">
        <w:t xml:space="preserve"> </w:t>
      </w:r>
      <w:r>
        <w:t>in</w:t>
      </w:r>
      <w:r w:rsidR="00194F00">
        <w:t xml:space="preserve"> </w:t>
      </w:r>
      <w:r>
        <w:t>difficulty.</w:t>
      </w:r>
      <w:r w:rsidR="00194F00">
        <w:t xml:space="preserve"> </w:t>
      </w:r>
      <w:r>
        <w:t>This</w:t>
      </w:r>
      <w:r w:rsidR="00194F00">
        <w:t xml:space="preserve"> </w:t>
      </w:r>
      <w:r>
        <w:t>is</w:t>
      </w:r>
      <w:r w:rsidR="00194F00">
        <w:t xml:space="preserve"> </w:t>
      </w:r>
      <w:r>
        <w:t>how</w:t>
      </w:r>
      <w:r w:rsidR="00194F00">
        <w:t xml:space="preserve"> </w:t>
      </w:r>
      <w:r>
        <w:t>we</w:t>
      </w:r>
      <w:r w:rsidR="00194F00">
        <w:t xml:space="preserve"> </w:t>
      </w:r>
      <w:r>
        <w:t>propose</w:t>
      </w:r>
      <w:r w:rsidR="00194F00">
        <w:t xml:space="preserve"> </w:t>
      </w:r>
      <w:r>
        <w:t>to</w:t>
      </w:r>
      <w:r w:rsidR="00194F00">
        <w:t xml:space="preserve"> </w:t>
      </w:r>
      <w:r>
        <w:t>deal</w:t>
      </w:r>
      <w:r w:rsidR="00194F00">
        <w:t xml:space="preserve"> </w:t>
      </w:r>
      <w:r>
        <w:t>with</w:t>
      </w:r>
      <w:r w:rsidR="00194F00">
        <w:t xml:space="preserve"> </w:t>
      </w:r>
      <w:r>
        <w:t>it”.</w:t>
      </w:r>
    </w:p>
    <w:p w:rsidR="000420E5" w:rsidP="00B5529F">
      <w:pPr>
        <w:pStyle w:val="Question"/>
      </w:pPr>
      <w:sdt>
        <w:sdtPr>
          <w:alias w:val="Member"/>
          <w:tag w:val="&lt;Member mnisId='4866' dodsId=''&gt;"/>
          <w:id w:val="1296944299"/>
          <w:placeholder>
            <w:docPart w:val="DefaultPlaceholder_-1854013440"/>
          </w:placeholder>
          <w:richText/>
        </w:sdtPr>
        <w:sdtContent>
          <w:r w:rsidRPr="00781D86" w:rsidR="00781D86">
            <w:rPr>
              <w:b/>
            </w:rPr>
            <w:t>Alexander</w:t>
          </w:r>
          <w:r w:rsidR="00194F00">
            <w:rPr>
              <w:b/>
            </w:rPr>
            <w:t xml:space="preserve"> </w:t>
          </w:r>
          <w:r w:rsidRPr="00781D86" w:rsidR="00781D86">
            <w:rPr>
              <w:b/>
            </w:rPr>
            <w:t>Stafford:</w:t>
          </w:r>
        </w:sdtContent>
      </w:sdt>
      <w:r w:rsidR="00194F00">
        <w:t xml:space="preserve"> </w:t>
      </w:r>
      <w:r w:rsidR="00781D86">
        <w:t>You</w:t>
      </w:r>
      <w:r w:rsidR="00194F00">
        <w:t xml:space="preserve"> </w:t>
      </w:r>
      <w:r w:rsidR="00781D86">
        <w:t>have</w:t>
      </w:r>
      <w:r w:rsidR="00194F00">
        <w:t xml:space="preserve"> </w:t>
      </w:r>
      <w:r w:rsidR="00781D86">
        <w:t>been</w:t>
      </w:r>
      <w:r w:rsidR="00194F00">
        <w:t xml:space="preserve"> </w:t>
      </w:r>
      <w:r w:rsidR="00781D86">
        <w:t>quoted</w:t>
      </w:r>
      <w:r w:rsidR="00194F00">
        <w:t xml:space="preserve"> </w:t>
      </w:r>
      <w:r w:rsidR="00781D86">
        <w:t>in</w:t>
      </w:r>
      <w:r w:rsidR="00194F00">
        <w:t xml:space="preserve"> </w:t>
      </w:r>
      <w:r w:rsidRPr="00B5529F" w:rsidR="00B5529F">
        <w:rPr>
          <w:i/>
          <w:iCs/>
        </w:rPr>
        <w:t>The</w:t>
      </w:r>
      <w:r w:rsidR="00194F00">
        <w:t xml:space="preserve"> </w:t>
      </w:r>
      <w:r w:rsidRPr="00A54D27" w:rsidR="00781D86">
        <w:rPr>
          <w:i/>
          <w:iCs/>
        </w:rPr>
        <w:t>Times</w:t>
      </w:r>
      <w:r w:rsidR="00194F00">
        <w:t xml:space="preserve"> </w:t>
      </w:r>
      <w:r w:rsidR="00A54D27">
        <w:t>as</w:t>
      </w:r>
      <w:r w:rsidR="00194F00">
        <w:t xml:space="preserve"> </w:t>
      </w:r>
      <w:r w:rsidR="00781D86">
        <w:t>saying</w:t>
      </w:r>
      <w:r w:rsidR="00194F00">
        <w:t xml:space="preserve"> </w:t>
      </w:r>
      <w:r w:rsidR="00096B6C">
        <w:t>that</w:t>
      </w:r>
      <w:r w:rsidR="00194F00">
        <w:t xml:space="preserve"> </w:t>
      </w:r>
      <w:r w:rsidR="00781D86">
        <w:t>Bulb</w:t>
      </w:r>
      <w:r w:rsidR="00194F00">
        <w:t xml:space="preserve"> </w:t>
      </w:r>
      <w:r w:rsidR="00781D86">
        <w:t>ha</w:t>
      </w:r>
      <w:r w:rsidR="00A54D27">
        <w:t>s</w:t>
      </w:r>
      <w:r w:rsidR="00194F00">
        <w:t xml:space="preserve"> </w:t>
      </w:r>
      <w:r w:rsidR="00A54D27">
        <w:t>no</w:t>
      </w:r>
      <w:r w:rsidR="00194F00">
        <w:t xml:space="preserve"> </w:t>
      </w:r>
      <w:r w:rsidR="00A54D27">
        <w:t>one</w:t>
      </w:r>
      <w:r w:rsidR="00194F00">
        <w:t xml:space="preserve"> </w:t>
      </w:r>
      <w:r w:rsidR="00781D86">
        <w:t>to</w:t>
      </w:r>
      <w:r w:rsidR="00194F00">
        <w:t xml:space="preserve"> </w:t>
      </w:r>
      <w:r w:rsidR="00781D86">
        <w:t>blame</w:t>
      </w:r>
      <w:r w:rsidR="00194F00">
        <w:t xml:space="preserve"> </w:t>
      </w:r>
      <w:r w:rsidR="00781D86">
        <w:t>but</w:t>
      </w:r>
      <w:r w:rsidR="00194F00">
        <w:t xml:space="preserve"> </w:t>
      </w:r>
      <w:r w:rsidR="00D10BD7">
        <w:t>itself</w:t>
      </w:r>
      <w:r w:rsidR="00194F00">
        <w:t xml:space="preserve"> </w:t>
      </w:r>
      <w:r w:rsidR="00A54D27">
        <w:t>and</w:t>
      </w:r>
      <w:r w:rsidR="00194F00">
        <w:t xml:space="preserve"> </w:t>
      </w:r>
      <w:r w:rsidR="00D10BD7">
        <w:t>it</w:t>
      </w:r>
      <w:r w:rsidR="00194F00">
        <w:t xml:space="preserve"> </w:t>
      </w:r>
      <w:r w:rsidR="00D10BD7">
        <w:t>was</w:t>
      </w:r>
      <w:r w:rsidR="00194F00">
        <w:t xml:space="preserve"> </w:t>
      </w:r>
      <w:r w:rsidR="00D10BD7">
        <w:t>predictable</w:t>
      </w:r>
      <w:r w:rsidR="00194F00">
        <w:t xml:space="preserve"> </w:t>
      </w:r>
      <w:r w:rsidR="00D10BD7">
        <w:t>and</w:t>
      </w:r>
      <w:r w:rsidR="00194F00">
        <w:t xml:space="preserve"> </w:t>
      </w:r>
      <w:r w:rsidR="00A54D27">
        <w:t>clear</w:t>
      </w:r>
      <w:r w:rsidR="00194F00">
        <w:t xml:space="preserve"> </w:t>
      </w:r>
      <w:r w:rsidR="00A54D27">
        <w:t>what</w:t>
      </w:r>
      <w:r w:rsidR="00194F00">
        <w:t xml:space="preserve"> </w:t>
      </w:r>
      <w:r w:rsidR="00A54D27">
        <w:t>was</w:t>
      </w:r>
      <w:r w:rsidR="00194F00">
        <w:t xml:space="preserve"> </w:t>
      </w:r>
      <w:r w:rsidR="00A54D27">
        <w:t>going</w:t>
      </w:r>
      <w:r w:rsidR="00194F00">
        <w:t xml:space="preserve"> </w:t>
      </w:r>
      <w:r w:rsidR="00A54D27">
        <w:t>to</w:t>
      </w:r>
      <w:r w:rsidR="00194F00">
        <w:t xml:space="preserve"> </w:t>
      </w:r>
      <w:r w:rsidR="00A54D27">
        <w:t>happen,</w:t>
      </w:r>
      <w:r w:rsidR="00194F00">
        <w:t xml:space="preserve"> </w:t>
      </w:r>
      <w:r w:rsidR="00A54D27">
        <w:t>but</w:t>
      </w:r>
      <w:r w:rsidR="00194F00">
        <w:t xml:space="preserve"> </w:t>
      </w:r>
      <w:r w:rsidR="00A54D27">
        <w:t>then</w:t>
      </w:r>
      <w:r w:rsidR="00194F00">
        <w:t xml:space="preserve"> </w:t>
      </w:r>
      <w:r w:rsidR="00A54D27">
        <w:t>Bulb</w:t>
      </w:r>
      <w:r w:rsidR="00194F00">
        <w:t xml:space="preserve"> </w:t>
      </w:r>
      <w:r w:rsidR="00A54D27">
        <w:t>expanded</w:t>
      </w:r>
      <w:r w:rsidR="00194F00">
        <w:t xml:space="preserve"> </w:t>
      </w:r>
      <w:r w:rsidR="00A54D27">
        <w:t>exponentially</w:t>
      </w:r>
      <w:r w:rsidR="00194F00">
        <w:t xml:space="preserve"> </w:t>
      </w:r>
      <w:r w:rsidR="00A54D27">
        <w:t>during</w:t>
      </w:r>
      <w:r w:rsidR="00194F00">
        <w:t xml:space="preserve"> </w:t>
      </w:r>
      <w:r w:rsidR="00A54D27">
        <w:t>this</w:t>
      </w:r>
      <w:r w:rsidR="00194F00">
        <w:t xml:space="preserve"> </w:t>
      </w:r>
      <w:r w:rsidR="00A54D27">
        <w:t>time.</w:t>
      </w:r>
      <w:r w:rsidR="00194F00">
        <w:t xml:space="preserve"> </w:t>
      </w:r>
      <w:r w:rsidR="00A54D27">
        <w:t>It</w:t>
      </w:r>
      <w:r w:rsidR="00194F00">
        <w:t xml:space="preserve"> </w:t>
      </w:r>
      <w:r w:rsidR="00A54D27">
        <w:t>was</w:t>
      </w:r>
      <w:r w:rsidR="00194F00">
        <w:t xml:space="preserve"> </w:t>
      </w:r>
      <w:r w:rsidR="00A54D27">
        <w:t>loss</w:t>
      </w:r>
      <w:r w:rsidR="00194F00">
        <w:t xml:space="preserve"> </w:t>
      </w:r>
      <w:r w:rsidR="00A54D27">
        <w:t>making</w:t>
      </w:r>
      <w:r w:rsidR="00194F00">
        <w:t xml:space="preserve"> </w:t>
      </w:r>
      <w:r w:rsidR="00A54D27">
        <w:t>and</w:t>
      </w:r>
      <w:r w:rsidR="00194F00">
        <w:t xml:space="preserve"> </w:t>
      </w:r>
      <w:r w:rsidR="00A54D27">
        <w:t>had</w:t>
      </w:r>
      <w:r w:rsidR="00194F00">
        <w:t xml:space="preserve"> </w:t>
      </w:r>
      <w:r w:rsidR="00A54D27">
        <w:t>inadequate</w:t>
      </w:r>
      <w:r w:rsidR="00194F00">
        <w:t xml:space="preserve"> </w:t>
      </w:r>
      <w:r w:rsidR="00A54D27">
        <w:t>hedging</w:t>
      </w:r>
      <w:r w:rsidR="00194F00">
        <w:t xml:space="preserve"> </w:t>
      </w:r>
      <w:r w:rsidR="00A54D27">
        <w:t>practices.</w:t>
      </w:r>
      <w:r w:rsidR="00194F00">
        <w:t xml:space="preserve"> </w:t>
      </w:r>
      <w:r w:rsidR="00A54D27">
        <w:t>Why</w:t>
      </w:r>
      <w:r w:rsidR="00194F00">
        <w:t xml:space="preserve"> </w:t>
      </w:r>
      <w:r w:rsidR="00A54D27">
        <w:t>did</w:t>
      </w:r>
      <w:r w:rsidR="00194F00">
        <w:t xml:space="preserve"> </w:t>
      </w:r>
      <w:r w:rsidR="00A54D27">
        <w:t>Ofgem</w:t>
      </w:r>
      <w:r w:rsidR="00194F00">
        <w:t xml:space="preserve"> </w:t>
      </w:r>
      <w:r w:rsidR="00A54D27">
        <w:t>not</w:t>
      </w:r>
      <w:r w:rsidR="00194F00">
        <w:t xml:space="preserve"> </w:t>
      </w:r>
      <w:r w:rsidR="00A54D27">
        <w:t>do</w:t>
      </w:r>
      <w:r w:rsidR="00194F00">
        <w:t xml:space="preserve"> </w:t>
      </w:r>
      <w:r w:rsidR="00A54D27">
        <w:t>something</w:t>
      </w:r>
      <w:r w:rsidR="00194F00">
        <w:t xml:space="preserve"> </w:t>
      </w:r>
      <w:r w:rsidR="00A54D27">
        <w:t>about</w:t>
      </w:r>
      <w:r w:rsidR="00194F00">
        <w:t xml:space="preserve"> </w:t>
      </w:r>
      <w:r w:rsidR="00A54D27">
        <w:t>it?</w:t>
      </w:r>
    </w:p>
    <w:p w:rsidR="00E30A47" w:rsidP="00B5529F">
      <w:pPr>
        <w:pStyle w:val="Answer"/>
      </w:pPr>
      <w:sdt>
        <w:sdtPr>
          <w:alias w:val="Witness"/>
          <w:id w:val="-1910682473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BE234F">
        <w:t>There</w:t>
      </w:r>
      <w:r w:rsidR="00194F00">
        <w:t xml:space="preserve"> </w:t>
      </w:r>
      <w:r w:rsidR="00BE234F">
        <w:t>are</w:t>
      </w:r>
      <w:r w:rsidR="00194F00">
        <w:t xml:space="preserve"> </w:t>
      </w:r>
      <w:r w:rsidR="00BE234F">
        <w:t>a</w:t>
      </w:r>
      <w:r w:rsidR="00194F00">
        <w:t xml:space="preserve"> </w:t>
      </w:r>
      <w:r w:rsidR="00BE234F">
        <w:t>couple</w:t>
      </w:r>
      <w:r w:rsidR="00194F00">
        <w:t xml:space="preserve"> </w:t>
      </w:r>
      <w:r w:rsidR="00BE234F">
        <w:t>of</w:t>
      </w:r>
      <w:r w:rsidR="00194F00">
        <w:t xml:space="preserve"> </w:t>
      </w:r>
      <w:r w:rsidR="00BE234F">
        <w:t>points</w:t>
      </w:r>
      <w:r w:rsidR="00194F00">
        <w:t xml:space="preserve"> </w:t>
      </w:r>
      <w:r w:rsidR="00BE234F">
        <w:t>on</w:t>
      </w:r>
      <w:r w:rsidR="00194F00">
        <w:t xml:space="preserve"> </w:t>
      </w:r>
      <w:r w:rsidR="00BE234F">
        <w:t>that.</w:t>
      </w:r>
      <w:r w:rsidR="00194F00">
        <w:t xml:space="preserve"> </w:t>
      </w:r>
      <w:r w:rsidR="00BE234F">
        <w:t>On</w:t>
      </w:r>
      <w:r w:rsidR="00194F00">
        <w:t xml:space="preserve"> </w:t>
      </w:r>
      <w:r w:rsidR="00BE234F">
        <w:t>the</w:t>
      </w:r>
      <w:r w:rsidR="00194F00">
        <w:t xml:space="preserve"> </w:t>
      </w:r>
      <w:r w:rsidR="00BE234F">
        <w:t>Bulb</w:t>
      </w:r>
      <w:r w:rsidR="00194F00">
        <w:t xml:space="preserve"> </w:t>
      </w:r>
      <w:r w:rsidR="000420E5">
        <w:t>quote</w:t>
      </w:r>
      <w:r w:rsidR="00BE234F">
        <w:t>,</w:t>
      </w:r>
      <w:r w:rsidR="00194F00">
        <w:t xml:space="preserve"> </w:t>
      </w:r>
      <w:r w:rsidR="00BE234F">
        <w:t>yes,</w:t>
      </w:r>
      <w:r w:rsidR="00194F00">
        <w:t xml:space="preserve"> </w:t>
      </w:r>
      <w:r w:rsidR="00BE234F">
        <w:t>that</w:t>
      </w:r>
      <w:r w:rsidR="00194F00">
        <w:t xml:space="preserve"> </w:t>
      </w:r>
      <w:r w:rsidR="000420E5">
        <w:t>was</w:t>
      </w:r>
      <w:r w:rsidR="00194F00">
        <w:t xml:space="preserve"> </w:t>
      </w:r>
      <w:r w:rsidR="000420E5">
        <w:t>a</w:t>
      </w:r>
      <w:r w:rsidR="00194F00">
        <w:t xml:space="preserve"> </w:t>
      </w:r>
      <w:r w:rsidR="000420E5">
        <w:t>quote</w:t>
      </w:r>
      <w:r w:rsidR="00194F00">
        <w:t xml:space="preserve"> </w:t>
      </w:r>
      <w:r w:rsidR="000420E5">
        <w:t>I</w:t>
      </w:r>
      <w:r w:rsidR="00194F00">
        <w:t xml:space="preserve"> </w:t>
      </w:r>
      <w:r w:rsidR="000420E5">
        <w:t>made.</w:t>
      </w:r>
      <w:r w:rsidR="00194F00">
        <w:t xml:space="preserve"> </w:t>
      </w:r>
      <w:r w:rsidR="000420E5">
        <w:t>I</w:t>
      </w:r>
      <w:r w:rsidR="00194F00">
        <w:t xml:space="preserve"> </w:t>
      </w:r>
      <w:r w:rsidR="00BE234F">
        <w:t>would</w:t>
      </w:r>
      <w:r w:rsidR="00194F00">
        <w:t xml:space="preserve"> </w:t>
      </w:r>
      <w:r w:rsidR="00BE234F">
        <w:t>certainly</w:t>
      </w:r>
      <w:r w:rsidR="00194F00">
        <w:t xml:space="preserve"> </w:t>
      </w:r>
      <w:r w:rsidR="000420E5">
        <w:t>stand</w:t>
      </w:r>
      <w:r w:rsidR="00194F00">
        <w:t xml:space="preserve"> </w:t>
      </w:r>
      <w:r w:rsidR="000420E5">
        <w:t>by</w:t>
      </w:r>
      <w:r w:rsidR="00194F00">
        <w:t xml:space="preserve"> </w:t>
      </w:r>
      <w:r w:rsidR="000420E5">
        <w:t>it.</w:t>
      </w:r>
      <w:r w:rsidR="00194F00">
        <w:t xml:space="preserve"> </w:t>
      </w:r>
      <w:r w:rsidR="00BE234F">
        <w:t>I</w:t>
      </w:r>
      <w:r w:rsidR="00194F00">
        <w:t xml:space="preserve"> </w:t>
      </w:r>
      <w:r w:rsidR="00BE234F">
        <w:t>can</w:t>
      </w:r>
      <w:r w:rsidR="00194F00">
        <w:t xml:space="preserve"> </w:t>
      </w:r>
      <w:r w:rsidR="00BE234F">
        <w:t>certainly</w:t>
      </w:r>
      <w:r w:rsidR="00194F00">
        <w:t xml:space="preserve"> </w:t>
      </w:r>
      <w:r w:rsidR="00BE234F">
        <w:t>accept</w:t>
      </w:r>
      <w:r w:rsidR="00194F00">
        <w:t xml:space="preserve"> </w:t>
      </w:r>
      <w:r w:rsidR="00BE234F">
        <w:t>that</w:t>
      </w:r>
      <w:r w:rsidR="00194F00">
        <w:t xml:space="preserve"> </w:t>
      </w:r>
      <w:r w:rsidR="00BE234F">
        <w:t>one</w:t>
      </w:r>
      <w:r w:rsidR="00194F00">
        <w:t xml:space="preserve"> </w:t>
      </w:r>
      <w:r w:rsidR="00BE234F">
        <w:t>of</w:t>
      </w:r>
      <w:r w:rsidR="00194F00">
        <w:t xml:space="preserve"> </w:t>
      </w:r>
      <w:r w:rsidR="00BE234F">
        <w:t>the</w:t>
      </w:r>
      <w:r w:rsidR="00194F00">
        <w:t xml:space="preserve"> </w:t>
      </w:r>
      <w:r w:rsidR="00BE234F">
        <w:t>reasons</w:t>
      </w:r>
      <w:r w:rsidR="00194F00">
        <w:t xml:space="preserve"> </w:t>
      </w:r>
      <w:r w:rsidR="00BE234F">
        <w:t>I</w:t>
      </w:r>
      <w:r w:rsidR="00194F00">
        <w:t xml:space="preserve"> </w:t>
      </w:r>
      <w:r w:rsidR="00BE234F">
        <w:t>am</w:t>
      </w:r>
      <w:r w:rsidR="00194F00">
        <w:t xml:space="preserve"> </w:t>
      </w:r>
      <w:r w:rsidR="00BE234F">
        <w:t>here</w:t>
      </w:r>
      <w:r w:rsidR="00194F00">
        <w:t xml:space="preserve"> </w:t>
      </w:r>
      <w:r w:rsidR="00BE234F">
        <w:t>today</w:t>
      </w:r>
      <w:r w:rsidR="00194F00">
        <w:t xml:space="preserve"> </w:t>
      </w:r>
      <w:r w:rsidR="00BE234F">
        <w:t>is</w:t>
      </w:r>
      <w:r w:rsidR="00194F00">
        <w:t xml:space="preserve"> </w:t>
      </w:r>
      <w:r w:rsidR="00BE234F">
        <w:t>that</w:t>
      </w:r>
      <w:r w:rsidR="00194F00">
        <w:t xml:space="preserve"> </w:t>
      </w:r>
      <w:r w:rsidR="00BE234F">
        <w:t>you</w:t>
      </w:r>
      <w:r w:rsidR="00194F00">
        <w:t xml:space="preserve"> </w:t>
      </w:r>
      <w:r w:rsidR="00BE234F">
        <w:t>could</w:t>
      </w:r>
      <w:r w:rsidR="00194F00">
        <w:t xml:space="preserve"> </w:t>
      </w:r>
      <w:r w:rsidR="00BE234F">
        <w:t>say,</w:t>
      </w:r>
      <w:r w:rsidR="00194F00">
        <w:t xml:space="preserve"> </w:t>
      </w:r>
      <w:r w:rsidR="00BE234F">
        <w:t>“Whether</w:t>
      </w:r>
      <w:r w:rsidR="00194F00">
        <w:t xml:space="preserve"> </w:t>
      </w:r>
      <w:r w:rsidR="00BE234F">
        <w:t>Bulb</w:t>
      </w:r>
      <w:r w:rsidR="00194F00">
        <w:t xml:space="preserve"> </w:t>
      </w:r>
      <w:r w:rsidR="00BE234F">
        <w:t>was</w:t>
      </w:r>
      <w:r w:rsidR="00194F00">
        <w:t xml:space="preserve"> </w:t>
      </w:r>
      <w:r w:rsidR="00BE234F">
        <w:t>Bulb’s</w:t>
      </w:r>
      <w:r w:rsidR="00194F00">
        <w:t xml:space="preserve"> </w:t>
      </w:r>
      <w:r w:rsidR="00BE234F">
        <w:t>fault</w:t>
      </w:r>
      <w:r w:rsidR="00194F00">
        <w:t xml:space="preserve"> </w:t>
      </w:r>
      <w:r w:rsidR="00BE234F">
        <w:t>or</w:t>
      </w:r>
      <w:r w:rsidR="00194F00">
        <w:t xml:space="preserve"> </w:t>
      </w:r>
      <w:r w:rsidR="00BE234F">
        <w:t>not,</w:t>
      </w:r>
      <w:r w:rsidR="00194F00">
        <w:t xml:space="preserve"> </w:t>
      </w:r>
      <w:r w:rsidR="00BE234F">
        <w:t>you,</w:t>
      </w:r>
      <w:r w:rsidR="00194F00">
        <w:t xml:space="preserve"> </w:t>
      </w:r>
      <w:r w:rsidR="00BE234F">
        <w:t>as</w:t>
      </w:r>
      <w:r w:rsidR="00194F00">
        <w:t xml:space="preserve"> </w:t>
      </w:r>
      <w:r w:rsidR="00BE234F">
        <w:t>Ofgem,</w:t>
      </w:r>
      <w:r w:rsidR="00194F00">
        <w:t xml:space="preserve"> </w:t>
      </w:r>
      <w:r w:rsidR="00BE234F">
        <w:t>should</w:t>
      </w:r>
      <w:r w:rsidR="00194F00">
        <w:t xml:space="preserve"> </w:t>
      </w:r>
      <w:r w:rsidR="00BE234F">
        <w:t>have</w:t>
      </w:r>
      <w:r w:rsidR="00194F00">
        <w:t xml:space="preserve"> </w:t>
      </w:r>
      <w:r w:rsidR="00BE234F">
        <w:t>done</w:t>
      </w:r>
      <w:r w:rsidR="00194F00">
        <w:t xml:space="preserve"> </w:t>
      </w:r>
      <w:r w:rsidR="00BE234F">
        <w:t>something</w:t>
      </w:r>
      <w:r w:rsidR="00194F00">
        <w:t xml:space="preserve"> </w:t>
      </w:r>
      <w:r w:rsidR="00BE234F">
        <w:t>about</w:t>
      </w:r>
      <w:r w:rsidR="00194F00">
        <w:t xml:space="preserve"> </w:t>
      </w:r>
      <w:r w:rsidR="00BE234F">
        <w:t>it”.</w:t>
      </w:r>
      <w:r w:rsidR="00194F00">
        <w:t xml:space="preserve"> </w:t>
      </w:r>
      <w:r w:rsidR="00BE234F">
        <w:t>I</w:t>
      </w:r>
      <w:r w:rsidR="00194F00">
        <w:t xml:space="preserve"> </w:t>
      </w:r>
      <w:r w:rsidR="00BE234F">
        <w:t>assume</w:t>
      </w:r>
      <w:r w:rsidR="00194F00">
        <w:t xml:space="preserve"> </w:t>
      </w:r>
      <w:r w:rsidR="00BE234F">
        <w:t>that</w:t>
      </w:r>
      <w:r w:rsidR="00194F00">
        <w:t xml:space="preserve"> </w:t>
      </w:r>
      <w:r w:rsidR="00BE234F">
        <w:t>that</w:t>
      </w:r>
      <w:r w:rsidR="00194F00">
        <w:t xml:space="preserve"> </w:t>
      </w:r>
      <w:r w:rsidR="00BE234F">
        <w:t>is</w:t>
      </w:r>
      <w:r w:rsidR="00194F00">
        <w:t xml:space="preserve"> </w:t>
      </w:r>
      <w:r w:rsidR="00BE234F">
        <w:t>why</w:t>
      </w:r>
      <w:r w:rsidR="00194F00">
        <w:t xml:space="preserve"> </w:t>
      </w:r>
      <w:r w:rsidR="00BE234F">
        <w:t>I</w:t>
      </w:r>
      <w:r w:rsidR="00194F00">
        <w:t xml:space="preserve"> </w:t>
      </w:r>
      <w:r w:rsidR="00BE234F">
        <w:t>am</w:t>
      </w:r>
      <w:r w:rsidR="00194F00">
        <w:t xml:space="preserve"> </w:t>
      </w:r>
      <w:r w:rsidR="00BE234F">
        <w:t>here,</w:t>
      </w:r>
      <w:r w:rsidR="00194F00">
        <w:t xml:space="preserve"> </w:t>
      </w:r>
      <w:r w:rsidR="00BE234F">
        <w:t>so</w:t>
      </w:r>
      <w:r w:rsidR="00194F00">
        <w:t xml:space="preserve"> </w:t>
      </w:r>
      <w:r w:rsidR="00BE234F">
        <w:t>I</w:t>
      </w:r>
      <w:r w:rsidR="00194F00">
        <w:t xml:space="preserve"> </w:t>
      </w:r>
      <w:r w:rsidR="00BE234F">
        <w:t>com</w:t>
      </w:r>
      <w:r>
        <w:t>pletely</w:t>
      </w:r>
      <w:r w:rsidR="00194F00">
        <w:t xml:space="preserve"> </w:t>
      </w:r>
      <w:r>
        <w:t>accept</w:t>
      </w:r>
      <w:r w:rsidR="00194F00">
        <w:t xml:space="preserve"> </w:t>
      </w:r>
      <w:r>
        <w:t>that.</w:t>
      </w:r>
      <w:r w:rsidR="00194F00">
        <w:t xml:space="preserve"> </w:t>
      </w:r>
    </w:p>
    <w:p w:rsidR="00CF0E14" w:rsidP="00B5529F">
      <w:pPr>
        <w:pStyle w:val="Answer"/>
      </w:pPr>
      <w:r>
        <w:t>Bulb</w:t>
      </w:r>
      <w:r w:rsidR="00194F00">
        <w:t xml:space="preserve"> </w:t>
      </w:r>
      <w:r w:rsidR="00E30A47">
        <w:t>grew.</w:t>
      </w:r>
      <w:r w:rsidR="00194F00">
        <w:t xml:space="preserve"> </w:t>
      </w:r>
      <w:r w:rsidR="00E30A47">
        <w:t>Certainly</w:t>
      </w:r>
      <w:r w:rsidR="00194F00">
        <w:t xml:space="preserve"> </w:t>
      </w:r>
      <w:r>
        <w:t>by</w:t>
      </w:r>
      <w:r w:rsidR="00194F00">
        <w:t xml:space="preserve"> </w:t>
      </w:r>
      <w:r>
        <w:t>the</w:t>
      </w:r>
      <w:r w:rsidR="00194F00">
        <w:t xml:space="preserve"> </w:t>
      </w:r>
      <w:r>
        <w:t>time</w:t>
      </w:r>
      <w:r w:rsidR="00194F00">
        <w:t xml:space="preserve"> </w:t>
      </w:r>
      <w:r>
        <w:t>I</w:t>
      </w:r>
      <w:r w:rsidR="00194F00">
        <w:t xml:space="preserve"> </w:t>
      </w:r>
      <w:r>
        <w:t>left</w:t>
      </w:r>
      <w:r w:rsidR="00E30A47">
        <w:t>,</w:t>
      </w:r>
      <w:r w:rsidR="00194F00">
        <w:t xml:space="preserve"> </w:t>
      </w:r>
      <w:r w:rsidR="00E30A47">
        <w:t>and</w:t>
      </w:r>
      <w:r w:rsidR="00194F00">
        <w:t xml:space="preserve"> </w:t>
      </w:r>
      <w:r w:rsidR="00E30A47">
        <w:t>I</w:t>
      </w:r>
      <w:r w:rsidR="00194F00">
        <w:t xml:space="preserve"> </w:t>
      </w:r>
      <w:r w:rsidR="00E30A47">
        <w:t>am</w:t>
      </w:r>
      <w:r w:rsidR="00194F00">
        <w:t xml:space="preserve"> </w:t>
      </w:r>
      <w:r w:rsidR="00E30A47">
        <w:t>not</w:t>
      </w:r>
      <w:r w:rsidR="00194F00">
        <w:t xml:space="preserve"> </w:t>
      </w:r>
      <w:r w:rsidR="00E30A47">
        <w:t>saying</w:t>
      </w:r>
      <w:r w:rsidR="00194F00">
        <w:t xml:space="preserve"> </w:t>
      </w:r>
      <w:r w:rsidR="00E30A47">
        <w:t>this</w:t>
      </w:r>
      <w:r w:rsidR="00194F00">
        <w:t xml:space="preserve"> </w:t>
      </w:r>
      <w:r w:rsidR="00E30A47">
        <w:t>in</w:t>
      </w:r>
      <w:r w:rsidR="00194F00">
        <w:t xml:space="preserve"> </w:t>
      </w:r>
      <w:r w:rsidR="00E30A47">
        <w:t>a</w:t>
      </w:r>
      <w:r w:rsidR="00194F00">
        <w:t xml:space="preserve"> </w:t>
      </w:r>
      <w:r w:rsidR="00E30A47">
        <w:t>negative</w:t>
      </w:r>
      <w:r w:rsidR="00194F00">
        <w:t xml:space="preserve"> </w:t>
      </w:r>
      <w:r w:rsidR="00E30A47">
        <w:t>or</w:t>
      </w:r>
      <w:r w:rsidR="00194F00">
        <w:t xml:space="preserve"> </w:t>
      </w:r>
      <w:r w:rsidR="00E30A47">
        <w:t>excuse</w:t>
      </w:r>
      <w:r w:rsidR="00194F00">
        <w:t xml:space="preserve"> </w:t>
      </w:r>
      <w:r w:rsidR="00E30A47">
        <w:t>way,</w:t>
      </w:r>
      <w:r w:rsidR="00194F00">
        <w:t xml:space="preserve"> </w:t>
      </w:r>
      <w:r w:rsidR="00E30A47">
        <w:t>there</w:t>
      </w:r>
      <w:r w:rsidR="00194F00">
        <w:t xml:space="preserve"> </w:t>
      </w:r>
      <w:r>
        <w:t>w</w:t>
      </w:r>
      <w:r w:rsidR="00B5529F">
        <w:t>ere</w:t>
      </w:r>
      <w:r w:rsidR="00194F00">
        <w:t xml:space="preserve"> </w:t>
      </w:r>
      <w:r>
        <w:t>no</w:t>
      </w:r>
      <w:r w:rsidR="00194F00">
        <w:t xml:space="preserve"> </w:t>
      </w:r>
      <w:r>
        <w:t>indicators</w:t>
      </w:r>
      <w:r w:rsidR="00194F00">
        <w:t xml:space="preserve"> </w:t>
      </w:r>
      <w:r>
        <w:t>that</w:t>
      </w:r>
      <w:r w:rsidR="00194F00">
        <w:t xml:space="preserve"> </w:t>
      </w:r>
      <w:r>
        <w:t>I</w:t>
      </w:r>
      <w:r w:rsidR="00194F00">
        <w:t xml:space="preserve"> </w:t>
      </w:r>
      <w:r>
        <w:t>knew</w:t>
      </w:r>
      <w:r w:rsidR="00194F00">
        <w:t xml:space="preserve"> </w:t>
      </w:r>
      <w:r>
        <w:t>of</w:t>
      </w:r>
      <w:r w:rsidR="00194F00">
        <w:t xml:space="preserve"> </w:t>
      </w:r>
      <w:r>
        <w:t>that</w:t>
      </w:r>
      <w:r w:rsidR="00194F00">
        <w:t xml:space="preserve"> </w:t>
      </w:r>
      <w:r>
        <w:t>Bulb</w:t>
      </w:r>
      <w:r w:rsidR="00194F00">
        <w:t xml:space="preserve"> </w:t>
      </w:r>
      <w:r>
        <w:t>was</w:t>
      </w:r>
      <w:r w:rsidR="00194F00">
        <w:t xml:space="preserve"> </w:t>
      </w:r>
      <w:r>
        <w:t>potentially</w:t>
      </w:r>
      <w:r w:rsidR="00194F00">
        <w:t xml:space="preserve"> </w:t>
      </w:r>
      <w:r w:rsidR="00E30A47">
        <w:t>in</w:t>
      </w:r>
      <w:r w:rsidR="00194F00">
        <w:t xml:space="preserve"> </w:t>
      </w:r>
      <w:r w:rsidR="00E30A47">
        <w:t>a</w:t>
      </w:r>
      <w:r w:rsidR="00194F00">
        <w:t xml:space="preserve"> </w:t>
      </w:r>
      <w:r w:rsidR="00E30A47">
        <w:t>distressed</w:t>
      </w:r>
      <w:r w:rsidR="00194F00">
        <w:t xml:space="preserve"> </w:t>
      </w:r>
      <w:r w:rsidR="00E30A47">
        <w:t>situation.</w:t>
      </w:r>
    </w:p>
    <w:p w:rsidR="001F0153" w:rsidP="00B5529F">
      <w:pPr>
        <w:pStyle w:val="Question"/>
      </w:pPr>
      <w:sdt>
        <w:sdtPr>
          <w:alias w:val="Member"/>
          <w:tag w:val="&lt;Member mnisId='4866' dodsId=''&gt;"/>
          <w:id w:val="180170122"/>
          <w:placeholder>
            <w:docPart w:val="DefaultPlaceholder_-1854013440"/>
          </w:placeholder>
          <w:richText/>
        </w:sdtPr>
        <w:sdtContent>
          <w:r w:rsidRPr="00CF0E14" w:rsidR="00CF0E14">
            <w:rPr>
              <w:b/>
            </w:rPr>
            <w:t>Alexander</w:t>
          </w:r>
          <w:r w:rsidR="00194F00">
            <w:rPr>
              <w:b/>
            </w:rPr>
            <w:t xml:space="preserve"> </w:t>
          </w:r>
          <w:r w:rsidRPr="00CF0E14" w:rsidR="00CF0E14">
            <w:rPr>
              <w:b/>
            </w:rPr>
            <w:t>Stafford:</w:t>
          </w:r>
        </w:sdtContent>
      </w:sdt>
      <w:r w:rsidR="00194F00">
        <w:t xml:space="preserve"> </w:t>
      </w:r>
      <w:r w:rsidR="00E30A47">
        <w:t>When</w:t>
      </w:r>
      <w:r w:rsidR="00194F00">
        <w:t xml:space="preserve"> </w:t>
      </w:r>
      <w:r w:rsidR="00E30A47">
        <w:t>you</w:t>
      </w:r>
      <w:r w:rsidR="00194F00">
        <w:t xml:space="preserve"> </w:t>
      </w:r>
      <w:r w:rsidR="00E30A47">
        <w:t>look</w:t>
      </w:r>
      <w:r w:rsidR="00194F00">
        <w:t xml:space="preserve"> </w:t>
      </w:r>
      <w:r w:rsidR="00E30A47">
        <w:t>back</w:t>
      </w:r>
      <w:r w:rsidR="00194F00">
        <w:t xml:space="preserve"> </w:t>
      </w:r>
      <w:r w:rsidR="00E30A47">
        <w:t>on</w:t>
      </w:r>
      <w:r w:rsidR="00194F00">
        <w:t xml:space="preserve"> </w:t>
      </w:r>
      <w:r w:rsidR="00E30A47">
        <w:t>your</w:t>
      </w:r>
      <w:r w:rsidR="00194F00">
        <w:t xml:space="preserve"> </w:t>
      </w:r>
      <w:r w:rsidR="00E30A47">
        <w:t>time</w:t>
      </w:r>
      <w:r w:rsidR="00194F00">
        <w:t xml:space="preserve"> </w:t>
      </w:r>
      <w:r w:rsidR="00E30A47">
        <w:t>as</w:t>
      </w:r>
      <w:r w:rsidR="00194F00">
        <w:t xml:space="preserve"> </w:t>
      </w:r>
      <w:r w:rsidR="00E30A47">
        <w:t>chief</w:t>
      </w:r>
      <w:r w:rsidR="00194F00">
        <w:t xml:space="preserve"> </w:t>
      </w:r>
      <w:r w:rsidR="00E30A47">
        <w:t>executive</w:t>
      </w:r>
      <w:r w:rsidR="00194F00">
        <w:t xml:space="preserve"> </w:t>
      </w:r>
      <w:r w:rsidR="00E30A47">
        <w:t>of</w:t>
      </w:r>
      <w:r w:rsidR="00194F00">
        <w:t xml:space="preserve"> </w:t>
      </w:r>
      <w:r w:rsidR="00E30A47">
        <w:t>Ofgem,</w:t>
      </w:r>
      <w:r w:rsidR="00194F00">
        <w:t xml:space="preserve"> </w:t>
      </w:r>
      <w:r w:rsidR="00E30A47">
        <w:t>how</w:t>
      </w:r>
      <w:r w:rsidR="00194F00">
        <w:t xml:space="preserve"> </w:t>
      </w:r>
      <w:r w:rsidR="00E30A47">
        <w:t>do</w:t>
      </w:r>
      <w:r w:rsidR="00194F00">
        <w:t xml:space="preserve"> </w:t>
      </w:r>
      <w:r w:rsidR="00E30A47">
        <w:t>you</w:t>
      </w:r>
      <w:r w:rsidR="00194F00">
        <w:t xml:space="preserve"> </w:t>
      </w:r>
      <w:r w:rsidR="00E30A47">
        <w:t>rate</w:t>
      </w:r>
      <w:r w:rsidR="00194F00">
        <w:t xml:space="preserve"> </w:t>
      </w:r>
      <w:r w:rsidR="00E30A47">
        <w:t>yourself</w:t>
      </w:r>
      <w:r w:rsidR="00194F00">
        <w:t xml:space="preserve"> </w:t>
      </w:r>
      <w:r w:rsidR="00E30A47">
        <w:t>and</w:t>
      </w:r>
      <w:r w:rsidR="00194F00">
        <w:t xml:space="preserve"> </w:t>
      </w:r>
      <w:r w:rsidR="00E30A47">
        <w:t>the</w:t>
      </w:r>
      <w:r w:rsidR="00194F00">
        <w:t xml:space="preserve"> </w:t>
      </w:r>
      <w:r w:rsidR="00E30A47">
        <w:t>performance</w:t>
      </w:r>
      <w:r w:rsidR="00194F00">
        <w:t xml:space="preserve"> </w:t>
      </w:r>
      <w:r w:rsidR="00E30A47">
        <w:t>of</w:t>
      </w:r>
      <w:r w:rsidR="00194F00">
        <w:t xml:space="preserve"> </w:t>
      </w:r>
      <w:r w:rsidR="00E30A47">
        <w:t>Ofgem?</w:t>
      </w:r>
      <w:r w:rsidR="00194F00">
        <w:t xml:space="preserve"> </w:t>
      </w:r>
      <w:r w:rsidR="00E30A47">
        <w:t>Did</w:t>
      </w:r>
      <w:r w:rsidR="00194F00">
        <w:t xml:space="preserve"> </w:t>
      </w:r>
      <w:r w:rsidR="00E30A47">
        <w:t>you</w:t>
      </w:r>
      <w:r w:rsidR="00194F00">
        <w:t xml:space="preserve"> </w:t>
      </w:r>
      <w:r w:rsidR="00E30A47">
        <w:t>succeed</w:t>
      </w:r>
      <w:r w:rsidR="00194F00">
        <w:t xml:space="preserve"> </w:t>
      </w:r>
      <w:r w:rsidR="00E30A47">
        <w:t>in</w:t>
      </w:r>
      <w:r w:rsidR="00194F00">
        <w:t xml:space="preserve"> </w:t>
      </w:r>
      <w:r w:rsidR="00E30A47">
        <w:t>what</w:t>
      </w:r>
      <w:r w:rsidR="00194F00">
        <w:t xml:space="preserve"> </w:t>
      </w:r>
      <w:r w:rsidR="00E30A47">
        <w:t>you</w:t>
      </w:r>
      <w:r w:rsidR="00194F00">
        <w:t xml:space="preserve"> </w:t>
      </w:r>
      <w:r w:rsidR="00E30A47">
        <w:t>wanted</w:t>
      </w:r>
      <w:r w:rsidR="00194F00">
        <w:t xml:space="preserve"> </w:t>
      </w:r>
      <w:r w:rsidR="00E30A47">
        <w:t>to</w:t>
      </w:r>
      <w:r w:rsidR="00194F00">
        <w:t xml:space="preserve"> </w:t>
      </w:r>
      <w:r w:rsidR="00E30A47">
        <w:t>do?</w:t>
      </w:r>
    </w:p>
    <w:p w:rsidR="00CF0E14" w:rsidP="00B5529F">
      <w:pPr>
        <w:pStyle w:val="Answer"/>
      </w:pPr>
      <w:sdt>
        <w:sdtPr>
          <w:alias w:val="Witness"/>
          <w:id w:val="-1090465405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No,</w:t>
      </w:r>
      <w:r w:rsidR="00194F00">
        <w:t xml:space="preserve"> </w:t>
      </w:r>
      <w:r>
        <w:t>not</w:t>
      </w:r>
      <w:r w:rsidR="00194F00">
        <w:t xml:space="preserve"> </w:t>
      </w:r>
      <w:r>
        <w:t>entirely</w:t>
      </w:r>
      <w:r w:rsidR="00E30A47">
        <w:t>.</w:t>
      </w:r>
    </w:p>
    <w:p w:rsidR="00CF0E14" w:rsidP="00B5529F">
      <w:pPr>
        <w:pStyle w:val="Question"/>
      </w:pPr>
      <w:sdt>
        <w:sdtPr>
          <w:alias w:val="Member"/>
          <w:tag w:val="&lt;Member mnisId='4866' dodsId=''&gt;"/>
          <w:id w:val="-1208103048"/>
          <w:placeholder>
            <w:docPart w:val="DefaultPlaceholder_-1854013440"/>
          </w:placeholder>
          <w:richText/>
        </w:sdtPr>
        <w:sdtContent>
          <w:r w:rsidRPr="00CF0E14">
            <w:rPr>
              <w:b/>
            </w:rPr>
            <w:t>Alexander</w:t>
          </w:r>
          <w:r w:rsidR="00194F00">
            <w:rPr>
              <w:b/>
            </w:rPr>
            <w:t xml:space="preserve"> </w:t>
          </w:r>
          <w:r w:rsidRPr="00CF0E14">
            <w:rPr>
              <w:b/>
            </w:rPr>
            <w:t>Stafford:</w:t>
          </w:r>
        </w:sdtContent>
      </w:sdt>
      <w:r w:rsidR="00194F00">
        <w:t xml:space="preserve"> </w:t>
      </w:r>
      <w:r>
        <w:t>What</w:t>
      </w:r>
      <w:r w:rsidR="00194F00">
        <w:t xml:space="preserve"> </w:t>
      </w:r>
      <w:r>
        <w:t>did</w:t>
      </w:r>
      <w:r w:rsidR="00194F00">
        <w:t xml:space="preserve"> </w:t>
      </w:r>
      <w:r>
        <w:t>you</w:t>
      </w:r>
      <w:r w:rsidR="00194F00">
        <w:t xml:space="preserve"> </w:t>
      </w:r>
      <w:r>
        <w:t>achieve</w:t>
      </w:r>
      <w:r w:rsidR="00194F00">
        <w:t xml:space="preserve"> </w:t>
      </w:r>
      <w:r w:rsidR="00E30A47">
        <w:t>that</w:t>
      </w:r>
      <w:r w:rsidR="00194F00">
        <w:t xml:space="preserve"> </w:t>
      </w:r>
      <w:r w:rsidR="00E30A47">
        <w:t>you</w:t>
      </w:r>
      <w:r w:rsidR="00194F00">
        <w:t xml:space="preserve"> </w:t>
      </w:r>
      <w:r w:rsidR="00E30A47">
        <w:t>are</w:t>
      </w:r>
      <w:r w:rsidR="00194F00">
        <w:t xml:space="preserve"> </w:t>
      </w:r>
      <w:r w:rsidR="00E30A47">
        <w:t>proud</w:t>
      </w:r>
      <w:r w:rsidR="00194F00">
        <w:t xml:space="preserve"> </w:t>
      </w:r>
      <w:r w:rsidR="00E30A47">
        <w:t>of?</w:t>
      </w:r>
    </w:p>
    <w:p w:rsidR="001F4AC1" w:rsidP="00B5529F">
      <w:pPr>
        <w:pStyle w:val="Answer"/>
      </w:pPr>
      <w:sdt>
        <w:sdtPr>
          <w:alias w:val="Witness"/>
          <w:id w:val="-1745106763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E30A47">
        <w:t>We</w:t>
      </w:r>
      <w:r w:rsidR="00194F00">
        <w:t xml:space="preserve"> </w:t>
      </w:r>
      <w:r w:rsidR="00E30A47">
        <w:t>achieved</w:t>
      </w:r>
      <w:r w:rsidR="00194F00">
        <w:t xml:space="preserve"> </w:t>
      </w:r>
      <w:r w:rsidR="00E30A47">
        <w:t>significant</w:t>
      </w:r>
      <w:r w:rsidR="00194F00">
        <w:t xml:space="preserve"> </w:t>
      </w:r>
      <w:r w:rsidR="00E30A47">
        <w:t>amounts</w:t>
      </w:r>
      <w:r w:rsidR="00194F00">
        <w:t xml:space="preserve"> </w:t>
      </w:r>
      <w:r w:rsidR="00E30A47">
        <w:t>of</w:t>
      </w:r>
      <w:r w:rsidR="00194F00">
        <w:t xml:space="preserve"> </w:t>
      </w:r>
      <w:r w:rsidR="00E30A47">
        <w:t>competition</w:t>
      </w:r>
      <w:r w:rsidR="00194F00">
        <w:t xml:space="preserve"> </w:t>
      </w:r>
      <w:r w:rsidR="00E30A47">
        <w:t>in</w:t>
      </w:r>
      <w:r w:rsidR="00194F00">
        <w:t xml:space="preserve"> </w:t>
      </w:r>
      <w:r w:rsidR="00E30A47">
        <w:t>the</w:t>
      </w:r>
      <w:r w:rsidR="00194F00">
        <w:t xml:space="preserve"> </w:t>
      </w:r>
      <w:r w:rsidR="00E30A47">
        <w:t>retail</w:t>
      </w:r>
      <w:r w:rsidR="00194F00">
        <w:t xml:space="preserve"> </w:t>
      </w:r>
      <w:r w:rsidR="00E30A47">
        <w:t>sector,</w:t>
      </w:r>
      <w:r w:rsidR="00194F00">
        <w:t xml:space="preserve"> </w:t>
      </w:r>
      <w:r w:rsidR="00E30A47">
        <w:t>but</w:t>
      </w:r>
      <w:r w:rsidR="00194F00">
        <w:t xml:space="preserve"> </w:t>
      </w:r>
      <w:r w:rsidR="00E30A47">
        <w:t>some</w:t>
      </w:r>
      <w:r w:rsidR="00194F00">
        <w:t xml:space="preserve"> </w:t>
      </w:r>
      <w:r w:rsidR="00E30A47">
        <w:t>of</w:t>
      </w:r>
      <w:r w:rsidR="00194F00">
        <w:t xml:space="preserve"> </w:t>
      </w:r>
      <w:r w:rsidR="00CF0E14">
        <w:t>that</w:t>
      </w:r>
      <w:r w:rsidR="00B06644">
        <w:t>,</w:t>
      </w:r>
      <w:r w:rsidR="00194F00">
        <w:t xml:space="preserve"> </w:t>
      </w:r>
      <w:r w:rsidR="00B06644">
        <w:t>whether</w:t>
      </w:r>
      <w:r w:rsidR="00194F00">
        <w:t xml:space="preserve"> </w:t>
      </w:r>
      <w:r w:rsidR="00B06644">
        <w:t>that</w:t>
      </w:r>
      <w:r w:rsidR="00194F00">
        <w:t xml:space="preserve"> </w:t>
      </w:r>
      <w:r w:rsidR="00B06644">
        <w:t>was</w:t>
      </w:r>
      <w:r w:rsidR="00194F00">
        <w:t xml:space="preserve"> </w:t>
      </w:r>
      <w:r w:rsidR="00B06644">
        <w:t>an</w:t>
      </w:r>
      <w:r w:rsidR="00194F00">
        <w:t xml:space="preserve"> </w:t>
      </w:r>
      <w:r w:rsidR="00B06644">
        <w:t>achievement,</w:t>
      </w:r>
      <w:r w:rsidR="00194F00">
        <w:t xml:space="preserve"> </w:t>
      </w:r>
      <w:r w:rsidR="00B06644">
        <w:t>has</w:t>
      </w:r>
      <w:r w:rsidR="00194F00">
        <w:t xml:space="preserve"> </w:t>
      </w:r>
      <w:r w:rsidR="00B06644">
        <w:t>been</w:t>
      </w:r>
      <w:r w:rsidR="00194F00">
        <w:t xml:space="preserve"> </w:t>
      </w:r>
      <w:r w:rsidR="00B06644">
        <w:t>taken</w:t>
      </w:r>
      <w:r w:rsidR="00194F00">
        <w:t xml:space="preserve"> </w:t>
      </w:r>
      <w:r w:rsidR="00B06644">
        <w:t>away</w:t>
      </w:r>
      <w:r w:rsidR="00194F00">
        <w:t xml:space="preserve"> </w:t>
      </w:r>
      <w:r w:rsidR="00B06644">
        <w:t>by</w:t>
      </w:r>
      <w:r w:rsidR="00194F00">
        <w:t xml:space="preserve"> </w:t>
      </w:r>
      <w:r w:rsidR="00B06644">
        <w:t>some</w:t>
      </w:r>
      <w:r w:rsidR="00194F00">
        <w:t xml:space="preserve"> </w:t>
      </w:r>
      <w:r w:rsidR="00B06644">
        <w:t>of</w:t>
      </w:r>
      <w:r w:rsidR="00194F00">
        <w:t xml:space="preserve"> </w:t>
      </w:r>
      <w:r w:rsidR="00B06644">
        <w:t>the</w:t>
      </w:r>
      <w:r w:rsidR="00194F00">
        <w:t xml:space="preserve"> </w:t>
      </w:r>
      <w:r w:rsidR="00B06644">
        <w:t>failures</w:t>
      </w:r>
      <w:r w:rsidR="00194F00">
        <w:t xml:space="preserve"> </w:t>
      </w:r>
      <w:r w:rsidR="00B06644">
        <w:t>now.</w:t>
      </w:r>
      <w:r w:rsidR="00194F00">
        <w:t xml:space="preserve"> </w:t>
      </w:r>
      <w:r w:rsidR="00B06644">
        <w:t>We</w:t>
      </w:r>
      <w:r w:rsidR="00194F00">
        <w:t xml:space="preserve"> </w:t>
      </w:r>
      <w:r w:rsidR="00B06644">
        <w:t>achieved</w:t>
      </w:r>
      <w:r w:rsidR="00194F00">
        <w:t xml:space="preserve"> </w:t>
      </w:r>
      <w:r w:rsidR="00B06644">
        <w:t>significant</w:t>
      </w:r>
      <w:r w:rsidR="00194F00">
        <w:t xml:space="preserve"> </w:t>
      </w:r>
      <w:r w:rsidR="00B06644">
        <w:t>amounts</w:t>
      </w:r>
      <w:r w:rsidR="00194F00">
        <w:t xml:space="preserve"> </w:t>
      </w:r>
      <w:r w:rsidR="00B06644">
        <w:t>in</w:t>
      </w:r>
      <w:r w:rsidR="00194F00">
        <w:t xml:space="preserve"> </w:t>
      </w:r>
      <w:r w:rsidR="00B06644">
        <w:t>retail</w:t>
      </w:r>
      <w:r w:rsidR="00194F00">
        <w:t xml:space="preserve"> </w:t>
      </w:r>
      <w:r w:rsidR="00B06644">
        <w:t>stuff</w:t>
      </w:r>
      <w:r w:rsidR="00486DFF">
        <w:t>,</w:t>
      </w:r>
      <w:r w:rsidR="00194F00">
        <w:t xml:space="preserve"> </w:t>
      </w:r>
      <w:r w:rsidR="00486DFF">
        <w:t>in</w:t>
      </w:r>
      <w:r w:rsidR="00194F00">
        <w:t xml:space="preserve"> </w:t>
      </w:r>
      <w:r w:rsidR="00486DFF">
        <w:t>network</w:t>
      </w:r>
      <w:r w:rsidR="00194F00">
        <w:t xml:space="preserve"> </w:t>
      </w:r>
      <w:r w:rsidR="00486DFF">
        <w:t>stuff</w:t>
      </w:r>
      <w:r w:rsidR="00194F00">
        <w:t xml:space="preserve"> </w:t>
      </w:r>
      <w:r w:rsidR="00B06644">
        <w:t>and</w:t>
      </w:r>
      <w:r w:rsidR="00194F00">
        <w:t xml:space="preserve"> </w:t>
      </w:r>
      <w:r w:rsidR="00B06644">
        <w:t>on</w:t>
      </w:r>
      <w:r w:rsidR="00194F00">
        <w:t xml:space="preserve"> </w:t>
      </w:r>
      <w:r w:rsidR="00B06644">
        <w:t>various</w:t>
      </w:r>
      <w:r w:rsidR="00194F00">
        <w:t xml:space="preserve"> </w:t>
      </w:r>
      <w:r w:rsidR="00B06644">
        <w:t>other</w:t>
      </w:r>
      <w:r w:rsidR="00194F00">
        <w:t xml:space="preserve"> </w:t>
      </w:r>
      <w:r w:rsidR="00B06644">
        <w:t>points.</w:t>
      </w:r>
      <w:r w:rsidR="00194F00">
        <w:t xml:space="preserve"> </w:t>
      </w:r>
      <w:r w:rsidR="00B06644">
        <w:t>I</w:t>
      </w:r>
      <w:r w:rsidR="00194F00">
        <w:t xml:space="preserve"> </w:t>
      </w:r>
      <w:r w:rsidR="00B06644">
        <w:t>do</w:t>
      </w:r>
      <w:r w:rsidR="00194F00">
        <w:t xml:space="preserve"> </w:t>
      </w:r>
      <w:r w:rsidR="00B06644">
        <w:t>regret</w:t>
      </w:r>
      <w:r w:rsidR="00194F00">
        <w:t xml:space="preserve"> </w:t>
      </w:r>
      <w:r w:rsidR="00B06644">
        <w:t>and</w:t>
      </w:r>
      <w:r w:rsidR="00194F00">
        <w:t xml:space="preserve"> </w:t>
      </w:r>
      <w:r w:rsidR="00B06644">
        <w:t>certainly</w:t>
      </w:r>
      <w:r w:rsidR="00194F00">
        <w:t xml:space="preserve"> </w:t>
      </w:r>
      <w:r w:rsidR="00B06644">
        <w:t>on</w:t>
      </w:r>
      <w:r w:rsidR="00194F00">
        <w:t xml:space="preserve"> </w:t>
      </w:r>
      <w:r w:rsidR="00B06644">
        <w:t>my</w:t>
      </w:r>
      <w:r w:rsidR="00194F00">
        <w:t xml:space="preserve"> </w:t>
      </w:r>
      <w:r w:rsidR="00B06644">
        <w:t>performance</w:t>
      </w:r>
      <w:r w:rsidR="00194F00">
        <w:t xml:space="preserve"> </w:t>
      </w:r>
      <w:r w:rsidR="00B06644">
        <w:t>in</w:t>
      </w:r>
      <w:r w:rsidR="00194F00">
        <w:t xml:space="preserve"> </w:t>
      </w:r>
      <w:r w:rsidR="00B06644">
        <w:t>the</w:t>
      </w:r>
      <w:r w:rsidR="00194F00">
        <w:t xml:space="preserve"> </w:t>
      </w:r>
      <w:r w:rsidR="00B06644">
        <w:t>last</w:t>
      </w:r>
      <w:r w:rsidR="00194F00">
        <w:t xml:space="preserve"> </w:t>
      </w:r>
      <w:r w:rsidR="00B06644">
        <w:t>year</w:t>
      </w:r>
      <w:r w:rsidR="00194F00">
        <w:t xml:space="preserve"> </w:t>
      </w:r>
      <w:r w:rsidR="00B06644">
        <w:t>or</w:t>
      </w:r>
      <w:r w:rsidR="00194F00">
        <w:t xml:space="preserve"> </w:t>
      </w:r>
      <w:r w:rsidR="00B06644">
        <w:t>two</w:t>
      </w:r>
      <w:r w:rsidR="00194F00">
        <w:t xml:space="preserve"> </w:t>
      </w:r>
      <w:r w:rsidR="00B06644">
        <w:t>I</w:t>
      </w:r>
      <w:r w:rsidR="00194F00">
        <w:t xml:space="preserve"> </w:t>
      </w:r>
      <w:r w:rsidR="00B06644">
        <w:t>should</w:t>
      </w:r>
      <w:r w:rsidR="00194F00">
        <w:t xml:space="preserve"> </w:t>
      </w:r>
      <w:r w:rsidR="00B06644">
        <w:t>have</w:t>
      </w:r>
      <w:r w:rsidR="00194F00">
        <w:t xml:space="preserve"> </w:t>
      </w:r>
      <w:r w:rsidR="00B06644">
        <w:t>done</w:t>
      </w:r>
      <w:r w:rsidR="00194F00">
        <w:t xml:space="preserve"> </w:t>
      </w:r>
      <w:r w:rsidR="00B06644">
        <w:t>more.</w:t>
      </w:r>
      <w:r w:rsidR="00194F00">
        <w:t xml:space="preserve"> </w:t>
      </w:r>
      <w:r w:rsidR="00B06644">
        <w:t>I</w:t>
      </w:r>
      <w:r w:rsidR="00194F00">
        <w:t xml:space="preserve"> </w:t>
      </w:r>
      <w:r w:rsidR="00B06644">
        <w:t>feel</w:t>
      </w:r>
      <w:r w:rsidR="00194F00">
        <w:t xml:space="preserve"> </w:t>
      </w:r>
      <w:r w:rsidR="00B06644">
        <w:t>that.</w:t>
      </w:r>
      <w:r w:rsidR="00194F00">
        <w:t xml:space="preserve"> </w:t>
      </w:r>
    </w:p>
    <w:p w:rsidR="00CF0E14" w:rsidP="00B5529F">
      <w:pPr>
        <w:pStyle w:val="Question"/>
      </w:pPr>
      <w:sdt>
        <w:sdtPr>
          <w:alias w:val="Member"/>
          <w:tag w:val="&lt;Member mnisId='4866' dodsId=''&gt;"/>
          <w:id w:val="1763638654"/>
          <w:placeholder>
            <w:docPart w:val="DefaultPlaceholder_-1854013440"/>
          </w:placeholder>
          <w:richText/>
        </w:sdtPr>
        <w:sdtContent>
          <w:r w:rsidRPr="001F4AC1" w:rsidR="001F4AC1">
            <w:rPr>
              <w:b/>
            </w:rPr>
            <w:t>Alexander</w:t>
          </w:r>
          <w:r w:rsidR="00194F00">
            <w:rPr>
              <w:b/>
            </w:rPr>
            <w:t xml:space="preserve"> </w:t>
          </w:r>
          <w:r w:rsidRPr="001F4AC1" w:rsidR="001F4AC1">
            <w:rPr>
              <w:b/>
            </w:rPr>
            <w:t>Stafford:</w:t>
          </w:r>
        </w:sdtContent>
      </w:sdt>
      <w:r w:rsidR="00194F00">
        <w:t xml:space="preserve"> </w:t>
      </w:r>
      <w:r w:rsidR="001F4AC1">
        <w:t>Do</w:t>
      </w:r>
      <w:r w:rsidR="00194F00">
        <w:t xml:space="preserve"> </w:t>
      </w:r>
      <w:r w:rsidR="001F4AC1">
        <w:t>you</w:t>
      </w:r>
      <w:r w:rsidR="00194F00">
        <w:t xml:space="preserve"> </w:t>
      </w:r>
      <w:r w:rsidR="001F4AC1">
        <w:t>accept</w:t>
      </w:r>
      <w:r w:rsidR="00194F00">
        <w:t xml:space="preserve"> </w:t>
      </w:r>
      <w:r w:rsidR="001F4AC1">
        <w:t>th</w:t>
      </w:r>
      <w:r w:rsidR="00B06644">
        <w:t>at</w:t>
      </w:r>
      <w:r w:rsidR="00194F00">
        <w:t xml:space="preserve"> </w:t>
      </w:r>
      <w:r w:rsidR="00B06644">
        <w:t>the</w:t>
      </w:r>
      <w:r w:rsidR="00194F00">
        <w:t xml:space="preserve"> </w:t>
      </w:r>
      <w:r w:rsidR="00B06644">
        <w:t>success</w:t>
      </w:r>
      <w:r w:rsidR="00194F00">
        <w:t xml:space="preserve"> </w:t>
      </w:r>
      <w:r w:rsidR="00B06644">
        <w:t>of</w:t>
      </w:r>
      <w:r w:rsidR="00194F00">
        <w:t xml:space="preserve"> </w:t>
      </w:r>
      <w:r w:rsidR="00B06644">
        <w:t>your</w:t>
      </w:r>
      <w:r w:rsidR="00194F00">
        <w:t xml:space="preserve"> </w:t>
      </w:r>
      <w:r w:rsidR="001F4AC1">
        <w:t>performance</w:t>
      </w:r>
      <w:r w:rsidR="00194F00">
        <w:t xml:space="preserve"> </w:t>
      </w:r>
      <w:r w:rsidR="001F4AC1">
        <w:t>is</w:t>
      </w:r>
      <w:r w:rsidR="00194F00">
        <w:t xml:space="preserve"> </w:t>
      </w:r>
      <w:r w:rsidR="001F4AC1">
        <w:t>merely</w:t>
      </w:r>
      <w:r w:rsidR="00194F00">
        <w:t xml:space="preserve"> </w:t>
      </w:r>
      <w:r w:rsidR="001F4AC1">
        <w:t>a</w:t>
      </w:r>
      <w:r w:rsidR="00194F00">
        <w:t xml:space="preserve"> </w:t>
      </w:r>
      <w:r w:rsidR="001F4AC1">
        <w:t>mirage</w:t>
      </w:r>
      <w:r w:rsidR="00B06644">
        <w:t>?</w:t>
      </w:r>
      <w:r w:rsidR="00194F00">
        <w:t xml:space="preserve"> </w:t>
      </w:r>
      <w:r w:rsidR="00B06644">
        <w:t>It</w:t>
      </w:r>
      <w:r w:rsidR="00194F00">
        <w:t xml:space="preserve"> </w:t>
      </w:r>
      <w:r w:rsidR="00B06644">
        <w:t>looked</w:t>
      </w:r>
      <w:r w:rsidR="00194F00">
        <w:t xml:space="preserve"> </w:t>
      </w:r>
      <w:r w:rsidR="00B06644">
        <w:t>great,</w:t>
      </w:r>
      <w:r w:rsidR="00194F00">
        <w:t xml:space="preserve"> </w:t>
      </w:r>
      <w:r w:rsidR="00B06644">
        <w:t>competition,</w:t>
      </w:r>
      <w:r w:rsidR="00194F00">
        <w:t xml:space="preserve"> </w:t>
      </w:r>
      <w:r w:rsidR="00B06644">
        <w:t>so</w:t>
      </w:r>
      <w:r w:rsidR="00194F00">
        <w:t xml:space="preserve"> </w:t>
      </w:r>
      <w:r w:rsidR="00B06644">
        <w:t>you</w:t>
      </w:r>
      <w:r w:rsidR="00194F00">
        <w:t xml:space="preserve"> </w:t>
      </w:r>
      <w:r w:rsidR="00B06644">
        <w:t>could</w:t>
      </w:r>
      <w:r w:rsidR="00194F00">
        <w:t xml:space="preserve"> </w:t>
      </w:r>
      <w:r w:rsidR="00B06644">
        <w:t>say</w:t>
      </w:r>
      <w:r w:rsidR="00194F00">
        <w:t xml:space="preserve"> </w:t>
      </w:r>
      <w:r w:rsidR="00B06644">
        <w:t>to</w:t>
      </w:r>
      <w:r w:rsidR="00194F00">
        <w:t xml:space="preserve"> </w:t>
      </w:r>
      <w:r w:rsidR="00B06644">
        <w:t>people</w:t>
      </w:r>
      <w:r w:rsidR="00194F00">
        <w:t xml:space="preserve"> </w:t>
      </w:r>
      <w:r w:rsidR="00B06644">
        <w:t>that</w:t>
      </w:r>
      <w:r w:rsidR="00194F00">
        <w:t xml:space="preserve"> </w:t>
      </w:r>
      <w:r w:rsidR="00B06644">
        <w:t>you</w:t>
      </w:r>
      <w:r w:rsidR="00194F00">
        <w:t xml:space="preserve"> </w:t>
      </w:r>
      <w:r w:rsidR="00B06644">
        <w:t>did</w:t>
      </w:r>
      <w:r w:rsidR="00194F00">
        <w:t xml:space="preserve"> </w:t>
      </w:r>
      <w:r w:rsidR="00B06644">
        <w:t>well</w:t>
      </w:r>
      <w:r w:rsidR="00194F00">
        <w:t xml:space="preserve"> </w:t>
      </w:r>
      <w:r w:rsidR="00B06644">
        <w:t>on</w:t>
      </w:r>
      <w:r w:rsidR="00194F00">
        <w:t xml:space="preserve"> </w:t>
      </w:r>
      <w:r w:rsidR="00B06644">
        <w:t>competition,</w:t>
      </w:r>
      <w:r w:rsidR="00194F00">
        <w:t xml:space="preserve"> </w:t>
      </w:r>
      <w:r w:rsidR="00B06644">
        <w:t>but</w:t>
      </w:r>
      <w:r w:rsidR="00194F00">
        <w:t xml:space="preserve"> </w:t>
      </w:r>
      <w:r w:rsidR="00B06644">
        <w:t>that</w:t>
      </w:r>
      <w:r w:rsidR="00194F00">
        <w:t xml:space="preserve"> </w:t>
      </w:r>
      <w:r w:rsidR="00B06644">
        <w:t>was</w:t>
      </w:r>
      <w:r w:rsidR="00194F00">
        <w:t xml:space="preserve"> </w:t>
      </w:r>
      <w:r w:rsidR="00B06644">
        <w:t>built</w:t>
      </w:r>
      <w:r w:rsidR="00194F00">
        <w:t xml:space="preserve"> </w:t>
      </w:r>
      <w:r w:rsidR="00B06644">
        <w:t>on</w:t>
      </w:r>
      <w:r w:rsidR="00194F00">
        <w:t xml:space="preserve"> </w:t>
      </w:r>
      <w:r w:rsidR="00B06644">
        <w:t>sand.</w:t>
      </w:r>
      <w:r w:rsidR="00194F00">
        <w:t xml:space="preserve"> </w:t>
      </w:r>
      <w:r w:rsidR="00B06644">
        <w:t>Nothing</w:t>
      </w:r>
      <w:r w:rsidR="00194F00">
        <w:t xml:space="preserve"> </w:t>
      </w:r>
      <w:r w:rsidR="00B06644">
        <w:t>happened.</w:t>
      </w:r>
      <w:r w:rsidR="00194F00">
        <w:t xml:space="preserve"> </w:t>
      </w:r>
      <w:r w:rsidR="00B06644">
        <w:t>It</w:t>
      </w:r>
      <w:r w:rsidR="00194F00">
        <w:t xml:space="preserve"> </w:t>
      </w:r>
      <w:r w:rsidR="00B06644">
        <w:t>all</w:t>
      </w:r>
      <w:r w:rsidR="00194F00">
        <w:t xml:space="preserve"> </w:t>
      </w:r>
      <w:r w:rsidR="00B06644">
        <w:t>was</w:t>
      </w:r>
      <w:r w:rsidR="00194F00">
        <w:t xml:space="preserve"> </w:t>
      </w:r>
      <w:r w:rsidR="00B06644">
        <w:t>fake.</w:t>
      </w:r>
      <w:r w:rsidR="00194F00">
        <w:t xml:space="preserve"> </w:t>
      </w:r>
    </w:p>
    <w:p w:rsidR="00E06B15" w:rsidP="00B5529F">
      <w:pPr>
        <w:pStyle w:val="Answer"/>
      </w:pPr>
      <w:sdt>
        <w:sdtPr>
          <w:alias w:val="Witness"/>
          <w:id w:val="-8835090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8D2225">
        <w:t>I</w:t>
      </w:r>
      <w:r w:rsidR="00194F00">
        <w:t xml:space="preserve"> </w:t>
      </w:r>
      <w:r w:rsidR="00B06644">
        <w:t>do</w:t>
      </w:r>
      <w:r w:rsidR="00194F00">
        <w:t xml:space="preserve"> </w:t>
      </w:r>
      <w:r w:rsidR="00B06644">
        <w:t>not</w:t>
      </w:r>
      <w:r w:rsidR="00194F00">
        <w:t xml:space="preserve"> </w:t>
      </w:r>
      <w:r w:rsidR="00B06644">
        <w:t>think</w:t>
      </w:r>
      <w:r w:rsidR="00194F00">
        <w:t xml:space="preserve"> </w:t>
      </w:r>
      <w:r w:rsidR="00B06644">
        <w:t>that</w:t>
      </w:r>
      <w:r w:rsidR="00194F00">
        <w:t xml:space="preserve"> </w:t>
      </w:r>
      <w:r w:rsidR="00B06644">
        <w:t>that</w:t>
      </w:r>
      <w:r w:rsidR="00194F00">
        <w:t xml:space="preserve"> </w:t>
      </w:r>
      <w:r w:rsidR="00B06644">
        <w:t>is</w:t>
      </w:r>
      <w:r w:rsidR="00194F00">
        <w:t xml:space="preserve"> </w:t>
      </w:r>
      <w:r w:rsidR="00B06644">
        <w:t>true,</w:t>
      </w:r>
      <w:r w:rsidR="00194F00">
        <w:t xml:space="preserve"> </w:t>
      </w:r>
      <w:r w:rsidR="00B06644">
        <w:t>if</w:t>
      </w:r>
      <w:r w:rsidR="00194F00">
        <w:t xml:space="preserve"> </w:t>
      </w:r>
      <w:r w:rsidR="00B06644">
        <w:t>I</w:t>
      </w:r>
      <w:r w:rsidR="00194F00">
        <w:t xml:space="preserve"> </w:t>
      </w:r>
      <w:r w:rsidR="00B06644">
        <w:t>may</w:t>
      </w:r>
      <w:r w:rsidR="00194F00">
        <w:t xml:space="preserve"> </w:t>
      </w:r>
      <w:r w:rsidR="00B06644">
        <w:t>say</w:t>
      </w:r>
      <w:r w:rsidR="00194F00">
        <w:t xml:space="preserve"> </w:t>
      </w:r>
      <w:r w:rsidR="00B06644">
        <w:t>why.</w:t>
      </w:r>
      <w:r w:rsidR="00194F00">
        <w:t xml:space="preserve"> </w:t>
      </w:r>
      <w:r w:rsidR="00B06644">
        <w:t>I</w:t>
      </w:r>
      <w:r w:rsidR="00194F00">
        <w:t xml:space="preserve"> </w:t>
      </w:r>
      <w:r w:rsidR="00B06644">
        <w:t>accept</w:t>
      </w:r>
      <w:r w:rsidR="00194F00">
        <w:t xml:space="preserve"> </w:t>
      </w:r>
      <w:r w:rsidR="00B06644">
        <w:t>that</w:t>
      </w:r>
      <w:r w:rsidR="00194F00">
        <w:t xml:space="preserve"> </w:t>
      </w:r>
      <w:r w:rsidR="00B06644">
        <w:t>the</w:t>
      </w:r>
      <w:r w:rsidR="00194F00">
        <w:t xml:space="preserve"> </w:t>
      </w:r>
      <w:r w:rsidR="00B06644">
        <w:t>crisis</w:t>
      </w:r>
      <w:r w:rsidR="00194F00">
        <w:t xml:space="preserve"> </w:t>
      </w:r>
      <w:r w:rsidR="00B06644">
        <w:t>of</w:t>
      </w:r>
      <w:r w:rsidR="00194F00">
        <w:t xml:space="preserve"> </w:t>
      </w:r>
      <w:r w:rsidR="00B06644">
        <w:t>the</w:t>
      </w:r>
      <w:r w:rsidR="00194F00">
        <w:t xml:space="preserve"> </w:t>
      </w:r>
      <w:r w:rsidR="00B06644">
        <w:t>last</w:t>
      </w:r>
      <w:r w:rsidR="00194F00">
        <w:t xml:space="preserve"> </w:t>
      </w:r>
      <w:r w:rsidR="00B06644">
        <w:t>eight</w:t>
      </w:r>
      <w:r w:rsidR="00194F00">
        <w:t xml:space="preserve"> </w:t>
      </w:r>
      <w:r w:rsidR="00B06644">
        <w:t>months</w:t>
      </w:r>
      <w:r w:rsidR="00194F00">
        <w:t xml:space="preserve"> </w:t>
      </w:r>
      <w:r w:rsidR="00B06644">
        <w:t>has</w:t>
      </w:r>
      <w:r w:rsidR="00194F00">
        <w:t xml:space="preserve"> </w:t>
      </w:r>
      <w:r w:rsidR="00B06644">
        <w:t>been</w:t>
      </w:r>
      <w:r w:rsidR="00194F00">
        <w:t xml:space="preserve"> </w:t>
      </w:r>
      <w:r w:rsidR="00B06644">
        <w:t>hugely</w:t>
      </w:r>
      <w:r w:rsidR="00194F00">
        <w:t xml:space="preserve"> </w:t>
      </w:r>
      <w:r w:rsidR="00B06644">
        <w:t>damaging.</w:t>
      </w:r>
      <w:r w:rsidR="00194F00">
        <w:t xml:space="preserve"> </w:t>
      </w:r>
      <w:r w:rsidR="00B06644">
        <w:t>I</w:t>
      </w:r>
      <w:r w:rsidR="00194F00">
        <w:t xml:space="preserve"> </w:t>
      </w:r>
      <w:r w:rsidR="00B06644">
        <w:t>accept</w:t>
      </w:r>
      <w:r w:rsidR="00194F00">
        <w:t xml:space="preserve"> </w:t>
      </w:r>
      <w:r w:rsidR="00B06644">
        <w:t>that.</w:t>
      </w:r>
      <w:r w:rsidR="00194F00">
        <w:t xml:space="preserve"> </w:t>
      </w:r>
      <w:r w:rsidR="00B06644">
        <w:t>Looking</w:t>
      </w:r>
      <w:r w:rsidR="00194F00">
        <w:t xml:space="preserve"> </w:t>
      </w:r>
      <w:r w:rsidR="00B06644">
        <w:t>back</w:t>
      </w:r>
      <w:r w:rsidR="00194F00">
        <w:t xml:space="preserve"> </w:t>
      </w:r>
      <w:r w:rsidR="00B06644">
        <w:t>on</w:t>
      </w:r>
      <w:r w:rsidR="00194F00">
        <w:t xml:space="preserve"> </w:t>
      </w:r>
      <w:r w:rsidR="00B06644">
        <w:t>the</w:t>
      </w:r>
      <w:r w:rsidR="00194F00">
        <w:t xml:space="preserve"> </w:t>
      </w:r>
      <w:r w:rsidR="00B06644">
        <w:t>decisions</w:t>
      </w:r>
      <w:r w:rsidR="00194F00">
        <w:t xml:space="preserve"> </w:t>
      </w:r>
      <w:r w:rsidR="00B06644">
        <w:t>that</w:t>
      </w:r>
      <w:r w:rsidR="00194F00">
        <w:t xml:space="preserve"> </w:t>
      </w:r>
      <w:r w:rsidR="00B06644">
        <w:t>were</w:t>
      </w:r>
      <w:r w:rsidR="00194F00">
        <w:t xml:space="preserve"> </w:t>
      </w:r>
      <w:r w:rsidR="00B06644">
        <w:t>made,</w:t>
      </w:r>
      <w:r w:rsidR="00194F00">
        <w:t xml:space="preserve"> </w:t>
      </w:r>
      <w:r w:rsidR="00B06644">
        <w:t>I</w:t>
      </w:r>
      <w:r w:rsidR="00194F00">
        <w:t xml:space="preserve"> </w:t>
      </w:r>
      <w:r w:rsidR="008D2225">
        <w:t>have</w:t>
      </w:r>
      <w:r w:rsidR="00194F00">
        <w:t xml:space="preserve"> </w:t>
      </w:r>
      <w:r w:rsidR="008D2225">
        <w:t>indicated</w:t>
      </w:r>
      <w:r w:rsidR="00194F00">
        <w:t xml:space="preserve"> </w:t>
      </w:r>
      <w:r w:rsidR="00B06644">
        <w:t>that</w:t>
      </w:r>
      <w:r w:rsidR="00194F00">
        <w:t xml:space="preserve"> </w:t>
      </w:r>
      <w:r w:rsidR="008D2225">
        <w:t>we</w:t>
      </w:r>
      <w:r w:rsidR="00194F00">
        <w:t xml:space="preserve"> </w:t>
      </w:r>
      <w:r w:rsidR="008D2225">
        <w:t>should</w:t>
      </w:r>
      <w:r w:rsidR="00194F00">
        <w:t xml:space="preserve"> </w:t>
      </w:r>
      <w:r w:rsidR="008D2225">
        <w:t>have</w:t>
      </w:r>
      <w:r w:rsidR="00194F00">
        <w:t xml:space="preserve"> </w:t>
      </w:r>
      <w:r w:rsidR="008D2225">
        <w:t>moved</w:t>
      </w:r>
      <w:r w:rsidR="00194F00">
        <w:t xml:space="preserve"> </w:t>
      </w:r>
      <w:r w:rsidR="008D2225">
        <w:t>more</w:t>
      </w:r>
      <w:r w:rsidR="00194F00">
        <w:t xml:space="preserve"> </w:t>
      </w:r>
      <w:r w:rsidR="008D2225">
        <w:t>quickly.</w:t>
      </w:r>
      <w:r w:rsidR="00194F00">
        <w:t xml:space="preserve"> </w:t>
      </w:r>
      <w:r w:rsidR="00B06644">
        <w:t>I</w:t>
      </w:r>
      <w:r w:rsidR="00194F00">
        <w:t xml:space="preserve"> </w:t>
      </w:r>
      <w:r w:rsidR="00B06644">
        <w:t>would</w:t>
      </w:r>
      <w:r w:rsidR="00194F00">
        <w:t xml:space="preserve"> </w:t>
      </w:r>
      <w:r w:rsidR="00B06644">
        <w:t>look</w:t>
      </w:r>
      <w:r w:rsidR="00194F00">
        <w:t xml:space="preserve"> </w:t>
      </w:r>
      <w:r w:rsidR="00B06644">
        <w:t>back</w:t>
      </w:r>
      <w:r w:rsidR="00194F00">
        <w:t xml:space="preserve"> </w:t>
      </w:r>
      <w:r w:rsidR="00B06644">
        <w:t>and</w:t>
      </w:r>
      <w:r w:rsidR="00194F00">
        <w:t xml:space="preserve"> </w:t>
      </w:r>
      <w:r w:rsidR="00B06644">
        <w:t>say</w:t>
      </w:r>
      <w:r w:rsidR="00194F00">
        <w:t xml:space="preserve"> </w:t>
      </w:r>
      <w:r w:rsidR="00B06644">
        <w:t>that,</w:t>
      </w:r>
      <w:r w:rsidR="00194F00">
        <w:t xml:space="preserve"> </w:t>
      </w:r>
      <w:r w:rsidR="00B06644">
        <w:t>with</w:t>
      </w:r>
      <w:r w:rsidR="00194F00">
        <w:t xml:space="preserve"> </w:t>
      </w:r>
      <w:r w:rsidR="00B06644">
        <w:t>the</w:t>
      </w:r>
      <w:r w:rsidR="00194F00">
        <w:t xml:space="preserve"> </w:t>
      </w:r>
      <w:r w:rsidR="00B06644">
        <w:t>competition</w:t>
      </w:r>
      <w:r w:rsidR="00194F00">
        <w:t xml:space="preserve"> </w:t>
      </w:r>
      <w:r w:rsidR="00B06644">
        <w:t>that</w:t>
      </w:r>
      <w:r w:rsidR="00194F00">
        <w:t xml:space="preserve"> </w:t>
      </w:r>
      <w:r w:rsidR="00B06644">
        <w:t>had</w:t>
      </w:r>
      <w:r w:rsidR="00194F00">
        <w:t xml:space="preserve"> </w:t>
      </w:r>
      <w:r w:rsidR="00B06644">
        <w:t>been</w:t>
      </w:r>
      <w:r w:rsidR="00194F00">
        <w:t xml:space="preserve"> </w:t>
      </w:r>
      <w:r w:rsidR="00B06644">
        <w:t>brought,</w:t>
      </w:r>
      <w:r w:rsidR="00194F00">
        <w:t xml:space="preserve"> </w:t>
      </w:r>
      <w:r w:rsidR="00B06644">
        <w:t>the</w:t>
      </w:r>
      <w:r w:rsidR="00194F00">
        <w:t xml:space="preserve"> </w:t>
      </w:r>
      <w:r w:rsidR="00B06644">
        <w:t>innovation</w:t>
      </w:r>
      <w:r w:rsidR="00194F00">
        <w:t xml:space="preserve"> </w:t>
      </w:r>
      <w:r w:rsidR="00B06644">
        <w:t>was</w:t>
      </w:r>
      <w:r w:rsidR="00194F00">
        <w:t xml:space="preserve"> </w:t>
      </w:r>
      <w:r w:rsidR="00B06644">
        <w:t>not,</w:t>
      </w:r>
      <w:r w:rsidR="00194F00">
        <w:t xml:space="preserve"> </w:t>
      </w:r>
      <w:r w:rsidR="00B06644">
        <w:t>in</w:t>
      </w:r>
      <w:r w:rsidR="00194F00">
        <w:t xml:space="preserve"> </w:t>
      </w:r>
      <w:r w:rsidR="00B06644">
        <w:t>many</w:t>
      </w:r>
      <w:r w:rsidR="00194F00">
        <w:t xml:space="preserve"> </w:t>
      </w:r>
      <w:r w:rsidR="00B06644">
        <w:t>cases,</w:t>
      </w:r>
      <w:r w:rsidR="00194F00">
        <w:t xml:space="preserve"> </w:t>
      </w:r>
      <w:r w:rsidR="00B06644">
        <w:t>fake.</w:t>
      </w:r>
      <w:r w:rsidR="00194F00">
        <w:t xml:space="preserve"> </w:t>
      </w:r>
      <w:r w:rsidR="00B06644">
        <w:t>There</w:t>
      </w:r>
      <w:r w:rsidR="00194F00">
        <w:t xml:space="preserve"> </w:t>
      </w:r>
      <w:r w:rsidR="00B06644">
        <w:t>had</w:t>
      </w:r>
      <w:r w:rsidR="00194F00">
        <w:t xml:space="preserve"> </w:t>
      </w:r>
      <w:r w:rsidR="00B06644">
        <w:t>been</w:t>
      </w:r>
      <w:r w:rsidR="00194F00">
        <w:t xml:space="preserve"> </w:t>
      </w:r>
      <w:r w:rsidR="00B06644">
        <w:t>many</w:t>
      </w:r>
      <w:r w:rsidR="00194F00">
        <w:t xml:space="preserve"> </w:t>
      </w:r>
      <w:r w:rsidR="00B06644">
        <w:t>failures</w:t>
      </w:r>
      <w:r w:rsidR="00194F00">
        <w:t xml:space="preserve"> </w:t>
      </w:r>
      <w:r w:rsidR="00B06644">
        <w:t>before.</w:t>
      </w:r>
      <w:r w:rsidR="00194F00">
        <w:t xml:space="preserve"> </w:t>
      </w:r>
      <w:r w:rsidR="00B06644">
        <w:t>They</w:t>
      </w:r>
      <w:r w:rsidR="00194F00">
        <w:t xml:space="preserve"> </w:t>
      </w:r>
      <w:r w:rsidR="00B06644">
        <w:t>had</w:t>
      </w:r>
      <w:r w:rsidR="00194F00">
        <w:t xml:space="preserve"> </w:t>
      </w:r>
      <w:r w:rsidR="00B06644">
        <w:t>been</w:t>
      </w:r>
      <w:r w:rsidR="00194F00">
        <w:t xml:space="preserve"> </w:t>
      </w:r>
      <w:r w:rsidR="00B06644">
        <w:t>managed</w:t>
      </w:r>
      <w:r w:rsidR="00194F00">
        <w:t xml:space="preserve"> </w:t>
      </w:r>
      <w:r w:rsidR="00B06644">
        <w:t>in</w:t>
      </w:r>
      <w:r w:rsidR="00194F00">
        <w:t xml:space="preserve"> </w:t>
      </w:r>
      <w:r w:rsidR="00B06644">
        <w:t>a</w:t>
      </w:r>
      <w:r w:rsidR="00194F00">
        <w:t xml:space="preserve"> </w:t>
      </w:r>
      <w:r w:rsidR="00B06644">
        <w:t>non-costly</w:t>
      </w:r>
      <w:r w:rsidR="00194F00">
        <w:t xml:space="preserve"> </w:t>
      </w:r>
      <w:r w:rsidR="00B06644">
        <w:t>fashion.</w:t>
      </w:r>
    </w:p>
    <w:p w:rsidR="00E06B15" w:rsidP="00B5529F">
      <w:pPr>
        <w:pStyle w:val="Answer"/>
      </w:pPr>
      <w:r>
        <w:t>It</w:t>
      </w:r>
      <w:r w:rsidR="00194F00">
        <w:t xml:space="preserve"> </w:t>
      </w:r>
      <w:r>
        <w:t>was</w:t>
      </w:r>
      <w:r w:rsidR="00194F00">
        <w:t xml:space="preserve"> </w:t>
      </w:r>
      <w:r>
        <w:t>subject,</w:t>
      </w:r>
      <w:r w:rsidR="00194F00">
        <w:t xml:space="preserve"> </w:t>
      </w:r>
      <w:r>
        <w:t>ultimately,</w:t>
      </w:r>
      <w:r w:rsidR="00194F00">
        <w:t xml:space="preserve"> </w:t>
      </w:r>
      <w:r>
        <w:t>to</w:t>
      </w:r>
      <w:r w:rsidR="00194F00">
        <w:t xml:space="preserve"> </w:t>
      </w:r>
      <w:r>
        <w:t>a</w:t>
      </w:r>
      <w:r w:rsidR="00194F00">
        <w:t xml:space="preserve"> </w:t>
      </w:r>
      <w:r>
        <w:t>price</w:t>
      </w:r>
      <w:r w:rsidR="00194F00">
        <w:t xml:space="preserve"> </w:t>
      </w:r>
      <w:r>
        <w:t>shock</w:t>
      </w:r>
      <w:r w:rsidR="00194F00">
        <w:t xml:space="preserve"> </w:t>
      </w:r>
      <w:r>
        <w:t>that</w:t>
      </w:r>
      <w:r w:rsidR="00194F00">
        <w:t xml:space="preserve"> </w:t>
      </w:r>
      <w:r>
        <w:t>is</w:t>
      </w:r>
      <w:r w:rsidR="00194F00">
        <w:t xml:space="preserve"> </w:t>
      </w:r>
      <w:r>
        <w:t>possibly</w:t>
      </w:r>
      <w:r w:rsidR="00194F00">
        <w:t xml:space="preserve"> </w:t>
      </w:r>
      <w:r>
        <w:t>one</w:t>
      </w:r>
      <w:r w:rsidR="00194F00">
        <w:t xml:space="preserve"> </w:t>
      </w:r>
      <w:r>
        <w:t>in</w:t>
      </w:r>
      <w:r w:rsidR="00194F00">
        <w:t xml:space="preserve"> </w:t>
      </w:r>
      <w:r>
        <w:t>100</w:t>
      </w:r>
      <w:r w:rsidR="00194F00">
        <w:t xml:space="preserve"> </w:t>
      </w:r>
      <w:r>
        <w:t>years,</w:t>
      </w:r>
      <w:r w:rsidR="00194F00">
        <w:t xml:space="preserve"> </w:t>
      </w:r>
      <w:r>
        <w:t>certainly</w:t>
      </w:r>
      <w:r w:rsidR="00194F00">
        <w:t xml:space="preserve"> </w:t>
      </w:r>
      <w:r>
        <w:t>more</w:t>
      </w:r>
      <w:r w:rsidR="00194F00">
        <w:t xml:space="preserve"> </w:t>
      </w:r>
      <w:r>
        <w:t>than</w:t>
      </w:r>
      <w:r w:rsidR="00194F00">
        <w:t xml:space="preserve"> </w:t>
      </w:r>
      <w:r>
        <w:t>one</w:t>
      </w:r>
      <w:r w:rsidR="00194F00">
        <w:t xml:space="preserve"> </w:t>
      </w:r>
      <w:r>
        <w:t>in</w:t>
      </w:r>
      <w:r w:rsidR="00194F00">
        <w:t xml:space="preserve"> </w:t>
      </w:r>
      <w:r>
        <w:t>50.</w:t>
      </w:r>
      <w:r w:rsidR="00194F00">
        <w:t xml:space="preserve"> </w:t>
      </w:r>
      <w:r>
        <w:t>I</w:t>
      </w:r>
      <w:r w:rsidR="00194F00">
        <w:t xml:space="preserve"> </w:t>
      </w:r>
      <w:r>
        <w:t>am</w:t>
      </w:r>
      <w:r w:rsidR="00194F00">
        <w:t xml:space="preserve"> </w:t>
      </w:r>
      <w:r>
        <w:t>just</w:t>
      </w:r>
      <w:r w:rsidR="00194F00">
        <w:t xml:space="preserve"> </w:t>
      </w:r>
      <w:r>
        <w:t>old</w:t>
      </w:r>
      <w:r w:rsidR="00194F00">
        <w:t xml:space="preserve"> </w:t>
      </w:r>
      <w:r>
        <w:t>enough</w:t>
      </w:r>
      <w:r w:rsidR="00194F00">
        <w:t xml:space="preserve"> </w:t>
      </w:r>
      <w:r>
        <w:t>to</w:t>
      </w:r>
      <w:r w:rsidR="00194F00">
        <w:t xml:space="preserve"> </w:t>
      </w:r>
      <w:r>
        <w:t>remember</w:t>
      </w:r>
      <w:r w:rsidR="00194F00">
        <w:t xml:space="preserve"> </w:t>
      </w:r>
      <w:r w:rsidR="00FD716E">
        <w:t>the</w:t>
      </w:r>
      <w:r w:rsidR="00194F00">
        <w:t xml:space="preserve"> </w:t>
      </w:r>
      <w:r w:rsidR="00FD716E">
        <w:t>oil</w:t>
      </w:r>
      <w:r w:rsidR="00194F00">
        <w:t xml:space="preserve"> </w:t>
      </w:r>
      <w:r w:rsidR="00FD716E">
        <w:t>price</w:t>
      </w:r>
      <w:r w:rsidR="00194F00">
        <w:t xml:space="preserve"> </w:t>
      </w:r>
      <w:r w:rsidR="00FD716E">
        <w:t>shock</w:t>
      </w:r>
      <w:r w:rsidR="00194F00">
        <w:t xml:space="preserve"> </w:t>
      </w:r>
      <w:r>
        <w:t>in</w:t>
      </w:r>
      <w:r w:rsidR="00194F00">
        <w:t xml:space="preserve"> </w:t>
      </w:r>
      <w:r>
        <w:t>the</w:t>
      </w:r>
      <w:r w:rsidR="00194F00">
        <w:t xml:space="preserve"> </w:t>
      </w:r>
      <w:r>
        <w:t>early</w:t>
      </w:r>
      <w:r w:rsidR="00194F00">
        <w:t xml:space="preserve"> </w:t>
      </w:r>
      <w:r>
        <w:t>70s.</w:t>
      </w:r>
      <w:r w:rsidR="00194F00">
        <w:t xml:space="preserve"> </w:t>
      </w:r>
      <w:r>
        <w:t>It</w:t>
      </w:r>
      <w:r w:rsidR="00194F00">
        <w:t xml:space="preserve"> </w:t>
      </w:r>
      <w:r>
        <w:t>was</w:t>
      </w:r>
      <w:r w:rsidR="00194F00">
        <w:t xml:space="preserve"> </w:t>
      </w:r>
      <w:r>
        <w:t>not</w:t>
      </w:r>
      <w:r w:rsidR="00194F00">
        <w:t xml:space="preserve"> </w:t>
      </w:r>
      <w:r>
        <w:t>as</w:t>
      </w:r>
      <w:r w:rsidR="00194F00">
        <w:t xml:space="preserve"> </w:t>
      </w:r>
      <w:r>
        <w:t>severe</w:t>
      </w:r>
      <w:r w:rsidR="00194F00">
        <w:t xml:space="preserve"> </w:t>
      </w:r>
      <w:r>
        <w:t>as</w:t>
      </w:r>
      <w:r w:rsidR="00194F00">
        <w:t xml:space="preserve"> </w:t>
      </w:r>
      <w:r>
        <w:t>this.</w:t>
      </w:r>
      <w:r w:rsidR="00194F00">
        <w:t xml:space="preserve"> </w:t>
      </w:r>
      <w:r>
        <w:t>In</w:t>
      </w:r>
      <w:r w:rsidR="00194F00">
        <w:t xml:space="preserve"> </w:t>
      </w:r>
      <w:r>
        <w:t>my</w:t>
      </w:r>
      <w:r w:rsidR="00194F00">
        <w:t xml:space="preserve"> </w:t>
      </w:r>
      <w:r>
        <w:t>view,</w:t>
      </w:r>
      <w:r w:rsidR="00194F00">
        <w:t xml:space="preserve"> </w:t>
      </w:r>
      <w:r>
        <w:t>no</w:t>
      </w:r>
      <w:r w:rsidR="00194F00">
        <w:t xml:space="preserve"> </w:t>
      </w:r>
      <w:r>
        <w:t>system</w:t>
      </w:r>
      <w:r w:rsidR="00194F00">
        <w:t xml:space="preserve"> </w:t>
      </w:r>
      <w:r w:rsidR="00FD716E">
        <w:t>would</w:t>
      </w:r>
      <w:r w:rsidR="00194F00">
        <w:t xml:space="preserve"> </w:t>
      </w:r>
      <w:r w:rsidR="00FD716E">
        <w:t>have</w:t>
      </w:r>
      <w:r w:rsidR="00194F00">
        <w:t xml:space="preserve"> </w:t>
      </w:r>
      <w:r w:rsidR="00FD716E">
        <w:t>survived</w:t>
      </w:r>
      <w:r w:rsidR="00194F00">
        <w:t xml:space="preserve"> </w:t>
      </w:r>
      <w:r w:rsidR="00FD716E">
        <w:t>this</w:t>
      </w:r>
      <w:r w:rsidR="00194F00">
        <w:t xml:space="preserve"> </w:t>
      </w:r>
      <w:r w:rsidR="00FD716E">
        <w:t>fully.</w:t>
      </w:r>
      <w:r w:rsidR="00194F00">
        <w:t xml:space="preserve"> </w:t>
      </w:r>
      <w:r w:rsidR="00FD716E">
        <w:t>If</w:t>
      </w:r>
      <w:r w:rsidR="00194F00">
        <w:t xml:space="preserve"> </w:t>
      </w:r>
      <w:r w:rsidR="00FD716E">
        <w:t>we</w:t>
      </w:r>
      <w:r w:rsidR="00194F00">
        <w:t xml:space="preserve"> </w:t>
      </w:r>
      <w:r w:rsidR="00FD716E">
        <w:t>had</w:t>
      </w:r>
      <w:r w:rsidR="00194F00">
        <w:t xml:space="preserve"> </w:t>
      </w:r>
      <w:r>
        <w:t>made</w:t>
      </w:r>
      <w:r w:rsidR="00194F00">
        <w:t xml:space="preserve"> </w:t>
      </w:r>
      <w:r>
        <w:t>more</w:t>
      </w:r>
      <w:r w:rsidR="00194F00">
        <w:t xml:space="preserve"> </w:t>
      </w:r>
      <w:r>
        <w:t>changes,</w:t>
      </w:r>
      <w:r w:rsidR="00194F00">
        <w:t xml:space="preserve"> </w:t>
      </w:r>
      <w:r>
        <w:t>it</w:t>
      </w:r>
      <w:r w:rsidR="00194F00">
        <w:t xml:space="preserve"> </w:t>
      </w:r>
      <w:r>
        <w:t>would</w:t>
      </w:r>
      <w:r w:rsidR="00194F00">
        <w:t xml:space="preserve"> </w:t>
      </w:r>
      <w:r>
        <w:t>have</w:t>
      </w:r>
      <w:r w:rsidR="00194F00">
        <w:t xml:space="preserve"> </w:t>
      </w:r>
      <w:r>
        <w:t>survived</w:t>
      </w:r>
      <w:r w:rsidR="00194F00">
        <w:t xml:space="preserve"> </w:t>
      </w:r>
      <w:r>
        <w:t>better.</w:t>
      </w:r>
      <w:r w:rsidR="00194F00">
        <w:t xml:space="preserve"> </w:t>
      </w:r>
      <w:r>
        <w:t>I</w:t>
      </w:r>
      <w:r w:rsidR="00194F00">
        <w:t xml:space="preserve"> </w:t>
      </w:r>
      <w:r>
        <w:t>would</w:t>
      </w:r>
      <w:r w:rsidR="00194F00">
        <w:t xml:space="preserve"> </w:t>
      </w:r>
      <w:r>
        <w:t>stress</w:t>
      </w:r>
      <w:r w:rsidR="00194F00">
        <w:t xml:space="preserve"> </w:t>
      </w:r>
      <w:r>
        <w:t>that</w:t>
      </w:r>
      <w:r w:rsidR="00194F00">
        <w:t xml:space="preserve"> </w:t>
      </w:r>
      <w:r>
        <w:t>the</w:t>
      </w:r>
      <w:r w:rsidR="00194F00">
        <w:t xml:space="preserve"> </w:t>
      </w:r>
      <w:r>
        <w:t>kind</w:t>
      </w:r>
      <w:r w:rsidR="00194F00">
        <w:t xml:space="preserve"> </w:t>
      </w:r>
      <w:r>
        <w:t>of</w:t>
      </w:r>
      <w:r w:rsidR="00194F00">
        <w:t xml:space="preserve"> </w:t>
      </w:r>
      <w:r>
        <w:t>event</w:t>
      </w:r>
      <w:r w:rsidR="00194F00">
        <w:t xml:space="preserve"> </w:t>
      </w:r>
      <w:r>
        <w:t>we</w:t>
      </w:r>
      <w:r w:rsidR="00194F00">
        <w:t xml:space="preserve"> </w:t>
      </w:r>
      <w:r>
        <w:t>have</w:t>
      </w:r>
      <w:r w:rsidR="00194F00">
        <w:t xml:space="preserve"> </w:t>
      </w:r>
      <w:r>
        <w:t>seen</w:t>
      </w:r>
      <w:r w:rsidR="00194F00">
        <w:t xml:space="preserve"> </w:t>
      </w:r>
      <w:r>
        <w:t>is</w:t>
      </w:r>
      <w:r w:rsidR="00194F00">
        <w:t xml:space="preserve"> </w:t>
      </w:r>
      <w:r>
        <w:t>literally</w:t>
      </w:r>
      <w:r w:rsidR="00194F00">
        <w:t xml:space="preserve"> </w:t>
      </w:r>
      <w:r>
        <w:t>a</w:t>
      </w:r>
      <w:r w:rsidR="00194F00">
        <w:t xml:space="preserve"> </w:t>
      </w:r>
      <w:r>
        <w:t>one</w:t>
      </w:r>
      <w:r w:rsidR="00486DFF">
        <w:t>-</w:t>
      </w:r>
      <w:r>
        <w:t>in</w:t>
      </w:r>
      <w:r w:rsidR="00486DFF">
        <w:t>-</w:t>
      </w:r>
      <w:r>
        <w:t>100</w:t>
      </w:r>
      <w:r w:rsidR="00486DFF">
        <w:t>-</w:t>
      </w:r>
      <w:r>
        <w:t>year</w:t>
      </w:r>
      <w:r w:rsidR="00194F00">
        <w:t xml:space="preserve"> </w:t>
      </w:r>
      <w:r>
        <w:t>event.</w:t>
      </w:r>
      <w:r w:rsidR="00194F00">
        <w:t xml:space="preserve"> </w:t>
      </w:r>
      <w:r>
        <w:t>I</w:t>
      </w:r>
      <w:r w:rsidR="00194F00">
        <w:t xml:space="preserve"> </w:t>
      </w:r>
      <w:r>
        <w:t>do</w:t>
      </w:r>
      <w:r w:rsidR="00194F00">
        <w:t xml:space="preserve"> </w:t>
      </w:r>
      <w:r>
        <w:t>not</w:t>
      </w:r>
      <w:r w:rsidR="00194F00">
        <w:t xml:space="preserve"> </w:t>
      </w:r>
      <w:r>
        <w:t>think</w:t>
      </w:r>
      <w:r w:rsidR="00194F00">
        <w:t xml:space="preserve"> </w:t>
      </w:r>
      <w:r>
        <w:t>we</w:t>
      </w:r>
      <w:r w:rsidR="00194F00">
        <w:t xml:space="preserve"> </w:t>
      </w:r>
      <w:r>
        <w:t>can</w:t>
      </w:r>
      <w:r w:rsidR="00194F00">
        <w:t xml:space="preserve"> </w:t>
      </w:r>
      <w:r>
        <w:t>reasonably</w:t>
      </w:r>
      <w:r w:rsidR="00194F00">
        <w:t xml:space="preserve"> </w:t>
      </w:r>
      <w:r>
        <w:t>be</w:t>
      </w:r>
      <w:r w:rsidR="00194F00">
        <w:t xml:space="preserve"> </w:t>
      </w:r>
      <w:r>
        <w:t>expected</w:t>
      </w:r>
      <w:r w:rsidR="00194F00">
        <w:t xml:space="preserve"> </w:t>
      </w:r>
      <w:r>
        <w:t>to</w:t>
      </w:r>
      <w:r w:rsidR="00194F00">
        <w:t xml:space="preserve"> </w:t>
      </w:r>
      <w:r>
        <w:t>be</w:t>
      </w:r>
      <w:r w:rsidR="00194F00">
        <w:t xml:space="preserve"> </w:t>
      </w:r>
      <w:r>
        <w:t>prepared</w:t>
      </w:r>
      <w:r w:rsidR="00194F00">
        <w:t xml:space="preserve"> </w:t>
      </w:r>
      <w:r>
        <w:t>for</w:t>
      </w:r>
      <w:r w:rsidR="00194F00">
        <w:t xml:space="preserve"> </w:t>
      </w:r>
      <w:r>
        <w:t>that.</w:t>
      </w:r>
      <w:r w:rsidR="00194F00">
        <w:t xml:space="preserve"> </w:t>
      </w:r>
    </w:p>
    <w:p w:rsidR="00A61EDB" w:rsidP="00B5529F">
      <w:pPr>
        <w:pStyle w:val="Answer"/>
      </w:pPr>
      <w:r>
        <w:t>Repeating</w:t>
      </w:r>
      <w:r w:rsidR="00194F00">
        <w:t xml:space="preserve"> </w:t>
      </w:r>
      <w:r>
        <w:t>what</w:t>
      </w:r>
      <w:r w:rsidR="00194F00">
        <w:t xml:space="preserve"> </w:t>
      </w:r>
      <w:r>
        <w:t>I</w:t>
      </w:r>
      <w:r w:rsidR="00194F00">
        <w:t xml:space="preserve"> </w:t>
      </w:r>
      <w:r>
        <w:t>said</w:t>
      </w:r>
      <w:r w:rsidR="00194F00">
        <w:t xml:space="preserve"> </w:t>
      </w:r>
      <w:r>
        <w:t>to</w:t>
      </w:r>
      <w:r w:rsidR="00194F00">
        <w:t xml:space="preserve"> </w:t>
      </w:r>
      <w:r>
        <w:t>the</w:t>
      </w:r>
      <w:r w:rsidR="00194F00">
        <w:t xml:space="preserve"> </w:t>
      </w:r>
      <w:r>
        <w:t>Chair</w:t>
      </w:r>
      <w:r w:rsidR="00194F00">
        <w:t xml:space="preserve"> </w:t>
      </w:r>
      <w:r>
        <w:t>earlier,</w:t>
      </w:r>
      <w:r w:rsidR="00194F00">
        <w:t xml:space="preserve"> </w:t>
      </w:r>
      <w:r>
        <w:t>we</w:t>
      </w:r>
      <w:r w:rsidR="00194F00">
        <w:t xml:space="preserve"> </w:t>
      </w:r>
      <w:r>
        <w:t>could</w:t>
      </w:r>
      <w:r w:rsidR="00194F00">
        <w:t xml:space="preserve"> </w:t>
      </w:r>
      <w:r>
        <w:t>have</w:t>
      </w:r>
      <w:r w:rsidR="00194F00">
        <w:t xml:space="preserve"> </w:t>
      </w:r>
      <w:r w:rsidR="00FD716E">
        <w:t>moved</w:t>
      </w:r>
      <w:r w:rsidR="00194F00">
        <w:t xml:space="preserve"> </w:t>
      </w:r>
      <w:r>
        <w:t>more</w:t>
      </w:r>
      <w:r w:rsidR="00194F00">
        <w:t xml:space="preserve"> </w:t>
      </w:r>
      <w:r w:rsidR="00FD716E">
        <w:t>quickly</w:t>
      </w:r>
      <w:r w:rsidR="00194F00">
        <w:t xml:space="preserve"> </w:t>
      </w:r>
      <w:r>
        <w:t>in</w:t>
      </w:r>
      <w:r w:rsidR="00194F00">
        <w:t xml:space="preserve"> </w:t>
      </w:r>
      <w:r>
        <w:t>either</w:t>
      </w:r>
      <w:r w:rsidR="00194F00">
        <w:t xml:space="preserve"> </w:t>
      </w:r>
      <w:r>
        <w:t>of</w:t>
      </w:r>
      <w:r w:rsidR="00194F00">
        <w:t xml:space="preserve"> </w:t>
      </w:r>
      <w:r>
        <w:t>two</w:t>
      </w:r>
      <w:r w:rsidR="00194F00">
        <w:t xml:space="preserve"> </w:t>
      </w:r>
      <w:r>
        <w:t>ways</w:t>
      </w:r>
      <w:r w:rsidR="00194F00">
        <w:t xml:space="preserve"> </w:t>
      </w:r>
      <w:r>
        <w:t>around</w:t>
      </w:r>
      <w:r w:rsidR="00194F00">
        <w:t xml:space="preserve"> </w:t>
      </w:r>
      <w:r>
        <w:t>2018</w:t>
      </w:r>
      <w:r w:rsidR="00194F00">
        <w:t xml:space="preserve"> </w:t>
      </w:r>
      <w:r>
        <w:t>and</w:t>
      </w:r>
      <w:r w:rsidR="00194F00">
        <w:t xml:space="preserve"> </w:t>
      </w:r>
      <w:r>
        <w:t>2019.</w:t>
      </w:r>
      <w:r w:rsidR="00194F00">
        <w:t xml:space="preserve"> </w:t>
      </w:r>
      <w:r w:rsidR="00045E71">
        <w:t>One</w:t>
      </w:r>
      <w:r w:rsidR="00194F00">
        <w:t xml:space="preserve"> </w:t>
      </w:r>
      <w:r w:rsidR="00045E71">
        <w:t>would</w:t>
      </w:r>
      <w:r w:rsidR="00194F00">
        <w:t xml:space="preserve"> </w:t>
      </w:r>
      <w:r w:rsidR="00045E71">
        <w:t>be</w:t>
      </w:r>
      <w:r w:rsidR="00194F00">
        <w:t xml:space="preserve"> </w:t>
      </w:r>
      <w:r w:rsidR="00045E71">
        <w:t>to</w:t>
      </w:r>
      <w:r w:rsidR="00194F00">
        <w:t xml:space="preserve"> </w:t>
      </w:r>
      <w:r w:rsidR="00045E71">
        <w:t>introduce</w:t>
      </w:r>
      <w:r w:rsidR="00194F00">
        <w:t xml:space="preserve"> </w:t>
      </w:r>
      <w:r w:rsidR="00045E71">
        <w:t>stricter</w:t>
      </w:r>
      <w:r w:rsidR="00194F00">
        <w:t xml:space="preserve"> </w:t>
      </w:r>
      <w:r w:rsidR="00045E71">
        <w:t>controls</w:t>
      </w:r>
      <w:r w:rsidR="00194F00">
        <w:t xml:space="preserve"> </w:t>
      </w:r>
      <w:r w:rsidR="00045E71">
        <w:t>on</w:t>
      </w:r>
      <w:r w:rsidR="00194F00">
        <w:t xml:space="preserve"> </w:t>
      </w:r>
      <w:r w:rsidR="00045E71">
        <w:t>existing</w:t>
      </w:r>
      <w:r w:rsidR="00194F00">
        <w:t xml:space="preserve"> </w:t>
      </w:r>
      <w:r w:rsidR="00045E71">
        <w:t>firms,</w:t>
      </w:r>
      <w:r w:rsidR="00194F00">
        <w:t xml:space="preserve"> </w:t>
      </w:r>
      <w:r w:rsidR="00045E71">
        <w:t>which</w:t>
      </w:r>
      <w:r w:rsidR="00194F00">
        <w:t xml:space="preserve"> </w:t>
      </w:r>
      <w:r w:rsidR="005D7B59">
        <w:t>would</w:t>
      </w:r>
      <w:r w:rsidR="00194F00">
        <w:t xml:space="preserve"> </w:t>
      </w:r>
      <w:r w:rsidR="00045E71">
        <w:t>have</w:t>
      </w:r>
      <w:r w:rsidR="00194F00">
        <w:t xml:space="preserve"> </w:t>
      </w:r>
      <w:r w:rsidR="00045E71">
        <w:t>certainly</w:t>
      </w:r>
      <w:r w:rsidR="00194F00">
        <w:t xml:space="preserve"> </w:t>
      </w:r>
      <w:r w:rsidR="00045E71">
        <w:t>helped</w:t>
      </w:r>
      <w:r w:rsidR="00194F00">
        <w:t xml:space="preserve"> </w:t>
      </w:r>
      <w:r w:rsidR="00045E71">
        <w:t>in</w:t>
      </w:r>
      <w:r w:rsidR="00194F00">
        <w:t xml:space="preserve"> </w:t>
      </w:r>
      <w:r w:rsidR="00045E71">
        <w:t>avoiding</w:t>
      </w:r>
      <w:r w:rsidR="00194F00">
        <w:t xml:space="preserve"> </w:t>
      </w:r>
      <w:r w:rsidR="00045E71">
        <w:t>some</w:t>
      </w:r>
      <w:r w:rsidR="00194F00">
        <w:t xml:space="preserve"> </w:t>
      </w:r>
      <w:r w:rsidR="00045E71">
        <w:t>of</w:t>
      </w:r>
      <w:r w:rsidR="00194F00">
        <w:t xml:space="preserve"> </w:t>
      </w:r>
      <w:r w:rsidR="00045E71">
        <w:t>the</w:t>
      </w:r>
      <w:r w:rsidR="00194F00">
        <w:t xml:space="preserve"> </w:t>
      </w:r>
      <w:r w:rsidR="00045E71">
        <w:t>mutualisation</w:t>
      </w:r>
      <w:r w:rsidR="00194F00">
        <w:t xml:space="preserve"> </w:t>
      </w:r>
      <w:r w:rsidR="00045E71">
        <w:t>of</w:t>
      </w:r>
      <w:r w:rsidR="00194F00">
        <w:t xml:space="preserve"> </w:t>
      </w:r>
      <w:r w:rsidR="00045E71">
        <w:t>cost</w:t>
      </w:r>
      <w:r w:rsidR="00194F00">
        <w:t xml:space="preserve"> </w:t>
      </w:r>
      <w:r w:rsidR="00045E71">
        <w:t>that</w:t>
      </w:r>
      <w:r w:rsidR="00194F00">
        <w:t xml:space="preserve"> </w:t>
      </w:r>
      <w:r w:rsidR="00045E71">
        <w:t>we</w:t>
      </w:r>
      <w:r w:rsidR="00194F00">
        <w:t xml:space="preserve"> </w:t>
      </w:r>
      <w:r w:rsidR="00045E71">
        <w:t>have</w:t>
      </w:r>
      <w:r w:rsidR="00194F00">
        <w:t xml:space="preserve"> </w:t>
      </w:r>
      <w:r w:rsidR="00045E71">
        <w:t>seen.</w:t>
      </w:r>
    </w:p>
    <w:p w:rsidR="00A774EF" w:rsidP="00B5529F">
      <w:pPr>
        <w:pStyle w:val="Answer"/>
      </w:pPr>
      <w:r>
        <w:t>Two</w:t>
      </w:r>
      <w:r w:rsidR="00194F00">
        <w:t xml:space="preserve"> </w:t>
      </w:r>
      <w:r>
        <w:t>would</w:t>
      </w:r>
      <w:r w:rsidR="00194F00">
        <w:t xml:space="preserve"> </w:t>
      </w:r>
      <w:r>
        <w:t>have</w:t>
      </w:r>
      <w:r w:rsidR="00194F00">
        <w:t xml:space="preserve"> </w:t>
      </w:r>
      <w:r>
        <w:t>been</w:t>
      </w:r>
      <w:r w:rsidR="00194F00">
        <w:t xml:space="preserve"> </w:t>
      </w:r>
      <w:r>
        <w:t>if</w:t>
      </w:r>
      <w:r w:rsidR="00194F00">
        <w:t xml:space="preserve"> </w:t>
      </w:r>
      <w:r>
        <w:t>we</w:t>
      </w:r>
      <w:r w:rsidR="00194F00">
        <w:t xml:space="preserve"> </w:t>
      </w:r>
      <w:r>
        <w:t>had—and</w:t>
      </w:r>
      <w:r w:rsidR="00194F00">
        <w:t xml:space="preserve"> </w:t>
      </w:r>
      <w:r>
        <w:t>I</w:t>
      </w:r>
      <w:r w:rsidR="00194F00">
        <w:t xml:space="preserve"> </w:t>
      </w:r>
      <w:r>
        <w:t>regret</w:t>
      </w:r>
      <w:r w:rsidR="00194F00">
        <w:t xml:space="preserve"> </w:t>
      </w:r>
      <w:r>
        <w:t>not</w:t>
      </w:r>
      <w:r w:rsidR="00194F00">
        <w:t xml:space="preserve"> </w:t>
      </w:r>
      <w:r>
        <w:t>doing</w:t>
      </w:r>
      <w:r w:rsidR="00194F00">
        <w:t xml:space="preserve"> </w:t>
      </w:r>
      <w:r>
        <w:t>this</w:t>
      </w:r>
      <w:r w:rsidR="00194F00">
        <w:t xml:space="preserve"> </w:t>
      </w:r>
      <w:r>
        <w:t>too,</w:t>
      </w:r>
      <w:r w:rsidR="00194F00">
        <w:t xml:space="preserve"> </w:t>
      </w:r>
      <w:r>
        <w:t>though</w:t>
      </w:r>
      <w:r w:rsidR="00194F00">
        <w:t xml:space="preserve"> </w:t>
      </w:r>
      <w:r>
        <w:t>it</w:t>
      </w:r>
      <w:r w:rsidR="00194F00">
        <w:t xml:space="preserve"> </w:t>
      </w:r>
      <w:r>
        <w:t>would</w:t>
      </w:r>
      <w:r w:rsidR="00194F00">
        <w:t xml:space="preserve"> </w:t>
      </w:r>
      <w:r>
        <w:t>have</w:t>
      </w:r>
      <w:r w:rsidR="00194F00">
        <w:t xml:space="preserve"> </w:t>
      </w:r>
      <w:r>
        <w:t>been</w:t>
      </w:r>
      <w:r w:rsidR="00194F00">
        <w:t xml:space="preserve"> </w:t>
      </w:r>
      <w:r>
        <w:t>very</w:t>
      </w:r>
      <w:r w:rsidR="00194F00">
        <w:t xml:space="preserve"> </w:t>
      </w:r>
      <w:r w:rsidR="00A61EDB">
        <w:t>difficult</w:t>
      </w:r>
      <w:r w:rsidR="00194F00">
        <w:t xml:space="preserve"> </w:t>
      </w:r>
      <w:r w:rsidR="00A61EDB">
        <w:t>to</w:t>
      </w:r>
      <w:r w:rsidR="00194F00">
        <w:t xml:space="preserve"> </w:t>
      </w:r>
      <w:r w:rsidR="00A61EDB">
        <w:t>predict—changed</w:t>
      </w:r>
      <w:r w:rsidR="00194F00">
        <w:t xml:space="preserve"> </w:t>
      </w:r>
      <w:r w:rsidR="00A61EDB">
        <w:t>the</w:t>
      </w:r>
      <w:r w:rsidR="00194F00">
        <w:t xml:space="preserve"> </w:t>
      </w:r>
      <w:r w:rsidR="00A61EDB">
        <w:t>price</w:t>
      </w:r>
      <w:r w:rsidR="00194F00">
        <w:t xml:space="preserve"> </w:t>
      </w:r>
      <w:r w:rsidR="00A61EDB">
        <w:t>cap</w:t>
      </w:r>
      <w:r w:rsidR="00194F00">
        <w:t xml:space="preserve"> </w:t>
      </w:r>
      <w:r w:rsidR="00A61EDB">
        <w:t>instead</w:t>
      </w:r>
      <w:r w:rsidR="00194F00">
        <w:t xml:space="preserve"> </w:t>
      </w:r>
      <w:r w:rsidR="00A61EDB">
        <w:t>of</w:t>
      </w:r>
      <w:r w:rsidR="00194F00">
        <w:t xml:space="preserve"> </w:t>
      </w:r>
      <w:r w:rsidR="00A61EDB">
        <w:t>every</w:t>
      </w:r>
      <w:r w:rsidR="00194F00">
        <w:t xml:space="preserve"> </w:t>
      </w:r>
      <w:r w:rsidR="00A61EDB">
        <w:t>six</w:t>
      </w:r>
      <w:r w:rsidR="00194F00">
        <w:t xml:space="preserve"> </w:t>
      </w:r>
      <w:r w:rsidR="00A61EDB">
        <w:t>months</w:t>
      </w:r>
      <w:r w:rsidR="00194F00">
        <w:t xml:space="preserve"> </w:t>
      </w:r>
      <w:r w:rsidR="00A61EDB">
        <w:t>to</w:t>
      </w:r>
      <w:r w:rsidR="00194F00">
        <w:t xml:space="preserve"> </w:t>
      </w:r>
      <w:r w:rsidR="00A61EDB">
        <w:t>every</w:t>
      </w:r>
      <w:r w:rsidR="00194F00">
        <w:t xml:space="preserve"> </w:t>
      </w:r>
      <w:r w:rsidR="00A61EDB">
        <w:t>two</w:t>
      </w:r>
      <w:r w:rsidR="00194F00">
        <w:t xml:space="preserve"> </w:t>
      </w:r>
      <w:r w:rsidR="00A61EDB">
        <w:t>months</w:t>
      </w:r>
      <w:r w:rsidR="00194F00">
        <w:t xml:space="preserve"> </w:t>
      </w:r>
      <w:r w:rsidR="00A61EDB">
        <w:t>or</w:t>
      </w:r>
      <w:r w:rsidR="00194F00">
        <w:t xml:space="preserve"> </w:t>
      </w:r>
      <w:r w:rsidR="00A61EDB">
        <w:t>one</w:t>
      </w:r>
      <w:r w:rsidR="00194F00">
        <w:t xml:space="preserve"> </w:t>
      </w:r>
      <w:r w:rsidR="00A61EDB">
        <w:t>month.</w:t>
      </w:r>
      <w:r w:rsidR="00194F00">
        <w:t xml:space="preserve"> </w:t>
      </w:r>
      <w:r w:rsidR="00A61EDB">
        <w:t>That</w:t>
      </w:r>
      <w:r w:rsidR="00194F00">
        <w:t xml:space="preserve"> </w:t>
      </w:r>
      <w:r w:rsidR="00A61EDB">
        <w:t>would</w:t>
      </w:r>
      <w:r w:rsidR="00194F00">
        <w:t xml:space="preserve"> </w:t>
      </w:r>
      <w:r w:rsidR="00A61EDB">
        <w:t>have</w:t>
      </w:r>
      <w:r w:rsidR="00194F00">
        <w:t xml:space="preserve"> </w:t>
      </w:r>
      <w:r w:rsidR="00A61EDB">
        <w:t>had</w:t>
      </w:r>
      <w:r w:rsidR="00194F00">
        <w:t xml:space="preserve"> </w:t>
      </w:r>
      <w:r w:rsidR="00A61EDB">
        <w:t>its</w:t>
      </w:r>
      <w:r w:rsidR="00194F00">
        <w:t xml:space="preserve"> </w:t>
      </w:r>
      <w:r w:rsidR="00A61EDB">
        <w:t>own</w:t>
      </w:r>
      <w:r w:rsidR="00194F00">
        <w:t xml:space="preserve"> </w:t>
      </w:r>
      <w:r w:rsidR="00A61EDB">
        <w:t>costs,</w:t>
      </w:r>
      <w:r w:rsidR="00194F00">
        <w:t xml:space="preserve"> </w:t>
      </w:r>
      <w:r w:rsidR="00A61EDB">
        <w:t>I</w:t>
      </w:r>
      <w:r w:rsidR="00194F00">
        <w:t xml:space="preserve"> </w:t>
      </w:r>
      <w:r w:rsidR="00A61EDB">
        <w:t>have</w:t>
      </w:r>
      <w:r w:rsidR="00194F00">
        <w:t xml:space="preserve"> </w:t>
      </w:r>
      <w:r w:rsidR="00A61EDB">
        <w:t>to</w:t>
      </w:r>
      <w:r w:rsidR="00194F00">
        <w:t xml:space="preserve"> </w:t>
      </w:r>
      <w:r w:rsidR="00A61EDB">
        <w:t>say,</w:t>
      </w:r>
      <w:r w:rsidR="00194F00">
        <w:t xml:space="preserve"> </w:t>
      </w:r>
      <w:r w:rsidR="00A61EDB">
        <w:t>and</w:t>
      </w:r>
      <w:r w:rsidR="00194F00">
        <w:t xml:space="preserve"> </w:t>
      </w:r>
      <w:r w:rsidR="00A61EDB">
        <w:t>its</w:t>
      </w:r>
      <w:r w:rsidR="00194F00">
        <w:t xml:space="preserve"> </w:t>
      </w:r>
      <w:r w:rsidR="00A61EDB">
        <w:t>own</w:t>
      </w:r>
      <w:r w:rsidR="00194F00">
        <w:t xml:space="preserve"> </w:t>
      </w:r>
      <w:r w:rsidR="00A61EDB">
        <w:t>problems.</w:t>
      </w:r>
      <w:r w:rsidR="00194F00">
        <w:t xml:space="preserve"> </w:t>
      </w:r>
      <w:r w:rsidR="00A61EDB">
        <w:t>If</w:t>
      </w:r>
      <w:r w:rsidR="00194F00">
        <w:t xml:space="preserve"> </w:t>
      </w:r>
      <w:r w:rsidR="00A61EDB">
        <w:t>we</w:t>
      </w:r>
      <w:r w:rsidR="00194F00">
        <w:t xml:space="preserve"> </w:t>
      </w:r>
      <w:r w:rsidR="00A61EDB">
        <w:t>had</w:t>
      </w:r>
      <w:r w:rsidR="00194F00">
        <w:t xml:space="preserve"> </w:t>
      </w:r>
      <w:r w:rsidR="00A61EDB">
        <w:t>done</w:t>
      </w:r>
      <w:r w:rsidR="00194F00">
        <w:t xml:space="preserve"> </w:t>
      </w:r>
      <w:r w:rsidR="00A61EDB">
        <w:t>that,</w:t>
      </w:r>
      <w:r w:rsidR="00194F00">
        <w:t xml:space="preserve"> </w:t>
      </w:r>
      <w:r w:rsidR="00A61EDB">
        <w:t>I</w:t>
      </w:r>
      <w:r w:rsidR="00194F00">
        <w:t xml:space="preserve"> </w:t>
      </w:r>
      <w:r w:rsidR="00A61EDB">
        <w:t>think</w:t>
      </w:r>
      <w:r w:rsidR="00194F00">
        <w:t xml:space="preserve"> </w:t>
      </w:r>
      <w:r w:rsidR="00A61EDB">
        <w:t>that</w:t>
      </w:r>
      <w:r w:rsidR="00194F00">
        <w:t xml:space="preserve"> </w:t>
      </w:r>
      <w:r w:rsidR="00A61EDB">
        <w:t>some</w:t>
      </w:r>
      <w:r w:rsidR="00194F00">
        <w:t xml:space="preserve"> </w:t>
      </w:r>
      <w:r w:rsidR="00A61EDB">
        <w:t>of</w:t>
      </w:r>
      <w:r w:rsidR="00194F00">
        <w:t xml:space="preserve"> </w:t>
      </w:r>
      <w:r w:rsidR="00A61EDB">
        <w:t>the</w:t>
      </w:r>
      <w:r w:rsidR="00194F00">
        <w:t xml:space="preserve"> </w:t>
      </w:r>
      <w:r w:rsidR="00A61EDB">
        <w:t>mutualisation</w:t>
      </w:r>
      <w:r w:rsidR="00194F00">
        <w:t xml:space="preserve"> </w:t>
      </w:r>
      <w:r w:rsidR="00A61EDB">
        <w:t>and</w:t>
      </w:r>
      <w:r w:rsidR="00194F00">
        <w:t xml:space="preserve"> </w:t>
      </w:r>
      <w:r w:rsidR="00A61EDB">
        <w:t>some</w:t>
      </w:r>
      <w:r w:rsidR="00194F00">
        <w:t xml:space="preserve"> </w:t>
      </w:r>
      <w:r w:rsidR="00A61EDB">
        <w:t>of</w:t>
      </w:r>
      <w:r w:rsidR="00194F00">
        <w:t xml:space="preserve"> </w:t>
      </w:r>
      <w:r w:rsidR="00A61EDB">
        <w:t>the</w:t>
      </w:r>
      <w:r w:rsidR="00194F00">
        <w:t xml:space="preserve"> </w:t>
      </w:r>
      <w:r w:rsidR="00A61EDB">
        <w:t>failures</w:t>
      </w:r>
      <w:r w:rsidR="00194F00">
        <w:t xml:space="preserve"> </w:t>
      </w:r>
      <w:r w:rsidR="00A61EDB">
        <w:t>would</w:t>
      </w:r>
      <w:r w:rsidR="00194F00">
        <w:t xml:space="preserve"> </w:t>
      </w:r>
      <w:r w:rsidR="00A61EDB">
        <w:t>also</w:t>
      </w:r>
      <w:r w:rsidR="00194F00">
        <w:t xml:space="preserve"> </w:t>
      </w:r>
      <w:r w:rsidR="00A61EDB">
        <w:t>have</w:t>
      </w:r>
      <w:r w:rsidR="00194F00">
        <w:t xml:space="preserve"> </w:t>
      </w:r>
      <w:r w:rsidR="00A61EDB">
        <w:t>been</w:t>
      </w:r>
      <w:r w:rsidR="00194F00">
        <w:t xml:space="preserve"> </w:t>
      </w:r>
      <w:r w:rsidR="00A61EDB">
        <w:t>avoided.</w:t>
      </w:r>
      <w:r w:rsidR="00194F00">
        <w:t xml:space="preserve"> </w:t>
      </w:r>
      <w:r w:rsidR="00D350E8">
        <w:t>Given</w:t>
      </w:r>
      <w:r w:rsidR="00194F00">
        <w:t xml:space="preserve"> </w:t>
      </w:r>
      <w:r w:rsidR="00A61EDB">
        <w:t>a</w:t>
      </w:r>
      <w:r w:rsidR="00194F00">
        <w:t xml:space="preserve"> </w:t>
      </w:r>
      <w:r w:rsidR="00A61EDB">
        <w:t>framework</w:t>
      </w:r>
      <w:r w:rsidR="00194F00">
        <w:t xml:space="preserve"> </w:t>
      </w:r>
      <w:r w:rsidR="00A61EDB">
        <w:t>where</w:t>
      </w:r>
      <w:r w:rsidR="00194F00">
        <w:t xml:space="preserve"> </w:t>
      </w:r>
      <w:r w:rsidR="00A61EDB">
        <w:t>the</w:t>
      </w:r>
      <w:r w:rsidR="00194F00">
        <w:t xml:space="preserve"> </w:t>
      </w:r>
      <w:r w:rsidR="00A61EDB">
        <w:t>price</w:t>
      </w:r>
      <w:r w:rsidR="00194F00">
        <w:t xml:space="preserve"> </w:t>
      </w:r>
      <w:r w:rsidR="00A61EDB">
        <w:t>cap</w:t>
      </w:r>
      <w:r w:rsidR="00194F00">
        <w:t xml:space="preserve"> </w:t>
      </w:r>
      <w:r w:rsidR="00A61EDB">
        <w:t>was</w:t>
      </w:r>
      <w:r w:rsidR="00194F00">
        <w:t xml:space="preserve"> </w:t>
      </w:r>
      <w:r w:rsidR="00A61EDB">
        <w:t>set</w:t>
      </w:r>
      <w:r w:rsidR="00194F00">
        <w:t xml:space="preserve"> </w:t>
      </w:r>
      <w:r w:rsidR="00A61EDB">
        <w:t>every</w:t>
      </w:r>
      <w:r w:rsidR="00194F00">
        <w:t xml:space="preserve"> </w:t>
      </w:r>
      <w:r w:rsidR="00A61EDB">
        <w:t>six</w:t>
      </w:r>
      <w:r w:rsidR="00194F00">
        <w:t xml:space="preserve"> </w:t>
      </w:r>
      <w:r w:rsidR="00A61EDB">
        <w:t>months</w:t>
      </w:r>
      <w:r w:rsidR="00194F00">
        <w:t xml:space="preserve"> </w:t>
      </w:r>
      <w:r w:rsidR="00A61EDB">
        <w:t>because</w:t>
      </w:r>
      <w:r w:rsidR="00194F00">
        <w:t xml:space="preserve"> </w:t>
      </w:r>
      <w:r w:rsidR="00A61EDB">
        <w:t>the</w:t>
      </w:r>
      <w:r w:rsidR="00194F00">
        <w:t xml:space="preserve"> </w:t>
      </w:r>
      <w:r w:rsidR="00A61EDB">
        <w:t>CMA</w:t>
      </w:r>
      <w:r w:rsidR="00194F00">
        <w:t xml:space="preserve"> </w:t>
      </w:r>
      <w:r w:rsidR="00A61EDB">
        <w:t>had</w:t>
      </w:r>
      <w:r w:rsidR="00194F00">
        <w:t xml:space="preserve"> </w:t>
      </w:r>
      <w:r w:rsidR="00A61EDB">
        <w:t>suggested</w:t>
      </w:r>
      <w:r w:rsidR="00194F00">
        <w:t xml:space="preserve"> </w:t>
      </w:r>
      <w:r w:rsidR="00A61EDB">
        <w:t>that,</w:t>
      </w:r>
      <w:r w:rsidR="00194F00">
        <w:t xml:space="preserve"> </w:t>
      </w:r>
      <w:r w:rsidR="00A61EDB">
        <w:t>whether</w:t>
      </w:r>
      <w:r w:rsidR="00194F00">
        <w:t xml:space="preserve"> </w:t>
      </w:r>
      <w:r w:rsidR="00A61EDB">
        <w:t>we</w:t>
      </w:r>
      <w:r w:rsidR="00194F00">
        <w:t xml:space="preserve"> </w:t>
      </w:r>
      <w:r w:rsidR="00A61EDB">
        <w:t>could</w:t>
      </w:r>
      <w:r w:rsidR="00194F00">
        <w:t xml:space="preserve"> </w:t>
      </w:r>
      <w:r w:rsidR="00A61EDB">
        <w:t>have</w:t>
      </w:r>
      <w:r w:rsidR="00194F00">
        <w:t xml:space="preserve"> </w:t>
      </w:r>
      <w:r w:rsidR="00A61EDB">
        <w:t>predicted</w:t>
      </w:r>
      <w:r w:rsidR="00194F00">
        <w:t xml:space="preserve"> </w:t>
      </w:r>
      <w:r w:rsidR="00A61EDB">
        <w:t>that</w:t>
      </w:r>
      <w:r w:rsidR="00194F00">
        <w:t xml:space="preserve"> </w:t>
      </w:r>
      <w:r w:rsidR="00A61EDB">
        <w:t>I</w:t>
      </w:r>
      <w:r w:rsidR="00194F00">
        <w:t xml:space="preserve"> </w:t>
      </w:r>
      <w:r w:rsidR="00A61EDB">
        <w:t>do</w:t>
      </w:r>
      <w:r w:rsidR="00194F00">
        <w:t xml:space="preserve"> </w:t>
      </w:r>
      <w:r w:rsidR="00A61EDB">
        <w:t>not</w:t>
      </w:r>
      <w:r w:rsidR="00194F00">
        <w:t xml:space="preserve"> </w:t>
      </w:r>
      <w:r w:rsidR="00A61EDB">
        <w:t>know,</w:t>
      </w:r>
      <w:r w:rsidR="00194F00">
        <w:t xml:space="preserve"> </w:t>
      </w:r>
      <w:r w:rsidR="00A61EDB">
        <w:t>but</w:t>
      </w:r>
      <w:r w:rsidR="00194F00">
        <w:t xml:space="preserve"> </w:t>
      </w:r>
      <w:r w:rsidR="00A61EDB">
        <w:t>I</w:t>
      </w:r>
      <w:r w:rsidR="00194F00">
        <w:t xml:space="preserve"> </w:t>
      </w:r>
      <w:r w:rsidR="00A61EDB">
        <w:t>regret</w:t>
      </w:r>
      <w:r w:rsidR="00194F00">
        <w:t xml:space="preserve"> </w:t>
      </w:r>
      <w:r w:rsidR="00A61EDB">
        <w:t>not</w:t>
      </w:r>
      <w:r w:rsidR="00194F00">
        <w:t xml:space="preserve"> </w:t>
      </w:r>
      <w:r w:rsidR="00A61EDB">
        <w:t>taking</w:t>
      </w:r>
      <w:r w:rsidR="00194F00">
        <w:t xml:space="preserve"> </w:t>
      </w:r>
      <w:r w:rsidR="00A61EDB">
        <w:t>both</w:t>
      </w:r>
      <w:r w:rsidR="00194F00">
        <w:t xml:space="preserve"> </w:t>
      </w:r>
      <w:r w:rsidR="00A61EDB">
        <w:t>of</w:t>
      </w:r>
      <w:r w:rsidR="00194F00">
        <w:t xml:space="preserve"> </w:t>
      </w:r>
      <w:r w:rsidR="00A61EDB">
        <w:t>those</w:t>
      </w:r>
      <w:r w:rsidR="00194F00">
        <w:t xml:space="preserve"> </w:t>
      </w:r>
      <w:r w:rsidR="00A61EDB">
        <w:t>actions.</w:t>
      </w:r>
    </w:p>
    <w:p w:rsidR="00AE685A" w:rsidP="00B5529F">
      <w:pPr>
        <w:pStyle w:val="Answer"/>
      </w:pPr>
      <w:r>
        <w:t>As</w:t>
      </w:r>
      <w:r w:rsidR="00194F00">
        <w:t xml:space="preserve"> </w:t>
      </w:r>
      <w:r>
        <w:t>I</w:t>
      </w:r>
      <w:r w:rsidR="00194F00">
        <w:t xml:space="preserve"> </w:t>
      </w:r>
      <w:r>
        <w:t>said</w:t>
      </w:r>
      <w:r w:rsidR="00A774EF">
        <w:t>,</w:t>
      </w:r>
      <w:r w:rsidR="00194F00">
        <w:t xml:space="preserve"> </w:t>
      </w:r>
      <w:r w:rsidR="00025057">
        <w:t>I</w:t>
      </w:r>
      <w:r w:rsidR="00194F00">
        <w:t xml:space="preserve"> </w:t>
      </w:r>
      <w:r w:rsidR="00025057">
        <w:t>do</w:t>
      </w:r>
      <w:r w:rsidR="00194F00">
        <w:t xml:space="preserve"> </w:t>
      </w:r>
      <w:r w:rsidR="00025057">
        <w:t>not</w:t>
      </w:r>
      <w:r w:rsidR="00194F00">
        <w:t xml:space="preserve"> </w:t>
      </w:r>
      <w:r w:rsidR="00025057">
        <w:t>think</w:t>
      </w:r>
      <w:r w:rsidR="00194F00">
        <w:t xml:space="preserve"> </w:t>
      </w:r>
      <w:r w:rsidR="00A774EF">
        <w:t>that</w:t>
      </w:r>
      <w:r w:rsidR="00194F00">
        <w:t xml:space="preserve"> </w:t>
      </w:r>
      <w:r w:rsidR="00025057">
        <w:t>any</w:t>
      </w:r>
      <w:r w:rsidR="00194F00">
        <w:t xml:space="preserve"> </w:t>
      </w:r>
      <w:r w:rsidR="00025057">
        <w:t>system</w:t>
      </w:r>
      <w:r w:rsidR="00194F00">
        <w:t xml:space="preserve"> </w:t>
      </w:r>
      <w:r w:rsidR="00025057">
        <w:t>would</w:t>
      </w:r>
      <w:r w:rsidR="00194F00">
        <w:t xml:space="preserve"> </w:t>
      </w:r>
      <w:r w:rsidR="00025057">
        <w:t>have</w:t>
      </w:r>
      <w:r w:rsidR="00194F00">
        <w:t xml:space="preserve"> </w:t>
      </w:r>
      <w:r w:rsidR="00025057">
        <w:t>survived</w:t>
      </w:r>
      <w:r w:rsidR="00194F00">
        <w:t xml:space="preserve"> </w:t>
      </w:r>
      <w:r w:rsidR="00025057">
        <w:t>the</w:t>
      </w:r>
      <w:r w:rsidR="00194F00">
        <w:t xml:space="preserve"> </w:t>
      </w:r>
      <w:r w:rsidR="00A774EF">
        <w:t>degree</w:t>
      </w:r>
      <w:r w:rsidR="00194F00">
        <w:t xml:space="preserve"> </w:t>
      </w:r>
      <w:r w:rsidR="00A774EF">
        <w:t>of</w:t>
      </w:r>
      <w:r w:rsidR="00194F00">
        <w:t xml:space="preserve"> </w:t>
      </w:r>
      <w:r w:rsidR="00025057">
        <w:t>shock</w:t>
      </w:r>
      <w:r w:rsidR="00194F00">
        <w:t xml:space="preserve"> </w:t>
      </w:r>
      <w:r w:rsidR="00A774EF">
        <w:t>that</w:t>
      </w:r>
      <w:r w:rsidR="00194F00">
        <w:t xml:space="preserve"> </w:t>
      </w:r>
      <w:r w:rsidR="00A774EF">
        <w:t>has</w:t>
      </w:r>
      <w:r w:rsidR="00194F00">
        <w:t xml:space="preserve"> </w:t>
      </w:r>
      <w:r w:rsidR="00A774EF">
        <w:t>come</w:t>
      </w:r>
      <w:r w:rsidR="00194F00">
        <w:t xml:space="preserve"> </w:t>
      </w:r>
      <w:r w:rsidR="00A774EF">
        <w:t>to</w:t>
      </w:r>
      <w:r w:rsidR="00194F00">
        <w:t xml:space="preserve"> </w:t>
      </w:r>
      <w:r w:rsidR="00A774EF">
        <w:t>it.</w:t>
      </w:r>
      <w:r w:rsidR="00194F00">
        <w:t xml:space="preserve"> </w:t>
      </w:r>
      <w:r w:rsidR="00A774EF">
        <w:t>Even</w:t>
      </w:r>
      <w:r w:rsidR="00194F00">
        <w:t xml:space="preserve"> </w:t>
      </w:r>
      <w:r w:rsidR="00A774EF">
        <w:t>systems</w:t>
      </w:r>
      <w:r w:rsidR="00194F00">
        <w:t xml:space="preserve"> </w:t>
      </w:r>
      <w:r w:rsidR="00A774EF">
        <w:t>with</w:t>
      </w:r>
      <w:r w:rsidR="00194F00">
        <w:t xml:space="preserve"> </w:t>
      </w:r>
      <w:r w:rsidR="00A774EF">
        <w:t>very</w:t>
      </w:r>
      <w:r w:rsidR="00194F00">
        <w:t xml:space="preserve"> </w:t>
      </w:r>
      <w:r w:rsidR="00A774EF">
        <w:t>strong</w:t>
      </w:r>
      <w:r w:rsidR="00194F00">
        <w:t xml:space="preserve"> </w:t>
      </w:r>
      <w:r w:rsidR="00A774EF">
        <w:t>financial</w:t>
      </w:r>
      <w:r w:rsidR="00194F00">
        <w:t xml:space="preserve"> </w:t>
      </w:r>
      <w:r w:rsidR="00A774EF">
        <w:t>controls—if</w:t>
      </w:r>
      <w:r w:rsidR="00194F00">
        <w:t xml:space="preserve"> </w:t>
      </w:r>
      <w:r w:rsidR="00A774EF">
        <w:t>you</w:t>
      </w:r>
      <w:r w:rsidR="00194F00">
        <w:t xml:space="preserve"> </w:t>
      </w:r>
      <w:r w:rsidR="00A774EF">
        <w:t>look</w:t>
      </w:r>
      <w:r w:rsidR="00194F00">
        <w:t xml:space="preserve"> </w:t>
      </w:r>
      <w:r w:rsidR="00A774EF">
        <w:t>at,</w:t>
      </w:r>
      <w:r w:rsidR="00194F00">
        <w:t xml:space="preserve"> </w:t>
      </w:r>
      <w:r w:rsidR="00A774EF">
        <w:t>say,</w:t>
      </w:r>
      <w:r w:rsidR="00194F00">
        <w:t xml:space="preserve"> </w:t>
      </w:r>
      <w:r w:rsidR="00A774EF">
        <w:t>aviation</w:t>
      </w:r>
      <w:r w:rsidR="00194F00">
        <w:t xml:space="preserve"> </w:t>
      </w:r>
      <w:r w:rsidR="00A774EF">
        <w:t>and</w:t>
      </w:r>
      <w:r w:rsidR="00194F00">
        <w:t xml:space="preserve"> </w:t>
      </w:r>
      <w:r w:rsidR="00A774EF">
        <w:t>the</w:t>
      </w:r>
      <w:r w:rsidR="00194F00">
        <w:t xml:space="preserve"> </w:t>
      </w:r>
      <w:r w:rsidR="00A774EF">
        <w:t>travel</w:t>
      </w:r>
      <w:r w:rsidR="00194F00">
        <w:t xml:space="preserve"> </w:t>
      </w:r>
      <w:r w:rsidR="00A774EF">
        <w:t>industry—have</w:t>
      </w:r>
      <w:r w:rsidR="00194F00">
        <w:t xml:space="preserve"> </w:t>
      </w:r>
      <w:r w:rsidR="00A774EF">
        <w:t>had</w:t>
      </w:r>
      <w:r w:rsidR="00194F00">
        <w:t xml:space="preserve"> </w:t>
      </w:r>
      <w:r w:rsidR="00A774EF">
        <w:t>big</w:t>
      </w:r>
      <w:r w:rsidR="00194F00">
        <w:t xml:space="preserve"> </w:t>
      </w:r>
      <w:r w:rsidR="00A774EF">
        <w:t>failures</w:t>
      </w:r>
      <w:r w:rsidR="00194F00">
        <w:t xml:space="preserve"> </w:t>
      </w:r>
      <w:r w:rsidR="00A774EF">
        <w:t>at</w:t>
      </w:r>
      <w:r w:rsidR="00194F00">
        <w:t xml:space="preserve"> </w:t>
      </w:r>
      <w:r w:rsidR="00A774EF">
        <w:t>times,</w:t>
      </w:r>
      <w:r w:rsidR="00194F00">
        <w:t xml:space="preserve"> </w:t>
      </w:r>
      <w:r w:rsidR="00A774EF">
        <w:t>such</w:t>
      </w:r>
      <w:r w:rsidR="00194F00">
        <w:t xml:space="preserve"> </w:t>
      </w:r>
      <w:r w:rsidR="00A774EF">
        <w:t>as</w:t>
      </w:r>
      <w:r w:rsidR="00194F00">
        <w:t xml:space="preserve"> </w:t>
      </w:r>
      <w:r w:rsidR="00A774EF">
        <w:t>Monarch</w:t>
      </w:r>
      <w:r w:rsidR="00194F00">
        <w:t xml:space="preserve"> </w:t>
      </w:r>
      <w:r w:rsidR="00A774EF">
        <w:t>and</w:t>
      </w:r>
      <w:r w:rsidR="00194F00">
        <w:t xml:space="preserve"> </w:t>
      </w:r>
      <w:r w:rsidR="00A774EF">
        <w:t>whatever.</w:t>
      </w:r>
      <w:r w:rsidR="00194F00">
        <w:t xml:space="preserve"> </w:t>
      </w:r>
      <w:r w:rsidR="00A774EF">
        <w:t>We</w:t>
      </w:r>
      <w:r w:rsidR="00194F00">
        <w:t xml:space="preserve"> </w:t>
      </w:r>
      <w:r w:rsidR="00A774EF">
        <w:t>did</w:t>
      </w:r>
      <w:r w:rsidR="00194F00">
        <w:t xml:space="preserve"> </w:t>
      </w:r>
      <w:r w:rsidR="00A774EF">
        <w:t>not</w:t>
      </w:r>
      <w:r w:rsidR="00194F00">
        <w:t xml:space="preserve"> </w:t>
      </w:r>
      <w:r w:rsidR="00A774EF">
        <w:t>expect</w:t>
      </w:r>
      <w:r w:rsidR="00194F00">
        <w:t xml:space="preserve"> </w:t>
      </w:r>
      <w:r w:rsidR="00A774EF">
        <w:t>this</w:t>
      </w:r>
      <w:r w:rsidR="00194F00">
        <w:t xml:space="preserve"> </w:t>
      </w:r>
      <w:r w:rsidR="00A774EF">
        <w:t>event,</w:t>
      </w:r>
      <w:r w:rsidR="00194F00">
        <w:t xml:space="preserve"> </w:t>
      </w:r>
      <w:r w:rsidR="00A774EF">
        <w:t>so</w:t>
      </w:r>
      <w:r w:rsidR="00194F00">
        <w:t xml:space="preserve"> </w:t>
      </w:r>
      <w:r w:rsidR="00A774EF">
        <w:t>there</w:t>
      </w:r>
      <w:r w:rsidR="00194F00">
        <w:t xml:space="preserve"> </w:t>
      </w:r>
      <w:r w:rsidR="00A774EF">
        <w:t>was</w:t>
      </w:r>
      <w:r w:rsidR="00194F00">
        <w:t xml:space="preserve"> </w:t>
      </w:r>
      <w:r w:rsidR="00A774EF">
        <w:t>a</w:t>
      </w:r>
      <w:r w:rsidR="00194F00">
        <w:t xml:space="preserve"> </w:t>
      </w:r>
      <w:r w:rsidR="00A774EF">
        <w:t>failure</w:t>
      </w:r>
      <w:r w:rsidR="00194F00">
        <w:t xml:space="preserve"> </w:t>
      </w:r>
      <w:r w:rsidR="00A774EF">
        <w:t>of</w:t>
      </w:r>
      <w:r w:rsidR="00194F00">
        <w:t xml:space="preserve"> </w:t>
      </w:r>
      <w:r w:rsidR="00A774EF">
        <w:t>imagination</w:t>
      </w:r>
      <w:r w:rsidR="00194F00">
        <w:t xml:space="preserve"> </w:t>
      </w:r>
      <w:r w:rsidR="00A774EF">
        <w:t>on</w:t>
      </w:r>
      <w:r w:rsidR="00194F00">
        <w:t xml:space="preserve"> </w:t>
      </w:r>
      <w:r w:rsidR="00A774EF">
        <w:t>my</w:t>
      </w:r>
      <w:r w:rsidR="00194F00">
        <w:t xml:space="preserve"> </w:t>
      </w:r>
      <w:r w:rsidR="00A774EF">
        <w:t>part</w:t>
      </w:r>
      <w:r w:rsidR="00194F00">
        <w:t xml:space="preserve"> </w:t>
      </w:r>
      <w:r w:rsidR="00A774EF">
        <w:t>in</w:t>
      </w:r>
      <w:r w:rsidR="00194F00">
        <w:t xml:space="preserve"> </w:t>
      </w:r>
      <w:r w:rsidR="00A774EF">
        <w:t>that</w:t>
      </w:r>
      <w:r w:rsidR="00194F00">
        <w:t xml:space="preserve"> </w:t>
      </w:r>
      <w:r w:rsidR="00A774EF">
        <w:t>regard.</w:t>
      </w:r>
    </w:p>
    <w:p w:rsidR="008D2225" w:rsidP="00B5529F">
      <w:pPr>
        <w:pStyle w:val="Question"/>
      </w:pPr>
      <w:sdt>
        <w:sdtPr>
          <w:alias w:val="Member"/>
          <w:tag w:val="&lt;Member mnisId='4866' dodsId=''&gt;"/>
          <w:id w:val="1279294555"/>
          <w:placeholder>
            <w:docPart w:val="DefaultPlaceholder_-1854013440"/>
          </w:placeholder>
          <w:richText/>
        </w:sdtPr>
        <w:sdtContent>
          <w:r w:rsidRPr="00AE685A" w:rsidR="00AE685A">
            <w:rPr>
              <w:b/>
            </w:rPr>
            <w:t>Alexander</w:t>
          </w:r>
          <w:r w:rsidR="00194F00">
            <w:rPr>
              <w:b/>
            </w:rPr>
            <w:t xml:space="preserve"> </w:t>
          </w:r>
          <w:r w:rsidRPr="00AE685A" w:rsidR="00AE685A">
            <w:rPr>
              <w:b/>
            </w:rPr>
            <w:t>Stafford:</w:t>
          </w:r>
        </w:sdtContent>
      </w:sdt>
      <w:r w:rsidR="00194F00">
        <w:t xml:space="preserve"> </w:t>
      </w:r>
      <w:r w:rsidR="00A774EF">
        <w:t>I</w:t>
      </w:r>
      <w:r w:rsidR="00194F00">
        <w:t xml:space="preserve"> </w:t>
      </w:r>
      <w:r w:rsidR="00A774EF">
        <w:t>have</w:t>
      </w:r>
      <w:r w:rsidR="00194F00">
        <w:t xml:space="preserve"> </w:t>
      </w:r>
      <w:r w:rsidR="00A774EF">
        <w:t>one</w:t>
      </w:r>
      <w:r w:rsidR="00194F00">
        <w:t xml:space="preserve"> </w:t>
      </w:r>
      <w:r w:rsidR="00A774EF">
        <w:t>further</w:t>
      </w:r>
      <w:r w:rsidR="00194F00">
        <w:t xml:space="preserve"> </w:t>
      </w:r>
      <w:r w:rsidR="00A774EF">
        <w:t>question.</w:t>
      </w:r>
      <w:r w:rsidR="00194F00">
        <w:t xml:space="preserve"> </w:t>
      </w:r>
      <w:r w:rsidR="00A774EF">
        <w:t>It</w:t>
      </w:r>
      <w:r w:rsidR="00194F00">
        <w:t xml:space="preserve"> </w:t>
      </w:r>
      <w:r w:rsidR="00A774EF">
        <w:t>is</w:t>
      </w:r>
      <w:r w:rsidR="00194F00">
        <w:t xml:space="preserve"> </w:t>
      </w:r>
      <w:r w:rsidR="00A774EF">
        <w:t>once</w:t>
      </w:r>
      <w:r w:rsidR="00194F00">
        <w:t xml:space="preserve"> </w:t>
      </w:r>
      <w:r w:rsidR="00A774EF">
        <w:t>in</w:t>
      </w:r>
      <w:r w:rsidR="00194F00">
        <w:t xml:space="preserve"> </w:t>
      </w:r>
      <w:r w:rsidR="00A774EF">
        <w:t>100</w:t>
      </w:r>
      <w:r w:rsidR="00194F00">
        <w:t xml:space="preserve"> </w:t>
      </w:r>
      <w:r w:rsidR="00A774EF">
        <w:t>years.</w:t>
      </w:r>
      <w:r w:rsidR="00194F00">
        <w:t xml:space="preserve"> </w:t>
      </w:r>
      <w:r w:rsidR="00A774EF">
        <w:t>I</w:t>
      </w:r>
      <w:r w:rsidR="00194F00">
        <w:t xml:space="preserve"> </w:t>
      </w:r>
      <w:r w:rsidR="00A774EF">
        <w:t>accept</w:t>
      </w:r>
      <w:r w:rsidR="00194F00">
        <w:t xml:space="preserve"> </w:t>
      </w:r>
      <w:r w:rsidR="00A774EF">
        <w:t>that</w:t>
      </w:r>
      <w:r w:rsidR="00194F00">
        <w:t xml:space="preserve"> </w:t>
      </w:r>
      <w:r w:rsidR="00A774EF">
        <w:t>things</w:t>
      </w:r>
      <w:r w:rsidR="00194F00">
        <w:t xml:space="preserve"> </w:t>
      </w:r>
      <w:r w:rsidR="00A774EF">
        <w:t>are</w:t>
      </w:r>
      <w:r w:rsidR="00194F00">
        <w:t xml:space="preserve"> </w:t>
      </w:r>
      <w:r w:rsidR="00A774EF">
        <w:t>difficult.</w:t>
      </w:r>
      <w:r w:rsidR="00194F00">
        <w:t xml:space="preserve"> </w:t>
      </w:r>
      <w:r w:rsidR="00AE685A">
        <w:t>How</w:t>
      </w:r>
      <w:r w:rsidR="00194F00">
        <w:t xml:space="preserve"> </w:t>
      </w:r>
      <w:r w:rsidR="00AE685A">
        <w:t>do</w:t>
      </w:r>
      <w:r w:rsidR="00194F00">
        <w:t xml:space="preserve"> </w:t>
      </w:r>
      <w:r w:rsidR="00AE685A">
        <w:t>you</w:t>
      </w:r>
      <w:r w:rsidR="00194F00">
        <w:t xml:space="preserve"> </w:t>
      </w:r>
      <w:r w:rsidR="00AE685A">
        <w:t>think</w:t>
      </w:r>
      <w:r w:rsidR="00194F00">
        <w:t xml:space="preserve"> </w:t>
      </w:r>
      <w:r w:rsidR="00A774EF">
        <w:t>Ofgem</w:t>
      </w:r>
      <w:r w:rsidR="00194F00">
        <w:t xml:space="preserve"> </w:t>
      </w:r>
      <w:r w:rsidR="00A774EF">
        <w:t>performance</w:t>
      </w:r>
      <w:r w:rsidR="00194F00">
        <w:t xml:space="preserve"> </w:t>
      </w:r>
      <w:r w:rsidR="00A774EF">
        <w:t>and</w:t>
      </w:r>
      <w:r w:rsidR="00194F00">
        <w:t xml:space="preserve"> </w:t>
      </w:r>
      <w:r w:rsidR="00A774EF">
        <w:t>the</w:t>
      </w:r>
      <w:r w:rsidR="00194F00">
        <w:t xml:space="preserve"> </w:t>
      </w:r>
      <w:r w:rsidR="00A774EF">
        <w:t>energy</w:t>
      </w:r>
      <w:r w:rsidR="00194F00">
        <w:t xml:space="preserve"> </w:t>
      </w:r>
      <w:r w:rsidR="00A774EF">
        <w:t>market</w:t>
      </w:r>
      <w:r w:rsidR="00194F00">
        <w:t xml:space="preserve"> </w:t>
      </w:r>
      <w:r w:rsidR="00A774EF">
        <w:t>in</w:t>
      </w:r>
      <w:r w:rsidR="00194F00">
        <w:t xml:space="preserve"> </w:t>
      </w:r>
      <w:r w:rsidR="00A774EF">
        <w:t>the</w:t>
      </w:r>
      <w:r w:rsidR="00194F00">
        <w:t xml:space="preserve"> </w:t>
      </w:r>
      <w:r w:rsidR="00A774EF">
        <w:t>UK</w:t>
      </w:r>
      <w:r w:rsidR="00194F00">
        <w:t xml:space="preserve"> </w:t>
      </w:r>
      <w:r w:rsidR="00A774EF">
        <w:t>fare</w:t>
      </w:r>
      <w:r w:rsidR="00194F00">
        <w:t xml:space="preserve"> </w:t>
      </w:r>
      <w:r w:rsidR="00A774EF">
        <w:t>against</w:t>
      </w:r>
      <w:r w:rsidR="00194F00">
        <w:t xml:space="preserve"> </w:t>
      </w:r>
      <w:r w:rsidR="00A774EF">
        <w:t>comparable</w:t>
      </w:r>
      <w:r w:rsidR="00194F00">
        <w:t xml:space="preserve"> </w:t>
      </w:r>
      <w:r w:rsidR="00A774EF">
        <w:t>countries</w:t>
      </w:r>
      <w:r w:rsidR="00194F00">
        <w:t xml:space="preserve"> </w:t>
      </w:r>
      <w:r w:rsidR="00A774EF">
        <w:t>in</w:t>
      </w:r>
      <w:r w:rsidR="00194F00">
        <w:t xml:space="preserve"> </w:t>
      </w:r>
      <w:r w:rsidR="00A774EF">
        <w:t>Europe,</w:t>
      </w:r>
      <w:r w:rsidR="00194F00">
        <w:t xml:space="preserve"> </w:t>
      </w:r>
      <w:r w:rsidR="00A774EF">
        <w:t>for</w:t>
      </w:r>
      <w:r w:rsidR="00194F00">
        <w:t xml:space="preserve"> </w:t>
      </w:r>
      <w:r w:rsidR="00A774EF">
        <w:t>instance?</w:t>
      </w:r>
      <w:r w:rsidR="00194F00">
        <w:t xml:space="preserve"> </w:t>
      </w:r>
      <w:r w:rsidR="00A774EF">
        <w:t>My</w:t>
      </w:r>
      <w:r w:rsidR="00194F00">
        <w:t xml:space="preserve"> </w:t>
      </w:r>
      <w:r w:rsidR="00A774EF">
        <w:t>impression</w:t>
      </w:r>
      <w:r w:rsidR="00194F00">
        <w:t xml:space="preserve"> </w:t>
      </w:r>
      <w:r w:rsidR="00A774EF">
        <w:t>was</w:t>
      </w:r>
      <w:r w:rsidR="00194F00">
        <w:t xml:space="preserve"> </w:t>
      </w:r>
      <w:r w:rsidR="00A774EF">
        <w:t>that</w:t>
      </w:r>
      <w:r w:rsidR="00194F00">
        <w:t xml:space="preserve"> </w:t>
      </w:r>
      <w:r w:rsidR="00A774EF">
        <w:t>they</w:t>
      </w:r>
      <w:r w:rsidR="00194F00">
        <w:t xml:space="preserve"> </w:t>
      </w:r>
      <w:r w:rsidR="00A774EF">
        <w:t>are</w:t>
      </w:r>
      <w:r w:rsidR="00194F00">
        <w:t xml:space="preserve"> </w:t>
      </w:r>
      <w:r w:rsidR="00A774EF">
        <w:t>not</w:t>
      </w:r>
      <w:r w:rsidR="00194F00">
        <w:t xml:space="preserve"> </w:t>
      </w:r>
      <w:r w:rsidR="00A774EF">
        <w:t>doing</w:t>
      </w:r>
      <w:r w:rsidR="00194F00">
        <w:t xml:space="preserve"> </w:t>
      </w:r>
      <w:r w:rsidR="00A774EF">
        <w:t>as</w:t>
      </w:r>
      <w:r w:rsidR="00194F00">
        <w:t xml:space="preserve"> </w:t>
      </w:r>
      <w:r w:rsidR="00A774EF">
        <w:t>badly.</w:t>
      </w:r>
    </w:p>
    <w:p w:rsidR="00A774EF" w:rsidP="00B5529F">
      <w:pPr>
        <w:pStyle w:val="Answer"/>
      </w:pPr>
      <w:sdt>
        <w:sdtPr>
          <w:alias w:val="Witness"/>
          <w:id w:val="-1543206721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AE685A">
        <w:t>It</w:t>
      </w:r>
      <w:r w:rsidR="00194F00">
        <w:t xml:space="preserve"> </w:t>
      </w:r>
      <w:r w:rsidR="00AE685A">
        <w:t>depends</w:t>
      </w:r>
      <w:r w:rsidR="00194F00">
        <w:t xml:space="preserve"> </w:t>
      </w:r>
      <w:r w:rsidR="00AE685A">
        <w:t>what</w:t>
      </w:r>
      <w:r w:rsidR="00194F00">
        <w:t xml:space="preserve"> </w:t>
      </w:r>
      <w:r w:rsidR="00AE685A">
        <w:t>you</w:t>
      </w:r>
      <w:r w:rsidR="00194F00">
        <w:t xml:space="preserve"> </w:t>
      </w:r>
      <w:r w:rsidR="00AE685A">
        <w:t>mean</w:t>
      </w:r>
      <w:r w:rsidR="00194F00">
        <w:t xml:space="preserve"> </w:t>
      </w:r>
      <w:r w:rsidR="00AE685A">
        <w:t>by</w:t>
      </w:r>
      <w:r w:rsidR="00194F00">
        <w:t xml:space="preserve"> </w:t>
      </w:r>
      <w:r w:rsidR="00AE685A">
        <w:t>not</w:t>
      </w:r>
      <w:r w:rsidR="00194F00">
        <w:t xml:space="preserve"> </w:t>
      </w:r>
      <w:r w:rsidR="00AE685A">
        <w:t>doing</w:t>
      </w:r>
      <w:r w:rsidR="00194F00">
        <w:t xml:space="preserve"> </w:t>
      </w:r>
      <w:r w:rsidR="00AE685A">
        <w:t>as</w:t>
      </w:r>
      <w:r w:rsidR="00194F00">
        <w:t xml:space="preserve"> </w:t>
      </w:r>
      <w:r w:rsidR="00AE685A">
        <w:t>badly.</w:t>
      </w:r>
      <w:r w:rsidR="00194F00">
        <w:t xml:space="preserve"> </w:t>
      </w:r>
      <w:r>
        <w:t>Let</w:t>
      </w:r>
      <w:r w:rsidR="00194F00">
        <w:t xml:space="preserve"> </w:t>
      </w:r>
      <w:r>
        <w:t>me</w:t>
      </w:r>
      <w:r w:rsidR="00194F00">
        <w:t xml:space="preserve"> </w:t>
      </w:r>
      <w:r>
        <w:t>give</w:t>
      </w:r>
      <w:r w:rsidR="00194F00">
        <w:t xml:space="preserve"> </w:t>
      </w:r>
      <w:r>
        <w:t>the</w:t>
      </w:r>
      <w:r w:rsidR="00194F00">
        <w:t xml:space="preserve"> </w:t>
      </w:r>
      <w:r>
        <w:t>most</w:t>
      </w:r>
      <w:r w:rsidR="00194F00">
        <w:t xml:space="preserve"> </w:t>
      </w:r>
      <w:r>
        <w:t>obvious</w:t>
      </w:r>
      <w:r w:rsidR="00194F00">
        <w:t xml:space="preserve"> </w:t>
      </w:r>
      <w:r>
        <w:t>contrast,</w:t>
      </w:r>
      <w:r w:rsidR="00194F00">
        <w:t xml:space="preserve"> </w:t>
      </w:r>
      <w:r>
        <w:t>which</w:t>
      </w:r>
      <w:r w:rsidR="00194F00">
        <w:t xml:space="preserve"> </w:t>
      </w:r>
      <w:r>
        <w:t>is</w:t>
      </w:r>
      <w:r w:rsidR="00194F00">
        <w:t xml:space="preserve"> </w:t>
      </w:r>
      <w:r>
        <w:t>France.</w:t>
      </w:r>
      <w:r w:rsidR="00194F00">
        <w:t xml:space="preserve"> </w:t>
      </w:r>
      <w:r w:rsidR="00AE685A">
        <w:t>EDF</w:t>
      </w:r>
      <w:r w:rsidR="00194F00">
        <w:t xml:space="preserve"> </w:t>
      </w:r>
      <w:r w:rsidR="00AE685A">
        <w:t>has</w:t>
      </w:r>
      <w:r w:rsidR="00194F00">
        <w:t xml:space="preserve"> </w:t>
      </w:r>
      <w:r w:rsidR="00AE685A">
        <w:t>90%</w:t>
      </w:r>
      <w:r w:rsidR="00194F00">
        <w:t xml:space="preserve"> </w:t>
      </w:r>
      <w:r w:rsidR="00AE685A">
        <w:t>of</w:t>
      </w:r>
      <w:r w:rsidR="00194F00">
        <w:t xml:space="preserve"> </w:t>
      </w:r>
      <w:r w:rsidR="00AE685A">
        <w:t>the</w:t>
      </w:r>
      <w:r w:rsidR="00194F00">
        <w:t xml:space="preserve"> </w:t>
      </w:r>
      <w:r w:rsidR="00AE685A">
        <w:t>residential</w:t>
      </w:r>
      <w:r w:rsidR="00194F00">
        <w:t xml:space="preserve"> </w:t>
      </w:r>
      <w:r w:rsidR="00AE685A">
        <w:t>market</w:t>
      </w:r>
      <w:r w:rsidR="00194F00">
        <w:t xml:space="preserve"> </w:t>
      </w:r>
      <w:r w:rsidR="00AE685A">
        <w:t>share.</w:t>
      </w:r>
      <w:r w:rsidR="00194F00">
        <w:t xml:space="preserve"> </w:t>
      </w:r>
      <w:r>
        <w:t>The</w:t>
      </w:r>
      <w:r w:rsidR="00194F00">
        <w:t xml:space="preserve"> </w:t>
      </w:r>
      <w:r>
        <w:t>French</w:t>
      </w:r>
      <w:r w:rsidR="00194F00">
        <w:t xml:space="preserve"> </w:t>
      </w:r>
      <w:r>
        <w:t>Government</w:t>
      </w:r>
      <w:r w:rsidR="00194F00">
        <w:t xml:space="preserve"> </w:t>
      </w:r>
      <w:r>
        <w:t>reacted</w:t>
      </w:r>
      <w:r w:rsidR="00194F00">
        <w:t xml:space="preserve"> </w:t>
      </w:r>
      <w:r>
        <w:t>to</w:t>
      </w:r>
      <w:r w:rsidR="00194F00">
        <w:t xml:space="preserve"> </w:t>
      </w:r>
      <w:r>
        <w:t>this</w:t>
      </w:r>
      <w:r w:rsidR="00194F00">
        <w:t xml:space="preserve"> </w:t>
      </w:r>
      <w:r>
        <w:t>by</w:t>
      </w:r>
      <w:r w:rsidR="00194F00">
        <w:t xml:space="preserve"> </w:t>
      </w:r>
      <w:r>
        <w:t>telling</w:t>
      </w:r>
      <w:r w:rsidR="00194F00">
        <w:t xml:space="preserve"> </w:t>
      </w:r>
      <w:r>
        <w:t>EDF</w:t>
      </w:r>
      <w:r w:rsidR="00194F00">
        <w:t xml:space="preserve"> </w:t>
      </w:r>
      <w:r>
        <w:t>that</w:t>
      </w:r>
      <w:r w:rsidR="00194F00">
        <w:t xml:space="preserve"> </w:t>
      </w:r>
      <w:r>
        <w:t>it</w:t>
      </w:r>
      <w:r w:rsidR="00194F00">
        <w:t xml:space="preserve"> </w:t>
      </w:r>
      <w:r>
        <w:t>was</w:t>
      </w:r>
      <w:r w:rsidR="00194F00">
        <w:t xml:space="preserve"> </w:t>
      </w:r>
      <w:r>
        <w:t>not</w:t>
      </w:r>
      <w:r w:rsidR="00194F00">
        <w:t xml:space="preserve"> </w:t>
      </w:r>
      <w:r>
        <w:t>to</w:t>
      </w:r>
      <w:r w:rsidR="00194F00">
        <w:t xml:space="preserve"> </w:t>
      </w:r>
      <w:r>
        <w:t>raise</w:t>
      </w:r>
      <w:r w:rsidR="00194F00">
        <w:t xml:space="preserve"> </w:t>
      </w:r>
      <w:r>
        <w:t>its</w:t>
      </w:r>
      <w:r w:rsidR="00194F00">
        <w:t xml:space="preserve"> </w:t>
      </w:r>
      <w:r>
        <w:t>price</w:t>
      </w:r>
      <w:r w:rsidR="00194F00">
        <w:t xml:space="preserve"> </w:t>
      </w:r>
      <w:r>
        <w:t>and</w:t>
      </w:r>
      <w:r w:rsidR="00194F00">
        <w:t xml:space="preserve"> </w:t>
      </w:r>
      <w:r>
        <w:t>to</w:t>
      </w:r>
      <w:r w:rsidR="00194F00">
        <w:t xml:space="preserve"> </w:t>
      </w:r>
      <w:r>
        <w:t>suffer</w:t>
      </w:r>
      <w:r w:rsidR="00194F00">
        <w:t xml:space="preserve"> </w:t>
      </w:r>
      <w:r>
        <w:t>an</w:t>
      </w:r>
      <w:r w:rsidR="00194F00">
        <w:t xml:space="preserve"> </w:t>
      </w:r>
      <w:r>
        <w:t>€8</w:t>
      </w:r>
      <w:r w:rsidR="00194F00">
        <w:t xml:space="preserve"> </w:t>
      </w:r>
      <w:r>
        <w:t>billion</w:t>
      </w:r>
      <w:r w:rsidR="00194F00">
        <w:t xml:space="preserve"> </w:t>
      </w:r>
      <w:r>
        <w:t>impairment</w:t>
      </w:r>
      <w:r w:rsidR="00194F00">
        <w:t xml:space="preserve"> </w:t>
      </w:r>
      <w:r>
        <w:t>loss.</w:t>
      </w:r>
      <w:r w:rsidR="00194F00">
        <w:t xml:space="preserve"> </w:t>
      </w:r>
      <w:r>
        <w:t>That</w:t>
      </w:r>
      <w:r w:rsidR="00194F00">
        <w:t xml:space="preserve"> </w:t>
      </w:r>
      <w:r>
        <w:t>was</w:t>
      </w:r>
      <w:r w:rsidR="00194F00">
        <w:t xml:space="preserve"> </w:t>
      </w:r>
      <w:r>
        <w:t>a</w:t>
      </w:r>
      <w:r w:rsidR="00194F00">
        <w:t xml:space="preserve"> </w:t>
      </w:r>
      <w:r>
        <w:t>political</w:t>
      </w:r>
      <w:r w:rsidR="00194F00">
        <w:t xml:space="preserve"> </w:t>
      </w:r>
      <w:r>
        <w:t>choice.</w:t>
      </w:r>
      <w:r w:rsidR="00194F00">
        <w:t xml:space="preserve"> </w:t>
      </w:r>
      <w:r>
        <w:t>I</w:t>
      </w:r>
      <w:r w:rsidR="00194F00">
        <w:t xml:space="preserve"> </w:t>
      </w:r>
      <w:r>
        <w:t>do</w:t>
      </w:r>
      <w:r w:rsidR="00194F00">
        <w:t xml:space="preserve"> </w:t>
      </w:r>
      <w:r>
        <w:t>not</w:t>
      </w:r>
      <w:r w:rsidR="00194F00">
        <w:t xml:space="preserve"> </w:t>
      </w:r>
      <w:r>
        <w:t>know</w:t>
      </w:r>
      <w:r w:rsidR="00194F00">
        <w:t xml:space="preserve"> </w:t>
      </w:r>
      <w:r>
        <w:t>if</w:t>
      </w:r>
      <w:r w:rsidR="00194F00">
        <w:t xml:space="preserve"> </w:t>
      </w:r>
      <w:r>
        <w:t>it</w:t>
      </w:r>
      <w:r w:rsidR="00194F00">
        <w:t xml:space="preserve"> </w:t>
      </w:r>
      <w:r>
        <w:t>is</w:t>
      </w:r>
      <w:r w:rsidR="00194F00">
        <w:t xml:space="preserve"> </w:t>
      </w:r>
      <w:r>
        <w:t>good</w:t>
      </w:r>
      <w:r w:rsidR="00194F00">
        <w:t xml:space="preserve"> </w:t>
      </w:r>
      <w:r>
        <w:t>or</w:t>
      </w:r>
      <w:r w:rsidR="00194F00">
        <w:t xml:space="preserve"> </w:t>
      </w:r>
      <w:r>
        <w:t>bad.</w:t>
      </w:r>
      <w:r w:rsidR="00194F00">
        <w:t xml:space="preserve"> </w:t>
      </w:r>
      <w:r>
        <w:t>The</w:t>
      </w:r>
      <w:r w:rsidR="00194F00">
        <w:t xml:space="preserve"> </w:t>
      </w:r>
      <w:r>
        <w:t>electricity</w:t>
      </w:r>
      <w:r w:rsidR="00194F00">
        <w:t xml:space="preserve"> </w:t>
      </w:r>
      <w:r>
        <w:t>prices</w:t>
      </w:r>
      <w:r w:rsidR="00194F00">
        <w:t xml:space="preserve"> </w:t>
      </w:r>
      <w:r>
        <w:t>in</w:t>
      </w:r>
      <w:r w:rsidR="00194F00">
        <w:t xml:space="preserve"> </w:t>
      </w:r>
      <w:r>
        <w:t>France</w:t>
      </w:r>
      <w:r w:rsidR="00194F00">
        <w:t xml:space="preserve"> </w:t>
      </w:r>
      <w:r>
        <w:t>have</w:t>
      </w:r>
      <w:r w:rsidR="00194F00">
        <w:t xml:space="preserve"> </w:t>
      </w:r>
      <w:r>
        <w:t>not</w:t>
      </w:r>
      <w:r w:rsidR="00194F00">
        <w:t xml:space="preserve"> </w:t>
      </w:r>
      <w:r>
        <w:t>risen</w:t>
      </w:r>
      <w:r w:rsidR="00194F00">
        <w:t xml:space="preserve"> </w:t>
      </w:r>
      <w:r>
        <w:t>to</w:t>
      </w:r>
      <w:r w:rsidR="00194F00">
        <w:t xml:space="preserve"> </w:t>
      </w:r>
      <w:r>
        <w:t>the</w:t>
      </w:r>
      <w:r w:rsidR="00194F00">
        <w:t xml:space="preserve"> </w:t>
      </w:r>
      <w:r>
        <w:t>extent</w:t>
      </w:r>
      <w:r w:rsidR="00194F00">
        <w:t xml:space="preserve"> </w:t>
      </w:r>
      <w:r>
        <w:t>that</w:t>
      </w:r>
      <w:r w:rsidR="00194F00">
        <w:t xml:space="preserve"> </w:t>
      </w:r>
      <w:r>
        <w:t>British</w:t>
      </w:r>
      <w:r w:rsidR="00194F00">
        <w:t xml:space="preserve"> </w:t>
      </w:r>
      <w:r>
        <w:t>electricity</w:t>
      </w:r>
      <w:r w:rsidR="00194F00">
        <w:t xml:space="preserve"> </w:t>
      </w:r>
      <w:r>
        <w:t>prices</w:t>
      </w:r>
      <w:r w:rsidR="00194F00">
        <w:t xml:space="preserve"> </w:t>
      </w:r>
      <w:r>
        <w:t>have,</w:t>
      </w:r>
      <w:r w:rsidR="00194F00">
        <w:t xml:space="preserve"> </w:t>
      </w:r>
      <w:r>
        <w:t>because</w:t>
      </w:r>
      <w:r w:rsidR="00194F00">
        <w:t xml:space="preserve"> </w:t>
      </w:r>
      <w:r>
        <w:t>they</w:t>
      </w:r>
      <w:r w:rsidR="00194F00">
        <w:t xml:space="preserve"> </w:t>
      </w:r>
      <w:r>
        <w:t>are</w:t>
      </w:r>
      <w:r w:rsidR="00194F00">
        <w:t xml:space="preserve"> </w:t>
      </w:r>
      <w:r>
        <w:t>80%</w:t>
      </w:r>
      <w:r w:rsidR="00194F00">
        <w:t xml:space="preserve"> </w:t>
      </w:r>
      <w:r>
        <w:t>nuclear</w:t>
      </w:r>
      <w:r w:rsidR="00194F00">
        <w:t xml:space="preserve"> </w:t>
      </w:r>
      <w:r>
        <w:t>and</w:t>
      </w:r>
      <w:r w:rsidR="00194F00">
        <w:t xml:space="preserve"> </w:t>
      </w:r>
      <w:r>
        <w:t>thus</w:t>
      </w:r>
      <w:r w:rsidR="00194F00">
        <w:t xml:space="preserve"> </w:t>
      </w:r>
      <w:r>
        <w:t>the</w:t>
      </w:r>
      <w:r w:rsidR="00194F00">
        <w:t xml:space="preserve"> </w:t>
      </w:r>
      <w:r>
        <w:t>rise</w:t>
      </w:r>
      <w:r w:rsidR="00194F00">
        <w:t xml:space="preserve"> </w:t>
      </w:r>
      <w:r>
        <w:t>in</w:t>
      </w:r>
      <w:r w:rsidR="00194F00">
        <w:t xml:space="preserve"> </w:t>
      </w:r>
      <w:r>
        <w:t>gas</w:t>
      </w:r>
      <w:r w:rsidR="00194F00">
        <w:t xml:space="preserve"> </w:t>
      </w:r>
      <w:r>
        <w:t>prices</w:t>
      </w:r>
      <w:r w:rsidR="00194F00">
        <w:t xml:space="preserve"> </w:t>
      </w:r>
      <w:r>
        <w:t>does</w:t>
      </w:r>
      <w:r w:rsidR="00194F00">
        <w:t xml:space="preserve"> </w:t>
      </w:r>
      <w:r>
        <w:t>not</w:t>
      </w:r>
      <w:r w:rsidR="00194F00">
        <w:t xml:space="preserve"> </w:t>
      </w:r>
      <w:r>
        <w:t>affect</w:t>
      </w:r>
      <w:r w:rsidR="00194F00">
        <w:t xml:space="preserve"> </w:t>
      </w:r>
      <w:r>
        <w:t>them</w:t>
      </w:r>
      <w:r w:rsidR="00194F00">
        <w:t xml:space="preserve"> </w:t>
      </w:r>
      <w:r>
        <w:t>that</w:t>
      </w:r>
      <w:r w:rsidR="00194F00">
        <w:t xml:space="preserve"> </w:t>
      </w:r>
      <w:r>
        <w:t>much.</w:t>
      </w:r>
      <w:r w:rsidR="00194F00">
        <w:t xml:space="preserve"> </w:t>
      </w:r>
    </w:p>
    <w:p w:rsidR="00CB0B00" w:rsidP="00B5529F">
      <w:pPr>
        <w:pStyle w:val="Answer"/>
      </w:pPr>
      <w:r>
        <w:t>You</w:t>
      </w:r>
      <w:r w:rsidR="00194F00">
        <w:t xml:space="preserve"> </w:t>
      </w:r>
      <w:r>
        <w:t>have</w:t>
      </w:r>
      <w:r w:rsidR="00194F00">
        <w:t xml:space="preserve"> </w:t>
      </w:r>
      <w:r>
        <w:t>seen</w:t>
      </w:r>
      <w:r w:rsidR="00194F00">
        <w:t xml:space="preserve"> </w:t>
      </w:r>
      <w:r>
        <w:t>very</w:t>
      </w:r>
      <w:r w:rsidR="00194F00">
        <w:t xml:space="preserve"> </w:t>
      </w:r>
      <w:r>
        <w:t>direct</w:t>
      </w:r>
      <w:r w:rsidR="00194F00">
        <w:t xml:space="preserve"> </w:t>
      </w:r>
      <w:r>
        <w:t>action</w:t>
      </w:r>
      <w:r w:rsidR="00194F00">
        <w:t xml:space="preserve"> </w:t>
      </w:r>
      <w:r>
        <w:t>in</w:t>
      </w:r>
      <w:r w:rsidR="00194F00">
        <w:t xml:space="preserve"> </w:t>
      </w:r>
      <w:r>
        <w:t>Germany,</w:t>
      </w:r>
      <w:r w:rsidR="00194F00">
        <w:t xml:space="preserve"> </w:t>
      </w:r>
      <w:r>
        <w:t>Spain</w:t>
      </w:r>
      <w:r w:rsidR="00194F00">
        <w:t xml:space="preserve"> </w:t>
      </w:r>
      <w:r>
        <w:t>and</w:t>
      </w:r>
      <w:r w:rsidR="00194F00">
        <w:t xml:space="preserve"> </w:t>
      </w:r>
      <w:r>
        <w:t>Italy,</w:t>
      </w:r>
      <w:r w:rsidR="00194F00">
        <w:t xml:space="preserve"> </w:t>
      </w:r>
      <w:r>
        <w:t>where</w:t>
      </w:r>
      <w:r w:rsidR="00194F00">
        <w:t xml:space="preserve"> </w:t>
      </w:r>
      <w:r>
        <w:t>Governments</w:t>
      </w:r>
      <w:r w:rsidR="00194F00">
        <w:t xml:space="preserve"> </w:t>
      </w:r>
      <w:r>
        <w:t>have</w:t>
      </w:r>
      <w:r w:rsidR="00194F00">
        <w:t xml:space="preserve"> </w:t>
      </w:r>
      <w:r>
        <w:t>directly</w:t>
      </w:r>
      <w:r w:rsidR="00194F00">
        <w:t xml:space="preserve"> </w:t>
      </w:r>
      <w:r>
        <w:t>intervened.</w:t>
      </w:r>
      <w:r w:rsidR="00194F00">
        <w:t xml:space="preserve"> </w:t>
      </w:r>
      <w:r>
        <w:t>I</w:t>
      </w:r>
      <w:r w:rsidR="00194F00">
        <w:t xml:space="preserve"> </w:t>
      </w:r>
      <w:r>
        <w:t>am</w:t>
      </w:r>
      <w:r w:rsidR="00194F00">
        <w:t xml:space="preserve"> </w:t>
      </w:r>
      <w:r>
        <w:t>not</w:t>
      </w:r>
      <w:r w:rsidR="00194F00">
        <w:t xml:space="preserve"> </w:t>
      </w:r>
      <w:r>
        <w:t>saying</w:t>
      </w:r>
      <w:r w:rsidR="00194F00">
        <w:t xml:space="preserve"> </w:t>
      </w:r>
      <w:r>
        <w:t>that</w:t>
      </w:r>
      <w:r w:rsidR="00194F00">
        <w:t xml:space="preserve"> </w:t>
      </w:r>
      <w:r>
        <w:t>that</w:t>
      </w:r>
      <w:r w:rsidR="00194F00">
        <w:t xml:space="preserve"> </w:t>
      </w:r>
      <w:r>
        <w:t>is</w:t>
      </w:r>
      <w:r w:rsidR="00194F00">
        <w:t xml:space="preserve"> </w:t>
      </w:r>
      <w:r>
        <w:t>right</w:t>
      </w:r>
      <w:r w:rsidR="00194F00">
        <w:t xml:space="preserve"> </w:t>
      </w:r>
      <w:r>
        <w:t>or</w:t>
      </w:r>
      <w:r w:rsidR="00194F00">
        <w:t xml:space="preserve"> </w:t>
      </w:r>
      <w:r>
        <w:t>wrong.</w:t>
      </w:r>
      <w:r w:rsidR="00194F00">
        <w:t xml:space="preserve"> </w:t>
      </w:r>
      <w:r>
        <w:t>If</w:t>
      </w:r>
      <w:r w:rsidR="00194F00">
        <w:t xml:space="preserve"> </w:t>
      </w:r>
      <w:r>
        <w:t>you</w:t>
      </w:r>
      <w:r w:rsidR="00194F00">
        <w:t xml:space="preserve"> </w:t>
      </w:r>
      <w:r>
        <w:t>look</w:t>
      </w:r>
      <w:r w:rsidR="00194F00">
        <w:t xml:space="preserve"> </w:t>
      </w:r>
      <w:r>
        <w:t>at,</w:t>
      </w:r>
      <w:r w:rsidR="00194F00">
        <w:t xml:space="preserve"> </w:t>
      </w:r>
      <w:r>
        <w:t>say,</w:t>
      </w:r>
      <w:r w:rsidR="00194F00">
        <w:t xml:space="preserve"> </w:t>
      </w:r>
      <w:r>
        <w:t>the</w:t>
      </w:r>
      <w:r w:rsidR="00194F00">
        <w:t xml:space="preserve"> </w:t>
      </w:r>
      <w:r>
        <w:t>Italian</w:t>
      </w:r>
      <w:r w:rsidR="00194F00">
        <w:t xml:space="preserve"> </w:t>
      </w:r>
      <w:r>
        <w:t>market,</w:t>
      </w:r>
      <w:r w:rsidR="00194F00">
        <w:t xml:space="preserve"> </w:t>
      </w:r>
      <w:r>
        <w:t>it</w:t>
      </w:r>
      <w:r w:rsidR="00194F00">
        <w:t xml:space="preserve"> </w:t>
      </w:r>
      <w:r>
        <w:t>is</w:t>
      </w:r>
      <w:r w:rsidR="00194F00">
        <w:t xml:space="preserve"> </w:t>
      </w:r>
      <w:r>
        <w:t>just</w:t>
      </w:r>
      <w:r w:rsidR="00194F00">
        <w:t xml:space="preserve"> </w:t>
      </w:r>
      <w:r>
        <w:t>as</w:t>
      </w:r>
      <w:r w:rsidR="00194F00">
        <w:t xml:space="preserve"> </w:t>
      </w:r>
      <w:r>
        <w:t>dependent</w:t>
      </w:r>
      <w:r w:rsidR="00194F00">
        <w:t xml:space="preserve"> </w:t>
      </w:r>
      <w:r>
        <w:t>on</w:t>
      </w:r>
      <w:r w:rsidR="00194F00">
        <w:t xml:space="preserve"> </w:t>
      </w:r>
      <w:r>
        <w:t>gas</w:t>
      </w:r>
      <w:r w:rsidR="00194F00">
        <w:t xml:space="preserve"> </w:t>
      </w:r>
      <w:r>
        <w:t>as</w:t>
      </w:r>
      <w:r w:rsidR="00194F00">
        <w:t xml:space="preserve"> </w:t>
      </w:r>
      <w:r>
        <w:t>we</w:t>
      </w:r>
      <w:r w:rsidR="00194F00">
        <w:t xml:space="preserve"> </w:t>
      </w:r>
      <w:r>
        <w:t>are.</w:t>
      </w:r>
      <w:r w:rsidR="00194F00">
        <w:t xml:space="preserve"> </w:t>
      </w:r>
      <w:r>
        <w:t>The</w:t>
      </w:r>
      <w:r w:rsidR="00194F00">
        <w:t xml:space="preserve"> </w:t>
      </w:r>
      <w:r>
        <w:t>Government</w:t>
      </w:r>
      <w:r w:rsidR="00194F00">
        <w:t xml:space="preserve"> </w:t>
      </w:r>
      <w:r>
        <w:t>have</w:t>
      </w:r>
      <w:r w:rsidR="00194F00">
        <w:t xml:space="preserve"> </w:t>
      </w:r>
      <w:r>
        <w:t>directly</w:t>
      </w:r>
      <w:r w:rsidR="00194F00">
        <w:t xml:space="preserve"> </w:t>
      </w:r>
      <w:r>
        <w:t>interacted.</w:t>
      </w:r>
      <w:r w:rsidR="00194F00">
        <w:t xml:space="preserve"> </w:t>
      </w:r>
      <w:r>
        <w:t>France</w:t>
      </w:r>
      <w:r w:rsidR="00194F00">
        <w:t xml:space="preserve"> </w:t>
      </w:r>
      <w:r>
        <w:t>is</w:t>
      </w:r>
      <w:r w:rsidR="00194F00">
        <w:t xml:space="preserve"> </w:t>
      </w:r>
      <w:r>
        <w:t>a</w:t>
      </w:r>
      <w:r w:rsidR="00194F00">
        <w:t xml:space="preserve"> </w:t>
      </w:r>
      <w:r>
        <w:t>very</w:t>
      </w:r>
      <w:r w:rsidR="00194F00">
        <w:t xml:space="preserve"> </w:t>
      </w:r>
      <w:r>
        <w:t>different</w:t>
      </w:r>
      <w:r w:rsidR="00194F00">
        <w:t xml:space="preserve"> </w:t>
      </w:r>
      <w:r>
        <w:t>example.</w:t>
      </w:r>
      <w:r w:rsidR="00194F00">
        <w:t xml:space="preserve"> </w:t>
      </w:r>
      <w:r>
        <w:t>If</w:t>
      </w:r>
      <w:r w:rsidR="00194F00">
        <w:t xml:space="preserve"> </w:t>
      </w:r>
      <w:r>
        <w:t>you</w:t>
      </w:r>
      <w:r w:rsidR="00194F00">
        <w:t xml:space="preserve"> </w:t>
      </w:r>
      <w:r w:rsidR="002E2451">
        <w:t>look</w:t>
      </w:r>
      <w:r w:rsidR="00194F00">
        <w:t xml:space="preserve"> </w:t>
      </w:r>
      <w:r>
        <w:t>at</w:t>
      </w:r>
      <w:r w:rsidR="00194F00">
        <w:t xml:space="preserve"> </w:t>
      </w:r>
      <w:r w:rsidR="00640B57">
        <w:t>Scandinavia</w:t>
      </w:r>
      <w:r>
        <w:t>,</w:t>
      </w:r>
      <w:r w:rsidR="00194F00">
        <w:t xml:space="preserve"> </w:t>
      </w:r>
      <w:r>
        <w:t>you</w:t>
      </w:r>
      <w:r w:rsidR="00194F00">
        <w:t xml:space="preserve"> </w:t>
      </w:r>
      <w:r>
        <w:t>find</w:t>
      </w:r>
      <w:r w:rsidR="00194F00">
        <w:t xml:space="preserve"> </w:t>
      </w:r>
      <w:r>
        <w:t>that</w:t>
      </w:r>
      <w:r w:rsidR="00194F00">
        <w:t xml:space="preserve"> </w:t>
      </w:r>
      <w:r>
        <w:t>there</w:t>
      </w:r>
      <w:r w:rsidR="00194F00">
        <w:t xml:space="preserve"> </w:t>
      </w:r>
      <w:r>
        <w:t>has</w:t>
      </w:r>
      <w:r w:rsidR="00194F00">
        <w:t xml:space="preserve"> </w:t>
      </w:r>
      <w:r>
        <w:t>been</w:t>
      </w:r>
      <w:r w:rsidR="00194F00">
        <w:t xml:space="preserve"> </w:t>
      </w:r>
      <w:r>
        <w:t>almost</w:t>
      </w:r>
      <w:r w:rsidR="00194F00">
        <w:t xml:space="preserve"> </w:t>
      </w:r>
      <w:r>
        <w:t>no</w:t>
      </w:r>
      <w:r w:rsidR="00194F00">
        <w:t xml:space="preserve"> </w:t>
      </w:r>
      <w:r>
        <w:t>effect.</w:t>
      </w:r>
      <w:r w:rsidR="00194F00">
        <w:t xml:space="preserve"> </w:t>
      </w:r>
      <w:r w:rsidR="002E2451">
        <w:t>Looking</w:t>
      </w:r>
      <w:r w:rsidR="00194F00">
        <w:t xml:space="preserve"> </w:t>
      </w:r>
      <w:r w:rsidR="002E2451">
        <w:t>at</w:t>
      </w:r>
      <w:r w:rsidR="00194F00">
        <w:t xml:space="preserve"> </w:t>
      </w:r>
      <w:r w:rsidR="002E2451">
        <w:t>Norway,</w:t>
      </w:r>
      <w:r w:rsidR="00194F00">
        <w:t xml:space="preserve"> </w:t>
      </w:r>
      <w:r>
        <w:t>100%</w:t>
      </w:r>
      <w:r w:rsidR="00194F00">
        <w:t xml:space="preserve"> </w:t>
      </w:r>
      <w:r>
        <w:t>of</w:t>
      </w:r>
      <w:r w:rsidR="00194F00">
        <w:t xml:space="preserve"> </w:t>
      </w:r>
      <w:r w:rsidR="002E2451">
        <w:t>it</w:t>
      </w:r>
      <w:r>
        <w:t>s</w:t>
      </w:r>
      <w:r w:rsidR="00194F00">
        <w:t xml:space="preserve"> </w:t>
      </w:r>
      <w:r>
        <w:t>electricity</w:t>
      </w:r>
      <w:r w:rsidR="00194F00">
        <w:t xml:space="preserve"> </w:t>
      </w:r>
      <w:r>
        <w:t>is</w:t>
      </w:r>
      <w:r w:rsidR="00194F00">
        <w:t xml:space="preserve"> </w:t>
      </w:r>
      <w:r>
        <w:t>hydroelectric.</w:t>
      </w:r>
      <w:r w:rsidR="00194F00">
        <w:t xml:space="preserve"> </w:t>
      </w:r>
      <w:r>
        <w:t>All</w:t>
      </w:r>
      <w:r w:rsidR="00194F00">
        <w:t xml:space="preserve"> </w:t>
      </w:r>
      <w:r>
        <w:t>its</w:t>
      </w:r>
      <w:r w:rsidR="00194F00">
        <w:t xml:space="preserve"> </w:t>
      </w:r>
      <w:r>
        <w:t>heating</w:t>
      </w:r>
      <w:r w:rsidR="00194F00">
        <w:t xml:space="preserve"> </w:t>
      </w:r>
      <w:r>
        <w:t>is</w:t>
      </w:r>
      <w:r w:rsidR="00194F00">
        <w:t xml:space="preserve"> </w:t>
      </w:r>
      <w:r>
        <w:t>electric</w:t>
      </w:r>
      <w:r w:rsidR="00194F00">
        <w:t xml:space="preserve"> </w:t>
      </w:r>
      <w:r>
        <w:t>heating</w:t>
      </w:r>
      <w:r w:rsidR="00194F00">
        <w:t xml:space="preserve"> </w:t>
      </w:r>
      <w:r>
        <w:t>as</w:t>
      </w:r>
      <w:r w:rsidR="00194F00">
        <w:t xml:space="preserve"> </w:t>
      </w:r>
      <w:r>
        <w:t>well.</w:t>
      </w:r>
      <w:r w:rsidR="00194F00">
        <w:t xml:space="preserve"> </w:t>
      </w:r>
      <w:r>
        <w:t>It</w:t>
      </w:r>
      <w:r w:rsidR="00194F00">
        <w:t xml:space="preserve"> </w:t>
      </w:r>
      <w:r>
        <w:t>has</w:t>
      </w:r>
      <w:r w:rsidR="00194F00">
        <w:t xml:space="preserve"> </w:t>
      </w:r>
      <w:r>
        <w:t>literally</w:t>
      </w:r>
      <w:r w:rsidR="00194F00">
        <w:t xml:space="preserve"> </w:t>
      </w:r>
      <w:r>
        <w:t>had</w:t>
      </w:r>
      <w:r w:rsidR="00194F00">
        <w:t xml:space="preserve"> </w:t>
      </w:r>
      <w:r>
        <w:t>no</w:t>
      </w:r>
      <w:r w:rsidR="00194F00">
        <w:t xml:space="preserve"> </w:t>
      </w:r>
      <w:r>
        <w:t>effect.</w:t>
      </w:r>
      <w:r w:rsidR="00194F00">
        <w:t xml:space="preserve"> </w:t>
      </w:r>
      <w:r>
        <w:t>It</w:t>
      </w:r>
      <w:r w:rsidR="00194F00">
        <w:t xml:space="preserve"> </w:t>
      </w:r>
      <w:r>
        <w:t>has</w:t>
      </w:r>
      <w:r w:rsidR="00194F00">
        <w:t xml:space="preserve"> </w:t>
      </w:r>
      <w:r>
        <w:t>hit</w:t>
      </w:r>
      <w:r w:rsidR="00194F00">
        <w:t xml:space="preserve"> </w:t>
      </w:r>
      <w:r>
        <w:t>countries</w:t>
      </w:r>
      <w:r w:rsidR="00194F00">
        <w:t xml:space="preserve"> </w:t>
      </w:r>
      <w:r>
        <w:t>very</w:t>
      </w:r>
      <w:r w:rsidR="00194F00">
        <w:t xml:space="preserve"> </w:t>
      </w:r>
      <w:r>
        <w:t>differently</w:t>
      </w:r>
      <w:r w:rsidR="00194F00">
        <w:t xml:space="preserve"> </w:t>
      </w:r>
      <w:r w:rsidR="00640B57">
        <w:t>and</w:t>
      </w:r>
      <w:r w:rsidR="00194F00">
        <w:t xml:space="preserve"> </w:t>
      </w:r>
      <w:r w:rsidR="00640B57">
        <w:t>the</w:t>
      </w:r>
      <w:r w:rsidR="00194F00">
        <w:t xml:space="preserve"> </w:t>
      </w:r>
      <w:r w:rsidR="00640B57">
        <w:t>countries</w:t>
      </w:r>
      <w:r w:rsidR="00194F00">
        <w:t xml:space="preserve"> </w:t>
      </w:r>
      <w:r w:rsidR="00640B57">
        <w:t>have</w:t>
      </w:r>
      <w:r w:rsidR="00194F00">
        <w:t xml:space="preserve"> </w:t>
      </w:r>
      <w:r w:rsidR="00640B57">
        <w:t>different</w:t>
      </w:r>
      <w:r w:rsidR="00194F00">
        <w:t xml:space="preserve"> </w:t>
      </w:r>
      <w:r w:rsidR="00640B57">
        <w:t>systems</w:t>
      </w:r>
      <w:r w:rsidR="00194F00">
        <w:t xml:space="preserve"> </w:t>
      </w:r>
      <w:r w:rsidR="00640B57">
        <w:t>underlying</w:t>
      </w:r>
      <w:r w:rsidR="00194F00">
        <w:t xml:space="preserve"> </w:t>
      </w:r>
      <w:r w:rsidR="00640B57">
        <w:t>it.</w:t>
      </w:r>
      <w:r w:rsidR="00194F00">
        <w:t xml:space="preserve"> </w:t>
      </w:r>
    </w:p>
    <w:p w:rsidR="00AE685A" w:rsidP="00B5529F">
      <w:pPr>
        <w:pStyle w:val="Question"/>
      </w:pPr>
      <w:sdt>
        <w:sdtPr>
          <w:alias w:val="Member"/>
          <w:tag w:val="&lt;Member mnisId='4621' dodsId='77854'&gt;"/>
          <w:id w:val="-1060477080"/>
          <w:placeholder>
            <w:docPart w:val="DefaultPlaceholder_-1854013440"/>
          </w:placeholder>
          <w:richText/>
        </w:sdtPr>
        <w:sdtContent>
          <w:r w:rsidRPr="00CB0B00" w:rsidR="00CB0B00">
            <w:rPr>
              <w:b/>
            </w:rPr>
            <w:t>Chair:</w:t>
          </w:r>
        </w:sdtContent>
      </w:sdt>
      <w:r w:rsidR="00194F00">
        <w:t xml:space="preserve"> </w:t>
      </w:r>
      <w:r w:rsidR="00684D22">
        <w:t>Mr</w:t>
      </w:r>
      <w:r w:rsidR="00194F00">
        <w:t xml:space="preserve"> </w:t>
      </w:r>
      <w:r w:rsidR="00684D22">
        <w:t>Nolan,</w:t>
      </w:r>
      <w:r w:rsidR="00194F00">
        <w:t xml:space="preserve"> </w:t>
      </w:r>
      <w:r w:rsidR="00684D22">
        <w:t>can</w:t>
      </w:r>
      <w:r w:rsidR="00194F00">
        <w:t xml:space="preserve"> </w:t>
      </w:r>
      <w:r w:rsidR="00684D22">
        <w:t>I</w:t>
      </w:r>
      <w:r w:rsidR="00194F00">
        <w:t xml:space="preserve"> </w:t>
      </w:r>
      <w:r w:rsidR="00684D22">
        <w:t>check</w:t>
      </w:r>
      <w:r w:rsidR="00194F00">
        <w:t xml:space="preserve"> </w:t>
      </w:r>
      <w:r w:rsidR="00684D22">
        <w:t>something</w:t>
      </w:r>
      <w:r w:rsidR="00194F00">
        <w:t xml:space="preserve"> </w:t>
      </w:r>
      <w:r w:rsidR="00684D22">
        <w:t>for</w:t>
      </w:r>
      <w:r w:rsidR="00194F00">
        <w:t xml:space="preserve"> </w:t>
      </w:r>
      <w:r w:rsidR="00684D22">
        <w:t>the</w:t>
      </w:r>
      <w:r w:rsidR="00194F00">
        <w:t xml:space="preserve"> </w:t>
      </w:r>
      <w:r w:rsidR="00684D22">
        <w:t>record?</w:t>
      </w:r>
      <w:r w:rsidR="00194F00">
        <w:t xml:space="preserve"> </w:t>
      </w:r>
      <w:r w:rsidR="00CB0B00">
        <w:t>You</w:t>
      </w:r>
      <w:r w:rsidR="00194F00">
        <w:t xml:space="preserve"> </w:t>
      </w:r>
      <w:r w:rsidR="00CB0B00">
        <w:t>said</w:t>
      </w:r>
      <w:r w:rsidR="00194F00">
        <w:t xml:space="preserve"> </w:t>
      </w:r>
      <w:r w:rsidR="00684D22">
        <w:t>that</w:t>
      </w:r>
      <w:r w:rsidR="00194F00">
        <w:t xml:space="preserve"> </w:t>
      </w:r>
      <w:r w:rsidR="00CB0B00">
        <w:t>Ofgem</w:t>
      </w:r>
      <w:r w:rsidR="00194F00">
        <w:t xml:space="preserve"> </w:t>
      </w:r>
      <w:r w:rsidR="00CB0B00">
        <w:t>had</w:t>
      </w:r>
      <w:r w:rsidR="00194F00">
        <w:t xml:space="preserve"> </w:t>
      </w:r>
      <w:r w:rsidR="00CB0B00">
        <w:t>a</w:t>
      </w:r>
      <w:r w:rsidR="00194F00">
        <w:t xml:space="preserve"> </w:t>
      </w:r>
      <w:r w:rsidR="00CB0B00">
        <w:t>contact</w:t>
      </w:r>
      <w:r w:rsidR="00194F00">
        <w:t xml:space="preserve"> </w:t>
      </w:r>
      <w:r w:rsidR="00CB0B00">
        <w:t>person</w:t>
      </w:r>
      <w:r w:rsidR="00194F00">
        <w:t xml:space="preserve"> </w:t>
      </w:r>
      <w:r w:rsidR="00CB0B00">
        <w:t>with</w:t>
      </w:r>
      <w:r w:rsidR="00194F00">
        <w:t xml:space="preserve"> </w:t>
      </w:r>
      <w:r w:rsidR="00CB0B00">
        <w:t>each</w:t>
      </w:r>
      <w:r w:rsidR="00194F00">
        <w:t xml:space="preserve"> </w:t>
      </w:r>
      <w:r w:rsidR="00CB0B00">
        <w:t>energy</w:t>
      </w:r>
      <w:r w:rsidR="00194F00">
        <w:t xml:space="preserve"> </w:t>
      </w:r>
      <w:r w:rsidR="00CB0B00">
        <w:t>company</w:t>
      </w:r>
      <w:r w:rsidR="001F4FFD">
        <w:t>.</w:t>
      </w:r>
      <w:r w:rsidR="00194F00">
        <w:t xml:space="preserve"> </w:t>
      </w:r>
      <w:r w:rsidR="00684D22">
        <w:t>I</w:t>
      </w:r>
      <w:r w:rsidR="00194F00">
        <w:t xml:space="preserve"> </w:t>
      </w:r>
      <w:r w:rsidR="00684D22">
        <w:t>think</w:t>
      </w:r>
      <w:r w:rsidR="00194F00">
        <w:t xml:space="preserve"> </w:t>
      </w:r>
      <w:r w:rsidR="00684D22">
        <w:t>you</w:t>
      </w:r>
      <w:r w:rsidR="00194F00">
        <w:t xml:space="preserve"> </w:t>
      </w:r>
      <w:r w:rsidR="00684D22">
        <w:t>said</w:t>
      </w:r>
      <w:r w:rsidR="00194F00">
        <w:t xml:space="preserve"> </w:t>
      </w:r>
      <w:r w:rsidR="00684D22">
        <w:t>that</w:t>
      </w:r>
      <w:r w:rsidR="00194F00">
        <w:t xml:space="preserve"> </w:t>
      </w:r>
      <w:r w:rsidR="00684D22">
        <w:t>you</w:t>
      </w:r>
      <w:r w:rsidR="00194F00">
        <w:t xml:space="preserve"> </w:t>
      </w:r>
      <w:r w:rsidR="00684D22">
        <w:t>maybe</w:t>
      </w:r>
      <w:r w:rsidR="00194F00">
        <w:t xml:space="preserve"> </w:t>
      </w:r>
      <w:r w:rsidR="00684D22">
        <w:t>did</w:t>
      </w:r>
      <w:r w:rsidR="00194F00">
        <w:t xml:space="preserve"> </w:t>
      </w:r>
      <w:r w:rsidR="00684D22">
        <w:t>not</w:t>
      </w:r>
      <w:r w:rsidR="00194F00">
        <w:t xml:space="preserve"> </w:t>
      </w:r>
      <w:r w:rsidR="00684D22">
        <w:t>have</w:t>
      </w:r>
      <w:r w:rsidR="00194F00">
        <w:t xml:space="preserve"> </w:t>
      </w:r>
      <w:r w:rsidR="00684D22">
        <w:t>the</w:t>
      </w:r>
      <w:r w:rsidR="00194F00">
        <w:t xml:space="preserve"> </w:t>
      </w:r>
      <w:r w:rsidR="00684D22">
        <w:t>depth</w:t>
      </w:r>
      <w:r w:rsidR="00194F00">
        <w:t xml:space="preserve"> </w:t>
      </w:r>
      <w:r w:rsidR="00684D22">
        <w:t>of</w:t>
      </w:r>
      <w:r w:rsidR="00194F00">
        <w:t xml:space="preserve"> </w:t>
      </w:r>
      <w:r w:rsidR="00684D22">
        <w:t>understanding</w:t>
      </w:r>
      <w:r w:rsidR="00194F00">
        <w:t xml:space="preserve"> </w:t>
      </w:r>
      <w:r w:rsidR="00684D22">
        <w:t>that</w:t>
      </w:r>
      <w:r w:rsidR="00194F00">
        <w:t xml:space="preserve"> </w:t>
      </w:r>
      <w:r w:rsidR="00684D22">
        <w:t>you</w:t>
      </w:r>
      <w:r w:rsidR="00194F00">
        <w:t xml:space="preserve"> </w:t>
      </w:r>
      <w:r w:rsidR="00684D22">
        <w:t>wish</w:t>
      </w:r>
      <w:r w:rsidR="00194F00">
        <w:t xml:space="preserve"> </w:t>
      </w:r>
      <w:r w:rsidR="00684D22">
        <w:t>you</w:t>
      </w:r>
      <w:r w:rsidR="00194F00">
        <w:t xml:space="preserve"> </w:t>
      </w:r>
      <w:r w:rsidR="00684D22">
        <w:t>had</w:t>
      </w:r>
      <w:r w:rsidR="00194F00">
        <w:t xml:space="preserve"> </w:t>
      </w:r>
      <w:r w:rsidR="00684D22">
        <w:t>had</w:t>
      </w:r>
      <w:r w:rsidR="00194F00">
        <w:t xml:space="preserve"> </w:t>
      </w:r>
      <w:r w:rsidR="00684D22">
        <w:t>about</w:t>
      </w:r>
      <w:r w:rsidR="00194F00">
        <w:t xml:space="preserve"> </w:t>
      </w:r>
      <w:r w:rsidR="00684D22">
        <w:t>each</w:t>
      </w:r>
      <w:r w:rsidR="00194F00">
        <w:t xml:space="preserve"> </w:t>
      </w:r>
      <w:r w:rsidR="00684D22">
        <w:t>company.</w:t>
      </w:r>
      <w:r w:rsidR="00194F00">
        <w:t xml:space="preserve"> </w:t>
      </w:r>
      <w:r w:rsidR="001F4FFD">
        <w:t>We</w:t>
      </w:r>
      <w:r w:rsidR="00194F00">
        <w:t xml:space="preserve"> </w:t>
      </w:r>
      <w:r w:rsidR="001F4FFD">
        <w:t>heard</w:t>
      </w:r>
      <w:r w:rsidR="00194F00">
        <w:t xml:space="preserve"> </w:t>
      </w:r>
      <w:r w:rsidR="001F4FFD">
        <w:t>that</w:t>
      </w:r>
      <w:r w:rsidR="00194F00">
        <w:t xml:space="preserve"> </w:t>
      </w:r>
      <w:r w:rsidR="001F4FFD">
        <w:t>Avro</w:t>
      </w:r>
      <w:r w:rsidR="00194F00">
        <w:t xml:space="preserve"> </w:t>
      </w:r>
      <w:r w:rsidR="001F4FFD">
        <w:t>Energy</w:t>
      </w:r>
      <w:r w:rsidR="00684D22">
        <w:t>,</w:t>
      </w:r>
      <w:r w:rsidR="00194F00">
        <w:t xml:space="preserve"> </w:t>
      </w:r>
      <w:r w:rsidR="00684D22">
        <w:t>for</w:t>
      </w:r>
      <w:r w:rsidR="00194F00">
        <w:t xml:space="preserve"> </w:t>
      </w:r>
      <w:r w:rsidR="00684D22">
        <w:t>example,</w:t>
      </w:r>
      <w:r w:rsidR="00194F00">
        <w:t xml:space="preserve"> </w:t>
      </w:r>
      <w:r w:rsidR="001F4FFD">
        <w:t>had</w:t>
      </w:r>
      <w:r w:rsidR="00194F00">
        <w:t xml:space="preserve"> </w:t>
      </w:r>
      <w:r w:rsidR="001F4FFD">
        <w:t>a</w:t>
      </w:r>
      <w:r w:rsidR="00194F00">
        <w:t xml:space="preserve"> </w:t>
      </w:r>
      <w:r w:rsidR="001F4FFD">
        <w:t>very</w:t>
      </w:r>
      <w:r w:rsidR="00194F00">
        <w:t xml:space="preserve"> </w:t>
      </w:r>
      <w:r w:rsidR="001F4FFD">
        <w:t>weird</w:t>
      </w:r>
      <w:r w:rsidR="00194F00">
        <w:t xml:space="preserve"> </w:t>
      </w:r>
      <w:r w:rsidR="001F4FFD">
        <w:t>structure.</w:t>
      </w:r>
      <w:r w:rsidR="00194F00">
        <w:t xml:space="preserve"> </w:t>
      </w:r>
      <w:r w:rsidR="00684D22">
        <w:t>There</w:t>
      </w:r>
      <w:r w:rsidR="00194F00">
        <w:t xml:space="preserve"> </w:t>
      </w:r>
      <w:r w:rsidR="00684D22">
        <w:t>were</w:t>
      </w:r>
      <w:r w:rsidR="00194F00">
        <w:t xml:space="preserve"> </w:t>
      </w:r>
      <w:r w:rsidR="00684D22">
        <w:t>no</w:t>
      </w:r>
      <w:r w:rsidR="00194F00">
        <w:t xml:space="preserve"> </w:t>
      </w:r>
      <w:r w:rsidR="00684D22">
        <w:t>direct</w:t>
      </w:r>
      <w:r w:rsidR="00194F00">
        <w:t xml:space="preserve"> </w:t>
      </w:r>
      <w:r w:rsidR="00684D22">
        <w:t>employees</w:t>
      </w:r>
      <w:r w:rsidR="00194F00">
        <w:t xml:space="preserve"> </w:t>
      </w:r>
      <w:r w:rsidR="00684D22">
        <w:t>at</w:t>
      </w:r>
      <w:r w:rsidR="00194F00">
        <w:t xml:space="preserve"> </w:t>
      </w:r>
      <w:r w:rsidR="00684D22">
        <w:t>senior</w:t>
      </w:r>
      <w:r w:rsidR="00194F00">
        <w:t xml:space="preserve"> </w:t>
      </w:r>
      <w:r w:rsidR="00684D22">
        <w:t>level.</w:t>
      </w:r>
      <w:r w:rsidR="00194F00">
        <w:t xml:space="preserve"> </w:t>
      </w:r>
      <w:r w:rsidR="00684D22">
        <w:t>It</w:t>
      </w:r>
      <w:r w:rsidR="00194F00">
        <w:t xml:space="preserve"> </w:t>
      </w:r>
      <w:r w:rsidR="00684D22">
        <w:t>was</w:t>
      </w:r>
      <w:r w:rsidR="00194F00">
        <w:t xml:space="preserve"> </w:t>
      </w:r>
      <w:r w:rsidR="00684D22">
        <w:t>a</w:t>
      </w:r>
      <w:r w:rsidR="00194F00">
        <w:t xml:space="preserve"> </w:t>
      </w:r>
      <w:r w:rsidR="00684D22">
        <w:t>management</w:t>
      </w:r>
      <w:r w:rsidR="00194F00">
        <w:t xml:space="preserve"> </w:t>
      </w:r>
      <w:r w:rsidR="00684D22">
        <w:t>consultancy.</w:t>
      </w:r>
      <w:r w:rsidR="00194F00">
        <w:t xml:space="preserve"> </w:t>
      </w:r>
      <w:r w:rsidR="00684D22">
        <w:t>There</w:t>
      </w:r>
      <w:r w:rsidR="00194F00">
        <w:t xml:space="preserve"> </w:t>
      </w:r>
      <w:r w:rsidR="00684D22">
        <w:t>was</w:t>
      </w:r>
      <w:r w:rsidR="00194F00">
        <w:t xml:space="preserve"> </w:t>
      </w:r>
      <w:r w:rsidR="00684D22">
        <w:t>a</w:t>
      </w:r>
      <w:r w:rsidR="00194F00">
        <w:t xml:space="preserve"> </w:t>
      </w:r>
      <w:r w:rsidR="00684D22">
        <w:t>huge</w:t>
      </w:r>
      <w:r w:rsidR="00194F00">
        <w:t xml:space="preserve"> </w:t>
      </w:r>
      <w:r w:rsidR="00684D22">
        <w:t>amount</w:t>
      </w:r>
      <w:r w:rsidR="00194F00">
        <w:t xml:space="preserve"> </w:t>
      </w:r>
      <w:r w:rsidR="00684D22">
        <w:t>of</w:t>
      </w:r>
      <w:r w:rsidR="00194F00">
        <w:t xml:space="preserve"> </w:t>
      </w:r>
      <w:r w:rsidR="00684D22">
        <w:t>money</w:t>
      </w:r>
      <w:r w:rsidR="00194F00">
        <w:t xml:space="preserve"> </w:t>
      </w:r>
      <w:r w:rsidR="00684D22">
        <w:t>that</w:t>
      </w:r>
      <w:r w:rsidR="00194F00">
        <w:t xml:space="preserve"> </w:t>
      </w:r>
      <w:r w:rsidR="00684D22">
        <w:t>was</w:t>
      </w:r>
      <w:r w:rsidR="00194F00">
        <w:t xml:space="preserve"> </w:t>
      </w:r>
      <w:r w:rsidR="00684D22">
        <w:t>coming</w:t>
      </w:r>
      <w:r w:rsidR="00194F00">
        <w:t xml:space="preserve"> </w:t>
      </w:r>
      <w:r w:rsidR="00684D22">
        <w:t>directly</w:t>
      </w:r>
      <w:r w:rsidR="00194F00">
        <w:t xml:space="preserve"> </w:t>
      </w:r>
      <w:r w:rsidR="00684D22">
        <w:t>from</w:t>
      </w:r>
      <w:r w:rsidR="00194F00">
        <w:t xml:space="preserve"> </w:t>
      </w:r>
      <w:r w:rsidR="00684D22">
        <w:t>customers’</w:t>
      </w:r>
      <w:r w:rsidR="00194F00">
        <w:t xml:space="preserve"> </w:t>
      </w:r>
      <w:r w:rsidR="00684D22">
        <w:t>direct</w:t>
      </w:r>
      <w:r w:rsidR="00194F00">
        <w:t xml:space="preserve"> </w:t>
      </w:r>
      <w:r w:rsidR="00684D22">
        <w:t>debits</w:t>
      </w:r>
      <w:r w:rsidR="00194F00">
        <w:t xml:space="preserve"> </w:t>
      </w:r>
      <w:r w:rsidR="00684D22">
        <w:t>into</w:t>
      </w:r>
      <w:r w:rsidR="00194F00">
        <w:t xml:space="preserve"> </w:t>
      </w:r>
      <w:r w:rsidR="00684D22">
        <w:t>these</w:t>
      </w:r>
      <w:r w:rsidR="00194F00">
        <w:t xml:space="preserve"> </w:t>
      </w:r>
      <w:r w:rsidR="00684D22">
        <w:t>convoluted</w:t>
      </w:r>
      <w:r w:rsidR="00194F00">
        <w:t xml:space="preserve"> </w:t>
      </w:r>
      <w:r w:rsidR="00684D22">
        <w:t>corporate</w:t>
      </w:r>
      <w:r w:rsidR="00194F00">
        <w:t xml:space="preserve"> </w:t>
      </w:r>
      <w:r w:rsidR="00684D22">
        <w:t>structures.</w:t>
      </w:r>
      <w:r w:rsidR="00194F00">
        <w:t xml:space="preserve"> </w:t>
      </w:r>
      <w:r w:rsidR="001F4FFD">
        <w:t>The</w:t>
      </w:r>
      <w:r w:rsidR="00194F00">
        <w:t xml:space="preserve"> </w:t>
      </w:r>
      <w:r w:rsidR="001F4FFD">
        <w:t>founder</w:t>
      </w:r>
      <w:r w:rsidR="00194F00">
        <w:t xml:space="preserve"> </w:t>
      </w:r>
      <w:r w:rsidR="001F4FFD">
        <w:t>could</w:t>
      </w:r>
      <w:r w:rsidR="00194F00">
        <w:t xml:space="preserve"> </w:t>
      </w:r>
      <w:r w:rsidR="001F4FFD">
        <w:t>not</w:t>
      </w:r>
      <w:r w:rsidR="00194F00">
        <w:t xml:space="preserve"> </w:t>
      </w:r>
      <w:r w:rsidR="00684D22">
        <w:t>even</w:t>
      </w:r>
      <w:r w:rsidR="00194F00">
        <w:t xml:space="preserve"> </w:t>
      </w:r>
      <w:r w:rsidR="001F4FFD">
        <w:t>remember</w:t>
      </w:r>
      <w:r w:rsidR="00194F00">
        <w:t xml:space="preserve"> </w:t>
      </w:r>
      <w:r w:rsidR="001F4FFD">
        <w:t>if</w:t>
      </w:r>
      <w:r w:rsidR="00194F00">
        <w:t xml:space="preserve"> </w:t>
      </w:r>
      <w:r w:rsidR="001F4FFD">
        <w:t>he</w:t>
      </w:r>
      <w:r w:rsidR="00194F00">
        <w:t xml:space="preserve"> </w:t>
      </w:r>
      <w:r w:rsidR="001F4FFD">
        <w:t>did</w:t>
      </w:r>
      <w:r w:rsidR="00194F00">
        <w:t xml:space="preserve"> </w:t>
      </w:r>
      <w:r w:rsidR="001F4FFD">
        <w:t>the</w:t>
      </w:r>
      <w:r w:rsidR="00194F00">
        <w:t xml:space="preserve"> </w:t>
      </w:r>
      <w:r w:rsidR="001F4FFD">
        <w:t>fit</w:t>
      </w:r>
      <w:r w:rsidR="00194F00">
        <w:t xml:space="preserve"> </w:t>
      </w:r>
      <w:r w:rsidR="001F4FFD">
        <w:t>and</w:t>
      </w:r>
      <w:r w:rsidR="00194F00">
        <w:t xml:space="preserve"> </w:t>
      </w:r>
      <w:r w:rsidR="001F4FFD">
        <w:t>proper</w:t>
      </w:r>
      <w:r w:rsidR="00194F00">
        <w:t xml:space="preserve"> </w:t>
      </w:r>
      <w:r w:rsidR="00684D22">
        <w:t>person</w:t>
      </w:r>
      <w:r w:rsidR="00194F00">
        <w:t xml:space="preserve"> </w:t>
      </w:r>
      <w:r w:rsidR="00684D22">
        <w:t>test.</w:t>
      </w:r>
      <w:r w:rsidR="00194F00">
        <w:t xml:space="preserve"> </w:t>
      </w:r>
      <w:r w:rsidR="00684D22">
        <w:t>Did</w:t>
      </w:r>
      <w:r w:rsidR="00194F00">
        <w:t xml:space="preserve"> </w:t>
      </w:r>
      <w:r w:rsidR="00684D22">
        <w:t>Ofgem</w:t>
      </w:r>
      <w:r w:rsidR="00194F00">
        <w:t xml:space="preserve"> </w:t>
      </w:r>
      <w:r w:rsidR="00684D22">
        <w:t>know</w:t>
      </w:r>
      <w:r w:rsidR="00194F00">
        <w:t xml:space="preserve"> </w:t>
      </w:r>
      <w:r w:rsidR="00684D22">
        <w:t>any</w:t>
      </w:r>
      <w:r w:rsidR="00194F00">
        <w:t xml:space="preserve"> </w:t>
      </w:r>
      <w:r w:rsidR="00684D22">
        <w:t>of</w:t>
      </w:r>
      <w:r w:rsidR="00194F00">
        <w:t xml:space="preserve"> </w:t>
      </w:r>
      <w:r w:rsidR="00684D22">
        <w:t>that?</w:t>
      </w:r>
    </w:p>
    <w:p w:rsidR="001F4FFD" w:rsidP="00B5529F">
      <w:pPr>
        <w:pStyle w:val="Answer"/>
      </w:pPr>
      <w:sdt>
        <w:sdtPr>
          <w:alias w:val="Witness"/>
          <w:id w:val="-1373842021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I</w:t>
      </w:r>
      <w:r w:rsidR="00194F00">
        <w:t xml:space="preserve"> </w:t>
      </w:r>
      <w:r>
        <w:t>did</w:t>
      </w:r>
      <w:r w:rsidR="00194F00">
        <w:t xml:space="preserve"> </w:t>
      </w:r>
      <w:r>
        <w:t>not</w:t>
      </w:r>
      <w:r w:rsidR="00194F00">
        <w:t xml:space="preserve"> </w:t>
      </w:r>
      <w:r>
        <w:t>know</w:t>
      </w:r>
      <w:r w:rsidR="00684D22">
        <w:t>.</w:t>
      </w:r>
      <w:r w:rsidR="00194F00">
        <w:t xml:space="preserve"> </w:t>
      </w:r>
      <w:r w:rsidR="00684D22">
        <w:t>I</w:t>
      </w:r>
      <w:r w:rsidR="00194F00">
        <w:t xml:space="preserve"> </w:t>
      </w:r>
      <w:r w:rsidR="00684D22">
        <w:t>may</w:t>
      </w:r>
      <w:r w:rsidR="00194F00">
        <w:t xml:space="preserve"> </w:t>
      </w:r>
      <w:r w:rsidR="00684D22">
        <w:t>well</w:t>
      </w:r>
      <w:r w:rsidR="00194F00">
        <w:t xml:space="preserve"> </w:t>
      </w:r>
      <w:r w:rsidR="00684D22">
        <w:t>be</w:t>
      </w:r>
      <w:r w:rsidR="00194F00">
        <w:t xml:space="preserve"> </w:t>
      </w:r>
      <w:r w:rsidR="00684D22">
        <w:t>criticised</w:t>
      </w:r>
      <w:r w:rsidR="00194F00">
        <w:t xml:space="preserve"> </w:t>
      </w:r>
      <w:r w:rsidR="00684D22">
        <w:t>for</w:t>
      </w:r>
      <w:r w:rsidR="00194F00">
        <w:t xml:space="preserve"> </w:t>
      </w:r>
      <w:r w:rsidR="00684D22">
        <w:t>that.</w:t>
      </w:r>
      <w:r w:rsidR="00194F00">
        <w:t xml:space="preserve"> </w:t>
      </w:r>
      <w:r w:rsidR="00684D22">
        <w:t>Personally,</w:t>
      </w:r>
      <w:r w:rsidR="00194F00">
        <w:t xml:space="preserve"> </w:t>
      </w:r>
      <w:r w:rsidR="00684D22">
        <w:t>I</w:t>
      </w:r>
      <w:r w:rsidR="00194F00">
        <w:t xml:space="preserve"> </w:t>
      </w:r>
      <w:r w:rsidR="00684D22">
        <w:t>did</w:t>
      </w:r>
      <w:r w:rsidR="00194F00">
        <w:t xml:space="preserve"> </w:t>
      </w:r>
      <w:r w:rsidR="00684D22">
        <w:t>not</w:t>
      </w:r>
      <w:r w:rsidR="00194F00">
        <w:t xml:space="preserve"> </w:t>
      </w:r>
      <w:r w:rsidR="00684D22">
        <w:t>know</w:t>
      </w:r>
      <w:r w:rsidR="00194F00">
        <w:t xml:space="preserve"> </w:t>
      </w:r>
      <w:r w:rsidR="00684D22">
        <w:t>the</w:t>
      </w:r>
      <w:r w:rsidR="00194F00">
        <w:t xml:space="preserve"> </w:t>
      </w:r>
      <w:r w:rsidR="00684D22">
        <w:t>specific</w:t>
      </w:r>
      <w:r w:rsidR="00194F00">
        <w:t xml:space="preserve"> </w:t>
      </w:r>
      <w:r w:rsidR="00684D22">
        <w:t>details</w:t>
      </w:r>
      <w:r w:rsidR="00194F00">
        <w:t xml:space="preserve"> </w:t>
      </w:r>
      <w:r w:rsidR="00684D22">
        <w:t>of</w:t>
      </w:r>
      <w:r w:rsidR="00194F00">
        <w:t xml:space="preserve"> </w:t>
      </w:r>
      <w:r w:rsidR="00684D22">
        <w:t>Avro</w:t>
      </w:r>
      <w:r w:rsidR="00170D89">
        <w:t>.</w:t>
      </w:r>
      <w:r w:rsidR="00194F00">
        <w:t xml:space="preserve"> </w:t>
      </w:r>
      <w:r w:rsidR="00170D89">
        <w:t>I</w:t>
      </w:r>
      <w:r w:rsidR="00194F00">
        <w:t xml:space="preserve"> </w:t>
      </w:r>
      <w:r w:rsidR="00170D89">
        <w:t>read</w:t>
      </w:r>
      <w:r w:rsidR="00194F00">
        <w:t xml:space="preserve"> </w:t>
      </w:r>
      <w:r w:rsidR="00170D89">
        <w:t>the</w:t>
      </w:r>
      <w:r w:rsidR="00194F00">
        <w:t xml:space="preserve"> </w:t>
      </w:r>
      <w:r w:rsidR="00170D89">
        <w:t>testimony</w:t>
      </w:r>
      <w:r w:rsidR="00194F00">
        <w:t xml:space="preserve"> </w:t>
      </w:r>
      <w:r w:rsidR="00170D89">
        <w:t>Avro</w:t>
      </w:r>
      <w:r w:rsidR="00194F00">
        <w:t xml:space="preserve"> </w:t>
      </w:r>
      <w:r w:rsidR="00170D89">
        <w:t>did</w:t>
      </w:r>
      <w:r w:rsidR="00194F00">
        <w:t xml:space="preserve"> </w:t>
      </w:r>
      <w:r w:rsidR="00170D89">
        <w:t>and</w:t>
      </w:r>
      <w:r w:rsidR="00D50B66">
        <w:t>,</w:t>
      </w:r>
      <w:r w:rsidR="00194F00">
        <w:t xml:space="preserve"> </w:t>
      </w:r>
      <w:r w:rsidR="00170D89">
        <w:t>yes,</w:t>
      </w:r>
      <w:r w:rsidR="00194F00">
        <w:t xml:space="preserve"> </w:t>
      </w:r>
      <w:r w:rsidR="00170D89">
        <w:t>I</w:t>
      </w:r>
      <w:r w:rsidR="00194F00">
        <w:t xml:space="preserve"> </w:t>
      </w:r>
      <w:r w:rsidR="00170D89">
        <w:t>was</w:t>
      </w:r>
      <w:r w:rsidR="00194F00">
        <w:t xml:space="preserve"> </w:t>
      </w:r>
      <w:r w:rsidR="00170D89">
        <w:t>shocked</w:t>
      </w:r>
      <w:r w:rsidR="00194F00">
        <w:t xml:space="preserve"> </w:t>
      </w:r>
      <w:r w:rsidR="00170D89">
        <w:t>and</w:t>
      </w:r>
      <w:r w:rsidR="00194F00">
        <w:t xml:space="preserve"> </w:t>
      </w:r>
      <w:r w:rsidR="00170D89">
        <w:t>disturbed</w:t>
      </w:r>
      <w:r w:rsidR="00194F00">
        <w:t xml:space="preserve"> </w:t>
      </w:r>
      <w:r w:rsidR="00170D89">
        <w:t>by</w:t>
      </w:r>
      <w:r w:rsidR="00194F00">
        <w:t xml:space="preserve"> </w:t>
      </w:r>
      <w:r w:rsidR="00170D89">
        <w:t>it.</w:t>
      </w:r>
    </w:p>
    <w:p w:rsidR="001F4FFD" w:rsidP="00B5529F">
      <w:pPr>
        <w:pStyle w:val="Question"/>
      </w:pPr>
      <w:sdt>
        <w:sdtPr>
          <w:alias w:val="Member"/>
          <w:tag w:val="&lt;Member mnisId='4621' dodsId='77854'&gt;"/>
          <w:id w:val="415908802"/>
          <w:placeholder>
            <w:docPart w:val="DefaultPlaceholder_-1854013440"/>
          </w:placeholder>
          <w:richText/>
        </w:sdtPr>
        <w:sdtContent>
          <w:r w:rsidRPr="001F4FFD">
            <w:rPr>
              <w:b/>
            </w:rPr>
            <w:t>Chair:</w:t>
          </w:r>
        </w:sdtContent>
      </w:sdt>
      <w:r w:rsidR="00194F00">
        <w:t xml:space="preserve"> </w:t>
      </w:r>
      <w:r>
        <w:t>You</w:t>
      </w:r>
      <w:r w:rsidR="00194F00">
        <w:t xml:space="preserve"> </w:t>
      </w:r>
      <w:r>
        <w:t>should</w:t>
      </w:r>
      <w:r w:rsidR="00194F00">
        <w:t xml:space="preserve"> </w:t>
      </w:r>
      <w:r>
        <w:t>have</w:t>
      </w:r>
      <w:r w:rsidR="00194F00">
        <w:t xml:space="preserve"> </w:t>
      </w:r>
      <w:r>
        <w:t>known</w:t>
      </w:r>
      <w:r w:rsidR="00170D89">
        <w:t>,</w:t>
      </w:r>
      <w:r w:rsidR="00194F00">
        <w:t xml:space="preserve"> </w:t>
      </w:r>
      <w:r w:rsidR="00170D89">
        <w:t>should</w:t>
      </w:r>
      <w:r w:rsidR="00194F00">
        <w:t xml:space="preserve"> </w:t>
      </w:r>
      <w:r w:rsidR="00170D89">
        <w:t>you</w:t>
      </w:r>
      <w:r w:rsidR="00194F00">
        <w:t xml:space="preserve"> </w:t>
      </w:r>
      <w:r w:rsidR="00170D89">
        <w:t>not?</w:t>
      </w:r>
    </w:p>
    <w:p w:rsidR="00A54774" w:rsidP="00B5529F">
      <w:pPr>
        <w:pStyle w:val="Answer"/>
      </w:pPr>
      <w:sdt>
        <w:sdtPr>
          <w:alias w:val="Witness"/>
          <w:id w:val="-1886719152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170D89">
        <w:t>I</w:t>
      </w:r>
      <w:r w:rsidR="00194F00">
        <w:t xml:space="preserve"> </w:t>
      </w:r>
      <w:r w:rsidR="00170D89">
        <w:t>am</w:t>
      </w:r>
      <w:r w:rsidR="00194F00">
        <w:t xml:space="preserve"> </w:t>
      </w:r>
      <w:r w:rsidR="00170D89">
        <w:t>not</w:t>
      </w:r>
      <w:r w:rsidR="00194F00">
        <w:t xml:space="preserve"> </w:t>
      </w:r>
      <w:r w:rsidR="00170D89">
        <w:t>sure</w:t>
      </w:r>
      <w:r w:rsidR="00194F00">
        <w:t xml:space="preserve"> </w:t>
      </w:r>
      <w:r w:rsidR="00170D89">
        <w:t>if</w:t>
      </w:r>
      <w:r w:rsidR="00194F00">
        <w:t xml:space="preserve"> </w:t>
      </w:r>
      <w:r w:rsidR="00170D89">
        <w:t>I</w:t>
      </w:r>
      <w:r w:rsidR="00194F00">
        <w:t xml:space="preserve"> </w:t>
      </w:r>
      <w:r w:rsidR="00170D89">
        <w:t>should</w:t>
      </w:r>
      <w:r w:rsidR="00194F00">
        <w:t xml:space="preserve"> </w:t>
      </w:r>
      <w:r w:rsidR="00170D89">
        <w:t>personally</w:t>
      </w:r>
      <w:r w:rsidR="00194F00">
        <w:t xml:space="preserve"> </w:t>
      </w:r>
      <w:r w:rsidR="00170D89">
        <w:t>have</w:t>
      </w:r>
      <w:r w:rsidR="00194F00">
        <w:t xml:space="preserve"> </w:t>
      </w:r>
      <w:r w:rsidR="00170D89">
        <w:t>known,</w:t>
      </w:r>
      <w:r w:rsidR="00194F00">
        <w:t xml:space="preserve"> </w:t>
      </w:r>
      <w:r w:rsidR="00170D89">
        <w:t>but</w:t>
      </w:r>
      <w:r w:rsidR="00194F00">
        <w:t xml:space="preserve"> </w:t>
      </w:r>
      <w:r w:rsidR="00170D89">
        <w:t>we</w:t>
      </w:r>
      <w:r w:rsidR="00194F00">
        <w:t xml:space="preserve"> </w:t>
      </w:r>
      <w:r w:rsidR="00170D89">
        <w:t>should</w:t>
      </w:r>
      <w:r w:rsidR="00194F00">
        <w:t xml:space="preserve"> </w:t>
      </w:r>
      <w:r w:rsidR="00170D89">
        <w:t>have</w:t>
      </w:r>
      <w:r w:rsidR="00194F00">
        <w:t xml:space="preserve"> </w:t>
      </w:r>
      <w:r w:rsidR="00170D89">
        <w:t>known</w:t>
      </w:r>
      <w:r w:rsidR="00194F00">
        <w:t xml:space="preserve"> </w:t>
      </w:r>
      <w:r w:rsidR="00170D89">
        <w:t>more</w:t>
      </w:r>
      <w:r w:rsidR="00194F00">
        <w:t xml:space="preserve"> </w:t>
      </w:r>
      <w:r w:rsidR="00170D89">
        <w:t>about</w:t>
      </w:r>
      <w:r w:rsidR="00194F00">
        <w:t xml:space="preserve"> </w:t>
      </w:r>
      <w:r w:rsidR="00170D89">
        <w:t>the</w:t>
      </w:r>
      <w:r w:rsidR="00194F00">
        <w:t xml:space="preserve"> </w:t>
      </w:r>
      <w:r w:rsidR="00170D89">
        <w:t>structure</w:t>
      </w:r>
      <w:r w:rsidR="00194F00">
        <w:t xml:space="preserve"> </w:t>
      </w:r>
      <w:r w:rsidR="00170D89">
        <w:t>certainly,</w:t>
      </w:r>
      <w:r w:rsidR="00194F00">
        <w:t xml:space="preserve"> </w:t>
      </w:r>
      <w:r w:rsidR="00170D89">
        <w:t>yes.</w:t>
      </w:r>
      <w:r w:rsidR="00194F00">
        <w:t xml:space="preserve"> </w:t>
      </w:r>
      <w:r w:rsidR="00170D89">
        <w:t>As</w:t>
      </w:r>
      <w:r w:rsidR="00194F00">
        <w:t xml:space="preserve"> </w:t>
      </w:r>
      <w:r w:rsidR="00170D89">
        <w:t>I</w:t>
      </w:r>
      <w:r w:rsidR="00194F00">
        <w:t xml:space="preserve"> </w:t>
      </w:r>
      <w:r w:rsidR="00170D89">
        <w:t>have</w:t>
      </w:r>
      <w:r w:rsidR="00194F00">
        <w:t xml:space="preserve"> </w:t>
      </w:r>
      <w:r w:rsidR="00170D89">
        <w:t>already</w:t>
      </w:r>
      <w:r w:rsidR="00194F00">
        <w:t xml:space="preserve"> </w:t>
      </w:r>
      <w:r w:rsidR="00170D89">
        <w:t>said,</w:t>
      </w:r>
      <w:r w:rsidR="00194F00">
        <w:t xml:space="preserve"> </w:t>
      </w:r>
      <w:r w:rsidR="00170D89">
        <w:t>we</w:t>
      </w:r>
      <w:r w:rsidR="00194F00">
        <w:t xml:space="preserve"> </w:t>
      </w:r>
      <w:r w:rsidR="00170D89">
        <w:t>should</w:t>
      </w:r>
      <w:r w:rsidR="00194F00">
        <w:t xml:space="preserve"> </w:t>
      </w:r>
      <w:r w:rsidR="00170D89">
        <w:t>have</w:t>
      </w:r>
      <w:r w:rsidR="00194F00">
        <w:t xml:space="preserve"> </w:t>
      </w:r>
      <w:r w:rsidR="001F4FFD">
        <w:t>had</w:t>
      </w:r>
      <w:r w:rsidR="00194F00">
        <w:t xml:space="preserve"> </w:t>
      </w:r>
      <w:r w:rsidR="001F4FFD">
        <w:t>a</w:t>
      </w:r>
      <w:r w:rsidR="00194F00">
        <w:t xml:space="preserve"> </w:t>
      </w:r>
      <w:r w:rsidR="001F4FFD">
        <w:t>better</w:t>
      </w:r>
      <w:r w:rsidR="00194F00">
        <w:t xml:space="preserve"> </w:t>
      </w:r>
      <w:r w:rsidR="001F4FFD">
        <w:t>understanding</w:t>
      </w:r>
      <w:r w:rsidR="00194F00">
        <w:t xml:space="preserve"> </w:t>
      </w:r>
      <w:r w:rsidR="001F4FFD">
        <w:t>of</w:t>
      </w:r>
      <w:r w:rsidR="00194F00">
        <w:t xml:space="preserve"> </w:t>
      </w:r>
      <w:r w:rsidR="001F4FFD">
        <w:t>the</w:t>
      </w:r>
      <w:r w:rsidR="00194F00">
        <w:t xml:space="preserve"> </w:t>
      </w:r>
      <w:r w:rsidR="001F4FFD">
        <w:t>structures</w:t>
      </w:r>
      <w:r w:rsidR="00194F00">
        <w:t xml:space="preserve"> </w:t>
      </w:r>
      <w:r w:rsidR="001F4FFD">
        <w:t>of</w:t>
      </w:r>
      <w:r w:rsidR="00194F00">
        <w:t xml:space="preserve"> </w:t>
      </w:r>
      <w:r w:rsidR="001F4FFD">
        <w:t>the</w:t>
      </w:r>
      <w:r w:rsidR="00194F00">
        <w:t xml:space="preserve"> </w:t>
      </w:r>
      <w:r w:rsidR="001F4FFD">
        <w:t>companies</w:t>
      </w:r>
      <w:r w:rsidR="00194F00">
        <w:t xml:space="preserve"> </w:t>
      </w:r>
      <w:r w:rsidR="00170D89">
        <w:t>that</w:t>
      </w:r>
      <w:r w:rsidR="00194F00">
        <w:t xml:space="preserve"> </w:t>
      </w:r>
      <w:r w:rsidR="00170D89">
        <w:t>Avro</w:t>
      </w:r>
      <w:r w:rsidR="00194F00">
        <w:t xml:space="preserve"> </w:t>
      </w:r>
      <w:r w:rsidR="00170D89">
        <w:t>had</w:t>
      </w:r>
      <w:r w:rsidR="00194F00">
        <w:t xml:space="preserve"> </w:t>
      </w:r>
      <w:r w:rsidR="00170D89">
        <w:t>and,</w:t>
      </w:r>
      <w:r w:rsidR="00194F00">
        <w:t xml:space="preserve"> </w:t>
      </w:r>
      <w:r w:rsidR="00170D89">
        <w:t>in</w:t>
      </w:r>
      <w:r w:rsidR="00194F00">
        <w:t xml:space="preserve"> </w:t>
      </w:r>
      <w:r w:rsidR="00170D89">
        <w:t>particular,</w:t>
      </w:r>
      <w:r w:rsidR="00194F00">
        <w:t xml:space="preserve"> </w:t>
      </w:r>
      <w:r w:rsidR="00170D89">
        <w:t>the</w:t>
      </w:r>
      <w:r w:rsidR="00194F00">
        <w:t xml:space="preserve"> </w:t>
      </w:r>
      <w:r w:rsidR="00170D89">
        <w:t>idea</w:t>
      </w:r>
      <w:r w:rsidR="00194F00">
        <w:t xml:space="preserve"> </w:t>
      </w:r>
      <w:r w:rsidR="00170D89">
        <w:t>of</w:t>
      </w:r>
      <w:r w:rsidR="00194F00">
        <w:t xml:space="preserve"> </w:t>
      </w:r>
      <w:r w:rsidR="00170D89">
        <w:t>some</w:t>
      </w:r>
      <w:r w:rsidR="00D50B66">
        <w:t>one</w:t>
      </w:r>
      <w:r w:rsidR="00194F00">
        <w:t xml:space="preserve"> </w:t>
      </w:r>
      <w:r w:rsidR="00170D89">
        <w:t>taking</w:t>
      </w:r>
      <w:r w:rsidR="00194F00">
        <w:t xml:space="preserve"> </w:t>
      </w:r>
      <w:r w:rsidR="00170D89">
        <w:t>money</w:t>
      </w:r>
      <w:r w:rsidR="00194F00">
        <w:t xml:space="preserve"> </w:t>
      </w:r>
      <w:r w:rsidR="00170D89">
        <w:t>out</w:t>
      </w:r>
      <w:r w:rsidR="00194F00">
        <w:t xml:space="preserve"> </w:t>
      </w:r>
      <w:r w:rsidR="00170D89">
        <w:t>of</w:t>
      </w:r>
      <w:r w:rsidR="00194F00">
        <w:t xml:space="preserve"> </w:t>
      </w:r>
      <w:r w:rsidR="00170D89">
        <w:t>it.</w:t>
      </w:r>
      <w:r w:rsidR="00194F00">
        <w:t xml:space="preserve"> </w:t>
      </w:r>
    </w:p>
    <w:p w:rsidR="000D1EE4" w:rsidP="00B5529F">
      <w:pPr>
        <w:pStyle w:val="Question"/>
      </w:pPr>
      <w:sdt>
        <w:sdtPr>
          <w:alias w:val="Member"/>
          <w:tag w:val="&lt;Member mnisId='4269' dodsId='101338'&gt;"/>
          <w:id w:val="-1879781434"/>
          <w:placeholder>
            <w:docPart w:val="DefaultPlaceholder_-1854013440"/>
          </w:placeholder>
          <w:richText/>
        </w:sdtPr>
        <w:sdtContent>
          <w:r w:rsidRPr="006F3D70" w:rsidR="00A54774">
            <w:rPr>
              <w:b/>
            </w:rPr>
            <w:t>Andy</w:t>
          </w:r>
          <w:r w:rsidR="00194F00">
            <w:rPr>
              <w:b/>
            </w:rPr>
            <w:t xml:space="preserve"> </w:t>
          </w:r>
          <w:r w:rsidRPr="006F3D70" w:rsidR="00A54774">
            <w:rPr>
              <w:b/>
            </w:rPr>
            <w:t>McDonald:</w:t>
          </w:r>
        </w:sdtContent>
      </w:sdt>
      <w:r w:rsidR="00194F00">
        <w:t xml:space="preserve"> </w:t>
      </w:r>
      <w:r w:rsidR="00170D89">
        <w:t>Mr</w:t>
      </w:r>
      <w:r w:rsidR="00194F00">
        <w:t xml:space="preserve"> </w:t>
      </w:r>
      <w:r w:rsidR="00170D89">
        <w:t>Nolan,</w:t>
      </w:r>
      <w:r w:rsidR="00194F00">
        <w:t xml:space="preserve"> </w:t>
      </w:r>
      <w:r w:rsidR="00170D89">
        <w:t>can</w:t>
      </w:r>
      <w:r w:rsidR="00194F00">
        <w:t xml:space="preserve"> </w:t>
      </w:r>
      <w:r w:rsidR="00170D89">
        <w:t>I</w:t>
      </w:r>
      <w:r w:rsidR="00194F00">
        <w:t xml:space="preserve"> </w:t>
      </w:r>
      <w:r w:rsidR="00170D89">
        <w:t>take</w:t>
      </w:r>
      <w:r w:rsidR="00194F00">
        <w:t xml:space="preserve"> </w:t>
      </w:r>
      <w:r w:rsidR="00170D89">
        <w:t>you</w:t>
      </w:r>
      <w:r w:rsidR="00194F00">
        <w:t xml:space="preserve"> </w:t>
      </w:r>
      <w:r w:rsidR="00170D89">
        <w:t>back</w:t>
      </w:r>
      <w:r w:rsidR="00194F00">
        <w:t xml:space="preserve"> </w:t>
      </w:r>
      <w:r w:rsidR="00170D89">
        <w:t>to</w:t>
      </w:r>
      <w:r w:rsidR="00194F00">
        <w:t xml:space="preserve"> </w:t>
      </w:r>
      <w:r w:rsidR="00170D89">
        <w:t>the</w:t>
      </w:r>
      <w:r w:rsidR="00194F00">
        <w:t xml:space="preserve"> </w:t>
      </w:r>
      <w:r w:rsidR="00170D89">
        <w:t>Oxera</w:t>
      </w:r>
      <w:r w:rsidR="00194F00">
        <w:t xml:space="preserve"> </w:t>
      </w:r>
      <w:r w:rsidR="00170D89">
        <w:t>report</w:t>
      </w:r>
      <w:r w:rsidR="00D50B66">
        <w:t>?</w:t>
      </w:r>
      <w:r w:rsidR="00194F00">
        <w:t xml:space="preserve"> </w:t>
      </w:r>
      <w:r w:rsidR="00D50B66">
        <w:t>There</w:t>
      </w:r>
      <w:r w:rsidR="00194F00">
        <w:t xml:space="preserve"> </w:t>
      </w:r>
      <w:r w:rsidR="00170D89">
        <w:t>are</w:t>
      </w:r>
      <w:r w:rsidR="00194F00">
        <w:t xml:space="preserve"> </w:t>
      </w:r>
      <w:r w:rsidR="00170D89">
        <w:t>some</w:t>
      </w:r>
      <w:r w:rsidR="00194F00">
        <w:t xml:space="preserve"> </w:t>
      </w:r>
      <w:r w:rsidR="00170D89">
        <w:t>specifics</w:t>
      </w:r>
      <w:r w:rsidR="00194F00">
        <w:t xml:space="preserve"> </w:t>
      </w:r>
      <w:r w:rsidR="00170D89">
        <w:t>that</w:t>
      </w:r>
      <w:r w:rsidR="00194F00">
        <w:t xml:space="preserve"> </w:t>
      </w:r>
      <w:r w:rsidR="00170D89">
        <w:t>I</w:t>
      </w:r>
      <w:r w:rsidR="00194F00">
        <w:t xml:space="preserve"> </w:t>
      </w:r>
      <w:r w:rsidR="00170D89">
        <w:t>want</w:t>
      </w:r>
      <w:r w:rsidR="00194F00">
        <w:t xml:space="preserve"> </w:t>
      </w:r>
      <w:r w:rsidR="00170D89">
        <w:t>to</w:t>
      </w:r>
      <w:r w:rsidR="00194F00">
        <w:t xml:space="preserve"> </w:t>
      </w:r>
      <w:r w:rsidR="00170D89">
        <w:t>share</w:t>
      </w:r>
      <w:r w:rsidR="00194F00">
        <w:t xml:space="preserve"> </w:t>
      </w:r>
      <w:r w:rsidR="00170D89">
        <w:t>with</w:t>
      </w:r>
      <w:r w:rsidR="00194F00">
        <w:t xml:space="preserve"> </w:t>
      </w:r>
      <w:r w:rsidR="00170D89">
        <w:t>you</w:t>
      </w:r>
      <w:r w:rsidR="00194F00">
        <w:t xml:space="preserve"> </w:t>
      </w:r>
      <w:r w:rsidR="00170D89">
        <w:t>and</w:t>
      </w:r>
      <w:r w:rsidR="00194F00">
        <w:t xml:space="preserve"> </w:t>
      </w:r>
      <w:r w:rsidR="00170D89">
        <w:t>invite</w:t>
      </w:r>
      <w:r w:rsidR="00194F00">
        <w:t xml:space="preserve"> </w:t>
      </w:r>
      <w:r w:rsidR="00170D89">
        <w:t>your</w:t>
      </w:r>
      <w:r w:rsidR="00194F00">
        <w:t xml:space="preserve"> </w:t>
      </w:r>
      <w:r w:rsidR="00170D89">
        <w:t>comment</w:t>
      </w:r>
      <w:r w:rsidR="00194F00">
        <w:t xml:space="preserve"> </w:t>
      </w:r>
      <w:r w:rsidR="00170D89">
        <w:t>on</w:t>
      </w:r>
      <w:r w:rsidR="00D50B66">
        <w:t>.</w:t>
      </w:r>
      <w:r w:rsidR="00194F00">
        <w:t xml:space="preserve"> </w:t>
      </w:r>
      <w:r>
        <w:t>It</w:t>
      </w:r>
      <w:r w:rsidR="00194F00">
        <w:t xml:space="preserve"> </w:t>
      </w:r>
      <w:r>
        <w:t>found</w:t>
      </w:r>
      <w:r w:rsidR="00194F00">
        <w:t xml:space="preserve"> </w:t>
      </w:r>
      <w:r>
        <w:t>that,</w:t>
      </w:r>
      <w:r w:rsidR="00194F00">
        <w:t xml:space="preserve"> </w:t>
      </w:r>
      <w:r>
        <w:t>under</w:t>
      </w:r>
      <w:r w:rsidR="00194F00">
        <w:t xml:space="preserve"> </w:t>
      </w:r>
      <w:r>
        <w:t>your</w:t>
      </w:r>
      <w:r w:rsidR="00194F00">
        <w:t xml:space="preserve"> </w:t>
      </w:r>
      <w:r>
        <w:t>leadership,</w:t>
      </w:r>
      <w:r w:rsidR="00194F00">
        <w:t xml:space="preserve"> </w:t>
      </w:r>
      <w:r>
        <w:t>the</w:t>
      </w:r>
      <w:r w:rsidR="00194F00">
        <w:t xml:space="preserve"> </w:t>
      </w:r>
      <w:r>
        <w:t>board</w:t>
      </w:r>
      <w:r w:rsidR="00194F00">
        <w:t xml:space="preserve"> </w:t>
      </w:r>
      <w:r>
        <w:t>did</w:t>
      </w:r>
      <w:r w:rsidR="00194F00">
        <w:t xml:space="preserve"> </w:t>
      </w:r>
      <w:r>
        <w:t>not</w:t>
      </w:r>
      <w:r w:rsidR="00194F00">
        <w:t xml:space="preserve"> </w:t>
      </w:r>
      <w:r>
        <w:t>properly</w:t>
      </w:r>
      <w:r w:rsidR="00194F00">
        <w:t xml:space="preserve"> </w:t>
      </w:r>
      <w:r>
        <w:t>discuss</w:t>
      </w:r>
      <w:r w:rsidR="00194F00">
        <w:t xml:space="preserve"> </w:t>
      </w:r>
      <w:r>
        <w:t>some</w:t>
      </w:r>
      <w:r w:rsidR="00194F00">
        <w:t xml:space="preserve"> </w:t>
      </w:r>
      <w:r>
        <w:t>key</w:t>
      </w:r>
      <w:r w:rsidR="00194F00">
        <w:t xml:space="preserve"> </w:t>
      </w:r>
      <w:r>
        <w:t>decisions</w:t>
      </w:r>
      <w:r w:rsidR="00194F00">
        <w:t xml:space="preserve"> </w:t>
      </w:r>
      <w:r>
        <w:t>related</w:t>
      </w:r>
      <w:r w:rsidR="00194F00">
        <w:t xml:space="preserve"> </w:t>
      </w:r>
      <w:r>
        <w:t>to</w:t>
      </w:r>
      <w:r w:rsidR="00194F00">
        <w:t xml:space="preserve"> </w:t>
      </w:r>
      <w:r>
        <w:t>tackling</w:t>
      </w:r>
      <w:r w:rsidR="00194F00">
        <w:t xml:space="preserve"> </w:t>
      </w:r>
      <w:r>
        <w:t>risky</w:t>
      </w:r>
      <w:r w:rsidR="00194F00">
        <w:t xml:space="preserve"> </w:t>
      </w:r>
      <w:r>
        <w:t>supplier</w:t>
      </w:r>
      <w:r w:rsidR="00194F00">
        <w:t xml:space="preserve"> </w:t>
      </w:r>
      <w:r>
        <w:t>behaviours</w:t>
      </w:r>
      <w:r w:rsidR="00194F00">
        <w:t xml:space="preserve"> </w:t>
      </w:r>
      <w:r>
        <w:t>and</w:t>
      </w:r>
      <w:r w:rsidR="00194F00">
        <w:t xml:space="preserve"> </w:t>
      </w:r>
      <w:r>
        <w:t>some</w:t>
      </w:r>
      <w:r w:rsidR="00194F00">
        <w:t xml:space="preserve"> </w:t>
      </w:r>
      <w:r>
        <w:t>were</w:t>
      </w:r>
      <w:r w:rsidR="00194F00">
        <w:t xml:space="preserve"> </w:t>
      </w:r>
      <w:r>
        <w:t>delegated.</w:t>
      </w:r>
      <w:r w:rsidR="00194F00">
        <w:t xml:space="preserve"> </w:t>
      </w:r>
      <w:r>
        <w:t>Ofgem’s</w:t>
      </w:r>
      <w:r w:rsidR="00194F00">
        <w:t xml:space="preserve"> </w:t>
      </w:r>
      <w:r>
        <w:t>board</w:t>
      </w:r>
      <w:r w:rsidR="00194F00">
        <w:t xml:space="preserve"> </w:t>
      </w:r>
      <w:r>
        <w:t>effectiveness</w:t>
      </w:r>
      <w:r w:rsidR="00194F00">
        <w:t xml:space="preserve"> </w:t>
      </w:r>
      <w:r>
        <w:t>review</w:t>
      </w:r>
      <w:r w:rsidR="00194F00">
        <w:t xml:space="preserve"> </w:t>
      </w:r>
      <w:r>
        <w:t>paper</w:t>
      </w:r>
      <w:r w:rsidR="00194F00">
        <w:t xml:space="preserve"> </w:t>
      </w:r>
      <w:r>
        <w:t>showed</w:t>
      </w:r>
      <w:r w:rsidR="00194F00">
        <w:t xml:space="preserve"> </w:t>
      </w:r>
      <w:r>
        <w:t>that</w:t>
      </w:r>
      <w:r w:rsidR="00194F00">
        <w:t xml:space="preserve"> </w:t>
      </w:r>
      <w:r>
        <w:t>it</w:t>
      </w:r>
      <w:r w:rsidR="00194F00">
        <w:t xml:space="preserve"> </w:t>
      </w:r>
      <w:r>
        <w:t>was</w:t>
      </w:r>
      <w:r w:rsidR="00194F00">
        <w:t xml:space="preserve"> </w:t>
      </w:r>
      <w:r>
        <w:t>unable</w:t>
      </w:r>
      <w:r w:rsidR="00194F00">
        <w:t xml:space="preserve"> </w:t>
      </w:r>
      <w:r>
        <w:t>to</w:t>
      </w:r>
      <w:r w:rsidR="00194F00">
        <w:t xml:space="preserve"> </w:t>
      </w:r>
      <w:r>
        <w:t>dedicate</w:t>
      </w:r>
      <w:r w:rsidR="00194F00">
        <w:t xml:space="preserve"> </w:t>
      </w:r>
      <w:r>
        <w:t>sufficient</w:t>
      </w:r>
      <w:r w:rsidR="00194F00">
        <w:t xml:space="preserve"> </w:t>
      </w:r>
      <w:r>
        <w:t>time</w:t>
      </w:r>
      <w:r w:rsidR="00194F00">
        <w:t xml:space="preserve"> </w:t>
      </w:r>
      <w:r>
        <w:t>to</w:t>
      </w:r>
      <w:r w:rsidR="00194F00">
        <w:t xml:space="preserve"> </w:t>
      </w:r>
      <w:r>
        <w:t>critical</w:t>
      </w:r>
      <w:r w:rsidR="00194F00">
        <w:t xml:space="preserve"> </w:t>
      </w:r>
      <w:r>
        <w:t>issues</w:t>
      </w:r>
      <w:r w:rsidR="00194F00">
        <w:t xml:space="preserve"> </w:t>
      </w:r>
      <w:r>
        <w:t>and</w:t>
      </w:r>
      <w:r w:rsidR="00194F00">
        <w:t xml:space="preserve"> </w:t>
      </w:r>
      <w:r>
        <w:t>did</w:t>
      </w:r>
      <w:r w:rsidR="00194F00">
        <w:t xml:space="preserve"> </w:t>
      </w:r>
      <w:r>
        <w:t>not</w:t>
      </w:r>
      <w:r w:rsidR="00194F00">
        <w:t xml:space="preserve"> </w:t>
      </w:r>
      <w:r>
        <w:t>always</w:t>
      </w:r>
      <w:r w:rsidR="00194F00">
        <w:t xml:space="preserve"> </w:t>
      </w:r>
      <w:r>
        <w:t>have</w:t>
      </w:r>
      <w:r w:rsidR="00194F00">
        <w:t xml:space="preserve"> </w:t>
      </w:r>
      <w:r>
        <w:t>access</w:t>
      </w:r>
      <w:r w:rsidR="00194F00">
        <w:t xml:space="preserve"> </w:t>
      </w:r>
      <w:r>
        <w:t>to</w:t>
      </w:r>
      <w:r w:rsidR="00194F00">
        <w:t xml:space="preserve"> </w:t>
      </w:r>
      <w:r>
        <w:t>the</w:t>
      </w:r>
      <w:r w:rsidR="00194F00">
        <w:t xml:space="preserve"> </w:t>
      </w:r>
      <w:r>
        <w:t>necessary</w:t>
      </w:r>
      <w:r w:rsidR="00194F00">
        <w:t xml:space="preserve"> </w:t>
      </w:r>
      <w:r>
        <w:t>information</w:t>
      </w:r>
      <w:r w:rsidR="00194F00">
        <w:t xml:space="preserve"> </w:t>
      </w:r>
      <w:r>
        <w:t>required</w:t>
      </w:r>
      <w:r w:rsidR="00194F00">
        <w:t xml:space="preserve"> </w:t>
      </w:r>
      <w:r>
        <w:t>to</w:t>
      </w:r>
      <w:r w:rsidR="00194F00">
        <w:t xml:space="preserve"> </w:t>
      </w:r>
      <w:r>
        <w:t>make</w:t>
      </w:r>
      <w:r w:rsidR="00194F00">
        <w:t xml:space="preserve"> </w:t>
      </w:r>
      <w:r>
        <w:t>decisions.</w:t>
      </w:r>
      <w:r w:rsidR="00194F00">
        <w:t xml:space="preserve"> </w:t>
      </w:r>
    </w:p>
    <w:p w:rsidR="001F4FFD" w:rsidP="00B5529F">
      <w:pPr>
        <w:pStyle w:val="Question"/>
        <w:numPr>
          <w:ilvl w:val="0"/>
          <w:numId w:val="0"/>
        </w:numPr>
        <w:ind w:left="794"/>
      </w:pPr>
      <w:r>
        <w:t>You</w:t>
      </w:r>
      <w:r w:rsidR="00194F00">
        <w:t xml:space="preserve"> </w:t>
      </w:r>
      <w:r>
        <w:t>have</w:t>
      </w:r>
      <w:r w:rsidR="00194F00">
        <w:t xml:space="preserve"> </w:t>
      </w:r>
      <w:r>
        <w:t>been</w:t>
      </w:r>
      <w:r w:rsidR="00194F00">
        <w:t xml:space="preserve"> </w:t>
      </w:r>
      <w:r>
        <w:t>asked</w:t>
      </w:r>
      <w:r w:rsidR="00194F00">
        <w:t xml:space="preserve"> </w:t>
      </w:r>
      <w:r>
        <w:t>how</w:t>
      </w:r>
      <w:r w:rsidR="00194F00">
        <w:t xml:space="preserve"> </w:t>
      </w:r>
      <w:r>
        <w:t>you</w:t>
      </w:r>
      <w:r w:rsidR="00194F00">
        <w:t xml:space="preserve"> </w:t>
      </w:r>
      <w:r>
        <w:t>would</w:t>
      </w:r>
      <w:r w:rsidR="00194F00">
        <w:t xml:space="preserve"> </w:t>
      </w:r>
      <w:r>
        <w:t>rate</w:t>
      </w:r>
      <w:r w:rsidR="00194F00">
        <w:t xml:space="preserve"> </w:t>
      </w:r>
      <w:r>
        <w:t>the</w:t>
      </w:r>
      <w:r w:rsidR="00194F00">
        <w:t xml:space="preserve"> </w:t>
      </w:r>
      <w:r>
        <w:t>board’s</w:t>
      </w:r>
      <w:r w:rsidR="00194F00">
        <w:t xml:space="preserve"> </w:t>
      </w:r>
      <w:r>
        <w:t>performance</w:t>
      </w:r>
      <w:r w:rsidR="00194F00">
        <w:t xml:space="preserve"> </w:t>
      </w:r>
      <w:r>
        <w:t>on</w:t>
      </w:r>
      <w:r w:rsidR="00194F00">
        <w:t xml:space="preserve"> </w:t>
      </w:r>
      <w:r>
        <w:t>tackling</w:t>
      </w:r>
      <w:r w:rsidR="00194F00">
        <w:t xml:space="preserve"> </w:t>
      </w:r>
      <w:r>
        <w:t>risky</w:t>
      </w:r>
      <w:r w:rsidR="00194F00">
        <w:t xml:space="preserve"> </w:t>
      </w:r>
      <w:r>
        <w:t>behaviours</w:t>
      </w:r>
      <w:r w:rsidR="00194F00">
        <w:t xml:space="preserve"> </w:t>
      </w:r>
      <w:r>
        <w:t>under</w:t>
      </w:r>
      <w:r w:rsidR="00194F00">
        <w:t xml:space="preserve"> </w:t>
      </w:r>
      <w:r>
        <w:t>your</w:t>
      </w:r>
      <w:r w:rsidR="00194F00">
        <w:t xml:space="preserve"> </w:t>
      </w:r>
      <w:r>
        <w:t>leadership</w:t>
      </w:r>
      <w:r w:rsidR="00194F00">
        <w:t xml:space="preserve"> </w:t>
      </w:r>
      <w:r>
        <w:t>and</w:t>
      </w:r>
      <w:r w:rsidR="00194F00">
        <w:t xml:space="preserve"> </w:t>
      </w:r>
      <w:r>
        <w:t>you</w:t>
      </w:r>
      <w:r w:rsidR="00194F00">
        <w:t xml:space="preserve"> </w:t>
      </w:r>
      <w:r>
        <w:t>have</w:t>
      </w:r>
      <w:r w:rsidR="00194F00">
        <w:t xml:space="preserve"> </w:t>
      </w:r>
      <w:r>
        <w:t>said</w:t>
      </w:r>
      <w:r w:rsidR="00194F00">
        <w:t xml:space="preserve"> </w:t>
      </w:r>
      <w:r>
        <w:t>that</w:t>
      </w:r>
      <w:r w:rsidR="00194F00">
        <w:t xml:space="preserve"> </w:t>
      </w:r>
      <w:r>
        <w:t>you</w:t>
      </w:r>
      <w:r w:rsidR="00194F00">
        <w:t xml:space="preserve"> </w:t>
      </w:r>
      <w:r>
        <w:t>wished</w:t>
      </w:r>
      <w:r w:rsidR="00194F00">
        <w:t xml:space="preserve"> </w:t>
      </w:r>
      <w:r>
        <w:t>things</w:t>
      </w:r>
      <w:r w:rsidR="00194F00">
        <w:t xml:space="preserve"> </w:t>
      </w:r>
      <w:r>
        <w:t>were</w:t>
      </w:r>
      <w:r w:rsidR="00194F00">
        <w:t xml:space="preserve"> </w:t>
      </w:r>
      <w:r>
        <w:t>done</w:t>
      </w:r>
      <w:r w:rsidR="00194F00">
        <w:t xml:space="preserve"> </w:t>
      </w:r>
      <w:r>
        <w:t>differently.</w:t>
      </w:r>
      <w:r w:rsidR="00194F00">
        <w:t xml:space="preserve"> </w:t>
      </w:r>
      <w:r>
        <w:t>Given</w:t>
      </w:r>
      <w:r w:rsidR="00194F00">
        <w:t xml:space="preserve"> </w:t>
      </w:r>
      <w:r>
        <w:t>those</w:t>
      </w:r>
      <w:r w:rsidR="00194F00">
        <w:t xml:space="preserve"> </w:t>
      </w:r>
      <w:r>
        <w:t>findings,</w:t>
      </w:r>
      <w:r w:rsidR="00194F00">
        <w:t xml:space="preserve"> </w:t>
      </w:r>
      <w:r>
        <w:t>how</w:t>
      </w:r>
      <w:r w:rsidR="00194F00">
        <w:t xml:space="preserve"> </w:t>
      </w:r>
      <w:r>
        <w:t>would</w:t>
      </w:r>
      <w:r w:rsidR="00194F00">
        <w:t xml:space="preserve"> </w:t>
      </w:r>
      <w:r>
        <w:t>you</w:t>
      </w:r>
      <w:r w:rsidR="00194F00">
        <w:t xml:space="preserve"> </w:t>
      </w:r>
      <w:r>
        <w:t>conclude?</w:t>
      </w:r>
      <w:r w:rsidR="00194F00">
        <w:t xml:space="preserve"> </w:t>
      </w:r>
      <w:r w:rsidR="00D50B66">
        <w:t>If</w:t>
      </w:r>
      <w:r w:rsidR="00194F00">
        <w:t xml:space="preserve"> </w:t>
      </w:r>
      <w:r w:rsidR="00D50B66">
        <w:t>we</w:t>
      </w:r>
      <w:r w:rsidR="00194F00">
        <w:t xml:space="preserve"> </w:t>
      </w:r>
      <w:r w:rsidR="00D50B66">
        <w:t>look</w:t>
      </w:r>
      <w:r w:rsidR="00194F00">
        <w:t xml:space="preserve"> </w:t>
      </w:r>
      <w:r w:rsidR="00D50B66">
        <w:t>at</w:t>
      </w:r>
      <w:r w:rsidR="00194F00">
        <w:t xml:space="preserve"> </w:t>
      </w:r>
      <w:r w:rsidR="00D50B66">
        <w:t>schools,</w:t>
      </w:r>
      <w:r w:rsidR="00194F00">
        <w:t xml:space="preserve"> </w:t>
      </w:r>
      <w:r w:rsidR="00D50B66">
        <w:t>they</w:t>
      </w:r>
      <w:r w:rsidR="00194F00">
        <w:t xml:space="preserve"> </w:t>
      </w:r>
      <w:r w:rsidR="00D50B66">
        <w:t>are</w:t>
      </w:r>
      <w:r w:rsidR="00194F00">
        <w:t xml:space="preserve"> </w:t>
      </w:r>
      <w:r w:rsidR="00D50B66">
        <w:t>rated</w:t>
      </w:r>
      <w:r w:rsidR="00194F00">
        <w:t xml:space="preserve"> </w:t>
      </w:r>
      <w:r w:rsidR="00D50B66">
        <w:t>as</w:t>
      </w:r>
      <w:r w:rsidR="00194F00">
        <w:t xml:space="preserve"> </w:t>
      </w:r>
      <w:r w:rsidR="00D50B66">
        <w:t>“outstanding”,</w:t>
      </w:r>
      <w:r w:rsidR="00194F00">
        <w:t xml:space="preserve"> </w:t>
      </w:r>
      <w:r w:rsidR="00D50B66">
        <w:t>“good”,</w:t>
      </w:r>
      <w:r w:rsidR="00194F00">
        <w:t xml:space="preserve"> </w:t>
      </w:r>
      <w:r w:rsidR="00D50B66">
        <w:t>“requires</w:t>
      </w:r>
      <w:r w:rsidR="00194F00">
        <w:t xml:space="preserve"> </w:t>
      </w:r>
      <w:r w:rsidR="00D50B66">
        <w:t>improvement”</w:t>
      </w:r>
      <w:r w:rsidR="00194F00">
        <w:t xml:space="preserve"> </w:t>
      </w:r>
      <w:r w:rsidR="00D50B66">
        <w:t>or</w:t>
      </w:r>
      <w:r w:rsidR="00194F00">
        <w:t xml:space="preserve"> </w:t>
      </w:r>
      <w:r w:rsidR="00D50B66">
        <w:t>“inadequate”.</w:t>
      </w:r>
      <w:r w:rsidR="00194F00">
        <w:t xml:space="preserve"> </w:t>
      </w:r>
      <w:r w:rsidR="00D50B66">
        <w:t>Where</w:t>
      </w:r>
      <w:r w:rsidR="00194F00">
        <w:t xml:space="preserve"> </w:t>
      </w:r>
      <w:r w:rsidR="00D50B66">
        <w:t>do</w:t>
      </w:r>
      <w:r w:rsidR="00194F00">
        <w:t xml:space="preserve"> </w:t>
      </w:r>
      <w:r w:rsidR="00D50B66">
        <w:t>you</w:t>
      </w:r>
      <w:r w:rsidR="00194F00">
        <w:t xml:space="preserve"> </w:t>
      </w:r>
      <w:r w:rsidR="00D50B66">
        <w:t>think</w:t>
      </w:r>
      <w:r w:rsidR="00194F00">
        <w:t xml:space="preserve"> </w:t>
      </w:r>
      <w:r w:rsidR="00D50B66">
        <w:t>you</w:t>
      </w:r>
      <w:r w:rsidR="00194F00">
        <w:t xml:space="preserve"> </w:t>
      </w:r>
      <w:r w:rsidR="00D50B66">
        <w:t>would</w:t>
      </w:r>
      <w:r w:rsidR="00194F00">
        <w:t xml:space="preserve"> </w:t>
      </w:r>
      <w:r w:rsidR="00D50B66">
        <w:t>fit</w:t>
      </w:r>
      <w:r w:rsidR="00194F00">
        <w:t xml:space="preserve"> </w:t>
      </w:r>
      <w:r w:rsidR="00D50B66">
        <w:t>in</w:t>
      </w:r>
      <w:r w:rsidR="00194F00">
        <w:t xml:space="preserve"> </w:t>
      </w:r>
      <w:r w:rsidR="00D50B66">
        <w:t>that?</w:t>
      </w:r>
    </w:p>
    <w:p w:rsidR="00AE2816" w:rsidP="00B5529F">
      <w:pPr>
        <w:pStyle w:val="Answer"/>
      </w:pPr>
      <w:sdt>
        <w:sdtPr>
          <w:alias w:val="Witness"/>
          <w:id w:val="1927227106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6F3D70">
        <w:t>It</w:t>
      </w:r>
      <w:r w:rsidR="00194F00">
        <w:t xml:space="preserve"> </w:t>
      </w:r>
      <w:r w:rsidR="006F3D70">
        <w:t>is</w:t>
      </w:r>
      <w:r w:rsidR="00194F00">
        <w:t xml:space="preserve"> </w:t>
      </w:r>
      <w:r w:rsidR="006F3D70">
        <w:t>hard</w:t>
      </w:r>
      <w:r w:rsidR="00194F00">
        <w:t xml:space="preserve"> </w:t>
      </w:r>
      <w:r w:rsidR="006F3D70">
        <w:t>for</w:t>
      </w:r>
      <w:r w:rsidR="00194F00">
        <w:t xml:space="preserve"> </w:t>
      </w:r>
      <w:r w:rsidR="006F3D70">
        <w:t>me</w:t>
      </w:r>
      <w:r w:rsidR="00194F00">
        <w:t xml:space="preserve"> </w:t>
      </w:r>
      <w:r w:rsidR="006F3D70">
        <w:t>to</w:t>
      </w:r>
      <w:r w:rsidR="00194F00">
        <w:t xml:space="preserve"> </w:t>
      </w:r>
      <w:r w:rsidR="000D1EE4">
        <w:t>say.</w:t>
      </w:r>
      <w:r w:rsidR="00194F00">
        <w:t xml:space="preserve"> </w:t>
      </w:r>
      <w:r w:rsidR="000D1EE4">
        <w:t>I</w:t>
      </w:r>
      <w:r w:rsidR="00194F00">
        <w:t xml:space="preserve"> </w:t>
      </w:r>
      <w:r w:rsidR="000D1EE4">
        <w:t>would</w:t>
      </w:r>
      <w:r w:rsidR="00194F00">
        <w:t xml:space="preserve"> </w:t>
      </w:r>
      <w:r w:rsidR="000D1EE4">
        <w:t>certainly</w:t>
      </w:r>
      <w:r w:rsidR="00194F00">
        <w:t xml:space="preserve"> </w:t>
      </w:r>
      <w:r w:rsidR="000D1EE4">
        <w:t>not</w:t>
      </w:r>
      <w:r w:rsidR="00194F00">
        <w:t xml:space="preserve"> </w:t>
      </w:r>
      <w:r w:rsidR="000D1EE4">
        <w:t>claim</w:t>
      </w:r>
      <w:r w:rsidR="00194F00">
        <w:t xml:space="preserve"> </w:t>
      </w:r>
      <w:r w:rsidR="000D1EE4">
        <w:t>to</w:t>
      </w:r>
      <w:r w:rsidR="00194F00">
        <w:t xml:space="preserve"> </w:t>
      </w:r>
      <w:r w:rsidR="000D1EE4">
        <w:t>be</w:t>
      </w:r>
      <w:r w:rsidR="00194F00">
        <w:t xml:space="preserve"> </w:t>
      </w:r>
      <w:r w:rsidR="000D1EE4">
        <w:t>outstanding.</w:t>
      </w:r>
      <w:r w:rsidR="00194F00">
        <w:t xml:space="preserve"> </w:t>
      </w:r>
      <w:r w:rsidR="000D1EE4">
        <w:t>I</w:t>
      </w:r>
      <w:r w:rsidR="00194F00">
        <w:t xml:space="preserve"> </w:t>
      </w:r>
      <w:r w:rsidR="00D50B66">
        <w:t>did</w:t>
      </w:r>
      <w:r w:rsidR="00194F00">
        <w:t xml:space="preserve"> </w:t>
      </w:r>
      <w:r w:rsidR="000D1EE4">
        <w:t>read</w:t>
      </w:r>
      <w:r w:rsidR="00194F00">
        <w:t xml:space="preserve"> </w:t>
      </w:r>
      <w:r w:rsidR="000D1EE4">
        <w:t>those</w:t>
      </w:r>
      <w:r w:rsidR="00194F00">
        <w:t xml:space="preserve"> </w:t>
      </w:r>
      <w:r w:rsidR="000D1EE4">
        <w:t>sections</w:t>
      </w:r>
      <w:r w:rsidR="00194F00">
        <w:t xml:space="preserve"> </w:t>
      </w:r>
      <w:r w:rsidR="000D1EE4">
        <w:t>of</w:t>
      </w:r>
      <w:r w:rsidR="00194F00">
        <w:t xml:space="preserve"> </w:t>
      </w:r>
      <w:r w:rsidR="000D1EE4">
        <w:t>the</w:t>
      </w:r>
      <w:r w:rsidR="00194F00">
        <w:t xml:space="preserve"> </w:t>
      </w:r>
      <w:r w:rsidR="000D1EE4">
        <w:t>Oxera</w:t>
      </w:r>
      <w:r w:rsidR="00194F00">
        <w:t xml:space="preserve"> </w:t>
      </w:r>
      <w:r w:rsidR="000D1EE4">
        <w:t>report.</w:t>
      </w:r>
      <w:r w:rsidR="00194F00">
        <w:t xml:space="preserve"> </w:t>
      </w:r>
      <w:r w:rsidR="000D1EE4">
        <w:t>It</w:t>
      </w:r>
      <w:r w:rsidR="00194F00">
        <w:t xml:space="preserve"> </w:t>
      </w:r>
      <w:r w:rsidR="000D1EE4">
        <w:t>is</w:t>
      </w:r>
      <w:r w:rsidR="00194F00">
        <w:t xml:space="preserve"> </w:t>
      </w:r>
      <w:r w:rsidR="000D1EE4">
        <w:t>hard</w:t>
      </w:r>
      <w:r w:rsidR="00194F00">
        <w:t xml:space="preserve"> </w:t>
      </w:r>
      <w:r w:rsidR="000D1EE4">
        <w:t>for</w:t>
      </w:r>
      <w:r w:rsidR="00194F00">
        <w:t xml:space="preserve"> </w:t>
      </w:r>
      <w:r w:rsidR="000D1EE4">
        <w:t>me</w:t>
      </w:r>
      <w:r w:rsidR="00194F00">
        <w:t xml:space="preserve"> </w:t>
      </w:r>
      <w:r w:rsidR="000D1EE4">
        <w:t>to</w:t>
      </w:r>
      <w:r w:rsidR="00194F00">
        <w:t xml:space="preserve"> </w:t>
      </w:r>
      <w:r w:rsidR="006F3D70">
        <w:t>evaluate</w:t>
      </w:r>
      <w:r w:rsidR="00194F00">
        <w:t xml:space="preserve"> </w:t>
      </w:r>
      <w:r w:rsidR="006F3D70">
        <w:t>them.</w:t>
      </w:r>
      <w:r w:rsidR="00194F00">
        <w:t xml:space="preserve"> </w:t>
      </w:r>
      <w:r w:rsidR="006F3D70">
        <w:t>I</w:t>
      </w:r>
      <w:r w:rsidR="00194F00">
        <w:t xml:space="preserve"> </w:t>
      </w:r>
      <w:r w:rsidR="000D1EE4">
        <w:t>certainly</w:t>
      </w:r>
      <w:r w:rsidR="00194F00">
        <w:t xml:space="preserve"> </w:t>
      </w:r>
      <w:r w:rsidR="006F3D70">
        <w:t>do</w:t>
      </w:r>
      <w:r w:rsidR="00194F00">
        <w:t xml:space="preserve"> </w:t>
      </w:r>
      <w:r w:rsidR="006F3D70">
        <w:t>not</w:t>
      </w:r>
      <w:r w:rsidR="00194F00">
        <w:t xml:space="preserve"> </w:t>
      </w:r>
      <w:r w:rsidR="006F3D70">
        <w:t>have</w:t>
      </w:r>
      <w:r w:rsidR="00194F00">
        <w:t xml:space="preserve"> </w:t>
      </w:r>
      <w:r w:rsidR="006F3D70">
        <w:t>access</w:t>
      </w:r>
      <w:r w:rsidR="00194F00">
        <w:t xml:space="preserve"> </w:t>
      </w:r>
      <w:r w:rsidR="006F3D70">
        <w:t>to</w:t>
      </w:r>
      <w:r w:rsidR="00194F00">
        <w:t xml:space="preserve"> </w:t>
      </w:r>
      <w:r w:rsidR="000D1EE4">
        <w:t>any</w:t>
      </w:r>
      <w:r w:rsidR="00194F00">
        <w:t xml:space="preserve"> </w:t>
      </w:r>
      <w:r w:rsidR="000D1EE4">
        <w:t>of</w:t>
      </w:r>
      <w:r w:rsidR="00194F00">
        <w:t xml:space="preserve"> </w:t>
      </w:r>
      <w:r w:rsidR="000D1EE4">
        <w:t>the</w:t>
      </w:r>
      <w:r w:rsidR="00194F00">
        <w:t xml:space="preserve"> </w:t>
      </w:r>
      <w:r w:rsidR="006F3D70">
        <w:t>board</w:t>
      </w:r>
      <w:r w:rsidR="00194F00">
        <w:t xml:space="preserve"> </w:t>
      </w:r>
      <w:r w:rsidR="006F3D70">
        <w:t>documentation</w:t>
      </w:r>
      <w:r w:rsidR="00194F00">
        <w:t xml:space="preserve"> </w:t>
      </w:r>
      <w:r w:rsidR="006F3D70">
        <w:t>anymore.</w:t>
      </w:r>
      <w:r w:rsidR="00194F00">
        <w:t xml:space="preserve"> </w:t>
      </w:r>
      <w:r w:rsidR="000D1EE4">
        <w:t>I</w:t>
      </w:r>
      <w:r w:rsidR="00194F00">
        <w:t xml:space="preserve"> </w:t>
      </w:r>
      <w:r w:rsidR="000D1EE4">
        <w:t>can</w:t>
      </w:r>
      <w:r w:rsidR="00194F00">
        <w:t xml:space="preserve"> </w:t>
      </w:r>
      <w:r w:rsidR="000D1EE4">
        <w:t>say,</w:t>
      </w:r>
      <w:r w:rsidR="00194F00">
        <w:t xml:space="preserve"> </w:t>
      </w:r>
      <w:r w:rsidR="000D1EE4">
        <w:t>from</w:t>
      </w:r>
      <w:r w:rsidR="00194F00">
        <w:t xml:space="preserve"> </w:t>
      </w:r>
      <w:r w:rsidR="000D1EE4">
        <w:t>memory,</w:t>
      </w:r>
      <w:r w:rsidR="00194F00">
        <w:t xml:space="preserve"> </w:t>
      </w:r>
      <w:r w:rsidR="000D1EE4">
        <w:t>and</w:t>
      </w:r>
      <w:r w:rsidR="00194F00">
        <w:t xml:space="preserve"> </w:t>
      </w:r>
      <w:r w:rsidR="000D1EE4">
        <w:t>I</w:t>
      </w:r>
      <w:r w:rsidR="00194F00">
        <w:t xml:space="preserve"> </w:t>
      </w:r>
      <w:r w:rsidR="000D1EE4">
        <w:t>am</w:t>
      </w:r>
      <w:r w:rsidR="00194F00">
        <w:t xml:space="preserve"> </w:t>
      </w:r>
      <w:r w:rsidR="000D1EE4">
        <w:t>very</w:t>
      </w:r>
      <w:r w:rsidR="00194F00">
        <w:t xml:space="preserve"> </w:t>
      </w:r>
      <w:r w:rsidR="000D1EE4">
        <w:t>h</w:t>
      </w:r>
      <w:r w:rsidR="00AF7C56">
        <w:t>appy</w:t>
      </w:r>
      <w:r w:rsidR="00194F00">
        <w:t xml:space="preserve"> </w:t>
      </w:r>
      <w:r w:rsidR="00AF7C56">
        <w:t>if</w:t>
      </w:r>
      <w:r w:rsidR="00194F00">
        <w:t xml:space="preserve"> </w:t>
      </w:r>
      <w:r w:rsidR="00AF7C56">
        <w:t>you</w:t>
      </w:r>
      <w:r w:rsidR="00194F00">
        <w:t xml:space="preserve"> </w:t>
      </w:r>
      <w:r w:rsidR="00AF7C56">
        <w:t>wish</w:t>
      </w:r>
      <w:r w:rsidR="00194F00">
        <w:t xml:space="preserve"> </w:t>
      </w:r>
      <w:r w:rsidR="00AF7C56">
        <w:t>to</w:t>
      </w:r>
      <w:r w:rsidR="00194F00">
        <w:t xml:space="preserve"> </w:t>
      </w:r>
      <w:r w:rsidR="00AF7C56">
        <w:t>test</w:t>
      </w:r>
      <w:r w:rsidR="00194F00">
        <w:t xml:space="preserve"> </w:t>
      </w:r>
      <w:r w:rsidR="00AF7C56">
        <w:t>me</w:t>
      </w:r>
      <w:r w:rsidR="00194F00">
        <w:t xml:space="preserve"> </w:t>
      </w:r>
      <w:r w:rsidR="00AF7C56">
        <w:t>on</w:t>
      </w:r>
      <w:r w:rsidR="00194F00">
        <w:t xml:space="preserve"> </w:t>
      </w:r>
      <w:r w:rsidR="00AF7C56">
        <w:t>this,</w:t>
      </w:r>
      <w:r w:rsidR="00194F00">
        <w:t xml:space="preserve"> </w:t>
      </w:r>
      <w:r w:rsidR="00AF7C56">
        <w:t>that</w:t>
      </w:r>
      <w:r w:rsidR="00194F00">
        <w:t xml:space="preserve"> </w:t>
      </w:r>
      <w:r w:rsidR="00AF7C56">
        <w:t>there</w:t>
      </w:r>
      <w:r w:rsidR="00194F00">
        <w:t xml:space="preserve"> </w:t>
      </w:r>
      <w:r w:rsidR="00AF7C56">
        <w:t>were</w:t>
      </w:r>
      <w:r w:rsidR="00194F00">
        <w:t xml:space="preserve"> </w:t>
      </w:r>
      <w:r w:rsidR="00AF7C56">
        <w:t>formal</w:t>
      </w:r>
      <w:r w:rsidR="00194F00">
        <w:t xml:space="preserve"> </w:t>
      </w:r>
      <w:r w:rsidR="00AF7C56">
        <w:t>board</w:t>
      </w:r>
      <w:r w:rsidR="00194F00">
        <w:t xml:space="preserve"> </w:t>
      </w:r>
      <w:r w:rsidR="00AF7C56">
        <w:t>documents,</w:t>
      </w:r>
      <w:r w:rsidR="00194F00">
        <w:t xml:space="preserve"> </w:t>
      </w:r>
      <w:r w:rsidR="00AF7C56">
        <w:t>but</w:t>
      </w:r>
      <w:r w:rsidR="00194F00">
        <w:t xml:space="preserve"> </w:t>
      </w:r>
      <w:r w:rsidR="00AF7C56">
        <w:t>there</w:t>
      </w:r>
      <w:r w:rsidR="00194F00">
        <w:t xml:space="preserve"> </w:t>
      </w:r>
      <w:r w:rsidR="00AF7C56">
        <w:t>were</w:t>
      </w:r>
      <w:r w:rsidR="00194F00">
        <w:t xml:space="preserve"> </w:t>
      </w:r>
      <w:r w:rsidR="00AF7C56">
        <w:t>also</w:t>
      </w:r>
      <w:r w:rsidR="00194F00">
        <w:t xml:space="preserve"> </w:t>
      </w:r>
      <w:r w:rsidR="00AF7C56">
        <w:t>other</w:t>
      </w:r>
      <w:r w:rsidR="00194F00">
        <w:t xml:space="preserve"> </w:t>
      </w:r>
      <w:r w:rsidR="00AF7C56">
        <w:t>documents.</w:t>
      </w:r>
    </w:p>
    <w:p w:rsidR="00A42FA4" w:rsidP="00B5529F">
      <w:pPr>
        <w:pStyle w:val="Answer"/>
      </w:pPr>
      <w:r>
        <w:t>The</w:t>
      </w:r>
      <w:r w:rsidR="00194F00">
        <w:t xml:space="preserve"> </w:t>
      </w:r>
      <w:r>
        <w:t>board</w:t>
      </w:r>
      <w:r w:rsidR="00194F00">
        <w:t xml:space="preserve"> </w:t>
      </w:r>
      <w:r>
        <w:t>meetings</w:t>
      </w:r>
      <w:r w:rsidR="00194F00">
        <w:t xml:space="preserve"> </w:t>
      </w:r>
      <w:r>
        <w:t>were</w:t>
      </w:r>
      <w:r w:rsidR="00194F00">
        <w:t xml:space="preserve"> </w:t>
      </w:r>
      <w:r>
        <w:t>traditionally,</w:t>
      </w:r>
      <w:r w:rsidR="00194F00">
        <w:t xml:space="preserve"> </w:t>
      </w:r>
      <w:r>
        <w:t>I</w:t>
      </w:r>
      <w:r w:rsidR="00194F00">
        <w:t xml:space="preserve"> </w:t>
      </w:r>
      <w:r>
        <w:t>think,</w:t>
      </w:r>
      <w:r w:rsidR="00194F00">
        <w:t xml:space="preserve"> </w:t>
      </w:r>
      <w:r>
        <w:t>usually</w:t>
      </w:r>
      <w:r w:rsidR="00194F00">
        <w:t xml:space="preserve"> </w:t>
      </w:r>
      <w:r>
        <w:t>on</w:t>
      </w:r>
      <w:r w:rsidR="00194F00">
        <w:t xml:space="preserve"> </w:t>
      </w:r>
      <w:r>
        <w:t>a</w:t>
      </w:r>
      <w:r w:rsidR="00194F00">
        <w:t xml:space="preserve"> </w:t>
      </w:r>
      <w:r>
        <w:t>Tuesday,</w:t>
      </w:r>
      <w:r w:rsidR="00194F00">
        <w:t xml:space="preserve"> </w:t>
      </w:r>
      <w:r>
        <w:t>but</w:t>
      </w:r>
      <w:r w:rsidR="00194F00">
        <w:t xml:space="preserve"> </w:t>
      </w:r>
      <w:r>
        <w:t>the</w:t>
      </w:r>
      <w:r w:rsidR="00194F00">
        <w:t xml:space="preserve"> </w:t>
      </w:r>
      <w:r w:rsidR="00E642CE">
        <w:t>board</w:t>
      </w:r>
      <w:r w:rsidR="00194F00">
        <w:t xml:space="preserve"> </w:t>
      </w:r>
      <w:r w:rsidR="00E642CE">
        <w:t>met</w:t>
      </w:r>
      <w:r w:rsidR="00194F00">
        <w:t xml:space="preserve"> </w:t>
      </w:r>
      <w:r w:rsidR="00E642CE">
        <w:t>the</w:t>
      </w:r>
      <w:r w:rsidR="00194F00">
        <w:t xml:space="preserve"> </w:t>
      </w:r>
      <w:r w:rsidR="00E642CE">
        <w:t>night</w:t>
      </w:r>
      <w:r w:rsidR="00194F00">
        <w:t xml:space="preserve"> </w:t>
      </w:r>
      <w:r w:rsidR="00E642CE">
        <w:t>before</w:t>
      </w:r>
      <w:r w:rsidR="00194F00">
        <w:t xml:space="preserve"> </w:t>
      </w:r>
      <w:r w:rsidR="00E642CE">
        <w:t>and</w:t>
      </w:r>
      <w:r w:rsidR="00194F00">
        <w:t xml:space="preserve"> </w:t>
      </w:r>
      <w:r w:rsidR="00E642CE">
        <w:t>discussed</w:t>
      </w:r>
      <w:r w:rsidR="00194F00">
        <w:t xml:space="preserve"> </w:t>
      </w:r>
      <w:r w:rsidR="00E642CE">
        <w:t>issues</w:t>
      </w:r>
      <w:r w:rsidR="00194F00">
        <w:t xml:space="preserve"> </w:t>
      </w:r>
      <w:r>
        <w:t>in</w:t>
      </w:r>
      <w:r w:rsidR="00194F00">
        <w:t xml:space="preserve"> </w:t>
      </w:r>
      <w:r>
        <w:t>an</w:t>
      </w:r>
      <w:r w:rsidR="00194F00">
        <w:t xml:space="preserve"> </w:t>
      </w:r>
      <w:r>
        <w:t>informal</w:t>
      </w:r>
      <w:r w:rsidR="00194F00">
        <w:t xml:space="preserve"> </w:t>
      </w:r>
      <w:r>
        <w:t>session</w:t>
      </w:r>
      <w:r w:rsidR="00194F00">
        <w:t xml:space="preserve"> </w:t>
      </w:r>
      <w:r>
        <w:t>for</w:t>
      </w:r>
      <w:r w:rsidR="00194F00">
        <w:t xml:space="preserve"> </w:t>
      </w:r>
      <w:r>
        <w:t>an</w:t>
      </w:r>
      <w:r w:rsidR="00194F00">
        <w:t xml:space="preserve"> </w:t>
      </w:r>
      <w:r>
        <w:t>hour</w:t>
      </w:r>
      <w:r w:rsidR="00194F00">
        <w:t xml:space="preserve"> </w:t>
      </w:r>
      <w:r>
        <w:t>first</w:t>
      </w:r>
      <w:r w:rsidR="00194F00">
        <w:t xml:space="preserve"> </w:t>
      </w:r>
      <w:r w:rsidR="00E642CE">
        <w:t>and</w:t>
      </w:r>
      <w:r w:rsidR="00194F00">
        <w:t xml:space="preserve"> </w:t>
      </w:r>
      <w:r w:rsidR="00E642CE">
        <w:t>then</w:t>
      </w:r>
      <w:r w:rsidR="00194F00">
        <w:t xml:space="preserve"> </w:t>
      </w:r>
      <w:r w:rsidR="00E642CE">
        <w:t>over</w:t>
      </w:r>
      <w:r w:rsidR="00194F00">
        <w:t xml:space="preserve"> </w:t>
      </w:r>
      <w:r w:rsidR="00E642CE">
        <w:t>dinner.</w:t>
      </w:r>
      <w:r w:rsidR="00194F00">
        <w:t xml:space="preserve"> </w:t>
      </w:r>
      <w:r w:rsidR="00E642CE">
        <w:t>I</w:t>
      </w:r>
      <w:r w:rsidR="00194F00">
        <w:t xml:space="preserve"> </w:t>
      </w:r>
      <w:r w:rsidR="00E642CE">
        <w:t>do</w:t>
      </w:r>
      <w:r w:rsidR="00194F00">
        <w:t xml:space="preserve"> </w:t>
      </w:r>
      <w:r w:rsidR="00E642CE">
        <w:t>not</w:t>
      </w:r>
      <w:r w:rsidR="00194F00">
        <w:t xml:space="preserve"> </w:t>
      </w:r>
      <w:r w:rsidR="00E642CE">
        <w:t>believe</w:t>
      </w:r>
      <w:r w:rsidR="00194F00">
        <w:t xml:space="preserve"> </w:t>
      </w:r>
      <w:r w:rsidR="00E642CE">
        <w:t>any</w:t>
      </w:r>
      <w:r w:rsidR="00194F00">
        <w:t xml:space="preserve"> </w:t>
      </w:r>
      <w:r w:rsidR="00E642CE">
        <w:t>of</w:t>
      </w:r>
      <w:r w:rsidR="00194F00">
        <w:t xml:space="preserve"> </w:t>
      </w:r>
      <w:r w:rsidR="00E642CE">
        <w:t>those</w:t>
      </w:r>
      <w:r w:rsidR="00194F00">
        <w:t xml:space="preserve"> </w:t>
      </w:r>
      <w:r w:rsidR="00E642CE">
        <w:t>were</w:t>
      </w:r>
      <w:r w:rsidR="00194F00">
        <w:t xml:space="preserve"> </w:t>
      </w:r>
      <w:r w:rsidR="00E642CE">
        <w:t>minuted</w:t>
      </w:r>
      <w:r w:rsidR="00194F00">
        <w:t xml:space="preserve"> </w:t>
      </w:r>
      <w:r w:rsidR="00AE2816">
        <w:t>or</w:t>
      </w:r>
      <w:r w:rsidR="00194F00">
        <w:t xml:space="preserve"> </w:t>
      </w:r>
      <w:r w:rsidR="00AE2816">
        <w:t>kept</w:t>
      </w:r>
      <w:r w:rsidR="00194F00">
        <w:t xml:space="preserve"> </w:t>
      </w:r>
      <w:r w:rsidR="00AE2816">
        <w:t>as</w:t>
      </w:r>
      <w:r w:rsidR="00194F00">
        <w:t xml:space="preserve"> </w:t>
      </w:r>
      <w:r w:rsidR="00AE2816">
        <w:t>formal</w:t>
      </w:r>
      <w:r w:rsidR="00194F00">
        <w:t xml:space="preserve"> </w:t>
      </w:r>
      <w:r w:rsidR="00AE2816">
        <w:t>board</w:t>
      </w:r>
      <w:r w:rsidR="00194F00">
        <w:t xml:space="preserve"> </w:t>
      </w:r>
      <w:r w:rsidR="00AE2816">
        <w:t>records.</w:t>
      </w:r>
      <w:r w:rsidR="00194F00">
        <w:t xml:space="preserve"> </w:t>
      </w:r>
      <w:r w:rsidR="00AE2816">
        <w:t>I</w:t>
      </w:r>
      <w:r w:rsidR="00194F00">
        <w:t xml:space="preserve"> </w:t>
      </w:r>
      <w:r w:rsidR="00AE2816">
        <w:t>am</w:t>
      </w:r>
      <w:r w:rsidR="00194F00">
        <w:t xml:space="preserve"> </w:t>
      </w:r>
      <w:r w:rsidR="00AE2816">
        <w:t>not</w:t>
      </w:r>
      <w:r w:rsidR="00194F00">
        <w:t xml:space="preserve"> </w:t>
      </w:r>
      <w:r w:rsidR="00AE2816">
        <w:t>necessarily</w:t>
      </w:r>
      <w:r w:rsidR="00194F00">
        <w:t xml:space="preserve"> </w:t>
      </w:r>
      <w:r w:rsidR="00AE2816">
        <w:t>disagreeing</w:t>
      </w:r>
      <w:r w:rsidR="00194F00">
        <w:t xml:space="preserve"> </w:t>
      </w:r>
      <w:r w:rsidR="00AE2816">
        <w:t>with</w:t>
      </w:r>
      <w:r w:rsidR="00194F00">
        <w:t xml:space="preserve"> </w:t>
      </w:r>
      <w:r w:rsidR="00AE2816">
        <w:t>them,</w:t>
      </w:r>
      <w:r w:rsidR="00194F00">
        <w:t xml:space="preserve"> </w:t>
      </w:r>
      <w:r w:rsidR="00AE2816">
        <w:t>but,</w:t>
      </w:r>
      <w:r w:rsidR="00194F00">
        <w:t xml:space="preserve"> </w:t>
      </w:r>
      <w:r w:rsidR="00AE2816">
        <w:t>in</w:t>
      </w:r>
      <w:r w:rsidR="00194F00">
        <w:t xml:space="preserve"> </w:t>
      </w:r>
      <w:r w:rsidR="00AE2816">
        <w:t>my</w:t>
      </w:r>
      <w:r w:rsidR="00194F00">
        <w:t xml:space="preserve"> </w:t>
      </w:r>
      <w:r w:rsidR="00AE2816">
        <w:t>view,</w:t>
      </w:r>
      <w:r w:rsidR="00194F00">
        <w:t xml:space="preserve"> </w:t>
      </w:r>
      <w:r w:rsidR="00AE2816">
        <w:t>by</w:t>
      </w:r>
      <w:r w:rsidR="00194F00">
        <w:t xml:space="preserve"> </w:t>
      </w:r>
      <w:r w:rsidR="00AE2816">
        <w:t>and</w:t>
      </w:r>
      <w:r w:rsidR="00194F00">
        <w:t xml:space="preserve"> </w:t>
      </w:r>
      <w:r w:rsidR="00AE2816">
        <w:t>large,</w:t>
      </w:r>
      <w:r w:rsidR="00194F00">
        <w:t xml:space="preserve"> </w:t>
      </w:r>
      <w:r w:rsidR="00AE2816">
        <w:t>the</w:t>
      </w:r>
      <w:r w:rsidR="00194F00">
        <w:t xml:space="preserve"> </w:t>
      </w:r>
      <w:r w:rsidR="00AE2816">
        <w:t>board</w:t>
      </w:r>
      <w:r w:rsidR="00194F00">
        <w:t xml:space="preserve"> </w:t>
      </w:r>
      <w:r w:rsidR="00AE2816">
        <w:t>was</w:t>
      </w:r>
      <w:r w:rsidR="00194F00">
        <w:t xml:space="preserve"> </w:t>
      </w:r>
      <w:r w:rsidR="00AE2816">
        <w:t>generally</w:t>
      </w:r>
      <w:r w:rsidR="00194F00">
        <w:t xml:space="preserve"> </w:t>
      </w:r>
      <w:r w:rsidR="00AE2816">
        <w:t>kept</w:t>
      </w:r>
      <w:r w:rsidR="00194F00">
        <w:t xml:space="preserve"> </w:t>
      </w:r>
      <w:r w:rsidR="00AE2816">
        <w:t>very</w:t>
      </w:r>
      <w:r w:rsidR="00194F00">
        <w:t xml:space="preserve"> </w:t>
      </w:r>
      <w:r w:rsidR="00AE2816">
        <w:t>much</w:t>
      </w:r>
      <w:r w:rsidR="00194F00">
        <w:t xml:space="preserve"> </w:t>
      </w:r>
      <w:r w:rsidR="00AE2816">
        <w:t>up</w:t>
      </w:r>
      <w:r w:rsidR="00194F00">
        <w:t xml:space="preserve"> </w:t>
      </w:r>
      <w:r w:rsidR="00AE2816">
        <w:t>to</w:t>
      </w:r>
      <w:r w:rsidR="00194F00">
        <w:t xml:space="preserve"> </w:t>
      </w:r>
      <w:r w:rsidR="00AE2816">
        <w:t>date</w:t>
      </w:r>
      <w:r w:rsidR="00194F00">
        <w:t xml:space="preserve"> </w:t>
      </w:r>
      <w:r w:rsidR="00AE2816">
        <w:t>with</w:t>
      </w:r>
      <w:r w:rsidR="00194F00">
        <w:t xml:space="preserve"> </w:t>
      </w:r>
      <w:r w:rsidR="00AE2816">
        <w:t>the</w:t>
      </w:r>
      <w:r w:rsidR="00194F00">
        <w:t xml:space="preserve"> </w:t>
      </w:r>
      <w:r w:rsidR="00AE2816">
        <w:t>situation.</w:t>
      </w:r>
    </w:p>
    <w:p w:rsidR="006F3D70" w:rsidP="00B5529F">
      <w:pPr>
        <w:pStyle w:val="Question"/>
      </w:pPr>
      <w:sdt>
        <w:sdtPr>
          <w:alias w:val="Member"/>
          <w:tag w:val="&lt;Member mnisId='4269' dodsId='101338'&gt;"/>
          <w:id w:val="86350546"/>
          <w:placeholder>
            <w:docPart w:val="DefaultPlaceholder_-1854013440"/>
          </w:placeholder>
          <w:richText/>
        </w:sdtPr>
        <w:sdtContent>
          <w:r w:rsidRPr="00A42FA4" w:rsidR="00A42FA4">
            <w:rPr>
              <w:b/>
            </w:rPr>
            <w:t>Andy</w:t>
          </w:r>
          <w:r w:rsidR="00194F00">
            <w:rPr>
              <w:b/>
            </w:rPr>
            <w:t xml:space="preserve"> </w:t>
          </w:r>
          <w:r w:rsidRPr="00A42FA4" w:rsidR="00A42FA4">
            <w:rPr>
              <w:b/>
            </w:rPr>
            <w:t>McDonald:</w:t>
          </w:r>
        </w:sdtContent>
      </w:sdt>
      <w:r w:rsidR="00194F00">
        <w:t xml:space="preserve"> </w:t>
      </w:r>
      <w:r w:rsidR="00A42FA4">
        <w:t>How</w:t>
      </w:r>
      <w:r w:rsidR="00194F00">
        <w:t xml:space="preserve"> </w:t>
      </w:r>
      <w:r w:rsidR="00AE2816">
        <w:t>do</w:t>
      </w:r>
      <w:r w:rsidR="00194F00">
        <w:t xml:space="preserve"> </w:t>
      </w:r>
      <w:r w:rsidR="00A42FA4">
        <w:t>you</w:t>
      </w:r>
      <w:r w:rsidR="00194F00">
        <w:t xml:space="preserve"> </w:t>
      </w:r>
      <w:r w:rsidR="00A42FA4">
        <w:t>respond</w:t>
      </w:r>
      <w:r w:rsidR="00194F00">
        <w:t xml:space="preserve"> </w:t>
      </w:r>
      <w:r w:rsidR="00A42FA4">
        <w:t>to</w:t>
      </w:r>
      <w:r w:rsidR="00194F00">
        <w:t xml:space="preserve"> </w:t>
      </w:r>
      <w:r w:rsidR="00A42FA4">
        <w:t>the</w:t>
      </w:r>
      <w:r w:rsidR="00194F00">
        <w:t xml:space="preserve"> </w:t>
      </w:r>
      <w:r w:rsidR="00A42FA4">
        <w:t>challenge</w:t>
      </w:r>
      <w:r w:rsidR="00194F00">
        <w:t xml:space="preserve"> </w:t>
      </w:r>
      <w:r w:rsidR="00A42FA4">
        <w:t>that</w:t>
      </w:r>
      <w:r w:rsidR="00AE2816">
        <w:t>,</w:t>
      </w:r>
      <w:r w:rsidR="00194F00">
        <w:t xml:space="preserve"> </w:t>
      </w:r>
      <w:r w:rsidR="00AE2816">
        <w:t>because</w:t>
      </w:r>
      <w:r w:rsidR="00194F00">
        <w:t xml:space="preserve"> </w:t>
      </w:r>
      <w:r w:rsidR="00AE2816">
        <w:t>of</w:t>
      </w:r>
      <w:r w:rsidR="00194F00">
        <w:t xml:space="preserve"> </w:t>
      </w:r>
      <w:r w:rsidR="00AE2816">
        <w:t>the</w:t>
      </w:r>
      <w:r w:rsidR="00194F00">
        <w:t xml:space="preserve"> </w:t>
      </w:r>
      <w:r w:rsidR="00AE2816">
        <w:t>lack</w:t>
      </w:r>
      <w:r w:rsidR="00194F00">
        <w:t xml:space="preserve"> </w:t>
      </w:r>
      <w:r w:rsidR="00AE2816">
        <w:t>of</w:t>
      </w:r>
      <w:r w:rsidR="00194F00">
        <w:t xml:space="preserve"> </w:t>
      </w:r>
      <w:r w:rsidR="00AE2816">
        <w:t>adequate</w:t>
      </w:r>
      <w:r w:rsidR="00194F00">
        <w:t xml:space="preserve"> </w:t>
      </w:r>
      <w:r w:rsidR="00AE2816">
        <w:t>time,</w:t>
      </w:r>
      <w:r w:rsidR="00194F00">
        <w:t xml:space="preserve"> </w:t>
      </w:r>
      <w:r w:rsidR="00A42FA4">
        <w:t>you</w:t>
      </w:r>
      <w:r w:rsidR="00194F00">
        <w:t xml:space="preserve"> </w:t>
      </w:r>
      <w:r w:rsidR="00A42FA4">
        <w:t>delegated</w:t>
      </w:r>
      <w:r w:rsidR="00194F00">
        <w:t xml:space="preserve"> </w:t>
      </w:r>
      <w:r w:rsidR="00A42FA4">
        <w:t>critical</w:t>
      </w:r>
      <w:r w:rsidR="00194F00">
        <w:t xml:space="preserve"> </w:t>
      </w:r>
      <w:r w:rsidR="00A42FA4">
        <w:t>issues</w:t>
      </w:r>
      <w:r w:rsidR="00194F00">
        <w:t xml:space="preserve"> </w:t>
      </w:r>
      <w:r w:rsidR="00AE2816">
        <w:t>away</w:t>
      </w:r>
      <w:r w:rsidR="00194F00">
        <w:t xml:space="preserve"> </w:t>
      </w:r>
      <w:r w:rsidR="00A42FA4">
        <w:t>from</w:t>
      </w:r>
      <w:r w:rsidR="00194F00">
        <w:t xml:space="preserve"> </w:t>
      </w:r>
      <w:r w:rsidR="00A42FA4">
        <w:t>the</w:t>
      </w:r>
      <w:r w:rsidR="00194F00">
        <w:t xml:space="preserve"> </w:t>
      </w:r>
      <w:r w:rsidR="00A42FA4">
        <w:t>board</w:t>
      </w:r>
      <w:r w:rsidR="00AE2816">
        <w:t>?</w:t>
      </w:r>
      <w:r w:rsidR="00194F00">
        <w:t xml:space="preserve"> </w:t>
      </w:r>
      <w:r w:rsidR="00AE2816">
        <w:t>Is</w:t>
      </w:r>
      <w:r w:rsidR="00194F00">
        <w:t xml:space="preserve"> </w:t>
      </w:r>
      <w:r w:rsidR="00AE2816">
        <w:t>that</w:t>
      </w:r>
      <w:r w:rsidR="00194F00">
        <w:t xml:space="preserve"> </w:t>
      </w:r>
      <w:r w:rsidR="00AE2816">
        <w:t>a</w:t>
      </w:r>
      <w:r w:rsidR="00194F00">
        <w:t xml:space="preserve"> </w:t>
      </w:r>
      <w:r w:rsidR="00AE2816">
        <w:t>reasonable</w:t>
      </w:r>
      <w:r w:rsidR="00194F00">
        <w:t xml:space="preserve"> </w:t>
      </w:r>
      <w:r w:rsidR="00AE2816">
        <w:t>and</w:t>
      </w:r>
      <w:r w:rsidR="00194F00">
        <w:t xml:space="preserve"> </w:t>
      </w:r>
      <w:r w:rsidR="00AE2816">
        <w:t>fair</w:t>
      </w:r>
      <w:r w:rsidR="00194F00">
        <w:t xml:space="preserve"> </w:t>
      </w:r>
      <w:r w:rsidR="00AE2816">
        <w:t>assessment</w:t>
      </w:r>
      <w:r w:rsidR="00194F00">
        <w:t xml:space="preserve"> </w:t>
      </w:r>
      <w:r w:rsidR="00AE2816">
        <w:t>by</w:t>
      </w:r>
      <w:r w:rsidR="00194F00">
        <w:t xml:space="preserve"> </w:t>
      </w:r>
      <w:r w:rsidR="00AE2816">
        <w:t>Oxera?</w:t>
      </w:r>
    </w:p>
    <w:p w:rsidR="007D52CE" w:rsidP="00B5529F">
      <w:pPr>
        <w:pStyle w:val="Answer"/>
      </w:pPr>
      <w:sdt>
        <w:sdtPr>
          <w:alias w:val="Witness"/>
          <w:id w:val="1919518737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AE2816">
        <w:t>I</w:t>
      </w:r>
      <w:r w:rsidR="00194F00">
        <w:t xml:space="preserve"> </w:t>
      </w:r>
      <w:r w:rsidR="00AE2816">
        <w:t>do</w:t>
      </w:r>
      <w:r w:rsidR="00194F00">
        <w:t xml:space="preserve"> </w:t>
      </w:r>
      <w:r w:rsidR="00AE2816">
        <w:t>not</w:t>
      </w:r>
      <w:r w:rsidR="00194F00">
        <w:t xml:space="preserve"> </w:t>
      </w:r>
      <w:r w:rsidR="00AE2816">
        <w:t>think</w:t>
      </w:r>
      <w:r w:rsidR="00194F00">
        <w:t xml:space="preserve"> </w:t>
      </w:r>
      <w:r w:rsidR="00AE2816">
        <w:t>that</w:t>
      </w:r>
      <w:r w:rsidR="00194F00">
        <w:t xml:space="preserve"> </w:t>
      </w:r>
      <w:r w:rsidR="00AE2816">
        <w:t>it</w:t>
      </w:r>
      <w:r w:rsidR="00194F00">
        <w:t xml:space="preserve"> </w:t>
      </w:r>
      <w:r w:rsidR="00AE2816">
        <w:t>is</w:t>
      </w:r>
      <w:r w:rsidR="00194F00">
        <w:t xml:space="preserve"> </w:t>
      </w:r>
      <w:r w:rsidR="0042075F">
        <w:t>that</w:t>
      </w:r>
      <w:r w:rsidR="00194F00">
        <w:t xml:space="preserve"> </w:t>
      </w:r>
      <w:r w:rsidR="0042075F">
        <w:t>fair,</w:t>
      </w:r>
      <w:r w:rsidR="00194F00">
        <w:t xml:space="preserve"> </w:t>
      </w:r>
      <w:r w:rsidR="0042075F">
        <w:t>no,</w:t>
      </w:r>
      <w:r w:rsidR="00194F00">
        <w:t xml:space="preserve"> </w:t>
      </w:r>
      <w:r w:rsidR="0042075F">
        <w:t>in</w:t>
      </w:r>
      <w:r w:rsidR="00194F00">
        <w:t xml:space="preserve"> </w:t>
      </w:r>
      <w:r w:rsidR="0042075F">
        <w:t>the</w:t>
      </w:r>
      <w:r w:rsidR="00194F00">
        <w:t xml:space="preserve"> </w:t>
      </w:r>
      <w:r w:rsidR="0042075F">
        <w:t>sense</w:t>
      </w:r>
      <w:r w:rsidR="00194F00">
        <w:t xml:space="preserve"> </w:t>
      </w:r>
      <w:r w:rsidR="0042075F">
        <w:t>that</w:t>
      </w:r>
      <w:r w:rsidR="00194F00">
        <w:t xml:space="preserve"> </w:t>
      </w:r>
      <w:r w:rsidR="0042075F">
        <w:t>p</w:t>
      </w:r>
      <w:r w:rsidR="00A42FA4">
        <w:t>olicy</w:t>
      </w:r>
      <w:r w:rsidR="00194F00">
        <w:t xml:space="preserve"> </w:t>
      </w:r>
      <w:r w:rsidR="00A42FA4">
        <w:t>decisions</w:t>
      </w:r>
      <w:r w:rsidR="00194F00">
        <w:t xml:space="preserve"> </w:t>
      </w:r>
      <w:r w:rsidR="00A42FA4">
        <w:t>were</w:t>
      </w:r>
      <w:r w:rsidR="00194F00">
        <w:t xml:space="preserve"> </w:t>
      </w:r>
      <w:r w:rsidR="00A42FA4">
        <w:t>discussed</w:t>
      </w:r>
      <w:r w:rsidR="00194F00">
        <w:t xml:space="preserve"> </w:t>
      </w:r>
      <w:r w:rsidR="00A42FA4">
        <w:t>with</w:t>
      </w:r>
      <w:r w:rsidR="00194F00">
        <w:t xml:space="preserve"> </w:t>
      </w:r>
      <w:r w:rsidR="00A42FA4">
        <w:t>the</w:t>
      </w:r>
      <w:r w:rsidR="00194F00">
        <w:t xml:space="preserve"> </w:t>
      </w:r>
      <w:r w:rsidR="00A42FA4">
        <w:t>board.</w:t>
      </w:r>
      <w:r w:rsidR="00194F00">
        <w:t xml:space="preserve"> </w:t>
      </w:r>
      <w:r w:rsidR="0042075F">
        <w:t>In</w:t>
      </w:r>
      <w:r w:rsidR="00194F00">
        <w:t xml:space="preserve"> </w:t>
      </w:r>
      <w:r w:rsidR="0042075F">
        <w:t>terms</w:t>
      </w:r>
      <w:r w:rsidR="00194F00">
        <w:t xml:space="preserve"> </w:t>
      </w:r>
      <w:r w:rsidR="0042075F">
        <w:t>of</w:t>
      </w:r>
      <w:r w:rsidR="00194F00">
        <w:t xml:space="preserve"> </w:t>
      </w:r>
      <w:r w:rsidR="0042075F">
        <w:t>the</w:t>
      </w:r>
      <w:r w:rsidR="00194F00">
        <w:t xml:space="preserve"> </w:t>
      </w:r>
      <w:r w:rsidR="0042075F">
        <w:t>individual</w:t>
      </w:r>
      <w:r w:rsidR="00194F00">
        <w:t xml:space="preserve"> </w:t>
      </w:r>
      <w:r w:rsidR="0042075F">
        <w:t>failures</w:t>
      </w:r>
      <w:r w:rsidR="00194F00">
        <w:t xml:space="preserve"> </w:t>
      </w:r>
      <w:r w:rsidR="0042075F">
        <w:t>that</w:t>
      </w:r>
      <w:r w:rsidR="00194F00">
        <w:t xml:space="preserve"> </w:t>
      </w:r>
      <w:r w:rsidR="0042075F">
        <w:t>took</w:t>
      </w:r>
      <w:r w:rsidR="00194F00">
        <w:t xml:space="preserve"> </w:t>
      </w:r>
      <w:r w:rsidR="0042075F">
        <w:t>place,</w:t>
      </w:r>
      <w:r w:rsidR="00194F00">
        <w:t xml:space="preserve"> </w:t>
      </w:r>
      <w:r w:rsidR="0042075F">
        <w:t>and</w:t>
      </w:r>
      <w:r w:rsidR="00194F00">
        <w:t xml:space="preserve"> </w:t>
      </w:r>
      <w:r w:rsidR="0042075F">
        <w:t>I</w:t>
      </w:r>
      <w:r w:rsidR="00194F00">
        <w:t xml:space="preserve"> </w:t>
      </w:r>
      <w:r w:rsidR="0042075F">
        <w:t>am</w:t>
      </w:r>
      <w:r w:rsidR="00194F00">
        <w:t xml:space="preserve"> </w:t>
      </w:r>
      <w:r w:rsidR="0042075F">
        <w:t>referring,</w:t>
      </w:r>
      <w:r w:rsidR="00194F00">
        <w:t xml:space="preserve"> </w:t>
      </w:r>
      <w:r w:rsidR="0042075F">
        <w:t>I</w:t>
      </w:r>
      <w:r w:rsidR="00194F00">
        <w:t xml:space="preserve"> </w:t>
      </w:r>
      <w:r w:rsidR="0042075F">
        <w:t>suppose,</w:t>
      </w:r>
      <w:r w:rsidR="00194F00">
        <w:t xml:space="preserve"> </w:t>
      </w:r>
      <w:r w:rsidR="0042075F">
        <w:t>to</w:t>
      </w:r>
      <w:r w:rsidR="00194F00">
        <w:t xml:space="preserve"> </w:t>
      </w:r>
      <w:r w:rsidR="0042075F">
        <w:t>2018,</w:t>
      </w:r>
      <w:r w:rsidR="00194F00">
        <w:t xml:space="preserve"> </w:t>
      </w:r>
      <w:r w:rsidR="0042075F">
        <w:t>when</w:t>
      </w:r>
      <w:r w:rsidR="00194F00">
        <w:t xml:space="preserve"> </w:t>
      </w:r>
      <w:r w:rsidR="0042075F">
        <w:t>most</w:t>
      </w:r>
      <w:r w:rsidR="00194F00">
        <w:t xml:space="preserve"> </w:t>
      </w:r>
      <w:r w:rsidR="0042075F">
        <w:t>of</w:t>
      </w:r>
      <w:r w:rsidR="00194F00">
        <w:t xml:space="preserve"> </w:t>
      </w:r>
      <w:r w:rsidR="0042075F">
        <w:t>the</w:t>
      </w:r>
      <w:r w:rsidR="00194F00">
        <w:t xml:space="preserve"> </w:t>
      </w:r>
      <w:r w:rsidR="0042075F">
        <w:t>failures</w:t>
      </w:r>
      <w:r w:rsidR="00194F00">
        <w:t xml:space="preserve"> </w:t>
      </w:r>
      <w:r w:rsidR="0042075F">
        <w:t>occurred,</w:t>
      </w:r>
      <w:r w:rsidR="00194F00">
        <w:t xml:space="preserve"> </w:t>
      </w:r>
      <w:r w:rsidR="0042075F">
        <w:t>generally</w:t>
      </w:r>
      <w:r w:rsidR="00194F00">
        <w:t xml:space="preserve"> </w:t>
      </w:r>
      <w:r w:rsidR="0042075F">
        <w:t>speaking</w:t>
      </w:r>
      <w:r w:rsidR="00194F00">
        <w:t xml:space="preserve"> </w:t>
      </w:r>
      <w:r w:rsidR="0042075F">
        <w:t>we</w:t>
      </w:r>
      <w:r w:rsidR="00194F00">
        <w:t xml:space="preserve"> </w:t>
      </w:r>
      <w:r w:rsidR="0042075F">
        <w:t>would</w:t>
      </w:r>
      <w:r w:rsidR="00194F00">
        <w:t xml:space="preserve"> </w:t>
      </w:r>
      <w:r w:rsidR="0042075F">
        <w:t>inform</w:t>
      </w:r>
      <w:r w:rsidR="00194F00">
        <w:t xml:space="preserve"> </w:t>
      </w:r>
      <w:r w:rsidR="0042075F">
        <w:t>the</w:t>
      </w:r>
      <w:r w:rsidR="00194F00">
        <w:t xml:space="preserve"> </w:t>
      </w:r>
      <w:r w:rsidR="0042075F">
        <w:t>board</w:t>
      </w:r>
      <w:r w:rsidR="00194F00">
        <w:t xml:space="preserve"> </w:t>
      </w:r>
      <w:r w:rsidR="0042075F">
        <w:t>about</w:t>
      </w:r>
      <w:r w:rsidR="00194F00">
        <w:t xml:space="preserve"> </w:t>
      </w:r>
      <w:r w:rsidR="0042075F">
        <w:t>them,</w:t>
      </w:r>
      <w:r w:rsidR="00194F00">
        <w:t xml:space="preserve"> </w:t>
      </w:r>
      <w:r w:rsidR="0042075F">
        <w:t>but</w:t>
      </w:r>
      <w:r w:rsidR="00194F00">
        <w:t xml:space="preserve"> </w:t>
      </w:r>
      <w:r w:rsidR="0042075F">
        <w:t>we</w:t>
      </w:r>
      <w:r w:rsidR="00194F00">
        <w:t xml:space="preserve"> </w:t>
      </w:r>
      <w:r w:rsidR="0042075F">
        <w:t>would</w:t>
      </w:r>
      <w:r w:rsidR="00194F00">
        <w:t xml:space="preserve"> </w:t>
      </w:r>
      <w:r w:rsidR="0042075F">
        <w:t>not</w:t>
      </w:r>
      <w:r w:rsidR="00194F00">
        <w:t xml:space="preserve"> </w:t>
      </w:r>
      <w:r w:rsidR="0042075F">
        <w:t>ask</w:t>
      </w:r>
      <w:r w:rsidR="00194F00">
        <w:t xml:space="preserve"> </w:t>
      </w:r>
      <w:r w:rsidR="0042075F">
        <w:t>the</w:t>
      </w:r>
      <w:r w:rsidR="00194F00">
        <w:t xml:space="preserve"> </w:t>
      </w:r>
      <w:r w:rsidR="0042075F">
        <w:t>board</w:t>
      </w:r>
      <w:r w:rsidR="00194F00">
        <w:t xml:space="preserve"> </w:t>
      </w:r>
      <w:r w:rsidR="0042075F">
        <w:t>for</w:t>
      </w:r>
      <w:r w:rsidR="00194F00">
        <w:t xml:space="preserve"> </w:t>
      </w:r>
      <w:r w:rsidR="0042075F">
        <w:t>permission,</w:t>
      </w:r>
      <w:r w:rsidR="00194F00">
        <w:t xml:space="preserve"> </w:t>
      </w:r>
      <w:r w:rsidR="0042075F">
        <w:t>as</w:t>
      </w:r>
      <w:r w:rsidR="00194F00">
        <w:t xml:space="preserve"> </w:t>
      </w:r>
      <w:r w:rsidR="0042075F">
        <w:t>it</w:t>
      </w:r>
      <w:r w:rsidR="00194F00">
        <w:t xml:space="preserve"> </w:t>
      </w:r>
      <w:r w:rsidR="0042075F">
        <w:t>were,</w:t>
      </w:r>
      <w:r w:rsidR="00194F00">
        <w:t xml:space="preserve"> </w:t>
      </w:r>
      <w:r w:rsidR="0042075F">
        <w:t>to</w:t>
      </w:r>
      <w:r w:rsidR="00194F00">
        <w:t xml:space="preserve"> </w:t>
      </w:r>
      <w:r w:rsidR="0042075F">
        <w:t>do</w:t>
      </w:r>
      <w:r w:rsidR="00194F00">
        <w:t xml:space="preserve"> </w:t>
      </w:r>
      <w:r w:rsidR="0042075F">
        <w:t>anything</w:t>
      </w:r>
      <w:r w:rsidR="00194F00">
        <w:t xml:space="preserve"> </w:t>
      </w:r>
      <w:r w:rsidR="0042075F">
        <w:t>on</w:t>
      </w:r>
      <w:r w:rsidR="00194F00">
        <w:t xml:space="preserve"> </w:t>
      </w:r>
      <w:r w:rsidR="0042075F">
        <w:t>that.</w:t>
      </w:r>
      <w:r w:rsidR="00194F00">
        <w:t xml:space="preserve"> </w:t>
      </w:r>
      <w:r w:rsidR="0042075F">
        <w:t>We</w:t>
      </w:r>
      <w:r w:rsidR="00194F00">
        <w:t xml:space="preserve"> </w:t>
      </w:r>
      <w:r w:rsidR="0042075F">
        <w:t>would</w:t>
      </w:r>
      <w:r w:rsidR="00194F00">
        <w:t xml:space="preserve"> </w:t>
      </w:r>
      <w:r w:rsidR="0042075F">
        <w:t>say</w:t>
      </w:r>
      <w:r w:rsidR="00194F00">
        <w:t xml:space="preserve"> </w:t>
      </w:r>
      <w:r w:rsidR="0042075F">
        <w:t>to</w:t>
      </w:r>
      <w:r w:rsidR="00194F00">
        <w:t xml:space="preserve"> </w:t>
      </w:r>
      <w:r w:rsidR="0042075F">
        <w:t>the</w:t>
      </w:r>
      <w:r w:rsidR="00194F00">
        <w:t xml:space="preserve"> </w:t>
      </w:r>
      <w:r w:rsidR="0042075F">
        <w:t>board,</w:t>
      </w:r>
      <w:r w:rsidR="00194F00">
        <w:t xml:space="preserve"> </w:t>
      </w:r>
      <w:r w:rsidR="0042075F">
        <w:t>“There</w:t>
      </w:r>
      <w:r w:rsidR="00194F00">
        <w:t xml:space="preserve"> </w:t>
      </w:r>
      <w:r w:rsidR="0042075F">
        <w:t>is</w:t>
      </w:r>
      <w:r w:rsidR="00194F00">
        <w:t xml:space="preserve"> </w:t>
      </w:r>
      <w:r w:rsidR="0042075F">
        <w:t>an</w:t>
      </w:r>
      <w:r w:rsidR="00194F00">
        <w:t xml:space="preserve"> </w:t>
      </w:r>
      <w:r w:rsidR="0042075F">
        <w:t>environment</w:t>
      </w:r>
      <w:r w:rsidR="00194F00">
        <w:t xml:space="preserve"> </w:t>
      </w:r>
      <w:r w:rsidR="0042075F">
        <w:t>whereby</w:t>
      </w:r>
      <w:r w:rsidR="00194F00">
        <w:t xml:space="preserve"> </w:t>
      </w:r>
      <w:r w:rsidR="0042075F">
        <w:t>maybe</w:t>
      </w:r>
      <w:r w:rsidR="00194F00">
        <w:t xml:space="preserve"> </w:t>
      </w:r>
      <w:r w:rsidR="0042075F">
        <w:t>company</w:t>
      </w:r>
      <w:r w:rsidR="00194F00">
        <w:t xml:space="preserve"> </w:t>
      </w:r>
      <w:r w:rsidR="0042075F">
        <w:t>X</w:t>
      </w:r>
      <w:r w:rsidR="00194F00">
        <w:t xml:space="preserve"> </w:t>
      </w:r>
      <w:r w:rsidR="0042075F">
        <w:t>or</w:t>
      </w:r>
      <w:r w:rsidR="00194F00">
        <w:t xml:space="preserve"> </w:t>
      </w:r>
      <w:r w:rsidR="0042075F">
        <w:t>company</w:t>
      </w:r>
      <w:r w:rsidR="00194F00">
        <w:t xml:space="preserve"> </w:t>
      </w:r>
      <w:r w:rsidR="0042075F">
        <w:t>Y</w:t>
      </w:r>
      <w:r w:rsidR="00194F00">
        <w:t xml:space="preserve"> </w:t>
      </w:r>
      <w:r w:rsidR="0042075F">
        <w:t>is</w:t>
      </w:r>
      <w:r w:rsidR="00194F00">
        <w:t xml:space="preserve"> </w:t>
      </w:r>
      <w:r w:rsidR="0042075F">
        <w:t>in</w:t>
      </w:r>
      <w:r w:rsidR="00194F00">
        <w:t xml:space="preserve"> </w:t>
      </w:r>
      <w:r w:rsidR="0042075F">
        <w:t>a</w:t>
      </w:r>
      <w:r w:rsidR="00194F00">
        <w:t xml:space="preserve"> </w:t>
      </w:r>
      <w:r w:rsidR="0042075F">
        <w:t>risky</w:t>
      </w:r>
      <w:r w:rsidR="00194F00">
        <w:t xml:space="preserve"> </w:t>
      </w:r>
      <w:r w:rsidR="0042075F">
        <w:t>position.</w:t>
      </w:r>
      <w:r w:rsidR="00194F00">
        <w:t xml:space="preserve"> </w:t>
      </w:r>
      <w:r w:rsidR="0042075F">
        <w:t>We</w:t>
      </w:r>
      <w:r w:rsidR="00194F00">
        <w:t xml:space="preserve"> </w:t>
      </w:r>
      <w:r w:rsidR="0042075F">
        <w:t>may</w:t>
      </w:r>
      <w:r w:rsidR="00194F00">
        <w:t xml:space="preserve"> </w:t>
      </w:r>
      <w:r w:rsidR="0042075F">
        <w:t>have</w:t>
      </w:r>
      <w:r w:rsidR="00194F00">
        <w:t xml:space="preserve"> </w:t>
      </w:r>
      <w:r w:rsidR="0042075F">
        <w:t>to</w:t>
      </w:r>
      <w:r w:rsidR="00194F00">
        <w:t xml:space="preserve"> </w:t>
      </w:r>
      <w:r w:rsidR="0042075F">
        <w:t>manage</w:t>
      </w:r>
      <w:r w:rsidR="00194F00">
        <w:t xml:space="preserve"> </w:t>
      </w:r>
      <w:r w:rsidR="0042075F">
        <w:t>their</w:t>
      </w:r>
      <w:r w:rsidR="00194F00">
        <w:t xml:space="preserve"> </w:t>
      </w:r>
      <w:r w:rsidR="0042075F">
        <w:t>exit</w:t>
      </w:r>
      <w:r w:rsidR="00194F00">
        <w:t xml:space="preserve"> </w:t>
      </w:r>
      <w:r w:rsidR="0042075F">
        <w:t>in</w:t>
      </w:r>
      <w:r w:rsidR="00194F00">
        <w:t xml:space="preserve"> </w:t>
      </w:r>
      <w:r w:rsidR="0042075F">
        <w:t>the</w:t>
      </w:r>
      <w:r w:rsidR="00194F00">
        <w:t xml:space="preserve"> </w:t>
      </w:r>
      <w:r w:rsidR="0042075F">
        <w:t>most</w:t>
      </w:r>
      <w:r w:rsidR="00194F00">
        <w:t xml:space="preserve"> </w:t>
      </w:r>
      <w:r w:rsidR="0042075F">
        <w:t>positive</w:t>
      </w:r>
      <w:r w:rsidR="00194F00">
        <w:t xml:space="preserve"> </w:t>
      </w:r>
      <w:r w:rsidR="0042075F">
        <w:t>way</w:t>
      </w:r>
      <w:r w:rsidR="00194F00">
        <w:t xml:space="preserve"> </w:t>
      </w:r>
      <w:r w:rsidR="0042075F">
        <w:t>possible</w:t>
      </w:r>
      <w:r w:rsidR="00194F00">
        <w:t xml:space="preserve"> </w:t>
      </w:r>
      <w:r w:rsidR="0042075F">
        <w:t>and</w:t>
      </w:r>
      <w:r w:rsidR="00194F00">
        <w:t xml:space="preserve"> </w:t>
      </w:r>
      <w:r w:rsidR="0042075F">
        <w:t>we</w:t>
      </w:r>
      <w:r w:rsidR="00194F00">
        <w:t xml:space="preserve"> </w:t>
      </w:r>
      <w:r w:rsidR="0042075F">
        <w:t>will</w:t>
      </w:r>
      <w:r w:rsidR="00194F00">
        <w:t xml:space="preserve"> </w:t>
      </w:r>
      <w:r w:rsidR="0042075F">
        <w:t>do</w:t>
      </w:r>
      <w:r w:rsidR="00194F00">
        <w:t xml:space="preserve"> </w:t>
      </w:r>
      <w:r w:rsidR="0042075F">
        <w:t>so”.</w:t>
      </w:r>
      <w:r w:rsidR="00194F00">
        <w:t xml:space="preserve"> </w:t>
      </w:r>
      <w:r w:rsidR="0042075F">
        <w:t>I</w:t>
      </w:r>
      <w:r w:rsidR="00194F00">
        <w:t xml:space="preserve"> </w:t>
      </w:r>
      <w:r w:rsidR="0042075F">
        <w:t>feel</w:t>
      </w:r>
      <w:r w:rsidR="00194F00">
        <w:t xml:space="preserve"> </w:t>
      </w:r>
      <w:r w:rsidR="0042075F">
        <w:t>that</w:t>
      </w:r>
      <w:r w:rsidR="00194F00">
        <w:t xml:space="preserve"> </w:t>
      </w:r>
      <w:r w:rsidR="0042075F">
        <w:t>the</w:t>
      </w:r>
      <w:r w:rsidR="00194F00">
        <w:t xml:space="preserve"> </w:t>
      </w:r>
      <w:r w:rsidR="0042075F">
        <w:t>general</w:t>
      </w:r>
      <w:r w:rsidR="00194F00">
        <w:t xml:space="preserve"> </w:t>
      </w:r>
      <w:r w:rsidR="0042075F">
        <w:t>patterns</w:t>
      </w:r>
      <w:r w:rsidR="00194F00">
        <w:t xml:space="preserve"> </w:t>
      </w:r>
      <w:r w:rsidR="0042075F">
        <w:t>were</w:t>
      </w:r>
      <w:r w:rsidR="00194F00">
        <w:t xml:space="preserve"> </w:t>
      </w:r>
      <w:r w:rsidR="0042075F">
        <w:t>discussed</w:t>
      </w:r>
      <w:r w:rsidR="00194F00">
        <w:t xml:space="preserve"> </w:t>
      </w:r>
      <w:r w:rsidR="0042075F">
        <w:t>quite</w:t>
      </w:r>
      <w:r w:rsidR="00194F00">
        <w:t xml:space="preserve"> </w:t>
      </w:r>
      <w:r w:rsidR="0042075F">
        <w:t>extensively</w:t>
      </w:r>
      <w:r w:rsidR="00194F00">
        <w:t xml:space="preserve"> </w:t>
      </w:r>
      <w:r w:rsidR="0042075F">
        <w:t>with</w:t>
      </w:r>
      <w:r w:rsidR="00194F00">
        <w:t xml:space="preserve"> </w:t>
      </w:r>
      <w:r w:rsidR="0042075F">
        <w:t>the</w:t>
      </w:r>
      <w:r w:rsidR="00194F00">
        <w:t xml:space="preserve"> </w:t>
      </w:r>
      <w:r w:rsidR="0042075F">
        <w:t>board.</w:t>
      </w:r>
    </w:p>
    <w:p w:rsidR="00A42FA4" w:rsidP="00B5529F">
      <w:pPr>
        <w:pStyle w:val="Question"/>
      </w:pPr>
      <w:sdt>
        <w:sdtPr>
          <w:alias w:val="Member"/>
          <w:tag w:val="&lt;Member mnisId='4269' dodsId='101338'&gt;"/>
          <w:id w:val="-1026090271"/>
          <w:placeholder>
            <w:docPart w:val="DefaultPlaceholder_-1854013440"/>
          </w:placeholder>
          <w:richText/>
        </w:sdtPr>
        <w:sdtContent>
          <w:r w:rsidRPr="00397675" w:rsidR="007D52CE">
            <w:rPr>
              <w:b/>
            </w:rPr>
            <w:t>Andy</w:t>
          </w:r>
          <w:r w:rsidR="00194F00">
            <w:rPr>
              <w:b/>
            </w:rPr>
            <w:t xml:space="preserve"> </w:t>
          </w:r>
          <w:r w:rsidRPr="00397675" w:rsidR="007D52CE">
            <w:rPr>
              <w:b/>
            </w:rPr>
            <w:t>McDonald:</w:t>
          </w:r>
        </w:sdtContent>
      </w:sdt>
      <w:r w:rsidR="00194F00">
        <w:t xml:space="preserve"> </w:t>
      </w:r>
      <w:r w:rsidR="0042075F">
        <w:t>Can</w:t>
      </w:r>
      <w:r w:rsidR="00194F00">
        <w:t xml:space="preserve"> </w:t>
      </w:r>
      <w:r w:rsidR="0042075F">
        <w:t>I</w:t>
      </w:r>
      <w:r w:rsidR="00194F00">
        <w:t xml:space="preserve"> </w:t>
      </w:r>
      <w:r w:rsidR="0042075F">
        <w:t>press</w:t>
      </w:r>
      <w:r w:rsidR="00194F00">
        <w:t xml:space="preserve"> </w:t>
      </w:r>
      <w:r w:rsidR="0042075F">
        <w:t>you</w:t>
      </w:r>
      <w:r w:rsidR="00194F00">
        <w:t xml:space="preserve"> </w:t>
      </w:r>
      <w:r w:rsidR="0042075F">
        <w:t>on</w:t>
      </w:r>
      <w:r w:rsidR="00194F00">
        <w:t xml:space="preserve"> </w:t>
      </w:r>
      <w:r w:rsidR="0042075F">
        <w:t>that?</w:t>
      </w:r>
      <w:r w:rsidR="00194F00">
        <w:t xml:space="preserve"> </w:t>
      </w:r>
      <w:r w:rsidR="007D52CE">
        <w:t>The</w:t>
      </w:r>
      <w:r w:rsidR="00194F00">
        <w:t xml:space="preserve"> </w:t>
      </w:r>
      <w:r w:rsidR="007D52CE">
        <w:t>report</w:t>
      </w:r>
      <w:r w:rsidR="00194F00">
        <w:t xml:space="preserve"> </w:t>
      </w:r>
      <w:r w:rsidR="007D52CE">
        <w:t>also</w:t>
      </w:r>
      <w:r w:rsidR="00194F00">
        <w:t xml:space="preserve"> </w:t>
      </w:r>
      <w:r w:rsidR="00397675">
        <w:t>found</w:t>
      </w:r>
      <w:r w:rsidR="00194F00">
        <w:t xml:space="preserve"> </w:t>
      </w:r>
      <w:r w:rsidR="00397675">
        <w:t>that</w:t>
      </w:r>
      <w:r w:rsidR="00194F00">
        <w:t xml:space="preserve"> </w:t>
      </w:r>
      <w:r w:rsidR="00397675">
        <w:t>there</w:t>
      </w:r>
      <w:r w:rsidR="00194F00">
        <w:t xml:space="preserve"> </w:t>
      </w:r>
      <w:r w:rsidR="0042075F">
        <w:t>were</w:t>
      </w:r>
      <w:r w:rsidR="00194F00">
        <w:t xml:space="preserve"> </w:t>
      </w:r>
      <w:r w:rsidR="00397675">
        <w:t>no</w:t>
      </w:r>
      <w:r w:rsidR="00194F00">
        <w:t xml:space="preserve"> </w:t>
      </w:r>
      <w:r w:rsidR="00397675">
        <w:t>proper</w:t>
      </w:r>
      <w:r w:rsidR="00194F00">
        <w:t xml:space="preserve"> </w:t>
      </w:r>
      <w:r w:rsidR="00397675">
        <w:t>frameworks</w:t>
      </w:r>
      <w:r w:rsidR="00194F00">
        <w:t xml:space="preserve"> </w:t>
      </w:r>
      <w:r w:rsidR="00397675">
        <w:t>for</w:t>
      </w:r>
      <w:r w:rsidR="00194F00">
        <w:t xml:space="preserve"> </w:t>
      </w:r>
      <w:r w:rsidR="00397675">
        <w:t>assessing</w:t>
      </w:r>
      <w:r w:rsidR="00194F00">
        <w:t xml:space="preserve"> </w:t>
      </w:r>
      <w:r w:rsidR="00397675">
        <w:t>what</w:t>
      </w:r>
      <w:r w:rsidR="00194F00">
        <w:t xml:space="preserve"> </w:t>
      </w:r>
      <w:r w:rsidR="00397675">
        <w:t>consumer</w:t>
      </w:r>
      <w:r w:rsidR="00194F00">
        <w:t xml:space="preserve"> </w:t>
      </w:r>
      <w:r w:rsidR="00397675">
        <w:t>interests</w:t>
      </w:r>
      <w:r w:rsidR="00194F00">
        <w:t xml:space="preserve"> </w:t>
      </w:r>
      <w:r w:rsidR="00397675">
        <w:t>are,</w:t>
      </w:r>
      <w:r w:rsidR="00194F00">
        <w:t xml:space="preserve"> </w:t>
      </w:r>
      <w:r w:rsidR="00397675">
        <w:t>or</w:t>
      </w:r>
      <w:r w:rsidR="00194F00">
        <w:t xml:space="preserve"> </w:t>
      </w:r>
      <w:r w:rsidR="00397675">
        <w:t>what</w:t>
      </w:r>
      <w:r w:rsidR="00194F00">
        <w:t xml:space="preserve"> </w:t>
      </w:r>
      <w:r w:rsidR="00397675">
        <w:t>effective</w:t>
      </w:r>
      <w:r w:rsidR="00194F00">
        <w:t xml:space="preserve"> </w:t>
      </w:r>
      <w:r w:rsidR="00397675">
        <w:t>competition</w:t>
      </w:r>
      <w:r w:rsidR="00194F00">
        <w:t xml:space="preserve"> </w:t>
      </w:r>
      <w:r w:rsidR="00397675">
        <w:t>means.</w:t>
      </w:r>
      <w:r w:rsidR="00194F00">
        <w:t xml:space="preserve"> </w:t>
      </w:r>
      <w:r w:rsidR="00397675">
        <w:t>There</w:t>
      </w:r>
      <w:r w:rsidR="00194F00">
        <w:t xml:space="preserve"> </w:t>
      </w:r>
      <w:r w:rsidR="00397675">
        <w:t>was</w:t>
      </w:r>
      <w:r w:rsidR="00194F00">
        <w:t xml:space="preserve"> </w:t>
      </w:r>
      <w:r w:rsidR="00397675">
        <w:t>also</w:t>
      </w:r>
      <w:r w:rsidR="00194F00">
        <w:t xml:space="preserve"> </w:t>
      </w:r>
      <w:r w:rsidR="00397675">
        <w:t>no</w:t>
      </w:r>
      <w:r w:rsidR="00194F00">
        <w:t xml:space="preserve"> </w:t>
      </w:r>
      <w:r w:rsidR="00397675">
        <w:t>evidence</w:t>
      </w:r>
      <w:r w:rsidR="00194F00">
        <w:t xml:space="preserve"> </w:t>
      </w:r>
      <w:r w:rsidR="00397675">
        <w:t>of</w:t>
      </w:r>
      <w:r w:rsidR="00194F00">
        <w:t xml:space="preserve"> </w:t>
      </w:r>
      <w:r w:rsidR="00397675">
        <w:t>quantitative</w:t>
      </w:r>
      <w:r w:rsidR="00194F00">
        <w:t xml:space="preserve"> </w:t>
      </w:r>
      <w:r w:rsidR="00397675">
        <w:t>impact</w:t>
      </w:r>
      <w:r w:rsidR="00194F00">
        <w:t xml:space="preserve"> </w:t>
      </w:r>
      <w:r w:rsidR="00397675">
        <w:t>analysis</w:t>
      </w:r>
      <w:r w:rsidR="00194F00">
        <w:t xml:space="preserve"> </w:t>
      </w:r>
      <w:r w:rsidR="00397675">
        <w:t>being</w:t>
      </w:r>
      <w:r w:rsidR="00194F00">
        <w:t xml:space="preserve"> </w:t>
      </w:r>
      <w:r w:rsidR="00397675">
        <w:t>undertaken</w:t>
      </w:r>
      <w:r w:rsidR="00194F00">
        <w:t xml:space="preserve"> </w:t>
      </w:r>
      <w:r w:rsidR="00397675">
        <w:t>to</w:t>
      </w:r>
      <w:r w:rsidR="00194F00">
        <w:t xml:space="preserve"> </w:t>
      </w:r>
      <w:r w:rsidR="00397675">
        <w:t>inform</w:t>
      </w:r>
      <w:r w:rsidR="00194F00">
        <w:t xml:space="preserve"> </w:t>
      </w:r>
      <w:r w:rsidR="00397675">
        <w:t>the</w:t>
      </w:r>
      <w:r w:rsidR="00194F00">
        <w:t xml:space="preserve"> </w:t>
      </w:r>
      <w:r w:rsidR="0042075F">
        <w:t>supplier</w:t>
      </w:r>
      <w:r w:rsidR="00194F00">
        <w:t xml:space="preserve"> </w:t>
      </w:r>
      <w:r w:rsidR="0042075F">
        <w:t>licensing</w:t>
      </w:r>
      <w:r w:rsidR="00194F00">
        <w:t xml:space="preserve"> </w:t>
      </w:r>
      <w:r w:rsidR="0042075F">
        <w:t>review.</w:t>
      </w:r>
      <w:r w:rsidR="00194F00">
        <w:t xml:space="preserve"> </w:t>
      </w:r>
      <w:r w:rsidR="0042075F">
        <w:t>It</w:t>
      </w:r>
      <w:r w:rsidR="00194F00">
        <w:t xml:space="preserve"> </w:t>
      </w:r>
      <w:r w:rsidR="00397675">
        <w:t>was</w:t>
      </w:r>
      <w:r w:rsidR="00194F00">
        <w:t xml:space="preserve"> </w:t>
      </w:r>
      <w:r w:rsidR="00397675">
        <w:t>not</w:t>
      </w:r>
      <w:r w:rsidR="00194F00">
        <w:t xml:space="preserve"> </w:t>
      </w:r>
      <w:r w:rsidR="00397675">
        <w:t>until</w:t>
      </w:r>
      <w:r w:rsidR="00194F00">
        <w:t xml:space="preserve"> </w:t>
      </w:r>
      <w:r w:rsidR="00397675">
        <w:t>after</w:t>
      </w:r>
      <w:r w:rsidR="00194F00">
        <w:t xml:space="preserve"> </w:t>
      </w:r>
      <w:r w:rsidR="00397675">
        <w:t>you</w:t>
      </w:r>
      <w:r w:rsidR="00194F00">
        <w:t xml:space="preserve"> </w:t>
      </w:r>
      <w:r w:rsidR="00397675">
        <w:t>left</w:t>
      </w:r>
      <w:r w:rsidR="00194F00">
        <w:t xml:space="preserve"> </w:t>
      </w:r>
      <w:r w:rsidR="00397675">
        <w:t>that</w:t>
      </w:r>
      <w:r w:rsidR="00194F00">
        <w:t xml:space="preserve"> </w:t>
      </w:r>
      <w:r w:rsidR="00397675">
        <w:t>Ofgem</w:t>
      </w:r>
      <w:r w:rsidR="00194F00">
        <w:t xml:space="preserve"> </w:t>
      </w:r>
      <w:r w:rsidR="00397675">
        <w:t>collected</w:t>
      </w:r>
      <w:r w:rsidR="00194F00">
        <w:t xml:space="preserve"> </w:t>
      </w:r>
      <w:r w:rsidR="00397675">
        <w:t>comprehensive,</w:t>
      </w:r>
      <w:r w:rsidR="00194F00">
        <w:t xml:space="preserve"> </w:t>
      </w:r>
      <w:r w:rsidR="00397675">
        <w:t>industry</w:t>
      </w:r>
      <w:r w:rsidR="00397675">
        <w:noBreakHyphen/>
        <w:t>wide</w:t>
      </w:r>
      <w:r w:rsidR="00194F00">
        <w:t xml:space="preserve"> </w:t>
      </w:r>
      <w:r w:rsidR="00397675">
        <w:t>data</w:t>
      </w:r>
      <w:r w:rsidR="00194F00">
        <w:t xml:space="preserve"> </w:t>
      </w:r>
      <w:r w:rsidR="00397675">
        <w:t>on</w:t>
      </w:r>
      <w:r w:rsidR="00194F00">
        <w:t xml:space="preserve"> </w:t>
      </w:r>
      <w:r w:rsidR="00397675">
        <w:t>financial</w:t>
      </w:r>
      <w:r w:rsidR="00194F00">
        <w:t xml:space="preserve"> </w:t>
      </w:r>
      <w:r w:rsidR="00397675">
        <w:t>resilience.</w:t>
      </w:r>
      <w:r w:rsidR="00194F00">
        <w:t xml:space="preserve"> </w:t>
      </w:r>
      <w:r w:rsidR="00397675">
        <w:t>Why</w:t>
      </w:r>
      <w:r w:rsidR="00194F00">
        <w:t xml:space="preserve"> </w:t>
      </w:r>
      <w:r w:rsidR="00397675">
        <w:t>did</w:t>
      </w:r>
      <w:r w:rsidR="00194F00">
        <w:t xml:space="preserve"> </w:t>
      </w:r>
      <w:r w:rsidR="00397675">
        <w:t>Ofgem</w:t>
      </w:r>
      <w:r w:rsidR="00194F00">
        <w:t xml:space="preserve"> </w:t>
      </w:r>
      <w:r w:rsidR="00397675">
        <w:t>fail</w:t>
      </w:r>
      <w:r w:rsidR="00194F00">
        <w:t xml:space="preserve"> </w:t>
      </w:r>
      <w:r w:rsidR="00397675">
        <w:t>to</w:t>
      </w:r>
      <w:r w:rsidR="00194F00">
        <w:t xml:space="preserve"> </w:t>
      </w:r>
      <w:r w:rsidR="00397675">
        <w:t>establish</w:t>
      </w:r>
      <w:r w:rsidR="00194F00">
        <w:t xml:space="preserve"> </w:t>
      </w:r>
      <w:r w:rsidR="00397675">
        <w:t>th</w:t>
      </w:r>
      <w:r w:rsidR="0042075F">
        <w:t>ose</w:t>
      </w:r>
      <w:r w:rsidR="00194F00">
        <w:t xml:space="preserve"> </w:t>
      </w:r>
      <w:r w:rsidR="00397675">
        <w:t>proper</w:t>
      </w:r>
      <w:r w:rsidR="00194F00">
        <w:t xml:space="preserve"> </w:t>
      </w:r>
      <w:r w:rsidR="00397675">
        <w:t>frameworks,</w:t>
      </w:r>
      <w:r w:rsidR="00194F00">
        <w:t xml:space="preserve"> </w:t>
      </w:r>
      <w:r w:rsidR="00397675">
        <w:t>collect</w:t>
      </w:r>
      <w:r w:rsidR="00194F00">
        <w:t xml:space="preserve"> </w:t>
      </w:r>
      <w:r w:rsidR="00397675">
        <w:t>the</w:t>
      </w:r>
      <w:r w:rsidR="00194F00">
        <w:t xml:space="preserve"> </w:t>
      </w:r>
      <w:r w:rsidR="00397675">
        <w:t>necessary</w:t>
      </w:r>
      <w:r w:rsidR="00194F00">
        <w:t xml:space="preserve"> </w:t>
      </w:r>
      <w:r w:rsidR="00397675">
        <w:t>data</w:t>
      </w:r>
      <w:r w:rsidR="00194F00">
        <w:t xml:space="preserve"> </w:t>
      </w:r>
      <w:r w:rsidR="00397675">
        <w:t>and</w:t>
      </w:r>
      <w:r w:rsidR="00194F00">
        <w:t xml:space="preserve"> </w:t>
      </w:r>
      <w:r w:rsidR="00397675">
        <w:t>provide</w:t>
      </w:r>
      <w:r w:rsidR="00194F00">
        <w:t xml:space="preserve"> </w:t>
      </w:r>
      <w:r w:rsidR="00397675">
        <w:t>the</w:t>
      </w:r>
      <w:r w:rsidR="00194F00">
        <w:t xml:space="preserve"> </w:t>
      </w:r>
      <w:r w:rsidR="00397675">
        <w:t>rigorous</w:t>
      </w:r>
      <w:r w:rsidR="00194F00">
        <w:t xml:space="preserve"> </w:t>
      </w:r>
      <w:r w:rsidR="00397675">
        <w:t>impact</w:t>
      </w:r>
      <w:r w:rsidR="00194F00">
        <w:t xml:space="preserve"> </w:t>
      </w:r>
      <w:r w:rsidR="00397675">
        <w:t>analysis</w:t>
      </w:r>
      <w:r w:rsidR="00194F00">
        <w:t xml:space="preserve"> </w:t>
      </w:r>
      <w:r w:rsidR="00397675">
        <w:t>that</w:t>
      </w:r>
      <w:r w:rsidR="00194F00">
        <w:t xml:space="preserve"> </w:t>
      </w:r>
      <w:r w:rsidR="00397675">
        <w:t>was</w:t>
      </w:r>
      <w:r w:rsidR="00194F00">
        <w:t xml:space="preserve"> </w:t>
      </w:r>
      <w:r w:rsidR="00397675">
        <w:t>needed</w:t>
      </w:r>
      <w:r w:rsidR="00194F00">
        <w:t xml:space="preserve"> </w:t>
      </w:r>
      <w:r w:rsidR="00397675">
        <w:t>to</w:t>
      </w:r>
      <w:r w:rsidR="00194F00">
        <w:t xml:space="preserve"> </w:t>
      </w:r>
      <w:r w:rsidR="00397675">
        <w:t>make</w:t>
      </w:r>
      <w:r w:rsidR="00194F00">
        <w:t xml:space="preserve"> </w:t>
      </w:r>
      <w:r w:rsidR="00397675">
        <w:t>informed</w:t>
      </w:r>
      <w:r w:rsidR="00194F00">
        <w:t xml:space="preserve"> </w:t>
      </w:r>
      <w:r w:rsidR="00397675">
        <w:t>decisions?</w:t>
      </w:r>
      <w:r w:rsidR="00194F00">
        <w:t xml:space="preserve"> </w:t>
      </w:r>
      <w:r w:rsidR="0042075F">
        <w:t>Why</w:t>
      </w:r>
      <w:r w:rsidR="00194F00">
        <w:t xml:space="preserve"> </w:t>
      </w:r>
      <w:r w:rsidR="0042075F">
        <w:t>did</w:t>
      </w:r>
      <w:r w:rsidR="00194F00">
        <w:t xml:space="preserve"> </w:t>
      </w:r>
      <w:r w:rsidR="0042075F">
        <w:t>those</w:t>
      </w:r>
      <w:r w:rsidR="00194F00">
        <w:t xml:space="preserve"> </w:t>
      </w:r>
      <w:r w:rsidR="0042075F">
        <w:t>things</w:t>
      </w:r>
      <w:r w:rsidR="00194F00">
        <w:t xml:space="preserve"> </w:t>
      </w:r>
      <w:r w:rsidR="0042075F">
        <w:t>not</w:t>
      </w:r>
      <w:r w:rsidR="00194F00">
        <w:t xml:space="preserve"> </w:t>
      </w:r>
      <w:r w:rsidR="0042075F">
        <w:t>happen?</w:t>
      </w:r>
    </w:p>
    <w:p w:rsidR="0003794A" w:rsidP="00B5529F">
      <w:pPr>
        <w:pStyle w:val="Answer"/>
      </w:pPr>
      <w:sdt>
        <w:sdtPr>
          <w:alias w:val="Witness"/>
          <w:id w:val="996617306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42075F">
        <w:t>I</w:t>
      </w:r>
      <w:r w:rsidR="00194F00">
        <w:t xml:space="preserve"> </w:t>
      </w:r>
      <w:r w:rsidR="0042075F">
        <w:t>will</w:t>
      </w:r>
      <w:r w:rsidR="00194F00">
        <w:t xml:space="preserve"> </w:t>
      </w:r>
      <w:r w:rsidR="0042075F">
        <w:t>try</w:t>
      </w:r>
      <w:r w:rsidR="00194F00">
        <w:t xml:space="preserve"> </w:t>
      </w:r>
      <w:r w:rsidR="0042075F">
        <w:t>to</w:t>
      </w:r>
      <w:r w:rsidR="00194F00">
        <w:t xml:space="preserve"> </w:t>
      </w:r>
      <w:r w:rsidR="0042075F">
        <w:t>answer</w:t>
      </w:r>
      <w:r w:rsidR="00194F00">
        <w:t xml:space="preserve"> </w:t>
      </w:r>
      <w:r w:rsidR="0042075F">
        <w:t>each</w:t>
      </w:r>
      <w:r w:rsidR="00194F00">
        <w:t xml:space="preserve"> </w:t>
      </w:r>
      <w:r w:rsidR="0042075F">
        <w:t>of</w:t>
      </w:r>
      <w:r w:rsidR="00194F00">
        <w:t xml:space="preserve"> </w:t>
      </w:r>
      <w:r w:rsidR="0042075F">
        <w:t>those.</w:t>
      </w:r>
      <w:r w:rsidR="00194F00">
        <w:t xml:space="preserve"> </w:t>
      </w:r>
      <w:r w:rsidR="0042075F">
        <w:t>On</w:t>
      </w:r>
      <w:r w:rsidR="00194F00">
        <w:t xml:space="preserve"> </w:t>
      </w:r>
      <w:r w:rsidR="0042075F">
        <w:t>the</w:t>
      </w:r>
      <w:r w:rsidR="00194F00">
        <w:t xml:space="preserve"> </w:t>
      </w:r>
      <w:r w:rsidR="0042075F">
        <w:t>impact</w:t>
      </w:r>
      <w:r w:rsidR="00194F00">
        <w:t xml:space="preserve"> </w:t>
      </w:r>
      <w:r w:rsidR="0042075F">
        <w:t>assessments,</w:t>
      </w:r>
      <w:r w:rsidR="00194F00">
        <w:t xml:space="preserve"> </w:t>
      </w:r>
      <w:r w:rsidR="0042075F">
        <w:t>I</w:t>
      </w:r>
      <w:r w:rsidR="00194F00">
        <w:t xml:space="preserve"> </w:t>
      </w:r>
      <w:r w:rsidR="0042075F">
        <w:t>do</w:t>
      </w:r>
      <w:r w:rsidR="00194F00">
        <w:t xml:space="preserve"> </w:t>
      </w:r>
      <w:r w:rsidR="0042075F">
        <w:t>not</w:t>
      </w:r>
      <w:r w:rsidR="00194F00">
        <w:t xml:space="preserve"> </w:t>
      </w:r>
      <w:r w:rsidR="0042075F">
        <w:t>know</w:t>
      </w:r>
      <w:r w:rsidR="00194F00">
        <w:t xml:space="preserve"> </w:t>
      </w:r>
      <w:r w:rsidR="0042075F">
        <w:t>whether</w:t>
      </w:r>
      <w:r w:rsidR="00194F00">
        <w:t xml:space="preserve"> </w:t>
      </w:r>
      <w:r w:rsidR="00B45E2D">
        <w:t>I</w:t>
      </w:r>
      <w:r w:rsidR="00194F00">
        <w:t xml:space="preserve"> </w:t>
      </w:r>
      <w:r w:rsidR="00B45E2D">
        <w:t>fully</w:t>
      </w:r>
      <w:r w:rsidR="00194F00">
        <w:t xml:space="preserve"> </w:t>
      </w:r>
      <w:r w:rsidR="00B45E2D">
        <w:t>agree</w:t>
      </w:r>
      <w:r w:rsidR="00194F00">
        <w:t xml:space="preserve"> </w:t>
      </w:r>
      <w:r w:rsidR="00B45E2D">
        <w:t>with</w:t>
      </w:r>
      <w:r w:rsidR="00194F00">
        <w:t xml:space="preserve"> </w:t>
      </w:r>
      <w:r w:rsidR="00B45E2D">
        <w:t>the</w:t>
      </w:r>
      <w:r w:rsidR="00194F00">
        <w:t xml:space="preserve"> </w:t>
      </w:r>
      <w:r w:rsidR="00B45E2D">
        <w:t>Oxera</w:t>
      </w:r>
      <w:r w:rsidR="00194F00">
        <w:t xml:space="preserve"> </w:t>
      </w:r>
      <w:r w:rsidR="00B45E2D">
        <w:t>report.</w:t>
      </w:r>
      <w:r w:rsidR="00194F00">
        <w:t xml:space="preserve"> </w:t>
      </w:r>
      <w:r w:rsidR="00B45E2D">
        <w:t>There</w:t>
      </w:r>
      <w:r w:rsidR="00194F00">
        <w:t xml:space="preserve"> </w:t>
      </w:r>
      <w:r w:rsidR="0042075F">
        <w:t>were</w:t>
      </w:r>
      <w:r w:rsidR="00194F00">
        <w:t xml:space="preserve"> </w:t>
      </w:r>
      <w:r w:rsidR="00B45E2D">
        <w:t>impact</w:t>
      </w:r>
      <w:r w:rsidR="00194F00">
        <w:t xml:space="preserve"> </w:t>
      </w:r>
      <w:r w:rsidR="00B45E2D">
        <w:t>assessment</w:t>
      </w:r>
      <w:r w:rsidR="0042075F">
        <w:t>s</w:t>
      </w:r>
      <w:r w:rsidR="00194F00">
        <w:t xml:space="preserve"> </w:t>
      </w:r>
      <w:r w:rsidR="0042075F">
        <w:t>on</w:t>
      </w:r>
      <w:r w:rsidR="00194F00">
        <w:t xml:space="preserve"> </w:t>
      </w:r>
      <w:r w:rsidR="0042075F">
        <w:t>all</w:t>
      </w:r>
      <w:r w:rsidR="00194F00">
        <w:t xml:space="preserve"> </w:t>
      </w:r>
      <w:r w:rsidR="0042075F">
        <w:t>the</w:t>
      </w:r>
      <w:r w:rsidR="00194F00">
        <w:t xml:space="preserve"> </w:t>
      </w:r>
      <w:r w:rsidR="0042075F">
        <w:t>decisions.</w:t>
      </w:r>
      <w:r w:rsidR="00194F00">
        <w:t xml:space="preserve"> </w:t>
      </w:r>
      <w:r w:rsidR="0042075F">
        <w:t>There</w:t>
      </w:r>
      <w:r w:rsidR="00194F00">
        <w:t xml:space="preserve"> </w:t>
      </w:r>
      <w:r w:rsidR="0042075F">
        <w:t>was</w:t>
      </w:r>
      <w:r w:rsidR="00194F00">
        <w:t xml:space="preserve"> </w:t>
      </w:r>
      <w:r w:rsidR="0042075F">
        <w:t>an</w:t>
      </w:r>
      <w:r w:rsidR="00194F00">
        <w:t xml:space="preserve"> </w:t>
      </w:r>
      <w:r w:rsidR="0042075F">
        <w:t>impact</w:t>
      </w:r>
      <w:r w:rsidR="00194F00">
        <w:t xml:space="preserve"> </w:t>
      </w:r>
      <w:r w:rsidR="0042075F">
        <w:t>assessment</w:t>
      </w:r>
      <w:r w:rsidR="00194F00">
        <w:t xml:space="preserve"> </w:t>
      </w:r>
      <w:r w:rsidR="0042075F">
        <w:t>on,</w:t>
      </w:r>
      <w:r w:rsidR="00194F00">
        <w:t xml:space="preserve"> </w:t>
      </w:r>
      <w:r w:rsidR="0042075F">
        <w:t>certainly,</w:t>
      </w:r>
      <w:r w:rsidR="00194F00">
        <w:t xml:space="preserve"> </w:t>
      </w:r>
      <w:r w:rsidR="00B45E2D">
        <w:t>the</w:t>
      </w:r>
      <w:r w:rsidR="00194F00">
        <w:t xml:space="preserve"> </w:t>
      </w:r>
      <w:r w:rsidR="00B45E2D">
        <w:t>supplier</w:t>
      </w:r>
      <w:r w:rsidR="00194F00">
        <w:t xml:space="preserve"> </w:t>
      </w:r>
      <w:r w:rsidR="00B45E2D">
        <w:t>licensing</w:t>
      </w:r>
      <w:r w:rsidR="00194F00">
        <w:t xml:space="preserve"> </w:t>
      </w:r>
      <w:r w:rsidR="00B45E2D">
        <w:t>review.</w:t>
      </w:r>
      <w:r w:rsidR="00194F00">
        <w:t xml:space="preserve"> </w:t>
      </w:r>
      <w:r>
        <w:t>This</w:t>
      </w:r>
      <w:r w:rsidR="00194F00">
        <w:t xml:space="preserve"> </w:t>
      </w:r>
      <w:r>
        <w:t>is</w:t>
      </w:r>
      <w:r w:rsidR="00194F00">
        <w:t xml:space="preserve"> </w:t>
      </w:r>
      <w:r>
        <w:t>my</w:t>
      </w:r>
      <w:r w:rsidR="00194F00">
        <w:t xml:space="preserve"> </w:t>
      </w:r>
      <w:r>
        <w:t>view,</w:t>
      </w:r>
      <w:r w:rsidR="00194F00">
        <w:t xml:space="preserve"> </w:t>
      </w:r>
      <w:r>
        <w:t>and</w:t>
      </w:r>
      <w:r w:rsidR="00194F00">
        <w:t xml:space="preserve"> </w:t>
      </w:r>
      <w:r>
        <w:t>maybe</w:t>
      </w:r>
      <w:r w:rsidR="00194F00">
        <w:t xml:space="preserve"> </w:t>
      </w:r>
      <w:r>
        <w:t>it</w:t>
      </w:r>
      <w:r w:rsidR="00194F00">
        <w:t xml:space="preserve"> </w:t>
      </w:r>
      <w:r>
        <w:t>is</w:t>
      </w:r>
      <w:r w:rsidR="00194F00">
        <w:t xml:space="preserve"> </w:t>
      </w:r>
      <w:r>
        <w:t>not</w:t>
      </w:r>
      <w:r w:rsidR="00194F00">
        <w:t xml:space="preserve"> </w:t>
      </w:r>
      <w:r>
        <w:t>entirely</w:t>
      </w:r>
      <w:r w:rsidR="00194F00">
        <w:t xml:space="preserve"> </w:t>
      </w:r>
      <w:r>
        <w:t>consistent</w:t>
      </w:r>
      <w:r w:rsidR="00194F00">
        <w:t xml:space="preserve"> </w:t>
      </w:r>
      <w:r>
        <w:t>with</w:t>
      </w:r>
      <w:r w:rsidR="00194F00">
        <w:t xml:space="preserve"> </w:t>
      </w:r>
      <w:r>
        <w:t>Oxera,</w:t>
      </w:r>
      <w:r w:rsidR="00194F00">
        <w:t xml:space="preserve"> </w:t>
      </w:r>
      <w:r>
        <w:t>but</w:t>
      </w:r>
      <w:r w:rsidR="00194F00">
        <w:t xml:space="preserve"> </w:t>
      </w:r>
      <w:r>
        <w:t>most</w:t>
      </w:r>
      <w:r w:rsidR="00194F00">
        <w:t xml:space="preserve"> </w:t>
      </w:r>
      <w:r w:rsidR="00B45E2D">
        <w:t>of</w:t>
      </w:r>
      <w:r w:rsidR="00194F00">
        <w:t xml:space="preserve"> </w:t>
      </w:r>
      <w:r w:rsidR="00B45E2D">
        <w:t>the</w:t>
      </w:r>
      <w:r w:rsidR="00194F00">
        <w:t xml:space="preserve"> </w:t>
      </w:r>
      <w:r w:rsidR="00B45E2D">
        <w:t>decisions</w:t>
      </w:r>
      <w:r w:rsidR="00194F00">
        <w:t xml:space="preserve"> </w:t>
      </w:r>
      <w:r w:rsidR="00B45E2D">
        <w:t>we</w:t>
      </w:r>
      <w:r w:rsidR="00194F00">
        <w:t xml:space="preserve"> </w:t>
      </w:r>
      <w:r w:rsidR="00B45E2D">
        <w:t>made</w:t>
      </w:r>
      <w:r w:rsidR="00194F00">
        <w:t xml:space="preserve"> </w:t>
      </w:r>
      <w:r>
        <w:t>about</w:t>
      </w:r>
      <w:r w:rsidR="00194F00">
        <w:t xml:space="preserve"> </w:t>
      </w:r>
      <w:r>
        <w:t>timing—I</w:t>
      </w:r>
      <w:r w:rsidR="00194F00">
        <w:t xml:space="preserve"> </w:t>
      </w:r>
      <w:r>
        <w:t>spoke</w:t>
      </w:r>
      <w:r w:rsidR="00194F00">
        <w:t xml:space="preserve"> </w:t>
      </w:r>
      <w:r>
        <w:t>to</w:t>
      </w:r>
      <w:r w:rsidR="00194F00">
        <w:t xml:space="preserve"> </w:t>
      </w:r>
      <w:r>
        <w:t>the</w:t>
      </w:r>
      <w:r w:rsidR="00194F00">
        <w:t xml:space="preserve"> </w:t>
      </w:r>
      <w:r>
        <w:t>Chair</w:t>
      </w:r>
      <w:r w:rsidR="00194F00">
        <w:t xml:space="preserve"> </w:t>
      </w:r>
      <w:r>
        <w:t>earlier</w:t>
      </w:r>
      <w:r w:rsidR="00194F00">
        <w:t xml:space="preserve"> </w:t>
      </w:r>
      <w:r>
        <w:t>and</w:t>
      </w:r>
      <w:r w:rsidR="00194F00">
        <w:t xml:space="preserve"> </w:t>
      </w:r>
      <w:r>
        <w:t>he</w:t>
      </w:r>
      <w:r w:rsidR="00194F00">
        <w:t xml:space="preserve"> </w:t>
      </w:r>
      <w:r>
        <w:t>questioned</w:t>
      </w:r>
      <w:r w:rsidR="00194F00">
        <w:t xml:space="preserve"> </w:t>
      </w:r>
      <w:r>
        <w:t>me</w:t>
      </w:r>
      <w:r w:rsidR="00194F00">
        <w:t xml:space="preserve"> </w:t>
      </w:r>
      <w:r>
        <w:t>about</w:t>
      </w:r>
      <w:r w:rsidR="00194F00">
        <w:t xml:space="preserve"> </w:t>
      </w:r>
      <w:r>
        <w:t>resources—were</w:t>
      </w:r>
      <w:r w:rsidR="00194F00">
        <w:t xml:space="preserve"> </w:t>
      </w:r>
      <w:r w:rsidR="00B45E2D">
        <w:t>based</w:t>
      </w:r>
      <w:r w:rsidR="00194F00">
        <w:t xml:space="preserve"> </w:t>
      </w:r>
      <w:r w:rsidR="00B45E2D">
        <w:t>on</w:t>
      </w:r>
      <w:r w:rsidR="00194F00">
        <w:t xml:space="preserve"> </w:t>
      </w:r>
      <w:r>
        <w:t>a</w:t>
      </w:r>
      <w:r w:rsidR="00194F00">
        <w:t xml:space="preserve"> </w:t>
      </w:r>
      <w:r>
        <w:t>reasonably</w:t>
      </w:r>
      <w:r w:rsidR="00194F00">
        <w:t xml:space="preserve"> </w:t>
      </w:r>
      <w:r>
        <w:t>comprehensive</w:t>
      </w:r>
      <w:r w:rsidR="00194F00">
        <w:t xml:space="preserve"> </w:t>
      </w:r>
      <w:r>
        <w:t>discussion</w:t>
      </w:r>
      <w:r w:rsidR="00194F00">
        <w:t xml:space="preserve"> </w:t>
      </w:r>
      <w:r>
        <w:t>and</w:t>
      </w:r>
      <w:r w:rsidR="00194F00">
        <w:t xml:space="preserve"> </w:t>
      </w:r>
      <w:r>
        <w:t>idea</w:t>
      </w:r>
      <w:r w:rsidR="00194F00">
        <w:t xml:space="preserve"> </w:t>
      </w:r>
      <w:r>
        <w:t>about</w:t>
      </w:r>
      <w:r w:rsidR="00194F00">
        <w:t xml:space="preserve"> </w:t>
      </w:r>
      <w:r w:rsidR="00B45E2D">
        <w:t>what</w:t>
      </w:r>
      <w:r w:rsidR="00194F00">
        <w:t xml:space="preserve"> </w:t>
      </w:r>
      <w:r w:rsidR="00B45E2D">
        <w:t>the</w:t>
      </w:r>
      <w:r w:rsidR="00194F00">
        <w:t xml:space="preserve"> </w:t>
      </w:r>
      <w:r w:rsidR="00B45E2D">
        <w:t>risks</w:t>
      </w:r>
      <w:r w:rsidR="00194F00">
        <w:t xml:space="preserve"> </w:t>
      </w:r>
      <w:r w:rsidR="00B45E2D">
        <w:t>and</w:t>
      </w:r>
      <w:r w:rsidR="00194F00">
        <w:t xml:space="preserve"> </w:t>
      </w:r>
      <w:r w:rsidR="00B45E2D">
        <w:t>trade</w:t>
      </w:r>
      <w:r w:rsidR="0042075F">
        <w:t>-</w:t>
      </w:r>
      <w:r w:rsidR="00B45E2D">
        <w:t>offs</w:t>
      </w:r>
      <w:r w:rsidR="00194F00">
        <w:t xml:space="preserve"> </w:t>
      </w:r>
      <w:r w:rsidR="00B45E2D">
        <w:t>were</w:t>
      </w:r>
      <w:r w:rsidR="00194F00">
        <w:t xml:space="preserve"> </w:t>
      </w:r>
      <w:r w:rsidR="00B45E2D">
        <w:t>in</w:t>
      </w:r>
      <w:r w:rsidR="00194F00">
        <w:t xml:space="preserve"> </w:t>
      </w:r>
      <w:r w:rsidR="00B45E2D">
        <w:t>a</w:t>
      </w:r>
      <w:r w:rsidR="00194F00">
        <w:t xml:space="preserve"> </w:t>
      </w:r>
      <w:r w:rsidR="00B45E2D">
        <w:t>particular</w:t>
      </w:r>
      <w:r w:rsidR="00194F00">
        <w:t xml:space="preserve"> </w:t>
      </w:r>
      <w:r w:rsidR="00B45E2D">
        <w:t>situation.</w:t>
      </w:r>
      <w:r w:rsidR="00194F00">
        <w:t xml:space="preserve"> </w:t>
      </w:r>
    </w:p>
    <w:p w:rsidR="001A1CC2" w:rsidP="00B5529F">
      <w:pPr>
        <w:pStyle w:val="Answer"/>
      </w:pPr>
      <w:r>
        <w:t>When</w:t>
      </w:r>
      <w:r w:rsidR="00194F00">
        <w:t xml:space="preserve"> </w:t>
      </w:r>
      <w:r>
        <w:t>I</w:t>
      </w:r>
      <w:r w:rsidR="00194F00">
        <w:t xml:space="preserve"> </w:t>
      </w:r>
      <w:r>
        <w:t>spoke</w:t>
      </w:r>
      <w:r w:rsidR="00194F00">
        <w:t xml:space="preserve"> </w:t>
      </w:r>
      <w:r>
        <w:t>earlier</w:t>
      </w:r>
      <w:r w:rsidR="00194F00">
        <w:t xml:space="preserve"> </w:t>
      </w:r>
      <w:r>
        <w:t>I</w:t>
      </w:r>
      <w:r w:rsidR="00194F00">
        <w:t xml:space="preserve"> </w:t>
      </w:r>
      <w:r>
        <w:t>was</w:t>
      </w:r>
      <w:r w:rsidR="00194F00">
        <w:t xml:space="preserve"> </w:t>
      </w:r>
      <w:r>
        <w:t>asked</w:t>
      </w:r>
      <w:r w:rsidR="00194F00">
        <w:t xml:space="preserve"> </w:t>
      </w:r>
      <w:r>
        <w:t>whether</w:t>
      </w:r>
      <w:r w:rsidR="00194F00">
        <w:t xml:space="preserve"> </w:t>
      </w:r>
      <w:r>
        <w:t>there</w:t>
      </w:r>
      <w:r w:rsidR="00194F00">
        <w:t xml:space="preserve"> </w:t>
      </w:r>
      <w:r>
        <w:t>should</w:t>
      </w:r>
      <w:r w:rsidR="00194F00">
        <w:t xml:space="preserve"> </w:t>
      </w:r>
      <w:r>
        <w:t>be</w:t>
      </w:r>
      <w:r w:rsidR="00194F00">
        <w:t xml:space="preserve"> </w:t>
      </w:r>
      <w:r>
        <w:t>concern</w:t>
      </w:r>
      <w:r w:rsidR="00194F00">
        <w:t xml:space="preserve"> </w:t>
      </w:r>
      <w:r>
        <w:t>about</w:t>
      </w:r>
      <w:r w:rsidR="00194F00">
        <w:t xml:space="preserve"> </w:t>
      </w:r>
      <w:r>
        <w:t>the</w:t>
      </w:r>
      <w:r w:rsidR="00194F00">
        <w:t xml:space="preserve"> </w:t>
      </w:r>
      <w:r>
        <w:t>fact</w:t>
      </w:r>
      <w:r w:rsidR="00194F00">
        <w:t xml:space="preserve"> </w:t>
      </w:r>
      <w:r>
        <w:t>that</w:t>
      </w:r>
      <w:r w:rsidR="00194F00">
        <w:t xml:space="preserve"> </w:t>
      </w:r>
      <w:r>
        <w:t>eight</w:t>
      </w:r>
      <w:r w:rsidR="00194F00">
        <w:t xml:space="preserve"> </w:t>
      </w:r>
      <w:r>
        <w:t>companies</w:t>
      </w:r>
      <w:r w:rsidR="00194F00">
        <w:t xml:space="preserve"> </w:t>
      </w:r>
      <w:r>
        <w:t>had</w:t>
      </w:r>
      <w:r w:rsidR="00194F00">
        <w:t xml:space="preserve"> </w:t>
      </w:r>
      <w:r>
        <w:t>failed</w:t>
      </w:r>
      <w:r w:rsidR="00194F00">
        <w:t xml:space="preserve"> </w:t>
      </w:r>
      <w:r>
        <w:t>and</w:t>
      </w:r>
      <w:r w:rsidR="00194F00">
        <w:t xml:space="preserve"> </w:t>
      </w:r>
      <w:r>
        <w:t>whether</w:t>
      </w:r>
      <w:r w:rsidR="00194F00">
        <w:t xml:space="preserve"> </w:t>
      </w:r>
      <w:r>
        <w:t>we</w:t>
      </w:r>
      <w:r w:rsidR="00194F00">
        <w:t xml:space="preserve"> </w:t>
      </w:r>
      <w:r>
        <w:t>should</w:t>
      </w:r>
      <w:r w:rsidR="00194F00">
        <w:t xml:space="preserve"> </w:t>
      </w:r>
      <w:r>
        <w:t>have</w:t>
      </w:r>
      <w:r w:rsidR="00194F00">
        <w:t xml:space="preserve"> </w:t>
      </w:r>
      <w:r>
        <w:t>done</w:t>
      </w:r>
      <w:r w:rsidR="00194F00">
        <w:t xml:space="preserve"> </w:t>
      </w:r>
      <w:r>
        <w:t>something</w:t>
      </w:r>
      <w:r w:rsidR="00194F00">
        <w:t xml:space="preserve"> </w:t>
      </w:r>
      <w:r>
        <w:t>on</w:t>
      </w:r>
      <w:r w:rsidR="00194F00">
        <w:t xml:space="preserve"> </w:t>
      </w:r>
      <w:r w:rsidR="00C14D7A">
        <w:t>it</w:t>
      </w:r>
      <w:r>
        <w:t>.</w:t>
      </w:r>
      <w:r w:rsidR="00194F00">
        <w:t xml:space="preserve"> </w:t>
      </w:r>
      <w:r>
        <w:t>That</w:t>
      </w:r>
      <w:r w:rsidR="00194F00">
        <w:t xml:space="preserve"> </w:t>
      </w:r>
      <w:r>
        <w:t>is</w:t>
      </w:r>
      <w:r w:rsidR="00194F00">
        <w:t xml:space="preserve"> </w:t>
      </w:r>
      <w:r>
        <w:t>a</w:t>
      </w:r>
      <w:r w:rsidR="00194F00">
        <w:t xml:space="preserve"> </w:t>
      </w:r>
      <w:r>
        <w:t>very</w:t>
      </w:r>
      <w:r w:rsidR="00194F00">
        <w:t xml:space="preserve"> </w:t>
      </w:r>
      <w:r>
        <w:t>fair</w:t>
      </w:r>
      <w:r w:rsidR="00194F00">
        <w:t xml:space="preserve"> </w:t>
      </w:r>
      <w:r>
        <w:t>question.</w:t>
      </w:r>
      <w:r w:rsidR="00194F00">
        <w:t xml:space="preserve"> </w:t>
      </w:r>
      <w:r>
        <w:t>As</w:t>
      </w:r>
      <w:r w:rsidR="00194F00">
        <w:t xml:space="preserve"> </w:t>
      </w:r>
      <w:r>
        <w:t>I</w:t>
      </w:r>
      <w:r w:rsidR="00194F00">
        <w:t xml:space="preserve"> </w:t>
      </w:r>
      <w:r>
        <w:t>said,</w:t>
      </w:r>
      <w:r w:rsidR="00194F00">
        <w:t xml:space="preserve"> </w:t>
      </w:r>
      <w:r>
        <w:t>I</w:t>
      </w:r>
      <w:r w:rsidR="00194F00">
        <w:t xml:space="preserve"> </w:t>
      </w:r>
      <w:r>
        <w:t>wish</w:t>
      </w:r>
      <w:r w:rsidR="00194F00">
        <w:t xml:space="preserve"> </w:t>
      </w:r>
      <w:r>
        <w:t>we</w:t>
      </w:r>
      <w:r w:rsidR="00194F00">
        <w:t xml:space="preserve"> </w:t>
      </w:r>
      <w:r>
        <w:t>had</w:t>
      </w:r>
      <w:r w:rsidR="00194F00">
        <w:t xml:space="preserve"> </w:t>
      </w:r>
      <w:r>
        <w:t>done</w:t>
      </w:r>
      <w:r w:rsidR="00194F00">
        <w:t xml:space="preserve"> </w:t>
      </w:r>
      <w:r>
        <w:t>things</w:t>
      </w:r>
      <w:r w:rsidR="00194F00">
        <w:t xml:space="preserve"> </w:t>
      </w:r>
      <w:r>
        <w:t>more</w:t>
      </w:r>
      <w:r w:rsidR="00194F00">
        <w:t xml:space="preserve"> </w:t>
      </w:r>
      <w:r>
        <w:t>quickly</w:t>
      </w:r>
      <w:r w:rsidR="00194F00">
        <w:t xml:space="preserve"> </w:t>
      </w:r>
      <w:r>
        <w:t>afterwards.</w:t>
      </w:r>
      <w:r w:rsidR="00194F00">
        <w:t xml:space="preserve"> </w:t>
      </w:r>
      <w:r>
        <w:t>We</w:t>
      </w:r>
      <w:r w:rsidR="00194F00">
        <w:t xml:space="preserve"> </w:t>
      </w:r>
      <w:r>
        <w:t>were</w:t>
      </w:r>
      <w:r w:rsidR="00194F00">
        <w:t xml:space="preserve"> </w:t>
      </w:r>
      <w:r w:rsidR="003E2A6A">
        <w:t>in</w:t>
      </w:r>
      <w:r w:rsidR="00194F00">
        <w:t xml:space="preserve"> </w:t>
      </w:r>
      <w:r w:rsidR="003E2A6A">
        <w:t>an</w:t>
      </w:r>
      <w:r w:rsidR="00194F00">
        <w:t xml:space="preserve"> </w:t>
      </w:r>
      <w:r w:rsidR="003E2A6A">
        <w:t>environment</w:t>
      </w:r>
      <w:r w:rsidR="00194F00">
        <w:t xml:space="preserve"> </w:t>
      </w:r>
      <w:r w:rsidR="003E2A6A">
        <w:t>where</w:t>
      </w:r>
      <w:r>
        <w:t>by</w:t>
      </w:r>
      <w:r w:rsidR="00194F00">
        <w:t xml:space="preserve"> </w:t>
      </w:r>
      <w:r>
        <w:t>the</w:t>
      </w:r>
      <w:r w:rsidR="00194F00">
        <w:t xml:space="preserve"> </w:t>
      </w:r>
      <w:r>
        <w:t>e</w:t>
      </w:r>
      <w:r w:rsidR="003E2A6A">
        <w:t>ight</w:t>
      </w:r>
      <w:r w:rsidR="00194F00">
        <w:t xml:space="preserve"> </w:t>
      </w:r>
      <w:r w:rsidR="003E2A6A">
        <w:t>companies</w:t>
      </w:r>
      <w:r w:rsidR="00194F00">
        <w:t xml:space="preserve"> </w:t>
      </w:r>
      <w:r w:rsidR="003E2A6A">
        <w:t>ha</w:t>
      </w:r>
      <w:r>
        <w:t>d</w:t>
      </w:r>
      <w:r w:rsidR="00194F00">
        <w:t xml:space="preserve"> </w:t>
      </w:r>
      <w:r w:rsidR="003E2A6A">
        <w:t>failed</w:t>
      </w:r>
      <w:r>
        <w:t>,</w:t>
      </w:r>
      <w:r w:rsidR="00194F00">
        <w:t xml:space="preserve"> </w:t>
      </w:r>
      <w:r>
        <w:t>the</w:t>
      </w:r>
      <w:r w:rsidR="00194F00">
        <w:t xml:space="preserve"> </w:t>
      </w:r>
      <w:r>
        <w:t>risk</w:t>
      </w:r>
      <w:r w:rsidR="00194F00">
        <w:t xml:space="preserve"> </w:t>
      </w:r>
      <w:r>
        <w:t>of</w:t>
      </w:r>
      <w:r w:rsidR="00194F00">
        <w:t xml:space="preserve"> </w:t>
      </w:r>
      <w:r>
        <w:t>significant</w:t>
      </w:r>
      <w:r w:rsidR="00194F00">
        <w:t xml:space="preserve"> </w:t>
      </w:r>
      <w:r>
        <w:t>consumer</w:t>
      </w:r>
      <w:r w:rsidR="00194F00">
        <w:t xml:space="preserve"> </w:t>
      </w:r>
      <w:r>
        <w:t>damage</w:t>
      </w:r>
      <w:r w:rsidR="00194F00">
        <w:t xml:space="preserve"> </w:t>
      </w:r>
      <w:r>
        <w:t>seemed</w:t>
      </w:r>
      <w:r w:rsidR="00194F00">
        <w:t xml:space="preserve"> </w:t>
      </w:r>
      <w:r>
        <w:t>very</w:t>
      </w:r>
      <w:r w:rsidR="00194F00">
        <w:t xml:space="preserve"> </w:t>
      </w:r>
      <w:r>
        <w:t>low,</w:t>
      </w:r>
      <w:r w:rsidR="00194F00">
        <w:t xml:space="preserve"> </w:t>
      </w:r>
      <w:r>
        <w:t>unless</w:t>
      </w:r>
      <w:r w:rsidR="00194F00">
        <w:t xml:space="preserve"> </w:t>
      </w:r>
      <w:r>
        <w:t>we</w:t>
      </w:r>
      <w:r w:rsidR="00194F00">
        <w:t xml:space="preserve"> </w:t>
      </w:r>
      <w:r>
        <w:t>saw</w:t>
      </w:r>
      <w:r w:rsidR="00194F00">
        <w:t xml:space="preserve"> </w:t>
      </w:r>
      <w:r w:rsidR="00C14D7A">
        <w:t>a</w:t>
      </w:r>
      <w:r w:rsidR="00194F00">
        <w:t xml:space="preserve"> </w:t>
      </w:r>
      <w:r w:rsidR="00C14D7A">
        <w:t>certain</w:t>
      </w:r>
      <w:r w:rsidR="00194F00">
        <w:t xml:space="preserve"> </w:t>
      </w:r>
      <w:r>
        <w:t>level</w:t>
      </w:r>
      <w:r w:rsidR="00194F00">
        <w:t xml:space="preserve"> </w:t>
      </w:r>
      <w:r>
        <w:t>of</w:t>
      </w:r>
      <w:r w:rsidR="00194F00">
        <w:t xml:space="preserve"> </w:t>
      </w:r>
      <w:r>
        <w:t>wholesale</w:t>
      </w:r>
      <w:r w:rsidR="00194F00">
        <w:t xml:space="preserve"> </w:t>
      </w:r>
      <w:r>
        <w:t>price</w:t>
      </w:r>
      <w:r w:rsidR="00194F00">
        <w:t xml:space="preserve"> </w:t>
      </w:r>
      <w:r>
        <w:t>changes</w:t>
      </w:r>
      <w:r w:rsidR="00C14D7A">
        <w:t>.</w:t>
      </w:r>
      <w:r w:rsidR="00194F00">
        <w:t xml:space="preserve"> </w:t>
      </w:r>
      <w:r w:rsidR="00C14D7A">
        <w:t>If</w:t>
      </w:r>
      <w:r w:rsidR="00194F00">
        <w:t xml:space="preserve"> </w:t>
      </w:r>
      <w:r>
        <w:t>someone</w:t>
      </w:r>
      <w:r w:rsidR="00194F00">
        <w:t xml:space="preserve"> </w:t>
      </w:r>
      <w:r>
        <w:t>was</w:t>
      </w:r>
      <w:r w:rsidR="00194F00">
        <w:t xml:space="preserve"> </w:t>
      </w:r>
      <w:r>
        <w:t>doing</w:t>
      </w:r>
      <w:r w:rsidR="00194F00">
        <w:t xml:space="preserve"> </w:t>
      </w:r>
      <w:r>
        <w:t>a</w:t>
      </w:r>
      <w:r w:rsidR="00194F00">
        <w:t xml:space="preserve"> </w:t>
      </w:r>
      <w:r>
        <w:t>quantitative</w:t>
      </w:r>
      <w:r w:rsidR="00194F00">
        <w:t xml:space="preserve"> </w:t>
      </w:r>
      <w:r>
        <w:t>assessment,</w:t>
      </w:r>
      <w:r w:rsidR="00194F00">
        <w:t xml:space="preserve"> </w:t>
      </w:r>
      <w:r>
        <w:t>you</w:t>
      </w:r>
      <w:r w:rsidR="00194F00">
        <w:t xml:space="preserve"> </w:t>
      </w:r>
      <w:r>
        <w:t>would</w:t>
      </w:r>
      <w:r w:rsidR="00194F00">
        <w:t xml:space="preserve"> </w:t>
      </w:r>
      <w:r>
        <w:t>have</w:t>
      </w:r>
      <w:r w:rsidR="00194F00">
        <w:t xml:space="preserve"> </w:t>
      </w:r>
      <w:r>
        <w:t>said</w:t>
      </w:r>
      <w:r w:rsidR="00194F00">
        <w:t xml:space="preserve"> </w:t>
      </w:r>
      <w:r>
        <w:t>that</w:t>
      </w:r>
      <w:r w:rsidR="00194F00">
        <w:t xml:space="preserve"> </w:t>
      </w:r>
      <w:r>
        <w:t>there</w:t>
      </w:r>
      <w:r w:rsidR="00194F00">
        <w:t xml:space="preserve"> </w:t>
      </w:r>
      <w:r>
        <w:t>was</w:t>
      </w:r>
      <w:r w:rsidR="00194F00">
        <w:t xml:space="preserve"> </w:t>
      </w:r>
      <w:r>
        <w:t>literally</w:t>
      </w:r>
      <w:r w:rsidR="00194F00">
        <w:t xml:space="preserve"> </w:t>
      </w:r>
      <w:r>
        <w:t>a</w:t>
      </w:r>
      <w:r w:rsidR="00194F00">
        <w:t xml:space="preserve"> </w:t>
      </w:r>
      <w:r>
        <w:t>1.5%</w:t>
      </w:r>
      <w:r w:rsidR="00194F00">
        <w:t xml:space="preserve"> </w:t>
      </w:r>
      <w:r>
        <w:t>chance</w:t>
      </w:r>
      <w:r w:rsidR="00194F00">
        <w:t xml:space="preserve"> </w:t>
      </w:r>
      <w:r>
        <w:t>that</w:t>
      </w:r>
      <w:r w:rsidR="00194F00">
        <w:t xml:space="preserve"> </w:t>
      </w:r>
      <w:r>
        <w:t>we</w:t>
      </w:r>
      <w:r w:rsidR="00194F00">
        <w:t xml:space="preserve"> </w:t>
      </w:r>
      <w:r>
        <w:t>would</w:t>
      </w:r>
      <w:r w:rsidR="00194F00">
        <w:t xml:space="preserve"> </w:t>
      </w:r>
      <w:r>
        <w:t>see</w:t>
      </w:r>
      <w:r w:rsidR="00194F00">
        <w:t xml:space="preserve"> </w:t>
      </w:r>
      <w:r>
        <w:t>that</w:t>
      </w:r>
      <w:r w:rsidR="00194F00">
        <w:t xml:space="preserve"> </w:t>
      </w:r>
      <w:r>
        <w:t>level</w:t>
      </w:r>
      <w:r w:rsidR="00194F00">
        <w:t xml:space="preserve"> </w:t>
      </w:r>
      <w:r>
        <w:t>of</w:t>
      </w:r>
      <w:r w:rsidR="00194F00">
        <w:t xml:space="preserve"> </w:t>
      </w:r>
      <w:r>
        <w:t>volatility.</w:t>
      </w:r>
      <w:r w:rsidR="00194F00">
        <w:t xml:space="preserve"> </w:t>
      </w:r>
      <w:r>
        <w:t>There</w:t>
      </w:r>
      <w:r w:rsidR="00194F00">
        <w:t xml:space="preserve"> </w:t>
      </w:r>
      <w:r>
        <w:t>were</w:t>
      </w:r>
      <w:r w:rsidR="00194F00">
        <w:t xml:space="preserve"> </w:t>
      </w:r>
      <w:r>
        <w:t>decisions</w:t>
      </w:r>
      <w:r w:rsidR="00194F00">
        <w:t xml:space="preserve"> </w:t>
      </w:r>
      <w:r>
        <w:t>made,</w:t>
      </w:r>
      <w:r w:rsidR="00194F00">
        <w:t xml:space="preserve"> </w:t>
      </w:r>
      <w:r>
        <w:t>some</w:t>
      </w:r>
      <w:r w:rsidR="00194F00">
        <w:t xml:space="preserve"> </w:t>
      </w:r>
      <w:r>
        <w:t>of</w:t>
      </w:r>
      <w:r w:rsidR="00194F00">
        <w:t xml:space="preserve"> </w:t>
      </w:r>
      <w:r>
        <w:t>which</w:t>
      </w:r>
      <w:r w:rsidR="00194F00">
        <w:t xml:space="preserve"> </w:t>
      </w:r>
      <w:r>
        <w:t>were</w:t>
      </w:r>
      <w:r w:rsidR="00194F00">
        <w:t xml:space="preserve"> </w:t>
      </w:r>
      <w:r>
        <w:t>wrong,</w:t>
      </w:r>
      <w:r w:rsidR="00194F00">
        <w:t xml:space="preserve"> </w:t>
      </w:r>
      <w:r>
        <w:t>because</w:t>
      </w:r>
      <w:r w:rsidR="00194F00">
        <w:t xml:space="preserve"> </w:t>
      </w:r>
      <w:r>
        <w:t>we</w:t>
      </w:r>
      <w:r w:rsidR="00194F00">
        <w:t xml:space="preserve"> </w:t>
      </w:r>
      <w:r w:rsidR="00C14D7A">
        <w:t>did</w:t>
      </w:r>
      <w:r w:rsidR="00194F00">
        <w:t xml:space="preserve"> </w:t>
      </w:r>
      <w:r>
        <w:t>in</w:t>
      </w:r>
      <w:r w:rsidR="00194F00">
        <w:t xml:space="preserve"> </w:t>
      </w:r>
      <w:r>
        <w:t>fact</w:t>
      </w:r>
      <w:r w:rsidR="00194F00">
        <w:t xml:space="preserve"> </w:t>
      </w:r>
      <w:r w:rsidR="00C14D7A">
        <w:t>see</w:t>
      </w:r>
      <w:r w:rsidR="00194F00">
        <w:t xml:space="preserve"> </w:t>
      </w:r>
      <w:r>
        <w:t>that</w:t>
      </w:r>
      <w:r w:rsidR="00194F00">
        <w:t xml:space="preserve"> </w:t>
      </w:r>
      <w:r>
        <w:t>level</w:t>
      </w:r>
      <w:r w:rsidR="00194F00">
        <w:t xml:space="preserve"> </w:t>
      </w:r>
      <w:r>
        <w:t>of</w:t>
      </w:r>
      <w:r w:rsidR="00194F00">
        <w:t xml:space="preserve"> </w:t>
      </w:r>
      <w:r>
        <w:t>volatility.</w:t>
      </w:r>
      <w:r w:rsidR="00194F00">
        <w:t xml:space="preserve"> </w:t>
      </w:r>
      <w:r>
        <w:t>There</w:t>
      </w:r>
      <w:r w:rsidR="00194F00">
        <w:t xml:space="preserve"> </w:t>
      </w:r>
      <w:r>
        <w:t>were</w:t>
      </w:r>
      <w:r w:rsidR="00194F00">
        <w:t xml:space="preserve"> </w:t>
      </w:r>
      <w:r>
        <w:t>conscious</w:t>
      </w:r>
      <w:r w:rsidR="00194F00">
        <w:t xml:space="preserve"> </w:t>
      </w:r>
      <w:r>
        <w:t>decisions</w:t>
      </w:r>
      <w:r w:rsidR="00194F00">
        <w:t xml:space="preserve"> </w:t>
      </w:r>
      <w:r>
        <w:t>made</w:t>
      </w:r>
      <w:r w:rsidR="00194F00">
        <w:t xml:space="preserve"> </w:t>
      </w:r>
      <w:r w:rsidR="00225881">
        <w:t>about</w:t>
      </w:r>
      <w:r w:rsidR="00194F00">
        <w:t xml:space="preserve"> </w:t>
      </w:r>
      <w:r w:rsidR="00225881">
        <w:t>prioritising</w:t>
      </w:r>
      <w:r w:rsidR="00194F00">
        <w:t xml:space="preserve"> </w:t>
      </w:r>
      <w:r w:rsidR="00225881">
        <w:t>in</w:t>
      </w:r>
      <w:r w:rsidR="00194F00">
        <w:t xml:space="preserve"> </w:t>
      </w:r>
      <w:r w:rsidR="00225881">
        <w:t>that</w:t>
      </w:r>
      <w:r w:rsidR="00194F00">
        <w:t xml:space="preserve"> </w:t>
      </w:r>
      <w:r w:rsidR="00225881">
        <w:t>regard.</w:t>
      </w:r>
    </w:p>
    <w:p w:rsidR="001A1CC2" w:rsidP="00B5529F">
      <w:pPr>
        <w:pStyle w:val="Question"/>
      </w:pPr>
      <w:sdt>
        <w:sdtPr>
          <w:alias w:val="Member"/>
          <w:tag w:val="&lt;Member mnisId='4269' dodsId='101338'&gt;"/>
          <w:id w:val="1550880730"/>
          <w:placeholder>
            <w:docPart w:val="DefaultPlaceholder_-1854013440"/>
          </w:placeholder>
          <w:richText/>
        </w:sdtPr>
        <w:sdtContent>
          <w:r w:rsidRPr="001A1CC2">
            <w:rPr>
              <w:b/>
            </w:rPr>
            <w:t>Andy</w:t>
          </w:r>
          <w:r w:rsidR="00194F00">
            <w:rPr>
              <w:b/>
            </w:rPr>
            <w:t xml:space="preserve"> </w:t>
          </w:r>
          <w:r w:rsidRPr="001A1CC2">
            <w:rPr>
              <w:b/>
            </w:rPr>
            <w:t>McDonald:</w:t>
          </w:r>
        </w:sdtContent>
      </w:sdt>
      <w:r w:rsidR="00194F00">
        <w:t xml:space="preserve"> </w:t>
      </w:r>
      <w:r w:rsidR="00225881">
        <w:t>If</w:t>
      </w:r>
      <w:r w:rsidR="00194F00">
        <w:t xml:space="preserve"> </w:t>
      </w:r>
      <w:r w:rsidR="00225881">
        <w:t>I</w:t>
      </w:r>
      <w:r w:rsidR="00194F00">
        <w:t xml:space="preserve"> </w:t>
      </w:r>
      <w:r w:rsidR="00225881">
        <w:t>am</w:t>
      </w:r>
      <w:r w:rsidR="00194F00">
        <w:t xml:space="preserve"> </w:t>
      </w:r>
      <w:r w:rsidR="00225881">
        <w:t>summarising</w:t>
      </w:r>
      <w:r w:rsidR="00194F00">
        <w:t xml:space="preserve"> </w:t>
      </w:r>
      <w:r w:rsidR="00225881">
        <w:t>Oxera</w:t>
      </w:r>
      <w:r w:rsidR="00194F00">
        <w:t xml:space="preserve"> </w:t>
      </w:r>
      <w:r w:rsidR="00225881">
        <w:t>correctly,</w:t>
      </w:r>
      <w:r w:rsidR="00194F00">
        <w:t xml:space="preserve"> </w:t>
      </w:r>
      <w:r w:rsidR="00225881">
        <w:t>it</w:t>
      </w:r>
      <w:r w:rsidR="00194F00">
        <w:t xml:space="preserve"> </w:t>
      </w:r>
      <w:r w:rsidR="00225881">
        <w:t>is</w:t>
      </w:r>
      <w:r w:rsidR="00194F00">
        <w:t xml:space="preserve"> </w:t>
      </w:r>
      <w:r w:rsidR="00225881">
        <w:t>saying</w:t>
      </w:r>
      <w:r w:rsidR="00194F00">
        <w:t xml:space="preserve"> </w:t>
      </w:r>
      <w:r w:rsidR="00225881">
        <w:t>that</w:t>
      </w:r>
      <w:r w:rsidR="00194F00">
        <w:t xml:space="preserve"> </w:t>
      </w:r>
      <w:r w:rsidR="00225881">
        <w:t>there</w:t>
      </w:r>
      <w:r w:rsidR="00194F00">
        <w:t xml:space="preserve"> </w:t>
      </w:r>
      <w:r w:rsidR="00225881">
        <w:t>is</w:t>
      </w:r>
      <w:r w:rsidR="00194F00">
        <w:t xml:space="preserve"> </w:t>
      </w:r>
      <w:r w:rsidR="00225881">
        <w:t>no</w:t>
      </w:r>
      <w:r w:rsidR="00194F00">
        <w:t xml:space="preserve"> </w:t>
      </w:r>
      <w:r w:rsidR="00225881">
        <w:t>evidence</w:t>
      </w:r>
      <w:r w:rsidR="00194F00">
        <w:t xml:space="preserve"> </w:t>
      </w:r>
      <w:r w:rsidR="00225881">
        <w:t>of</w:t>
      </w:r>
      <w:r w:rsidR="00194F00">
        <w:t xml:space="preserve"> </w:t>
      </w:r>
      <w:r w:rsidR="00225881">
        <w:t>those</w:t>
      </w:r>
      <w:r w:rsidR="00194F00">
        <w:t xml:space="preserve"> </w:t>
      </w:r>
      <w:r w:rsidR="00225881">
        <w:t>quantitative</w:t>
      </w:r>
      <w:r w:rsidR="00194F00">
        <w:t xml:space="preserve"> </w:t>
      </w:r>
      <w:r w:rsidR="00225881">
        <w:t>impact</w:t>
      </w:r>
      <w:r w:rsidR="00194F00">
        <w:t xml:space="preserve"> </w:t>
      </w:r>
      <w:r w:rsidR="00225881">
        <w:t>analyses</w:t>
      </w:r>
      <w:r w:rsidR="00194F00">
        <w:t xml:space="preserve"> </w:t>
      </w:r>
      <w:r w:rsidR="00225881">
        <w:t>having</w:t>
      </w:r>
      <w:r w:rsidR="00194F00">
        <w:t xml:space="preserve"> </w:t>
      </w:r>
      <w:r w:rsidR="00225881">
        <w:t>been</w:t>
      </w:r>
      <w:r w:rsidR="00194F00">
        <w:t xml:space="preserve"> </w:t>
      </w:r>
      <w:r w:rsidR="00225881">
        <w:t>carried</w:t>
      </w:r>
      <w:r w:rsidR="00194F00">
        <w:t xml:space="preserve"> </w:t>
      </w:r>
      <w:r w:rsidR="00225881">
        <w:t>out,</w:t>
      </w:r>
      <w:r w:rsidR="00194F00">
        <w:t xml:space="preserve"> </w:t>
      </w:r>
      <w:r w:rsidR="00225881">
        <w:t>but</w:t>
      </w:r>
      <w:r w:rsidR="00194F00">
        <w:t xml:space="preserve"> </w:t>
      </w:r>
      <w:r>
        <w:t>you</w:t>
      </w:r>
      <w:r w:rsidR="00194F00">
        <w:t xml:space="preserve"> </w:t>
      </w:r>
      <w:r>
        <w:t>are</w:t>
      </w:r>
      <w:r w:rsidR="00194F00">
        <w:t xml:space="preserve"> </w:t>
      </w:r>
      <w:r>
        <w:t>saying</w:t>
      </w:r>
      <w:r w:rsidR="00194F00">
        <w:t xml:space="preserve"> </w:t>
      </w:r>
      <w:r w:rsidR="00225881">
        <w:t>that</w:t>
      </w:r>
      <w:r w:rsidR="00194F00">
        <w:t xml:space="preserve"> </w:t>
      </w:r>
      <w:r w:rsidR="00225881">
        <w:t>that</w:t>
      </w:r>
      <w:r w:rsidR="00194F00">
        <w:t xml:space="preserve"> </w:t>
      </w:r>
      <w:r w:rsidR="00225881">
        <w:t>is</w:t>
      </w:r>
      <w:r w:rsidR="00194F00">
        <w:t xml:space="preserve"> </w:t>
      </w:r>
      <w:r>
        <w:t>not</w:t>
      </w:r>
      <w:r w:rsidR="00194F00">
        <w:t xml:space="preserve"> </w:t>
      </w:r>
      <w:r>
        <w:t>right.</w:t>
      </w:r>
    </w:p>
    <w:p w:rsidR="001A1CC2" w:rsidP="00B5529F">
      <w:pPr>
        <w:pStyle w:val="Answer"/>
      </w:pPr>
      <w:sdt>
        <w:sdtPr>
          <w:alias w:val="Witness"/>
          <w:id w:val="-1469812488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225881">
        <w:t>I</w:t>
      </w:r>
      <w:r w:rsidR="00194F00">
        <w:t xml:space="preserve"> </w:t>
      </w:r>
      <w:r w:rsidR="00225881">
        <w:t>do</w:t>
      </w:r>
      <w:r w:rsidR="00194F00">
        <w:t xml:space="preserve"> </w:t>
      </w:r>
      <w:r w:rsidR="00225881">
        <w:t>not</w:t>
      </w:r>
      <w:r w:rsidR="00194F00">
        <w:t xml:space="preserve"> </w:t>
      </w:r>
      <w:r w:rsidR="00225881">
        <w:t>think</w:t>
      </w:r>
      <w:r w:rsidR="00194F00">
        <w:t xml:space="preserve"> </w:t>
      </w:r>
      <w:r w:rsidR="00225881">
        <w:t>that</w:t>
      </w:r>
      <w:r w:rsidR="00194F00">
        <w:t xml:space="preserve"> </w:t>
      </w:r>
      <w:r w:rsidR="00225881">
        <w:t>it</w:t>
      </w:r>
      <w:r w:rsidR="00194F00">
        <w:t xml:space="preserve"> </w:t>
      </w:r>
      <w:r w:rsidR="00225881">
        <w:t>is</w:t>
      </w:r>
      <w:r w:rsidR="00194F00">
        <w:t xml:space="preserve"> </w:t>
      </w:r>
      <w:r w:rsidR="00225881">
        <w:t>right.</w:t>
      </w:r>
      <w:r w:rsidR="00194F00">
        <w:t xml:space="preserve"> </w:t>
      </w:r>
      <w:r>
        <w:t>I</w:t>
      </w:r>
      <w:r w:rsidR="00194F00">
        <w:t xml:space="preserve"> </w:t>
      </w:r>
      <w:r>
        <w:t>was</w:t>
      </w:r>
      <w:r w:rsidR="00194F00">
        <w:t xml:space="preserve"> </w:t>
      </w:r>
      <w:r>
        <w:t>interviewed</w:t>
      </w:r>
      <w:r w:rsidR="00194F00">
        <w:t xml:space="preserve"> </w:t>
      </w:r>
      <w:r w:rsidR="00225881">
        <w:t>for</w:t>
      </w:r>
      <w:r w:rsidR="00194F00">
        <w:t xml:space="preserve"> </w:t>
      </w:r>
      <w:r w:rsidR="00225881">
        <w:t>the</w:t>
      </w:r>
      <w:r w:rsidR="00194F00">
        <w:t xml:space="preserve"> </w:t>
      </w:r>
      <w:r w:rsidR="00225881">
        <w:t>Oxera</w:t>
      </w:r>
      <w:r w:rsidR="00194F00">
        <w:t xml:space="preserve"> </w:t>
      </w:r>
      <w:r w:rsidR="00225881">
        <w:t>report</w:t>
      </w:r>
      <w:r w:rsidR="00194F00">
        <w:t xml:space="preserve"> </w:t>
      </w:r>
      <w:r w:rsidR="00225881">
        <w:t>back</w:t>
      </w:r>
      <w:r w:rsidR="00194F00">
        <w:t xml:space="preserve"> </w:t>
      </w:r>
      <w:r w:rsidR="00225881">
        <w:t>in—I</w:t>
      </w:r>
      <w:r w:rsidR="00194F00">
        <w:t xml:space="preserve"> </w:t>
      </w:r>
      <w:r w:rsidR="00225881">
        <w:t>do</w:t>
      </w:r>
      <w:r w:rsidR="00194F00">
        <w:t xml:space="preserve"> </w:t>
      </w:r>
      <w:r w:rsidR="00225881">
        <w:t>not</w:t>
      </w:r>
      <w:r w:rsidR="00194F00">
        <w:t xml:space="preserve"> </w:t>
      </w:r>
      <w:r w:rsidR="00225881">
        <w:t>know—February</w:t>
      </w:r>
      <w:r w:rsidR="00194F00">
        <w:t xml:space="preserve"> </w:t>
      </w:r>
      <w:r w:rsidR="00225881">
        <w:t>or</w:t>
      </w:r>
      <w:r w:rsidR="00194F00">
        <w:t xml:space="preserve"> </w:t>
      </w:r>
      <w:r w:rsidR="00225881">
        <w:t>March</w:t>
      </w:r>
      <w:r>
        <w:t>.</w:t>
      </w:r>
      <w:r w:rsidR="00194F00">
        <w:t xml:space="preserve"> </w:t>
      </w:r>
      <w:r w:rsidR="00225881">
        <w:t>I</w:t>
      </w:r>
      <w:r w:rsidR="00194F00">
        <w:t xml:space="preserve"> </w:t>
      </w:r>
      <w:r w:rsidR="00225881">
        <w:t>cannot</w:t>
      </w:r>
      <w:r w:rsidR="00194F00">
        <w:t xml:space="preserve"> </w:t>
      </w:r>
      <w:r w:rsidR="00225881">
        <w:t>remember</w:t>
      </w:r>
      <w:r w:rsidR="00194F00">
        <w:t xml:space="preserve"> </w:t>
      </w:r>
      <w:r w:rsidR="00225881">
        <w:t>the</w:t>
      </w:r>
      <w:r w:rsidR="00194F00">
        <w:t xml:space="preserve"> </w:t>
      </w:r>
      <w:r w:rsidR="00225881">
        <w:t>precise</w:t>
      </w:r>
      <w:r w:rsidR="00194F00">
        <w:t xml:space="preserve"> </w:t>
      </w:r>
      <w:r w:rsidR="00225881">
        <w:t>date,</w:t>
      </w:r>
      <w:r w:rsidR="00194F00">
        <w:t xml:space="preserve"> </w:t>
      </w:r>
      <w:r w:rsidR="00225881">
        <w:t>but</w:t>
      </w:r>
      <w:r w:rsidR="00194F00">
        <w:t xml:space="preserve"> </w:t>
      </w:r>
      <w:r w:rsidR="00225881">
        <w:t>I</w:t>
      </w:r>
      <w:r w:rsidR="00194F00">
        <w:t xml:space="preserve"> </w:t>
      </w:r>
      <w:r w:rsidR="00225881">
        <w:t>was</w:t>
      </w:r>
      <w:r w:rsidR="00194F00">
        <w:t xml:space="preserve"> </w:t>
      </w:r>
      <w:r w:rsidR="00225881">
        <w:t>interviewed.</w:t>
      </w:r>
      <w:r w:rsidR="00194F00">
        <w:t xml:space="preserve"> </w:t>
      </w:r>
      <w:r w:rsidR="00225881">
        <w:t>I</w:t>
      </w:r>
      <w:r w:rsidR="00194F00">
        <w:t xml:space="preserve"> </w:t>
      </w:r>
      <w:r w:rsidR="00225881">
        <w:t>am</w:t>
      </w:r>
      <w:r w:rsidR="00194F00">
        <w:t xml:space="preserve"> </w:t>
      </w:r>
      <w:r w:rsidR="00225881">
        <w:t>not</w:t>
      </w:r>
      <w:r w:rsidR="00194F00">
        <w:t xml:space="preserve"> </w:t>
      </w:r>
      <w:r w:rsidR="00225881">
        <w:t>sure</w:t>
      </w:r>
      <w:r w:rsidR="00194F00">
        <w:t xml:space="preserve"> </w:t>
      </w:r>
      <w:r w:rsidR="00225881">
        <w:t>if</w:t>
      </w:r>
      <w:r w:rsidR="00194F00">
        <w:t xml:space="preserve"> </w:t>
      </w:r>
      <w:r w:rsidR="00225881">
        <w:t>I</w:t>
      </w:r>
      <w:r w:rsidR="00194F00">
        <w:t xml:space="preserve"> </w:t>
      </w:r>
      <w:r w:rsidR="00225881">
        <w:t>am</w:t>
      </w:r>
      <w:r w:rsidR="00194F00">
        <w:t xml:space="preserve"> </w:t>
      </w:r>
      <w:r w:rsidR="00225881">
        <w:t>supposed</w:t>
      </w:r>
      <w:r w:rsidR="00194F00">
        <w:t xml:space="preserve"> </w:t>
      </w:r>
      <w:r w:rsidR="00225881">
        <w:t>to</w:t>
      </w:r>
      <w:r w:rsidR="00194F00">
        <w:t xml:space="preserve"> </w:t>
      </w:r>
      <w:r w:rsidR="00225881">
        <w:t>have</w:t>
      </w:r>
      <w:r w:rsidR="00194F00">
        <w:t xml:space="preserve"> </w:t>
      </w:r>
      <w:r w:rsidR="00225881">
        <w:t>said</w:t>
      </w:r>
      <w:r w:rsidR="00194F00">
        <w:t xml:space="preserve"> </w:t>
      </w:r>
      <w:r w:rsidR="00225881">
        <w:t>that,</w:t>
      </w:r>
      <w:r w:rsidR="00194F00">
        <w:t xml:space="preserve"> </w:t>
      </w:r>
      <w:r w:rsidR="00225881">
        <w:t>but</w:t>
      </w:r>
      <w:r w:rsidR="00194F00">
        <w:t xml:space="preserve"> </w:t>
      </w:r>
      <w:r w:rsidR="00225881">
        <w:t>I</w:t>
      </w:r>
      <w:r w:rsidR="00194F00">
        <w:t xml:space="preserve"> </w:t>
      </w:r>
      <w:r w:rsidR="00225881">
        <w:t>was</w:t>
      </w:r>
      <w:r w:rsidR="00194F00">
        <w:t xml:space="preserve"> </w:t>
      </w:r>
      <w:r w:rsidR="00225881">
        <w:t>interviewed.</w:t>
      </w:r>
      <w:r w:rsidR="00194F00">
        <w:t xml:space="preserve"> </w:t>
      </w:r>
    </w:p>
    <w:p w:rsidR="00397675" w:rsidP="00B5529F">
      <w:pPr>
        <w:pStyle w:val="Question"/>
      </w:pPr>
      <w:sdt>
        <w:sdtPr>
          <w:alias w:val="Member"/>
          <w:tag w:val="&lt;Member mnisId='4269' dodsId='101338'&gt;"/>
          <w:id w:val="-570881501"/>
          <w:placeholder>
            <w:docPart w:val="DefaultPlaceholder_-1854013440"/>
          </w:placeholder>
          <w:richText/>
        </w:sdtPr>
        <w:sdtContent>
          <w:r w:rsidRPr="001A1CC2" w:rsidR="001A1CC2">
            <w:rPr>
              <w:b/>
            </w:rPr>
            <w:t>Andy</w:t>
          </w:r>
          <w:r w:rsidR="00194F00">
            <w:rPr>
              <w:b/>
            </w:rPr>
            <w:t xml:space="preserve"> </w:t>
          </w:r>
          <w:r w:rsidRPr="001A1CC2" w:rsidR="001A1CC2">
            <w:rPr>
              <w:b/>
            </w:rPr>
            <w:t>McDonald:</w:t>
          </w:r>
        </w:sdtContent>
      </w:sdt>
      <w:r w:rsidR="00194F00">
        <w:t xml:space="preserve"> </w:t>
      </w:r>
      <w:r w:rsidR="00225881">
        <w:t>That</w:t>
      </w:r>
      <w:r w:rsidR="00194F00">
        <w:t xml:space="preserve"> </w:t>
      </w:r>
      <w:r w:rsidR="00225881">
        <w:t>is</w:t>
      </w:r>
      <w:r w:rsidR="00194F00">
        <w:t xml:space="preserve"> </w:t>
      </w:r>
      <w:r w:rsidR="00225881">
        <w:t>interesting,</w:t>
      </w:r>
      <w:r w:rsidR="00194F00">
        <w:t xml:space="preserve"> </w:t>
      </w:r>
      <w:r w:rsidR="00225881">
        <w:t>because</w:t>
      </w:r>
      <w:r w:rsidR="00194F00">
        <w:t xml:space="preserve"> </w:t>
      </w:r>
      <w:r w:rsidR="00225881">
        <w:t>obviously</w:t>
      </w:r>
      <w:r w:rsidR="00194F00">
        <w:t xml:space="preserve"> </w:t>
      </w:r>
      <w:r w:rsidR="00225881">
        <w:t>there</w:t>
      </w:r>
      <w:r w:rsidR="00194F00">
        <w:t xml:space="preserve"> </w:t>
      </w:r>
      <w:r w:rsidR="001A1CC2">
        <w:t>were</w:t>
      </w:r>
      <w:r w:rsidR="00194F00">
        <w:t xml:space="preserve"> </w:t>
      </w:r>
      <w:r w:rsidR="001A1CC2">
        <w:t>very</w:t>
      </w:r>
      <w:r w:rsidR="00194F00">
        <w:t xml:space="preserve"> </w:t>
      </w:r>
      <w:r w:rsidR="001A1CC2">
        <w:t>diametrically</w:t>
      </w:r>
      <w:r w:rsidR="00194F00">
        <w:t xml:space="preserve"> </w:t>
      </w:r>
      <w:r w:rsidR="001A1CC2">
        <w:t>opposed</w:t>
      </w:r>
      <w:r w:rsidR="00194F00">
        <w:t xml:space="preserve"> </w:t>
      </w:r>
      <w:r w:rsidR="00225881">
        <w:t>accounts</w:t>
      </w:r>
      <w:r w:rsidR="00194F00">
        <w:t xml:space="preserve"> </w:t>
      </w:r>
      <w:r w:rsidR="00225881">
        <w:t>of</w:t>
      </w:r>
      <w:r w:rsidR="00194F00">
        <w:t xml:space="preserve"> </w:t>
      </w:r>
      <w:r w:rsidR="00225881">
        <w:t>what</w:t>
      </w:r>
      <w:r w:rsidR="00194F00">
        <w:t xml:space="preserve"> </w:t>
      </w:r>
      <w:r w:rsidR="00225881">
        <w:t>actually</w:t>
      </w:r>
      <w:r w:rsidR="00194F00">
        <w:t xml:space="preserve"> </w:t>
      </w:r>
      <w:r w:rsidR="00225881">
        <w:t>transpired</w:t>
      </w:r>
      <w:r w:rsidR="001A1CC2">
        <w:t>.</w:t>
      </w:r>
    </w:p>
    <w:p w:rsidR="008D57AB" w:rsidP="00B5529F">
      <w:pPr>
        <w:pStyle w:val="Answer"/>
      </w:pPr>
      <w:sdt>
        <w:sdtPr>
          <w:alias w:val="Witness"/>
          <w:id w:val="-1312712977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225881">
        <w:t>I</w:t>
      </w:r>
      <w:r w:rsidR="00194F00">
        <w:t xml:space="preserve"> </w:t>
      </w:r>
      <w:r w:rsidR="00225881">
        <w:t>would</w:t>
      </w:r>
      <w:r w:rsidR="00194F00">
        <w:t xml:space="preserve"> </w:t>
      </w:r>
      <w:r w:rsidR="00225881">
        <w:t>argue</w:t>
      </w:r>
      <w:r w:rsidR="00194F00">
        <w:t xml:space="preserve"> </w:t>
      </w:r>
      <w:r w:rsidR="00225881">
        <w:t>that</w:t>
      </w:r>
      <w:r w:rsidR="00194F00">
        <w:t xml:space="preserve"> </w:t>
      </w:r>
      <w:r w:rsidR="00225881">
        <w:t>there</w:t>
      </w:r>
      <w:r w:rsidR="00194F00">
        <w:t xml:space="preserve"> </w:t>
      </w:r>
      <w:r w:rsidR="001A1CC2">
        <w:t>were</w:t>
      </w:r>
      <w:r w:rsidR="00194F00">
        <w:t xml:space="preserve"> </w:t>
      </w:r>
      <w:r w:rsidR="001A1CC2">
        <w:t>impact</w:t>
      </w:r>
      <w:r w:rsidR="00194F00">
        <w:t xml:space="preserve"> </w:t>
      </w:r>
      <w:r w:rsidR="001A1CC2">
        <w:t>assessments</w:t>
      </w:r>
      <w:r w:rsidR="00194F00">
        <w:t xml:space="preserve"> </w:t>
      </w:r>
      <w:r w:rsidR="00225881">
        <w:t>done</w:t>
      </w:r>
      <w:r w:rsidR="00194F00">
        <w:t xml:space="preserve"> </w:t>
      </w:r>
      <w:r w:rsidR="00225881">
        <w:t>on</w:t>
      </w:r>
      <w:r w:rsidR="00194F00">
        <w:t xml:space="preserve"> </w:t>
      </w:r>
      <w:r w:rsidR="00225881">
        <w:t>many</w:t>
      </w:r>
      <w:r w:rsidR="00194F00">
        <w:t xml:space="preserve"> </w:t>
      </w:r>
      <w:r w:rsidR="00225881">
        <w:t>of</w:t>
      </w:r>
      <w:r w:rsidR="00194F00">
        <w:t xml:space="preserve"> </w:t>
      </w:r>
      <w:r w:rsidR="00225881">
        <w:t>the</w:t>
      </w:r>
      <w:r w:rsidR="00194F00">
        <w:t xml:space="preserve"> </w:t>
      </w:r>
      <w:r w:rsidR="00225881">
        <w:t>things.</w:t>
      </w:r>
      <w:r w:rsidR="00194F00">
        <w:t xml:space="preserve"> </w:t>
      </w:r>
      <w:r w:rsidR="00225881">
        <w:t>I</w:t>
      </w:r>
      <w:r w:rsidR="00194F00">
        <w:t xml:space="preserve"> </w:t>
      </w:r>
      <w:r w:rsidR="00225881">
        <w:t>can</w:t>
      </w:r>
      <w:r w:rsidR="00194F00">
        <w:t xml:space="preserve"> </w:t>
      </w:r>
      <w:r w:rsidR="00225881">
        <w:t>come</w:t>
      </w:r>
      <w:r w:rsidR="00194F00">
        <w:t xml:space="preserve"> </w:t>
      </w:r>
      <w:r w:rsidR="00225881">
        <w:t>back</w:t>
      </w:r>
      <w:r w:rsidR="00194F00">
        <w:t xml:space="preserve"> </w:t>
      </w:r>
      <w:r w:rsidR="00225881">
        <w:t>to</w:t>
      </w:r>
      <w:r w:rsidR="00194F00">
        <w:t xml:space="preserve"> </w:t>
      </w:r>
      <w:r w:rsidR="00225881">
        <w:t>you</w:t>
      </w:r>
      <w:r w:rsidR="00194F00">
        <w:t xml:space="preserve"> </w:t>
      </w:r>
      <w:r w:rsidR="00225881">
        <w:t>if</w:t>
      </w:r>
      <w:r w:rsidR="00194F00">
        <w:t xml:space="preserve"> </w:t>
      </w:r>
      <w:r w:rsidR="00225881">
        <w:t>you</w:t>
      </w:r>
      <w:r w:rsidR="00194F00">
        <w:t xml:space="preserve"> </w:t>
      </w:r>
      <w:r w:rsidR="00225881">
        <w:t>like</w:t>
      </w:r>
      <w:r w:rsidR="00194F00">
        <w:t xml:space="preserve"> </w:t>
      </w:r>
      <w:r w:rsidR="00225881">
        <w:t>on</w:t>
      </w:r>
      <w:r w:rsidR="00194F00">
        <w:t xml:space="preserve"> </w:t>
      </w:r>
      <w:r w:rsidR="00225881">
        <w:t>that.</w:t>
      </w:r>
      <w:r w:rsidR="00194F00">
        <w:t xml:space="preserve"> </w:t>
      </w:r>
      <w:r w:rsidR="00225881">
        <w:t>I</w:t>
      </w:r>
      <w:r w:rsidR="00194F00">
        <w:t xml:space="preserve"> </w:t>
      </w:r>
      <w:r w:rsidR="00225881">
        <w:t>am</w:t>
      </w:r>
      <w:r w:rsidR="00194F00">
        <w:t xml:space="preserve"> </w:t>
      </w:r>
      <w:r w:rsidR="00225881">
        <w:t>very</w:t>
      </w:r>
      <w:r w:rsidR="00194F00">
        <w:t xml:space="preserve"> </w:t>
      </w:r>
      <w:r w:rsidR="00225881">
        <w:t>happy</w:t>
      </w:r>
      <w:r w:rsidR="00194F00">
        <w:t xml:space="preserve"> </w:t>
      </w:r>
      <w:r w:rsidR="00225881">
        <w:t>to</w:t>
      </w:r>
      <w:r w:rsidR="00194F00">
        <w:t xml:space="preserve"> </w:t>
      </w:r>
      <w:r w:rsidR="00225881">
        <w:t>do</w:t>
      </w:r>
      <w:r w:rsidR="00194F00">
        <w:t xml:space="preserve"> </w:t>
      </w:r>
      <w:r w:rsidR="00225881">
        <w:t>so.</w:t>
      </w:r>
    </w:p>
    <w:p w:rsidR="008D57AB" w:rsidP="00B5529F">
      <w:pPr>
        <w:pStyle w:val="Remark"/>
      </w:pPr>
      <w:sdt>
        <w:sdtPr>
          <w:alias w:val="Member"/>
          <w:tag w:val="&lt;Member mnisId='4269' dodsId='101338'&gt;"/>
          <w:id w:val="819310318"/>
          <w:placeholder>
            <w:docPart w:val="DefaultPlaceholder_-1854013440"/>
          </w:placeholder>
          <w:richText/>
        </w:sdtPr>
        <w:sdtContent>
          <w:r w:rsidRPr="008D57AB">
            <w:rPr>
              <w:b/>
            </w:rPr>
            <w:t>Andy</w:t>
          </w:r>
          <w:r w:rsidR="00194F00">
            <w:rPr>
              <w:b/>
            </w:rPr>
            <w:t xml:space="preserve"> </w:t>
          </w:r>
          <w:r w:rsidRPr="008D57AB">
            <w:rPr>
              <w:b/>
            </w:rPr>
            <w:t>McDonald:</w:t>
          </w:r>
        </w:sdtContent>
      </w:sdt>
      <w:r w:rsidR="00194F00">
        <w:t xml:space="preserve"> </w:t>
      </w:r>
      <w:r>
        <w:t>I</w:t>
      </w:r>
      <w:r w:rsidR="00194F00">
        <w:t xml:space="preserve"> </w:t>
      </w:r>
      <w:r>
        <w:t>would</w:t>
      </w:r>
      <w:r w:rsidR="00194F00">
        <w:t xml:space="preserve"> </w:t>
      </w:r>
      <w:r>
        <w:t>be</w:t>
      </w:r>
      <w:r w:rsidR="00194F00">
        <w:t xml:space="preserve"> </w:t>
      </w:r>
      <w:r>
        <w:t>grateful.</w:t>
      </w:r>
      <w:r w:rsidR="00194F00">
        <w:t xml:space="preserve"> </w:t>
      </w:r>
      <w:r w:rsidR="00225881">
        <w:t>Thank</w:t>
      </w:r>
      <w:r w:rsidR="00194F00">
        <w:t xml:space="preserve"> </w:t>
      </w:r>
      <w:r w:rsidR="00225881">
        <w:t>you.</w:t>
      </w:r>
      <w:r w:rsidR="00194F00">
        <w:t xml:space="preserve"> </w:t>
      </w:r>
    </w:p>
    <w:p w:rsidR="001A1CC2" w:rsidP="00B5529F">
      <w:pPr>
        <w:pStyle w:val="Question"/>
      </w:pPr>
      <w:sdt>
        <w:sdtPr>
          <w:alias w:val="Member"/>
          <w:tag w:val="&lt;Member mnisId='3912' dodsId='35241'&gt;"/>
          <w:id w:val="-1826661518"/>
          <w:placeholder>
            <w:docPart w:val="DefaultPlaceholder_-1854013440"/>
          </w:placeholder>
          <w:richText/>
        </w:sdtPr>
        <w:sdtContent>
          <w:r w:rsidRPr="008D57AB" w:rsidR="008D57AB">
            <w:rPr>
              <w:b/>
            </w:rPr>
            <w:t>Richard</w:t>
          </w:r>
          <w:r w:rsidR="00194F00">
            <w:rPr>
              <w:b/>
            </w:rPr>
            <w:t xml:space="preserve"> </w:t>
          </w:r>
          <w:r w:rsidRPr="008D57AB" w:rsidR="008D57AB">
            <w:rPr>
              <w:b/>
            </w:rPr>
            <w:t>Fuller:</w:t>
          </w:r>
        </w:sdtContent>
      </w:sdt>
      <w:r w:rsidR="00194F00">
        <w:t xml:space="preserve"> </w:t>
      </w:r>
      <w:r w:rsidR="00225881">
        <w:t>Very</w:t>
      </w:r>
      <w:r w:rsidR="00194F00">
        <w:t xml:space="preserve"> </w:t>
      </w:r>
      <w:r w:rsidR="00225881">
        <w:t>quickly,</w:t>
      </w:r>
      <w:r w:rsidR="00194F00">
        <w:t xml:space="preserve"> </w:t>
      </w:r>
      <w:r w:rsidR="00225881">
        <w:t>I</w:t>
      </w:r>
      <w:r w:rsidR="00194F00">
        <w:t xml:space="preserve"> </w:t>
      </w:r>
      <w:r w:rsidR="00225881">
        <w:t>wanted</w:t>
      </w:r>
      <w:r w:rsidR="00194F00">
        <w:t xml:space="preserve"> </w:t>
      </w:r>
      <w:r w:rsidR="00225881">
        <w:t>to</w:t>
      </w:r>
      <w:r w:rsidR="00194F00">
        <w:t xml:space="preserve"> </w:t>
      </w:r>
      <w:r w:rsidR="00225881">
        <w:t>pick</w:t>
      </w:r>
      <w:r w:rsidR="00194F00">
        <w:t xml:space="preserve"> </w:t>
      </w:r>
      <w:r w:rsidR="00225881">
        <w:t>up</w:t>
      </w:r>
      <w:r w:rsidR="00194F00">
        <w:t xml:space="preserve"> </w:t>
      </w:r>
      <w:r w:rsidR="00225881">
        <w:t>some</w:t>
      </w:r>
      <w:r w:rsidR="00194F00">
        <w:t xml:space="preserve"> </w:t>
      </w:r>
      <w:r w:rsidR="00225881">
        <w:t>points</w:t>
      </w:r>
      <w:r w:rsidR="00194F00">
        <w:t xml:space="preserve"> </w:t>
      </w:r>
      <w:r w:rsidR="00225881">
        <w:t>you</w:t>
      </w:r>
      <w:r w:rsidR="00194F00">
        <w:t xml:space="preserve"> </w:t>
      </w:r>
      <w:r w:rsidR="00C14D7A">
        <w:t>made</w:t>
      </w:r>
      <w:r w:rsidR="00194F00">
        <w:t xml:space="preserve"> </w:t>
      </w:r>
      <w:r w:rsidR="00225881">
        <w:t>in</w:t>
      </w:r>
      <w:r w:rsidR="00194F00">
        <w:t xml:space="preserve"> </w:t>
      </w:r>
      <w:r w:rsidR="00225881">
        <w:t>response</w:t>
      </w:r>
      <w:r w:rsidR="00194F00">
        <w:t xml:space="preserve"> </w:t>
      </w:r>
      <w:r w:rsidR="00225881">
        <w:t>to</w:t>
      </w:r>
      <w:r w:rsidR="00194F00">
        <w:t xml:space="preserve"> </w:t>
      </w:r>
      <w:r w:rsidR="00225881">
        <w:t>Mr</w:t>
      </w:r>
      <w:r w:rsidR="00194F00">
        <w:t xml:space="preserve"> </w:t>
      </w:r>
      <w:r w:rsidR="00015620">
        <w:t>McDonald</w:t>
      </w:r>
      <w:r w:rsidR="00047047">
        <w:t>.</w:t>
      </w:r>
      <w:r w:rsidR="00194F00">
        <w:t xml:space="preserve"> </w:t>
      </w:r>
      <w:r w:rsidR="008D57AB">
        <w:t>You</w:t>
      </w:r>
      <w:r w:rsidR="00194F00">
        <w:t xml:space="preserve"> </w:t>
      </w:r>
      <w:r w:rsidR="008D57AB">
        <w:t>were</w:t>
      </w:r>
      <w:r w:rsidR="00194F00">
        <w:t xml:space="preserve"> </w:t>
      </w:r>
      <w:r w:rsidR="008D57AB">
        <w:t>taking</w:t>
      </w:r>
      <w:r w:rsidR="00194F00">
        <w:t xml:space="preserve"> </w:t>
      </w:r>
      <w:r w:rsidR="008D57AB">
        <w:t>about</w:t>
      </w:r>
      <w:r w:rsidR="00194F00">
        <w:t xml:space="preserve"> </w:t>
      </w:r>
      <w:r w:rsidR="008D57AB">
        <w:t>2018</w:t>
      </w:r>
      <w:r w:rsidR="00194F00">
        <w:t xml:space="preserve"> </w:t>
      </w:r>
      <w:r w:rsidR="008D57AB">
        <w:t>and</w:t>
      </w:r>
      <w:r w:rsidR="00194F00">
        <w:t xml:space="preserve"> </w:t>
      </w:r>
      <w:r w:rsidR="008D57AB">
        <w:t>said</w:t>
      </w:r>
      <w:r w:rsidR="00194F00">
        <w:t xml:space="preserve"> </w:t>
      </w:r>
      <w:r w:rsidR="008D57AB">
        <w:t>that</w:t>
      </w:r>
      <w:r w:rsidR="00194F00">
        <w:t xml:space="preserve"> </w:t>
      </w:r>
      <w:r w:rsidR="008D57AB">
        <w:t>was</w:t>
      </w:r>
      <w:r w:rsidR="00194F00">
        <w:t xml:space="preserve"> </w:t>
      </w:r>
      <w:r w:rsidR="008D57AB">
        <w:t>when</w:t>
      </w:r>
      <w:r w:rsidR="00194F00">
        <w:t xml:space="preserve"> </w:t>
      </w:r>
      <w:r w:rsidR="008D57AB">
        <w:t>most</w:t>
      </w:r>
      <w:r w:rsidR="00194F00">
        <w:t xml:space="preserve"> </w:t>
      </w:r>
      <w:r w:rsidR="008D57AB">
        <w:t>mistakes</w:t>
      </w:r>
      <w:r w:rsidR="00194F00">
        <w:t xml:space="preserve"> </w:t>
      </w:r>
      <w:r w:rsidR="008D57AB">
        <w:t>happened.</w:t>
      </w:r>
      <w:r w:rsidR="00194F00">
        <w:t xml:space="preserve"> </w:t>
      </w:r>
      <w:r w:rsidR="008D57AB">
        <w:t>You</w:t>
      </w:r>
      <w:r w:rsidR="00194F00">
        <w:t xml:space="preserve"> </w:t>
      </w:r>
      <w:r w:rsidR="008D57AB">
        <w:t>said</w:t>
      </w:r>
      <w:r w:rsidR="00194F00">
        <w:t xml:space="preserve"> </w:t>
      </w:r>
      <w:r w:rsidR="008D57AB">
        <w:t>the</w:t>
      </w:r>
      <w:r w:rsidR="00194F00">
        <w:t xml:space="preserve"> </w:t>
      </w:r>
      <w:r w:rsidR="00C14D7A">
        <w:t>board</w:t>
      </w:r>
      <w:r w:rsidR="00194F00">
        <w:t xml:space="preserve"> </w:t>
      </w:r>
      <w:r w:rsidR="008D57AB">
        <w:t>was</w:t>
      </w:r>
      <w:r w:rsidR="00194F00">
        <w:t xml:space="preserve"> </w:t>
      </w:r>
      <w:r w:rsidR="008D57AB">
        <w:t>informed.</w:t>
      </w:r>
      <w:r w:rsidR="00194F00">
        <w:t xml:space="preserve"> </w:t>
      </w:r>
      <w:r w:rsidR="00015620">
        <w:t>It</w:t>
      </w:r>
      <w:r w:rsidR="00194F00">
        <w:t xml:space="preserve"> </w:t>
      </w:r>
      <w:r w:rsidR="00015620">
        <w:t>is</w:t>
      </w:r>
      <w:r w:rsidR="00194F00">
        <w:t xml:space="preserve"> </w:t>
      </w:r>
      <w:r w:rsidR="00015620">
        <w:t>really</w:t>
      </w:r>
      <w:r w:rsidR="00194F00">
        <w:t xml:space="preserve"> </w:t>
      </w:r>
      <w:r w:rsidR="00015620">
        <w:t>interesting</w:t>
      </w:r>
      <w:r w:rsidR="00194F00">
        <w:t xml:space="preserve"> </w:t>
      </w:r>
      <w:r w:rsidR="00015620">
        <w:t>me</w:t>
      </w:r>
      <w:r w:rsidR="00194F00">
        <w:t xml:space="preserve"> </w:t>
      </w:r>
      <w:r w:rsidR="00015620">
        <w:t>about</w:t>
      </w:r>
      <w:r w:rsidR="00194F00">
        <w:t xml:space="preserve"> </w:t>
      </w:r>
      <w:r w:rsidR="00015620">
        <w:t>whether</w:t>
      </w:r>
      <w:r w:rsidR="00194F00">
        <w:t xml:space="preserve"> </w:t>
      </w:r>
      <w:r w:rsidR="00015620">
        <w:t>the</w:t>
      </w:r>
      <w:r w:rsidR="00194F00">
        <w:t xml:space="preserve"> </w:t>
      </w:r>
      <w:r w:rsidR="00015620">
        <w:t>efforts</w:t>
      </w:r>
      <w:r w:rsidR="00194F00">
        <w:t xml:space="preserve"> </w:t>
      </w:r>
      <w:r w:rsidR="00015620">
        <w:t>you</w:t>
      </w:r>
      <w:r w:rsidR="00194F00">
        <w:t xml:space="preserve"> </w:t>
      </w:r>
      <w:r w:rsidR="00015620">
        <w:t>were</w:t>
      </w:r>
      <w:r w:rsidR="00194F00">
        <w:t xml:space="preserve"> </w:t>
      </w:r>
      <w:r w:rsidR="00015620">
        <w:t>taking</w:t>
      </w:r>
      <w:r w:rsidR="00194F00">
        <w:t xml:space="preserve"> </w:t>
      </w:r>
      <w:r w:rsidR="00015620">
        <w:t>failed</w:t>
      </w:r>
      <w:r w:rsidR="00194F00">
        <w:t xml:space="preserve"> </w:t>
      </w:r>
      <w:r w:rsidR="00CC455A">
        <w:t>only</w:t>
      </w:r>
      <w:r w:rsidR="00194F00">
        <w:t xml:space="preserve"> </w:t>
      </w:r>
      <w:r w:rsidR="00015620">
        <w:t>because</w:t>
      </w:r>
      <w:r w:rsidR="00194F00">
        <w:t xml:space="preserve"> </w:t>
      </w:r>
      <w:r w:rsidR="00015620">
        <w:t>it</w:t>
      </w:r>
      <w:r w:rsidR="00194F00">
        <w:t xml:space="preserve"> </w:t>
      </w:r>
      <w:r w:rsidR="00015620">
        <w:t>was</w:t>
      </w:r>
      <w:r w:rsidR="00194F00">
        <w:t xml:space="preserve"> </w:t>
      </w:r>
      <w:r w:rsidR="00015620">
        <w:t>a</w:t>
      </w:r>
      <w:r w:rsidR="00194F00">
        <w:t xml:space="preserve"> </w:t>
      </w:r>
      <w:r w:rsidR="00015620">
        <w:t>once-in-a-lifetime</w:t>
      </w:r>
      <w:r w:rsidR="00194F00">
        <w:t xml:space="preserve"> </w:t>
      </w:r>
      <w:r w:rsidR="00015620">
        <w:t>price</w:t>
      </w:r>
      <w:r w:rsidR="00194F00">
        <w:t xml:space="preserve"> </w:t>
      </w:r>
      <w:r w:rsidR="00015620">
        <w:t>change,</w:t>
      </w:r>
      <w:r w:rsidR="00194F00">
        <w:t xml:space="preserve"> </w:t>
      </w:r>
      <w:r w:rsidR="00015620">
        <w:t>or</w:t>
      </w:r>
      <w:r w:rsidR="00194F00">
        <w:t xml:space="preserve"> </w:t>
      </w:r>
      <w:r w:rsidR="00015620">
        <w:t>whether</w:t>
      </w:r>
      <w:r w:rsidR="00194F00">
        <w:t xml:space="preserve"> </w:t>
      </w:r>
      <w:r w:rsidR="00015620">
        <w:t>essentially</w:t>
      </w:r>
      <w:r w:rsidR="00194F00">
        <w:t xml:space="preserve"> </w:t>
      </w:r>
      <w:r w:rsidR="00015620">
        <w:t>it</w:t>
      </w:r>
      <w:r w:rsidR="00194F00">
        <w:t xml:space="preserve"> </w:t>
      </w:r>
      <w:r w:rsidR="00015620">
        <w:t>was</w:t>
      </w:r>
      <w:r w:rsidR="00194F00">
        <w:t xml:space="preserve"> </w:t>
      </w:r>
      <w:r w:rsidR="00015620">
        <w:t>preordained</w:t>
      </w:r>
      <w:r w:rsidR="00194F00">
        <w:t xml:space="preserve"> </w:t>
      </w:r>
      <w:r w:rsidR="00015620">
        <w:t>because</w:t>
      </w:r>
      <w:r w:rsidR="00194F00">
        <w:t xml:space="preserve"> </w:t>
      </w:r>
      <w:r w:rsidR="00015620">
        <w:t>the</w:t>
      </w:r>
      <w:r w:rsidR="00194F00">
        <w:t xml:space="preserve"> </w:t>
      </w:r>
      <w:r w:rsidR="00015620">
        <w:t>policy</w:t>
      </w:r>
      <w:r w:rsidR="00194F00">
        <w:t xml:space="preserve"> </w:t>
      </w:r>
      <w:r w:rsidR="00015620">
        <w:t>was</w:t>
      </w:r>
      <w:r w:rsidR="00194F00">
        <w:t xml:space="preserve"> </w:t>
      </w:r>
      <w:r w:rsidR="00015620">
        <w:t>mistaken.</w:t>
      </w:r>
      <w:r w:rsidR="00194F00">
        <w:t xml:space="preserve"> </w:t>
      </w:r>
      <w:r w:rsidR="00015620">
        <w:t>In</w:t>
      </w:r>
      <w:r w:rsidR="00194F00">
        <w:t xml:space="preserve"> </w:t>
      </w:r>
      <w:r w:rsidR="00015620">
        <w:t>that</w:t>
      </w:r>
      <w:r w:rsidR="00194F00">
        <w:t xml:space="preserve"> </w:t>
      </w:r>
      <w:r w:rsidR="00015620">
        <w:t>year,</w:t>
      </w:r>
      <w:r w:rsidR="00194F00">
        <w:t xml:space="preserve"> </w:t>
      </w:r>
      <w:r w:rsidR="00015620">
        <w:t>you</w:t>
      </w:r>
      <w:r w:rsidR="00194F00">
        <w:t xml:space="preserve"> </w:t>
      </w:r>
      <w:r w:rsidR="00015620">
        <w:t>were</w:t>
      </w:r>
      <w:r w:rsidR="00194F00">
        <w:t xml:space="preserve"> </w:t>
      </w:r>
      <w:r w:rsidR="00015620">
        <w:t>given</w:t>
      </w:r>
      <w:r w:rsidR="00194F00">
        <w:t xml:space="preserve"> </w:t>
      </w:r>
      <w:r w:rsidR="00015620">
        <w:t>a</w:t>
      </w:r>
      <w:r w:rsidR="00194F00">
        <w:t xml:space="preserve"> </w:t>
      </w:r>
      <w:r w:rsidR="00015620">
        <w:t>bonus,</w:t>
      </w:r>
      <w:r w:rsidR="00194F00">
        <w:t xml:space="preserve"> </w:t>
      </w:r>
      <w:r w:rsidR="00015620">
        <w:t>I</w:t>
      </w:r>
      <w:r w:rsidR="00194F00">
        <w:t xml:space="preserve"> </w:t>
      </w:r>
      <w:r w:rsidR="00015620">
        <w:t>think</w:t>
      </w:r>
      <w:r w:rsidR="00194F00">
        <w:t xml:space="preserve"> </w:t>
      </w:r>
      <w:r w:rsidR="00015620">
        <w:t>for</w:t>
      </w:r>
      <w:r w:rsidR="00194F00">
        <w:t xml:space="preserve"> </w:t>
      </w:r>
      <w:r w:rsidR="00015620">
        <w:t>the</w:t>
      </w:r>
      <w:r w:rsidR="00194F00">
        <w:t xml:space="preserve"> </w:t>
      </w:r>
      <w:r w:rsidR="00015620">
        <w:t>first</w:t>
      </w:r>
      <w:r w:rsidR="00194F00">
        <w:t xml:space="preserve"> </w:t>
      </w:r>
      <w:r w:rsidR="00015620">
        <w:t>time,</w:t>
      </w:r>
      <w:r w:rsidR="00194F00">
        <w:t xml:space="preserve"> </w:t>
      </w:r>
      <w:r w:rsidR="00015620">
        <w:t>of</w:t>
      </w:r>
      <w:r w:rsidR="00194F00">
        <w:t xml:space="preserve"> </w:t>
      </w:r>
      <w:r w:rsidR="00015620">
        <w:t>£20,000.</w:t>
      </w:r>
      <w:r w:rsidR="00194F00">
        <w:t xml:space="preserve"> </w:t>
      </w:r>
      <w:r w:rsidR="002703FE">
        <w:t>W</w:t>
      </w:r>
      <w:r w:rsidR="00015620">
        <w:t>h</w:t>
      </w:r>
      <w:r w:rsidR="002703FE">
        <w:t>at</w:t>
      </w:r>
      <w:r w:rsidR="00194F00">
        <w:t xml:space="preserve"> </w:t>
      </w:r>
      <w:r w:rsidR="002703FE">
        <w:t>was</w:t>
      </w:r>
      <w:r w:rsidR="00194F00">
        <w:t xml:space="preserve"> </w:t>
      </w:r>
      <w:r w:rsidR="002703FE">
        <w:t>that</w:t>
      </w:r>
      <w:r w:rsidR="00194F00">
        <w:t xml:space="preserve"> </w:t>
      </w:r>
      <w:r w:rsidR="002703FE">
        <w:t>bonus</w:t>
      </w:r>
      <w:r w:rsidR="00194F00">
        <w:t xml:space="preserve"> </w:t>
      </w:r>
      <w:r w:rsidR="002703FE">
        <w:t>paid</w:t>
      </w:r>
      <w:r w:rsidR="00194F00">
        <w:t xml:space="preserve"> </w:t>
      </w:r>
      <w:r w:rsidR="002703FE">
        <w:t>to</w:t>
      </w:r>
      <w:r w:rsidR="00194F00">
        <w:t xml:space="preserve"> </w:t>
      </w:r>
      <w:r w:rsidR="002703FE">
        <w:t>you</w:t>
      </w:r>
      <w:r w:rsidR="00194F00">
        <w:t xml:space="preserve"> </w:t>
      </w:r>
      <w:r w:rsidR="002703FE">
        <w:t>for?</w:t>
      </w:r>
      <w:r w:rsidR="00194F00">
        <w:t xml:space="preserve"> </w:t>
      </w:r>
      <w:r w:rsidR="00A54990">
        <w:t>It</w:t>
      </w:r>
      <w:r w:rsidR="00194F00">
        <w:t xml:space="preserve"> </w:t>
      </w:r>
      <w:r w:rsidR="00A54990">
        <w:t>would</w:t>
      </w:r>
      <w:r w:rsidR="00194F00">
        <w:t xml:space="preserve"> </w:t>
      </w:r>
      <w:r w:rsidR="00A54990">
        <w:t>indicate</w:t>
      </w:r>
      <w:r w:rsidR="00194F00">
        <w:t xml:space="preserve"> </w:t>
      </w:r>
      <w:r w:rsidR="00A54990">
        <w:t>that</w:t>
      </w:r>
      <w:r w:rsidR="00194F00">
        <w:t xml:space="preserve"> </w:t>
      </w:r>
      <w:r w:rsidR="00A54990">
        <w:t>the</w:t>
      </w:r>
      <w:r w:rsidR="00194F00">
        <w:t xml:space="preserve"> </w:t>
      </w:r>
      <w:r w:rsidR="00A54990">
        <w:t>board</w:t>
      </w:r>
      <w:r w:rsidR="00194F00">
        <w:t xml:space="preserve"> </w:t>
      </w:r>
      <w:r w:rsidR="00A54990">
        <w:t>at</w:t>
      </w:r>
      <w:r w:rsidR="00194F00">
        <w:t xml:space="preserve"> </w:t>
      </w:r>
      <w:r w:rsidR="00A54990">
        <w:t>that</w:t>
      </w:r>
      <w:r w:rsidR="00194F00">
        <w:t xml:space="preserve"> </w:t>
      </w:r>
      <w:r w:rsidR="00A54990">
        <w:t>time</w:t>
      </w:r>
      <w:r w:rsidR="00194F00">
        <w:t xml:space="preserve"> </w:t>
      </w:r>
      <w:r w:rsidR="00A54990">
        <w:t>had</w:t>
      </w:r>
      <w:r w:rsidR="00194F00">
        <w:t xml:space="preserve"> </w:t>
      </w:r>
      <w:r w:rsidR="00A54990">
        <w:t>full</w:t>
      </w:r>
      <w:r w:rsidR="00194F00">
        <w:t xml:space="preserve"> </w:t>
      </w:r>
      <w:r w:rsidR="00A54990">
        <w:t>confidence</w:t>
      </w:r>
      <w:r w:rsidR="00194F00">
        <w:t xml:space="preserve"> </w:t>
      </w:r>
      <w:r w:rsidR="00A54990">
        <w:t>in</w:t>
      </w:r>
      <w:r w:rsidR="00194F00">
        <w:t xml:space="preserve"> </w:t>
      </w:r>
      <w:r w:rsidR="00A54990">
        <w:t>everything</w:t>
      </w:r>
      <w:r w:rsidR="00194F00">
        <w:t xml:space="preserve"> </w:t>
      </w:r>
      <w:r w:rsidR="00A54990">
        <w:t>you</w:t>
      </w:r>
      <w:r w:rsidR="00194F00">
        <w:t xml:space="preserve"> </w:t>
      </w:r>
      <w:r w:rsidR="00A54990">
        <w:t>were</w:t>
      </w:r>
      <w:r w:rsidR="00194F00">
        <w:t xml:space="preserve"> </w:t>
      </w:r>
      <w:r w:rsidR="00A54990">
        <w:t>doing</w:t>
      </w:r>
      <w:r w:rsidR="00194F00">
        <w:t xml:space="preserve"> </w:t>
      </w:r>
      <w:r w:rsidR="00A54990">
        <w:t>or</w:t>
      </w:r>
      <w:r w:rsidR="00194F00">
        <w:t xml:space="preserve"> </w:t>
      </w:r>
      <w:r w:rsidR="00A54990">
        <w:t>that</w:t>
      </w:r>
      <w:r w:rsidR="00194F00">
        <w:t xml:space="preserve"> </w:t>
      </w:r>
      <w:r w:rsidR="00A54990">
        <w:t>you</w:t>
      </w:r>
      <w:r w:rsidR="00194F00">
        <w:t xml:space="preserve"> </w:t>
      </w:r>
      <w:r w:rsidR="00A54990">
        <w:t>had</w:t>
      </w:r>
      <w:r w:rsidR="00194F00">
        <w:t xml:space="preserve"> </w:t>
      </w:r>
      <w:r w:rsidR="00A54990">
        <w:t>hit</w:t>
      </w:r>
      <w:r w:rsidR="00194F00">
        <w:t xml:space="preserve"> </w:t>
      </w:r>
      <w:r w:rsidR="00A54990">
        <w:t>some</w:t>
      </w:r>
      <w:r w:rsidR="00194F00">
        <w:t xml:space="preserve"> </w:t>
      </w:r>
      <w:r w:rsidR="00A54990">
        <w:t>specific</w:t>
      </w:r>
      <w:r w:rsidR="00194F00">
        <w:t xml:space="preserve"> </w:t>
      </w:r>
      <w:r w:rsidR="00A54990">
        <w:t>targets.</w:t>
      </w:r>
    </w:p>
    <w:p w:rsidR="009423AD" w:rsidP="00B5529F">
      <w:pPr>
        <w:pStyle w:val="Answer"/>
      </w:pPr>
      <w:sdt>
        <w:sdtPr>
          <w:alias w:val="Witness"/>
          <w:id w:val="-310555593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2703FE">
        <w:t>I</w:t>
      </w:r>
      <w:r w:rsidR="00194F00">
        <w:t xml:space="preserve"> </w:t>
      </w:r>
      <w:r w:rsidR="002703FE">
        <w:t>was</w:t>
      </w:r>
      <w:r w:rsidR="00194F00">
        <w:t xml:space="preserve"> </w:t>
      </w:r>
      <w:r w:rsidR="002703FE">
        <w:t>six</w:t>
      </w:r>
      <w:r w:rsidR="00194F00">
        <w:t xml:space="preserve"> </w:t>
      </w:r>
      <w:r w:rsidR="002703FE">
        <w:t>years</w:t>
      </w:r>
      <w:r w:rsidR="00194F00">
        <w:t xml:space="preserve"> </w:t>
      </w:r>
      <w:r w:rsidR="002703FE">
        <w:t>at</w:t>
      </w:r>
      <w:r w:rsidR="00194F00">
        <w:t xml:space="preserve"> </w:t>
      </w:r>
      <w:r w:rsidR="002703FE">
        <w:t>Ofgem</w:t>
      </w:r>
      <w:r w:rsidR="00194F00">
        <w:t xml:space="preserve"> </w:t>
      </w:r>
      <w:r w:rsidR="002703FE">
        <w:t>and</w:t>
      </w:r>
      <w:r w:rsidR="00194F00">
        <w:t xml:space="preserve"> </w:t>
      </w:r>
      <w:r w:rsidR="002703FE">
        <w:t>I</w:t>
      </w:r>
      <w:r w:rsidR="00194F00">
        <w:t xml:space="preserve"> </w:t>
      </w:r>
      <w:r w:rsidR="002703FE">
        <w:t>received</w:t>
      </w:r>
      <w:r w:rsidR="00194F00">
        <w:t xml:space="preserve"> </w:t>
      </w:r>
      <w:r w:rsidR="002703FE">
        <w:t>bonuses</w:t>
      </w:r>
      <w:r w:rsidR="00194F00">
        <w:t xml:space="preserve"> </w:t>
      </w:r>
      <w:r w:rsidR="002703FE">
        <w:t>for</w:t>
      </w:r>
      <w:r w:rsidR="00194F00">
        <w:t xml:space="preserve"> </w:t>
      </w:r>
      <w:r w:rsidR="002703FE">
        <w:t>the</w:t>
      </w:r>
      <w:r w:rsidR="00194F00">
        <w:t xml:space="preserve"> </w:t>
      </w:r>
      <w:r w:rsidR="002703FE">
        <w:t>first</w:t>
      </w:r>
      <w:r w:rsidR="00194F00">
        <w:t xml:space="preserve"> </w:t>
      </w:r>
      <w:r w:rsidR="002703FE">
        <w:t>three</w:t>
      </w:r>
      <w:r w:rsidR="00194F00">
        <w:t xml:space="preserve"> </w:t>
      </w:r>
      <w:r w:rsidR="00A54990">
        <w:t>and</w:t>
      </w:r>
      <w:r w:rsidR="00194F00">
        <w:t xml:space="preserve"> </w:t>
      </w:r>
      <w:r w:rsidR="00A54990">
        <w:t>not</w:t>
      </w:r>
      <w:r w:rsidR="00194F00">
        <w:t xml:space="preserve"> </w:t>
      </w:r>
      <w:r w:rsidR="00A54990">
        <w:t>for</w:t>
      </w:r>
      <w:r w:rsidR="00194F00">
        <w:t xml:space="preserve"> </w:t>
      </w:r>
      <w:r w:rsidR="00A54990">
        <w:t>the</w:t>
      </w:r>
      <w:r w:rsidR="00194F00">
        <w:t xml:space="preserve"> </w:t>
      </w:r>
      <w:r w:rsidR="00A54990">
        <w:t>last</w:t>
      </w:r>
      <w:r w:rsidR="00194F00">
        <w:t xml:space="preserve"> </w:t>
      </w:r>
      <w:r w:rsidR="00A54990">
        <w:t>three</w:t>
      </w:r>
      <w:r w:rsidR="002703FE">
        <w:t>.</w:t>
      </w:r>
      <w:r w:rsidR="00194F00">
        <w:t xml:space="preserve"> </w:t>
      </w:r>
      <w:r w:rsidR="00A54990">
        <w:t>The</w:t>
      </w:r>
      <w:r w:rsidR="00194F00">
        <w:t xml:space="preserve"> </w:t>
      </w:r>
      <w:r w:rsidR="00A54990">
        <w:t>2018</w:t>
      </w:r>
      <w:r w:rsidR="00194F00">
        <w:t xml:space="preserve"> </w:t>
      </w:r>
      <w:r w:rsidR="00A54990">
        <w:t>was</w:t>
      </w:r>
      <w:r w:rsidR="00194F00">
        <w:t xml:space="preserve"> </w:t>
      </w:r>
      <w:r w:rsidR="00A54990">
        <w:t>probably</w:t>
      </w:r>
      <w:r w:rsidR="00194F00">
        <w:t xml:space="preserve"> </w:t>
      </w:r>
      <w:r w:rsidR="00A54990">
        <w:t>to</w:t>
      </w:r>
      <w:r w:rsidR="00194F00">
        <w:t xml:space="preserve"> </w:t>
      </w:r>
      <w:r w:rsidR="00A54990">
        <w:t>do</w:t>
      </w:r>
      <w:r w:rsidR="00194F00">
        <w:t xml:space="preserve"> </w:t>
      </w:r>
      <w:r w:rsidR="00A54990">
        <w:t>with</w:t>
      </w:r>
      <w:r w:rsidR="00194F00">
        <w:t xml:space="preserve"> </w:t>
      </w:r>
      <w:r w:rsidR="00A54990">
        <w:t>2017</w:t>
      </w:r>
      <w:r w:rsidR="00194F00">
        <w:t xml:space="preserve"> </w:t>
      </w:r>
      <w:r w:rsidR="00A54990">
        <w:t>and</w:t>
      </w:r>
      <w:r w:rsidR="00194F00">
        <w:t xml:space="preserve"> </w:t>
      </w:r>
      <w:r w:rsidR="00A54990">
        <w:t>I</w:t>
      </w:r>
      <w:r w:rsidR="00194F00">
        <w:t xml:space="preserve"> </w:t>
      </w:r>
      <w:r w:rsidR="00A54990">
        <w:t>think</w:t>
      </w:r>
      <w:r w:rsidR="00194F00">
        <w:t xml:space="preserve"> </w:t>
      </w:r>
      <w:r w:rsidR="00A54990">
        <w:t>it</w:t>
      </w:r>
      <w:r w:rsidR="00194F00">
        <w:t xml:space="preserve"> </w:t>
      </w:r>
      <w:r w:rsidR="00A54990">
        <w:t>was</w:t>
      </w:r>
      <w:r w:rsidR="00194F00">
        <w:t xml:space="preserve"> </w:t>
      </w:r>
      <w:r w:rsidR="00A54990">
        <w:t>in</w:t>
      </w:r>
      <w:r w:rsidR="00194F00">
        <w:t xml:space="preserve"> </w:t>
      </w:r>
      <w:r w:rsidR="00A54990">
        <w:t>a</w:t>
      </w:r>
      <w:r w:rsidR="00194F00">
        <w:t xml:space="preserve"> </w:t>
      </w:r>
      <w:r w:rsidR="00A54990">
        <w:t>general</w:t>
      </w:r>
      <w:r w:rsidR="00194F00">
        <w:t xml:space="preserve"> </w:t>
      </w:r>
      <w:r w:rsidR="00A54990">
        <w:t>sense</w:t>
      </w:r>
      <w:r w:rsidR="00194F00">
        <w:t xml:space="preserve"> </w:t>
      </w:r>
      <w:r w:rsidR="00A54990">
        <w:t>that</w:t>
      </w:r>
      <w:r w:rsidR="00194F00">
        <w:t xml:space="preserve"> </w:t>
      </w:r>
      <w:r w:rsidR="00A54990">
        <w:t>the</w:t>
      </w:r>
      <w:r w:rsidR="00194F00">
        <w:t xml:space="preserve"> </w:t>
      </w:r>
      <w:r w:rsidR="00A54990">
        <w:t>senior</w:t>
      </w:r>
      <w:r w:rsidR="00194F00">
        <w:t xml:space="preserve"> </w:t>
      </w:r>
      <w:r w:rsidR="00A54990">
        <w:t>civil</w:t>
      </w:r>
      <w:r w:rsidR="00194F00">
        <w:t xml:space="preserve"> </w:t>
      </w:r>
      <w:r w:rsidR="00A54990">
        <w:t>servants,</w:t>
      </w:r>
      <w:r w:rsidR="00194F00">
        <w:t xml:space="preserve"> </w:t>
      </w:r>
      <w:r w:rsidR="00A54990">
        <w:t>or</w:t>
      </w:r>
      <w:r w:rsidR="00194F00">
        <w:t xml:space="preserve"> </w:t>
      </w:r>
      <w:r w:rsidR="00A54990">
        <w:t>the</w:t>
      </w:r>
      <w:r w:rsidR="00194F00">
        <w:t xml:space="preserve"> </w:t>
      </w:r>
      <w:r w:rsidR="00A54990">
        <w:t>certain</w:t>
      </w:r>
      <w:r w:rsidR="00194F00">
        <w:t xml:space="preserve"> </w:t>
      </w:r>
      <w:r w:rsidR="00A54990">
        <w:t>set</w:t>
      </w:r>
      <w:r w:rsidR="00194F00">
        <w:t xml:space="preserve"> </w:t>
      </w:r>
      <w:r w:rsidR="00A54990">
        <w:t>of</w:t>
      </w:r>
      <w:r w:rsidR="00194F00">
        <w:t xml:space="preserve"> </w:t>
      </w:r>
      <w:r w:rsidR="00A54990">
        <w:t>civil</w:t>
      </w:r>
      <w:r w:rsidR="00194F00">
        <w:t xml:space="preserve"> </w:t>
      </w:r>
      <w:r w:rsidR="00A54990">
        <w:t>servants</w:t>
      </w:r>
      <w:r w:rsidR="00194F00">
        <w:t xml:space="preserve"> </w:t>
      </w:r>
      <w:r w:rsidR="00A54990">
        <w:t>at</w:t>
      </w:r>
      <w:r w:rsidR="00194F00">
        <w:t xml:space="preserve"> </w:t>
      </w:r>
      <w:r w:rsidR="00A54990">
        <w:t>my</w:t>
      </w:r>
      <w:r w:rsidR="00194F00">
        <w:t xml:space="preserve"> </w:t>
      </w:r>
      <w:r w:rsidR="00A54990">
        <w:t>grade,</w:t>
      </w:r>
      <w:r w:rsidR="00194F00">
        <w:t xml:space="preserve"> </w:t>
      </w:r>
      <w:r w:rsidR="00A54990">
        <w:t>were</w:t>
      </w:r>
      <w:r w:rsidR="00194F00">
        <w:t xml:space="preserve"> </w:t>
      </w:r>
      <w:r w:rsidR="00A54990">
        <w:t>rated</w:t>
      </w:r>
      <w:r w:rsidR="00194F00">
        <w:t xml:space="preserve"> </w:t>
      </w:r>
      <w:r w:rsidR="00A54990">
        <w:t>and</w:t>
      </w:r>
      <w:r w:rsidR="00194F00">
        <w:t xml:space="preserve"> </w:t>
      </w:r>
      <w:r w:rsidR="00A54990">
        <w:t>evaluated</w:t>
      </w:r>
      <w:r w:rsidR="00194F00">
        <w:t xml:space="preserve"> </w:t>
      </w:r>
      <w:r w:rsidR="00A54990">
        <w:t>by</w:t>
      </w:r>
      <w:r w:rsidR="00194F00">
        <w:t xml:space="preserve"> </w:t>
      </w:r>
      <w:r w:rsidR="00A54990">
        <w:t>the</w:t>
      </w:r>
      <w:r w:rsidR="00194F00">
        <w:t xml:space="preserve"> </w:t>
      </w:r>
      <w:r w:rsidR="00A54990">
        <w:t>board</w:t>
      </w:r>
      <w:r w:rsidR="00194F00">
        <w:t xml:space="preserve"> </w:t>
      </w:r>
      <w:r w:rsidR="00A54990">
        <w:t>or</w:t>
      </w:r>
      <w:r w:rsidR="00194F00">
        <w:t xml:space="preserve"> </w:t>
      </w:r>
      <w:r w:rsidR="00A54990">
        <w:t>the</w:t>
      </w:r>
      <w:r w:rsidR="00194F00">
        <w:t xml:space="preserve"> </w:t>
      </w:r>
      <w:r w:rsidR="00A54990">
        <w:t>remuneration</w:t>
      </w:r>
      <w:r w:rsidR="00194F00">
        <w:t xml:space="preserve"> </w:t>
      </w:r>
      <w:r w:rsidR="00A54990">
        <w:t>committee.</w:t>
      </w:r>
      <w:r w:rsidR="00194F00">
        <w:t xml:space="preserve"> </w:t>
      </w:r>
      <w:r w:rsidR="00A54990">
        <w:t>I</w:t>
      </w:r>
      <w:r w:rsidR="00194F00">
        <w:t xml:space="preserve"> </w:t>
      </w:r>
      <w:r w:rsidR="00A54990">
        <w:t>do</w:t>
      </w:r>
      <w:r w:rsidR="00194F00">
        <w:t xml:space="preserve"> </w:t>
      </w:r>
      <w:r w:rsidR="00A54990">
        <w:t>not</w:t>
      </w:r>
      <w:r w:rsidR="00194F00">
        <w:t xml:space="preserve"> </w:t>
      </w:r>
      <w:r w:rsidR="00A54990">
        <w:t>recall</w:t>
      </w:r>
      <w:r w:rsidR="00194F00">
        <w:t xml:space="preserve"> </w:t>
      </w:r>
      <w:r w:rsidR="00A54990">
        <w:t>specifically</w:t>
      </w:r>
      <w:r w:rsidR="00194F00">
        <w:t xml:space="preserve"> </w:t>
      </w:r>
      <w:r w:rsidR="00A54990">
        <w:t>but</w:t>
      </w:r>
      <w:r w:rsidR="00194F00">
        <w:t xml:space="preserve"> </w:t>
      </w:r>
      <w:r w:rsidR="00A54990">
        <w:t>I</w:t>
      </w:r>
      <w:r w:rsidR="00194F00">
        <w:t xml:space="preserve"> </w:t>
      </w:r>
      <w:r w:rsidR="00A54990">
        <w:t>think</w:t>
      </w:r>
      <w:r w:rsidR="00194F00">
        <w:t xml:space="preserve"> </w:t>
      </w:r>
      <w:r w:rsidR="00A54990">
        <w:t>it</w:t>
      </w:r>
      <w:r w:rsidR="00194F00">
        <w:t xml:space="preserve"> </w:t>
      </w:r>
      <w:r w:rsidR="00A54990">
        <w:t>would</w:t>
      </w:r>
      <w:r w:rsidR="00194F00">
        <w:t xml:space="preserve"> </w:t>
      </w:r>
      <w:r w:rsidR="00A54990">
        <w:t>have</w:t>
      </w:r>
      <w:r w:rsidR="00194F00">
        <w:t xml:space="preserve"> </w:t>
      </w:r>
      <w:r w:rsidR="00A54990">
        <w:t>been</w:t>
      </w:r>
      <w:r w:rsidR="00194F00">
        <w:t xml:space="preserve"> </w:t>
      </w:r>
      <w:r w:rsidR="00A54990">
        <w:t>for</w:t>
      </w:r>
      <w:r w:rsidR="00194F00">
        <w:t xml:space="preserve"> </w:t>
      </w:r>
      <w:r w:rsidR="00A54990">
        <w:t>2017</w:t>
      </w:r>
      <w:r w:rsidR="00194F00">
        <w:t xml:space="preserve"> </w:t>
      </w:r>
      <w:r w:rsidR="00A54990">
        <w:t>rather</w:t>
      </w:r>
      <w:r w:rsidR="00194F00">
        <w:t xml:space="preserve"> </w:t>
      </w:r>
      <w:r w:rsidR="00A54990">
        <w:t>than</w:t>
      </w:r>
      <w:r w:rsidR="00194F00">
        <w:t xml:space="preserve"> </w:t>
      </w:r>
      <w:r w:rsidR="00A54990">
        <w:t>2018.</w:t>
      </w:r>
    </w:p>
    <w:p w:rsidR="002703FE" w:rsidP="00B5529F">
      <w:pPr>
        <w:pStyle w:val="Question"/>
      </w:pPr>
      <w:sdt>
        <w:sdtPr>
          <w:alias w:val="Member"/>
          <w:tag w:val="&lt;Member mnisId='3912' dodsId='35241'&gt;"/>
          <w:id w:val="1577553202"/>
          <w:placeholder>
            <w:docPart w:val="DefaultPlaceholder_-1854013440"/>
          </w:placeholder>
          <w:richText/>
        </w:sdtPr>
        <w:sdtContent>
          <w:r w:rsidRPr="009423AD" w:rsidR="009423AD">
            <w:rPr>
              <w:b/>
            </w:rPr>
            <w:t>Richard</w:t>
          </w:r>
          <w:r w:rsidR="00194F00">
            <w:rPr>
              <w:b/>
            </w:rPr>
            <w:t xml:space="preserve"> </w:t>
          </w:r>
          <w:r w:rsidRPr="009423AD" w:rsidR="009423AD">
            <w:rPr>
              <w:b/>
            </w:rPr>
            <w:t>Fuller:</w:t>
          </w:r>
        </w:sdtContent>
      </w:sdt>
      <w:r w:rsidR="00194F00">
        <w:t xml:space="preserve"> </w:t>
      </w:r>
      <w:r w:rsidR="00A54990">
        <w:t>Just</w:t>
      </w:r>
      <w:r w:rsidR="00194F00">
        <w:t xml:space="preserve"> </w:t>
      </w:r>
      <w:r w:rsidR="00A54990">
        <w:t>to</w:t>
      </w:r>
      <w:r w:rsidR="00194F00">
        <w:t xml:space="preserve"> </w:t>
      </w:r>
      <w:r w:rsidR="00A54990">
        <w:t>refresh</w:t>
      </w:r>
      <w:r w:rsidR="00194F00">
        <w:t xml:space="preserve"> </w:t>
      </w:r>
      <w:r w:rsidR="00A54990">
        <w:t>your</w:t>
      </w:r>
      <w:r w:rsidR="00194F00">
        <w:t xml:space="preserve"> </w:t>
      </w:r>
      <w:r w:rsidR="00A54990">
        <w:t>memory,</w:t>
      </w:r>
      <w:r w:rsidR="00194F00">
        <w:t xml:space="preserve"> </w:t>
      </w:r>
      <w:r w:rsidR="00A54990">
        <w:t>you</w:t>
      </w:r>
      <w:r w:rsidR="00194F00">
        <w:t xml:space="preserve"> </w:t>
      </w:r>
      <w:r w:rsidR="009423AD">
        <w:t>also</w:t>
      </w:r>
      <w:r w:rsidR="00194F00">
        <w:t xml:space="preserve"> </w:t>
      </w:r>
      <w:r w:rsidR="009423AD">
        <w:t>received</w:t>
      </w:r>
      <w:r w:rsidR="00194F00">
        <w:t xml:space="preserve"> </w:t>
      </w:r>
      <w:r w:rsidR="009423AD">
        <w:t>a</w:t>
      </w:r>
      <w:r w:rsidR="00194F00">
        <w:t xml:space="preserve"> </w:t>
      </w:r>
      <w:r w:rsidR="009423AD">
        <w:t>bonus</w:t>
      </w:r>
      <w:r w:rsidR="00194F00">
        <w:t xml:space="preserve"> </w:t>
      </w:r>
      <w:r w:rsidR="009423AD">
        <w:t>the</w:t>
      </w:r>
      <w:r w:rsidR="00194F00">
        <w:t xml:space="preserve"> </w:t>
      </w:r>
      <w:r w:rsidR="009423AD">
        <w:t>following</w:t>
      </w:r>
      <w:r w:rsidR="00194F00">
        <w:t xml:space="preserve"> </w:t>
      </w:r>
      <w:r w:rsidR="009423AD">
        <w:t>year</w:t>
      </w:r>
      <w:r w:rsidR="00194F00">
        <w:t xml:space="preserve"> </w:t>
      </w:r>
      <w:r w:rsidR="00A54990">
        <w:t>and</w:t>
      </w:r>
      <w:r w:rsidR="00194F00">
        <w:t xml:space="preserve"> </w:t>
      </w:r>
      <w:r w:rsidR="00A54990">
        <w:t>the</w:t>
      </w:r>
      <w:r w:rsidR="00194F00">
        <w:t xml:space="preserve"> </w:t>
      </w:r>
      <w:r w:rsidR="00A54990">
        <w:t>year</w:t>
      </w:r>
      <w:r w:rsidR="00194F00">
        <w:t xml:space="preserve"> </w:t>
      </w:r>
      <w:r w:rsidR="00A54990">
        <w:t>that</w:t>
      </w:r>
      <w:r w:rsidR="00194F00">
        <w:t xml:space="preserve"> </w:t>
      </w:r>
      <w:r w:rsidR="00A54990">
        <w:t>you</w:t>
      </w:r>
      <w:r w:rsidR="00194F00">
        <w:t xml:space="preserve"> </w:t>
      </w:r>
      <w:r w:rsidR="00A54990">
        <w:t>left.</w:t>
      </w:r>
      <w:r w:rsidR="00194F00">
        <w:t xml:space="preserve"> </w:t>
      </w:r>
      <w:r w:rsidR="00A54990">
        <w:t>It</w:t>
      </w:r>
      <w:r w:rsidR="00194F00">
        <w:t xml:space="preserve"> </w:t>
      </w:r>
      <w:r w:rsidR="00A54990">
        <w:t>was</w:t>
      </w:r>
      <w:r w:rsidR="00194F00">
        <w:t xml:space="preserve"> </w:t>
      </w:r>
      <w:r w:rsidR="00A54990">
        <w:t>about</w:t>
      </w:r>
      <w:r w:rsidR="00194F00">
        <w:t xml:space="preserve"> </w:t>
      </w:r>
      <w:r w:rsidR="00A54990">
        <w:t>£5,000</w:t>
      </w:r>
      <w:r w:rsidR="00194F00">
        <w:t xml:space="preserve"> </w:t>
      </w:r>
      <w:r w:rsidR="00A54990">
        <w:t>rather</w:t>
      </w:r>
      <w:r w:rsidR="00194F00">
        <w:t xml:space="preserve"> </w:t>
      </w:r>
      <w:r w:rsidR="00A54990">
        <w:t>than</w:t>
      </w:r>
      <w:r w:rsidR="00194F00">
        <w:t xml:space="preserve"> </w:t>
      </w:r>
      <w:r w:rsidR="00A54990">
        <w:t>£20,000,</w:t>
      </w:r>
      <w:r w:rsidR="00194F00">
        <w:t xml:space="preserve"> </w:t>
      </w:r>
      <w:r w:rsidR="00A54990">
        <w:t>according</w:t>
      </w:r>
      <w:r w:rsidR="00194F00">
        <w:t xml:space="preserve"> </w:t>
      </w:r>
      <w:r w:rsidR="00A54990">
        <w:t>to</w:t>
      </w:r>
      <w:r w:rsidR="00194F00">
        <w:t xml:space="preserve"> </w:t>
      </w:r>
      <w:r w:rsidR="00A54990">
        <w:t>the</w:t>
      </w:r>
      <w:r w:rsidR="00194F00">
        <w:t xml:space="preserve"> </w:t>
      </w:r>
      <w:r w:rsidR="00A54990">
        <w:t>accounts.</w:t>
      </w:r>
    </w:p>
    <w:p w:rsidR="009423AD" w:rsidP="00B5529F">
      <w:pPr>
        <w:pStyle w:val="Answer"/>
      </w:pPr>
      <w:sdt>
        <w:sdtPr>
          <w:alias w:val="Witness"/>
          <w:id w:val="-1223128993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I</w:t>
      </w:r>
      <w:r w:rsidR="00194F00">
        <w:t xml:space="preserve"> </w:t>
      </w:r>
      <w:r>
        <w:t>did</w:t>
      </w:r>
      <w:r w:rsidR="00194F00">
        <w:t xml:space="preserve"> </w:t>
      </w:r>
      <w:r>
        <w:t>not</w:t>
      </w:r>
      <w:r w:rsidR="00194F00">
        <w:t xml:space="preserve"> </w:t>
      </w:r>
      <w:r>
        <w:t>receive</w:t>
      </w:r>
      <w:r w:rsidR="00194F00">
        <w:t xml:space="preserve"> </w:t>
      </w:r>
      <w:r>
        <w:t>a</w:t>
      </w:r>
      <w:r w:rsidR="00194F00">
        <w:t xml:space="preserve"> </w:t>
      </w:r>
      <w:r>
        <w:t>bonus</w:t>
      </w:r>
      <w:r w:rsidR="00194F00">
        <w:t xml:space="preserve"> </w:t>
      </w:r>
      <w:r>
        <w:t>in</w:t>
      </w:r>
      <w:r w:rsidR="00194F00">
        <w:t xml:space="preserve"> </w:t>
      </w:r>
      <w:r>
        <w:t>my</w:t>
      </w:r>
      <w:r w:rsidR="00194F00">
        <w:t xml:space="preserve"> </w:t>
      </w:r>
      <w:r>
        <w:t>last</w:t>
      </w:r>
      <w:r w:rsidR="00194F00">
        <w:t xml:space="preserve"> </w:t>
      </w:r>
      <w:r>
        <w:t>year.</w:t>
      </w:r>
    </w:p>
    <w:p w:rsidR="00A54990" w:rsidRPr="00A54990" w:rsidP="00B5529F">
      <w:pPr>
        <w:pStyle w:val="Question"/>
      </w:pPr>
      <w:sdt>
        <w:sdtPr>
          <w:alias w:val="Member"/>
          <w:tag w:val="&lt;Member mnisId='3912' dodsId='35241'&gt;"/>
          <w:id w:val="-219834347"/>
          <w:placeholder>
            <w:docPart w:val="DefaultPlaceholder_-1854013440"/>
          </w:placeholder>
          <w:richText/>
        </w:sdtPr>
        <w:sdtContent>
          <w:r w:rsidRPr="009423AD" w:rsidR="009423AD">
            <w:rPr>
              <w:b/>
            </w:rPr>
            <w:t>Richard</w:t>
          </w:r>
          <w:r w:rsidR="00194F00">
            <w:rPr>
              <w:b/>
            </w:rPr>
            <w:t xml:space="preserve"> </w:t>
          </w:r>
          <w:r w:rsidRPr="009423AD" w:rsidR="009423AD">
            <w:rPr>
              <w:b/>
            </w:rPr>
            <w:t>Fuller:</w:t>
          </w:r>
        </w:sdtContent>
      </w:sdt>
      <w:r w:rsidR="00194F00">
        <w:t xml:space="preserve"> </w:t>
      </w:r>
      <w:r>
        <w:t>Well,</w:t>
      </w:r>
      <w:r w:rsidR="00194F00">
        <w:t xml:space="preserve"> </w:t>
      </w:r>
      <w:r>
        <w:t>I</w:t>
      </w:r>
      <w:r w:rsidR="00194F00">
        <w:t xml:space="preserve"> </w:t>
      </w:r>
      <w:r>
        <w:t>will</w:t>
      </w:r>
      <w:r w:rsidR="00194F00">
        <w:t xml:space="preserve"> </w:t>
      </w:r>
      <w:r>
        <w:t>check,</w:t>
      </w:r>
      <w:r w:rsidR="00194F00">
        <w:t xml:space="preserve"> </w:t>
      </w:r>
      <w:r>
        <w:t>Chair,</w:t>
      </w:r>
      <w:r w:rsidR="00194F00">
        <w:t xml:space="preserve"> </w:t>
      </w:r>
      <w:r>
        <w:t>but</w:t>
      </w:r>
      <w:r w:rsidR="00194F00">
        <w:t xml:space="preserve"> </w:t>
      </w:r>
      <w:r>
        <w:t>I</w:t>
      </w:r>
      <w:r w:rsidR="00194F00">
        <w:t xml:space="preserve"> </w:t>
      </w:r>
      <w:r>
        <w:t>think</w:t>
      </w:r>
      <w:r w:rsidR="00194F00">
        <w:t xml:space="preserve"> </w:t>
      </w:r>
      <w:r>
        <w:t>in</w:t>
      </w:r>
      <w:r w:rsidR="00194F00">
        <w:t xml:space="preserve"> </w:t>
      </w:r>
      <w:r>
        <w:t>the</w:t>
      </w:r>
      <w:r w:rsidR="00194F00">
        <w:t xml:space="preserve"> </w:t>
      </w:r>
      <w:r>
        <w:t>annual</w:t>
      </w:r>
      <w:r w:rsidR="00194F00">
        <w:t xml:space="preserve"> </w:t>
      </w:r>
      <w:r>
        <w:t>report—</w:t>
      </w:r>
    </w:p>
    <w:p w:rsidR="00A54990" w:rsidP="00B5529F">
      <w:pPr>
        <w:pStyle w:val="Answer"/>
      </w:pPr>
      <w:sdt>
        <w:sdtPr>
          <w:alias w:val="Witness"/>
          <w:id w:val="2103837190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It</w:t>
      </w:r>
      <w:r w:rsidR="00194F00">
        <w:t xml:space="preserve"> </w:t>
      </w:r>
      <w:r>
        <w:t>comes</w:t>
      </w:r>
      <w:r w:rsidR="00194F00">
        <w:t xml:space="preserve"> </w:t>
      </w:r>
      <w:r>
        <w:t>as</w:t>
      </w:r>
      <w:r w:rsidR="00194F00">
        <w:t xml:space="preserve"> </w:t>
      </w:r>
      <w:r>
        <w:t>a</w:t>
      </w:r>
      <w:r w:rsidR="00194F00">
        <w:t xml:space="preserve"> </w:t>
      </w:r>
      <w:r>
        <w:t>slight</w:t>
      </w:r>
      <w:r w:rsidR="00194F00">
        <w:t xml:space="preserve"> </w:t>
      </w:r>
      <w:r>
        <w:t>shock</w:t>
      </w:r>
      <w:r w:rsidR="00194F00">
        <w:t xml:space="preserve"> </w:t>
      </w:r>
      <w:r>
        <w:t>to</w:t>
      </w:r>
      <w:r w:rsidR="00194F00">
        <w:t xml:space="preserve"> </w:t>
      </w:r>
      <w:r>
        <w:t>me,</w:t>
      </w:r>
      <w:r w:rsidR="00194F00">
        <w:t xml:space="preserve"> </w:t>
      </w:r>
      <w:r>
        <w:t>but</w:t>
      </w:r>
      <w:r w:rsidR="00194F00">
        <w:t xml:space="preserve"> </w:t>
      </w:r>
      <w:r>
        <w:t>anyway.</w:t>
      </w:r>
    </w:p>
    <w:p w:rsidR="00A54990" w:rsidP="00B5529F">
      <w:pPr>
        <w:pStyle w:val="Answer"/>
      </w:pPr>
      <w:sdt>
        <w:sdtPr>
          <w:alias w:val="Member"/>
          <w:tag w:val="&lt;Member mnisId='3912' dodsId='35241'&gt;"/>
          <w:id w:val="-1420087986"/>
          <w:placeholder>
            <w:docPart w:val="D717D295D0534A3093E646C3F5535235"/>
          </w:placeholder>
          <w:richText/>
        </w:sdtPr>
        <w:sdtContent>
          <w:r w:rsidRPr="009423AD">
            <w:rPr>
              <w:b/>
            </w:rPr>
            <w:t>Richard</w:t>
          </w:r>
          <w:r w:rsidR="00194F00">
            <w:rPr>
              <w:b/>
            </w:rPr>
            <w:t xml:space="preserve"> </w:t>
          </w:r>
          <w:r w:rsidRPr="009423AD">
            <w:rPr>
              <w:b/>
            </w:rPr>
            <w:t>Fuller:</w:t>
          </w:r>
        </w:sdtContent>
      </w:sdt>
      <w:r w:rsidR="00194F00">
        <w:t xml:space="preserve"> </w:t>
      </w:r>
      <w:r>
        <w:t>No,</w:t>
      </w:r>
      <w:r w:rsidR="00194F00">
        <w:t xml:space="preserve"> </w:t>
      </w:r>
      <w:r>
        <w:t>you</w:t>
      </w:r>
      <w:r w:rsidR="00194F00">
        <w:t xml:space="preserve"> </w:t>
      </w:r>
      <w:r>
        <w:t>may</w:t>
      </w:r>
      <w:r w:rsidR="00194F00">
        <w:t xml:space="preserve"> </w:t>
      </w:r>
      <w:r>
        <w:t>be</w:t>
      </w:r>
      <w:r w:rsidR="00194F00">
        <w:t xml:space="preserve"> </w:t>
      </w:r>
      <w:r>
        <w:t>right,</w:t>
      </w:r>
      <w:r w:rsidR="00194F00">
        <w:t xml:space="preserve"> </w:t>
      </w:r>
      <w:r>
        <w:t>my</w:t>
      </w:r>
      <w:r w:rsidR="00194F00">
        <w:t xml:space="preserve"> </w:t>
      </w:r>
      <w:r>
        <w:t>apologies.</w:t>
      </w:r>
    </w:p>
    <w:p w:rsidR="009423AD" w:rsidP="00B5529F">
      <w:pPr>
        <w:pStyle w:val="Answer"/>
      </w:pPr>
      <w:sdt>
        <w:sdtPr>
          <w:alias w:val="Witness"/>
          <w:id w:val="-1500650383"/>
          <w:placeholder>
            <w:docPart w:val="D18F204C7F3B460BAC09935926596EDD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I</w:t>
      </w:r>
      <w:r w:rsidR="00194F00">
        <w:t xml:space="preserve"> </w:t>
      </w:r>
      <w:r w:rsidR="00A54990">
        <w:t>certainly</w:t>
      </w:r>
      <w:r w:rsidR="00194F00">
        <w:t xml:space="preserve"> </w:t>
      </w:r>
      <w:r>
        <w:t>would</w:t>
      </w:r>
      <w:r w:rsidR="00194F00">
        <w:t xml:space="preserve"> </w:t>
      </w:r>
      <w:r>
        <w:t>not</w:t>
      </w:r>
      <w:r w:rsidR="00194F00">
        <w:t xml:space="preserve"> </w:t>
      </w:r>
      <w:r>
        <w:t>have</w:t>
      </w:r>
      <w:r w:rsidR="00194F00">
        <w:t xml:space="preserve"> </w:t>
      </w:r>
      <w:r>
        <w:t>recommended</w:t>
      </w:r>
      <w:r w:rsidR="00194F00">
        <w:t xml:space="preserve"> </w:t>
      </w:r>
      <w:r>
        <w:t>myself</w:t>
      </w:r>
      <w:r w:rsidR="00194F00">
        <w:t xml:space="preserve"> </w:t>
      </w:r>
      <w:r>
        <w:t>for</w:t>
      </w:r>
      <w:r w:rsidR="00194F00">
        <w:t xml:space="preserve"> </w:t>
      </w:r>
      <w:r>
        <w:t>a</w:t>
      </w:r>
      <w:r w:rsidR="00194F00">
        <w:t xml:space="preserve"> </w:t>
      </w:r>
      <w:r>
        <w:t>bonus</w:t>
      </w:r>
      <w:r w:rsidR="00194F00">
        <w:t xml:space="preserve"> </w:t>
      </w:r>
      <w:r w:rsidR="00A54990">
        <w:t>in</w:t>
      </w:r>
      <w:r w:rsidR="00194F00">
        <w:t xml:space="preserve"> </w:t>
      </w:r>
      <w:r w:rsidR="00A54990">
        <w:t>the</w:t>
      </w:r>
      <w:r w:rsidR="00194F00">
        <w:t xml:space="preserve"> </w:t>
      </w:r>
      <w:r w:rsidR="00A54990">
        <w:t>last</w:t>
      </w:r>
      <w:r w:rsidR="00194F00">
        <w:t xml:space="preserve"> </w:t>
      </w:r>
      <w:r w:rsidR="00A54990">
        <w:t>two</w:t>
      </w:r>
      <w:r w:rsidR="00194F00">
        <w:t xml:space="preserve"> </w:t>
      </w:r>
      <w:r w:rsidR="00A54990">
        <w:t>years.</w:t>
      </w:r>
    </w:p>
    <w:p w:rsidR="00A54990" w:rsidRPr="00A54990" w:rsidP="00B5529F">
      <w:pPr>
        <w:pStyle w:val="Question"/>
      </w:pPr>
      <w:sdt>
        <w:sdtPr>
          <w:alias w:val="Member"/>
          <w:tag w:val="&lt;Member mnisId='3912' dodsId='35241'&gt;"/>
          <w:id w:val="1152171243"/>
          <w:placeholder>
            <w:docPart w:val="DefaultPlaceholder_-1854013440"/>
          </w:placeholder>
          <w:richText/>
        </w:sdtPr>
        <w:sdtContent>
          <w:r w:rsidRPr="009423AD" w:rsidR="009423AD">
            <w:rPr>
              <w:b/>
            </w:rPr>
            <w:t>Richard</w:t>
          </w:r>
          <w:r w:rsidR="00194F00">
            <w:rPr>
              <w:b/>
            </w:rPr>
            <w:t xml:space="preserve"> </w:t>
          </w:r>
          <w:r w:rsidRPr="009423AD" w:rsidR="009423AD">
            <w:rPr>
              <w:b/>
            </w:rPr>
            <w:t>Fuller:</w:t>
          </w:r>
        </w:sdtContent>
      </w:sdt>
      <w:r w:rsidR="00194F00">
        <w:t xml:space="preserve"> </w:t>
      </w:r>
      <w:r>
        <w:t>Without</w:t>
      </w:r>
      <w:r w:rsidR="00194F00">
        <w:t xml:space="preserve"> </w:t>
      </w:r>
      <w:r>
        <w:t>tying</w:t>
      </w:r>
      <w:r w:rsidR="00194F00">
        <w:t xml:space="preserve"> </w:t>
      </w:r>
      <w:r>
        <w:t>myself</w:t>
      </w:r>
      <w:r w:rsidR="00194F00">
        <w:t xml:space="preserve"> </w:t>
      </w:r>
      <w:r>
        <w:t>up</w:t>
      </w:r>
      <w:r w:rsidR="00194F00">
        <w:t xml:space="preserve"> </w:t>
      </w:r>
      <w:r>
        <w:t>on</w:t>
      </w:r>
      <w:r w:rsidR="00194F00">
        <w:t xml:space="preserve"> </w:t>
      </w:r>
      <w:r>
        <w:t>that</w:t>
      </w:r>
      <w:r w:rsidR="00194F00">
        <w:t xml:space="preserve"> </w:t>
      </w:r>
      <w:r>
        <w:t>too</w:t>
      </w:r>
      <w:r w:rsidR="00194F00">
        <w:t xml:space="preserve"> </w:t>
      </w:r>
      <w:r>
        <w:t>much,</w:t>
      </w:r>
      <w:r w:rsidR="00194F00">
        <w:t xml:space="preserve"> </w:t>
      </w:r>
      <w:r>
        <w:t>it</w:t>
      </w:r>
      <w:r w:rsidR="00194F00">
        <w:t xml:space="preserve"> </w:t>
      </w:r>
      <w:r w:rsidR="0099480E">
        <w:t>is</w:t>
      </w:r>
      <w:r w:rsidR="00194F00">
        <w:t xml:space="preserve"> </w:t>
      </w:r>
      <w:r w:rsidR="0099480E">
        <w:t>evident</w:t>
      </w:r>
      <w:r w:rsidR="00194F00">
        <w:t xml:space="preserve"> </w:t>
      </w:r>
      <w:r w:rsidR="0099480E">
        <w:t>to</w:t>
      </w:r>
      <w:r w:rsidR="00194F00">
        <w:t xml:space="preserve"> </w:t>
      </w:r>
      <w:r w:rsidR="0099480E">
        <w:t>you</w:t>
      </w:r>
      <w:r>
        <w:t>,</w:t>
      </w:r>
      <w:r w:rsidR="00194F00">
        <w:t xml:space="preserve"> </w:t>
      </w:r>
      <w:r>
        <w:t>is</w:t>
      </w:r>
      <w:r w:rsidR="00194F00">
        <w:t xml:space="preserve"> </w:t>
      </w:r>
      <w:r>
        <w:t>it,</w:t>
      </w:r>
      <w:r w:rsidR="00194F00">
        <w:t xml:space="preserve"> </w:t>
      </w:r>
      <w:r>
        <w:t>that</w:t>
      </w:r>
      <w:r w:rsidR="00194F00">
        <w:t xml:space="preserve"> </w:t>
      </w:r>
      <w:r>
        <w:t>the</w:t>
      </w:r>
      <w:r w:rsidR="00194F00">
        <w:t xml:space="preserve"> </w:t>
      </w:r>
      <w:r>
        <w:t>board</w:t>
      </w:r>
      <w:r w:rsidR="00194F00">
        <w:t xml:space="preserve"> </w:t>
      </w:r>
      <w:r>
        <w:t>at</w:t>
      </w:r>
      <w:r w:rsidR="00194F00">
        <w:t xml:space="preserve"> </w:t>
      </w:r>
      <w:r>
        <w:t>that</w:t>
      </w:r>
      <w:r w:rsidR="00194F00">
        <w:t xml:space="preserve"> </w:t>
      </w:r>
      <w:r>
        <w:t>time</w:t>
      </w:r>
      <w:r w:rsidR="00194F00">
        <w:t xml:space="preserve"> </w:t>
      </w:r>
      <w:r>
        <w:t>were</w:t>
      </w:r>
      <w:r w:rsidR="00194F00">
        <w:t xml:space="preserve"> </w:t>
      </w:r>
      <w:r>
        <w:t>satisfied</w:t>
      </w:r>
      <w:r w:rsidR="00194F00">
        <w:t xml:space="preserve"> </w:t>
      </w:r>
      <w:r>
        <w:t>with</w:t>
      </w:r>
      <w:r w:rsidR="00194F00">
        <w:t xml:space="preserve"> </w:t>
      </w:r>
      <w:r>
        <w:t>your</w:t>
      </w:r>
      <w:r w:rsidR="00194F00">
        <w:t xml:space="preserve"> </w:t>
      </w:r>
      <w:r>
        <w:t>performance</w:t>
      </w:r>
      <w:r w:rsidR="00194F00">
        <w:t xml:space="preserve"> </w:t>
      </w:r>
      <w:r>
        <w:t>and</w:t>
      </w:r>
      <w:r w:rsidR="00194F00">
        <w:t xml:space="preserve"> </w:t>
      </w:r>
      <w:r>
        <w:t>that</w:t>
      </w:r>
      <w:r w:rsidR="00194F00">
        <w:t xml:space="preserve"> </w:t>
      </w:r>
      <w:r>
        <w:t>the</w:t>
      </w:r>
      <w:r w:rsidR="00194F00">
        <w:t xml:space="preserve"> </w:t>
      </w:r>
      <w:r>
        <w:t>issues</w:t>
      </w:r>
      <w:r w:rsidR="00194F00">
        <w:t xml:space="preserve"> </w:t>
      </w:r>
      <w:r>
        <w:t>about</w:t>
      </w:r>
      <w:r w:rsidR="00194F00">
        <w:t xml:space="preserve"> </w:t>
      </w:r>
      <w:r>
        <w:t>competition</w:t>
      </w:r>
      <w:r w:rsidR="00194F00">
        <w:t xml:space="preserve"> </w:t>
      </w:r>
      <w:r>
        <w:t>at</w:t>
      </w:r>
      <w:r w:rsidR="00194F00">
        <w:t xml:space="preserve"> </w:t>
      </w:r>
      <w:r>
        <w:t>that</w:t>
      </w:r>
      <w:r w:rsidR="00194F00">
        <w:t xml:space="preserve"> </w:t>
      </w:r>
      <w:r>
        <w:t>time,</w:t>
      </w:r>
      <w:r w:rsidR="00194F00">
        <w:t xml:space="preserve"> </w:t>
      </w:r>
      <w:r>
        <w:t>in</w:t>
      </w:r>
      <w:r w:rsidR="00194F00">
        <w:t xml:space="preserve"> </w:t>
      </w:r>
      <w:r>
        <w:t>the</w:t>
      </w:r>
      <w:r w:rsidR="00194F00">
        <w:t xml:space="preserve"> </w:t>
      </w:r>
      <w:r>
        <w:t>full</w:t>
      </w:r>
      <w:r w:rsidR="00194F00">
        <w:t xml:space="preserve"> </w:t>
      </w:r>
      <w:r>
        <w:t>discussion,</w:t>
      </w:r>
      <w:r w:rsidR="00194F00">
        <w:t xml:space="preserve"> </w:t>
      </w:r>
      <w:r>
        <w:t>were</w:t>
      </w:r>
      <w:r w:rsidR="00194F00">
        <w:t xml:space="preserve"> </w:t>
      </w:r>
      <w:r>
        <w:t>not</w:t>
      </w:r>
      <w:r w:rsidR="00194F00">
        <w:t xml:space="preserve"> </w:t>
      </w:r>
      <w:r>
        <w:t>seen</w:t>
      </w:r>
      <w:r w:rsidR="00194F00">
        <w:t xml:space="preserve"> </w:t>
      </w:r>
      <w:r>
        <w:t>as</w:t>
      </w:r>
      <w:r w:rsidR="00194F00">
        <w:t xml:space="preserve"> </w:t>
      </w:r>
      <w:r>
        <w:t>being</w:t>
      </w:r>
      <w:r w:rsidR="00194F00">
        <w:t xml:space="preserve"> </w:t>
      </w:r>
      <w:r>
        <w:t>a</w:t>
      </w:r>
      <w:r w:rsidR="00194F00">
        <w:t xml:space="preserve"> </w:t>
      </w:r>
      <w:r>
        <w:t>harbinger</w:t>
      </w:r>
      <w:r w:rsidR="00194F00">
        <w:t xml:space="preserve"> </w:t>
      </w:r>
      <w:r>
        <w:t>of</w:t>
      </w:r>
      <w:r w:rsidR="00194F00">
        <w:t xml:space="preserve"> </w:t>
      </w:r>
      <w:r>
        <w:t>failure</w:t>
      </w:r>
      <w:r w:rsidR="00194F00">
        <w:t xml:space="preserve"> </w:t>
      </w:r>
      <w:r>
        <w:t>to</w:t>
      </w:r>
      <w:r w:rsidR="00194F00">
        <w:t xml:space="preserve"> </w:t>
      </w:r>
      <w:r>
        <w:t>come</w:t>
      </w:r>
      <w:r w:rsidR="00F8523A">
        <w:t>.</w:t>
      </w:r>
    </w:p>
    <w:p w:rsidR="0099480E" w:rsidP="00B5529F">
      <w:pPr>
        <w:pStyle w:val="Answer"/>
      </w:pPr>
      <w:sdt>
        <w:sdtPr>
          <w:alias w:val="Witness"/>
          <w:id w:val="-1579287464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That</w:t>
      </w:r>
      <w:r w:rsidR="00194F00">
        <w:t xml:space="preserve"> </w:t>
      </w:r>
      <w:r>
        <w:t>is</w:t>
      </w:r>
      <w:r w:rsidR="00194F00">
        <w:t xml:space="preserve"> </w:t>
      </w:r>
      <w:r>
        <w:t>correct.</w:t>
      </w:r>
    </w:p>
    <w:p w:rsidR="0099480E" w:rsidP="00B5529F">
      <w:pPr>
        <w:pStyle w:val="Question"/>
      </w:pPr>
      <w:sdt>
        <w:sdtPr>
          <w:alias w:val="Member"/>
          <w:tag w:val="&lt;Member mnisId='4621' dodsId='77854'&gt;"/>
          <w:id w:val="-1699844328"/>
          <w:placeholder>
            <w:docPart w:val="DefaultPlaceholder_-1854013440"/>
          </w:placeholder>
          <w:richText/>
        </w:sdtPr>
        <w:sdtContent>
          <w:r w:rsidRPr="0099480E">
            <w:rPr>
              <w:b/>
            </w:rPr>
            <w:t>Chair:</w:t>
          </w:r>
        </w:sdtContent>
      </w:sdt>
      <w:r w:rsidR="00194F00">
        <w:t xml:space="preserve"> </w:t>
      </w:r>
      <w:r w:rsidR="00F8523A">
        <w:t>Just</w:t>
      </w:r>
      <w:r w:rsidR="00194F00">
        <w:t xml:space="preserve"> </w:t>
      </w:r>
      <w:r w:rsidR="00F8523A">
        <w:t>to</w:t>
      </w:r>
      <w:r w:rsidR="00194F00">
        <w:t xml:space="preserve"> </w:t>
      </w:r>
      <w:r w:rsidR="00F8523A">
        <w:t>check,</w:t>
      </w:r>
      <w:r w:rsidR="00194F00">
        <w:t xml:space="preserve"> </w:t>
      </w:r>
      <w:r w:rsidR="00F8523A">
        <w:t>I</w:t>
      </w:r>
      <w:r w:rsidR="00194F00">
        <w:t xml:space="preserve"> </w:t>
      </w:r>
      <w:r w:rsidR="00F8523A">
        <w:t>think</w:t>
      </w:r>
      <w:r w:rsidR="00194F00">
        <w:t xml:space="preserve"> </w:t>
      </w:r>
      <w:r w:rsidR="00F8523A">
        <w:t>you</w:t>
      </w:r>
      <w:r w:rsidR="00194F00">
        <w:t xml:space="preserve"> </w:t>
      </w:r>
      <w:r>
        <w:t>said</w:t>
      </w:r>
      <w:r w:rsidR="00194F00">
        <w:t xml:space="preserve"> </w:t>
      </w:r>
      <w:r>
        <w:t>to</w:t>
      </w:r>
      <w:r w:rsidR="00194F00">
        <w:t xml:space="preserve"> </w:t>
      </w:r>
      <w:r>
        <w:t>Andy</w:t>
      </w:r>
      <w:r w:rsidR="00194F00">
        <w:t xml:space="preserve"> </w:t>
      </w:r>
      <w:r>
        <w:t>McDonald</w:t>
      </w:r>
      <w:r w:rsidR="00194F00">
        <w:t xml:space="preserve"> </w:t>
      </w:r>
      <w:r>
        <w:t>that</w:t>
      </w:r>
      <w:r w:rsidR="00194F00">
        <w:t xml:space="preserve"> </w:t>
      </w:r>
      <w:r>
        <w:t>you</w:t>
      </w:r>
      <w:r w:rsidR="00194F00">
        <w:t xml:space="preserve"> </w:t>
      </w:r>
      <w:r>
        <w:t>did</w:t>
      </w:r>
      <w:r w:rsidR="00194F00">
        <w:t xml:space="preserve"> </w:t>
      </w:r>
      <w:r>
        <w:t>not</w:t>
      </w:r>
      <w:r w:rsidR="00194F00">
        <w:t xml:space="preserve"> </w:t>
      </w:r>
      <w:r>
        <w:t>share</w:t>
      </w:r>
      <w:r w:rsidR="00194F00">
        <w:t xml:space="preserve"> </w:t>
      </w:r>
      <w:r>
        <w:t>the</w:t>
      </w:r>
      <w:r w:rsidR="00194F00">
        <w:t xml:space="preserve"> </w:t>
      </w:r>
      <w:r>
        <w:t>criticism</w:t>
      </w:r>
      <w:r w:rsidR="00194F00">
        <w:t xml:space="preserve"> </w:t>
      </w:r>
      <w:r w:rsidR="00F8523A">
        <w:t>that</w:t>
      </w:r>
      <w:r w:rsidR="00194F00">
        <w:t xml:space="preserve"> </w:t>
      </w:r>
      <w:r w:rsidR="00F8523A">
        <w:t>the</w:t>
      </w:r>
      <w:r w:rsidR="00194F00">
        <w:t xml:space="preserve"> </w:t>
      </w:r>
      <w:r w:rsidR="00F8523A">
        <w:t>board</w:t>
      </w:r>
      <w:r w:rsidR="00194F00">
        <w:t xml:space="preserve"> </w:t>
      </w:r>
      <w:r w:rsidR="00F8523A">
        <w:t>was</w:t>
      </w:r>
      <w:r w:rsidR="00194F00">
        <w:t xml:space="preserve"> </w:t>
      </w:r>
      <w:r w:rsidR="00F8523A">
        <w:t>not</w:t>
      </w:r>
      <w:r w:rsidR="00194F00">
        <w:t xml:space="preserve"> </w:t>
      </w:r>
      <w:r w:rsidR="00F8523A">
        <w:t>fully</w:t>
      </w:r>
      <w:r w:rsidR="00194F00">
        <w:t xml:space="preserve"> </w:t>
      </w:r>
      <w:r w:rsidR="00F8523A">
        <w:t>kept</w:t>
      </w:r>
      <w:r w:rsidR="00194F00">
        <w:t xml:space="preserve"> </w:t>
      </w:r>
      <w:r w:rsidR="00F8523A">
        <w:t>up</w:t>
      </w:r>
      <w:r w:rsidR="00194F00">
        <w:t xml:space="preserve"> </w:t>
      </w:r>
      <w:r w:rsidR="00F8523A">
        <w:t>to</w:t>
      </w:r>
      <w:r w:rsidR="00194F00">
        <w:t xml:space="preserve"> </w:t>
      </w:r>
      <w:r w:rsidR="00F8523A">
        <w:t>date</w:t>
      </w:r>
      <w:r w:rsidR="00194F00">
        <w:t xml:space="preserve"> </w:t>
      </w:r>
      <w:r w:rsidR="00F8523A">
        <w:t>with</w:t>
      </w:r>
      <w:r w:rsidR="00194F00">
        <w:t xml:space="preserve"> </w:t>
      </w:r>
      <w:r w:rsidR="00F8523A">
        <w:t>everything</w:t>
      </w:r>
      <w:r w:rsidR="00194F00">
        <w:t xml:space="preserve"> </w:t>
      </w:r>
      <w:r w:rsidR="00F8523A">
        <w:t>because</w:t>
      </w:r>
      <w:r w:rsidR="00194F00">
        <w:t xml:space="preserve"> </w:t>
      </w:r>
      <w:r w:rsidR="00F8523A">
        <w:t>you</w:t>
      </w:r>
      <w:r w:rsidR="00194F00">
        <w:t xml:space="preserve"> </w:t>
      </w:r>
      <w:r w:rsidR="00F8523A">
        <w:t>had</w:t>
      </w:r>
      <w:r w:rsidR="00194F00">
        <w:t xml:space="preserve"> </w:t>
      </w:r>
      <w:r w:rsidR="00F8523A">
        <w:t>informal</w:t>
      </w:r>
      <w:r w:rsidR="00194F00">
        <w:t xml:space="preserve"> </w:t>
      </w:r>
      <w:r w:rsidR="00F8523A">
        <w:t>dinners</w:t>
      </w:r>
      <w:r w:rsidR="00194F00">
        <w:t xml:space="preserve"> </w:t>
      </w:r>
      <w:r w:rsidR="00F8523A">
        <w:t>the</w:t>
      </w:r>
      <w:r w:rsidR="00194F00">
        <w:t xml:space="preserve"> </w:t>
      </w:r>
      <w:r w:rsidR="00F8523A">
        <w:t>night</w:t>
      </w:r>
      <w:r w:rsidR="00194F00">
        <w:t xml:space="preserve"> </w:t>
      </w:r>
      <w:r w:rsidR="00F8523A">
        <w:t>before</w:t>
      </w:r>
      <w:r w:rsidR="00194F00">
        <w:t xml:space="preserve"> </w:t>
      </w:r>
      <w:r w:rsidR="00F8523A">
        <w:t>a</w:t>
      </w:r>
      <w:r w:rsidR="00194F00">
        <w:t xml:space="preserve"> </w:t>
      </w:r>
      <w:r w:rsidR="00F8523A">
        <w:t>board</w:t>
      </w:r>
      <w:r w:rsidR="00194F00">
        <w:t xml:space="preserve"> </w:t>
      </w:r>
      <w:r w:rsidR="00F8523A">
        <w:t>meeting.</w:t>
      </w:r>
    </w:p>
    <w:p w:rsidR="00314315" w:rsidP="00B5529F">
      <w:pPr>
        <w:pStyle w:val="Answer"/>
      </w:pPr>
      <w:sdt>
        <w:sdtPr>
          <w:alias w:val="Witness"/>
          <w:id w:val="-660542838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We</w:t>
      </w:r>
      <w:r w:rsidR="00194F00">
        <w:t xml:space="preserve"> </w:t>
      </w:r>
      <w:r>
        <w:t>had</w:t>
      </w:r>
      <w:r w:rsidR="00194F00">
        <w:t xml:space="preserve"> </w:t>
      </w:r>
      <w:r>
        <w:t>two</w:t>
      </w:r>
      <w:r w:rsidR="00194F00">
        <w:t xml:space="preserve"> </w:t>
      </w:r>
      <w:r>
        <w:t>hours</w:t>
      </w:r>
      <w:r w:rsidR="00194F00">
        <w:t xml:space="preserve"> </w:t>
      </w:r>
      <w:r>
        <w:t>of</w:t>
      </w:r>
      <w:r w:rsidR="00194F00">
        <w:t xml:space="preserve"> </w:t>
      </w:r>
      <w:r>
        <w:t>informal</w:t>
      </w:r>
      <w:r w:rsidR="00194F00">
        <w:t xml:space="preserve"> </w:t>
      </w:r>
      <w:r>
        <w:t>meetings</w:t>
      </w:r>
      <w:r w:rsidR="00194F00">
        <w:t xml:space="preserve"> </w:t>
      </w:r>
      <w:r w:rsidR="00F8523A">
        <w:t>and</w:t>
      </w:r>
      <w:r w:rsidR="00194F00">
        <w:t xml:space="preserve"> </w:t>
      </w:r>
      <w:r w:rsidR="00F8523A">
        <w:t>then</w:t>
      </w:r>
      <w:r w:rsidR="00194F00">
        <w:t xml:space="preserve"> </w:t>
      </w:r>
      <w:r w:rsidR="00F8523A">
        <w:t>discussion</w:t>
      </w:r>
      <w:r w:rsidR="00194F00">
        <w:t xml:space="preserve"> </w:t>
      </w:r>
      <w:r w:rsidR="00F8523A">
        <w:t>over</w:t>
      </w:r>
      <w:r w:rsidR="00194F00">
        <w:t xml:space="preserve"> </w:t>
      </w:r>
      <w:r w:rsidR="00F8523A">
        <w:t>dinner,</w:t>
      </w:r>
      <w:r w:rsidR="00194F00">
        <w:t xml:space="preserve"> </w:t>
      </w:r>
      <w:r w:rsidR="00F8523A">
        <w:t>during</w:t>
      </w:r>
      <w:r w:rsidR="00194F00">
        <w:t xml:space="preserve"> </w:t>
      </w:r>
      <w:r w:rsidR="00D9212B">
        <w:t>which</w:t>
      </w:r>
      <w:r w:rsidR="00194F00">
        <w:t xml:space="preserve"> </w:t>
      </w:r>
      <w:r w:rsidR="00F8523A">
        <w:t>we</w:t>
      </w:r>
      <w:r w:rsidR="00194F00">
        <w:t xml:space="preserve"> </w:t>
      </w:r>
      <w:r w:rsidR="00F8523A">
        <w:t>discussed</w:t>
      </w:r>
      <w:r w:rsidR="00194F00">
        <w:t xml:space="preserve"> </w:t>
      </w:r>
      <w:r w:rsidR="00F8523A">
        <w:t>most</w:t>
      </w:r>
      <w:r w:rsidR="00194F00">
        <w:t xml:space="preserve"> </w:t>
      </w:r>
      <w:r w:rsidR="00F8523A">
        <w:t>of</w:t>
      </w:r>
      <w:r w:rsidR="00194F00">
        <w:t xml:space="preserve"> </w:t>
      </w:r>
      <w:r w:rsidR="00F8523A">
        <w:t>the</w:t>
      </w:r>
      <w:r w:rsidR="00194F00">
        <w:t xml:space="preserve"> </w:t>
      </w:r>
      <w:r w:rsidR="00F8523A">
        <w:t>issues</w:t>
      </w:r>
      <w:r>
        <w:t>,</w:t>
      </w:r>
      <w:r w:rsidR="00194F00">
        <w:t xml:space="preserve"> </w:t>
      </w:r>
      <w:r>
        <w:t>including</w:t>
      </w:r>
      <w:r w:rsidR="00194F00">
        <w:t xml:space="preserve"> </w:t>
      </w:r>
      <w:r>
        <w:t>supplier</w:t>
      </w:r>
      <w:r w:rsidR="00194F00">
        <w:t xml:space="preserve"> </w:t>
      </w:r>
      <w:r>
        <w:t>failure.</w:t>
      </w:r>
      <w:r w:rsidR="00194F00">
        <w:t xml:space="preserve"> </w:t>
      </w:r>
      <w:r w:rsidR="00F8523A">
        <w:t>That</w:t>
      </w:r>
      <w:r w:rsidR="00194F00">
        <w:t xml:space="preserve"> </w:t>
      </w:r>
      <w:r w:rsidR="00F8523A">
        <w:t>was</w:t>
      </w:r>
      <w:r w:rsidR="00194F00">
        <w:t xml:space="preserve"> </w:t>
      </w:r>
      <w:r w:rsidR="00F8523A">
        <w:t>a</w:t>
      </w:r>
      <w:r w:rsidR="00194F00">
        <w:t xml:space="preserve"> </w:t>
      </w:r>
      <w:r w:rsidR="00F8523A">
        <w:t>consistent</w:t>
      </w:r>
      <w:r w:rsidR="00194F00">
        <w:t xml:space="preserve"> </w:t>
      </w:r>
      <w:r w:rsidR="00F8523A">
        <w:t>pattern</w:t>
      </w:r>
      <w:r w:rsidR="00194F00">
        <w:t xml:space="preserve"> </w:t>
      </w:r>
      <w:r w:rsidR="00F8523A">
        <w:t>in</w:t>
      </w:r>
      <w:r w:rsidR="00194F00">
        <w:t xml:space="preserve"> </w:t>
      </w:r>
      <w:r w:rsidR="00F8523A">
        <w:t>board</w:t>
      </w:r>
      <w:r w:rsidR="00194F00">
        <w:t xml:space="preserve"> </w:t>
      </w:r>
      <w:r w:rsidR="00F8523A">
        <w:t>meetings,</w:t>
      </w:r>
      <w:r w:rsidR="00194F00">
        <w:t xml:space="preserve"> </w:t>
      </w:r>
      <w:r w:rsidR="00F8523A">
        <w:t>in</w:t>
      </w:r>
      <w:r w:rsidR="00194F00">
        <w:t xml:space="preserve"> </w:t>
      </w:r>
      <w:r w:rsidR="00F8523A">
        <w:t>addition</w:t>
      </w:r>
      <w:r w:rsidR="00194F00">
        <w:t xml:space="preserve"> </w:t>
      </w:r>
      <w:r w:rsidR="00F8523A">
        <w:t>to</w:t>
      </w:r>
      <w:r w:rsidR="00194F00">
        <w:t xml:space="preserve"> </w:t>
      </w:r>
      <w:r w:rsidR="00F8523A">
        <w:t>the</w:t>
      </w:r>
      <w:r w:rsidR="00194F00">
        <w:t xml:space="preserve"> </w:t>
      </w:r>
      <w:r w:rsidR="00F8523A">
        <w:t>regular</w:t>
      </w:r>
      <w:r w:rsidR="00194F00">
        <w:t xml:space="preserve"> </w:t>
      </w:r>
      <w:r w:rsidR="00F8523A">
        <w:t>papers</w:t>
      </w:r>
      <w:r w:rsidR="00194F00">
        <w:t xml:space="preserve"> </w:t>
      </w:r>
      <w:r w:rsidR="00F8523A">
        <w:t>that</w:t>
      </w:r>
      <w:r w:rsidR="00194F00">
        <w:t xml:space="preserve"> </w:t>
      </w:r>
      <w:r w:rsidR="00F8523A">
        <w:t>went</w:t>
      </w:r>
      <w:r w:rsidR="00194F00">
        <w:t xml:space="preserve"> </w:t>
      </w:r>
      <w:r w:rsidR="00F8523A">
        <w:t>to</w:t>
      </w:r>
      <w:r w:rsidR="00194F00">
        <w:t xml:space="preserve"> </w:t>
      </w:r>
      <w:r w:rsidR="00F8523A">
        <w:t>the</w:t>
      </w:r>
      <w:r w:rsidR="00194F00">
        <w:t xml:space="preserve"> </w:t>
      </w:r>
      <w:r w:rsidR="00F8523A">
        <w:t>board.</w:t>
      </w:r>
    </w:p>
    <w:p w:rsidR="00314315" w:rsidP="00B5529F">
      <w:pPr>
        <w:pStyle w:val="Question"/>
      </w:pPr>
      <w:sdt>
        <w:sdtPr>
          <w:alias w:val="Member"/>
          <w:tag w:val="&lt;Member mnisId='4621' dodsId='77854'&gt;"/>
          <w:id w:val="-703249529"/>
          <w:placeholder>
            <w:docPart w:val="DefaultPlaceholder_-1854013440"/>
          </w:placeholder>
          <w:richText/>
        </w:sdtPr>
        <w:sdtContent>
          <w:r w:rsidRPr="00314315">
            <w:rPr>
              <w:b/>
            </w:rPr>
            <w:t>Chair:</w:t>
          </w:r>
        </w:sdtContent>
      </w:sdt>
      <w:r w:rsidR="00194F00">
        <w:t xml:space="preserve"> </w:t>
      </w:r>
      <w:r>
        <w:t>Do</w:t>
      </w:r>
      <w:r w:rsidR="00194F00">
        <w:t xml:space="preserve"> </w:t>
      </w:r>
      <w:r>
        <w:t>you</w:t>
      </w:r>
      <w:r w:rsidR="00194F00">
        <w:t xml:space="preserve"> </w:t>
      </w:r>
      <w:r>
        <w:t>not</w:t>
      </w:r>
      <w:r w:rsidR="00194F00">
        <w:t xml:space="preserve"> </w:t>
      </w:r>
      <w:r>
        <w:t>think</w:t>
      </w:r>
      <w:r w:rsidR="00194F00">
        <w:t xml:space="preserve"> </w:t>
      </w:r>
      <w:r>
        <w:t>supplier</w:t>
      </w:r>
      <w:r w:rsidR="00194F00">
        <w:t xml:space="preserve"> </w:t>
      </w:r>
      <w:r>
        <w:t>failure</w:t>
      </w:r>
      <w:r w:rsidR="00194F00">
        <w:t xml:space="preserve"> </w:t>
      </w:r>
      <w:r w:rsidR="00F8523A">
        <w:t>should</w:t>
      </w:r>
      <w:r w:rsidR="00194F00">
        <w:t xml:space="preserve"> </w:t>
      </w:r>
      <w:r w:rsidR="00F8523A">
        <w:t>have</w:t>
      </w:r>
      <w:r w:rsidR="00194F00">
        <w:t xml:space="preserve"> </w:t>
      </w:r>
      <w:r w:rsidR="00F8523A">
        <w:t>been</w:t>
      </w:r>
      <w:r w:rsidR="00194F00">
        <w:t xml:space="preserve"> </w:t>
      </w:r>
      <w:r w:rsidR="00B33DA9">
        <w:t>formally</w:t>
      </w:r>
      <w:r w:rsidR="00194F00">
        <w:t xml:space="preserve"> </w:t>
      </w:r>
      <w:r w:rsidR="00F8523A">
        <w:t>added</w:t>
      </w:r>
      <w:r w:rsidR="00194F00">
        <w:t xml:space="preserve"> </w:t>
      </w:r>
      <w:r w:rsidR="00F8523A">
        <w:t>to</w:t>
      </w:r>
      <w:r w:rsidR="00194F00">
        <w:t xml:space="preserve"> </w:t>
      </w:r>
      <w:r w:rsidR="00F8523A">
        <w:t>the</w:t>
      </w:r>
      <w:r w:rsidR="00194F00">
        <w:t xml:space="preserve"> </w:t>
      </w:r>
      <w:r w:rsidR="00F8523A">
        <w:t>agenda</w:t>
      </w:r>
      <w:r w:rsidR="00194F00">
        <w:t xml:space="preserve"> </w:t>
      </w:r>
      <w:r w:rsidR="00F8523A">
        <w:t>and</w:t>
      </w:r>
      <w:r w:rsidR="00194F00">
        <w:t xml:space="preserve"> </w:t>
      </w:r>
      <w:r w:rsidR="00F8523A">
        <w:t>minuted</w:t>
      </w:r>
      <w:r w:rsidR="00194F00">
        <w:t xml:space="preserve"> </w:t>
      </w:r>
      <w:r w:rsidR="00F8523A">
        <w:t>in</w:t>
      </w:r>
      <w:r w:rsidR="00194F00">
        <w:t xml:space="preserve"> </w:t>
      </w:r>
      <w:r w:rsidR="00F8523A">
        <w:t>your</w:t>
      </w:r>
      <w:r w:rsidR="00194F00">
        <w:t xml:space="preserve"> </w:t>
      </w:r>
      <w:r w:rsidR="00F8523A">
        <w:t>formal</w:t>
      </w:r>
      <w:r w:rsidR="00194F00">
        <w:t xml:space="preserve"> </w:t>
      </w:r>
      <w:r w:rsidR="00F8523A">
        <w:t>board</w:t>
      </w:r>
      <w:r w:rsidR="00194F00">
        <w:t xml:space="preserve"> </w:t>
      </w:r>
      <w:r w:rsidR="00F8523A">
        <w:t>meeting,</w:t>
      </w:r>
      <w:r w:rsidR="00194F00">
        <w:t xml:space="preserve"> </w:t>
      </w:r>
      <w:r w:rsidR="00F8523A">
        <w:t>not</w:t>
      </w:r>
      <w:r w:rsidR="00194F00">
        <w:t xml:space="preserve"> </w:t>
      </w:r>
      <w:r w:rsidR="00F8523A">
        <w:t>at</w:t>
      </w:r>
      <w:r w:rsidR="00194F00">
        <w:t xml:space="preserve"> </w:t>
      </w:r>
      <w:r w:rsidR="00F8523A">
        <w:t>dinner</w:t>
      </w:r>
      <w:r w:rsidR="00194F00">
        <w:t xml:space="preserve"> </w:t>
      </w:r>
      <w:r w:rsidR="00F8523A">
        <w:t>the</w:t>
      </w:r>
      <w:r w:rsidR="00194F00">
        <w:t xml:space="preserve"> </w:t>
      </w:r>
      <w:r w:rsidR="00F8523A">
        <w:t>night</w:t>
      </w:r>
      <w:r w:rsidR="00194F00">
        <w:t xml:space="preserve"> </w:t>
      </w:r>
      <w:r w:rsidR="00F8523A">
        <w:t>before?</w:t>
      </w:r>
    </w:p>
    <w:p w:rsidR="00314315" w:rsidP="00B5529F">
      <w:pPr>
        <w:pStyle w:val="Answer"/>
      </w:pPr>
      <w:sdt>
        <w:sdtPr>
          <w:alias w:val="Witness"/>
          <w:id w:val="-884638765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It</w:t>
      </w:r>
      <w:r w:rsidR="00194F00">
        <w:t xml:space="preserve"> </w:t>
      </w:r>
      <w:r>
        <w:t>was</w:t>
      </w:r>
      <w:r w:rsidR="00194F00">
        <w:t xml:space="preserve"> </w:t>
      </w:r>
      <w:r>
        <w:t>at</w:t>
      </w:r>
      <w:r w:rsidR="00194F00">
        <w:t xml:space="preserve"> </w:t>
      </w:r>
      <w:r>
        <w:t>times.</w:t>
      </w:r>
      <w:r w:rsidR="00194F00">
        <w:t xml:space="preserve"> </w:t>
      </w:r>
      <w:r w:rsidR="00F8523A">
        <w:t>I</w:t>
      </w:r>
      <w:r w:rsidR="00194F00">
        <w:t xml:space="preserve"> </w:t>
      </w:r>
      <w:r w:rsidR="00F8523A">
        <w:t>cannot</w:t>
      </w:r>
      <w:r w:rsidR="00194F00">
        <w:t xml:space="preserve"> </w:t>
      </w:r>
      <w:r w:rsidR="00F8523A">
        <w:t>remember</w:t>
      </w:r>
      <w:r w:rsidR="00194F00">
        <w:t xml:space="preserve"> </w:t>
      </w:r>
      <w:r w:rsidR="00F8523A">
        <w:t>all</w:t>
      </w:r>
      <w:r w:rsidR="00194F00">
        <w:t xml:space="preserve"> </w:t>
      </w:r>
      <w:r w:rsidR="00F8523A">
        <w:t>the</w:t>
      </w:r>
      <w:r w:rsidR="00194F00">
        <w:t xml:space="preserve"> </w:t>
      </w:r>
      <w:r w:rsidR="00F8523A">
        <w:t>specifics</w:t>
      </w:r>
      <w:r w:rsidR="00194F00">
        <w:t xml:space="preserve"> </w:t>
      </w:r>
      <w:r w:rsidR="00F8523A">
        <w:t>of</w:t>
      </w:r>
      <w:r w:rsidR="00194F00">
        <w:t xml:space="preserve"> </w:t>
      </w:r>
      <w:r w:rsidR="00F8523A">
        <w:t>the</w:t>
      </w:r>
      <w:r w:rsidR="00194F00">
        <w:t xml:space="preserve"> </w:t>
      </w:r>
      <w:r w:rsidR="00F8523A">
        <w:t>board</w:t>
      </w:r>
      <w:r w:rsidR="00194F00">
        <w:t xml:space="preserve"> </w:t>
      </w:r>
      <w:r w:rsidR="00F8523A">
        <w:t>meetings.</w:t>
      </w:r>
      <w:r w:rsidR="00194F00">
        <w:t xml:space="preserve"> </w:t>
      </w:r>
      <w:r w:rsidR="00F8523A">
        <w:t>I</w:t>
      </w:r>
      <w:r w:rsidR="00194F00">
        <w:t xml:space="preserve"> </w:t>
      </w:r>
      <w:r w:rsidR="00F8523A">
        <w:t>will</w:t>
      </w:r>
      <w:r w:rsidR="00194F00">
        <w:t xml:space="preserve"> </w:t>
      </w:r>
      <w:r w:rsidR="00F8523A">
        <w:t>try</w:t>
      </w:r>
      <w:r w:rsidR="00194F00">
        <w:t xml:space="preserve"> </w:t>
      </w:r>
      <w:r w:rsidR="00F8523A">
        <w:t>to</w:t>
      </w:r>
      <w:r w:rsidR="00194F00">
        <w:t xml:space="preserve"> </w:t>
      </w:r>
      <w:r w:rsidR="00F8523A">
        <w:t>check,</w:t>
      </w:r>
      <w:r w:rsidR="00194F00">
        <w:t xml:space="preserve"> </w:t>
      </w:r>
      <w:r w:rsidR="00F8523A">
        <w:t>but</w:t>
      </w:r>
      <w:r w:rsidR="00194F00">
        <w:t xml:space="preserve"> </w:t>
      </w:r>
      <w:r w:rsidR="00F8523A">
        <w:t>I</w:t>
      </w:r>
      <w:r w:rsidR="00194F00">
        <w:t xml:space="preserve"> </w:t>
      </w:r>
      <w:r w:rsidR="00F8523A">
        <w:t>think</w:t>
      </w:r>
      <w:r w:rsidR="00194F00">
        <w:t xml:space="preserve"> </w:t>
      </w:r>
      <w:r w:rsidR="00F8523A">
        <w:t>there</w:t>
      </w:r>
      <w:r w:rsidR="00194F00">
        <w:t xml:space="preserve"> </w:t>
      </w:r>
      <w:r w:rsidR="00F8523A">
        <w:t>certainly</w:t>
      </w:r>
      <w:r w:rsidR="00194F00">
        <w:t xml:space="preserve"> </w:t>
      </w:r>
      <w:r w:rsidR="00F8523A">
        <w:t>were</w:t>
      </w:r>
      <w:r w:rsidR="00194F00">
        <w:t xml:space="preserve"> </w:t>
      </w:r>
      <w:r w:rsidR="00F8523A">
        <w:t>times</w:t>
      </w:r>
      <w:r w:rsidR="00194F00">
        <w:t xml:space="preserve"> </w:t>
      </w:r>
      <w:r w:rsidR="00F8523A">
        <w:t>when</w:t>
      </w:r>
      <w:r w:rsidR="00194F00">
        <w:t xml:space="preserve"> </w:t>
      </w:r>
      <w:r w:rsidR="00F8523A">
        <w:t>supplier</w:t>
      </w:r>
      <w:r w:rsidR="00194F00">
        <w:t xml:space="preserve"> </w:t>
      </w:r>
      <w:r w:rsidR="00F8523A">
        <w:t>failure</w:t>
      </w:r>
      <w:r w:rsidR="00194F00">
        <w:t xml:space="preserve"> </w:t>
      </w:r>
      <w:r w:rsidR="00F8523A">
        <w:t>and</w:t>
      </w:r>
      <w:r w:rsidR="00194F00">
        <w:t xml:space="preserve"> </w:t>
      </w:r>
      <w:r w:rsidR="00F8523A">
        <w:t>supplier</w:t>
      </w:r>
      <w:r w:rsidR="00194F00">
        <w:t xml:space="preserve"> </w:t>
      </w:r>
      <w:r w:rsidR="00F8523A">
        <w:t>issues</w:t>
      </w:r>
      <w:r w:rsidR="00194F00">
        <w:t xml:space="preserve"> </w:t>
      </w:r>
      <w:r w:rsidR="00F8523A">
        <w:t>came</w:t>
      </w:r>
      <w:r w:rsidR="00194F00">
        <w:t xml:space="preserve"> </w:t>
      </w:r>
      <w:r w:rsidR="00F8523A">
        <w:t>up</w:t>
      </w:r>
      <w:r w:rsidR="00194F00">
        <w:t xml:space="preserve"> </w:t>
      </w:r>
      <w:r w:rsidR="00F8523A">
        <w:t>within</w:t>
      </w:r>
      <w:r w:rsidR="00194F00">
        <w:t xml:space="preserve"> </w:t>
      </w:r>
      <w:r w:rsidR="00F8523A">
        <w:t>formal</w:t>
      </w:r>
      <w:r w:rsidR="00194F00">
        <w:t xml:space="preserve"> </w:t>
      </w:r>
      <w:r w:rsidR="00F8523A">
        <w:t>board</w:t>
      </w:r>
      <w:r w:rsidR="00194F00">
        <w:t xml:space="preserve"> </w:t>
      </w:r>
      <w:r w:rsidR="00F8523A">
        <w:t>meetings</w:t>
      </w:r>
      <w:r w:rsidR="00194F00">
        <w:t xml:space="preserve"> </w:t>
      </w:r>
      <w:r w:rsidR="00F8523A">
        <w:t>and</w:t>
      </w:r>
      <w:r w:rsidR="00194F00">
        <w:t xml:space="preserve"> </w:t>
      </w:r>
      <w:r w:rsidR="00F8523A">
        <w:t>were</w:t>
      </w:r>
      <w:r w:rsidR="00194F00">
        <w:t xml:space="preserve"> </w:t>
      </w:r>
      <w:r w:rsidR="00F8523A">
        <w:t>minuted.</w:t>
      </w:r>
    </w:p>
    <w:p w:rsidR="001D01E3" w:rsidP="00B5529F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621' dodsId='77854'&gt;"/>
          <w:id w:val="-304783451"/>
          <w:placeholder>
            <w:docPart w:val="DefaultPlaceholder_-1854013440"/>
          </w:placeholder>
          <w:richText/>
        </w:sdtPr>
        <w:sdtContent>
          <w:r w:rsidRPr="00314315" w:rsidR="00314315">
            <w:rPr>
              <w:b/>
            </w:rPr>
            <w:t>Chair:</w:t>
          </w:r>
        </w:sdtContent>
      </w:sdt>
      <w:r w:rsidR="00194F00">
        <w:t xml:space="preserve"> </w:t>
      </w:r>
      <w:r w:rsidR="00314315">
        <w:t>It</w:t>
      </w:r>
      <w:r w:rsidR="00194F00">
        <w:t xml:space="preserve"> </w:t>
      </w:r>
      <w:r w:rsidR="00F8523A">
        <w:t>just</w:t>
      </w:r>
      <w:r w:rsidR="00194F00">
        <w:t xml:space="preserve"> </w:t>
      </w:r>
      <w:r w:rsidR="00314315">
        <w:t>paints</w:t>
      </w:r>
      <w:r w:rsidR="00194F00">
        <w:t xml:space="preserve"> </w:t>
      </w:r>
      <w:r w:rsidR="00314315">
        <w:t>this</w:t>
      </w:r>
      <w:r w:rsidR="00194F00">
        <w:t xml:space="preserve"> </w:t>
      </w:r>
      <w:r w:rsidR="00314315">
        <w:t>very</w:t>
      </w:r>
      <w:r w:rsidR="00194F00">
        <w:t xml:space="preserve"> </w:t>
      </w:r>
      <w:r w:rsidR="00314315">
        <w:t>relaxed</w:t>
      </w:r>
      <w:r w:rsidR="00194F00">
        <w:t xml:space="preserve"> </w:t>
      </w:r>
      <w:r w:rsidR="00314315">
        <w:t>culture</w:t>
      </w:r>
      <w:r w:rsidR="00194F00">
        <w:t xml:space="preserve"> </w:t>
      </w:r>
      <w:r w:rsidR="00314315">
        <w:t>about</w:t>
      </w:r>
      <w:r w:rsidR="00194F00">
        <w:t xml:space="preserve"> </w:t>
      </w:r>
      <w:r w:rsidR="00314315">
        <w:t>failure</w:t>
      </w:r>
      <w:r w:rsidR="00194F00">
        <w:t xml:space="preserve"> </w:t>
      </w:r>
      <w:r w:rsidR="00F8523A">
        <w:t>of</w:t>
      </w:r>
      <w:r w:rsidR="00194F00">
        <w:t xml:space="preserve"> </w:t>
      </w:r>
      <w:r w:rsidR="00F8523A">
        <w:t>energy</w:t>
      </w:r>
      <w:r w:rsidR="00194F00">
        <w:t xml:space="preserve"> </w:t>
      </w:r>
      <w:r w:rsidR="00F8523A">
        <w:t>companies,</w:t>
      </w:r>
      <w:r w:rsidR="00194F00">
        <w:t xml:space="preserve"> </w:t>
      </w:r>
      <w:r w:rsidR="00E97574">
        <w:t>which</w:t>
      </w:r>
      <w:r w:rsidR="00194F00">
        <w:t xml:space="preserve"> </w:t>
      </w:r>
      <w:r w:rsidR="00F8523A">
        <w:t>I</w:t>
      </w:r>
      <w:r w:rsidR="00194F00">
        <w:t xml:space="preserve"> </w:t>
      </w:r>
      <w:r w:rsidR="00F8523A">
        <w:t>find</w:t>
      </w:r>
      <w:r w:rsidR="00194F00">
        <w:t xml:space="preserve"> </w:t>
      </w:r>
      <w:r w:rsidR="00F8523A">
        <w:t>quite</w:t>
      </w:r>
      <w:r w:rsidR="00194F00">
        <w:t xml:space="preserve"> </w:t>
      </w:r>
      <w:r w:rsidR="00F8523A">
        <w:t>amazing,</w:t>
      </w:r>
      <w:r w:rsidR="00194F00">
        <w:t xml:space="preserve"> </w:t>
      </w:r>
      <w:r w:rsidR="00F8523A">
        <w:t>but</w:t>
      </w:r>
      <w:r w:rsidR="00194F00">
        <w:t xml:space="preserve"> </w:t>
      </w:r>
      <w:r w:rsidR="00F8523A">
        <w:t>there</w:t>
      </w:r>
      <w:r w:rsidR="00194F00">
        <w:t xml:space="preserve"> </w:t>
      </w:r>
      <w:r w:rsidR="00F8523A">
        <w:t>we</w:t>
      </w:r>
      <w:r w:rsidR="00194F00">
        <w:t xml:space="preserve"> </w:t>
      </w:r>
      <w:r w:rsidR="00F8523A">
        <w:t>are</w:t>
      </w:r>
      <w:r w:rsidR="00314315">
        <w:t>.</w:t>
      </w:r>
      <w:r w:rsidR="00194F00">
        <w:t xml:space="preserve"> </w:t>
      </w:r>
    </w:p>
    <w:p w:rsidR="00314315" w:rsidP="00B5529F">
      <w:pPr>
        <w:pStyle w:val="Question"/>
      </w:pPr>
      <w:sdt>
        <w:sdtPr>
          <w:alias w:val="Member"/>
          <w:tag w:val="&lt;Member mnisId='4623' dodsId='143230'&gt;"/>
          <w:id w:val="-947229788"/>
          <w:placeholder>
            <w:docPart w:val="DefaultPlaceholder_-1854013440"/>
          </w:placeholder>
          <w:richText/>
        </w:sdtPr>
        <w:sdtContent>
          <w:r w:rsidRPr="001D01E3" w:rsidR="001D01E3">
            <w:rPr>
              <w:b/>
            </w:rPr>
            <w:t>Tonia</w:t>
          </w:r>
          <w:r w:rsidR="00194F00">
            <w:rPr>
              <w:b/>
            </w:rPr>
            <w:t xml:space="preserve"> </w:t>
          </w:r>
          <w:r w:rsidRPr="001D01E3" w:rsidR="001D01E3">
            <w:rPr>
              <w:b/>
            </w:rPr>
            <w:t>Antoniazzi:</w:t>
          </w:r>
        </w:sdtContent>
      </w:sdt>
      <w:r w:rsidR="00194F00">
        <w:t xml:space="preserve"> </w:t>
      </w:r>
      <w:r w:rsidR="00F8523A">
        <w:t>Ofgem</w:t>
      </w:r>
      <w:r w:rsidR="00194F00">
        <w:t xml:space="preserve"> </w:t>
      </w:r>
      <w:r w:rsidR="00F8523A">
        <w:t>has</w:t>
      </w:r>
      <w:r w:rsidR="00194F00">
        <w:t xml:space="preserve"> </w:t>
      </w:r>
      <w:r w:rsidR="00F8523A">
        <w:t>significant</w:t>
      </w:r>
      <w:r w:rsidR="00194F00">
        <w:t xml:space="preserve"> </w:t>
      </w:r>
      <w:r w:rsidR="00F8523A">
        <w:t>powers</w:t>
      </w:r>
      <w:r w:rsidR="00194F00">
        <w:t xml:space="preserve"> </w:t>
      </w:r>
      <w:r w:rsidR="00F8523A">
        <w:t>to</w:t>
      </w:r>
      <w:r w:rsidR="00194F00">
        <w:t xml:space="preserve"> </w:t>
      </w:r>
      <w:r w:rsidR="00F8523A">
        <w:t>enforce</w:t>
      </w:r>
      <w:r w:rsidR="00194F00">
        <w:t xml:space="preserve"> </w:t>
      </w:r>
      <w:r w:rsidR="00F8523A">
        <w:t>its</w:t>
      </w:r>
      <w:r w:rsidR="00194F00">
        <w:t xml:space="preserve"> </w:t>
      </w:r>
      <w:r w:rsidR="00F8523A">
        <w:t>rules,</w:t>
      </w:r>
      <w:r w:rsidR="00194F00">
        <w:t xml:space="preserve"> </w:t>
      </w:r>
      <w:r w:rsidR="00F8523A">
        <w:t>but,</w:t>
      </w:r>
      <w:r w:rsidR="00194F00">
        <w:t xml:space="preserve"> </w:t>
      </w:r>
      <w:r w:rsidR="00F8523A">
        <w:t>at</w:t>
      </w:r>
      <w:r w:rsidR="00194F00">
        <w:t xml:space="preserve"> </w:t>
      </w:r>
      <w:r w:rsidR="001D01E3">
        <w:t>the</w:t>
      </w:r>
      <w:r w:rsidR="00194F00">
        <w:t xml:space="preserve"> </w:t>
      </w:r>
      <w:r w:rsidR="001D01E3">
        <w:t>expense</w:t>
      </w:r>
      <w:r w:rsidR="00194F00">
        <w:t xml:space="preserve"> </w:t>
      </w:r>
      <w:r w:rsidR="001D01E3">
        <w:t>of</w:t>
      </w:r>
      <w:r w:rsidR="00194F00">
        <w:t xml:space="preserve"> </w:t>
      </w:r>
      <w:r w:rsidR="00F8523A">
        <w:t>its</w:t>
      </w:r>
      <w:r w:rsidR="00194F00">
        <w:t xml:space="preserve"> </w:t>
      </w:r>
      <w:r w:rsidR="001D01E3">
        <w:t>customers,</w:t>
      </w:r>
      <w:r w:rsidR="00194F00">
        <w:t xml:space="preserve"> </w:t>
      </w:r>
      <w:r w:rsidR="001D01E3">
        <w:t>Ofgem</w:t>
      </w:r>
      <w:r w:rsidR="00194F00">
        <w:t xml:space="preserve"> </w:t>
      </w:r>
      <w:r w:rsidR="00F8523A">
        <w:t>has</w:t>
      </w:r>
      <w:r w:rsidR="00194F00">
        <w:t xml:space="preserve"> </w:t>
      </w:r>
      <w:r w:rsidR="001D01E3">
        <w:t>consistently</w:t>
      </w:r>
      <w:r w:rsidR="00194F00">
        <w:t xml:space="preserve"> </w:t>
      </w:r>
      <w:r w:rsidR="001D01E3">
        <w:t>failed</w:t>
      </w:r>
      <w:r w:rsidR="00194F00">
        <w:t xml:space="preserve"> </w:t>
      </w:r>
      <w:r w:rsidR="001D01E3">
        <w:t>to</w:t>
      </w:r>
      <w:r w:rsidR="00194F00">
        <w:t xml:space="preserve"> </w:t>
      </w:r>
      <w:r w:rsidR="001D01E3">
        <w:t>take</w:t>
      </w:r>
      <w:r w:rsidR="00194F00">
        <w:t xml:space="preserve"> </w:t>
      </w:r>
      <w:r w:rsidR="001D01E3">
        <w:t>any</w:t>
      </w:r>
      <w:r w:rsidR="00194F00">
        <w:t xml:space="preserve"> </w:t>
      </w:r>
      <w:r w:rsidR="001D01E3">
        <w:t>significant</w:t>
      </w:r>
      <w:r w:rsidR="00194F00">
        <w:t xml:space="preserve"> </w:t>
      </w:r>
      <w:r w:rsidR="001D01E3">
        <w:t>compliance</w:t>
      </w:r>
      <w:r w:rsidR="00194F00">
        <w:t xml:space="preserve"> </w:t>
      </w:r>
      <w:r w:rsidR="001D01E3">
        <w:t>or</w:t>
      </w:r>
      <w:r w:rsidR="00194F00">
        <w:t xml:space="preserve"> </w:t>
      </w:r>
      <w:r w:rsidR="001D01E3">
        <w:t>enforcement</w:t>
      </w:r>
      <w:r w:rsidR="00194F00">
        <w:t xml:space="preserve"> </w:t>
      </w:r>
      <w:r w:rsidR="001D01E3">
        <w:t>action</w:t>
      </w:r>
      <w:r w:rsidR="00194F00">
        <w:t xml:space="preserve"> </w:t>
      </w:r>
      <w:r w:rsidR="001D01E3">
        <w:t>in</w:t>
      </w:r>
      <w:r w:rsidR="00194F00">
        <w:t xml:space="preserve"> </w:t>
      </w:r>
      <w:r w:rsidR="001D01E3">
        <w:t>response</w:t>
      </w:r>
      <w:r w:rsidR="00194F00">
        <w:t xml:space="preserve"> </w:t>
      </w:r>
      <w:r w:rsidR="001D01E3">
        <w:t>to</w:t>
      </w:r>
      <w:r w:rsidR="00194F00">
        <w:t xml:space="preserve"> </w:t>
      </w:r>
      <w:r w:rsidR="001D01E3">
        <w:t>bad</w:t>
      </w:r>
      <w:r w:rsidR="00194F00">
        <w:t xml:space="preserve"> </w:t>
      </w:r>
      <w:r w:rsidR="001D01E3">
        <w:t>practices</w:t>
      </w:r>
      <w:r w:rsidR="00194F00">
        <w:t xml:space="preserve"> </w:t>
      </w:r>
      <w:r w:rsidR="00F8523A">
        <w:t>that</w:t>
      </w:r>
      <w:r w:rsidR="00194F00">
        <w:t xml:space="preserve"> </w:t>
      </w:r>
      <w:r w:rsidR="00F8523A">
        <w:t>were</w:t>
      </w:r>
      <w:r w:rsidR="00194F00">
        <w:t xml:space="preserve"> </w:t>
      </w:r>
      <w:r w:rsidR="001D01E3">
        <w:t>reported</w:t>
      </w:r>
      <w:r w:rsidR="00194F00">
        <w:t xml:space="preserve"> </w:t>
      </w:r>
      <w:r w:rsidR="001D01E3">
        <w:t>to</w:t>
      </w:r>
      <w:r w:rsidR="00194F00">
        <w:t xml:space="preserve"> </w:t>
      </w:r>
      <w:r w:rsidR="001D01E3">
        <w:t>you.</w:t>
      </w:r>
      <w:r w:rsidR="00194F00">
        <w:t xml:space="preserve"> </w:t>
      </w:r>
      <w:r w:rsidR="00F8523A">
        <w:t>Example</w:t>
      </w:r>
      <w:r w:rsidR="00FB6D88">
        <w:t>s</w:t>
      </w:r>
      <w:r w:rsidR="00194F00">
        <w:t xml:space="preserve"> </w:t>
      </w:r>
      <w:r w:rsidR="00F8523A">
        <w:t>are</w:t>
      </w:r>
      <w:r w:rsidR="00194F00">
        <w:t xml:space="preserve"> </w:t>
      </w:r>
      <w:r w:rsidR="001D01E3">
        <w:t>the</w:t>
      </w:r>
      <w:r w:rsidR="00194F00">
        <w:t xml:space="preserve"> </w:t>
      </w:r>
      <w:r w:rsidR="001D01E3">
        <w:t>cases</w:t>
      </w:r>
      <w:r w:rsidR="00194F00">
        <w:t xml:space="preserve"> </w:t>
      </w:r>
      <w:r w:rsidR="001D01E3">
        <w:t>of</w:t>
      </w:r>
      <w:r w:rsidR="00194F00">
        <w:t xml:space="preserve"> </w:t>
      </w:r>
      <w:r w:rsidRPr="00FB6D88" w:rsidR="001D01E3">
        <w:t>ExtraEnergy,</w:t>
      </w:r>
      <w:r w:rsidR="00194F00">
        <w:t xml:space="preserve"> </w:t>
      </w:r>
      <w:r w:rsidRPr="00FB6D88" w:rsidR="001D01E3">
        <w:t>Cardiff</w:t>
      </w:r>
      <w:r w:rsidR="00194F00">
        <w:t xml:space="preserve"> </w:t>
      </w:r>
      <w:r w:rsidRPr="00FB6D88" w:rsidR="001D01E3">
        <w:t>Energy</w:t>
      </w:r>
      <w:r w:rsidR="00194F00">
        <w:t xml:space="preserve"> </w:t>
      </w:r>
      <w:r w:rsidRPr="00FB6D88" w:rsidR="001D01E3">
        <w:t>and</w:t>
      </w:r>
      <w:r w:rsidR="00194F00">
        <w:t xml:space="preserve"> </w:t>
      </w:r>
      <w:r w:rsidRPr="00FB6D88" w:rsidR="001D01E3">
        <w:t>Pure</w:t>
      </w:r>
      <w:r w:rsidR="00194F00">
        <w:t xml:space="preserve"> </w:t>
      </w:r>
      <w:r w:rsidRPr="00FB6D88" w:rsidR="001D01E3">
        <w:t>Planet</w:t>
      </w:r>
      <w:r w:rsidRPr="00FB6D88" w:rsidR="00FB6D88">
        <w:t>,</w:t>
      </w:r>
      <w:r w:rsidR="00194F00">
        <w:t xml:space="preserve"> </w:t>
      </w:r>
      <w:r w:rsidR="00F8523A">
        <w:t>of</w:t>
      </w:r>
      <w:r w:rsidR="00194F00">
        <w:t xml:space="preserve"> </w:t>
      </w:r>
      <w:r w:rsidR="00F8523A">
        <w:t>which</w:t>
      </w:r>
      <w:r w:rsidR="00194F00">
        <w:t xml:space="preserve"> </w:t>
      </w:r>
      <w:r w:rsidR="00F8523A">
        <w:t>I</w:t>
      </w:r>
      <w:r w:rsidR="00194F00">
        <w:t xml:space="preserve"> </w:t>
      </w:r>
      <w:r w:rsidR="00F8523A">
        <w:t>had</w:t>
      </w:r>
      <w:r w:rsidR="00194F00">
        <w:t xml:space="preserve"> </w:t>
      </w:r>
      <w:r w:rsidR="00F8523A">
        <w:t>been</w:t>
      </w:r>
      <w:r w:rsidR="00194F00">
        <w:t xml:space="preserve"> </w:t>
      </w:r>
      <w:r w:rsidR="00F8523A">
        <w:t>a</w:t>
      </w:r>
      <w:r w:rsidR="00194F00">
        <w:t xml:space="preserve"> </w:t>
      </w:r>
      <w:r w:rsidR="00F8523A">
        <w:t>customer.</w:t>
      </w:r>
      <w:r w:rsidR="00194F00">
        <w:t xml:space="preserve"> </w:t>
      </w:r>
      <w:r w:rsidR="00F8523A">
        <w:t>Where</w:t>
      </w:r>
      <w:r w:rsidR="00194F00">
        <w:t xml:space="preserve"> </w:t>
      </w:r>
      <w:r w:rsidR="001D01E3">
        <w:t>there</w:t>
      </w:r>
      <w:r w:rsidR="00194F00">
        <w:t xml:space="preserve"> </w:t>
      </w:r>
      <w:r w:rsidR="001D01E3">
        <w:t>were</w:t>
      </w:r>
      <w:r w:rsidR="00194F00">
        <w:t xml:space="preserve"> </w:t>
      </w:r>
      <w:r w:rsidR="001D01E3">
        <w:t>potential</w:t>
      </w:r>
      <w:r w:rsidR="00194F00">
        <w:t xml:space="preserve"> </w:t>
      </w:r>
      <w:r w:rsidR="001D01E3">
        <w:t>breaches</w:t>
      </w:r>
      <w:r w:rsidR="00194F00">
        <w:t xml:space="preserve"> </w:t>
      </w:r>
      <w:r w:rsidR="001D01E3">
        <w:t>of</w:t>
      </w:r>
      <w:r w:rsidR="00194F00">
        <w:t xml:space="preserve"> </w:t>
      </w:r>
      <w:r w:rsidR="001D01E3">
        <w:t>licence</w:t>
      </w:r>
      <w:r w:rsidR="00194F00">
        <w:t xml:space="preserve"> </w:t>
      </w:r>
      <w:r w:rsidR="001D01E3">
        <w:t>conditions</w:t>
      </w:r>
      <w:r w:rsidR="00194F00">
        <w:t xml:space="preserve"> </w:t>
      </w:r>
      <w:r w:rsidR="001D01E3">
        <w:t>relating</w:t>
      </w:r>
      <w:r w:rsidR="00194F00">
        <w:t xml:space="preserve"> </w:t>
      </w:r>
      <w:r w:rsidR="001D01E3">
        <w:t>to</w:t>
      </w:r>
      <w:r w:rsidR="00194F00">
        <w:t xml:space="preserve"> </w:t>
      </w:r>
      <w:r w:rsidR="001D01E3">
        <w:t>customer</w:t>
      </w:r>
      <w:r w:rsidR="00194F00">
        <w:t xml:space="preserve"> </w:t>
      </w:r>
      <w:r w:rsidR="001D01E3">
        <w:t>service</w:t>
      </w:r>
      <w:r w:rsidR="00194F00">
        <w:t xml:space="preserve"> </w:t>
      </w:r>
      <w:r w:rsidR="001D01E3">
        <w:t>standards,</w:t>
      </w:r>
      <w:r w:rsidR="00194F00">
        <w:t xml:space="preserve"> </w:t>
      </w:r>
      <w:r w:rsidR="00F8523A">
        <w:t>you</w:t>
      </w:r>
      <w:r w:rsidR="00194F00">
        <w:t xml:space="preserve"> </w:t>
      </w:r>
      <w:r w:rsidR="001D01E3">
        <w:t>took</w:t>
      </w:r>
      <w:r w:rsidR="00194F00">
        <w:t xml:space="preserve"> </w:t>
      </w:r>
      <w:r w:rsidR="001D01E3">
        <w:t>no</w:t>
      </w:r>
      <w:r w:rsidR="00194F00">
        <w:t xml:space="preserve"> </w:t>
      </w:r>
      <w:r w:rsidR="001D01E3">
        <w:t>regulatory</w:t>
      </w:r>
      <w:r w:rsidR="00194F00">
        <w:t xml:space="preserve"> </w:t>
      </w:r>
      <w:r w:rsidR="001D01E3">
        <w:t>action.</w:t>
      </w:r>
      <w:r w:rsidR="00194F00">
        <w:t xml:space="preserve"> </w:t>
      </w:r>
      <w:r w:rsidR="001D01E3">
        <w:t>All</w:t>
      </w:r>
      <w:r w:rsidR="00194F00">
        <w:t xml:space="preserve"> </w:t>
      </w:r>
      <w:r w:rsidR="001D01E3">
        <w:t>of</w:t>
      </w:r>
      <w:r w:rsidR="00194F00">
        <w:t xml:space="preserve"> </w:t>
      </w:r>
      <w:r w:rsidR="001D01E3">
        <w:t>these</w:t>
      </w:r>
      <w:r w:rsidR="00194F00">
        <w:t xml:space="preserve"> </w:t>
      </w:r>
      <w:r w:rsidR="001D01E3">
        <w:t>suppliers</w:t>
      </w:r>
      <w:r w:rsidR="00194F00">
        <w:t xml:space="preserve"> </w:t>
      </w:r>
      <w:r w:rsidR="001D01E3">
        <w:t>later</w:t>
      </w:r>
      <w:r w:rsidR="00194F00">
        <w:t xml:space="preserve"> </w:t>
      </w:r>
      <w:r w:rsidR="001D01E3">
        <w:t>failed.</w:t>
      </w:r>
      <w:r w:rsidR="00194F00">
        <w:t xml:space="preserve"> </w:t>
      </w:r>
      <w:r w:rsidR="001D01E3">
        <w:t>How</w:t>
      </w:r>
      <w:r w:rsidR="00194F00">
        <w:t xml:space="preserve"> </w:t>
      </w:r>
      <w:r w:rsidR="00F8523A">
        <w:t>can</w:t>
      </w:r>
      <w:r w:rsidR="00194F00">
        <w:t xml:space="preserve"> </w:t>
      </w:r>
      <w:r w:rsidR="001D01E3">
        <w:t>you</w:t>
      </w:r>
      <w:r w:rsidR="00194F00">
        <w:t xml:space="preserve"> </w:t>
      </w:r>
      <w:r w:rsidR="001D01E3">
        <w:t>explain</w:t>
      </w:r>
      <w:r w:rsidR="00194F00">
        <w:t xml:space="preserve"> </w:t>
      </w:r>
      <w:r w:rsidR="001D01E3">
        <w:t>Ofgem’s</w:t>
      </w:r>
      <w:r w:rsidR="00194F00">
        <w:t xml:space="preserve"> </w:t>
      </w:r>
      <w:r w:rsidR="001D01E3">
        <w:t>poor</w:t>
      </w:r>
      <w:r w:rsidR="00194F00">
        <w:t xml:space="preserve"> </w:t>
      </w:r>
      <w:r w:rsidR="001D01E3">
        <w:t>performance</w:t>
      </w:r>
      <w:r w:rsidR="00194F00">
        <w:t xml:space="preserve"> </w:t>
      </w:r>
      <w:r w:rsidR="001D01E3">
        <w:t>on</w:t>
      </w:r>
      <w:r w:rsidR="00194F00">
        <w:t xml:space="preserve"> </w:t>
      </w:r>
      <w:r w:rsidR="001D01E3">
        <w:t>enforcement</w:t>
      </w:r>
      <w:r w:rsidR="00194F00">
        <w:t xml:space="preserve"> </w:t>
      </w:r>
      <w:r w:rsidR="001D01E3">
        <w:t>and</w:t>
      </w:r>
      <w:r w:rsidR="00194F00">
        <w:t xml:space="preserve"> </w:t>
      </w:r>
      <w:r w:rsidR="001D01E3">
        <w:t>compliance</w:t>
      </w:r>
      <w:r w:rsidR="00194F00">
        <w:t xml:space="preserve"> </w:t>
      </w:r>
      <w:r w:rsidR="00F8523A">
        <w:t>while</w:t>
      </w:r>
      <w:r w:rsidR="00194F00">
        <w:t xml:space="preserve"> </w:t>
      </w:r>
      <w:r w:rsidR="00F8523A">
        <w:t>you</w:t>
      </w:r>
      <w:r w:rsidR="00194F00">
        <w:t xml:space="preserve"> </w:t>
      </w:r>
      <w:r w:rsidR="00F8523A">
        <w:t>were</w:t>
      </w:r>
      <w:r w:rsidR="00194F00">
        <w:t xml:space="preserve"> </w:t>
      </w:r>
      <w:r w:rsidR="00F8523A">
        <w:t>its</w:t>
      </w:r>
      <w:r w:rsidR="00194F00">
        <w:t xml:space="preserve"> </w:t>
      </w:r>
      <w:r w:rsidR="001D01E3">
        <w:t>leader?</w:t>
      </w:r>
    </w:p>
    <w:p w:rsidR="00B36CCC" w:rsidP="00B5529F">
      <w:pPr>
        <w:pStyle w:val="Answer"/>
      </w:pPr>
      <w:sdt>
        <w:sdtPr>
          <w:alias w:val="Witness"/>
          <w:id w:val="-394891601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0E7B8D">
        <w:t>I</w:t>
      </w:r>
      <w:r w:rsidR="00194F00">
        <w:t xml:space="preserve"> </w:t>
      </w:r>
      <w:r w:rsidR="000E7B8D">
        <w:t>disagree</w:t>
      </w:r>
      <w:r w:rsidR="00194F00">
        <w:t xml:space="preserve"> </w:t>
      </w:r>
      <w:r w:rsidR="000E7B8D">
        <w:t>with</w:t>
      </w:r>
      <w:r w:rsidR="00194F00">
        <w:t xml:space="preserve"> </w:t>
      </w:r>
      <w:r w:rsidR="000E7B8D">
        <w:t>that</w:t>
      </w:r>
      <w:r w:rsidR="00194F00">
        <w:t xml:space="preserve"> </w:t>
      </w:r>
      <w:r w:rsidR="000E7B8D">
        <w:t>characterisation</w:t>
      </w:r>
      <w:r w:rsidR="00F8523A">
        <w:t>,</w:t>
      </w:r>
      <w:r w:rsidR="00194F00">
        <w:t xml:space="preserve"> </w:t>
      </w:r>
      <w:r w:rsidR="00F8523A">
        <w:t>in</w:t>
      </w:r>
      <w:r w:rsidR="00194F00">
        <w:t xml:space="preserve"> </w:t>
      </w:r>
      <w:r w:rsidR="00F8523A">
        <w:t>the</w:t>
      </w:r>
      <w:r w:rsidR="00194F00">
        <w:t xml:space="preserve"> </w:t>
      </w:r>
      <w:r w:rsidR="00F8523A">
        <w:t>sense</w:t>
      </w:r>
      <w:r w:rsidR="00194F00">
        <w:t xml:space="preserve"> </w:t>
      </w:r>
      <w:r w:rsidR="00F8523A">
        <w:t>that</w:t>
      </w:r>
      <w:r w:rsidR="00194F00">
        <w:t xml:space="preserve"> </w:t>
      </w:r>
      <w:r w:rsidR="00F8523A">
        <w:t>Ofgem</w:t>
      </w:r>
      <w:r w:rsidR="00194F00">
        <w:t xml:space="preserve"> </w:t>
      </w:r>
      <w:r w:rsidR="00F8523A">
        <w:t>took</w:t>
      </w:r>
      <w:r w:rsidR="00194F00">
        <w:t xml:space="preserve"> </w:t>
      </w:r>
      <w:r w:rsidR="00F8523A">
        <w:t>significant</w:t>
      </w:r>
      <w:r w:rsidR="00194F00">
        <w:t xml:space="preserve"> </w:t>
      </w:r>
      <w:r w:rsidR="00F8523A">
        <w:t>enforcement</w:t>
      </w:r>
      <w:r w:rsidR="00194F00">
        <w:t xml:space="preserve"> </w:t>
      </w:r>
      <w:r w:rsidR="00F8523A">
        <w:t>action</w:t>
      </w:r>
      <w:r w:rsidR="00194F00">
        <w:t xml:space="preserve"> </w:t>
      </w:r>
      <w:r w:rsidR="00F8523A">
        <w:t>throughout</w:t>
      </w:r>
      <w:r w:rsidR="00194F00">
        <w:t xml:space="preserve"> </w:t>
      </w:r>
      <w:r w:rsidR="00F8523A">
        <w:t>my</w:t>
      </w:r>
      <w:r w:rsidR="00194F00">
        <w:t xml:space="preserve"> </w:t>
      </w:r>
      <w:r w:rsidR="00F8523A">
        <w:t>time</w:t>
      </w:r>
      <w:r w:rsidR="00194F00">
        <w:t xml:space="preserve"> </w:t>
      </w:r>
      <w:r w:rsidR="00F8523A">
        <w:t>there</w:t>
      </w:r>
      <w:r w:rsidR="000E7B8D">
        <w:t>.</w:t>
      </w:r>
      <w:r w:rsidR="00194F00">
        <w:t xml:space="preserve"> </w:t>
      </w:r>
      <w:r w:rsidR="000E7B8D">
        <w:t>In</w:t>
      </w:r>
      <w:r w:rsidR="00194F00">
        <w:t xml:space="preserve"> </w:t>
      </w:r>
      <w:r w:rsidRPr="002D7D29" w:rsidR="000E7B8D">
        <w:t>2014,</w:t>
      </w:r>
      <w:r w:rsidR="00194F00">
        <w:t xml:space="preserve"> </w:t>
      </w:r>
      <w:r w:rsidRPr="002D7D29" w:rsidR="000E7B8D">
        <w:t>2015</w:t>
      </w:r>
      <w:r w:rsidRPr="002D7D29" w:rsidR="00F8523A">
        <w:t>,</w:t>
      </w:r>
      <w:r w:rsidR="00194F00">
        <w:t xml:space="preserve"> </w:t>
      </w:r>
      <w:r w:rsidRPr="002D7D29" w:rsidR="000E7B8D">
        <w:t>2016</w:t>
      </w:r>
      <w:r w:rsidR="00194F00">
        <w:t xml:space="preserve"> </w:t>
      </w:r>
      <w:r w:rsidRPr="002D7D29" w:rsidR="00F8523A">
        <w:t>and</w:t>
      </w:r>
      <w:r w:rsidR="00194F00">
        <w:t xml:space="preserve"> </w:t>
      </w:r>
      <w:r w:rsidRPr="002D7D29" w:rsidR="00F8523A">
        <w:t>2017,</w:t>
      </w:r>
      <w:r w:rsidR="00194F00">
        <w:t xml:space="preserve"> </w:t>
      </w:r>
      <w:r w:rsidRPr="002D7D29" w:rsidR="000E7B8D">
        <w:t>we</w:t>
      </w:r>
      <w:r w:rsidR="00194F00">
        <w:t xml:space="preserve"> </w:t>
      </w:r>
      <w:r w:rsidRPr="002D7D29" w:rsidR="000E7B8D">
        <w:t>fined</w:t>
      </w:r>
      <w:r w:rsidR="00194F00">
        <w:t xml:space="preserve"> </w:t>
      </w:r>
      <w:r w:rsidRPr="002D7D29" w:rsidR="000E7B8D">
        <w:t>companies</w:t>
      </w:r>
      <w:r w:rsidR="00194F00">
        <w:t xml:space="preserve"> </w:t>
      </w:r>
      <w:r w:rsidRPr="002D7D29" w:rsidR="003E7108">
        <w:t>£20</w:t>
      </w:r>
      <w:r w:rsidR="00194F00">
        <w:t xml:space="preserve"> </w:t>
      </w:r>
      <w:r w:rsidRPr="002D7D29" w:rsidR="003E7108">
        <w:t>million</w:t>
      </w:r>
      <w:r w:rsidR="00194F00">
        <w:t xml:space="preserve"> </w:t>
      </w:r>
      <w:r w:rsidR="00B33DA9">
        <w:t>or</w:t>
      </w:r>
      <w:r w:rsidR="00194F00">
        <w:t xml:space="preserve"> </w:t>
      </w:r>
      <w:r w:rsidR="002D7D29">
        <w:t>£30</w:t>
      </w:r>
      <w:r w:rsidR="00194F00">
        <w:t xml:space="preserve"> </w:t>
      </w:r>
      <w:r w:rsidR="002D7D29">
        <w:t>million</w:t>
      </w:r>
      <w:r w:rsidR="00194F00">
        <w:t xml:space="preserve"> </w:t>
      </w:r>
      <w:r w:rsidR="002D7D29">
        <w:t>a</w:t>
      </w:r>
      <w:r w:rsidR="00194F00">
        <w:t xml:space="preserve"> </w:t>
      </w:r>
      <w:r w:rsidR="002D7D29">
        <w:t>go</w:t>
      </w:r>
      <w:r w:rsidR="00194F00">
        <w:t xml:space="preserve"> </w:t>
      </w:r>
      <w:r w:rsidR="002D7D29">
        <w:t>frequently.</w:t>
      </w:r>
      <w:r w:rsidR="00194F00">
        <w:t xml:space="preserve"> </w:t>
      </w:r>
      <w:r w:rsidR="002D7D29">
        <w:t>In</w:t>
      </w:r>
      <w:r w:rsidR="00194F00">
        <w:t xml:space="preserve"> </w:t>
      </w:r>
      <w:r w:rsidR="002D7D29">
        <w:t>terms</w:t>
      </w:r>
      <w:r w:rsidR="00194F00">
        <w:t xml:space="preserve"> </w:t>
      </w:r>
      <w:r w:rsidR="002D7D29">
        <w:t>of</w:t>
      </w:r>
      <w:r w:rsidR="00194F00">
        <w:t xml:space="preserve"> </w:t>
      </w:r>
      <w:r w:rsidR="002D7D29">
        <w:t>the</w:t>
      </w:r>
      <w:r w:rsidR="00194F00">
        <w:t xml:space="preserve"> </w:t>
      </w:r>
      <w:r w:rsidR="002D7D29">
        <w:t>specific</w:t>
      </w:r>
      <w:r w:rsidR="00194F00">
        <w:t xml:space="preserve"> </w:t>
      </w:r>
      <w:r w:rsidR="002D7D29">
        <w:t>companies</w:t>
      </w:r>
      <w:r w:rsidR="00194F00">
        <w:t xml:space="preserve"> </w:t>
      </w:r>
      <w:r w:rsidR="002D7D29">
        <w:t>you</w:t>
      </w:r>
      <w:r w:rsidR="00194F00">
        <w:t xml:space="preserve"> </w:t>
      </w:r>
      <w:r w:rsidR="002D7D29">
        <w:t>mention,</w:t>
      </w:r>
      <w:r w:rsidR="00194F00">
        <w:t xml:space="preserve"> </w:t>
      </w:r>
      <w:r w:rsidR="002D7D29">
        <w:t>I</w:t>
      </w:r>
      <w:r w:rsidR="00194F00">
        <w:t xml:space="preserve"> </w:t>
      </w:r>
      <w:r w:rsidR="002D7D29">
        <w:t>do</w:t>
      </w:r>
      <w:r w:rsidR="00194F00">
        <w:t xml:space="preserve"> </w:t>
      </w:r>
      <w:r w:rsidR="002D7D29">
        <w:t>not</w:t>
      </w:r>
      <w:r w:rsidR="00194F00">
        <w:t xml:space="preserve"> </w:t>
      </w:r>
      <w:r w:rsidR="002D7D29">
        <w:t>recall</w:t>
      </w:r>
      <w:r w:rsidR="00194F00">
        <w:t xml:space="preserve"> </w:t>
      </w:r>
      <w:r w:rsidR="002D7D29">
        <w:t>all</w:t>
      </w:r>
      <w:r w:rsidR="00194F00">
        <w:t xml:space="preserve"> </w:t>
      </w:r>
      <w:r w:rsidR="002D7D29">
        <w:t>the</w:t>
      </w:r>
      <w:r w:rsidR="00194F00">
        <w:t xml:space="preserve"> </w:t>
      </w:r>
      <w:r w:rsidR="002D7D29">
        <w:t>specific</w:t>
      </w:r>
      <w:r w:rsidR="00194F00">
        <w:t xml:space="preserve"> </w:t>
      </w:r>
      <w:r w:rsidR="002D7D29">
        <w:t>actions.</w:t>
      </w:r>
      <w:r w:rsidR="00194F00">
        <w:t xml:space="preserve"> </w:t>
      </w:r>
      <w:r w:rsidR="002D7D29">
        <w:t>I</w:t>
      </w:r>
      <w:r w:rsidR="00194F00">
        <w:t xml:space="preserve"> </w:t>
      </w:r>
      <w:r w:rsidR="002D7D29">
        <w:t>recall</w:t>
      </w:r>
      <w:r w:rsidR="00194F00">
        <w:t xml:space="preserve"> </w:t>
      </w:r>
      <w:r w:rsidR="002D7D29">
        <w:t>significant</w:t>
      </w:r>
      <w:r w:rsidR="00194F00">
        <w:t xml:space="preserve"> </w:t>
      </w:r>
      <w:r w:rsidR="002D7D29">
        <w:t>compliance</w:t>
      </w:r>
      <w:r w:rsidR="00194F00">
        <w:t xml:space="preserve"> </w:t>
      </w:r>
      <w:r w:rsidR="002D7D29">
        <w:t>work</w:t>
      </w:r>
      <w:r w:rsidR="00194F00">
        <w:t xml:space="preserve"> </w:t>
      </w:r>
      <w:r w:rsidR="002D7D29">
        <w:t>on</w:t>
      </w:r>
      <w:r w:rsidR="00194F00">
        <w:t xml:space="preserve"> </w:t>
      </w:r>
      <w:r w:rsidR="002D7D29">
        <w:t>Avro.</w:t>
      </w:r>
      <w:r w:rsidR="00194F00">
        <w:t xml:space="preserve"> </w:t>
      </w:r>
      <w:r w:rsidR="002D7D29">
        <w:t>I</w:t>
      </w:r>
      <w:r w:rsidR="00194F00">
        <w:t xml:space="preserve"> </w:t>
      </w:r>
      <w:r w:rsidR="002D7D29">
        <w:t>think</w:t>
      </w:r>
      <w:r w:rsidR="00194F00">
        <w:t xml:space="preserve"> </w:t>
      </w:r>
      <w:r w:rsidR="002D7D29">
        <w:t>that</w:t>
      </w:r>
      <w:r w:rsidR="00194F00">
        <w:t xml:space="preserve"> </w:t>
      </w:r>
      <w:r w:rsidR="002D7D29">
        <w:t>we</w:t>
      </w:r>
      <w:r w:rsidR="00194F00">
        <w:t xml:space="preserve"> </w:t>
      </w:r>
      <w:r w:rsidR="002D7D29">
        <w:t>took</w:t>
      </w:r>
      <w:r w:rsidR="00194F00">
        <w:t xml:space="preserve"> </w:t>
      </w:r>
      <w:r w:rsidR="002D7D29">
        <w:t>one</w:t>
      </w:r>
      <w:r w:rsidR="00194F00">
        <w:t xml:space="preserve"> </w:t>
      </w:r>
      <w:r w:rsidR="002D7D29">
        <w:t>enforcement</w:t>
      </w:r>
      <w:r w:rsidR="00194F00">
        <w:t xml:space="preserve"> </w:t>
      </w:r>
      <w:r w:rsidR="002D7D29">
        <w:t>order</w:t>
      </w:r>
      <w:r w:rsidR="00194F00">
        <w:t xml:space="preserve"> </w:t>
      </w:r>
      <w:r w:rsidR="002D7D29">
        <w:t>against</w:t>
      </w:r>
      <w:r w:rsidR="00194F00">
        <w:t xml:space="preserve"> </w:t>
      </w:r>
      <w:r w:rsidR="00AC1F47">
        <w:t>it</w:t>
      </w:r>
      <w:r w:rsidR="002D7D29">
        <w:t>.</w:t>
      </w:r>
      <w:r w:rsidR="00194F00">
        <w:t xml:space="preserve"> </w:t>
      </w:r>
      <w:r w:rsidR="002D7D29">
        <w:t>Whether</w:t>
      </w:r>
      <w:r w:rsidR="00194F00">
        <w:t xml:space="preserve"> </w:t>
      </w:r>
      <w:r w:rsidR="002D7D29">
        <w:t>that</w:t>
      </w:r>
      <w:r w:rsidR="00194F00">
        <w:t xml:space="preserve"> </w:t>
      </w:r>
      <w:r w:rsidR="002D7D29">
        <w:t>was</w:t>
      </w:r>
      <w:r w:rsidR="00194F00">
        <w:t xml:space="preserve"> </w:t>
      </w:r>
      <w:r w:rsidR="002D7D29">
        <w:t>sufficient,</w:t>
      </w:r>
      <w:r w:rsidR="00194F00">
        <w:t xml:space="preserve"> </w:t>
      </w:r>
      <w:r w:rsidR="002D7D29">
        <w:t>I</w:t>
      </w:r>
      <w:r w:rsidR="00194F00">
        <w:t xml:space="preserve"> </w:t>
      </w:r>
      <w:r w:rsidR="002D7D29">
        <w:t>do</w:t>
      </w:r>
      <w:r w:rsidR="00194F00">
        <w:t xml:space="preserve"> </w:t>
      </w:r>
      <w:r w:rsidR="002D7D29">
        <w:t>not</w:t>
      </w:r>
      <w:r w:rsidR="00194F00">
        <w:t xml:space="preserve"> </w:t>
      </w:r>
      <w:r w:rsidR="002D7D29">
        <w:t>know,</w:t>
      </w:r>
      <w:r w:rsidR="00194F00">
        <w:t xml:space="preserve"> </w:t>
      </w:r>
      <w:r w:rsidR="002D7D29">
        <w:t>but</w:t>
      </w:r>
      <w:r w:rsidR="00194F00">
        <w:t xml:space="preserve"> </w:t>
      </w:r>
      <w:r w:rsidR="002D7D29">
        <w:t>I</w:t>
      </w:r>
      <w:r w:rsidR="00194F00">
        <w:t xml:space="preserve"> </w:t>
      </w:r>
      <w:r w:rsidR="002D7D29">
        <w:t>would</w:t>
      </w:r>
      <w:r w:rsidR="00194F00">
        <w:t xml:space="preserve"> </w:t>
      </w:r>
      <w:r w:rsidR="002D7D29">
        <w:t>generally</w:t>
      </w:r>
      <w:r w:rsidR="00194F00">
        <w:t xml:space="preserve"> </w:t>
      </w:r>
      <w:r w:rsidR="002D7D29">
        <w:t>reject</w:t>
      </w:r>
      <w:r w:rsidR="00194F00">
        <w:t xml:space="preserve"> </w:t>
      </w:r>
      <w:r w:rsidR="002D7D29">
        <w:t>the</w:t>
      </w:r>
      <w:r w:rsidR="00194F00">
        <w:t xml:space="preserve"> </w:t>
      </w:r>
      <w:r w:rsidR="002D7D29">
        <w:t>idea</w:t>
      </w:r>
      <w:r w:rsidR="00194F00">
        <w:t xml:space="preserve"> </w:t>
      </w:r>
      <w:r w:rsidR="002D7D29">
        <w:t>that</w:t>
      </w:r>
      <w:r w:rsidR="00194F00">
        <w:t xml:space="preserve"> </w:t>
      </w:r>
      <w:r w:rsidR="002D7D29">
        <w:t>we</w:t>
      </w:r>
      <w:r w:rsidR="00194F00">
        <w:t xml:space="preserve"> </w:t>
      </w:r>
      <w:r w:rsidR="002D7D29">
        <w:t>were</w:t>
      </w:r>
      <w:r w:rsidR="00194F00">
        <w:t xml:space="preserve"> </w:t>
      </w:r>
      <w:r w:rsidR="002D7D29">
        <w:t>not</w:t>
      </w:r>
      <w:r w:rsidR="00194F00">
        <w:t xml:space="preserve"> </w:t>
      </w:r>
      <w:r w:rsidR="002D7D29">
        <w:t>active</w:t>
      </w:r>
      <w:r w:rsidR="00194F00">
        <w:t xml:space="preserve"> </w:t>
      </w:r>
      <w:r w:rsidR="002D7D29">
        <w:t>in</w:t>
      </w:r>
      <w:r w:rsidR="00194F00">
        <w:t xml:space="preserve"> </w:t>
      </w:r>
      <w:r w:rsidR="002D7D29">
        <w:t>enforcement</w:t>
      </w:r>
      <w:r w:rsidR="00194F00">
        <w:t xml:space="preserve"> </w:t>
      </w:r>
      <w:r w:rsidR="002D7D29">
        <w:t>during</w:t>
      </w:r>
      <w:r w:rsidR="00194F00">
        <w:t xml:space="preserve"> </w:t>
      </w:r>
      <w:r w:rsidR="002D7D29">
        <w:t>my</w:t>
      </w:r>
      <w:r w:rsidR="00194F00">
        <w:t xml:space="preserve"> </w:t>
      </w:r>
      <w:r w:rsidR="002D7D29">
        <w:t>time</w:t>
      </w:r>
      <w:r w:rsidR="00194F00">
        <w:t xml:space="preserve"> </w:t>
      </w:r>
      <w:r w:rsidR="002D7D29">
        <w:t>there.</w:t>
      </w:r>
    </w:p>
    <w:p w:rsidR="00B36CCC" w:rsidP="00B5529F">
      <w:pPr>
        <w:pStyle w:val="Question"/>
      </w:pPr>
      <w:sdt>
        <w:sdtPr>
          <w:alias w:val="Member"/>
          <w:tag w:val="&lt;Member mnisId='4623' dodsId='143230'&gt;"/>
          <w:id w:val="757795490"/>
          <w:placeholder>
            <w:docPart w:val="DefaultPlaceholder_-1854013440"/>
          </w:placeholder>
          <w:richText/>
        </w:sdtPr>
        <w:sdtContent>
          <w:r w:rsidRPr="00B36CCC">
            <w:rPr>
              <w:b/>
            </w:rPr>
            <w:t>Tonia</w:t>
          </w:r>
          <w:r w:rsidR="00194F00">
            <w:rPr>
              <w:b/>
            </w:rPr>
            <w:t xml:space="preserve"> </w:t>
          </w:r>
          <w:r w:rsidRPr="00B36CCC">
            <w:rPr>
              <w:b/>
            </w:rPr>
            <w:t>Antoniazzi:</w:t>
          </w:r>
        </w:sdtContent>
      </w:sdt>
      <w:r w:rsidR="00194F00">
        <w:t xml:space="preserve"> </w:t>
      </w:r>
      <w:r w:rsidR="002D7D29">
        <w:t>In</w:t>
      </w:r>
      <w:r w:rsidR="00194F00">
        <w:t xml:space="preserve"> </w:t>
      </w:r>
      <w:r w:rsidR="002D7D29">
        <w:t>its</w:t>
      </w:r>
      <w:r w:rsidR="00194F00">
        <w:t xml:space="preserve"> </w:t>
      </w:r>
      <w:r w:rsidR="002D7D29">
        <w:t>evidence</w:t>
      </w:r>
      <w:r w:rsidR="00194F00">
        <w:t xml:space="preserve"> </w:t>
      </w:r>
      <w:r w:rsidR="002D7D29">
        <w:t>to</w:t>
      </w:r>
      <w:r w:rsidR="00194F00">
        <w:t xml:space="preserve"> </w:t>
      </w:r>
      <w:r w:rsidR="002D7D29">
        <w:t>the</w:t>
      </w:r>
      <w:r w:rsidR="00194F00">
        <w:t xml:space="preserve"> </w:t>
      </w:r>
      <w:r w:rsidR="002D7D29">
        <w:t>Committee,</w:t>
      </w:r>
      <w:r w:rsidR="00194F00">
        <w:t xml:space="preserve"> </w:t>
      </w:r>
      <w:r w:rsidR="002D7D29">
        <w:t>Citizens</w:t>
      </w:r>
      <w:r w:rsidR="00194F00">
        <w:t xml:space="preserve"> </w:t>
      </w:r>
      <w:r w:rsidR="002D7D29">
        <w:t>Advice</w:t>
      </w:r>
      <w:r w:rsidR="00194F00">
        <w:t xml:space="preserve"> </w:t>
      </w:r>
      <w:r w:rsidR="002D7D29">
        <w:t>expressed</w:t>
      </w:r>
      <w:r w:rsidR="00194F00">
        <w:t xml:space="preserve"> </w:t>
      </w:r>
      <w:r w:rsidR="002D7D29">
        <w:t>its</w:t>
      </w:r>
      <w:r w:rsidR="00194F00">
        <w:t xml:space="preserve"> </w:t>
      </w:r>
      <w:r w:rsidR="002D7D29">
        <w:t>concern</w:t>
      </w:r>
      <w:r w:rsidR="00194F00">
        <w:t xml:space="preserve"> </w:t>
      </w:r>
      <w:r w:rsidR="002D7D29">
        <w:t>that</w:t>
      </w:r>
      <w:r w:rsidR="00194F00">
        <w:t xml:space="preserve"> </w:t>
      </w:r>
      <w:r w:rsidR="002D7D29">
        <w:t>Ofgem</w:t>
      </w:r>
      <w:r w:rsidR="00194F00">
        <w:t xml:space="preserve"> </w:t>
      </w:r>
      <w:r w:rsidR="002D7D29">
        <w:t>was</w:t>
      </w:r>
      <w:r w:rsidR="00194F00">
        <w:t xml:space="preserve"> </w:t>
      </w:r>
      <w:r w:rsidR="002D7D29">
        <w:t>not</w:t>
      </w:r>
      <w:r w:rsidR="00194F00">
        <w:t xml:space="preserve"> </w:t>
      </w:r>
      <w:r w:rsidR="002D7D29">
        <w:t>effectively</w:t>
      </w:r>
      <w:r w:rsidR="00194F00">
        <w:t xml:space="preserve"> </w:t>
      </w:r>
      <w:r w:rsidR="002D7D29">
        <w:t>enforcing</w:t>
      </w:r>
      <w:r w:rsidR="00194F00">
        <w:t xml:space="preserve"> </w:t>
      </w:r>
      <w:r w:rsidR="002D7D29">
        <w:t>the</w:t>
      </w:r>
      <w:r w:rsidR="00194F00">
        <w:t xml:space="preserve"> </w:t>
      </w:r>
      <w:r w:rsidR="002D7D29">
        <w:t>rules.</w:t>
      </w:r>
      <w:r w:rsidR="00194F00">
        <w:t xml:space="preserve"> </w:t>
      </w:r>
      <w:r w:rsidR="002D7D29">
        <w:t>It</w:t>
      </w:r>
      <w:r w:rsidR="00194F00">
        <w:t xml:space="preserve"> </w:t>
      </w:r>
      <w:r w:rsidR="002D7D29">
        <w:t>had</w:t>
      </w:r>
      <w:r w:rsidR="00194F00">
        <w:t xml:space="preserve"> </w:t>
      </w:r>
      <w:r w:rsidR="002D7D29">
        <w:t>its</w:t>
      </w:r>
      <w:r w:rsidR="00194F00">
        <w:t xml:space="preserve"> </w:t>
      </w:r>
      <w:r w:rsidRPr="00FB6D88" w:rsidR="00FB6D88">
        <w:rPr>
          <w:i/>
          <w:iCs/>
        </w:rPr>
        <w:t>M</w:t>
      </w:r>
      <w:r w:rsidRPr="00FB6D88" w:rsidR="002D7D29">
        <w:rPr>
          <w:i/>
          <w:iCs/>
        </w:rPr>
        <w:t>arket</w:t>
      </w:r>
      <w:r w:rsidR="00194F00">
        <w:rPr>
          <w:i/>
          <w:iCs/>
        </w:rPr>
        <w:t xml:space="preserve"> </w:t>
      </w:r>
      <w:r w:rsidRPr="00FB6D88" w:rsidR="00FB6D88">
        <w:rPr>
          <w:i/>
          <w:iCs/>
        </w:rPr>
        <w:t>M</w:t>
      </w:r>
      <w:r w:rsidRPr="00FB6D88" w:rsidR="002D7D29">
        <w:rPr>
          <w:i/>
          <w:iCs/>
        </w:rPr>
        <w:t>eltdown</w:t>
      </w:r>
      <w:r w:rsidR="00194F00">
        <w:t xml:space="preserve"> </w:t>
      </w:r>
      <w:r w:rsidR="002D7D29">
        <w:t>report</w:t>
      </w:r>
      <w:r w:rsidR="00194F00">
        <w:t xml:space="preserve"> </w:t>
      </w:r>
      <w:r w:rsidR="002D7D29">
        <w:t>that</w:t>
      </w:r>
      <w:r w:rsidR="00194F00">
        <w:t xml:space="preserve"> </w:t>
      </w:r>
      <w:r w:rsidR="002D7D29">
        <w:t>found</w:t>
      </w:r>
      <w:r w:rsidR="00194F00">
        <w:t xml:space="preserve"> </w:t>
      </w:r>
      <w:r w:rsidR="002D7D29">
        <w:t>that</w:t>
      </w:r>
      <w:r w:rsidR="00194F00">
        <w:t xml:space="preserve"> </w:t>
      </w:r>
      <w:r w:rsidR="002D7D29">
        <w:t>you</w:t>
      </w:r>
      <w:r w:rsidR="00194F00">
        <w:t xml:space="preserve"> </w:t>
      </w:r>
      <w:r w:rsidR="002D7D29">
        <w:t>had</w:t>
      </w:r>
      <w:r w:rsidR="00194F00">
        <w:t xml:space="preserve"> </w:t>
      </w:r>
      <w:r w:rsidR="002D7D29">
        <w:t>allowed</w:t>
      </w:r>
      <w:r w:rsidR="00194F00">
        <w:t xml:space="preserve"> </w:t>
      </w:r>
      <w:r w:rsidR="002D7D29">
        <w:t>a</w:t>
      </w:r>
      <w:r w:rsidR="00194F00">
        <w:t xml:space="preserve"> </w:t>
      </w:r>
      <w:r w:rsidR="002D7D29">
        <w:t>culture</w:t>
      </w:r>
      <w:r w:rsidR="00194F00">
        <w:t xml:space="preserve"> </w:t>
      </w:r>
      <w:r w:rsidR="002D7D29">
        <w:t>of</w:t>
      </w:r>
      <w:r w:rsidR="00194F00">
        <w:t xml:space="preserve"> </w:t>
      </w:r>
      <w:r w:rsidR="002D7D29">
        <w:t>rule</w:t>
      </w:r>
      <w:r w:rsidR="00194F00">
        <w:t xml:space="preserve"> </w:t>
      </w:r>
      <w:r w:rsidR="002D7D29">
        <w:t>breaking</w:t>
      </w:r>
      <w:r w:rsidR="00194F00">
        <w:t xml:space="preserve"> </w:t>
      </w:r>
      <w:r w:rsidR="002D7D29">
        <w:t>at</w:t>
      </w:r>
      <w:r w:rsidR="00194F00">
        <w:t xml:space="preserve"> </w:t>
      </w:r>
      <w:r w:rsidR="002D7D29">
        <w:t>the</w:t>
      </w:r>
      <w:r w:rsidR="00194F00">
        <w:t xml:space="preserve"> </w:t>
      </w:r>
      <w:r w:rsidR="002D7D29">
        <w:t>expense</w:t>
      </w:r>
      <w:r w:rsidR="00194F00">
        <w:t xml:space="preserve"> </w:t>
      </w:r>
      <w:r w:rsidR="002D7D29">
        <w:t>of</w:t>
      </w:r>
      <w:r w:rsidR="00194F00">
        <w:t xml:space="preserve"> </w:t>
      </w:r>
      <w:r w:rsidR="002D7D29">
        <w:t>consumers.</w:t>
      </w:r>
      <w:r w:rsidR="00194F00">
        <w:t xml:space="preserve"> </w:t>
      </w:r>
      <w:r>
        <w:t>One</w:t>
      </w:r>
      <w:r w:rsidR="00194F00">
        <w:t xml:space="preserve"> </w:t>
      </w:r>
      <w:r w:rsidR="006C4F41">
        <w:t>thing</w:t>
      </w:r>
      <w:r w:rsidR="00194F00">
        <w:t xml:space="preserve"> </w:t>
      </w:r>
      <w:r w:rsidR="006C4F41">
        <w:t>that</w:t>
      </w:r>
      <w:r w:rsidR="00194F00">
        <w:t xml:space="preserve"> </w:t>
      </w:r>
      <w:r w:rsidR="006C4F41">
        <w:t>it</w:t>
      </w:r>
      <w:r w:rsidR="00194F00">
        <w:t xml:space="preserve"> </w:t>
      </w:r>
      <w:r w:rsidR="006C4F41">
        <w:t>found,</w:t>
      </w:r>
      <w:r w:rsidR="00194F00">
        <w:t xml:space="preserve"> </w:t>
      </w:r>
      <w:r w:rsidR="006C4F41">
        <w:t>which</w:t>
      </w:r>
      <w:r w:rsidR="00194F00">
        <w:t xml:space="preserve"> </w:t>
      </w:r>
      <w:r w:rsidR="006C4F41">
        <w:t>I</w:t>
      </w:r>
      <w:r w:rsidR="00194F00">
        <w:t xml:space="preserve"> </w:t>
      </w:r>
      <w:r w:rsidR="006C4F41">
        <w:t>find</w:t>
      </w:r>
      <w:r w:rsidR="00194F00">
        <w:t xml:space="preserve"> </w:t>
      </w:r>
      <w:r w:rsidR="006C4F41">
        <w:t>amazing,</w:t>
      </w:r>
      <w:r w:rsidR="00194F00">
        <w:t xml:space="preserve"> </w:t>
      </w:r>
      <w:r w:rsidR="006C4F41">
        <w:t>is</w:t>
      </w:r>
      <w:r w:rsidR="00194F00">
        <w:t xml:space="preserve"> </w:t>
      </w:r>
      <w:r w:rsidR="006C4F41">
        <w:t>that</w:t>
      </w:r>
      <w:r w:rsidR="00194F00">
        <w:t xml:space="preserve"> </w:t>
      </w:r>
      <w:r>
        <w:t>the</w:t>
      </w:r>
      <w:r w:rsidR="00194F00">
        <w:t xml:space="preserve"> </w:t>
      </w:r>
      <w:r>
        <w:t>number</w:t>
      </w:r>
      <w:r w:rsidR="00194F00">
        <w:t xml:space="preserve"> </w:t>
      </w:r>
      <w:r>
        <w:t>of</w:t>
      </w:r>
      <w:r w:rsidR="00194F00">
        <w:t xml:space="preserve"> </w:t>
      </w:r>
      <w:r>
        <w:t>Ofgem</w:t>
      </w:r>
      <w:r w:rsidR="00194F00">
        <w:t xml:space="preserve"> </w:t>
      </w:r>
      <w:r>
        <w:t>staff</w:t>
      </w:r>
      <w:r w:rsidR="00194F00">
        <w:t xml:space="preserve"> </w:t>
      </w:r>
      <w:r w:rsidR="00AC1F47">
        <w:t>who</w:t>
      </w:r>
      <w:r w:rsidR="00194F00">
        <w:t xml:space="preserve"> </w:t>
      </w:r>
      <w:r w:rsidR="006C4F41">
        <w:t>were</w:t>
      </w:r>
      <w:r w:rsidR="00194F00">
        <w:t xml:space="preserve"> </w:t>
      </w:r>
      <w:r w:rsidR="006C4F41">
        <w:t>working</w:t>
      </w:r>
      <w:r w:rsidR="00194F00">
        <w:t xml:space="preserve"> </w:t>
      </w:r>
      <w:r w:rsidR="006C4F41">
        <w:t>on</w:t>
      </w:r>
      <w:r w:rsidR="00194F00">
        <w:t xml:space="preserve"> </w:t>
      </w:r>
      <w:r w:rsidR="006C4F41">
        <w:t>enforcement</w:t>
      </w:r>
      <w:r w:rsidR="00194F00">
        <w:t xml:space="preserve"> </w:t>
      </w:r>
      <w:r>
        <w:t>fell</w:t>
      </w:r>
      <w:r w:rsidR="00194F00">
        <w:t xml:space="preserve"> </w:t>
      </w:r>
      <w:r>
        <w:t>by</w:t>
      </w:r>
      <w:r w:rsidR="00194F00">
        <w:t xml:space="preserve"> </w:t>
      </w:r>
      <w:r>
        <w:t>25%</w:t>
      </w:r>
      <w:r w:rsidR="00194F00">
        <w:t xml:space="preserve"> </w:t>
      </w:r>
      <w:r>
        <w:t>between</w:t>
      </w:r>
      <w:r w:rsidR="00194F00">
        <w:t xml:space="preserve"> </w:t>
      </w:r>
      <w:r>
        <w:t>2017</w:t>
      </w:r>
      <w:r w:rsidR="000C726F">
        <w:t>-18</w:t>
      </w:r>
      <w:r w:rsidR="00194F00">
        <w:t xml:space="preserve"> </w:t>
      </w:r>
      <w:r>
        <w:t>and</w:t>
      </w:r>
      <w:r w:rsidR="00194F00">
        <w:t xml:space="preserve"> </w:t>
      </w:r>
      <w:r w:rsidR="000C726F">
        <w:t>2020-</w:t>
      </w:r>
      <w:r>
        <w:t>2021.</w:t>
      </w:r>
      <w:r w:rsidR="00194F00">
        <w:t xml:space="preserve"> </w:t>
      </w:r>
      <w:r w:rsidR="000C726F">
        <w:t>Why</w:t>
      </w:r>
      <w:r w:rsidR="00194F00">
        <w:t xml:space="preserve"> </w:t>
      </w:r>
      <w:r w:rsidR="000C726F">
        <w:t>was</w:t>
      </w:r>
      <w:r w:rsidR="00194F00">
        <w:t xml:space="preserve"> </w:t>
      </w:r>
      <w:r w:rsidR="000C726F">
        <w:t>this</w:t>
      </w:r>
      <w:r w:rsidR="00194F00">
        <w:t xml:space="preserve"> </w:t>
      </w:r>
      <w:r w:rsidR="00AC1F47">
        <w:t>the</w:t>
      </w:r>
      <w:r w:rsidR="00194F00">
        <w:t xml:space="preserve"> </w:t>
      </w:r>
      <w:r w:rsidR="000C726F">
        <w:t>case</w:t>
      </w:r>
      <w:r w:rsidR="00194F00">
        <w:t xml:space="preserve"> </w:t>
      </w:r>
      <w:r w:rsidR="000C726F">
        <w:t>and</w:t>
      </w:r>
      <w:r w:rsidR="00194F00">
        <w:t xml:space="preserve"> </w:t>
      </w:r>
      <w:r w:rsidR="000C726F">
        <w:t>were</w:t>
      </w:r>
      <w:r w:rsidR="00194F00">
        <w:t xml:space="preserve"> </w:t>
      </w:r>
      <w:r w:rsidR="000C726F">
        <w:t>you</w:t>
      </w:r>
      <w:r w:rsidR="00194F00">
        <w:t xml:space="preserve"> </w:t>
      </w:r>
      <w:r w:rsidR="000C726F">
        <w:t>on</w:t>
      </w:r>
      <w:r w:rsidR="00194F00">
        <w:t xml:space="preserve"> </w:t>
      </w:r>
      <w:r w:rsidR="000C726F">
        <w:t>the</w:t>
      </w:r>
      <w:r w:rsidR="00194F00">
        <w:t xml:space="preserve"> </w:t>
      </w:r>
      <w:r w:rsidR="000C726F">
        <w:t>board</w:t>
      </w:r>
      <w:r w:rsidR="00194F00">
        <w:t xml:space="preserve"> </w:t>
      </w:r>
      <w:r w:rsidR="000C726F">
        <w:t>actually</w:t>
      </w:r>
      <w:r w:rsidR="00194F00">
        <w:t xml:space="preserve"> </w:t>
      </w:r>
      <w:r w:rsidR="000C726F">
        <w:t>aware</w:t>
      </w:r>
      <w:r w:rsidR="00194F00">
        <w:t xml:space="preserve"> </w:t>
      </w:r>
      <w:r w:rsidR="000C726F">
        <w:t>of</w:t>
      </w:r>
      <w:r w:rsidR="00194F00">
        <w:t xml:space="preserve"> </w:t>
      </w:r>
      <w:r w:rsidR="000C726F">
        <w:t>that?</w:t>
      </w:r>
    </w:p>
    <w:p w:rsidR="0048608B" w:rsidP="00B5529F">
      <w:pPr>
        <w:pStyle w:val="Answer"/>
      </w:pPr>
      <w:sdt>
        <w:sdtPr>
          <w:alias w:val="Witness"/>
          <w:id w:val="-714887037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0C726F">
        <w:t>I</w:t>
      </w:r>
      <w:r w:rsidR="00194F00">
        <w:t xml:space="preserve"> </w:t>
      </w:r>
      <w:r w:rsidR="000C726F">
        <w:t>do</w:t>
      </w:r>
      <w:r w:rsidR="00194F00">
        <w:t xml:space="preserve"> </w:t>
      </w:r>
      <w:r w:rsidR="000C726F">
        <w:t>not</w:t>
      </w:r>
      <w:r w:rsidR="00194F00">
        <w:t xml:space="preserve"> </w:t>
      </w:r>
      <w:r w:rsidR="000C726F">
        <w:t>recall.</w:t>
      </w:r>
      <w:r w:rsidR="00194F00">
        <w:t xml:space="preserve"> </w:t>
      </w:r>
      <w:r>
        <w:t>I</w:t>
      </w:r>
      <w:r w:rsidR="00194F00">
        <w:t xml:space="preserve"> </w:t>
      </w:r>
      <w:r>
        <w:t>am</w:t>
      </w:r>
      <w:r w:rsidR="00194F00">
        <w:t xml:space="preserve"> </w:t>
      </w:r>
      <w:r>
        <w:t>sure</w:t>
      </w:r>
      <w:r w:rsidR="00194F00">
        <w:t xml:space="preserve"> </w:t>
      </w:r>
      <w:r>
        <w:t>Citizens</w:t>
      </w:r>
      <w:r w:rsidR="00194F00">
        <w:t xml:space="preserve"> </w:t>
      </w:r>
      <w:r>
        <w:t>Advice</w:t>
      </w:r>
      <w:r w:rsidR="00194F00">
        <w:t xml:space="preserve"> </w:t>
      </w:r>
      <w:r>
        <w:t>is</w:t>
      </w:r>
      <w:r w:rsidR="00194F00">
        <w:t xml:space="preserve"> </w:t>
      </w:r>
      <w:r>
        <w:t>relatively</w:t>
      </w:r>
      <w:r w:rsidR="00194F00">
        <w:t xml:space="preserve"> </w:t>
      </w:r>
      <w:r>
        <w:t>accurate.</w:t>
      </w:r>
      <w:r w:rsidR="00194F00">
        <w:t xml:space="preserve"> </w:t>
      </w:r>
      <w:r w:rsidR="000C726F">
        <w:t>I</w:t>
      </w:r>
      <w:r w:rsidR="00194F00">
        <w:t xml:space="preserve"> </w:t>
      </w:r>
      <w:r w:rsidR="000C726F">
        <w:t>do</w:t>
      </w:r>
      <w:r w:rsidR="00194F00">
        <w:t xml:space="preserve"> </w:t>
      </w:r>
      <w:r w:rsidR="000C726F">
        <w:t>not</w:t>
      </w:r>
      <w:r w:rsidR="00194F00">
        <w:t xml:space="preserve"> </w:t>
      </w:r>
      <w:r w:rsidR="000C726F">
        <w:t>recall</w:t>
      </w:r>
      <w:r w:rsidR="00194F00">
        <w:t xml:space="preserve"> </w:t>
      </w:r>
      <w:r w:rsidR="000C726F">
        <w:t>that.</w:t>
      </w:r>
      <w:r w:rsidR="00194F00">
        <w:t xml:space="preserve"> </w:t>
      </w:r>
      <w:r w:rsidR="000C726F">
        <w:t>I</w:t>
      </w:r>
      <w:r w:rsidR="00194F00">
        <w:t xml:space="preserve"> </w:t>
      </w:r>
      <w:r w:rsidR="000C726F">
        <w:t>will</w:t>
      </w:r>
      <w:r w:rsidR="00194F00">
        <w:t xml:space="preserve"> </w:t>
      </w:r>
      <w:r w:rsidR="000C726F">
        <w:t>have</w:t>
      </w:r>
      <w:r w:rsidR="00194F00">
        <w:t xml:space="preserve"> </w:t>
      </w:r>
      <w:r w:rsidR="000C726F">
        <w:t>to</w:t>
      </w:r>
      <w:r w:rsidR="00194F00">
        <w:t xml:space="preserve"> </w:t>
      </w:r>
      <w:r w:rsidR="000C726F">
        <w:t>come</w:t>
      </w:r>
      <w:r w:rsidR="00194F00">
        <w:t xml:space="preserve"> </w:t>
      </w:r>
      <w:r w:rsidR="000C726F">
        <w:t>back</w:t>
      </w:r>
      <w:r w:rsidR="00194F00">
        <w:t xml:space="preserve"> </w:t>
      </w:r>
      <w:r w:rsidR="000C726F">
        <w:t>to</w:t>
      </w:r>
      <w:r w:rsidR="00194F00">
        <w:t xml:space="preserve"> </w:t>
      </w:r>
      <w:r w:rsidR="000C726F">
        <w:t>you</w:t>
      </w:r>
      <w:r w:rsidR="00194F00">
        <w:t xml:space="preserve"> </w:t>
      </w:r>
      <w:r w:rsidR="000C726F">
        <w:t>on</w:t>
      </w:r>
      <w:r w:rsidR="00194F00">
        <w:t xml:space="preserve"> </w:t>
      </w:r>
      <w:r w:rsidR="000C726F">
        <w:t>it.</w:t>
      </w:r>
      <w:r w:rsidR="00194F00">
        <w:t xml:space="preserve"> </w:t>
      </w:r>
      <w:r w:rsidR="000C726F">
        <w:t>I</w:t>
      </w:r>
      <w:r w:rsidR="00194F00">
        <w:t xml:space="preserve"> </w:t>
      </w:r>
      <w:r w:rsidR="000C726F">
        <w:t>do</w:t>
      </w:r>
      <w:r w:rsidR="00194F00">
        <w:t xml:space="preserve"> </w:t>
      </w:r>
      <w:r w:rsidR="000C726F">
        <w:t>not</w:t>
      </w:r>
      <w:r w:rsidR="00194F00">
        <w:t xml:space="preserve"> </w:t>
      </w:r>
      <w:r w:rsidR="000C726F">
        <w:t>recall</w:t>
      </w:r>
      <w:r w:rsidR="00194F00">
        <w:t xml:space="preserve"> </w:t>
      </w:r>
      <w:r w:rsidR="000C726F">
        <w:t>the</w:t>
      </w:r>
      <w:r w:rsidR="00194F00">
        <w:t xml:space="preserve"> </w:t>
      </w:r>
      <w:r w:rsidR="000C726F">
        <w:t>enforcement</w:t>
      </w:r>
      <w:r w:rsidR="00194F00">
        <w:t xml:space="preserve"> </w:t>
      </w:r>
      <w:r w:rsidR="000C726F">
        <w:t>number.</w:t>
      </w:r>
      <w:r w:rsidR="00194F00">
        <w:t xml:space="preserve"> </w:t>
      </w:r>
      <w:r>
        <w:t>It</w:t>
      </w:r>
      <w:r w:rsidR="00194F00">
        <w:t xml:space="preserve"> </w:t>
      </w:r>
      <w:r>
        <w:t>was</w:t>
      </w:r>
      <w:r w:rsidR="00194F00">
        <w:t xml:space="preserve"> </w:t>
      </w:r>
      <w:r w:rsidR="000C726F">
        <w:t>certainly</w:t>
      </w:r>
      <w:r w:rsidR="00194F00">
        <w:t xml:space="preserve"> </w:t>
      </w:r>
      <w:r>
        <w:t>not</w:t>
      </w:r>
      <w:r w:rsidR="00194F00">
        <w:t xml:space="preserve"> </w:t>
      </w:r>
      <w:r>
        <w:t>a</w:t>
      </w:r>
      <w:r w:rsidR="00194F00">
        <w:t xml:space="preserve"> </w:t>
      </w:r>
      <w:r>
        <w:t>conscious</w:t>
      </w:r>
      <w:r w:rsidR="00194F00">
        <w:t xml:space="preserve"> </w:t>
      </w:r>
      <w:r>
        <w:t>choice</w:t>
      </w:r>
      <w:r w:rsidR="00194F00">
        <w:t xml:space="preserve"> </w:t>
      </w:r>
      <w:r w:rsidR="000C726F">
        <w:t>that</w:t>
      </w:r>
      <w:r w:rsidR="00194F00">
        <w:t xml:space="preserve"> </w:t>
      </w:r>
      <w:r w:rsidR="000C726F">
        <w:t>was</w:t>
      </w:r>
      <w:r w:rsidR="00194F00">
        <w:t xml:space="preserve"> </w:t>
      </w:r>
      <w:r w:rsidR="000C726F">
        <w:t>made,</w:t>
      </w:r>
      <w:r w:rsidR="00194F00">
        <w:t xml:space="preserve"> </w:t>
      </w:r>
      <w:r w:rsidR="000C726F">
        <w:t>but</w:t>
      </w:r>
      <w:r w:rsidR="00194F00">
        <w:t xml:space="preserve"> </w:t>
      </w:r>
      <w:r w:rsidR="000C726F">
        <w:t>maybe</w:t>
      </w:r>
      <w:r w:rsidR="00194F00">
        <w:t xml:space="preserve"> </w:t>
      </w:r>
      <w:r w:rsidR="000C726F">
        <w:t>I</w:t>
      </w:r>
      <w:r w:rsidR="00194F00">
        <w:t xml:space="preserve"> </w:t>
      </w:r>
      <w:r w:rsidR="000C726F">
        <w:t>am</w:t>
      </w:r>
      <w:r w:rsidR="00194F00">
        <w:t xml:space="preserve"> </w:t>
      </w:r>
      <w:r w:rsidR="000C726F">
        <w:t>incorrect.</w:t>
      </w:r>
      <w:r w:rsidR="00194F00">
        <w:t xml:space="preserve"> </w:t>
      </w:r>
      <w:r w:rsidR="000C726F">
        <w:t>I</w:t>
      </w:r>
      <w:r w:rsidR="00194F00">
        <w:t xml:space="preserve"> </w:t>
      </w:r>
      <w:r w:rsidR="000C726F">
        <w:t>do</w:t>
      </w:r>
      <w:r w:rsidR="00194F00">
        <w:t xml:space="preserve"> </w:t>
      </w:r>
      <w:r w:rsidR="000C726F">
        <w:t>not</w:t>
      </w:r>
      <w:r w:rsidR="00194F00">
        <w:t xml:space="preserve"> </w:t>
      </w:r>
      <w:r w:rsidR="000C726F">
        <w:t>know.</w:t>
      </w:r>
    </w:p>
    <w:p w:rsidR="0048608B" w:rsidP="00B5529F">
      <w:pPr>
        <w:pStyle w:val="Question"/>
      </w:pPr>
      <w:sdt>
        <w:sdtPr>
          <w:alias w:val="Member"/>
          <w:tag w:val="&lt;Member mnisId='4623' dodsId='143230'&gt;"/>
          <w:id w:val="-1529715560"/>
          <w:placeholder>
            <w:docPart w:val="DefaultPlaceholder_-1854013440"/>
          </w:placeholder>
          <w:richText/>
        </w:sdtPr>
        <w:sdtContent>
          <w:r w:rsidRPr="0048608B">
            <w:rPr>
              <w:b/>
            </w:rPr>
            <w:t>Tonia</w:t>
          </w:r>
          <w:r w:rsidR="00194F00">
            <w:rPr>
              <w:b/>
            </w:rPr>
            <w:t xml:space="preserve"> </w:t>
          </w:r>
          <w:r w:rsidRPr="0048608B">
            <w:rPr>
              <w:b/>
            </w:rPr>
            <w:t>Antoniazzi:</w:t>
          </w:r>
        </w:sdtContent>
      </w:sdt>
      <w:r w:rsidR="00194F00">
        <w:t xml:space="preserve"> </w:t>
      </w:r>
      <w:r w:rsidR="00D22F95">
        <w:t>There</w:t>
      </w:r>
      <w:r w:rsidR="00194F00">
        <w:t xml:space="preserve"> </w:t>
      </w:r>
      <w:r w:rsidR="00D22F95">
        <w:t>would</w:t>
      </w:r>
      <w:r w:rsidR="00194F00">
        <w:t xml:space="preserve"> </w:t>
      </w:r>
      <w:r w:rsidR="00D22F95">
        <w:t>need</w:t>
      </w:r>
      <w:r w:rsidR="00194F00">
        <w:t xml:space="preserve"> </w:t>
      </w:r>
      <w:r w:rsidR="00D22F95">
        <w:t>to</w:t>
      </w:r>
      <w:r w:rsidR="00194F00">
        <w:t xml:space="preserve"> </w:t>
      </w:r>
      <w:r w:rsidR="00D22F95">
        <w:t>be</w:t>
      </w:r>
      <w:r w:rsidR="00194F00">
        <w:t xml:space="preserve"> </w:t>
      </w:r>
      <w:r w:rsidR="00D22F95">
        <w:t>a</w:t>
      </w:r>
      <w:r w:rsidR="00194F00">
        <w:t xml:space="preserve"> </w:t>
      </w:r>
      <w:r w:rsidR="00D22F95">
        <w:t>trigger</w:t>
      </w:r>
      <w:r w:rsidR="00194F00">
        <w:t xml:space="preserve"> </w:t>
      </w:r>
      <w:r w:rsidR="00D22F95">
        <w:t>for</w:t>
      </w:r>
      <w:r w:rsidR="00194F00">
        <w:t xml:space="preserve"> </w:t>
      </w:r>
      <w:r w:rsidR="00D22F95">
        <w:t>why</w:t>
      </w:r>
      <w:r w:rsidR="00194F00">
        <w:t xml:space="preserve"> </w:t>
      </w:r>
      <w:r w:rsidR="00D22F95">
        <w:t>there</w:t>
      </w:r>
      <w:r w:rsidR="00194F00">
        <w:t xml:space="preserve"> </w:t>
      </w:r>
      <w:r w:rsidR="00D22F95">
        <w:t>was</w:t>
      </w:r>
      <w:r w:rsidR="00194F00">
        <w:t xml:space="preserve"> </w:t>
      </w:r>
      <w:r w:rsidR="00D22F95">
        <w:t>such</w:t>
      </w:r>
      <w:r w:rsidR="00194F00">
        <w:t xml:space="preserve"> </w:t>
      </w:r>
      <w:r w:rsidR="00D22F95">
        <w:t>a</w:t>
      </w:r>
      <w:r w:rsidR="00194F00">
        <w:t xml:space="preserve"> </w:t>
      </w:r>
      <w:r w:rsidR="00D22F95">
        <w:t>drop</w:t>
      </w:r>
      <w:r w:rsidR="00194F00">
        <w:t xml:space="preserve"> </w:t>
      </w:r>
      <w:r w:rsidR="00D22F95">
        <w:t>in</w:t>
      </w:r>
      <w:r w:rsidR="00194F00">
        <w:t xml:space="preserve"> </w:t>
      </w:r>
      <w:r w:rsidR="00D22F95">
        <w:t>staff.</w:t>
      </w:r>
    </w:p>
    <w:p w:rsidR="00002E3E" w:rsidP="00B5529F">
      <w:pPr>
        <w:pStyle w:val="Answer"/>
      </w:pPr>
      <w:sdt>
        <w:sdtPr>
          <w:alias w:val="Witness"/>
          <w:id w:val="-1811096257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48608B">
        <w:t>I</w:t>
      </w:r>
      <w:r w:rsidR="00194F00">
        <w:t xml:space="preserve"> </w:t>
      </w:r>
      <w:r w:rsidR="0048608B">
        <w:t>do</w:t>
      </w:r>
      <w:r w:rsidR="00194F00">
        <w:t xml:space="preserve"> </w:t>
      </w:r>
      <w:r w:rsidR="0048608B">
        <w:t>not</w:t>
      </w:r>
      <w:r w:rsidR="00194F00">
        <w:t xml:space="preserve"> </w:t>
      </w:r>
      <w:r w:rsidR="0048608B">
        <w:t>recall</w:t>
      </w:r>
      <w:r w:rsidR="00194F00">
        <w:t xml:space="preserve"> </w:t>
      </w:r>
      <w:r w:rsidR="0048608B">
        <w:t>the</w:t>
      </w:r>
      <w:r w:rsidR="00194F00">
        <w:t xml:space="preserve"> </w:t>
      </w:r>
      <w:r w:rsidR="0048608B">
        <w:t>number</w:t>
      </w:r>
      <w:r w:rsidR="00194F00">
        <w:t xml:space="preserve"> </w:t>
      </w:r>
      <w:r w:rsidR="0048608B">
        <w:t>of</w:t>
      </w:r>
      <w:r w:rsidR="00194F00">
        <w:t xml:space="preserve"> </w:t>
      </w:r>
      <w:r w:rsidR="0048608B">
        <w:t>staff</w:t>
      </w:r>
      <w:r w:rsidR="00194F00">
        <w:t xml:space="preserve"> </w:t>
      </w:r>
      <w:r w:rsidR="00D22F95">
        <w:t>dropping</w:t>
      </w:r>
      <w:r w:rsidR="00194F00">
        <w:t xml:space="preserve"> </w:t>
      </w:r>
      <w:r w:rsidR="00D22F95">
        <w:t>by</w:t>
      </w:r>
      <w:r w:rsidR="00194F00">
        <w:t xml:space="preserve"> </w:t>
      </w:r>
      <w:r w:rsidR="00D22F95">
        <w:t>that</w:t>
      </w:r>
      <w:r w:rsidR="00194F00">
        <w:t xml:space="preserve"> </w:t>
      </w:r>
      <w:r w:rsidR="00D22F95">
        <w:t>much.</w:t>
      </w:r>
      <w:r w:rsidR="00194F00">
        <w:t xml:space="preserve"> </w:t>
      </w:r>
      <w:r w:rsidR="00D22F95">
        <w:t>I</w:t>
      </w:r>
      <w:r w:rsidR="00194F00">
        <w:t xml:space="preserve"> </w:t>
      </w:r>
      <w:r w:rsidR="00D22F95">
        <w:t>am</w:t>
      </w:r>
      <w:r w:rsidR="00194F00">
        <w:t xml:space="preserve"> </w:t>
      </w:r>
      <w:r w:rsidR="00D22F95">
        <w:t>terribly</w:t>
      </w:r>
      <w:r w:rsidR="00194F00">
        <w:t xml:space="preserve"> </w:t>
      </w:r>
      <w:r w:rsidR="00D22F95">
        <w:t>sorry.</w:t>
      </w:r>
      <w:r w:rsidR="00194F00">
        <w:t xml:space="preserve"> </w:t>
      </w:r>
      <w:r w:rsidR="00D22F95">
        <w:t>I</w:t>
      </w:r>
      <w:r w:rsidR="00194F00">
        <w:t xml:space="preserve"> </w:t>
      </w:r>
      <w:r w:rsidR="00D22F95">
        <w:t>genuinely</w:t>
      </w:r>
      <w:r w:rsidR="00194F00">
        <w:t xml:space="preserve"> </w:t>
      </w:r>
      <w:r w:rsidR="00D22F95">
        <w:t>do</w:t>
      </w:r>
      <w:r w:rsidR="00194F00">
        <w:t xml:space="preserve"> </w:t>
      </w:r>
      <w:r w:rsidR="00D22F95">
        <w:t>not</w:t>
      </w:r>
      <w:r w:rsidR="00194F00">
        <w:t xml:space="preserve"> </w:t>
      </w:r>
      <w:r w:rsidR="00D22F95">
        <w:t>remember,</w:t>
      </w:r>
      <w:r w:rsidR="00194F00">
        <w:t xml:space="preserve"> </w:t>
      </w:r>
      <w:r w:rsidR="00D22F95">
        <w:t>but</w:t>
      </w:r>
      <w:r w:rsidR="00194F00">
        <w:t xml:space="preserve"> </w:t>
      </w:r>
      <w:r w:rsidR="00D22F95">
        <w:t>I</w:t>
      </w:r>
      <w:r w:rsidR="00194F00">
        <w:t xml:space="preserve"> </w:t>
      </w:r>
      <w:r w:rsidR="00D22F95">
        <w:t>will</w:t>
      </w:r>
      <w:r w:rsidR="00194F00">
        <w:t xml:space="preserve"> </w:t>
      </w:r>
      <w:r w:rsidR="00D22F95">
        <w:t>try</w:t>
      </w:r>
      <w:r w:rsidR="00194F00">
        <w:t xml:space="preserve"> </w:t>
      </w:r>
      <w:r w:rsidR="00D22F95">
        <w:t>to</w:t>
      </w:r>
      <w:r w:rsidR="00194F00">
        <w:t xml:space="preserve"> </w:t>
      </w:r>
      <w:r w:rsidR="00D22F95">
        <w:t>find</w:t>
      </w:r>
      <w:r w:rsidR="00194F00">
        <w:t xml:space="preserve"> </w:t>
      </w:r>
      <w:r w:rsidR="00D22F95">
        <w:t>out</w:t>
      </w:r>
      <w:r w:rsidR="00194F00">
        <w:t xml:space="preserve"> </w:t>
      </w:r>
      <w:r w:rsidR="00D22F95">
        <w:t>and</w:t>
      </w:r>
      <w:r w:rsidR="00194F00">
        <w:t xml:space="preserve"> </w:t>
      </w:r>
      <w:r w:rsidR="00D22F95">
        <w:t>revert</w:t>
      </w:r>
      <w:r w:rsidR="00194F00">
        <w:t xml:space="preserve"> </w:t>
      </w:r>
      <w:r w:rsidR="00D22F95">
        <w:t>to</w:t>
      </w:r>
      <w:r w:rsidR="00194F00">
        <w:t xml:space="preserve"> </w:t>
      </w:r>
      <w:r w:rsidR="00D22F95">
        <w:t>you.</w:t>
      </w:r>
    </w:p>
    <w:p w:rsidR="0048608B" w:rsidP="00B5529F">
      <w:pPr>
        <w:pStyle w:val="Question"/>
      </w:pPr>
      <w:sdt>
        <w:sdtPr>
          <w:alias w:val="Member"/>
          <w:tag w:val="&lt;Member mnisId='4621' dodsId='77854'&gt;"/>
          <w:id w:val="1639607147"/>
          <w:placeholder>
            <w:docPart w:val="DefaultPlaceholder_-1854013440"/>
          </w:placeholder>
          <w:richText/>
        </w:sdtPr>
        <w:sdtContent>
          <w:r w:rsidRPr="00002E3E" w:rsidR="00002E3E">
            <w:rPr>
              <w:b/>
            </w:rPr>
            <w:t>Chair:</w:t>
          </w:r>
        </w:sdtContent>
      </w:sdt>
      <w:r w:rsidR="00194F00">
        <w:t xml:space="preserve"> </w:t>
      </w:r>
      <w:r w:rsidR="00002E3E">
        <w:t>It</w:t>
      </w:r>
      <w:r w:rsidR="00194F00">
        <w:t xml:space="preserve"> </w:t>
      </w:r>
      <w:r w:rsidR="00002E3E">
        <w:t>was</w:t>
      </w:r>
      <w:r w:rsidR="00194F00">
        <w:t xml:space="preserve"> </w:t>
      </w:r>
      <w:r w:rsidR="00002E3E">
        <w:t>a</w:t>
      </w:r>
      <w:r w:rsidR="00194F00">
        <w:t xml:space="preserve"> </w:t>
      </w:r>
      <w:r w:rsidR="00FB6D88">
        <w:t>freedom</w:t>
      </w:r>
      <w:r w:rsidR="00194F00">
        <w:t xml:space="preserve"> </w:t>
      </w:r>
      <w:r w:rsidR="00FB6D88">
        <w:t>of</w:t>
      </w:r>
      <w:r w:rsidR="00194F00">
        <w:t xml:space="preserve"> </w:t>
      </w:r>
      <w:r w:rsidR="00FB6D88">
        <w:t>information</w:t>
      </w:r>
      <w:r w:rsidR="00194F00">
        <w:t xml:space="preserve"> </w:t>
      </w:r>
      <w:r w:rsidR="00002E3E">
        <w:t>request</w:t>
      </w:r>
      <w:r w:rsidR="00194F00">
        <w:t xml:space="preserve"> </w:t>
      </w:r>
      <w:r w:rsidR="00D22F95">
        <w:t>and</w:t>
      </w:r>
      <w:r w:rsidR="00194F00">
        <w:t xml:space="preserve"> </w:t>
      </w:r>
      <w:r w:rsidR="00D22F95">
        <w:t>it</w:t>
      </w:r>
      <w:r w:rsidR="00194F00">
        <w:t xml:space="preserve"> </w:t>
      </w:r>
      <w:r w:rsidR="00D22F95">
        <w:t>had</w:t>
      </w:r>
      <w:r w:rsidR="00194F00">
        <w:t xml:space="preserve"> </w:t>
      </w:r>
      <w:r w:rsidR="00D22F95">
        <w:t>been</w:t>
      </w:r>
      <w:r w:rsidR="00194F00">
        <w:t xml:space="preserve"> </w:t>
      </w:r>
      <w:r w:rsidR="00D22F95">
        <w:t>therefore</w:t>
      </w:r>
      <w:r w:rsidR="00194F00">
        <w:t xml:space="preserve"> </w:t>
      </w:r>
      <w:r w:rsidR="00D22F95">
        <w:t>confirmed</w:t>
      </w:r>
      <w:r w:rsidR="00194F00">
        <w:t xml:space="preserve"> </w:t>
      </w:r>
      <w:r w:rsidR="00D22F95">
        <w:t>by</w:t>
      </w:r>
      <w:r w:rsidR="00194F00">
        <w:t xml:space="preserve"> </w:t>
      </w:r>
      <w:r w:rsidR="00D22F95">
        <w:t>Ofgem</w:t>
      </w:r>
      <w:r w:rsidR="00194F00">
        <w:t xml:space="preserve"> </w:t>
      </w:r>
      <w:r w:rsidR="00002E3E">
        <w:t>that</w:t>
      </w:r>
      <w:r w:rsidR="00194F00">
        <w:t xml:space="preserve"> </w:t>
      </w:r>
      <w:r w:rsidR="00002E3E">
        <w:t>staff</w:t>
      </w:r>
      <w:r w:rsidR="00194F00">
        <w:t xml:space="preserve"> </w:t>
      </w:r>
      <w:r w:rsidR="00002E3E">
        <w:t>fell</w:t>
      </w:r>
      <w:r w:rsidR="00194F00">
        <w:t xml:space="preserve"> </w:t>
      </w:r>
      <w:r w:rsidR="00002E3E">
        <w:t>by</w:t>
      </w:r>
      <w:r w:rsidR="00194F00">
        <w:t xml:space="preserve"> </w:t>
      </w:r>
      <w:r w:rsidR="00002E3E">
        <w:t>25%</w:t>
      </w:r>
      <w:r w:rsidR="00D22F95">
        <w:t>.</w:t>
      </w:r>
    </w:p>
    <w:p w:rsidR="00002E3E" w:rsidP="00B5529F">
      <w:pPr>
        <w:pStyle w:val="Answer"/>
      </w:pPr>
      <w:sdt>
        <w:sdtPr>
          <w:alias w:val="Witness"/>
          <w:id w:val="-927725376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I</w:t>
      </w:r>
      <w:r w:rsidR="00194F00">
        <w:t xml:space="preserve"> </w:t>
      </w:r>
      <w:r>
        <w:t>am</w:t>
      </w:r>
      <w:r w:rsidR="00194F00">
        <w:t xml:space="preserve"> </w:t>
      </w:r>
      <w:r>
        <w:t>sure</w:t>
      </w:r>
      <w:r w:rsidR="00194F00">
        <w:t xml:space="preserve"> </w:t>
      </w:r>
      <w:r w:rsidR="00D22F95">
        <w:t>then</w:t>
      </w:r>
      <w:r w:rsidR="00194F00">
        <w:t xml:space="preserve"> </w:t>
      </w:r>
      <w:r w:rsidR="00D22F95">
        <w:t>that</w:t>
      </w:r>
      <w:r w:rsidR="00194F00">
        <w:t xml:space="preserve"> </w:t>
      </w:r>
      <w:r>
        <w:t>it</w:t>
      </w:r>
      <w:r w:rsidR="00194F00">
        <w:t xml:space="preserve"> </w:t>
      </w:r>
      <w:r>
        <w:t>is</w:t>
      </w:r>
      <w:r w:rsidR="00194F00">
        <w:t xml:space="preserve"> </w:t>
      </w:r>
      <w:r>
        <w:t>correct</w:t>
      </w:r>
      <w:r w:rsidR="00D22F95">
        <w:t>.</w:t>
      </w:r>
      <w:r w:rsidR="00194F00">
        <w:t xml:space="preserve"> </w:t>
      </w:r>
      <w:r w:rsidR="00D22F95">
        <w:t>I</w:t>
      </w:r>
      <w:r w:rsidR="00194F00">
        <w:t xml:space="preserve"> </w:t>
      </w:r>
      <w:r w:rsidR="00D22F95">
        <w:t>do</w:t>
      </w:r>
      <w:r w:rsidR="00194F00">
        <w:t xml:space="preserve"> </w:t>
      </w:r>
      <w:r w:rsidR="00D22F95">
        <w:t>not</w:t>
      </w:r>
      <w:r w:rsidR="00194F00">
        <w:t xml:space="preserve"> </w:t>
      </w:r>
      <w:r w:rsidR="00D22F95">
        <w:t>recall</w:t>
      </w:r>
      <w:r w:rsidR="00194F00">
        <w:t xml:space="preserve"> </w:t>
      </w:r>
      <w:r w:rsidR="00D22F95">
        <w:t>why</w:t>
      </w:r>
      <w:r w:rsidR="00194F00">
        <w:t xml:space="preserve"> </w:t>
      </w:r>
      <w:r w:rsidR="00D22F95">
        <w:t>that</w:t>
      </w:r>
      <w:r w:rsidR="00194F00">
        <w:t xml:space="preserve"> </w:t>
      </w:r>
      <w:r w:rsidR="00D22F95">
        <w:t>happened.</w:t>
      </w:r>
      <w:r w:rsidR="00194F00">
        <w:t xml:space="preserve"> </w:t>
      </w:r>
      <w:r w:rsidR="00D22F95">
        <w:t>I</w:t>
      </w:r>
      <w:r w:rsidR="00194F00">
        <w:t xml:space="preserve"> </w:t>
      </w:r>
      <w:r w:rsidR="00D22F95">
        <w:t>would</w:t>
      </w:r>
      <w:r w:rsidR="00194F00">
        <w:t xml:space="preserve"> </w:t>
      </w:r>
      <w:r w:rsidR="00D22F95">
        <w:t>suspect</w:t>
      </w:r>
      <w:r w:rsidR="00194F00">
        <w:t xml:space="preserve"> </w:t>
      </w:r>
      <w:r w:rsidR="00D22F95">
        <w:t>that</w:t>
      </w:r>
      <w:r w:rsidR="00194F00">
        <w:t xml:space="preserve"> </w:t>
      </w:r>
      <w:r w:rsidR="00D22F95">
        <w:t>it</w:t>
      </w:r>
      <w:r w:rsidR="00194F00">
        <w:t xml:space="preserve"> </w:t>
      </w:r>
      <w:r w:rsidR="00D22F95">
        <w:t>should</w:t>
      </w:r>
      <w:r w:rsidR="00194F00">
        <w:t xml:space="preserve"> </w:t>
      </w:r>
      <w:r w:rsidR="00D22F95">
        <w:t>not</w:t>
      </w:r>
      <w:r w:rsidR="00194F00">
        <w:t xml:space="preserve"> </w:t>
      </w:r>
      <w:r w:rsidR="00D22F95">
        <w:t>have</w:t>
      </w:r>
      <w:r w:rsidR="00194F00">
        <w:t xml:space="preserve"> </w:t>
      </w:r>
      <w:r w:rsidR="00D22F95">
        <w:t>happened.</w:t>
      </w:r>
      <w:r w:rsidR="00194F00">
        <w:t xml:space="preserve"> </w:t>
      </w:r>
      <w:r w:rsidR="00D22F95">
        <w:t>If</w:t>
      </w:r>
      <w:r w:rsidR="00194F00">
        <w:t xml:space="preserve"> </w:t>
      </w:r>
      <w:r w:rsidR="00D22F95">
        <w:t>it</w:t>
      </w:r>
      <w:r w:rsidR="00194F00">
        <w:t xml:space="preserve"> </w:t>
      </w:r>
      <w:r w:rsidR="00D22F95">
        <w:t>did,</w:t>
      </w:r>
      <w:r w:rsidR="00194F00">
        <w:t xml:space="preserve"> </w:t>
      </w:r>
      <w:r w:rsidR="00D22F95">
        <w:t>I</w:t>
      </w:r>
      <w:r w:rsidR="00194F00">
        <w:t xml:space="preserve"> </w:t>
      </w:r>
      <w:r w:rsidR="00D22F95">
        <w:t>will</w:t>
      </w:r>
      <w:r w:rsidR="00194F00">
        <w:t xml:space="preserve"> </w:t>
      </w:r>
      <w:r w:rsidR="00D22F95">
        <w:t>come</w:t>
      </w:r>
      <w:r w:rsidR="00194F00">
        <w:t xml:space="preserve"> </w:t>
      </w:r>
      <w:r w:rsidR="00D22F95">
        <w:t>back</w:t>
      </w:r>
      <w:r w:rsidR="00194F00">
        <w:t xml:space="preserve"> </w:t>
      </w:r>
      <w:r w:rsidR="00D22F95">
        <w:t>to</w:t>
      </w:r>
      <w:r w:rsidR="00194F00">
        <w:t xml:space="preserve"> </w:t>
      </w:r>
      <w:r w:rsidR="00D22F95">
        <w:t>you</w:t>
      </w:r>
      <w:r w:rsidR="00194F00">
        <w:t xml:space="preserve"> </w:t>
      </w:r>
      <w:r w:rsidR="00D22F95">
        <w:t>as</w:t>
      </w:r>
      <w:r w:rsidR="00194F00">
        <w:t xml:space="preserve"> </w:t>
      </w:r>
      <w:r w:rsidR="00D22F95">
        <w:t>to</w:t>
      </w:r>
      <w:r w:rsidR="00194F00">
        <w:t xml:space="preserve"> </w:t>
      </w:r>
      <w:r w:rsidR="00D22F95">
        <w:t>why</w:t>
      </w:r>
      <w:r w:rsidR="00194F00">
        <w:t xml:space="preserve"> </w:t>
      </w:r>
      <w:r w:rsidR="00D22F95">
        <w:t>it</w:t>
      </w:r>
      <w:r w:rsidR="00194F00">
        <w:t xml:space="preserve"> </w:t>
      </w:r>
      <w:r w:rsidR="00D22F95">
        <w:t>happened.</w:t>
      </w:r>
      <w:r w:rsidR="00194F00">
        <w:t xml:space="preserve"> </w:t>
      </w:r>
      <w:r w:rsidR="00D22F95">
        <w:t>I</w:t>
      </w:r>
      <w:r w:rsidR="00194F00">
        <w:t xml:space="preserve"> </w:t>
      </w:r>
      <w:r w:rsidR="00D22F95">
        <w:t>just</w:t>
      </w:r>
      <w:r w:rsidR="00194F00">
        <w:t xml:space="preserve"> </w:t>
      </w:r>
      <w:r w:rsidR="00D22F95">
        <w:t>do</w:t>
      </w:r>
      <w:r w:rsidR="00194F00">
        <w:t xml:space="preserve"> </w:t>
      </w:r>
      <w:r w:rsidR="00D22F95">
        <w:t>not</w:t>
      </w:r>
      <w:r w:rsidR="00194F00">
        <w:t xml:space="preserve"> </w:t>
      </w:r>
      <w:r w:rsidR="00D22F95">
        <w:t>recall</w:t>
      </w:r>
      <w:r w:rsidR="00194F00">
        <w:t xml:space="preserve"> </w:t>
      </w:r>
      <w:r w:rsidR="00D22F95">
        <w:t>it.</w:t>
      </w:r>
      <w:r w:rsidR="00194F00">
        <w:t xml:space="preserve"> </w:t>
      </w:r>
    </w:p>
    <w:p w:rsidR="00002E3E" w:rsidP="00B5529F">
      <w:pPr>
        <w:pStyle w:val="Question"/>
      </w:pPr>
      <w:sdt>
        <w:sdtPr>
          <w:alias w:val="Member"/>
          <w:tag w:val="&lt;Member mnisId='4621' dodsId='77854'&gt;"/>
          <w:id w:val="-1003359628"/>
          <w:placeholder>
            <w:docPart w:val="DefaultPlaceholder_-1854013440"/>
          </w:placeholder>
          <w:richText/>
        </w:sdtPr>
        <w:sdtContent>
          <w:r w:rsidRPr="00002E3E">
            <w:rPr>
              <w:b/>
            </w:rPr>
            <w:t>Chair:</w:t>
          </w:r>
        </w:sdtContent>
      </w:sdt>
      <w:r w:rsidR="00194F00">
        <w:t xml:space="preserve"> </w:t>
      </w:r>
      <w:r w:rsidR="00D22F95">
        <w:t>People</w:t>
      </w:r>
      <w:r w:rsidR="00194F00">
        <w:t xml:space="preserve"> </w:t>
      </w:r>
      <w:r w:rsidR="00D22F95">
        <w:t>leave</w:t>
      </w:r>
      <w:r w:rsidR="00194F00">
        <w:t xml:space="preserve"> </w:t>
      </w:r>
      <w:r w:rsidR="00D22F95">
        <w:t>all</w:t>
      </w:r>
      <w:r w:rsidR="00194F00">
        <w:t xml:space="preserve"> </w:t>
      </w:r>
      <w:r w:rsidR="00D22F95">
        <w:t>the</w:t>
      </w:r>
      <w:r w:rsidR="00194F00">
        <w:t xml:space="preserve"> </w:t>
      </w:r>
      <w:r w:rsidR="00D22F95">
        <w:t>time,</w:t>
      </w:r>
      <w:r w:rsidR="00194F00">
        <w:t xml:space="preserve"> </w:t>
      </w:r>
      <w:r w:rsidR="00D22F95">
        <w:t>but</w:t>
      </w:r>
      <w:r w:rsidR="00194F00">
        <w:t xml:space="preserve"> </w:t>
      </w:r>
      <w:r w:rsidR="00D22F95">
        <w:t>presumably</w:t>
      </w:r>
      <w:r w:rsidR="00194F00">
        <w:t xml:space="preserve"> </w:t>
      </w:r>
      <w:r w:rsidR="00D22F95">
        <w:t>you</w:t>
      </w:r>
      <w:r w:rsidR="00194F00">
        <w:t xml:space="preserve"> </w:t>
      </w:r>
      <w:r w:rsidR="00D22F95">
        <w:t>have</w:t>
      </w:r>
      <w:r w:rsidR="00194F00">
        <w:t xml:space="preserve"> </w:t>
      </w:r>
      <w:r w:rsidR="00D22F95">
        <w:t>a</w:t>
      </w:r>
      <w:r w:rsidR="00194F00">
        <w:t xml:space="preserve"> </w:t>
      </w:r>
      <w:r w:rsidR="00D22F95">
        <w:t>HR</w:t>
      </w:r>
      <w:r w:rsidR="00194F00">
        <w:t xml:space="preserve"> </w:t>
      </w:r>
      <w:r w:rsidR="00D22F95">
        <w:t>director</w:t>
      </w:r>
      <w:r w:rsidR="00194F00">
        <w:t xml:space="preserve"> </w:t>
      </w:r>
      <w:r w:rsidR="00D22F95">
        <w:t>that</w:t>
      </w:r>
      <w:r w:rsidR="00194F00">
        <w:t xml:space="preserve"> </w:t>
      </w:r>
      <w:r w:rsidR="00D22F95">
        <w:t>says</w:t>
      </w:r>
      <w:r w:rsidR="00194F00">
        <w:t xml:space="preserve"> </w:t>
      </w:r>
      <w:r w:rsidR="00D22F95">
        <w:t>to</w:t>
      </w:r>
      <w:r w:rsidR="00194F00">
        <w:t xml:space="preserve"> </w:t>
      </w:r>
      <w:r w:rsidR="00D22F95">
        <w:t>you,</w:t>
      </w:r>
      <w:r w:rsidR="00194F00">
        <w:t xml:space="preserve"> </w:t>
      </w:r>
      <w:r w:rsidR="00D22F95">
        <w:t>as</w:t>
      </w:r>
      <w:r w:rsidR="00194F00">
        <w:t xml:space="preserve"> </w:t>
      </w:r>
      <w:r w:rsidR="00D22F95">
        <w:t>the</w:t>
      </w:r>
      <w:r w:rsidR="00194F00">
        <w:t xml:space="preserve"> </w:t>
      </w:r>
      <w:r w:rsidR="00D22F95">
        <w:t>CEO,</w:t>
      </w:r>
      <w:r w:rsidR="00194F00">
        <w:t xml:space="preserve"> </w:t>
      </w:r>
      <w:r w:rsidR="00D22F95">
        <w:t>“FYI,</w:t>
      </w:r>
      <w:r w:rsidR="00194F00">
        <w:t xml:space="preserve"> </w:t>
      </w:r>
      <w:r w:rsidR="00D22F95">
        <w:t>we</w:t>
      </w:r>
      <w:r w:rsidR="00194F00">
        <w:t xml:space="preserve"> </w:t>
      </w:r>
      <w:r w:rsidR="00D22F95">
        <w:t>are</w:t>
      </w:r>
      <w:r w:rsidR="00194F00">
        <w:t xml:space="preserve"> </w:t>
      </w:r>
      <w:r w:rsidR="00D22F95">
        <w:t>losing</w:t>
      </w:r>
      <w:r w:rsidR="00194F00">
        <w:t xml:space="preserve"> </w:t>
      </w:r>
      <w:r w:rsidR="00D22F95">
        <w:t>quite</w:t>
      </w:r>
      <w:r w:rsidR="00194F00">
        <w:t xml:space="preserve"> </w:t>
      </w:r>
      <w:r w:rsidR="00D22F95">
        <w:t>a</w:t>
      </w:r>
      <w:r w:rsidR="00194F00">
        <w:t xml:space="preserve"> </w:t>
      </w:r>
      <w:r w:rsidR="00D22F95">
        <w:t>lot</w:t>
      </w:r>
      <w:r w:rsidR="00194F00">
        <w:t xml:space="preserve"> </w:t>
      </w:r>
      <w:r w:rsidR="00D22F95">
        <w:t>of</w:t>
      </w:r>
      <w:r w:rsidR="00194F00">
        <w:t xml:space="preserve"> </w:t>
      </w:r>
      <w:r w:rsidR="00D22F95">
        <w:t>staff</w:t>
      </w:r>
      <w:r w:rsidR="00194F00">
        <w:t xml:space="preserve"> </w:t>
      </w:r>
      <w:r w:rsidR="00D22F95">
        <w:t>in</w:t>
      </w:r>
      <w:r w:rsidR="00194F00">
        <w:t xml:space="preserve"> </w:t>
      </w:r>
      <w:r w:rsidR="00D22F95">
        <w:t>our</w:t>
      </w:r>
      <w:r w:rsidR="00194F00">
        <w:t xml:space="preserve"> </w:t>
      </w:r>
      <w:r w:rsidR="00D22F95">
        <w:t>enforcement</w:t>
      </w:r>
      <w:r w:rsidR="00194F00">
        <w:t xml:space="preserve"> </w:t>
      </w:r>
      <w:r w:rsidR="00D22F95">
        <w:t>unit.</w:t>
      </w:r>
      <w:r w:rsidR="00194F00">
        <w:t xml:space="preserve"> </w:t>
      </w:r>
      <w:r w:rsidR="00D22F95">
        <w:t>We</w:t>
      </w:r>
      <w:r w:rsidR="00194F00">
        <w:t xml:space="preserve"> </w:t>
      </w:r>
      <w:r w:rsidR="00D22F95">
        <w:t>should</w:t>
      </w:r>
      <w:r w:rsidR="00194F00">
        <w:t xml:space="preserve"> </w:t>
      </w:r>
      <w:r w:rsidR="00D22F95">
        <w:t>make</w:t>
      </w:r>
      <w:r w:rsidR="00194F00">
        <w:t xml:space="preserve"> </w:t>
      </w:r>
      <w:r w:rsidR="00D22F95">
        <w:t>some</w:t>
      </w:r>
      <w:r w:rsidR="00194F00">
        <w:t xml:space="preserve"> </w:t>
      </w:r>
      <w:r w:rsidR="00D22F95">
        <w:t>effort</w:t>
      </w:r>
      <w:r w:rsidR="00194F00">
        <w:t xml:space="preserve"> </w:t>
      </w:r>
      <w:r w:rsidR="00D22F95">
        <w:t>to</w:t>
      </w:r>
      <w:r w:rsidR="00194F00">
        <w:t xml:space="preserve"> </w:t>
      </w:r>
      <w:r w:rsidR="00D22F95">
        <w:t>recruit</w:t>
      </w:r>
      <w:r w:rsidR="00194F00">
        <w:t xml:space="preserve"> </w:t>
      </w:r>
      <w:r w:rsidR="00D22F95">
        <w:t>and</w:t>
      </w:r>
      <w:r w:rsidR="00194F00">
        <w:t xml:space="preserve"> </w:t>
      </w:r>
      <w:r w:rsidR="00D22F95">
        <w:t>get</w:t>
      </w:r>
      <w:r w:rsidR="00194F00">
        <w:t xml:space="preserve"> </w:t>
      </w:r>
      <w:r w:rsidR="00D22F95">
        <w:t>our</w:t>
      </w:r>
      <w:r w:rsidR="00194F00">
        <w:t xml:space="preserve"> </w:t>
      </w:r>
      <w:r w:rsidR="00D22F95">
        <w:t>numbers</w:t>
      </w:r>
      <w:r w:rsidR="00194F00">
        <w:t xml:space="preserve"> </w:t>
      </w:r>
      <w:r w:rsidR="00D22F95">
        <w:t>back</w:t>
      </w:r>
      <w:r w:rsidR="00194F00">
        <w:t xml:space="preserve"> </w:t>
      </w:r>
      <w:r w:rsidR="00D22F95">
        <w:t>up”.</w:t>
      </w:r>
      <w:r w:rsidR="00194F00">
        <w:t xml:space="preserve"> </w:t>
      </w:r>
      <w:r w:rsidR="00D22F95">
        <w:t>Did</w:t>
      </w:r>
      <w:r w:rsidR="00194F00">
        <w:t xml:space="preserve"> </w:t>
      </w:r>
      <w:r w:rsidR="00D22F95">
        <w:t>that</w:t>
      </w:r>
      <w:r w:rsidR="00194F00">
        <w:t xml:space="preserve"> </w:t>
      </w:r>
      <w:r w:rsidR="00D22F95">
        <w:t>discussion</w:t>
      </w:r>
      <w:r w:rsidR="00194F00">
        <w:t xml:space="preserve"> </w:t>
      </w:r>
      <w:r w:rsidR="00D22F95">
        <w:t>happen?</w:t>
      </w:r>
    </w:p>
    <w:p w:rsidR="000853A4" w:rsidP="00B5529F">
      <w:pPr>
        <w:pStyle w:val="Answer"/>
      </w:pPr>
      <w:sdt>
        <w:sdtPr>
          <w:alias w:val="Witness"/>
          <w:id w:val="1176391574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D22F95">
        <w:t>I</w:t>
      </w:r>
      <w:r w:rsidR="00194F00">
        <w:t xml:space="preserve"> </w:t>
      </w:r>
      <w:r w:rsidR="00D22F95">
        <w:t>do</w:t>
      </w:r>
      <w:r w:rsidR="00194F00">
        <w:t xml:space="preserve"> </w:t>
      </w:r>
      <w:r w:rsidR="00D22F95">
        <w:t>not</w:t>
      </w:r>
      <w:r w:rsidR="00194F00">
        <w:t xml:space="preserve"> </w:t>
      </w:r>
      <w:r w:rsidR="00D22F95">
        <w:t>know.</w:t>
      </w:r>
      <w:r w:rsidR="00194F00">
        <w:t xml:space="preserve"> </w:t>
      </w:r>
      <w:r w:rsidR="00D22F95">
        <w:t>I</w:t>
      </w:r>
      <w:r w:rsidR="00194F00">
        <w:t xml:space="preserve"> </w:t>
      </w:r>
      <w:r w:rsidR="00D22F95">
        <w:t>am</w:t>
      </w:r>
      <w:r w:rsidR="00194F00">
        <w:t xml:space="preserve"> </w:t>
      </w:r>
      <w:r w:rsidR="00D22F95">
        <w:t>really</w:t>
      </w:r>
      <w:r w:rsidR="00194F00">
        <w:t xml:space="preserve"> </w:t>
      </w:r>
      <w:r w:rsidR="00593DDA">
        <w:t>not</w:t>
      </w:r>
      <w:r w:rsidR="00194F00">
        <w:t xml:space="preserve"> </w:t>
      </w:r>
      <w:r w:rsidR="00593DDA">
        <w:t>being</w:t>
      </w:r>
      <w:r w:rsidR="00194F00">
        <w:t xml:space="preserve"> </w:t>
      </w:r>
      <w:r w:rsidR="00593DDA">
        <w:t>disingenuous.</w:t>
      </w:r>
      <w:r w:rsidR="00194F00">
        <w:t xml:space="preserve"> </w:t>
      </w:r>
      <w:r>
        <w:t>I</w:t>
      </w:r>
      <w:r w:rsidR="00194F00">
        <w:t xml:space="preserve"> </w:t>
      </w:r>
      <w:r w:rsidR="00593DDA">
        <w:t>literally</w:t>
      </w:r>
      <w:r w:rsidR="00194F00">
        <w:t xml:space="preserve"> </w:t>
      </w:r>
      <w:r>
        <w:t>cannot</w:t>
      </w:r>
      <w:r w:rsidR="00194F00">
        <w:t xml:space="preserve"> </w:t>
      </w:r>
      <w:r>
        <w:t>remember</w:t>
      </w:r>
      <w:r w:rsidR="00593DDA">
        <w:t>,</w:t>
      </w:r>
      <w:r w:rsidR="00194F00">
        <w:t xml:space="preserve"> </w:t>
      </w:r>
      <w:r w:rsidR="00593DDA">
        <w:t>but</w:t>
      </w:r>
      <w:r w:rsidR="00194F00">
        <w:t xml:space="preserve"> </w:t>
      </w:r>
      <w:r w:rsidR="00593DDA">
        <w:t>I</w:t>
      </w:r>
      <w:r w:rsidR="00194F00">
        <w:t xml:space="preserve"> </w:t>
      </w:r>
      <w:r w:rsidR="00593DDA">
        <w:t>will</w:t>
      </w:r>
      <w:r w:rsidR="00194F00">
        <w:t xml:space="preserve"> </w:t>
      </w:r>
      <w:r w:rsidR="00593DDA">
        <w:t>try</w:t>
      </w:r>
      <w:r w:rsidR="00194F00">
        <w:t xml:space="preserve"> </w:t>
      </w:r>
      <w:r w:rsidR="00593DDA">
        <w:t>to</w:t>
      </w:r>
      <w:r w:rsidR="00194F00">
        <w:t xml:space="preserve"> </w:t>
      </w:r>
      <w:r w:rsidR="00593DDA">
        <w:t>come</w:t>
      </w:r>
      <w:r w:rsidR="00194F00">
        <w:t xml:space="preserve"> </w:t>
      </w:r>
      <w:r w:rsidR="00593DDA">
        <w:t>back</w:t>
      </w:r>
      <w:r w:rsidR="00194F00">
        <w:t xml:space="preserve"> </w:t>
      </w:r>
      <w:r w:rsidR="00593DDA">
        <w:t>to</w:t>
      </w:r>
      <w:r w:rsidR="00194F00">
        <w:t xml:space="preserve"> </w:t>
      </w:r>
      <w:r w:rsidR="00593DDA">
        <w:t>you</w:t>
      </w:r>
      <w:r>
        <w:t>.</w:t>
      </w:r>
      <w:r w:rsidR="00194F00">
        <w:t xml:space="preserve"> </w:t>
      </w:r>
      <w:r w:rsidR="00593DDA">
        <w:t>Sorry</w:t>
      </w:r>
      <w:r w:rsidR="00194F00">
        <w:t xml:space="preserve"> </w:t>
      </w:r>
      <w:r w:rsidR="00593DDA">
        <w:t>about</w:t>
      </w:r>
      <w:r w:rsidR="00194F00">
        <w:t xml:space="preserve"> </w:t>
      </w:r>
      <w:r w:rsidR="00593DDA">
        <w:t>that.</w:t>
      </w:r>
    </w:p>
    <w:p w:rsidR="00002E3E" w:rsidP="00B5529F">
      <w:pPr>
        <w:pStyle w:val="Question"/>
      </w:pPr>
      <w:sdt>
        <w:sdtPr>
          <w:alias w:val="Member"/>
          <w:tag w:val="&lt;Member mnisId='3912' dodsId='35241'&gt;"/>
          <w:id w:val="281465044"/>
          <w:placeholder>
            <w:docPart w:val="DefaultPlaceholder_-1854013440"/>
          </w:placeholder>
          <w:richText/>
        </w:sdtPr>
        <w:sdtContent>
          <w:r w:rsidRPr="000853A4" w:rsidR="000853A4">
            <w:rPr>
              <w:b/>
            </w:rPr>
            <w:t>Richard</w:t>
          </w:r>
          <w:r w:rsidR="00194F00">
            <w:rPr>
              <w:b/>
            </w:rPr>
            <w:t xml:space="preserve"> </w:t>
          </w:r>
          <w:r w:rsidRPr="000853A4" w:rsidR="000853A4">
            <w:rPr>
              <w:b/>
            </w:rPr>
            <w:t>Fuller:</w:t>
          </w:r>
        </w:sdtContent>
      </w:sdt>
      <w:r w:rsidR="00194F00">
        <w:t xml:space="preserve"> </w:t>
      </w:r>
      <w:r w:rsidR="00593DDA">
        <w:t>For</w:t>
      </w:r>
      <w:r w:rsidR="00194F00">
        <w:t xml:space="preserve"> </w:t>
      </w:r>
      <w:r w:rsidR="00593DDA">
        <w:t>the</w:t>
      </w:r>
      <w:r w:rsidR="00194F00">
        <w:t xml:space="preserve"> </w:t>
      </w:r>
      <w:r w:rsidR="00593DDA">
        <w:t>record,</w:t>
      </w:r>
      <w:r w:rsidR="00194F00">
        <w:t xml:space="preserve"> </w:t>
      </w:r>
      <w:r w:rsidR="00593DDA">
        <w:t>and</w:t>
      </w:r>
      <w:r w:rsidR="00194F00">
        <w:t xml:space="preserve"> </w:t>
      </w:r>
      <w:r w:rsidR="00593DDA">
        <w:t>perhaps</w:t>
      </w:r>
      <w:r w:rsidR="00194F00">
        <w:t xml:space="preserve"> </w:t>
      </w:r>
      <w:r w:rsidR="00593DDA">
        <w:t>not</w:t>
      </w:r>
      <w:r w:rsidR="00194F00">
        <w:t xml:space="preserve"> </w:t>
      </w:r>
      <w:r w:rsidR="00593DDA">
        <w:t>surprisingly,</w:t>
      </w:r>
      <w:r w:rsidR="00194F00">
        <w:t xml:space="preserve"> </w:t>
      </w:r>
      <w:r w:rsidR="000853A4">
        <w:t>Mr</w:t>
      </w:r>
      <w:r w:rsidR="00194F00">
        <w:t xml:space="preserve"> </w:t>
      </w:r>
      <w:r w:rsidR="000853A4">
        <w:t>Nolan</w:t>
      </w:r>
      <w:r w:rsidR="00194F00">
        <w:t xml:space="preserve"> </w:t>
      </w:r>
      <w:r w:rsidR="000853A4">
        <w:t>remembers</w:t>
      </w:r>
      <w:r w:rsidR="00194F00">
        <w:t xml:space="preserve"> </w:t>
      </w:r>
      <w:r w:rsidR="000853A4">
        <w:t>his</w:t>
      </w:r>
      <w:r w:rsidR="00194F00">
        <w:t xml:space="preserve"> </w:t>
      </w:r>
      <w:r w:rsidR="000853A4">
        <w:t>remuneration</w:t>
      </w:r>
      <w:r w:rsidR="00194F00">
        <w:t xml:space="preserve"> </w:t>
      </w:r>
      <w:r w:rsidR="000853A4">
        <w:t>package</w:t>
      </w:r>
      <w:r w:rsidR="00194F00">
        <w:t xml:space="preserve"> </w:t>
      </w:r>
      <w:r w:rsidR="000853A4">
        <w:t>better</w:t>
      </w:r>
      <w:r w:rsidR="00194F00">
        <w:t xml:space="preserve"> </w:t>
      </w:r>
      <w:r w:rsidR="000853A4">
        <w:t>than</w:t>
      </w:r>
      <w:r w:rsidR="00194F00">
        <w:t xml:space="preserve"> </w:t>
      </w:r>
      <w:r w:rsidR="000853A4">
        <w:t>I</w:t>
      </w:r>
      <w:r w:rsidR="00194F00">
        <w:t xml:space="preserve"> </w:t>
      </w:r>
      <w:r w:rsidR="000853A4">
        <w:t>did</w:t>
      </w:r>
      <w:r w:rsidR="00593DDA">
        <w:t>,</w:t>
      </w:r>
      <w:r w:rsidR="00194F00">
        <w:t xml:space="preserve"> </w:t>
      </w:r>
      <w:r w:rsidR="00593DDA">
        <w:t>so</w:t>
      </w:r>
      <w:r w:rsidR="00194F00">
        <w:t xml:space="preserve"> </w:t>
      </w:r>
      <w:r w:rsidR="00593DDA">
        <w:t>he</w:t>
      </w:r>
      <w:r w:rsidR="00194F00">
        <w:t xml:space="preserve"> </w:t>
      </w:r>
      <w:r w:rsidR="00593DDA">
        <w:t>was</w:t>
      </w:r>
      <w:r w:rsidR="00194F00">
        <w:t xml:space="preserve"> </w:t>
      </w:r>
      <w:r w:rsidR="00593DDA">
        <w:t>right</w:t>
      </w:r>
      <w:r w:rsidR="00194F00">
        <w:t xml:space="preserve"> </w:t>
      </w:r>
      <w:r w:rsidR="00593DDA">
        <w:t>and</w:t>
      </w:r>
      <w:r w:rsidR="00194F00">
        <w:t xml:space="preserve"> </w:t>
      </w:r>
      <w:r w:rsidR="00593DDA">
        <w:t>I</w:t>
      </w:r>
      <w:r w:rsidR="00194F00">
        <w:t xml:space="preserve"> </w:t>
      </w:r>
      <w:r w:rsidR="00593DDA">
        <w:t>was</w:t>
      </w:r>
      <w:r w:rsidR="00194F00">
        <w:t xml:space="preserve"> </w:t>
      </w:r>
      <w:r w:rsidR="00593DDA">
        <w:t>incorrect.</w:t>
      </w:r>
      <w:r w:rsidR="00194F00">
        <w:t xml:space="preserve"> </w:t>
      </w:r>
      <w:r w:rsidR="00593DDA">
        <w:t>In</w:t>
      </w:r>
      <w:r w:rsidR="00194F00">
        <w:t xml:space="preserve"> </w:t>
      </w:r>
      <w:r w:rsidR="00593DDA">
        <w:t>traditional</w:t>
      </w:r>
      <w:r w:rsidR="00194F00">
        <w:t xml:space="preserve"> </w:t>
      </w:r>
      <w:r w:rsidR="00593DDA">
        <w:t>George</w:t>
      </w:r>
      <w:r w:rsidR="00194F00">
        <w:t xml:space="preserve"> </w:t>
      </w:r>
      <w:r w:rsidR="00593DDA">
        <w:t>W</w:t>
      </w:r>
      <w:r w:rsidR="00194F00">
        <w:t xml:space="preserve"> </w:t>
      </w:r>
      <w:r w:rsidR="00593DDA">
        <w:t>Bush</w:t>
      </w:r>
      <w:r w:rsidR="00194F00">
        <w:t xml:space="preserve"> </w:t>
      </w:r>
      <w:r w:rsidR="00593DDA">
        <w:t>fashion,</w:t>
      </w:r>
      <w:r w:rsidR="00194F00">
        <w:t xml:space="preserve"> </w:t>
      </w:r>
      <w:r w:rsidR="000853A4">
        <w:t>I</w:t>
      </w:r>
      <w:r w:rsidR="00194F00">
        <w:t xml:space="preserve"> </w:t>
      </w:r>
      <w:r w:rsidR="000853A4">
        <w:t>misremembered</w:t>
      </w:r>
      <w:r w:rsidR="00194F00">
        <w:t xml:space="preserve"> </w:t>
      </w:r>
      <w:r w:rsidR="000853A4">
        <w:t>that.</w:t>
      </w:r>
      <w:r w:rsidR="00194F00">
        <w:t xml:space="preserve"> </w:t>
      </w:r>
    </w:p>
    <w:p w:rsidR="005900D5" w:rsidRPr="005900D5" w:rsidP="00B5529F">
      <w:pPr>
        <w:pStyle w:val="QuestionCont"/>
      </w:pPr>
      <w:r>
        <w:t>I</w:t>
      </w:r>
      <w:r w:rsidR="00194F00">
        <w:t xml:space="preserve"> </w:t>
      </w:r>
      <w:r>
        <w:t>would</w:t>
      </w:r>
      <w:r w:rsidR="00194F00">
        <w:t xml:space="preserve"> </w:t>
      </w:r>
      <w:r>
        <w:t>like</w:t>
      </w:r>
      <w:r w:rsidR="00194F00">
        <w:t xml:space="preserve"> </w:t>
      </w:r>
      <w:r>
        <w:t>to</w:t>
      </w:r>
      <w:r w:rsidR="00194F00">
        <w:t xml:space="preserve"> </w:t>
      </w:r>
      <w:r>
        <w:t>talk</w:t>
      </w:r>
      <w:r w:rsidR="00194F00">
        <w:t xml:space="preserve"> </w:t>
      </w:r>
      <w:r>
        <w:t>about</w:t>
      </w:r>
      <w:r w:rsidR="00194F00">
        <w:t xml:space="preserve"> </w:t>
      </w:r>
      <w:r>
        <w:t>the</w:t>
      </w:r>
      <w:r w:rsidR="00194F00">
        <w:t xml:space="preserve"> </w:t>
      </w:r>
      <w:r>
        <w:t>relationship</w:t>
      </w:r>
      <w:r w:rsidR="00194F00">
        <w:t xml:space="preserve"> </w:t>
      </w:r>
      <w:r>
        <w:t>between</w:t>
      </w:r>
      <w:r w:rsidR="00194F00">
        <w:t xml:space="preserve"> </w:t>
      </w:r>
      <w:r>
        <w:t>you,</w:t>
      </w:r>
      <w:r w:rsidR="00194F00">
        <w:t xml:space="preserve"> </w:t>
      </w:r>
      <w:r>
        <w:t>the</w:t>
      </w:r>
      <w:r w:rsidR="00194F00">
        <w:t xml:space="preserve"> </w:t>
      </w:r>
      <w:r>
        <w:t>board,</w:t>
      </w:r>
      <w:r w:rsidR="00194F00">
        <w:t xml:space="preserve"> </w:t>
      </w:r>
      <w:r>
        <w:t>and</w:t>
      </w:r>
      <w:r w:rsidR="00194F00">
        <w:t xml:space="preserve"> </w:t>
      </w:r>
      <w:r>
        <w:t>the</w:t>
      </w:r>
      <w:r w:rsidR="00194F00">
        <w:t xml:space="preserve"> </w:t>
      </w:r>
      <w:r>
        <w:t>Government</w:t>
      </w:r>
      <w:r w:rsidR="00194F00">
        <w:t xml:space="preserve"> </w:t>
      </w:r>
      <w:r w:rsidR="002B3B4E">
        <w:t>in</w:t>
      </w:r>
      <w:r w:rsidR="00194F00">
        <w:t xml:space="preserve"> </w:t>
      </w:r>
      <w:r>
        <w:t>the</w:t>
      </w:r>
      <w:r w:rsidR="00194F00">
        <w:t xml:space="preserve"> </w:t>
      </w:r>
      <w:r>
        <w:t>implementation</w:t>
      </w:r>
      <w:r w:rsidR="00194F00">
        <w:t xml:space="preserve"> </w:t>
      </w:r>
      <w:r>
        <w:t>of</w:t>
      </w:r>
      <w:r w:rsidR="00194F00">
        <w:t xml:space="preserve"> </w:t>
      </w:r>
      <w:r>
        <w:t>this</w:t>
      </w:r>
      <w:r w:rsidR="00194F00">
        <w:t xml:space="preserve"> </w:t>
      </w:r>
      <w:r>
        <w:t>competition</w:t>
      </w:r>
      <w:r w:rsidR="00194F00">
        <w:t xml:space="preserve"> </w:t>
      </w:r>
      <w:r>
        <w:t>policy.</w:t>
      </w:r>
      <w:r w:rsidR="00194F00">
        <w:t xml:space="preserve"> </w:t>
      </w:r>
      <w:r>
        <w:t>Did</w:t>
      </w:r>
      <w:r w:rsidR="00194F00">
        <w:t xml:space="preserve"> </w:t>
      </w:r>
      <w:r>
        <w:t>you</w:t>
      </w:r>
      <w:r w:rsidR="00194F00">
        <w:t xml:space="preserve"> </w:t>
      </w:r>
      <w:r>
        <w:t>find</w:t>
      </w:r>
      <w:r w:rsidR="00194F00">
        <w:t xml:space="preserve"> </w:t>
      </w:r>
      <w:r>
        <w:t>yourself,</w:t>
      </w:r>
      <w:r w:rsidR="00194F00">
        <w:t xml:space="preserve"> </w:t>
      </w:r>
      <w:r>
        <w:t>or</w:t>
      </w:r>
      <w:r w:rsidR="00194F00">
        <w:t xml:space="preserve"> </w:t>
      </w:r>
      <w:r>
        <w:t>did</w:t>
      </w:r>
      <w:r w:rsidR="00194F00">
        <w:t xml:space="preserve"> </w:t>
      </w:r>
      <w:r>
        <w:t>your</w:t>
      </w:r>
      <w:r w:rsidR="00194F00">
        <w:t xml:space="preserve"> </w:t>
      </w:r>
      <w:r>
        <w:t>colleagues</w:t>
      </w:r>
      <w:r w:rsidR="00194F00">
        <w:t xml:space="preserve"> </w:t>
      </w:r>
      <w:r>
        <w:t>find</w:t>
      </w:r>
      <w:r w:rsidR="00194F00">
        <w:t xml:space="preserve"> </w:t>
      </w:r>
      <w:r>
        <w:t>themselves,</w:t>
      </w:r>
      <w:r w:rsidR="00194F00">
        <w:t xml:space="preserve"> </w:t>
      </w:r>
      <w:r>
        <w:t>under</w:t>
      </w:r>
      <w:r w:rsidR="00194F00">
        <w:t xml:space="preserve"> </w:t>
      </w:r>
      <w:r>
        <w:t>pressure</w:t>
      </w:r>
      <w:r w:rsidR="00194F00">
        <w:t xml:space="preserve"> </w:t>
      </w:r>
      <w:r>
        <w:t>from</w:t>
      </w:r>
      <w:r w:rsidR="00194F00">
        <w:t xml:space="preserve"> </w:t>
      </w:r>
      <w:r>
        <w:t>the</w:t>
      </w:r>
      <w:r w:rsidR="00194F00">
        <w:t xml:space="preserve"> </w:t>
      </w:r>
      <w:r w:rsidR="00AD7BEE">
        <w:t>Government</w:t>
      </w:r>
      <w:r w:rsidR="00194F00">
        <w:t xml:space="preserve"> </w:t>
      </w:r>
      <w:r>
        <w:t>on</w:t>
      </w:r>
      <w:r w:rsidR="00194F00">
        <w:t xml:space="preserve"> </w:t>
      </w:r>
      <w:r>
        <w:t>specific</w:t>
      </w:r>
      <w:r w:rsidR="00194F00">
        <w:t xml:space="preserve"> </w:t>
      </w:r>
      <w:r>
        <w:t>policies</w:t>
      </w:r>
      <w:r w:rsidR="00194F00">
        <w:t xml:space="preserve"> </w:t>
      </w:r>
      <w:r>
        <w:t>at</w:t>
      </w:r>
      <w:r w:rsidR="00194F00">
        <w:t xml:space="preserve"> </w:t>
      </w:r>
      <w:r>
        <w:t>any</w:t>
      </w:r>
      <w:r w:rsidR="00194F00">
        <w:t xml:space="preserve"> </w:t>
      </w:r>
      <w:r>
        <w:t>time?</w:t>
      </w:r>
    </w:p>
    <w:p w:rsidR="00AD7BEE" w:rsidP="00B5529F">
      <w:pPr>
        <w:pStyle w:val="Answer"/>
      </w:pPr>
      <w:sdt>
        <w:sdtPr>
          <w:alias w:val="Witness"/>
          <w:id w:val="1177155729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B407F3">
        <w:t>There</w:t>
      </w:r>
      <w:r w:rsidR="00194F00">
        <w:t xml:space="preserve"> </w:t>
      </w:r>
      <w:r w:rsidR="00B407F3">
        <w:t>was</w:t>
      </w:r>
      <w:r w:rsidR="00194F00">
        <w:t xml:space="preserve"> </w:t>
      </w:r>
      <w:r w:rsidR="00B407F3">
        <w:t>one</w:t>
      </w:r>
      <w:r w:rsidR="00194F00">
        <w:t xml:space="preserve"> </w:t>
      </w:r>
      <w:r w:rsidR="00B407F3">
        <w:t>situation</w:t>
      </w:r>
      <w:r w:rsidR="00194F00">
        <w:t xml:space="preserve"> </w:t>
      </w:r>
      <w:r w:rsidR="00B407F3">
        <w:t>of</w:t>
      </w:r>
      <w:r w:rsidR="00194F00">
        <w:t xml:space="preserve"> </w:t>
      </w:r>
      <w:r w:rsidR="00B407F3">
        <w:t>intense</w:t>
      </w:r>
      <w:r w:rsidR="00194F00">
        <w:t xml:space="preserve"> </w:t>
      </w:r>
      <w:r w:rsidR="00B407F3">
        <w:t>pressure</w:t>
      </w:r>
      <w:r w:rsidR="00194F00">
        <w:t xml:space="preserve"> </w:t>
      </w:r>
      <w:r w:rsidR="005900D5">
        <w:t>about</w:t>
      </w:r>
      <w:r w:rsidR="00194F00">
        <w:t xml:space="preserve"> </w:t>
      </w:r>
      <w:r w:rsidR="005900D5">
        <w:t>the</w:t>
      </w:r>
      <w:r w:rsidR="00194F00">
        <w:t xml:space="preserve"> </w:t>
      </w:r>
      <w:r w:rsidR="005900D5">
        <w:t>price</w:t>
      </w:r>
      <w:r w:rsidR="00194F00">
        <w:t xml:space="preserve"> </w:t>
      </w:r>
      <w:r w:rsidR="005900D5">
        <w:t>cap</w:t>
      </w:r>
      <w:r w:rsidR="00194F00">
        <w:t xml:space="preserve"> </w:t>
      </w:r>
      <w:r w:rsidR="005900D5">
        <w:t>and</w:t>
      </w:r>
      <w:r w:rsidR="00194F00">
        <w:t xml:space="preserve"> </w:t>
      </w:r>
      <w:r w:rsidR="005900D5">
        <w:t>how</w:t>
      </w:r>
      <w:r w:rsidR="00194F00">
        <w:t xml:space="preserve"> </w:t>
      </w:r>
      <w:r w:rsidR="005900D5">
        <w:t>the</w:t>
      </w:r>
      <w:r w:rsidR="00194F00">
        <w:t xml:space="preserve"> </w:t>
      </w:r>
      <w:r w:rsidR="005900D5">
        <w:t>price</w:t>
      </w:r>
      <w:r w:rsidR="00194F00">
        <w:t xml:space="preserve"> </w:t>
      </w:r>
      <w:r w:rsidR="005900D5">
        <w:t>cap</w:t>
      </w:r>
      <w:r w:rsidR="00194F00">
        <w:t xml:space="preserve"> </w:t>
      </w:r>
      <w:r w:rsidR="005900D5">
        <w:t>should</w:t>
      </w:r>
      <w:r w:rsidR="00194F00">
        <w:t xml:space="preserve"> </w:t>
      </w:r>
      <w:r w:rsidR="005900D5">
        <w:t>be</w:t>
      </w:r>
      <w:r w:rsidR="00194F00">
        <w:t xml:space="preserve"> </w:t>
      </w:r>
      <w:r w:rsidR="005900D5">
        <w:t>put</w:t>
      </w:r>
      <w:r w:rsidR="00194F00">
        <w:t xml:space="preserve"> </w:t>
      </w:r>
      <w:r w:rsidR="005900D5">
        <w:t>in</w:t>
      </w:r>
      <w:r w:rsidR="00194F00">
        <w:t xml:space="preserve"> </w:t>
      </w:r>
      <w:r w:rsidR="005900D5">
        <w:t>place.</w:t>
      </w:r>
      <w:r w:rsidR="00194F00">
        <w:t xml:space="preserve"> </w:t>
      </w:r>
      <w:r w:rsidR="005900D5">
        <w:t>Should</w:t>
      </w:r>
      <w:r w:rsidR="00194F00">
        <w:t xml:space="preserve"> </w:t>
      </w:r>
      <w:r w:rsidR="005900D5">
        <w:t>it</w:t>
      </w:r>
      <w:r w:rsidR="00194F00">
        <w:t xml:space="preserve"> </w:t>
      </w:r>
      <w:r w:rsidR="005900D5">
        <w:t>be</w:t>
      </w:r>
      <w:r w:rsidR="00194F00">
        <w:t xml:space="preserve"> </w:t>
      </w:r>
      <w:r w:rsidR="005900D5">
        <w:t>done</w:t>
      </w:r>
      <w:r w:rsidR="00194F00">
        <w:t xml:space="preserve"> </w:t>
      </w:r>
      <w:r w:rsidR="005900D5">
        <w:t>by</w:t>
      </w:r>
      <w:r w:rsidR="00194F00">
        <w:t xml:space="preserve"> </w:t>
      </w:r>
      <w:r w:rsidR="005900D5">
        <w:t>Government</w:t>
      </w:r>
      <w:r w:rsidR="00194F00">
        <w:t xml:space="preserve"> </w:t>
      </w:r>
      <w:r w:rsidR="005900D5">
        <w:t>or</w:t>
      </w:r>
      <w:r w:rsidR="00194F00">
        <w:t xml:space="preserve"> </w:t>
      </w:r>
      <w:r w:rsidR="005900D5">
        <w:t>the</w:t>
      </w:r>
      <w:r w:rsidR="00194F00">
        <w:t xml:space="preserve"> </w:t>
      </w:r>
      <w:r w:rsidR="005900D5">
        <w:t>regulator?</w:t>
      </w:r>
      <w:r w:rsidR="00194F00">
        <w:t xml:space="preserve"> </w:t>
      </w:r>
      <w:r w:rsidR="005900D5">
        <w:t>That</w:t>
      </w:r>
      <w:r w:rsidR="00194F00">
        <w:t xml:space="preserve"> </w:t>
      </w:r>
      <w:r w:rsidR="005900D5">
        <w:t>was</w:t>
      </w:r>
      <w:r w:rsidR="00194F00">
        <w:t xml:space="preserve"> </w:t>
      </w:r>
      <w:r w:rsidR="005900D5">
        <w:t>probably</w:t>
      </w:r>
      <w:r w:rsidR="00194F00">
        <w:t xml:space="preserve"> </w:t>
      </w:r>
      <w:r w:rsidR="005900D5">
        <w:t>the</w:t>
      </w:r>
      <w:r w:rsidR="00194F00">
        <w:t xml:space="preserve"> </w:t>
      </w:r>
      <w:r w:rsidR="005900D5">
        <w:t>most</w:t>
      </w:r>
      <w:r w:rsidR="00194F00">
        <w:t xml:space="preserve"> </w:t>
      </w:r>
      <w:r w:rsidR="005900D5">
        <w:t>intense</w:t>
      </w:r>
      <w:r w:rsidR="00194F00">
        <w:t xml:space="preserve"> </w:t>
      </w:r>
      <w:r w:rsidR="005900D5">
        <w:t>thing.</w:t>
      </w:r>
      <w:r w:rsidR="00194F00">
        <w:t xml:space="preserve"> </w:t>
      </w:r>
      <w:r w:rsidR="005900D5">
        <w:t>If</w:t>
      </w:r>
      <w:r w:rsidR="00194F00">
        <w:t xml:space="preserve"> </w:t>
      </w:r>
      <w:r w:rsidR="005900D5">
        <w:t>I</w:t>
      </w:r>
      <w:r w:rsidR="00194F00">
        <w:t xml:space="preserve"> </w:t>
      </w:r>
      <w:r w:rsidR="005900D5">
        <w:t>was</w:t>
      </w:r>
      <w:r w:rsidR="00194F00">
        <w:t xml:space="preserve"> </w:t>
      </w:r>
      <w:r w:rsidR="005900D5">
        <w:t>characterising</w:t>
      </w:r>
      <w:r w:rsidR="00194F00">
        <w:t xml:space="preserve"> </w:t>
      </w:r>
      <w:r w:rsidR="005900D5">
        <w:t>my</w:t>
      </w:r>
      <w:r w:rsidR="00194F00">
        <w:t xml:space="preserve"> </w:t>
      </w:r>
      <w:r w:rsidR="005900D5">
        <w:t>time</w:t>
      </w:r>
      <w:r w:rsidR="00194F00">
        <w:t xml:space="preserve"> </w:t>
      </w:r>
      <w:r w:rsidR="005900D5">
        <w:t>there,</w:t>
      </w:r>
      <w:r w:rsidR="00194F00">
        <w:t xml:space="preserve"> </w:t>
      </w:r>
      <w:r w:rsidR="005900D5">
        <w:t>my</w:t>
      </w:r>
      <w:r w:rsidR="00194F00">
        <w:t xml:space="preserve"> </w:t>
      </w:r>
      <w:r w:rsidR="005900D5">
        <w:t>first</w:t>
      </w:r>
      <w:r w:rsidR="00194F00">
        <w:t xml:space="preserve"> </w:t>
      </w:r>
      <w:r w:rsidR="005900D5">
        <w:t>couple</w:t>
      </w:r>
      <w:r w:rsidR="00194F00">
        <w:t xml:space="preserve"> </w:t>
      </w:r>
      <w:r w:rsidR="005900D5">
        <w:t>of</w:t>
      </w:r>
      <w:r w:rsidR="00194F00">
        <w:t xml:space="preserve"> </w:t>
      </w:r>
      <w:r w:rsidR="005900D5">
        <w:t>years</w:t>
      </w:r>
      <w:r w:rsidR="002B3B4E">
        <w:t>,</w:t>
      </w:r>
      <w:r w:rsidR="00194F00">
        <w:t xml:space="preserve"> </w:t>
      </w:r>
      <w:r w:rsidR="005900D5">
        <w:t>I</w:t>
      </w:r>
      <w:r w:rsidR="00194F00">
        <w:t xml:space="preserve"> </w:t>
      </w:r>
      <w:r w:rsidR="005900D5">
        <w:t>would</w:t>
      </w:r>
      <w:r w:rsidR="00194F00">
        <w:t xml:space="preserve"> </w:t>
      </w:r>
      <w:r w:rsidR="005900D5">
        <w:t>not</w:t>
      </w:r>
      <w:r w:rsidR="00194F00">
        <w:t xml:space="preserve"> </w:t>
      </w:r>
      <w:r w:rsidR="005900D5">
        <w:t>say</w:t>
      </w:r>
      <w:r w:rsidR="00194F00">
        <w:t xml:space="preserve"> </w:t>
      </w:r>
      <w:r w:rsidR="005900D5">
        <w:t>there</w:t>
      </w:r>
      <w:r w:rsidR="00194F00">
        <w:t xml:space="preserve"> </w:t>
      </w:r>
      <w:r w:rsidR="005900D5">
        <w:t>was</w:t>
      </w:r>
      <w:r w:rsidR="00194F00">
        <w:t xml:space="preserve"> </w:t>
      </w:r>
      <w:r w:rsidR="005900D5">
        <w:t>intense</w:t>
      </w:r>
      <w:r w:rsidR="00194F00">
        <w:t xml:space="preserve"> </w:t>
      </w:r>
      <w:r w:rsidR="005900D5">
        <w:t>pressure</w:t>
      </w:r>
      <w:r w:rsidR="00194F00">
        <w:t xml:space="preserve"> </w:t>
      </w:r>
      <w:r w:rsidR="005900D5">
        <w:t>about</w:t>
      </w:r>
      <w:r w:rsidR="00194F00">
        <w:t xml:space="preserve"> </w:t>
      </w:r>
      <w:r w:rsidR="005900D5">
        <w:t>specific</w:t>
      </w:r>
      <w:r w:rsidR="00194F00">
        <w:t xml:space="preserve"> </w:t>
      </w:r>
      <w:r w:rsidR="005900D5">
        <w:t>issues.</w:t>
      </w:r>
      <w:r w:rsidR="00194F00">
        <w:t xml:space="preserve"> </w:t>
      </w:r>
      <w:r w:rsidR="005900D5">
        <w:t>There</w:t>
      </w:r>
      <w:r w:rsidR="00194F00">
        <w:t xml:space="preserve"> </w:t>
      </w:r>
      <w:r w:rsidR="005900D5">
        <w:t>was</w:t>
      </w:r>
      <w:r w:rsidR="00194F00">
        <w:t xml:space="preserve"> </w:t>
      </w:r>
      <w:r w:rsidR="005900D5">
        <w:t>re</w:t>
      </w:r>
      <w:r>
        <w:t>latively</w:t>
      </w:r>
      <w:r w:rsidR="00194F00">
        <w:t xml:space="preserve"> </w:t>
      </w:r>
      <w:r>
        <w:t>strong</w:t>
      </w:r>
      <w:r w:rsidR="00194F00">
        <w:t xml:space="preserve"> </w:t>
      </w:r>
      <w:r>
        <w:t>pressure</w:t>
      </w:r>
      <w:r w:rsidR="00194F00">
        <w:t xml:space="preserve"> </w:t>
      </w:r>
      <w:r>
        <w:t>about,</w:t>
      </w:r>
      <w:r w:rsidR="00194F00">
        <w:t xml:space="preserve"> </w:t>
      </w:r>
      <w:r>
        <w:t>certainly</w:t>
      </w:r>
      <w:r w:rsidR="00194F00">
        <w:t xml:space="preserve"> </w:t>
      </w:r>
      <w:r>
        <w:t>in</w:t>
      </w:r>
      <w:r w:rsidR="00194F00">
        <w:t xml:space="preserve"> </w:t>
      </w:r>
      <w:r>
        <w:t>the</w:t>
      </w:r>
      <w:r w:rsidR="00194F00">
        <w:t xml:space="preserve"> </w:t>
      </w:r>
      <w:r>
        <w:t>first</w:t>
      </w:r>
      <w:r w:rsidR="00194F00">
        <w:t xml:space="preserve"> </w:t>
      </w:r>
      <w:r>
        <w:t>two</w:t>
      </w:r>
      <w:r w:rsidR="00194F00">
        <w:t xml:space="preserve"> </w:t>
      </w:r>
      <w:r>
        <w:t>or</w:t>
      </w:r>
      <w:r w:rsidR="00194F00">
        <w:t xml:space="preserve"> </w:t>
      </w:r>
      <w:r>
        <w:t>three</w:t>
      </w:r>
      <w:r w:rsidR="00194F00">
        <w:t xml:space="preserve"> </w:t>
      </w:r>
      <w:r>
        <w:t>years,</w:t>
      </w:r>
      <w:r w:rsidR="00194F00">
        <w:t xml:space="preserve"> </w:t>
      </w:r>
      <w:r>
        <w:t>“Why</w:t>
      </w:r>
      <w:r w:rsidR="00194F00">
        <w:t xml:space="preserve"> </w:t>
      </w:r>
      <w:r>
        <w:t>is</w:t>
      </w:r>
      <w:r w:rsidR="00194F00">
        <w:t xml:space="preserve"> </w:t>
      </w:r>
      <w:r>
        <w:t>more</w:t>
      </w:r>
      <w:r w:rsidR="00194F00">
        <w:t xml:space="preserve"> </w:t>
      </w:r>
      <w:r>
        <w:t>not</w:t>
      </w:r>
      <w:r w:rsidR="00194F00">
        <w:t xml:space="preserve"> </w:t>
      </w:r>
      <w:r>
        <w:t>happening</w:t>
      </w:r>
      <w:r w:rsidR="00194F00">
        <w:t xml:space="preserve"> </w:t>
      </w:r>
      <w:r>
        <w:t>in</w:t>
      </w:r>
      <w:r w:rsidR="00194F00">
        <w:t xml:space="preserve"> </w:t>
      </w:r>
      <w:r>
        <w:t>competition?</w:t>
      </w:r>
      <w:r w:rsidR="00194F00">
        <w:t xml:space="preserve"> </w:t>
      </w:r>
      <w:r>
        <w:t>Why</w:t>
      </w:r>
      <w:r w:rsidR="00194F00">
        <w:t xml:space="preserve"> </w:t>
      </w:r>
      <w:r>
        <w:t>do</w:t>
      </w:r>
      <w:r w:rsidR="00194F00">
        <w:t xml:space="preserve"> </w:t>
      </w:r>
      <w:r>
        <w:t>the</w:t>
      </w:r>
      <w:r w:rsidR="00194F00">
        <w:t xml:space="preserve"> </w:t>
      </w:r>
      <w:r>
        <w:t>big</w:t>
      </w:r>
      <w:r w:rsidR="00194F00">
        <w:t xml:space="preserve"> </w:t>
      </w:r>
      <w:r>
        <w:t>six</w:t>
      </w:r>
      <w:r w:rsidR="00194F00">
        <w:t xml:space="preserve"> </w:t>
      </w:r>
      <w:r>
        <w:t>have</w:t>
      </w:r>
      <w:r w:rsidR="00194F00">
        <w:t xml:space="preserve"> </w:t>
      </w:r>
      <w:r>
        <w:t>the</w:t>
      </w:r>
      <w:r w:rsidR="00194F00">
        <w:t xml:space="preserve"> </w:t>
      </w:r>
      <w:r>
        <w:t>share</w:t>
      </w:r>
      <w:r w:rsidR="00194F00">
        <w:t xml:space="preserve"> </w:t>
      </w:r>
      <w:r>
        <w:t>they</w:t>
      </w:r>
      <w:r w:rsidR="00194F00">
        <w:t xml:space="preserve"> </w:t>
      </w:r>
      <w:r>
        <w:t>have</w:t>
      </w:r>
      <w:r w:rsidR="00194F00">
        <w:t xml:space="preserve"> </w:t>
      </w:r>
      <w:r>
        <w:t>and</w:t>
      </w:r>
      <w:r w:rsidR="00194F00">
        <w:t xml:space="preserve"> </w:t>
      </w:r>
      <w:r>
        <w:t>what</w:t>
      </w:r>
      <w:r w:rsidR="00194F00">
        <w:t xml:space="preserve"> </w:t>
      </w:r>
      <w:r>
        <w:t>is</w:t>
      </w:r>
      <w:r w:rsidR="00194F00">
        <w:t xml:space="preserve"> </w:t>
      </w:r>
      <w:r>
        <w:t>Ofgem</w:t>
      </w:r>
      <w:r w:rsidR="00194F00">
        <w:t xml:space="preserve"> </w:t>
      </w:r>
      <w:r>
        <w:t>doing</w:t>
      </w:r>
      <w:r w:rsidR="00194F00">
        <w:t xml:space="preserve"> </w:t>
      </w:r>
      <w:r>
        <w:t>about</w:t>
      </w:r>
      <w:r w:rsidR="00194F00">
        <w:t xml:space="preserve"> </w:t>
      </w:r>
      <w:r>
        <w:t>it?”</w:t>
      </w:r>
    </w:p>
    <w:p w:rsidR="00E00FBB" w:rsidP="00B5529F">
      <w:pPr>
        <w:pStyle w:val="Answer"/>
      </w:pPr>
      <w:r>
        <w:t>There</w:t>
      </w:r>
      <w:r w:rsidR="00194F00">
        <w:t xml:space="preserve"> </w:t>
      </w:r>
      <w:r>
        <w:t>was</w:t>
      </w:r>
      <w:r w:rsidR="00194F00">
        <w:t xml:space="preserve"> </w:t>
      </w:r>
      <w:r>
        <w:t>also</w:t>
      </w:r>
      <w:r w:rsidR="00194F00">
        <w:t xml:space="preserve"> </w:t>
      </w:r>
      <w:r>
        <w:t>pressure,</w:t>
      </w:r>
      <w:r w:rsidR="00194F00">
        <w:t xml:space="preserve"> </w:t>
      </w:r>
      <w:r>
        <w:t>particularly</w:t>
      </w:r>
      <w:r w:rsidR="00194F00">
        <w:t xml:space="preserve"> </w:t>
      </w:r>
      <w:r>
        <w:t>in</w:t>
      </w:r>
      <w:r w:rsidR="00194F00">
        <w:t xml:space="preserve"> </w:t>
      </w:r>
      <w:r>
        <w:t>the</w:t>
      </w:r>
      <w:r w:rsidR="00194F00">
        <w:t xml:space="preserve"> </w:t>
      </w:r>
      <w:r>
        <w:t>first</w:t>
      </w:r>
      <w:r w:rsidR="00194F00">
        <w:t xml:space="preserve"> </w:t>
      </w:r>
      <w:r>
        <w:t>few</w:t>
      </w:r>
      <w:r w:rsidR="00194F00">
        <w:t xml:space="preserve"> </w:t>
      </w:r>
      <w:r>
        <w:t>years</w:t>
      </w:r>
      <w:r w:rsidR="00194F00">
        <w:t xml:space="preserve"> </w:t>
      </w:r>
      <w:r>
        <w:t>to</w:t>
      </w:r>
      <w:r w:rsidR="00194F00">
        <w:t xml:space="preserve"> </w:t>
      </w:r>
      <w:r>
        <w:t>say,</w:t>
      </w:r>
      <w:r w:rsidR="00194F00">
        <w:t xml:space="preserve"> </w:t>
      </w:r>
      <w:r>
        <w:t>“The</w:t>
      </w:r>
      <w:r w:rsidR="00194F00">
        <w:t xml:space="preserve"> </w:t>
      </w:r>
      <w:r>
        <w:t>industry</w:t>
      </w:r>
      <w:r w:rsidR="00194F00">
        <w:t xml:space="preserve"> </w:t>
      </w:r>
      <w:r>
        <w:t>is</w:t>
      </w:r>
      <w:r w:rsidR="00194F00">
        <w:t xml:space="preserve"> </w:t>
      </w:r>
      <w:r>
        <w:t>saying</w:t>
      </w:r>
      <w:r w:rsidR="00194F00">
        <w:t xml:space="preserve"> </w:t>
      </w:r>
      <w:r>
        <w:t>that</w:t>
      </w:r>
      <w:r w:rsidR="00194F00">
        <w:t xml:space="preserve"> </w:t>
      </w:r>
      <w:r>
        <w:t>you</w:t>
      </w:r>
      <w:r w:rsidR="00194F00">
        <w:t xml:space="preserve"> </w:t>
      </w:r>
      <w:r>
        <w:t>are</w:t>
      </w:r>
      <w:r w:rsidR="00194F00">
        <w:t xml:space="preserve"> </w:t>
      </w:r>
      <w:r>
        <w:t>putting</w:t>
      </w:r>
      <w:r w:rsidR="00194F00">
        <w:t xml:space="preserve"> </w:t>
      </w:r>
      <w:r>
        <w:t>quite</w:t>
      </w:r>
      <w:r w:rsidR="00194F00">
        <w:t xml:space="preserve"> </w:t>
      </w:r>
      <w:r>
        <w:t>a</w:t>
      </w:r>
      <w:r w:rsidR="00194F00">
        <w:t xml:space="preserve"> </w:t>
      </w:r>
      <w:r>
        <w:t>lot</w:t>
      </w:r>
      <w:r w:rsidR="00194F00">
        <w:t xml:space="preserve"> </w:t>
      </w:r>
      <w:r>
        <w:t>of</w:t>
      </w:r>
      <w:r w:rsidR="00194F00">
        <w:t xml:space="preserve"> </w:t>
      </w:r>
      <w:r>
        <w:t>burdens</w:t>
      </w:r>
      <w:r w:rsidR="00194F00">
        <w:t xml:space="preserve"> </w:t>
      </w:r>
      <w:r>
        <w:t>on</w:t>
      </w:r>
      <w:r w:rsidR="00194F00">
        <w:t xml:space="preserve"> </w:t>
      </w:r>
      <w:r>
        <w:t>it.</w:t>
      </w:r>
      <w:r w:rsidR="00194F00">
        <w:t xml:space="preserve"> </w:t>
      </w:r>
      <w:r>
        <w:t>It</w:t>
      </w:r>
      <w:r w:rsidR="00194F00">
        <w:t xml:space="preserve"> </w:t>
      </w:r>
      <w:r>
        <w:t>is</w:t>
      </w:r>
      <w:r w:rsidR="00194F00">
        <w:t xml:space="preserve"> </w:t>
      </w:r>
      <w:r>
        <w:t>quite</w:t>
      </w:r>
      <w:r w:rsidR="00194F00">
        <w:t xml:space="preserve"> </w:t>
      </w:r>
      <w:r>
        <w:t>burdensome”.</w:t>
      </w:r>
      <w:r w:rsidR="00194F00">
        <w:t xml:space="preserve"> </w:t>
      </w:r>
      <w:r>
        <w:t>This</w:t>
      </w:r>
      <w:r w:rsidR="00194F00">
        <w:t xml:space="preserve"> </w:t>
      </w:r>
      <w:r>
        <w:t>was</w:t>
      </w:r>
      <w:r w:rsidR="00194F00">
        <w:t xml:space="preserve"> </w:t>
      </w:r>
      <w:r>
        <w:t>in</w:t>
      </w:r>
      <w:r w:rsidR="00194F00">
        <w:t xml:space="preserve"> </w:t>
      </w:r>
      <w:r>
        <w:t>2014-15.</w:t>
      </w:r>
      <w:r w:rsidR="00194F00">
        <w:t xml:space="preserve"> </w:t>
      </w:r>
      <w:r>
        <w:t>“</w:t>
      </w:r>
      <w:r>
        <w:t>Should</w:t>
      </w:r>
      <w:r w:rsidR="00194F00">
        <w:t xml:space="preserve"> </w:t>
      </w:r>
      <w:r>
        <w:t>you</w:t>
      </w:r>
      <w:r w:rsidR="00194F00">
        <w:t xml:space="preserve"> </w:t>
      </w:r>
      <w:r>
        <w:t>not</w:t>
      </w:r>
      <w:r w:rsidR="00194F00">
        <w:t xml:space="preserve"> </w:t>
      </w:r>
      <w:r>
        <w:t>be</w:t>
      </w:r>
      <w:r w:rsidR="00194F00">
        <w:t xml:space="preserve"> </w:t>
      </w:r>
      <w:r>
        <w:t>trying</w:t>
      </w:r>
      <w:r w:rsidR="00194F00">
        <w:t xml:space="preserve"> </w:t>
      </w:r>
      <w:r>
        <w:t>to</w:t>
      </w:r>
      <w:r w:rsidR="00194F00">
        <w:t xml:space="preserve"> </w:t>
      </w:r>
      <w:r>
        <w:t>remove</w:t>
      </w:r>
      <w:r w:rsidR="00194F00">
        <w:t xml:space="preserve"> </w:t>
      </w:r>
      <w:r>
        <w:t>regulations,</w:t>
      </w:r>
      <w:r w:rsidR="00194F00">
        <w:t xml:space="preserve"> </w:t>
      </w:r>
      <w:r>
        <w:t>rather</w:t>
      </w:r>
      <w:r w:rsidR="00194F00">
        <w:t xml:space="preserve"> </w:t>
      </w:r>
      <w:r>
        <w:t>than</w:t>
      </w:r>
      <w:r w:rsidR="00194F00">
        <w:t xml:space="preserve"> </w:t>
      </w:r>
      <w:r>
        <w:t>put</w:t>
      </w:r>
      <w:r w:rsidR="00194F00">
        <w:t xml:space="preserve"> </w:t>
      </w:r>
      <w:r>
        <w:t>them</w:t>
      </w:r>
      <w:r w:rsidR="00194F00">
        <w:t xml:space="preserve"> </w:t>
      </w:r>
      <w:r>
        <w:t>in</w:t>
      </w:r>
      <w:r w:rsidR="00194F00">
        <w:t xml:space="preserve"> </w:t>
      </w:r>
      <w:r>
        <w:t>place</w:t>
      </w:r>
      <w:r>
        <w:t>?</w:t>
      </w:r>
      <w:r>
        <w:t>”</w:t>
      </w:r>
      <w:r w:rsidR="00194F00">
        <w:t xml:space="preserve"> </w:t>
      </w:r>
      <w:r>
        <w:t>That</w:t>
      </w:r>
      <w:r w:rsidR="00194F00">
        <w:t xml:space="preserve"> </w:t>
      </w:r>
      <w:r>
        <w:t>was</w:t>
      </w:r>
      <w:r w:rsidR="00194F00">
        <w:t xml:space="preserve"> </w:t>
      </w:r>
      <w:r>
        <w:t>the</w:t>
      </w:r>
      <w:r w:rsidR="00194F00">
        <w:t xml:space="preserve"> </w:t>
      </w:r>
      <w:r>
        <w:t>early</w:t>
      </w:r>
      <w:r w:rsidR="00194F00">
        <w:t xml:space="preserve"> </w:t>
      </w:r>
      <w:r>
        <w:t>type</w:t>
      </w:r>
      <w:r w:rsidR="00194F00">
        <w:t xml:space="preserve"> </w:t>
      </w:r>
      <w:r>
        <w:t>of</w:t>
      </w:r>
      <w:r w:rsidR="00194F00">
        <w:t xml:space="preserve"> </w:t>
      </w:r>
      <w:r>
        <w:t>pressure</w:t>
      </w:r>
      <w:r w:rsidR="00194F00">
        <w:t xml:space="preserve"> </w:t>
      </w:r>
      <w:r>
        <w:t>that</w:t>
      </w:r>
      <w:r w:rsidR="00194F00">
        <w:t xml:space="preserve"> </w:t>
      </w:r>
      <w:r>
        <w:t>was</w:t>
      </w:r>
      <w:r w:rsidR="00194F00">
        <w:t xml:space="preserve"> </w:t>
      </w:r>
      <w:r>
        <w:t>there.</w:t>
      </w:r>
    </w:p>
    <w:p w:rsidR="00B407F3" w:rsidP="00B5529F">
      <w:pPr>
        <w:pStyle w:val="Question"/>
      </w:pPr>
      <w:sdt>
        <w:sdtPr>
          <w:alias w:val="Member"/>
          <w:tag w:val="&lt;Member mnisId='3912' dodsId='35241'&gt;"/>
          <w:id w:val="723798090"/>
          <w:placeholder>
            <w:docPart w:val="DefaultPlaceholder_-1854013440"/>
          </w:placeholder>
          <w:richText/>
        </w:sdtPr>
        <w:sdtContent>
          <w:r w:rsidRPr="00E00FBB" w:rsidR="00E00FBB">
            <w:rPr>
              <w:b/>
            </w:rPr>
            <w:t>Richard</w:t>
          </w:r>
          <w:r w:rsidR="00194F00">
            <w:rPr>
              <w:b/>
            </w:rPr>
            <w:t xml:space="preserve"> </w:t>
          </w:r>
          <w:r w:rsidRPr="00E00FBB" w:rsidR="00E00FBB">
            <w:rPr>
              <w:b/>
            </w:rPr>
            <w:t>Fuller:</w:t>
          </w:r>
        </w:sdtContent>
      </w:sdt>
      <w:r w:rsidR="00194F00">
        <w:t xml:space="preserve"> </w:t>
      </w:r>
      <w:r w:rsidR="00AD7BEE">
        <w:t>The</w:t>
      </w:r>
      <w:r w:rsidR="00194F00">
        <w:t xml:space="preserve"> </w:t>
      </w:r>
      <w:r w:rsidR="00AD7BEE">
        <w:t>first</w:t>
      </w:r>
      <w:r w:rsidR="00194F00">
        <w:t xml:space="preserve"> </w:t>
      </w:r>
      <w:r w:rsidR="00AD7BEE">
        <w:t>of</w:t>
      </w:r>
      <w:r w:rsidR="00194F00">
        <w:t xml:space="preserve"> </w:t>
      </w:r>
      <w:r w:rsidR="00AD7BEE">
        <w:t>those</w:t>
      </w:r>
      <w:r w:rsidR="00194F00">
        <w:t xml:space="preserve"> </w:t>
      </w:r>
      <w:r w:rsidR="00AD7BEE">
        <w:t>that</w:t>
      </w:r>
      <w:r w:rsidR="00194F00">
        <w:t xml:space="preserve"> </w:t>
      </w:r>
      <w:r w:rsidR="00AD7BEE">
        <w:t>you</w:t>
      </w:r>
      <w:r w:rsidR="00194F00">
        <w:t xml:space="preserve"> </w:t>
      </w:r>
      <w:r w:rsidR="00AD7BEE">
        <w:t>mentioned</w:t>
      </w:r>
      <w:r w:rsidR="00194F00">
        <w:t xml:space="preserve"> </w:t>
      </w:r>
      <w:r w:rsidR="00AD7BEE">
        <w:t>was</w:t>
      </w:r>
      <w:r w:rsidR="00194F00">
        <w:t xml:space="preserve"> </w:t>
      </w:r>
      <w:r w:rsidR="00AD7BEE">
        <w:t>about</w:t>
      </w:r>
      <w:r w:rsidR="00194F00">
        <w:t xml:space="preserve"> </w:t>
      </w:r>
      <w:r w:rsidR="00AD7BEE">
        <w:t>competition.</w:t>
      </w:r>
      <w:r w:rsidR="00194F00">
        <w:t xml:space="preserve"> </w:t>
      </w:r>
      <w:r w:rsidR="002049DC">
        <w:t>How</w:t>
      </w:r>
      <w:r w:rsidR="00194F00">
        <w:t xml:space="preserve"> </w:t>
      </w:r>
      <w:r w:rsidR="002049DC">
        <w:t>did</w:t>
      </w:r>
      <w:r w:rsidR="00194F00">
        <w:t xml:space="preserve"> </w:t>
      </w:r>
      <w:r w:rsidR="002049DC">
        <w:t>you</w:t>
      </w:r>
      <w:r w:rsidR="00194F00">
        <w:t xml:space="preserve"> </w:t>
      </w:r>
      <w:r w:rsidR="002049DC">
        <w:t>think</w:t>
      </w:r>
      <w:r w:rsidR="00194F00">
        <w:t xml:space="preserve"> </w:t>
      </w:r>
      <w:r w:rsidR="00AD7BEE">
        <w:t>that</w:t>
      </w:r>
      <w:r w:rsidR="00194F00">
        <w:t xml:space="preserve"> </w:t>
      </w:r>
      <w:r w:rsidR="002049DC">
        <w:t>the</w:t>
      </w:r>
      <w:r w:rsidR="00194F00">
        <w:t xml:space="preserve"> </w:t>
      </w:r>
      <w:r w:rsidR="002049DC">
        <w:t>Government</w:t>
      </w:r>
      <w:r w:rsidR="00194F00">
        <w:t xml:space="preserve"> </w:t>
      </w:r>
      <w:r w:rsidR="00AD7BEE">
        <w:t>perceived</w:t>
      </w:r>
      <w:r w:rsidR="00194F00">
        <w:t xml:space="preserve"> </w:t>
      </w:r>
      <w:r w:rsidR="00AD7BEE">
        <w:t>at</w:t>
      </w:r>
      <w:r w:rsidR="00194F00">
        <w:t xml:space="preserve"> </w:t>
      </w:r>
      <w:r w:rsidR="00AD7BEE">
        <w:t>the</w:t>
      </w:r>
      <w:r w:rsidR="00194F00">
        <w:t xml:space="preserve"> </w:t>
      </w:r>
      <w:r w:rsidR="00AD7BEE">
        <w:t>time</w:t>
      </w:r>
      <w:r w:rsidR="00194F00">
        <w:t xml:space="preserve"> </w:t>
      </w:r>
      <w:r w:rsidR="00AD7BEE">
        <w:t>you</w:t>
      </w:r>
      <w:r w:rsidR="00194F00">
        <w:t xml:space="preserve"> </w:t>
      </w:r>
      <w:r w:rsidR="00AD7BEE">
        <w:t>delivering</w:t>
      </w:r>
      <w:r w:rsidR="00194F00">
        <w:t xml:space="preserve"> </w:t>
      </w:r>
      <w:r w:rsidR="00AD7BEE">
        <w:t>on</w:t>
      </w:r>
      <w:r w:rsidR="00194F00">
        <w:t xml:space="preserve"> </w:t>
      </w:r>
      <w:r w:rsidR="00AD7BEE">
        <w:t>increased</w:t>
      </w:r>
      <w:r w:rsidR="00194F00">
        <w:t xml:space="preserve"> </w:t>
      </w:r>
      <w:r w:rsidR="00AD7BEE">
        <w:t>competition?</w:t>
      </w:r>
      <w:r w:rsidR="00194F00">
        <w:t xml:space="preserve"> </w:t>
      </w:r>
      <w:r w:rsidR="00AD7BEE">
        <w:t>Was</w:t>
      </w:r>
      <w:r w:rsidR="00194F00">
        <w:t xml:space="preserve"> </w:t>
      </w:r>
      <w:r w:rsidR="00AD7BEE">
        <w:t>it</w:t>
      </w:r>
      <w:r w:rsidR="00194F00">
        <w:t xml:space="preserve"> </w:t>
      </w:r>
      <w:r w:rsidR="00AD7BEE">
        <w:t>simply</w:t>
      </w:r>
      <w:r w:rsidR="00194F00">
        <w:t xml:space="preserve"> </w:t>
      </w:r>
      <w:r w:rsidR="00AD7BEE">
        <w:t>number</w:t>
      </w:r>
      <w:r w:rsidR="00194F00">
        <w:t xml:space="preserve"> </w:t>
      </w:r>
      <w:r w:rsidR="00AD7BEE">
        <w:t>of</w:t>
      </w:r>
      <w:r w:rsidR="00194F00">
        <w:t xml:space="preserve"> </w:t>
      </w:r>
      <w:r w:rsidR="00AD7BEE">
        <w:t>entrants?</w:t>
      </w:r>
      <w:r w:rsidR="00194F00">
        <w:t xml:space="preserve"> </w:t>
      </w:r>
      <w:r w:rsidR="00AD7BEE">
        <w:t>Was</w:t>
      </w:r>
      <w:r w:rsidR="00194F00">
        <w:t xml:space="preserve"> </w:t>
      </w:r>
      <w:r w:rsidR="00AD7BEE">
        <w:t>it</w:t>
      </w:r>
      <w:r w:rsidR="00194F00">
        <w:t xml:space="preserve"> </w:t>
      </w:r>
      <w:r w:rsidR="00AD7BEE">
        <w:t>market</w:t>
      </w:r>
      <w:r w:rsidR="00194F00">
        <w:t xml:space="preserve"> </w:t>
      </w:r>
      <w:r w:rsidR="00AD7BEE">
        <w:t>share?</w:t>
      </w:r>
    </w:p>
    <w:p w:rsidR="00EA0161" w:rsidP="00B5529F">
      <w:pPr>
        <w:pStyle w:val="Answer"/>
      </w:pPr>
      <w:sdt>
        <w:sdtPr>
          <w:alias w:val="Witness"/>
          <w:id w:val="-1141658722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AD7BEE">
        <w:t>It</w:t>
      </w:r>
      <w:r w:rsidR="00194F00">
        <w:t xml:space="preserve"> </w:t>
      </w:r>
      <w:r w:rsidR="00AD7BEE">
        <w:t>was</w:t>
      </w:r>
      <w:r w:rsidR="00194F00">
        <w:t xml:space="preserve"> </w:t>
      </w:r>
      <w:r w:rsidR="00AD7BEE">
        <w:t>allied</w:t>
      </w:r>
      <w:r w:rsidR="00194F00">
        <w:t xml:space="preserve"> </w:t>
      </w:r>
      <w:r w:rsidR="00AD7BEE">
        <w:t>to</w:t>
      </w:r>
      <w:r w:rsidR="00194F00">
        <w:t xml:space="preserve"> </w:t>
      </w:r>
      <w:r w:rsidR="00AD7BEE">
        <w:t>the</w:t>
      </w:r>
      <w:r w:rsidR="00194F00">
        <w:t xml:space="preserve"> </w:t>
      </w:r>
      <w:r w:rsidR="00AD7BEE">
        <w:t>idea</w:t>
      </w:r>
      <w:r w:rsidR="00194F00">
        <w:t xml:space="preserve"> </w:t>
      </w:r>
      <w:r w:rsidR="00AD7BEE">
        <w:t>that</w:t>
      </w:r>
      <w:r w:rsidR="00194F00">
        <w:t xml:space="preserve"> </w:t>
      </w:r>
      <w:r w:rsidR="00AD7BEE">
        <w:t>the</w:t>
      </w:r>
      <w:r w:rsidR="00194F00">
        <w:t xml:space="preserve"> </w:t>
      </w:r>
      <w:r w:rsidR="00AD7BEE">
        <w:t>big</w:t>
      </w:r>
      <w:r w:rsidR="00194F00">
        <w:t xml:space="preserve"> </w:t>
      </w:r>
      <w:r w:rsidR="00AD7BEE">
        <w:t>six—again</w:t>
      </w:r>
      <w:r w:rsidR="002B3B4E">
        <w:t>,</w:t>
      </w:r>
      <w:r w:rsidR="00194F00">
        <w:t xml:space="preserve"> </w:t>
      </w:r>
      <w:r w:rsidR="00AD7BEE">
        <w:t>I</w:t>
      </w:r>
      <w:r w:rsidR="00194F00">
        <w:t xml:space="preserve"> </w:t>
      </w:r>
      <w:r w:rsidR="00AD7BEE">
        <w:t>will</w:t>
      </w:r>
      <w:r w:rsidR="00194F00">
        <w:t xml:space="preserve"> </w:t>
      </w:r>
      <w:r w:rsidR="00AD7BEE">
        <w:t>use</w:t>
      </w:r>
      <w:r w:rsidR="00194F00">
        <w:t xml:space="preserve"> </w:t>
      </w:r>
      <w:r w:rsidR="00AD7BEE">
        <w:t>the</w:t>
      </w:r>
      <w:r w:rsidR="00194F00">
        <w:t xml:space="preserve"> </w:t>
      </w:r>
      <w:r w:rsidR="00AD7BEE">
        <w:t>phrase—were</w:t>
      </w:r>
      <w:r w:rsidR="00194F00">
        <w:t xml:space="preserve"> </w:t>
      </w:r>
      <w:r w:rsidR="00AD7BEE">
        <w:t>characterised</w:t>
      </w:r>
      <w:r w:rsidR="00194F00">
        <w:t xml:space="preserve"> </w:t>
      </w:r>
      <w:r w:rsidR="00AD7BEE">
        <w:t>as</w:t>
      </w:r>
      <w:r w:rsidR="00194F00">
        <w:t xml:space="preserve"> </w:t>
      </w:r>
      <w:r w:rsidR="00AD7BEE">
        <w:t>expensive</w:t>
      </w:r>
      <w:r w:rsidR="00194F00">
        <w:t xml:space="preserve"> </w:t>
      </w:r>
      <w:r w:rsidR="002B3B4E">
        <w:t>and</w:t>
      </w:r>
      <w:r w:rsidR="00194F00">
        <w:t xml:space="preserve"> </w:t>
      </w:r>
      <w:r w:rsidR="00AD7BEE">
        <w:t>inefficient</w:t>
      </w:r>
      <w:r w:rsidR="002B3B4E">
        <w:t>,</w:t>
      </w:r>
      <w:r w:rsidR="00194F00">
        <w:t xml:space="preserve"> </w:t>
      </w:r>
      <w:r w:rsidR="002B3B4E">
        <w:t>which</w:t>
      </w:r>
      <w:r w:rsidR="00194F00">
        <w:t xml:space="preserve"> </w:t>
      </w:r>
      <w:r w:rsidR="00AD7BEE">
        <w:t>was</w:t>
      </w:r>
      <w:r w:rsidR="00194F00">
        <w:t xml:space="preserve"> </w:t>
      </w:r>
      <w:r w:rsidR="00AD7BEE">
        <w:t>not</w:t>
      </w:r>
      <w:r w:rsidR="00194F00">
        <w:t xml:space="preserve"> </w:t>
      </w:r>
      <w:r w:rsidR="00AD7BEE">
        <w:t>good</w:t>
      </w:r>
      <w:r w:rsidR="00194F00">
        <w:t xml:space="preserve"> </w:t>
      </w:r>
      <w:r w:rsidR="00AD7BEE">
        <w:t>for</w:t>
      </w:r>
      <w:r w:rsidR="00194F00">
        <w:t xml:space="preserve"> </w:t>
      </w:r>
      <w:r w:rsidR="00AD7BEE">
        <w:t>consumers.</w:t>
      </w:r>
      <w:r w:rsidR="00194F00">
        <w:t xml:space="preserve"> </w:t>
      </w:r>
      <w:r w:rsidR="00AD7BEE">
        <w:t>One</w:t>
      </w:r>
      <w:r w:rsidR="00194F00">
        <w:t xml:space="preserve"> </w:t>
      </w:r>
      <w:r w:rsidR="00AD7BEE">
        <w:t>sign</w:t>
      </w:r>
      <w:r w:rsidR="00194F00">
        <w:t xml:space="preserve"> </w:t>
      </w:r>
      <w:r w:rsidR="00AD7BEE">
        <w:t>of</w:t>
      </w:r>
      <w:r w:rsidR="00194F00">
        <w:t xml:space="preserve"> </w:t>
      </w:r>
      <w:r w:rsidR="00AD7BEE">
        <w:t>this</w:t>
      </w:r>
      <w:r w:rsidR="00194F00">
        <w:t xml:space="preserve"> </w:t>
      </w:r>
      <w:r w:rsidR="00AD7BEE">
        <w:t>changing</w:t>
      </w:r>
      <w:r w:rsidR="00194F00">
        <w:t xml:space="preserve"> </w:t>
      </w:r>
      <w:r w:rsidR="00AD7BEE">
        <w:t>would</w:t>
      </w:r>
      <w:r w:rsidR="00194F00">
        <w:t xml:space="preserve"> </w:t>
      </w:r>
      <w:r w:rsidR="00AD7BEE">
        <w:t>be</w:t>
      </w:r>
      <w:r w:rsidR="00194F00">
        <w:t xml:space="preserve"> </w:t>
      </w:r>
      <w:r w:rsidR="00AD7BEE">
        <w:t>the</w:t>
      </w:r>
      <w:r w:rsidR="00194F00">
        <w:t xml:space="preserve"> </w:t>
      </w:r>
      <w:r w:rsidR="00AD7BEE">
        <w:t>big</w:t>
      </w:r>
      <w:r w:rsidR="00194F00">
        <w:t xml:space="preserve"> </w:t>
      </w:r>
      <w:r w:rsidR="00AD7BEE">
        <w:t>six</w:t>
      </w:r>
      <w:r w:rsidR="00194F00">
        <w:t xml:space="preserve"> </w:t>
      </w:r>
      <w:r w:rsidR="00AD7BEE">
        <w:t>market</w:t>
      </w:r>
      <w:r w:rsidR="00194F00">
        <w:t xml:space="preserve"> </w:t>
      </w:r>
      <w:r w:rsidR="00AD7BEE">
        <w:t>share</w:t>
      </w:r>
      <w:r w:rsidR="00194F00">
        <w:t xml:space="preserve"> </w:t>
      </w:r>
      <w:r w:rsidR="00AD7BEE">
        <w:t>radically</w:t>
      </w:r>
      <w:r w:rsidR="00194F00">
        <w:t xml:space="preserve"> </w:t>
      </w:r>
      <w:r w:rsidR="00AD7BEE">
        <w:t>reducing.</w:t>
      </w:r>
      <w:r w:rsidR="00194F00">
        <w:t xml:space="preserve">  </w:t>
      </w:r>
    </w:p>
    <w:p w:rsidR="002049DC" w:rsidP="00B5529F">
      <w:pPr>
        <w:pStyle w:val="Question"/>
      </w:pPr>
      <w:sdt>
        <w:sdtPr>
          <w:alias w:val="Member"/>
          <w:tag w:val="&lt;Member mnisId='3912' dodsId='35241'&gt;"/>
          <w:id w:val="305584975"/>
          <w:placeholder>
            <w:docPart w:val="DefaultPlaceholder_-1854013440"/>
          </w:placeholder>
          <w:richText/>
        </w:sdtPr>
        <w:sdtContent>
          <w:r w:rsidRPr="00EA0161" w:rsidR="00EA0161">
            <w:rPr>
              <w:b/>
            </w:rPr>
            <w:t>Richard</w:t>
          </w:r>
          <w:r w:rsidR="00194F00">
            <w:rPr>
              <w:b/>
            </w:rPr>
            <w:t xml:space="preserve"> </w:t>
          </w:r>
          <w:r w:rsidRPr="00EA0161" w:rsidR="00EA0161">
            <w:rPr>
              <w:b/>
            </w:rPr>
            <w:t>Fuller:</w:t>
          </w:r>
        </w:sdtContent>
      </w:sdt>
      <w:r w:rsidR="00194F00">
        <w:t xml:space="preserve"> </w:t>
      </w:r>
      <w:r w:rsidR="00AD7BEE">
        <w:t>Earlier</w:t>
      </w:r>
      <w:r w:rsidR="00194F00">
        <w:t xml:space="preserve"> </w:t>
      </w:r>
      <w:r w:rsidR="00AD7BEE">
        <w:t>on,</w:t>
      </w:r>
      <w:r w:rsidR="00194F00">
        <w:t xml:space="preserve"> </w:t>
      </w:r>
      <w:r w:rsidR="00AD7BEE">
        <w:t>you</w:t>
      </w:r>
      <w:r w:rsidR="00194F00">
        <w:t xml:space="preserve"> </w:t>
      </w:r>
      <w:r w:rsidR="00AD7BEE">
        <w:t>mentioned</w:t>
      </w:r>
      <w:r w:rsidR="00194F00">
        <w:t xml:space="preserve"> </w:t>
      </w:r>
      <w:r w:rsidR="00AD7BEE">
        <w:t>that</w:t>
      </w:r>
      <w:r w:rsidR="00194F00">
        <w:t xml:space="preserve"> </w:t>
      </w:r>
      <w:r w:rsidR="00AD7BEE">
        <w:t>there</w:t>
      </w:r>
      <w:r w:rsidR="00194F00">
        <w:t xml:space="preserve"> </w:t>
      </w:r>
      <w:r w:rsidR="00AD7BEE">
        <w:t>was</w:t>
      </w:r>
      <w:r w:rsidR="00194F00">
        <w:t xml:space="preserve"> </w:t>
      </w:r>
      <w:r w:rsidR="00AD7BEE">
        <w:t>an</w:t>
      </w:r>
      <w:r w:rsidR="00194F00">
        <w:t xml:space="preserve"> </w:t>
      </w:r>
      <w:r w:rsidR="00AD7BEE">
        <w:t>acceptance</w:t>
      </w:r>
      <w:r w:rsidR="00194F00">
        <w:t xml:space="preserve"> </w:t>
      </w:r>
      <w:r w:rsidR="00AD7BEE">
        <w:t>by</w:t>
      </w:r>
      <w:r w:rsidR="00194F00">
        <w:t xml:space="preserve"> </w:t>
      </w:r>
      <w:r w:rsidR="00AD7BEE">
        <w:t>the</w:t>
      </w:r>
      <w:r w:rsidR="00194F00">
        <w:t xml:space="preserve"> </w:t>
      </w:r>
      <w:r w:rsidR="00AD7BEE">
        <w:t>board</w:t>
      </w:r>
      <w:r w:rsidR="00194F00">
        <w:t xml:space="preserve"> </w:t>
      </w:r>
      <w:r w:rsidR="00AD7BEE">
        <w:t>that</w:t>
      </w:r>
      <w:r w:rsidR="00194F00">
        <w:t xml:space="preserve"> </w:t>
      </w:r>
      <w:r w:rsidR="00AD7BEE">
        <w:t>some</w:t>
      </w:r>
      <w:r w:rsidR="00194F00">
        <w:t xml:space="preserve"> </w:t>
      </w:r>
      <w:r w:rsidR="00AD7BEE">
        <w:t>new</w:t>
      </w:r>
      <w:r w:rsidR="00194F00">
        <w:t xml:space="preserve"> </w:t>
      </w:r>
      <w:r w:rsidR="00AD7BEE">
        <w:t>entrants</w:t>
      </w:r>
      <w:r w:rsidR="00194F00">
        <w:t xml:space="preserve"> </w:t>
      </w:r>
      <w:r w:rsidR="00AD7BEE">
        <w:t>would</w:t>
      </w:r>
      <w:r w:rsidR="00194F00">
        <w:t xml:space="preserve"> </w:t>
      </w:r>
      <w:r w:rsidR="00AD7BEE">
        <w:t>make</w:t>
      </w:r>
      <w:r w:rsidR="00194F00">
        <w:t xml:space="preserve"> </w:t>
      </w:r>
      <w:r w:rsidR="00AD7BEE">
        <w:t>profit,</w:t>
      </w:r>
      <w:r w:rsidR="00194F00">
        <w:t xml:space="preserve"> </w:t>
      </w:r>
      <w:r w:rsidR="00AD7BEE">
        <w:t>some</w:t>
      </w:r>
      <w:r w:rsidR="00194F00">
        <w:t xml:space="preserve"> </w:t>
      </w:r>
      <w:r w:rsidR="00AD7BEE">
        <w:t>would</w:t>
      </w:r>
      <w:r w:rsidR="00194F00">
        <w:t xml:space="preserve"> </w:t>
      </w:r>
      <w:r w:rsidR="00AD7BEE">
        <w:t>not</w:t>
      </w:r>
      <w:r w:rsidR="00194F00">
        <w:t xml:space="preserve"> </w:t>
      </w:r>
      <w:r w:rsidR="00AD7BEE">
        <w:t>and</w:t>
      </w:r>
      <w:r w:rsidR="00194F00">
        <w:t xml:space="preserve"> </w:t>
      </w:r>
      <w:r w:rsidR="00AD7BEE">
        <w:t>there</w:t>
      </w:r>
      <w:r w:rsidR="00194F00">
        <w:t xml:space="preserve"> </w:t>
      </w:r>
      <w:r w:rsidR="00AD7BEE">
        <w:t>would</w:t>
      </w:r>
      <w:r w:rsidR="00194F00">
        <w:t xml:space="preserve"> </w:t>
      </w:r>
      <w:r w:rsidR="00AD7BEE">
        <w:t>be</w:t>
      </w:r>
      <w:r w:rsidR="00194F00">
        <w:t xml:space="preserve"> </w:t>
      </w:r>
      <w:r w:rsidR="00AD7BEE">
        <w:t>some</w:t>
      </w:r>
      <w:r w:rsidR="00194F00">
        <w:t xml:space="preserve"> </w:t>
      </w:r>
      <w:r w:rsidR="00AD7BEE">
        <w:t>failure.</w:t>
      </w:r>
      <w:r w:rsidR="00194F00">
        <w:t xml:space="preserve"> </w:t>
      </w:r>
      <w:r w:rsidR="00AD7BEE">
        <w:t>Did</w:t>
      </w:r>
      <w:r w:rsidR="00194F00">
        <w:t xml:space="preserve"> </w:t>
      </w:r>
      <w:r w:rsidR="00AD7BEE">
        <w:t>the</w:t>
      </w:r>
      <w:r w:rsidR="00194F00">
        <w:t xml:space="preserve"> </w:t>
      </w:r>
      <w:r w:rsidR="00AD7BEE">
        <w:t>board</w:t>
      </w:r>
      <w:r w:rsidR="00194F00">
        <w:t xml:space="preserve"> </w:t>
      </w:r>
      <w:r w:rsidR="00AD7BEE">
        <w:t>ever</w:t>
      </w:r>
      <w:r w:rsidR="00194F00">
        <w:t xml:space="preserve"> </w:t>
      </w:r>
      <w:r w:rsidR="00AD7BEE">
        <w:t>come</w:t>
      </w:r>
      <w:r w:rsidR="00194F00">
        <w:t xml:space="preserve"> </w:t>
      </w:r>
      <w:r w:rsidR="00AD7BEE">
        <w:t>to</w:t>
      </w:r>
      <w:r w:rsidR="00194F00">
        <w:t xml:space="preserve"> </w:t>
      </w:r>
      <w:r w:rsidR="00AD7BEE">
        <w:t>a</w:t>
      </w:r>
      <w:r w:rsidR="00194F00">
        <w:t xml:space="preserve"> </w:t>
      </w:r>
      <w:r w:rsidR="00AD7BEE">
        <w:t>view</w:t>
      </w:r>
      <w:r w:rsidR="00194F00">
        <w:t xml:space="preserve"> </w:t>
      </w:r>
      <w:r w:rsidR="002D3B01">
        <w:t>about</w:t>
      </w:r>
      <w:r w:rsidR="00194F00">
        <w:t xml:space="preserve"> </w:t>
      </w:r>
      <w:r w:rsidR="002D3B01">
        <w:t>the</w:t>
      </w:r>
      <w:r w:rsidR="00194F00">
        <w:t xml:space="preserve"> </w:t>
      </w:r>
      <w:r w:rsidR="002D3B01">
        <w:t>use</w:t>
      </w:r>
      <w:r w:rsidR="00194F00">
        <w:t xml:space="preserve"> </w:t>
      </w:r>
      <w:r w:rsidR="002D3B01">
        <w:t>of</w:t>
      </w:r>
      <w:r w:rsidR="00194F00">
        <w:t xml:space="preserve"> </w:t>
      </w:r>
      <w:r w:rsidR="002D3B01">
        <w:t>forward</w:t>
      </w:r>
      <w:r w:rsidR="00194F00">
        <w:t xml:space="preserve"> </w:t>
      </w:r>
      <w:r w:rsidR="002D3B01">
        <w:t>payments</w:t>
      </w:r>
      <w:r w:rsidR="00194F00">
        <w:t xml:space="preserve"> </w:t>
      </w:r>
      <w:r w:rsidR="002D3B01">
        <w:t>by</w:t>
      </w:r>
      <w:r w:rsidR="00194F00">
        <w:t xml:space="preserve"> </w:t>
      </w:r>
      <w:r w:rsidR="002D3B01">
        <w:t>customers</w:t>
      </w:r>
      <w:r w:rsidR="00194F00">
        <w:t xml:space="preserve"> </w:t>
      </w:r>
      <w:r w:rsidR="002D3B01">
        <w:t>who</w:t>
      </w:r>
      <w:r w:rsidR="00194F00">
        <w:t xml:space="preserve"> </w:t>
      </w:r>
      <w:r w:rsidR="002D3B01">
        <w:t>are</w:t>
      </w:r>
      <w:r w:rsidR="00194F00">
        <w:t xml:space="preserve"> </w:t>
      </w:r>
      <w:r w:rsidR="002D3B01">
        <w:t>prepaying</w:t>
      </w:r>
      <w:r w:rsidR="00194F00">
        <w:t xml:space="preserve"> </w:t>
      </w:r>
      <w:r w:rsidR="002D3B01">
        <w:t>to</w:t>
      </w:r>
      <w:r w:rsidR="00194F00">
        <w:t xml:space="preserve"> </w:t>
      </w:r>
      <w:r w:rsidR="002D3B01">
        <w:t>fund</w:t>
      </w:r>
      <w:r w:rsidR="00194F00">
        <w:t xml:space="preserve"> </w:t>
      </w:r>
      <w:r w:rsidR="002D3B01">
        <w:t>the</w:t>
      </w:r>
      <w:r w:rsidR="00194F00">
        <w:t xml:space="preserve"> </w:t>
      </w:r>
      <w:r w:rsidR="002D3B01">
        <w:t>growth</w:t>
      </w:r>
      <w:r w:rsidR="00194F00">
        <w:t xml:space="preserve"> </w:t>
      </w:r>
      <w:r w:rsidR="002D3B01">
        <w:t>of</w:t>
      </w:r>
      <w:r w:rsidR="00194F00">
        <w:t xml:space="preserve"> </w:t>
      </w:r>
      <w:r w:rsidR="002D3B01">
        <w:t>businesses?</w:t>
      </w:r>
      <w:r w:rsidR="00194F00">
        <w:t xml:space="preserve"> </w:t>
      </w:r>
      <w:r w:rsidR="002D3B01">
        <w:t>What</w:t>
      </w:r>
      <w:r w:rsidR="00194F00">
        <w:t xml:space="preserve"> </w:t>
      </w:r>
      <w:r w:rsidR="002D3B01">
        <w:t>were</w:t>
      </w:r>
      <w:r w:rsidR="00194F00">
        <w:t xml:space="preserve"> </w:t>
      </w:r>
      <w:r w:rsidR="002D3B01">
        <w:t>your</w:t>
      </w:r>
      <w:r w:rsidR="00194F00">
        <w:t xml:space="preserve"> </w:t>
      </w:r>
      <w:r w:rsidR="002D3B01">
        <w:t>general</w:t>
      </w:r>
      <w:r w:rsidR="00194F00">
        <w:t xml:space="preserve"> </w:t>
      </w:r>
      <w:r w:rsidR="002D3B01">
        <w:t>principles</w:t>
      </w:r>
      <w:r w:rsidR="00194F00">
        <w:t xml:space="preserve"> </w:t>
      </w:r>
      <w:r w:rsidR="002D3B01">
        <w:t>on</w:t>
      </w:r>
      <w:r w:rsidR="00194F00">
        <w:t xml:space="preserve"> </w:t>
      </w:r>
      <w:r w:rsidR="002D3B01">
        <w:t>that</w:t>
      </w:r>
      <w:r w:rsidR="00194F00">
        <w:t xml:space="preserve"> </w:t>
      </w:r>
      <w:r w:rsidR="002D3B01">
        <w:t>point?</w:t>
      </w:r>
      <w:r w:rsidR="00194F00">
        <w:t xml:space="preserve"> </w:t>
      </w:r>
    </w:p>
    <w:p w:rsidR="00EA6D22" w:rsidP="00B5529F">
      <w:pPr>
        <w:pStyle w:val="Answer"/>
      </w:pPr>
      <w:sdt>
        <w:sdtPr>
          <w:alias w:val="Witness"/>
          <w:id w:val="427083024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EA0161">
        <w:t>As</w:t>
      </w:r>
      <w:r w:rsidR="00194F00">
        <w:t xml:space="preserve"> </w:t>
      </w:r>
      <w:r w:rsidR="00EA0161">
        <w:t>I</w:t>
      </w:r>
      <w:r w:rsidR="00194F00">
        <w:t xml:space="preserve"> </w:t>
      </w:r>
      <w:r w:rsidR="00EA0161">
        <w:t>recall,</w:t>
      </w:r>
      <w:r w:rsidR="00194F00">
        <w:t xml:space="preserve"> </w:t>
      </w:r>
      <w:r w:rsidR="002D3B01">
        <w:t>I</w:t>
      </w:r>
      <w:r w:rsidR="00194F00">
        <w:t xml:space="preserve"> </w:t>
      </w:r>
      <w:r w:rsidR="002D3B01">
        <w:t>think</w:t>
      </w:r>
      <w:r w:rsidR="00194F00">
        <w:t xml:space="preserve"> </w:t>
      </w:r>
      <w:r w:rsidR="002D3B01">
        <w:t>that</w:t>
      </w:r>
      <w:r w:rsidR="00194F00">
        <w:t xml:space="preserve"> </w:t>
      </w:r>
      <w:r w:rsidR="002D3B01">
        <w:t>that</w:t>
      </w:r>
      <w:r w:rsidR="00194F00">
        <w:t xml:space="preserve"> </w:t>
      </w:r>
      <w:r w:rsidR="002D3B01">
        <w:t>was</w:t>
      </w:r>
      <w:r w:rsidR="00194F00">
        <w:t xml:space="preserve"> </w:t>
      </w:r>
      <w:r w:rsidR="002D3B01">
        <w:t>there</w:t>
      </w:r>
      <w:r w:rsidR="00194F00">
        <w:t xml:space="preserve"> </w:t>
      </w:r>
      <w:r w:rsidR="002D3B01">
        <w:t>in</w:t>
      </w:r>
      <w:r w:rsidR="00194F00">
        <w:t xml:space="preserve"> </w:t>
      </w:r>
      <w:r w:rsidR="002D3B01">
        <w:t>2015-16.</w:t>
      </w:r>
      <w:r w:rsidR="00194F00">
        <w:t xml:space="preserve"> </w:t>
      </w:r>
      <w:r w:rsidR="002D3B01">
        <w:t>Again,</w:t>
      </w:r>
      <w:r w:rsidR="00194F00">
        <w:t xml:space="preserve"> </w:t>
      </w:r>
      <w:r w:rsidR="002D3B01">
        <w:t>my</w:t>
      </w:r>
      <w:r w:rsidR="00194F00">
        <w:t xml:space="preserve"> </w:t>
      </w:r>
      <w:r w:rsidR="002D3B01">
        <w:t>recollection</w:t>
      </w:r>
      <w:r w:rsidR="00194F00">
        <w:t xml:space="preserve"> </w:t>
      </w:r>
      <w:r w:rsidR="002D3B01">
        <w:t>is</w:t>
      </w:r>
      <w:r w:rsidR="00194F00">
        <w:t xml:space="preserve"> </w:t>
      </w:r>
      <w:r w:rsidR="002D3B01">
        <w:t>slightly</w:t>
      </w:r>
      <w:r w:rsidR="00194F00">
        <w:t xml:space="preserve"> </w:t>
      </w:r>
      <w:r w:rsidR="002D3B01">
        <w:t>blurred,</w:t>
      </w:r>
      <w:r w:rsidR="00194F00">
        <w:t xml:space="preserve"> </w:t>
      </w:r>
      <w:r w:rsidR="002D3B01">
        <w:t>but</w:t>
      </w:r>
      <w:r w:rsidR="00194F00">
        <w:t xml:space="preserve"> </w:t>
      </w:r>
      <w:r w:rsidR="002D3B01">
        <w:t>I</w:t>
      </w:r>
      <w:r w:rsidR="00194F00">
        <w:t xml:space="preserve"> </w:t>
      </w:r>
      <w:r w:rsidR="002D3B01">
        <w:t>think</w:t>
      </w:r>
      <w:r w:rsidR="00194F00">
        <w:t xml:space="preserve"> </w:t>
      </w:r>
      <w:r w:rsidR="002D3B01">
        <w:t>that</w:t>
      </w:r>
      <w:r w:rsidR="00194F00">
        <w:t xml:space="preserve"> </w:t>
      </w:r>
      <w:r w:rsidR="00EA0161">
        <w:t>Ofgem</w:t>
      </w:r>
      <w:r w:rsidR="00194F00">
        <w:t xml:space="preserve"> </w:t>
      </w:r>
      <w:r w:rsidR="00EA0161">
        <w:t>suggested</w:t>
      </w:r>
      <w:r w:rsidR="00194F00">
        <w:t xml:space="preserve"> </w:t>
      </w:r>
      <w:r w:rsidR="002D3B01">
        <w:t>that</w:t>
      </w:r>
      <w:r w:rsidR="00194F00">
        <w:t xml:space="preserve"> </w:t>
      </w:r>
      <w:r w:rsidR="00EA0161">
        <w:t>this</w:t>
      </w:r>
      <w:r w:rsidR="00194F00">
        <w:t xml:space="preserve"> </w:t>
      </w:r>
      <w:r w:rsidR="00EA0161">
        <w:t>was</w:t>
      </w:r>
      <w:r w:rsidR="00194F00">
        <w:t xml:space="preserve"> </w:t>
      </w:r>
      <w:r w:rsidR="00EA0161">
        <w:t>not</w:t>
      </w:r>
      <w:r w:rsidR="00194F00">
        <w:t xml:space="preserve"> </w:t>
      </w:r>
      <w:r w:rsidR="00EA0161">
        <w:t>appropriate</w:t>
      </w:r>
      <w:r w:rsidR="00194F00">
        <w:t xml:space="preserve"> </w:t>
      </w:r>
      <w:r w:rsidR="00EA0161">
        <w:t>and</w:t>
      </w:r>
      <w:r w:rsidR="00194F00">
        <w:t xml:space="preserve"> </w:t>
      </w:r>
      <w:r w:rsidR="00EA0161">
        <w:t>took</w:t>
      </w:r>
      <w:r w:rsidR="00194F00">
        <w:t xml:space="preserve"> </w:t>
      </w:r>
      <w:r w:rsidR="00EA0161">
        <w:t>actions</w:t>
      </w:r>
      <w:r w:rsidR="00194F00">
        <w:t xml:space="preserve"> </w:t>
      </w:r>
      <w:r w:rsidR="00EA0161">
        <w:t>against</w:t>
      </w:r>
      <w:r w:rsidR="00194F00">
        <w:t xml:space="preserve"> </w:t>
      </w:r>
      <w:r w:rsidR="00EA0161">
        <w:t>it</w:t>
      </w:r>
      <w:r w:rsidR="00194F00">
        <w:t xml:space="preserve"> </w:t>
      </w:r>
      <w:r w:rsidR="002D3B01">
        <w:t>in</w:t>
      </w:r>
      <w:r w:rsidR="00194F00">
        <w:t xml:space="preserve"> </w:t>
      </w:r>
      <w:r w:rsidR="002D3B01">
        <w:t>2016</w:t>
      </w:r>
      <w:r w:rsidR="00EA0161">
        <w:t>.</w:t>
      </w:r>
      <w:r w:rsidR="00194F00">
        <w:t xml:space="preserve"> </w:t>
      </w:r>
      <w:r w:rsidR="002D3B01">
        <w:t>I</w:t>
      </w:r>
      <w:r w:rsidR="00194F00">
        <w:t xml:space="preserve"> </w:t>
      </w:r>
      <w:r w:rsidR="002D3B01">
        <w:t>cannot</w:t>
      </w:r>
      <w:r w:rsidR="00194F00">
        <w:t xml:space="preserve"> </w:t>
      </w:r>
      <w:r w:rsidR="002D3B01">
        <w:t>recall</w:t>
      </w:r>
      <w:r w:rsidR="00194F00">
        <w:t xml:space="preserve"> </w:t>
      </w:r>
      <w:r w:rsidR="002D3B01">
        <w:t>that</w:t>
      </w:r>
      <w:r w:rsidR="00194F00">
        <w:t xml:space="preserve"> </w:t>
      </w:r>
      <w:r w:rsidR="002D3B01">
        <w:t>precisely.</w:t>
      </w:r>
      <w:r w:rsidR="00194F00">
        <w:t xml:space="preserve"> </w:t>
      </w:r>
      <w:r w:rsidR="002D3B01">
        <w:t>I</w:t>
      </w:r>
      <w:r w:rsidR="00194F00">
        <w:t xml:space="preserve"> </w:t>
      </w:r>
      <w:r w:rsidR="002D3B01">
        <w:t>will</w:t>
      </w:r>
      <w:r w:rsidR="00194F00">
        <w:t xml:space="preserve"> </w:t>
      </w:r>
      <w:r w:rsidR="002D3B01">
        <w:t>have</w:t>
      </w:r>
      <w:r w:rsidR="00194F00">
        <w:t xml:space="preserve"> </w:t>
      </w:r>
      <w:r w:rsidR="002D3B01">
        <w:t>to</w:t>
      </w:r>
      <w:r w:rsidR="00194F00">
        <w:t xml:space="preserve"> </w:t>
      </w:r>
      <w:r w:rsidR="002D3B01">
        <w:t>revert.</w:t>
      </w:r>
    </w:p>
    <w:p w:rsidR="00EA0161" w:rsidP="00B5529F">
      <w:pPr>
        <w:pStyle w:val="Question"/>
      </w:pPr>
      <w:sdt>
        <w:sdtPr>
          <w:alias w:val="Member"/>
          <w:tag w:val="&lt;Member mnisId='3912' dodsId='35241'&gt;"/>
          <w:id w:val="-2136859457"/>
          <w:placeholder>
            <w:docPart w:val="DefaultPlaceholder_-1854013440"/>
          </w:placeholder>
          <w:richText/>
        </w:sdtPr>
        <w:sdtContent>
          <w:r w:rsidRPr="00EA6D22" w:rsidR="00EA6D22">
            <w:rPr>
              <w:b/>
            </w:rPr>
            <w:t>Richard</w:t>
          </w:r>
          <w:r w:rsidR="00194F00">
            <w:rPr>
              <w:b/>
            </w:rPr>
            <w:t xml:space="preserve"> </w:t>
          </w:r>
          <w:r w:rsidRPr="00EA6D22" w:rsidR="00EA6D22">
            <w:rPr>
              <w:b/>
            </w:rPr>
            <w:t>Fuller:</w:t>
          </w:r>
        </w:sdtContent>
      </w:sdt>
      <w:r w:rsidR="00194F00">
        <w:t xml:space="preserve"> </w:t>
      </w:r>
      <w:r w:rsidR="002D3B01">
        <w:t>Ofgem</w:t>
      </w:r>
      <w:r w:rsidR="00194F00">
        <w:t xml:space="preserve"> </w:t>
      </w:r>
      <w:r w:rsidR="002D3B01">
        <w:t>took</w:t>
      </w:r>
      <w:r w:rsidR="00194F00">
        <w:t xml:space="preserve"> </w:t>
      </w:r>
      <w:r w:rsidR="002D3B01">
        <w:t>action.</w:t>
      </w:r>
      <w:r w:rsidR="00194F00">
        <w:t xml:space="preserve"> </w:t>
      </w:r>
      <w:r w:rsidR="00EA6D22">
        <w:t>What</w:t>
      </w:r>
      <w:r w:rsidR="00194F00">
        <w:t xml:space="preserve"> </w:t>
      </w:r>
      <w:r w:rsidR="00EA6D22">
        <w:t>action?</w:t>
      </w:r>
    </w:p>
    <w:p w:rsidR="00EA6D22" w:rsidP="00B5529F">
      <w:pPr>
        <w:pStyle w:val="Answer"/>
      </w:pPr>
      <w:sdt>
        <w:sdtPr>
          <w:alias w:val="Witness"/>
          <w:id w:val="209378823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2D3B01">
        <w:t>I</w:t>
      </w:r>
      <w:r w:rsidR="00194F00">
        <w:t xml:space="preserve"> </w:t>
      </w:r>
      <w:r w:rsidR="002D3B01">
        <w:t>cannot</w:t>
      </w:r>
      <w:r w:rsidR="00194F00">
        <w:t xml:space="preserve"> </w:t>
      </w:r>
      <w:r w:rsidR="002D3B01">
        <w:t>remember</w:t>
      </w:r>
      <w:r w:rsidR="00194F00">
        <w:t xml:space="preserve"> </w:t>
      </w:r>
      <w:r w:rsidR="002D3B01">
        <w:t>if</w:t>
      </w:r>
      <w:r w:rsidR="00194F00">
        <w:t xml:space="preserve"> </w:t>
      </w:r>
      <w:r w:rsidR="002D3B01">
        <w:t>we</w:t>
      </w:r>
      <w:r w:rsidR="00194F00">
        <w:t xml:space="preserve"> </w:t>
      </w:r>
      <w:r w:rsidR="002D3B01">
        <w:t>took</w:t>
      </w:r>
      <w:r w:rsidR="00194F00">
        <w:t xml:space="preserve"> </w:t>
      </w:r>
      <w:r w:rsidR="002D3B01">
        <w:t>enforcement</w:t>
      </w:r>
      <w:r w:rsidR="00194F00">
        <w:t xml:space="preserve"> </w:t>
      </w:r>
      <w:r w:rsidR="002D3B01">
        <w:t>action</w:t>
      </w:r>
      <w:r w:rsidR="00194F00">
        <w:t xml:space="preserve"> </w:t>
      </w:r>
      <w:r w:rsidR="002D3B01">
        <w:t>or</w:t>
      </w:r>
      <w:r w:rsidR="00194F00">
        <w:t xml:space="preserve"> </w:t>
      </w:r>
      <w:r w:rsidR="002D3B01">
        <w:t>rang</w:t>
      </w:r>
      <w:r w:rsidR="00194F00">
        <w:t xml:space="preserve"> </w:t>
      </w:r>
      <w:r w:rsidR="002D3B01">
        <w:t>up</w:t>
      </w:r>
      <w:r w:rsidR="00194F00">
        <w:t xml:space="preserve"> </w:t>
      </w:r>
      <w:r w:rsidR="002D3B01">
        <w:t>a</w:t>
      </w:r>
      <w:r w:rsidR="00194F00">
        <w:t xml:space="preserve"> </w:t>
      </w:r>
      <w:r w:rsidR="002D3B01">
        <w:t>company</w:t>
      </w:r>
      <w:r w:rsidR="00194F00">
        <w:t xml:space="preserve"> </w:t>
      </w:r>
      <w:r w:rsidR="002D3B01">
        <w:t>and</w:t>
      </w:r>
      <w:r w:rsidR="00194F00">
        <w:t xml:space="preserve"> </w:t>
      </w:r>
      <w:r w:rsidR="002D3B01">
        <w:t>said,</w:t>
      </w:r>
      <w:r w:rsidR="00194F00">
        <w:t xml:space="preserve"> </w:t>
      </w:r>
      <w:r w:rsidR="002D3B01">
        <w:t>“Do</w:t>
      </w:r>
      <w:r w:rsidR="00194F00">
        <w:t xml:space="preserve"> </w:t>
      </w:r>
      <w:r w:rsidR="002D3B01">
        <w:t>not</w:t>
      </w:r>
      <w:r w:rsidR="00194F00">
        <w:t xml:space="preserve"> </w:t>
      </w:r>
      <w:r w:rsidR="002D3B01">
        <w:t>do</w:t>
      </w:r>
      <w:r w:rsidR="00194F00">
        <w:t xml:space="preserve"> </w:t>
      </w:r>
      <w:r w:rsidR="002D3B01">
        <w:t>this”,</w:t>
      </w:r>
      <w:r w:rsidR="00194F00">
        <w:t xml:space="preserve"> </w:t>
      </w:r>
      <w:r w:rsidR="002D3B01">
        <w:t>but</w:t>
      </w:r>
      <w:r w:rsidR="00194F00">
        <w:t xml:space="preserve"> </w:t>
      </w:r>
      <w:r w:rsidR="002D3B01">
        <w:t>I</w:t>
      </w:r>
      <w:r w:rsidR="00194F00">
        <w:t xml:space="preserve"> </w:t>
      </w:r>
      <w:r w:rsidR="002D3B01">
        <w:t>think</w:t>
      </w:r>
      <w:r w:rsidR="00194F00">
        <w:t xml:space="preserve"> </w:t>
      </w:r>
      <w:r w:rsidR="002D3B01">
        <w:t>some</w:t>
      </w:r>
      <w:r w:rsidR="00194F00">
        <w:t xml:space="preserve"> </w:t>
      </w:r>
      <w:r w:rsidR="002D3B01">
        <w:t>action</w:t>
      </w:r>
      <w:r w:rsidR="00194F00">
        <w:t xml:space="preserve"> </w:t>
      </w:r>
      <w:r w:rsidR="002D3B01">
        <w:t>took</w:t>
      </w:r>
      <w:r w:rsidR="00194F00">
        <w:t xml:space="preserve"> </w:t>
      </w:r>
      <w:r w:rsidR="002D3B01">
        <w:t>place</w:t>
      </w:r>
      <w:r w:rsidR="00194F00">
        <w:t xml:space="preserve"> </w:t>
      </w:r>
      <w:r w:rsidR="002D3B01">
        <w:t>in</w:t>
      </w:r>
      <w:r w:rsidR="00194F00">
        <w:t xml:space="preserve"> </w:t>
      </w:r>
      <w:r w:rsidR="002D3B01">
        <w:t>that</w:t>
      </w:r>
      <w:r w:rsidR="00194F00">
        <w:t xml:space="preserve"> </w:t>
      </w:r>
      <w:r w:rsidR="002D3B01">
        <w:t>regard.</w:t>
      </w:r>
      <w:r w:rsidR="00194F00">
        <w:t xml:space="preserve"> </w:t>
      </w:r>
    </w:p>
    <w:p w:rsidR="00EA6D22" w:rsidP="00B5529F">
      <w:pPr>
        <w:pStyle w:val="Question"/>
      </w:pPr>
      <w:sdt>
        <w:sdtPr>
          <w:alias w:val="Member"/>
          <w:tag w:val="&lt;Member mnisId='3912' dodsId='35241'&gt;"/>
          <w:id w:val="-177732692"/>
          <w:placeholder>
            <w:docPart w:val="DefaultPlaceholder_-1854013440"/>
          </w:placeholder>
          <w:richText/>
        </w:sdtPr>
        <w:sdtContent>
          <w:r w:rsidRPr="00EA6D22">
            <w:rPr>
              <w:b/>
            </w:rPr>
            <w:t>Richard</w:t>
          </w:r>
          <w:r w:rsidR="00194F00">
            <w:rPr>
              <w:b/>
            </w:rPr>
            <w:t xml:space="preserve"> </w:t>
          </w:r>
          <w:r w:rsidRPr="00EA6D22">
            <w:rPr>
              <w:b/>
            </w:rPr>
            <w:t>Fuller:</w:t>
          </w:r>
        </w:sdtContent>
      </w:sdt>
      <w:r w:rsidR="00194F00">
        <w:t xml:space="preserve"> </w:t>
      </w:r>
      <w:r w:rsidR="002D3B01">
        <w:t>As</w:t>
      </w:r>
      <w:r w:rsidR="00194F00">
        <w:t xml:space="preserve"> </w:t>
      </w:r>
      <w:r w:rsidR="002D3B01">
        <w:t>a</w:t>
      </w:r>
      <w:r w:rsidR="00194F00">
        <w:t xml:space="preserve"> </w:t>
      </w:r>
      <w:r w:rsidR="002D3B01">
        <w:t>general</w:t>
      </w:r>
      <w:r w:rsidR="00194F00">
        <w:t xml:space="preserve"> </w:t>
      </w:r>
      <w:r w:rsidR="002D3B01">
        <w:t>policy,</w:t>
      </w:r>
      <w:r w:rsidR="00194F00">
        <w:t xml:space="preserve"> </w:t>
      </w:r>
      <w:r w:rsidR="002D3B01">
        <w:t>f</w:t>
      </w:r>
      <w:r>
        <w:t>acing</w:t>
      </w:r>
      <w:r w:rsidR="00194F00">
        <w:t xml:space="preserve"> </w:t>
      </w:r>
      <w:r>
        <w:t>competition,</w:t>
      </w:r>
      <w:r w:rsidR="00194F00">
        <w:t xml:space="preserve"> </w:t>
      </w:r>
      <w:r w:rsidR="002D3B01">
        <w:t>as</w:t>
      </w:r>
      <w:r w:rsidR="00194F00">
        <w:t xml:space="preserve"> </w:t>
      </w:r>
      <w:r w:rsidR="002D3B01">
        <w:t>you</w:t>
      </w:r>
      <w:r w:rsidR="00194F00">
        <w:t xml:space="preserve"> </w:t>
      </w:r>
      <w:r w:rsidR="002D3B01">
        <w:t>said</w:t>
      </w:r>
      <w:r w:rsidR="002B3B4E">
        <w:t>—</w:t>
      </w:r>
      <w:r w:rsidR="002D3B01">
        <w:t>six</w:t>
      </w:r>
      <w:r w:rsidR="00194F00">
        <w:t xml:space="preserve"> </w:t>
      </w:r>
      <w:r w:rsidR="002D3B01">
        <w:t>competitors,</w:t>
      </w:r>
      <w:r w:rsidR="00194F00">
        <w:t xml:space="preserve"> </w:t>
      </w:r>
      <w:r w:rsidR="002D3B01">
        <w:t>96%</w:t>
      </w:r>
      <w:r w:rsidR="00194F00">
        <w:t xml:space="preserve"> </w:t>
      </w:r>
      <w:r w:rsidR="002D3B01">
        <w:t>market</w:t>
      </w:r>
      <w:r w:rsidR="00194F00">
        <w:t xml:space="preserve"> </w:t>
      </w:r>
      <w:r w:rsidR="002D3B01">
        <w:t>share,</w:t>
      </w:r>
      <w:r w:rsidR="00194F00">
        <w:t xml:space="preserve"> </w:t>
      </w:r>
      <w:r>
        <w:t>persistent</w:t>
      </w:r>
      <w:r w:rsidR="00194F00">
        <w:t xml:space="preserve"> </w:t>
      </w:r>
      <w:r w:rsidR="004C469B">
        <w:t>difficulty</w:t>
      </w:r>
      <w:r w:rsidR="00194F00">
        <w:t xml:space="preserve"> </w:t>
      </w:r>
      <w:r w:rsidR="004C469B">
        <w:t>in</w:t>
      </w:r>
      <w:r w:rsidR="00194F00">
        <w:t xml:space="preserve"> </w:t>
      </w:r>
      <w:r>
        <w:t>creat</w:t>
      </w:r>
      <w:r w:rsidR="004C469B">
        <w:t>ing</w:t>
      </w:r>
      <w:r w:rsidR="00194F00">
        <w:t xml:space="preserve"> </w:t>
      </w:r>
      <w:r>
        <w:t>competition</w:t>
      </w:r>
      <w:r w:rsidR="002D3B01">
        <w:t>,</w:t>
      </w:r>
      <w:r w:rsidR="00194F00">
        <w:t xml:space="preserve"> </w:t>
      </w:r>
      <w:r w:rsidR="002D3B01">
        <w:t>an</w:t>
      </w:r>
      <w:r w:rsidR="00194F00">
        <w:t xml:space="preserve"> </w:t>
      </w:r>
      <w:r w:rsidR="002D3B01">
        <w:t>acceptance</w:t>
      </w:r>
      <w:r w:rsidR="00194F00">
        <w:t xml:space="preserve"> </w:t>
      </w:r>
      <w:r w:rsidR="002D3B01">
        <w:t>that</w:t>
      </w:r>
      <w:r w:rsidR="00194F00">
        <w:t xml:space="preserve"> </w:t>
      </w:r>
      <w:r w:rsidR="002D3B01">
        <w:t>there</w:t>
      </w:r>
      <w:r w:rsidR="00194F00">
        <w:t xml:space="preserve"> </w:t>
      </w:r>
      <w:r w:rsidR="002D3B01">
        <w:t>may</w:t>
      </w:r>
      <w:r w:rsidR="00194F00">
        <w:t xml:space="preserve"> </w:t>
      </w:r>
      <w:r w:rsidR="002D3B01">
        <w:t>be</w:t>
      </w:r>
      <w:r w:rsidR="00194F00">
        <w:t xml:space="preserve"> </w:t>
      </w:r>
      <w:r w:rsidR="002D3B01">
        <w:t>losses</w:t>
      </w:r>
      <w:r w:rsidR="002B3B4E">
        <w:t>—</w:t>
      </w:r>
      <w:r w:rsidR="002D3B01">
        <w:t>there</w:t>
      </w:r>
      <w:r w:rsidR="00194F00">
        <w:t xml:space="preserve"> </w:t>
      </w:r>
      <w:r w:rsidR="002D3B01">
        <w:t>was</w:t>
      </w:r>
      <w:r w:rsidR="00194F00">
        <w:t xml:space="preserve"> </w:t>
      </w:r>
      <w:r w:rsidR="002D3B01">
        <w:t>a</w:t>
      </w:r>
      <w:r w:rsidR="00194F00">
        <w:t xml:space="preserve"> </w:t>
      </w:r>
      <w:r>
        <w:t>very</w:t>
      </w:r>
      <w:r w:rsidR="00194F00">
        <w:t xml:space="preserve"> </w:t>
      </w:r>
      <w:r>
        <w:t>risk</w:t>
      </w:r>
      <w:r w:rsidR="002D3B01">
        <w:t>y</w:t>
      </w:r>
      <w:r w:rsidR="00194F00">
        <w:t xml:space="preserve"> </w:t>
      </w:r>
      <w:r>
        <w:t>potential</w:t>
      </w:r>
      <w:r w:rsidR="00194F00">
        <w:t xml:space="preserve"> </w:t>
      </w:r>
      <w:r>
        <w:t>strategy</w:t>
      </w:r>
      <w:r w:rsidR="00194F00">
        <w:t xml:space="preserve"> </w:t>
      </w:r>
      <w:r w:rsidR="002D3B01">
        <w:t>of</w:t>
      </w:r>
      <w:r w:rsidR="00194F00">
        <w:t xml:space="preserve"> </w:t>
      </w:r>
      <w:r w:rsidR="002D3B01">
        <w:t>using</w:t>
      </w:r>
      <w:r w:rsidR="00194F00">
        <w:t xml:space="preserve"> </w:t>
      </w:r>
      <w:r w:rsidR="002D3B01">
        <w:t>customers’</w:t>
      </w:r>
      <w:r w:rsidR="00194F00">
        <w:t xml:space="preserve"> </w:t>
      </w:r>
      <w:r w:rsidR="002D3B01">
        <w:t>cash</w:t>
      </w:r>
      <w:r w:rsidR="00194F00">
        <w:t xml:space="preserve"> </w:t>
      </w:r>
      <w:r w:rsidR="002D3B01">
        <w:t>to</w:t>
      </w:r>
      <w:r w:rsidR="00194F00">
        <w:t xml:space="preserve"> </w:t>
      </w:r>
      <w:r w:rsidR="002D3B01">
        <w:t>fund</w:t>
      </w:r>
      <w:r w:rsidR="00194F00">
        <w:t xml:space="preserve"> </w:t>
      </w:r>
      <w:r w:rsidR="002D3B01">
        <w:t>the</w:t>
      </w:r>
      <w:r w:rsidR="00194F00">
        <w:t xml:space="preserve"> </w:t>
      </w:r>
      <w:r w:rsidR="002D3B01">
        <w:t>operating</w:t>
      </w:r>
      <w:r w:rsidR="00194F00">
        <w:t xml:space="preserve"> </w:t>
      </w:r>
      <w:r w:rsidR="002D3B01">
        <w:t>costs</w:t>
      </w:r>
      <w:r>
        <w:t>.</w:t>
      </w:r>
      <w:r w:rsidR="00194F00">
        <w:t xml:space="preserve"> </w:t>
      </w:r>
      <w:r w:rsidR="00641938">
        <w:t>Was</w:t>
      </w:r>
      <w:r w:rsidR="00194F00">
        <w:t xml:space="preserve"> </w:t>
      </w:r>
      <w:r w:rsidR="00641938">
        <w:t>there</w:t>
      </w:r>
      <w:r w:rsidR="00194F00">
        <w:t xml:space="preserve"> </w:t>
      </w:r>
      <w:r w:rsidR="00641938">
        <w:t>a</w:t>
      </w:r>
      <w:r w:rsidR="00194F00">
        <w:t xml:space="preserve"> </w:t>
      </w:r>
      <w:r w:rsidR="00641938">
        <w:t>general</w:t>
      </w:r>
      <w:r w:rsidR="00194F00">
        <w:t xml:space="preserve"> </w:t>
      </w:r>
      <w:r w:rsidR="00641938">
        <w:t>principle</w:t>
      </w:r>
      <w:r w:rsidR="00194F00">
        <w:t xml:space="preserve"> </w:t>
      </w:r>
      <w:r w:rsidR="002D3B01">
        <w:t>established</w:t>
      </w:r>
      <w:r w:rsidR="00194F00">
        <w:t xml:space="preserve"> </w:t>
      </w:r>
      <w:r w:rsidR="002D3B01">
        <w:t>that</w:t>
      </w:r>
      <w:r w:rsidR="00194F00">
        <w:t xml:space="preserve"> </w:t>
      </w:r>
      <w:r w:rsidR="002D3B01">
        <w:t>that</w:t>
      </w:r>
      <w:r w:rsidR="00194F00">
        <w:t xml:space="preserve"> </w:t>
      </w:r>
      <w:r w:rsidR="002D3B01">
        <w:t>was</w:t>
      </w:r>
      <w:r w:rsidR="00194F00">
        <w:t xml:space="preserve"> </w:t>
      </w:r>
      <w:r w:rsidR="002D3B01">
        <w:t>not</w:t>
      </w:r>
      <w:r w:rsidR="00194F00">
        <w:t xml:space="preserve"> </w:t>
      </w:r>
      <w:r w:rsidR="002D3B01">
        <w:t>a</w:t>
      </w:r>
      <w:r w:rsidR="00194F00">
        <w:t xml:space="preserve"> </w:t>
      </w:r>
      <w:r w:rsidR="002D3B01">
        <w:t>good</w:t>
      </w:r>
      <w:r w:rsidR="00194F00">
        <w:t xml:space="preserve"> </w:t>
      </w:r>
      <w:r w:rsidR="002D3B01">
        <w:t>way</w:t>
      </w:r>
      <w:r w:rsidR="00194F00">
        <w:t xml:space="preserve"> </w:t>
      </w:r>
      <w:r w:rsidR="002D3B01">
        <w:t>to</w:t>
      </w:r>
      <w:r w:rsidR="00194F00">
        <w:t xml:space="preserve"> </w:t>
      </w:r>
      <w:r w:rsidR="002D3B01">
        <w:t>stimulate</w:t>
      </w:r>
      <w:r w:rsidR="00194F00">
        <w:t xml:space="preserve"> </w:t>
      </w:r>
      <w:r w:rsidR="002D3B01">
        <w:t>competition?</w:t>
      </w:r>
      <w:r w:rsidR="00194F00">
        <w:t xml:space="preserve"> </w:t>
      </w:r>
      <w:r w:rsidR="002D3B01">
        <w:t>I</w:t>
      </w:r>
      <w:r w:rsidR="00641938">
        <w:t>f</w:t>
      </w:r>
      <w:r w:rsidR="00194F00">
        <w:t xml:space="preserve"> </w:t>
      </w:r>
      <w:r w:rsidR="00641938">
        <w:t>so,</w:t>
      </w:r>
      <w:r w:rsidR="00194F00">
        <w:t xml:space="preserve"> </w:t>
      </w:r>
      <w:r w:rsidR="00641938">
        <w:t>did</w:t>
      </w:r>
      <w:r w:rsidR="00194F00">
        <w:t xml:space="preserve"> </w:t>
      </w:r>
      <w:r w:rsidR="00641938">
        <w:t>Ofgem</w:t>
      </w:r>
      <w:r w:rsidR="00194F00">
        <w:t xml:space="preserve"> </w:t>
      </w:r>
      <w:r w:rsidR="002D3B01">
        <w:t>at</w:t>
      </w:r>
      <w:r w:rsidR="00194F00">
        <w:t xml:space="preserve"> </w:t>
      </w:r>
      <w:r w:rsidR="002D3B01">
        <w:t>any</w:t>
      </w:r>
      <w:r w:rsidR="00194F00">
        <w:t xml:space="preserve"> </w:t>
      </w:r>
      <w:r w:rsidR="002D3B01">
        <w:t>time</w:t>
      </w:r>
      <w:r w:rsidR="00194F00">
        <w:t xml:space="preserve"> </w:t>
      </w:r>
      <w:r w:rsidR="00641938">
        <w:t>conduct</w:t>
      </w:r>
      <w:r w:rsidR="00194F00">
        <w:t xml:space="preserve"> </w:t>
      </w:r>
      <w:r w:rsidR="00641938">
        <w:t>a</w:t>
      </w:r>
      <w:r w:rsidR="00194F00">
        <w:t xml:space="preserve"> </w:t>
      </w:r>
      <w:r w:rsidR="00641938">
        <w:t>review</w:t>
      </w:r>
      <w:r w:rsidR="00194F00">
        <w:t xml:space="preserve"> </w:t>
      </w:r>
      <w:r w:rsidR="00641938">
        <w:t>of</w:t>
      </w:r>
      <w:r w:rsidR="00194F00">
        <w:t xml:space="preserve"> </w:t>
      </w:r>
      <w:r w:rsidR="00641938">
        <w:t>competitors</w:t>
      </w:r>
      <w:r w:rsidR="00194F00">
        <w:t xml:space="preserve"> </w:t>
      </w:r>
      <w:r w:rsidR="002D3B01">
        <w:t>to</w:t>
      </w:r>
      <w:r w:rsidR="00194F00">
        <w:t xml:space="preserve"> </w:t>
      </w:r>
      <w:r w:rsidR="002D3B01">
        <w:t>see</w:t>
      </w:r>
      <w:r w:rsidR="00194F00">
        <w:t xml:space="preserve"> </w:t>
      </w:r>
      <w:r w:rsidR="002D3B01">
        <w:t>if</w:t>
      </w:r>
      <w:r w:rsidR="00194F00">
        <w:t xml:space="preserve"> </w:t>
      </w:r>
      <w:r w:rsidR="002D3B01">
        <w:t>they</w:t>
      </w:r>
      <w:r w:rsidR="00194F00">
        <w:t xml:space="preserve"> </w:t>
      </w:r>
      <w:r w:rsidR="002D3B01">
        <w:t>were</w:t>
      </w:r>
      <w:r w:rsidR="00194F00">
        <w:t xml:space="preserve"> </w:t>
      </w:r>
      <w:r w:rsidR="002D3B01">
        <w:t>doing</w:t>
      </w:r>
      <w:r w:rsidR="00194F00">
        <w:t xml:space="preserve"> </w:t>
      </w:r>
      <w:r w:rsidR="002D3B01">
        <w:t>that,</w:t>
      </w:r>
      <w:r w:rsidR="00194F00">
        <w:t xml:space="preserve"> </w:t>
      </w:r>
      <w:r w:rsidR="002D3B01">
        <w:t>comprehensively</w:t>
      </w:r>
      <w:r w:rsidR="00641938">
        <w:t>?</w:t>
      </w:r>
    </w:p>
    <w:p w:rsidR="00641938" w:rsidP="00B5529F">
      <w:pPr>
        <w:pStyle w:val="Answer"/>
      </w:pPr>
      <w:sdt>
        <w:sdtPr>
          <w:alias w:val="Witness"/>
          <w:id w:val="-622838214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There</w:t>
      </w:r>
      <w:r w:rsidR="00194F00">
        <w:t xml:space="preserve"> </w:t>
      </w:r>
      <w:r>
        <w:t>was</w:t>
      </w:r>
      <w:r w:rsidR="00194F00">
        <w:t xml:space="preserve"> </w:t>
      </w:r>
      <w:r>
        <w:t>a</w:t>
      </w:r>
      <w:r w:rsidR="00194F00">
        <w:t xml:space="preserve"> </w:t>
      </w:r>
      <w:r>
        <w:t>principle</w:t>
      </w:r>
      <w:r w:rsidR="00194F00">
        <w:t xml:space="preserve"> </w:t>
      </w:r>
      <w:r>
        <w:t>established</w:t>
      </w:r>
      <w:r w:rsidR="00194F00">
        <w:t xml:space="preserve"> </w:t>
      </w:r>
      <w:r w:rsidR="001C0103">
        <w:t>that</w:t>
      </w:r>
      <w:r w:rsidR="00194F00">
        <w:t xml:space="preserve"> </w:t>
      </w:r>
      <w:r w:rsidR="001C0103">
        <w:t>we</w:t>
      </w:r>
      <w:r w:rsidR="00194F00">
        <w:t xml:space="preserve"> </w:t>
      </w:r>
      <w:r w:rsidR="001C0103">
        <w:t>should</w:t>
      </w:r>
      <w:r w:rsidR="00194F00">
        <w:t xml:space="preserve"> </w:t>
      </w:r>
      <w:r w:rsidR="001C0103">
        <w:t>not</w:t>
      </w:r>
      <w:r w:rsidR="00194F00">
        <w:t xml:space="preserve"> </w:t>
      </w:r>
      <w:r w:rsidR="001C0103">
        <w:t>do</w:t>
      </w:r>
      <w:r w:rsidR="00194F00">
        <w:t xml:space="preserve"> </w:t>
      </w:r>
      <w:r w:rsidR="001C0103">
        <w:t>that,</w:t>
      </w:r>
      <w:r w:rsidR="00194F00">
        <w:t xml:space="preserve"> </w:t>
      </w:r>
      <w:r w:rsidR="001C0103">
        <w:t>that</w:t>
      </w:r>
      <w:r w:rsidR="00194F00">
        <w:t xml:space="preserve"> </w:t>
      </w:r>
      <w:r w:rsidR="001C0103">
        <w:t>that</w:t>
      </w:r>
      <w:r w:rsidR="00194F00">
        <w:t xml:space="preserve"> </w:t>
      </w:r>
      <w:r w:rsidR="001C0103">
        <w:t>should</w:t>
      </w:r>
      <w:r w:rsidR="00194F00">
        <w:t xml:space="preserve"> </w:t>
      </w:r>
      <w:r w:rsidR="001C0103">
        <w:t>not</w:t>
      </w:r>
      <w:r w:rsidR="00194F00">
        <w:t xml:space="preserve"> </w:t>
      </w:r>
      <w:r w:rsidR="001C0103">
        <w:t>be</w:t>
      </w:r>
      <w:r w:rsidR="00194F00">
        <w:t xml:space="preserve"> </w:t>
      </w:r>
      <w:r w:rsidR="001C0103">
        <w:t>done.</w:t>
      </w:r>
      <w:r w:rsidR="00194F00">
        <w:t xml:space="preserve"> </w:t>
      </w:r>
      <w:r w:rsidR="003C560B">
        <w:t>I</w:t>
      </w:r>
      <w:r w:rsidR="00194F00">
        <w:t xml:space="preserve"> </w:t>
      </w:r>
      <w:r w:rsidR="003C560B">
        <w:t>do</w:t>
      </w:r>
      <w:r w:rsidR="00194F00">
        <w:t xml:space="preserve"> </w:t>
      </w:r>
      <w:r w:rsidR="003C560B">
        <w:t>not</w:t>
      </w:r>
      <w:r w:rsidR="00194F00">
        <w:t xml:space="preserve"> </w:t>
      </w:r>
      <w:r w:rsidR="003C560B">
        <w:t>recall</w:t>
      </w:r>
      <w:r w:rsidR="00194F00">
        <w:t xml:space="preserve"> </w:t>
      </w:r>
      <w:r w:rsidR="003C560B">
        <w:t>a</w:t>
      </w:r>
      <w:r w:rsidR="00194F00">
        <w:t xml:space="preserve"> </w:t>
      </w:r>
      <w:r w:rsidR="003C560B">
        <w:t>specific</w:t>
      </w:r>
      <w:r w:rsidR="00194F00">
        <w:t xml:space="preserve"> </w:t>
      </w:r>
      <w:r w:rsidR="003C560B">
        <w:t>review</w:t>
      </w:r>
      <w:r w:rsidR="00194F00">
        <w:t xml:space="preserve"> </w:t>
      </w:r>
      <w:r w:rsidR="003C560B">
        <w:t>where</w:t>
      </w:r>
      <w:r w:rsidR="00194F00">
        <w:t xml:space="preserve"> </w:t>
      </w:r>
      <w:r w:rsidR="003C560B">
        <w:t>we</w:t>
      </w:r>
      <w:r w:rsidR="00194F00">
        <w:t xml:space="preserve"> </w:t>
      </w:r>
      <w:r w:rsidR="003C560B">
        <w:t>consulted</w:t>
      </w:r>
      <w:r w:rsidR="00194F00">
        <w:t xml:space="preserve"> </w:t>
      </w:r>
      <w:r w:rsidR="003C560B">
        <w:t>on</w:t>
      </w:r>
      <w:r w:rsidR="00194F00">
        <w:t xml:space="preserve"> </w:t>
      </w:r>
      <w:r w:rsidR="003C560B">
        <w:t>something.</w:t>
      </w:r>
    </w:p>
    <w:p w:rsidR="00641938" w:rsidP="00B5529F">
      <w:pPr>
        <w:pStyle w:val="Question"/>
      </w:pPr>
      <w:sdt>
        <w:sdtPr>
          <w:alias w:val="Member"/>
          <w:tag w:val="&lt;Member mnisId='3912' dodsId='35241'&gt;"/>
          <w:id w:val="-1016155411"/>
          <w:placeholder>
            <w:docPart w:val="DefaultPlaceholder_-1854013440"/>
          </w:placeholder>
          <w:richText/>
        </w:sdtPr>
        <w:sdtContent>
          <w:r w:rsidRPr="00641938">
            <w:rPr>
              <w:b/>
            </w:rPr>
            <w:t>Richard</w:t>
          </w:r>
          <w:r w:rsidR="00194F00">
            <w:rPr>
              <w:b/>
            </w:rPr>
            <w:t xml:space="preserve"> </w:t>
          </w:r>
          <w:r w:rsidRPr="00641938">
            <w:rPr>
              <w:b/>
            </w:rPr>
            <w:t>Fuller:</w:t>
          </w:r>
        </w:sdtContent>
      </w:sdt>
      <w:r w:rsidR="00194F00">
        <w:t xml:space="preserve"> </w:t>
      </w:r>
      <w:r>
        <w:t>You</w:t>
      </w:r>
      <w:r w:rsidR="00194F00">
        <w:t xml:space="preserve"> </w:t>
      </w:r>
      <w:r>
        <w:t>made</w:t>
      </w:r>
      <w:r w:rsidR="00194F00">
        <w:t xml:space="preserve"> </w:t>
      </w:r>
      <w:r>
        <w:t>a</w:t>
      </w:r>
      <w:r w:rsidR="00194F00">
        <w:t xml:space="preserve"> </w:t>
      </w:r>
      <w:r>
        <w:t>principle</w:t>
      </w:r>
      <w:r w:rsidR="00194F00">
        <w:t xml:space="preserve"> </w:t>
      </w:r>
      <w:r w:rsidR="003C560B">
        <w:t>but</w:t>
      </w:r>
      <w:r w:rsidR="00194F00">
        <w:t xml:space="preserve"> </w:t>
      </w:r>
      <w:r w:rsidR="003C560B">
        <w:t>there</w:t>
      </w:r>
      <w:r w:rsidR="00194F00">
        <w:t xml:space="preserve"> </w:t>
      </w:r>
      <w:r w:rsidR="003C560B">
        <w:t>was</w:t>
      </w:r>
      <w:r w:rsidR="00194F00">
        <w:t xml:space="preserve"> </w:t>
      </w:r>
      <w:r w:rsidR="003C560B">
        <w:t>no</w:t>
      </w:r>
      <w:r w:rsidR="00194F00">
        <w:t xml:space="preserve"> </w:t>
      </w:r>
      <w:r w:rsidR="003C560B">
        <w:t>analytical</w:t>
      </w:r>
      <w:r w:rsidR="00B35BCA">
        <w:t>—</w:t>
      </w:r>
    </w:p>
    <w:p w:rsidR="00767A90" w:rsidP="00B5529F">
      <w:pPr>
        <w:pStyle w:val="Answer"/>
      </w:pPr>
      <w:sdt>
        <w:sdtPr>
          <w:alias w:val="Witness"/>
          <w:id w:val="-786659307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3C560B">
        <w:t>That</w:t>
      </w:r>
      <w:r w:rsidR="00194F00">
        <w:t xml:space="preserve"> </w:t>
      </w:r>
      <w:r w:rsidR="003C560B">
        <w:t>is,</w:t>
      </w:r>
      <w:r w:rsidR="00194F00">
        <w:t xml:space="preserve"> </w:t>
      </w:r>
      <w:r w:rsidR="003C560B">
        <w:t>again,</w:t>
      </w:r>
      <w:r w:rsidR="00194F00">
        <w:t xml:space="preserve"> </w:t>
      </w:r>
      <w:r w:rsidR="003C560B">
        <w:t>my</w:t>
      </w:r>
      <w:r w:rsidR="00194F00">
        <w:t xml:space="preserve"> </w:t>
      </w:r>
      <w:r w:rsidR="003C560B">
        <w:t>recollection.</w:t>
      </w:r>
      <w:r w:rsidR="00194F00">
        <w:t xml:space="preserve"> </w:t>
      </w:r>
      <w:r w:rsidR="003C560B">
        <w:t>This</w:t>
      </w:r>
      <w:r w:rsidR="00194F00">
        <w:t xml:space="preserve"> </w:t>
      </w:r>
      <w:r w:rsidR="003C560B">
        <w:t>was</w:t>
      </w:r>
      <w:r w:rsidR="00194F00">
        <w:t xml:space="preserve"> </w:t>
      </w:r>
      <w:r w:rsidR="003C560B">
        <w:t>six</w:t>
      </w:r>
      <w:r w:rsidR="00194F00">
        <w:t xml:space="preserve"> </w:t>
      </w:r>
      <w:r w:rsidR="003C560B">
        <w:t>or</w:t>
      </w:r>
      <w:r w:rsidR="00194F00">
        <w:t xml:space="preserve"> </w:t>
      </w:r>
      <w:r w:rsidR="003C560B">
        <w:t>seven</w:t>
      </w:r>
      <w:r w:rsidR="00194F00">
        <w:t xml:space="preserve"> </w:t>
      </w:r>
      <w:r w:rsidR="003C560B">
        <w:t>years</w:t>
      </w:r>
      <w:r w:rsidR="00194F00">
        <w:t xml:space="preserve"> </w:t>
      </w:r>
      <w:r w:rsidR="003C560B">
        <w:t>ago.</w:t>
      </w:r>
      <w:r w:rsidR="00194F00">
        <w:t xml:space="preserve"> </w:t>
      </w:r>
      <w:r w:rsidR="003C560B">
        <w:t>That</w:t>
      </w:r>
      <w:r w:rsidR="00194F00">
        <w:t xml:space="preserve"> </w:t>
      </w:r>
      <w:r w:rsidR="003C560B">
        <w:t>is</w:t>
      </w:r>
      <w:r w:rsidR="00194F00">
        <w:t xml:space="preserve"> </w:t>
      </w:r>
      <w:r w:rsidR="003C560B">
        <w:t>broadly</w:t>
      </w:r>
      <w:r w:rsidR="00194F00">
        <w:t xml:space="preserve"> </w:t>
      </w:r>
      <w:r w:rsidR="003C560B">
        <w:t>my</w:t>
      </w:r>
      <w:r w:rsidR="00194F00">
        <w:t xml:space="preserve"> </w:t>
      </w:r>
      <w:r w:rsidR="003C560B">
        <w:t>recollection.</w:t>
      </w:r>
    </w:p>
    <w:p w:rsidR="00767A90" w:rsidP="00B5529F">
      <w:pPr>
        <w:pStyle w:val="Question"/>
      </w:pPr>
      <w:sdt>
        <w:sdtPr>
          <w:alias w:val="Member"/>
          <w:tag w:val="&lt;Member mnisId='3912' dodsId='35241'&gt;"/>
          <w:id w:val="892160424"/>
          <w:placeholder>
            <w:docPart w:val="DefaultPlaceholder_-1854013440"/>
          </w:placeholder>
          <w:richText/>
        </w:sdtPr>
        <w:sdtContent>
          <w:r w:rsidRPr="00767A90">
            <w:rPr>
              <w:b/>
            </w:rPr>
            <w:t>Richard</w:t>
          </w:r>
          <w:r w:rsidR="00194F00">
            <w:rPr>
              <w:b/>
            </w:rPr>
            <w:t xml:space="preserve"> </w:t>
          </w:r>
          <w:r w:rsidRPr="00767A90">
            <w:rPr>
              <w:b/>
            </w:rPr>
            <w:t>Fuller:</w:t>
          </w:r>
        </w:sdtContent>
      </w:sdt>
      <w:r w:rsidR="00194F00">
        <w:t xml:space="preserve"> </w:t>
      </w:r>
      <w:r>
        <w:t>Was</w:t>
      </w:r>
      <w:r w:rsidR="00194F00">
        <w:t xml:space="preserve"> </w:t>
      </w:r>
      <w:r>
        <w:t>there</w:t>
      </w:r>
      <w:r w:rsidR="00194F00">
        <w:t xml:space="preserve"> </w:t>
      </w:r>
      <w:r>
        <w:t>any</w:t>
      </w:r>
      <w:r w:rsidR="00194F00">
        <w:t xml:space="preserve"> </w:t>
      </w:r>
      <w:r>
        <w:t>comment</w:t>
      </w:r>
      <w:r w:rsidR="00194F00">
        <w:t xml:space="preserve"> </w:t>
      </w:r>
      <w:r w:rsidR="003C560B">
        <w:t>from</w:t>
      </w:r>
      <w:r w:rsidR="00194F00">
        <w:t xml:space="preserve"> </w:t>
      </w:r>
      <w:r w:rsidR="003C560B">
        <w:t>the</w:t>
      </w:r>
      <w:r w:rsidR="00194F00">
        <w:t xml:space="preserve"> </w:t>
      </w:r>
      <w:r w:rsidR="003C560B">
        <w:t>Government</w:t>
      </w:r>
      <w:r w:rsidR="00194F00">
        <w:t xml:space="preserve"> </w:t>
      </w:r>
      <w:r w:rsidR="003C560B">
        <w:t>about</w:t>
      </w:r>
      <w:r w:rsidR="00194F00">
        <w:t xml:space="preserve"> </w:t>
      </w:r>
      <w:r w:rsidR="003C560B">
        <w:t>whether</w:t>
      </w:r>
      <w:r w:rsidR="00194F00">
        <w:t xml:space="preserve"> </w:t>
      </w:r>
      <w:r w:rsidR="003C560B">
        <w:t>that</w:t>
      </w:r>
      <w:r w:rsidR="00194F00">
        <w:t xml:space="preserve"> </w:t>
      </w:r>
      <w:r w:rsidR="003C560B">
        <w:t>was</w:t>
      </w:r>
      <w:r w:rsidR="00194F00">
        <w:t xml:space="preserve"> </w:t>
      </w:r>
      <w:r w:rsidR="003C560B">
        <w:t>a</w:t>
      </w:r>
      <w:r w:rsidR="00194F00">
        <w:t xml:space="preserve"> </w:t>
      </w:r>
      <w:r w:rsidR="003C560B">
        <w:t>good</w:t>
      </w:r>
      <w:r w:rsidR="00194F00">
        <w:t xml:space="preserve"> </w:t>
      </w:r>
      <w:r w:rsidR="003C560B">
        <w:t>idea,</w:t>
      </w:r>
      <w:r w:rsidR="00194F00">
        <w:t xml:space="preserve"> </w:t>
      </w:r>
      <w:r w:rsidR="003C560B">
        <w:t>or</w:t>
      </w:r>
      <w:r w:rsidR="00194F00">
        <w:t xml:space="preserve"> </w:t>
      </w:r>
      <w:r w:rsidR="003C560B">
        <w:t>was</w:t>
      </w:r>
      <w:r w:rsidR="00194F00">
        <w:t xml:space="preserve"> </w:t>
      </w:r>
      <w:r w:rsidR="00B35BCA">
        <w:t>that</w:t>
      </w:r>
      <w:r w:rsidR="00194F00">
        <w:t xml:space="preserve"> </w:t>
      </w:r>
      <w:r w:rsidR="003C560B">
        <w:t>never</w:t>
      </w:r>
      <w:r w:rsidR="00194F00">
        <w:t xml:space="preserve"> </w:t>
      </w:r>
      <w:r w:rsidR="003C560B">
        <w:t>raised</w:t>
      </w:r>
      <w:r w:rsidR="00194F00">
        <w:t xml:space="preserve"> </w:t>
      </w:r>
      <w:r w:rsidR="003C560B">
        <w:t>by</w:t>
      </w:r>
      <w:r w:rsidR="00194F00">
        <w:t xml:space="preserve"> </w:t>
      </w:r>
      <w:r w:rsidR="003C560B">
        <w:t>the</w:t>
      </w:r>
      <w:r w:rsidR="00194F00">
        <w:t xml:space="preserve"> </w:t>
      </w:r>
      <w:r w:rsidR="003C560B">
        <w:t>Government</w:t>
      </w:r>
      <w:r w:rsidR="00194F00">
        <w:t xml:space="preserve"> </w:t>
      </w:r>
      <w:r w:rsidR="003C560B">
        <w:t>in</w:t>
      </w:r>
      <w:r w:rsidR="00194F00">
        <w:t xml:space="preserve"> </w:t>
      </w:r>
      <w:r w:rsidR="003C560B">
        <w:t>your</w:t>
      </w:r>
      <w:r w:rsidR="00194F00">
        <w:t xml:space="preserve"> </w:t>
      </w:r>
      <w:r w:rsidR="003C560B">
        <w:t>recollection</w:t>
      </w:r>
      <w:r w:rsidR="00B35BCA">
        <w:t>?</w:t>
      </w:r>
    </w:p>
    <w:p w:rsidR="00767A90" w:rsidP="00B5529F">
      <w:pPr>
        <w:pStyle w:val="Answer"/>
      </w:pPr>
      <w:sdt>
        <w:sdtPr>
          <w:alias w:val="Witness"/>
          <w:id w:val="-859741571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Civil</w:t>
      </w:r>
      <w:r w:rsidR="00194F00">
        <w:t xml:space="preserve"> </w:t>
      </w:r>
      <w:r>
        <w:t>servants</w:t>
      </w:r>
      <w:r w:rsidR="00194F00">
        <w:t xml:space="preserve"> </w:t>
      </w:r>
      <w:r>
        <w:t>said</w:t>
      </w:r>
      <w:r w:rsidR="00194F00">
        <w:t xml:space="preserve"> </w:t>
      </w:r>
      <w:r w:rsidR="003C560B">
        <w:t>that</w:t>
      </w:r>
      <w:r w:rsidR="00194F00">
        <w:t xml:space="preserve"> </w:t>
      </w:r>
      <w:r>
        <w:t>this</w:t>
      </w:r>
      <w:r w:rsidR="00194F00">
        <w:t xml:space="preserve"> </w:t>
      </w:r>
      <w:r>
        <w:t>was</w:t>
      </w:r>
      <w:r w:rsidR="00194F00">
        <w:t xml:space="preserve"> </w:t>
      </w:r>
      <w:r>
        <w:t>potentially</w:t>
      </w:r>
      <w:r w:rsidR="00194F00">
        <w:t xml:space="preserve"> </w:t>
      </w:r>
      <w:r>
        <w:t>a</w:t>
      </w:r>
      <w:r w:rsidR="00194F00">
        <w:t xml:space="preserve"> </w:t>
      </w:r>
      <w:r>
        <w:t>problematic</w:t>
      </w:r>
      <w:r w:rsidR="00194F00">
        <w:t xml:space="preserve"> </w:t>
      </w:r>
      <w:r>
        <w:t>issue</w:t>
      </w:r>
      <w:r w:rsidR="00194F00">
        <w:t xml:space="preserve"> </w:t>
      </w:r>
      <w:r w:rsidR="003C560B">
        <w:t>that</w:t>
      </w:r>
      <w:r w:rsidR="00194F00">
        <w:t xml:space="preserve"> </w:t>
      </w:r>
      <w:r w:rsidR="003C560B">
        <w:t>we</w:t>
      </w:r>
      <w:r w:rsidR="00194F00">
        <w:t xml:space="preserve"> </w:t>
      </w:r>
      <w:r w:rsidR="003C560B">
        <w:t>should</w:t>
      </w:r>
      <w:r w:rsidR="00194F00">
        <w:t xml:space="preserve"> </w:t>
      </w:r>
      <w:r w:rsidR="003C560B">
        <w:t>try</w:t>
      </w:r>
      <w:r w:rsidR="00194F00">
        <w:t xml:space="preserve"> </w:t>
      </w:r>
      <w:r w:rsidR="003C560B">
        <w:t>to</w:t>
      </w:r>
      <w:r w:rsidR="00194F00">
        <w:t xml:space="preserve"> </w:t>
      </w:r>
      <w:r w:rsidR="003C560B">
        <w:t>deal</w:t>
      </w:r>
      <w:r w:rsidR="00194F00">
        <w:t xml:space="preserve"> </w:t>
      </w:r>
      <w:r w:rsidR="003C560B">
        <w:t>with.</w:t>
      </w:r>
      <w:r w:rsidR="00194F00">
        <w:t xml:space="preserve"> </w:t>
      </w:r>
      <w:r w:rsidR="003C560B">
        <w:t>That</w:t>
      </w:r>
      <w:r w:rsidR="00194F00">
        <w:t xml:space="preserve"> </w:t>
      </w:r>
      <w:r w:rsidR="003C560B">
        <w:t>was</w:t>
      </w:r>
      <w:r w:rsidR="00194F00">
        <w:t xml:space="preserve"> </w:t>
      </w:r>
      <w:r w:rsidR="003C560B">
        <w:t>my</w:t>
      </w:r>
      <w:r w:rsidR="00194F00">
        <w:t xml:space="preserve"> </w:t>
      </w:r>
      <w:r w:rsidR="003C560B">
        <w:t>slightly</w:t>
      </w:r>
      <w:r w:rsidR="00194F00">
        <w:t xml:space="preserve"> </w:t>
      </w:r>
      <w:r w:rsidR="003C560B">
        <w:t>vague</w:t>
      </w:r>
      <w:r w:rsidR="00194F00">
        <w:t xml:space="preserve"> </w:t>
      </w:r>
      <w:r w:rsidR="003C560B">
        <w:t>memory.</w:t>
      </w:r>
      <w:r w:rsidR="00194F00">
        <w:t xml:space="preserve"> </w:t>
      </w:r>
    </w:p>
    <w:p w:rsidR="003C560B" w:rsidP="00B5529F">
      <w:pPr>
        <w:pStyle w:val="Question"/>
      </w:pPr>
      <w:sdt>
        <w:sdtPr>
          <w:alias w:val="Member"/>
          <w:tag w:val="&lt;Member mnisId='3912' dodsId='35241'&gt;"/>
          <w:id w:val="900103969"/>
          <w:placeholder>
            <w:docPart w:val="DefaultPlaceholder_-1854013440"/>
          </w:placeholder>
          <w:richText/>
        </w:sdtPr>
        <w:sdtContent>
          <w:r w:rsidRPr="00767A90" w:rsidR="00767A90">
            <w:rPr>
              <w:b/>
            </w:rPr>
            <w:t>Richard</w:t>
          </w:r>
          <w:r w:rsidR="00194F00">
            <w:rPr>
              <w:b/>
            </w:rPr>
            <w:t xml:space="preserve"> </w:t>
          </w:r>
          <w:r w:rsidRPr="00767A90" w:rsidR="00767A90">
            <w:rPr>
              <w:b/>
            </w:rPr>
            <w:t>Fuller:</w:t>
          </w:r>
        </w:sdtContent>
      </w:sdt>
      <w:r w:rsidR="00194F00">
        <w:t xml:space="preserve"> </w:t>
      </w:r>
      <w:r>
        <w:t>Your</w:t>
      </w:r>
      <w:r w:rsidR="00194F00">
        <w:t xml:space="preserve"> </w:t>
      </w:r>
      <w:r>
        <w:t>memory</w:t>
      </w:r>
      <w:r w:rsidR="00194F00">
        <w:t xml:space="preserve"> </w:t>
      </w:r>
      <w:r>
        <w:t>is</w:t>
      </w:r>
      <w:r w:rsidR="00194F00">
        <w:t xml:space="preserve"> </w:t>
      </w:r>
      <w:r>
        <w:t>that</w:t>
      </w:r>
      <w:r w:rsidR="00194F00">
        <w:t xml:space="preserve"> </w:t>
      </w:r>
      <w:r>
        <w:t>civil</w:t>
      </w:r>
      <w:r w:rsidR="00194F00">
        <w:t xml:space="preserve"> </w:t>
      </w:r>
      <w:r>
        <w:t>servants</w:t>
      </w:r>
      <w:r w:rsidR="00194F00">
        <w:t xml:space="preserve"> </w:t>
      </w:r>
      <w:r>
        <w:t>raised</w:t>
      </w:r>
      <w:r w:rsidR="00194F00">
        <w:t xml:space="preserve"> </w:t>
      </w:r>
      <w:r>
        <w:t>this</w:t>
      </w:r>
      <w:r w:rsidR="00194F00">
        <w:t xml:space="preserve"> </w:t>
      </w:r>
      <w:r>
        <w:t>as</w:t>
      </w:r>
      <w:r w:rsidR="00194F00">
        <w:t xml:space="preserve"> </w:t>
      </w:r>
      <w:r>
        <w:t>a</w:t>
      </w:r>
      <w:r w:rsidR="00194F00">
        <w:t xml:space="preserve"> </w:t>
      </w:r>
      <w:r>
        <w:t>potential</w:t>
      </w:r>
      <w:r w:rsidR="00194F00">
        <w:t xml:space="preserve"> </w:t>
      </w:r>
      <w:r>
        <w:t>concern.</w:t>
      </w:r>
    </w:p>
    <w:p w:rsidR="003C560B" w:rsidP="00B5529F">
      <w:pPr>
        <w:pStyle w:val="Answer"/>
      </w:pPr>
      <w:sdt>
        <w:sdtPr>
          <w:alias w:val="Witness"/>
          <w:id w:val="348539237"/>
          <w:placeholder>
            <w:docPart w:val="7ADE8D1BE296468D9E58BEAE03CA3C77"/>
          </w:placeholder>
          <w:richText/>
        </w:sdtPr>
        <w:sdtContent>
          <w:r w:rsidRPr="004A6380" w:rsidR="004A6380">
            <w:rPr>
              <w:b/>
              <w:bCs/>
              <w:i/>
            </w:rPr>
            <w:t>Dermot</w:t>
          </w:r>
          <w:r w:rsidR="00194F00">
            <w:rPr>
              <w:b/>
              <w:bCs/>
              <w:i/>
            </w:rPr>
            <w:t xml:space="preserve"> </w:t>
          </w:r>
          <w:r w:rsidRPr="004A6380" w:rsidR="004A6380">
            <w:rPr>
              <w:b/>
              <w:bCs/>
              <w:i/>
            </w:rPr>
            <w:t>Nolan:</w:t>
          </w:r>
          <w:r w:rsidR="00194F00">
            <w:t xml:space="preserve"> </w:t>
          </w:r>
        </w:sdtContent>
      </w:sdt>
      <w:r>
        <w:t>I</w:t>
      </w:r>
      <w:r w:rsidR="00194F00">
        <w:t xml:space="preserve"> </w:t>
      </w:r>
      <w:r>
        <w:t>think</w:t>
      </w:r>
      <w:r w:rsidR="00194F00">
        <w:t xml:space="preserve"> </w:t>
      </w:r>
      <w:r>
        <w:t>so.</w:t>
      </w:r>
    </w:p>
    <w:p w:rsidR="00767A90" w:rsidP="00B5529F">
      <w:pPr>
        <w:pStyle w:val="Question"/>
      </w:pPr>
      <w:sdt>
        <w:sdtPr>
          <w:alias w:val="Member"/>
          <w:tag w:val="&lt;Member mnisId='3912' dodsId='35241'&gt;"/>
          <w:id w:val="909738901"/>
          <w:placeholder>
            <w:docPart w:val="954288D20F354A9FB67CA57D618954EE"/>
          </w:placeholder>
          <w:richText/>
        </w:sdtPr>
        <w:sdtContent>
          <w:r w:rsidRPr="00767A90" w:rsidR="003C560B">
            <w:rPr>
              <w:b/>
            </w:rPr>
            <w:t>Richard</w:t>
          </w:r>
          <w:r w:rsidR="00194F00">
            <w:rPr>
              <w:b/>
            </w:rPr>
            <w:t xml:space="preserve"> </w:t>
          </w:r>
          <w:r w:rsidRPr="00767A90" w:rsidR="003C560B">
            <w:rPr>
              <w:b/>
            </w:rPr>
            <w:t>Fuller:</w:t>
          </w:r>
        </w:sdtContent>
      </w:sdt>
      <w:r w:rsidR="00194F00">
        <w:t xml:space="preserve"> </w:t>
      </w:r>
      <w:r>
        <w:t>Ofgem’s</w:t>
      </w:r>
      <w:r w:rsidR="00194F00">
        <w:t xml:space="preserve"> </w:t>
      </w:r>
      <w:r>
        <w:t>board</w:t>
      </w:r>
      <w:r w:rsidR="00194F00">
        <w:t xml:space="preserve"> </w:t>
      </w:r>
      <w:r>
        <w:t>response</w:t>
      </w:r>
      <w:r w:rsidR="00194F00">
        <w:t xml:space="preserve"> </w:t>
      </w:r>
      <w:r>
        <w:t>was</w:t>
      </w:r>
      <w:r w:rsidR="00194F00">
        <w:t xml:space="preserve"> </w:t>
      </w:r>
      <w:r>
        <w:t>to</w:t>
      </w:r>
      <w:r w:rsidR="00194F00">
        <w:t xml:space="preserve"> </w:t>
      </w:r>
      <w:r>
        <w:t>establish</w:t>
      </w:r>
      <w:r w:rsidR="00194F00">
        <w:t xml:space="preserve"> </w:t>
      </w:r>
      <w:r w:rsidR="003C560B">
        <w:t>therefore</w:t>
      </w:r>
      <w:r w:rsidR="00194F00">
        <w:t xml:space="preserve"> </w:t>
      </w:r>
      <w:r>
        <w:t>a</w:t>
      </w:r>
      <w:r w:rsidR="00194F00">
        <w:t xml:space="preserve"> </w:t>
      </w:r>
      <w:r>
        <w:t>general</w:t>
      </w:r>
      <w:r w:rsidR="00194F00">
        <w:t xml:space="preserve"> </w:t>
      </w:r>
      <w:r>
        <w:t>principle</w:t>
      </w:r>
      <w:r w:rsidR="003C560B">
        <w:t>,</w:t>
      </w:r>
      <w:r w:rsidR="00194F00">
        <w:t xml:space="preserve"> </w:t>
      </w:r>
      <w:r w:rsidR="003C560B">
        <w:t>but</w:t>
      </w:r>
      <w:r w:rsidR="00194F00">
        <w:t xml:space="preserve"> </w:t>
      </w:r>
      <w:r w:rsidR="003C560B">
        <w:t>there</w:t>
      </w:r>
      <w:r w:rsidR="00194F00">
        <w:t xml:space="preserve"> </w:t>
      </w:r>
      <w:r w:rsidR="003C560B">
        <w:t>was</w:t>
      </w:r>
      <w:r w:rsidR="00194F00">
        <w:t xml:space="preserve"> </w:t>
      </w:r>
      <w:r w:rsidR="003C560B">
        <w:t>then</w:t>
      </w:r>
      <w:r w:rsidR="00194F00">
        <w:t xml:space="preserve"> </w:t>
      </w:r>
      <w:r w:rsidR="003C560B">
        <w:t>no</w:t>
      </w:r>
      <w:r w:rsidR="00194F00">
        <w:t xml:space="preserve"> </w:t>
      </w:r>
      <w:r w:rsidR="003C560B">
        <w:t>interrogation</w:t>
      </w:r>
      <w:r w:rsidR="00194F00">
        <w:t xml:space="preserve"> </w:t>
      </w:r>
      <w:r w:rsidR="003C560B">
        <w:t>of</w:t>
      </w:r>
      <w:r w:rsidR="00194F00">
        <w:t xml:space="preserve"> </w:t>
      </w:r>
      <w:r w:rsidR="003C560B">
        <w:t>the</w:t>
      </w:r>
      <w:r w:rsidR="00194F00">
        <w:t xml:space="preserve"> </w:t>
      </w:r>
      <w:r w:rsidR="003C560B">
        <w:t>companies</w:t>
      </w:r>
      <w:r w:rsidR="00194F00">
        <w:t xml:space="preserve"> </w:t>
      </w:r>
      <w:r w:rsidR="003C560B">
        <w:t>to</w:t>
      </w:r>
      <w:r w:rsidR="00194F00">
        <w:t xml:space="preserve"> </w:t>
      </w:r>
      <w:r w:rsidR="003C560B">
        <w:t>understand</w:t>
      </w:r>
      <w:r w:rsidR="00194F00">
        <w:t xml:space="preserve"> </w:t>
      </w:r>
      <w:r w:rsidR="003C560B">
        <w:t>whether</w:t>
      </w:r>
      <w:r w:rsidR="00194F00">
        <w:t xml:space="preserve"> </w:t>
      </w:r>
      <w:r w:rsidR="003C560B">
        <w:t>they</w:t>
      </w:r>
      <w:r w:rsidR="00194F00">
        <w:t xml:space="preserve"> </w:t>
      </w:r>
      <w:r w:rsidR="003C560B">
        <w:t>were</w:t>
      </w:r>
      <w:r w:rsidR="00194F00">
        <w:t xml:space="preserve"> </w:t>
      </w:r>
      <w:r w:rsidR="003C560B">
        <w:t>doing</w:t>
      </w:r>
      <w:r w:rsidR="00194F00">
        <w:t xml:space="preserve"> </w:t>
      </w:r>
      <w:r w:rsidR="003C560B">
        <w:t>that.</w:t>
      </w:r>
    </w:p>
    <w:p w:rsidR="005B6EB6" w:rsidP="00B5529F">
      <w:pPr>
        <w:pStyle w:val="Answer"/>
      </w:pPr>
      <w:sdt>
        <w:sdtPr>
          <w:alias w:val="Witness"/>
          <w:id w:val="-1102098403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3C560B">
        <w:t>That</w:t>
      </w:r>
      <w:r w:rsidR="00194F00">
        <w:t xml:space="preserve"> </w:t>
      </w:r>
      <w:r w:rsidR="003C560B">
        <w:t>might</w:t>
      </w:r>
      <w:r w:rsidR="00194F00">
        <w:t xml:space="preserve"> </w:t>
      </w:r>
      <w:r w:rsidR="003C560B">
        <w:t>be</w:t>
      </w:r>
      <w:r w:rsidR="00194F00">
        <w:t xml:space="preserve"> </w:t>
      </w:r>
      <w:r w:rsidR="003C560B">
        <w:t>a</w:t>
      </w:r>
      <w:r w:rsidR="00194F00">
        <w:t xml:space="preserve"> </w:t>
      </w:r>
      <w:r w:rsidR="003C560B">
        <w:t>fair</w:t>
      </w:r>
      <w:r w:rsidR="00194F00">
        <w:t xml:space="preserve"> </w:t>
      </w:r>
      <w:r w:rsidR="003C560B">
        <w:t>recollection.</w:t>
      </w:r>
      <w:r w:rsidR="00194F00">
        <w:t xml:space="preserve"> </w:t>
      </w:r>
      <w:r w:rsidR="00767A90">
        <w:t>I</w:t>
      </w:r>
      <w:r w:rsidR="00194F00">
        <w:t xml:space="preserve"> </w:t>
      </w:r>
      <w:r w:rsidR="00767A90">
        <w:t>do</w:t>
      </w:r>
      <w:r w:rsidR="00194F00">
        <w:t xml:space="preserve"> </w:t>
      </w:r>
      <w:r w:rsidR="00767A90">
        <w:t>not</w:t>
      </w:r>
      <w:r w:rsidR="00194F00">
        <w:t xml:space="preserve"> </w:t>
      </w:r>
      <w:r w:rsidR="00767A90">
        <w:t>recall</w:t>
      </w:r>
      <w:r w:rsidR="00194F00">
        <w:t xml:space="preserve"> </w:t>
      </w:r>
      <w:r w:rsidR="00767A90">
        <w:t>a</w:t>
      </w:r>
      <w:r w:rsidR="00194F00">
        <w:t xml:space="preserve"> </w:t>
      </w:r>
      <w:r w:rsidR="00767A90">
        <w:t>certain</w:t>
      </w:r>
      <w:r w:rsidR="00194F00">
        <w:t xml:space="preserve"> </w:t>
      </w:r>
      <w:r w:rsidR="003C560B">
        <w:t>conscious</w:t>
      </w:r>
      <w:r w:rsidR="00194F00">
        <w:t xml:space="preserve"> </w:t>
      </w:r>
      <w:r w:rsidR="003C560B">
        <w:t>“</w:t>
      </w:r>
      <w:r w:rsidR="00B35BCA">
        <w:t>we</w:t>
      </w:r>
      <w:r w:rsidR="00194F00">
        <w:t xml:space="preserve"> </w:t>
      </w:r>
      <w:r w:rsidR="003C560B">
        <w:t>consult</w:t>
      </w:r>
      <w:r w:rsidR="00194F00">
        <w:t xml:space="preserve"> </w:t>
      </w:r>
      <w:r w:rsidR="003C560B">
        <w:t>on</w:t>
      </w:r>
      <w:r w:rsidR="00194F00">
        <w:t xml:space="preserve"> </w:t>
      </w:r>
      <w:r w:rsidR="003C560B">
        <w:t>this”</w:t>
      </w:r>
      <w:r w:rsidR="00194F00">
        <w:t xml:space="preserve"> </w:t>
      </w:r>
      <w:r w:rsidR="003C560B">
        <w:t>type</w:t>
      </w:r>
      <w:r w:rsidR="00194F00">
        <w:t xml:space="preserve"> </w:t>
      </w:r>
      <w:r w:rsidR="003C560B">
        <w:t>of</w:t>
      </w:r>
      <w:r w:rsidR="00194F00">
        <w:t xml:space="preserve"> </w:t>
      </w:r>
      <w:r w:rsidR="003C560B">
        <w:t>thing.</w:t>
      </w:r>
    </w:p>
    <w:p w:rsidR="00767A90" w:rsidP="00B5529F">
      <w:pPr>
        <w:pStyle w:val="Question"/>
      </w:pPr>
      <w:sdt>
        <w:sdtPr>
          <w:alias w:val="Member"/>
          <w:tag w:val="&lt;Member mnisId='4621' dodsId='77854'&gt;"/>
          <w:id w:val="-1070352352"/>
          <w:placeholder>
            <w:docPart w:val="DefaultPlaceholder_-1854013440"/>
          </w:placeholder>
          <w:richText/>
        </w:sdtPr>
        <w:sdtContent>
          <w:r w:rsidRPr="005B6EB6" w:rsidR="005B6EB6">
            <w:rPr>
              <w:b/>
            </w:rPr>
            <w:t>Chair:</w:t>
          </w:r>
        </w:sdtContent>
      </w:sdt>
      <w:r w:rsidR="00194F00">
        <w:t xml:space="preserve"> </w:t>
      </w:r>
      <w:r w:rsidR="003C560B">
        <w:t>You</w:t>
      </w:r>
      <w:r w:rsidR="00194F00">
        <w:t xml:space="preserve"> </w:t>
      </w:r>
      <w:r w:rsidR="003C560B">
        <w:t>said</w:t>
      </w:r>
      <w:r w:rsidR="00194F00">
        <w:t xml:space="preserve"> </w:t>
      </w:r>
      <w:r w:rsidR="003C560B">
        <w:t>you</w:t>
      </w:r>
      <w:r w:rsidR="00194F00">
        <w:t xml:space="preserve"> </w:t>
      </w:r>
      <w:r w:rsidR="003C560B">
        <w:t>just</w:t>
      </w:r>
      <w:r w:rsidR="00194F00">
        <w:t xml:space="preserve"> </w:t>
      </w:r>
      <w:r w:rsidR="003C560B">
        <w:t>called</w:t>
      </w:r>
      <w:r w:rsidR="00194F00">
        <w:t xml:space="preserve"> </w:t>
      </w:r>
      <w:r w:rsidR="003C560B">
        <w:t>up</w:t>
      </w:r>
      <w:r w:rsidR="00194F00">
        <w:t xml:space="preserve"> </w:t>
      </w:r>
      <w:r w:rsidR="003C560B">
        <w:t>a</w:t>
      </w:r>
      <w:r w:rsidR="00194F00">
        <w:t xml:space="preserve"> </w:t>
      </w:r>
      <w:r w:rsidR="003C560B">
        <w:t>company</w:t>
      </w:r>
      <w:r w:rsidR="00194F00">
        <w:t xml:space="preserve"> </w:t>
      </w:r>
      <w:r w:rsidR="003C560B">
        <w:t>and</w:t>
      </w:r>
      <w:r w:rsidR="00194F00">
        <w:t xml:space="preserve"> </w:t>
      </w:r>
      <w:r w:rsidR="003C560B">
        <w:t>said,</w:t>
      </w:r>
      <w:r w:rsidR="00194F00">
        <w:t xml:space="preserve"> </w:t>
      </w:r>
      <w:r w:rsidR="003C560B">
        <w:t>“Please</w:t>
      </w:r>
      <w:r w:rsidR="00194F00">
        <w:t xml:space="preserve"> </w:t>
      </w:r>
      <w:r w:rsidR="003C560B">
        <w:t>stop</w:t>
      </w:r>
      <w:r w:rsidR="00194F00">
        <w:t xml:space="preserve"> </w:t>
      </w:r>
      <w:r w:rsidR="003C560B">
        <w:t>using</w:t>
      </w:r>
      <w:r w:rsidR="00194F00">
        <w:t xml:space="preserve"> </w:t>
      </w:r>
      <w:r w:rsidR="003C560B">
        <w:t>credit</w:t>
      </w:r>
      <w:r w:rsidR="00194F00">
        <w:t xml:space="preserve"> </w:t>
      </w:r>
      <w:r w:rsidR="003C560B">
        <w:t>balances”.</w:t>
      </w:r>
      <w:r w:rsidR="00194F00">
        <w:t xml:space="preserve"> </w:t>
      </w:r>
      <w:r w:rsidR="005B6EB6">
        <w:t>That</w:t>
      </w:r>
      <w:r w:rsidR="00194F00">
        <w:t xml:space="preserve"> </w:t>
      </w:r>
      <w:r w:rsidR="005B6EB6">
        <w:t>is</w:t>
      </w:r>
      <w:r w:rsidR="00194F00">
        <w:t xml:space="preserve"> </w:t>
      </w:r>
      <w:r w:rsidR="005B6EB6">
        <w:t>a</w:t>
      </w:r>
      <w:r w:rsidR="00194F00">
        <w:t xml:space="preserve"> </w:t>
      </w:r>
      <w:r w:rsidR="005B6EB6">
        <w:t>pretty</w:t>
      </w:r>
      <w:r w:rsidR="00194F00">
        <w:t xml:space="preserve"> </w:t>
      </w:r>
      <w:r w:rsidR="005B6EB6">
        <w:t>informal</w:t>
      </w:r>
      <w:r w:rsidR="00194F00">
        <w:t xml:space="preserve"> </w:t>
      </w:r>
      <w:r w:rsidR="005B6EB6">
        <w:t>way</w:t>
      </w:r>
      <w:r w:rsidR="00194F00">
        <w:t xml:space="preserve"> </w:t>
      </w:r>
      <w:r w:rsidR="003C560B">
        <w:t>for</w:t>
      </w:r>
      <w:r w:rsidR="00194F00">
        <w:t xml:space="preserve"> </w:t>
      </w:r>
      <w:r w:rsidR="003C560B">
        <w:t>a</w:t>
      </w:r>
      <w:r w:rsidR="00194F00">
        <w:t xml:space="preserve"> </w:t>
      </w:r>
      <w:r w:rsidR="003C560B">
        <w:t>regulator</w:t>
      </w:r>
      <w:r w:rsidR="00194F00">
        <w:t xml:space="preserve"> </w:t>
      </w:r>
      <w:r w:rsidR="003C560B">
        <w:t>to</w:t>
      </w:r>
      <w:r w:rsidR="00194F00">
        <w:t xml:space="preserve"> </w:t>
      </w:r>
      <w:r w:rsidR="003C560B">
        <w:t>engage</w:t>
      </w:r>
      <w:r w:rsidR="00194F00">
        <w:t xml:space="preserve"> </w:t>
      </w:r>
      <w:r w:rsidR="003C560B">
        <w:t>with</w:t>
      </w:r>
      <w:r w:rsidR="00194F00">
        <w:t xml:space="preserve"> </w:t>
      </w:r>
      <w:r w:rsidR="003C560B">
        <w:t>a</w:t>
      </w:r>
      <w:r w:rsidR="00194F00">
        <w:t xml:space="preserve"> </w:t>
      </w:r>
      <w:r w:rsidR="003C560B">
        <w:t>company,</w:t>
      </w:r>
      <w:r w:rsidR="00194F00">
        <w:t xml:space="preserve"> </w:t>
      </w:r>
      <w:r w:rsidR="003C560B">
        <w:t>is</w:t>
      </w:r>
      <w:r w:rsidR="00194F00">
        <w:t xml:space="preserve"> </w:t>
      </w:r>
      <w:r w:rsidR="003C560B">
        <w:t>it</w:t>
      </w:r>
      <w:r w:rsidR="00194F00">
        <w:t xml:space="preserve"> </w:t>
      </w:r>
      <w:r w:rsidR="003C560B">
        <w:t>not?</w:t>
      </w:r>
      <w:r w:rsidR="00194F00">
        <w:t xml:space="preserve"> </w:t>
      </w:r>
      <w:r w:rsidR="003C560B">
        <w:t>You</w:t>
      </w:r>
      <w:r w:rsidR="00194F00">
        <w:t xml:space="preserve"> </w:t>
      </w:r>
      <w:r w:rsidR="003C560B">
        <w:t>have</w:t>
      </w:r>
      <w:r w:rsidR="00194F00">
        <w:t xml:space="preserve"> </w:t>
      </w:r>
      <w:r w:rsidR="003C560B">
        <w:t>formal</w:t>
      </w:r>
      <w:r w:rsidR="00194F00">
        <w:t xml:space="preserve"> </w:t>
      </w:r>
      <w:r w:rsidR="003C560B">
        <w:t>mechanisms.</w:t>
      </w:r>
    </w:p>
    <w:p w:rsidR="005B6EB6" w:rsidP="00B5529F">
      <w:pPr>
        <w:pStyle w:val="Answer"/>
      </w:pPr>
      <w:sdt>
        <w:sdtPr>
          <w:alias w:val="Witness"/>
          <w:id w:val="-1051922588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To</w:t>
      </w:r>
      <w:r w:rsidR="00194F00">
        <w:t xml:space="preserve"> </w:t>
      </w:r>
      <w:r>
        <w:t>be</w:t>
      </w:r>
      <w:r w:rsidR="00194F00">
        <w:t xml:space="preserve"> </w:t>
      </w:r>
      <w:r>
        <w:t>blunt,</w:t>
      </w:r>
      <w:r w:rsidR="00194F00">
        <w:t xml:space="preserve"> </w:t>
      </w:r>
      <w:r w:rsidR="003C560B">
        <w:t>I</w:t>
      </w:r>
      <w:r w:rsidR="00194F00">
        <w:t xml:space="preserve"> </w:t>
      </w:r>
      <w:r w:rsidR="003C560B">
        <w:t>think</w:t>
      </w:r>
      <w:r w:rsidR="00194F00">
        <w:t xml:space="preserve"> </w:t>
      </w:r>
      <w:r w:rsidR="003C560B">
        <w:t>that,</w:t>
      </w:r>
      <w:r w:rsidR="00194F00">
        <w:t xml:space="preserve"> </w:t>
      </w:r>
      <w:r w:rsidR="003C560B">
        <w:t>if</w:t>
      </w:r>
      <w:r w:rsidR="00194F00">
        <w:t xml:space="preserve"> </w:t>
      </w:r>
      <w:r w:rsidR="003C560B">
        <w:t>you</w:t>
      </w:r>
      <w:r w:rsidR="00194F00">
        <w:t xml:space="preserve"> </w:t>
      </w:r>
      <w:r w:rsidR="003C560B">
        <w:t>ask</w:t>
      </w:r>
      <w:r w:rsidR="00194F00">
        <w:t xml:space="preserve"> </w:t>
      </w:r>
      <w:r w:rsidR="003C560B">
        <w:t>any</w:t>
      </w:r>
      <w:r w:rsidR="00194F00">
        <w:t xml:space="preserve"> </w:t>
      </w:r>
      <w:r w:rsidR="003C560B">
        <w:t>regulator</w:t>
      </w:r>
      <w:r w:rsidR="00496593">
        <w:t>s</w:t>
      </w:r>
      <w:r w:rsidR="003C560B">
        <w:t>,</w:t>
      </w:r>
      <w:r w:rsidR="00194F00">
        <w:t xml:space="preserve"> </w:t>
      </w:r>
      <w:r w:rsidR="003C560B">
        <w:t>they</w:t>
      </w:r>
      <w:r w:rsidR="00194F00">
        <w:t xml:space="preserve"> </w:t>
      </w:r>
      <w:r w:rsidR="003C560B">
        <w:t>will</w:t>
      </w:r>
      <w:r w:rsidR="00194F00">
        <w:t xml:space="preserve"> </w:t>
      </w:r>
      <w:r w:rsidR="003C560B">
        <w:t>say</w:t>
      </w:r>
      <w:r w:rsidR="00194F00">
        <w:t xml:space="preserve"> </w:t>
      </w:r>
      <w:r w:rsidR="003C560B">
        <w:t>that,</w:t>
      </w:r>
      <w:r w:rsidR="00194F00">
        <w:t xml:space="preserve"> </w:t>
      </w:r>
      <w:r>
        <w:t>if</w:t>
      </w:r>
      <w:r w:rsidR="00194F00">
        <w:t xml:space="preserve"> </w:t>
      </w:r>
      <w:r>
        <w:t>they</w:t>
      </w:r>
      <w:r w:rsidR="00194F00">
        <w:t xml:space="preserve"> </w:t>
      </w:r>
      <w:r>
        <w:t>want</w:t>
      </w:r>
      <w:r w:rsidR="00194F00">
        <w:t xml:space="preserve"> </w:t>
      </w:r>
      <w:r>
        <w:t>something</w:t>
      </w:r>
      <w:r w:rsidR="00194F00">
        <w:t xml:space="preserve"> </w:t>
      </w:r>
      <w:r>
        <w:t>done</w:t>
      </w:r>
      <w:r w:rsidR="003C560B">
        <w:t>,</w:t>
      </w:r>
      <w:r w:rsidR="00194F00">
        <w:t xml:space="preserve"> </w:t>
      </w:r>
      <w:r w:rsidR="003C560B">
        <w:t>the</w:t>
      </w:r>
      <w:r w:rsidR="00194F00">
        <w:t xml:space="preserve"> </w:t>
      </w:r>
      <w:r w:rsidR="003C560B">
        <w:t>first</w:t>
      </w:r>
      <w:r w:rsidR="00194F00">
        <w:t xml:space="preserve"> </w:t>
      </w:r>
      <w:r w:rsidR="003C560B">
        <w:t>thing</w:t>
      </w:r>
      <w:r w:rsidR="00194F00">
        <w:t xml:space="preserve"> </w:t>
      </w:r>
      <w:r w:rsidR="003C560B">
        <w:t>they</w:t>
      </w:r>
      <w:r w:rsidR="00194F00">
        <w:t xml:space="preserve"> </w:t>
      </w:r>
      <w:r w:rsidR="003C560B">
        <w:t>will</w:t>
      </w:r>
      <w:r w:rsidR="00194F00">
        <w:t xml:space="preserve"> </w:t>
      </w:r>
      <w:r w:rsidR="003C560B">
        <w:t>do</w:t>
      </w:r>
      <w:r w:rsidR="00194F00">
        <w:t xml:space="preserve"> </w:t>
      </w:r>
      <w:r w:rsidR="00553BFC">
        <w:t>is</w:t>
      </w:r>
      <w:r w:rsidR="00194F00">
        <w:t xml:space="preserve"> </w:t>
      </w:r>
      <w:r w:rsidR="00553BFC">
        <w:t>to</w:t>
      </w:r>
      <w:r w:rsidR="00194F00">
        <w:t xml:space="preserve"> </w:t>
      </w:r>
      <w:r w:rsidR="00553BFC">
        <w:t>ring</w:t>
      </w:r>
      <w:r w:rsidR="00194F00">
        <w:t xml:space="preserve"> </w:t>
      </w:r>
      <w:r w:rsidR="00553BFC">
        <w:t>the</w:t>
      </w:r>
      <w:r w:rsidR="00194F00">
        <w:t xml:space="preserve"> </w:t>
      </w:r>
      <w:r w:rsidR="00553BFC">
        <w:t>company</w:t>
      </w:r>
      <w:r w:rsidR="00194F00">
        <w:t xml:space="preserve"> </w:t>
      </w:r>
      <w:r w:rsidR="00553BFC">
        <w:t>up</w:t>
      </w:r>
      <w:r w:rsidR="00194F00">
        <w:t xml:space="preserve"> </w:t>
      </w:r>
      <w:r w:rsidR="00553BFC">
        <w:t>and</w:t>
      </w:r>
      <w:r w:rsidR="00194F00">
        <w:t xml:space="preserve"> </w:t>
      </w:r>
      <w:r w:rsidR="00553BFC">
        <w:t>say,</w:t>
      </w:r>
      <w:r w:rsidR="00194F00">
        <w:t xml:space="preserve"> </w:t>
      </w:r>
      <w:r w:rsidR="00553BFC">
        <w:t>“Stop</w:t>
      </w:r>
      <w:r w:rsidR="00194F00">
        <w:t xml:space="preserve"> </w:t>
      </w:r>
      <w:r w:rsidR="00553BFC">
        <w:t>doing</w:t>
      </w:r>
      <w:r w:rsidR="00194F00">
        <w:t xml:space="preserve"> </w:t>
      </w:r>
      <w:r w:rsidR="00553BFC">
        <w:t>this”</w:t>
      </w:r>
      <w:r w:rsidR="003C560B">
        <w:t>,</w:t>
      </w:r>
      <w:r w:rsidR="00194F00">
        <w:t xml:space="preserve"> </w:t>
      </w:r>
      <w:r w:rsidR="003C560B">
        <w:t>simply</w:t>
      </w:r>
      <w:r w:rsidR="00194F00">
        <w:t xml:space="preserve"> </w:t>
      </w:r>
      <w:r w:rsidR="003C560B">
        <w:t>because</w:t>
      </w:r>
      <w:r w:rsidR="00194F00">
        <w:t xml:space="preserve"> </w:t>
      </w:r>
      <w:r w:rsidR="003C560B">
        <w:t>otherwise</w:t>
      </w:r>
      <w:r w:rsidR="00194F00">
        <w:t xml:space="preserve"> </w:t>
      </w:r>
      <w:r w:rsidR="003C560B">
        <w:t>you</w:t>
      </w:r>
      <w:r w:rsidR="00194F00">
        <w:t xml:space="preserve"> </w:t>
      </w:r>
      <w:r w:rsidR="003C560B">
        <w:t>have</w:t>
      </w:r>
      <w:r w:rsidR="00194F00">
        <w:t xml:space="preserve"> </w:t>
      </w:r>
      <w:r w:rsidR="003C560B">
        <w:t>to</w:t>
      </w:r>
      <w:r w:rsidR="00194F00">
        <w:t xml:space="preserve"> </w:t>
      </w:r>
      <w:r w:rsidR="003C560B">
        <w:t>consult</w:t>
      </w:r>
      <w:r w:rsidR="00194F00">
        <w:t xml:space="preserve"> </w:t>
      </w:r>
      <w:r w:rsidR="003C560B">
        <w:t>legal</w:t>
      </w:r>
      <w:r w:rsidR="00194F00">
        <w:t xml:space="preserve"> </w:t>
      </w:r>
      <w:r w:rsidR="003C560B">
        <w:t>processes.</w:t>
      </w:r>
      <w:r w:rsidR="00194F00">
        <w:t xml:space="preserve"> </w:t>
      </w:r>
      <w:r w:rsidR="00553BFC">
        <w:t>Being</w:t>
      </w:r>
      <w:r w:rsidR="00194F00">
        <w:t xml:space="preserve"> </w:t>
      </w:r>
      <w:r w:rsidR="00553BFC">
        <w:t>blunt,</w:t>
      </w:r>
      <w:r w:rsidR="00194F00">
        <w:t xml:space="preserve"> </w:t>
      </w:r>
      <w:r w:rsidR="00553BFC">
        <w:t>I</w:t>
      </w:r>
      <w:r w:rsidR="00194F00">
        <w:t xml:space="preserve"> </w:t>
      </w:r>
      <w:r w:rsidR="00553BFC">
        <w:t>would</w:t>
      </w:r>
      <w:r w:rsidR="00194F00">
        <w:t xml:space="preserve"> </w:t>
      </w:r>
      <w:r w:rsidR="00553BFC">
        <w:t>have</w:t>
      </w:r>
      <w:r w:rsidR="00194F00">
        <w:t xml:space="preserve"> </w:t>
      </w:r>
      <w:r w:rsidR="00553BFC">
        <w:t>thought</w:t>
      </w:r>
      <w:r w:rsidR="00194F00">
        <w:t xml:space="preserve"> </w:t>
      </w:r>
      <w:r w:rsidR="00553BFC">
        <w:t>that</w:t>
      </w:r>
      <w:r w:rsidR="00194F00">
        <w:t xml:space="preserve"> </w:t>
      </w:r>
      <w:r w:rsidR="00553BFC">
        <w:t>any</w:t>
      </w:r>
      <w:r w:rsidR="00194F00">
        <w:t xml:space="preserve"> </w:t>
      </w:r>
      <w:r w:rsidR="00553BFC">
        <w:t>regulator</w:t>
      </w:r>
      <w:r w:rsidR="00194F00">
        <w:t xml:space="preserve"> </w:t>
      </w:r>
      <w:r w:rsidR="00553BFC">
        <w:t>does</w:t>
      </w:r>
      <w:r w:rsidR="00194F00">
        <w:t xml:space="preserve"> </w:t>
      </w:r>
      <w:r w:rsidR="00553BFC">
        <w:t>that.</w:t>
      </w:r>
      <w:r w:rsidR="00194F00">
        <w:t xml:space="preserve"> </w:t>
      </w:r>
    </w:p>
    <w:p w:rsidR="005B6EB6" w:rsidP="00B5529F">
      <w:pPr>
        <w:pStyle w:val="Question"/>
      </w:pPr>
      <w:sdt>
        <w:sdtPr>
          <w:alias w:val="Member"/>
          <w:tag w:val="&lt;Member mnisId='4621' dodsId='77854'&gt;"/>
          <w:id w:val="1240599894"/>
          <w:placeholder>
            <w:docPart w:val="DefaultPlaceholder_-1854013440"/>
          </w:placeholder>
          <w:richText/>
        </w:sdtPr>
        <w:sdtContent>
          <w:r w:rsidRPr="005B6EB6">
            <w:rPr>
              <w:b/>
            </w:rPr>
            <w:t>Chair:</w:t>
          </w:r>
        </w:sdtContent>
      </w:sdt>
      <w:r w:rsidR="00194F00">
        <w:t xml:space="preserve"> </w:t>
      </w:r>
      <w:r w:rsidR="00EF07B4">
        <w:t>I</w:t>
      </w:r>
      <w:r w:rsidR="00194F00">
        <w:t xml:space="preserve"> </w:t>
      </w:r>
      <w:r w:rsidR="0089496B">
        <w:t>would</w:t>
      </w:r>
      <w:r w:rsidR="00194F00">
        <w:t xml:space="preserve"> </w:t>
      </w:r>
      <w:r w:rsidR="00EF07B4">
        <w:t>understand</w:t>
      </w:r>
      <w:r w:rsidR="00194F00">
        <w:t xml:space="preserve"> </w:t>
      </w:r>
      <w:r w:rsidR="00EF07B4">
        <w:t>that</w:t>
      </w:r>
      <w:r w:rsidR="00194F00">
        <w:t xml:space="preserve"> </w:t>
      </w:r>
      <w:r w:rsidR="00EF07B4">
        <w:t>if</w:t>
      </w:r>
      <w:r w:rsidR="00194F00">
        <w:t xml:space="preserve"> </w:t>
      </w:r>
      <w:r w:rsidR="00EF07B4">
        <w:t>it</w:t>
      </w:r>
      <w:r w:rsidR="00194F00">
        <w:t xml:space="preserve"> </w:t>
      </w:r>
      <w:r w:rsidR="00EF07B4">
        <w:t>was</w:t>
      </w:r>
      <w:r w:rsidR="00194F00">
        <w:t xml:space="preserve"> </w:t>
      </w:r>
      <w:r>
        <w:t>an</w:t>
      </w:r>
      <w:r w:rsidR="00194F00">
        <w:t xml:space="preserve"> </w:t>
      </w:r>
      <w:r>
        <w:t>individual</w:t>
      </w:r>
      <w:r w:rsidR="00194F00">
        <w:t xml:space="preserve"> </w:t>
      </w:r>
      <w:r>
        <w:t>company</w:t>
      </w:r>
      <w:r w:rsidR="00194F00">
        <w:t xml:space="preserve"> </w:t>
      </w:r>
      <w:r w:rsidR="00EF07B4">
        <w:t>behaving</w:t>
      </w:r>
      <w:r w:rsidR="00194F00">
        <w:t xml:space="preserve"> </w:t>
      </w:r>
      <w:r w:rsidR="00EF07B4">
        <w:t>in</w:t>
      </w:r>
      <w:r w:rsidR="00194F00">
        <w:t xml:space="preserve"> </w:t>
      </w:r>
      <w:r w:rsidR="00EF07B4">
        <w:t>a</w:t>
      </w:r>
      <w:r w:rsidR="00194F00">
        <w:t xml:space="preserve"> </w:t>
      </w:r>
      <w:r w:rsidR="00EF07B4">
        <w:t>way</w:t>
      </w:r>
      <w:r w:rsidR="00194F00">
        <w:t xml:space="preserve"> </w:t>
      </w:r>
      <w:r w:rsidR="00EF07B4">
        <w:t>that</w:t>
      </w:r>
      <w:r w:rsidR="00194F00">
        <w:t xml:space="preserve"> </w:t>
      </w:r>
      <w:r w:rsidR="00EF07B4">
        <w:t>you</w:t>
      </w:r>
      <w:r w:rsidR="00194F00">
        <w:t xml:space="preserve"> </w:t>
      </w:r>
      <w:r w:rsidR="00EF07B4">
        <w:t>felt</w:t>
      </w:r>
      <w:r w:rsidR="00194F00">
        <w:t xml:space="preserve"> </w:t>
      </w:r>
      <w:r w:rsidR="00EF07B4">
        <w:t>was</w:t>
      </w:r>
      <w:r w:rsidR="00194F00">
        <w:t xml:space="preserve"> </w:t>
      </w:r>
      <w:r w:rsidR="00EF07B4">
        <w:t>unacceptable,</w:t>
      </w:r>
      <w:r w:rsidR="00194F00">
        <w:t xml:space="preserve"> </w:t>
      </w:r>
      <w:r w:rsidR="00EF07B4">
        <w:t>but</w:t>
      </w:r>
      <w:r w:rsidR="00194F00">
        <w:t xml:space="preserve"> </w:t>
      </w:r>
      <w:r w:rsidR="00EF07B4">
        <w:t>it</w:t>
      </w:r>
      <w:r w:rsidR="00194F00">
        <w:t xml:space="preserve"> </w:t>
      </w:r>
      <w:r w:rsidR="00EF07B4">
        <w:t>was</w:t>
      </w:r>
      <w:r w:rsidR="00194F00">
        <w:t xml:space="preserve"> </w:t>
      </w:r>
      <w:r w:rsidR="00EF07B4">
        <w:t>a</w:t>
      </w:r>
      <w:r w:rsidR="00194F00">
        <w:t xml:space="preserve"> </w:t>
      </w:r>
      <w:r w:rsidR="00EF07B4">
        <w:t>structural</w:t>
      </w:r>
      <w:r w:rsidR="00194F00">
        <w:t xml:space="preserve"> </w:t>
      </w:r>
      <w:r w:rsidR="00EF07B4">
        <w:t>problem</w:t>
      </w:r>
      <w:r w:rsidR="00194F00">
        <w:t xml:space="preserve"> </w:t>
      </w:r>
      <w:r w:rsidR="00EF07B4">
        <w:t>across</w:t>
      </w:r>
      <w:r w:rsidR="00194F00">
        <w:t xml:space="preserve"> </w:t>
      </w:r>
      <w:r w:rsidR="00EF07B4">
        <w:t>lots</w:t>
      </w:r>
      <w:r w:rsidR="00194F00">
        <w:t xml:space="preserve"> </w:t>
      </w:r>
      <w:r w:rsidR="00EF07B4">
        <w:t>of</w:t>
      </w:r>
      <w:r w:rsidR="00194F00">
        <w:t xml:space="preserve"> </w:t>
      </w:r>
      <w:r w:rsidR="00EF07B4">
        <w:t>companies.</w:t>
      </w:r>
      <w:r w:rsidR="00194F00">
        <w:t xml:space="preserve"> </w:t>
      </w:r>
      <w:r w:rsidR="00EF07B4">
        <w:t>Y</w:t>
      </w:r>
      <w:r>
        <w:t>ou</w:t>
      </w:r>
      <w:r w:rsidR="00194F00">
        <w:t xml:space="preserve"> </w:t>
      </w:r>
      <w:r>
        <w:t>said</w:t>
      </w:r>
      <w:r w:rsidR="00194F00">
        <w:t xml:space="preserve"> </w:t>
      </w:r>
      <w:r>
        <w:t>you</w:t>
      </w:r>
      <w:r w:rsidR="00194F00">
        <w:t xml:space="preserve"> </w:t>
      </w:r>
      <w:r>
        <w:t>rang</w:t>
      </w:r>
      <w:r w:rsidR="00194F00">
        <w:t xml:space="preserve"> </w:t>
      </w:r>
      <w:r>
        <w:t>up</w:t>
      </w:r>
      <w:r w:rsidR="00194F00">
        <w:t xml:space="preserve"> </w:t>
      </w:r>
      <w:r>
        <w:t>one</w:t>
      </w:r>
      <w:r w:rsidR="00194F00">
        <w:t xml:space="preserve"> </w:t>
      </w:r>
      <w:r>
        <w:t>company</w:t>
      </w:r>
      <w:r w:rsidR="00EF07B4">
        <w:t>.</w:t>
      </w:r>
      <w:r w:rsidR="00194F00">
        <w:t xml:space="preserve"> </w:t>
      </w:r>
      <w:r w:rsidR="00EF07B4">
        <w:t>Which</w:t>
      </w:r>
      <w:r w:rsidR="00194F00">
        <w:t xml:space="preserve"> </w:t>
      </w:r>
      <w:r w:rsidR="00EF07B4">
        <w:t>one</w:t>
      </w:r>
      <w:r w:rsidR="00194F00">
        <w:t xml:space="preserve"> </w:t>
      </w:r>
      <w:r w:rsidR="00EF07B4">
        <w:t>was</w:t>
      </w:r>
      <w:r w:rsidR="00194F00">
        <w:t xml:space="preserve"> </w:t>
      </w:r>
      <w:r w:rsidR="00EF07B4">
        <w:t>it?</w:t>
      </w:r>
    </w:p>
    <w:p w:rsidR="005B6EB6" w:rsidP="00B5529F">
      <w:pPr>
        <w:pStyle w:val="Answer"/>
      </w:pPr>
      <w:sdt>
        <w:sdtPr>
          <w:alias w:val="Witness"/>
          <w:id w:val="-1974045522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EF07B4">
        <w:t>My</w:t>
      </w:r>
      <w:r w:rsidR="00194F00">
        <w:t xml:space="preserve"> </w:t>
      </w:r>
      <w:r w:rsidR="00EF07B4">
        <w:t>recollection</w:t>
      </w:r>
      <w:r w:rsidR="00194F00">
        <w:t xml:space="preserve"> </w:t>
      </w:r>
      <w:r w:rsidR="00EF07B4">
        <w:t>was</w:t>
      </w:r>
      <w:r w:rsidR="00194F00">
        <w:t xml:space="preserve"> </w:t>
      </w:r>
      <w:r w:rsidR="00EF07B4">
        <w:t>that</w:t>
      </w:r>
      <w:r w:rsidR="00194F00">
        <w:t xml:space="preserve"> </w:t>
      </w:r>
      <w:r w:rsidR="00EF07B4">
        <w:t>it</w:t>
      </w:r>
      <w:r w:rsidR="00194F00">
        <w:t xml:space="preserve"> </w:t>
      </w:r>
      <w:r w:rsidR="00EF07B4">
        <w:t>was</w:t>
      </w:r>
      <w:r w:rsidR="00194F00">
        <w:t xml:space="preserve"> </w:t>
      </w:r>
      <w:r>
        <w:t>OVO.</w:t>
      </w:r>
      <w:r w:rsidR="00194F00">
        <w:t xml:space="preserve"> </w:t>
      </w:r>
      <w:r w:rsidR="00EF07B4">
        <w:t>This</w:t>
      </w:r>
      <w:r w:rsidR="00194F00">
        <w:t xml:space="preserve"> </w:t>
      </w:r>
      <w:r w:rsidR="00EF07B4">
        <w:t>was</w:t>
      </w:r>
      <w:r w:rsidR="00194F00">
        <w:t xml:space="preserve"> </w:t>
      </w:r>
      <w:r w:rsidR="00EF07B4">
        <w:t>about</w:t>
      </w:r>
      <w:r w:rsidR="00194F00">
        <w:t xml:space="preserve"> </w:t>
      </w:r>
      <w:r w:rsidR="00EF07B4">
        <w:t>2015</w:t>
      </w:r>
      <w:r w:rsidR="00194F00">
        <w:t xml:space="preserve"> </w:t>
      </w:r>
      <w:r w:rsidR="00EF07B4">
        <w:t>or</w:t>
      </w:r>
      <w:r w:rsidR="00194F00">
        <w:t xml:space="preserve"> </w:t>
      </w:r>
      <w:r w:rsidR="00EF07B4">
        <w:t>2016.</w:t>
      </w:r>
    </w:p>
    <w:p w:rsidR="005B6EB6" w:rsidP="00B5529F">
      <w:pPr>
        <w:pStyle w:val="Question"/>
      </w:pPr>
      <w:sdt>
        <w:sdtPr>
          <w:alias w:val="Member"/>
          <w:tag w:val="&lt;Member mnisId='4621' dodsId='77854'&gt;"/>
          <w:id w:val="-663168025"/>
          <w:placeholder>
            <w:docPart w:val="DefaultPlaceholder_-1854013440"/>
          </w:placeholder>
          <w:richText/>
        </w:sdtPr>
        <w:sdtContent>
          <w:r w:rsidRPr="005B6EB6">
            <w:rPr>
              <w:b/>
            </w:rPr>
            <w:t>Chair:</w:t>
          </w:r>
        </w:sdtContent>
      </w:sdt>
      <w:r w:rsidR="00194F00">
        <w:t xml:space="preserve"> </w:t>
      </w:r>
      <w:r w:rsidR="00EF07B4">
        <w:t>That</w:t>
      </w:r>
      <w:r w:rsidR="00194F00">
        <w:t xml:space="preserve"> </w:t>
      </w:r>
      <w:r w:rsidR="00EF07B4">
        <w:t>was</w:t>
      </w:r>
      <w:r w:rsidR="00194F00">
        <w:t xml:space="preserve"> </w:t>
      </w:r>
      <w:r w:rsidR="00EF07B4">
        <w:t>you,</w:t>
      </w:r>
      <w:r w:rsidR="00194F00">
        <w:t xml:space="preserve"> </w:t>
      </w:r>
      <w:r w:rsidR="00EF07B4">
        <w:t>was</w:t>
      </w:r>
      <w:r w:rsidR="00194F00">
        <w:t xml:space="preserve"> </w:t>
      </w:r>
      <w:r w:rsidR="00EF07B4">
        <w:t>it?</w:t>
      </w:r>
      <w:r w:rsidR="00194F00">
        <w:t xml:space="preserve"> </w:t>
      </w:r>
      <w:r w:rsidR="00EF07B4">
        <w:t>You</w:t>
      </w:r>
      <w:r w:rsidR="00194F00">
        <w:t xml:space="preserve"> </w:t>
      </w:r>
      <w:r w:rsidR="00EF07B4">
        <w:t>just</w:t>
      </w:r>
      <w:r w:rsidR="00194F00">
        <w:t xml:space="preserve"> </w:t>
      </w:r>
      <w:r w:rsidR="00EF07B4">
        <w:t>rang</w:t>
      </w:r>
      <w:r w:rsidR="00194F00">
        <w:t xml:space="preserve"> </w:t>
      </w:r>
      <w:r w:rsidR="00EF07B4">
        <w:t>up.</w:t>
      </w:r>
    </w:p>
    <w:p w:rsidR="005B6EB6" w:rsidP="00B5529F">
      <w:pPr>
        <w:pStyle w:val="Answer"/>
      </w:pPr>
      <w:sdt>
        <w:sdtPr>
          <w:alias w:val="Witness"/>
          <w:id w:val="-491411467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>
        <w:t>No,</w:t>
      </w:r>
      <w:r w:rsidR="00194F00">
        <w:t xml:space="preserve"> </w:t>
      </w:r>
      <w:r w:rsidR="00EF07B4">
        <w:t>I</w:t>
      </w:r>
      <w:r w:rsidR="00194F00">
        <w:t xml:space="preserve"> </w:t>
      </w:r>
      <w:r w:rsidR="00EF07B4">
        <w:t>do</w:t>
      </w:r>
      <w:r w:rsidR="00194F00">
        <w:t xml:space="preserve"> </w:t>
      </w:r>
      <w:r w:rsidR="00EF07B4">
        <w:t>not</w:t>
      </w:r>
      <w:r w:rsidR="00194F00">
        <w:t xml:space="preserve"> </w:t>
      </w:r>
      <w:r w:rsidR="00EF07B4">
        <w:t>think</w:t>
      </w:r>
      <w:r w:rsidR="00194F00">
        <w:t xml:space="preserve"> </w:t>
      </w:r>
      <w:r w:rsidR="00EF07B4">
        <w:t>that</w:t>
      </w:r>
      <w:r w:rsidR="00194F00">
        <w:t xml:space="preserve"> </w:t>
      </w:r>
      <w:r w:rsidR="00EF07B4">
        <w:t>it</w:t>
      </w:r>
      <w:r w:rsidR="00194F00">
        <w:t xml:space="preserve"> </w:t>
      </w:r>
      <w:r w:rsidR="00EF07B4">
        <w:t>was</w:t>
      </w:r>
      <w:r w:rsidR="00194F00">
        <w:t xml:space="preserve"> </w:t>
      </w:r>
      <w:r w:rsidR="00EF07B4">
        <w:t>me.</w:t>
      </w:r>
    </w:p>
    <w:p w:rsidR="005B6EB6" w:rsidP="00B5529F">
      <w:pPr>
        <w:pStyle w:val="Question"/>
      </w:pPr>
      <w:sdt>
        <w:sdtPr>
          <w:alias w:val="Member"/>
          <w:tag w:val="&lt;Member mnisId='4621' dodsId='77854'&gt;"/>
          <w:id w:val="-2111731881"/>
          <w:placeholder>
            <w:docPart w:val="DefaultPlaceholder_-1854013440"/>
          </w:placeholder>
          <w:richText/>
        </w:sdtPr>
        <w:sdtContent>
          <w:r w:rsidRPr="005B6EB6">
            <w:rPr>
              <w:b/>
            </w:rPr>
            <w:t>Chair:</w:t>
          </w:r>
        </w:sdtContent>
      </w:sdt>
      <w:r w:rsidR="00194F00">
        <w:t xml:space="preserve"> </w:t>
      </w:r>
      <w:r w:rsidR="00EF07B4">
        <w:t>I</w:t>
      </w:r>
      <w:r w:rsidR="00194F00">
        <w:t xml:space="preserve"> </w:t>
      </w:r>
      <w:r w:rsidR="00EF07B4">
        <w:t>will</w:t>
      </w:r>
      <w:r w:rsidR="00194F00">
        <w:t xml:space="preserve"> </w:t>
      </w:r>
      <w:r w:rsidR="00EF07B4">
        <w:t>read</w:t>
      </w:r>
      <w:r w:rsidR="00194F00">
        <w:t xml:space="preserve"> </w:t>
      </w:r>
      <w:r w:rsidR="00EF07B4">
        <w:t>some</w:t>
      </w:r>
      <w:r w:rsidR="00194F00">
        <w:t xml:space="preserve"> </w:t>
      </w:r>
      <w:r w:rsidR="00EF07B4">
        <w:t>of</w:t>
      </w:r>
      <w:r w:rsidR="00194F00">
        <w:t xml:space="preserve"> </w:t>
      </w:r>
      <w:r w:rsidR="00EF07B4">
        <w:t>the</w:t>
      </w:r>
      <w:r w:rsidR="00194F00">
        <w:t xml:space="preserve"> </w:t>
      </w:r>
      <w:r w:rsidR="00EF07B4">
        <w:t>Oxera</w:t>
      </w:r>
      <w:r w:rsidR="00194F00">
        <w:t xml:space="preserve"> </w:t>
      </w:r>
      <w:r w:rsidR="00EF07B4">
        <w:t>report</w:t>
      </w:r>
      <w:r w:rsidR="00194F00">
        <w:t xml:space="preserve"> </w:t>
      </w:r>
      <w:r w:rsidR="00EF07B4">
        <w:t>out</w:t>
      </w:r>
      <w:r w:rsidR="00194F00">
        <w:t xml:space="preserve"> </w:t>
      </w:r>
      <w:r w:rsidR="00EF07B4">
        <w:t>to</w:t>
      </w:r>
      <w:r w:rsidR="00194F00">
        <w:t xml:space="preserve"> </w:t>
      </w:r>
      <w:r w:rsidR="00EF07B4">
        <w:t>you:</w:t>
      </w:r>
      <w:r w:rsidR="00194F00">
        <w:t xml:space="preserve"> </w:t>
      </w:r>
      <w:r>
        <w:t>Avro</w:t>
      </w:r>
      <w:r w:rsidR="00194F00">
        <w:t xml:space="preserve"> </w:t>
      </w:r>
      <w:r>
        <w:t>Energy</w:t>
      </w:r>
      <w:r w:rsidR="00194F00">
        <w:t xml:space="preserve"> </w:t>
      </w:r>
      <w:r w:rsidR="00A84B04">
        <w:t>was</w:t>
      </w:r>
      <w:r w:rsidR="00194F00">
        <w:t xml:space="preserve"> </w:t>
      </w:r>
      <w:r w:rsidR="00A84B04">
        <w:t>“</w:t>
      </w:r>
      <w:r w:rsidR="0077653B">
        <w:t>highly</w:t>
      </w:r>
      <w:r w:rsidR="00194F00">
        <w:t xml:space="preserve"> </w:t>
      </w:r>
      <w:r w:rsidR="00EF07B4">
        <w:t>reliant</w:t>
      </w:r>
      <w:r w:rsidR="00194F00">
        <w:t xml:space="preserve"> </w:t>
      </w:r>
      <w:r w:rsidR="00EF07B4">
        <w:t>on</w:t>
      </w:r>
      <w:r w:rsidR="00194F00">
        <w:t xml:space="preserve"> </w:t>
      </w:r>
      <w:r w:rsidR="00EF07B4">
        <w:t>customer</w:t>
      </w:r>
      <w:r w:rsidR="00194F00">
        <w:t xml:space="preserve"> </w:t>
      </w:r>
      <w:r w:rsidR="00EF07B4">
        <w:t>credit</w:t>
      </w:r>
      <w:r w:rsidR="00194F00">
        <w:t xml:space="preserve"> </w:t>
      </w:r>
      <w:r w:rsidR="00EF07B4">
        <w:t>balances</w:t>
      </w:r>
      <w:r w:rsidR="00A84B04">
        <w:t>”,</w:t>
      </w:r>
      <w:r w:rsidR="00194F00">
        <w:t xml:space="preserve"> </w:t>
      </w:r>
      <w:r w:rsidR="00A84B04">
        <w:t>at</w:t>
      </w:r>
      <w:r w:rsidR="00194F00">
        <w:t xml:space="preserve"> </w:t>
      </w:r>
      <w:r w:rsidR="00A84B04">
        <w:t>a</w:t>
      </w:r>
      <w:r w:rsidR="00EF07B4">
        <w:t>round</w:t>
      </w:r>
      <w:r w:rsidR="00194F00">
        <w:t xml:space="preserve"> </w:t>
      </w:r>
      <w:r w:rsidR="00EF07B4">
        <w:t>80%</w:t>
      </w:r>
      <w:r w:rsidR="00194F00">
        <w:t xml:space="preserve"> </w:t>
      </w:r>
      <w:r w:rsidR="00EF07B4">
        <w:t>of</w:t>
      </w:r>
      <w:r w:rsidR="00194F00">
        <w:t xml:space="preserve"> </w:t>
      </w:r>
      <w:r w:rsidR="00EF07B4">
        <w:t>assets</w:t>
      </w:r>
      <w:r w:rsidR="00194F00">
        <w:t xml:space="preserve"> </w:t>
      </w:r>
      <w:r w:rsidR="00EF07B4">
        <w:t>in</w:t>
      </w:r>
      <w:r w:rsidR="00194F00">
        <w:t xml:space="preserve"> </w:t>
      </w:r>
      <w:r w:rsidR="00EF07B4">
        <w:t>2020.</w:t>
      </w:r>
      <w:r w:rsidR="00194F00">
        <w:t xml:space="preserve"> </w:t>
      </w:r>
      <w:r w:rsidR="00EF07B4">
        <w:t>Utility</w:t>
      </w:r>
      <w:r w:rsidR="00194F00">
        <w:t xml:space="preserve"> </w:t>
      </w:r>
      <w:r w:rsidR="00A84B04">
        <w:t>P</w:t>
      </w:r>
      <w:r w:rsidR="00EF07B4">
        <w:t>oint</w:t>
      </w:r>
      <w:r w:rsidR="00194F00">
        <w:t xml:space="preserve"> </w:t>
      </w:r>
      <w:r w:rsidR="00A84B04">
        <w:t>was</w:t>
      </w:r>
      <w:r w:rsidR="00194F00">
        <w:t xml:space="preserve"> </w:t>
      </w:r>
      <w:r w:rsidR="00A84B04">
        <w:t>“</w:t>
      </w:r>
      <w:r w:rsidR="0077653B">
        <w:t>highly</w:t>
      </w:r>
      <w:r w:rsidR="00194F00">
        <w:t xml:space="preserve"> </w:t>
      </w:r>
      <w:r w:rsidR="00EF07B4">
        <w:t>reliant</w:t>
      </w:r>
      <w:r w:rsidR="00194F00">
        <w:t xml:space="preserve"> </w:t>
      </w:r>
      <w:r w:rsidR="00EF07B4">
        <w:t>on</w:t>
      </w:r>
      <w:r w:rsidR="00194F00">
        <w:t xml:space="preserve"> </w:t>
      </w:r>
      <w:r w:rsidR="00EF07B4">
        <w:t>customer</w:t>
      </w:r>
      <w:r w:rsidR="00194F00">
        <w:t xml:space="preserve"> </w:t>
      </w:r>
      <w:r w:rsidR="00EF07B4">
        <w:t>credit</w:t>
      </w:r>
      <w:r w:rsidR="00194F00">
        <w:t xml:space="preserve"> </w:t>
      </w:r>
      <w:r w:rsidR="00EF07B4">
        <w:t>balances</w:t>
      </w:r>
      <w:r w:rsidR="00A84B04">
        <w:t>”,</w:t>
      </w:r>
      <w:r w:rsidR="00194F00">
        <w:t xml:space="preserve"> </w:t>
      </w:r>
      <w:r w:rsidR="00A84B04">
        <w:t>at</w:t>
      </w:r>
      <w:r w:rsidR="00194F00">
        <w:t xml:space="preserve"> </w:t>
      </w:r>
      <w:r w:rsidR="00A84B04">
        <w:t>a</w:t>
      </w:r>
      <w:r w:rsidR="00EF07B4">
        <w:t>round</w:t>
      </w:r>
      <w:r w:rsidR="00194F00">
        <w:t xml:space="preserve"> </w:t>
      </w:r>
      <w:r w:rsidR="00EF07B4">
        <w:t>90</w:t>
      </w:r>
      <w:r w:rsidR="00A84B04">
        <w:t>%</w:t>
      </w:r>
      <w:r w:rsidR="00194F00">
        <w:t xml:space="preserve"> </w:t>
      </w:r>
      <w:r w:rsidR="00EF07B4">
        <w:t>of</w:t>
      </w:r>
      <w:r w:rsidR="00194F00">
        <w:t xml:space="preserve"> </w:t>
      </w:r>
      <w:r w:rsidR="00EF07B4">
        <w:t>total</w:t>
      </w:r>
      <w:r w:rsidR="00194F00">
        <w:t xml:space="preserve"> </w:t>
      </w:r>
      <w:r w:rsidR="00EF07B4">
        <w:t>assets</w:t>
      </w:r>
      <w:r w:rsidR="00194F00">
        <w:t xml:space="preserve"> </w:t>
      </w:r>
      <w:r w:rsidR="00EF07B4">
        <w:t>in</w:t>
      </w:r>
      <w:r w:rsidR="00194F00">
        <w:t xml:space="preserve"> </w:t>
      </w:r>
      <w:r w:rsidR="00EF07B4">
        <w:t>2020.</w:t>
      </w:r>
      <w:r w:rsidR="00194F00">
        <w:t xml:space="preserve"> </w:t>
      </w:r>
      <w:r w:rsidR="00EF07B4">
        <w:t>Pure</w:t>
      </w:r>
      <w:r w:rsidR="00194F00">
        <w:t xml:space="preserve"> </w:t>
      </w:r>
      <w:r w:rsidR="00EF07B4">
        <w:t>Planet</w:t>
      </w:r>
      <w:r w:rsidR="00194F00">
        <w:t xml:space="preserve"> </w:t>
      </w:r>
      <w:r w:rsidR="00A84B04">
        <w:t>was</w:t>
      </w:r>
      <w:r w:rsidR="00194F00">
        <w:t xml:space="preserve"> </w:t>
      </w:r>
      <w:r w:rsidR="00A84B04">
        <w:t>“</w:t>
      </w:r>
      <w:r w:rsidR="00F859C8">
        <w:t>moderately</w:t>
      </w:r>
      <w:r w:rsidR="00194F00">
        <w:t xml:space="preserve"> </w:t>
      </w:r>
      <w:r w:rsidR="00EF07B4">
        <w:t>reliant</w:t>
      </w:r>
      <w:r w:rsidR="00194F00">
        <w:t xml:space="preserve"> </w:t>
      </w:r>
      <w:r w:rsidR="00A84B04">
        <w:t>on</w:t>
      </w:r>
      <w:r w:rsidR="00194F00">
        <w:t xml:space="preserve"> </w:t>
      </w:r>
      <w:r w:rsidR="00EF07B4">
        <w:t>c</w:t>
      </w:r>
      <w:r w:rsidR="00A84B04">
        <w:t>ustomer</w:t>
      </w:r>
      <w:r w:rsidR="00194F00">
        <w:t xml:space="preserve"> </w:t>
      </w:r>
      <w:r w:rsidR="00EF07B4">
        <w:t>credit</w:t>
      </w:r>
      <w:r w:rsidR="00194F00">
        <w:t xml:space="preserve"> </w:t>
      </w:r>
      <w:r w:rsidR="00EF07B4">
        <w:t>balances</w:t>
      </w:r>
      <w:r w:rsidR="00A84B04">
        <w:t>”</w:t>
      </w:r>
      <w:r w:rsidR="00EF07B4">
        <w:t>.</w:t>
      </w:r>
      <w:r w:rsidR="00194F00">
        <w:t xml:space="preserve"> </w:t>
      </w:r>
      <w:r w:rsidR="00EF07B4">
        <w:t>People</w:t>
      </w:r>
      <w:r w:rsidR="00A84B04">
        <w:t>’</w:t>
      </w:r>
      <w:r w:rsidR="00EF07B4">
        <w:t>s</w:t>
      </w:r>
      <w:r w:rsidR="00194F00">
        <w:t xml:space="preserve"> </w:t>
      </w:r>
      <w:r w:rsidR="00EF07B4">
        <w:t>Energy</w:t>
      </w:r>
      <w:r w:rsidR="00194F00">
        <w:t xml:space="preserve"> </w:t>
      </w:r>
      <w:r w:rsidR="00A84B04">
        <w:t>was</w:t>
      </w:r>
      <w:r w:rsidR="00194F00">
        <w:t xml:space="preserve"> </w:t>
      </w:r>
      <w:r w:rsidR="00A84B04">
        <w:t>“</w:t>
      </w:r>
      <w:r w:rsidR="00F859C8">
        <w:t>reliant</w:t>
      </w:r>
      <w:r w:rsidR="00194F00">
        <w:t xml:space="preserve"> </w:t>
      </w:r>
      <w:r w:rsidR="00EF07B4">
        <w:t>on</w:t>
      </w:r>
      <w:r w:rsidR="00194F00">
        <w:t xml:space="preserve"> </w:t>
      </w:r>
      <w:r w:rsidR="00EF07B4">
        <w:t>customer</w:t>
      </w:r>
      <w:r w:rsidR="00194F00">
        <w:t xml:space="preserve"> </w:t>
      </w:r>
      <w:r w:rsidR="00EF07B4">
        <w:t>credit</w:t>
      </w:r>
      <w:r w:rsidR="00A84B04">
        <w:t>”</w:t>
      </w:r>
      <w:r w:rsidR="00EF07B4">
        <w:t>.</w:t>
      </w:r>
      <w:r w:rsidR="00194F00">
        <w:t xml:space="preserve"> </w:t>
      </w:r>
      <w:r w:rsidR="00EF07B4">
        <w:t>PFP</w:t>
      </w:r>
      <w:r w:rsidR="00194F00">
        <w:t xml:space="preserve"> </w:t>
      </w:r>
      <w:r w:rsidR="00A84B04">
        <w:t>E</w:t>
      </w:r>
      <w:r w:rsidR="00EF07B4">
        <w:t>nergy</w:t>
      </w:r>
      <w:r w:rsidR="00194F00">
        <w:t xml:space="preserve"> </w:t>
      </w:r>
      <w:r w:rsidR="00A84B04">
        <w:t>was</w:t>
      </w:r>
      <w:r w:rsidR="00194F00">
        <w:t xml:space="preserve"> </w:t>
      </w:r>
      <w:r w:rsidR="00A84B04">
        <w:t>“</w:t>
      </w:r>
      <w:r w:rsidR="00F859C8">
        <w:t>reliant</w:t>
      </w:r>
      <w:r w:rsidR="00194F00">
        <w:t xml:space="preserve"> </w:t>
      </w:r>
      <w:r w:rsidR="00EF07B4">
        <w:t>on</w:t>
      </w:r>
      <w:r w:rsidR="00194F00">
        <w:t xml:space="preserve"> </w:t>
      </w:r>
      <w:r w:rsidR="00EF07B4">
        <w:t>customer</w:t>
      </w:r>
      <w:r w:rsidR="00194F00">
        <w:t xml:space="preserve"> </w:t>
      </w:r>
      <w:r w:rsidR="00EF07B4">
        <w:t>credit</w:t>
      </w:r>
      <w:r w:rsidR="00A84B04">
        <w:t>”</w:t>
      </w:r>
      <w:r w:rsidR="00EF07B4">
        <w:t>.</w:t>
      </w:r>
      <w:r w:rsidR="00194F00">
        <w:t xml:space="preserve"> </w:t>
      </w:r>
      <w:r w:rsidR="00EF07B4">
        <w:t>CNG</w:t>
      </w:r>
      <w:r w:rsidR="00194F00">
        <w:t xml:space="preserve"> </w:t>
      </w:r>
      <w:r w:rsidR="00EF07B4">
        <w:t>Energy</w:t>
      </w:r>
      <w:r w:rsidR="00194F00">
        <w:t xml:space="preserve"> </w:t>
      </w:r>
      <w:r w:rsidR="00A84B04">
        <w:t>was</w:t>
      </w:r>
      <w:r w:rsidR="00194F00">
        <w:t xml:space="preserve"> </w:t>
      </w:r>
      <w:r w:rsidR="00F859C8">
        <w:t>“</w:t>
      </w:r>
      <w:r w:rsidR="00EF07B4">
        <w:t>reliant</w:t>
      </w:r>
      <w:r w:rsidR="00194F00">
        <w:t xml:space="preserve"> </w:t>
      </w:r>
      <w:r w:rsidR="00EF07B4">
        <w:t>on</w:t>
      </w:r>
      <w:r w:rsidR="00194F00">
        <w:t xml:space="preserve"> </w:t>
      </w:r>
      <w:r w:rsidR="00EF07B4">
        <w:t>customer</w:t>
      </w:r>
      <w:r w:rsidR="00194F00">
        <w:t xml:space="preserve"> </w:t>
      </w:r>
      <w:r w:rsidR="00EF07B4">
        <w:t>credit</w:t>
      </w:r>
      <w:r w:rsidR="00F859C8">
        <w:t>”</w:t>
      </w:r>
      <w:r w:rsidR="00EF07B4">
        <w:t>.</w:t>
      </w:r>
      <w:r w:rsidR="00194F00">
        <w:t xml:space="preserve"> </w:t>
      </w:r>
      <w:r w:rsidR="00EF07B4">
        <w:t>Green</w:t>
      </w:r>
      <w:r w:rsidR="00194F00">
        <w:t xml:space="preserve"> </w:t>
      </w:r>
      <w:r w:rsidR="00EF07B4">
        <w:t>Suppl</w:t>
      </w:r>
      <w:r w:rsidR="00A84B04">
        <w:t>ier</w:t>
      </w:r>
      <w:r w:rsidR="00194F00">
        <w:t xml:space="preserve"> </w:t>
      </w:r>
      <w:r w:rsidR="00A84B04">
        <w:t>was</w:t>
      </w:r>
      <w:r w:rsidR="00194F00">
        <w:t xml:space="preserve"> </w:t>
      </w:r>
      <w:r w:rsidR="00A84B04">
        <w:t>“</w:t>
      </w:r>
      <w:r w:rsidR="00F859C8">
        <w:t>highly</w:t>
      </w:r>
      <w:r w:rsidR="00194F00">
        <w:t xml:space="preserve"> </w:t>
      </w:r>
      <w:r w:rsidR="00EF07B4">
        <w:t>reliant</w:t>
      </w:r>
      <w:r w:rsidR="00194F00">
        <w:t xml:space="preserve"> </w:t>
      </w:r>
      <w:r w:rsidR="00EF07B4">
        <w:t>on</w:t>
      </w:r>
      <w:r w:rsidR="00194F00">
        <w:t xml:space="preserve"> </w:t>
      </w:r>
      <w:r w:rsidR="00EF07B4">
        <w:t>customer</w:t>
      </w:r>
      <w:r w:rsidR="00194F00">
        <w:t xml:space="preserve"> </w:t>
      </w:r>
      <w:r w:rsidR="00EF07B4">
        <w:t>credit</w:t>
      </w:r>
      <w:r w:rsidR="00A84B04">
        <w:t>”</w:t>
      </w:r>
      <w:r w:rsidR="00EF07B4">
        <w:t>.</w:t>
      </w:r>
      <w:r w:rsidR="00194F00">
        <w:t xml:space="preserve"> </w:t>
      </w:r>
      <w:r w:rsidR="00EF07B4">
        <w:t>All</w:t>
      </w:r>
      <w:r w:rsidR="00194F00">
        <w:t xml:space="preserve"> </w:t>
      </w:r>
      <w:r w:rsidR="004B3A64">
        <w:t>these</w:t>
      </w:r>
      <w:r w:rsidR="00194F00">
        <w:t xml:space="preserve"> </w:t>
      </w:r>
      <w:r w:rsidR="004B3A64">
        <w:t>companies</w:t>
      </w:r>
      <w:r w:rsidR="00194F00">
        <w:t xml:space="preserve"> </w:t>
      </w:r>
      <w:r w:rsidR="004B3A64">
        <w:t>have</w:t>
      </w:r>
      <w:r w:rsidR="00194F00">
        <w:t xml:space="preserve"> </w:t>
      </w:r>
      <w:r w:rsidR="004B3A64">
        <w:t>failed</w:t>
      </w:r>
      <w:r w:rsidR="00EF07B4">
        <w:t>,</w:t>
      </w:r>
      <w:r w:rsidR="00194F00">
        <w:t xml:space="preserve"> </w:t>
      </w:r>
      <w:r w:rsidR="00EF07B4">
        <w:t>to</w:t>
      </w:r>
      <w:r w:rsidR="00194F00">
        <w:t xml:space="preserve"> </w:t>
      </w:r>
      <w:r w:rsidR="00EF07B4">
        <w:t>the</w:t>
      </w:r>
      <w:r w:rsidR="00194F00">
        <w:t xml:space="preserve"> </w:t>
      </w:r>
      <w:r w:rsidR="00EF07B4">
        <w:t>cost</w:t>
      </w:r>
      <w:r w:rsidR="00194F00">
        <w:t xml:space="preserve"> </w:t>
      </w:r>
      <w:r w:rsidR="00EF07B4">
        <w:t>of</w:t>
      </w:r>
      <w:r w:rsidR="00194F00">
        <w:t xml:space="preserve"> </w:t>
      </w:r>
      <w:r w:rsidR="00EF07B4">
        <w:t>the</w:t>
      </w:r>
      <w:r w:rsidR="00194F00">
        <w:t xml:space="preserve"> </w:t>
      </w:r>
      <w:r w:rsidR="00EF07B4">
        <w:t>taxpayer,</w:t>
      </w:r>
      <w:r w:rsidR="00194F00">
        <w:t xml:space="preserve"> </w:t>
      </w:r>
      <w:r w:rsidR="004B3A64">
        <w:t>but</w:t>
      </w:r>
      <w:r w:rsidR="00194F00">
        <w:t xml:space="preserve"> </w:t>
      </w:r>
      <w:r w:rsidR="004B3A64">
        <w:t>all</w:t>
      </w:r>
      <w:r w:rsidR="00194F00">
        <w:t xml:space="preserve"> </w:t>
      </w:r>
      <w:r w:rsidR="004B3A64">
        <w:t>you</w:t>
      </w:r>
      <w:r w:rsidR="00194F00">
        <w:t xml:space="preserve"> </w:t>
      </w:r>
      <w:r w:rsidR="004B3A64">
        <w:t>recall</w:t>
      </w:r>
      <w:r w:rsidR="00194F00">
        <w:t xml:space="preserve"> </w:t>
      </w:r>
      <w:r w:rsidR="004B3A64">
        <w:t>is</w:t>
      </w:r>
      <w:r w:rsidR="00194F00">
        <w:t xml:space="preserve"> </w:t>
      </w:r>
      <w:r w:rsidR="004B3A64">
        <w:t>one</w:t>
      </w:r>
      <w:r w:rsidR="00194F00">
        <w:t xml:space="preserve"> </w:t>
      </w:r>
      <w:r w:rsidR="004B3A64">
        <w:t>conversation</w:t>
      </w:r>
      <w:r w:rsidR="00194F00">
        <w:t xml:space="preserve"> </w:t>
      </w:r>
      <w:r w:rsidR="004B3A64">
        <w:t>that</w:t>
      </w:r>
      <w:r w:rsidR="00194F00">
        <w:t xml:space="preserve"> </w:t>
      </w:r>
      <w:r w:rsidR="004B3A64">
        <w:t>somebody</w:t>
      </w:r>
      <w:r w:rsidR="00194F00">
        <w:t xml:space="preserve"> </w:t>
      </w:r>
      <w:r w:rsidR="004B3A64">
        <w:t>else</w:t>
      </w:r>
      <w:r w:rsidR="00194F00">
        <w:t xml:space="preserve"> </w:t>
      </w:r>
      <w:r w:rsidR="004B3A64">
        <w:t>had</w:t>
      </w:r>
      <w:r w:rsidR="00194F00">
        <w:t xml:space="preserve"> </w:t>
      </w:r>
      <w:r w:rsidR="00EF07B4">
        <w:t>with</w:t>
      </w:r>
      <w:r w:rsidR="00194F00">
        <w:t xml:space="preserve"> </w:t>
      </w:r>
      <w:r w:rsidR="00EF07B4">
        <w:t>one</w:t>
      </w:r>
      <w:r w:rsidR="00194F00">
        <w:t xml:space="preserve"> </w:t>
      </w:r>
      <w:r w:rsidR="00EF07B4">
        <w:t>company.</w:t>
      </w:r>
      <w:r w:rsidR="00194F00">
        <w:t xml:space="preserve"> </w:t>
      </w:r>
      <w:r w:rsidR="00EF07B4">
        <w:t>This</w:t>
      </w:r>
      <w:r w:rsidR="00194F00">
        <w:t xml:space="preserve"> </w:t>
      </w:r>
      <w:r w:rsidR="00EF07B4">
        <w:t>was</w:t>
      </w:r>
      <w:r w:rsidR="00194F00">
        <w:t xml:space="preserve"> </w:t>
      </w:r>
      <w:r w:rsidR="00EF07B4">
        <w:t>a</w:t>
      </w:r>
      <w:r w:rsidR="00194F00">
        <w:t xml:space="preserve"> </w:t>
      </w:r>
      <w:r w:rsidR="00EF07B4">
        <w:t>structural</w:t>
      </w:r>
      <w:r w:rsidR="00194F00">
        <w:t xml:space="preserve"> </w:t>
      </w:r>
      <w:r w:rsidR="00EF07B4">
        <w:t>problem.</w:t>
      </w:r>
      <w:r w:rsidR="00194F00">
        <w:t xml:space="preserve"> </w:t>
      </w:r>
    </w:p>
    <w:p w:rsidR="007B7D21" w:rsidP="00B5529F">
      <w:pPr>
        <w:pStyle w:val="Answer"/>
      </w:pPr>
      <w:sdt>
        <w:sdtPr>
          <w:alias w:val="Witness"/>
          <w:id w:val="-994098989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4B3A64">
        <w:t>I</w:t>
      </w:r>
      <w:r w:rsidR="00194F00">
        <w:t xml:space="preserve"> </w:t>
      </w:r>
      <w:r w:rsidR="004B3A64">
        <w:t>broadly</w:t>
      </w:r>
      <w:r w:rsidR="00194F00">
        <w:t xml:space="preserve"> </w:t>
      </w:r>
      <w:r w:rsidR="004B3A64">
        <w:t>agree</w:t>
      </w:r>
      <w:r w:rsidR="00194F00">
        <w:t xml:space="preserve"> </w:t>
      </w:r>
      <w:r w:rsidR="004B3A64">
        <w:t>with</w:t>
      </w:r>
      <w:r w:rsidR="00194F00">
        <w:t xml:space="preserve"> </w:t>
      </w:r>
      <w:r w:rsidR="004B3A64">
        <w:t>what</w:t>
      </w:r>
      <w:r w:rsidR="00194F00">
        <w:t xml:space="preserve"> </w:t>
      </w:r>
      <w:r w:rsidR="004B3A64">
        <w:t>you</w:t>
      </w:r>
      <w:r w:rsidR="00194F00">
        <w:t xml:space="preserve"> </w:t>
      </w:r>
      <w:r w:rsidR="004B3A64">
        <w:t>are</w:t>
      </w:r>
      <w:r w:rsidR="00194F00">
        <w:t xml:space="preserve"> </w:t>
      </w:r>
      <w:r w:rsidR="004B3A64">
        <w:t>saying</w:t>
      </w:r>
      <w:r w:rsidR="00A25F4E">
        <w:t>,</w:t>
      </w:r>
      <w:r w:rsidR="00194F00">
        <w:t xml:space="preserve"> </w:t>
      </w:r>
      <w:r w:rsidR="00A25F4E">
        <w:t>in</w:t>
      </w:r>
      <w:r w:rsidR="00194F00">
        <w:t xml:space="preserve"> </w:t>
      </w:r>
      <w:r w:rsidR="00A25F4E">
        <w:t>the</w:t>
      </w:r>
      <w:r w:rsidR="00194F00">
        <w:t xml:space="preserve"> </w:t>
      </w:r>
      <w:r w:rsidR="00A25F4E">
        <w:t>sense</w:t>
      </w:r>
      <w:r w:rsidR="00194F00">
        <w:t xml:space="preserve"> </w:t>
      </w:r>
      <w:r w:rsidR="00A25F4E">
        <w:t>that</w:t>
      </w:r>
      <w:r w:rsidR="00194F00">
        <w:t xml:space="preserve"> </w:t>
      </w:r>
      <w:r w:rsidR="00A25F4E">
        <w:t>companies</w:t>
      </w:r>
      <w:r w:rsidR="00194F00">
        <w:t xml:space="preserve"> </w:t>
      </w:r>
      <w:r w:rsidR="00A25F4E">
        <w:t>used</w:t>
      </w:r>
      <w:r w:rsidR="00194F00">
        <w:t xml:space="preserve"> </w:t>
      </w:r>
      <w:r w:rsidR="004B3A64">
        <w:t>credit</w:t>
      </w:r>
      <w:r w:rsidR="00194F00">
        <w:t xml:space="preserve"> </w:t>
      </w:r>
      <w:r w:rsidR="004B3A64">
        <w:t>balances</w:t>
      </w:r>
      <w:r w:rsidR="00194F00">
        <w:t xml:space="preserve"> </w:t>
      </w:r>
      <w:r w:rsidR="004B3A64">
        <w:t>a</w:t>
      </w:r>
      <w:r w:rsidR="00194F00">
        <w:t xml:space="preserve"> </w:t>
      </w:r>
      <w:r w:rsidR="004B3A64">
        <w:t>lot.</w:t>
      </w:r>
      <w:r w:rsidR="00194F00">
        <w:t xml:space="preserve"> </w:t>
      </w:r>
      <w:r w:rsidR="00A25F4E">
        <w:t>Certainly</w:t>
      </w:r>
      <w:r w:rsidR="00194F00">
        <w:t xml:space="preserve"> </w:t>
      </w:r>
      <w:r w:rsidR="00A25F4E">
        <w:t>in</w:t>
      </w:r>
      <w:r w:rsidR="00194F00">
        <w:t xml:space="preserve"> </w:t>
      </w:r>
      <w:r w:rsidR="00A25F4E">
        <w:t>the</w:t>
      </w:r>
      <w:r w:rsidR="00194F00">
        <w:t xml:space="preserve"> </w:t>
      </w:r>
      <w:r w:rsidR="00A25F4E">
        <w:t>last</w:t>
      </w:r>
      <w:r w:rsidR="00194F00">
        <w:t xml:space="preserve"> </w:t>
      </w:r>
      <w:r w:rsidR="00A25F4E">
        <w:t>few</w:t>
      </w:r>
      <w:r w:rsidR="00194F00">
        <w:t xml:space="preserve"> </w:t>
      </w:r>
      <w:r w:rsidR="00A25F4E">
        <w:t>years</w:t>
      </w:r>
      <w:r w:rsidR="00194F00">
        <w:t xml:space="preserve"> </w:t>
      </w:r>
      <w:r w:rsidR="00A25F4E">
        <w:t>I</w:t>
      </w:r>
      <w:r w:rsidR="00194F00">
        <w:t xml:space="preserve"> </w:t>
      </w:r>
      <w:r w:rsidR="00A25F4E">
        <w:t>was</w:t>
      </w:r>
      <w:r w:rsidR="00194F00">
        <w:t xml:space="preserve"> </w:t>
      </w:r>
      <w:r w:rsidR="00A25F4E">
        <w:t>there</w:t>
      </w:r>
      <w:r w:rsidR="00194F00">
        <w:t xml:space="preserve"> </w:t>
      </w:r>
      <w:r w:rsidR="00A25F4E">
        <w:t>they</w:t>
      </w:r>
      <w:r w:rsidR="00194F00">
        <w:t xml:space="preserve"> </w:t>
      </w:r>
      <w:r w:rsidR="00A25F4E">
        <w:t>were</w:t>
      </w:r>
      <w:r w:rsidR="00194F00">
        <w:t xml:space="preserve"> </w:t>
      </w:r>
      <w:r w:rsidR="00A25F4E">
        <w:t>starting</w:t>
      </w:r>
      <w:r w:rsidR="00194F00">
        <w:t xml:space="preserve"> </w:t>
      </w:r>
      <w:r w:rsidR="00A25F4E">
        <w:t>to</w:t>
      </w:r>
      <w:r w:rsidR="00194F00">
        <w:t xml:space="preserve"> </w:t>
      </w:r>
      <w:r w:rsidR="00A25F4E">
        <w:t>do</w:t>
      </w:r>
      <w:r w:rsidR="00194F00">
        <w:t xml:space="preserve"> </w:t>
      </w:r>
      <w:r w:rsidR="00A25F4E">
        <w:t>that</w:t>
      </w:r>
      <w:r w:rsidR="00194F00">
        <w:t xml:space="preserve"> </w:t>
      </w:r>
      <w:r w:rsidR="00A25F4E">
        <w:t>more.</w:t>
      </w:r>
      <w:r w:rsidR="00194F00">
        <w:t xml:space="preserve"> </w:t>
      </w:r>
      <w:r w:rsidR="00A25F4E">
        <w:t>My</w:t>
      </w:r>
      <w:r w:rsidR="00194F00">
        <w:t xml:space="preserve"> </w:t>
      </w:r>
      <w:r w:rsidR="00A25F4E">
        <w:t>recollection</w:t>
      </w:r>
      <w:r w:rsidR="00194F00">
        <w:t xml:space="preserve"> </w:t>
      </w:r>
      <w:r w:rsidR="00A25F4E">
        <w:t>is</w:t>
      </w:r>
      <w:r w:rsidR="00194F00">
        <w:t xml:space="preserve"> </w:t>
      </w:r>
      <w:r w:rsidR="00A25F4E">
        <w:t>slightly</w:t>
      </w:r>
      <w:r w:rsidR="00194F00">
        <w:t xml:space="preserve"> </w:t>
      </w:r>
      <w:r w:rsidR="00A25F4E">
        <w:t>blurred,</w:t>
      </w:r>
      <w:r w:rsidR="00194F00">
        <w:t xml:space="preserve"> </w:t>
      </w:r>
      <w:r w:rsidR="00A25F4E">
        <w:t>but</w:t>
      </w:r>
      <w:r w:rsidR="00194F00">
        <w:t xml:space="preserve"> </w:t>
      </w:r>
      <w:r w:rsidR="00A25F4E">
        <w:t>they</w:t>
      </w:r>
      <w:r w:rsidR="00194F00">
        <w:t xml:space="preserve"> </w:t>
      </w:r>
      <w:r w:rsidR="00A25F4E">
        <w:t>were</w:t>
      </w:r>
      <w:r w:rsidR="00194F00">
        <w:t xml:space="preserve"> </w:t>
      </w:r>
      <w:r w:rsidR="00A25F4E">
        <w:t>starting</w:t>
      </w:r>
      <w:r w:rsidR="00194F00">
        <w:t xml:space="preserve"> </w:t>
      </w:r>
      <w:r w:rsidR="00A25F4E">
        <w:t>to</w:t>
      </w:r>
      <w:r w:rsidR="00194F00">
        <w:t xml:space="preserve"> </w:t>
      </w:r>
      <w:r w:rsidR="00A25F4E">
        <w:t>do</w:t>
      </w:r>
      <w:r w:rsidR="00194F00">
        <w:t xml:space="preserve"> </w:t>
      </w:r>
      <w:r w:rsidR="00A25F4E">
        <w:t>that</w:t>
      </w:r>
      <w:r w:rsidR="00194F00">
        <w:t xml:space="preserve"> </w:t>
      </w:r>
      <w:r w:rsidR="00A25F4E">
        <w:t>more.</w:t>
      </w:r>
      <w:r w:rsidR="00194F00">
        <w:t xml:space="preserve"> </w:t>
      </w:r>
      <w:r>
        <w:t>When</w:t>
      </w:r>
      <w:r w:rsidR="00194F00">
        <w:t xml:space="preserve"> </w:t>
      </w:r>
      <w:r>
        <w:t>such</w:t>
      </w:r>
      <w:r w:rsidR="00194F00">
        <w:t xml:space="preserve"> </w:t>
      </w:r>
      <w:r>
        <w:t>companies</w:t>
      </w:r>
      <w:r w:rsidR="00194F00">
        <w:t xml:space="preserve"> </w:t>
      </w:r>
      <w:r>
        <w:t>failed</w:t>
      </w:r>
      <w:r w:rsidR="00B5529F">
        <w:t>,</w:t>
      </w:r>
      <w:r w:rsidR="00194F00">
        <w:t xml:space="preserve"> </w:t>
      </w:r>
      <w:r w:rsidR="00A25F4E">
        <w:t>the</w:t>
      </w:r>
      <w:r w:rsidR="00194F00">
        <w:t xml:space="preserve"> </w:t>
      </w:r>
      <w:r w:rsidR="00A25F4E">
        <w:t>cost</w:t>
      </w:r>
      <w:r w:rsidR="00194F00">
        <w:t xml:space="preserve"> </w:t>
      </w:r>
      <w:r w:rsidR="00A25F4E">
        <w:t>of</w:t>
      </w:r>
      <w:r w:rsidR="00194F00">
        <w:t xml:space="preserve"> </w:t>
      </w:r>
      <w:r w:rsidR="00A25F4E">
        <w:t>mutualisation</w:t>
      </w:r>
      <w:r w:rsidR="00194F00">
        <w:t xml:space="preserve"> </w:t>
      </w:r>
      <w:r w:rsidR="00F859C8">
        <w:t>on</w:t>
      </w:r>
      <w:r w:rsidR="00194F00">
        <w:t xml:space="preserve"> </w:t>
      </w:r>
      <w:r w:rsidR="00A25F4E">
        <w:t>that</w:t>
      </w:r>
      <w:r w:rsidR="00194F00">
        <w:t xml:space="preserve"> </w:t>
      </w:r>
      <w:r w:rsidR="00A25F4E">
        <w:t>was</w:t>
      </w:r>
      <w:r w:rsidR="00194F00">
        <w:t xml:space="preserve"> </w:t>
      </w:r>
      <w:r w:rsidR="00A25F4E">
        <w:t>generally</w:t>
      </w:r>
      <w:r w:rsidR="00194F00">
        <w:t xml:space="preserve"> </w:t>
      </w:r>
      <w:r w:rsidR="00A25F4E">
        <w:t>very</w:t>
      </w:r>
      <w:r w:rsidR="00194F00">
        <w:t xml:space="preserve"> </w:t>
      </w:r>
      <w:r w:rsidR="00A25F4E">
        <w:t>low.</w:t>
      </w:r>
      <w:r w:rsidR="00194F00">
        <w:t xml:space="preserve"> </w:t>
      </w:r>
      <w:r w:rsidR="00A25F4E">
        <w:t>It</w:t>
      </w:r>
      <w:r w:rsidR="00194F00">
        <w:t xml:space="preserve"> </w:t>
      </w:r>
      <w:r w:rsidR="00A25F4E">
        <w:t>was,</w:t>
      </w:r>
      <w:r w:rsidR="00194F00">
        <w:t xml:space="preserve"> </w:t>
      </w:r>
      <w:r w:rsidR="00A25F4E">
        <w:t>I</w:t>
      </w:r>
      <w:r w:rsidR="00194F00">
        <w:t xml:space="preserve"> </w:t>
      </w:r>
      <w:r w:rsidR="00A25F4E">
        <w:t>accept,</w:t>
      </w:r>
      <w:r w:rsidR="00194F00">
        <w:t xml:space="preserve"> </w:t>
      </w:r>
      <w:r w:rsidR="00A25F4E">
        <w:t>a</w:t>
      </w:r>
      <w:r w:rsidR="00194F00">
        <w:t xml:space="preserve"> </w:t>
      </w:r>
      <w:r w:rsidR="00A25F4E">
        <w:t>non-perfect</w:t>
      </w:r>
      <w:r w:rsidR="00194F00">
        <w:t xml:space="preserve"> </w:t>
      </w:r>
      <w:r w:rsidR="00A25F4E">
        <w:t>world,</w:t>
      </w:r>
      <w:r w:rsidR="00194F00">
        <w:t xml:space="preserve"> </w:t>
      </w:r>
      <w:r w:rsidR="00A25F4E">
        <w:t>but</w:t>
      </w:r>
      <w:r w:rsidR="00194F00">
        <w:t xml:space="preserve"> </w:t>
      </w:r>
      <w:r w:rsidR="00A25F4E">
        <w:t>the</w:t>
      </w:r>
      <w:r w:rsidR="00194F00">
        <w:t xml:space="preserve"> </w:t>
      </w:r>
      <w:r w:rsidR="00A25F4E">
        <w:t>credit</w:t>
      </w:r>
      <w:r w:rsidR="00194F00">
        <w:t xml:space="preserve"> </w:t>
      </w:r>
      <w:r w:rsidR="00A25F4E">
        <w:t>balance</w:t>
      </w:r>
      <w:r w:rsidR="00194F00">
        <w:t xml:space="preserve"> </w:t>
      </w:r>
      <w:r w:rsidR="00A25F4E">
        <w:t>issues</w:t>
      </w:r>
      <w:r w:rsidR="00194F00">
        <w:t xml:space="preserve"> </w:t>
      </w:r>
      <w:r w:rsidR="00A25F4E">
        <w:t>were</w:t>
      </w:r>
      <w:r w:rsidR="00194F00">
        <w:t xml:space="preserve"> </w:t>
      </w:r>
      <w:r w:rsidR="00A25F4E">
        <w:t>protected</w:t>
      </w:r>
      <w:r w:rsidR="00194F00">
        <w:t xml:space="preserve"> </w:t>
      </w:r>
      <w:r w:rsidR="00A25F4E">
        <w:t>under</w:t>
      </w:r>
      <w:r w:rsidR="00194F00">
        <w:t xml:space="preserve"> </w:t>
      </w:r>
      <w:r w:rsidR="00A25F4E">
        <w:t>the</w:t>
      </w:r>
      <w:r w:rsidR="00194F00">
        <w:t xml:space="preserve"> </w:t>
      </w:r>
      <w:r w:rsidR="00A25F4E">
        <w:t>supplier</w:t>
      </w:r>
      <w:r w:rsidR="00194F00">
        <w:t xml:space="preserve"> </w:t>
      </w:r>
      <w:r w:rsidR="00A25F4E">
        <w:t>of</w:t>
      </w:r>
      <w:r w:rsidR="00194F00">
        <w:t xml:space="preserve"> </w:t>
      </w:r>
      <w:r w:rsidR="00A25F4E">
        <w:t>last</w:t>
      </w:r>
      <w:r w:rsidR="00194F00">
        <w:t xml:space="preserve"> </w:t>
      </w:r>
      <w:r w:rsidR="00F859C8">
        <w:t>resort</w:t>
      </w:r>
      <w:r w:rsidR="00194F00">
        <w:t xml:space="preserve"> </w:t>
      </w:r>
      <w:r w:rsidR="00A25F4E">
        <w:t>regime</w:t>
      </w:r>
      <w:r w:rsidR="00194F00">
        <w:t xml:space="preserve"> </w:t>
      </w:r>
      <w:r w:rsidR="00A25F4E">
        <w:t>and</w:t>
      </w:r>
      <w:r w:rsidR="00194F00">
        <w:t xml:space="preserve"> </w:t>
      </w:r>
      <w:r w:rsidR="00A25F4E">
        <w:t>did</w:t>
      </w:r>
      <w:r w:rsidR="00194F00">
        <w:t xml:space="preserve"> </w:t>
      </w:r>
      <w:r w:rsidR="00A25F4E">
        <w:t>not</w:t>
      </w:r>
      <w:r w:rsidR="00194F00">
        <w:t xml:space="preserve"> </w:t>
      </w:r>
      <w:r w:rsidR="00A25F4E">
        <w:t>seem</w:t>
      </w:r>
      <w:r w:rsidR="00194F00">
        <w:t xml:space="preserve"> </w:t>
      </w:r>
      <w:r w:rsidR="00A25F4E">
        <w:t>to</w:t>
      </w:r>
      <w:r w:rsidR="00194F00">
        <w:t xml:space="preserve"> </w:t>
      </w:r>
      <w:r w:rsidR="00A25F4E">
        <w:t>lead</w:t>
      </w:r>
      <w:r w:rsidR="00194F00">
        <w:t xml:space="preserve"> </w:t>
      </w:r>
      <w:r w:rsidR="00A25F4E">
        <w:t>to</w:t>
      </w:r>
      <w:r w:rsidR="00194F00">
        <w:t xml:space="preserve"> </w:t>
      </w:r>
      <w:r w:rsidR="00A25F4E">
        <w:t>any</w:t>
      </w:r>
      <w:r w:rsidR="00194F00">
        <w:t xml:space="preserve"> </w:t>
      </w:r>
      <w:r w:rsidR="00A25F4E">
        <w:t>socialised</w:t>
      </w:r>
      <w:r w:rsidR="00194F00">
        <w:t xml:space="preserve"> </w:t>
      </w:r>
      <w:r w:rsidR="00A25F4E">
        <w:t>cost.</w:t>
      </w:r>
      <w:r w:rsidR="00194F00">
        <w:t xml:space="preserve"> </w:t>
      </w:r>
    </w:p>
    <w:p w:rsidR="004B3A64" w:rsidP="00B5529F">
      <w:pPr>
        <w:pStyle w:val="Question"/>
      </w:pPr>
      <w:sdt>
        <w:sdtPr>
          <w:alias w:val="Member"/>
          <w:tag w:val="&lt;Member mnisId='4799' dodsId=''&gt;"/>
          <w:id w:val="1376348195"/>
          <w:placeholder>
            <w:docPart w:val="DefaultPlaceholder_-1854013440"/>
          </w:placeholder>
          <w:richText/>
        </w:sdtPr>
        <w:sdtContent>
          <w:r w:rsidRPr="00B865A6" w:rsidR="007B7D21">
            <w:rPr>
              <w:b/>
            </w:rPr>
            <w:t>Charlotte</w:t>
          </w:r>
          <w:r w:rsidR="00194F00">
            <w:rPr>
              <w:b/>
            </w:rPr>
            <w:t xml:space="preserve"> </w:t>
          </w:r>
          <w:r w:rsidRPr="00B865A6" w:rsidR="007B7D21">
            <w:rPr>
              <w:b/>
            </w:rPr>
            <w:t>Nichols:</w:t>
          </w:r>
        </w:sdtContent>
      </w:sdt>
      <w:r w:rsidR="00194F00">
        <w:t xml:space="preserve"> </w:t>
      </w:r>
      <w:r w:rsidR="00B865A6">
        <w:t>Under</w:t>
      </w:r>
      <w:r w:rsidR="00194F00">
        <w:t xml:space="preserve"> </w:t>
      </w:r>
      <w:r w:rsidR="00B865A6">
        <w:t>your</w:t>
      </w:r>
      <w:r w:rsidR="00194F00">
        <w:t xml:space="preserve"> </w:t>
      </w:r>
      <w:r w:rsidR="00B865A6">
        <w:t>leadership,</w:t>
      </w:r>
      <w:r w:rsidR="00194F00">
        <w:t xml:space="preserve"> </w:t>
      </w:r>
      <w:r w:rsidR="00B865A6">
        <w:t>Ofgem</w:t>
      </w:r>
      <w:r w:rsidR="00194F00">
        <w:t xml:space="preserve"> </w:t>
      </w:r>
      <w:r w:rsidR="00B865A6">
        <w:t>designed</w:t>
      </w:r>
      <w:r w:rsidR="00194F00">
        <w:t xml:space="preserve"> </w:t>
      </w:r>
      <w:r w:rsidR="00B865A6">
        <w:t>the</w:t>
      </w:r>
      <w:r w:rsidR="00194F00">
        <w:t xml:space="preserve"> </w:t>
      </w:r>
      <w:r w:rsidR="00B865A6">
        <w:t>energy</w:t>
      </w:r>
      <w:r w:rsidR="00194F00">
        <w:t xml:space="preserve"> </w:t>
      </w:r>
      <w:r w:rsidR="00B865A6">
        <w:t>price</w:t>
      </w:r>
      <w:r w:rsidR="00194F00">
        <w:t xml:space="preserve"> </w:t>
      </w:r>
      <w:r w:rsidR="00B865A6">
        <w:t>cap</w:t>
      </w:r>
      <w:r w:rsidR="00194F00">
        <w:t xml:space="preserve"> </w:t>
      </w:r>
      <w:r w:rsidR="00B865A6">
        <w:t>mechanism.</w:t>
      </w:r>
      <w:r w:rsidR="00194F00">
        <w:t xml:space="preserve"> </w:t>
      </w:r>
      <w:r w:rsidR="00A25F4E">
        <w:t>We</w:t>
      </w:r>
      <w:r w:rsidR="00194F00">
        <w:t xml:space="preserve"> </w:t>
      </w:r>
      <w:r w:rsidR="00A25F4E">
        <w:t>have</w:t>
      </w:r>
      <w:r w:rsidR="00194F00">
        <w:t xml:space="preserve"> </w:t>
      </w:r>
      <w:r w:rsidR="00A25F4E">
        <w:t>heard</w:t>
      </w:r>
      <w:r w:rsidR="00194F00">
        <w:t xml:space="preserve"> </w:t>
      </w:r>
      <w:r w:rsidR="00A25F4E">
        <w:t>evidence</w:t>
      </w:r>
      <w:r w:rsidR="00194F00">
        <w:t xml:space="preserve"> </w:t>
      </w:r>
      <w:r w:rsidR="00A25F4E">
        <w:t>throughout</w:t>
      </w:r>
      <w:r w:rsidR="00194F00">
        <w:t xml:space="preserve"> </w:t>
      </w:r>
      <w:r w:rsidR="00A25F4E">
        <w:t>this</w:t>
      </w:r>
      <w:r w:rsidR="00194F00">
        <w:t xml:space="preserve"> </w:t>
      </w:r>
      <w:r w:rsidR="00A25F4E">
        <w:t>inquiry</w:t>
      </w:r>
      <w:r w:rsidR="00194F00">
        <w:t xml:space="preserve"> </w:t>
      </w:r>
      <w:r w:rsidR="00A25F4E">
        <w:t>that</w:t>
      </w:r>
      <w:r w:rsidR="00194F00">
        <w:t xml:space="preserve"> </w:t>
      </w:r>
      <w:r w:rsidR="00A25F4E">
        <w:t>the</w:t>
      </w:r>
      <w:r w:rsidR="00194F00">
        <w:t xml:space="preserve"> </w:t>
      </w:r>
      <w:r w:rsidR="00B865A6">
        <w:t>price</w:t>
      </w:r>
      <w:r w:rsidR="00194F00">
        <w:t xml:space="preserve"> </w:t>
      </w:r>
      <w:r w:rsidR="00B865A6">
        <w:t>cap</w:t>
      </w:r>
      <w:r w:rsidR="00194F00">
        <w:t xml:space="preserve"> </w:t>
      </w:r>
      <w:r w:rsidR="00B865A6">
        <w:t>left</w:t>
      </w:r>
      <w:r w:rsidR="00194F00">
        <w:t xml:space="preserve"> </w:t>
      </w:r>
      <w:r w:rsidR="00B865A6">
        <w:t>suppliers</w:t>
      </w:r>
      <w:r w:rsidR="00194F00">
        <w:t xml:space="preserve"> </w:t>
      </w:r>
      <w:r w:rsidR="00B865A6">
        <w:t>with</w:t>
      </w:r>
      <w:r w:rsidR="00194F00">
        <w:t xml:space="preserve"> </w:t>
      </w:r>
      <w:r w:rsidR="00B865A6">
        <w:t>insufficient</w:t>
      </w:r>
      <w:r w:rsidR="00194F00">
        <w:t xml:space="preserve"> </w:t>
      </w:r>
      <w:r w:rsidR="00B865A6">
        <w:t>headroom</w:t>
      </w:r>
      <w:r w:rsidR="00194F00">
        <w:t xml:space="preserve"> </w:t>
      </w:r>
      <w:r w:rsidR="00B865A6">
        <w:t>to</w:t>
      </w:r>
      <w:r w:rsidR="00194F00">
        <w:t xml:space="preserve"> </w:t>
      </w:r>
      <w:r w:rsidR="00B865A6">
        <w:t>deal</w:t>
      </w:r>
      <w:r w:rsidR="00194F00">
        <w:t xml:space="preserve"> </w:t>
      </w:r>
      <w:r w:rsidR="00B865A6">
        <w:t>with</w:t>
      </w:r>
      <w:r w:rsidR="00194F00">
        <w:t xml:space="preserve"> </w:t>
      </w:r>
      <w:r w:rsidR="00B865A6">
        <w:t>the</w:t>
      </w:r>
      <w:r w:rsidR="00194F00">
        <w:t xml:space="preserve"> </w:t>
      </w:r>
      <w:r w:rsidR="00B865A6">
        <w:t>increase</w:t>
      </w:r>
      <w:r w:rsidR="00194F00">
        <w:t xml:space="preserve"> </w:t>
      </w:r>
      <w:r w:rsidR="00B865A6">
        <w:t>in</w:t>
      </w:r>
      <w:r w:rsidR="00194F00">
        <w:t xml:space="preserve"> </w:t>
      </w:r>
      <w:r w:rsidR="00B865A6">
        <w:t>wholesale</w:t>
      </w:r>
      <w:r w:rsidR="00194F00">
        <w:t xml:space="preserve"> </w:t>
      </w:r>
      <w:r w:rsidR="00B865A6">
        <w:t>prices</w:t>
      </w:r>
      <w:r w:rsidR="00194F00">
        <w:t xml:space="preserve"> </w:t>
      </w:r>
      <w:r w:rsidR="00B865A6">
        <w:t>and</w:t>
      </w:r>
      <w:r w:rsidR="00194F00">
        <w:t xml:space="preserve"> </w:t>
      </w:r>
      <w:r w:rsidR="00B865A6">
        <w:t>stopped</w:t>
      </w:r>
      <w:r w:rsidR="00194F00">
        <w:t xml:space="preserve"> </w:t>
      </w:r>
      <w:r w:rsidR="00B865A6">
        <w:t>them</w:t>
      </w:r>
      <w:r w:rsidR="00194F00">
        <w:t xml:space="preserve"> </w:t>
      </w:r>
      <w:r w:rsidR="00B865A6">
        <w:t>from</w:t>
      </w:r>
      <w:r w:rsidR="00194F00">
        <w:t xml:space="preserve"> </w:t>
      </w:r>
      <w:r w:rsidR="00B865A6">
        <w:t>recovering</w:t>
      </w:r>
      <w:r w:rsidR="00194F00">
        <w:t xml:space="preserve"> </w:t>
      </w:r>
      <w:r w:rsidR="00B865A6">
        <w:t>these</w:t>
      </w:r>
      <w:r w:rsidR="00194F00">
        <w:t xml:space="preserve"> </w:t>
      </w:r>
      <w:r w:rsidR="00B865A6">
        <w:t>costs</w:t>
      </w:r>
      <w:r w:rsidR="00194F00">
        <w:t xml:space="preserve"> </w:t>
      </w:r>
      <w:r w:rsidR="00B865A6">
        <w:t>for</w:t>
      </w:r>
      <w:r w:rsidR="00194F00">
        <w:t xml:space="preserve"> </w:t>
      </w:r>
      <w:r w:rsidR="00B865A6">
        <w:t>an</w:t>
      </w:r>
      <w:r w:rsidR="00194F00">
        <w:t xml:space="preserve"> </w:t>
      </w:r>
      <w:r w:rsidR="00B865A6">
        <w:t>extended</w:t>
      </w:r>
      <w:r w:rsidR="00194F00">
        <w:t xml:space="preserve"> </w:t>
      </w:r>
      <w:r w:rsidR="00B865A6">
        <w:t>period.</w:t>
      </w:r>
      <w:r w:rsidR="00194F00">
        <w:t xml:space="preserve"> </w:t>
      </w:r>
      <w:r w:rsidR="00B865A6">
        <w:t>Why</w:t>
      </w:r>
      <w:r w:rsidR="00194F00">
        <w:t xml:space="preserve"> </w:t>
      </w:r>
      <w:r w:rsidR="00B865A6">
        <w:t>was</w:t>
      </w:r>
      <w:r w:rsidR="00194F00">
        <w:t xml:space="preserve"> </w:t>
      </w:r>
      <w:r w:rsidR="00B865A6">
        <w:t>the</w:t>
      </w:r>
      <w:r w:rsidR="00194F00">
        <w:t xml:space="preserve"> </w:t>
      </w:r>
      <w:r w:rsidR="00B865A6">
        <w:t>potential</w:t>
      </w:r>
      <w:r w:rsidR="00194F00">
        <w:t xml:space="preserve"> </w:t>
      </w:r>
      <w:r w:rsidR="00B865A6">
        <w:t>risk</w:t>
      </w:r>
      <w:r w:rsidR="00194F00">
        <w:t xml:space="preserve"> </w:t>
      </w:r>
      <w:r w:rsidR="00B865A6">
        <w:t>of</w:t>
      </w:r>
      <w:r w:rsidR="00194F00">
        <w:t xml:space="preserve"> </w:t>
      </w:r>
      <w:r w:rsidR="00B865A6">
        <w:t>shocks</w:t>
      </w:r>
      <w:r w:rsidR="00194F00">
        <w:t xml:space="preserve"> </w:t>
      </w:r>
      <w:r w:rsidR="00B865A6">
        <w:t>to</w:t>
      </w:r>
      <w:r w:rsidR="00194F00">
        <w:t xml:space="preserve"> </w:t>
      </w:r>
      <w:r w:rsidR="00B865A6">
        <w:t>the</w:t>
      </w:r>
      <w:r w:rsidR="00194F00">
        <w:t xml:space="preserve"> </w:t>
      </w:r>
      <w:r w:rsidR="00B865A6">
        <w:t>wholesale</w:t>
      </w:r>
      <w:r w:rsidR="00194F00">
        <w:t xml:space="preserve"> </w:t>
      </w:r>
      <w:r w:rsidR="00B865A6">
        <w:t>market</w:t>
      </w:r>
      <w:r w:rsidR="00194F00">
        <w:t xml:space="preserve"> </w:t>
      </w:r>
      <w:r w:rsidR="00B865A6">
        <w:t>not</w:t>
      </w:r>
      <w:r w:rsidR="00194F00">
        <w:t xml:space="preserve"> </w:t>
      </w:r>
      <w:r w:rsidR="00B865A6">
        <w:t>accounted</w:t>
      </w:r>
      <w:r w:rsidR="00194F00">
        <w:t xml:space="preserve"> </w:t>
      </w:r>
      <w:r w:rsidR="00B865A6">
        <w:t>for</w:t>
      </w:r>
      <w:r w:rsidR="00194F00">
        <w:t xml:space="preserve"> </w:t>
      </w:r>
      <w:r w:rsidR="00B865A6">
        <w:t>in</w:t>
      </w:r>
      <w:r w:rsidR="00194F00">
        <w:t xml:space="preserve"> </w:t>
      </w:r>
      <w:r w:rsidR="00B865A6">
        <w:t>the</w:t>
      </w:r>
      <w:r w:rsidR="00194F00">
        <w:t xml:space="preserve"> </w:t>
      </w:r>
      <w:r w:rsidR="00B865A6">
        <w:t>design</w:t>
      </w:r>
      <w:r w:rsidR="00194F00">
        <w:t xml:space="preserve"> </w:t>
      </w:r>
      <w:r w:rsidR="00B865A6">
        <w:t>of</w:t>
      </w:r>
      <w:r w:rsidR="00194F00">
        <w:t xml:space="preserve"> </w:t>
      </w:r>
      <w:r w:rsidR="00B865A6">
        <w:t>the</w:t>
      </w:r>
      <w:r w:rsidR="00194F00">
        <w:t xml:space="preserve"> </w:t>
      </w:r>
      <w:r w:rsidR="00B865A6">
        <w:t>mechanism?</w:t>
      </w:r>
    </w:p>
    <w:p w:rsidR="0059559E" w:rsidP="00B5529F">
      <w:pPr>
        <w:pStyle w:val="Answer"/>
      </w:pPr>
      <w:sdt>
        <w:sdtPr>
          <w:alias w:val="Witness"/>
          <w:id w:val="177471057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B865A6">
        <w:t>There</w:t>
      </w:r>
      <w:r w:rsidR="00194F00">
        <w:t xml:space="preserve"> </w:t>
      </w:r>
      <w:r w:rsidR="00B865A6">
        <w:t>was</w:t>
      </w:r>
      <w:r w:rsidR="00194F00">
        <w:t xml:space="preserve"> </w:t>
      </w:r>
      <w:r w:rsidR="00B865A6">
        <w:t>a</w:t>
      </w:r>
      <w:r w:rsidR="00194F00">
        <w:t xml:space="preserve"> </w:t>
      </w:r>
      <w:r w:rsidR="00B865A6">
        <w:t>lot</w:t>
      </w:r>
      <w:r w:rsidR="00194F00">
        <w:t xml:space="preserve"> </w:t>
      </w:r>
      <w:r w:rsidR="00B865A6">
        <w:t>of</w:t>
      </w:r>
      <w:r w:rsidR="00194F00">
        <w:t xml:space="preserve"> </w:t>
      </w:r>
      <w:r w:rsidR="00B865A6">
        <w:t>discussion</w:t>
      </w:r>
      <w:r w:rsidR="00194F00">
        <w:t xml:space="preserve"> </w:t>
      </w:r>
      <w:r w:rsidR="00B865A6">
        <w:t>on</w:t>
      </w:r>
      <w:r w:rsidR="00194F00">
        <w:t xml:space="preserve"> </w:t>
      </w:r>
      <w:r w:rsidR="00B865A6">
        <w:t>that</w:t>
      </w:r>
      <w:r w:rsidR="00194F00">
        <w:t xml:space="preserve"> </w:t>
      </w:r>
      <w:r w:rsidR="00A25F4E">
        <w:t>and</w:t>
      </w:r>
      <w:r w:rsidR="00194F00">
        <w:t xml:space="preserve"> </w:t>
      </w:r>
      <w:r w:rsidR="00A25F4E">
        <w:t>a</w:t>
      </w:r>
      <w:r w:rsidR="00194F00">
        <w:t xml:space="preserve"> </w:t>
      </w:r>
      <w:r w:rsidR="00A25F4E">
        <w:t>lot</w:t>
      </w:r>
      <w:r w:rsidR="00194F00">
        <w:t xml:space="preserve"> </w:t>
      </w:r>
      <w:r w:rsidR="00A25F4E">
        <w:t>of</w:t>
      </w:r>
      <w:r w:rsidR="00194F00">
        <w:t xml:space="preserve"> </w:t>
      </w:r>
      <w:r w:rsidR="00A25F4E">
        <w:t>choice.</w:t>
      </w:r>
      <w:r w:rsidR="00194F00">
        <w:t xml:space="preserve"> </w:t>
      </w:r>
      <w:r w:rsidR="00A25F4E">
        <w:t>Being</w:t>
      </w:r>
      <w:r w:rsidR="00194F00">
        <w:t xml:space="preserve"> </w:t>
      </w:r>
      <w:r w:rsidR="00A25F4E">
        <w:t>blunt,</w:t>
      </w:r>
      <w:r w:rsidR="00194F00">
        <w:t xml:space="preserve"> </w:t>
      </w:r>
      <w:r w:rsidR="00A25F4E">
        <w:t>and</w:t>
      </w:r>
      <w:r w:rsidR="00194F00">
        <w:t xml:space="preserve"> </w:t>
      </w:r>
      <w:r w:rsidR="00A25F4E">
        <w:t>I</w:t>
      </w:r>
      <w:r w:rsidR="00194F00">
        <w:t xml:space="preserve"> </w:t>
      </w:r>
      <w:r w:rsidR="00A25F4E">
        <w:t>must</w:t>
      </w:r>
      <w:r w:rsidR="00194F00">
        <w:t xml:space="preserve"> </w:t>
      </w:r>
      <w:r w:rsidR="00A25F4E">
        <w:t>confess</w:t>
      </w:r>
      <w:r w:rsidR="00194F00">
        <w:t xml:space="preserve"> </w:t>
      </w:r>
      <w:r w:rsidR="00A25F4E">
        <w:t>that</w:t>
      </w:r>
      <w:r w:rsidR="00194F00">
        <w:t xml:space="preserve"> </w:t>
      </w:r>
      <w:r w:rsidR="00A25F4E">
        <w:t>I</w:t>
      </w:r>
      <w:r w:rsidR="00194F00">
        <w:t xml:space="preserve"> </w:t>
      </w:r>
      <w:r w:rsidR="00A25F4E">
        <w:t>do</w:t>
      </w:r>
      <w:r w:rsidR="00194F00">
        <w:t xml:space="preserve"> </w:t>
      </w:r>
      <w:r w:rsidR="00A25F4E">
        <w:t>not</w:t>
      </w:r>
      <w:r w:rsidR="00194F00">
        <w:t xml:space="preserve"> </w:t>
      </w:r>
      <w:r w:rsidR="00A25F4E">
        <w:t>regret</w:t>
      </w:r>
      <w:r w:rsidR="00194F00">
        <w:t xml:space="preserve"> </w:t>
      </w:r>
      <w:r w:rsidR="00A25F4E">
        <w:t>this,</w:t>
      </w:r>
      <w:r w:rsidR="00194F00">
        <w:t xml:space="preserve"> </w:t>
      </w:r>
      <w:r w:rsidR="00A25F4E">
        <w:t>there</w:t>
      </w:r>
      <w:r w:rsidR="00194F00">
        <w:t xml:space="preserve"> </w:t>
      </w:r>
      <w:r w:rsidR="00A25F4E">
        <w:t>was</w:t>
      </w:r>
      <w:r w:rsidR="00194F00">
        <w:t xml:space="preserve"> </w:t>
      </w:r>
      <w:r w:rsidR="00A25F4E">
        <w:t>a</w:t>
      </w:r>
      <w:r w:rsidR="00194F00">
        <w:t xml:space="preserve"> </w:t>
      </w:r>
      <w:r w:rsidR="00A25F4E">
        <w:t>conscious</w:t>
      </w:r>
      <w:r w:rsidR="00194F00">
        <w:t xml:space="preserve"> </w:t>
      </w:r>
      <w:r w:rsidR="00A25F4E">
        <w:t>choice</w:t>
      </w:r>
      <w:r w:rsidR="00194F00">
        <w:t xml:space="preserve"> </w:t>
      </w:r>
      <w:r w:rsidR="00A25F4E">
        <w:t>to</w:t>
      </w:r>
      <w:r w:rsidR="00194F00">
        <w:t xml:space="preserve"> </w:t>
      </w:r>
      <w:r w:rsidR="00A25F4E">
        <w:t>make</w:t>
      </w:r>
      <w:r w:rsidR="00194F00">
        <w:t xml:space="preserve"> </w:t>
      </w:r>
      <w:r w:rsidR="00A25F4E">
        <w:t>a</w:t>
      </w:r>
      <w:r w:rsidR="00194F00">
        <w:t xml:space="preserve"> </w:t>
      </w:r>
      <w:r w:rsidR="00A25F4E">
        <w:t>tougher</w:t>
      </w:r>
      <w:r w:rsidR="00194F00">
        <w:t xml:space="preserve"> </w:t>
      </w:r>
      <w:r w:rsidR="00A25F4E">
        <w:t>price</w:t>
      </w:r>
      <w:r w:rsidR="00194F00">
        <w:t xml:space="preserve"> </w:t>
      </w:r>
      <w:r w:rsidR="00A25F4E">
        <w:t>cap.</w:t>
      </w:r>
      <w:r w:rsidR="00194F00">
        <w:t xml:space="preserve"> </w:t>
      </w:r>
      <w:r w:rsidR="00A25F4E">
        <w:t>Yes,</w:t>
      </w:r>
      <w:r w:rsidR="00194F00">
        <w:t xml:space="preserve"> </w:t>
      </w:r>
      <w:r w:rsidR="00A25F4E">
        <w:t>there</w:t>
      </w:r>
      <w:r w:rsidR="00194F00">
        <w:t xml:space="preserve"> </w:t>
      </w:r>
      <w:r w:rsidR="00A25F4E">
        <w:t>were</w:t>
      </w:r>
      <w:r w:rsidR="00194F00">
        <w:t xml:space="preserve"> </w:t>
      </w:r>
      <w:r w:rsidR="00A25F4E">
        <w:t>immense</w:t>
      </w:r>
      <w:r w:rsidR="00194F00">
        <w:t xml:space="preserve"> </w:t>
      </w:r>
      <w:r w:rsidR="00A25F4E">
        <w:t>amounts</w:t>
      </w:r>
      <w:r w:rsidR="00194F00">
        <w:t xml:space="preserve"> </w:t>
      </w:r>
      <w:r w:rsidR="00A25F4E">
        <w:t>of</w:t>
      </w:r>
      <w:r w:rsidR="00194F00">
        <w:t xml:space="preserve"> </w:t>
      </w:r>
      <w:r w:rsidR="00A25F4E">
        <w:t>discussion</w:t>
      </w:r>
      <w:r w:rsidR="00194F00">
        <w:t xml:space="preserve"> </w:t>
      </w:r>
      <w:r w:rsidR="00A25F4E">
        <w:t>within</w:t>
      </w:r>
      <w:r w:rsidR="00194F00">
        <w:t xml:space="preserve"> </w:t>
      </w:r>
      <w:r w:rsidR="00A25F4E">
        <w:t>the</w:t>
      </w:r>
      <w:r w:rsidR="00194F00">
        <w:t xml:space="preserve"> </w:t>
      </w:r>
      <w:r w:rsidR="00A25F4E">
        <w:t>board</w:t>
      </w:r>
      <w:r w:rsidR="00194F00">
        <w:t xml:space="preserve"> </w:t>
      </w:r>
      <w:r w:rsidR="00A25F4E">
        <w:t>about</w:t>
      </w:r>
      <w:r w:rsidR="00194F00">
        <w:t xml:space="preserve"> </w:t>
      </w:r>
      <w:r w:rsidR="00A25F4E">
        <w:t>that</w:t>
      </w:r>
      <w:r w:rsidR="00194F00">
        <w:t xml:space="preserve"> </w:t>
      </w:r>
      <w:r w:rsidR="00A25F4E">
        <w:t>particular</w:t>
      </w:r>
      <w:r w:rsidR="00194F00">
        <w:t xml:space="preserve"> </w:t>
      </w:r>
      <w:r w:rsidR="00A25F4E">
        <w:t>issue.</w:t>
      </w:r>
      <w:r w:rsidR="00194F00">
        <w:t xml:space="preserve"> </w:t>
      </w:r>
      <w:r w:rsidR="00A25F4E">
        <w:t>We</w:t>
      </w:r>
      <w:r w:rsidR="00194F00">
        <w:t xml:space="preserve"> </w:t>
      </w:r>
      <w:r w:rsidR="00A25F4E">
        <w:t>were</w:t>
      </w:r>
      <w:r w:rsidR="00194F00">
        <w:t xml:space="preserve"> </w:t>
      </w:r>
      <w:r w:rsidR="00A25F4E">
        <w:t>conscious</w:t>
      </w:r>
      <w:r w:rsidR="00194F00">
        <w:t xml:space="preserve"> </w:t>
      </w:r>
      <w:r w:rsidR="00A25F4E">
        <w:t>that</w:t>
      </w:r>
      <w:r w:rsidR="00194F00">
        <w:t xml:space="preserve"> </w:t>
      </w:r>
      <w:r w:rsidR="00A25F4E">
        <w:t>we</w:t>
      </w:r>
      <w:r w:rsidR="00194F00">
        <w:t xml:space="preserve"> </w:t>
      </w:r>
      <w:r w:rsidR="00A25F4E">
        <w:t>were</w:t>
      </w:r>
      <w:r w:rsidR="00194F00">
        <w:t xml:space="preserve"> </w:t>
      </w:r>
      <w:r w:rsidR="00A25F4E">
        <w:t>going</w:t>
      </w:r>
      <w:r w:rsidR="00194F00">
        <w:t xml:space="preserve"> </w:t>
      </w:r>
      <w:r w:rsidR="00A25F4E">
        <w:t>to</w:t>
      </w:r>
      <w:r w:rsidR="00194F00">
        <w:t xml:space="preserve"> </w:t>
      </w:r>
      <w:r w:rsidR="00A25F4E">
        <w:t>reduce</w:t>
      </w:r>
      <w:r w:rsidR="00194F00">
        <w:t xml:space="preserve"> </w:t>
      </w:r>
      <w:r w:rsidR="00A25F4E">
        <w:t>profitability</w:t>
      </w:r>
      <w:r w:rsidR="00194F00">
        <w:t xml:space="preserve"> </w:t>
      </w:r>
      <w:r w:rsidR="00A25F4E">
        <w:t>in</w:t>
      </w:r>
      <w:r w:rsidR="00194F00">
        <w:t xml:space="preserve"> </w:t>
      </w:r>
      <w:r w:rsidR="00A25F4E">
        <w:t>the</w:t>
      </w:r>
      <w:r w:rsidR="00194F00">
        <w:t xml:space="preserve"> </w:t>
      </w:r>
      <w:r w:rsidR="00A25F4E">
        <w:t>industry.</w:t>
      </w:r>
      <w:r w:rsidR="00194F00">
        <w:t xml:space="preserve"> </w:t>
      </w:r>
      <w:r w:rsidR="00A25F4E">
        <w:t>The</w:t>
      </w:r>
      <w:r w:rsidR="00194F00">
        <w:t xml:space="preserve"> </w:t>
      </w:r>
      <w:r w:rsidR="00A25F4E">
        <w:t>board</w:t>
      </w:r>
      <w:r w:rsidR="00194F00">
        <w:t xml:space="preserve"> </w:t>
      </w:r>
      <w:r w:rsidR="00A25F4E">
        <w:t>took</w:t>
      </w:r>
      <w:r w:rsidR="00194F00">
        <w:t xml:space="preserve"> </w:t>
      </w:r>
      <w:r w:rsidR="00A25F4E">
        <w:t>the</w:t>
      </w:r>
      <w:r w:rsidR="00194F00">
        <w:t xml:space="preserve"> </w:t>
      </w:r>
      <w:r w:rsidR="00A25F4E">
        <w:t>view</w:t>
      </w:r>
      <w:r w:rsidR="00194F00">
        <w:t xml:space="preserve"> </w:t>
      </w:r>
      <w:r w:rsidR="00A25F4E">
        <w:t>that</w:t>
      </w:r>
      <w:r w:rsidR="00194F00">
        <w:t xml:space="preserve"> </w:t>
      </w:r>
      <w:r w:rsidR="00A25F4E">
        <w:t>that</w:t>
      </w:r>
      <w:r w:rsidR="00194F00">
        <w:t xml:space="preserve"> </w:t>
      </w:r>
      <w:r w:rsidR="00A25F4E">
        <w:t>was</w:t>
      </w:r>
      <w:r w:rsidR="00194F00">
        <w:t xml:space="preserve"> </w:t>
      </w:r>
      <w:r w:rsidR="00A25F4E">
        <w:t>the</w:t>
      </w:r>
      <w:r w:rsidR="00194F00">
        <w:t xml:space="preserve"> </w:t>
      </w:r>
      <w:r w:rsidR="00A25F4E">
        <w:t>right</w:t>
      </w:r>
      <w:r w:rsidR="00194F00">
        <w:t xml:space="preserve"> </w:t>
      </w:r>
      <w:r w:rsidR="00A25F4E">
        <w:t>thing</w:t>
      </w:r>
      <w:r w:rsidR="00194F00">
        <w:t xml:space="preserve"> </w:t>
      </w:r>
      <w:r w:rsidR="00A25F4E">
        <w:t>to</w:t>
      </w:r>
      <w:r w:rsidR="00194F00">
        <w:t xml:space="preserve"> </w:t>
      </w:r>
      <w:r w:rsidR="00A25F4E">
        <w:t>do.</w:t>
      </w:r>
      <w:r w:rsidR="00194F00">
        <w:t xml:space="preserve"> </w:t>
      </w:r>
      <w:r w:rsidR="00A25F4E">
        <w:t>It</w:t>
      </w:r>
      <w:r w:rsidR="00194F00">
        <w:t xml:space="preserve"> </w:t>
      </w:r>
      <w:r w:rsidR="00A25F4E">
        <w:t>took</w:t>
      </w:r>
      <w:r w:rsidR="00194F00">
        <w:t xml:space="preserve"> </w:t>
      </w:r>
      <w:r w:rsidR="00F859C8">
        <w:t>that</w:t>
      </w:r>
      <w:r w:rsidR="00194F00">
        <w:t xml:space="preserve"> </w:t>
      </w:r>
      <w:r w:rsidR="00A25F4E">
        <w:t>view</w:t>
      </w:r>
      <w:r w:rsidR="00194F00">
        <w:t xml:space="preserve"> </w:t>
      </w:r>
      <w:r w:rsidR="00A25F4E">
        <w:t>because</w:t>
      </w:r>
      <w:r w:rsidR="00194F00">
        <w:t xml:space="preserve"> </w:t>
      </w:r>
      <w:r w:rsidR="00A25F4E">
        <w:t>the</w:t>
      </w:r>
      <w:r w:rsidR="00194F00">
        <w:t xml:space="preserve"> </w:t>
      </w:r>
      <w:r w:rsidR="00B865A6">
        <w:t>alternative</w:t>
      </w:r>
      <w:r w:rsidR="00194F00">
        <w:t xml:space="preserve"> </w:t>
      </w:r>
      <w:r w:rsidR="00B865A6">
        <w:t>would</w:t>
      </w:r>
      <w:r w:rsidR="00194F00">
        <w:t xml:space="preserve"> </w:t>
      </w:r>
      <w:r w:rsidR="00B865A6">
        <w:t>have</w:t>
      </w:r>
      <w:r w:rsidR="00194F00">
        <w:t xml:space="preserve"> </w:t>
      </w:r>
      <w:r w:rsidR="00B865A6">
        <w:t>been</w:t>
      </w:r>
      <w:r w:rsidR="00A25F4E">
        <w:t>,</w:t>
      </w:r>
      <w:r w:rsidR="00194F00">
        <w:t xml:space="preserve"> </w:t>
      </w:r>
      <w:r w:rsidR="00A25F4E">
        <w:t>frankly,</w:t>
      </w:r>
      <w:r w:rsidR="00194F00">
        <w:t xml:space="preserve"> </w:t>
      </w:r>
      <w:r w:rsidR="00B865A6">
        <w:t>higher</w:t>
      </w:r>
      <w:r w:rsidR="00194F00">
        <w:t xml:space="preserve"> </w:t>
      </w:r>
      <w:r w:rsidR="00B865A6">
        <w:t>prices</w:t>
      </w:r>
      <w:r w:rsidR="00194F00">
        <w:t xml:space="preserve"> </w:t>
      </w:r>
      <w:r w:rsidR="00A25F4E">
        <w:t>almost</w:t>
      </w:r>
      <w:r w:rsidR="00194F00">
        <w:t xml:space="preserve"> </w:t>
      </w:r>
      <w:r w:rsidR="00B865A6">
        <w:t>indefinitely</w:t>
      </w:r>
      <w:r>
        <w:t>.</w:t>
      </w:r>
    </w:p>
    <w:p w:rsidR="00E32401" w:rsidP="00B5529F">
      <w:pPr>
        <w:pStyle w:val="Answer"/>
      </w:pPr>
      <w:r>
        <w:t>One</w:t>
      </w:r>
      <w:r w:rsidR="00194F00">
        <w:t xml:space="preserve"> </w:t>
      </w:r>
      <w:r>
        <w:t>thing</w:t>
      </w:r>
      <w:r w:rsidR="00194F00">
        <w:t xml:space="preserve"> </w:t>
      </w:r>
      <w:r>
        <w:t>we</w:t>
      </w:r>
      <w:r w:rsidR="00194F00">
        <w:t xml:space="preserve"> </w:t>
      </w:r>
      <w:r>
        <w:t>found</w:t>
      </w:r>
      <w:r w:rsidR="00194F00">
        <w:t xml:space="preserve"> </w:t>
      </w:r>
      <w:r>
        <w:t>within</w:t>
      </w:r>
      <w:r w:rsidR="00194F00">
        <w:t xml:space="preserve"> </w:t>
      </w:r>
      <w:r>
        <w:t>our</w:t>
      </w:r>
      <w:r w:rsidR="00194F00">
        <w:t xml:space="preserve"> </w:t>
      </w:r>
      <w:r>
        <w:t>analysis</w:t>
      </w:r>
      <w:r w:rsidR="00194F00">
        <w:t xml:space="preserve"> </w:t>
      </w:r>
      <w:r>
        <w:t>of</w:t>
      </w:r>
      <w:r w:rsidR="00194F00">
        <w:t xml:space="preserve"> </w:t>
      </w:r>
      <w:r>
        <w:t>the</w:t>
      </w:r>
      <w:r w:rsidR="00194F00">
        <w:t xml:space="preserve"> </w:t>
      </w:r>
      <w:r>
        <w:t>bigger</w:t>
      </w:r>
      <w:r w:rsidR="00194F00">
        <w:t xml:space="preserve"> </w:t>
      </w:r>
      <w:r>
        <w:t>companies</w:t>
      </w:r>
      <w:r w:rsidR="00194F00">
        <w:t xml:space="preserve"> </w:t>
      </w:r>
      <w:r>
        <w:t>during</w:t>
      </w:r>
      <w:r w:rsidR="00194F00">
        <w:t xml:space="preserve"> </w:t>
      </w:r>
      <w:r>
        <w:t>the</w:t>
      </w:r>
      <w:r w:rsidR="00194F00">
        <w:t xml:space="preserve"> </w:t>
      </w:r>
      <w:r>
        <w:t>price</w:t>
      </w:r>
      <w:r w:rsidR="00194F00">
        <w:t xml:space="preserve"> </w:t>
      </w:r>
      <w:r>
        <w:t>cap</w:t>
      </w:r>
      <w:r w:rsidR="00194F00">
        <w:t xml:space="preserve"> </w:t>
      </w:r>
      <w:r>
        <w:t>was</w:t>
      </w:r>
      <w:r w:rsidR="00194F00">
        <w:t xml:space="preserve"> </w:t>
      </w:r>
      <w:r>
        <w:t>how</w:t>
      </w:r>
      <w:r w:rsidR="00194F00">
        <w:t xml:space="preserve"> </w:t>
      </w:r>
      <w:r>
        <w:t>inefficient</w:t>
      </w:r>
      <w:r w:rsidR="00194F00">
        <w:t xml:space="preserve"> </w:t>
      </w:r>
      <w:r>
        <w:t>they</w:t>
      </w:r>
      <w:r w:rsidR="00194F00">
        <w:t xml:space="preserve"> </w:t>
      </w:r>
      <w:r>
        <w:t>were</w:t>
      </w:r>
      <w:r w:rsidR="00194F00">
        <w:t xml:space="preserve"> </w:t>
      </w:r>
      <w:r>
        <w:t>compared</w:t>
      </w:r>
      <w:r w:rsidR="00194F00">
        <w:t xml:space="preserve"> </w:t>
      </w:r>
      <w:r>
        <w:t>to</w:t>
      </w:r>
      <w:r w:rsidR="00194F00">
        <w:t xml:space="preserve"> </w:t>
      </w:r>
      <w:r>
        <w:t>some</w:t>
      </w:r>
      <w:r w:rsidR="00194F00">
        <w:t xml:space="preserve"> </w:t>
      </w:r>
      <w:r>
        <w:t>of</w:t>
      </w:r>
      <w:r w:rsidR="00194F00">
        <w:t xml:space="preserve"> </w:t>
      </w:r>
      <w:r>
        <w:t>the</w:t>
      </w:r>
      <w:r w:rsidR="00194F00">
        <w:t xml:space="preserve"> </w:t>
      </w:r>
      <w:r>
        <w:t>smaller</w:t>
      </w:r>
      <w:r w:rsidR="00194F00">
        <w:t xml:space="preserve"> </w:t>
      </w:r>
      <w:r>
        <w:t>companies.</w:t>
      </w:r>
      <w:r w:rsidR="00194F00">
        <w:t xml:space="preserve"> </w:t>
      </w:r>
      <w:r>
        <w:t>We</w:t>
      </w:r>
      <w:r w:rsidR="00194F00">
        <w:t xml:space="preserve"> </w:t>
      </w:r>
      <w:r>
        <w:t>made</w:t>
      </w:r>
      <w:r w:rsidR="00194F00">
        <w:t xml:space="preserve"> </w:t>
      </w:r>
      <w:r>
        <w:t>a</w:t>
      </w:r>
      <w:r w:rsidR="00194F00">
        <w:t xml:space="preserve"> </w:t>
      </w:r>
      <w:r>
        <w:t>conscious</w:t>
      </w:r>
      <w:r w:rsidR="00194F00">
        <w:t xml:space="preserve"> </w:t>
      </w:r>
      <w:r>
        <w:t>decision</w:t>
      </w:r>
      <w:r w:rsidR="00194F00">
        <w:t xml:space="preserve"> </w:t>
      </w:r>
      <w:r>
        <w:t>to</w:t>
      </w:r>
      <w:r w:rsidR="00194F00">
        <w:t xml:space="preserve"> </w:t>
      </w:r>
      <w:r>
        <w:t>reduce</w:t>
      </w:r>
      <w:r w:rsidR="00194F00">
        <w:t xml:space="preserve"> </w:t>
      </w:r>
      <w:r>
        <w:t>the</w:t>
      </w:r>
      <w:r w:rsidR="00194F00">
        <w:t xml:space="preserve"> </w:t>
      </w:r>
      <w:r>
        <w:t>profitability</w:t>
      </w:r>
      <w:r w:rsidR="00194F00">
        <w:t xml:space="preserve"> </w:t>
      </w:r>
      <w:r>
        <w:t>of</w:t>
      </w:r>
      <w:r w:rsidR="00194F00">
        <w:t xml:space="preserve"> </w:t>
      </w:r>
      <w:r>
        <w:t>the</w:t>
      </w:r>
      <w:r w:rsidR="00194F00">
        <w:t xml:space="preserve"> </w:t>
      </w:r>
      <w:r>
        <w:t>sector.</w:t>
      </w:r>
      <w:r w:rsidR="00194F00">
        <w:t xml:space="preserve"> </w:t>
      </w:r>
      <w:r>
        <w:t>That</w:t>
      </w:r>
      <w:r w:rsidR="00194F00">
        <w:t xml:space="preserve"> </w:t>
      </w:r>
      <w:r>
        <w:t>brought</w:t>
      </w:r>
      <w:r w:rsidR="00194F00">
        <w:t xml:space="preserve"> </w:t>
      </w:r>
      <w:r>
        <w:t>the</w:t>
      </w:r>
      <w:r w:rsidR="00194F00">
        <w:t xml:space="preserve"> </w:t>
      </w:r>
      <w:r>
        <w:t>consequence</w:t>
      </w:r>
      <w:r w:rsidR="00194F00">
        <w:t xml:space="preserve"> </w:t>
      </w:r>
      <w:r>
        <w:t>that,</w:t>
      </w:r>
      <w:r w:rsidR="00194F00">
        <w:t xml:space="preserve"> </w:t>
      </w:r>
      <w:r>
        <w:t>in</w:t>
      </w:r>
      <w:r w:rsidR="00194F00">
        <w:t xml:space="preserve"> </w:t>
      </w:r>
      <w:r>
        <w:t>fact,</w:t>
      </w:r>
      <w:r w:rsidR="00194F00">
        <w:t xml:space="preserve"> </w:t>
      </w:r>
      <w:r>
        <w:t>there</w:t>
      </w:r>
      <w:r w:rsidR="00194F00">
        <w:t xml:space="preserve"> </w:t>
      </w:r>
      <w:r>
        <w:t>was</w:t>
      </w:r>
      <w:r w:rsidR="00194F00">
        <w:t xml:space="preserve"> </w:t>
      </w:r>
      <w:r>
        <w:t>less</w:t>
      </w:r>
      <w:r w:rsidR="00194F00">
        <w:t xml:space="preserve"> </w:t>
      </w:r>
      <w:r>
        <w:t>profitability</w:t>
      </w:r>
      <w:r w:rsidR="00194F00">
        <w:t xml:space="preserve"> </w:t>
      </w:r>
      <w:r>
        <w:t>within</w:t>
      </w:r>
      <w:r w:rsidR="00194F00">
        <w:t xml:space="preserve"> </w:t>
      </w:r>
      <w:r>
        <w:t>the</w:t>
      </w:r>
      <w:r w:rsidR="00194F00">
        <w:t xml:space="preserve"> </w:t>
      </w:r>
      <w:r>
        <w:t>sector.</w:t>
      </w:r>
      <w:r w:rsidR="00194F00">
        <w:t xml:space="preserve"> </w:t>
      </w:r>
      <w:r>
        <w:t>Being</w:t>
      </w:r>
      <w:r w:rsidR="00194F00">
        <w:t xml:space="preserve"> </w:t>
      </w:r>
      <w:r>
        <w:t>blunt</w:t>
      </w:r>
      <w:r w:rsidR="00F859C8">
        <w:t>,</w:t>
      </w:r>
      <w:r w:rsidR="00194F00">
        <w:t xml:space="preserve"> </w:t>
      </w:r>
      <w:r>
        <w:t>though,</w:t>
      </w:r>
      <w:r w:rsidR="00194F00">
        <w:t xml:space="preserve"> </w:t>
      </w:r>
      <w:r>
        <w:t>I</w:t>
      </w:r>
      <w:r w:rsidR="00194F00">
        <w:t xml:space="preserve"> </w:t>
      </w:r>
      <w:r>
        <w:t>still</w:t>
      </w:r>
      <w:r w:rsidR="00194F00">
        <w:t xml:space="preserve"> </w:t>
      </w:r>
      <w:r>
        <w:t>think</w:t>
      </w:r>
      <w:r w:rsidR="00194F00">
        <w:t xml:space="preserve"> </w:t>
      </w:r>
      <w:r>
        <w:t>that</w:t>
      </w:r>
      <w:r w:rsidR="00194F00">
        <w:t xml:space="preserve"> </w:t>
      </w:r>
      <w:r>
        <w:t>that</w:t>
      </w:r>
      <w:r w:rsidR="00194F00">
        <w:t xml:space="preserve"> </w:t>
      </w:r>
      <w:r>
        <w:t>was</w:t>
      </w:r>
      <w:r w:rsidR="00194F00">
        <w:t xml:space="preserve"> </w:t>
      </w:r>
      <w:r>
        <w:t>the</w:t>
      </w:r>
      <w:r w:rsidR="00194F00">
        <w:t xml:space="preserve"> </w:t>
      </w:r>
      <w:r>
        <w:t>right</w:t>
      </w:r>
      <w:r w:rsidR="00194F00">
        <w:t xml:space="preserve"> </w:t>
      </w:r>
      <w:r>
        <w:t>decision.</w:t>
      </w:r>
      <w:r w:rsidR="00194F00">
        <w:t xml:space="preserve"> </w:t>
      </w:r>
      <w:r>
        <w:t>Otherwise,</w:t>
      </w:r>
      <w:r w:rsidR="00194F00">
        <w:t xml:space="preserve"> </w:t>
      </w:r>
      <w:r>
        <w:t>prices</w:t>
      </w:r>
      <w:r w:rsidR="00194F00">
        <w:t xml:space="preserve"> </w:t>
      </w:r>
      <w:r>
        <w:t>would</w:t>
      </w:r>
      <w:r w:rsidR="00194F00">
        <w:t xml:space="preserve"> </w:t>
      </w:r>
      <w:r>
        <w:t>have</w:t>
      </w:r>
      <w:r w:rsidR="00194F00">
        <w:t xml:space="preserve"> </w:t>
      </w:r>
      <w:r>
        <w:t>been</w:t>
      </w:r>
      <w:r w:rsidR="00194F00">
        <w:t xml:space="preserve"> </w:t>
      </w:r>
      <w:r>
        <w:t>higher</w:t>
      </w:r>
      <w:r w:rsidR="00194F00">
        <w:t xml:space="preserve"> </w:t>
      </w:r>
      <w:r>
        <w:t>for</w:t>
      </w:r>
      <w:r w:rsidR="00194F00">
        <w:t xml:space="preserve"> </w:t>
      </w:r>
      <w:r>
        <w:t>a</w:t>
      </w:r>
      <w:r w:rsidR="00194F00">
        <w:t xml:space="preserve"> </w:t>
      </w:r>
      <w:r>
        <w:t>significant</w:t>
      </w:r>
      <w:r w:rsidR="00194F00">
        <w:t xml:space="preserve"> </w:t>
      </w:r>
      <w:r>
        <w:t>period</w:t>
      </w:r>
      <w:r w:rsidR="00194F00">
        <w:t xml:space="preserve"> </w:t>
      </w:r>
      <w:r>
        <w:t>of</w:t>
      </w:r>
      <w:r w:rsidR="00194F00">
        <w:t xml:space="preserve"> </w:t>
      </w:r>
      <w:r>
        <w:t>time.</w:t>
      </w:r>
      <w:r w:rsidR="00194F00">
        <w:t xml:space="preserve"> </w:t>
      </w:r>
    </w:p>
    <w:p w:rsidR="00B865A6" w:rsidP="00B5529F">
      <w:pPr>
        <w:pStyle w:val="Question"/>
      </w:pPr>
      <w:sdt>
        <w:sdtPr>
          <w:alias w:val="Member"/>
          <w:tag w:val="&lt;Member mnisId='4799' dodsId=''&gt;"/>
          <w:id w:val="514960805"/>
          <w:placeholder>
            <w:docPart w:val="DefaultPlaceholder_-1854013440"/>
          </w:placeholder>
          <w:richText/>
        </w:sdtPr>
        <w:sdtContent>
          <w:r w:rsidRPr="00E32401" w:rsidR="00E32401">
            <w:rPr>
              <w:b/>
            </w:rPr>
            <w:t>Charlotte</w:t>
          </w:r>
          <w:r w:rsidR="00194F00">
            <w:rPr>
              <w:b/>
            </w:rPr>
            <w:t xml:space="preserve"> </w:t>
          </w:r>
          <w:r w:rsidRPr="00E32401" w:rsidR="00E32401">
            <w:rPr>
              <w:b/>
            </w:rPr>
            <w:t>Nichols:</w:t>
          </w:r>
        </w:sdtContent>
      </w:sdt>
      <w:r w:rsidR="00194F00">
        <w:t xml:space="preserve"> </w:t>
      </w:r>
      <w:r w:rsidR="0059559E">
        <w:t>Further</w:t>
      </w:r>
      <w:r w:rsidR="00194F00">
        <w:t xml:space="preserve"> </w:t>
      </w:r>
      <w:r w:rsidR="0059559E">
        <w:t>to</w:t>
      </w:r>
      <w:r w:rsidR="00194F00">
        <w:t xml:space="preserve"> </w:t>
      </w:r>
      <w:r w:rsidR="0059559E">
        <w:t>that,</w:t>
      </w:r>
      <w:r w:rsidR="00194F00">
        <w:t xml:space="preserve"> </w:t>
      </w:r>
      <w:r w:rsidR="0059559E">
        <w:t>i</w:t>
      </w:r>
      <w:r w:rsidR="00E32401">
        <w:t>n</w:t>
      </w:r>
      <w:r w:rsidR="00194F00">
        <w:t xml:space="preserve"> </w:t>
      </w:r>
      <w:r w:rsidR="00E32401">
        <w:t>the</w:t>
      </w:r>
      <w:r w:rsidR="00194F00">
        <w:t xml:space="preserve"> </w:t>
      </w:r>
      <w:r w:rsidR="00E32401">
        <w:t>price</w:t>
      </w:r>
      <w:r w:rsidR="00194F00">
        <w:t xml:space="preserve"> </w:t>
      </w:r>
      <w:r w:rsidR="00E32401">
        <w:t>cap</w:t>
      </w:r>
      <w:r w:rsidR="00194F00">
        <w:t xml:space="preserve"> </w:t>
      </w:r>
      <w:r w:rsidR="00E32401">
        <w:t>there</w:t>
      </w:r>
      <w:r w:rsidR="00194F00">
        <w:t xml:space="preserve"> </w:t>
      </w:r>
      <w:r w:rsidR="00E32401">
        <w:t>is</w:t>
      </w:r>
      <w:r w:rsidR="00194F00">
        <w:t xml:space="preserve"> </w:t>
      </w:r>
      <w:r w:rsidR="0059559E">
        <w:t>no</w:t>
      </w:r>
      <w:r w:rsidR="00194F00">
        <w:t xml:space="preserve"> </w:t>
      </w:r>
      <w:r w:rsidR="0059559E">
        <w:t>mechanism</w:t>
      </w:r>
      <w:r w:rsidR="00194F00">
        <w:t xml:space="preserve"> </w:t>
      </w:r>
      <w:r w:rsidR="0059559E">
        <w:t>or</w:t>
      </w:r>
      <w:r w:rsidR="00194F00">
        <w:t xml:space="preserve"> </w:t>
      </w:r>
      <w:r w:rsidR="0059559E">
        <w:t>provision</w:t>
      </w:r>
      <w:r w:rsidR="00194F00">
        <w:t xml:space="preserve"> </w:t>
      </w:r>
      <w:r w:rsidR="0059559E">
        <w:t>for</w:t>
      </w:r>
      <w:r w:rsidR="00194F00">
        <w:t xml:space="preserve"> </w:t>
      </w:r>
      <w:r w:rsidR="0059559E">
        <w:t>contracts</w:t>
      </w:r>
      <w:r w:rsidR="00194F00">
        <w:t xml:space="preserve"> </w:t>
      </w:r>
      <w:r w:rsidR="0059559E">
        <w:t>for</w:t>
      </w:r>
      <w:r w:rsidR="00194F00">
        <w:t xml:space="preserve"> </w:t>
      </w:r>
      <w:r w:rsidR="0059559E">
        <w:t>difference</w:t>
      </w:r>
      <w:r w:rsidR="00194F00">
        <w:t xml:space="preserve"> </w:t>
      </w:r>
      <w:r w:rsidR="0059559E">
        <w:t>savings</w:t>
      </w:r>
      <w:r w:rsidR="00194F00">
        <w:t xml:space="preserve"> </w:t>
      </w:r>
      <w:r w:rsidR="0059559E">
        <w:t>to</w:t>
      </w:r>
      <w:r w:rsidR="00194F00">
        <w:t xml:space="preserve"> </w:t>
      </w:r>
      <w:r w:rsidR="0059559E">
        <w:t>return</w:t>
      </w:r>
      <w:r w:rsidR="00194F00">
        <w:t xml:space="preserve"> </w:t>
      </w:r>
      <w:r w:rsidR="0059559E">
        <w:t>value</w:t>
      </w:r>
      <w:r w:rsidR="00194F00">
        <w:t xml:space="preserve"> </w:t>
      </w:r>
      <w:r w:rsidR="0059559E">
        <w:t>to</w:t>
      </w:r>
      <w:r w:rsidR="00194F00">
        <w:t xml:space="preserve"> </w:t>
      </w:r>
      <w:r w:rsidR="0059559E">
        <w:t>customers.</w:t>
      </w:r>
      <w:r w:rsidR="00194F00">
        <w:t xml:space="preserve"> </w:t>
      </w:r>
      <w:r w:rsidR="0059559E">
        <w:t>Why</w:t>
      </w:r>
      <w:r w:rsidR="00194F00">
        <w:t xml:space="preserve"> </w:t>
      </w:r>
      <w:r w:rsidR="0059559E">
        <w:t>was</w:t>
      </w:r>
      <w:r w:rsidR="00194F00">
        <w:t xml:space="preserve"> </w:t>
      </w:r>
      <w:r w:rsidR="0059559E">
        <w:t>this</w:t>
      </w:r>
      <w:r w:rsidR="00194F00">
        <w:t xml:space="preserve"> </w:t>
      </w:r>
      <w:r w:rsidR="0059559E">
        <w:t>decision</w:t>
      </w:r>
      <w:r w:rsidR="00194F00">
        <w:t xml:space="preserve"> </w:t>
      </w:r>
      <w:r w:rsidR="0059559E">
        <w:t>taken?</w:t>
      </w:r>
      <w:r w:rsidR="00194F00">
        <w:t xml:space="preserve"> </w:t>
      </w:r>
      <w:r w:rsidR="0059559E">
        <w:t>As</w:t>
      </w:r>
      <w:r w:rsidR="00194F00">
        <w:t xml:space="preserve"> </w:t>
      </w:r>
      <w:r w:rsidR="0059559E">
        <w:t>a</w:t>
      </w:r>
      <w:r w:rsidR="00194F00">
        <w:t xml:space="preserve"> </w:t>
      </w:r>
      <w:r w:rsidR="0059559E">
        <w:t>result,</w:t>
      </w:r>
      <w:r w:rsidR="00194F00">
        <w:t xml:space="preserve"> </w:t>
      </w:r>
      <w:r w:rsidR="0059559E">
        <w:t>are</w:t>
      </w:r>
      <w:r w:rsidR="00194F00">
        <w:t xml:space="preserve"> </w:t>
      </w:r>
      <w:r w:rsidR="0059559E">
        <w:t>you</w:t>
      </w:r>
      <w:r w:rsidR="00194F00">
        <w:t xml:space="preserve"> </w:t>
      </w:r>
      <w:r w:rsidR="0059559E">
        <w:t>confident</w:t>
      </w:r>
      <w:r w:rsidR="00194F00">
        <w:t xml:space="preserve"> </w:t>
      </w:r>
      <w:r w:rsidR="0059559E">
        <w:t>that</w:t>
      </w:r>
      <w:r w:rsidR="00194F00">
        <w:t xml:space="preserve"> </w:t>
      </w:r>
      <w:r w:rsidR="0059559E">
        <w:t>the</w:t>
      </w:r>
      <w:r w:rsidR="00194F00">
        <w:t xml:space="preserve"> </w:t>
      </w:r>
      <w:r w:rsidR="0059559E">
        <w:t>benefits</w:t>
      </w:r>
      <w:r w:rsidR="00194F00">
        <w:t xml:space="preserve"> </w:t>
      </w:r>
      <w:r w:rsidR="0059559E">
        <w:t>of</w:t>
      </w:r>
      <w:r w:rsidR="00194F00">
        <w:t xml:space="preserve"> </w:t>
      </w:r>
      <w:r w:rsidR="0059559E">
        <w:t>renewables</w:t>
      </w:r>
      <w:r w:rsidR="00194F00">
        <w:t xml:space="preserve"> </w:t>
      </w:r>
      <w:r w:rsidR="0059559E">
        <w:t>are</w:t>
      </w:r>
      <w:r w:rsidR="00194F00">
        <w:t xml:space="preserve"> </w:t>
      </w:r>
      <w:r w:rsidR="0059559E">
        <w:t>being</w:t>
      </w:r>
      <w:r w:rsidR="00194F00">
        <w:t xml:space="preserve"> </w:t>
      </w:r>
      <w:r w:rsidR="0059559E">
        <w:t>passed</w:t>
      </w:r>
      <w:r w:rsidR="00194F00">
        <w:t xml:space="preserve"> </w:t>
      </w:r>
      <w:r w:rsidR="0059559E">
        <w:t>through</w:t>
      </w:r>
      <w:r w:rsidR="00194F00">
        <w:t xml:space="preserve"> </w:t>
      </w:r>
      <w:r w:rsidR="0059559E">
        <w:t>to</w:t>
      </w:r>
      <w:r w:rsidR="00194F00">
        <w:t xml:space="preserve"> </w:t>
      </w:r>
      <w:r w:rsidR="0059559E">
        <w:t>consumers?</w:t>
      </w:r>
    </w:p>
    <w:p w:rsidR="0014656C" w:rsidP="00B5529F">
      <w:pPr>
        <w:pStyle w:val="Answer"/>
      </w:pPr>
      <w:sdt>
        <w:sdtPr>
          <w:alias w:val="Witness"/>
          <w:id w:val="776297192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202581">
        <w:t>I</w:t>
      </w:r>
      <w:r w:rsidR="00194F00">
        <w:t xml:space="preserve"> </w:t>
      </w:r>
      <w:r w:rsidR="00202581">
        <w:t>have</w:t>
      </w:r>
      <w:r w:rsidR="00194F00">
        <w:t xml:space="preserve"> </w:t>
      </w:r>
      <w:r w:rsidR="00202581">
        <w:t>no</w:t>
      </w:r>
      <w:r w:rsidR="00194F00">
        <w:t xml:space="preserve"> </w:t>
      </w:r>
      <w:r w:rsidR="00202581">
        <w:t>memory</w:t>
      </w:r>
      <w:r w:rsidR="00194F00">
        <w:t xml:space="preserve"> </w:t>
      </w:r>
      <w:r w:rsidR="00202581">
        <w:t>of</w:t>
      </w:r>
      <w:r w:rsidR="00194F00">
        <w:t xml:space="preserve"> </w:t>
      </w:r>
      <w:r w:rsidR="00202581">
        <w:t>that.</w:t>
      </w:r>
      <w:r w:rsidR="00194F00">
        <w:t xml:space="preserve"> </w:t>
      </w:r>
      <w:r w:rsidR="0059559E">
        <w:t>The</w:t>
      </w:r>
      <w:r w:rsidR="00194F00">
        <w:t xml:space="preserve"> </w:t>
      </w:r>
      <w:r w:rsidR="0059559E">
        <w:t>fraction</w:t>
      </w:r>
      <w:r w:rsidR="00194F00">
        <w:t xml:space="preserve"> </w:t>
      </w:r>
      <w:r w:rsidR="0059559E">
        <w:t>of</w:t>
      </w:r>
      <w:r w:rsidR="00194F00">
        <w:t xml:space="preserve"> </w:t>
      </w:r>
      <w:r w:rsidR="0059559E">
        <w:t>renewables</w:t>
      </w:r>
      <w:r w:rsidR="00194F00">
        <w:t xml:space="preserve"> </w:t>
      </w:r>
      <w:r w:rsidR="0059559E">
        <w:t>through</w:t>
      </w:r>
      <w:r w:rsidR="00194F00">
        <w:t xml:space="preserve"> </w:t>
      </w:r>
      <w:r w:rsidR="0059559E">
        <w:t>contracts</w:t>
      </w:r>
      <w:r w:rsidR="00194F00">
        <w:t xml:space="preserve"> </w:t>
      </w:r>
      <w:r w:rsidR="0059559E">
        <w:t>for</w:t>
      </w:r>
      <w:r w:rsidR="00194F00">
        <w:t xml:space="preserve"> </w:t>
      </w:r>
      <w:r w:rsidR="0059559E">
        <w:t>difference</w:t>
      </w:r>
      <w:r w:rsidR="00194F00">
        <w:t xml:space="preserve"> </w:t>
      </w:r>
      <w:r w:rsidR="0059559E">
        <w:t>was</w:t>
      </w:r>
      <w:r w:rsidR="00194F00">
        <w:t xml:space="preserve"> </w:t>
      </w:r>
      <w:r w:rsidR="0059559E">
        <w:t>very</w:t>
      </w:r>
      <w:r w:rsidR="00194F00">
        <w:t xml:space="preserve"> </w:t>
      </w:r>
      <w:r w:rsidR="0059559E">
        <w:t>small</w:t>
      </w:r>
      <w:r w:rsidR="00194F00">
        <w:t xml:space="preserve"> </w:t>
      </w:r>
      <w:r w:rsidR="0059559E">
        <w:t>at</w:t>
      </w:r>
      <w:r w:rsidR="00194F00">
        <w:t xml:space="preserve"> </w:t>
      </w:r>
      <w:r w:rsidR="0059559E">
        <w:t>that</w:t>
      </w:r>
      <w:r w:rsidR="00194F00">
        <w:t xml:space="preserve"> </w:t>
      </w:r>
      <w:r w:rsidR="0059559E">
        <w:t>time.</w:t>
      </w:r>
      <w:r w:rsidR="00194F00">
        <w:t xml:space="preserve"> </w:t>
      </w:r>
      <w:r w:rsidR="0059559E">
        <w:t>The</w:t>
      </w:r>
      <w:r w:rsidR="00194F00">
        <w:t xml:space="preserve"> </w:t>
      </w:r>
      <w:r w:rsidR="0059559E">
        <w:t>point</w:t>
      </w:r>
      <w:r w:rsidR="00194F00">
        <w:t xml:space="preserve"> </w:t>
      </w:r>
      <w:r w:rsidR="0059559E">
        <w:t>you</w:t>
      </w:r>
      <w:r w:rsidR="00194F00">
        <w:t xml:space="preserve"> </w:t>
      </w:r>
      <w:r w:rsidR="0059559E">
        <w:t>are</w:t>
      </w:r>
      <w:r w:rsidR="00194F00">
        <w:t xml:space="preserve"> </w:t>
      </w:r>
      <w:r w:rsidR="0059559E">
        <w:t>referring</w:t>
      </w:r>
      <w:r w:rsidR="00194F00">
        <w:t xml:space="preserve"> </w:t>
      </w:r>
      <w:r w:rsidR="0059559E">
        <w:t>to</w:t>
      </w:r>
      <w:r w:rsidR="00194F00">
        <w:t xml:space="preserve"> </w:t>
      </w:r>
      <w:r w:rsidR="0059559E">
        <w:t>now</w:t>
      </w:r>
      <w:r w:rsidR="00194F00">
        <w:t xml:space="preserve"> </w:t>
      </w:r>
      <w:r w:rsidR="0059559E">
        <w:t>is</w:t>
      </w:r>
      <w:r w:rsidR="00194F00">
        <w:t xml:space="preserve"> </w:t>
      </w:r>
      <w:r w:rsidR="0059559E">
        <w:t>that</w:t>
      </w:r>
      <w:r w:rsidR="00194F00">
        <w:t xml:space="preserve"> </w:t>
      </w:r>
      <w:r w:rsidR="0059559E">
        <w:t>the</w:t>
      </w:r>
      <w:r w:rsidR="00194F00">
        <w:t xml:space="preserve"> </w:t>
      </w:r>
      <w:r w:rsidR="00202581">
        <w:t>renewable</w:t>
      </w:r>
      <w:r w:rsidR="00194F00">
        <w:t xml:space="preserve"> </w:t>
      </w:r>
      <w:r w:rsidR="00202581">
        <w:t>generators</w:t>
      </w:r>
      <w:r w:rsidR="00194F00">
        <w:t xml:space="preserve"> </w:t>
      </w:r>
      <w:r w:rsidR="00202581">
        <w:t>are</w:t>
      </w:r>
      <w:r w:rsidR="00194F00">
        <w:t xml:space="preserve"> </w:t>
      </w:r>
      <w:r w:rsidR="00202581">
        <w:t>giving</w:t>
      </w:r>
      <w:r w:rsidR="00194F00">
        <w:t xml:space="preserve"> </w:t>
      </w:r>
      <w:r w:rsidR="00202581">
        <w:t>money</w:t>
      </w:r>
      <w:r w:rsidR="00194F00">
        <w:t xml:space="preserve"> </w:t>
      </w:r>
      <w:r w:rsidR="00202581">
        <w:t>back</w:t>
      </w:r>
      <w:r w:rsidR="0059559E">
        <w:t>,</w:t>
      </w:r>
      <w:r w:rsidR="00194F00">
        <w:t xml:space="preserve"> </w:t>
      </w:r>
      <w:r w:rsidR="0059559E">
        <w:t>those</w:t>
      </w:r>
      <w:r w:rsidR="00194F00">
        <w:t xml:space="preserve"> </w:t>
      </w:r>
      <w:r w:rsidR="0059559E">
        <w:t>on</w:t>
      </w:r>
      <w:r w:rsidR="00194F00">
        <w:t xml:space="preserve"> </w:t>
      </w:r>
      <w:r w:rsidR="0059559E">
        <w:t>contracts</w:t>
      </w:r>
      <w:r w:rsidR="00194F00">
        <w:t xml:space="preserve"> </w:t>
      </w:r>
      <w:r w:rsidR="0059559E">
        <w:t>for</w:t>
      </w:r>
      <w:r w:rsidR="00194F00">
        <w:t xml:space="preserve"> </w:t>
      </w:r>
      <w:r w:rsidR="0059559E">
        <w:t>difference,</w:t>
      </w:r>
      <w:r w:rsidR="00194F00">
        <w:t xml:space="preserve"> </w:t>
      </w:r>
      <w:r w:rsidR="0059559E">
        <w:t>which</w:t>
      </w:r>
      <w:r w:rsidR="00194F00">
        <w:t xml:space="preserve"> </w:t>
      </w:r>
      <w:r w:rsidR="0059559E">
        <w:t>is</w:t>
      </w:r>
      <w:r w:rsidR="00194F00">
        <w:t xml:space="preserve"> </w:t>
      </w:r>
      <w:r w:rsidR="0059559E">
        <w:t>the</w:t>
      </w:r>
      <w:r w:rsidR="00194F00">
        <w:t xml:space="preserve"> </w:t>
      </w:r>
      <w:r w:rsidR="0059559E">
        <w:t>one</w:t>
      </w:r>
      <w:r w:rsidR="00194F00">
        <w:t xml:space="preserve"> </w:t>
      </w:r>
      <w:r w:rsidR="0059559E">
        <w:t>small</w:t>
      </w:r>
      <w:r w:rsidR="00194F00">
        <w:t xml:space="preserve"> </w:t>
      </w:r>
      <w:r w:rsidR="0059559E">
        <w:t>positive</w:t>
      </w:r>
      <w:r w:rsidR="00194F00">
        <w:t xml:space="preserve"> </w:t>
      </w:r>
      <w:r w:rsidR="0059559E">
        <w:t>effect,</w:t>
      </w:r>
      <w:r w:rsidR="00194F00">
        <w:t xml:space="preserve"> </w:t>
      </w:r>
      <w:r w:rsidR="0059559E">
        <w:t>if</w:t>
      </w:r>
      <w:r w:rsidR="00194F00">
        <w:t xml:space="preserve"> </w:t>
      </w:r>
      <w:r w:rsidR="0059559E">
        <w:t>you</w:t>
      </w:r>
      <w:r w:rsidR="00194F00">
        <w:t xml:space="preserve"> </w:t>
      </w:r>
      <w:r w:rsidR="0059559E">
        <w:t>will,</w:t>
      </w:r>
      <w:r w:rsidR="00194F00">
        <w:t xml:space="preserve"> </w:t>
      </w:r>
      <w:r w:rsidR="0059559E">
        <w:t>of</w:t>
      </w:r>
      <w:r w:rsidR="00194F00">
        <w:t xml:space="preserve"> </w:t>
      </w:r>
      <w:r w:rsidR="0059559E">
        <w:t>higher</w:t>
      </w:r>
      <w:r w:rsidR="00194F00">
        <w:t xml:space="preserve"> </w:t>
      </w:r>
      <w:r w:rsidR="0059559E">
        <w:t>prices.</w:t>
      </w:r>
      <w:r w:rsidR="00194F00">
        <w:t xml:space="preserve"> </w:t>
      </w:r>
      <w:r w:rsidR="0059559E">
        <w:t>They</w:t>
      </w:r>
      <w:r w:rsidR="00194F00">
        <w:t xml:space="preserve"> </w:t>
      </w:r>
      <w:r w:rsidR="0059559E">
        <w:t>are</w:t>
      </w:r>
      <w:r w:rsidR="00194F00">
        <w:t xml:space="preserve"> </w:t>
      </w:r>
      <w:r w:rsidR="0059559E">
        <w:t>giving</w:t>
      </w:r>
      <w:r w:rsidR="00194F00">
        <w:t xml:space="preserve"> </w:t>
      </w:r>
      <w:r w:rsidR="0059559E">
        <w:t>money</w:t>
      </w:r>
      <w:r w:rsidR="00194F00">
        <w:t xml:space="preserve"> </w:t>
      </w:r>
      <w:r w:rsidR="0059559E">
        <w:t>back.</w:t>
      </w:r>
      <w:r w:rsidR="00194F00">
        <w:t xml:space="preserve"> </w:t>
      </w:r>
      <w:r w:rsidR="0059559E">
        <w:t>Sorry,</w:t>
      </w:r>
      <w:r w:rsidR="00194F00">
        <w:t xml:space="preserve"> </w:t>
      </w:r>
      <w:r w:rsidR="0059559E">
        <w:t>I</w:t>
      </w:r>
      <w:r w:rsidR="00194F00">
        <w:t xml:space="preserve"> </w:t>
      </w:r>
      <w:r w:rsidR="0059559E">
        <w:t>would</w:t>
      </w:r>
      <w:r w:rsidR="00194F00">
        <w:t xml:space="preserve"> </w:t>
      </w:r>
      <w:r w:rsidR="0059559E">
        <w:t>assume</w:t>
      </w:r>
      <w:r w:rsidR="00194F00">
        <w:t xml:space="preserve"> </w:t>
      </w:r>
      <w:r w:rsidR="0059559E">
        <w:t>that</w:t>
      </w:r>
      <w:r w:rsidR="00194F00">
        <w:t xml:space="preserve"> </w:t>
      </w:r>
      <w:r w:rsidR="0059559E">
        <w:t>that</w:t>
      </w:r>
      <w:r w:rsidR="00194F00">
        <w:t xml:space="preserve"> </w:t>
      </w:r>
      <w:r w:rsidR="0059559E">
        <w:t>is</w:t>
      </w:r>
      <w:r w:rsidR="00194F00">
        <w:t xml:space="preserve"> </w:t>
      </w:r>
      <w:r w:rsidR="0059559E">
        <w:t>happening.</w:t>
      </w:r>
      <w:r w:rsidR="00194F00">
        <w:t xml:space="preserve"> </w:t>
      </w:r>
      <w:r w:rsidR="0059559E">
        <w:t>This</w:t>
      </w:r>
      <w:r w:rsidR="00194F00">
        <w:t xml:space="preserve"> </w:t>
      </w:r>
      <w:r w:rsidR="0059559E">
        <w:t>is</w:t>
      </w:r>
      <w:r w:rsidR="00194F00">
        <w:t xml:space="preserve"> </w:t>
      </w:r>
      <w:r w:rsidR="0059559E">
        <w:t>news</w:t>
      </w:r>
      <w:r w:rsidR="00194F00">
        <w:t xml:space="preserve"> </w:t>
      </w:r>
      <w:r w:rsidR="0059559E">
        <w:t>to</w:t>
      </w:r>
      <w:r w:rsidR="00194F00">
        <w:t xml:space="preserve"> </w:t>
      </w:r>
      <w:r w:rsidR="0059559E">
        <w:t>me</w:t>
      </w:r>
      <w:r w:rsidR="00194F00">
        <w:t xml:space="preserve"> </w:t>
      </w:r>
      <w:r w:rsidR="0059559E">
        <w:t>that</w:t>
      </w:r>
      <w:r w:rsidR="00194F00">
        <w:t xml:space="preserve"> </w:t>
      </w:r>
      <w:r w:rsidR="0059559E">
        <w:t>the</w:t>
      </w:r>
      <w:r w:rsidR="00194F00">
        <w:t xml:space="preserve"> </w:t>
      </w:r>
      <w:r w:rsidR="0059559E">
        <w:t>price</w:t>
      </w:r>
      <w:r w:rsidR="00194F00">
        <w:t xml:space="preserve"> </w:t>
      </w:r>
      <w:r w:rsidR="0059559E">
        <w:t>cap</w:t>
      </w:r>
      <w:r w:rsidR="00194F00">
        <w:t xml:space="preserve"> </w:t>
      </w:r>
      <w:r w:rsidR="0059559E">
        <w:t>did</w:t>
      </w:r>
      <w:r w:rsidR="00194F00">
        <w:t xml:space="preserve"> </w:t>
      </w:r>
      <w:r w:rsidR="0059559E">
        <w:t>not</w:t>
      </w:r>
      <w:r w:rsidR="00194F00">
        <w:t xml:space="preserve"> </w:t>
      </w:r>
      <w:r w:rsidR="0059559E">
        <w:t>do</w:t>
      </w:r>
      <w:r w:rsidR="00194F00">
        <w:t xml:space="preserve"> </w:t>
      </w:r>
      <w:r w:rsidR="0059559E">
        <w:t>that</w:t>
      </w:r>
      <w:r w:rsidR="00202581">
        <w:t>.</w:t>
      </w:r>
      <w:r w:rsidR="00194F00">
        <w:t xml:space="preserve"> </w:t>
      </w:r>
      <w:r w:rsidR="0059559E">
        <w:t>I</w:t>
      </w:r>
      <w:r w:rsidR="00194F00">
        <w:t xml:space="preserve"> </w:t>
      </w:r>
      <w:r w:rsidR="0059559E">
        <w:t>cannot</w:t>
      </w:r>
      <w:r w:rsidR="00194F00">
        <w:t xml:space="preserve"> </w:t>
      </w:r>
      <w:r w:rsidR="0059559E">
        <w:t>explain</w:t>
      </w:r>
      <w:r w:rsidR="00194F00">
        <w:t xml:space="preserve"> </w:t>
      </w:r>
      <w:r w:rsidR="0059559E">
        <w:t>that.</w:t>
      </w:r>
      <w:r w:rsidR="00194F00">
        <w:t xml:space="preserve"> </w:t>
      </w:r>
      <w:r w:rsidR="0059559E">
        <w:t>I</w:t>
      </w:r>
      <w:r w:rsidR="00194F00">
        <w:t xml:space="preserve"> </w:t>
      </w:r>
      <w:r w:rsidR="0059559E">
        <w:t>will</w:t>
      </w:r>
      <w:r w:rsidR="00194F00">
        <w:t xml:space="preserve"> </w:t>
      </w:r>
      <w:r w:rsidR="0059559E">
        <w:t>have</w:t>
      </w:r>
      <w:r w:rsidR="00194F00">
        <w:t xml:space="preserve"> </w:t>
      </w:r>
      <w:r w:rsidR="0059559E">
        <w:t>to</w:t>
      </w:r>
      <w:r w:rsidR="00194F00">
        <w:t xml:space="preserve"> </w:t>
      </w:r>
      <w:r w:rsidR="0059559E">
        <w:t>come</w:t>
      </w:r>
      <w:r w:rsidR="00194F00">
        <w:t xml:space="preserve"> </w:t>
      </w:r>
      <w:r w:rsidR="0059559E">
        <w:t>back</w:t>
      </w:r>
      <w:r w:rsidR="00194F00">
        <w:t xml:space="preserve"> </w:t>
      </w:r>
      <w:r w:rsidR="0059559E">
        <w:t>to</w:t>
      </w:r>
      <w:r w:rsidR="00194F00">
        <w:t xml:space="preserve"> </w:t>
      </w:r>
      <w:r w:rsidR="0059559E">
        <w:t>you.</w:t>
      </w:r>
    </w:p>
    <w:p w:rsidR="00AB6E0B" w:rsidP="00B5529F">
      <w:pPr>
        <w:pStyle w:val="Question"/>
      </w:pPr>
      <w:sdt>
        <w:sdtPr>
          <w:alias w:val="Member"/>
          <w:tag w:val="&lt;Member mnisId='4621' dodsId='77854'&gt;"/>
          <w:id w:val="-1768915809"/>
          <w:placeholder>
            <w:docPart w:val="DefaultPlaceholder_-1854013440"/>
          </w:placeholder>
          <w:richText/>
        </w:sdtPr>
        <w:sdtContent>
          <w:r w:rsidRPr="0014656C" w:rsidR="0014656C">
            <w:rPr>
              <w:b/>
            </w:rPr>
            <w:t>Chair:</w:t>
          </w:r>
        </w:sdtContent>
      </w:sdt>
      <w:r w:rsidR="00194F00">
        <w:t xml:space="preserve"> </w:t>
      </w:r>
      <w:r w:rsidR="0059559E">
        <w:t>Mr</w:t>
      </w:r>
      <w:r w:rsidR="00194F00">
        <w:t xml:space="preserve"> </w:t>
      </w:r>
      <w:r w:rsidR="0059559E">
        <w:t>Nolan,</w:t>
      </w:r>
      <w:r w:rsidR="00194F00">
        <w:t xml:space="preserve"> </w:t>
      </w:r>
      <w:r w:rsidR="0059559E">
        <w:t>that</w:t>
      </w:r>
      <w:r w:rsidR="00194F00">
        <w:t xml:space="preserve"> </w:t>
      </w:r>
      <w:r w:rsidR="0014656C">
        <w:t>is</w:t>
      </w:r>
      <w:r w:rsidR="00194F00">
        <w:t xml:space="preserve"> </w:t>
      </w:r>
      <w:r w:rsidR="0014656C">
        <w:t>the</w:t>
      </w:r>
      <w:r w:rsidR="00194F00">
        <w:t xml:space="preserve"> </w:t>
      </w:r>
      <w:r w:rsidR="0014656C">
        <w:t>end</w:t>
      </w:r>
      <w:r w:rsidR="00194F00">
        <w:t xml:space="preserve"> </w:t>
      </w:r>
      <w:r w:rsidR="0014656C">
        <w:t>of</w:t>
      </w:r>
      <w:r w:rsidR="00194F00">
        <w:t xml:space="preserve"> </w:t>
      </w:r>
      <w:r w:rsidR="0014656C">
        <w:t>this</w:t>
      </w:r>
      <w:r w:rsidR="00194F00">
        <w:t xml:space="preserve"> </w:t>
      </w:r>
      <w:r w:rsidR="0014656C">
        <w:t>first</w:t>
      </w:r>
      <w:r w:rsidR="00194F00">
        <w:t xml:space="preserve"> </w:t>
      </w:r>
      <w:r w:rsidR="0014656C">
        <w:t>panel.</w:t>
      </w:r>
      <w:r w:rsidR="00194F00">
        <w:t xml:space="preserve"> </w:t>
      </w:r>
      <w:r w:rsidR="0059559E">
        <w:t>My</w:t>
      </w:r>
      <w:r w:rsidR="00194F00">
        <w:t xml:space="preserve"> </w:t>
      </w:r>
      <w:r w:rsidR="0059559E">
        <w:t>observations</w:t>
      </w:r>
      <w:r w:rsidR="00194F00">
        <w:t xml:space="preserve"> </w:t>
      </w:r>
      <w:r w:rsidR="0059559E">
        <w:t>from</w:t>
      </w:r>
      <w:r w:rsidR="00194F00">
        <w:t xml:space="preserve"> </w:t>
      </w:r>
      <w:r w:rsidR="0059559E">
        <w:t>the</w:t>
      </w:r>
      <w:r w:rsidR="00194F00">
        <w:t xml:space="preserve"> </w:t>
      </w:r>
      <w:r w:rsidR="0059559E">
        <w:t>evidence</w:t>
      </w:r>
      <w:r w:rsidR="00194F00">
        <w:t xml:space="preserve"> </w:t>
      </w:r>
      <w:r w:rsidR="0059559E">
        <w:t>you</w:t>
      </w:r>
      <w:r w:rsidR="00194F00">
        <w:t xml:space="preserve"> </w:t>
      </w:r>
      <w:r w:rsidR="0059559E">
        <w:t>have</w:t>
      </w:r>
      <w:r w:rsidR="00194F00">
        <w:t xml:space="preserve"> </w:t>
      </w:r>
      <w:r w:rsidR="0059559E">
        <w:t>given</w:t>
      </w:r>
      <w:r w:rsidR="00194F00">
        <w:t xml:space="preserve"> </w:t>
      </w:r>
      <w:r w:rsidR="0059559E">
        <w:t>this</w:t>
      </w:r>
      <w:r w:rsidR="00194F00">
        <w:t xml:space="preserve"> </w:t>
      </w:r>
      <w:r w:rsidR="0059559E">
        <w:t>morning</w:t>
      </w:r>
      <w:r w:rsidR="00194F00">
        <w:t xml:space="preserve"> </w:t>
      </w:r>
      <w:r w:rsidR="0059559E">
        <w:t>is</w:t>
      </w:r>
      <w:r w:rsidR="00194F00">
        <w:t xml:space="preserve"> </w:t>
      </w:r>
      <w:r w:rsidR="0059559E">
        <w:t>that</w:t>
      </w:r>
      <w:r w:rsidR="00194F00">
        <w:t xml:space="preserve"> </w:t>
      </w:r>
      <w:r w:rsidR="0059559E">
        <w:t>there</w:t>
      </w:r>
      <w:r w:rsidR="00194F00">
        <w:t xml:space="preserve"> </w:t>
      </w:r>
      <w:r w:rsidR="0059559E">
        <w:t>was</w:t>
      </w:r>
      <w:r w:rsidR="00194F00">
        <w:t xml:space="preserve"> </w:t>
      </w:r>
      <w:r w:rsidR="0059559E">
        <w:t>a</w:t>
      </w:r>
      <w:r w:rsidR="00194F00">
        <w:t xml:space="preserve"> </w:t>
      </w:r>
      <w:r w:rsidR="0059559E">
        <w:t>sense</w:t>
      </w:r>
      <w:r w:rsidR="00194F00">
        <w:t xml:space="preserve"> </w:t>
      </w:r>
      <w:r w:rsidR="0059559E">
        <w:t>of</w:t>
      </w:r>
      <w:r w:rsidR="00194F00">
        <w:t xml:space="preserve"> </w:t>
      </w:r>
      <w:r w:rsidR="0059559E">
        <w:t>intense</w:t>
      </w:r>
      <w:r w:rsidR="00194F00">
        <w:t xml:space="preserve"> </w:t>
      </w:r>
      <w:r w:rsidR="0059559E">
        <w:t>relaxation</w:t>
      </w:r>
      <w:r w:rsidR="00194F00">
        <w:t xml:space="preserve"> </w:t>
      </w:r>
      <w:r w:rsidR="0059559E">
        <w:t>at</w:t>
      </w:r>
      <w:r w:rsidR="00194F00">
        <w:t xml:space="preserve"> </w:t>
      </w:r>
      <w:r w:rsidR="0059559E">
        <w:t>Ofgem</w:t>
      </w:r>
      <w:r w:rsidR="00194F00">
        <w:t xml:space="preserve"> </w:t>
      </w:r>
      <w:r w:rsidR="0059559E">
        <w:t>over</w:t>
      </w:r>
      <w:r w:rsidR="00194F00">
        <w:t xml:space="preserve"> </w:t>
      </w:r>
      <w:r w:rsidR="0059559E">
        <w:t>many</w:t>
      </w:r>
      <w:r w:rsidR="00194F00">
        <w:t xml:space="preserve"> </w:t>
      </w:r>
      <w:r w:rsidR="0059559E">
        <w:t>years</w:t>
      </w:r>
      <w:r w:rsidR="00194F00">
        <w:t xml:space="preserve"> </w:t>
      </w:r>
      <w:r w:rsidR="0059559E">
        <w:t>about</w:t>
      </w:r>
      <w:r w:rsidR="00194F00">
        <w:t xml:space="preserve"> </w:t>
      </w:r>
      <w:r w:rsidR="0059559E">
        <w:t>these</w:t>
      </w:r>
      <w:r w:rsidR="00194F00">
        <w:t xml:space="preserve"> </w:t>
      </w:r>
      <w:r w:rsidR="0059559E">
        <w:t>issues.</w:t>
      </w:r>
      <w:r w:rsidR="00194F00">
        <w:t xml:space="preserve"> </w:t>
      </w:r>
      <w:r w:rsidR="0059559E">
        <w:t>There</w:t>
      </w:r>
      <w:r w:rsidR="00194F00">
        <w:t xml:space="preserve"> </w:t>
      </w:r>
      <w:r w:rsidR="0059559E">
        <w:t>were</w:t>
      </w:r>
      <w:r w:rsidR="00194F00">
        <w:t xml:space="preserve"> </w:t>
      </w:r>
      <w:r w:rsidR="0059559E">
        <w:t>informal</w:t>
      </w:r>
      <w:r w:rsidR="00194F00">
        <w:t xml:space="preserve"> </w:t>
      </w:r>
      <w:r w:rsidR="0059559E">
        <w:t>discussions</w:t>
      </w:r>
      <w:r w:rsidR="00194F00">
        <w:t xml:space="preserve"> </w:t>
      </w:r>
      <w:r w:rsidR="0059559E">
        <w:t>with</w:t>
      </w:r>
      <w:r w:rsidR="00194F00">
        <w:t xml:space="preserve"> </w:t>
      </w:r>
      <w:r w:rsidR="0059559E">
        <w:t>the</w:t>
      </w:r>
      <w:r w:rsidR="00194F00">
        <w:t xml:space="preserve"> </w:t>
      </w:r>
      <w:r w:rsidR="0059559E">
        <w:t>board</w:t>
      </w:r>
      <w:r w:rsidR="00194F00">
        <w:t xml:space="preserve"> </w:t>
      </w:r>
      <w:r w:rsidR="0059559E">
        <w:t>at</w:t>
      </w:r>
      <w:r w:rsidR="00194F00">
        <w:t xml:space="preserve"> </w:t>
      </w:r>
      <w:r w:rsidR="0059559E">
        <w:t>dinners,</w:t>
      </w:r>
      <w:r w:rsidR="00194F00">
        <w:t xml:space="preserve"> </w:t>
      </w:r>
      <w:r w:rsidR="0059559E">
        <w:t>as</w:t>
      </w:r>
      <w:r w:rsidR="00194F00">
        <w:t xml:space="preserve"> </w:t>
      </w:r>
      <w:r w:rsidR="0059559E">
        <w:t>opposed</w:t>
      </w:r>
      <w:r w:rsidR="00194F00">
        <w:t xml:space="preserve"> </w:t>
      </w:r>
      <w:r w:rsidR="0059559E">
        <w:t>to</w:t>
      </w:r>
      <w:r w:rsidR="00194F00">
        <w:t xml:space="preserve"> </w:t>
      </w:r>
      <w:r w:rsidR="0059559E">
        <w:t>minuting</w:t>
      </w:r>
      <w:r w:rsidR="00194F00">
        <w:t xml:space="preserve"> </w:t>
      </w:r>
      <w:r w:rsidR="0059559E">
        <w:t>them.</w:t>
      </w:r>
      <w:r w:rsidR="00194F00">
        <w:t xml:space="preserve"> </w:t>
      </w:r>
      <w:r w:rsidR="0059559E">
        <w:t>There</w:t>
      </w:r>
      <w:r w:rsidR="00194F00">
        <w:t xml:space="preserve"> </w:t>
      </w:r>
      <w:r w:rsidR="0059559E">
        <w:t>was</w:t>
      </w:r>
      <w:r w:rsidR="00194F00">
        <w:t xml:space="preserve"> </w:t>
      </w:r>
      <w:r w:rsidR="0059559E">
        <w:t>an</w:t>
      </w:r>
      <w:r w:rsidR="00194F00">
        <w:t xml:space="preserve"> </w:t>
      </w:r>
      <w:r w:rsidR="0059559E">
        <w:t>acceptance</w:t>
      </w:r>
      <w:r w:rsidR="00194F00">
        <w:t xml:space="preserve"> </w:t>
      </w:r>
      <w:r w:rsidR="0059559E">
        <w:t>of</w:t>
      </w:r>
      <w:r w:rsidR="00194F00">
        <w:t xml:space="preserve"> </w:t>
      </w:r>
      <w:r w:rsidR="0059559E">
        <w:t>failure</w:t>
      </w:r>
      <w:r w:rsidR="00194F00">
        <w:t xml:space="preserve"> </w:t>
      </w:r>
      <w:r w:rsidR="0059559E">
        <w:t>and</w:t>
      </w:r>
      <w:r w:rsidR="00194F00">
        <w:t xml:space="preserve"> </w:t>
      </w:r>
      <w:r w:rsidR="0059559E">
        <w:t>cost</w:t>
      </w:r>
      <w:r w:rsidR="00194F00">
        <w:t xml:space="preserve"> </w:t>
      </w:r>
      <w:r w:rsidR="0059559E">
        <w:t>to</w:t>
      </w:r>
      <w:r w:rsidR="00194F00">
        <w:t xml:space="preserve"> </w:t>
      </w:r>
      <w:r w:rsidR="0059559E">
        <w:t>consumer</w:t>
      </w:r>
      <w:r w:rsidR="00712C05">
        <w:t>,</w:t>
      </w:r>
      <w:r w:rsidR="00194F00">
        <w:t xml:space="preserve"> </w:t>
      </w:r>
      <w:r w:rsidR="0059559E">
        <w:t>an</w:t>
      </w:r>
      <w:r w:rsidR="00194F00">
        <w:t xml:space="preserve"> </w:t>
      </w:r>
      <w:r w:rsidR="0059559E">
        <w:t>inability</w:t>
      </w:r>
      <w:r w:rsidR="00194F00">
        <w:t xml:space="preserve"> </w:t>
      </w:r>
      <w:r w:rsidR="0059559E">
        <w:t>to</w:t>
      </w:r>
      <w:r w:rsidR="00194F00">
        <w:t xml:space="preserve"> </w:t>
      </w:r>
      <w:r w:rsidR="0059559E">
        <w:t>really</w:t>
      </w:r>
      <w:r w:rsidR="00194F00">
        <w:t xml:space="preserve"> </w:t>
      </w:r>
      <w:r w:rsidR="0059559E">
        <w:t>understand</w:t>
      </w:r>
      <w:r w:rsidR="00194F00">
        <w:t xml:space="preserve"> </w:t>
      </w:r>
      <w:r w:rsidR="0059559E">
        <w:t>what</w:t>
      </w:r>
      <w:r w:rsidR="00194F00">
        <w:t xml:space="preserve"> </w:t>
      </w:r>
      <w:r w:rsidR="0059559E">
        <w:t>was</w:t>
      </w:r>
      <w:r w:rsidR="00194F00">
        <w:t xml:space="preserve"> </w:t>
      </w:r>
      <w:r w:rsidR="0059559E">
        <w:t>going</w:t>
      </w:r>
      <w:r w:rsidR="00194F00">
        <w:t xml:space="preserve"> </w:t>
      </w:r>
      <w:r w:rsidR="0059559E">
        <w:t>on</w:t>
      </w:r>
      <w:r w:rsidR="00194F00">
        <w:t xml:space="preserve"> </w:t>
      </w:r>
      <w:r w:rsidR="0059559E">
        <w:t>in</w:t>
      </w:r>
      <w:r w:rsidR="00194F00">
        <w:t xml:space="preserve"> </w:t>
      </w:r>
      <w:r w:rsidR="0059559E">
        <w:t>the</w:t>
      </w:r>
      <w:r w:rsidR="00194F00">
        <w:t xml:space="preserve"> </w:t>
      </w:r>
      <w:r w:rsidR="0059559E">
        <w:t>companies</w:t>
      </w:r>
      <w:r w:rsidR="00194F00">
        <w:t xml:space="preserve"> </w:t>
      </w:r>
      <w:r w:rsidR="0059559E">
        <w:t>you</w:t>
      </w:r>
      <w:r w:rsidR="00194F00">
        <w:t xml:space="preserve"> </w:t>
      </w:r>
      <w:r w:rsidR="0059559E">
        <w:t>were</w:t>
      </w:r>
      <w:r w:rsidR="00194F00">
        <w:t xml:space="preserve"> </w:t>
      </w:r>
      <w:r w:rsidR="0059559E">
        <w:t>regulating</w:t>
      </w:r>
      <w:r w:rsidR="00194F00">
        <w:t xml:space="preserve"> </w:t>
      </w:r>
      <w:r>
        <w:t>and</w:t>
      </w:r>
      <w:r w:rsidR="00194F00">
        <w:t xml:space="preserve"> </w:t>
      </w:r>
      <w:r w:rsidR="00F859C8">
        <w:t>insufficient</w:t>
      </w:r>
      <w:r w:rsidR="00194F00">
        <w:t xml:space="preserve"> </w:t>
      </w:r>
      <w:r w:rsidR="00F859C8">
        <w:t>resource</w:t>
      </w:r>
      <w:r w:rsidR="00194F00">
        <w:t xml:space="preserve"> </w:t>
      </w:r>
      <w:r w:rsidR="00712C05">
        <w:t>allocat</w:t>
      </w:r>
      <w:r w:rsidR="00F859C8">
        <w:t>ed</w:t>
      </w:r>
      <w:r w:rsidR="00194F00">
        <w:t xml:space="preserve"> </w:t>
      </w:r>
      <w:r w:rsidR="00712C05">
        <w:t>to</w:t>
      </w:r>
      <w:r w:rsidR="00194F00">
        <w:t xml:space="preserve"> </w:t>
      </w:r>
      <w:r w:rsidR="00712C05">
        <w:t>the</w:t>
      </w:r>
      <w:r w:rsidR="00194F00">
        <w:t xml:space="preserve"> </w:t>
      </w:r>
      <w:r w:rsidR="00712C05">
        <w:t>supervision</w:t>
      </w:r>
      <w:r w:rsidR="00194F00">
        <w:t xml:space="preserve"> </w:t>
      </w:r>
      <w:r>
        <w:t>of</w:t>
      </w:r>
      <w:r w:rsidR="00194F00">
        <w:t xml:space="preserve"> </w:t>
      </w:r>
      <w:r>
        <w:t>the</w:t>
      </w:r>
      <w:r w:rsidR="00194F00">
        <w:t xml:space="preserve"> </w:t>
      </w:r>
      <w:r>
        <w:t>companies</w:t>
      </w:r>
      <w:r w:rsidR="00194F00">
        <w:t xml:space="preserve"> </w:t>
      </w:r>
      <w:r>
        <w:t>you</w:t>
      </w:r>
      <w:r w:rsidR="00194F00">
        <w:t xml:space="preserve"> </w:t>
      </w:r>
      <w:r>
        <w:t>were</w:t>
      </w:r>
      <w:r w:rsidR="00194F00">
        <w:t xml:space="preserve"> </w:t>
      </w:r>
      <w:r>
        <w:t>tasked</w:t>
      </w:r>
      <w:r w:rsidR="00194F00">
        <w:t xml:space="preserve"> </w:t>
      </w:r>
      <w:r>
        <w:t>with</w:t>
      </w:r>
      <w:r w:rsidR="00194F00">
        <w:t xml:space="preserve"> </w:t>
      </w:r>
      <w:r>
        <w:t>regulating.</w:t>
      </w:r>
      <w:r w:rsidR="00194F00">
        <w:t xml:space="preserve"> </w:t>
      </w:r>
    </w:p>
    <w:p w:rsidR="00546F2E" w:rsidP="00B5529F">
      <w:pPr>
        <w:pStyle w:val="Question"/>
        <w:numPr>
          <w:ilvl w:val="0"/>
          <w:numId w:val="0"/>
        </w:numPr>
        <w:ind w:left="794"/>
      </w:pPr>
      <w:r>
        <w:t>The</w:t>
      </w:r>
      <w:r w:rsidR="00194F00">
        <w:t xml:space="preserve"> </w:t>
      </w:r>
      <w:r>
        <w:t>crisis</w:t>
      </w:r>
      <w:r w:rsidR="00194F00">
        <w:t xml:space="preserve"> </w:t>
      </w:r>
      <w:r w:rsidR="00AB6E0B">
        <w:t>that</w:t>
      </w:r>
      <w:r w:rsidR="00194F00">
        <w:t xml:space="preserve"> </w:t>
      </w:r>
      <w:r w:rsidR="00AB6E0B">
        <w:t>we</w:t>
      </w:r>
      <w:r w:rsidR="00194F00">
        <w:t xml:space="preserve"> </w:t>
      </w:r>
      <w:r w:rsidR="00AB6E0B">
        <w:t>are</w:t>
      </w:r>
      <w:r w:rsidR="00194F00">
        <w:t xml:space="preserve"> </w:t>
      </w:r>
      <w:r w:rsidR="00AB6E0B">
        <w:t>in</w:t>
      </w:r>
      <w:r w:rsidR="00194F00">
        <w:t xml:space="preserve"> </w:t>
      </w:r>
      <w:r w:rsidR="00AB6E0B">
        <w:t>now</w:t>
      </w:r>
      <w:r w:rsidR="00194F00">
        <w:t xml:space="preserve"> </w:t>
      </w:r>
      <w:r>
        <w:t>seems</w:t>
      </w:r>
      <w:r w:rsidR="00194F00">
        <w:t xml:space="preserve"> </w:t>
      </w:r>
      <w:r w:rsidR="00AB6E0B">
        <w:t>to</w:t>
      </w:r>
      <w:r w:rsidR="00194F00">
        <w:t xml:space="preserve"> </w:t>
      </w:r>
      <w:r w:rsidR="00AB6E0B">
        <w:t>have</w:t>
      </w:r>
      <w:r w:rsidR="00194F00">
        <w:t xml:space="preserve"> </w:t>
      </w:r>
      <w:r>
        <w:t>three</w:t>
      </w:r>
      <w:r w:rsidR="00194F00">
        <w:t xml:space="preserve"> </w:t>
      </w:r>
      <w:r>
        <w:t>key</w:t>
      </w:r>
      <w:r w:rsidR="00194F00">
        <w:t xml:space="preserve"> </w:t>
      </w:r>
      <w:r>
        <w:t>points</w:t>
      </w:r>
      <w:r w:rsidR="00194F00">
        <w:t xml:space="preserve"> </w:t>
      </w:r>
      <w:r>
        <w:t>of</w:t>
      </w:r>
      <w:r w:rsidR="00194F00">
        <w:t xml:space="preserve"> </w:t>
      </w:r>
      <w:r>
        <w:t>failure</w:t>
      </w:r>
      <w:r w:rsidR="00AB6E0B">
        <w:t>.</w:t>
      </w:r>
      <w:r w:rsidR="00194F00">
        <w:t xml:space="preserve"> </w:t>
      </w:r>
      <w:r w:rsidR="00AB6E0B">
        <w:t>Yes,</w:t>
      </w:r>
      <w:r w:rsidR="00194F00">
        <w:t xml:space="preserve"> </w:t>
      </w:r>
      <w:r w:rsidR="00AB6E0B">
        <w:t>there</w:t>
      </w:r>
      <w:r w:rsidR="00194F00">
        <w:t xml:space="preserve"> </w:t>
      </w:r>
      <w:r w:rsidR="00AB6E0B">
        <w:t>is</w:t>
      </w:r>
      <w:r w:rsidR="00194F00">
        <w:t xml:space="preserve"> </w:t>
      </w:r>
      <w:r w:rsidR="00AB6E0B">
        <w:t>the</w:t>
      </w:r>
      <w:r w:rsidR="00194F00">
        <w:t xml:space="preserve"> </w:t>
      </w:r>
      <w:r w:rsidR="00AB6E0B">
        <w:t>wholesale</w:t>
      </w:r>
      <w:r w:rsidR="00194F00">
        <w:t xml:space="preserve"> </w:t>
      </w:r>
      <w:r w:rsidR="00AB6E0B">
        <w:t>cost</w:t>
      </w:r>
      <w:r w:rsidR="00194F00">
        <w:t xml:space="preserve"> </w:t>
      </w:r>
      <w:r w:rsidR="00AB6E0B">
        <w:t>of</w:t>
      </w:r>
      <w:r w:rsidR="00194F00">
        <w:t xml:space="preserve"> </w:t>
      </w:r>
      <w:r w:rsidR="00AB6E0B">
        <w:t>gas.</w:t>
      </w:r>
      <w:r w:rsidR="00194F00">
        <w:t xml:space="preserve"> </w:t>
      </w:r>
      <w:r w:rsidR="00AB6E0B">
        <w:t>Yes,</w:t>
      </w:r>
      <w:r w:rsidR="00194F00">
        <w:t xml:space="preserve"> </w:t>
      </w:r>
      <w:r w:rsidR="00AB6E0B">
        <w:t>there</w:t>
      </w:r>
      <w:r w:rsidR="00194F00">
        <w:t xml:space="preserve"> </w:t>
      </w:r>
      <w:r w:rsidR="00AB6E0B">
        <w:t>is</w:t>
      </w:r>
      <w:r w:rsidR="00194F00">
        <w:t xml:space="preserve"> </w:t>
      </w:r>
      <w:r w:rsidR="00AB6E0B">
        <w:t>bad</w:t>
      </w:r>
      <w:r w:rsidR="00194F00">
        <w:t xml:space="preserve"> </w:t>
      </w:r>
      <w:r w:rsidR="00AB6E0B">
        <w:t>behaviour</w:t>
      </w:r>
      <w:r w:rsidR="00194F00">
        <w:t xml:space="preserve"> </w:t>
      </w:r>
      <w:r w:rsidR="00AB6E0B">
        <w:t>by</w:t>
      </w:r>
      <w:r w:rsidR="00194F00">
        <w:t xml:space="preserve"> </w:t>
      </w:r>
      <w:r w:rsidR="00AB6E0B">
        <w:t>some</w:t>
      </w:r>
      <w:r w:rsidR="00194F00">
        <w:t xml:space="preserve"> </w:t>
      </w:r>
      <w:r w:rsidR="00AB6E0B">
        <w:t>businesses,</w:t>
      </w:r>
      <w:r w:rsidR="00194F00">
        <w:t xml:space="preserve"> </w:t>
      </w:r>
      <w:r w:rsidR="00AB6E0B">
        <w:t>which</w:t>
      </w:r>
      <w:r w:rsidR="00194F00">
        <w:t xml:space="preserve"> </w:t>
      </w:r>
      <w:r w:rsidR="00AB6E0B">
        <w:t>we</w:t>
      </w:r>
      <w:r w:rsidR="00194F00">
        <w:t xml:space="preserve"> </w:t>
      </w:r>
      <w:r w:rsidR="00AB6E0B">
        <w:t>have</w:t>
      </w:r>
      <w:r w:rsidR="00194F00">
        <w:t xml:space="preserve"> </w:t>
      </w:r>
      <w:r w:rsidR="00AB6E0B">
        <w:t>brought</w:t>
      </w:r>
      <w:r w:rsidR="00194F00">
        <w:t xml:space="preserve"> </w:t>
      </w:r>
      <w:r w:rsidR="00AB6E0B">
        <w:t>to</w:t>
      </w:r>
      <w:r w:rsidR="00194F00">
        <w:t xml:space="preserve"> </w:t>
      </w:r>
      <w:r w:rsidR="00AB6E0B">
        <w:t>task</w:t>
      </w:r>
      <w:r w:rsidR="00194F00">
        <w:t xml:space="preserve"> </w:t>
      </w:r>
      <w:r w:rsidR="00AB6E0B">
        <w:t>in</w:t>
      </w:r>
      <w:r w:rsidR="00194F00">
        <w:t xml:space="preserve"> </w:t>
      </w:r>
      <w:r w:rsidR="00AB6E0B">
        <w:t>this</w:t>
      </w:r>
      <w:r w:rsidR="00194F00">
        <w:t xml:space="preserve"> </w:t>
      </w:r>
      <w:r w:rsidR="00AB6E0B">
        <w:t>Committee.</w:t>
      </w:r>
      <w:r w:rsidR="00194F00">
        <w:t xml:space="preserve"> </w:t>
      </w:r>
      <w:r w:rsidR="00AB6E0B">
        <w:t>Also,</w:t>
      </w:r>
      <w:r w:rsidR="00194F00">
        <w:t xml:space="preserve"> </w:t>
      </w:r>
      <w:r w:rsidR="00AB6E0B">
        <w:t>as</w:t>
      </w:r>
      <w:r w:rsidR="00194F00">
        <w:t xml:space="preserve"> </w:t>
      </w:r>
      <w:r w:rsidR="00AB6E0B">
        <w:t>far</w:t>
      </w:r>
      <w:r w:rsidR="00194F00">
        <w:t xml:space="preserve"> </w:t>
      </w:r>
      <w:r w:rsidR="00AB6E0B">
        <w:t>as</w:t>
      </w:r>
      <w:r w:rsidR="00194F00">
        <w:t xml:space="preserve"> </w:t>
      </w:r>
      <w:r w:rsidR="00AB6E0B">
        <w:t>I</w:t>
      </w:r>
      <w:r w:rsidR="00194F00">
        <w:t xml:space="preserve"> </w:t>
      </w:r>
      <w:r w:rsidR="00AB6E0B">
        <w:t>can</w:t>
      </w:r>
      <w:r w:rsidR="00194F00">
        <w:t xml:space="preserve"> </w:t>
      </w:r>
      <w:r w:rsidR="00AB6E0B">
        <w:t>see,</w:t>
      </w:r>
      <w:r w:rsidR="00194F00">
        <w:t xml:space="preserve"> </w:t>
      </w:r>
      <w:r w:rsidR="00AB6E0B">
        <w:t>there</w:t>
      </w:r>
      <w:r w:rsidR="00194F00">
        <w:t xml:space="preserve"> </w:t>
      </w:r>
      <w:r w:rsidR="00AB6E0B">
        <w:t>was</w:t>
      </w:r>
      <w:r w:rsidR="00194F00">
        <w:t xml:space="preserve"> </w:t>
      </w:r>
      <w:r w:rsidR="00AB6E0B">
        <w:t>a</w:t>
      </w:r>
      <w:r w:rsidR="00194F00">
        <w:t xml:space="preserve"> </w:t>
      </w:r>
      <w:r>
        <w:t>fundamental</w:t>
      </w:r>
      <w:r w:rsidR="00194F00">
        <w:t xml:space="preserve"> </w:t>
      </w:r>
      <w:r>
        <w:t>failure</w:t>
      </w:r>
      <w:r w:rsidR="00194F00">
        <w:t xml:space="preserve"> </w:t>
      </w:r>
      <w:r>
        <w:t>of</w:t>
      </w:r>
      <w:r w:rsidR="00194F00">
        <w:t xml:space="preserve"> </w:t>
      </w:r>
      <w:r>
        <w:t>Ofgem</w:t>
      </w:r>
      <w:r w:rsidR="00AB6E0B">
        <w:t>,</w:t>
      </w:r>
      <w:r w:rsidR="00194F00">
        <w:t xml:space="preserve"> </w:t>
      </w:r>
      <w:r w:rsidR="00AB6E0B">
        <w:t>as</w:t>
      </w:r>
      <w:r w:rsidR="00194F00">
        <w:t xml:space="preserve"> </w:t>
      </w:r>
      <w:r w:rsidR="00AB6E0B">
        <w:t>the</w:t>
      </w:r>
      <w:r w:rsidR="00194F00">
        <w:t xml:space="preserve"> </w:t>
      </w:r>
      <w:r w:rsidR="00AB6E0B">
        <w:t>regulator,</w:t>
      </w:r>
      <w:r w:rsidR="00194F00">
        <w:t xml:space="preserve"> </w:t>
      </w:r>
      <w:r w:rsidR="00AB6E0B">
        <w:t>to</w:t>
      </w:r>
      <w:r w:rsidR="00194F00">
        <w:t xml:space="preserve"> </w:t>
      </w:r>
      <w:r w:rsidR="00AB6E0B">
        <w:t>supervise</w:t>
      </w:r>
      <w:r w:rsidR="00194F00">
        <w:t xml:space="preserve"> </w:t>
      </w:r>
      <w:r w:rsidR="00AB6E0B">
        <w:t>the</w:t>
      </w:r>
      <w:r w:rsidR="00194F00">
        <w:t xml:space="preserve"> </w:t>
      </w:r>
      <w:r w:rsidR="00AB6E0B">
        <w:t>companies</w:t>
      </w:r>
      <w:r w:rsidR="00194F00">
        <w:t xml:space="preserve"> </w:t>
      </w:r>
      <w:r w:rsidR="00AB6E0B">
        <w:t>that</w:t>
      </w:r>
      <w:r w:rsidR="00194F00">
        <w:t xml:space="preserve"> </w:t>
      </w:r>
      <w:r w:rsidR="00AB6E0B">
        <w:t>you</w:t>
      </w:r>
      <w:r w:rsidR="00194F00">
        <w:t xml:space="preserve"> </w:t>
      </w:r>
      <w:r w:rsidR="00AB6E0B">
        <w:t>are</w:t>
      </w:r>
      <w:r w:rsidR="00194F00">
        <w:t xml:space="preserve"> </w:t>
      </w:r>
      <w:r w:rsidR="00AB6E0B">
        <w:t>asked</w:t>
      </w:r>
      <w:r w:rsidR="00194F00">
        <w:t xml:space="preserve"> </w:t>
      </w:r>
      <w:r w:rsidR="00AB6E0B">
        <w:t>to</w:t>
      </w:r>
      <w:r w:rsidR="00194F00">
        <w:t xml:space="preserve"> </w:t>
      </w:r>
      <w:r w:rsidR="00AB6E0B">
        <w:t>supervise.</w:t>
      </w:r>
      <w:r w:rsidR="00194F00">
        <w:t xml:space="preserve"> </w:t>
      </w:r>
      <w:r w:rsidR="00AB6E0B">
        <w:t>Do</w:t>
      </w:r>
      <w:r w:rsidR="00194F00">
        <w:t xml:space="preserve"> </w:t>
      </w:r>
      <w:r w:rsidR="00AB6E0B">
        <w:t>you</w:t>
      </w:r>
      <w:r w:rsidR="00194F00">
        <w:t xml:space="preserve"> </w:t>
      </w:r>
      <w:r w:rsidR="00AB6E0B">
        <w:t>accept</w:t>
      </w:r>
      <w:r w:rsidR="00194F00">
        <w:t xml:space="preserve"> </w:t>
      </w:r>
      <w:r w:rsidR="00AB6E0B">
        <w:t>that</w:t>
      </w:r>
      <w:r w:rsidR="00194F00">
        <w:t xml:space="preserve"> </w:t>
      </w:r>
      <w:r w:rsidR="00AB6E0B">
        <w:t>summary?</w:t>
      </w:r>
    </w:p>
    <w:p w:rsidR="009720DC" w:rsidP="00B5529F">
      <w:pPr>
        <w:pStyle w:val="Answer"/>
      </w:pPr>
      <w:sdt>
        <w:sdtPr>
          <w:alias w:val="Witness"/>
          <w:id w:val="-200713835"/>
          <w:placeholder>
            <w:docPart w:val="DefaultPlaceholder_-1854013440"/>
          </w:placeholder>
          <w:richText/>
        </w:sdtPr>
        <w:sdtContent>
          <w:r w:rsidRPr="004A6380" w:rsidR="004A6380">
            <w:rPr>
              <w:b/>
              <w:i/>
            </w:rPr>
            <w:t>Dermot</w:t>
          </w:r>
          <w:r w:rsidR="00194F00">
            <w:rPr>
              <w:b/>
              <w:i/>
            </w:rPr>
            <w:t xml:space="preserve"> </w:t>
          </w:r>
          <w:r w:rsidRPr="004A6380" w:rsidR="004A6380">
            <w:rPr>
              <w:b/>
              <w:i/>
            </w:rPr>
            <w:t>Nolan:</w:t>
          </w:r>
          <w:r w:rsidR="00194F00">
            <w:rPr>
              <w:b/>
            </w:rPr>
            <w:t xml:space="preserve"> </w:t>
          </w:r>
        </w:sdtContent>
      </w:sdt>
      <w:r w:rsidR="00546F2E">
        <w:t>I</w:t>
      </w:r>
      <w:r w:rsidR="00194F00">
        <w:t xml:space="preserve"> </w:t>
      </w:r>
      <w:r w:rsidR="00546F2E">
        <w:t>do</w:t>
      </w:r>
      <w:r w:rsidR="00194F00">
        <w:t xml:space="preserve"> </w:t>
      </w:r>
      <w:r w:rsidR="00546F2E">
        <w:t>not</w:t>
      </w:r>
      <w:r w:rsidR="00194F00">
        <w:t xml:space="preserve"> </w:t>
      </w:r>
      <w:r w:rsidR="00AB6E0B">
        <w:t>think</w:t>
      </w:r>
      <w:r w:rsidR="00194F00">
        <w:t xml:space="preserve"> </w:t>
      </w:r>
      <w:r w:rsidR="00AB6E0B">
        <w:t>that</w:t>
      </w:r>
      <w:r w:rsidR="00194F00">
        <w:t xml:space="preserve"> </w:t>
      </w:r>
      <w:r w:rsidR="00AB6E0B">
        <w:t>I</w:t>
      </w:r>
      <w:r w:rsidR="00194F00">
        <w:t xml:space="preserve"> </w:t>
      </w:r>
      <w:r w:rsidR="00AB6E0B">
        <w:t>do</w:t>
      </w:r>
      <w:r w:rsidR="00546F2E">
        <w:t>.</w:t>
      </w:r>
      <w:r w:rsidR="00194F00">
        <w:t xml:space="preserve"> </w:t>
      </w:r>
      <w:r w:rsidR="00546F2E">
        <w:t>I</w:t>
      </w:r>
      <w:r w:rsidR="00194F00">
        <w:t xml:space="preserve"> </w:t>
      </w:r>
      <w:r w:rsidR="00546F2E">
        <w:t>accept</w:t>
      </w:r>
      <w:r w:rsidR="00194F00">
        <w:t xml:space="preserve"> </w:t>
      </w:r>
      <w:r w:rsidR="00546F2E">
        <w:t>the</w:t>
      </w:r>
      <w:r w:rsidR="00194F00">
        <w:t xml:space="preserve"> </w:t>
      </w:r>
      <w:r w:rsidR="00546F2E">
        <w:t>idea</w:t>
      </w:r>
      <w:r w:rsidR="00194F00">
        <w:t xml:space="preserve"> </w:t>
      </w:r>
      <w:r w:rsidR="00546F2E">
        <w:t>that</w:t>
      </w:r>
      <w:r w:rsidR="00194F00">
        <w:t xml:space="preserve"> </w:t>
      </w:r>
      <w:r w:rsidR="00546F2E">
        <w:t>Ofgem</w:t>
      </w:r>
      <w:r w:rsidR="00194F00">
        <w:t xml:space="preserve"> </w:t>
      </w:r>
      <w:r w:rsidR="00546F2E">
        <w:t>should</w:t>
      </w:r>
      <w:r w:rsidR="00194F00">
        <w:t xml:space="preserve"> </w:t>
      </w:r>
      <w:r w:rsidR="00546F2E">
        <w:t>have</w:t>
      </w:r>
      <w:r w:rsidR="00194F00">
        <w:t xml:space="preserve"> </w:t>
      </w:r>
      <w:r w:rsidR="00546F2E">
        <w:t>been</w:t>
      </w:r>
      <w:r w:rsidR="00194F00">
        <w:t xml:space="preserve"> </w:t>
      </w:r>
      <w:r w:rsidR="00546F2E">
        <w:t>more</w:t>
      </w:r>
      <w:r w:rsidR="00194F00">
        <w:t xml:space="preserve"> </w:t>
      </w:r>
      <w:r w:rsidR="00546F2E">
        <w:t>proactive</w:t>
      </w:r>
      <w:r w:rsidR="00AB6E0B">
        <w:t>,</w:t>
      </w:r>
      <w:r w:rsidR="00194F00">
        <w:t xml:space="preserve"> </w:t>
      </w:r>
      <w:r w:rsidR="00AB6E0B">
        <w:t>certainly</w:t>
      </w:r>
      <w:r w:rsidR="00194F00">
        <w:t xml:space="preserve"> </w:t>
      </w:r>
      <w:r w:rsidR="00AB6E0B">
        <w:t>during</w:t>
      </w:r>
      <w:r w:rsidR="00194F00">
        <w:t xml:space="preserve"> </w:t>
      </w:r>
      <w:r w:rsidR="00AB6E0B">
        <w:t>the</w:t>
      </w:r>
      <w:r w:rsidR="00194F00">
        <w:t xml:space="preserve"> </w:t>
      </w:r>
      <w:r w:rsidR="00AB6E0B">
        <w:t>last</w:t>
      </w:r>
      <w:r w:rsidR="00194F00">
        <w:t xml:space="preserve"> </w:t>
      </w:r>
      <w:r w:rsidR="00AB6E0B">
        <w:t>couple</w:t>
      </w:r>
      <w:r w:rsidR="00194F00">
        <w:t xml:space="preserve"> </w:t>
      </w:r>
      <w:r w:rsidR="00AB6E0B">
        <w:t>of</w:t>
      </w:r>
      <w:r w:rsidR="00194F00">
        <w:t xml:space="preserve"> </w:t>
      </w:r>
      <w:r w:rsidR="00AB6E0B">
        <w:t>years</w:t>
      </w:r>
      <w:r w:rsidR="00194F00">
        <w:t xml:space="preserve"> </w:t>
      </w:r>
      <w:r w:rsidR="00AB6E0B">
        <w:t>of</w:t>
      </w:r>
      <w:r w:rsidR="00194F00">
        <w:t xml:space="preserve"> </w:t>
      </w:r>
      <w:r w:rsidR="00AB6E0B">
        <w:t>my</w:t>
      </w:r>
      <w:r w:rsidR="00194F00">
        <w:t xml:space="preserve"> </w:t>
      </w:r>
      <w:r w:rsidR="00AB6E0B">
        <w:t>tenure,</w:t>
      </w:r>
      <w:r w:rsidR="00194F00">
        <w:t xml:space="preserve"> </w:t>
      </w:r>
      <w:r w:rsidR="00AB6E0B">
        <w:t>to</w:t>
      </w:r>
      <w:r w:rsidR="00194F00">
        <w:t xml:space="preserve"> </w:t>
      </w:r>
      <w:r w:rsidR="00AB6E0B">
        <w:t>make</w:t>
      </w:r>
      <w:r w:rsidR="00194F00">
        <w:t xml:space="preserve"> </w:t>
      </w:r>
      <w:r w:rsidR="00AB6E0B">
        <w:t>changes</w:t>
      </w:r>
      <w:r w:rsidR="00546F2E">
        <w:t>.</w:t>
      </w:r>
      <w:r w:rsidR="00194F00">
        <w:t xml:space="preserve"> </w:t>
      </w:r>
      <w:r w:rsidR="00AB6E0B">
        <w:t>I</w:t>
      </w:r>
      <w:r w:rsidR="00194F00">
        <w:t xml:space="preserve"> </w:t>
      </w:r>
      <w:r w:rsidR="00AB6E0B">
        <w:t>do</w:t>
      </w:r>
      <w:r w:rsidR="00194F00">
        <w:t xml:space="preserve"> </w:t>
      </w:r>
      <w:r w:rsidR="00AB6E0B">
        <w:t>not</w:t>
      </w:r>
      <w:r w:rsidR="00194F00">
        <w:t xml:space="preserve"> </w:t>
      </w:r>
      <w:r w:rsidR="00AB6E0B">
        <w:t>think</w:t>
      </w:r>
      <w:r w:rsidR="00194F00">
        <w:t xml:space="preserve"> </w:t>
      </w:r>
      <w:r w:rsidR="00AB6E0B">
        <w:t>that</w:t>
      </w:r>
      <w:r w:rsidR="00194F00">
        <w:t xml:space="preserve"> </w:t>
      </w:r>
      <w:r w:rsidR="00AB6E0B">
        <w:t>the</w:t>
      </w:r>
      <w:r w:rsidR="00194F00">
        <w:t xml:space="preserve"> </w:t>
      </w:r>
      <w:r w:rsidR="00AB6E0B">
        <w:t>phrase</w:t>
      </w:r>
      <w:r w:rsidR="00194F00">
        <w:t xml:space="preserve"> </w:t>
      </w:r>
      <w:r w:rsidR="00AB6E0B">
        <w:t>that</w:t>
      </w:r>
      <w:r w:rsidR="00194F00">
        <w:t xml:space="preserve"> </w:t>
      </w:r>
      <w:r w:rsidR="00AB6E0B">
        <w:t>we</w:t>
      </w:r>
      <w:r w:rsidR="00194F00">
        <w:t xml:space="preserve"> </w:t>
      </w:r>
      <w:r w:rsidR="00AB6E0B">
        <w:t>were</w:t>
      </w:r>
      <w:r w:rsidR="00194F00">
        <w:t xml:space="preserve"> </w:t>
      </w:r>
      <w:r w:rsidR="00AB6E0B">
        <w:t>intensely</w:t>
      </w:r>
      <w:r w:rsidR="00194F00">
        <w:t xml:space="preserve"> </w:t>
      </w:r>
      <w:r w:rsidR="00AB6E0B">
        <w:t>relaxed</w:t>
      </w:r>
      <w:r w:rsidR="00194F00">
        <w:t xml:space="preserve"> </w:t>
      </w:r>
      <w:r w:rsidR="00AB6E0B">
        <w:t>about</w:t>
      </w:r>
      <w:r w:rsidR="00194F00">
        <w:t xml:space="preserve"> </w:t>
      </w:r>
      <w:r w:rsidR="00AB6E0B">
        <w:t>failure</w:t>
      </w:r>
      <w:r w:rsidR="00194F00">
        <w:t xml:space="preserve"> </w:t>
      </w:r>
      <w:r w:rsidR="00AB6E0B">
        <w:t>is</w:t>
      </w:r>
      <w:r w:rsidR="00194F00">
        <w:t xml:space="preserve"> </w:t>
      </w:r>
      <w:r w:rsidR="00AB6E0B">
        <w:t>valid.</w:t>
      </w:r>
      <w:r w:rsidR="00194F00">
        <w:t xml:space="preserve"> </w:t>
      </w:r>
      <w:r w:rsidR="00AB6E0B">
        <w:t>We</w:t>
      </w:r>
      <w:r w:rsidR="00194F00">
        <w:t xml:space="preserve"> </w:t>
      </w:r>
      <w:r w:rsidR="00AB6E0B">
        <w:t>saw</w:t>
      </w:r>
      <w:r w:rsidR="00194F00">
        <w:t xml:space="preserve"> </w:t>
      </w:r>
      <w:r w:rsidR="00AB6E0B">
        <w:t>failure</w:t>
      </w:r>
      <w:r w:rsidR="00194F00">
        <w:t xml:space="preserve"> </w:t>
      </w:r>
      <w:r w:rsidR="00AB6E0B">
        <w:t>as</w:t>
      </w:r>
      <w:r w:rsidR="00194F00">
        <w:t xml:space="preserve"> </w:t>
      </w:r>
      <w:r w:rsidR="00AB6E0B">
        <w:t>something</w:t>
      </w:r>
      <w:r w:rsidR="00194F00">
        <w:t xml:space="preserve"> </w:t>
      </w:r>
      <w:r w:rsidR="00AB6E0B">
        <w:t>that</w:t>
      </w:r>
      <w:r w:rsidR="00194F00">
        <w:t xml:space="preserve"> </w:t>
      </w:r>
      <w:r w:rsidR="00AB6E0B">
        <w:t>would</w:t>
      </w:r>
      <w:r w:rsidR="00194F00">
        <w:t xml:space="preserve"> </w:t>
      </w:r>
      <w:r w:rsidR="00AB6E0B">
        <w:t>happen</w:t>
      </w:r>
      <w:r w:rsidR="00194F00">
        <w:t xml:space="preserve"> </w:t>
      </w:r>
      <w:r w:rsidR="00AB6E0B">
        <w:t>from</w:t>
      </w:r>
      <w:r w:rsidR="00194F00">
        <w:t xml:space="preserve"> </w:t>
      </w:r>
      <w:r w:rsidR="00AB6E0B">
        <w:t>time</w:t>
      </w:r>
      <w:r w:rsidR="00194F00">
        <w:t xml:space="preserve"> </w:t>
      </w:r>
      <w:r w:rsidR="00AB6E0B">
        <w:t>to</w:t>
      </w:r>
      <w:r w:rsidR="00194F00">
        <w:t xml:space="preserve"> </w:t>
      </w:r>
      <w:r w:rsidR="00AB6E0B">
        <w:t>time</w:t>
      </w:r>
      <w:r w:rsidR="00194F00">
        <w:t xml:space="preserve"> </w:t>
      </w:r>
      <w:r w:rsidR="00AB6E0B">
        <w:t>and</w:t>
      </w:r>
      <w:r w:rsidR="00194F00">
        <w:t xml:space="preserve"> </w:t>
      </w:r>
      <w:r w:rsidR="00AB6E0B">
        <w:t>that</w:t>
      </w:r>
      <w:r w:rsidR="00194F00">
        <w:t xml:space="preserve"> </w:t>
      </w:r>
      <w:r w:rsidR="00AB6E0B">
        <w:t>was</w:t>
      </w:r>
      <w:r w:rsidR="00194F00">
        <w:t xml:space="preserve"> </w:t>
      </w:r>
      <w:r w:rsidR="00AB6E0B">
        <w:t>not</w:t>
      </w:r>
      <w:r w:rsidR="00194F00">
        <w:t xml:space="preserve"> </w:t>
      </w:r>
      <w:r w:rsidR="00AB6E0B">
        <w:t>necessarily</w:t>
      </w:r>
      <w:r w:rsidR="00194F00">
        <w:t xml:space="preserve"> </w:t>
      </w:r>
      <w:r w:rsidR="00AB6E0B">
        <w:t>the</w:t>
      </w:r>
      <w:r w:rsidR="00194F00">
        <w:t xml:space="preserve"> </w:t>
      </w:r>
      <w:r w:rsidR="00AB6E0B">
        <w:t>worst</w:t>
      </w:r>
      <w:r w:rsidR="00194F00">
        <w:t xml:space="preserve"> </w:t>
      </w:r>
      <w:r w:rsidR="00AB6E0B">
        <w:t>thing</w:t>
      </w:r>
      <w:r w:rsidR="00194F00">
        <w:t xml:space="preserve"> </w:t>
      </w:r>
      <w:r w:rsidR="00AB6E0B">
        <w:t>in</w:t>
      </w:r>
      <w:r w:rsidR="00194F00">
        <w:t xml:space="preserve"> </w:t>
      </w:r>
      <w:r w:rsidR="00AB6E0B">
        <w:t>the</w:t>
      </w:r>
      <w:r w:rsidR="00194F00">
        <w:t xml:space="preserve"> </w:t>
      </w:r>
      <w:r w:rsidR="00AB6E0B">
        <w:t>world.</w:t>
      </w:r>
      <w:r w:rsidR="00194F00">
        <w:t xml:space="preserve"> </w:t>
      </w:r>
      <w:r w:rsidR="00AB6E0B">
        <w:t>Any</w:t>
      </w:r>
      <w:r w:rsidR="00194F00">
        <w:t xml:space="preserve"> </w:t>
      </w:r>
      <w:r w:rsidR="00AB6E0B">
        <w:t>company</w:t>
      </w:r>
      <w:r w:rsidR="00194F00">
        <w:t xml:space="preserve"> </w:t>
      </w:r>
      <w:r w:rsidR="00AB6E0B">
        <w:t>will</w:t>
      </w:r>
      <w:r w:rsidR="00194F00">
        <w:t xml:space="preserve"> </w:t>
      </w:r>
      <w:r w:rsidR="00AB6E0B">
        <w:t>fail</w:t>
      </w:r>
      <w:r w:rsidR="00194F00">
        <w:t xml:space="preserve"> </w:t>
      </w:r>
      <w:r w:rsidR="00AB6E0B">
        <w:t>and</w:t>
      </w:r>
      <w:r w:rsidR="00194F00">
        <w:t xml:space="preserve"> </w:t>
      </w:r>
      <w:r w:rsidR="00AB6E0B">
        <w:t>we</w:t>
      </w:r>
      <w:r w:rsidR="00194F00">
        <w:t xml:space="preserve"> </w:t>
      </w:r>
      <w:r w:rsidR="00AB6E0B">
        <w:t>felt</w:t>
      </w:r>
      <w:r w:rsidR="00194F00">
        <w:t xml:space="preserve"> </w:t>
      </w:r>
      <w:r w:rsidR="00AB6E0B">
        <w:t>we</w:t>
      </w:r>
      <w:r w:rsidR="00194F00">
        <w:t xml:space="preserve"> </w:t>
      </w:r>
      <w:r w:rsidR="00AB6E0B">
        <w:t>had</w:t>
      </w:r>
      <w:r w:rsidR="00194F00">
        <w:t xml:space="preserve"> </w:t>
      </w:r>
      <w:r w:rsidR="00AB6E0B">
        <w:t>a</w:t>
      </w:r>
      <w:r w:rsidR="00194F00">
        <w:t xml:space="preserve"> </w:t>
      </w:r>
      <w:r w:rsidR="00AB6E0B">
        <w:t>system</w:t>
      </w:r>
      <w:r w:rsidR="00194F00">
        <w:t xml:space="preserve"> </w:t>
      </w:r>
      <w:r w:rsidR="00AB6E0B">
        <w:t>in</w:t>
      </w:r>
      <w:r w:rsidR="00194F00">
        <w:t xml:space="preserve"> </w:t>
      </w:r>
      <w:r w:rsidR="00AB6E0B">
        <w:t>place</w:t>
      </w:r>
      <w:r w:rsidR="00194F00">
        <w:t xml:space="preserve"> </w:t>
      </w:r>
      <w:r w:rsidR="00AB6E0B">
        <w:t>that</w:t>
      </w:r>
      <w:r w:rsidR="00194F00">
        <w:t xml:space="preserve"> </w:t>
      </w:r>
      <w:r w:rsidR="00AB6E0B">
        <w:t>would</w:t>
      </w:r>
      <w:r w:rsidR="00194F00">
        <w:t xml:space="preserve"> </w:t>
      </w:r>
      <w:r w:rsidR="00AB6E0B">
        <w:t>deal</w:t>
      </w:r>
      <w:r w:rsidR="00194F00">
        <w:t xml:space="preserve"> </w:t>
      </w:r>
      <w:r w:rsidR="00AB6E0B">
        <w:t>well</w:t>
      </w:r>
      <w:r w:rsidR="00194F00">
        <w:t xml:space="preserve"> </w:t>
      </w:r>
      <w:r w:rsidR="00AB6E0B">
        <w:t>with</w:t>
      </w:r>
      <w:r w:rsidR="00194F00">
        <w:t xml:space="preserve"> </w:t>
      </w:r>
      <w:r w:rsidR="00AB6E0B">
        <w:t>failure,</w:t>
      </w:r>
      <w:r w:rsidR="00194F00">
        <w:t xml:space="preserve"> </w:t>
      </w:r>
      <w:r w:rsidR="00AB6E0B">
        <w:t>did</w:t>
      </w:r>
      <w:r w:rsidR="00194F00">
        <w:t xml:space="preserve"> </w:t>
      </w:r>
      <w:r w:rsidR="00AB6E0B">
        <w:t>deal</w:t>
      </w:r>
      <w:r w:rsidR="00194F00">
        <w:t xml:space="preserve"> </w:t>
      </w:r>
      <w:r w:rsidR="00AB6E0B">
        <w:t>well</w:t>
      </w:r>
      <w:r w:rsidR="00194F00">
        <w:t xml:space="preserve"> </w:t>
      </w:r>
      <w:r w:rsidR="00AB6E0B">
        <w:t>with</w:t>
      </w:r>
      <w:r w:rsidR="00194F00">
        <w:t xml:space="preserve"> </w:t>
      </w:r>
      <w:r w:rsidR="00AB6E0B">
        <w:t>failure</w:t>
      </w:r>
      <w:r w:rsidR="00194F00">
        <w:t xml:space="preserve"> </w:t>
      </w:r>
      <w:r w:rsidR="00AB6E0B">
        <w:t>and</w:t>
      </w:r>
      <w:r w:rsidR="00194F00">
        <w:t xml:space="preserve"> </w:t>
      </w:r>
      <w:r w:rsidR="00AB6E0B">
        <w:t>was</w:t>
      </w:r>
      <w:r w:rsidR="00194F00">
        <w:t xml:space="preserve"> </w:t>
      </w:r>
      <w:r w:rsidR="00AB6E0B">
        <w:t>robust,</w:t>
      </w:r>
      <w:r w:rsidR="00194F00">
        <w:t xml:space="preserve"> </w:t>
      </w:r>
      <w:r w:rsidR="00AB6E0B">
        <w:t>in</w:t>
      </w:r>
      <w:r w:rsidR="00194F00">
        <w:t xml:space="preserve"> </w:t>
      </w:r>
      <w:r w:rsidR="00AB6E0B">
        <w:t>my</w:t>
      </w:r>
      <w:r w:rsidR="00194F00">
        <w:t xml:space="preserve"> </w:t>
      </w:r>
      <w:r w:rsidR="00AB6E0B">
        <w:t>view,</w:t>
      </w:r>
      <w:r w:rsidR="00194F00">
        <w:t xml:space="preserve"> </w:t>
      </w:r>
      <w:r w:rsidR="00AB6E0B">
        <w:t>until</w:t>
      </w:r>
      <w:r w:rsidR="00194F00">
        <w:t xml:space="preserve"> </w:t>
      </w:r>
      <w:r w:rsidR="00AB6E0B">
        <w:t>the</w:t>
      </w:r>
      <w:r w:rsidR="00194F00">
        <w:t xml:space="preserve"> </w:t>
      </w:r>
      <w:r w:rsidR="00AB6E0B">
        <w:t>most</w:t>
      </w:r>
      <w:r w:rsidR="00194F00">
        <w:t xml:space="preserve"> </w:t>
      </w:r>
      <w:r w:rsidR="00AB6E0B">
        <w:t>recent</w:t>
      </w:r>
      <w:r w:rsidR="00194F00">
        <w:t xml:space="preserve"> </w:t>
      </w:r>
      <w:r w:rsidR="00AB6E0B">
        <w:t>eight</w:t>
      </w:r>
      <w:r w:rsidR="00194F00">
        <w:t xml:space="preserve"> </w:t>
      </w:r>
      <w:r w:rsidR="00AB6E0B">
        <w:t>months,</w:t>
      </w:r>
      <w:r w:rsidR="00194F00">
        <w:t xml:space="preserve"> </w:t>
      </w:r>
      <w:r w:rsidR="00AB6E0B">
        <w:t>in</w:t>
      </w:r>
      <w:r w:rsidR="00194F00">
        <w:t xml:space="preserve"> </w:t>
      </w:r>
      <w:r w:rsidR="00AB6E0B">
        <w:t>dealing</w:t>
      </w:r>
      <w:r w:rsidR="00194F00">
        <w:t xml:space="preserve"> </w:t>
      </w:r>
      <w:r w:rsidR="00AB6E0B">
        <w:t>with</w:t>
      </w:r>
      <w:r w:rsidR="00194F00">
        <w:t xml:space="preserve"> </w:t>
      </w:r>
      <w:r w:rsidR="00AB6E0B">
        <w:t>failure.</w:t>
      </w:r>
      <w:r w:rsidR="00194F00">
        <w:t xml:space="preserve"> </w:t>
      </w:r>
      <w:r w:rsidR="00AB6E0B">
        <w:t>We</w:t>
      </w:r>
      <w:r w:rsidR="00194F00">
        <w:t xml:space="preserve"> </w:t>
      </w:r>
      <w:r w:rsidR="00AB6E0B">
        <w:t>had</w:t>
      </w:r>
      <w:r w:rsidR="00194F00">
        <w:t xml:space="preserve"> </w:t>
      </w:r>
      <w:r w:rsidR="00AB6E0B">
        <w:t>a</w:t>
      </w:r>
      <w:r w:rsidR="00194F00">
        <w:t xml:space="preserve"> </w:t>
      </w:r>
      <w:r w:rsidR="00AB6E0B">
        <w:t>system</w:t>
      </w:r>
      <w:r w:rsidR="00194F00">
        <w:t xml:space="preserve"> </w:t>
      </w:r>
      <w:r w:rsidR="00AB6E0B">
        <w:t>of</w:t>
      </w:r>
      <w:r w:rsidR="00194F00">
        <w:t xml:space="preserve"> </w:t>
      </w:r>
      <w:r w:rsidR="00AB6E0B">
        <w:t>monitoring</w:t>
      </w:r>
      <w:r w:rsidR="00194F00">
        <w:t xml:space="preserve"> </w:t>
      </w:r>
      <w:r w:rsidR="00AB6E0B">
        <w:t>firms.</w:t>
      </w:r>
      <w:r w:rsidR="00194F00">
        <w:t xml:space="preserve"> </w:t>
      </w:r>
      <w:r w:rsidR="00AB6E0B">
        <w:t>I</w:t>
      </w:r>
      <w:r w:rsidR="00194F00">
        <w:t xml:space="preserve"> </w:t>
      </w:r>
      <w:r w:rsidR="00AB6E0B">
        <w:t>accept</w:t>
      </w:r>
      <w:r w:rsidR="00194F00">
        <w:t xml:space="preserve"> </w:t>
      </w:r>
      <w:r w:rsidR="00AB6E0B">
        <w:t>that</w:t>
      </w:r>
      <w:r w:rsidR="00194F00">
        <w:t xml:space="preserve"> </w:t>
      </w:r>
      <w:r w:rsidR="00AB6E0B">
        <w:t>it</w:t>
      </w:r>
      <w:r w:rsidR="00194F00">
        <w:t xml:space="preserve"> </w:t>
      </w:r>
      <w:r w:rsidR="00AB6E0B">
        <w:t>was</w:t>
      </w:r>
      <w:r w:rsidR="00194F00">
        <w:t xml:space="preserve"> </w:t>
      </w:r>
      <w:r w:rsidR="00AB6E0B">
        <w:t>not</w:t>
      </w:r>
      <w:r w:rsidR="00194F00">
        <w:t xml:space="preserve"> </w:t>
      </w:r>
      <w:r w:rsidR="00AB6E0B">
        <w:t>enough.</w:t>
      </w:r>
    </w:p>
    <w:p w:rsidR="0026514C" w:rsidP="00B5529F">
      <w:pPr>
        <w:pStyle w:val="Answer"/>
      </w:pPr>
      <w:r>
        <w:t>I</w:t>
      </w:r>
      <w:r w:rsidR="00194F00">
        <w:t xml:space="preserve"> </w:t>
      </w:r>
      <w:r>
        <w:t>do</w:t>
      </w:r>
      <w:r w:rsidR="00194F00">
        <w:t xml:space="preserve"> </w:t>
      </w:r>
      <w:r>
        <w:t>not</w:t>
      </w:r>
      <w:r w:rsidR="00194F00">
        <w:t xml:space="preserve"> </w:t>
      </w:r>
      <w:r>
        <w:t>believe,</w:t>
      </w:r>
      <w:r w:rsidR="00194F00">
        <w:t xml:space="preserve"> </w:t>
      </w:r>
      <w:r>
        <w:t>however,</w:t>
      </w:r>
      <w:r w:rsidR="00194F00">
        <w:t xml:space="preserve"> </w:t>
      </w:r>
      <w:r>
        <w:t>that</w:t>
      </w:r>
      <w:r w:rsidR="00194F00">
        <w:t xml:space="preserve"> </w:t>
      </w:r>
      <w:r>
        <w:t>the</w:t>
      </w:r>
      <w:r w:rsidR="00194F00">
        <w:t xml:space="preserve"> </w:t>
      </w:r>
      <w:r>
        <w:t>choice</w:t>
      </w:r>
      <w:r w:rsidR="00194F00">
        <w:t xml:space="preserve"> </w:t>
      </w:r>
      <w:r>
        <w:t>to</w:t>
      </w:r>
      <w:r w:rsidR="00194F00">
        <w:t xml:space="preserve"> </w:t>
      </w:r>
      <w:r>
        <w:t>try</w:t>
      </w:r>
      <w:r w:rsidR="00194F00">
        <w:t xml:space="preserve"> </w:t>
      </w:r>
      <w:r>
        <w:t>to</w:t>
      </w:r>
      <w:r w:rsidR="00194F00">
        <w:t xml:space="preserve"> </w:t>
      </w:r>
      <w:r>
        <w:t>bring</w:t>
      </w:r>
      <w:r w:rsidR="00194F00">
        <w:t xml:space="preserve"> </w:t>
      </w:r>
      <w:r>
        <w:t>more</w:t>
      </w:r>
      <w:r w:rsidR="00194F00">
        <w:t xml:space="preserve"> </w:t>
      </w:r>
      <w:r>
        <w:t>competition</w:t>
      </w:r>
      <w:r w:rsidR="00194F00">
        <w:t xml:space="preserve"> </w:t>
      </w:r>
      <w:r>
        <w:t>to</w:t>
      </w:r>
      <w:r w:rsidR="00194F00">
        <w:t xml:space="preserve"> </w:t>
      </w:r>
      <w:r>
        <w:t>the</w:t>
      </w:r>
      <w:r w:rsidR="00194F00">
        <w:t xml:space="preserve"> </w:t>
      </w:r>
      <w:r>
        <w:t>market</w:t>
      </w:r>
      <w:r w:rsidR="00194F00">
        <w:t xml:space="preserve"> </w:t>
      </w:r>
      <w:r>
        <w:t>was</w:t>
      </w:r>
      <w:r w:rsidR="00194F00">
        <w:t xml:space="preserve"> </w:t>
      </w:r>
      <w:r>
        <w:t>necessarily</w:t>
      </w:r>
      <w:r w:rsidR="00194F00">
        <w:t xml:space="preserve"> </w:t>
      </w:r>
      <w:r>
        <w:t>the</w:t>
      </w:r>
      <w:r w:rsidR="00194F00">
        <w:t xml:space="preserve"> </w:t>
      </w:r>
      <w:r>
        <w:t>wrong</w:t>
      </w:r>
      <w:r w:rsidR="00194F00">
        <w:t xml:space="preserve"> </w:t>
      </w:r>
      <w:r>
        <w:t>choice.</w:t>
      </w:r>
      <w:r w:rsidR="00194F00">
        <w:t xml:space="preserve"> </w:t>
      </w:r>
      <w:r>
        <w:t>It</w:t>
      </w:r>
      <w:r w:rsidR="00194F00">
        <w:t xml:space="preserve"> </w:t>
      </w:r>
      <w:r>
        <w:t>was</w:t>
      </w:r>
      <w:r w:rsidR="00194F00">
        <w:t xml:space="preserve"> </w:t>
      </w:r>
      <w:r>
        <w:t>something</w:t>
      </w:r>
      <w:r w:rsidR="00194F00">
        <w:t xml:space="preserve"> </w:t>
      </w:r>
      <w:r>
        <w:t>that</w:t>
      </w:r>
      <w:r w:rsidR="00194F00">
        <w:t xml:space="preserve"> </w:t>
      </w:r>
      <w:r>
        <w:t>has</w:t>
      </w:r>
      <w:r w:rsidR="00194F00">
        <w:t xml:space="preserve"> </w:t>
      </w:r>
      <w:r>
        <w:t>brought</w:t>
      </w:r>
      <w:r w:rsidR="00194F00">
        <w:t xml:space="preserve"> </w:t>
      </w:r>
      <w:r>
        <w:t>considerable</w:t>
      </w:r>
      <w:r w:rsidR="00194F00">
        <w:t xml:space="preserve"> </w:t>
      </w:r>
      <w:r>
        <w:t>benefits</w:t>
      </w:r>
      <w:r w:rsidR="00194F00">
        <w:t xml:space="preserve"> </w:t>
      </w:r>
      <w:r>
        <w:t>to</w:t>
      </w:r>
      <w:r w:rsidR="00194F00">
        <w:t xml:space="preserve"> </w:t>
      </w:r>
      <w:r>
        <w:t>consumers</w:t>
      </w:r>
      <w:r w:rsidR="00194F00">
        <w:t xml:space="preserve"> </w:t>
      </w:r>
      <w:r>
        <w:t>over</w:t>
      </w:r>
      <w:r w:rsidR="00194F00">
        <w:t xml:space="preserve"> </w:t>
      </w:r>
      <w:r>
        <w:t>time,</w:t>
      </w:r>
      <w:r w:rsidR="00194F00">
        <w:t xml:space="preserve"> </w:t>
      </w:r>
      <w:r>
        <w:t>in</w:t>
      </w:r>
      <w:r w:rsidR="00194F00">
        <w:t xml:space="preserve"> </w:t>
      </w:r>
      <w:r>
        <w:t>terms</w:t>
      </w:r>
      <w:r w:rsidR="00194F00">
        <w:t xml:space="preserve"> </w:t>
      </w:r>
      <w:r>
        <w:t>of</w:t>
      </w:r>
      <w:r w:rsidR="00194F00">
        <w:t xml:space="preserve"> </w:t>
      </w:r>
      <w:r w:rsidR="005E7651">
        <w:t>some</w:t>
      </w:r>
      <w:r w:rsidR="00194F00">
        <w:t xml:space="preserve"> </w:t>
      </w:r>
      <w:r w:rsidR="005E7651">
        <w:t>competition</w:t>
      </w:r>
      <w:r w:rsidR="00194F00">
        <w:t xml:space="preserve"> </w:t>
      </w:r>
      <w:r w:rsidR="0027373E">
        <w:t>and</w:t>
      </w:r>
      <w:r w:rsidR="00194F00">
        <w:t xml:space="preserve"> </w:t>
      </w:r>
      <w:r w:rsidR="005E7651">
        <w:t>innovation.</w:t>
      </w:r>
      <w:r w:rsidR="00194F00">
        <w:t xml:space="preserve"> </w:t>
      </w:r>
      <w:r w:rsidR="005E7651">
        <w:t>I</w:t>
      </w:r>
      <w:r w:rsidR="00194F00">
        <w:t xml:space="preserve"> </w:t>
      </w:r>
      <w:r w:rsidR="005E7651">
        <w:t>believe</w:t>
      </w:r>
      <w:r w:rsidR="00194F00">
        <w:t xml:space="preserve"> </w:t>
      </w:r>
      <w:r w:rsidR="005E7651">
        <w:t>that</w:t>
      </w:r>
      <w:r w:rsidR="00194F00">
        <w:t xml:space="preserve"> </w:t>
      </w:r>
      <w:r w:rsidR="005E7651">
        <w:t>many</w:t>
      </w:r>
      <w:r w:rsidR="00194F00">
        <w:t xml:space="preserve"> </w:t>
      </w:r>
      <w:r w:rsidR="007209DD">
        <w:t>of</w:t>
      </w:r>
      <w:r w:rsidR="00194F00">
        <w:t xml:space="preserve"> </w:t>
      </w:r>
      <w:r w:rsidR="007209DD">
        <w:t>the</w:t>
      </w:r>
      <w:r w:rsidR="00194F00">
        <w:t xml:space="preserve"> </w:t>
      </w:r>
      <w:r w:rsidR="007209DD">
        <w:t>firms</w:t>
      </w:r>
      <w:r w:rsidR="00194F00">
        <w:t xml:space="preserve"> </w:t>
      </w:r>
      <w:r w:rsidR="007209DD">
        <w:t>that</w:t>
      </w:r>
      <w:r w:rsidR="00194F00">
        <w:t xml:space="preserve"> </w:t>
      </w:r>
      <w:r w:rsidR="007209DD">
        <w:t>have</w:t>
      </w:r>
      <w:r w:rsidR="00194F00">
        <w:t xml:space="preserve"> </w:t>
      </w:r>
      <w:r w:rsidR="007209DD">
        <w:t>entered</w:t>
      </w:r>
      <w:r w:rsidR="00194F00">
        <w:t xml:space="preserve"> </w:t>
      </w:r>
      <w:r w:rsidR="007209DD">
        <w:t>will</w:t>
      </w:r>
      <w:r w:rsidR="00194F00">
        <w:t xml:space="preserve"> </w:t>
      </w:r>
      <w:r w:rsidR="007209DD">
        <w:t>make</w:t>
      </w:r>
      <w:r w:rsidR="00194F00">
        <w:t xml:space="preserve"> </w:t>
      </w:r>
      <w:r w:rsidR="007209DD">
        <w:t>a</w:t>
      </w:r>
      <w:r w:rsidR="00194F00">
        <w:t xml:space="preserve"> </w:t>
      </w:r>
      <w:r w:rsidR="007209DD">
        <w:t>genuine</w:t>
      </w:r>
      <w:r w:rsidR="00194F00">
        <w:t xml:space="preserve"> </w:t>
      </w:r>
      <w:r w:rsidR="007209DD">
        <w:t>contribution</w:t>
      </w:r>
      <w:r w:rsidR="00194F00">
        <w:t xml:space="preserve"> </w:t>
      </w:r>
      <w:r w:rsidR="007209DD">
        <w:t>to</w:t>
      </w:r>
      <w:r w:rsidR="00194F00">
        <w:t xml:space="preserve"> </w:t>
      </w:r>
      <w:r w:rsidR="007209DD">
        <w:t>ensuring</w:t>
      </w:r>
      <w:r w:rsidR="00194F00">
        <w:t xml:space="preserve"> </w:t>
      </w:r>
      <w:r w:rsidR="007209DD">
        <w:t>that</w:t>
      </w:r>
      <w:r w:rsidR="00194F00">
        <w:t xml:space="preserve"> </w:t>
      </w:r>
      <w:r w:rsidR="007209DD">
        <w:t>we</w:t>
      </w:r>
      <w:r w:rsidR="00194F00">
        <w:t xml:space="preserve"> </w:t>
      </w:r>
      <w:r w:rsidR="006B1825">
        <w:t>certainly</w:t>
      </w:r>
      <w:r w:rsidR="00194F00">
        <w:t xml:space="preserve"> </w:t>
      </w:r>
      <w:r w:rsidR="006B1825">
        <w:t>help</w:t>
      </w:r>
      <w:r w:rsidR="00194F00">
        <w:t xml:space="preserve"> </w:t>
      </w:r>
      <w:r w:rsidR="006B1825">
        <w:t>consumers</w:t>
      </w:r>
      <w:r w:rsidR="00194F00">
        <w:t xml:space="preserve"> </w:t>
      </w:r>
      <w:r w:rsidR="006B1825">
        <w:t>move</w:t>
      </w:r>
      <w:r w:rsidR="00194F00">
        <w:t xml:space="preserve"> </w:t>
      </w:r>
      <w:r w:rsidR="006B1825">
        <w:t>towards</w:t>
      </w:r>
      <w:r w:rsidR="00194F00">
        <w:t xml:space="preserve"> </w:t>
      </w:r>
      <w:r w:rsidR="006B1825">
        <w:t>our</w:t>
      </w:r>
      <w:r w:rsidR="00194F00">
        <w:t xml:space="preserve"> </w:t>
      </w:r>
      <w:r w:rsidR="006B1825">
        <w:t>net</w:t>
      </w:r>
      <w:r w:rsidR="0027373E">
        <w:t>-</w:t>
      </w:r>
      <w:r w:rsidR="006B1825">
        <w:t>zero</w:t>
      </w:r>
      <w:r w:rsidR="00194F00">
        <w:t xml:space="preserve"> </w:t>
      </w:r>
      <w:r w:rsidR="006B1825">
        <w:t>goals.</w:t>
      </w:r>
      <w:r w:rsidR="00194F00">
        <w:t xml:space="preserve"> </w:t>
      </w:r>
      <w:r w:rsidR="006B1825">
        <w:t>I</w:t>
      </w:r>
      <w:r w:rsidR="00194F00">
        <w:t xml:space="preserve"> </w:t>
      </w:r>
      <w:r w:rsidR="006B1825">
        <w:t>accept</w:t>
      </w:r>
      <w:r w:rsidR="00194F00">
        <w:t xml:space="preserve"> </w:t>
      </w:r>
      <w:r w:rsidR="006B1825">
        <w:t>that</w:t>
      </w:r>
      <w:r w:rsidR="00194F00">
        <w:t xml:space="preserve"> </w:t>
      </w:r>
      <w:r w:rsidR="006B1825">
        <w:t>we</w:t>
      </w:r>
      <w:r w:rsidR="00194F00">
        <w:t xml:space="preserve"> </w:t>
      </w:r>
      <w:r w:rsidR="006B1825">
        <w:t>should</w:t>
      </w:r>
      <w:r w:rsidR="00194F00">
        <w:t xml:space="preserve"> </w:t>
      </w:r>
      <w:r w:rsidR="006B1825">
        <w:t>have</w:t>
      </w:r>
      <w:r w:rsidR="00194F00">
        <w:t xml:space="preserve"> </w:t>
      </w:r>
      <w:r w:rsidR="006B1825">
        <w:t>moved</w:t>
      </w:r>
      <w:r w:rsidR="00194F00">
        <w:t xml:space="preserve"> </w:t>
      </w:r>
      <w:r w:rsidR="006B1825">
        <w:t>more</w:t>
      </w:r>
      <w:r w:rsidR="00194F00">
        <w:t xml:space="preserve"> </w:t>
      </w:r>
      <w:r w:rsidR="006B1825">
        <w:t>quickly</w:t>
      </w:r>
      <w:r w:rsidR="00194F00">
        <w:t xml:space="preserve"> </w:t>
      </w:r>
      <w:r w:rsidR="006B1825">
        <w:t>in</w:t>
      </w:r>
      <w:r w:rsidR="00194F00">
        <w:t xml:space="preserve"> </w:t>
      </w:r>
      <w:r w:rsidR="006B1825">
        <w:t>the</w:t>
      </w:r>
      <w:r w:rsidR="00194F00">
        <w:t xml:space="preserve"> </w:t>
      </w:r>
      <w:r w:rsidR="006B1825">
        <w:t>last</w:t>
      </w:r>
      <w:r w:rsidR="00194F00">
        <w:t xml:space="preserve"> </w:t>
      </w:r>
      <w:r w:rsidR="006B1825">
        <w:t>year</w:t>
      </w:r>
      <w:r w:rsidR="00194F00">
        <w:t xml:space="preserve"> </w:t>
      </w:r>
      <w:r w:rsidR="006B1825">
        <w:t>or</w:t>
      </w:r>
      <w:r w:rsidR="00194F00">
        <w:t xml:space="preserve"> </w:t>
      </w:r>
      <w:r w:rsidR="006B1825">
        <w:t>two</w:t>
      </w:r>
      <w:r w:rsidR="00194F00">
        <w:t xml:space="preserve"> </w:t>
      </w:r>
      <w:r w:rsidR="006B1825">
        <w:t>to</w:t>
      </w:r>
      <w:r w:rsidR="00194F00">
        <w:t xml:space="preserve"> </w:t>
      </w:r>
      <w:r w:rsidR="006B1825">
        <w:t>deal</w:t>
      </w:r>
      <w:r w:rsidR="00194F00">
        <w:t xml:space="preserve"> </w:t>
      </w:r>
      <w:r w:rsidR="006B1825">
        <w:t>with</w:t>
      </w:r>
      <w:r w:rsidR="00194F00">
        <w:t xml:space="preserve"> </w:t>
      </w:r>
      <w:r w:rsidR="006B1825">
        <w:t>the</w:t>
      </w:r>
      <w:r w:rsidR="00194F00">
        <w:t xml:space="preserve"> </w:t>
      </w:r>
      <w:r w:rsidR="006B1825">
        <w:t>shocks.</w:t>
      </w:r>
      <w:r w:rsidR="00194F00">
        <w:t xml:space="preserve"> </w:t>
      </w:r>
      <w:r w:rsidR="006B1825">
        <w:t>I</w:t>
      </w:r>
      <w:r w:rsidR="00194F00">
        <w:t xml:space="preserve"> </w:t>
      </w:r>
      <w:r w:rsidR="006B1825">
        <w:t>deeply</w:t>
      </w:r>
      <w:r w:rsidR="00194F00">
        <w:t xml:space="preserve"> </w:t>
      </w:r>
      <w:r w:rsidR="006B1825">
        <w:t>regret</w:t>
      </w:r>
      <w:r w:rsidR="00194F00">
        <w:t xml:space="preserve"> </w:t>
      </w:r>
      <w:r w:rsidR="006B1825">
        <w:t>that,</w:t>
      </w:r>
      <w:r w:rsidR="00194F00">
        <w:t xml:space="preserve"> </w:t>
      </w:r>
      <w:r w:rsidR="006B1825">
        <w:t>but</w:t>
      </w:r>
      <w:r w:rsidR="00194F00">
        <w:t xml:space="preserve"> </w:t>
      </w:r>
      <w:r w:rsidR="006B1825">
        <w:t>I</w:t>
      </w:r>
      <w:r w:rsidR="00194F00">
        <w:t xml:space="preserve"> </w:t>
      </w:r>
      <w:r w:rsidR="006B1825">
        <w:t>probably</w:t>
      </w:r>
      <w:r w:rsidR="00194F00">
        <w:t xml:space="preserve"> </w:t>
      </w:r>
      <w:r w:rsidR="006B1825">
        <w:t>do</w:t>
      </w:r>
      <w:r w:rsidR="00194F00">
        <w:t xml:space="preserve"> </w:t>
      </w:r>
      <w:r w:rsidR="006B1825">
        <w:t>not</w:t>
      </w:r>
      <w:r w:rsidR="00194F00">
        <w:t xml:space="preserve"> </w:t>
      </w:r>
      <w:r w:rsidR="006B1825">
        <w:t>accept</w:t>
      </w:r>
      <w:r w:rsidR="00194F00">
        <w:t xml:space="preserve"> </w:t>
      </w:r>
      <w:r w:rsidR="006B1825">
        <w:t>the</w:t>
      </w:r>
      <w:r w:rsidR="00194F00">
        <w:t xml:space="preserve"> </w:t>
      </w:r>
      <w:r w:rsidR="006B1825">
        <w:t>overall</w:t>
      </w:r>
      <w:r w:rsidR="00194F00">
        <w:t xml:space="preserve"> </w:t>
      </w:r>
      <w:r w:rsidR="006B1825">
        <w:t>characterisation.</w:t>
      </w:r>
      <w:r w:rsidR="00194F00">
        <w:t xml:space="preserve"> </w:t>
      </w:r>
      <w:r>
        <w:t>I</w:t>
      </w:r>
      <w:r w:rsidR="00194F00">
        <w:t xml:space="preserve"> </w:t>
      </w:r>
      <w:r>
        <w:t>wish</w:t>
      </w:r>
      <w:r w:rsidR="00194F00">
        <w:t xml:space="preserve"> </w:t>
      </w:r>
      <w:r>
        <w:t>we</w:t>
      </w:r>
      <w:r w:rsidR="00194F00">
        <w:t xml:space="preserve"> </w:t>
      </w:r>
      <w:r>
        <w:t>had</w:t>
      </w:r>
      <w:r w:rsidR="00194F00">
        <w:t xml:space="preserve"> </w:t>
      </w:r>
      <w:r>
        <w:t>moved</w:t>
      </w:r>
      <w:r w:rsidR="00194F00">
        <w:t xml:space="preserve"> </w:t>
      </w:r>
      <w:r>
        <w:t>more</w:t>
      </w:r>
      <w:r w:rsidR="00194F00">
        <w:t xml:space="preserve"> </w:t>
      </w:r>
      <w:r>
        <w:t>quickly</w:t>
      </w:r>
      <w:r w:rsidR="00194F00">
        <w:t xml:space="preserve"> </w:t>
      </w:r>
      <w:r w:rsidR="006B1825">
        <w:t>and</w:t>
      </w:r>
      <w:r w:rsidR="00194F00">
        <w:t xml:space="preserve"> </w:t>
      </w:r>
      <w:r w:rsidR="006B1825">
        <w:t>I</w:t>
      </w:r>
      <w:r w:rsidR="00194F00">
        <w:t xml:space="preserve"> </w:t>
      </w:r>
      <w:r w:rsidR="006B1825">
        <w:t>apologise</w:t>
      </w:r>
      <w:r w:rsidR="00194F00">
        <w:t xml:space="preserve"> </w:t>
      </w:r>
      <w:r w:rsidR="00B5529F">
        <w:t>to</w:t>
      </w:r>
      <w:r w:rsidR="00194F00">
        <w:t xml:space="preserve"> </w:t>
      </w:r>
      <w:r w:rsidR="006B1825">
        <w:t>you</w:t>
      </w:r>
      <w:r w:rsidR="00194F00">
        <w:t xml:space="preserve"> </w:t>
      </w:r>
      <w:r w:rsidR="006B1825">
        <w:t>for</w:t>
      </w:r>
      <w:r w:rsidR="00194F00">
        <w:t xml:space="preserve"> </w:t>
      </w:r>
      <w:r w:rsidR="006B1825">
        <w:t>that.</w:t>
      </w:r>
      <w:r w:rsidR="00194F00">
        <w:t xml:space="preserve"> </w:t>
      </w:r>
    </w:p>
    <w:p w:rsidR="00202581" w:rsidP="00B5529F">
      <w:pPr>
        <w:pStyle w:val="Remark"/>
      </w:pPr>
      <w:sdt>
        <w:sdtPr>
          <w:alias w:val="Member"/>
          <w:tag w:val="&lt;Member mnisId='4621' dodsId='77854'&gt;"/>
          <w:id w:val="773051270"/>
          <w:placeholder>
            <w:docPart w:val="DefaultPlaceholder_-1854013440"/>
          </w:placeholder>
          <w:richText/>
        </w:sdtPr>
        <w:sdtContent>
          <w:r w:rsidRPr="0026514C" w:rsidR="0026514C">
            <w:rPr>
              <w:b/>
            </w:rPr>
            <w:t>Chair:</w:t>
          </w:r>
        </w:sdtContent>
      </w:sdt>
      <w:r w:rsidR="00194F00">
        <w:t xml:space="preserve"> </w:t>
      </w:r>
      <w:r w:rsidR="0026514C">
        <w:t>Thank</w:t>
      </w:r>
      <w:r w:rsidR="00194F00">
        <w:t xml:space="preserve"> </w:t>
      </w:r>
      <w:r w:rsidR="0026514C">
        <w:t>you</w:t>
      </w:r>
      <w:r w:rsidR="00194F00">
        <w:t xml:space="preserve"> </w:t>
      </w:r>
      <w:r w:rsidR="0026514C">
        <w:t>for</w:t>
      </w:r>
      <w:r w:rsidR="00194F00">
        <w:t xml:space="preserve"> </w:t>
      </w:r>
      <w:r w:rsidR="0026514C">
        <w:t>your</w:t>
      </w:r>
      <w:r w:rsidR="00194F00">
        <w:t xml:space="preserve"> </w:t>
      </w:r>
      <w:r w:rsidR="0026514C">
        <w:t>time</w:t>
      </w:r>
      <w:r w:rsidR="00194F00">
        <w:t xml:space="preserve"> </w:t>
      </w:r>
      <w:r w:rsidR="0026514C">
        <w:t>and</w:t>
      </w:r>
      <w:r w:rsidR="00194F00">
        <w:t xml:space="preserve"> </w:t>
      </w:r>
      <w:r w:rsidR="0026514C">
        <w:t>contributions</w:t>
      </w:r>
      <w:r w:rsidR="00194F00">
        <w:t xml:space="preserve"> </w:t>
      </w:r>
      <w:r w:rsidR="006B1825">
        <w:t>this</w:t>
      </w:r>
      <w:r w:rsidR="00194F00">
        <w:t xml:space="preserve"> </w:t>
      </w:r>
      <w:r w:rsidR="006B1825">
        <w:t>morning.</w:t>
      </w:r>
      <w:r w:rsidR="00194F00">
        <w:t xml:space="preserve"> </w:t>
      </w:r>
    </w:p>
    <w:p w:rsidR="00A61B3D" w:rsidP="00B5529F">
      <w:pPr>
        <w:pStyle w:val="Remark"/>
      </w:pPr>
    </w:p>
    <w:p w:rsidR="00F849C4" w:rsidRPr="00C97260" w:rsidP="00B5529F">
      <w:pPr>
        <w:pStyle w:val="Question"/>
        <w:numPr>
          <w:ilvl w:val="0"/>
          <w:numId w:val="0"/>
        </w:numPr>
        <w:ind w:left="794"/>
      </w:pPr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1B1BFD7968CF4C39B032A6FE8B0FF996"/>
      </w:placeholder>
      <w:richText/>
    </w:sdtPr>
    <w:sdtContent>
      <w:p w:rsidR="003736A1" w:rsidP="009277D8">
        <w:pPr>
          <w:pStyle w:val="Para"/>
          <w:rPr>
            <w:color w:val="808080"/>
          </w:rPr>
        </w:pPr>
        <w:r w:rsidRPr="00141FC8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2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placeholder>
        <w:docPart w:val="03FFCB9A5C5945998D442330FA8D9CE5"/>
      </w:placeholder>
      <w:richText/>
    </w:sdtPr>
    <w:sdtContent>
      <w:p w:rsidR="003736A1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916570"/>
    <w:multiLevelType w:val="hybridMultilevel"/>
    <w:tmpl w:val="0C009FA6"/>
    <w:lvl w:ilvl="0">
      <w:start w:val="408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3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  <w:num w:numId="12">
    <w:abstractNumId w:val="0"/>
    <w:lvlOverride w:ilvl="0">
      <w:startOverride w:val="40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  <w:compatSetting w:name="differentiateMultirowTableHeaders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C2E29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28A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8A8"/>
    <w:rPr>
      <w:rFonts w:ascii="Tahoma" w:hAnsi="Tahoma" w:cs="Tahoma"/>
      <w:sz w:val="16"/>
      <w:szCs w:val="16"/>
    </w:rPr>
  </w:style>
  <w:style w:type="paragraph" w:customStyle="1" w:styleId="QuestionCont">
    <w:name w:val="Question Cont"/>
    <w:basedOn w:val="Question"/>
    <w:qFormat/>
    <w:rsid w:val="0064555A"/>
    <w:pPr>
      <w:numPr>
        <w:numId w:val="0"/>
      </w:numPr>
      <w:ind w:left="794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41FC8"/>
    <w:rPr>
      <w:color w:val="605E5C"/>
      <w:shd w:val="clear" w:color="auto" w:fill="E1DFDD"/>
    </w:rPr>
  </w:style>
  <w:style w:type="paragraph" w:customStyle="1" w:styleId="Name">
    <w:name w:val="Name"/>
    <w:basedOn w:val="Normal"/>
    <w:next w:val="Normal"/>
    <w:link w:val="NameChar"/>
    <w:qFormat/>
    <w:rsid w:val="00F849C4"/>
    <w:pPr>
      <w:keepNext/>
      <w:spacing w:before="240" w:after="12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NameChar">
    <w:name w:val="Name Char"/>
    <w:link w:val="Name"/>
    <w:locked/>
    <w:rsid w:val="00F849C4"/>
    <w:rPr>
      <w:rFonts w:ascii="Times New Roman" w:eastAsia="Times New Roman" w:hAnsi="Times New Roman" w:cs="Times New Roman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walsh\OneDrive%20-%20Ubiqus%20Labs\Documents\Hansard\Select%20Committee%20Template%202018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1B1BFD7968CF4C39B032A6FE8B0FF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4D6B8-0A59-4394-A23D-3DC9905911A9}"/>
      </w:docPartPr>
      <w:docPartBody>
        <w:p w:rsidR="00BF2045" w:rsidP="00915069">
          <w:pPr>
            <w:pStyle w:val="1B1BFD7968CF4C39B032A6FE8B0FF996"/>
          </w:pPr>
          <w:r w:rsidRPr="000753FC">
            <w:rPr>
              <w:rStyle w:val="PlaceholderText"/>
            </w:rPr>
            <w:t>Click here to enter text.</w:t>
          </w:r>
        </w:p>
      </w:docPartBody>
    </w:docPart>
    <w:docPart>
      <w:docPartPr>
        <w:name w:val="DD1C04D5C0CD44D78EB81DD6C22F0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8CC82E-1055-4BFE-B109-C076E6A99CC9}"/>
      </w:docPartPr>
      <w:docPartBody>
        <w:p w:rsidR="00BF2045" w:rsidP="00915069">
          <w:pPr>
            <w:pStyle w:val="DD1C04D5C0CD44D78EB81DD6C22F0CCE"/>
          </w:pPr>
          <w:r w:rsidRPr="002B3926">
            <w:rPr>
              <w:rStyle w:val="PlaceholderText"/>
            </w:rPr>
            <w:t>Click here to enter text.</w:t>
          </w:r>
        </w:p>
      </w:docPartBody>
    </w:docPart>
    <w:docPart>
      <w:docPartPr>
        <w:name w:val="03FFCB9A5C5945998D442330FA8D9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E6C87-8A87-41C1-9EAB-C2AF28A954F5}"/>
      </w:docPartPr>
      <w:docPartBody>
        <w:p w:rsidR="00BF2045" w:rsidP="00915069">
          <w:pPr>
            <w:pStyle w:val="03FFCB9A5C5945998D442330FA8D9CE5"/>
          </w:pPr>
          <w:r w:rsidRPr="00D20745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E6794-DE41-4B31-B6BB-705DF5AEB76F}"/>
      </w:docPartPr>
      <w:docPartBody>
        <w:p w:rsidR="00BF2045">
          <w:r w:rsidRPr="00D521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DB6B5181284F8DAE039C5BC75FF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7D465-6B0D-4E0A-B6ED-E8D2B43D28AE}"/>
      </w:docPartPr>
      <w:docPartBody>
        <w:p w:rsidR="007613B2" w:rsidP="00BF2045">
          <w:pPr>
            <w:pStyle w:val="49DB6B5181284F8DAE039C5BC75FF5CC"/>
          </w:pPr>
          <w:r w:rsidRPr="00D521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E7E740BC634E7ABCA54FF4A7F92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03D3A-8DE4-4F14-8353-F83E8B1F1C8B}"/>
      </w:docPartPr>
      <w:docPartBody>
        <w:p w:rsidR="007613B2" w:rsidP="00BF2045">
          <w:pPr>
            <w:pStyle w:val="82E7E740BC634E7ABCA54FF4A7F9251E"/>
          </w:pPr>
          <w:r w:rsidRPr="00D521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281276A13243CEABFC9331AFB1E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51FB8-0979-45BE-9F6C-8544FE0D18A6}"/>
      </w:docPartPr>
      <w:docPartBody>
        <w:p w:rsidR="007613B2" w:rsidP="00BF2045">
          <w:pPr>
            <w:pStyle w:val="77281276A13243CEABFC9331AFB1EA70"/>
          </w:pPr>
          <w:r w:rsidRPr="00D521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8C5B8A3EE34461B465C246DE03F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E3E7D-56C8-4387-8734-0C68F5705B62}"/>
      </w:docPartPr>
      <w:docPartBody>
        <w:p w:rsidR="007613B2" w:rsidP="00BF2045">
          <w:pPr>
            <w:pStyle w:val="FC8C5B8A3EE34461B465C246DE03F707"/>
          </w:pPr>
          <w:r w:rsidRPr="00D521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147E6911A941059279100C9EC2A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4F697-0354-4B40-B0F2-D9C14BF87134}"/>
      </w:docPartPr>
      <w:docPartBody>
        <w:p w:rsidR="007613B2" w:rsidP="00BF2045">
          <w:pPr>
            <w:pStyle w:val="1A147E6911A941059279100C9EC2AF36"/>
          </w:pPr>
          <w:r w:rsidRPr="00D521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AE4E429D4841A383E05D2B1CA2E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46BE4-C16E-47A3-81BD-B0B421403469}"/>
      </w:docPartPr>
      <w:docPartBody>
        <w:p w:rsidR="007613B2" w:rsidP="00BF2045">
          <w:pPr>
            <w:pStyle w:val="43AE4E429D4841A383E05D2B1CA2E799"/>
          </w:pPr>
          <w:r w:rsidRPr="00D521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17D295D0534A3093E646C3F55352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6BDCE-6BCD-490F-8A74-BDE3B0DB79C8}"/>
      </w:docPartPr>
      <w:docPartBody>
        <w:p w:rsidR="007613B2" w:rsidP="00BF2045">
          <w:pPr>
            <w:pStyle w:val="D717D295D0534A3093E646C3F5535235"/>
          </w:pPr>
          <w:r w:rsidRPr="00D521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8F204C7F3B460BAC09935926596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DD2CB-1A94-4C47-BE49-FCD7FD8C840C}"/>
      </w:docPartPr>
      <w:docPartBody>
        <w:p w:rsidR="007613B2" w:rsidP="00BF2045">
          <w:pPr>
            <w:pStyle w:val="D18F204C7F3B460BAC09935926596EDD"/>
          </w:pPr>
          <w:r w:rsidRPr="00D521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4288D20F354A9FB67CA57D61895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ADFF2-BC6B-4536-992B-787173BBBBF9}"/>
      </w:docPartPr>
      <w:docPartBody>
        <w:p w:rsidR="00DF41CA" w:rsidP="007613B2">
          <w:pPr>
            <w:pStyle w:val="954288D20F354A9FB67CA57D618954EE"/>
          </w:pPr>
          <w:r w:rsidRPr="00D521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DE8D1BE296468D9E58BEAE03CA3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B4782-0D78-441A-91CE-436EA97159C8}"/>
      </w:docPartPr>
      <w:docPartBody>
        <w:p w:rsidR="00DF41CA" w:rsidP="007613B2">
          <w:pPr>
            <w:pStyle w:val="7ADE8D1BE296468D9E58BEAE03CA3C77"/>
          </w:pPr>
          <w:r w:rsidRPr="00D521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14297C2D4B4F2C822317C7934D2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1DD3D-DE15-4A60-9790-D697678806C1}"/>
      </w:docPartPr>
      <w:docPartBody>
        <w:p w:rsidR="00F20472" w:rsidP="00DF41CA">
          <w:pPr>
            <w:pStyle w:val="CD14297C2D4B4F2C822317C7934D2EAF"/>
          </w:pPr>
          <w:r w:rsidRPr="00D521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45BFFFAF5F4937836E58E2BDC3F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84715-3F8F-4F70-9CED-7273CE232E06}"/>
      </w:docPartPr>
      <w:docPartBody>
        <w:p w:rsidR="00F20472" w:rsidP="00DF41CA">
          <w:pPr>
            <w:pStyle w:val="3F45BFFFAF5F4937836E58E2BDC3F8B8"/>
          </w:pPr>
          <w:r w:rsidRPr="00D521D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1" w:inkAnnotations="0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41CA"/>
    <w:rPr>
      <w:color w:val="808080"/>
    </w:rPr>
  </w:style>
  <w:style w:type="paragraph" w:customStyle="1" w:styleId="1B1BFD7968CF4C39B032A6FE8B0FF996">
    <w:name w:val="1B1BFD7968CF4C39B032A6FE8B0FF996"/>
    <w:rsid w:val="00915069"/>
  </w:style>
  <w:style w:type="paragraph" w:customStyle="1" w:styleId="DD1C04D5C0CD44D78EB81DD6C22F0CCE">
    <w:name w:val="DD1C04D5C0CD44D78EB81DD6C22F0CCE"/>
    <w:rsid w:val="00915069"/>
  </w:style>
  <w:style w:type="paragraph" w:customStyle="1" w:styleId="03FFCB9A5C5945998D442330FA8D9CE5">
    <w:name w:val="03FFCB9A5C5945998D442330FA8D9CE5"/>
    <w:rsid w:val="00915069"/>
  </w:style>
  <w:style w:type="paragraph" w:customStyle="1" w:styleId="49DB6B5181284F8DAE039C5BC75FF5CC">
    <w:name w:val="49DB6B5181284F8DAE039C5BC75FF5CC"/>
    <w:rsid w:val="00BF2045"/>
  </w:style>
  <w:style w:type="paragraph" w:customStyle="1" w:styleId="82E7E740BC634E7ABCA54FF4A7F9251E">
    <w:name w:val="82E7E740BC634E7ABCA54FF4A7F9251E"/>
    <w:rsid w:val="00BF2045"/>
  </w:style>
  <w:style w:type="paragraph" w:customStyle="1" w:styleId="77281276A13243CEABFC9331AFB1EA70">
    <w:name w:val="77281276A13243CEABFC9331AFB1EA70"/>
    <w:rsid w:val="00BF2045"/>
  </w:style>
  <w:style w:type="paragraph" w:customStyle="1" w:styleId="954288D20F354A9FB67CA57D618954EE">
    <w:name w:val="954288D20F354A9FB67CA57D618954EE"/>
    <w:rsid w:val="007613B2"/>
  </w:style>
  <w:style w:type="paragraph" w:customStyle="1" w:styleId="7ADE8D1BE296468D9E58BEAE03CA3C77">
    <w:name w:val="7ADE8D1BE296468D9E58BEAE03CA3C77"/>
    <w:rsid w:val="007613B2"/>
  </w:style>
  <w:style w:type="paragraph" w:customStyle="1" w:styleId="FC8C5B8A3EE34461B465C246DE03F707">
    <w:name w:val="FC8C5B8A3EE34461B465C246DE03F707"/>
    <w:rsid w:val="00BF2045"/>
  </w:style>
  <w:style w:type="paragraph" w:customStyle="1" w:styleId="1A147E6911A941059279100C9EC2AF36">
    <w:name w:val="1A147E6911A941059279100C9EC2AF36"/>
    <w:rsid w:val="00BF2045"/>
  </w:style>
  <w:style w:type="paragraph" w:customStyle="1" w:styleId="43AE4E429D4841A383E05D2B1CA2E799">
    <w:name w:val="43AE4E429D4841A383E05D2B1CA2E799"/>
    <w:rsid w:val="00BF2045"/>
  </w:style>
  <w:style w:type="paragraph" w:customStyle="1" w:styleId="D717D295D0534A3093E646C3F5535235">
    <w:name w:val="D717D295D0534A3093E646C3F5535235"/>
    <w:rsid w:val="00BF2045"/>
  </w:style>
  <w:style w:type="paragraph" w:customStyle="1" w:styleId="D18F204C7F3B460BAC09935926596EDD">
    <w:name w:val="D18F204C7F3B460BAC09935926596EDD"/>
    <w:rsid w:val="00BF2045"/>
  </w:style>
  <w:style w:type="paragraph" w:customStyle="1" w:styleId="CD14297C2D4B4F2C822317C7934D2EAF">
    <w:name w:val="CD14297C2D4B4F2C822317C7934D2EAF"/>
    <w:rsid w:val="00DF41CA"/>
  </w:style>
  <w:style w:type="paragraph" w:customStyle="1" w:styleId="3F45BFFFAF5F4937836E58E2BDC3F8B8">
    <w:name w:val="3F45BFFFAF5F4937836E58E2BDC3F8B8"/>
    <w:rsid w:val="00DF41CA"/>
  </w:style>
  <w:style w:type="paragraph" w:customStyle="1" w:styleId="2D2CFE2BC6A2421C81AE28F24803828B">
    <w:name w:val="2D2CFE2BC6A2421C81AE28F24803828B"/>
    <w:rsid w:val="00DF41CA"/>
  </w:style>
  <w:style w:type="paragraph" w:customStyle="1" w:styleId="69BF9AA0D6EA4C3FB6E31C2F7821682A">
    <w:name w:val="69BF9AA0D6EA4C3FB6E31C2F7821682A"/>
    <w:rsid w:val="00DF41CA"/>
  </w:style>
  <w:style w:type="paragraph" w:customStyle="1" w:styleId="F8F30BFEF80C4B94B384F5EC87BC0C1F">
    <w:name w:val="F8F30BFEF80C4B94B384F5EC87BC0C1F"/>
    <w:rsid w:val="00DF41CA"/>
  </w:style>
  <w:style w:type="paragraph" w:customStyle="1" w:styleId="9A8FDB39C89F43D8A8B22E6D503FB8B0">
    <w:name w:val="9A8FDB39C89F43D8A8B22E6D503FB8B0"/>
    <w:rsid w:val="00DF41CA"/>
  </w:style>
  <w:style w:type="paragraph" w:customStyle="1" w:styleId="0FA9A2B8E1524A889BB5A158AD9B062C">
    <w:name w:val="0FA9A2B8E1524A889BB5A158AD9B062C"/>
    <w:rsid w:val="00DF41CA"/>
  </w:style>
  <w:style w:type="paragraph" w:customStyle="1" w:styleId="3AFD7DE561754C35956B70B5F2B4D1AB">
    <w:name w:val="3AFD7DE561754C35956B70B5F2B4D1AB"/>
    <w:rsid w:val="00DF41CA"/>
  </w:style>
  <w:style w:type="paragraph" w:customStyle="1" w:styleId="B5E68383841B4C8E8DD1609B3AC0D74D">
    <w:name w:val="B5E68383841B4C8E8DD1609B3AC0D74D"/>
    <w:rsid w:val="00DF41CA"/>
  </w:style>
  <w:style w:type="paragraph" w:customStyle="1" w:styleId="AD187614188143A1BF8440B7986D81EF">
    <w:name w:val="AD187614188143A1BF8440B7986D81EF"/>
    <w:rsid w:val="00DF41CA"/>
  </w:style>
  <w:style w:type="paragraph" w:customStyle="1" w:styleId="8E3595BBADEA42DC9CEC9FA95CA03E49">
    <w:name w:val="8E3595BBADEA42DC9CEC9FA95CA03E49"/>
    <w:rsid w:val="00DF41CA"/>
  </w:style>
  <w:style w:type="paragraph" w:customStyle="1" w:styleId="591F98F340C04899B48E296F49DBF05F">
    <w:name w:val="591F98F340C04899B48E296F49DBF05F"/>
    <w:rsid w:val="00DF41CA"/>
  </w:style>
  <w:style w:type="paragraph" w:customStyle="1" w:styleId="8797C01D78C044AE8753704E7F608E41">
    <w:name w:val="8797C01D78C044AE8753704E7F608E41"/>
    <w:rsid w:val="00DF41CA"/>
  </w:style>
  <w:style w:type="paragraph" w:customStyle="1" w:styleId="A66824402AF8492DBC4228AF8100017C">
    <w:name w:val="A66824402AF8492DBC4228AF8100017C"/>
    <w:rsid w:val="00DF41CA"/>
  </w:style>
  <w:style w:type="paragraph" w:customStyle="1" w:styleId="3C31187E87FC41A6BCD70852655F09E9">
    <w:name w:val="3C31187E87FC41A6BCD70852655F09E9"/>
    <w:rsid w:val="00DF41CA"/>
  </w:style>
  <w:style w:type="paragraph" w:customStyle="1" w:styleId="C03A6D40AEBC4CDF8906E295D0DBC9C8">
    <w:name w:val="C03A6D40AEBC4CDF8906E295D0DBC9C8"/>
    <w:rsid w:val="00DF41CA"/>
  </w:style>
  <w:style w:type="paragraph" w:customStyle="1" w:styleId="1BD5B9F04E7B4598A4FC20C8FDEC8D4B">
    <w:name w:val="1BD5B9F04E7B4598A4FC20C8FDEC8D4B"/>
    <w:rsid w:val="00DF41CA"/>
  </w:style>
  <w:style w:type="paragraph" w:customStyle="1" w:styleId="00FE8BDAA6B446169D7B826F1062075E">
    <w:name w:val="00FE8BDAA6B446169D7B826F1062075E"/>
    <w:rsid w:val="00DF41CA"/>
  </w:style>
  <w:style w:type="paragraph" w:customStyle="1" w:styleId="34F43AC0305544D08EF7418E519C3AA9">
    <w:name w:val="34F43AC0305544D08EF7418E519C3AA9"/>
    <w:rsid w:val="00DF41CA"/>
  </w:style>
  <w:style w:type="paragraph" w:customStyle="1" w:styleId="3566D48E7BD74FA6B6625D33F021FCC9">
    <w:name w:val="3566D48E7BD74FA6B6625D33F021FCC9"/>
    <w:rsid w:val="00DF41CA"/>
  </w:style>
  <w:style w:type="paragraph" w:customStyle="1" w:styleId="98DABFFBDFF6490F90929A71262AA0A8">
    <w:name w:val="98DABFFBDFF6490F90929A71262AA0A8"/>
    <w:rsid w:val="00DF41CA"/>
  </w:style>
  <w:style w:type="paragraph" w:customStyle="1" w:styleId="F12775349E3D4626B9C45DEE71150F7E">
    <w:name w:val="F12775349E3D4626B9C45DEE71150F7E"/>
    <w:rsid w:val="00DF41CA"/>
  </w:style>
  <w:style w:type="paragraph" w:customStyle="1" w:styleId="7C0C13143DDD475F867390CA49B2B855">
    <w:name w:val="7C0C13143DDD475F867390CA49B2B855"/>
    <w:rsid w:val="00DF41CA"/>
  </w:style>
  <w:style w:type="paragraph" w:customStyle="1" w:styleId="137278D9D8874C72A2DE7A4A0E026601">
    <w:name w:val="137278D9D8874C72A2DE7A4A0E026601"/>
    <w:rsid w:val="00DF41CA"/>
  </w:style>
  <w:style w:type="paragraph" w:customStyle="1" w:styleId="87255344D057424785CE181A11CBE9DE">
    <w:name w:val="87255344D057424785CE181A11CBE9DE"/>
    <w:rsid w:val="00DF41CA"/>
  </w:style>
  <w:style w:type="paragraph" w:customStyle="1" w:styleId="4A49248467A94B56A782B1EC7075FD6C">
    <w:name w:val="4A49248467A94B56A782B1EC7075FD6C"/>
    <w:rsid w:val="00DF41CA"/>
  </w:style>
  <w:style w:type="paragraph" w:customStyle="1" w:styleId="337AE764537B4868A3A93BBE75A4066E">
    <w:name w:val="337AE764537B4868A3A93BBE75A4066E"/>
    <w:rsid w:val="00DF41CA"/>
  </w:style>
  <w:style w:type="paragraph" w:customStyle="1" w:styleId="7D39CC5EA23E4D26BBD872EB55D32F3E">
    <w:name w:val="7D39CC5EA23E4D26BBD872EB55D32F3E"/>
    <w:rsid w:val="00DF41CA"/>
  </w:style>
  <w:style w:type="paragraph" w:customStyle="1" w:styleId="9E4DF390E37D409B8B5E7964C5CDBE77">
    <w:name w:val="9E4DF390E37D409B8B5E7964C5CDBE77"/>
    <w:rsid w:val="00DF41CA"/>
  </w:style>
  <w:style w:type="paragraph" w:customStyle="1" w:styleId="BB70A84A4D584D75AAEB90D6EB5E0926">
    <w:name w:val="BB70A84A4D584D75AAEB90D6EB5E0926"/>
    <w:rsid w:val="00DF41CA"/>
  </w:style>
  <w:style w:type="paragraph" w:customStyle="1" w:styleId="FDDB78E074524F63AFA9D6C99C548E6A">
    <w:name w:val="FDDB78E074524F63AFA9D6C99C548E6A"/>
    <w:rsid w:val="00DF41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09E6D-93E9-4D67-9ACA-EC7D3F83B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