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96480" w:rsidP="00796480">
      <w:pPr>
        <w:pStyle w:val="NormalWeb"/>
        <w:spacing w:before="180" w:beforeAutospacing="0" w:after="180" w:afterAutospacing="0"/>
        <w:rPr>
          <w:color w:val="000000"/>
          <w:sz w:val="27"/>
          <w:szCs w:val="27"/>
        </w:rPr>
      </w:pPr>
      <w:r>
        <w:rPr>
          <w:rFonts w:ascii="Verdana" w:hAnsi="Verdana"/>
          <w:color w:val="B50938"/>
          <w:sz w:val="48"/>
          <w:szCs w:val="48"/>
        </w:rPr>
        <w:t>European Affairs Committee</w:t>
      </w:r>
    </w:p>
    <w:p w:rsidR="00796480" w:rsidP="00796480">
      <w:pPr>
        <w:pStyle w:val="NormalWeb"/>
        <w:spacing w:before="180" w:beforeAutospacing="0" w:after="180" w:afterAutospacing="0"/>
        <w:rPr>
          <w:color w:val="000000"/>
          <w:sz w:val="27"/>
          <w:szCs w:val="27"/>
        </w:rPr>
      </w:pPr>
      <w:r>
        <w:rPr>
          <w:rFonts w:ascii="Verdana" w:hAnsi="Verdana"/>
          <w:color w:val="B50938"/>
          <w:sz w:val="40"/>
          <w:szCs w:val="40"/>
        </w:rPr>
        <w:t>Protocol</w:t>
      </w:r>
      <w:r>
        <w:rPr>
          <w:rFonts w:ascii="Verdana" w:hAnsi="Verdana"/>
          <w:color w:val="B50938"/>
          <w:sz w:val="40"/>
          <w:szCs w:val="40"/>
        </w:rPr>
        <w:t xml:space="preserve"> on Ireland/Northern Ireland Sub</w:t>
      </w:r>
      <w:r>
        <w:rPr>
          <w:rFonts w:ascii="Verdana" w:hAnsi="Verdana"/>
          <w:color w:val="B50938"/>
          <w:sz w:val="40"/>
          <w:szCs w:val="40"/>
        </w:rPr>
        <w:noBreakHyphen/>
        <w:t>Committee</w:t>
      </w:r>
    </w:p>
    <w:p w:rsidR="00796480" w:rsidP="00796480">
      <w:pPr>
        <w:pStyle w:val="NormalWeb"/>
        <w:spacing w:before="0" w:beforeAutospacing="0" w:after="240" w:afterAutospacing="0"/>
        <w:rPr>
          <w:color w:val="000000"/>
          <w:sz w:val="27"/>
          <w:szCs w:val="27"/>
        </w:rPr>
      </w:pPr>
      <w:r>
        <w:rPr>
          <w:rFonts w:ascii="Verdana" w:hAnsi="Verdana"/>
          <w:color w:val="B50938"/>
          <w:sz w:val="34"/>
          <w:szCs w:val="34"/>
        </w:rPr>
        <w:t>C</w:t>
      </w:r>
      <w:r>
        <w:rPr>
          <w:rFonts w:ascii="Verdana" w:hAnsi="Verdana"/>
          <w:color w:val="B50938"/>
          <w:sz w:val="34"/>
          <w:szCs w:val="34"/>
        </w:rPr>
        <w:t xml:space="preserve">orrected oral evidence: Follow-up inquiry on impact of the </w:t>
      </w:r>
      <w:r w:rsidR="001F371D">
        <w:rPr>
          <w:rFonts w:ascii="Verdana" w:hAnsi="Verdana"/>
          <w:color w:val="B50938"/>
          <w:sz w:val="34"/>
          <w:szCs w:val="34"/>
        </w:rPr>
        <w:t>protocol</w:t>
      </w:r>
      <w:r>
        <w:rPr>
          <w:rFonts w:ascii="Verdana" w:hAnsi="Verdana"/>
          <w:color w:val="B50938"/>
          <w:sz w:val="34"/>
          <w:szCs w:val="34"/>
        </w:rPr>
        <w:t xml:space="preserve"> on Ireland/Northern Ireland</w:t>
      </w:r>
    </w:p>
    <w:p w:rsidR="002A6E68" w:rsidP="009E1CEC">
      <w:pPr>
        <w:pStyle w:val="Para"/>
      </w:pPr>
      <w:r>
        <w:t>Wednesday 25 May 2022</w:t>
      </w:r>
    </w:p>
    <w:p w:rsidR="002A6E68" w:rsidP="009E1CEC">
      <w:pPr>
        <w:pStyle w:val="Para"/>
      </w:pPr>
      <w:r>
        <w:t>5</w:t>
      </w:r>
      <w:r w:rsidR="00796480">
        <w:t>.1</w:t>
      </w:r>
      <w:r w:rsidR="000A0238">
        <w:t>5</w:t>
      </w:r>
      <w:r w:rsidR="00796480">
        <w:t xml:space="preserve"> pm</w:t>
      </w:r>
    </w:p>
    <w:p w:rsidR="002A6E68" w:rsidP="009E1CEC">
      <w:pPr>
        <w:pStyle w:val="Para"/>
      </w:pPr>
    </w:p>
    <w:p w:rsidR="002A6E68" w:rsidP="009E1CEC">
      <w:r>
        <w:fldChar w:fldCharType="begin"/>
      </w:r>
      <w:r>
        <w:instrText xml:space="preserve"> HYPERLINK "https://www.parliamentlive.tv/Event/Index/9f852de2-9929-4cd7-b009-e3eaa694cf1a" </w:instrText>
      </w:r>
      <w:r>
        <w:fldChar w:fldCharType="separate"/>
      </w:r>
      <w:r w:rsidRPr="00513EBA">
        <w:rPr>
          <w:rStyle w:val="Hyperlink"/>
        </w:rPr>
        <w:t>Watch the meeting</w:t>
      </w:r>
      <w:r>
        <w:fldChar w:fldCharType="end"/>
      </w:r>
    </w:p>
    <w:p w:rsidR="002A6E68" w:rsidP="00796480">
      <w:r>
        <w:t xml:space="preserve">Members present: </w:t>
      </w:r>
      <w:r w:rsidR="00796480">
        <w:t xml:space="preserve">Lord Jay of Ewelme (The Chair); Lord </w:t>
      </w:r>
      <w:r w:rsidR="00796480">
        <w:t>Empey</w:t>
      </w:r>
      <w:r w:rsidR="00796480">
        <w:t xml:space="preserve">; Lord Godson; Baroness Goudie; Lord Hain; Lord Hannan of Kingsclere; Baroness Ritchie of Downpatrick; Lord Thomas of </w:t>
      </w:r>
      <w:r w:rsidR="00796480">
        <w:t>Gresford</w:t>
      </w:r>
      <w:r w:rsidR="00796480">
        <w:t>.</w:t>
      </w:r>
    </w:p>
    <w:p w:rsidR="002A6E68" w:rsidP="009E1CEC">
      <w:pPr>
        <w:pStyle w:val="Para"/>
        <w:tabs>
          <w:tab w:val="center" w:pos="4536"/>
          <w:tab w:val="right" w:pos="8931"/>
        </w:tabs>
      </w:pPr>
      <w:r>
        <w:t>Evidence Session No</w:t>
      </w:r>
      <w:r w:rsidR="00796480">
        <w:t>.</w:t>
      </w:r>
      <w:r>
        <w:t xml:space="preserve"> </w:t>
      </w:r>
      <w:r w:rsidR="002A2AC3">
        <w:t>6</w:t>
      </w:r>
      <w:r>
        <w:tab/>
        <w:t>Heard in Public</w:t>
      </w:r>
      <w:r>
        <w:tab/>
      </w:r>
      <w:r w:rsidRPr="00156A60">
        <w:t xml:space="preserve">Questions </w:t>
      </w:r>
      <w:r w:rsidR="002A2AC3">
        <w:t>49</w:t>
      </w:r>
      <w:r w:rsidR="00796480">
        <w:t xml:space="preserve"> - </w:t>
      </w:r>
      <w:r w:rsidR="00445DF1">
        <w:t>56</w:t>
      </w:r>
    </w:p>
    <w:p w:rsidR="002A6E68" w:rsidP="009E1CEC">
      <w:pPr>
        <w:pStyle w:val="TitleWitnesses0"/>
      </w:pPr>
    </w:p>
    <w:p w:rsidR="002A6E68" w:rsidP="009E1CEC">
      <w:pPr>
        <w:pStyle w:val="TitleWitnesses0"/>
      </w:pPr>
      <w:r>
        <w:t>Witness</w:t>
      </w:r>
    </w:p>
    <w:p w:rsidR="002A6E68" w:rsidP="009E1CEC">
      <w:pPr>
        <w:pStyle w:val="Para"/>
      </w:pPr>
      <w:r>
        <w:fldChar w:fldCharType="begin"/>
      </w:r>
      <w:r>
        <w:instrText xml:space="preserve"> HYPERLINK \l "Panel1" </w:instrText>
      </w:r>
      <w:r>
        <w:fldChar w:fldCharType="separate"/>
      </w:r>
      <w:r w:rsidRPr="002A6E68">
        <w:rPr>
          <w:rStyle w:val="Hyperlink"/>
        </w:rPr>
        <w:t>I</w:t>
      </w:r>
      <w:r>
        <w:fldChar w:fldCharType="end"/>
      </w:r>
      <w:r>
        <w:t xml:space="preserve">:  </w:t>
      </w:r>
      <w:r w:rsidR="00C3687A">
        <w:t xml:space="preserve">Declan Kearney </w:t>
      </w:r>
      <w:r w:rsidR="0068164C">
        <w:t>MLA, S</w:t>
      </w:r>
      <w:r w:rsidR="00C3687A">
        <w:t>inn Féin.</w:t>
      </w:r>
    </w:p>
    <w:p w:rsidR="002A6E68" w:rsidRPr="00B00119" w:rsidP="00220C0F">
      <w:pPr>
        <w:pStyle w:val="Para"/>
      </w:pPr>
    </w:p>
    <w:p w:rsidR="00EA40DF" w:rsidP="009E1CEC">
      <w:pPr>
        <w:sectPr w:rsidSect="008351F9">
          <w:headerReference w:type="default" r:id="rId9"/>
          <w:pgSz w:w="11906" w:h="16838"/>
          <w:pgMar w:top="1805" w:right="1440" w:bottom="1440" w:left="1440" w:header="709" w:footer="708" w:gutter="0"/>
          <w:cols w:space="708"/>
          <w:docGrid w:linePitch="360"/>
        </w:sectPr>
      </w:pPr>
      <w:r>
        <w:br w:type="page"/>
      </w:r>
    </w:p>
    <w:p w:rsidR="00E6151A" w:rsidRPr="00E6151A" w:rsidP="00E6151A">
      <w:pPr>
        <w:pStyle w:val="TitlePanel0"/>
        <w:rPr>
          <w:szCs w:val="28"/>
        </w:rPr>
      </w:pPr>
      <w:bookmarkStart w:id="0" w:name="Panel1"/>
      <w:r w:rsidRPr="00E6151A">
        <w:rPr>
          <w:szCs w:val="28"/>
        </w:rPr>
        <w:t>Examination of witnes</w:t>
      </w:r>
      <w:r w:rsidR="00FC6891">
        <w:rPr>
          <w:szCs w:val="28"/>
        </w:rPr>
        <w:t>s</w:t>
      </w:r>
    </w:p>
    <w:p w:rsidR="002A6E68" w:rsidP="00E6151A">
      <w:pPr>
        <w:pStyle w:val="TitlePanel0"/>
        <w:jc w:val="both"/>
      </w:pPr>
      <w:r>
        <w:rPr>
          <w:sz w:val="22"/>
        </w:rPr>
        <w:t>Declan Kearney.</w:t>
      </w:r>
    </w:p>
    <w:p w:rsidR="00994939" w:rsidP="00994939">
      <w:pPr>
        <w:pStyle w:val="Question"/>
        <w:numPr>
          <w:ilvl w:val="0"/>
          <w:numId w:val="9"/>
        </w:numPr>
      </w:pPr>
      <w:bookmarkEnd w:id="0"/>
      <w:r>
        <w:rPr>
          <w:b/>
        </w:rPr>
        <w:t>The Chair:</w:t>
      </w:r>
      <w:r w:rsidR="00EA40DF">
        <w:t xml:space="preserve"> </w:t>
      </w:r>
      <w:r>
        <w:t xml:space="preserve">Good afternoon and welcome back to this public meeting of the </w:t>
      </w:r>
      <w:r w:rsidR="005216D4">
        <w:t>sub-committee</w:t>
      </w:r>
      <w:r>
        <w:t xml:space="preserve"> on the protocol on Ireland/Northern Ireland. We now continue our engagement with the five largest political parties in the Northern Ireland Assembly after the Assembly elections on 5 May. Our </w:t>
      </w:r>
      <w:r w:rsidR="00997CAC">
        <w:t xml:space="preserve">third and final </w:t>
      </w:r>
      <w:r>
        <w:t xml:space="preserve">witness today is </w:t>
      </w:r>
      <w:r w:rsidR="00997CAC">
        <w:t xml:space="preserve">Declan Kearney, Sinn Féin MLA for South Antrim. You are very </w:t>
      </w:r>
      <w:r>
        <w:t>welcome</w:t>
      </w:r>
      <w:r w:rsidR="00997CAC">
        <w:t>. Thank you for joining us</w:t>
      </w:r>
      <w:r w:rsidR="007B6112">
        <w:t xml:space="preserve">. We </w:t>
      </w:r>
      <w:r>
        <w:t xml:space="preserve">very much look forward to hearing </w:t>
      </w:r>
      <w:r w:rsidR="0028769B">
        <w:t xml:space="preserve">your </w:t>
      </w:r>
      <w:r>
        <w:t>evidence.</w:t>
      </w:r>
    </w:p>
    <w:p w:rsidR="00994939" w:rsidP="00994939">
      <w:pPr>
        <w:pStyle w:val="Question"/>
        <w:numPr>
          <w:ilvl w:val="0"/>
          <w:numId w:val="0"/>
        </w:numPr>
        <w:ind w:left="794"/>
      </w:pPr>
      <w:r>
        <w:t xml:space="preserve">Today’s meeting is being broadcast, and a verbatim transcript will be taken for subsequent publication, which will be sent to you to check for accuracy. I refer to the list of members’ interests as published on the committee’s website. Perhaps I could begin </w:t>
      </w:r>
      <w:r w:rsidR="0028769B">
        <w:t xml:space="preserve">the session by </w:t>
      </w:r>
      <w:r>
        <w:t xml:space="preserve">asking if you </w:t>
      </w:r>
      <w:r w:rsidR="0028769B">
        <w:t>w</w:t>
      </w:r>
      <w:r>
        <w:t xml:space="preserve">ould </w:t>
      </w:r>
      <w:r w:rsidR="00890810">
        <w:t xml:space="preserve">just </w:t>
      </w:r>
      <w:r>
        <w:t xml:space="preserve">set out </w:t>
      </w:r>
      <w:r w:rsidR="00890810">
        <w:t xml:space="preserve">Sinn Féin’s </w:t>
      </w:r>
      <w:r>
        <w:t>overall position in relation to the protocol</w:t>
      </w:r>
      <w:r w:rsidR="00890810">
        <w:t>. Once again, welcome and thank you very much for joining us.</w:t>
      </w:r>
    </w:p>
    <w:p w:rsidR="0082187B" w:rsidP="004921DC">
      <w:pPr>
        <w:pStyle w:val="Answer"/>
      </w:pPr>
      <w:r w:rsidRPr="003C294B">
        <w:rPr>
          <w:b/>
          <w:i/>
        </w:rPr>
        <w:t>Declan Kearney:</w:t>
      </w:r>
      <w:r w:rsidRPr="004921DC" w:rsidR="004921DC">
        <w:rPr>
          <w:b/>
        </w:rPr>
        <w:t xml:space="preserve"> </w:t>
      </w:r>
      <w:r>
        <w:rPr>
          <w:b/>
          <w:bCs/>
        </w:rPr>
        <w:t>:</w:t>
      </w:r>
      <w:r>
        <w:t xml:space="preserve">  Mo </w:t>
      </w:r>
      <w:r>
        <w:t>bhuíochas</w:t>
      </w:r>
      <w:r>
        <w:t xml:space="preserve"> </w:t>
      </w:r>
      <w:r>
        <w:t>daoibh</w:t>
      </w:r>
      <w:r>
        <w:t xml:space="preserve"> go </w:t>
      </w:r>
      <w:r>
        <w:t>léir</w:t>
      </w:r>
      <w:r>
        <w:t xml:space="preserve"> as </w:t>
      </w:r>
      <w:r>
        <w:t>ucht</w:t>
      </w:r>
      <w:r>
        <w:t xml:space="preserve"> an </w:t>
      </w:r>
      <w:r>
        <w:t>cuireadh</w:t>
      </w:r>
      <w:r>
        <w:t xml:space="preserve"> </w:t>
      </w:r>
      <w:r>
        <w:t>seo</w:t>
      </w:r>
      <w:r>
        <w:t xml:space="preserve"> a </w:t>
      </w:r>
      <w:r>
        <w:t>thabhairt</w:t>
      </w:r>
      <w:r>
        <w:t xml:space="preserve"> </w:t>
      </w:r>
      <w:r>
        <w:t>domh</w:t>
      </w:r>
      <w:r>
        <w:t xml:space="preserve"> </w:t>
      </w:r>
      <w:r>
        <w:t>bheith</w:t>
      </w:r>
      <w:r>
        <w:t xml:space="preserve"> </w:t>
      </w:r>
      <w:r>
        <w:t>libh</w:t>
      </w:r>
      <w:r>
        <w:t xml:space="preserve"> </w:t>
      </w:r>
      <w:r>
        <w:t>tráthnóna</w:t>
      </w:r>
      <w:r>
        <w:t xml:space="preserve"> </w:t>
      </w:r>
      <w:r>
        <w:t>inniu</w:t>
      </w:r>
      <w:r>
        <w:t xml:space="preserve">.  </w:t>
      </w:r>
      <w:r>
        <w:t>Cuireann</w:t>
      </w:r>
      <w:r>
        <w:t xml:space="preserve"> </w:t>
      </w:r>
      <w:r>
        <w:t>sé</w:t>
      </w:r>
      <w:r>
        <w:t xml:space="preserve"> </w:t>
      </w:r>
      <w:r>
        <w:t>gliondar</w:t>
      </w:r>
      <w:r>
        <w:t xml:space="preserve"> </w:t>
      </w:r>
      <w:r>
        <w:t>ar</w:t>
      </w:r>
      <w:r>
        <w:t xml:space="preserve"> </w:t>
      </w:r>
      <w:r>
        <w:t>mo</w:t>
      </w:r>
      <w:r>
        <w:t xml:space="preserve"> </w:t>
      </w:r>
      <w:r>
        <w:t>chroí</w:t>
      </w:r>
      <w:r>
        <w:t xml:space="preserve"> an </w:t>
      </w:r>
      <w:r>
        <w:t>deis</w:t>
      </w:r>
      <w:r>
        <w:t xml:space="preserve"> </w:t>
      </w:r>
      <w:r>
        <w:t>seo</w:t>
      </w:r>
      <w:r>
        <w:t xml:space="preserve"> a </w:t>
      </w:r>
      <w:r>
        <w:t>ghlacadh</w:t>
      </w:r>
      <w:r>
        <w:t xml:space="preserve"> </w:t>
      </w:r>
      <w:r>
        <w:t>chun</w:t>
      </w:r>
      <w:r>
        <w:t xml:space="preserve"> </w:t>
      </w:r>
      <w:r>
        <w:t>dearcadh</w:t>
      </w:r>
      <w:r>
        <w:t xml:space="preserve"> </w:t>
      </w:r>
      <w:r>
        <w:t>páirtí</w:t>
      </w:r>
      <w:r>
        <w:t xml:space="preserve"> </w:t>
      </w:r>
      <w:r>
        <w:t>s’againn</w:t>
      </w:r>
      <w:r>
        <w:t xml:space="preserve"> a chur </w:t>
      </w:r>
      <w:r>
        <w:t>i</w:t>
      </w:r>
      <w:r>
        <w:t xml:space="preserve"> </w:t>
      </w:r>
      <w:r>
        <w:t>láthair</w:t>
      </w:r>
      <w:r>
        <w:t>.</w:t>
      </w:r>
    </w:p>
    <w:p w:rsidR="00716CD0" w:rsidP="004921DC">
      <w:pPr>
        <w:pStyle w:val="Answer"/>
      </w:pPr>
      <w:r>
        <w:t>Thank you all very much for your kind invitation</w:t>
      </w:r>
      <w:r w:rsidR="00E97426">
        <w:t>.</w:t>
      </w:r>
      <w:r>
        <w:t xml:space="preserve"> </w:t>
      </w:r>
      <w:r w:rsidR="00E97426">
        <w:t xml:space="preserve">It </w:t>
      </w:r>
      <w:r>
        <w:t xml:space="preserve">is a pleasure to be with you today. Yes, </w:t>
      </w:r>
      <w:r w:rsidR="004921DC">
        <w:t xml:space="preserve">I am very happy to </w:t>
      </w:r>
      <w:r>
        <w:t>briefly summarise Sinn Féin’s position on the issue of the protocol. O</w:t>
      </w:r>
      <w:r w:rsidR="004921DC">
        <w:t>ur position fundamentally stems from our opposition to Brexit. We believe that</w:t>
      </w:r>
      <w:r w:rsidR="0055542A">
        <w:t>,</w:t>
      </w:r>
      <w:r w:rsidR="004921DC">
        <w:t xml:space="preserve"> </w:t>
      </w:r>
      <w:r>
        <w:t xml:space="preserve">were there </w:t>
      </w:r>
      <w:r w:rsidR="004921DC">
        <w:t xml:space="preserve">in fact </w:t>
      </w:r>
      <w:r>
        <w:t>no Brexit</w:t>
      </w:r>
      <w:r w:rsidR="0055542A">
        <w:t>,</w:t>
      </w:r>
      <w:r>
        <w:t xml:space="preserve"> there would be </w:t>
      </w:r>
      <w:r w:rsidR="004921DC">
        <w:t xml:space="preserve">no </w:t>
      </w:r>
      <w:r w:rsidR="003C294B">
        <w:t>need</w:t>
      </w:r>
      <w:r w:rsidR="004921DC">
        <w:t xml:space="preserve"> for the </w:t>
      </w:r>
      <w:r w:rsidR="001F371D">
        <w:t>protocol</w:t>
      </w:r>
      <w:r w:rsidR="004921DC">
        <w:t xml:space="preserve">. The democratic majority in the </w:t>
      </w:r>
      <w:r w:rsidR="003C294B">
        <w:t>north</w:t>
      </w:r>
      <w:r w:rsidR="004921DC">
        <w:t xml:space="preserve"> of Ireland in 2016 voted to remain </w:t>
      </w:r>
      <w:r>
        <w:t xml:space="preserve">within the EU. Our own party </w:t>
      </w:r>
      <w:r w:rsidR="004921DC">
        <w:t xml:space="preserve">campaigned against that position being adopted. We forecast at the time that Brexit would be a catastrophe </w:t>
      </w:r>
      <w:r w:rsidR="0055542A">
        <w:t xml:space="preserve">not only </w:t>
      </w:r>
      <w:r w:rsidR="004921DC">
        <w:t xml:space="preserve">for the people </w:t>
      </w:r>
      <w:r>
        <w:t xml:space="preserve">in the north of Ireland but for the </w:t>
      </w:r>
      <w:r w:rsidR="00FB0D10">
        <w:t>island</w:t>
      </w:r>
      <w:r>
        <w:t xml:space="preserve"> economy overall. </w:t>
      </w:r>
      <w:r w:rsidR="004921DC">
        <w:t xml:space="preserve">I </w:t>
      </w:r>
      <w:r>
        <w:t>w</w:t>
      </w:r>
      <w:r w:rsidR="004921DC">
        <w:t xml:space="preserve">as one </w:t>
      </w:r>
      <w:r w:rsidR="003C294B">
        <w:t>of</w:t>
      </w:r>
      <w:r w:rsidR="004921DC">
        <w:t xml:space="preserve"> the </w:t>
      </w:r>
      <w:r>
        <w:t xml:space="preserve">Sinn Féin </w:t>
      </w:r>
      <w:r w:rsidR="003C294B">
        <w:t>spokespersons</w:t>
      </w:r>
      <w:r w:rsidR="004921DC">
        <w:t xml:space="preserve"> </w:t>
      </w:r>
      <w:r w:rsidR="003C294B">
        <w:t>most</w:t>
      </w:r>
      <w:r w:rsidR="004921DC">
        <w:t xml:space="preserve"> to the fore </w:t>
      </w:r>
      <w:r>
        <w:t xml:space="preserve">in </w:t>
      </w:r>
      <w:r w:rsidR="004921DC">
        <w:t>making this point.</w:t>
      </w:r>
    </w:p>
    <w:p w:rsidR="009C2CBA" w:rsidP="004921DC">
      <w:pPr>
        <w:pStyle w:val="Answer"/>
      </w:pPr>
      <w:r>
        <w:t xml:space="preserve">We highlighted </w:t>
      </w:r>
      <w:r w:rsidR="00716CD0">
        <w:t xml:space="preserve">that it would in fact be a disaster for citizens </w:t>
      </w:r>
      <w:r>
        <w:t>in England, Scotland and Wales</w:t>
      </w:r>
      <w:r w:rsidR="0055542A">
        <w:t>,</w:t>
      </w:r>
      <w:r>
        <w:t xml:space="preserve"> and that </w:t>
      </w:r>
      <w:r w:rsidR="00716CD0">
        <w:t>the repercussions for workers and their families in Ireland would be equall</w:t>
      </w:r>
      <w:r w:rsidR="0055542A">
        <w:t>ed by those</w:t>
      </w:r>
      <w:r>
        <w:t xml:space="preserve"> for workers</w:t>
      </w:r>
      <w:r w:rsidR="00716CD0">
        <w:t>,</w:t>
      </w:r>
      <w:r>
        <w:t xml:space="preserve"> families and businesses in the British state itself. As a consequence of Brexit and the engagement between the British Government and the European Union, the process </w:t>
      </w:r>
      <w:r w:rsidR="00716CD0">
        <w:t xml:space="preserve">to try to deal with some of those worst implications </w:t>
      </w:r>
      <w:r>
        <w:t xml:space="preserve">led initially to the decisions around the backstop under the premiership of Theresa May. That agreement was unceremoniously dumped, and, as a </w:t>
      </w:r>
      <w:r w:rsidR="003C294B">
        <w:t>consequence</w:t>
      </w:r>
      <w:r>
        <w:t xml:space="preserve"> of </w:t>
      </w:r>
      <w:r>
        <w:t xml:space="preserve">moving beyond that position, the negotiation around </w:t>
      </w:r>
      <w:r>
        <w:t xml:space="preserve">withdrawal of the British state arrived at the point of the </w:t>
      </w:r>
      <w:r w:rsidR="001F371D">
        <w:t>protocol</w:t>
      </w:r>
      <w:r>
        <w:t>.</w:t>
      </w:r>
    </w:p>
    <w:p w:rsidR="0033433D" w:rsidP="004921DC">
      <w:pPr>
        <w:pStyle w:val="Answer"/>
      </w:pPr>
      <w:r>
        <w:t>I would much rather that there was no Brexit. As a consequence</w:t>
      </w:r>
      <w:r w:rsidR="009C2CBA">
        <w:t xml:space="preserve">, I would much rather that there was no need for a protocol, but it is </w:t>
      </w:r>
      <w:r>
        <w:t xml:space="preserve">our party’s very firm view that the </w:t>
      </w:r>
      <w:r w:rsidR="001F371D">
        <w:t>protocol</w:t>
      </w:r>
      <w:r>
        <w:t xml:space="preserve"> </w:t>
      </w:r>
      <w:r w:rsidR="009C2CBA">
        <w:t xml:space="preserve">is </w:t>
      </w:r>
      <w:r>
        <w:t xml:space="preserve">not only an integral part of an international agreement </w:t>
      </w:r>
      <w:r w:rsidR="009C2CBA">
        <w:t xml:space="preserve">that </w:t>
      </w:r>
      <w:r>
        <w:t>has now been struck and</w:t>
      </w:r>
      <w:r w:rsidR="009C2CBA">
        <w:t>, therefore, must be accepted and complied with,</w:t>
      </w:r>
      <w:r>
        <w:t xml:space="preserve"> but </w:t>
      </w:r>
      <w:r w:rsidR="009C2CBA">
        <w:t xml:space="preserve">the </w:t>
      </w:r>
      <w:r>
        <w:t xml:space="preserve">only and the best way to mitigate the worst effects of Brexit </w:t>
      </w:r>
      <w:r w:rsidR="009C2CBA">
        <w:t>for people living in the north of Ireland</w:t>
      </w:r>
      <w:r>
        <w:t xml:space="preserve"> </w:t>
      </w:r>
      <w:r>
        <w:t xml:space="preserve">and across the </w:t>
      </w:r>
      <w:r>
        <w:t xml:space="preserve">island </w:t>
      </w:r>
      <w:r>
        <w:t>in its entirety</w:t>
      </w:r>
      <w:r>
        <w:t>. T</w:t>
      </w:r>
      <w:r>
        <w:t xml:space="preserve">he </w:t>
      </w:r>
      <w:r w:rsidR="001F371D">
        <w:t>protocol</w:t>
      </w:r>
      <w:r>
        <w:t xml:space="preserve"> </w:t>
      </w:r>
      <w:r>
        <w:t xml:space="preserve">that exists is </w:t>
      </w:r>
      <w:r>
        <w:t xml:space="preserve">a necessity. It is an integral part of </w:t>
      </w:r>
      <w:r>
        <w:t xml:space="preserve">international law. It is integral to an international treaty </w:t>
      </w:r>
      <w:r>
        <w:t xml:space="preserve">that </w:t>
      </w:r>
      <w:r>
        <w:t xml:space="preserve">has been </w:t>
      </w:r>
      <w:r>
        <w:t>made and struck</w:t>
      </w:r>
      <w:r w:rsidR="0055542A">
        <w:t xml:space="preserve">. Therefore, it </w:t>
      </w:r>
      <w:r>
        <w:t>must be accepted by all parties to that agreement.</w:t>
      </w:r>
    </w:p>
    <w:p w:rsidR="00B63D10" w:rsidP="004921DC">
      <w:pPr>
        <w:pStyle w:val="Answer"/>
      </w:pPr>
      <w:r>
        <w:t>We</w:t>
      </w:r>
      <w:r w:rsidR="004921DC">
        <w:t xml:space="preserve"> have a </w:t>
      </w:r>
      <w:r w:rsidR="001F371D">
        <w:t>protocol</w:t>
      </w:r>
      <w:r w:rsidR="004921DC">
        <w:t xml:space="preserve"> impasse at the </w:t>
      </w:r>
      <w:r w:rsidR="003C294B">
        <w:t>moment</w:t>
      </w:r>
      <w:r w:rsidR="004921DC">
        <w:t xml:space="preserve">. That is unnecessary. A </w:t>
      </w:r>
      <w:r w:rsidR="003C294B">
        <w:t>considerable</w:t>
      </w:r>
      <w:r w:rsidR="004921DC">
        <w:t xml:space="preserve"> amount of fiction has been generated around the issue of the </w:t>
      </w:r>
      <w:r w:rsidR="001F371D">
        <w:t>protocol</w:t>
      </w:r>
      <w:r w:rsidR="004921DC">
        <w:t xml:space="preserve"> itself. </w:t>
      </w:r>
      <w:r w:rsidR="00B753FA">
        <w:t>While</w:t>
      </w:r>
      <w:r w:rsidR="004921DC">
        <w:t xml:space="preserve"> </w:t>
      </w:r>
      <w:r w:rsidR="00C20AE2">
        <w:t xml:space="preserve">the Tory Government </w:t>
      </w:r>
      <w:r w:rsidR="0082187B">
        <w:t xml:space="preserve">are </w:t>
      </w:r>
      <w:r w:rsidR="00B753FA">
        <w:t>one</w:t>
      </w:r>
      <w:r w:rsidR="00C20AE2">
        <w:t xml:space="preserve"> net contributor to the fictionalising and </w:t>
      </w:r>
      <w:r w:rsidR="00C20AE2">
        <w:t>weaponising</w:t>
      </w:r>
      <w:r w:rsidR="00C20AE2">
        <w:t xml:space="preserve"> of the protocol, we have seen </w:t>
      </w:r>
      <w:r w:rsidR="008415CE">
        <w:t xml:space="preserve">how the Democratic Unionist Party and some other sections of political unionism in the north of Ireland </w:t>
      </w:r>
      <w:r w:rsidR="004921DC">
        <w:t xml:space="preserve">have also used the </w:t>
      </w:r>
      <w:r w:rsidR="001F371D">
        <w:t>protocol</w:t>
      </w:r>
      <w:r w:rsidR="004921DC">
        <w:t xml:space="preserve"> for entirely illegitimate purposes</w:t>
      </w:r>
      <w:r>
        <w:t xml:space="preserve"> by attempting to conflate the issue and implementation of the protocol </w:t>
      </w:r>
      <w:r w:rsidR="004921DC">
        <w:t xml:space="preserve">with constitutional issues that do not have </w:t>
      </w:r>
      <w:r>
        <w:t xml:space="preserve">any relevance or application to the </w:t>
      </w:r>
      <w:r w:rsidR="004921DC">
        <w:t>current situation.</w:t>
      </w:r>
    </w:p>
    <w:p w:rsidR="00866C24" w:rsidP="004921DC">
      <w:pPr>
        <w:pStyle w:val="Answer"/>
      </w:pPr>
      <w:r>
        <w:t xml:space="preserve">In </w:t>
      </w:r>
      <w:r w:rsidR="004921DC">
        <w:t>conclusion</w:t>
      </w:r>
      <w:r w:rsidR="00B63D10">
        <w:t xml:space="preserve">, </w:t>
      </w:r>
      <w:r w:rsidR="004921DC">
        <w:t xml:space="preserve">we have a </w:t>
      </w:r>
      <w:r w:rsidR="001F371D">
        <w:t>protocol</w:t>
      </w:r>
      <w:r w:rsidR="004921DC">
        <w:t xml:space="preserve">. It is a necessary requirement given the circumstances that we have all had </w:t>
      </w:r>
      <w:r w:rsidR="00F159D9">
        <w:t>thrust upon us by the decisions of the Tory Government. W</w:t>
      </w:r>
      <w:r w:rsidR="004921DC">
        <w:t>e n</w:t>
      </w:r>
      <w:r w:rsidR="00F159D9">
        <w:t>e</w:t>
      </w:r>
      <w:r w:rsidR="004921DC">
        <w:t xml:space="preserve">ed to see the smooth </w:t>
      </w:r>
      <w:r w:rsidR="003C294B">
        <w:t>implementation</w:t>
      </w:r>
      <w:r w:rsidR="004921DC">
        <w:t xml:space="preserve"> of that </w:t>
      </w:r>
      <w:r w:rsidR="001F371D">
        <w:t>protocol</w:t>
      </w:r>
      <w:r w:rsidR="004921DC">
        <w:t xml:space="preserve">. The impasse should end. This British Government should adhere to the treaty </w:t>
      </w:r>
      <w:r w:rsidR="0082187B">
        <w:t xml:space="preserve">they </w:t>
      </w:r>
      <w:r w:rsidR="004921DC">
        <w:t>signed</w:t>
      </w:r>
      <w:r w:rsidR="00F159D9">
        <w:t xml:space="preserve">, </w:t>
      </w:r>
      <w:r w:rsidR="004921DC">
        <w:t xml:space="preserve">to the agreement </w:t>
      </w:r>
      <w:r w:rsidR="0082187B">
        <w:t xml:space="preserve">they </w:t>
      </w:r>
      <w:r w:rsidR="004921DC">
        <w:t>negotiated</w:t>
      </w:r>
      <w:r w:rsidR="00F159D9">
        <w:t xml:space="preserve">, </w:t>
      </w:r>
      <w:r w:rsidR="004921DC">
        <w:t xml:space="preserve">and get on with the business of </w:t>
      </w:r>
      <w:r w:rsidR="00F159D9">
        <w:t xml:space="preserve">implementing </w:t>
      </w:r>
      <w:r w:rsidR="004921DC">
        <w:t xml:space="preserve">the detail of the </w:t>
      </w:r>
      <w:r w:rsidR="001F371D">
        <w:t>protocol</w:t>
      </w:r>
      <w:r w:rsidR="004921DC">
        <w:t xml:space="preserve"> of which </w:t>
      </w:r>
      <w:r w:rsidR="0082187B">
        <w:t xml:space="preserve">they are </w:t>
      </w:r>
      <w:r w:rsidR="004921DC">
        <w:t xml:space="preserve">a co-signatory. That can be </w:t>
      </w:r>
      <w:r>
        <w:t xml:space="preserve">accomplished </w:t>
      </w:r>
      <w:r>
        <w:t xml:space="preserve">only </w:t>
      </w:r>
      <w:r>
        <w:t xml:space="preserve">if there is </w:t>
      </w:r>
      <w:r w:rsidR="0082187B">
        <w:t xml:space="preserve">the </w:t>
      </w:r>
      <w:r>
        <w:t>requisite good faith engagement by the British Government with the European Commission,</w:t>
      </w:r>
      <w:r w:rsidR="004921DC">
        <w:t xml:space="preserve"> which I believe is prepared to take the necessary steps to ensure that we see smooth implementation of the </w:t>
      </w:r>
      <w:r w:rsidR="001F371D">
        <w:t>protocol</w:t>
      </w:r>
      <w:r w:rsidR="004921DC">
        <w:t xml:space="preserve">, but it is going to require the British Government to </w:t>
      </w:r>
      <w:r>
        <w:t>go the extra step.</w:t>
      </w:r>
    </w:p>
    <w:p w:rsidR="004921DC" w:rsidP="004921DC">
      <w:pPr>
        <w:pStyle w:val="Answer"/>
      </w:pPr>
      <w:r>
        <w:t xml:space="preserve">Therefore, the cant and </w:t>
      </w:r>
      <w:r>
        <w:t>the sabre</w:t>
      </w:r>
      <w:r w:rsidR="00B753FA">
        <w:t xml:space="preserve"> </w:t>
      </w:r>
      <w:r>
        <w:t xml:space="preserve">rattling of </w:t>
      </w:r>
      <w:r w:rsidR="00F529F9">
        <w:t>recent times</w:t>
      </w:r>
      <w:r w:rsidR="0082187B">
        <w:t xml:space="preserve">, </w:t>
      </w:r>
      <w:r w:rsidR="00F529F9">
        <w:t>the latest iteration of the cant and sabre</w:t>
      </w:r>
      <w:r w:rsidR="00B753FA">
        <w:t xml:space="preserve"> </w:t>
      </w:r>
      <w:r w:rsidR="00F529F9">
        <w:t xml:space="preserve">rattling </w:t>
      </w:r>
      <w:r w:rsidR="00AA41AD">
        <w:t xml:space="preserve">that </w:t>
      </w:r>
      <w:r>
        <w:t>we have heard over an extended period</w:t>
      </w:r>
      <w:r w:rsidR="00B753FA">
        <w:t>,</w:t>
      </w:r>
      <w:r>
        <w:t xml:space="preserve"> must discontinue. </w:t>
      </w:r>
      <w:r w:rsidR="00AA41AD">
        <w:t xml:space="preserve">We </w:t>
      </w:r>
      <w:r>
        <w:t xml:space="preserve">need to see this British Government and the relevant </w:t>
      </w:r>
      <w:r w:rsidR="003C294B">
        <w:t>princip</w:t>
      </w:r>
      <w:r w:rsidR="00027294">
        <w:t xml:space="preserve">als </w:t>
      </w:r>
      <w:r>
        <w:t xml:space="preserve">engage in a proper </w:t>
      </w:r>
      <w:r w:rsidR="003C294B">
        <w:t>way</w:t>
      </w:r>
      <w:r>
        <w:t xml:space="preserve"> with the European Commission to achieve the landing zones </w:t>
      </w:r>
      <w:r w:rsidR="00B753FA">
        <w:t>that</w:t>
      </w:r>
      <w:r>
        <w:t xml:space="preserve"> I and </w:t>
      </w:r>
      <w:r w:rsidR="00027294">
        <w:t>Sinn Féin believe are available</w:t>
      </w:r>
      <w:r w:rsidR="00B753FA">
        <w:t>, and</w:t>
      </w:r>
      <w:r w:rsidR="00027294">
        <w:t xml:space="preserve"> to ensure that the protocol is smoothly implemented and that the net benefits that will accrue from </w:t>
      </w:r>
      <w:r w:rsidR="00B753FA">
        <w:t>it</w:t>
      </w:r>
      <w:r w:rsidR="00027294">
        <w:t xml:space="preserve"> </w:t>
      </w:r>
      <w:r w:rsidR="00DD0883">
        <w:t xml:space="preserve">to the north of Ireland, the regional economy and the </w:t>
      </w:r>
      <w:r w:rsidR="00FB0D10">
        <w:t>island</w:t>
      </w:r>
      <w:r w:rsidR="00DD0883">
        <w:t xml:space="preserve"> economy overall are optimised. I hope </w:t>
      </w:r>
      <w:r w:rsidR="00B753FA">
        <w:t>that is</w:t>
      </w:r>
      <w:r w:rsidR="00DD0883">
        <w:t xml:space="preserve"> useful by way of some opening remarks.</w:t>
      </w:r>
    </w:p>
    <w:p w:rsidR="00DD0883" w:rsidP="00421C8C">
      <w:pPr>
        <w:pStyle w:val="Remark"/>
      </w:pPr>
      <w:r w:rsidRPr="00421C8C">
        <w:rPr>
          <w:b/>
        </w:rPr>
        <w:t>The Chair:</w:t>
      </w:r>
      <w:r>
        <w:t xml:space="preserve"> </w:t>
      </w:r>
      <w:r w:rsidR="00E920DF">
        <w:t>That was very useful indeed. Thank you very much for that</w:t>
      </w:r>
      <w:r w:rsidR="00B753FA">
        <w:t xml:space="preserve">. You </w:t>
      </w:r>
      <w:r w:rsidR="00E920DF">
        <w:t xml:space="preserve">raise a number of questions that I think we will take up in subsequent questions to you. </w:t>
      </w:r>
    </w:p>
    <w:p w:rsidR="00DD0883" w:rsidP="00DD0883">
      <w:pPr>
        <w:pStyle w:val="Question"/>
      </w:pPr>
      <w:r w:rsidRPr="00DD0883">
        <w:rPr>
          <w:b/>
        </w:rPr>
        <w:t>Lord Hannan of Kingsclere:</w:t>
      </w:r>
      <w:r>
        <w:t xml:space="preserve"> </w:t>
      </w:r>
      <w:r w:rsidR="00E920DF">
        <w:t>Thank you for joining us. Could I just pick you up on the answer you gave there</w:t>
      </w:r>
      <w:r w:rsidR="00B753FA">
        <w:t>? It is</w:t>
      </w:r>
      <w:r w:rsidR="00E920DF">
        <w:t xml:space="preserve"> not on the criticisms of the UK Government, with which we are familiar</w:t>
      </w:r>
      <w:r w:rsidR="00B753FA">
        <w:t xml:space="preserve">. We </w:t>
      </w:r>
      <w:r>
        <w:t xml:space="preserve">know where </w:t>
      </w:r>
      <w:r w:rsidR="00E920DF">
        <w:t xml:space="preserve">Sinn Féin </w:t>
      </w:r>
      <w:r>
        <w:t>stands on that</w:t>
      </w:r>
      <w:r w:rsidR="00B753FA">
        <w:t>.</w:t>
      </w:r>
      <w:r>
        <w:t xml:space="preserve"> </w:t>
      </w:r>
      <w:r w:rsidR="00B753FA">
        <w:t xml:space="preserve">There </w:t>
      </w:r>
      <w:r w:rsidR="003C294B">
        <w:t>was a</w:t>
      </w:r>
      <w:r>
        <w:t xml:space="preserve"> moment where </w:t>
      </w:r>
      <w:r w:rsidR="00E920DF">
        <w:t xml:space="preserve">you said you were confident that the EU would take the </w:t>
      </w:r>
      <w:r w:rsidR="00B753FA">
        <w:t>necessary</w:t>
      </w:r>
      <w:r w:rsidR="00E920DF">
        <w:t xml:space="preserve"> steps</w:t>
      </w:r>
      <w:r w:rsidR="00B753FA">
        <w:t>.</w:t>
      </w:r>
      <w:r w:rsidR="00E920DF">
        <w:t xml:space="preserve"> </w:t>
      </w:r>
      <w:r w:rsidR="00B753FA">
        <w:t xml:space="preserve">Focusing </w:t>
      </w:r>
      <w:r w:rsidR="00E920DF">
        <w:t xml:space="preserve">for a </w:t>
      </w:r>
      <w:r>
        <w:t xml:space="preserve">second on that side of the negotiation, what are those necessary steps specifically? What </w:t>
      </w:r>
      <w:r w:rsidR="00B753FA">
        <w:t xml:space="preserve">should </w:t>
      </w:r>
      <w:r w:rsidR="003C294B">
        <w:t>the</w:t>
      </w:r>
      <w:r>
        <w:t xml:space="preserve"> EU do</w:t>
      </w:r>
      <w:r w:rsidR="00E920DF">
        <w:t xml:space="preserve">, </w:t>
      </w:r>
      <w:r>
        <w:t>if anything?</w:t>
      </w:r>
    </w:p>
    <w:p w:rsidR="00491B11" w:rsidP="00DD0883">
      <w:pPr>
        <w:pStyle w:val="Answer"/>
      </w:pPr>
      <w:r w:rsidRPr="003C294B">
        <w:rPr>
          <w:b/>
          <w:i/>
        </w:rPr>
        <w:t>Declan Kearney:</w:t>
      </w:r>
      <w:r w:rsidRPr="00DD0883" w:rsidR="00DD0883">
        <w:rPr>
          <w:b/>
        </w:rPr>
        <w:t xml:space="preserve"> </w:t>
      </w:r>
      <w:r w:rsidR="00DD0883">
        <w:t xml:space="preserve">Let </w:t>
      </w:r>
      <w:r>
        <w:t>us</w:t>
      </w:r>
      <w:r w:rsidR="00DD0883">
        <w:t xml:space="preserve"> look at what the EU </w:t>
      </w:r>
      <w:r>
        <w:t>has</w:t>
      </w:r>
      <w:r w:rsidR="00DD0883">
        <w:t xml:space="preserve"> already done. We had considerable levels of concern over the issue of access to drugs and critical </w:t>
      </w:r>
      <w:r>
        <w:t>medicines</w:t>
      </w:r>
      <w:r w:rsidR="00DD0883">
        <w:t xml:space="preserve">. When these matters were brought to the attention </w:t>
      </w:r>
      <w:r>
        <w:t>of</w:t>
      </w:r>
      <w:r w:rsidR="00DD0883">
        <w:t xml:space="preserve"> the European </w:t>
      </w:r>
      <w:r>
        <w:t>Commission</w:t>
      </w:r>
      <w:r w:rsidR="00985C8C">
        <w:t xml:space="preserve">, as a result of the necessary engagement and focus, </w:t>
      </w:r>
      <w:r w:rsidR="00DD0883">
        <w:t xml:space="preserve">that issue of medicines and drugs was removed as a concern and an </w:t>
      </w:r>
      <w:r w:rsidR="00DD0883">
        <w:t xml:space="preserve">element of potential disruption that could have arisen as an unintended consequence of the </w:t>
      </w:r>
      <w:r w:rsidR="001F371D">
        <w:t>protocol</w:t>
      </w:r>
      <w:r w:rsidR="00DD0883">
        <w:t xml:space="preserve"> being signed and implemented. That was one particular point that all parties in the </w:t>
      </w:r>
      <w:r>
        <w:t>n</w:t>
      </w:r>
      <w:r>
        <w:t>orth</w:t>
      </w:r>
      <w:r w:rsidR="00DD0883">
        <w:t xml:space="preserve"> </w:t>
      </w:r>
      <w:r>
        <w:t xml:space="preserve">agreed needed to be addressed and successfully resolved. The </w:t>
      </w:r>
      <w:r w:rsidR="00DD0883">
        <w:t xml:space="preserve">EU has now proceeded through </w:t>
      </w:r>
      <w:r>
        <w:t>the P</w:t>
      </w:r>
      <w:r w:rsidR="00DD0883">
        <w:t xml:space="preserve">arliament to </w:t>
      </w:r>
      <w:r>
        <w:t xml:space="preserve">move the necessary legislation to </w:t>
      </w:r>
      <w:r w:rsidR="00DD0883">
        <w:t xml:space="preserve">change European </w:t>
      </w:r>
      <w:r w:rsidR="0082187B">
        <w:t>juris</w:t>
      </w:r>
      <w:r w:rsidR="00DD0883">
        <w:t xml:space="preserve">prudence </w:t>
      </w:r>
      <w:r w:rsidR="00B753FA">
        <w:t>in order to</w:t>
      </w:r>
      <w:r w:rsidR="00DD0883">
        <w:t xml:space="preserve"> ensure that the practical issue of drugs and medicines </w:t>
      </w:r>
      <w:r w:rsidR="00B753FA">
        <w:t>is</w:t>
      </w:r>
      <w:r w:rsidR="00DD0883">
        <w:t xml:space="preserve"> removed from the anxiety </w:t>
      </w:r>
      <w:r>
        <w:t xml:space="preserve">and concern </w:t>
      </w:r>
      <w:r w:rsidR="00DD0883">
        <w:t xml:space="preserve">around the </w:t>
      </w:r>
      <w:r w:rsidR="001F371D">
        <w:t>protocol</w:t>
      </w:r>
      <w:r w:rsidR="00DD0883">
        <w:t xml:space="preserve"> itself.</w:t>
      </w:r>
    </w:p>
    <w:p w:rsidR="00DD0883" w:rsidP="00DD0883">
      <w:pPr>
        <w:pStyle w:val="Answer"/>
      </w:pPr>
      <w:r>
        <w:t>The European Union</w:t>
      </w:r>
      <w:r w:rsidR="00491B11">
        <w:t xml:space="preserve">, </w:t>
      </w:r>
      <w:r>
        <w:t>back in October</w:t>
      </w:r>
      <w:r w:rsidR="00491B11">
        <w:t xml:space="preserve">, </w:t>
      </w:r>
      <w:r>
        <w:t xml:space="preserve">brought forward a number of papers </w:t>
      </w:r>
      <w:r w:rsidR="00491B11">
        <w:t>and set out its intent and willingness to address key points. D</w:t>
      </w:r>
      <w:r>
        <w:t xml:space="preserve">rugs and medicines </w:t>
      </w:r>
      <w:r w:rsidR="00491B11">
        <w:t xml:space="preserve">was </w:t>
      </w:r>
      <w:r>
        <w:t>one of those. SPS</w:t>
      </w:r>
      <w:r w:rsidR="00491B11">
        <w:t xml:space="preserve"> and </w:t>
      </w:r>
      <w:r>
        <w:t>custom checks were two others</w:t>
      </w:r>
      <w:r w:rsidR="00B753FA">
        <w:t xml:space="preserve">. It </w:t>
      </w:r>
      <w:r>
        <w:t xml:space="preserve">also </w:t>
      </w:r>
      <w:r w:rsidR="003C294B">
        <w:t>highlighted</w:t>
      </w:r>
      <w:r>
        <w:t xml:space="preserve"> how </w:t>
      </w:r>
      <w:r w:rsidR="00491B11">
        <w:t xml:space="preserve">it was </w:t>
      </w:r>
      <w:r>
        <w:t>prepared</w:t>
      </w:r>
      <w:r w:rsidR="00B753FA">
        <w:t xml:space="preserve"> and wanted</w:t>
      </w:r>
      <w:r>
        <w:t xml:space="preserve"> to address the issue</w:t>
      </w:r>
      <w:r w:rsidR="00B753FA">
        <w:t xml:space="preserve"> </w:t>
      </w:r>
      <w:r w:rsidR="00491B11">
        <w:t xml:space="preserve">of governance, democratic participation and accountability on the part of civic society and political parties here in the north. </w:t>
      </w:r>
      <w:r w:rsidR="00B753FA">
        <w:t xml:space="preserve">There </w:t>
      </w:r>
      <w:r w:rsidR="00491B11">
        <w:t>needs to be further work done in relation to SPS and customs checks</w:t>
      </w:r>
      <w:r w:rsidR="00B753FA">
        <w:t>,</w:t>
      </w:r>
      <w:r w:rsidR="00491B11">
        <w:t xml:space="preserve"> and we need to ensure that the implementation of the protocol gives due regard for the democratic input and participation of civic society and all parties in the north</w:t>
      </w:r>
      <w:r w:rsidR="00B753FA">
        <w:t>,</w:t>
      </w:r>
      <w:r w:rsidR="00491B11">
        <w:t xml:space="preserve"> especially, albeit that this is impossible at this juncture, the role of the northern Executive and Assembly.</w:t>
      </w:r>
    </w:p>
    <w:p w:rsidR="00DD0883" w:rsidP="00421C8C">
      <w:pPr>
        <w:pStyle w:val="Remark"/>
      </w:pPr>
      <w:r w:rsidRPr="00421C8C">
        <w:rPr>
          <w:b/>
        </w:rPr>
        <w:t>Lord Hannan of Kingsclere:</w:t>
      </w:r>
      <w:r>
        <w:t xml:space="preserve"> Just to be clear, you are happy with the </w:t>
      </w:r>
      <w:r w:rsidR="00B061C5">
        <w:t xml:space="preserve">position of the EU as set out. You would not modify it in any way. Sinn Féin would not </w:t>
      </w:r>
      <w:r>
        <w:t>add</w:t>
      </w:r>
      <w:r w:rsidR="00B753FA">
        <w:t xml:space="preserve"> to</w:t>
      </w:r>
      <w:r>
        <w:t xml:space="preserve"> or subtract from the EU’s position papers.</w:t>
      </w:r>
    </w:p>
    <w:p w:rsidR="00C24380" w:rsidP="00DD0883">
      <w:pPr>
        <w:pStyle w:val="Answer"/>
      </w:pPr>
      <w:r w:rsidRPr="003C294B">
        <w:rPr>
          <w:b/>
          <w:i/>
        </w:rPr>
        <w:t>Declan Kearney:</w:t>
      </w:r>
      <w:r w:rsidRPr="00DD0883" w:rsidR="00DD0883">
        <w:rPr>
          <w:b/>
        </w:rPr>
        <w:t xml:space="preserve"> </w:t>
      </w:r>
      <w:r w:rsidR="00B753FA">
        <w:t>No</w:t>
      </w:r>
      <w:r w:rsidR="00B061C5">
        <w:t>, ot</w:t>
      </w:r>
      <w:r w:rsidR="00DD0883">
        <w:t>her than t</w:t>
      </w:r>
      <w:r>
        <w:t>h</w:t>
      </w:r>
      <w:r w:rsidR="00DD0883">
        <w:t xml:space="preserve">at we accept and respect </w:t>
      </w:r>
      <w:r w:rsidR="00B061C5">
        <w:t xml:space="preserve">that this was a negotiation and a treaty that was brokered between the </w:t>
      </w:r>
      <w:r w:rsidR="00DD0883">
        <w:t xml:space="preserve">European </w:t>
      </w:r>
      <w:r>
        <w:t>Commission</w:t>
      </w:r>
      <w:r w:rsidR="00DD0883">
        <w:t xml:space="preserve"> and the British Government. There is now an unnecessary impasse. I believe </w:t>
      </w:r>
      <w:r>
        <w:t xml:space="preserve">that the greater responsibility for that impasse stems from </w:t>
      </w:r>
      <w:r w:rsidR="00DD0883">
        <w:t xml:space="preserve">the intransigence of the British Government, not because I believe </w:t>
      </w:r>
      <w:r>
        <w:t>they are incapable of dealing with some of the trading issues that have arisen from the protocol. T</w:t>
      </w:r>
      <w:r w:rsidR="00DD0883">
        <w:t xml:space="preserve">heir position is negatively ideological. That is </w:t>
      </w:r>
      <w:r>
        <w:t>really at the core of this difficulty.</w:t>
      </w:r>
    </w:p>
    <w:p w:rsidR="00DD0883" w:rsidP="00DD0883">
      <w:pPr>
        <w:pStyle w:val="Answer"/>
      </w:pPr>
      <w:r>
        <w:t>T</w:t>
      </w:r>
      <w:r>
        <w:t>wo parties were signatories to the negotiation</w:t>
      </w:r>
      <w:r w:rsidR="00B753FA">
        <w:t>.</w:t>
      </w:r>
      <w:r>
        <w:t xml:space="preserve"> </w:t>
      </w:r>
      <w:r w:rsidR="00B753FA">
        <w:t xml:space="preserve">Two </w:t>
      </w:r>
      <w:r>
        <w:t>parties</w:t>
      </w:r>
      <w:r w:rsidR="00B753FA">
        <w:t>,</w:t>
      </w:r>
      <w:r>
        <w:t xml:space="preserve"> </w:t>
      </w:r>
      <w:r>
        <w:t xml:space="preserve">being the </w:t>
      </w:r>
      <w:r>
        <w:t xml:space="preserve">British Government and the </w:t>
      </w:r>
      <w:r>
        <w:t>European Commission</w:t>
      </w:r>
      <w:r>
        <w:t xml:space="preserve">, are responsible for the protocol. Therefore, any matters that continue to affect or deflect from the smooth </w:t>
      </w:r>
      <w:r>
        <w:t xml:space="preserve">implementation of the </w:t>
      </w:r>
      <w:r w:rsidR="00B753FA">
        <w:t xml:space="preserve">protocol </w:t>
      </w:r>
      <w:r>
        <w:t>need to be addressed through proper engagement by both of those parties</w:t>
      </w:r>
      <w:r w:rsidR="00A74305">
        <w:t xml:space="preserve">. </w:t>
      </w:r>
      <w:r w:rsidR="00D25D9C">
        <w:t xml:space="preserve">The </w:t>
      </w:r>
      <w:r w:rsidR="00A74305">
        <w:t xml:space="preserve">European Commission </w:t>
      </w:r>
      <w:r>
        <w:t>can and should do more, but</w:t>
      </w:r>
      <w:r w:rsidR="00A74305">
        <w:t xml:space="preserve"> </w:t>
      </w:r>
      <w:r>
        <w:t xml:space="preserve">that needs to be met more </w:t>
      </w:r>
      <w:r w:rsidR="003C294B">
        <w:t>than</w:t>
      </w:r>
      <w:r>
        <w:t xml:space="preserve"> </w:t>
      </w:r>
      <w:r w:rsidR="003C294B">
        <w:t>half</w:t>
      </w:r>
      <w:r w:rsidR="00B753FA">
        <w:t xml:space="preserve"> </w:t>
      </w:r>
      <w:r w:rsidR="003C294B">
        <w:t>way</w:t>
      </w:r>
      <w:r>
        <w:t xml:space="preserve"> by the kind of </w:t>
      </w:r>
      <w:r w:rsidR="00A74305">
        <w:t xml:space="preserve">will, good faith, </w:t>
      </w:r>
      <w:r>
        <w:t xml:space="preserve">participation and </w:t>
      </w:r>
      <w:r w:rsidR="007C6B6C">
        <w:t>urgency</w:t>
      </w:r>
      <w:r>
        <w:t xml:space="preserve"> on the part of the British Government to build the trust </w:t>
      </w:r>
      <w:r w:rsidR="00A74305">
        <w:t xml:space="preserve">that I believe the </w:t>
      </w:r>
      <w:r>
        <w:t xml:space="preserve">British Government </w:t>
      </w:r>
      <w:r w:rsidR="00D25D9C">
        <w:t>have</w:t>
      </w:r>
      <w:r>
        <w:t xml:space="preserve"> effectively dismantled throughout this process with the European </w:t>
      </w:r>
      <w:r w:rsidR="003C294B">
        <w:t>Commission</w:t>
      </w:r>
      <w:r>
        <w:t>.</w:t>
      </w:r>
    </w:p>
    <w:p w:rsidR="00DD0883" w:rsidP="00DD0883">
      <w:pPr>
        <w:pStyle w:val="Question"/>
      </w:pPr>
      <w:r w:rsidRPr="00DD0883">
        <w:rPr>
          <w:b/>
        </w:rPr>
        <w:t xml:space="preserve">Lord Thomas of </w:t>
      </w:r>
      <w:r w:rsidRPr="00DD0883">
        <w:rPr>
          <w:b/>
        </w:rPr>
        <w:t>Gresford</w:t>
      </w:r>
      <w:r w:rsidRPr="00DD0883">
        <w:rPr>
          <w:b/>
        </w:rPr>
        <w:t>:</w:t>
      </w:r>
      <w:r>
        <w:t xml:space="preserve"> You did not want Brexit at all, and the </w:t>
      </w:r>
      <w:r w:rsidR="001F371D">
        <w:t>protocol</w:t>
      </w:r>
      <w:r>
        <w:t xml:space="preserve"> is a part of Brexit</w:t>
      </w:r>
      <w:r w:rsidR="00872596">
        <w:t>. H</w:t>
      </w:r>
      <w:r>
        <w:t xml:space="preserve">ow would you assess the economic </w:t>
      </w:r>
      <w:r w:rsidR="00872596">
        <w:t>impact of the protocol since it came into force? W</w:t>
      </w:r>
      <w:r>
        <w:t>hat are the benefits and drawbacks that you would identify?</w:t>
      </w:r>
    </w:p>
    <w:p w:rsidR="00E95C81" w:rsidP="00300010">
      <w:pPr>
        <w:pStyle w:val="Answer"/>
      </w:pPr>
      <w:r w:rsidRPr="003C294B">
        <w:rPr>
          <w:b/>
          <w:i/>
        </w:rPr>
        <w:t>Declan Kearney:</w:t>
      </w:r>
      <w:r w:rsidR="00872596">
        <w:t xml:space="preserve"> </w:t>
      </w:r>
      <w:r w:rsidR="00FB0D10">
        <w:t xml:space="preserve">From </w:t>
      </w:r>
      <w:r w:rsidR="00872596">
        <w:t xml:space="preserve">the outset, </w:t>
      </w:r>
      <w:r w:rsidR="00FB0D10">
        <w:t xml:space="preserve">the protocol </w:t>
      </w:r>
      <w:r w:rsidR="00872596">
        <w:t xml:space="preserve">opened up the strategic prospect of giving both the regional economy and the island economy, </w:t>
      </w:r>
      <w:r w:rsidR="00DD0883">
        <w:t>particularly the regional economy</w:t>
      </w:r>
      <w:r w:rsidR="00872596">
        <w:t xml:space="preserve">, </w:t>
      </w:r>
      <w:r w:rsidR="00DD0883">
        <w:t xml:space="preserve">a unique selling point with its dual access to </w:t>
      </w:r>
      <w:r>
        <w:t>the British single</w:t>
      </w:r>
      <w:r w:rsidR="00DD0883">
        <w:t xml:space="preserve"> market and then to the European single market</w:t>
      </w:r>
      <w:r>
        <w:t>. A</w:t>
      </w:r>
      <w:r w:rsidR="00DD0883">
        <w:t xml:space="preserve">ll the </w:t>
      </w:r>
      <w:r>
        <w:t xml:space="preserve">indications to date are that that </w:t>
      </w:r>
      <w:r w:rsidR="00DD0883">
        <w:t xml:space="preserve">opportunity exists and that significant sectors </w:t>
      </w:r>
      <w:r>
        <w:t>of the regional economy are benefiting from that.</w:t>
      </w:r>
    </w:p>
    <w:p w:rsidR="003625AD" w:rsidP="00300010">
      <w:pPr>
        <w:pStyle w:val="Answer"/>
      </w:pPr>
      <w:r>
        <w:t xml:space="preserve">Our </w:t>
      </w:r>
      <w:r w:rsidR="00DD0883">
        <w:t xml:space="preserve">officials have told us that all the macroeconomic analysis indicates that there have been no adverse </w:t>
      </w:r>
      <w:r w:rsidR="00300010">
        <w:t xml:space="preserve">impacts </w:t>
      </w:r>
      <w:r>
        <w:t xml:space="preserve">upon </w:t>
      </w:r>
      <w:r w:rsidR="00300010">
        <w:t>the region</w:t>
      </w:r>
      <w:r>
        <w:t xml:space="preserve">al economy since the inception of the protocol, notwithstanding the fact that, in my opinion, it has </w:t>
      </w:r>
      <w:r w:rsidR="00FB0D10">
        <w:t xml:space="preserve">not </w:t>
      </w:r>
      <w:r>
        <w:t xml:space="preserve">been fully </w:t>
      </w:r>
      <w:r w:rsidR="003C294B">
        <w:t>implemente</w:t>
      </w:r>
      <w:r w:rsidR="00300010">
        <w:t>d</w:t>
      </w:r>
      <w:r>
        <w:t xml:space="preserve">. As a consequence, </w:t>
      </w:r>
      <w:r w:rsidR="00300010">
        <w:t>because there is a degree of unsmooth implementation</w:t>
      </w:r>
      <w:r>
        <w:t xml:space="preserve">, </w:t>
      </w:r>
      <w:r w:rsidR="00300010">
        <w:t xml:space="preserve">we have not seen </w:t>
      </w:r>
      <w:r>
        <w:t xml:space="preserve">the opportunities fully optimised. I would </w:t>
      </w:r>
      <w:r w:rsidR="00300010">
        <w:t xml:space="preserve">draw your attention to the report from the </w:t>
      </w:r>
      <w:r w:rsidR="00E81AD8">
        <w:t>N</w:t>
      </w:r>
      <w:r w:rsidR="00300010">
        <w:t xml:space="preserve">ational </w:t>
      </w:r>
      <w:r w:rsidR="00E81AD8">
        <w:t>I</w:t>
      </w:r>
      <w:r w:rsidR="00300010">
        <w:t xml:space="preserve">nstitute </w:t>
      </w:r>
      <w:r>
        <w:t>of</w:t>
      </w:r>
      <w:r w:rsidR="00E81AD8">
        <w:t xml:space="preserve"> Economic and Social Research</w:t>
      </w:r>
      <w:r>
        <w:t xml:space="preserve">, which, even at this stage, is reporting that the </w:t>
      </w:r>
      <w:r w:rsidR="001F371D">
        <w:t>protocol</w:t>
      </w:r>
      <w:r w:rsidR="00300010">
        <w:t xml:space="preserve"> is beginning to assist the regional economy of the north </w:t>
      </w:r>
      <w:r>
        <w:t xml:space="preserve">to </w:t>
      </w:r>
      <w:r w:rsidR="00300010">
        <w:t>outperfor</w:t>
      </w:r>
      <w:r>
        <w:t xml:space="preserve">m </w:t>
      </w:r>
      <w:r w:rsidR="00300010">
        <w:t>the bigger economy in the British state itself</w:t>
      </w:r>
      <w:r>
        <w:t>.</w:t>
      </w:r>
    </w:p>
    <w:p w:rsidR="00300010" w:rsidP="00300010">
      <w:pPr>
        <w:pStyle w:val="Answer"/>
      </w:pPr>
      <w:r>
        <w:t xml:space="preserve">You </w:t>
      </w:r>
      <w:r>
        <w:t xml:space="preserve">are beginning to see green </w:t>
      </w:r>
      <w:r>
        <w:t xml:space="preserve">shoots, demonstrating that, if the protocol is given fair wind, if we all put our </w:t>
      </w:r>
      <w:r>
        <w:t xml:space="preserve">shoulder to the wheel and </w:t>
      </w:r>
      <w:r>
        <w:t xml:space="preserve">if we all </w:t>
      </w:r>
      <w:r>
        <w:t>work in a collegiate and collaborative way</w:t>
      </w:r>
      <w:r w:rsidR="005A10A8">
        <w:t xml:space="preserve">—and I look specifically to this British Tory Government to lift the load </w:t>
      </w:r>
      <w:r>
        <w:t xml:space="preserve">in relation to </w:t>
      </w:r>
      <w:r w:rsidR="00FB0D10">
        <w:t>their</w:t>
      </w:r>
      <w:r>
        <w:t xml:space="preserve"> responsibility</w:t>
      </w:r>
      <w:r w:rsidR="005A10A8">
        <w:t xml:space="preserve">—there </w:t>
      </w:r>
      <w:r>
        <w:t>can be much better days ahead</w:t>
      </w:r>
      <w:r w:rsidR="00FB0D10">
        <w:t>,</w:t>
      </w:r>
      <w:r>
        <w:t xml:space="preserve"> </w:t>
      </w:r>
      <w:r w:rsidR="00FB0D10">
        <w:t xml:space="preserve">given </w:t>
      </w:r>
      <w:r w:rsidR="005A10A8">
        <w:t xml:space="preserve">the opportunities afforded by </w:t>
      </w:r>
      <w:r>
        <w:t xml:space="preserve">the </w:t>
      </w:r>
      <w:r w:rsidR="001F371D">
        <w:t>protocol</w:t>
      </w:r>
      <w:r>
        <w:t>.</w:t>
      </w:r>
    </w:p>
    <w:p w:rsidR="00300010" w:rsidP="00421C8C">
      <w:pPr>
        <w:pStyle w:val="Remark"/>
      </w:pPr>
      <w:r w:rsidRPr="00421C8C">
        <w:rPr>
          <w:b/>
        </w:rPr>
        <w:t xml:space="preserve">Lord Thomas of </w:t>
      </w:r>
      <w:r w:rsidRPr="00421C8C">
        <w:rPr>
          <w:b/>
        </w:rPr>
        <w:t>Gresford</w:t>
      </w:r>
      <w:r w:rsidRPr="00421C8C">
        <w:rPr>
          <w:b/>
        </w:rPr>
        <w:t>:</w:t>
      </w:r>
      <w:r>
        <w:t xml:space="preserve"> That is very encouraging</w:t>
      </w:r>
      <w:r w:rsidR="00FB0D10">
        <w:t xml:space="preserve">. No </w:t>
      </w:r>
      <w:r>
        <w:t>doubt there are green shoots</w:t>
      </w:r>
      <w:r w:rsidR="00FB0D10">
        <w:t xml:space="preserve">, but is </w:t>
      </w:r>
      <w:r>
        <w:t xml:space="preserve">the price </w:t>
      </w:r>
      <w:r w:rsidR="00C77712">
        <w:t xml:space="preserve">that </w:t>
      </w:r>
      <w:r>
        <w:t xml:space="preserve">you pay for that the democratic deficit </w:t>
      </w:r>
      <w:r w:rsidR="00C77712">
        <w:t xml:space="preserve">that </w:t>
      </w:r>
      <w:r>
        <w:t xml:space="preserve">the DUP </w:t>
      </w:r>
      <w:r w:rsidR="003C294B">
        <w:t>keep</w:t>
      </w:r>
      <w:r w:rsidR="00FB0D10">
        <w:t>s</w:t>
      </w:r>
      <w:r>
        <w:t xml:space="preserve"> going on about?</w:t>
      </w:r>
    </w:p>
    <w:p w:rsidR="00300010" w:rsidP="00300010">
      <w:pPr>
        <w:pStyle w:val="Answer"/>
      </w:pPr>
      <w:r w:rsidRPr="003C294B">
        <w:rPr>
          <w:b/>
          <w:i/>
        </w:rPr>
        <w:t>Declan Kearney:</w:t>
      </w:r>
      <w:r w:rsidRPr="00300010">
        <w:rPr>
          <w:b/>
        </w:rPr>
        <w:t xml:space="preserve"> </w:t>
      </w:r>
      <w:r>
        <w:t>In what sense, please?</w:t>
      </w:r>
    </w:p>
    <w:p w:rsidR="00300010" w:rsidP="00421C8C">
      <w:pPr>
        <w:pStyle w:val="Remark"/>
      </w:pPr>
      <w:r w:rsidRPr="00421C8C">
        <w:rPr>
          <w:b/>
        </w:rPr>
        <w:t xml:space="preserve">Lord Thomas of </w:t>
      </w:r>
      <w:r w:rsidRPr="00421C8C">
        <w:rPr>
          <w:b/>
        </w:rPr>
        <w:t>Gresford</w:t>
      </w:r>
      <w:r w:rsidRPr="00421C8C">
        <w:rPr>
          <w:b/>
        </w:rPr>
        <w:t>:</w:t>
      </w:r>
      <w:r>
        <w:t xml:space="preserve"> </w:t>
      </w:r>
      <w:r w:rsidR="00FB0D10">
        <w:t xml:space="preserve">The </w:t>
      </w:r>
      <w:r w:rsidR="00C77712">
        <w:t xml:space="preserve">price paid for having the access to both Europe and to the UK economies is that you </w:t>
      </w:r>
      <w:r w:rsidR="00C5263F">
        <w:t xml:space="preserve">have a European </w:t>
      </w:r>
      <w:r w:rsidR="00C77712">
        <w:t>G</w:t>
      </w:r>
      <w:r w:rsidR="00C5263F">
        <w:t xml:space="preserve">overnment </w:t>
      </w:r>
      <w:r w:rsidR="003C294B">
        <w:t>passing</w:t>
      </w:r>
      <w:r w:rsidR="00C5263F">
        <w:t xml:space="preserve"> various pieces of </w:t>
      </w:r>
      <w:r w:rsidR="00880D99">
        <w:t>legislation over which you have no representation.</w:t>
      </w:r>
    </w:p>
    <w:p w:rsidR="00615BF2" w:rsidP="00C5263F">
      <w:pPr>
        <w:pStyle w:val="Answer"/>
      </w:pPr>
      <w:r w:rsidRPr="003C294B">
        <w:rPr>
          <w:b/>
          <w:i/>
        </w:rPr>
        <w:t>Declan Kearney:</w:t>
      </w:r>
      <w:r w:rsidRPr="00C5263F" w:rsidR="00C5263F">
        <w:rPr>
          <w:b/>
        </w:rPr>
        <w:t xml:space="preserve"> </w:t>
      </w:r>
      <w:r w:rsidR="0082187B">
        <w:rPr>
          <w:bCs/>
        </w:rPr>
        <w:t>I believe that m</w:t>
      </w:r>
      <w:r w:rsidR="007F0A6A">
        <w:t xml:space="preserve">ore can </w:t>
      </w:r>
      <w:r w:rsidR="00C5263F">
        <w:t>be done to enable greater democratic participation by both civic society and political parties</w:t>
      </w:r>
      <w:r w:rsidR="00EE7FDB">
        <w:t xml:space="preserve"> w</w:t>
      </w:r>
      <w:r w:rsidR="00C5263F">
        <w:t xml:space="preserve">hen </w:t>
      </w:r>
      <w:r w:rsidR="00B47576">
        <w:t>we restore our power-sharing Executive in the north</w:t>
      </w:r>
      <w:r w:rsidR="00344A51">
        <w:t xml:space="preserve"> </w:t>
      </w:r>
      <w:r w:rsidR="00EE7FDB">
        <w:t xml:space="preserve">and </w:t>
      </w:r>
      <w:r w:rsidR="00C5263F">
        <w:t>the</w:t>
      </w:r>
      <w:r w:rsidR="009A76F1">
        <w:t xml:space="preserve"> Executive </w:t>
      </w:r>
      <w:r w:rsidR="00FB0D10">
        <w:t>can</w:t>
      </w:r>
      <w:r w:rsidR="00344A51">
        <w:t xml:space="preserve"> be </w:t>
      </w:r>
      <w:r w:rsidR="00C5263F">
        <w:t xml:space="preserve">fully involved </w:t>
      </w:r>
      <w:r w:rsidR="00B47576">
        <w:t xml:space="preserve">in the necessary deliberations around the </w:t>
      </w:r>
      <w:r w:rsidR="001F371D">
        <w:t>protocol</w:t>
      </w:r>
      <w:r w:rsidR="00C5263F">
        <w:t xml:space="preserve"> itself</w:t>
      </w:r>
      <w:r w:rsidR="00344A51">
        <w:t xml:space="preserve">. It </w:t>
      </w:r>
      <w:r w:rsidR="00C5263F">
        <w:t xml:space="preserve">is to confuse issues to suggest that the </w:t>
      </w:r>
      <w:r w:rsidR="001F371D">
        <w:t>protocol</w:t>
      </w:r>
      <w:r w:rsidR="00C5263F">
        <w:t xml:space="preserve"> in and of itself has created a democratic deficit in the north of </w:t>
      </w:r>
      <w:r>
        <w:t>Ireland</w:t>
      </w:r>
      <w:r w:rsidR="00C5263F">
        <w:t>. In my opening remarks, what I highlight</w:t>
      </w:r>
      <w:r w:rsidR="00683297">
        <w:t>ed</w:t>
      </w:r>
      <w:r w:rsidR="00C5263F">
        <w:t xml:space="preserve"> was </w:t>
      </w:r>
      <w:r w:rsidR="00344A51">
        <w:t xml:space="preserve">an entirely </w:t>
      </w:r>
      <w:r w:rsidR="00C5263F">
        <w:t xml:space="preserve">spurious position </w:t>
      </w:r>
      <w:r w:rsidR="00344A51">
        <w:t>that has been fictionalised by the Democratic Unionist Party in particular</w:t>
      </w:r>
      <w:r w:rsidR="00683297">
        <w:t xml:space="preserve">. That </w:t>
      </w:r>
      <w:r w:rsidR="00C5263F">
        <w:t xml:space="preserve">is to try to conflate the issue of the </w:t>
      </w:r>
      <w:r w:rsidR="001F371D">
        <w:t>protocol</w:t>
      </w:r>
      <w:r w:rsidR="00C5263F">
        <w:t xml:space="preserve"> with constitutional </w:t>
      </w:r>
      <w:r>
        <w:t>and political issues that do not in fact apply and have no relevance to the current situation.</w:t>
      </w:r>
    </w:p>
    <w:p w:rsidR="00615BF2" w:rsidP="00C5263F">
      <w:pPr>
        <w:pStyle w:val="Answer"/>
      </w:pPr>
      <w:r>
        <w:t xml:space="preserve">They have quite consciously created </w:t>
      </w:r>
      <w:r w:rsidR="00C5263F">
        <w:t>a distraction by raising those issues</w:t>
      </w:r>
      <w:r w:rsidR="0073614B">
        <w:t>.</w:t>
      </w:r>
      <w:r>
        <w:t xml:space="preserve"> </w:t>
      </w:r>
      <w:r w:rsidR="0073614B">
        <w:t xml:space="preserve">In </w:t>
      </w:r>
      <w:r w:rsidR="00C5263F">
        <w:t>the process</w:t>
      </w:r>
      <w:r>
        <w:t xml:space="preserve">, </w:t>
      </w:r>
      <w:r w:rsidR="00C5263F">
        <w:t>they have</w:t>
      </w:r>
      <w:r>
        <w:t xml:space="preserve">, </w:t>
      </w:r>
      <w:r w:rsidR="00C5263F">
        <w:t>within some sections of society here in the north</w:t>
      </w:r>
      <w:r>
        <w:t xml:space="preserve">, </w:t>
      </w:r>
      <w:r w:rsidR="00C5263F">
        <w:t xml:space="preserve">weaponised the </w:t>
      </w:r>
      <w:r w:rsidR="001F371D">
        <w:t>protocol</w:t>
      </w:r>
      <w:r w:rsidR="00C5263F">
        <w:t xml:space="preserve">. The </w:t>
      </w:r>
      <w:r w:rsidR="001F371D">
        <w:t>protocol</w:t>
      </w:r>
      <w:r w:rsidR="00C5263F">
        <w:t xml:space="preserve"> is all about how we manage new trading </w:t>
      </w:r>
      <w:r>
        <w:t xml:space="preserve">realities and economic circumstances in the north of Ireland which stem directly from the </w:t>
      </w:r>
      <w:r w:rsidR="00C5263F">
        <w:t xml:space="preserve">imposition of </w:t>
      </w:r>
      <w:r w:rsidR="003C294B">
        <w:t>Brexit</w:t>
      </w:r>
      <w:r w:rsidR="00C5263F">
        <w:t xml:space="preserve">. I said also </w:t>
      </w:r>
      <w:r w:rsidR="0073614B">
        <w:t xml:space="preserve">that </w:t>
      </w:r>
      <w:r w:rsidR="00C5263F">
        <w:t xml:space="preserve">I would prefer </w:t>
      </w:r>
      <w:r w:rsidR="003C294B">
        <w:t>there</w:t>
      </w:r>
      <w:r w:rsidR="00C5263F">
        <w:t xml:space="preserve"> </w:t>
      </w:r>
      <w:r>
        <w:t xml:space="preserve">was no Brexit. Therefore, I would much prefer there was </w:t>
      </w:r>
      <w:r w:rsidR="00C5263F">
        <w:t xml:space="preserve">no need for a </w:t>
      </w:r>
      <w:r w:rsidR="001F371D">
        <w:t>protocol</w:t>
      </w:r>
      <w:r>
        <w:t xml:space="preserve">, </w:t>
      </w:r>
      <w:r w:rsidR="00C5263F">
        <w:t xml:space="preserve">but the </w:t>
      </w:r>
      <w:r w:rsidR="001F371D">
        <w:t>protocol</w:t>
      </w:r>
      <w:r w:rsidR="00C5263F">
        <w:t xml:space="preserve"> has given us a framework that allows u</w:t>
      </w:r>
      <w:r>
        <w:t xml:space="preserve">s </w:t>
      </w:r>
      <w:r w:rsidR="00C5263F">
        <w:t xml:space="preserve">to navigate those new economic </w:t>
      </w:r>
      <w:r w:rsidR="0073614B">
        <w:t xml:space="preserve">and trading </w:t>
      </w:r>
      <w:r w:rsidR="00C5263F">
        <w:t xml:space="preserve">realities. </w:t>
      </w:r>
      <w:r>
        <w:t xml:space="preserve">That process of </w:t>
      </w:r>
      <w:r>
        <w:t xml:space="preserve">navigating those challenges has absolutely </w:t>
      </w:r>
      <w:r w:rsidR="00C5263F">
        <w:t xml:space="preserve">nothing to </w:t>
      </w:r>
      <w:r w:rsidR="003C294B">
        <w:t>do with</w:t>
      </w:r>
      <w:r w:rsidR="00C5263F">
        <w:t xml:space="preserve"> the political process in the </w:t>
      </w:r>
      <w:r>
        <w:t>n</w:t>
      </w:r>
      <w:r w:rsidR="00C5263F">
        <w:t>orth of Ireland</w:t>
      </w:r>
      <w:r>
        <w:t>.</w:t>
      </w:r>
    </w:p>
    <w:p w:rsidR="00C5263F" w:rsidP="00C5263F">
      <w:pPr>
        <w:pStyle w:val="Answer"/>
      </w:pPr>
      <w:r>
        <w:t xml:space="preserve">Those </w:t>
      </w:r>
      <w:r w:rsidR="00615BF2">
        <w:t xml:space="preserve">who actively try to manipulate the protocol for entirely nefarious political reasons should hold their head in shame. I might add that this British Tory Government </w:t>
      </w:r>
      <w:r>
        <w:t>have</w:t>
      </w:r>
      <w:r w:rsidR="00615BF2">
        <w:t xml:space="preserve"> played a very negative and egregious role </w:t>
      </w:r>
      <w:r w:rsidRPr="0073614B" w:rsidR="00615BF2">
        <w:t>in inflaming tensions in the north of Ireland and actively trying to manufacture a crisis that should not exist in the first place.</w:t>
      </w:r>
    </w:p>
    <w:p w:rsidR="00BA2EBB" w:rsidP="00BA2EBB">
      <w:pPr>
        <w:pStyle w:val="Question"/>
      </w:pPr>
      <w:r w:rsidRPr="00BA2EBB">
        <w:rPr>
          <w:b/>
        </w:rPr>
        <w:t xml:space="preserve">Lord </w:t>
      </w:r>
      <w:r w:rsidRPr="00BA2EBB">
        <w:rPr>
          <w:b/>
        </w:rPr>
        <w:t>Empey</w:t>
      </w:r>
      <w:r w:rsidRPr="00BA2EBB">
        <w:rPr>
          <w:b/>
        </w:rPr>
        <w:t>:</w:t>
      </w:r>
      <w:r>
        <w:t xml:space="preserve"> </w:t>
      </w:r>
      <w:r w:rsidR="00615BF2">
        <w:t xml:space="preserve">Good afternoon. </w:t>
      </w:r>
      <w:r w:rsidR="0082187B">
        <w:t>H</w:t>
      </w:r>
      <w:r>
        <w:t xml:space="preserve">ow would </w:t>
      </w:r>
      <w:r w:rsidR="0082187B">
        <w:t xml:space="preserve">you </w:t>
      </w:r>
      <w:r>
        <w:t>asses</w:t>
      </w:r>
      <w:r w:rsidR="00615BF2">
        <w:t xml:space="preserve">s </w:t>
      </w:r>
      <w:r>
        <w:t xml:space="preserve">the political and social impact of the </w:t>
      </w:r>
      <w:r w:rsidR="001F371D">
        <w:t>protocol</w:t>
      </w:r>
      <w:r>
        <w:t xml:space="preserve"> in the context of the recent elections</w:t>
      </w:r>
      <w:r w:rsidR="00615BF2">
        <w:t xml:space="preserve">, </w:t>
      </w:r>
      <w:r>
        <w:t>including</w:t>
      </w:r>
      <w:r w:rsidR="00615BF2">
        <w:t xml:space="preserve"> on </w:t>
      </w:r>
      <w:r>
        <w:t>the function or non-functioning of the Executive and the Assembly?</w:t>
      </w:r>
    </w:p>
    <w:p w:rsidR="00BA2EBB" w:rsidP="00BA2EBB">
      <w:pPr>
        <w:pStyle w:val="Answer"/>
      </w:pPr>
      <w:r w:rsidRPr="003C294B">
        <w:rPr>
          <w:b/>
          <w:i/>
        </w:rPr>
        <w:t>Declan Kearney:</w:t>
      </w:r>
      <w:r w:rsidRPr="00BA2EBB">
        <w:rPr>
          <w:b/>
        </w:rPr>
        <w:t xml:space="preserve"> </w:t>
      </w:r>
      <w:r>
        <w:t xml:space="preserve">You will know yourself </w:t>
      </w:r>
      <w:r w:rsidR="007F2487">
        <w:t xml:space="preserve">that the majority of MLAs who have been returned as a result of the recent Assembly election are politicians who have a very </w:t>
      </w:r>
      <w:r>
        <w:t>pragmatic or</w:t>
      </w:r>
      <w:r w:rsidR="0073614B">
        <w:t>,</w:t>
      </w:r>
      <w:r>
        <w:t xml:space="preserve"> indeed</w:t>
      </w:r>
      <w:r w:rsidR="0073614B">
        <w:t>,</w:t>
      </w:r>
      <w:r>
        <w:t xml:space="preserve"> supportive view of the </w:t>
      </w:r>
      <w:r w:rsidR="001F371D">
        <w:t>protocol</w:t>
      </w:r>
      <w:r>
        <w:t xml:space="preserve"> itself.</w:t>
      </w:r>
      <w:r w:rsidR="00280E63">
        <w:t xml:space="preserve"> Therefore, the people have spoken once again in the north of Ireland. We registered a majority opposing the imposition of Brexit. Successive debates within the Assembly have </w:t>
      </w:r>
      <w:r w:rsidR="00CA5511">
        <w:t xml:space="preserve">demonstrated </w:t>
      </w:r>
      <w:r w:rsidR="008468F8">
        <w:t>a</w:t>
      </w:r>
      <w:r w:rsidR="00280E63">
        <w:t xml:space="preserve"> majority view </w:t>
      </w:r>
      <w:r w:rsidR="0082187B">
        <w:t xml:space="preserve">there </w:t>
      </w:r>
      <w:r w:rsidR="00CA5511">
        <w:t>that we need to ensure a smooth implementation of the protocol and remove this issue as a source of contention within our political process.</w:t>
      </w:r>
    </w:p>
    <w:p w:rsidR="00CA5511" w:rsidP="00BA2EBB">
      <w:pPr>
        <w:pStyle w:val="Answer"/>
      </w:pPr>
      <w:r>
        <w:t xml:space="preserve">Now, in quite a resounding way, as a result of the </w:t>
      </w:r>
      <w:r w:rsidR="008468F8">
        <w:t>Assembly</w:t>
      </w:r>
      <w:r>
        <w:t xml:space="preserve"> election, we see the majority of parties represented in the Assembly and the greater number of </w:t>
      </w:r>
      <w:r w:rsidR="005171D1">
        <w:t>MLAs adopting a pragmatic protocol position or a pro-protocol position.</w:t>
      </w:r>
    </w:p>
    <w:p w:rsidR="00D64EC2" w:rsidP="00421C8C">
      <w:pPr>
        <w:pStyle w:val="Remark"/>
      </w:pPr>
      <w:r w:rsidRPr="00421C8C">
        <w:rPr>
          <w:b/>
        </w:rPr>
        <w:t xml:space="preserve">Lord </w:t>
      </w:r>
      <w:r w:rsidRPr="00421C8C">
        <w:rPr>
          <w:b/>
        </w:rPr>
        <w:t>Empey</w:t>
      </w:r>
      <w:r w:rsidRPr="00421C8C">
        <w:rPr>
          <w:b/>
        </w:rPr>
        <w:t>:</w:t>
      </w:r>
      <w:r>
        <w:t xml:space="preserve"> </w:t>
      </w:r>
      <w:r w:rsidR="005171D1">
        <w:t>How do you see attitudes to the protocol evolving within the communities in Northern Ireland?</w:t>
      </w:r>
    </w:p>
    <w:p w:rsidR="00371E5B" w:rsidP="00D64EC2">
      <w:pPr>
        <w:pStyle w:val="Answer"/>
      </w:pPr>
      <w:r w:rsidRPr="003C294B">
        <w:rPr>
          <w:b/>
          <w:i/>
        </w:rPr>
        <w:t>Declan Kearney:</w:t>
      </w:r>
      <w:r w:rsidRPr="00D64EC2" w:rsidR="00D64EC2">
        <w:rPr>
          <w:b/>
        </w:rPr>
        <w:t xml:space="preserve"> </w:t>
      </w:r>
      <w:r w:rsidR="00D64EC2">
        <w:t>I believe that we can se</w:t>
      </w:r>
      <w:r w:rsidR="005171D1">
        <w:t xml:space="preserve">e </w:t>
      </w:r>
      <w:r w:rsidR="00D64EC2">
        <w:t xml:space="preserve">an evolution of thinking </w:t>
      </w:r>
      <w:r w:rsidR="005171D1">
        <w:t xml:space="preserve">within broader society </w:t>
      </w:r>
      <w:r w:rsidR="00D64EC2">
        <w:t xml:space="preserve">in a favourable and pragmatic way towards the </w:t>
      </w:r>
      <w:r w:rsidR="001F371D">
        <w:t>protocol</w:t>
      </w:r>
      <w:r w:rsidR="005171D1">
        <w:t xml:space="preserve">. </w:t>
      </w:r>
      <w:r w:rsidR="0082187B">
        <w:t>It is my view that s</w:t>
      </w:r>
      <w:r w:rsidR="00F6727C">
        <w:t xml:space="preserve">ignificant </w:t>
      </w:r>
      <w:r w:rsidR="00D64EC2">
        <w:t xml:space="preserve">sections of civic society, very substantial </w:t>
      </w:r>
      <w:r w:rsidR="00F10D39">
        <w:t>sectors within our economy</w:t>
      </w:r>
      <w:r w:rsidR="00F6727C">
        <w:t>,</w:t>
      </w:r>
      <w:r w:rsidR="00F10D39">
        <w:t xml:space="preserve"> and </w:t>
      </w:r>
      <w:r w:rsidR="00D64EC2">
        <w:t xml:space="preserve">lead figures within our business </w:t>
      </w:r>
      <w:r w:rsidR="00F10D39">
        <w:t xml:space="preserve">community and </w:t>
      </w:r>
      <w:r>
        <w:t>agri-food</w:t>
      </w:r>
      <w:r w:rsidR="00D64EC2">
        <w:t xml:space="preserve"> sector</w:t>
      </w:r>
      <w:r w:rsidR="00F6727C">
        <w:t>,</w:t>
      </w:r>
      <w:r w:rsidR="00D64EC2">
        <w:t xml:space="preserve"> </w:t>
      </w:r>
      <w:r w:rsidR="00F10D39">
        <w:t>have already adopted a very pragmatic approach towards the existence of the protocol</w:t>
      </w:r>
      <w:r>
        <w:t>.</w:t>
      </w:r>
    </w:p>
    <w:p w:rsidR="00371E5B" w:rsidP="00D64EC2">
      <w:pPr>
        <w:pStyle w:val="Answer"/>
      </w:pPr>
      <w:r>
        <w:t xml:space="preserve">If we </w:t>
      </w:r>
      <w:r w:rsidR="00CC6EE7">
        <w:t xml:space="preserve">go back to first </w:t>
      </w:r>
      <w:r w:rsidR="003C294B">
        <w:t>princip</w:t>
      </w:r>
      <w:r>
        <w:t xml:space="preserve">les </w:t>
      </w:r>
      <w:r w:rsidR="00CC6EE7">
        <w:t xml:space="preserve">and the importance of </w:t>
      </w:r>
      <w:r>
        <w:t xml:space="preserve">the British Government and the </w:t>
      </w:r>
      <w:r w:rsidR="00CC6EE7">
        <w:t xml:space="preserve">European </w:t>
      </w:r>
      <w:r w:rsidR="003C294B">
        <w:t>Commission</w:t>
      </w:r>
      <w:r w:rsidR="00CC6EE7">
        <w:t xml:space="preserve"> engaging together in </w:t>
      </w:r>
      <w:r>
        <w:t>a collegiate way</w:t>
      </w:r>
      <w:r w:rsidR="00F6727C">
        <w:t>,</w:t>
      </w:r>
      <w:r>
        <w:t xml:space="preserve"> in good faith</w:t>
      </w:r>
      <w:r w:rsidR="00F6727C">
        <w:t>,</w:t>
      </w:r>
      <w:r>
        <w:t xml:space="preserve"> to </w:t>
      </w:r>
      <w:r w:rsidR="00CC6EE7">
        <w:t xml:space="preserve">alleviate the remaining issues that are causing some disruption </w:t>
      </w:r>
      <w:r>
        <w:t>in relation to the protocol</w:t>
      </w:r>
      <w:r w:rsidR="00F6727C">
        <w:t>,</w:t>
      </w:r>
      <w:r>
        <w:t xml:space="preserve"> </w:t>
      </w:r>
      <w:r w:rsidR="00F6727C">
        <w:t xml:space="preserve">to </w:t>
      </w:r>
      <w:r w:rsidR="00CC6EE7">
        <w:t>clos</w:t>
      </w:r>
      <w:r w:rsidR="00F6727C">
        <w:t>e</w:t>
      </w:r>
      <w:r w:rsidR="00CC6EE7">
        <w:t xml:space="preserve"> out those issues, </w:t>
      </w:r>
      <w:r w:rsidR="00F6727C">
        <w:t xml:space="preserve">and to </w:t>
      </w:r>
      <w:r w:rsidR="00CC6EE7">
        <w:t>ensur</w:t>
      </w:r>
      <w:r w:rsidR="00F6727C">
        <w:t>e</w:t>
      </w:r>
      <w:r w:rsidR="00CC6EE7">
        <w:t xml:space="preserve"> that </w:t>
      </w:r>
      <w:r w:rsidR="00F6727C">
        <w:t>they</w:t>
      </w:r>
      <w:r w:rsidR="00CC6EE7">
        <w:t xml:space="preserve"> are smoothly addressed and that we </w:t>
      </w:r>
      <w:r>
        <w:t xml:space="preserve">see an effective implementation of the protocol, </w:t>
      </w:r>
      <w:r w:rsidR="00CC6EE7">
        <w:t xml:space="preserve">as a </w:t>
      </w:r>
      <w:r w:rsidR="003C294B">
        <w:t>direct</w:t>
      </w:r>
      <w:r w:rsidR="00CC6EE7">
        <w:t xml:space="preserve"> consequence of that leadership</w:t>
      </w:r>
      <w:r>
        <w:t xml:space="preserve">, </w:t>
      </w:r>
      <w:r w:rsidR="00CC6EE7">
        <w:t xml:space="preserve">I think you will see a much more </w:t>
      </w:r>
      <w:r>
        <w:t xml:space="preserve">progressive and evolutionary approach within wider society </w:t>
      </w:r>
      <w:r w:rsidR="00CC6EE7">
        <w:t xml:space="preserve">to the </w:t>
      </w:r>
      <w:r w:rsidR="001F371D">
        <w:t>protocol</w:t>
      </w:r>
      <w:r w:rsidR="00CC6EE7">
        <w:t>.</w:t>
      </w:r>
    </w:p>
    <w:p w:rsidR="00C7083E" w:rsidP="00D64EC2">
      <w:pPr>
        <w:pStyle w:val="Answer"/>
      </w:pPr>
      <w:r>
        <w:t xml:space="preserve">If I can just offer this point anecdotally, I was involved in </w:t>
      </w:r>
      <w:r w:rsidR="003C294B">
        <w:t>the longest</w:t>
      </w:r>
      <w:r>
        <w:t xml:space="preserve"> election campaign ever in my experience connected to the last Assembly campaign. I have never had such a level of engagement within my </w:t>
      </w:r>
      <w:r w:rsidR="003C294B">
        <w:t>constituency</w:t>
      </w:r>
      <w:r>
        <w:t xml:space="preserve"> and right across all sectors of society. In the course of my campaign, I canvassed and engaged directly with unionist vote</w:t>
      </w:r>
      <w:r w:rsidR="00EB030B">
        <w:t>r</w:t>
      </w:r>
      <w:r>
        <w:t xml:space="preserve">s, </w:t>
      </w:r>
      <w:r w:rsidR="00EB030B">
        <w:t xml:space="preserve">businesspeople and </w:t>
      </w:r>
      <w:r>
        <w:t>farmers</w:t>
      </w:r>
      <w:r w:rsidR="00EB030B">
        <w:t xml:space="preserve"> as well as republican and nationalist voters, businesspeople and </w:t>
      </w:r>
      <w:r>
        <w:t>farmers.</w:t>
      </w:r>
      <w:r w:rsidR="00EB030B">
        <w:t xml:space="preserve"> </w:t>
      </w:r>
      <w:r>
        <w:t xml:space="preserve">Not on one occasion was </w:t>
      </w:r>
      <w:r w:rsidR="008B7F0D">
        <w:t>I confront</w:t>
      </w:r>
      <w:r w:rsidR="0082187B">
        <w:t>ed</w:t>
      </w:r>
      <w:r w:rsidR="008B7F0D">
        <w:t xml:space="preserve"> with </w:t>
      </w:r>
      <w:r>
        <w:t xml:space="preserve">the </w:t>
      </w:r>
      <w:r w:rsidR="001F371D">
        <w:t>protocol</w:t>
      </w:r>
      <w:r>
        <w:t xml:space="preserve"> as an issue of contention or source of deep concern in relation to the development of the regional economy. It was quite the opposite.</w:t>
      </w:r>
    </w:p>
    <w:p w:rsidR="00D64EC2" w:rsidP="00D64EC2">
      <w:pPr>
        <w:pStyle w:val="Answer"/>
      </w:pPr>
      <w:r>
        <w:t xml:space="preserve">I found </w:t>
      </w:r>
      <w:r w:rsidR="00C7083E">
        <w:t xml:space="preserve">in my engagements with people from the </w:t>
      </w:r>
      <w:r w:rsidRPr="008B7F0D">
        <w:t xml:space="preserve">unionist section of our community that they were very </w:t>
      </w:r>
      <w:r w:rsidRPr="008B7F0D" w:rsidR="00C7083E">
        <w:t xml:space="preserve">seized with the potential </w:t>
      </w:r>
      <w:r w:rsidRPr="008B7F0D" w:rsidR="00D36410">
        <w:t>that the protocol present</w:t>
      </w:r>
      <w:r w:rsidR="0082187B">
        <w:t>s</w:t>
      </w:r>
      <w:r w:rsidRPr="008B7F0D" w:rsidR="00D36410">
        <w:t xml:space="preserve"> to the development</w:t>
      </w:r>
      <w:r w:rsidR="00D36410">
        <w:t xml:space="preserve"> of some of our key economic </w:t>
      </w:r>
      <w:r w:rsidR="00D36410">
        <w:t>sectors</w:t>
      </w:r>
      <w:r w:rsidR="008B7F0D">
        <w:t>,</w:t>
      </w:r>
      <w:r w:rsidR="00D36410">
        <w:t xml:space="preserve"> if</w:t>
      </w:r>
      <w:r w:rsidR="00D36410">
        <w:t xml:space="preserve"> </w:t>
      </w:r>
      <w:r w:rsidR="00C262C0">
        <w:t xml:space="preserve">we could see the </w:t>
      </w:r>
      <w:r w:rsidR="00D36410">
        <w:t xml:space="preserve">European Commission and the </w:t>
      </w:r>
      <w:r w:rsidR="00C262C0">
        <w:t xml:space="preserve">British Government sit </w:t>
      </w:r>
      <w:r w:rsidR="003C294B">
        <w:t>down</w:t>
      </w:r>
      <w:r w:rsidR="00C262C0">
        <w:t xml:space="preserve"> and cover off the remaining issues of disagreement between them. That gives me a considerable </w:t>
      </w:r>
      <w:r w:rsidR="00D36410">
        <w:t>amount of optimism about where society is and where society in the north can be taken in relation to this issue</w:t>
      </w:r>
      <w:r w:rsidR="00C262C0">
        <w:t>.</w:t>
      </w:r>
    </w:p>
    <w:p w:rsidR="004A2991" w:rsidP="008B7F0D">
      <w:pPr>
        <w:pStyle w:val="Remark"/>
      </w:pPr>
      <w:r w:rsidRPr="008B7F0D">
        <w:rPr>
          <w:b/>
          <w:bCs/>
        </w:rPr>
        <w:t>Baroness Ritchie of Downpatrick:</w:t>
      </w:r>
      <w:r>
        <w:t xml:space="preserve"> Good afternoon, Declan.</w:t>
      </w:r>
    </w:p>
    <w:p w:rsidR="004A2991" w:rsidP="004A2991">
      <w:pPr>
        <w:pStyle w:val="Answer"/>
      </w:pPr>
      <w:r w:rsidRPr="003C294B">
        <w:rPr>
          <w:b/>
          <w:i/>
        </w:rPr>
        <w:t>Declan Kearney:</w:t>
      </w:r>
      <w:r w:rsidRPr="004A2991">
        <w:rPr>
          <w:b/>
        </w:rPr>
        <w:t xml:space="preserve"> </w:t>
      </w:r>
      <w:r>
        <w:t>Hello, how are you</w:t>
      </w:r>
      <w:r w:rsidR="00D36410">
        <w:t>?</w:t>
      </w:r>
      <w:r>
        <w:t xml:space="preserve"> It is good to </w:t>
      </w:r>
      <w:r w:rsidR="00027924">
        <w:t xml:space="preserve">hear and </w:t>
      </w:r>
      <w:r>
        <w:t>see you again.</w:t>
      </w:r>
    </w:p>
    <w:p w:rsidR="004A2991" w:rsidP="008B7F0D">
      <w:pPr>
        <w:pStyle w:val="Question"/>
      </w:pPr>
      <w:r w:rsidRPr="00421C8C">
        <w:rPr>
          <w:b/>
        </w:rPr>
        <w:t>Baroness Ritchie of Downpatrick:</w:t>
      </w:r>
      <w:r w:rsidR="00027924">
        <w:t xml:space="preserve"> I am very well, thank you. </w:t>
      </w:r>
      <w:r>
        <w:t>Last week, the Foreign Secretary</w:t>
      </w:r>
      <w:r w:rsidR="00027924">
        <w:t xml:space="preserve">, Liz Truss, issued a statement to the House of Commons indicating her intention </w:t>
      </w:r>
      <w:r>
        <w:t xml:space="preserve">to introduce legislation in the coming weeks to make changes to the </w:t>
      </w:r>
      <w:r w:rsidR="001F371D">
        <w:t>protocol</w:t>
      </w:r>
      <w:r>
        <w:t>. Today, she visited Northern Ireland</w:t>
      </w:r>
      <w:r w:rsidR="008B7F0D">
        <w:t>,</w:t>
      </w:r>
      <w:r>
        <w:t xml:space="preserve"> </w:t>
      </w:r>
      <w:r w:rsidR="00027924">
        <w:t xml:space="preserve">or the </w:t>
      </w:r>
      <w:r>
        <w:t>north</w:t>
      </w:r>
      <w:r w:rsidR="00027924">
        <w:t xml:space="preserve">, </w:t>
      </w:r>
      <w:r>
        <w:t xml:space="preserve">and she said that the issues with the </w:t>
      </w:r>
      <w:r w:rsidR="001F371D">
        <w:t>protocol</w:t>
      </w:r>
      <w:r>
        <w:t xml:space="preserve"> are soluble but cannot be allowed to drift. She also indicated </w:t>
      </w:r>
      <w:r w:rsidR="00027924">
        <w:t>that she preferred a negotiated outcome with the EU. W</w:t>
      </w:r>
      <w:r>
        <w:t>hat is your response to both those positions</w:t>
      </w:r>
      <w:r w:rsidR="00507B93">
        <w:t>, which seem slightly contrary?</w:t>
      </w:r>
    </w:p>
    <w:p w:rsidR="00F66B5A" w:rsidP="00507B93">
      <w:pPr>
        <w:pStyle w:val="Answer"/>
      </w:pPr>
      <w:r w:rsidRPr="003C294B">
        <w:rPr>
          <w:b/>
          <w:i/>
        </w:rPr>
        <w:t>Declan Kearney:</w:t>
      </w:r>
      <w:r w:rsidRPr="00507B93" w:rsidR="00507B93">
        <w:rPr>
          <w:b/>
        </w:rPr>
        <w:t xml:space="preserve"> </w:t>
      </w:r>
      <w:r w:rsidR="00507B93">
        <w:t xml:space="preserve">You would know as well as I </w:t>
      </w:r>
      <w:r w:rsidR="00D57F36">
        <w:t xml:space="preserve">would, Margaret, that these are words and that is a tone that we have heard before </w:t>
      </w:r>
      <w:r w:rsidR="00507B93">
        <w:t>from both Liz Truss and</w:t>
      </w:r>
      <w:r w:rsidRPr="008B7F0D" w:rsidR="008B7F0D">
        <w:t xml:space="preserve"> </w:t>
      </w:r>
      <w:r w:rsidR="008B7F0D">
        <w:t>even</w:t>
      </w:r>
      <w:r w:rsidR="00507B93">
        <w:t>, arguably</w:t>
      </w:r>
      <w:r w:rsidR="00D57F36">
        <w:t xml:space="preserve">, </w:t>
      </w:r>
      <w:r w:rsidR="00507B93">
        <w:t xml:space="preserve">on </w:t>
      </w:r>
      <w:r>
        <w:t>occasions</w:t>
      </w:r>
      <w:r w:rsidR="00D57F36">
        <w:t xml:space="preserve">, </w:t>
      </w:r>
      <w:r w:rsidR="00507B93">
        <w:t>from David Frost</w:t>
      </w:r>
      <w:r w:rsidR="00D57F36">
        <w:t>. W</w:t>
      </w:r>
      <w:r w:rsidR="00507B93">
        <w:t xml:space="preserve">e have certainly heard the </w:t>
      </w:r>
      <w:r>
        <w:t>same</w:t>
      </w:r>
      <w:r w:rsidR="00507B93">
        <w:t xml:space="preserve"> from </w:t>
      </w:r>
      <w:r>
        <w:t>Boris</w:t>
      </w:r>
      <w:r w:rsidR="00507B93">
        <w:t xml:space="preserve"> Johnson. </w:t>
      </w:r>
      <w:r>
        <w:t>While</w:t>
      </w:r>
      <w:r w:rsidR="00507B93">
        <w:t xml:space="preserve"> I agree entirely that the issues that exist are all soluble, I am very concerned that</w:t>
      </w:r>
      <w:r>
        <w:t xml:space="preserve">, </w:t>
      </w:r>
      <w:r w:rsidR="00507B93">
        <w:t xml:space="preserve">until we see and </w:t>
      </w:r>
      <w:r>
        <w:t>hear</w:t>
      </w:r>
      <w:r w:rsidR="00507B93">
        <w:t xml:space="preserve"> emphatic decisive action by the British Government to move away from the </w:t>
      </w:r>
      <w:r>
        <w:t>threat</w:t>
      </w:r>
      <w:r>
        <w:t xml:space="preserve"> </w:t>
      </w:r>
      <w:r w:rsidR="00507B93">
        <w:t xml:space="preserve">of unilateral </w:t>
      </w:r>
      <w:r>
        <w:t>action</w:t>
      </w:r>
      <w:r w:rsidR="003029B9">
        <w:t>,</w:t>
      </w:r>
      <w:r>
        <w:t xml:space="preserve"> this Tory Government will continue to ride two horses. They will on the one hand sabre</w:t>
      </w:r>
      <w:r w:rsidR="00F076E8">
        <w:t xml:space="preserve"> </w:t>
      </w:r>
      <w:r>
        <w:t>rattle</w:t>
      </w:r>
      <w:r w:rsidR="00F076E8">
        <w:t>,</w:t>
      </w:r>
      <w:r>
        <w:t xml:space="preserve"> and on the other </w:t>
      </w:r>
      <w:r w:rsidR="00507B93">
        <w:t xml:space="preserve">hand speak the language of compromise and talk about the potential for </w:t>
      </w:r>
      <w:r>
        <w:t>issues</w:t>
      </w:r>
      <w:r w:rsidR="00507B93">
        <w:t xml:space="preserve"> being </w:t>
      </w:r>
      <w:r>
        <w:t xml:space="preserve">resolved and solved </w:t>
      </w:r>
      <w:r w:rsidR="00507B93">
        <w:t>through the appropriate level of engagement.</w:t>
      </w:r>
    </w:p>
    <w:p w:rsidR="00507B93" w:rsidP="00507B93">
      <w:pPr>
        <w:pStyle w:val="Answer"/>
      </w:pPr>
      <w:r>
        <w:t>W</w:t>
      </w:r>
      <w:r>
        <w:t xml:space="preserve">hat we need </w:t>
      </w:r>
      <w:r w:rsidR="003C294B">
        <w:t>to</w:t>
      </w:r>
      <w:r>
        <w:t xml:space="preserve"> </w:t>
      </w:r>
      <w:r w:rsidR="003C294B">
        <w:t>hear</w:t>
      </w:r>
      <w:r>
        <w:t xml:space="preserve"> conclusively from this Tory Government is that they are going to discontinue the negative and reckless approach they have taken towards all their engagement</w:t>
      </w:r>
      <w:r w:rsidR="00E95C6C">
        <w:t>s with the European Commission to date</w:t>
      </w:r>
      <w:r w:rsidR="00F076E8">
        <w:t>;</w:t>
      </w:r>
      <w:r w:rsidR="00E95C6C">
        <w:t xml:space="preserve"> that </w:t>
      </w:r>
      <w:r>
        <w:t xml:space="preserve">they are going to set aside </w:t>
      </w:r>
      <w:r w:rsidR="00E95C6C">
        <w:t>threats of unilateral action</w:t>
      </w:r>
      <w:r w:rsidR="00F076E8">
        <w:t>;</w:t>
      </w:r>
      <w:r w:rsidR="00E95C6C">
        <w:t xml:space="preserve"> </w:t>
      </w:r>
      <w:r>
        <w:t xml:space="preserve">that they are going to accept that this is now an international treaty </w:t>
      </w:r>
      <w:r w:rsidR="00E95C6C">
        <w:t>for which they are co-guarantor and co-signator</w:t>
      </w:r>
      <w:r w:rsidR="00F076E8">
        <w:t>y;</w:t>
      </w:r>
      <w:r w:rsidR="00E95C6C">
        <w:t xml:space="preserve"> that they are going to seek out the </w:t>
      </w:r>
      <w:r>
        <w:t xml:space="preserve">appropriate level of engagement </w:t>
      </w:r>
      <w:r w:rsidR="00E95C6C">
        <w:t xml:space="preserve">with the European Commission to </w:t>
      </w:r>
      <w:r>
        <w:t xml:space="preserve">conclude on </w:t>
      </w:r>
      <w:r w:rsidR="00E95C6C">
        <w:t xml:space="preserve">the </w:t>
      </w:r>
      <w:r>
        <w:t>remaining issues</w:t>
      </w:r>
      <w:r w:rsidR="00EF3F0F">
        <w:t>;</w:t>
      </w:r>
      <w:r>
        <w:t xml:space="preserve"> and that they are going to show good faith and commit absolutely to building the</w:t>
      </w:r>
      <w:r w:rsidR="00D25D9C">
        <w:t xml:space="preserve"> kind of</w:t>
      </w:r>
      <w:r>
        <w:t xml:space="preserve"> trust</w:t>
      </w:r>
      <w:r w:rsidR="00E95C6C">
        <w:t xml:space="preserve"> that I believe they have diminished and broken </w:t>
      </w:r>
      <w:r>
        <w:t xml:space="preserve">with the European </w:t>
      </w:r>
      <w:r w:rsidR="003C294B">
        <w:t>Commission</w:t>
      </w:r>
      <w:r>
        <w:t xml:space="preserve"> in recent times.</w:t>
      </w:r>
    </w:p>
    <w:p w:rsidR="00507B93" w:rsidP="00421C8C">
      <w:pPr>
        <w:pStyle w:val="Remark"/>
      </w:pPr>
      <w:r w:rsidRPr="00421C8C">
        <w:rPr>
          <w:b/>
        </w:rPr>
        <w:t>Baroness Ritchie of Downpatrick:</w:t>
      </w:r>
      <w:r>
        <w:t xml:space="preserve"> </w:t>
      </w:r>
      <w:r w:rsidR="003C294B">
        <w:t>Bearing</w:t>
      </w:r>
      <w:r>
        <w:t xml:space="preserve"> in mind your lat</w:t>
      </w:r>
      <w:r w:rsidR="00D25D9C">
        <w:t>t</w:t>
      </w:r>
      <w:r>
        <w:t xml:space="preserve">er comments, Declan, how optimistic are you that the Foreign Secretary and the </w:t>
      </w:r>
      <w:r w:rsidR="001D1062">
        <w:t>F</w:t>
      </w:r>
      <w:r>
        <w:t xml:space="preserve">oreign Office </w:t>
      </w:r>
      <w:r w:rsidR="001D1062">
        <w:t xml:space="preserve">will conduct positive negotiations with the </w:t>
      </w:r>
      <w:r>
        <w:t xml:space="preserve">EU to a good outcome for the people and businesses of Northern Ireland or the </w:t>
      </w:r>
      <w:r w:rsidR="001D1062">
        <w:t>n</w:t>
      </w:r>
      <w:r>
        <w:t>orth?</w:t>
      </w:r>
    </w:p>
    <w:p w:rsidR="00F20E91" w:rsidP="00507B93">
      <w:pPr>
        <w:pStyle w:val="Answer"/>
      </w:pPr>
      <w:r w:rsidRPr="003C294B">
        <w:rPr>
          <w:b/>
          <w:i/>
        </w:rPr>
        <w:t>Declan Kearney:</w:t>
      </w:r>
      <w:r w:rsidRPr="00507B93" w:rsidR="00507B93">
        <w:rPr>
          <w:b/>
        </w:rPr>
        <w:t xml:space="preserve"> </w:t>
      </w:r>
      <w:r w:rsidR="00507B93">
        <w:t>Regrettably, I am not a clairvoyant</w:t>
      </w:r>
      <w:r w:rsidR="00D25D9C">
        <w:t xml:space="preserve">—would </w:t>
      </w:r>
      <w:r w:rsidR="001D1062">
        <w:t>that I was</w:t>
      </w:r>
      <w:r w:rsidR="00D25D9C">
        <w:t>.</w:t>
      </w:r>
      <w:r w:rsidR="001D1062">
        <w:t xml:space="preserve"> I would like to be able to answer that question positively with certainty. </w:t>
      </w:r>
      <w:r w:rsidR="00D25D9C">
        <w:t xml:space="preserve">If </w:t>
      </w:r>
      <w:r w:rsidR="00C94ECB">
        <w:t xml:space="preserve">this British Government </w:t>
      </w:r>
      <w:r w:rsidR="00507B93">
        <w:t>continue</w:t>
      </w:r>
      <w:r w:rsidR="00C94ECB">
        <w:t xml:space="preserve"> </w:t>
      </w:r>
      <w:r w:rsidR="00507B93">
        <w:t>on this reckless and, at best, ambiguous stance or pathway</w:t>
      </w:r>
      <w:r w:rsidR="00D25D9C">
        <w:t>,</w:t>
      </w:r>
      <w:r w:rsidR="00C94ECB">
        <w:t xml:space="preserve"> they need to listen to what is being said to them by the US </w:t>
      </w:r>
      <w:r w:rsidR="00D25D9C">
        <w:t xml:space="preserve">Administration. The </w:t>
      </w:r>
      <w:r w:rsidR="00C94ECB">
        <w:t xml:space="preserve">lead US </w:t>
      </w:r>
      <w:r w:rsidR="00507B93">
        <w:t>trade negotiator</w:t>
      </w:r>
      <w:r w:rsidR="00D25D9C">
        <w:t>,</w:t>
      </w:r>
      <w:r w:rsidR="00507B93">
        <w:t xml:space="preserve"> just a few weeks ago</w:t>
      </w:r>
      <w:r w:rsidR="00D25D9C">
        <w:t>,</w:t>
      </w:r>
      <w:r w:rsidR="00507B93">
        <w:t xml:space="preserve"> doubled down on the </w:t>
      </w:r>
      <w:r>
        <w:t>position</w:t>
      </w:r>
      <w:r w:rsidR="00507B93">
        <w:t xml:space="preserve"> of the Biden </w:t>
      </w:r>
      <w:r w:rsidR="00D25D9C">
        <w:t>Administration</w:t>
      </w:r>
      <w:r w:rsidR="00507B93">
        <w:t xml:space="preserve">. They need to </w:t>
      </w:r>
      <w:r w:rsidR="00C94ECB">
        <w:t xml:space="preserve">listen to the positive interventions of the ways and means </w:t>
      </w:r>
      <w:r>
        <w:t xml:space="preserve">CODEL, which has been visiting in Brussels, has visited Britain and </w:t>
      </w:r>
      <w:r w:rsidR="00EE58FB">
        <w:t>is currently in Ireland.</w:t>
      </w:r>
    </w:p>
    <w:p w:rsidR="0048304F" w:rsidP="00507B93">
      <w:pPr>
        <w:pStyle w:val="Answer"/>
      </w:pPr>
      <w:r>
        <w:t xml:space="preserve">They also need to listen to </w:t>
      </w:r>
      <w:r w:rsidR="00F20E91">
        <w:t xml:space="preserve">the European Commission. I am convinced that </w:t>
      </w:r>
      <w:r w:rsidRPr="0013432D" w:rsidR="0013432D">
        <w:t>Maroš Šefčovič</w:t>
      </w:r>
      <w:r w:rsidR="0013432D">
        <w:t xml:space="preserve"> and his </w:t>
      </w:r>
      <w:r w:rsidR="00D25D9C">
        <w:t>Cabinet</w:t>
      </w:r>
      <w:r w:rsidR="0013432D">
        <w:t xml:space="preserve">, </w:t>
      </w:r>
      <w:r>
        <w:t>Ursula von der Leyen</w:t>
      </w:r>
      <w:r w:rsidR="00D25D9C">
        <w:t xml:space="preserve"> and</w:t>
      </w:r>
      <w:r>
        <w:t xml:space="preserve"> Roberta </w:t>
      </w:r>
      <w:r>
        <w:t>Metsola</w:t>
      </w:r>
      <w:r>
        <w:t xml:space="preserve">, the President of the Parliament, all speak in good faith when they say that no issue is beyond resolution </w:t>
      </w:r>
      <w:r>
        <w:t xml:space="preserve">from the perspective of either the Commission or the European </w:t>
      </w:r>
      <w:r w:rsidR="003C294B">
        <w:t>Parliament</w:t>
      </w:r>
      <w:r>
        <w:t>.</w:t>
      </w:r>
    </w:p>
    <w:p w:rsidR="00507B93" w:rsidP="00507B93">
      <w:pPr>
        <w:pStyle w:val="Answer"/>
      </w:pPr>
      <w:r>
        <w:t xml:space="preserve">Finally, the British Government need to listen to the majority of politicians </w:t>
      </w:r>
      <w:r w:rsidR="0048304F">
        <w:t xml:space="preserve">elected as a result of the recent Assembly election and </w:t>
      </w:r>
      <w:r>
        <w:t xml:space="preserve">to </w:t>
      </w:r>
      <w:r w:rsidR="00003FBE">
        <w:t xml:space="preserve">civic society in the north of Ireland. They need to listen to what </w:t>
      </w:r>
      <w:r>
        <w:t xml:space="preserve">our business community is saying. I regularly meet business leaders from all sectors, and </w:t>
      </w:r>
      <w:r w:rsidR="00003FBE">
        <w:t xml:space="preserve">all of them </w:t>
      </w:r>
      <w:r>
        <w:t xml:space="preserve">are </w:t>
      </w:r>
      <w:r w:rsidR="003C294B">
        <w:t>looking for</w:t>
      </w:r>
      <w:r>
        <w:t xml:space="preserve"> pragmatic solutions to these </w:t>
      </w:r>
      <w:r w:rsidR="003C294B">
        <w:t>issues</w:t>
      </w:r>
      <w:r w:rsidR="00003FBE">
        <w:t>. They believe that it is entirely deliverable. W</w:t>
      </w:r>
      <w:r>
        <w:t>hen you have a political impasse, it can be difficult to negotiate outcomes</w:t>
      </w:r>
      <w:r w:rsidR="00003FBE">
        <w:t xml:space="preserve">, although our experience tells us that there is no challenge beyond resolution. However, these are trading and economic issues. This is about how you </w:t>
      </w:r>
      <w:r>
        <w:t>navigate new economic circumstances</w:t>
      </w:r>
      <w:r w:rsidR="00021D99">
        <w:t xml:space="preserve">. The </w:t>
      </w:r>
      <w:r>
        <w:t xml:space="preserve">truth and experience that we know is that </w:t>
      </w:r>
      <w:r w:rsidR="003C294B">
        <w:t>none</w:t>
      </w:r>
      <w:r>
        <w:t xml:space="preserve"> of those issues </w:t>
      </w:r>
      <w:r w:rsidR="00021D99">
        <w:t>is</w:t>
      </w:r>
      <w:r>
        <w:t xml:space="preserve"> beyond pragmatic resolution. There is always </w:t>
      </w:r>
      <w:r w:rsidR="00447B4D">
        <w:t xml:space="preserve">a way to find greater simplicity and certainty </w:t>
      </w:r>
      <w:r>
        <w:t xml:space="preserve">when we are dealing with </w:t>
      </w:r>
      <w:r w:rsidR="003C294B">
        <w:t>matters</w:t>
      </w:r>
      <w:r>
        <w:t xml:space="preserve"> of trade, business and commerce.</w:t>
      </w:r>
    </w:p>
    <w:p w:rsidR="00EE58FB" w:rsidP="00484A0B">
      <w:pPr>
        <w:pStyle w:val="Question"/>
      </w:pPr>
      <w:r w:rsidRPr="00484A0B">
        <w:rPr>
          <w:b/>
        </w:rPr>
        <w:t>Baroness Goudie:</w:t>
      </w:r>
      <w:r>
        <w:t xml:space="preserve"> </w:t>
      </w:r>
      <w:r w:rsidR="00627D0B">
        <w:t xml:space="preserve">Good afternoon, Declan. What is your perspective on the EU’s proposals to modify the protocol? </w:t>
      </w:r>
      <w:r>
        <w:t xml:space="preserve">Do they go far enough </w:t>
      </w:r>
      <w:r w:rsidR="00627D0B">
        <w:t>to address the concerns over its</w:t>
      </w:r>
      <w:r>
        <w:t xml:space="preserve"> operation?</w:t>
      </w:r>
    </w:p>
    <w:p w:rsidR="00484A0B" w:rsidP="00484A0B">
      <w:pPr>
        <w:pStyle w:val="Answer"/>
      </w:pPr>
      <w:r w:rsidRPr="003C294B">
        <w:rPr>
          <w:b/>
          <w:i/>
        </w:rPr>
        <w:t>Declan Kearney:</w:t>
      </w:r>
      <w:r w:rsidRPr="00484A0B">
        <w:rPr>
          <w:b/>
        </w:rPr>
        <w:t xml:space="preserve"> </w:t>
      </w:r>
      <w:r>
        <w:t>Yes, I believe they do. However, I also believe colleagues such as</w:t>
      </w:r>
      <w:r w:rsidR="00627D0B">
        <w:t xml:space="preserve"> </w:t>
      </w:r>
      <w:r w:rsidRPr="0013432D" w:rsidR="00627D0B">
        <w:t>Maroš Šefčovič</w:t>
      </w:r>
      <w:r w:rsidR="00627D0B">
        <w:t xml:space="preserve"> and M</w:t>
      </w:r>
      <w:r w:rsidR="001826EB">
        <w:t>a</w:t>
      </w:r>
      <w:r w:rsidR="00627D0B">
        <w:t>ire</w:t>
      </w:r>
      <w:r w:rsidR="001826EB">
        <w:t>ad</w:t>
      </w:r>
      <w:r w:rsidR="00627D0B">
        <w:t xml:space="preserve"> M</w:t>
      </w:r>
      <w:r>
        <w:t>cGuinness</w:t>
      </w:r>
      <w:r w:rsidR="001826EB">
        <w:t xml:space="preserve">, one of the Irish-appointed </w:t>
      </w:r>
      <w:r w:rsidR="0082187B">
        <w:t>C</w:t>
      </w:r>
      <w:r>
        <w:t>ommission</w:t>
      </w:r>
      <w:r w:rsidR="001826EB">
        <w:t xml:space="preserve">ers, when they say that none of these issues </w:t>
      </w:r>
      <w:r w:rsidR="00021D99">
        <w:t>is</w:t>
      </w:r>
      <w:r w:rsidR="001826EB">
        <w:t xml:space="preserve"> beyond resolution and that the European Commission </w:t>
      </w:r>
      <w:r>
        <w:t xml:space="preserve">will do whatever it takes to ensure that smooth and effective resolutions are found. When you take the instance of </w:t>
      </w:r>
      <w:r>
        <w:t>drugs</w:t>
      </w:r>
      <w:r>
        <w:t xml:space="preserve"> and medicines</w:t>
      </w:r>
      <w:r w:rsidR="001826EB">
        <w:t xml:space="preserve"> that </w:t>
      </w:r>
      <w:r>
        <w:t>I highlighted earlier</w:t>
      </w:r>
      <w:r w:rsidR="001826EB">
        <w:t xml:space="preserve">, there is an example of where the European Parliament was prepared to do </w:t>
      </w:r>
      <w:r>
        <w:t xml:space="preserve">what others may </w:t>
      </w:r>
      <w:r>
        <w:t>have</w:t>
      </w:r>
      <w:r>
        <w:t xml:space="preserve"> thought was the unthinkable</w:t>
      </w:r>
      <w:r w:rsidR="001826EB">
        <w:t xml:space="preserve">. That was to move significant bodies of European law in order to ensure that an effective resolution </w:t>
      </w:r>
      <w:r w:rsidR="003F0A03">
        <w:t>was found in relation to that matter.</w:t>
      </w:r>
    </w:p>
    <w:p w:rsidR="00CD5D82" w:rsidP="009252E5">
      <w:pPr>
        <w:pStyle w:val="Question"/>
      </w:pPr>
      <w:r w:rsidRPr="009252E5">
        <w:rPr>
          <w:b/>
        </w:rPr>
        <w:t>Lord Godson:</w:t>
      </w:r>
      <w:r>
        <w:t xml:space="preserve"> </w:t>
      </w:r>
      <w:r w:rsidR="00DF7B5A">
        <w:t xml:space="preserve">Thank you, Declan, for your testimony. As you said, if there is sufficient pragmatism, nothing is </w:t>
      </w:r>
      <w:r>
        <w:t xml:space="preserve">beyond </w:t>
      </w:r>
      <w:r w:rsidR="00DF7B5A">
        <w:t>solution. This is a question in line with the question I asked the previous witness from the Alliance Party. What is your own party’s position on full implementation of the protocol, which, according to some reports in Northern Ireland, has evolved</w:t>
      </w:r>
      <w:r w:rsidR="00B843B1">
        <w:t>?</w:t>
      </w:r>
      <w:r>
        <w:t xml:space="preserve"> </w:t>
      </w:r>
      <w:r w:rsidR="00B843B1">
        <w:t xml:space="preserve">Some </w:t>
      </w:r>
      <w:r>
        <w:t>items regarding your position that were previously on the Sinn Féin website are no longer so</w:t>
      </w:r>
      <w:r w:rsidR="00B843B1">
        <w:t>.</w:t>
      </w:r>
      <w:r>
        <w:t xml:space="preserve"> Could you state what the party’s position is on full implementation in light of an evolving situation, as you say?</w:t>
      </w:r>
    </w:p>
    <w:p w:rsidR="003F0A03" w:rsidP="00CD5D82">
      <w:pPr>
        <w:pStyle w:val="Question"/>
        <w:numPr>
          <w:ilvl w:val="0"/>
          <w:numId w:val="0"/>
        </w:numPr>
        <w:ind w:left="794"/>
      </w:pPr>
      <w:r>
        <w:t xml:space="preserve">Perhaps even more significantly, if there were to be full implementation of the protocol, </w:t>
      </w:r>
      <w:r w:rsidR="00B843B1">
        <w:t xml:space="preserve">what </w:t>
      </w:r>
      <w:r>
        <w:t xml:space="preserve">would that mean for businesses in Northern Ireland </w:t>
      </w:r>
      <w:r w:rsidR="00574C00">
        <w:t xml:space="preserve">as a further </w:t>
      </w:r>
      <w:r w:rsidR="009515FA">
        <w:t>turn</w:t>
      </w:r>
      <w:r w:rsidR="00574C00">
        <w:t xml:space="preserve">ing </w:t>
      </w:r>
      <w:r w:rsidR="009515FA">
        <w:t>of the screw</w:t>
      </w:r>
      <w:r w:rsidR="00574C00">
        <w:t>, to use a term of art</w:t>
      </w:r>
      <w:r w:rsidR="00B843B1">
        <w:t>?</w:t>
      </w:r>
    </w:p>
    <w:p w:rsidR="009515FA" w:rsidP="009515FA">
      <w:pPr>
        <w:pStyle w:val="Answer"/>
      </w:pPr>
      <w:r w:rsidRPr="003C294B">
        <w:rPr>
          <w:b/>
          <w:i/>
        </w:rPr>
        <w:t>Declan Kearney:</w:t>
      </w:r>
      <w:r w:rsidRPr="009515FA">
        <w:rPr>
          <w:b/>
        </w:rPr>
        <w:t xml:space="preserve"> </w:t>
      </w:r>
      <w:r w:rsidR="00574C00">
        <w:t>Sorry</w:t>
      </w:r>
      <w:r w:rsidR="00B843B1">
        <w:t>,</w:t>
      </w:r>
      <w:r w:rsidR="00574C00">
        <w:t xml:space="preserve"> </w:t>
      </w:r>
      <w:r w:rsidR="00B843B1">
        <w:t xml:space="preserve">the </w:t>
      </w:r>
      <w:r w:rsidR="00574C00">
        <w:t xml:space="preserve">last few words that you spoke dropped out on me. </w:t>
      </w:r>
      <w:r>
        <w:t>They were not very audible.</w:t>
      </w:r>
    </w:p>
    <w:p w:rsidR="009515FA" w:rsidP="00421C8C">
      <w:pPr>
        <w:pStyle w:val="Remark"/>
      </w:pPr>
      <w:r w:rsidRPr="00421C8C">
        <w:rPr>
          <w:b/>
        </w:rPr>
        <w:t>Lord Godson:</w:t>
      </w:r>
      <w:r>
        <w:t xml:space="preserve"> </w:t>
      </w:r>
      <w:r w:rsidR="00574C00">
        <w:t xml:space="preserve">Let me make them even more audible. </w:t>
      </w:r>
      <w:r>
        <w:t xml:space="preserve">What would a full implementation of the </w:t>
      </w:r>
      <w:r w:rsidR="001F371D">
        <w:t>protocol</w:t>
      </w:r>
      <w:r w:rsidR="00B843B1">
        <w:t>,</w:t>
      </w:r>
      <w:r>
        <w:t xml:space="preserve"> as </w:t>
      </w:r>
      <w:r w:rsidR="00574C00">
        <w:t xml:space="preserve">perhaps </w:t>
      </w:r>
      <w:r>
        <w:t>described in the four EU non-papers of last autumn</w:t>
      </w:r>
      <w:r w:rsidR="00B843B1">
        <w:t>,</w:t>
      </w:r>
      <w:r>
        <w:t xml:space="preserve"> mean for business and </w:t>
      </w:r>
      <w:r w:rsidR="00574C00">
        <w:t xml:space="preserve">the </w:t>
      </w:r>
      <w:r>
        <w:t xml:space="preserve">rest of civil society </w:t>
      </w:r>
      <w:r w:rsidR="00574C00">
        <w:t xml:space="preserve">in Northern Ireland? Would that full implementation, in your view, be </w:t>
      </w:r>
      <w:r>
        <w:t>negative or positive?</w:t>
      </w:r>
    </w:p>
    <w:p w:rsidR="00251E15" w:rsidP="009515FA">
      <w:pPr>
        <w:pStyle w:val="Answer"/>
      </w:pPr>
      <w:r w:rsidRPr="003C294B">
        <w:rPr>
          <w:b/>
          <w:i/>
        </w:rPr>
        <w:t>Declan Kearney:</w:t>
      </w:r>
      <w:r w:rsidRPr="009515FA" w:rsidR="009515FA">
        <w:rPr>
          <w:b/>
        </w:rPr>
        <w:t xml:space="preserve"> </w:t>
      </w:r>
      <w:r w:rsidR="009515FA">
        <w:t xml:space="preserve">I believe it would be positive. </w:t>
      </w:r>
      <w:r w:rsidR="00574C00">
        <w:t xml:space="preserve">We </w:t>
      </w:r>
      <w:r w:rsidR="009515FA">
        <w:t xml:space="preserve">need to ensure that </w:t>
      </w:r>
      <w:r w:rsidR="00574C00">
        <w:t>there is</w:t>
      </w:r>
      <w:r w:rsidR="002F67E3">
        <w:t xml:space="preserve"> minimum </w:t>
      </w:r>
      <w:r w:rsidR="009515FA">
        <w:t>friction in relation to trade on an east-west basis</w:t>
      </w:r>
      <w:r w:rsidR="002F67E3">
        <w:t xml:space="preserve">. We need to see smooth and effective implementation of the protocol. Most importantly, we need to </w:t>
      </w:r>
      <w:r w:rsidR="009515FA">
        <w:t>de</w:t>
      </w:r>
      <w:r w:rsidR="00F17FC0">
        <w:noBreakHyphen/>
      </w:r>
      <w:r>
        <w:t>weaponi</w:t>
      </w:r>
      <w:r w:rsidR="002F67E3">
        <w:t>s</w:t>
      </w:r>
      <w:r>
        <w:t>e</w:t>
      </w:r>
      <w:r w:rsidR="009515FA">
        <w:t xml:space="preserve"> and depoliticise the </w:t>
      </w:r>
      <w:r w:rsidR="001F371D">
        <w:t>protocol</w:t>
      </w:r>
      <w:r w:rsidR="00F17FC0">
        <w:t>.</w:t>
      </w:r>
      <w:r w:rsidR="009515FA">
        <w:t xml:space="preserve"> </w:t>
      </w:r>
      <w:r w:rsidR="00F17FC0">
        <w:t xml:space="preserve">While </w:t>
      </w:r>
      <w:r w:rsidR="009515FA">
        <w:t xml:space="preserve">it continues </w:t>
      </w:r>
      <w:r w:rsidR="002F67E3">
        <w:t xml:space="preserve">to be used in the way that it is by some sections of political opinion, that </w:t>
      </w:r>
      <w:r w:rsidR="009515FA">
        <w:t xml:space="preserve">creates impediments to the two parties to the negotiation and </w:t>
      </w:r>
      <w:r>
        <w:t xml:space="preserve">the </w:t>
      </w:r>
      <w:r w:rsidR="009515FA">
        <w:t xml:space="preserve">agreement sitting down in a rational and reflective way to </w:t>
      </w:r>
      <w:r>
        <w:t>ensure</w:t>
      </w:r>
      <w:r w:rsidR="009515FA">
        <w:t xml:space="preserve"> that customs checks are minimised and removed</w:t>
      </w:r>
      <w:r w:rsidR="00B807E4">
        <w:t>,</w:t>
      </w:r>
      <w:r w:rsidR="009515FA">
        <w:t xml:space="preserve"> and that we find a landing zone </w:t>
      </w:r>
      <w:r>
        <w:t>in relation to SPS checks.</w:t>
      </w:r>
    </w:p>
    <w:p w:rsidR="008526BC" w:rsidP="009515FA">
      <w:pPr>
        <w:pStyle w:val="Answer"/>
      </w:pPr>
      <w:r>
        <w:t xml:space="preserve">We have </w:t>
      </w:r>
      <w:r w:rsidR="009515FA">
        <w:t>already resolved the issue of medicines and drugs, but there ne</w:t>
      </w:r>
      <w:r>
        <w:t>e</w:t>
      </w:r>
      <w:r w:rsidR="009515FA">
        <w:t xml:space="preserve">ds to be a very comprehensive involvement of our political </w:t>
      </w:r>
      <w:r>
        <w:t>institutions here in the north with the processes that are relevant to the implementation of the protocol for the north</w:t>
      </w:r>
      <w:r w:rsidR="00B807E4">
        <w:t xml:space="preserve">. The </w:t>
      </w:r>
      <w:r w:rsidR="009515FA">
        <w:t xml:space="preserve">reality is that this Tory </w:t>
      </w:r>
      <w:r w:rsidR="00B807E4">
        <w:t xml:space="preserve">Administration </w:t>
      </w:r>
      <w:r w:rsidR="009515FA">
        <w:t xml:space="preserve">and their officials in Whitehall have at every wheel and turn kept </w:t>
      </w:r>
      <w:r>
        <w:t xml:space="preserve">our officials out of discussions. They have </w:t>
      </w:r>
      <w:r w:rsidR="009515FA">
        <w:t xml:space="preserve">minimised the role of former </w:t>
      </w:r>
      <w:r w:rsidR="006C641E">
        <w:t>M</w:t>
      </w:r>
      <w:r w:rsidR="009515FA">
        <w:t xml:space="preserve">inisters such as </w:t>
      </w:r>
      <w:r w:rsidR="00877995">
        <w:t>me</w:t>
      </w:r>
      <w:r w:rsidR="009515FA">
        <w:t xml:space="preserve"> in relation to </w:t>
      </w:r>
      <w:r w:rsidR="008246D7">
        <w:t xml:space="preserve">discussions around all these </w:t>
      </w:r>
      <w:r w:rsidR="003C294B">
        <w:t>issues</w:t>
      </w:r>
      <w:r w:rsidR="008246D7">
        <w:t>.</w:t>
      </w:r>
      <w:r>
        <w:t xml:space="preserve"> </w:t>
      </w:r>
      <w:r w:rsidR="008246D7">
        <w:t xml:space="preserve">We are given a </w:t>
      </w:r>
      <w:r w:rsidR="003C294B">
        <w:t>minimal</w:t>
      </w:r>
      <w:r w:rsidR="008246D7">
        <w:t xml:space="preserve"> role in bodies such as the </w:t>
      </w:r>
      <w:r w:rsidR="0082187B">
        <w:t>J</w:t>
      </w:r>
      <w:r w:rsidR="00877995">
        <w:t xml:space="preserve">oint </w:t>
      </w:r>
      <w:r w:rsidR="0082187B">
        <w:t>C</w:t>
      </w:r>
      <w:r w:rsidR="00877995">
        <w:t>ommittee.</w:t>
      </w:r>
      <w:r w:rsidR="008246D7">
        <w:t xml:space="preserve"> </w:t>
      </w:r>
      <w:r w:rsidR="00877995">
        <w:t xml:space="preserve">That all </w:t>
      </w:r>
      <w:r w:rsidR="008246D7">
        <w:t xml:space="preserve">needs to be, in my opinion and </w:t>
      </w:r>
      <w:r>
        <w:t xml:space="preserve">Sinn Féin’s </w:t>
      </w:r>
      <w:r w:rsidR="008246D7">
        <w:t>view, addressed in a comprehensive way.</w:t>
      </w:r>
    </w:p>
    <w:p w:rsidR="009515FA" w:rsidP="009515FA">
      <w:pPr>
        <w:pStyle w:val="Answer"/>
      </w:pPr>
      <w:r>
        <w:t xml:space="preserve">The best </w:t>
      </w:r>
      <w:r w:rsidR="008526BC">
        <w:t xml:space="preserve">people to speak on behalf of citizens, business, workers and families in the north are the political representatives and the leaders of </w:t>
      </w:r>
      <w:r>
        <w:t xml:space="preserve">civic society, and it is a democratic deficit that we do not have the kind of access and are not given the </w:t>
      </w:r>
      <w:r w:rsidR="008526BC">
        <w:t>opportunity and space to represent the needs, concerns and priorities of our business and agri-food sectors here in the north of Ireland.</w:t>
      </w:r>
    </w:p>
    <w:p w:rsidR="00FB7EA6" w:rsidP="00421C8C">
      <w:pPr>
        <w:pStyle w:val="Remark"/>
      </w:pPr>
      <w:r w:rsidRPr="00421C8C">
        <w:rPr>
          <w:b/>
        </w:rPr>
        <w:t>Lord Godson:</w:t>
      </w:r>
      <w:r>
        <w:t xml:space="preserve"> Finally</w:t>
      </w:r>
      <w:r w:rsidR="008526BC">
        <w:t xml:space="preserve">, on the question of full implementation of Sinn Féin’s position on that, </w:t>
      </w:r>
      <w:r w:rsidR="00C712BF">
        <w:t>make it absolutely clear for the committee.</w:t>
      </w:r>
    </w:p>
    <w:p w:rsidR="00FB7EA6" w:rsidP="00FB7EA6">
      <w:pPr>
        <w:pStyle w:val="Answer"/>
      </w:pPr>
      <w:r w:rsidRPr="003C294B">
        <w:rPr>
          <w:b/>
          <w:i/>
        </w:rPr>
        <w:t>Declan Kearney:</w:t>
      </w:r>
      <w:r w:rsidRPr="00FB7EA6">
        <w:rPr>
          <w:b/>
        </w:rPr>
        <w:t xml:space="preserve"> </w:t>
      </w:r>
      <w:r>
        <w:t>I repeat what I said</w:t>
      </w:r>
      <w:r w:rsidR="00C712BF">
        <w:t xml:space="preserve">. </w:t>
      </w:r>
      <w:r>
        <w:t xml:space="preserve">We want to see a smooth and </w:t>
      </w:r>
      <w:r>
        <w:t>effective</w:t>
      </w:r>
      <w:r>
        <w:t xml:space="preserve"> implementation of the </w:t>
      </w:r>
      <w:r w:rsidR="001F371D">
        <w:t>protocol</w:t>
      </w:r>
      <w:r w:rsidR="00DB2509">
        <w:t xml:space="preserve">. None </w:t>
      </w:r>
      <w:r w:rsidR="00C712BF">
        <w:t xml:space="preserve">of the </w:t>
      </w:r>
      <w:r>
        <w:t xml:space="preserve">issues </w:t>
      </w:r>
      <w:r w:rsidR="00C712BF">
        <w:t xml:space="preserve">that </w:t>
      </w:r>
      <w:r>
        <w:t xml:space="preserve">are currently </w:t>
      </w:r>
      <w:r w:rsidR="00C712BF">
        <w:t xml:space="preserve">creating difficulty </w:t>
      </w:r>
      <w:r w:rsidR="00DB2509">
        <w:t>is</w:t>
      </w:r>
      <w:r w:rsidR="00C712BF">
        <w:t xml:space="preserve"> beyond pragmatic resolution.</w:t>
      </w:r>
      <w:r>
        <w:t xml:space="preserve"> </w:t>
      </w:r>
    </w:p>
    <w:p w:rsidR="00FB7EA6" w:rsidP="00FB7EA6">
      <w:pPr>
        <w:pStyle w:val="Question"/>
      </w:pPr>
      <w:r w:rsidRPr="00FB7EA6">
        <w:rPr>
          <w:b/>
        </w:rPr>
        <w:t>Lord Hain:</w:t>
      </w:r>
      <w:r>
        <w:t xml:space="preserve"> Hello</w:t>
      </w:r>
      <w:r w:rsidR="00C712BF">
        <w:t>,</w:t>
      </w:r>
      <w:r>
        <w:t xml:space="preserve"> Declan</w:t>
      </w:r>
      <w:r w:rsidR="00C712BF">
        <w:t xml:space="preserve">, </w:t>
      </w:r>
      <w:r>
        <w:t xml:space="preserve">and good to see you again. You are very welcome at our </w:t>
      </w:r>
      <w:r w:rsidR="00C712BF">
        <w:t>c</w:t>
      </w:r>
      <w:r>
        <w:t xml:space="preserve">ommittee, and we are grateful that you have given your evidence. Before I </w:t>
      </w:r>
      <w:r w:rsidR="00C712BF">
        <w:t>address the main question about bring</w:t>
      </w:r>
      <w:r w:rsidR="00DB2509">
        <w:t>ing</w:t>
      </w:r>
      <w:r w:rsidR="00C712BF">
        <w:t xml:space="preserve"> together all the divergent views in Northern Ireland, I think you will </w:t>
      </w:r>
      <w:r>
        <w:t xml:space="preserve">agree, </w:t>
      </w:r>
      <w:r w:rsidR="00C712BF">
        <w:t xml:space="preserve">and </w:t>
      </w:r>
      <w:r>
        <w:t>I hope you do, that</w:t>
      </w:r>
      <w:r w:rsidR="00DB2509">
        <w:t>,</w:t>
      </w:r>
      <w:r>
        <w:t xml:space="preserve"> when the 2007 </w:t>
      </w:r>
      <w:r w:rsidR="00C712BF">
        <w:t xml:space="preserve">settlement brought </w:t>
      </w:r>
      <w:r>
        <w:t>Ian Paisley and Mar</w:t>
      </w:r>
      <w:r w:rsidR="00DB2509">
        <w:t>tin</w:t>
      </w:r>
      <w:r>
        <w:t xml:space="preserve"> </w:t>
      </w:r>
      <w:r>
        <w:t xml:space="preserve">McGuinness </w:t>
      </w:r>
      <w:r w:rsidR="00C712BF">
        <w:t xml:space="preserve">in to </w:t>
      </w:r>
      <w:r>
        <w:t>share</w:t>
      </w:r>
      <w:r w:rsidR="00C712BF">
        <w:t xml:space="preserve"> </w:t>
      </w:r>
      <w:r>
        <w:t>power for the firs</w:t>
      </w:r>
      <w:r w:rsidR="003C294B">
        <w:t>t</w:t>
      </w:r>
      <w:r>
        <w:t xml:space="preserve"> </w:t>
      </w:r>
      <w:r w:rsidR="003C294B">
        <w:t>time</w:t>
      </w:r>
      <w:r w:rsidR="00C712BF">
        <w:t>, the UK played an honest broker role. We did not side with any interest within Northern Ireland. Do you agree with that and do you think that is what is being done now by the current UK Government?</w:t>
      </w:r>
    </w:p>
    <w:p w:rsidR="00C7171E" w:rsidP="007C210D">
      <w:pPr>
        <w:pStyle w:val="Answer"/>
      </w:pPr>
      <w:r w:rsidRPr="003C294B">
        <w:rPr>
          <w:b/>
          <w:i/>
        </w:rPr>
        <w:t>Declan Kearney:</w:t>
      </w:r>
      <w:r w:rsidRPr="007C210D" w:rsidR="007C210D">
        <w:rPr>
          <w:b/>
        </w:rPr>
        <w:t xml:space="preserve"> </w:t>
      </w:r>
      <w:r w:rsidR="00C712BF">
        <w:t xml:space="preserve">It is good to see you again, Peter. It has been too long. </w:t>
      </w:r>
      <w:r w:rsidR="00DB2509">
        <w:t>I hope</w:t>
      </w:r>
      <w:r w:rsidR="00C712BF">
        <w:t xml:space="preserve"> we will have an opportunity to meet up again at some time in the near future. Yes, </w:t>
      </w:r>
      <w:r w:rsidR="007C210D">
        <w:t xml:space="preserve">I </w:t>
      </w:r>
      <w:r>
        <w:t>a</w:t>
      </w:r>
      <w:r w:rsidR="007C210D">
        <w:t xml:space="preserve">gree that the role played by the Labour </w:t>
      </w:r>
      <w:r w:rsidR="00DB2509">
        <w:t xml:space="preserve">Administration </w:t>
      </w:r>
      <w:r w:rsidR="007C210D">
        <w:t xml:space="preserve">in 2007 made a very substantive </w:t>
      </w:r>
      <w:r>
        <w:t xml:space="preserve">and fundamental contribution </w:t>
      </w:r>
      <w:r w:rsidR="007C210D">
        <w:t xml:space="preserve">to stabilising the </w:t>
      </w:r>
      <w:r>
        <w:t>political process in the north</w:t>
      </w:r>
      <w:r w:rsidR="00DB2509">
        <w:t xml:space="preserve">. It </w:t>
      </w:r>
      <w:r>
        <w:t xml:space="preserve">made a </w:t>
      </w:r>
      <w:r w:rsidR="007C210D">
        <w:t>net contribution to the sustainability of our peace process</w:t>
      </w:r>
      <w:r>
        <w:t xml:space="preserve">. No, </w:t>
      </w:r>
      <w:r w:rsidR="007C210D">
        <w:t xml:space="preserve">I do not believe that the current Tory </w:t>
      </w:r>
      <w:r w:rsidR="00DB2509">
        <w:t>Administration are</w:t>
      </w:r>
      <w:r>
        <w:t xml:space="preserve"> applying</w:t>
      </w:r>
      <w:r w:rsidR="00DB2509">
        <w:t xml:space="preserve"> themselves</w:t>
      </w:r>
      <w:r>
        <w:t xml:space="preserve"> with the same type of diligence, concern, </w:t>
      </w:r>
      <w:r w:rsidR="007C210D">
        <w:t>application and commitment to either the p</w:t>
      </w:r>
      <w:r>
        <w:t>e</w:t>
      </w:r>
      <w:r w:rsidR="007C210D">
        <w:t xml:space="preserve">ace or </w:t>
      </w:r>
      <w:r>
        <w:t xml:space="preserve">the </w:t>
      </w:r>
      <w:r w:rsidR="007C210D">
        <w:t xml:space="preserve">political process in </w:t>
      </w:r>
      <w:r>
        <w:t>the north of Ireland</w:t>
      </w:r>
      <w:r w:rsidR="007C210D">
        <w:t>.</w:t>
      </w:r>
    </w:p>
    <w:p w:rsidR="00D76994" w:rsidP="007F5471">
      <w:pPr>
        <w:pStyle w:val="Answer"/>
      </w:pPr>
      <w:r>
        <w:t>You will know</w:t>
      </w:r>
      <w:r w:rsidR="00C7171E">
        <w:t xml:space="preserve">, </w:t>
      </w:r>
      <w:r>
        <w:t>Peter, because we have discussed this matter in the past</w:t>
      </w:r>
      <w:r w:rsidR="00DB2509">
        <w:t>,</w:t>
      </w:r>
      <w:r>
        <w:t xml:space="preserve"> that </w:t>
      </w:r>
      <w:r w:rsidR="00C7171E">
        <w:t xml:space="preserve">it is my assessment that, </w:t>
      </w:r>
      <w:r>
        <w:t xml:space="preserve">since </w:t>
      </w:r>
      <w:r w:rsidR="00C7171E">
        <w:t xml:space="preserve">2010 and </w:t>
      </w:r>
      <w:r>
        <w:t xml:space="preserve">the arrival </w:t>
      </w:r>
      <w:r w:rsidR="00C7171E">
        <w:t xml:space="preserve">to power </w:t>
      </w:r>
      <w:r w:rsidR="004C72AE">
        <w:t xml:space="preserve">of </w:t>
      </w:r>
      <w:r>
        <w:t>the Tories</w:t>
      </w:r>
      <w:r w:rsidR="004C72AE">
        <w:t xml:space="preserve">, successive </w:t>
      </w:r>
      <w:r w:rsidR="00DB2509">
        <w:t xml:space="preserve">Administrations </w:t>
      </w:r>
      <w:r w:rsidR="004C72AE">
        <w:t xml:space="preserve">have played a very negative role in relation to </w:t>
      </w:r>
      <w:r>
        <w:t>oversight of the political process</w:t>
      </w:r>
      <w:r w:rsidR="004C72AE">
        <w:t xml:space="preserve"> </w:t>
      </w:r>
      <w:r>
        <w:t xml:space="preserve">and have been derelict in their co-guarantor </w:t>
      </w:r>
      <w:r w:rsidR="004C72AE">
        <w:t>responsibilities for the implementation of the Good Friday agreement</w:t>
      </w:r>
      <w:r w:rsidR="007F5471">
        <w:t>.</w:t>
      </w:r>
      <w:r w:rsidR="0082187B">
        <w:t xml:space="preserve"> </w:t>
      </w:r>
      <w:r w:rsidR="007F5471">
        <w:t xml:space="preserve">We now see </w:t>
      </w:r>
      <w:r>
        <w:t xml:space="preserve">the culmination of all that negative mismanagement in the approach they have taken </w:t>
      </w:r>
      <w:r w:rsidR="007F5471">
        <w:t>towards</w:t>
      </w:r>
      <w:r w:rsidR="0082187B">
        <w:t>, first,</w:t>
      </w:r>
      <w:r w:rsidR="007F5471">
        <w:t xml:space="preserve"> </w:t>
      </w:r>
      <w:r>
        <w:t xml:space="preserve">the undemocratic </w:t>
      </w:r>
      <w:r w:rsidR="003C294B">
        <w:t>imposition</w:t>
      </w:r>
      <w:r>
        <w:t xml:space="preserve"> of Brexit</w:t>
      </w:r>
      <w:r>
        <w:t xml:space="preserve"> </w:t>
      </w:r>
      <w:r w:rsidR="007F5471">
        <w:t>in the north of Ireland, and</w:t>
      </w:r>
      <w:r w:rsidR="0082187B">
        <w:t>, secondly,</w:t>
      </w:r>
      <w:r>
        <w:t xml:space="preserve"> in </w:t>
      </w:r>
      <w:r w:rsidR="007F5471">
        <w:t>an absolute failure to engage in good faith with the European Commission to try to find the landing spots</w:t>
      </w:r>
      <w:r>
        <w:t xml:space="preserve">, those being the </w:t>
      </w:r>
      <w:r w:rsidR="007F5471">
        <w:t>backstop, which</w:t>
      </w:r>
      <w:r w:rsidR="0082187B">
        <w:t>, as I said,</w:t>
      </w:r>
      <w:r w:rsidR="007F5471">
        <w:t xml:space="preserve"> was dumped</w:t>
      </w:r>
      <w:r w:rsidR="00052473">
        <w:t>, and more recently the protocol</w:t>
      </w:r>
      <w:r>
        <w:t>,</w:t>
      </w:r>
      <w:r w:rsidR="00052473">
        <w:t xml:space="preserve"> </w:t>
      </w:r>
      <w:r>
        <w:t xml:space="preserve">as </w:t>
      </w:r>
      <w:r w:rsidR="00052473">
        <w:t>mechanisms that could avert the worst impacts of Brexit on the regional economy and the island economy overall</w:t>
      </w:r>
      <w:r>
        <w:t>.</w:t>
      </w:r>
      <w:r w:rsidR="00052473">
        <w:t xml:space="preserve"> </w:t>
      </w:r>
    </w:p>
    <w:p w:rsidR="007C210D" w:rsidP="007F5471">
      <w:pPr>
        <w:pStyle w:val="Answer"/>
      </w:pPr>
      <w:r>
        <w:t xml:space="preserve">I do not believe that that is because </w:t>
      </w:r>
      <w:r>
        <w:t xml:space="preserve">there is some </w:t>
      </w:r>
      <w:r w:rsidR="003C294B">
        <w:t>distortion</w:t>
      </w:r>
      <w:r>
        <w:t xml:space="preserve"> in the assessment of this </w:t>
      </w:r>
      <w:r w:rsidR="00D76994">
        <w:t xml:space="preserve">Administration </w:t>
      </w:r>
      <w:r>
        <w:t>in relation to the economic or trading issues</w:t>
      </w:r>
      <w:r w:rsidR="00D76994">
        <w:t>,</w:t>
      </w:r>
      <w:r>
        <w:t xml:space="preserve"> </w:t>
      </w:r>
      <w:r>
        <w:t xml:space="preserve">because I do not believe that Brexit is a product or a consequence of an economic </w:t>
      </w:r>
      <w:r w:rsidR="003C294B">
        <w:t>assessment</w:t>
      </w:r>
      <w:r>
        <w:t xml:space="preserve"> or analysis </w:t>
      </w:r>
      <w:r>
        <w:t xml:space="preserve">that had any foundation in reality. I think that Brexit was a </w:t>
      </w:r>
      <w:r>
        <w:t>consequence of an internal civil war within the Tory party</w:t>
      </w:r>
      <w:r w:rsidR="0082187B">
        <w:t xml:space="preserve"> t</w:t>
      </w:r>
      <w:r w:rsidR="00D25D9C">
        <w:t xml:space="preserve">hat </w:t>
      </w:r>
      <w:r>
        <w:t xml:space="preserve">continues to reverberate </w:t>
      </w:r>
      <w:r>
        <w:t>right up until the present moment.</w:t>
      </w:r>
    </w:p>
    <w:p w:rsidR="007C210D" w:rsidP="00421C8C">
      <w:pPr>
        <w:pStyle w:val="Remark"/>
      </w:pPr>
      <w:r w:rsidRPr="00421C8C">
        <w:rPr>
          <w:b/>
        </w:rPr>
        <w:t>Lord Hain:</w:t>
      </w:r>
      <w:r>
        <w:t xml:space="preserve"> </w:t>
      </w:r>
      <w:r w:rsidR="00210E90">
        <w:t xml:space="preserve">Sorry to interrupt, but your </w:t>
      </w:r>
      <w:r>
        <w:t xml:space="preserve">position has been very clear to the </w:t>
      </w:r>
      <w:r w:rsidR="00210E90">
        <w:t>c</w:t>
      </w:r>
      <w:r>
        <w:t xml:space="preserve">ommittee on that. </w:t>
      </w:r>
      <w:r w:rsidR="003E35E7">
        <w:t xml:space="preserve">In </w:t>
      </w:r>
      <w:r>
        <w:t xml:space="preserve">terms of </w:t>
      </w:r>
      <w:r w:rsidR="00210E90">
        <w:t>bringing people together in the future, presumably under a Sinn Féin F</w:t>
      </w:r>
      <w:r>
        <w:t xml:space="preserve">irst </w:t>
      </w:r>
      <w:r w:rsidR="006C641E">
        <w:t>M</w:t>
      </w:r>
      <w:r>
        <w:t>inister as the election result</w:t>
      </w:r>
      <w:r w:rsidR="00210E90">
        <w:t xml:space="preserve"> </w:t>
      </w:r>
      <w:r>
        <w:t xml:space="preserve">requires, Sorcha Eastwood made a very powerful </w:t>
      </w:r>
      <w:r w:rsidR="00210E90">
        <w:t>point in her evidence just before</w:t>
      </w:r>
      <w:r w:rsidR="00D76994">
        <w:t xml:space="preserve"> you. </w:t>
      </w:r>
      <w:r w:rsidR="00210E90">
        <w:t>I am not sure whether you have the same view</w:t>
      </w:r>
      <w:r w:rsidR="00D76994">
        <w:t>.</w:t>
      </w:r>
      <w:r w:rsidR="004F532B">
        <w:t xml:space="preserve"> </w:t>
      </w:r>
      <w:r w:rsidR="00D76994">
        <w:t xml:space="preserve">She </w:t>
      </w:r>
      <w:r w:rsidR="004F532B">
        <w:t xml:space="preserve">sensed </w:t>
      </w:r>
      <w:r>
        <w:t xml:space="preserve">a </w:t>
      </w:r>
      <w:r w:rsidR="00DC5DB4">
        <w:t>sense</w:t>
      </w:r>
      <w:r>
        <w:t xml:space="preserve"> of hurt</w:t>
      </w:r>
      <w:r w:rsidR="004F532B">
        <w:t xml:space="preserve">, which was the phrase she used, </w:t>
      </w:r>
      <w:r>
        <w:t>among her unionist constituents</w:t>
      </w:r>
      <w:r w:rsidR="003E35E7">
        <w:t>,</w:t>
      </w:r>
      <w:r>
        <w:t xml:space="preserve"> </w:t>
      </w:r>
      <w:r w:rsidR="004F532B">
        <w:t xml:space="preserve">who felt that their identity was being threatened </w:t>
      </w:r>
      <w:r w:rsidR="0082187B">
        <w:t>by</w:t>
      </w:r>
      <w:r w:rsidR="004F532B">
        <w:t xml:space="preserve"> the </w:t>
      </w:r>
      <w:r>
        <w:t xml:space="preserve">current context of the </w:t>
      </w:r>
      <w:r w:rsidR="001F371D">
        <w:t>protocol</w:t>
      </w:r>
      <w:r>
        <w:t xml:space="preserve"> and so on</w:t>
      </w:r>
      <w:r w:rsidR="004F532B">
        <w:t>. Among your unionist constituents in S</w:t>
      </w:r>
      <w:r>
        <w:t xml:space="preserve">outh </w:t>
      </w:r>
      <w:r w:rsidR="003C294B">
        <w:t>Antrim</w:t>
      </w:r>
      <w:r>
        <w:t>, do you see that issue being addressed</w:t>
      </w:r>
      <w:r w:rsidR="004F532B">
        <w:t xml:space="preserve">? Would a Sinn Féin </w:t>
      </w:r>
      <w:r>
        <w:t xml:space="preserve">First </w:t>
      </w:r>
      <w:r w:rsidR="003C294B">
        <w:t>Minister</w:t>
      </w:r>
      <w:r>
        <w:t xml:space="preserve"> seek to recognise that </w:t>
      </w:r>
      <w:r w:rsidR="004F532B">
        <w:t xml:space="preserve">in terms of bringing people together in this current context to move </w:t>
      </w:r>
      <w:r w:rsidR="0082187B">
        <w:t xml:space="preserve">things forward, to move </w:t>
      </w:r>
      <w:r w:rsidR="004F532B">
        <w:t>the peace process forward</w:t>
      </w:r>
      <w:r w:rsidR="00C2767D">
        <w:t>?</w:t>
      </w:r>
    </w:p>
    <w:p w:rsidR="002D3CAC" w:rsidP="00C2767D">
      <w:pPr>
        <w:pStyle w:val="Answer"/>
      </w:pPr>
      <w:r w:rsidRPr="003C294B">
        <w:rPr>
          <w:b/>
          <w:i/>
        </w:rPr>
        <w:t>Declan Kearney:</w:t>
      </w:r>
      <w:r w:rsidRPr="00C2767D" w:rsidR="00C2767D">
        <w:rPr>
          <w:b/>
        </w:rPr>
        <w:t xml:space="preserve"> </w:t>
      </w:r>
      <w:r w:rsidR="00C2767D">
        <w:t xml:space="preserve">We have to take the </w:t>
      </w:r>
      <w:r w:rsidR="001F371D">
        <w:t>protocol</w:t>
      </w:r>
      <w:r w:rsidR="00C2767D">
        <w:t xml:space="preserve"> out of the political process. Let us navigate new economic and trading realities on the basis of just that. Let us </w:t>
      </w:r>
      <w:r w:rsidR="004F532B">
        <w:t>de-</w:t>
      </w:r>
      <w:r>
        <w:t>weaponi</w:t>
      </w:r>
      <w:r w:rsidR="004F532B">
        <w:t>se</w:t>
      </w:r>
      <w:r w:rsidR="004F532B">
        <w:t xml:space="preserve"> that issue and take it out of the political process. W</w:t>
      </w:r>
      <w:r w:rsidR="00C2767D">
        <w:t>e have seen today moves made to remove</w:t>
      </w:r>
      <w:r w:rsidR="004F532B">
        <w:t xml:space="preserve"> a</w:t>
      </w:r>
      <w:r w:rsidR="00C2767D">
        <w:t xml:space="preserve">nother issue that has been </w:t>
      </w:r>
      <w:r>
        <w:t>unnecessarily</w:t>
      </w:r>
      <w:r w:rsidR="00C2767D">
        <w:t xml:space="preserve"> </w:t>
      </w:r>
      <w:r>
        <w:t>weaponi</w:t>
      </w:r>
      <w:r w:rsidR="004F532B">
        <w:t>sed and politicised</w:t>
      </w:r>
      <w:r w:rsidR="00DC5DB4">
        <w:t>,</w:t>
      </w:r>
      <w:r w:rsidR="004F532B">
        <w:t xml:space="preserve"> and then used as a </w:t>
      </w:r>
      <w:r w:rsidR="00C2767D">
        <w:t xml:space="preserve">divisive matter within the political process </w:t>
      </w:r>
      <w:r w:rsidR="004F532B">
        <w:t xml:space="preserve">in the north of Ireland, that being the matter of </w:t>
      </w:r>
      <w:r w:rsidRPr="00DC5DB4" w:rsidR="00DC5DB4">
        <w:t>Acht</w:t>
      </w:r>
      <w:r w:rsidRPr="00DC5DB4" w:rsidR="00DC5DB4">
        <w:t xml:space="preserve"> </w:t>
      </w:r>
      <w:r w:rsidRPr="00DC5DB4" w:rsidR="00DC5DB4">
        <w:t>na</w:t>
      </w:r>
      <w:r w:rsidRPr="00DC5DB4" w:rsidR="00DC5DB4">
        <w:t xml:space="preserve"> </w:t>
      </w:r>
      <w:r w:rsidRPr="00DC5DB4" w:rsidR="00DC5DB4">
        <w:t>Gaeilge</w:t>
      </w:r>
      <w:r w:rsidR="00DC5DB4">
        <w:t>,</w:t>
      </w:r>
      <w:r w:rsidRPr="00DC5DB4" w:rsidR="00DC5DB4">
        <w:t xml:space="preserve"> </w:t>
      </w:r>
      <w:r w:rsidR="00A827B9">
        <w:t xml:space="preserve">the official status for the Irish language and </w:t>
      </w:r>
      <w:r>
        <w:t>rights for Irish language speakers</w:t>
      </w:r>
      <w:r w:rsidR="00DC5DB4">
        <w:t xml:space="preserve">. That </w:t>
      </w:r>
      <w:r>
        <w:t>issue has existed for much too long as a source of contention. I hope now that that will be properly legislated for and, as a consequence, we can then see that issue taken off the political stage.</w:t>
      </w:r>
    </w:p>
    <w:p w:rsidR="002D3CAC" w:rsidP="00C2767D">
      <w:pPr>
        <w:pStyle w:val="Answer"/>
      </w:pPr>
      <w:r>
        <w:t>We should do the same with the protocol and then allow po</w:t>
      </w:r>
      <w:r w:rsidR="00223517">
        <w:t>liticians in the north of Ireland</w:t>
      </w:r>
      <w:r w:rsidR="00213B1B">
        <w:t>,</w:t>
      </w:r>
      <w:r w:rsidR="00223517">
        <w:t xml:space="preserve"> with good faith engagement </w:t>
      </w:r>
      <w:r>
        <w:t xml:space="preserve">by both the Irish </w:t>
      </w:r>
      <w:r w:rsidR="00213B1B">
        <w:t xml:space="preserve">Government </w:t>
      </w:r>
      <w:r>
        <w:t xml:space="preserve">and this British Government </w:t>
      </w:r>
      <w:r w:rsidR="00223517">
        <w:t xml:space="preserve">in relation to </w:t>
      </w:r>
      <w:r w:rsidR="003C294B">
        <w:t>the</w:t>
      </w:r>
      <w:r w:rsidR="00223517">
        <w:t xml:space="preserve"> Good Friday </w:t>
      </w:r>
      <w:r>
        <w:t>a</w:t>
      </w:r>
      <w:r w:rsidR="00223517">
        <w:t>greement</w:t>
      </w:r>
      <w:r w:rsidR="00213B1B">
        <w:t>,</w:t>
      </w:r>
      <w:r w:rsidR="00223517">
        <w:t xml:space="preserve"> </w:t>
      </w:r>
      <w:r>
        <w:t xml:space="preserve">with all the support and </w:t>
      </w:r>
      <w:r w:rsidR="00223517">
        <w:t>good</w:t>
      </w:r>
      <w:r w:rsidR="00213B1B">
        <w:t xml:space="preserve"> </w:t>
      </w:r>
      <w:r w:rsidR="00223517">
        <w:t xml:space="preserve">will of our friends </w:t>
      </w:r>
      <w:r>
        <w:t>in the United States and in the European Union</w:t>
      </w:r>
      <w:r w:rsidR="00213B1B">
        <w:t>,</w:t>
      </w:r>
      <w:r>
        <w:t xml:space="preserve"> </w:t>
      </w:r>
      <w:r w:rsidR="00223517">
        <w:t>to work together</w:t>
      </w:r>
      <w:r w:rsidR="0082187B">
        <w:t xml:space="preserve"> to ensure,</w:t>
      </w:r>
      <w:r>
        <w:t xml:space="preserve"> </w:t>
      </w:r>
      <w:r w:rsidR="00223517">
        <w:t xml:space="preserve">under the </w:t>
      </w:r>
      <w:r w:rsidR="003C294B">
        <w:t>leadership</w:t>
      </w:r>
      <w:r w:rsidR="00223517">
        <w:t xml:space="preserve"> of </w:t>
      </w:r>
      <w:r>
        <w:t xml:space="preserve">Sinn Féin, a </w:t>
      </w:r>
      <w:r w:rsidR="00223517">
        <w:t xml:space="preserve">republican </w:t>
      </w:r>
      <w:r>
        <w:t>First Minister, which is historically unparalleled. This state</w:t>
      </w:r>
      <w:r w:rsidR="00223517">
        <w:t xml:space="preserve"> has </w:t>
      </w:r>
      <w:r w:rsidR="003C294B">
        <w:t>existed</w:t>
      </w:r>
      <w:r w:rsidR="00223517">
        <w:t xml:space="preserve"> for 101 years</w:t>
      </w:r>
      <w:r>
        <w:t xml:space="preserve">. It was designed and built to prevent this very eventuality </w:t>
      </w:r>
      <w:r w:rsidR="00223517">
        <w:t>taking place.</w:t>
      </w:r>
    </w:p>
    <w:p w:rsidR="00C2767D" w:rsidP="00C2767D">
      <w:pPr>
        <w:pStyle w:val="Answer"/>
      </w:pPr>
      <w:r>
        <w:t xml:space="preserve">We </w:t>
      </w:r>
      <w:r w:rsidR="00223517">
        <w:t xml:space="preserve">have </w:t>
      </w:r>
      <w:r>
        <w:t xml:space="preserve">now </w:t>
      </w:r>
      <w:r w:rsidR="00223517">
        <w:t>change</w:t>
      </w:r>
      <w:r w:rsidR="003C294B">
        <w:t>d</w:t>
      </w:r>
      <w:r w:rsidR="00223517">
        <w:t xml:space="preserve"> </w:t>
      </w:r>
      <w:r w:rsidR="003C294B">
        <w:t>history</w:t>
      </w:r>
      <w:r w:rsidR="00223517">
        <w:t xml:space="preserve"> and the political landscape. </w:t>
      </w:r>
      <w:r w:rsidR="00D25D9C">
        <w:t xml:space="preserve">This </w:t>
      </w:r>
      <w:r w:rsidR="00223517">
        <w:t xml:space="preserve">gives us the opportunity to open up a new </w:t>
      </w:r>
      <w:r w:rsidR="002D3CAC">
        <w:t xml:space="preserve">phase of our peace process, one which would be based upon reconciliation and healing, and </w:t>
      </w:r>
      <w:r w:rsidR="00223517">
        <w:t xml:space="preserve">to bring forward a system of </w:t>
      </w:r>
      <w:r w:rsidR="002D3CAC">
        <w:t xml:space="preserve">proper </w:t>
      </w:r>
      <w:r w:rsidR="00223517">
        <w:t>power</w:t>
      </w:r>
      <w:r w:rsidR="0082187B">
        <w:t>-</w:t>
      </w:r>
      <w:r w:rsidR="00223517">
        <w:t xml:space="preserve">sharing where </w:t>
      </w:r>
      <w:r w:rsidR="007C7100">
        <w:t>all</w:t>
      </w:r>
      <w:r w:rsidR="00223517">
        <w:t xml:space="preserve"> political representative</w:t>
      </w:r>
      <w:r w:rsidR="007C7100">
        <w:t>s,</w:t>
      </w:r>
      <w:r w:rsidR="002D3CAC">
        <w:t xml:space="preserve"> </w:t>
      </w:r>
      <w:r w:rsidR="00223517">
        <w:t xml:space="preserve">all </w:t>
      </w:r>
      <w:r w:rsidR="002D3CAC">
        <w:t xml:space="preserve">political parties and all sections of our community are </w:t>
      </w:r>
      <w:r w:rsidR="003C294B">
        <w:t>respected</w:t>
      </w:r>
      <w:r w:rsidR="00223517">
        <w:t xml:space="preserve"> and included in an equal way</w:t>
      </w:r>
      <w:r w:rsidR="007C7100">
        <w:t>,</w:t>
      </w:r>
      <w:r w:rsidR="00223517">
        <w:t xml:space="preserve"> and all their rights and concerns are respected.</w:t>
      </w:r>
    </w:p>
    <w:p w:rsidR="00223517" w:rsidRPr="00C2767D" w:rsidP="00421C8C">
      <w:pPr>
        <w:pStyle w:val="Remark"/>
      </w:pPr>
      <w:r w:rsidRPr="00421C8C">
        <w:rPr>
          <w:b/>
        </w:rPr>
        <w:t>The Chair:</w:t>
      </w:r>
      <w:r>
        <w:t xml:space="preserve"> Thank you very much indeed for the evidence you have </w:t>
      </w:r>
      <w:r w:rsidR="00C23853">
        <w:t xml:space="preserve">given us today. That has been extremely helpful to our inquiry, and </w:t>
      </w:r>
      <w:r>
        <w:t xml:space="preserve">we are very grateful </w:t>
      </w:r>
      <w:r w:rsidR="00C23853">
        <w:t xml:space="preserve">to you </w:t>
      </w:r>
      <w:r>
        <w:t xml:space="preserve">for sparing the time to be with us this afternoon. </w:t>
      </w:r>
      <w:r w:rsidR="007C7100">
        <w:t xml:space="preserve">The </w:t>
      </w:r>
      <w:r w:rsidR="00C23853">
        <w:t>c</w:t>
      </w:r>
      <w:r>
        <w:t xml:space="preserve">ommittee will continue </w:t>
      </w:r>
      <w:r w:rsidR="00C23853">
        <w:t xml:space="preserve">its discussions with the main political parties in Northern Ireland at our </w:t>
      </w:r>
      <w:r>
        <w:t xml:space="preserve">next meeting </w:t>
      </w:r>
      <w:r>
        <w:t>with</w:t>
      </w:r>
      <w:r>
        <w:t xml:space="preserve"> conversations with the DUP </w:t>
      </w:r>
      <w:r w:rsidR="00C23853">
        <w:t>and the UUP</w:t>
      </w:r>
      <w:r w:rsidR="006777FC">
        <w:t>.</w:t>
      </w:r>
      <w:r w:rsidR="00272088">
        <w:t xml:space="preserve"> Meanwhile, I would like to bring this </w:t>
      </w:r>
      <w:r>
        <w:t>session formally to a close. Thank you very much again</w:t>
      </w:r>
      <w:r w:rsidR="00272088">
        <w:t>.</w:t>
      </w:r>
    </w:p>
    <w:sectPr w:rsidSect="00350F2F">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6A1" w:rsidP="00350F2F">
    <w:pPr>
      <w:pStyle w:val="Para"/>
      <w:tabs>
        <w:tab w:val="left" w:pos="6315"/>
      </w:tabs>
      <w:rPr>
        <w:color w:val="808080"/>
      </w:rPr>
    </w:pPr>
    <w:sdt>
      <w:sdtPr>
        <w:rPr>
          <w:color w:val="808080"/>
        </w:rPr>
        <w:alias w:val="HouseLogo"/>
        <w:tag w:val="HouseLogo"/>
        <w:id w:val="-96340869"/>
        <w:placeholder>
          <w:docPart w:val="B56DD5AA12E14FAD9BFEAA68C4F7B641"/>
        </w:placeholder>
        <w:richText/>
      </w:sdtPr>
      <w:sdtContent>
        <w:r w:rsidRPr="002A6E68" w:rsidR="002A6E68">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sdtContent>
    </w:sdt>
    <w:r w:rsidR="00350F2F">
      <w:rPr>
        <w:color w:val="808080"/>
      </w:rPr>
      <w:tab/>
    </w:r>
  </w:p>
  <w:sdt>
    <w:sdtPr>
      <w:rPr>
        <w:color w:val="808080"/>
      </w:rPr>
      <w:alias w:val="SCTemplateHeader"/>
      <w:tag w:val="SCTemplateHeader"/>
      <w:id w:val="1354308164"/>
      <w:placeholder>
        <w:docPart w:val="90E5B32AC94040939FD65FA8BE09983D"/>
      </w:placeholder>
      <w:richText/>
    </w:sdtPr>
    <w:sdtContent>
      <w:p w:rsidR="003736A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25172741"/>
      <w:docPartObj>
        <w:docPartGallery w:val="Page Numbers (Top of Page)"/>
        <w:docPartUnique/>
      </w:docPartObj>
    </w:sdtPr>
    <w:sdtEndPr>
      <w:rPr>
        <w:noProof/>
      </w:rPr>
    </w:sdtEndPr>
    <w:sdtContent>
      <w:p w:rsidR="00350F2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50F2F"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D74DF56"/>
    <w:lvl w:ilvl="0">
      <w:start w:val="4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2A6E68"/>
    <w:rPr>
      <w:color w:val="605E5C"/>
      <w:shd w:val="clear" w:color="auto" w:fill="E1DFDD"/>
    </w:rPr>
  </w:style>
  <w:style w:type="paragraph" w:styleId="NormalWeb">
    <w:name w:val="Normal (Web)"/>
    <w:basedOn w:val="Normal"/>
    <w:uiPriority w:val="99"/>
    <w:semiHidden/>
    <w:unhideWhenUsed/>
    <w:rsid w:val="00796480"/>
    <w:pPr>
      <w:spacing w:before="100" w:beforeAutospacing="1" w:after="100" w:afterAutospacing="1"/>
      <w:jc w:val="left"/>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dfiroozan\OneDrive%20-%20Ubiqus%20Labs\Jobs\Hansard\1438690\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56DD5AA12E14FAD9BFEAA68C4F7B641"/>
        <w:category>
          <w:name w:val="General"/>
          <w:gallery w:val="placeholder"/>
        </w:category>
        <w:types>
          <w:type w:val="bbPlcHdr"/>
        </w:types>
        <w:behaviors>
          <w:behavior w:val="content"/>
        </w:behaviors>
        <w:guid w:val="{A8E71FD8-3834-40EA-BD28-D4F4966550D7}"/>
      </w:docPartPr>
      <w:docPartBody>
        <w:p w:rsidR="00D36D6A" w:rsidP="009868E0">
          <w:pPr>
            <w:pStyle w:val="B56DD5AA12E14FAD9BFEAA68C4F7B641"/>
          </w:pPr>
          <w:r w:rsidRPr="000753FC">
            <w:rPr>
              <w:rStyle w:val="PlaceholderText"/>
            </w:rPr>
            <w:t>Click here to enter text.</w:t>
          </w:r>
        </w:p>
      </w:docPartBody>
    </w:docPart>
    <w:docPart>
      <w:docPartPr>
        <w:name w:val="90E5B32AC94040939FD65FA8BE09983D"/>
        <w:category>
          <w:name w:val="General"/>
          <w:gallery w:val="placeholder"/>
        </w:category>
        <w:types>
          <w:type w:val="bbPlcHdr"/>
        </w:types>
        <w:behaviors>
          <w:behavior w:val="content"/>
        </w:behaviors>
        <w:guid w:val="{0BE6FB78-0EFF-4D62-811D-B2E5818CB783}"/>
      </w:docPartPr>
      <w:docPartBody>
        <w:p w:rsidR="00D36D6A" w:rsidP="009868E0">
          <w:pPr>
            <w:pStyle w:val="90E5B32AC94040939FD65FA8BE09983D"/>
          </w:pPr>
          <w:r w:rsidRPr="009F76B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68E0"/>
    <w:rPr>
      <w:color w:val="808080"/>
    </w:rPr>
  </w:style>
  <w:style w:type="paragraph" w:customStyle="1" w:styleId="B56DD5AA12E14FAD9BFEAA68C4F7B641">
    <w:name w:val="B56DD5AA12E14FAD9BFEAA68C4F7B641"/>
    <w:rsid w:val="009868E0"/>
  </w:style>
  <w:style w:type="paragraph" w:customStyle="1" w:styleId="90E5B32AC94040939FD65FA8BE09983D">
    <w:name w:val="90E5B32AC94040939FD65FA8BE09983D"/>
    <w:rsid w:val="009868E0"/>
  </w:style>
  <w:style w:type="character" w:styleId="Hyperlink">
    <w:name w:val="Hyperlink"/>
    <w:basedOn w:val="DefaultParagraphFont"/>
    <w:uiPriority w:val="99"/>
    <w:unhideWhenUsed/>
    <w:rsid w:val="009868E0"/>
    <w:rPr>
      <w:rFonts w:ascii="Verdana" w:hAnsi="Verdana"/>
      <w:color w:val="0563C1" w:themeColor="hyperlink"/>
      <w:u w:val="singl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k5b153ee974a4a57a7568e533217f2cb xmlns="4600776d-0a3c-44b4-bff2-0ceaafb13046">
      <Terms xmlns="http://schemas.microsoft.com/office/infopath/2007/PartnerControls"/>
    </k5b153ee974a4a57a7568e533217f2cb>
    <TaxCatchAll xmlns="4600776d-0a3c-44b4-bff2-0ceaafb13046">
      <Value>6</Value>
      <Value>57</Value>
      <Value>2</Value>
      <Value>22</Value>
      <Value>56</Value>
    </TaxCatchAll>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48167198-ce97-4790-9a67-8fd97fd28672">N/A</Document_x0020_Status1>
    <edc898bf3bb343549b83ac391d519ef2 xmlns="48167198-ce97-4790-9a67-8fd97fd28672">
      <Terms xmlns="http://schemas.microsoft.com/office/infopath/2007/PartnerControls">
        <TermInfo xmlns="http://schemas.microsoft.com/office/infopath/2007/PartnerControls">
          <TermName xmlns="http://schemas.microsoft.com/office/infopath/2007/PartnerControls">Follow-up inquiry on the impact of the Protocol on Ireland/Northern Ireland</TermName>
          <TermId xmlns="http://schemas.microsoft.com/office/infopath/2007/PartnerControls">ec18fd54-df4b-4866-9d4c-ab7ce13de862</TermId>
        </TermInfo>
      </Terms>
    </edc898bf3bb343549b83ac391d519ef2>
    <Meeting_x0020_Date xmlns="48167198-ce97-4790-9a67-8fd97fd28672">2022-05-24T23:00:00+00:00</Meeting_x0020_Date>
    <TransfertoArchives xmlns="4600776d-0a3c-44b4-bff2-0ceaafb13046">false</TransfertoArchives>
    <cd0fc526a5c840319a97fd94028e9904 xmlns="4600776d-0a3c-44b4-bff2-0ceaafb13046">
      <Terms xmlns="http://schemas.microsoft.com/office/infopath/2007/PartnerControls"/>
    </cd0fc526a5c840319a97fd94028e9904>
    <c10fc15a1e374d7faacfa4b870e47730 xmlns="48167198-ce97-4790-9a67-8fd97fd28672">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48167198-ce97-4790-9a67-8fd97fd28672">MP6FQFK4YKXU-1658518113-221</_dlc_DocId>
    <_dlc_DocIdUrl xmlns="48167198-ce97-4790-9a67-8fd97fd28672">
      <Url>https://hopuk.sharepoint.com/sites/hlc-EAprotocol/_layouts/15/DocIdRedir.aspx?ID=MP6FQFK4YKXU-1658518113-221</Url>
      <Description>MP6FQFK4YKXU-1658518113-221</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0EFA29170DC3247A48DD87069DE7952" ma:contentTypeVersion="141" ma:contentTypeDescription="Create a new document." ma:contentTypeScope="" ma:versionID="1eb51db80a5d7ebf7307fd1c9d35ab99">
  <xsd:schema xmlns:xsd="http://www.w3.org/2001/XMLSchema" xmlns:xs="http://www.w3.org/2001/XMLSchema" xmlns:p="http://schemas.microsoft.com/office/2006/metadata/properties" xmlns:ns2="48167198-ce97-4790-9a67-8fd97fd28672" xmlns:ns3="f3752a9e-02d8-4fd4-a1e7-71a7dd3ca72e" xmlns:ns4="4600776d-0a3c-44b4-bff2-0ceaafb13046" targetNamespace="http://schemas.microsoft.com/office/2006/metadata/properties" ma:root="true" ma:fieldsID="43b29cc84859247fd691e4b06bffe8bd" ns2:_="" ns3:_="" ns4:_="">
    <xsd:import namespace="48167198-ce97-4790-9a67-8fd97fd28672"/>
    <xsd:import namespace="f3752a9e-02d8-4fd4-a1e7-71a7dd3ca72e"/>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k5b153ee974a4a57a7568e533217f2cb" minOccurs="0"/>
                <xsd:element ref="ns4:TaxCatchAll" minOccurs="0"/>
                <xsd:element ref="ns2:_dlc_DocId" minOccurs="0"/>
                <xsd:element ref="ns4:cd0fc526a5c840319a97fd94028e9904" minOccurs="0"/>
                <xsd:element ref="ns2:_dlc_DocIdPersistId" minOccurs="0"/>
                <xsd:element ref="ns2:edc898bf3bb343549b83ac391d519ef2" minOccurs="0"/>
                <xsd:element ref="ns4:e6f926d7f5b14a74bee86c3452d91372" minOccurs="0"/>
                <xsd:element ref="ns4:c4838c65c76546ae93d5703426802f7f" minOccurs="0"/>
                <xsd:element ref="ns2:c10fc15a1e374d7faacfa4b870e47730" minOccurs="0"/>
                <xsd:element ref="ns4:j6c5b17cd04246da82e5604daf08bc68" minOccurs="0"/>
                <xsd:element ref="ns4:g3ef09377e3444258679b6035a1ff93a" minOccurs="0"/>
                <xsd:element ref="ns2:_dlc_DocIdUrl"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67198-ce97-4790-9a67-8fd97fd28672"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PersistId" ma:index="21" nillable="true" ma:displayName="Persist ID" ma:description="Keep ID on add." ma:hidden="true" ma:internalName="_dlc_DocIdPersistId" ma:readOnly="true">
      <xsd:simpleType>
        <xsd:restriction base="dms:Boolean"/>
      </xsd:simpleType>
    </xsd:element>
    <xsd:element name="edc898bf3bb343549b83ac391d519ef2" ma:index="22" ma:taxonomy="true" ma:internalName="edc898bf3bb343549b83ac391d519ef2" ma:taxonomyFieldName="Inquiry" ma:displayName="Inquiry" ma:readOnly="false" ma:default="51;#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28" ma:taxonomy="true" ma:internalName="c10fc15a1e374d7faacfa4b870e47730" ma:taxonomyFieldName="Document_x0020_Type" ma:displayName="Document Type" ma:readOnly="false" ma:default="3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752a9e-02d8-4fd4-a1e7-71a7dd3ca72e"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k5b153ee974a4a57a7568e533217f2cb" ma:index="16"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3eacdecc-a462-461b-9f3a-3eb986ce7001}" ma:internalName="TaxCatchAll" ma:showField="CatchAllData" ma:web="48167198-ce97-4790-9a67-8fd97fd28672">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20"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23"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5"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30"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D83F66-16E0-4A27-BC85-38F61B616EE9}">
  <ds:schemaRefs>
    <ds:schemaRef ds:uri="http://schemas.microsoft.com/sharepoint/events"/>
  </ds:schemaRefs>
</ds:datastoreItem>
</file>

<file path=customXml/itemProps2.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3.xml><?xml version="1.0" encoding="utf-8"?>
<ds:datastoreItem xmlns:ds="http://schemas.openxmlformats.org/officeDocument/2006/customXml" ds:itemID="{CA1192ED-AD2F-4536-A98B-0CAA2BA33098}">
  <ds:schemaRefs>
    <ds:schemaRef ds:uri="http://schemas.microsoft.com/sharepoint/v3/contenttype/forms"/>
  </ds:schemaRefs>
</ds:datastoreItem>
</file>

<file path=customXml/itemProps4.xml><?xml version="1.0" encoding="utf-8"?>
<ds:datastoreItem xmlns:ds="http://schemas.openxmlformats.org/officeDocument/2006/customXml" ds:itemID="{BC45E322-2053-4E39-ABDB-CBC39029E890}">
  <ds:schemaRefs>
    <ds:schemaRef ds:uri="http://schemas.microsoft.com/office/2006/metadata/properties"/>
    <ds:schemaRef ds:uri="http://schemas.microsoft.com/office/infopath/2007/PartnerControls"/>
    <ds:schemaRef ds:uri="4600776d-0a3c-44b4-bff2-0ceaafb13046"/>
    <ds:schemaRef ds:uri="48167198-ce97-4790-9a67-8fd97fd28672"/>
  </ds:schemaRefs>
</ds:datastoreItem>
</file>

<file path=customXml/itemProps5.xml><?xml version="1.0" encoding="utf-8"?>
<ds:datastoreItem xmlns:ds="http://schemas.openxmlformats.org/officeDocument/2006/customXml" ds:itemID="{EBD3E575-71BB-43AE-9DBB-9739E0481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167198-ce97-4790-9a67-8fd97fd28672"/>
    <ds:schemaRef ds:uri="f3752a9e-02d8-4fd4-a1e7-71a7dd3ca72e"/>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