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96480" w:rsidRPr="00FC456B" w:rsidP="00796480">
      <w:pPr>
        <w:pStyle w:val="NormalWeb"/>
        <w:spacing w:before="180" w:beforeAutospacing="0" w:after="180" w:afterAutospacing="0"/>
        <w:rPr>
          <w:color w:val="000000"/>
          <w:sz w:val="27"/>
          <w:szCs w:val="27"/>
          <w:lang w:val="en-GB"/>
        </w:rPr>
      </w:pPr>
      <w:r w:rsidRPr="00FC456B">
        <w:rPr>
          <w:rFonts w:ascii="Verdana" w:hAnsi="Verdana"/>
          <w:color w:val="B50938"/>
          <w:sz w:val="48"/>
          <w:szCs w:val="48"/>
          <w:lang w:val="en-GB"/>
        </w:rPr>
        <w:t>European Affairs Committee</w:t>
      </w:r>
    </w:p>
    <w:p w:rsidR="00796480" w:rsidRPr="00FC456B" w:rsidP="00796480">
      <w:pPr>
        <w:pStyle w:val="NormalWeb"/>
        <w:spacing w:before="180" w:beforeAutospacing="0" w:after="180" w:afterAutospacing="0"/>
        <w:rPr>
          <w:color w:val="000000"/>
          <w:sz w:val="27"/>
          <w:szCs w:val="27"/>
          <w:lang w:val="en-GB"/>
        </w:rPr>
      </w:pPr>
      <w:r w:rsidRPr="00FC456B">
        <w:rPr>
          <w:rFonts w:ascii="Verdana" w:hAnsi="Verdana"/>
          <w:color w:val="B50938"/>
          <w:sz w:val="40"/>
          <w:szCs w:val="40"/>
          <w:lang w:val="en-GB"/>
        </w:rPr>
        <w:t>Protocol on Ireland/Northern Ireland Sub</w:t>
      </w:r>
      <w:r w:rsidRPr="00FC456B">
        <w:rPr>
          <w:rFonts w:ascii="Verdana" w:hAnsi="Verdana"/>
          <w:color w:val="B50938"/>
          <w:sz w:val="40"/>
          <w:szCs w:val="40"/>
          <w:lang w:val="en-GB"/>
        </w:rPr>
        <w:noBreakHyphen/>
        <w:t>Committee</w:t>
      </w:r>
    </w:p>
    <w:p w:rsidR="00796480" w:rsidRPr="00FC456B" w:rsidP="00796480">
      <w:pPr>
        <w:pStyle w:val="NormalWeb"/>
        <w:spacing w:before="0" w:beforeAutospacing="0" w:after="240" w:afterAutospacing="0"/>
        <w:rPr>
          <w:color w:val="000000"/>
          <w:sz w:val="27"/>
          <w:szCs w:val="27"/>
          <w:lang w:val="en-GB"/>
        </w:rPr>
      </w:pPr>
      <w:r>
        <w:rPr>
          <w:rFonts w:ascii="Verdana" w:hAnsi="Verdana"/>
          <w:color w:val="B50938"/>
          <w:sz w:val="34"/>
          <w:szCs w:val="34"/>
          <w:lang w:val="en-GB"/>
        </w:rPr>
        <w:t>C</w:t>
      </w:r>
      <w:r w:rsidRPr="00FC456B">
        <w:rPr>
          <w:rFonts w:ascii="Verdana" w:hAnsi="Verdana"/>
          <w:color w:val="B50938"/>
          <w:sz w:val="34"/>
          <w:szCs w:val="34"/>
          <w:lang w:val="en-GB"/>
        </w:rPr>
        <w:t>orrected oral evidence: Follow-up inquiry on impact of the protocol on Ireland/Northern Ireland</w:t>
      </w:r>
    </w:p>
    <w:p w:rsidR="002A6E68" w:rsidRPr="00FC456B" w:rsidP="009E1CEC">
      <w:pPr>
        <w:pStyle w:val="Para"/>
      </w:pPr>
      <w:r w:rsidRPr="00FC456B">
        <w:t>Wednesday 25 May 2022</w:t>
      </w:r>
    </w:p>
    <w:p w:rsidR="002A6E68" w:rsidRPr="00FC456B" w:rsidP="009E1CEC">
      <w:pPr>
        <w:pStyle w:val="Para"/>
      </w:pPr>
      <w:r w:rsidRPr="00FC456B">
        <w:t>3.10 pm</w:t>
      </w:r>
    </w:p>
    <w:p w:rsidR="002A6E68" w:rsidRPr="00FC456B" w:rsidP="009E1CEC">
      <w:pPr>
        <w:pStyle w:val="Para"/>
      </w:pPr>
    </w:p>
    <w:p w:rsidR="002A6E68" w:rsidRPr="00FC456B" w:rsidP="009E1CEC">
      <w:r>
        <w:fldChar w:fldCharType="begin"/>
      </w:r>
      <w:r>
        <w:instrText xml:space="preserve"> HYPERLINK "https://www.parliamentlive.tv/Event/Index/9f852de2-9929-4cd7-b009-e3eaa694cf1a" </w:instrText>
      </w:r>
      <w:r>
        <w:fldChar w:fldCharType="separate"/>
      </w:r>
      <w:r w:rsidRPr="007E1008">
        <w:rPr>
          <w:rStyle w:val="Hyperlink"/>
        </w:rPr>
        <w:t>Watch the meeting</w:t>
      </w:r>
      <w:r>
        <w:fldChar w:fldCharType="end"/>
      </w:r>
    </w:p>
    <w:p w:rsidR="002A6E68" w:rsidRPr="00FC456B" w:rsidP="00796480">
      <w:r w:rsidRPr="00FC456B">
        <w:t xml:space="preserve">Members present: </w:t>
      </w:r>
      <w:r w:rsidRPr="00FC456B" w:rsidR="00796480">
        <w:t xml:space="preserve">Lord Jay of Ewelme (The Chair); </w:t>
      </w:r>
      <w:r w:rsidR="00C01C07">
        <w:t>Lord D</w:t>
      </w:r>
      <w:r w:rsidR="00B97D41">
        <w:t xml:space="preserve">odds of Duncairn; </w:t>
      </w:r>
      <w:r w:rsidRPr="00FC456B" w:rsidR="00796480">
        <w:t>Lord Empey; Lord Godson; Baroness Goudie; Lord Hain; Lord Hannan of Kingsclere; Baroness Ritchie of Downpatrick; Lord Thomas of Gresford.</w:t>
      </w:r>
    </w:p>
    <w:p w:rsidR="002A6E68" w:rsidRPr="00FC456B" w:rsidP="009E1CEC">
      <w:pPr>
        <w:pStyle w:val="Para"/>
        <w:tabs>
          <w:tab w:val="center" w:pos="4536"/>
          <w:tab w:val="right" w:pos="8931"/>
        </w:tabs>
      </w:pPr>
      <w:r w:rsidRPr="00FC456B">
        <w:t>Evidence Session No</w:t>
      </w:r>
      <w:r w:rsidRPr="00FC456B" w:rsidR="00796480">
        <w:t>.</w:t>
      </w:r>
      <w:r w:rsidRPr="00FC456B">
        <w:t xml:space="preserve"> </w:t>
      </w:r>
      <w:r w:rsidRPr="00FC456B" w:rsidR="00796480">
        <w:t>4</w:t>
      </w:r>
      <w:r w:rsidRPr="00FC456B">
        <w:tab/>
        <w:t>Heard in Public</w:t>
      </w:r>
      <w:r w:rsidRPr="00FC456B">
        <w:tab/>
        <w:t xml:space="preserve">Questions </w:t>
      </w:r>
      <w:r w:rsidRPr="00FC456B" w:rsidR="00796480">
        <w:t xml:space="preserve">32 - </w:t>
      </w:r>
      <w:r w:rsidR="00C15714">
        <w:t>39</w:t>
      </w:r>
    </w:p>
    <w:p w:rsidR="002A6E68" w:rsidRPr="00FC456B" w:rsidP="009E1CEC">
      <w:pPr>
        <w:pStyle w:val="TitleWitnesses0"/>
      </w:pPr>
    </w:p>
    <w:p w:rsidR="002A6E68" w:rsidRPr="00FC456B" w:rsidP="009E1CEC">
      <w:pPr>
        <w:pStyle w:val="TitleWitnesses0"/>
      </w:pPr>
      <w:r w:rsidRPr="00FC456B">
        <w:t>Witness</w:t>
      </w:r>
    </w:p>
    <w:p w:rsidR="00EA40DF" w:rsidRPr="00FC456B" w:rsidP="009413D5">
      <w:pPr>
        <w:pStyle w:val="Para"/>
        <w:tabs>
          <w:tab w:val="left" w:pos="8310"/>
        </w:tabs>
        <w:sectPr w:rsidSect="008351F9">
          <w:headerReference w:type="default" r:id="rId9"/>
          <w:pgSz w:w="11906" w:h="16838"/>
          <w:pgMar w:top="1805" w:right="1440" w:bottom="1440" w:left="1440" w:header="709" w:footer="708" w:gutter="0"/>
          <w:cols w:space="708"/>
          <w:docGrid w:linePitch="360"/>
        </w:sectPr>
      </w:pPr>
      <w:r>
        <w:fldChar w:fldCharType="begin"/>
      </w:r>
      <w:r>
        <w:instrText xml:space="preserve"> HYPERLINK \l "Panel1" </w:instrText>
      </w:r>
      <w:r>
        <w:fldChar w:fldCharType="separate"/>
      </w:r>
      <w:r w:rsidRPr="00FC456B" w:rsidR="002A6E68">
        <w:rPr>
          <w:rStyle w:val="Hyperlink"/>
        </w:rPr>
        <w:t>I</w:t>
      </w:r>
      <w:r>
        <w:fldChar w:fldCharType="end"/>
      </w:r>
      <w:r w:rsidRPr="00FC456B" w:rsidR="002A6E68">
        <w:t xml:space="preserve">: </w:t>
      </w:r>
      <w:r w:rsidRPr="00FC456B" w:rsidR="0068164C">
        <w:t>Matthew O’Toole MLA, Social Democratic and Labour Party (SDLP)</w:t>
      </w:r>
      <w:r w:rsidR="00F565ED">
        <w:t>.</w:t>
      </w:r>
      <w:r w:rsidR="009413D5">
        <w:tab/>
      </w:r>
    </w:p>
    <w:p w:rsidR="00E6151A" w:rsidRPr="00FC456B" w:rsidP="00E6151A">
      <w:pPr>
        <w:pStyle w:val="TitlePanel0"/>
        <w:rPr>
          <w:szCs w:val="28"/>
        </w:rPr>
      </w:pPr>
      <w:bookmarkStart w:id="0" w:name="Panel1"/>
      <w:r w:rsidRPr="00FC456B">
        <w:rPr>
          <w:szCs w:val="28"/>
        </w:rPr>
        <w:t>Examination of witness</w:t>
      </w:r>
    </w:p>
    <w:p w:rsidR="002A6E68" w:rsidRPr="00FC456B" w:rsidP="00E6151A">
      <w:pPr>
        <w:pStyle w:val="TitlePanel0"/>
        <w:jc w:val="both"/>
      </w:pPr>
      <w:r w:rsidRPr="00FC456B">
        <w:rPr>
          <w:sz w:val="22"/>
        </w:rPr>
        <w:t>Matthew O’Toole.</w:t>
      </w:r>
    </w:p>
    <w:p w:rsidR="00D43780" w:rsidP="00F312FD">
      <w:pPr>
        <w:pStyle w:val="Question"/>
      </w:pPr>
      <w:bookmarkEnd w:id="0"/>
      <w:r>
        <w:rPr>
          <w:b/>
        </w:rPr>
        <w:t>The Chair:</w:t>
      </w:r>
      <w:r w:rsidRPr="00FC456B" w:rsidR="00EA40DF">
        <w:t xml:space="preserve"> </w:t>
      </w:r>
      <w:r w:rsidR="00091519">
        <w:t xml:space="preserve">Good afternoon and welcome to this </w:t>
      </w:r>
      <w:r w:rsidR="0016132D">
        <w:t xml:space="preserve">public meeting of the </w:t>
      </w:r>
      <w:r w:rsidR="00D33AAA">
        <w:t>S</w:t>
      </w:r>
      <w:r w:rsidR="000547D2">
        <w:t>ub-</w:t>
      </w:r>
      <w:r w:rsidR="00D33AAA">
        <w:t>C</w:t>
      </w:r>
      <w:r w:rsidR="000547D2">
        <w:t xml:space="preserve">ommittee on the </w:t>
      </w:r>
      <w:r w:rsidR="00D33AAA">
        <w:t>P</w:t>
      </w:r>
      <w:r w:rsidR="000547D2">
        <w:t xml:space="preserve">rotocol </w:t>
      </w:r>
      <w:r>
        <w:t xml:space="preserve">on Ireland/Northern Ireland. Today, we are holding the </w:t>
      </w:r>
      <w:r w:rsidR="00091519">
        <w:t xml:space="preserve">fourth evidence session </w:t>
      </w:r>
      <w:r>
        <w:t xml:space="preserve">of our follow-up inquiry </w:t>
      </w:r>
      <w:r w:rsidR="00091519">
        <w:t xml:space="preserve">into the impact of </w:t>
      </w:r>
      <w:r w:rsidR="005522DB">
        <w:t>the protocol</w:t>
      </w:r>
      <w:r w:rsidR="00091519">
        <w:t xml:space="preserve"> </w:t>
      </w:r>
      <w:r>
        <w:t xml:space="preserve">on Ireland/Northern Ireland. This inquiry is a follow-up to the committee’s </w:t>
      </w:r>
      <w:r w:rsidR="00091519">
        <w:t>introductory report published last July</w:t>
      </w:r>
      <w:r>
        <w:t xml:space="preserve"> </w:t>
      </w:r>
      <w:r w:rsidR="00091519">
        <w:t xml:space="preserve">and the </w:t>
      </w:r>
      <w:r>
        <w:t>c</w:t>
      </w:r>
      <w:r w:rsidR="00091519">
        <w:t xml:space="preserve">ommittee’s examination </w:t>
      </w:r>
      <w:r>
        <w:t xml:space="preserve">of individual aspects of </w:t>
      </w:r>
      <w:r w:rsidR="005522DB">
        <w:t>the protocol</w:t>
      </w:r>
      <w:r>
        <w:t xml:space="preserve">’s operation in the </w:t>
      </w:r>
      <w:r w:rsidR="00091519">
        <w:t>period since then.</w:t>
      </w:r>
    </w:p>
    <w:p w:rsidR="00D43780" w:rsidP="00D43780">
      <w:pPr>
        <w:pStyle w:val="Question"/>
        <w:numPr>
          <w:ilvl w:val="0"/>
          <w:numId w:val="0"/>
        </w:numPr>
        <w:ind w:left="794"/>
      </w:pPr>
      <w:r>
        <w:t xml:space="preserve">Today, we begin our </w:t>
      </w:r>
      <w:r w:rsidR="00C01C07">
        <w:t>engagement</w:t>
      </w:r>
      <w:r>
        <w:t xml:space="preserve"> with the five largest political parties </w:t>
      </w:r>
      <w:r>
        <w:t xml:space="preserve">in the Northern Ireland Assembly after the Assembly elections on </w:t>
      </w:r>
      <w:r>
        <w:t>5 May. We are joined today by representatives of the SDLP, the Alliance Party and Sinn F</w:t>
      </w:r>
      <w:r w:rsidR="00245953">
        <w:t>é</w:t>
      </w:r>
      <w:r>
        <w:t>in</w:t>
      </w:r>
      <w:r w:rsidR="00976D99">
        <w:t>,</w:t>
      </w:r>
      <w:r>
        <w:t xml:space="preserve"> who will speak to us separately for about 45 minutes each. Our engagement </w:t>
      </w:r>
      <w:r>
        <w:t xml:space="preserve">will then continue on 8 June with meetings </w:t>
      </w:r>
      <w:r>
        <w:t>with the leaders of the Ulster Unionist Party and the DUP. Our first witness today is Matthew O’Toole, SDLP MLA for Belfast South. You are very welcome and we</w:t>
      </w:r>
      <w:r w:rsidR="00250E7A">
        <w:t xml:space="preserve"> very much look forward to hearing your evi</w:t>
      </w:r>
      <w:r w:rsidR="00976D99">
        <w:t>de</w:t>
      </w:r>
      <w:r w:rsidR="00250E7A">
        <w:t>nce</w:t>
      </w:r>
      <w:r>
        <w:t>.</w:t>
      </w:r>
    </w:p>
    <w:p w:rsidR="004A7EAF" w:rsidP="00D43780">
      <w:pPr>
        <w:pStyle w:val="Question"/>
        <w:numPr>
          <w:ilvl w:val="0"/>
          <w:numId w:val="0"/>
        </w:numPr>
        <w:ind w:left="794"/>
      </w:pPr>
      <w:r>
        <w:t xml:space="preserve">Today’s meeting </w:t>
      </w:r>
      <w:r w:rsidR="00D43780">
        <w:t xml:space="preserve">is being broadcast, and a verbatim transcript will be taken for </w:t>
      </w:r>
      <w:r>
        <w:t xml:space="preserve">subsequent publication, which will be sent to you to check for accuracy. I </w:t>
      </w:r>
      <w:r w:rsidR="00D43780">
        <w:t xml:space="preserve">refer to the list of </w:t>
      </w:r>
      <w:r w:rsidR="00D33AAA">
        <w:t>M</w:t>
      </w:r>
      <w:r w:rsidR="00D43780">
        <w:t>embers’ interests as published on the committee’s website. A</w:t>
      </w:r>
      <w:r>
        <w:t xml:space="preserve">s I say, you are very welcome. Thank you very much for being the first of the </w:t>
      </w:r>
      <w:r w:rsidR="00D43780">
        <w:t>f</w:t>
      </w:r>
      <w:r>
        <w:t xml:space="preserve">ive party </w:t>
      </w:r>
      <w:r w:rsidR="00B31E1F">
        <w:t xml:space="preserve">representatives </w:t>
      </w:r>
      <w:r>
        <w:t xml:space="preserve">who we will be speaking to over the next </w:t>
      </w:r>
      <w:r w:rsidR="00C01C07">
        <w:t>couple of</w:t>
      </w:r>
      <w:r>
        <w:t xml:space="preserve"> meetings. Just to start us off</w:t>
      </w:r>
      <w:r w:rsidR="00E76CEC">
        <w:t xml:space="preserve">, I wondered if you could set out the SDLP’s overall position in relation to </w:t>
      </w:r>
      <w:r w:rsidR="005522DB">
        <w:t>the protocol</w:t>
      </w:r>
      <w:r>
        <w:t>.</w:t>
      </w:r>
    </w:p>
    <w:p w:rsidR="002A60E6" w:rsidP="00250E7A">
      <w:pPr>
        <w:pStyle w:val="Answer"/>
      </w:pPr>
      <w:r w:rsidRPr="00F312FD">
        <w:rPr>
          <w:b/>
          <w:i/>
        </w:rPr>
        <w:t>Matthew O’Toole:</w:t>
      </w:r>
      <w:r w:rsidRPr="00250E7A" w:rsidR="00250E7A">
        <w:rPr>
          <w:b/>
        </w:rPr>
        <w:t xml:space="preserve"> </w:t>
      </w:r>
      <w:r w:rsidR="00250E7A">
        <w:t xml:space="preserve">I am </w:t>
      </w:r>
      <w:r w:rsidR="00E76CEC">
        <w:t xml:space="preserve">delighted to be here and grateful to all the members of the committee for their time </w:t>
      </w:r>
      <w:r w:rsidR="007762D8">
        <w:t>and for all the work that this committee has done and, of course, the opportunity to give evidence. I will make some broad opening remarks in answer to your question, Chair. I would like to acknowledge the work done by this c</w:t>
      </w:r>
      <w:r w:rsidR="00071E84">
        <w:t xml:space="preserve">ommittee </w:t>
      </w:r>
      <w:r w:rsidR="007762D8">
        <w:t xml:space="preserve">in scrutinising </w:t>
      </w:r>
      <w:r w:rsidR="005522DB">
        <w:t>the protocol</w:t>
      </w:r>
      <w:r w:rsidR="007762D8">
        <w:t xml:space="preserve"> in detail. A lot of detailed work has been done, including the introductory report last July that was mentioned. It is also worth saying that your committee </w:t>
      </w:r>
      <w:r w:rsidR="00071E84">
        <w:t xml:space="preserve">has been very assiduous </w:t>
      </w:r>
      <w:r w:rsidR="007762D8">
        <w:t xml:space="preserve">at keeping contact and keeping up to date </w:t>
      </w:r>
      <w:r w:rsidR="00D33AAA">
        <w:t xml:space="preserve">both </w:t>
      </w:r>
      <w:r>
        <w:t>politicians and Assembly committees in Northern Ireland. That has been most welcome.</w:t>
      </w:r>
    </w:p>
    <w:p w:rsidR="009E1EF9" w:rsidP="00250E7A">
      <w:pPr>
        <w:pStyle w:val="Answer"/>
      </w:pPr>
      <w:r>
        <w:t xml:space="preserve">I want to start by </w:t>
      </w:r>
      <w:r w:rsidR="00071E84">
        <w:t xml:space="preserve">politely but firmly rejecting some of the </w:t>
      </w:r>
      <w:r>
        <w:t>framing</w:t>
      </w:r>
      <w:r w:rsidR="00071E84">
        <w:t xml:space="preserve"> of the debate on </w:t>
      </w:r>
      <w:r w:rsidR="005522DB">
        <w:t>the protocol</w:t>
      </w:r>
      <w:r>
        <w:t xml:space="preserve">, </w:t>
      </w:r>
      <w:r w:rsidR="00071E84">
        <w:t xml:space="preserve">which is, if I may say so, slightly strangely </w:t>
      </w:r>
      <w:r w:rsidR="009425F7">
        <w:t xml:space="preserve">constructed around the notion that </w:t>
      </w:r>
      <w:r w:rsidR="005522DB">
        <w:t>the protocol</w:t>
      </w:r>
      <w:r w:rsidR="009425F7">
        <w:t xml:space="preserve"> itself is sui generis, a</w:t>
      </w:r>
      <w:r w:rsidR="00071E84">
        <w:t xml:space="preserve">s if it was </w:t>
      </w:r>
      <w:r w:rsidR="009425F7">
        <w:t xml:space="preserve">dropped </w:t>
      </w:r>
      <w:r w:rsidR="00071E84">
        <w:t xml:space="preserve">from the sky on the UK </w:t>
      </w:r>
      <w:r w:rsidR="009425F7">
        <w:t xml:space="preserve">out of nowhere. </w:t>
      </w:r>
      <w:r w:rsidR="00D7089E">
        <w:t>The protocol</w:t>
      </w:r>
      <w:r w:rsidR="009425F7">
        <w:t xml:space="preserve"> is not just a product of Brexit. To use a phrase from the 1990s peace process</w:t>
      </w:r>
      <w:r w:rsidR="00D33AAA">
        <w:t>,</w:t>
      </w:r>
      <w:r w:rsidR="009425F7">
        <w:t xml:space="preserve"> </w:t>
      </w:r>
      <w:r w:rsidR="00D33AAA">
        <w:t xml:space="preserve">it is </w:t>
      </w:r>
      <w:r w:rsidR="00405D76">
        <w:t>inextricably</w:t>
      </w:r>
      <w:r w:rsidR="00071E84">
        <w:t xml:space="preserve"> linked to Brexit. To the extent </w:t>
      </w:r>
      <w:r w:rsidR="009425F7">
        <w:t xml:space="preserve">that </w:t>
      </w:r>
      <w:r w:rsidR="005522DB">
        <w:t>the protocol</w:t>
      </w:r>
      <w:r w:rsidR="009425F7">
        <w:t xml:space="preserve"> is a problem, the problem is Brexit, </w:t>
      </w:r>
      <w:r w:rsidR="00071E84">
        <w:t>specifically hard Brexit</w:t>
      </w:r>
      <w:r w:rsidR="00D33AAA">
        <w:t>; that is,</w:t>
      </w:r>
      <w:r w:rsidR="00071E84">
        <w:t xml:space="preserve"> the decision by </w:t>
      </w:r>
      <w:r w:rsidR="009425F7">
        <w:t xml:space="preserve">the UK to leave both the </w:t>
      </w:r>
      <w:r w:rsidR="00697C29">
        <w:t>s</w:t>
      </w:r>
      <w:r w:rsidR="009425F7">
        <w:t xml:space="preserve">ingle </w:t>
      </w:r>
      <w:r w:rsidR="00697C29">
        <w:t>m</w:t>
      </w:r>
      <w:r w:rsidR="009425F7">
        <w:t xml:space="preserve">arket and </w:t>
      </w:r>
      <w:r w:rsidR="00D7089E">
        <w:t xml:space="preserve">the </w:t>
      </w:r>
      <w:r w:rsidR="009425F7">
        <w:t>customs union.</w:t>
      </w:r>
      <w:r>
        <w:t xml:space="preserve"> </w:t>
      </w:r>
    </w:p>
    <w:p w:rsidR="00A42AC6" w:rsidP="00D33AAA">
      <w:pPr>
        <w:pStyle w:val="Answer"/>
      </w:pPr>
      <w:r>
        <w:t xml:space="preserve">While I would not deny that there are new processes involved in </w:t>
      </w:r>
      <w:r w:rsidR="007E1E55">
        <w:t>moving goods from Britain to Northern Ireland</w:t>
      </w:r>
      <w:r>
        <w:t xml:space="preserve"> </w:t>
      </w:r>
      <w:r w:rsidR="007E1E55">
        <w:t xml:space="preserve">and we want to see those smoothed in </w:t>
      </w:r>
      <w:r>
        <w:t xml:space="preserve">implementation terms, </w:t>
      </w:r>
      <w:r w:rsidR="007E1E55">
        <w:t xml:space="preserve">there </w:t>
      </w:r>
      <w:r>
        <w:t xml:space="preserve">is </w:t>
      </w:r>
      <w:r w:rsidR="007E1E55">
        <w:t xml:space="preserve">also a vast swathe </w:t>
      </w:r>
      <w:r>
        <w:t xml:space="preserve">of new </w:t>
      </w:r>
      <w:r w:rsidR="00D7089E">
        <w:t>barriers</w:t>
      </w:r>
      <w:r>
        <w:t xml:space="preserve"> to trade in services between </w:t>
      </w:r>
      <w:r w:rsidR="007E1E55">
        <w:t>north and south</w:t>
      </w:r>
      <w:r>
        <w:t>. O</w:t>
      </w:r>
      <w:r w:rsidR="007E1E55">
        <w:t>f course</w:t>
      </w:r>
      <w:r>
        <w:t xml:space="preserve">, </w:t>
      </w:r>
      <w:r w:rsidR="007E1E55">
        <w:t xml:space="preserve">the </w:t>
      </w:r>
      <w:r>
        <w:t xml:space="preserve">entire </w:t>
      </w:r>
      <w:r w:rsidR="004C4C2C">
        <w:t xml:space="preserve">process </w:t>
      </w:r>
      <w:r w:rsidR="004C4C2C">
        <w:t xml:space="preserve">of Brexit has been about erecting trade barriers, </w:t>
      </w:r>
      <w:r w:rsidR="007E1E55">
        <w:t>which is something that any business in England</w:t>
      </w:r>
      <w:r w:rsidR="004C4C2C">
        <w:t xml:space="preserve">, </w:t>
      </w:r>
      <w:r w:rsidR="007E1E55">
        <w:t xml:space="preserve">Scotland and Wales </w:t>
      </w:r>
      <w:r w:rsidR="004C4C2C">
        <w:t>that exports goods to the EU single market is only too well aware of. W</w:t>
      </w:r>
      <w:r w:rsidR="007E1E55">
        <w:t xml:space="preserve">hile I would acknowledge that many </w:t>
      </w:r>
      <w:r w:rsidR="00763C94">
        <w:t>u</w:t>
      </w:r>
      <w:r w:rsidR="007E1E55">
        <w:t xml:space="preserve">nionists sincerely object to </w:t>
      </w:r>
      <w:r w:rsidR="005522DB">
        <w:t>the protocol</w:t>
      </w:r>
      <w:r w:rsidR="007E1E55">
        <w:t xml:space="preserve">, I would </w:t>
      </w:r>
      <w:r w:rsidR="004C4C2C">
        <w:t xml:space="preserve">contend </w:t>
      </w:r>
      <w:r w:rsidR="00D33AAA">
        <w:t xml:space="preserve">some of </w:t>
      </w:r>
      <w:r w:rsidR="00C07672">
        <w:t xml:space="preserve">the claims made around the </w:t>
      </w:r>
      <w:r w:rsidR="007E1E55">
        <w:t>sever</w:t>
      </w:r>
      <w:r w:rsidR="00D33AAA">
        <w:t>ity of the</w:t>
      </w:r>
      <w:r w:rsidR="007E1E55">
        <w:t xml:space="preserve"> discontent</w:t>
      </w:r>
      <w:r w:rsidR="00D7089E">
        <w:t>,</w:t>
      </w:r>
      <w:r w:rsidR="007E1E55">
        <w:t xml:space="preserve"> </w:t>
      </w:r>
      <w:r w:rsidR="00D7089E">
        <w:t>which</w:t>
      </w:r>
      <w:r w:rsidR="007E1E55">
        <w:t xml:space="preserve"> is significantly smaller than either the </w:t>
      </w:r>
      <w:r w:rsidR="00C07672">
        <w:t xml:space="preserve">UK Government or the DUP </w:t>
      </w:r>
      <w:r w:rsidR="00B47CF2">
        <w:t>like to imply.</w:t>
      </w:r>
      <w:r w:rsidR="00D33AAA">
        <w:t xml:space="preserve"> </w:t>
      </w:r>
      <w:r w:rsidR="00B47CF2">
        <w:t xml:space="preserve">I am </w:t>
      </w:r>
      <w:r w:rsidR="007E1E55">
        <w:t xml:space="preserve">bound to point out that </w:t>
      </w:r>
      <w:r w:rsidR="00405D76">
        <w:t>virtually</w:t>
      </w:r>
      <w:r w:rsidR="007E1E55">
        <w:t xml:space="preserve"> all </w:t>
      </w:r>
      <w:r w:rsidR="00B47CF2">
        <w:t>non-</w:t>
      </w:r>
      <w:r w:rsidR="00763C94">
        <w:t>u</w:t>
      </w:r>
      <w:r w:rsidR="00B47CF2">
        <w:t xml:space="preserve">nionists, whether nationalists or constitutionally unaligned, </w:t>
      </w:r>
      <w:r w:rsidR="007E1E55">
        <w:t xml:space="preserve">strongly </w:t>
      </w:r>
      <w:r w:rsidR="00405D76">
        <w:t>oppose</w:t>
      </w:r>
      <w:r w:rsidR="007E1E55">
        <w:t xml:space="preserve"> and opposed Brexit itself.</w:t>
      </w:r>
      <w:r w:rsidR="00B47CF2">
        <w:t xml:space="preserve"> </w:t>
      </w:r>
      <w:r w:rsidR="007E1E55">
        <w:t xml:space="preserve">Indeed, that </w:t>
      </w:r>
      <w:r w:rsidR="00405D76">
        <w:t>represents</w:t>
      </w:r>
      <w:r w:rsidR="007E1E55">
        <w:t xml:space="preserve"> not just the majority </w:t>
      </w:r>
      <w:r w:rsidR="00B47CF2">
        <w:t xml:space="preserve">of people voting in 2016 but the majority of </w:t>
      </w:r>
      <w:r w:rsidR="007E1E55">
        <w:t>MLAs return</w:t>
      </w:r>
      <w:r w:rsidR="00B47CF2">
        <w:t xml:space="preserve">ed </w:t>
      </w:r>
      <w:r w:rsidR="007E1E55">
        <w:t xml:space="preserve">at the Assembly election. </w:t>
      </w:r>
      <w:r w:rsidR="00B47CF2">
        <w:t>I will come on to talk about the question</w:t>
      </w:r>
      <w:r w:rsidR="00EA4F63">
        <w:t xml:space="preserve">s </w:t>
      </w:r>
      <w:r w:rsidR="00B47CF2">
        <w:t xml:space="preserve">I am sure people will ask around </w:t>
      </w:r>
      <w:r w:rsidR="00EA4F63">
        <w:t xml:space="preserve">parallel consent. The </w:t>
      </w:r>
      <w:r w:rsidR="007E1E55">
        <w:t xml:space="preserve">question of </w:t>
      </w:r>
      <w:r w:rsidR="00EA4F63">
        <w:t>u</w:t>
      </w:r>
      <w:r w:rsidR="007E1E55">
        <w:t xml:space="preserve">nionist consent is </w:t>
      </w:r>
      <w:r w:rsidR="00763C94">
        <w:t xml:space="preserve">used as an argument against </w:t>
      </w:r>
      <w:r w:rsidR="005522DB">
        <w:t>the protocol</w:t>
      </w:r>
      <w:r w:rsidR="00763C94">
        <w:t xml:space="preserve">’s existence, but </w:t>
      </w:r>
      <w:r w:rsidR="007E1E55">
        <w:t xml:space="preserve">many of the people </w:t>
      </w:r>
      <w:r w:rsidR="00763C94">
        <w:t>making those arguments never b</w:t>
      </w:r>
      <w:r w:rsidR="00D33AAA">
        <w:t>reathed</w:t>
      </w:r>
      <w:r w:rsidR="00763C94">
        <w:t xml:space="preserve"> a word </w:t>
      </w:r>
      <w:r w:rsidR="007E1E55">
        <w:t>about the consent of nationalist</w:t>
      </w:r>
      <w:r w:rsidR="00763C94">
        <w:t xml:space="preserve">s </w:t>
      </w:r>
      <w:r w:rsidR="007E1E55">
        <w:t>or non</w:t>
      </w:r>
      <w:r w:rsidR="00763C94">
        <w:t>-</w:t>
      </w:r>
      <w:r w:rsidR="007E1E55">
        <w:t xml:space="preserve">unionists generally </w:t>
      </w:r>
      <w:r w:rsidR="00763C94">
        <w:t xml:space="preserve">for either Brexit or the type of Brexit </w:t>
      </w:r>
      <w:r>
        <w:t xml:space="preserve">that has been visited upon </w:t>
      </w:r>
      <w:r w:rsidR="00D33AAA">
        <w:t>all of the</w:t>
      </w:r>
      <w:r w:rsidR="00B46D9A">
        <w:t xml:space="preserve"> </w:t>
      </w:r>
      <w:r w:rsidR="007E1E55">
        <w:t>UK but specifically Northern Ireland.</w:t>
      </w:r>
    </w:p>
    <w:p w:rsidR="00B37A37" w:rsidP="00B47CF2">
      <w:pPr>
        <w:pStyle w:val="Answer"/>
      </w:pPr>
      <w:r>
        <w:t xml:space="preserve">I give evidence today not just </w:t>
      </w:r>
      <w:r w:rsidR="00A42AC6">
        <w:t xml:space="preserve">as a representative of a constituency that voted overwhelmingly to remain but </w:t>
      </w:r>
      <w:r>
        <w:t>as someone</w:t>
      </w:r>
      <w:r w:rsidR="00A42AC6">
        <w:t xml:space="preserve">, </w:t>
      </w:r>
      <w:r>
        <w:t>actually</w:t>
      </w:r>
      <w:r w:rsidR="00A42AC6">
        <w:t xml:space="preserve">, </w:t>
      </w:r>
      <w:r>
        <w:t>uniquely</w:t>
      </w:r>
      <w:r w:rsidR="00A42AC6">
        <w:t xml:space="preserve">, </w:t>
      </w:r>
      <w:r>
        <w:t xml:space="preserve">who was at the heart of the UK </w:t>
      </w:r>
      <w:r w:rsidR="00A42AC6">
        <w:t xml:space="preserve">Government before and after the Brexit referendum. I was </w:t>
      </w:r>
      <w:r>
        <w:t xml:space="preserve">in 10 Downing Street </w:t>
      </w:r>
      <w:r w:rsidR="00373475">
        <w:t xml:space="preserve">on the night of 23 June 2016. I was vocal before and after that referendum </w:t>
      </w:r>
      <w:r>
        <w:t xml:space="preserve">about the </w:t>
      </w:r>
      <w:r w:rsidR="00405D76">
        <w:t>impact</w:t>
      </w:r>
      <w:r>
        <w:t xml:space="preserve"> </w:t>
      </w:r>
      <w:r w:rsidR="00405D76">
        <w:t>o</w:t>
      </w:r>
      <w:r>
        <w:t xml:space="preserve">f leaving the EU on the delicate architecture </w:t>
      </w:r>
      <w:r w:rsidR="00260A41">
        <w:t>of the Good Friday dispensation in Northern Ireland</w:t>
      </w:r>
      <w:r w:rsidR="006C3DC8">
        <w:t>,</w:t>
      </w:r>
      <w:r w:rsidR="00260A41">
        <w:t xml:space="preserve"> on the island of Ireland and </w:t>
      </w:r>
      <w:r>
        <w:t>between the islands of Ireland and Britain. I left</w:t>
      </w:r>
      <w:r w:rsidR="00260A41">
        <w:t xml:space="preserve"> </w:t>
      </w:r>
      <w:r w:rsidR="00D33AAA">
        <w:t>a</w:t>
      </w:r>
      <w:r w:rsidR="00260A41">
        <w:t xml:space="preserve"> </w:t>
      </w:r>
      <w:r w:rsidR="006C3DC8">
        <w:t>Civil Service</w:t>
      </w:r>
      <w:r w:rsidR="00260A41">
        <w:t xml:space="preserve"> career because of it</w:t>
      </w:r>
      <w:r w:rsidR="00DA60E6">
        <w:t xml:space="preserve">, and it turns out I was right to </w:t>
      </w:r>
      <w:r w:rsidR="006C3DC8">
        <w:t xml:space="preserve">be </w:t>
      </w:r>
      <w:r w:rsidR="00DA60E6">
        <w:t>worried. T</w:t>
      </w:r>
      <w:r>
        <w:t xml:space="preserve">he same people who dismissed any and all </w:t>
      </w:r>
      <w:r w:rsidR="00DA60E6">
        <w:t xml:space="preserve">concerns about the impact of Brexit </w:t>
      </w:r>
      <w:r w:rsidR="00FA339B">
        <w:t xml:space="preserve">on Northern Ireland are now citing the </w:t>
      </w:r>
      <w:r>
        <w:t>need for the delicate balance of the Northern Ireland settlement to be respected.</w:t>
      </w:r>
    </w:p>
    <w:p w:rsidR="004A17C7" w:rsidP="00B47CF2">
      <w:pPr>
        <w:pStyle w:val="Answer"/>
      </w:pPr>
      <w:r>
        <w:t>A</w:t>
      </w:r>
      <w:r w:rsidR="00A32053">
        <w:t>pparently</w:t>
      </w:r>
      <w:r>
        <w:t xml:space="preserve">, </w:t>
      </w:r>
      <w:r w:rsidR="00A32053">
        <w:t xml:space="preserve">respecting that delicate </w:t>
      </w:r>
      <w:r>
        <w:t xml:space="preserve">balance now means </w:t>
      </w:r>
      <w:r w:rsidR="00D802B1">
        <w:t xml:space="preserve">unilateral abrogation of treaty obligations </w:t>
      </w:r>
      <w:r w:rsidR="00A32053">
        <w:t xml:space="preserve">under </w:t>
      </w:r>
      <w:r w:rsidR="005522DB">
        <w:t>the protocol</w:t>
      </w:r>
      <w:r w:rsidR="00A32053">
        <w:t xml:space="preserve"> despite</w:t>
      </w:r>
      <w:r w:rsidR="00D802B1">
        <w:t xml:space="preserve">, </w:t>
      </w:r>
      <w:r w:rsidR="00A32053">
        <w:t>as I said earlier</w:t>
      </w:r>
      <w:r w:rsidR="00D802B1">
        <w:t xml:space="preserve">, </w:t>
      </w:r>
      <w:r w:rsidR="006523D1">
        <w:t xml:space="preserve">the </w:t>
      </w:r>
      <w:r w:rsidR="00A32053">
        <w:t xml:space="preserve">number of MLAs </w:t>
      </w:r>
      <w:r w:rsidR="00D802B1">
        <w:t xml:space="preserve">who support </w:t>
      </w:r>
      <w:r w:rsidR="00794B9B">
        <w:t xml:space="preserve">the implementation of </w:t>
      </w:r>
      <w:r w:rsidR="005522DB">
        <w:t>the protocol</w:t>
      </w:r>
      <w:r w:rsidR="00794B9B">
        <w:t xml:space="preserve"> actually increasing in the election. </w:t>
      </w:r>
      <w:r w:rsidR="00A32053">
        <w:t>I have to say</w:t>
      </w:r>
      <w:r w:rsidR="006C3DC8">
        <w:t xml:space="preserve"> that</w:t>
      </w:r>
      <w:r w:rsidR="00A32053">
        <w:t xml:space="preserve"> the cyni</w:t>
      </w:r>
      <w:r w:rsidR="006523D1">
        <w:t>ci</w:t>
      </w:r>
      <w:r w:rsidR="00A32053">
        <w:t xml:space="preserve">sm and hypocrisy </w:t>
      </w:r>
      <w:r w:rsidR="00794B9B">
        <w:t xml:space="preserve">of those now seeking to totally upend </w:t>
      </w:r>
      <w:r w:rsidR="005522DB">
        <w:t>the protocol</w:t>
      </w:r>
      <w:r w:rsidR="00794B9B">
        <w:t xml:space="preserve"> is quite remarkable. T</w:t>
      </w:r>
      <w:r w:rsidR="00A32053">
        <w:t xml:space="preserve">o be clear, the SDLP </w:t>
      </w:r>
      <w:r w:rsidR="00794B9B">
        <w:t>want</w:t>
      </w:r>
      <w:r w:rsidR="006C3DC8">
        <w:t>s</w:t>
      </w:r>
      <w:r w:rsidR="00794B9B">
        <w:t xml:space="preserve"> to see </w:t>
      </w:r>
      <w:r w:rsidR="005522DB">
        <w:t>the protocol</w:t>
      </w:r>
      <w:r w:rsidR="00794B9B">
        <w:t xml:space="preserve"> implemented as seamlessly as possible, and there are clear routes for that to happen. W</w:t>
      </w:r>
      <w:r w:rsidR="00A32053">
        <w:t>e</w:t>
      </w:r>
      <w:r w:rsidR="00D33AAA">
        <w:t xml:space="preserve"> </w:t>
      </w:r>
      <w:r w:rsidR="00A32053">
        <w:t xml:space="preserve">have published a range of proposals </w:t>
      </w:r>
      <w:r w:rsidR="00794B9B">
        <w:t>over the past two years, including in our manifesto a few weeks a</w:t>
      </w:r>
      <w:r>
        <w:t>go</w:t>
      </w:r>
      <w:r w:rsidR="00D33AAA">
        <w:softHyphen/>
        <w:t>—I am sure everyone here read all the parties’ manifestos in Northern Ireland—</w:t>
      </w:r>
      <w:r>
        <w:t>aimed</w:t>
      </w:r>
      <w:r w:rsidR="00D33AAA">
        <w:t xml:space="preserve"> </w:t>
      </w:r>
      <w:r>
        <w:t>at addressing many of the implementation issues.</w:t>
      </w:r>
    </w:p>
    <w:p w:rsidR="004E2BEB" w:rsidP="00B47CF2">
      <w:pPr>
        <w:pStyle w:val="Answer"/>
      </w:pPr>
      <w:r>
        <w:t>But t</w:t>
      </w:r>
      <w:r w:rsidR="004A17C7">
        <w:t xml:space="preserve">hat desire to see it </w:t>
      </w:r>
      <w:r w:rsidR="006C3DC8">
        <w:t xml:space="preserve">seamlessly </w:t>
      </w:r>
      <w:r w:rsidR="004A17C7">
        <w:t xml:space="preserve">implemented </w:t>
      </w:r>
      <w:r w:rsidR="00A32053">
        <w:t xml:space="preserve">categorically does not mean that we do not want </w:t>
      </w:r>
      <w:r w:rsidR="005522DB">
        <w:t>the protocol</w:t>
      </w:r>
      <w:r w:rsidR="00A32053">
        <w:t xml:space="preserve"> to </w:t>
      </w:r>
      <w:r w:rsidR="006523D1">
        <w:t>exist</w:t>
      </w:r>
      <w:r w:rsidR="004A17C7">
        <w:t>. It is frankly frustrating whenev</w:t>
      </w:r>
      <w:r w:rsidR="001E07E5">
        <w:t xml:space="preserve">er our desire to see it implemented seamlessly is used </w:t>
      </w:r>
      <w:r w:rsidR="00A32053">
        <w:t xml:space="preserve">to </w:t>
      </w:r>
      <w:r w:rsidR="006523D1">
        <w:t>amplify</w:t>
      </w:r>
      <w:r w:rsidR="00A32053">
        <w:t xml:space="preserve"> the claim that all parties in Northern Ireland </w:t>
      </w:r>
      <w:r w:rsidR="001E07E5">
        <w:t xml:space="preserve">oppose </w:t>
      </w:r>
      <w:r w:rsidR="005522DB">
        <w:t>the protocol</w:t>
      </w:r>
      <w:r w:rsidR="001E07E5">
        <w:t xml:space="preserve">. We do not. We need </w:t>
      </w:r>
      <w:r w:rsidR="005522DB">
        <w:t>the protocol</w:t>
      </w:r>
      <w:r w:rsidR="001E07E5">
        <w:t xml:space="preserve"> </w:t>
      </w:r>
      <w:r w:rsidR="00A32053">
        <w:t xml:space="preserve">not just because it offers protections from </w:t>
      </w:r>
      <w:r w:rsidR="001E07E5">
        <w:t xml:space="preserve">the creation of a hard border in goods, and I will come on to talk about the fact that it is just in goods, but because </w:t>
      </w:r>
      <w:r w:rsidR="00FD510F">
        <w:t xml:space="preserve">it offers the unique </w:t>
      </w:r>
      <w:r w:rsidR="00A32053">
        <w:t xml:space="preserve">economic advantage </w:t>
      </w:r>
      <w:r w:rsidR="00FD510F">
        <w:t>of dual market access</w:t>
      </w:r>
      <w:r w:rsidR="006C3DC8">
        <w:t>,</w:t>
      </w:r>
      <w:r w:rsidR="00FD510F">
        <w:t xml:space="preserve"> from which we are already benefiting </w:t>
      </w:r>
      <w:r w:rsidR="00A32053">
        <w:t>as data shows</w:t>
      </w:r>
      <w:r w:rsidR="006C3DC8">
        <w:t>,</w:t>
      </w:r>
      <w:r w:rsidR="00A32053">
        <w:t xml:space="preserve"> but </w:t>
      </w:r>
      <w:r w:rsidR="006C3DC8">
        <w:t>for</w:t>
      </w:r>
      <w:r w:rsidR="00A32053">
        <w:t xml:space="preserve"> which the </w:t>
      </w:r>
      <w:r w:rsidR="00FD510F">
        <w:t xml:space="preserve">constant </w:t>
      </w:r>
      <w:r w:rsidR="00A32053">
        <w:t xml:space="preserve">threats </w:t>
      </w:r>
      <w:r w:rsidR="00FD510F">
        <w:t xml:space="preserve">and destabilisation are damaging </w:t>
      </w:r>
      <w:r w:rsidR="00A32053">
        <w:t>that potential investment.</w:t>
      </w:r>
    </w:p>
    <w:p w:rsidR="00250E7A" w:rsidP="00B47CF2">
      <w:pPr>
        <w:pStyle w:val="Answer"/>
      </w:pPr>
      <w:r>
        <w:t xml:space="preserve">To repeat, there </w:t>
      </w:r>
      <w:r w:rsidR="004E2BEB">
        <w:t>is a universe of other non-</w:t>
      </w:r>
      <w:r w:rsidR="006C3DC8">
        <w:t xml:space="preserve">protocol </w:t>
      </w:r>
      <w:r w:rsidR="004E2BEB">
        <w:t>Brexit-related issues</w:t>
      </w:r>
      <w:r w:rsidR="00D33AAA">
        <w:t>,</w:t>
      </w:r>
      <w:r w:rsidR="004E2BEB">
        <w:t xml:space="preserve"> from the </w:t>
      </w:r>
      <w:r>
        <w:t xml:space="preserve">loss of EU funding to </w:t>
      </w:r>
      <w:r w:rsidR="004E2BEB">
        <w:t xml:space="preserve">the </w:t>
      </w:r>
      <w:r>
        <w:t xml:space="preserve">cross-border healthcare directive </w:t>
      </w:r>
      <w:r w:rsidR="006C3DC8">
        <w:t>and</w:t>
      </w:r>
      <w:r>
        <w:t xml:space="preserve"> </w:t>
      </w:r>
      <w:r w:rsidR="006523D1">
        <w:t>labour</w:t>
      </w:r>
      <w:r>
        <w:t xml:space="preserve"> shortages</w:t>
      </w:r>
      <w:r w:rsidR="00D33AAA">
        <w:t>,</w:t>
      </w:r>
      <w:r>
        <w:t xml:space="preserve"> that also need to be addressed. </w:t>
      </w:r>
      <w:r w:rsidR="006862CE">
        <w:t>Mr Speaker—apologies for p</w:t>
      </w:r>
      <w:r w:rsidR="006523D1">
        <w:t>romoting</w:t>
      </w:r>
      <w:r>
        <w:t xml:space="preserve"> you</w:t>
      </w:r>
      <w:r w:rsidR="006862CE">
        <w:t>, Chair</w:t>
      </w:r>
      <w:r w:rsidR="00732D22">
        <w:t xml:space="preserve">—fundamentally, </w:t>
      </w:r>
      <w:r>
        <w:t>we need the UK Government to once again be a responsible actor in Northern Ireland rather than the agent of chaos that they have become. I look forward to answering the</w:t>
      </w:r>
      <w:r w:rsidR="00732D22">
        <w:t xml:space="preserve"> committee’s questions.</w:t>
      </w:r>
    </w:p>
    <w:p w:rsidR="00A32053" w:rsidP="002B6305">
      <w:pPr>
        <w:pStyle w:val="Remark"/>
      </w:pPr>
      <w:r>
        <w:rPr>
          <w:b/>
        </w:rPr>
        <w:t>The Chair:</w:t>
      </w:r>
      <w:r>
        <w:t xml:space="preserve"> </w:t>
      </w:r>
      <w:r w:rsidR="00732D22">
        <w:t xml:space="preserve">Thank you very much. Indeed, I </w:t>
      </w:r>
      <w:r>
        <w:t xml:space="preserve">have never </w:t>
      </w:r>
      <w:r w:rsidR="00732D22">
        <w:t>been called Mr Speaker before</w:t>
      </w:r>
      <w:r w:rsidR="00D33AAA">
        <w:t xml:space="preserve">, which is rather an honour. </w:t>
      </w:r>
      <w:r w:rsidR="00D64121">
        <w:t xml:space="preserve">I am aggressively independent as a </w:t>
      </w:r>
      <w:r w:rsidR="006C3DC8">
        <w:t xml:space="preserve">Cross-Bencher </w:t>
      </w:r>
      <w:r w:rsidR="00D64121">
        <w:t xml:space="preserve">but not quite the </w:t>
      </w:r>
      <w:r w:rsidR="006C3DC8">
        <w:t>Speaker</w:t>
      </w:r>
      <w:r w:rsidR="00D64121">
        <w:t xml:space="preserve">. </w:t>
      </w:r>
    </w:p>
    <w:p w:rsidR="00A32053" w:rsidP="002755D5">
      <w:pPr>
        <w:pStyle w:val="Question"/>
      </w:pPr>
      <w:r w:rsidRPr="002755D5">
        <w:rPr>
          <w:b/>
        </w:rPr>
        <w:t>Lord Thomas of Gresford:</w:t>
      </w:r>
      <w:r>
        <w:t xml:space="preserve"> It was published last week that the Irish</w:t>
      </w:r>
      <w:r w:rsidR="00303E74">
        <w:t>/N</w:t>
      </w:r>
      <w:r>
        <w:t xml:space="preserve">orthern Irish economy was succeeding rather better than the British. What is </w:t>
      </w:r>
      <w:r w:rsidR="00303E74">
        <w:t xml:space="preserve">your assessment of the economic impact of </w:t>
      </w:r>
      <w:r w:rsidR="005522DB">
        <w:t>the protocol</w:t>
      </w:r>
      <w:r w:rsidR="00303E74">
        <w:t xml:space="preserve"> since it came into force? W</w:t>
      </w:r>
      <w:r>
        <w:t xml:space="preserve">hat </w:t>
      </w:r>
      <w:r w:rsidR="00303E74">
        <w:t xml:space="preserve">benefits or </w:t>
      </w:r>
      <w:r>
        <w:t>drawbacks do you identify?</w:t>
      </w:r>
    </w:p>
    <w:p w:rsidR="00087A43" w:rsidP="00D33AAA">
      <w:pPr>
        <w:pStyle w:val="Answer"/>
      </w:pPr>
      <w:r w:rsidRPr="00F312FD">
        <w:rPr>
          <w:b/>
          <w:i/>
        </w:rPr>
        <w:t>Matthew O’Toole:</w:t>
      </w:r>
      <w:r w:rsidRPr="002755D5" w:rsidR="002755D5">
        <w:rPr>
          <w:b/>
        </w:rPr>
        <w:t xml:space="preserve"> </w:t>
      </w:r>
      <w:r w:rsidR="002755D5">
        <w:t xml:space="preserve">I am going to do this </w:t>
      </w:r>
      <w:r w:rsidR="00303E74">
        <w:t>quite a lot during the session today</w:t>
      </w:r>
      <w:r w:rsidR="003E3806">
        <w:t>. W</w:t>
      </w:r>
      <w:r w:rsidR="002755D5">
        <w:t xml:space="preserve">henever people ask about </w:t>
      </w:r>
      <w:r w:rsidR="005522DB">
        <w:t>the protocol</w:t>
      </w:r>
      <w:r w:rsidR="003E3806">
        <w:t xml:space="preserve">, I </w:t>
      </w:r>
      <w:r w:rsidR="002755D5">
        <w:t xml:space="preserve">will </w:t>
      </w:r>
      <w:r w:rsidR="003E3806">
        <w:t xml:space="preserve">talk about the specific issues around </w:t>
      </w:r>
      <w:r w:rsidR="005522DB">
        <w:t>the protocol</w:t>
      </w:r>
      <w:r w:rsidR="003E3806">
        <w:t xml:space="preserve">, but I will </w:t>
      </w:r>
      <w:r w:rsidR="002755D5">
        <w:t xml:space="preserve">always take it back to Brexit </w:t>
      </w:r>
      <w:r w:rsidR="003E3806">
        <w:t xml:space="preserve">more generally because those things are </w:t>
      </w:r>
      <w:r w:rsidR="00E85C33">
        <w:t>not just co</w:t>
      </w:r>
      <w:r w:rsidR="00D04F1C">
        <w:t>-</w:t>
      </w:r>
      <w:r w:rsidR="00E85C33">
        <w:t>term</w:t>
      </w:r>
      <w:r w:rsidR="00D04F1C">
        <w:t>inou</w:t>
      </w:r>
      <w:r w:rsidR="00E85C33">
        <w:t>s</w:t>
      </w:r>
      <w:r w:rsidR="00D04F1C">
        <w:t>;</w:t>
      </w:r>
      <w:r w:rsidR="00E85C33">
        <w:t xml:space="preserve"> </w:t>
      </w:r>
      <w:r w:rsidR="00D04F1C">
        <w:t xml:space="preserve">they </w:t>
      </w:r>
      <w:r w:rsidR="00E85C33">
        <w:t xml:space="preserve">are </w:t>
      </w:r>
      <w:r w:rsidR="002755D5">
        <w:t>inextricably linked</w:t>
      </w:r>
      <w:r w:rsidR="00D04F1C">
        <w:t xml:space="preserve">. </w:t>
      </w:r>
      <w:r w:rsidR="002755D5">
        <w:t xml:space="preserve">Brexit is having a very damaging </w:t>
      </w:r>
      <w:r w:rsidR="00E85C33">
        <w:t xml:space="preserve">effect on the whole UK economy. That is what the </w:t>
      </w:r>
      <w:r w:rsidR="00202B0B">
        <w:t>i</w:t>
      </w:r>
      <w:r w:rsidR="00E85C33">
        <w:t xml:space="preserve">ndependent </w:t>
      </w:r>
      <w:r w:rsidR="002755D5">
        <w:t>O</w:t>
      </w:r>
      <w:r w:rsidR="00E85C33">
        <w:t xml:space="preserve">ffice </w:t>
      </w:r>
      <w:r w:rsidR="00202B0B">
        <w:t>for</w:t>
      </w:r>
      <w:r w:rsidR="00E85C33">
        <w:t xml:space="preserve"> </w:t>
      </w:r>
      <w:r w:rsidR="002755D5">
        <w:t>B</w:t>
      </w:r>
      <w:r w:rsidR="00E85C33">
        <w:t xml:space="preserve">udget Responsibility </w:t>
      </w:r>
      <w:r w:rsidR="002755D5">
        <w:t>says.</w:t>
      </w:r>
      <w:r w:rsidR="00D33AAA">
        <w:t xml:space="preserve"> </w:t>
      </w:r>
      <w:r w:rsidR="00D04F1C">
        <w:t xml:space="preserve">I was a civil servant back then. I know this report, which is the Treasury analysis that came out in 2016, pretty well. </w:t>
      </w:r>
      <w:r w:rsidR="00DD642C">
        <w:t>Broadly,</w:t>
      </w:r>
      <w:r w:rsidR="00D33AAA">
        <w:t xml:space="preserve"> </w:t>
      </w:r>
      <w:r w:rsidRPr="00DD642C" w:rsidR="00AE6A37">
        <w:t xml:space="preserve">it will be in the neighbourhood of correct that there will be a </w:t>
      </w:r>
      <w:r w:rsidRPr="00DD642C" w:rsidR="00DD642C">
        <w:t>long-run</w:t>
      </w:r>
      <w:r w:rsidRPr="00DD642C" w:rsidR="00AE6A37">
        <w:t xml:space="preserve"> </w:t>
      </w:r>
      <w:r w:rsidRPr="00DD642C">
        <w:t>impact of 4% on UK GDP from the new trade barriers from Brexit.</w:t>
      </w:r>
      <w:r w:rsidRPr="00DD642C" w:rsidR="007E6AE9">
        <w:t xml:space="preserve"> </w:t>
      </w:r>
      <w:r w:rsidR="00D33AAA">
        <w:t xml:space="preserve">It </w:t>
      </w:r>
      <w:r w:rsidRPr="00DD642C" w:rsidR="00321015">
        <w:t>could be give</w:t>
      </w:r>
      <w:r w:rsidR="00321015">
        <w:t xml:space="preserve"> or take</w:t>
      </w:r>
      <w:r w:rsidR="00D33AAA">
        <w:t xml:space="preserve"> that</w:t>
      </w:r>
      <w:r w:rsidR="00321015">
        <w:t>, but it is a significant loss.</w:t>
      </w:r>
    </w:p>
    <w:p w:rsidR="009E251D" w:rsidP="002755D5">
      <w:pPr>
        <w:pStyle w:val="Answer"/>
      </w:pPr>
      <w:r>
        <w:t xml:space="preserve">The Centre for European Reform </w:t>
      </w:r>
      <w:r w:rsidR="00357BDB">
        <w:t>does a near-monthly look at i</w:t>
      </w:r>
      <w:r w:rsidR="00EE4FDF">
        <w:t xml:space="preserve">mpact on trade </w:t>
      </w:r>
      <w:r w:rsidR="00357BDB">
        <w:t xml:space="preserve">in goods between the UK and the EU, and it estimates a monthly hit to UK trade with the EU of more than </w:t>
      </w:r>
      <w:r w:rsidR="00DD642C">
        <w:t>£</w:t>
      </w:r>
      <w:r w:rsidR="00357BDB">
        <w:t xml:space="preserve">10 billion, so Brexit is clearly having a damaging impact on the </w:t>
      </w:r>
      <w:r w:rsidR="00EE4FDF">
        <w:t xml:space="preserve">UK economy. Some of those impacts are not happening in Northern Ireland. Northern Ireland is being </w:t>
      </w:r>
      <w:r w:rsidR="006523D1">
        <w:t>protected</w:t>
      </w:r>
      <w:r w:rsidR="00EE4FDF">
        <w:t xml:space="preserve"> </w:t>
      </w:r>
      <w:r w:rsidR="00357BDB">
        <w:t xml:space="preserve">from </w:t>
      </w:r>
      <w:r w:rsidR="00CE10AB">
        <w:t>them</w:t>
      </w:r>
      <w:r w:rsidR="00357BDB">
        <w:t xml:space="preserve"> because it has preferential access to the EU single market for goods. That </w:t>
      </w:r>
      <w:r w:rsidR="00EE4FDF">
        <w:t xml:space="preserve">has had a shielding impact </w:t>
      </w:r>
      <w:r>
        <w:t>and a relatively beneficial impact for the Northern Ireland eco</w:t>
      </w:r>
      <w:r w:rsidRPr="00CE10AB">
        <w:t>nomy</w:t>
      </w:r>
      <w:r w:rsidRPr="00CE10AB" w:rsidR="00CE10AB">
        <w:t>.</w:t>
      </w:r>
      <w:r w:rsidRPr="00CE10AB">
        <w:t xml:space="preserve"> </w:t>
      </w:r>
      <w:r w:rsidRPr="00CE10AB" w:rsidR="00CE10AB">
        <w:t xml:space="preserve">It </w:t>
      </w:r>
      <w:r w:rsidRPr="00CE10AB">
        <w:t>appears, according to several studies</w:t>
      </w:r>
      <w:r w:rsidR="00CE10AB">
        <w:t>,</w:t>
      </w:r>
      <w:r w:rsidRPr="00CE10AB">
        <w:t xml:space="preserve"> including </w:t>
      </w:r>
      <w:r w:rsidRPr="00CE10AB" w:rsidR="00CE10AB">
        <w:t>NI</w:t>
      </w:r>
      <w:r w:rsidR="00CE10AB">
        <w:t>E</w:t>
      </w:r>
      <w:r w:rsidRPr="00CE10AB" w:rsidR="00CE10AB">
        <w:t xml:space="preserve">SR </w:t>
      </w:r>
      <w:r w:rsidRPr="00CE10AB">
        <w:t>most recently</w:t>
      </w:r>
      <w:r w:rsidRPr="00CE10AB" w:rsidR="00CE10AB">
        <w:t>,</w:t>
      </w:r>
      <w:r w:rsidRPr="00CE10AB">
        <w:t xml:space="preserve"> that</w:t>
      </w:r>
      <w:r>
        <w:t xml:space="preserve"> Northern Ireland is doing rather better than the economy in GB as </w:t>
      </w:r>
      <w:r w:rsidR="00F4770E">
        <w:t>a result of that.</w:t>
      </w:r>
    </w:p>
    <w:p w:rsidR="00EE603F" w:rsidP="002755D5">
      <w:pPr>
        <w:pStyle w:val="Answer"/>
      </w:pPr>
      <w:r>
        <w:t>Now, c</w:t>
      </w:r>
      <w:r w:rsidR="00F4770E">
        <w:t>learly, the data is still tentative</w:t>
      </w:r>
      <w:r>
        <w:t xml:space="preserve">, </w:t>
      </w:r>
      <w:r w:rsidR="00F4770E">
        <w:t>and I would not want to make any broad claims about the long</w:t>
      </w:r>
      <w:r>
        <w:t>-</w:t>
      </w:r>
      <w:r w:rsidR="00F4770E">
        <w:t xml:space="preserve">run position, but it does </w:t>
      </w:r>
      <w:r w:rsidR="000B2A72">
        <w:t>appear</w:t>
      </w:r>
      <w:r w:rsidR="00F4770E">
        <w:t xml:space="preserve"> </w:t>
      </w:r>
      <w:r>
        <w:t xml:space="preserve">that Northern Ireland is doing well out of, specifically, its preferential access to the EU single market </w:t>
      </w:r>
      <w:r w:rsidR="00F4770E">
        <w:t xml:space="preserve">for goods. </w:t>
      </w:r>
      <w:r>
        <w:t xml:space="preserve">Now, </w:t>
      </w:r>
      <w:r w:rsidR="00F4770E">
        <w:t xml:space="preserve">I would acknowledge that there are issues and economic consequences </w:t>
      </w:r>
      <w:r w:rsidR="00CE10AB">
        <w:t>of</w:t>
      </w:r>
      <w:r w:rsidR="00F4770E">
        <w:t xml:space="preserve"> the new barriers </w:t>
      </w:r>
      <w:r>
        <w:t xml:space="preserve">to moving goods from GB into Northern Ireland. </w:t>
      </w:r>
      <w:r w:rsidR="00CE10AB">
        <w:t xml:space="preserve">Unlike </w:t>
      </w:r>
      <w:r w:rsidR="00F4770E">
        <w:t xml:space="preserve">some of the supporters of Brexit </w:t>
      </w:r>
      <w:r>
        <w:t>itself, I do not dismiss those</w:t>
      </w:r>
      <w:r w:rsidR="00CE10AB">
        <w:t xml:space="preserve">. </w:t>
      </w:r>
      <w:r>
        <w:t>I am not Panglossian</w:t>
      </w:r>
      <w:r w:rsidR="00CE10AB">
        <w:t xml:space="preserve"> about </w:t>
      </w:r>
      <w:r w:rsidR="00D33AAA">
        <w:t>them</w:t>
      </w:r>
      <w:r>
        <w:t xml:space="preserve">. I want to see them </w:t>
      </w:r>
      <w:r w:rsidR="00F4770E">
        <w:t xml:space="preserve">operate as seamlessly as possible, but I think some of the claims about the damaging </w:t>
      </w:r>
      <w:r>
        <w:t xml:space="preserve">economic impacts of </w:t>
      </w:r>
      <w:r w:rsidR="005522DB">
        <w:t>the protocol</w:t>
      </w:r>
      <w:r>
        <w:t xml:space="preserve"> simpl</w:t>
      </w:r>
      <w:r w:rsidR="002E3CBB">
        <w:t>y</w:t>
      </w:r>
      <w:r>
        <w:t xml:space="preserve"> have not been </w:t>
      </w:r>
      <w:r w:rsidR="00F4770E">
        <w:t>borne out</w:t>
      </w:r>
      <w:r w:rsidR="000B2A72">
        <w:t xml:space="preserve"> statistically</w:t>
      </w:r>
      <w:r>
        <w:t>. F</w:t>
      </w:r>
      <w:r w:rsidR="00F4770E">
        <w:t>rankly</w:t>
      </w:r>
      <w:r>
        <w:t xml:space="preserve">, </w:t>
      </w:r>
      <w:r w:rsidR="00F4770E">
        <w:t xml:space="preserve">some of the </w:t>
      </w:r>
      <w:r w:rsidR="000B2A72">
        <w:t>attempts</w:t>
      </w:r>
      <w:r w:rsidR="00F4770E">
        <w:t xml:space="preserve"> to create a narrative or any </w:t>
      </w:r>
      <w:r>
        <w:t>empirical evidence</w:t>
      </w:r>
      <w:r w:rsidR="00CE10AB">
        <w:t xml:space="preserve"> </w:t>
      </w:r>
      <w:r>
        <w:t xml:space="preserve">base around </w:t>
      </w:r>
      <w:r w:rsidR="005522DB">
        <w:t>the protocol</w:t>
      </w:r>
      <w:r w:rsidR="00F4770E">
        <w:t xml:space="preserve"> </w:t>
      </w:r>
      <w:r>
        <w:t xml:space="preserve">being devastating, thus far, have not worked. They have </w:t>
      </w:r>
      <w:r w:rsidR="000B2A72">
        <w:t>not</w:t>
      </w:r>
      <w:r w:rsidR="00F4770E">
        <w:t xml:space="preserve"> been plausible</w:t>
      </w:r>
      <w:r>
        <w:t>.</w:t>
      </w:r>
    </w:p>
    <w:p w:rsidR="002755D5" w:rsidP="002755D5">
      <w:pPr>
        <w:pStyle w:val="Answer"/>
      </w:pPr>
      <w:r>
        <w:t xml:space="preserve">Overall, </w:t>
      </w:r>
      <w:r w:rsidR="00F4770E">
        <w:t xml:space="preserve">Brexit is damaging the UK economy. Northern Ireland </w:t>
      </w:r>
      <w:r>
        <w:t xml:space="preserve">is sheltered from some of it because of </w:t>
      </w:r>
      <w:r w:rsidR="005522DB">
        <w:t>the protocol</w:t>
      </w:r>
      <w:r>
        <w:t>, but it is still having a negative impact</w:t>
      </w:r>
      <w:r w:rsidR="000D0772">
        <w:t xml:space="preserve"> through a </w:t>
      </w:r>
      <w:r>
        <w:t xml:space="preserve">whole range of other </w:t>
      </w:r>
      <w:r w:rsidR="00FE0173">
        <w:t>non-protocol</w:t>
      </w:r>
      <w:r>
        <w:t xml:space="preserve"> negative impacts</w:t>
      </w:r>
      <w:r w:rsidR="00FE0173">
        <w:t>,</w:t>
      </w:r>
      <w:r>
        <w:t xml:space="preserve"> such as </w:t>
      </w:r>
      <w:r w:rsidR="00F4770E">
        <w:t>loss of EU labour</w:t>
      </w:r>
      <w:r w:rsidR="000D0772">
        <w:t xml:space="preserve"> and </w:t>
      </w:r>
      <w:r w:rsidR="00F4770E">
        <w:t xml:space="preserve">other economic </w:t>
      </w:r>
      <w:r w:rsidR="000B2A72">
        <w:t>consequences</w:t>
      </w:r>
      <w:r w:rsidR="000D0772">
        <w:t xml:space="preserve">. </w:t>
      </w:r>
      <w:r w:rsidR="00F4770E">
        <w:t xml:space="preserve">We are </w:t>
      </w:r>
      <w:r w:rsidR="000D0772">
        <w:t>having to deal with the loss of EU funding. T</w:t>
      </w:r>
      <w:r w:rsidR="002E0A69">
        <w:t xml:space="preserve">he Department for the Economy in </w:t>
      </w:r>
      <w:r w:rsidR="00F4770E">
        <w:t>Northern Ireland has lost tens of millions of pounds of annual funding</w:t>
      </w:r>
      <w:r w:rsidR="002E0A69">
        <w:t xml:space="preserve">. There is a very experienced former </w:t>
      </w:r>
      <w:r w:rsidR="00FE0173">
        <w:t xml:space="preserve">Economy Minister </w:t>
      </w:r>
      <w:r w:rsidR="002E0A69">
        <w:t>who is a member of this committee</w:t>
      </w:r>
      <w:r w:rsidR="002E3CBB">
        <w:t xml:space="preserve">. As </w:t>
      </w:r>
      <w:r w:rsidR="002E0A69">
        <w:t xml:space="preserve">part of his departmental responsibilities, </w:t>
      </w:r>
      <w:r w:rsidR="002E3CBB">
        <w:t xml:space="preserve">he obviously would have </w:t>
      </w:r>
      <w:r w:rsidR="002E0A69">
        <w:t>been involved in dis</w:t>
      </w:r>
      <w:r w:rsidR="00FE0173">
        <w:t>bu</w:t>
      </w:r>
      <w:r w:rsidR="002E0A69">
        <w:t xml:space="preserve">rsing EU funds from the </w:t>
      </w:r>
      <w:r w:rsidR="00FE0173">
        <w:t>European</w:t>
      </w:r>
      <w:r w:rsidR="002E0A69">
        <w:t xml:space="preserve"> Social Fund </w:t>
      </w:r>
      <w:r w:rsidR="00FE0173">
        <w:t xml:space="preserve">for </w:t>
      </w:r>
      <w:r w:rsidR="002E0A69">
        <w:t>skills training in Northern Ireland. That is gone, so we do not have skills training any</w:t>
      </w:r>
      <w:r w:rsidR="00FE0173">
        <w:t xml:space="preserve"> </w:t>
      </w:r>
      <w:r w:rsidR="002E0A69">
        <w:t>more.</w:t>
      </w:r>
      <w:r w:rsidR="00F4770E">
        <w:t xml:space="preserve"> </w:t>
      </w:r>
    </w:p>
    <w:p w:rsidR="00F4770E" w:rsidP="002B6305">
      <w:pPr>
        <w:pStyle w:val="Remark"/>
      </w:pPr>
      <w:r w:rsidRPr="002B6305">
        <w:rPr>
          <w:b/>
        </w:rPr>
        <w:t>Lord Thomas of Gresford:</w:t>
      </w:r>
      <w:r>
        <w:t xml:space="preserve"> </w:t>
      </w:r>
      <w:r w:rsidR="002E0A69">
        <w:t xml:space="preserve">Do you see </w:t>
      </w:r>
      <w:r w:rsidR="005522DB">
        <w:t>the protocol</w:t>
      </w:r>
      <w:r w:rsidR="002E0A69">
        <w:t xml:space="preserve"> acting as a part shield against the effects of Brexit?</w:t>
      </w:r>
    </w:p>
    <w:p w:rsidR="002E0A69" w:rsidP="00D0185A">
      <w:pPr>
        <w:pStyle w:val="Answer"/>
      </w:pPr>
      <w:r w:rsidRPr="00F312FD">
        <w:rPr>
          <w:b/>
          <w:i/>
        </w:rPr>
        <w:t>Matthew O’Toole:</w:t>
      </w:r>
      <w:r w:rsidRPr="00D0185A" w:rsidR="00D0185A">
        <w:rPr>
          <w:b/>
        </w:rPr>
        <w:t xml:space="preserve"> </w:t>
      </w:r>
      <w:r w:rsidR="00D0185A">
        <w:t>Yes, that is fair</w:t>
      </w:r>
      <w:r>
        <w:t xml:space="preserve">, </w:t>
      </w:r>
      <w:r w:rsidR="00D0185A">
        <w:t xml:space="preserve">and it has </w:t>
      </w:r>
      <w:r>
        <w:t>the potential for real economic opportunity. It is not just the potential. We</w:t>
      </w:r>
      <w:r w:rsidR="00D0185A">
        <w:t xml:space="preserve"> have </w:t>
      </w:r>
      <w:r w:rsidR="000B2A72">
        <w:t>seen</w:t>
      </w:r>
      <w:r w:rsidR="00D0185A">
        <w:t xml:space="preserve"> investment </w:t>
      </w:r>
      <w:r w:rsidR="000B2A72">
        <w:t>announcements</w:t>
      </w:r>
      <w:r>
        <w:t>. P</w:t>
      </w:r>
      <w:r w:rsidR="00D0185A">
        <w:t>ackaging companies</w:t>
      </w:r>
      <w:r>
        <w:t xml:space="preserve"> and</w:t>
      </w:r>
      <w:r w:rsidR="00D0185A">
        <w:t xml:space="preserve"> pharma</w:t>
      </w:r>
      <w:r>
        <w:t xml:space="preserve">ceutical </w:t>
      </w:r>
      <w:r w:rsidR="00D0185A">
        <w:t xml:space="preserve">companies have announced investments </w:t>
      </w:r>
      <w:r>
        <w:t xml:space="preserve">that they have made as a result of our dual-market access. From our perspective, that </w:t>
      </w:r>
      <w:r w:rsidR="00D0185A">
        <w:t>needs to be jealously guarded</w:t>
      </w:r>
      <w:r>
        <w:t xml:space="preserve">. Do we want agreement on implementing </w:t>
      </w:r>
      <w:r w:rsidR="005522DB">
        <w:t>the protocol</w:t>
      </w:r>
      <w:r>
        <w:t xml:space="preserve"> seamlessly? Sure, of course we do. Why would we not? </w:t>
      </w:r>
      <w:r w:rsidR="00FE0173">
        <w:t xml:space="preserve">But do </w:t>
      </w:r>
      <w:r>
        <w:t>we want to lose any of that economic opportunity? We certainly do not</w:t>
      </w:r>
      <w:r w:rsidR="00D0185A">
        <w:t>.</w:t>
      </w:r>
    </w:p>
    <w:p w:rsidR="00F6690B" w:rsidP="00D0185A">
      <w:pPr>
        <w:pStyle w:val="Answer"/>
      </w:pPr>
      <w:r>
        <w:t>Just to be very specific</w:t>
      </w:r>
      <w:r w:rsidR="00786B36">
        <w:t>,</w:t>
      </w:r>
      <w:r>
        <w:t xml:space="preserve"> </w:t>
      </w:r>
      <w:r w:rsidR="00AF5C33">
        <w:t xml:space="preserve">because there have been some </w:t>
      </w:r>
      <w:r w:rsidR="002427C3">
        <w:t>studies</w:t>
      </w:r>
      <w:r w:rsidR="00D0185A">
        <w:t xml:space="preserve"> of the very specific impacts of </w:t>
      </w:r>
      <w:r w:rsidR="005522DB">
        <w:t>the protocol</w:t>
      </w:r>
      <w:r w:rsidR="00AF5C33">
        <w:t>, a</w:t>
      </w:r>
      <w:r w:rsidR="002427C3">
        <w:t>nalytically</w:t>
      </w:r>
      <w:r w:rsidR="00D0185A">
        <w:t xml:space="preserve"> it is problematic to separate out one </w:t>
      </w:r>
      <w:r w:rsidR="002427C3">
        <w:t>consequence</w:t>
      </w:r>
      <w:r w:rsidR="00D0185A">
        <w:t xml:space="preserve"> of Brexit and say</w:t>
      </w:r>
      <w:r w:rsidR="00AF5C33">
        <w:t>, “T</w:t>
      </w:r>
      <w:r w:rsidR="00D0185A">
        <w:t xml:space="preserve">his is the </w:t>
      </w:r>
      <w:r w:rsidR="002427C3">
        <w:t>impact</w:t>
      </w:r>
      <w:r w:rsidR="00D0185A">
        <w:t xml:space="preserve"> economically</w:t>
      </w:r>
      <w:r w:rsidR="00AF5C33">
        <w:t>”</w:t>
      </w:r>
      <w:r w:rsidR="00786B36">
        <w:t>.</w:t>
      </w:r>
      <w:r w:rsidR="00AF5C33">
        <w:t xml:space="preserve"> </w:t>
      </w:r>
      <w:r w:rsidR="00786B36">
        <w:t xml:space="preserve">To </w:t>
      </w:r>
      <w:r w:rsidR="00D0185A">
        <w:t>the extent that it has been done</w:t>
      </w:r>
      <w:r w:rsidR="00AF5C33">
        <w:t xml:space="preserve">, </w:t>
      </w:r>
      <w:r w:rsidR="00D0185A">
        <w:t xml:space="preserve">there are some issues </w:t>
      </w:r>
      <w:r w:rsidR="00AF5C33">
        <w:t>with the way it has been done from our perspective.</w:t>
      </w:r>
    </w:p>
    <w:p w:rsidR="00D0185A" w:rsidP="00D0185A">
      <w:pPr>
        <w:pStyle w:val="Answer"/>
      </w:pPr>
      <w:r>
        <w:t xml:space="preserve">One example is the Fraser </w:t>
      </w:r>
      <w:r w:rsidR="00627FA3">
        <w:t xml:space="preserve">of Allander Institute, </w:t>
      </w:r>
      <w:r>
        <w:t xml:space="preserve">which I am sure this committee has seen. </w:t>
      </w:r>
      <w:r w:rsidR="00786B36">
        <w:t xml:space="preserve">The </w:t>
      </w:r>
      <w:r w:rsidR="00627FA3">
        <w:t xml:space="preserve">Fraser of Allander Institute is a very serious </w:t>
      </w:r>
      <w:r>
        <w:t>economic</w:t>
      </w:r>
      <w:r w:rsidR="00627FA3">
        <w:t xml:space="preserve"> </w:t>
      </w:r>
      <w:r>
        <w:t>think</w:t>
      </w:r>
      <w:r w:rsidR="00786B36">
        <w:t xml:space="preserve"> </w:t>
      </w:r>
      <w:r>
        <w:t>tank</w:t>
      </w:r>
      <w:r w:rsidR="00627FA3">
        <w:t xml:space="preserve">, </w:t>
      </w:r>
      <w:r>
        <w:t xml:space="preserve">and its work </w:t>
      </w:r>
      <w:r w:rsidR="00627FA3">
        <w:t xml:space="preserve">is clearly robust, but part of the challenge of its analysis is </w:t>
      </w:r>
      <w:r w:rsidR="006B4970">
        <w:t xml:space="preserve">that </w:t>
      </w:r>
      <w:r w:rsidR="00627FA3">
        <w:t xml:space="preserve">its baseline is not </w:t>
      </w:r>
      <w:r>
        <w:t xml:space="preserve">Brexit without </w:t>
      </w:r>
      <w:r w:rsidR="005522DB">
        <w:t>the protocol</w:t>
      </w:r>
      <w:r>
        <w:t xml:space="preserve">. It is </w:t>
      </w:r>
      <w:r w:rsidR="00627FA3">
        <w:t>no Brexit, so that would seem to me</w:t>
      </w:r>
      <w:r w:rsidR="00E42057">
        <w:t>,</w:t>
      </w:r>
      <w:r w:rsidR="00627FA3">
        <w:t xml:space="preserve"> </w:t>
      </w:r>
      <w:r w:rsidR="00E42057">
        <w:t xml:space="preserve">as an analysis, </w:t>
      </w:r>
      <w:r w:rsidR="00627FA3">
        <w:t xml:space="preserve">to be </w:t>
      </w:r>
      <w:r w:rsidR="00E42057">
        <w:t xml:space="preserve">fundamentally </w:t>
      </w:r>
      <w:r w:rsidR="00627FA3">
        <w:t xml:space="preserve">flawed. From that perspective, </w:t>
      </w:r>
      <w:r w:rsidR="00650E3A">
        <w:t xml:space="preserve">the Protocol </w:t>
      </w:r>
      <w:r w:rsidR="00627FA3">
        <w:t xml:space="preserve">is a good thing </w:t>
      </w:r>
      <w:r>
        <w:t xml:space="preserve">in </w:t>
      </w:r>
      <w:r w:rsidR="002427C3">
        <w:t>broad</w:t>
      </w:r>
      <w:r>
        <w:t xml:space="preserve"> terms. We want to see it </w:t>
      </w:r>
      <w:r w:rsidR="00627FA3">
        <w:t xml:space="preserve">implemented </w:t>
      </w:r>
      <w:r>
        <w:t xml:space="preserve">as seamlessly as possible, yes, but we also </w:t>
      </w:r>
      <w:r w:rsidR="00627FA3">
        <w:t>want to protect the economic benefits that we are already seeing.</w:t>
      </w:r>
    </w:p>
    <w:p w:rsidR="00D0185A" w:rsidP="0091258D">
      <w:pPr>
        <w:pStyle w:val="Question"/>
      </w:pPr>
      <w:r w:rsidRPr="0091258D">
        <w:rPr>
          <w:b/>
        </w:rPr>
        <w:t>Lord Empey:</w:t>
      </w:r>
      <w:r>
        <w:t xml:space="preserve"> Good afternoon, Matthew. How would you assess</w:t>
      </w:r>
      <w:r w:rsidR="00F6690B">
        <w:t xml:space="preserve"> the political and social impact of </w:t>
      </w:r>
      <w:r w:rsidR="005522DB">
        <w:t>the protocol</w:t>
      </w:r>
      <w:r w:rsidR="00F6690B">
        <w:t xml:space="preserve"> in the context of the 5 </w:t>
      </w:r>
      <w:r>
        <w:t>May Northern Ireland elections including on the functioning of the Executive and Assembly</w:t>
      </w:r>
      <w:r w:rsidR="00F6690B">
        <w:t>?</w:t>
      </w:r>
    </w:p>
    <w:p w:rsidR="00543F94" w:rsidP="0091258D">
      <w:pPr>
        <w:pStyle w:val="Answer"/>
      </w:pPr>
      <w:r w:rsidRPr="00F312FD">
        <w:rPr>
          <w:b/>
          <w:i/>
        </w:rPr>
        <w:t>Matthew O’Toole:</w:t>
      </w:r>
      <w:r w:rsidRPr="0091258D" w:rsidR="0091258D">
        <w:rPr>
          <w:b/>
        </w:rPr>
        <w:t xml:space="preserve"> </w:t>
      </w:r>
      <w:r w:rsidR="00F6690B">
        <w:t>T</w:t>
      </w:r>
      <w:r w:rsidR="0091258D">
        <w:t xml:space="preserve">he obvious point to </w:t>
      </w:r>
      <w:r w:rsidR="00F6690B">
        <w:t xml:space="preserve">make is that there is </w:t>
      </w:r>
      <w:r w:rsidR="00E67E8F">
        <w:t xml:space="preserve">no </w:t>
      </w:r>
      <w:r w:rsidR="00F6690B">
        <w:t>functioning Northern Ireland Assembly and Executive</w:t>
      </w:r>
      <w:r w:rsidR="006B4970">
        <w:t>.</w:t>
      </w:r>
      <w:r w:rsidR="00F6690B">
        <w:t xml:space="preserve"> </w:t>
      </w:r>
      <w:r w:rsidR="006B4970">
        <w:t xml:space="preserve">The </w:t>
      </w:r>
      <w:r w:rsidR="0091258D">
        <w:t xml:space="preserve">deceptively </w:t>
      </w:r>
      <w:r w:rsidR="002427C3">
        <w:t>obvious</w:t>
      </w:r>
      <w:r w:rsidR="0091258D">
        <w:t xml:space="preserve"> answer</w:t>
      </w:r>
      <w:r w:rsidR="006B4970">
        <w:t xml:space="preserve"> </w:t>
      </w:r>
      <w:r w:rsidR="00F6690B">
        <w:t xml:space="preserve">being </w:t>
      </w:r>
      <w:r w:rsidR="0091258D">
        <w:t xml:space="preserve">promulgated by UK </w:t>
      </w:r>
      <w:r w:rsidR="006B4970">
        <w:t>Minister</w:t>
      </w:r>
      <w:r w:rsidR="0091258D">
        <w:t xml:space="preserve">s at the </w:t>
      </w:r>
      <w:r w:rsidR="00F6690B">
        <w:t>minute</w:t>
      </w:r>
      <w:r w:rsidR="006B4970">
        <w:t xml:space="preserve"> </w:t>
      </w:r>
      <w:r w:rsidR="00F6690B">
        <w:t>is</w:t>
      </w:r>
      <w:r w:rsidR="006B4970">
        <w:t xml:space="preserve"> that</w:t>
      </w:r>
      <w:r>
        <w:t xml:space="preserve">, because there is no Assembly and Executive, </w:t>
      </w:r>
      <w:r w:rsidR="005522DB">
        <w:t>the protocol</w:t>
      </w:r>
      <w:r>
        <w:t xml:space="preserve"> is to blame and, therefore, we should </w:t>
      </w:r>
      <w:r w:rsidR="0091258D">
        <w:t xml:space="preserve">get rid of </w:t>
      </w:r>
      <w:r w:rsidR="005522DB">
        <w:t>the protocol</w:t>
      </w:r>
      <w:r>
        <w:t xml:space="preserve">. This is, </w:t>
      </w:r>
      <w:r w:rsidR="0091258D">
        <w:t>I am afraid, a preposterous and</w:t>
      </w:r>
      <w:r>
        <w:t xml:space="preserve"> </w:t>
      </w:r>
      <w:r w:rsidR="0091258D">
        <w:t>utterly disingenuous way of looking at</w:t>
      </w:r>
      <w:r w:rsidR="006B4970">
        <w:t xml:space="preserve"> it</w:t>
      </w:r>
      <w:r w:rsidR="0091258D">
        <w:t>.</w:t>
      </w:r>
    </w:p>
    <w:p w:rsidR="00904998" w:rsidP="0091258D">
      <w:pPr>
        <w:pStyle w:val="Answer"/>
      </w:pPr>
      <w:r>
        <w:t xml:space="preserve">As </w:t>
      </w:r>
      <w:r w:rsidR="0091258D">
        <w:t>I said earlier</w:t>
      </w:r>
      <w:r w:rsidR="00543F94">
        <w:t xml:space="preserve">, Brexit, which involves the erection of trade barriers between the UK and the EU </w:t>
      </w:r>
      <w:r w:rsidR="0091258D">
        <w:t>single market</w:t>
      </w:r>
      <w:r w:rsidR="004748E3">
        <w:t>,</w:t>
      </w:r>
      <w:r w:rsidR="0091258D">
        <w:t xml:space="preserve"> </w:t>
      </w:r>
      <w:r w:rsidR="002E3CBB">
        <w:t>was</w:t>
      </w:r>
      <w:r w:rsidR="0091258D">
        <w:t xml:space="preserve"> going to have a </w:t>
      </w:r>
      <w:r w:rsidR="002427C3">
        <w:t>destabilising</w:t>
      </w:r>
      <w:r w:rsidR="0091258D">
        <w:t xml:space="preserve"> </w:t>
      </w:r>
      <w:r w:rsidR="00543F94">
        <w:t xml:space="preserve">impact on Northern Ireland, the island of Ireland and the very delicate set of relationships between </w:t>
      </w:r>
      <w:r w:rsidR="002427C3">
        <w:t>Britain</w:t>
      </w:r>
      <w:r w:rsidR="0091258D">
        <w:t xml:space="preserve"> and Ireland. Of that, there is no doubt, and so it has proven. After a tortuous </w:t>
      </w:r>
      <w:r w:rsidR="00543F94">
        <w:t>process,</w:t>
      </w:r>
      <w:r w:rsidR="002E3CBB">
        <w:t xml:space="preserve"> </w:t>
      </w:r>
      <w:r>
        <w:t xml:space="preserve">after other things were ruled out and taken off the table by </w:t>
      </w:r>
      <w:r w:rsidR="0091258D">
        <w:t xml:space="preserve">a combination of parts of the </w:t>
      </w:r>
      <w:r>
        <w:t>C</w:t>
      </w:r>
      <w:r w:rsidR="0091258D">
        <w:t xml:space="preserve">onservative </w:t>
      </w:r>
      <w:r w:rsidR="00A75F5E">
        <w:t xml:space="preserve">Party </w:t>
      </w:r>
      <w:r w:rsidR="0091258D">
        <w:t xml:space="preserve">and the DUP, we ended up with </w:t>
      </w:r>
      <w:r w:rsidR="005522DB">
        <w:t>the protocol</w:t>
      </w:r>
      <w:r w:rsidR="0091258D">
        <w:t>.</w:t>
      </w:r>
    </w:p>
    <w:p w:rsidR="002E3CBB" w:rsidP="0091258D">
      <w:pPr>
        <w:pStyle w:val="Answer"/>
      </w:pPr>
      <w:r>
        <w:t>The protocol</w:t>
      </w:r>
      <w:r w:rsidR="00904998">
        <w:t xml:space="preserve"> is not really anyone’s first choice. It is not the SDLP’s first choice</w:t>
      </w:r>
      <w:r>
        <w:t>. B</w:t>
      </w:r>
      <w:r w:rsidR="00904998">
        <w:t>y the way</w:t>
      </w:r>
      <w:r>
        <w:t xml:space="preserve">, </w:t>
      </w:r>
      <w:r w:rsidR="0091258D">
        <w:t xml:space="preserve">I do not want to </w:t>
      </w:r>
      <w:r w:rsidR="00891985">
        <w:t xml:space="preserve">be quoted afterwards as saying, “The SDLP does not like </w:t>
      </w:r>
      <w:r w:rsidR="005522DB">
        <w:t>the protocol</w:t>
      </w:r>
      <w:r w:rsidR="00891985">
        <w:t xml:space="preserve">. </w:t>
      </w:r>
      <w:r>
        <w:t>We</w:t>
      </w:r>
      <w:r w:rsidR="00891985">
        <w:t xml:space="preserve"> oppose </w:t>
      </w:r>
      <w:r w:rsidR="005522DB">
        <w:t>the protocol</w:t>
      </w:r>
      <w:r>
        <w:t>”. W</w:t>
      </w:r>
      <w:r w:rsidR="0091258D">
        <w:t xml:space="preserve">e are being honest about the fact that </w:t>
      </w:r>
      <w:r w:rsidR="002427C3">
        <w:t>th</w:t>
      </w:r>
      <w:r>
        <w:t>is</w:t>
      </w:r>
      <w:r w:rsidR="0091258D">
        <w:t xml:space="preserve"> is a contingent position. Our position is not</w:t>
      </w:r>
      <w:r w:rsidR="00A75F5E">
        <w:t xml:space="preserve"> that</w:t>
      </w:r>
      <w:r w:rsidR="00891985">
        <w:t xml:space="preserve"> </w:t>
      </w:r>
      <w:r w:rsidR="00A75F5E">
        <w:t xml:space="preserve">we </w:t>
      </w:r>
      <w:r w:rsidR="00891985">
        <w:t xml:space="preserve">love </w:t>
      </w:r>
      <w:r w:rsidR="005522DB">
        <w:t>the protocol</w:t>
      </w:r>
      <w:r w:rsidR="00891985">
        <w:t xml:space="preserve"> per se. </w:t>
      </w:r>
      <w:r w:rsidR="00A75F5E">
        <w:t xml:space="preserve">It is that, in </w:t>
      </w:r>
      <w:r w:rsidR="0091258D">
        <w:t xml:space="preserve">the context of hard Brexit with all the </w:t>
      </w:r>
      <w:r>
        <w:t xml:space="preserve">other </w:t>
      </w:r>
      <w:r w:rsidR="0091258D">
        <w:t xml:space="preserve">risk that that entails and everything else being taken off the table, </w:t>
      </w:r>
      <w:r w:rsidR="005522DB">
        <w:t>the protocol</w:t>
      </w:r>
      <w:r w:rsidR="0091258D">
        <w:t xml:space="preserve"> is a necessary set of </w:t>
      </w:r>
      <w:r w:rsidR="002427C3">
        <w:t>protections</w:t>
      </w:r>
      <w:r w:rsidR="00A75F5E">
        <w:t>.</w:t>
      </w:r>
      <w:r w:rsidR="00F83F7D">
        <w:t xml:space="preserve"> </w:t>
      </w:r>
    </w:p>
    <w:p w:rsidR="00582822" w:rsidP="0091258D">
      <w:pPr>
        <w:pStyle w:val="Answer"/>
      </w:pPr>
      <w:r>
        <w:t xml:space="preserve">Specifically to come to your question, after 5 May, we are clearly in a </w:t>
      </w:r>
      <w:r w:rsidR="0091258D">
        <w:t>suboptimal position</w:t>
      </w:r>
      <w:r w:rsidR="00A75F5E">
        <w:t>.</w:t>
      </w:r>
      <w:r w:rsidR="0091258D">
        <w:t xml:space="preserve"> </w:t>
      </w:r>
      <w:r w:rsidR="00A75F5E">
        <w:t xml:space="preserve">Not </w:t>
      </w:r>
      <w:r>
        <w:t xml:space="preserve">only do </w:t>
      </w:r>
      <w:r w:rsidR="0091258D">
        <w:t>we not have a</w:t>
      </w:r>
      <w:r>
        <w:t xml:space="preserve">n Executive </w:t>
      </w:r>
      <w:r>
        <w:t xml:space="preserve">with a </w:t>
      </w:r>
      <w:r w:rsidR="00A75F5E">
        <w:t xml:space="preserve">First </w:t>
      </w:r>
      <w:r>
        <w:t xml:space="preserve">and </w:t>
      </w:r>
      <w:r w:rsidR="006B2C54">
        <w:t>d</w:t>
      </w:r>
      <w:r w:rsidR="00A75F5E">
        <w:t xml:space="preserve">eputy First Minister </w:t>
      </w:r>
      <w:r>
        <w:t xml:space="preserve">but we do not </w:t>
      </w:r>
      <w:r w:rsidR="002E3CBB">
        <w:t xml:space="preserve">even </w:t>
      </w:r>
      <w:r>
        <w:t xml:space="preserve">have an Assembly that can debate </w:t>
      </w:r>
      <w:r w:rsidR="002E3CBB">
        <w:t>M</w:t>
      </w:r>
      <w:r w:rsidR="0091258D">
        <w:t xml:space="preserve">otions and hold caretaker </w:t>
      </w:r>
      <w:r w:rsidR="006B4970">
        <w:t>Minister</w:t>
      </w:r>
      <w:r>
        <w:t xml:space="preserve">s </w:t>
      </w:r>
      <w:r w:rsidR="0091258D">
        <w:t>to account. That is not good.</w:t>
      </w:r>
    </w:p>
    <w:p w:rsidR="00A94735" w:rsidP="0091258D">
      <w:pPr>
        <w:pStyle w:val="Answer"/>
      </w:pPr>
      <w:r>
        <w:t xml:space="preserve">Frankly, I do not think </w:t>
      </w:r>
      <w:r w:rsidR="00582822">
        <w:t xml:space="preserve">that </w:t>
      </w:r>
      <w:r>
        <w:t xml:space="preserve">the DUP’s position is in any way </w:t>
      </w:r>
      <w:r w:rsidR="00582822">
        <w:t xml:space="preserve">acceptable. </w:t>
      </w:r>
      <w:r>
        <w:t xml:space="preserve">It </w:t>
      </w:r>
      <w:r w:rsidR="00582822">
        <w:t xml:space="preserve">is </w:t>
      </w:r>
      <w:r>
        <w:t xml:space="preserve">not </w:t>
      </w:r>
      <w:r w:rsidR="00582822">
        <w:t xml:space="preserve">acceptable to say that, because you do not like this one consequence of Brexit, </w:t>
      </w:r>
      <w:r>
        <w:t>which</w:t>
      </w:r>
      <w:r w:rsidR="00582822">
        <w:t xml:space="preserve">, </w:t>
      </w:r>
      <w:r>
        <w:t>of course</w:t>
      </w:r>
      <w:r w:rsidR="00582822">
        <w:t xml:space="preserve">, you championed and </w:t>
      </w:r>
      <w:r>
        <w:t>helped steward through</w:t>
      </w:r>
      <w:r w:rsidR="00582822">
        <w:t xml:space="preserve">, </w:t>
      </w:r>
      <w:r>
        <w:t>you should not allow</w:t>
      </w:r>
      <w:r w:rsidR="00582822">
        <w:t xml:space="preserve"> devolved institutions to function. That is not good, but that is </w:t>
      </w:r>
      <w:r>
        <w:t xml:space="preserve">part of a </w:t>
      </w:r>
      <w:r w:rsidR="002427C3">
        <w:t>broader</w:t>
      </w:r>
      <w:r>
        <w:t xml:space="preserve"> </w:t>
      </w:r>
      <w:r w:rsidR="002427C3">
        <w:t>consequence</w:t>
      </w:r>
      <w:r>
        <w:t xml:space="preserve"> of Brexit. </w:t>
      </w:r>
    </w:p>
    <w:p w:rsidR="000920B1" w:rsidP="00A94735">
      <w:pPr>
        <w:pStyle w:val="Answer"/>
      </w:pPr>
      <w:r>
        <w:t xml:space="preserve">In </w:t>
      </w:r>
      <w:r w:rsidR="00582822">
        <w:t xml:space="preserve">terms of </w:t>
      </w:r>
      <w:r w:rsidR="002E3CBB">
        <w:t xml:space="preserve">some of the </w:t>
      </w:r>
      <w:r w:rsidR="00582822">
        <w:t xml:space="preserve">societal impacts, there has been a campaign of </w:t>
      </w:r>
      <w:r>
        <w:t>dis</w:t>
      </w:r>
      <w:r w:rsidR="00582822">
        <w:t xml:space="preserve">tortion and exaggeration, bluntly, </w:t>
      </w:r>
      <w:r w:rsidR="0091258D">
        <w:t xml:space="preserve">about </w:t>
      </w:r>
      <w:r w:rsidR="005522DB">
        <w:t>the protocol</w:t>
      </w:r>
      <w:r w:rsidR="00582822">
        <w:t>.</w:t>
      </w:r>
      <w:r>
        <w:t xml:space="preserve"> </w:t>
      </w:r>
      <w:r w:rsidR="0091258D">
        <w:t xml:space="preserve">I </w:t>
      </w:r>
      <w:r w:rsidR="00582822">
        <w:t xml:space="preserve">would never in any way seek to diminish or </w:t>
      </w:r>
      <w:r w:rsidR="0091258D">
        <w:t xml:space="preserve">dismiss the sincerity of unionist objections to </w:t>
      </w:r>
      <w:r w:rsidR="005522DB">
        <w:t>the protocol</w:t>
      </w:r>
      <w:r>
        <w:t>, and I never have</w:t>
      </w:r>
      <w:r w:rsidR="0091258D">
        <w:t xml:space="preserve">. In a sense, I would not </w:t>
      </w:r>
      <w:r w:rsidR="00582822">
        <w:t xml:space="preserve">do that because I have my own very sincere objections to Brexit itself and to what it has done </w:t>
      </w:r>
      <w:r w:rsidR="0091258D">
        <w:t xml:space="preserve">to relations between these islands and </w:t>
      </w:r>
      <w:r w:rsidR="00582822">
        <w:t xml:space="preserve">on </w:t>
      </w:r>
      <w:r w:rsidR="0091258D">
        <w:t>the island</w:t>
      </w:r>
      <w:r w:rsidR="00582822">
        <w:t xml:space="preserve"> </w:t>
      </w:r>
      <w:r w:rsidR="0091258D">
        <w:t>of Ireland</w:t>
      </w:r>
      <w:r w:rsidR="00582822">
        <w:t xml:space="preserve">. I am really sincere about that. When I said </w:t>
      </w:r>
      <w:r w:rsidR="006E5FFC">
        <w:t>earlier</w:t>
      </w:r>
      <w:r w:rsidR="00582822">
        <w:t xml:space="preserve"> that I left a </w:t>
      </w:r>
      <w:r w:rsidR="006C3DC8">
        <w:t>Civil Service</w:t>
      </w:r>
      <w:r w:rsidR="00582822">
        <w:t xml:space="preserve"> career over it, I meant it. T</w:t>
      </w:r>
      <w:r w:rsidR="0091258D">
        <w:t xml:space="preserve">his is very personal for me. I am </w:t>
      </w:r>
      <w:r w:rsidR="00333949">
        <w:t xml:space="preserve">a social democrat </w:t>
      </w:r>
      <w:r w:rsidR="00582822">
        <w:t xml:space="preserve">from a constitutional nationalist background, and I worked as a civil servant in No. 10. </w:t>
      </w:r>
      <w:r w:rsidR="00333949">
        <w:t>I could not do that any</w:t>
      </w:r>
      <w:r w:rsidR="002E3CBB">
        <w:t xml:space="preserve"> </w:t>
      </w:r>
      <w:r w:rsidR="00333949">
        <w:t xml:space="preserve">more after what was happening to where I am from, so I get that borders matter to people </w:t>
      </w:r>
      <w:r w:rsidR="00582822">
        <w:t>and that these are sensitive issues for people.</w:t>
      </w:r>
      <w:r>
        <w:t xml:space="preserve"> </w:t>
      </w:r>
      <w:r w:rsidR="002E3CBB">
        <w:t>But w</w:t>
      </w:r>
      <w:r w:rsidR="00906C17">
        <w:t>ith s</w:t>
      </w:r>
      <w:r w:rsidR="00582822">
        <w:t xml:space="preserve">ome of what the UK Government have </w:t>
      </w:r>
      <w:r w:rsidR="00333949">
        <w:t xml:space="preserve">done recently around talking up instability and the threat to the peace process, </w:t>
      </w:r>
      <w:r w:rsidR="00906C17">
        <w:t>we are getting close to a self-fulfilling prophecy at times.</w:t>
      </w:r>
    </w:p>
    <w:p w:rsidR="0091258D" w:rsidP="0091258D">
      <w:pPr>
        <w:pStyle w:val="Answer"/>
      </w:pPr>
      <w:r>
        <w:t xml:space="preserve">I do not see mass disruption </w:t>
      </w:r>
      <w:r w:rsidR="002E3CBB">
        <w:t>o</w:t>
      </w:r>
      <w:r>
        <w:t>n the street</w:t>
      </w:r>
      <w:r w:rsidR="00906C17">
        <w:t>s of</w:t>
      </w:r>
      <w:r>
        <w:t xml:space="preserve"> Northern Ireland</w:t>
      </w:r>
      <w:r w:rsidR="00906C17">
        <w:t xml:space="preserve">, to be honest. There have clearly been demonstrations of a scale. Bluntly, they have not been anywhere near the scale of the demonstrations against the </w:t>
      </w:r>
      <w:r>
        <w:t xml:space="preserve">Good Friday </w:t>
      </w:r>
      <w:r w:rsidR="006C3DC8">
        <w:t>agreement</w:t>
      </w:r>
      <w:r w:rsidR="00906C17">
        <w:t xml:space="preserve">, the Anglo-Irish </w:t>
      </w:r>
      <w:r w:rsidR="006C3DC8">
        <w:t>agreement</w:t>
      </w:r>
      <w:r w:rsidR="00906C17">
        <w:t xml:space="preserve"> or the Sunningdale </w:t>
      </w:r>
      <w:r w:rsidR="006C3DC8">
        <w:t>agreement</w:t>
      </w:r>
      <w:r w:rsidR="00C70EC7">
        <w:t xml:space="preserve">, just to be </w:t>
      </w:r>
      <w:r>
        <w:t>direct about it. They have not</w:t>
      </w:r>
      <w:r w:rsidR="00C70EC7">
        <w:t>, n</w:t>
      </w:r>
      <w:r>
        <w:t>or was this issue</w:t>
      </w:r>
      <w:r w:rsidR="002E3CBB">
        <w:t xml:space="preserve"> </w:t>
      </w:r>
      <w:r w:rsidR="00C70EC7">
        <w:t xml:space="preserve">raised with me as I canvassed. God knows how many doors I knocked on, but I certainly </w:t>
      </w:r>
      <w:r w:rsidR="00D34A51">
        <w:t>got</w:t>
      </w:r>
      <w:r w:rsidR="000920B1">
        <w:t xml:space="preserve"> at least 1,000 answers. As you will know, Lord Empey, South Belfast is a </w:t>
      </w:r>
      <w:r w:rsidR="00814E69">
        <w:t>very diverse constituency</w:t>
      </w:r>
      <w:r w:rsidR="000920B1">
        <w:t xml:space="preserve">. It contains unionists, nationalists and the unaligned, and people in Northern Ireland tend to be </w:t>
      </w:r>
      <w:r w:rsidR="00814E69">
        <w:t>pretty direct</w:t>
      </w:r>
      <w:r w:rsidR="000920B1">
        <w:t xml:space="preserve"> with you</w:t>
      </w:r>
      <w:r w:rsidR="00814E69">
        <w:t>, especially in Belfast</w:t>
      </w:r>
      <w:r w:rsidR="000920B1">
        <w:t xml:space="preserve">. I did not have lots of people </w:t>
      </w:r>
      <w:r w:rsidR="000920B1">
        <w:t>raise it with me. Do</w:t>
      </w:r>
      <w:r w:rsidR="00814E69">
        <w:t xml:space="preserve"> I want to see </w:t>
      </w:r>
      <w:r w:rsidR="005522DB">
        <w:t>the protocol</w:t>
      </w:r>
      <w:r w:rsidR="00814E69">
        <w:t xml:space="preserve"> implemented as seamlessly as possible? Absolutely</w:t>
      </w:r>
      <w:r w:rsidR="00D34A51">
        <w:t>, yes</w:t>
      </w:r>
      <w:r w:rsidR="00814E69">
        <w:t xml:space="preserve">, but the way to do that </w:t>
      </w:r>
      <w:r w:rsidR="000920B1">
        <w:t xml:space="preserve">is not the way the UK Government are going </w:t>
      </w:r>
      <w:r w:rsidR="00814E69">
        <w:t>about it.</w:t>
      </w:r>
    </w:p>
    <w:p w:rsidR="00814E69" w:rsidP="002B6305">
      <w:pPr>
        <w:pStyle w:val="Remark"/>
      </w:pPr>
      <w:r w:rsidRPr="002B6305">
        <w:rPr>
          <w:b/>
        </w:rPr>
        <w:t>Lord Empey:</w:t>
      </w:r>
      <w:r>
        <w:t xml:space="preserve"> </w:t>
      </w:r>
      <w:r w:rsidR="00935BD2">
        <w:t xml:space="preserve">How do you think attitudes to </w:t>
      </w:r>
      <w:r w:rsidR="005522DB">
        <w:t>the protocol</w:t>
      </w:r>
      <w:r w:rsidR="00935BD2">
        <w:t xml:space="preserve"> are e</w:t>
      </w:r>
      <w:r>
        <w:t>volving within the communities</w:t>
      </w:r>
      <w:r w:rsidR="00935BD2">
        <w:t>?</w:t>
      </w:r>
    </w:p>
    <w:p w:rsidR="00C60AB3" w:rsidP="002E3CBB">
      <w:pPr>
        <w:pStyle w:val="Answer"/>
      </w:pPr>
      <w:r w:rsidRPr="00F312FD">
        <w:rPr>
          <w:b/>
          <w:i/>
        </w:rPr>
        <w:t>Matthew O’Toole:</w:t>
      </w:r>
      <w:r w:rsidRPr="00595936" w:rsidR="00595936">
        <w:rPr>
          <w:b/>
        </w:rPr>
        <w:t xml:space="preserve"> </w:t>
      </w:r>
      <w:r w:rsidR="00595936">
        <w:t xml:space="preserve">I suppose the two sources of evidence I have are my own experience and the </w:t>
      </w:r>
      <w:r w:rsidR="002427C3">
        <w:t>empirical</w:t>
      </w:r>
      <w:r w:rsidR="00595936">
        <w:t xml:space="preserve"> work that has been done </w:t>
      </w:r>
      <w:r w:rsidR="00D34A51">
        <w:t>at</w:t>
      </w:r>
      <w:r w:rsidR="00595936">
        <w:t xml:space="preserve"> </w:t>
      </w:r>
      <w:r w:rsidR="00CD7130">
        <w:t>QUB</w:t>
      </w:r>
      <w:r w:rsidR="00D34A51">
        <w:t xml:space="preserve"> by</w:t>
      </w:r>
      <w:r w:rsidR="00CD7130">
        <w:t xml:space="preserve"> Katy Hayward</w:t>
      </w:r>
      <w:r w:rsidR="00203A7C">
        <w:t xml:space="preserve">, </w:t>
      </w:r>
      <w:r w:rsidRPr="00CD7130" w:rsidR="00203A7C">
        <w:t>David Phinnemore</w:t>
      </w:r>
      <w:r w:rsidR="00203A7C">
        <w:t xml:space="preserve"> and their team. In broad terms, that finds that there is a small but </w:t>
      </w:r>
      <w:r w:rsidR="00595936">
        <w:t xml:space="preserve">appreciable majority in favour of </w:t>
      </w:r>
      <w:r w:rsidR="005522DB">
        <w:t>the protocol</w:t>
      </w:r>
      <w:r w:rsidR="00595936">
        <w:t xml:space="preserve"> </w:t>
      </w:r>
      <w:r w:rsidR="00203A7C">
        <w:t xml:space="preserve">being implemented, yes, in a </w:t>
      </w:r>
      <w:r w:rsidR="00595936">
        <w:t xml:space="preserve">way that </w:t>
      </w:r>
      <w:r w:rsidR="00203A7C">
        <w:t>works and is as practicable as possible</w:t>
      </w:r>
      <w:r w:rsidR="00D34A51">
        <w:t>,</w:t>
      </w:r>
      <w:r w:rsidR="00203A7C">
        <w:t xml:space="preserve"> but that </w:t>
      </w:r>
      <w:r w:rsidR="00595936">
        <w:t xml:space="preserve">there </w:t>
      </w:r>
      <w:r w:rsidR="001E4C2E">
        <w:t xml:space="preserve">is </w:t>
      </w:r>
      <w:r w:rsidR="00595936">
        <w:t xml:space="preserve">still an anti-Brexit majority in Northern Ireland. I am trying to think of a </w:t>
      </w:r>
      <w:r w:rsidR="001E4C2E">
        <w:t>diplomatic</w:t>
      </w:r>
      <w:r w:rsidR="00595936">
        <w:t xml:space="preserve"> way of putting it. </w:t>
      </w:r>
      <w:r w:rsidR="00D34A51">
        <w:t>Alt</w:t>
      </w:r>
      <w:r w:rsidR="00511171">
        <w:t>hough perhaps stronger unionists are more opposed to it, t</w:t>
      </w:r>
      <w:r w:rsidR="00595936">
        <w:t>here is</w:t>
      </w:r>
      <w:r w:rsidR="00511171">
        <w:t xml:space="preserve">, </w:t>
      </w:r>
      <w:r w:rsidR="00595936">
        <w:t xml:space="preserve">within moderate </w:t>
      </w:r>
      <w:r w:rsidR="001E4C2E">
        <w:t>unionism</w:t>
      </w:r>
      <w:r w:rsidR="00511171">
        <w:t xml:space="preserve">, </w:t>
      </w:r>
      <w:r w:rsidR="00595936">
        <w:t xml:space="preserve">a degree of pragmatism </w:t>
      </w:r>
      <w:r w:rsidR="00511171">
        <w:t xml:space="preserve">and subtlety </w:t>
      </w:r>
      <w:r w:rsidR="00595936">
        <w:t>that comes out from the research that has been done.</w:t>
      </w:r>
      <w:r w:rsidR="002E3CBB">
        <w:t xml:space="preserve"> </w:t>
      </w:r>
      <w:r w:rsidR="00511171">
        <w:t>I do not think that p</w:t>
      </w:r>
      <w:r w:rsidR="00595936">
        <w:t xml:space="preserve">eople, in principle, </w:t>
      </w:r>
      <w:r w:rsidR="00D34A51">
        <w:t xml:space="preserve">like </w:t>
      </w:r>
      <w:r w:rsidR="00E74DC0">
        <w:t>Northern Ireland being treated differently from the rest of the UK. M</w:t>
      </w:r>
      <w:r w:rsidR="00595936">
        <w:t xml:space="preserve">any of these people </w:t>
      </w:r>
      <w:r w:rsidR="00E74DC0">
        <w:t xml:space="preserve">also </w:t>
      </w:r>
      <w:r w:rsidR="00595936">
        <w:t>voted against Brexit</w:t>
      </w:r>
      <w:r w:rsidR="00E74DC0">
        <w:t xml:space="preserve"> </w:t>
      </w:r>
      <w:r w:rsidR="00595936">
        <w:t xml:space="preserve">and </w:t>
      </w:r>
      <w:r w:rsidR="001E4C2E">
        <w:t>do not</w:t>
      </w:r>
      <w:r w:rsidR="00595936">
        <w:t xml:space="preserve"> like that per se</w:t>
      </w:r>
      <w:r w:rsidR="00E74DC0">
        <w:t>. They are also pragmatists</w:t>
      </w:r>
      <w:r>
        <w:t xml:space="preserve"> and it would appear from this that they also see </w:t>
      </w:r>
      <w:r w:rsidR="00595936">
        <w:t>some potential benefits. In my view</w:t>
      </w:r>
      <w:r>
        <w:t xml:space="preserve">, </w:t>
      </w:r>
      <w:r w:rsidR="00595936">
        <w:t xml:space="preserve">there are </w:t>
      </w:r>
      <w:r>
        <w:t xml:space="preserve">very clear potential benefits in </w:t>
      </w:r>
      <w:r w:rsidR="005522DB">
        <w:t>the protocol</w:t>
      </w:r>
      <w:r>
        <w:t xml:space="preserve">, so the idea that there is </w:t>
      </w:r>
      <w:r w:rsidR="00595936">
        <w:t xml:space="preserve">mass </w:t>
      </w:r>
      <w:r w:rsidR="001E4C2E">
        <w:t>societal</w:t>
      </w:r>
      <w:r w:rsidR="00595936">
        <w:t xml:space="preserve"> </w:t>
      </w:r>
      <w:r w:rsidR="001E4C2E">
        <w:t>unrest</w:t>
      </w:r>
      <w:r w:rsidR="00595936">
        <w:t xml:space="preserve"> is not borne out by </w:t>
      </w:r>
      <w:r w:rsidR="00D34A51">
        <w:t xml:space="preserve">the </w:t>
      </w:r>
      <w:r w:rsidR="001E4C2E">
        <w:t>empirical</w:t>
      </w:r>
      <w:r w:rsidR="00595936">
        <w:t xml:space="preserve"> evidence </w:t>
      </w:r>
      <w:r>
        <w:t>or my experience of what is happening.</w:t>
      </w:r>
    </w:p>
    <w:p w:rsidR="00595936" w:rsidP="00595936">
      <w:pPr>
        <w:pStyle w:val="Answer"/>
      </w:pPr>
      <w:r>
        <w:t>W</w:t>
      </w:r>
      <w:r>
        <w:t xml:space="preserve">ould I </w:t>
      </w:r>
      <w:r w:rsidR="001E4C2E">
        <w:t>rather</w:t>
      </w:r>
      <w:r>
        <w:t xml:space="preserve"> </w:t>
      </w:r>
      <w:r w:rsidR="002E3CBB">
        <w:t xml:space="preserve">that </w:t>
      </w:r>
      <w:r>
        <w:t xml:space="preserve">more </w:t>
      </w:r>
      <w:r w:rsidR="001E4C2E">
        <w:t>unionists</w:t>
      </w:r>
      <w:r>
        <w:t xml:space="preserve"> were comfortable with the Northern Ireland </w:t>
      </w:r>
      <w:r w:rsidR="00D34A51">
        <w:t>protocol</w:t>
      </w:r>
      <w:r>
        <w:t xml:space="preserve">? </w:t>
      </w:r>
      <w:r w:rsidR="00D34A51">
        <w:t>Yes, absolutely</w:t>
      </w:r>
      <w:r>
        <w:t xml:space="preserve">. Do I wish </w:t>
      </w:r>
      <w:r>
        <w:t>we did not have Brexit in the first place? Do I wish we had not been presented with this challenge?</w:t>
      </w:r>
      <w:r w:rsidR="000B0315">
        <w:t xml:space="preserve"> </w:t>
      </w:r>
      <w:r>
        <w:t>I do</w:t>
      </w:r>
      <w:r w:rsidR="00D34A51">
        <w:t xml:space="preserve">, but </w:t>
      </w:r>
      <w:r w:rsidR="002E3CBB">
        <w:t>I worry about the idea that we can solve</w:t>
      </w:r>
      <w:r w:rsidR="00D34A51">
        <w:t xml:space="preserve"> everything by upending the protocol</w:t>
      </w:r>
      <w:r w:rsidR="0018057F">
        <w:t xml:space="preserve"> </w:t>
      </w:r>
      <w:r w:rsidR="002E3CBB">
        <w:t>because of</w:t>
      </w:r>
      <w:r w:rsidR="0018057F">
        <w:t xml:space="preserve"> one group</w:t>
      </w:r>
      <w:r>
        <w:t xml:space="preserve">. </w:t>
      </w:r>
      <w:r w:rsidR="00CF2346">
        <w:t xml:space="preserve">To </w:t>
      </w:r>
      <w:r w:rsidR="000B0315">
        <w:t xml:space="preserve">repeat the point, it is not </w:t>
      </w:r>
      <w:r>
        <w:t xml:space="preserve">as big </w:t>
      </w:r>
      <w:r w:rsidR="000B0315">
        <w:t xml:space="preserve">a </w:t>
      </w:r>
      <w:r>
        <w:t>group as the DUP or the UK Government would make out</w:t>
      </w:r>
      <w:r w:rsidR="000B0315">
        <w:t>, which</w:t>
      </w:r>
      <w:r>
        <w:t xml:space="preserve"> is not to </w:t>
      </w:r>
      <w:r w:rsidR="001E4C2E">
        <w:t>diminish</w:t>
      </w:r>
      <w:r>
        <w:t xml:space="preserve"> the sincerity of the feelings. </w:t>
      </w:r>
      <w:r w:rsidR="002E3CBB">
        <w:t>I do not think that t</w:t>
      </w:r>
      <w:r w:rsidR="00CF2346">
        <w:t xml:space="preserve">he way </w:t>
      </w:r>
      <w:r w:rsidR="00D262A3">
        <w:t>to</w:t>
      </w:r>
      <w:r w:rsidR="00CF2346">
        <w:t xml:space="preserve"> go about building either consensus or</w:t>
      </w:r>
      <w:r w:rsidR="00A627FF">
        <w:t>,</w:t>
      </w:r>
      <w:r w:rsidR="00CF2346">
        <w:t xml:space="preserve"> indeed</w:t>
      </w:r>
      <w:r w:rsidR="00A627FF">
        <w:t>,</w:t>
      </w:r>
      <w:r w:rsidR="00CF2346">
        <w:t xml:space="preserve"> consent is the </w:t>
      </w:r>
      <w:r>
        <w:t>current approach.</w:t>
      </w:r>
      <w:r w:rsidR="00CD7130">
        <w:t xml:space="preserve"> </w:t>
      </w:r>
      <w:r w:rsidRPr="00CD7130" w:rsidR="00CD7130">
        <w:t> </w:t>
      </w:r>
    </w:p>
    <w:p w:rsidR="00AF02E1" w:rsidP="00F37DBE">
      <w:pPr>
        <w:pStyle w:val="Question"/>
      </w:pPr>
      <w:r w:rsidRPr="00F37DBE">
        <w:rPr>
          <w:b/>
        </w:rPr>
        <w:t>Lord Hannan of Kingsclere:</w:t>
      </w:r>
      <w:r>
        <w:t xml:space="preserve"> It is nice to see you again, Matthew. Thank you for being so thorough and so honest. </w:t>
      </w:r>
      <w:r w:rsidR="00D262A3">
        <w:t xml:space="preserve">I want to ask you a </w:t>
      </w:r>
      <w:r w:rsidR="00A627FF">
        <w:t xml:space="preserve">strand </w:t>
      </w:r>
      <w:r w:rsidR="00C60B27">
        <w:t>3</w:t>
      </w:r>
      <w:r w:rsidR="00A627FF">
        <w:t>-</w:t>
      </w:r>
      <w:r w:rsidR="00C60B27">
        <w:t>related question</w:t>
      </w:r>
      <w:r w:rsidR="00A627FF">
        <w:t>,</w:t>
      </w:r>
      <w:r w:rsidR="00C60B27">
        <w:t xml:space="preserve"> to broaden it out a little bit. You and I recently debated at Queen’s University and you were very polite, thorough, sincere and honest as well on that occasion. At one point, I made the point that nationalism down the years, when it had had to choose between distance </w:t>
      </w:r>
      <w:r w:rsidR="00A627FF">
        <w:t>from</w:t>
      </w:r>
      <w:r w:rsidR="00C60B27">
        <w:t xml:space="preserve"> the UK and lowering barriers to the unification of Ireland, had tended to pick the former</w:t>
      </w:r>
      <w:r w:rsidR="002A7A5F">
        <w:t>:</w:t>
      </w:r>
      <w:r w:rsidR="002E3CBB">
        <w:t xml:space="preserve"> </w:t>
      </w:r>
      <w:r w:rsidR="009371F9">
        <w:t>remov</w:t>
      </w:r>
      <w:r w:rsidR="002A7A5F">
        <w:t>ing</w:t>
      </w:r>
      <w:r w:rsidR="009371F9">
        <w:t xml:space="preserve"> </w:t>
      </w:r>
      <w:r w:rsidR="002E3CBB">
        <w:t xml:space="preserve">the </w:t>
      </w:r>
      <w:r w:rsidR="009371F9">
        <w:t>residual constitutional links, leav</w:t>
      </w:r>
      <w:r w:rsidR="002A7A5F">
        <w:t>ing</w:t>
      </w:r>
      <w:r w:rsidR="009371F9">
        <w:t xml:space="preserve"> the Commonwealth, stay</w:t>
      </w:r>
      <w:r w:rsidR="002A7A5F">
        <w:t>ing</w:t>
      </w:r>
      <w:r w:rsidR="009371F9">
        <w:t xml:space="preserve"> neutral in the war</w:t>
      </w:r>
      <w:r w:rsidR="002A7A5F">
        <w:t>,</w:t>
      </w:r>
      <w:r w:rsidR="009371F9">
        <w:t xml:space="preserve"> </w:t>
      </w:r>
      <w:r w:rsidR="002E3CBB">
        <w:t>giving</w:t>
      </w:r>
      <w:r w:rsidR="002A7A5F">
        <w:t xml:space="preserve"> status </w:t>
      </w:r>
      <w:r w:rsidR="002E3CBB">
        <w:t>to</w:t>
      </w:r>
      <w:r w:rsidR="009371F9">
        <w:t xml:space="preserve"> the Irish language </w:t>
      </w:r>
      <w:r w:rsidR="008135C5">
        <w:t xml:space="preserve">and so on. You, if </w:t>
      </w:r>
      <w:r>
        <w:t>I remember correctly, said, “In retrospect, there are things we would have done differently, and mistakes were made</w:t>
      </w:r>
      <w:r w:rsidR="00A75F5E">
        <w:t>”.</w:t>
      </w:r>
    </w:p>
    <w:p w:rsidR="00595936" w:rsidP="00AF02E1">
      <w:pPr>
        <w:pStyle w:val="Question"/>
        <w:numPr>
          <w:ilvl w:val="0"/>
          <w:numId w:val="0"/>
        </w:numPr>
        <w:ind w:left="794"/>
      </w:pPr>
      <w:r>
        <w:t xml:space="preserve">Rather than asking in retrospect, I wonder </w:t>
      </w:r>
      <w:r w:rsidR="002A7A5F">
        <w:t>whether</w:t>
      </w:r>
      <w:r>
        <w:t xml:space="preserve"> I could put a similar question to you in the context of today. If I were to summarise </w:t>
      </w:r>
      <w:r w:rsidR="006608BD">
        <w:t xml:space="preserve">unionist objections to </w:t>
      </w:r>
      <w:r w:rsidR="005522DB">
        <w:t>the protocol</w:t>
      </w:r>
      <w:r w:rsidR="006608BD">
        <w:t xml:space="preserve"> in one sentence, it would be something like this. It cannot be right to say that </w:t>
      </w:r>
      <w:r>
        <w:t xml:space="preserve">a border between Northern Ireland and the Republic is unthinkable but that a border between Northern Ireland and </w:t>
      </w:r>
      <w:r w:rsidR="006608BD">
        <w:t xml:space="preserve">Great </w:t>
      </w:r>
      <w:r w:rsidR="001E4C2E">
        <w:t>Britain</w:t>
      </w:r>
      <w:r w:rsidR="006608BD">
        <w:t xml:space="preserve"> is fine</w:t>
      </w:r>
      <w:r>
        <w:t>. H</w:t>
      </w:r>
      <w:r w:rsidR="006608BD">
        <w:t>ow would you</w:t>
      </w:r>
      <w:r>
        <w:t xml:space="preserve">, </w:t>
      </w:r>
      <w:r w:rsidR="006608BD">
        <w:t>today</w:t>
      </w:r>
      <w:r>
        <w:t xml:space="preserve">, </w:t>
      </w:r>
      <w:r w:rsidR="006608BD">
        <w:t xml:space="preserve">seek to reassure British people in Northern Ireland that </w:t>
      </w:r>
      <w:r>
        <w:t xml:space="preserve">their </w:t>
      </w:r>
      <w:r w:rsidR="006608BD">
        <w:t xml:space="preserve">identity is respected as Brits </w:t>
      </w:r>
      <w:r>
        <w:t xml:space="preserve">rather than as </w:t>
      </w:r>
      <w:r>
        <w:t>unionist voters? I</w:t>
      </w:r>
      <w:r w:rsidR="006608BD">
        <w:t xml:space="preserve">f you feel </w:t>
      </w:r>
      <w:r w:rsidR="001E4C2E">
        <w:t>l</w:t>
      </w:r>
      <w:r w:rsidR="006608BD">
        <w:t>ike it, how</w:t>
      </w:r>
      <w:r>
        <w:t xml:space="preserve">, in a united Ireland, </w:t>
      </w:r>
      <w:r w:rsidR="006608BD">
        <w:t xml:space="preserve">would you try to </w:t>
      </w:r>
      <w:r>
        <w:t xml:space="preserve">do so? How would you try to </w:t>
      </w:r>
      <w:r w:rsidR="006608BD">
        <w:t>lower the barrier</w:t>
      </w:r>
      <w:r>
        <w:t>?</w:t>
      </w:r>
    </w:p>
    <w:p w:rsidR="00BB282D" w:rsidP="006608BD">
      <w:pPr>
        <w:pStyle w:val="Answer"/>
      </w:pPr>
      <w:r w:rsidRPr="00F312FD">
        <w:rPr>
          <w:b/>
          <w:i/>
        </w:rPr>
        <w:t>Matthew O’Toole:</w:t>
      </w:r>
      <w:r w:rsidRPr="006608BD" w:rsidR="006608BD">
        <w:rPr>
          <w:b/>
        </w:rPr>
        <w:t xml:space="preserve"> </w:t>
      </w:r>
      <w:r w:rsidR="00C439EE">
        <w:t xml:space="preserve">To </w:t>
      </w:r>
      <w:r w:rsidR="00AF02E1">
        <w:t>question of Irish unity is slightly straying off the topic for today’s discussion. T</w:t>
      </w:r>
      <w:r w:rsidR="00C439EE">
        <w:t xml:space="preserve">his goes back to </w:t>
      </w:r>
      <w:r w:rsidR="00AF02E1">
        <w:t xml:space="preserve">my </w:t>
      </w:r>
      <w:r w:rsidR="00C439EE">
        <w:t xml:space="preserve">response to </w:t>
      </w:r>
      <w:r w:rsidR="00AF02E1">
        <w:t xml:space="preserve">the </w:t>
      </w:r>
      <w:r w:rsidR="00C439EE">
        <w:t xml:space="preserve">previous question. How do we build </w:t>
      </w:r>
      <w:r w:rsidR="00AF02E1">
        <w:t xml:space="preserve">consensus among British people </w:t>
      </w:r>
      <w:r w:rsidR="00C439EE">
        <w:t>in Northern Ireland</w:t>
      </w:r>
      <w:r w:rsidR="002E3CBB">
        <w:t xml:space="preserve">—we will use that as an </w:t>
      </w:r>
      <w:r w:rsidR="00AF02E1">
        <w:t xml:space="preserve">alternative phrase for unionists? </w:t>
      </w:r>
      <w:r w:rsidR="00C439EE">
        <w:t xml:space="preserve">I sincerely acknowledge the fact that many unionists dislike </w:t>
      </w:r>
      <w:r w:rsidR="005522DB">
        <w:t>the protocol</w:t>
      </w:r>
      <w:r w:rsidR="00AF02E1">
        <w:t xml:space="preserve">, but it is important to say that the High Court in Belfast and the Court of Appeal have been very clear that </w:t>
      </w:r>
      <w:r w:rsidR="005522DB">
        <w:t>the protocol</w:t>
      </w:r>
      <w:r w:rsidR="00C439EE">
        <w:t xml:space="preserve"> </w:t>
      </w:r>
      <w:r w:rsidR="00AF02E1">
        <w:t>does not affect Northern Ireland’s constitutional position.</w:t>
      </w:r>
    </w:p>
    <w:p w:rsidR="008E2941" w:rsidRPr="000D6C24" w:rsidP="006608BD">
      <w:pPr>
        <w:pStyle w:val="Answer"/>
      </w:pPr>
      <w:r>
        <w:t xml:space="preserve">I acknowledge that it means that the EU-retained law listed in the annexes </w:t>
      </w:r>
      <w:r w:rsidR="00BB282D">
        <w:t xml:space="preserve">of </w:t>
      </w:r>
      <w:r w:rsidR="005522DB">
        <w:t>the protocol</w:t>
      </w:r>
      <w:r w:rsidR="00BB282D">
        <w:t xml:space="preserve"> still apply to Northern Ireland. That puts us in a different position in respect of regulation of goods and electricity in order to keep the lights on, but I do not accept that that has to, ergo, mean a fundamental fracturing of </w:t>
      </w:r>
      <w:r w:rsidR="00460C26">
        <w:t>its</w:t>
      </w:r>
      <w:r w:rsidR="00BB282D">
        <w:t xml:space="preserve"> membership of the United Kingdom, unless and until that changes. Obviously, I do </w:t>
      </w:r>
      <w:r w:rsidR="00460C26">
        <w:t xml:space="preserve">want it to change at some point in the future. I would slightly reject, in part, the premise of the question, and I would respectfully say this back to you, Lord Hannan. You talked </w:t>
      </w:r>
      <w:r w:rsidR="006E5FFC">
        <w:t>earlier</w:t>
      </w:r>
      <w:r w:rsidR="00460C26">
        <w:t xml:space="preserve"> about nationalism meaning Irish nationalism. </w:t>
      </w:r>
      <w:r w:rsidR="00F61225">
        <w:t xml:space="preserve">You might not like the term, but I think lots of people would </w:t>
      </w:r>
      <w:r w:rsidRPr="000D6C24" w:rsidR="00F61225">
        <w:t>probably call you a British nationalist or an English nationalist.</w:t>
      </w:r>
      <w:r w:rsidRPr="000D6C24">
        <w:t xml:space="preserve"> These tend to be quite esoteric. You might reject</w:t>
      </w:r>
      <w:r>
        <w:t xml:space="preserve"> </w:t>
      </w:r>
      <w:r w:rsidRPr="000D6C24">
        <w:t>that.</w:t>
      </w:r>
    </w:p>
    <w:p w:rsidR="006608BD" w:rsidP="002B6305">
      <w:pPr>
        <w:pStyle w:val="Remark"/>
      </w:pPr>
      <w:r w:rsidRPr="000D6C24">
        <w:rPr>
          <w:b/>
        </w:rPr>
        <w:t>Lord Hannan of Kingsclere:</w:t>
      </w:r>
      <w:r w:rsidRPr="000D6C24">
        <w:t xml:space="preserve"> </w:t>
      </w:r>
      <w:r w:rsidRPr="000D6C24" w:rsidR="008E2941">
        <w:t xml:space="preserve">I am </w:t>
      </w:r>
      <w:r w:rsidRPr="000D6C24" w:rsidR="0059011C">
        <w:t>not remotely</w:t>
      </w:r>
      <w:r w:rsidRPr="000D6C24" w:rsidR="00327E30">
        <w:t xml:space="preserve"> English by </w:t>
      </w:r>
      <w:r w:rsidRPr="000D6C24" w:rsidR="0059011C">
        <w:t>birth or ancestry</w:t>
      </w:r>
      <w:r w:rsidR="0059011C">
        <w:t>.</w:t>
      </w:r>
      <w:r w:rsidR="000D6C24">
        <w:t xml:space="preserve"> </w:t>
      </w:r>
    </w:p>
    <w:p w:rsidR="001D1D99" w:rsidP="001D1D99">
      <w:pPr>
        <w:pStyle w:val="Answer"/>
      </w:pPr>
      <w:r w:rsidRPr="00F312FD">
        <w:rPr>
          <w:b/>
          <w:i/>
        </w:rPr>
        <w:t>Matthew O’Toole:</w:t>
      </w:r>
      <w:r w:rsidRPr="001D1D99">
        <w:rPr>
          <w:b/>
        </w:rPr>
        <w:t xml:space="preserve"> </w:t>
      </w:r>
      <w:r w:rsidR="0059011C">
        <w:t xml:space="preserve">No, indeed. You are </w:t>
      </w:r>
      <w:r w:rsidR="000D6C24">
        <w:t xml:space="preserve">perhaps </w:t>
      </w:r>
      <w:r w:rsidR="0059011C">
        <w:t xml:space="preserve">a British nationalist then, </w:t>
      </w:r>
      <w:r w:rsidR="009C7ACA">
        <w:t xml:space="preserve">and I certainly do not mean that as a term of abuse, but that is what you would appear to </w:t>
      </w:r>
      <w:r>
        <w:t xml:space="preserve">me </w:t>
      </w:r>
      <w:r w:rsidR="009C7ACA">
        <w:t xml:space="preserve">to be. We did have a very thorough debate at </w:t>
      </w:r>
      <w:r>
        <w:t>Queen</w:t>
      </w:r>
      <w:r w:rsidR="00EA03EA">
        <w:t>’</w:t>
      </w:r>
      <w:r>
        <w:t>s a few months ago</w:t>
      </w:r>
      <w:r w:rsidR="00EA03EA">
        <w:t>. H</w:t>
      </w:r>
      <w:r>
        <w:t xml:space="preserve">ow has your British nationalism ameliorated </w:t>
      </w:r>
      <w:r w:rsidR="00EA03EA">
        <w:t xml:space="preserve">to take account of the fact that there is </w:t>
      </w:r>
      <w:r w:rsidR="000D6C24">
        <w:t xml:space="preserve">a </w:t>
      </w:r>
      <w:r w:rsidR="00EA03EA">
        <w:t xml:space="preserve">permanent treaty obligation to </w:t>
      </w:r>
      <w:r>
        <w:t xml:space="preserve">Irish people </w:t>
      </w:r>
      <w:r w:rsidR="00EA03EA">
        <w:t xml:space="preserve">who </w:t>
      </w:r>
      <w:r>
        <w:t>live in the UK</w:t>
      </w:r>
      <w:r w:rsidR="00EA03EA">
        <w:t xml:space="preserve">? I would ask you that question, and I would say that </w:t>
      </w:r>
      <w:r>
        <w:t>I do not see anything in the hard Brexit process</w:t>
      </w:r>
      <w:r w:rsidR="00EA03EA">
        <w:t xml:space="preserve">, which people in your party from your perspective championed, that protected the rights of Irish people who live in the </w:t>
      </w:r>
      <w:r>
        <w:t>UK now.</w:t>
      </w:r>
    </w:p>
    <w:p w:rsidR="001D1D99" w:rsidP="002B6305">
      <w:pPr>
        <w:pStyle w:val="Remark"/>
      </w:pPr>
      <w:r w:rsidRPr="002B6305">
        <w:rPr>
          <w:b/>
        </w:rPr>
        <w:t>Lord Hannan of Kingsclere:</w:t>
      </w:r>
      <w:r>
        <w:t xml:space="preserve"> </w:t>
      </w:r>
      <w:r w:rsidR="00EA03EA">
        <w:t xml:space="preserve">If you have me in a committee </w:t>
      </w:r>
      <w:r w:rsidR="000D6C24">
        <w:t>in Stormont</w:t>
      </w:r>
      <w:r w:rsidR="00EA03EA">
        <w:t xml:space="preserve"> and put that question, I will gladly answer it.</w:t>
      </w:r>
    </w:p>
    <w:p w:rsidR="001D1D99" w:rsidP="001D1D99">
      <w:pPr>
        <w:pStyle w:val="Answer"/>
      </w:pPr>
      <w:r w:rsidRPr="00F312FD">
        <w:rPr>
          <w:b/>
          <w:i/>
        </w:rPr>
        <w:t>Matthew O’Toole:</w:t>
      </w:r>
      <w:r w:rsidRPr="001D1D99">
        <w:rPr>
          <w:b/>
        </w:rPr>
        <w:t xml:space="preserve"> </w:t>
      </w:r>
      <w:r>
        <w:t>I</w:t>
      </w:r>
      <w:r w:rsidR="00EA03EA">
        <w:t>f</w:t>
      </w:r>
      <w:r>
        <w:t xml:space="preserve"> we have an </w:t>
      </w:r>
      <w:r w:rsidR="002E3CBB">
        <w:t>A</w:t>
      </w:r>
      <w:r>
        <w:t>ssembly</w:t>
      </w:r>
      <w:r w:rsidR="00D7767B">
        <w:t>, I will invite you.</w:t>
      </w:r>
    </w:p>
    <w:p w:rsidR="00D7767B" w:rsidP="002B6305">
      <w:pPr>
        <w:pStyle w:val="Remark"/>
      </w:pPr>
      <w:r w:rsidRPr="002B6305">
        <w:rPr>
          <w:b/>
        </w:rPr>
        <w:t>Lord Hannan of Kingsclere:</w:t>
      </w:r>
      <w:r>
        <w:t xml:space="preserve"> </w:t>
      </w:r>
      <w:r w:rsidR="00EA03EA">
        <w:t xml:space="preserve">Since we are sitting this way round, </w:t>
      </w:r>
      <w:r>
        <w:t xml:space="preserve">I am </w:t>
      </w:r>
      <w:r w:rsidR="00EA03EA">
        <w:t>just asking you. I am not trying to be clever. You are thoughtful and sincere. You have obviously given it some thought. What, practically, can be done to reassure people that there is not some loss of t</w:t>
      </w:r>
      <w:r w:rsidR="00A955DE">
        <w:t>heir identity?</w:t>
      </w:r>
      <w:r>
        <w:t xml:space="preserve"> </w:t>
      </w:r>
    </w:p>
    <w:p w:rsidR="00ED3465" w:rsidP="002E3CBB">
      <w:pPr>
        <w:pStyle w:val="Answer"/>
      </w:pPr>
      <w:r w:rsidRPr="00F312FD">
        <w:rPr>
          <w:b/>
          <w:i/>
        </w:rPr>
        <w:t>Matthew O’Toole:</w:t>
      </w:r>
      <w:r w:rsidRPr="00D7767B" w:rsidR="00D7767B">
        <w:rPr>
          <w:b/>
        </w:rPr>
        <w:t xml:space="preserve"> </w:t>
      </w:r>
      <w:r w:rsidR="00A955DE">
        <w:t xml:space="preserve">First, </w:t>
      </w:r>
      <w:r w:rsidR="002E3CBB">
        <w:t xml:space="preserve">it is </w:t>
      </w:r>
      <w:r w:rsidR="00A955DE">
        <w:t>be</w:t>
      </w:r>
      <w:r w:rsidR="002E3CBB">
        <w:t>ing</w:t>
      </w:r>
      <w:r w:rsidR="00A955DE">
        <w:t xml:space="preserve"> honest with people about the consequences of hard Brexit. There are </w:t>
      </w:r>
      <w:r w:rsidR="007D758C">
        <w:t>loads</w:t>
      </w:r>
      <w:r w:rsidR="00A955DE">
        <w:t xml:space="preserve"> of consequences on the island of Ireland. Y</w:t>
      </w:r>
      <w:r w:rsidR="00D7767B">
        <w:t xml:space="preserve">ou made an argument </w:t>
      </w:r>
      <w:r w:rsidR="00A955DE">
        <w:t xml:space="preserve">today along these lines in your </w:t>
      </w:r>
      <w:r w:rsidR="007D758C">
        <w:t>“</w:t>
      </w:r>
      <w:r w:rsidR="00A955DE">
        <w:t>ConservativeHome</w:t>
      </w:r>
      <w:r w:rsidR="007D758C">
        <w:t>”</w:t>
      </w:r>
      <w:r w:rsidR="00A955DE">
        <w:t xml:space="preserve"> piece</w:t>
      </w:r>
      <w:r w:rsidR="00DF3ECB">
        <w:t xml:space="preserve">, which I read, that this was part of a plan to create </w:t>
      </w:r>
      <w:r w:rsidR="007D758C">
        <w:t>a</w:t>
      </w:r>
      <w:r w:rsidR="002E3CBB">
        <w:t xml:space="preserve"> kind of </w:t>
      </w:r>
      <w:r w:rsidR="00DF3ECB">
        <w:t xml:space="preserve">economic united Ireland, which is frankly fanciful to me. Most developed economies these days are about 80% services. Northern </w:t>
      </w:r>
      <w:r w:rsidR="00DF3ECB">
        <w:t xml:space="preserve">Ireland and the Republic of Ireland are moving further apart in services terms because we are </w:t>
      </w:r>
      <w:r w:rsidR="00D7767B">
        <w:t>outside the EU</w:t>
      </w:r>
      <w:r w:rsidR="00DF3ECB">
        <w:t>.</w:t>
      </w:r>
      <w:r w:rsidR="002E3CBB">
        <w:t xml:space="preserve"> </w:t>
      </w:r>
      <w:r w:rsidR="007D758C">
        <w:t xml:space="preserve">We </w:t>
      </w:r>
      <w:r w:rsidR="00DF3ECB">
        <w:t xml:space="preserve">know that Dublin has a </w:t>
      </w:r>
      <w:r w:rsidR="00D7767B">
        <w:t xml:space="preserve">booming tech sector. </w:t>
      </w:r>
      <w:r w:rsidR="002E3CBB">
        <w:t>A</w:t>
      </w:r>
      <w:r w:rsidR="00D7767B">
        <w:t xml:space="preserve"> French lawyer employed </w:t>
      </w:r>
      <w:r w:rsidR="00DF3ECB">
        <w:t xml:space="preserve">in Dublin cannot now go </w:t>
      </w:r>
      <w:r w:rsidR="002E3CBB">
        <w:t>and</w:t>
      </w:r>
      <w:r w:rsidR="00DF3ECB">
        <w:t xml:space="preserve"> work in Belfast.</w:t>
      </w:r>
      <w:r w:rsidR="008E2F0E">
        <w:t xml:space="preserve"> There are </w:t>
      </w:r>
      <w:r w:rsidR="00D7767B">
        <w:t xml:space="preserve">now fewer guarantees </w:t>
      </w:r>
      <w:r w:rsidR="008E2F0E">
        <w:t>about how data can move across the border. Financial services cannot operate in the same way. O</w:t>
      </w:r>
      <w:r w:rsidR="002272B9">
        <w:t xml:space="preserve">ne </w:t>
      </w:r>
      <w:r w:rsidR="008E2F0E">
        <w:t>of the great survivors</w:t>
      </w:r>
      <w:r>
        <w:t xml:space="preserve"> </w:t>
      </w:r>
      <w:r w:rsidR="008E2F0E">
        <w:t>post</w:t>
      </w:r>
      <w:r>
        <w:t xml:space="preserve"> </w:t>
      </w:r>
      <w:r w:rsidR="008E2F0E">
        <w:t xml:space="preserve">partition of the all-Ireland economy was the banking sector. </w:t>
      </w:r>
      <w:r w:rsidR="002272B9">
        <w:t>Bank of Ireland, Uls</w:t>
      </w:r>
      <w:r w:rsidR="008E2F0E">
        <w:t xml:space="preserve">ter </w:t>
      </w:r>
      <w:r w:rsidR="002272B9">
        <w:t>Bank</w:t>
      </w:r>
      <w:r w:rsidR="008E2F0E">
        <w:t xml:space="preserve"> </w:t>
      </w:r>
      <w:r>
        <w:t xml:space="preserve">and </w:t>
      </w:r>
      <w:r w:rsidR="002272B9">
        <w:t>AIB</w:t>
      </w:r>
      <w:r w:rsidR="007D758C">
        <w:t xml:space="preserve"> were</w:t>
      </w:r>
      <w:r>
        <w:t xml:space="preserve"> all</w:t>
      </w:r>
      <w:r w:rsidR="007D758C">
        <w:noBreakHyphen/>
      </w:r>
      <w:r>
        <w:t xml:space="preserve">Ireland banks. That sector is </w:t>
      </w:r>
      <w:r w:rsidR="002272B9">
        <w:t xml:space="preserve">withering in real terms because it is too hard to do </w:t>
      </w:r>
      <w:r>
        <w:t xml:space="preserve">financial services in a meaningful </w:t>
      </w:r>
      <w:r w:rsidR="002272B9">
        <w:t xml:space="preserve">cross-border </w:t>
      </w:r>
      <w:r>
        <w:t>way.</w:t>
      </w:r>
    </w:p>
    <w:p w:rsidR="00ED3465" w:rsidP="00ED3465">
      <w:pPr>
        <w:pStyle w:val="Answer"/>
      </w:pPr>
      <w:r>
        <w:t xml:space="preserve">There is a huge range of impacts for people who are Irish-identifying nationalists, if you want to call them that. Yes, there are impacts for people who are British-identifying unionists </w:t>
      </w:r>
      <w:r w:rsidR="007D758C">
        <w:t>from</w:t>
      </w:r>
      <w:r>
        <w:t xml:space="preserve"> the provisions of </w:t>
      </w:r>
      <w:r w:rsidR="005522DB">
        <w:t>the protocol</w:t>
      </w:r>
      <w:r>
        <w:t xml:space="preserve">. To build their confidence, </w:t>
      </w:r>
      <w:r w:rsidR="007D758C">
        <w:t xml:space="preserve">first, </w:t>
      </w:r>
      <w:r>
        <w:t xml:space="preserve">as I said, </w:t>
      </w:r>
      <w:r w:rsidR="007D758C">
        <w:t xml:space="preserve">I would </w:t>
      </w:r>
      <w:r>
        <w:t xml:space="preserve">be honest with them that, unfortunately, this is what Brexit means in part. Secondly, </w:t>
      </w:r>
      <w:r w:rsidR="007D758C">
        <w:t xml:space="preserve">I would </w:t>
      </w:r>
      <w:r>
        <w:t xml:space="preserve">be honest with them </w:t>
      </w:r>
      <w:r w:rsidR="007D758C">
        <w:t>in saying</w:t>
      </w:r>
      <w:r>
        <w:t>, as the High Court and the Court of Appeal said, “You are still in the United Kingdom</w:t>
      </w:r>
      <w:r w:rsidR="00A75F5E">
        <w:t>”.</w:t>
      </w:r>
      <w:r>
        <w:t xml:space="preserve"> I am someone who aspires to change the constitution, but Northern Ireland is still in the </w:t>
      </w:r>
      <w:r w:rsidR="002272B9">
        <w:t>United Kingdom</w:t>
      </w:r>
      <w:r>
        <w:t>. That has not changed and will not change unless and</w:t>
      </w:r>
      <w:r w:rsidR="002272B9">
        <w:t xml:space="preserve"> until there is a referendum and the people in Northern Ireland vote to change that</w:t>
      </w:r>
      <w:r>
        <w:t>. I hope they do at some point in the future, but we are clearly not there yet.</w:t>
      </w:r>
    </w:p>
    <w:p w:rsidR="00C46078" w:rsidP="002E3CBB">
      <w:pPr>
        <w:pStyle w:val="Answer"/>
      </w:pPr>
      <w:r>
        <w:t xml:space="preserve">In my remarks at the end, </w:t>
      </w:r>
      <w:r w:rsidR="002272B9">
        <w:t>I talked about the UK Government being an agent of chaos in Northern Ireland</w:t>
      </w:r>
      <w:r>
        <w:t xml:space="preserve">, </w:t>
      </w:r>
      <w:r w:rsidR="002272B9">
        <w:t>and I use</w:t>
      </w:r>
      <w:r w:rsidR="002E3CBB">
        <w:t>d</w:t>
      </w:r>
      <w:r w:rsidR="002272B9">
        <w:t xml:space="preserve"> that phrase deliberately </w:t>
      </w:r>
      <w:r>
        <w:t>because they are at the m</w:t>
      </w:r>
      <w:r w:rsidRPr="00F93E37">
        <w:t xml:space="preserve">inute. </w:t>
      </w:r>
      <w:r w:rsidRPr="00F93E37" w:rsidR="00F93E37">
        <w:t xml:space="preserve">As </w:t>
      </w:r>
      <w:r w:rsidRPr="00F93E37" w:rsidR="00F81BA9">
        <w:t>I am not a unionist</w:t>
      </w:r>
      <w:r w:rsidRPr="00F93E37" w:rsidR="00F93E37">
        <w:t>,</w:t>
      </w:r>
      <w:r w:rsidRPr="00F93E37" w:rsidR="00F81BA9">
        <w:t xml:space="preserve"> I </w:t>
      </w:r>
      <w:r w:rsidRPr="00F93E37" w:rsidR="00F93E37">
        <w:t>cannot</w:t>
      </w:r>
      <w:r w:rsidRPr="00F93E37" w:rsidR="00F81BA9">
        <w:t xml:space="preserve"> speak on their behalf, but you have asked</w:t>
      </w:r>
      <w:r w:rsidR="00F81BA9">
        <w:t xml:space="preserve"> me to do a bit of supposition. If I </w:t>
      </w:r>
      <w:r w:rsidR="003F6C4E">
        <w:t>am</w:t>
      </w:r>
      <w:r w:rsidR="00F81BA9">
        <w:t xml:space="preserve"> a unionist </w:t>
      </w:r>
      <w:r w:rsidR="002272B9">
        <w:t>in Northern Ireland</w:t>
      </w:r>
      <w:r>
        <w:t xml:space="preserve">, </w:t>
      </w:r>
      <w:r w:rsidR="00F81BA9">
        <w:t xml:space="preserve">in a sense, the </w:t>
      </w:r>
      <w:r w:rsidR="002272B9">
        <w:t xml:space="preserve">UK Government are telling me </w:t>
      </w:r>
      <w:r w:rsidR="00F81BA9">
        <w:t xml:space="preserve">that I am being ripped off here. </w:t>
      </w:r>
      <w:r w:rsidR="00B06E96">
        <w:t xml:space="preserve">At the minute, the </w:t>
      </w:r>
      <w:r w:rsidR="00F81BA9">
        <w:t xml:space="preserve">UK Government are telling me </w:t>
      </w:r>
      <w:r w:rsidR="002272B9">
        <w:t>in every utterance</w:t>
      </w:r>
      <w:r w:rsidR="00B06E96">
        <w:t>,</w:t>
      </w:r>
      <w:r w:rsidR="00F81BA9">
        <w:t xml:space="preserve"> “God</w:t>
      </w:r>
      <w:r w:rsidR="002E3CBB">
        <w:t>—</w:t>
      </w:r>
      <w:r w:rsidR="00F81BA9">
        <w:t>Brussels</w:t>
      </w:r>
      <w:r w:rsidR="00B06E96">
        <w:t>,</w:t>
      </w:r>
      <w:r w:rsidR="00F81BA9">
        <w:t xml:space="preserve"> the </w:t>
      </w:r>
      <w:r w:rsidR="002272B9">
        <w:t xml:space="preserve">Dublin </w:t>
      </w:r>
      <w:r w:rsidR="00B06E96">
        <w:t xml:space="preserve">Government </w:t>
      </w:r>
      <w:r w:rsidR="002272B9">
        <w:t>and a load of ill-</w:t>
      </w:r>
      <w:r w:rsidR="00A95BE3">
        <w:t>be</w:t>
      </w:r>
      <w:r w:rsidR="002272B9">
        <w:t xml:space="preserve">gotten </w:t>
      </w:r>
      <w:r w:rsidR="00F81BA9">
        <w:t xml:space="preserve">nationalists and </w:t>
      </w:r>
      <w:r w:rsidR="002272B9">
        <w:t>liberal</w:t>
      </w:r>
      <w:r w:rsidR="00F81BA9">
        <w:t xml:space="preserve">s are taking away your Britishness because they want Northern Ireland to be </w:t>
      </w:r>
      <w:r w:rsidR="002272B9">
        <w:t xml:space="preserve">subject to the EU </w:t>
      </w:r>
      <w:r w:rsidR="00F81BA9">
        <w:t>c</w:t>
      </w:r>
      <w:r w:rsidR="002272B9">
        <w:t>ustom</w:t>
      </w:r>
      <w:r w:rsidR="00F81BA9">
        <w:t xml:space="preserve">s </w:t>
      </w:r>
      <w:r w:rsidR="002272B9">
        <w:t>code and in an SPS area</w:t>
      </w:r>
      <w:r w:rsidR="00A75F5E">
        <w:t>”.</w:t>
      </w:r>
      <w:r w:rsidR="002E3CBB">
        <w:t xml:space="preserve"> </w:t>
      </w:r>
      <w:r w:rsidR="00F81BA9">
        <w:t xml:space="preserve">At a certain point, the UK </w:t>
      </w:r>
      <w:r w:rsidR="002272B9">
        <w:t xml:space="preserve">Government </w:t>
      </w:r>
      <w:r w:rsidR="00F81BA9">
        <w:t>will have to say, “No, that is not what this is. We need to have particular arrangements for Northern Ireland because it is on a different land mass and has a unique context</w:t>
      </w:r>
      <w:r w:rsidR="00A75F5E">
        <w:t>”.</w:t>
      </w:r>
      <w:r w:rsidR="00F81BA9">
        <w:t xml:space="preserve"> </w:t>
      </w:r>
      <w:r w:rsidR="002E3CBB">
        <w:t xml:space="preserve">They </w:t>
      </w:r>
      <w:r w:rsidR="00F81BA9">
        <w:t xml:space="preserve">flirted with doing that after </w:t>
      </w:r>
      <w:r w:rsidR="002E3CBB">
        <w:t>they</w:t>
      </w:r>
      <w:r w:rsidR="00F81BA9">
        <w:t xml:space="preserve"> signed the </w:t>
      </w:r>
      <w:r w:rsidR="00806929">
        <w:t xml:space="preserve">withdrawal </w:t>
      </w:r>
      <w:r w:rsidR="006C3DC8">
        <w:t>agreement</w:t>
      </w:r>
      <w:r w:rsidR="00F81BA9">
        <w:t xml:space="preserve"> and then quickly dropped the idea. </w:t>
      </w:r>
      <w:r w:rsidR="00806929">
        <w:t xml:space="preserve">You </w:t>
      </w:r>
      <w:r w:rsidR="00F81BA9">
        <w:t>can</w:t>
      </w:r>
      <w:r w:rsidR="002272B9">
        <w:t xml:space="preserve"> speculate </w:t>
      </w:r>
      <w:r w:rsidR="00F81BA9">
        <w:t xml:space="preserve">as to the reasons why </w:t>
      </w:r>
      <w:r w:rsidR="002E3CBB">
        <w:t xml:space="preserve">they have </w:t>
      </w:r>
      <w:r w:rsidR="00F81BA9">
        <w:t xml:space="preserve">dropped the idea. I personally think it has much more to do with the internal politics of the Conservative </w:t>
      </w:r>
      <w:r w:rsidR="002E3CBB">
        <w:t>P</w:t>
      </w:r>
      <w:r w:rsidR="00F81BA9">
        <w:t xml:space="preserve">arty than with the interests of anyone in Northern Ireland, unionist, nationalist or other, but that </w:t>
      </w:r>
      <w:r w:rsidR="00806929">
        <w:t>is</w:t>
      </w:r>
      <w:r w:rsidR="00F81BA9">
        <w:t xml:space="preserve"> how I would do </w:t>
      </w:r>
      <w:r w:rsidR="00806929">
        <w:t>i</w:t>
      </w:r>
      <w:r w:rsidR="00F81BA9">
        <w:t>t.</w:t>
      </w:r>
    </w:p>
    <w:p w:rsidR="00D7767B" w:rsidP="00ED3465">
      <w:pPr>
        <w:pStyle w:val="Answer"/>
      </w:pPr>
      <w:r>
        <w:t>Part of that confidence</w:t>
      </w:r>
      <w:r w:rsidR="00806929">
        <w:t xml:space="preserve"> </w:t>
      </w:r>
      <w:r>
        <w:t xml:space="preserve">building has to be done by the UK </w:t>
      </w:r>
      <w:r w:rsidR="002272B9">
        <w:t>Government because</w:t>
      </w:r>
      <w:r>
        <w:t xml:space="preserve">, </w:t>
      </w:r>
      <w:r w:rsidR="002272B9">
        <w:t>ultimately</w:t>
      </w:r>
      <w:r>
        <w:t xml:space="preserve">, </w:t>
      </w:r>
      <w:r w:rsidR="002272B9">
        <w:t xml:space="preserve">they are still the sovereign Government </w:t>
      </w:r>
      <w:r>
        <w:t xml:space="preserve">in Northern Ireland and the </w:t>
      </w:r>
      <w:r w:rsidR="002B5343">
        <w:t xml:space="preserve">Government </w:t>
      </w:r>
      <w:r>
        <w:t>to wh</w:t>
      </w:r>
      <w:r w:rsidR="002E3CBB">
        <w:t>om</w:t>
      </w:r>
      <w:r>
        <w:t xml:space="preserve"> unio</w:t>
      </w:r>
      <w:r w:rsidR="00AA4E1D">
        <w:t>nists</w:t>
      </w:r>
      <w:r w:rsidR="002B5343">
        <w:t xml:space="preserve"> </w:t>
      </w:r>
      <w:r w:rsidR="00AA4E1D">
        <w:t xml:space="preserve">and not just British-identifying people but British people in </w:t>
      </w:r>
      <w:r w:rsidR="002272B9">
        <w:t xml:space="preserve">Northern Ireland </w:t>
      </w:r>
      <w:r w:rsidR="00C46078">
        <w:t xml:space="preserve">owe their allegiance. They owe them a </w:t>
      </w:r>
      <w:r w:rsidR="002272B9">
        <w:t xml:space="preserve">bit more than they are </w:t>
      </w:r>
      <w:r w:rsidR="00C46078">
        <w:t>giving them at the minute.</w:t>
      </w:r>
      <w:r w:rsidR="002272B9">
        <w:t xml:space="preserve"> </w:t>
      </w:r>
    </w:p>
    <w:p w:rsidR="002272B9" w:rsidP="002B6305">
      <w:pPr>
        <w:pStyle w:val="Remark"/>
      </w:pPr>
      <w:r>
        <w:rPr>
          <w:b/>
        </w:rPr>
        <w:t>The Chair:</w:t>
      </w:r>
      <w:r>
        <w:t xml:space="preserve"> I suspect this discussion will continue elsewhere.</w:t>
      </w:r>
      <w:r w:rsidR="00C46078">
        <w:t xml:space="preserve"> </w:t>
      </w:r>
    </w:p>
    <w:p w:rsidR="002272B9" w:rsidP="002272B9">
      <w:pPr>
        <w:pStyle w:val="Question"/>
      </w:pPr>
      <w:r w:rsidRPr="002272B9">
        <w:rPr>
          <w:b/>
        </w:rPr>
        <w:t>Baroness Goudie:</w:t>
      </w:r>
      <w:r>
        <w:t xml:space="preserve"> </w:t>
      </w:r>
      <w:r w:rsidR="00C46078">
        <w:t xml:space="preserve">Hello, Matthew. It is nice to meet you again. </w:t>
      </w:r>
      <w:r>
        <w:t xml:space="preserve">What is your response to the Foreign Secretary’s announcement </w:t>
      </w:r>
      <w:r w:rsidR="00C46078">
        <w:t xml:space="preserve">of her intention to </w:t>
      </w:r>
      <w:r w:rsidR="00C46078">
        <w:t xml:space="preserve">introduce legislation </w:t>
      </w:r>
      <w:r w:rsidR="002E1BEF">
        <w:t>in t</w:t>
      </w:r>
      <w:r w:rsidR="00C46078">
        <w:t xml:space="preserve">he coming weeks to make changes to </w:t>
      </w:r>
      <w:r w:rsidR="005522DB">
        <w:t>the protocol</w:t>
      </w:r>
      <w:r w:rsidR="00C46078">
        <w:t>? As</w:t>
      </w:r>
      <w:r>
        <w:t xml:space="preserve"> we know, we have </w:t>
      </w:r>
      <w:r w:rsidR="00C46078">
        <w:t>only seen it in outline. I have not yet been able to find any detail anywhere.</w:t>
      </w:r>
    </w:p>
    <w:p w:rsidR="005E7573" w:rsidP="002E3CBB">
      <w:pPr>
        <w:pStyle w:val="Answer"/>
      </w:pPr>
      <w:r w:rsidRPr="00F312FD">
        <w:rPr>
          <w:b/>
          <w:i/>
        </w:rPr>
        <w:t>Matthew O’Toole:</w:t>
      </w:r>
      <w:r w:rsidRPr="002272B9" w:rsidR="002272B9">
        <w:rPr>
          <w:b/>
        </w:rPr>
        <w:t xml:space="preserve"> </w:t>
      </w:r>
      <w:r w:rsidR="00C46078">
        <w:t>Obviously</w:t>
      </w:r>
      <w:r w:rsidR="002272B9">
        <w:t>, I disagree with the substance</w:t>
      </w:r>
      <w:r w:rsidR="00C46078">
        <w:t xml:space="preserve">, </w:t>
      </w:r>
      <w:r w:rsidR="002272B9">
        <w:t xml:space="preserve">and I will </w:t>
      </w:r>
      <w:r w:rsidR="00C46078">
        <w:t xml:space="preserve">come on to explain why I disagree with the substance of unilateral legislation. The way it has been </w:t>
      </w:r>
      <w:r w:rsidR="00594E9D">
        <w:t>handled</w:t>
      </w:r>
      <w:r w:rsidR="002272B9">
        <w:t xml:space="preserve"> and </w:t>
      </w:r>
      <w:r w:rsidR="00594E9D">
        <w:t>briefed</w:t>
      </w:r>
      <w:r w:rsidR="002272B9">
        <w:t xml:space="preserve"> has been unsettling in Northern Ireland </w:t>
      </w:r>
      <w:r w:rsidR="00594E9D">
        <w:t>in</w:t>
      </w:r>
      <w:r w:rsidR="002272B9">
        <w:t xml:space="preserve"> and of itself</w:t>
      </w:r>
      <w:r w:rsidR="002C4500">
        <w:t>,</w:t>
      </w:r>
      <w:r w:rsidR="002272B9">
        <w:t xml:space="preserve"> </w:t>
      </w:r>
      <w:r w:rsidR="00C46078">
        <w:t>because people</w:t>
      </w:r>
      <w:r w:rsidR="002C4500">
        <w:t>,</w:t>
      </w:r>
      <w:r w:rsidR="00C46078">
        <w:t xml:space="preserve"> including unionists</w:t>
      </w:r>
      <w:r w:rsidR="002C4500">
        <w:t>,</w:t>
      </w:r>
      <w:r w:rsidR="00C46078">
        <w:t xml:space="preserve"> who want to see </w:t>
      </w:r>
      <w:r w:rsidR="005522DB">
        <w:t>the protocol</w:t>
      </w:r>
      <w:r w:rsidR="00C46078">
        <w:t xml:space="preserve"> </w:t>
      </w:r>
      <w:r w:rsidR="002272B9">
        <w:t>changed or abandoned</w:t>
      </w:r>
      <w:r w:rsidR="00C46078">
        <w:t>, which I do not want, have had the Foreign Secretary briefing some</w:t>
      </w:r>
      <w:r w:rsidR="002E3CBB">
        <w:t>one</w:t>
      </w:r>
      <w:r w:rsidR="00C46078">
        <w:t xml:space="preserve"> in the </w:t>
      </w:r>
      <w:r w:rsidRPr="00D44052" w:rsidR="00C46078">
        <w:rPr>
          <w:i/>
          <w:iCs/>
        </w:rPr>
        <w:t>Telegraph</w:t>
      </w:r>
      <w:r w:rsidR="00C46078">
        <w:t xml:space="preserve"> and then the Prime </w:t>
      </w:r>
      <w:r w:rsidR="002272B9">
        <w:t xml:space="preserve">Minister </w:t>
      </w:r>
      <w:r w:rsidR="00C46078">
        <w:t xml:space="preserve">writing an article in the </w:t>
      </w:r>
      <w:r w:rsidRPr="002B0B35" w:rsidR="00C46078">
        <w:rPr>
          <w:i/>
          <w:iCs/>
        </w:rPr>
        <w:t>Belfast Telegraph</w:t>
      </w:r>
      <w:r w:rsidR="00C46078">
        <w:t xml:space="preserve"> saying one thing to party leaders in Belfast. Then it looks like the </w:t>
      </w:r>
      <w:r w:rsidR="002272B9">
        <w:t>domestic legislation</w:t>
      </w:r>
      <w:r w:rsidR="00C46078">
        <w:t xml:space="preserve"> might come in a wee while. She has </w:t>
      </w:r>
      <w:r w:rsidR="002272B9">
        <w:t xml:space="preserve">given </w:t>
      </w:r>
      <w:r w:rsidR="00C46078">
        <w:t xml:space="preserve">a </w:t>
      </w:r>
      <w:r w:rsidR="002272B9">
        <w:t xml:space="preserve">statement </w:t>
      </w:r>
      <w:r w:rsidR="00C46078">
        <w:t xml:space="preserve">to </w:t>
      </w:r>
      <w:r w:rsidR="002272B9">
        <w:t xml:space="preserve">the </w:t>
      </w:r>
      <w:r w:rsidR="00C46078">
        <w:t>C</w:t>
      </w:r>
      <w:r w:rsidR="002272B9">
        <w:t>ommons where she says</w:t>
      </w:r>
      <w:r w:rsidR="00C46078">
        <w:t>, “I</w:t>
      </w:r>
      <w:r w:rsidR="002B0B35">
        <w:t>’</w:t>
      </w:r>
      <w:r w:rsidR="00C46078">
        <w:t>m here today telling you that there will be legislation at some point in the future”</w:t>
      </w:r>
      <w:r w:rsidR="002B0B35">
        <w:t>,</w:t>
      </w:r>
      <w:r w:rsidR="00C46078">
        <w:t xml:space="preserve"> and now it is being briefed that it is going to come within weeks.</w:t>
      </w:r>
      <w:r w:rsidR="002E3CBB">
        <w:t xml:space="preserve"> </w:t>
      </w:r>
      <w:r w:rsidR="00C46078">
        <w:t>All that is an irresponsible way to do any of this</w:t>
      </w:r>
      <w:r w:rsidR="002B0B35">
        <w:t>,</w:t>
      </w:r>
      <w:r w:rsidR="00C46078">
        <w:t xml:space="preserve"> but is par for the course unfortunately. </w:t>
      </w:r>
      <w:r w:rsidR="002B0B35">
        <w:t xml:space="preserve">It </w:t>
      </w:r>
      <w:r w:rsidR="00C46078">
        <w:t xml:space="preserve">comes </w:t>
      </w:r>
      <w:r w:rsidR="002272B9">
        <w:t xml:space="preserve">back to what I said </w:t>
      </w:r>
      <w:r w:rsidR="00C46078">
        <w:t>to Lord Hannan</w:t>
      </w:r>
      <w:r w:rsidR="002B0B35">
        <w:t xml:space="preserve">. This is </w:t>
      </w:r>
      <w:r w:rsidR="00C46078">
        <w:t xml:space="preserve">more about the internal politics of the </w:t>
      </w:r>
      <w:r w:rsidR="002272B9">
        <w:t xml:space="preserve">Conservative </w:t>
      </w:r>
      <w:r w:rsidR="002E3CBB">
        <w:t>P</w:t>
      </w:r>
      <w:r w:rsidR="002272B9">
        <w:t xml:space="preserve">arty and what flies on any given </w:t>
      </w:r>
      <w:r>
        <w:t xml:space="preserve">morning in the pages of the </w:t>
      </w:r>
      <w:r w:rsidRPr="002B0B35">
        <w:rPr>
          <w:i/>
          <w:iCs/>
        </w:rPr>
        <w:t>Daily Telegraph</w:t>
      </w:r>
      <w:r>
        <w:t xml:space="preserve"> or what goes down well in ERG </w:t>
      </w:r>
      <w:r w:rsidR="002272B9">
        <w:t xml:space="preserve">WhatsApp groups </w:t>
      </w:r>
      <w:r>
        <w:t xml:space="preserve">than what actually matters to people </w:t>
      </w:r>
      <w:r w:rsidR="002E3CBB">
        <w:t xml:space="preserve">and </w:t>
      </w:r>
      <w:r>
        <w:t xml:space="preserve">businesses in Northern Ireland, </w:t>
      </w:r>
      <w:r w:rsidR="002272B9">
        <w:t>bluntly</w:t>
      </w:r>
      <w:r>
        <w:t xml:space="preserve">. That is what </w:t>
      </w:r>
      <w:r w:rsidR="002272B9">
        <w:t>I think is motivating a lot of this</w:t>
      </w:r>
      <w:r>
        <w:t xml:space="preserve">, possibly including her own leadership ambitions. She is entitled to have them, but </w:t>
      </w:r>
      <w:r w:rsidR="002272B9">
        <w:t xml:space="preserve">people </w:t>
      </w:r>
      <w:r>
        <w:t xml:space="preserve">in </w:t>
      </w:r>
      <w:r w:rsidR="002272B9">
        <w:t>Northern Ireland do not have to be part of her as</w:t>
      </w:r>
      <w:r w:rsidR="002B0B35">
        <w:t>c</w:t>
      </w:r>
      <w:r w:rsidR="002272B9">
        <w:t>ent</w:t>
      </w:r>
      <w:r w:rsidR="002B0B35">
        <w:t>,</w:t>
      </w:r>
      <w:r w:rsidR="002272B9">
        <w:t xml:space="preserve"> as it were.</w:t>
      </w:r>
      <w:r w:rsidR="00601962">
        <w:t xml:space="preserve"> </w:t>
      </w:r>
    </w:p>
    <w:p w:rsidR="00F52575" w:rsidP="00F52575">
      <w:pPr>
        <w:pStyle w:val="Answer"/>
      </w:pPr>
      <w:r>
        <w:t xml:space="preserve">To </w:t>
      </w:r>
      <w:r w:rsidR="002272B9">
        <w:t>come on</w:t>
      </w:r>
      <w:r>
        <w:t xml:space="preserve"> </w:t>
      </w:r>
      <w:r w:rsidR="002272B9">
        <w:t xml:space="preserve">to the substance </w:t>
      </w:r>
      <w:r w:rsidR="002E3CBB">
        <w:t>about</w:t>
      </w:r>
      <w:r w:rsidR="002272B9">
        <w:t xml:space="preserve"> legislation, what are we trying to achieve? This </w:t>
      </w:r>
      <w:r w:rsidR="00601962">
        <w:t>is</w:t>
      </w:r>
      <w:r w:rsidR="005E7573">
        <w:t xml:space="preserve"> </w:t>
      </w:r>
      <w:r w:rsidR="002272B9">
        <w:t>again a challenge</w:t>
      </w:r>
      <w:r w:rsidR="005E7573">
        <w:t xml:space="preserve">. </w:t>
      </w:r>
      <w:r w:rsidR="00064825">
        <w:t xml:space="preserve">I have seen some of </w:t>
      </w:r>
      <w:r w:rsidR="00EF2D76">
        <w:t xml:space="preserve">the headlines, and I think she said </w:t>
      </w:r>
      <w:r w:rsidR="00601962">
        <w:t xml:space="preserve">today </w:t>
      </w:r>
      <w:r w:rsidR="00EF2D76">
        <w:t xml:space="preserve">that the UK does not want to completely scrap </w:t>
      </w:r>
      <w:r w:rsidR="005522DB">
        <w:t>the protocol</w:t>
      </w:r>
      <w:r w:rsidR="00601962">
        <w:t>.</w:t>
      </w:r>
      <w:r w:rsidR="00EF2D76">
        <w:t xml:space="preserve"> What does it want?</w:t>
      </w:r>
      <w:r w:rsidR="00437261">
        <w:t xml:space="preserve"> Does it want to agree mitigations in the </w:t>
      </w:r>
      <w:r w:rsidR="00594E9D">
        <w:t>implementation</w:t>
      </w:r>
      <w:r w:rsidR="00437261">
        <w:t xml:space="preserve">? Does it want fundamental amendment to </w:t>
      </w:r>
      <w:r w:rsidR="005522DB">
        <w:t>the protocol</w:t>
      </w:r>
      <w:r w:rsidR="00437261">
        <w:t xml:space="preserve">? It is not clear. If </w:t>
      </w:r>
      <w:r w:rsidR="009B6B07">
        <w:t>you</w:t>
      </w:r>
      <w:r w:rsidR="00437261">
        <w:t xml:space="preserve"> </w:t>
      </w:r>
      <w:r w:rsidR="0004586B">
        <w:t xml:space="preserve">seek smoother implementation of </w:t>
      </w:r>
      <w:r w:rsidR="005522DB">
        <w:t>the protocol</w:t>
      </w:r>
      <w:r w:rsidR="0004586B">
        <w:t xml:space="preserve">, it would seem that </w:t>
      </w:r>
      <w:r w:rsidR="00437261">
        <w:t xml:space="preserve">the last thing you do is threaten a </w:t>
      </w:r>
      <w:r w:rsidR="0004586B">
        <w:t xml:space="preserve">treaty </w:t>
      </w:r>
      <w:r w:rsidR="00437261">
        <w:t xml:space="preserve">partner with unilateral abrogation of that </w:t>
      </w:r>
      <w:r w:rsidR="0004586B">
        <w:t>treaty</w:t>
      </w:r>
      <w:r w:rsidR="00346C8A">
        <w:t>.</w:t>
      </w:r>
      <w:r w:rsidR="0004586B">
        <w:t xml:space="preserve"> </w:t>
      </w:r>
      <w:r w:rsidR="00346C8A">
        <w:t xml:space="preserve">The </w:t>
      </w:r>
      <w:r w:rsidR="0004586B">
        <w:t xml:space="preserve">fundamental basis of </w:t>
      </w:r>
      <w:r w:rsidR="00437261">
        <w:t xml:space="preserve">international </w:t>
      </w:r>
      <w:r w:rsidR="0004586B">
        <w:t xml:space="preserve">trade, international law </w:t>
      </w:r>
      <w:r w:rsidR="00437261">
        <w:t xml:space="preserve">and </w:t>
      </w:r>
      <w:r w:rsidR="00594E9D">
        <w:t>agreement</w:t>
      </w:r>
      <w:r w:rsidR="0004586B">
        <w:t xml:space="preserve"> </w:t>
      </w:r>
      <w:r w:rsidR="00437261">
        <w:t>between sovereign states and economic bloc</w:t>
      </w:r>
      <w:r w:rsidR="0004586B">
        <w:t>s</w:t>
      </w:r>
      <w:r w:rsidR="00346C8A">
        <w:t>,</w:t>
      </w:r>
      <w:r w:rsidR="0004586B">
        <w:t xml:space="preserve"> in the case of the EU</w:t>
      </w:r>
      <w:r w:rsidR="00346C8A">
        <w:t>,</w:t>
      </w:r>
      <w:r w:rsidR="0004586B">
        <w:t xml:space="preserve"> is that you </w:t>
      </w:r>
      <w:r w:rsidR="00437261">
        <w:t xml:space="preserve">operate on the basis of trust </w:t>
      </w:r>
      <w:r w:rsidR="00C037E8">
        <w:t>and</w:t>
      </w:r>
      <w:r w:rsidR="00437261">
        <w:t xml:space="preserve"> </w:t>
      </w:r>
      <w:r w:rsidR="002E3CBB">
        <w:t xml:space="preserve">that </w:t>
      </w:r>
      <w:r w:rsidR="00437261">
        <w:t>agreements will be implemented</w:t>
      </w:r>
      <w:r w:rsidR="0004586B">
        <w:t>.</w:t>
      </w:r>
      <w:r>
        <w:t xml:space="preserve"> </w:t>
      </w:r>
      <w:r w:rsidR="0004586B">
        <w:t xml:space="preserve">If </w:t>
      </w:r>
      <w:r w:rsidR="00437261">
        <w:t xml:space="preserve">you want the agreement </w:t>
      </w:r>
      <w:r w:rsidR="00594E9D">
        <w:t>implemented</w:t>
      </w:r>
      <w:r w:rsidR="00437261">
        <w:t xml:space="preserve"> </w:t>
      </w:r>
      <w:r w:rsidR="0004586B">
        <w:t>in a smoother or slightly different way</w:t>
      </w:r>
      <w:r w:rsidR="00A96A08">
        <w:t>,</w:t>
      </w:r>
      <w:r w:rsidR="0004586B">
        <w:t xml:space="preserve"> you use the agreed channels to make that work. </w:t>
      </w:r>
    </w:p>
    <w:p w:rsidR="002272B9" w:rsidP="0004586B">
      <w:pPr>
        <w:pStyle w:val="Answer"/>
      </w:pPr>
      <w:r>
        <w:t xml:space="preserve">It is also important to say, and we might come to this later, </w:t>
      </w:r>
      <w:r w:rsidR="009967DF">
        <w:t xml:space="preserve">that </w:t>
      </w:r>
      <w:r>
        <w:t xml:space="preserve">the EU has published a pretty ambitious set of proposals in terms of where it sees improvements to implementation of </w:t>
      </w:r>
      <w:r w:rsidR="005522DB">
        <w:t>the protocol</w:t>
      </w:r>
      <w:r>
        <w:t>. It did not say, “These are our ideas. That’s it. You have to agree to the</w:t>
      </w:r>
      <w:r w:rsidR="006E4871">
        <w:t>m</w:t>
      </w:r>
      <w:r w:rsidR="00A75F5E">
        <w:t>”.</w:t>
      </w:r>
      <w:r>
        <w:t xml:space="preserve"> It said, “These are non-papers for discussion”</w:t>
      </w:r>
      <w:r w:rsidR="009967DF">
        <w:t>,</w:t>
      </w:r>
      <w:r>
        <w:t xml:space="preserve"> as they were called. It does not appear that the UK has engaged seriously with those, and </w:t>
      </w:r>
      <w:r w:rsidR="00F52575">
        <w:t>it</w:t>
      </w:r>
      <w:r>
        <w:t xml:space="preserve"> is now unilaterally threatening to legislate. Again, it just feels irresponsible. I am not sure what outcome is being sought, but, whatever </w:t>
      </w:r>
      <w:r w:rsidR="00AB1E51">
        <w:t>it</w:t>
      </w:r>
      <w:r>
        <w:t xml:space="preserve"> is, this does not seem like a responsible way to seek it.</w:t>
      </w:r>
      <w:r w:rsidR="00437261">
        <w:t xml:space="preserve"> </w:t>
      </w:r>
    </w:p>
    <w:p w:rsidR="002D154E" w:rsidP="002D154E">
      <w:pPr>
        <w:pStyle w:val="Question"/>
      </w:pPr>
      <w:r w:rsidRPr="002D154E">
        <w:rPr>
          <w:b/>
        </w:rPr>
        <w:t>Lord Hain:</w:t>
      </w:r>
      <w:r>
        <w:t xml:space="preserve"> Welcome</w:t>
      </w:r>
      <w:r w:rsidR="00160E17">
        <w:t>,</w:t>
      </w:r>
      <w:r>
        <w:t xml:space="preserve"> Matthew. It has been good to hear your evidence. Do you think the EU’s proposals you have just mentioned go far enough in smoothing out </w:t>
      </w:r>
      <w:r w:rsidR="00160E17">
        <w:t xml:space="preserve">the operation of </w:t>
      </w:r>
      <w:r w:rsidR="005522DB">
        <w:t>the protocol</w:t>
      </w:r>
      <w:r w:rsidR="00160E17">
        <w:t xml:space="preserve"> </w:t>
      </w:r>
      <w:r w:rsidR="00F34CA2">
        <w:t>and</w:t>
      </w:r>
      <w:r w:rsidR="00160E17">
        <w:t xml:space="preserve"> getting rid of some </w:t>
      </w:r>
      <w:r w:rsidR="00160E17">
        <w:t>irritating and, for particular businesses</w:t>
      </w:r>
      <w:r w:rsidR="00A857FA">
        <w:t xml:space="preserve">, </w:t>
      </w:r>
      <w:r w:rsidR="00F34CA2">
        <w:t xml:space="preserve">such as </w:t>
      </w:r>
      <w:r w:rsidR="00594E9D">
        <w:t>pharmaceutical</w:t>
      </w:r>
      <w:r>
        <w:t>s</w:t>
      </w:r>
      <w:r w:rsidR="00A857FA">
        <w:t xml:space="preserve"> and agriculturalists, </w:t>
      </w:r>
      <w:r>
        <w:t xml:space="preserve">difficult problems? Do you think  </w:t>
      </w:r>
      <w:r w:rsidR="00A857FA">
        <w:t>B</w:t>
      </w:r>
      <w:r>
        <w:t xml:space="preserve">russels would go further if </w:t>
      </w:r>
      <w:r w:rsidR="00A857FA">
        <w:t>B</w:t>
      </w:r>
      <w:r>
        <w:t>russels trusted London?</w:t>
      </w:r>
    </w:p>
    <w:p w:rsidR="00126536" w:rsidP="002D154E">
      <w:pPr>
        <w:pStyle w:val="Answer"/>
      </w:pPr>
      <w:r w:rsidRPr="00F312FD">
        <w:rPr>
          <w:b/>
          <w:i/>
        </w:rPr>
        <w:t>Matthew O’Toole:</w:t>
      </w:r>
      <w:r w:rsidRPr="002D154E" w:rsidR="002D154E">
        <w:rPr>
          <w:b/>
        </w:rPr>
        <w:t xml:space="preserve"> </w:t>
      </w:r>
      <w:r w:rsidR="00A857FA">
        <w:t xml:space="preserve">The </w:t>
      </w:r>
      <w:r w:rsidR="002D154E">
        <w:t>answer to the lat</w:t>
      </w:r>
      <w:r w:rsidR="00A857FA">
        <w:t>te</w:t>
      </w:r>
      <w:r w:rsidR="002D154E">
        <w:t xml:space="preserve">r one is </w:t>
      </w:r>
      <w:r w:rsidR="00A857FA">
        <w:t xml:space="preserve">yes. There is a fundamental </w:t>
      </w:r>
      <w:r w:rsidR="00F34CA2">
        <w:t xml:space="preserve">and </w:t>
      </w:r>
      <w:r w:rsidR="00A857FA">
        <w:t xml:space="preserve">almost conceptual question here about what the UK is seeking and what the </w:t>
      </w:r>
      <w:r w:rsidR="002D154E">
        <w:t xml:space="preserve">UK wants. Does the UK want a process whereby </w:t>
      </w:r>
      <w:r w:rsidR="00594E9D">
        <w:t>it builds</w:t>
      </w:r>
      <w:r w:rsidR="002D154E">
        <w:t xml:space="preserve"> trust with the EU to </w:t>
      </w:r>
      <w:r w:rsidR="00BB1F2A">
        <w:t xml:space="preserve">have a more fruitful relationship generally post Brexit </w:t>
      </w:r>
      <w:r>
        <w:t xml:space="preserve">between the UK and EU and, as part of that, to implement </w:t>
      </w:r>
      <w:r w:rsidR="005522DB">
        <w:t>the protocol</w:t>
      </w:r>
      <w:r>
        <w:t xml:space="preserve"> in a </w:t>
      </w:r>
      <w:r w:rsidR="00BB1F2A">
        <w:t>smooth way</w:t>
      </w:r>
      <w:r>
        <w:t>? D</w:t>
      </w:r>
      <w:r w:rsidR="00BB1F2A">
        <w:t>oes it want to have more coal for the steam engine of grievance with Brussels</w:t>
      </w:r>
      <w:r>
        <w:t>?</w:t>
      </w:r>
      <w:r w:rsidR="00BB1F2A">
        <w:t xml:space="preserve"> </w:t>
      </w:r>
      <w:r>
        <w:t>I am afraid, at the minute, i</w:t>
      </w:r>
      <w:r w:rsidR="00BB1F2A">
        <w:t xml:space="preserve">t appears to be the </w:t>
      </w:r>
      <w:r>
        <w:t>latter.</w:t>
      </w:r>
    </w:p>
    <w:p w:rsidR="002D154E" w:rsidP="002D154E">
      <w:pPr>
        <w:pStyle w:val="Answer"/>
      </w:pPr>
      <w:r>
        <w:t xml:space="preserve">In terms of the four or five non-papers that were published last October, they are pretty </w:t>
      </w:r>
      <w:r w:rsidR="00594E9D">
        <w:t>substantive</w:t>
      </w:r>
      <w:r w:rsidR="00BB1F2A">
        <w:t xml:space="preserve"> in terms of where they go. There are areas where </w:t>
      </w:r>
      <w:r>
        <w:t xml:space="preserve">we want to see more, and that should </w:t>
      </w:r>
      <w:r w:rsidR="009F6606">
        <w:t xml:space="preserve">not </w:t>
      </w:r>
      <w:r>
        <w:t>come as a shock</w:t>
      </w:r>
      <w:r w:rsidR="00F52575">
        <w:t xml:space="preserve"> </w:t>
      </w:r>
      <w:r>
        <w:t>horror. Again, m</w:t>
      </w:r>
      <w:r w:rsidR="00BB1F2A">
        <w:t xml:space="preserve">e saying that I want to see more work done on these things should not be interpreted </w:t>
      </w:r>
      <w:r>
        <w:t>as</w:t>
      </w:r>
      <w:r w:rsidR="009F6606">
        <w:t xml:space="preserve"> me saying</w:t>
      </w:r>
      <w:r>
        <w:t xml:space="preserve">, “We don’t want </w:t>
      </w:r>
      <w:r w:rsidR="005522DB">
        <w:t>the protocol</w:t>
      </w:r>
      <w:r w:rsidR="00A75F5E">
        <w:t>”.</w:t>
      </w:r>
      <w:r>
        <w:t xml:space="preserve"> We very much want </w:t>
      </w:r>
      <w:r w:rsidR="005522DB">
        <w:t>the protocol</w:t>
      </w:r>
      <w:r>
        <w:t xml:space="preserve">, but it </w:t>
      </w:r>
      <w:r w:rsidR="00BB1F2A">
        <w:t xml:space="preserve">was designed to be a work in progress in </w:t>
      </w:r>
      <w:r>
        <w:t xml:space="preserve">a sense. It was designed to be </w:t>
      </w:r>
      <w:r w:rsidR="00BB1F2A">
        <w:t>improved upon</w:t>
      </w:r>
      <w:r w:rsidR="009F6606">
        <w:t xml:space="preserve">, with </w:t>
      </w:r>
      <w:r>
        <w:t>discussions happen</w:t>
      </w:r>
      <w:r w:rsidR="009F6606">
        <w:t>ing</w:t>
      </w:r>
      <w:r>
        <w:t xml:space="preserve"> at </w:t>
      </w:r>
      <w:r w:rsidR="00395328">
        <w:t>joint committee</w:t>
      </w:r>
      <w:r w:rsidR="00BB1F2A">
        <w:t xml:space="preserve"> level </w:t>
      </w:r>
      <w:r>
        <w:t xml:space="preserve">on the basis of what was agreed. </w:t>
      </w:r>
      <w:r w:rsidR="00D7089E">
        <w:t>The protocol</w:t>
      </w:r>
      <w:r>
        <w:t xml:space="preserve"> exists in international law, and it is there to be </w:t>
      </w:r>
      <w:r w:rsidR="00BB1F2A">
        <w:t xml:space="preserve">worked on. </w:t>
      </w:r>
      <w:r>
        <w:t>T</w:t>
      </w:r>
      <w:r w:rsidR="00594E9D">
        <w:t>here</w:t>
      </w:r>
      <w:r w:rsidR="00BB1F2A">
        <w:t xml:space="preserve"> </w:t>
      </w:r>
      <w:r w:rsidR="00594E9D">
        <w:t>are</w:t>
      </w:r>
      <w:r w:rsidR="00BB1F2A">
        <w:t xml:space="preserve"> processes. There are </w:t>
      </w:r>
      <w:r>
        <w:t xml:space="preserve">fora. </w:t>
      </w:r>
      <w:r w:rsidR="00395328">
        <w:t xml:space="preserve">There </w:t>
      </w:r>
      <w:r>
        <w:t xml:space="preserve">is a specialised committee </w:t>
      </w:r>
      <w:r w:rsidR="00F52575">
        <w:t>under the</w:t>
      </w:r>
      <w:r>
        <w:t xml:space="preserve"> </w:t>
      </w:r>
      <w:r w:rsidR="00395328">
        <w:t>joint committee</w:t>
      </w:r>
      <w:r w:rsidR="00BB1F2A">
        <w:t>.</w:t>
      </w:r>
    </w:p>
    <w:p w:rsidR="00BB1F2A" w:rsidP="002B6305">
      <w:pPr>
        <w:pStyle w:val="Remark"/>
      </w:pPr>
      <w:r w:rsidRPr="002B6305">
        <w:rPr>
          <w:b/>
        </w:rPr>
        <w:t>Lord Hain:</w:t>
      </w:r>
      <w:r>
        <w:t xml:space="preserve"> I am sorry to interrupt</w:t>
      </w:r>
      <w:r w:rsidR="00126536">
        <w:t>. W</w:t>
      </w:r>
      <w:r>
        <w:t xml:space="preserve">here would you like to see the EU’s proposals </w:t>
      </w:r>
      <w:r w:rsidR="00126536">
        <w:t xml:space="preserve">modified through </w:t>
      </w:r>
      <w:r>
        <w:t>negotiati</w:t>
      </w:r>
      <w:r w:rsidR="00126536">
        <w:t>on</w:t>
      </w:r>
      <w:r w:rsidR="00B11F75">
        <w:t>,</w:t>
      </w:r>
      <w:r w:rsidR="00126536">
        <w:t xml:space="preserve"> if you were negotiating?</w:t>
      </w:r>
    </w:p>
    <w:p w:rsidR="002279E5" w:rsidP="00BB1F2A">
      <w:pPr>
        <w:pStyle w:val="Answer"/>
      </w:pPr>
      <w:r w:rsidRPr="00F312FD">
        <w:rPr>
          <w:b/>
          <w:i/>
        </w:rPr>
        <w:t>Matthew O’Toole:</w:t>
      </w:r>
      <w:r w:rsidRPr="00BB1F2A" w:rsidR="00BB1F2A">
        <w:rPr>
          <w:b/>
        </w:rPr>
        <w:t xml:space="preserve"> </w:t>
      </w:r>
      <w:r w:rsidR="00BB1F2A">
        <w:t xml:space="preserve">One very particular </w:t>
      </w:r>
      <w:r w:rsidR="00126536">
        <w:t xml:space="preserve">example I would give you—and it was in our manifesto, which I am sure everyone here read—is around </w:t>
      </w:r>
      <w:r w:rsidR="00BB1F2A">
        <w:t xml:space="preserve">democratic structures and visibility for Northern Ireland stakeholders in Brussels. We, for example, would like to see </w:t>
      </w:r>
      <w:r w:rsidR="004F4342">
        <w:t>observer status for Northern Ireland politicians, specific</w:t>
      </w:r>
      <w:r w:rsidR="00F52575">
        <w:t>ally</w:t>
      </w:r>
      <w:r w:rsidR="004F4342">
        <w:t xml:space="preserve"> MLAs. Whenever </w:t>
      </w:r>
      <w:r w:rsidR="00BB1F2A">
        <w:t>relevant legislation is</w:t>
      </w:r>
      <w:r w:rsidR="00F52575">
        <w:t xml:space="preserve"> </w:t>
      </w:r>
      <w:r w:rsidR="00BB1F2A">
        <w:t xml:space="preserve">debated in </w:t>
      </w:r>
      <w:r w:rsidR="004F4342">
        <w:t xml:space="preserve">the </w:t>
      </w:r>
      <w:r w:rsidR="00BB1F2A">
        <w:t>European Parliament</w:t>
      </w:r>
      <w:r w:rsidR="004F4342">
        <w:t>, we would like to see representation in the Committee of the Regions</w:t>
      </w:r>
      <w:r w:rsidR="001D720F">
        <w:t xml:space="preserve">. That would enhance Northern Ireland’s visibility in </w:t>
      </w:r>
      <w:r w:rsidR="00BB1F2A">
        <w:t>Brussels</w:t>
      </w:r>
      <w:r w:rsidR="001D720F">
        <w:t xml:space="preserve"> and be a way of </w:t>
      </w:r>
      <w:r w:rsidR="00BB1F2A">
        <w:t>ensuring that people in Northern Ireland could see that their voice was being heard.</w:t>
      </w:r>
      <w:r w:rsidR="001D720F">
        <w:t xml:space="preserve"> I should say that I do not think that would jeopardise Northern Ireland’s </w:t>
      </w:r>
      <w:r>
        <w:t>constitutional</w:t>
      </w:r>
      <w:r w:rsidR="001D720F">
        <w:t xml:space="preserve"> position in the UK unless and until that was to change, but it would </w:t>
      </w:r>
      <w:r w:rsidR="00BB1F2A">
        <w:t>allow people to see that their voice</w:t>
      </w:r>
      <w:r w:rsidR="001D720F">
        <w:t>s and their representatives were being heard. T</w:t>
      </w:r>
      <w:r w:rsidR="00BB1F2A">
        <w:t>hat is one area.</w:t>
      </w:r>
    </w:p>
    <w:p w:rsidR="002279E5" w:rsidP="00BB1F2A">
      <w:pPr>
        <w:pStyle w:val="Answer"/>
      </w:pPr>
      <w:r>
        <w:t xml:space="preserve">To give you an example of why there is such a challenge between the </w:t>
      </w:r>
      <w:r w:rsidR="00BB1F2A">
        <w:t>UK and the EU</w:t>
      </w:r>
      <w:r>
        <w:t xml:space="preserve">, </w:t>
      </w:r>
      <w:r w:rsidR="00BB1F2A">
        <w:t xml:space="preserve">one of the big arguments has been </w:t>
      </w:r>
      <w:r w:rsidR="008B23F6">
        <w:t>about</w:t>
      </w:r>
      <w:r w:rsidR="00BB1F2A">
        <w:t xml:space="preserve"> medicines</w:t>
      </w:r>
      <w:r w:rsidR="008B23F6">
        <w:t xml:space="preserve">. That </w:t>
      </w:r>
      <w:r>
        <w:t>was, in a sense, the big flashpoint last January</w:t>
      </w:r>
      <w:r w:rsidR="00F52575">
        <w:t>,</w:t>
      </w:r>
      <w:r>
        <w:t xml:space="preserve"> where there was a </w:t>
      </w:r>
      <w:r w:rsidR="00BB1F2A">
        <w:t xml:space="preserve">near triggering of </w:t>
      </w:r>
      <w:r w:rsidR="00594E9D">
        <w:t>Article</w:t>
      </w:r>
      <w:r w:rsidR="00BB1F2A">
        <w:t xml:space="preserve"> 16</w:t>
      </w:r>
      <w:r>
        <w:t>. It did not happen, but it nearly happened. T</w:t>
      </w:r>
      <w:r w:rsidR="00BB1F2A">
        <w:t xml:space="preserve">hat was a </w:t>
      </w:r>
      <w:r w:rsidR="00594E9D">
        <w:t>mistake</w:t>
      </w:r>
      <w:r>
        <w:t xml:space="preserve">, </w:t>
      </w:r>
      <w:r w:rsidR="00594E9D">
        <w:t>but</w:t>
      </w:r>
      <w:r w:rsidR="00BB1F2A">
        <w:t xml:space="preserve"> the EU</w:t>
      </w:r>
      <w:r>
        <w:t xml:space="preserve">, </w:t>
      </w:r>
      <w:r w:rsidR="00BB1F2A">
        <w:t xml:space="preserve">in relation to </w:t>
      </w:r>
      <w:r>
        <w:t xml:space="preserve">medicines, went away and changed its own law. There was barely </w:t>
      </w:r>
      <w:r w:rsidR="008B23F6">
        <w:t xml:space="preserve">any </w:t>
      </w:r>
      <w:r>
        <w:t xml:space="preserve">acknowledgement from </w:t>
      </w:r>
      <w:r w:rsidR="00BB1F2A">
        <w:t>the UK that it had changed its own law</w:t>
      </w:r>
      <w:r>
        <w:t xml:space="preserve">. Indeed, I have seen some of the correspondence to this committee over the </w:t>
      </w:r>
      <w:r w:rsidR="00BB1F2A">
        <w:t xml:space="preserve">last few </w:t>
      </w:r>
      <w:r w:rsidR="004F5DE8">
        <w:t>weeks</w:t>
      </w:r>
      <w:r>
        <w:t xml:space="preserve">, </w:t>
      </w:r>
      <w:r w:rsidR="00BB1F2A">
        <w:t xml:space="preserve">including </w:t>
      </w:r>
      <w:r>
        <w:t xml:space="preserve">one in the last week or two, which is almost a grudging acknowledgement that, yes, </w:t>
      </w:r>
      <w:r w:rsidR="00BB1F2A">
        <w:t xml:space="preserve">pharmaceutical stakeholders </w:t>
      </w:r>
      <w:r>
        <w:t>are broadly happy with the EU’s solution.</w:t>
      </w:r>
    </w:p>
    <w:p w:rsidR="00BB1F2A" w:rsidP="00BB1F2A">
      <w:pPr>
        <w:pStyle w:val="Answer"/>
      </w:pPr>
      <w:r>
        <w:t xml:space="preserve">Think </w:t>
      </w:r>
      <w:r>
        <w:t xml:space="preserve">of that </w:t>
      </w:r>
      <w:r w:rsidR="00594E9D">
        <w:t>as</w:t>
      </w:r>
      <w:r>
        <w:t xml:space="preserve"> an example. How does that </w:t>
      </w:r>
      <w:r w:rsidR="00591576">
        <w:t>incentivise</w:t>
      </w:r>
      <w:r>
        <w:t xml:space="preserve"> the Commission and other member states to </w:t>
      </w:r>
      <w:r>
        <w:t>go further in taking risks around negotiation</w:t>
      </w:r>
      <w:r>
        <w:t xml:space="preserve"> </w:t>
      </w:r>
      <w:r w:rsidR="00594E9D">
        <w:t>concessions</w:t>
      </w:r>
      <w:r w:rsidR="00843F50">
        <w:t>?</w:t>
      </w:r>
      <w:r>
        <w:t xml:space="preserve"> </w:t>
      </w:r>
      <w:r w:rsidR="00591576">
        <w:t>W</w:t>
      </w:r>
      <w:r>
        <w:t xml:space="preserve">henever they make </w:t>
      </w:r>
      <w:r w:rsidR="00591576">
        <w:t xml:space="preserve">a substantive concession, they do the work, they get </w:t>
      </w:r>
      <w:r>
        <w:t xml:space="preserve">EU law changed, and it is either ignored or </w:t>
      </w:r>
      <w:r w:rsidR="00594E9D">
        <w:t>diminished</w:t>
      </w:r>
      <w:r>
        <w:t xml:space="preserve"> by the UK Government. I have raised this with </w:t>
      </w:r>
      <w:r w:rsidR="00E53901">
        <w:t xml:space="preserve">UK </w:t>
      </w:r>
      <w:r w:rsidR="006B4970">
        <w:t>Minister</w:t>
      </w:r>
      <w:r w:rsidR="00E53901">
        <w:t>s</w:t>
      </w:r>
      <w:r w:rsidR="00843F50">
        <w:t>—</w:t>
      </w:r>
      <w:r w:rsidR="00591576">
        <w:t>I am not breaking any big confidence</w:t>
      </w:r>
      <w:r w:rsidR="00843F50">
        <w:t>—</w:t>
      </w:r>
      <w:r w:rsidR="00591576">
        <w:t xml:space="preserve">and they were not even aware that this had even happened. At a certain point, we have to </w:t>
      </w:r>
      <w:r w:rsidR="00E53901">
        <w:t>get real about all this.</w:t>
      </w:r>
    </w:p>
    <w:p w:rsidR="00E53901" w:rsidP="002B6305">
      <w:pPr>
        <w:pStyle w:val="Remark"/>
      </w:pPr>
      <w:r w:rsidRPr="002B6305">
        <w:rPr>
          <w:b/>
        </w:rPr>
        <w:t>Lord Hain:</w:t>
      </w:r>
      <w:r>
        <w:t xml:space="preserve"> I do not know </w:t>
      </w:r>
      <w:r w:rsidR="001447D9">
        <w:t xml:space="preserve">if you saw </w:t>
      </w:r>
      <w:r w:rsidR="0092698D">
        <w:t xml:space="preserve">the </w:t>
      </w:r>
      <w:r w:rsidR="00843F50">
        <w:t>article on “</w:t>
      </w:r>
      <w:r w:rsidR="0092698D">
        <w:t>ConservativeHome</w:t>
      </w:r>
      <w:r w:rsidR="00843F50">
        <w:t>”</w:t>
      </w:r>
      <w:r w:rsidR="0092698D">
        <w:t xml:space="preserve"> </w:t>
      </w:r>
      <w:r w:rsidR="00843F50">
        <w:t xml:space="preserve">by </w:t>
      </w:r>
      <w:r w:rsidR="006E4C7C">
        <w:t xml:space="preserve">my </w:t>
      </w:r>
      <w:r w:rsidR="001447D9">
        <w:t xml:space="preserve">colleague Lord </w:t>
      </w:r>
      <w:r w:rsidR="006E4C7C">
        <w:t xml:space="preserve">Hannan, but, for him, the EU is the </w:t>
      </w:r>
      <w:r>
        <w:t>villain in all this. What is your take on that?</w:t>
      </w:r>
    </w:p>
    <w:p w:rsidR="00E53901" w:rsidP="00F52575">
      <w:pPr>
        <w:pStyle w:val="Answer"/>
      </w:pPr>
      <w:r w:rsidRPr="00F312FD">
        <w:rPr>
          <w:b/>
          <w:i/>
        </w:rPr>
        <w:t>Matthew O’Toole:</w:t>
      </w:r>
      <w:r w:rsidRPr="00E53901">
        <w:rPr>
          <w:b/>
        </w:rPr>
        <w:t xml:space="preserve"> </w:t>
      </w:r>
      <w:r>
        <w:t>We covered this earlier</w:t>
      </w:r>
      <w:r w:rsidR="006E4C7C">
        <w:t xml:space="preserve">. Lord Hannan and I are not going to agree that the EU is the villain. Lord Hannan has been a </w:t>
      </w:r>
      <w:r>
        <w:t xml:space="preserve">very prominent and, to give him credit, </w:t>
      </w:r>
      <w:r w:rsidR="00AC1FE1">
        <w:t xml:space="preserve">persistent </w:t>
      </w:r>
      <w:r>
        <w:t xml:space="preserve">arguer that </w:t>
      </w:r>
      <w:r w:rsidR="006E4C7C">
        <w:t>the EU has been the villain over the last few decades.</w:t>
      </w:r>
      <w:r w:rsidR="00AC1FE1">
        <w:t xml:space="preserve"> </w:t>
      </w:r>
      <w:r>
        <w:t>I just do not think it is</w:t>
      </w:r>
      <w:r w:rsidR="00AC1FE1">
        <w:t>,</w:t>
      </w:r>
      <w:r>
        <w:t xml:space="preserve"> in relation to this. I am very strong</w:t>
      </w:r>
      <w:r w:rsidR="006E4C7C">
        <w:t xml:space="preserve">ly </w:t>
      </w:r>
      <w:r>
        <w:t>pro-European</w:t>
      </w:r>
      <w:r w:rsidR="00F52575">
        <w:t xml:space="preserve">; </w:t>
      </w:r>
      <w:r w:rsidR="006E4C7C">
        <w:t xml:space="preserve">I make no bones about that. </w:t>
      </w:r>
      <w:r w:rsidR="0089450D">
        <w:t>My party is the party of John Hume</w:t>
      </w:r>
      <w:r w:rsidR="009833C6">
        <w:t xml:space="preserve">. Pro-Europeanism </w:t>
      </w:r>
      <w:r>
        <w:t>is core to who we are</w:t>
      </w:r>
      <w:r w:rsidR="009833C6">
        <w:t xml:space="preserve">, </w:t>
      </w:r>
      <w:r>
        <w:t xml:space="preserve">and how we </w:t>
      </w:r>
      <w:r w:rsidR="009833C6">
        <w:t xml:space="preserve">view </w:t>
      </w:r>
      <w:r>
        <w:t xml:space="preserve">the </w:t>
      </w:r>
      <w:r w:rsidR="009E4533">
        <w:t xml:space="preserve">settlement </w:t>
      </w:r>
      <w:r w:rsidR="009833C6">
        <w:t xml:space="preserve">in Northern Ireland on the island of Ireland between the islands of Britain and Ireland is totally bound up in </w:t>
      </w:r>
      <w:r w:rsidR="009E4533">
        <w:t xml:space="preserve">European integration. We think it is </w:t>
      </w:r>
      <w:r w:rsidR="009833C6">
        <w:t xml:space="preserve">a huge progress for our island </w:t>
      </w:r>
      <w:r w:rsidR="00AC1FE1">
        <w:t xml:space="preserve">and </w:t>
      </w:r>
      <w:r w:rsidR="009833C6">
        <w:t xml:space="preserve">for these islands. We </w:t>
      </w:r>
      <w:r w:rsidR="009E4533">
        <w:t>think that</w:t>
      </w:r>
      <w:r w:rsidR="009833C6">
        <w:t xml:space="preserve"> relations between Britain and Ireland were an </w:t>
      </w:r>
      <w:r w:rsidR="009E4533">
        <w:t>example of the achievement of European integration.</w:t>
      </w:r>
      <w:r w:rsidR="00F52575">
        <w:t xml:space="preserve"> </w:t>
      </w:r>
      <w:r w:rsidR="009833C6">
        <w:t xml:space="preserve">John Hume made </w:t>
      </w:r>
      <w:r w:rsidR="009555BC">
        <w:t xml:space="preserve">the point </w:t>
      </w:r>
      <w:r w:rsidR="009833C6">
        <w:t>repeatedly in speeches</w:t>
      </w:r>
      <w:r w:rsidR="009555BC">
        <w:t xml:space="preserve"> </w:t>
      </w:r>
      <w:r w:rsidR="009833C6">
        <w:t xml:space="preserve">and, famously, his single transferable speech </w:t>
      </w:r>
      <w:r w:rsidR="009555BC">
        <w:t xml:space="preserve">that </w:t>
      </w:r>
      <w:r w:rsidR="009E4533">
        <w:t xml:space="preserve">the UK is one of </w:t>
      </w:r>
      <w:r w:rsidR="00594E9D">
        <w:t>the  most</w:t>
      </w:r>
      <w:r w:rsidR="009E4533">
        <w:t xml:space="preserve"> successful peace</w:t>
      </w:r>
      <w:r w:rsidR="009555BC">
        <w:t xml:space="preserve"> </w:t>
      </w:r>
      <w:r w:rsidR="009E4533">
        <w:t xml:space="preserve">projects in history. I know there are people </w:t>
      </w:r>
      <w:r w:rsidR="009555BC">
        <w:t>on this committee who do not agree with that. My party and lots of people in Northern Ireland—</w:t>
      </w:r>
    </w:p>
    <w:p w:rsidR="009E4533" w:rsidP="002B6305">
      <w:pPr>
        <w:pStyle w:val="Remark"/>
      </w:pPr>
      <w:r w:rsidRPr="002B6305">
        <w:rPr>
          <w:b/>
        </w:rPr>
        <w:t>Lord Hain:</w:t>
      </w:r>
      <w:r>
        <w:t xml:space="preserve"> </w:t>
      </w:r>
      <w:r w:rsidR="009555BC">
        <w:t>Sorry</w:t>
      </w:r>
      <w:r w:rsidR="00AC1FE1">
        <w:t>,</w:t>
      </w:r>
      <w:r w:rsidR="009555BC">
        <w:t xml:space="preserve"> </w:t>
      </w:r>
      <w:r w:rsidR="00AC1FE1">
        <w:t xml:space="preserve">on </w:t>
      </w:r>
      <w:r w:rsidR="005522DB">
        <w:t>the protocol</w:t>
      </w:r>
      <w:r>
        <w:t xml:space="preserve"> specifically, </w:t>
      </w:r>
      <w:r w:rsidR="009555BC">
        <w:t xml:space="preserve">is the </w:t>
      </w:r>
      <w:r>
        <w:t>EU at fault?</w:t>
      </w:r>
    </w:p>
    <w:p w:rsidR="009555BC" w:rsidP="009E4533">
      <w:pPr>
        <w:pStyle w:val="Answer"/>
      </w:pPr>
      <w:r w:rsidRPr="00F312FD">
        <w:rPr>
          <w:b/>
          <w:i/>
        </w:rPr>
        <w:t>Matthew O’Toole:</w:t>
      </w:r>
      <w:r w:rsidRPr="009E4533" w:rsidR="009E4533">
        <w:rPr>
          <w:b/>
        </w:rPr>
        <w:t xml:space="preserve"> </w:t>
      </w:r>
      <w:r w:rsidR="009E4533">
        <w:t xml:space="preserve">No, </w:t>
      </w:r>
      <w:r>
        <w:t xml:space="preserve">it is not. Has the EU moved substantively? Clearly, it has. </w:t>
      </w:r>
      <w:r w:rsidR="00AC1FE1">
        <w:t xml:space="preserve">It </w:t>
      </w:r>
      <w:r w:rsidR="009E4533">
        <w:t>published</w:t>
      </w:r>
      <w:r>
        <w:t xml:space="preserve">, as I said, </w:t>
      </w:r>
      <w:r w:rsidR="009E4533">
        <w:t xml:space="preserve">four or five </w:t>
      </w:r>
      <w:r>
        <w:t>non-</w:t>
      </w:r>
      <w:r w:rsidR="009E4533">
        <w:t xml:space="preserve">papers last year </w:t>
      </w:r>
      <w:r>
        <w:t xml:space="preserve">that involved specific movement on medicines, </w:t>
      </w:r>
      <w:r w:rsidR="009E4533">
        <w:t>democratic engagement</w:t>
      </w:r>
      <w:r>
        <w:t xml:space="preserve"> and </w:t>
      </w:r>
      <w:r w:rsidR="00AC1FE1">
        <w:t>trusted trader</w:t>
      </w:r>
      <w:r>
        <w:t>. It is</w:t>
      </w:r>
      <w:r w:rsidR="009E4533">
        <w:t xml:space="preserve"> clear that </w:t>
      </w:r>
      <w:r>
        <w:t xml:space="preserve">that was not just a </w:t>
      </w:r>
      <w:r w:rsidR="00AC1FE1">
        <w:t>“</w:t>
      </w:r>
      <w:r>
        <w:t>take</w:t>
      </w:r>
      <w:r w:rsidR="00AC1FE1">
        <w:t xml:space="preserve"> </w:t>
      </w:r>
      <w:r>
        <w:t>it</w:t>
      </w:r>
      <w:r w:rsidR="00AC1FE1">
        <w:t xml:space="preserve"> </w:t>
      </w:r>
      <w:r>
        <w:t>or</w:t>
      </w:r>
      <w:r w:rsidR="00AC1FE1">
        <w:t xml:space="preserve"> </w:t>
      </w:r>
      <w:r>
        <w:t>leave</w:t>
      </w:r>
      <w:r w:rsidR="00AC1FE1">
        <w:t xml:space="preserve"> </w:t>
      </w:r>
      <w:r>
        <w:t>it</w:t>
      </w:r>
      <w:r w:rsidR="00AC1FE1">
        <w:t>”</w:t>
      </w:r>
      <w:r>
        <w:t xml:space="preserve"> set of papers. Those </w:t>
      </w:r>
      <w:r w:rsidR="009E4533">
        <w:t xml:space="preserve">papers were designed to </w:t>
      </w:r>
      <w:r w:rsidR="00594E9D">
        <w:t>facilitate</w:t>
      </w:r>
      <w:r w:rsidR="009E4533">
        <w:t xml:space="preserve"> further </w:t>
      </w:r>
      <w:r w:rsidR="00594E9D">
        <w:t>discussion</w:t>
      </w:r>
      <w:r w:rsidR="009E4533">
        <w:t>.</w:t>
      </w:r>
    </w:p>
    <w:p w:rsidR="00F832B5" w:rsidP="009E4533">
      <w:pPr>
        <w:pStyle w:val="Answer"/>
      </w:pPr>
      <w:r>
        <w:t xml:space="preserve">To give one example, one of the </w:t>
      </w:r>
      <w:r w:rsidR="009555BC">
        <w:t>outcomes that the UK Government say they seek</w:t>
      </w:r>
      <w:r w:rsidR="00AC1FE1">
        <w:t>,</w:t>
      </w:r>
      <w:r w:rsidR="000018BB">
        <w:t xml:space="preserve"> and </w:t>
      </w:r>
      <w:r w:rsidR="009555BC">
        <w:t xml:space="preserve">one of the things that </w:t>
      </w:r>
      <w:r>
        <w:t xml:space="preserve">Lord Hannan mentioned in </w:t>
      </w:r>
      <w:r w:rsidR="009555BC">
        <w:t>his article today</w:t>
      </w:r>
      <w:r w:rsidR="00AC1FE1">
        <w:t xml:space="preserve"> that</w:t>
      </w:r>
      <w:r w:rsidR="000018BB">
        <w:t xml:space="preserve"> </w:t>
      </w:r>
      <w:r w:rsidR="009555BC">
        <w:t xml:space="preserve">Liz Truss </w:t>
      </w:r>
      <w:r w:rsidR="00AC1FE1">
        <w:t xml:space="preserve">had </w:t>
      </w:r>
      <w:r w:rsidR="009555BC">
        <w:t>asked for</w:t>
      </w:r>
      <w:r w:rsidR="000018BB">
        <w:t xml:space="preserve">, is </w:t>
      </w:r>
      <w:r w:rsidR="009555BC">
        <w:t xml:space="preserve">the green lane or the </w:t>
      </w:r>
      <w:r>
        <w:t>express lane</w:t>
      </w:r>
      <w:r w:rsidR="000018BB">
        <w:t xml:space="preserve">. </w:t>
      </w:r>
      <w:r w:rsidR="00AC1FE1">
        <w:t xml:space="preserve">In my </w:t>
      </w:r>
      <w:r w:rsidR="000018BB">
        <w:t>understanding</w:t>
      </w:r>
      <w:r w:rsidR="00AC1FE1">
        <w:t>,</w:t>
      </w:r>
      <w:r w:rsidR="000018BB">
        <w:t xml:space="preserve"> the </w:t>
      </w:r>
      <w:r>
        <w:t xml:space="preserve">EU </w:t>
      </w:r>
      <w:r w:rsidR="00594E9D">
        <w:t>has</w:t>
      </w:r>
      <w:r>
        <w:t xml:space="preserve"> not </w:t>
      </w:r>
      <w:r w:rsidR="00594E9D">
        <w:t>ruled</w:t>
      </w:r>
      <w:r>
        <w:t xml:space="preserve"> out that being an endpoint. The EU </w:t>
      </w:r>
      <w:r w:rsidR="000018BB">
        <w:t xml:space="preserve">is happy to engage on that as an endpoint, but the question is whether you are serious about </w:t>
      </w:r>
      <w:r>
        <w:t xml:space="preserve">engaging in the </w:t>
      </w:r>
      <w:r w:rsidR="000018BB">
        <w:t>discussion</w:t>
      </w:r>
      <w:r>
        <w:t>s</w:t>
      </w:r>
      <w:r w:rsidR="000018BB">
        <w:t>, practicalities and modalities of that. T</w:t>
      </w:r>
      <w:r>
        <w:t>hat would involve live data sharing</w:t>
      </w:r>
      <w:r w:rsidR="000018BB">
        <w:t xml:space="preserve">, for example, and that is something that the </w:t>
      </w:r>
      <w:r w:rsidR="00F52575">
        <w:t xml:space="preserve">UK Government </w:t>
      </w:r>
      <w:r w:rsidR="000018BB">
        <w:t>ha</w:t>
      </w:r>
      <w:r w:rsidR="00F52575">
        <w:t>ve</w:t>
      </w:r>
      <w:r w:rsidR="000018BB">
        <w:t xml:space="preserve"> not done </w:t>
      </w:r>
      <w:r>
        <w:t>as yet.</w:t>
      </w:r>
    </w:p>
    <w:p w:rsidR="00781003" w:rsidP="009E4533">
      <w:pPr>
        <w:pStyle w:val="Answer"/>
      </w:pPr>
      <w:r>
        <w:t xml:space="preserve">The EU is not </w:t>
      </w:r>
      <w:r w:rsidR="009E4533">
        <w:t>saying</w:t>
      </w:r>
      <w:r>
        <w:t>, “I</w:t>
      </w:r>
      <w:r w:rsidR="009E4533">
        <w:t>t</w:t>
      </w:r>
      <w:r w:rsidR="00AC1FE1">
        <w:t>’</w:t>
      </w:r>
      <w:r w:rsidR="009E4533">
        <w:t xml:space="preserve">s our way or the highway. </w:t>
      </w:r>
      <w:r>
        <w:t>We</w:t>
      </w:r>
      <w:r w:rsidR="00AB1594">
        <w:t>’</w:t>
      </w:r>
      <w:r>
        <w:t>ve p</w:t>
      </w:r>
      <w:r w:rsidR="009E4533">
        <w:t>ublish</w:t>
      </w:r>
      <w:r>
        <w:t xml:space="preserve">ed </w:t>
      </w:r>
      <w:r w:rsidR="009E4533">
        <w:t xml:space="preserve">these </w:t>
      </w:r>
      <w:r>
        <w:t>non-</w:t>
      </w:r>
      <w:r w:rsidR="00594E9D">
        <w:t>papers</w:t>
      </w:r>
      <w:r>
        <w:t xml:space="preserve">, </w:t>
      </w:r>
      <w:r w:rsidR="009E4533">
        <w:t xml:space="preserve">and you have to </w:t>
      </w:r>
      <w:r w:rsidR="00594E9D">
        <w:t>live</w:t>
      </w:r>
      <w:r w:rsidR="009E4533">
        <w:t xml:space="preserve"> up to it</w:t>
      </w:r>
      <w:r w:rsidR="00A75F5E">
        <w:t>”.</w:t>
      </w:r>
      <w:r>
        <w:t xml:space="preserve"> It has said, “These are the broad outlines of where we want to go. Let’s sit and discuss how we </w:t>
      </w:r>
      <w:r w:rsidR="00AB1594">
        <w:t>deliver</w:t>
      </w:r>
      <w:r>
        <w:t xml:space="preserve"> them</w:t>
      </w:r>
      <w:r w:rsidR="00A75F5E">
        <w:t>”.</w:t>
      </w:r>
      <w:r>
        <w:t xml:space="preserve"> Ahead of those non-papers being published, </w:t>
      </w:r>
      <w:r w:rsidR="009E4533">
        <w:t>Lord Frost</w:t>
      </w:r>
      <w:r>
        <w:t xml:space="preserve">, </w:t>
      </w:r>
      <w:r w:rsidR="009E4533">
        <w:t>who is no longer in post</w:t>
      </w:r>
      <w:r>
        <w:t xml:space="preserve">, </w:t>
      </w:r>
      <w:r w:rsidR="009E4533">
        <w:t>poo</w:t>
      </w:r>
      <w:r w:rsidR="00F52575">
        <w:t>-</w:t>
      </w:r>
      <w:r w:rsidR="009E4533">
        <w:t xml:space="preserve">pooed them </w:t>
      </w:r>
      <w:r>
        <w:t xml:space="preserve">and </w:t>
      </w:r>
      <w:r w:rsidR="005476A5">
        <w:t xml:space="preserve">pre-briefed </w:t>
      </w:r>
      <w:r w:rsidR="00AB1594">
        <w:t xml:space="preserve">that </w:t>
      </w:r>
      <w:r>
        <w:t xml:space="preserve">he did not think they would </w:t>
      </w:r>
      <w:r w:rsidR="005476A5">
        <w:t>go far enough.</w:t>
      </w:r>
    </w:p>
    <w:p w:rsidR="00781003" w:rsidP="009E4533">
      <w:pPr>
        <w:pStyle w:val="Answer"/>
      </w:pPr>
      <w:r>
        <w:t>I</w:t>
      </w:r>
      <w:r w:rsidR="009E4533">
        <w:t>n actual fact, the EU was saying, “</w:t>
      </w:r>
      <w:r w:rsidR="00594E9D">
        <w:t>Here</w:t>
      </w:r>
      <w:r w:rsidR="009E4533">
        <w:t xml:space="preserve"> are </w:t>
      </w:r>
      <w:r>
        <w:t xml:space="preserve">our proposals. Let’s sit down and discuss how we </w:t>
      </w:r>
      <w:r w:rsidR="009E4533">
        <w:t>implement them</w:t>
      </w:r>
      <w:r w:rsidR="00492439">
        <w:t>”</w:t>
      </w:r>
      <w:r w:rsidR="00AB1594">
        <w:t>.</w:t>
      </w:r>
      <w:r w:rsidR="00492439">
        <w:t xml:space="preserve"> </w:t>
      </w:r>
      <w:r w:rsidR="00AB1594">
        <w:t>Yes</w:t>
      </w:r>
      <w:r w:rsidR="00492439">
        <w:t xml:space="preserve">, </w:t>
      </w:r>
      <w:r w:rsidR="00AB1594">
        <w:t xml:space="preserve">that is </w:t>
      </w:r>
      <w:r w:rsidR="00492439">
        <w:t xml:space="preserve">within the confines of </w:t>
      </w:r>
      <w:r w:rsidR="005522DB">
        <w:t>the protocol</w:t>
      </w:r>
      <w:r w:rsidR="00492439">
        <w:t xml:space="preserve"> as agreed</w:t>
      </w:r>
      <w:r w:rsidR="00AB1594">
        <w:t>, but</w:t>
      </w:r>
      <w:r w:rsidR="00492439">
        <w:t xml:space="preserve"> </w:t>
      </w:r>
      <w:r w:rsidR="00242E62">
        <w:t xml:space="preserve">it </w:t>
      </w:r>
      <w:r w:rsidR="00492439">
        <w:t xml:space="preserve">should not be unreasonable for any sovereign state that signs an international agreement </w:t>
      </w:r>
      <w:r w:rsidR="00F52575">
        <w:t xml:space="preserve">that </w:t>
      </w:r>
      <w:r w:rsidR="00AB1594">
        <w:t>its</w:t>
      </w:r>
      <w:r w:rsidR="00242E62">
        <w:t xml:space="preserve"> partner</w:t>
      </w:r>
      <w:r w:rsidR="00F52575">
        <w:t xml:space="preserve"> says</w:t>
      </w:r>
      <w:r w:rsidR="00242E62">
        <w:t xml:space="preserve"> </w:t>
      </w:r>
      <w:r w:rsidR="00492439">
        <w:t>18 months or two years</w:t>
      </w:r>
      <w:r w:rsidR="00242E62">
        <w:t xml:space="preserve"> on, “Can we just stick to what </w:t>
      </w:r>
      <w:r w:rsidR="004A7890">
        <w:t>we have agreed? We will discuss how we implement it, and we</w:t>
      </w:r>
      <w:r w:rsidR="00AB1594">
        <w:t>’</w:t>
      </w:r>
      <w:r w:rsidR="004A7890">
        <w:t xml:space="preserve">re happy to </w:t>
      </w:r>
      <w:r w:rsidR="008663AA">
        <w:t>discuss how we implement it. In fact, we broadly share some of what you want</w:t>
      </w:r>
      <w:r w:rsidR="004A7890">
        <w:t xml:space="preserve">, </w:t>
      </w:r>
      <w:r w:rsidR="008663AA">
        <w:t xml:space="preserve">but we </w:t>
      </w:r>
      <w:r w:rsidR="004A7890">
        <w:t xml:space="preserve">do insist that, for example, if you want to get </w:t>
      </w:r>
      <w:r w:rsidR="00F52575">
        <w:t xml:space="preserve">to something like an </w:t>
      </w:r>
      <w:r w:rsidR="004A7890">
        <w:t xml:space="preserve">express lane </w:t>
      </w:r>
      <w:r>
        <w:t xml:space="preserve">or </w:t>
      </w:r>
      <w:r w:rsidR="00AB1594">
        <w:t>green lane</w:t>
      </w:r>
      <w:r>
        <w:t>, you give us live data</w:t>
      </w:r>
      <w:r w:rsidR="00A75F5E">
        <w:t>”.</w:t>
      </w:r>
      <w:r w:rsidR="008663AA">
        <w:t xml:space="preserve"> I do not think that is that </w:t>
      </w:r>
      <w:r w:rsidR="00594E9D">
        <w:t>unreasonable</w:t>
      </w:r>
      <w:r>
        <w:t>.</w:t>
      </w:r>
    </w:p>
    <w:p w:rsidR="009E4533" w:rsidP="00C137C8">
      <w:pPr>
        <w:pStyle w:val="Answer"/>
      </w:pPr>
      <w:r>
        <w:t xml:space="preserve">This is part of what I want to do today. Unfortunately, in Westminster, particularly in certain quarters in London, we have </w:t>
      </w:r>
      <w:r w:rsidR="00AB1594">
        <w:t>got</w:t>
      </w:r>
      <w:r>
        <w:t xml:space="preserve"> sucked into this discourse that the EU is being unbelievably unreasonable and that this has all been inflicted on the UK. It is, I am afraid, just not true. There has been movement from the EU. I am not just coming here as someone who is being blasé and saying the EU </w:t>
      </w:r>
      <w:r w:rsidR="008663AA">
        <w:t xml:space="preserve">is a perfect organisation. It is not, but </w:t>
      </w:r>
      <w:r>
        <w:t xml:space="preserve">it is not </w:t>
      </w:r>
      <w:r w:rsidR="008663AA">
        <w:t xml:space="preserve">reasonable to say that </w:t>
      </w:r>
      <w:r>
        <w:t xml:space="preserve">it </w:t>
      </w:r>
      <w:r w:rsidR="008663AA">
        <w:t>has not moved.</w:t>
      </w:r>
    </w:p>
    <w:p w:rsidR="008663AA" w:rsidP="002B1F51">
      <w:pPr>
        <w:pStyle w:val="Question"/>
      </w:pPr>
      <w:r w:rsidRPr="002B1F51">
        <w:rPr>
          <w:b/>
        </w:rPr>
        <w:t>Baroness Ritchie of Downpatrick:</w:t>
      </w:r>
      <w:r>
        <w:t xml:space="preserve"> </w:t>
      </w:r>
      <w:r w:rsidR="0006381F">
        <w:t xml:space="preserve">Matthew, you are very welcome. I suppose it is a bit odd for me to be asking you questions. </w:t>
      </w:r>
      <w:r>
        <w:t xml:space="preserve">As I understand it, central to the SDLP </w:t>
      </w:r>
      <w:r w:rsidR="0006381F">
        <w:t>philosophy</w:t>
      </w:r>
      <w:r w:rsidR="00A02E9C">
        <w:t xml:space="preserve"> </w:t>
      </w:r>
      <w:r w:rsidR="0006381F">
        <w:t xml:space="preserve">are reconciliation, </w:t>
      </w:r>
      <w:r w:rsidRPr="00205D6F" w:rsidR="0006381F">
        <w:t>co</w:t>
      </w:r>
      <w:r w:rsidRPr="00205D6F" w:rsidR="0006381F">
        <w:noBreakHyphen/>
        <w:t>operation</w:t>
      </w:r>
      <w:r w:rsidR="0006381F">
        <w:t>,</w:t>
      </w:r>
      <w:r>
        <w:t xml:space="preserve"> partnership</w:t>
      </w:r>
      <w:r w:rsidR="0006381F">
        <w:t xml:space="preserve"> and </w:t>
      </w:r>
      <w:r>
        <w:t>consensus</w:t>
      </w:r>
      <w:r w:rsidR="0006381F">
        <w:t xml:space="preserve">. In </w:t>
      </w:r>
      <w:r w:rsidR="00A02E9C">
        <w:t xml:space="preserve">that vein, how can the divergent concerns and </w:t>
      </w:r>
      <w:r>
        <w:t>priorities of all communities in Northern Ireland as well as London, Dublin and Brussels be reconciled?</w:t>
      </w:r>
      <w:r w:rsidR="00A02E9C">
        <w:t xml:space="preserve"> I suppose, at the end of the day, that is what has to happen.</w:t>
      </w:r>
      <w:r w:rsidR="00FD1F98">
        <w:t xml:space="preserve"> </w:t>
      </w:r>
    </w:p>
    <w:p w:rsidR="00471C4D" w:rsidP="002B1F51">
      <w:pPr>
        <w:pStyle w:val="Answer"/>
      </w:pPr>
      <w:r w:rsidRPr="00F312FD">
        <w:rPr>
          <w:b/>
          <w:i/>
        </w:rPr>
        <w:t>Matthew O’Toole:</w:t>
      </w:r>
      <w:r w:rsidRPr="002B1F51" w:rsidR="002B1F51">
        <w:rPr>
          <w:b/>
        </w:rPr>
        <w:t xml:space="preserve"> </w:t>
      </w:r>
      <w:r w:rsidR="00B94DE8">
        <w:t>Yes, a</w:t>
      </w:r>
      <w:r w:rsidR="00A02E9C">
        <w:t xml:space="preserve">bsolutely. </w:t>
      </w:r>
      <w:r w:rsidR="00B94DE8">
        <w:t>Importantly</w:t>
      </w:r>
      <w:r w:rsidR="00604D97">
        <w:t>, though, w</w:t>
      </w:r>
      <w:r w:rsidR="002B1F51">
        <w:t xml:space="preserve">e have to be </w:t>
      </w:r>
      <w:r w:rsidR="00594E9D">
        <w:t>honest</w:t>
      </w:r>
      <w:r w:rsidR="002B1F51">
        <w:t xml:space="preserve"> with people </w:t>
      </w:r>
      <w:r w:rsidR="00604D97">
        <w:t>in</w:t>
      </w:r>
      <w:r w:rsidR="002B1F51">
        <w:t xml:space="preserve"> Northern Ireland</w:t>
      </w:r>
      <w:r w:rsidR="00604D97">
        <w:t>,</w:t>
      </w:r>
      <w:r w:rsidR="00B94DE8">
        <w:t xml:space="preserve"> of</w:t>
      </w:r>
      <w:r w:rsidR="00604D97">
        <w:t xml:space="preserve"> a</w:t>
      </w:r>
      <w:r w:rsidR="002B1F51">
        <w:t>ll communities, traditions</w:t>
      </w:r>
      <w:r w:rsidR="00604D97">
        <w:t xml:space="preserve"> and </w:t>
      </w:r>
      <w:r w:rsidR="002B1F51">
        <w:t>viewpoints</w:t>
      </w:r>
      <w:r w:rsidR="00604D97">
        <w:t xml:space="preserve">, that Brexit means change. Brexit has meant </w:t>
      </w:r>
      <w:r w:rsidR="002B1F51">
        <w:t xml:space="preserve">change for </w:t>
      </w:r>
      <w:r w:rsidR="0069305C">
        <w:t>Irish</w:t>
      </w:r>
      <w:r w:rsidR="00065163">
        <w:t xml:space="preserve"> people, </w:t>
      </w:r>
      <w:r w:rsidR="0069305C">
        <w:t>nationalists</w:t>
      </w:r>
      <w:r w:rsidR="00065163">
        <w:t xml:space="preserve"> </w:t>
      </w:r>
      <w:r w:rsidR="00B27E02">
        <w:t>and the constitutionally unaligned</w:t>
      </w:r>
      <w:r w:rsidRPr="00FD1F98" w:rsidR="00FD1F98">
        <w:t xml:space="preserve"> </w:t>
      </w:r>
      <w:r w:rsidR="00FD1F98">
        <w:t>in Northern Ireland</w:t>
      </w:r>
      <w:r w:rsidR="00B27E02">
        <w:t xml:space="preserve">, and it means </w:t>
      </w:r>
      <w:r w:rsidR="00065163">
        <w:t xml:space="preserve">change for </w:t>
      </w:r>
      <w:r w:rsidR="00594E9D">
        <w:t>unionists</w:t>
      </w:r>
      <w:r w:rsidR="00065163">
        <w:t xml:space="preserve"> in Northern Ireland</w:t>
      </w:r>
      <w:r>
        <w:t xml:space="preserve">. These are changes that </w:t>
      </w:r>
      <w:r w:rsidR="00594E9D">
        <w:t>affect</w:t>
      </w:r>
      <w:r w:rsidR="00065163">
        <w:t xml:space="preserve"> </w:t>
      </w:r>
      <w:r w:rsidR="00594E9D">
        <w:t>everybody</w:t>
      </w:r>
      <w:r w:rsidR="00FD1F98">
        <w:t xml:space="preserve">. To </w:t>
      </w:r>
      <w:r>
        <w:t xml:space="preserve">give you an example of </w:t>
      </w:r>
      <w:r w:rsidR="00065163">
        <w:t>change</w:t>
      </w:r>
      <w:r w:rsidR="00FD1F98">
        <w:t>s</w:t>
      </w:r>
      <w:r>
        <w:t xml:space="preserve"> </w:t>
      </w:r>
      <w:r w:rsidR="00065163">
        <w:t xml:space="preserve">on the </w:t>
      </w:r>
      <w:r>
        <w:t xml:space="preserve">land </w:t>
      </w:r>
      <w:r w:rsidR="00065163">
        <w:t xml:space="preserve">border that </w:t>
      </w:r>
      <w:r>
        <w:t xml:space="preserve">are not covered by </w:t>
      </w:r>
      <w:r w:rsidR="005522DB">
        <w:t>the protocol</w:t>
      </w:r>
      <w:r>
        <w:t xml:space="preserve">, there are new burdens around mutual recognition of professional qualifications. That has created challenges for healthcare staff who work on both sides of the border and for people who travel either side of the border to </w:t>
      </w:r>
      <w:r w:rsidR="00065163">
        <w:t>seek healthcare</w:t>
      </w:r>
      <w:r w:rsidR="00E4021D">
        <w:t xml:space="preserve">, which </w:t>
      </w:r>
      <w:r w:rsidR="00065163">
        <w:t xml:space="preserve">is a pretty </w:t>
      </w:r>
      <w:r>
        <w:t>routine part of all-Ireland life</w:t>
      </w:r>
      <w:r w:rsidR="00E4021D">
        <w:t>.</w:t>
      </w:r>
      <w:r>
        <w:t xml:space="preserve"> </w:t>
      </w:r>
      <w:r w:rsidR="00E4021D">
        <w:t xml:space="preserve">That </w:t>
      </w:r>
      <w:r w:rsidR="00065163">
        <w:t xml:space="preserve">is a new barrier not just </w:t>
      </w:r>
      <w:r>
        <w:t xml:space="preserve">to </w:t>
      </w:r>
      <w:r w:rsidR="00065163">
        <w:t xml:space="preserve">trade but to life on the island of Ireland </w:t>
      </w:r>
      <w:r>
        <w:t>that has been thrown up by Brexit.</w:t>
      </w:r>
    </w:p>
    <w:p w:rsidR="00A93D0C" w:rsidP="002B1F51">
      <w:pPr>
        <w:pStyle w:val="Answer"/>
      </w:pPr>
      <w:r>
        <w:t>I mentioned earlier the loss of EU funding. T</w:t>
      </w:r>
      <w:r w:rsidR="0069305C">
        <w:t xml:space="preserve">ens </w:t>
      </w:r>
      <w:r w:rsidR="00065163">
        <w:t>of milli</w:t>
      </w:r>
      <w:r w:rsidR="0069305C">
        <w:t>o</w:t>
      </w:r>
      <w:r w:rsidR="00065163">
        <w:t xml:space="preserve">ns of </w:t>
      </w:r>
      <w:r>
        <w:t xml:space="preserve">pounds of the annual budget to the Department for the Economy </w:t>
      </w:r>
      <w:r w:rsidR="009C2858">
        <w:t>have</w:t>
      </w:r>
      <w:r>
        <w:t xml:space="preserve"> been lost. Those things are </w:t>
      </w:r>
      <w:r w:rsidR="009C2858">
        <w:t xml:space="preserve">not </w:t>
      </w:r>
      <w:r>
        <w:t xml:space="preserve">covered by </w:t>
      </w:r>
      <w:r w:rsidR="005522DB">
        <w:t>the protocol</w:t>
      </w:r>
      <w:r>
        <w:t>. T</w:t>
      </w:r>
      <w:r w:rsidR="00065163">
        <w:t xml:space="preserve">hose are damaging effects </w:t>
      </w:r>
      <w:r w:rsidR="009C2858">
        <w:t xml:space="preserve">of Brexit </w:t>
      </w:r>
      <w:r>
        <w:t xml:space="preserve">on Northern Ireland not covered by </w:t>
      </w:r>
      <w:r w:rsidR="005522DB">
        <w:t>the protocol</w:t>
      </w:r>
      <w:r w:rsidR="009C08B3">
        <w:t xml:space="preserve">. </w:t>
      </w:r>
      <w:r w:rsidR="009C2858">
        <w:t>Under</w:t>
      </w:r>
      <w:r w:rsidR="009C08B3">
        <w:t xml:space="preserve"> </w:t>
      </w:r>
      <w:r w:rsidR="005522DB">
        <w:t>the protocol</w:t>
      </w:r>
      <w:r w:rsidR="009C08B3">
        <w:t xml:space="preserve">, yes, </w:t>
      </w:r>
      <w:r w:rsidR="00065163">
        <w:t xml:space="preserve">in </w:t>
      </w:r>
      <w:r w:rsidR="009C2858">
        <w:t>the</w:t>
      </w:r>
      <w:r w:rsidR="00065163">
        <w:t xml:space="preserve"> regulation of </w:t>
      </w:r>
      <w:r w:rsidR="0069305C">
        <w:t>goods</w:t>
      </w:r>
      <w:r w:rsidR="00065163">
        <w:t xml:space="preserve"> and customs processes, Northern Ireland is being treated slightly differently </w:t>
      </w:r>
      <w:r>
        <w:t>from</w:t>
      </w:r>
      <w:r w:rsidR="00065163">
        <w:t xml:space="preserve"> </w:t>
      </w:r>
      <w:r w:rsidR="0069305C">
        <w:t>Britain</w:t>
      </w:r>
      <w:r w:rsidR="00065163">
        <w:t xml:space="preserve">. </w:t>
      </w:r>
    </w:p>
    <w:p w:rsidR="009C08B3" w:rsidP="002B1F51">
      <w:pPr>
        <w:pStyle w:val="Answer"/>
      </w:pPr>
      <w:r>
        <w:t>The point I am making is that</w:t>
      </w:r>
      <w:r>
        <w:t>, in all these areas, we have to be honest with people that Brexit has consequences. W</w:t>
      </w:r>
      <w:r>
        <w:t>e are not going to be in the same situation we were in pre</w:t>
      </w:r>
      <w:r w:rsidR="00A93D0C">
        <w:t xml:space="preserve"> </w:t>
      </w:r>
      <w:r>
        <w:t xml:space="preserve">2016 </w:t>
      </w:r>
      <w:r>
        <w:t xml:space="preserve">because that choice has been taken out of our hands, so we have to </w:t>
      </w:r>
      <w:r>
        <w:t xml:space="preserve">build consensus and realism </w:t>
      </w:r>
      <w:r>
        <w:t xml:space="preserve">among groups and communities about the world we are in </w:t>
      </w:r>
      <w:r>
        <w:t>post 2021</w:t>
      </w:r>
      <w:r>
        <w:t>.</w:t>
      </w:r>
      <w:r w:rsidR="00A93D0C">
        <w:t xml:space="preserve"> </w:t>
      </w:r>
      <w:r>
        <w:t>T</w:t>
      </w:r>
      <w:r>
        <w:t xml:space="preserve">he world we were in pre the end of the transition period </w:t>
      </w:r>
      <w:r>
        <w:t xml:space="preserve">is, I am afraid, not coming back </w:t>
      </w:r>
      <w:r>
        <w:t xml:space="preserve">unless and until the UK Government decide that </w:t>
      </w:r>
      <w:r w:rsidR="00A93D0C">
        <w:t>they</w:t>
      </w:r>
      <w:r>
        <w:t xml:space="preserve"> want to </w:t>
      </w:r>
      <w:r w:rsidR="0069305C">
        <w:t>rejoin</w:t>
      </w:r>
      <w:r>
        <w:t xml:space="preserve"> the EU</w:t>
      </w:r>
      <w:r>
        <w:t xml:space="preserve">. Sadly, I do not think that is going to happen </w:t>
      </w:r>
      <w:r>
        <w:t>any time soon</w:t>
      </w:r>
      <w:r>
        <w:t>.</w:t>
      </w:r>
    </w:p>
    <w:p w:rsidR="009C08B3" w:rsidP="002B1F51">
      <w:pPr>
        <w:pStyle w:val="Answer"/>
      </w:pPr>
      <w:r>
        <w:t>T</w:t>
      </w:r>
      <w:r w:rsidR="00065163">
        <w:t>he other broad point</w:t>
      </w:r>
      <w:r>
        <w:t xml:space="preserve"> </w:t>
      </w:r>
      <w:r w:rsidR="00065163">
        <w:t>is about relationship</w:t>
      </w:r>
      <w:r w:rsidR="00217AB4">
        <w:t xml:space="preserve"> </w:t>
      </w:r>
      <w:r w:rsidR="00065163">
        <w:t>building</w:t>
      </w:r>
      <w:r w:rsidR="00217AB4">
        <w:t xml:space="preserve">. Key </w:t>
      </w:r>
      <w:r>
        <w:t>to what happened in 19</w:t>
      </w:r>
      <w:r w:rsidR="00217AB4">
        <w:t>9</w:t>
      </w:r>
      <w:r>
        <w:t xml:space="preserve">8, and obviously both you and Lord Empey were there, </w:t>
      </w:r>
      <w:r w:rsidR="00217AB4">
        <w:t>were</w:t>
      </w:r>
      <w:r w:rsidR="00F973CA">
        <w:t xml:space="preserve"> relationship building</w:t>
      </w:r>
      <w:r>
        <w:t xml:space="preserve">, trust and people feeling that </w:t>
      </w:r>
      <w:r w:rsidR="00F973CA">
        <w:t>they owed one another something more than just shouting at them and stating a position</w:t>
      </w:r>
      <w:r>
        <w:t>. There does have to be trust, but a lot of that comes from acknowledging t</w:t>
      </w:r>
      <w:r w:rsidR="00F973CA">
        <w:t>hat there is a degree of interdependence and co-operation that we need</w:t>
      </w:r>
      <w:r>
        <w:t>. Do you know what? I am afraid some of that has to come from the UK acknowledging that it needs a fruitful relationship with the EU.</w:t>
      </w:r>
    </w:p>
    <w:p w:rsidR="009C08B3" w:rsidP="002B1F51">
      <w:pPr>
        <w:pStyle w:val="Answer"/>
      </w:pPr>
      <w:r>
        <w:t xml:space="preserve">Not to go back and labour this point, </w:t>
      </w:r>
      <w:r w:rsidR="00F973CA">
        <w:t>this is why Brexit was</w:t>
      </w:r>
      <w:r w:rsidR="0069305C">
        <w:t xml:space="preserve"> </w:t>
      </w:r>
      <w:r w:rsidR="00521D48">
        <w:t>a</w:t>
      </w:r>
      <w:r w:rsidR="0069305C">
        <w:t xml:space="preserve"> </w:t>
      </w:r>
      <w:r w:rsidR="00521D48">
        <w:t>bad idea in the firs</w:t>
      </w:r>
      <w:r w:rsidR="0069305C">
        <w:t>t</w:t>
      </w:r>
      <w:r w:rsidR="00521D48">
        <w:t xml:space="preserve"> </w:t>
      </w:r>
      <w:r w:rsidR="0069305C">
        <w:t>place</w:t>
      </w:r>
      <w:r w:rsidR="00521D48">
        <w:t>. It has put London and Dublin on opposite sides of a table</w:t>
      </w:r>
      <w:r>
        <w:t xml:space="preserve">, and that has had an impact on how parties and communities in Northern Ireland are able to interact with one another. Unfortunately, we need to </w:t>
      </w:r>
      <w:r w:rsidR="006D75B0">
        <w:t>recommit</w:t>
      </w:r>
      <w:r>
        <w:t xml:space="preserve"> to those principles of interdependence, but core to that is the UK Government understanding their own responsibility in all of this</w:t>
      </w:r>
      <w:r w:rsidR="00217AB4">
        <w:t xml:space="preserve"> and</w:t>
      </w:r>
      <w:r>
        <w:t xml:space="preserve"> being honest with people that, sadly, </w:t>
      </w:r>
      <w:r w:rsidR="00217AB4">
        <w:t>al</w:t>
      </w:r>
      <w:r>
        <w:t xml:space="preserve">though I wish it were otherwise, things cannot be </w:t>
      </w:r>
      <w:r w:rsidR="00521D48">
        <w:t>exactly as they were before Brexit.</w:t>
      </w:r>
    </w:p>
    <w:p w:rsidR="00272982" w:rsidP="002B1F51">
      <w:pPr>
        <w:pStyle w:val="Answer"/>
      </w:pPr>
      <w:r>
        <w:t xml:space="preserve">As </w:t>
      </w:r>
      <w:r w:rsidR="009C08B3">
        <w:t xml:space="preserve">someone who strongly opposed Brexit, </w:t>
      </w:r>
      <w:r>
        <w:t xml:space="preserve">there are one or two opportunities </w:t>
      </w:r>
      <w:r w:rsidR="00DD3FD0">
        <w:t xml:space="preserve">from Brexit, but they are only </w:t>
      </w:r>
      <w:r>
        <w:t xml:space="preserve">for </w:t>
      </w:r>
      <w:r w:rsidR="00DD3FD0">
        <w:t xml:space="preserve">Northern Ireland and they come from </w:t>
      </w:r>
      <w:r w:rsidR="005522DB">
        <w:t>the protocol</w:t>
      </w:r>
      <w:r w:rsidR="00DD3FD0">
        <w:t>. They a</w:t>
      </w:r>
      <w:r>
        <w:t>re not</w:t>
      </w:r>
      <w:r w:rsidR="00DD3FD0">
        <w:t xml:space="preserve">, largely, </w:t>
      </w:r>
      <w:r>
        <w:t>for England</w:t>
      </w:r>
      <w:r w:rsidR="00DD3FD0">
        <w:t xml:space="preserve">, </w:t>
      </w:r>
      <w:r>
        <w:t>Scotland</w:t>
      </w:r>
      <w:r w:rsidR="00DD3FD0">
        <w:t xml:space="preserve"> and </w:t>
      </w:r>
      <w:r>
        <w:t>Wales economically</w:t>
      </w:r>
      <w:r w:rsidR="00DD3FD0">
        <w:t>. Northern Ireland has access to both markets.</w:t>
      </w:r>
      <w:r>
        <w:t xml:space="preserve"> Can we take advantage of that duality?</w:t>
      </w:r>
      <w:r w:rsidR="00DD3FD0">
        <w:t xml:space="preserve"> </w:t>
      </w:r>
      <w:r w:rsidR="009B5729">
        <w:t>P</w:t>
      </w:r>
      <w:r>
        <w:t xml:space="preserve">art of the </w:t>
      </w:r>
      <w:r w:rsidR="00970AB4">
        <w:t>reason why we are what we are</w:t>
      </w:r>
      <w:r>
        <w:t xml:space="preserve">, </w:t>
      </w:r>
      <w:r w:rsidR="00970AB4">
        <w:t xml:space="preserve">a contested </w:t>
      </w:r>
      <w:r>
        <w:t>society</w:t>
      </w:r>
      <w:r>
        <w:t xml:space="preserve">, </w:t>
      </w:r>
      <w:r w:rsidR="009B5729">
        <w:t xml:space="preserve">is that we are both British and Irish. In acknowledging that we are </w:t>
      </w:r>
      <w:r>
        <w:t xml:space="preserve">both British and </w:t>
      </w:r>
      <w:r w:rsidR="0069305C">
        <w:t>Irish</w:t>
      </w:r>
      <w:r w:rsidR="009B5729">
        <w:t xml:space="preserve">, there lie the </w:t>
      </w:r>
      <w:r>
        <w:t xml:space="preserve">roots of the arrangement that </w:t>
      </w:r>
      <w:r w:rsidR="009B5729">
        <w:t xml:space="preserve">we have. If we can embrace it and make it work, </w:t>
      </w:r>
      <w:r>
        <w:t>I hope</w:t>
      </w:r>
      <w:r w:rsidR="009B5729">
        <w:t xml:space="preserve">, on the basis of trust, we can build confidence </w:t>
      </w:r>
      <w:r>
        <w:t xml:space="preserve">among </w:t>
      </w:r>
      <w:r w:rsidR="0069305C">
        <w:t>communities</w:t>
      </w:r>
      <w:r>
        <w:t>.</w:t>
      </w:r>
    </w:p>
    <w:p w:rsidR="00C77B02" w:rsidP="00C77B02">
      <w:pPr>
        <w:pStyle w:val="Question"/>
      </w:pPr>
      <w:r w:rsidRPr="00C77B02">
        <w:rPr>
          <w:b/>
        </w:rPr>
        <w:t>Lord Thomas of Gresford:</w:t>
      </w:r>
      <w:r>
        <w:t xml:space="preserve"> The trade difficulties arising out of </w:t>
      </w:r>
      <w:r w:rsidR="005522DB">
        <w:t>the protocol</w:t>
      </w:r>
      <w:r>
        <w:t xml:space="preserve"> can be resolved by discussion and by working </w:t>
      </w:r>
      <w:r w:rsidR="00C17612">
        <w:t xml:space="preserve">through </w:t>
      </w:r>
      <w:r>
        <w:t xml:space="preserve">the mechanisms within </w:t>
      </w:r>
      <w:r w:rsidR="005522DB">
        <w:t>the protocol</w:t>
      </w:r>
      <w:r>
        <w:t xml:space="preserve"> itself</w:t>
      </w:r>
      <w:r w:rsidR="00756751">
        <w:t xml:space="preserve">. A </w:t>
      </w:r>
      <w:r>
        <w:t>pillar of the DUP is that laws are made in Northern Ireland over which they have no control</w:t>
      </w:r>
      <w:r w:rsidR="006D372C">
        <w:t>,</w:t>
      </w:r>
      <w:r w:rsidR="00756751">
        <w:t xml:space="preserve"> and that </w:t>
      </w:r>
      <w:r>
        <w:t>Brussels can pas</w:t>
      </w:r>
      <w:r w:rsidR="00756751">
        <w:t xml:space="preserve">s </w:t>
      </w:r>
      <w:r>
        <w:t>its legislation and you have no voice. What is the SDLP approach to that?</w:t>
      </w:r>
    </w:p>
    <w:p w:rsidR="003E6040" w:rsidP="00C17006">
      <w:pPr>
        <w:pStyle w:val="Answer"/>
      </w:pPr>
      <w:r w:rsidRPr="00F312FD">
        <w:rPr>
          <w:b/>
          <w:i/>
        </w:rPr>
        <w:t>Matthew O’Toole:</w:t>
      </w:r>
      <w:r w:rsidRPr="00C17006" w:rsidR="00C17006">
        <w:rPr>
          <w:b/>
        </w:rPr>
        <w:t xml:space="preserve"> </w:t>
      </w:r>
      <w:r w:rsidR="00C17006">
        <w:t xml:space="preserve">The first point </w:t>
      </w:r>
      <w:r w:rsidR="000C705B">
        <w:t>is that there is a huge democratic deficit in Northern Ireland now because the DUP will not let the Assembly and Executive sit. W</w:t>
      </w:r>
      <w:r w:rsidR="00C17006">
        <w:t>e have no voice at the minute because the DUP is not allowing our institutions to sit</w:t>
      </w:r>
      <w:r>
        <w:t xml:space="preserve">. If </w:t>
      </w:r>
      <w:r w:rsidR="00C17006">
        <w:t xml:space="preserve">you are frustrated </w:t>
      </w:r>
      <w:r w:rsidR="000C705B">
        <w:t>about democratic deficit and there not being governance</w:t>
      </w:r>
      <w:r>
        <w:t>,</w:t>
      </w:r>
      <w:r w:rsidR="000C705B">
        <w:t xml:space="preserve"> allow our institutions to get back to work. </w:t>
      </w:r>
    </w:p>
    <w:p w:rsidR="000C705B" w:rsidP="00C17006">
      <w:pPr>
        <w:pStyle w:val="Answer"/>
      </w:pPr>
      <w:r>
        <w:t xml:space="preserve">That is </w:t>
      </w:r>
      <w:r w:rsidR="00C17006">
        <w:t xml:space="preserve">a fair question, </w:t>
      </w:r>
      <w:r>
        <w:t>L</w:t>
      </w:r>
      <w:r w:rsidR="00C17006">
        <w:t>ord Thomas</w:t>
      </w:r>
      <w:r>
        <w:t>. As I said earlier,</w:t>
      </w:r>
      <w:r w:rsidR="00C17006">
        <w:t xml:space="preserve"> this committee has been one of the most </w:t>
      </w:r>
      <w:r w:rsidR="0069305C">
        <w:t>assiduous</w:t>
      </w:r>
      <w:r w:rsidR="00C17006">
        <w:t xml:space="preserve"> in updating </w:t>
      </w:r>
      <w:r>
        <w:t xml:space="preserve">Northern Ireland Assembly committees where it sees issues in relation to </w:t>
      </w:r>
      <w:r w:rsidR="00D34A51">
        <w:t>protocol</w:t>
      </w:r>
      <w:r>
        <w:t xml:space="preserve">-related </w:t>
      </w:r>
      <w:r w:rsidR="00C17006">
        <w:t xml:space="preserve">EU legislation. I go back to this point that we need to be serious about what we have signed </w:t>
      </w:r>
      <w:r w:rsidR="0069305C">
        <w:t>up</w:t>
      </w:r>
      <w:r w:rsidR="00C17006">
        <w:t xml:space="preserve"> to and implementing it.</w:t>
      </w:r>
    </w:p>
    <w:p w:rsidR="000C705B" w:rsidP="00C17006">
      <w:pPr>
        <w:pStyle w:val="Answer"/>
      </w:pPr>
      <w:r>
        <w:t xml:space="preserve">None of this is </w:t>
      </w:r>
      <w:r w:rsidR="00C17006">
        <w:t>insurmountable</w:t>
      </w:r>
      <w:r>
        <w:t xml:space="preserve">, but we need to have agreed and approved processes for, for example, signposting when </w:t>
      </w:r>
      <w:r w:rsidR="00C17006">
        <w:t xml:space="preserve">changes to EU legislation are </w:t>
      </w:r>
      <w:r w:rsidR="00C17006">
        <w:t xml:space="preserve">going to affect Northern Ireland. One part </w:t>
      </w:r>
      <w:r w:rsidR="0069305C">
        <w:t>of</w:t>
      </w:r>
      <w:r w:rsidR="00C17006">
        <w:t xml:space="preserve"> that</w:t>
      </w:r>
      <w:r w:rsidR="003E6040">
        <w:t>, which</w:t>
      </w:r>
      <w:r>
        <w:t xml:space="preserve"> was covered in </w:t>
      </w:r>
      <w:r w:rsidR="00F52575">
        <w:t>an</w:t>
      </w:r>
      <w:r>
        <w:t xml:space="preserve"> EU non-paper</w:t>
      </w:r>
      <w:r w:rsidR="003E6040">
        <w:t xml:space="preserve">, </w:t>
      </w:r>
      <w:r w:rsidR="00C17006">
        <w:t xml:space="preserve">involves better and more visible engagement from </w:t>
      </w:r>
      <w:r>
        <w:t>Northern Ireland politicians, business stakeholders and affected groups. T</w:t>
      </w:r>
      <w:r w:rsidR="00C17006">
        <w:t xml:space="preserve">hat is sensible. </w:t>
      </w:r>
      <w:r>
        <w:t xml:space="preserve">It is not </w:t>
      </w:r>
      <w:r w:rsidR="00C17006">
        <w:t>a huge democratic outrage</w:t>
      </w:r>
      <w:r>
        <w:t xml:space="preserve">, </w:t>
      </w:r>
      <w:r w:rsidR="00C17006">
        <w:t xml:space="preserve">and how you make it work is </w:t>
      </w:r>
      <w:r>
        <w:t xml:space="preserve">by </w:t>
      </w:r>
      <w:r w:rsidR="00C17006">
        <w:t>build</w:t>
      </w:r>
      <w:r>
        <w:t xml:space="preserve">ing </w:t>
      </w:r>
      <w:r w:rsidR="00C17006">
        <w:t>trust between parties, work</w:t>
      </w:r>
      <w:r>
        <w:t xml:space="preserve">ing </w:t>
      </w:r>
      <w:r w:rsidR="00C17006">
        <w:t xml:space="preserve">the provisions </w:t>
      </w:r>
      <w:r w:rsidR="0069305C">
        <w:t>already in</w:t>
      </w:r>
      <w:r w:rsidR="00C17006">
        <w:t xml:space="preserve"> </w:t>
      </w:r>
      <w:r w:rsidR="005522DB">
        <w:t>the protocol</w:t>
      </w:r>
      <w:r w:rsidR="00C17006">
        <w:t xml:space="preserve"> and improv</w:t>
      </w:r>
      <w:r>
        <w:t xml:space="preserve">ing </w:t>
      </w:r>
      <w:r w:rsidR="00C17006">
        <w:t xml:space="preserve">upon them where you can. </w:t>
      </w:r>
      <w:r>
        <w:t>That should not be impossible.</w:t>
      </w:r>
    </w:p>
    <w:p w:rsidR="00C77B02" w:rsidP="00C17006">
      <w:pPr>
        <w:pStyle w:val="Answer"/>
      </w:pPr>
      <w:r>
        <w:t xml:space="preserve">At </w:t>
      </w:r>
      <w:r w:rsidR="000C705B">
        <w:t xml:space="preserve">its best, when Northern Ireland </w:t>
      </w:r>
      <w:r w:rsidR="00C17006">
        <w:t>has worked post</w:t>
      </w:r>
      <w:r>
        <w:t xml:space="preserve"> </w:t>
      </w:r>
      <w:r w:rsidR="00C17006">
        <w:t>19</w:t>
      </w:r>
      <w:r>
        <w:t>9</w:t>
      </w:r>
      <w:r w:rsidR="00C17006">
        <w:t>8</w:t>
      </w:r>
      <w:r w:rsidR="000C705B">
        <w:t xml:space="preserve">, </w:t>
      </w:r>
      <w:r w:rsidR="00C17006">
        <w:t>the duality of our set</w:t>
      </w:r>
      <w:r w:rsidR="00F52575">
        <w:t>-</w:t>
      </w:r>
      <w:r w:rsidR="00C17006">
        <w:t xml:space="preserve">up has </w:t>
      </w:r>
      <w:r w:rsidR="0069305C">
        <w:t>not</w:t>
      </w:r>
      <w:r w:rsidR="00C17006">
        <w:t xml:space="preserve"> been a problem for people, unionist or nationalist. To give an </w:t>
      </w:r>
      <w:r w:rsidR="0069305C">
        <w:t>example</w:t>
      </w:r>
      <w:r w:rsidR="00C17006">
        <w:t xml:space="preserve">, in Washington </w:t>
      </w:r>
      <w:r w:rsidR="000C705B">
        <w:t xml:space="preserve">DC, the Northern Ireland Bureau, which is </w:t>
      </w:r>
      <w:r w:rsidR="004C5CC3">
        <w:t xml:space="preserve">operated by </w:t>
      </w:r>
      <w:r w:rsidR="00C17006">
        <w:t xml:space="preserve">the Northern Ireland </w:t>
      </w:r>
      <w:r w:rsidR="004C5CC3">
        <w:t>Executive</w:t>
      </w:r>
      <w:r w:rsidR="002F75B2">
        <w:t xml:space="preserve">, </w:t>
      </w:r>
      <w:r w:rsidR="00C17006">
        <w:t xml:space="preserve">operates </w:t>
      </w:r>
      <w:r w:rsidR="004C5CC3">
        <w:t xml:space="preserve">seamlessly with both the British </w:t>
      </w:r>
      <w:r w:rsidR="00F51C66">
        <w:t xml:space="preserve">and Irish </w:t>
      </w:r>
      <w:r w:rsidR="004C5CC3">
        <w:t>embass</w:t>
      </w:r>
      <w:r w:rsidR="00F51C66">
        <w:t xml:space="preserve">ies </w:t>
      </w:r>
      <w:r w:rsidR="004C5CC3">
        <w:t xml:space="preserve">when it comes to </w:t>
      </w:r>
      <w:r w:rsidR="002F75B2">
        <w:t>selling Northern Ireland</w:t>
      </w:r>
      <w:r>
        <w:t>,</w:t>
      </w:r>
      <w:r w:rsidR="002F75B2">
        <w:t xml:space="preserve"> whether it is </w:t>
      </w:r>
      <w:r w:rsidR="00C17006">
        <w:t xml:space="preserve">inward </w:t>
      </w:r>
      <w:r w:rsidR="0069305C">
        <w:t>investment</w:t>
      </w:r>
      <w:r w:rsidR="002F75B2">
        <w:t>, tourism or anything else. T</w:t>
      </w:r>
      <w:r w:rsidR="00C17006">
        <w:t xml:space="preserve">hat </w:t>
      </w:r>
      <w:r w:rsidR="0069305C">
        <w:t>duality is possible</w:t>
      </w:r>
      <w:r w:rsidR="002F75B2">
        <w:t xml:space="preserve"> </w:t>
      </w:r>
      <w:r w:rsidR="00C17006">
        <w:t>and does not need to be a barrier.</w:t>
      </w:r>
    </w:p>
    <w:p w:rsidR="009E3F06" w:rsidP="002B6305">
      <w:pPr>
        <w:pStyle w:val="Remark"/>
      </w:pPr>
      <w:r w:rsidRPr="002B6305">
        <w:rPr>
          <w:b/>
        </w:rPr>
        <w:t>Lord Thomas of Gre</w:t>
      </w:r>
      <w:r w:rsidRPr="003E6040">
        <w:rPr>
          <w:b/>
        </w:rPr>
        <w:t>sford:</w:t>
      </w:r>
      <w:r w:rsidRPr="003E6040">
        <w:t xml:space="preserve"> You </w:t>
      </w:r>
      <w:r w:rsidRPr="003E6040" w:rsidR="00F51C66">
        <w:t xml:space="preserve">say the democratic deficit is not </w:t>
      </w:r>
      <w:r w:rsidRPr="003E6040" w:rsidR="005012D6">
        <w:t>un</w:t>
      </w:r>
      <w:r w:rsidRPr="003E6040" w:rsidR="00F51C66">
        <w:t>surmountable</w:t>
      </w:r>
      <w:r w:rsidRPr="003E6040" w:rsidR="007A6D64">
        <w:t>.</w:t>
      </w:r>
      <w:r w:rsidRPr="003E6040" w:rsidR="005012D6">
        <w:t xml:space="preserve"> Supposing</w:t>
      </w:r>
      <w:r w:rsidRPr="003E6040" w:rsidR="003E6040">
        <w:t xml:space="preserve"> that</w:t>
      </w:r>
      <w:r w:rsidRPr="003E6040" w:rsidR="005012D6">
        <w:t xml:space="preserve"> it is </w:t>
      </w:r>
      <w:r w:rsidRPr="003E6040" w:rsidR="003E6040">
        <w:t xml:space="preserve">and </w:t>
      </w:r>
      <w:r w:rsidRPr="003E6040">
        <w:t>you cannot ultimately solve that p</w:t>
      </w:r>
      <w:r>
        <w:t>roblem</w:t>
      </w:r>
      <w:r w:rsidR="005012D6">
        <w:t>, w</w:t>
      </w:r>
      <w:r>
        <w:t>ould you say to the Northern Irish people</w:t>
      </w:r>
      <w:r w:rsidR="005012D6">
        <w:t>, “T</w:t>
      </w:r>
      <w:r>
        <w:t>hat</w:t>
      </w:r>
      <w:r w:rsidR="005012D6">
        <w:t>’s the price you’ve got to pay. You can get great advantages on access to both markets. The price that you pay is that you do</w:t>
      </w:r>
      <w:r w:rsidR="003E6040">
        <w:t>n’t</w:t>
      </w:r>
      <w:r w:rsidR="005012D6">
        <w:t xml:space="preserve"> have democratic control over laws that are </w:t>
      </w:r>
      <w:r>
        <w:t xml:space="preserve">made in </w:t>
      </w:r>
      <w:r w:rsidR="0069305C">
        <w:t>B</w:t>
      </w:r>
      <w:r>
        <w:t>russels</w:t>
      </w:r>
      <w:r w:rsidR="005012D6">
        <w:t>”?</w:t>
      </w:r>
    </w:p>
    <w:p w:rsidR="001D3E81" w:rsidP="001D3E81">
      <w:pPr>
        <w:pStyle w:val="Answer"/>
      </w:pPr>
      <w:r w:rsidRPr="00F312FD">
        <w:rPr>
          <w:b/>
          <w:i/>
        </w:rPr>
        <w:t>Matthew O’Toole:</w:t>
      </w:r>
      <w:r w:rsidRPr="009E3F06" w:rsidR="009E3F06">
        <w:rPr>
          <w:b/>
        </w:rPr>
        <w:t xml:space="preserve"> </w:t>
      </w:r>
      <w:r w:rsidR="00AC5577">
        <w:t xml:space="preserve">Part of the way the question is framed, </w:t>
      </w:r>
      <w:r w:rsidR="0069305C">
        <w:t>with</w:t>
      </w:r>
      <w:r w:rsidR="00AC5577">
        <w:t xml:space="preserve"> respect, </w:t>
      </w:r>
      <w:r w:rsidR="005E42AD">
        <w:t>L</w:t>
      </w:r>
      <w:r w:rsidR="00AC5577">
        <w:t>ord Thomas,</w:t>
      </w:r>
      <w:r w:rsidR="005E42AD">
        <w:t xml:space="preserve"> is that </w:t>
      </w:r>
      <w:r w:rsidR="00F52575">
        <w:t xml:space="preserve">the </w:t>
      </w:r>
      <w:r w:rsidR="005E42AD">
        <w:t xml:space="preserve">specific bits of legislation represent </w:t>
      </w:r>
      <w:r w:rsidR="00AC5577">
        <w:t>something fundamentally objectionable</w:t>
      </w:r>
      <w:r w:rsidR="005E42AD">
        <w:t xml:space="preserve">. I do not hear from people in Northern Ireland that they think </w:t>
      </w:r>
      <w:r w:rsidR="00AC5577">
        <w:t xml:space="preserve">the EU laws </w:t>
      </w:r>
      <w:r w:rsidR="0069305C">
        <w:t>cont</w:t>
      </w:r>
      <w:r w:rsidR="00C3585B">
        <w:t>ain</w:t>
      </w:r>
      <w:r w:rsidR="0069305C">
        <w:t>ed</w:t>
      </w:r>
      <w:r w:rsidR="00AC5577">
        <w:t xml:space="preserve"> within the annexes of </w:t>
      </w:r>
      <w:r w:rsidR="005522DB">
        <w:t>the protocol</w:t>
      </w:r>
      <w:r w:rsidR="00AC5577">
        <w:t xml:space="preserve"> </w:t>
      </w:r>
      <w:r>
        <w:t xml:space="preserve">are, in principle, deeply objectionable to them. </w:t>
      </w:r>
      <w:r w:rsidR="00C3585B">
        <w:t xml:space="preserve">Bear </w:t>
      </w:r>
      <w:r w:rsidR="00AC5577">
        <w:t>in mind that other jurisdictions</w:t>
      </w:r>
      <w:r w:rsidR="00C3585B">
        <w:t>,</w:t>
      </w:r>
      <w:r w:rsidR="00AC5577">
        <w:t xml:space="preserve"> such as Norway, </w:t>
      </w:r>
      <w:r>
        <w:t xml:space="preserve">follow EU law </w:t>
      </w:r>
      <w:r w:rsidR="00C3585B">
        <w:t>i</w:t>
      </w:r>
      <w:r>
        <w:t>n certain areas and derive an economic benefit from them.</w:t>
      </w:r>
    </w:p>
    <w:p w:rsidR="0042144A" w:rsidP="001D3E81">
      <w:pPr>
        <w:pStyle w:val="Answer"/>
      </w:pPr>
      <w:r>
        <w:t xml:space="preserve">If </w:t>
      </w:r>
      <w:r w:rsidR="00AC5577">
        <w:t xml:space="preserve">you make what is in </w:t>
      </w:r>
      <w:r w:rsidR="005522DB">
        <w:t>the protocol</w:t>
      </w:r>
      <w:r w:rsidR="00AC5577">
        <w:t xml:space="preserve"> work </w:t>
      </w:r>
      <w:r w:rsidR="001D3E81">
        <w:t>and you build on what was in those non-papers</w:t>
      </w:r>
      <w:r>
        <w:t>,</w:t>
      </w:r>
      <w:r w:rsidR="001D3E81">
        <w:t xml:space="preserve"> you can get to a place where you have </w:t>
      </w:r>
      <w:r w:rsidR="00AC5577">
        <w:t xml:space="preserve">greater </w:t>
      </w:r>
      <w:r w:rsidR="001D3E81">
        <w:t xml:space="preserve">visibility, greater stakeholder engagement and greater </w:t>
      </w:r>
      <w:r w:rsidR="00AC5577">
        <w:t xml:space="preserve">representation </w:t>
      </w:r>
      <w:r w:rsidR="001D3E81">
        <w:t>of Northern Ireland views when legislation that is relevant is being developed. I</w:t>
      </w:r>
      <w:r w:rsidR="00AC5577">
        <w:t xml:space="preserve">t should </w:t>
      </w:r>
      <w:r w:rsidR="001D3E81">
        <w:t xml:space="preserve">not </w:t>
      </w:r>
      <w:r>
        <w:t>mean</w:t>
      </w:r>
      <w:r w:rsidR="001D3E81">
        <w:t xml:space="preserve"> turning round </w:t>
      </w:r>
      <w:r w:rsidR="005163AB">
        <w:t xml:space="preserve">and </w:t>
      </w:r>
      <w:r w:rsidR="001D3E81">
        <w:t xml:space="preserve">saying to people </w:t>
      </w:r>
      <w:r w:rsidR="005163AB">
        <w:t>in Northern Ireland, “L</w:t>
      </w:r>
      <w:r w:rsidR="00AC5577">
        <w:t>ump it because you</w:t>
      </w:r>
      <w:r w:rsidR="005163AB">
        <w:t xml:space="preserve">’re getting this </w:t>
      </w:r>
      <w:r w:rsidR="0069305C">
        <w:t>economic</w:t>
      </w:r>
      <w:r w:rsidR="00AC5577">
        <w:t xml:space="preserve"> benefit</w:t>
      </w:r>
      <w:r w:rsidR="00A75F5E">
        <w:t>”.</w:t>
      </w:r>
      <w:r w:rsidR="00AC5577">
        <w:t xml:space="preserve"> I am sure a </w:t>
      </w:r>
      <w:r w:rsidR="00F15551">
        <w:t xml:space="preserve">unionist </w:t>
      </w:r>
      <w:r w:rsidR="00AC5577">
        <w:t>would not put it this way, but</w:t>
      </w:r>
      <w:r w:rsidR="005163AB">
        <w:t xml:space="preserve">, </w:t>
      </w:r>
      <w:r w:rsidR="00AC5577">
        <w:t>to be candid</w:t>
      </w:r>
      <w:r w:rsidR="005163AB">
        <w:t xml:space="preserve">, </w:t>
      </w:r>
      <w:r w:rsidR="00AC5577">
        <w:t>the ide</w:t>
      </w:r>
      <w:r w:rsidR="005163AB">
        <w:t xml:space="preserve">a </w:t>
      </w:r>
      <w:r w:rsidR="00AC5577">
        <w:t xml:space="preserve">that our voice is heard in London </w:t>
      </w:r>
      <w:r w:rsidR="005163AB">
        <w:t>is,</w:t>
      </w:r>
      <w:r>
        <w:t xml:space="preserve"> I am afraid, pretty preposterous.</w:t>
      </w:r>
    </w:p>
    <w:p w:rsidR="00C17006" w:rsidP="001D3E81">
      <w:pPr>
        <w:pStyle w:val="Answer"/>
      </w:pPr>
      <w:r>
        <w:t xml:space="preserve">On this idea of a democratic deficit, we just returned an increased majority of MLAs who support </w:t>
      </w:r>
      <w:r w:rsidR="005522DB">
        <w:t>the protocol</w:t>
      </w:r>
      <w:r w:rsidR="002B323B">
        <w:t>,</w:t>
      </w:r>
      <w:r>
        <w:t xml:space="preserve"> and the UK Government are saying they are going to abrogate </w:t>
      </w:r>
      <w:r w:rsidR="005522DB">
        <w:t>the protocol</w:t>
      </w:r>
      <w:r w:rsidR="002B323B">
        <w:t xml:space="preserve">. </w:t>
      </w:r>
      <w:r w:rsidR="00F52575">
        <w:t>On t</w:t>
      </w:r>
      <w:r w:rsidR="002B323B">
        <w:t xml:space="preserve">he </w:t>
      </w:r>
      <w:r>
        <w:t xml:space="preserve">idea </w:t>
      </w:r>
      <w:r w:rsidR="002B323B">
        <w:t xml:space="preserve">that </w:t>
      </w:r>
      <w:r w:rsidR="00F52575">
        <w:t xml:space="preserve">it is deeply, profoundly and forevermore democratically awful that </w:t>
      </w:r>
      <w:r w:rsidR="002B323B">
        <w:t>a discrete list of EU legislation will continue to have legal effect in Northern Ireland</w:t>
      </w:r>
      <w:r w:rsidR="00F52575">
        <w:t xml:space="preserve"> while</w:t>
      </w:r>
      <w:r w:rsidR="008C1D42">
        <w:t xml:space="preserve"> the UK Government can just do what they like</w:t>
      </w:r>
      <w:r w:rsidR="002B323B">
        <w:t xml:space="preserve"> and</w:t>
      </w:r>
      <w:r w:rsidR="008C1D42">
        <w:t xml:space="preserve"> </w:t>
      </w:r>
      <w:r w:rsidR="002B323B">
        <w:t xml:space="preserve">it </w:t>
      </w:r>
      <w:r w:rsidR="00AC5577">
        <w:t>does not matter what people in Northern Ireland vote for</w:t>
      </w:r>
      <w:r w:rsidR="00F52575">
        <w:t xml:space="preserve">, </w:t>
      </w:r>
      <w:r w:rsidR="00D07CA4">
        <w:t>I am afraid that the latter is a slightly more democratically objectionable thing</w:t>
      </w:r>
      <w:r w:rsidR="006E5FFC">
        <w:t>,</w:t>
      </w:r>
      <w:r w:rsidR="00D07CA4">
        <w:t xml:space="preserve"> to be perfectly honest.</w:t>
      </w:r>
    </w:p>
    <w:p w:rsidR="00AC5577" w:rsidP="009E3F06">
      <w:pPr>
        <w:pStyle w:val="Remark"/>
      </w:pPr>
      <w:r w:rsidRPr="009E3F06">
        <w:rPr>
          <w:b/>
        </w:rPr>
        <w:t>Lord Thomas of Gresford:</w:t>
      </w:r>
      <w:r>
        <w:t xml:space="preserve"> You </w:t>
      </w:r>
      <w:r w:rsidR="00D07CA4">
        <w:t xml:space="preserve">should </w:t>
      </w:r>
      <w:r>
        <w:t>understand I come from Wales</w:t>
      </w:r>
      <w:r w:rsidR="00D07CA4">
        <w:t>, so I follow that.</w:t>
      </w:r>
      <w:r>
        <w:t xml:space="preserve"> </w:t>
      </w:r>
      <w:r w:rsidR="00D07CA4">
        <w:t>I</w:t>
      </w:r>
      <w:r>
        <w:t xml:space="preserve">f </w:t>
      </w:r>
      <w:r w:rsidR="00D07CA4">
        <w:t xml:space="preserve">the actual legislation that is imposed on the people of Northern Ireland </w:t>
      </w:r>
      <w:r>
        <w:t xml:space="preserve">is not objectional to </w:t>
      </w:r>
      <w:r w:rsidR="00D07CA4">
        <w:t>them</w:t>
      </w:r>
      <w:r w:rsidR="00886A6C">
        <w:t xml:space="preserve">, </w:t>
      </w:r>
      <w:r>
        <w:t xml:space="preserve">can you not just face the </w:t>
      </w:r>
      <w:r>
        <w:t>problem and say, “That</w:t>
      </w:r>
      <w:r w:rsidR="006E5FFC">
        <w:t>’</w:t>
      </w:r>
      <w:r>
        <w:t xml:space="preserve">s the price </w:t>
      </w:r>
      <w:r w:rsidR="00F52575">
        <w:t>we’re paying</w:t>
      </w:r>
      <w:r>
        <w:t>”?</w:t>
      </w:r>
    </w:p>
    <w:p w:rsidR="001D28B7" w:rsidP="00AC5577">
      <w:pPr>
        <w:pStyle w:val="Answer"/>
      </w:pPr>
      <w:r w:rsidRPr="00F312FD">
        <w:rPr>
          <w:b/>
          <w:i/>
        </w:rPr>
        <w:t>Matthew O’Toole:</w:t>
      </w:r>
      <w:r w:rsidRPr="00AC5577" w:rsidR="00AC5577">
        <w:rPr>
          <w:b/>
        </w:rPr>
        <w:t xml:space="preserve"> </w:t>
      </w:r>
      <w:r w:rsidR="00886A6C">
        <w:t xml:space="preserve">I said </w:t>
      </w:r>
      <w:r w:rsidR="006E5FFC">
        <w:t>earlier</w:t>
      </w:r>
      <w:r w:rsidR="00886A6C">
        <w:t xml:space="preserve"> that we need to be honest with people about it, and I am being honest. There are ways that you can enhance our representation. I have talked about the proposals we have made, what is in the non-papers and all the ways that are already in </w:t>
      </w:r>
      <w:r w:rsidR="005522DB">
        <w:t>the protocol</w:t>
      </w:r>
      <w:r w:rsidR="00886A6C">
        <w:t xml:space="preserve">. </w:t>
      </w:r>
      <w:r w:rsidR="006E5FFC">
        <w:t xml:space="preserve">Look </w:t>
      </w:r>
      <w:r w:rsidR="00B070C9">
        <w:t>at</w:t>
      </w:r>
      <w:r w:rsidR="00886A6C">
        <w:t xml:space="preserve">, for example, </w:t>
      </w:r>
      <w:r w:rsidR="00F52575">
        <w:t>A</w:t>
      </w:r>
      <w:r w:rsidR="006E5FFC">
        <w:t xml:space="preserve">rticle </w:t>
      </w:r>
      <w:r w:rsidR="00886A6C">
        <w:t xml:space="preserve">14 of </w:t>
      </w:r>
      <w:r w:rsidR="005522DB">
        <w:t>the protocol</w:t>
      </w:r>
      <w:r w:rsidR="006E5FFC">
        <w:t>.</w:t>
      </w:r>
      <w:r w:rsidR="002E2D71">
        <w:t xml:space="preserve"> I forget which subsection it is</w:t>
      </w:r>
      <w:r w:rsidR="00F52575">
        <w:t xml:space="preserve">, but it </w:t>
      </w:r>
      <w:r w:rsidR="002E2D71">
        <w:t xml:space="preserve">talks about representations being made to the </w:t>
      </w:r>
      <w:r w:rsidR="006E5FFC">
        <w:t xml:space="preserve">joint committee </w:t>
      </w:r>
      <w:r w:rsidR="002E2D71">
        <w:t>from the North</w:t>
      </w:r>
      <w:r w:rsidR="006E5FFC">
        <w:t>/</w:t>
      </w:r>
      <w:r w:rsidR="002E2D71">
        <w:t>South Ministerial Council</w:t>
      </w:r>
      <w:r>
        <w:t xml:space="preserve">. </w:t>
      </w:r>
      <w:r w:rsidR="006E5FFC">
        <w:t>The joint consultative working group</w:t>
      </w:r>
      <w:r>
        <w:t xml:space="preserve"> </w:t>
      </w:r>
      <w:r w:rsidR="00F52575">
        <w:t>is</w:t>
      </w:r>
      <w:r>
        <w:t xml:space="preserve"> the opportunity for a vast range of business, civil society and trade unions, theoretically, to have their say.</w:t>
      </w:r>
    </w:p>
    <w:p w:rsidR="00620E4B" w:rsidP="00AC5577">
      <w:pPr>
        <w:pStyle w:val="Answer"/>
      </w:pPr>
      <w:r>
        <w:t>There is a huge, expansive amount of representation that can happen, so it is not a case of simply saying to people, “Lump it</w:t>
      </w:r>
      <w:r w:rsidR="00A75F5E">
        <w:t>”.</w:t>
      </w:r>
      <w:r>
        <w:t xml:space="preserve"> </w:t>
      </w:r>
      <w:r w:rsidR="006E5FFC">
        <w:t xml:space="preserve">It </w:t>
      </w:r>
      <w:r>
        <w:t xml:space="preserve">is being honest with people about the consequences of Brexit and doing </w:t>
      </w:r>
      <w:r w:rsidR="006E5FFC">
        <w:t>what I</w:t>
      </w:r>
      <w:r>
        <w:t xml:space="preserve"> talked about before, which is building relationships and trust by having all these things in place. To go back to my last example about the lack of trust in the UK Government, if you look at some of the research done by the QUB academics, the actor in Northern Ireland that is </w:t>
      </w:r>
      <w:r w:rsidR="005C784A">
        <w:t>least trusted is the UK Government</w:t>
      </w:r>
      <w:r w:rsidR="006E5FFC">
        <w:t>,</w:t>
      </w:r>
      <w:r w:rsidR="005C784A">
        <w:t xml:space="preserve"> by an enormous </w:t>
      </w:r>
      <w:r w:rsidR="00B070C9">
        <w:t xml:space="preserve">margin. I am </w:t>
      </w:r>
      <w:r w:rsidR="00F52575">
        <w:t xml:space="preserve">of course </w:t>
      </w:r>
      <w:r w:rsidR="005C784A">
        <w:t>obliged to say that our party is the most trusted according to the research. T</w:t>
      </w:r>
      <w:r w:rsidR="00B070C9">
        <w:t xml:space="preserve">he Alliance </w:t>
      </w:r>
      <w:r w:rsidR="005C784A">
        <w:t>P</w:t>
      </w:r>
      <w:r w:rsidR="00B070C9">
        <w:t xml:space="preserve">arty </w:t>
      </w:r>
      <w:r w:rsidR="005C784A">
        <w:t xml:space="preserve">might </w:t>
      </w:r>
      <w:r>
        <w:t>look at it slightly differently. J</w:t>
      </w:r>
      <w:r w:rsidR="0069305C">
        <w:t>ointly</w:t>
      </w:r>
      <w:r w:rsidR="005C784A">
        <w:t xml:space="preserve">, </w:t>
      </w:r>
      <w:r w:rsidR="00B070C9">
        <w:t xml:space="preserve">the two of us </w:t>
      </w:r>
      <w:r w:rsidR="005C784A">
        <w:t>are the most trusted.</w:t>
      </w:r>
      <w:r>
        <w:t xml:space="preserve"> The least trusted is the UK Government.</w:t>
      </w:r>
    </w:p>
    <w:p w:rsidR="00AC5577" w:rsidP="00AC5577">
      <w:pPr>
        <w:pStyle w:val="Answer"/>
      </w:pPr>
      <w:r>
        <w:t xml:space="preserve">In </w:t>
      </w:r>
      <w:r w:rsidR="00B070C9">
        <w:t>years gone past</w:t>
      </w:r>
      <w:r w:rsidR="00620E4B">
        <w:t xml:space="preserve">, </w:t>
      </w:r>
      <w:r w:rsidR="00B070C9">
        <w:t xml:space="preserve">when the UK Government had a slightly more mature </w:t>
      </w:r>
      <w:r w:rsidR="00620E4B">
        <w:t xml:space="preserve">approach to managing issues in Northern Ireland, some of the questions around democratic deficit about the UK Government in Northern Ireland were </w:t>
      </w:r>
      <w:r w:rsidR="00B070C9">
        <w:t xml:space="preserve">less of an issue because there was more broad-based trust </w:t>
      </w:r>
      <w:r w:rsidR="00620E4B">
        <w:t xml:space="preserve">for the UK Government operating either as the sovereign </w:t>
      </w:r>
      <w:r w:rsidR="00807D2C">
        <w:t xml:space="preserve">Government </w:t>
      </w:r>
      <w:r w:rsidR="00620E4B">
        <w:t xml:space="preserve">or in tandem with the Irish </w:t>
      </w:r>
      <w:r w:rsidR="00807D2C">
        <w:t>Government</w:t>
      </w:r>
      <w:r w:rsidR="00620E4B">
        <w:t>. T</w:t>
      </w:r>
      <w:r w:rsidR="00B070C9">
        <w:t>here was more trust there, so that is how you overcome some of these issues. You build trust.</w:t>
      </w:r>
    </w:p>
    <w:p w:rsidR="00B070C9" w:rsidRPr="00AC5577" w:rsidP="002E2330">
      <w:pPr>
        <w:pStyle w:val="Remark"/>
      </w:pPr>
      <w:r>
        <w:rPr>
          <w:b/>
        </w:rPr>
        <w:t>The Chair:</w:t>
      </w:r>
      <w:r>
        <w:t xml:space="preserve"> </w:t>
      </w:r>
      <w:r w:rsidR="00620E4B">
        <w:t>B</w:t>
      </w:r>
      <w:r>
        <w:t xml:space="preserve">uilding trust is a </w:t>
      </w:r>
      <w:r w:rsidR="00620E4B">
        <w:t>good point at which to call this session to a halt. T</w:t>
      </w:r>
      <w:r>
        <w:t xml:space="preserve">hank you very much indeed for giving evidence to us. We will send a transcript </w:t>
      </w:r>
      <w:r w:rsidR="00E24B51">
        <w:t xml:space="preserve">for you </w:t>
      </w:r>
      <w:r w:rsidR="00620E4B">
        <w:t>to look at</w:t>
      </w:r>
      <w:r w:rsidR="00D44116">
        <w:t>,</w:t>
      </w:r>
      <w:r w:rsidR="00620E4B">
        <w:t xml:space="preserve"> </w:t>
      </w:r>
      <w:r w:rsidR="00F52575">
        <w:t xml:space="preserve">to </w:t>
      </w:r>
      <w:r w:rsidR="00620E4B">
        <w:t xml:space="preserve">make certain that we have recorded you correctly and </w:t>
      </w:r>
      <w:r w:rsidR="00F52575">
        <w:t xml:space="preserve">for you to </w:t>
      </w:r>
      <w:r>
        <w:t xml:space="preserve">correct </w:t>
      </w:r>
      <w:r w:rsidR="00620E4B">
        <w:t xml:space="preserve">any </w:t>
      </w:r>
      <w:r>
        <w:t>mistakes that there are</w:t>
      </w:r>
      <w:r w:rsidR="00620E4B">
        <w:t xml:space="preserve">, </w:t>
      </w:r>
      <w:r>
        <w:t xml:space="preserve">but thank you very much indeed </w:t>
      </w:r>
      <w:r w:rsidR="00620E4B">
        <w:t>for giving evidence to us. On behalf of all of us,</w:t>
      </w:r>
      <w:r>
        <w:t xml:space="preserve"> thank you</w:t>
      </w:r>
      <w:r w:rsidR="00620E4B">
        <w:t xml:space="preserve">. </w:t>
      </w:r>
    </w:p>
    <w:sectPr w:rsidSect="00350F2F">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6A1" w:rsidP="00350F2F">
    <w:pPr>
      <w:pStyle w:val="Para"/>
      <w:tabs>
        <w:tab w:val="left" w:pos="6315"/>
      </w:tabs>
      <w:rPr>
        <w:color w:val="808080"/>
      </w:rPr>
    </w:pPr>
    <w:sdt>
      <w:sdtPr>
        <w:rPr>
          <w:color w:val="808080"/>
        </w:rPr>
        <w:alias w:val="HouseLogo"/>
        <w:tag w:val="HouseLogo"/>
        <w:id w:val="-96340869"/>
        <w:placeholder>
          <w:docPart w:val="B56DD5AA12E14FAD9BFEAA68C4F7B641"/>
        </w:placeholder>
        <w:richText/>
      </w:sdtPr>
      <w:sdtContent>
        <w:r w:rsidRPr="002A6E68" w:rsidR="002A6E68">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sdtContent>
    </w:sdt>
    <w:r w:rsidR="00350F2F">
      <w:rPr>
        <w:color w:val="808080"/>
      </w:rPr>
      <w:tab/>
    </w:r>
  </w:p>
  <w:sdt>
    <w:sdtPr>
      <w:rPr>
        <w:color w:val="808080"/>
      </w:rPr>
      <w:alias w:val="SCTemplateHeader"/>
      <w:tag w:val="SCTemplateHeader"/>
      <w:id w:val="1354308164"/>
      <w:placeholder>
        <w:docPart w:val="90E5B32AC94040939FD65FA8BE09983D"/>
      </w:placeholder>
      <w:richText/>
    </w:sdtPr>
    <w:sdtContent>
      <w:p w:rsidR="003736A1"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25172741"/>
      <w:docPartObj>
        <w:docPartGallery w:val="Page Numbers (Top of Page)"/>
        <w:docPartUnique/>
      </w:docPartObj>
    </w:sdtPr>
    <w:sdtEndPr>
      <w:rPr>
        <w:noProof/>
      </w:rPr>
    </w:sdtEndPr>
    <w:sdtContent>
      <w:p w:rsidR="00350F2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350F2F"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0D96B492"/>
    <w:lvl w:ilvl="0">
      <w:start w:val="3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2A6E68"/>
    <w:rPr>
      <w:color w:val="605E5C"/>
      <w:shd w:val="clear" w:color="auto" w:fill="E1DFDD"/>
    </w:rPr>
  </w:style>
  <w:style w:type="paragraph" w:styleId="NormalWeb">
    <w:name w:val="Normal (Web)"/>
    <w:basedOn w:val="Normal"/>
    <w:uiPriority w:val="99"/>
    <w:semiHidden/>
    <w:unhideWhenUsed/>
    <w:rsid w:val="00796480"/>
    <w:pPr>
      <w:spacing w:before="100" w:beforeAutospacing="1" w:after="100" w:afterAutospacing="1"/>
      <w:jc w:val="left"/>
    </w:pPr>
    <w:rPr>
      <w:rFonts w:ascii="Times New Roman" w:eastAsia="Times New Roman" w:hAnsi="Times New Roman" w:cs="Times New Roman"/>
      <w:sz w:val="24"/>
      <w:szCs w:val="24"/>
      <w:lang w:val="en-US"/>
    </w:rPr>
  </w:style>
  <w:style w:type="paragraph" w:customStyle="1" w:styleId="Name">
    <w:name w:val="Name"/>
    <w:basedOn w:val="Normal"/>
    <w:next w:val="Normal"/>
    <w:link w:val="NameChar"/>
    <w:qFormat/>
    <w:rsid w:val="002272B9"/>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locked/>
    <w:rsid w:val="002272B9"/>
    <w:rPr>
      <w:rFonts w:ascii="Times New Roman" w:eastAsia="Times New Roman" w:hAnsi="Times New Roman" w:cs="Times New Roman"/>
      <w:b/>
      <w:sz w:val="24"/>
      <w:szCs w:val="20"/>
      <w:lang w:eastAsia="zh-CN"/>
    </w:rPr>
  </w:style>
  <w:style w:type="character" w:styleId="Emphasis">
    <w:name w:val="Emphasis"/>
    <w:basedOn w:val="DefaultParagraphFont"/>
    <w:uiPriority w:val="20"/>
    <w:qFormat/>
    <w:rsid w:val="00CD713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dfiroozan\OneDrive%20-%20Ubiqus%20Labs\Jobs\Hansard\1438690\Select%20Committee%20Template%202018%20(2).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56DD5AA12E14FAD9BFEAA68C4F7B641"/>
        <w:category>
          <w:name w:val="General"/>
          <w:gallery w:val="placeholder"/>
        </w:category>
        <w:types>
          <w:type w:val="bbPlcHdr"/>
        </w:types>
        <w:behaviors>
          <w:behavior w:val="content"/>
        </w:behaviors>
        <w:guid w:val="{A8E71FD8-3834-40EA-BD28-D4F4966550D7}"/>
      </w:docPartPr>
      <w:docPartBody>
        <w:p w:rsidR="009A06CF" w:rsidP="009868E0">
          <w:pPr>
            <w:pStyle w:val="B56DD5AA12E14FAD9BFEAA68C4F7B641"/>
          </w:pPr>
          <w:r w:rsidRPr="000753FC">
            <w:rPr>
              <w:rStyle w:val="PlaceholderText"/>
            </w:rPr>
            <w:t>Click here to enter text.</w:t>
          </w:r>
        </w:p>
      </w:docPartBody>
    </w:docPart>
    <w:docPart>
      <w:docPartPr>
        <w:name w:val="90E5B32AC94040939FD65FA8BE09983D"/>
        <w:category>
          <w:name w:val="General"/>
          <w:gallery w:val="placeholder"/>
        </w:category>
        <w:types>
          <w:type w:val="bbPlcHdr"/>
        </w:types>
        <w:behaviors>
          <w:behavior w:val="content"/>
        </w:behaviors>
        <w:guid w:val="{0BE6FB78-0EFF-4D62-811D-B2E5818CB783}"/>
      </w:docPartPr>
      <w:docPartBody>
        <w:p w:rsidR="009A06CF" w:rsidP="009868E0">
          <w:pPr>
            <w:pStyle w:val="90E5B32AC94040939FD65FA8BE09983D"/>
          </w:pPr>
          <w:r w:rsidRPr="009F76B1">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868E0"/>
    <w:rPr>
      <w:color w:val="808080"/>
    </w:rPr>
  </w:style>
  <w:style w:type="paragraph" w:customStyle="1" w:styleId="B56DD5AA12E14FAD9BFEAA68C4F7B641">
    <w:name w:val="B56DD5AA12E14FAD9BFEAA68C4F7B641"/>
    <w:rsid w:val="009868E0"/>
  </w:style>
  <w:style w:type="paragraph" w:customStyle="1" w:styleId="90E5B32AC94040939FD65FA8BE09983D">
    <w:name w:val="90E5B32AC94040939FD65FA8BE09983D"/>
    <w:rsid w:val="009868E0"/>
  </w:style>
  <w:style w:type="character" w:styleId="Hyperlink">
    <w:name w:val="Hyperlink"/>
    <w:basedOn w:val="DefaultParagraphFont"/>
    <w:uiPriority w:val="99"/>
    <w:unhideWhenUsed/>
    <w:rsid w:val="009868E0"/>
    <w:rPr>
      <w:rFonts w:ascii="Verdana" w:hAnsi="Verdana"/>
      <w:color w:val="0563C1" w:themeColor="hyperlink"/>
      <w:u w:val="singl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k5b153ee974a4a57a7568e533217f2cb xmlns="4600776d-0a3c-44b4-bff2-0ceaafb13046">
      <Terms xmlns="http://schemas.microsoft.com/office/infopath/2007/PartnerControls"/>
    </k5b153ee974a4a57a7568e533217f2cb>
    <TaxCatchAll xmlns="4600776d-0a3c-44b4-bff2-0ceaafb13046">
      <Value>6</Value>
      <Value>57</Value>
      <Value>2</Value>
      <Value>22</Value>
      <Value>56</Value>
    </TaxCatchAll>
    <g3ef09377e3444258679b6035a1ff93a xmlns="4600776d-0a3c-44b4-bff2-0ceaafb13046">
      <Terms xmlns="http://schemas.microsoft.com/office/infopath/2007/PartnerControls"/>
    </g3ef09377e3444258679b6035a1ff93a>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Document_x0020_Status1 xmlns="48167198-ce97-4790-9a67-8fd97fd28672">N/A</Document_x0020_Status1>
    <edc898bf3bb343549b83ac391d519ef2 xmlns="48167198-ce97-4790-9a67-8fd97fd28672">
      <Terms xmlns="http://schemas.microsoft.com/office/infopath/2007/PartnerControls">
        <TermInfo xmlns="http://schemas.microsoft.com/office/infopath/2007/PartnerControls">
          <TermName xmlns="http://schemas.microsoft.com/office/infopath/2007/PartnerControls">Follow-up inquiry on the impact of the Protocol on Ireland/Northern Ireland</TermName>
          <TermId xmlns="http://schemas.microsoft.com/office/infopath/2007/PartnerControls">ec18fd54-df4b-4866-9d4c-ab7ce13de862</TermId>
        </TermInfo>
      </Terms>
    </edc898bf3bb343549b83ac391d519ef2>
    <Meeting_x0020_Date xmlns="48167198-ce97-4790-9a67-8fd97fd28672">2022-05-24T23:00:00+00:00</Meeting_x0020_Date>
    <TransfertoArchives xmlns="4600776d-0a3c-44b4-bff2-0ceaafb13046">false</TransfertoArchives>
    <cd0fc526a5c840319a97fd94028e9904 xmlns="4600776d-0a3c-44b4-bff2-0ceaafb13046">
      <Terms xmlns="http://schemas.microsoft.com/office/infopath/2007/PartnerControls"/>
    </cd0fc526a5c840319a97fd94028e9904>
    <c10fc15a1e374d7faacfa4b870e47730 xmlns="48167198-ce97-4790-9a67-8fd97fd28672">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 xmlns="48167198-ce97-4790-9a67-8fd97fd28672">MP6FQFK4YKXU-1658518113-165</_dlc_DocId>
    <_dlc_DocIdUrl xmlns="48167198-ce97-4790-9a67-8fd97fd28672">
      <Url>https://hopuk.sharepoint.com/sites/hlc-EAprotocol/_layouts/15/DocIdRedir.aspx?ID=MP6FQFK4YKXU-1658518113-165</Url>
      <Description>MP6FQFK4YKXU-1658518113-165</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0EFA29170DC3247A48DD87069DE7952" ma:contentTypeVersion="141" ma:contentTypeDescription="Create a new document." ma:contentTypeScope="" ma:versionID="1eb51db80a5d7ebf7307fd1c9d35ab99">
  <xsd:schema xmlns:xsd="http://www.w3.org/2001/XMLSchema" xmlns:xs="http://www.w3.org/2001/XMLSchema" xmlns:p="http://schemas.microsoft.com/office/2006/metadata/properties" xmlns:ns2="48167198-ce97-4790-9a67-8fd97fd28672" xmlns:ns3="f3752a9e-02d8-4fd4-a1e7-71a7dd3ca72e" xmlns:ns4="4600776d-0a3c-44b4-bff2-0ceaafb13046" targetNamespace="http://schemas.microsoft.com/office/2006/metadata/properties" ma:root="true" ma:fieldsID="43b29cc84859247fd691e4b06bffe8bd" ns2:_="" ns3:_="" ns4:_="">
    <xsd:import namespace="48167198-ce97-4790-9a67-8fd97fd28672"/>
    <xsd:import namespace="f3752a9e-02d8-4fd4-a1e7-71a7dd3ca72e"/>
    <xsd:import namespace="4600776d-0a3c-44b4-bff2-0ceaafb13046"/>
    <xsd:element name="properties">
      <xsd:complexType>
        <xsd:sequence>
          <xsd:element name="documentManagement">
            <xsd:complexType>
              <xsd:all>
                <xsd:element ref="ns2:Document_x0020_Status1"/>
                <xsd:element ref="ns2:Meeting_x0020_Date" minOccurs="0"/>
                <xsd:element ref="ns4:RecordNumber" minOccurs="0"/>
                <xsd:element ref="ns4:RetentionTriggerDate" minOccurs="0"/>
                <xsd:element ref="ns4:TransfertoArchives" minOccurs="0"/>
                <xsd:element ref="ns4:k5b153ee974a4a57a7568e533217f2cb" minOccurs="0"/>
                <xsd:element ref="ns4:TaxCatchAll" minOccurs="0"/>
                <xsd:element ref="ns2:_dlc_DocId" minOccurs="0"/>
                <xsd:element ref="ns4:cd0fc526a5c840319a97fd94028e9904" minOccurs="0"/>
                <xsd:element ref="ns2:_dlc_DocIdPersistId" minOccurs="0"/>
                <xsd:element ref="ns2:edc898bf3bb343549b83ac391d519ef2" minOccurs="0"/>
                <xsd:element ref="ns4:e6f926d7f5b14a74bee86c3452d91372" minOccurs="0"/>
                <xsd:element ref="ns4:c4838c65c76546ae93d5703426802f7f" minOccurs="0"/>
                <xsd:element ref="ns2:c10fc15a1e374d7faacfa4b870e47730" minOccurs="0"/>
                <xsd:element ref="ns4:j6c5b17cd04246da82e5604daf08bc68" minOccurs="0"/>
                <xsd:element ref="ns4:g3ef09377e3444258679b6035a1ff93a" minOccurs="0"/>
                <xsd:element ref="ns2:_dlc_DocIdUrl"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167198-ce97-4790-9a67-8fd97fd28672"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PersistId" ma:index="21" nillable="true" ma:displayName="Persist ID" ma:description="Keep ID on add." ma:hidden="true" ma:internalName="_dlc_DocIdPersistId" ma:readOnly="true">
      <xsd:simpleType>
        <xsd:restriction base="dms:Boolean"/>
      </xsd:simpleType>
    </xsd:element>
    <xsd:element name="edc898bf3bb343549b83ac391d519ef2" ma:index="22" ma:taxonomy="true" ma:internalName="edc898bf3bb343549b83ac391d519ef2" ma:taxonomyFieldName="Inquiry" ma:displayName="Inquiry" ma:readOnly="false" ma:default="51;#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c10fc15a1e374d7faacfa4b870e47730" ma:index="28" ma:taxonomy="true" ma:internalName="c10fc15a1e374d7faacfa4b870e47730" ma:taxonomyFieldName="Document_x0020_Type" ma:displayName="Document Type" ma:readOnly="false" ma:default="37;#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_dlc_DocIdUrl" ma:index="3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3752a9e-02d8-4fd4-a1e7-71a7dd3ca72e"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k5b153ee974a4a57a7568e533217f2cb" ma:index="16"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17" nillable="true" ma:displayName="Taxonomy Catch All Column" ma:hidden="true" ma:list="{3eacdecc-a462-461b-9f3a-3eb986ce7001}" ma:internalName="TaxCatchAll" ma:showField="CatchAllData" ma:web="48167198-ce97-4790-9a67-8fd97fd28672">
      <xsd:complexType>
        <xsd:complexContent>
          <xsd:extension base="dms:MultiChoiceLookup">
            <xsd:sequence>
              <xsd:element name="Value" type="dms:Lookup" maxOccurs="unbounded" minOccurs="0" nillable="true"/>
            </xsd:sequence>
          </xsd:extension>
        </xsd:complexContent>
      </xsd:complexType>
    </xsd:element>
    <xsd:element name="cd0fc526a5c840319a97fd94028e9904" ma:index="20"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e6f926d7f5b14a74bee86c3452d91372" ma:index="23" nillable="true" ma:taxonomy="true" ma:internalName="e6f926d7f5b14a74bee86c3452d91372" ma:taxonomyFieldName="Sessions" ma:displayName="Session" ma:readOnly="false"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5"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30" nillable="true" ma:taxonomy="true" ma:internalName="j6c5b17cd04246da82e5604daf08bc68" ma:taxonomyFieldName="RMKeyword2" ma:displayName="RM Keyword 2" ma:readOnly="false" ma:default="-1;#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1"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C7650-CB90-488B-A007-4A4C056CEECB}">
  <ds:schemaRefs>
    <ds:schemaRef ds:uri="http://schemas.microsoft.com/sharepoint/events"/>
  </ds:schemaRefs>
</ds:datastoreItem>
</file>

<file path=customXml/itemProps2.xml><?xml version="1.0" encoding="utf-8"?>
<ds:datastoreItem xmlns:ds="http://schemas.openxmlformats.org/officeDocument/2006/customXml" ds:itemID="{7B6CBB8A-4AB2-4904-87CD-78D19DCDF233}">
  <ds:schemaRefs>
    <ds:schemaRef ds:uri="http://schemas.microsoft.com/sharepoint/v3/contenttype/forms"/>
  </ds:schemaRefs>
</ds:datastoreItem>
</file>

<file path=customXml/itemProps3.xml><?xml version="1.0" encoding="utf-8"?>
<ds:datastoreItem xmlns:ds="http://schemas.openxmlformats.org/officeDocument/2006/customXml" ds:itemID="{559FBF7F-614A-4DA0-871A-BFB8024B2BE2}">
  <ds:schemaRefs>
    <ds:schemaRef ds:uri="http://schemas.microsoft.com/office/2006/metadata/properties"/>
    <ds:schemaRef ds:uri="http://schemas.microsoft.com/office/infopath/2007/PartnerControls"/>
    <ds:schemaRef ds:uri="4600776d-0a3c-44b4-bff2-0ceaafb13046"/>
    <ds:schemaRef ds:uri="48167198-ce97-4790-9a67-8fd97fd28672"/>
  </ds:schemaRefs>
</ds:datastoreItem>
</file>

<file path=customXml/itemProps4.xml><?xml version="1.0" encoding="utf-8"?>
<ds:datastoreItem xmlns:ds="http://schemas.openxmlformats.org/officeDocument/2006/customXml" ds:itemID="{1118406F-8417-49DC-ABCE-80AC8CE07D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167198-ce97-4790-9a67-8fd97fd28672"/>
    <ds:schemaRef ds:uri="f3752a9e-02d8-4fd4-a1e7-71a7dd3ca72e"/>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