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5757" w:rsidP="0060046A">
      <w:pPr>
        <w:pStyle w:val="TitleCommittee0"/>
      </w:pPr>
      <w:r>
        <w:t>Constitution</w:t>
      </w:r>
      <w:r w:rsidR="009067DC">
        <w:t xml:space="preserve"> Committee</w:t>
      </w:r>
    </w:p>
    <w:p w:rsidR="00E05757" w:rsidP="0060046A">
      <w:pPr>
        <w:pStyle w:val="TitleInquiry0"/>
      </w:pPr>
      <w:r>
        <w:t>C</w:t>
      </w:r>
      <w:r>
        <w:t xml:space="preserve">orrected oral evidence: </w:t>
      </w:r>
      <w:r w:rsidR="00490AE1">
        <w:t>The r</w:t>
      </w:r>
      <w:r w:rsidR="009067DC">
        <w:t xml:space="preserve">ole of the Lord Chancellor and the </w:t>
      </w:r>
      <w:r w:rsidR="00BA4DFD">
        <w:t>law officers</w:t>
      </w:r>
    </w:p>
    <w:p w:rsidR="00E05757" w:rsidP="00A73743">
      <w:pPr>
        <w:pStyle w:val="Para"/>
        <w:jc w:val="left"/>
      </w:pPr>
      <w:r>
        <w:t xml:space="preserve">Wednesday </w:t>
      </w:r>
      <w:r w:rsidR="00490AE1">
        <w:t>2</w:t>
      </w:r>
      <w:r w:rsidR="002B333F">
        <w:t>5</w:t>
      </w:r>
      <w:r w:rsidR="00490AE1">
        <w:t xml:space="preserve"> May</w:t>
      </w:r>
      <w:r w:rsidR="009067DC">
        <w:t xml:space="preserve"> 2022</w:t>
      </w:r>
    </w:p>
    <w:p w:rsidR="00E05757" w:rsidP="00A73743">
      <w:pPr>
        <w:pStyle w:val="Para"/>
        <w:jc w:val="left"/>
      </w:pPr>
      <w:r>
        <w:t>1</w:t>
      </w:r>
      <w:r w:rsidR="007136EC">
        <w:t>0</w:t>
      </w:r>
      <w:r>
        <w:t>.</w:t>
      </w:r>
      <w:r w:rsidR="009067DC">
        <w:t>15</w:t>
      </w:r>
      <w:r>
        <w:t xml:space="preserve"> am</w:t>
      </w:r>
    </w:p>
    <w:p w:rsidR="00E05757" w:rsidP="0060046A">
      <w:pPr>
        <w:pStyle w:val="Para"/>
      </w:pPr>
    </w:p>
    <w:p w:rsidR="00E05757" w:rsidP="00A73743">
      <w:pPr>
        <w:jc w:val="left"/>
      </w:pPr>
      <w:r>
        <w:t>Watch the meeting</w:t>
      </w:r>
    </w:p>
    <w:p w:rsidR="00E05757" w:rsidP="00A73743">
      <w:pPr>
        <w:jc w:val="left"/>
      </w:pPr>
      <w:r>
        <w:t xml:space="preserve">Members present: </w:t>
      </w:r>
      <w:r w:rsidR="00BC133A">
        <w:t xml:space="preserve">Baroness </w:t>
      </w:r>
      <w:r w:rsidR="00886E7A">
        <w:t>Drake</w:t>
      </w:r>
      <w:r>
        <w:t xml:space="preserve"> (The Chair);</w:t>
      </w:r>
      <w:r w:rsidR="004A5EAA">
        <w:t xml:space="preserve"> </w:t>
      </w:r>
      <w:r w:rsidR="00E63BE1">
        <w:t>Lord Falconer of Thor</w:t>
      </w:r>
      <w:r w:rsidR="004C68AB">
        <w:t>o</w:t>
      </w:r>
      <w:r w:rsidR="00E63BE1">
        <w:t>ton; L</w:t>
      </w:r>
      <w:r w:rsidR="004A5EAA">
        <w:t>ord Faul</w:t>
      </w:r>
      <w:r w:rsidR="00E63BE1">
        <w:t>k</w:t>
      </w:r>
      <w:r w:rsidR="004A5EAA">
        <w:t>s; Baroness Fookes; Lord H</w:t>
      </w:r>
      <w:r w:rsidR="001423B0">
        <w:t>e</w:t>
      </w:r>
      <w:r w:rsidR="004A5EAA">
        <w:t>nnessy of Nym</w:t>
      </w:r>
      <w:r w:rsidR="000D1AF3">
        <w:t>ps</w:t>
      </w:r>
      <w:r w:rsidR="004A5EAA">
        <w:t xml:space="preserve">field; </w:t>
      </w:r>
      <w:r w:rsidR="00B62050">
        <w:t xml:space="preserve">Lord Hope of Craighead; Lord Howard of Lympne; </w:t>
      </w:r>
      <w:r w:rsidR="004A5EAA">
        <w:t xml:space="preserve">Lord Howarth of Newport; Lord Howell of Guildford; Lord </w:t>
      </w:r>
      <w:r w:rsidR="00E63BE1">
        <w:t xml:space="preserve">Robertson of Port Ellen; </w:t>
      </w:r>
      <w:r w:rsidR="00B62050">
        <w:t xml:space="preserve">Lord </w:t>
      </w:r>
      <w:r w:rsidR="004A5EAA">
        <w:t>Sherbourne</w:t>
      </w:r>
      <w:r w:rsidR="000D1AF3">
        <w:t xml:space="preserve"> of Didsbury</w:t>
      </w:r>
      <w:r w:rsidR="00B62050">
        <w:t>; Baroness Suttie; Lord Thomas of Gresford</w:t>
      </w:r>
      <w:r w:rsidR="00943610">
        <w:t>.</w:t>
      </w:r>
    </w:p>
    <w:p w:rsidR="00B62050" w:rsidP="0060046A">
      <w:pPr>
        <w:pStyle w:val="Para"/>
        <w:tabs>
          <w:tab w:val="center" w:pos="4536"/>
          <w:tab w:val="right" w:pos="8931"/>
        </w:tabs>
      </w:pPr>
    </w:p>
    <w:p w:rsidR="00E05757" w:rsidP="0060046A">
      <w:pPr>
        <w:pStyle w:val="Para"/>
        <w:tabs>
          <w:tab w:val="center" w:pos="4536"/>
          <w:tab w:val="right" w:pos="8931"/>
        </w:tabs>
      </w:pPr>
      <w:r>
        <w:t xml:space="preserve">Evidence Session No. </w:t>
      </w:r>
      <w:r w:rsidR="00490AE1">
        <w:t>5</w:t>
      </w:r>
      <w:r>
        <w:tab/>
      </w:r>
      <w:r w:rsidR="00E63BE1">
        <w:t>Hybrid Proceeding</w:t>
      </w:r>
      <w:r>
        <w:tab/>
      </w:r>
      <w:r w:rsidRPr="00156A60">
        <w:t xml:space="preserve">Questions </w:t>
      </w:r>
      <w:r w:rsidR="00490AE1">
        <w:t>59</w:t>
      </w:r>
      <w:r w:rsidR="00C06980">
        <w:t xml:space="preserve"> </w:t>
      </w:r>
      <w:r w:rsidR="003B5DD8">
        <w:t>-</w:t>
      </w:r>
      <w:r w:rsidR="00C06980">
        <w:t xml:space="preserve"> </w:t>
      </w:r>
      <w:r w:rsidR="006D24B1">
        <w:t>66</w:t>
      </w:r>
      <w:r>
        <w:t xml:space="preserve"> </w:t>
      </w:r>
    </w:p>
    <w:p w:rsidR="00E05757" w:rsidP="0060046A">
      <w:pPr>
        <w:pStyle w:val="TitleWitnesses0"/>
      </w:pPr>
    </w:p>
    <w:p w:rsidR="00E05757" w:rsidP="0060046A">
      <w:pPr>
        <w:pStyle w:val="TitleWitnesses0"/>
      </w:pPr>
      <w:r>
        <w:t>Witness</w:t>
      </w:r>
      <w:r w:rsidR="009067DC">
        <w:t>es</w:t>
      </w:r>
    </w:p>
    <w:p w:rsidR="009067DC" w:rsidRPr="009067DC" w:rsidP="00A73743">
      <w:pPr>
        <w:pStyle w:val="Para"/>
        <w:jc w:val="left"/>
      </w:pPr>
      <w:r>
        <w:fldChar w:fldCharType="begin"/>
      </w:r>
      <w:r>
        <w:instrText xml:space="preserve"> HYPERLINK \l "Panel1" </w:instrText>
      </w:r>
      <w:r>
        <w:fldChar w:fldCharType="separate"/>
      </w:r>
      <w:r w:rsidRPr="00E05757" w:rsidR="00E05757">
        <w:rPr>
          <w:rStyle w:val="Hyperlink"/>
        </w:rPr>
        <w:t>I</w:t>
      </w:r>
      <w:r>
        <w:fldChar w:fldCharType="end"/>
      </w:r>
      <w:r w:rsidR="00E05757">
        <w:t>:</w:t>
      </w:r>
      <w:r w:rsidR="00490AE1">
        <w:t xml:space="preserve"> Lord Judge, </w:t>
      </w:r>
      <w:bookmarkStart w:id="0" w:name="_Hlk104307158"/>
      <w:r w:rsidR="00490AE1">
        <w:t>former Lord Chief Justice and Head of the Judiciary of England and Wales (</w:t>
      </w:r>
      <w:bookmarkEnd w:id="0"/>
      <w:r w:rsidR="00490AE1">
        <w:t>2008</w:t>
      </w:r>
      <w:r w:rsidR="003B5DD8">
        <w:t>-</w:t>
      </w:r>
      <w:r w:rsidR="00490AE1">
        <w:t xml:space="preserve">13); Lord Thomas of Cwmgiedd, </w:t>
      </w:r>
      <w:r w:rsidRPr="00490AE1" w:rsidR="00490AE1">
        <w:t>former Lord Chief Justice and Head of the Judiciary of England and Wales (</w:t>
      </w:r>
      <w:r w:rsidR="00490AE1">
        <w:t>2013</w:t>
      </w:r>
      <w:r w:rsidR="003B5DD8">
        <w:t>-</w:t>
      </w:r>
      <w:r w:rsidR="00490AE1">
        <w:t>17</w:t>
      </w:r>
      <w:r w:rsidR="00D420C4">
        <w:t>)</w:t>
      </w:r>
      <w:r>
        <w:t>.</w:t>
      </w:r>
    </w:p>
    <w:p w:rsidR="00E05757" w:rsidP="00CE49D7">
      <w:pPr>
        <w:pStyle w:val="Para"/>
      </w:pPr>
    </w:p>
    <w:p w:rsidR="00E05757" w:rsidP="0060046A">
      <w:pPr>
        <w:pStyle w:val="Para"/>
      </w:pPr>
    </w:p>
    <w:p w:rsidR="00E05757" w:rsidRPr="00B00119" w:rsidP="0060046A">
      <w:pPr>
        <w:pStyle w:val="Para"/>
      </w:pPr>
      <w:r w:rsidRPr="00B00119">
        <w:t>USE OF THE TRANSCRIPT</w:t>
      </w:r>
    </w:p>
    <w:p w:rsidR="00E05757" w:rsidRPr="00B00119" w:rsidP="00E05757">
      <w:pPr>
        <w:pStyle w:val="Para"/>
        <w:numPr>
          <w:ilvl w:val="0"/>
          <w:numId w:val="11"/>
        </w:num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86E7A" w:rsidP="00A73743">
      <w:pPr>
        <w:pStyle w:val="Para"/>
        <w:ind w:left="720"/>
        <w:sectPr w:rsidSect="008351F9">
          <w:headerReference w:type="default" r:id="rId9"/>
          <w:pgSz w:w="11906" w:h="16838"/>
          <w:pgMar w:top="1805" w:right="1440" w:bottom="1440" w:left="1440" w:header="709" w:footer="708" w:gutter="0"/>
          <w:cols w:space="708"/>
          <w:docGrid w:linePitch="360"/>
        </w:sectPr>
      </w:pPr>
    </w:p>
    <w:p w:rsidR="00E05757" w:rsidP="0048257A">
      <w:pPr>
        <w:pStyle w:val="TitleWitnesses0"/>
      </w:pPr>
      <w:bookmarkStart w:id="1" w:name="Panel1"/>
      <w:r>
        <w:t>Examina</w:t>
      </w:r>
      <w:r w:rsidR="005765F0">
        <w:t>t</w:t>
      </w:r>
      <w:r>
        <w:t>ion of witne</w:t>
      </w:r>
      <w:r w:rsidR="00CC1F7F">
        <w:t>ss</w:t>
      </w:r>
      <w:r w:rsidR="009067DC">
        <w:t>es</w:t>
      </w:r>
    </w:p>
    <w:p w:rsidR="0039020B" w:rsidP="0039020B">
      <w:pPr>
        <w:pStyle w:val="Para"/>
      </w:pPr>
      <w:r>
        <w:t>Lord Judge and Lord Thomas of Cwmgiedd</w:t>
      </w:r>
      <w:r w:rsidR="00CE49D7">
        <w:t>.</w:t>
      </w:r>
      <w:bookmarkEnd w:id="1"/>
    </w:p>
    <w:p w:rsidR="00CB6B60" w:rsidP="00CB6B60">
      <w:pPr>
        <w:pStyle w:val="Question"/>
      </w:pPr>
      <w:r w:rsidRPr="007575D5">
        <w:rPr>
          <w:b/>
          <w:bCs/>
        </w:rPr>
        <w:t>The Chair</w:t>
      </w:r>
      <w:r w:rsidRPr="0039020B">
        <w:t>:</w:t>
      </w:r>
      <w:r>
        <w:t xml:space="preserve"> </w:t>
      </w:r>
      <w:r w:rsidRPr="00CB6B60">
        <w:t>Good morning and thank you very much indeed for coming today.</w:t>
      </w:r>
      <w:r w:rsidR="003B5DD8">
        <w:t xml:space="preserve"> </w:t>
      </w:r>
      <w:r w:rsidRPr="00CB6B60">
        <w:t xml:space="preserve">The </w:t>
      </w:r>
      <w:r w:rsidR="00D420C4">
        <w:t>c</w:t>
      </w:r>
      <w:r w:rsidRPr="00CB6B60">
        <w:t xml:space="preserve">ommittee is taking evidence from the </w:t>
      </w:r>
      <w:r w:rsidR="003B5DD8">
        <w:t>r</w:t>
      </w:r>
      <w:r w:rsidRPr="00CB6B60">
        <w:t xml:space="preserve">ight </w:t>
      </w:r>
      <w:r w:rsidR="003B5DD8">
        <w:t>h</w:t>
      </w:r>
      <w:r w:rsidRPr="00CB6B60">
        <w:t>onourable Lord Judge, former Lord Chief Justice and Head of the Judiciary of England and Wales</w:t>
      </w:r>
      <w:r w:rsidR="00D420C4">
        <w:t>,</w:t>
      </w:r>
      <w:r w:rsidRPr="00CB6B60">
        <w:t xml:space="preserve"> and</w:t>
      </w:r>
      <w:r>
        <w:t xml:space="preserve"> the </w:t>
      </w:r>
      <w:r w:rsidR="003B5DD8">
        <w:t>r</w:t>
      </w:r>
      <w:r>
        <w:t xml:space="preserve">ight </w:t>
      </w:r>
      <w:r w:rsidR="003B5DD8">
        <w:t>h</w:t>
      </w:r>
      <w:r w:rsidR="00C3638F">
        <w:t>onourable</w:t>
      </w:r>
      <w:r w:rsidRPr="00CB6B60">
        <w:t xml:space="preserve"> Lord Thomas of Cwmgiedd, former Lord Chief Justice and Head of the Judiciary of England and Wales. Welcome to you both.</w:t>
      </w:r>
    </w:p>
    <w:p w:rsidR="00CB6B60" w:rsidRPr="00CB6B60" w:rsidP="00D420C4">
      <w:pPr>
        <w:pStyle w:val="QuestionCont"/>
      </w:pPr>
      <w:r w:rsidRPr="00CB6B60">
        <w:t xml:space="preserve">As you can probably guess, we have a lot of questions that we would like to put to you. </w:t>
      </w:r>
      <w:r w:rsidR="000B71EA">
        <w:t>Maybe</w:t>
      </w:r>
      <w:r w:rsidRPr="00CB6B60">
        <w:t xml:space="preserve"> before plunging in</w:t>
      </w:r>
      <w:r w:rsidR="00D420C4">
        <w:t>,</w:t>
      </w:r>
      <w:r w:rsidRPr="00CB6B60">
        <w:t xml:space="preserve"> </w:t>
      </w:r>
      <w:r w:rsidR="003B5DD8">
        <w:t xml:space="preserve">I can </w:t>
      </w:r>
      <w:r w:rsidR="00655046">
        <w:t xml:space="preserve">ask </w:t>
      </w:r>
      <w:r w:rsidRPr="00CB6B60">
        <w:t>whether you would like to make any opening comments at all</w:t>
      </w:r>
      <w:r>
        <w:t>,</w:t>
      </w:r>
      <w:r w:rsidRPr="00CB6B60">
        <w:t xml:space="preserve"> or </w:t>
      </w:r>
      <w:r w:rsidR="003B5DD8">
        <w:t xml:space="preserve">would you </w:t>
      </w:r>
      <w:r w:rsidRPr="00CB6B60">
        <w:t xml:space="preserve">prefer to go straight to the </w:t>
      </w:r>
      <w:r>
        <w:t>questions?</w:t>
      </w:r>
      <w:r w:rsidR="003B5DD8">
        <w:t xml:space="preserve"> </w:t>
      </w:r>
    </w:p>
    <w:p w:rsidR="00CB6B60" w:rsidP="00CB6B60">
      <w:pPr>
        <w:pStyle w:val="Answer"/>
      </w:pPr>
      <w:r w:rsidRPr="00CB6B60">
        <w:rPr>
          <w:b/>
          <w:i/>
        </w:rPr>
        <w:t>Lord Judge:</w:t>
      </w:r>
      <w:r>
        <w:t xml:space="preserve"> </w:t>
      </w:r>
      <w:r w:rsidRPr="00CB6B60">
        <w:t xml:space="preserve">I would like to make one very brief opening comment, which is </w:t>
      </w:r>
      <w:r w:rsidR="002C7E3C">
        <w:t xml:space="preserve">that </w:t>
      </w:r>
      <w:r w:rsidRPr="00CB6B60">
        <w:t>I wish you could persuade the party in power in government that constitutional change is a matter for all the parties.</w:t>
      </w:r>
      <w:r w:rsidR="003B5DD8">
        <w:t xml:space="preserve"> </w:t>
      </w:r>
    </w:p>
    <w:p w:rsidR="00CB6B60" w:rsidP="00CB6B60">
      <w:pPr>
        <w:pStyle w:val="Remark"/>
      </w:pPr>
      <w:r w:rsidRPr="00CB6B60">
        <w:rPr>
          <w:b/>
        </w:rPr>
        <w:t>The Chair:</w:t>
      </w:r>
      <w:r>
        <w:t xml:space="preserve"> </w:t>
      </w:r>
      <w:r w:rsidRPr="00CB6B60">
        <w:t>Thank you. Lord Thomas</w:t>
      </w:r>
      <w:r w:rsidR="002C7E3C">
        <w:t>?</w:t>
      </w:r>
      <w:r w:rsidR="003B5DD8">
        <w:t xml:space="preserve"> </w:t>
      </w:r>
    </w:p>
    <w:p w:rsidR="00CB6B60" w:rsidP="00CB6B60">
      <w:pPr>
        <w:pStyle w:val="Answer"/>
      </w:pPr>
      <w:r w:rsidRPr="00CB6B60">
        <w:rPr>
          <w:b/>
          <w:i/>
        </w:rPr>
        <w:t xml:space="preserve">Lord Thomas of </w:t>
      </w:r>
      <w:r w:rsidRPr="00A41561" w:rsidR="00A41561">
        <w:rPr>
          <w:b/>
          <w:bCs/>
          <w:i/>
          <w:iCs/>
        </w:rPr>
        <w:t>Cwmgiedd</w:t>
      </w:r>
      <w:r w:rsidRPr="00CB6B60">
        <w:rPr>
          <w:b/>
          <w:i/>
        </w:rPr>
        <w:t>:</w:t>
      </w:r>
      <w:r>
        <w:t xml:space="preserve"> </w:t>
      </w:r>
      <w:r w:rsidRPr="00CB6B60">
        <w:t xml:space="preserve">I think it is very important </w:t>
      </w:r>
      <w:r w:rsidR="003B5DD8">
        <w:t xml:space="preserve">that </w:t>
      </w:r>
      <w:r w:rsidRPr="00CB6B60">
        <w:t>you carry out this sort of inquiry from time to time to evaluate things</w:t>
      </w:r>
      <w:r>
        <w:t>.</w:t>
      </w:r>
      <w:r w:rsidRPr="00CB6B60">
        <w:t xml:space="preserve"> I am very glad to see </w:t>
      </w:r>
      <w:r w:rsidR="003B5DD8">
        <w:t xml:space="preserve">that it is, </w:t>
      </w:r>
      <w:r w:rsidRPr="00CB6B60">
        <w:t xml:space="preserve">and </w:t>
      </w:r>
      <w:r w:rsidR="003B5DD8">
        <w:t xml:space="preserve">I </w:t>
      </w:r>
      <w:r w:rsidRPr="00CB6B60">
        <w:t>hope it remain</w:t>
      </w:r>
      <w:r>
        <w:t>s</w:t>
      </w:r>
      <w:r w:rsidR="003B5DD8">
        <w:t xml:space="preserve">, </w:t>
      </w:r>
      <w:r w:rsidRPr="00CB6B60">
        <w:t>a completely cross</w:t>
      </w:r>
      <w:r w:rsidR="003B5DD8">
        <w:t>-</w:t>
      </w:r>
      <w:r w:rsidRPr="00CB6B60">
        <w:t xml:space="preserve">party issue. </w:t>
      </w:r>
      <w:r w:rsidR="002C7E3C">
        <w:t>One of the</w:t>
      </w:r>
      <w:r w:rsidRPr="00CB6B60">
        <w:t xml:space="preserve"> concern</w:t>
      </w:r>
      <w:r w:rsidR="002C7E3C">
        <w:t>s</w:t>
      </w:r>
      <w:r w:rsidRPr="00CB6B60">
        <w:t xml:space="preserve"> I have had </w:t>
      </w:r>
      <w:r>
        <w:t>is that</w:t>
      </w:r>
      <w:r w:rsidRPr="00CB6B60">
        <w:t xml:space="preserve"> some of the changes that have recently been made have not been done on a slow enough basis. Constitutional change needs time for reflection before it is made. </w:t>
      </w:r>
    </w:p>
    <w:p w:rsidR="00CB6B60" w:rsidP="00CB6B60">
      <w:pPr>
        <w:pStyle w:val="Question"/>
      </w:pPr>
      <w:r w:rsidRPr="00CB6B60">
        <w:rPr>
          <w:b/>
        </w:rPr>
        <w:t>The Chair:</w:t>
      </w:r>
      <w:r w:rsidR="003B5DD8">
        <w:t xml:space="preserve"> </w:t>
      </w:r>
      <w:r>
        <w:t xml:space="preserve">I will open </w:t>
      </w:r>
      <w:r w:rsidRPr="00CB6B60">
        <w:t xml:space="preserve">up </w:t>
      </w:r>
      <w:r w:rsidR="00BF3D64">
        <w:t xml:space="preserve">the </w:t>
      </w:r>
      <w:r w:rsidRPr="00CB6B60">
        <w:t>questions with a rather broad question</w:t>
      </w:r>
      <w:r>
        <w:t>,</w:t>
      </w:r>
      <w:r w:rsidRPr="00CB6B60">
        <w:t xml:space="preserve"> but it goes to the heart of our inquiry</w:t>
      </w:r>
      <w:r w:rsidR="002C7E3C">
        <w:t>.</w:t>
      </w:r>
      <w:r w:rsidRPr="00CB6B60">
        <w:t xml:space="preserve"> </w:t>
      </w:r>
      <w:r w:rsidR="002C7E3C">
        <w:t>H</w:t>
      </w:r>
      <w:r w:rsidRPr="00CB6B60">
        <w:t xml:space="preserve">ow </w:t>
      </w:r>
      <w:r w:rsidR="002C7E3C">
        <w:t>would</w:t>
      </w:r>
      <w:r w:rsidR="00BF3D64">
        <w:t xml:space="preserve"> </w:t>
      </w:r>
      <w:r w:rsidRPr="00CB6B60">
        <w:t>you define the rule of law</w:t>
      </w:r>
      <w:r w:rsidR="00BF3D64">
        <w:t xml:space="preserve">, </w:t>
      </w:r>
      <w:r w:rsidRPr="00CB6B60">
        <w:t>and what do you see as the role of the Lord Chancellor and the law officers in pr</w:t>
      </w:r>
      <w:r w:rsidR="00BF3D64">
        <w:t>otec</w:t>
      </w:r>
      <w:r w:rsidRPr="00CB6B60">
        <w:t>ting it within government</w:t>
      </w:r>
      <w:r w:rsidR="00BF3D64">
        <w:t>?</w:t>
      </w:r>
      <w:r w:rsidRPr="00CB6B60">
        <w:t xml:space="preserve"> </w:t>
      </w:r>
    </w:p>
    <w:p w:rsidR="002C7E3C" w:rsidP="00CB6B60">
      <w:pPr>
        <w:pStyle w:val="Answer"/>
      </w:pPr>
      <w:r w:rsidRPr="00CB6B60">
        <w:rPr>
          <w:b/>
          <w:i/>
        </w:rPr>
        <w:t>Lord Judge:</w:t>
      </w:r>
      <w:r w:rsidR="003B5DD8">
        <w:t xml:space="preserve"> </w:t>
      </w:r>
      <w:r w:rsidR="000B71EA">
        <w:t xml:space="preserve">I will kick off. </w:t>
      </w:r>
      <w:r>
        <w:t>W</w:t>
      </w:r>
      <w:r w:rsidRPr="00CB6B60">
        <w:t>hen Lord Burnett was here last week</w:t>
      </w:r>
      <w:r>
        <w:t>,</w:t>
      </w:r>
      <w:r w:rsidRPr="00CB6B60">
        <w:t xml:space="preserve"> Lord Hennessy introduced Lord Bingham</w:t>
      </w:r>
      <w:r w:rsidR="003B5DD8">
        <w:t>’</w:t>
      </w:r>
      <w:r w:rsidRPr="00CB6B60">
        <w:t>s definition of the rule of law. I am slightly heretical.</w:t>
      </w:r>
      <w:r>
        <w:t xml:space="preserve"> </w:t>
      </w:r>
      <w:r w:rsidRPr="00CB6B60">
        <w:t xml:space="preserve">I do not think it is complete enough. I think it omits sufficient emphasis on the equal entitlement of every citizen. </w:t>
      </w:r>
      <w:r w:rsidR="00BF3D64">
        <w:t>I</w:t>
      </w:r>
      <w:r w:rsidRPr="00CB6B60">
        <w:t>t omits that the laws have to be made b</w:t>
      </w:r>
      <w:r>
        <w:t>y</w:t>
      </w:r>
      <w:r w:rsidRPr="00CB6B60">
        <w:t xml:space="preserve"> an assembly elected on the basis of un</w:t>
      </w:r>
      <w:r>
        <w:t>i</w:t>
      </w:r>
      <w:r w:rsidRPr="00CB6B60">
        <w:t>versal suffrage</w:t>
      </w:r>
      <w:r>
        <w:t>, and it</w:t>
      </w:r>
      <w:r w:rsidRPr="00CB6B60">
        <w:t xml:space="preserve"> omits the word </w:t>
      </w:r>
      <w:r>
        <w:t>“</w:t>
      </w:r>
      <w:r w:rsidRPr="00CB6B60">
        <w:t>independent</w:t>
      </w:r>
      <w:r>
        <w:t>”</w:t>
      </w:r>
      <w:r w:rsidRPr="00CB6B60">
        <w:t xml:space="preserve"> before courts. Subject to that, it is a definition, but we need to be very careful not to allow our language to confuse us</w:t>
      </w:r>
      <w:r>
        <w:t>.</w:t>
      </w:r>
      <w:r w:rsidR="003B5DD8">
        <w:t xml:space="preserve"> </w:t>
      </w:r>
    </w:p>
    <w:p w:rsidR="00CB6B60" w:rsidP="00CB6B60">
      <w:pPr>
        <w:pStyle w:val="Answer"/>
      </w:pPr>
      <w:r>
        <w:t>“R</w:t>
      </w:r>
      <w:r w:rsidRPr="00CB6B60">
        <w:t>ule of law</w:t>
      </w:r>
      <w:r>
        <w:t>”</w:t>
      </w:r>
      <w:r w:rsidRPr="00CB6B60">
        <w:t xml:space="preserve"> is not the same as </w:t>
      </w:r>
      <w:r>
        <w:t>“</w:t>
      </w:r>
      <w:r w:rsidRPr="00CB6B60">
        <w:t>rule by law</w:t>
      </w:r>
      <w:r>
        <w:t>”</w:t>
      </w:r>
      <w:r w:rsidRPr="00CB6B60">
        <w:t>.</w:t>
      </w:r>
      <w:r w:rsidR="003B5DD8">
        <w:t xml:space="preserve"> </w:t>
      </w:r>
      <w:r w:rsidRPr="00CB6B60">
        <w:t>Apartheid South Africa was ruled by law. It was perfectly constitutional and perfectly normal. I do not think any of us would think that</w:t>
      </w:r>
      <w:r>
        <w:t xml:space="preserve"> that</w:t>
      </w:r>
      <w:r w:rsidRPr="00CB6B60">
        <w:t xml:space="preserve"> was </w:t>
      </w:r>
      <w:r w:rsidR="009E3285">
        <w:t xml:space="preserve">the </w:t>
      </w:r>
      <w:r w:rsidRPr="00CB6B60">
        <w:t>rule of law.</w:t>
      </w:r>
      <w:r w:rsidR="003B5DD8">
        <w:t xml:space="preserve"> </w:t>
      </w:r>
      <w:r w:rsidRPr="00CB6B60">
        <w:t xml:space="preserve">We </w:t>
      </w:r>
      <w:r>
        <w:t>need to</w:t>
      </w:r>
      <w:r w:rsidRPr="00CB6B60">
        <w:t xml:space="preserve"> keep that distinction fairly in mind.</w:t>
      </w:r>
      <w:r w:rsidR="003B5DD8">
        <w:t xml:space="preserve"> </w:t>
      </w:r>
    </w:p>
    <w:p w:rsidR="00CB6B60" w:rsidRPr="00CB6B60" w:rsidP="005A52C5">
      <w:pPr>
        <w:pStyle w:val="Answer"/>
      </w:pPr>
      <w:r w:rsidRPr="00CB6B60">
        <w:t xml:space="preserve">As for the role of the Lord Chancellor and protecting it within government, I always thought that was </w:t>
      </w:r>
      <w:r w:rsidR="009E3285">
        <w:t xml:space="preserve">the </w:t>
      </w:r>
      <w:r w:rsidRPr="00CB6B60">
        <w:t>main responsibility of the Lord Chancellor, who was</w:t>
      </w:r>
      <w:r w:rsidR="009E3285">
        <w:t>,</w:t>
      </w:r>
      <w:r w:rsidRPr="00CB6B60">
        <w:t xml:space="preserve"> after</w:t>
      </w:r>
      <w:r>
        <w:t xml:space="preserve"> </w:t>
      </w:r>
      <w:r w:rsidRPr="00CB6B60">
        <w:t>all</w:t>
      </w:r>
      <w:r w:rsidR="009E3285">
        <w:t>,</w:t>
      </w:r>
      <w:r>
        <w:t xml:space="preserve"> S</w:t>
      </w:r>
      <w:r w:rsidRPr="00CB6B60">
        <w:t>peaker of the House of Lords as well as Lord Chancellor</w:t>
      </w:r>
      <w:r w:rsidR="009E3285">
        <w:t xml:space="preserve">. </w:t>
      </w:r>
      <w:r w:rsidRPr="00CB6B60">
        <w:t>I always assumed it was for the Lord Chancellor to say</w:t>
      </w:r>
      <w:r w:rsidR="00BF3D64">
        <w:t>,</w:t>
      </w:r>
      <w:r w:rsidRPr="00CB6B60">
        <w:t xml:space="preserve"> on any proposal, </w:t>
      </w:r>
      <w:r w:rsidR="003B5DD8">
        <w:t>“</w:t>
      </w:r>
      <w:r>
        <w:t>T</w:t>
      </w:r>
      <w:r w:rsidRPr="00CB6B60">
        <w:t>his won</w:t>
      </w:r>
      <w:r w:rsidR="003B5DD8">
        <w:t>’</w:t>
      </w:r>
      <w:r w:rsidRPr="00CB6B60">
        <w:t>t do</w:t>
      </w:r>
      <w:r w:rsidR="003B5DD8">
        <w:t>”</w:t>
      </w:r>
      <w:r>
        <w:t xml:space="preserve">, </w:t>
      </w:r>
      <w:r w:rsidRPr="00CB6B60">
        <w:t>or</w:t>
      </w:r>
      <w:r>
        <w:t>,</w:t>
      </w:r>
      <w:r w:rsidRPr="00CB6B60">
        <w:t xml:space="preserve"> </w:t>
      </w:r>
      <w:r w:rsidR="003B5DD8">
        <w:t>“</w:t>
      </w:r>
      <w:r w:rsidRPr="00CB6B60">
        <w:t>This is a problem</w:t>
      </w:r>
      <w:r w:rsidR="003B5DD8">
        <w:t>”</w:t>
      </w:r>
      <w:r w:rsidRPr="00CB6B60">
        <w:t xml:space="preserve">, and </w:t>
      </w:r>
      <w:r w:rsidR="00BF3D64">
        <w:t xml:space="preserve">that </w:t>
      </w:r>
      <w:r w:rsidRPr="00CB6B60">
        <w:t>everybody in the Cabinet</w:t>
      </w:r>
      <w:r w:rsidR="009E3285">
        <w:t>—</w:t>
      </w:r>
      <w:r w:rsidRPr="00CB6B60">
        <w:t>some of you have been in the Cabinet and I have not</w:t>
      </w:r>
      <w:r w:rsidR="009E3285">
        <w:t>—</w:t>
      </w:r>
      <w:r w:rsidRPr="00CB6B60">
        <w:t xml:space="preserve">would </w:t>
      </w:r>
      <w:r w:rsidRPr="00CB6B60">
        <w:t xml:space="preserve">have listened to what the Lord Chancellor had to say. The Lord Chancellor now is a minor Minister and therefore does not carry the weight that </w:t>
      </w:r>
      <w:r w:rsidR="00BF3D64">
        <w:t xml:space="preserve">a </w:t>
      </w:r>
      <w:r w:rsidRPr="00CB6B60">
        <w:t>former Lord Chancellor did.</w:t>
      </w:r>
    </w:p>
    <w:p w:rsidR="00CB6B60" w:rsidRPr="00CB6B60" w:rsidP="00CB6B60">
      <w:pPr>
        <w:pStyle w:val="Answer"/>
      </w:pPr>
      <w:r w:rsidRPr="00CB6B60">
        <w:rPr>
          <w:b/>
          <w:i/>
        </w:rPr>
        <w:t xml:space="preserve">Lord Thomas of </w:t>
      </w:r>
      <w:r w:rsidRPr="00A41561" w:rsidR="00A41561">
        <w:rPr>
          <w:b/>
          <w:bCs/>
          <w:i/>
          <w:iCs/>
        </w:rPr>
        <w:t>Cwmgiedd</w:t>
      </w:r>
      <w:r w:rsidRPr="00CB6B60">
        <w:rPr>
          <w:b/>
          <w:i/>
        </w:rPr>
        <w:t>:</w:t>
      </w:r>
      <w:r>
        <w:t xml:space="preserve"> </w:t>
      </w:r>
      <w:r w:rsidRPr="00CB6B60">
        <w:t>I agree. I think it is important to appreciate that across the world there is virtually no state that does not espouse the rule of law. Even the Chinese say they believe in the rule of law</w:t>
      </w:r>
      <w:r w:rsidR="009E3285">
        <w:t>,</w:t>
      </w:r>
      <w:r w:rsidRPr="00CB6B60">
        <w:t xml:space="preserve"> but it is a different concept of the rule of law </w:t>
      </w:r>
      <w:r w:rsidR="005A52C5">
        <w:t>from</w:t>
      </w:r>
      <w:r w:rsidRPr="00CB6B60">
        <w:t xml:space="preserve"> our own. Therefore, it is very important that we are clear about what we mean.</w:t>
      </w:r>
      <w:r w:rsidR="003B5DD8">
        <w:t xml:space="preserve"> </w:t>
      </w:r>
    </w:p>
    <w:p w:rsidR="00CB6B60" w:rsidP="00CB6B60">
      <w:pPr>
        <w:pStyle w:val="Question"/>
        <w:numPr>
          <w:ilvl w:val="0"/>
          <w:numId w:val="0"/>
        </w:numPr>
        <w:ind w:left="794"/>
      </w:pPr>
      <w:r w:rsidRPr="00CB6B60">
        <w:t>I broadly agree with Lord Judge on the definition, but what people forget is that the rule of law and democracy go hand in hand</w:t>
      </w:r>
      <w:r>
        <w:t>,</w:t>
      </w:r>
      <w:r w:rsidRPr="00CB6B60">
        <w:t xml:space="preserve"> and fundamental to the rule of law is the complete constitutional independence of the judiciary.</w:t>
      </w:r>
      <w:r w:rsidR="003B5DD8">
        <w:t xml:space="preserve"> </w:t>
      </w:r>
    </w:p>
    <w:p w:rsidR="00CB6B60" w:rsidRPr="00CB6B60" w:rsidP="00CB6B60">
      <w:pPr>
        <w:pStyle w:val="Remark"/>
      </w:pPr>
      <w:r w:rsidRPr="00CB6B60">
        <w:rPr>
          <w:b/>
        </w:rPr>
        <w:t>The Chair:</w:t>
      </w:r>
      <w:r w:rsidRPr="00CB6B60">
        <w:t xml:space="preserve"> An issue that has come up quite often is how th</w:t>
      </w:r>
      <w:r>
        <w:t>at</w:t>
      </w:r>
      <w:r w:rsidRPr="00CB6B60">
        <w:t xml:space="preserve"> dut</w:t>
      </w:r>
      <w:r>
        <w:t>y</w:t>
      </w:r>
      <w:r w:rsidRPr="00CB6B60">
        <w:t xml:space="preserve"> </w:t>
      </w:r>
      <w:r w:rsidR="00557966">
        <w:t xml:space="preserve">or those duties </w:t>
      </w:r>
      <w:r w:rsidRPr="00CB6B60">
        <w:t xml:space="preserve">to protect the rule of law extend to international law. How would you respond to that? </w:t>
      </w:r>
    </w:p>
    <w:p w:rsidR="00AA4500" w:rsidP="00CB6B60">
      <w:pPr>
        <w:pStyle w:val="Answer"/>
      </w:pPr>
      <w:r w:rsidRPr="00CB6B60">
        <w:rPr>
          <w:b/>
          <w:i/>
        </w:rPr>
        <w:t>Lord Judge:</w:t>
      </w:r>
      <w:r>
        <w:t xml:space="preserve"> I</w:t>
      </w:r>
      <w:r w:rsidRPr="00CB6B60">
        <w:t xml:space="preserve"> think that it does, but the Bingham definition</w:t>
      </w:r>
      <w:r>
        <w:t xml:space="preserve">, </w:t>
      </w:r>
      <w:r w:rsidRPr="00CB6B60">
        <w:t>with or without supplement</w:t>
      </w:r>
      <w:r>
        <w:t>s,</w:t>
      </w:r>
      <w:r w:rsidRPr="00CB6B60">
        <w:t xml:space="preserve"> does not quite cover it.</w:t>
      </w:r>
      <w:r w:rsidR="003B5DD8">
        <w:t xml:space="preserve"> </w:t>
      </w:r>
      <w:r w:rsidRPr="00CB6B60">
        <w:t xml:space="preserve">The courts have nothing </w:t>
      </w:r>
      <w:r w:rsidR="009E3285">
        <w:t xml:space="preserve">to </w:t>
      </w:r>
      <w:r w:rsidRPr="00CB6B60">
        <w:t>do with treaties</w:t>
      </w:r>
      <w:r w:rsidR="009E3285">
        <w:t xml:space="preserve">, </w:t>
      </w:r>
      <w:r w:rsidRPr="00CB6B60">
        <w:t>in the se</w:t>
      </w:r>
      <w:r w:rsidR="00557966">
        <w:t>nse</w:t>
      </w:r>
      <w:r w:rsidRPr="00CB6B60">
        <w:t xml:space="preserve"> </w:t>
      </w:r>
      <w:r w:rsidR="00557966">
        <w:t xml:space="preserve">that </w:t>
      </w:r>
      <w:r w:rsidRPr="00CB6B60">
        <w:t>treaties are not made by courts and courts do not enforce treaties</w:t>
      </w:r>
      <w:r w:rsidR="00557966">
        <w:t>. W</w:t>
      </w:r>
      <w:r w:rsidRPr="00CB6B60">
        <w:t>e work on the basis, do we not</w:t>
      </w:r>
      <w:r>
        <w:t>,</w:t>
      </w:r>
      <w:r w:rsidRPr="00CB6B60">
        <w:t xml:space="preserve"> that we have treaty obligations</w:t>
      </w:r>
      <w:r>
        <w:t>?</w:t>
      </w:r>
      <w:r w:rsidRPr="00CB6B60">
        <w:t xml:space="preserve"> We work on the basis</w:t>
      </w:r>
      <w:r>
        <w:t xml:space="preserve"> that</w:t>
      </w:r>
      <w:r w:rsidRPr="00CB6B60">
        <w:t xml:space="preserve"> in domestic law</w:t>
      </w:r>
      <w:r>
        <w:t>,</w:t>
      </w:r>
      <w:r w:rsidRPr="00CB6B60">
        <w:t xml:space="preserve"> if we have a contract</w:t>
      </w:r>
      <w:r>
        <w:t>,</w:t>
      </w:r>
      <w:r w:rsidRPr="00CB6B60">
        <w:t xml:space="preserve"> we expect the other party to abide by it.</w:t>
      </w:r>
      <w:r w:rsidR="003B5DD8">
        <w:t xml:space="preserve"> </w:t>
      </w:r>
      <w:r w:rsidRPr="00CB6B60">
        <w:t xml:space="preserve">If you decide </w:t>
      </w:r>
      <w:r w:rsidR="005A52C5">
        <w:t xml:space="preserve">that </w:t>
      </w:r>
      <w:r w:rsidRPr="00CB6B60">
        <w:t>you are going to break a treaty obligation</w:t>
      </w:r>
      <w:r>
        <w:t>,</w:t>
      </w:r>
      <w:r w:rsidRPr="00CB6B60">
        <w:t xml:space="preserve"> you are</w:t>
      </w:r>
      <w:r w:rsidR="009E3285">
        <w:t>,</w:t>
      </w:r>
      <w:r w:rsidRPr="00CB6B60">
        <w:t xml:space="preserve"> at the very least</w:t>
      </w:r>
      <w:r w:rsidR="009E3285">
        <w:t>,</w:t>
      </w:r>
      <w:r w:rsidRPr="00CB6B60">
        <w:t xml:space="preserve"> breaking a contractual obligation. </w:t>
      </w:r>
    </w:p>
    <w:p w:rsidR="00CB6B60" w:rsidRPr="00CB6B60" w:rsidP="00CB6B60">
      <w:pPr>
        <w:pStyle w:val="Answer"/>
      </w:pPr>
      <w:r w:rsidRPr="00CB6B60">
        <w:t>You can see how it can go wrong. I did not think that our efforts in relation to the unfortunate woman Naz</w:t>
      </w:r>
      <w:r w:rsidR="009E3285">
        <w:t>an</w:t>
      </w:r>
      <w:r w:rsidRPr="00CB6B60">
        <w:t xml:space="preserve">in </w:t>
      </w:r>
      <w:r w:rsidR="005A52C5">
        <w:t>Zaghari-</w:t>
      </w:r>
      <w:r w:rsidRPr="00CB6B60">
        <w:t>Ra</w:t>
      </w:r>
      <w:r w:rsidR="005A52C5">
        <w:t>t</w:t>
      </w:r>
      <w:r w:rsidRPr="00CB6B60">
        <w:t>cliffe were very clever.</w:t>
      </w:r>
      <w:r w:rsidR="003B5DD8">
        <w:t xml:space="preserve"> </w:t>
      </w:r>
      <w:r w:rsidRPr="00CB6B60">
        <w:t xml:space="preserve">We had an international obligation to abide by the ruling of a court </w:t>
      </w:r>
      <w:r w:rsidR="00655046">
        <w:t>that</w:t>
      </w:r>
      <w:r w:rsidRPr="00CB6B60">
        <w:t xml:space="preserve"> decided we owed Iran all that money</w:t>
      </w:r>
      <w:r w:rsidR="00AA4500">
        <w:t>,</w:t>
      </w:r>
      <w:r w:rsidRPr="00CB6B60">
        <w:t xml:space="preserve"> and we did not pay it. </w:t>
      </w:r>
      <w:r w:rsidR="00AC7D49">
        <w:t>T</w:t>
      </w:r>
      <w:r w:rsidRPr="00CB6B60">
        <w:t>hat was a pity.</w:t>
      </w:r>
      <w:r w:rsidR="003B5DD8">
        <w:t xml:space="preserve"> </w:t>
      </w:r>
      <w:r w:rsidR="005A52C5">
        <w:t xml:space="preserve">So </w:t>
      </w:r>
      <w:r w:rsidRPr="00CB6B60">
        <w:t xml:space="preserve">I think the rule </w:t>
      </w:r>
      <w:r w:rsidR="009E3285">
        <w:t xml:space="preserve">of </w:t>
      </w:r>
      <w:r w:rsidRPr="00CB6B60">
        <w:t>law should apply.</w:t>
      </w:r>
      <w:r w:rsidR="003B5DD8">
        <w:t xml:space="preserve"> </w:t>
      </w:r>
      <w:r w:rsidRPr="00CB6B60">
        <w:t xml:space="preserve">Ultimately, of course it is </w:t>
      </w:r>
      <w:r w:rsidR="009E3285">
        <w:t>f</w:t>
      </w:r>
      <w:r w:rsidR="00AA4500">
        <w:t xml:space="preserve">or </w:t>
      </w:r>
      <w:r w:rsidRPr="00CB6B60">
        <w:t xml:space="preserve">the Government to decide whatever </w:t>
      </w:r>
      <w:r w:rsidR="009E3285">
        <w:t>they</w:t>
      </w:r>
      <w:r w:rsidRPr="00CB6B60">
        <w:t xml:space="preserve"> wish</w:t>
      </w:r>
      <w:r w:rsidR="009E3285">
        <w:t xml:space="preserve"> </w:t>
      </w:r>
      <w:r w:rsidRPr="00CB6B60">
        <w:t xml:space="preserve">in relation to treaty obligations. </w:t>
      </w:r>
      <w:r w:rsidR="00557966">
        <w:t>It</w:t>
      </w:r>
      <w:r w:rsidRPr="00CB6B60">
        <w:t xml:space="preserve"> is not for the courts. </w:t>
      </w:r>
    </w:p>
    <w:p w:rsidR="00CB2750" w:rsidP="00AA4500">
      <w:pPr>
        <w:pStyle w:val="Answer"/>
      </w:pPr>
      <w:r w:rsidRPr="00AA4500">
        <w:rPr>
          <w:b/>
          <w:i/>
        </w:rPr>
        <w:t xml:space="preserve">Lord Thomas of </w:t>
      </w:r>
      <w:r w:rsidRPr="00A41561" w:rsidR="00A41561">
        <w:rPr>
          <w:b/>
          <w:bCs/>
          <w:i/>
          <w:iCs/>
        </w:rPr>
        <w:t>Cwmgiedd</w:t>
      </w:r>
      <w:r w:rsidRPr="00AA4500">
        <w:rPr>
          <w:b/>
          <w:i/>
        </w:rPr>
        <w:t>:</w:t>
      </w:r>
      <w:r>
        <w:t xml:space="preserve"> </w:t>
      </w:r>
      <w:r w:rsidRPr="00CB6B60" w:rsidR="00CB6B60">
        <w:t>I would qualify that in two ways. First</w:t>
      </w:r>
      <w:r>
        <w:t>,</w:t>
      </w:r>
      <w:r w:rsidRPr="00CB6B60" w:rsidR="00CB6B60">
        <w:t xml:space="preserve"> by international law</w:t>
      </w:r>
      <w:r w:rsidR="005A52C5">
        <w:t>,</w:t>
      </w:r>
      <w:r w:rsidR="009E3285">
        <w:t xml:space="preserve"> </w:t>
      </w:r>
      <w:r w:rsidRPr="00CB6B60" w:rsidR="00CB6B60">
        <w:t>we need to be quite clear what we mean.</w:t>
      </w:r>
      <w:r w:rsidR="003B5DD8">
        <w:t xml:space="preserve"> </w:t>
      </w:r>
      <w:r w:rsidRPr="00CB6B60" w:rsidR="00CB6B60">
        <w:t>Traditionally, this country has always looked on international law as comprising two basic elements. The law of merchants</w:t>
      </w:r>
      <w:r>
        <w:t>,</w:t>
      </w:r>
      <w:r w:rsidRPr="00CB6B60" w:rsidR="00CB6B60">
        <w:t xml:space="preserve"> or the law that is commonly accepted in commerce</w:t>
      </w:r>
      <w:r w:rsidR="005A52C5">
        <w:t>,</w:t>
      </w:r>
      <w:r>
        <w:t xml:space="preserve"> </w:t>
      </w:r>
      <w:r w:rsidR="009E3285">
        <w:t xml:space="preserve">is and </w:t>
      </w:r>
      <w:r w:rsidRPr="00CB6B60" w:rsidR="00CB6B60">
        <w:t xml:space="preserve">has been largely international over the centuries. We have played a leading role in developing that. </w:t>
      </w:r>
    </w:p>
    <w:p w:rsidR="009E3285" w:rsidP="00AA4500">
      <w:pPr>
        <w:pStyle w:val="Answer"/>
      </w:pPr>
      <w:r w:rsidRPr="00CB6B60">
        <w:t>As regards international law that applies to public law, it is important to distinguish between customary international law</w:t>
      </w:r>
      <w:r w:rsidR="00AA4500">
        <w:t>,</w:t>
      </w:r>
      <w:r w:rsidRPr="00CB6B60">
        <w:t xml:space="preserve"> which is part of our law</w:t>
      </w:r>
      <w:r w:rsidR="00AA4500">
        <w:t>,</w:t>
      </w:r>
      <w:r w:rsidRPr="00CB6B60">
        <w:t xml:space="preserve"> and where there is development.</w:t>
      </w:r>
      <w:r w:rsidR="003B5DD8">
        <w:t xml:space="preserve"> </w:t>
      </w:r>
      <w:r w:rsidRPr="00CB6B60">
        <w:t>One sees this particularly in international humanitarian law</w:t>
      </w:r>
      <w:r w:rsidR="00AA4500">
        <w:t xml:space="preserve">. </w:t>
      </w:r>
    </w:p>
    <w:p w:rsidR="00AA4500" w:rsidP="00AA4500">
      <w:pPr>
        <w:pStyle w:val="Answer"/>
      </w:pPr>
      <w:r>
        <w:t>A</w:t>
      </w:r>
      <w:r w:rsidRPr="00CB6B60" w:rsidR="00CB6B60">
        <w:t>s regards treaties</w:t>
      </w:r>
      <w:r>
        <w:t>,</w:t>
      </w:r>
      <w:r w:rsidRPr="00CB6B60" w:rsidR="00CB6B60">
        <w:t xml:space="preserve"> I have nothing to add to what Lord Judge has said. It is very important to distinguish in our system the obligations of the state</w:t>
      </w:r>
      <w:r w:rsidR="00C36F41">
        <w:t xml:space="preserve"> when treaties are made</w:t>
      </w:r>
      <w:r w:rsidR="00CB2750">
        <w:t>,</w:t>
      </w:r>
      <w:r w:rsidRPr="00CB6B60" w:rsidR="00CB6B60">
        <w:t xml:space="preserve"> which are the responsibility of Parliament and the Executive</w:t>
      </w:r>
      <w:r w:rsidR="00C36F41">
        <w:t>,</w:t>
      </w:r>
      <w:r w:rsidRPr="00CB6B60" w:rsidR="00CB6B60">
        <w:t xml:space="preserve"> and the obligations of </w:t>
      </w:r>
      <w:r>
        <w:t xml:space="preserve">the </w:t>
      </w:r>
      <w:r w:rsidRPr="00CB6B60" w:rsidR="00CB6B60">
        <w:t>courts</w:t>
      </w:r>
      <w:r w:rsidR="00C36F41">
        <w:t>.</w:t>
      </w:r>
      <w:r w:rsidRPr="00CB6B60" w:rsidR="00CB6B60">
        <w:t xml:space="preserve"> </w:t>
      </w:r>
      <w:r w:rsidR="00C36F41">
        <w:t xml:space="preserve">When a </w:t>
      </w:r>
      <w:r w:rsidRPr="00CB6B60" w:rsidR="00CB6B60">
        <w:t>treaty has been brought into domestic law</w:t>
      </w:r>
      <w:r w:rsidR="009E3285">
        <w:t>,</w:t>
      </w:r>
      <w:r w:rsidRPr="00CB6B60" w:rsidR="00CB6B60">
        <w:t xml:space="preserve"> </w:t>
      </w:r>
      <w:r w:rsidR="00C36F41">
        <w:t xml:space="preserve">it is their duty </w:t>
      </w:r>
      <w:r w:rsidRPr="00CB6B60" w:rsidR="00CB6B60">
        <w:t>wholly to have regard to what Parliament ha</w:t>
      </w:r>
      <w:r>
        <w:t>s</w:t>
      </w:r>
      <w:r w:rsidRPr="00CB6B60" w:rsidR="00CB6B60">
        <w:t xml:space="preserve"> enacted. </w:t>
      </w:r>
    </w:p>
    <w:p w:rsidR="00AA4500" w:rsidP="00AA4500">
      <w:pPr>
        <w:pStyle w:val="Remark"/>
      </w:pPr>
      <w:r w:rsidRPr="00AA4500">
        <w:rPr>
          <w:b/>
        </w:rPr>
        <w:t>The Chair:</w:t>
      </w:r>
      <w:r>
        <w:t xml:space="preserve"> </w:t>
      </w:r>
      <w:r w:rsidRPr="00CB6B60" w:rsidR="00CB6B60">
        <w:t>Lord Howell, you had a point</w:t>
      </w:r>
      <w:r>
        <w:t>.</w:t>
      </w:r>
    </w:p>
    <w:p w:rsidR="00C36F41" w:rsidP="00194E88">
      <w:pPr>
        <w:pStyle w:val="Remark"/>
      </w:pPr>
      <w:r w:rsidRPr="00194E88">
        <w:rPr>
          <w:b/>
        </w:rPr>
        <w:t>Lord Howell of Guildford:</w:t>
      </w:r>
      <w:r>
        <w:t xml:space="preserve"> </w:t>
      </w:r>
      <w:r w:rsidRPr="00CB6B60" w:rsidR="00CB6B60">
        <w:t>Good morning, my Lords.</w:t>
      </w:r>
      <w:r w:rsidR="003B5DD8">
        <w:t xml:space="preserve"> </w:t>
      </w:r>
      <w:r w:rsidRPr="00CB6B60" w:rsidR="00CB6B60">
        <w:t>I</w:t>
      </w:r>
      <w:r>
        <w:t xml:space="preserve"> </w:t>
      </w:r>
      <w:r w:rsidR="00CB2750">
        <w:t>am going to</w:t>
      </w:r>
      <w:r w:rsidRPr="00CB6B60" w:rsidR="00CB6B60">
        <w:t xml:space="preserve"> press you further on this question of international law because it is so very contested.</w:t>
      </w:r>
      <w:r w:rsidR="003B5DD8">
        <w:t xml:space="preserve"> </w:t>
      </w:r>
      <w:r w:rsidRPr="00CB6B60" w:rsidR="00CB6B60">
        <w:t xml:space="preserve">Lord Reed </w:t>
      </w:r>
      <w:r w:rsidR="00AC7D49">
        <w:t>told</w:t>
      </w:r>
      <w:r w:rsidRPr="00CB6B60" w:rsidR="00CB6B60">
        <w:t xml:space="preserve"> this committee that the courts had no remit or right to enforce international law to which Parliament has not given effect in domestic statute. We also had expert advice that the law officers cannot have an overriding duty to obey international law in preference to th</w:t>
      </w:r>
      <w:r w:rsidR="000B71EA">
        <w:t>e law of</w:t>
      </w:r>
      <w:r w:rsidRPr="00CB6B60" w:rsidR="00CB6B60">
        <w:t xml:space="preserve"> their own country.</w:t>
      </w:r>
      <w:r w:rsidR="003B5DD8">
        <w:t xml:space="preserve"> </w:t>
      </w:r>
      <w:r w:rsidRPr="00CB6B60" w:rsidR="00CB6B60">
        <w:t xml:space="preserve">I was fascinated, Lord Judge, by your reference to Lord Bingham, who of course was very strong on this international law question. </w:t>
      </w:r>
    </w:p>
    <w:p w:rsidR="00CB6B60" w:rsidRPr="00CB6B60" w:rsidP="00194E88">
      <w:pPr>
        <w:pStyle w:val="Remark"/>
      </w:pPr>
      <w:r w:rsidRPr="00CB6B60">
        <w:t>What is your opinion as to whether these things should always be treated equally</w:t>
      </w:r>
      <w:r w:rsidR="00AA4500">
        <w:t>,</w:t>
      </w:r>
      <w:r w:rsidRPr="00CB6B60">
        <w:t xml:space="preserve"> or whether domestic law, as my quotations rather suggest</w:t>
      </w:r>
      <w:r w:rsidR="00AA4500">
        <w:t xml:space="preserve">, </w:t>
      </w:r>
      <w:r w:rsidRPr="00CB6B60">
        <w:t xml:space="preserve">should always </w:t>
      </w:r>
      <w:r w:rsidR="00C36F41">
        <w:t xml:space="preserve">be </w:t>
      </w:r>
      <w:r w:rsidRPr="00CB6B60">
        <w:t>given a primacy and treated in a different way</w:t>
      </w:r>
      <w:r w:rsidR="00AA4500">
        <w:t>?</w:t>
      </w:r>
      <w:r w:rsidR="003B5DD8">
        <w:t xml:space="preserve"> </w:t>
      </w:r>
    </w:p>
    <w:p w:rsidR="00194E88" w:rsidP="00194E88">
      <w:pPr>
        <w:pStyle w:val="Answer"/>
      </w:pPr>
      <w:r w:rsidRPr="00AA4500">
        <w:rPr>
          <w:b/>
          <w:i/>
        </w:rPr>
        <w:t>Lord Judge:</w:t>
      </w:r>
      <w:r>
        <w:t xml:space="preserve"> </w:t>
      </w:r>
      <w:r w:rsidRPr="00CB6B60" w:rsidR="00CB6B60">
        <w:t>Ultimately</w:t>
      </w:r>
      <w:r>
        <w:t>,</w:t>
      </w:r>
      <w:r w:rsidRPr="00CB6B60" w:rsidR="00CB6B60">
        <w:t xml:space="preserve"> it is for Parliament, is it not?</w:t>
      </w:r>
      <w:r w:rsidR="003B5DD8">
        <w:t xml:space="preserve"> </w:t>
      </w:r>
      <w:r w:rsidRPr="00CB6B60" w:rsidR="00CB6B60">
        <w:t>It is for Parliament to say whether any particular international treaty</w:t>
      </w:r>
      <w:r w:rsidR="00C36F41">
        <w:t>, or</w:t>
      </w:r>
      <w:r w:rsidRPr="00CB6B60" w:rsidR="00CB6B60">
        <w:t xml:space="preserve"> anything that </w:t>
      </w:r>
      <w:r>
        <w:t xml:space="preserve">it does that </w:t>
      </w:r>
      <w:r w:rsidRPr="00CB6B60" w:rsidR="00CB6B60">
        <w:t>happens in relation to international law</w:t>
      </w:r>
      <w:r>
        <w:t>,</w:t>
      </w:r>
      <w:r w:rsidRPr="00CB6B60" w:rsidR="00CB6B60">
        <w:t xml:space="preserve"> has impact here</w:t>
      </w:r>
      <w:r w:rsidR="00CB2750">
        <w:t>,</w:t>
      </w:r>
      <w:r w:rsidRPr="00CB6B60" w:rsidR="00CB6B60">
        <w:t xml:space="preserve"> and, if so</w:t>
      </w:r>
      <w:r>
        <w:t>,</w:t>
      </w:r>
      <w:r w:rsidRPr="00CB6B60" w:rsidR="00CB6B60">
        <w:t xml:space="preserve"> what the level of impact should be, and how it should be enforced.</w:t>
      </w:r>
      <w:r w:rsidR="003B5DD8">
        <w:t xml:space="preserve"> </w:t>
      </w:r>
    </w:p>
    <w:p w:rsidR="00CB6B60" w:rsidRPr="00CB6B60" w:rsidP="00194E88">
      <w:pPr>
        <w:pStyle w:val="Answer"/>
      </w:pPr>
      <w:r w:rsidRPr="00CB6B60">
        <w:t>I do not agree</w:t>
      </w:r>
      <w:r w:rsidR="00AA4500">
        <w:t>,</w:t>
      </w:r>
      <w:r w:rsidRPr="00CB6B60">
        <w:t xml:space="preserve"> if I have understood what </w:t>
      </w:r>
      <w:r w:rsidR="00C36F41">
        <w:t xml:space="preserve">Lord Reed </w:t>
      </w:r>
      <w:r w:rsidRPr="00CB6B60">
        <w:t>said</w:t>
      </w:r>
      <w:r w:rsidR="00AA4500">
        <w:t>,</w:t>
      </w:r>
      <w:r w:rsidRPr="00CB6B60">
        <w:t xml:space="preserve"> that the law officers do not have an obligation in the course of their duties to say, if they believe it to be so, </w:t>
      </w:r>
      <w:r w:rsidR="003B5DD8">
        <w:t>“</w:t>
      </w:r>
      <w:r w:rsidRPr="00CB6B60">
        <w:t>This proposal puts us in breach of that treaty obligation</w:t>
      </w:r>
      <w:r w:rsidR="003B5DD8">
        <w:t>”</w:t>
      </w:r>
      <w:r w:rsidRPr="00CB6B60">
        <w:t>.</w:t>
      </w:r>
      <w:r w:rsidR="003B5DD8">
        <w:t xml:space="preserve"> </w:t>
      </w:r>
      <w:r w:rsidRPr="00CB6B60">
        <w:t>I simply do not see how that should not be part of their natural obligations as law officers. Somebody has to be able to advise the Prime Minister and the Cabinet that a proposal is unlawful or would put the country in breach. What happens after that</w:t>
      </w:r>
      <w:r w:rsidR="00D34F0A">
        <w:t>,</w:t>
      </w:r>
      <w:r w:rsidRPr="00CB6B60">
        <w:t xml:space="preserve"> of course</w:t>
      </w:r>
      <w:r w:rsidR="00D34F0A">
        <w:t>,</w:t>
      </w:r>
      <w:r w:rsidRPr="00CB6B60">
        <w:t xml:space="preserve"> is</w:t>
      </w:r>
      <w:r w:rsidR="00CB2750">
        <w:t>,</w:t>
      </w:r>
      <w:r w:rsidRPr="00CB6B60">
        <w:t xml:space="preserve"> ultimately</w:t>
      </w:r>
      <w:r w:rsidR="00CB2750">
        <w:t>,</w:t>
      </w:r>
      <w:r w:rsidRPr="00CB6B60">
        <w:t xml:space="preserve"> for Parliament. I do not see </w:t>
      </w:r>
      <w:r w:rsidR="00D34F0A">
        <w:t xml:space="preserve">that </w:t>
      </w:r>
      <w:r w:rsidRPr="00CB6B60">
        <w:t>we have to have a chasm between the two sets of law and responsibilities.</w:t>
      </w:r>
      <w:r w:rsidR="003B5DD8">
        <w:t xml:space="preserve"> </w:t>
      </w:r>
    </w:p>
    <w:p w:rsidR="003869C8" w:rsidP="00584BE9">
      <w:pPr>
        <w:pStyle w:val="Answer"/>
      </w:pPr>
      <w:r w:rsidRPr="003869C8">
        <w:rPr>
          <w:b/>
          <w:i/>
        </w:rPr>
        <w:t xml:space="preserve">Lord Thomas of </w:t>
      </w:r>
      <w:r w:rsidRPr="00A41561" w:rsidR="00A41561">
        <w:rPr>
          <w:b/>
          <w:bCs/>
          <w:i/>
          <w:iCs/>
        </w:rPr>
        <w:t>Cwmgiedd</w:t>
      </w:r>
      <w:r w:rsidRPr="003869C8">
        <w:rPr>
          <w:b/>
          <w:i/>
        </w:rPr>
        <w:t>:</w:t>
      </w:r>
      <w:r>
        <w:t xml:space="preserve"> </w:t>
      </w:r>
      <w:r w:rsidR="00D34F0A">
        <w:t>As a country</w:t>
      </w:r>
      <w:r w:rsidRPr="00CB6B60" w:rsidR="00CB6B60">
        <w:t xml:space="preserve"> where the rule </w:t>
      </w:r>
      <w:r w:rsidR="00D34F0A">
        <w:t xml:space="preserve">of </w:t>
      </w:r>
      <w:r w:rsidRPr="00CB6B60" w:rsidR="00CB6B60">
        <w:t>law applies domestically</w:t>
      </w:r>
      <w:r w:rsidR="00D34F0A">
        <w:t>,</w:t>
      </w:r>
      <w:r w:rsidRPr="00CB6B60" w:rsidR="00CB6B60">
        <w:t xml:space="preserve"> and where we attach such weight to it as a fundamental part of ensuring </w:t>
      </w:r>
      <w:r w:rsidR="00D34F0A">
        <w:t xml:space="preserve">that </w:t>
      </w:r>
      <w:r w:rsidRPr="00CB6B60" w:rsidR="00CB6B60">
        <w:t>we are a prosperous country</w:t>
      </w:r>
      <w:r>
        <w:t>,</w:t>
      </w:r>
      <w:r w:rsidRPr="00CB6B60" w:rsidR="00CB6B60">
        <w:t xml:space="preserve"> we can</w:t>
      </w:r>
      <w:r w:rsidR="00D34F0A">
        <w:t>not</w:t>
      </w:r>
      <w:r w:rsidRPr="00CB6B60" w:rsidR="00CB6B60">
        <w:t xml:space="preserve"> ignore as a state agreements </w:t>
      </w:r>
      <w:r>
        <w:t xml:space="preserve">that </w:t>
      </w:r>
      <w:r w:rsidRPr="00CB6B60" w:rsidR="00CB6B60">
        <w:t>we have made</w:t>
      </w:r>
      <w:r w:rsidR="00194E88">
        <w:t>. A</w:t>
      </w:r>
      <w:r w:rsidRPr="00CB6B60" w:rsidR="00CB6B60">
        <w:t>biding by those agreements is essential</w:t>
      </w:r>
      <w:r>
        <w:t>. T</w:t>
      </w:r>
      <w:r w:rsidRPr="00CB6B60" w:rsidR="00CB6B60">
        <w:t xml:space="preserve">he law officers are in a different position </w:t>
      </w:r>
      <w:r>
        <w:t>from</w:t>
      </w:r>
      <w:r w:rsidRPr="00CB6B60" w:rsidR="00CB6B60">
        <w:t xml:space="preserve"> the judiciary because they are members of the Government and representatives of the state as regards the outside world</w:t>
      </w:r>
      <w:r w:rsidR="00D34F0A">
        <w:t>.</w:t>
      </w:r>
      <w:r w:rsidRPr="00CB6B60" w:rsidR="00CB6B60">
        <w:t xml:space="preserve"> </w:t>
      </w:r>
      <w:r w:rsidR="00D34F0A">
        <w:t>T</w:t>
      </w:r>
      <w:r w:rsidRPr="00CB6B60" w:rsidR="00CB6B60">
        <w:t>herefore</w:t>
      </w:r>
      <w:r>
        <w:t>,</w:t>
      </w:r>
      <w:r w:rsidRPr="00CB6B60" w:rsidR="00CB6B60">
        <w:t xml:space="preserve"> </w:t>
      </w:r>
      <w:r w:rsidR="00194E88">
        <w:t xml:space="preserve">they </w:t>
      </w:r>
      <w:r w:rsidRPr="00CB6B60" w:rsidR="00CB6B60">
        <w:t>have a duty to advise and uphold agreements that are made</w:t>
      </w:r>
      <w:r>
        <w:t>,</w:t>
      </w:r>
      <w:r w:rsidRPr="00CB6B60" w:rsidR="00CB6B60">
        <w:t xml:space="preserve"> because a state can be in breach of the rule of law in exactly the same way as a</w:t>
      </w:r>
      <w:r>
        <w:t>n individual or</w:t>
      </w:r>
      <w:r w:rsidRPr="00CB6B60" w:rsidR="00CB6B60">
        <w:t xml:space="preserve"> company in this country can be in breach of domestic law. </w:t>
      </w:r>
      <w:r w:rsidR="00D34F0A">
        <w:t>I</w:t>
      </w:r>
      <w:r w:rsidRPr="00CB6B60" w:rsidR="00CB6B60">
        <w:t>t is therefore extremely important that the law officers</w:t>
      </w:r>
      <w:r w:rsidR="00194E88">
        <w:t>,</w:t>
      </w:r>
      <w:r w:rsidRPr="00CB6B60" w:rsidR="00CB6B60">
        <w:t xml:space="preserve"> when representing the state on an international level</w:t>
      </w:r>
      <w:r w:rsidR="00194E88">
        <w:t>,</w:t>
      </w:r>
      <w:r w:rsidRPr="00CB6B60" w:rsidR="00CB6B60">
        <w:t xml:space="preserve"> have regard to the rule of law and</w:t>
      </w:r>
      <w:r>
        <w:t>,</w:t>
      </w:r>
      <w:r w:rsidRPr="00CB6B60" w:rsidR="00CB6B60">
        <w:t xml:space="preserve"> in particular</w:t>
      </w:r>
      <w:r>
        <w:t>,</w:t>
      </w:r>
      <w:r w:rsidRPr="00CB6B60" w:rsidR="00CB6B60">
        <w:t xml:space="preserve"> to treaties they have m</w:t>
      </w:r>
      <w:r w:rsidR="00584BE9">
        <w:t>ade.</w:t>
      </w:r>
    </w:p>
    <w:p w:rsidR="003869C8" w:rsidP="00194E88">
      <w:pPr>
        <w:pStyle w:val="Remark"/>
      </w:pPr>
      <w:r w:rsidRPr="00194E88">
        <w:rPr>
          <w:b/>
        </w:rPr>
        <w:t>Lord Howell of Guildford:</w:t>
      </w:r>
      <w:r>
        <w:t xml:space="preserve"> </w:t>
      </w:r>
      <w:r w:rsidR="00584BE9">
        <w:t>W</w:t>
      </w:r>
      <w:r w:rsidRPr="00CB6B60" w:rsidR="00CB6B60">
        <w:t>hat happens in the case of treaties</w:t>
      </w:r>
      <w:r w:rsidR="000F2A4C">
        <w:t>,</w:t>
      </w:r>
      <w:r w:rsidRPr="00CB6B60" w:rsidR="00CB6B60">
        <w:t xml:space="preserve"> particularly </w:t>
      </w:r>
      <w:r w:rsidR="00584BE9">
        <w:t xml:space="preserve">those </w:t>
      </w:r>
      <w:r w:rsidR="00C06A53">
        <w:t>that</w:t>
      </w:r>
      <w:r w:rsidRPr="00CB6B60" w:rsidR="00CB6B60">
        <w:t xml:space="preserve"> affect domestic citizens as well as </w:t>
      </w:r>
      <w:r w:rsidR="008C4FF3">
        <w:t xml:space="preserve">in </w:t>
      </w:r>
      <w:r w:rsidRPr="00CB6B60" w:rsidR="00CB6B60">
        <w:t>international situation</w:t>
      </w:r>
      <w:r w:rsidR="008C4FF3">
        <w:t>s</w:t>
      </w:r>
      <w:r w:rsidR="000F2A4C">
        <w:t>,</w:t>
      </w:r>
      <w:r w:rsidRPr="00CB6B60" w:rsidR="00CB6B60">
        <w:t xml:space="preserve"> when the other part</w:t>
      </w:r>
      <w:r w:rsidR="00584BE9">
        <w:t>ner</w:t>
      </w:r>
      <w:r>
        <w:t>s</w:t>
      </w:r>
      <w:r w:rsidRPr="00CB6B60" w:rsidR="00CB6B60">
        <w:t xml:space="preserve"> to the treaties seem to have changed their position</w:t>
      </w:r>
      <w:r w:rsidR="000F2A4C">
        <w:t>?</w:t>
      </w:r>
      <w:r w:rsidR="003B5DD8">
        <w:t xml:space="preserve"> </w:t>
      </w:r>
      <w:r w:rsidRPr="00CB6B60" w:rsidR="00CB6B60">
        <w:t>Lord</w:t>
      </w:r>
      <w:r w:rsidR="003B5DD8">
        <w:t xml:space="preserve"> </w:t>
      </w:r>
      <w:r w:rsidR="000F2A4C">
        <w:t>K</w:t>
      </w:r>
      <w:r w:rsidRPr="00CB6B60" w:rsidR="00CB6B60">
        <w:t xml:space="preserve">een was telling us a few weeks ago in this </w:t>
      </w:r>
      <w:r w:rsidR="000F2A4C">
        <w:t>c</w:t>
      </w:r>
      <w:r w:rsidRPr="00CB6B60" w:rsidR="00CB6B60">
        <w:t xml:space="preserve">ommittee that the Vienna </w:t>
      </w:r>
      <w:r>
        <w:t>c</w:t>
      </w:r>
      <w:r w:rsidRPr="00CB6B60" w:rsidR="00CB6B60">
        <w:t>onvention</w:t>
      </w:r>
      <w:r>
        <w:t>,</w:t>
      </w:r>
      <w:r w:rsidRPr="00CB6B60" w:rsidR="00CB6B60">
        <w:t xml:space="preserve"> which</w:t>
      </w:r>
      <w:r w:rsidR="00194E88">
        <w:t xml:space="preserve"> says that if</w:t>
      </w:r>
      <w:r w:rsidRPr="00CB6B60" w:rsidR="00CB6B60">
        <w:t xml:space="preserve"> other part</w:t>
      </w:r>
      <w:r w:rsidR="00584BE9">
        <w:t>ner</w:t>
      </w:r>
      <w:r w:rsidRPr="00CB6B60" w:rsidR="00CB6B60">
        <w:t>s change their p</w:t>
      </w:r>
      <w:r w:rsidR="000F2A4C">
        <w:t>osition</w:t>
      </w:r>
      <w:r w:rsidRPr="00CB6B60" w:rsidR="00CB6B60">
        <w:t xml:space="preserve"> the treaty can be reviewed, did not apply to the European Union because </w:t>
      </w:r>
      <w:r w:rsidR="00584BE9">
        <w:t>it is</w:t>
      </w:r>
      <w:r w:rsidRPr="00CB6B60" w:rsidR="00CB6B60">
        <w:t xml:space="preserve"> not a co</w:t>
      </w:r>
      <w:r w:rsidR="000F2A4C">
        <w:t>untry</w:t>
      </w:r>
      <w:r w:rsidR="00194E88">
        <w:t>,</w:t>
      </w:r>
      <w:r w:rsidRPr="00CB6B60" w:rsidR="00CB6B60">
        <w:t xml:space="preserve"> and the Vienna convention only applies to countries. Is that the right position?</w:t>
      </w:r>
      <w:r w:rsidR="003B5DD8">
        <w:t xml:space="preserve"> </w:t>
      </w:r>
    </w:p>
    <w:p w:rsidR="008C1545" w:rsidP="003869C8">
      <w:pPr>
        <w:pStyle w:val="Answer"/>
      </w:pPr>
      <w:r w:rsidRPr="003869C8">
        <w:rPr>
          <w:b/>
          <w:i/>
        </w:rPr>
        <w:t xml:space="preserve">Lord Thomas of </w:t>
      </w:r>
      <w:r w:rsidRPr="00A41561" w:rsidR="00A41561">
        <w:rPr>
          <w:b/>
          <w:bCs/>
          <w:i/>
          <w:iCs/>
        </w:rPr>
        <w:t>Cwmgiedd</w:t>
      </w:r>
      <w:r w:rsidRPr="003869C8">
        <w:rPr>
          <w:b/>
          <w:i/>
        </w:rPr>
        <w:t>:</w:t>
      </w:r>
      <w:r>
        <w:t xml:space="preserve"> </w:t>
      </w:r>
      <w:r w:rsidR="00584BE9">
        <w:t>G</w:t>
      </w:r>
      <w:r w:rsidRPr="00CB6B60" w:rsidR="00CB6B60">
        <w:t>etting into an argument as to the exact nature of the European Union</w:t>
      </w:r>
      <w:r w:rsidR="00194E88">
        <w:t>,</w:t>
      </w:r>
      <w:r w:rsidRPr="00CB6B60" w:rsidR="00CB6B60">
        <w:t xml:space="preserve"> and whether it is a state or not a state</w:t>
      </w:r>
      <w:r w:rsidR="00194E88">
        <w:t>,</w:t>
      </w:r>
      <w:r w:rsidRPr="00CB6B60" w:rsidR="00CB6B60">
        <w:t xml:space="preserve"> can be a distraction</w:t>
      </w:r>
      <w:r w:rsidR="000F2A4C">
        <w:t xml:space="preserve">. </w:t>
      </w:r>
      <w:r w:rsidR="00584BE9">
        <w:t>W</w:t>
      </w:r>
      <w:r w:rsidRPr="00CB6B60" w:rsidR="00CB6B60">
        <w:t>e have to bear in mind our international standing as a nation that believes in the rule of law</w:t>
      </w:r>
      <w:r w:rsidR="000F2A4C">
        <w:t xml:space="preserve">. </w:t>
      </w:r>
    </w:p>
    <w:p w:rsidR="003869C8" w:rsidP="003869C8">
      <w:pPr>
        <w:pStyle w:val="Answer"/>
      </w:pPr>
      <w:r>
        <w:t>As to the</w:t>
      </w:r>
      <w:r w:rsidRPr="00CB6B60" w:rsidR="00CB6B60">
        <w:t xml:space="preserve"> competitive nature of the rule of law</w:t>
      </w:r>
      <w:r w:rsidR="009E3285">
        <w:t>—</w:t>
      </w:r>
      <w:r>
        <w:t xml:space="preserve">and </w:t>
      </w:r>
      <w:r w:rsidRPr="00CB6B60" w:rsidR="00CB6B60">
        <w:t xml:space="preserve">I referred, for example, </w:t>
      </w:r>
      <w:r w:rsidR="008C4FF3">
        <w:t xml:space="preserve">to </w:t>
      </w:r>
      <w:r w:rsidRPr="00CB6B60" w:rsidR="00CB6B60">
        <w:t>the Chinese conception of the rule of law</w:t>
      </w:r>
      <w:r w:rsidR="009E3285">
        <w:t>—</w:t>
      </w:r>
      <w:r w:rsidRPr="00CB6B60" w:rsidR="00CB6B60">
        <w:t xml:space="preserve">we </w:t>
      </w:r>
      <w:r w:rsidR="000F2A4C">
        <w:t>must be</w:t>
      </w:r>
      <w:r w:rsidRPr="00CB6B60" w:rsidR="00CB6B60">
        <w:t xml:space="preserve"> very clear that</w:t>
      </w:r>
      <w:r w:rsidR="008C4FF3">
        <w:t>,</w:t>
      </w:r>
      <w:r w:rsidRPr="00CB6B60" w:rsidR="00CB6B60">
        <w:t xml:space="preserve"> where we enter into agreements</w:t>
      </w:r>
      <w:r w:rsidR="00CB2750">
        <w:t>,</w:t>
      </w:r>
      <w:r w:rsidR="000F2A4C">
        <w:t xml:space="preserve"> </w:t>
      </w:r>
      <w:r w:rsidRPr="00CB6B60" w:rsidR="00CB6B60">
        <w:t>we abide by them. Obviously</w:t>
      </w:r>
      <w:r>
        <w:t>,</w:t>
      </w:r>
      <w:r w:rsidRPr="00CB6B60" w:rsidR="00CB6B60">
        <w:t xml:space="preserve"> there can be dispute</w:t>
      </w:r>
      <w:r>
        <w:t>,</w:t>
      </w:r>
      <w:r w:rsidRPr="00CB6B60" w:rsidR="00CB6B60">
        <w:t xml:space="preserve"> and dispute resolution mechanisms </w:t>
      </w:r>
      <w:r>
        <w:t>i</w:t>
      </w:r>
      <w:r w:rsidRPr="00CB6B60" w:rsidR="00CB6B60">
        <w:t xml:space="preserve">n international law are less perfect than they are </w:t>
      </w:r>
      <w:r w:rsidR="008C4FF3">
        <w:t>at a</w:t>
      </w:r>
      <w:r w:rsidRPr="00CB6B60" w:rsidR="00CB6B60">
        <w:t xml:space="preserve"> domestic level</w:t>
      </w:r>
      <w:r>
        <w:t>,</w:t>
      </w:r>
      <w:r w:rsidRPr="00CB6B60" w:rsidR="00CB6B60">
        <w:t xml:space="preserve"> but</w:t>
      </w:r>
      <w:r w:rsidR="00584BE9">
        <w:t>,</w:t>
      </w:r>
      <w:r w:rsidRPr="00CB6B60" w:rsidR="00CB6B60">
        <w:t xml:space="preserve"> certainly</w:t>
      </w:r>
      <w:r w:rsidR="00CB2750">
        <w:t>,</w:t>
      </w:r>
      <w:r w:rsidRPr="00CB6B60" w:rsidR="00CB6B60">
        <w:t xml:space="preserve"> if another state breaches it</w:t>
      </w:r>
      <w:r>
        <w:t>,</w:t>
      </w:r>
      <w:r w:rsidRPr="00CB6B60" w:rsidR="00CB6B60">
        <w:t xml:space="preserve"> or </w:t>
      </w:r>
      <w:r w:rsidR="00EE540A">
        <w:t xml:space="preserve">if </w:t>
      </w:r>
      <w:r w:rsidRPr="00CB6B60" w:rsidR="00CB6B60">
        <w:t xml:space="preserve">there is a problem in </w:t>
      </w:r>
      <w:r>
        <w:t xml:space="preserve">relation to </w:t>
      </w:r>
      <w:r w:rsidR="00584BE9">
        <w:t>a</w:t>
      </w:r>
      <w:r w:rsidRPr="00CB6B60" w:rsidR="00CB6B60">
        <w:t xml:space="preserve"> treaty, it is obvious you can have a dispute about it, but saying </w:t>
      </w:r>
      <w:r w:rsidR="00584BE9">
        <w:t xml:space="preserve">that </w:t>
      </w:r>
      <w:r w:rsidRPr="00CB6B60" w:rsidR="00CB6B60">
        <w:t>we abide by our agreements</w:t>
      </w:r>
      <w:r w:rsidR="000F2A4C">
        <w:t xml:space="preserve"> </w:t>
      </w:r>
      <w:r w:rsidRPr="00CB6B60" w:rsidR="00CB6B60">
        <w:t>is a fundamental duty of the Executive and</w:t>
      </w:r>
      <w:r>
        <w:t>,</w:t>
      </w:r>
      <w:r w:rsidRPr="00CB6B60" w:rsidR="00CB6B60">
        <w:t xml:space="preserve"> where Parliament has ratified a treaty</w:t>
      </w:r>
      <w:r>
        <w:t>,</w:t>
      </w:r>
      <w:r w:rsidRPr="00CB6B60" w:rsidR="00CB6B60">
        <w:t xml:space="preserve"> of Parliament.</w:t>
      </w:r>
      <w:r w:rsidR="003B5DD8">
        <w:t xml:space="preserve"> </w:t>
      </w:r>
    </w:p>
    <w:p w:rsidR="000F2A4C" w:rsidP="000F2A4C">
      <w:pPr>
        <w:pStyle w:val="Remark"/>
      </w:pPr>
      <w:r w:rsidRPr="000F2A4C">
        <w:rPr>
          <w:b/>
        </w:rPr>
        <w:t>The Chair:</w:t>
      </w:r>
      <w:r>
        <w:t xml:space="preserve"> T</w:t>
      </w:r>
      <w:r w:rsidRPr="00CB6B60" w:rsidR="00CB6B60">
        <w:t>his has triggered some supplementaries. Lord Howar</w:t>
      </w:r>
      <w:r w:rsidR="00584BE9">
        <w:t>th</w:t>
      </w:r>
      <w:r>
        <w:t xml:space="preserve">, </w:t>
      </w:r>
      <w:r w:rsidRPr="00CB6B60" w:rsidR="00CB6B60">
        <w:t>I know you have a question but I will just finish on this point first, if I may.</w:t>
      </w:r>
      <w:r w:rsidR="003B5DD8">
        <w:t xml:space="preserve"> </w:t>
      </w:r>
      <w:r w:rsidRPr="00CB6B60" w:rsidR="00CB6B60">
        <w:t>Lord Fa</w:t>
      </w:r>
      <w:r>
        <w:t>lco</w:t>
      </w:r>
      <w:r w:rsidRPr="00CB6B60" w:rsidR="00CB6B60">
        <w:t>ner, did you indicate</w:t>
      </w:r>
      <w:r>
        <w:t xml:space="preserve"> you wanted to come in?</w:t>
      </w:r>
      <w:r w:rsidR="003B5DD8">
        <w:t xml:space="preserve"> </w:t>
      </w:r>
    </w:p>
    <w:p w:rsidR="000F2A4C" w:rsidP="000F2A4C">
      <w:pPr>
        <w:pStyle w:val="Remark"/>
      </w:pPr>
      <w:r w:rsidRPr="000F2A4C">
        <w:rPr>
          <w:b/>
        </w:rPr>
        <w:t>Lord Falconer of Thoroton:</w:t>
      </w:r>
      <w:r>
        <w:t xml:space="preserve"> </w:t>
      </w:r>
      <w:r w:rsidR="001F5FB8">
        <w:t>You said something</w:t>
      </w:r>
      <w:r w:rsidRPr="00CB6B60" w:rsidR="00CB6B60">
        <w:t xml:space="preserve"> very interesting.</w:t>
      </w:r>
      <w:r w:rsidR="003B5DD8">
        <w:t xml:space="preserve"> </w:t>
      </w:r>
      <w:r w:rsidRPr="00CB6B60" w:rsidR="00CB6B60">
        <w:t>There are lots of treaties that this country has signed up to that are not given effect to in domestic law</w:t>
      </w:r>
      <w:r w:rsidR="00194E88">
        <w:t>. F</w:t>
      </w:r>
      <w:r w:rsidRPr="00CB6B60" w:rsidR="00CB6B60">
        <w:t>or example, the rights of the child</w:t>
      </w:r>
      <w:r w:rsidR="00194E88">
        <w:t>,</w:t>
      </w:r>
      <w:r w:rsidRPr="00CB6B60" w:rsidR="00CB6B60">
        <w:t xml:space="preserve"> which we have signed up to under the United Nations convention, </w:t>
      </w:r>
      <w:r w:rsidR="00605B08">
        <w:t>are</w:t>
      </w:r>
      <w:r w:rsidRPr="00CB6B60" w:rsidR="00CB6B60">
        <w:t xml:space="preserve"> not enforc</w:t>
      </w:r>
      <w:r w:rsidR="006D4274">
        <w:t>ea</w:t>
      </w:r>
      <w:r w:rsidRPr="00CB6B60" w:rsidR="00CB6B60">
        <w:t>ble as domestic law.</w:t>
      </w:r>
      <w:r w:rsidR="003B5DD8">
        <w:t xml:space="preserve"> </w:t>
      </w:r>
      <w:r w:rsidRPr="00CB6B60" w:rsidR="00CB6B60">
        <w:t>You said in your an</w:t>
      </w:r>
      <w:r>
        <w:t>s</w:t>
      </w:r>
      <w:r w:rsidRPr="00CB6B60" w:rsidR="00CB6B60">
        <w:t xml:space="preserve">wer, Lord Thomas, </w:t>
      </w:r>
      <w:r w:rsidR="00194E88">
        <w:t xml:space="preserve">that </w:t>
      </w:r>
      <w:r w:rsidRPr="00CB6B60" w:rsidR="00CB6B60">
        <w:t>the Attorney</w:t>
      </w:r>
      <w:r w:rsidR="003B5DD8">
        <w:t>-</w:t>
      </w:r>
      <w:r w:rsidRPr="00CB6B60" w:rsidR="00CB6B60">
        <w:t>General should have regard to that</w:t>
      </w:r>
      <w:r w:rsidR="009E3285">
        <w:t>—</w:t>
      </w:r>
      <w:r w:rsidRPr="00CB6B60" w:rsidR="00CB6B60">
        <w:t xml:space="preserve">not </w:t>
      </w:r>
      <w:r w:rsidR="001F5FB8">
        <w:t xml:space="preserve">to </w:t>
      </w:r>
      <w:r w:rsidRPr="00CB6B60" w:rsidR="00CB6B60">
        <w:t>that particular example but to our international commitments. Could you explain how the law officers should have regard to our international commitments when they are not part of our domestic law?</w:t>
      </w:r>
      <w:r w:rsidR="003B5DD8">
        <w:t xml:space="preserve"> </w:t>
      </w:r>
    </w:p>
    <w:p w:rsidR="00CB2750" w:rsidP="000F2A4C">
      <w:pPr>
        <w:pStyle w:val="Answer"/>
      </w:pPr>
      <w:r w:rsidRPr="000F2A4C">
        <w:rPr>
          <w:b/>
          <w:i/>
        </w:rPr>
        <w:t xml:space="preserve">Lord Thomas of </w:t>
      </w:r>
      <w:r w:rsidRPr="00A41561" w:rsidR="00A41561">
        <w:rPr>
          <w:b/>
          <w:bCs/>
          <w:i/>
          <w:iCs/>
        </w:rPr>
        <w:t>Cwmgiedd</w:t>
      </w:r>
      <w:r w:rsidRPr="000F2A4C">
        <w:rPr>
          <w:b/>
          <w:i/>
        </w:rPr>
        <w:t>:</w:t>
      </w:r>
      <w:r>
        <w:t xml:space="preserve"> </w:t>
      </w:r>
      <w:r w:rsidR="001F5FB8">
        <w:t>T</w:t>
      </w:r>
      <w:r w:rsidRPr="00CB6B60" w:rsidR="00CB6B60">
        <w:t>here are two bases.</w:t>
      </w:r>
      <w:r w:rsidR="003B5DD8">
        <w:t xml:space="preserve"> </w:t>
      </w:r>
      <w:r w:rsidRPr="00CB6B60" w:rsidR="00CB6B60">
        <w:t xml:space="preserve">One is </w:t>
      </w:r>
      <w:r w:rsidR="001F5FB8">
        <w:t xml:space="preserve">that </w:t>
      </w:r>
      <w:r w:rsidRPr="00CB6B60" w:rsidR="00CB6B60">
        <w:t xml:space="preserve">there are so many international agreements these days </w:t>
      </w:r>
      <w:r w:rsidR="001F5FB8">
        <w:t>that</w:t>
      </w:r>
      <w:r w:rsidRPr="00CB6B60" w:rsidR="00CB6B60">
        <w:t xml:space="preserve"> states decide or decide not to incorporate into their domestic law. The rights of the child </w:t>
      </w:r>
      <w:r w:rsidR="00605B08">
        <w:t xml:space="preserve">convention </w:t>
      </w:r>
      <w:r w:rsidRPr="00CB6B60" w:rsidR="00CB6B60">
        <w:t>is one of them</w:t>
      </w:r>
      <w:r w:rsidR="006D4274">
        <w:t>,</w:t>
      </w:r>
      <w:r w:rsidRPr="00CB6B60" w:rsidR="00CB6B60">
        <w:t xml:space="preserve"> and there are many other such conventions.</w:t>
      </w:r>
      <w:r w:rsidR="003B5DD8">
        <w:t xml:space="preserve"> </w:t>
      </w:r>
      <w:r w:rsidRPr="00CB6B60" w:rsidR="00CB6B60">
        <w:t xml:space="preserve">It seems to me </w:t>
      </w:r>
      <w:r w:rsidR="006D4274">
        <w:t xml:space="preserve">that </w:t>
      </w:r>
      <w:r w:rsidRPr="00CB6B60" w:rsidR="00CB6B60">
        <w:t>as regards domestic law our position is very clear</w:t>
      </w:r>
      <w:r w:rsidR="001F5FB8">
        <w:t>.</w:t>
      </w:r>
      <w:r w:rsidRPr="00CB6B60" w:rsidR="00CB6B60">
        <w:t xml:space="preserve"> </w:t>
      </w:r>
      <w:r w:rsidR="001F5FB8">
        <w:t>W</w:t>
      </w:r>
      <w:r w:rsidRPr="00CB6B60" w:rsidR="00CB6B60">
        <w:t>here they have not been incorporated into domestic la</w:t>
      </w:r>
      <w:r w:rsidR="006D4274">
        <w:t xml:space="preserve">w, </w:t>
      </w:r>
      <w:r w:rsidRPr="00CB6B60" w:rsidR="00CB6B60">
        <w:t>as people of the country, corporations or individuals</w:t>
      </w:r>
      <w:r w:rsidR="006D4274">
        <w:t>, we are</w:t>
      </w:r>
      <w:r w:rsidRPr="00CB6B60" w:rsidR="00CB6B60">
        <w:t xml:space="preserve"> not bound by that</w:t>
      </w:r>
      <w:r>
        <w:t>,</w:t>
      </w:r>
      <w:r w:rsidRPr="00CB6B60" w:rsidR="00CB6B60">
        <w:t xml:space="preserve"> unless it has become customary international law. </w:t>
      </w:r>
    </w:p>
    <w:p w:rsidR="006D4274" w:rsidP="000F2A4C">
      <w:pPr>
        <w:pStyle w:val="Answer"/>
      </w:pPr>
      <w:r w:rsidRPr="00CB6B60">
        <w:t xml:space="preserve">On the other hand, where we have made a commitment under an agreement to do certain things, and I do not believe the rights of the child is one of those, and we wish to act contrary to an agreement we </w:t>
      </w:r>
      <w:r w:rsidR="00CB2750">
        <w:t xml:space="preserve">have </w:t>
      </w:r>
      <w:r w:rsidRPr="00CB6B60">
        <w:t>voluntarily made</w:t>
      </w:r>
      <w:r>
        <w:t>,</w:t>
      </w:r>
      <w:r w:rsidRPr="00CB6B60">
        <w:t xml:space="preserve"> unless there are circumstances in customary international law or under the Vienna convention</w:t>
      </w:r>
      <w:r w:rsidR="009E3285">
        <w:t>—</w:t>
      </w:r>
      <w:r w:rsidRPr="00CB6B60">
        <w:t>and the two are very similar</w:t>
      </w:r>
      <w:r w:rsidR="009E3285">
        <w:t>—</w:t>
      </w:r>
      <w:r w:rsidRPr="00CB6B60">
        <w:t xml:space="preserve">it seems to me </w:t>
      </w:r>
      <w:r>
        <w:t xml:space="preserve">that </w:t>
      </w:r>
      <w:r w:rsidRPr="00CB6B60">
        <w:t>the Executive ha</w:t>
      </w:r>
      <w:r w:rsidR="00194E88">
        <w:t xml:space="preserve">ve </w:t>
      </w:r>
      <w:r w:rsidRPr="00CB6B60">
        <w:t xml:space="preserve">a duty to comply with the treaty obligations </w:t>
      </w:r>
      <w:r>
        <w:t>they have</w:t>
      </w:r>
      <w:r w:rsidRPr="00CB6B60">
        <w:t xml:space="preserve"> undertaken</w:t>
      </w:r>
      <w:r>
        <w:t>,</w:t>
      </w:r>
      <w:r w:rsidRPr="00CB6B60">
        <w:t xml:space="preserve"> and</w:t>
      </w:r>
      <w:r>
        <w:t xml:space="preserve"> </w:t>
      </w:r>
      <w:r w:rsidRPr="00CB6B60">
        <w:t xml:space="preserve">it is difficult for us to complain </w:t>
      </w:r>
      <w:r w:rsidR="00406B18">
        <w:t xml:space="preserve">that </w:t>
      </w:r>
      <w:r w:rsidRPr="00CB6B60">
        <w:t>other people do not abide by their treaties if we do not have the same general attitude.</w:t>
      </w:r>
      <w:r w:rsidR="003B5DD8">
        <w:t xml:space="preserve"> </w:t>
      </w:r>
    </w:p>
    <w:p w:rsidR="00CB6B60" w:rsidRPr="00CB6B60" w:rsidP="006D4274">
      <w:pPr>
        <w:pStyle w:val="Remark"/>
      </w:pPr>
      <w:r w:rsidRPr="006D4274">
        <w:rPr>
          <w:b/>
        </w:rPr>
        <w:t>Lord Howard of Lympne:</w:t>
      </w:r>
      <w:r>
        <w:t xml:space="preserve"> </w:t>
      </w:r>
      <w:r w:rsidRPr="00CB6B60">
        <w:t>It is very desirable that the Executive should behave in that way, but as a matter of law Lord Reed was correct, was he not</w:t>
      </w:r>
      <w:r w:rsidR="00406B18">
        <w:t>?</w:t>
      </w:r>
      <w:r w:rsidRPr="00CB6B60">
        <w:t xml:space="preserve"> </w:t>
      </w:r>
      <w:r w:rsidR="00406B18">
        <w:t>I</w:t>
      </w:r>
      <w:r w:rsidRPr="00CB6B60">
        <w:t xml:space="preserve">f Parliament passes laws </w:t>
      </w:r>
      <w:r w:rsidR="00406B18">
        <w:t>that</w:t>
      </w:r>
      <w:r w:rsidRPr="00CB6B60">
        <w:t xml:space="preserve"> are inconsistent with treaties </w:t>
      </w:r>
      <w:r w:rsidR="00406B18">
        <w:t>that</w:t>
      </w:r>
      <w:r w:rsidRPr="00CB6B60">
        <w:t xml:space="preserve"> have not been implemented in domestic law, domestic law prevails</w:t>
      </w:r>
      <w:r w:rsidR="00406B18">
        <w:t>.</w:t>
      </w:r>
      <w:r w:rsidRPr="00CB6B60">
        <w:t xml:space="preserve"> That is the position as a matter of law, is it not?</w:t>
      </w:r>
    </w:p>
    <w:p w:rsidR="002F0CF2" w:rsidP="006D4274">
      <w:pPr>
        <w:pStyle w:val="Answer"/>
      </w:pPr>
      <w:r w:rsidRPr="006D4274">
        <w:rPr>
          <w:b/>
          <w:i/>
        </w:rPr>
        <w:t xml:space="preserve">Lord Thomas of </w:t>
      </w:r>
      <w:r w:rsidRPr="00A41561" w:rsidR="00A41561">
        <w:rPr>
          <w:b/>
          <w:bCs/>
          <w:i/>
          <w:iCs/>
        </w:rPr>
        <w:t>Cwmgiedd</w:t>
      </w:r>
      <w:r w:rsidRPr="006D4274">
        <w:rPr>
          <w:b/>
          <w:i/>
        </w:rPr>
        <w:t>:</w:t>
      </w:r>
      <w:r>
        <w:t xml:space="preserve"> </w:t>
      </w:r>
      <w:r w:rsidRPr="00CB6B60" w:rsidR="00CB6B60">
        <w:t>I agree with you completely</w:t>
      </w:r>
      <w:r w:rsidR="007B11D4">
        <w:t xml:space="preserve"> on that</w:t>
      </w:r>
      <w:r>
        <w:t>,</w:t>
      </w:r>
      <w:r w:rsidRPr="00CB6B60" w:rsidR="00CB6B60">
        <w:t xml:space="preserve"> and I hope I have not said anything to the contrary. That is our internal domestic position</w:t>
      </w:r>
      <w:r w:rsidR="00406B18">
        <w:t>;</w:t>
      </w:r>
      <w:r w:rsidRPr="00CB6B60" w:rsidR="00CB6B60">
        <w:t xml:space="preserve"> there is no doubt about that</w:t>
      </w:r>
      <w:r w:rsidR="007B11D4">
        <w:t>,</w:t>
      </w:r>
      <w:r w:rsidRPr="00CB6B60" w:rsidR="00CB6B60">
        <w:t xml:space="preserve"> and that </w:t>
      </w:r>
      <w:r>
        <w:t>is</w:t>
      </w:r>
      <w:r w:rsidRPr="00CB6B60" w:rsidR="00CB6B60">
        <w:t xml:space="preserve"> what Lord Re</w:t>
      </w:r>
      <w:r w:rsidR="007B11D4">
        <w:t>ed</w:t>
      </w:r>
      <w:r w:rsidRPr="00CB6B60" w:rsidR="00CB6B60">
        <w:t xml:space="preserve"> was talking about. What I was talking about was something different</w:t>
      </w:r>
      <w:r w:rsidR="00CB2750">
        <w:t>,</w:t>
      </w:r>
      <w:r w:rsidRPr="00CB6B60" w:rsidR="00CB6B60">
        <w:t xml:space="preserve"> and that </w:t>
      </w:r>
      <w:r>
        <w:t>is</w:t>
      </w:r>
      <w:r w:rsidRPr="00CB6B60" w:rsidR="00CB6B60">
        <w:t xml:space="preserve"> our obligations as a state</w:t>
      </w:r>
      <w:r>
        <w:t>. W</w:t>
      </w:r>
      <w:r w:rsidRPr="00CB6B60" w:rsidR="00CB6B60">
        <w:t>e have undertaken voluntary obligations</w:t>
      </w:r>
      <w:r w:rsidR="00406B18">
        <w:t>.</w:t>
      </w:r>
      <w:r>
        <w:t xml:space="preserve"> </w:t>
      </w:r>
      <w:r w:rsidR="00406B18">
        <w:t>I</w:t>
      </w:r>
      <w:r w:rsidRPr="00CB6B60" w:rsidR="00CB6B60">
        <w:t>t seems to me that you cannot have a situation where</w:t>
      </w:r>
      <w:r w:rsidR="00B97F29">
        <w:t>,</w:t>
      </w:r>
      <w:r w:rsidRPr="00CB6B60" w:rsidR="00CB6B60">
        <w:t xml:space="preserve"> as a state</w:t>
      </w:r>
      <w:r w:rsidR="00B97F29">
        <w:t>,</w:t>
      </w:r>
      <w:r w:rsidRPr="00CB6B60" w:rsidR="00CB6B60">
        <w:t xml:space="preserve"> you </w:t>
      </w:r>
      <w:r>
        <w:t xml:space="preserve">have </w:t>
      </w:r>
      <w:r w:rsidRPr="00CB6B60" w:rsidR="00CB6B60">
        <w:t>undertaken to another state</w:t>
      </w:r>
      <w:r w:rsidR="00B97F29">
        <w:t>—</w:t>
      </w:r>
      <w:r w:rsidRPr="00CB6B60" w:rsidR="00CB6B60">
        <w:t>because we claim that the rule of law prevails</w:t>
      </w:r>
      <w:r w:rsidR="003B5DD8">
        <w:t xml:space="preserve"> </w:t>
      </w:r>
      <w:r w:rsidRPr="00CB6B60" w:rsidR="00CB6B60">
        <w:t>internationally</w:t>
      </w:r>
      <w:r w:rsidR="00B97F29">
        <w:t>—</w:t>
      </w:r>
      <w:r w:rsidRPr="00CB6B60" w:rsidR="00CB6B60">
        <w:t>that</w:t>
      </w:r>
      <w:r w:rsidR="007B11D4">
        <w:t xml:space="preserve"> w</w:t>
      </w:r>
      <w:r w:rsidRPr="00CB6B60" w:rsidR="00CB6B60">
        <w:t>e can be in breach on the international pl</w:t>
      </w:r>
      <w:r>
        <w:t>a</w:t>
      </w:r>
      <w:r w:rsidR="007B11D4">
        <w:t>ne</w:t>
      </w:r>
      <w:r w:rsidRPr="00CB6B60" w:rsidR="00CB6B60">
        <w:t xml:space="preserve"> but not the nat</w:t>
      </w:r>
      <w:r>
        <w:t>io</w:t>
      </w:r>
      <w:r w:rsidRPr="00CB6B60" w:rsidR="00CB6B60">
        <w:t>nal pla</w:t>
      </w:r>
      <w:r w:rsidR="007B11D4">
        <w:t>ne</w:t>
      </w:r>
      <w:r w:rsidR="00B97F29">
        <w:t>.</w:t>
      </w:r>
      <w:r w:rsidRPr="00CB6B60" w:rsidR="00CB6B60">
        <w:t xml:space="preserve"> </w:t>
      </w:r>
      <w:r w:rsidR="00B97F29">
        <w:t>T</w:t>
      </w:r>
      <w:r w:rsidRPr="00CB6B60" w:rsidR="00CB6B60">
        <w:t>hat is the important distinction to make.</w:t>
      </w:r>
      <w:r w:rsidR="003B5DD8">
        <w:t xml:space="preserve"> </w:t>
      </w:r>
    </w:p>
    <w:p w:rsidR="002F0CF2" w:rsidP="007B11D4">
      <w:pPr>
        <w:pStyle w:val="Remark"/>
      </w:pPr>
      <w:r w:rsidRPr="007B11D4">
        <w:rPr>
          <w:b/>
        </w:rPr>
        <w:t>Baroness Fookes:</w:t>
      </w:r>
      <w:r>
        <w:t xml:space="preserve"> </w:t>
      </w:r>
      <w:r w:rsidR="00C817D5">
        <w:t>On t</w:t>
      </w:r>
      <w:r w:rsidRPr="00CB6B60" w:rsidR="00CB6B60">
        <w:t>he concept of the rule of law</w:t>
      </w:r>
      <w:r w:rsidR="00C817D5">
        <w:t>,</w:t>
      </w:r>
      <w:r w:rsidRPr="00CB6B60" w:rsidR="00CB6B60">
        <w:t xml:space="preserve"> Lord Judge</w:t>
      </w:r>
      <w:r w:rsidR="00C817D5">
        <w:t>,</w:t>
      </w:r>
      <w:r w:rsidRPr="00CB6B60" w:rsidR="00CB6B60">
        <w:t xml:space="preserve"> you were somewhat critic</w:t>
      </w:r>
      <w:r>
        <w:t xml:space="preserve">al </w:t>
      </w:r>
      <w:r w:rsidRPr="00CB6B60" w:rsidR="00CB6B60">
        <w:t>of the Bingham definition</w:t>
      </w:r>
      <w:r w:rsidR="00A848DD">
        <w:t>.</w:t>
      </w:r>
    </w:p>
    <w:p w:rsidR="002F0CF2" w:rsidP="002F0CF2">
      <w:pPr>
        <w:pStyle w:val="Answer"/>
      </w:pPr>
      <w:r w:rsidRPr="002F0CF2">
        <w:rPr>
          <w:b/>
          <w:i/>
        </w:rPr>
        <w:t>Lord Judge:</w:t>
      </w:r>
      <w:r>
        <w:t xml:space="preserve"> </w:t>
      </w:r>
      <w:r w:rsidRPr="00CB6B60" w:rsidR="00CB6B60">
        <w:t>I was not critical.</w:t>
      </w:r>
      <w:r w:rsidR="003B5DD8">
        <w:t xml:space="preserve"> </w:t>
      </w:r>
      <w:r w:rsidRPr="00CB6B60" w:rsidR="00CB6B60">
        <w:t>I just amplified it.</w:t>
      </w:r>
      <w:r w:rsidR="003B5DD8">
        <w:t xml:space="preserve"> </w:t>
      </w:r>
    </w:p>
    <w:p w:rsidR="002F0CF2" w:rsidP="007B11D4">
      <w:pPr>
        <w:pStyle w:val="Remark"/>
      </w:pPr>
      <w:r w:rsidRPr="007B11D4">
        <w:rPr>
          <w:b/>
        </w:rPr>
        <w:t>Baroness Fookes:</w:t>
      </w:r>
      <w:r>
        <w:t xml:space="preserve"> </w:t>
      </w:r>
      <w:r w:rsidRPr="00CB6B60" w:rsidR="00CB6B60">
        <w:t>If anyone can encapsulate it in a simple and concise way, you can.</w:t>
      </w:r>
      <w:r w:rsidR="003B5DD8">
        <w:t xml:space="preserve"> </w:t>
      </w:r>
      <w:r w:rsidRPr="00CB6B60" w:rsidR="00CB6B60">
        <w:t>Could you do that for us now?</w:t>
      </w:r>
      <w:r w:rsidR="003B5DD8">
        <w:t xml:space="preserve"> </w:t>
      </w:r>
    </w:p>
    <w:p w:rsidR="00B97F29" w:rsidP="002F0CF2">
      <w:pPr>
        <w:pStyle w:val="Answer"/>
      </w:pPr>
      <w:r w:rsidRPr="002F0CF2">
        <w:rPr>
          <w:b/>
          <w:i/>
        </w:rPr>
        <w:t>Lord Judge:</w:t>
      </w:r>
      <w:r w:rsidR="003B5DD8">
        <w:t xml:space="preserve"> </w:t>
      </w:r>
      <w:r w:rsidRPr="00CB6B60" w:rsidR="00CB6B60">
        <w:t>I am really sorry, I cannot. I c</w:t>
      </w:r>
      <w:r w:rsidR="00C817D5">
        <w:t>ould</w:t>
      </w:r>
      <w:r w:rsidRPr="00CB6B60" w:rsidR="00CB6B60">
        <w:t xml:space="preserve"> give you the Lord Bingham definition with the supplements </w:t>
      </w:r>
      <w:r w:rsidR="00C817D5">
        <w:t xml:space="preserve">in </w:t>
      </w:r>
      <w:r w:rsidRPr="00CB6B60" w:rsidR="00CB6B60">
        <w:t xml:space="preserve">it </w:t>
      </w:r>
      <w:r w:rsidR="00C817D5">
        <w:t xml:space="preserve">that </w:t>
      </w:r>
      <w:r w:rsidRPr="00CB6B60" w:rsidR="00CB6B60">
        <w:t>I have mentioned</w:t>
      </w:r>
      <w:r w:rsidR="007B11D4">
        <w:t>,</w:t>
      </w:r>
      <w:r w:rsidRPr="00CB6B60" w:rsidR="00CB6B60">
        <w:t xml:space="preserve"> but can I do that afterwards rather than </w:t>
      </w:r>
      <w:r w:rsidR="00F65FC9">
        <w:t xml:space="preserve">rattle it out </w:t>
      </w:r>
      <w:r w:rsidRPr="00CB6B60" w:rsidR="00CB6B60">
        <w:t>now</w:t>
      </w:r>
      <w:r w:rsidR="007B11D4">
        <w:t xml:space="preserve">? </w:t>
      </w:r>
      <w:r w:rsidRPr="00CB6B60" w:rsidR="00CB6B60">
        <w:t xml:space="preserve">The point is </w:t>
      </w:r>
      <w:r w:rsidR="00F65FC9">
        <w:t xml:space="preserve">that </w:t>
      </w:r>
      <w:r w:rsidRPr="00CB6B60" w:rsidR="00CB6B60">
        <w:t xml:space="preserve">we </w:t>
      </w:r>
      <w:r w:rsidR="00F65FC9">
        <w:t xml:space="preserve">do </w:t>
      </w:r>
      <w:r w:rsidRPr="00CB6B60" w:rsidR="00CB6B60">
        <w:t>have to be careful.</w:t>
      </w:r>
      <w:r w:rsidR="003B5DD8">
        <w:t xml:space="preserve"> </w:t>
      </w:r>
      <w:r w:rsidRPr="00CB6B60" w:rsidR="00CB6B60">
        <w:t>You break the law. The law is made by whom</w:t>
      </w:r>
      <w:r w:rsidR="00C817D5">
        <w:t>so</w:t>
      </w:r>
      <w:r w:rsidRPr="00CB6B60" w:rsidR="00CB6B60">
        <w:t>ever.</w:t>
      </w:r>
      <w:r w:rsidR="003B5DD8">
        <w:t xml:space="preserve"> </w:t>
      </w:r>
      <w:r w:rsidRPr="00CB6B60" w:rsidR="00CB6B60">
        <w:t>Some laws are absolutely lousy.</w:t>
      </w:r>
      <w:r w:rsidR="003B5DD8">
        <w:t xml:space="preserve"> </w:t>
      </w:r>
      <w:r w:rsidRPr="00CB6B60" w:rsidR="00CB6B60">
        <w:t xml:space="preserve">I </w:t>
      </w:r>
      <w:r>
        <w:t xml:space="preserve">am not </w:t>
      </w:r>
      <w:r w:rsidRPr="00CB6B60" w:rsidR="00CB6B60">
        <w:t>of course identif</w:t>
      </w:r>
      <w:r>
        <w:t>ying</w:t>
      </w:r>
      <w:r w:rsidRPr="00CB6B60" w:rsidR="00CB6B60">
        <w:t xml:space="preserve"> any in this country</w:t>
      </w:r>
      <w:r w:rsidR="007B11D4">
        <w:t>,</w:t>
      </w:r>
      <w:r w:rsidRPr="00CB6B60" w:rsidR="00CB6B60">
        <w:t xml:space="preserve"> but if you are in breach of them</w:t>
      </w:r>
      <w:r w:rsidR="007B11D4">
        <w:t>,</w:t>
      </w:r>
      <w:r w:rsidRPr="00CB6B60" w:rsidR="00CB6B60">
        <w:t xml:space="preserve"> you have broken the law.</w:t>
      </w:r>
      <w:r w:rsidR="003B5DD8">
        <w:t xml:space="preserve"> </w:t>
      </w:r>
      <w:r w:rsidRPr="00CB6B60" w:rsidR="00CB6B60">
        <w:t xml:space="preserve">That is not the same thing as being governed by the rule of law. </w:t>
      </w:r>
    </w:p>
    <w:p w:rsidR="002F0CF2" w:rsidP="002F0CF2">
      <w:pPr>
        <w:pStyle w:val="Answer"/>
      </w:pPr>
      <w:r w:rsidRPr="00CB6B60">
        <w:t>I used the</w:t>
      </w:r>
      <w:r w:rsidR="003B5DD8">
        <w:t xml:space="preserve"> </w:t>
      </w:r>
      <w:r w:rsidRPr="00CB6B60">
        <w:t>apartheid example</w:t>
      </w:r>
      <w:r>
        <w:t>,</w:t>
      </w:r>
      <w:r w:rsidRPr="00CB6B60">
        <w:t xml:space="preserve"> but there are endless ones all over the world. This is all entirely constitutional</w:t>
      </w:r>
      <w:r w:rsidR="007B11D4">
        <w:t xml:space="preserve"> and</w:t>
      </w:r>
      <w:r w:rsidRPr="00CB6B60">
        <w:t xml:space="preserve"> entirely acceptable</w:t>
      </w:r>
      <w:r w:rsidR="007B11D4">
        <w:t>. I</w:t>
      </w:r>
      <w:r w:rsidRPr="00CB6B60">
        <w:t>t was passed in the right way</w:t>
      </w:r>
      <w:r w:rsidR="00F65FC9">
        <w:t xml:space="preserve"> and</w:t>
      </w:r>
      <w:r w:rsidRPr="00CB6B60">
        <w:t xml:space="preserve"> we now want to implement it</w:t>
      </w:r>
      <w:r w:rsidR="00F65FC9">
        <w:t>.</w:t>
      </w:r>
      <w:r w:rsidRPr="00CB6B60">
        <w:t xml:space="preserve"> </w:t>
      </w:r>
      <w:r w:rsidR="00F65FC9">
        <w:t>W</w:t>
      </w:r>
      <w:r w:rsidRPr="00CB6B60">
        <w:t>e look at it and</w:t>
      </w:r>
      <w:r>
        <w:t xml:space="preserve"> </w:t>
      </w:r>
      <w:r w:rsidRPr="00CB6B60">
        <w:t>think it is horrific</w:t>
      </w:r>
      <w:r w:rsidR="00C817D5">
        <w:t>,</w:t>
      </w:r>
      <w:r w:rsidR="007B11D4">
        <w:t xml:space="preserve"> and not the </w:t>
      </w:r>
      <w:r w:rsidRPr="00CB6B60">
        <w:t>rule of law as we understand it or with</w:t>
      </w:r>
      <w:r w:rsidR="007B11D4">
        <w:t>in</w:t>
      </w:r>
      <w:r w:rsidRPr="00CB6B60">
        <w:t xml:space="preserve"> any reasonable definition.</w:t>
      </w:r>
      <w:r w:rsidR="003B5DD8">
        <w:t xml:space="preserve"> </w:t>
      </w:r>
    </w:p>
    <w:p w:rsidR="002F0CF2" w:rsidP="002F0CF2">
      <w:pPr>
        <w:pStyle w:val="Answer"/>
      </w:pPr>
      <w:r w:rsidRPr="00CB6B60">
        <w:t>I will offer my alternative.</w:t>
      </w:r>
      <w:r w:rsidR="003B5DD8">
        <w:t xml:space="preserve"> </w:t>
      </w:r>
      <w:r w:rsidRPr="00CB6B60">
        <w:t xml:space="preserve">I am very anxious </w:t>
      </w:r>
      <w:r w:rsidR="00F65FC9">
        <w:t xml:space="preserve">that </w:t>
      </w:r>
      <w:r w:rsidRPr="00CB6B60">
        <w:t xml:space="preserve">the word </w:t>
      </w:r>
      <w:r w:rsidR="00F65FC9">
        <w:t>“</w:t>
      </w:r>
      <w:r w:rsidRPr="00CB6B60">
        <w:t>equally</w:t>
      </w:r>
      <w:r w:rsidR="00F65FC9">
        <w:t>”</w:t>
      </w:r>
      <w:r w:rsidRPr="00CB6B60">
        <w:t xml:space="preserve"> should be in it</w:t>
      </w:r>
      <w:r w:rsidR="007B11D4">
        <w:t xml:space="preserve">. </w:t>
      </w:r>
      <w:r w:rsidR="00F65FC9">
        <w:t xml:space="preserve">Although </w:t>
      </w:r>
      <w:r w:rsidRPr="00CB6B60">
        <w:t xml:space="preserve">Lord </w:t>
      </w:r>
      <w:r>
        <w:t>B</w:t>
      </w:r>
      <w:r w:rsidRPr="00CB6B60">
        <w:t xml:space="preserve">ingham used the word </w:t>
      </w:r>
      <w:r w:rsidR="00F65FC9">
        <w:t>“</w:t>
      </w:r>
      <w:r w:rsidRPr="00CB6B60">
        <w:t>all</w:t>
      </w:r>
      <w:r w:rsidR="00F65FC9">
        <w:t>”</w:t>
      </w:r>
      <w:r w:rsidR="00C817D5">
        <w:t>,</w:t>
      </w:r>
      <w:r w:rsidR="007B11D4">
        <w:t xml:space="preserve"> </w:t>
      </w:r>
      <w:r w:rsidRPr="00CB6B60">
        <w:t xml:space="preserve">I do not think </w:t>
      </w:r>
      <w:r w:rsidR="007B11D4">
        <w:t>that</w:t>
      </w:r>
      <w:r w:rsidRPr="00CB6B60">
        <w:t xml:space="preserve"> is enough. It is equality before the law so </w:t>
      </w:r>
      <w:r w:rsidR="007B11D4">
        <w:t xml:space="preserve">that </w:t>
      </w:r>
      <w:r w:rsidRPr="00CB6B60">
        <w:t>every single citizen has exact</w:t>
      </w:r>
      <w:r>
        <w:t>l</w:t>
      </w:r>
      <w:r w:rsidRPr="00CB6B60">
        <w:t>y the same rights</w:t>
      </w:r>
      <w:r w:rsidR="0080017D">
        <w:t>,</w:t>
      </w:r>
      <w:r>
        <w:t xml:space="preserve"> and a</w:t>
      </w:r>
      <w:r w:rsidRPr="00CB6B60">
        <w:t xml:space="preserve">n assembly does not pass laws </w:t>
      </w:r>
      <w:r w:rsidR="00F65FC9">
        <w:t>that</w:t>
      </w:r>
      <w:r w:rsidRPr="00CB6B60">
        <w:t xml:space="preserve"> treat citizens differently. I am sorry, it is rather complex, but I hope I am getting </w:t>
      </w:r>
      <w:r w:rsidR="00B97F29">
        <w:t xml:space="preserve">my point </w:t>
      </w:r>
      <w:r w:rsidRPr="00CB6B60">
        <w:t>across.</w:t>
      </w:r>
      <w:r w:rsidR="003B5DD8">
        <w:t xml:space="preserve"> </w:t>
      </w:r>
    </w:p>
    <w:p w:rsidR="00F65FC9" w:rsidP="007B11D4">
      <w:pPr>
        <w:pStyle w:val="Remark"/>
      </w:pPr>
      <w:r w:rsidRPr="007B11D4">
        <w:rPr>
          <w:b/>
        </w:rPr>
        <w:t>Baroness Fookes:</w:t>
      </w:r>
      <w:r>
        <w:t xml:space="preserve"> </w:t>
      </w:r>
      <w:r w:rsidRPr="00CB6B60" w:rsidR="00CB6B60">
        <w:t>We look forward to the result.</w:t>
      </w:r>
      <w:r w:rsidR="003B5DD8">
        <w:t xml:space="preserve"> </w:t>
      </w:r>
    </w:p>
    <w:p w:rsidR="002F0CF2" w:rsidP="00F65FC9">
      <w:pPr>
        <w:pStyle w:val="Answer"/>
      </w:pPr>
      <w:r w:rsidRPr="00F65FC9">
        <w:rPr>
          <w:b/>
          <w:i/>
        </w:rPr>
        <w:t>Lord Judge:</w:t>
      </w:r>
      <w:r>
        <w:t xml:space="preserve"> Thank you very much.</w:t>
      </w:r>
    </w:p>
    <w:p w:rsidR="002F0CF2" w:rsidP="002F0CF2">
      <w:pPr>
        <w:pStyle w:val="Remark"/>
      </w:pPr>
      <w:r w:rsidRPr="002F0CF2">
        <w:rPr>
          <w:b/>
        </w:rPr>
        <w:t>The Chair:</w:t>
      </w:r>
      <w:r>
        <w:t xml:space="preserve"> </w:t>
      </w:r>
      <w:r w:rsidRPr="00CB6B60" w:rsidR="00CB6B60">
        <w:t xml:space="preserve">The point you are making is </w:t>
      </w:r>
      <w:r w:rsidR="00C817D5">
        <w:t>that a</w:t>
      </w:r>
      <w:r w:rsidRPr="00CB6B60" w:rsidR="00CB6B60">
        <w:t xml:space="preserve"> definition of the rule of law is inseparable from democracy and the independence of the judiciary</w:t>
      </w:r>
      <w:r w:rsidR="007B11D4">
        <w:t>, and y</w:t>
      </w:r>
      <w:r w:rsidRPr="00CB6B60" w:rsidR="00CB6B60">
        <w:t>ou cannot give a definition outside that context</w:t>
      </w:r>
      <w:r>
        <w:t>.</w:t>
      </w:r>
    </w:p>
    <w:p w:rsidR="00A554A5" w:rsidP="002F0CF2">
      <w:pPr>
        <w:pStyle w:val="Answer"/>
      </w:pPr>
      <w:r w:rsidRPr="002F0CF2">
        <w:rPr>
          <w:b/>
          <w:i/>
        </w:rPr>
        <w:t>Lord Judge:</w:t>
      </w:r>
      <w:r w:rsidR="003B5DD8">
        <w:t xml:space="preserve"> </w:t>
      </w:r>
      <w:r w:rsidR="00F65FC9">
        <w:t>Yes, a</w:t>
      </w:r>
      <w:r w:rsidRPr="00CB6B60" w:rsidR="00CB6B60">
        <w:t>nd to be fair</w:t>
      </w:r>
      <w:r w:rsidR="009E3285">
        <w:t>—</w:t>
      </w:r>
      <w:r w:rsidRPr="00CB6B60" w:rsidR="00CB6B60">
        <w:t>Lord Hennessy will correct me if I am wrong</w:t>
      </w:r>
      <w:r w:rsidR="009E3285">
        <w:t>—</w:t>
      </w:r>
      <w:r w:rsidRPr="00CB6B60" w:rsidR="00F65FC9">
        <w:t xml:space="preserve">I do not think Lord Bingham </w:t>
      </w:r>
      <w:r w:rsidRPr="00CB6B60" w:rsidR="00CB6B60">
        <w:t>was picking this out as the final</w:t>
      </w:r>
      <w:r w:rsidR="00F65FC9">
        <w:t>,</w:t>
      </w:r>
      <w:r w:rsidRPr="00CB6B60" w:rsidR="00CB6B60">
        <w:t xml:space="preserve"> ultimate definition</w:t>
      </w:r>
      <w:r>
        <w:t>. H</w:t>
      </w:r>
      <w:r w:rsidRPr="00CB6B60" w:rsidR="00CB6B60">
        <w:t xml:space="preserve">e was simply identifying some of the things you should look for when you are looking </w:t>
      </w:r>
      <w:r w:rsidR="00C817D5">
        <w:t>for</w:t>
      </w:r>
      <w:r w:rsidRPr="00CB6B60" w:rsidR="00CB6B60">
        <w:t xml:space="preserve"> the rule of law.</w:t>
      </w:r>
      <w:r>
        <w:t xml:space="preserve"> </w:t>
      </w:r>
    </w:p>
    <w:p w:rsidR="00A554A5" w:rsidP="008A1268">
      <w:pPr>
        <w:pStyle w:val="Remark"/>
      </w:pPr>
      <w:r w:rsidRPr="008A1268">
        <w:rPr>
          <w:b/>
        </w:rPr>
        <w:t>Lord Thomas of Gresford:</w:t>
      </w:r>
      <w:r>
        <w:t xml:space="preserve"> </w:t>
      </w:r>
      <w:r w:rsidRPr="00CB6B60" w:rsidR="00CB6B60">
        <w:t>Suppos</w:t>
      </w:r>
      <w:r w:rsidR="008A1268">
        <w:t>e</w:t>
      </w:r>
      <w:r w:rsidRPr="00CB6B60" w:rsidR="00CB6B60">
        <w:t xml:space="preserve"> this country enters into an agreement with dispute resolution clause</w:t>
      </w:r>
      <w:r w:rsidR="008A1268">
        <w:t>s</w:t>
      </w:r>
      <w:r w:rsidRPr="00CB6B60" w:rsidR="00CB6B60">
        <w:t xml:space="preserve"> in it, such as the withdrawal agreement</w:t>
      </w:r>
      <w:r>
        <w:t>,</w:t>
      </w:r>
      <w:r w:rsidRPr="00CB6B60" w:rsidR="00CB6B60">
        <w:t xml:space="preserve"> and </w:t>
      </w:r>
      <w:r w:rsidR="00C817D5">
        <w:t xml:space="preserve">the </w:t>
      </w:r>
      <w:r w:rsidRPr="00CB6B60" w:rsidR="00CB6B60">
        <w:t>Government say</w:t>
      </w:r>
      <w:r>
        <w:t xml:space="preserve">, </w:t>
      </w:r>
      <w:r w:rsidR="003B5DD8">
        <w:t>“</w:t>
      </w:r>
      <w:r>
        <w:t>W</w:t>
      </w:r>
      <w:r w:rsidRPr="00CB6B60" w:rsidR="00CB6B60">
        <w:t xml:space="preserve">e are not going to </w:t>
      </w:r>
      <w:r w:rsidR="007B11D4">
        <w:t xml:space="preserve">use </w:t>
      </w:r>
      <w:r w:rsidRPr="00CB6B60" w:rsidR="00CB6B60">
        <w:t>those dispute resolution procedures</w:t>
      </w:r>
      <w:r>
        <w:t>. W</w:t>
      </w:r>
      <w:r w:rsidRPr="00CB6B60" w:rsidR="00CB6B60">
        <w:t xml:space="preserve">e are going to ignore </w:t>
      </w:r>
      <w:r w:rsidR="0080017D">
        <w:t>them</w:t>
      </w:r>
      <w:r w:rsidRPr="00CB6B60" w:rsidR="00CB6B60">
        <w:t xml:space="preserve"> by reason of domestic legislation</w:t>
      </w:r>
      <w:r w:rsidR="008A1268">
        <w:t>,</w:t>
      </w:r>
      <w:r w:rsidRPr="00CB6B60" w:rsidR="00CB6B60">
        <w:t xml:space="preserve"> which we say is superior</w:t>
      </w:r>
      <w:r w:rsidR="003B5DD8">
        <w:t>”</w:t>
      </w:r>
      <w:r w:rsidR="008A1268">
        <w:t>.</w:t>
      </w:r>
      <w:r w:rsidRPr="00CB6B60" w:rsidR="00CB6B60">
        <w:t xml:space="preserve"> </w:t>
      </w:r>
      <w:r w:rsidR="008A1268">
        <w:t>W</w:t>
      </w:r>
      <w:r w:rsidRPr="00CB6B60" w:rsidR="00CB6B60">
        <w:t>hat is your view of that?</w:t>
      </w:r>
      <w:r w:rsidR="003B5DD8">
        <w:t xml:space="preserve"> </w:t>
      </w:r>
    </w:p>
    <w:p w:rsidR="00CB6B60" w:rsidRPr="00CB6B60" w:rsidP="00A554A5">
      <w:pPr>
        <w:pStyle w:val="Answer"/>
      </w:pPr>
      <w:r w:rsidRPr="00A554A5">
        <w:rPr>
          <w:b/>
          <w:i/>
        </w:rPr>
        <w:t>Lord Judge:</w:t>
      </w:r>
      <w:r>
        <w:t xml:space="preserve"> </w:t>
      </w:r>
      <w:r w:rsidRPr="00CB6B60" w:rsidR="00C3638F">
        <w:t>Ultimately</w:t>
      </w:r>
      <w:r w:rsidR="007B11D4">
        <w:t>,</w:t>
      </w:r>
      <w:r w:rsidRPr="00CB6B60">
        <w:t xml:space="preserve"> I am afraid the sovereignty of </w:t>
      </w:r>
      <w:r w:rsidR="007B11D4">
        <w:t>P</w:t>
      </w:r>
      <w:r w:rsidRPr="00CB6B60">
        <w:t>arliament always prevails.</w:t>
      </w:r>
      <w:r w:rsidR="003B5DD8">
        <w:t xml:space="preserve"> </w:t>
      </w:r>
      <w:r w:rsidRPr="00CB6B60">
        <w:t>We had an example of this with the internal market Bill.</w:t>
      </w:r>
      <w:r w:rsidR="003B5DD8">
        <w:t xml:space="preserve"> </w:t>
      </w:r>
      <w:r w:rsidRPr="00CB6B60">
        <w:t>Here was a Minister of the Crown saying</w:t>
      </w:r>
      <w:r w:rsidR="008A1268">
        <w:t>,</w:t>
      </w:r>
      <w:r w:rsidRPr="00CB6B60">
        <w:t xml:space="preserve"> </w:t>
      </w:r>
      <w:r w:rsidR="008A1268">
        <w:t>“T</w:t>
      </w:r>
      <w:r w:rsidRPr="00CB6B60">
        <w:t>his is unlawful</w:t>
      </w:r>
      <w:r w:rsidR="008A1268">
        <w:t>”</w:t>
      </w:r>
      <w:r w:rsidRPr="00CB6B60">
        <w:t>. Nevertheless</w:t>
      </w:r>
      <w:r w:rsidR="00222737">
        <w:t>,</w:t>
      </w:r>
      <w:r w:rsidRPr="00CB6B60">
        <w:t xml:space="preserve"> it went through </w:t>
      </w:r>
      <w:r w:rsidR="0080017D">
        <w:t xml:space="preserve">to </w:t>
      </w:r>
      <w:r w:rsidRPr="00CB6B60">
        <w:t>the other place</w:t>
      </w:r>
      <w:r>
        <w:t>,</w:t>
      </w:r>
      <w:r w:rsidRPr="00CB6B60">
        <w:t xml:space="preserve"> it came </w:t>
      </w:r>
      <w:r w:rsidR="0080017D">
        <w:t xml:space="preserve">back </w:t>
      </w:r>
      <w:r w:rsidRPr="00CB6B60">
        <w:t xml:space="preserve">to us and </w:t>
      </w:r>
      <w:r w:rsidR="00C817D5">
        <w:t>did not pass</w:t>
      </w:r>
      <w:r w:rsidR="0080017D">
        <w:t>.</w:t>
      </w:r>
      <w:r w:rsidR="00C817D5">
        <w:t xml:space="preserve"> </w:t>
      </w:r>
      <w:r w:rsidR="0080017D">
        <w:t>B</w:t>
      </w:r>
      <w:r w:rsidRPr="00CB6B60">
        <w:t xml:space="preserve">ecause </w:t>
      </w:r>
      <w:r w:rsidR="0080017D">
        <w:t xml:space="preserve">of the </w:t>
      </w:r>
      <w:r w:rsidRPr="00CB6B60">
        <w:t>Brexit timetable</w:t>
      </w:r>
      <w:r w:rsidR="0080017D">
        <w:t>,</w:t>
      </w:r>
      <w:r w:rsidRPr="00CB6B60">
        <w:t xml:space="preserve"> there was no time for it to go back, but if it had gone back to the other place</w:t>
      </w:r>
      <w:r>
        <w:t>,</w:t>
      </w:r>
      <w:r w:rsidRPr="00CB6B60">
        <w:t xml:space="preserve"> how many times would we have sent it back to them</w:t>
      </w:r>
      <w:r w:rsidR="00222737">
        <w:t>?</w:t>
      </w:r>
      <w:r w:rsidR="003B5DD8">
        <w:t xml:space="preserve"> </w:t>
      </w:r>
      <w:r w:rsidRPr="00CB6B60">
        <w:t>The answer is</w:t>
      </w:r>
      <w:r w:rsidR="0080017D">
        <w:t xml:space="preserve"> that</w:t>
      </w:r>
      <w:r w:rsidRPr="00CB6B60">
        <w:t xml:space="preserve"> there is a limit to how many times you </w:t>
      </w:r>
      <w:r w:rsidR="008A1268">
        <w:t>can</w:t>
      </w:r>
      <w:r w:rsidRPr="00CB6B60">
        <w:t xml:space="preserve"> send it back even if something is utterly pernicious. The short answer</w:t>
      </w:r>
      <w:r w:rsidR="00C817D5">
        <w:t>,</w:t>
      </w:r>
      <w:r w:rsidRPr="00CB6B60">
        <w:t xml:space="preserve"> I am afraid, Lord Thomas, </w:t>
      </w:r>
      <w:r w:rsidR="008A1268">
        <w:t xml:space="preserve">is that </w:t>
      </w:r>
      <w:r w:rsidRPr="00CB6B60">
        <w:t>the sovereignty of Parliament prevails.</w:t>
      </w:r>
      <w:r w:rsidR="003B5DD8">
        <w:t xml:space="preserve"> </w:t>
      </w:r>
    </w:p>
    <w:p w:rsidR="00A554A5" w:rsidP="00A554A5">
      <w:pPr>
        <w:pStyle w:val="Answer"/>
      </w:pPr>
      <w:r w:rsidRPr="00A554A5">
        <w:rPr>
          <w:b/>
          <w:i/>
        </w:rPr>
        <w:t xml:space="preserve">Lord Thomas of </w:t>
      </w:r>
      <w:r w:rsidRPr="00A41561" w:rsidR="00A41561">
        <w:rPr>
          <w:b/>
          <w:bCs/>
          <w:i/>
          <w:iCs/>
        </w:rPr>
        <w:t>Cwmgiedd</w:t>
      </w:r>
      <w:r w:rsidRPr="00A554A5">
        <w:rPr>
          <w:b/>
          <w:i/>
        </w:rPr>
        <w:t>:</w:t>
      </w:r>
      <w:r>
        <w:t xml:space="preserve"> </w:t>
      </w:r>
      <w:r w:rsidRPr="00CB6B60" w:rsidR="00CB6B60">
        <w:t>I completely agree with that as regards the domestic pla</w:t>
      </w:r>
      <w:r w:rsidR="00222737">
        <w:t>ne</w:t>
      </w:r>
      <w:r>
        <w:t>. T</w:t>
      </w:r>
      <w:r w:rsidRPr="00CB6B60" w:rsidR="00CB6B60">
        <w:t>here can be no doubt about it. I do not want to go into any specific example</w:t>
      </w:r>
      <w:r>
        <w:t>,</w:t>
      </w:r>
      <w:r w:rsidRPr="00CB6B60" w:rsidR="00CB6B60">
        <w:t xml:space="preserve"> but if the state has made a treaty</w:t>
      </w:r>
      <w:r w:rsidR="00C817D5">
        <w:t>,</w:t>
      </w:r>
      <w:r w:rsidRPr="00CB6B60" w:rsidR="00CB6B60">
        <w:t xml:space="preserve"> and it contains an obligation to submit disputes to an international body</w:t>
      </w:r>
      <w:r>
        <w:t>,</w:t>
      </w:r>
      <w:r w:rsidRPr="00CB6B60" w:rsidR="00CB6B60">
        <w:t xml:space="preserve"> then the state is bound by that treaty on an international pla</w:t>
      </w:r>
      <w:r w:rsidR="00222737">
        <w:t>ne. It is</w:t>
      </w:r>
      <w:r w:rsidRPr="00CB6B60" w:rsidR="00CB6B60">
        <w:t xml:space="preserve"> nothing to do with our domestic courts</w:t>
      </w:r>
      <w:r w:rsidR="00222737">
        <w:t xml:space="preserve"> and</w:t>
      </w:r>
      <w:r w:rsidRPr="00CB6B60" w:rsidR="00CB6B60">
        <w:t xml:space="preserve"> nothing </w:t>
      </w:r>
      <w:r w:rsidR="00CD76A9">
        <w:t xml:space="preserve">essentially </w:t>
      </w:r>
      <w:r w:rsidRPr="00CB6B60" w:rsidR="00CB6B60">
        <w:t>to do with the way in which our domestic law operates</w:t>
      </w:r>
      <w:r w:rsidR="00222737">
        <w:t>. T</w:t>
      </w:r>
      <w:r w:rsidRPr="00CB6B60" w:rsidR="00CB6B60">
        <w:t>he state</w:t>
      </w:r>
      <w:r w:rsidR="00CD76A9">
        <w:t>—</w:t>
      </w:r>
      <w:r w:rsidRPr="00CB6B60" w:rsidR="00CB6B60">
        <w:t>the UK as such</w:t>
      </w:r>
      <w:r w:rsidR="00CD76A9">
        <w:t>—</w:t>
      </w:r>
      <w:r w:rsidRPr="00CB6B60" w:rsidR="00CB6B60">
        <w:t xml:space="preserve">as a matter of </w:t>
      </w:r>
      <w:r>
        <w:t xml:space="preserve">the </w:t>
      </w:r>
      <w:r w:rsidRPr="00CB6B60" w:rsidR="00CB6B60">
        <w:t>international rule of law</w:t>
      </w:r>
      <w:r w:rsidR="00222737">
        <w:t>,</w:t>
      </w:r>
      <w:r w:rsidRPr="00CB6B60" w:rsidR="00CB6B60">
        <w:t xml:space="preserve"> is bound by that</w:t>
      </w:r>
      <w:r>
        <w:t xml:space="preserve">. </w:t>
      </w:r>
      <w:r w:rsidR="00E16974">
        <w:t>For</w:t>
      </w:r>
      <w:r w:rsidRPr="00CB6B60" w:rsidR="00CB6B60">
        <w:t xml:space="preserve"> our own security and our reputation in the world</w:t>
      </w:r>
      <w:r w:rsidR="00C817D5">
        <w:t>,</w:t>
      </w:r>
      <w:r w:rsidRPr="00CB6B60" w:rsidR="00CB6B60">
        <w:t xml:space="preserve"> and to encourage others to </w:t>
      </w:r>
      <w:r w:rsidR="00CD76A9">
        <w:t>do</w:t>
      </w:r>
      <w:r w:rsidRPr="00CB6B60" w:rsidR="00CB6B60">
        <w:t xml:space="preserve"> the same, unless there is a let</w:t>
      </w:r>
      <w:r w:rsidR="003B5DD8">
        <w:t>-</w:t>
      </w:r>
      <w:r w:rsidRPr="00CB6B60" w:rsidR="00CB6B60">
        <w:t xml:space="preserve">out in customary international law or under the Vienna </w:t>
      </w:r>
      <w:r>
        <w:t>c</w:t>
      </w:r>
      <w:r w:rsidRPr="00CB6B60" w:rsidR="00CB6B60">
        <w:t>onvention</w:t>
      </w:r>
      <w:r>
        <w:t>,</w:t>
      </w:r>
      <w:r w:rsidRPr="00CB6B60" w:rsidR="00CB6B60">
        <w:t xml:space="preserve"> </w:t>
      </w:r>
      <w:r w:rsidR="00CD76A9">
        <w:t xml:space="preserve">we ought </w:t>
      </w:r>
      <w:r w:rsidR="00222737">
        <w:t xml:space="preserve">to </w:t>
      </w:r>
      <w:r w:rsidRPr="00CB6B60" w:rsidR="00CB6B60">
        <w:t>abide by our international obl</w:t>
      </w:r>
      <w:r>
        <w:t>ig</w:t>
      </w:r>
      <w:r w:rsidRPr="00CB6B60" w:rsidR="00CB6B60">
        <w:t xml:space="preserve">ations as fundamental to the rule </w:t>
      </w:r>
      <w:r w:rsidR="00CD76A9">
        <w:t xml:space="preserve">of </w:t>
      </w:r>
      <w:r w:rsidRPr="00CB6B60" w:rsidR="00CB6B60">
        <w:t>law on the international pla</w:t>
      </w:r>
      <w:r w:rsidR="00222737">
        <w:t>ne</w:t>
      </w:r>
      <w:r w:rsidRPr="00CB6B60" w:rsidR="00CB6B60">
        <w:t>.</w:t>
      </w:r>
      <w:r w:rsidR="003B5DD8">
        <w:t xml:space="preserve"> </w:t>
      </w:r>
      <w:r w:rsidRPr="00CB6B60" w:rsidR="00CB6B60">
        <w:t>I am sorry to keep on drawing this distinction, but it is very</w:t>
      </w:r>
      <w:r w:rsidR="00CD76A9">
        <w:t>, very</w:t>
      </w:r>
      <w:r w:rsidRPr="00CB6B60" w:rsidR="00CB6B60">
        <w:t xml:space="preserve"> important to appreciate the difference between the two.</w:t>
      </w:r>
      <w:r w:rsidR="003B5DD8">
        <w:t xml:space="preserve"> </w:t>
      </w:r>
    </w:p>
    <w:p w:rsidR="00A554A5" w:rsidP="00A554A5">
      <w:pPr>
        <w:pStyle w:val="Remark"/>
      </w:pPr>
      <w:r w:rsidRPr="00A554A5">
        <w:rPr>
          <w:b/>
        </w:rPr>
        <w:t>Lord Thomas of Gresford:</w:t>
      </w:r>
      <w:r>
        <w:t xml:space="preserve"> </w:t>
      </w:r>
      <w:r w:rsidRPr="00CB6B60" w:rsidR="00CB6B60">
        <w:t xml:space="preserve">In short, you are saying it is a breach of the rule of law not to fulfil your international obligations. </w:t>
      </w:r>
    </w:p>
    <w:p w:rsidR="00EE66F7" w:rsidP="00EE66F7">
      <w:pPr>
        <w:pStyle w:val="Answer"/>
      </w:pPr>
      <w:r w:rsidRPr="00A554A5">
        <w:rPr>
          <w:b/>
          <w:i/>
        </w:rPr>
        <w:t>Lord Judge:</w:t>
      </w:r>
      <w:r>
        <w:t xml:space="preserve"> </w:t>
      </w:r>
      <w:r w:rsidRPr="00CB6B60" w:rsidR="00CB6B60">
        <w:t>Yes</w:t>
      </w:r>
      <w:r w:rsidR="00222737">
        <w:t>,</w:t>
      </w:r>
      <w:r w:rsidRPr="00CB6B60" w:rsidR="00CB6B60">
        <w:t xml:space="preserve"> I have no doubt about </w:t>
      </w:r>
      <w:r w:rsidRPr="00CB6B60" w:rsidR="00C3638F">
        <w:t>it</w:t>
      </w:r>
      <w:r w:rsidRPr="00CB6B60" w:rsidR="00CB6B60">
        <w:t>.</w:t>
      </w:r>
      <w:r w:rsidR="003B5DD8">
        <w:t xml:space="preserve"> </w:t>
      </w:r>
    </w:p>
    <w:p w:rsidR="00A554A5" w:rsidP="00EE66F7">
      <w:pPr>
        <w:pStyle w:val="Answer"/>
      </w:pPr>
      <w:r w:rsidRPr="00A554A5">
        <w:rPr>
          <w:b/>
        </w:rPr>
        <w:t>The Chair:</w:t>
      </w:r>
      <w:r>
        <w:t xml:space="preserve"> </w:t>
      </w:r>
      <w:r w:rsidRPr="00CB6B60" w:rsidR="00CB6B60">
        <w:t>Lord Howarth</w:t>
      </w:r>
      <w:r w:rsidR="000B71EA">
        <w:t>,</w:t>
      </w:r>
      <w:r w:rsidRPr="00CB6B60" w:rsidR="00CB6B60">
        <w:t xml:space="preserve"> you have been waiting patiently</w:t>
      </w:r>
      <w:r>
        <w:t xml:space="preserve">. </w:t>
      </w:r>
    </w:p>
    <w:p w:rsidR="00C817D5" w:rsidP="00A554A5">
      <w:pPr>
        <w:pStyle w:val="Question"/>
      </w:pPr>
      <w:r w:rsidRPr="00A554A5">
        <w:rPr>
          <w:b/>
        </w:rPr>
        <w:t>Lord Howarth of Newport:</w:t>
      </w:r>
      <w:r>
        <w:t xml:space="preserve"> </w:t>
      </w:r>
      <w:r w:rsidRPr="00CB6B60" w:rsidR="00CB6B60">
        <w:t>Good morning.</w:t>
      </w:r>
      <w:r w:rsidR="003B5DD8">
        <w:t xml:space="preserve"> </w:t>
      </w:r>
      <w:r w:rsidRPr="00CB6B60" w:rsidR="00CB6B60">
        <w:t>With regard to the</w:t>
      </w:r>
      <w:r w:rsidR="003B5DD8">
        <w:t xml:space="preserve"> </w:t>
      </w:r>
      <w:r w:rsidRPr="00CB6B60" w:rsidR="00CB6B60">
        <w:t>role of the law officers in upholding the rule of law within government, would you offer us your reflections on what the Attorn</w:t>
      </w:r>
      <w:r>
        <w:t>e</w:t>
      </w:r>
      <w:r w:rsidRPr="00CB6B60" w:rsidR="00CB6B60">
        <w:t>y</w:t>
      </w:r>
      <w:r w:rsidR="003B5DD8">
        <w:t>-</w:t>
      </w:r>
      <w:r w:rsidRPr="00CB6B60" w:rsidR="00CB6B60">
        <w:t>General is reported to have said to the Cabinet yesterday</w:t>
      </w:r>
      <w:r w:rsidR="00635CBD">
        <w:t>—</w:t>
      </w:r>
      <w:r w:rsidRPr="00CB6B60" w:rsidR="00CB6B60">
        <w:t>that there are instances where the advice of the Government Legal Department is too risk averse and perhaps does not reflect the risk appetite that Ministers have</w:t>
      </w:r>
      <w:r w:rsidR="00222737">
        <w:t>?</w:t>
      </w:r>
      <w:r w:rsidRPr="00CB6B60" w:rsidR="00CB6B60">
        <w:t xml:space="preserve"> </w:t>
      </w:r>
    </w:p>
    <w:p w:rsidR="008C1B20" w:rsidP="008C1B20">
      <w:pPr>
        <w:pStyle w:val="QuestionCont"/>
      </w:pPr>
      <w:r w:rsidRPr="00CB6B60">
        <w:t>We understand that the Attorney</w:t>
      </w:r>
      <w:r w:rsidR="003B5DD8">
        <w:t>-</w:t>
      </w:r>
      <w:r w:rsidRPr="00CB6B60">
        <w:t xml:space="preserve">General turned for advice outside the department </w:t>
      </w:r>
      <w:r w:rsidR="00F50698">
        <w:t>to</w:t>
      </w:r>
      <w:r w:rsidRPr="00CB6B60">
        <w:t xml:space="preserve"> an American lawyer</w:t>
      </w:r>
      <w:r w:rsidR="00222737">
        <w:t xml:space="preserve">, </w:t>
      </w:r>
      <w:r w:rsidRPr="00CB6B60">
        <w:t>to understand the Government</w:t>
      </w:r>
      <w:r w:rsidR="003B5DD8">
        <w:t>’</w:t>
      </w:r>
      <w:r w:rsidRPr="00CB6B60">
        <w:t xml:space="preserve">s obligations in regard to the Northern Ireland </w:t>
      </w:r>
      <w:r w:rsidR="00222737">
        <w:t>p</w:t>
      </w:r>
      <w:r w:rsidRPr="00CB6B60">
        <w:t xml:space="preserve">rotocol and </w:t>
      </w:r>
      <w:r w:rsidR="00222737">
        <w:t>their</w:t>
      </w:r>
      <w:r w:rsidRPr="00CB6B60">
        <w:t xml:space="preserve"> treaty obligations. </w:t>
      </w:r>
    </w:p>
    <w:p w:rsidR="00A554A5" w:rsidP="008C1B20">
      <w:pPr>
        <w:pStyle w:val="QuestionCont"/>
      </w:pPr>
      <w:r w:rsidRPr="00CB6B60">
        <w:t xml:space="preserve">Should we be concerned about </w:t>
      </w:r>
      <w:r w:rsidR="008C1B20">
        <w:t xml:space="preserve">the </w:t>
      </w:r>
      <w:r w:rsidRPr="00CB6B60">
        <w:t>offshoring of legal advice? Should we be concerned if lawyers are encouraging the Government to sail closer to the wind</w:t>
      </w:r>
      <w:r w:rsidR="008C1B20">
        <w:t>—</w:t>
      </w:r>
      <w:r w:rsidRPr="00CB6B60">
        <w:t>perhaps even to be more buc</w:t>
      </w:r>
      <w:r>
        <w:t>c</w:t>
      </w:r>
      <w:r w:rsidRPr="00CB6B60">
        <w:t>aneering? To what extent should the Government Legal Department feed the risk appetite of Ministers</w:t>
      </w:r>
      <w:r>
        <w:t>?</w:t>
      </w:r>
    </w:p>
    <w:p w:rsidR="008C1B20" w:rsidP="00A554A5">
      <w:pPr>
        <w:pStyle w:val="Answer"/>
      </w:pPr>
      <w:r w:rsidRPr="00A554A5">
        <w:rPr>
          <w:b/>
          <w:i/>
        </w:rPr>
        <w:t>Lord Judge:</w:t>
      </w:r>
      <w:r w:rsidR="003B5DD8">
        <w:t xml:space="preserve"> </w:t>
      </w:r>
      <w:r w:rsidRPr="00CB6B60" w:rsidR="00CB6B60">
        <w:t xml:space="preserve">I am very glad I am not still a judge because if I were I would say I really cannot answer that question. It seems to me </w:t>
      </w:r>
      <w:r>
        <w:t xml:space="preserve">that </w:t>
      </w:r>
      <w:r w:rsidRPr="00CB6B60" w:rsidR="00CB6B60">
        <w:t>the Attorney</w:t>
      </w:r>
      <w:r w:rsidR="00222737">
        <w:t>-</w:t>
      </w:r>
      <w:r w:rsidRPr="00CB6B60" w:rsidR="00CB6B60">
        <w:t>General is like any other lawyer, in this sense:</w:t>
      </w:r>
      <w:r>
        <w:t xml:space="preserve"> h</w:t>
      </w:r>
      <w:r w:rsidRPr="00CB6B60" w:rsidR="00CB6B60">
        <w:t>e or she can take advice from whomever they think appropriate</w:t>
      </w:r>
      <w:r>
        <w:t>,</w:t>
      </w:r>
      <w:r w:rsidRPr="00CB6B60" w:rsidR="00CB6B60">
        <w:t xml:space="preserve"> provided they realise that the advice they give to the Government is their personal responsibility. I do not know</w:t>
      </w:r>
      <w:r>
        <w:t>. S</w:t>
      </w:r>
      <w:r w:rsidRPr="00CB6B60" w:rsidR="00CB6B60">
        <w:t>ome of you here are lawyers</w:t>
      </w:r>
      <w:r>
        <w:t>;</w:t>
      </w:r>
      <w:r w:rsidRPr="00CB6B60" w:rsidR="00CB6B60">
        <w:t xml:space="preserve"> you </w:t>
      </w:r>
      <w:r>
        <w:t xml:space="preserve">have </w:t>
      </w:r>
      <w:r w:rsidRPr="00CB6B60" w:rsidR="00CB6B60">
        <w:t xml:space="preserve">looked up different </w:t>
      </w:r>
      <w:r>
        <w:t xml:space="preserve">books. </w:t>
      </w:r>
      <w:r w:rsidRPr="00CB6B60" w:rsidR="00CB6B60">
        <w:t xml:space="preserve">Lord Thomas </w:t>
      </w:r>
      <w:r w:rsidR="00222737">
        <w:t xml:space="preserve">has </w:t>
      </w:r>
      <w:r w:rsidRPr="00CB6B60" w:rsidR="00CB6B60">
        <w:t>most certainly looked up all sorts of books on international law</w:t>
      </w:r>
      <w:r>
        <w:t>.</w:t>
      </w:r>
      <w:r w:rsidRPr="00CB6B60" w:rsidR="00CB6B60">
        <w:t xml:space="preserve"> I was inclined </w:t>
      </w:r>
      <w:r w:rsidR="00C817D5">
        <w:t xml:space="preserve">less </w:t>
      </w:r>
      <w:r w:rsidRPr="00CB6B60" w:rsidR="00CB6B60">
        <w:t>to do so</w:t>
      </w:r>
      <w:r>
        <w:t>, but</w:t>
      </w:r>
      <w:r w:rsidRPr="00CB6B60" w:rsidR="00CB6B60">
        <w:t xml:space="preserve"> that is a different matter</w:t>
      </w:r>
      <w:r w:rsidR="004B014B">
        <w:t>.</w:t>
      </w:r>
      <w:r w:rsidR="003B5DD8">
        <w:t xml:space="preserve"> </w:t>
      </w:r>
    </w:p>
    <w:p w:rsidR="004B014B" w:rsidP="00A554A5">
      <w:pPr>
        <w:pStyle w:val="Answer"/>
      </w:pPr>
      <w:r>
        <w:t xml:space="preserve">I do not see </w:t>
      </w:r>
      <w:r w:rsidR="002356D7">
        <w:t xml:space="preserve">any reason </w:t>
      </w:r>
      <w:r w:rsidR="00C3638F">
        <w:t>why the</w:t>
      </w:r>
      <w:r w:rsidRPr="00CB6B60" w:rsidR="00CB6B60">
        <w:t xml:space="preserve"> Attorney</w:t>
      </w:r>
      <w:r w:rsidR="003B5DD8">
        <w:t>-</w:t>
      </w:r>
      <w:r w:rsidRPr="00CB6B60" w:rsidR="00CB6B60">
        <w:t xml:space="preserve">General </w:t>
      </w:r>
      <w:r>
        <w:t xml:space="preserve">of the day cannot </w:t>
      </w:r>
      <w:r w:rsidRPr="00CB6B60" w:rsidR="00CB6B60">
        <w:t>say</w:t>
      </w:r>
      <w:r>
        <w:t xml:space="preserve">, </w:t>
      </w:r>
      <w:r w:rsidR="003B5DD8">
        <w:t>“</w:t>
      </w:r>
      <w:r>
        <w:t>T</w:t>
      </w:r>
      <w:r w:rsidRPr="00CB6B60" w:rsidR="00CB6B60">
        <w:t>his is a very unusual problem</w:t>
      </w:r>
      <w:r w:rsidR="00A26A96">
        <w:t>.</w:t>
      </w:r>
      <w:r w:rsidRPr="00CB6B60" w:rsidR="00CB6B60">
        <w:t xml:space="preserve"> I wond</w:t>
      </w:r>
      <w:r>
        <w:t>er</w:t>
      </w:r>
      <w:r w:rsidRPr="00CB6B60" w:rsidR="00CB6B60">
        <w:t xml:space="preserve"> how they dealt with it in Australia</w:t>
      </w:r>
      <w:r w:rsidR="008C1B20">
        <w:t>”</w:t>
      </w:r>
      <w:r w:rsidR="006A4C45">
        <w:t>.</w:t>
      </w:r>
      <w:r w:rsidR="003B5DD8">
        <w:t xml:space="preserve"> </w:t>
      </w:r>
      <w:r w:rsidR="006A4C45">
        <w:t>B</w:t>
      </w:r>
      <w:r w:rsidR="008C1B20">
        <w:t>ut i</w:t>
      </w:r>
      <w:r w:rsidRPr="00CB6B60" w:rsidR="00CB6B60">
        <w:t>f it is some sort of excuse, I do not buy it. The only justification for what the Attorney</w:t>
      </w:r>
      <w:r w:rsidR="003B5DD8">
        <w:t>-</w:t>
      </w:r>
      <w:r w:rsidRPr="00CB6B60" w:rsidR="00CB6B60">
        <w:t>General advises the Government is his or her personal conviction that that is the right analysis of the legal situation.</w:t>
      </w:r>
      <w:r w:rsidR="003B5DD8">
        <w:t xml:space="preserve"> </w:t>
      </w:r>
    </w:p>
    <w:p w:rsidR="004B014B" w:rsidP="00A554A5">
      <w:pPr>
        <w:pStyle w:val="Answer"/>
      </w:pPr>
      <w:r w:rsidRPr="00CB6B60">
        <w:t>I rather wish that we had not even heard that</w:t>
      </w:r>
      <w:r>
        <w:t>,</w:t>
      </w:r>
      <w:r w:rsidRPr="00CB6B60">
        <w:t xml:space="preserve"> and I had not heard it</w:t>
      </w:r>
      <w:r>
        <w:t>,</w:t>
      </w:r>
      <w:r w:rsidRPr="00CB6B60">
        <w:t xml:space="preserve"> because it opens up the question about the Attorney</w:t>
      </w:r>
      <w:r w:rsidR="003B5DD8">
        <w:t>-</w:t>
      </w:r>
      <w:r w:rsidRPr="00CB6B60">
        <w:t xml:space="preserve">General having to justify his or her advice </w:t>
      </w:r>
      <w:r>
        <w:t xml:space="preserve">to </w:t>
      </w:r>
      <w:r w:rsidRPr="00CB6B60">
        <w:t>the Government</w:t>
      </w:r>
      <w:r>
        <w:t>,</w:t>
      </w:r>
      <w:r w:rsidRPr="00CB6B60">
        <w:t xml:space="preserve"> and that raises a whole series of difficult issues.</w:t>
      </w:r>
      <w:r w:rsidR="003B5DD8">
        <w:t xml:space="preserve"> </w:t>
      </w:r>
      <w:r w:rsidRPr="00CB6B60">
        <w:t>Does the Attorney</w:t>
      </w:r>
      <w:r w:rsidR="003B5DD8">
        <w:t>-</w:t>
      </w:r>
      <w:r w:rsidRPr="00CB6B60">
        <w:t xml:space="preserve">General say, </w:t>
      </w:r>
      <w:r w:rsidR="003B5DD8">
        <w:t>“</w:t>
      </w:r>
      <w:r w:rsidRPr="00CB6B60">
        <w:t>This is what I thought on this occasion</w:t>
      </w:r>
      <w:r w:rsidR="001D3606">
        <w:t>,</w:t>
      </w:r>
      <w:r w:rsidRPr="00CB6B60">
        <w:t xml:space="preserve"> but on another occasion I refused to answer the questions</w:t>
      </w:r>
      <w:r w:rsidR="003B5DD8">
        <w:t>”</w:t>
      </w:r>
      <w:r w:rsidRPr="00CB6B60">
        <w:t>?</w:t>
      </w:r>
      <w:r w:rsidR="003B5DD8">
        <w:t xml:space="preserve"> </w:t>
      </w:r>
      <w:r w:rsidRPr="00CB6B60">
        <w:t xml:space="preserve">It is not a good situation to have </w:t>
      </w:r>
      <w:r w:rsidR="001D3606">
        <w:t>reached</w:t>
      </w:r>
      <w:r w:rsidRPr="00CB6B60">
        <w:t>, in my vie</w:t>
      </w:r>
      <w:r>
        <w:t>w.</w:t>
      </w:r>
    </w:p>
    <w:p w:rsidR="004B014B" w:rsidP="004B014B">
      <w:pPr>
        <w:pStyle w:val="Remark"/>
      </w:pPr>
      <w:r w:rsidRPr="004B014B">
        <w:rPr>
          <w:b/>
        </w:rPr>
        <w:t>The Chair:</w:t>
      </w:r>
      <w:r>
        <w:t xml:space="preserve"> </w:t>
      </w:r>
      <w:r w:rsidRPr="00CB6B60" w:rsidR="00CB6B60">
        <w:t>The Attorney</w:t>
      </w:r>
      <w:r w:rsidR="003B5DD8">
        <w:t>-</w:t>
      </w:r>
      <w:r w:rsidRPr="00CB6B60" w:rsidR="00CB6B60">
        <w:t>General owns the advice they give to the Government. It is their personal decision what advice they give.</w:t>
      </w:r>
      <w:r w:rsidR="003B5DD8">
        <w:t xml:space="preserve"> </w:t>
      </w:r>
    </w:p>
    <w:p w:rsidR="006A4C45" w:rsidP="004B014B">
      <w:pPr>
        <w:pStyle w:val="Answer"/>
      </w:pPr>
      <w:r w:rsidRPr="004B014B">
        <w:rPr>
          <w:b/>
          <w:i/>
        </w:rPr>
        <w:t>Lord Judge:</w:t>
      </w:r>
      <w:r>
        <w:t xml:space="preserve"> </w:t>
      </w:r>
      <w:r w:rsidRPr="00CB6B60" w:rsidR="00CB6B60">
        <w:t xml:space="preserve">These things are </w:t>
      </w:r>
      <w:r w:rsidR="001D3606">
        <w:t>c</w:t>
      </w:r>
      <w:r w:rsidRPr="00CB6B60" w:rsidR="00CB6B60">
        <w:t>overed by</w:t>
      </w:r>
      <w:r w:rsidR="009E3285">
        <w:t>—</w:t>
      </w:r>
      <w:r w:rsidRPr="00CB6B60" w:rsidR="00CB6B60">
        <w:t>and it is very old</w:t>
      </w:r>
      <w:r w:rsidR="001D3606">
        <w:t>-</w:t>
      </w:r>
      <w:r w:rsidRPr="00CB6B60" w:rsidR="00CB6B60">
        <w:t>fashioned</w:t>
      </w:r>
      <w:r w:rsidR="009E3285">
        <w:t>—</w:t>
      </w:r>
      <w:r w:rsidRPr="00CB6B60" w:rsidR="00CB6B60">
        <w:t>legal professional privilege. The Attorney</w:t>
      </w:r>
      <w:r w:rsidR="003B5DD8">
        <w:t>-</w:t>
      </w:r>
      <w:r w:rsidRPr="00CB6B60" w:rsidR="00CB6B60">
        <w:t xml:space="preserve">General may have said, </w:t>
      </w:r>
      <w:r w:rsidR="003B5DD8">
        <w:t>“</w:t>
      </w:r>
      <w:r w:rsidRPr="00CB6B60" w:rsidR="00CB6B60">
        <w:t>On the whole I think the answer is X</w:t>
      </w:r>
      <w:r w:rsidR="00A26A96">
        <w:t>,</w:t>
      </w:r>
      <w:r w:rsidRPr="00CB6B60" w:rsidR="00CB6B60">
        <w:t xml:space="preserve"> although there is a strong argument </w:t>
      </w:r>
      <w:r>
        <w:t xml:space="preserve">that </w:t>
      </w:r>
      <w:r w:rsidRPr="00CB6B60" w:rsidR="00CB6B60">
        <w:t>it may be Y</w:t>
      </w:r>
      <w:r w:rsidR="003B5DD8">
        <w:t>”</w:t>
      </w:r>
      <w:r w:rsidRPr="00CB6B60" w:rsidR="00CB6B60">
        <w:t>. I do not think that should be in the public domain</w:t>
      </w:r>
      <w:r w:rsidR="002356D7">
        <w:t>,</w:t>
      </w:r>
      <w:r w:rsidRPr="00CB6B60" w:rsidR="00CB6B60">
        <w:t xml:space="preserve"> any more than it would be in the context of any other decision.</w:t>
      </w:r>
      <w:r w:rsidR="003B5DD8">
        <w:t xml:space="preserve"> </w:t>
      </w:r>
    </w:p>
    <w:p w:rsidR="004B014B" w:rsidP="004B014B">
      <w:pPr>
        <w:pStyle w:val="Answer"/>
      </w:pPr>
      <w:r w:rsidRPr="00CB6B60">
        <w:t xml:space="preserve">Judges are in the same situation. </w:t>
      </w:r>
      <w:r w:rsidR="003B5DD8">
        <w:t>“</w:t>
      </w:r>
      <w:r w:rsidRPr="00CB6B60">
        <w:t>There is a very strong argument here</w:t>
      </w:r>
      <w:r>
        <w:t>,</w:t>
      </w:r>
      <w:r w:rsidRPr="00CB6B60">
        <w:t xml:space="preserve"> but there is another argument</w:t>
      </w:r>
      <w:r w:rsidR="00A26A96">
        <w:t>. T</w:t>
      </w:r>
      <w:r w:rsidRPr="00CB6B60">
        <w:t>he reason I choose this argument is A</w:t>
      </w:r>
      <w:r w:rsidR="003B5DD8">
        <w:t>”</w:t>
      </w:r>
      <w:r w:rsidRPr="00CB6B60">
        <w:t>. The judges giv</w:t>
      </w:r>
      <w:r w:rsidR="006A4C45">
        <w:t>e</w:t>
      </w:r>
      <w:r w:rsidRPr="00CB6B60">
        <w:t xml:space="preserve"> judgment in open court.</w:t>
      </w:r>
      <w:r w:rsidR="003B5DD8">
        <w:t xml:space="preserve"> </w:t>
      </w:r>
      <w:r w:rsidRPr="00CB6B60">
        <w:t>The parties are all entitled to know what the judge thinks, but the parties are not entitled to know what the other lawyers thought the weakness</w:t>
      </w:r>
      <w:r>
        <w:t>es and strengths</w:t>
      </w:r>
      <w:r w:rsidRPr="00CB6B60">
        <w:t xml:space="preserve"> of the cases were.</w:t>
      </w:r>
    </w:p>
    <w:p w:rsidR="004B014B" w:rsidP="004B014B">
      <w:pPr>
        <w:pStyle w:val="Remark"/>
      </w:pPr>
      <w:r w:rsidRPr="004B014B">
        <w:rPr>
          <w:b/>
        </w:rPr>
        <w:t>The Chair:</w:t>
      </w:r>
      <w:r>
        <w:t xml:space="preserve"> </w:t>
      </w:r>
      <w:r w:rsidRPr="00CB6B60" w:rsidR="00CB6B60">
        <w:t>Lord Howarth</w:t>
      </w:r>
      <w:r w:rsidR="00A26A96">
        <w:t>,</w:t>
      </w:r>
      <w:r>
        <w:t xml:space="preserve"> I </w:t>
      </w:r>
      <w:r w:rsidR="0036741A">
        <w:t>interrupted you.</w:t>
      </w:r>
      <w:r w:rsidRPr="00CB6B60" w:rsidR="00CB6B60">
        <w:t xml:space="preserve"> </w:t>
      </w:r>
      <w:r w:rsidR="0036741A">
        <w:t>D</w:t>
      </w:r>
      <w:r w:rsidRPr="00CB6B60" w:rsidR="00CB6B60">
        <w:t xml:space="preserve">o you want to </w:t>
      </w:r>
      <w:r w:rsidR="0036741A">
        <w:t>carry on</w:t>
      </w:r>
      <w:r w:rsidRPr="00CB6B60" w:rsidR="00CB6B60">
        <w:t xml:space="preserve"> with your question?</w:t>
      </w:r>
      <w:r w:rsidR="003B5DD8">
        <w:t xml:space="preserve">  </w:t>
      </w:r>
    </w:p>
    <w:p w:rsidR="004B014B" w:rsidP="00A26A96">
      <w:pPr>
        <w:pStyle w:val="Remark"/>
      </w:pPr>
      <w:r w:rsidRPr="00A26A96">
        <w:rPr>
          <w:b/>
        </w:rPr>
        <w:t>Lord Howarth of Newport:</w:t>
      </w:r>
      <w:r>
        <w:t xml:space="preserve"> </w:t>
      </w:r>
      <w:r w:rsidRPr="00CB6B60" w:rsidR="00CB6B60">
        <w:t xml:space="preserve">Is it appropriate that the culture of the Government Legal Department should be </w:t>
      </w:r>
      <w:r w:rsidR="002356D7">
        <w:t xml:space="preserve">thus </w:t>
      </w:r>
      <w:r w:rsidRPr="00CB6B60" w:rsidR="00CB6B60">
        <w:t>publicly questioned by one of the law officers?</w:t>
      </w:r>
      <w:r w:rsidR="003B5DD8">
        <w:t xml:space="preserve"> </w:t>
      </w:r>
    </w:p>
    <w:p w:rsidR="00CB6B60" w:rsidRPr="00CB6B60" w:rsidP="004B014B">
      <w:pPr>
        <w:pStyle w:val="Answer"/>
      </w:pPr>
      <w:r w:rsidRPr="004B014B">
        <w:rPr>
          <w:b/>
          <w:i/>
        </w:rPr>
        <w:t>Lord Judge:</w:t>
      </w:r>
      <w:r>
        <w:t xml:space="preserve"> </w:t>
      </w:r>
      <w:r w:rsidRPr="00CB6B60">
        <w:t xml:space="preserve">That is a separate </w:t>
      </w:r>
      <w:r w:rsidR="001001F5">
        <w:t>question,</w:t>
      </w:r>
      <w:r w:rsidRPr="00CB6B60">
        <w:t xml:space="preserve"> to which I think the answer is no.</w:t>
      </w:r>
      <w:r w:rsidR="003B5DD8">
        <w:t xml:space="preserve"> </w:t>
      </w:r>
      <w:r>
        <w:t>Y</w:t>
      </w:r>
      <w:r w:rsidRPr="00CB6B60">
        <w:t xml:space="preserve">ou should not be passing </w:t>
      </w:r>
      <w:r>
        <w:t xml:space="preserve">any </w:t>
      </w:r>
      <w:r w:rsidRPr="00CB6B60">
        <w:t xml:space="preserve">responsibility to anybody else. </w:t>
      </w:r>
    </w:p>
    <w:p w:rsidR="004B014B" w:rsidP="004B014B">
      <w:pPr>
        <w:pStyle w:val="Answer"/>
      </w:pPr>
      <w:r w:rsidRPr="004B014B">
        <w:rPr>
          <w:b/>
          <w:i/>
        </w:rPr>
        <w:t xml:space="preserve">Lord Thomas of </w:t>
      </w:r>
      <w:r w:rsidRPr="00A41561" w:rsidR="00A41561">
        <w:rPr>
          <w:b/>
          <w:bCs/>
          <w:i/>
          <w:iCs/>
        </w:rPr>
        <w:t>Cwmgiedd</w:t>
      </w:r>
      <w:r w:rsidRPr="004B014B">
        <w:rPr>
          <w:b/>
          <w:i/>
        </w:rPr>
        <w:t>:</w:t>
      </w:r>
      <w:r>
        <w:t xml:space="preserve"> </w:t>
      </w:r>
      <w:r w:rsidRPr="00CB6B60" w:rsidR="00CB6B60">
        <w:t xml:space="preserve">I would qualify that slightly and say </w:t>
      </w:r>
      <w:r w:rsidR="002A6A29">
        <w:t xml:space="preserve">that </w:t>
      </w:r>
      <w:r w:rsidRPr="00CB6B60" w:rsidR="00CB6B60">
        <w:t xml:space="preserve">I think you have to acknowledge in this day and age that </w:t>
      </w:r>
      <w:r w:rsidR="006A4C45">
        <w:t xml:space="preserve">in many areas  the </w:t>
      </w:r>
      <w:r w:rsidRPr="00CB6B60" w:rsidR="00CB6B60">
        <w:t>law has become increasingly specialised. It must be right</w:t>
      </w:r>
      <w:r w:rsidR="006A4C45">
        <w:t>,</w:t>
      </w:r>
      <w:r w:rsidRPr="00CB6B60" w:rsidR="00CB6B60">
        <w:t xml:space="preserve"> therefore</w:t>
      </w:r>
      <w:r w:rsidR="006A4C45">
        <w:t>,</w:t>
      </w:r>
      <w:r w:rsidRPr="00CB6B60" w:rsidR="00CB6B60">
        <w:t xml:space="preserve"> on a difficult question for either the </w:t>
      </w:r>
      <w:r w:rsidR="00A26A96">
        <w:t>G</w:t>
      </w:r>
      <w:r w:rsidRPr="00CB6B60" w:rsidR="00CB6B60">
        <w:t xml:space="preserve">overnment </w:t>
      </w:r>
      <w:r w:rsidR="00A26A96">
        <w:t>L</w:t>
      </w:r>
      <w:r w:rsidRPr="00CB6B60" w:rsidR="00CB6B60">
        <w:t xml:space="preserve">egal </w:t>
      </w:r>
      <w:r w:rsidR="00A26A96">
        <w:t>Department</w:t>
      </w:r>
      <w:r w:rsidRPr="00CB6B60" w:rsidR="00CB6B60">
        <w:t xml:space="preserve"> itself to take outside legal advice</w:t>
      </w:r>
      <w:r>
        <w:t>,</w:t>
      </w:r>
      <w:r w:rsidRPr="00CB6B60" w:rsidR="00CB6B60">
        <w:t xml:space="preserve"> and it very often does, or for the Attorney</w:t>
      </w:r>
      <w:r w:rsidR="006A4C45">
        <w:t>-General</w:t>
      </w:r>
      <w:r w:rsidRPr="00CB6B60" w:rsidR="00CB6B60">
        <w:t xml:space="preserve"> to do it through the </w:t>
      </w:r>
      <w:r w:rsidR="00A26A96">
        <w:t>G</w:t>
      </w:r>
      <w:r w:rsidRPr="00CB6B60" w:rsidR="00CB6B60">
        <w:t xml:space="preserve">overnment </w:t>
      </w:r>
      <w:r w:rsidR="00A26A96">
        <w:t>L</w:t>
      </w:r>
      <w:r w:rsidRPr="00CB6B60" w:rsidR="00CB6B60">
        <w:t xml:space="preserve">egal </w:t>
      </w:r>
      <w:r w:rsidR="00A26A96">
        <w:t>Department</w:t>
      </w:r>
      <w:r w:rsidRPr="00CB6B60" w:rsidR="00CB6B60">
        <w:t xml:space="preserve">. </w:t>
      </w:r>
      <w:r>
        <w:t>T</w:t>
      </w:r>
      <w:r w:rsidRPr="00CB6B60" w:rsidR="00CB6B60">
        <w:t>aking outside legal advice is</w:t>
      </w:r>
      <w:r>
        <w:t xml:space="preserve"> not,</w:t>
      </w:r>
      <w:r w:rsidRPr="00CB6B60" w:rsidR="00CB6B60">
        <w:t xml:space="preserve"> to my mind, </w:t>
      </w:r>
      <w:r>
        <w:t>in</w:t>
      </w:r>
      <w:r w:rsidRPr="00CB6B60" w:rsidR="00CB6B60">
        <w:t xml:space="preserve"> any way objectionable. I believe Governments have always done this. It is inescapable in the modern age because of the increasing specialisation and complexity of law.</w:t>
      </w:r>
      <w:r w:rsidR="003B5DD8">
        <w:t xml:space="preserve"> </w:t>
      </w:r>
    </w:p>
    <w:p w:rsidR="00B177F9" w:rsidP="004B014B">
      <w:pPr>
        <w:pStyle w:val="Question"/>
      </w:pPr>
      <w:r w:rsidRPr="004B014B">
        <w:rPr>
          <w:b/>
        </w:rPr>
        <w:t>Lord Hennessy of Nympsfield:</w:t>
      </w:r>
      <w:r>
        <w:t xml:space="preserve"> </w:t>
      </w:r>
      <w:r w:rsidRPr="00CB6B60" w:rsidR="00CB6B60">
        <w:t>Lord Judge, could I refer to your fascinating lecture to UCL in December 2013</w:t>
      </w:r>
      <w:r w:rsidR="00A26A96">
        <w:t>? Y</w:t>
      </w:r>
      <w:r w:rsidRPr="00CB6B60" w:rsidR="00CB6B60">
        <w:t>ou have a very powerful second paragraph</w:t>
      </w:r>
      <w:r w:rsidR="002356D7">
        <w:t>, if I may say so,</w:t>
      </w:r>
      <w:r w:rsidRPr="00CB6B60" w:rsidR="00CB6B60">
        <w:t xml:space="preserve"> which carries an enormous amount of </w:t>
      </w:r>
      <w:r w:rsidR="006A4C45">
        <w:t>wei</w:t>
      </w:r>
      <w:r w:rsidRPr="00CB6B60" w:rsidR="00CB6B60">
        <w:t xml:space="preserve">ght. </w:t>
      </w:r>
      <w:r>
        <w:t>I will read it briefly.</w:t>
      </w:r>
      <w:r w:rsidR="003B5DD8">
        <w:t xml:space="preserve"> </w:t>
      </w:r>
      <w:r w:rsidRPr="00CB6B60" w:rsidR="00CB6B60">
        <w:t>It is on the rule of law</w:t>
      </w:r>
      <w:r w:rsidR="006A4C45">
        <w:t>. You said:</w:t>
      </w:r>
      <w:r w:rsidRPr="00CB6B60" w:rsidR="00CB6B60">
        <w:t xml:space="preserve"> </w:t>
      </w:r>
      <w:r w:rsidR="003B5DD8">
        <w:t>“</w:t>
      </w:r>
      <w:r w:rsidRPr="00CB6B60" w:rsidR="00CB6B60">
        <w:t>Ultimately</w:t>
      </w:r>
      <w:r w:rsidR="001B5C33">
        <w:t>, however,</w:t>
      </w:r>
      <w:r w:rsidRPr="00CB6B60" w:rsidR="00CB6B60">
        <w:t xml:space="preserve"> it is </w:t>
      </w:r>
      <w:r w:rsidR="001B5C33">
        <w:t xml:space="preserve">the </w:t>
      </w:r>
      <w:r w:rsidRPr="00CB6B60" w:rsidR="00CB6B60">
        <w:t>judges who are the guardians of the rule of law.</w:t>
      </w:r>
      <w:r w:rsidR="003B5DD8">
        <w:t xml:space="preserve"> </w:t>
      </w:r>
      <w:r w:rsidRPr="00CB6B60" w:rsidR="00CB6B60">
        <w:t>They have a particular responsibility to protect the constitutional rights of each citizen</w:t>
      </w:r>
      <w:r>
        <w:t>,</w:t>
      </w:r>
      <w:r w:rsidRPr="00CB6B60" w:rsidR="00CB6B60">
        <w:t xml:space="preserve"> as well as the integrity of the </w:t>
      </w:r>
      <w:r w:rsidRPr="00CB6B60" w:rsidR="00C3638F">
        <w:t>constitu</w:t>
      </w:r>
      <w:r w:rsidR="00C3638F">
        <w:t>t</w:t>
      </w:r>
      <w:r w:rsidRPr="00CB6B60" w:rsidR="00C3638F">
        <w:t>ion</w:t>
      </w:r>
      <w:r w:rsidRPr="00CB6B60" w:rsidR="00CB6B60">
        <w:t xml:space="preserve"> by which those rights exist. Without judicial independen</w:t>
      </w:r>
      <w:r>
        <w:t>ce</w:t>
      </w:r>
      <w:r>
        <w:t>,</w:t>
      </w:r>
      <w:r w:rsidRPr="00CB6B60" w:rsidR="00CB6B60">
        <w:t xml:space="preserve"> and without respect for judicial independence, these elementary facets </w:t>
      </w:r>
      <w:r>
        <w:t>of our civi</w:t>
      </w:r>
      <w:r w:rsidR="00C3638F">
        <w:t>lised</w:t>
      </w:r>
      <w:r>
        <w:t xml:space="preserve"> </w:t>
      </w:r>
      <w:r w:rsidRPr="00CB6B60" w:rsidR="00CB6B60">
        <w:t>community are threatened</w:t>
      </w:r>
      <w:r w:rsidR="003B5DD8">
        <w:t>”</w:t>
      </w:r>
      <w:r w:rsidR="00C3638F">
        <w:t>.</w:t>
      </w:r>
      <w:r w:rsidR="003B5DD8">
        <w:t xml:space="preserve"> </w:t>
      </w:r>
    </w:p>
    <w:p w:rsidR="00800C81" w:rsidP="00800C81">
      <w:pPr>
        <w:pStyle w:val="QuestionCont"/>
      </w:pPr>
      <w:r w:rsidRPr="00CB6B60">
        <w:t>This</w:t>
      </w:r>
      <w:r w:rsidR="002356D7">
        <w:t xml:space="preserve"> strikes me, to use</w:t>
      </w:r>
      <w:r w:rsidRPr="00CB6B60">
        <w:t xml:space="preserve"> a phrase </w:t>
      </w:r>
      <w:r w:rsidR="002A6A29">
        <w:t>that</w:t>
      </w:r>
      <w:r w:rsidRPr="00CB6B60">
        <w:t xml:space="preserve"> I have heard you</w:t>
      </w:r>
      <w:r w:rsidR="004B014B">
        <w:t xml:space="preserve"> </w:t>
      </w:r>
      <w:r w:rsidRPr="00CB6B60">
        <w:t>use before</w:t>
      </w:r>
      <w:r w:rsidR="002A6A29">
        <w:t>,</w:t>
      </w:r>
      <w:r w:rsidRPr="00CB6B60">
        <w:t xml:space="preserve"> which I rather like</w:t>
      </w:r>
      <w:r w:rsidR="002356D7">
        <w:t xml:space="preserve">, </w:t>
      </w:r>
      <w:r w:rsidR="002A6A29">
        <w:t xml:space="preserve">that </w:t>
      </w:r>
      <w:r w:rsidR="002356D7">
        <w:t>t</w:t>
      </w:r>
      <w:r w:rsidRPr="00CB6B60">
        <w:t xml:space="preserve">his is </w:t>
      </w:r>
      <w:r w:rsidR="002A6A29">
        <w:t>“</w:t>
      </w:r>
      <w:r w:rsidR="000412BE">
        <w:t>e</w:t>
      </w:r>
      <w:r w:rsidRPr="00CB6B60">
        <w:t xml:space="preserve">ternal </w:t>
      </w:r>
      <w:r w:rsidR="000412BE">
        <w:t>v</w:t>
      </w:r>
      <w:r w:rsidRPr="00CB6B60">
        <w:t>eri</w:t>
      </w:r>
      <w:r w:rsidR="004B014B">
        <w:t>t</w:t>
      </w:r>
      <w:r w:rsidR="00B177F9">
        <w:t>ies</w:t>
      </w:r>
      <w:r w:rsidR="002A6A29">
        <w:t>”</w:t>
      </w:r>
      <w:r w:rsidRPr="00CB6B60">
        <w:t xml:space="preserve"> country. The problem in our system, Lord Judge, is it not</w:t>
      </w:r>
      <w:r w:rsidR="004B014B">
        <w:t>,</w:t>
      </w:r>
      <w:r w:rsidRPr="00CB6B60">
        <w:t xml:space="preserve"> is that in the next paragraph you refer to </w:t>
      </w:r>
      <w:r w:rsidR="004B014B">
        <w:t>our</w:t>
      </w:r>
      <w:r w:rsidRPr="00CB6B60">
        <w:t xml:space="preserve"> half</w:t>
      </w:r>
      <w:r w:rsidR="003B5DD8">
        <w:t>-</w:t>
      </w:r>
      <w:r w:rsidRPr="00CB6B60">
        <w:t>written constitution</w:t>
      </w:r>
      <w:r w:rsidR="002356D7">
        <w:t>?</w:t>
      </w:r>
      <w:r w:rsidR="003B5DD8">
        <w:t xml:space="preserve"> </w:t>
      </w:r>
      <w:r w:rsidRPr="00CB6B60">
        <w:t>How difficult is it</w:t>
      </w:r>
      <w:r w:rsidR="00B177F9">
        <w:t>,</w:t>
      </w:r>
      <w:r w:rsidRPr="00CB6B60">
        <w:t xml:space="preserve"> and</w:t>
      </w:r>
      <w:r w:rsidR="00B177F9">
        <w:t>,</w:t>
      </w:r>
      <w:r w:rsidR="004B014B">
        <w:t xml:space="preserve"> in fact</w:t>
      </w:r>
      <w:r w:rsidR="00B177F9">
        <w:t>,</w:t>
      </w:r>
      <w:r w:rsidRPr="00CB6B60">
        <w:t xml:space="preserve"> how can judges fulfil that </w:t>
      </w:r>
      <w:r w:rsidR="000412BE">
        <w:t>e</w:t>
      </w:r>
      <w:r w:rsidRPr="00CB6B60">
        <w:t xml:space="preserve">ternal </w:t>
      </w:r>
      <w:r w:rsidR="000412BE">
        <w:t>v</w:t>
      </w:r>
      <w:r w:rsidRPr="00CB6B60">
        <w:t>erit</w:t>
      </w:r>
      <w:r w:rsidR="004B014B">
        <w:t>ies</w:t>
      </w:r>
      <w:r w:rsidRPr="00CB6B60">
        <w:t xml:space="preserve"> duty that I have just read out from your lecture, in a system where, for example</w:t>
      </w:r>
      <w:r w:rsidR="002356D7">
        <w:t>,</w:t>
      </w:r>
      <w:r w:rsidRPr="00CB6B60">
        <w:t xml:space="preserve"> the </w:t>
      </w:r>
      <w:r w:rsidR="00B177F9">
        <w:t>M</w:t>
      </w:r>
      <w:r w:rsidRPr="00CB6B60">
        <w:t xml:space="preserve">inisterial </w:t>
      </w:r>
      <w:r w:rsidR="00B177F9">
        <w:t>C</w:t>
      </w:r>
      <w:r w:rsidRPr="00CB6B60">
        <w:t>ode is not on a statutory basis</w:t>
      </w:r>
      <w:r w:rsidR="00B177F9">
        <w:t>?</w:t>
      </w:r>
      <w:r w:rsidR="003B5DD8">
        <w:t xml:space="preserve"> </w:t>
      </w:r>
      <w:r w:rsidRPr="00CB6B60">
        <w:t>If it is law, that is fine</w:t>
      </w:r>
      <w:r w:rsidR="002A6A29">
        <w:t>;</w:t>
      </w:r>
      <w:r w:rsidRPr="00CB6B60">
        <w:t xml:space="preserve"> we all know where we are with law</w:t>
      </w:r>
      <w:r w:rsidR="002A6A29">
        <w:t>;</w:t>
      </w:r>
      <w:r w:rsidRPr="00CB6B60">
        <w:t xml:space="preserve"> </w:t>
      </w:r>
      <w:r w:rsidR="004B014B">
        <w:t xml:space="preserve">but </w:t>
      </w:r>
      <w:r w:rsidR="00B177F9">
        <w:t>what if</w:t>
      </w:r>
      <w:r w:rsidR="004B014B">
        <w:t xml:space="preserve"> it is the </w:t>
      </w:r>
      <w:r w:rsidRPr="00CB6B60">
        <w:t>codification bi</w:t>
      </w:r>
      <w:r w:rsidR="004B014B">
        <w:t xml:space="preserve">t that is </w:t>
      </w:r>
      <w:r w:rsidRPr="00CB6B60">
        <w:t>the half</w:t>
      </w:r>
      <w:r w:rsidR="003B5DD8">
        <w:t>-</w:t>
      </w:r>
      <w:r w:rsidRPr="00CB6B60">
        <w:t>written bit of the constitution</w:t>
      </w:r>
      <w:r w:rsidR="002A6A29">
        <w:t>?</w:t>
      </w:r>
      <w:r w:rsidR="003B5DD8">
        <w:t xml:space="preserve"> </w:t>
      </w:r>
      <w:r w:rsidRPr="00CB6B60">
        <w:t>Is it not very difficult, for example, for the judges to get drawn into an interpretation of the Ministerial Code</w:t>
      </w:r>
      <w:r w:rsidR="00B177F9">
        <w:t>?</w:t>
      </w:r>
      <w:r w:rsidR="003B5DD8">
        <w:t xml:space="preserve"> </w:t>
      </w:r>
    </w:p>
    <w:p w:rsidR="00CB6B60" w:rsidRPr="00CB6B60" w:rsidP="00800C81">
      <w:pPr>
        <w:pStyle w:val="QuestionCont"/>
      </w:pPr>
      <w:r w:rsidRPr="00CB6B60">
        <w:t xml:space="preserve">For example, and this is entirely </w:t>
      </w:r>
      <w:r w:rsidRPr="00CB6B60" w:rsidR="00C3638F">
        <w:t>hypothetical</w:t>
      </w:r>
      <w:r w:rsidRPr="00CB6B60">
        <w:t>, if you have a Prime Minister whose instinct was to obey those cons</w:t>
      </w:r>
      <w:r w:rsidR="004B014B">
        <w:t>t</w:t>
      </w:r>
      <w:r w:rsidRPr="00CB6B60">
        <w:t xml:space="preserve">itutional bits that are in the statute and to cast aside </w:t>
      </w:r>
      <w:r w:rsidR="0035764A">
        <w:t xml:space="preserve">willy-nilly </w:t>
      </w:r>
      <w:r w:rsidRPr="00CB6B60">
        <w:t>those that exist in the codes or conventions, can you envi</w:t>
      </w:r>
      <w:r w:rsidR="004B014B">
        <w:t>s</w:t>
      </w:r>
      <w:r w:rsidRPr="00CB6B60">
        <w:t>age, as your paragraph seems to indicate, the judiciary getting involved in some way or potentially getting involved in some way?</w:t>
      </w:r>
      <w:r w:rsidR="001D261C">
        <w:t xml:space="preserve"> </w:t>
      </w:r>
    </w:p>
    <w:p w:rsidR="00B177F9" w:rsidP="004B014B">
      <w:pPr>
        <w:pStyle w:val="Answer"/>
      </w:pPr>
      <w:r w:rsidRPr="004B014B">
        <w:rPr>
          <w:b/>
          <w:i/>
        </w:rPr>
        <w:t>Lord Judge:</w:t>
      </w:r>
      <w:r>
        <w:t xml:space="preserve"> My</w:t>
      </w:r>
      <w:r w:rsidRPr="00CB6B60" w:rsidR="00CB6B60">
        <w:t xml:space="preserve"> answer to that </w:t>
      </w:r>
      <w:r w:rsidR="0035764A">
        <w:t xml:space="preserve">really </w:t>
      </w:r>
      <w:r w:rsidRPr="00CB6B60" w:rsidR="00CB6B60">
        <w:t xml:space="preserve">rather depends on the case. I think </w:t>
      </w:r>
      <w:r w:rsidR="001B5C33">
        <w:t xml:space="preserve">it would be unwise </w:t>
      </w:r>
      <w:r w:rsidRPr="00CB6B60" w:rsidR="00CB6B60">
        <w:t>to generalise</w:t>
      </w:r>
      <w:r>
        <w:t>. T</w:t>
      </w:r>
      <w:r w:rsidRPr="00CB6B60" w:rsidR="00CB6B60">
        <w:t xml:space="preserve">he </w:t>
      </w:r>
      <w:r>
        <w:t>M</w:t>
      </w:r>
      <w:r w:rsidRPr="00CB6B60" w:rsidR="00CB6B60">
        <w:t xml:space="preserve">inisterial </w:t>
      </w:r>
      <w:r>
        <w:t>C</w:t>
      </w:r>
      <w:r w:rsidRPr="00CB6B60" w:rsidR="00CB6B60">
        <w:t xml:space="preserve">ode is meant </w:t>
      </w:r>
      <w:r w:rsidR="002356D7">
        <w:t>to</w:t>
      </w:r>
      <w:r w:rsidRPr="00CB6B60" w:rsidR="00CB6B60">
        <w:t xml:space="preserve"> bind Ministers</w:t>
      </w:r>
      <w:r w:rsidR="0035764A">
        <w:t>—</w:t>
      </w:r>
      <w:r w:rsidRPr="00CB6B60" w:rsidR="00CB6B60">
        <w:t>and</w:t>
      </w:r>
      <w:r w:rsidR="0035764A">
        <w:t>,</w:t>
      </w:r>
      <w:r w:rsidRPr="00CB6B60" w:rsidR="00CB6B60">
        <w:t xml:space="preserve"> for that matter</w:t>
      </w:r>
      <w:r>
        <w:t>,</w:t>
      </w:r>
      <w:r w:rsidRPr="00CB6B60" w:rsidR="00CB6B60">
        <w:t xml:space="preserve"> </w:t>
      </w:r>
      <w:r w:rsidR="005B1582">
        <w:t>p</w:t>
      </w:r>
      <w:r w:rsidRPr="00CB6B60" w:rsidR="00CB6B60">
        <w:t xml:space="preserve">arliamentary codes </w:t>
      </w:r>
      <w:r w:rsidR="001B5C33">
        <w:t>bind</w:t>
      </w:r>
      <w:r w:rsidR="0035764A">
        <w:t xml:space="preserve"> </w:t>
      </w:r>
      <w:r w:rsidRPr="00CB6B60" w:rsidR="00CB6B60">
        <w:t>the rest of us</w:t>
      </w:r>
      <w:r w:rsidR="0035764A">
        <w:t>—</w:t>
      </w:r>
      <w:r w:rsidRPr="00CB6B60" w:rsidR="00CB6B60">
        <w:t xml:space="preserve">in the way they conduct their responsibility as Ministers. The laws </w:t>
      </w:r>
      <w:r w:rsidR="0035764A">
        <w:t>that Parliament</w:t>
      </w:r>
      <w:r w:rsidRPr="00CB6B60" w:rsidR="00CB6B60">
        <w:t xml:space="preserve"> produce</w:t>
      </w:r>
      <w:r w:rsidR="0035764A">
        <w:t>s</w:t>
      </w:r>
      <w:r w:rsidRPr="00CB6B60" w:rsidR="00CB6B60">
        <w:t xml:space="preserve"> are subject to judicial scrutiny. I </w:t>
      </w:r>
      <w:r w:rsidR="005B1582">
        <w:t>do not</w:t>
      </w:r>
      <w:r w:rsidRPr="00CB6B60" w:rsidR="00CB6B60">
        <w:t xml:space="preserve"> see how judges can start interfering with the way the </w:t>
      </w:r>
      <w:r>
        <w:t>M</w:t>
      </w:r>
      <w:r w:rsidRPr="00CB6B60" w:rsidR="00CB6B60">
        <w:t xml:space="preserve">inisterial </w:t>
      </w:r>
      <w:r>
        <w:t>C</w:t>
      </w:r>
      <w:r w:rsidRPr="00CB6B60" w:rsidR="00CB6B60">
        <w:t>ode has or has not been obeyed.</w:t>
      </w:r>
      <w:r w:rsidR="005B1582">
        <w:t xml:space="preserve"> </w:t>
      </w:r>
      <w:r w:rsidRPr="00CB6B60" w:rsidR="00CB6B60">
        <w:t>That is essentially for Parliament. I cannot even see what the cause of action</w:t>
      </w:r>
      <w:r w:rsidR="005B1582">
        <w:t xml:space="preserve"> </w:t>
      </w:r>
      <w:r w:rsidR="00800C81">
        <w:t xml:space="preserve">would be </w:t>
      </w:r>
      <w:r w:rsidR="005B1582">
        <w:t>that</w:t>
      </w:r>
      <w:r w:rsidRPr="00CB6B60" w:rsidR="00CB6B60">
        <w:t xml:space="preserve"> anybody would bring to get </w:t>
      </w:r>
      <w:r>
        <w:t xml:space="preserve">it </w:t>
      </w:r>
      <w:r w:rsidRPr="00CB6B60" w:rsidR="00CB6B60">
        <w:t xml:space="preserve">before a judge. </w:t>
      </w:r>
      <w:r w:rsidR="0035764A">
        <w:t>“</w:t>
      </w:r>
      <w:r w:rsidRPr="00CB6B60" w:rsidR="00CB6B60">
        <w:t>The Minister of X failed to comply with code Y or Z</w:t>
      </w:r>
      <w:r w:rsidR="0035764A">
        <w:t>”</w:t>
      </w:r>
      <w:r>
        <w:t xml:space="preserve">. </w:t>
      </w:r>
      <w:r w:rsidRPr="00CB6B60" w:rsidR="00CB6B60">
        <w:t>I think most judges would say</w:t>
      </w:r>
      <w:r w:rsidR="005B1582">
        <w:t xml:space="preserve">, </w:t>
      </w:r>
      <w:r w:rsidR="003B5DD8">
        <w:t>“</w:t>
      </w:r>
      <w:r w:rsidR="005B1582">
        <w:t>Yes, but</w:t>
      </w:r>
      <w:r w:rsidRPr="00CB6B60" w:rsidR="00CB6B60">
        <w:t xml:space="preserve"> that</w:t>
      </w:r>
      <w:r w:rsidR="0035764A">
        <w:t>’s</w:t>
      </w:r>
      <w:r w:rsidRPr="00CB6B60" w:rsidR="00CB6B60">
        <w:t xml:space="preserve"> for Parliament</w:t>
      </w:r>
      <w:r w:rsidR="002356D7">
        <w:t>,</w:t>
      </w:r>
      <w:r w:rsidRPr="00CB6B60" w:rsidR="00CB6B60">
        <w:t xml:space="preserve"> isn</w:t>
      </w:r>
      <w:r w:rsidR="003B5DD8">
        <w:t>’</w:t>
      </w:r>
      <w:r w:rsidRPr="00CB6B60" w:rsidR="00CB6B60">
        <w:t>t it?</w:t>
      </w:r>
      <w:r>
        <w:t>”</w:t>
      </w:r>
      <w:r w:rsidRPr="00CB6B60" w:rsidR="00CB6B60">
        <w:t xml:space="preserve"> </w:t>
      </w:r>
    </w:p>
    <w:p w:rsidR="005B1582" w:rsidP="004B014B">
      <w:pPr>
        <w:pStyle w:val="Answer"/>
      </w:pPr>
      <w:r w:rsidRPr="00CB6B60">
        <w:t>What I was trying to get across was the importance of a judicial responsibility for governing the way in which our constitution is implemented, and</w:t>
      </w:r>
      <w:r w:rsidR="0035764A">
        <w:t>,</w:t>
      </w:r>
      <w:r w:rsidRPr="00CB6B60">
        <w:t xml:space="preserve"> beyond that, I do not think </w:t>
      </w:r>
      <w:r>
        <w:t xml:space="preserve">I </w:t>
      </w:r>
      <w:r w:rsidRPr="00CB6B60">
        <w:t>was doing more than asserting the eternal verit</w:t>
      </w:r>
      <w:r w:rsidR="00B177F9">
        <w:t>y</w:t>
      </w:r>
      <w:r w:rsidRPr="00CB6B60">
        <w:t xml:space="preserve"> of an independent judiciary. </w:t>
      </w:r>
    </w:p>
    <w:p w:rsidR="005B1582" w:rsidP="00A41561">
      <w:pPr>
        <w:pStyle w:val="Answer"/>
      </w:pPr>
      <w:r w:rsidRPr="00A41561">
        <w:rPr>
          <w:b/>
          <w:i/>
        </w:rPr>
        <w:t>Lord Thomas of C</w:t>
      </w:r>
      <w:r w:rsidRPr="00A41561" w:rsidR="00A41561">
        <w:rPr>
          <w:b/>
          <w:i/>
        </w:rPr>
        <w:t>w</w:t>
      </w:r>
      <w:r w:rsidRPr="00A41561">
        <w:rPr>
          <w:b/>
          <w:i/>
        </w:rPr>
        <w:t>mgiedd:</w:t>
      </w:r>
      <w:r w:rsidR="003B5DD8">
        <w:t xml:space="preserve"> </w:t>
      </w:r>
      <w:r>
        <w:t>I d</w:t>
      </w:r>
      <w:r w:rsidR="0035764A">
        <w:t>o</w:t>
      </w:r>
      <w:r>
        <w:t xml:space="preserve"> not want </w:t>
      </w:r>
      <w:r w:rsidRPr="00CB6B60" w:rsidR="00CB6B60">
        <w:t>to add anything to that</w:t>
      </w:r>
      <w:r>
        <w:t xml:space="preserve">. </w:t>
      </w:r>
    </w:p>
    <w:p w:rsidR="00CB6B60" w:rsidRPr="00CB6B60" w:rsidP="005B1582">
      <w:pPr>
        <w:pStyle w:val="Remark"/>
      </w:pPr>
      <w:r w:rsidRPr="005B1582">
        <w:rPr>
          <w:b/>
        </w:rPr>
        <w:t>The Chair:</w:t>
      </w:r>
      <w:r>
        <w:t xml:space="preserve"> I think w</w:t>
      </w:r>
      <w:r w:rsidRPr="00CB6B60">
        <w:t>e will move on.</w:t>
      </w:r>
      <w:r w:rsidR="003B5DD8">
        <w:t xml:space="preserve"> </w:t>
      </w:r>
    </w:p>
    <w:p w:rsidR="005B1582" w:rsidP="005B1582">
      <w:pPr>
        <w:pStyle w:val="Question"/>
      </w:pPr>
      <w:r w:rsidRPr="005B1582">
        <w:rPr>
          <w:b/>
        </w:rPr>
        <w:t>Lord Falconer of Thoroton:</w:t>
      </w:r>
      <w:r>
        <w:t xml:space="preserve"> </w:t>
      </w:r>
      <w:r w:rsidRPr="00CB6B60" w:rsidR="00CB6B60">
        <w:t>The answers you are giving are absolutely at the heart of the problem. You are both here as ex</w:t>
      </w:r>
      <w:r w:rsidR="001A41DD">
        <w:t>-</w:t>
      </w:r>
      <w:r w:rsidRPr="00CB6B60" w:rsidR="00CB6B60">
        <w:t>Lord Chief Justices.</w:t>
      </w:r>
      <w:r w:rsidR="003B5DD8">
        <w:t xml:space="preserve"> </w:t>
      </w:r>
      <w:r>
        <w:t>Igor, y</w:t>
      </w:r>
      <w:r w:rsidRPr="00CB6B60" w:rsidR="00CB6B60">
        <w:t xml:space="preserve">ou rightly said that </w:t>
      </w:r>
      <w:r w:rsidRPr="00CB6B60" w:rsidR="00C3638F">
        <w:t>ap</w:t>
      </w:r>
      <w:r w:rsidR="00C3638F">
        <w:t>a</w:t>
      </w:r>
      <w:r w:rsidRPr="00CB6B60" w:rsidR="00C3638F">
        <w:t>rtheid</w:t>
      </w:r>
      <w:r w:rsidRPr="00CB6B60" w:rsidR="00CB6B60">
        <w:t xml:space="preserve"> indicates </w:t>
      </w:r>
      <w:r w:rsidR="0035764A">
        <w:t xml:space="preserve">that </w:t>
      </w:r>
      <w:r w:rsidRPr="00CB6B60" w:rsidR="00CB6B60">
        <w:t xml:space="preserve">you are not </w:t>
      </w:r>
      <w:r>
        <w:t xml:space="preserve">necessarily </w:t>
      </w:r>
      <w:r w:rsidR="0035764A">
        <w:t xml:space="preserve">in </w:t>
      </w:r>
      <w:r>
        <w:t>complia</w:t>
      </w:r>
      <w:r w:rsidR="0035764A">
        <w:t>nce</w:t>
      </w:r>
      <w:r>
        <w:t xml:space="preserve"> </w:t>
      </w:r>
      <w:r w:rsidR="00B177F9">
        <w:t>with</w:t>
      </w:r>
      <w:r>
        <w:t xml:space="preserve"> </w:t>
      </w:r>
      <w:r w:rsidRPr="00CB6B60" w:rsidR="00CB6B60">
        <w:t xml:space="preserve">the rule of law even though </w:t>
      </w:r>
      <w:r>
        <w:t xml:space="preserve">you are complying </w:t>
      </w:r>
      <w:r w:rsidRPr="00CB6B60" w:rsidR="00CB6B60">
        <w:t>with the laws.</w:t>
      </w:r>
      <w:r w:rsidR="003B5DD8">
        <w:t xml:space="preserve"> </w:t>
      </w:r>
      <w:r w:rsidR="002356D7">
        <w:t>The j</w:t>
      </w:r>
      <w:r w:rsidRPr="00CB6B60" w:rsidR="00CB6B60">
        <w:t>udges in our system cannot get into that part of the rule of law</w:t>
      </w:r>
      <w:r>
        <w:t>,</w:t>
      </w:r>
      <w:r w:rsidRPr="00CB6B60" w:rsidR="00CB6B60">
        <w:t xml:space="preserve"> can they?</w:t>
      </w:r>
      <w:r w:rsidR="003B5DD8">
        <w:t xml:space="preserve"> </w:t>
      </w:r>
      <w:r w:rsidRPr="00CB6B60" w:rsidR="00CB6B60">
        <w:t>Who in our system protects that other bit of the rule of law</w:t>
      </w:r>
      <w:r>
        <w:t>?</w:t>
      </w:r>
    </w:p>
    <w:p w:rsidR="00B177F9" w:rsidP="005B1582">
      <w:pPr>
        <w:pStyle w:val="Answer"/>
      </w:pPr>
      <w:r w:rsidRPr="005B1582">
        <w:rPr>
          <w:b/>
          <w:i/>
        </w:rPr>
        <w:t>Lord Judge:</w:t>
      </w:r>
      <w:r w:rsidR="003B5DD8">
        <w:t xml:space="preserve"> </w:t>
      </w:r>
      <w:r w:rsidRPr="00CB6B60" w:rsidR="00CB6B60">
        <w:t>It was supposed to be the Lord Chancellor</w:t>
      </w:r>
      <w:r>
        <w:t>,</w:t>
      </w:r>
      <w:r w:rsidRPr="00CB6B60" w:rsidR="00CB6B60">
        <w:t xml:space="preserve"> but we have gone over this ground</w:t>
      </w:r>
      <w:r>
        <w:t xml:space="preserve"> </w:t>
      </w:r>
      <w:r w:rsidRPr="00CB6B60" w:rsidR="00CB6B60">
        <w:t xml:space="preserve">personally, time and time again. I think the constitutional revolution </w:t>
      </w:r>
      <w:r w:rsidR="0035764A">
        <w:t>in</w:t>
      </w:r>
      <w:r w:rsidRPr="00CB6B60" w:rsidR="00CB6B60">
        <w:t xml:space="preserve"> 2005 was very damaging </w:t>
      </w:r>
      <w:r>
        <w:t xml:space="preserve">to </w:t>
      </w:r>
      <w:r w:rsidRPr="00CB6B60" w:rsidR="00CB6B60">
        <w:t>that.</w:t>
      </w:r>
      <w:r>
        <w:t xml:space="preserve"> </w:t>
      </w:r>
      <w:r w:rsidRPr="00CB6B60" w:rsidR="00CB6B60">
        <w:t>I have always thought that and I still think it. I think there should have been a serious heavyweight in Cabinet with the job of saying</w:t>
      </w:r>
      <w:r w:rsidR="002356D7">
        <w:t>,</w:t>
      </w:r>
      <w:r w:rsidRPr="00CB6B60" w:rsidR="00CB6B60">
        <w:t xml:space="preserve"> </w:t>
      </w:r>
      <w:r w:rsidR="003B5DD8">
        <w:t>“</w:t>
      </w:r>
      <w:r w:rsidRPr="00CB6B60" w:rsidR="00CB6B60">
        <w:t>This won</w:t>
      </w:r>
      <w:r w:rsidR="003B5DD8">
        <w:t>’</w:t>
      </w:r>
      <w:r w:rsidRPr="00CB6B60" w:rsidR="00CB6B60">
        <w:t>t do</w:t>
      </w:r>
      <w:r w:rsidR="003B5DD8">
        <w:t>”</w:t>
      </w:r>
      <w:r w:rsidRPr="00CB6B60" w:rsidR="00CB6B60">
        <w:t>. I was not in Cabinet, bu</w:t>
      </w:r>
      <w:r>
        <w:t>t I</w:t>
      </w:r>
      <w:r w:rsidRPr="00CB6B60" w:rsidR="00CB6B60">
        <w:t xml:space="preserve"> cannot imagine</w:t>
      </w:r>
      <w:r w:rsidR="0035764A">
        <w:t>—</w:t>
      </w:r>
      <w:r w:rsidRPr="00CB6B60" w:rsidR="00CB6B60">
        <w:t xml:space="preserve">I </w:t>
      </w:r>
      <w:r>
        <w:t xml:space="preserve">am going to leave </w:t>
      </w:r>
      <w:r w:rsidRPr="00CB6B60" w:rsidR="00CB6B60">
        <w:t xml:space="preserve">Lord </w:t>
      </w:r>
      <w:r>
        <w:t xml:space="preserve">Falconer out of it because he </w:t>
      </w:r>
      <w:r w:rsidR="00C3638F">
        <w:t>is</w:t>
      </w:r>
      <w:r w:rsidRPr="00CB6B60" w:rsidR="00C3638F">
        <w:t xml:space="preserve"> here</w:t>
      </w:r>
      <w:r>
        <w:t xml:space="preserve"> and it is </w:t>
      </w:r>
      <w:r w:rsidR="00C3638F">
        <w:t>personal</w:t>
      </w:r>
      <w:r w:rsidR="0035764A">
        <w:t>—</w:t>
      </w:r>
      <w:r w:rsidRPr="00CB6B60" w:rsidR="00CB6B60">
        <w:t xml:space="preserve">any Cabinet </w:t>
      </w:r>
      <w:r w:rsidR="0035764A">
        <w:t>that</w:t>
      </w:r>
      <w:r w:rsidRPr="00CB6B60" w:rsidR="00CB6B60">
        <w:t xml:space="preserve"> had Lord M</w:t>
      </w:r>
      <w:r w:rsidR="002356D7">
        <w:t>ack</w:t>
      </w:r>
      <w:r w:rsidRPr="00CB6B60" w:rsidR="00CB6B60">
        <w:t xml:space="preserve">ay or Lord Irvine </w:t>
      </w:r>
      <w:r w:rsidR="0046707B">
        <w:t xml:space="preserve">in it </w:t>
      </w:r>
      <w:r w:rsidRPr="00CB6B60" w:rsidR="00CB6B60">
        <w:t xml:space="preserve">not listening to </w:t>
      </w:r>
      <w:r w:rsidR="0046707B">
        <w:t>them</w:t>
      </w:r>
      <w:r w:rsidR="0035764A">
        <w:t xml:space="preserve"> </w:t>
      </w:r>
      <w:r w:rsidRPr="00CB6B60" w:rsidR="00CB6B60">
        <w:t>say</w:t>
      </w:r>
      <w:r w:rsidR="0035764A">
        <w:t>ing</w:t>
      </w:r>
      <w:r w:rsidRPr="00CB6B60" w:rsidR="00CB6B60">
        <w:t xml:space="preserve">, </w:t>
      </w:r>
      <w:r w:rsidR="003B5DD8">
        <w:t>“</w:t>
      </w:r>
      <w:r w:rsidRPr="00CB6B60" w:rsidR="00CB6B60">
        <w:t>This won</w:t>
      </w:r>
      <w:r w:rsidR="003B5DD8">
        <w:t>’</w:t>
      </w:r>
      <w:r w:rsidRPr="00CB6B60" w:rsidR="00CB6B60">
        <w:t>t do</w:t>
      </w:r>
      <w:r w:rsidR="003B5DD8">
        <w:t>”</w:t>
      </w:r>
      <w:r w:rsidRPr="00CB6B60" w:rsidR="00CB6B60">
        <w:t xml:space="preserve">, and for the rest of the Cabinet </w:t>
      </w:r>
      <w:r>
        <w:t xml:space="preserve">not </w:t>
      </w:r>
      <w:r w:rsidRPr="00CB6B60" w:rsidR="00CB6B60">
        <w:t>to think</w:t>
      </w:r>
      <w:r>
        <w:t xml:space="preserve">, </w:t>
      </w:r>
      <w:r w:rsidR="003B5DD8">
        <w:t>“</w:t>
      </w:r>
      <w:r>
        <w:t>If</w:t>
      </w:r>
      <w:r w:rsidRPr="00CB6B60" w:rsidR="00CB6B60">
        <w:t xml:space="preserve"> Lord M</w:t>
      </w:r>
      <w:r w:rsidR="002356D7">
        <w:t>ack</w:t>
      </w:r>
      <w:r w:rsidRPr="00CB6B60" w:rsidR="00CB6B60">
        <w:t xml:space="preserve">ay or Lord Irvine says it, it probably </w:t>
      </w:r>
      <w:r w:rsidR="001A41DD">
        <w:t>won’t</w:t>
      </w:r>
      <w:r w:rsidR="003B5DD8">
        <w:t>”</w:t>
      </w:r>
      <w:r w:rsidRPr="00CB6B60" w:rsidR="00CB6B60">
        <w:t xml:space="preserve">. </w:t>
      </w:r>
    </w:p>
    <w:p w:rsidR="005B1582" w:rsidP="005B1582">
      <w:pPr>
        <w:pStyle w:val="Answer"/>
      </w:pPr>
      <w:r w:rsidRPr="00CB6B60">
        <w:t>What have we done?</w:t>
      </w:r>
      <w:r w:rsidR="003B5DD8">
        <w:t xml:space="preserve"> </w:t>
      </w:r>
      <w:r w:rsidRPr="00CB6B60">
        <w:t>We have now reduced the Lord Chancellor to a sort of second</w:t>
      </w:r>
      <w:r w:rsidR="00B177F9">
        <w:t>-</w:t>
      </w:r>
      <w:r w:rsidRPr="00CB6B60">
        <w:t>division Minister.</w:t>
      </w:r>
      <w:r w:rsidR="003B5DD8">
        <w:t xml:space="preserve"> </w:t>
      </w:r>
      <w:r w:rsidRPr="00CB6B60">
        <w:t xml:space="preserve">We have shoved on </w:t>
      </w:r>
      <w:r w:rsidR="00287517">
        <w:t xml:space="preserve">to them the </w:t>
      </w:r>
      <w:r w:rsidRPr="00CB6B60">
        <w:t>responsibilit</w:t>
      </w:r>
      <w:r w:rsidR="00637F73">
        <w:t>y</w:t>
      </w:r>
      <w:r w:rsidRPr="00CB6B60">
        <w:t xml:space="preserve"> for prison</w:t>
      </w:r>
      <w:r w:rsidR="00B177F9">
        <w:t>s</w:t>
      </w:r>
      <w:r w:rsidRPr="00CB6B60">
        <w:t>.</w:t>
      </w:r>
      <w:r w:rsidR="003B5DD8">
        <w:t xml:space="preserve"> </w:t>
      </w:r>
      <w:r w:rsidRPr="00CB6B60">
        <w:t xml:space="preserve">It </w:t>
      </w:r>
      <w:r w:rsidR="001A582B">
        <w:t>should be</w:t>
      </w:r>
      <w:r w:rsidRPr="00CB6B60">
        <w:t xml:space="preserve"> </w:t>
      </w:r>
      <w:r w:rsidR="001A41DD">
        <w:t>a</w:t>
      </w:r>
      <w:r w:rsidRPr="00CB6B60">
        <w:t xml:space="preserve"> job for somebody who ha</w:t>
      </w:r>
      <w:r w:rsidR="00B177F9">
        <w:t>s</w:t>
      </w:r>
      <w:r w:rsidRPr="00CB6B60">
        <w:t xml:space="preserve"> done all the other jobs</w:t>
      </w:r>
      <w:r w:rsidR="0046707B">
        <w:t>, as</w:t>
      </w:r>
      <w:r w:rsidRPr="00CB6B60">
        <w:t xml:space="preserve"> Ken Clark</w:t>
      </w:r>
      <w:r w:rsidR="0046707B">
        <w:t>e</w:t>
      </w:r>
      <w:r>
        <w:t xml:space="preserve"> </w:t>
      </w:r>
      <w:r w:rsidR="006557E7">
        <w:t xml:space="preserve">and Jack Straw </w:t>
      </w:r>
      <w:r>
        <w:t>had,</w:t>
      </w:r>
      <w:r w:rsidRPr="00CB6B60">
        <w:t xml:space="preserve"> </w:t>
      </w:r>
      <w:r w:rsidR="00B177F9">
        <w:t xml:space="preserve">and </w:t>
      </w:r>
      <w:r w:rsidRPr="00CB6B60">
        <w:t xml:space="preserve">for whom this was </w:t>
      </w:r>
      <w:r w:rsidR="00E846D3">
        <w:t xml:space="preserve">at </w:t>
      </w:r>
      <w:r w:rsidRPr="00CB6B60">
        <w:t>the end of a career.</w:t>
      </w:r>
      <w:r w:rsidR="003B5DD8">
        <w:t xml:space="preserve"> </w:t>
      </w:r>
      <w:r w:rsidRPr="00CB6B60">
        <w:t>Let me put it this way</w:t>
      </w:r>
      <w:r w:rsidR="00287517">
        <w:t>.</w:t>
      </w:r>
      <w:r w:rsidR="00E846D3">
        <w:t xml:space="preserve"> </w:t>
      </w:r>
      <w:r w:rsidRPr="00CB6B60">
        <w:t xml:space="preserve">I do not think </w:t>
      </w:r>
      <w:r w:rsidR="00287517">
        <w:t xml:space="preserve">that </w:t>
      </w:r>
      <w:r w:rsidRPr="00CB6B60">
        <w:t>the constitutional centrality of the Lord Chancellor was ever fully appreciated</w:t>
      </w:r>
      <w:r w:rsidR="00BF3D64">
        <w:t>,</w:t>
      </w:r>
      <w:r w:rsidRPr="00CB6B60">
        <w:t xml:space="preserve"> and it is no longer a star </w:t>
      </w:r>
      <w:r w:rsidR="00287517">
        <w:t>that</w:t>
      </w:r>
      <w:r w:rsidRPr="00CB6B60">
        <w:t xml:space="preserve"> shines very brightly in the constitutional </w:t>
      </w:r>
      <w:r>
        <w:t>firma</w:t>
      </w:r>
      <w:r w:rsidRPr="00CB6B60">
        <w:t>ment.</w:t>
      </w:r>
      <w:r w:rsidR="003B5DD8">
        <w:t xml:space="preserve"> </w:t>
      </w:r>
    </w:p>
    <w:p w:rsidR="00CB6B60" w:rsidRPr="00CB6B60" w:rsidP="004531DD">
      <w:pPr>
        <w:pStyle w:val="Remark"/>
      </w:pPr>
      <w:r w:rsidRPr="004531DD">
        <w:rPr>
          <w:b/>
        </w:rPr>
        <w:t>The Chair:</w:t>
      </w:r>
      <w:r>
        <w:t xml:space="preserve"> </w:t>
      </w:r>
      <w:r w:rsidR="001A41DD">
        <w:t>In a moment w</w:t>
      </w:r>
      <w:r w:rsidRPr="00CB6B60">
        <w:t xml:space="preserve">e are coming to </w:t>
      </w:r>
      <w:r w:rsidR="0046707B">
        <w:t xml:space="preserve">some questions on </w:t>
      </w:r>
      <w:r w:rsidRPr="00CB6B60">
        <w:t>the Lord Chancellor</w:t>
      </w:r>
      <w:r w:rsidR="003B5DD8">
        <w:t>’</w:t>
      </w:r>
      <w:r w:rsidRPr="00CB6B60">
        <w:t>s duties, so I do not want to o</w:t>
      </w:r>
      <w:r w:rsidR="0046707B">
        <w:t>ver</w:t>
      </w:r>
      <w:r w:rsidRPr="00CB6B60">
        <w:t>anticipate those.</w:t>
      </w:r>
      <w:r w:rsidR="003B5DD8">
        <w:t xml:space="preserve"> </w:t>
      </w:r>
      <w:r w:rsidRPr="00CB6B60">
        <w:t xml:space="preserve">Lord </w:t>
      </w:r>
      <w:r w:rsidR="004531DD">
        <w:t>Thomas</w:t>
      </w:r>
      <w:r w:rsidRPr="00CB6B60">
        <w:t>, do you want to</w:t>
      </w:r>
      <w:r w:rsidR="004531DD">
        <w:t xml:space="preserve"> add</w:t>
      </w:r>
      <w:r w:rsidRPr="00CB6B60">
        <w:t xml:space="preserve"> </w:t>
      </w:r>
      <w:r w:rsidR="004531DD">
        <w:t>anything</w:t>
      </w:r>
      <w:r w:rsidRPr="00CB6B60">
        <w:t>?</w:t>
      </w:r>
      <w:r w:rsidR="003B5DD8">
        <w:t xml:space="preserve"> </w:t>
      </w:r>
    </w:p>
    <w:p w:rsidR="00CB6B60" w:rsidRPr="00CB6B60" w:rsidP="004531DD">
      <w:pPr>
        <w:pStyle w:val="Answer"/>
      </w:pPr>
      <w:r w:rsidRPr="004531DD">
        <w:rPr>
          <w:b/>
          <w:i/>
        </w:rPr>
        <w:t xml:space="preserve">Lord Thomas of </w:t>
      </w:r>
      <w:r w:rsidRPr="00A41561" w:rsidR="00A41561">
        <w:rPr>
          <w:b/>
          <w:bCs/>
          <w:i/>
          <w:iCs/>
        </w:rPr>
        <w:t>Cwmgiedd</w:t>
      </w:r>
      <w:r w:rsidRPr="004531DD">
        <w:rPr>
          <w:b/>
          <w:i/>
        </w:rPr>
        <w:t>:</w:t>
      </w:r>
      <w:r>
        <w:t xml:space="preserve"> </w:t>
      </w:r>
      <w:r w:rsidRPr="00CB6B60">
        <w:t>I will wait until those questions come.</w:t>
      </w:r>
      <w:r w:rsidR="003B5DD8">
        <w:t xml:space="preserve"> </w:t>
      </w:r>
    </w:p>
    <w:p w:rsidR="004531DD" w:rsidP="004531DD">
      <w:pPr>
        <w:pStyle w:val="Remark"/>
      </w:pPr>
      <w:r w:rsidRPr="004531DD">
        <w:rPr>
          <w:b/>
        </w:rPr>
        <w:t>Lord Howard of Lympne:</w:t>
      </w:r>
      <w:r>
        <w:t xml:space="preserve"> </w:t>
      </w:r>
      <w:r w:rsidRPr="00CB6B60" w:rsidR="00CB6B60">
        <w:t>Given Lord Judge</w:t>
      </w:r>
      <w:r w:rsidR="003B5DD8">
        <w:t>’</w:t>
      </w:r>
      <w:r>
        <w:t xml:space="preserve">s last answer, can he help the </w:t>
      </w:r>
      <w:r w:rsidR="00287517">
        <w:t>c</w:t>
      </w:r>
      <w:r>
        <w:t>ommittee</w:t>
      </w:r>
      <w:r w:rsidR="003B5DD8">
        <w:t xml:space="preserve"> </w:t>
      </w:r>
      <w:r w:rsidRPr="00CB6B60" w:rsidR="00CB6B60">
        <w:t>on what we can do to rectify the damage done by the 2005 revolution?</w:t>
      </w:r>
      <w:r w:rsidR="003B5DD8">
        <w:t xml:space="preserve"> </w:t>
      </w:r>
    </w:p>
    <w:p w:rsidR="00D00206" w:rsidP="00583EFC">
      <w:pPr>
        <w:pStyle w:val="Answer"/>
      </w:pPr>
      <w:r w:rsidRPr="004531DD">
        <w:rPr>
          <w:b/>
          <w:i/>
        </w:rPr>
        <w:t>Lord Judge:</w:t>
      </w:r>
      <w:r>
        <w:t xml:space="preserve"> </w:t>
      </w:r>
      <w:r w:rsidRPr="00CB6B60" w:rsidR="00CB6B60">
        <w:t>I am sorry</w:t>
      </w:r>
      <w:r w:rsidR="001A41DD">
        <w:t>,</w:t>
      </w:r>
      <w:r w:rsidRPr="00CB6B60" w:rsidR="00CB6B60">
        <w:t xml:space="preserve"> it is a facetious answer</w:t>
      </w:r>
      <w:r w:rsidR="0046707B">
        <w:t>: y</w:t>
      </w:r>
      <w:r w:rsidRPr="00CB6B60" w:rsidR="00CB6B60">
        <w:t xml:space="preserve">ou </w:t>
      </w:r>
      <w:r>
        <w:t>need</w:t>
      </w:r>
      <w:r w:rsidRPr="00CB6B60" w:rsidR="00CB6B60">
        <w:t xml:space="preserve"> another revolution.</w:t>
      </w:r>
      <w:r w:rsidR="003B5DD8">
        <w:t xml:space="preserve"> </w:t>
      </w:r>
      <w:r w:rsidRPr="00CB6B60" w:rsidR="00CB6B60">
        <w:t>The one thing you cannot do</w:t>
      </w:r>
      <w:r w:rsidR="00E846D3">
        <w:t>,</w:t>
      </w:r>
      <w:r w:rsidRPr="00CB6B60" w:rsidR="00CB6B60">
        <w:t xml:space="preserve"> and we cannot do</w:t>
      </w:r>
      <w:r w:rsidR="00E846D3">
        <w:t>,</w:t>
      </w:r>
      <w:r w:rsidRPr="00CB6B60" w:rsidR="00CB6B60">
        <w:t xml:space="preserve"> is</w:t>
      </w:r>
      <w:r w:rsidR="0046707B">
        <w:t xml:space="preserve"> to</w:t>
      </w:r>
      <w:r w:rsidR="00E846D3">
        <w:t xml:space="preserve"> </w:t>
      </w:r>
      <w:r w:rsidRPr="00CB6B60" w:rsidR="00CB6B60">
        <w:t>resurrect the old Lord Chancellor in the old role.</w:t>
      </w:r>
      <w:r w:rsidR="003B5DD8">
        <w:t xml:space="preserve"> </w:t>
      </w:r>
      <w:r w:rsidRPr="00CB6B60" w:rsidR="00CB6B60">
        <w:t>That will never happen.</w:t>
      </w:r>
      <w:r w:rsidR="003B5DD8">
        <w:t xml:space="preserve"> </w:t>
      </w:r>
      <w:r w:rsidRPr="00CB6B60" w:rsidR="00CB6B60">
        <w:t>In practical terms</w:t>
      </w:r>
      <w:r w:rsidR="00287517">
        <w:t>,</w:t>
      </w:r>
      <w:r w:rsidRPr="00CB6B60" w:rsidR="00CB6B60">
        <w:t xml:space="preserve"> that is not a runner.</w:t>
      </w:r>
      <w:r w:rsidR="003B5DD8">
        <w:t xml:space="preserve"> </w:t>
      </w:r>
      <w:r w:rsidRPr="00CB6B60" w:rsidR="00CB6B60">
        <w:t>I know people say</w:t>
      </w:r>
      <w:r w:rsidR="00287517">
        <w:t>,</w:t>
      </w:r>
      <w:r w:rsidRPr="00CB6B60" w:rsidR="00CB6B60">
        <w:t xml:space="preserve"> </w:t>
      </w:r>
      <w:r w:rsidR="00287517">
        <w:t>“L</w:t>
      </w:r>
      <w:r w:rsidRPr="00CB6B60" w:rsidR="00CB6B60">
        <w:t>et</w:t>
      </w:r>
      <w:r w:rsidR="00287517">
        <w:t>’s</w:t>
      </w:r>
      <w:r w:rsidRPr="00CB6B60" w:rsidR="00CB6B60">
        <w:t xml:space="preserve"> go back to the old Lord Chancellor</w:t>
      </w:r>
      <w:r w:rsidR="00287517">
        <w:t>”</w:t>
      </w:r>
      <w:r w:rsidR="00E846D3">
        <w:t>,</w:t>
      </w:r>
      <w:r w:rsidRPr="00CB6B60" w:rsidR="00CB6B60">
        <w:t xml:space="preserve"> but the reality is </w:t>
      </w:r>
      <w:r w:rsidR="00287517">
        <w:t xml:space="preserve">that </w:t>
      </w:r>
      <w:r w:rsidRPr="00CB6B60" w:rsidR="00CB6B60">
        <w:t>the Lord Chancellor has been tarnished in the sense of constitutional centrality</w:t>
      </w:r>
      <w:r>
        <w:t>,</w:t>
      </w:r>
      <w:r w:rsidRPr="00CB6B60" w:rsidR="00CB6B60">
        <w:t xml:space="preserve"> and you cannot take the tarnish away</w:t>
      </w:r>
      <w:r w:rsidR="0046707B">
        <w:t>.</w:t>
      </w:r>
      <w:r>
        <w:t xml:space="preserve"> </w:t>
      </w:r>
    </w:p>
    <w:p w:rsidR="00583EFC" w:rsidP="00583EFC">
      <w:pPr>
        <w:pStyle w:val="Remark"/>
      </w:pPr>
      <w:r w:rsidRPr="002655E2">
        <w:rPr>
          <w:b/>
        </w:rPr>
        <w:t>The Chair:</w:t>
      </w:r>
      <w:r>
        <w:t xml:space="preserve"> </w:t>
      </w:r>
      <w:r w:rsidRPr="002655E2">
        <w:t xml:space="preserve">We are coming back with other </w:t>
      </w:r>
      <w:r>
        <w:t xml:space="preserve">questions on the </w:t>
      </w:r>
      <w:r w:rsidRPr="002655E2">
        <w:t xml:space="preserve">Lord </w:t>
      </w:r>
      <w:r>
        <w:t>Chancellor</w:t>
      </w:r>
      <w:r w:rsidRPr="002655E2">
        <w:t>.</w:t>
      </w:r>
      <w:r>
        <w:t xml:space="preserve"> </w:t>
      </w:r>
    </w:p>
    <w:p w:rsidR="00583EFC" w:rsidP="00583EFC">
      <w:pPr>
        <w:pStyle w:val="Question"/>
      </w:pPr>
      <w:r w:rsidRPr="00583EFC">
        <w:rPr>
          <w:b/>
        </w:rPr>
        <w:t>Lord Robertson of Port Ellen:</w:t>
      </w:r>
      <w:r>
        <w:t xml:space="preserve"> </w:t>
      </w:r>
      <w:r w:rsidRPr="002655E2">
        <w:t>We seem to have covered a lot of the ground already</w:t>
      </w:r>
      <w:r>
        <w:t>,</w:t>
      </w:r>
      <w:r w:rsidRPr="002655E2">
        <w:t xml:space="preserve"> but it is fascinating to hear the unconstrained views of Lord Judge</w:t>
      </w:r>
      <w:r>
        <w:t xml:space="preserve">— </w:t>
      </w:r>
    </w:p>
    <w:p w:rsidR="00583EFC" w:rsidP="00583EFC">
      <w:pPr>
        <w:pStyle w:val="Answer"/>
      </w:pPr>
      <w:r w:rsidRPr="002655E2">
        <w:rPr>
          <w:b/>
          <w:i/>
        </w:rPr>
        <w:t>Lord Judge:</w:t>
      </w:r>
      <w:r>
        <w:t xml:space="preserve"> </w:t>
      </w:r>
      <w:r w:rsidRPr="002655E2">
        <w:t>Less constrained views, Lord Robertson.</w:t>
      </w:r>
      <w:r>
        <w:t xml:space="preserve"> </w:t>
      </w:r>
    </w:p>
    <w:p w:rsidR="00583EFC" w:rsidP="00583EFC">
      <w:pPr>
        <w:pStyle w:val="Remark"/>
      </w:pPr>
      <w:r w:rsidRPr="00583EFC">
        <w:rPr>
          <w:b/>
        </w:rPr>
        <w:t>Lord Robertson of Port Ellen:</w:t>
      </w:r>
      <w:r>
        <w:t xml:space="preserve"> —or t</w:t>
      </w:r>
      <w:r w:rsidRPr="002655E2">
        <w:t xml:space="preserve">he less constrained views of former Lord </w:t>
      </w:r>
      <w:r>
        <w:t>C</w:t>
      </w:r>
      <w:r w:rsidRPr="002655E2">
        <w:t xml:space="preserve">hief </w:t>
      </w:r>
      <w:r>
        <w:t>J</w:t>
      </w:r>
      <w:r w:rsidRPr="002655E2">
        <w:t>ustices</w:t>
      </w:r>
      <w:r>
        <w:t>,</w:t>
      </w:r>
      <w:r w:rsidRPr="002655E2">
        <w:t xml:space="preserve"> because you go to the heart of what we are investigating</w:t>
      </w:r>
      <w:r>
        <w:t>,</w:t>
      </w:r>
      <w:r w:rsidRPr="002655E2">
        <w:t xml:space="preserve"> which is the relationships between the law officers, the Lord Chancellor and the system as a whole.</w:t>
      </w:r>
      <w:r>
        <w:t xml:space="preserve"> </w:t>
      </w:r>
    </w:p>
    <w:p w:rsidR="00583EFC" w:rsidP="00583EFC">
      <w:pPr>
        <w:pStyle w:val="Remark"/>
      </w:pPr>
      <w:r w:rsidRPr="002655E2">
        <w:t>You have just described the Lord Chancellor as a second</w:t>
      </w:r>
      <w:r>
        <w:t>-</w:t>
      </w:r>
      <w:r w:rsidRPr="002655E2">
        <w:t>division Minister.</w:t>
      </w:r>
      <w:r>
        <w:t xml:space="preserve"> </w:t>
      </w:r>
      <w:r w:rsidRPr="002655E2">
        <w:t xml:space="preserve">I </w:t>
      </w:r>
      <w:r>
        <w:t>w</w:t>
      </w:r>
      <w:r w:rsidRPr="002655E2">
        <w:t>ould say</w:t>
      </w:r>
      <w:r w:rsidR="00AD1928">
        <w:t>,</w:t>
      </w:r>
      <w:r w:rsidRPr="002655E2">
        <w:t xml:space="preserve"> as somebody coming from the other side of the political divide</w:t>
      </w:r>
      <w:r w:rsidR="00AD1928">
        <w:t>,</w:t>
      </w:r>
      <w:r w:rsidRPr="002655E2">
        <w:t xml:space="preserve"> that </w:t>
      </w:r>
      <w:r w:rsidR="00526F6B">
        <w:t xml:space="preserve">at the moment </w:t>
      </w:r>
      <w:r>
        <w:t xml:space="preserve">he happens </w:t>
      </w:r>
      <w:r w:rsidRPr="002655E2">
        <w:t>to be Deputy Prime Minister</w:t>
      </w:r>
      <w:r>
        <w:t>,</w:t>
      </w:r>
      <w:r w:rsidRPr="002655E2">
        <w:t xml:space="preserve"> so it is not really </w:t>
      </w:r>
      <w:r>
        <w:t xml:space="preserve">easy </w:t>
      </w:r>
      <w:r w:rsidRPr="002655E2">
        <w:t>to see it as second division</w:t>
      </w:r>
      <w:r>
        <w:t>,</w:t>
      </w:r>
      <w:r w:rsidRPr="002655E2">
        <w:t xml:space="preserve"> at this point in time</w:t>
      </w:r>
      <w:r>
        <w:t>,</w:t>
      </w:r>
      <w:r w:rsidRPr="002655E2">
        <w:t xml:space="preserve"> although </w:t>
      </w:r>
      <w:r w:rsidR="00AD62F1">
        <w:t>it</w:t>
      </w:r>
      <w:r w:rsidRPr="002655E2">
        <w:t xml:space="preserve"> keep</w:t>
      </w:r>
      <w:r w:rsidR="00AD62F1">
        <w:t>s</w:t>
      </w:r>
      <w:r w:rsidRPr="002655E2">
        <w:t xml:space="preserve"> changing.</w:t>
      </w:r>
      <w:r>
        <w:t xml:space="preserve"> </w:t>
      </w:r>
    </w:p>
    <w:p w:rsidR="00583EFC" w:rsidP="00526F6B">
      <w:pPr>
        <w:pStyle w:val="Remark"/>
      </w:pPr>
      <w:r>
        <w:t>Have</w:t>
      </w:r>
      <w:r w:rsidRPr="002655E2">
        <w:t xml:space="preserve"> you detected a shift in recent year</w:t>
      </w:r>
      <w:r>
        <w:t>s</w:t>
      </w:r>
      <w:r w:rsidRPr="002655E2">
        <w:t xml:space="preserve"> in the political culture within which the law officers and the Lord Chancellor operate, especially </w:t>
      </w:r>
      <w:r>
        <w:t xml:space="preserve">as </w:t>
      </w:r>
      <w:r w:rsidRPr="002655E2">
        <w:t xml:space="preserve">your </w:t>
      </w:r>
      <w:r w:rsidR="00526F6B">
        <w:t xml:space="preserve">fascinating </w:t>
      </w:r>
      <w:r w:rsidRPr="002655E2">
        <w:t>speech in 2013</w:t>
      </w:r>
      <w:r>
        <w:t>,</w:t>
      </w:r>
      <w:r w:rsidRPr="002655E2">
        <w:t xml:space="preserve"> which has already been quoted</w:t>
      </w:r>
      <w:r w:rsidR="00526F6B">
        <w:t>,</w:t>
      </w:r>
      <w:r w:rsidRPr="002655E2" w:rsidR="00526F6B">
        <w:t xml:space="preserve"> </w:t>
      </w:r>
      <w:r w:rsidRPr="002655E2">
        <w:t>refer</w:t>
      </w:r>
      <w:r>
        <w:t>red</w:t>
      </w:r>
      <w:r w:rsidRPr="002655E2">
        <w:t xml:space="preserve"> to the Home Secretary </w:t>
      </w:r>
      <w:r>
        <w:t>say</w:t>
      </w:r>
      <w:r w:rsidRPr="002655E2">
        <w:t xml:space="preserve">ing at </w:t>
      </w:r>
      <w:r>
        <w:t xml:space="preserve">the </w:t>
      </w:r>
      <w:r w:rsidRPr="002655E2">
        <w:t>Conservative Party conference at that time</w:t>
      </w:r>
      <w:r w:rsidR="00526F6B">
        <w:t>:</w:t>
      </w:r>
      <w:r>
        <w:t xml:space="preserve"> “S</w:t>
      </w:r>
      <w:r w:rsidRPr="002655E2">
        <w:t>ome judges choose to ignore Parliament and go on putting the law on the side of foreign criminals</w:t>
      </w:r>
      <w:r>
        <w:t>,</w:t>
      </w:r>
      <w:r w:rsidRPr="002655E2">
        <w:t xml:space="preserve"> instead of the public</w:t>
      </w:r>
      <w:r>
        <w:t>”</w:t>
      </w:r>
      <w:r w:rsidR="00D96E76">
        <w:t>?</w:t>
      </w:r>
      <w:r>
        <w:t xml:space="preserve"> </w:t>
      </w:r>
      <w:r w:rsidRPr="002655E2">
        <w:t>The Home Secretary at that time was T</w:t>
      </w:r>
      <w:r>
        <w:t>h</w:t>
      </w:r>
      <w:r w:rsidRPr="002655E2">
        <w:t>eresa May</w:t>
      </w:r>
      <w:r>
        <w:t>,</w:t>
      </w:r>
      <w:r w:rsidRPr="002655E2">
        <w:t xml:space="preserve"> who went on to become Prime Minister.</w:t>
      </w:r>
      <w:r>
        <w:t xml:space="preserve"> </w:t>
      </w:r>
      <w:r w:rsidRPr="002655E2">
        <w:t>Do you detect any major changes</w:t>
      </w:r>
      <w:r>
        <w:t xml:space="preserve"> </w:t>
      </w:r>
      <w:r w:rsidRPr="002655E2">
        <w:t xml:space="preserve">in the relationships? </w:t>
      </w:r>
    </w:p>
    <w:p w:rsidR="00A301BB" w:rsidP="00583EFC">
      <w:pPr>
        <w:pStyle w:val="Answer"/>
      </w:pPr>
      <w:r w:rsidRPr="00765ED8">
        <w:rPr>
          <w:b/>
          <w:i/>
        </w:rPr>
        <w:t>Lord Judge:</w:t>
      </w:r>
      <w:r>
        <w:t xml:space="preserve"> </w:t>
      </w:r>
      <w:r w:rsidRPr="002655E2">
        <w:t xml:space="preserve">I think the fact </w:t>
      </w:r>
      <w:r>
        <w:t xml:space="preserve">that </w:t>
      </w:r>
      <w:r w:rsidRPr="002655E2">
        <w:t>the present Lord Chancellor is the Deputy Prime Minister is itself an indication of the</w:t>
      </w:r>
      <w:r>
        <w:t xml:space="preserve"> </w:t>
      </w:r>
      <w:r w:rsidRPr="002655E2">
        <w:t>downgrading of the office of Lord Chancellor.</w:t>
      </w:r>
      <w:r>
        <w:t xml:space="preserve"> T</w:t>
      </w:r>
      <w:r w:rsidRPr="002655E2">
        <w:t xml:space="preserve">he old Lord Chancellor would not have </w:t>
      </w:r>
      <w:r>
        <w:t xml:space="preserve">had </w:t>
      </w:r>
      <w:r w:rsidRPr="002655E2">
        <w:t>time to be the Deputy Prime Minister.</w:t>
      </w:r>
      <w:r>
        <w:t xml:space="preserve"> M</w:t>
      </w:r>
      <w:r w:rsidRPr="002655E2">
        <w:t xml:space="preserve">y view is that a </w:t>
      </w:r>
      <w:r>
        <w:t>D</w:t>
      </w:r>
      <w:r w:rsidRPr="002655E2">
        <w:t>eputy Prime Minister should not be Lord Chancellor.</w:t>
      </w:r>
      <w:r>
        <w:t xml:space="preserve"> </w:t>
      </w:r>
      <w:r w:rsidRPr="002655E2">
        <w:t>I do not think being Deputy Prime Minister makes</w:t>
      </w:r>
      <w:r>
        <w:t xml:space="preserve"> the</w:t>
      </w:r>
      <w:r w:rsidRPr="002655E2">
        <w:t xml:space="preserve"> slightest bit of difference to the functioning of </w:t>
      </w:r>
      <w:r>
        <w:t xml:space="preserve">the </w:t>
      </w:r>
      <w:r w:rsidRPr="002655E2">
        <w:t>Lord Chancellor at the lower level.</w:t>
      </w:r>
      <w:r>
        <w:t xml:space="preserve"> </w:t>
      </w:r>
      <w:r w:rsidRPr="002655E2">
        <w:t>I really do not.</w:t>
      </w:r>
      <w:r>
        <w:t xml:space="preserve"> </w:t>
      </w:r>
    </w:p>
    <w:p w:rsidR="00583EFC" w:rsidP="00583EFC">
      <w:pPr>
        <w:pStyle w:val="Answer"/>
      </w:pPr>
      <w:r w:rsidRPr="002655E2">
        <w:t>The post of Deputy Prime Minister is very political and</w:t>
      </w:r>
      <w:r>
        <w:t>,</w:t>
      </w:r>
      <w:r w:rsidRPr="002655E2">
        <w:t xml:space="preserve"> if you add </w:t>
      </w:r>
      <w:r>
        <w:t>it to</w:t>
      </w:r>
      <w:r w:rsidRPr="002655E2">
        <w:t xml:space="preserve"> what I am saying, it has made it more political, not less.</w:t>
      </w:r>
      <w:r>
        <w:t xml:space="preserve"> </w:t>
      </w:r>
      <w:r w:rsidRPr="002655E2">
        <w:t>There is less independence.</w:t>
      </w:r>
      <w:r>
        <w:t xml:space="preserve"> </w:t>
      </w:r>
      <w:r w:rsidRPr="002655E2">
        <w:t>If somebody is a Deputy Prime Minister</w:t>
      </w:r>
      <w:r>
        <w:t>,</w:t>
      </w:r>
      <w:r w:rsidRPr="002655E2">
        <w:t xml:space="preserve"> he or she must have a deep commitment to whatever the party</w:t>
      </w:r>
      <w:r>
        <w:t>’</w:t>
      </w:r>
      <w:r w:rsidRPr="002655E2">
        <w:t>s policies are, to the unity of the party</w:t>
      </w:r>
      <w:r>
        <w:t>,</w:t>
      </w:r>
      <w:r w:rsidRPr="002655E2">
        <w:t xml:space="preserve"> and so on and so forth.</w:t>
      </w:r>
      <w:r>
        <w:t xml:space="preserve"> </w:t>
      </w:r>
      <w:r w:rsidRPr="002655E2">
        <w:t>It is much harder</w:t>
      </w:r>
      <w:r>
        <w:t>,</w:t>
      </w:r>
      <w:r w:rsidRPr="002655E2">
        <w:t xml:space="preserve"> I think</w:t>
      </w:r>
      <w:r>
        <w:t>,</w:t>
      </w:r>
      <w:r w:rsidRPr="002655E2">
        <w:t xml:space="preserve"> for him to appreciate </w:t>
      </w:r>
      <w:r>
        <w:t xml:space="preserve">that </w:t>
      </w:r>
      <w:r w:rsidRPr="002655E2">
        <w:t xml:space="preserve">there is a rule of law </w:t>
      </w:r>
      <w:r w:rsidR="00CC374F">
        <w:t>or</w:t>
      </w:r>
      <w:r w:rsidRPr="002655E2">
        <w:t xml:space="preserve"> breach</w:t>
      </w:r>
      <w:r>
        <w:t xml:space="preserve"> </w:t>
      </w:r>
      <w:r w:rsidRPr="002655E2">
        <w:t>of treaty issue, or whatever it may be.</w:t>
      </w:r>
      <w:r>
        <w:t xml:space="preserve"> </w:t>
      </w:r>
      <w:r w:rsidRPr="002655E2">
        <w:t>For me</w:t>
      </w:r>
      <w:r w:rsidR="00A301BB">
        <w:t>,</w:t>
      </w:r>
      <w:r w:rsidRPr="002655E2">
        <w:t xml:space="preserve"> it is not a strength at all that the Lord Chancellor currently happens to be </w:t>
      </w:r>
      <w:r>
        <w:t>D</w:t>
      </w:r>
      <w:r w:rsidRPr="002655E2">
        <w:t>eputy Prime Minister.</w:t>
      </w:r>
      <w:r>
        <w:t xml:space="preserve"> </w:t>
      </w:r>
      <w:r w:rsidRPr="002655E2">
        <w:t>I just do not see it like that.</w:t>
      </w:r>
      <w:r>
        <w:t xml:space="preserve"> </w:t>
      </w:r>
    </w:p>
    <w:p w:rsidR="00583EFC" w:rsidRPr="002655E2" w:rsidP="00583EFC">
      <w:pPr>
        <w:pStyle w:val="Remark"/>
      </w:pPr>
      <w:r w:rsidRPr="00765ED8">
        <w:rPr>
          <w:b/>
        </w:rPr>
        <w:t>Lord Robertson of Port Ellen:</w:t>
      </w:r>
      <w:r>
        <w:t xml:space="preserve"> </w:t>
      </w:r>
      <w:r w:rsidR="00A301BB">
        <w:t>Okay, but y</w:t>
      </w:r>
      <w:r w:rsidRPr="002655E2">
        <w:t xml:space="preserve">ou did not come out with a remedy for that situation of a heavyweight being in charge of the independence of the judiciary. </w:t>
      </w:r>
    </w:p>
    <w:p w:rsidR="00583EFC" w:rsidRPr="002655E2" w:rsidP="00583EFC">
      <w:pPr>
        <w:pStyle w:val="Answer"/>
      </w:pPr>
      <w:r w:rsidRPr="00765ED8">
        <w:rPr>
          <w:b/>
          <w:i/>
        </w:rPr>
        <w:t>Lord Judge:</w:t>
      </w:r>
      <w:r>
        <w:t xml:space="preserve"> </w:t>
      </w:r>
      <w:r w:rsidRPr="002655E2">
        <w:t xml:space="preserve">The Lord Chancellor has a series of obligations </w:t>
      </w:r>
      <w:r w:rsidR="00A301BB">
        <w:t>that</w:t>
      </w:r>
      <w:r w:rsidRPr="002655E2">
        <w:t xml:space="preserve"> are imposed on him by statute.</w:t>
      </w:r>
      <w:r>
        <w:t xml:space="preserve"> </w:t>
      </w:r>
      <w:r w:rsidRPr="002655E2">
        <w:t>Those have to be fulfilled and</w:t>
      </w:r>
      <w:r>
        <w:t>,</w:t>
      </w:r>
      <w:r w:rsidRPr="002655E2">
        <w:t xml:space="preserve"> provided they are fulfilled</w:t>
      </w:r>
      <w:r>
        <w:t>,</w:t>
      </w:r>
      <w:r w:rsidRPr="002655E2">
        <w:t xml:space="preserve"> there is sufficient protection within the Cabinet. The important point </w:t>
      </w:r>
      <w:r w:rsidR="00CC374F">
        <w:t>in any meeting</w:t>
      </w:r>
      <w:r>
        <w:t xml:space="preserve">, </w:t>
      </w:r>
      <w:r w:rsidRPr="002655E2">
        <w:t xml:space="preserve">as you all know, </w:t>
      </w:r>
      <w:r w:rsidR="00A301BB">
        <w:t xml:space="preserve">is that </w:t>
      </w:r>
      <w:r w:rsidRPr="002655E2">
        <w:t>it is not the office somebody holds</w:t>
      </w:r>
      <w:r w:rsidR="00A301BB">
        <w:t>;</w:t>
      </w:r>
      <w:r w:rsidRPr="002655E2">
        <w:t xml:space="preserve"> it is the weight he or she </w:t>
      </w:r>
      <w:r w:rsidR="00A301BB">
        <w:t>carries,</w:t>
      </w:r>
      <w:r w:rsidRPr="002655E2">
        <w:t xml:space="preserve"> and, in my view, even if we resurrected </w:t>
      </w:r>
      <w:r>
        <w:t>the role</w:t>
      </w:r>
      <w:r w:rsidRPr="002655E2">
        <w:t xml:space="preserve"> </w:t>
      </w:r>
      <w:r>
        <w:t>of Lord Chancellor and ga</w:t>
      </w:r>
      <w:r w:rsidRPr="002655E2">
        <w:t xml:space="preserve">ve </w:t>
      </w:r>
      <w:r w:rsidR="00A301BB">
        <w:t>them</w:t>
      </w:r>
      <w:r>
        <w:t xml:space="preserve"> </w:t>
      </w:r>
      <w:r w:rsidRPr="002655E2">
        <w:t xml:space="preserve">exactly the same responsibilities as </w:t>
      </w:r>
      <w:r w:rsidR="00A301BB">
        <w:t>t</w:t>
      </w:r>
      <w:r w:rsidRPr="002655E2">
        <w:t>he</w:t>
      </w:r>
      <w:r w:rsidR="00A301BB">
        <w:t>y</w:t>
      </w:r>
      <w:r w:rsidRPr="002655E2">
        <w:t xml:space="preserve"> had before</w:t>
      </w:r>
      <w:r>
        <w:t xml:space="preserve">, </w:t>
      </w:r>
      <w:r w:rsidR="00A301BB">
        <w:t>t</w:t>
      </w:r>
      <w:r>
        <w:t>he</w:t>
      </w:r>
      <w:r w:rsidR="00A301BB">
        <w:t>y</w:t>
      </w:r>
      <w:r>
        <w:t xml:space="preserve"> </w:t>
      </w:r>
      <w:r w:rsidRPr="002655E2">
        <w:t xml:space="preserve">would not hold the office that was once held because it would be a different office. </w:t>
      </w:r>
    </w:p>
    <w:p w:rsidR="00583EFC" w:rsidP="00583EFC">
      <w:pPr>
        <w:pStyle w:val="Answer"/>
      </w:pPr>
      <w:r w:rsidRPr="00765ED8">
        <w:rPr>
          <w:b/>
          <w:i/>
        </w:rPr>
        <w:t>Lord Thomas of C</w:t>
      </w:r>
      <w:r w:rsidR="00A301BB">
        <w:rPr>
          <w:b/>
          <w:i/>
        </w:rPr>
        <w:t>w</w:t>
      </w:r>
      <w:r w:rsidRPr="00765ED8">
        <w:rPr>
          <w:b/>
          <w:i/>
        </w:rPr>
        <w:t>mgiedd:</w:t>
      </w:r>
      <w:r>
        <w:t xml:space="preserve"> </w:t>
      </w:r>
      <w:r w:rsidR="00A301BB">
        <w:t>W</w:t>
      </w:r>
      <w:r w:rsidRPr="002655E2">
        <w:t xml:space="preserve">e must not lose sight of the fact </w:t>
      </w:r>
      <w:r w:rsidR="00A301BB">
        <w:t xml:space="preserve">that </w:t>
      </w:r>
      <w:r w:rsidRPr="002655E2">
        <w:t>the Lord Chancellor ha</w:t>
      </w:r>
      <w:r>
        <w:t>d</w:t>
      </w:r>
      <w:r w:rsidRPr="002655E2">
        <w:t xml:space="preserve"> three jobs:</w:t>
      </w:r>
      <w:r>
        <w:t xml:space="preserve"> </w:t>
      </w:r>
      <w:r w:rsidR="00EE670C">
        <w:t>g</w:t>
      </w:r>
      <w:r w:rsidRPr="002655E2">
        <w:t>overnment Minister, Speaker of the House of Lords and head of the judiciary. I do not entirely agree with Lord Judge.</w:t>
      </w:r>
      <w:r>
        <w:t xml:space="preserve"> </w:t>
      </w:r>
      <w:r w:rsidRPr="002655E2">
        <w:t xml:space="preserve">I think it is untenable in the modern age to conceive of </w:t>
      </w:r>
      <w:r>
        <w:t>the</w:t>
      </w:r>
      <w:r w:rsidRPr="002655E2">
        <w:t xml:space="preserve"> Lord Chancellor as head of the judiciary.</w:t>
      </w:r>
      <w:r>
        <w:t xml:space="preserve"> </w:t>
      </w:r>
      <w:r w:rsidRPr="002655E2">
        <w:t>If you are re</w:t>
      </w:r>
      <w:r>
        <w:t>-</w:t>
      </w:r>
      <w:r w:rsidRPr="002655E2">
        <w:t>creating the Lord Chancellor, you have to re</w:t>
      </w:r>
      <w:r>
        <w:t>-</w:t>
      </w:r>
      <w:r w:rsidRPr="002655E2">
        <w:t xml:space="preserve">create someone who has </w:t>
      </w:r>
      <w:r>
        <w:t>the</w:t>
      </w:r>
      <w:r w:rsidRPr="002655E2">
        <w:t xml:space="preserve"> </w:t>
      </w:r>
      <w:r>
        <w:t>im</w:t>
      </w:r>
      <w:r w:rsidRPr="002655E2">
        <w:t>partial role of being Speaker of the House</w:t>
      </w:r>
      <w:r>
        <w:t>,</w:t>
      </w:r>
      <w:r w:rsidRPr="002655E2">
        <w:t xml:space="preserve"> plus </w:t>
      </w:r>
      <w:r>
        <w:t>an im</w:t>
      </w:r>
      <w:r w:rsidRPr="002655E2">
        <w:t xml:space="preserve">partial role of being a judge and a Cabinet Minister. </w:t>
      </w:r>
    </w:p>
    <w:p w:rsidR="00583EFC" w:rsidP="00583EFC">
      <w:pPr>
        <w:pStyle w:val="Answer"/>
      </w:pPr>
      <w:r w:rsidRPr="002655E2">
        <w:t xml:space="preserve">I </w:t>
      </w:r>
      <w:r w:rsidR="00072715">
        <w:t>am afraid I think</w:t>
      </w:r>
      <w:r w:rsidRPr="002655E2">
        <w:t xml:space="preserve"> </w:t>
      </w:r>
      <w:r w:rsidR="00072715">
        <w:t xml:space="preserve">that </w:t>
      </w:r>
      <w:r w:rsidRPr="002655E2">
        <w:t>the reform in 2005 was necessary</w:t>
      </w:r>
      <w:r>
        <w:t>,</w:t>
      </w:r>
      <w:r w:rsidRPr="002655E2">
        <w:t xml:space="preserve"> because that form of person could no longer</w:t>
      </w:r>
      <w:r w:rsidR="00072715">
        <w:t xml:space="preserve"> exist in our modern society</w:t>
      </w:r>
      <w:r w:rsidRPr="002655E2">
        <w:t>.</w:t>
      </w:r>
      <w:r>
        <w:t xml:space="preserve"> </w:t>
      </w:r>
      <w:r w:rsidRPr="002655E2">
        <w:t>I do not disagree with the reforms that were made.</w:t>
      </w:r>
      <w:r>
        <w:t xml:space="preserve"> </w:t>
      </w:r>
      <w:r w:rsidR="00AD62F1">
        <w:t>T</w:t>
      </w:r>
      <w:r w:rsidRPr="002655E2">
        <w:t>he problem that has arisen is more to do with who you make Lord Chancellor.</w:t>
      </w:r>
      <w:r>
        <w:t xml:space="preserve"> </w:t>
      </w:r>
      <w:r w:rsidRPr="002655E2">
        <w:t xml:space="preserve">I completely agree with Lord Judge that it is very difficult to see how a </w:t>
      </w:r>
      <w:r>
        <w:t>D</w:t>
      </w:r>
      <w:r w:rsidRPr="002655E2">
        <w:t>eputy Prime Minister can have the necessary independence.</w:t>
      </w:r>
      <w:r>
        <w:t xml:space="preserve"> </w:t>
      </w:r>
      <w:r w:rsidRPr="002655E2">
        <w:t>Nor do I see how you can make someone Lord Chancellor who still has ambitions</w:t>
      </w:r>
      <w:r>
        <w:t>,</w:t>
      </w:r>
      <w:r w:rsidRPr="002655E2">
        <w:t xml:space="preserve"> because the very essence of the role is to be able to say to the Cabinet, </w:t>
      </w:r>
      <w:r>
        <w:t>“</w:t>
      </w:r>
      <w:r w:rsidRPr="002655E2">
        <w:t>You can</w:t>
      </w:r>
      <w:r>
        <w:t>’</w:t>
      </w:r>
      <w:r w:rsidRPr="002655E2">
        <w:t>t do that</w:t>
      </w:r>
      <w:r w:rsidR="00072715">
        <w:t>.</w:t>
      </w:r>
      <w:r w:rsidRPr="002655E2">
        <w:t xml:space="preserve"> </w:t>
      </w:r>
      <w:r w:rsidR="00072715">
        <w:t>I</w:t>
      </w:r>
      <w:r w:rsidRPr="002655E2">
        <w:t>t</w:t>
      </w:r>
      <w:r>
        <w:t>’</w:t>
      </w:r>
      <w:r w:rsidRPr="002655E2">
        <w:t>s unlawful</w:t>
      </w:r>
      <w:r>
        <w:t>”</w:t>
      </w:r>
      <w:r w:rsidRPr="002655E2">
        <w:t>.</w:t>
      </w:r>
      <w:r>
        <w:t xml:space="preserve"> </w:t>
      </w:r>
      <w:r w:rsidRPr="002655E2">
        <w:t>One hopes in this day and age</w:t>
      </w:r>
      <w:r>
        <w:t>—</w:t>
      </w:r>
      <w:r w:rsidRPr="002655E2">
        <w:t>although it is increasingly difficult</w:t>
      </w:r>
      <w:r>
        <w:t>—</w:t>
      </w:r>
      <w:r w:rsidRPr="002655E2">
        <w:t>that advice can be given in complete confidence.</w:t>
      </w:r>
      <w:r>
        <w:t xml:space="preserve"> </w:t>
      </w:r>
      <w:r w:rsidRPr="002655E2">
        <w:t xml:space="preserve">One of the difficulties is perhaps that </w:t>
      </w:r>
      <w:r w:rsidR="00072715">
        <w:t xml:space="preserve">that </w:t>
      </w:r>
      <w:r w:rsidRPr="002655E2">
        <w:t>is no longer possible.</w:t>
      </w:r>
      <w:r>
        <w:t xml:space="preserve"> </w:t>
      </w:r>
    </w:p>
    <w:p w:rsidR="00583EFC" w:rsidRPr="002655E2" w:rsidP="00583EFC">
      <w:pPr>
        <w:pStyle w:val="Answer"/>
      </w:pPr>
      <w:r>
        <w:t>I</w:t>
      </w:r>
      <w:r w:rsidRPr="002655E2">
        <w:t>t is very important that you also recall that no country in the world, with possibly two or three exceptions, likes giving money to a justice system.</w:t>
      </w:r>
      <w:r>
        <w:t xml:space="preserve"> </w:t>
      </w:r>
      <w:r w:rsidRPr="002655E2">
        <w:t>Rich countries such as Norway are an exception.</w:t>
      </w:r>
      <w:r>
        <w:t xml:space="preserve"> </w:t>
      </w:r>
      <w:r w:rsidRPr="002655E2">
        <w:t xml:space="preserve">You need someone who holds the position </w:t>
      </w:r>
      <w:r w:rsidR="00072715">
        <w:t>to be</w:t>
      </w:r>
      <w:r w:rsidRPr="002655E2">
        <w:t xml:space="preserve"> able to ensure that the courts system is properly funded.</w:t>
      </w:r>
      <w:r>
        <w:t xml:space="preserve"> </w:t>
      </w:r>
      <w:r w:rsidRPr="002655E2">
        <w:t>There is quite a difficult conundrum of how you solve this problem.</w:t>
      </w:r>
      <w:r>
        <w:t xml:space="preserve"> </w:t>
      </w:r>
      <w:r w:rsidR="00072715">
        <w:t>Y</w:t>
      </w:r>
      <w:r w:rsidRPr="002655E2">
        <w:t>ou can disagree with what happened historically</w:t>
      </w:r>
      <w:r>
        <w:t>,</w:t>
      </w:r>
      <w:r w:rsidRPr="002655E2">
        <w:t xml:space="preserve"> but both Lord Judge and I are in absolute agreement</w:t>
      </w:r>
      <w:r w:rsidR="001C77D4">
        <w:t>:</w:t>
      </w:r>
      <w:r w:rsidRPr="002655E2">
        <w:t xml:space="preserve"> </w:t>
      </w:r>
      <w:r w:rsidR="001C77D4">
        <w:t>y</w:t>
      </w:r>
      <w:r w:rsidRPr="002655E2">
        <w:t>ou cannot go back</w:t>
      </w:r>
      <w:r w:rsidR="00072715">
        <w:t>;</w:t>
      </w:r>
      <w:r>
        <w:t xml:space="preserve"> </w:t>
      </w:r>
      <w:r w:rsidR="00072715">
        <w:t>i</w:t>
      </w:r>
      <w:r w:rsidRPr="002655E2">
        <w:t xml:space="preserve">t has gone and we have to look for something new. </w:t>
      </w:r>
    </w:p>
    <w:p w:rsidR="00583EFC" w:rsidP="00583EFC">
      <w:pPr>
        <w:pStyle w:val="Remark"/>
      </w:pPr>
      <w:r w:rsidRPr="00F9064E">
        <w:rPr>
          <w:b/>
        </w:rPr>
        <w:t>The Chair:</w:t>
      </w:r>
      <w:r>
        <w:t xml:space="preserve"> </w:t>
      </w:r>
      <w:r w:rsidRPr="002655E2">
        <w:t>W</w:t>
      </w:r>
      <w:r>
        <w:t>e will come to w</w:t>
      </w:r>
      <w:r w:rsidRPr="002655E2">
        <w:t xml:space="preserve">hat we do about the problem </w:t>
      </w:r>
      <w:r>
        <w:t>i</w:t>
      </w:r>
      <w:r w:rsidRPr="002655E2">
        <w:t>n other questions.</w:t>
      </w:r>
      <w:r>
        <w:t xml:space="preserve"> </w:t>
      </w:r>
    </w:p>
    <w:p w:rsidR="00583EFC" w:rsidRPr="002655E2" w:rsidP="00583EFC">
      <w:pPr>
        <w:pStyle w:val="Remark"/>
      </w:pPr>
      <w:r w:rsidRPr="00C81B08">
        <w:rPr>
          <w:b/>
        </w:rPr>
        <w:t>Lord Robertson of Port Ellen:</w:t>
      </w:r>
      <w:r>
        <w:t xml:space="preserve"> </w:t>
      </w:r>
      <w:r w:rsidRPr="002655E2">
        <w:t>A</w:t>
      </w:r>
      <w:r>
        <w:t>s regards t</w:t>
      </w:r>
      <w:r w:rsidRPr="002655E2">
        <w:t>he political atmosphere related to the law officers</w:t>
      </w:r>
      <w:r>
        <w:t xml:space="preserve"> and </w:t>
      </w:r>
      <w:r w:rsidRPr="002655E2">
        <w:t>the Lord Chancellor</w:t>
      </w:r>
      <w:r>
        <w:t>, w</w:t>
      </w:r>
      <w:r w:rsidRPr="002655E2">
        <w:t>e have a pretty political Attorney</w:t>
      </w:r>
      <w:r>
        <w:t>-</w:t>
      </w:r>
      <w:r w:rsidRPr="002655E2">
        <w:t>General at the moment</w:t>
      </w:r>
      <w:r>
        <w:t>,</w:t>
      </w:r>
      <w:r w:rsidRPr="002655E2">
        <w:t xml:space="preserve"> who is given to making statements about either general or particular political issues.</w:t>
      </w:r>
      <w:r>
        <w:t xml:space="preserve"> </w:t>
      </w:r>
      <w:r w:rsidRPr="002655E2">
        <w:t>Do you think that is having an effect on the relationships between the Lord Chief Justice, the law officers and the Lord Chancellor?</w:t>
      </w:r>
      <w:r>
        <w:t xml:space="preserve"> </w:t>
      </w:r>
    </w:p>
    <w:p w:rsidR="00F65E9D" w:rsidP="00583EFC">
      <w:pPr>
        <w:pStyle w:val="Answer"/>
      </w:pPr>
      <w:r w:rsidRPr="00F9064E">
        <w:rPr>
          <w:b/>
          <w:i/>
        </w:rPr>
        <w:t>Lord Judge:</w:t>
      </w:r>
      <w:r>
        <w:t xml:space="preserve"> </w:t>
      </w:r>
      <w:r w:rsidRPr="002655E2">
        <w:t>I think it diminishes the weight</w:t>
      </w:r>
      <w:r>
        <w:t xml:space="preserve"> </w:t>
      </w:r>
      <w:r w:rsidR="00072715">
        <w:t>that</w:t>
      </w:r>
      <w:r w:rsidRPr="002655E2">
        <w:t xml:space="preserve"> is attached to the Attorney</w:t>
      </w:r>
      <w:r w:rsidR="00072715">
        <w:t>-General</w:t>
      </w:r>
      <w:r w:rsidRPr="002655E2">
        <w:t xml:space="preserve"> or the Lord Chancellor if he or she is seen to be overpolitical</w:t>
      </w:r>
      <w:r w:rsidR="00072715">
        <w:t xml:space="preserve"> and</w:t>
      </w:r>
      <w:r w:rsidRPr="002655E2">
        <w:t xml:space="preserve"> political statements are made</w:t>
      </w:r>
      <w:r w:rsidR="00072715">
        <w:t>. A</w:t>
      </w:r>
      <w:r>
        <w:t xml:space="preserve">s </w:t>
      </w:r>
      <w:r w:rsidRPr="002655E2">
        <w:t>I said to Lord Howarth</w:t>
      </w:r>
      <w:r>
        <w:t xml:space="preserve">, </w:t>
      </w:r>
      <w:r w:rsidRPr="002655E2">
        <w:t xml:space="preserve">I regret very much that </w:t>
      </w:r>
      <w:r>
        <w:t xml:space="preserve">that </w:t>
      </w:r>
      <w:r w:rsidRPr="002655E2">
        <w:t>statement was made at all.</w:t>
      </w:r>
      <w:r>
        <w:t xml:space="preserve"> </w:t>
      </w:r>
      <w:r w:rsidRPr="002655E2">
        <w:t>As I say, I have not read it.</w:t>
      </w:r>
      <w:r>
        <w:t xml:space="preserve"> </w:t>
      </w:r>
    </w:p>
    <w:p w:rsidR="00F65E9D" w:rsidP="00583EFC">
      <w:pPr>
        <w:pStyle w:val="Answer"/>
      </w:pPr>
      <w:r w:rsidRPr="002655E2">
        <w:t>I think there has to be a certain level of discretion in the law officers.</w:t>
      </w:r>
      <w:r>
        <w:t xml:space="preserve"> </w:t>
      </w:r>
      <w:r w:rsidRPr="002655E2">
        <w:t>The more they talk in political terms, the less people will attach weight to what they say</w:t>
      </w:r>
      <w:r>
        <w:t xml:space="preserve">, and </w:t>
      </w:r>
      <w:r w:rsidRPr="002655E2">
        <w:t>the less weight they will carry with the judges</w:t>
      </w:r>
      <w:r>
        <w:t>,</w:t>
      </w:r>
      <w:r w:rsidRPr="002655E2">
        <w:t xml:space="preserve"> among others</w:t>
      </w:r>
      <w:r>
        <w:t>,</w:t>
      </w:r>
      <w:r w:rsidRPr="002655E2">
        <w:t xml:space="preserve"> but not just among the judges</w:t>
      </w:r>
      <w:r>
        <w:t>,</w:t>
      </w:r>
      <w:r w:rsidRPr="002655E2">
        <w:t xml:space="preserve"> because I do not think the offices </w:t>
      </w:r>
      <w:r>
        <w:t xml:space="preserve">that </w:t>
      </w:r>
      <w:r w:rsidRPr="002655E2">
        <w:t xml:space="preserve">they hold are offices </w:t>
      </w:r>
      <w:r>
        <w:t>that</w:t>
      </w:r>
      <w:r w:rsidRPr="002655E2">
        <w:t xml:space="preserve"> should have a political</w:t>
      </w:r>
      <w:r>
        <w:t>, so to speak,</w:t>
      </w:r>
      <w:r w:rsidRPr="002655E2">
        <w:t xml:space="preserve"> outside.</w:t>
      </w:r>
      <w:r>
        <w:t xml:space="preserve"> </w:t>
      </w:r>
      <w:r w:rsidRPr="002655E2">
        <w:t>There are obviously political responsibilities</w:t>
      </w:r>
      <w:r>
        <w:t>, and t</w:t>
      </w:r>
      <w:r w:rsidRPr="002655E2">
        <w:t>hey have to agree with the Government and so on and so forth, but I do not think it helps at all for any of them to be making public statements about political issues.</w:t>
      </w:r>
      <w:r>
        <w:t xml:space="preserve"> </w:t>
      </w:r>
    </w:p>
    <w:p w:rsidR="00583EFC" w:rsidRPr="002655E2" w:rsidP="00583EFC">
      <w:pPr>
        <w:pStyle w:val="Answer"/>
      </w:pPr>
      <w:r>
        <w:t>L</w:t>
      </w:r>
      <w:r w:rsidRPr="002655E2">
        <w:t xml:space="preserve">et us take as a </w:t>
      </w:r>
      <w:r w:rsidR="00F65E9D">
        <w:t>“</w:t>
      </w:r>
      <w:r w:rsidRPr="002655E2">
        <w:t>for instance</w:t>
      </w:r>
      <w:r w:rsidR="00F65E9D">
        <w:t>”</w:t>
      </w:r>
      <w:r w:rsidRPr="002655E2">
        <w:t xml:space="preserve"> the really rather complex situation </w:t>
      </w:r>
      <w:r w:rsidR="00F65E9D">
        <w:t>that</w:t>
      </w:r>
      <w:r w:rsidRPr="002655E2">
        <w:t xml:space="preserve"> arose in relation to the internal market Bill</w:t>
      </w:r>
      <w:r>
        <w:t>. I</w:t>
      </w:r>
      <w:r w:rsidRPr="002655E2">
        <w:t xml:space="preserve"> do not think we should know what the Attorney</w:t>
      </w:r>
      <w:r w:rsidR="00F65E9D">
        <w:t>-General</w:t>
      </w:r>
      <w:r w:rsidRPr="002655E2">
        <w:t xml:space="preserve"> has advised.</w:t>
      </w:r>
      <w:r>
        <w:t xml:space="preserve"> </w:t>
      </w:r>
      <w:r w:rsidRPr="002655E2">
        <w:t>He or she should be independent</w:t>
      </w:r>
      <w:r>
        <w:t>,</w:t>
      </w:r>
      <w:r w:rsidRPr="002655E2">
        <w:t xml:space="preserve"> advising</w:t>
      </w:r>
      <w:r>
        <w:t>,</w:t>
      </w:r>
      <w:r w:rsidRPr="002655E2">
        <w:t xml:space="preserve"> giv</w:t>
      </w:r>
      <w:r>
        <w:t>ing the</w:t>
      </w:r>
      <w:r w:rsidRPr="002655E2">
        <w:t xml:space="preserve"> advice that they think is right.</w:t>
      </w:r>
      <w:r>
        <w:t xml:space="preserve"> </w:t>
      </w:r>
      <w:r w:rsidRPr="002655E2">
        <w:t>The more we treat them as political</w:t>
      </w:r>
      <w:r>
        <w:t xml:space="preserve">, </w:t>
      </w:r>
      <w:r w:rsidRPr="002655E2">
        <w:t xml:space="preserve">the less weight is attached to them in </w:t>
      </w:r>
      <w:r>
        <w:t xml:space="preserve">relation </w:t>
      </w:r>
      <w:r w:rsidR="00F65E9D">
        <w:t xml:space="preserve">to </w:t>
      </w:r>
      <w:r w:rsidRPr="002655E2">
        <w:t>the rule of law because they become</w:t>
      </w:r>
      <w:r>
        <w:t>,</w:t>
      </w:r>
      <w:r w:rsidRPr="002655E2">
        <w:t xml:space="preserve"> if I may say</w:t>
      </w:r>
      <w:r w:rsidR="00F65E9D">
        <w:t xml:space="preserve"> so to</w:t>
      </w:r>
      <w:r>
        <w:t xml:space="preserve"> </w:t>
      </w:r>
      <w:r w:rsidRPr="002655E2">
        <w:t xml:space="preserve">so many </w:t>
      </w:r>
      <w:r w:rsidR="00F65E9D">
        <w:t xml:space="preserve">of you </w:t>
      </w:r>
      <w:r>
        <w:t>a</w:t>
      </w:r>
      <w:r w:rsidRPr="002655E2">
        <w:t>round the table</w:t>
      </w:r>
      <w:r>
        <w:t xml:space="preserve">, </w:t>
      </w:r>
      <w:r w:rsidRPr="002655E2">
        <w:t>mere politicians</w:t>
      </w:r>
      <w:r>
        <w:t xml:space="preserve">, and I </w:t>
      </w:r>
      <w:r w:rsidRPr="002655E2">
        <w:t>do not think that is healthy.</w:t>
      </w:r>
      <w:r>
        <w:t xml:space="preserve"> </w:t>
      </w:r>
    </w:p>
    <w:p w:rsidR="00583EFC" w:rsidP="00583EFC">
      <w:pPr>
        <w:pStyle w:val="Answer"/>
      </w:pPr>
      <w:r w:rsidRPr="00F9064E">
        <w:rPr>
          <w:b/>
          <w:i/>
        </w:rPr>
        <w:t xml:space="preserve">Lord Thomas of </w:t>
      </w:r>
      <w:r w:rsidRPr="00A301BB" w:rsidR="00A301BB">
        <w:rPr>
          <w:b/>
          <w:bCs/>
          <w:i/>
          <w:iCs/>
        </w:rPr>
        <w:t>Cwmgiedd</w:t>
      </w:r>
      <w:r w:rsidRPr="00F9064E">
        <w:rPr>
          <w:b/>
          <w:i/>
        </w:rPr>
        <w:t>:</w:t>
      </w:r>
      <w:r>
        <w:t xml:space="preserve"> </w:t>
      </w:r>
      <w:r w:rsidRPr="002655E2">
        <w:t>I would make just one observation</w:t>
      </w:r>
      <w:r>
        <w:t>, and w</w:t>
      </w:r>
      <w:r w:rsidRPr="002655E2">
        <w:t>e are coming back to this</w:t>
      </w:r>
      <w:r w:rsidR="00D54398">
        <w:t>.</w:t>
      </w:r>
      <w:r>
        <w:t xml:space="preserve"> </w:t>
      </w:r>
      <w:r w:rsidR="00D54398">
        <w:t>I</w:t>
      </w:r>
      <w:r>
        <w:t xml:space="preserve">t </w:t>
      </w:r>
      <w:r w:rsidRPr="002655E2">
        <w:t xml:space="preserve">seems to me </w:t>
      </w:r>
      <w:r w:rsidR="00D54398">
        <w:t xml:space="preserve">that </w:t>
      </w:r>
      <w:r w:rsidRPr="002655E2">
        <w:t>you have your greatest influence as a lawyer when your advice is private.</w:t>
      </w:r>
      <w:r>
        <w:t xml:space="preserve"> </w:t>
      </w:r>
    </w:p>
    <w:p w:rsidR="00583EFC" w:rsidP="00583EFC">
      <w:pPr>
        <w:pStyle w:val="Remark"/>
      </w:pPr>
      <w:r w:rsidRPr="00F9064E">
        <w:rPr>
          <w:b/>
        </w:rPr>
        <w:t>The Chair:</w:t>
      </w:r>
      <w:r>
        <w:t xml:space="preserve"> </w:t>
      </w:r>
      <w:r w:rsidRPr="002655E2">
        <w:t>We will move on to the issue of the relationship between the Lord Chief Justice and</w:t>
      </w:r>
      <w:r>
        <w:t xml:space="preserve"> the</w:t>
      </w:r>
      <w:r w:rsidRPr="002655E2">
        <w:t xml:space="preserve"> Lord Chancellor.</w:t>
      </w:r>
      <w:r>
        <w:t xml:space="preserve"> </w:t>
      </w:r>
    </w:p>
    <w:p w:rsidR="00226B89" w:rsidP="00583EFC">
      <w:pPr>
        <w:pStyle w:val="Question"/>
        <w:numPr>
          <w:ilvl w:val="0"/>
          <w:numId w:val="9"/>
        </w:numPr>
      </w:pPr>
      <w:r w:rsidRPr="00F9064E">
        <w:rPr>
          <w:b/>
        </w:rPr>
        <w:t>Lord Hope of Craighead:</w:t>
      </w:r>
      <w:r w:rsidRPr="002655E2">
        <w:t xml:space="preserve"> </w:t>
      </w:r>
      <w:r w:rsidR="0005178B">
        <w:t xml:space="preserve">Could </w:t>
      </w:r>
      <w:r w:rsidRPr="002655E2">
        <w:t xml:space="preserve">you cast your minds back to </w:t>
      </w:r>
      <w:r>
        <w:t xml:space="preserve">the time </w:t>
      </w:r>
      <w:r w:rsidRPr="002655E2">
        <w:t>when you were in office as Lord Chief Justice</w:t>
      </w:r>
      <w:r>
        <w:t>, where, a</w:t>
      </w:r>
      <w:r w:rsidRPr="002655E2">
        <w:t>s part of the functions of that office you had to develop a relationship with the Lord Chancellor</w:t>
      </w:r>
      <w:r w:rsidR="0005178B">
        <w:t>?</w:t>
      </w:r>
      <w:r>
        <w:t xml:space="preserve"> </w:t>
      </w:r>
      <w:r w:rsidRPr="002655E2">
        <w:t>I am interested</w:t>
      </w:r>
      <w:r w:rsidR="00EB2B36">
        <w:t>,</w:t>
      </w:r>
      <w:r w:rsidRPr="002655E2">
        <w:t xml:space="preserve"> of course</w:t>
      </w:r>
      <w:r w:rsidR="00EB2B36">
        <w:t>,</w:t>
      </w:r>
      <w:r w:rsidRPr="002655E2">
        <w:t xml:space="preserve"> in the constitutional relationship</w:t>
      </w:r>
      <w:r>
        <w:t xml:space="preserve"> and</w:t>
      </w:r>
      <w:r w:rsidRPr="002655E2">
        <w:t xml:space="preserve"> not </w:t>
      </w:r>
      <w:r>
        <w:t xml:space="preserve">the </w:t>
      </w:r>
      <w:r w:rsidRPr="002655E2">
        <w:t xml:space="preserve">personal relationship such as </w:t>
      </w:r>
      <w:r>
        <w:t>it</w:t>
      </w:r>
      <w:r w:rsidRPr="002655E2">
        <w:t xml:space="preserve"> may have been.</w:t>
      </w:r>
      <w:r>
        <w:t xml:space="preserve"> </w:t>
      </w:r>
    </w:p>
    <w:p w:rsidR="00583EFC" w:rsidP="00226B89">
      <w:pPr>
        <w:pStyle w:val="QuestionCont"/>
      </w:pPr>
      <w:r w:rsidRPr="002655E2">
        <w:t>Lord Judge</w:t>
      </w:r>
      <w:r w:rsidR="00226B89">
        <w:t>, c</w:t>
      </w:r>
      <w:r>
        <w:t>o</w:t>
      </w:r>
      <w:r w:rsidRPr="002655E2">
        <w:t xml:space="preserve">uld </w:t>
      </w:r>
      <w:r>
        <w:t xml:space="preserve">you </w:t>
      </w:r>
      <w:r w:rsidRPr="002655E2">
        <w:t>tell us how often you met, what kinds of topics you discussed</w:t>
      </w:r>
      <w:r w:rsidR="00226B89">
        <w:t>,</w:t>
      </w:r>
      <w:r w:rsidRPr="002655E2">
        <w:t xml:space="preserve"> and</w:t>
      </w:r>
      <w:r>
        <w:t>,</w:t>
      </w:r>
      <w:r w:rsidRPr="002655E2">
        <w:t xml:space="preserve"> if there were disagreements</w:t>
      </w:r>
      <w:r>
        <w:t>,</w:t>
      </w:r>
      <w:r w:rsidRPr="002655E2">
        <w:t xml:space="preserve"> what you felt you could do about it</w:t>
      </w:r>
      <w:r>
        <w:t xml:space="preserve">? </w:t>
      </w:r>
      <w:r w:rsidRPr="002655E2">
        <w:t xml:space="preserve">Did you relay your discussions to your colleagues on the </w:t>
      </w:r>
      <w:r>
        <w:t>B</w:t>
      </w:r>
      <w:r w:rsidRPr="002655E2">
        <w:t>ench when you got back to court?</w:t>
      </w:r>
      <w:r>
        <w:t xml:space="preserve"> </w:t>
      </w:r>
    </w:p>
    <w:p w:rsidR="00583EFC" w:rsidP="00583EFC">
      <w:pPr>
        <w:pStyle w:val="Answer"/>
      </w:pPr>
      <w:r w:rsidRPr="00F9064E">
        <w:rPr>
          <w:b/>
          <w:i/>
        </w:rPr>
        <w:t>Lord Judge:</w:t>
      </w:r>
      <w:r>
        <w:t xml:space="preserve"> </w:t>
      </w:r>
      <w:r w:rsidRPr="002655E2">
        <w:t>I had three Lord Chancellors</w:t>
      </w:r>
      <w:r>
        <w:t>:</w:t>
      </w:r>
      <w:r w:rsidRPr="002655E2">
        <w:t xml:space="preserve"> Jack Straw, Lord Clark</w:t>
      </w:r>
      <w:r>
        <w:t>e</w:t>
      </w:r>
      <w:r w:rsidRPr="002655E2">
        <w:t xml:space="preserve"> and Chris Gr</w:t>
      </w:r>
      <w:r>
        <w:t>a</w:t>
      </w:r>
      <w:r w:rsidRPr="002655E2">
        <w:t>yling.</w:t>
      </w:r>
      <w:r>
        <w:t xml:space="preserve"> </w:t>
      </w:r>
      <w:r w:rsidRPr="002655E2">
        <w:t>The first two</w:t>
      </w:r>
      <w:r>
        <w:t>, if I may say so,</w:t>
      </w:r>
      <w:r w:rsidRPr="002655E2">
        <w:t xml:space="preserve"> had been around</w:t>
      </w:r>
      <w:r>
        <w:t xml:space="preserve">. </w:t>
      </w:r>
      <w:r w:rsidRPr="002655E2">
        <w:t>They had done every office there was</w:t>
      </w:r>
      <w:r>
        <w:t xml:space="preserve"> and th</w:t>
      </w:r>
      <w:r w:rsidRPr="002655E2">
        <w:t>is was at the end of their political careers.</w:t>
      </w:r>
      <w:r>
        <w:t xml:space="preserve"> </w:t>
      </w:r>
      <w:r w:rsidRPr="002655E2">
        <w:t>I used to meet them once a month</w:t>
      </w:r>
      <w:r w:rsidR="00086BCA">
        <w:t>.</w:t>
      </w:r>
      <w:r w:rsidRPr="002655E2">
        <w:t xml:space="preserve"> There </w:t>
      </w:r>
      <w:r>
        <w:t>would</w:t>
      </w:r>
      <w:r w:rsidRPr="002655E2">
        <w:t xml:space="preserve"> be occasional delays and so on</w:t>
      </w:r>
      <w:r w:rsidR="00EC2B5E">
        <w:t>,</w:t>
      </w:r>
      <w:r w:rsidRPr="002655E2">
        <w:t xml:space="preserve"> but </w:t>
      </w:r>
      <w:r>
        <w:t xml:space="preserve">we met </w:t>
      </w:r>
      <w:r w:rsidRPr="002655E2">
        <w:t>almost without fail.</w:t>
      </w:r>
      <w:r>
        <w:t xml:space="preserve"> </w:t>
      </w:r>
      <w:r w:rsidRPr="002655E2">
        <w:t xml:space="preserve">We would discuss anything that occurred to </w:t>
      </w:r>
      <w:r>
        <w:t>ei</w:t>
      </w:r>
      <w:r w:rsidRPr="002655E2">
        <w:t>ther of us.</w:t>
      </w:r>
      <w:r>
        <w:t xml:space="preserve"> </w:t>
      </w:r>
      <w:r w:rsidRPr="002655E2">
        <w:t>We would tell each other in advance what was troubling us.</w:t>
      </w:r>
      <w:r>
        <w:t xml:space="preserve"> </w:t>
      </w:r>
    </w:p>
    <w:p w:rsidR="00583EFC" w:rsidP="00583EFC">
      <w:pPr>
        <w:pStyle w:val="Answer"/>
      </w:pPr>
      <w:r w:rsidRPr="002655E2">
        <w:t xml:space="preserve">I </w:t>
      </w:r>
      <w:r w:rsidR="00EC2B5E">
        <w:t>will</w:t>
      </w:r>
      <w:r w:rsidRPr="002655E2">
        <w:t xml:space="preserve"> </w:t>
      </w:r>
      <w:r w:rsidR="003F1CD9">
        <w:t>give you</w:t>
      </w:r>
      <w:r w:rsidRPr="002655E2">
        <w:t xml:space="preserve"> an example for each of them</w:t>
      </w:r>
      <w:r w:rsidR="003F1CD9">
        <w:t xml:space="preserve">. For instance, </w:t>
      </w:r>
      <w:r w:rsidRPr="002655E2">
        <w:t>with Jack Straw</w:t>
      </w:r>
      <w:r w:rsidR="003F1CD9">
        <w:t>,</w:t>
      </w:r>
      <w:r w:rsidRPr="002655E2">
        <w:t xml:space="preserve"> we had a lo</w:t>
      </w:r>
      <w:r>
        <w:t>n</w:t>
      </w:r>
      <w:r w:rsidRPr="002655E2">
        <w:t>g discussion about how the House of Lords had shattered a judgment of mine in which I had said that it was possible for witnesses to give evidence and not be cross</w:t>
      </w:r>
      <w:r>
        <w:t>-</w:t>
      </w:r>
      <w:r w:rsidRPr="002655E2">
        <w:t>examined.</w:t>
      </w:r>
      <w:r>
        <w:t xml:space="preserve"> </w:t>
      </w:r>
      <w:r w:rsidRPr="002655E2">
        <w:t>This was in a case where somebody had fired a gun at a</w:t>
      </w:r>
      <w:r>
        <w:t xml:space="preserve"> </w:t>
      </w:r>
      <w:r w:rsidRPr="002655E2">
        <w:t>party and killed somebody he was aiming at</w:t>
      </w:r>
      <w:r w:rsidR="003F1CD9">
        <w:t>.</w:t>
      </w:r>
      <w:r w:rsidRPr="002655E2">
        <w:t xml:space="preserve"> </w:t>
      </w:r>
      <w:r w:rsidR="003F1CD9">
        <w:t>T</w:t>
      </w:r>
      <w:r w:rsidRPr="002655E2">
        <w:t xml:space="preserve">he </w:t>
      </w:r>
      <w:r>
        <w:t>bullet</w:t>
      </w:r>
      <w:r w:rsidRPr="002655E2">
        <w:t xml:space="preserve"> had gone through </w:t>
      </w:r>
      <w:r w:rsidR="003F1CD9">
        <w:t>a</w:t>
      </w:r>
      <w:r w:rsidRPr="002655E2">
        <w:t xml:space="preserve"> very thin wall and killed somebody standing behind</w:t>
      </w:r>
      <w:r>
        <w:t>,</w:t>
      </w:r>
      <w:r w:rsidRPr="002655E2">
        <w:t xml:space="preserve"> so it was rather difficult to get any </w:t>
      </w:r>
      <w:r w:rsidR="00A50974">
        <w:t>witnesses</w:t>
      </w:r>
      <w:r w:rsidRPr="002655E2">
        <w:t xml:space="preserve"> to come forward</w:t>
      </w:r>
      <w:r>
        <w:t>,</w:t>
      </w:r>
      <w:r w:rsidRPr="002655E2">
        <w:t xml:space="preserve"> given the</w:t>
      </w:r>
      <w:r>
        <w:t xml:space="preserve"> </w:t>
      </w:r>
      <w:r w:rsidRPr="002655E2">
        <w:t>risks.</w:t>
      </w:r>
      <w:r>
        <w:t xml:space="preserve"> </w:t>
      </w:r>
    </w:p>
    <w:p w:rsidR="00583EFC" w:rsidP="00583EFC">
      <w:pPr>
        <w:pStyle w:val="Answer"/>
      </w:pPr>
      <w:r>
        <w:t>H</w:t>
      </w:r>
      <w:r w:rsidRPr="002655E2">
        <w:t xml:space="preserve">e told me </w:t>
      </w:r>
      <w:r>
        <w:t xml:space="preserve">that </w:t>
      </w:r>
      <w:r w:rsidRPr="002655E2">
        <w:t xml:space="preserve">he was proposing to introduce a Bill to remedy, as </w:t>
      </w:r>
      <w:r>
        <w:t>h</w:t>
      </w:r>
      <w:r w:rsidRPr="002655E2">
        <w:t>e saw it, the mistake made by the House of Lords and raise up my judgment.</w:t>
      </w:r>
      <w:r>
        <w:t xml:space="preserve"> </w:t>
      </w:r>
      <w:r w:rsidRPr="002655E2">
        <w:t>We discussed that.</w:t>
      </w:r>
      <w:r>
        <w:t xml:space="preserve"> </w:t>
      </w:r>
      <w:r w:rsidRPr="002655E2">
        <w:t>We always discus</w:t>
      </w:r>
      <w:r>
        <w:t>sed</w:t>
      </w:r>
      <w:r w:rsidRPr="002655E2">
        <w:t xml:space="preserve"> any cases where </w:t>
      </w:r>
      <w:r>
        <w:t>there was</w:t>
      </w:r>
      <w:r w:rsidRPr="002655E2">
        <w:t xml:space="preserve"> some suggestion of misconduct or misbehaviour</w:t>
      </w:r>
      <w:r>
        <w:t xml:space="preserve"> by a judge</w:t>
      </w:r>
      <w:r w:rsidRPr="002655E2">
        <w:t>.</w:t>
      </w:r>
      <w:r>
        <w:t xml:space="preserve"> T</w:t>
      </w:r>
      <w:r w:rsidRPr="002655E2">
        <w:t>o start with, to be fair</w:t>
      </w:r>
      <w:r>
        <w:t>,</w:t>
      </w:r>
      <w:r w:rsidRPr="002655E2">
        <w:t xml:space="preserve"> we </w:t>
      </w:r>
      <w:r>
        <w:t>we</w:t>
      </w:r>
      <w:r w:rsidRPr="002655E2">
        <w:t xml:space="preserve">re both getting our feet under the table. </w:t>
      </w:r>
    </w:p>
    <w:p w:rsidR="00583EFC" w:rsidP="00583EFC">
      <w:pPr>
        <w:pStyle w:val="Answer"/>
      </w:pPr>
      <w:r w:rsidRPr="002655E2">
        <w:t xml:space="preserve">With Ken </w:t>
      </w:r>
      <w:r>
        <w:t>Clar</w:t>
      </w:r>
      <w:r w:rsidRPr="002655E2">
        <w:t>k</w:t>
      </w:r>
      <w:r>
        <w:t>e,</w:t>
      </w:r>
      <w:r w:rsidRPr="002655E2">
        <w:t xml:space="preserve"> again</w:t>
      </w:r>
      <w:r>
        <w:t>,</w:t>
      </w:r>
      <w:r w:rsidRPr="002655E2">
        <w:t xml:space="preserve"> it was a monthly meeting.</w:t>
      </w:r>
      <w:r>
        <w:t xml:space="preserve"> </w:t>
      </w:r>
      <w:r w:rsidRPr="002655E2">
        <w:t>One of the subjects we discussed</w:t>
      </w:r>
      <w:r>
        <w:t>,</w:t>
      </w:r>
      <w:r w:rsidRPr="002655E2">
        <w:t xml:space="preserve"> for example</w:t>
      </w:r>
      <w:r>
        <w:t>,</w:t>
      </w:r>
      <w:r w:rsidRPr="002655E2">
        <w:t xml:space="preserve"> was the situation </w:t>
      </w:r>
      <w:r w:rsidR="00121E1D">
        <w:t>of</w:t>
      </w:r>
      <w:r w:rsidRPr="002655E2">
        <w:t xml:space="preserve"> IPPs.</w:t>
      </w:r>
      <w:r>
        <w:t xml:space="preserve"> </w:t>
      </w:r>
      <w:r w:rsidRPr="002655E2">
        <w:t xml:space="preserve">His question to me, and I am paraphrasing </w:t>
      </w:r>
      <w:r>
        <w:t xml:space="preserve">a </w:t>
      </w:r>
      <w:r w:rsidRPr="002655E2">
        <w:t>memory that goes back many years now,</w:t>
      </w:r>
      <w:r>
        <w:t xml:space="preserve"> was, in effect,</w:t>
      </w:r>
      <w:r w:rsidRPr="002655E2">
        <w:t xml:space="preserve"> </w:t>
      </w:r>
      <w:r w:rsidR="00121E1D">
        <w:t>“W</w:t>
      </w:r>
      <w:r w:rsidRPr="002655E2">
        <w:t xml:space="preserve">ould the judges be bothered if the sentences they </w:t>
      </w:r>
      <w:r w:rsidR="00121E1D">
        <w:t xml:space="preserve">had </w:t>
      </w:r>
      <w:r w:rsidRPr="002655E2">
        <w:t>imposed were now varied by Act of Parliament in the particular circumstances</w:t>
      </w:r>
      <w:r w:rsidR="00121E1D">
        <w:t>?”</w:t>
      </w:r>
      <w:r>
        <w:t xml:space="preserve"> </w:t>
      </w:r>
      <w:r w:rsidRPr="002655E2">
        <w:t xml:space="preserve">I said I was sure </w:t>
      </w:r>
      <w:r w:rsidR="00121E1D">
        <w:t xml:space="preserve">they would </w:t>
      </w:r>
      <w:r w:rsidRPr="002655E2">
        <w:t>not</w:t>
      </w:r>
      <w:r w:rsidR="00121E1D">
        <w:t>.</w:t>
      </w:r>
      <w:r w:rsidRPr="002655E2">
        <w:t xml:space="preserve"> </w:t>
      </w:r>
      <w:r w:rsidR="00121E1D">
        <w:t>T</w:t>
      </w:r>
      <w:r w:rsidRPr="002655E2">
        <w:t>he judges hated that particular law; they thought it was unjust.</w:t>
      </w:r>
      <w:r>
        <w:t xml:space="preserve"> </w:t>
      </w:r>
      <w:r w:rsidRPr="002655E2">
        <w:t>With him</w:t>
      </w:r>
      <w:r w:rsidR="00121E1D">
        <w:t>,</w:t>
      </w:r>
      <w:r w:rsidRPr="002655E2">
        <w:t xml:space="preserve"> the issue </w:t>
      </w:r>
      <w:r>
        <w:t xml:space="preserve">that </w:t>
      </w:r>
      <w:r w:rsidRPr="002655E2">
        <w:t>start</w:t>
      </w:r>
      <w:r>
        <w:t>ed</w:t>
      </w:r>
      <w:r w:rsidRPr="002655E2">
        <w:t xml:space="preserve"> to arise was pensions.</w:t>
      </w:r>
      <w:r>
        <w:t xml:space="preserve"> </w:t>
      </w:r>
    </w:p>
    <w:p w:rsidR="00583EFC" w:rsidP="00583EFC">
      <w:pPr>
        <w:pStyle w:val="Answer"/>
      </w:pPr>
      <w:r>
        <w:t>O</w:t>
      </w:r>
      <w:r w:rsidRPr="002655E2">
        <w:t>ne thing I had to do</w:t>
      </w:r>
      <w:r>
        <w:t xml:space="preserve"> with Mr Grayling</w:t>
      </w:r>
      <w:r>
        <w:t>,</w:t>
      </w:r>
      <w:r w:rsidRPr="002655E2">
        <w:t xml:space="preserve"> because he did not have the experience of the other two</w:t>
      </w:r>
      <w:r>
        <w:t>,</w:t>
      </w:r>
      <w:r w:rsidRPr="002655E2">
        <w:t xml:space="preserve"> was discuss why particular forms of misbehaviour really did constitute misbehaviour</w:t>
      </w:r>
      <w:r>
        <w:t>,</w:t>
      </w:r>
      <w:r w:rsidRPr="002655E2">
        <w:t xml:space="preserve"> and, if so, </w:t>
      </w:r>
      <w:r>
        <w:t xml:space="preserve">at </w:t>
      </w:r>
      <w:r w:rsidRPr="002655E2">
        <w:t>what sort of level they would be in the hierarchy of misbehaviours</w:t>
      </w:r>
      <w:r>
        <w:t>,</w:t>
      </w:r>
      <w:r w:rsidR="00121E1D">
        <w:t xml:space="preserve"> because</w:t>
      </w:r>
      <w:r>
        <w:t xml:space="preserve"> </w:t>
      </w:r>
      <w:r w:rsidR="00121E1D">
        <w:t>w</w:t>
      </w:r>
      <w:r w:rsidRPr="002655E2">
        <w:t xml:space="preserve">e had a joint responsibility for the final decision on what </w:t>
      </w:r>
      <w:r>
        <w:t>sh</w:t>
      </w:r>
      <w:r w:rsidRPr="002655E2">
        <w:t xml:space="preserve">ould happen when </w:t>
      </w:r>
      <w:r>
        <w:t>a</w:t>
      </w:r>
      <w:r w:rsidRPr="002655E2">
        <w:t xml:space="preserve"> judge misbehaved.</w:t>
      </w:r>
      <w:r>
        <w:t xml:space="preserve"> </w:t>
      </w:r>
    </w:p>
    <w:p w:rsidR="00583EFC" w:rsidP="00583EFC">
      <w:pPr>
        <w:pStyle w:val="Answer"/>
      </w:pPr>
      <w:r w:rsidRPr="002655E2">
        <w:t>With him</w:t>
      </w:r>
      <w:r w:rsidR="00121E1D">
        <w:t>,</w:t>
      </w:r>
      <w:r w:rsidRPr="002655E2">
        <w:t xml:space="preserve"> of course</w:t>
      </w:r>
      <w:r w:rsidR="00121E1D">
        <w:t>,</w:t>
      </w:r>
      <w:r w:rsidRPr="002655E2">
        <w:t xml:space="preserve"> the major issue was the pensions</w:t>
      </w:r>
      <w:r>
        <w:t>, when</w:t>
      </w:r>
      <w:r w:rsidRPr="002655E2">
        <w:t xml:space="preserve"> I argued like fury that the Government w</w:t>
      </w:r>
      <w:r>
        <w:t>ere</w:t>
      </w:r>
      <w:r w:rsidRPr="002655E2">
        <w:t xml:space="preserve"> going to be in breach of the contract they had made, particularly to attract young people on to the </w:t>
      </w:r>
      <w:r>
        <w:t>Bench</w:t>
      </w:r>
      <w:r w:rsidRPr="002655E2">
        <w:t>, and the pension arrangements that were being provided were a total breach of that contractual obligation.</w:t>
      </w:r>
      <w:r>
        <w:t xml:space="preserve"> </w:t>
      </w:r>
      <w:r w:rsidRPr="002655E2">
        <w:t>It did not matter what was decided for the future, but it should not have applied to any of the judges.</w:t>
      </w:r>
      <w:r>
        <w:t xml:space="preserve"> </w:t>
      </w:r>
      <w:r w:rsidRPr="002655E2">
        <w:t>It was beyond his pay grade.</w:t>
      </w:r>
      <w:r>
        <w:t xml:space="preserve"> </w:t>
      </w:r>
      <w:r w:rsidRPr="002655E2">
        <w:t xml:space="preserve">I know </w:t>
      </w:r>
      <w:r>
        <w:t xml:space="preserve">that </w:t>
      </w:r>
      <w:r w:rsidRPr="002655E2">
        <w:t xml:space="preserve">obviously it was a Cabinet decision and </w:t>
      </w:r>
      <w:r>
        <w:t xml:space="preserve">a </w:t>
      </w:r>
      <w:r w:rsidR="007B3015">
        <w:t>p</w:t>
      </w:r>
      <w:r w:rsidRPr="002655E2">
        <w:t xml:space="preserve">rime </w:t>
      </w:r>
      <w:r w:rsidR="007B3015">
        <w:t>m</w:t>
      </w:r>
      <w:r w:rsidRPr="002655E2">
        <w:t>inisterial decision.</w:t>
      </w:r>
      <w:r>
        <w:t xml:space="preserve"> </w:t>
      </w:r>
      <w:r w:rsidRPr="002655E2">
        <w:t>That was what we talked about</w:t>
      </w:r>
      <w:r>
        <w:t>,</w:t>
      </w:r>
      <w:r w:rsidRPr="002655E2">
        <w:t xml:space="preserve"> generally speaking.</w:t>
      </w:r>
      <w:r>
        <w:t xml:space="preserve"> </w:t>
      </w:r>
    </w:p>
    <w:p w:rsidR="00583EFC" w:rsidP="00583EFC">
      <w:pPr>
        <w:pStyle w:val="Answer"/>
      </w:pPr>
      <w:r w:rsidRPr="002655E2">
        <w:t>I found the meetings terribly easy</w:t>
      </w:r>
      <w:r>
        <w:t>,</w:t>
      </w:r>
      <w:r w:rsidRPr="002655E2">
        <w:t xml:space="preserve"> with them</w:t>
      </w:r>
      <w:r>
        <w:t xml:space="preserve"> all</w:t>
      </w:r>
      <w:r w:rsidRPr="002655E2">
        <w:t>.</w:t>
      </w:r>
      <w:r>
        <w:t xml:space="preserve"> </w:t>
      </w:r>
      <w:r w:rsidRPr="002655E2">
        <w:t xml:space="preserve">I would always ask at the end of the meeting, </w:t>
      </w:r>
      <w:r>
        <w:t>“</w:t>
      </w:r>
      <w:r w:rsidRPr="002655E2">
        <w:t>Can I tell my collea</w:t>
      </w:r>
      <w:r>
        <w:t>gue</w:t>
      </w:r>
      <w:r w:rsidRPr="002655E2">
        <w:t>s?</w:t>
      </w:r>
      <w:r>
        <w:t xml:space="preserve">” </w:t>
      </w:r>
      <w:r w:rsidRPr="002655E2">
        <w:t>This was entirely private.</w:t>
      </w:r>
      <w:r>
        <w:t xml:space="preserve"> </w:t>
      </w:r>
      <w:r w:rsidRPr="002655E2">
        <w:t>Sometimes they would tell me what had gone on in Cabinet</w:t>
      </w:r>
      <w:r>
        <w:t xml:space="preserve">, </w:t>
      </w:r>
      <w:r w:rsidRPr="002655E2">
        <w:t xml:space="preserve">and that was obviously private, but occasionally I would need to know, and they would always say that </w:t>
      </w:r>
      <w:r>
        <w:t>was</w:t>
      </w:r>
      <w:r w:rsidRPr="002655E2">
        <w:t xml:space="preserve"> fine, unless they had a particular reason not to</w:t>
      </w:r>
      <w:r>
        <w:t xml:space="preserve">. </w:t>
      </w:r>
      <w:r w:rsidR="00D06E70">
        <w:t xml:space="preserve">When </w:t>
      </w:r>
      <w:r w:rsidRPr="002655E2">
        <w:t xml:space="preserve">I </w:t>
      </w:r>
      <w:r w:rsidR="00D06E70">
        <w:t>went</w:t>
      </w:r>
      <w:r w:rsidRPr="002655E2">
        <w:t xml:space="preserve"> back to the law courts</w:t>
      </w:r>
      <w:r w:rsidR="00D06E70">
        <w:t>,</w:t>
      </w:r>
      <w:r w:rsidRPr="002655E2">
        <w:t xml:space="preserve"> </w:t>
      </w:r>
      <w:r w:rsidR="00D06E70">
        <w:t>I</w:t>
      </w:r>
      <w:r w:rsidRPr="002655E2">
        <w:t xml:space="preserve"> </w:t>
      </w:r>
      <w:r w:rsidR="00D06E70">
        <w:t>would have</w:t>
      </w:r>
      <w:r w:rsidRPr="002655E2">
        <w:t xml:space="preserve"> a meeting with my senior colleagues every week</w:t>
      </w:r>
      <w:r w:rsidR="002768AC">
        <w:t xml:space="preserve"> </w:t>
      </w:r>
      <w:r>
        <w:t xml:space="preserve">and </w:t>
      </w:r>
      <w:r w:rsidRPr="002655E2">
        <w:t>I would tell them what was going on.</w:t>
      </w:r>
      <w:r>
        <w:t xml:space="preserve"> </w:t>
      </w:r>
      <w:r w:rsidRPr="002655E2">
        <w:t>I think that covers the ground that you raised, Lord Hope.</w:t>
      </w:r>
      <w:r>
        <w:t xml:space="preserve"> </w:t>
      </w:r>
    </w:p>
    <w:p w:rsidR="00583EFC" w:rsidP="00583EFC">
      <w:pPr>
        <w:pStyle w:val="Remark"/>
      </w:pPr>
      <w:r w:rsidRPr="00C0773A">
        <w:rPr>
          <w:b/>
        </w:rPr>
        <w:t>Lord Hope of Craighead:</w:t>
      </w:r>
      <w:r>
        <w:t xml:space="preserve"> </w:t>
      </w:r>
      <w:r w:rsidRPr="002655E2">
        <w:t>Did you find these meetings valuable</w:t>
      </w:r>
      <w:r>
        <w:t>,</w:t>
      </w:r>
      <w:r w:rsidRPr="002655E2">
        <w:t xml:space="preserve"> and if there were points at which you felt you were not getting your point across, was there some other means of obtaining redress against </w:t>
      </w:r>
      <w:r w:rsidR="00D06E70">
        <w:t xml:space="preserve">the </w:t>
      </w:r>
      <w:r w:rsidRPr="002655E2">
        <w:t>disagreements that you were meeting?</w:t>
      </w:r>
      <w:r>
        <w:t xml:space="preserve"> </w:t>
      </w:r>
    </w:p>
    <w:p w:rsidR="00583EFC" w:rsidP="00583EFC">
      <w:pPr>
        <w:pStyle w:val="Answer"/>
      </w:pPr>
      <w:r w:rsidRPr="00C0773A">
        <w:rPr>
          <w:b/>
          <w:i/>
        </w:rPr>
        <w:t>Lord Judge:</w:t>
      </w:r>
      <w:r>
        <w:t xml:space="preserve"> </w:t>
      </w:r>
      <w:r w:rsidRPr="002655E2">
        <w:t>The meetings were always useful.</w:t>
      </w:r>
      <w:r>
        <w:t xml:space="preserve"> </w:t>
      </w:r>
      <w:r w:rsidRPr="002655E2">
        <w:t>Of course, they are three different individuals. Because I thought that the then current arrangements were not adequate, through the then Cabinet Secretary I asked for the opportunity to see the Prime Minister twice a year.</w:t>
      </w:r>
      <w:r>
        <w:t xml:space="preserve"> </w:t>
      </w:r>
      <w:r w:rsidRPr="002655E2">
        <w:t>There was no difficulty with that</w:t>
      </w:r>
      <w:r>
        <w:t>; i</w:t>
      </w:r>
      <w:r w:rsidRPr="002655E2">
        <w:t>t was agreed</w:t>
      </w:r>
      <w:r>
        <w:t>,</w:t>
      </w:r>
      <w:r w:rsidRPr="002655E2">
        <w:t xml:space="preserve"> and so I saw the Prime Minister every six months or so. </w:t>
      </w:r>
    </w:p>
    <w:p w:rsidR="002768AC" w:rsidP="00583EFC">
      <w:pPr>
        <w:pStyle w:val="Answer"/>
      </w:pPr>
      <w:r w:rsidRPr="002655E2">
        <w:t>There had been a separate understanding that</w:t>
      </w:r>
      <w:r w:rsidR="00D06E70">
        <w:t>,</w:t>
      </w:r>
      <w:r w:rsidRPr="002655E2">
        <w:t xml:space="preserve"> if the Lord Chief Justice had a nuclear option he wanted to </w:t>
      </w:r>
      <w:r>
        <w:t>blow</w:t>
      </w:r>
      <w:r w:rsidRPr="002655E2">
        <w:t>, he could see the Prime Minister, but this was going to be standard form.</w:t>
      </w:r>
      <w:r>
        <w:t xml:space="preserve"> </w:t>
      </w:r>
      <w:r w:rsidRPr="002655E2">
        <w:t>I would go to the Prime Minister</w:t>
      </w:r>
      <w:r w:rsidR="00AF3106">
        <w:t xml:space="preserve"> and make</w:t>
      </w:r>
      <w:r w:rsidRPr="002655E2">
        <w:t xml:space="preserve"> the case out. I regret to say success </w:t>
      </w:r>
      <w:r w:rsidR="00AF3106">
        <w:t>did</w:t>
      </w:r>
      <w:r w:rsidRPr="002655E2">
        <w:t xml:space="preserve"> no</w:t>
      </w:r>
      <w:r>
        <w:t>t bless</w:t>
      </w:r>
      <w:r w:rsidRPr="002655E2">
        <w:t xml:space="preserve"> all my enterprises, but that was the arrangement.</w:t>
      </w:r>
      <w:r>
        <w:t xml:space="preserve"> </w:t>
      </w:r>
    </w:p>
    <w:p w:rsidR="00583EFC" w:rsidP="00583EFC">
      <w:pPr>
        <w:pStyle w:val="Answer"/>
      </w:pPr>
      <w:r>
        <w:t>T</w:t>
      </w:r>
      <w:r w:rsidRPr="002655E2">
        <w:t xml:space="preserve">hen I always had in mind, </w:t>
      </w:r>
      <w:r w:rsidR="00AF3106">
        <w:t>but</w:t>
      </w:r>
      <w:r w:rsidRPr="002655E2">
        <w:t xml:space="preserve"> I had forgotten until Lord Thomas reminded me, what I thought was a </w:t>
      </w:r>
      <w:r w:rsidR="00AF3106">
        <w:t xml:space="preserve">really </w:t>
      </w:r>
      <w:r w:rsidRPr="002655E2">
        <w:t>hopeless nuclear weapon, which is the right of the Lord Chief Justice</w:t>
      </w:r>
      <w:r>
        <w:t>,</w:t>
      </w:r>
      <w:r w:rsidRPr="002655E2">
        <w:t xml:space="preserve"> which I think is still there, to write a letter to Parliament.</w:t>
      </w:r>
      <w:r>
        <w:t xml:space="preserve"> </w:t>
      </w:r>
      <w:r w:rsidRPr="002655E2">
        <w:t>Any of us who have done advocacy know th</w:t>
      </w:r>
      <w:r>
        <w:t>a</w:t>
      </w:r>
      <w:r w:rsidRPr="002655E2">
        <w:t>t writing a letter to anybody is about the quickest way for it to get buried at the bottom of the pile.</w:t>
      </w:r>
      <w:r>
        <w:t xml:space="preserve"> </w:t>
      </w:r>
      <w:r w:rsidRPr="002655E2">
        <w:t xml:space="preserve">I never used that and I would never </w:t>
      </w:r>
      <w:r>
        <w:t xml:space="preserve">have </w:t>
      </w:r>
      <w:r w:rsidRPr="002655E2">
        <w:t>contemplate</w:t>
      </w:r>
      <w:r>
        <w:t>d</w:t>
      </w:r>
      <w:r w:rsidRPr="002655E2">
        <w:t xml:space="preserve"> using it. I thought it was a completely ridiculous </w:t>
      </w:r>
      <w:r>
        <w:t>form of protest</w:t>
      </w:r>
      <w:r w:rsidRPr="002655E2">
        <w:t>.</w:t>
      </w:r>
      <w:r>
        <w:t xml:space="preserve"> </w:t>
      </w:r>
    </w:p>
    <w:p w:rsidR="00583EFC" w:rsidP="00583EFC">
      <w:pPr>
        <w:pStyle w:val="Remark"/>
      </w:pPr>
      <w:r w:rsidRPr="00C0773A">
        <w:rPr>
          <w:b/>
        </w:rPr>
        <w:t xml:space="preserve">Lord </w:t>
      </w:r>
      <w:r w:rsidR="00EE670C">
        <w:rPr>
          <w:b/>
        </w:rPr>
        <w:t>Hope of Craighead</w:t>
      </w:r>
      <w:r w:rsidRPr="00C0773A">
        <w:rPr>
          <w:b/>
        </w:rPr>
        <w:t>:</w:t>
      </w:r>
      <w:r>
        <w:t xml:space="preserve"> </w:t>
      </w:r>
      <w:r w:rsidRPr="002655E2">
        <w:t xml:space="preserve">In the old days you would </w:t>
      </w:r>
      <w:r>
        <w:t>have been</w:t>
      </w:r>
      <w:r w:rsidRPr="002655E2">
        <w:t xml:space="preserve"> able to speak</w:t>
      </w:r>
      <w:r>
        <w:t>,</w:t>
      </w:r>
      <w:r w:rsidRPr="002655E2">
        <w:t xml:space="preserve"> but you were not able to speak.</w:t>
      </w:r>
      <w:r>
        <w:t xml:space="preserve"> </w:t>
      </w:r>
    </w:p>
    <w:p w:rsidR="00583EFC" w:rsidRPr="002655E2" w:rsidP="00AF3106">
      <w:pPr>
        <w:pStyle w:val="Answer"/>
      </w:pPr>
      <w:r w:rsidRPr="00C0773A">
        <w:rPr>
          <w:b/>
          <w:i/>
        </w:rPr>
        <w:t>Lord Judge:</w:t>
      </w:r>
      <w:r>
        <w:t xml:space="preserve"> </w:t>
      </w:r>
      <w:r w:rsidRPr="002655E2">
        <w:t>Exactly</w:t>
      </w:r>
      <w:r>
        <w:t>,</w:t>
      </w:r>
      <w:r w:rsidRPr="002655E2">
        <w:t xml:space="preserve"> and that was taken away during the constitutional format</w:t>
      </w:r>
      <w:r>
        <w:t>. S</w:t>
      </w:r>
      <w:r w:rsidRPr="002655E2">
        <w:t>uddenly</w:t>
      </w:r>
      <w:r>
        <w:t>,</w:t>
      </w:r>
      <w:r w:rsidRPr="002655E2">
        <w:t xml:space="preserve"> the head of the ju</w:t>
      </w:r>
      <w:r w:rsidR="002768AC">
        <w:t>di</w:t>
      </w:r>
      <w:r w:rsidRPr="002655E2">
        <w:t>ciary</w:t>
      </w:r>
      <w:r>
        <w:t>,</w:t>
      </w:r>
      <w:r w:rsidRPr="002655E2">
        <w:t xml:space="preserve"> who had been able to speak in Parliament</w:t>
      </w:r>
      <w:r>
        <w:t>,</w:t>
      </w:r>
      <w:r w:rsidRPr="002655E2">
        <w:t xml:space="preserve"> was no longer able to speak </w:t>
      </w:r>
      <w:r w:rsidR="00AF3106">
        <w:t>there.</w:t>
      </w:r>
      <w:r w:rsidR="002768AC">
        <w:t xml:space="preserve"> </w:t>
      </w:r>
    </w:p>
    <w:p w:rsidR="00583EFC" w:rsidP="00583EFC">
      <w:pPr>
        <w:pStyle w:val="Answer"/>
      </w:pPr>
      <w:r w:rsidRPr="00C0773A">
        <w:rPr>
          <w:b/>
          <w:i/>
        </w:rPr>
        <w:t xml:space="preserve">Lord Thomas of </w:t>
      </w:r>
      <w:r w:rsidRPr="00A301BB" w:rsidR="00A301BB">
        <w:rPr>
          <w:b/>
          <w:bCs/>
          <w:i/>
          <w:iCs/>
        </w:rPr>
        <w:t>Cwmgiedd</w:t>
      </w:r>
      <w:r w:rsidRPr="00C0773A">
        <w:rPr>
          <w:b/>
          <w:i/>
        </w:rPr>
        <w:t>:</w:t>
      </w:r>
      <w:r>
        <w:t xml:space="preserve"> </w:t>
      </w:r>
      <w:r w:rsidRPr="002655E2">
        <w:t>I agree. It is important to bear in mind that</w:t>
      </w:r>
      <w:r w:rsidR="00AF3106">
        <w:t>,</w:t>
      </w:r>
      <w:r w:rsidRPr="002655E2">
        <w:t xml:space="preserve"> when the new system was devised, it effectively </w:t>
      </w:r>
      <w:r w:rsidR="00AF3106">
        <w:t>im</w:t>
      </w:r>
      <w:r w:rsidRPr="002655E2">
        <w:t>posed a partnership between the Lord Chancellor and the Lord Chief Justice in r</w:t>
      </w:r>
      <w:r>
        <w:t>ela</w:t>
      </w:r>
      <w:r w:rsidRPr="002655E2">
        <w:t xml:space="preserve">tion to certain things, embodied in the concordat </w:t>
      </w:r>
      <w:r w:rsidR="00AF3106">
        <w:t>a</w:t>
      </w:r>
      <w:r w:rsidRPr="002655E2">
        <w:t>n</w:t>
      </w:r>
      <w:r w:rsidR="00AF3106">
        <w:t>d</w:t>
      </w:r>
      <w:r w:rsidRPr="002655E2">
        <w:t xml:space="preserve"> the framework agreement.</w:t>
      </w:r>
      <w:r>
        <w:t xml:space="preserve"> </w:t>
      </w:r>
      <w:r w:rsidRPr="002655E2">
        <w:t>For example, discipline was a joint responsibility.</w:t>
      </w:r>
      <w:r>
        <w:t xml:space="preserve"> </w:t>
      </w:r>
      <w:r w:rsidRPr="002655E2">
        <w:t>Both the Lord Chancellor and</w:t>
      </w:r>
      <w:r>
        <w:t xml:space="preserve"> the</w:t>
      </w:r>
      <w:r w:rsidRPr="002655E2">
        <w:t xml:space="preserve"> Lord Chief Justice had to agree on </w:t>
      </w:r>
      <w:r w:rsidR="0035727C">
        <w:t xml:space="preserve">the </w:t>
      </w:r>
      <w:r w:rsidRPr="002655E2">
        <w:t>sanction.</w:t>
      </w:r>
      <w:r>
        <w:t xml:space="preserve"> </w:t>
      </w:r>
      <w:r w:rsidRPr="002655E2">
        <w:t>In relation to certain kinds of leadership appointments</w:t>
      </w:r>
      <w:r>
        <w:t>,</w:t>
      </w:r>
      <w:r w:rsidRPr="002655E2">
        <w:t xml:space="preserve"> the Lord Chancellor and </w:t>
      </w:r>
      <w:r w:rsidR="0035727C">
        <w:t>t</w:t>
      </w:r>
      <w:r>
        <w:t xml:space="preserve">he </w:t>
      </w:r>
      <w:r w:rsidRPr="002655E2">
        <w:t>Lord Chief Justice had to agree</w:t>
      </w:r>
      <w:r>
        <w:t>. F</w:t>
      </w:r>
      <w:r w:rsidRPr="002655E2">
        <w:t xml:space="preserve">or example, </w:t>
      </w:r>
      <w:r w:rsidR="0035727C">
        <w:t xml:space="preserve">there had to be discussions </w:t>
      </w:r>
      <w:r w:rsidRPr="002655E2">
        <w:t xml:space="preserve">on the appointment of the chair of the Judicial </w:t>
      </w:r>
      <w:r>
        <w:t>A</w:t>
      </w:r>
      <w:r w:rsidRPr="002655E2">
        <w:t>ppointments Commissio</w:t>
      </w:r>
      <w:r>
        <w:t>n</w:t>
      </w:r>
      <w:r w:rsidRPr="002655E2">
        <w:t>.</w:t>
      </w:r>
      <w:r>
        <w:t xml:space="preserve"> </w:t>
      </w:r>
    </w:p>
    <w:p w:rsidR="00583EFC" w:rsidP="00583EFC">
      <w:pPr>
        <w:pStyle w:val="Answer"/>
      </w:pPr>
      <w:r>
        <w:t>C</w:t>
      </w:r>
      <w:r w:rsidRPr="002655E2">
        <w:t>ertain areas w</w:t>
      </w:r>
      <w:r>
        <w:t>e</w:t>
      </w:r>
      <w:r w:rsidRPr="002655E2">
        <w:t>re laid down in the governing constitutional instruments.</w:t>
      </w:r>
      <w:r>
        <w:t xml:space="preserve"> </w:t>
      </w:r>
      <w:r w:rsidRPr="002655E2">
        <w:t>When arrangements were made about Her Majesty</w:t>
      </w:r>
      <w:r>
        <w:t>’</w:t>
      </w:r>
      <w:r w:rsidRPr="002655E2">
        <w:t>s Courts Service</w:t>
      </w:r>
      <w:r>
        <w:t xml:space="preserve">, </w:t>
      </w:r>
      <w:r w:rsidRPr="002655E2">
        <w:t xml:space="preserve">and this became a central issue in positive </w:t>
      </w:r>
      <w:r>
        <w:t>t</w:t>
      </w:r>
      <w:r w:rsidRPr="002655E2">
        <w:t>erms when I was Lord Chief Justice</w:t>
      </w:r>
      <w:r>
        <w:t>, t</w:t>
      </w:r>
      <w:r w:rsidRPr="002655E2">
        <w:t>here was a partnership</w:t>
      </w:r>
      <w:r>
        <w:t>. Th</w:t>
      </w:r>
      <w:r w:rsidRPr="002655E2">
        <w:t>e framework agreement sets up a working partnership.</w:t>
      </w:r>
      <w:r>
        <w:t xml:space="preserve"> </w:t>
      </w:r>
      <w:r>
        <w:t>I</w:t>
      </w:r>
      <w:r w:rsidRPr="002655E2">
        <w:t xml:space="preserve">t is very important to realise that there is a constitutional mechanism in place </w:t>
      </w:r>
      <w:r w:rsidR="0035727C">
        <w:t>that</w:t>
      </w:r>
      <w:r w:rsidRPr="002655E2">
        <w:t xml:space="preserve"> c</w:t>
      </w:r>
      <w:r>
        <w:t>ompels you to</w:t>
      </w:r>
      <w:r w:rsidRPr="002655E2">
        <w:t xml:space="preserve"> work together.</w:t>
      </w:r>
      <w:r>
        <w:t xml:space="preserve"> </w:t>
      </w:r>
    </w:p>
    <w:p w:rsidR="00583EFC" w:rsidP="00583EFC">
      <w:pPr>
        <w:pStyle w:val="Answer"/>
      </w:pPr>
      <w:r w:rsidRPr="002655E2">
        <w:t>In support of that working together, it is very important to pay close attention to the importance of the Civil Service.</w:t>
      </w:r>
      <w:r>
        <w:t xml:space="preserve"> </w:t>
      </w:r>
      <w:r w:rsidRPr="002655E2">
        <w:t xml:space="preserve">In the usual way, the Private Secretary to the Lord Chief Justice and </w:t>
      </w:r>
      <w:r>
        <w:t xml:space="preserve">the </w:t>
      </w:r>
      <w:r w:rsidRPr="002655E2">
        <w:t xml:space="preserve">Private Secretary to the Lord Chancellor would have a broad discussion </w:t>
      </w:r>
      <w:r>
        <w:t>on</w:t>
      </w:r>
      <w:r w:rsidRPr="002655E2">
        <w:t xml:space="preserve"> what was </w:t>
      </w:r>
      <w:r>
        <w:t xml:space="preserve">to be </w:t>
      </w:r>
      <w:r w:rsidRPr="002655E2">
        <w:t>discussed</w:t>
      </w:r>
      <w:r>
        <w:t>,</w:t>
      </w:r>
      <w:r w:rsidRPr="002655E2">
        <w:t xml:space="preserve"> so</w:t>
      </w:r>
      <w:r>
        <w:t>,</w:t>
      </w:r>
      <w:r w:rsidRPr="002655E2">
        <w:t xml:space="preserve"> if there was </w:t>
      </w:r>
      <w:r w:rsidR="0035727C">
        <w:t xml:space="preserve">a </w:t>
      </w:r>
      <w:r w:rsidRPr="002655E2">
        <w:t>tension</w:t>
      </w:r>
      <w:r>
        <w:t>,</w:t>
      </w:r>
      <w:r w:rsidRPr="002655E2">
        <w:t xml:space="preserve"> </w:t>
      </w:r>
      <w:r>
        <w:t>you</w:t>
      </w:r>
      <w:r w:rsidRPr="002655E2">
        <w:t xml:space="preserve"> would have some notice of it in advance, in the way all good civil servants do.</w:t>
      </w:r>
      <w:r>
        <w:t xml:space="preserve"> </w:t>
      </w:r>
      <w:r w:rsidRPr="002655E2">
        <w:t xml:space="preserve">I think Lord Judge did exactly </w:t>
      </w:r>
      <w:r w:rsidR="0035727C">
        <w:t xml:space="preserve">the </w:t>
      </w:r>
      <w:r w:rsidRPr="002655E2">
        <w:t>same and would regularly meet with the Permanent Secretary.</w:t>
      </w:r>
      <w:r>
        <w:t xml:space="preserve"> </w:t>
      </w:r>
    </w:p>
    <w:p w:rsidR="00583EFC" w:rsidRPr="002655E2" w:rsidP="00583EFC">
      <w:pPr>
        <w:pStyle w:val="Remark"/>
      </w:pPr>
      <w:r w:rsidRPr="00866F41">
        <w:rPr>
          <w:b/>
        </w:rPr>
        <w:t>Lord Hope of Craighead:</w:t>
      </w:r>
      <w:r>
        <w:t xml:space="preserve"> </w:t>
      </w:r>
      <w:r w:rsidRPr="002655E2">
        <w:t>Was the Permanent Secreta</w:t>
      </w:r>
      <w:r>
        <w:t>r</w:t>
      </w:r>
      <w:r w:rsidRPr="002655E2">
        <w:t>y present in your discussions</w:t>
      </w:r>
      <w:r>
        <w:t>,</w:t>
      </w:r>
      <w:r w:rsidRPr="002655E2">
        <w:t xml:space="preserve"> or was it just one</w:t>
      </w:r>
      <w:r>
        <w:t xml:space="preserve"> </w:t>
      </w:r>
      <w:r w:rsidRPr="002655E2">
        <w:t>to</w:t>
      </w:r>
      <w:r>
        <w:t xml:space="preserve"> </w:t>
      </w:r>
      <w:r w:rsidRPr="002655E2">
        <w:t>one?</w:t>
      </w:r>
    </w:p>
    <w:p w:rsidR="0035727C" w:rsidP="00583EFC">
      <w:pPr>
        <w:pStyle w:val="Answer"/>
      </w:pPr>
      <w:r w:rsidRPr="00F03DFB">
        <w:rPr>
          <w:b/>
          <w:i/>
        </w:rPr>
        <w:t xml:space="preserve">Lord Thomas of </w:t>
      </w:r>
      <w:r w:rsidRPr="00A301BB" w:rsidR="00A301BB">
        <w:rPr>
          <w:b/>
          <w:bCs/>
          <w:i/>
          <w:iCs/>
        </w:rPr>
        <w:t>Cwmgiedd</w:t>
      </w:r>
      <w:r w:rsidRPr="00F03DFB">
        <w:rPr>
          <w:b/>
          <w:i/>
        </w:rPr>
        <w:t>:</w:t>
      </w:r>
      <w:r>
        <w:t xml:space="preserve"> </w:t>
      </w:r>
      <w:r w:rsidRPr="002655E2">
        <w:t>Sometimes yes, sometimes no.</w:t>
      </w:r>
      <w:r>
        <w:t xml:space="preserve"> </w:t>
      </w:r>
      <w:r w:rsidRPr="002655E2">
        <w:t>It depended</w:t>
      </w:r>
      <w:r>
        <w:t>.</w:t>
      </w:r>
      <w:r w:rsidRPr="002655E2">
        <w:t xml:space="preserve"> I had one</w:t>
      </w:r>
      <w:r>
        <w:t>-</w:t>
      </w:r>
      <w:r w:rsidRPr="002655E2">
        <w:t>to</w:t>
      </w:r>
      <w:r>
        <w:t>-</w:t>
      </w:r>
      <w:r w:rsidRPr="002655E2">
        <w:t>one meetings. I had meetings with more than one person there.</w:t>
      </w:r>
      <w:r>
        <w:t xml:space="preserve"> F</w:t>
      </w:r>
      <w:r w:rsidRPr="002655E2">
        <w:t>or example, the chair of the Judicial Appointment</w:t>
      </w:r>
      <w:r>
        <w:t xml:space="preserve">s </w:t>
      </w:r>
      <w:r w:rsidRPr="002655E2">
        <w:t>Commission would be at some meetings because one used to ch</w:t>
      </w:r>
      <w:r>
        <w:t xml:space="preserve">at to </w:t>
      </w:r>
      <w:r>
        <w:t>t</w:t>
      </w:r>
      <w:r>
        <w:t>h</w:t>
      </w:r>
      <w:r>
        <w:t>e</w:t>
      </w:r>
      <w:r>
        <w:t>m. S</w:t>
      </w:r>
      <w:r w:rsidRPr="002655E2">
        <w:t>imilarly</w:t>
      </w:r>
      <w:r>
        <w:t>,</w:t>
      </w:r>
      <w:r w:rsidRPr="002655E2">
        <w:t xml:space="preserve"> Sir John Bri</w:t>
      </w:r>
      <w:r>
        <w:t>g</w:t>
      </w:r>
      <w:r w:rsidRPr="002655E2">
        <w:t>stock</w:t>
      </w:r>
      <w:r>
        <w:t>e</w:t>
      </w:r>
      <w:r w:rsidRPr="002655E2">
        <w:t xml:space="preserve"> would be present as the </w:t>
      </w:r>
      <w:r>
        <w:t>o</w:t>
      </w:r>
      <w:r w:rsidRPr="002655E2">
        <w:t>mbudsman.</w:t>
      </w:r>
      <w:r>
        <w:t xml:space="preserve"> </w:t>
      </w:r>
    </w:p>
    <w:p w:rsidR="00583EFC" w:rsidP="00583EFC">
      <w:pPr>
        <w:pStyle w:val="Answer"/>
      </w:pPr>
      <w:r w:rsidRPr="002655E2">
        <w:t>You constructed meetings</w:t>
      </w:r>
      <w:r w:rsidR="0035727C">
        <w:t>,</w:t>
      </w:r>
      <w:r>
        <w:t xml:space="preserve"> but </w:t>
      </w:r>
      <w:r w:rsidRPr="002655E2">
        <w:t xml:space="preserve">because of </w:t>
      </w:r>
      <w:r>
        <w:t xml:space="preserve">the </w:t>
      </w:r>
      <w:r w:rsidRPr="002655E2">
        <w:t>absolute necessity of working together you had to have one</w:t>
      </w:r>
      <w:r>
        <w:t>-</w:t>
      </w:r>
      <w:r w:rsidRPr="002655E2">
        <w:t>to</w:t>
      </w:r>
      <w:r>
        <w:t>-</w:t>
      </w:r>
      <w:r w:rsidRPr="002655E2">
        <w:t>one meetings.</w:t>
      </w:r>
      <w:r>
        <w:t xml:space="preserve"> </w:t>
      </w:r>
      <w:r w:rsidRPr="002655E2">
        <w:t>Normally</w:t>
      </w:r>
      <w:r w:rsidR="0035727C">
        <w:t>,</w:t>
      </w:r>
      <w:r w:rsidRPr="002655E2">
        <w:t xml:space="preserve"> we would meet about once a month</w:t>
      </w:r>
      <w:r>
        <w:t>,</w:t>
      </w:r>
      <w:r w:rsidRPr="002655E2">
        <w:t xml:space="preserve"> but allowing for the differences in our vacations, there might be a period over the summer where you did not meet.</w:t>
      </w:r>
      <w:r>
        <w:t xml:space="preserve"> </w:t>
      </w:r>
      <w:r w:rsidR="0035727C">
        <w:t>Y</w:t>
      </w:r>
      <w:r>
        <w:t>ou</w:t>
      </w:r>
      <w:r w:rsidRPr="002655E2">
        <w:t xml:space="preserve"> would sometimes talk on the telephone if there was something very urgent.</w:t>
      </w:r>
      <w:r>
        <w:t xml:space="preserve"> </w:t>
      </w:r>
      <w:r w:rsidRPr="002655E2">
        <w:t>That was</w:t>
      </w:r>
      <w:r>
        <w:t>,</w:t>
      </w:r>
      <w:r w:rsidRPr="002655E2">
        <w:t xml:space="preserve"> to my mind</w:t>
      </w:r>
      <w:r>
        <w:t>,</w:t>
      </w:r>
      <w:r w:rsidRPr="002655E2">
        <w:t xml:space="preserve"> very important</w:t>
      </w:r>
      <w:r>
        <w:t xml:space="preserve">. </w:t>
      </w:r>
    </w:p>
    <w:p w:rsidR="00583EFC" w:rsidP="00583EFC">
      <w:pPr>
        <w:pStyle w:val="Answer"/>
      </w:pPr>
      <w:r>
        <w:t>G</w:t>
      </w:r>
      <w:r w:rsidRPr="002655E2">
        <w:t>o</w:t>
      </w:r>
      <w:r>
        <w:t>ing</w:t>
      </w:r>
      <w:r w:rsidRPr="002655E2">
        <w:t xml:space="preserve"> back to what was central when I was Lord Chief Justice</w:t>
      </w:r>
      <w:r>
        <w:t xml:space="preserve">, </w:t>
      </w:r>
      <w:r w:rsidRPr="002655E2">
        <w:t>and th</w:t>
      </w:r>
      <w:r>
        <w:t>is</w:t>
      </w:r>
      <w:r w:rsidRPr="002655E2">
        <w:t xml:space="preserve"> was why I laid such emphasis on it earlier, </w:t>
      </w:r>
      <w:r>
        <w:t>it</w:t>
      </w:r>
      <w:r>
        <w:t xml:space="preserve"> was </w:t>
      </w:r>
      <w:r w:rsidRPr="002655E2">
        <w:t>trying to reform the justice system.</w:t>
      </w:r>
      <w:r>
        <w:t xml:space="preserve"> </w:t>
      </w:r>
      <w:r w:rsidRPr="002655E2">
        <w:t>It had been starved of funds for years</w:t>
      </w:r>
      <w:r>
        <w:t>.</w:t>
      </w:r>
      <w:r w:rsidRPr="002655E2">
        <w:t xml:space="preserve"> </w:t>
      </w:r>
      <w:r>
        <w:t>I</w:t>
      </w:r>
      <w:r w:rsidRPr="002655E2">
        <w:t>ts digitalisation was completely hopeless and so it was necessary to get very significant investment. The person who got us that investment was Michael Gove.</w:t>
      </w:r>
      <w:r>
        <w:t xml:space="preserve"> </w:t>
      </w:r>
      <w:r w:rsidRPr="002655E2">
        <w:t>He was effective.</w:t>
      </w:r>
      <w:r>
        <w:t xml:space="preserve"> </w:t>
      </w:r>
      <w:r w:rsidRPr="002655E2">
        <w:t>I went with him to see the Chancellor of the Exchequer and we got an agreement from the Treasury to spend more than had ever been spent on the justice system.</w:t>
      </w:r>
      <w:r>
        <w:t xml:space="preserve"> </w:t>
      </w:r>
    </w:p>
    <w:p w:rsidR="00583EFC" w:rsidP="00583EFC">
      <w:pPr>
        <w:pStyle w:val="Answer"/>
      </w:pPr>
      <w:r w:rsidRPr="002655E2">
        <w:t>That is why a heavyweight political Minister</w:t>
      </w:r>
      <w:r w:rsidR="00BD7340">
        <w:t xml:space="preserve"> is critical</w:t>
      </w:r>
      <w:r w:rsidRPr="002655E2">
        <w:t>, quite apart from the importance of defending the rule of law</w:t>
      </w:r>
      <w:r>
        <w:t>,</w:t>
      </w:r>
      <w:r w:rsidRPr="002655E2">
        <w:t xml:space="preserve"> because if you do not have courts</w:t>
      </w:r>
      <w:r>
        <w:t>,</w:t>
      </w:r>
      <w:r w:rsidRPr="002655E2">
        <w:t xml:space="preserve"> </w:t>
      </w:r>
      <w:r w:rsidR="00224069">
        <w:t xml:space="preserve">if </w:t>
      </w:r>
      <w:r w:rsidR="00BD7340">
        <w:t xml:space="preserve">you have </w:t>
      </w:r>
      <w:r w:rsidRPr="002655E2">
        <w:t xml:space="preserve">buildings </w:t>
      </w:r>
      <w:r w:rsidR="00BD7340">
        <w:t xml:space="preserve">that </w:t>
      </w:r>
      <w:r w:rsidRPr="002655E2">
        <w:t xml:space="preserve">leak </w:t>
      </w:r>
      <w:r w:rsidR="00BD7340">
        <w:t>and</w:t>
      </w:r>
      <w:r>
        <w:t xml:space="preserve"> </w:t>
      </w:r>
      <w:r w:rsidR="00224069">
        <w:t xml:space="preserve">you have </w:t>
      </w:r>
      <w:r w:rsidRPr="002655E2">
        <w:t xml:space="preserve">no legal aid, </w:t>
      </w:r>
      <w:r>
        <w:t>a</w:t>
      </w:r>
      <w:r w:rsidRPr="002655E2">
        <w:t xml:space="preserve"> justice system does not work for the ordinary person.</w:t>
      </w:r>
      <w:r>
        <w:t xml:space="preserve"> </w:t>
      </w:r>
    </w:p>
    <w:p w:rsidR="00583EFC" w:rsidP="00583EFC">
      <w:pPr>
        <w:pStyle w:val="Answer"/>
      </w:pPr>
      <w:r w:rsidRPr="002655E2">
        <w:t>We had endless discussions about changing the nature of the court estate.</w:t>
      </w:r>
      <w:r>
        <w:t xml:space="preserve"> </w:t>
      </w:r>
      <w:r w:rsidRPr="002655E2">
        <w:t xml:space="preserve">That is not different </w:t>
      </w:r>
      <w:r>
        <w:t>from</w:t>
      </w:r>
      <w:r w:rsidRPr="002655E2">
        <w:t xml:space="preserve"> what has gone on in most of the rest of the world</w:t>
      </w:r>
      <w:r>
        <w:t>,</w:t>
      </w:r>
      <w:r w:rsidRPr="002655E2">
        <w:t xml:space="preserve"> as we have moved to the modern age.</w:t>
      </w:r>
      <w:r>
        <w:t xml:space="preserve"> </w:t>
      </w:r>
      <w:r w:rsidRPr="002655E2">
        <w:t>It was fortunate that we carried out th</w:t>
      </w:r>
      <w:r w:rsidR="00224069">
        <w:t>o</w:t>
      </w:r>
      <w:r w:rsidRPr="002655E2">
        <w:t>se reforms</w:t>
      </w:r>
      <w:r>
        <w:t>. T</w:t>
      </w:r>
      <w:r w:rsidRPr="002655E2">
        <w:t>he justice system</w:t>
      </w:r>
      <w:r>
        <w:t xml:space="preserve">, </w:t>
      </w:r>
      <w:r w:rsidRPr="002655E2">
        <w:t>apart from jury trials</w:t>
      </w:r>
      <w:r>
        <w:t>,</w:t>
      </w:r>
      <w:r w:rsidRPr="002655E2">
        <w:t xml:space="preserve"> operated effectively during the pandemic and that was because huge investment had been made.</w:t>
      </w:r>
      <w:r>
        <w:t xml:space="preserve"> </w:t>
      </w:r>
      <w:r w:rsidRPr="002655E2">
        <w:t>That was a joint enterprise and</w:t>
      </w:r>
      <w:r w:rsidR="00AC1ECE">
        <w:t>,</w:t>
      </w:r>
      <w:r w:rsidRPr="002655E2">
        <w:t xml:space="preserve"> to my mind</w:t>
      </w:r>
      <w:r w:rsidR="00AC1ECE">
        <w:t>,</w:t>
      </w:r>
      <w:r w:rsidRPr="002655E2">
        <w:t xml:space="preserve"> it worked extremely well.</w:t>
      </w:r>
      <w:r>
        <w:t xml:space="preserve"> </w:t>
      </w:r>
    </w:p>
    <w:p w:rsidR="00583EFC" w:rsidP="00583EFC">
      <w:pPr>
        <w:pStyle w:val="Answer"/>
      </w:pPr>
      <w:r w:rsidRPr="002655E2">
        <w:t xml:space="preserve">I would say </w:t>
      </w:r>
      <w:r w:rsidR="00DA1DFF">
        <w:t xml:space="preserve">that </w:t>
      </w:r>
      <w:r w:rsidRPr="002655E2">
        <w:t>the meetings are essential.</w:t>
      </w:r>
      <w:r>
        <w:t xml:space="preserve"> </w:t>
      </w:r>
      <w:r w:rsidRPr="002655E2">
        <w:t>You do not have an option.</w:t>
      </w:r>
      <w:r>
        <w:t xml:space="preserve"> </w:t>
      </w:r>
      <w:r w:rsidRPr="002655E2">
        <w:t>You have to get on with the Lord Chancellor.</w:t>
      </w:r>
      <w:r>
        <w:t xml:space="preserve"> </w:t>
      </w:r>
      <w:r w:rsidRPr="002655E2">
        <w:t>I had four Lord Chancellors, but that is a different question.</w:t>
      </w:r>
      <w:r>
        <w:t xml:space="preserve"> </w:t>
      </w:r>
      <w:r w:rsidRPr="002655E2">
        <w:t>It is not really for me. You really need to work with them.</w:t>
      </w:r>
      <w:r>
        <w:t xml:space="preserve"> </w:t>
      </w:r>
    </w:p>
    <w:p w:rsidR="00A6500B" w:rsidP="00583EFC">
      <w:pPr>
        <w:pStyle w:val="Answer"/>
      </w:pPr>
      <w:r w:rsidRPr="002655E2">
        <w:t>One final point</w:t>
      </w:r>
      <w:r>
        <w:t>,</w:t>
      </w:r>
      <w:r w:rsidRPr="002655E2">
        <w:t xml:space="preserve"> and it is a point Lord Reed made yesterday in his talk at the House, is that one must remember that London is still the pre</w:t>
      </w:r>
      <w:r>
        <w:t>-</w:t>
      </w:r>
      <w:r w:rsidRPr="002655E2">
        <w:t>eminent legal centre in the world</w:t>
      </w:r>
      <w:r>
        <w:t>,</w:t>
      </w:r>
      <w:r w:rsidRPr="002655E2">
        <w:t xml:space="preserve"> and the role of the Lord Chancellor </w:t>
      </w:r>
      <w:r>
        <w:t>in</w:t>
      </w:r>
      <w:r w:rsidRPr="002655E2">
        <w:t xml:space="preserve"> promoting this is critical to one aspect of our economy. I found, for example, </w:t>
      </w:r>
      <w:r>
        <w:t xml:space="preserve">that </w:t>
      </w:r>
      <w:r w:rsidRPr="002655E2">
        <w:t>all the Lord Chancellors were very keen to help in promoting London as a legal centre.</w:t>
      </w:r>
      <w:r>
        <w:t xml:space="preserve"> </w:t>
      </w:r>
    </w:p>
    <w:p w:rsidR="00583EFC" w:rsidP="00583EFC">
      <w:pPr>
        <w:pStyle w:val="Answer"/>
      </w:pPr>
      <w:r w:rsidRPr="002655E2">
        <w:t xml:space="preserve">There are lots </w:t>
      </w:r>
      <w:r w:rsidR="00A6500B">
        <w:t xml:space="preserve">of </w:t>
      </w:r>
      <w:r w:rsidRPr="002655E2">
        <w:t>areas where I think you can have a positive and beneficial relationship.</w:t>
      </w:r>
      <w:r>
        <w:t xml:space="preserve"> </w:t>
      </w:r>
      <w:r w:rsidRPr="002655E2">
        <w:t>You may have slight disagreements</w:t>
      </w:r>
      <w:r>
        <w:t xml:space="preserve">. </w:t>
      </w:r>
      <w:r w:rsidRPr="002655E2">
        <w:t>I used to meet the Permanent Secretary of the Cabinet Office</w:t>
      </w:r>
      <w:r>
        <w:t>,</w:t>
      </w:r>
      <w:r w:rsidRPr="002655E2">
        <w:t xml:space="preserve"> Sir Jeremy H</w:t>
      </w:r>
      <w:r>
        <w:t>eywoo</w:t>
      </w:r>
      <w:r w:rsidRPr="002655E2">
        <w:t>d</w:t>
      </w:r>
      <w:r>
        <w:t>,</w:t>
      </w:r>
      <w:r w:rsidRPr="002655E2">
        <w:t xml:space="preserve"> regularly.</w:t>
      </w:r>
      <w:r>
        <w:t xml:space="preserve"> </w:t>
      </w:r>
      <w:r w:rsidRPr="002655E2">
        <w:t>I saw him twice a year.</w:t>
      </w:r>
      <w:r>
        <w:t xml:space="preserve"> </w:t>
      </w:r>
      <w:r w:rsidRPr="002655E2">
        <w:t>That was another conduit to make certain that matters were properly understood at 10 Downing Street</w:t>
      </w:r>
      <w:r>
        <w:t xml:space="preserve">, apart from </w:t>
      </w:r>
      <w:r w:rsidRPr="002655E2">
        <w:t>meeting the Prime Minister.</w:t>
      </w:r>
      <w:r>
        <w:t xml:space="preserve"> </w:t>
      </w:r>
    </w:p>
    <w:p w:rsidR="00583EFC" w:rsidRPr="002655E2" w:rsidP="00583EFC">
      <w:pPr>
        <w:pStyle w:val="Answer"/>
      </w:pPr>
      <w:r w:rsidRPr="00B45A3D">
        <w:rPr>
          <w:b/>
          <w:i/>
        </w:rPr>
        <w:t>Lord Judge:</w:t>
      </w:r>
      <w:r>
        <w:t xml:space="preserve"> </w:t>
      </w:r>
      <w:r w:rsidRPr="002655E2">
        <w:t xml:space="preserve">The other place where </w:t>
      </w:r>
      <w:r>
        <w:t xml:space="preserve">the </w:t>
      </w:r>
      <w:r w:rsidRPr="002655E2">
        <w:t xml:space="preserve">Lord Chief Justice could start </w:t>
      </w:r>
      <w:r w:rsidR="00A6500B">
        <w:t>is</w:t>
      </w:r>
      <w:r>
        <w:t>suing</w:t>
      </w:r>
      <w:r w:rsidR="00A6500B">
        <w:t xml:space="preserve"> concerns</w:t>
      </w:r>
      <w:r>
        <w:t>,</w:t>
      </w:r>
      <w:r w:rsidRPr="002655E2">
        <w:t xml:space="preserve"> in </w:t>
      </w:r>
      <w:r>
        <w:t>the</w:t>
      </w:r>
      <w:r w:rsidRPr="002655E2">
        <w:t xml:space="preserve"> very </w:t>
      </w:r>
      <w:r>
        <w:t xml:space="preserve">gentlest </w:t>
      </w:r>
      <w:r w:rsidRPr="002655E2">
        <w:t>way</w:t>
      </w:r>
      <w:r>
        <w:t>,</w:t>
      </w:r>
      <w:r w:rsidRPr="002655E2">
        <w:t xml:space="preserve"> was in the annual report</w:t>
      </w:r>
      <w:r>
        <w:t>,</w:t>
      </w:r>
      <w:r w:rsidRPr="002655E2">
        <w:t xml:space="preserve"> which was a creation.</w:t>
      </w:r>
      <w:r>
        <w:t xml:space="preserve"> </w:t>
      </w:r>
      <w:r w:rsidRPr="002655E2">
        <w:t>I did annual reports.</w:t>
      </w:r>
      <w:r>
        <w:t xml:space="preserve"> </w:t>
      </w:r>
      <w:r w:rsidRPr="002655E2">
        <w:t>They did not necessarily come out every 12 months</w:t>
      </w:r>
      <w:r>
        <w:t>,</w:t>
      </w:r>
      <w:r w:rsidRPr="002655E2">
        <w:t xml:space="preserve"> but that was a place w</w:t>
      </w:r>
      <w:r>
        <w:t>h</w:t>
      </w:r>
      <w:r w:rsidRPr="002655E2">
        <w:t>ere you could ventilat</w:t>
      </w:r>
      <w:r>
        <w:t>e. You could</w:t>
      </w:r>
      <w:r w:rsidRPr="002655E2">
        <w:t xml:space="preserve"> tell the Lord Chancellor, </w:t>
      </w:r>
      <w:r>
        <w:t>“T</w:t>
      </w:r>
      <w:r w:rsidRPr="002655E2">
        <w:t>his</w:t>
      </w:r>
      <w:r>
        <w:t xml:space="preserve"> is</w:t>
      </w:r>
      <w:r w:rsidRPr="002655E2">
        <w:t xml:space="preserve"> going into my report</w:t>
      </w:r>
      <w:r>
        <w:t>”</w:t>
      </w:r>
      <w:r w:rsidR="00A6500B">
        <w:t>.</w:t>
      </w:r>
      <w:r>
        <w:t xml:space="preserve"> </w:t>
      </w:r>
      <w:r w:rsidR="00A6500B">
        <w:t>T</w:t>
      </w:r>
      <w:r w:rsidRPr="002655E2">
        <w:t>hat was quite a useful mechanism</w:t>
      </w:r>
      <w:r>
        <w:t>,</w:t>
      </w:r>
      <w:r w:rsidRPr="002655E2">
        <w:t xml:space="preserve"> at least for the interested public</w:t>
      </w:r>
      <w:r w:rsidR="00024636">
        <w:t>,</w:t>
      </w:r>
      <w:r w:rsidRPr="002655E2">
        <w:t xml:space="preserve"> to know what was going on.</w:t>
      </w:r>
      <w:r>
        <w:t xml:space="preserve"> </w:t>
      </w:r>
    </w:p>
    <w:p w:rsidR="00583EFC" w:rsidP="00583EFC">
      <w:pPr>
        <w:pStyle w:val="Answer"/>
      </w:pPr>
      <w:r w:rsidRPr="00B45A3D">
        <w:rPr>
          <w:b/>
          <w:i/>
        </w:rPr>
        <w:t xml:space="preserve">Lord Thomas of </w:t>
      </w:r>
      <w:r w:rsidRPr="00A301BB" w:rsidR="00A301BB">
        <w:rPr>
          <w:b/>
          <w:bCs/>
          <w:i/>
          <w:iCs/>
        </w:rPr>
        <w:t>Cwmgiedd</w:t>
      </w:r>
      <w:r w:rsidRPr="00B45A3D">
        <w:rPr>
          <w:b/>
          <w:i/>
        </w:rPr>
        <w:t>:</w:t>
      </w:r>
      <w:r>
        <w:t xml:space="preserve"> T</w:t>
      </w:r>
      <w:r w:rsidRPr="002655E2">
        <w:t>he presentation of the annual report</w:t>
      </w:r>
      <w:r>
        <w:t xml:space="preserve">, coinciding with </w:t>
      </w:r>
      <w:r w:rsidRPr="002655E2">
        <w:t>being able to talk to you as the Constitution Committee</w:t>
      </w:r>
      <w:r>
        <w:t>,</w:t>
      </w:r>
      <w:r w:rsidRPr="002655E2">
        <w:t xml:space="preserve"> and to the Justice Committee</w:t>
      </w:r>
      <w:r>
        <w:t>,</w:t>
      </w:r>
      <w:r w:rsidRPr="002655E2">
        <w:t xml:space="preserve"> actually produces quite a healthy court of appeal.</w:t>
      </w:r>
      <w:r>
        <w:t xml:space="preserve"> </w:t>
      </w:r>
    </w:p>
    <w:p w:rsidR="00583EFC" w:rsidP="00583EFC">
      <w:pPr>
        <w:pStyle w:val="Remark"/>
      </w:pPr>
      <w:r w:rsidRPr="00B45A3D">
        <w:rPr>
          <w:b/>
        </w:rPr>
        <w:t>The Chair:</w:t>
      </w:r>
      <w:r>
        <w:t xml:space="preserve"> </w:t>
      </w:r>
      <w:r w:rsidRPr="002655E2">
        <w:t>We have questions on the annual report</w:t>
      </w:r>
      <w:r>
        <w:t>,</w:t>
      </w:r>
      <w:r w:rsidRPr="002655E2">
        <w:t xml:space="preserve"> s</w:t>
      </w:r>
      <w:r>
        <w:t>o</w:t>
      </w:r>
      <w:r w:rsidRPr="002655E2">
        <w:t xml:space="preserve"> I do not want to develop this here.</w:t>
      </w:r>
      <w:r>
        <w:t xml:space="preserve"> </w:t>
      </w:r>
      <w:r w:rsidRPr="002655E2">
        <w:t>Lord Hope, had y</w:t>
      </w:r>
      <w:r>
        <w:t>o</w:t>
      </w:r>
      <w:r w:rsidRPr="002655E2">
        <w:t>u finished?</w:t>
      </w:r>
      <w:r>
        <w:t xml:space="preserve"> </w:t>
      </w:r>
    </w:p>
    <w:p w:rsidR="00583EFC" w:rsidP="00583EFC">
      <w:pPr>
        <w:pStyle w:val="Remark"/>
      </w:pPr>
      <w:r w:rsidRPr="00B45A3D">
        <w:rPr>
          <w:b/>
        </w:rPr>
        <w:t>Lord Hope of Craighead:</w:t>
      </w:r>
      <w:r>
        <w:t xml:space="preserve"> Yes</w:t>
      </w:r>
      <w:r w:rsidR="00635BBC">
        <w:t>,</w:t>
      </w:r>
      <w:r>
        <w:t xml:space="preserve"> </w:t>
      </w:r>
      <w:r w:rsidRPr="002655E2">
        <w:t>I had</w:t>
      </w:r>
      <w:r>
        <w:t>,</w:t>
      </w:r>
      <w:r w:rsidRPr="002655E2">
        <w:t xml:space="preserve"> but I thought Lord Falconer wanted to come in.</w:t>
      </w:r>
      <w:r>
        <w:t xml:space="preserve"> </w:t>
      </w:r>
    </w:p>
    <w:p w:rsidR="00583EFC" w:rsidP="00583EFC">
      <w:pPr>
        <w:pStyle w:val="Remark"/>
      </w:pPr>
      <w:r w:rsidRPr="00B45A3D">
        <w:rPr>
          <w:b/>
        </w:rPr>
        <w:t>The Chair:</w:t>
      </w:r>
      <w:r>
        <w:t xml:space="preserve"> </w:t>
      </w:r>
      <w:r w:rsidRPr="002655E2">
        <w:t>I am going to call in Lord Howell first.</w:t>
      </w:r>
      <w:r>
        <w:t xml:space="preserve"> </w:t>
      </w:r>
    </w:p>
    <w:p w:rsidR="00583EFC" w:rsidP="00583EFC">
      <w:pPr>
        <w:pStyle w:val="Remark"/>
      </w:pPr>
      <w:r w:rsidRPr="00B45A3D">
        <w:rPr>
          <w:b/>
        </w:rPr>
        <w:t>Lord Howell of Guildford:</w:t>
      </w:r>
      <w:r>
        <w:t xml:space="preserve"> </w:t>
      </w:r>
      <w:r w:rsidRPr="002655E2">
        <w:t>I am</w:t>
      </w:r>
      <w:r>
        <w:t xml:space="preserve"> reeling a bit </w:t>
      </w:r>
      <w:r w:rsidR="00635BBC">
        <w:t xml:space="preserve">after </w:t>
      </w:r>
      <w:r w:rsidRPr="002655E2">
        <w:t xml:space="preserve">the </w:t>
      </w:r>
      <w:r w:rsidR="00635BBC">
        <w:t>“</w:t>
      </w:r>
      <w:r w:rsidRPr="002655E2">
        <w:t>mere politician</w:t>
      </w:r>
      <w:r w:rsidR="00635BBC">
        <w:t>s”</w:t>
      </w:r>
      <w:r w:rsidRPr="002655E2">
        <w:t xml:space="preserve"> </w:t>
      </w:r>
      <w:r>
        <w:t xml:space="preserve">comment, </w:t>
      </w:r>
      <w:r w:rsidRPr="002655E2">
        <w:t>but I will get over it.</w:t>
      </w:r>
      <w:r>
        <w:t xml:space="preserve"> </w:t>
      </w:r>
    </w:p>
    <w:p w:rsidR="00583EFC" w:rsidP="00583EFC">
      <w:pPr>
        <w:pStyle w:val="Answer"/>
      </w:pPr>
      <w:r w:rsidRPr="00B45A3D">
        <w:rPr>
          <w:b/>
          <w:i/>
        </w:rPr>
        <w:t>Lord Judge:</w:t>
      </w:r>
      <w:r>
        <w:t xml:space="preserve"> </w:t>
      </w:r>
      <w:r w:rsidRPr="002655E2">
        <w:t>It was not my comment</w:t>
      </w:r>
      <w:r w:rsidR="00635BBC">
        <w:t xml:space="preserve"> about them</w:t>
      </w:r>
      <w:r w:rsidRPr="002655E2">
        <w:t>.</w:t>
      </w:r>
      <w:r>
        <w:t xml:space="preserve"> </w:t>
      </w:r>
      <w:r w:rsidRPr="002655E2">
        <w:t>That was a reflection of what I think some members of the public think.</w:t>
      </w:r>
      <w:r>
        <w:t xml:space="preserve"> </w:t>
      </w:r>
    </w:p>
    <w:p w:rsidR="00F36765" w:rsidP="00F36765">
      <w:pPr>
        <w:pStyle w:val="Question"/>
      </w:pPr>
      <w:r w:rsidRPr="00F36765">
        <w:rPr>
          <w:b/>
        </w:rPr>
        <w:t>Lord Howell of Guildford:</w:t>
      </w:r>
      <w:r>
        <w:t xml:space="preserve"> </w:t>
      </w:r>
      <w:r w:rsidRPr="002655E2">
        <w:t>I realise that all too well.</w:t>
      </w:r>
      <w:r>
        <w:t xml:space="preserve"> </w:t>
      </w:r>
    </w:p>
    <w:p w:rsidR="00583EFC" w:rsidP="00F36765">
      <w:pPr>
        <w:pStyle w:val="QuestionCont"/>
      </w:pPr>
      <w:r w:rsidRPr="002655E2">
        <w:t xml:space="preserve">I want to turn to Lord Thomas and </w:t>
      </w:r>
      <w:r w:rsidR="00F36765">
        <w:t xml:space="preserve">the remarks in </w:t>
      </w:r>
      <w:r w:rsidRPr="002655E2">
        <w:t xml:space="preserve">his superb Michael </w:t>
      </w:r>
      <w:r>
        <w:t>Ryle</w:t>
      </w:r>
      <w:r w:rsidRPr="002655E2">
        <w:t xml:space="preserve"> Memorial Lecture</w:t>
      </w:r>
      <w:r>
        <w:t>,</w:t>
      </w:r>
      <w:r w:rsidRPr="002655E2">
        <w:t xml:space="preserve"> which reminds us </w:t>
      </w:r>
      <w:r>
        <w:t>that</w:t>
      </w:r>
      <w:r w:rsidRPr="002655E2">
        <w:t xml:space="preserve"> the </w:t>
      </w:r>
      <w:r w:rsidR="00F36765">
        <w:t xml:space="preserve">original </w:t>
      </w:r>
      <w:r w:rsidRPr="002655E2">
        <w:t>2003 White Paper</w:t>
      </w:r>
      <w:r>
        <w:t>,</w:t>
      </w:r>
      <w:r w:rsidRPr="002655E2">
        <w:t xml:space="preserve"> before the 2005 constitutional changes </w:t>
      </w:r>
      <w:r w:rsidR="00F36765">
        <w:t>that</w:t>
      </w:r>
      <w:r w:rsidRPr="002655E2">
        <w:t xml:space="preserve"> led to this second</w:t>
      </w:r>
      <w:r>
        <w:t>-</w:t>
      </w:r>
      <w:r w:rsidRPr="002655E2">
        <w:t>division Lord Chancellorship</w:t>
      </w:r>
      <w:r w:rsidR="00F36765">
        <w:t>,</w:t>
      </w:r>
      <w:r w:rsidRPr="002655E2">
        <w:t xml:space="preserve"> which many of us regard as a disaster, suggested we abolish the thing altogether.</w:t>
      </w:r>
      <w:r>
        <w:t xml:space="preserve"> </w:t>
      </w:r>
    </w:p>
    <w:p w:rsidR="00583EFC" w:rsidP="00583EFC">
      <w:pPr>
        <w:pStyle w:val="Answer"/>
      </w:pPr>
      <w:r w:rsidRPr="00B45A3D">
        <w:rPr>
          <w:b/>
          <w:i/>
        </w:rPr>
        <w:t xml:space="preserve">Lord </w:t>
      </w:r>
      <w:r>
        <w:rPr>
          <w:b/>
          <w:i/>
        </w:rPr>
        <w:t>Thomas</w:t>
      </w:r>
      <w:r w:rsidR="00EE66F7">
        <w:rPr>
          <w:b/>
          <w:i/>
        </w:rPr>
        <w:t xml:space="preserve"> of Cwmgiedd</w:t>
      </w:r>
      <w:r w:rsidRPr="00B45A3D">
        <w:rPr>
          <w:b/>
          <w:i/>
        </w:rPr>
        <w:t>:</w:t>
      </w:r>
      <w:r>
        <w:t xml:space="preserve"> </w:t>
      </w:r>
      <w:r w:rsidRPr="002655E2">
        <w:t>Yes</w:t>
      </w:r>
      <w:r>
        <w:t xml:space="preserve">. </w:t>
      </w:r>
    </w:p>
    <w:p w:rsidR="00583EFC" w:rsidRPr="002655E2" w:rsidP="00F36765">
      <w:pPr>
        <w:pStyle w:val="Remark"/>
      </w:pPr>
      <w:r w:rsidRPr="00F36765">
        <w:rPr>
          <w:b/>
        </w:rPr>
        <w:t>Lord Howell of Guildford:</w:t>
      </w:r>
      <w:r>
        <w:t xml:space="preserve"> </w:t>
      </w:r>
      <w:r w:rsidRPr="002655E2">
        <w:t>If we cannot go back</w:t>
      </w:r>
      <w:r>
        <w:t>,</w:t>
      </w:r>
      <w:r w:rsidRPr="002655E2">
        <w:t xml:space="preserve"> as Lord Judge says, would that be a course this committee should look at?</w:t>
      </w:r>
      <w:r>
        <w:t xml:space="preserve"> </w:t>
      </w:r>
      <w:r w:rsidRPr="002655E2">
        <w:t>It really is a very disappointing scene</w:t>
      </w:r>
      <w:r>
        <w:t>,</w:t>
      </w:r>
      <w:r w:rsidRPr="002655E2">
        <w:t xml:space="preserve"> and many of us thought things were going to happen this way.</w:t>
      </w:r>
      <w:r>
        <w:t xml:space="preserve"> </w:t>
      </w:r>
      <w:r w:rsidRPr="002655E2">
        <w:t>How do we get back to the idea of a senior figure linking the judiciary and the Executive</w:t>
      </w:r>
      <w:r>
        <w:t>,</w:t>
      </w:r>
      <w:r w:rsidRPr="002655E2">
        <w:t xml:space="preserve"> without ambitions</w:t>
      </w:r>
      <w:r>
        <w:t>,</w:t>
      </w:r>
      <w:r w:rsidRPr="002655E2">
        <w:t xml:space="preserve"> when, as Lord Judge says, it is almost impossible to go back?</w:t>
      </w:r>
      <w:r>
        <w:t xml:space="preserve"> </w:t>
      </w:r>
    </w:p>
    <w:p w:rsidR="00583EFC" w:rsidP="00583EFC">
      <w:pPr>
        <w:pStyle w:val="Answer"/>
      </w:pPr>
      <w:r w:rsidRPr="00B86C7D">
        <w:rPr>
          <w:b/>
          <w:i/>
        </w:rPr>
        <w:t xml:space="preserve">Lord Thomas of </w:t>
      </w:r>
      <w:r w:rsidRPr="00A301BB" w:rsidR="00A301BB">
        <w:rPr>
          <w:b/>
          <w:bCs/>
          <w:i/>
          <w:iCs/>
        </w:rPr>
        <w:t>Cwmgiedd</w:t>
      </w:r>
      <w:r w:rsidRPr="00B86C7D">
        <w:rPr>
          <w:b/>
          <w:i/>
        </w:rPr>
        <w:t>:</w:t>
      </w:r>
      <w:r>
        <w:t xml:space="preserve"> </w:t>
      </w:r>
      <w:r w:rsidRPr="002655E2">
        <w:t>I think it is very difficult.</w:t>
      </w:r>
      <w:r>
        <w:t xml:space="preserve"> </w:t>
      </w:r>
      <w:r w:rsidRPr="002655E2">
        <w:t>The reason I say that is twofold.</w:t>
      </w:r>
      <w:r>
        <w:t xml:space="preserve"> </w:t>
      </w:r>
      <w:r w:rsidRPr="002655E2">
        <w:t>One is because of money</w:t>
      </w:r>
      <w:r>
        <w:t>. It is</w:t>
      </w:r>
      <w:r w:rsidRPr="002655E2">
        <w:t xml:space="preserve"> the root of all evil</w:t>
      </w:r>
      <w:r>
        <w:t>,</w:t>
      </w:r>
      <w:r w:rsidRPr="002655E2">
        <w:t xml:space="preserve"> but what matters to the ordinary person is having a functioning court system</w:t>
      </w:r>
      <w:r>
        <w:t>,</w:t>
      </w:r>
      <w:r w:rsidRPr="002655E2">
        <w:t xml:space="preserve"> with things </w:t>
      </w:r>
      <w:r w:rsidR="00282F84">
        <w:t xml:space="preserve">like </w:t>
      </w:r>
      <w:r w:rsidRPr="002655E2">
        <w:t>legal aid</w:t>
      </w:r>
      <w:r>
        <w:t>,</w:t>
      </w:r>
      <w:r w:rsidRPr="002655E2">
        <w:t xml:space="preserve"> which are all within ministerial responsibility </w:t>
      </w:r>
      <w:r>
        <w:t xml:space="preserve">and </w:t>
      </w:r>
      <w:r w:rsidRPr="002655E2">
        <w:t>which call on quite significant resources</w:t>
      </w:r>
      <w:r>
        <w:t>,</w:t>
      </w:r>
      <w:r w:rsidRPr="002655E2">
        <w:t xml:space="preserve"> so you </w:t>
      </w:r>
      <w:r w:rsidR="00282F84">
        <w:t xml:space="preserve">do </w:t>
      </w:r>
      <w:r w:rsidRPr="002655E2">
        <w:t xml:space="preserve">need a figure who can produce </w:t>
      </w:r>
      <w:r w:rsidR="00282F84">
        <w:t xml:space="preserve">the </w:t>
      </w:r>
      <w:r w:rsidRPr="002655E2">
        <w:t>money from the Treasury and has influence.</w:t>
      </w:r>
      <w:r>
        <w:t xml:space="preserve"> </w:t>
      </w:r>
    </w:p>
    <w:p w:rsidR="00583EFC" w:rsidP="009A6109">
      <w:pPr>
        <w:pStyle w:val="Answer"/>
      </w:pPr>
      <w:r w:rsidRPr="002655E2">
        <w:t>Secondly, I think it is important that the person who occupies the job is prepared, and I hope this is always done in private</w:t>
      </w:r>
      <w:r>
        <w:t>,</w:t>
      </w:r>
      <w:r w:rsidRPr="002655E2">
        <w:t xml:space="preserve"> to say, </w:t>
      </w:r>
      <w:r>
        <w:t>“</w:t>
      </w:r>
      <w:r w:rsidRPr="002655E2">
        <w:t>You can</w:t>
      </w:r>
      <w:r>
        <w:t>’</w:t>
      </w:r>
      <w:r w:rsidRPr="002655E2">
        <w:t>t do this</w:t>
      </w:r>
      <w:r>
        <w:t>”</w:t>
      </w:r>
      <w:r w:rsidRPr="002655E2">
        <w:t>.</w:t>
      </w:r>
      <w:r>
        <w:t xml:space="preserve"> </w:t>
      </w:r>
      <w:r w:rsidRPr="002655E2">
        <w:t>That is what you need.</w:t>
      </w:r>
      <w:r>
        <w:t xml:space="preserve"> </w:t>
      </w:r>
      <w:r w:rsidRPr="002655E2">
        <w:t>Perhaps I do not have</w:t>
      </w:r>
      <w:r>
        <w:t xml:space="preserve"> the</w:t>
      </w:r>
      <w:r w:rsidRPr="002655E2">
        <w:t xml:space="preserve"> gifts of a politician</w:t>
      </w:r>
      <w:r>
        <w:t>,</w:t>
      </w:r>
      <w:r w:rsidRPr="002655E2">
        <w:t xml:space="preserve"> but I do not see how in the modern era it is </w:t>
      </w:r>
      <w:r w:rsidR="00024636">
        <w:t xml:space="preserve">as </w:t>
      </w:r>
      <w:r w:rsidRPr="002655E2">
        <w:t>easy to find someone who still hopes for a long political career wh</w:t>
      </w:r>
      <w:r>
        <w:t>o</w:t>
      </w:r>
      <w:r w:rsidRPr="002655E2">
        <w:t xml:space="preserve"> can </w:t>
      </w:r>
      <w:r w:rsidR="00024636">
        <w:t xml:space="preserve">do that </w:t>
      </w:r>
      <w:r w:rsidRPr="002655E2">
        <w:t xml:space="preserve">as </w:t>
      </w:r>
      <w:r w:rsidR="00024636">
        <w:t xml:space="preserve">it was </w:t>
      </w:r>
      <w:r w:rsidRPr="002655E2">
        <w:t>in the past.</w:t>
      </w:r>
      <w:r>
        <w:t xml:space="preserve"> </w:t>
      </w:r>
    </w:p>
    <w:p w:rsidR="009A6109" w:rsidP="009A6109">
      <w:pPr>
        <w:pStyle w:val="Remark"/>
      </w:pPr>
      <w:r w:rsidRPr="009A6109">
        <w:rPr>
          <w:b/>
        </w:rPr>
        <w:t>Lord Falconer of Thoroton:</w:t>
      </w:r>
      <w:r>
        <w:t xml:space="preserve"> </w:t>
      </w:r>
      <w:r w:rsidRPr="002655E2">
        <w:t xml:space="preserve">I think, Lord Thomas, at the point </w:t>
      </w:r>
      <w:r>
        <w:t xml:space="preserve">that </w:t>
      </w:r>
      <w:r w:rsidRPr="002655E2">
        <w:t>I became Lord Chancellor you were the senior presiding judge.</w:t>
      </w:r>
      <w:r>
        <w:t xml:space="preserve"> </w:t>
      </w:r>
    </w:p>
    <w:p w:rsidR="009A6109" w:rsidP="009A6109">
      <w:pPr>
        <w:pStyle w:val="Answer"/>
      </w:pPr>
      <w:r w:rsidRPr="009A6109">
        <w:rPr>
          <w:b/>
          <w:i/>
        </w:rPr>
        <w:t>Lord Judge:</w:t>
      </w:r>
      <w:r>
        <w:t xml:space="preserve"> Yes.</w:t>
      </w:r>
    </w:p>
    <w:p w:rsidR="00583EFC" w:rsidP="009A6109">
      <w:pPr>
        <w:pStyle w:val="Remark"/>
      </w:pPr>
      <w:r w:rsidRPr="009A6109">
        <w:rPr>
          <w:b/>
        </w:rPr>
        <w:t>Lord Falconer of Thoroton:</w:t>
      </w:r>
      <w:r>
        <w:t xml:space="preserve"> </w:t>
      </w:r>
      <w:r w:rsidRPr="002655E2">
        <w:t>You were not the President of the Queen</w:t>
      </w:r>
      <w:r>
        <w:t>’</w:t>
      </w:r>
      <w:r w:rsidRPr="002655E2">
        <w:t xml:space="preserve">s Bench Division because that role had not been invented, but were you </w:t>
      </w:r>
      <w:r>
        <w:t xml:space="preserve">the </w:t>
      </w:r>
      <w:r w:rsidRPr="002655E2">
        <w:t>senior Queen</w:t>
      </w:r>
      <w:r>
        <w:t>’</w:t>
      </w:r>
      <w:r w:rsidRPr="002655E2">
        <w:t xml:space="preserve">s Bench </w:t>
      </w:r>
      <w:r>
        <w:t>D</w:t>
      </w:r>
      <w:r w:rsidRPr="002655E2">
        <w:t>ivision judge at the point I became Lord Chancellor, so pre the changes</w:t>
      </w:r>
      <w:r>
        <w:t>?</w:t>
      </w:r>
    </w:p>
    <w:p w:rsidR="00583EFC" w:rsidP="00583EFC">
      <w:pPr>
        <w:pStyle w:val="Answer"/>
      </w:pPr>
      <w:r w:rsidRPr="00CA584D">
        <w:rPr>
          <w:b/>
          <w:i/>
        </w:rPr>
        <w:t>Lord Judge:</w:t>
      </w:r>
      <w:r>
        <w:t xml:space="preserve"> </w:t>
      </w:r>
      <w:r w:rsidRPr="002655E2">
        <w:t>I cannot remember.</w:t>
      </w:r>
      <w:r>
        <w:t xml:space="preserve"> </w:t>
      </w:r>
      <w:r w:rsidRPr="002655E2">
        <w:t>It may have been betwixt and between.</w:t>
      </w:r>
      <w:r>
        <w:t xml:space="preserve"> </w:t>
      </w:r>
    </w:p>
    <w:p w:rsidR="00583EFC" w:rsidRPr="002655E2" w:rsidP="00583EFC">
      <w:pPr>
        <w:pStyle w:val="Answer"/>
      </w:pPr>
      <w:r w:rsidRPr="00B86C7D">
        <w:rPr>
          <w:b/>
          <w:i/>
        </w:rPr>
        <w:t xml:space="preserve">Lord Thomas of </w:t>
      </w:r>
      <w:r w:rsidRPr="00A301BB" w:rsidR="00A301BB">
        <w:rPr>
          <w:b/>
          <w:bCs/>
          <w:i/>
          <w:iCs/>
        </w:rPr>
        <w:t>Cwmgiedd</w:t>
      </w:r>
      <w:r w:rsidRPr="00B86C7D">
        <w:rPr>
          <w:b/>
          <w:i/>
        </w:rPr>
        <w:t>:</w:t>
      </w:r>
      <w:r>
        <w:t xml:space="preserve"> He w</w:t>
      </w:r>
      <w:r w:rsidRPr="002655E2">
        <w:t xml:space="preserve">as the </w:t>
      </w:r>
      <w:r>
        <w:t>D</w:t>
      </w:r>
      <w:r w:rsidRPr="002655E2">
        <w:t>eputy Lord Chief Justice.</w:t>
      </w:r>
      <w:r>
        <w:t xml:space="preserve"> </w:t>
      </w:r>
      <w:r w:rsidRPr="002655E2">
        <w:t>He was my boss.</w:t>
      </w:r>
      <w:r>
        <w:t xml:space="preserve"> </w:t>
      </w:r>
    </w:p>
    <w:p w:rsidR="00583EFC" w:rsidP="00583EFC">
      <w:pPr>
        <w:pStyle w:val="Remark"/>
      </w:pPr>
      <w:r w:rsidRPr="00C95F96">
        <w:rPr>
          <w:b/>
        </w:rPr>
        <w:t>Lord Falconer of Thoroton:</w:t>
      </w:r>
      <w:r>
        <w:t xml:space="preserve"> I knew in some </w:t>
      </w:r>
      <w:r w:rsidR="009A6109">
        <w:t>way</w:t>
      </w:r>
      <w:r>
        <w:t xml:space="preserve"> he was your </w:t>
      </w:r>
      <w:r w:rsidRPr="002655E2">
        <w:t>boss, Lord Thomas. The</w:t>
      </w:r>
      <w:r>
        <w:t xml:space="preserve"> </w:t>
      </w:r>
      <w:r w:rsidRPr="002655E2">
        <w:t>relationship with the Lord Chancellor was transformed by the changes.</w:t>
      </w:r>
      <w:r>
        <w:t xml:space="preserve"> </w:t>
      </w:r>
      <w:r w:rsidRPr="002655E2">
        <w:t>There was the concordat</w:t>
      </w:r>
      <w:r>
        <w:t xml:space="preserve"> with</w:t>
      </w:r>
      <w:r w:rsidRPr="002655E2">
        <w:t xml:space="preserve"> Lord Wo</w:t>
      </w:r>
      <w:r>
        <w:t>ol</w:t>
      </w:r>
      <w:r w:rsidRPr="002655E2">
        <w:t>f and I think both of you were involved in negotiating it.</w:t>
      </w:r>
      <w:r>
        <w:t xml:space="preserve"> </w:t>
      </w:r>
      <w:r w:rsidRPr="002655E2">
        <w:t>It became a much more detailed relationship</w:t>
      </w:r>
      <w:r w:rsidR="009A6109">
        <w:t>,</w:t>
      </w:r>
      <w:r w:rsidRPr="002655E2">
        <w:t xml:space="preserve"> and </w:t>
      </w:r>
      <w:r w:rsidR="009A6109">
        <w:t xml:space="preserve">as a result </w:t>
      </w:r>
      <w:r w:rsidRPr="002655E2">
        <w:t>the judges had much more influence on the day</w:t>
      </w:r>
      <w:r>
        <w:t>-</w:t>
      </w:r>
      <w:r w:rsidRPr="002655E2">
        <w:t>to</w:t>
      </w:r>
      <w:r>
        <w:t>-</w:t>
      </w:r>
      <w:r w:rsidRPr="002655E2">
        <w:t>day running of the courts and policy decisions.</w:t>
      </w:r>
      <w:r>
        <w:t xml:space="preserve"> </w:t>
      </w:r>
      <w:r w:rsidR="009A6109">
        <w:t>In your own words, c</w:t>
      </w:r>
      <w:r w:rsidRPr="002655E2">
        <w:t xml:space="preserve">ould each of you describe </w:t>
      </w:r>
      <w:r w:rsidR="00ED3C9B">
        <w:t xml:space="preserve">what </w:t>
      </w:r>
      <w:r w:rsidRPr="002655E2">
        <w:t>the difference</w:t>
      </w:r>
      <w:r w:rsidR="00ED3C9B">
        <w:t xml:space="preserve"> was</w:t>
      </w:r>
      <w:r>
        <w:t>,</w:t>
      </w:r>
      <w:r w:rsidRPr="002655E2">
        <w:t xml:space="preserve"> pre and post</w:t>
      </w:r>
      <w:r>
        <w:t>,</w:t>
      </w:r>
      <w:r w:rsidRPr="002655E2">
        <w:t xml:space="preserve"> </w:t>
      </w:r>
      <w:r>
        <w:t xml:space="preserve">in </w:t>
      </w:r>
      <w:r w:rsidRPr="002655E2">
        <w:t>the relationship between the judges on the one hand and the politicians on the other</w:t>
      </w:r>
      <w:r>
        <w:t xml:space="preserve">, </w:t>
      </w:r>
      <w:r w:rsidRPr="002655E2">
        <w:t>because</w:t>
      </w:r>
      <w:r w:rsidR="00ED3C9B">
        <w:t>,</w:t>
      </w:r>
      <w:r w:rsidRPr="002655E2">
        <w:t xml:space="preserve"> ul</w:t>
      </w:r>
      <w:r>
        <w:t>tima</w:t>
      </w:r>
      <w:r w:rsidRPr="002655E2">
        <w:t>tely, whatever system you have</w:t>
      </w:r>
      <w:r>
        <w:t>,</w:t>
      </w:r>
      <w:r w:rsidRPr="002655E2">
        <w:t xml:space="preserve"> you have to have that relationship, if for no other reason </w:t>
      </w:r>
      <w:r>
        <w:t xml:space="preserve">than </w:t>
      </w:r>
      <w:r w:rsidR="00ED3C9B">
        <w:t xml:space="preserve">that </w:t>
      </w:r>
      <w:r w:rsidRPr="002655E2">
        <w:t>the politicians are producing the money for the justice syst</w:t>
      </w:r>
      <w:r>
        <w:t>em</w:t>
      </w:r>
      <w:r w:rsidRPr="002655E2">
        <w:t>?</w:t>
      </w:r>
      <w:r>
        <w:t xml:space="preserve"> </w:t>
      </w:r>
    </w:p>
    <w:p w:rsidR="00583EFC" w:rsidP="00583EFC">
      <w:pPr>
        <w:pStyle w:val="Answer"/>
      </w:pPr>
      <w:r w:rsidRPr="00B86C7D">
        <w:rPr>
          <w:b/>
          <w:i/>
        </w:rPr>
        <w:t>Lord Judge:</w:t>
      </w:r>
      <w:r>
        <w:t xml:space="preserve"> </w:t>
      </w:r>
      <w:r w:rsidRPr="002655E2">
        <w:t xml:space="preserve">I am not sure I can do </w:t>
      </w:r>
      <w:r>
        <w:t>that</w:t>
      </w:r>
      <w:r w:rsidRPr="002655E2">
        <w:t xml:space="preserve"> without writing an essay. The importance is this</w:t>
      </w:r>
      <w:r w:rsidR="002658B9">
        <w:t>.</w:t>
      </w:r>
      <w:r>
        <w:t xml:space="preserve"> </w:t>
      </w:r>
      <w:r w:rsidR="002658B9">
        <w:t>S</w:t>
      </w:r>
      <w:r w:rsidRPr="002655E2">
        <w:t>uddenly</w:t>
      </w:r>
      <w:r>
        <w:t>,</w:t>
      </w:r>
      <w:r w:rsidRPr="002655E2">
        <w:t xml:space="preserve"> the Lord Chief Justice, who was a judge, with</w:t>
      </w:r>
      <w:r>
        <w:t xml:space="preserve"> </w:t>
      </w:r>
      <w:r w:rsidR="002658B9">
        <w:t xml:space="preserve">obviously </w:t>
      </w:r>
      <w:r w:rsidRPr="002655E2">
        <w:t>some administrative functions</w:t>
      </w:r>
      <w:r>
        <w:t xml:space="preserve">, </w:t>
      </w:r>
      <w:r w:rsidRPr="002655E2">
        <w:t>became head of the ju</w:t>
      </w:r>
      <w:r w:rsidR="002658B9">
        <w:t>di</w:t>
      </w:r>
      <w:r w:rsidRPr="002655E2">
        <w:t>ciary and was responsible for what was going on in Swansea county court, where a poor judge was sitting in a room with two litigants in person</w:t>
      </w:r>
      <w:r>
        <w:t>,</w:t>
      </w:r>
      <w:r w:rsidRPr="002655E2">
        <w:t xml:space="preserve"> either one of whom might have decided to beat him up.</w:t>
      </w:r>
      <w:r>
        <w:t xml:space="preserve"> </w:t>
      </w:r>
      <w:r w:rsidRPr="002655E2">
        <w:t>That suddenly became the Lord Chief Justice</w:t>
      </w:r>
      <w:r>
        <w:t>’</w:t>
      </w:r>
      <w:r w:rsidRPr="002655E2">
        <w:t xml:space="preserve">s responsibility </w:t>
      </w:r>
      <w:r>
        <w:t xml:space="preserve">and </w:t>
      </w:r>
      <w:r w:rsidRPr="002655E2">
        <w:t>so the Lord Chief Justice</w:t>
      </w:r>
      <w:r>
        <w:t>—</w:t>
      </w:r>
      <w:r w:rsidRPr="002655E2">
        <w:t>with</w:t>
      </w:r>
      <w:r>
        <w:t xml:space="preserve"> no</w:t>
      </w:r>
      <w:r w:rsidRPr="002655E2">
        <w:t xml:space="preserve"> training</w:t>
      </w:r>
      <w:r>
        <w:t>—</w:t>
      </w:r>
      <w:r w:rsidRPr="002655E2">
        <w:t>was suddenly asked to head a department.</w:t>
      </w:r>
      <w:r>
        <w:t xml:space="preserve"> </w:t>
      </w:r>
      <w:r w:rsidRPr="002655E2">
        <w:t>That rather changed everything.</w:t>
      </w:r>
      <w:r>
        <w:t xml:space="preserve"> </w:t>
      </w:r>
    </w:p>
    <w:p w:rsidR="00583EFC" w:rsidP="00583EFC">
      <w:pPr>
        <w:pStyle w:val="Answer"/>
      </w:pPr>
      <w:r w:rsidRPr="002655E2">
        <w:t xml:space="preserve">So far as the Lord Chancellor was concerned, suddenly he was not the person </w:t>
      </w:r>
      <w:r w:rsidR="002658B9">
        <w:t xml:space="preserve">to whom </w:t>
      </w:r>
      <w:r w:rsidRPr="002655E2">
        <w:t>you could go to get things sorted out.</w:t>
      </w:r>
      <w:r>
        <w:t xml:space="preserve"> </w:t>
      </w:r>
      <w:r w:rsidRPr="002655E2">
        <w:t>The Lord Chancellor was the person you would go to.</w:t>
      </w:r>
      <w:r>
        <w:t xml:space="preserve"> </w:t>
      </w:r>
      <w:r w:rsidRPr="002655E2">
        <w:t xml:space="preserve">I was part of it when I was senior presiding judge and </w:t>
      </w:r>
      <w:r>
        <w:t xml:space="preserve">I </w:t>
      </w:r>
      <w:r w:rsidRPr="002655E2">
        <w:t>used to go and see Lord Irvine and come to see you from time to time</w:t>
      </w:r>
      <w:r>
        <w:t>,</w:t>
      </w:r>
      <w:r w:rsidRPr="002655E2">
        <w:t xml:space="preserve"> Lord Falconer. This was a prob</w:t>
      </w:r>
      <w:r>
        <w:t>l</w:t>
      </w:r>
      <w:r w:rsidRPr="002655E2">
        <w:t>em</w:t>
      </w:r>
      <w:r>
        <w:t>,</w:t>
      </w:r>
      <w:r w:rsidRPr="002655E2">
        <w:t xml:space="preserve"> and it was the Lord Chancellor</w:t>
      </w:r>
      <w:r>
        <w:t>’</w:t>
      </w:r>
      <w:r w:rsidRPr="002655E2">
        <w:t>s problem.</w:t>
      </w:r>
      <w:r>
        <w:t xml:space="preserve"> </w:t>
      </w:r>
      <w:r w:rsidRPr="002655E2">
        <w:t xml:space="preserve">To the extent he could, and so on and so forth, he </w:t>
      </w:r>
      <w:r w:rsidR="002658B9">
        <w:t>sorted things out</w:t>
      </w:r>
      <w:r w:rsidRPr="002655E2">
        <w:t>.</w:t>
      </w:r>
      <w:r>
        <w:t xml:space="preserve"> </w:t>
      </w:r>
      <w:r w:rsidRPr="002655E2">
        <w:t>That was the great change. Suddenly</w:t>
      </w:r>
      <w:r>
        <w:t>,</w:t>
      </w:r>
      <w:r w:rsidRPr="002655E2">
        <w:t xml:space="preserve"> as I said a moment ago</w:t>
      </w:r>
      <w:r>
        <w:t>,</w:t>
      </w:r>
      <w:r w:rsidRPr="002655E2">
        <w:t xml:space="preserve"> the Lord Chief Justice </w:t>
      </w:r>
      <w:r>
        <w:t xml:space="preserve">became </w:t>
      </w:r>
      <w:r w:rsidRPr="002655E2">
        <w:t xml:space="preserve">the head of a department of state. </w:t>
      </w:r>
    </w:p>
    <w:p w:rsidR="00B71FDB" w:rsidP="00B71FDB">
      <w:pPr>
        <w:pStyle w:val="Answer"/>
      </w:pPr>
      <w:r w:rsidRPr="00227E3A">
        <w:rPr>
          <w:b/>
          <w:i/>
        </w:rPr>
        <w:t xml:space="preserve">Lord Thomas of </w:t>
      </w:r>
      <w:r w:rsidRPr="00A301BB">
        <w:rPr>
          <w:b/>
          <w:bCs/>
          <w:i/>
          <w:iCs/>
        </w:rPr>
        <w:t>Cwmgiedd</w:t>
      </w:r>
      <w:r w:rsidRPr="00227E3A">
        <w:rPr>
          <w:b/>
          <w:i/>
        </w:rPr>
        <w:t>:</w:t>
      </w:r>
      <w:r>
        <w:t xml:space="preserve"> May</w:t>
      </w:r>
      <w:r w:rsidRPr="002655E2">
        <w:t xml:space="preserve"> I say two things?</w:t>
      </w:r>
      <w:r>
        <w:t xml:space="preserve"> </w:t>
      </w:r>
      <w:r w:rsidRPr="002655E2">
        <w:t>First, you had to create a mechanism, and one of the thing</w:t>
      </w:r>
      <w:r>
        <w:t>s</w:t>
      </w:r>
      <w:r w:rsidRPr="002655E2">
        <w:t xml:space="preserve"> I was told to do was to get </w:t>
      </w:r>
      <w:r>
        <w:t xml:space="preserve">to </w:t>
      </w:r>
      <w:r w:rsidRPr="002655E2">
        <w:t>grips with the detail of the reform, I think it was called in the end</w:t>
      </w:r>
      <w:r>
        <w:t>,</w:t>
      </w:r>
      <w:r w:rsidRPr="002655E2">
        <w:t xml:space="preserve"> </w:t>
      </w:r>
      <w:r>
        <w:t>of</w:t>
      </w:r>
      <w:r w:rsidRPr="002655E2">
        <w:t xml:space="preserve"> the Office </w:t>
      </w:r>
      <w:r>
        <w:t>of</w:t>
      </w:r>
      <w:r w:rsidRPr="002655E2">
        <w:t xml:space="preserve"> Lord Chancellor</w:t>
      </w:r>
      <w:r>
        <w:t>—</w:t>
      </w:r>
      <w:r w:rsidRPr="002655E2">
        <w:t>because everyone forgot what had ac</w:t>
      </w:r>
      <w:r>
        <w:t>c</w:t>
      </w:r>
      <w:r w:rsidRPr="002655E2">
        <w:t>reted to the Lord Chancellor over the centu</w:t>
      </w:r>
      <w:r>
        <w:t>rie</w:t>
      </w:r>
      <w:r w:rsidRPr="002655E2">
        <w:t>s. That was a massive job.</w:t>
      </w:r>
      <w:r>
        <w:t xml:space="preserve"> </w:t>
      </w:r>
      <w:r w:rsidRPr="002655E2">
        <w:t>We overlooked one or two small things, one of which turned out to be important</w:t>
      </w:r>
      <w:r>
        <w:t>,</w:t>
      </w:r>
      <w:r w:rsidRPr="002655E2">
        <w:t xml:space="preserve"> which was who could appoint the deputy chairman of the Boundaries Commission.</w:t>
      </w:r>
      <w:r>
        <w:t xml:space="preserve"> That was overlooked, but m</w:t>
      </w:r>
      <w:r w:rsidRPr="002655E2">
        <w:t>ost things were picked up and it was decided where they fell</w:t>
      </w:r>
      <w:r>
        <w:t xml:space="preserve">, </w:t>
      </w:r>
      <w:r w:rsidRPr="002655E2">
        <w:t>and it was dealt with in the legislation.</w:t>
      </w:r>
      <w:r>
        <w:t xml:space="preserve"> </w:t>
      </w:r>
    </w:p>
    <w:p w:rsidR="00B71FDB" w:rsidP="00B71FDB">
      <w:pPr>
        <w:pStyle w:val="Answer"/>
      </w:pPr>
      <w:r>
        <w:t>S</w:t>
      </w:r>
      <w:r w:rsidRPr="002655E2">
        <w:t>econdly, as Lord Judge has said, it was the creation of an organisational structure</w:t>
      </w:r>
      <w:r>
        <w:t>,</w:t>
      </w:r>
      <w:r w:rsidRPr="002655E2">
        <w:t xml:space="preserve"> and I got landed with that job as well.</w:t>
      </w:r>
      <w:r>
        <w:t xml:space="preserve"> W</w:t>
      </w:r>
      <w:r w:rsidRPr="002655E2">
        <w:t xml:space="preserve">hen </w:t>
      </w:r>
      <w:r>
        <w:t>re</w:t>
      </w:r>
      <w:r w:rsidRPr="002655E2">
        <w:t>creating the job of the Lord Chancellor</w:t>
      </w:r>
      <w:r>
        <w:t>,</w:t>
      </w:r>
      <w:r w:rsidRPr="002655E2">
        <w:t xml:space="preserve"> one must remember that the Lord Chancellor used to sit as a judge.</w:t>
      </w:r>
      <w:r>
        <w:t xml:space="preserve"> </w:t>
      </w:r>
      <w:r w:rsidRPr="002655E2">
        <w:t>As Lord Chief Justic</w:t>
      </w:r>
      <w:r>
        <w:t>e—</w:t>
      </w:r>
      <w:r w:rsidRPr="002655E2">
        <w:t xml:space="preserve">and it would be invidious for me to speak </w:t>
      </w:r>
      <w:r>
        <w:t>of</w:t>
      </w:r>
      <w:r w:rsidRPr="002655E2">
        <w:t xml:space="preserve"> my own position</w:t>
      </w:r>
      <w:r>
        <w:t xml:space="preserve"> </w:t>
      </w:r>
      <w:r w:rsidRPr="002655E2">
        <w:t xml:space="preserve">but certainly in the case of Lord Judge and before him Lord Phillips and Lord </w:t>
      </w:r>
      <w:r>
        <w:t>Woolf</w:t>
      </w:r>
      <w:r w:rsidRPr="002655E2">
        <w:t>, and in the case of Lord Burnett</w:t>
      </w:r>
      <w:r>
        <w:t>—</w:t>
      </w:r>
      <w:r w:rsidRPr="002655E2">
        <w:t xml:space="preserve">one of the central aspects of the person who is </w:t>
      </w:r>
      <w:r>
        <w:t>h</w:t>
      </w:r>
      <w:r w:rsidRPr="002655E2">
        <w:t xml:space="preserve">ead of the judiciary is </w:t>
      </w:r>
      <w:r>
        <w:t xml:space="preserve">that </w:t>
      </w:r>
      <w:r w:rsidRPr="002655E2">
        <w:t>he must be a judge</w:t>
      </w:r>
      <w:r>
        <w:t>,</w:t>
      </w:r>
      <w:r w:rsidRPr="002655E2">
        <w:t xml:space="preserve"> </w:t>
      </w:r>
      <w:r>
        <w:t xml:space="preserve">he </w:t>
      </w:r>
      <w:r w:rsidRPr="002655E2">
        <w:t xml:space="preserve">must sit </w:t>
      </w:r>
      <w:r>
        <w:t>o</w:t>
      </w:r>
      <w:r w:rsidRPr="002655E2">
        <w:t xml:space="preserve">n cases and </w:t>
      </w:r>
      <w:r>
        <w:t xml:space="preserve">he </w:t>
      </w:r>
      <w:r w:rsidRPr="002655E2">
        <w:t>must decide cases</w:t>
      </w:r>
      <w:r>
        <w:t xml:space="preserve">. </w:t>
      </w:r>
    </w:p>
    <w:p w:rsidR="00B71FDB" w:rsidP="00B71FDB">
      <w:pPr>
        <w:pStyle w:val="Answer"/>
      </w:pPr>
      <w:r>
        <w:t>O</w:t>
      </w:r>
      <w:r w:rsidRPr="002655E2">
        <w:t xml:space="preserve">ne of the burdens of carrying on the job of the Lord Chief Justice is </w:t>
      </w:r>
      <w:r>
        <w:t xml:space="preserve">that </w:t>
      </w:r>
      <w:r w:rsidRPr="002655E2">
        <w:t xml:space="preserve">you have to deal with very important cases, particularly any </w:t>
      </w:r>
      <w:r>
        <w:t>that</w:t>
      </w:r>
      <w:r w:rsidRPr="002655E2">
        <w:t xml:space="preserve"> involve difficult issues of administrative law</w:t>
      </w:r>
      <w:r>
        <w:t>,</w:t>
      </w:r>
      <w:r w:rsidRPr="002655E2">
        <w:t xml:space="preserve"> and certainly criminal law.</w:t>
      </w:r>
      <w:r>
        <w:t xml:space="preserve"> </w:t>
      </w:r>
      <w:r w:rsidRPr="002655E2">
        <w:t>You must</w:t>
      </w:r>
      <w:r>
        <w:t>, therefore,</w:t>
      </w:r>
      <w:r w:rsidRPr="002655E2">
        <w:t xml:space="preserve"> be a judge</w:t>
      </w:r>
      <w:r>
        <w:t>, with</w:t>
      </w:r>
      <w:r w:rsidRPr="002655E2">
        <w:t xml:space="preserve"> a</w:t>
      </w:r>
      <w:r>
        <w:t xml:space="preserve">n organisational </w:t>
      </w:r>
      <w:r w:rsidRPr="002655E2">
        <w:t>structure beneath you,</w:t>
      </w:r>
      <w:r>
        <w:t xml:space="preserve"> </w:t>
      </w:r>
      <w:r w:rsidRPr="002655E2">
        <w:t>properly organised</w:t>
      </w:r>
      <w:r>
        <w:t>,</w:t>
      </w:r>
      <w:r w:rsidRPr="002655E2">
        <w:t xml:space="preserve"> where you delegate all the kinds of things you </w:t>
      </w:r>
      <w:r>
        <w:t xml:space="preserve">have </w:t>
      </w:r>
      <w:r w:rsidRPr="002655E2">
        <w:t>ha</w:t>
      </w:r>
      <w:r>
        <w:t>d to learn—</w:t>
      </w:r>
      <w:r w:rsidRPr="002655E2">
        <w:t>and learn at speed</w:t>
      </w:r>
      <w:r>
        <w:t>. I</w:t>
      </w:r>
      <w:r w:rsidRPr="002655E2">
        <w:t xml:space="preserve">f you were to </w:t>
      </w:r>
      <w:r>
        <w:t>re</w:t>
      </w:r>
      <w:r w:rsidRPr="002655E2">
        <w:t>create the position of Lord Chancellor, he would not possess the authority that the old</w:t>
      </w:r>
      <w:r>
        <w:t>-</w:t>
      </w:r>
      <w:r w:rsidRPr="002655E2">
        <w:t xml:space="preserve">fashioned Lord Chancellor </w:t>
      </w:r>
      <w:r>
        <w:t xml:space="preserve">had. </w:t>
      </w:r>
      <w:r w:rsidRPr="002655E2">
        <w:t>Lord Irvine used to sit as a judge</w:t>
      </w:r>
      <w:r>
        <w:t>.</w:t>
      </w:r>
      <w:r w:rsidRPr="002655E2">
        <w:t xml:space="preserve"> </w:t>
      </w:r>
      <w:r>
        <w:t>T</w:t>
      </w:r>
      <w:r w:rsidRPr="002655E2">
        <w:t>h</w:t>
      </w:r>
      <w:r>
        <w:t>e</w:t>
      </w:r>
      <w:r w:rsidRPr="002655E2">
        <w:t xml:space="preserve"> way you gain respect for your central role is sitting </w:t>
      </w:r>
      <w:r>
        <w:t xml:space="preserve">as </w:t>
      </w:r>
      <w:r w:rsidRPr="002655E2">
        <w:t>a judge.</w:t>
      </w:r>
      <w:r>
        <w:t xml:space="preserve"> </w:t>
      </w:r>
      <w:r w:rsidRPr="002655E2">
        <w:t>Certainly</w:t>
      </w:r>
      <w:r>
        <w:t xml:space="preserve">, that was central to the position of </w:t>
      </w:r>
      <w:r w:rsidRPr="002655E2">
        <w:t xml:space="preserve">the Lord Justices I worked with or </w:t>
      </w:r>
      <w:r>
        <w:t xml:space="preserve">who </w:t>
      </w:r>
      <w:r w:rsidRPr="002655E2">
        <w:t>succeeded me</w:t>
      </w:r>
      <w:r>
        <w:t xml:space="preserve">. </w:t>
      </w:r>
      <w:r w:rsidRPr="002655E2">
        <w:t>They all used to try to sit at least 50% of their time as judges</w:t>
      </w:r>
      <w:r>
        <w:t xml:space="preserve">. </w:t>
      </w:r>
    </w:p>
    <w:p w:rsidR="00B71FDB" w:rsidP="00B71FDB">
      <w:pPr>
        <w:pStyle w:val="Remark"/>
      </w:pPr>
      <w:r w:rsidRPr="00227E3A">
        <w:rPr>
          <w:b/>
        </w:rPr>
        <w:t>The Chair:</w:t>
      </w:r>
      <w:r>
        <w:t xml:space="preserve"> </w:t>
      </w:r>
      <w:r w:rsidRPr="002655E2">
        <w:t>Lord Sherbourn</w:t>
      </w:r>
      <w:r>
        <w:t>e,</w:t>
      </w:r>
      <w:r w:rsidRPr="002655E2">
        <w:t xml:space="preserve"> I think you are going to take us now to possible challenges to the role </w:t>
      </w:r>
      <w:r>
        <w:t>o</w:t>
      </w:r>
      <w:r w:rsidRPr="002655E2">
        <w:t>f the Lord Chancellor.</w:t>
      </w:r>
      <w:r>
        <w:t xml:space="preserve"> </w:t>
      </w:r>
    </w:p>
    <w:p w:rsidR="00B71FDB" w:rsidP="00B71FDB">
      <w:pPr>
        <w:pStyle w:val="Question"/>
        <w:numPr>
          <w:ilvl w:val="0"/>
          <w:numId w:val="9"/>
        </w:numPr>
      </w:pPr>
      <w:r w:rsidRPr="00217BA7">
        <w:rPr>
          <w:b/>
        </w:rPr>
        <w:t>Lord Sherbourne of Didsbury:</w:t>
      </w:r>
      <w:r w:rsidRPr="002655E2">
        <w:t xml:space="preserve"> </w:t>
      </w:r>
      <w:r>
        <w:t xml:space="preserve">Yes, </w:t>
      </w:r>
      <w:r w:rsidRPr="002655E2">
        <w:t>I want to come back</w:t>
      </w:r>
      <w:r>
        <w:t>,</w:t>
      </w:r>
      <w:r w:rsidRPr="002655E2">
        <w:t xml:space="preserve"> if I may</w:t>
      </w:r>
      <w:r>
        <w:t>,</w:t>
      </w:r>
      <w:r w:rsidRPr="002655E2">
        <w:t xml:space="preserve"> to what has been described as the demotion of the position of Lord Chancellor.</w:t>
      </w:r>
      <w:r>
        <w:t xml:space="preserve"> I will also </w:t>
      </w:r>
      <w:r w:rsidRPr="002655E2">
        <w:t>very briefly quote from Lord Judge</w:t>
      </w:r>
      <w:r>
        <w:t>’</w:t>
      </w:r>
      <w:r w:rsidRPr="002655E2">
        <w:t>s 2013 lecture, where he said</w:t>
      </w:r>
      <w:r>
        <w:t>:</w:t>
      </w:r>
      <w:r w:rsidRPr="002655E2">
        <w:t xml:space="preserve"> </w:t>
      </w:r>
      <w:r>
        <w:t>“</w:t>
      </w:r>
      <w:r w:rsidRPr="002655E2">
        <w:t>The judicia</w:t>
      </w:r>
      <w:r>
        <w:t>ry</w:t>
      </w:r>
      <w:r w:rsidRPr="002655E2">
        <w:t xml:space="preserve"> is no longer represented at the Cabinet table by an individual holding ancient office</w:t>
      </w:r>
      <w:r>
        <w:t>,</w:t>
      </w:r>
      <w:r w:rsidRPr="002655E2">
        <w:t xml:space="preserve"> whose only </w:t>
      </w:r>
      <w:r>
        <w:t xml:space="preserve">personal </w:t>
      </w:r>
      <w:r w:rsidRPr="002655E2">
        <w:t>ministerial responsibility</w:t>
      </w:r>
      <w:r>
        <w:t>—</w:t>
      </w:r>
      <w:r w:rsidRPr="002655E2">
        <w:t>his specific role and focus</w:t>
      </w:r>
      <w:r>
        <w:t>—</w:t>
      </w:r>
      <w:r w:rsidRPr="002655E2">
        <w:t>was to represent and protect the independence of the judiciary</w:t>
      </w:r>
      <w:r>
        <w:t>”</w:t>
      </w:r>
      <w:r w:rsidRPr="002655E2">
        <w:t>.</w:t>
      </w:r>
      <w:r>
        <w:t xml:space="preserve"> </w:t>
      </w:r>
      <w:r w:rsidRPr="002655E2">
        <w:t xml:space="preserve">Lord Judge </w:t>
      </w:r>
      <w:r>
        <w:t>said that</w:t>
      </w:r>
      <w:r w:rsidRPr="002655E2">
        <w:t xml:space="preserve"> the role of the Lord Chancellor </w:t>
      </w:r>
      <w:r>
        <w:t xml:space="preserve">has </w:t>
      </w:r>
      <w:r w:rsidRPr="002655E2">
        <w:t>now be</w:t>
      </w:r>
      <w:r>
        <w:t xml:space="preserve">en </w:t>
      </w:r>
      <w:r w:rsidRPr="002655E2">
        <w:t>diminished.</w:t>
      </w:r>
      <w:r>
        <w:t xml:space="preserve"> So w</w:t>
      </w:r>
      <w:r w:rsidRPr="002655E2">
        <w:t xml:space="preserve">hat evidence is there that this demotion </w:t>
      </w:r>
      <w:r>
        <w:t xml:space="preserve">of the </w:t>
      </w:r>
      <w:r w:rsidRPr="002655E2">
        <w:t>Lord Chancellor has actually had adverse practical consequences?</w:t>
      </w:r>
      <w:r>
        <w:t xml:space="preserve">   </w:t>
      </w:r>
    </w:p>
    <w:p w:rsidR="00B71FDB" w:rsidP="00B71FDB">
      <w:pPr>
        <w:pStyle w:val="Answer"/>
      </w:pPr>
      <w:r w:rsidRPr="00227E3A">
        <w:rPr>
          <w:b/>
          <w:i/>
        </w:rPr>
        <w:t>Lord Judge:</w:t>
      </w:r>
      <w:r>
        <w:t xml:space="preserve"> </w:t>
      </w:r>
      <w:r w:rsidRPr="002655E2">
        <w:t>I can think of one, and I am sorr</w:t>
      </w:r>
      <w:r>
        <w:t>y, but</w:t>
      </w:r>
      <w:r w:rsidRPr="002655E2">
        <w:t xml:space="preserve"> it comes immediately to mind.</w:t>
      </w:r>
      <w:r>
        <w:t xml:space="preserve"> </w:t>
      </w:r>
      <w:r w:rsidRPr="002655E2">
        <w:t>I said at the time</w:t>
      </w:r>
      <w:r>
        <w:t>,</w:t>
      </w:r>
      <w:r w:rsidRPr="002655E2">
        <w:t xml:space="preserve"> and I am not embarrassed to say it again</w:t>
      </w:r>
      <w:r>
        <w:t xml:space="preserve">, that </w:t>
      </w:r>
      <w:r w:rsidRPr="002655E2">
        <w:t>when the newspaper</w:t>
      </w:r>
      <w:r>
        <w:t>s</w:t>
      </w:r>
      <w:r w:rsidRPr="002655E2">
        <w:t xml:space="preserve"> decided that the judges were the enemy of the people</w:t>
      </w:r>
      <w:r>
        <w:t>,</w:t>
      </w:r>
      <w:r w:rsidRPr="002655E2">
        <w:t xml:space="preserve"> I think an old</w:t>
      </w:r>
      <w:r>
        <w:t>-</w:t>
      </w:r>
      <w:r w:rsidRPr="002655E2">
        <w:t xml:space="preserve">fashioned Lord Chancellor would have been on </w:t>
      </w:r>
      <w:r>
        <w:t xml:space="preserve">the </w:t>
      </w:r>
      <w:r w:rsidRPr="002655E2">
        <w:t>television news</w:t>
      </w:r>
      <w:r>
        <w:t>,</w:t>
      </w:r>
      <w:r w:rsidRPr="002655E2">
        <w:t xml:space="preserve"> or certainly in Parliament</w:t>
      </w:r>
      <w:r>
        <w:t>,</w:t>
      </w:r>
      <w:r w:rsidRPr="002655E2">
        <w:t xml:space="preserve"> asserting what it took a very long time for the new Lord Chancellor to do</w:t>
      </w:r>
      <w:r>
        <w:t>: namely,</w:t>
      </w:r>
      <w:r w:rsidRPr="002655E2">
        <w:t xml:space="preserve"> say</w:t>
      </w:r>
      <w:r>
        <w:t>ing</w:t>
      </w:r>
      <w:r w:rsidRPr="002655E2">
        <w:t xml:space="preserve"> this was a totally inappropriate observation </w:t>
      </w:r>
      <w:r>
        <w:t>about</w:t>
      </w:r>
      <w:r w:rsidRPr="002655E2">
        <w:t xml:space="preserve"> </w:t>
      </w:r>
      <w:r>
        <w:t xml:space="preserve">the </w:t>
      </w:r>
      <w:r w:rsidRPr="002655E2">
        <w:t>judges who were doing their dut</w:t>
      </w:r>
      <w:r>
        <w:t xml:space="preserve">ies. </w:t>
      </w:r>
      <w:r w:rsidRPr="002655E2">
        <w:t>There was a lack of understanding</w:t>
      </w:r>
      <w:r>
        <w:t>,</w:t>
      </w:r>
      <w:r w:rsidRPr="002655E2">
        <w:t xml:space="preserve"> and that is a prime example of the way in which the head of the judiciary as Lord Chancellor would have been able to step in, is still able to step in</w:t>
      </w:r>
      <w:r>
        <w:t>,</w:t>
      </w:r>
      <w:r w:rsidRPr="002655E2">
        <w:t xml:space="preserve"> but failed to step in.</w:t>
      </w:r>
      <w:r>
        <w:t xml:space="preserve"> </w:t>
      </w:r>
      <w:r w:rsidRPr="002655E2">
        <w:t>As I said about two days later, what emerged eventually was too little and too late.</w:t>
      </w:r>
      <w:r>
        <w:t xml:space="preserve"> </w:t>
      </w:r>
    </w:p>
    <w:p w:rsidR="00B71FDB" w:rsidP="00B71FDB">
      <w:pPr>
        <w:pStyle w:val="Remark"/>
      </w:pPr>
      <w:r w:rsidRPr="002655E2">
        <w:t xml:space="preserve">The Lord Chief Justice </w:t>
      </w:r>
      <w:r>
        <w:t>and t</w:t>
      </w:r>
      <w:r w:rsidRPr="002655E2">
        <w:t>he President of the Supreme Court could not step in because it was their decisions that were being talked about.</w:t>
      </w:r>
      <w:r>
        <w:t xml:space="preserve"> </w:t>
      </w:r>
      <w:r w:rsidRPr="002655E2">
        <w:t xml:space="preserve">It </w:t>
      </w:r>
      <w:r>
        <w:t>wa</w:t>
      </w:r>
      <w:r w:rsidRPr="002655E2">
        <w:t xml:space="preserve">s not much use getting up </w:t>
      </w:r>
      <w:r>
        <w:t xml:space="preserve">to </w:t>
      </w:r>
      <w:r w:rsidRPr="002655E2">
        <w:t>say</w:t>
      </w:r>
      <w:r>
        <w:t>, “</w:t>
      </w:r>
      <w:r w:rsidRPr="002655E2">
        <w:t>I</w:t>
      </w:r>
      <w:r>
        <w:t>’</w:t>
      </w:r>
      <w:r w:rsidRPr="002655E2">
        <w:t>m not an enemy of the people</w:t>
      </w:r>
      <w:r>
        <w:t>”</w:t>
      </w:r>
      <w:r w:rsidRPr="002655E2">
        <w:t>.</w:t>
      </w:r>
      <w:r>
        <w:t xml:space="preserve"> </w:t>
      </w:r>
      <w:r w:rsidRPr="002655E2">
        <w:t>It would have been absurd.</w:t>
      </w:r>
      <w:r>
        <w:t xml:space="preserve"> </w:t>
      </w:r>
      <w:r w:rsidRPr="002655E2">
        <w:t xml:space="preserve">That was a prime example of the difference. </w:t>
      </w:r>
    </w:p>
    <w:p w:rsidR="00B71FDB" w:rsidP="00B71FDB">
      <w:pPr>
        <w:pStyle w:val="Remark"/>
      </w:pPr>
      <w:r w:rsidRPr="00EA1955">
        <w:rPr>
          <w:b/>
        </w:rPr>
        <w:t>Lord Sherbourne of Didsbury:</w:t>
      </w:r>
      <w:r>
        <w:t xml:space="preserve"> A</w:t>
      </w:r>
      <w:r w:rsidRPr="002655E2">
        <w:t>re there any other examples?</w:t>
      </w:r>
      <w:r>
        <w:t xml:space="preserve"> </w:t>
      </w:r>
    </w:p>
    <w:p w:rsidR="00B71FDB" w:rsidP="00B71FDB">
      <w:pPr>
        <w:pStyle w:val="Answer"/>
      </w:pPr>
      <w:r w:rsidRPr="00EA1955">
        <w:rPr>
          <w:b/>
          <w:i/>
        </w:rPr>
        <w:t>Lord Judge:</w:t>
      </w:r>
      <w:r>
        <w:t xml:space="preserve"> </w:t>
      </w:r>
      <w:r w:rsidRPr="002655E2">
        <w:t xml:space="preserve">Not </w:t>
      </w:r>
      <w:r>
        <w:t xml:space="preserve">that come </w:t>
      </w:r>
      <w:r w:rsidRPr="002655E2">
        <w:t>immediately to mind</w:t>
      </w:r>
      <w:r>
        <w:t>,</w:t>
      </w:r>
      <w:r w:rsidRPr="002655E2">
        <w:t xml:space="preserve"> but that is so striking </w:t>
      </w:r>
      <w:r>
        <w:t xml:space="preserve">that </w:t>
      </w:r>
      <w:r w:rsidRPr="002655E2">
        <w:t>I think it speaks for itself</w:t>
      </w:r>
      <w:r>
        <w:t>.</w:t>
      </w:r>
    </w:p>
    <w:p w:rsidR="00B71FDB" w:rsidP="00B71FDB">
      <w:pPr>
        <w:pStyle w:val="Remark"/>
      </w:pPr>
      <w:r w:rsidRPr="00EA1955">
        <w:rPr>
          <w:b/>
        </w:rPr>
        <w:t>Lord Sherbourne of Didsbury:</w:t>
      </w:r>
      <w:r>
        <w:t xml:space="preserve"> </w:t>
      </w:r>
      <w:r w:rsidRPr="002655E2">
        <w:t>Lord Thomas, are there any</w:t>
      </w:r>
      <w:r>
        <w:t xml:space="preserve"> other</w:t>
      </w:r>
      <w:r w:rsidRPr="002655E2">
        <w:t xml:space="preserve"> examples you could give?</w:t>
      </w:r>
      <w:r>
        <w:t xml:space="preserve"> </w:t>
      </w:r>
    </w:p>
    <w:p w:rsidR="00B71FDB" w:rsidP="00B71FDB">
      <w:pPr>
        <w:pStyle w:val="Answer"/>
      </w:pPr>
      <w:r w:rsidRPr="00EA1955">
        <w:rPr>
          <w:b/>
          <w:i/>
        </w:rPr>
        <w:t xml:space="preserve">Lord Thomas of </w:t>
      </w:r>
      <w:r w:rsidRPr="00A301BB">
        <w:rPr>
          <w:b/>
          <w:bCs/>
          <w:i/>
          <w:iCs/>
        </w:rPr>
        <w:t>Cwmgiedd</w:t>
      </w:r>
      <w:r w:rsidRPr="00EA1955">
        <w:rPr>
          <w:b/>
          <w:i/>
        </w:rPr>
        <w:t>:</w:t>
      </w:r>
      <w:r>
        <w:t xml:space="preserve"> </w:t>
      </w:r>
      <w:r w:rsidRPr="002655E2">
        <w:t>I am not going to say anything about the incident to which Lord Judge has referred, although</w:t>
      </w:r>
      <w:r>
        <w:t xml:space="preserve"> of course</w:t>
      </w:r>
      <w:r w:rsidRPr="002655E2">
        <w:t xml:space="preserve"> I am happy to add </w:t>
      </w:r>
      <w:r>
        <w:t>my voice to it</w:t>
      </w:r>
      <w:r w:rsidRPr="002655E2">
        <w:t>.</w:t>
      </w:r>
      <w:r>
        <w:t xml:space="preserve"> </w:t>
      </w:r>
    </w:p>
    <w:p w:rsidR="00B71FDB" w:rsidRPr="002655E2" w:rsidP="00B71FDB">
      <w:pPr>
        <w:pStyle w:val="Answer"/>
      </w:pPr>
      <w:r>
        <w:t>W</w:t>
      </w:r>
      <w:r w:rsidRPr="002655E2">
        <w:t>hat concerns me more is the extent to which</w:t>
      </w:r>
      <w:r>
        <w:t>,</w:t>
      </w:r>
      <w:r w:rsidRPr="002655E2">
        <w:t xml:space="preserve"> when rule of law issues come up</w:t>
      </w:r>
      <w:r>
        <w:t>,</w:t>
      </w:r>
      <w:r w:rsidRPr="002655E2">
        <w:t xml:space="preserve"> the voice of the Lord Chancellor</w:t>
      </w:r>
      <w:r>
        <w:t>,</w:t>
      </w:r>
      <w:r w:rsidRPr="002655E2">
        <w:t xml:space="preserve"> who is no longer a lawyer</w:t>
      </w:r>
      <w:r>
        <w:t>,</w:t>
      </w:r>
      <w:r w:rsidRPr="002655E2">
        <w:t xml:space="preserve"> is listened to. Obvi</w:t>
      </w:r>
      <w:r>
        <w:t>o</w:t>
      </w:r>
      <w:r w:rsidRPr="002655E2">
        <w:t>usly</w:t>
      </w:r>
      <w:r>
        <w:t>,</w:t>
      </w:r>
      <w:r w:rsidRPr="002655E2">
        <w:t xml:space="preserve"> that means </w:t>
      </w:r>
      <w:r>
        <w:t xml:space="preserve">that </w:t>
      </w:r>
      <w:r w:rsidRPr="002655E2">
        <w:t>the position of the Attorney</w:t>
      </w:r>
      <w:r>
        <w:t>-General</w:t>
      </w:r>
      <w:r w:rsidRPr="002655E2">
        <w:t xml:space="preserve"> becomes much more critical</w:t>
      </w:r>
      <w:r>
        <w:t>,</w:t>
      </w:r>
      <w:r w:rsidRPr="002655E2">
        <w:t xml:space="preserve"> because</w:t>
      </w:r>
      <w:r>
        <w:t>,</w:t>
      </w:r>
      <w:r w:rsidRPr="002655E2">
        <w:t xml:space="preserve"> as the Lord Chancellor does not have to be a lawye</w:t>
      </w:r>
      <w:r>
        <w:t xml:space="preserve">r, </w:t>
      </w:r>
      <w:r w:rsidRPr="002655E2">
        <w:t xml:space="preserve">I have no idea </w:t>
      </w:r>
      <w:r>
        <w:t xml:space="preserve">about </w:t>
      </w:r>
      <w:r w:rsidRPr="002655E2">
        <w:t xml:space="preserve">the extent to which </w:t>
      </w:r>
      <w:r>
        <w:t xml:space="preserve">they are </w:t>
      </w:r>
      <w:r w:rsidRPr="002655E2">
        <w:t>listened t</w:t>
      </w:r>
      <w:r>
        <w:t xml:space="preserve">o. </w:t>
      </w:r>
      <w:r w:rsidRPr="002655E2">
        <w:t xml:space="preserve">I would say </w:t>
      </w:r>
      <w:r>
        <w:t>that</w:t>
      </w:r>
      <w:r w:rsidRPr="002655E2">
        <w:t xml:space="preserve"> each of the Lord Chancellors</w:t>
      </w:r>
      <w:r>
        <w:t xml:space="preserve"> </w:t>
      </w:r>
      <w:r w:rsidRPr="002655E2">
        <w:t>underst</w:t>
      </w:r>
      <w:r>
        <w:t>ood—</w:t>
      </w:r>
      <w:r w:rsidRPr="002655E2">
        <w:t>and this is what helped</w:t>
      </w:r>
      <w:r>
        <w:t>:</w:t>
      </w:r>
      <w:r w:rsidRPr="002655E2">
        <w:t xml:space="preserve"> their ability to fund the court system.</w:t>
      </w:r>
      <w:r>
        <w:t xml:space="preserve"> </w:t>
      </w:r>
      <w:r w:rsidRPr="002655E2">
        <w:t>I am sorry to come back to money</w:t>
      </w:r>
      <w:r>
        <w:t>,</w:t>
      </w:r>
      <w:r w:rsidRPr="002655E2">
        <w:t xml:space="preserve"> but a court system needs money</w:t>
      </w:r>
      <w:r>
        <w:t>,</w:t>
      </w:r>
      <w:r w:rsidRPr="002655E2">
        <w:t xml:space="preserve"> and ours was starved of money for a very long period. </w:t>
      </w:r>
    </w:p>
    <w:p w:rsidR="00B71FDB" w:rsidP="00B71FDB">
      <w:pPr>
        <w:pStyle w:val="Answer"/>
      </w:pPr>
      <w:r w:rsidRPr="00EA1955">
        <w:rPr>
          <w:b/>
          <w:i/>
        </w:rPr>
        <w:t>Lord Judge:</w:t>
      </w:r>
      <w:r>
        <w:t xml:space="preserve"> </w:t>
      </w:r>
      <w:r w:rsidRPr="002655E2">
        <w:t>May I return to the question</w:t>
      </w:r>
      <w:r>
        <w:t>,</w:t>
      </w:r>
      <w:r w:rsidRPr="002655E2">
        <w:t xml:space="preserve"> please?</w:t>
      </w:r>
      <w:r>
        <w:t xml:space="preserve"> </w:t>
      </w:r>
      <w:r w:rsidRPr="002655E2">
        <w:t>Can we just examine what we have done?</w:t>
      </w:r>
      <w:r>
        <w:t xml:space="preserve"> </w:t>
      </w:r>
      <w:r w:rsidRPr="002655E2">
        <w:t xml:space="preserve">We have a Lord Chancellor who is </w:t>
      </w:r>
      <w:r>
        <w:t>the</w:t>
      </w:r>
      <w:r w:rsidRPr="002655E2">
        <w:t xml:space="preserve"> level of Minister I have described.</w:t>
      </w:r>
      <w:r>
        <w:t xml:space="preserve"> </w:t>
      </w:r>
      <w:r w:rsidRPr="002655E2">
        <w:t>We</w:t>
      </w:r>
      <w:r>
        <w:t xml:space="preserve"> </w:t>
      </w:r>
      <w:r w:rsidRPr="002655E2">
        <w:t xml:space="preserve">then introduced a Minister for the </w:t>
      </w:r>
      <w:r>
        <w:t>C</w:t>
      </w:r>
      <w:r w:rsidRPr="002655E2">
        <w:t>onstitution</w:t>
      </w:r>
      <w:r>
        <w:t>. It was n</w:t>
      </w:r>
      <w:r w:rsidRPr="002655E2">
        <w:t>ot a Cabinet post.</w:t>
      </w:r>
      <w:r>
        <w:t xml:space="preserve"> </w:t>
      </w:r>
      <w:r w:rsidRPr="002655E2">
        <w:t xml:space="preserve">We now do not even have a Minister </w:t>
      </w:r>
      <w:r>
        <w:t xml:space="preserve">for </w:t>
      </w:r>
      <w:r w:rsidRPr="002655E2">
        <w:t xml:space="preserve">the </w:t>
      </w:r>
      <w:r>
        <w:t>C</w:t>
      </w:r>
      <w:r w:rsidRPr="002655E2">
        <w:t>onstitution.</w:t>
      </w:r>
      <w:r>
        <w:t xml:space="preserve"> </w:t>
      </w:r>
      <w:r w:rsidRPr="002655E2">
        <w:t>It was thought necessary to have somebody available as a Minister to discuss the constitution</w:t>
      </w:r>
      <w:r>
        <w:t>,</w:t>
      </w:r>
      <w:r w:rsidRPr="002655E2">
        <w:t xml:space="preserve"> and to take responsibility for dealing with constitutional questions</w:t>
      </w:r>
      <w:r>
        <w:t>.</w:t>
      </w:r>
      <w:r w:rsidRPr="002655E2">
        <w:t xml:space="preserve"> </w:t>
      </w:r>
      <w:r>
        <w:t>W</w:t>
      </w:r>
      <w:r w:rsidRPr="002655E2">
        <w:t>e now do not have one at all.</w:t>
      </w:r>
      <w:r>
        <w:t xml:space="preserve"> </w:t>
      </w:r>
      <w:r w:rsidRPr="002655E2">
        <w:t>It has not reverted to the Lord Chancellor.</w:t>
      </w:r>
      <w:r>
        <w:t xml:space="preserve"> </w:t>
      </w:r>
      <w:r w:rsidRPr="002655E2">
        <w:t>It has simply dissipated.</w:t>
      </w:r>
      <w:r>
        <w:t xml:space="preserve"> </w:t>
      </w:r>
      <w:r w:rsidRPr="002655E2">
        <w:t>That is the sort of thing that concerns me.</w:t>
      </w:r>
      <w:r>
        <w:t xml:space="preserve"> </w:t>
      </w:r>
    </w:p>
    <w:p w:rsidR="00B71FDB" w:rsidRPr="002655E2" w:rsidP="00B71FDB">
      <w:pPr>
        <w:pStyle w:val="Remark"/>
      </w:pPr>
      <w:r w:rsidRPr="00D53551">
        <w:rPr>
          <w:b/>
        </w:rPr>
        <w:t>Lord Sherbourne of Didsbury:</w:t>
      </w:r>
      <w:r>
        <w:t xml:space="preserve"> </w:t>
      </w:r>
      <w:r w:rsidRPr="002655E2">
        <w:t>I will come back on the question.</w:t>
      </w:r>
      <w:r>
        <w:t xml:space="preserve"> </w:t>
      </w:r>
      <w:r w:rsidRPr="002655E2">
        <w:t xml:space="preserve">I understand all your concerns about structural changes, the change in the position of the Lord Chancellor, </w:t>
      </w:r>
      <w:r>
        <w:t xml:space="preserve">and </w:t>
      </w:r>
      <w:r w:rsidRPr="002655E2">
        <w:t xml:space="preserve">the point </w:t>
      </w:r>
      <w:r>
        <w:t>you have</w:t>
      </w:r>
      <w:r w:rsidRPr="002655E2">
        <w:t xml:space="preserve"> just made about the other changes.</w:t>
      </w:r>
      <w:r>
        <w:t xml:space="preserve"> </w:t>
      </w:r>
      <w:r w:rsidRPr="002655E2">
        <w:t xml:space="preserve">I am interested to know </w:t>
      </w:r>
      <w:r>
        <w:t xml:space="preserve">more </w:t>
      </w:r>
      <w:r w:rsidRPr="002655E2">
        <w:t>on the question of the Lord Chancellor</w:t>
      </w:r>
      <w:r>
        <w:t>’</w:t>
      </w:r>
      <w:r w:rsidRPr="002655E2">
        <w:t>s primary responsibility to uphold the independence of the judiciary</w:t>
      </w:r>
      <w:r>
        <w:t xml:space="preserve">. </w:t>
      </w:r>
      <w:r w:rsidRPr="002655E2">
        <w:t>I take the example you gave about the enemy of the people</w:t>
      </w:r>
      <w:r>
        <w:t xml:space="preserve">, </w:t>
      </w:r>
      <w:r w:rsidRPr="002655E2">
        <w:t xml:space="preserve">but I think it is quite important to know whether there </w:t>
      </w:r>
      <w:r>
        <w:t>is</w:t>
      </w:r>
      <w:r w:rsidRPr="002655E2">
        <w:t xml:space="preserve"> any </w:t>
      </w:r>
      <w:r>
        <w:t xml:space="preserve">evidence of practical consequences </w:t>
      </w:r>
      <w:r w:rsidRPr="002655E2">
        <w:t xml:space="preserve">that we ought to be concerned about in this </w:t>
      </w:r>
      <w:r>
        <w:t>c</w:t>
      </w:r>
      <w:r w:rsidRPr="002655E2">
        <w:t>ommittee.</w:t>
      </w:r>
    </w:p>
    <w:p w:rsidR="00B71FDB" w:rsidP="00B71FDB">
      <w:pPr>
        <w:pStyle w:val="Answer"/>
      </w:pPr>
      <w:r w:rsidRPr="00D53551">
        <w:rPr>
          <w:b/>
          <w:i/>
        </w:rPr>
        <w:t>Lord Judge:</w:t>
      </w:r>
      <w:r>
        <w:t xml:space="preserve"> </w:t>
      </w:r>
      <w:r w:rsidRPr="002655E2">
        <w:t>Not that I can speak of beyond the one I have given</w:t>
      </w:r>
      <w:r>
        <w:t>,</w:t>
      </w:r>
      <w:r w:rsidRPr="002655E2">
        <w:t xml:space="preserve"> and not during my own time</w:t>
      </w:r>
      <w:r>
        <w:t>,</w:t>
      </w:r>
      <w:r w:rsidRPr="002655E2">
        <w:t xml:space="preserve"> save and except the pensions issue</w:t>
      </w:r>
      <w:r>
        <w:t>,</w:t>
      </w:r>
      <w:r w:rsidRPr="002655E2">
        <w:t xml:space="preserve"> and that </w:t>
      </w:r>
      <w:r>
        <w:t>actually wa</w:t>
      </w:r>
      <w:r w:rsidRPr="002655E2">
        <w:t>s overwhelming.</w:t>
      </w:r>
      <w:r>
        <w:t xml:space="preserve"> </w:t>
      </w:r>
      <w:r w:rsidRPr="002655E2">
        <w:t>I pointed out that it would be very difficult to recruit bright young people on</w:t>
      </w:r>
      <w:r>
        <w:t xml:space="preserve"> </w:t>
      </w:r>
      <w:r w:rsidRPr="002655E2">
        <w:t xml:space="preserve">to the High Court and circuit </w:t>
      </w:r>
      <w:r>
        <w:t>Bench,</w:t>
      </w:r>
      <w:r w:rsidRPr="002655E2">
        <w:t xml:space="preserve"> because the whole profession, solicitors and barristers</w:t>
      </w:r>
      <w:r>
        <w:t>,</w:t>
      </w:r>
      <w:r w:rsidRPr="002655E2">
        <w:t xml:space="preserve"> would have thought </w:t>
      </w:r>
      <w:r>
        <w:t xml:space="preserve">that </w:t>
      </w:r>
      <w:r w:rsidRPr="002655E2">
        <w:t>what went on was a betrayal of trust</w:t>
      </w:r>
      <w:r>
        <w:t>—and i</w:t>
      </w:r>
      <w:r w:rsidRPr="002655E2">
        <w:t>ndeed</w:t>
      </w:r>
      <w:r>
        <w:t>,</w:t>
      </w:r>
      <w:r w:rsidRPr="002655E2">
        <w:t xml:space="preserve"> that is what happened. </w:t>
      </w:r>
      <w:r>
        <w:t>The c</w:t>
      </w:r>
      <w:r w:rsidRPr="002655E2">
        <w:t xml:space="preserve">andidates for appointment for </w:t>
      </w:r>
      <w:r>
        <w:t xml:space="preserve">a </w:t>
      </w:r>
      <w:r w:rsidRPr="002655E2">
        <w:t>year or two after that were not so good.</w:t>
      </w:r>
      <w:r>
        <w:t xml:space="preserve"> </w:t>
      </w:r>
      <w:r w:rsidRPr="002655E2">
        <w:t>We are now recovering.</w:t>
      </w:r>
      <w:r>
        <w:t xml:space="preserve"> </w:t>
      </w:r>
    </w:p>
    <w:p w:rsidR="00B71FDB" w:rsidP="00B71FDB">
      <w:pPr>
        <w:pStyle w:val="Answer"/>
      </w:pPr>
      <w:r>
        <w:t>A</w:t>
      </w:r>
      <w:r w:rsidRPr="002655E2">
        <w:t xml:space="preserve"> former Lord Chancellor might ha</w:t>
      </w:r>
      <w:r>
        <w:t>ve</w:t>
      </w:r>
      <w:r w:rsidRPr="002655E2">
        <w:t xml:space="preserve"> been in a strong</w:t>
      </w:r>
      <w:r>
        <w:t>er</w:t>
      </w:r>
      <w:r w:rsidRPr="002655E2">
        <w:t xml:space="preserve"> position to point out that </w:t>
      </w:r>
      <w:r>
        <w:t>we</w:t>
      </w:r>
      <w:r w:rsidRPr="002655E2">
        <w:t xml:space="preserve"> had just spent a great deal of </w:t>
      </w:r>
      <w:r>
        <w:t xml:space="preserve">time </w:t>
      </w:r>
      <w:r w:rsidRPr="002655E2">
        <w:t>trying to recruit</w:t>
      </w:r>
      <w:r>
        <w:t xml:space="preserve"> and</w:t>
      </w:r>
      <w:r w:rsidRPr="002655E2">
        <w:t xml:space="preserve"> persuade particularly young women on to the </w:t>
      </w:r>
      <w:r>
        <w:t>Bench,</w:t>
      </w:r>
      <w:r w:rsidRPr="002655E2">
        <w:t xml:space="preserve"> on the basis</w:t>
      </w:r>
      <w:r>
        <w:t>,</w:t>
      </w:r>
      <w:r w:rsidRPr="002655E2">
        <w:t xml:space="preserve"> among other things</w:t>
      </w:r>
      <w:r>
        <w:t>,</w:t>
      </w:r>
      <w:r w:rsidRPr="002655E2">
        <w:t xml:space="preserve"> </w:t>
      </w:r>
      <w:r>
        <w:t xml:space="preserve">that </w:t>
      </w:r>
      <w:r w:rsidRPr="002655E2">
        <w:t>they would have a very healthy</w:t>
      </w:r>
      <w:r>
        <w:t xml:space="preserve"> and</w:t>
      </w:r>
      <w:r w:rsidRPr="002655E2">
        <w:t xml:space="preserve"> very pleasant pension arrangement</w:t>
      </w:r>
      <w:r>
        <w:t>,</w:t>
      </w:r>
      <w:r w:rsidRPr="002655E2">
        <w:t xml:space="preserve"> and it was suddenly taken away.</w:t>
      </w:r>
      <w:r>
        <w:t xml:space="preserve"> I think a</w:t>
      </w:r>
      <w:r w:rsidRPr="002655E2">
        <w:t xml:space="preserve"> former Lord Chancellor would </w:t>
      </w:r>
      <w:r>
        <w:t>have carried</w:t>
      </w:r>
      <w:r w:rsidRPr="002655E2">
        <w:t xml:space="preserve"> much more weight.</w:t>
      </w:r>
      <w:r>
        <w:t xml:space="preserve"> </w:t>
      </w:r>
    </w:p>
    <w:p w:rsidR="00B71FDB" w:rsidP="00B71FDB">
      <w:pPr>
        <w:pStyle w:val="Question"/>
        <w:numPr>
          <w:ilvl w:val="0"/>
          <w:numId w:val="9"/>
        </w:numPr>
      </w:pPr>
      <w:r w:rsidRPr="00D53551">
        <w:rPr>
          <w:b/>
        </w:rPr>
        <w:t>Lord Faulks:</w:t>
      </w:r>
      <w:r>
        <w:t xml:space="preserve"> Good morning. </w:t>
      </w:r>
      <w:r w:rsidRPr="002655E2">
        <w:t>Lord Thomas, you spoke about money being very important.</w:t>
      </w:r>
      <w:r>
        <w:t xml:space="preserve"> </w:t>
      </w:r>
      <w:r w:rsidRPr="002655E2">
        <w:t>I understand that entirely.</w:t>
      </w:r>
      <w:r>
        <w:t xml:space="preserve"> </w:t>
      </w:r>
      <w:r w:rsidRPr="002655E2">
        <w:t>We are examining the role of the Lord Chancellor and the law office</w:t>
      </w:r>
      <w:r>
        <w:t>rs</w:t>
      </w:r>
      <w:r w:rsidRPr="002655E2">
        <w:t>.</w:t>
      </w:r>
      <w:r>
        <w:t xml:space="preserve"> </w:t>
      </w:r>
      <w:r w:rsidRPr="002655E2">
        <w:t>The Secretary of State</w:t>
      </w:r>
      <w:r>
        <w:t>’s</w:t>
      </w:r>
      <w:r w:rsidRPr="002655E2">
        <w:t xml:space="preserve"> role involves </w:t>
      </w:r>
      <w:r>
        <w:t>deciding or</w:t>
      </w:r>
      <w:r w:rsidRPr="002655E2">
        <w:t xml:space="preserve"> contributing to the debate about how much money should be spent on the court system, legal aid</w:t>
      </w:r>
      <w:r>
        <w:t>,</w:t>
      </w:r>
      <w:r w:rsidRPr="002655E2">
        <w:t xml:space="preserve"> and the like.</w:t>
      </w:r>
      <w:r>
        <w:t xml:space="preserve"> </w:t>
      </w:r>
      <w:r w:rsidRPr="002655E2">
        <w:t>The Ministry of Justice</w:t>
      </w:r>
      <w:r>
        <w:t>,</w:t>
      </w:r>
      <w:r w:rsidRPr="002655E2">
        <w:t xml:space="preserve"> we read</w:t>
      </w:r>
      <w:r>
        <w:t>,</w:t>
      </w:r>
      <w:r w:rsidRPr="002655E2">
        <w:t xml:space="preserve"> is now the recipient of the most applications for ju</w:t>
      </w:r>
      <w:r>
        <w:t xml:space="preserve">dicial </w:t>
      </w:r>
      <w:r w:rsidRPr="002655E2">
        <w:t>review.</w:t>
      </w:r>
      <w:r>
        <w:t xml:space="preserve"> </w:t>
      </w:r>
      <w:r w:rsidRPr="002655E2">
        <w:t>I</w:t>
      </w:r>
      <w:r>
        <w:t xml:space="preserve"> think it</w:t>
      </w:r>
      <w:r w:rsidRPr="002655E2">
        <w:t xml:space="preserve"> was the Home Office and now it is the Ministry of Justice</w:t>
      </w:r>
      <w:r>
        <w:t>,</w:t>
      </w:r>
      <w:r w:rsidRPr="002655E2">
        <w:t xml:space="preserve"> apparently.</w:t>
      </w:r>
      <w:r>
        <w:t xml:space="preserve"> </w:t>
      </w:r>
    </w:p>
    <w:p w:rsidR="00B71FDB" w:rsidP="00B71FDB">
      <w:pPr>
        <w:pStyle w:val="QuestionCont"/>
      </w:pPr>
      <w:r w:rsidRPr="002655E2">
        <w:t xml:space="preserve">I am asking for your views on whether you feel comfortable with a position where the Secretary of State </w:t>
      </w:r>
      <w:r>
        <w:t xml:space="preserve">for </w:t>
      </w:r>
      <w:r w:rsidRPr="002655E2">
        <w:t xml:space="preserve">Justice has </w:t>
      </w:r>
      <w:r>
        <w:t>a</w:t>
      </w:r>
      <w:r w:rsidRPr="002655E2">
        <w:t xml:space="preserve"> significant role in </w:t>
      </w:r>
      <w:r>
        <w:t xml:space="preserve">deciding or </w:t>
      </w:r>
      <w:r w:rsidRPr="002655E2">
        <w:t>contributing to the debate about money</w:t>
      </w:r>
      <w:r>
        <w:t>,</w:t>
      </w:r>
      <w:r w:rsidRPr="002655E2">
        <w:t xml:space="preserve"> </w:t>
      </w:r>
      <w:r>
        <w:t xml:space="preserve">and </w:t>
      </w:r>
      <w:r w:rsidRPr="002655E2">
        <w:t xml:space="preserve">at the same time as </w:t>
      </w:r>
      <w:r>
        <w:t xml:space="preserve">the </w:t>
      </w:r>
      <w:r w:rsidRPr="002655E2">
        <w:t>Lord Chancellor</w:t>
      </w:r>
      <w:r>
        <w:t>,</w:t>
      </w:r>
      <w:r w:rsidRPr="002655E2">
        <w:t xml:space="preserve"> he or she</w:t>
      </w:r>
      <w:r>
        <w:t>,</w:t>
      </w:r>
      <w:r w:rsidRPr="002655E2">
        <w:t xml:space="preserve"> has as part of that role the very important role of protecting the administration of justice</w:t>
      </w:r>
      <w:r>
        <w:t>,</w:t>
      </w:r>
      <w:r w:rsidRPr="002655E2">
        <w:t xml:space="preserve"> which would of course involve </w:t>
      </w:r>
      <w:r>
        <w:t>making sure</w:t>
      </w:r>
      <w:r w:rsidRPr="002655E2">
        <w:t xml:space="preserve"> there are sufficient funds.</w:t>
      </w:r>
      <w:r>
        <w:t xml:space="preserve"> </w:t>
      </w:r>
      <w:r w:rsidRPr="002655E2">
        <w:t>Is that a comfortable combination of roles?</w:t>
      </w:r>
      <w:r>
        <w:t xml:space="preserve"> </w:t>
      </w:r>
    </w:p>
    <w:p w:rsidR="00B71FDB" w:rsidP="00B71FDB">
      <w:pPr>
        <w:pStyle w:val="Answer"/>
      </w:pPr>
      <w:r w:rsidRPr="00D53551">
        <w:rPr>
          <w:b/>
          <w:i/>
        </w:rPr>
        <w:t xml:space="preserve">Lord Thomas of </w:t>
      </w:r>
      <w:r w:rsidRPr="00A301BB">
        <w:rPr>
          <w:b/>
          <w:bCs/>
          <w:i/>
          <w:iCs/>
        </w:rPr>
        <w:t>Cwmgiedd</w:t>
      </w:r>
      <w:r w:rsidRPr="00D53551">
        <w:rPr>
          <w:b/>
          <w:i/>
        </w:rPr>
        <w:t>:</w:t>
      </w:r>
      <w:r>
        <w:t xml:space="preserve"> </w:t>
      </w:r>
      <w:r w:rsidRPr="002655E2">
        <w:t>I do not think you can divorce the two.</w:t>
      </w:r>
      <w:r>
        <w:t xml:space="preserve"> </w:t>
      </w:r>
      <w:r w:rsidRPr="002655E2">
        <w:t xml:space="preserve">When justice used to </w:t>
      </w:r>
      <w:r>
        <w:t>b</w:t>
      </w:r>
      <w:r w:rsidRPr="002655E2">
        <w:t xml:space="preserve">e funded </w:t>
      </w:r>
      <w:r>
        <w:t>locally,</w:t>
      </w:r>
      <w:r w:rsidRPr="002655E2">
        <w:t xml:space="preserve"> before the good Dr Beeching changed things, it was probably easier to be happy that justice would be funded</w:t>
      </w:r>
      <w:r>
        <w:t>. I</w:t>
      </w:r>
      <w:r w:rsidRPr="002655E2">
        <w:t>n the period before Dr Beeching</w:t>
      </w:r>
      <w:r>
        <w:t>, the courts themselves</w:t>
      </w:r>
      <w:r w:rsidRPr="002655E2">
        <w:t xml:space="preserve"> had a much more extensive role in relation to money.</w:t>
      </w:r>
      <w:r>
        <w:t xml:space="preserve"> </w:t>
      </w:r>
    </w:p>
    <w:p w:rsidR="00B71FDB" w:rsidP="00B71FDB">
      <w:pPr>
        <w:pStyle w:val="Answer"/>
      </w:pPr>
      <w:r>
        <w:t>W</w:t>
      </w:r>
      <w:r w:rsidRPr="002655E2">
        <w:t>hen the legal aid system was created</w:t>
      </w:r>
      <w:r>
        <w:t>,</w:t>
      </w:r>
      <w:r w:rsidRPr="002655E2">
        <w:t xml:space="preserve"> that was given</w:t>
      </w:r>
      <w:r>
        <w:t>,</w:t>
      </w:r>
      <w:r w:rsidRPr="002655E2">
        <w:t xml:space="preserve"> ultimately</w:t>
      </w:r>
      <w:r>
        <w:t>,</w:t>
      </w:r>
      <w:r w:rsidRPr="002655E2">
        <w:t xml:space="preserve"> to the Lord Chancellor.</w:t>
      </w:r>
      <w:r>
        <w:t xml:space="preserve"> </w:t>
      </w:r>
      <w:r w:rsidRPr="002655E2">
        <w:t>If one looks at the position of the Ministry of Justice, or the Lord Chancellor wearing that hat, the administration of justice is concerned with two thing</w:t>
      </w:r>
      <w:r>
        <w:t>s. One is</w:t>
      </w:r>
      <w:r w:rsidRPr="002655E2">
        <w:t xml:space="preserve"> fun</w:t>
      </w:r>
      <w:r>
        <w:t>di</w:t>
      </w:r>
      <w:r w:rsidRPr="002655E2">
        <w:t>ng litigants so that they can come to court.</w:t>
      </w:r>
      <w:r>
        <w:t xml:space="preserve"> </w:t>
      </w:r>
      <w:r w:rsidRPr="002655E2">
        <w:t>It is dreadful</w:t>
      </w:r>
      <w:r>
        <w:t>,</w:t>
      </w:r>
      <w:r w:rsidRPr="002655E2">
        <w:t xml:space="preserve"> for example</w:t>
      </w:r>
      <w:r>
        <w:t>, that we</w:t>
      </w:r>
      <w:r w:rsidRPr="002655E2">
        <w:t xml:space="preserve"> do not have legal aid for most of the important issues in people</w:t>
      </w:r>
      <w:r>
        <w:t>’</w:t>
      </w:r>
      <w:r w:rsidRPr="002655E2">
        <w:t>s lives</w:t>
      </w:r>
      <w:r>
        <w:t>—</w:t>
      </w:r>
      <w:r w:rsidRPr="002655E2">
        <w:t>housing and employment.</w:t>
      </w:r>
      <w:r>
        <w:t xml:space="preserve"> </w:t>
      </w:r>
      <w:r w:rsidRPr="002655E2">
        <w:t>People would say you cannot get justice without that.</w:t>
      </w:r>
      <w:r>
        <w:t xml:space="preserve"> W</w:t>
      </w:r>
      <w:r w:rsidRPr="002655E2">
        <w:t>hen one looks at the position in the round</w:t>
      </w:r>
      <w:r>
        <w:t>,</w:t>
      </w:r>
      <w:r w:rsidRPr="002655E2">
        <w:t xml:space="preserve"> it is inescapable that the person as Lord Chancellor traditionally had the role of securing money.</w:t>
      </w:r>
      <w:r>
        <w:t xml:space="preserve"> </w:t>
      </w:r>
    </w:p>
    <w:p w:rsidR="00B71FDB" w:rsidP="00B71FDB">
      <w:pPr>
        <w:pStyle w:val="Answer"/>
      </w:pPr>
      <w:r w:rsidRPr="002655E2">
        <w:t>There is a wonderful document</w:t>
      </w:r>
      <w:r>
        <w:t>,</w:t>
      </w:r>
      <w:r w:rsidRPr="002655E2">
        <w:t xml:space="preserve"> in what must be the 750th anniversa</w:t>
      </w:r>
      <w:r>
        <w:t>r</w:t>
      </w:r>
      <w:r w:rsidRPr="002655E2">
        <w:t xml:space="preserve">y of Magna Carta, where the Treasury was thinking of putting up fees, and the Lord Chancellor wrote to the Permanent Secretary to the Treasury </w:t>
      </w:r>
      <w:r>
        <w:t>merely t</w:t>
      </w:r>
      <w:r w:rsidRPr="002655E2">
        <w:t xml:space="preserve">o say he did not think it </w:t>
      </w:r>
      <w:r>
        <w:t>would be</w:t>
      </w:r>
      <w:r w:rsidRPr="002655E2">
        <w:t xml:space="preserve"> a very good idea to charge for justic</w:t>
      </w:r>
      <w:r>
        <w:t>e</w:t>
      </w:r>
      <w:r w:rsidRPr="002655E2">
        <w:t xml:space="preserve"> when we were celebrating the 750th anniversary of Magna Carta, which said </w:t>
      </w:r>
      <w:r>
        <w:t>that we</w:t>
      </w:r>
      <w:r w:rsidRPr="002655E2">
        <w:t xml:space="preserve"> do not sell justice.</w:t>
      </w:r>
      <w:r>
        <w:t xml:space="preserve"> </w:t>
      </w:r>
    </w:p>
    <w:p w:rsidR="00B71FDB" w:rsidRPr="002655E2" w:rsidP="00B71FDB">
      <w:pPr>
        <w:pStyle w:val="Answer"/>
      </w:pPr>
      <w:r w:rsidRPr="002655E2">
        <w:t>I do not think you can divorce the role of the Lord Chancellor tradition</w:t>
      </w:r>
      <w:r>
        <w:t>ally as a</w:t>
      </w:r>
      <w:r w:rsidRPr="002655E2">
        <w:t xml:space="preserve"> judge</w:t>
      </w:r>
      <w:r>
        <w:t>,</w:t>
      </w:r>
      <w:r w:rsidRPr="002655E2">
        <w:t xml:space="preserve"> or th</w:t>
      </w:r>
      <w:r>
        <w:t>e</w:t>
      </w:r>
      <w:r w:rsidRPr="002655E2">
        <w:t xml:space="preserve"> Lord Chancellor tradition</w:t>
      </w:r>
      <w:r>
        <w:t xml:space="preserve">ally as </w:t>
      </w:r>
      <w:r w:rsidRPr="002655E2">
        <w:t>Speaker of the House</w:t>
      </w:r>
      <w:r>
        <w:t>,</w:t>
      </w:r>
      <w:r w:rsidRPr="002655E2">
        <w:t xml:space="preserve"> or the responsibility of someone who</w:t>
      </w:r>
      <w:r>
        <w:t xml:space="preserve"> has that</w:t>
      </w:r>
      <w:r w:rsidRPr="002655E2">
        <w:t xml:space="preserve"> position to get m</w:t>
      </w:r>
      <w:r>
        <w:t>oney</w:t>
      </w:r>
      <w:r w:rsidRPr="002655E2">
        <w:t>.</w:t>
      </w:r>
      <w:r>
        <w:t xml:space="preserve"> </w:t>
      </w:r>
      <w:r w:rsidRPr="002655E2">
        <w:t>It all worked.</w:t>
      </w:r>
      <w:r>
        <w:t xml:space="preserve"> </w:t>
      </w:r>
      <w:r w:rsidRPr="002655E2">
        <w:t>We have to find a means of getting back to that.</w:t>
      </w:r>
      <w:r>
        <w:t xml:space="preserve"> </w:t>
      </w:r>
      <w:r w:rsidRPr="002655E2">
        <w:t>That is where I would be</w:t>
      </w:r>
      <w:r>
        <w:t xml:space="preserve"> coming from.</w:t>
      </w:r>
    </w:p>
    <w:p w:rsidR="00B71FDB" w:rsidP="00B71FDB">
      <w:pPr>
        <w:pStyle w:val="Remark"/>
      </w:pPr>
      <w:r w:rsidRPr="000A7CE4">
        <w:rPr>
          <w:b/>
        </w:rPr>
        <w:t>Lord Faulks:</w:t>
      </w:r>
      <w:r>
        <w:t xml:space="preserve"> </w:t>
      </w:r>
      <w:r w:rsidRPr="002655E2">
        <w:t>Lord Judge, d</w:t>
      </w:r>
      <w:r>
        <w:t>o</w:t>
      </w:r>
      <w:r w:rsidRPr="002655E2">
        <w:t xml:space="preserve"> you </w:t>
      </w:r>
      <w:r>
        <w:t xml:space="preserve">have anything </w:t>
      </w:r>
      <w:r w:rsidRPr="002655E2">
        <w:t>add to that</w:t>
      </w:r>
      <w:r>
        <w:t>?</w:t>
      </w:r>
    </w:p>
    <w:p w:rsidR="00B71FDB" w:rsidRPr="002655E2" w:rsidP="00B71FDB">
      <w:pPr>
        <w:pStyle w:val="Answer"/>
      </w:pPr>
      <w:r w:rsidRPr="000A7CE4">
        <w:rPr>
          <w:b/>
          <w:i/>
        </w:rPr>
        <w:t>Lord Judge:</w:t>
      </w:r>
      <w:r>
        <w:t xml:space="preserve"> </w:t>
      </w:r>
      <w:r w:rsidRPr="002655E2">
        <w:t>No</w:t>
      </w:r>
      <w:r>
        <w:t>.</w:t>
      </w:r>
      <w:r w:rsidRPr="002655E2">
        <w:t xml:space="preserve"> Lord Thomas had greater money problems than I </w:t>
      </w:r>
      <w:r>
        <w:t>had</w:t>
      </w:r>
      <w:r w:rsidRPr="002655E2">
        <w:t xml:space="preserve">. </w:t>
      </w:r>
    </w:p>
    <w:p w:rsidR="00B71FDB" w:rsidP="00B71FDB">
      <w:pPr>
        <w:pStyle w:val="Remark"/>
      </w:pPr>
      <w:r w:rsidRPr="000A7CE4">
        <w:rPr>
          <w:b/>
        </w:rPr>
        <w:t>Lord Faulks:</w:t>
      </w:r>
      <w:r>
        <w:t xml:space="preserve"> May</w:t>
      </w:r>
      <w:r w:rsidRPr="002655E2">
        <w:t xml:space="preserve"> I ask one other question</w:t>
      </w:r>
      <w:r>
        <w:t>?</w:t>
      </w:r>
      <w:r w:rsidRPr="002655E2">
        <w:t xml:space="preserve"> It looks to me from your evidence that we can</w:t>
      </w:r>
      <w:r>
        <w:t>not</w:t>
      </w:r>
      <w:r w:rsidRPr="002655E2">
        <w:t xml:space="preserve"> go back to the old Lord Chancellor.</w:t>
      </w:r>
      <w:r>
        <w:t xml:space="preserve"> </w:t>
      </w:r>
      <w:r w:rsidRPr="002655E2">
        <w:t>Whether we should ever have changed it is contestable.</w:t>
      </w:r>
      <w:r>
        <w:t xml:space="preserve"> </w:t>
      </w:r>
    </w:p>
    <w:p w:rsidR="00B71FDB" w:rsidP="00B71FDB">
      <w:pPr>
        <w:pStyle w:val="Remark"/>
      </w:pPr>
      <w:r w:rsidRPr="002655E2">
        <w:t xml:space="preserve">Given </w:t>
      </w:r>
      <w:r>
        <w:t xml:space="preserve">that </w:t>
      </w:r>
      <w:r w:rsidRPr="002655E2">
        <w:t>we are where we are</w:t>
      </w:r>
      <w:r>
        <w:t>,</w:t>
      </w:r>
      <w:r w:rsidRPr="002655E2">
        <w:t xml:space="preserve"> and taking up the point made by you</w:t>
      </w:r>
      <w:r>
        <w:t>,</w:t>
      </w:r>
      <w:r w:rsidRPr="002655E2">
        <w:t xml:space="preserve"> Lord Judge</w:t>
      </w:r>
      <w:r>
        <w:t>,</w:t>
      </w:r>
      <w:r w:rsidRPr="002655E2">
        <w:t xml:space="preserve"> about the apparent vacuum in terms of </w:t>
      </w:r>
      <w:r>
        <w:t xml:space="preserve">a </w:t>
      </w:r>
      <w:r w:rsidRPr="002655E2">
        <w:t xml:space="preserve">responsibility for constitutional affairs, do you think it is a feasible scenario that </w:t>
      </w:r>
      <w:r>
        <w:t>you could have a Lord Chancellor—</w:t>
      </w:r>
      <w:r w:rsidRPr="002655E2">
        <w:t>whether you call him or her that</w:t>
      </w:r>
      <w:r>
        <w:t xml:space="preserve"> perhaps does not</w:t>
      </w:r>
      <w:r w:rsidRPr="002655E2">
        <w:t xml:space="preserve"> matter</w:t>
      </w:r>
      <w:r>
        <w:t xml:space="preserve">—or </w:t>
      </w:r>
      <w:r w:rsidRPr="002655E2">
        <w:t xml:space="preserve">an important Cabinet role separate from the spending department </w:t>
      </w:r>
      <w:r>
        <w:t xml:space="preserve">with </w:t>
      </w:r>
      <w:r w:rsidRPr="002655E2">
        <w:t>responsibility for prisons</w:t>
      </w:r>
      <w:r>
        <w:t>,</w:t>
      </w:r>
      <w:r w:rsidRPr="002655E2">
        <w:t xml:space="preserve"> who was perhaps a Lord Chancellor in charge of constitutional affairs</w:t>
      </w:r>
      <w:r>
        <w:t>,</w:t>
      </w:r>
      <w:r w:rsidRPr="002655E2">
        <w:t xml:space="preserve"> who could advise the Government on legal issues</w:t>
      </w:r>
      <w:r>
        <w:t>,</w:t>
      </w:r>
      <w:r w:rsidRPr="002655E2">
        <w:t xml:space="preserve"> divorced </w:t>
      </w:r>
      <w:r>
        <w:t xml:space="preserve">or substantially divorced </w:t>
      </w:r>
      <w:r w:rsidRPr="002655E2">
        <w:t xml:space="preserve">from the spending obligations and commitments </w:t>
      </w:r>
      <w:r>
        <w:t>that a</w:t>
      </w:r>
      <w:r w:rsidRPr="002655E2">
        <w:t xml:space="preserve"> Ministry of State for Justice might have</w:t>
      </w:r>
      <w:r>
        <w:t xml:space="preserve">? </w:t>
      </w:r>
    </w:p>
    <w:p w:rsidR="00B71FDB" w:rsidP="00B71FDB">
      <w:pPr>
        <w:pStyle w:val="Answer"/>
      </w:pPr>
      <w:r w:rsidRPr="005C7C55">
        <w:rPr>
          <w:b/>
          <w:i/>
        </w:rPr>
        <w:t>Lord Judge:</w:t>
      </w:r>
      <w:r>
        <w:t xml:space="preserve"> </w:t>
      </w:r>
      <w:r w:rsidRPr="002655E2">
        <w:t>I am making a distinction.</w:t>
      </w:r>
      <w:r>
        <w:t xml:space="preserve"> </w:t>
      </w:r>
      <w:r w:rsidRPr="002655E2">
        <w:t>I think it would be better if whoever was the Lord Chancellor was not also responsible for prisons and for financing that.</w:t>
      </w:r>
      <w:r>
        <w:t xml:space="preserve"> </w:t>
      </w:r>
      <w:r w:rsidRPr="002655E2">
        <w:t>I do not think he</w:t>
      </w:r>
      <w:r>
        <w:t xml:space="preserve"> or she</w:t>
      </w:r>
      <w:r w:rsidRPr="002655E2">
        <w:t xml:space="preserve"> </w:t>
      </w:r>
      <w:r w:rsidR="008161E3">
        <w:t>should</w:t>
      </w:r>
      <w:r w:rsidRPr="002655E2">
        <w:t xml:space="preserve"> have to be responsible for funding the </w:t>
      </w:r>
      <w:r w:rsidR="008161E3">
        <w:t>prison</w:t>
      </w:r>
      <w:r w:rsidRPr="002655E2" w:rsidR="008161E3">
        <w:t xml:space="preserve"> </w:t>
      </w:r>
      <w:r w:rsidRPr="002655E2">
        <w:t>system.</w:t>
      </w:r>
      <w:r>
        <w:t xml:space="preserve"> </w:t>
      </w:r>
      <w:r w:rsidRPr="002655E2">
        <w:t>W</w:t>
      </w:r>
      <w:r>
        <w:t>he</w:t>
      </w:r>
      <w:r w:rsidRPr="002655E2">
        <w:t xml:space="preserve">ther that would increase </w:t>
      </w:r>
      <w:r>
        <w:t xml:space="preserve">or reduce </w:t>
      </w:r>
      <w:r w:rsidRPr="002655E2">
        <w:t>the power and weight of the Lord Chancellor in the Cabinet is another question</w:t>
      </w:r>
      <w:r>
        <w:t>,</w:t>
      </w:r>
      <w:r w:rsidRPr="002655E2">
        <w:t xml:space="preserve"> but I was never enthusiastic about the idea</w:t>
      </w:r>
      <w:r>
        <w:t>—</w:t>
      </w:r>
      <w:r w:rsidRPr="002655E2">
        <w:t>Lord Falconer will remember</w:t>
      </w:r>
      <w:r>
        <w:t xml:space="preserve">—of </w:t>
      </w:r>
      <w:r w:rsidRPr="002655E2">
        <w:t>the prisons being joined to the Lord Chancellor</w:t>
      </w:r>
      <w:r>
        <w:t>,</w:t>
      </w:r>
      <w:r w:rsidRPr="002655E2">
        <w:t xml:space="preserve"> because suddenly it is a huge responsibility.</w:t>
      </w:r>
      <w:r>
        <w:t xml:space="preserve"> </w:t>
      </w:r>
      <w:r w:rsidRPr="002655E2">
        <w:t xml:space="preserve">I also know that prisons are much more interesting </w:t>
      </w:r>
      <w:r>
        <w:t>to</w:t>
      </w:r>
      <w:r w:rsidRPr="002655E2">
        <w:t xml:space="preserve"> the public.</w:t>
      </w:r>
      <w:r>
        <w:t xml:space="preserve"> </w:t>
      </w:r>
      <w:r w:rsidRPr="002655E2">
        <w:t xml:space="preserve">They demand money almost any time </w:t>
      </w:r>
      <w:r>
        <w:t>something</w:t>
      </w:r>
      <w:r w:rsidRPr="002655E2">
        <w:t xml:space="preserve"> go</w:t>
      </w:r>
      <w:r>
        <w:t>es</w:t>
      </w:r>
      <w:r w:rsidRPr="002655E2">
        <w:t xml:space="preserve"> wrong</w:t>
      </w:r>
      <w:r>
        <w:t>,</w:t>
      </w:r>
      <w:r w:rsidRPr="002655E2">
        <w:t xml:space="preserve"> and things constantly go wrong.</w:t>
      </w:r>
      <w:r>
        <w:t xml:space="preserve"> </w:t>
      </w:r>
      <w:r w:rsidRPr="002655E2">
        <w:t>If you were resuscitat</w:t>
      </w:r>
      <w:r>
        <w:t>ing</w:t>
      </w:r>
      <w:r w:rsidRPr="002655E2">
        <w:t xml:space="preserve"> it</w:t>
      </w:r>
      <w:r>
        <w:t>—</w:t>
      </w:r>
      <w:r w:rsidRPr="002655E2">
        <w:t>but I am not in favour of trying to resuscitate it</w:t>
      </w:r>
      <w:r>
        <w:t>—</w:t>
      </w:r>
      <w:r w:rsidRPr="002655E2">
        <w:t>you could create a new job for the Lord Chancellor</w:t>
      </w:r>
      <w:r>
        <w:t>, but you</w:t>
      </w:r>
      <w:r w:rsidRPr="002655E2">
        <w:t xml:space="preserve"> </w:t>
      </w:r>
      <w:r>
        <w:t>sh</w:t>
      </w:r>
      <w:r w:rsidRPr="002655E2">
        <w:t>ould</w:t>
      </w:r>
      <w:r>
        <w:t>,</w:t>
      </w:r>
      <w:r w:rsidRPr="002655E2">
        <w:t xml:space="preserve"> in my view</w:t>
      </w:r>
      <w:r>
        <w:t>,</w:t>
      </w:r>
      <w:r w:rsidRPr="002655E2">
        <w:t xml:space="preserve"> drop the prisons.</w:t>
      </w:r>
      <w:r>
        <w:t xml:space="preserve"> </w:t>
      </w:r>
    </w:p>
    <w:p w:rsidR="00B71FDB" w:rsidRPr="002655E2" w:rsidP="00B71FDB">
      <w:pPr>
        <w:pStyle w:val="Remark"/>
      </w:pPr>
      <w:r w:rsidRPr="005C7C55">
        <w:rPr>
          <w:b/>
        </w:rPr>
        <w:t>Lord Falconer of Thoroton:</w:t>
      </w:r>
      <w:r>
        <w:t xml:space="preserve"> </w:t>
      </w:r>
      <w:r w:rsidRPr="002655E2">
        <w:t>Are you thinking in these thoughts of somebody who is not a politician</w:t>
      </w:r>
      <w:r>
        <w:t xml:space="preserve">? </w:t>
      </w:r>
      <w:r w:rsidRPr="002655E2">
        <w:t xml:space="preserve">Without in any way being disrespectful, there is a slight undercurrent </w:t>
      </w:r>
      <w:r>
        <w:t xml:space="preserve">there </w:t>
      </w:r>
      <w:r w:rsidRPr="002655E2">
        <w:t>of not holding the politicians as being reliable people when it comes to the rule of law</w:t>
      </w:r>
      <w:r>
        <w:t xml:space="preserve">. </w:t>
      </w:r>
    </w:p>
    <w:p w:rsidR="00B71FDB" w:rsidP="00B71FDB">
      <w:pPr>
        <w:pStyle w:val="Answer"/>
      </w:pPr>
      <w:r w:rsidRPr="005C7C55">
        <w:rPr>
          <w:b/>
          <w:i/>
        </w:rPr>
        <w:t>Lord Judge:</w:t>
      </w:r>
      <w:r>
        <w:t xml:space="preserve"> </w:t>
      </w:r>
      <w:r w:rsidRPr="002655E2">
        <w:t>I am so sorry.</w:t>
      </w:r>
      <w:r>
        <w:t xml:space="preserve"> </w:t>
      </w:r>
      <w:r w:rsidRPr="002655E2">
        <w:t>If there is an undercurrent</w:t>
      </w:r>
      <w:r>
        <w:t>,</w:t>
      </w:r>
      <w:r w:rsidRPr="002655E2">
        <w:t xml:space="preserve"> that is not what I am driving at.</w:t>
      </w:r>
      <w:r>
        <w:t xml:space="preserve"> </w:t>
      </w:r>
      <w:r w:rsidRPr="002655E2">
        <w:t>I think whoever takes on this role, whatever it is described as, must be somebody with a deep understanding of the constitution</w:t>
      </w:r>
      <w:r>
        <w:t>,</w:t>
      </w:r>
      <w:r w:rsidRPr="002655E2">
        <w:t xml:space="preserve"> and not somebody who has been drafted in because it is time for him or her to have another job</w:t>
      </w:r>
      <w:r>
        <w:t>,</w:t>
      </w:r>
      <w:r w:rsidRPr="002655E2">
        <w:t xml:space="preserve"> </w:t>
      </w:r>
      <w:r>
        <w:t xml:space="preserve">or </w:t>
      </w:r>
      <w:r w:rsidRPr="002655E2">
        <w:t xml:space="preserve">to </w:t>
      </w:r>
      <w:r>
        <w:t>be</w:t>
      </w:r>
      <w:r w:rsidRPr="002655E2">
        <w:t xml:space="preserve"> transferred to a different job.</w:t>
      </w:r>
      <w:r>
        <w:t xml:space="preserve"> </w:t>
      </w:r>
    </w:p>
    <w:p w:rsidR="00B71FDB" w:rsidP="00B71FDB">
      <w:pPr>
        <w:pStyle w:val="Remark"/>
      </w:pPr>
      <w:r w:rsidRPr="005C7C55">
        <w:rPr>
          <w:b/>
        </w:rPr>
        <w:t>Lord Falconer of Thoroton:</w:t>
      </w:r>
      <w:r>
        <w:t xml:space="preserve"> </w:t>
      </w:r>
      <w:r w:rsidRPr="002655E2">
        <w:t xml:space="preserve">Do you mean </w:t>
      </w:r>
      <w:r>
        <w:t xml:space="preserve">that </w:t>
      </w:r>
      <w:r w:rsidRPr="002655E2">
        <w:t>this job is to be held by an MP generally</w:t>
      </w:r>
      <w:r>
        <w:t>,</w:t>
      </w:r>
      <w:r w:rsidRPr="002655E2">
        <w:t xml:space="preserve"> or perhaps </w:t>
      </w:r>
      <w:r>
        <w:t xml:space="preserve">by </w:t>
      </w:r>
      <w:r w:rsidRPr="002655E2">
        <w:t>a Labour or Conservative supporter</w:t>
      </w:r>
      <w:r>
        <w:t>,</w:t>
      </w:r>
      <w:r w:rsidRPr="002655E2">
        <w:t xml:space="preserve"> depending </w:t>
      </w:r>
      <w:r>
        <w:t xml:space="preserve">on </w:t>
      </w:r>
      <w:r w:rsidRPr="002655E2">
        <w:t>who is the Government</w:t>
      </w:r>
      <w:r>
        <w:t>,</w:t>
      </w:r>
      <w:r w:rsidRPr="002655E2">
        <w:t xml:space="preserve"> who is an author</w:t>
      </w:r>
      <w:r>
        <w:t>it</w:t>
      </w:r>
      <w:r w:rsidRPr="002655E2">
        <w:t>ative figure?</w:t>
      </w:r>
      <w:r>
        <w:t xml:space="preserve"> </w:t>
      </w:r>
    </w:p>
    <w:p w:rsidR="00B71FDB" w:rsidP="00B71FDB">
      <w:pPr>
        <w:pStyle w:val="Answer"/>
      </w:pPr>
      <w:r w:rsidRPr="005C7C55">
        <w:rPr>
          <w:b/>
          <w:i/>
        </w:rPr>
        <w:t>Lord Judge:</w:t>
      </w:r>
      <w:r>
        <w:t xml:space="preserve"> I think h</w:t>
      </w:r>
      <w:r w:rsidRPr="002655E2">
        <w:t xml:space="preserve">e or she has to be answerable to Parliament. </w:t>
      </w:r>
    </w:p>
    <w:p w:rsidR="00B71FDB" w:rsidP="00B71FDB">
      <w:pPr>
        <w:pStyle w:val="Remark"/>
      </w:pPr>
      <w:r w:rsidRPr="005C59FA">
        <w:rPr>
          <w:b/>
        </w:rPr>
        <w:t>Lord Falconer of Thoroton:</w:t>
      </w:r>
      <w:r>
        <w:t xml:space="preserve"> So an MP or a Lord.</w:t>
      </w:r>
    </w:p>
    <w:p w:rsidR="00B71FDB" w:rsidRPr="002655E2" w:rsidP="00B71FDB">
      <w:pPr>
        <w:pStyle w:val="Answer"/>
      </w:pPr>
      <w:r w:rsidRPr="005C59FA">
        <w:rPr>
          <w:b/>
          <w:i/>
        </w:rPr>
        <w:t>Lord Judge:</w:t>
      </w:r>
      <w:r>
        <w:t xml:space="preserve"> </w:t>
      </w:r>
      <w:r w:rsidRPr="002655E2">
        <w:t>I would not mind so much if it was in the House of Lords, but there has to be parliamentary responsibility.</w:t>
      </w:r>
      <w:r>
        <w:t xml:space="preserve"> </w:t>
      </w:r>
    </w:p>
    <w:p w:rsidR="00B71FDB" w:rsidP="00B71FDB">
      <w:pPr>
        <w:pStyle w:val="Answer"/>
      </w:pPr>
      <w:r w:rsidRPr="00212FC6">
        <w:rPr>
          <w:b/>
          <w:i/>
        </w:rPr>
        <w:t xml:space="preserve">Lord Thomas of </w:t>
      </w:r>
      <w:r w:rsidRPr="00A301BB">
        <w:rPr>
          <w:b/>
          <w:bCs/>
          <w:i/>
          <w:iCs/>
        </w:rPr>
        <w:t>Cwmgiedd</w:t>
      </w:r>
      <w:r w:rsidRPr="00212FC6">
        <w:rPr>
          <w:b/>
          <w:i/>
        </w:rPr>
        <w:t>:</w:t>
      </w:r>
      <w:r>
        <w:t xml:space="preserve"> I want to say something in answer to Lord Faulks’s question. </w:t>
      </w:r>
      <w:r w:rsidRPr="002655E2">
        <w:t xml:space="preserve">There are many different ways worldwide </w:t>
      </w:r>
      <w:r>
        <w:t>in</w:t>
      </w:r>
      <w:r w:rsidRPr="002655E2">
        <w:t xml:space="preserve"> which you can structure the way the judiciary operates. It is a problem. If you look at the different models in</w:t>
      </w:r>
      <w:r>
        <w:t xml:space="preserve"> </w:t>
      </w:r>
      <w:r w:rsidRPr="002655E2">
        <w:t>Europe</w:t>
      </w:r>
      <w:r>
        <w:t>,</w:t>
      </w:r>
      <w:r w:rsidRPr="002655E2">
        <w:t xml:space="preserve"> or elsewhere in the world, the problems </w:t>
      </w:r>
      <w:r>
        <w:t>that we</w:t>
      </w:r>
      <w:r w:rsidRPr="002655E2">
        <w:t xml:space="preserve"> are facing are not dissimilar.</w:t>
      </w:r>
      <w:r>
        <w:t xml:space="preserve"> </w:t>
      </w:r>
      <w:r w:rsidRPr="002655E2">
        <w:t>It is interesting</w:t>
      </w:r>
      <w:r>
        <w:t>,</w:t>
      </w:r>
      <w:r w:rsidRPr="002655E2">
        <w:t xml:space="preserve"> and this is by </w:t>
      </w:r>
      <w:r>
        <w:t xml:space="preserve">way </w:t>
      </w:r>
      <w:r w:rsidRPr="002655E2">
        <w:t xml:space="preserve">of an aside, </w:t>
      </w:r>
      <w:r>
        <w:t xml:space="preserve">when </w:t>
      </w:r>
      <w:r w:rsidRPr="002655E2">
        <w:t>the issues arose in relation to the enemies of the people</w:t>
      </w:r>
      <w:r>
        <w:t>, that</w:t>
      </w:r>
      <w:r w:rsidRPr="002655E2">
        <w:t xml:space="preserve"> this attracted enormous worldwide interest.</w:t>
      </w:r>
      <w:r>
        <w:t xml:space="preserve"> </w:t>
      </w:r>
      <w:r w:rsidRPr="002655E2">
        <w:t>I gave</w:t>
      </w:r>
      <w:r>
        <w:t xml:space="preserve"> several</w:t>
      </w:r>
      <w:r w:rsidRPr="002655E2">
        <w:t xml:space="preserve"> talks trying to explain what judges should do in these </w:t>
      </w:r>
      <w:r>
        <w:t>c</w:t>
      </w:r>
      <w:r w:rsidRPr="002655E2">
        <w:t>ircumstance</w:t>
      </w:r>
      <w:r>
        <w:t>s</w:t>
      </w:r>
      <w:r w:rsidRPr="002655E2">
        <w:t xml:space="preserve"> across Europe, and elsewhere.</w:t>
      </w:r>
      <w:r>
        <w:t xml:space="preserve"> </w:t>
      </w:r>
    </w:p>
    <w:p w:rsidR="00B71FDB" w:rsidP="00B71FDB">
      <w:pPr>
        <w:pStyle w:val="Answer"/>
      </w:pPr>
      <w:r>
        <w:t>O</w:t>
      </w:r>
      <w:r w:rsidRPr="002655E2">
        <w:t xml:space="preserve">ne of the </w:t>
      </w:r>
      <w:r>
        <w:t xml:space="preserve">interesting </w:t>
      </w:r>
      <w:r w:rsidRPr="002655E2">
        <w:t>things is how you deal with the money to run the court system.</w:t>
      </w:r>
      <w:r>
        <w:t xml:space="preserve"> </w:t>
      </w:r>
      <w:r w:rsidRPr="002655E2">
        <w:t>In the States they have a wonderful system.</w:t>
      </w:r>
      <w:r>
        <w:t xml:space="preserve"> </w:t>
      </w:r>
      <w:r w:rsidRPr="002655E2">
        <w:t>The judges get it direct from Congress.</w:t>
      </w:r>
      <w:r>
        <w:t xml:space="preserve"> </w:t>
      </w:r>
    </w:p>
    <w:p w:rsidR="00B71FDB" w:rsidP="00B71FDB">
      <w:pPr>
        <w:pStyle w:val="Answer"/>
      </w:pPr>
      <w:r w:rsidRPr="002655E2">
        <w:t xml:space="preserve">One of the issues I would ask you to consider, </w:t>
      </w:r>
      <w:r>
        <w:t>which</w:t>
      </w:r>
      <w:r w:rsidRPr="002655E2">
        <w:t xml:space="preserve"> </w:t>
      </w:r>
      <w:r>
        <w:t>I</w:t>
      </w:r>
      <w:r w:rsidRPr="002655E2">
        <w:t xml:space="preserve"> have already mentioned, </w:t>
      </w:r>
      <w:r>
        <w:t>is that</w:t>
      </w:r>
      <w:r w:rsidRPr="002655E2">
        <w:t xml:space="preserve"> your committee and the Justice Committee play a central role in the operation of the cons</w:t>
      </w:r>
      <w:r>
        <w:t>t</w:t>
      </w:r>
      <w:r w:rsidRPr="002655E2">
        <w:t>it</w:t>
      </w:r>
      <w:r>
        <w:t>u</w:t>
      </w:r>
      <w:r w:rsidRPr="002655E2">
        <w:t>tion</w:t>
      </w:r>
      <w:r>
        <w:t>,</w:t>
      </w:r>
      <w:r w:rsidRPr="002655E2">
        <w:t xml:space="preserve"> and Parliament should play a central role.</w:t>
      </w:r>
      <w:r>
        <w:t xml:space="preserve"> I</w:t>
      </w:r>
      <w:r w:rsidRPr="002655E2">
        <w:t>t would be impossible to conce</w:t>
      </w:r>
      <w:r>
        <w:t>ive</w:t>
      </w:r>
      <w:r w:rsidRPr="002655E2">
        <w:t xml:space="preserve"> that the Treasury </w:t>
      </w:r>
      <w:r>
        <w:t>would</w:t>
      </w:r>
      <w:r w:rsidRPr="002655E2">
        <w:t xml:space="preserve"> ever allow the legal sy</w:t>
      </w:r>
      <w:r>
        <w:t>s</w:t>
      </w:r>
      <w:r w:rsidRPr="002655E2">
        <w:t>tem to be funded in discussions with Parliament</w:t>
      </w:r>
      <w:r>
        <w:t>, and I am not suggesting that</w:t>
      </w:r>
      <w:r w:rsidRPr="002655E2">
        <w:t>. That is out of the question.</w:t>
      </w:r>
      <w:r>
        <w:t xml:space="preserve"> However, i</w:t>
      </w:r>
      <w:r w:rsidRPr="002655E2">
        <w:t>t seems to me that your committee</w:t>
      </w:r>
      <w:r>
        <w:t>s,</w:t>
      </w:r>
      <w:r w:rsidRPr="002655E2">
        <w:t xml:space="preserve"> representing Parliament</w:t>
      </w:r>
      <w:r>
        <w:t>, have</w:t>
      </w:r>
      <w:r w:rsidRPr="002655E2">
        <w:t xml:space="preserve"> a central role in protecting the independence of the judiciary.</w:t>
      </w:r>
      <w:r>
        <w:t xml:space="preserve"> </w:t>
      </w:r>
      <w:r w:rsidRPr="002655E2">
        <w:t xml:space="preserve">You </w:t>
      </w:r>
      <w:r>
        <w:t xml:space="preserve">all </w:t>
      </w:r>
      <w:r w:rsidRPr="002655E2">
        <w:t xml:space="preserve">know each other, you </w:t>
      </w:r>
      <w:r>
        <w:t>meet</w:t>
      </w:r>
      <w:r w:rsidRPr="002655E2">
        <w:t xml:space="preserve"> together</w:t>
      </w:r>
      <w:r>
        <w:t>,</w:t>
      </w:r>
      <w:r w:rsidRPr="002655E2">
        <w:t xml:space="preserve"> and perhaps this is a solution we should examine as well.</w:t>
      </w:r>
      <w:r>
        <w:t xml:space="preserve"> </w:t>
      </w:r>
    </w:p>
    <w:p w:rsidR="00B71FDB" w:rsidP="00B71FDB">
      <w:pPr>
        <w:pStyle w:val="Answer"/>
      </w:pPr>
      <w:r w:rsidRPr="002655E2">
        <w:t>I think there are tremendous difficulties in reconciling all the different needs of the person who holds the office of Lord Chancellor</w:t>
      </w:r>
      <w:r>
        <w:t>,</w:t>
      </w:r>
      <w:r w:rsidRPr="002655E2">
        <w:t xml:space="preserve"> and it may be that </w:t>
      </w:r>
      <w:r>
        <w:t>in</w:t>
      </w:r>
      <w:r w:rsidRPr="002655E2">
        <w:t xml:space="preserve"> the way our constitution has evolved in the last 20 years</w:t>
      </w:r>
      <w:r>
        <w:t xml:space="preserve"> </w:t>
      </w:r>
      <w:r w:rsidRPr="002655E2">
        <w:t>that is impracticable.</w:t>
      </w:r>
      <w:r>
        <w:t xml:space="preserve"> But, c</w:t>
      </w:r>
      <w:r w:rsidRPr="002655E2">
        <w:t>ertainly</w:t>
      </w:r>
      <w:r>
        <w:t>,</w:t>
      </w:r>
      <w:r w:rsidRPr="002655E2">
        <w:t xml:space="preserve"> my own view is that Parliament needs to strengthen its position, not only in matters about which </w:t>
      </w:r>
      <w:r>
        <w:t>Lord Judge is much more</w:t>
      </w:r>
      <w:r w:rsidRPr="002655E2">
        <w:t xml:space="preserve"> expert</w:t>
      </w:r>
      <w:r>
        <w:t xml:space="preserve"> than I—</w:t>
      </w:r>
      <w:r w:rsidRPr="002655E2">
        <w:t>for example, subordinate legislation</w:t>
      </w:r>
      <w:r>
        <w:t xml:space="preserve"> and</w:t>
      </w:r>
      <w:r w:rsidRPr="002655E2">
        <w:t xml:space="preserve"> our control over that</w:t>
      </w:r>
      <w:r>
        <w:t xml:space="preserve">—but, </w:t>
      </w:r>
      <w:r w:rsidRPr="002655E2">
        <w:t>actually</w:t>
      </w:r>
      <w:r>
        <w:t>,</w:t>
      </w:r>
      <w:r w:rsidRPr="002655E2">
        <w:t xml:space="preserve"> the</w:t>
      </w:r>
      <w:r>
        <w:t xml:space="preserve"> </w:t>
      </w:r>
      <w:r w:rsidRPr="002655E2">
        <w:t xml:space="preserve">responsibility of </w:t>
      </w:r>
      <w:r>
        <w:t>Parliament in</w:t>
      </w:r>
      <w:r w:rsidRPr="002655E2">
        <w:t xml:space="preserve"> protecting the independence of the judiciary.</w:t>
      </w:r>
      <w:r>
        <w:t xml:space="preserve"> </w:t>
      </w:r>
      <w:r w:rsidRPr="002655E2">
        <w:t>I think your committee has a very important role in this respect.</w:t>
      </w:r>
      <w:r>
        <w:t xml:space="preserve">  </w:t>
      </w:r>
    </w:p>
    <w:p w:rsidR="00B71FDB" w:rsidRPr="002655E2" w:rsidP="00B71FDB">
      <w:pPr>
        <w:pStyle w:val="Question"/>
        <w:numPr>
          <w:ilvl w:val="0"/>
          <w:numId w:val="13"/>
        </w:numPr>
      </w:pPr>
      <w:r w:rsidRPr="0002712A">
        <w:rPr>
          <w:b/>
        </w:rPr>
        <w:t>Lord Howard of Lympne:</w:t>
      </w:r>
      <w:r>
        <w:t xml:space="preserve"> </w:t>
      </w:r>
      <w:r w:rsidRPr="002655E2">
        <w:t>I would like to ask about judicial appointments.</w:t>
      </w:r>
      <w:r>
        <w:t xml:space="preserve"> </w:t>
      </w:r>
      <w:r w:rsidRPr="002655E2">
        <w:t>No less an authority than Baroness Hale, with whom I do not always agree, has said that the current arrangeme</w:t>
      </w:r>
      <w:r>
        <w:t>nts</w:t>
      </w:r>
      <w:r w:rsidRPr="002655E2">
        <w:t xml:space="preserve"> place the Lord Chancellor in an almost impossible position</w:t>
      </w:r>
      <w:r>
        <w:t>. A</w:t>
      </w:r>
      <w:r w:rsidRPr="002655E2">
        <w:t>t least one former Lord Chancellor has written about the extreme difficulties he faced in relation to a particular appointment.</w:t>
      </w:r>
      <w:r>
        <w:t xml:space="preserve"> </w:t>
      </w:r>
      <w:r w:rsidRPr="002655E2">
        <w:t>Do you agree that there is a strong case for looking again at the appointment</w:t>
      </w:r>
      <w:r>
        <w:t>s</w:t>
      </w:r>
      <w:r w:rsidRPr="002655E2">
        <w:t xml:space="preserve"> arrangements</w:t>
      </w:r>
      <w:r>
        <w:t>,</w:t>
      </w:r>
      <w:r w:rsidRPr="002655E2">
        <w:t xml:space="preserve"> including the proposal that a panel should </w:t>
      </w:r>
      <w:r>
        <w:t xml:space="preserve">draw up </w:t>
      </w:r>
      <w:r w:rsidRPr="002655E2">
        <w:t xml:space="preserve">a shortlist from which the Lord Chancellor could make </w:t>
      </w:r>
      <w:r>
        <w:t>the</w:t>
      </w:r>
      <w:r w:rsidRPr="002655E2">
        <w:t xml:space="preserve"> final selection?</w:t>
      </w:r>
    </w:p>
    <w:p w:rsidR="00B71FDB" w:rsidP="00B71FDB">
      <w:pPr>
        <w:pStyle w:val="Answer"/>
      </w:pPr>
      <w:r w:rsidRPr="00212FC6">
        <w:rPr>
          <w:b/>
          <w:i/>
        </w:rPr>
        <w:t>Lord Judge:</w:t>
      </w:r>
      <w:r>
        <w:t xml:space="preserve"> </w:t>
      </w:r>
      <w:r w:rsidRPr="002655E2">
        <w:t>No, I think that would be a great mistake.</w:t>
      </w:r>
      <w:r>
        <w:t xml:space="preserve"> </w:t>
      </w:r>
      <w:r w:rsidRPr="002655E2">
        <w:t>If there was one feature that was very attractive about the new arrangements in 2003 to 200</w:t>
      </w:r>
      <w:r>
        <w:t>5,</w:t>
      </w:r>
      <w:r w:rsidRPr="002655E2">
        <w:t xml:space="preserve"> it was that the Lord Chancellor should cease to be ultimately </w:t>
      </w:r>
      <w:r>
        <w:t xml:space="preserve">and solely </w:t>
      </w:r>
      <w:r w:rsidRPr="002655E2">
        <w:t>responsible for judicial appointments.</w:t>
      </w:r>
      <w:r>
        <w:t xml:space="preserve"> </w:t>
      </w:r>
      <w:r w:rsidRPr="002655E2">
        <w:t>Look at how the water has gone through the mill since then.</w:t>
      </w:r>
      <w:r>
        <w:t xml:space="preserve"> </w:t>
      </w:r>
      <w:r w:rsidRPr="002655E2">
        <w:t>I think we have a much less politically independent Lord Chancellor.</w:t>
      </w:r>
      <w:r>
        <w:t xml:space="preserve"> T</w:t>
      </w:r>
      <w:r w:rsidRPr="002655E2">
        <w:t>he appointment, as I said earlier, is a second</w:t>
      </w:r>
      <w:r>
        <w:t>-</w:t>
      </w:r>
      <w:r w:rsidRPr="002655E2">
        <w:t>division job.</w:t>
      </w:r>
      <w:r>
        <w:t xml:space="preserve"> I</w:t>
      </w:r>
      <w:r w:rsidRPr="002655E2">
        <w:t>t does not even have to be somebody who understands how the law work</w:t>
      </w:r>
      <w:r>
        <w:t>s</w:t>
      </w:r>
      <w:r w:rsidRPr="002655E2">
        <w:t xml:space="preserve"> and what the requirements are of </w:t>
      </w:r>
      <w:r>
        <w:t>a</w:t>
      </w:r>
      <w:r w:rsidRPr="002655E2">
        <w:t xml:space="preserve"> judge.</w:t>
      </w:r>
      <w:r>
        <w:t xml:space="preserve"> </w:t>
      </w:r>
      <w:r w:rsidRPr="002655E2">
        <w:t>I suggest</w:t>
      </w:r>
      <w:r>
        <w:t xml:space="preserve"> that</w:t>
      </w:r>
      <w:r w:rsidRPr="002655E2">
        <w:t xml:space="preserve"> makes it even less likely that the </w:t>
      </w:r>
      <w:r>
        <w:t xml:space="preserve">Lord </w:t>
      </w:r>
      <w:r w:rsidRPr="002655E2">
        <w:t>Chancellor should have a role to play</w:t>
      </w:r>
      <w:r>
        <w:t xml:space="preserve">. However, </w:t>
      </w:r>
      <w:r w:rsidRPr="002655E2">
        <w:t xml:space="preserve">we have a </w:t>
      </w:r>
      <w:r>
        <w:t>J</w:t>
      </w:r>
      <w:r w:rsidRPr="002655E2">
        <w:t xml:space="preserve">udicial Appointments </w:t>
      </w:r>
      <w:r>
        <w:t>C</w:t>
      </w:r>
      <w:r w:rsidRPr="002655E2">
        <w:t>ommission</w:t>
      </w:r>
      <w:r>
        <w:t xml:space="preserve">. </w:t>
      </w:r>
      <w:r w:rsidRPr="002655E2">
        <w:t>I think that was, as I say, the best reform of all.</w:t>
      </w:r>
    </w:p>
    <w:p w:rsidR="00B71FDB" w:rsidRPr="002655E2" w:rsidP="00B71FDB">
      <w:pPr>
        <w:pStyle w:val="Answer"/>
      </w:pPr>
      <w:r>
        <w:t>W</w:t>
      </w:r>
      <w:r w:rsidRPr="002655E2">
        <w:t>hether Baroness Hale dealt with all this I do not know</w:t>
      </w:r>
      <w:r>
        <w:t xml:space="preserve">, but the Lord Chancellor is entitled to, and certainly should, </w:t>
      </w:r>
      <w:r w:rsidRPr="002655E2">
        <w:t xml:space="preserve">write to the Judicial Appointments Commission on </w:t>
      </w:r>
      <w:r>
        <w:t xml:space="preserve">the top appointments </w:t>
      </w:r>
      <w:r w:rsidRPr="002655E2">
        <w:t>saying</w:t>
      </w:r>
      <w:r>
        <w:t>, “M</w:t>
      </w:r>
      <w:r w:rsidRPr="002655E2">
        <w:t xml:space="preserve">y anxieties for the justice system are these. Whoever you appoint really must be somebody </w:t>
      </w:r>
      <w:r>
        <w:t xml:space="preserve">who </w:t>
      </w:r>
      <w:r w:rsidRPr="002655E2">
        <w:t>you think is up to addressing that</w:t>
      </w:r>
      <w:r>
        <w:t xml:space="preserve">”—or </w:t>
      </w:r>
      <w:r w:rsidRPr="002655E2">
        <w:t>whatever it may be.</w:t>
      </w:r>
      <w:r>
        <w:t xml:space="preserve"> </w:t>
      </w:r>
      <w:r w:rsidRPr="002655E2">
        <w:t>Those are taken into account by the Judicial Appointments Commission.</w:t>
      </w:r>
      <w:r>
        <w:t xml:space="preserve"> </w:t>
      </w:r>
      <w:r w:rsidRPr="002655E2">
        <w:t>It makes a recommendation.</w:t>
      </w:r>
      <w:r>
        <w:t xml:space="preserve"> </w:t>
      </w:r>
      <w:r w:rsidRPr="002655E2">
        <w:t>It is open to the Lord Chancellor to refuse to accept the recommendation.</w:t>
      </w:r>
      <w:r>
        <w:t xml:space="preserve"> </w:t>
      </w:r>
      <w:r w:rsidRPr="002655E2">
        <w:t>When Jack Straw was Lord Chancellor he was very concerned about an appointment</w:t>
      </w:r>
      <w:r>
        <w:t>, and h</w:t>
      </w:r>
      <w:r w:rsidRPr="002655E2">
        <w:t>e made it known informally, but it was up to him</w:t>
      </w:r>
      <w:r>
        <w:t>,</w:t>
      </w:r>
      <w:r w:rsidRPr="002655E2">
        <w:t xml:space="preserve"> if that was not accepted</w:t>
      </w:r>
      <w:r>
        <w:t>,</w:t>
      </w:r>
      <w:r w:rsidRPr="002655E2">
        <w:t xml:space="preserve"> to then write formally</w:t>
      </w:r>
      <w:r>
        <w:t>,</w:t>
      </w:r>
      <w:r w:rsidRPr="002655E2">
        <w:t xml:space="preserve"> giving his reasons why he was not happy. </w:t>
      </w:r>
    </w:p>
    <w:p w:rsidR="00B71FDB" w:rsidP="00B71FDB">
      <w:pPr>
        <w:pStyle w:val="Answer"/>
      </w:pPr>
      <w:r w:rsidRPr="002655E2">
        <w:t>That is the ultimate power the Lord Chancellor has, and that seems to me to be a pretty fair balance</w:t>
      </w:r>
      <w:r>
        <w:t>.</w:t>
      </w:r>
      <w:r w:rsidRPr="002655E2">
        <w:t xml:space="preserve"> </w:t>
      </w:r>
      <w:r>
        <w:t>I</w:t>
      </w:r>
      <w:r w:rsidRPr="002655E2">
        <w:t>t avoids any interference with the independence of the Commission, it keeps out the political</w:t>
      </w:r>
      <w:r>
        <w:t>,</w:t>
      </w:r>
      <w:r w:rsidRPr="002655E2">
        <w:t xml:space="preserve"> but it enables the Lord Chancellor to have a final veto</w:t>
      </w:r>
      <w:r>
        <w:t>,</w:t>
      </w:r>
      <w:r w:rsidRPr="002655E2">
        <w:t xml:space="preserve"> provided he gives reasons.</w:t>
      </w:r>
      <w:r>
        <w:t xml:space="preserve"> If t</w:t>
      </w:r>
      <w:r w:rsidRPr="002655E2">
        <w:t xml:space="preserve">he Lord Chancellor </w:t>
      </w:r>
      <w:r>
        <w:t xml:space="preserve">is simply given a shortlist, he </w:t>
      </w:r>
      <w:r w:rsidRPr="002655E2">
        <w:t>will know very little about the system</w:t>
      </w:r>
      <w:r>
        <w:t>; he</w:t>
      </w:r>
      <w:r w:rsidRPr="002655E2">
        <w:t xml:space="preserve"> will have no knowledge </w:t>
      </w:r>
      <w:r>
        <w:t>of</w:t>
      </w:r>
      <w:r w:rsidRPr="002655E2">
        <w:t xml:space="preserve"> the candidates</w:t>
      </w:r>
      <w:r>
        <w:t>,</w:t>
      </w:r>
      <w:r w:rsidRPr="002655E2">
        <w:t xml:space="preserve"> or </w:t>
      </w:r>
      <w:r>
        <w:t xml:space="preserve">will </w:t>
      </w:r>
      <w:r w:rsidRPr="002655E2">
        <w:t xml:space="preserve">only have the briefing from his department, </w:t>
      </w:r>
      <w:r>
        <w:t xml:space="preserve">and </w:t>
      </w:r>
      <w:r w:rsidRPr="002655E2">
        <w:t>perhaps a briefing from one or two of his ministerial colleagues</w:t>
      </w:r>
      <w:r>
        <w:t>.</w:t>
      </w:r>
      <w:r w:rsidRPr="002655E2">
        <w:t xml:space="preserve"> I do not think that is a sensible way to preserve the indepe</w:t>
      </w:r>
      <w:r>
        <w:t>nde</w:t>
      </w:r>
      <w:r w:rsidRPr="002655E2">
        <w:t>nce</w:t>
      </w:r>
      <w:r>
        <w:t xml:space="preserve">, </w:t>
      </w:r>
      <w:r w:rsidRPr="002655E2">
        <w:t>and the perception of independence</w:t>
      </w:r>
      <w:r>
        <w:t>,</w:t>
      </w:r>
      <w:r w:rsidRPr="002655E2">
        <w:t xml:space="preserve"> of the appointments system.</w:t>
      </w:r>
      <w:r>
        <w:t xml:space="preserve"> </w:t>
      </w:r>
    </w:p>
    <w:p w:rsidR="00B71FDB" w:rsidP="00B71FDB">
      <w:pPr>
        <w:pStyle w:val="Remark"/>
      </w:pPr>
      <w:r w:rsidRPr="007B4E87">
        <w:rPr>
          <w:b/>
        </w:rPr>
        <w:t>Lord Howard of Lympne:</w:t>
      </w:r>
      <w:r>
        <w:rPr>
          <w:b/>
        </w:rPr>
        <w:t xml:space="preserve"> </w:t>
      </w:r>
      <w:r>
        <w:t>But s</w:t>
      </w:r>
      <w:r w:rsidRPr="002655E2">
        <w:t xml:space="preserve">urely </w:t>
      </w:r>
      <w:r>
        <w:t>it</w:t>
      </w:r>
      <w:r w:rsidRPr="002655E2">
        <w:t xml:space="preserve"> would </w:t>
      </w:r>
      <w:r>
        <w:t>introduce</w:t>
      </w:r>
      <w:r w:rsidRPr="002655E2">
        <w:t xml:space="preserve"> an element of accountability</w:t>
      </w:r>
      <w:r>
        <w:t>,</w:t>
      </w:r>
      <w:r w:rsidRPr="002655E2">
        <w:t xml:space="preserve"> which is sadly lacking.</w:t>
      </w:r>
      <w:r>
        <w:t xml:space="preserve"> </w:t>
      </w:r>
      <w:r w:rsidRPr="002655E2">
        <w:t>The current arrangements</w:t>
      </w:r>
      <w:r>
        <w:t>,</w:t>
      </w:r>
      <w:r w:rsidRPr="002655E2">
        <w:t xml:space="preserve"> in effect</w:t>
      </w:r>
      <w:r>
        <w:t>,</w:t>
      </w:r>
      <w:r w:rsidRPr="002655E2">
        <w:t xml:space="preserve"> constitute a self</w:t>
      </w:r>
      <w:r>
        <w:t>-</w:t>
      </w:r>
      <w:r w:rsidRPr="002655E2">
        <w:t xml:space="preserve">perpetuating judicial oligarchy. </w:t>
      </w:r>
    </w:p>
    <w:p w:rsidR="00B71FDB" w:rsidP="00B71FDB">
      <w:pPr>
        <w:pStyle w:val="Answer"/>
      </w:pPr>
      <w:bookmarkStart w:id="2" w:name="_Hlk104541905"/>
      <w:r w:rsidRPr="007B4E87">
        <w:rPr>
          <w:b/>
          <w:i/>
        </w:rPr>
        <w:t>Lord Judge:</w:t>
      </w:r>
      <w:r>
        <w:t xml:space="preserve"> </w:t>
      </w:r>
      <w:r w:rsidRPr="002655E2">
        <w:t>If I may say so</w:t>
      </w:r>
      <w:r>
        <w:t>,</w:t>
      </w:r>
      <w:r w:rsidRPr="002655E2">
        <w:t xml:space="preserve"> Lord How</w:t>
      </w:r>
      <w:r>
        <w:t>ard</w:t>
      </w:r>
      <w:r w:rsidRPr="002655E2">
        <w:t>, I think that needs to be rethought.</w:t>
      </w:r>
      <w:bookmarkEnd w:id="2"/>
      <w:r>
        <w:t xml:space="preserve"> </w:t>
      </w:r>
      <w:r w:rsidRPr="002655E2">
        <w:t>The appointments are not made by the judges.</w:t>
      </w:r>
      <w:r>
        <w:t xml:space="preserve"> </w:t>
      </w:r>
      <w:r w:rsidRPr="002655E2">
        <w:t>You may shake your head</w:t>
      </w:r>
      <w:r>
        <w:t>, but t</w:t>
      </w:r>
      <w:r w:rsidRPr="002655E2">
        <w:t>he appointments are not made on that basis.</w:t>
      </w:r>
      <w:r>
        <w:t xml:space="preserve"> </w:t>
      </w:r>
      <w:r w:rsidRPr="002655E2">
        <w:t>I as Lord Chief Justice had nothing whatever to do with my successor. I was not involved in any way in the process.</w:t>
      </w:r>
      <w:r>
        <w:t xml:space="preserve"> </w:t>
      </w:r>
      <w:r w:rsidRPr="002655E2">
        <w:t xml:space="preserve">The accountability </w:t>
      </w:r>
      <w:r>
        <w:t xml:space="preserve">for judges </w:t>
      </w:r>
      <w:r w:rsidRPr="002655E2">
        <w:t>in the end turns on the judges doing the job properly.</w:t>
      </w:r>
      <w:r>
        <w:t xml:space="preserve"> </w:t>
      </w:r>
      <w:r w:rsidRPr="002655E2">
        <w:t>They are accountable to the public.</w:t>
      </w:r>
      <w:r>
        <w:t xml:space="preserve"> </w:t>
      </w:r>
    </w:p>
    <w:p w:rsidR="00B71FDB" w:rsidP="00B71FDB">
      <w:pPr>
        <w:pStyle w:val="Remark"/>
      </w:pPr>
      <w:r w:rsidRPr="00A4401B">
        <w:rPr>
          <w:b/>
        </w:rPr>
        <w:t>Lord Howard of Lympne:</w:t>
      </w:r>
      <w:r>
        <w:t xml:space="preserve"> </w:t>
      </w:r>
      <w:r w:rsidRPr="002655E2">
        <w:t>You may not have been involved in the appointment of your successor but other senior judges were.</w:t>
      </w:r>
      <w:r>
        <w:t xml:space="preserve"> Although w</w:t>
      </w:r>
      <w:r w:rsidRPr="002655E2">
        <w:t xml:space="preserve">e know there is a lay majority </w:t>
      </w:r>
      <w:r>
        <w:t>on</w:t>
      </w:r>
      <w:r w:rsidRPr="002655E2">
        <w:t xml:space="preserve"> the Judicial Appointments Commis</w:t>
      </w:r>
      <w:r>
        <w:t>s</w:t>
      </w:r>
      <w:r w:rsidRPr="002655E2">
        <w:t>ion</w:t>
      </w:r>
      <w:r>
        <w:t>,</w:t>
      </w:r>
      <w:r w:rsidRPr="002655E2">
        <w:t xml:space="preserve"> the senior judges ther</w:t>
      </w:r>
      <w:r>
        <w:t xml:space="preserve">e </w:t>
      </w:r>
      <w:r w:rsidRPr="002655E2">
        <w:t>inevitably carry great sway.</w:t>
      </w:r>
      <w:r>
        <w:t xml:space="preserve"> </w:t>
      </w:r>
    </w:p>
    <w:p w:rsidR="00B71FDB" w:rsidP="00B71FDB">
      <w:pPr>
        <w:pStyle w:val="Answer"/>
      </w:pPr>
      <w:r w:rsidRPr="007B4E87">
        <w:rPr>
          <w:b/>
          <w:i/>
        </w:rPr>
        <w:t>Lord Judge:</w:t>
      </w:r>
      <w:r>
        <w:t xml:space="preserve"> </w:t>
      </w:r>
      <w:r w:rsidRPr="002655E2">
        <w:t>Of course</w:t>
      </w:r>
      <w:r>
        <w:t>,</w:t>
      </w:r>
      <w:r w:rsidRPr="002655E2">
        <w:t xml:space="preserve"> because people listen to people who understand the system.</w:t>
      </w:r>
      <w:r>
        <w:t xml:space="preserve"> </w:t>
      </w:r>
      <w:r w:rsidRPr="002655E2">
        <w:t>I am not denying that</w:t>
      </w:r>
      <w:r>
        <w:t>. But t</w:t>
      </w:r>
      <w:r w:rsidRPr="002655E2">
        <w:t xml:space="preserve">ake </w:t>
      </w:r>
      <w:r>
        <w:t>the appointment of the</w:t>
      </w:r>
      <w:r w:rsidRPr="002655E2">
        <w:t xml:space="preserve"> President of the Supreme Court</w:t>
      </w:r>
      <w:r>
        <w:t>.</w:t>
      </w:r>
      <w:r w:rsidRPr="002655E2">
        <w:t xml:space="preserve"> </w:t>
      </w:r>
      <w:r>
        <w:t>T</w:t>
      </w:r>
      <w:r w:rsidRPr="002655E2">
        <w:t>he majority there are members of the Judicial Appointment</w:t>
      </w:r>
      <w:r>
        <w:t>s</w:t>
      </w:r>
      <w:r w:rsidRPr="002655E2">
        <w:t xml:space="preserve"> Commission, the senior ones for England, Northern Ireland and Scotland, with two judges on it.</w:t>
      </w:r>
      <w:r>
        <w:t xml:space="preserve"> </w:t>
      </w:r>
      <w:r w:rsidRPr="002655E2">
        <w:t>Th</w:t>
      </w:r>
      <w:r>
        <w:t>e</w:t>
      </w:r>
      <w:r w:rsidRPr="002655E2">
        <w:t xml:space="preserve">re are two judges on the appointment </w:t>
      </w:r>
      <w:r>
        <w:t>for</w:t>
      </w:r>
      <w:r w:rsidRPr="002655E2">
        <w:t xml:space="preserve"> the Lord Chief Justice</w:t>
      </w:r>
      <w:r>
        <w:t xml:space="preserve"> and</w:t>
      </w:r>
      <w:r w:rsidRPr="002655E2">
        <w:t xml:space="preserve"> three members o</w:t>
      </w:r>
      <w:r>
        <w:t>f</w:t>
      </w:r>
      <w:r w:rsidRPr="002655E2">
        <w:t xml:space="preserve"> the Judicial Appointments Commission.</w:t>
      </w:r>
      <w:r>
        <w:t xml:space="preserve"> </w:t>
      </w:r>
      <w:r w:rsidRPr="002655E2">
        <w:t>In any event, to restore to the Lord Chancellor the power to</w:t>
      </w:r>
      <w:r>
        <w:t>,</w:t>
      </w:r>
      <w:r w:rsidRPr="002655E2">
        <w:t xml:space="preserve"> in effect</w:t>
      </w:r>
      <w:r>
        <w:t>,</w:t>
      </w:r>
      <w:r w:rsidRPr="002655E2">
        <w:t xml:space="preserve"> choose between three simply reintroduces a strong political el</w:t>
      </w:r>
      <w:r>
        <w:t>e</w:t>
      </w:r>
      <w:r w:rsidRPr="002655E2">
        <w:t xml:space="preserve">ment and </w:t>
      </w:r>
      <w:r>
        <w:t>the</w:t>
      </w:r>
      <w:r w:rsidRPr="002655E2">
        <w:t xml:space="preserve"> perception of a strong political element in the appointments system</w:t>
      </w:r>
      <w:r>
        <w:t>,</w:t>
      </w:r>
      <w:r w:rsidRPr="002655E2">
        <w:t xml:space="preserve"> which, as I have sa</w:t>
      </w:r>
      <w:r>
        <w:t>id</w:t>
      </w:r>
      <w:r w:rsidRPr="002655E2">
        <w:t>, I am very glad we got rid of in 2005.</w:t>
      </w:r>
      <w:r>
        <w:t xml:space="preserve"> </w:t>
      </w:r>
    </w:p>
    <w:p w:rsidR="00B71FDB" w:rsidP="00B71FDB">
      <w:pPr>
        <w:pStyle w:val="Answer"/>
      </w:pPr>
      <w:r w:rsidRPr="007B4E87">
        <w:rPr>
          <w:b/>
          <w:i/>
        </w:rPr>
        <w:t xml:space="preserve">Lord Thomas of </w:t>
      </w:r>
      <w:r w:rsidRPr="00441AB6">
        <w:rPr>
          <w:b/>
          <w:bCs/>
          <w:i/>
          <w:iCs/>
        </w:rPr>
        <w:t>Cwmgiedd</w:t>
      </w:r>
      <w:r w:rsidRPr="007B4E87">
        <w:rPr>
          <w:b/>
          <w:i/>
        </w:rPr>
        <w:t>:</w:t>
      </w:r>
      <w:r>
        <w:t xml:space="preserve"> </w:t>
      </w:r>
      <w:r w:rsidRPr="002655E2">
        <w:t>I completely agree.</w:t>
      </w:r>
      <w:r>
        <w:t xml:space="preserve"> </w:t>
      </w:r>
      <w:r w:rsidRPr="002655E2">
        <w:t>I think one ought to bear in mind two circumstances.</w:t>
      </w:r>
      <w:r>
        <w:t xml:space="preserve"> </w:t>
      </w:r>
      <w:r w:rsidRPr="002655E2">
        <w:t>First, there is not a lack of accountability.</w:t>
      </w:r>
      <w:r>
        <w:t xml:space="preserve"> T</w:t>
      </w:r>
      <w:r w:rsidRPr="002655E2">
        <w:t xml:space="preserve">he duty to appoint or make the decision </w:t>
      </w:r>
      <w:r>
        <w:t>that</w:t>
      </w:r>
      <w:r w:rsidRPr="002655E2">
        <w:t xml:space="preserve"> the Lord Chancellor originally had</w:t>
      </w:r>
      <w:r>
        <w:t xml:space="preserve"> </w:t>
      </w:r>
      <w:r w:rsidRPr="002655E2">
        <w:t>of appointing judges beneath the High Court</w:t>
      </w:r>
      <w:r>
        <w:t xml:space="preserve"> was transferred to me.</w:t>
      </w:r>
      <w:r w:rsidRPr="002655E2">
        <w:t xml:space="preserve"> </w:t>
      </w:r>
      <w:r>
        <w:t>T</w:t>
      </w:r>
      <w:r w:rsidRPr="002655E2">
        <w:t xml:space="preserve">herefore, </w:t>
      </w:r>
      <w:r>
        <w:t>I</w:t>
      </w:r>
      <w:r w:rsidRPr="002655E2">
        <w:t xml:space="preserve"> had to read all </w:t>
      </w:r>
      <w:r>
        <w:t>the</w:t>
      </w:r>
      <w:r w:rsidRPr="002655E2">
        <w:t xml:space="preserve"> appointment papers</w:t>
      </w:r>
      <w:r>
        <w:t xml:space="preserve">. </w:t>
      </w:r>
      <w:r w:rsidRPr="002655E2">
        <w:t xml:space="preserve">I used to go back and say, </w:t>
      </w:r>
      <w:r>
        <w:t>“</w:t>
      </w:r>
      <w:r w:rsidRPr="002655E2">
        <w:t xml:space="preserve">Are you sure </w:t>
      </w:r>
      <w:r>
        <w:t xml:space="preserve">that </w:t>
      </w:r>
      <w:r w:rsidRPr="002655E2">
        <w:t>yo</w:t>
      </w:r>
      <w:r>
        <w:t>u’</w:t>
      </w:r>
      <w:r w:rsidRPr="002655E2">
        <w:t>re satisfied this person</w:t>
      </w:r>
      <w:r>
        <w:t>,</w:t>
      </w:r>
      <w:r w:rsidRPr="002655E2">
        <w:t xml:space="preserve"> because of his or her experience</w:t>
      </w:r>
      <w:r>
        <w:t>,</w:t>
      </w:r>
      <w:r w:rsidRPr="002655E2">
        <w:t xml:space="preserve"> can do the job?</w:t>
      </w:r>
      <w:r>
        <w:t>”</w:t>
      </w:r>
      <w:r w:rsidRPr="002655E2">
        <w:t xml:space="preserve"> Then one would get an answer.</w:t>
      </w:r>
      <w:r>
        <w:t xml:space="preserve"> </w:t>
      </w:r>
      <w:r w:rsidRPr="002655E2">
        <w:t>I would hope that what happens</w:t>
      </w:r>
      <w:r>
        <w:t xml:space="preserve"> </w:t>
      </w:r>
      <w:r w:rsidRPr="002655E2">
        <w:t xml:space="preserve">from time to time </w:t>
      </w:r>
      <w:r>
        <w:t xml:space="preserve">is that </w:t>
      </w:r>
      <w:r w:rsidRPr="002655E2">
        <w:t xml:space="preserve">Lord Chancellors </w:t>
      </w:r>
      <w:r>
        <w:t xml:space="preserve">do </w:t>
      </w:r>
      <w:r w:rsidRPr="002655E2">
        <w:t>raise these questions</w:t>
      </w:r>
      <w:r>
        <w:t xml:space="preserve">, </w:t>
      </w:r>
      <w:r w:rsidRPr="002655E2">
        <w:t>and</w:t>
      </w:r>
      <w:r>
        <w:t xml:space="preserve"> </w:t>
      </w:r>
      <w:r w:rsidRPr="002655E2">
        <w:t xml:space="preserve">to my mind </w:t>
      </w:r>
      <w:r>
        <w:t xml:space="preserve">it is </w:t>
      </w:r>
      <w:r w:rsidRPr="002655E2">
        <w:t>perfectly legitimate</w:t>
      </w:r>
      <w:r>
        <w:t xml:space="preserve"> </w:t>
      </w:r>
      <w:r w:rsidRPr="002655E2">
        <w:t>to ask</w:t>
      </w:r>
      <w:r>
        <w:t xml:space="preserve"> people</w:t>
      </w:r>
      <w:r w:rsidRPr="002655E2">
        <w:t>, rather like this House does, to think again.</w:t>
      </w:r>
      <w:r>
        <w:t xml:space="preserve"> </w:t>
      </w:r>
    </w:p>
    <w:p w:rsidR="00B71FDB" w:rsidP="00B71FDB">
      <w:pPr>
        <w:pStyle w:val="Answer"/>
      </w:pPr>
      <w:r>
        <w:t>As</w:t>
      </w:r>
      <w:r w:rsidRPr="002655E2">
        <w:t xml:space="preserve"> long as you have that area of accountability, </w:t>
      </w:r>
      <w:r>
        <w:t>it</w:t>
      </w:r>
      <w:r w:rsidRPr="002655E2">
        <w:t xml:space="preserve"> is critical </w:t>
      </w:r>
      <w:r>
        <w:t xml:space="preserve">that </w:t>
      </w:r>
      <w:r w:rsidRPr="002655E2">
        <w:t>we do not get anywhere near what has happened in the United States</w:t>
      </w:r>
      <w:r>
        <w:t>. A</w:t>
      </w:r>
      <w:r w:rsidRPr="002655E2">
        <w:t xml:space="preserve">ny US person with </w:t>
      </w:r>
      <w:r>
        <w:t xml:space="preserve">a </w:t>
      </w:r>
      <w:r w:rsidRPr="002655E2">
        <w:t>close connection to the way in which the appointment</w:t>
      </w:r>
      <w:r>
        <w:t>s</w:t>
      </w:r>
      <w:r w:rsidRPr="002655E2">
        <w:t xml:space="preserve"> system works will tell you that you have no prospect of promotion to</w:t>
      </w:r>
      <w:r>
        <w:t xml:space="preserve"> </w:t>
      </w:r>
      <w:r w:rsidRPr="002655E2">
        <w:t xml:space="preserve">federal judge </w:t>
      </w:r>
      <w:r>
        <w:t>or in</w:t>
      </w:r>
      <w:r w:rsidRPr="002655E2">
        <w:t xml:space="preserve"> the federal system </w:t>
      </w:r>
      <w:r>
        <w:t>in</w:t>
      </w:r>
      <w:r w:rsidRPr="002655E2">
        <w:t xml:space="preserve"> the way it has developed there i</w:t>
      </w:r>
      <w:r>
        <w:t>n</w:t>
      </w:r>
      <w:r w:rsidRPr="002655E2">
        <w:t xml:space="preserve"> the last 20 or so years</w:t>
      </w:r>
      <w:r>
        <w:t>,</w:t>
      </w:r>
      <w:r w:rsidRPr="002655E2">
        <w:t xml:space="preserve"> unless you have a strong party</w:t>
      </w:r>
      <w:r>
        <w:t>-</w:t>
      </w:r>
      <w:r w:rsidRPr="002655E2">
        <w:t>political affiliation.</w:t>
      </w:r>
      <w:r>
        <w:t xml:space="preserve"> </w:t>
      </w:r>
      <w:r w:rsidRPr="002655E2">
        <w:t>To my mind</w:t>
      </w:r>
      <w:r>
        <w:t>,</w:t>
      </w:r>
      <w:r w:rsidRPr="002655E2">
        <w:t xml:space="preserve"> the great virtue of our system and systems in </w:t>
      </w:r>
      <w:r>
        <w:t xml:space="preserve">many </w:t>
      </w:r>
      <w:r w:rsidRPr="002655E2">
        <w:t xml:space="preserve">countries is </w:t>
      </w:r>
      <w:r>
        <w:t xml:space="preserve">that </w:t>
      </w:r>
      <w:r w:rsidRPr="002655E2">
        <w:t xml:space="preserve">we have got away from judges having a political connection. This has become particularly important when legislators have entrusted to the judiciary through things like </w:t>
      </w:r>
      <w:r>
        <w:t>B</w:t>
      </w:r>
      <w:r w:rsidRPr="002655E2">
        <w:t xml:space="preserve">ills of </w:t>
      </w:r>
      <w:r>
        <w:t>R</w:t>
      </w:r>
      <w:r w:rsidRPr="002655E2">
        <w:t xml:space="preserve">ights </w:t>
      </w:r>
      <w:r>
        <w:t xml:space="preserve">many more </w:t>
      </w:r>
      <w:r w:rsidRPr="002655E2">
        <w:t>decisions that are perceived as political.</w:t>
      </w:r>
      <w:r>
        <w:t xml:space="preserve"> </w:t>
      </w:r>
    </w:p>
    <w:p w:rsidR="00B71FDB" w:rsidP="00B71FDB">
      <w:pPr>
        <w:pStyle w:val="Remark"/>
      </w:pPr>
      <w:r w:rsidRPr="00973EF2">
        <w:rPr>
          <w:b/>
        </w:rPr>
        <w:t>Lord Howard of Lympne:</w:t>
      </w:r>
      <w:r>
        <w:rPr>
          <w:b/>
        </w:rPr>
        <w:t xml:space="preserve"> </w:t>
      </w:r>
      <w:r>
        <w:t>But, a</w:t>
      </w:r>
      <w:r w:rsidRPr="002655E2">
        <w:t>s Lord Burnett agreed when he came before us, under the old system</w:t>
      </w:r>
      <w:r>
        <w:t>,</w:t>
      </w:r>
      <w:r w:rsidRPr="002655E2">
        <w:t xml:space="preserve"> the pre</w:t>
      </w:r>
      <w:r>
        <w:t>-</w:t>
      </w:r>
      <w:r w:rsidRPr="002655E2">
        <w:t>2005 system, since</w:t>
      </w:r>
      <w:r>
        <w:t>—</w:t>
      </w:r>
      <w:r w:rsidRPr="002655E2">
        <w:t>I think he said</w:t>
      </w:r>
      <w:r>
        <w:t>—</w:t>
      </w:r>
      <w:r w:rsidRPr="002655E2">
        <w:t>the 18th century</w:t>
      </w:r>
      <w:r>
        <w:t>, there had never</w:t>
      </w:r>
      <w:r w:rsidRPr="002655E2">
        <w:t xml:space="preserve"> been any suggestion when the responsibility was the sole responsibility of the Lord Chancellor that these appointments were made on political grounds. </w:t>
      </w:r>
    </w:p>
    <w:p w:rsidR="00B71FDB" w:rsidRPr="002655E2" w:rsidP="00B71FDB">
      <w:pPr>
        <w:pStyle w:val="Answer"/>
      </w:pPr>
      <w:r w:rsidRPr="00973EF2">
        <w:rPr>
          <w:b/>
          <w:i/>
        </w:rPr>
        <w:t>Lord Judge:</w:t>
      </w:r>
      <w:r>
        <w:t xml:space="preserve"> </w:t>
      </w:r>
      <w:r w:rsidRPr="002655E2">
        <w:t xml:space="preserve">With </w:t>
      </w:r>
      <w:r>
        <w:t xml:space="preserve">great </w:t>
      </w:r>
      <w:r w:rsidRPr="002655E2">
        <w:t>respect</w:t>
      </w:r>
      <w:r>
        <w:t>,</w:t>
      </w:r>
      <w:r w:rsidRPr="002655E2">
        <w:t xml:space="preserve"> that is completely wrong.</w:t>
      </w:r>
      <w:r>
        <w:t xml:space="preserve"> </w:t>
      </w:r>
      <w:r w:rsidRPr="002655E2">
        <w:t xml:space="preserve">Lord Halsbury appointed </w:t>
      </w:r>
      <w:r>
        <w:t>C</w:t>
      </w:r>
      <w:r w:rsidRPr="002655E2">
        <w:t>onservative Members of Parliament. When they were no longer wanted in the House for whatever reason, they were appointed to the High Court. The history is absolutely plain as a pikestaff.</w:t>
      </w:r>
      <w:r>
        <w:t xml:space="preserve"> </w:t>
      </w:r>
      <w:r w:rsidRPr="002655E2">
        <w:t xml:space="preserve">It was a shocking period of appointments. Lord Halsbury was completely shameless about his appointments </w:t>
      </w:r>
      <w:r>
        <w:t>and</w:t>
      </w:r>
      <w:r w:rsidRPr="002655E2">
        <w:t xml:space="preserve"> political career</w:t>
      </w:r>
      <w:r>
        <w:t>s.</w:t>
      </w:r>
      <w:r w:rsidRPr="002655E2">
        <w:t xml:space="preserve"> I think Lord Burnett</w:t>
      </w:r>
      <w:r>
        <w:t>’</w:t>
      </w:r>
      <w:r w:rsidRPr="002655E2">
        <w:t>s memory must have failed him.</w:t>
      </w:r>
      <w:r>
        <w:t xml:space="preserve"> </w:t>
      </w:r>
    </w:p>
    <w:p w:rsidR="00B71FDB" w:rsidP="00B71FDB">
      <w:pPr>
        <w:pStyle w:val="Answer"/>
      </w:pPr>
      <w:r w:rsidRPr="00973EF2">
        <w:rPr>
          <w:b/>
          <w:i/>
        </w:rPr>
        <w:t xml:space="preserve">Lord Thomas of </w:t>
      </w:r>
      <w:r w:rsidRPr="00441AB6">
        <w:rPr>
          <w:b/>
          <w:bCs/>
          <w:i/>
          <w:iCs/>
        </w:rPr>
        <w:t>Cwmgiedd</w:t>
      </w:r>
      <w:r w:rsidRPr="00973EF2">
        <w:rPr>
          <w:b/>
          <w:i/>
        </w:rPr>
        <w:t>:</w:t>
      </w:r>
      <w:r>
        <w:t xml:space="preserve"> Of course, that </w:t>
      </w:r>
      <w:r w:rsidRPr="002655E2">
        <w:t>was true under the old system</w:t>
      </w:r>
      <w:r>
        <w:t>,</w:t>
      </w:r>
      <w:r w:rsidRPr="002655E2">
        <w:t xml:space="preserve"> where the Lord Chancellor had this triple role:</w:t>
      </w:r>
      <w:r>
        <w:t xml:space="preserve"> </w:t>
      </w:r>
      <w:r w:rsidRPr="002655E2">
        <w:t>Speaker of the House, head of the judiciary and a sitting judge</w:t>
      </w:r>
      <w:r>
        <w:t>,</w:t>
      </w:r>
      <w:r w:rsidRPr="002655E2">
        <w:t xml:space="preserve"> and the person responsible for the administration of justice.</w:t>
      </w:r>
      <w:r>
        <w:t xml:space="preserve"> </w:t>
      </w:r>
      <w:r w:rsidRPr="002655E2">
        <w:t>That is not the position of the current Lord Chancellor</w:t>
      </w:r>
      <w:r>
        <w:t xml:space="preserve"> and, t</w:t>
      </w:r>
      <w:r w:rsidRPr="002655E2">
        <w:t>herefore</w:t>
      </w:r>
      <w:r>
        <w:t>,</w:t>
      </w:r>
      <w:r w:rsidRPr="002655E2">
        <w:t xml:space="preserve"> analogies with the past</w:t>
      </w:r>
      <w:r>
        <w:t xml:space="preserve"> are not helpful.</w:t>
      </w:r>
      <w:r w:rsidRPr="002655E2">
        <w:t xml:space="preserve"> Lord Judge is right</w:t>
      </w:r>
      <w:r>
        <w:t xml:space="preserve"> that,</w:t>
      </w:r>
      <w:r w:rsidRPr="002655E2">
        <w:t xml:space="preserve"> politically</w:t>
      </w:r>
      <w:r>
        <w:t>,</w:t>
      </w:r>
      <w:r w:rsidRPr="002655E2">
        <w:t xml:space="preserve"> terrible things happened, certainly at some periods</w:t>
      </w:r>
      <w:r>
        <w:t>,</w:t>
      </w:r>
      <w:r w:rsidRPr="002655E2">
        <w:t xml:space="preserve"> and one does not know </w:t>
      </w:r>
      <w:r>
        <w:t xml:space="preserve">what actually happened </w:t>
      </w:r>
      <w:r w:rsidRPr="002655E2">
        <w:t>because the public records in respect of judges are kept closed for a very substantial period</w:t>
      </w:r>
      <w:r>
        <w:t xml:space="preserve">. </w:t>
      </w:r>
      <w:r w:rsidRPr="002655E2">
        <w:t>I do not think it matters what happened in</w:t>
      </w:r>
      <w:r>
        <w:t xml:space="preserve"> the</w:t>
      </w:r>
      <w:r w:rsidRPr="002655E2">
        <w:t xml:space="preserve"> past.</w:t>
      </w:r>
      <w:r>
        <w:t xml:space="preserve"> </w:t>
      </w:r>
      <w:r w:rsidRPr="002655E2">
        <w:t xml:space="preserve">What has happened is </w:t>
      </w:r>
      <w:r>
        <w:t xml:space="preserve">that </w:t>
      </w:r>
      <w:r w:rsidRPr="002655E2">
        <w:t>the position of the Lord Chancellor has changed</w:t>
      </w:r>
      <w:r>
        <w:t>,</w:t>
      </w:r>
      <w:r w:rsidRPr="002655E2">
        <w:t xml:space="preserve"> and the world has changed as well.</w:t>
      </w:r>
      <w:r>
        <w:t xml:space="preserve"> </w:t>
      </w:r>
      <w:r w:rsidRPr="002655E2">
        <w:t>It is accou</w:t>
      </w:r>
      <w:r>
        <w:t>n</w:t>
      </w:r>
      <w:r w:rsidRPr="002655E2">
        <w:t>tability.</w:t>
      </w:r>
      <w:r>
        <w:t xml:space="preserve"> </w:t>
      </w:r>
      <w:r w:rsidRPr="002655E2">
        <w:t>That is why</w:t>
      </w:r>
      <w:r>
        <w:t>,</w:t>
      </w:r>
      <w:r w:rsidRPr="002655E2">
        <w:t xml:space="preserve"> if I may respectfully say so</w:t>
      </w:r>
      <w:r>
        <w:t>,</w:t>
      </w:r>
      <w:r w:rsidRPr="002655E2">
        <w:t xml:space="preserve"> Lord Howard</w:t>
      </w:r>
      <w:r>
        <w:t>, you ignore</w:t>
      </w:r>
      <w:r w:rsidRPr="002655E2">
        <w:t xml:space="preserve"> the power of questioning what the appointments commission </w:t>
      </w:r>
      <w:r>
        <w:t>is</w:t>
      </w:r>
      <w:r w:rsidRPr="002655E2">
        <w:t xml:space="preserve"> doing</w:t>
      </w:r>
      <w:r>
        <w:t>.</w:t>
      </w:r>
      <w:r w:rsidRPr="002655E2">
        <w:t xml:space="preserve"> </w:t>
      </w:r>
      <w:r>
        <w:t>A</w:t>
      </w:r>
      <w:r w:rsidRPr="002655E2">
        <w:t xml:space="preserve">sking </w:t>
      </w:r>
      <w:r>
        <w:t>it</w:t>
      </w:r>
      <w:r w:rsidRPr="002655E2">
        <w:t xml:space="preserve"> to think again</w:t>
      </w:r>
      <w:r>
        <w:t xml:space="preserve">, </w:t>
      </w:r>
      <w:r w:rsidRPr="002655E2">
        <w:t>properly exercise</w:t>
      </w:r>
      <w:r>
        <w:t>d,</w:t>
      </w:r>
      <w:r w:rsidRPr="002655E2">
        <w:t xml:space="preserve"> and by a Lord Chancellor who has the time and interest to do it</w:t>
      </w:r>
      <w:r>
        <w:t>,</w:t>
      </w:r>
      <w:r w:rsidRPr="002655E2">
        <w:t xml:space="preserve"> </w:t>
      </w:r>
      <w:r>
        <w:t xml:space="preserve">is </w:t>
      </w:r>
      <w:r w:rsidRPr="002655E2">
        <w:t>a very great power.</w:t>
      </w:r>
      <w:r>
        <w:t xml:space="preserve"> </w:t>
      </w:r>
    </w:p>
    <w:p w:rsidR="00B71FDB" w:rsidP="00B71FDB">
      <w:pPr>
        <w:pStyle w:val="Remark"/>
      </w:pPr>
      <w:r w:rsidRPr="00973EF2">
        <w:rPr>
          <w:b/>
        </w:rPr>
        <w:t>Lord Faulks:</w:t>
      </w:r>
      <w:r>
        <w:t xml:space="preserve"> I have o</w:t>
      </w:r>
      <w:r w:rsidRPr="002655E2">
        <w:t>ne very short point.</w:t>
      </w:r>
      <w:r>
        <w:t xml:space="preserve"> </w:t>
      </w:r>
      <w:r w:rsidRPr="002655E2">
        <w:t xml:space="preserve">Do you think there is a danger </w:t>
      </w:r>
      <w:r>
        <w:t xml:space="preserve">that you </w:t>
      </w:r>
      <w:r w:rsidRPr="002655E2">
        <w:t xml:space="preserve">go to the other extreme and somebody who has </w:t>
      </w:r>
      <w:r>
        <w:t>any</w:t>
      </w:r>
      <w:r w:rsidRPr="002655E2">
        <w:t xml:space="preserve"> political reputation or experience might almost be disqualified from appointment to the judiciary</w:t>
      </w:r>
      <w:r>
        <w:t xml:space="preserve">? </w:t>
      </w:r>
      <w:r w:rsidRPr="002655E2">
        <w:t xml:space="preserve">Is there a danger that </w:t>
      </w:r>
      <w:r>
        <w:t xml:space="preserve">we have swung </w:t>
      </w:r>
      <w:r w:rsidRPr="002655E2">
        <w:t>too far the other way</w:t>
      </w:r>
      <w:r>
        <w:t>?</w:t>
      </w:r>
    </w:p>
    <w:p w:rsidR="00B71FDB" w:rsidRPr="002655E2" w:rsidP="00B71FDB">
      <w:pPr>
        <w:pStyle w:val="Answer"/>
      </w:pPr>
      <w:r w:rsidRPr="00973EF2">
        <w:rPr>
          <w:b/>
          <w:i/>
        </w:rPr>
        <w:t>Lord Judge:</w:t>
      </w:r>
      <w:r>
        <w:t xml:space="preserve"> </w:t>
      </w:r>
      <w:r w:rsidRPr="002655E2">
        <w:t>No</w:t>
      </w:r>
      <w:r>
        <w:t>,</w:t>
      </w:r>
      <w:r w:rsidRPr="002655E2">
        <w:t xml:space="preserve"> because if they are interested in the appointment they do not go and have a word behind the scenes </w:t>
      </w:r>
      <w:r>
        <w:t>with</w:t>
      </w:r>
      <w:r w:rsidRPr="002655E2">
        <w:t xml:space="preserve"> the Lord Chancellor </w:t>
      </w:r>
      <w:r>
        <w:t xml:space="preserve">or </w:t>
      </w:r>
      <w:r w:rsidRPr="002655E2">
        <w:t>let it be known.</w:t>
      </w:r>
      <w:r>
        <w:t xml:space="preserve"> </w:t>
      </w:r>
      <w:r w:rsidRPr="002655E2">
        <w:t>They make an application and th</w:t>
      </w:r>
      <w:r>
        <w:t>en it</w:t>
      </w:r>
      <w:r w:rsidRPr="002655E2">
        <w:t xml:space="preserve"> i</w:t>
      </w:r>
      <w:r>
        <w:t xml:space="preserve">s </w:t>
      </w:r>
      <w:r w:rsidRPr="002655E2">
        <w:t xml:space="preserve">viewed like any other application. </w:t>
      </w:r>
    </w:p>
    <w:p w:rsidR="00B71FDB" w:rsidP="00B71FDB">
      <w:pPr>
        <w:pStyle w:val="Answer"/>
      </w:pPr>
      <w:r w:rsidRPr="00973EF2">
        <w:rPr>
          <w:b/>
          <w:i/>
        </w:rPr>
        <w:t xml:space="preserve">Lord Thomas of </w:t>
      </w:r>
      <w:r w:rsidRPr="00441AB6">
        <w:rPr>
          <w:b/>
          <w:bCs/>
          <w:i/>
          <w:iCs/>
        </w:rPr>
        <w:t>Cwmgiedd</w:t>
      </w:r>
      <w:r w:rsidRPr="00973EF2">
        <w:rPr>
          <w:b/>
          <w:i/>
        </w:rPr>
        <w:t>:</w:t>
      </w:r>
      <w:r>
        <w:t xml:space="preserve"> </w:t>
      </w:r>
      <w:r w:rsidRPr="002655E2">
        <w:t>I agree.</w:t>
      </w:r>
      <w:r>
        <w:t xml:space="preserve"> </w:t>
      </w:r>
    </w:p>
    <w:p w:rsidR="00B71FDB" w:rsidP="00B71FDB">
      <w:pPr>
        <w:pStyle w:val="Remark"/>
      </w:pPr>
      <w:r w:rsidRPr="00EC67D9">
        <w:rPr>
          <w:b/>
        </w:rPr>
        <w:t>Lord Howarth of Newport:</w:t>
      </w:r>
      <w:r>
        <w:t xml:space="preserve"> </w:t>
      </w:r>
      <w:r w:rsidRPr="002655E2">
        <w:t>I would like, Lord Thomas, if I may, to probe your pessimism on a matter that has been raised repeatedly this morning.</w:t>
      </w:r>
      <w:r>
        <w:t xml:space="preserve"> </w:t>
      </w:r>
      <w:r w:rsidRPr="002655E2">
        <w:t xml:space="preserve">I understand you think it would be impossible now to resurrect the historic role in Cabinet of </w:t>
      </w:r>
      <w:r>
        <w:t xml:space="preserve">the </w:t>
      </w:r>
      <w:r w:rsidRPr="002655E2">
        <w:t>Lord Chancellor.</w:t>
      </w:r>
      <w:r>
        <w:t xml:space="preserve"> I want to ask you why</w:t>
      </w:r>
      <w:r w:rsidRPr="002655E2">
        <w:t xml:space="preserve"> you take that view</w:t>
      </w:r>
      <w:r>
        <w:t xml:space="preserve">. </w:t>
      </w:r>
      <w:r w:rsidRPr="002655E2">
        <w:t>What has changed in our politics and in our national life to make it so?</w:t>
      </w:r>
      <w:r>
        <w:t xml:space="preserve"> </w:t>
      </w:r>
      <w:r w:rsidRPr="002655E2">
        <w:t>Is it unimaginable that someone with the authority and impartiality traditionally associated with the role of the Lord Chancellor could be found</w:t>
      </w:r>
      <w:r>
        <w:t xml:space="preserve">, </w:t>
      </w:r>
      <w:r w:rsidRPr="002655E2">
        <w:t>or is it that such a paragon whose views and advice would rise above political expediency would not fit into a modern Cabinet?</w:t>
      </w:r>
      <w:r>
        <w:t xml:space="preserve"> </w:t>
      </w:r>
    </w:p>
    <w:p w:rsidR="00B71FDB" w:rsidRPr="002655E2" w:rsidP="00B71FDB">
      <w:pPr>
        <w:pStyle w:val="Answer"/>
      </w:pPr>
      <w:r w:rsidRPr="00BA3C18">
        <w:rPr>
          <w:b/>
          <w:i/>
        </w:rPr>
        <w:t xml:space="preserve">Lord Thomas of </w:t>
      </w:r>
      <w:r w:rsidRPr="00441AB6">
        <w:rPr>
          <w:b/>
          <w:bCs/>
          <w:i/>
          <w:iCs/>
        </w:rPr>
        <w:t>Cwmgiedd</w:t>
      </w:r>
      <w:r w:rsidRPr="00BA3C18">
        <w:rPr>
          <w:b/>
          <w:i/>
        </w:rPr>
        <w:t>:</w:t>
      </w:r>
      <w:r>
        <w:t xml:space="preserve"> </w:t>
      </w:r>
      <w:r w:rsidRPr="002655E2">
        <w:t>One must remember what the old Lord Chancellor was.</w:t>
      </w:r>
      <w:r>
        <w:t xml:space="preserve"> </w:t>
      </w:r>
      <w:r w:rsidRPr="002655E2">
        <w:t>Many of the great cases ha</w:t>
      </w:r>
      <w:r>
        <w:t>ve</w:t>
      </w:r>
      <w:r w:rsidRPr="002655E2">
        <w:t xml:space="preserve"> judgments from the Lord Chancellor.</w:t>
      </w:r>
      <w:r>
        <w:t xml:space="preserve"> </w:t>
      </w:r>
      <w:r w:rsidRPr="002655E2">
        <w:t>Being a judge sitting there reinforces and strengthens your independence</w:t>
      </w:r>
      <w:r>
        <w:t xml:space="preserve">, </w:t>
      </w:r>
      <w:r w:rsidRPr="002655E2">
        <w:t>and you have a special role.</w:t>
      </w:r>
      <w:r>
        <w:t xml:space="preserve"> </w:t>
      </w:r>
      <w:r w:rsidRPr="002655E2">
        <w:t>If you</w:t>
      </w:r>
      <w:r>
        <w:t xml:space="preserve"> were to</w:t>
      </w:r>
      <w:r w:rsidRPr="002655E2">
        <w:t xml:space="preserve"> say we can go back to a situation where someone sits in the Cabinet and is Speaker of the House of Lords and a judge</w:t>
      </w:r>
      <w:r>
        <w:t>—</w:t>
      </w:r>
      <w:r w:rsidRPr="002655E2">
        <w:t>I think being a judge is the critical thing</w:t>
      </w:r>
      <w:r>
        <w:t>—</w:t>
      </w:r>
      <w:r w:rsidRPr="002655E2">
        <w:t>then perha</w:t>
      </w:r>
      <w:r>
        <w:t>ps</w:t>
      </w:r>
      <w:r w:rsidRPr="002655E2">
        <w:t xml:space="preserve"> it would be open</w:t>
      </w:r>
      <w:r>
        <w:t>,</w:t>
      </w:r>
      <w:r w:rsidRPr="002655E2">
        <w:t xml:space="preserve"> but I cannot see that being practicable in the modern world.</w:t>
      </w:r>
      <w:r>
        <w:t xml:space="preserve"> </w:t>
      </w:r>
      <w:r w:rsidRPr="002655E2">
        <w:t xml:space="preserve">I say </w:t>
      </w:r>
      <w:r>
        <w:t>it</w:t>
      </w:r>
      <w:r w:rsidRPr="002655E2">
        <w:t xml:space="preserve"> is extremely difficult </w:t>
      </w:r>
      <w:r>
        <w:t>to</w:t>
      </w:r>
      <w:r w:rsidRPr="002655E2">
        <w:t xml:space="preserve"> find someone to do a third of the job of the Lord Chancellor.</w:t>
      </w:r>
      <w:r>
        <w:t xml:space="preserve"> O</w:t>
      </w:r>
      <w:r w:rsidRPr="002655E2">
        <w:t>ne forgets what the Lord Chancellor was.</w:t>
      </w:r>
      <w:r>
        <w:t xml:space="preserve"> </w:t>
      </w:r>
      <w:r w:rsidRPr="002655E2">
        <w:t xml:space="preserve">Lord Irvine sat </w:t>
      </w:r>
      <w:r>
        <w:t>o</w:t>
      </w:r>
      <w:r w:rsidRPr="002655E2">
        <w:t>n cases</w:t>
      </w:r>
      <w:r>
        <w:t>,</w:t>
      </w:r>
      <w:r w:rsidRPr="002655E2">
        <w:t xml:space="preserve"> and it became increasingly difficult for him to do so</w:t>
      </w:r>
      <w:r>
        <w:t>,</w:t>
      </w:r>
      <w:r w:rsidRPr="002655E2">
        <w:t xml:space="preserve"> for obvious reasons. </w:t>
      </w:r>
    </w:p>
    <w:p w:rsidR="00B71FDB" w:rsidP="00B71FDB">
      <w:pPr>
        <w:pStyle w:val="Answer"/>
      </w:pPr>
      <w:r w:rsidRPr="00BA3C18">
        <w:rPr>
          <w:b/>
          <w:i/>
        </w:rPr>
        <w:t>Lord Judge:</w:t>
      </w:r>
      <w:r>
        <w:t xml:space="preserve"> </w:t>
      </w:r>
      <w:r w:rsidRPr="002655E2">
        <w:t>May I add a short supplement to that?</w:t>
      </w:r>
      <w:r>
        <w:t xml:space="preserve"> </w:t>
      </w:r>
      <w:r w:rsidRPr="002655E2">
        <w:t>I think</w:t>
      </w:r>
      <w:r>
        <w:t>, if I may say so,</w:t>
      </w:r>
      <w:r w:rsidRPr="002655E2">
        <w:t xml:space="preserve"> there are some Prime Ministers who prefer to have people at the Cabinet </w:t>
      </w:r>
      <w:r>
        <w:t xml:space="preserve">table </w:t>
      </w:r>
      <w:r w:rsidRPr="002655E2">
        <w:t xml:space="preserve">who </w:t>
      </w:r>
      <w:r>
        <w:t xml:space="preserve">tend to </w:t>
      </w:r>
      <w:r w:rsidRPr="002655E2">
        <w:t>agree with them.</w:t>
      </w:r>
      <w:r>
        <w:t xml:space="preserve"> </w:t>
      </w:r>
      <w:r w:rsidRPr="002655E2">
        <w:t>It all turns on the personality and the wishes of the Prime Minister.</w:t>
      </w:r>
      <w:r>
        <w:t xml:space="preserve"> </w:t>
      </w:r>
    </w:p>
    <w:p w:rsidR="00B71FDB" w:rsidP="00B71FDB">
      <w:pPr>
        <w:pStyle w:val="Remark"/>
      </w:pPr>
      <w:r w:rsidRPr="005A7D7F">
        <w:rPr>
          <w:b/>
        </w:rPr>
        <w:t>Lord Falconer of Thoroton:</w:t>
      </w:r>
      <w:r>
        <w:t xml:space="preserve"> What do you think the attitude of—</w:t>
      </w:r>
    </w:p>
    <w:p w:rsidR="00B71FDB" w:rsidP="00B71FDB">
      <w:pPr>
        <w:pStyle w:val="Remark"/>
      </w:pPr>
      <w:r w:rsidRPr="005A7D7F">
        <w:rPr>
          <w:b/>
        </w:rPr>
        <w:t>The Chair:</w:t>
      </w:r>
      <w:r>
        <w:t xml:space="preserve"> Lord Falconer, I have to move on to the other questions.</w:t>
      </w:r>
    </w:p>
    <w:p w:rsidR="00B71FDB" w:rsidP="00B71FDB">
      <w:pPr>
        <w:pStyle w:val="Question"/>
        <w:numPr>
          <w:ilvl w:val="0"/>
          <w:numId w:val="9"/>
        </w:numPr>
      </w:pPr>
      <w:r w:rsidRPr="00BA3C18">
        <w:rPr>
          <w:b/>
        </w:rPr>
        <w:t>Baroness Suttie:</w:t>
      </w:r>
      <w:r>
        <w:t xml:space="preserve"> I will go b</w:t>
      </w:r>
      <w:r w:rsidRPr="002655E2">
        <w:t>ack to the questions in front of you.</w:t>
      </w:r>
      <w:r>
        <w:t xml:space="preserve"> </w:t>
      </w:r>
      <w:r w:rsidRPr="002655E2">
        <w:t>You have said that Parliament should strengthen its position. Do you think the Lord Chancellor should</w:t>
      </w:r>
      <w:r>
        <w:t xml:space="preserve"> </w:t>
      </w:r>
      <w:r w:rsidRPr="002655E2">
        <w:t xml:space="preserve">be obliged to produce an annual report that is debated in Parliament, and, if you think there should be such a report, what should it cover? </w:t>
      </w:r>
    </w:p>
    <w:p w:rsidR="00B71FDB" w:rsidRPr="002655E2" w:rsidP="00B71FDB">
      <w:pPr>
        <w:pStyle w:val="Answer"/>
      </w:pPr>
      <w:r w:rsidRPr="00BA3C18">
        <w:rPr>
          <w:b/>
          <w:i/>
        </w:rPr>
        <w:t>Lord Judge:</w:t>
      </w:r>
      <w:r>
        <w:t xml:space="preserve"> </w:t>
      </w:r>
      <w:r w:rsidRPr="002655E2">
        <w:t>I think it would be a very good idea.</w:t>
      </w:r>
      <w:r>
        <w:t xml:space="preserve"> T</w:t>
      </w:r>
      <w:r w:rsidRPr="002655E2">
        <w:t>he Lord Chief Justice</w:t>
      </w:r>
      <w:r>
        <w:t>’</w:t>
      </w:r>
      <w:r w:rsidRPr="002655E2">
        <w:t>s report is a significant improvement</w:t>
      </w:r>
      <w:r>
        <w:t>,</w:t>
      </w:r>
      <w:r w:rsidRPr="002655E2">
        <w:t xml:space="preserve"> and it should cover the way in which his department is run.</w:t>
      </w:r>
      <w:r>
        <w:t xml:space="preserve"> </w:t>
      </w:r>
      <w:r w:rsidRPr="002655E2">
        <w:t>I cannot comment on the prisons issue</w:t>
      </w:r>
      <w:r>
        <w:t>, although t</w:t>
      </w:r>
      <w:r w:rsidRPr="002655E2">
        <w:t>he public might be very interested to know what the Lord Chancellor</w:t>
      </w:r>
      <w:r>
        <w:t>,</w:t>
      </w:r>
      <w:r w:rsidRPr="002655E2">
        <w:t xml:space="preserve"> who is head of prisons, thought </w:t>
      </w:r>
      <w:r>
        <w:t>o</w:t>
      </w:r>
      <w:r w:rsidRPr="002655E2">
        <w:t xml:space="preserve">f the </w:t>
      </w:r>
      <w:r>
        <w:t>P</w:t>
      </w:r>
      <w:r w:rsidRPr="002655E2">
        <w:t xml:space="preserve">rison </w:t>
      </w:r>
      <w:r>
        <w:t>S</w:t>
      </w:r>
      <w:r w:rsidRPr="002655E2">
        <w:t>ervice</w:t>
      </w:r>
      <w:r>
        <w:t>,</w:t>
      </w:r>
      <w:r w:rsidRPr="002655E2">
        <w:t xml:space="preserve"> and what </w:t>
      </w:r>
      <w:r>
        <w:t>he</w:t>
      </w:r>
      <w:r w:rsidRPr="002655E2">
        <w:t xml:space="preserve"> was doing, </w:t>
      </w:r>
      <w:r>
        <w:t>but</w:t>
      </w:r>
      <w:r w:rsidRPr="002655E2">
        <w:t xml:space="preserve"> </w:t>
      </w:r>
      <w:r>
        <w:t xml:space="preserve">it should </w:t>
      </w:r>
      <w:r w:rsidRPr="002655E2">
        <w:t xml:space="preserve">cover, among other things, where he disagreed with </w:t>
      </w:r>
      <w:r>
        <w:t xml:space="preserve">the </w:t>
      </w:r>
      <w:r w:rsidRPr="002655E2">
        <w:t>Lord Chief Justice.</w:t>
      </w:r>
      <w:r>
        <w:t xml:space="preserve"> </w:t>
      </w:r>
      <w:r w:rsidRPr="002655E2">
        <w:t>If the Lord Chief Justice ha</w:t>
      </w:r>
      <w:r>
        <w:t>s</w:t>
      </w:r>
      <w:r w:rsidRPr="002655E2">
        <w:t xml:space="preserve"> said such</w:t>
      </w:r>
      <w:r>
        <w:t>-</w:t>
      </w:r>
      <w:r w:rsidRPr="002655E2">
        <w:t>and</w:t>
      </w:r>
      <w:r>
        <w:t>-</w:t>
      </w:r>
      <w:r w:rsidRPr="002655E2">
        <w:t>such in his report</w:t>
      </w:r>
      <w:r>
        <w:t xml:space="preserve"> and that </w:t>
      </w:r>
      <w:r w:rsidRPr="002655E2">
        <w:t xml:space="preserve">there was no funding for this, </w:t>
      </w:r>
      <w:r>
        <w:t>he could</w:t>
      </w:r>
      <w:r w:rsidRPr="002655E2">
        <w:t xml:space="preserve"> say</w:t>
      </w:r>
      <w:r>
        <w:t>, “</w:t>
      </w:r>
      <w:r w:rsidRPr="002655E2">
        <w:t>I disagree</w:t>
      </w:r>
      <w:r>
        <w:t>.</w:t>
      </w:r>
      <w:r w:rsidRPr="002655E2">
        <w:t xml:space="preserve"> </w:t>
      </w:r>
      <w:r>
        <w:t>W</w:t>
      </w:r>
      <w:r w:rsidRPr="002655E2">
        <w:t>e fund it in this way</w:t>
      </w:r>
      <w:r>
        <w:t>”</w:t>
      </w:r>
      <w:r w:rsidRPr="002655E2">
        <w:t>.</w:t>
      </w:r>
      <w:r>
        <w:t xml:space="preserve"> </w:t>
      </w:r>
      <w:r w:rsidRPr="002655E2">
        <w:t xml:space="preserve">I </w:t>
      </w:r>
      <w:r>
        <w:t xml:space="preserve">personally </w:t>
      </w:r>
      <w:r w:rsidRPr="002655E2">
        <w:t>think it would be a very good idea.</w:t>
      </w:r>
      <w:r>
        <w:t xml:space="preserve"> </w:t>
      </w:r>
      <w:r w:rsidRPr="002655E2">
        <w:t>Ac</w:t>
      </w:r>
      <w:r>
        <w:t>tu</w:t>
      </w:r>
      <w:r w:rsidRPr="002655E2">
        <w:t>ally, although it is not part of the remit here</w:t>
      </w:r>
      <w:r>
        <w:t>, I</w:t>
      </w:r>
      <w:r w:rsidRPr="002655E2">
        <w:t xml:space="preserve"> think it would be </w:t>
      </w:r>
      <w:r>
        <w:t xml:space="preserve">a </w:t>
      </w:r>
      <w:r w:rsidRPr="002655E2">
        <w:t xml:space="preserve">very good idea to know what he </w:t>
      </w:r>
      <w:r>
        <w:t xml:space="preserve">or she </w:t>
      </w:r>
      <w:r w:rsidRPr="002655E2">
        <w:t>was doing with prisons</w:t>
      </w:r>
      <w:r>
        <w:t>,</w:t>
      </w:r>
      <w:r w:rsidRPr="002655E2">
        <w:t xml:space="preserve"> too.</w:t>
      </w:r>
      <w:r>
        <w:t xml:space="preserve"> </w:t>
      </w:r>
    </w:p>
    <w:p w:rsidR="00B71FDB" w:rsidP="00B71FDB">
      <w:pPr>
        <w:pStyle w:val="Answer"/>
      </w:pPr>
      <w:r w:rsidRPr="00BA3C18">
        <w:rPr>
          <w:b/>
          <w:i/>
        </w:rPr>
        <w:t xml:space="preserve">Lord Thomas of </w:t>
      </w:r>
      <w:r w:rsidRPr="00441AB6">
        <w:rPr>
          <w:b/>
          <w:bCs/>
          <w:i/>
          <w:iCs/>
        </w:rPr>
        <w:t>Cwmgiedd</w:t>
      </w:r>
      <w:r w:rsidRPr="00BA3C18">
        <w:rPr>
          <w:b/>
          <w:i/>
        </w:rPr>
        <w:t>:</w:t>
      </w:r>
      <w:r>
        <w:t xml:space="preserve"> </w:t>
      </w:r>
      <w:r w:rsidRPr="002655E2">
        <w:t xml:space="preserve">The whole point of a report is </w:t>
      </w:r>
      <w:r>
        <w:t xml:space="preserve">for </w:t>
      </w:r>
      <w:r w:rsidRPr="002655E2">
        <w:t>accountability</w:t>
      </w:r>
      <w:r>
        <w:t xml:space="preserve"> purposes. </w:t>
      </w:r>
      <w:r w:rsidRPr="002655E2">
        <w:t>That is why</w:t>
      </w:r>
      <w:r>
        <w:t>,</w:t>
      </w:r>
      <w:r w:rsidRPr="002655E2">
        <w:t xml:space="preserve"> when Lord Judge was Lord Chief Justice</w:t>
      </w:r>
      <w:r>
        <w:t>,</w:t>
      </w:r>
      <w:r w:rsidRPr="002655E2">
        <w:t xml:space="preserve"> we set about creating an annual report</w:t>
      </w:r>
      <w:r>
        <w:t>. I</w:t>
      </w:r>
      <w:r w:rsidRPr="002655E2">
        <w:t xml:space="preserve">t </w:t>
      </w:r>
      <w:r>
        <w:t>wa</w:t>
      </w:r>
      <w:r w:rsidRPr="002655E2">
        <w:t>s pretty regular but it is now annual.</w:t>
      </w:r>
      <w:r>
        <w:t xml:space="preserve"> </w:t>
      </w:r>
      <w:r w:rsidRPr="002655E2">
        <w:t>Like many things</w:t>
      </w:r>
      <w:r>
        <w:t>,</w:t>
      </w:r>
      <w:r w:rsidRPr="002655E2">
        <w:t xml:space="preserve"> it had stops and starts</w:t>
      </w:r>
      <w:r>
        <w:t>,</w:t>
      </w:r>
      <w:r w:rsidRPr="002655E2">
        <w:t xml:space="preserve"> but it is now on the road. </w:t>
      </w:r>
      <w:r>
        <w:t>I</w:t>
      </w:r>
      <w:r w:rsidRPr="002655E2">
        <w:t>t gives a form of accountability and enables the Lord Chief Justice to make his or her position clear.</w:t>
      </w:r>
      <w:r>
        <w:t xml:space="preserve"> </w:t>
      </w:r>
      <w:r w:rsidRPr="002655E2">
        <w:t>I think the same should be true of the Lord Chancellor</w:t>
      </w:r>
      <w:r>
        <w:t xml:space="preserve">. And it should not be </w:t>
      </w:r>
      <w:r w:rsidRPr="002655E2">
        <w:t>a report written like most government reports, which are</w:t>
      </w:r>
      <w:r>
        <w:t>,</w:t>
      </w:r>
      <w:r w:rsidRPr="002655E2">
        <w:t xml:space="preserve"> frankly</w:t>
      </w:r>
      <w:r>
        <w:t>,</w:t>
      </w:r>
      <w:r w:rsidRPr="002655E2">
        <w:t xml:space="preserve"> quite useless because they say nothing</w:t>
      </w:r>
      <w:r>
        <w:t xml:space="preserve">. One of </w:t>
      </w:r>
      <w:r w:rsidRPr="002655E2">
        <w:t xml:space="preserve">the most important things I did was </w:t>
      </w:r>
      <w:r>
        <w:t xml:space="preserve">to </w:t>
      </w:r>
      <w:r w:rsidRPr="002655E2">
        <w:t>go through it and make it in language that was short and understandable</w:t>
      </w:r>
      <w:r>
        <w:t xml:space="preserve">. It </w:t>
      </w:r>
      <w:r w:rsidRPr="002655E2">
        <w:t xml:space="preserve">only had tables in </w:t>
      </w:r>
      <w:r>
        <w:t xml:space="preserve">it </w:t>
      </w:r>
      <w:r w:rsidRPr="002655E2">
        <w:t>where they were of some value</w:t>
      </w:r>
      <w:r>
        <w:t>,</w:t>
      </w:r>
      <w:r w:rsidRPr="002655E2">
        <w:t xml:space="preserve"> and not like most government department reports</w:t>
      </w:r>
      <w:r>
        <w:t>—</w:t>
      </w:r>
      <w:r w:rsidRPr="002655E2">
        <w:t>and I hope I am not being too contentious in saying this</w:t>
      </w:r>
      <w:r>
        <w:t>—which r</w:t>
      </w:r>
      <w:r w:rsidRPr="002655E2">
        <w:t>eally do not get to the nitty</w:t>
      </w:r>
      <w:r>
        <w:t>-</w:t>
      </w:r>
      <w:r w:rsidRPr="002655E2">
        <w:t>gritty.</w:t>
      </w:r>
      <w:r>
        <w:t xml:space="preserve"> </w:t>
      </w:r>
      <w:r w:rsidRPr="002655E2">
        <w:t>If you had the Lord Chancellor here and you asked</w:t>
      </w:r>
      <w:r>
        <w:t>, “Is</w:t>
      </w:r>
      <w:r w:rsidRPr="002655E2">
        <w:t xml:space="preserve"> this a report you personally have looked at and signed </w:t>
      </w:r>
      <w:r>
        <w:t xml:space="preserve">that gives </w:t>
      </w:r>
      <w:r w:rsidRPr="002655E2">
        <w:t>a proper account</w:t>
      </w:r>
      <w:r>
        <w:t>?”,</w:t>
      </w:r>
      <w:r w:rsidRPr="002655E2">
        <w:t xml:space="preserve"> I think it would help a great deal.</w:t>
      </w:r>
      <w:r>
        <w:t xml:space="preserve"> </w:t>
      </w:r>
    </w:p>
    <w:p w:rsidR="00B71FDB" w:rsidRPr="002655E2" w:rsidP="00B71FDB">
      <w:pPr>
        <w:pStyle w:val="Question"/>
        <w:numPr>
          <w:ilvl w:val="0"/>
          <w:numId w:val="9"/>
        </w:numPr>
      </w:pPr>
      <w:r w:rsidRPr="00BA3C18">
        <w:rPr>
          <w:b/>
        </w:rPr>
        <w:t>Baroness Fookes:</w:t>
      </w:r>
      <w:r>
        <w:t xml:space="preserve"> </w:t>
      </w:r>
      <w:r w:rsidRPr="002655E2">
        <w:t>We have had a pretty comprehensive look at all the disadvantages.</w:t>
      </w:r>
      <w:r>
        <w:t xml:space="preserve"> </w:t>
      </w:r>
      <w:r w:rsidRPr="002655E2">
        <w:t>May we turn now and look for some solutions?</w:t>
      </w:r>
      <w:r>
        <w:t xml:space="preserve"> </w:t>
      </w:r>
      <w:r w:rsidRPr="002655E2">
        <w:t xml:space="preserve">For example, would it be helpful if the Lord Chancellor as currently constituted had to have a legal or constitutional background </w:t>
      </w:r>
      <w:r>
        <w:t>that</w:t>
      </w:r>
      <w:r w:rsidRPr="002655E2">
        <w:t xml:space="preserve"> you could incorporate in a new Act of Parliament?</w:t>
      </w:r>
      <w:r>
        <w:t xml:space="preserve"> </w:t>
      </w:r>
      <w:r w:rsidRPr="002655E2">
        <w:t>Would it be helpful if one added the role of Secretary of State for Constitutional Affairs to it?</w:t>
      </w:r>
      <w:r>
        <w:t xml:space="preserve"> </w:t>
      </w:r>
    </w:p>
    <w:p w:rsidR="00B71FDB" w:rsidP="00B71FDB">
      <w:pPr>
        <w:pStyle w:val="Answer"/>
      </w:pPr>
      <w:r w:rsidRPr="00BA3C18">
        <w:rPr>
          <w:b/>
          <w:i/>
        </w:rPr>
        <w:t>Lord Judge:</w:t>
      </w:r>
      <w:r>
        <w:t xml:space="preserve"> </w:t>
      </w:r>
      <w:r w:rsidRPr="002655E2">
        <w:t>As to the second, if you dropped the prisons, there would be something to be said for that.</w:t>
      </w:r>
      <w:r>
        <w:t xml:space="preserve"> </w:t>
      </w:r>
      <w:r w:rsidRPr="002655E2">
        <w:t xml:space="preserve">As to the first, </w:t>
      </w:r>
      <w:r>
        <w:t>i</w:t>
      </w:r>
      <w:r w:rsidRPr="002655E2">
        <w:t>t would be helpful</w:t>
      </w:r>
      <w:r>
        <w:t>,</w:t>
      </w:r>
      <w:r w:rsidRPr="002655E2">
        <w:t xml:space="preserve"> but it is not an absolute necessity. There </w:t>
      </w:r>
      <w:r>
        <w:t>have been</w:t>
      </w:r>
      <w:r w:rsidRPr="002655E2">
        <w:t xml:space="preserve"> </w:t>
      </w:r>
      <w:r>
        <w:t xml:space="preserve">such </w:t>
      </w:r>
      <w:r w:rsidRPr="002655E2">
        <w:t>people in the House of Commons</w:t>
      </w:r>
      <w:r>
        <w:t>.</w:t>
      </w:r>
      <w:r w:rsidRPr="002655E2">
        <w:t xml:space="preserve"> I can remember discussing this with Lord Falconer all those years ago</w:t>
      </w:r>
      <w:r>
        <w:t>.</w:t>
      </w:r>
      <w:r w:rsidRPr="002655E2">
        <w:t xml:space="preserve"> </w:t>
      </w:r>
      <w:r>
        <w:t>Roy</w:t>
      </w:r>
      <w:r w:rsidRPr="002655E2">
        <w:t xml:space="preserve"> Jenkins would</w:t>
      </w:r>
      <w:r>
        <w:t xml:space="preserve"> </w:t>
      </w:r>
      <w:r w:rsidRPr="002655E2">
        <w:t>have been an admirable Lord Chancellor. He understood the legal and constitutional system. I am not talking about his capacity as Lord Chancellor</w:t>
      </w:r>
      <w:r>
        <w:t>,</w:t>
      </w:r>
      <w:r w:rsidRPr="002655E2">
        <w:t xml:space="preserve"> but his record, his knowledge</w:t>
      </w:r>
      <w:r>
        <w:t xml:space="preserve"> and</w:t>
      </w:r>
      <w:r w:rsidRPr="002655E2">
        <w:t xml:space="preserve"> his experience would have been sufficient.</w:t>
      </w:r>
      <w:r>
        <w:t xml:space="preserve"> </w:t>
      </w:r>
      <w:r w:rsidRPr="002655E2">
        <w:t>He did not have a legal background as such.</w:t>
      </w:r>
      <w:r>
        <w:t xml:space="preserve"> </w:t>
      </w:r>
    </w:p>
    <w:p w:rsidR="00B71FDB" w:rsidP="00B71FDB">
      <w:pPr>
        <w:pStyle w:val="Answer"/>
      </w:pPr>
      <w:r w:rsidRPr="002655E2">
        <w:t>The problem with a constit</w:t>
      </w:r>
      <w:r>
        <w:t>u</w:t>
      </w:r>
      <w:r w:rsidRPr="002655E2">
        <w:t xml:space="preserve">tional background </w:t>
      </w:r>
      <w:r>
        <w:t>is how to define it. The constitutional background</w:t>
      </w:r>
      <w:r w:rsidRPr="002655E2">
        <w:t xml:space="preserve"> </w:t>
      </w:r>
      <w:r>
        <w:t xml:space="preserve">that </w:t>
      </w:r>
      <w:r w:rsidRPr="002655E2">
        <w:t>the current situation covers is membership of Parliament.</w:t>
      </w:r>
      <w:r>
        <w:t xml:space="preserve"> </w:t>
      </w:r>
      <w:r w:rsidRPr="002655E2">
        <w:t>We have had different Lord Chancellors</w:t>
      </w:r>
      <w:r>
        <w:t xml:space="preserve">: </w:t>
      </w:r>
      <w:r w:rsidRPr="002655E2">
        <w:t>I cannot remember how many since I had three.</w:t>
      </w:r>
      <w:r>
        <w:t xml:space="preserve"> </w:t>
      </w:r>
      <w:r w:rsidRPr="002655E2">
        <w:t>Some have had it</w:t>
      </w:r>
      <w:r>
        <w:t>;</w:t>
      </w:r>
      <w:r w:rsidRPr="002655E2">
        <w:t xml:space="preserve"> some have not</w:t>
      </w:r>
      <w:r>
        <w:t>.</w:t>
      </w:r>
      <w:r w:rsidRPr="002655E2">
        <w:t xml:space="preserve"> I think it is helpful </w:t>
      </w:r>
      <w:r>
        <w:t xml:space="preserve">that </w:t>
      </w:r>
      <w:r w:rsidRPr="002655E2">
        <w:t>those who have had it have had a legal background</w:t>
      </w:r>
      <w:r>
        <w:t>.</w:t>
      </w:r>
      <w:r w:rsidRPr="002655E2">
        <w:t xml:space="preserve"> Michael Gove had no legal background</w:t>
      </w:r>
      <w:r>
        <w:t>,</w:t>
      </w:r>
      <w:r w:rsidRPr="002655E2">
        <w:t xml:space="preserve"> and you have heard Lord Thomas. He was not one of my Lord Chancellors. </w:t>
      </w:r>
    </w:p>
    <w:p w:rsidR="00B71FDB" w:rsidP="00B71FDB">
      <w:pPr>
        <w:pStyle w:val="Answer"/>
      </w:pPr>
      <w:r w:rsidRPr="002655E2">
        <w:t>I do not think it is necessary for us to have somebody with a legal constitutional background</w:t>
      </w:r>
      <w:r>
        <w:t>,</w:t>
      </w:r>
      <w:r w:rsidRPr="002655E2">
        <w:t xml:space="preserve"> provided he or she understa</w:t>
      </w:r>
      <w:r>
        <w:t>nds</w:t>
      </w:r>
      <w:r w:rsidRPr="002655E2">
        <w:t xml:space="preserve"> when they take up the appointment that it is a constitutional appointment, with constitutional obligations.</w:t>
      </w:r>
      <w:r>
        <w:t xml:space="preserve"> </w:t>
      </w:r>
    </w:p>
    <w:p w:rsidR="00B71FDB" w:rsidP="00B71FDB">
      <w:pPr>
        <w:pStyle w:val="Answer"/>
      </w:pPr>
      <w:r w:rsidRPr="002655E2">
        <w:t>I can think of three people in this House who would have made admirable Lord Chancellors</w:t>
      </w:r>
      <w:r>
        <w:t>,</w:t>
      </w:r>
      <w:r w:rsidRPr="002655E2">
        <w:t xml:space="preserve"> but </w:t>
      </w:r>
      <w:r>
        <w:t>in</w:t>
      </w:r>
      <w:r w:rsidRPr="002655E2">
        <w:t xml:space="preserve"> the other place I am not </w:t>
      </w:r>
      <w:r>
        <w:t>so sure. T</w:t>
      </w:r>
      <w:r w:rsidRPr="002655E2">
        <w:t>he world of a Member of Parliament has changed so dramatically</w:t>
      </w:r>
      <w:r>
        <w:t>,</w:t>
      </w:r>
      <w:r w:rsidRPr="002655E2">
        <w:t xml:space="preserve"> even in my short time here.</w:t>
      </w:r>
      <w:r>
        <w:t xml:space="preserve"> How</w:t>
      </w:r>
      <w:r w:rsidRPr="002655E2">
        <w:t xml:space="preserve"> many of them are in fact lawyers who have ever practised</w:t>
      </w:r>
      <w:r>
        <w:t>? T</w:t>
      </w:r>
      <w:r w:rsidRPr="002655E2">
        <w:t>here are fewer of them.</w:t>
      </w:r>
      <w:r>
        <w:t xml:space="preserve"> </w:t>
      </w:r>
      <w:r w:rsidRPr="002655E2">
        <w:t>That may be to the public advantage</w:t>
      </w:r>
      <w:r>
        <w:t>, b</w:t>
      </w:r>
      <w:r w:rsidRPr="002655E2">
        <w:t>ut there are fewer of them</w:t>
      </w:r>
      <w:r>
        <w:t>,</w:t>
      </w:r>
      <w:r w:rsidRPr="002655E2">
        <w:t xml:space="preserve"> so the fewer would be fewer for the Prime Minister to look at and select from. </w:t>
      </w:r>
    </w:p>
    <w:p w:rsidR="00B71FDB" w:rsidP="00B71FDB">
      <w:pPr>
        <w:pStyle w:val="Remark"/>
      </w:pPr>
      <w:r w:rsidRPr="001207F4">
        <w:rPr>
          <w:b/>
        </w:rPr>
        <w:t>Baroness Fookes:</w:t>
      </w:r>
      <w:r>
        <w:t xml:space="preserve"> </w:t>
      </w:r>
      <w:r w:rsidRPr="002655E2">
        <w:t>There would be no objection to having somebody from the House of Lords.</w:t>
      </w:r>
      <w:r>
        <w:t xml:space="preserve"> </w:t>
      </w:r>
    </w:p>
    <w:p w:rsidR="00B71FDB" w:rsidRPr="002655E2" w:rsidP="00B71FDB">
      <w:pPr>
        <w:pStyle w:val="Remark"/>
      </w:pPr>
      <w:r w:rsidRPr="001207F4">
        <w:rPr>
          <w:b/>
        </w:rPr>
        <w:t>Lord Judge:</w:t>
      </w:r>
      <w:r>
        <w:t xml:space="preserve"> </w:t>
      </w:r>
      <w:r w:rsidRPr="002655E2">
        <w:t>I would have none</w:t>
      </w:r>
      <w:r>
        <w:t>,</w:t>
      </w:r>
      <w:r w:rsidRPr="002655E2">
        <w:t xml:space="preserve"> because if you just made it the constitutional issues then somebody from this place could argue the point just as well</w:t>
      </w:r>
      <w:r>
        <w:t xml:space="preserve"> as—</w:t>
      </w:r>
      <w:r w:rsidRPr="002655E2">
        <w:t>indeed</w:t>
      </w:r>
      <w:r>
        <w:t xml:space="preserve">, </w:t>
      </w:r>
      <w:r w:rsidRPr="002655E2">
        <w:t>perhaps better than</w:t>
      </w:r>
      <w:r>
        <w:t>—</w:t>
      </w:r>
      <w:r w:rsidRPr="002655E2">
        <w:t xml:space="preserve">somebody who was hoping to move up. </w:t>
      </w:r>
    </w:p>
    <w:p w:rsidR="00B71FDB" w:rsidP="00B71FDB">
      <w:pPr>
        <w:pStyle w:val="Answer"/>
      </w:pPr>
      <w:r w:rsidRPr="001207F4">
        <w:rPr>
          <w:b/>
          <w:i/>
        </w:rPr>
        <w:t xml:space="preserve">Lord Thomas of </w:t>
      </w:r>
      <w:r w:rsidRPr="00441AB6">
        <w:rPr>
          <w:b/>
          <w:bCs/>
          <w:i/>
          <w:iCs/>
        </w:rPr>
        <w:t>Cwmgiedd</w:t>
      </w:r>
      <w:r w:rsidRPr="001207F4">
        <w:rPr>
          <w:b/>
          <w:i/>
        </w:rPr>
        <w:t>:</w:t>
      </w:r>
      <w:r>
        <w:t xml:space="preserve"> </w:t>
      </w:r>
      <w:r w:rsidRPr="002655E2">
        <w:t>I agree.</w:t>
      </w:r>
      <w:r>
        <w:t xml:space="preserve"> </w:t>
      </w:r>
    </w:p>
    <w:p w:rsidR="00B71FDB" w:rsidP="00B71FDB">
      <w:pPr>
        <w:pStyle w:val="Question"/>
        <w:numPr>
          <w:ilvl w:val="0"/>
          <w:numId w:val="9"/>
        </w:numPr>
      </w:pPr>
      <w:r w:rsidRPr="001207F4">
        <w:rPr>
          <w:b/>
        </w:rPr>
        <w:t>Lord Hope of Craighead:</w:t>
      </w:r>
      <w:r>
        <w:t xml:space="preserve"> </w:t>
      </w:r>
      <w:r w:rsidRPr="002655E2">
        <w:t>A change of topic</w:t>
      </w:r>
      <w:r>
        <w:t>:</w:t>
      </w:r>
      <w:r w:rsidRPr="002655E2">
        <w:t xml:space="preserve"> chapter 2, law officers</w:t>
      </w:r>
      <w:r>
        <w:t xml:space="preserve">: </w:t>
      </w:r>
      <w:r w:rsidRPr="002655E2">
        <w:t>I have two questions</w:t>
      </w:r>
      <w:r>
        <w:t>, which I will put</w:t>
      </w:r>
      <w:r w:rsidRPr="002655E2">
        <w:t xml:space="preserve"> together</w:t>
      </w:r>
      <w:r>
        <w:t xml:space="preserve"> </w:t>
      </w:r>
      <w:r w:rsidRPr="002655E2">
        <w:t>to save time and ask you to answer them both</w:t>
      </w:r>
      <w:r>
        <w:t xml:space="preserve">. </w:t>
      </w:r>
      <w:r w:rsidRPr="002655E2">
        <w:t>I come to Lord Thomas first</w:t>
      </w:r>
      <w:r>
        <w:t xml:space="preserve">. </w:t>
      </w:r>
      <w:r w:rsidRPr="002655E2">
        <w:t>What qualifications do you think are necessary for somebody to be appointed as a law officer</w:t>
      </w:r>
      <w:r>
        <w:t>,</w:t>
      </w:r>
      <w:r w:rsidRPr="002655E2">
        <w:t xml:space="preserve"> and do you think it would be helpful for those qualifications to be set out in statute</w:t>
      </w:r>
      <w:r>
        <w:t>,</w:t>
      </w:r>
      <w:r w:rsidRPr="002655E2">
        <w:t xml:space="preserve"> as we find in </w:t>
      </w:r>
      <w:r>
        <w:t>S</w:t>
      </w:r>
      <w:r w:rsidRPr="002655E2">
        <w:t>ection 5 of the 2005 Act?</w:t>
      </w:r>
      <w:r>
        <w:t xml:space="preserve"> </w:t>
      </w:r>
    </w:p>
    <w:p w:rsidR="00B71FDB" w:rsidP="00B71FDB">
      <w:pPr>
        <w:pStyle w:val="Answer"/>
      </w:pPr>
      <w:r w:rsidRPr="001207F4">
        <w:rPr>
          <w:b/>
          <w:i/>
        </w:rPr>
        <w:t xml:space="preserve">Lord Thomas of </w:t>
      </w:r>
      <w:r w:rsidRPr="00441AB6">
        <w:rPr>
          <w:b/>
          <w:bCs/>
          <w:i/>
          <w:iCs/>
        </w:rPr>
        <w:t>Cwmgiedd</w:t>
      </w:r>
      <w:r w:rsidRPr="001207F4">
        <w:rPr>
          <w:b/>
          <w:i/>
        </w:rPr>
        <w:t>:</w:t>
      </w:r>
      <w:r>
        <w:t xml:space="preserve"> </w:t>
      </w:r>
      <w:r w:rsidRPr="002655E2">
        <w:t>Yes</w:t>
      </w:r>
      <w:r>
        <w:t>.</w:t>
      </w:r>
      <w:r w:rsidRPr="002655E2">
        <w:t xml:space="preserve"> </w:t>
      </w:r>
      <w:r>
        <w:t>A</w:t>
      </w:r>
      <w:r w:rsidRPr="002655E2">
        <w:t>s long as the qualifications are what I would regard as formal rather than descriptive of the kind of person you want</w:t>
      </w:r>
      <w:r>
        <w:t>,</w:t>
      </w:r>
      <w:r w:rsidRPr="002655E2">
        <w:t xml:space="preserve"> that </w:t>
      </w:r>
      <w:r>
        <w:t xml:space="preserve">is </w:t>
      </w:r>
      <w:r w:rsidRPr="002655E2">
        <w:t xml:space="preserve">obviously right. Once you </w:t>
      </w:r>
      <w:r>
        <w:t xml:space="preserve">start to </w:t>
      </w:r>
      <w:r w:rsidRPr="002655E2">
        <w:t xml:space="preserve">say they have to be a qualified lawyer and </w:t>
      </w:r>
      <w:r>
        <w:t xml:space="preserve">then “and also have </w:t>
      </w:r>
      <w:r w:rsidRPr="002655E2">
        <w:t>the following further characteristics</w:t>
      </w:r>
      <w:r>
        <w:t>”,</w:t>
      </w:r>
      <w:r w:rsidRPr="002655E2">
        <w:t xml:space="preserve"> that would become more difficult.</w:t>
      </w:r>
      <w:r>
        <w:t xml:space="preserve"> </w:t>
      </w:r>
      <w:r w:rsidRPr="002655E2">
        <w:t>Ultimately, you have to rely on the judgment of the person who appoints</w:t>
      </w:r>
      <w:r>
        <w:t xml:space="preserve"> the person, and</w:t>
      </w:r>
      <w:r w:rsidRPr="002655E2">
        <w:t xml:space="preserve"> </w:t>
      </w:r>
      <w:r>
        <w:t>i</w:t>
      </w:r>
      <w:r w:rsidRPr="002655E2">
        <w:t xml:space="preserve">n this case it obviously has to be the Prime Minister, in the selection of the person. </w:t>
      </w:r>
    </w:p>
    <w:p w:rsidR="00B71FDB" w:rsidP="00B71FDB">
      <w:pPr>
        <w:pStyle w:val="Remark"/>
      </w:pPr>
      <w:r w:rsidRPr="00973238">
        <w:rPr>
          <w:b/>
        </w:rPr>
        <w:t>Lord Hope of Craighead:</w:t>
      </w:r>
      <w:r>
        <w:t xml:space="preserve"> </w:t>
      </w:r>
      <w:r w:rsidRPr="002655E2">
        <w:t>What should the Prime Minister be looking for?</w:t>
      </w:r>
      <w:r>
        <w:t xml:space="preserve"> </w:t>
      </w:r>
      <w:r w:rsidRPr="002655E2">
        <w:t>What would you regard as an essential qualification?</w:t>
      </w:r>
      <w:r>
        <w:t xml:space="preserve"> </w:t>
      </w:r>
    </w:p>
    <w:p w:rsidR="00B71FDB" w:rsidRPr="002655E2" w:rsidP="00B71FDB">
      <w:pPr>
        <w:pStyle w:val="Answer"/>
      </w:pPr>
      <w:r w:rsidRPr="001207F4">
        <w:rPr>
          <w:b/>
          <w:i/>
        </w:rPr>
        <w:t xml:space="preserve">Lord Thomas of </w:t>
      </w:r>
      <w:r w:rsidRPr="00441AB6">
        <w:rPr>
          <w:b/>
          <w:bCs/>
          <w:i/>
          <w:iCs/>
        </w:rPr>
        <w:t>Cwmgiedd</w:t>
      </w:r>
      <w:r w:rsidRPr="001207F4">
        <w:rPr>
          <w:b/>
          <w:i/>
        </w:rPr>
        <w:t>:</w:t>
      </w:r>
      <w:r>
        <w:t xml:space="preserve"> I</w:t>
      </w:r>
      <w:r w:rsidRPr="002655E2">
        <w:t>deally</w:t>
      </w:r>
      <w:r>
        <w:t>,</w:t>
      </w:r>
      <w:r w:rsidRPr="002655E2">
        <w:t xml:space="preserve"> someone with the independence to say, </w:t>
      </w:r>
      <w:r>
        <w:t>“T</w:t>
      </w:r>
      <w:r w:rsidRPr="002655E2">
        <w:t>hank you very much</w:t>
      </w:r>
      <w:r>
        <w:t>.</w:t>
      </w:r>
      <w:r w:rsidRPr="002655E2">
        <w:t xml:space="preserve"> </w:t>
      </w:r>
      <w:r>
        <w:t>Y</w:t>
      </w:r>
      <w:r w:rsidRPr="002655E2">
        <w:t>ou don</w:t>
      </w:r>
      <w:r>
        <w:t>’</w:t>
      </w:r>
      <w:r w:rsidRPr="002655E2">
        <w:t>t like my advice</w:t>
      </w:r>
      <w:r>
        <w:t>.</w:t>
      </w:r>
      <w:r w:rsidRPr="002655E2">
        <w:t xml:space="preserve"> </w:t>
      </w:r>
      <w:r>
        <w:t>Y</w:t>
      </w:r>
      <w:r w:rsidRPr="002655E2">
        <w:t>ou want to do something different</w:t>
      </w:r>
      <w:r>
        <w:t>.</w:t>
      </w:r>
      <w:r w:rsidRPr="002655E2">
        <w:t xml:space="preserve"> </w:t>
      </w:r>
      <w:r>
        <w:t>T</w:t>
      </w:r>
      <w:r w:rsidRPr="002655E2">
        <w:t xml:space="preserve">his is so important </w:t>
      </w:r>
      <w:r>
        <w:t xml:space="preserve">that </w:t>
      </w:r>
      <w:r w:rsidRPr="002655E2">
        <w:t>I</w:t>
      </w:r>
      <w:r>
        <w:t>’</w:t>
      </w:r>
      <w:r w:rsidRPr="002655E2">
        <w:t>m leaving</w:t>
      </w:r>
      <w:r>
        <w:t>”</w:t>
      </w:r>
      <w:r w:rsidRPr="002655E2">
        <w:t>.</w:t>
      </w:r>
      <w:r>
        <w:t xml:space="preserve"> </w:t>
      </w:r>
      <w:r w:rsidRPr="002655E2">
        <w:t>My view as a lawyer throughout is</w:t>
      </w:r>
      <w:r>
        <w:t xml:space="preserve"> that,</w:t>
      </w:r>
      <w:r w:rsidRPr="002655E2">
        <w:t xml:space="preserve"> if you have told a client they ought to d</w:t>
      </w:r>
      <w:r>
        <w:t>o</w:t>
      </w:r>
      <w:r w:rsidRPr="002655E2">
        <w:t xml:space="preserve"> something and they say, </w:t>
      </w:r>
      <w:r>
        <w:t>“W</w:t>
      </w:r>
      <w:r w:rsidRPr="002655E2">
        <w:t>e have listened to you</w:t>
      </w:r>
      <w:r>
        <w:t>,</w:t>
      </w:r>
      <w:r w:rsidRPr="002655E2">
        <w:t xml:space="preserve"> but we</w:t>
      </w:r>
      <w:r>
        <w:t>’</w:t>
      </w:r>
      <w:r w:rsidRPr="002655E2">
        <w:t>re going to do something you say I shouldn</w:t>
      </w:r>
      <w:r>
        <w:t>’</w:t>
      </w:r>
      <w:r w:rsidRPr="002655E2">
        <w:t>t do</w:t>
      </w:r>
      <w:r>
        <w:t>”</w:t>
      </w:r>
      <w:r w:rsidRPr="002655E2">
        <w:t xml:space="preserve">, I would say, </w:t>
      </w:r>
      <w:r>
        <w:t>“</w:t>
      </w:r>
      <w:r w:rsidRPr="002655E2">
        <w:t xml:space="preserve">Thank </w:t>
      </w:r>
      <w:r>
        <w:t xml:space="preserve">you </w:t>
      </w:r>
      <w:r w:rsidRPr="002655E2">
        <w:t>very much</w:t>
      </w:r>
      <w:r>
        <w:t>.</w:t>
      </w:r>
      <w:r w:rsidRPr="002655E2">
        <w:t xml:space="preserve"> I can</w:t>
      </w:r>
      <w:r>
        <w:t xml:space="preserve"> no</w:t>
      </w:r>
      <w:r w:rsidRPr="002655E2">
        <w:t xml:space="preserve"> longer act for you</w:t>
      </w:r>
      <w:r>
        <w:t>”</w:t>
      </w:r>
      <w:r w:rsidRPr="002655E2">
        <w:t>.</w:t>
      </w:r>
      <w:r>
        <w:t xml:space="preserve"> </w:t>
      </w:r>
      <w:r w:rsidRPr="002655E2">
        <w:t xml:space="preserve">That is not to say that </w:t>
      </w:r>
      <w:r>
        <w:t>it</w:t>
      </w:r>
      <w:r w:rsidRPr="002655E2">
        <w:t xml:space="preserve"> should govern the advice</w:t>
      </w:r>
      <w:r>
        <w:t>.</w:t>
      </w:r>
      <w:r w:rsidRPr="002655E2">
        <w:t xml:space="preserve"> </w:t>
      </w:r>
      <w:r>
        <w:t>If you say</w:t>
      </w:r>
      <w:r w:rsidRPr="002655E2">
        <w:t xml:space="preserve">, </w:t>
      </w:r>
      <w:r>
        <w:t>“</w:t>
      </w:r>
      <w:r w:rsidRPr="002655E2">
        <w:t>L</w:t>
      </w:r>
      <w:r>
        <w:t>o</w:t>
      </w:r>
      <w:r w:rsidRPr="002655E2">
        <w:t>ok, Prime Minister, you ought to do this</w:t>
      </w:r>
      <w:r>
        <w:t>”,</w:t>
      </w:r>
      <w:r w:rsidRPr="002655E2">
        <w:t xml:space="preserve"> the</w:t>
      </w:r>
      <w:r>
        <w:t xml:space="preserve">re is a </w:t>
      </w:r>
      <w:r w:rsidRPr="002655E2">
        <w:t>balance</w:t>
      </w:r>
      <w:r>
        <w:t>. However, o</w:t>
      </w:r>
      <w:r w:rsidRPr="002655E2">
        <w:t>nce you have told the Prime Minister</w:t>
      </w:r>
      <w:r>
        <w:t>, “You can’t do</w:t>
      </w:r>
      <w:r w:rsidRPr="002655E2">
        <w:t xml:space="preserve"> something that is </w:t>
      </w:r>
      <w:r>
        <w:t>un</w:t>
      </w:r>
      <w:r w:rsidRPr="002655E2">
        <w:t>lawful</w:t>
      </w:r>
      <w:r>
        <w:t>”</w:t>
      </w:r>
      <w:r w:rsidRPr="002655E2">
        <w:t>, you should appoint someone who has the independence of</w:t>
      </w:r>
      <w:r>
        <w:t xml:space="preserve"> </w:t>
      </w:r>
      <w:r w:rsidRPr="002655E2">
        <w:t>another job, another career</w:t>
      </w:r>
      <w:r>
        <w:t xml:space="preserve"> or something </w:t>
      </w:r>
      <w:r w:rsidRPr="002655E2">
        <w:t xml:space="preserve">to be able to say, </w:t>
      </w:r>
      <w:r>
        <w:t>“T</w:t>
      </w:r>
      <w:r w:rsidRPr="002655E2">
        <w:t>hank you very much, I</w:t>
      </w:r>
      <w:r>
        <w:t>’</w:t>
      </w:r>
      <w:r w:rsidRPr="002655E2">
        <w:t>m resigning</w:t>
      </w:r>
      <w:r>
        <w:t>”</w:t>
      </w:r>
      <w:r w:rsidRPr="002655E2">
        <w:t xml:space="preserve">. Appointing someone who is in a position to resign where your client does something you think is unlawful is an absolute prerequisite to the appointment. </w:t>
      </w:r>
    </w:p>
    <w:p w:rsidR="00B71FDB" w:rsidRPr="002655E2" w:rsidP="00B71FDB">
      <w:pPr>
        <w:pStyle w:val="Remark"/>
      </w:pPr>
      <w:r w:rsidRPr="00C91407">
        <w:rPr>
          <w:b/>
        </w:rPr>
        <w:t>Lord Hope of Craighead:</w:t>
      </w:r>
      <w:r>
        <w:t xml:space="preserve"> </w:t>
      </w:r>
      <w:r w:rsidRPr="002655E2">
        <w:t>I wonder whether the discussion may be a little more subtle.</w:t>
      </w:r>
      <w:r>
        <w:t xml:space="preserve"> </w:t>
      </w:r>
      <w:r w:rsidRPr="002655E2">
        <w:t xml:space="preserve">We heard from Lord Keen, for example, that in his case he might reach the position where he would say, </w:t>
      </w:r>
      <w:r>
        <w:t>“</w:t>
      </w:r>
      <w:r w:rsidRPr="002655E2">
        <w:t>I know what you want to do.</w:t>
      </w:r>
      <w:r>
        <w:t xml:space="preserve"> </w:t>
      </w:r>
      <w:r w:rsidRPr="002655E2">
        <w:t>There is a respectable argument in favour of what you want to do</w:t>
      </w:r>
      <w:r>
        <w:t>,</w:t>
      </w:r>
      <w:r w:rsidRPr="002655E2">
        <w:t xml:space="preserve"> but I can</w:t>
      </w:r>
      <w:r>
        <w:t>’</w:t>
      </w:r>
      <w:r w:rsidRPr="002655E2">
        <w:t xml:space="preserve">t be sure </w:t>
      </w:r>
      <w:r>
        <w:t xml:space="preserve">that </w:t>
      </w:r>
      <w:r w:rsidRPr="002655E2">
        <w:t>you will succeed if it is challenged in a court of law</w:t>
      </w:r>
      <w:r>
        <w:t>”</w:t>
      </w:r>
      <w:r w:rsidRPr="002655E2">
        <w:t>.</w:t>
      </w:r>
      <w:r>
        <w:t xml:space="preserve"> </w:t>
      </w:r>
      <w:r w:rsidRPr="002655E2">
        <w:t>That kind of discussion could take place without resignation, could it not?</w:t>
      </w:r>
      <w:r>
        <w:t xml:space="preserve"> </w:t>
      </w:r>
    </w:p>
    <w:p w:rsidR="00B71FDB" w:rsidRPr="002655E2" w:rsidP="00B71FDB">
      <w:pPr>
        <w:pStyle w:val="Answer"/>
      </w:pPr>
      <w:r w:rsidRPr="00C91407">
        <w:rPr>
          <w:b/>
          <w:i/>
        </w:rPr>
        <w:t xml:space="preserve">Lord Thomas of </w:t>
      </w:r>
      <w:r w:rsidRPr="00441AB6">
        <w:rPr>
          <w:b/>
          <w:bCs/>
          <w:i/>
          <w:iCs/>
        </w:rPr>
        <w:t>Cwmgiedd</w:t>
      </w:r>
      <w:r w:rsidRPr="00C91407">
        <w:rPr>
          <w:b/>
          <w:i/>
        </w:rPr>
        <w:t>:</w:t>
      </w:r>
      <w:r>
        <w:t xml:space="preserve"> </w:t>
      </w:r>
      <w:r w:rsidRPr="002655E2">
        <w:t>Yes</w:t>
      </w:r>
      <w:r>
        <w:t xml:space="preserve">, but where it is clear. </w:t>
      </w:r>
      <w:r w:rsidRPr="002655E2">
        <w:t>I gave the example earlier of acting in clear contravention of a treaty.</w:t>
      </w:r>
      <w:r>
        <w:t xml:space="preserve"> </w:t>
      </w:r>
      <w:r w:rsidRPr="002655E2">
        <w:t>Suppos</w:t>
      </w:r>
      <w:r>
        <w:t>e</w:t>
      </w:r>
      <w:r w:rsidRPr="002655E2">
        <w:t xml:space="preserve"> the Prime Minister said, </w:t>
      </w:r>
      <w:r>
        <w:t>“</w:t>
      </w:r>
      <w:r w:rsidRPr="002655E2">
        <w:t>Attorney</w:t>
      </w:r>
      <w:r>
        <w:t>-General</w:t>
      </w:r>
      <w:r w:rsidRPr="002655E2">
        <w:t xml:space="preserve">, </w:t>
      </w:r>
      <w:r>
        <w:t>I have heard your</w:t>
      </w:r>
      <w:r w:rsidRPr="002655E2">
        <w:t xml:space="preserve"> advice on this</w:t>
      </w:r>
      <w:r>
        <w:t>. Y</w:t>
      </w:r>
      <w:r w:rsidRPr="002655E2">
        <w:t>ou think th</w:t>
      </w:r>
      <w:r>
        <w:t>is</w:t>
      </w:r>
      <w:r w:rsidRPr="002655E2">
        <w:t xml:space="preserve"> is a clear breach of the treaty</w:t>
      </w:r>
      <w:r>
        <w:t>”. Then</w:t>
      </w:r>
      <w:r w:rsidRPr="002655E2">
        <w:t xml:space="preserve"> you ought to be able to say as Attorn</w:t>
      </w:r>
      <w:r>
        <w:t>e</w:t>
      </w:r>
      <w:r w:rsidRPr="002655E2">
        <w:t>y</w:t>
      </w:r>
      <w:r>
        <w:t>-General</w:t>
      </w:r>
      <w:r w:rsidRPr="002655E2">
        <w:t xml:space="preserve">, </w:t>
      </w:r>
      <w:r>
        <w:t>“F</w:t>
      </w:r>
      <w:r w:rsidRPr="002655E2">
        <w:t>ine, thank you very much</w:t>
      </w:r>
      <w:r>
        <w:t>,</w:t>
      </w:r>
      <w:r w:rsidRPr="002655E2">
        <w:t xml:space="preserve"> but I</w:t>
      </w:r>
      <w:r>
        <w:t>’</w:t>
      </w:r>
      <w:r w:rsidRPr="002655E2">
        <w:t>m going</w:t>
      </w:r>
      <w:r>
        <w:t>”</w:t>
      </w:r>
      <w:r w:rsidRPr="002655E2">
        <w:t>.</w:t>
      </w:r>
      <w:r>
        <w:t xml:space="preserve"> </w:t>
      </w:r>
      <w:r w:rsidRPr="002655E2">
        <w:t>The power of resignation and the ability to be able to resign is</w:t>
      </w:r>
      <w:r>
        <w:t xml:space="preserve"> </w:t>
      </w:r>
      <w:r w:rsidRPr="002655E2">
        <w:t>central to the position</w:t>
      </w:r>
      <w:r>
        <w:t>.</w:t>
      </w:r>
    </w:p>
    <w:p w:rsidR="00B71FDB" w:rsidP="00B71FDB">
      <w:pPr>
        <w:pStyle w:val="Answer"/>
      </w:pPr>
      <w:r w:rsidRPr="00C63547">
        <w:rPr>
          <w:b/>
          <w:i/>
        </w:rPr>
        <w:t>Lord Judge:</w:t>
      </w:r>
      <w:r>
        <w:t xml:space="preserve"> </w:t>
      </w:r>
      <w:r w:rsidRPr="002655E2">
        <w:t xml:space="preserve">I wonder whether the fact </w:t>
      </w:r>
      <w:r>
        <w:t xml:space="preserve">that </w:t>
      </w:r>
      <w:r w:rsidRPr="002655E2">
        <w:t xml:space="preserve">I am being asked this question may not reveal concerns about the way </w:t>
      </w:r>
      <w:r>
        <w:t>Attorneys-General</w:t>
      </w:r>
      <w:r w:rsidRPr="002655E2">
        <w:t xml:space="preserve"> and Solicitor</w:t>
      </w:r>
      <w:r>
        <w:t>s-</w:t>
      </w:r>
      <w:r w:rsidRPr="002655E2">
        <w:t>General are conducting their responsibilities</w:t>
      </w:r>
      <w:r>
        <w:t xml:space="preserve">. </w:t>
      </w:r>
      <w:r w:rsidRPr="002655E2">
        <w:t>I thought the function of the Attorney</w:t>
      </w:r>
      <w:r>
        <w:t>-</w:t>
      </w:r>
      <w:r w:rsidRPr="002655E2">
        <w:t xml:space="preserve">General or </w:t>
      </w:r>
      <w:r>
        <w:t xml:space="preserve">the </w:t>
      </w:r>
      <w:r w:rsidRPr="002655E2">
        <w:t>law officers was always very clear.</w:t>
      </w:r>
      <w:r>
        <w:t xml:space="preserve"> </w:t>
      </w:r>
      <w:r w:rsidRPr="002655E2">
        <w:t xml:space="preserve">People do not go </w:t>
      </w:r>
      <w:r>
        <w:t>for</w:t>
      </w:r>
      <w:r w:rsidRPr="002655E2">
        <w:t xml:space="preserve"> training when they are appointed.</w:t>
      </w:r>
      <w:r>
        <w:t xml:space="preserve"> </w:t>
      </w:r>
      <w:r w:rsidRPr="002655E2">
        <w:t xml:space="preserve">Lord Falconer was </w:t>
      </w:r>
      <w:r>
        <w:t xml:space="preserve">a </w:t>
      </w:r>
      <w:r w:rsidRPr="002655E2">
        <w:t>Solicitor</w:t>
      </w:r>
      <w:r>
        <w:t>-</w:t>
      </w:r>
      <w:r w:rsidRPr="002655E2">
        <w:t>General</w:t>
      </w:r>
      <w:r>
        <w:t>,</w:t>
      </w:r>
      <w:r w:rsidRPr="002655E2">
        <w:t xml:space="preserve"> and I do not suppose he went for training</w:t>
      </w:r>
      <w:r>
        <w:t>. H</w:t>
      </w:r>
      <w:r w:rsidRPr="002655E2">
        <w:t>e knew perfectly well what he was responsible for.</w:t>
      </w:r>
      <w:r>
        <w:t xml:space="preserve"> I am</w:t>
      </w:r>
      <w:r w:rsidRPr="002655E2">
        <w:t xml:space="preserve"> right in thinking you were Solicitor</w:t>
      </w:r>
      <w:r>
        <w:t>-</w:t>
      </w:r>
      <w:r w:rsidRPr="002655E2">
        <w:t>General at one time</w:t>
      </w:r>
      <w:r>
        <w:t xml:space="preserve">, am I not? </w:t>
      </w:r>
    </w:p>
    <w:p w:rsidR="00B71FDB" w:rsidP="00B71FDB">
      <w:pPr>
        <w:pStyle w:val="Remark"/>
      </w:pPr>
      <w:r w:rsidRPr="00C63547">
        <w:rPr>
          <w:b/>
        </w:rPr>
        <w:t>Lord Falconer of Thoroton:</w:t>
      </w:r>
      <w:r>
        <w:t xml:space="preserve"> </w:t>
      </w:r>
      <w:r w:rsidRPr="002655E2">
        <w:t xml:space="preserve">I did not </w:t>
      </w:r>
      <w:r>
        <w:t>have</w:t>
      </w:r>
      <w:r w:rsidRPr="002655E2">
        <w:t xml:space="preserve"> training and I did know what my responsibilities were.</w:t>
      </w:r>
      <w:r>
        <w:t xml:space="preserve"> </w:t>
      </w:r>
      <w:r w:rsidRPr="002655E2">
        <w:t>I agree with everything you say.</w:t>
      </w:r>
      <w:r>
        <w:t xml:space="preserve"> </w:t>
      </w:r>
    </w:p>
    <w:p w:rsidR="00B71FDB" w:rsidRPr="002655E2" w:rsidP="00B71FDB">
      <w:pPr>
        <w:pStyle w:val="Answer"/>
      </w:pPr>
      <w:r w:rsidRPr="00C63547">
        <w:rPr>
          <w:b/>
          <w:i/>
        </w:rPr>
        <w:t>Lord Judge:</w:t>
      </w:r>
      <w:r>
        <w:t xml:space="preserve"> </w:t>
      </w:r>
      <w:r w:rsidRPr="002655E2">
        <w:t xml:space="preserve">I do not think </w:t>
      </w:r>
      <w:r>
        <w:t>that S</w:t>
      </w:r>
      <w:r w:rsidRPr="002655E2">
        <w:t>ection 5 of the Constitutional Reform Act does any good.</w:t>
      </w:r>
      <w:r>
        <w:t xml:space="preserve"> </w:t>
      </w:r>
      <w:r w:rsidRPr="002655E2">
        <w:t>You have good Lord Chancellors and bad Lord Chancellor</w:t>
      </w:r>
      <w:r>
        <w:t>s,</w:t>
      </w:r>
      <w:r w:rsidRPr="002655E2">
        <w:t xml:space="preserve"> and some in between.</w:t>
      </w:r>
      <w:r>
        <w:t xml:space="preserve"> </w:t>
      </w:r>
      <w:r w:rsidRPr="002655E2">
        <w:t>They have responsibilities.</w:t>
      </w:r>
      <w:r>
        <w:t xml:space="preserve"> </w:t>
      </w:r>
      <w:r w:rsidRPr="002655E2">
        <w:t>Some are better at it</w:t>
      </w:r>
      <w:r>
        <w:t>; s</w:t>
      </w:r>
      <w:r w:rsidRPr="002655E2">
        <w:t>ome are less good at it.</w:t>
      </w:r>
      <w:r>
        <w:t xml:space="preserve"> </w:t>
      </w:r>
      <w:r w:rsidRPr="002655E2">
        <w:t>All I would say is</w:t>
      </w:r>
      <w:r>
        <w:t>,</w:t>
      </w:r>
      <w:r w:rsidRPr="002655E2">
        <w:t xml:space="preserve"> please</w:t>
      </w:r>
      <w:r>
        <w:t>,</w:t>
      </w:r>
      <w:r w:rsidRPr="002655E2">
        <w:t xml:space="preserve"> if you think that</w:t>
      </w:r>
      <w:r>
        <w:t>,</w:t>
      </w:r>
      <w:r w:rsidRPr="002655E2">
        <w:t xml:space="preserve"> do not let the definition start with the word </w:t>
      </w:r>
      <w:r>
        <w:t>“</w:t>
      </w:r>
      <w:r w:rsidRPr="002655E2">
        <w:t>normally</w:t>
      </w:r>
      <w:r>
        <w:t>”</w:t>
      </w:r>
      <w:r w:rsidRPr="002655E2">
        <w:t xml:space="preserve">. </w:t>
      </w:r>
    </w:p>
    <w:p w:rsidR="00B71FDB" w:rsidRPr="002655E2" w:rsidP="00B71FDB">
      <w:pPr>
        <w:pStyle w:val="Remark"/>
      </w:pPr>
      <w:r w:rsidRPr="00C63547">
        <w:rPr>
          <w:b/>
        </w:rPr>
        <w:t>Lord Hope of Craighead:</w:t>
      </w:r>
      <w:r>
        <w:t xml:space="preserve"> </w:t>
      </w:r>
      <w:r w:rsidRPr="002655E2">
        <w:t xml:space="preserve">You would not have to follow the precise formula of </w:t>
      </w:r>
      <w:r>
        <w:t>S</w:t>
      </w:r>
      <w:r w:rsidRPr="002655E2">
        <w:t xml:space="preserve">ection 5. It is a question of whether it is helpful to have something written down for a Prime Minister as a point of reference to go to in deciding whether somebody should be appointed. </w:t>
      </w:r>
    </w:p>
    <w:p w:rsidR="00B71FDB" w:rsidRPr="002655E2" w:rsidP="00B71FDB">
      <w:pPr>
        <w:pStyle w:val="Answer"/>
      </w:pPr>
      <w:r w:rsidRPr="00C63547">
        <w:rPr>
          <w:b/>
          <w:i/>
        </w:rPr>
        <w:t>Lord Judge:</w:t>
      </w:r>
      <w:r>
        <w:t xml:space="preserve"> T</w:t>
      </w:r>
      <w:r w:rsidRPr="002655E2">
        <w:t xml:space="preserve">he </w:t>
      </w:r>
      <w:r>
        <w:t>Attorneys-General</w:t>
      </w:r>
      <w:r w:rsidRPr="002655E2">
        <w:t xml:space="preserve"> and Solicitor</w:t>
      </w:r>
      <w:r>
        <w:t>s-</w:t>
      </w:r>
      <w:r w:rsidRPr="002655E2">
        <w:t>General I had to deal with</w:t>
      </w:r>
      <w:r>
        <w:t>—</w:t>
      </w:r>
      <w:r w:rsidRPr="002655E2">
        <w:t>Baroness Scotland and then Dominic Grieve</w:t>
      </w:r>
      <w:r>
        <w:t>—</w:t>
      </w:r>
      <w:r w:rsidRPr="002655E2">
        <w:t xml:space="preserve">needed no definition of their roles. </w:t>
      </w:r>
    </w:p>
    <w:p w:rsidR="00B71FDB" w:rsidP="00B71FDB">
      <w:pPr>
        <w:pStyle w:val="Answer"/>
      </w:pPr>
      <w:r w:rsidRPr="00C63547">
        <w:rPr>
          <w:b/>
          <w:i/>
        </w:rPr>
        <w:t xml:space="preserve">Lord Thomas of </w:t>
      </w:r>
      <w:r w:rsidRPr="00441AB6">
        <w:rPr>
          <w:b/>
          <w:bCs/>
          <w:i/>
          <w:iCs/>
        </w:rPr>
        <w:t>Cwmgiedd</w:t>
      </w:r>
      <w:r w:rsidRPr="00C63547">
        <w:rPr>
          <w:b/>
          <w:i/>
        </w:rPr>
        <w:t>:</w:t>
      </w:r>
      <w:r>
        <w:t xml:space="preserve"> </w:t>
      </w:r>
      <w:r w:rsidRPr="002655E2">
        <w:t xml:space="preserve">I </w:t>
      </w:r>
      <w:r>
        <w:t xml:space="preserve">would </w:t>
      </w:r>
      <w:r w:rsidRPr="002655E2">
        <w:t>add the same in respect of the Solicitor</w:t>
      </w:r>
      <w:r>
        <w:t>-General</w:t>
      </w:r>
      <w:r w:rsidRPr="002655E2">
        <w:t xml:space="preserve"> and Attorney</w:t>
      </w:r>
      <w:r>
        <w:t>-General</w:t>
      </w:r>
      <w:r w:rsidRPr="002655E2">
        <w:t xml:space="preserve"> I dealt with</w:t>
      </w:r>
      <w:r>
        <w:t xml:space="preserve">. </w:t>
      </w:r>
      <w:r w:rsidRPr="002655E2">
        <w:t>They were in exactly the same position</w:t>
      </w:r>
      <w:r>
        <w:t xml:space="preserve">. </w:t>
      </w:r>
      <w:r w:rsidRPr="002655E2">
        <w:t>I had no doubt whatever in respect of any of them that they knew exactly what they were entitled to do, what they were entitled to discuss with you</w:t>
      </w:r>
      <w:r>
        <w:t>,</w:t>
      </w:r>
      <w:r w:rsidRPr="002655E2">
        <w:t xml:space="preserve"> and what they would do if things were being done improperly.</w:t>
      </w:r>
      <w:r>
        <w:t xml:space="preserve"> </w:t>
      </w:r>
    </w:p>
    <w:p w:rsidR="00B71FDB" w:rsidRPr="002655E2" w:rsidP="00B71FDB">
      <w:pPr>
        <w:pStyle w:val="Question"/>
        <w:numPr>
          <w:ilvl w:val="0"/>
          <w:numId w:val="9"/>
        </w:numPr>
      </w:pPr>
      <w:r w:rsidRPr="00C63547">
        <w:rPr>
          <w:b/>
        </w:rPr>
        <w:t>Lord Faulks:</w:t>
      </w:r>
      <w:r>
        <w:t xml:space="preserve"> </w:t>
      </w:r>
      <w:r w:rsidRPr="002655E2">
        <w:t xml:space="preserve">There has been a suggestion </w:t>
      </w:r>
      <w:r>
        <w:t xml:space="preserve">that </w:t>
      </w:r>
      <w:r w:rsidRPr="002655E2">
        <w:t>it is not very desirable for the law officers to be very political.</w:t>
      </w:r>
      <w:r>
        <w:t xml:space="preserve"> </w:t>
      </w:r>
      <w:r w:rsidRPr="002655E2">
        <w:t xml:space="preserve">One possible solution would be </w:t>
      </w:r>
      <w:r>
        <w:t>that</w:t>
      </w:r>
      <w:r w:rsidRPr="002655E2">
        <w:t xml:space="preserve"> the Attorney</w:t>
      </w:r>
      <w:r>
        <w:t>-</w:t>
      </w:r>
      <w:r w:rsidRPr="002655E2">
        <w:t>General and possibly the Solicitor</w:t>
      </w:r>
      <w:r>
        <w:t>-</w:t>
      </w:r>
      <w:r w:rsidRPr="002655E2">
        <w:t xml:space="preserve">General </w:t>
      </w:r>
      <w:r>
        <w:t xml:space="preserve">were </w:t>
      </w:r>
      <w:r w:rsidRPr="002655E2">
        <w:t>not a Member of either House</w:t>
      </w:r>
      <w:r>
        <w:t>,</w:t>
      </w:r>
      <w:r w:rsidRPr="002655E2">
        <w:t xml:space="preserve"> and hav</w:t>
      </w:r>
      <w:r>
        <w:t>ing</w:t>
      </w:r>
      <w:r w:rsidRPr="002655E2">
        <w:t>, say, a fixed term to advise the Government</w:t>
      </w:r>
      <w:r>
        <w:t xml:space="preserve"> and</w:t>
      </w:r>
      <w:r w:rsidRPr="002655E2">
        <w:t xml:space="preserve"> not being political at all.</w:t>
      </w:r>
      <w:r>
        <w:t xml:space="preserve"> </w:t>
      </w:r>
      <w:r w:rsidRPr="002655E2">
        <w:t>What do you think the advantages and disadv</w:t>
      </w:r>
      <w:r>
        <w:t>antages</w:t>
      </w:r>
      <w:r w:rsidRPr="002655E2">
        <w:t xml:space="preserve"> of having law officers who are Members of either House are?</w:t>
      </w:r>
      <w:r>
        <w:t xml:space="preserve"> </w:t>
      </w:r>
    </w:p>
    <w:p w:rsidR="00B71FDB" w:rsidRPr="002655E2" w:rsidP="00B71FDB">
      <w:pPr>
        <w:pStyle w:val="Answer"/>
      </w:pPr>
      <w:r w:rsidRPr="00C63547">
        <w:rPr>
          <w:b/>
          <w:i/>
        </w:rPr>
        <w:t>Lord Judge:</w:t>
      </w:r>
      <w:r>
        <w:t xml:space="preserve"> T</w:t>
      </w:r>
      <w:r w:rsidRPr="002655E2">
        <w:t xml:space="preserve">here </w:t>
      </w:r>
      <w:r>
        <w:t xml:space="preserve">will </w:t>
      </w:r>
      <w:r w:rsidRPr="002655E2">
        <w:t xml:space="preserve">be times when </w:t>
      </w:r>
      <w:r>
        <w:t xml:space="preserve">the advice given, or </w:t>
      </w:r>
      <w:r w:rsidRPr="002655E2">
        <w:t>the action taken on the basis of advice given</w:t>
      </w:r>
      <w:r>
        <w:t>,</w:t>
      </w:r>
      <w:r w:rsidRPr="002655E2">
        <w:t xml:space="preserve"> will need somebody to stand up in the House</w:t>
      </w:r>
      <w:r>
        <w:t>.</w:t>
      </w:r>
      <w:r w:rsidRPr="002655E2">
        <w:t xml:space="preserve"> </w:t>
      </w:r>
      <w:r>
        <w:t>T</w:t>
      </w:r>
      <w:r w:rsidRPr="002655E2">
        <w:t>hat is the great advantage of them being Members of the House.</w:t>
      </w:r>
      <w:r>
        <w:t xml:space="preserve"> </w:t>
      </w:r>
      <w:r w:rsidRPr="002655E2">
        <w:t>In a way</w:t>
      </w:r>
      <w:r>
        <w:t>,</w:t>
      </w:r>
      <w:r w:rsidRPr="002655E2">
        <w:t xml:space="preserve"> I cannot think t</w:t>
      </w:r>
      <w:r>
        <w:t>ha</w:t>
      </w:r>
      <w:r w:rsidRPr="002655E2">
        <w:t>t taking that advantage away can possibly be to the overall advantage of the system.</w:t>
      </w:r>
      <w:r>
        <w:t xml:space="preserve"> </w:t>
      </w:r>
      <w:r w:rsidRPr="002655E2">
        <w:t xml:space="preserve">I think there should be parliamentary accountability. </w:t>
      </w:r>
    </w:p>
    <w:p w:rsidR="00B71FDB" w:rsidP="00B71FDB">
      <w:pPr>
        <w:pStyle w:val="Answer"/>
      </w:pPr>
      <w:r w:rsidRPr="00362C6A">
        <w:rPr>
          <w:b/>
          <w:i/>
        </w:rPr>
        <w:t xml:space="preserve">Lord Thomas of </w:t>
      </w:r>
      <w:r w:rsidRPr="00441AB6">
        <w:rPr>
          <w:b/>
          <w:bCs/>
          <w:i/>
          <w:iCs/>
        </w:rPr>
        <w:t>Cwmgiedd</w:t>
      </w:r>
      <w:r w:rsidRPr="00362C6A">
        <w:rPr>
          <w:b/>
          <w:i/>
        </w:rPr>
        <w:t>:</w:t>
      </w:r>
      <w:r>
        <w:t xml:space="preserve"> </w:t>
      </w:r>
      <w:r w:rsidRPr="002655E2">
        <w:t>I agree.</w:t>
      </w:r>
      <w:r>
        <w:t xml:space="preserve"> </w:t>
      </w:r>
      <w:r w:rsidRPr="002655E2">
        <w:t xml:space="preserve">There is a halfway house of having </w:t>
      </w:r>
      <w:r>
        <w:t>one—</w:t>
      </w:r>
      <w:r w:rsidRPr="002655E2">
        <w:t>the Attorney</w:t>
      </w:r>
      <w:r>
        <w:t>-General,</w:t>
      </w:r>
      <w:r w:rsidRPr="002655E2">
        <w:t xml:space="preserve"> for example</w:t>
      </w:r>
      <w:r>
        <w:t>—</w:t>
      </w:r>
      <w:r w:rsidRPr="002655E2">
        <w:t xml:space="preserve">who is a </w:t>
      </w:r>
      <w:r>
        <w:t>M</w:t>
      </w:r>
      <w:r w:rsidRPr="002655E2">
        <w:t>ember of a House, and a Solicitor</w:t>
      </w:r>
      <w:r>
        <w:t>-</w:t>
      </w:r>
      <w:r w:rsidRPr="002655E2">
        <w:t>General who is not</w:t>
      </w:r>
      <w:r>
        <w:t xml:space="preserve">. </w:t>
      </w:r>
      <w:r w:rsidRPr="002655E2">
        <w:t>I think that it is imperative for two reasons</w:t>
      </w:r>
      <w:r>
        <w:t>:</w:t>
      </w:r>
      <w:r w:rsidRPr="002655E2">
        <w:t xml:space="preserve"> </w:t>
      </w:r>
      <w:r>
        <w:t>first</w:t>
      </w:r>
      <w:r w:rsidRPr="002655E2">
        <w:t xml:space="preserve">, accountability, and, </w:t>
      </w:r>
      <w:r>
        <w:t>secondly</w:t>
      </w:r>
      <w:r w:rsidRPr="002655E2">
        <w:t>, by being here</w:t>
      </w:r>
      <w:r>
        <w:t>, to have</w:t>
      </w:r>
      <w:r w:rsidRPr="002655E2">
        <w:t xml:space="preserve"> a broad understanding of the way in which the politics of an issue is moving.</w:t>
      </w:r>
      <w:r>
        <w:t xml:space="preserve"> </w:t>
      </w:r>
    </w:p>
    <w:p w:rsidR="00B71FDB" w:rsidRPr="002655E2" w:rsidP="00B71FDB">
      <w:pPr>
        <w:pStyle w:val="Question"/>
        <w:numPr>
          <w:ilvl w:val="0"/>
          <w:numId w:val="9"/>
        </w:numPr>
      </w:pPr>
      <w:r w:rsidRPr="00220405">
        <w:rPr>
          <w:b/>
        </w:rPr>
        <w:t>Lord Thomas of Gresford:</w:t>
      </w:r>
      <w:r>
        <w:t xml:space="preserve"> </w:t>
      </w:r>
      <w:r w:rsidRPr="002655E2">
        <w:t xml:space="preserve">Just over a week ago there were stories in the press </w:t>
      </w:r>
      <w:r>
        <w:t>that</w:t>
      </w:r>
      <w:r w:rsidRPr="002655E2">
        <w:t xml:space="preserve"> disclosed</w:t>
      </w:r>
      <w:r>
        <w:t>,</w:t>
      </w:r>
      <w:r w:rsidRPr="002655E2">
        <w:t xml:space="preserve"> apparently</w:t>
      </w:r>
      <w:r>
        <w:t>,</w:t>
      </w:r>
      <w:r w:rsidRPr="002655E2">
        <w:t xml:space="preserve"> the Attorney</w:t>
      </w:r>
      <w:r>
        <w:t>-</w:t>
      </w:r>
      <w:r w:rsidRPr="002655E2">
        <w:t>General</w:t>
      </w:r>
      <w:r>
        <w:t>’</w:t>
      </w:r>
      <w:r w:rsidRPr="002655E2">
        <w:t>s advice</w:t>
      </w:r>
      <w:r>
        <w:t>,</w:t>
      </w:r>
      <w:r w:rsidRPr="002655E2">
        <w:t xml:space="preserve"> and in the </w:t>
      </w:r>
      <w:r w:rsidRPr="00220405">
        <w:rPr>
          <w:i/>
          <w:iCs/>
        </w:rPr>
        <w:t>Financial Times</w:t>
      </w:r>
      <w:r w:rsidRPr="002655E2">
        <w:t xml:space="preserve"> there was a reference to the matter to which Lord Howard referred</w:t>
      </w:r>
      <w:r>
        <w:t xml:space="preserve">—to </w:t>
      </w:r>
      <w:r w:rsidRPr="002655E2">
        <w:t>who gave that advice.</w:t>
      </w:r>
      <w:r>
        <w:t xml:space="preserve"> </w:t>
      </w:r>
      <w:r w:rsidRPr="002655E2">
        <w:t>Do you think there is any merit in codifying and publishing the circumstances under which the law officers</w:t>
      </w:r>
      <w:r>
        <w:t>’</w:t>
      </w:r>
      <w:r w:rsidRPr="002655E2">
        <w:t xml:space="preserve"> legal advice will be disclosed?</w:t>
      </w:r>
      <w:r>
        <w:t xml:space="preserve"> </w:t>
      </w:r>
    </w:p>
    <w:p w:rsidR="00B71FDB" w:rsidP="00B71FDB">
      <w:pPr>
        <w:pStyle w:val="Answer"/>
      </w:pPr>
      <w:r w:rsidRPr="00220405">
        <w:rPr>
          <w:b/>
          <w:i/>
        </w:rPr>
        <w:t>Lord Judge:</w:t>
      </w:r>
      <w:r>
        <w:t xml:space="preserve"> </w:t>
      </w:r>
      <w:r w:rsidRPr="002655E2">
        <w:t xml:space="preserve">If you </w:t>
      </w:r>
      <w:r>
        <w:t>can</w:t>
      </w:r>
      <w:r w:rsidRPr="002655E2">
        <w:t xml:space="preserve"> think of a codification that did not interfere with </w:t>
      </w:r>
      <w:r>
        <w:t xml:space="preserve">the </w:t>
      </w:r>
      <w:r w:rsidRPr="002655E2">
        <w:t>privilege of the Prime Minister to keep to himself the advice he was given</w:t>
      </w:r>
      <w:r>
        <w:t>,</w:t>
      </w:r>
      <w:r w:rsidRPr="002655E2">
        <w:t xml:space="preserve"> that would be admirable</w:t>
      </w:r>
      <w:r>
        <w:t>,</w:t>
      </w:r>
      <w:r w:rsidRPr="002655E2">
        <w:t xml:space="preserve"> but I do not think you</w:t>
      </w:r>
      <w:r>
        <w:t xml:space="preserve"> can</w:t>
      </w:r>
      <w:r w:rsidRPr="002655E2">
        <w:t>.</w:t>
      </w:r>
      <w:r>
        <w:t xml:space="preserve"> </w:t>
      </w:r>
      <w:r w:rsidRPr="002655E2">
        <w:t xml:space="preserve">I speak as someone who would love to know the actual advice given and the whole basis of the advice given in relation to the </w:t>
      </w:r>
      <w:r w:rsidR="004254C7">
        <w:t>N</w:t>
      </w:r>
      <w:r w:rsidRPr="002655E2">
        <w:t xml:space="preserve">ationality Bill and the way the </w:t>
      </w:r>
      <w:r w:rsidR="008D3585">
        <w:t>R</w:t>
      </w:r>
      <w:r w:rsidRPr="002655E2">
        <w:t xml:space="preserve">efugee </w:t>
      </w:r>
      <w:r w:rsidR="008D3585">
        <w:t>C</w:t>
      </w:r>
      <w:r w:rsidRPr="002655E2">
        <w:t>onvention apparently is complied with by the</w:t>
      </w:r>
      <w:r>
        <w:t xml:space="preserve"> current Act.</w:t>
      </w:r>
      <w:r w:rsidRPr="002655E2">
        <w:t xml:space="preserve"> I would love to know </w:t>
      </w:r>
      <w:r>
        <w:t>that,</w:t>
      </w:r>
      <w:r w:rsidRPr="002655E2">
        <w:t xml:space="preserve"> because</w:t>
      </w:r>
      <w:r>
        <w:t xml:space="preserve"> </w:t>
      </w:r>
      <w:r w:rsidRPr="002655E2">
        <w:t>you may remember I was saying</w:t>
      </w:r>
      <w:r>
        <w:t>,</w:t>
      </w:r>
      <w:r w:rsidRPr="002655E2">
        <w:t xml:space="preserve"> let us build into the Act itself </w:t>
      </w:r>
      <w:r>
        <w:t xml:space="preserve">that </w:t>
      </w:r>
      <w:r w:rsidRPr="002655E2">
        <w:t>the convention</w:t>
      </w:r>
      <w:r>
        <w:t xml:space="preserve"> </w:t>
      </w:r>
      <w:r w:rsidRPr="002655E2">
        <w:t>has to be abided by.</w:t>
      </w:r>
      <w:r>
        <w:t xml:space="preserve"> </w:t>
      </w:r>
    </w:p>
    <w:p w:rsidR="00B71FDB" w:rsidP="00B71FDB">
      <w:pPr>
        <w:pStyle w:val="Answer"/>
      </w:pPr>
      <w:r>
        <w:t>I</w:t>
      </w:r>
      <w:r w:rsidRPr="002655E2">
        <w:t>n the end</w:t>
      </w:r>
      <w:r>
        <w:t>,</w:t>
      </w:r>
      <w:r w:rsidRPr="002655E2">
        <w:t xml:space="preserve"> the Prime Minister is a client and must be assured that when he sits down with the Attorney</w:t>
      </w:r>
      <w:r>
        <w:t>-</w:t>
      </w:r>
      <w:r w:rsidRPr="002655E2">
        <w:t>General</w:t>
      </w:r>
      <w:r>
        <w:t>,</w:t>
      </w:r>
      <w:r w:rsidRPr="002655E2">
        <w:t xml:space="preserve"> that is a private conversation.</w:t>
      </w:r>
      <w:r>
        <w:t xml:space="preserve"> </w:t>
      </w:r>
      <w:r w:rsidRPr="002655E2">
        <w:t>I think it is very difficult to envisage isolat</w:t>
      </w:r>
      <w:r>
        <w:t>ed</w:t>
      </w:r>
      <w:r w:rsidRPr="002655E2">
        <w:t xml:space="preserve"> particular circumstances in which that should not be the principle.</w:t>
      </w:r>
      <w:r>
        <w:t xml:space="preserve"> </w:t>
      </w:r>
      <w:r w:rsidRPr="002655E2">
        <w:t>I would love to know, but I think that is true.</w:t>
      </w:r>
      <w:r>
        <w:t xml:space="preserve"> </w:t>
      </w:r>
    </w:p>
    <w:p w:rsidR="00B71FDB" w:rsidRPr="002655E2" w:rsidP="00B71FDB">
      <w:pPr>
        <w:pStyle w:val="Answer"/>
      </w:pPr>
      <w:r>
        <w:t>T</w:t>
      </w:r>
      <w:r w:rsidRPr="002655E2">
        <w:t>he other feature</w:t>
      </w:r>
      <w:r>
        <w:t xml:space="preserve"> is</w:t>
      </w:r>
      <w:r w:rsidRPr="002655E2">
        <w:t xml:space="preserve"> </w:t>
      </w:r>
      <w:r>
        <w:t xml:space="preserve">that </w:t>
      </w:r>
      <w:r w:rsidRPr="002655E2">
        <w:t xml:space="preserve">you </w:t>
      </w:r>
      <w:r>
        <w:t xml:space="preserve">do </w:t>
      </w:r>
      <w:r w:rsidRPr="002655E2">
        <w:t>have to be careful</w:t>
      </w:r>
      <w:r>
        <w:t>. T</w:t>
      </w:r>
      <w:r w:rsidRPr="002655E2">
        <w:t>he Attorney</w:t>
      </w:r>
      <w:r>
        <w:t>-General’</w:t>
      </w:r>
      <w:r w:rsidRPr="002655E2">
        <w:t>s advice, like any lawyer</w:t>
      </w:r>
      <w:r>
        <w:t>’</w:t>
      </w:r>
      <w:r w:rsidRPr="002655E2">
        <w:t xml:space="preserve">s advice, as I said earlier, </w:t>
      </w:r>
      <w:r>
        <w:t>would be, “O</w:t>
      </w:r>
      <w:r w:rsidRPr="002655E2">
        <w:t>n the whole</w:t>
      </w:r>
      <w:r>
        <w:t>,</w:t>
      </w:r>
      <w:r w:rsidRPr="002655E2">
        <w:t xml:space="preserve"> yes, but this is arguable the other way</w:t>
      </w:r>
      <w:r>
        <w:t>”</w:t>
      </w:r>
      <w:r w:rsidRPr="002655E2">
        <w:t>.</w:t>
      </w:r>
      <w:r>
        <w:t xml:space="preserve"> </w:t>
      </w:r>
      <w:r w:rsidRPr="002655E2">
        <w:t>We then have a great dispute among the lawyers about whether the Attorney</w:t>
      </w:r>
      <w:r>
        <w:t>-</w:t>
      </w:r>
      <w:r w:rsidRPr="002655E2">
        <w:t>General</w:t>
      </w:r>
      <w:r>
        <w:t>’</w:t>
      </w:r>
      <w:r w:rsidRPr="002655E2">
        <w:t>s advice was right or wrong</w:t>
      </w:r>
      <w:r>
        <w:t>,</w:t>
      </w:r>
      <w:r w:rsidRPr="002655E2">
        <w:t xml:space="preserve"> and whether the balance taken by the Prime Minister was right or wrong in law.</w:t>
      </w:r>
      <w:r>
        <w:t xml:space="preserve"> I think w</w:t>
      </w:r>
      <w:r w:rsidRPr="002655E2">
        <w:t xml:space="preserve">e have to work out for ourselves whether </w:t>
      </w:r>
      <w:r>
        <w:t xml:space="preserve">we think </w:t>
      </w:r>
      <w:r w:rsidRPr="002655E2">
        <w:t>the decisions of the Prime Minister were right or wrong in law.</w:t>
      </w:r>
      <w:r>
        <w:t xml:space="preserve"> </w:t>
      </w:r>
      <w:r w:rsidRPr="002655E2">
        <w:t>I would love to have a code</w:t>
      </w:r>
      <w:r>
        <w:t>,</w:t>
      </w:r>
      <w:r w:rsidRPr="002655E2">
        <w:t xml:space="preserve"> but I think it would interfere with the principle of legal privilege. </w:t>
      </w:r>
    </w:p>
    <w:p w:rsidR="00B71FDB" w:rsidP="00B71FDB">
      <w:pPr>
        <w:pStyle w:val="Answer"/>
      </w:pPr>
      <w:r w:rsidRPr="00220405">
        <w:rPr>
          <w:b/>
          <w:i/>
        </w:rPr>
        <w:t xml:space="preserve">Lord Thomas of </w:t>
      </w:r>
      <w:r w:rsidRPr="00441AB6">
        <w:rPr>
          <w:b/>
          <w:bCs/>
          <w:i/>
          <w:iCs/>
        </w:rPr>
        <w:t>Cwmgiedd</w:t>
      </w:r>
      <w:r w:rsidRPr="00220405">
        <w:rPr>
          <w:b/>
          <w:i/>
        </w:rPr>
        <w:t>:</w:t>
      </w:r>
      <w:r>
        <w:t xml:space="preserve"> </w:t>
      </w:r>
      <w:r w:rsidRPr="002655E2">
        <w:t>I think one underestimates the difficulties of disclosing legal advice.</w:t>
      </w:r>
      <w:r>
        <w:t xml:space="preserve"> </w:t>
      </w:r>
      <w:r w:rsidRPr="002655E2">
        <w:t xml:space="preserve">First, it is essential, going back to a treaty example, </w:t>
      </w:r>
      <w:r>
        <w:t xml:space="preserve">that </w:t>
      </w:r>
      <w:r w:rsidRPr="002655E2">
        <w:t>you remember the other party; they would love to know what advice is being given to the Prime Minister.</w:t>
      </w:r>
      <w:r>
        <w:t xml:space="preserve"> </w:t>
      </w:r>
      <w:r w:rsidRPr="002655E2">
        <w:t>One therefore needs to be extraordinarily cautious about asking for legal advice.</w:t>
      </w:r>
      <w:r>
        <w:t xml:space="preserve"> </w:t>
      </w:r>
    </w:p>
    <w:p w:rsidR="00B71FDB" w:rsidP="00B71FDB">
      <w:pPr>
        <w:pStyle w:val="Answer"/>
      </w:pPr>
      <w:r w:rsidRPr="002655E2">
        <w:t>The second problem arises where you are asked to publish an opinion.</w:t>
      </w:r>
      <w:r>
        <w:t xml:space="preserve"> </w:t>
      </w:r>
      <w:r w:rsidRPr="002655E2">
        <w:t>I did a case once where there was a published opinion from a lawyer</w:t>
      </w:r>
      <w:r>
        <w:t>,</w:t>
      </w:r>
      <w:r w:rsidRPr="002655E2">
        <w:t xml:space="preserve"> but he had written a side letter to the chief executive of the company saying</w:t>
      </w:r>
      <w:r>
        <w:t>,</w:t>
      </w:r>
      <w:r w:rsidRPr="002655E2">
        <w:t xml:space="preserve"> </w:t>
      </w:r>
      <w:r>
        <w:t>“T</w:t>
      </w:r>
      <w:r w:rsidRPr="002655E2">
        <w:t xml:space="preserve">hese are the following matters </w:t>
      </w:r>
      <w:r>
        <w:t>that</w:t>
      </w:r>
      <w:r w:rsidRPr="002655E2">
        <w:t xml:space="preserve"> are not pertinent for inclusion in the advice</w:t>
      </w:r>
      <w:r>
        <w:t xml:space="preserve">”, which </w:t>
      </w:r>
      <w:r w:rsidRPr="002655E2">
        <w:t xml:space="preserve">showed </w:t>
      </w:r>
      <w:r>
        <w:t xml:space="preserve">that </w:t>
      </w:r>
      <w:r w:rsidRPr="002655E2">
        <w:t>the public document was completely misleading.</w:t>
      </w:r>
      <w:r>
        <w:t xml:space="preserve"> </w:t>
      </w:r>
      <w:r w:rsidRPr="002655E2">
        <w:t>If you were to ask</w:t>
      </w:r>
      <w:r>
        <w:t>,</w:t>
      </w:r>
      <w:r w:rsidRPr="002655E2">
        <w:t xml:space="preserve"> for example</w:t>
      </w:r>
      <w:r>
        <w:t>,</w:t>
      </w:r>
      <w:r w:rsidRPr="002655E2">
        <w:t xml:space="preserve"> as suggested</w:t>
      </w:r>
      <w:r>
        <w:t>,</w:t>
      </w:r>
      <w:r w:rsidRPr="002655E2">
        <w:t xml:space="preserve"> </w:t>
      </w:r>
      <w:r>
        <w:t>“S</w:t>
      </w:r>
      <w:r w:rsidRPr="002655E2">
        <w:t>hould the Attorney</w:t>
      </w:r>
      <w:r>
        <w:t>-General</w:t>
      </w:r>
      <w:r w:rsidRPr="002655E2">
        <w:t xml:space="preserve"> advise on the legality of a war</w:t>
      </w:r>
      <w:r>
        <w:t xml:space="preserve">?”, </w:t>
      </w:r>
      <w:r w:rsidRPr="002655E2">
        <w:t xml:space="preserve">you then run into the immediate problem </w:t>
      </w:r>
      <w:r>
        <w:t xml:space="preserve">of </w:t>
      </w:r>
      <w:r w:rsidRPr="002655E2">
        <w:t xml:space="preserve">what </w:t>
      </w:r>
      <w:r>
        <w:t xml:space="preserve">you </w:t>
      </w:r>
      <w:r w:rsidRPr="002655E2">
        <w:t>are entitled to see</w:t>
      </w:r>
      <w:r>
        <w:t>. Is it e</w:t>
      </w:r>
      <w:r w:rsidRPr="002655E2">
        <w:t>verything</w:t>
      </w:r>
      <w:r>
        <w:t>,</w:t>
      </w:r>
      <w:r w:rsidRPr="002655E2">
        <w:t xml:space="preserve"> a polished product</w:t>
      </w:r>
      <w:r>
        <w:t xml:space="preserve">, including </w:t>
      </w:r>
      <w:r w:rsidRPr="002655E2">
        <w:t>the caveats that are given</w:t>
      </w:r>
      <w:r>
        <w:t xml:space="preserve">? </w:t>
      </w:r>
      <w:r w:rsidRPr="002655E2">
        <w:t>Looking at it from the nation</w:t>
      </w:r>
      <w:r>
        <w:t>’</w:t>
      </w:r>
      <w:r w:rsidRPr="002655E2">
        <w:t>s point of view, the critical factor is the integrity and standing of the Attorney</w:t>
      </w:r>
      <w:r>
        <w:t>-General.</w:t>
      </w:r>
      <w:r w:rsidRPr="002655E2">
        <w:t xml:space="preserve"> </w:t>
      </w:r>
      <w:r>
        <w:t>You do</w:t>
      </w:r>
      <w:r w:rsidRPr="002655E2">
        <w:t xml:space="preserve"> not want to know what </w:t>
      </w:r>
      <w:r>
        <w:t>the advice</w:t>
      </w:r>
      <w:r w:rsidRPr="002655E2">
        <w:t xml:space="preserve"> is because </w:t>
      </w:r>
      <w:r>
        <w:t>you</w:t>
      </w:r>
      <w:r w:rsidRPr="002655E2">
        <w:t xml:space="preserve"> trust that person</w:t>
      </w:r>
      <w:r>
        <w:t>. M</w:t>
      </w:r>
      <w:r w:rsidRPr="002655E2">
        <w:t>aking it available, the problems of waiver, and having seen this on a number of occasion</w:t>
      </w:r>
      <w:r>
        <w:t>s</w:t>
      </w:r>
      <w:r w:rsidRPr="002655E2">
        <w:t xml:space="preserve"> in practice and as a judge</w:t>
      </w:r>
      <w:r>
        <w:t xml:space="preserve">, </w:t>
      </w:r>
      <w:r w:rsidRPr="002655E2">
        <w:t>show how very difficult it is to disclose legal advice on any part of a problem.</w:t>
      </w:r>
      <w:r>
        <w:t xml:space="preserve"> </w:t>
      </w:r>
    </w:p>
    <w:p w:rsidR="00B71FDB" w:rsidRPr="002655E2" w:rsidP="00B71FDB">
      <w:pPr>
        <w:pStyle w:val="Remark"/>
      </w:pPr>
      <w:r w:rsidRPr="00B50391">
        <w:rPr>
          <w:b/>
        </w:rPr>
        <w:t>Lord Thomas of Gresford:</w:t>
      </w:r>
      <w:r>
        <w:t xml:space="preserve"> </w:t>
      </w:r>
      <w:r w:rsidRPr="002655E2">
        <w:t>If you take the Iraq war and the disclosure of the Attorney</w:t>
      </w:r>
      <w:r>
        <w:t>-</w:t>
      </w:r>
      <w:r w:rsidRPr="002655E2">
        <w:t>General</w:t>
      </w:r>
      <w:r>
        <w:t>’</w:t>
      </w:r>
      <w:r w:rsidRPr="002655E2">
        <w:t>s advice, it gives rise to this question:</w:t>
      </w:r>
      <w:r>
        <w:t xml:space="preserve"> </w:t>
      </w:r>
      <w:r w:rsidRPr="002655E2">
        <w:t>is the Prime Minister the client</w:t>
      </w:r>
      <w:r>
        <w:t xml:space="preserve">, </w:t>
      </w:r>
      <w:r w:rsidRPr="002655E2">
        <w:t>or are the public the ultimate client</w:t>
      </w:r>
      <w:r>
        <w:t>? T</w:t>
      </w:r>
      <w:r w:rsidRPr="002655E2">
        <w:t xml:space="preserve">he advice </w:t>
      </w:r>
      <w:r>
        <w:t>that</w:t>
      </w:r>
      <w:r w:rsidRPr="002655E2">
        <w:t xml:space="preserve"> would send the soldiers of this country into action affects them deeply and surely the ultimate client to whom a duty is owed in such extreme circumstances is the people.</w:t>
      </w:r>
      <w:r>
        <w:t xml:space="preserve"> </w:t>
      </w:r>
    </w:p>
    <w:p w:rsidR="00B71FDB" w:rsidP="00B71FDB">
      <w:pPr>
        <w:pStyle w:val="Answer"/>
      </w:pPr>
      <w:r w:rsidRPr="00B50391">
        <w:rPr>
          <w:b/>
          <w:i/>
        </w:rPr>
        <w:t xml:space="preserve">Lord Thomas of </w:t>
      </w:r>
      <w:r w:rsidRPr="00441AB6">
        <w:rPr>
          <w:b/>
          <w:bCs/>
          <w:i/>
          <w:iCs/>
        </w:rPr>
        <w:t>Cwmgiedd</w:t>
      </w:r>
      <w:r w:rsidRPr="00B50391">
        <w:rPr>
          <w:b/>
          <w:i/>
        </w:rPr>
        <w:t>:</w:t>
      </w:r>
      <w:r>
        <w:t xml:space="preserve"> </w:t>
      </w:r>
      <w:r w:rsidRPr="002655E2">
        <w:t>Then you have to face up to the problem of saying</w:t>
      </w:r>
      <w:r>
        <w:t>, “T</w:t>
      </w:r>
      <w:r w:rsidRPr="002655E2">
        <w:t>his is how I moved to this position</w:t>
      </w:r>
      <w:r>
        <w:t>”,</w:t>
      </w:r>
      <w:r w:rsidRPr="002655E2">
        <w:t xml:space="preserve"> and set out all the caveats.</w:t>
      </w:r>
      <w:r>
        <w:t xml:space="preserve"> </w:t>
      </w:r>
      <w:r w:rsidRPr="002655E2">
        <w:t>It has to be a complete picture.</w:t>
      </w:r>
      <w:r>
        <w:t xml:space="preserve"> </w:t>
      </w:r>
      <w:r w:rsidRPr="002655E2">
        <w:t>The dangers of this are much more difficult when you see it in practice, I think, than may be appreciated.</w:t>
      </w:r>
      <w:r>
        <w:t xml:space="preserve"> </w:t>
      </w:r>
    </w:p>
    <w:p w:rsidR="00B71FDB" w:rsidP="00B71FDB">
      <w:pPr>
        <w:pStyle w:val="Answer"/>
      </w:pPr>
      <w:r w:rsidRPr="00B50391">
        <w:rPr>
          <w:b/>
          <w:i/>
        </w:rPr>
        <w:t>Lord Judge:</w:t>
      </w:r>
      <w:r>
        <w:t xml:space="preserve"> T</w:t>
      </w:r>
      <w:r w:rsidRPr="002655E2">
        <w:t>he Attorney</w:t>
      </w:r>
      <w:r>
        <w:t>-</w:t>
      </w:r>
      <w:r w:rsidRPr="002655E2">
        <w:t>General has an obligation to the rule of law</w:t>
      </w:r>
      <w:r>
        <w:t xml:space="preserve"> and</w:t>
      </w:r>
      <w:r w:rsidRPr="002655E2">
        <w:t xml:space="preserve"> to give </w:t>
      </w:r>
      <w:r>
        <w:t xml:space="preserve">direct and </w:t>
      </w:r>
      <w:r w:rsidRPr="002655E2">
        <w:t>clear advice to the Prime Minister,</w:t>
      </w:r>
      <w:r>
        <w:t xml:space="preserve"> but,</w:t>
      </w:r>
      <w:r w:rsidRPr="002655E2">
        <w:t xml:space="preserve"> ultimately</w:t>
      </w:r>
      <w:r>
        <w:t>,</w:t>
      </w:r>
      <w:r w:rsidRPr="002655E2">
        <w:t xml:space="preserve"> it is the Prime Minis</w:t>
      </w:r>
      <w:r>
        <w:t>t</w:t>
      </w:r>
      <w:r w:rsidRPr="002655E2">
        <w:t xml:space="preserve">er who is </w:t>
      </w:r>
      <w:r>
        <w:t>answerable</w:t>
      </w:r>
      <w:r w:rsidRPr="002655E2">
        <w:t xml:space="preserve"> to John </w:t>
      </w:r>
      <w:r>
        <w:t xml:space="preserve">Citizen </w:t>
      </w:r>
      <w:r w:rsidRPr="002655E2">
        <w:t>and Jane Citizen for the fact that casualties have happened.</w:t>
      </w:r>
      <w:r>
        <w:t xml:space="preserve"> </w:t>
      </w:r>
      <w:r w:rsidRPr="002655E2">
        <w:t>It must be a very heavy burden, but I do not think the Attorney</w:t>
      </w:r>
      <w:r>
        <w:t>-General’</w:t>
      </w:r>
      <w:r w:rsidRPr="002655E2">
        <w:t>s advice either way would help</w:t>
      </w:r>
      <w:r>
        <w:t>,</w:t>
      </w:r>
      <w:r w:rsidRPr="002655E2">
        <w:t xml:space="preserve"> because if you got the whole of the advice you would say</w:t>
      </w:r>
      <w:r>
        <w:t>, “</w:t>
      </w:r>
      <w:r w:rsidRPr="002655E2">
        <w:t>I do</w:t>
      </w:r>
      <w:r>
        <w:t>n’t</w:t>
      </w:r>
      <w:r w:rsidRPr="002655E2">
        <w:t xml:space="preserve"> want to go and fight</w:t>
      </w:r>
      <w:r>
        <w:t>. T</w:t>
      </w:r>
      <w:r w:rsidRPr="002655E2">
        <w:t>he Attorney</w:t>
      </w:r>
      <w:r>
        <w:t>-</w:t>
      </w:r>
      <w:r w:rsidRPr="002655E2">
        <w:t xml:space="preserve">General after all takes the view </w:t>
      </w:r>
      <w:r>
        <w:t xml:space="preserve">that </w:t>
      </w:r>
      <w:r w:rsidRPr="002655E2">
        <w:t>it is possibly u</w:t>
      </w:r>
      <w:r>
        <w:t>n</w:t>
      </w:r>
      <w:r w:rsidRPr="002655E2">
        <w:t>lawful</w:t>
      </w:r>
      <w:r>
        <w:t>”</w:t>
      </w:r>
      <w:r w:rsidRPr="002655E2">
        <w:t>.</w:t>
      </w:r>
      <w:r>
        <w:t xml:space="preserve"> </w:t>
      </w:r>
      <w:r w:rsidRPr="002655E2">
        <w:t>The answe</w:t>
      </w:r>
      <w:r>
        <w:t xml:space="preserve">r, and it must be </w:t>
      </w:r>
      <w:r w:rsidRPr="002655E2">
        <w:t>on every Prime Minister</w:t>
      </w:r>
      <w:r>
        <w:t>’</w:t>
      </w:r>
      <w:r w:rsidRPr="002655E2">
        <w:t>s consc</w:t>
      </w:r>
      <w:r>
        <w:t>ience</w:t>
      </w:r>
      <w:r w:rsidRPr="002655E2">
        <w:t xml:space="preserve"> when somebody goes to war</w:t>
      </w:r>
      <w:r>
        <w:t>, is</w:t>
      </w:r>
      <w:r w:rsidRPr="002655E2">
        <w:t xml:space="preserve"> </w:t>
      </w:r>
      <w:r>
        <w:t xml:space="preserve">that </w:t>
      </w:r>
      <w:r w:rsidRPr="002655E2">
        <w:t>it is his decision. I</w:t>
      </w:r>
      <w:r>
        <w:t xml:space="preserve"> </w:t>
      </w:r>
      <w:r w:rsidRPr="002655E2">
        <w:t>do not think the Attorney</w:t>
      </w:r>
      <w:r>
        <w:t>-</w:t>
      </w:r>
      <w:r w:rsidRPr="002655E2">
        <w:t xml:space="preserve">General should be involved in that </w:t>
      </w:r>
    </w:p>
    <w:p w:rsidR="00B71FDB" w:rsidP="00B71FDB">
      <w:pPr>
        <w:pStyle w:val="Remark"/>
      </w:pPr>
      <w:r w:rsidRPr="00B50391">
        <w:rPr>
          <w:b/>
        </w:rPr>
        <w:t>Lord Thomas of Gresford:</w:t>
      </w:r>
      <w:r>
        <w:t xml:space="preserve"> Ultimately, in t</w:t>
      </w:r>
      <w:r w:rsidRPr="002655E2">
        <w:t>he Iraq war the advice was disclosed in 2005 in full, and it was apparent then that the Attorney</w:t>
      </w:r>
      <w:r>
        <w:t>-General’</w:t>
      </w:r>
      <w:r w:rsidRPr="002655E2">
        <w:t>s original advice was that the war was illegal, but after a visit to the United States his views had been changed.</w:t>
      </w:r>
      <w:r>
        <w:t xml:space="preserve"> </w:t>
      </w:r>
    </w:p>
    <w:p w:rsidR="00B71FDB" w:rsidP="00B71FDB">
      <w:pPr>
        <w:pStyle w:val="Remark"/>
      </w:pPr>
      <w:r w:rsidRPr="00B6037B">
        <w:rPr>
          <w:b/>
        </w:rPr>
        <w:t>Lord Falconer of Thoroton:</w:t>
      </w:r>
      <w:r>
        <w:t xml:space="preserve"> His views changed—not “had been changed”.  </w:t>
      </w:r>
    </w:p>
    <w:p w:rsidR="00B71FDB" w:rsidRPr="002655E2" w:rsidP="00B71FDB">
      <w:pPr>
        <w:pStyle w:val="Answer"/>
      </w:pPr>
      <w:r w:rsidRPr="00B50391">
        <w:rPr>
          <w:b/>
          <w:i/>
        </w:rPr>
        <w:t>Lord Judge:</w:t>
      </w:r>
      <w:r>
        <w:t xml:space="preserve"> </w:t>
      </w:r>
      <w:r w:rsidRPr="002655E2">
        <w:t>Forgive me, it is a hypothetical now</w:t>
      </w:r>
      <w:r>
        <w:t>, but d</w:t>
      </w:r>
      <w:r w:rsidRPr="002655E2">
        <w:t>id that all help? I really seriously do not know.</w:t>
      </w:r>
      <w:r>
        <w:t xml:space="preserve"> </w:t>
      </w:r>
      <w:r w:rsidRPr="002655E2">
        <w:t>If our son had been a casualty in that war</w:t>
      </w:r>
      <w:r>
        <w:t>,</w:t>
      </w:r>
      <w:r w:rsidRPr="002655E2">
        <w:t xml:space="preserve"> would it have helped to know that the advice had changed</w:t>
      </w:r>
      <w:r>
        <w:t>?</w:t>
      </w:r>
      <w:r w:rsidRPr="002655E2">
        <w:t xml:space="preserve"> The</w:t>
      </w:r>
      <w:r>
        <w:t xml:space="preserve"> </w:t>
      </w:r>
      <w:r w:rsidRPr="002655E2">
        <w:t>Prime Minister is responsible.</w:t>
      </w:r>
      <w:r>
        <w:t xml:space="preserve"> T</w:t>
      </w:r>
      <w:r w:rsidRPr="002655E2">
        <w:t>he Prime Minister makes the decision</w:t>
      </w:r>
      <w:r>
        <w:t>. T</w:t>
      </w:r>
      <w:r w:rsidRPr="002655E2">
        <w:t>he Prime Minister is answerable to those who have lost their family.</w:t>
      </w:r>
      <w:r>
        <w:t xml:space="preserve"> </w:t>
      </w:r>
      <w:r w:rsidRPr="002655E2">
        <w:t>Anyway</w:t>
      </w:r>
      <w:r>
        <w:t>,</w:t>
      </w:r>
      <w:r w:rsidRPr="002655E2">
        <w:t xml:space="preserve"> I think I have said enough.</w:t>
      </w:r>
      <w:r>
        <w:t xml:space="preserve"> I</w:t>
      </w:r>
      <w:r w:rsidRPr="002655E2">
        <w:t>t is very difficult to imagine why we need to have the advice of the Attorney</w:t>
      </w:r>
      <w:r>
        <w:t>-General. W</w:t>
      </w:r>
      <w:r w:rsidRPr="002655E2">
        <w:t>hy not have the advice around the Cabinet table</w:t>
      </w:r>
      <w:r>
        <w:t xml:space="preserve">? </w:t>
      </w:r>
      <w:r w:rsidRPr="002655E2">
        <w:t>Three members of the Cabinet thought this was a rotten idea</w:t>
      </w:r>
      <w:r>
        <w:t>. S</w:t>
      </w:r>
      <w:r w:rsidRPr="002655E2">
        <w:t>hould we not know that</w:t>
      </w:r>
      <w:r>
        <w:t xml:space="preserve">? </w:t>
      </w:r>
      <w:r w:rsidRPr="002655E2">
        <w:t xml:space="preserve">Ultimately, it is </w:t>
      </w:r>
      <w:r>
        <w:t>C</w:t>
      </w:r>
      <w:r w:rsidRPr="002655E2">
        <w:t>abinet responsibility</w:t>
      </w:r>
      <w:r>
        <w:t>:</w:t>
      </w:r>
      <w:r w:rsidRPr="002655E2">
        <w:t xml:space="preserve"> the Attorney</w:t>
      </w:r>
      <w:r>
        <w:t>-General’</w:t>
      </w:r>
      <w:r w:rsidRPr="002655E2">
        <w:t>s advice is in the same situation as Cabinet responsibility</w:t>
      </w:r>
      <w:r>
        <w:t>. Y</w:t>
      </w:r>
      <w:r w:rsidRPr="002655E2">
        <w:t>ou may resign, but you all agree on the course that is proposed.</w:t>
      </w:r>
      <w:r>
        <w:t xml:space="preserve"> </w:t>
      </w:r>
      <w:r w:rsidRPr="002655E2">
        <w:t xml:space="preserve">I would love to agree with you, Lord Thomas, I really would, but I do not think I can. </w:t>
      </w:r>
    </w:p>
    <w:p w:rsidR="00B71FDB" w:rsidP="00B71FDB">
      <w:pPr>
        <w:pStyle w:val="Remark"/>
      </w:pPr>
      <w:r w:rsidRPr="00B50391">
        <w:rPr>
          <w:b/>
        </w:rPr>
        <w:t>The Chair:</w:t>
      </w:r>
      <w:r>
        <w:t xml:space="preserve"> </w:t>
      </w:r>
      <w:r w:rsidRPr="002655E2">
        <w:t>That seems a good point to go on to the next question.</w:t>
      </w:r>
      <w:r>
        <w:t xml:space="preserve"> </w:t>
      </w:r>
    </w:p>
    <w:p w:rsidR="00B71FDB" w:rsidRPr="002655E2" w:rsidP="00B71FDB">
      <w:pPr>
        <w:pStyle w:val="Question"/>
        <w:numPr>
          <w:ilvl w:val="0"/>
          <w:numId w:val="9"/>
        </w:numPr>
      </w:pPr>
      <w:r w:rsidRPr="00B50391">
        <w:rPr>
          <w:b/>
        </w:rPr>
        <w:t>Lord Falconer of Thoroton:</w:t>
      </w:r>
      <w:r>
        <w:t xml:space="preserve"> </w:t>
      </w:r>
      <w:r w:rsidRPr="002655E2">
        <w:t>Do you think that the Attorney</w:t>
      </w:r>
      <w:r>
        <w:t>-</w:t>
      </w:r>
      <w:r w:rsidRPr="002655E2">
        <w:t>General</w:t>
      </w:r>
      <w:r>
        <w:t>’</w:t>
      </w:r>
      <w:r w:rsidRPr="002655E2">
        <w:t>s oath needs to be updated?</w:t>
      </w:r>
      <w:r>
        <w:t xml:space="preserve"> </w:t>
      </w:r>
      <w:r w:rsidRPr="002655E2">
        <w:t>His or her current oath is incomprehensible.</w:t>
      </w:r>
      <w:r>
        <w:t xml:space="preserve"> B</w:t>
      </w:r>
      <w:r w:rsidRPr="002655E2">
        <w:t>asically</w:t>
      </w:r>
      <w:r>
        <w:t>, she</w:t>
      </w:r>
      <w:r w:rsidRPr="002655E2">
        <w:t xml:space="preserve"> promises to be as cunning as she possibly can be and it broadly bears no relation to what you both have been describing as the central function of the Attorney</w:t>
      </w:r>
      <w:r>
        <w:t>-</w:t>
      </w:r>
      <w:r w:rsidRPr="002655E2">
        <w:t xml:space="preserve">General and </w:t>
      </w:r>
      <w:r>
        <w:t xml:space="preserve">the </w:t>
      </w:r>
      <w:r w:rsidRPr="002655E2">
        <w:t>Solicitor</w:t>
      </w:r>
      <w:r>
        <w:t>-</w:t>
      </w:r>
      <w:r w:rsidRPr="002655E2">
        <w:t>General, which is to give advice on an independent basis, confidentially, and to stand by that advice</w:t>
      </w:r>
      <w:r>
        <w:t>,</w:t>
      </w:r>
      <w:r w:rsidRPr="002655E2">
        <w:t xml:space="preserve"> honestly giving what the Attorney</w:t>
      </w:r>
      <w:r>
        <w:t>-General</w:t>
      </w:r>
      <w:r w:rsidRPr="002655E2">
        <w:t xml:space="preserve"> and</w:t>
      </w:r>
      <w:r>
        <w:t xml:space="preserve"> the</w:t>
      </w:r>
      <w:r w:rsidRPr="002655E2">
        <w:t xml:space="preserve"> Solicitor</w:t>
      </w:r>
      <w:r>
        <w:t>-General</w:t>
      </w:r>
      <w:r w:rsidRPr="002655E2">
        <w:t xml:space="preserve"> believe to be the best legal advice available to the Prime Minister. </w:t>
      </w:r>
    </w:p>
    <w:p w:rsidR="00B71FDB" w:rsidRPr="002655E2" w:rsidP="00B71FDB">
      <w:pPr>
        <w:pStyle w:val="Answer"/>
      </w:pPr>
      <w:r w:rsidRPr="00B50391">
        <w:rPr>
          <w:b/>
          <w:i/>
        </w:rPr>
        <w:t>Lord Judge:</w:t>
      </w:r>
      <w:r>
        <w:t xml:space="preserve"> </w:t>
      </w:r>
      <w:r w:rsidRPr="002655E2">
        <w:t>I have heard Attorney</w:t>
      </w:r>
      <w:r>
        <w:t>s-</w:t>
      </w:r>
      <w:r w:rsidRPr="002655E2">
        <w:t xml:space="preserve">General make their oath and I have wondered whether everybody in my court has thought, </w:t>
      </w:r>
      <w:r>
        <w:t>“</w:t>
      </w:r>
      <w:r w:rsidRPr="002655E2">
        <w:t>Now that tells us everything we need to know</w:t>
      </w:r>
      <w:r>
        <w:t>”—a</w:t>
      </w:r>
      <w:r w:rsidRPr="002655E2">
        <w:t>nd it does not.</w:t>
      </w:r>
      <w:r>
        <w:t xml:space="preserve"> </w:t>
      </w:r>
    </w:p>
    <w:p w:rsidR="00B71FDB" w:rsidP="00B71FDB">
      <w:pPr>
        <w:pStyle w:val="Answer"/>
      </w:pPr>
      <w:r w:rsidRPr="00B1656E">
        <w:rPr>
          <w:b/>
          <w:i/>
        </w:rPr>
        <w:t xml:space="preserve">Lord Thomas of </w:t>
      </w:r>
      <w:r w:rsidRPr="00441AB6">
        <w:rPr>
          <w:b/>
          <w:bCs/>
          <w:i/>
          <w:iCs/>
        </w:rPr>
        <w:t>Cwmgiedd</w:t>
      </w:r>
      <w:r w:rsidRPr="00B1656E">
        <w:rPr>
          <w:b/>
          <w:i/>
        </w:rPr>
        <w:t>:</w:t>
      </w:r>
      <w:r>
        <w:t xml:space="preserve"> </w:t>
      </w:r>
      <w:r w:rsidRPr="002655E2">
        <w:t>If an oath is to be meaningful</w:t>
      </w:r>
      <w:r>
        <w:t>,</w:t>
      </w:r>
      <w:r w:rsidRPr="002655E2">
        <w:t xml:space="preserve"> it has to be in language that the ordinary person understands as r</w:t>
      </w:r>
      <w:r>
        <w:t>e</w:t>
      </w:r>
      <w:r w:rsidRPr="002655E2">
        <w:t>levant to the 21st c</w:t>
      </w:r>
      <w:r>
        <w:t>en</w:t>
      </w:r>
      <w:r w:rsidRPr="002655E2">
        <w:t>tury</w:t>
      </w:r>
      <w:r>
        <w:t>.</w:t>
      </w:r>
      <w:r w:rsidRPr="002655E2">
        <w:t xml:space="preserve"> </w:t>
      </w:r>
      <w:r>
        <w:t>T</w:t>
      </w:r>
      <w:r w:rsidRPr="002655E2">
        <w:t>he use of the word</w:t>
      </w:r>
      <w:r>
        <w:t>s</w:t>
      </w:r>
      <w:r w:rsidRPr="002655E2">
        <w:t xml:space="preserve"> </w:t>
      </w:r>
      <w:r>
        <w:t>“</w:t>
      </w:r>
      <w:r w:rsidRPr="002655E2">
        <w:t>all my cunning</w:t>
      </w:r>
      <w:r>
        <w:t>”</w:t>
      </w:r>
      <w:r w:rsidRPr="002655E2">
        <w:t xml:space="preserve"> suggests something that is far from what you</w:t>
      </w:r>
      <w:r>
        <w:t xml:space="preserve"> would </w:t>
      </w:r>
      <w:r w:rsidRPr="002655E2">
        <w:t>expect of an Attorney</w:t>
      </w:r>
      <w:r>
        <w:t>-General</w:t>
      </w:r>
      <w:r w:rsidRPr="002655E2">
        <w:t>.</w:t>
      </w:r>
      <w:r>
        <w:t xml:space="preserve"> </w:t>
      </w:r>
    </w:p>
    <w:p w:rsidR="00B71FDB" w:rsidP="00B71FDB">
      <w:pPr>
        <w:pStyle w:val="Remark"/>
      </w:pPr>
      <w:r w:rsidRPr="00B1656E">
        <w:rPr>
          <w:b/>
        </w:rPr>
        <w:t>Lord Falconer of Thoroton:</w:t>
      </w:r>
      <w:r>
        <w:t xml:space="preserve"> I think “c</w:t>
      </w:r>
      <w:r w:rsidRPr="002655E2">
        <w:t>unning</w:t>
      </w:r>
      <w:r>
        <w:t>”</w:t>
      </w:r>
      <w:r w:rsidRPr="002655E2">
        <w:t xml:space="preserve"> does not mean what we think it means.</w:t>
      </w:r>
      <w:r>
        <w:t xml:space="preserve"> </w:t>
      </w:r>
    </w:p>
    <w:p w:rsidR="00B71FDB" w:rsidP="00B71FDB">
      <w:pPr>
        <w:pStyle w:val="Answer"/>
      </w:pPr>
      <w:r w:rsidRPr="00B1656E">
        <w:rPr>
          <w:b/>
          <w:i/>
        </w:rPr>
        <w:t xml:space="preserve">Lord Thomas of </w:t>
      </w:r>
      <w:r w:rsidRPr="00441AB6">
        <w:rPr>
          <w:b/>
          <w:bCs/>
          <w:i/>
          <w:iCs/>
        </w:rPr>
        <w:t>Cwmgiedd</w:t>
      </w:r>
      <w:r w:rsidRPr="00B1656E">
        <w:rPr>
          <w:b/>
          <w:i/>
        </w:rPr>
        <w:t>:</w:t>
      </w:r>
      <w:r>
        <w:t xml:space="preserve"> </w:t>
      </w:r>
      <w:r w:rsidRPr="002655E2">
        <w:t xml:space="preserve">No, </w:t>
      </w:r>
      <w:r>
        <w:t xml:space="preserve">not </w:t>
      </w:r>
      <w:r w:rsidRPr="002655E2">
        <w:t xml:space="preserve">what </w:t>
      </w:r>
      <w:r>
        <w:t>we</w:t>
      </w:r>
      <w:r w:rsidRPr="002655E2">
        <w:t xml:space="preserve"> understand it today to mean.</w:t>
      </w:r>
      <w:r>
        <w:t xml:space="preserve"> </w:t>
      </w:r>
    </w:p>
    <w:p w:rsidR="00B71FDB" w:rsidP="00B71FDB">
      <w:pPr>
        <w:pStyle w:val="Remark"/>
      </w:pPr>
      <w:r w:rsidRPr="00B1656E">
        <w:rPr>
          <w:b/>
        </w:rPr>
        <w:t>Lord Falconer of Thoroton:</w:t>
      </w:r>
      <w:r>
        <w:t xml:space="preserve"> </w:t>
      </w:r>
      <w:r w:rsidRPr="002655E2">
        <w:t>The language has moved.</w:t>
      </w:r>
      <w:r>
        <w:t xml:space="preserve"> </w:t>
      </w:r>
    </w:p>
    <w:p w:rsidR="00B71FDB" w:rsidP="00B71FDB">
      <w:pPr>
        <w:pStyle w:val="Answer"/>
      </w:pPr>
      <w:r w:rsidRPr="00B1656E">
        <w:rPr>
          <w:b/>
          <w:i/>
        </w:rPr>
        <w:t xml:space="preserve">Lord Thomas of </w:t>
      </w:r>
      <w:r w:rsidRPr="00441AB6">
        <w:rPr>
          <w:b/>
          <w:bCs/>
          <w:i/>
          <w:iCs/>
        </w:rPr>
        <w:t>Cwmgiedd</w:t>
      </w:r>
      <w:r w:rsidRPr="00B1656E">
        <w:rPr>
          <w:b/>
          <w:i/>
        </w:rPr>
        <w:t>:</w:t>
      </w:r>
      <w:r>
        <w:t xml:space="preserve"> No doubt when s</w:t>
      </w:r>
      <w:r w:rsidRPr="002655E2">
        <w:t xml:space="preserve">worn </w:t>
      </w:r>
      <w:r>
        <w:t>by</w:t>
      </w:r>
      <w:r w:rsidRPr="002655E2">
        <w:t xml:space="preserve"> Sir Francis Bacon or whoever</w:t>
      </w:r>
      <w:r>
        <w:t>,</w:t>
      </w:r>
      <w:r w:rsidRPr="002655E2">
        <w:t xml:space="preserve"> it meant something very different, but we ought to modernise it.</w:t>
      </w:r>
    </w:p>
    <w:p w:rsidR="00B71FDB" w:rsidP="00B71FDB">
      <w:pPr>
        <w:pStyle w:val="Remark"/>
      </w:pPr>
      <w:r w:rsidRPr="00B1656E">
        <w:rPr>
          <w:b/>
        </w:rPr>
        <w:t>Lord Falconer of Thoroton:</w:t>
      </w:r>
      <w:r>
        <w:t xml:space="preserve"> </w:t>
      </w:r>
      <w:r w:rsidRPr="002655E2">
        <w:t>If we are going to modernise the oath</w:t>
      </w:r>
      <w:r>
        <w:t>,</w:t>
      </w:r>
      <w:r w:rsidRPr="002655E2">
        <w:t xml:space="preserve"> would it not be sensible as well to have a parallel requirement on the part of the Prime Minister to appoint somebody who does what the Attorney</w:t>
      </w:r>
      <w:r>
        <w:t>-</w:t>
      </w:r>
      <w:r w:rsidRPr="002655E2">
        <w:t xml:space="preserve">General promises to do? You have both identified rightly </w:t>
      </w:r>
      <w:r>
        <w:t xml:space="preserve">that </w:t>
      </w:r>
      <w:r w:rsidRPr="002655E2">
        <w:t>it depends on who the Prime Minister appoints.</w:t>
      </w:r>
      <w:r>
        <w:t xml:space="preserve"> </w:t>
      </w:r>
      <w:r w:rsidRPr="002655E2">
        <w:t>Some Prime Ministers</w:t>
      </w:r>
      <w:r>
        <w:t>,</w:t>
      </w:r>
      <w:r w:rsidRPr="002655E2">
        <w:t xml:space="preserve"> I imagine</w:t>
      </w:r>
      <w:r>
        <w:t>,</w:t>
      </w:r>
      <w:r w:rsidRPr="002655E2">
        <w:t xml:space="preserve"> would want the dream Attorney</w:t>
      </w:r>
      <w:r>
        <w:t>-</w:t>
      </w:r>
      <w:r w:rsidRPr="002655E2">
        <w:t xml:space="preserve">General who never advises </w:t>
      </w:r>
      <w:r>
        <w:t xml:space="preserve">that </w:t>
      </w:r>
      <w:r w:rsidRPr="002655E2">
        <w:t>anything is unlawful</w:t>
      </w:r>
      <w:r>
        <w:t>,</w:t>
      </w:r>
      <w:r w:rsidRPr="002655E2">
        <w:t xml:space="preserve"> and some would like the dream Attorney</w:t>
      </w:r>
      <w:r>
        <w:t>-</w:t>
      </w:r>
      <w:r w:rsidRPr="002655E2">
        <w:t>General who gives fearless</w:t>
      </w:r>
      <w:r>
        <w:t xml:space="preserve">, </w:t>
      </w:r>
      <w:r w:rsidRPr="002655E2">
        <w:t>accurate</w:t>
      </w:r>
      <w:r>
        <w:t>,</w:t>
      </w:r>
      <w:r w:rsidRPr="002655E2">
        <w:t xml:space="preserve"> appropriate</w:t>
      </w:r>
      <w:r>
        <w:t>,</w:t>
      </w:r>
      <w:r w:rsidRPr="002655E2">
        <w:t xml:space="preserve"> well</w:t>
      </w:r>
      <w:r>
        <w:t>-</w:t>
      </w:r>
      <w:r w:rsidRPr="002655E2">
        <w:t>expressed advice.</w:t>
      </w:r>
      <w:r>
        <w:t xml:space="preserve"> </w:t>
      </w:r>
      <w:r w:rsidRPr="002655E2">
        <w:t>Surely it would be sensible</w:t>
      </w:r>
      <w:r>
        <w:t>, would it not,</w:t>
      </w:r>
      <w:r w:rsidRPr="002655E2">
        <w:t xml:space="preserve"> to have a statute that says</w:t>
      </w:r>
      <w:r>
        <w:t>,</w:t>
      </w:r>
      <w:r w:rsidRPr="002655E2">
        <w:t xml:space="preserve"> </w:t>
      </w:r>
      <w:r>
        <w:t>“G</w:t>
      </w:r>
      <w:r w:rsidRPr="002655E2">
        <w:t>o for the latter and not the former</w:t>
      </w:r>
      <w:r>
        <w:t>,</w:t>
      </w:r>
      <w:r w:rsidRPr="002655E2">
        <w:t xml:space="preserve"> if you are the Prime Minister</w:t>
      </w:r>
      <w:r>
        <w:t>,</w:t>
      </w:r>
      <w:r w:rsidRPr="002655E2">
        <w:t xml:space="preserve"> and that is your legal obligation</w:t>
      </w:r>
      <w:r>
        <w:t>”?</w:t>
      </w:r>
    </w:p>
    <w:p w:rsidR="00B71FDB" w:rsidP="00B71FDB">
      <w:pPr>
        <w:pStyle w:val="Answer"/>
      </w:pPr>
      <w:r w:rsidRPr="00B1656E">
        <w:rPr>
          <w:b/>
          <w:i/>
        </w:rPr>
        <w:t>Lord Judge:</w:t>
      </w:r>
      <w:r>
        <w:t xml:space="preserve"> </w:t>
      </w:r>
      <w:r w:rsidRPr="002655E2">
        <w:t>That would be a bitty reform of the constitutional issue, which I really would not be in favour of.</w:t>
      </w:r>
      <w:r>
        <w:t xml:space="preserve"> </w:t>
      </w:r>
    </w:p>
    <w:p w:rsidR="00B71FDB" w:rsidP="00B71FDB">
      <w:pPr>
        <w:pStyle w:val="Remark"/>
      </w:pPr>
      <w:r w:rsidRPr="00B1656E">
        <w:rPr>
          <w:b/>
        </w:rPr>
        <w:t>Lord Falconer of Thoroton:</w:t>
      </w:r>
      <w:r>
        <w:t xml:space="preserve"> </w:t>
      </w:r>
      <w:r w:rsidRPr="002655E2">
        <w:t>It might be bittiness</w:t>
      </w:r>
      <w:r>
        <w:t>,</w:t>
      </w:r>
      <w:r w:rsidRPr="002655E2">
        <w:t xml:space="preserve"> </w:t>
      </w:r>
      <w:r>
        <w:t xml:space="preserve">but what is wrong with that if we </w:t>
      </w:r>
      <w:r w:rsidRPr="002655E2">
        <w:t>make an improvement somewhere</w:t>
      </w:r>
      <w:r>
        <w:t>?</w:t>
      </w:r>
    </w:p>
    <w:p w:rsidR="00B71FDB" w:rsidRPr="002655E2" w:rsidP="00B71FDB">
      <w:pPr>
        <w:pStyle w:val="Answer"/>
      </w:pPr>
      <w:r w:rsidRPr="00B1656E">
        <w:rPr>
          <w:b/>
          <w:i/>
        </w:rPr>
        <w:t>Lord Judge:</w:t>
      </w:r>
      <w:r>
        <w:t xml:space="preserve"> </w:t>
      </w:r>
      <w:r w:rsidRPr="002655E2">
        <w:t xml:space="preserve">An obligation is going to be imposed on the Prime Minister to </w:t>
      </w:r>
      <w:r>
        <w:t xml:space="preserve">make </w:t>
      </w:r>
      <w:r w:rsidRPr="002655E2">
        <w:t xml:space="preserve">sure </w:t>
      </w:r>
      <w:r>
        <w:t xml:space="preserve">that </w:t>
      </w:r>
      <w:r w:rsidRPr="002655E2">
        <w:t xml:space="preserve">he or she chooses an individual who </w:t>
      </w:r>
      <w:r>
        <w:t>will comply</w:t>
      </w:r>
      <w:r w:rsidRPr="002655E2">
        <w:t xml:space="preserve"> with his or her Attorney</w:t>
      </w:r>
      <w:r>
        <w:t>-</w:t>
      </w:r>
      <w:r w:rsidRPr="002655E2">
        <w:t>General</w:t>
      </w:r>
      <w:r>
        <w:t>’s</w:t>
      </w:r>
      <w:r w:rsidRPr="002655E2">
        <w:t>/Solicitor</w:t>
      </w:r>
      <w:r>
        <w:t>-</w:t>
      </w:r>
      <w:r w:rsidRPr="002655E2">
        <w:t>General</w:t>
      </w:r>
      <w:r>
        <w:t>’s</w:t>
      </w:r>
      <w:r w:rsidRPr="002655E2">
        <w:t xml:space="preserve"> oath.</w:t>
      </w:r>
      <w:r>
        <w:t xml:space="preserve"> I think t</w:t>
      </w:r>
      <w:r w:rsidRPr="002655E2">
        <w:t>hat is an obligation too far.</w:t>
      </w:r>
      <w:r>
        <w:t xml:space="preserve"> </w:t>
      </w:r>
      <w:r w:rsidRPr="002655E2">
        <w:t xml:space="preserve">It ought </w:t>
      </w:r>
      <w:r>
        <w:t xml:space="preserve">to </w:t>
      </w:r>
      <w:r w:rsidRPr="002655E2">
        <w:t xml:space="preserve">be understood </w:t>
      </w:r>
      <w:r>
        <w:t xml:space="preserve">that </w:t>
      </w:r>
      <w:r w:rsidRPr="002655E2">
        <w:t xml:space="preserve">that is what </w:t>
      </w:r>
      <w:r>
        <w:t>he</w:t>
      </w:r>
      <w:r w:rsidRPr="002655E2">
        <w:t xml:space="preserve"> or she is looking for and who he or she is choosing. </w:t>
      </w:r>
    </w:p>
    <w:p w:rsidR="00B71FDB" w:rsidP="00B71FDB">
      <w:pPr>
        <w:pStyle w:val="Answer"/>
      </w:pPr>
      <w:r w:rsidRPr="00B1656E">
        <w:rPr>
          <w:b/>
          <w:i/>
        </w:rPr>
        <w:t xml:space="preserve">Lord Thomas of </w:t>
      </w:r>
      <w:r w:rsidRPr="00441AB6">
        <w:rPr>
          <w:b/>
          <w:bCs/>
          <w:i/>
          <w:iCs/>
        </w:rPr>
        <w:t>Cwmgiedd</w:t>
      </w:r>
      <w:r w:rsidRPr="00B1656E">
        <w:rPr>
          <w:b/>
          <w:i/>
        </w:rPr>
        <w:t>:</w:t>
      </w:r>
      <w:r>
        <w:t xml:space="preserve"> </w:t>
      </w:r>
      <w:r w:rsidRPr="002655E2">
        <w:t>I agree.</w:t>
      </w:r>
      <w:r>
        <w:t xml:space="preserve"> </w:t>
      </w:r>
    </w:p>
    <w:p w:rsidR="00B71FDB" w:rsidRPr="002655E2" w:rsidP="00B71FDB">
      <w:pPr>
        <w:pStyle w:val="Question"/>
        <w:numPr>
          <w:ilvl w:val="0"/>
          <w:numId w:val="9"/>
        </w:numPr>
      </w:pPr>
      <w:r w:rsidRPr="00B1656E">
        <w:rPr>
          <w:b/>
        </w:rPr>
        <w:t>The Chair:</w:t>
      </w:r>
      <w:r>
        <w:t xml:space="preserve"> </w:t>
      </w:r>
      <w:r w:rsidRPr="002655E2">
        <w:t>That gives us a few minutes to deal with the last question</w:t>
      </w:r>
      <w:r>
        <w:t xml:space="preserve">. </w:t>
      </w:r>
      <w:r w:rsidRPr="002655E2">
        <w:t>Do you think public perception of government adherence to the rule of law would be improved by Prime Minister</w:t>
      </w:r>
      <w:r>
        <w:t>s</w:t>
      </w:r>
      <w:r w:rsidRPr="002655E2">
        <w:t xml:space="preserve"> swearing </w:t>
      </w:r>
      <w:r>
        <w:t>an oath</w:t>
      </w:r>
      <w:r w:rsidRPr="002655E2">
        <w:t xml:space="preserve">? </w:t>
      </w:r>
    </w:p>
    <w:p w:rsidR="00B71FDB" w:rsidP="00B71FDB">
      <w:pPr>
        <w:pStyle w:val="Answer"/>
      </w:pPr>
      <w:r w:rsidRPr="00B1656E">
        <w:rPr>
          <w:b/>
          <w:i/>
        </w:rPr>
        <w:t>Lord Judge:</w:t>
      </w:r>
      <w:r>
        <w:t xml:space="preserve"> </w:t>
      </w:r>
      <w:r w:rsidRPr="002655E2">
        <w:t>No, I do not think so.</w:t>
      </w:r>
      <w:r>
        <w:t xml:space="preserve"> </w:t>
      </w:r>
      <w:r w:rsidRPr="002655E2">
        <w:t>Public perception is a very broad question and a very broad concept.</w:t>
      </w:r>
      <w:r>
        <w:t xml:space="preserve"> </w:t>
      </w:r>
      <w:r w:rsidRPr="002655E2">
        <w:t>I think there is a very serious problem at the moment with the public perception about Parliament, about the way the country is run, about the way the political parties do their business.</w:t>
      </w:r>
      <w:r>
        <w:t xml:space="preserve"> </w:t>
      </w:r>
      <w:r w:rsidRPr="002655E2">
        <w:t>There is no point in identifying individual issues</w:t>
      </w:r>
      <w:r>
        <w:t>,</w:t>
      </w:r>
      <w:r w:rsidRPr="002655E2">
        <w:t xml:space="preserve"> but I think there is a problem.</w:t>
      </w:r>
      <w:r>
        <w:t xml:space="preserve"> </w:t>
      </w:r>
      <w:r w:rsidRPr="002655E2">
        <w:t xml:space="preserve">One </w:t>
      </w:r>
      <w:r>
        <w:t xml:space="preserve">of </w:t>
      </w:r>
      <w:r w:rsidRPr="002655E2">
        <w:t>the reasons why I go on and on and on</w:t>
      </w:r>
      <w:r>
        <w:t>,</w:t>
      </w:r>
      <w:r w:rsidRPr="002655E2">
        <w:t xml:space="preserve"> as I </w:t>
      </w:r>
      <w:r>
        <w:t>do,</w:t>
      </w:r>
      <w:r w:rsidRPr="002655E2">
        <w:t xml:space="preserve"> about giving powers to Governments</w:t>
      </w:r>
      <w:r>
        <w:t>,</w:t>
      </w:r>
      <w:r w:rsidRPr="002655E2">
        <w:t xml:space="preserve"> to the Executive</w:t>
      </w:r>
      <w:r>
        <w:t>,</w:t>
      </w:r>
      <w:r w:rsidRPr="002655E2">
        <w:t xml:space="preserve"> is </w:t>
      </w:r>
      <w:r>
        <w:t xml:space="preserve">that </w:t>
      </w:r>
      <w:r w:rsidRPr="002655E2">
        <w:t>we could end up with people so dissatisfied with the current two</w:t>
      </w:r>
      <w:r>
        <w:t>-</w:t>
      </w:r>
      <w:r w:rsidRPr="002655E2">
        <w:t xml:space="preserve">party system </w:t>
      </w:r>
      <w:r>
        <w:t xml:space="preserve">that </w:t>
      </w:r>
      <w:r w:rsidRPr="002655E2">
        <w:t xml:space="preserve">they vote </w:t>
      </w:r>
      <w:r>
        <w:t>democrat</w:t>
      </w:r>
      <w:r w:rsidRPr="002655E2">
        <w:t>ically to choose somebody with rather dangerous ideas</w:t>
      </w:r>
      <w:r>
        <w:t>,</w:t>
      </w:r>
      <w:r w:rsidRPr="002655E2">
        <w:t xml:space="preserve"> </w:t>
      </w:r>
      <w:r>
        <w:t xml:space="preserve">whether of the </w:t>
      </w:r>
      <w:r w:rsidRPr="002655E2">
        <w:t>left or the right.</w:t>
      </w:r>
      <w:r>
        <w:t xml:space="preserve"> </w:t>
      </w:r>
    </w:p>
    <w:p w:rsidR="00B71FDB" w:rsidRPr="002655E2" w:rsidP="00B71FDB">
      <w:pPr>
        <w:pStyle w:val="Answer"/>
      </w:pPr>
      <w:r w:rsidRPr="002655E2">
        <w:t xml:space="preserve">I am not happy </w:t>
      </w:r>
      <w:r>
        <w:t>that</w:t>
      </w:r>
      <w:r w:rsidRPr="002655E2">
        <w:t xml:space="preserve"> the public perception out there</w:t>
      </w:r>
      <w:r>
        <w:t>, and</w:t>
      </w:r>
      <w:r w:rsidRPr="002655E2">
        <w:t xml:space="preserve"> I include </w:t>
      </w:r>
      <w:r>
        <w:t xml:space="preserve">myself </w:t>
      </w:r>
      <w:r w:rsidRPr="002655E2">
        <w:t>in</w:t>
      </w:r>
      <w:r>
        <w:t xml:space="preserve"> </w:t>
      </w:r>
      <w:r w:rsidRPr="002655E2">
        <w:t>the public</w:t>
      </w:r>
      <w:r>
        <w:t>,</w:t>
      </w:r>
      <w:r w:rsidRPr="002655E2">
        <w:t xml:space="preserve"> </w:t>
      </w:r>
      <w:r>
        <w:t>is</w:t>
      </w:r>
      <w:r w:rsidRPr="002655E2">
        <w:t xml:space="preserve"> </w:t>
      </w:r>
      <w:r>
        <w:t xml:space="preserve">that </w:t>
      </w:r>
      <w:r w:rsidRPr="002655E2">
        <w:t>there is a huge issue</w:t>
      </w:r>
      <w:r>
        <w:t xml:space="preserve"> about whether we can be sure that </w:t>
      </w:r>
      <w:r w:rsidRPr="002655E2">
        <w:t>all Governments will always tell the truth, adhere to the rule of law</w:t>
      </w:r>
      <w:r>
        <w:t xml:space="preserve"> and so on and so forth.</w:t>
      </w:r>
      <w:r w:rsidRPr="002655E2">
        <w:t xml:space="preserve"> I am not mak</w:t>
      </w:r>
      <w:r>
        <w:t>ing</w:t>
      </w:r>
      <w:r w:rsidRPr="002655E2">
        <w:t xml:space="preserve"> a party</w:t>
      </w:r>
      <w:r>
        <w:t>-</w:t>
      </w:r>
      <w:r w:rsidRPr="002655E2">
        <w:t>political point</w:t>
      </w:r>
      <w:r>
        <w:t xml:space="preserve">. </w:t>
      </w:r>
      <w:r w:rsidRPr="002655E2">
        <w:t>I think there is a problem.</w:t>
      </w:r>
      <w:r>
        <w:t xml:space="preserve"> </w:t>
      </w:r>
      <w:r w:rsidRPr="002655E2">
        <w:t xml:space="preserve">I do not think </w:t>
      </w:r>
      <w:r>
        <w:t xml:space="preserve">that </w:t>
      </w:r>
      <w:r w:rsidRPr="002655E2">
        <w:t xml:space="preserve">having an individual Prime Minister, </w:t>
      </w:r>
      <w:r>
        <w:t xml:space="preserve">an </w:t>
      </w:r>
      <w:r w:rsidRPr="002655E2">
        <w:t>individual officer</w:t>
      </w:r>
      <w:r>
        <w:t>,</w:t>
      </w:r>
      <w:r w:rsidRPr="002655E2">
        <w:t xml:space="preserve"> swearing an oath to abide by the rule </w:t>
      </w:r>
      <w:r>
        <w:t xml:space="preserve">of </w:t>
      </w:r>
      <w:r w:rsidRPr="002655E2">
        <w:t xml:space="preserve">law would mean very much to most John and Jane </w:t>
      </w:r>
      <w:r>
        <w:t>C</w:t>
      </w:r>
      <w:r w:rsidRPr="002655E2">
        <w:t>itizens.</w:t>
      </w:r>
      <w:r>
        <w:t xml:space="preserve"> </w:t>
      </w:r>
      <w:r w:rsidRPr="002655E2">
        <w:t>I hate to say this</w:t>
      </w:r>
      <w:r>
        <w:t>,</w:t>
      </w:r>
      <w:r w:rsidRPr="002655E2">
        <w:t xml:space="preserve"> but I think they would think</w:t>
      </w:r>
      <w:r>
        <w:t xml:space="preserve">, “Well, </w:t>
      </w:r>
      <w:r w:rsidRPr="002655E2">
        <w:t>yes</w:t>
      </w:r>
      <w:r>
        <w:t>,</w:t>
      </w:r>
      <w:r w:rsidRPr="002655E2">
        <w:t xml:space="preserve"> </w:t>
      </w:r>
      <w:r>
        <w:t xml:space="preserve">but </w:t>
      </w:r>
      <w:r w:rsidRPr="002655E2">
        <w:t>if it does</w:t>
      </w:r>
      <w:r>
        <w:t>n’t</w:t>
      </w:r>
      <w:r w:rsidRPr="002655E2">
        <w:t xml:space="preserve"> suit them, they </w:t>
      </w:r>
      <w:r>
        <w:t>won’t”</w:t>
      </w:r>
      <w:r w:rsidRPr="002655E2">
        <w:t xml:space="preserve">. </w:t>
      </w:r>
    </w:p>
    <w:p w:rsidR="00B71FDB" w:rsidP="00B71FDB">
      <w:pPr>
        <w:pStyle w:val="Answer"/>
      </w:pPr>
      <w:r w:rsidRPr="00A04AB7">
        <w:rPr>
          <w:b/>
          <w:i/>
        </w:rPr>
        <w:t xml:space="preserve">Lord Thomas of </w:t>
      </w:r>
      <w:r w:rsidRPr="00441AB6">
        <w:rPr>
          <w:b/>
          <w:bCs/>
          <w:i/>
          <w:iCs/>
        </w:rPr>
        <w:t>Cwmgiedd</w:t>
      </w:r>
      <w:r w:rsidRPr="00A04AB7">
        <w:rPr>
          <w:b/>
          <w:i/>
        </w:rPr>
        <w:t>:</w:t>
      </w:r>
      <w:r>
        <w:t xml:space="preserve"> </w:t>
      </w:r>
      <w:r w:rsidRPr="002655E2">
        <w:t>I agree.</w:t>
      </w:r>
      <w:r>
        <w:t xml:space="preserve"> I think that y</w:t>
      </w:r>
      <w:r w:rsidRPr="002655E2">
        <w:t>ou are judged by your deeds rather than by your word</w:t>
      </w:r>
      <w:r>
        <w:t>s. It</w:t>
      </w:r>
      <w:r w:rsidRPr="002655E2">
        <w:t xml:space="preserve"> is a well</w:t>
      </w:r>
      <w:r>
        <w:t>-</w:t>
      </w:r>
      <w:r w:rsidRPr="002655E2">
        <w:t>established principle.</w:t>
      </w:r>
      <w:r>
        <w:t xml:space="preserve"> T</w:t>
      </w:r>
      <w:r w:rsidRPr="002655E2">
        <w:t xml:space="preserve">he most important thing is to </w:t>
      </w:r>
      <w:r>
        <w:t>en</w:t>
      </w:r>
      <w:r w:rsidRPr="002655E2">
        <w:t>sure that</w:t>
      </w:r>
      <w:r>
        <w:t>,</w:t>
      </w:r>
      <w:r w:rsidRPr="002655E2">
        <w:t xml:space="preserve"> in our educational system</w:t>
      </w:r>
      <w:r>
        <w:t>,</w:t>
      </w:r>
      <w:r w:rsidRPr="002655E2">
        <w:t xml:space="preserve"> and in what we do</w:t>
      </w:r>
      <w:r>
        <w:t>,</w:t>
      </w:r>
      <w:r w:rsidRPr="002655E2">
        <w:t xml:space="preserve"> people understand the importance of what </w:t>
      </w:r>
      <w:r>
        <w:t xml:space="preserve">is </w:t>
      </w:r>
      <w:r w:rsidRPr="002655E2">
        <w:t>meant</w:t>
      </w:r>
      <w:r>
        <w:t>—</w:t>
      </w:r>
      <w:r w:rsidRPr="002655E2">
        <w:t>as we began</w:t>
      </w:r>
      <w:r>
        <w:t>—</w:t>
      </w:r>
      <w:r w:rsidRPr="002655E2">
        <w:t>by the rule of law</w:t>
      </w:r>
      <w:r>
        <w:t>,</w:t>
      </w:r>
      <w:r w:rsidRPr="002655E2">
        <w:t xml:space="preserve"> and why it matters to everyone that we are a society governed by the rule of law and a democracy.</w:t>
      </w:r>
      <w:r>
        <w:t xml:space="preserve"> </w:t>
      </w:r>
      <w:r w:rsidRPr="002655E2">
        <w:t xml:space="preserve">I think </w:t>
      </w:r>
      <w:r>
        <w:t xml:space="preserve">that is </w:t>
      </w:r>
      <w:r w:rsidRPr="002655E2">
        <w:t>for the educationalists and would be much better left there than with an oath.</w:t>
      </w:r>
      <w:r>
        <w:t xml:space="preserve"> </w:t>
      </w:r>
    </w:p>
    <w:p w:rsidR="00B71FDB" w:rsidP="00B71FDB">
      <w:pPr>
        <w:pStyle w:val="Remark"/>
      </w:pPr>
      <w:r w:rsidRPr="00A04AB7">
        <w:rPr>
          <w:b/>
        </w:rPr>
        <w:t>Lord Hennessy of Nympsfield:</w:t>
      </w:r>
      <w:r>
        <w:t xml:space="preserve"> G</w:t>
      </w:r>
      <w:r w:rsidRPr="002655E2">
        <w:t>iven what you have just said about not thinking it is a particularly good idea</w:t>
      </w:r>
      <w:r>
        <w:t>,</w:t>
      </w:r>
      <w:r w:rsidRPr="002655E2">
        <w:t xml:space="preserve"> </w:t>
      </w:r>
      <w:r>
        <w:t xml:space="preserve">do you not think that having </w:t>
      </w:r>
      <w:r w:rsidRPr="002655E2">
        <w:t xml:space="preserve">a Prime Minister </w:t>
      </w:r>
      <w:r>
        <w:t xml:space="preserve">who, </w:t>
      </w:r>
      <w:r w:rsidRPr="002655E2">
        <w:t>on first becoming a Prime Minister</w:t>
      </w:r>
      <w:r>
        <w:t>,</w:t>
      </w:r>
      <w:r w:rsidRPr="002655E2">
        <w:t xml:space="preserve"> swore a solemn oath before the House of Commons to uphold not just </w:t>
      </w:r>
      <w:r>
        <w:t xml:space="preserve">the </w:t>
      </w:r>
      <w:r w:rsidRPr="002655E2">
        <w:t xml:space="preserve">rule of law but the range of codes that we are talking about </w:t>
      </w:r>
      <w:r>
        <w:t xml:space="preserve">that are </w:t>
      </w:r>
      <w:r w:rsidRPr="002655E2">
        <w:t>part of the Prime Minister</w:t>
      </w:r>
      <w:r>
        <w:t>’</w:t>
      </w:r>
      <w:r w:rsidRPr="002655E2">
        <w:t xml:space="preserve">s guardianship and stewardship of </w:t>
      </w:r>
      <w:r>
        <w:t xml:space="preserve">the proper conduct of </w:t>
      </w:r>
      <w:r w:rsidRPr="002655E2">
        <w:t>central government</w:t>
      </w:r>
      <w:r>
        <w:t>,</w:t>
      </w:r>
      <w:r w:rsidRPr="002655E2">
        <w:t xml:space="preserve"> m</w:t>
      </w:r>
      <w:r>
        <w:t>ight</w:t>
      </w:r>
      <w:r w:rsidRPr="002655E2">
        <w:t xml:space="preserve"> </w:t>
      </w:r>
      <w:r>
        <w:t xml:space="preserve">just </w:t>
      </w:r>
      <w:r w:rsidRPr="002655E2">
        <w:t>increase the chance</w:t>
      </w:r>
      <w:r>
        <w:t>s</w:t>
      </w:r>
      <w:r w:rsidRPr="002655E2">
        <w:t xml:space="preserve"> of good behaviour at the top? Given </w:t>
      </w:r>
      <w:r>
        <w:t xml:space="preserve">that </w:t>
      </w:r>
      <w:r w:rsidRPr="002655E2">
        <w:t xml:space="preserve">you are </w:t>
      </w:r>
      <w:r>
        <w:t xml:space="preserve">both </w:t>
      </w:r>
      <w:r w:rsidRPr="002655E2">
        <w:t xml:space="preserve">very skilled at drafting, </w:t>
      </w:r>
      <w:r>
        <w:t>can</w:t>
      </w:r>
      <w:r w:rsidRPr="002655E2">
        <w:t xml:space="preserve"> you have a go at drafting such a Prime Minister</w:t>
      </w:r>
      <w:r>
        <w:t>’</w:t>
      </w:r>
      <w:r w:rsidRPr="002655E2">
        <w:t>s oath for us?</w:t>
      </w:r>
      <w:r>
        <w:t xml:space="preserve"> </w:t>
      </w:r>
    </w:p>
    <w:p w:rsidR="00B71FDB" w:rsidP="00B71FDB">
      <w:pPr>
        <w:pStyle w:val="Answer"/>
      </w:pPr>
      <w:r w:rsidRPr="00A04AB7">
        <w:rPr>
          <w:b/>
          <w:i/>
        </w:rPr>
        <w:t>Lord Judge:</w:t>
      </w:r>
      <w:r>
        <w:t xml:space="preserve"> </w:t>
      </w:r>
      <w:r w:rsidRPr="002655E2">
        <w:t xml:space="preserve">I </w:t>
      </w:r>
      <w:r>
        <w:t xml:space="preserve">must say, Lord Hennessy, I </w:t>
      </w:r>
      <w:r w:rsidRPr="002655E2">
        <w:t>have not said I am in favour yet.</w:t>
      </w:r>
      <w:r>
        <w:t xml:space="preserve"> </w:t>
      </w:r>
      <w:r w:rsidRPr="002655E2">
        <w:t>The question I was first asked was about public perception.</w:t>
      </w:r>
      <w:r>
        <w:t xml:space="preserve"> I think the idea that</w:t>
      </w:r>
      <w:r w:rsidRPr="002655E2">
        <w:t xml:space="preserve"> making such an oath would keep the Prime Minister of the day up to the mark is open to very serious question.</w:t>
      </w:r>
      <w:r>
        <w:t xml:space="preserve"> </w:t>
      </w:r>
      <w:r w:rsidRPr="002655E2">
        <w:t xml:space="preserve">I am not </w:t>
      </w:r>
      <w:r>
        <w:t xml:space="preserve">actually </w:t>
      </w:r>
      <w:r w:rsidRPr="002655E2">
        <w:t>unsympathetic</w:t>
      </w:r>
      <w:r>
        <w:t>. O</w:t>
      </w:r>
      <w:r w:rsidRPr="002655E2">
        <w:t>n occasion</w:t>
      </w:r>
      <w:r>
        <w:t xml:space="preserve">s </w:t>
      </w:r>
      <w:r w:rsidRPr="002655E2">
        <w:t>Prime Ministers have the most drea</w:t>
      </w:r>
      <w:r>
        <w:t>d</w:t>
      </w:r>
      <w:r w:rsidRPr="002655E2">
        <w:t>ful decisions to make</w:t>
      </w:r>
      <w:r>
        <w:t>,</w:t>
      </w:r>
      <w:r w:rsidRPr="002655E2">
        <w:t xml:space="preserve"> and </w:t>
      </w:r>
      <w:r>
        <w:t xml:space="preserve">on </w:t>
      </w:r>
      <w:r w:rsidRPr="002655E2">
        <w:t>occasio</w:t>
      </w:r>
      <w:r>
        <w:t>ns</w:t>
      </w:r>
      <w:r w:rsidRPr="002655E2">
        <w:t xml:space="preserve"> </w:t>
      </w:r>
      <w:r>
        <w:t>they</w:t>
      </w:r>
      <w:r w:rsidRPr="002655E2">
        <w:t xml:space="preserve"> may have to make a decision </w:t>
      </w:r>
      <w:r>
        <w:t>that says, “T</w:t>
      </w:r>
      <w:r w:rsidRPr="002655E2">
        <w:t>his might not be the right side of the rule of law</w:t>
      </w:r>
      <w:r>
        <w:t>,</w:t>
      </w:r>
      <w:r w:rsidRPr="002655E2">
        <w:t xml:space="preserve"> but in my judgment</w:t>
      </w:r>
      <w:r>
        <w:t>,</w:t>
      </w:r>
      <w:r w:rsidRPr="002655E2">
        <w:t xml:space="preserve"> and in the judgment of my Cabinet colleagues</w:t>
      </w:r>
      <w:r>
        <w:t>,</w:t>
      </w:r>
      <w:r w:rsidRPr="002655E2">
        <w:t xml:space="preserve"> it has to be made</w:t>
      </w:r>
      <w:r>
        <w:t>”</w:t>
      </w:r>
      <w:r w:rsidRPr="002655E2">
        <w:t>.</w:t>
      </w:r>
      <w:r>
        <w:t xml:space="preserve"> </w:t>
      </w:r>
      <w:r w:rsidRPr="002655E2">
        <w:t xml:space="preserve">I do not think it will lead to a significant improvement in </w:t>
      </w:r>
      <w:r w:rsidRPr="00A53F0C">
        <w:t>prime ministerial</w:t>
      </w:r>
      <w:r w:rsidRPr="002655E2">
        <w:t xml:space="preserve"> behaviour</w:t>
      </w:r>
      <w:r>
        <w:t>. I think</w:t>
      </w:r>
      <w:r w:rsidRPr="002655E2">
        <w:t xml:space="preserve"> that </w:t>
      </w:r>
      <w:r>
        <w:t>i</w:t>
      </w:r>
      <w:r w:rsidRPr="002655E2">
        <w:t>s within the character and personality of each Prime Minister.</w:t>
      </w:r>
      <w:r>
        <w:t xml:space="preserve"> </w:t>
      </w:r>
    </w:p>
    <w:p w:rsidR="00B71FDB" w:rsidP="00B71FDB">
      <w:pPr>
        <w:pStyle w:val="Answer"/>
      </w:pPr>
      <w:r w:rsidRPr="002655E2">
        <w:t>As to the oath</w:t>
      </w:r>
      <w:r>
        <w:t xml:space="preserve">, do </w:t>
      </w:r>
      <w:r w:rsidRPr="002655E2">
        <w:t>tell me what it is supposed to include</w:t>
      </w:r>
      <w:r>
        <w:t>.</w:t>
      </w:r>
      <w:r w:rsidRPr="002655E2">
        <w:t xml:space="preserve"> </w:t>
      </w:r>
      <w:r>
        <w:t>“</w:t>
      </w:r>
      <w:r w:rsidRPr="002655E2">
        <w:t>I will abide by the rule of law</w:t>
      </w:r>
      <w:r>
        <w:t>”. S</w:t>
      </w:r>
      <w:r w:rsidRPr="002655E2">
        <w:t>omebody will say</w:t>
      </w:r>
      <w:r>
        <w:t xml:space="preserve">, </w:t>
      </w:r>
      <w:r w:rsidRPr="002655E2">
        <w:t xml:space="preserve">is that </w:t>
      </w:r>
      <w:r>
        <w:t>Lord</w:t>
      </w:r>
      <w:r w:rsidRPr="002655E2">
        <w:t xml:space="preserve"> Bingham</w:t>
      </w:r>
      <w:r>
        <w:t>’</w:t>
      </w:r>
      <w:r w:rsidRPr="002655E2">
        <w:t>s definition</w:t>
      </w:r>
      <w:r>
        <w:t>,</w:t>
      </w:r>
      <w:r w:rsidRPr="002655E2">
        <w:t xml:space="preserve"> or Lord Judge</w:t>
      </w:r>
      <w:r>
        <w:t>’</w:t>
      </w:r>
      <w:r w:rsidRPr="002655E2">
        <w:t>s supplement</w:t>
      </w:r>
      <w:r>
        <w:t>al</w:t>
      </w:r>
      <w:r w:rsidRPr="002655E2">
        <w:t>, or are both ridiculous?</w:t>
      </w:r>
      <w:r>
        <w:t xml:space="preserve"> </w:t>
      </w:r>
    </w:p>
    <w:p w:rsidR="00B71FDB" w:rsidRPr="002655E2" w:rsidP="00B71FDB">
      <w:pPr>
        <w:pStyle w:val="Remark"/>
      </w:pPr>
      <w:r w:rsidRPr="00A04AB7">
        <w:rPr>
          <w:b/>
        </w:rPr>
        <w:t>Lord Falconer of Thoroton:</w:t>
      </w:r>
      <w:r>
        <w:t xml:space="preserve"> But have you not </w:t>
      </w:r>
      <w:r w:rsidRPr="002655E2">
        <w:t>found that everybody who gets a job</w:t>
      </w:r>
      <w:r>
        <w:t>, whether it be a</w:t>
      </w:r>
      <w:r w:rsidRPr="002655E2">
        <w:t xml:space="preserve"> juror, the Lord Chief Justice, the Chancellor, </w:t>
      </w:r>
      <w:r>
        <w:t xml:space="preserve">or </w:t>
      </w:r>
      <w:r w:rsidRPr="002655E2">
        <w:t>the Solicitor</w:t>
      </w:r>
      <w:r>
        <w:t>-</w:t>
      </w:r>
      <w:r w:rsidRPr="002655E2">
        <w:t>General</w:t>
      </w:r>
      <w:r>
        <w:t>,</w:t>
      </w:r>
      <w:r w:rsidRPr="002655E2">
        <w:t xml:space="preserve"> </w:t>
      </w:r>
      <w:r>
        <w:t xml:space="preserve">takes </w:t>
      </w:r>
      <w:r w:rsidRPr="002655E2">
        <w:t>their oath seriously</w:t>
      </w:r>
      <w:r>
        <w:t>,</w:t>
      </w:r>
      <w:r w:rsidRPr="002655E2">
        <w:t xml:space="preserve"> and it really matters</w:t>
      </w:r>
      <w:r>
        <w:t>?</w:t>
      </w:r>
      <w:r w:rsidRPr="002655E2">
        <w:t xml:space="preserve"> I have not met any</w:t>
      </w:r>
      <w:r>
        <w:t>body</w:t>
      </w:r>
      <w:r w:rsidRPr="002655E2">
        <w:t xml:space="preserve"> in the law who</w:t>
      </w:r>
      <w:r>
        <w:t>,</w:t>
      </w:r>
      <w:r w:rsidRPr="002655E2">
        <w:t xml:space="preserve"> when they have a job like that</w:t>
      </w:r>
      <w:r>
        <w:t>,</w:t>
      </w:r>
      <w:r w:rsidRPr="002655E2">
        <w:t xml:space="preserve"> </w:t>
      </w:r>
      <w:r>
        <w:t xml:space="preserve">does not </w:t>
      </w:r>
      <w:r w:rsidRPr="002655E2">
        <w:t>take the oath very ser</w:t>
      </w:r>
      <w:r>
        <w:t>ious</w:t>
      </w:r>
      <w:r w:rsidRPr="002655E2">
        <w:t>ly.</w:t>
      </w:r>
      <w:r>
        <w:t xml:space="preserve"> </w:t>
      </w:r>
    </w:p>
    <w:p w:rsidR="00B71FDB" w:rsidP="00B71FDB">
      <w:pPr>
        <w:pStyle w:val="Answer"/>
      </w:pPr>
      <w:r w:rsidRPr="00A04AB7">
        <w:rPr>
          <w:b/>
          <w:i/>
        </w:rPr>
        <w:t xml:space="preserve">Lord Thomas of </w:t>
      </w:r>
      <w:r w:rsidRPr="00441AB6">
        <w:rPr>
          <w:b/>
          <w:bCs/>
          <w:i/>
          <w:iCs/>
        </w:rPr>
        <w:t>Cwmgiedd</w:t>
      </w:r>
      <w:r w:rsidRPr="00A04AB7">
        <w:rPr>
          <w:b/>
          <w:i/>
        </w:rPr>
        <w:t>:</w:t>
      </w:r>
      <w:r>
        <w:t xml:space="preserve"> </w:t>
      </w:r>
      <w:r w:rsidRPr="002655E2">
        <w:t>I agree with you.</w:t>
      </w:r>
      <w:r>
        <w:t xml:space="preserve"> </w:t>
      </w:r>
      <w:r w:rsidRPr="002655E2">
        <w:t>One of the wonderful things to see in operation is our jury system.</w:t>
      </w:r>
      <w:r>
        <w:t xml:space="preserve"> </w:t>
      </w:r>
      <w:r w:rsidRPr="002655E2">
        <w:t>There is no doubt that jurors take their oath</w:t>
      </w:r>
      <w:r>
        <w:t>s</w:t>
      </w:r>
      <w:r w:rsidRPr="002655E2">
        <w:t xml:space="preserve"> very seriously</w:t>
      </w:r>
      <w:r>
        <w:t>. A</w:t>
      </w:r>
      <w:r w:rsidRPr="002655E2">
        <w:t>ll the research</w:t>
      </w:r>
      <w:r>
        <w:t>,</w:t>
      </w:r>
      <w:r w:rsidRPr="002655E2">
        <w:t xml:space="preserve"> in</w:t>
      </w:r>
      <w:r>
        <w:t xml:space="preserve"> </w:t>
      </w:r>
      <w:r w:rsidRPr="002655E2">
        <w:t>so</w:t>
      </w:r>
      <w:r>
        <w:t xml:space="preserve"> </w:t>
      </w:r>
      <w:r w:rsidRPr="002655E2">
        <w:t xml:space="preserve">far as </w:t>
      </w:r>
      <w:r>
        <w:t xml:space="preserve">it </w:t>
      </w:r>
      <w:r w:rsidRPr="002655E2">
        <w:t>has been permitted</w:t>
      </w:r>
      <w:r>
        <w:t>,</w:t>
      </w:r>
      <w:r w:rsidRPr="002655E2">
        <w:t xml:space="preserve"> shows that this is right</w:t>
      </w:r>
      <w:r>
        <w:t>,</w:t>
      </w:r>
      <w:r w:rsidRPr="002655E2">
        <w:t xml:space="preserve"> and when peo</w:t>
      </w:r>
      <w:r>
        <w:t>p</w:t>
      </w:r>
      <w:r w:rsidRPr="002655E2">
        <w:t xml:space="preserve">le break their oaths and tell you </w:t>
      </w:r>
      <w:r>
        <w:t xml:space="preserve">something </w:t>
      </w:r>
      <w:r w:rsidRPr="002655E2">
        <w:t>about what has happened</w:t>
      </w:r>
      <w:r>
        <w:t>, i</w:t>
      </w:r>
      <w:r w:rsidRPr="002655E2">
        <w:t>t generally affirms that view.</w:t>
      </w:r>
      <w:r>
        <w:t xml:space="preserve"> </w:t>
      </w:r>
      <w:r w:rsidRPr="002655E2">
        <w:t>Cert</w:t>
      </w:r>
      <w:r>
        <w:t>a</w:t>
      </w:r>
      <w:r w:rsidRPr="002655E2">
        <w:t>inly</w:t>
      </w:r>
      <w:r>
        <w:t>,</w:t>
      </w:r>
      <w:r w:rsidRPr="002655E2">
        <w:t xml:space="preserve"> in respect of all the law officers and </w:t>
      </w:r>
      <w:r>
        <w:t xml:space="preserve">Lord Chancellors </w:t>
      </w:r>
      <w:r w:rsidRPr="002655E2">
        <w:t xml:space="preserve">who take </w:t>
      </w:r>
      <w:r>
        <w:t>an</w:t>
      </w:r>
      <w:r w:rsidRPr="002655E2">
        <w:t xml:space="preserve"> oath,</w:t>
      </w:r>
      <w:r>
        <w:t xml:space="preserve"> </w:t>
      </w:r>
      <w:r w:rsidRPr="002655E2">
        <w:t xml:space="preserve">it seems to me </w:t>
      </w:r>
      <w:r>
        <w:t xml:space="preserve">that </w:t>
      </w:r>
      <w:r w:rsidRPr="002655E2">
        <w:t xml:space="preserve">they take </w:t>
      </w:r>
      <w:r>
        <w:t xml:space="preserve">that </w:t>
      </w:r>
      <w:r w:rsidRPr="002655E2">
        <w:t>seriously.</w:t>
      </w:r>
      <w:r>
        <w:t xml:space="preserve"> </w:t>
      </w:r>
      <w:r w:rsidRPr="002655E2">
        <w:t>What I question is the effect on public perception.</w:t>
      </w:r>
      <w:r>
        <w:t xml:space="preserve"> </w:t>
      </w:r>
      <w:r w:rsidRPr="002655E2">
        <w:t xml:space="preserve">It </w:t>
      </w:r>
      <w:r>
        <w:t>m</w:t>
      </w:r>
      <w:r w:rsidRPr="002655E2">
        <w:t xml:space="preserve">ay affect the man or </w:t>
      </w:r>
      <w:r>
        <w:t xml:space="preserve">the </w:t>
      </w:r>
      <w:r w:rsidRPr="002655E2">
        <w:t>woman</w:t>
      </w:r>
      <w:r>
        <w:t>,</w:t>
      </w:r>
      <w:r w:rsidRPr="002655E2">
        <w:t xml:space="preserve"> but look at what happens on </w:t>
      </w:r>
      <w:r>
        <w:t>C</w:t>
      </w:r>
      <w:r w:rsidRPr="002655E2">
        <w:t>apitol Hill.</w:t>
      </w:r>
      <w:r>
        <w:t xml:space="preserve"> </w:t>
      </w:r>
      <w:r w:rsidRPr="002655E2">
        <w:t>It is a very solemn ceremony.</w:t>
      </w:r>
      <w:r>
        <w:t xml:space="preserve"> </w:t>
      </w:r>
      <w:r w:rsidRPr="002655E2">
        <w:t>Has it made a differ</w:t>
      </w:r>
      <w:r>
        <w:t>e</w:t>
      </w:r>
      <w:r w:rsidRPr="002655E2">
        <w:t>nce?</w:t>
      </w:r>
      <w:r>
        <w:t xml:space="preserve"> </w:t>
      </w:r>
      <w:r w:rsidRPr="002655E2">
        <w:t>I do not know</w:t>
      </w:r>
      <w:r>
        <w:t xml:space="preserve">. </w:t>
      </w:r>
    </w:p>
    <w:p w:rsidR="00B71FDB" w:rsidP="00B71FDB">
      <w:pPr>
        <w:pStyle w:val="Remark"/>
      </w:pPr>
      <w:r w:rsidRPr="006D6D68">
        <w:rPr>
          <w:b/>
        </w:rPr>
        <w:t>Lord Falconer of Thoroton:</w:t>
      </w:r>
      <w:r>
        <w:t xml:space="preserve"> </w:t>
      </w:r>
      <w:r w:rsidRPr="002655E2">
        <w:t>But it has for a large number of Presidents</w:t>
      </w:r>
      <w:r>
        <w:t>. P</w:t>
      </w:r>
      <w:r w:rsidRPr="002655E2">
        <w:t>oliticians are like ever</w:t>
      </w:r>
      <w:r>
        <w:t>y</w:t>
      </w:r>
      <w:r w:rsidRPr="002655E2">
        <w:t>body else</w:t>
      </w:r>
      <w:r>
        <w:t>;</w:t>
      </w:r>
      <w:r w:rsidRPr="002655E2">
        <w:t xml:space="preserve"> they take oaths seriously as well.</w:t>
      </w:r>
      <w:r>
        <w:t xml:space="preserve"> </w:t>
      </w:r>
    </w:p>
    <w:p w:rsidR="00B71FDB" w:rsidP="00B71FDB">
      <w:pPr>
        <w:pStyle w:val="Answer"/>
      </w:pPr>
      <w:r w:rsidRPr="006D6D68">
        <w:rPr>
          <w:b/>
          <w:i/>
        </w:rPr>
        <w:t xml:space="preserve">Lord Thomas of </w:t>
      </w:r>
      <w:r w:rsidRPr="00441AB6">
        <w:rPr>
          <w:b/>
          <w:bCs/>
          <w:i/>
          <w:iCs/>
        </w:rPr>
        <w:t>Cwmgiedd</w:t>
      </w:r>
      <w:r w:rsidRPr="006D6D68">
        <w:rPr>
          <w:b/>
          <w:i/>
        </w:rPr>
        <w:t>:</w:t>
      </w:r>
      <w:r>
        <w:t xml:space="preserve"> Perhaps, but</w:t>
      </w:r>
      <w:r w:rsidRPr="002655E2">
        <w:t xml:space="preserve"> what I do not feel I am expert or qualified in any way to speak about is whether it would improve the public perception.</w:t>
      </w:r>
      <w:r>
        <w:t xml:space="preserve"> </w:t>
      </w:r>
    </w:p>
    <w:p w:rsidR="00B71FDB" w:rsidP="00B71FDB">
      <w:pPr>
        <w:pStyle w:val="Answer"/>
      </w:pPr>
      <w:r w:rsidRPr="007A4B0F">
        <w:rPr>
          <w:b/>
          <w:i/>
        </w:rPr>
        <w:t>Lord Judge:</w:t>
      </w:r>
      <w:r>
        <w:t xml:space="preserve"> I have expressed my</w:t>
      </w:r>
      <w:r w:rsidRPr="002655E2">
        <w:t xml:space="preserve"> view</w:t>
      </w:r>
      <w:r>
        <w:t xml:space="preserve"> on public perception</w:t>
      </w:r>
      <w:r w:rsidRPr="002655E2">
        <w:t>.</w:t>
      </w:r>
      <w:r>
        <w:t xml:space="preserve"> On w</w:t>
      </w:r>
      <w:r w:rsidRPr="002655E2">
        <w:t xml:space="preserve">hether or not an individual would suddenly think, </w:t>
      </w:r>
      <w:r>
        <w:t>“</w:t>
      </w:r>
      <w:r w:rsidRPr="002655E2">
        <w:t>Hang on, I took an oath about this three years ago</w:t>
      </w:r>
      <w:r>
        <w:t>”—</w:t>
      </w:r>
      <w:r w:rsidRPr="002655E2">
        <w:t>well</w:t>
      </w:r>
      <w:r>
        <w:t>,</w:t>
      </w:r>
      <w:r w:rsidRPr="002655E2">
        <w:t xml:space="preserve"> if </w:t>
      </w:r>
      <w:r>
        <w:t>he</w:t>
      </w:r>
      <w:r w:rsidRPr="002655E2">
        <w:t xml:space="preserve"> did not think it, the </w:t>
      </w:r>
      <w:r>
        <w:t>O</w:t>
      </w:r>
      <w:r w:rsidRPr="002655E2">
        <w:t>pposition would remind him.</w:t>
      </w:r>
      <w:r>
        <w:t xml:space="preserve"> </w:t>
      </w:r>
      <w:r w:rsidRPr="002655E2">
        <w:t>I would love to know</w:t>
      </w:r>
      <w:r>
        <w:t>,</w:t>
      </w:r>
      <w:r w:rsidRPr="002655E2">
        <w:t xml:space="preserve"> Lord Falconer.</w:t>
      </w:r>
      <w:r>
        <w:t xml:space="preserve"> </w:t>
      </w:r>
      <w:r w:rsidRPr="002655E2">
        <w:t>I do not know the answer to your question</w:t>
      </w:r>
      <w:r>
        <w:t>, al</w:t>
      </w:r>
      <w:r w:rsidRPr="002655E2">
        <w:t>though I entirely agree with you about jurors</w:t>
      </w:r>
      <w:r>
        <w:t xml:space="preserve">. </w:t>
      </w:r>
    </w:p>
    <w:p w:rsidR="00B71FDB" w:rsidP="00B71FDB">
      <w:pPr>
        <w:pStyle w:val="Remark"/>
      </w:pPr>
      <w:r w:rsidRPr="002130CD">
        <w:rPr>
          <w:b/>
        </w:rPr>
        <w:t>Lord Thomas of Gresford:</w:t>
      </w:r>
      <w:r>
        <w:t xml:space="preserve"> Has </w:t>
      </w:r>
      <w:r w:rsidRPr="002655E2">
        <w:t xml:space="preserve">the </w:t>
      </w:r>
      <w:r>
        <w:t>r</w:t>
      </w:r>
      <w:r w:rsidRPr="002655E2">
        <w:t xml:space="preserve">oyal </w:t>
      </w:r>
      <w:r>
        <w:t>o</w:t>
      </w:r>
      <w:r w:rsidRPr="002655E2">
        <w:t xml:space="preserve">ath </w:t>
      </w:r>
      <w:r>
        <w:t xml:space="preserve">not been </w:t>
      </w:r>
      <w:r w:rsidRPr="002655E2">
        <w:t>taken very seriously</w:t>
      </w:r>
      <w:r>
        <w:t>?</w:t>
      </w:r>
    </w:p>
    <w:p w:rsidR="00B71FDB" w:rsidP="00B71FDB">
      <w:pPr>
        <w:pStyle w:val="Answer"/>
      </w:pPr>
      <w:r w:rsidRPr="007A4B0F">
        <w:rPr>
          <w:b/>
          <w:i/>
        </w:rPr>
        <w:t>Lord Judge:</w:t>
      </w:r>
      <w:r>
        <w:t xml:space="preserve"> Well, i</w:t>
      </w:r>
      <w:r w:rsidRPr="002655E2">
        <w:t xml:space="preserve">f the </w:t>
      </w:r>
      <w:r>
        <w:t>M</w:t>
      </w:r>
      <w:r w:rsidRPr="002655E2">
        <w:t>onarch takes the oath</w:t>
      </w:r>
      <w:r>
        <w:t>,</w:t>
      </w:r>
      <w:r w:rsidRPr="002655E2">
        <w:t xml:space="preserve"> why not every member of the Cabinet?</w:t>
      </w:r>
      <w:r>
        <w:t xml:space="preserve"> </w:t>
      </w:r>
      <w:r w:rsidRPr="002655E2">
        <w:t>Why not?</w:t>
      </w:r>
      <w:r>
        <w:t xml:space="preserve"> </w:t>
      </w:r>
      <w:r w:rsidRPr="002655E2">
        <w:t>I wish I had</w:t>
      </w:r>
      <w:r>
        <w:t xml:space="preserve"> </w:t>
      </w:r>
      <w:r w:rsidRPr="002655E2">
        <w:t>something useful I could say on that.</w:t>
      </w:r>
      <w:r>
        <w:t xml:space="preserve"> </w:t>
      </w:r>
    </w:p>
    <w:p w:rsidR="00B71FDB" w:rsidP="00B71FDB">
      <w:pPr>
        <w:pStyle w:val="Remark"/>
      </w:pPr>
      <w:r w:rsidRPr="007A4B0F">
        <w:rPr>
          <w:b/>
        </w:rPr>
        <w:t>The Chair:</w:t>
      </w:r>
      <w:r>
        <w:t xml:space="preserve"> Baroness Fookes, a final comment.</w:t>
      </w:r>
    </w:p>
    <w:p w:rsidR="00B71FDB" w:rsidRPr="002655E2" w:rsidP="00B71FDB">
      <w:pPr>
        <w:pStyle w:val="Remark"/>
      </w:pPr>
      <w:r w:rsidRPr="007A4B0F">
        <w:rPr>
          <w:b/>
        </w:rPr>
        <w:t>Baroness Fookes:</w:t>
      </w:r>
      <w:r>
        <w:t xml:space="preserve"> </w:t>
      </w:r>
      <w:r w:rsidRPr="002655E2">
        <w:t>We are not bound to consider public perception.</w:t>
      </w:r>
      <w:r>
        <w:t xml:space="preserve"> </w:t>
      </w:r>
      <w:r w:rsidRPr="002655E2">
        <w:t>Let me put the question another way</w:t>
      </w:r>
      <w:r>
        <w:t>. W</w:t>
      </w:r>
      <w:r w:rsidRPr="002655E2">
        <w:t>ould it be a good idea in itself if the Prime Minister took an oath of some kind, if you like</w:t>
      </w:r>
      <w:r>
        <w:t>,</w:t>
      </w:r>
      <w:r w:rsidRPr="002655E2">
        <w:t xml:space="preserve"> to say </w:t>
      </w:r>
      <w:r>
        <w:t xml:space="preserve">that he will </w:t>
      </w:r>
      <w:r w:rsidRPr="002655E2">
        <w:t>do his best</w:t>
      </w:r>
      <w:r>
        <w:t>,</w:t>
      </w:r>
      <w:r w:rsidRPr="002655E2">
        <w:t xml:space="preserve"> or some formula such </w:t>
      </w:r>
      <w:r>
        <w:t xml:space="preserve">as </w:t>
      </w:r>
      <w:r w:rsidRPr="002655E2">
        <w:t>that?</w:t>
      </w:r>
    </w:p>
    <w:p w:rsidR="00B71FDB" w:rsidP="00B71FDB">
      <w:pPr>
        <w:pStyle w:val="Answer"/>
      </w:pPr>
      <w:r w:rsidRPr="007A4B0F">
        <w:rPr>
          <w:b/>
          <w:i/>
        </w:rPr>
        <w:t>Lord Judge:</w:t>
      </w:r>
      <w:r>
        <w:t xml:space="preserve"> </w:t>
      </w:r>
      <w:r w:rsidRPr="002655E2">
        <w:t>I wish I had a strong view about it.</w:t>
      </w:r>
      <w:r>
        <w:t xml:space="preserve"> </w:t>
      </w:r>
      <w:r w:rsidRPr="002655E2">
        <w:t xml:space="preserve">I </w:t>
      </w:r>
      <w:r>
        <w:t>can</w:t>
      </w:r>
      <w:r w:rsidRPr="002655E2">
        <w:t xml:space="preserve"> see that it would look good.</w:t>
      </w:r>
      <w:r>
        <w:t xml:space="preserve"> </w:t>
      </w:r>
      <w:r w:rsidRPr="002655E2">
        <w:t>I could see that for some people it would make a difference at some stages in the course of the awful job they have to do</w:t>
      </w:r>
      <w:r>
        <w:t>. But j</w:t>
      </w:r>
      <w:r w:rsidRPr="002655E2">
        <w:t xml:space="preserve">ust </w:t>
      </w:r>
      <w:r>
        <w:t>imagine</w:t>
      </w:r>
      <w:r w:rsidRPr="002655E2">
        <w:t xml:space="preserve"> what the public would think as the individual stood up to take the oath.</w:t>
      </w:r>
      <w:r>
        <w:t xml:space="preserve"> </w:t>
      </w:r>
      <w:r w:rsidRPr="002655E2">
        <w:t xml:space="preserve">Would </w:t>
      </w:r>
      <w:r>
        <w:t>it be, “O</w:t>
      </w:r>
      <w:r w:rsidRPr="002655E2">
        <w:t>h good</w:t>
      </w:r>
      <w:r>
        <w:t>,</w:t>
      </w:r>
      <w:r w:rsidRPr="002655E2">
        <w:t xml:space="preserve"> that</w:t>
      </w:r>
      <w:r>
        <w:t>’s</w:t>
      </w:r>
      <w:r w:rsidRPr="002655E2">
        <w:t xml:space="preserve"> going to be all right then</w:t>
      </w:r>
      <w:r>
        <w:t>”</w:t>
      </w:r>
      <w:r w:rsidRPr="002655E2">
        <w:t>?</w:t>
      </w:r>
      <w:r>
        <w:t xml:space="preserve"> </w:t>
      </w:r>
      <w:r w:rsidRPr="002655E2">
        <w:t>I would like to think they would think that</w:t>
      </w:r>
      <w:r>
        <w:t>,</w:t>
      </w:r>
      <w:r w:rsidRPr="002655E2">
        <w:t xml:space="preserve"> but I would like them to think that whether an oath was taken or not.</w:t>
      </w:r>
      <w:r>
        <w:t xml:space="preserve"> I am sceptical. </w:t>
      </w:r>
    </w:p>
    <w:p w:rsidR="00B71FDB" w:rsidP="00B71FDB">
      <w:pPr>
        <w:pStyle w:val="Remark"/>
      </w:pPr>
      <w:r w:rsidRPr="001F0BAF">
        <w:rPr>
          <w:b/>
        </w:rPr>
        <w:t>Baroness Fookes:</w:t>
      </w:r>
      <w:r>
        <w:t xml:space="preserve"> </w:t>
      </w:r>
      <w:r w:rsidRPr="002655E2">
        <w:t>Forget the publi</w:t>
      </w:r>
      <w:r>
        <w:t>c and just think whether it w</w:t>
      </w:r>
      <w:r w:rsidRPr="002655E2">
        <w:t xml:space="preserve">ould </w:t>
      </w:r>
      <w:r>
        <w:t>b</w:t>
      </w:r>
      <w:r w:rsidRPr="002655E2">
        <w:t>e good for the Prime Minister</w:t>
      </w:r>
      <w:r>
        <w:t>.</w:t>
      </w:r>
    </w:p>
    <w:p w:rsidR="00B71FDB" w:rsidP="00B71FDB">
      <w:pPr>
        <w:pStyle w:val="Answer"/>
      </w:pPr>
      <w:r w:rsidRPr="007A4B0F">
        <w:rPr>
          <w:b/>
          <w:i/>
        </w:rPr>
        <w:t>Lord Judge:</w:t>
      </w:r>
      <w:r>
        <w:t xml:space="preserve"> Gosh, </w:t>
      </w:r>
      <w:r w:rsidRPr="002655E2">
        <w:t>I do not know</w:t>
      </w:r>
      <w:r>
        <w:t xml:space="preserve">, Lady </w:t>
      </w:r>
      <w:r w:rsidRPr="002655E2">
        <w:t>Fookes.</w:t>
      </w:r>
      <w:r>
        <w:t xml:space="preserve"> </w:t>
      </w:r>
      <w:r w:rsidRPr="002655E2">
        <w:t>After all</w:t>
      </w:r>
      <w:r>
        <w:t>,</w:t>
      </w:r>
      <w:r w:rsidRPr="002655E2">
        <w:t xml:space="preserve"> I have never been in that responsible position.</w:t>
      </w:r>
      <w:r>
        <w:t xml:space="preserve"> </w:t>
      </w:r>
    </w:p>
    <w:p w:rsidR="00B71FDB" w:rsidP="00B71FDB">
      <w:pPr>
        <w:pStyle w:val="Remark"/>
      </w:pPr>
      <w:r w:rsidRPr="006D24B1">
        <w:rPr>
          <w:b/>
        </w:rPr>
        <w:t>Baroness Fookes:</w:t>
      </w:r>
      <w:r>
        <w:t xml:space="preserve"> No, neither have I.</w:t>
      </w:r>
    </w:p>
    <w:p w:rsidR="00B71FDB" w:rsidP="00B71FDB">
      <w:pPr>
        <w:pStyle w:val="Answer"/>
      </w:pPr>
      <w:r w:rsidRPr="006D24B1">
        <w:rPr>
          <w:b/>
          <w:i/>
        </w:rPr>
        <w:t>Lord Judge:</w:t>
      </w:r>
      <w:r>
        <w:t xml:space="preserve"> I would like to think that a</w:t>
      </w:r>
      <w:r w:rsidRPr="002655E2">
        <w:t>ll the things we are talking about would d</w:t>
      </w:r>
      <w:r>
        <w:t xml:space="preserve">o </w:t>
      </w:r>
      <w:r w:rsidRPr="002655E2">
        <w:t>good to whoever holds the office.</w:t>
      </w:r>
      <w:r>
        <w:t xml:space="preserve"> But i</w:t>
      </w:r>
      <w:r w:rsidRPr="002655E2">
        <w:t>f you recommend it</w:t>
      </w:r>
      <w:r>
        <w:t>,</w:t>
      </w:r>
      <w:r w:rsidRPr="002655E2">
        <w:t xml:space="preserve"> we will make it work</w:t>
      </w:r>
      <w:r>
        <w:t xml:space="preserve">. </w:t>
      </w:r>
    </w:p>
    <w:p w:rsidR="00B71FDB" w:rsidP="00B71FDB">
      <w:pPr>
        <w:pStyle w:val="Remark"/>
      </w:pPr>
      <w:r w:rsidRPr="001F0BAF">
        <w:rPr>
          <w:b/>
        </w:rPr>
        <w:t>Baroness Fookes:</w:t>
      </w:r>
      <w:r>
        <w:t xml:space="preserve"> Perhaps w</w:t>
      </w:r>
      <w:r w:rsidRPr="002655E2">
        <w:t>e are back to Lord Hennessy</w:t>
      </w:r>
      <w:r>
        <w:t>’</w:t>
      </w:r>
      <w:r w:rsidRPr="002655E2">
        <w:t xml:space="preserve">s </w:t>
      </w:r>
      <w:r>
        <w:t>“</w:t>
      </w:r>
      <w:r w:rsidRPr="002655E2">
        <w:t>good chaps</w:t>
      </w:r>
      <w:r>
        <w:t>”</w:t>
      </w:r>
      <w:r w:rsidRPr="002655E2">
        <w:t xml:space="preserve"> theory.</w:t>
      </w:r>
    </w:p>
    <w:p w:rsidR="00B71FDB" w:rsidP="00B71FDB">
      <w:pPr>
        <w:pStyle w:val="Answer"/>
      </w:pPr>
      <w:r w:rsidRPr="006E2E0B">
        <w:rPr>
          <w:b/>
          <w:i/>
        </w:rPr>
        <w:t>Lord Judge:</w:t>
      </w:r>
      <w:r>
        <w:t xml:space="preserve"> Yes, perhaps.</w:t>
      </w:r>
    </w:p>
    <w:p w:rsidR="00B71FDB" w:rsidP="00B71FDB">
      <w:pPr>
        <w:pStyle w:val="Remark"/>
      </w:pPr>
      <w:r w:rsidRPr="001F0BAF">
        <w:rPr>
          <w:b/>
        </w:rPr>
        <w:t>The Chair:</w:t>
      </w:r>
      <w:r>
        <w:t xml:space="preserve"> W</w:t>
      </w:r>
      <w:r w:rsidRPr="002655E2">
        <w:t>e have come to an end now.</w:t>
      </w:r>
      <w:r>
        <w:t xml:space="preserve"> </w:t>
      </w:r>
      <w:r w:rsidRPr="002655E2">
        <w:t>I</w:t>
      </w:r>
      <w:r>
        <w:t xml:space="preserve"> </w:t>
      </w:r>
      <w:r w:rsidRPr="002655E2">
        <w:t xml:space="preserve">am conscious </w:t>
      </w:r>
      <w:r>
        <w:t xml:space="preserve">that </w:t>
      </w:r>
      <w:r w:rsidRPr="002655E2">
        <w:t>we have to do some time</w:t>
      </w:r>
      <w:r>
        <w:t>-</w:t>
      </w:r>
      <w:r w:rsidRPr="002655E2">
        <w:t xml:space="preserve">limited business before we lose members of our </w:t>
      </w:r>
      <w:r>
        <w:t>c</w:t>
      </w:r>
      <w:r w:rsidRPr="002655E2">
        <w:t>ommittee.</w:t>
      </w:r>
      <w:r>
        <w:t xml:space="preserve"> </w:t>
      </w:r>
      <w:r w:rsidRPr="002655E2">
        <w:t>Thank you so much for comi</w:t>
      </w:r>
      <w:r>
        <w:t>ng</w:t>
      </w:r>
      <w:r w:rsidRPr="002655E2">
        <w:t xml:space="preserve"> today. As expected</w:t>
      </w:r>
      <w:r>
        <w:t>,</w:t>
      </w:r>
      <w:r w:rsidRPr="002655E2">
        <w:t xml:space="preserve"> you have posed a whole series of views and issues very clearly and very sharply</w:t>
      </w:r>
      <w:r>
        <w:t>,</w:t>
      </w:r>
      <w:r w:rsidRPr="002655E2">
        <w:t xml:space="preserve"> and added to the way in which we can think about the issues </w:t>
      </w:r>
      <w:r>
        <w:t xml:space="preserve">that </w:t>
      </w:r>
      <w:r w:rsidRPr="002655E2">
        <w:t>we are looking at</w:t>
      </w:r>
      <w:r>
        <w:t>,</w:t>
      </w:r>
      <w:r w:rsidRPr="002655E2">
        <w:t xml:space="preserve"> </w:t>
      </w:r>
      <w:r>
        <w:t>which</w:t>
      </w:r>
      <w:r w:rsidRPr="002655E2">
        <w:t xml:space="preserve"> is much appreciated.</w:t>
      </w:r>
      <w:r>
        <w:t xml:space="preserve"> </w:t>
      </w:r>
      <w:r w:rsidRPr="002655E2">
        <w:t>Thank you very much indeed.</w:t>
      </w:r>
      <w:r>
        <w:t xml:space="preserve"> </w:t>
      </w:r>
    </w:p>
    <w:sectPr w:rsidSect="00BC495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1FA9776D75B42AE96A7678BF648F612"/>
      </w:placeholder>
      <w:richText/>
    </w:sdtPr>
    <w:sdtContent>
      <w:p w:rsidR="005757A1"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566A804073849CC8A7A6B327E559560"/>
      </w:placeholder>
      <w:richText/>
    </w:sdtPr>
    <w:sdtContent>
      <w:p w:rsidR="005757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6991660"/>
      <w:docPartObj>
        <w:docPartGallery w:val="Page Numbers (Top of Page)"/>
        <w:docPartUnique/>
      </w:docPartObj>
    </w:sdtPr>
    <w:sdtEndPr>
      <w:rPr>
        <w:noProof/>
      </w:rPr>
    </w:sdtEndPr>
    <w:sdtContent>
      <w:p w:rsidR="005757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757A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A617B6"/>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lvlOverride w:ilvl="0">
      <w:startOverride w:val="5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5757"/>
    <w:rPr>
      <w:color w:val="605E5C"/>
      <w:shd w:val="clear" w:color="auto" w:fill="E1DFDD"/>
    </w:rPr>
  </w:style>
  <w:style w:type="paragraph" w:styleId="BalloonText">
    <w:name w:val="Balloon Text"/>
    <w:basedOn w:val="Normal"/>
    <w:link w:val="BalloonTextChar"/>
    <w:uiPriority w:val="99"/>
    <w:semiHidden/>
    <w:unhideWhenUsed/>
    <w:rsid w:val="0065177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7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1FA9776D75B42AE96A7678BF648F612"/>
        <w:category>
          <w:name w:val="General"/>
          <w:gallery w:val="placeholder"/>
        </w:category>
        <w:types>
          <w:type w:val="bbPlcHdr"/>
        </w:types>
        <w:behaviors>
          <w:behavior w:val="content"/>
        </w:behaviors>
        <w:guid w:val="{EC00344F-1269-42F8-AC09-BCEB8804ACD9}"/>
      </w:docPartPr>
      <w:docPartBody>
        <w:p w:rsidR="00BB330D" w:rsidP="002418FD">
          <w:pPr>
            <w:pStyle w:val="41FA9776D75B42AE96A7678BF648F612"/>
          </w:pPr>
          <w:r w:rsidRPr="000753FC">
            <w:rPr>
              <w:rStyle w:val="PlaceholderText"/>
            </w:rPr>
            <w:t>Click here to enter text.</w:t>
          </w:r>
        </w:p>
      </w:docPartBody>
    </w:docPart>
    <w:docPart>
      <w:docPartPr>
        <w:name w:val="F566A804073849CC8A7A6B327E559560"/>
        <w:category>
          <w:name w:val="General"/>
          <w:gallery w:val="placeholder"/>
        </w:category>
        <w:types>
          <w:type w:val="bbPlcHdr"/>
        </w:types>
        <w:behaviors>
          <w:behavior w:val="content"/>
        </w:behaviors>
        <w:guid w:val="{17CBE39B-D13E-4327-870E-B8CCF813FCD4}"/>
      </w:docPartPr>
      <w:docPartBody>
        <w:p w:rsidR="00BB330D" w:rsidP="002418FD">
          <w:pPr>
            <w:pStyle w:val="F566A804073849CC8A7A6B327E559560"/>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74D4"/>
    <w:rPr>
      <w:color w:val="808080"/>
    </w:rPr>
  </w:style>
  <w:style w:type="paragraph" w:customStyle="1" w:styleId="41FA9776D75B42AE96A7678BF648F612">
    <w:name w:val="41FA9776D75B42AE96A7678BF648F612"/>
    <w:rsid w:val="002418FD"/>
  </w:style>
  <w:style w:type="paragraph" w:customStyle="1" w:styleId="F566A804073849CC8A7A6B327E559560">
    <w:name w:val="F566A804073849CC8A7A6B327E559560"/>
    <w:rsid w:val="002418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2" ma:contentTypeDescription="Create a new document." ma:contentTypeScope="" ma:versionID="72f56a10eee294067803f0956fe5e1f9">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16d73a016e34ef99ec37c7b6a73ea555"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63b5cdc9-626f-4720-959a-c0f58e51e2b5</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N/A</Document_x0020_Status1>
    <g3ef09377e3444258679b6035a1ff93a xmlns="4600776d-0a3c-44b4-bff2-0ceaafb13046">
      <Terms xmlns="http://schemas.microsoft.com/office/infopath/2007/PartnerControls"/>
    </g3ef09377e3444258679b6035a1ff93a>
    <TaxCatchAll xmlns="4600776d-0a3c-44b4-bff2-0ceaafb13046">
      <Value>102</Value>
      <Value>74</Value>
      <Value>108</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RecordNumber xmlns="4600776d-0a3c-44b4-bff2-0ceaafb13046" xsi:nil="true"/>
    <Meeting_x0020_Date xmlns="b42ee53a-2340-4c25-89c8-245227b3848b" xsi:nil="tru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165EE-E8A3-4C38-9720-7A3C5AAD026D}">
  <ds:schemaRefs>
    <ds:schemaRef ds:uri="http://schemas.microsoft.com/sharepoint/events"/>
  </ds:schemaRefs>
</ds:datastoreItem>
</file>

<file path=customXml/itemProps2.xml><?xml version="1.0" encoding="utf-8"?>
<ds:datastoreItem xmlns:ds="http://schemas.openxmlformats.org/officeDocument/2006/customXml" ds:itemID="{D8872F2F-AB0A-4D8D-BA80-160D4A076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3DF4BF-9868-4A3D-93F1-60826FAAF98D}">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50F2DFEA-0571-4C07-A351-4DAE6328A8D3}">
  <ds:schemaRefs>
    <ds:schemaRef ds:uri="http://schemas.microsoft.com/sharepoint/v3/contenttype/forms"/>
  </ds:schemaRefs>
</ds:datastoreItem>
</file>

<file path=customXml/itemProps5.xml><?xml version="1.0" encoding="utf-8"?>
<ds:datastoreItem xmlns:ds="http://schemas.openxmlformats.org/officeDocument/2006/customXml" ds:itemID="{29B8622F-46F6-4F71-B4CA-81951A7E7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