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38C8" w:rsidP="0060046A">
      <w:pPr>
        <w:pStyle w:val="TitleCommittee0"/>
      </w:pPr>
      <w:r>
        <w:t>Select Committee on Adult Social Care</w:t>
      </w:r>
    </w:p>
    <w:p w:rsidR="00CF38C8" w:rsidP="0060046A">
      <w:pPr>
        <w:pStyle w:val="TitleInquiry0"/>
      </w:pPr>
      <w:r>
        <w:t>C</w:t>
      </w:r>
      <w:r>
        <w:t xml:space="preserve">orrected oral evidence: </w:t>
      </w:r>
      <w:r w:rsidR="00F86D0F">
        <w:t xml:space="preserve">Adult </w:t>
      </w:r>
      <w:r w:rsidR="00864CA9">
        <w:t>social care</w:t>
      </w:r>
    </w:p>
    <w:p w:rsidR="00CF38C8" w:rsidP="0060046A">
      <w:pPr>
        <w:pStyle w:val="Para"/>
      </w:pPr>
      <w:r>
        <w:t>Monday 23 May 2022</w:t>
      </w:r>
    </w:p>
    <w:p w:rsidR="00CF38C8" w:rsidP="0060046A">
      <w:pPr>
        <w:pStyle w:val="Para"/>
      </w:pPr>
      <w:r>
        <w:t>4.</w:t>
      </w:r>
      <w:r w:rsidR="0021178D">
        <w:t>3</w:t>
      </w:r>
      <w:r w:rsidR="000B2B9D">
        <w:t>5</w:t>
      </w:r>
      <w:r>
        <w:t xml:space="preserve"> pm</w:t>
      </w:r>
    </w:p>
    <w:p w:rsidR="00CF38C8" w:rsidP="0060046A">
      <w:pPr>
        <w:pStyle w:val="Para"/>
      </w:pPr>
    </w:p>
    <w:p w:rsidR="00CF38C8" w:rsidP="0060046A">
      <w:r>
        <w:t>Watch the meeting</w:t>
      </w:r>
    </w:p>
    <w:p w:rsidR="00CF38C8" w:rsidP="0060046A">
      <w:r>
        <w:t xml:space="preserve">Members present: </w:t>
      </w:r>
      <w:r w:rsidR="00AB392C">
        <w:t xml:space="preserve">Baroness Andrews </w:t>
      </w:r>
      <w:r>
        <w:t xml:space="preserve">(The Chair); </w:t>
      </w:r>
      <w:r w:rsidR="00AB392C">
        <w:t xml:space="preserve">Baroness Barker; Lord Bradley; The Lord Bishop of Carlisle; </w:t>
      </w:r>
      <w:r w:rsidR="008626E8">
        <w:t>Baroness Eaton; Baroness Fraser of</w:t>
      </w:r>
      <w:r w:rsidR="0054071F">
        <w:t xml:space="preserve"> Craigmaddie;</w:t>
      </w:r>
      <w:r w:rsidR="008626E8">
        <w:t xml:space="preserve"> Baroness Goudie; Lord Laming; Baroness Sheph</w:t>
      </w:r>
      <w:r w:rsidR="0054071F">
        <w:t>a</w:t>
      </w:r>
      <w:r w:rsidR="008626E8">
        <w:t>rd of</w:t>
      </w:r>
      <w:r w:rsidR="0054071F">
        <w:t xml:space="preserve"> Northwo</w:t>
      </w:r>
      <w:r w:rsidR="00957D2C">
        <w:t>l</w:t>
      </w:r>
      <w:r w:rsidR="0054071F">
        <w:t>d</w:t>
      </w:r>
      <w:r w:rsidR="008626E8">
        <w:t>; Baroness</w:t>
      </w:r>
      <w:r w:rsidR="0021178D">
        <w:t> </w:t>
      </w:r>
      <w:r w:rsidR="008626E8">
        <w:t xml:space="preserve">Warwick of </w:t>
      </w:r>
      <w:r w:rsidR="004F745A">
        <w:t>Undercliffe.</w:t>
      </w:r>
    </w:p>
    <w:p w:rsidR="00CF38C8" w:rsidP="0060046A">
      <w:pPr>
        <w:pStyle w:val="Para"/>
        <w:tabs>
          <w:tab w:val="center" w:pos="4536"/>
          <w:tab w:val="right" w:pos="8931"/>
        </w:tabs>
      </w:pPr>
      <w:r>
        <w:t>Evidence Session No. 1</w:t>
      </w:r>
      <w:r w:rsidR="00F86D0F">
        <w:t>1</w:t>
      </w:r>
      <w:r>
        <w:tab/>
      </w:r>
      <w:r w:rsidR="00632C45">
        <w:t>Virtual Proceeding</w:t>
      </w:r>
      <w:r>
        <w:tab/>
      </w:r>
      <w:r w:rsidRPr="00156A60">
        <w:t xml:space="preserve">Questions </w:t>
      </w:r>
      <w:r w:rsidR="00632C45">
        <w:t>85</w:t>
      </w:r>
      <w:r w:rsidR="00F86D0F">
        <w:t xml:space="preserve"> -</w:t>
      </w:r>
      <w:r w:rsidR="00BA6FC3">
        <w:t xml:space="preserve"> </w:t>
      </w:r>
      <w:r w:rsidR="00B35810">
        <w:t>89</w:t>
      </w:r>
    </w:p>
    <w:p w:rsidR="00CF38C8" w:rsidP="0060046A">
      <w:pPr>
        <w:pStyle w:val="TitleWitnesses0"/>
      </w:pPr>
    </w:p>
    <w:p w:rsidR="00CF38C8" w:rsidP="0060046A">
      <w:pPr>
        <w:pStyle w:val="TitleWitnesses0"/>
      </w:pPr>
      <w:r>
        <w:t>Witnesses</w:t>
      </w:r>
    </w:p>
    <w:p w:rsidR="00CF38C8" w:rsidP="0060046A">
      <w:pPr>
        <w:pStyle w:val="Para"/>
      </w:pPr>
      <w:r>
        <w:fldChar w:fldCharType="begin"/>
      </w:r>
      <w:r>
        <w:instrText xml:space="preserve"> HYPERLINK \l "Panel1" </w:instrText>
      </w:r>
      <w:r>
        <w:fldChar w:fldCharType="separate"/>
      </w:r>
      <w:r w:rsidRPr="00CF38C8">
        <w:rPr>
          <w:rStyle w:val="Hyperlink"/>
        </w:rPr>
        <w:t>I</w:t>
      </w:r>
      <w:r>
        <w:fldChar w:fldCharType="end"/>
      </w:r>
      <w:r>
        <w:t xml:space="preserve">: </w:t>
      </w:r>
      <w:r w:rsidR="00F86D0F">
        <w:t xml:space="preserve">Professor Donna Hall CBE, Chair, Bolton NHS Foundation Trust; Ian McCreath, Head of </w:t>
      </w:r>
      <w:r w:rsidR="003E2325">
        <w:t>Think Local Act Personal (</w:t>
      </w:r>
      <w:r w:rsidR="00F86D0F">
        <w:t>TLAP</w:t>
      </w:r>
      <w:r w:rsidR="003E2325">
        <w:t>)</w:t>
      </w:r>
      <w:r w:rsidR="00F86D0F">
        <w:t>; Kate Sibth</w:t>
      </w:r>
      <w:r w:rsidR="00E70112">
        <w:t>orp</w:t>
      </w:r>
      <w:r w:rsidR="00F86D0F">
        <w:t>, Co-chair of the National Co</w:t>
      </w:r>
      <w:r w:rsidR="00F86D0F">
        <w:noBreakHyphen/>
        <w:t>production Advisory Group, TLAP.</w:t>
      </w:r>
      <w:r w:rsidRPr="00BD6D45">
        <w:t xml:space="preserve"> </w:t>
      </w:r>
    </w:p>
    <w:p w:rsidR="00CF38C8" w:rsidP="0060046A">
      <w:pPr>
        <w:pStyle w:val="Para"/>
      </w:pPr>
    </w:p>
    <w:p w:rsidR="00632C45" w:rsidP="0060046A">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CF38C8" w:rsidP="0060046A">
      <w:pPr>
        <w:pStyle w:val="TitlePanel0"/>
      </w:pPr>
      <w:bookmarkStart w:id="0" w:name="Panel1"/>
      <w:r>
        <w:t>Examination of witnesses</w:t>
      </w:r>
    </w:p>
    <w:p w:rsidR="0096469C" w:rsidP="0060046A">
      <w:pPr>
        <w:pStyle w:val="Para"/>
      </w:pPr>
      <w:r>
        <w:t xml:space="preserve">Professor </w:t>
      </w:r>
      <w:r w:rsidR="00E23AC0">
        <w:t xml:space="preserve">Donna </w:t>
      </w:r>
      <w:r>
        <w:t>Hall, Ian McCreath and Kate Sibthorp</w:t>
      </w:r>
      <w:r w:rsidR="00CF38C8">
        <w:t>.</w:t>
      </w:r>
      <w:bookmarkEnd w:id="0"/>
    </w:p>
    <w:p w:rsidR="001B3B56" w:rsidP="00C05507">
      <w:pPr>
        <w:pStyle w:val="Remark"/>
      </w:pPr>
      <w:r w:rsidRPr="00C05507">
        <w:rPr>
          <w:b/>
        </w:rPr>
        <w:t>The Chair:</w:t>
      </w:r>
      <w:r>
        <w:t xml:space="preserve"> </w:t>
      </w:r>
      <w:r w:rsidR="00C05507">
        <w:t>W</w:t>
      </w:r>
      <w:r w:rsidRPr="00EA2E1D" w:rsidR="00EA2E1D">
        <w:t xml:space="preserve">e now move to the second part of </w:t>
      </w:r>
      <w:r w:rsidR="00AC671B">
        <w:t>our meeting</w:t>
      </w:r>
      <w:r w:rsidR="0061682E">
        <w:t>. B</w:t>
      </w:r>
      <w:r w:rsidRPr="00EA2E1D" w:rsidR="00EA2E1D">
        <w:t>efore we do so</w:t>
      </w:r>
      <w:r w:rsidR="000B2B9D">
        <w:t>,</w:t>
      </w:r>
      <w:r w:rsidRPr="00EA2E1D" w:rsidR="00EA2E1D">
        <w:t xml:space="preserve"> I have to correct myself. I did not mention that we are missing several </w:t>
      </w:r>
      <w:r w:rsidR="00564F2E">
        <w:t>m</w:t>
      </w:r>
      <w:r w:rsidRPr="00EA2E1D" w:rsidR="00EA2E1D">
        <w:t>embers this afternoon</w:t>
      </w:r>
      <w:r w:rsidR="0004188F">
        <w:t>.</w:t>
      </w:r>
      <w:r w:rsidRPr="00EA2E1D" w:rsidR="00EA2E1D">
        <w:t xml:space="preserve"> </w:t>
      </w:r>
      <w:r w:rsidR="00554E09">
        <w:t xml:space="preserve">Sadly, </w:t>
      </w:r>
      <w:r w:rsidRPr="00EA2E1D" w:rsidR="00EA2E1D">
        <w:t>Lord</w:t>
      </w:r>
      <w:r w:rsidR="00554E09">
        <w:t xml:space="preserve"> P</w:t>
      </w:r>
      <w:r w:rsidRPr="00EA2E1D" w:rsidR="00EA2E1D">
        <w:t xml:space="preserve">olak, Baroness </w:t>
      </w:r>
      <w:r w:rsidR="00554E09">
        <w:t>J</w:t>
      </w:r>
      <w:r w:rsidRPr="00EA2E1D" w:rsidR="00EA2E1D">
        <w:t xml:space="preserve">olly and Baroness Campbell cannot be with us. We look forward to seeing them </w:t>
      </w:r>
      <w:r w:rsidR="003E2325">
        <w:t xml:space="preserve">the </w:t>
      </w:r>
      <w:r w:rsidRPr="00EA2E1D" w:rsidR="00EA2E1D">
        <w:t>week</w:t>
      </w:r>
      <w:r w:rsidR="003E2325">
        <w:t xml:space="preserve"> after next</w:t>
      </w:r>
      <w:r w:rsidRPr="00EA2E1D" w:rsidR="00EA2E1D">
        <w:t xml:space="preserve">. </w:t>
      </w:r>
    </w:p>
    <w:p w:rsidR="00C05507" w:rsidP="00C05507">
      <w:pPr>
        <w:pStyle w:val="Remark"/>
      </w:pPr>
      <w:r w:rsidRPr="00EA2E1D">
        <w:t xml:space="preserve">We </w:t>
      </w:r>
      <w:r w:rsidR="001B3B56">
        <w:t xml:space="preserve">now </w:t>
      </w:r>
      <w:r w:rsidRPr="00EA2E1D">
        <w:t>move to a series of questions that pursue a slightly different narrative but also look at some of the extremely effective examples of change in place that we have seen. We have before us three wonderful witnesses to talk to us about these issues</w:t>
      </w:r>
      <w:r w:rsidR="000B2B9D">
        <w:t>:</w:t>
      </w:r>
      <w:r>
        <w:t xml:space="preserve"> </w:t>
      </w:r>
      <w:r w:rsidR="006F356E">
        <w:t>P</w:t>
      </w:r>
      <w:r w:rsidRPr="00C05507">
        <w:t xml:space="preserve">rofessor Donna </w:t>
      </w:r>
      <w:r w:rsidR="006F356E">
        <w:t>H</w:t>
      </w:r>
      <w:r w:rsidRPr="00C05507">
        <w:t>all CBE</w:t>
      </w:r>
      <w:r w:rsidR="000B2B9D">
        <w:t xml:space="preserve">, </w:t>
      </w:r>
      <w:r w:rsidRPr="00C05507">
        <w:t xml:space="preserve">Ian </w:t>
      </w:r>
      <w:r w:rsidR="006F356E">
        <w:t>McC</w:t>
      </w:r>
      <w:r w:rsidRPr="00C05507">
        <w:t xml:space="preserve">reath </w:t>
      </w:r>
      <w:r w:rsidR="000B2B9D">
        <w:t>and</w:t>
      </w:r>
      <w:r>
        <w:t xml:space="preserve"> </w:t>
      </w:r>
      <w:r w:rsidRPr="00C05507">
        <w:t>Kate</w:t>
      </w:r>
      <w:r w:rsidR="00CA510E">
        <w:t xml:space="preserve"> Sibthorp</w:t>
      </w:r>
      <w:r w:rsidR="000B2B9D">
        <w:t xml:space="preserve">. </w:t>
      </w:r>
      <w:r w:rsidRPr="00C05507">
        <w:t>We will start with a question to Kate from the Lord Bishop</w:t>
      </w:r>
      <w:r w:rsidR="00F3706B">
        <w:t xml:space="preserve"> of Carlisle</w:t>
      </w:r>
      <w:r w:rsidRPr="00C05507">
        <w:t>.</w:t>
      </w:r>
    </w:p>
    <w:p w:rsidR="001B3B56" w:rsidP="00632C45">
      <w:pPr>
        <w:pStyle w:val="Question"/>
      </w:pPr>
      <w:r w:rsidRPr="00C05507">
        <w:rPr>
          <w:b/>
        </w:rPr>
        <w:t>The Lord Bishop of Carlisle:</w:t>
      </w:r>
      <w:r>
        <w:t xml:space="preserve"> </w:t>
      </w:r>
      <w:r w:rsidRPr="00C05507">
        <w:t xml:space="preserve">Kate, you have been here with us throughout, so you have heard what </w:t>
      </w:r>
      <w:r w:rsidR="00F3706B">
        <w:t>Luke and Fazilet</w:t>
      </w:r>
      <w:r w:rsidRPr="00C05507">
        <w:t xml:space="preserve"> have said to us. You have heard what they have been saying about negative stereotypes that still permeate society</w:t>
      </w:r>
      <w:r w:rsidR="00E1700E">
        <w:t>,</w:t>
      </w:r>
      <w:r w:rsidRPr="00C05507">
        <w:t xml:space="preserve"> especially when it comes to older adults an</w:t>
      </w:r>
      <w:r w:rsidR="00E1700E">
        <w:t>d</w:t>
      </w:r>
      <w:r w:rsidRPr="00C05507">
        <w:t xml:space="preserve"> working</w:t>
      </w:r>
      <w:r w:rsidR="000B2B9D">
        <w:t>-</w:t>
      </w:r>
      <w:r w:rsidRPr="00C05507">
        <w:t xml:space="preserve">age adults with care needs and disabilities. It is quite clear that all of that has contributed in various ways to creating a fairly flawed definition and purpose for social care services. </w:t>
      </w:r>
    </w:p>
    <w:p w:rsidR="001B3B56" w:rsidP="001B3B56">
      <w:pPr>
        <w:pStyle w:val="QuestionCont"/>
      </w:pPr>
      <w:r w:rsidRPr="00C05507">
        <w:t>As a committee, we are very keen</w:t>
      </w:r>
      <w:r w:rsidR="000B2B9D">
        <w:t>,</w:t>
      </w:r>
      <w:r w:rsidRPr="00C05507">
        <w:t xml:space="preserve"> </w:t>
      </w:r>
      <w:r w:rsidRPr="00C05507" w:rsidR="000B2B9D">
        <w:t>obviously</w:t>
      </w:r>
      <w:r w:rsidR="000B2B9D">
        <w:t>,</w:t>
      </w:r>
      <w:r w:rsidRPr="00C05507" w:rsidR="000B2B9D">
        <w:t xml:space="preserve"> </w:t>
      </w:r>
      <w:r w:rsidRPr="00C05507">
        <w:t xml:space="preserve">to establish a more positive narrative about adult social care both for older adults and adults with disabilities. As Luke put it earlier, we want to get the balance right between positivity on the one hand and realism on the other. I know that you have done a lot of thinking about this. </w:t>
      </w:r>
    </w:p>
    <w:p w:rsidR="00C05507" w:rsidP="001B3B56">
      <w:pPr>
        <w:pStyle w:val="QuestionCont"/>
      </w:pPr>
      <w:r w:rsidRPr="00C05507">
        <w:t>My question is whether you have any suggestions as to what this positive but realistic narrative might look like</w:t>
      </w:r>
      <w:r w:rsidR="0061682E">
        <w:t xml:space="preserve"> and</w:t>
      </w:r>
      <w:r w:rsidR="001B3B56">
        <w:t xml:space="preserve"> how,</w:t>
      </w:r>
      <w:r w:rsidRPr="00C05507">
        <w:t xml:space="preserve"> in particular</w:t>
      </w:r>
      <w:r w:rsidR="001B3B56">
        <w:t>,</w:t>
      </w:r>
      <w:r w:rsidRPr="00C05507">
        <w:t xml:space="preserve"> equality might form part of it. How can we change attitudes as a starting point for designing </w:t>
      </w:r>
      <w:r w:rsidR="0061682E">
        <w:t xml:space="preserve">a </w:t>
      </w:r>
      <w:r w:rsidRPr="00C05507">
        <w:t>more effective system</w:t>
      </w:r>
      <w:r>
        <w:t>?</w:t>
      </w:r>
    </w:p>
    <w:p w:rsidR="00CF38C8" w:rsidP="00C05507">
      <w:pPr>
        <w:pStyle w:val="Answer"/>
      </w:pPr>
      <w:r w:rsidRPr="00C05507">
        <w:rPr>
          <w:b/>
          <w:i/>
        </w:rPr>
        <w:t>Kate Sibthorp:</w:t>
      </w:r>
      <w:r>
        <w:t xml:space="preserve"> </w:t>
      </w:r>
      <w:r w:rsidR="00DF59BF">
        <w:t xml:space="preserve">A </w:t>
      </w:r>
      <w:r w:rsidRPr="0072033D" w:rsidR="0072033D">
        <w:t xml:space="preserve">huge amount of what Luke said about older people resonated with me as a mum to a young woman with learning disabilities and autism. To introduce myself, I am </w:t>
      </w:r>
      <w:r w:rsidR="001B3B56">
        <w:t xml:space="preserve">a </w:t>
      </w:r>
      <w:r w:rsidRPr="0072033D" w:rsidR="0072033D">
        <w:t>mum to three children</w:t>
      </w:r>
      <w:r w:rsidR="00DF59BF">
        <w:t>,</w:t>
      </w:r>
      <w:r w:rsidRPr="0072033D" w:rsidR="0072033D">
        <w:t xml:space="preserve"> all of whom are </w:t>
      </w:r>
      <w:r w:rsidR="00DF59BF">
        <w:t xml:space="preserve">now </w:t>
      </w:r>
      <w:r w:rsidRPr="0072033D" w:rsidR="0072033D">
        <w:t>grown up. My middle child, Maddie</w:t>
      </w:r>
      <w:r w:rsidR="00DF59BF">
        <w:t>,</w:t>
      </w:r>
      <w:r w:rsidRPr="0072033D" w:rsidR="0072033D">
        <w:t xml:space="preserve"> has learning disabilities and is autistic</w:t>
      </w:r>
      <w:r w:rsidR="009077B8">
        <w:t>. T</w:t>
      </w:r>
      <w:r w:rsidRPr="0072033D" w:rsidR="0072033D">
        <w:t>o give you some perspective, she needs support 24/7</w:t>
      </w:r>
      <w:r w:rsidR="009077B8">
        <w:t>. S</w:t>
      </w:r>
      <w:r w:rsidRPr="0072033D" w:rsidR="0072033D">
        <w:t>he does not use speech to communicate</w:t>
      </w:r>
      <w:r w:rsidR="001B3B56">
        <w:t>,</w:t>
      </w:r>
      <w:r w:rsidRPr="0072033D" w:rsidR="0072033D">
        <w:t xml:space="preserve"> which means I am very much her voice in the relationship with our </w:t>
      </w:r>
      <w:r w:rsidR="009077B8">
        <w:t>local</w:t>
      </w:r>
      <w:r w:rsidRPr="0072033D" w:rsidR="0072033D">
        <w:t xml:space="preserve"> adult social care service. The system sees me as an unpaid carer. We have support through direct payments</w:t>
      </w:r>
      <w:r w:rsidR="009077B8">
        <w:t>.</w:t>
      </w:r>
      <w:r w:rsidRPr="0072033D" w:rsidR="0072033D">
        <w:t xml:space="preserve"> We get 43 hours</w:t>
      </w:r>
      <w:r w:rsidR="002735C3">
        <w:t>’</w:t>
      </w:r>
      <w:r w:rsidRPr="0072033D" w:rsidR="0072033D">
        <w:t xml:space="preserve"> support per week, which means that</w:t>
      </w:r>
      <w:r w:rsidR="00FD20C6">
        <w:t xml:space="preserve"> Maddie</w:t>
      </w:r>
      <w:r w:rsidR="002735C3">
        <w:t>’</w:t>
      </w:r>
      <w:r w:rsidR="00FD20C6">
        <w:t xml:space="preserve">s </w:t>
      </w:r>
      <w:r w:rsidRPr="0072033D" w:rsidR="0072033D">
        <w:t xml:space="preserve">dad and I provide 75% of </w:t>
      </w:r>
      <w:r w:rsidR="00FD20C6">
        <w:t>the care and</w:t>
      </w:r>
      <w:r w:rsidRPr="0072033D" w:rsidR="0072033D">
        <w:t xml:space="preserve"> support our daughter requires.</w:t>
      </w:r>
    </w:p>
    <w:p w:rsidR="0072033D" w:rsidP="00C05507">
      <w:pPr>
        <w:pStyle w:val="Answer"/>
      </w:pPr>
      <w:r w:rsidRPr="0072033D">
        <w:t>Maddie is a</w:t>
      </w:r>
      <w:r w:rsidR="00FD20C6">
        <w:t xml:space="preserve"> </w:t>
      </w:r>
      <w:r w:rsidR="00727A30">
        <w:t xml:space="preserve">really </w:t>
      </w:r>
      <w:r w:rsidRPr="0072033D">
        <w:t>beautiful person</w:t>
      </w:r>
      <w:r w:rsidR="00FD20C6">
        <w:t xml:space="preserve"> inside and </w:t>
      </w:r>
      <w:r w:rsidRPr="0072033D">
        <w:t>out an</w:t>
      </w:r>
      <w:r w:rsidR="00FD20C6">
        <w:t>d</w:t>
      </w:r>
      <w:r w:rsidRPr="0072033D">
        <w:t xml:space="preserve"> is incredibly tolerant of us</w:t>
      </w:r>
      <w:r w:rsidR="00FD20C6">
        <w:t xml:space="preserve">. She has </w:t>
      </w:r>
      <w:r w:rsidRPr="0072033D">
        <w:t>taught us all a huge amount. I would describe my beautiful daughter as the beating heart of our family</w:t>
      </w:r>
      <w:r w:rsidR="00407289">
        <w:t>. I would say that</w:t>
      </w:r>
      <w:r w:rsidRPr="0072033D">
        <w:t xml:space="preserve"> we are all better people for having her </w:t>
      </w:r>
      <w:r w:rsidR="00407289">
        <w:t>in our</w:t>
      </w:r>
      <w:r w:rsidRPr="0072033D">
        <w:t xml:space="preserve"> lives. That is important because it is about valuing everybody</w:t>
      </w:r>
      <w:r w:rsidR="00737ED3">
        <w:t>; that is,</w:t>
      </w:r>
      <w:r w:rsidRPr="0072033D">
        <w:t xml:space="preserve"> people who are autistic and </w:t>
      </w:r>
      <w:r w:rsidR="00A15460">
        <w:t xml:space="preserve">those who </w:t>
      </w:r>
      <w:r w:rsidR="00A15460">
        <w:t xml:space="preserve">have </w:t>
      </w:r>
      <w:r w:rsidRPr="0072033D">
        <w:t xml:space="preserve">learning disabilities and how they make society a much better place </w:t>
      </w:r>
      <w:r w:rsidR="00A15460">
        <w:t>by</w:t>
      </w:r>
      <w:r w:rsidRPr="0072033D">
        <w:t xml:space="preserve"> their presence within it.</w:t>
      </w:r>
    </w:p>
    <w:p w:rsidR="00727A30" w:rsidP="00C05507">
      <w:pPr>
        <w:pStyle w:val="Answer"/>
      </w:pPr>
      <w:r w:rsidRPr="0072033D">
        <w:t xml:space="preserve">I am </w:t>
      </w:r>
      <w:r w:rsidR="00737ED3">
        <w:t>co-</w:t>
      </w:r>
      <w:r w:rsidRPr="0072033D">
        <w:t xml:space="preserve">chair of the </w:t>
      </w:r>
      <w:r w:rsidR="00737ED3">
        <w:t>N</w:t>
      </w:r>
      <w:r w:rsidRPr="0072033D">
        <w:t>ational Co</w:t>
      </w:r>
      <w:r w:rsidR="00737ED3">
        <w:t>-</w:t>
      </w:r>
      <w:r w:rsidRPr="0072033D">
        <w:t xml:space="preserve">production </w:t>
      </w:r>
      <w:r w:rsidR="00737ED3">
        <w:t>A</w:t>
      </w:r>
      <w:r w:rsidRPr="0072033D">
        <w:t xml:space="preserve">dvisory </w:t>
      </w:r>
      <w:r w:rsidR="00737ED3">
        <w:t>G</w:t>
      </w:r>
      <w:r w:rsidRPr="0072033D">
        <w:t>roup</w:t>
      </w:r>
      <w:r w:rsidR="00310C1C">
        <w:t xml:space="preserve"> </w:t>
      </w:r>
      <w:r w:rsidR="003946FE">
        <w:t>(NCAG)</w:t>
      </w:r>
      <w:r w:rsidRPr="0072033D">
        <w:t xml:space="preserve">. We work alongside </w:t>
      </w:r>
      <w:r>
        <w:t>Think Local Act Personal—</w:t>
      </w:r>
      <w:r w:rsidR="00860D2B">
        <w:t>TLAP</w:t>
      </w:r>
      <w:r>
        <w:t>—</w:t>
      </w:r>
      <w:r w:rsidRPr="0072033D">
        <w:t xml:space="preserve">to help it </w:t>
      </w:r>
      <w:r w:rsidR="00860D2B">
        <w:t>c</w:t>
      </w:r>
      <w:r w:rsidRPr="0072033D">
        <w:t>o</w:t>
      </w:r>
      <w:r w:rsidR="00860D2B">
        <w:t>-</w:t>
      </w:r>
      <w:r w:rsidRPr="0072033D">
        <w:t xml:space="preserve">produce the work </w:t>
      </w:r>
      <w:r w:rsidR="00860D2B">
        <w:t>it does</w:t>
      </w:r>
      <w:r w:rsidRPr="0072033D">
        <w:t xml:space="preserve">. </w:t>
      </w:r>
    </w:p>
    <w:p w:rsidR="0072033D" w:rsidP="00C05507">
      <w:pPr>
        <w:pStyle w:val="Answer"/>
      </w:pPr>
      <w:r w:rsidRPr="0072033D">
        <w:t>For me, the current prevailing view of social care is one that has steadily be</w:t>
      </w:r>
      <w:r w:rsidR="00AD6F10">
        <w:t>en</w:t>
      </w:r>
      <w:r w:rsidRPr="0072033D">
        <w:t xml:space="preserve"> eroded</w:t>
      </w:r>
      <w:r w:rsidR="00AD6F10">
        <w:t>.</w:t>
      </w:r>
      <w:r w:rsidRPr="0072033D">
        <w:t xml:space="preserve"> I go back to the</w:t>
      </w:r>
      <w:r>
        <w:t xml:space="preserve"> 2000s</w:t>
      </w:r>
      <w:r w:rsidRPr="0072033D">
        <w:t xml:space="preserve"> when we had the </w:t>
      </w:r>
      <w:r w:rsidRPr="001854D9" w:rsidR="001854D9">
        <w:rPr>
          <w:i/>
          <w:iCs/>
        </w:rPr>
        <w:t>Valuing People</w:t>
      </w:r>
      <w:r w:rsidRPr="0072033D" w:rsidR="001854D9">
        <w:t xml:space="preserve"> </w:t>
      </w:r>
      <w:r w:rsidR="00AD6F10">
        <w:t>W</w:t>
      </w:r>
      <w:r w:rsidRPr="0072033D">
        <w:t xml:space="preserve">hite </w:t>
      </w:r>
      <w:r w:rsidR="00AD6F10">
        <w:t>P</w:t>
      </w:r>
      <w:r w:rsidRPr="0072033D">
        <w:t>aper</w:t>
      </w:r>
      <w:r w:rsidR="00AD6F10">
        <w:t>. For me, it has been two</w:t>
      </w:r>
      <w:r w:rsidRPr="0072033D">
        <w:t xml:space="preserve"> steps back and one forward</w:t>
      </w:r>
      <w:r w:rsidR="00727A30">
        <w:t>,</w:t>
      </w:r>
      <w:r w:rsidRPr="0072033D">
        <w:t xml:space="preserve"> and then three steps back.</w:t>
      </w:r>
      <w:r w:rsidR="00AD6F10">
        <w:t xml:space="preserve"> W</w:t>
      </w:r>
      <w:r w:rsidRPr="0072033D">
        <w:t>e seem to have eroded th</w:t>
      </w:r>
      <w:r w:rsidR="00AD6F10">
        <w:t xml:space="preserve">e </w:t>
      </w:r>
      <w:r w:rsidRPr="0072033D">
        <w:t>vision we had in the 2000s about people having rights and the value of independence, choice and inclusion. We seem to have moved more towards social care being seen as the bare minimum</w:t>
      </w:r>
      <w:r w:rsidR="00794F60">
        <w:t xml:space="preserve"> </w:t>
      </w:r>
      <w:r w:rsidR="00727A30">
        <w:t>of</w:t>
      </w:r>
      <w:r w:rsidR="00794F60">
        <w:t xml:space="preserve"> k</w:t>
      </w:r>
      <w:r w:rsidRPr="0072033D">
        <w:t>eeping people fed and clean. That is not how I want it to be.</w:t>
      </w:r>
    </w:p>
    <w:p w:rsidR="006E3B28" w:rsidP="00C05507">
      <w:pPr>
        <w:pStyle w:val="Answer"/>
      </w:pPr>
      <w:r w:rsidRPr="0072033D">
        <w:t>Social workers talk to people about the help they need with daily self-care tasks. They tend not to talk about what they want from life or what matters to them</w:t>
      </w:r>
      <w:r w:rsidR="00794F60">
        <w:t>.</w:t>
      </w:r>
      <w:r w:rsidRPr="0072033D">
        <w:t xml:space="preserve"> I think we need to think about what gives people purpose in life; </w:t>
      </w:r>
      <w:r w:rsidR="00794F60">
        <w:t>a</w:t>
      </w:r>
      <w:r w:rsidRPr="0072033D">
        <w:t xml:space="preserve">bout how </w:t>
      </w:r>
      <w:r w:rsidR="00794F60">
        <w:t>to</w:t>
      </w:r>
      <w:r w:rsidRPr="0072033D">
        <w:t xml:space="preserve"> grow friendships and relationships</w:t>
      </w:r>
      <w:r w:rsidR="00727A30">
        <w:t>,</w:t>
      </w:r>
      <w:r w:rsidRPr="0072033D">
        <w:t xml:space="preserve"> and make people want to get out of bed in the morning</w:t>
      </w:r>
      <w:r w:rsidR="00B63F0E">
        <w:t>. T</w:t>
      </w:r>
      <w:r w:rsidRPr="0072033D">
        <w:t>here are pockets of good practi</w:t>
      </w:r>
      <w:r w:rsidR="00B63F0E">
        <w:t>c</w:t>
      </w:r>
      <w:r w:rsidRPr="0072033D">
        <w:t>e</w:t>
      </w:r>
      <w:r w:rsidR="00B63F0E">
        <w:t xml:space="preserve">, some of which I know Ian will talk about, but there is still a </w:t>
      </w:r>
      <w:r w:rsidRPr="004A5952" w:rsidR="004A5952">
        <w:t xml:space="preserve">huge gap </w:t>
      </w:r>
      <w:r w:rsidR="00727A30">
        <w:t xml:space="preserve">for me </w:t>
      </w:r>
      <w:r w:rsidRPr="004A5952" w:rsidR="004A5952">
        <w:t xml:space="preserve">between what we aspire to </w:t>
      </w:r>
      <w:r w:rsidR="000F033C">
        <w:t xml:space="preserve">in </w:t>
      </w:r>
      <w:r w:rsidRPr="001854D9" w:rsidR="001854D9">
        <w:rPr>
          <w:i/>
          <w:iCs/>
        </w:rPr>
        <w:t>Valuing People</w:t>
      </w:r>
      <w:r w:rsidRPr="004A5952" w:rsidR="001854D9">
        <w:t xml:space="preserve"> </w:t>
      </w:r>
      <w:r w:rsidRPr="004A5952" w:rsidR="004A5952">
        <w:t>and the Care Act, which we think is a great piece of legislation</w:t>
      </w:r>
      <w:r w:rsidR="001854D9">
        <w:t xml:space="preserve">, </w:t>
      </w:r>
      <w:r w:rsidRPr="004A5952" w:rsidR="004A5952">
        <w:t>and the reality che</w:t>
      </w:r>
      <w:r>
        <w:t xml:space="preserve">ck </w:t>
      </w:r>
      <w:r w:rsidRPr="004A5952" w:rsidR="004A5952">
        <w:t>of the lives that people are actually living.</w:t>
      </w:r>
    </w:p>
    <w:p w:rsidR="004A5952" w:rsidP="00C05507">
      <w:pPr>
        <w:pStyle w:val="Answer"/>
      </w:pPr>
      <w:r w:rsidRPr="004A5952">
        <w:t>For me</w:t>
      </w:r>
      <w:r w:rsidR="006E3B28">
        <w:t xml:space="preserve">, </w:t>
      </w:r>
      <w:r w:rsidRPr="004A5952">
        <w:t xml:space="preserve">the narrative we are looking for needs to be </w:t>
      </w:r>
      <w:r w:rsidR="00727A30">
        <w:t>the</w:t>
      </w:r>
      <w:r w:rsidRPr="004A5952">
        <w:t xml:space="preserve"> </w:t>
      </w:r>
      <w:r w:rsidR="00297F3A">
        <w:t>#</w:t>
      </w:r>
      <w:r w:rsidRPr="004A5952">
        <w:t>socialcarefuture</w:t>
      </w:r>
      <w:r w:rsidR="006E3B28">
        <w:t xml:space="preserve"> </w:t>
      </w:r>
      <w:r w:rsidRPr="004A5952">
        <w:t>vision</w:t>
      </w:r>
      <w:r w:rsidR="006E3B28">
        <w:t xml:space="preserve">, </w:t>
      </w:r>
      <w:r w:rsidRPr="004A5952">
        <w:t>which I</w:t>
      </w:r>
      <w:r w:rsidR="006E3B28">
        <w:t xml:space="preserve"> am</w:t>
      </w:r>
      <w:r w:rsidRPr="004A5952">
        <w:t xml:space="preserve"> sure will not </w:t>
      </w:r>
      <w:r w:rsidR="006E3B28">
        <w:t xml:space="preserve">have </w:t>
      </w:r>
      <w:r w:rsidRPr="004A5952">
        <w:t>escape</w:t>
      </w:r>
      <w:r w:rsidR="006E3B28">
        <w:t>d</w:t>
      </w:r>
      <w:r w:rsidRPr="004A5952">
        <w:t xml:space="preserve"> your notice</w:t>
      </w:r>
      <w:r w:rsidR="006E3B28">
        <w:t>. It is brilliantly</w:t>
      </w:r>
      <w:r w:rsidRPr="004A5952">
        <w:t xml:space="preserve"> succinct. It says that the purpose of social care is for us all to live in a place we call home</w:t>
      </w:r>
      <w:r w:rsidR="00727A30">
        <w:t>,</w:t>
      </w:r>
      <w:r w:rsidRPr="004A5952">
        <w:t xml:space="preserve"> with people and things we love</w:t>
      </w:r>
      <w:r w:rsidR="00727A30">
        <w:t>,</w:t>
      </w:r>
      <w:r w:rsidRPr="004A5952">
        <w:t xml:space="preserve"> in communities where we look out for one another</w:t>
      </w:r>
      <w:r w:rsidR="001854D9">
        <w:t>,</w:t>
      </w:r>
      <w:r w:rsidRPr="004A5952">
        <w:t xml:space="preserve"> doing things that matter to us. It is so simple</w:t>
      </w:r>
      <w:r w:rsidR="00FB062E">
        <w:t xml:space="preserve"> in many ways</w:t>
      </w:r>
      <w:r w:rsidRPr="004A5952">
        <w:t xml:space="preserve">, is </w:t>
      </w:r>
      <w:r w:rsidR="00FB062E">
        <w:t>it not</w:t>
      </w:r>
      <w:r w:rsidRPr="004A5952">
        <w:t>?</w:t>
      </w:r>
      <w:r w:rsidR="00FB062E">
        <w:t xml:space="preserve"> P</w:t>
      </w:r>
      <w:r w:rsidRPr="004A5952">
        <w:t>ersonal care tasks matter</w:t>
      </w:r>
      <w:r w:rsidR="00FB062E">
        <w:t>, but they m</w:t>
      </w:r>
      <w:r w:rsidRPr="004A5952">
        <w:t>atter because they enable</w:t>
      </w:r>
      <w:r w:rsidR="00FB062E">
        <w:t xml:space="preserve"> </w:t>
      </w:r>
      <w:r w:rsidR="001854D9">
        <w:t>people</w:t>
      </w:r>
      <w:r w:rsidRPr="004A5952">
        <w:t xml:space="preserve"> to live a good life; </w:t>
      </w:r>
      <w:r w:rsidR="006C09C8">
        <w:t>o</w:t>
      </w:r>
      <w:r w:rsidRPr="004A5952">
        <w:t>therwise, what is the point</w:t>
      </w:r>
      <w:r w:rsidR="006C09C8">
        <w:t>? W</w:t>
      </w:r>
      <w:r w:rsidRPr="004A5952">
        <w:t>hy would anybody want to get up in the morning?</w:t>
      </w:r>
    </w:p>
    <w:p w:rsidR="00AB4F42" w:rsidP="00C05507">
      <w:pPr>
        <w:pStyle w:val="Answer"/>
      </w:pPr>
      <w:r w:rsidRPr="004A5952">
        <w:t>If you want some ideas about what the vision could look like in practi</w:t>
      </w:r>
      <w:r w:rsidR="006C09C8">
        <w:t>c</w:t>
      </w:r>
      <w:r w:rsidRPr="004A5952">
        <w:t xml:space="preserve">e, you have the </w:t>
      </w:r>
      <w:r w:rsidR="006C09C8">
        <w:t>T</w:t>
      </w:r>
      <w:r w:rsidRPr="004A5952">
        <w:t xml:space="preserve">hink </w:t>
      </w:r>
      <w:r w:rsidR="006C09C8">
        <w:t>L</w:t>
      </w:r>
      <w:r w:rsidRPr="004A5952">
        <w:t xml:space="preserve">ocal </w:t>
      </w:r>
      <w:r w:rsidR="006C09C8">
        <w:t>A</w:t>
      </w:r>
      <w:r w:rsidRPr="004A5952">
        <w:t xml:space="preserve">ct </w:t>
      </w:r>
      <w:r w:rsidR="006C09C8">
        <w:t>P</w:t>
      </w:r>
      <w:r w:rsidRPr="004A5952">
        <w:t xml:space="preserve">ersonal framework </w:t>
      </w:r>
      <w:r w:rsidR="00266E79">
        <w:t>and M</w:t>
      </w:r>
      <w:r w:rsidRPr="004A5952">
        <w:t xml:space="preserve">aking it </w:t>
      </w:r>
      <w:r w:rsidR="00266E79">
        <w:t>R</w:t>
      </w:r>
      <w:r w:rsidRPr="004A5952">
        <w:t>eal</w:t>
      </w:r>
      <w:r>
        <w:t>,</w:t>
      </w:r>
      <w:r w:rsidRPr="004A5952">
        <w:t xml:space="preserve"> which can help with some of that and set out what good</w:t>
      </w:r>
      <w:r w:rsidR="00DB6551">
        <w:t>,</w:t>
      </w:r>
      <w:r w:rsidRPr="004A5952">
        <w:t xml:space="preserve"> person</w:t>
      </w:r>
      <w:r w:rsidR="00765201">
        <w:t>-</w:t>
      </w:r>
      <w:r w:rsidRPr="004A5952">
        <w:t>centred care and support looks like</w:t>
      </w:r>
      <w:r>
        <w:t>.</w:t>
      </w:r>
      <w:r w:rsidR="006D76C0">
        <w:t xml:space="preserve"> </w:t>
      </w:r>
    </w:p>
    <w:p w:rsidR="00230EF7" w:rsidP="00C05507">
      <w:pPr>
        <w:pStyle w:val="Answer"/>
      </w:pPr>
      <w:r>
        <w:t>One of the re</w:t>
      </w:r>
      <w:r w:rsidRPr="004A5952" w:rsidR="004A5952">
        <w:t>ason</w:t>
      </w:r>
      <w:r>
        <w:t>s why</w:t>
      </w:r>
      <w:r w:rsidRPr="00230EF7">
        <w:t xml:space="preserve"> that vision and </w:t>
      </w:r>
      <w:r>
        <w:t>M</w:t>
      </w:r>
      <w:r w:rsidRPr="00230EF7">
        <w:t xml:space="preserve">aking it </w:t>
      </w:r>
      <w:r>
        <w:t>R</w:t>
      </w:r>
      <w:r w:rsidRPr="00230EF7">
        <w:t xml:space="preserve">eal </w:t>
      </w:r>
      <w:r w:rsidR="00266E79">
        <w:t xml:space="preserve">are so good is that </w:t>
      </w:r>
      <w:r w:rsidR="00BA3126">
        <w:t>they have been co-</w:t>
      </w:r>
      <w:r w:rsidRPr="00230EF7">
        <w:t xml:space="preserve">produced. They have been </w:t>
      </w:r>
      <w:r w:rsidR="00BA3126">
        <w:t>co</w:t>
      </w:r>
      <w:r w:rsidR="00BA3126">
        <w:noBreakHyphen/>
      </w:r>
      <w:r w:rsidRPr="00230EF7">
        <w:t xml:space="preserve">produced </w:t>
      </w:r>
      <w:r w:rsidR="00BA3126">
        <w:t xml:space="preserve">with </w:t>
      </w:r>
      <w:r w:rsidRPr="00230EF7">
        <w:t>people who draw on health and social care services, but also people who work in organisation</w:t>
      </w:r>
      <w:r w:rsidR="00DB6551">
        <w:t>s</w:t>
      </w:r>
      <w:r w:rsidR="00BA3126">
        <w:t>,</w:t>
      </w:r>
      <w:r w:rsidRPr="00230EF7">
        <w:t xml:space="preserve"> both statutory and voluntary</w:t>
      </w:r>
      <w:r w:rsidR="00BA3126">
        <w:t xml:space="preserve">, and </w:t>
      </w:r>
      <w:r w:rsidRPr="00230EF7">
        <w:t>I think that is why they are so widely accepted and robust and why they are</w:t>
      </w:r>
      <w:r w:rsidR="001854D9">
        <w:t xml:space="preserve">, essentially, </w:t>
      </w:r>
      <w:r w:rsidRPr="00230EF7">
        <w:t>common sense.</w:t>
      </w:r>
    </w:p>
    <w:p w:rsidR="00AB4F42" w:rsidP="00FB6BD1">
      <w:pPr>
        <w:pStyle w:val="Answer"/>
      </w:pPr>
      <w:r w:rsidRPr="00FB6BD1">
        <w:t>Thinking about the question of equality, we need to be much better at being inclusive and welcoming everyone into community life. My experience is that people who have learning disabilities are still very much shut away. Many are still in institutional settings where they are out of sight and out of mind, whether that is a large care institution</w:t>
      </w:r>
      <w:r w:rsidRPr="007F620A" w:rsidR="007F620A">
        <w:t xml:space="preserve"> or a smaller supported</w:t>
      </w:r>
      <w:r w:rsidR="00DB6551">
        <w:t>-</w:t>
      </w:r>
      <w:r w:rsidRPr="007F620A" w:rsidR="007F620A">
        <w:t>living setting</w:t>
      </w:r>
      <w:r w:rsidR="00172BA7">
        <w:t xml:space="preserve">. </w:t>
      </w:r>
    </w:p>
    <w:p w:rsidR="004A7EAF" w:rsidP="00FB6BD1">
      <w:pPr>
        <w:pStyle w:val="Answer"/>
      </w:pPr>
      <w:r>
        <w:t xml:space="preserve">What is key for me is the fact that </w:t>
      </w:r>
      <w:r w:rsidRPr="007F620A" w:rsidR="007F620A">
        <w:t>you cannot be inclusive or welcoming if people are not there to be welcomed</w:t>
      </w:r>
      <w:r>
        <w:t>. H</w:t>
      </w:r>
      <w:r w:rsidRPr="007F620A" w:rsidR="007F620A">
        <w:t xml:space="preserve">ow do we support people to be present in their communities? I do not mean just going </w:t>
      </w:r>
      <w:r>
        <w:t xml:space="preserve">for </w:t>
      </w:r>
      <w:r w:rsidRPr="007F620A" w:rsidR="007F620A">
        <w:t xml:space="preserve">coffee with </w:t>
      </w:r>
      <w:r w:rsidR="00DB6551">
        <w:t>a</w:t>
      </w:r>
      <w:r w:rsidRPr="007F620A" w:rsidR="007F620A">
        <w:t xml:space="preserve"> support worker and not talking to anyone else in the local community while you </w:t>
      </w:r>
      <w:r w:rsidR="00DB6551">
        <w:t>a</w:t>
      </w:r>
      <w:r w:rsidRPr="007F620A" w:rsidR="007F620A">
        <w:t>re there</w:t>
      </w:r>
      <w:r>
        <w:t>; I am</w:t>
      </w:r>
      <w:r w:rsidRPr="007F620A" w:rsidR="007F620A">
        <w:t xml:space="preserve"> talking about people getting involved in </w:t>
      </w:r>
      <w:r>
        <w:t xml:space="preserve">local </w:t>
      </w:r>
      <w:r w:rsidRPr="007F620A" w:rsidR="007F620A">
        <w:t>groups and activities and sharing space with others. That is largely about mindset and daring to go where everybody else is. It might sometimes be a bit dauntin</w:t>
      </w:r>
      <w:r w:rsidR="002442CF">
        <w:t>g. It</w:t>
      </w:r>
      <w:r w:rsidRPr="007F620A" w:rsidR="007F620A">
        <w:t xml:space="preserve"> will not necessarily cost more money, but when you talk about inclusion and equality there is something about people just being present</w:t>
      </w:r>
      <w:r w:rsidR="002442CF">
        <w:t xml:space="preserve">. If </w:t>
      </w:r>
      <w:r w:rsidRPr="007F620A" w:rsidR="007F620A">
        <w:t>you</w:t>
      </w:r>
      <w:r w:rsidR="002442CF">
        <w:t xml:space="preserve"> a</w:t>
      </w:r>
      <w:r w:rsidRPr="007F620A" w:rsidR="007F620A">
        <w:t>re not present</w:t>
      </w:r>
      <w:r w:rsidR="00DB6551">
        <w:t>,</w:t>
      </w:r>
      <w:r w:rsidRPr="007F620A" w:rsidR="007F620A">
        <w:t xml:space="preserve"> you will not be seen</w:t>
      </w:r>
      <w:r w:rsidR="00972F1A">
        <w:t>. T</w:t>
      </w:r>
      <w:r w:rsidRPr="007F620A" w:rsidR="007F620A">
        <w:t xml:space="preserve">hat is </w:t>
      </w:r>
      <w:r w:rsidR="00C32248">
        <w:t xml:space="preserve">really </w:t>
      </w:r>
      <w:r w:rsidRPr="007F620A" w:rsidR="007F620A">
        <w:t>important.</w:t>
      </w:r>
    </w:p>
    <w:p w:rsidR="007F620A" w:rsidRPr="007F620A" w:rsidP="00FB6BD1">
      <w:pPr>
        <w:pStyle w:val="Answer"/>
      </w:pPr>
      <w:r w:rsidRPr="007F620A">
        <w:t xml:space="preserve">Linked to that, I was interested in </w:t>
      </w:r>
      <w:r w:rsidR="00C32248">
        <w:t>what</w:t>
      </w:r>
      <w:r w:rsidR="00972F1A">
        <w:t xml:space="preserve"> </w:t>
      </w:r>
      <w:r w:rsidRPr="007F620A">
        <w:t xml:space="preserve">the previous witnesses </w:t>
      </w:r>
      <w:r w:rsidR="00C32248">
        <w:t xml:space="preserve">said </w:t>
      </w:r>
      <w:r w:rsidRPr="007F620A">
        <w:t>about housing and general housing design. Because general housing is not designed to be accessible</w:t>
      </w:r>
      <w:r w:rsidR="00C32248">
        <w:t>,</w:t>
      </w:r>
      <w:r w:rsidRPr="007F620A">
        <w:t xml:space="preserve"> anybody who</w:t>
      </w:r>
      <w:r w:rsidR="00972F1A">
        <w:t xml:space="preserve"> </w:t>
      </w:r>
      <w:r w:rsidRPr="007F620A">
        <w:t>uses a wheelchair cannot get in and out of general housing</w:t>
      </w:r>
      <w:r w:rsidR="00972F1A">
        <w:t>. M</w:t>
      </w:r>
      <w:r w:rsidRPr="007F620A">
        <w:t xml:space="preserve">y house was built in the </w:t>
      </w:r>
      <w:r w:rsidR="00C32248">
        <w:t>19</w:t>
      </w:r>
      <w:r w:rsidRPr="007F620A">
        <w:t xml:space="preserve">30s. I cannot invite someone who uses </w:t>
      </w:r>
      <w:r w:rsidR="0036488E">
        <w:t>a</w:t>
      </w:r>
      <w:r w:rsidRPr="007F620A">
        <w:t xml:space="preserve"> wheelchair into my house for tea because they cannot get in without a lot of effort. The same thing applies</w:t>
      </w:r>
      <w:r w:rsidR="0036488E">
        <w:t xml:space="preserve"> to</w:t>
      </w:r>
      <w:r w:rsidRPr="007F620A">
        <w:t xml:space="preserve"> disabled people in supported living. They can never invite my daughter </w:t>
      </w:r>
      <w:r w:rsidR="0036488E">
        <w:t>for</w:t>
      </w:r>
      <w:r w:rsidRPr="007F620A">
        <w:t xml:space="preserve"> tea</w:t>
      </w:r>
      <w:r w:rsidR="0036488E">
        <w:t>. T</w:t>
      </w:r>
      <w:r w:rsidRPr="007F620A">
        <w:t xml:space="preserve">here are all these physical barriers </w:t>
      </w:r>
      <w:r w:rsidR="00F65774">
        <w:t>in</w:t>
      </w:r>
      <w:r w:rsidRPr="007F620A">
        <w:t xml:space="preserve"> the built environment that stop relationships from happening. There</w:t>
      </w:r>
      <w:r w:rsidR="00F65774">
        <w:t xml:space="preserve"> is</w:t>
      </w:r>
      <w:r w:rsidRPr="007F620A">
        <w:t xml:space="preserve"> something really important about that.</w:t>
      </w:r>
    </w:p>
    <w:p w:rsidR="007F620A" w:rsidP="00FB6BD1">
      <w:pPr>
        <w:pStyle w:val="Answer"/>
      </w:pPr>
      <w:r w:rsidRPr="007F620A">
        <w:t xml:space="preserve">The other side of it is </w:t>
      </w:r>
      <w:r w:rsidRPr="0082535A" w:rsidR="0082535A">
        <w:t>the need for more services and</w:t>
      </w:r>
      <w:r w:rsidR="006C2E31">
        <w:t xml:space="preserve"> </w:t>
      </w:r>
      <w:r w:rsidR="00C32248">
        <w:t xml:space="preserve">more mainstream people—I do not know if you can class people as mainstream—or </w:t>
      </w:r>
      <w:r w:rsidRPr="0082535A" w:rsidR="0082535A">
        <w:t>ordinary people to make the effort to connect with people who are marginalised. I do not think we should</w:t>
      </w:r>
      <w:r w:rsidR="006C2E31">
        <w:t xml:space="preserve"> </w:t>
      </w:r>
      <w:r w:rsidRPr="0082535A" w:rsidR="0082535A">
        <w:t>expect those people to keep coming into our world of meetings</w:t>
      </w:r>
      <w:r w:rsidR="009C661A">
        <w:t>,</w:t>
      </w:r>
      <w:r w:rsidRPr="0082535A" w:rsidR="0082535A">
        <w:t xml:space="preserve"> committees</w:t>
      </w:r>
      <w:r w:rsidR="00C32248">
        <w:t>,</w:t>
      </w:r>
      <w:r w:rsidR="009C661A">
        <w:t xml:space="preserve"> </w:t>
      </w:r>
      <w:r w:rsidRPr="0082535A" w:rsidR="0082535A">
        <w:t xml:space="preserve">et cetera. We need to go where those people are and do some genuine </w:t>
      </w:r>
      <w:r w:rsidR="009C661A">
        <w:t>co-</w:t>
      </w:r>
      <w:r w:rsidRPr="0082535A" w:rsidR="0082535A">
        <w:t>production in the community</w:t>
      </w:r>
      <w:r w:rsidR="009C661A">
        <w:t>,</w:t>
      </w:r>
      <w:r w:rsidRPr="0082535A" w:rsidR="0082535A">
        <w:t xml:space="preserve"> as well as the more traditional ways </w:t>
      </w:r>
      <w:r w:rsidR="009C661A">
        <w:t xml:space="preserve">of </w:t>
      </w:r>
      <w:r w:rsidRPr="0082535A" w:rsidR="0082535A">
        <w:t>working together</w:t>
      </w:r>
      <w:r w:rsidR="009C661A">
        <w:t>, but w</w:t>
      </w:r>
      <w:r w:rsidRPr="0082535A" w:rsidR="0082535A">
        <w:t>e need some shared space</w:t>
      </w:r>
      <w:r w:rsidR="009C661A">
        <w:t>. I</w:t>
      </w:r>
      <w:r w:rsidRPr="0082535A" w:rsidR="0082535A">
        <w:t xml:space="preserve">t </w:t>
      </w:r>
      <w:r w:rsidR="001854D9">
        <w:t>should not</w:t>
      </w:r>
      <w:r w:rsidRPr="0082535A" w:rsidR="0082535A">
        <w:t xml:space="preserve"> be on our terms; </w:t>
      </w:r>
      <w:r w:rsidR="009C661A">
        <w:t xml:space="preserve">it has to be </w:t>
      </w:r>
      <w:r w:rsidRPr="0082535A" w:rsidR="0082535A">
        <w:t>on people</w:t>
      </w:r>
      <w:r w:rsidR="002735C3">
        <w:t>’</w:t>
      </w:r>
      <w:r w:rsidRPr="0082535A" w:rsidR="0082535A">
        <w:t>s terms if you genuinely want to co</w:t>
      </w:r>
      <w:r w:rsidR="00F969C8">
        <w:noBreakHyphen/>
      </w:r>
      <w:r w:rsidRPr="0082535A" w:rsidR="0082535A">
        <w:t>produce</w:t>
      </w:r>
      <w:r w:rsidR="0082535A">
        <w:t>.</w:t>
      </w:r>
      <w:r w:rsidR="00C32248">
        <w:t xml:space="preserve"> </w:t>
      </w:r>
    </w:p>
    <w:p w:rsidR="0082535A" w:rsidP="00FB6BD1">
      <w:pPr>
        <w:pStyle w:val="Answer"/>
      </w:pPr>
      <w:r w:rsidRPr="0082535A">
        <w:t>I believe that equality can be hampered by what I see as our natural instinct to seek out and be with people who we perceive to be like ourselves</w:t>
      </w:r>
      <w:r w:rsidR="00F969C8">
        <w:t xml:space="preserve">. While there is clearly a </w:t>
      </w:r>
      <w:r w:rsidRPr="0082535A">
        <w:t>place for that</w:t>
      </w:r>
      <w:r w:rsidR="00F969C8">
        <w:t xml:space="preserve">—I </w:t>
      </w:r>
      <w:r w:rsidRPr="0082535A">
        <w:t>want my daughter to mix with other people with learning disabilities</w:t>
      </w:r>
      <w:r w:rsidR="00F969C8">
        <w:t xml:space="preserve">, but </w:t>
      </w:r>
      <w:r w:rsidRPr="0082535A">
        <w:t>not exclusively</w:t>
      </w:r>
      <w:r w:rsidR="00F969C8">
        <w:t xml:space="preserve">—I think life could be </w:t>
      </w:r>
      <w:r w:rsidRPr="0082535A">
        <w:t>much richer if we c</w:t>
      </w:r>
      <w:r w:rsidR="00DE2DF1">
        <w:t>ould</w:t>
      </w:r>
      <w:r w:rsidRPr="0082535A">
        <w:t xml:space="preserve"> spend more time with people </w:t>
      </w:r>
      <w:r w:rsidR="004D03D3">
        <w:t xml:space="preserve">who </w:t>
      </w:r>
      <w:r w:rsidRPr="0082535A">
        <w:t xml:space="preserve">we perceive as different. </w:t>
      </w:r>
      <w:r w:rsidR="00DE2DF1">
        <w:t>S</w:t>
      </w:r>
      <w:r w:rsidRPr="0082535A">
        <w:t>ocial care can help with that. That is well within the spirit of the Care Act, particularly all the parts of the Act that talk about well</w:t>
      </w:r>
      <w:r w:rsidR="004D03D3">
        <w:t>-</w:t>
      </w:r>
      <w:r w:rsidRPr="0082535A">
        <w:t xml:space="preserve">being and community. There are lots of </w:t>
      </w:r>
      <w:r w:rsidR="001854D9">
        <w:t>places in</w:t>
      </w:r>
      <w:r w:rsidRPr="0082535A">
        <w:t xml:space="preserve"> the Care Act w</w:t>
      </w:r>
      <w:r w:rsidR="0047316B">
        <w:t xml:space="preserve">here </w:t>
      </w:r>
      <w:r w:rsidR="001854D9">
        <w:t>it says “should” or “could” instead of “must”.</w:t>
      </w:r>
      <w:r w:rsidRPr="0082535A">
        <w:t xml:space="preserve"> I think that a lot of what local authorities do is </w:t>
      </w:r>
      <w:r w:rsidR="00590335">
        <w:t>“</w:t>
      </w:r>
      <w:r w:rsidRPr="0082535A">
        <w:t>must</w:t>
      </w:r>
      <w:r w:rsidR="00590335">
        <w:t>”</w:t>
      </w:r>
      <w:r w:rsidRPr="00384CF9" w:rsidR="00384CF9">
        <w:t xml:space="preserve"> and they do not have the time or investment to deal with the </w:t>
      </w:r>
      <w:r w:rsidR="00590335">
        <w:t>“could”.</w:t>
      </w:r>
    </w:p>
    <w:p w:rsidR="00384CF9" w:rsidRPr="00384CF9" w:rsidP="00FB6BD1">
      <w:pPr>
        <w:pStyle w:val="Answer"/>
      </w:pPr>
      <w:r w:rsidRPr="00384CF9">
        <w:t xml:space="preserve">I am not sure how helpful it is to make </w:t>
      </w:r>
      <w:r w:rsidR="00590335">
        <w:t>a</w:t>
      </w:r>
      <w:r w:rsidRPr="00384CF9">
        <w:t xml:space="preserve"> distinction between working</w:t>
      </w:r>
      <w:r w:rsidR="001854D9">
        <w:t>-</w:t>
      </w:r>
      <w:r w:rsidRPr="00384CF9">
        <w:t>age adults and older adults</w:t>
      </w:r>
      <w:r w:rsidR="00590335">
        <w:t>.</w:t>
      </w:r>
      <w:r w:rsidRPr="00384CF9">
        <w:t xml:space="preserve"> I was in a meeting last week where someone talked about young old people and old </w:t>
      </w:r>
      <w:r w:rsidR="004D03D3">
        <w:t xml:space="preserve">old </w:t>
      </w:r>
      <w:r w:rsidRPr="00384CF9">
        <w:t xml:space="preserve">people and the idea that we keep putting people in boxes and labelling them. I struggle with that. </w:t>
      </w:r>
      <w:r w:rsidR="001854D9">
        <w:t>The</w:t>
      </w:r>
      <w:r w:rsidRPr="00384CF9">
        <w:t xml:space="preserve"> key</w:t>
      </w:r>
      <w:r w:rsidR="001854D9">
        <w:t xml:space="preserve"> thing</w:t>
      </w:r>
      <w:r w:rsidRPr="00384CF9">
        <w:t xml:space="preserve"> is to see everyone as a unique individual with valuable skills and talents</w:t>
      </w:r>
      <w:r w:rsidR="00484130">
        <w:t>. T</w:t>
      </w:r>
      <w:r w:rsidRPr="00384CF9">
        <w:t>hey will have their own unique care and support needs</w:t>
      </w:r>
      <w:r w:rsidR="00484130">
        <w:t xml:space="preserve">. I think back to my mum. </w:t>
      </w:r>
      <w:r w:rsidR="00D81E64">
        <w:t>When she was in</w:t>
      </w:r>
      <w:r w:rsidR="00484130">
        <w:t xml:space="preserve"> her 80s</w:t>
      </w:r>
      <w:r w:rsidR="004D03D3">
        <w:t>,</w:t>
      </w:r>
      <w:r w:rsidR="00D81E64">
        <w:t xml:space="preserve"> we </w:t>
      </w:r>
      <w:r w:rsidRPr="00384CF9">
        <w:t>tried to get her on a bus to go to a local day centre for old</w:t>
      </w:r>
      <w:r w:rsidR="00D81E64">
        <w:t>er</w:t>
      </w:r>
      <w:r w:rsidRPr="00384CF9">
        <w:t xml:space="preserve"> people. She cried </w:t>
      </w:r>
      <w:r w:rsidR="00D81E64">
        <w:t>and</w:t>
      </w:r>
      <w:r w:rsidRPr="00384CF9">
        <w:t xml:space="preserve"> did not want to </w:t>
      </w:r>
      <w:r w:rsidRPr="00384CF9">
        <w:t>go because it was full of old people</w:t>
      </w:r>
      <w:r w:rsidR="00D81E64">
        <w:t xml:space="preserve">. We need to see the </w:t>
      </w:r>
      <w:r w:rsidRPr="00384CF9">
        <w:t xml:space="preserve">human being and not the age. </w:t>
      </w:r>
    </w:p>
    <w:p w:rsidR="00384CF9" w:rsidP="00FB6BD1">
      <w:pPr>
        <w:pStyle w:val="Answer"/>
      </w:pPr>
      <w:r w:rsidRPr="00384CF9">
        <w:t>I</w:t>
      </w:r>
      <w:r w:rsidR="00D81E64">
        <w:t xml:space="preserve">f </w:t>
      </w:r>
      <w:r w:rsidRPr="00384CF9">
        <w:t>you</w:t>
      </w:r>
      <w:r w:rsidR="00D81E64">
        <w:t xml:space="preserve"> a</w:t>
      </w:r>
      <w:r w:rsidRPr="00384CF9">
        <w:t>re looking for comparisons around what a good life looks like when you need</w:t>
      </w:r>
      <w:r w:rsidR="00CB6F5C">
        <w:t xml:space="preserve"> care and</w:t>
      </w:r>
      <w:r w:rsidRPr="00384CF9">
        <w:t xml:space="preserve"> support</w:t>
      </w:r>
      <w:r w:rsidR="004D03D3">
        <w:t>,</w:t>
      </w:r>
      <w:r w:rsidRPr="00384CF9">
        <w:t xml:space="preserve"> I</w:t>
      </w:r>
      <w:r w:rsidR="00CB6F5C">
        <w:t xml:space="preserve"> a</w:t>
      </w:r>
      <w:r w:rsidRPr="00384CF9">
        <w:t>m not sure it is helpful to look at other disabled people, whether they</w:t>
      </w:r>
      <w:r w:rsidR="00305ED0">
        <w:t xml:space="preserve"> are older or </w:t>
      </w:r>
      <w:r w:rsidRPr="00384CF9">
        <w:t>younger</w:t>
      </w:r>
      <w:r w:rsidR="00305ED0">
        <w:t>. We</w:t>
      </w:r>
      <w:r w:rsidRPr="00384CF9">
        <w:t xml:space="preserve"> need to look at what is a good ordinary life and try to enable people who are disabled, old</w:t>
      </w:r>
      <w:r w:rsidR="00305ED0">
        <w:t xml:space="preserve"> or</w:t>
      </w:r>
      <w:r w:rsidRPr="00384CF9">
        <w:t xml:space="preserve"> whatever just</w:t>
      </w:r>
      <w:r w:rsidR="00305ED0">
        <w:t xml:space="preserve"> to</w:t>
      </w:r>
      <w:r w:rsidRPr="00384CF9">
        <w:t xml:space="preserve"> live an ordinary good life. For my daughter</w:t>
      </w:r>
      <w:r w:rsidR="004D03D3">
        <w:t>,</w:t>
      </w:r>
      <w:r w:rsidRPr="00384CF9">
        <w:t xml:space="preserve"> I need to think about what other 30</w:t>
      </w:r>
      <w:r w:rsidR="004D03D3">
        <w:t xml:space="preserve"> </w:t>
      </w:r>
      <w:r w:rsidRPr="00384CF9">
        <w:t>year</w:t>
      </w:r>
      <w:r w:rsidR="00951DD6">
        <w:t>-</w:t>
      </w:r>
      <w:r w:rsidRPr="00384CF9">
        <w:t xml:space="preserve">old people are doing and </w:t>
      </w:r>
      <w:r w:rsidR="001854D9">
        <w:t xml:space="preserve">then </w:t>
      </w:r>
      <w:r w:rsidRPr="00384CF9">
        <w:t>whether those things make sense for her. Interestingly, a lot of her life would seem to be channelled by services into more of the things for older people that Luke was talking about</w:t>
      </w:r>
      <w:r>
        <w:t>.</w:t>
      </w:r>
    </w:p>
    <w:p w:rsidR="00AF74E7" w:rsidP="00FB6BD1">
      <w:pPr>
        <w:pStyle w:val="Answer"/>
      </w:pPr>
      <w:r w:rsidRPr="00213F35">
        <w:t>There is also a point about carers. My experience is that there is a big gap in support for people like me who have adult family members with learning disabilities or autism. I find it very hard</w:t>
      </w:r>
      <w:r w:rsidR="001854D9">
        <w:t xml:space="preserve">, </w:t>
      </w:r>
      <w:r w:rsidRPr="00213F35">
        <w:t>almost impossible</w:t>
      </w:r>
      <w:r w:rsidR="001854D9">
        <w:t>,</w:t>
      </w:r>
      <w:r w:rsidRPr="00213F35">
        <w:t xml:space="preserve"> to have any influence at local level</w:t>
      </w:r>
      <w:r>
        <w:t xml:space="preserve">, </w:t>
      </w:r>
      <w:r w:rsidRPr="00213F35">
        <w:t xml:space="preserve">so they are missing out </w:t>
      </w:r>
      <w:r w:rsidR="001854D9">
        <w:t>on</w:t>
      </w:r>
      <w:r>
        <w:t xml:space="preserve"> co-</w:t>
      </w:r>
      <w:r w:rsidRPr="00213F35">
        <w:t>producing with us</w:t>
      </w:r>
      <w:r>
        <w:t>,</w:t>
      </w:r>
      <w:r w:rsidRPr="00213F35">
        <w:t xml:space="preserve"> because if they talk</w:t>
      </w:r>
      <w:r>
        <w:t>ed</w:t>
      </w:r>
      <w:r w:rsidRPr="00213F35">
        <w:t xml:space="preserve"> to us we could help make services better.</w:t>
      </w:r>
    </w:p>
    <w:p w:rsidR="00384CF9" w:rsidP="00FB6BD1">
      <w:pPr>
        <w:pStyle w:val="Answer"/>
      </w:pPr>
      <w:r w:rsidRPr="00213F35">
        <w:t xml:space="preserve">The big issue for carers and </w:t>
      </w:r>
      <w:r w:rsidR="004D03D3">
        <w:t>e</w:t>
      </w:r>
      <w:r w:rsidRPr="00213F35">
        <w:t xml:space="preserve">quality </w:t>
      </w:r>
      <w:r w:rsidR="004D03D3">
        <w:t>for</w:t>
      </w:r>
      <w:r w:rsidRPr="00213F35">
        <w:t xml:space="preserve"> carers is that they need to know their rights and the rights of the person they are caring </w:t>
      </w:r>
      <w:r w:rsidR="00AF74E7">
        <w:t>for</w:t>
      </w:r>
      <w:r w:rsidRPr="00213F35">
        <w:t>, so we need to know what the law says. If you have that</w:t>
      </w:r>
      <w:r w:rsidR="004D03D3">
        <w:t>,</w:t>
      </w:r>
      <w:r w:rsidRPr="00213F35">
        <w:t xml:space="preserve"> you will create </w:t>
      </w:r>
      <w:r w:rsidR="004D03D3">
        <w:t>the</w:t>
      </w:r>
      <w:r w:rsidRPr="00213F35">
        <w:t xml:space="preserve"> demand for better</w:t>
      </w:r>
      <w:r w:rsidR="005069D9">
        <w:t>. W</w:t>
      </w:r>
      <w:r w:rsidRPr="00213F35">
        <w:t xml:space="preserve">e are </w:t>
      </w:r>
      <w:r w:rsidR="005069D9">
        <w:t>in a</w:t>
      </w:r>
      <w:r w:rsidRPr="00213F35">
        <w:t xml:space="preserve"> market economy. How do you create </w:t>
      </w:r>
      <w:r w:rsidR="005069D9">
        <w:t xml:space="preserve">the </w:t>
      </w:r>
      <w:r w:rsidRPr="00213F35">
        <w:t>demand an</w:t>
      </w:r>
      <w:r w:rsidR="005069D9">
        <w:t>d</w:t>
      </w:r>
      <w:r w:rsidRPr="00213F35">
        <w:t xml:space="preserve"> aspiration for better services so </w:t>
      </w:r>
      <w:r w:rsidR="004D03D3">
        <w:t xml:space="preserve">that </w:t>
      </w:r>
      <w:r w:rsidRPr="00213F35">
        <w:t>we can drive and</w:t>
      </w:r>
      <w:r w:rsidRPr="0008115B" w:rsidR="0008115B">
        <w:t xml:space="preserve"> </w:t>
      </w:r>
      <w:r w:rsidR="00FA44FB">
        <w:t>com</w:t>
      </w:r>
      <w:r w:rsidRPr="0008115B" w:rsidR="0008115B">
        <w:t>p</w:t>
      </w:r>
      <w:r w:rsidR="005069D9">
        <w:t>e</w:t>
      </w:r>
      <w:r w:rsidRPr="0008115B" w:rsidR="0008115B">
        <w:t>l services to get better? You cannot do that if people do not know what their rights are and what they can aspire to</w:t>
      </w:r>
      <w:r w:rsidR="00D84CF3">
        <w:t>. W</w:t>
      </w:r>
      <w:r w:rsidRPr="0008115B" w:rsidR="0008115B">
        <w:t>e do not tell people about that. The whole social care system seems to have stopped doing good</w:t>
      </w:r>
      <w:r w:rsidR="002A0B9F">
        <w:t>,</w:t>
      </w:r>
      <w:r w:rsidRPr="0008115B" w:rsidR="0008115B">
        <w:t xml:space="preserve"> person-centre</w:t>
      </w:r>
      <w:r w:rsidR="00D84CF3">
        <w:t>d</w:t>
      </w:r>
      <w:r w:rsidRPr="0008115B" w:rsidR="0008115B">
        <w:t xml:space="preserve"> thinking and planning</w:t>
      </w:r>
      <w:r w:rsidR="002A0B9F">
        <w:t>,</w:t>
      </w:r>
      <w:r w:rsidRPr="0008115B" w:rsidR="0008115B">
        <w:t xml:space="preserve"> which is all about aspirations and good lives</w:t>
      </w:r>
      <w:r w:rsidR="00D84CF3">
        <w:t xml:space="preserve">, so we need more </w:t>
      </w:r>
      <w:r w:rsidRPr="0008115B" w:rsidR="0008115B">
        <w:t>of that.</w:t>
      </w:r>
    </w:p>
    <w:p w:rsidR="007B74D0" w:rsidP="00FB6BD1">
      <w:pPr>
        <w:pStyle w:val="Answer"/>
      </w:pPr>
      <w:r w:rsidRPr="007B74D0">
        <w:t>I believe we need a lot more investment in learning programmes for families and people who access services. I did a partners in policymaking course</w:t>
      </w:r>
      <w:r w:rsidR="00D84CF3">
        <w:t xml:space="preserve">, which some of you </w:t>
      </w:r>
      <w:r w:rsidRPr="007B74D0">
        <w:t xml:space="preserve">may have heard of, delivered through </w:t>
      </w:r>
      <w:r w:rsidR="001854D9">
        <w:t xml:space="preserve">the </w:t>
      </w:r>
      <w:r w:rsidRPr="007B74D0">
        <w:t xml:space="preserve">people who now run </w:t>
      </w:r>
      <w:r w:rsidR="00D84CF3">
        <w:t>I</w:t>
      </w:r>
      <w:r w:rsidRPr="007B74D0">
        <w:t xml:space="preserve">n </w:t>
      </w:r>
      <w:r w:rsidR="00D84CF3">
        <w:t>C</w:t>
      </w:r>
      <w:r w:rsidRPr="007B74D0">
        <w:t>ontrol</w:t>
      </w:r>
      <w:r w:rsidR="00D84CF3">
        <w:t xml:space="preserve">. </w:t>
      </w:r>
      <w:r w:rsidR="004A58B1">
        <w:t xml:space="preserve">It </w:t>
      </w:r>
      <w:r w:rsidRPr="007B74D0">
        <w:t>was absolutely life</w:t>
      </w:r>
      <w:r w:rsidR="004A58B1">
        <w:t>-</w:t>
      </w:r>
      <w:r w:rsidRPr="007B74D0">
        <w:t>changing for my family and I know</w:t>
      </w:r>
      <w:r w:rsidR="004A58B1">
        <w:t xml:space="preserve"> it has been</w:t>
      </w:r>
      <w:r w:rsidRPr="007B74D0">
        <w:t xml:space="preserve"> life</w:t>
      </w:r>
      <w:r w:rsidR="004A58B1">
        <w:t>-</w:t>
      </w:r>
      <w:r w:rsidRPr="007B74D0">
        <w:t xml:space="preserve">changing </w:t>
      </w:r>
      <w:r w:rsidR="004A58B1">
        <w:t xml:space="preserve">for </w:t>
      </w:r>
      <w:r w:rsidRPr="007B74D0">
        <w:t xml:space="preserve">hundreds </w:t>
      </w:r>
      <w:r w:rsidR="004A58B1">
        <w:t xml:space="preserve">and </w:t>
      </w:r>
      <w:r w:rsidRPr="007B74D0">
        <w:t>thousands of others</w:t>
      </w:r>
      <w:r w:rsidR="004A58B1">
        <w:t xml:space="preserve">, yet the </w:t>
      </w:r>
      <w:r w:rsidRPr="007B74D0">
        <w:t>system invest</w:t>
      </w:r>
      <w:r w:rsidR="004A58B1">
        <w:t>s</w:t>
      </w:r>
      <w:r w:rsidRPr="007B74D0">
        <w:t xml:space="preserve"> minimally in</w:t>
      </w:r>
      <w:r w:rsidR="0087574C">
        <w:t xml:space="preserve"> our</w:t>
      </w:r>
      <w:r w:rsidRPr="007B74D0">
        <w:t xml:space="preserve"> learning and development</w:t>
      </w:r>
      <w:r w:rsidR="0087574C">
        <w:t>,</w:t>
      </w:r>
      <w:r w:rsidRPr="007B74D0">
        <w:t xml:space="preserve"> even though we are the ones who are around for the long haul and are delivering a huge percentage of the care and support in our society.</w:t>
      </w:r>
    </w:p>
    <w:p w:rsidR="002A0B9F" w:rsidP="007B74D0">
      <w:pPr>
        <w:pStyle w:val="Remark"/>
      </w:pPr>
      <w:r w:rsidRPr="007B74D0">
        <w:rPr>
          <w:b/>
        </w:rPr>
        <w:t>The Chair:</w:t>
      </w:r>
      <w:r>
        <w:t xml:space="preserve"> </w:t>
      </w:r>
      <w:r w:rsidRPr="007B74D0">
        <w:t>I</w:t>
      </w:r>
      <w:r w:rsidR="0087574C">
        <w:t xml:space="preserve"> a</w:t>
      </w:r>
      <w:r w:rsidRPr="007B74D0">
        <w:t xml:space="preserve">m </w:t>
      </w:r>
      <w:r>
        <w:t xml:space="preserve">awfully </w:t>
      </w:r>
      <w:r w:rsidRPr="007B74D0">
        <w:t>sorry to stop you. This is absolutely riveting</w:t>
      </w:r>
      <w:r>
        <w:t>—</w:t>
      </w:r>
    </w:p>
    <w:p w:rsidR="002A0B9F" w:rsidP="002A0B9F">
      <w:pPr>
        <w:pStyle w:val="Remark"/>
      </w:pPr>
      <w:r w:rsidRPr="002A0B9F">
        <w:rPr>
          <w:b/>
        </w:rPr>
        <w:t>The Lord Bishop of Carlisle:</w:t>
      </w:r>
      <w:r>
        <w:t xml:space="preserve"> It is.</w:t>
      </w:r>
    </w:p>
    <w:p w:rsidR="007B74D0" w:rsidP="002A0B9F">
      <w:pPr>
        <w:pStyle w:val="Remark"/>
      </w:pPr>
      <w:r w:rsidRPr="002A0B9F">
        <w:rPr>
          <w:b/>
        </w:rPr>
        <w:t>The Chair:</w:t>
      </w:r>
      <w:r>
        <w:t xml:space="preserve"> —</w:t>
      </w:r>
      <w:r w:rsidR="0087574C">
        <w:t>but</w:t>
      </w:r>
      <w:r w:rsidRPr="007B74D0">
        <w:t xml:space="preserve"> I know that Baroness Barker has to leave in about </w:t>
      </w:r>
      <w:r w:rsidR="0087574C">
        <w:t xml:space="preserve">eight </w:t>
      </w:r>
      <w:r w:rsidRPr="007B74D0">
        <w:t>minutes</w:t>
      </w:r>
      <w:r w:rsidR="0087574C">
        <w:t>. C</w:t>
      </w:r>
      <w:r w:rsidRPr="007B74D0">
        <w:t>ould I ask you to pause for a moment? I hope we can come back to you. I also apologise to the Lord Bishop.</w:t>
      </w:r>
    </w:p>
    <w:p w:rsidR="003C3D88" w:rsidP="007B74D0">
      <w:pPr>
        <w:pStyle w:val="Remark"/>
      </w:pPr>
      <w:r w:rsidRPr="007B74D0">
        <w:rPr>
          <w:b/>
        </w:rPr>
        <w:t>The Lord Bishop of Carlisle:</w:t>
      </w:r>
      <w:r>
        <w:t xml:space="preserve"> </w:t>
      </w:r>
      <w:r w:rsidR="002A0B9F">
        <w:t xml:space="preserve">It was wonderful. </w:t>
      </w:r>
      <w:r w:rsidRPr="007B74D0">
        <w:t>I was going to say much the same. Thank you so much</w:t>
      </w:r>
      <w:r>
        <w:t>,</w:t>
      </w:r>
      <w:r w:rsidRPr="007B74D0">
        <w:t xml:space="preserve"> not least for answering most of the supplement</w:t>
      </w:r>
      <w:r>
        <w:t>aries</w:t>
      </w:r>
      <w:r w:rsidRPr="007B74D0">
        <w:t xml:space="preserve"> </w:t>
      </w:r>
      <w:r w:rsidR="002A0B9F">
        <w:t xml:space="preserve">that </w:t>
      </w:r>
      <w:r w:rsidRPr="007B74D0">
        <w:t>I wanted to ask you as well, particularly about community.</w:t>
      </w:r>
    </w:p>
    <w:p w:rsidR="00980096" w:rsidP="00D87BD1">
      <w:pPr>
        <w:pStyle w:val="Remark"/>
      </w:pPr>
      <w:r w:rsidRPr="00D87BD1">
        <w:rPr>
          <w:b/>
        </w:rPr>
        <w:t>The Chair:</w:t>
      </w:r>
      <w:r>
        <w:t xml:space="preserve"> </w:t>
      </w:r>
      <w:r w:rsidR="001854D9">
        <w:t>Lady</w:t>
      </w:r>
      <w:r>
        <w:t xml:space="preserve"> </w:t>
      </w:r>
      <w:r w:rsidRPr="00980096">
        <w:t xml:space="preserve">Barker, I </w:t>
      </w:r>
      <w:r w:rsidR="001854D9">
        <w:t xml:space="preserve">will </w:t>
      </w:r>
      <w:r w:rsidRPr="00980096">
        <w:t xml:space="preserve">go straight to you because I know you have </w:t>
      </w:r>
      <w:r w:rsidRPr="00980096">
        <w:t xml:space="preserve">to leave at five. We have already had the reference to </w:t>
      </w:r>
      <w:r w:rsidR="00D87BD1">
        <w:t>M</w:t>
      </w:r>
      <w:r w:rsidRPr="00980096">
        <w:t xml:space="preserve">aking it </w:t>
      </w:r>
      <w:r w:rsidR="00D87BD1">
        <w:t>R</w:t>
      </w:r>
      <w:r w:rsidRPr="00980096">
        <w:t>eal</w:t>
      </w:r>
      <w:r w:rsidR="00D87BD1">
        <w:t>,</w:t>
      </w:r>
      <w:r w:rsidRPr="00980096">
        <w:t xml:space="preserve"> so I think that makes perfect sense.</w:t>
      </w:r>
    </w:p>
    <w:p w:rsidR="00980096" w:rsidP="00980096">
      <w:pPr>
        <w:pStyle w:val="Question"/>
      </w:pPr>
      <w:r w:rsidRPr="00980096">
        <w:rPr>
          <w:b/>
        </w:rPr>
        <w:t>Baroness Barker:</w:t>
      </w:r>
      <w:r>
        <w:t xml:space="preserve"> </w:t>
      </w:r>
      <w:r w:rsidRPr="00980096">
        <w:t xml:space="preserve">My question is to Ian. The </w:t>
      </w:r>
      <w:r w:rsidR="00D87BD1">
        <w:t>M</w:t>
      </w:r>
      <w:r w:rsidRPr="00980096">
        <w:t xml:space="preserve">aking it </w:t>
      </w:r>
      <w:r w:rsidR="00D87BD1">
        <w:t>R</w:t>
      </w:r>
      <w:r w:rsidRPr="00980096">
        <w:t>eal guidance has</w:t>
      </w:r>
      <w:r w:rsidR="00D87BD1">
        <w:t>,</w:t>
      </w:r>
      <w:r w:rsidRPr="00980096">
        <w:t xml:space="preserve"> by all accounts, resulted in </w:t>
      </w:r>
      <w:r w:rsidR="002A0B9F">
        <w:t xml:space="preserve">material, </w:t>
      </w:r>
      <w:r w:rsidRPr="00980096">
        <w:t xml:space="preserve">tangible changes with local authorities. What do you think are the lessons that could be learned and scaled up from the </w:t>
      </w:r>
      <w:r w:rsidR="009D54DE">
        <w:t>M</w:t>
      </w:r>
      <w:r w:rsidRPr="00980096">
        <w:t xml:space="preserve">aking it </w:t>
      </w:r>
      <w:r w:rsidR="009D54DE">
        <w:t>R</w:t>
      </w:r>
      <w:r w:rsidRPr="00980096">
        <w:t>eal experience you have had so far?</w:t>
      </w:r>
      <w:r w:rsidR="00016049">
        <w:t xml:space="preserve"> </w:t>
      </w:r>
    </w:p>
    <w:p w:rsidR="00016049" w:rsidP="00980096">
      <w:pPr>
        <w:pStyle w:val="Answer"/>
      </w:pPr>
      <w:r w:rsidRPr="00980096">
        <w:rPr>
          <w:b/>
          <w:i/>
        </w:rPr>
        <w:t>Ian McCreath:</w:t>
      </w:r>
      <w:r>
        <w:t xml:space="preserve"> </w:t>
      </w:r>
      <w:r w:rsidRPr="00980096">
        <w:t xml:space="preserve">Making it </w:t>
      </w:r>
      <w:r w:rsidR="009D54DE">
        <w:t>Re</w:t>
      </w:r>
      <w:r w:rsidRPr="00980096">
        <w:t xml:space="preserve">al itself is a framework for how to do personalised </w:t>
      </w:r>
      <w:r w:rsidR="009D54DE">
        <w:t>care and</w:t>
      </w:r>
      <w:r w:rsidRPr="00980096">
        <w:t xml:space="preserve"> support</w:t>
      </w:r>
      <w:r w:rsidR="009D54DE">
        <w:t xml:space="preserve">, </w:t>
      </w:r>
      <w:r w:rsidRPr="00980096">
        <w:t xml:space="preserve">so it is </w:t>
      </w:r>
      <w:r w:rsidR="006879DA">
        <w:t xml:space="preserve">for </w:t>
      </w:r>
      <w:r w:rsidRPr="00980096">
        <w:t>people working in health, adult social care</w:t>
      </w:r>
      <w:r w:rsidR="001854D9">
        <w:t xml:space="preserve"> and</w:t>
      </w:r>
      <w:r w:rsidRPr="00980096">
        <w:t xml:space="preserve"> housing and</w:t>
      </w:r>
      <w:r w:rsidR="006879DA">
        <w:t xml:space="preserve"> </w:t>
      </w:r>
      <w:r w:rsidR="001854D9">
        <w:t xml:space="preserve">for </w:t>
      </w:r>
      <w:r w:rsidR="006879DA">
        <w:t>those</w:t>
      </w:r>
      <w:r w:rsidRPr="00980096">
        <w:t xml:space="preserve"> who access services as well. The idea of </w:t>
      </w:r>
      <w:r w:rsidR="006879DA">
        <w:t>the M</w:t>
      </w:r>
      <w:r w:rsidRPr="00980096">
        <w:t xml:space="preserve">aking it </w:t>
      </w:r>
      <w:r w:rsidR="006879DA">
        <w:t>R</w:t>
      </w:r>
      <w:r w:rsidRPr="00980096">
        <w:t>eal framework is to take the principles</w:t>
      </w:r>
      <w:r w:rsidR="006879DA">
        <w:t xml:space="preserve">, </w:t>
      </w:r>
      <w:r w:rsidRPr="00980096">
        <w:t>values</w:t>
      </w:r>
      <w:r w:rsidR="006879DA">
        <w:t>,</w:t>
      </w:r>
      <w:r w:rsidRPr="00980096">
        <w:t xml:space="preserve"> policy and the </w:t>
      </w:r>
      <w:r w:rsidR="006879DA">
        <w:t>law</w:t>
      </w:r>
      <w:r w:rsidR="001854D9">
        <w:t>—</w:t>
      </w:r>
      <w:r w:rsidR="006879DA">
        <w:t xml:space="preserve">the </w:t>
      </w:r>
      <w:r w:rsidRPr="00980096">
        <w:t>Care Act</w:t>
      </w:r>
      <w:r w:rsidR="001854D9">
        <w:t>—</w:t>
      </w:r>
      <w:r w:rsidRPr="00980096">
        <w:t xml:space="preserve">and </w:t>
      </w:r>
      <w:r w:rsidR="008A7451">
        <w:t>turn them i</w:t>
      </w:r>
      <w:r w:rsidRPr="00980096">
        <w:t xml:space="preserve">nto something real and tangible in everyday language that gives people confidence </w:t>
      </w:r>
      <w:r>
        <w:t xml:space="preserve">that </w:t>
      </w:r>
      <w:r w:rsidRPr="00980096">
        <w:t>they can understand what their next step is</w:t>
      </w:r>
      <w:r w:rsidR="008A7451">
        <w:t>,</w:t>
      </w:r>
      <w:r w:rsidRPr="00980096">
        <w:t xml:space="preserve"> or what </w:t>
      </w:r>
      <w:r w:rsidR="001854D9">
        <w:t xml:space="preserve">their </w:t>
      </w:r>
      <w:r w:rsidRPr="00980096">
        <w:t xml:space="preserve">actions or priorities might need to be. The idea of </w:t>
      </w:r>
      <w:r w:rsidR="008A7451">
        <w:t>M</w:t>
      </w:r>
      <w:r w:rsidRPr="00980096">
        <w:t xml:space="preserve">aking it </w:t>
      </w:r>
      <w:r w:rsidR="008A7451">
        <w:t>R</w:t>
      </w:r>
      <w:r w:rsidRPr="00980096">
        <w:t>eal itself is not something that can bring about transformational change</w:t>
      </w:r>
      <w:r w:rsidR="008A7451">
        <w:t xml:space="preserve">; it is </w:t>
      </w:r>
      <w:r w:rsidR="00403507">
        <w:t xml:space="preserve">only </w:t>
      </w:r>
      <w:r w:rsidRPr="00980096">
        <w:t>people themselves who can do that</w:t>
      </w:r>
      <w:r w:rsidR="00403507">
        <w:t>.</w:t>
      </w:r>
      <w:r w:rsidRPr="00980096">
        <w:t xml:space="preserve"> What </w:t>
      </w:r>
      <w:r w:rsidR="00403507">
        <w:t>M</w:t>
      </w:r>
      <w:r w:rsidRPr="00980096">
        <w:t xml:space="preserve">aking it </w:t>
      </w:r>
      <w:r w:rsidR="00403507">
        <w:t>R</w:t>
      </w:r>
      <w:r w:rsidRPr="00980096">
        <w:t>eal does is give people a clear road</w:t>
      </w:r>
      <w:r w:rsidR="00403507">
        <w:t xml:space="preserve"> map</w:t>
      </w:r>
      <w:r w:rsidRPr="00980096">
        <w:t xml:space="preserve"> and framework and a</w:t>
      </w:r>
      <w:r w:rsidR="00403507">
        <w:t xml:space="preserve"> </w:t>
      </w:r>
      <w:r w:rsidRPr="00980096">
        <w:t>way to begin to understand in a tangible sense what needs to change</w:t>
      </w:r>
      <w:r w:rsidR="00403507">
        <w:t>.</w:t>
      </w:r>
      <w:r w:rsidRPr="00980096">
        <w:t xml:space="preserve"> </w:t>
      </w:r>
    </w:p>
    <w:p w:rsidR="00980096" w:rsidRPr="00980096" w:rsidP="00980096">
      <w:pPr>
        <w:pStyle w:val="Answer"/>
      </w:pPr>
      <w:r>
        <w:t>T</w:t>
      </w:r>
      <w:r w:rsidRPr="00980096">
        <w:t>he real power of it</w:t>
      </w:r>
      <w:r>
        <w:t xml:space="preserve">—Kate has </w:t>
      </w:r>
      <w:r w:rsidRPr="00980096">
        <w:t>alluded to it</w:t>
      </w:r>
      <w:r>
        <w:t xml:space="preserve"> as well—is that the Making it Real </w:t>
      </w:r>
      <w:r w:rsidRPr="00980096">
        <w:t xml:space="preserve">principles themselves </w:t>
      </w:r>
      <w:r w:rsidR="00A47F4B">
        <w:t>we</w:t>
      </w:r>
      <w:r w:rsidRPr="00980096">
        <w:t>r</w:t>
      </w:r>
      <w:r w:rsidR="00144B5E">
        <w:t xml:space="preserve">e </w:t>
      </w:r>
      <w:r w:rsidRPr="00980096">
        <w:t>co-produced.</w:t>
      </w:r>
      <w:r w:rsidR="00144B5E">
        <w:t xml:space="preserve"> Therefore, w</w:t>
      </w:r>
      <w:r w:rsidRPr="00980096">
        <w:t xml:space="preserve">e </w:t>
      </w:r>
      <w:r w:rsidR="001854D9">
        <w:t>are</w:t>
      </w:r>
      <w:r w:rsidRPr="00980096">
        <w:t xml:space="preserve"> able to talk about </w:t>
      </w:r>
      <w:r w:rsidR="00144B5E">
        <w:t>“</w:t>
      </w:r>
      <w:r w:rsidRPr="00980096">
        <w:t>I</w:t>
      </w:r>
      <w:r w:rsidR="00144B5E">
        <w:t xml:space="preserve">” and “we” </w:t>
      </w:r>
      <w:r w:rsidRPr="00980096">
        <w:t xml:space="preserve">statements. The </w:t>
      </w:r>
      <w:r w:rsidR="00144B5E">
        <w:t>“</w:t>
      </w:r>
      <w:r w:rsidRPr="00980096">
        <w:t>I</w:t>
      </w:r>
      <w:r w:rsidR="00144B5E">
        <w:t>”</w:t>
      </w:r>
      <w:r w:rsidRPr="00980096">
        <w:t xml:space="preserve"> statements are constructed </w:t>
      </w:r>
      <w:r w:rsidR="00144B5E">
        <w:t xml:space="preserve">and </w:t>
      </w:r>
      <w:r w:rsidRPr="00980096">
        <w:t>developed with people who draw on</w:t>
      </w:r>
      <w:r w:rsidR="00144B5E">
        <w:t xml:space="preserve"> care and</w:t>
      </w:r>
      <w:r w:rsidRPr="00980096">
        <w:t xml:space="preserve"> support in what they expect to experience</w:t>
      </w:r>
      <w:r w:rsidR="007F6DC8">
        <w:t xml:space="preserve">, </w:t>
      </w:r>
      <w:r w:rsidRPr="00980096">
        <w:t>how they expect care and support to be organised and arranged</w:t>
      </w:r>
      <w:r w:rsidR="007F6DC8">
        <w:t xml:space="preserve">, </w:t>
      </w:r>
      <w:r w:rsidRPr="00980096">
        <w:t>how they are supposed to be treated</w:t>
      </w:r>
      <w:r w:rsidR="004A6833">
        <w:t>,</w:t>
      </w:r>
      <w:r w:rsidRPr="00980096">
        <w:t xml:space="preserve"> and their role and place within the care and support environment</w:t>
      </w:r>
      <w:r w:rsidR="007F6DC8">
        <w:t>. The “we”</w:t>
      </w:r>
      <w:r w:rsidRPr="00980096">
        <w:t xml:space="preserve"> statements are</w:t>
      </w:r>
      <w:r w:rsidR="007F6DC8">
        <w:t xml:space="preserve"> about</w:t>
      </w:r>
      <w:r w:rsidRPr="00980096">
        <w:t xml:space="preserve"> how organisations and providers can adapt</w:t>
      </w:r>
      <w:r w:rsidR="007F6DC8">
        <w:t xml:space="preserve"> </w:t>
      </w:r>
      <w:r w:rsidRPr="00980096">
        <w:t>and put those things in place and make real changes towards personalised care and support.</w:t>
      </w:r>
    </w:p>
    <w:p w:rsidR="00980096" w:rsidRPr="00980096" w:rsidP="00980096">
      <w:pPr>
        <w:pStyle w:val="Answer"/>
      </w:pPr>
      <w:r w:rsidRPr="00980096">
        <w:t xml:space="preserve">The </w:t>
      </w:r>
      <w:r w:rsidR="007F6DC8">
        <w:t>M</w:t>
      </w:r>
      <w:r w:rsidRPr="00980096">
        <w:t xml:space="preserve">aking it </w:t>
      </w:r>
      <w:r w:rsidR="007F6DC8">
        <w:t>R</w:t>
      </w:r>
      <w:r w:rsidRPr="00980096">
        <w:t>eal framework is a way of framing the conversation. I</w:t>
      </w:r>
      <w:r w:rsidR="00FF7F2D">
        <w:t>t</w:t>
      </w:r>
      <w:r w:rsidRPr="00980096">
        <w:t xml:space="preserve"> enables people to get together in a local area to begin to look at where the priorities are for change</w:t>
      </w:r>
      <w:r w:rsidR="00FF7F2D">
        <w:t xml:space="preserve">. If </w:t>
      </w:r>
      <w:r w:rsidRPr="00980096">
        <w:t>you have a vision</w:t>
      </w:r>
      <w:r w:rsidR="00783674">
        <w:t xml:space="preserve">, </w:t>
      </w:r>
      <w:r w:rsidRPr="00980096">
        <w:t>purpose and focus</w:t>
      </w:r>
      <w:r w:rsidR="001854D9">
        <w:t>,</w:t>
      </w:r>
      <w:r w:rsidR="00783674">
        <w:t xml:space="preserve"> </w:t>
      </w:r>
      <w:r w:rsidRPr="00980096">
        <w:t xml:space="preserve">that is a lens through which you can explore all kinds of different things. That is what makes the </w:t>
      </w:r>
      <w:r w:rsidR="00783674">
        <w:t>M</w:t>
      </w:r>
      <w:r w:rsidRPr="00980096">
        <w:t xml:space="preserve">aking it </w:t>
      </w:r>
      <w:r w:rsidR="00783674">
        <w:t>R</w:t>
      </w:r>
      <w:r w:rsidRPr="00980096">
        <w:t>eal framework so powerful.</w:t>
      </w:r>
      <w:r w:rsidR="00644841">
        <w:t xml:space="preserve"> </w:t>
      </w:r>
    </w:p>
    <w:p w:rsidR="00980096" w:rsidRPr="00980096" w:rsidP="00980096">
      <w:pPr>
        <w:pStyle w:val="Answer"/>
      </w:pPr>
      <w:r w:rsidRPr="00980096">
        <w:t>The framework itself is organised into different sections</w:t>
      </w:r>
      <w:r w:rsidR="00C90E6E">
        <w:t>, so</w:t>
      </w:r>
      <w:r w:rsidRPr="00980096">
        <w:t xml:space="preserve"> it is able to look at different parts of the system and experience of using </w:t>
      </w:r>
      <w:r w:rsidR="00C90E6E">
        <w:t xml:space="preserve">care and </w:t>
      </w:r>
      <w:r w:rsidRPr="00980096">
        <w:t>support. It looks at well</w:t>
      </w:r>
      <w:r w:rsidR="006A42EB">
        <w:t>-</w:t>
      </w:r>
      <w:r w:rsidRPr="00980096">
        <w:t>being and independence. We have heard about the importance of meaningful lives and the importance of choice</w:t>
      </w:r>
      <w:r w:rsidR="00C90E6E">
        <w:t>,</w:t>
      </w:r>
      <w:r w:rsidRPr="00980096">
        <w:t xml:space="preserve"> control and independence</w:t>
      </w:r>
      <w:r w:rsidR="006A42EB">
        <w:t>,</w:t>
      </w:r>
      <w:r w:rsidRPr="00980096">
        <w:t xml:space="preserve"> and how often that is</w:t>
      </w:r>
      <w:r w:rsidR="00C90E6E">
        <w:t xml:space="preserve"> </w:t>
      </w:r>
      <w:r w:rsidRPr="00980096">
        <w:t>talked about in policy but is severely lacking in people</w:t>
      </w:r>
      <w:r w:rsidR="002735C3">
        <w:t>’</w:t>
      </w:r>
      <w:r w:rsidRPr="00980096">
        <w:t xml:space="preserve">s experience of </w:t>
      </w:r>
      <w:r w:rsidR="00C90E6E">
        <w:t xml:space="preserve">care and </w:t>
      </w:r>
      <w:r w:rsidRPr="00980096">
        <w:t>support. It talks about information and advice. Kate was talking about the importance of individuals having that</w:t>
      </w:r>
      <w:r w:rsidR="002C28DB">
        <w:t xml:space="preserve"> e</w:t>
      </w:r>
      <w:r w:rsidRPr="00980096">
        <w:t>qual status and place in developing what is required in</w:t>
      </w:r>
      <w:r w:rsidR="002C28DB">
        <w:t xml:space="preserve"> a neighbourhood or </w:t>
      </w:r>
      <w:r w:rsidRPr="00980096">
        <w:t>community</w:t>
      </w:r>
      <w:r w:rsidR="002C28DB">
        <w:t>,</w:t>
      </w:r>
      <w:r w:rsidRPr="00980096">
        <w:t xml:space="preserve"> but also in their own lives and care and support as well. It looks at active and supportive communities; </w:t>
      </w:r>
      <w:r w:rsidR="002C28DB">
        <w:t>i</w:t>
      </w:r>
      <w:r w:rsidRPr="00980096">
        <w:t>t looks at flex</w:t>
      </w:r>
      <w:r w:rsidR="002C28DB">
        <w:t>i</w:t>
      </w:r>
      <w:r w:rsidRPr="00980096">
        <w:t>ble integrated care and support</w:t>
      </w:r>
      <w:r w:rsidR="00293213">
        <w:t>. Staying in control runs v</w:t>
      </w:r>
      <w:r w:rsidRPr="00980096">
        <w:t xml:space="preserve">ery much through </w:t>
      </w:r>
      <w:r w:rsidR="00293213">
        <w:t>M</w:t>
      </w:r>
      <w:r w:rsidRPr="00980096">
        <w:t xml:space="preserve">aking it </w:t>
      </w:r>
      <w:r w:rsidR="00293213">
        <w:t>R</w:t>
      </w:r>
      <w:r w:rsidRPr="00980096">
        <w:t>eal, recognising that people</w:t>
      </w:r>
      <w:r w:rsidR="002735C3">
        <w:t>’</w:t>
      </w:r>
      <w:r w:rsidRPr="00980096">
        <w:t xml:space="preserve">s lives change in a very personal way but </w:t>
      </w:r>
      <w:r w:rsidR="006A42EB">
        <w:t xml:space="preserve">also </w:t>
      </w:r>
      <w:r w:rsidRPr="00980096">
        <w:t xml:space="preserve">through services. </w:t>
      </w:r>
      <w:r w:rsidR="001854D9">
        <w:t xml:space="preserve">So </w:t>
      </w:r>
      <w:r w:rsidR="00293213">
        <w:t xml:space="preserve">we </w:t>
      </w:r>
      <w:r w:rsidRPr="00980096">
        <w:t>need to make sure that that experience enables people to retain that sense of control</w:t>
      </w:r>
      <w:r w:rsidR="00293213">
        <w:t>; and it</w:t>
      </w:r>
      <w:r w:rsidRPr="00980096">
        <w:t xml:space="preserve"> also looks at the workforce and how that itself needs to adapt and change.</w:t>
      </w:r>
    </w:p>
    <w:p w:rsidR="006A42EB" w:rsidP="00980096">
      <w:pPr>
        <w:pStyle w:val="Answer"/>
      </w:pPr>
      <w:r w:rsidRPr="00980096">
        <w:t>The framework itself is what enables the discussion</w:t>
      </w:r>
      <w:r w:rsidR="000D7DC5">
        <w:t>,</w:t>
      </w:r>
      <w:r w:rsidRPr="00980096">
        <w:t xml:space="preserve"> conversations</w:t>
      </w:r>
      <w:r w:rsidR="000D7DC5">
        <w:t>,</w:t>
      </w:r>
      <w:r w:rsidRPr="00980096">
        <w:t xml:space="preserve"> relationship</w:t>
      </w:r>
      <w:r w:rsidR="001854D9">
        <w:t xml:space="preserve"> </w:t>
      </w:r>
      <w:r w:rsidRPr="00980096">
        <w:t>building and some of the building blocks that underpi</w:t>
      </w:r>
      <w:r w:rsidR="000D7DC5">
        <w:t>n</w:t>
      </w:r>
      <w:r w:rsidRPr="00980096">
        <w:t xml:space="preserve"> personalised care and support </w:t>
      </w:r>
      <w:r w:rsidR="00A65789">
        <w:t xml:space="preserve">to </w:t>
      </w:r>
      <w:r w:rsidRPr="00980096">
        <w:t xml:space="preserve">take </w:t>
      </w:r>
      <w:r>
        <w:t xml:space="preserve">hold and to take </w:t>
      </w:r>
      <w:r w:rsidRPr="00980096">
        <w:t>root</w:t>
      </w:r>
      <w:r w:rsidR="000D7DC5">
        <w:t>. It</w:t>
      </w:r>
      <w:r w:rsidRPr="00980096">
        <w:t xml:space="preserve"> can be used in any number of ways by any number of organisations. We work with local authorities</w:t>
      </w:r>
      <w:r w:rsidR="00A65789">
        <w:t xml:space="preserve"> that can sign up to Making it Real. It has worked most successfully where </w:t>
      </w:r>
      <w:r w:rsidR="00AA4D74">
        <w:t xml:space="preserve">it </w:t>
      </w:r>
      <w:r w:rsidRPr="00980096">
        <w:t xml:space="preserve">has been supported by real strides towards </w:t>
      </w:r>
      <w:r w:rsidR="00AA4D74">
        <w:t>c</w:t>
      </w:r>
      <w:r w:rsidRPr="00980096">
        <w:t>o-production and a commitment to working with local people</w:t>
      </w:r>
      <w:r w:rsidR="00EF08F4">
        <w:t>. M</w:t>
      </w:r>
      <w:r w:rsidRPr="00980096">
        <w:t>embers of</w:t>
      </w:r>
      <w:r>
        <w:t xml:space="preserve"> NCAG </w:t>
      </w:r>
      <w:r w:rsidR="00EF08F4">
        <w:t>and TLAP</w:t>
      </w:r>
      <w:r w:rsidR="008A70E8">
        <w:t xml:space="preserve"> with</w:t>
      </w:r>
      <w:r w:rsidRPr="00EF08F4" w:rsidR="00EF08F4">
        <w:t xml:space="preserve"> expertise and experience of </w:t>
      </w:r>
      <w:r w:rsidR="008A70E8">
        <w:t>M</w:t>
      </w:r>
      <w:r w:rsidRPr="00EF08F4" w:rsidR="00EF08F4">
        <w:t>aking it</w:t>
      </w:r>
      <w:r w:rsidR="008A70E8">
        <w:t xml:space="preserve"> Real</w:t>
      </w:r>
      <w:r w:rsidRPr="00EF08F4" w:rsidR="00EF08F4">
        <w:t xml:space="preserve"> will work with members </w:t>
      </w:r>
      <w:r w:rsidR="008A70E8">
        <w:t>of</w:t>
      </w:r>
      <w:r w:rsidRPr="00EF08F4" w:rsidR="00EF08F4">
        <w:t xml:space="preserve"> the local authority and council and connec</w:t>
      </w:r>
      <w:r w:rsidR="008A70E8">
        <w:t>t with</w:t>
      </w:r>
      <w:r w:rsidRPr="00EF08F4" w:rsidR="00EF08F4">
        <w:t xml:space="preserve"> local people as well. There are examples </w:t>
      </w:r>
      <w:r w:rsidR="008A70E8">
        <w:t>in</w:t>
      </w:r>
      <w:r w:rsidRPr="00EF08F4" w:rsidR="00EF08F4">
        <w:t xml:space="preserve"> Leicester</w:t>
      </w:r>
      <w:r w:rsidR="008A70E8">
        <w:t>,</w:t>
      </w:r>
      <w:r w:rsidRPr="00EF08F4" w:rsidR="00EF08F4">
        <w:t xml:space="preserve"> Doncaster and elsewhere. </w:t>
      </w:r>
    </w:p>
    <w:p w:rsidR="004C3324" w:rsidP="00980096">
      <w:pPr>
        <w:pStyle w:val="Answer"/>
      </w:pPr>
      <w:r w:rsidRPr="00EF08F4">
        <w:t>W</w:t>
      </w:r>
      <w:r w:rsidR="00E17709">
        <w:t>hen</w:t>
      </w:r>
      <w:r w:rsidRPr="00EF08F4">
        <w:t xml:space="preserve"> you begin to have those workshops and co</w:t>
      </w:r>
      <w:r w:rsidR="00E17709">
        <w:t>-</w:t>
      </w:r>
      <w:r w:rsidRPr="00EF08F4">
        <w:t>production conversations</w:t>
      </w:r>
      <w:r w:rsidR="006A42EB">
        <w:t>,</w:t>
      </w:r>
      <w:r w:rsidRPr="00EF08F4">
        <w:t xml:space="preserve"> you begin to understand what you want. That is the vision</w:t>
      </w:r>
      <w:r w:rsidR="006A42EB">
        <w:t>,</w:t>
      </w:r>
      <w:r>
        <w:t xml:space="preserve"> </w:t>
      </w:r>
      <w:r w:rsidRPr="00EF08F4">
        <w:t xml:space="preserve">and the </w:t>
      </w:r>
      <w:r w:rsidR="00E17709">
        <w:t>“</w:t>
      </w:r>
      <w:r w:rsidRPr="00EF08F4">
        <w:t>I</w:t>
      </w:r>
      <w:r w:rsidR="00E17709">
        <w:t xml:space="preserve">” </w:t>
      </w:r>
      <w:r w:rsidRPr="00EF08F4">
        <w:t xml:space="preserve">and </w:t>
      </w:r>
      <w:r w:rsidR="00E17709">
        <w:t>“</w:t>
      </w:r>
      <w:r w:rsidRPr="00EF08F4">
        <w:t>we</w:t>
      </w:r>
      <w:r w:rsidR="00E17709">
        <w:t>”</w:t>
      </w:r>
      <w:r w:rsidRPr="00EF08F4">
        <w:t xml:space="preserve"> statements </w:t>
      </w:r>
      <w:r w:rsidR="00E17709">
        <w:t>in M</w:t>
      </w:r>
      <w:r w:rsidRPr="00EF08F4">
        <w:t xml:space="preserve">aking it </w:t>
      </w:r>
      <w:r w:rsidR="00E17709">
        <w:t>R</w:t>
      </w:r>
      <w:r w:rsidRPr="00EF08F4">
        <w:t>eal. You also understand the experience on the ground</w:t>
      </w:r>
      <w:r>
        <w:t>,</w:t>
      </w:r>
      <w:r w:rsidR="00E17709">
        <w:t xml:space="preserve"> </w:t>
      </w:r>
      <w:r w:rsidRPr="00EF08F4">
        <w:t>where we are starting from</w:t>
      </w:r>
      <w:r w:rsidR="00AC402C">
        <w:t>. T</w:t>
      </w:r>
      <w:r w:rsidRPr="00EF08F4">
        <w:t>hen we can begin to see what is important</w:t>
      </w:r>
      <w:r w:rsidR="00AC402C">
        <w:t>,</w:t>
      </w:r>
      <w:r w:rsidRPr="00EF08F4">
        <w:t xml:space="preserve"> what needs to change and where </w:t>
      </w:r>
      <w:r w:rsidR="002E0201">
        <w:t>we</w:t>
      </w:r>
      <w:r w:rsidRPr="00EF08F4">
        <w:t xml:space="preserve"> need to focus our energies and creativity. Where can</w:t>
      </w:r>
      <w:r w:rsidR="00AC402C">
        <w:t xml:space="preserve"> </w:t>
      </w:r>
      <w:r w:rsidR="002E0201">
        <w:t>we</w:t>
      </w:r>
      <w:r w:rsidRPr="00EF08F4">
        <w:t xml:space="preserve"> draw </w:t>
      </w:r>
      <w:r w:rsidR="002E0201">
        <w:t xml:space="preserve">in </w:t>
      </w:r>
      <w:r w:rsidRPr="00EF08F4">
        <w:t xml:space="preserve">examples from elsewhere that give </w:t>
      </w:r>
      <w:r w:rsidR="002E0201">
        <w:t>us</w:t>
      </w:r>
      <w:r w:rsidR="00AC402C">
        <w:t xml:space="preserve"> some confidence that the way </w:t>
      </w:r>
      <w:r>
        <w:t>we</w:t>
      </w:r>
      <w:r w:rsidRPr="00EF08F4">
        <w:t xml:space="preserve"> are going and the next steps are ones that will lead to</w:t>
      </w:r>
      <w:r w:rsidR="006677E5">
        <w:t xml:space="preserve"> </w:t>
      </w:r>
      <w:r w:rsidRPr="00EF08F4">
        <w:t>positive changes</w:t>
      </w:r>
      <w:r w:rsidR="0010475A">
        <w:t>?</w:t>
      </w:r>
    </w:p>
    <w:p w:rsidR="0008115B" w:rsidP="00CF4ADD">
      <w:pPr>
        <w:pStyle w:val="Answer"/>
      </w:pPr>
      <w:r w:rsidRPr="00EF08F4">
        <w:t>That process is different in different areas.</w:t>
      </w:r>
      <w:r w:rsidR="004C3324">
        <w:t xml:space="preserve"> </w:t>
      </w:r>
      <w:r w:rsidRPr="00EF08F4">
        <w:t>The framework itself is consistent</w:t>
      </w:r>
      <w:r w:rsidR="006677E5">
        <w:t>. We</w:t>
      </w:r>
      <w:r w:rsidRPr="00EF08F4">
        <w:t xml:space="preserve"> can apply it in lots of different ways</w:t>
      </w:r>
      <w:r w:rsidR="006677E5">
        <w:t>,</w:t>
      </w:r>
      <w:r w:rsidRPr="00EF08F4">
        <w:t xml:space="preserve"> but it is the conversations that root</w:t>
      </w:r>
      <w:r w:rsidR="006677E5">
        <w:t xml:space="preserve"> it</w:t>
      </w:r>
      <w:r w:rsidRPr="00EF08F4">
        <w:t xml:space="preserve"> in place</w:t>
      </w:r>
      <w:r w:rsidR="00ED32EF">
        <w:t>. T</w:t>
      </w:r>
      <w:r w:rsidRPr="00EF08F4">
        <w:t xml:space="preserve">he reality of what people are doing and what is important </w:t>
      </w:r>
      <w:r w:rsidR="006677E5">
        <w:t xml:space="preserve">is </w:t>
      </w:r>
      <w:r w:rsidRPr="00EF08F4">
        <w:t>where the real power</w:t>
      </w:r>
      <w:r w:rsidR="00CF4ADD">
        <w:t xml:space="preserve"> lies and where change comes from Making it Real. F</w:t>
      </w:r>
      <w:r w:rsidRPr="00EF08F4">
        <w:t>or example</w:t>
      </w:r>
      <w:r w:rsidR="00CF4ADD">
        <w:t>,</w:t>
      </w:r>
      <w:r w:rsidRPr="00EF08F4">
        <w:t xml:space="preserve"> local authorities might use it to look at how</w:t>
      </w:r>
      <w:r w:rsidRPr="007E3AD8" w:rsidR="007E3AD8">
        <w:t xml:space="preserve"> they do their direct payments process. What does that experience need to be like? How do we make sure that </w:t>
      </w:r>
      <w:r w:rsidR="007230D5">
        <w:t>an</w:t>
      </w:r>
      <w:r w:rsidRPr="007E3AD8" w:rsidR="007E3AD8">
        <w:t xml:space="preserve"> individual retains maximum choice and control</w:t>
      </w:r>
      <w:r w:rsidR="00E82E56">
        <w:t xml:space="preserve">, </w:t>
      </w:r>
      <w:r w:rsidRPr="00E82E56" w:rsidR="00E82E56">
        <w:t xml:space="preserve">whether it is a direct payment, </w:t>
      </w:r>
      <w:r w:rsidR="007230D5">
        <w:t xml:space="preserve">an </w:t>
      </w:r>
      <w:r w:rsidR="00167E46">
        <w:t>Individual Service Fund (</w:t>
      </w:r>
      <w:r w:rsidR="007230D5">
        <w:t>ISF</w:t>
      </w:r>
      <w:r w:rsidR="00167E46">
        <w:t>)</w:t>
      </w:r>
      <w:r w:rsidRPr="00E82E56" w:rsidR="00E82E56">
        <w:t xml:space="preserve"> or </w:t>
      </w:r>
      <w:r w:rsidR="001854D9">
        <w:t xml:space="preserve">a </w:t>
      </w:r>
      <w:r w:rsidRPr="00E82E56" w:rsidR="00E82E56">
        <w:t>managed budget</w:t>
      </w:r>
      <w:r w:rsidR="007230D5">
        <w:t>?</w:t>
      </w:r>
      <w:r w:rsidRPr="00E82E56" w:rsidR="00E82E56">
        <w:t xml:space="preserve"> </w:t>
      </w:r>
      <w:r w:rsidR="007230D5">
        <w:t>W</w:t>
      </w:r>
      <w:r w:rsidRPr="00E82E56" w:rsidR="00E82E56">
        <w:t>hat is the information we give</w:t>
      </w:r>
      <w:r w:rsidR="00F342DA">
        <w:t>?</w:t>
      </w:r>
      <w:r w:rsidRPr="00E82E56" w:rsidR="00E82E56">
        <w:t xml:space="preserve"> What kind of support</w:t>
      </w:r>
      <w:r w:rsidR="001078D6">
        <w:t xml:space="preserve"> </w:t>
      </w:r>
      <w:r w:rsidR="00F342DA">
        <w:t>is it? How d</w:t>
      </w:r>
      <w:r w:rsidRPr="00E82E56" w:rsidR="00E82E56">
        <w:t>o we do the assessment</w:t>
      </w:r>
      <w:r w:rsidR="00F342DA">
        <w:t>? H</w:t>
      </w:r>
      <w:r w:rsidRPr="00E82E56" w:rsidR="00E82E56">
        <w:t>ow do we link people into their local communities</w:t>
      </w:r>
      <w:r w:rsidR="00F342DA">
        <w:t>? M</w:t>
      </w:r>
      <w:r w:rsidRPr="00E82E56" w:rsidR="00E82E56">
        <w:t xml:space="preserve">aking it </w:t>
      </w:r>
      <w:r w:rsidR="00F342DA">
        <w:t>Real is a</w:t>
      </w:r>
      <w:r w:rsidRPr="00E82E56" w:rsidR="00E82E56">
        <w:t xml:space="preserve"> framework to open up</w:t>
      </w:r>
      <w:r w:rsidR="00D66890">
        <w:t xml:space="preserve"> the</w:t>
      </w:r>
      <w:r w:rsidRPr="00E82E56" w:rsidR="00E82E56">
        <w:t xml:space="preserve"> reality</w:t>
      </w:r>
      <w:r w:rsidR="00D66890">
        <w:t xml:space="preserve"> of what current practice is </w:t>
      </w:r>
      <w:r w:rsidRPr="00E82E56" w:rsidR="00E82E56">
        <w:t>and how that can be changed</w:t>
      </w:r>
      <w:r w:rsidR="00D66890">
        <w:t xml:space="preserve"> or amended to im</w:t>
      </w:r>
      <w:r w:rsidRPr="00E82E56" w:rsidR="00E82E56">
        <w:t>prove processes</w:t>
      </w:r>
      <w:r w:rsidR="00D66890">
        <w:t>,</w:t>
      </w:r>
      <w:r w:rsidRPr="00E82E56" w:rsidR="00E82E56">
        <w:t xml:space="preserve"> reports, expectations and relationships at local level to result in tangible change as well.</w:t>
      </w:r>
      <w:r w:rsidR="003227F3">
        <w:t xml:space="preserve">  </w:t>
      </w:r>
    </w:p>
    <w:p w:rsidR="003227F3" w:rsidP="00980096">
      <w:pPr>
        <w:pStyle w:val="Answer"/>
      </w:pPr>
      <w:r>
        <w:t>In addition to</w:t>
      </w:r>
      <w:r w:rsidRPr="00E82E56" w:rsidR="00E82E56">
        <w:t xml:space="preserve"> local authorities, </w:t>
      </w:r>
      <w:r>
        <w:t xml:space="preserve">equally </w:t>
      </w:r>
      <w:r w:rsidRPr="00E82E56" w:rsidR="00E82E56">
        <w:t>it can be used by provider</w:t>
      </w:r>
      <w:r w:rsidR="00967102">
        <w:t>s</w:t>
      </w:r>
      <w:r w:rsidRPr="00E82E56" w:rsidR="00E82E56">
        <w:t xml:space="preserve"> in terms o</w:t>
      </w:r>
      <w:r>
        <w:t>f what</w:t>
      </w:r>
      <w:r w:rsidRPr="00E82E56" w:rsidR="00E82E56">
        <w:t xml:space="preserve"> their experience is like and how personalised the</w:t>
      </w:r>
      <w:r>
        <w:t>ir</w:t>
      </w:r>
      <w:r w:rsidRPr="00E82E56" w:rsidR="00E82E56">
        <w:t xml:space="preserve"> offer to people</w:t>
      </w:r>
      <w:r w:rsidRPr="001854D9" w:rsidR="001854D9">
        <w:t xml:space="preserve"> </w:t>
      </w:r>
      <w:r w:rsidRPr="00E82E56" w:rsidR="001854D9">
        <w:t>is in reality</w:t>
      </w:r>
      <w:r>
        <w:t>. H</w:t>
      </w:r>
      <w:r w:rsidRPr="00E82E56" w:rsidR="00E82E56">
        <w:t>ow can their practi</w:t>
      </w:r>
      <w:r>
        <w:t>c</w:t>
      </w:r>
      <w:r w:rsidRPr="00E82E56" w:rsidR="00E82E56">
        <w:t>e evolve</w:t>
      </w:r>
      <w:r>
        <w:t xml:space="preserve"> and change? What </w:t>
      </w:r>
      <w:r w:rsidRPr="00E82E56" w:rsidR="00E82E56">
        <w:t>is the experience of the people who use their services</w:t>
      </w:r>
      <w:r w:rsidR="00967102">
        <w:t>, ag</w:t>
      </w:r>
      <w:r w:rsidRPr="00E82E56" w:rsidR="00E82E56">
        <w:t>ain rooted in that co</w:t>
      </w:r>
      <w:r w:rsidR="00967102">
        <w:noBreakHyphen/>
      </w:r>
      <w:r w:rsidRPr="00E82E56" w:rsidR="00E82E56">
        <w:t>production</w:t>
      </w:r>
      <w:r w:rsidR="00967102">
        <w:t>,</w:t>
      </w:r>
      <w:r w:rsidRPr="00E82E56" w:rsidR="00E82E56">
        <w:t xml:space="preserve"> conversation</w:t>
      </w:r>
      <w:r w:rsidR="00967102">
        <w:t xml:space="preserve"> and</w:t>
      </w:r>
      <w:r w:rsidRPr="00E82E56" w:rsidR="00E82E56">
        <w:t xml:space="preserve"> equal relationship between people</w:t>
      </w:r>
      <w:r w:rsidR="00967102">
        <w:t xml:space="preserve"> who are </w:t>
      </w:r>
      <w:r w:rsidRPr="00E82E56" w:rsidR="00E82E56">
        <w:t xml:space="preserve">accessing and drawing on care and support </w:t>
      </w:r>
      <w:r w:rsidR="00967102">
        <w:t>and</w:t>
      </w:r>
      <w:r w:rsidRPr="00E82E56" w:rsidR="00E82E56">
        <w:t xml:space="preserve"> people providing or commissioning it</w:t>
      </w:r>
      <w:r w:rsidR="00C56544">
        <w:t>?</w:t>
      </w:r>
      <w:r w:rsidRPr="00E82E56" w:rsidR="00E82E56">
        <w:t xml:space="preserve"> </w:t>
      </w:r>
    </w:p>
    <w:p w:rsidR="00E82E56" w:rsidP="00980096">
      <w:pPr>
        <w:pStyle w:val="Answer"/>
      </w:pPr>
      <w:r>
        <w:t xml:space="preserve">Equally, the </w:t>
      </w:r>
      <w:r w:rsidR="00E71545">
        <w:t>Care Quality Commission (</w:t>
      </w:r>
      <w:r>
        <w:t>CQC</w:t>
      </w:r>
      <w:r w:rsidR="00E71545">
        <w:t>)</w:t>
      </w:r>
      <w:r>
        <w:t xml:space="preserve"> is adopting </w:t>
      </w:r>
      <w:r w:rsidR="00C56544">
        <w:t>M</w:t>
      </w:r>
      <w:r>
        <w:t xml:space="preserve">aking it </w:t>
      </w:r>
      <w:r w:rsidR="00C56544">
        <w:t>R</w:t>
      </w:r>
      <w:r>
        <w:t xml:space="preserve">eal as part of its new assurance </w:t>
      </w:r>
      <w:r w:rsidR="003227F3">
        <w:t>framework</w:t>
      </w:r>
      <w:r>
        <w:t xml:space="preserve"> f</w:t>
      </w:r>
      <w:r w:rsidR="00C56544">
        <w:t xml:space="preserve">rom </w:t>
      </w:r>
      <w:r>
        <w:t>2023. There is an opportunity to make sure that those same principles run through the assurance of local authorities</w:t>
      </w:r>
      <w:r w:rsidR="002735C3">
        <w:t>’</w:t>
      </w:r>
      <w:r>
        <w:t xml:space="preserve"> regulated </w:t>
      </w:r>
      <w:r w:rsidR="00C56544">
        <w:t xml:space="preserve">care and </w:t>
      </w:r>
      <w:r>
        <w:t xml:space="preserve">support providers, integrated </w:t>
      </w:r>
      <w:r w:rsidR="00C56544">
        <w:t xml:space="preserve">care </w:t>
      </w:r>
      <w:r>
        <w:t>systems</w:t>
      </w:r>
      <w:r w:rsidR="00C56544">
        <w:t>,</w:t>
      </w:r>
      <w:r>
        <w:t xml:space="preserve"> dentists</w:t>
      </w:r>
      <w:r w:rsidR="00F77BB7">
        <w:t xml:space="preserve"> and</w:t>
      </w:r>
      <w:r>
        <w:t xml:space="preserve"> primary care </w:t>
      </w:r>
      <w:r w:rsidR="00886CC1">
        <w:t>g</w:t>
      </w:r>
      <w:r>
        <w:t>eneral practi</w:t>
      </w:r>
      <w:r w:rsidR="00886CC1">
        <w:t>ce.</w:t>
      </w:r>
      <w:r>
        <w:t xml:space="preserve"> </w:t>
      </w:r>
      <w:r w:rsidR="00F77BB7">
        <w:t>It</w:t>
      </w:r>
      <w:r>
        <w:t xml:space="preserve"> is that flexibility that ro</w:t>
      </w:r>
      <w:r w:rsidR="00F77BB7">
        <w:t xml:space="preserve">ots </w:t>
      </w:r>
      <w:r>
        <w:t xml:space="preserve">it in a very tangible way back to the vision and principles </w:t>
      </w:r>
      <w:r w:rsidR="003227F3">
        <w:t>that are</w:t>
      </w:r>
      <w:r>
        <w:t xml:space="preserve"> already there in policy</w:t>
      </w:r>
      <w:r w:rsidR="00F77BB7">
        <w:t>. It is in the Care Act and the White Paper</w:t>
      </w:r>
      <w:r w:rsidR="009973AF">
        <w:t>, but</w:t>
      </w:r>
      <w:r w:rsidR="001854D9">
        <w:t xml:space="preserve"> often</w:t>
      </w:r>
      <w:r w:rsidR="009973AF">
        <w:t xml:space="preserve"> it is that link to make those </w:t>
      </w:r>
      <w:r>
        <w:t>changes and expectations</w:t>
      </w:r>
      <w:r w:rsidR="009973AF">
        <w:t xml:space="preserve"> tangible</w:t>
      </w:r>
      <w:r>
        <w:t xml:space="preserve"> and real </w:t>
      </w:r>
      <w:r w:rsidR="0010475A">
        <w:t>that</w:t>
      </w:r>
      <w:r>
        <w:t xml:space="preserve"> is </w:t>
      </w:r>
      <w:r>
        <w:t>lackin</w:t>
      </w:r>
      <w:r w:rsidR="003227F3">
        <w:t>g</w:t>
      </w:r>
      <w:r w:rsidR="009973AF">
        <w:t xml:space="preserve">. Making it Real </w:t>
      </w:r>
      <w:r w:rsidR="009973AF">
        <w:t xml:space="preserve">opens </w:t>
      </w:r>
      <w:r>
        <w:t>up the conversations</w:t>
      </w:r>
      <w:r>
        <w:t>.</w:t>
      </w:r>
      <w:r w:rsidR="00310C1C">
        <w:t xml:space="preserve"> </w:t>
      </w:r>
      <w:r>
        <w:t xml:space="preserve">It </w:t>
      </w:r>
      <w:r>
        <w:t>give</w:t>
      </w:r>
      <w:r w:rsidR="001854D9">
        <w:t>s</w:t>
      </w:r>
      <w:r>
        <w:t xml:space="preserve"> people the opportunity to say what they do not know and </w:t>
      </w:r>
      <w:r>
        <w:t xml:space="preserve">confidence </w:t>
      </w:r>
      <w:r>
        <w:t>that they can</w:t>
      </w:r>
      <w:r w:rsidR="00B30A26">
        <w:t xml:space="preserve"> do </w:t>
      </w:r>
      <w:r>
        <w:t>something</w:t>
      </w:r>
      <w:r w:rsidR="00B30A26">
        <w:t xml:space="preserve"> this complex and </w:t>
      </w:r>
      <w:r w:rsidR="00A213E2">
        <w:t>multi-layered</w:t>
      </w:r>
      <w:r w:rsidR="00B30A26">
        <w:t xml:space="preserve"> only by </w:t>
      </w:r>
      <w:r>
        <w:t xml:space="preserve">working together in </w:t>
      </w:r>
      <w:r w:rsidR="00B30A26">
        <w:t>co-</w:t>
      </w:r>
      <w:r>
        <w:t>production.</w:t>
      </w:r>
    </w:p>
    <w:p w:rsidR="00E82E56" w:rsidP="00E82E56">
      <w:pPr>
        <w:pStyle w:val="Remark"/>
      </w:pPr>
      <w:r w:rsidRPr="00E82E56">
        <w:rPr>
          <w:b/>
        </w:rPr>
        <w:t>Baroness Barker:</w:t>
      </w:r>
      <w:r>
        <w:t xml:space="preserve"> </w:t>
      </w:r>
      <w:r w:rsidRPr="00E82E56">
        <w:t>Are there any data about this that we could look at?</w:t>
      </w:r>
    </w:p>
    <w:p w:rsidR="00E82E56" w:rsidP="00E82E56">
      <w:pPr>
        <w:pStyle w:val="Answer"/>
      </w:pPr>
      <w:r w:rsidRPr="00E82E56">
        <w:rPr>
          <w:b/>
          <w:i/>
        </w:rPr>
        <w:t>Ian McCreath:</w:t>
      </w:r>
      <w:r>
        <w:t xml:space="preserve"> </w:t>
      </w:r>
      <w:r w:rsidRPr="00E82E56">
        <w:t>What we can do is send you over examples</w:t>
      </w:r>
      <w:r w:rsidR="00625CEB">
        <w:t>—it</w:t>
      </w:r>
      <w:r w:rsidRPr="00E82E56">
        <w:t xml:space="preserve"> is probably easier to write </w:t>
      </w:r>
      <w:r w:rsidR="00625CEB">
        <w:t>them down</w:t>
      </w:r>
      <w:r w:rsidR="002E7DC2">
        <w:t xml:space="preserve">—of how it has been </w:t>
      </w:r>
      <w:r w:rsidRPr="00E82E56">
        <w:t>used</w:t>
      </w:r>
      <w:r w:rsidR="002E7DC2">
        <w:t>,</w:t>
      </w:r>
      <w:r w:rsidRPr="00E82E56">
        <w:t xml:space="preserve"> by whom and to what effect</w:t>
      </w:r>
      <w:r>
        <w:t>.</w:t>
      </w:r>
    </w:p>
    <w:p w:rsidR="00E82E56" w:rsidP="00E82E56">
      <w:pPr>
        <w:pStyle w:val="Remark"/>
        <w:rPr>
          <w:rFonts w:eastAsiaTheme="minorHAnsi" w:cstheme="minorBidi"/>
          <w:szCs w:val="22"/>
        </w:rPr>
      </w:pPr>
      <w:r w:rsidRPr="00E82E56">
        <w:rPr>
          <w:b/>
        </w:rPr>
        <w:t>Baroness Barker:</w:t>
      </w:r>
      <w:r>
        <w:t xml:space="preserve"> </w:t>
      </w:r>
      <w:r w:rsidR="002E7DC2">
        <w:t>T</w:t>
      </w:r>
      <w:r w:rsidRPr="00E82E56">
        <w:t>hank you very much</w:t>
      </w:r>
      <w:r w:rsidR="002E7DC2">
        <w:t xml:space="preserve">. It </w:t>
      </w:r>
      <w:r w:rsidRPr="00E82E56">
        <w:t>would be helpful to get a sense of the scale</w:t>
      </w:r>
      <w:r w:rsidR="002E7DC2">
        <w:t>,</w:t>
      </w:r>
      <w:r w:rsidRPr="00E82E56">
        <w:t xml:space="preserve"> because part of my question </w:t>
      </w:r>
      <w:r w:rsidR="002E7DC2">
        <w:t>is</w:t>
      </w:r>
      <w:r w:rsidRPr="00E82E56">
        <w:t xml:space="preserve"> about scaling up. There are </w:t>
      </w:r>
      <w:r w:rsidR="001854D9">
        <w:t>more than</w:t>
      </w:r>
      <w:r w:rsidRPr="00E82E56">
        <w:t xml:space="preserve"> 10 million older people</w:t>
      </w:r>
      <w:r w:rsidR="002E7DC2">
        <w:t>,</w:t>
      </w:r>
      <w:r w:rsidRPr="00E82E56">
        <w:t xml:space="preserve"> for example</w:t>
      </w:r>
      <w:r w:rsidR="002E7DC2">
        <w:t>.</w:t>
      </w:r>
      <w:r w:rsidRPr="00E82E56">
        <w:t xml:space="preserve"> I am not questioning the validity of the approach</w:t>
      </w:r>
      <w:r w:rsidR="000D16CA">
        <w:t xml:space="preserve">, but we have to see it in </w:t>
      </w:r>
      <w:r w:rsidRPr="00E82E56">
        <w:t>context.</w:t>
      </w:r>
      <w:r w:rsidR="000D16CA">
        <w:t xml:space="preserve"> Stuff </w:t>
      </w:r>
      <w:r w:rsidRPr="00E82E56">
        <w:t>that would help us do that</w:t>
      </w:r>
      <w:r w:rsidRPr="00E82E56">
        <w:rPr>
          <w:rFonts w:eastAsiaTheme="minorHAnsi" w:cstheme="minorBidi"/>
          <w:szCs w:val="22"/>
        </w:rPr>
        <w:t xml:space="preserve"> would be very help</w:t>
      </w:r>
      <w:r>
        <w:rPr>
          <w:rFonts w:eastAsiaTheme="minorHAnsi" w:cstheme="minorBidi"/>
          <w:szCs w:val="22"/>
        </w:rPr>
        <w:t>ful.</w:t>
      </w:r>
    </w:p>
    <w:p w:rsidR="00933D3F" w:rsidP="000D16CA">
      <w:pPr>
        <w:pStyle w:val="Answer"/>
      </w:pPr>
      <w:r w:rsidRPr="00E82E56">
        <w:rPr>
          <w:b/>
          <w:i/>
        </w:rPr>
        <w:t>Ian McCreath:</w:t>
      </w:r>
      <w:r>
        <w:t xml:space="preserve"> </w:t>
      </w:r>
      <w:r w:rsidR="000D16CA">
        <w:t>A</w:t>
      </w:r>
      <w:r w:rsidRPr="00E82E56">
        <w:t xml:space="preserve">bsolutely. </w:t>
      </w:r>
      <w:r w:rsidR="000D16CA">
        <w:t>If you look at the website of Making it Real</w:t>
      </w:r>
      <w:r w:rsidR="005C5612">
        <w:t xml:space="preserve"> and</w:t>
      </w:r>
      <w:r w:rsidR="000D16CA">
        <w:t xml:space="preserve"> the </w:t>
      </w:r>
      <w:r w:rsidR="005C5612">
        <w:t xml:space="preserve">directory of </w:t>
      </w:r>
      <w:r w:rsidRPr="00E82E56">
        <w:t>organisations and local authorities</w:t>
      </w:r>
      <w:r w:rsidR="005C5612">
        <w:t xml:space="preserve"> that have</w:t>
      </w:r>
      <w:r w:rsidRPr="00E82E56">
        <w:t xml:space="preserve"> signed up to</w:t>
      </w:r>
      <w:r w:rsidR="005C5612">
        <w:t xml:space="preserve"> it, you can see the scale of it and how the </w:t>
      </w:r>
      <w:r w:rsidRPr="00E82E56">
        <w:t>framework has been applied and used so far.</w:t>
      </w:r>
    </w:p>
    <w:p w:rsidR="00CC1F9B" w:rsidP="000D16CA">
      <w:pPr>
        <w:pStyle w:val="Answer"/>
      </w:pPr>
      <w:r>
        <w:t>As to where</w:t>
      </w:r>
      <w:r w:rsidRPr="00E82E56" w:rsidR="00E82E56">
        <w:t xml:space="preserve"> we need to go next with it</w:t>
      </w:r>
      <w:r>
        <w:t>,</w:t>
      </w:r>
      <w:r w:rsidRPr="00E82E56" w:rsidR="00E82E56">
        <w:t xml:space="preserve"> </w:t>
      </w:r>
      <w:r>
        <w:t xml:space="preserve">it is </w:t>
      </w:r>
      <w:r w:rsidRPr="00E82E56" w:rsidR="00E82E56">
        <w:t>already underpin</w:t>
      </w:r>
      <w:r>
        <w:t>ned by and relate</w:t>
      </w:r>
      <w:r w:rsidR="00673BD7">
        <w:t>s back</w:t>
      </w:r>
      <w:r>
        <w:t xml:space="preserve"> to the Care Act.</w:t>
      </w:r>
      <w:r w:rsidRPr="00E82E56" w:rsidR="00E82E56">
        <w:t xml:space="preserve"> It</w:t>
      </w:r>
      <w:r>
        <w:t xml:space="preserve"> </w:t>
      </w:r>
      <w:r>
        <w:t xml:space="preserve">already </w:t>
      </w:r>
      <w:r w:rsidRPr="00E82E56" w:rsidR="00E82E56">
        <w:t>connec</w:t>
      </w:r>
      <w:r>
        <w:t>t</w:t>
      </w:r>
      <w:r>
        <w:t>s</w:t>
      </w:r>
      <w:r w:rsidRPr="00E82E56" w:rsidR="00E82E56">
        <w:t xml:space="preserve"> to the </w:t>
      </w:r>
      <w:r>
        <w:t>W</w:t>
      </w:r>
      <w:r w:rsidRPr="00E82E56" w:rsidR="00E82E56">
        <w:t xml:space="preserve">hite </w:t>
      </w:r>
      <w:r>
        <w:t>P</w:t>
      </w:r>
      <w:r w:rsidRPr="00E82E56" w:rsidR="00E82E56">
        <w:t>aper.</w:t>
      </w:r>
      <w:r w:rsidR="00BB5D0E">
        <w:t xml:space="preserve"> T</w:t>
      </w:r>
      <w:r w:rsidRPr="00E82E56" w:rsidR="00E82E56">
        <w:t>he real scale</w:t>
      </w:r>
      <w:r w:rsidR="00BB5D0E">
        <w:t xml:space="preserve"> </w:t>
      </w:r>
      <w:r w:rsidR="001854D9">
        <w:t>and opportunities of it</w:t>
      </w:r>
      <w:r w:rsidRPr="00E82E56" w:rsidR="00E82E56">
        <w:t xml:space="preserve"> </w:t>
      </w:r>
      <w:r w:rsidR="001854D9">
        <w:t xml:space="preserve">will </w:t>
      </w:r>
      <w:r>
        <w:t>arise</w:t>
      </w:r>
      <w:r w:rsidRPr="00E82E56" w:rsidR="00E82E56">
        <w:t xml:space="preserve"> particularly with the assurance framework as well </w:t>
      </w:r>
      <w:r w:rsidR="005A0480">
        <w:t xml:space="preserve">as </w:t>
      </w:r>
      <w:r w:rsidRPr="00E82E56" w:rsidR="00E82E56">
        <w:t>in defining what good looks like across whole swathes of the c</w:t>
      </w:r>
      <w:r>
        <w:t>are</w:t>
      </w:r>
      <w:r w:rsidRPr="00E82E56" w:rsidR="00E82E56">
        <w:t xml:space="preserve"> and support system</w:t>
      </w:r>
      <w:r w:rsidR="00E82E56">
        <w:t>.</w:t>
      </w:r>
    </w:p>
    <w:p w:rsidR="00AC51FC" w:rsidP="000D16CA">
      <w:pPr>
        <w:pStyle w:val="Answer"/>
      </w:pPr>
      <w:r>
        <w:t>T</w:t>
      </w:r>
      <w:r w:rsidRPr="00E82E56" w:rsidR="00E82E56">
        <w:t>he framework itself can be picked up and used by anybody</w:t>
      </w:r>
      <w:r w:rsidR="002D4619">
        <w:t>.</w:t>
      </w:r>
      <w:r w:rsidRPr="00E82E56" w:rsidR="00E82E56">
        <w:t xml:space="preserve"> It can also be accessed </w:t>
      </w:r>
      <w:r w:rsidR="002D4619">
        <w:t xml:space="preserve">to </w:t>
      </w:r>
      <w:r w:rsidRPr="00E82E56" w:rsidR="00E82E56">
        <w:t>support offers around the framework itself, but the work of</w:t>
      </w:r>
      <w:r w:rsidR="00E82E56">
        <w:t xml:space="preserve"> TLAP</w:t>
      </w:r>
      <w:r w:rsidRPr="00E82E56" w:rsidR="00E82E56">
        <w:t xml:space="preserve"> and others around</w:t>
      </w:r>
      <w:r w:rsidR="002D4619">
        <w:t xml:space="preserve"> Making it Real</w:t>
      </w:r>
      <w:r w:rsidRPr="00E82E56" w:rsidR="00E82E56">
        <w:t xml:space="preserve"> is to try to articulate and understand the building blocks and tangible changes and differences that will result in real</w:t>
      </w:r>
      <w:r w:rsidR="002D4619">
        <w:t xml:space="preserve">ising the Making it Real </w:t>
      </w:r>
      <w:r w:rsidRPr="00E82E56" w:rsidR="00E82E56">
        <w:t>vision. All the work across T</w:t>
      </w:r>
      <w:r w:rsidR="00F61BC4">
        <w:t>LAP</w:t>
      </w:r>
      <w:r w:rsidRPr="00E82E56" w:rsidR="00E82E56">
        <w:t xml:space="preserve"> and the partnership and a range of other organisations and movements, such as </w:t>
      </w:r>
      <w:r w:rsidR="001854D9">
        <w:t>#socialcarefuture</w:t>
      </w:r>
      <w:r w:rsidR="00F61BC4">
        <w:t>, New L</w:t>
      </w:r>
      <w:r w:rsidRPr="00E82E56" w:rsidR="00E82E56">
        <w:t xml:space="preserve">ocal </w:t>
      </w:r>
      <w:r w:rsidR="001854D9">
        <w:t>and</w:t>
      </w:r>
      <w:r w:rsidRPr="00E82E56" w:rsidR="00E82E56">
        <w:t xml:space="preserve"> others, </w:t>
      </w:r>
      <w:r w:rsidR="0010475A">
        <w:t>is</w:t>
      </w:r>
      <w:r w:rsidRPr="00E82E56" w:rsidR="00E82E56">
        <w:t xml:space="preserve"> pushing for the same ambition around personalised </w:t>
      </w:r>
      <w:r w:rsidR="00F61BC4">
        <w:t>care and</w:t>
      </w:r>
      <w:r w:rsidRPr="00E82E56" w:rsidR="00E82E56">
        <w:t xml:space="preserve"> support</w:t>
      </w:r>
      <w:r w:rsidR="00E82E56">
        <w:t>.</w:t>
      </w:r>
      <w:r w:rsidRPr="00E82E56" w:rsidR="00E82E56">
        <w:t xml:space="preserve"> </w:t>
      </w:r>
    </w:p>
    <w:p w:rsidR="00E82E56" w:rsidP="000D16CA">
      <w:pPr>
        <w:pStyle w:val="Answer"/>
      </w:pPr>
      <w:r>
        <w:t>F</w:t>
      </w:r>
      <w:r w:rsidRPr="00E82E56">
        <w:t xml:space="preserve">or example, </w:t>
      </w:r>
      <w:r>
        <w:t>recently w</w:t>
      </w:r>
      <w:r w:rsidRPr="00E82E56">
        <w:t xml:space="preserve">e have done a lot of work </w:t>
      </w:r>
      <w:r>
        <w:t xml:space="preserve">on </w:t>
      </w:r>
      <w:r w:rsidRPr="00E82E56">
        <w:t xml:space="preserve">understanding the issues </w:t>
      </w:r>
      <w:r w:rsidR="001854D9">
        <w:t xml:space="preserve">with </w:t>
      </w:r>
      <w:r w:rsidRPr="00E82E56">
        <w:t xml:space="preserve">and barriers </w:t>
      </w:r>
      <w:r w:rsidR="001854D9">
        <w:t>to</w:t>
      </w:r>
      <w:r w:rsidRPr="00E82E56">
        <w:t xml:space="preserve"> direct payments, connecting people to real choice and control</w:t>
      </w:r>
      <w:r>
        <w:t xml:space="preserve">. Too </w:t>
      </w:r>
      <w:r w:rsidRPr="00E82E56">
        <w:t>often</w:t>
      </w:r>
      <w:r w:rsidR="00AC51FC">
        <w:t>,</w:t>
      </w:r>
      <w:r w:rsidRPr="00E82E56">
        <w:t xml:space="preserve"> the practi</w:t>
      </w:r>
      <w:r>
        <w:t>c</w:t>
      </w:r>
      <w:r w:rsidRPr="00E82E56">
        <w:t xml:space="preserve">e of </w:t>
      </w:r>
      <w:r>
        <w:t>a</w:t>
      </w:r>
      <w:r w:rsidRPr="00E82E56">
        <w:t xml:space="preserve"> local authority around direct payments means that the principle of giving people choice and control </w:t>
      </w:r>
      <w:r>
        <w:t>is</w:t>
      </w:r>
      <w:r w:rsidRPr="00E82E56">
        <w:t xml:space="preserve"> lost and </w:t>
      </w:r>
      <w:r>
        <w:t xml:space="preserve">there </w:t>
      </w:r>
      <w:r w:rsidRPr="00E82E56">
        <w:t xml:space="preserve">is still too much direction </w:t>
      </w:r>
      <w:r w:rsidR="00C5569E">
        <w:t xml:space="preserve">and </w:t>
      </w:r>
      <w:r w:rsidRPr="00E82E56">
        <w:t xml:space="preserve">oversight and not enough trust. That is at the heart of the </w:t>
      </w:r>
      <w:r w:rsidR="00C5569E">
        <w:t>M</w:t>
      </w:r>
      <w:r w:rsidRPr="00E82E56">
        <w:t xml:space="preserve">aking it </w:t>
      </w:r>
      <w:r w:rsidR="00C5569E">
        <w:t>R</w:t>
      </w:r>
      <w:r w:rsidRPr="00E82E56">
        <w:t>eal framework, but it is also the basis of a series of reports</w:t>
      </w:r>
      <w:r w:rsidR="00C5569E">
        <w:t>,</w:t>
      </w:r>
      <w:r w:rsidRPr="00E82E56">
        <w:t xml:space="preserve"> workshops</w:t>
      </w:r>
      <w:r w:rsidR="00C5569E">
        <w:t>,</w:t>
      </w:r>
      <w:r w:rsidRPr="00E82E56">
        <w:t xml:space="preserve"> materials and resources available to all local authorities </w:t>
      </w:r>
      <w:r w:rsidR="00C5569E">
        <w:t>on how</w:t>
      </w:r>
      <w:r w:rsidRPr="00E82E56">
        <w:t xml:space="preserve"> </w:t>
      </w:r>
      <w:r w:rsidR="0085366F">
        <w:t xml:space="preserve">to </w:t>
      </w:r>
      <w:r w:rsidRPr="00E82E56">
        <w:t>reflect on their current practi</w:t>
      </w:r>
      <w:r w:rsidR="00C5569E">
        <w:t>c</w:t>
      </w:r>
      <w:r w:rsidRPr="00E82E56">
        <w:t>e and put forward practical changes and steps that can improve the experience of direct payments, which will then result in greater choice and control and give people more personalised care and support</w:t>
      </w:r>
      <w:r>
        <w:t>.</w:t>
      </w:r>
    </w:p>
    <w:p w:rsidR="00E82E56" w:rsidP="00E82E56">
      <w:pPr>
        <w:pStyle w:val="Answer"/>
      </w:pPr>
      <w:r>
        <w:t xml:space="preserve"> T</w:t>
      </w:r>
      <w:r>
        <w:t>here is a limit to the amount of engagement</w:t>
      </w:r>
      <w:r w:rsidR="001078D6">
        <w:t xml:space="preserve"> </w:t>
      </w:r>
      <w:r w:rsidR="008D4A30">
        <w:t xml:space="preserve">and support </w:t>
      </w:r>
      <w:r>
        <w:t>TLAP</w:t>
      </w:r>
      <w:r>
        <w:t xml:space="preserve"> itself can give to people to put that into practi</w:t>
      </w:r>
      <w:r w:rsidR="008D4A30">
        <w:t>c</w:t>
      </w:r>
      <w:r>
        <w:t>e, but</w:t>
      </w:r>
      <w:r w:rsidR="008D4A30">
        <w:t xml:space="preserve"> what we are</w:t>
      </w:r>
      <w:r>
        <w:t xml:space="preserve"> looking at</w:t>
      </w:r>
      <w:r w:rsidR="00FB2DC0">
        <w:t>,</w:t>
      </w:r>
      <w:r>
        <w:t xml:space="preserve"> at the start of 2022 and </w:t>
      </w:r>
      <w:r w:rsidR="008D4A30">
        <w:t xml:space="preserve">10 </w:t>
      </w:r>
      <w:r>
        <w:t>years of reform</w:t>
      </w:r>
      <w:r w:rsidR="00FB2DC0">
        <w:t>,</w:t>
      </w:r>
      <w:r>
        <w:t xml:space="preserve"> is making sure that that is the lens </w:t>
      </w:r>
      <w:r>
        <w:t>through which policy development is understood</w:t>
      </w:r>
      <w:r w:rsidR="007945AB">
        <w:t xml:space="preserve"> and</w:t>
      </w:r>
      <w:r>
        <w:t xml:space="preserve"> </w:t>
      </w:r>
      <w:r w:rsidR="00FB2DC0">
        <w:t xml:space="preserve">that </w:t>
      </w:r>
      <w:r>
        <w:t>some of the tangible</w:t>
      </w:r>
      <w:r w:rsidR="00E4056E">
        <w:t xml:space="preserve"> and</w:t>
      </w:r>
      <w:r>
        <w:t xml:space="preserve"> practical building blocks of good</w:t>
      </w:r>
      <w:r w:rsidR="008709B5">
        <w:t>,</w:t>
      </w:r>
      <w:r>
        <w:t xml:space="preserve"> personalised </w:t>
      </w:r>
      <w:r w:rsidR="00E4056E">
        <w:t>care and</w:t>
      </w:r>
      <w:r>
        <w:t xml:space="preserve"> support </w:t>
      </w:r>
      <w:r w:rsidR="00FB2DC0">
        <w:t>are</w:t>
      </w:r>
      <w:r w:rsidR="00E4056E">
        <w:t xml:space="preserve"> </w:t>
      </w:r>
      <w:r>
        <w:t xml:space="preserve">understood, </w:t>
      </w:r>
      <w:r w:rsidR="00E4056E">
        <w:t xml:space="preserve">as well as the CQC </w:t>
      </w:r>
      <w:r>
        <w:t xml:space="preserve">assurance framework underpinning </w:t>
      </w:r>
      <w:r w:rsidR="00AC6AFA">
        <w:t>it</w:t>
      </w:r>
      <w:r>
        <w:t>.</w:t>
      </w:r>
    </w:p>
    <w:p w:rsidR="00E82E56" w:rsidP="00E82E56">
      <w:pPr>
        <w:pStyle w:val="Remark"/>
      </w:pPr>
      <w:r w:rsidRPr="00E82E56">
        <w:rPr>
          <w:b/>
        </w:rPr>
        <w:t>Baroness Barker:</w:t>
      </w:r>
      <w:r>
        <w:t xml:space="preserve"> </w:t>
      </w:r>
      <w:r w:rsidRPr="00E82E56">
        <w:t>If somebody could point us to any research about what effect this approach has had on</w:t>
      </w:r>
      <w:r w:rsidR="00AC6AFA">
        <w:t xml:space="preserve"> providers and</w:t>
      </w:r>
      <w:r w:rsidRPr="00E82E56">
        <w:t xml:space="preserve"> provision</w:t>
      </w:r>
      <w:r w:rsidR="00FB2DC0">
        <w:t>,</w:t>
      </w:r>
      <w:r w:rsidRPr="00E82E56">
        <w:t xml:space="preserve"> that would be enormously helpful.</w:t>
      </w:r>
      <w:r w:rsidR="00FB2DC0">
        <w:t xml:space="preserve"> Apologies that I have to go.</w:t>
      </w:r>
    </w:p>
    <w:p w:rsidR="00E82E56" w:rsidP="00893188">
      <w:pPr>
        <w:pStyle w:val="Remark"/>
      </w:pPr>
      <w:r w:rsidRPr="00893188">
        <w:rPr>
          <w:b/>
        </w:rPr>
        <w:t>The Chair:</w:t>
      </w:r>
      <w:r>
        <w:t xml:space="preserve"> </w:t>
      </w:r>
      <w:r w:rsidRPr="00E82E56">
        <w:t>That is a very important exchange.</w:t>
      </w:r>
      <w:r>
        <w:t xml:space="preserve"> </w:t>
      </w:r>
      <w:r w:rsidRPr="00E82E56">
        <w:t>I will pick up from where Baroness Barker left off</w:t>
      </w:r>
      <w:r w:rsidR="00893188">
        <w:t>. O</w:t>
      </w:r>
      <w:r w:rsidRPr="00E82E56">
        <w:t xml:space="preserve">ne question that occurs to </w:t>
      </w:r>
      <w:r w:rsidR="00FB2DC0">
        <w:t>m</w:t>
      </w:r>
      <w:r w:rsidRPr="00E82E56">
        <w:t>e</w:t>
      </w:r>
      <w:r w:rsidR="00893188">
        <w:t xml:space="preserve">—I </w:t>
      </w:r>
      <w:r w:rsidRPr="00E82E56">
        <w:t>will not ask the question I intended to ask because I think it is now redundant</w:t>
      </w:r>
      <w:r w:rsidR="00893188">
        <w:t>—is:</w:t>
      </w:r>
      <w:r w:rsidRPr="00E82E56">
        <w:t xml:space="preserve"> where are the limits? Where does that </w:t>
      </w:r>
      <w:r w:rsidR="001854D9">
        <w:t>leave</w:t>
      </w:r>
      <w:r w:rsidRPr="00E82E56">
        <w:t xml:space="preserve"> your organisation? Is it a </w:t>
      </w:r>
      <w:r w:rsidR="00892CBF">
        <w:t>universal</w:t>
      </w:r>
      <w:r w:rsidR="00FB2DC0">
        <w:t>i</w:t>
      </w:r>
      <w:r w:rsidR="001854D9">
        <w:t>z</w:t>
      </w:r>
      <w:r w:rsidR="00FB2DC0">
        <w:t>able</w:t>
      </w:r>
      <w:r w:rsidR="001078D6">
        <w:t xml:space="preserve"> </w:t>
      </w:r>
      <w:r w:rsidRPr="00E82E56">
        <w:t>model? How do you control quality? It is very interesting to us to hear you say that</w:t>
      </w:r>
      <w:r w:rsidR="00892CBF">
        <w:t xml:space="preserve"> it is a </w:t>
      </w:r>
      <w:r w:rsidRPr="00E82E56">
        <w:t>way of making it possible to implement the Care Act</w:t>
      </w:r>
      <w:r w:rsidR="001854D9">
        <w:t>—</w:t>
      </w:r>
      <w:r w:rsidRPr="00E82E56">
        <w:t>which</w:t>
      </w:r>
      <w:r w:rsidR="001854D9">
        <w:t>,</w:t>
      </w:r>
      <w:r w:rsidRPr="00E82E56">
        <w:t xml:space="preserve"> sadly</w:t>
      </w:r>
      <w:r w:rsidR="001854D9">
        <w:t>,</w:t>
      </w:r>
      <w:r w:rsidRPr="00E82E56">
        <w:t xml:space="preserve"> has not been implemented</w:t>
      </w:r>
      <w:r w:rsidR="001854D9">
        <w:t>—</w:t>
      </w:r>
      <w:r w:rsidRPr="00E82E56">
        <w:t>by giving people a set of tools</w:t>
      </w:r>
      <w:r w:rsidR="006A5BF9">
        <w:t xml:space="preserve">, </w:t>
      </w:r>
      <w:r w:rsidRPr="00E82E56">
        <w:t>clear pathways and decision</w:t>
      </w:r>
      <w:r w:rsidR="006A5BF9">
        <w:t>-</w:t>
      </w:r>
      <w:r w:rsidRPr="00E82E56">
        <w:t>making structures, as I understand it.</w:t>
      </w:r>
      <w:r w:rsidR="006A5BF9">
        <w:t xml:space="preserve"> There is then the CQC assess</w:t>
      </w:r>
      <w:r w:rsidRPr="00E82E56">
        <w:t>ment process</w:t>
      </w:r>
      <w:r w:rsidR="006A5BF9">
        <w:t>. In a way, you</w:t>
      </w:r>
      <w:r w:rsidRPr="00E82E56">
        <w:t xml:space="preserve"> have the design and </w:t>
      </w:r>
      <w:r w:rsidR="001854D9">
        <w:t xml:space="preserve">the </w:t>
      </w:r>
      <w:r w:rsidRPr="00E82E56">
        <w:t>delivery there, which is important</w:t>
      </w:r>
      <w:r w:rsidR="006A5BF9">
        <w:t>. W</w:t>
      </w:r>
      <w:r w:rsidRPr="00E82E56">
        <w:t>hat would stop it being the thing that everybody reaches for</w:t>
      </w:r>
      <w:r>
        <w:t>?</w:t>
      </w:r>
      <w:r w:rsidR="00FB2DC0">
        <w:t xml:space="preserve"> </w:t>
      </w:r>
    </w:p>
    <w:p w:rsidR="00DD48A1" w:rsidP="00E82E56">
      <w:pPr>
        <w:pStyle w:val="Answer"/>
      </w:pPr>
      <w:r w:rsidRPr="00E82E56">
        <w:rPr>
          <w:b/>
          <w:i/>
        </w:rPr>
        <w:t>Ian McCreath:</w:t>
      </w:r>
      <w:r w:rsidR="00EB036D">
        <w:t xml:space="preserve"> W</w:t>
      </w:r>
      <w:r w:rsidR="001854D9">
        <w:t>ith the Care Act and the White Paper, w</w:t>
      </w:r>
      <w:r w:rsidRPr="00E82E56">
        <w:t>hat you have is policy and law rooted in a lot of the right stuff</w:t>
      </w:r>
      <w:r w:rsidR="00EB036D">
        <w:t xml:space="preserve">. It is </w:t>
      </w:r>
      <w:r w:rsidRPr="00E82E56">
        <w:t>rooted in well</w:t>
      </w:r>
      <w:r>
        <w:t>-</w:t>
      </w:r>
      <w:r w:rsidRPr="00E82E56">
        <w:t>being, community</w:t>
      </w:r>
      <w:r w:rsidR="00CC1390">
        <w:t>,</w:t>
      </w:r>
      <w:r w:rsidRPr="00E82E56">
        <w:t xml:space="preserve"> choice and control</w:t>
      </w:r>
      <w:r w:rsidR="00CC1390">
        <w:t xml:space="preserve">; it puts people </w:t>
      </w:r>
      <w:r w:rsidRPr="00E82E56">
        <w:t>in control and at the heart of their care and support. What is lacking is knowledge of how to put that into practi</w:t>
      </w:r>
      <w:r w:rsidR="00CC1390">
        <w:t>c</w:t>
      </w:r>
      <w:r w:rsidRPr="00E82E56">
        <w:t>e, and part of what is lacking is the commitment to fund and invest in those elements that will make it easier to put those things into practi</w:t>
      </w:r>
      <w:r w:rsidR="00CC1390">
        <w:t>c</w:t>
      </w:r>
      <w:r w:rsidRPr="00E82E56">
        <w:t xml:space="preserve">e. We have heard various examples today, one of which was referred to by Kate. </w:t>
      </w:r>
      <w:r w:rsidR="0057555A">
        <w:t>She talked a</w:t>
      </w:r>
      <w:r w:rsidRPr="00E82E56">
        <w:t xml:space="preserve">bout </w:t>
      </w:r>
      <w:r w:rsidR="0057555A">
        <w:t>co-</w:t>
      </w:r>
      <w:r w:rsidRPr="00E82E56">
        <w:t>production and putting people in control</w:t>
      </w:r>
      <w:r w:rsidR="0057555A">
        <w:t>. P</w:t>
      </w:r>
      <w:r w:rsidRPr="00E82E56">
        <w:t xml:space="preserve">eople themselves are not given </w:t>
      </w:r>
      <w:r>
        <w:t xml:space="preserve">the </w:t>
      </w:r>
      <w:r w:rsidRPr="00E82E56">
        <w:t>investment and support to have the confiden</w:t>
      </w:r>
      <w:r w:rsidR="0057555A">
        <w:t>ce,</w:t>
      </w:r>
      <w:r w:rsidRPr="00E82E56">
        <w:t xml:space="preserve"> the learning and </w:t>
      </w:r>
      <w:r w:rsidR="001854D9">
        <w:t xml:space="preserve">the </w:t>
      </w:r>
      <w:r w:rsidRPr="00E82E56">
        <w:t>opportunity to make those changes happe</w:t>
      </w:r>
      <w:r w:rsidR="0057555A">
        <w:t xml:space="preserve">n. </w:t>
      </w:r>
    </w:p>
    <w:p w:rsidR="00743836" w:rsidP="00E82E56">
      <w:pPr>
        <w:pStyle w:val="Answer"/>
      </w:pPr>
      <w:r>
        <w:t>H</w:t>
      </w:r>
      <w:r w:rsidRPr="00E82E56" w:rsidR="00E82E56">
        <w:t>aving the policy</w:t>
      </w:r>
      <w:r w:rsidR="0057555A">
        <w:t xml:space="preserve"> and </w:t>
      </w:r>
      <w:r>
        <w:t xml:space="preserve">the </w:t>
      </w:r>
      <w:r w:rsidRPr="00E82E56" w:rsidR="00E82E56">
        <w:t>law is not enough. What the framework does is give you</w:t>
      </w:r>
      <w:r w:rsidR="004B49DA">
        <w:t xml:space="preserve"> a</w:t>
      </w:r>
      <w:r w:rsidRPr="00E82E56" w:rsidR="00E82E56">
        <w:t xml:space="preserve"> lens through which to begin to drill down and understand how to interpret </w:t>
      </w:r>
      <w:r w:rsidR="001854D9">
        <w:t xml:space="preserve">the </w:t>
      </w:r>
      <w:r w:rsidRPr="00E82E56" w:rsidR="00E82E56">
        <w:t>policy and law in various different facets</w:t>
      </w:r>
      <w:r w:rsidR="004B49DA">
        <w:t xml:space="preserve"> and aspects of care and </w:t>
      </w:r>
      <w:r w:rsidRPr="00E82E56" w:rsidR="00E82E56">
        <w:t>support.</w:t>
      </w:r>
      <w:r w:rsidR="004B49DA">
        <w:t xml:space="preserve"> TLAP</w:t>
      </w:r>
      <w:r w:rsidRPr="00E82E56" w:rsidR="00E82E56">
        <w:t xml:space="preserve"> itself cannot effect that kind of change, but the framework can be applied to make sure there is that consistency of approach from a whole range of different perspectives and part</w:t>
      </w:r>
      <w:r w:rsidR="001854D9">
        <w:t>s</w:t>
      </w:r>
      <w:r w:rsidRPr="00E82E56" w:rsidR="00E82E56">
        <w:t xml:space="preserve"> of th</w:t>
      </w:r>
      <w:r w:rsidR="004B49DA">
        <w:t xml:space="preserve">e </w:t>
      </w:r>
      <w:r w:rsidRPr="00E82E56" w:rsidR="00E82E56">
        <w:t xml:space="preserve">system. For example, </w:t>
      </w:r>
      <w:r w:rsidR="004B49DA">
        <w:t xml:space="preserve">TLAP </w:t>
      </w:r>
      <w:r w:rsidRPr="00E82E56" w:rsidR="00E82E56">
        <w:t xml:space="preserve">is connecting people with lived experience to policy leads in the Department of Health and </w:t>
      </w:r>
      <w:r w:rsidR="00F26FE8">
        <w:t>S</w:t>
      </w:r>
      <w:r w:rsidRPr="00E82E56" w:rsidR="00E82E56">
        <w:t xml:space="preserve">ocial </w:t>
      </w:r>
      <w:r w:rsidR="00F26FE8">
        <w:t>Ca</w:t>
      </w:r>
      <w:r w:rsidRPr="00E82E56" w:rsidR="00E82E56">
        <w:t xml:space="preserve">re to understand how to implement the </w:t>
      </w:r>
      <w:r w:rsidR="00F26FE8">
        <w:t>W</w:t>
      </w:r>
      <w:r w:rsidRPr="00E82E56" w:rsidR="00E82E56">
        <w:t xml:space="preserve">hite </w:t>
      </w:r>
      <w:r w:rsidR="00F26FE8">
        <w:t>P</w:t>
      </w:r>
      <w:r w:rsidRPr="00E82E56" w:rsidR="00E82E56">
        <w:t>aper</w:t>
      </w:r>
      <w:r w:rsidR="00F26FE8">
        <w:t>,</w:t>
      </w:r>
      <w:r w:rsidRPr="00E82E56" w:rsidR="00E82E56">
        <w:t xml:space="preserve"> where the </w:t>
      </w:r>
      <w:r w:rsidR="00F26FE8">
        <w:t xml:space="preserve">priorities </w:t>
      </w:r>
      <w:r w:rsidRPr="00E82E56" w:rsidR="00E82E56">
        <w:t xml:space="preserve">should go and how we </w:t>
      </w:r>
      <w:r>
        <w:t>will</w:t>
      </w:r>
      <w:r w:rsidRPr="00E82E56" w:rsidR="00E82E56">
        <w:t xml:space="preserve"> design the next steps of reform</w:t>
      </w:r>
      <w:r w:rsidR="00F26FE8">
        <w:t xml:space="preserve">. </w:t>
      </w:r>
      <w:r w:rsidR="003352D5">
        <w:t>It is</w:t>
      </w:r>
      <w:r>
        <w:t xml:space="preserve"> the</w:t>
      </w:r>
      <w:r w:rsidR="003352D5">
        <w:t xml:space="preserve"> Making it Real</w:t>
      </w:r>
      <w:r>
        <w:t xml:space="preserve"> principles</w:t>
      </w:r>
      <w:r w:rsidR="003352D5">
        <w:t xml:space="preserve"> that shape and guide those decisions and discussions.</w:t>
      </w:r>
    </w:p>
    <w:p w:rsidR="00E82E56" w:rsidP="00E82E56">
      <w:pPr>
        <w:pStyle w:val="Answer"/>
      </w:pPr>
      <w:r>
        <w:t>The CQC</w:t>
      </w:r>
      <w:r w:rsidR="001854D9">
        <w:t>,</w:t>
      </w:r>
      <w:r>
        <w:t xml:space="preserve"> in its assurance framework</w:t>
      </w:r>
      <w:r w:rsidR="001854D9">
        <w:t>,</w:t>
      </w:r>
      <w:r>
        <w:t xml:space="preserve"> </w:t>
      </w:r>
      <w:r w:rsidRPr="00E82E56">
        <w:t>wants to make sure that personalised care and support</w:t>
      </w:r>
      <w:r w:rsidR="000C738B">
        <w:t>,</w:t>
      </w:r>
      <w:r w:rsidRPr="00E82E56">
        <w:t xml:space="preserve"> choice</w:t>
      </w:r>
      <w:r w:rsidR="000C738B">
        <w:t>,</w:t>
      </w:r>
      <w:r w:rsidRPr="00E82E56">
        <w:t xml:space="preserve"> control</w:t>
      </w:r>
      <w:r w:rsidR="000C738B">
        <w:t>,</w:t>
      </w:r>
      <w:r w:rsidRPr="00E82E56">
        <w:t xml:space="preserve"> independence</w:t>
      </w:r>
      <w:r w:rsidR="000C738B">
        <w:t xml:space="preserve">, </w:t>
      </w:r>
      <w:r w:rsidRPr="00E82E56">
        <w:t xml:space="preserve">the Care Act and </w:t>
      </w:r>
      <w:r w:rsidR="000C738B">
        <w:t>W</w:t>
      </w:r>
      <w:r w:rsidRPr="00E82E56">
        <w:t xml:space="preserve">hite </w:t>
      </w:r>
      <w:r w:rsidR="000C738B">
        <w:t>P</w:t>
      </w:r>
      <w:r w:rsidRPr="00E82E56">
        <w:t>aper are at the heart of the new assurance framework. It was</w:t>
      </w:r>
      <w:r w:rsidR="00895720">
        <w:t xml:space="preserve"> the M</w:t>
      </w:r>
      <w:r w:rsidRPr="00E82E56">
        <w:t xml:space="preserve">aking it </w:t>
      </w:r>
      <w:r w:rsidR="00895720">
        <w:t>R</w:t>
      </w:r>
      <w:r w:rsidRPr="00E82E56">
        <w:t>eal</w:t>
      </w:r>
      <w:r w:rsidR="00895720">
        <w:t xml:space="preserve"> “I” and “we”</w:t>
      </w:r>
      <w:r w:rsidRPr="00E82E56">
        <w:t xml:space="preserve"> statements that unlocked how to do that for </w:t>
      </w:r>
      <w:r w:rsidR="001854D9">
        <w:t>the CQC</w:t>
      </w:r>
      <w:r w:rsidR="00895720">
        <w:t xml:space="preserve">. The “I” </w:t>
      </w:r>
      <w:r w:rsidRPr="00E82E56">
        <w:t>statements were taken as a whole</w:t>
      </w:r>
      <w:r w:rsidR="00895720">
        <w:t>. The “</w:t>
      </w:r>
      <w:r w:rsidRPr="00E82E56">
        <w:t>we</w:t>
      </w:r>
      <w:r w:rsidR="00895720">
        <w:t>”</w:t>
      </w:r>
      <w:r w:rsidRPr="00E82E56">
        <w:t xml:space="preserve"> statements were then </w:t>
      </w:r>
      <w:r w:rsidR="00895720">
        <w:t>co</w:t>
      </w:r>
      <w:r w:rsidR="00895720">
        <w:noBreakHyphen/>
      </w:r>
      <w:r w:rsidRPr="00E82E56">
        <w:t xml:space="preserve">designed and </w:t>
      </w:r>
      <w:r w:rsidR="00895720">
        <w:t>co</w:t>
      </w:r>
      <w:r w:rsidR="00895720">
        <w:noBreakHyphen/>
      </w:r>
      <w:r w:rsidR="000E7536">
        <w:t>produc</w:t>
      </w:r>
      <w:r w:rsidRPr="00E82E56">
        <w:t xml:space="preserve">ed with members of </w:t>
      </w:r>
      <w:r w:rsidR="00895720">
        <w:t>N</w:t>
      </w:r>
      <w:r w:rsidRPr="00E82E56">
        <w:t xml:space="preserve">CAG and </w:t>
      </w:r>
      <w:r w:rsidR="001854D9">
        <w:t xml:space="preserve">those with </w:t>
      </w:r>
      <w:r w:rsidRPr="00E82E56">
        <w:t>lived experience to make sure</w:t>
      </w:r>
      <w:r w:rsidR="002F67A7">
        <w:t xml:space="preserve"> they</w:t>
      </w:r>
      <w:r w:rsidRPr="00E82E56">
        <w:t xml:space="preserve"> met the requirements of the framework, but </w:t>
      </w:r>
      <w:r w:rsidRPr="00E82E56">
        <w:t>it makes sense of what their task is if they are going to try to implement the Care Act.</w:t>
      </w:r>
    </w:p>
    <w:p w:rsidR="000E7536" w:rsidP="00E82E56">
      <w:pPr>
        <w:pStyle w:val="Answer"/>
      </w:pPr>
      <w:r w:rsidRPr="003B5075">
        <w:t>Equally, we need to look at</w:t>
      </w:r>
      <w:r w:rsidR="002F67A7">
        <w:t xml:space="preserve"> </w:t>
      </w:r>
      <w:r w:rsidRPr="003B5075">
        <w:t xml:space="preserve">the conditions </w:t>
      </w:r>
      <w:r w:rsidR="002F67A7">
        <w:t xml:space="preserve">in which </w:t>
      </w:r>
      <w:r w:rsidRPr="003B5075">
        <w:t xml:space="preserve">this stuff </w:t>
      </w:r>
      <w:r w:rsidR="002F67A7">
        <w:t>will</w:t>
      </w:r>
      <w:r w:rsidRPr="003B5075">
        <w:t xml:space="preserve"> be possible on the ground</w:t>
      </w:r>
      <w:r w:rsidR="002F67A7">
        <w:t>. W</w:t>
      </w:r>
      <w:r w:rsidRPr="003B5075">
        <w:t>hat kind</w:t>
      </w:r>
      <w:r w:rsidR="001854D9">
        <w:t>s</w:t>
      </w:r>
      <w:r w:rsidRPr="003B5075">
        <w:t xml:space="preserve"> of leadership approaches</w:t>
      </w:r>
      <w:r w:rsidR="001E0DD7">
        <w:t>,</w:t>
      </w:r>
      <w:r w:rsidRPr="003B5075">
        <w:t xml:space="preserve"> mindsets and paradigms </w:t>
      </w:r>
      <w:r w:rsidR="001E0DD7">
        <w:t xml:space="preserve">do people </w:t>
      </w:r>
      <w:r w:rsidRPr="003B5075">
        <w:t>need to understand their own role and contribution</w:t>
      </w:r>
      <w:r w:rsidR="001E0DD7">
        <w:t>?</w:t>
      </w:r>
      <w:r w:rsidRPr="003B5075">
        <w:t xml:space="preserve"> </w:t>
      </w:r>
      <w:r w:rsidR="001E0DD7">
        <w:t xml:space="preserve">With something </w:t>
      </w:r>
      <w:r w:rsidRPr="003B5075">
        <w:t xml:space="preserve">as complex and diverse </w:t>
      </w:r>
      <w:r w:rsidR="00C26A20">
        <w:t xml:space="preserve">as </w:t>
      </w:r>
      <w:r w:rsidRPr="003B5075">
        <w:t>not just social care but health and social care</w:t>
      </w:r>
      <w:r w:rsidR="00C26A20">
        <w:t>,</w:t>
      </w:r>
      <w:r w:rsidRPr="003B5075">
        <w:t xml:space="preserve"> communities</w:t>
      </w:r>
      <w:r w:rsidR="00C26A20">
        <w:t>,</w:t>
      </w:r>
      <w:r w:rsidRPr="003B5075">
        <w:t xml:space="preserve"> businesses and individual citizens</w:t>
      </w:r>
      <w:r>
        <w:t>,</w:t>
      </w:r>
      <w:r w:rsidR="00C26A20">
        <w:t xml:space="preserve"> y</w:t>
      </w:r>
      <w:r w:rsidRPr="003B5075">
        <w:t>ou need something that binds it together</w:t>
      </w:r>
      <w:r w:rsidR="00CC4251">
        <w:t>. Y</w:t>
      </w:r>
      <w:r w:rsidRPr="003B5075">
        <w:t>ou need that vision</w:t>
      </w:r>
      <w:r w:rsidR="00CC4251">
        <w:t>. P</w:t>
      </w:r>
      <w:r w:rsidRPr="003B5075">
        <w:t>olicy is not enough. You need something practical</w:t>
      </w:r>
      <w:r w:rsidR="00CC4251">
        <w:t xml:space="preserve">. You </w:t>
      </w:r>
      <w:r w:rsidRPr="003B5075">
        <w:t xml:space="preserve">need a </w:t>
      </w:r>
      <w:r w:rsidR="00CC4251">
        <w:t>road map</w:t>
      </w:r>
      <w:r w:rsidRPr="003B5075">
        <w:t xml:space="preserve">, so you have the vision of </w:t>
      </w:r>
      <w:r>
        <w:t>#socialcare</w:t>
      </w:r>
      <w:r w:rsidR="009E4F63">
        <w:t xml:space="preserve">future and the Making it Real </w:t>
      </w:r>
      <w:r w:rsidRPr="003B5075">
        <w:t>framework that lays out the questions that need to be understood and responded to and how you organise your next steps</w:t>
      </w:r>
      <w:r>
        <w:t>.</w:t>
      </w:r>
      <w:r w:rsidRPr="003B5075">
        <w:t xml:space="preserve"> </w:t>
      </w:r>
    </w:p>
    <w:p w:rsidR="00952535" w:rsidP="00E82E56">
      <w:pPr>
        <w:pStyle w:val="Answer"/>
      </w:pPr>
      <w:r>
        <w:t>I</w:t>
      </w:r>
      <w:r w:rsidRPr="003B5075" w:rsidR="003B5075">
        <w:t>t is about equity and access</w:t>
      </w:r>
      <w:r>
        <w:t xml:space="preserve">; it is </w:t>
      </w:r>
      <w:r w:rsidRPr="003B5075" w:rsidR="003B5075">
        <w:t>about meaningful lives and well</w:t>
      </w:r>
      <w:r w:rsidR="000E7536">
        <w:t>-</w:t>
      </w:r>
      <w:r w:rsidRPr="003B5075" w:rsidR="003B5075">
        <w:t>being</w:t>
      </w:r>
      <w:r w:rsidR="000E7536">
        <w:t xml:space="preserve">, which </w:t>
      </w:r>
      <w:r>
        <w:t xml:space="preserve">is </w:t>
      </w:r>
      <w:r w:rsidRPr="003B5075" w:rsidR="003B5075">
        <w:t>universal</w:t>
      </w:r>
      <w:r w:rsidR="000E7536">
        <w:t>.</w:t>
      </w:r>
      <w:r w:rsidRPr="003B5075" w:rsidR="003B5075">
        <w:t xml:space="preserve"> </w:t>
      </w:r>
      <w:r w:rsidR="000E7536">
        <w:t>I</w:t>
      </w:r>
      <w:r w:rsidRPr="003B5075" w:rsidR="003B5075">
        <w:t xml:space="preserve">t allows you to </w:t>
      </w:r>
      <w:r w:rsidR="001854D9">
        <w:t>ask</w:t>
      </w:r>
      <w:r w:rsidRPr="003B5075" w:rsidR="003B5075">
        <w:t xml:space="preserve"> questions about what those things mean and what is getting in the way wit</w:t>
      </w:r>
      <w:r w:rsidR="00213C47">
        <w:t>h</w:t>
      </w:r>
      <w:r w:rsidRPr="003B5075" w:rsidR="003B5075">
        <w:t xml:space="preserve"> different groups</w:t>
      </w:r>
      <w:r w:rsidR="00213C47">
        <w:t>,</w:t>
      </w:r>
      <w:r w:rsidRPr="003B5075" w:rsidR="003B5075">
        <w:t xml:space="preserve"> different ages</w:t>
      </w:r>
      <w:r w:rsidR="00213C47">
        <w:t xml:space="preserve"> and</w:t>
      </w:r>
      <w:r w:rsidRPr="003B5075" w:rsidR="003B5075">
        <w:t xml:space="preserve"> different protect</w:t>
      </w:r>
      <w:r w:rsidR="00213C47">
        <w:t>ed</w:t>
      </w:r>
      <w:r w:rsidRPr="003B5075" w:rsidR="003B5075">
        <w:t xml:space="preserve"> characteristics</w:t>
      </w:r>
      <w:r w:rsidR="00213C47">
        <w:t>,</w:t>
      </w:r>
      <w:r w:rsidRPr="003B5075" w:rsidR="003B5075">
        <w:t xml:space="preserve"> but fundamentally</w:t>
      </w:r>
      <w:r w:rsidR="00213C47">
        <w:t xml:space="preserve"> it all</w:t>
      </w:r>
      <w:r w:rsidRPr="003B5075" w:rsidR="003B5075">
        <w:t xml:space="preserve"> links back to something that is universal</w:t>
      </w:r>
      <w:r w:rsidR="00213C47">
        <w:t>. A</w:t>
      </w:r>
      <w:r w:rsidRPr="003B5075" w:rsidR="003B5075">
        <w:t>gain</w:t>
      </w:r>
      <w:r w:rsidR="00213C47">
        <w:t>,</w:t>
      </w:r>
      <w:r w:rsidRPr="003B5075" w:rsidR="003B5075">
        <w:t xml:space="preserve"> you can use the framework to understand health disparities and inequali</w:t>
      </w:r>
      <w:r w:rsidR="00213C47">
        <w:t>ties</w:t>
      </w:r>
      <w:r w:rsidRPr="003B5075" w:rsidR="003B5075">
        <w:t xml:space="preserve"> as well.</w:t>
      </w:r>
      <w:r w:rsidR="002F590C">
        <w:t xml:space="preserve"> </w:t>
      </w:r>
    </w:p>
    <w:p w:rsidR="00FF78F5" w:rsidP="00E82E56">
      <w:pPr>
        <w:pStyle w:val="Answer"/>
      </w:pPr>
      <w:r w:rsidRPr="003B5075">
        <w:t xml:space="preserve">Fundamentally, </w:t>
      </w:r>
      <w:r w:rsidR="002F590C">
        <w:t xml:space="preserve">it is </w:t>
      </w:r>
      <w:r w:rsidR="00213C47">
        <w:t>self-</w:t>
      </w:r>
      <w:r w:rsidRPr="003B5075">
        <w:t xml:space="preserve">directed support in how </w:t>
      </w:r>
      <w:r w:rsidR="002F590C">
        <w:t>to</w:t>
      </w:r>
      <w:r w:rsidRPr="003B5075">
        <w:t xml:space="preserve"> get direct payments working better and individual service funds s</w:t>
      </w:r>
      <w:r w:rsidR="00CF3961">
        <w:t>o</w:t>
      </w:r>
      <w:r w:rsidRPr="003B5075">
        <w:t xml:space="preserve"> </w:t>
      </w:r>
      <w:r w:rsidR="00952535">
        <w:t xml:space="preserve">that </w:t>
      </w:r>
      <w:r w:rsidRPr="003B5075">
        <w:t xml:space="preserve">people have control over the budget and can make decisions about their own </w:t>
      </w:r>
      <w:r w:rsidR="002F590C">
        <w:t xml:space="preserve">care and support and </w:t>
      </w:r>
      <w:r w:rsidRPr="003B5075">
        <w:t>support planning</w:t>
      </w:r>
      <w:r w:rsidR="00783DCC">
        <w:t>.</w:t>
      </w:r>
      <w:r w:rsidRPr="003B5075">
        <w:t xml:space="preserve"> </w:t>
      </w:r>
      <w:r w:rsidR="00783DCC">
        <w:t>B</w:t>
      </w:r>
      <w:r w:rsidRPr="003B5075">
        <w:t>ut that is not enough in itself</w:t>
      </w:r>
      <w:r w:rsidR="00CF3961">
        <w:t xml:space="preserve">. You need to make sure that there is innovation and </w:t>
      </w:r>
      <w:r w:rsidR="00783DCC">
        <w:t xml:space="preserve">there are </w:t>
      </w:r>
      <w:r w:rsidR="00CF3961">
        <w:t>opportunities and diversity in the market</w:t>
      </w:r>
      <w:r w:rsidR="00DC3C2C">
        <w:t>place as well. The only way you can do that effectively is by c</w:t>
      </w:r>
      <w:r w:rsidRPr="003B5075">
        <w:t>o</w:t>
      </w:r>
      <w:r w:rsidR="00DC3C2C">
        <w:t>-</w:t>
      </w:r>
      <w:r w:rsidRPr="003B5075">
        <w:t>production. Again, th</w:t>
      </w:r>
      <w:r w:rsidR="00DC3C2C">
        <w:t>e M</w:t>
      </w:r>
      <w:r w:rsidRPr="003B5075">
        <w:t xml:space="preserve">aking it </w:t>
      </w:r>
      <w:r w:rsidR="00DC3C2C">
        <w:t>R</w:t>
      </w:r>
      <w:r w:rsidRPr="003B5075">
        <w:t>eal framework gives you some of the tools and ways in to have those conversations</w:t>
      </w:r>
      <w:r w:rsidR="00DC3C2C">
        <w:t xml:space="preserve">. It </w:t>
      </w:r>
      <w:r w:rsidRPr="003B5075">
        <w:t>is not the only one that can shape and look at innovation and market development, but there is a thread that goes through what needs to happen with commissioning and how commission</w:t>
      </w:r>
      <w:r w:rsidR="0050768E">
        <w:t>ers</w:t>
      </w:r>
      <w:r w:rsidRPr="003B5075">
        <w:t xml:space="preserve"> need to work better and more closely with people who draw on </w:t>
      </w:r>
      <w:r w:rsidRPr="00FF78F5">
        <w:t>care and support themselves.</w:t>
      </w:r>
    </w:p>
    <w:p w:rsidR="00952535" w:rsidP="00FF78F5">
      <w:pPr>
        <w:pStyle w:val="Remark"/>
      </w:pPr>
      <w:r w:rsidRPr="00FF78F5">
        <w:rPr>
          <w:b/>
        </w:rPr>
        <w:t>The Chair:</w:t>
      </w:r>
      <w:r>
        <w:t xml:space="preserve"> </w:t>
      </w:r>
      <w:r w:rsidRPr="00FF78F5">
        <w:t>We might come back to you and ask for some other examples</w:t>
      </w:r>
      <w:r w:rsidR="0050768E">
        <w:t>.</w:t>
      </w:r>
      <w:r w:rsidRPr="00FF78F5">
        <w:t xml:space="preserve"> I would like to see </w:t>
      </w:r>
      <w:r w:rsidR="00121A54">
        <w:t>a way of</w:t>
      </w:r>
      <w:r w:rsidRPr="00FF78F5">
        <w:t xml:space="preserve"> getting a lot of people in</w:t>
      </w:r>
      <w:r w:rsidR="00121A54">
        <w:t xml:space="preserve"> a</w:t>
      </w:r>
      <w:r w:rsidRPr="00FF78F5">
        <w:t xml:space="preserve"> room with you and get them to take us through what they would have to do in order for us to see </w:t>
      </w:r>
      <w:r w:rsidR="00121A54">
        <w:t xml:space="preserve">that approach </w:t>
      </w:r>
      <w:r w:rsidRPr="00FF78F5">
        <w:t>working</w:t>
      </w:r>
      <w:r w:rsidR="00121A54">
        <w:t>.</w:t>
      </w:r>
      <w:r w:rsidRPr="00FF78F5">
        <w:t xml:space="preserve"> </w:t>
      </w:r>
      <w:r w:rsidR="00121A54">
        <w:t>W</w:t>
      </w:r>
      <w:r w:rsidRPr="00FF78F5">
        <w:t>e</w:t>
      </w:r>
      <w:r w:rsidR="00121A54">
        <w:t xml:space="preserve"> need to</w:t>
      </w:r>
      <w:r w:rsidRPr="00FF78F5">
        <w:t xml:space="preserve"> think about that</w:t>
      </w:r>
      <w:r w:rsidR="00121A54">
        <w:t>.</w:t>
      </w:r>
      <w:r w:rsidR="00A46F6B">
        <w:t xml:space="preserve"> </w:t>
      </w:r>
    </w:p>
    <w:p w:rsidR="00FF78F5" w:rsidP="00FF78F5">
      <w:pPr>
        <w:pStyle w:val="Remark"/>
      </w:pPr>
      <w:r>
        <w:t>We are now going to move on to</w:t>
      </w:r>
      <w:r w:rsidRPr="00FF78F5">
        <w:t xml:space="preserve"> another brilliant exampl</w:t>
      </w:r>
      <w:r>
        <w:t>e</w:t>
      </w:r>
      <w:r w:rsidR="001854D9">
        <w:t>:</w:t>
      </w:r>
      <w:r w:rsidRPr="00FF78F5">
        <w:t xml:space="preserve"> Wigan. </w:t>
      </w:r>
      <w:r>
        <w:t xml:space="preserve">Professor Donna Hall, </w:t>
      </w:r>
      <w:r w:rsidRPr="00FF78F5">
        <w:t>thank you so much for your patience</w:t>
      </w:r>
      <w:r>
        <w:t xml:space="preserve">. We are very grateful to you for being with us </w:t>
      </w:r>
      <w:r w:rsidRPr="00FF78F5">
        <w:t>the whole time</w:t>
      </w:r>
      <w:r w:rsidR="000C6FF0">
        <w:t>.</w:t>
      </w:r>
      <w:r w:rsidRPr="00FF78F5">
        <w:t xml:space="preserve"> I hand ove</w:t>
      </w:r>
      <w:r w:rsidR="000C6FF0">
        <w:t>r</w:t>
      </w:r>
      <w:r w:rsidRPr="00FF78F5">
        <w:t xml:space="preserve"> </w:t>
      </w:r>
      <w:r w:rsidR="00783DCC">
        <w:t xml:space="preserve">now </w:t>
      </w:r>
      <w:r w:rsidRPr="00FF78F5">
        <w:t xml:space="preserve">to Lord </w:t>
      </w:r>
      <w:r w:rsidR="000C6FF0">
        <w:t>L</w:t>
      </w:r>
      <w:r w:rsidRPr="00FF78F5">
        <w:t>aming for</w:t>
      </w:r>
      <w:r w:rsidR="000C6FF0">
        <w:t xml:space="preserve"> a couple of</w:t>
      </w:r>
      <w:r w:rsidRPr="00FF78F5">
        <w:t xml:space="preserve"> questions</w:t>
      </w:r>
      <w:r w:rsidR="00783DCC">
        <w:t>.</w:t>
      </w:r>
    </w:p>
    <w:p w:rsidR="002966BD" w:rsidP="00FF78F5">
      <w:pPr>
        <w:pStyle w:val="Question"/>
      </w:pPr>
      <w:r w:rsidRPr="32D5C327">
        <w:rPr>
          <w:b/>
          <w:bCs/>
        </w:rPr>
        <w:t>Lord Laming:</w:t>
      </w:r>
      <w:r>
        <w:t xml:space="preserve"> </w:t>
      </w:r>
      <w:r w:rsidR="2E8A096D">
        <w:t xml:space="preserve">Donna, thank you very much for helping us. We are </w:t>
      </w:r>
      <w:r w:rsidR="45A78576">
        <w:t xml:space="preserve">really </w:t>
      </w:r>
      <w:r w:rsidR="2E8A096D">
        <w:t xml:space="preserve">keen to learn from good practical examples of change and would love to hear from you how the Wigan </w:t>
      </w:r>
      <w:r w:rsidR="72B0AD35">
        <w:t>D</w:t>
      </w:r>
      <w:r w:rsidR="2E8A096D">
        <w:t>eal on adult social care came into being. Whose vision was it, and how was that vision translated into day-</w:t>
      </w:r>
      <w:r w:rsidR="45A78576">
        <w:t>to</w:t>
      </w:r>
      <w:r w:rsidR="2E8A096D">
        <w:t>-day practi</w:t>
      </w:r>
      <w:r w:rsidR="5E51E8E9">
        <w:t>c</w:t>
      </w:r>
      <w:r w:rsidR="2E8A096D">
        <w:t>e?</w:t>
      </w:r>
      <w:r w:rsidR="45A78576">
        <w:t xml:space="preserve"> Fire away.</w:t>
      </w:r>
    </w:p>
    <w:p w:rsidR="003B5075" w:rsidP="002966BD">
      <w:pPr>
        <w:pStyle w:val="Answer"/>
      </w:pPr>
      <w:r w:rsidRPr="00E23AC0">
        <w:rPr>
          <w:b/>
          <w:bCs/>
          <w:i/>
          <w:iCs/>
        </w:rPr>
        <w:t>Professor Donna Hall</w:t>
      </w:r>
      <w:r w:rsidRPr="002966BD" w:rsidR="002966BD">
        <w:rPr>
          <w:b/>
          <w:i/>
        </w:rPr>
        <w:t>:</w:t>
      </w:r>
      <w:r w:rsidR="002966BD">
        <w:t xml:space="preserve"> </w:t>
      </w:r>
      <w:r w:rsidRPr="002966BD" w:rsidR="002966BD">
        <w:t>Thank you</w:t>
      </w:r>
      <w:r w:rsidR="00292540">
        <w:t>, Lord Laming, and f</w:t>
      </w:r>
      <w:r w:rsidRPr="002966BD" w:rsidR="002966BD">
        <w:t>or the invitation today. It is great to be here</w:t>
      </w:r>
      <w:r w:rsidR="00292540">
        <w:t>.</w:t>
      </w:r>
      <w:r w:rsidRPr="002966BD" w:rsidR="002966BD">
        <w:t xml:space="preserve"> I have enjoyed listening to all the witnesses so far.</w:t>
      </w:r>
      <w:r w:rsidR="002735C3">
        <w:t xml:space="preserve"> </w:t>
      </w:r>
    </w:p>
    <w:p w:rsidR="002735C3" w:rsidP="002966BD">
      <w:pPr>
        <w:pStyle w:val="Answer"/>
      </w:pPr>
      <w:r w:rsidRPr="002966BD">
        <w:t xml:space="preserve">The Wigan </w:t>
      </w:r>
      <w:r w:rsidR="00E368ED">
        <w:t>D</w:t>
      </w:r>
      <w:r w:rsidRPr="002966BD">
        <w:t>eal was not any</w:t>
      </w:r>
      <w:r w:rsidR="00292540">
        <w:t xml:space="preserve"> </w:t>
      </w:r>
      <w:r w:rsidRPr="002966BD">
        <w:t>one person</w:t>
      </w:r>
      <w:r>
        <w:t>’</w:t>
      </w:r>
      <w:r w:rsidRPr="002966BD">
        <w:t>s idea</w:t>
      </w:r>
      <w:r w:rsidR="00292540">
        <w:t>. V</w:t>
      </w:r>
      <w:r w:rsidRPr="002966BD">
        <w:t>ery often</w:t>
      </w:r>
      <w:r w:rsidR="00292540">
        <w:t>,</w:t>
      </w:r>
      <w:r w:rsidRPr="002966BD">
        <w:t xml:space="preserve"> peopl</w:t>
      </w:r>
      <w:r w:rsidR="00292540">
        <w:t>e</w:t>
      </w:r>
      <w:r w:rsidRPr="002966BD">
        <w:t xml:space="preserve"> come in in a heroic leadership way</w:t>
      </w:r>
      <w:r w:rsidR="00292540">
        <w:t xml:space="preserve">, whether </w:t>
      </w:r>
      <w:r w:rsidR="001854D9">
        <w:t>as</w:t>
      </w:r>
      <w:r w:rsidR="00292540">
        <w:t xml:space="preserve"> a </w:t>
      </w:r>
      <w:r w:rsidRPr="002966BD">
        <w:t>political leader or executive leade</w:t>
      </w:r>
      <w:r w:rsidR="008C2630">
        <w:t>r. T</w:t>
      </w:r>
      <w:r w:rsidRPr="002966BD">
        <w:t>hey set out a vision</w:t>
      </w:r>
      <w:r>
        <w:t>;</w:t>
      </w:r>
      <w:r w:rsidRPr="002966BD">
        <w:t xml:space="preserve"> </w:t>
      </w:r>
      <w:r>
        <w:t>t</w:t>
      </w:r>
      <w:r w:rsidRPr="002966BD">
        <w:t>hat person leaves an</w:t>
      </w:r>
      <w:r w:rsidR="008C2630">
        <w:t>d</w:t>
      </w:r>
      <w:r w:rsidRPr="002966BD">
        <w:t xml:space="preserve"> then there is a new version</w:t>
      </w:r>
      <w:r w:rsidR="008C2630">
        <w:t xml:space="preserve"> when a new person </w:t>
      </w:r>
      <w:r w:rsidRPr="002966BD">
        <w:t xml:space="preserve">starts. </w:t>
      </w:r>
    </w:p>
    <w:p w:rsidR="002735C3" w:rsidP="002966BD">
      <w:pPr>
        <w:pStyle w:val="Answer"/>
      </w:pPr>
      <w:r w:rsidRPr="002966BD">
        <w:t xml:space="preserve">I left Wigan three years ago. The beauty of the </w:t>
      </w:r>
      <w:r w:rsidR="00DF7E3B">
        <w:t>D</w:t>
      </w:r>
      <w:r w:rsidRPr="002966BD">
        <w:t>eal is that it is about a place and it is designed by the people with the people</w:t>
      </w:r>
      <w:r w:rsidR="008C2630">
        <w:t>. It</w:t>
      </w:r>
      <w:r w:rsidRPr="002966BD">
        <w:t xml:space="preserve"> is a fantastic example of </w:t>
      </w:r>
      <w:r w:rsidR="008C2630">
        <w:t>co</w:t>
      </w:r>
      <w:r w:rsidR="008C2630">
        <w:noBreakHyphen/>
        <w:t>p</w:t>
      </w:r>
      <w:r w:rsidRPr="002966BD">
        <w:t>roduction</w:t>
      </w:r>
      <w:r w:rsidR="008C2630">
        <w:t>. A</w:t>
      </w:r>
      <w:r w:rsidRPr="002966BD">
        <w:t xml:space="preserve"> couple of witnesses have mentioned the importance of services that ar</w:t>
      </w:r>
      <w:r w:rsidR="00FD244F">
        <w:t>e co</w:t>
      </w:r>
      <w:r w:rsidR="00FD244F">
        <w:noBreakHyphen/>
      </w:r>
      <w:r w:rsidRPr="002966BD">
        <w:t xml:space="preserve">designed by people with lived experience. If you were a business, why would you design services without thinking about the needs of customers and service users? </w:t>
      </w:r>
    </w:p>
    <w:p w:rsidR="002966BD" w:rsidP="002966BD">
      <w:pPr>
        <w:pStyle w:val="Answer"/>
      </w:pPr>
      <w:r w:rsidRPr="002966BD">
        <w:t xml:space="preserve">It started back in 2010. </w:t>
      </w:r>
      <w:r w:rsidR="00515903">
        <w:t xml:space="preserve">A </w:t>
      </w:r>
      <w:r w:rsidR="00DF7E3B">
        <w:t>m</w:t>
      </w:r>
      <w:r w:rsidRPr="002966BD">
        <w:t>ember of the House of Lords, Peter Smith,</w:t>
      </w:r>
      <w:r w:rsidR="001854D9">
        <w:t xml:space="preserve"> Lord Smith of Leigh,</w:t>
      </w:r>
      <w:r w:rsidRPr="002966BD">
        <w:t xml:space="preserve"> who </w:t>
      </w:r>
      <w:r w:rsidR="00CC3CBB">
        <w:t>has</w:t>
      </w:r>
      <w:r w:rsidRPr="002966BD">
        <w:t xml:space="preserve"> passed away</w:t>
      </w:r>
      <w:r w:rsidR="00515903">
        <w:t>,</w:t>
      </w:r>
      <w:r w:rsidR="00CC3CBB">
        <w:t xml:space="preserve"> </w:t>
      </w:r>
      <w:r w:rsidR="001854D9">
        <w:t xml:space="preserve">sadly, </w:t>
      </w:r>
      <w:r w:rsidRPr="002966BD">
        <w:t xml:space="preserve">was leader of Wigan </w:t>
      </w:r>
      <w:r w:rsidR="002B6E07">
        <w:t>C</w:t>
      </w:r>
      <w:r w:rsidRPr="002966BD">
        <w:t xml:space="preserve">ouncil for many years. I think that at a House of Lords event he met a woman called Hilary </w:t>
      </w:r>
      <w:r w:rsidR="00CC3CBB">
        <w:t>C</w:t>
      </w:r>
      <w:r w:rsidRPr="002966BD">
        <w:t xml:space="preserve">ottam. I do not know whether you have read her book </w:t>
      </w:r>
      <w:r w:rsidRPr="002B6E07" w:rsidR="00300A32">
        <w:rPr>
          <w:i/>
          <w:iCs/>
        </w:rPr>
        <w:t>R</w:t>
      </w:r>
      <w:r w:rsidRPr="002B6E07">
        <w:rPr>
          <w:i/>
          <w:iCs/>
        </w:rPr>
        <w:t xml:space="preserve">adical </w:t>
      </w:r>
      <w:r w:rsidRPr="002B6E07" w:rsidR="00300A32">
        <w:rPr>
          <w:i/>
          <w:iCs/>
        </w:rPr>
        <w:t>H</w:t>
      </w:r>
      <w:r w:rsidRPr="002B6E07">
        <w:rPr>
          <w:i/>
          <w:iCs/>
        </w:rPr>
        <w:t>elp</w:t>
      </w:r>
      <w:r w:rsidR="00300A32">
        <w:t>. S</w:t>
      </w:r>
      <w:r w:rsidRPr="002966BD">
        <w:t>he wrote it about five or six years ago. It is all about redesigning the welfare state, including adult social care</w:t>
      </w:r>
      <w:r w:rsidR="00F65E69">
        <w:t>,</w:t>
      </w:r>
      <w:r w:rsidRPr="002966BD">
        <w:t xml:space="preserve"> children</w:t>
      </w:r>
      <w:r w:rsidR="002735C3">
        <w:t>’</w:t>
      </w:r>
      <w:r w:rsidR="00F65E69">
        <w:t>s</w:t>
      </w:r>
      <w:r w:rsidRPr="002966BD">
        <w:t xml:space="preserve"> social care and everything</w:t>
      </w:r>
      <w:r w:rsidR="00F65E69">
        <w:t>,</w:t>
      </w:r>
      <w:r w:rsidRPr="002966BD">
        <w:t xml:space="preserve"> in a different </w:t>
      </w:r>
      <w:r w:rsidR="00F65E69">
        <w:t xml:space="preserve">and more relational </w:t>
      </w:r>
      <w:r w:rsidRPr="002966BD">
        <w:t>way.</w:t>
      </w:r>
    </w:p>
    <w:p w:rsidR="002966BD" w:rsidP="002966BD">
      <w:pPr>
        <w:pStyle w:val="Answer"/>
      </w:pPr>
      <w:r w:rsidRPr="002966BD">
        <w:t>I believe we have a problem in public services at the moment. Very often they are designed to keep people out</w:t>
      </w:r>
      <w:r w:rsidR="00F65E69">
        <w:t>,</w:t>
      </w:r>
      <w:r w:rsidRPr="002966BD">
        <w:t xml:space="preserve"> particularly </w:t>
      </w:r>
      <w:r w:rsidR="001854D9">
        <w:t xml:space="preserve">in </w:t>
      </w:r>
      <w:r w:rsidRPr="002966BD">
        <w:t>social care. We heard this morning the announcement about the children</w:t>
      </w:r>
      <w:r w:rsidR="002735C3">
        <w:t>’</w:t>
      </w:r>
      <w:r w:rsidRPr="002966BD">
        <w:t>s r</w:t>
      </w:r>
      <w:r w:rsidR="00F65E69">
        <w:t>eview</w:t>
      </w:r>
      <w:r w:rsidRPr="002966BD">
        <w:t xml:space="preserve"> and the incredible profits being made by private sector providers of children</w:t>
      </w:r>
      <w:r w:rsidR="002735C3">
        <w:t>’</w:t>
      </w:r>
      <w:r w:rsidRPr="002966BD">
        <w:t>s services at a time when services are so stripped and children are struggling. In a way</w:t>
      </w:r>
      <w:r w:rsidR="00743477">
        <w:t>,</w:t>
      </w:r>
      <w:r w:rsidRPr="002966BD">
        <w:t xml:space="preserve"> we have introduced a market paradigm into care and</w:t>
      </w:r>
      <w:r w:rsidR="00247910">
        <w:t xml:space="preserve"> it</w:t>
      </w:r>
      <w:r w:rsidRPr="002966BD">
        <w:t xml:space="preserve"> is not working. I think we</w:t>
      </w:r>
      <w:r w:rsidR="00247910">
        <w:t xml:space="preserve"> have</w:t>
      </w:r>
      <w:r w:rsidRPr="002966BD">
        <w:t xml:space="preserve"> tried to keep people out </w:t>
      </w:r>
      <w:r w:rsidR="00247910">
        <w:t xml:space="preserve">through </w:t>
      </w:r>
      <w:r w:rsidRPr="002966BD">
        <w:t xml:space="preserve">eligibility criteria. I know </w:t>
      </w:r>
      <w:r w:rsidR="00EC5EAB">
        <w:t xml:space="preserve">that in the past the </w:t>
      </w:r>
      <w:r w:rsidR="001854D9">
        <w:t>c</w:t>
      </w:r>
      <w:r w:rsidR="00EC5EAB">
        <w:t xml:space="preserve">ommittee has </w:t>
      </w:r>
      <w:r w:rsidRPr="002966BD">
        <w:t xml:space="preserve">heard from fantastic people </w:t>
      </w:r>
      <w:r w:rsidR="001854D9">
        <w:t>such as</w:t>
      </w:r>
      <w:r w:rsidR="00EC5EAB">
        <w:t xml:space="preserve"> Clenton Farquharson from TLAP</w:t>
      </w:r>
      <w:r w:rsidR="004A733A">
        <w:t xml:space="preserve"> on how </w:t>
      </w:r>
      <w:r w:rsidRPr="00AF63F9" w:rsidR="00AF63F9">
        <w:t>eligibility criteria say to people</w:t>
      </w:r>
      <w:r w:rsidR="004A733A">
        <w:t>, “You</w:t>
      </w:r>
      <w:r w:rsidR="002735C3">
        <w:t>’</w:t>
      </w:r>
      <w:r w:rsidR="004A733A">
        <w:t>re not ba</w:t>
      </w:r>
      <w:r w:rsidRPr="00AF63F9" w:rsidR="00AF63F9">
        <w:t>d enough yet. Go away</w:t>
      </w:r>
      <w:r w:rsidR="004A733A">
        <w:t>,</w:t>
      </w:r>
      <w:r w:rsidRPr="00AF63F9" w:rsidR="00AF63F9">
        <w:t xml:space="preserve"> get worse and come back when you are in a worse position</w:t>
      </w:r>
      <w:r w:rsidR="004A733A">
        <w:t>,</w:t>
      </w:r>
      <w:r w:rsidRPr="00AF63F9" w:rsidR="00AF63F9">
        <w:t xml:space="preserve"> and then we might be able to help you</w:t>
      </w:r>
      <w:r w:rsidR="004A733A">
        <w:t>”</w:t>
      </w:r>
      <w:r w:rsidRPr="00AF63F9" w:rsidR="00AF63F9">
        <w:t>.</w:t>
      </w:r>
    </w:p>
    <w:p w:rsidR="004A7C73" w:rsidP="002966BD">
      <w:pPr>
        <w:pStyle w:val="Answer"/>
      </w:pPr>
      <w:r w:rsidRPr="00AF63F9">
        <w:t>In Wigan</w:t>
      </w:r>
      <w:r w:rsidR="00A930AB">
        <w:t>,</w:t>
      </w:r>
      <w:r w:rsidRPr="00AF63F9">
        <w:t xml:space="preserve"> the whole </w:t>
      </w:r>
      <w:r w:rsidR="002803BD">
        <w:t>D</w:t>
      </w:r>
      <w:r w:rsidRPr="00AF63F9">
        <w:t>eal started in adult social care. We started to try to think about how to prevent people falling into social isolation</w:t>
      </w:r>
      <w:r w:rsidR="00672186">
        <w:t>,</w:t>
      </w:r>
      <w:r w:rsidRPr="00AF63F9">
        <w:t xml:space="preserve"> loneliness </w:t>
      </w:r>
      <w:r w:rsidR="00672186">
        <w:t>and</w:t>
      </w:r>
      <w:r w:rsidRPr="00AF63F9">
        <w:t xml:space="preserve"> mental health issues. How do we try to identify people who need our support, whether it is </w:t>
      </w:r>
      <w:r w:rsidR="00A930AB">
        <w:t xml:space="preserve">people </w:t>
      </w:r>
      <w:r w:rsidR="00783DCC">
        <w:t xml:space="preserve">of working age, older people or children </w:t>
      </w:r>
      <w:r w:rsidR="00A930AB">
        <w:t>who draw on adult social care</w:t>
      </w:r>
      <w:r>
        <w:t>?</w:t>
      </w:r>
      <w:r w:rsidRPr="00AF63F9">
        <w:t xml:space="preserve"> Let us try to think </w:t>
      </w:r>
      <w:r>
        <w:t>of</w:t>
      </w:r>
      <w:r w:rsidRPr="00AF63F9">
        <w:t xml:space="preserve"> a different way of working with them. Let us try to invest in the social infrastructure and community infrastructure around them so </w:t>
      </w:r>
      <w:r w:rsidR="00A930AB">
        <w:t xml:space="preserve">that </w:t>
      </w:r>
      <w:r w:rsidRPr="00AF63F9">
        <w:t>there is something beneficial and helpful for them to do</w:t>
      </w:r>
      <w:r>
        <w:t>,</w:t>
      </w:r>
      <w:r w:rsidRPr="00AF63F9">
        <w:t xml:space="preserve"> based on what they like doing </w:t>
      </w:r>
      <w:r>
        <w:t>rather than</w:t>
      </w:r>
      <w:r w:rsidRPr="00AF63F9">
        <w:t xml:space="preserve"> what we think they like doing</w:t>
      </w:r>
      <w:r>
        <w:t>.</w:t>
      </w:r>
    </w:p>
    <w:p w:rsidR="00A930AB" w:rsidP="002966BD">
      <w:pPr>
        <w:pStyle w:val="Answer"/>
      </w:pPr>
      <w:r>
        <w:t>We</w:t>
      </w:r>
      <w:r w:rsidRPr="00AF63F9" w:rsidR="00AF63F9">
        <w:t xml:space="preserve"> were very expensive as a social care provider but we did not have very good outcomes</w:t>
      </w:r>
      <w:r w:rsidR="00F22575">
        <w:t>.</w:t>
      </w:r>
      <w:r w:rsidRPr="00AF63F9" w:rsidR="00AF63F9">
        <w:t xml:space="preserve"> I remember that in the first year of being chief executive in Wigan back in 2011 I said, </w:t>
      </w:r>
      <w:r w:rsidR="00F22575">
        <w:t>“C</w:t>
      </w:r>
      <w:r w:rsidRPr="00AF63F9" w:rsidR="00AF63F9">
        <w:t>ould we try to make some savings</w:t>
      </w:r>
      <w:r w:rsidR="00F22575">
        <w:t>?”</w:t>
      </w:r>
      <w:r>
        <w:t>,</w:t>
      </w:r>
      <w:r w:rsidR="00F22575">
        <w:t xml:space="preserve"> because it was the </w:t>
      </w:r>
      <w:r w:rsidRPr="00AF63F9" w:rsidR="00AF63F9">
        <w:t>first year of the funding cuts. I was told that</w:t>
      </w:r>
      <w:r>
        <w:t>,</w:t>
      </w:r>
      <w:r w:rsidRPr="00AF63F9" w:rsidR="00AF63F9">
        <w:t xml:space="preserve"> if we tried to save </w:t>
      </w:r>
      <w:r w:rsidR="001854D9">
        <w:t>£500,000</w:t>
      </w:r>
      <w:r>
        <w:t>,</w:t>
      </w:r>
      <w:r w:rsidRPr="00AF63F9" w:rsidR="00AF63F9">
        <w:t xml:space="preserve"> people would die and we could not make any savings</w:t>
      </w:r>
      <w:r w:rsidR="00F22575">
        <w:t xml:space="preserve">. </w:t>
      </w:r>
      <w:r w:rsidR="00F22575">
        <w:t>We</w:t>
      </w:r>
      <w:r w:rsidRPr="00AF63F9" w:rsidR="00AF63F9">
        <w:t xml:space="preserve"> realised we were spending money on lots of things that were not very good and people did</w:t>
      </w:r>
      <w:r w:rsidR="00F04AF0">
        <w:t xml:space="preserve"> not</w:t>
      </w:r>
      <w:r w:rsidRPr="00AF63F9" w:rsidR="00AF63F9">
        <w:t xml:space="preserve"> actually enjoy them</w:t>
      </w:r>
      <w:r w:rsidR="00F04AF0">
        <w:t xml:space="preserve">, but we thought they were the </w:t>
      </w:r>
      <w:r w:rsidRPr="00AF63F9" w:rsidR="00AF63F9">
        <w:t>right thing for people because we had not listened</w:t>
      </w:r>
      <w:r w:rsidR="00F04AF0">
        <w:t>; we had not asked people, “What d</w:t>
      </w:r>
      <w:r w:rsidRPr="00AF63F9" w:rsidR="00AF63F9">
        <w:t>o you enjoy doing on a day</w:t>
      </w:r>
      <w:r w:rsidR="00F04AF0">
        <w:t>-</w:t>
      </w:r>
      <w:r w:rsidRPr="00AF63F9" w:rsidR="00AF63F9">
        <w:t>to day</w:t>
      </w:r>
      <w:r w:rsidR="00F04AF0">
        <w:t>-</w:t>
      </w:r>
      <w:r w:rsidRPr="00AF63F9" w:rsidR="00AF63F9">
        <w:t xml:space="preserve">basis?” </w:t>
      </w:r>
      <w:r w:rsidR="00F04AF0">
        <w:t>W</w:t>
      </w:r>
      <w:r w:rsidRPr="00AF63F9" w:rsidR="00AF63F9">
        <w:t>e were putting people into day centres and sh</w:t>
      </w:r>
      <w:r w:rsidR="00F04AF0">
        <w:t>ippin</w:t>
      </w:r>
      <w:r w:rsidRPr="00AF63F9" w:rsidR="00AF63F9">
        <w:t>g them around on</w:t>
      </w:r>
      <w:r w:rsidR="00F04AF0">
        <w:t xml:space="preserve"> a </w:t>
      </w:r>
      <w:r w:rsidRPr="00AF63F9" w:rsidR="00AF63F9">
        <w:t>council minibus</w:t>
      </w:r>
      <w:r w:rsidR="00F04AF0">
        <w:t>. They were</w:t>
      </w:r>
      <w:r w:rsidRPr="00AF63F9" w:rsidR="00AF63F9">
        <w:t xml:space="preserve"> doing activities in the day centre</w:t>
      </w:r>
      <w:r w:rsidR="00F04AF0">
        <w:t>,</w:t>
      </w:r>
      <w:r w:rsidRPr="00AF63F9" w:rsidR="00AF63F9">
        <w:t xml:space="preserve"> but</w:t>
      </w:r>
      <w:r w:rsidR="00EE156C">
        <w:t xml:space="preserve"> </w:t>
      </w:r>
      <w:r w:rsidR="001854D9">
        <w:t>we did not really base what we did</w:t>
      </w:r>
      <w:r w:rsidRPr="00AF63F9" w:rsidR="00AF63F9">
        <w:t xml:space="preserve"> on what people wanted. It was pre</w:t>
      </w:r>
      <w:r w:rsidR="001854D9">
        <w:t xml:space="preserve"> </w:t>
      </w:r>
      <w:r w:rsidR="00EE156C">
        <w:t>M</w:t>
      </w:r>
      <w:r w:rsidRPr="00AF63F9" w:rsidR="00AF63F9">
        <w:t xml:space="preserve">aking it </w:t>
      </w:r>
      <w:r w:rsidR="00EE156C">
        <w:t>R</w:t>
      </w:r>
      <w:r w:rsidRPr="00AF63F9" w:rsidR="00AF63F9">
        <w:t>eal, but it was very much along t</w:t>
      </w:r>
      <w:r w:rsidR="00EE156C">
        <w:t xml:space="preserve">hose lines. </w:t>
      </w:r>
    </w:p>
    <w:p w:rsidR="00AF63F9" w:rsidP="002966BD">
      <w:pPr>
        <w:pStyle w:val="Answer"/>
      </w:pPr>
      <w:r w:rsidRPr="00AF63F9">
        <w:t>We use</w:t>
      </w:r>
      <w:r w:rsidR="00A930AB">
        <w:t xml:space="preserve">d an </w:t>
      </w:r>
      <w:r w:rsidRPr="00AF63F9">
        <w:t xml:space="preserve">anthropologist to help retrain all our adult social care workers </w:t>
      </w:r>
      <w:r w:rsidR="00A96463">
        <w:t xml:space="preserve">to listen </w:t>
      </w:r>
      <w:r w:rsidRPr="00AF63F9">
        <w:t>deeply rather than just assume</w:t>
      </w:r>
      <w:r w:rsidR="00A96463">
        <w:t xml:space="preserve"> we</w:t>
      </w:r>
      <w:r w:rsidRPr="00AF63F9">
        <w:t xml:space="preserve"> knew what was best for people and tick a box</w:t>
      </w:r>
      <w:r w:rsidR="00A96463">
        <w:t xml:space="preserve">. We </w:t>
      </w:r>
      <w:r w:rsidR="000D7972">
        <w:t xml:space="preserve">were not asking the </w:t>
      </w:r>
      <w:r w:rsidR="00A96463">
        <w:t xml:space="preserve">person about </w:t>
      </w:r>
      <w:r w:rsidRPr="00AF63F9">
        <w:t xml:space="preserve">themselves and </w:t>
      </w:r>
      <w:r w:rsidR="000D7972">
        <w:t>seeing</w:t>
      </w:r>
      <w:r w:rsidRPr="00AF63F9">
        <w:t xml:space="preserve"> everyone as </w:t>
      </w:r>
      <w:r w:rsidR="00A96463">
        <w:t xml:space="preserve">a </w:t>
      </w:r>
      <w:r w:rsidRPr="00AF63F9">
        <w:t>unique individual</w:t>
      </w:r>
      <w:r w:rsidR="000976EE">
        <w:t>.</w:t>
      </w:r>
      <w:r w:rsidR="00A96463">
        <w:t xml:space="preserve"> </w:t>
      </w:r>
      <w:r w:rsidR="000976EE">
        <w:t xml:space="preserve">We were </w:t>
      </w:r>
      <w:r w:rsidRPr="00AF63F9">
        <w:t xml:space="preserve">giving them what </w:t>
      </w:r>
      <w:r w:rsidR="000D7972">
        <w:t>we</w:t>
      </w:r>
      <w:r w:rsidRPr="00AF63F9">
        <w:t xml:space="preserve"> thought was the best package of care because it was the most expensive</w:t>
      </w:r>
      <w:r w:rsidR="00BA6C22">
        <w:t>, but it was not wha</w:t>
      </w:r>
      <w:r w:rsidRPr="00AF63F9">
        <w:t>t they needed and</w:t>
      </w:r>
      <w:r w:rsidR="00BA6C22">
        <w:t xml:space="preserve"> </w:t>
      </w:r>
      <w:r w:rsidRPr="00AF63F9">
        <w:t>wanted.</w:t>
      </w:r>
    </w:p>
    <w:p w:rsidR="00AF63F9" w:rsidP="002966BD">
      <w:pPr>
        <w:pStyle w:val="Answer"/>
      </w:pPr>
      <w:r w:rsidRPr="00AF63F9">
        <w:t xml:space="preserve">We designed something called </w:t>
      </w:r>
      <w:r w:rsidR="001854D9">
        <w:t>t</w:t>
      </w:r>
      <w:r w:rsidR="000976EE">
        <w:t>he</w:t>
      </w:r>
      <w:r w:rsidR="00BA6C22">
        <w:t xml:space="preserve"> D</w:t>
      </w:r>
      <w:r w:rsidRPr="00AF63F9">
        <w:t xml:space="preserve">ifferent </w:t>
      </w:r>
      <w:r w:rsidR="00BA6C22">
        <w:t>C</w:t>
      </w:r>
      <w:r w:rsidRPr="00AF63F9">
        <w:t xml:space="preserve">onversation </w:t>
      </w:r>
      <w:r w:rsidR="00BA6C22">
        <w:t>T</w:t>
      </w:r>
      <w:r w:rsidRPr="00AF63F9">
        <w:t>oolkit</w:t>
      </w:r>
      <w:r w:rsidR="00A930AB">
        <w:t>,</w:t>
      </w:r>
      <w:r w:rsidRPr="00AF63F9">
        <w:t xml:space="preserve"> which was very similar to </w:t>
      </w:r>
      <w:r w:rsidR="00BA6C22">
        <w:t xml:space="preserve">Making it Real. </w:t>
      </w:r>
      <w:r w:rsidRPr="00AF63F9">
        <w:t xml:space="preserve">I wish we had had </w:t>
      </w:r>
      <w:r w:rsidR="00BA6C22">
        <w:t>M</w:t>
      </w:r>
      <w:r w:rsidRPr="00AF63F9">
        <w:t xml:space="preserve">aking it </w:t>
      </w:r>
      <w:r w:rsidR="00BA6C22">
        <w:t>R</w:t>
      </w:r>
      <w:r w:rsidRPr="00AF63F9">
        <w:t>eal at the time because it is fantastic</w:t>
      </w:r>
      <w:r w:rsidR="001854D9">
        <w:t>, it really is</w:t>
      </w:r>
      <w:r w:rsidR="00994AD2">
        <w:t>.</w:t>
      </w:r>
      <w:r w:rsidRPr="00AF63F9">
        <w:t xml:space="preserve"> I completely agree with what Kate said earlier about the </w:t>
      </w:r>
      <w:r w:rsidR="00297F3A">
        <w:t>#</w:t>
      </w:r>
      <w:r w:rsidRPr="00AF63F9">
        <w:t>socialcarefuture vision. That is the best I have seen.</w:t>
      </w:r>
      <w:r w:rsidRPr="006A56C7" w:rsidR="006A56C7">
        <w:t xml:space="preserve"> </w:t>
      </w:r>
      <w:r w:rsidR="007A31AB">
        <w:t xml:space="preserve">As a committee, </w:t>
      </w:r>
      <w:r w:rsidRPr="006A56C7" w:rsidR="006A56C7">
        <w:t xml:space="preserve">I would </w:t>
      </w:r>
      <w:r w:rsidR="007A31AB">
        <w:t>use</w:t>
      </w:r>
      <w:r w:rsidR="004A7654">
        <w:t xml:space="preserve"> </w:t>
      </w:r>
      <w:r w:rsidR="007A31AB">
        <w:t xml:space="preserve">that, if </w:t>
      </w:r>
      <w:r w:rsidRPr="006A56C7" w:rsidR="006A56C7">
        <w:t>you have not already.</w:t>
      </w:r>
      <w:r w:rsidR="00297F3A">
        <w:t xml:space="preserve"> </w:t>
      </w:r>
    </w:p>
    <w:p w:rsidR="00EA60C3" w:rsidP="002966BD">
      <w:pPr>
        <w:pStyle w:val="Answer"/>
      </w:pPr>
      <w:r w:rsidRPr="006A56C7">
        <w:t>We decided to invest in prevention. We did things that were quite unusual</w:t>
      </w:r>
      <w:r w:rsidR="007A31AB">
        <w:t>. W</w:t>
      </w:r>
      <w:r w:rsidRPr="006A56C7">
        <w:t>e tripled the size of our reablement team. I</w:t>
      </w:r>
      <w:r w:rsidR="004C7D36">
        <w:t xml:space="preserve"> a</w:t>
      </w:r>
      <w:r w:rsidRPr="006A56C7">
        <w:t>m not sure whether you have come across reablement, but it is a s</w:t>
      </w:r>
      <w:r w:rsidR="004C7D36">
        <w:t>ervice</w:t>
      </w:r>
      <w:r w:rsidRPr="006A56C7">
        <w:t xml:space="preserve"> local authorities run to try to support people when they have had a spell in hospital to get them back on their feet. We saw people in Greater Manchester, our neighbours, cutting their reablement service, but we thought</w:t>
      </w:r>
      <w:r w:rsidR="004C7D36">
        <w:t xml:space="preserve"> we had to </w:t>
      </w:r>
      <w:r w:rsidRPr="006A56C7">
        <w:t xml:space="preserve">work with </w:t>
      </w:r>
      <w:r w:rsidR="004C7D36">
        <w:t>N</w:t>
      </w:r>
      <w:r w:rsidRPr="006A56C7">
        <w:t>HS colleagues and primary care colleagues and invest in keeping people out of hospital. It is not the best place for people</w:t>
      </w:r>
      <w:r>
        <w:t>. K</w:t>
      </w:r>
      <w:r w:rsidRPr="006A56C7">
        <w:t xml:space="preserve">eep people fit and well </w:t>
      </w:r>
      <w:r>
        <w:t xml:space="preserve">and </w:t>
      </w:r>
      <w:r w:rsidRPr="006A56C7">
        <w:t>safe at home.</w:t>
      </w:r>
    </w:p>
    <w:p w:rsidR="006A56C7" w:rsidP="002966BD">
      <w:pPr>
        <w:pStyle w:val="Answer"/>
      </w:pPr>
      <w:r w:rsidRPr="006A56C7">
        <w:t>We also developed a deal for adult social care where basically you</w:t>
      </w:r>
      <w:r w:rsidR="00CA7341">
        <w:t xml:space="preserve"> are treated like an </w:t>
      </w:r>
      <w:r w:rsidRPr="006A56C7">
        <w:t>adult and</w:t>
      </w:r>
      <w:r w:rsidR="00CA7341">
        <w:t xml:space="preserve"> are</w:t>
      </w:r>
      <w:r w:rsidRPr="006A56C7">
        <w:t xml:space="preserve"> given choice and control over the services you receiv</w:t>
      </w:r>
      <w:r w:rsidR="00CA7341">
        <w:t>e. P</w:t>
      </w:r>
      <w:r w:rsidRPr="006A56C7">
        <w:t>eople working in multidisciplinary front</w:t>
      </w:r>
      <w:r w:rsidR="00297F3A">
        <w:t>-</w:t>
      </w:r>
      <w:r w:rsidRPr="006A56C7">
        <w:t>line teams</w:t>
      </w:r>
      <w:r w:rsidR="00CA7341">
        <w:t>,</w:t>
      </w:r>
      <w:r w:rsidRPr="006A56C7">
        <w:t xml:space="preserve"> including social workers</w:t>
      </w:r>
      <w:r w:rsidR="00B72552">
        <w:t>,</w:t>
      </w:r>
      <w:r w:rsidRPr="006A56C7">
        <w:t xml:space="preserve"> social carers</w:t>
      </w:r>
      <w:r w:rsidR="00B72552">
        <w:t>,</w:t>
      </w:r>
      <w:r w:rsidRPr="006A56C7">
        <w:t xml:space="preserve"> support people and voluntary sector people, will all work together as a team around you</w:t>
      </w:r>
      <w:r>
        <w:t>.</w:t>
      </w:r>
    </w:p>
    <w:p w:rsidR="00297F3A" w:rsidP="002966BD">
      <w:pPr>
        <w:pStyle w:val="Answer"/>
      </w:pPr>
      <w:r w:rsidRPr="006A56C7">
        <w:t>I know from my own personal experience</w:t>
      </w:r>
      <w:r w:rsidR="00B72552">
        <w:t>—y</w:t>
      </w:r>
      <w:r w:rsidRPr="006A56C7">
        <w:t>ou will too</w:t>
      </w:r>
      <w:r w:rsidR="00B72552">
        <w:t>—</w:t>
      </w:r>
      <w:r w:rsidRPr="006A56C7">
        <w:t>just how difficult it is to navigate the complexity of social care</w:t>
      </w:r>
      <w:r w:rsidR="00B72552">
        <w:t>.</w:t>
      </w:r>
      <w:r w:rsidRPr="006A56C7">
        <w:t xml:space="preserve"> I remember that when my mum came out of</w:t>
      </w:r>
      <w:r>
        <w:t xml:space="preserve"> </w:t>
      </w:r>
      <w:r w:rsidRPr="006A56C7">
        <w:t>the hospital I now chair in Bolton to die at home she had 22 different</w:t>
      </w:r>
      <w:r w:rsidR="006D4354">
        <w:t xml:space="preserve"> bits</w:t>
      </w:r>
      <w:r w:rsidRPr="006A56C7">
        <w:t xml:space="preserve"> of health and social care</w:t>
      </w:r>
      <w:r w:rsidR="006D4354">
        <w:t xml:space="preserve"> coming</w:t>
      </w:r>
      <w:r w:rsidRPr="006A56C7">
        <w:t xml:space="preserve"> up her drive</w:t>
      </w:r>
      <w:r w:rsidR="006D4354">
        <w:t xml:space="preserve"> on</w:t>
      </w:r>
      <w:r w:rsidRPr="006A56C7">
        <w:t xml:space="preserve"> one day</w:t>
      </w:r>
      <w:r w:rsidR="006D4354">
        <w:t>.</w:t>
      </w:r>
      <w:r w:rsidRPr="006A56C7">
        <w:t xml:space="preserve"> </w:t>
      </w:r>
      <w:r w:rsidR="006D4354">
        <w:t>It</w:t>
      </w:r>
      <w:r w:rsidRPr="006A56C7">
        <w:t xml:space="preserve"> was like a major project management exercise. Luckily, she had family to support her. </w:t>
      </w:r>
      <w:r w:rsidR="005A36D3">
        <w:t>For p</w:t>
      </w:r>
      <w:r w:rsidRPr="006A56C7">
        <w:t xml:space="preserve">eople who do not have family it </w:t>
      </w:r>
      <w:r w:rsidR="005A36D3">
        <w:t xml:space="preserve">is </w:t>
      </w:r>
      <w:r w:rsidRPr="006A56C7">
        <w:t xml:space="preserve">really difficult. </w:t>
      </w:r>
    </w:p>
    <w:p w:rsidR="006A56C7" w:rsidP="002966BD">
      <w:pPr>
        <w:pStyle w:val="Answer"/>
      </w:pPr>
      <w:r w:rsidRPr="006A56C7">
        <w:t xml:space="preserve">We gave absolute permission to innovate </w:t>
      </w:r>
      <w:r w:rsidR="005A36D3">
        <w:t xml:space="preserve">to </w:t>
      </w:r>
      <w:r w:rsidRPr="006A56C7">
        <w:t>integrated place-based front</w:t>
      </w:r>
      <w:r w:rsidR="00297F3A">
        <w:t>-</w:t>
      </w:r>
      <w:r w:rsidRPr="006A56C7">
        <w:t>line teams</w:t>
      </w:r>
      <w:r w:rsidR="005A36D3">
        <w:t>. W</w:t>
      </w:r>
      <w:r w:rsidRPr="006A56C7">
        <w:t>e managed to save £160 million by working in this different way with communities. We put £13 million into the community and voluntary sector to support people to do fantastic things, whether it was to</w:t>
      </w:r>
      <w:r w:rsidR="00331046">
        <w:t xml:space="preserve"> do with</w:t>
      </w:r>
      <w:r w:rsidR="00A61DA8">
        <w:t xml:space="preserve"> </w:t>
      </w:r>
      <w:r w:rsidRPr="006A56C7">
        <w:t>mental health</w:t>
      </w:r>
      <w:r w:rsidR="005A36D3">
        <w:t>,</w:t>
      </w:r>
      <w:r w:rsidRPr="006A56C7">
        <w:t xml:space="preserve"> dementia support, supporting people around</w:t>
      </w:r>
      <w:r>
        <w:t xml:space="preserve"> </w:t>
      </w:r>
      <w:r w:rsidRPr="006A56C7">
        <w:t>rugby</w:t>
      </w:r>
      <w:r w:rsidR="00297F3A">
        <w:t xml:space="preserve"> </w:t>
      </w:r>
      <w:r w:rsidRPr="006A56C7">
        <w:t>memories</w:t>
      </w:r>
      <w:r w:rsidR="0078247E">
        <w:t>—p</w:t>
      </w:r>
      <w:r w:rsidRPr="006A56C7">
        <w:t>eople with</w:t>
      </w:r>
      <w:r w:rsidR="00331046">
        <w:t xml:space="preserve"> or without</w:t>
      </w:r>
      <w:r w:rsidRPr="006A56C7">
        <w:t xml:space="preserve"> dementia </w:t>
      </w:r>
      <w:r w:rsidR="00331046">
        <w:t xml:space="preserve">could get </w:t>
      </w:r>
      <w:r w:rsidRPr="006A56C7">
        <w:t>involved in that</w:t>
      </w:r>
      <w:r w:rsidR="0078247E">
        <w:t xml:space="preserve">—or </w:t>
      </w:r>
      <w:r w:rsidRPr="006A56C7">
        <w:t>men</w:t>
      </w:r>
      <w:r w:rsidR="002735C3">
        <w:t>’</w:t>
      </w:r>
      <w:r w:rsidRPr="006A56C7">
        <w:t>s walking football</w:t>
      </w:r>
      <w:r w:rsidR="0078247E">
        <w:t>. I</w:t>
      </w:r>
      <w:r w:rsidRPr="006A56C7">
        <w:t>n the end</w:t>
      </w:r>
      <w:r w:rsidR="0078247E">
        <w:t>,</w:t>
      </w:r>
      <w:r w:rsidRPr="006A56C7">
        <w:t xml:space="preserve"> we managed to add an additional seven </w:t>
      </w:r>
      <w:r w:rsidRPr="006A56C7">
        <w:t>years of healthy life expectancy in the most deprived neighbourhoods in Wigan by relentlessly putting money into prevention and valuing and trusting staff. People mention trust being really important</w:t>
      </w:r>
      <w:r w:rsidR="00DB1407">
        <w:t>.</w:t>
      </w:r>
      <w:r w:rsidRPr="006A56C7">
        <w:t xml:space="preserve"> I think that some people who work in social care are scared to do the </w:t>
      </w:r>
      <w:r>
        <w:t>wrong</w:t>
      </w:r>
      <w:r w:rsidRPr="006A56C7">
        <w:t xml:space="preserve"> thing</w:t>
      </w:r>
      <w:r w:rsidR="00DB1407">
        <w:t>,</w:t>
      </w:r>
      <w:r w:rsidRPr="00815D47" w:rsidR="00815D47">
        <w:t xml:space="preserve"> because there is a very tick</w:t>
      </w:r>
      <w:r w:rsidR="008C0074">
        <w:t>-</w:t>
      </w:r>
      <w:r w:rsidRPr="00815D47" w:rsidR="00815D47">
        <w:t xml:space="preserve">box culture in many parts </w:t>
      </w:r>
      <w:r w:rsidR="00DB1407">
        <w:t>of it.</w:t>
      </w:r>
    </w:p>
    <w:p w:rsidR="00B94FB3" w:rsidP="002966BD">
      <w:pPr>
        <w:pStyle w:val="Answer"/>
      </w:pPr>
      <w:r w:rsidRPr="00815D47">
        <w:t>I chair a charity for people with learning disabilities</w:t>
      </w:r>
      <w:r w:rsidR="001854D9">
        <w:t>,</w:t>
      </w:r>
      <w:r w:rsidRPr="00815D47">
        <w:t xml:space="preserve"> called </w:t>
      </w:r>
      <w:r w:rsidR="00DB1407">
        <w:t>P</w:t>
      </w:r>
      <w:r w:rsidRPr="00815D47">
        <w:t>ossibilities</w:t>
      </w:r>
      <w:r w:rsidR="00DB1407">
        <w:t xml:space="preserve">. It is very </w:t>
      </w:r>
      <w:r w:rsidRPr="00815D47">
        <w:t>asset</w:t>
      </w:r>
      <w:r w:rsidR="00DB1407">
        <w:t>-</w:t>
      </w:r>
      <w:r w:rsidRPr="00815D47">
        <w:t>based co</w:t>
      </w:r>
      <w:r w:rsidR="00DB1407">
        <w:t>-</w:t>
      </w:r>
      <w:r w:rsidRPr="00815D47">
        <w:t>production</w:t>
      </w:r>
      <w:r w:rsidR="00DB1407">
        <w:t>. W</w:t>
      </w:r>
      <w:r w:rsidRPr="00815D47">
        <w:t xml:space="preserve">e work across the </w:t>
      </w:r>
      <w:r w:rsidR="00F04343">
        <w:t>n</w:t>
      </w:r>
      <w:r w:rsidRPr="00815D47">
        <w:t>orth</w:t>
      </w:r>
      <w:r w:rsidR="008C0074">
        <w:t>-</w:t>
      </w:r>
      <w:r w:rsidR="00F04343">
        <w:t>w</w:t>
      </w:r>
      <w:r w:rsidRPr="00815D47">
        <w:t>est of England</w:t>
      </w:r>
      <w:r w:rsidR="00F04343">
        <w:t>. We</w:t>
      </w:r>
      <w:r w:rsidRPr="00815D47">
        <w:t xml:space="preserve"> find it is very different in each of the local authorities we work with</w:t>
      </w:r>
      <w:r w:rsidR="00F04343">
        <w:t>. S</w:t>
      </w:r>
      <w:r w:rsidRPr="00815D47">
        <w:t xml:space="preserve">ome places </w:t>
      </w:r>
      <w:r w:rsidR="008C0074">
        <w:t>such as</w:t>
      </w:r>
      <w:r w:rsidRPr="00815D47">
        <w:t xml:space="preserve"> Wigan are amazing</w:t>
      </w:r>
      <w:r w:rsidR="00F04343">
        <w:t>. They</w:t>
      </w:r>
      <w:r w:rsidRPr="00815D47">
        <w:t xml:space="preserve"> do some brave and courageous things. We have built housing for people with severe autism</w:t>
      </w:r>
      <w:r w:rsidR="00F04343">
        <w:t>; it is</w:t>
      </w:r>
      <w:r w:rsidRPr="00815D47">
        <w:t xml:space="preserve"> co</w:t>
      </w:r>
      <w:r w:rsidR="00F04343">
        <w:noBreakHyphen/>
      </w:r>
      <w:r w:rsidRPr="00815D47">
        <w:t>designed</w:t>
      </w:r>
      <w:r w:rsidR="00F04343">
        <w:t xml:space="preserve"> with them</w:t>
      </w:r>
      <w:r>
        <w:t xml:space="preserve">. The </w:t>
      </w:r>
      <w:r w:rsidRPr="00815D47">
        <w:t>spaces are designed for them and with them. We have</w:t>
      </w:r>
      <w:r>
        <w:t xml:space="preserve"> brilliant</w:t>
      </w:r>
      <w:r w:rsidRPr="00815D47">
        <w:t xml:space="preserve"> examples of people who have gained independence</w:t>
      </w:r>
      <w:r>
        <w:t xml:space="preserve">, have got jobs and have gained </w:t>
      </w:r>
      <w:r w:rsidRPr="00815D47">
        <w:t>friendship groups</w:t>
      </w:r>
      <w:r>
        <w:t>.</w:t>
      </w:r>
    </w:p>
    <w:p w:rsidR="00815D47" w:rsidP="002966BD">
      <w:pPr>
        <w:pStyle w:val="Answer"/>
      </w:pPr>
      <w:r>
        <w:t xml:space="preserve">As I think Kate said earlier, </w:t>
      </w:r>
      <w:r w:rsidRPr="00815D47">
        <w:t>if the housing is not there</w:t>
      </w:r>
      <w:r w:rsidR="008C0074">
        <w:t>,</w:t>
      </w:r>
      <w:r w:rsidRPr="00815D47">
        <w:t xml:space="preserve"> people have to live at home </w:t>
      </w:r>
      <w:r>
        <w:t>or in an</w:t>
      </w:r>
      <w:r w:rsidRPr="00815D47">
        <w:t xml:space="preserve"> institution</w:t>
      </w:r>
      <w:r>
        <w:t>. It</w:t>
      </w:r>
      <w:r w:rsidRPr="00815D47">
        <w:t xml:space="preserve"> was great</w:t>
      </w:r>
      <w:r>
        <w:t xml:space="preserve">, and it is </w:t>
      </w:r>
      <w:r w:rsidRPr="00815D47">
        <w:t>still going on</w:t>
      </w:r>
      <w:r>
        <w:t>. T</w:t>
      </w:r>
      <w:r w:rsidRPr="00815D47">
        <w:t xml:space="preserve">he </w:t>
      </w:r>
      <w:r w:rsidR="00473044">
        <w:t>D</w:t>
      </w:r>
      <w:r w:rsidRPr="00815D47">
        <w:t xml:space="preserve">eal was not about me or Lord </w:t>
      </w:r>
      <w:r>
        <w:t xml:space="preserve">Smith; </w:t>
      </w:r>
      <w:r w:rsidRPr="00815D47">
        <w:t>it was very much about the place. If yo</w:t>
      </w:r>
      <w:r w:rsidR="00504158">
        <w:t xml:space="preserve">u are </w:t>
      </w:r>
      <w:r w:rsidRPr="00815D47">
        <w:t xml:space="preserve">interested in finding out more, the </w:t>
      </w:r>
      <w:r w:rsidR="00504158">
        <w:t>K</w:t>
      </w:r>
      <w:r w:rsidRPr="00815D47">
        <w:t>ing</w:t>
      </w:r>
      <w:r w:rsidR="002735C3">
        <w:t>’</w:t>
      </w:r>
      <w:r w:rsidRPr="00815D47">
        <w:t xml:space="preserve">s </w:t>
      </w:r>
      <w:r w:rsidR="00504158">
        <w:t>F</w:t>
      </w:r>
      <w:r w:rsidRPr="00815D47">
        <w:t>und has</w:t>
      </w:r>
      <w:r w:rsidR="00504158">
        <w:t xml:space="preserve"> looked at it and w</w:t>
      </w:r>
      <w:r w:rsidRPr="00815D47">
        <w:t>ritten a good evaluation of how it work</w:t>
      </w:r>
      <w:r w:rsidR="00504158">
        <w:t>s, what makes it work and its success</w:t>
      </w:r>
      <w:r w:rsidRPr="00815D47">
        <w:t>.</w:t>
      </w:r>
    </w:p>
    <w:p w:rsidR="00815D47" w:rsidP="001D24C7">
      <w:pPr>
        <w:pStyle w:val="Remark"/>
      </w:pPr>
      <w:r w:rsidRPr="001D24C7">
        <w:rPr>
          <w:b/>
        </w:rPr>
        <w:t>Lord Laming:</w:t>
      </w:r>
      <w:r>
        <w:t xml:space="preserve"> </w:t>
      </w:r>
      <w:r w:rsidRPr="00815D47">
        <w:t xml:space="preserve">We would like that very much indeed. </w:t>
      </w:r>
      <w:r w:rsidR="008C0074">
        <w:t xml:space="preserve">That is terrific. </w:t>
      </w:r>
      <w:r w:rsidR="001D24C7">
        <w:t>On w</w:t>
      </w:r>
      <w:r w:rsidRPr="00815D47">
        <w:t>hat you describe</w:t>
      </w:r>
      <w:r w:rsidR="008C0074">
        <w:t>d</w:t>
      </w:r>
      <w:r w:rsidRPr="00815D47">
        <w:t xml:space="preserve"> as the most expensive model used by social workers and others</w:t>
      </w:r>
      <w:r w:rsidR="001D24C7">
        <w:t>, t</w:t>
      </w:r>
      <w:r w:rsidRPr="00815D47">
        <w:t>hat would apply equally to your neighbouring local authorities. What was the difference in Wigan? Why are your neighbouring local authorities, even</w:t>
      </w:r>
      <w:r w:rsidR="00741908">
        <w:t xml:space="preserve"> if</w:t>
      </w:r>
      <w:r w:rsidRPr="00815D47">
        <w:t xml:space="preserve"> it is just for budget bottom line, </w:t>
      </w:r>
      <w:r w:rsidR="00741908">
        <w:t xml:space="preserve">not </w:t>
      </w:r>
      <w:r w:rsidRPr="00815D47">
        <w:t>doing something similar? What can we</w:t>
      </w:r>
      <w:r w:rsidR="00741908">
        <w:t xml:space="preserve"> </w:t>
      </w:r>
      <w:r w:rsidRPr="00815D47">
        <w:t>say that would encourage people to think in what you call the Wigan way?</w:t>
      </w:r>
    </w:p>
    <w:p w:rsidR="008C0074" w:rsidP="00815D47">
      <w:pPr>
        <w:pStyle w:val="Answer"/>
      </w:pPr>
      <w:r w:rsidRPr="00E23AC0">
        <w:rPr>
          <w:b/>
          <w:bCs/>
          <w:i/>
          <w:iCs/>
        </w:rPr>
        <w:t>Professor Donna Hall</w:t>
      </w:r>
      <w:r w:rsidRPr="00815D47" w:rsidR="00815D47">
        <w:rPr>
          <w:b/>
          <w:i/>
        </w:rPr>
        <w:t>:</w:t>
      </w:r>
      <w:r w:rsidR="00815D47">
        <w:t xml:space="preserve"> </w:t>
      </w:r>
      <w:r w:rsidRPr="00815D47" w:rsidR="00815D47">
        <w:t xml:space="preserve">You could </w:t>
      </w:r>
      <w:r w:rsidR="00741908">
        <w:t xml:space="preserve">tell </w:t>
      </w:r>
      <w:r w:rsidRPr="00815D47" w:rsidR="00815D47">
        <w:t xml:space="preserve">them to read the </w:t>
      </w:r>
      <w:r w:rsidR="00741908">
        <w:t>K</w:t>
      </w:r>
      <w:r w:rsidRPr="00815D47" w:rsidR="00815D47">
        <w:t>ing</w:t>
      </w:r>
      <w:r w:rsidR="002735C3">
        <w:t>’</w:t>
      </w:r>
      <w:r w:rsidRPr="00815D47" w:rsidR="00815D47">
        <w:t>s</w:t>
      </w:r>
      <w:r w:rsidR="00741908">
        <w:t xml:space="preserve"> F</w:t>
      </w:r>
      <w:r w:rsidRPr="00815D47" w:rsidR="00815D47">
        <w:t xml:space="preserve">und evaluation. </w:t>
      </w:r>
      <w:r w:rsidR="00CA75B6">
        <w:t>T</w:t>
      </w:r>
      <w:r w:rsidRPr="00815D47" w:rsidR="00815D47">
        <w:t>he biggest risk we face in social care is not to change the way we do things, because the whole service will fall</w:t>
      </w:r>
      <w:r w:rsidR="00CA75B6">
        <w:t xml:space="preserve">. </w:t>
      </w:r>
      <w:r w:rsidRPr="00815D47" w:rsidR="00815D47">
        <w:t>Things will collapse. I chair a foundation trust in Bolton where we have</w:t>
      </w:r>
      <w:r>
        <w:t>,</w:t>
      </w:r>
      <w:r w:rsidRPr="00815D47" w:rsidR="00815D47">
        <w:t xml:space="preserve"> on average</w:t>
      </w:r>
      <w:r>
        <w:t>,</w:t>
      </w:r>
      <w:r w:rsidRPr="00815D47" w:rsidR="00815D47">
        <w:t xml:space="preserve"> fo</w:t>
      </w:r>
      <w:r w:rsidR="00CA75B6">
        <w:t>u</w:t>
      </w:r>
      <w:r w:rsidRPr="00815D47" w:rsidR="00815D47">
        <w:t>r wards full of people with nowhere to go because</w:t>
      </w:r>
      <w:r w:rsidR="00CA75B6">
        <w:t xml:space="preserve"> their</w:t>
      </w:r>
      <w:r w:rsidRPr="00815D47" w:rsidR="00815D47">
        <w:t xml:space="preserve"> social care has been stripped back. We do not</w:t>
      </w:r>
      <w:r w:rsidR="00CA75B6">
        <w:t xml:space="preserve"> pay</w:t>
      </w:r>
      <w:r w:rsidRPr="00815D47" w:rsidR="00815D47">
        <w:t xml:space="preserve"> people</w:t>
      </w:r>
      <w:r w:rsidR="00CA75B6">
        <w:t xml:space="preserve"> </w:t>
      </w:r>
      <w:r w:rsidRPr="00815D47" w:rsidR="00815D47">
        <w:t>enough. We have to start to</w:t>
      </w:r>
      <w:r w:rsidR="00CA75B6">
        <w:t xml:space="preserve"> see care </w:t>
      </w:r>
      <w:r w:rsidRPr="00815D47" w:rsidR="00815D47">
        <w:t xml:space="preserve">as a valued profession. </w:t>
      </w:r>
    </w:p>
    <w:p w:rsidR="00815D47" w:rsidP="00815D47">
      <w:pPr>
        <w:pStyle w:val="Answer"/>
      </w:pPr>
      <w:r w:rsidRPr="00815D47">
        <w:t>Looking back at the</w:t>
      </w:r>
      <w:r>
        <w:t xml:space="preserve"> Beveridge </w:t>
      </w:r>
      <w:r w:rsidRPr="00815D47">
        <w:t>rep</w:t>
      </w:r>
      <w:r w:rsidR="00D01C34">
        <w:t xml:space="preserve">ort, </w:t>
      </w:r>
      <w:r w:rsidRPr="00815D47">
        <w:t>care was forgotten abou</w:t>
      </w:r>
      <w:r w:rsidR="00D01C34">
        <w:t>t at the time,</w:t>
      </w:r>
      <w:r w:rsidRPr="00815D47">
        <w:t xml:space="preserve"> was it not? </w:t>
      </w:r>
      <w:r w:rsidR="008C0074">
        <w:t>H</w:t>
      </w:r>
      <w:r w:rsidR="00FB269A">
        <w:t xml:space="preserve">e </w:t>
      </w:r>
      <w:r w:rsidRPr="00815D47">
        <w:t xml:space="preserve">realised that </w:t>
      </w:r>
      <w:r w:rsidR="008C0074">
        <w:t>h</w:t>
      </w:r>
      <w:r w:rsidRPr="00815D47">
        <w:t xml:space="preserve">e </w:t>
      </w:r>
      <w:r w:rsidR="00FB269A">
        <w:t>had</w:t>
      </w:r>
      <w:r w:rsidRPr="00815D47">
        <w:t xml:space="preserve"> forgotten about it</w:t>
      </w:r>
      <w:r w:rsidR="00FB269A">
        <w:t>, but by then it was a bit too late. We h</w:t>
      </w:r>
      <w:r w:rsidRPr="00815D47">
        <w:t>ad set up the NHS</w:t>
      </w:r>
      <w:r w:rsidR="00FB269A">
        <w:t>,</w:t>
      </w:r>
      <w:r w:rsidRPr="00815D47">
        <w:t xml:space="preserve"> but it was done like that largely becaus</w:t>
      </w:r>
      <w:r w:rsidR="00FB269A">
        <w:t>e</w:t>
      </w:r>
      <w:r w:rsidRPr="00815D47">
        <w:t xml:space="preserve"> women</w:t>
      </w:r>
      <w:r w:rsidR="00FB269A">
        <w:t xml:space="preserve"> did</w:t>
      </w:r>
      <w:r w:rsidRPr="00815D47">
        <w:t xml:space="preserve"> care for free</w:t>
      </w:r>
      <w:r w:rsidR="00FB269A">
        <w:t>. Y</w:t>
      </w:r>
      <w:r w:rsidRPr="00815D47">
        <w:t>ou could argue that</w:t>
      </w:r>
      <w:r w:rsidR="00FB269A">
        <w:t xml:space="preserve"> for</w:t>
      </w:r>
      <w:r w:rsidRPr="00815D47">
        <w:t xml:space="preserve"> lots of people</w:t>
      </w:r>
      <w:r w:rsidR="00FB269A">
        <w:t xml:space="preserve"> it has not really</w:t>
      </w:r>
      <w:r w:rsidRPr="00815D47">
        <w:t xml:space="preserve"> changed. As a society</w:t>
      </w:r>
      <w:r w:rsidR="008C0074">
        <w:t>,</w:t>
      </w:r>
      <w:r w:rsidRPr="00815D47">
        <w:t xml:space="preserve"> we need to shift towards valuing</w:t>
      </w:r>
      <w:r w:rsidR="00FB269A">
        <w:t xml:space="preserve"> care. P</w:t>
      </w:r>
      <w:r w:rsidRPr="00815D47">
        <w:t>eople who work in social care are the most patient, amazing and wonderful people</w:t>
      </w:r>
      <w:r w:rsidR="008C0074">
        <w:t>,</w:t>
      </w:r>
      <w:r w:rsidRPr="00815D47">
        <w:t xml:space="preserve"> and we need to value them and treat them like that. People do not do it because it is hard to subvert the existing system</w:t>
      </w:r>
      <w:r w:rsidR="00EF62E4">
        <w:t>, the</w:t>
      </w:r>
      <w:r w:rsidRPr="00815D47">
        <w:t xml:space="preserve"> tick</w:t>
      </w:r>
      <w:r w:rsidR="001F6F60">
        <w:t>-</w:t>
      </w:r>
      <w:r w:rsidRPr="00815D47">
        <w:t xml:space="preserve">box culture </w:t>
      </w:r>
      <w:r w:rsidR="001F6F60">
        <w:t xml:space="preserve">and </w:t>
      </w:r>
      <w:r w:rsidRPr="00815D47">
        <w:t>the very ris</w:t>
      </w:r>
      <w:r w:rsidR="001F6F60">
        <w:t>k-</w:t>
      </w:r>
      <w:r w:rsidRPr="00815D47">
        <w:t>averse commissioning culture</w:t>
      </w:r>
      <w:r w:rsidR="001F6F60">
        <w:t>. W</w:t>
      </w:r>
      <w:r w:rsidRPr="00815D47">
        <w:t>e need some courageous leaders</w:t>
      </w:r>
      <w:r w:rsidR="00EF62E4">
        <w:t>, including politicians,</w:t>
      </w:r>
      <w:r w:rsidRPr="00815D47">
        <w:t xml:space="preserve"> at social care level.</w:t>
      </w:r>
    </w:p>
    <w:p w:rsidR="00815D47" w:rsidP="00EF62E4">
      <w:pPr>
        <w:pStyle w:val="Remark"/>
      </w:pPr>
      <w:r w:rsidRPr="00EF62E4">
        <w:rPr>
          <w:b/>
        </w:rPr>
        <w:t>Lord Laming:</w:t>
      </w:r>
      <w:r>
        <w:t xml:space="preserve"> </w:t>
      </w:r>
      <w:r w:rsidRPr="00815D47">
        <w:t>We are interested in teamwork across organisational boundaries</w:t>
      </w:r>
      <w:r w:rsidR="00D05248">
        <w:t xml:space="preserve"> in</w:t>
      </w:r>
      <w:r w:rsidR="00EF62E4">
        <w:t xml:space="preserve"> </w:t>
      </w:r>
      <w:r w:rsidRPr="00815D47">
        <w:t>health</w:t>
      </w:r>
      <w:r w:rsidR="00D05248">
        <w:t>, par</w:t>
      </w:r>
      <w:r w:rsidRPr="00815D47">
        <w:t>ticularly</w:t>
      </w:r>
      <w:r w:rsidR="00D05248">
        <w:t xml:space="preserve"> </w:t>
      </w:r>
      <w:r w:rsidRPr="00815D47">
        <w:t>social care and the like</w:t>
      </w:r>
      <w:r w:rsidR="00D05248">
        <w:t>. Has the Wigan model</w:t>
      </w:r>
      <w:r w:rsidRPr="00815D47">
        <w:t xml:space="preserve"> improved relationships across organisational boundaries?</w:t>
      </w:r>
    </w:p>
    <w:p w:rsidR="00D802F3" w:rsidP="00815D47">
      <w:pPr>
        <w:pStyle w:val="Answer"/>
      </w:pPr>
      <w:r w:rsidRPr="00E23AC0">
        <w:rPr>
          <w:b/>
          <w:bCs/>
          <w:i/>
          <w:iCs/>
        </w:rPr>
        <w:t>Professor Donna Hall</w:t>
      </w:r>
      <w:r w:rsidRPr="00815D47" w:rsidR="00815D47">
        <w:rPr>
          <w:b/>
          <w:i/>
        </w:rPr>
        <w:t>:</w:t>
      </w:r>
      <w:r w:rsidRPr="00815D47" w:rsidR="00815D47">
        <w:t xml:space="preserve"> </w:t>
      </w:r>
      <w:r w:rsidR="008C0074">
        <w:t>Yes, i</w:t>
      </w:r>
      <w:r w:rsidRPr="00815D47" w:rsidR="00815D47">
        <w:t>t is absolutely essential.</w:t>
      </w:r>
      <w:r w:rsidR="002B35CB">
        <w:t xml:space="preserve"> A</w:t>
      </w:r>
      <w:r w:rsidRPr="00815D47" w:rsidR="00815D47">
        <w:t xml:space="preserve"> huge amount of this was </w:t>
      </w:r>
      <w:r w:rsidR="002B35CB">
        <w:t>co</w:t>
      </w:r>
      <w:r w:rsidR="002B35CB">
        <w:noBreakHyphen/>
      </w:r>
      <w:r w:rsidRPr="00815D47" w:rsidR="00815D47">
        <w:t>designed with the NHS</w:t>
      </w:r>
      <w:r w:rsidR="002B35CB">
        <w:t>,</w:t>
      </w:r>
      <w:r w:rsidRPr="00815D47" w:rsidR="00815D47">
        <w:t xml:space="preserve"> primary care networks and the police. We work</w:t>
      </w:r>
      <w:r w:rsidR="008C0074">
        <w:t>ed</w:t>
      </w:r>
      <w:r w:rsidRPr="00815D47" w:rsidR="00815D47">
        <w:t xml:space="preserve"> intensively to risk</w:t>
      </w:r>
      <w:r w:rsidR="002B35CB">
        <w:t>-</w:t>
      </w:r>
      <w:r w:rsidRPr="00815D47" w:rsidR="00815D47">
        <w:t>stratify the population and find out who needed help before they ended up in</w:t>
      </w:r>
      <w:r w:rsidR="002B35CB">
        <w:t xml:space="preserve"> accident and</w:t>
      </w:r>
      <w:r w:rsidRPr="00815D47" w:rsidR="00815D47">
        <w:t xml:space="preserve"> emergency threatening to take their own lives</w:t>
      </w:r>
      <w:r w:rsidR="002B35CB">
        <w:t>,</w:t>
      </w:r>
      <w:r w:rsidRPr="00815D47" w:rsidR="00815D47">
        <w:t xml:space="preserve"> or having tried to</w:t>
      </w:r>
      <w:r w:rsidR="002B35CB">
        <w:t xml:space="preserve"> do so</w:t>
      </w:r>
      <w:r w:rsidRPr="00815D47" w:rsidR="00815D47">
        <w:t xml:space="preserve">. </w:t>
      </w:r>
      <w:r w:rsidR="002B35CB">
        <w:t>Risk</w:t>
      </w:r>
      <w:r w:rsidRPr="00815D47" w:rsidR="00815D47">
        <w:t xml:space="preserve"> stratification is something that clinical commissioning groups tend to do, but very often people do not act on it. For </w:t>
      </w:r>
      <w:r w:rsidR="00503505">
        <w:t>us,</w:t>
      </w:r>
      <w:r w:rsidRPr="00815D47" w:rsidR="00815D47">
        <w:t xml:space="preserve"> it was about focusing on prevention and multiagency working</w:t>
      </w:r>
      <w:r w:rsidR="00503505">
        <w:t xml:space="preserve">. </w:t>
      </w:r>
    </w:p>
    <w:p w:rsidR="00815D47" w:rsidP="00815D47">
      <w:pPr>
        <w:pStyle w:val="Answer"/>
      </w:pPr>
      <w:r>
        <w:t xml:space="preserve">We </w:t>
      </w:r>
      <w:r w:rsidRPr="00815D47">
        <w:t xml:space="preserve">worked out </w:t>
      </w:r>
      <w:r>
        <w:t xml:space="preserve">that </w:t>
      </w:r>
      <w:r w:rsidRPr="00815D47">
        <w:t>we were spending</w:t>
      </w:r>
      <w:r w:rsidR="00D802F3">
        <w:t>,</w:t>
      </w:r>
      <w:r w:rsidRPr="00815D47">
        <w:t xml:space="preserve"> on average</w:t>
      </w:r>
      <w:r w:rsidR="00D802F3">
        <w:t>,</w:t>
      </w:r>
      <w:r>
        <w:t xml:space="preserve"> </w:t>
      </w:r>
      <w:r w:rsidR="001854D9">
        <w:t>£250,000</w:t>
      </w:r>
      <w:r w:rsidRPr="00815D47">
        <w:t xml:space="preserve"> per </w:t>
      </w:r>
      <w:r>
        <w:t xml:space="preserve">year per </w:t>
      </w:r>
      <w:r w:rsidRPr="00815D47">
        <w:t xml:space="preserve">family on families we were just passing around the system without building a relationship with them and helping them. At the end of the year, with </w:t>
      </w:r>
      <w:r w:rsidR="00D802F3">
        <w:t xml:space="preserve">a </w:t>
      </w:r>
      <w:r w:rsidR="001854D9">
        <w:t>£250,000</w:t>
      </w:r>
      <w:r w:rsidRPr="00815D47">
        <w:t xml:space="preserve"> spent</w:t>
      </w:r>
      <w:r w:rsidR="001854D9">
        <w:t>,</w:t>
      </w:r>
      <w:r w:rsidRPr="00815D47">
        <w:t xml:space="preserve"> they </w:t>
      </w:r>
      <w:r w:rsidR="00055C3D">
        <w:t>we</w:t>
      </w:r>
      <w:r w:rsidRPr="00815D47">
        <w:t>re in a worse position or</w:t>
      </w:r>
      <w:r w:rsidR="00055C3D">
        <w:t xml:space="preserve"> </w:t>
      </w:r>
      <w:r w:rsidRPr="00815D47">
        <w:t>the same position</w:t>
      </w:r>
      <w:r w:rsidR="00D802F3">
        <w:t xml:space="preserve"> as</w:t>
      </w:r>
      <w:r w:rsidRPr="00815D47">
        <w:t xml:space="preserve"> they </w:t>
      </w:r>
      <w:r w:rsidR="00097DEB">
        <w:t>we</w:t>
      </w:r>
      <w:r w:rsidRPr="00815D47">
        <w:t xml:space="preserve">re </w:t>
      </w:r>
      <w:r w:rsidR="00097DEB">
        <w:t>at</w:t>
      </w:r>
      <w:r w:rsidRPr="00815D47">
        <w:t xml:space="preserve"> the beginning of the year. We have to think differently about how we use the resources we have in public services</w:t>
      </w:r>
      <w:r w:rsidR="00097DEB">
        <w:t>,</w:t>
      </w:r>
      <w:r w:rsidRPr="00815D47">
        <w:t xml:space="preserve"> and how public servants work together in a place around a person and </w:t>
      </w:r>
      <w:r w:rsidR="00D802F3">
        <w:t xml:space="preserve">a </w:t>
      </w:r>
      <w:r w:rsidRPr="00815D47">
        <w:t xml:space="preserve">family </w:t>
      </w:r>
      <w:r w:rsidR="00097DEB">
        <w:t xml:space="preserve">to </w:t>
      </w:r>
      <w:r w:rsidRPr="00815D47">
        <w:t>provide the support they need by listening to them</w:t>
      </w:r>
      <w:r w:rsidR="00097DEB">
        <w:t>,</w:t>
      </w:r>
      <w:r w:rsidRPr="00815D47">
        <w:t xml:space="preserve"> and then coming up with an answer</w:t>
      </w:r>
      <w:r w:rsidR="00097DEB">
        <w:t xml:space="preserve"> that</w:t>
      </w:r>
      <w:r w:rsidRPr="00815D47">
        <w:t xml:space="preserve"> does not have </w:t>
      </w:r>
      <w:r w:rsidR="0006378D">
        <w:t>to fit</w:t>
      </w:r>
      <w:r w:rsidRPr="00815D47">
        <w:t xml:space="preserve"> eligibility</w:t>
      </w:r>
      <w:r w:rsidR="0006378D">
        <w:t xml:space="preserve"> criteria but is much more </w:t>
      </w:r>
      <w:r w:rsidRPr="00815D47">
        <w:t>personalised.</w:t>
      </w:r>
      <w:r w:rsidR="00D802F3">
        <w:t xml:space="preserve"> I hope that is okay.</w:t>
      </w:r>
    </w:p>
    <w:p w:rsidR="00815D47" w:rsidP="0006378D">
      <w:pPr>
        <w:pStyle w:val="Remark"/>
      </w:pPr>
      <w:r w:rsidRPr="0006378D">
        <w:rPr>
          <w:b/>
        </w:rPr>
        <w:t>Lord Laming:</w:t>
      </w:r>
      <w:r>
        <w:t xml:space="preserve"> </w:t>
      </w:r>
      <w:r w:rsidRPr="00815D47">
        <w:t>That is terrific and inspiring</w:t>
      </w:r>
      <w:r w:rsidR="00D802F3">
        <w:t>; thank you very much indeed.</w:t>
      </w:r>
    </w:p>
    <w:p w:rsidR="001972E5" w:rsidP="00815D47">
      <w:pPr>
        <w:pStyle w:val="Question"/>
      </w:pPr>
      <w:r w:rsidRPr="00815D47">
        <w:rPr>
          <w:b/>
        </w:rPr>
        <w:t>Baroness Goudie:</w:t>
      </w:r>
      <w:r w:rsidR="0006378D">
        <w:t xml:space="preserve"> P</w:t>
      </w:r>
      <w:r w:rsidRPr="00815D47">
        <w:t xml:space="preserve">rofessor </w:t>
      </w:r>
      <w:r w:rsidR="0006378D">
        <w:t>Hall, I</w:t>
      </w:r>
      <w:r w:rsidR="00172C61">
        <w:t xml:space="preserve"> heard</w:t>
      </w:r>
      <w:r w:rsidR="0006378D">
        <w:t xml:space="preserve"> what you said about </w:t>
      </w:r>
      <w:r w:rsidR="00172C61">
        <w:t>the</w:t>
      </w:r>
      <w:r w:rsidR="0006378D">
        <w:t xml:space="preserve"> number of people who turn</w:t>
      </w:r>
      <w:r w:rsidR="00172C61">
        <w:t>ed</w:t>
      </w:r>
      <w:r w:rsidR="0006378D">
        <w:t xml:space="preserve"> up unexpectedly</w:t>
      </w:r>
      <w:r w:rsidR="00172C61">
        <w:t>. I am helping somebody</w:t>
      </w:r>
      <w:r w:rsidRPr="001854D9" w:rsidR="001854D9">
        <w:t xml:space="preserve"> </w:t>
      </w:r>
      <w:r w:rsidR="001854D9">
        <w:t>at the moment</w:t>
      </w:r>
      <w:r w:rsidR="00172C61">
        <w:t>. One day we had 18 people turn up</w:t>
      </w:r>
      <w:r w:rsidR="001854D9">
        <w:t>,</w:t>
      </w:r>
      <w:r w:rsidR="00172C61">
        <w:t xml:space="preserve"> with the appointments not necessarily being known about. </w:t>
      </w:r>
    </w:p>
    <w:p w:rsidR="00815D47" w:rsidP="001972E5">
      <w:pPr>
        <w:pStyle w:val="QuestionCont"/>
      </w:pPr>
      <w:r>
        <w:t>To what extent d</w:t>
      </w:r>
      <w:r w:rsidR="00D46848">
        <w:t>id</w:t>
      </w:r>
      <w:r>
        <w:t xml:space="preserve"> the </w:t>
      </w:r>
      <w:r w:rsidRPr="00815D47">
        <w:t xml:space="preserve">commissioning process change to enable the Wigan </w:t>
      </w:r>
      <w:r w:rsidR="006B21C0">
        <w:t>D</w:t>
      </w:r>
      <w:r w:rsidRPr="00815D47">
        <w:t>eal on adult social care</w:t>
      </w:r>
      <w:r w:rsidR="001972E5">
        <w:t>,</w:t>
      </w:r>
      <w:r w:rsidRPr="00815D47">
        <w:t xml:space="preserve"> and how</w:t>
      </w:r>
      <w:r w:rsidR="00D46848">
        <w:t>,</w:t>
      </w:r>
      <w:r w:rsidRPr="00815D47">
        <w:t xml:space="preserve"> and who did you have to convince to make this change?</w:t>
      </w:r>
    </w:p>
    <w:p w:rsidR="001972E5" w:rsidP="00815D47">
      <w:pPr>
        <w:pStyle w:val="Answer"/>
      </w:pPr>
      <w:r w:rsidRPr="00E23AC0">
        <w:rPr>
          <w:b/>
          <w:bCs/>
          <w:i/>
          <w:iCs/>
        </w:rPr>
        <w:t>Professor Donna Hall</w:t>
      </w:r>
      <w:r w:rsidRPr="00815D47" w:rsidR="00815D47">
        <w:rPr>
          <w:b/>
          <w:i/>
        </w:rPr>
        <w:t>:</w:t>
      </w:r>
      <w:r w:rsidR="00815D47">
        <w:t xml:space="preserve"> </w:t>
      </w:r>
      <w:r>
        <w:t>Being really honest, t</w:t>
      </w:r>
      <w:r w:rsidR="008C0D49">
        <w:t xml:space="preserve">his </w:t>
      </w:r>
      <w:r w:rsidRPr="00815D47" w:rsidR="00815D47">
        <w:t>was a bit of a struggle</w:t>
      </w:r>
      <w:r>
        <w:t>—</w:t>
      </w:r>
    </w:p>
    <w:p w:rsidR="001972E5" w:rsidP="001972E5">
      <w:pPr>
        <w:pStyle w:val="Remark"/>
      </w:pPr>
      <w:r w:rsidRPr="001972E5">
        <w:rPr>
          <w:b/>
        </w:rPr>
        <w:t>Baroness Goudie:</w:t>
      </w:r>
      <w:r>
        <w:t xml:space="preserve"> I am sure. </w:t>
      </w:r>
      <w:r w:rsidRPr="00815D47" w:rsidR="00815D47">
        <w:t xml:space="preserve"> </w:t>
      </w:r>
    </w:p>
    <w:p w:rsidR="00E23AC0" w:rsidP="001972E5">
      <w:pPr>
        <w:pStyle w:val="Answer"/>
      </w:pPr>
      <w:r w:rsidRPr="00E23AC0">
        <w:rPr>
          <w:b/>
          <w:bCs/>
          <w:i/>
          <w:iCs/>
        </w:rPr>
        <w:t>Professor Donna Hall</w:t>
      </w:r>
      <w:r w:rsidRPr="001972E5" w:rsidR="001972E5">
        <w:rPr>
          <w:b/>
          <w:i/>
        </w:rPr>
        <w:t>:</w:t>
      </w:r>
      <w:r w:rsidR="001972E5">
        <w:t xml:space="preserve"> </w:t>
      </w:r>
      <w:r>
        <w:t>—</w:t>
      </w:r>
      <w:r w:rsidRPr="00815D47" w:rsidR="00815D47">
        <w:t>becaus</w:t>
      </w:r>
      <w:r w:rsidR="008C0D49">
        <w:t>e</w:t>
      </w:r>
      <w:r w:rsidRPr="00815D47" w:rsidR="00815D47">
        <w:t xml:space="preserve"> there was a bit of a ris</w:t>
      </w:r>
      <w:r w:rsidR="008C0D49">
        <w:t>k-</w:t>
      </w:r>
      <w:r w:rsidRPr="00815D47" w:rsidR="00815D47">
        <w:t>averse mindset in the clinical commissioning group at the time</w:t>
      </w:r>
      <w:r w:rsidR="008C0D49">
        <w:t xml:space="preserve">. There was a </w:t>
      </w:r>
      <w:r w:rsidRPr="00815D47" w:rsidR="00815D47">
        <w:t>change of leadership. It is amazing what a change of leadership can do in shifting a whole organisation</w:t>
      </w:r>
      <w:r w:rsidR="002735C3">
        <w:t>’</w:t>
      </w:r>
      <w:r w:rsidRPr="00815D47" w:rsidR="00815D47">
        <w:t xml:space="preserve">s mindset and culture. </w:t>
      </w:r>
    </w:p>
    <w:p w:rsidR="00815D47" w:rsidP="001972E5">
      <w:pPr>
        <w:pStyle w:val="Answer"/>
      </w:pPr>
      <w:r w:rsidRPr="00815D47">
        <w:t>Eventually, we work</w:t>
      </w:r>
      <w:r w:rsidR="00F706A7">
        <w:t>ed</w:t>
      </w:r>
      <w:r w:rsidRPr="00815D47">
        <w:t xml:space="preserve"> together to </w:t>
      </w:r>
      <w:r w:rsidR="00F706A7">
        <w:t>co-</w:t>
      </w:r>
      <w:r w:rsidR="005E6358">
        <w:t>c</w:t>
      </w:r>
      <w:r w:rsidRPr="00815D47">
        <w:t>ommission on a</w:t>
      </w:r>
      <w:r w:rsidR="00F706A7">
        <w:t xml:space="preserve"> </w:t>
      </w:r>
      <w:r w:rsidR="005E6358">
        <w:t>primary</w:t>
      </w:r>
      <w:r w:rsidRPr="00815D47">
        <w:t xml:space="preserve"> care network basis. We would get </w:t>
      </w:r>
      <w:r w:rsidR="005E6358">
        <w:t>GPs</w:t>
      </w:r>
      <w:r w:rsidRPr="00815D47">
        <w:t xml:space="preserve"> working together in a local neighbourhood with consultants at the local hospital</w:t>
      </w:r>
      <w:r w:rsidR="005E6358">
        <w:t>,</w:t>
      </w:r>
      <w:r w:rsidRPr="00815D47">
        <w:t xml:space="preserve"> the community and voluntary sector</w:t>
      </w:r>
      <w:r w:rsidR="00E23AC0">
        <w:t>,</w:t>
      </w:r>
      <w:r w:rsidR="002B3EFA">
        <w:t xml:space="preserve"> and</w:t>
      </w:r>
      <w:r w:rsidRPr="00815D47">
        <w:t xml:space="preserve"> the council and social care</w:t>
      </w:r>
      <w:r w:rsidR="00E23AC0">
        <w:t>,</w:t>
      </w:r>
      <w:r w:rsidRPr="00815D47">
        <w:t xml:space="preserve"> to come up with a plan for individual</w:t>
      </w:r>
      <w:r w:rsidR="002B3EFA">
        <w:t>s</w:t>
      </w:r>
      <w:r w:rsidRPr="00815D47">
        <w:t xml:space="preserve"> rather than having very strict silo commissioning services</w:t>
      </w:r>
      <w:r w:rsidR="002B3EFA">
        <w:t xml:space="preserve">. The </w:t>
      </w:r>
      <w:r w:rsidR="00BF10BA">
        <w:t>Clinical Commissioning Group (</w:t>
      </w:r>
      <w:r w:rsidRPr="00815D47">
        <w:t>CCG</w:t>
      </w:r>
      <w:r w:rsidR="00BF10BA">
        <w:t>)</w:t>
      </w:r>
      <w:r w:rsidRPr="00815D47">
        <w:t xml:space="preserve"> commission</w:t>
      </w:r>
      <w:r w:rsidR="00D12D6D">
        <w:t>s</w:t>
      </w:r>
      <w:r w:rsidRPr="00815D47">
        <w:t xml:space="preserve"> over 500 different services, but they</w:t>
      </w:r>
      <w:r w:rsidR="00D12D6D">
        <w:t xml:space="preserve"> a</w:t>
      </w:r>
      <w:r w:rsidRPr="00815D47">
        <w:t>re not</w:t>
      </w:r>
      <w:r w:rsidR="00D12D6D">
        <w:t xml:space="preserve"> wrapped around a </w:t>
      </w:r>
      <w:r w:rsidRPr="00815D47">
        <w:t>person</w:t>
      </w:r>
      <w:r w:rsidR="00D12D6D">
        <w:t xml:space="preserve">. They are </w:t>
      </w:r>
      <w:r w:rsidRPr="00815D47">
        <w:t>all separate and really expensive</w:t>
      </w:r>
      <w:r w:rsidR="00E23AC0">
        <w:t>,</w:t>
      </w:r>
      <w:r w:rsidRPr="00815D47">
        <w:t xml:space="preserve"> and they do not have </w:t>
      </w:r>
      <w:r w:rsidR="00D12D6D">
        <w:t>co</w:t>
      </w:r>
      <w:r w:rsidR="00D12D6D">
        <w:noBreakHyphen/>
      </w:r>
      <w:r w:rsidRPr="00815D47">
        <w:t>production at the heart of it. We managed to shift that, but it was really hard. I carry the</w:t>
      </w:r>
      <w:r w:rsidR="00D12D6D">
        <w:t xml:space="preserve"> battle</w:t>
      </w:r>
      <w:r w:rsidRPr="00815D47">
        <w:t xml:space="preserve"> </w:t>
      </w:r>
      <w:r w:rsidR="00A37E03">
        <w:t xml:space="preserve">scars </w:t>
      </w:r>
      <w:r w:rsidRPr="00815D47">
        <w:t xml:space="preserve">to this day. </w:t>
      </w:r>
      <w:r w:rsidR="00A37E03">
        <w:t>I am</w:t>
      </w:r>
      <w:r w:rsidRPr="00815D47">
        <w:t xml:space="preserve"> hopeful</w:t>
      </w:r>
      <w:r w:rsidR="00E23AC0">
        <w:t>,</w:t>
      </w:r>
      <w:r w:rsidRPr="00815D47">
        <w:t xml:space="preserve"> with the new integrated care system</w:t>
      </w:r>
      <w:r w:rsidR="00A37E03">
        <w:t>s</w:t>
      </w:r>
      <w:r w:rsidRPr="00815D47">
        <w:t xml:space="preserve"> where local authorities have to work with the NHS in the 42 statutory areas</w:t>
      </w:r>
      <w:r w:rsidR="00E23AC0">
        <w:t>,</w:t>
      </w:r>
      <w:r w:rsidRPr="00815D47">
        <w:t xml:space="preserve"> </w:t>
      </w:r>
      <w:r w:rsidR="00E23AC0">
        <w:t xml:space="preserve">that </w:t>
      </w:r>
      <w:r w:rsidR="00A37E03">
        <w:t xml:space="preserve">there </w:t>
      </w:r>
      <w:r w:rsidRPr="00815D47">
        <w:t xml:space="preserve">will be a </w:t>
      </w:r>
      <w:r w:rsidR="00E23AC0">
        <w:t xml:space="preserve">better, much </w:t>
      </w:r>
      <w:r w:rsidRPr="00815D47">
        <w:t>more</w:t>
      </w:r>
      <w:r w:rsidR="00A37E03">
        <w:t xml:space="preserve"> person</w:t>
      </w:r>
      <w:r w:rsidR="00A37E03">
        <w:noBreakHyphen/>
        <w:t xml:space="preserve">centred </w:t>
      </w:r>
      <w:r w:rsidRPr="00815D47">
        <w:t>approach to commissioning in the future.</w:t>
      </w:r>
    </w:p>
    <w:p w:rsidR="00815D47" w:rsidP="000D1936">
      <w:pPr>
        <w:pStyle w:val="Remark"/>
      </w:pPr>
      <w:r w:rsidRPr="000D1936">
        <w:rPr>
          <w:b/>
        </w:rPr>
        <w:t>The Chair:</w:t>
      </w:r>
      <w:r>
        <w:t xml:space="preserve"> </w:t>
      </w:r>
      <w:r w:rsidR="00E23AC0">
        <w:t xml:space="preserve">Thank you very much. </w:t>
      </w:r>
      <w:r w:rsidRPr="00815D47">
        <w:t xml:space="preserve">Our final </w:t>
      </w:r>
      <w:r w:rsidR="000D1936">
        <w:t xml:space="preserve">but by no means least important question is from </w:t>
      </w:r>
      <w:r w:rsidRPr="00815D47">
        <w:t xml:space="preserve">Baroness </w:t>
      </w:r>
      <w:r w:rsidR="001078D6">
        <w:t>S</w:t>
      </w:r>
      <w:r w:rsidRPr="00815D47">
        <w:t>heph</w:t>
      </w:r>
      <w:r w:rsidR="000D1936">
        <w:t>a</w:t>
      </w:r>
      <w:r w:rsidRPr="00815D47">
        <w:t>rd.</w:t>
      </w:r>
    </w:p>
    <w:p w:rsidR="00815D47" w:rsidP="00815D47">
      <w:pPr>
        <w:pStyle w:val="Question"/>
      </w:pPr>
      <w:r w:rsidRPr="00815D47">
        <w:rPr>
          <w:b/>
        </w:rPr>
        <w:t>Baroness Shephard of Northwold:</w:t>
      </w:r>
      <w:r>
        <w:t xml:space="preserve"> Chair, </w:t>
      </w:r>
      <w:r w:rsidR="000D1936">
        <w:t>Professor Hall</w:t>
      </w:r>
      <w:r w:rsidRPr="00815D47">
        <w:t xml:space="preserve"> has answered a lot of the points in the question</w:t>
      </w:r>
      <w:r w:rsidR="00F61E45">
        <w:t>.</w:t>
      </w:r>
      <w:r w:rsidRPr="00815D47">
        <w:t xml:space="preserve"> I want to ask</w:t>
      </w:r>
      <w:r w:rsidR="00E23AC0">
        <w:t>,</w:t>
      </w:r>
      <w:r w:rsidR="00F61E45">
        <w:t xml:space="preserve"> I hope</w:t>
      </w:r>
      <w:r w:rsidR="00E23AC0">
        <w:t>,</w:t>
      </w:r>
      <w:r w:rsidR="00F61E45">
        <w:t xml:space="preserve"> some relevant things</w:t>
      </w:r>
      <w:r w:rsidR="001854D9">
        <w:t xml:space="preserve">, </w:t>
      </w:r>
      <w:r w:rsidR="00F61E45">
        <w:t>briefly. You</w:t>
      </w:r>
      <w:r w:rsidRPr="00815D47">
        <w:t xml:space="preserve"> have said that it has worked in </w:t>
      </w:r>
      <w:r w:rsidR="00F61E45">
        <w:t>W</w:t>
      </w:r>
      <w:r w:rsidRPr="00815D47">
        <w:t>igan because you have a sense of identity and a sense of place. Can you tell me the size of the population you</w:t>
      </w:r>
      <w:r w:rsidR="00F61E45">
        <w:t xml:space="preserve"> a</w:t>
      </w:r>
      <w:r w:rsidRPr="00815D47">
        <w:t>re dealing with?</w:t>
      </w:r>
    </w:p>
    <w:p w:rsidR="00114251" w:rsidP="00815D47">
      <w:pPr>
        <w:pStyle w:val="Answer"/>
      </w:pPr>
      <w:r w:rsidRPr="00E23AC0">
        <w:rPr>
          <w:b/>
          <w:bCs/>
          <w:i/>
          <w:iCs/>
        </w:rPr>
        <w:t>Professor Donna Hall</w:t>
      </w:r>
      <w:r w:rsidRPr="00815D47" w:rsidR="00815D47">
        <w:rPr>
          <w:b/>
          <w:i/>
        </w:rPr>
        <w:t>:</w:t>
      </w:r>
      <w:r w:rsidR="00815D47">
        <w:t xml:space="preserve"> </w:t>
      </w:r>
      <w:r w:rsidR="00723CC2">
        <w:t>A</w:t>
      </w:r>
      <w:r w:rsidRPr="00815D47" w:rsidR="00815D47">
        <w:t xml:space="preserve">ltogether </w:t>
      </w:r>
      <w:r w:rsidR="00723CC2">
        <w:t xml:space="preserve">we have </w:t>
      </w:r>
      <w:r w:rsidRPr="00815D47" w:rsidR="00815D47">
        <w:t>323,000 people</w:t>
      </w:r>
      <w:r>
        <w:t xml:space="preserve"> living in Wigan borough</w:t>
      </w:r>
      <w:r w:rsidR="00815D47">
        <w:t xml:space="preserve">. </w:t>
      </w:r>
    </w:p>
    <w:p w:rsidR="00114251" w:rsidP="00114251">
      <w:pPr>
        <w:pStyle w:val="Remark"/>
      </w:pPr>
      <w:r w:rsidRPr="00114251">
        <w:rPr>
          <w:b/>
        </w:rPr>
        <w:t>Baroness Shephard of Northwold:</w:t>
      </w:r>
      <w:r>
        <w:t xml:space="preserve"> That is the total size of the area. </w:t>
      </w:r>
    </w:p>
    <w:p w:rsidR="00993CEF" w:rsidP="00114251">
      <w:pPr>
        <w:pStyle w:val="Answer"/>
      </w:pPr>
      <w:r w:rsidRPr="00114251">
        <w:rPr>
          <w:b/>
          <w:i/>
        </w:rPr>
        <w:t>Professor Donna Hall:</w:t>
      </w:r>
      <w:r>
        <w:t xml:space="preserve"> </w:t>
      </w:r>
      <w:r w:rsidR="009B6AF2">
        <w:t xml:space="preserve">Wigan </w:t>
      </w:r>
      <w:r w:rsidRPr="00815D47" w:rsidR="00815D47">
        <w:t>is the</w:t>
      </w:r>
      <w:r w:rsidR="004670F5">
        <w:t xml:space="preserve"> ninth</w:t>
      </w:r>
      <w:r w:rsidR="001854D9">
        <w:t>-</w:t>
      </w:r>
      <w:r w:rsidRPr="00815D47" w:rsidR="00815D47">
        <w:t xml:space="preserve">largest metropolitan </w:t>
      </w:r>
      <w:r w:rsidR="004670F5">
        <w:t>borough in the UK.</w:t>
      </w:r>
    </w:p>
    <w:p w:rsidR="00114251" w:rsidP="009B6AF2">
      <w:pPr>
        <w:pStyle w:val="Remark"/>
      </w:pPr>
      <w:r w:rsidRPr="009B6AF2">
        <w:rPr>
          <w:b/>
        </w:rPr>
        <w:t>Baroness Shephard of Northwold:</w:t>
      </w:r>
      <w:r>
        <w:t xml:space="preserve"> </w:t>
      </w:r>
      <w:r w:rsidRPr="00993CEF">
        <w:t>That is excellent, because it give</w:t>
      </w:r>
      <w:r w:rsidR="001854D9">
        <w:t>s</w:t>
      </w:r>
      <w:r w:rsidRPr="00993CEF">
        <w:t xml:space="preserve"> me an idea of how you can have a total local</w:t>
      </w:r>
      <w:r w:rsidR="009B6AF2">
        <w:t xml:space="preserve"> </w:t>
      </w:r>
      <w:r w:rsidRPr="00993CEF">
        <w:t>authority area with a sense of identity. However, d</w:t>
      </w:r>
      <w:r w:rsidR="009B6AF2">
        <w:t>o</w:t>
      </w:r>
      <w:r w:rsidRPr="00993CEF">
        <w:t xml:space="preserve"> you think that such an approach could be made to work in a large</w:t>
      </w:r>
      <w:r>
        <w:t>,</w:t>
      </w:r>
      <w:r w:rsidRPr="00993CEF">
        <w:t xml:space="preserve"> far-flung rural area</w:t>
      </w:r>
      <w:r w:rsidR="009B6AF2">
        <w:t>,</w:t>
      </w:r>
      <w:r w:rsidRPr="00993CEF">
        <w:t xml:space="preserve"> </w:t>
      </w:r>
      <w:r>
        <w:t>such as</w:t>
      </w:r>
      <w:r w:rsidRPr="00993CEF">
        <w:t xml:space="preserve"> a county that might have eight separate district councils and a very much greater number of institutions</w:t>
      </w:r>
      <w:r w:rsidR="00273A8A">
        <w:t xml:space="preserve">? If so, </w:t>
      </w:r>
      <w:r w:rsidRPr="00993CEF">
        <w:t xml:space="preserve">how do you think that may work? </w:t>
      </w:r>
    </w:p>
    <w:p w:rsidR="00993CEF" w:rsidP="009B6AF2">
      <w:pPr>
        <w:pStyle w:val="Remark"/>
      </w:pPr>
      <w:r>
        <w:t>B</w:t>
      </w:r>
      <w:r w:rsidRPr="00993CEF">
        <w:t>efore this work was started</w:t>
      </w:r>
      <w:r w:rsidR="00114251">
        <w:t>,</w:t>
      </w:r>
      <w:r w:rsidRPr="00993CEF">
        <w:t xml:space="preserve"> there must </w:t>
      </w:r>
      <w:r w:rsidR="00E306C1">
        <w:t xml:space="preserve">already </w:t>
      </w:r>
      <w:r w:rsidRPr="00993CEF">
        <w:t>have been</w:t>
      </w:r>
      <w:r>
        <w:t xml:space="preserve">—is </w:t>
      </w:r>
      <w:r w:rsidRPr="00993CEF">
        <w:t>this the case</w:t>
      </w:r>
      <w:r w:rsidR="001854D9">
        <w:t>?</w:t>
      </w:r>
      <w:r w:rsidR="00E306C1">
        <w:t>—</w:t>
      </w:r>
      <w:r w:rsidRPr="00993CEF">
        <w:t>a lot of good</w:t>
      </w:r>
      <w:r w:rsidR="00114251">
        <w:t xml:space="preserve"> </w:t>
      </w:r>
      <w:r w:rsidRPr="00993CEF">
        <w:t xml:space="preserve">will and </w:t>
      </w:r>
      <w:r w:rsidR="00E306C1">
        <w:t xml:space="preserve">a </w:t>
      </w:r>
      <w:r w:rsidRPr="00993CEF">
        <w:t xml:space="preserve">sense that </w:t>
      </w:r>
      <w:r w:rsidR="00E306C1">
        <w:t>it could be done for</w:t>
      </w:r>
      <w:r w:rsidRPr="00993CEF">
        <w:t xml:space="preserve"> Wigan</w:t>
      </w:r>
      <w:r w:rsidR="001854D9">
        <w:t>.</w:t>
      </w:r>
      <w:r w:rsidRPr="00993CEF">
        <w:t xml:space="preserve"> </w:t>
      </w:r>
      <w:r w:rsidR="00E306C1">
        <w:t xml:space="preserve">It </w:t>
      </w:r>
      <w:r w:rsidRPr="00993CEF">
        <w:t>is very different if you</w:t>
      </w:r>
      <w:r w:rsidR="00E306C1">
        <w:t xml:space="preserve"> say</w:t>
      </w:r>
      <w:r w:rsidR="00845BB1">
        <w:t xml:space="preserve">, “Can we do it for </w:t>
      </w:r>
      <w:r w:rsidR="00114251">
        <w:t>N</w:t>
      </w:r>
      <w:r w:rsidR="00845BB1">
        <w:t>orth Yorkshire or Norfolk?”</w:t>
      </w:r>
      <w:r w:rsidRPr="00993CEF">
        <w:t xml:space="preserve"> People think</w:t>
      </w:r>
      <w:r w:rsidR="00845BB1">
        <w:t xml:space="preserve"> </w:t>
      </w:r>
      <w:r w:rsidRPr="00993CEF">
        <w:t>it is not different</w:t>
      </w:r>
      <w:r w:rsidR="00114251">
        <w:t>,</w:t>
      </w:r>
      <w:r w:rsidRPr="00993CEF">
        <w:t xml:space="preserve"> but it is becaus</w:t>
      </w:r>
      <w:r w:rsidR="00845BB1">
        <w:t>e of</w:t>
      </w:r>
      <w:r w:rsidRPr="00993CEF">
        <w:t xml:space="preserve"> scale</w:t>
      </w:r>
      <w:r w:rsidR="00AA5D92">
        <w:t xml:space="preserve">, </w:t>
      </w:r>
      <w:r w:rsidRPr="00993CEF">
        <w:t>separation and the</w:t>
      </w:r>
      <w:r w:rsidR="00845BB1">
        <w:t xml:space="preserve"> existence of </w:t>
      </w:r>
      <w:r w:rsidR="00114251">
        <w:t xml:space="preserve">many </w:t>
      </w:r>
      <w:r w:rsidR="00845BB1">
        <w:t xml:space="preserve">different communities </w:t>
      </w:r>
      <w:r w:rsidRPr="00993CEF">
        <w:t>in large rural counties</w:t>
      </w:r>
      <w:r w:rsidR="00114251">
        <w:t>,</w:t>
      </w:r>
      <w:r w:rsidRPr="00993CEF">
        <w:t xml:space="preserve"> which</w:t>
      </w:r>
      <w:r w:rsidR="004763B9">
        <w:t>,</w:t>
      </w:r>
      <w:r w:rsidRPr="00993CEF">
        <w:t xml:space="preserve"> after all, </w:t>
      </w:r>
      <w:r w:rsidR="001854D9">
        <w:t>are</w:t>
      </w:r>
      <w:r w:rsidRPr="00993CEF">
        <w:t xml:space="preserve"> your administrative management tool</w:t>
      </w:r>
      <w:r w:rsidR="004763B9">
        <w:t>. It</w:t>
      </w:r>
      <w:r w:rsidRPr="00993CEF">
        <w:t xml:space="preserve"> is hard to instil a notion of</w:t>
      </w:r>
      <w:r w:rsidR="004763B9">
        <w:t xml:space="preserve"> one </w:t>
      </w:r>
      <w:r w:rsidRPr="00993CEF">
        <w:t>identity, whereas in Wigan</w:t>
      </w:r>
      <w:r w:rsidR="00114251">
        <w:t>,</w:t>
      </w:r>
      <w:r w:rsidRPr="00993CEF">
        <w:t xml:space="preserve"> with that size of population</w:t>
      </w:r>
      <w:r w:rsidR="00114251">
        <w:t>,</w:t>
      </w:r>
      <w:r w:rsidRPr="00993CEF">
        <w:t xml:space="preserve"> you could and you have. That is not to detract from the fantastic story you have told us this afternoon. It has been an inspiration</w:t>
      </w:r>
      <w:r w:rsidR="00D07B85">
        <w:t>, b</w:t>
      </w:r>
      <w:r w:rsidRPr="00993CEF">
        <w:t xml:space="preserve">ut these are </w:t>
      </w:r>
      <w:r w:rsidR="001854D9">
        <w:t xml:space="preserve">sticky </w:t>
      </w:r>
      <w:r w:rsidRPr="00993CEF">
        <w:t>questions</w:t>
      </w:r>
      <w:r w:rsidR="00114251">
        <w:t>.</w:t>
      </w:r>
      <w:r w:rsidRPr="00993CEF">
        <w:t xml:space="preserve"> </w:t>
      </w:r>
      <w:r w:rsidR="00D07B85">
        <w:t>I am just</w:t>
      </w:r>
      <w:r w:rsidRPr="00993CEF">
        <w:t xml:space="preserve"> intrigued to know how we might be able to suggest that such a pattern </w:t>
      </w:r>
      <w:r w:rsidR="00D07B85">
        <w:t>c</w:t>
      </w:r>
      <w:r w:rsidRPr="00993CEF">
        <w:t>ould work elsewhere.</w:t>
      </w:r>
    </w:p>
    <w:p w:rsidR="00AA0734" w:rsidP="00993CEF">
      <w:pPr>
        <w:pStyle w:val="Answer"/>
      </w:pPr>
      <w:r w:rsidRPr="00E23AC0">
        <w:rPr>
          <w:b/>
          <w:bCs/>
          <w:i/>
          <w:iCs/>
        </w:rPr>
        <w:t>Professor Donna Hall</w:t>
      </w:r>
      <w:r w:rsidRPr="00993CEF" w:rsidR="00993CEF">
        <w:rPr>
          <w:b/>
          <w:i/>
        </w:rPr>
        <w:t>:</w:t>
      </w:r>
      <w:r w:rsidR="00993CEF">
        <w:t xml:space="preserve"> </w:t>
      </w:r>
      <w:r w:rsidRPr="00732FC1" w:rsidR="00732FC1">
        <w:t>That is a</w:t>
      </w:r>
      <w:r w:rsidR="00846894">
        <w:t>n</w:t>
      </w:r>
      <w:r w:rsidRPr="00732FC1" w:rsidR="00732FC1">
        <w:t xml:space="preserve"> interesting question and </w:t>
      </w:r>
      <w:r w:rsidR="00846894">
        <w:t>it was</w:t>
      </w:r>
      <w:r w:rsidRPr="00732FC1" w:rsidR="00732FC1">
        <w:t xml:space="preserve"> one that the </w:t>
      </w:r>
      <w:r w:rsidR="00846894">
        <w:t>K</w:t>
      </w:r>
      <w:r w:rsidRPr="00732FC1" w:rsidR="00732FC1">
        <w:t>ing</w:t>
      </w:r>
      <w:r w:rsidR="002735C3">
        <w:t>’</w:t>
      </w:r>
      <w:r w:rsidR="00846894">
        <w:t>s F</w:t>
      </w:r>
      <w:r w:rsidRPr="00732FC1" w:rsidR="00732FC1">
        <w:t>und asked us many times when it came to spend almost a year living with us to see how it worked</w:t>
      </w:r>
      <w:r w:rsidR="00846894">
        <w:t>,</w:t>
      </w:r>
      <w:r w:rsidRPr="00732FC1" w:rsidR="00732FC1">
        <w:t xml:space="preserve"> speaking to staff and</w:t>
      </w:r>
      <w:r w:rsidR="00F6551C">
        <w:t xml:space="preserve"> residents.</w:t>
      </w:r>
      <w:r w:rsidR="00A57EB6">
        <w:t xml:space="preserve"> </w:t>
      </w:r>
      <w:r w:rsidRPr="00732FC1" w:rsidR="00732FC1">
        <w:t>It wanted to look at the replicability of it in other places</w:t>
      </w:r>
      <w:r w:rsidR="00F6551C">
        <w:t xml:space="preserve">. Interestingly, it said that what made it different was clarity </w:t>
      </w:r>
      <w:r w:rsidR="00C73034">
        <w:t xml:space="preserve">and constancy </w:t>
      </w:r>
      <w:r w:rsidR="00F6551C">
        <w:t>of</w:t>
      </w:r>
      <w:r w:rsidRPr="00732FC1" w:rsidR="00732FC1">
        <w:t xml:space="preserve"> purpose</w:t>
      </w:r>
      <w:r w:rsidR="00F6551C">
        <w:t>,</w:t>
      </w:r>
      <w:r w:rsidRPr="00732FC1" w:rsidR="00732FC1">
        <w:t xml:space="preserve"> which could happen at </w:t>
      </w:r>
      <w:r w:rsidR="00F6551C">
        <w:t>c</w:t>
      </w:r>
      <w:r w:rsidRPr="00732FC1" w:rsidR="00732FC1">
        <w:t xml:space="preserve">ounty </w:t>
      </w:r>
      <w:r w:rsidR="00F6551C">
        <w:t>c</w:t>
      </w:r>
      <w:r w:rsidRPr="00732FC1" w:rsidR="00732FC1">
        <w:t>ouncil level</w:t>
      </w:r>
      <w:r w:rsidR="00CC7065">
        <w:t>—w</w:t>
      </w:r>
      <w:r w:rsidRPr="00732FC1" w:rsidR="00732FC1">
        <w:t xml:space="preserve">hat </w:t>
      </w:r>
      <w:r w:rsidR="00CC7065">
        <w:t xml:space="preserve">we were </w:t>
      </w:r>
      <w:r w:rsidR="00C73034">
        <w:t>t</w:t>
      </w:r>
      <w:r w:rsidR="00F6551C">
        <w:t>here</w:t>
      </w:r>
      <w:r w:rsidRPr="00732FC1" w:rsidR="00732FC1">
        <w:t xml:space="preserve"> to do </w:t>
      </w:r>
      <w:r w:rsidR="00CC7065">
        <w:t>a</w:t>
      </w:r>
      <w:r w:rsidRPr="00732FC1" w:rsidR="00732FC1">
        <w:t>s public servant</w:t>
      </w:r>
      <w:r w:rsidR="00CC7065">
        <w:t>s—</w:t>
      </w:r>
      <w:r w:rsidRPr="00732FC1" w:rsidR="00732FC1">
        <w:t>sticking with that clear</w:t>
      </w:r>
      <w:r w:rsidR="00A106F4">
        <w:t>,</w:t>
      </w:r>
      <w:r w:rsidRPr="00732FC1" w:rsidR="00732FC1">
        <w:t xml:space="preserve"> reformist mindset</w:t>
      </w:r>
      <w:r w:rsidR="00CC7065">
        <w:t>,</w:t>
      </w:r>
      <w:r w:rsidRPr="00732FC1" w:rsidR="00732FC1">
        <w:t xml:space="preserve"> reforming public services and having that clear narrative</w:t>
      </w:r>
      <w:r w:rsidR="00A57EB6">
        <w:t xml:space="preserve">, </w:t>
      </w:r>
      <w:r w:rsidRPr="00732FC1" w:rsidR="00732FC1">
        <w:t xml:space="preserve">very similar to the </w:t>
      </w:r>
      <w:r w:rsidR="00A57EB6">
        <w:t>M</w:t>
      </w:r>
      <w:r w:rsidRPr="00732FC1" w:rsidR="00732FC1">
        <w:t xml:space="preserve">aking it </w:t>
      </w:r>
      <w:r w:rsidR="00A57EB6">
        <w:t>R</w:t>
      </w:r>
      <w:r w:rsidRPr="00732FC1" w:rsidR="00732FC1">
        <w:t>eal narrat</w:t>
      </w:r>
      <w:r w:rsidR="00A57EB6">
        <w:t>ive. It</w:t>
      </w:r>
      <w:r w:rsidRPr="00732FC1" w:rsidR="00732FC1">
        <w:t xml:space="preserve"> is very simple an</w:t>
      </w:r>
      <w:r w:rsidR="00A57EB6">
        <w:t>d</w:t>
      </w:r>
      <w:r w:rsidRPr="00732FC1" w:rsidR="00732FC1">
        <w:t xml:space="preserve"> clear and guides all conversations</w:t>
      </w:r>
      <w:r w:rsidR="00C73034">
        <w:t>, b</w:t>
      </w:r>
      <w:r w:rsidR="00A57EB6">
        <w:t xml:space="preserve">ut within that </w:t>
      </w:r>
      <w:r w:rsidRPr="00732FC1" w:rsidR="00732FC1">
        <w:t xml:space="preserve">you have individual towns and villages </w:t>
      </w:r>
      <w:r>
        <w:t>in</w:t>
      </w:r>
      <w:r w:rsidRPr="00732FC1" w:rsidR="00732FC1">
        <w:t xml:space="preserve"> that broader context that need a different emphasis an</w:t>
      </w:r>
      <w:r>
        <w:t>d</w:t>
      </w:r>
      <w:r w:rsidRPr="00732FC1" w:rsidR="00732FC1">
        <w:t xml:space="preserve"> focu</w:t>
      </w:r>
      <w:r>
        <w:t>s.</w:t>
      </w:r>
      <w:r w:rsidRPr="00732FC1" w:rsidR="00732FC1">
        <w:t xml:space="preserve"> I think that is where the integrated neighbourhood teams come in. In Wigan</w:t>
      </w:r>
      <w:r w:rsidR="00DE3862">
        <w:t>,</w:t>
      </w:r>
      <w:r w:rsidRPr="00732FC1" w:rsidR="00732FC1">
        <w:t xml:space="preserve"> with </w:t>
      </w:r>
      <w:r>
        <w:t>a</w:t>
      </w:r>
      <w:r w:rsidRPr="00732FC1" w:rsidR="00732FC1">
        <w:t xml:space="preserve"> population o</w:t>
      </w:r>
      <w:r>
        <w:t>f</w:t>
      </w:r>
      <w:r w:rsidRPr="00732FC1" w:rsidR="00732FC1">
        <w:t xml:space="preserve"> 323,000</w:t>
      </w:r>
      <w:r w:rsidR="00DE3862">
        <w:t>,</w:t>
      </w:r>
      <w:r w:rsidRPr="00732FC1" w:rsidR="00732FC1">
        <w:t xml:space="preserve"> we</w:t>
      </w:r>
      <w:r>
        <w:t xml:space="preserve"> have seven</w:t>
      </w:r>
      <w:r w:rsidRPr="00732FC1" w:rsidR="00732FC1">
        <w:t>.</w:t>
      </w:r>
    </w:p>
    <w:p w:rsidR="00732FC1" w:rsidP="00993CEF">
      <w:pPr>
        <w:pStyle w:val="Answer"/>
      </w:pPr>
      <w:r>
        <w:t>A</w:t>
      </w:r>
      <w:r w:rsidRPr="00732FC1">
        <w:t>ll the international evidence s</w:t>
      </w:r>
      <w:r w:rsidR="00AA0734">
        <w:t>hows</w:t>
      </w:r>
      <w:r w:rsidRPr="00732FC1">
        <w:t xml:space="preserve"> that populations </w:t>
      </w:r>
      <w:r w:rsidR="00A444AD">
        <w:t>of</w:t>
      </w:r>
      <w:r w:rsidRPr="00732FC1">
        <w:t xml:space="preserve"> between 30,000</w:t>
      </w:r>
      <w:r w:rsidR="00A444AD">
        <w:t xml:space="preserve"> to 50,000</w:t>
      </w:r>
      <w:r w:rsidRPr="00732FC1">
        <w:t xml:space="preserve"> are the best footprint to do integrated neighbourhood services. </w:t>
      </w:r>
      <w:r>
        <w:t>A</w:t>
      </w:r>
      <w:r w:rsidRPr="00732FC1">
        <w:t xml:space="preserve"> bigger </w:t>
      </w:r>
      <w:r w:rsidR="00A444AD">
        <w:t>c</w:t>
      </w:r>
      <w:r w:rsidRPr="00732FC1">
        <w:t xml:space="preserve">ounty </w:t>
      </w:r>
      <w:r w:rsidR="00A444AD">
        <w:t>c</w:t>
      </w:r>
      <w:r w:rsidRPr="00732FC1">
        <w:t xml:space="preserve">ouncil, as long as it has the right mindset and framework </w:t>
      </w:r>
      <w:r w:rsidRPr="00732FC1">
        <w:t>of how it is going to work with citizens, can do quite a lot of</w:t>
      </w:r>
      <w:r w:rsidR="00A444AD">
        <w:t xml:space="preserve"> devolved </w:t>
      </w:r>
      <w:r w:rsidRPr="00732FC1">
        <w:t>working with those neighbourhoods</w:t>
      </w:r>
      <w:r w:rsidR="00973D00">
        <w:t xml:space="preserve">—villages, towns and shires, if you like—to make them bespoke and bright for those local </w:t>
      </w:r>
      <w:r w:rsidRPr="00732FC1">
        <w:t xml:space="preserve">citizens. </w:t>
      </w:r>
      <w:r w:rsidR="00B61C1A">
        <w:t xml:space="preserve">Lots of </w:t>
      </w:r>
      <w:r w:rsidRPr="00732FC1">
        <w:t>London boroughs</w:t>
      </w:r>
      <w:r w:rsidR="00B61C1A">
        <w:t xml:space="preserve">—I </w:t>
      </w:r>
      <w:r w:rsidRPr="00732FC1">
        <w:t xml:space="preserve">have been to speak to </w:t>
      </w:r>
      <w:r w:rsidR="00B61C1A">
        <w:t>I</w:t>
      </w:r>
      <w:r w:rsidRPr="00732FC1">
        <w:t>slington</w:t>
      </w:r>
      <w:r w:rsidR="00B61C1A">
        <w:t xml:space="preserve">—want to do the deal. </w:t>
      </w:r>
      <w:r w:rsidRPr="00732FC1">
        <w:t xml:space="preserve">Manchester City Council did it and called it </w:t>
      </w:r>
      <w:r w:rsidR="00B61C1A">
        <w:t>O</w:t>
      </w:r>
      <w:r w:rsidRPr="00732FC1">
        <w:t>ur Manchester</w:t>
      </w:r>
      <w:r w:rsidR="00B61C1A">
        <w:t xml:space="preserve">, but obviously it is a big city and so a very different demographic from </w:t>
      </w:r>
      <w:r w:rsidRPr="00732FC1">
        <w:t>Wigan</w:t>
      </w:r>
      <w:r>
        <w:t>.</w:t>
      </w:r>
    </w:p>
    <w:p w:rsidR="00E92188" w:rsidP="00F474A0">
      <w:pPr>
        <w:pStyle w:val="Remark"/>
      </w:pPr>
      <w:r w:rsidRPr="00F474A0">
        <w:rPr>
          <w:b/>
        </w:rPr>
        <w:t>Baroness Shephard of Northwold:</w:t>
      </w:r>
      <w:r>
        <w:t xml:space="preserve"> </w:t>
      </w:r>
      <w:r w:rsidR="00F474A0">
        <w:t>I</w:t>
      </w:r>
      <w:r w:rsidRPr="00732FC1">
        <w:t>t is a different mindset and different sense of identity</w:t>
      </w:r>
      <w:r w:rsidR="00F474A0">
        <w:t xml:space="preserve">. </w:t>
      </w:r>
    </w:p>
    <w:p w:rsidR="00E92188" w:rsidP="00E92188">
      <w:pPr>
        <w:pStyle w:val="Answer"/>
      </w:pPr>
      <w:r w:rsidRPr="00E92188">
        <w:rPr>
          <w:b/>
          <w:i/>
        </w:rPr>
        <w:t>Professor Donna Hall:</w:t>
      </w:r>
      <w:r>
        <w:t xml:space="preserve"> Completely. </w:t>
      </w:r>
    </w:p>
    <w:p w:rsidR="00732FC1" w:rsidP="00E92188">
      <w:pPr>
        <w:pStyle w:val="Remark"/>
      </w:pPr>
      <w:r w:rsidRPr="00E92188">
        <w:rPr>
          <w:b/>
        </w:rPr>
        <w:t>Baroness Shephard of Northwold:</w:t>
      </w:r>
      <w:r>
        <w:t xml:space="preserve"> </w:t>
      </w:r>
      <w:r w:rsidR="00F474A0">
        <w:t>From what you are saying, it is the sense of identity of Wigan as a whole.</w:t>
      </w:r>
      <w:r w:rsidRPr="00732FC1">
        <w:t xml:space="preserve"> I hate to say this,</w:t>
      </w:r>
      <w:r w:rsidR="00F474A0">
        <w:t xml:space="preserve"> but it is like a </w:t>
      </w:r>
      <w:r w:rsidRPr="00732FC1">
        <w:t>football team</w:t>
      </w:r>
      <w:r w:rsidR="00F474A0">
        <w:t xml:space="preserve">, or whatever it might be. </w:t>
      </w:r>
      <w:r w:rsidR="0057636C">
        <w:t xml:space="preserve">I am not </w:t>
      </w:r>
      <w:r w:rsidRPr="00732FC1">
        <w:t xml:space="preserve">pouring cold water </w:t>
      </w:r>
      <w:r w:rsidR="0057636C">
        <w:t xml:space="preserve">on it. I think it is fantastic. I am </w:t>
      </w:r>
      <w:r w:rsidRPr="00732FC1">
        <w:t xml:space="preserve">trying to see how it could be made to work with some ease </w:t>
      </w:r>
      <w:r w:rsidR="0057636C">
        <w:t xml:space="preserve">in </w:t>
      </w:r>
      <w:r w:rsidRPr="00732FC1">
        <w:t>different kinds of communities</w:t>
      </w:r>
      <w:r w:rsidR="0057636C">
        <w:t>. T</w:t>
      </w:r>
      <w:r w:rsidRPr="00732FC1">
        <w:t>hat is all I</w:t>
      </w:r>
      <w:r w:rsidR="0057636C">
        <w:t xml:space="preserve"> a</w:t>
      </w:r>
      <w:r w:rsidRPr="00732FC1">
        <w:t>m after.</w:t>
      </w:r>
    </w:p>
    <w:p w:rsidR="00732FC1" w:rsidP="00732FC1">
      <w:pPr>
        <w:pStyle w:val="Answer"/>
      </w:pPr>
      <w:r w:rsidRPr="00E23AC0">
        <w:rPr>
          <w:b/>
          <w:bCs/>
          <w:i/>
          <w:iCs/>
        </w:rPr>
        <w:t>Professor Donna Hall</w:t>
      </w:r>
      <w:r w:rsidRPr="00732FC1">
        <w:rPr>
          <w:b/>
          <w:i/>
        </w:rPr>
        <w:t>:</w:t>
      </w:r>
      <w:r>
        <w:t xml:space="preserve"> </w:t>
      </w:r>
      <w:r w:rsidRPr="00732FC1">
        <w:t>I absolutely understand.</w:t>
      </w:r>
    </w:p>
    <w:p w:rsidR="00732FC1" w:rsidP="0067574F">
      <w:pPr>
        <w:pStyle w:val="Remark"/>
      </w:pPr>
      <w:r w:rsidRPr="0067574F">
        <w:rPr>
          <w:b/>
        </w:rPr>
        <w:t>Baroness Shephard of Northwold:</w:t>
      </w:r>
      <w:r>
        <w:t xml:space="preserve"> </w:t>
      </w:r>
      <w:r w:rsidRPr="00732FC1">
        <w:t>I think</w:t>
      </w:r>
      <w:r w:rsidR="0057636C">
        <w:t xml:space="preserve"> it needs</w:t>
      </w:r>
      <w:r w:rsidRPr="00732FC1">
        <w:t xml:space="preserve"> several clones of yourself</w:t>
      </w:r>
      <w:r w:rsidR="0067574F">
        <w:t>. That</w:t>
      </w:r>
      <w:r w:rsidRPr="00732FC1">
        <w:t xml:space="preserve"> would be helpful.</w:t>
      </w:r>
    </w:p>
    <w:p w:rsidR="00732FC1" w:rsidP="00732FC1">
      <w:pPr>
        <w:pStyle w:val="Answer"/>
      </w:pPr>
      <w:r w:rsidRPr="00E23AC0">
        <w:rPr>
          <w:b/>
          <w:bCs/>
          <w:i/>
          <w:iCs/>
        </w:rPr>
        <w:t>Professor Donna Hall</w:t>
      </w:r>
      <w:r w:rsidRPr="00732FC1">
        <w:rPr>
          <w:b/>
          <w:i/>
        </w:rPr>
        <w:t>:</w:t>
      </w:r>
      <w:r>
        <w:t xml:space="preserve"> </w:t>
      </w:r>
      <w:r w:rsidRPr="00732FC1">
        <w:t>I</w:t>
      </w:r>
      <w:r w:rsidR="0067574F">
        <w:t xml:space="preserve"> am</w:t>
      </w:r>
      <w:r w:rsidRPr="00732FC1">
        <w:t xml:space="preserve"> not sure that is a good idea, but thank you.</w:t>
      </w:r>
    </w:p>
    <w:p w:rsidR="00732FC1" w:rsidP="0067574F">
      <w:pPr>
        <w:pStyle w:val="Remark"/>
      </w:pPr>
      <w:r w:rsidRPr="0067574F">
        <w:rPr>
          <w:b/>
        </w:rPr>
        <w:t>Baroness Shephard of Northwold:</w:t>
      </w:r>
      <w:r>
        <w:t xml:space="preserve"> </w:t>
      </w:r>
      <w:r w:rsidRPr="00732FC1">
        <w:t>You have answered it</w:t>
      </w:r>
      <w:r w:rsidR="00E92188">
        <w:t>,</w:t>
      </w:r>
      <w:r w:rsidR="0067574F">
        <w:t xml:space="preserve"> fine. What you have said is so </w:t>
      </w:r>
      <w:r w:rsidRPr="00732FC1">
        <w:t xml:space="preserve">inspiring. </w:t>
      </w:r>
      <w:r w:rsidR="00E92188">
        <w:t xml:space="preserve">Thank you so much. </w:t>
      </w:r>
      <w:r w:rsidRPr="00732FC1">
        <w:t>There is</w:t>
      </w:r>
      <w:r w:rsidR="0067574F">
        <w:t xml:space="preserve"> such a lot of food for </w:t>
      </w:r>
      <w:r w:rsidRPr="00732FC1">
        <w:t>thought.</w:t>
      </w:r>
    </w:p>
    <w:p w:rsidR="00E92188" w:rsidP="0067574F">
      <w:pPr>
        <w:pStyle w:val="Remark"/>
      </w:pPr>
      <w:r w:rsidRPr="0067574F">
        <w:rPr>
          <w:b/>
        </w:rPr>
        <w:t>The Chair:</w:t>
      </w:r>
      <w:r>
        <w:t xml:space="preserve"> </w:t>
      </w:r>
      <w:r w:rsidRPr="00732FC1">
        <w:t>It is quite a challenge</w:t>
      </w:r>
      <w:r w:rsidR="00B7061C">
        <w:t>. I am not going to</w:t>
      </w:r>
      <w:r w:rsidRPr="00732FC1">
        <w:t xml:space="preserve"> attempt to sum up. I have just a couple of questions to Donna at the end of that. Clearly, some of the model has been</w:t>
      </w:r>
      <w:r w:rsidR="00B7061C">
        <w:t xml:space="preserve"> adopted</w:t>
      </w:r>
      <w:r w:rsidRPr="00732FC1">
        <w:t xml:space="preserve"> by other</w:t>
      </w:r>
      <w:r w:rsidR="00B7061C">
        <w:t>s</w:t>
      </w:r>
      <w:r w:rsidRPr="00732FC1">
        <w:t xml:space="preserve">. You mentioned Manchester and </w:t>
      </w:r>
      <w:r w:rsidR="00B7061C">
        <w:t>I</w:t>
      </w:r>
      <w:r w:rsidRPr="00732FC1">
        <w:t xml:space="preserve">slington. Do you think you could do a bit of extra homework for us and try to identify the places </w:t>
      </w:r>
      <w:r w:rsidR="00AF1C3F">
        <w:t xml:space="preserve">that have been moved </w:t>
      </w:r>
      <w:r>
        <w:t xml:space="preserve">enough </w:t>
      </w:r>
      <w:r w:rsidR="00AF1C3F">
        <w:t xml:space="preserve">to try to replicate it? </w:t>
      </w:r>
      <w:r w:rsidRPr="00732FC1">
        <w:t xml:space="preserve">Quite clearly, you </w:t>
      </w:r>
      <w:r w:rsidR="00AF1C3F">
        <w:t xml:space="preserve">have </w:t>
      </w:r>
      <w:r w:rsidRPr="00732FC1">
        <w:t xml:space="preserve">absolutely cracked something </w:t>
      </w:r>
      <w:r>
        <w:t>that</w:t>
      </w:r>
      <w:r w:rsidRPr="00732FC1">
        <w:t xml:space="preserve"> is </w:t>
      </w:r>
      <w:r>
        <w:t xml:space="preserve">really </w:t>
      </w:r>
      <w:r w:rsidRPr="00732FC1">
        <w:t>fundamental</w:t>
      </w:r>
      <w:r>
        <w:t>.</w:t>
      </w:r>
      <w:r w:rsidRPr="00732FC1">
        <w:t xml:space="preserve"> </w:t>
      </w:r>
    </w:p>
    <w:p w:rsidR="00E92188" w:rsidP="0067574F">
      <w:pPr>
        <w:pStyle w:val="Remark"/>
      </w:pPr>
      <w:r>
        <w:t>A</w:t>
      </w:r>
      <w:r w:rsidRPr="00732FC1" w:rsidR="00732FC1">
        <w:t>mong the many striking things you have said</w:t>
      </w:r>
      <w:r>
        <w:t>,</w:t>
      </w:r>
      <w:r w:rsidRPr="00732FC1" w:rsidR="00732FC1">
        <w:t xml:space="preserve"> the thing that I take away is th</w:t>
      </w:r>
      <w:r>
        <w:t>at the</w:t>
      </w:r>
      <w:r w:rsidRPr="00732FC1" w:rsidR="00732FC1">
        <w:t xml:space="preserve"> greatest risk is not to change adult social care and not to innovate. We have heard a tremendous amount about innovation this afternoon and</w:t>
      </w:r>
      <w:r w:rsidR="00725C5B">
        <w:t xml:space="preserve"> about </w:t>
      </w:r>
      <w:r w:rsidRPr="00732FC1" w:rsidR="00732FC1">
        <w:t>barriers to scalability</w:t>
      </w:r>
      <w:r w:rsidR="00725C5B">
        <w:t>,</w:t>
      </w:r>
      <w:r w:rsidRPr="00732FC1" w:rsidR="00732FC1">
        <w:t xml:space="preserve"> but also the</w:t>
      </w:r>
      <w:r w:rsidR="00725C5B">
        <w:t xml:space="preserve"> many</w:t>
      </w:r>
      <w:r w:rsidRPr="00732FC1" w:rsidR="00732FC1">
        <w:t xml:space="preserve"> mind-shackled barriers</w:t>
      </w:r>
      <w:r w:rsidR="00280CB1">
        <w:t xml:space="preserve"> to </w:t>
      </w:r>
      <w:r w:rsidR="004B79DA">
        <w:t>t</w:t>
      </w:r>
      <w:r w:rsidR="00280CB1">
        <w:t>his.</w:t>
      </w:r>
      <w:r w:rsidRPr="00732FC1" w:rsidR="00732FC1">
        <w:t xml:space="preserve"> It is about evidence</w:t>
      </w:r>
      <w:r w:rsidR="00280CB1">
        <w:t>,</w:t>
      </w:r>
      <w:r w:rsidRPr="00732FC1" w:rsidR="00732FC1">
        <w:t xml:space="preserve"> confidence in the system and </w:t>
      </w:r>
      <w:r w:rsidR="00280CB1">
        <w:t>people</w:t>
      </w:r>
      <w:r w:rsidR="002735C3">
        <w:t>’</w:t>
      </w:r>
      <w:r w:rsidR="00280CB1">
        <w:t xml:space="preserve">s </w:t>
      </w:r>
      <w:r w:rsidRPr="00732FC1" w:rsidR="00732FC1">
        <w:t>ability and willingness to change</w:t>
      </w:r>
      <w:r w:rsidR="00280CB1">
        <w:t xml:space="preserve">. </w:t>
      </w:r>
    </w:p>
    <w:p w:rsidR="00B35810" w:rsidP="0067574F">
      <w:pPr>
        <w:pStyle w:val="Remark"/>
      </w:pPr>
      <w:r>
        <w:t>W</w:t>
      </w:r>
      <w:r w:rsidRPr="00732FC1" w:rsidR="00732FC1">
        <w:t xml:space="preserve">e have been talking about what it takes to change at every </w:t>
      </w:r>
      <w:r w:rsidR="004B79DA">
        <w:t xml:space="preserve">stage this </w:t>
      </w:r>
      <w:r w:rsidRPr="00732FC1" w:rsidR="00732FC1">
        <w:t>afternoon</w:t>
      </w:r>
      <w:r w:rsidR="004B79DA">
        <w:t xml:space="preserve">, starting with Luke. </w:t>
      </w:r>
      <w:r w:rsidR="002F62AC">
        <w:t xml:space="preserve">There was some wonderful </w:t>
      </w:r>
      <w:r w:rsidR="00E92188">
        <w:t xml:space="preserve">personal </w:t>
      </w:r>
      <w:r w:rsidRPr="00732FC1" w:rsidR="00732FC1">
        <w:t xml:space="preserve">testimony by Kate </w:t>
      </w:r>
      <w:r w:rsidR="002F62AC">
        <w:t xml:space="preserve">about the value of bringing up a </w:t>
      </w:r>
      <w:r w:rsidRPr="00732FC1" w:rsidR="00732FC1">
        <w:t>severely disabled child</w:t>
      </w:r>
      <w:r w:rsidR="002F62AC">
        <w:t>,</w:t>
      </w:r>
      <w:r w:rsidRPr="00732FC1" w:rsidR="00732FC1">
        <w:t xml:space="preserve"> not just </w:t>
      </w:r>
      <w:r w:rsidR="002F62AC">
        <w:t>to</w:t>
      </w:r>
      <w:r w:rsidRPr="00732FC1" w:rsidR="00732FC1">
        <w:t xml:space="preserve"> the family but the whole community. </w:t>
      </w:r>
    </w:p>
    <w:p w:rsidR="00B35810" w:rsidP="0067574F">
      <w:pPr>
        <w:pStyle w:val="Remark"/>
      </w:pPr>
      <w:r w:rsidRPr="00732FC1">
        <w:t>We have gone from the global</w:t>
      </w:r>
      <w:r w:rsidR="002F62AC">
        <w:t>,</w:t>
      </w:r>
      <w:r w:rsidRPr="00732FC1">
        <w:t xml:space="preserve"> as it were</w:t>
      </w:r>
      <w:r w:rsidR="002F62AC">
        <w:t>,</w:t>
      </w:r>
      <w:r w:rsidRPr="00732FC1">
        <w:t xml:space="preserve"> to the very specific</w:t>
      </w:r>
      <w:r w:rsidR="006A1896">
        <w:t xml:space="preserve">, the personal and </w:t>
      </w:r>
      <w:r>
        <w:t xml:space="preserve">the </w:t>
      </w:r>
      <w:r w:rsidR="006A1896">
        <w:t>family. I</w:t>
      </w:r>
      <w:r w:rsidRPr="00732FC1">
        <w:t>t has been an extraordinary session. I thank all of you</w:t>
      </w:r>
      <w:r>
        <w:t>,</w:t>
      </w:r>
      <w:r w:rsidRPr="00732FC1">
        <w:t xml:space="preserve"> not just for talking to us but for doing what you are doing and enabling us to see that there are things that can happen</w:t>
      </w:r>
      <w:r w:rsidR="006A1896">
        <w:t>. I</w:t>
      </w:r>
      <w:r w:rsidRPr="00732FC1">
        <w:t>f we as a committee</w:t>
      </w:r>
      <w:r w:rsidR="006A1896">
        <w:t xml:space="preserve"> can</w:t>
      </w:r>
      <w:r w:rsidRPr="00732FC1">
        <w:t xml:space="preserve"> </w:t>
      </w:r>
      <w:r w:rsidRPr="00732FC1">
        <w:t>identify, articulate and maybe amplify some of what you are doing because it works</w:t>
      </w:r>
      <w:r w:rsidR="006A1896">
        <w:t>,</w:t>
      </w:r>
      <w:r w:rsidRPr="00732FC1">
        <w:t xml:space="preserve"> we will be doing something</w:t>
      </w:r>
      <w:r w:rsidR="001854D9">
        <w:t>, I hope,</w:t>
      </w:r>
      <w:r w:rsidRPr="00732FC1">
        <w:t xml:space="preserve"> to enable you to do more </w:t>
      </w:r>
      <w:r w:rsidR="00934B04">
        <w:t>and</w:t>
      </w:r>
      <w:r w:rsidRPr="00732FC1">
        <w:t xml:space="preserve"> </w:t>
      </w:r>
      <w:r w:rsidR="005974EC">
        <w:t xml:space="preserve">for </w:t>
      </w:r>
      <w:r w:rsidRPr="00732FC1">
        <w:t>the system to embrace change</w:t>
      </w:r>
      <w:r w:rsidR="00934B04">
        <w:t>.</w:t>
      </w:r>
      <w:r w:rsidRPr="00732FC1">
        <w:t xml:space="preserve"> </w:t>
      </w:r>
    </w:p>
    <w:p w:rsidR="00B35810" w:rsidP="0067574F">
      <w:pPr>
        <w:pStyle w:val="Remark"/>
      </w:pPr>
      <w:r w:rsidRPr="00732FC1">
        <w:t xml:space="preserve">I think I share your optimism about the integrated committees, Donna. </w:t>
      </w:r>
      <w:r w:rsidR="00934B04">
        <w:t>W</w:t>
      </w:r>
      <w:r w:rsidRPr="00732FC1">
        <w:t xml:space="preserve">e are </w:t>
      </w:r>
      <w:r w:rsidR="00FA009C">
        <w:t xml:space="preserve">certainly </w:t>
      </w:r>
      <w:r w:rsidRPr="00732FC1">
        <w:t xml:space="preserve">in a better place </w:t>
      </w:r>
      <w:r w:rsidR="00FA009C">
        <w:t>tha</w:t>
      </w:r>
      <w:r w:rsidRPr="00732FC1">
        <w:t>n</w:t>
      </w:r>
      <w:r w:rsidR="00FA009C">
        <w:t xml:space="preserve"> we were</w:t>
      </w:r>
      <w:r w:rsidRPr="00732FC1">
        <w:t xml:space="preserve"> last year</w:t>
      </w:r>
      <w:r w:rsidR="00FA009C">
        <w:t>. L</w:t>
      </w:r>
      <w:r w:rsidRPr="00732FC1">
        <w:t xml:space="preserve">et us all work to make sure it happens. </w:t>
      </w:r>
    </w:p>
    <w:p w:rsidR="00815D47" w:rsidRPr="00EA0FC1" w:rsidP="0067574F">
      <w:pPr>
        <w:pStyle w:val="Remark"/>
      </w:pPr>
      <w:r>
        <w:t xml:space="preserve">Sorry, </w:t>
      </w:r>
      <w:r w:rsidRPr="00732FC1" w:rsidR="00732FC1">
        <w:t xml:space="preserve">I did not mean to make a speech. Thank you so much on behalf of the </w:t>
      </w:r>
      <w:r w:rsidR="00B35810">
        <w:t>c</w:t>
      </w:r>
      <w:r w:rsidRPr="00732FC1" w:rsidR="00732FC1">
        <w:t>ommittee</w:t>
      </w:r>
      <w:r w:rsidR="00FA009C">
        <w:t>. W</w:t>
      </w:r>
      <w:r w:rsidRPr="00732FC1" w:rsidR="00732FC1">
        <w:t xml:space="preserve">e would be very pleased if you would stay alongside </w:t>
      </w:r>
      <w:r w:rsidR="00FA009C">
        <w:t>us in</w:t>
      </w:r>
      <w:r w:rsidRPr="00732FC1" w:rsidR="00732FC1">
        <w:t xml:space="preserve"> the rest of our work and make sure that </w:t>
      </w:r>
      <w:r w:rsidR="005210C3">
        <w:t>what</w:t>
      </w:r>
      <w:r w:rsidRPr="00732FC1" w:rsidR="00732FC1">
        <w:t xml:space="preserve"> we say at the end are things that you think are worth saying. Thank you very much indeed.</w:t>
      </w:r>
      <w:r w:rsidR="005210C3">
        <w:t xml:space="preserve"> T</w:t>
      </w:r>
      <w:r w:rsidRPr="00732FC1" w:rsidR="00732FC1">
        <w:t>his session is</w:t>
      </w:r>
      <w:r w:rsidR="005210C3">
        <w:t xml:space="preserve"> now</w:t>
      </w:r>
      <w:r w:rsidRPr="00732FC1" w:rsidR="00732FC1">
        <w:t xml:space="preserve"> formally closed.</w:t>
      </w:r>
    </w:p>
    <w:sectPr w:rsidSect="00632C45">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08002C731784238AF6D56F590FD30A6"/>
      </w:placeholder>
      <w:richText/>
    </w:sdtPr>
    <w:sdtContent>
      <w:p w:rsidR="008143FA" w:rsidP="009277D8">
        <w:pPr>
          <w:pStyle w:val="Para"/>
          <w:rPr>
            <w:color w:val="808080"/>
          </w:rPr>
        </w:pPr>
        <w:r w:rsidRPr="00CF38C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0D5480D36F3F4F00B2BDFC7962F12BE9"/>
      </w:placeholder>
      <w:richText/>
    </w:sdtPr>
    <w:sdtContent>
      <w:p w:rsidR="007B790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8909253"/>
      <w:docPartObj>
        <w:docPartGallery w:val="Page Numbers (Top of Page)"/>
        <w:docPartUnique/>
      </w:docPartObj>
    </w:sdtPr>
    <w:sdtEndPr>
      <w:rPr>
        <w:noProof/>
      </w:rPr>
    </w:sdtEndPr>
    <w:sdtContent>
      <w:p w:rsidR="00632C4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632C4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FAA3B42"/>
    <w:lvl w:ilvl="0">
      <w:start w:val="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F3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08002C731784238AF6D56F590FD30A6"/>
        <w:category>
          <w:name w:val="General"/>
          <w:gallery w:val="placeholder"/>
        </w:category>
        <w:types>
          <w:type w:val="bbPlcHdr"/>
        </w:types>
        <w:behaviors>
          <w:behavior w:val="content"/>
        </w:behaviors>
        <w:guid w:val="{EABB8F1B-0EAC-4F4C-9C10-808F0CBE6051}"/>
      </w:docPartPr>
      <w:docPartBody>
        <w:p w:rsidR="0069018F" w:rsidP="00C54EBB">
          <w:pPr>
            <w:pStyle w:val="508002C731784238AF6D56F590FD30A6"/>
          </w:pPr>
          <w:r w:rsidRPr="000753FC">
            <w:rPr>
              <w:rStyle w:val="PlaceholderText"/>
            </w:rPr>
            <w:t>Click here to enter text.</w:t>
          </w:r>
        </w:p>
      </w:docPartBody>
    </w:docPart>
    <w:docPart>
      <w:docPartPr>
        <w:name w:val="0D5480D36F3F4F00B2BDFC7962F12BE9"/>
        <w:category>
          <w:name w:val="General"/>
          <w:gallery w:val="placeholder"/>
        </w:category>
        <w:types>
          <w:type w:val="bbPlcHdr"/>
        </w:types>
        <w:behaviors>
          <w:behavior w:val="content"/>
        </w:behaviors>
        <w:guid w:val="{B719E461-0B69-4727-87AA-C50EEA302DC0}"/>
      </w:docPartPr>
      <w:docPartBody>
        <w:p w:rsidR="0069018F" w:rsidP="00C54EBB">
          <w:pPr>
            <w:pStyle w:val="0D5480D36F3F4F00B2BDFC7962F12BE9"/>
          </w:pPr>
          <w:r w:rsidRPr="00517D2D">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44C"/>
    <w:rPr>
      <w:color w:val="808080"/>
    </w:rPr>
  </w:style>
  <w:style w:type="paragraph" w:customStyle="1" w:styleId="508002C731784238AF6D56F590FD30A6">
    <w:name w:val="508002C731784238AF6D56F590FD30A6"/>
    <w:rsid w:val="00C54EBB"/>
  </w:style>
  <w:style w:type="paragraph" w:customStyle="1" w:styleId="0D5480D36F3F4F00B2BDFC7962F12BE9">
    <w:name w:val="0D5480D36F3F4F00B2BDFC7962F12BE9"/>
    <w:rsid w:val="00C54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