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52FC3" w:rsidRPr="00645D20" w:rsidP="00274E3D">
      <w:pPr>
        <w:pStyle w:val="TitleCommittee0"/>
      </w:pPr>
      <w:sdt>
        <w:sdtPr>
          <w:alias w:val="CommitteeName"/>
          <w:tag w:val="CommitteeName"/>
          <w:id w:val="1869951332"/>
          <w:placeholder>
            <w:docPart w:val="7320D27F34564CCAA2DDCAB79ED02104"/>
          </w:placeholder>
          <w:richText/>
        </w:sdtPr>
        <w:sdtContent>
          <w:r w:rsidRPr="00645D20">
            <w:t>Housing, Communities and Local Government Committee</w:t>
          </w:r>
        </w:sdtContent>
      </w:sdt>
    </w:p>
    <w:p w:rsidR="00C52FC3" w:rsidRPr="00645D20" w:rsidP="00274E3D">
      <w:pPr>
        <w:pStyle w:val="TitleInquiry0"/>
      </w:pPr>
      <w:r w:rsidRPr="00645D20">
        <w:t xml:space="preserve">Oral evidence: </w:t>
      </w:r>
      <w:sdt>
        <w:sdtPr>
          <w:alias w:val="InquiryName"/>
          <w:tag w:val="InquiryName"/>
          <w:id w:val="377371847"/>
          <w:placeholder>
            <w:docPart w:val="7320D27F34564CCAA2DDCAB79ED02104"/>
          </w:placeholder>
          <w:richText/>
        </w:sdtPr>
        <w:sdtContent>
          <w:r w:rsidRPr="00EE6390" w:rsidR="00EE6390">
            <w:t>Appointment of the Chair of Homes England</w:t>
          </w:r>
        </w:sdtContent>
      </w:sdt>
      <w:r w:rsidRPr="00645D20">
        <w:t xml:space="preserve">, HC </w:t>
      </w:r>
      <w:sdt>
        <w:sdtPr>
          <w:alias w:val="InquiryRefNo"/>
          <w:tag w:val="InquiryRefNo"/>
          <w:id w:val="-281725174"/>
          <w:placeholder>
            <w:docPart w:val="7320D27F34564CCAA2DDCAB79ED02104"/>
          </w:placeholder>
          <w:richText/>
        </w:sdtPr>
        <w:sdtContent>
          <w:r w:rsidRPr="00645D20">
            <w:t>821</w:t>
          </w:r>
        </w:sdtContent>
      </w:sdt>
    </w:p>
    <w:sdt>
      <w:sdtPr>
        <w:alias w:val="SittingDate"/>
        <w:tag w:val="SittingDate"/>
        <w:id w:val="-1160222926"/>
        <w:placeholder>
          <w:docPart w:val="7320D27F34564CCAA2DDCAB79ED02104"/>
        </w:placeholder>
        <w:richText/>
      </w:sdtPr>
      <w:sdtContent>
        <w:p w:rsidR="00C52FC3" w:rsidRPr="00645D20" w:rsidP="00274E3D">
          <w:pPr>
            <w:pStyle w:val="Para"/>
          </w:pPr>
          <w:r w:rsidRPr="00645D20">
            <w:t>Monday 12 October 2020</w:t>
          </w:r>
        </w:p>
      </w:sdtContent>
    </w:sdt>
    <w:p w:rsidR="00C52FC3" w:rsidRPr="00645D20" w:rsidP="00274E3D">
      <w:pPr>
        <w:pStyle w:val="Para"/>
      </w:pPr>
      <w:r w:rsidRPr="00645D20">
        <w:t xml:space="preserve">Ordered by the House of </w:t>
      </w:r>
      <w:sdt>
        <w:sdtPr>
          <w:alias w:val="House"/>
          <w:tag w:val="House"/>
          <w:id w:val="809213435"/>
          <w:placeholder>
            <w:docPart w:val="7320D27F34564CCAA2DDCAB79ED02104"/>
          </w:placeholder>
          <w:richText/>
        </w:sdtPr>
        <w:sdtContent>
          <w:r w:rsidRPr="00645D20">
            <w:t>Commons</w:t>
          </w:r>
        </w:sdtContent>
      </w:sdt>
      <w:r w:rsidRPr="00645D20">
        <w:t xml:space="preserve"> to be published on </w:t>
      </w:r>
      <w:sdt>
        <w:sdtPr>
          <w:alias w:val="PublishDate"/>
          <w:tag w:val="PublishDate"/>
          <w:id w:val="217021599"/>
          <w:placeholder>
            <w:docPart w:val="7320D27F34564CCAA2DDCAB79ED02104"/>
          </w:placeholder>
          <w:richText/>
        </w:sdtPr>
        <w:sdtContent>
          <w:r w:rsidRPr="00645D20">
            <w:t>12 October 2020</w:t>
          </w:r>
        </w:sdtContent>
      </w:sdt>
      <w:r w:rsidRPr="00645D20">
        <w:t>.</w:t>
      </w:r>
    </w:p>
    <w:p w:rsidR="00C52FC3" w:rsidRPr="00FD2159" w:rsidP="00274E3D">
      <w:pPr>
        <w:rPr>
          <w:b/>
          <w:bCs/>
        </w:rPr>
      </w:pPr>
      <w:sdt>
        <w:sdtPr>
          <w:alias w:val="VideoHyperlink"/>
          <w:tag w:val="VideoHyperlink"/>
          <w:id w:val="703995351"/>
          <w:placeholder>
            <w:docPart w:val="7320D27F34564CCAA2DDCAB79ED02104"/>
          </w:placeholder>
          <w:richText/>
        </w:sdtPr>
        <w:sdtEndPr>
          <w:rPr>
            <w:b/>
            <w:bCs/>
          </w:rPr>
        </w:sdtEndPr>
        <w:sdtContent>
          <w:r>
            <w:fldChar w:fldCharType="begin"/>
          </w:r>
          <w:r>
            <w:instrText xml:space="preserve"> HYPERLINK "https://parliamentlive.tv/Event/Index/c2bce1b7-8081-4bc4-924b-110b25601086" </w:instrText>
          </w:r>
          <w:r>
            <w:fldChar w:fldCharType="separate"/>
          </w:r>
          <w:r w:rsidRPr="00FD2159">
            <w:rPr>
              <w:rStyle w:val="Hyperlink"/>
              <w:b/>
              <w:bCs/>
            </w:rPr>
            <w:t>Watch the meeting</w:t>
          </w:r>
          <w:r>
            <w:fldChar w:fldCharType="end"/>
          </w:r>
          <w:bookmarkStart w:id="0" w:name="_GoBack"/>
          <w:bookmarkEnd w:id="0"/>
        </w:sdtContent>
      </w:sdt>
    </w:p>
    <w:p w:rsidR="00C52FC3" w:rsidRPr="00645D20" w:rsidP="00274E3D">
      <w:r w:rsidRPr="00645D20">
        <w:t xml:space="preserve">Members present: </w:t>
      </w:r>
      <w:sdt>
        <w:sdtPr>
          <w:alias w:val="MembersPresent"/>
          <w:tag w:val="MembersPresent"/>
          <w:id w:val="366340316"/>
          <w:placeholder>
            <w:docPart w:val="7320D27F34564CCAA2DDCAB79ED02104"/>
          </w:placeholder>
          <w:richText/>
        </w:sdtPr>
        <w:sdtContent>
          <w:r w:rsidRPr="00645D20" w:rsidR="003A5E37">
            <w:t>Mr Clive Betts</w:t>
          </w:r>
          <w:r w:rsidRPr="00645D20">
            <w:t xml:space="preserve"> (Chair); </w:t>
          </w:r>
          <w:r w:rsidRPr="00645D20" w:rsidR="003A5E37">
            <w:t>Bob Blackman</w:t>
          </w:r>
          <w:r w:rsidRPr="00645D20">
            <w:t xml:space="preserve">; </w:t>
          </w:r>
          <w:r w:rsidRPr="00645D20" w:rsidR="003A5E37">
            <w:t xml:space="preserve">Ian </w:t>
          </w:r>
          <w:r w:rsidRPr="00645D20" w:rsidR="00F8538D">
            <w:t>Byrne</w:t>
          </w:r>
          <w:r w:rsidRPr="00645D20" w:rsidR="003A5E37">
            <w:t>; Ben Everitt; Paul Holmes; Ian Levy; Abe</w:t>
          </w:r>
          <w:r w:rsidRPr="00645D20" w:rsidR="00645D20">
            <w:t>na Oppong-Asare; Mary Robinson.</w:t>
          </w:r>
        </w:sdtContent>
      </w:sdt>
    </w:p>
    <w:p w:rsidR="00C52FC3" w:rsidRPr="00645D20" w:rsidP="00274E3D">
      <w:pPr>
        <w:pStyle w:val="ParaCentre"/>
      </w:pPr>
      <w:r w:rsidRPr="00645D20">
        <w:t xml:space="preserve">Questions </w:t>
      </w:r>
      <w:sdt>
        <w:sdtPr>
          <w:alias w:val="QuestionNumbers"/>
          <w:tag w:val="QuestionNumbers"/>
          <w:id w:val="-1223666168"/>
          <w:placeholder>
            <w:docPart w:val="7320D27F34564CCAA2DDCAB79ED02104"/>
          </w:placeholder>
          <w:richText/>
        </w:sdtPr>
        <w:sdtContent>
          <w:r w:rsidRPr="00645D20">
            <w:t xml:space="preserve">1 - </w:t>
          </w:r>
          <w:r w:rsidRPr="00645D20" w:rsidR="00645D20">
            <w:t>43</w:t>
          </w:r>
        </w:sdtContent>
      </w:sdt>
    </w:p>
    <w:p w:rsidR="00C52FC3" w:rsidRPr="00645D20" w:rsidP="00274E3D">
      <w:pPr>
        <w:pStyle w:val="TitleWitnesses0"/>
      </w:pPr>
      <w:r w:rsidRPr="00645D20">
        <w:t>Witness</w:t>
      </w:r>
    </w:p>
    <w:sdt>
      <w:sdtPr>
        <w:alias w:val="WitnessSet"/>
        <w:tag w:val="WitnessSet"/>
        <w:id w:val="-368373484"/>
        <w:placeholder>
          <w:docPart w:val="DF9EBD006B9C4AE796E88787BD6515F4"/>
        </w:placeholder>
        <w:richText/>
      </w:sdtPr>
      <w:sdtContent>
        <w:p w:rsidR="00C52FC3" w:rsidRPr="00645D20" w:rsidP="00274E3D">
          <w:pPr>
            <w:pStyle w:val="Para"/>
          </w:pPr>
          <w:r>
            <w:fldChar w:fldCharType="begin"/>
          </w:r>
          <w:r>
            <w:instrText xml:space="preserve"> HYPERLINK \l "Panel1" </w:instrText>
          </w:r>
          <w:r>
            <w:fldChar w:fldCharType="separate"/>
          </w:r>
          <w:r w:rsidRPr="00D81AB3" w:rsidR="006E3523">
            <w:rPr>
              <w:rStyle w:val="Hyperlink"/>
            </w:rPr>
            <w:t>I</w:t>
          </w:r>
          <w:r>
            <w:fldChar w:fldCharType="end"/>
          </w:r>
          <w:r w:rsidRPr="00645D20" w:rsidR="006E3523">
            <w:t>: Peter Freeman CBE, Government’s preferred candidate for Chair, Homes England</w:t>
          </w:r>
          <w:r w:rsidRPr="00645D20" w:rsidR="00F8538D">
            <w:t>.</w:t>
          </w:r>
        </w:p>
      </w:sdtContent>
    </w:sdt>
    <w:sdt>
      <w:sdtPr>
        <w:rPr>
          <w:sz w:val="22"/>
        </w:rPr>
        <w:alias w:val="WitnessExamination"/>
        <w:tag w:val="WitnessExamination"/>
        <w:id w:val="2003463402"/>
        <w:placeholder>
          <w:docPart w:val="DF9EBD006B9C4AE796E88787BD6515F4"/>
        </w:placeholder>
        <w:richText/>
      </w:sdtPr>
      <w:sdtEndPr>
        <w:rPr>
          <w:sz w:val="28"/>
        </w:rPr>
      </w:sdtEndPr>
      <w:sdtContent>
        <w:p w:rsidR="006E3523" w:rsidRPr="00645D20" w:rsidP="006E3523">
          <w:pPr>
            <w:pStyle w:val="TitlePanel0"/>
            <w:rPr>
              <w:szCs w:val="28"/>
            </w:rPr>
          </w:pPr>
          <w:r w:rsidRPr="00645D20">
            <w:rPr>
              <w:szCs w:val="28"/>
            </w:rPr>
            <w:t xml:space="preserve">Examination of </w:t>
          </w:r>
          <w:r w:rsidR="00D81AB3">
            <w:rPr>
              <w:szCs w:val="28"/>
            </w:rPr>
            <w:t>W</w:t>
          </w:r>
          <w:r w:rsidRPr="00645D20">
            <w:rPr>
              <w:szCs w:val="28"/>
            </w:rPr>
            <w:t>itness</w:t>
          </w:r>
        </w:p>
        <w:p w:rsidR="00C52FC3" w:rsidRPr="00645D20" w:rsidP="006E3523">
          <w:pPr>
            <w:pStyle w:val="TitlePanel0"/>
            <w:jc w:val="both"/>
          </w:pPr>
          <w:r w:rsidRPr="00645D20">
            <w:rPr>
              <w:sz w:val="22"/>
            </w:rPr>
            <w:t xml:space="preserve">Witness: </w:t>
          </w:r>
          <w:bookmarkStart w:id="1" w:name="Panel1"/>
          <w:bookmarkEnd w:id="1"/>
          <w:r w:rsidRPr="00645D20">
            <w:rPr>
              <w:sz w:val="22"/>
            </w:rPr>
            <w:t>Peter Freeman</w:t>
          </w:r>
          <w:r w:rsidR="002F4277">
            <w:rPr>
              <w:sz w:val="22"/>
            </w:rPr>
            <w:t xml:space="preserve"> CBE</w:t>
          </w:r>
          <w:r w:rsidR="009B0F5A">
            <w:rPr>
              <w:sz w:val="22"/>
            </w:rPr>
            <w:t>.</w:t>
          </w:r>
        </w:p>
      </w:sdtContent>
    </w:sdt>
    <w:p w:rsidR="00994679" w:rsidRPr="00645D20" w:rsidP="00AB4355">
      <w:pPr>
        <w:pStyle w:val="Remark"/>
      </w:pPr>
      <w:sdt>
        <w:sdtPr>
          <w:alias w:val="Member"/>
          <w:tag w:val="&lt;Member mnisId='394' dodsId='25722'&gt;"/>
          <w:id w:val="795109466"/>
          <w:placeholder>
            <w:docPart w:val="DefaultPlaceholder_1082065158"/>
          </w:placeholder>
          <w:richText/>
        </w:sdtPr>
        <w:sdtContent>
          <w:r w:rsidRPr="00645D20">
            <w:rPr>
              <w:b/>
            </w:rPr>
            <w:t>Chair:</w:t>
          </w:r>
        </w:sdtContent>
      </w:sdt>
      <w:r w:rsidRPr="00645D20">
        <w:t xml:space="preserve"> Welcome to this afternoon</w:t>
      </w:r>
      <w:r w:rsidRPr="00645D20" w:rsidR="000B404D">
        <w:t>’s</w:t>
      </w:r>
      <w:r w:rsidRPr="00645D20">
        <w:t xml:space="preserve"> session of the Housing, Communities and Local Government Select Committee.</w:t>
      </w:r>
      <w:r w:rsidRPr="00645D20" w:rsidR="006E3523">
        <w:t xml:space="preserve"> </w:t>
      </w:r>
      <w:r w:rsidRPr="00645D20" w:rsidR="000B404D">
        <w:t>This is a pre-appointment hearing for the Government’s preferred candidate for the post of chair of Homes England.</w:t>
      </w:r>
      <w:r w:rsidRPr="00645D20" w:rsidR="006E3523">
        <w:t xml:space="preserve"> </w:t>
      </w:r>
      <w:r w:rsidRPr="00645D20">
        <w:t>That is the organisation that deals with funding for registered housing providers</w:t>
      </w:r>
      <w:r w:rsidRPr="00645D20" w:rsidR="00AB4355">
        <w:t xml:space="preserve"> and others involved in housing provision, land assembly and other matters to do with building enough homes to meet the country’s needs</w:t>
      </w:r>
      <w:r w:rsidRPr="00645D20">
        <w:t xml:space="preserve">. The preferred candidate is Peter Freeman CBE. I will ask Peter to introduce himself before </w:t>
      </w:r>
      <w:r w:rsidRPr="00645D20" w:rsidR="00AB4355">
        <w:t xml:space="preserve">we begin </w:t>
      </w:r>
      <w:r w:rsidRPr="00645D20">
        <w:t>the questioning</w:t>
      </w:r>
      <w:r w:rsidRPr="00645D20" w:rsidR="00AB4355">
        <w:t>.</w:t>
      </w:r>
      <w:r w:rsidRPr="00645D20" w:rsidR="006E3523">
        <w:t xml:space="preserve"> </w:t>
      </w:r>
      <w:r w:rsidRPr="00645D20" w:rsidR="00AB4355">
        <w:t xml:space="preserve">The first job is to allow members of the Committee to put on record any interests they have that may be considered relevant to this particular </w:t>
      </w:r>
      <w:r w:rsidRPr="00645D20" w:rsidR="00B65521">
        <w:t>i</w:t>
      </w:r>
      <w:r w:rsidRPr="00645D20" w:rsidR="00AB4355">
        <w:t>nquiry.</w:t>
      </w:r>
      <w:r w:rsidRPr="00645D20" w:rsidR="006E3523">
        <w:t xml:space="preserve"> </w:t>
      </w:r>
      <w:r w:rsidRPr="00645D20" w:rsidR="00B65521">
        <w:t>I am a vice-</w:t>
      </w:r>
      <w:r w:rsidRPr="00645D20" w:rsidR="00AB4355">
        <w:t>president of the Local Government Association.</w:t>
      </w:r>
      <w:r w:rsidRPr="00645D20" w:rsidR="006E3523">
        <w:t xml:space="preserve"> </w:t>
      </w:r>
    </w:p>
    <w:p w:rsidR="00994679" w:rsidRPr="00645D20" w:rsidP="00AB4355">
      <w:pPr>
        <w:pStyle w:val="Remark"/>
      </w:pPr>
      <w:sdt>
        <w:sdtPr>
          <w:alias w:val="Member"/>
          <w:tag w:val="&lt;Member mnisId='4803' dodsId=''&gt;"/>
          <w:id w:val="-995331608"/>
          <w:placeholder>
            <w:docPart w:val="DefaultPlaceholder_1082065158"/>
          </w:placeholder>
          <w:richText/>
        </w:sdtPr>
        <w:sdtContent>
          <w:r w:rsidRPr="00645D20">
            <w:rPr>
              <w:b/>
            </w:rPr>
            <w:t>Paul Holmes:</w:t>
          </w:r>
        </w:sdtContent>
      </w:sdt>
      <w:r w:rsidRPr="00645D20">
        <w:t xml:space="preserve"> I have had a previous professional relationship with Mr Freeman</w:t>
      </w:r>
      <w:r w:rsidRPr="00645D20" w:rsidR="00AB4355">
        <w:t xml:space="preserve"> concerning Mayfield Market Towns in my previous role as public affairs head at Clarion Housing Group</w:t>
      </w:r>
      <w:r w:rsidR="00CE7FD2">
        <w:t>.</w:t>
      </w:r>
    </w:p>
    <w:p w:rsidR="00B454D5" w:rsidRPr="00645D20" w:rsidP="00AB4355">
      <w:pPr>
        <w:pStyle w:val="Remark"/>
      </w:pPr>
      <w:sdt>
        <w:sdtPr>
          <w:alias w:val="Member"/>
          <w:tag w:val="&lt;Member mnisId='4836' dodsId=''&gt;"/>
          <w:id w:val="-2105255275"/>
          <w:placeholder>
            <w:docPart w:val="DefaultPlaceholder_1082065158"/>
          </w:placeholder>
          <w:richText/>
        </w:sdtPr>
        <w:sdtContent>
          <w:r w:rsidRPr="00645D20" w:rsidR="00994679">
            <w:rPr>
              <w:b/>
            </w:rPr>
            <w:t>Ben Everitt:</w:t>
          </w:r>
        </w:sdtContent>
      </w:sdt>
      <w:r w:rsidRPr="00645D20" w:rsidR="00994679">
        <w:t xml:space="preserve"> </w:t>
      </w:r>
      <w:r w:rsidRPr="00645D20" w:rsidR="00AB4355">
        <w:t>I have t</w:t>
      </w:r>
      <w:r w:rsidRPr="00645D20" w:rsidR="00994679">
        <w:t>he usual one</w:t>
      </w:r>
      <w:r w:rsidRPr="00645D20" w:rsidR="00AB4355">
        <w:t>.</w:t>
      </w:r>
      <w:r w:rsidRPr="00645D20" w:rsidR="006E3523">
        <w:t xml:space="preserve"> </w:t>
      </w:r>
      <w:r w:rsidRPr="00645D20" w:rsidR="00994679">
        <w:t>I am a</w:t>
      </w:r>
      <w:r w:rsidRPr="00645D20" w:rsidR="00AB4355">
        <w:t xml:space="preserve"> unitary councillor in Buckinghamshire.</w:t>
      </w:r>
      <w:r w:rsidRPr="00645D20" w:rsidR="006E3523">
        <w:t xml:space="preserve"> </w:t>
      </w:r>
      <w:r w:rsidRPr="00645D20" w:rsidR="00AB4355">
        <w:t xml:space="preserve">I am also MP for Milton Keynes </w:t>
      </w:r>
      <w:r w:rsidRPr="00645D20" w:rsidR="00B65521">
        <w:t>North</w:t>
      </w:r>
      <w:r w:rsidRPr="00645D20" w:rsidR="00AB4355">
        <w:t xml:space="preserve">, where there is a significant </w:t>
      </w:r>
      <w:r w:rsidRPr="00645D20" w:rsidR="00B65521">
        <w:t xml:space="preserve">housing infrastructure fund </w:t>
      </w:r>
      <w:r w:rsidRPr="00645D20" w:rsidR="00AB4355">
        <w:t>project via Homes England.</w:t>
      </w:r>
      <w:r w:rsidRPr="00645D20" w:rsidR="006E3523">
        <w:t xml:space="preserve"> </w:t>
      </w:r>
      <w:r w:rsidRPr="00645D20" w:rsidR="00AB4355">
        <w:t>I am also chairman of the housing market and housing delivery APPG.</w:t>
      </w:r>
    </w:p>
    <w:p w:rsidR="00B454D5" w:rsidRPr="00645D20" w:rsidP="00AB4355">
      <w:pPr>
        <w:pStyle w:val="Remark"/>
      </w:pPr>
      <w:sdt>
        <w:sdtPr>
          <w:alias w:val="Member"/>
          <w:tag w:val="&lt;Member mnisId='4406' dodsId='106168'&gt;"/>
          <w:id w:val="-22254313"/>
          <w:placeholder>
            <w:docPart w:val="DefaultPlaceholder_1082065158"/>
          </w:placeholder>
          <w:richText/>
        </w:sdtPr>
        <w:sdtContent>
          <w:r w:rsidRPr="00645D20">
            <w:rPr>
              <w:b/>
            </w:rPr>
            <w:t>Mary Robinson:</w:t>
          </w:r>
        </w:sdtContent>
      </w:sdt>
      <w:r w:rsidRPr="00645D20">
        <w:t xml:space="preserve"> </w:t>
      </w:r>
      <w:r w:rsidRPr="00645D20" w:rsidR="00AB4355">
        <w:t>I employ a councillor in my staff team.</w:t>
      </w:r>
    </w:p>
    <w:p w:rsidR="00B454D5" w:rsidRPr="00645D20" w:rsidP="00AB4355">
      <w:pPr>
        <w:pStyle w:val="Remark"/>
      </w:pPr>
      <w:sdt>
        <w:sdtPr>
          <w:alias w:val="Member"/>
          <w:tag w:val="&lt;Member mnisId='4831' dodsId=''&gt;"/>
          <w:id w:val="-366599536"/>
          <w:placeholder>
            <w:docPart w:val="DefaultPlaceholder_1082065158"/>
          </w:placeholder>
          <w:richText/>
        </w:sdtPr>
        <w:sdtContent>
          <w:r w:rsidRPr="00645D20">
            <w:rPr>
              <w:b/>
              <w:bCs/>
            </w:rPr>
            <w:t>Ian Byrne:</w:t>
          </w:r>
        </w:sdtContent>
      </w:sdt>
      <w:r w:rsidRPr="00645D20">
        <w:t xml:space="preserve"> </w:t>
      </w:r>
      <w:r w:rsidRPr="00645D20" w:rsidR="00AB4355">
        <w:t>I am a sitting councillor back in Liverpool.</w:t>
      </w:r>
    </w:p>
    <w:p w:rsidR="00B454D5" w:rsidRPr="00645D20" w:rsidP="00AB4355">
      <w:pPr>
        <w:pStyle w:val="Remark"/>
      </w:pPr>
      <w:sdt>
        <w:sdtPr>
          <w:alias w:val="Member"/>
          <w:tag w:val="&lt;Member mnisId='4005' dodsId='37675'&gt;"/>
          <w:id w:val="-1367978403"/>
          <w:placeholder>
            <w:docPart w:val="DefaultPlaceholder_1082065158"/>
          </w:placeholder>
          <w:richText/>
        </w:sdtPr>
        <w:sdtContent>
          <w:r w:rsidRPr="00645D20">
            <w:rPr>
              <w:b/>
            </w:rPr>
            <w:t>Bob Blackman:</w:t>
          </w:r>
        </w:sdtContent>
      </w:sdt>
      <w:r w:rsidRPr="00645D20">
        <w:t xml:space="preserve"> I am a </w:t>
      </w:r>
      <w:r w:rsidRPr="00645D20" w:rsidR="00B65521">
        <w:t>vice-</w:t>
      </w:r>
      <w:r w:rsidRPr="00645D20" w:rsidR="00AB4355">
        <w:t>president</w:t>
      </w:r>
      <w:r w:rsidRPr="00645D20">
        <w:t xml:space="preserve"> of the LGA, newly reappointed, I am pleased to say.</w:t>
      </w:r>
      <w:r w:rsidRPr="00645D20" w:rsidR="006E3523">
        <w:t xml:space="preserve"> </w:t>
      </w:r>
      <w:r w:rsidRPr="00645D20" w:rsidR="00AB4355">
        <w:t>Also, I employ a councillor in my office.</w:t>
      </w:r>
    </w:p>
    <w:p w:rsidR="00B454D5" w:rsidRPr="00645D20" w:rsidP="00AB4355">
      <w:pPr>
        <w:pStyle w:val="Remark"/>
      </w:pPr>
      <w:sdt>
        <w:sdtPr>
          <w:alias w:val="Member"/>
          <w:tag w:val="&lt;Member mnisId='4820' dodsId=''&gt;"/>
          <w:id w:val="1428625544"/>
          <w:placeholder>
            <w:docPart w:val="DefaultPlaceholder_1082065158"/>
          </w:placeholder>
          <w:richText/>
        </w:sdtPr>
        <w:sdtContent>
          <w:r w:rsidRPr="00645D20">
            <w:rPr>
              <w:b/>
            </w:rPr>
            <w:t>Abena Oppong-Asare:</w:t>
          </w:r>
        </w:sdtContent>
      </w:sdt>
      <w:r w:rsidRPr="00645D20">
        <w:t xml:space="preserve"> </w:t>
      </w:r>
      <w:r w:rsidRPr="00645D20" w:rsidR="00AB4355">
        <w:t>I also employ a councillor in my office.</w:t>
      </w:r>
      <w:r w:rsidRPr="00645D20" w:rsidR="006E3523">
        <w:t xml:space="preserve"> </w:t>
      </w:r>
    </w:p>
    <w:p w:rsidR="00B65521" w:rsidRPr="00645D20" w:rsidP="00B454D5">
      <w:pPr>
        <w:pStyle w:val="Question"/>
      </w:pPr>
      <w:sdt>
        <w:sdtPr>
          <w:alias w:val="Member"/>
          <w:tag w:val="&lt;Member mnisId='394' dodsId='25722'&gt;"/>
          <w:id w:val="-844708769"/>
          <w:placeholder>
            <w:docPart w:val="DefaultPlaceholder_1082065158"/>
          </w:placeholder>
          <w:richText/>
        </w:sdtPr>
        <w:sdtContent>
          <w:r w:rsidRPr="00645D20" w:rsidR="00B454D5">
            <w:rPr>
              <w:b/>
            </w:rPr>
            <w:t>Chair:</w:t>
          </w:r>
        </w:sdtContent>
      </w:sdt>
      <w:r w:rsidRPr="00645D20" w:rsidR="00B454D5">
        <w:t xml:space="preserve"> I know Abena has to go to another appointment part </w:t>
      </w:r>
      <w:r w:rsidRPr="00645D20" w:rsidR="00AB4355">
        <w:t xml:space="preserve">of the </w:t>
      </w:r>
      <w:r w:rsidRPr="00645D20" w:rsidR="00B454D5">
        <w:t xml:space="preserve">way through the </w:t>
      </w:r>
      <w:r w:rsidRPr="00645D20" w:rsidR="00AB4355">
        <w:t>hearing, so she will not be here at the end to take part in our decision and deliberations.</w:t>
      </w:r>
      <w:r w:rsidRPr="00645D20" w:rsidR="006E3523">
        <w:t xml:space="preserve"> </w:t>
      </w:r>
      <w:r w:rsidRPr="00645D20" w:rsidR="00AB4355">
        <w:t>At the end, only members who have been through the whole of the proceedings today will be entitled to take part in any decisions we reach.</w:t>
      </w:r>
      <w:r w:rsidRPr="00645D20" w:rsidR="006E3523">
        <w:t xml:space="preserve"> </w:t>
      </w:r>
      <w:r w:rsidRPr="00645D20" w:rsidR="00AB4355">
        <w:t>That is the way things normally work on these matters.</w:t>
      </w:r>
      <w:r w:rsidRPr="00645D20" w:rsidR="006E3523">
        <w:t xml:space="preserve"> </w:t>
      </w:r>
    </w:p>
    <w:p w:rsidR="00994679" w:rsidRPr="00645D20" w:rsidP="00B65521">
      <w:pPr>
        <w:pStyle w:val="Question"/>
        <w:numPr>
          <w:ilvl w:val="0"/>
          <w:numId w:val="0"/>
        </w:numPr>
        <w:ind w:left="794"/>
      </w:pPr>
      <w:r w:rsidRPr="00645D20">
        <w:t xml:space="preserve">If we could get down to </w:t>
      </w:r>
      <w:r w:rsidRPr="00645D20" w:rsidR="00B65521">
        <w:t xml:space="preserve">asking some questions of you, </w:t>
      </w:r>
      <w:r w:rsidRPr="00645D20">
        <w:t xml:space="preserve">Peter, </w:t>
      </w:r>
      <w:r w:rsidRPr="00645D20" w:rsidR="00B65521">
        <w:t xml:space="preserve">to </w:t>
      </w:r>
      <w:r w:rsidRPr="00645D20" w:rsidR="00197F3E">
        <w:t>begin with, it might be helpful to the Committee and anyone watching if you could say a little bit about yourself to explain your background.</w:t>
      </w:r>
      <w:r w:rsidRPr="00645D20" w:rsidR="006E3523">
        <w:t xml:space="preserve"> </w:t>
      </w:r>
    </w:p>
    <w:p w:rsidR="00197F3E" w:rsidRPr="00645D20" w:rsidP="005D107B">
      <w:pPr>
        <w:pStyle w:val="Answer"/>
      </w:pPr>
      <w:sdt>
        <w:sdtPr>
          <w:alias w:val="Witness"/>
          <w:id w:val="1111476740"/>
          <w:placeholder>
            <w:docPart w:val="DefaultPlaceholder_1082065158"/>
          </w:placeholder>
          <w:richText/>
        </w:sdtPr>
        <w:sdtContent>
          <w:r w:rsidRPr="00645D20" w:rsidR="006E3523">
            <w:rPr>
              <w:b/>
              <w:i/>
            </w:rPr>
            <w:t>Peter Freeman:</w:t>
          </w:r>
          <w:r w:rsidRPr="00645D20" w:rsidR="005D107B">
            <w:rPr>
              <w:b/>
            </w:rPr>
            <w:t xml:space="preserve"> </w:t>
          </w:r>
        </w:sdtContent>
      </w:sdt>
      <w:r w:rsidRPr="00645D20" w:rsidR="005D107B">
        <w:t>I started life qualifying as a lawyer after a history degree</w:t>
      </w:r>
      <w:r w:rsidRPr="00645D20">
        <w:t>.</w:t>
      </w:r>
      <w:r w:rsidRPr="00645D20" w:rsidR="006E3523">
        <w:t xml:space="preserve"> </w:t>
      </w:r>
      <w:r w:rsidRPr="00645D20">
        <w:t xml:space="preserve">As soon as I qualified, I started a business called Argent with my brother, </w:t>
      </w:r>
      <w:r w:rsidR="0019707B">
        <w:t>and it</w:t>
      </w:r>
      <w:r w:rsidRPr="00645D20">
        <w:t xml:space="preserve"> has been developing for 39 years, so I have been in the property business for 39 years.</w:t>
      </w:r>
      <w:r w:rsidRPr="00645D20" w:rsidR="006E3523">
        <w:t xml:space="preserve"> </w:t>
      </w:r>
      <w:r w:rsidRPr="00645D20">
        <w:t>I have always been fascinated by the relationship between central Government, local government and development</w:t>
      </w:r>
      <w:r w:rsidR="002E1520">
        <w:t>,</w:t>
      </w:r>
      <w:r w:rsidRPr="00645D20">
        <w:t xml:space="preserve"> and the ways in which development can bring benefits to the wider community, not just the developer and the site owner.</w:t>
      </w:r>
    </w:p>
    <w:p w:rsidR="005D107B" w:rsidRPr="00645D20" w:rsidP="005D107B">
      <w:pPr>
        <w:pStyle w:val="Answer"/>
      </w:pPr>
      <w:r w:rsidRPr="00645D20">
        <w:t>That culminated when we bought a site called Bri</w:t>
      </w:r>
      <w:r w:rsidRPr="00645D20" w:rsidR="004F31E8">
        <w:t>ndleyp</w:t>
      </w:r>
      <w:r w:rsidRPr="00645D20">
        <w:t>lace in Birmingham in</w:t>
      </w:r>
      <w:r w:rsidRPr="00645D20" w:rsidR="00197F3E">
        <w:t xml:space="preserve"> 1993.</w:t>
      </w:r>
      <w:r w:rsidRPr="00645D20" w:rsidR="006E3523">
        <w:t xml:space="preserve"> </w:t>
      </w:r>
      <w:r w:rsidRPr="00645D20" w:rsidR="00197F3E">
        <w:t>For the first time, we were not just building a building.</w:t>
      </w:r>
      <w:r w:rsidRPr="00645D20" w:rsidR="006E3523">
        <w:t xml:space="preserve"> </w:t>
      </w:r>
      <w:r w:rsidRPr="00645D20" w:rsidR="00197F3E">
        <w:t>We were building three new public squares.</w:t>
      </w:r>
      <w:r w:rsidRPr="00645D20" w:rsidR="006E3523">
        <w:t xml:space="preserve"> </w:t>
      </w:r>
      <w:r w:rsidRPr="00645D20" w:rsidR="00197F3E">
        <w:t>We built a theatre, an art gallery, a sea</w:t>
      </w:r>
      <w:r w:rsidRPr="00645D20" w:rsidR="006E3523">
        <w:t xml:space="preserve"> </w:t>
      </w:r>
      <w:r w:rsidRPr="00645D20" w:rsidR="00197F3E">
        <w:t>life centre, homes, offices, shops and restaurants.</w:t>
      </w:r>
      <w:r w:rsidRPr="00645D20" w:rsidR="006E3523">
        <w:t xml:space="preserve"> </w:t>
      </w:r>
      <w:r w:rsidRPr="00645D20">
        <w:t xml:space="preserve">We were creating a place and we actually transformed the whole </w:t>
      </w:r>
      <w:r w:rsidRPr="00645D20" w:rsidR="00197F3E">
        <w:t xml:space="preserve">of the </w:t>
      </w:r>
      <w:r w:rsidRPr="00645D20">
        <w:t xml:space="preserve">western </w:t>
      </w:r>
      <w:r w:rsidRPr="00645D20" w:rsidR="00197F3E">
        <w:t xml:space="preserve">end </w:t>
      </w:r>
      <w:r w:rsidRPr="00645D20">
        <w:t xml:space="preserve">of Birmingham, leading towards Edgbaston. </w:t>
      </w:r>
      <w:r w:rsidRPr="00645D20" w:rsidR="00197F3E">
        <w:t>Then we were lucky enough to acquire the King</w:t>
      </w:r>
      <w:r w:rsidRPr="00645D20" w:rsidR="004F31E8">
        <w:t>’</w:t>
      </w:r>
      <w:r w:rsidRPr="00645D20" w:rsidR="00197F3E">
        <w:t>s Cross site in 2000.</w:t>
      </w:r>
      <w:r w:rsidRPr="00645D20" w:rsidR="006E3523">
        <w:t xml:space="preserve"> </w:t>
      </w:r>
      <w:r w:rsidRPr="00645D20" w:rsidR="00197F3E">
        <w:t>We spent most of our time from 2000 to now making King</w:t>
      </w:r>
      <w:r w:rsidRPr="00645D20" w:rsidR="00B65521">
        <w:t>’</w:t>
      </w:r>
      <w:r w:rsidRPr="00645D20" w:rsidR="00197F3E">
        <w:t xml:space="preserve">s Cross happen, </w:t>
      </w:r>
      <w:r w:rsidRPr="00645D20" w:rsidR="00B65521">
        <w:t>with 10 new</w:t>
      </w:r>
      <w:r w:rsidRPr="00645D20" w:rsidR="00197F3E">
        <w:t xml:space="preserve"> public squares, a theatre shortly, a primary school and lots of homes and office</w:t>
      </w:r>
      <w:r w:rsidRPr="00645D20" w:rsidR="00B65521">
        <w:t>s</w:t>
      </w:r>
      <w:r w:rsidRPr="00645D20" w:rsidR="00197F3E">
        <w:t>.</w:t>
      </w:r>
      <w:r w:rsidRPr="00645D20" w:rsidR="006E3523">
        <w:t xml:space="preserve"> </w:t>
      </w:r>
      <w:r w:rsidRPr="00645D20">
        <w:t xml:space="preserve">We </w:t>
      </w:r>
      <w:r w:rsidRPr="00645D20" w:rsidR="00B65521">
        <w:t>launched</w:t>
      </w:r>
      <w:r w:rsidRPr="00645D20" w:rsidR="00197F3E">
        <w:t xml:space="preserve">, </w:t>
      </w:r>
      <w:r w:rsidRPr="00645D20">
        <w:t>literally last week</w:t>
      </w:r>
      <w:r w:rsidRPr="00645D20" w:rsidR="00197F3E">
        <w:t xml:space="preserve">, </w:t>
      </w:r>
      <w:r w:rsidRPr="00645D20">
        <w:t>Brent</w:t>
      </w:r>
      <w:r w:rsidRPr="00645D20" w:rsidR="00197F3E">
        <w:t xml:space="preserve"> C</w:t>
      </w:r>
      <w:r w:rsidRPr="00645D20">
        <w:t xml:space="preserve">ross </w:t>
      </w:r>
      <w:r w:rsidRPr="00645D20" w:rsidR="004F31E8">
        <w:t>T</w:t>
      </w:r>
      <w:r w:rsidRPr="00645D20">
        <w:t xml:space="preserve">own. </w:t>
      </w:r>
      <w:r w:rsidRPr="00645D20" w:rsidR="00197F3E">
        <w:t>The notion that development can be comprehensive, mixed use, holistic and bring benefits to the local community is near and dear to me.</w:t>
      </w:r>
      <w:r w:rsidRPr="00645D20" w:rsidR="006E3523">
        <w:t xml:space="preserve"> </w:t>
      </w:r>
    </w:p>
    <w:p w:rsidR="005D107B" w:rsidRPr="00645D20" w:rsidP="005D107B">
      <w:pPr>
        <w:pStyle w:val="Question"/>
      </w:pPr>
      <w:sdt>
        <w:sdtPr>
          <w:alias w:val="Member"/>
          <w:tag w:val="&lt;Member mnisId='394' dodsId='25722'&gt;"/>
          <w:id w:val="-1369677444"/>
          <w:placeholder>
            <w:docPart w:val="DefaultPlaceholder_1082065158"/>
          </w:placeholder>
          <w:richText/>
        </w:sdtPr>
        <w:sdtContent>
          <w:r w:rsidRPr="00645D20">
            <w:rPr>
              <w:b/>
            </w:rPr>
            <w:t>Chair:</w:t>
          </w:r>
        </w:sdtContent>
      </w:sdt>
      <w:r w:rsidRPr="00645D20">
        <w:t xml:space="preserve"> You have already managed to g</w:t>
      </w:r>
      <w:r w:rsidRPr="00645D20" w:rsidR="00B65521">
        <w:t>et involved in a number of high</w:t>
      </w:r>
      <w:r w:rsidRPr="00645D20" w:rsidR="00B65521">
        <w:noBreakHyphen/>
      </w:r>
      <w:r w:rsidRPr="00645D20">
        <w:t>profile, very substantial projects</w:t>
      </w:r>
      <w:r w:rsidRPr="00645D20" w:rsidR="00197F3E">
        <w:t>, which have obviously interested you.</w:t>
      </w:r>
      <w:r w:rsidRPr="00645D20" w:rsidR="006E3523">
        <w:t xml:space="preserve"> </w:t>
      </w:r>
      <w:r w:rsidRPr="00645D20" w:rsidR="00197F3E">
        <w:t>Why chair Homes England?</w:t>
      </w:r>
      <w:r w:rsidRPr="00645D20" w:rsidR="006E3523">
        <w:t xml:space="preserve"> </w:t>
      </w:r>
      <w:r w:rsidRPr="00645D20">
        <w:t>It seems a little bit of a step removed</w:t>
      </w:r>
      <w:r w:rsidRPr="00645D20" w:rsidR="00B65521">
        <w:t>,</w:t>
      </w:r>
      <w:r w:rsidRPr="00645D20">
        <w:t xml:space="preserve"> </w:t>
      </w:r>
      <w:r w:rsidRPr="00645D20" w:rsidR="00B65521">
        <w:t>with</w:t>
      </w:r>
      <w:r w:rsidRPr="00645D20">
        <w:t xml:space="preserve"> </w:t>
      </w:r>
      <w:r w:rsidRPr="00645D20" w:rsidR="00197F3E">
        <w:t>maybe</w:t>
      </w:r>
      <w:r w:rsidRPr="00645D20">
        <w:t xml:space="preserve"> different challenges,</w:t>
      </w:r>
      <w:r w:rsidRPr="00645D20" w:rsidR="00B65521">
        <w:t xml:space="preserve"> and</w:t>
      </w:r>
      <w:r w:rsidRPr="00645D20">
        <w:t xml:space="preserve"> more difficult challenges in a way</w:t>
      </w:r>
      <w:r w:rsidRPr="00645D20" w:rsidR="00197F3E">
        <w:t>.</w:t>
      </w:r>
    </w:p>
    <w:p w:rsidR="005D107B" w:rsidRPr="00645D20" w:rsidP="005D107B">
      <w:pPr>
        <w:pStyle w:val="Answer"/>
      </w:pPr>
      <w:sdt>
        <w:sdtPr>
          <w:alias w:val="Witness"/>
          <w:id w:val="-2050371217"/>
          <w:placeholder>
            <w:docPart w:val="DefaultPlaceholder_1082065158"/>
          </w:placeholder>
          <w:richText/>
        </w:sdtPr>
        <w:sdtContent>
          <w:r w:rsidRPr="00645D20" w:rsidR="006E3523">
            <w:rPr>
              <w:b/>
              <w:i/>
            </w:rPr>
            <w:t>Peter Freeman:</w:t>
          </w:r>
          <w:r w:rsidRPr="00645D20">
            <w:rPr>
              <w:b/>
            </w:rPr>
            <w:t xml:space="preserve"> </w:t>
          </w:r>
        </w:sdtContent>
      </w:sdt>
      <w:r w:rsidRPr="00645D20" w:rsidR="00197F3E">
        <w:t>I would agree with that.</w:t>
      </w:r>
      <w:r w:rsidRPr="00645D20" w:rsidR="006E3523">
        <w:t xml:space="preserve"> </w:t>
      </w:r>
      <w:r w:rsidRPr="00645D20" w:rsidR="00197F3E">
        <w:t>There are huge challenges but huge opportunities to help the country.</w:t>
      </w:r>
      <w:r w:rsidRPr="00645D20" w:rsidR="006E3523">
        <w:t xml:space="preserve"> </w:t>
      </w:r>
      <w:r w:rsidRPr="00645D20" w:rsidR="00197F3E">
        <w:t xml:space="preserve">One way or another, with the </w:t>
      </w:r>
      <w:r w:rsidRPr="00645D20" w:rsidR="004F31E8">
        <w:t>C</w:t>
      </w:r>
      <w:r w:rsidRPr="00645D20" w:rsidR="00197F3E">
        <w:t xml:space="preserve">ommission for </w:t>
      </w:r>
      <w:r w:rsidRPr="00645D20" w:rsidR="00B65521">
        <w:t xml:space="preserve">the </w:t>
      </w:r>
      <w:r w:rsidRPr="00645D20" w:rsidR="004F31E8">
        <w:t>N</w:t>
      </w:r>
      <w:r w:rsidRPr="00645D20" w:rsidR="00197F3E">
        <w:t xml:space="preserve">ew </w:t>
      </w:r>
      <w:r w:rsidRPr="00645D20" w:rsidR="004F31E8">
        <w:t>T</w:t>
      </w:r>
      <w:r w:rsidRPr="00645D20" w:rsidR="00197F3E">
        <w:t xml:space="preserve">owns, English </w:t>
      </w:r>
      <w:r w:rsidRPr="00645D20" w:rsidR="004F31E8">
        <w:t>P</w:t>
      </w:r>
      <w:r w:rsidRPr="00645D20" w:rsidR="00197F3E">
        <w:t xml:space="preserve">artnerships, the Homes </w:t>
      </w:r>
      <w:r w:rsidRPr="00645D20" w:rsidR="004F31E8">
        <w:t xml:space="preserve">and </w:t>
      </w:r>
      <w:r w:rsidRPr="00645D20" w:rsidR="00197F3E">
        <w:t>Communit</w:t>
      </w:r>
      <w:r w:rsidRPr="00645D20" w:rsidR="004F31E8">
        <w:t>ies</w:t>
      </w:r>
      <w:r w:rsidRPr="00645D20" w:rsidR="00197F3E">
        <w:t xml:space="preserve"> Agency and Homes England,</w:t>
      </w:r>
      <w:r w:rsidRPr="00645D20">
        <w:t xml:space="preserve"> there has been, since just after the Second World War, a </w:t>
      </w:r>
      <w:r w:rsidRPr="00645D20" w:rsidR="004F31E8">
        <w:t>G</w:t>
      </w:r>
      <w:r w:rsidRPr="00645D20">
        <w:t xml:space="preserve">overnment agency </w:t>
      </w:r>
      <w:r w:rsidRPr="00645D20" w:rsidR="004F31E8">
        <w:t xml:space="preserve">intimately </w:t>
      </w:r>
      <w:r w:rsidRPr="00645D20">
        <w:t>involved in housing.</w:t>
      </w:r>
      <w:r w:rsidRPr="00645D20" w:rsidR="006E3523">
        <w:t xml:space="preserve"> </w:t>
      </w:r>
      <w:r w:rsidRPr="00645D20" w:rsidR="004F31E8">
        <w:t>The nexus between land, planning, affordable housing and the need to grow more and more tenures and choices between full market, discounted market, full social rented and so on is so great.</w:t>
      </w:r>
      <w:r w:rsidRPr="00645D20" w:rsidR="006E3523">
        <w:t xml:space="preserve"> </w:t>
      </w:r>
      <w:r w:rsidRPr="00645D20">
        <w:t xml:space="preserve">Arbitrating </w:t>
      </w:r>
      <w:r w:rsidRPr="00645D20">
        <w:t>between those</w:t>
      </w:r>
      <w:r w:rsidRPr="00645D20" w:rsidR="004F31E8">
        <w:t>,</w:t>
      </w:r>
      <w:r w:rsidRPr="00645D20">
        <w:t xml:space="preserve"> in a time when people living in the countryside feel they are being concreted over but other</w:t>
      </w:r>
      <w:r w:rsidRPr="00645D20" w:rsidR="004F31E8">
        <w:t xml:space="preserve"> people </w:t>
      </w:r>
      <w:r w:rsidRPr="00645D20">
        <w:t>are generation rent</w:t>
      </w:r>
      <w:r w:rsidRPr="00645D20" w:rsidR="004F31E8">
        <w:t xml:space="preserve">, </w:t>
      </w:r>
      <w:r w:rsidRPr="00645D20">
        <w:t xml:space="preserve">if they cannot rely on </w:t>
      </w:r>
      <w:r w:rsidRPr="00645D20" w:rsidR="004F31E8">
        <w:t>the bank of mum and dad, is a huge and worthwhile task.</w:t>
      </w:r>
      <w:r w:rsidRPr="00645D20" w:rsidR="006E3523">
        <w:t xml:space="preserve"> </w:t>
      </w:r>
    </w:p>
    <w:p w:rsidR="005D107B" w:rsidRPr="00645D20" w:rsidP="005D107B">
      <w:pPr>
        <w:pStyle w:val="Question"/>
      </w:pPr>
      <w:sdt>
        <w:sdtPr>
          <w:alias w:val="Member"/>
          <w:tag w:val="&lt;Member mnisId='394' dodsId='25722'&gt;"/>
          <w:id w:val="-326597989"/>
          <w:placeholder>
            <w:docPart w:val="DefaultPlaceholder_1082065158"/>
          </w:placeholder>
          <w:richText/>
        </w:sdtPr>
        <w:sdtContent>
          <w:r w:rsidRPr="00645D20">
            <w:rPr>
              <w:b/>
            </w:rPr>
            <w:t>Chair:</w:t>
          </w:r>
        </w:sdtContent>
      </w:sdt>
      <w:r w:rsidRPr="00645D20">
        <w:t xml:space="preserve"> </w:t>
      </w:r>
      <w:r w:rsidRPr="00645D20" w:rsidR="00BE6480">
        <w:t xml:space="preserve">As far as I am aware, you have had no direct experience in the </w:t>
      </w:r>
      <w:r w:rsidR="00E43650">
        <w:t>civil</w:t>
      </w:r>
      <w:r w:rsidRPr="00645D20" w:rsidR="00BE6480">
        <w:t xml:space="preserve"> </w:t>
      </w:r>
      <w:r w:rsidR="00E43650">
        <w:t>service</w:t>
      </w:r>
      <w:r w:rsidRPr="00645D20" w:rsidR="00BE6480">
        <w:t xml:space="preserve"> or politics.</w:t>
      </w:r>
      <w:r w:rsidRPr="00645D20" w:rsidR="006E3523">
        <w:t xml:space="preserve"> </w:t>
      </w:r>
      <w:r w:rsidRPr="00645D20" w:rsidR="00BE6480">
        <w:t>A lot of the issues you just mentioned are pretty political</w:t>
      </w:r>
      <w:r w:rsidRPr="00645D20" w:rsidR="00B65521">
        <w:t>.</w:t>
      </w:r>
      <w:r w:rsidRPr="00645D20" w:rsidR="006E3523">
        <w:t xml:space="preserve"> </w:t>
      </w:r>
      <w:r w:rsidRPr="00645D20" w:rsidR="00BE6480">
        <w:t>They are about political choices, by and large, whether you build more homes in places people do not want them built or do not build the homes and then people do not have homes.</w:t>
      </w:r>
      <w:r w:rsidRPr="00645D20" w:rsidR="006E3523">
        <w:t xml:space="preserve"> </w:t>
      </w:r>
      <w:r w:rsidRPr="00645D20">
        <w:t xml:space="preserve">How are </w:t>
      </w:r>
      <w:r w:rsidRPr="00645D20" w:rsidR="005E13B1">
        <w:t xml:space="preserve">you </w:t>
      </w:r>
      <w:r w:rsidRPr="00645D20">
        <w:t>going to attune yourself to those sorts of issues and experiences that perhaps you have not had so far?</w:t>
      </w:r>
    </w:p>
    <w:p w:rsidR="005D107B" w:rsidRPr="00645D20" w:rsidP="005D107B">
      <w:pPr>
        <w:pStyle w:val="Answer"/>
      </w:pPr>
      <w:sdt>
        <w:sdtPr>
          <w:alias w:val="Witness"/>
          <w:id w:val="-2003345705"/>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I have </w:t>
      </w:r>
      <w:r w:rsidRPr="00645D20" w:rsidR="001E711A">
        <w:t>had a little experience of MHCLG, but small.</w:t>
      </w:r>
      <w:r w:rsidRPr="00645D20" w:rsidR="006E3523">
        <w:t xml:space="preserve"> </w:t>
      </w:r>
      <w:r w:rsidRPr="00645D20" w:rsidR="001E711A">
        <w:t xml:space="preserve">I am on the United Kingdom Holocaust Memorial Foundation board, which is sponsored by MHCLG. </w:t>
      </w:r>
      <w:r w:rsidRPr="00645D20">
        <w:t xml:space="preserve">I am also </w:t>
      </w:r>
      <w:r w:rsidRPr="00645D20" w:rsidR="005E13B1">
        <w:t>M</w:t>
      </w:r>
      <w:r w:rsidRPr="00645D20">
        <w:t xml:space="preserve">HCLG’s </w:t>
      </w:r>
      <w:r w:rsidRPr="00645D20" w:rsidR="001E711A">
        <w:t>c</w:t>
      </w:r>
      <w:r w:rsidRPr="00645D20">
        <w:t xml:space="preserve">hairman for a judging panel for the </w:t>
      </w:r>
      <w:r w:rsidRPr="00645D20" w:rsidR="001E711A">
        <w:t>H</w:t>
      </w:r>
      <w:r w:rsidRPr="00645D20">
        <w:t xml:space="preserve">ome of 2030. </w:t>
      </w:r>
      <w:r w:rsidRPr="00645D20" w:rsidR="001E711A">
        <w:t>That is small experience of central Government.</w:t>
      </w:r>
      <w:r w:rsidRPr="00645D20" w:rsidR="006E3523">
        <w:t xml:space="preserve"> </w:t>
      </w:r>
      <w:r w:rsidRPr="00645D20" w:rsidR="001E711A">
        <w:t>I guess I have more experience of local government in the process of moving planning through on large schemes, seeing what matters to councillors and, ultimately, how you can bring them together around a plan, a section 106</w:t>
      </w:r>
      <w:r w:rsidRPr="00645D20" w:rsidR="005E13B1">
        <w:t xml:space="preserve"> and</w:t>
      </w:r>
      <w:r w:rsidRPr="00645D20" w:rsidR="001E711A">
        <w:t xml:space="preserve"> a set of benefits.</w:t>
      </w:r>
      <w:r w:rsidRPr="00645D20" w:rsidR="006E3523">
        <w:t xml:space="preserve"> </w:t>
      </w:r>
    </w:p>
    <w:p w:rsidR="005D107B" w:rsidRPr="00645D20" w:rsidP="005D107B">
      <w:pPr>
        <w:pStyle w:val="Question"/>
      </w:pPr>
      <w:sdt>
        <w:sdtPr>
          <w:alias w:val="Member"/>
          <w:tag w:val="&lt;Member mnisId='394' dodsId='25722'&gt;"/>
          <w:id w:val="65846335"/>
          <w:placeholder>
            <w:docPart w:val="DefaultPlaceholder_1082065158"/>
          </w:placeholder>
          <w:richText/>
        </w:sdtPr>
        <w:sdtContent>
          <w:r w:rsidRPr="00645D20">
            <w:rPr>
              <w:b/>
            </w:rPr>
            <w:t>Chair:</w:t>
          </w:r>
        </w:sdtContent>
      </w:sdt>
      <w:r w:rsidRPr="00645D20">
        <w:t xml:space="preserve"> That is slightly different to having to take the flack i</w:t>
      </w:r>
      <w:r w:rsidRPr="00645D20" w:rsidR="001E711A">
        <w:t>f enough home</w:t>
      </w:r>
      <w:r w:rsidRPr="00645D20" w:rsidR="005E13B1">
        <w:t>s</w:t>
      </w:r>
      <w:r w:rsidRPr="00645D20" w:rsidR="001E711A">
        <w:t xml:space="preserve"> of the right type are not built in the right places</w:t>
      </w:r>
      <w:r w:rsidRPr="00645D20" w:rsidR="005E13B1">
        <w:t>.</w:t>
      </w:r>
    </w:p>
    <w:p w:rsidR="005D107B" w:rsidRPr="00645D20" w:rsidP="005D107B">
      <w:pPr>
        <w:pStyle w:val="Answer"/>
      </w:pPr>
      <w:sdt>
        <w:sdtPr>
          <w:alias w:val="Witness"/>
          <w:id w:val="647635069"/>
          <w:placeholder>
            <w:docPart w:val="DefaultPlaceholder_1082065158"/>
          </w:placeholder>
          <w:richText/>
        </w:sdtPr>
        <w:sdtContent>
          <w:r w:rsidRPr="00645D20" w:rsidR="006E3523">
            <w:rPr>
              <w:b/>
              <w:i/>
            </w:rPr>
            <w:t>Peter Freeman:</w:t>
          </w:r>
          <w:r w:rsidRPr="00645D20">
            <w:rPr>
              <w:b/>
            </w:rPr>
            <w:t xml:space="preserve"> </w:t>
          </w:r>
        </w:sdtContent>
      </w:sdt>
      <w:r w:rsidRPr="00645D20">
        <w:t>Hopefully</w:t>
      </w:r>
      <w:r w:rsidRPr="00645D20" w:rsidR="001E711A">
        <w:t>,</w:t>
      </w:r>
      <w:r w:rsidRPr="00645D20">
        <w:t xml:space="preserve"> my shoulders are broad enough. The more difficult thing, the fundamental task, is to build a really good relationship between</w:t>
      </w:r>
      <w:r w:rsidRPr="00645D20" w:rsidR="001E711A">
        <w:t xml:space="preserve"> Homes England, MHCLG and Ministers.</w:t>
      </w:r>
      <w:r w:rsidRPr="00645D20" w:rsidR="006E3523">
        <w:t xml:space="preserve"> </w:t>
      </w:r>
      <w:r w:rsidRPr="00645D20" w:rsidR="001E711A">
        <w:t>It is there by will of the Government.</w:t>
      </w:r>
      <w:r w:rsidRPr="00645D20" w:rsidR="006E3523">
        <w:t xml:space="preserve"> </w:t>
      </w:r>
      <w:r w:rsidRPr="00645D20" w:rsidR="001E711A">
        <w:t xml:space="preserve">It is there to carry out Government policy, but there </w:t>
      </w:r>
      <w:r w:rsidRPr="00645D20">
        <w:t xml:space="preserve">needs to be a mutual feedback loop, so that what we learn </w:t>
      </w:r>
      <w:r w:rsidR="00890939">
        <w:t>at</w:t>
      </w:r>
      <w:r w:rsidRPr="00645D20">
        <w:t xml:space="preserve"> the</w:t>
      </w:r>
      <w:r w:rsidRPr="00645D20" w:rsidR="001E711A">
        <w:t xml:space="preserve"> coalface within Homes England and in the development industry feeds back to Ministers and vice versa.</w:t>
      </w:r>
      <w:r w:rsidRPr="00645D20" w:rsidR="006E3523">
        <w:t xml:space="preserve"> </w:t>
      </w:r>
      <w:r w:rsidRPr="00645D20" w:rsidR="001E711A">
        <w:t xml:space="preserve">When we go out and make promises to fund schemes up and down the country, we need to know that we have the support of the </w:t>
      </w:r>
      <w:r w:rsidRPr="00645D20" w:rsidR="007971F9">
        <w:t>Government, within a mandate that is agreed with them.</w:t>
      </w:r>
      <w:r w:rsidRPr="00645D20" w:rsidR="006E3523">
        <w:t xml:space="preserve"> </w:t>
      </w:r>
      <w:r w:rsidRPr="00645D20">
        <w:t>It is a communication exercise.</w:t>
      </w:r>
    </w:p>
    <w:p w:rsidR="005D107B" w:rsidRPr="00645D20" w:rsidP="005D107B">
      <w:pPr>
        <w:pStyle w:val="Question"/>
      </w:pPr>
      <w:sdt>
        <w:sdtPr>
          <w:alias w:val="Member"/>
          <w:tag w:val="&lt;Member mnisId='394' dodsId='25722'&gt;"/>
          <w:id w:val="-1417940553"/>
          <w:placeholder>
            <w:docPart w:val="DefaultPlaceholder_1082065158"/>
          </w:placeholder>
          <w:richText/>
        </w:sdtPr>
        <w:sdtContent>
          <w:r w:rsidRPr="00645D20">
            <w:rPr>
              <w:b/>
            </w:rPr>
            <w:t>Chair:</w:t>
          </w:r>
        </w:sdtContent>
      </w:sdt>
      <w:r w:rsidRPr="00645D20">
        <w:t xml:space="preserve"> We might explore that a little further in the next set of questions. </w:t>
      </w:r>
      <w:r w:rsidRPr="00645D20" w:rsidR="007971F9">
        <w:t>The agency, Homes England, is going through quite a lot of change at present.</w:t>
      </w:r>
      <w:r w:rsidRPr="00645D20" w:rsidR="006E3523">
        <w:t xml:space="preserve"> </w:t>
      </w:r>
      <w:r w:rsidRPr="00645D20">
        <w:t xml:space="preserve">You </w:t>
      </w:r>
      <w:r w:rsidRPr="00645D20" w:rsidR="007971F9">
        <w:t xml:space="preserve">have </w:t>
      </w:r>
      <w:r w:rsidRPr="00645D20">
        <w:t>talked about your role in project</w:t>
      </w:r>
      <w:r w:rsidRPr="00645D20" w:rsidR="007971F9">
        <w:t>s</w:t>
      </w:r>
      <w:r w:rsidRPr="00645D20">
        <w:t xml:space="preserve">. What experience </w:t>
      </w:r>
      <w:r w:rsidRPr="00645D20" w:rsidR="007971F9">
        <w:t xml:space="preserve">have </w:t>
      </w:r>
      <w:r w:rsidRPr="00645D20">
        <w:t xml:space="preserve">you </w:t>
      </w:r>
      <w:r w:rsidRPr="00645D20" w:rsidR="007971F9">
        <w:t>had in taking an organisation and reshaping it, remodelling it and taking the people involved in the organisation through that change?</w:t>
      </w:r>
      <w:r w:rsidRPr="00645D20" w:rsidR="006E3523">
        <w:t xml:space="preserve"> </w:t>
      </w:r>
    </w:p>
    <w:p w:rsidR="007971F9" w:rsidRPr="00645D20" w:rsidP="005D107B">
      <w:pPr>
        <w:pStyle w:val="Answer"/>
      </w:pPr>
      <w:sdt>
        <w:sdtPr>
          <w:alias w:val="Witness"/>
          <w:id w:val="-42610682"/>
          <w:placeholder>
            <w:docPart w:val="DefaultPlaceholder_1082065158"/>
          </w:placeholder>
          <w:richText/>
        </w:sdtPr>
        <w:sdtContent>
          <w:r w:rsidRPr="00645D20" w:rsidR="006E3523">
            <w:rPr>
              <w:b/>
              <w:i/>
            </w:rPr>
            <w:t>Peter Freeman:</w:t>
          </w:r>
          <w:r w:rsidRPr="00645D20" w:rsidR="005D107B">
            <w:rPr>
              <w:b/>
            </w:rPr>
            <w:t xml:space="preserve"> </w:t>
          </w:r>
        </w:sdtContent>
      </w:sdt>
      <w:r w:rsidRPr="00645D20" w:rsidR="005D107B">
        <w:t>I believe that</w:t>
      </w:r>
      <w:r w:rsidRPr="00645D20">
        <w:t>,</w:t>
      </w:r>
      <w:r w:rsidRPr="00645D20" w:rsidR="005D107B">
        <w:t xml:space="preserve"> even if you think the sea is calm and there is no current</w:t>
      </w:r>
      <w:r w:rsidRPr="00645D20">
        <w:t>,</w:t>
      </w:r>
      <w:r w:rsidRPr="00645D20" w:rsidR="005D107B">
        <w:t xml:space="preserve"> both are always happening. Any organisation that is not </w:t>
      </w:r>
      <w:r w:rsidRPr="00645D20">
        <w:t>moving</w:t>
      </w:r>
      <w:r w:rsidRPr="00645D20" w:rsidR="005D107B">
        <w:t xml:space="preserve"> with the time</w:t>
      </w:r>
      <w:r w:rsidRPr="00645D20">
        <w:t>s</w:t>
      </w:r>
      <w:r w:rsidRPr="00645D20" w:rsidR="005D107B">
        <w:t>, whether it is</w:t>
      </w:r>
      <w:r w:rsidRPr="00645D20">
        <w:t xml:space="preserve"> about changing technology, </w:t>
      </w:r>
      <w:r w:rsidRPr="00645D20" w:rsidR="00C37D87">
        <w:t xml:space="preserve">changing </w:t>
      </w:r>
      <w:r w:rsidRPr="00645D20">
        <w:t>legislation,</w:t>
      </w:r>
      <w:r w:rsidRPr="00C37D87" w:rsidR="00C37D87">
        <w:t xml:space="preserve"> </w:t>
      </w:r>
      <w:r w:rsidRPr="00645D20" w:rsidR="00C37D87">
        <w:t>changing</w:t>
      </w:r>
      <w:r w:rsidRPr="00645D20">
        <w:t xml:space="preserve"> public appetites or</w:t>
      </w:r>
      <w:r w:rsidRPr="00C37D87" w:rsidR="00C37D87">
        <w:t xml:space="preserve"> </w:t>
      </w:r>
      <w:r w:rsidRPr="00645D20" w:rsidR="00C37D87">
        <w:t>changing</w:t>
      </w:r>
      <w:r w:rsidRPr="00645D20">
        <w:t xml:space="preserve"> political parties, is in a difficult position.</w:t>
      </w:r>
      <w:r w:rsidRPr="00645D20" w:rsidR="006E3523">
        <w:t xml:space="preserve"> </w:t>
      </w:r>
      <w:r w:rsidRPr="00645D20" w:rsidR="005D107B">
        <w:t>It will not be prospering. When I talk to younger colleagues at Argent who are worrying about the future</w:t>
      </w:r>
      <w:r w:rsidRPr="00645D20">
        <w:t>, I say, “In the 39 years of Argent, we have had at least 10 incarnations</w:t>
      </w:r>
      <w:r w:rsidR="00C37D87">
        <w:t>.</w:t>
      </w:r>
      <w:r w:rsidRPr="00645D20">
        <w:t>”</w:t>
      </w:r>
      <w:r w:rsidRPr="00645D20" w:rsidR="006E3523">
        <w:t xml:space="preserve"> </w:t>
      </w:r>
      <w:r w:rsidRPr="00645D20">
        <w:t xml:space="preserve">There are incarnations of being, at the very beginning, a tiny private company owned by two brothers, being a listed company, being a company before </w:t>
      </w:r>
      <w:r w:rsidRPr="00645D20">
        <w:t>it was listed in which three major venture capitalists invested</w:t>
      </w:r>
      <w:r w:rsidRPr="00645D20" w:rsidR="006E3523">
        <w:t xml:space="preserve"> and</w:t>
      </w:r>
      <w:r w:rsidRPr="00645D20">
        <w:t xml:space="preserve"> then being sold to Britain’s biggest pension fund and working with </w:t>
      </w:r>
      <w:r w:rsidRPr="00645D20" w:rsidR="005E13B1">
        <w:t>it</w:t>
      </w:r>
      <w:r w:rsidRPr="00645D20">
        <w:t>.</w:t>
      </w:r>
    </w:p>
    <w:p w:rsidR="005D107B" w:rsidRPr="00645D20" w:rsidP="005D107B">
      <w:pPr>
        <w:pStyle w:val="Answer"/>
      </w:pPr>
      <w:r w:rsidRPr="00645D20">
        <w:t>For me, change is a constant. The way you manage change is understanding the market, the people and the structure.</w:t>
      </w:r>
      <w:r w:rsidRPr="00645D20" w:rsidR="006E3523">
        <w:t xml:space="preserve"> </w:t>
      </w:r>
      <w:r w:rsidRPr="00645D20">
        <w:t>Until I have spent three months in there, meeting everybody, asking questions and questions and questions, I do not know what change is necessary.</w:t>
      </w:r>
      <w:r w:rsidRPr="00645D20" w:rsidR="006E3523">
        <w:t xml:space="preserve"> </w:t>
      </w:r>
      <w:r w:rsidRPr="00645D20">
        <w:t>I am sure, working with the board and with MHCLG, we will find ways to make it a more effective organisation.</w:t>
      </w:r>
      <w:r w:rsidRPr="00645D20" w:rsidR="006E3523">
        <w:t xml:space="preserve"> </w:t>
      </w:r>
    </w:p>
    <w:p w:rsidR="005D107B" w:rsidRPr="00645D20" w:rsidP="005D107B">
      <w:pPr>
        <w:pStyle w:val="Question"/>
      </w:pPr>
      <w:sdt>
        <w:sdtPr>
          <w:alias w:val="Member"/>
          <w:tag w:val="&lt;Member mnisId='394' dodsId='25722'&gt;"/>
          <w:id w:val="431476082"/>
          <w:placeholder>
            <w:docPart w:val="DefaultPlaceholder_1082065158"/>
          </w:placeholder>
          <w:richText/>
        </w:sdtPr>
        <w:sdtContent>
          <w:r w:rsidRPr="00645D20">
            <w:rPr>
              <w:b/>
            </w:rPr>
            <w:t>Chair:</w:t>
          </w:r>
        </w:sdtContent>
      </w:sdt>
      <w:r w:rsidRPr="00645D20">
        <w:t xml:space="preserve"> You are so committed to this job, but you did not apply </w:t>
      </w:r>
      <w:r w:rsidRPr="00645D20" w:rsidR="007971F9">
        <w:t>for</w:t>
      </w:r>
      <w:r w:rsidRPr="00645D20">
        <w:t xml:space="preserve"> it first time round, did you?</w:t>
      </w:r>
    </w:p>
    <w:p w:rsidR="005D107B" w:rsidRPr="00645D20" w:rsidP="005D107B">
      <w:pPr>
        <w:pStyle w:val="Answer"/>
      </w:pPr>
      <w:sdt>
        <w:sdtPr>
          <w:alias w:val="Witness"/>
          <w:id w:val="289563654"/>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That is </w:t>
      </w:r>
      <w:r w:rsidRPr="00645D20" w:rsidR="007971F9">
        <w:t xml:space="preserve">certainly </w:t>
      </w:r>
      <w:r w:rsidRPr="00645D20">
        <w:t>true. I did not think it was me</w:t>
      </w:r>
      <w:r w:rsidRPr="00645D20" w:rsidR="007971F9">
        <w:t xml:space="preserve">, </w:t>
      </w:r>
      <w:r w:rsidRPr="00645D20">
        <w:t>until I got the phone call</w:t>
      </w:r>
      <w:r w:rsidRPr="00645D20" w:rsidR="007971F9">
        <w:t xml:space="preserve"> saying, “Who would you recommend?” I recommended two other people.</w:t>
      </w:r>
      <w:r w:rsidRPr="00645D20" w:rsidR="006E3523">
        <w:t xml:space="preserve"> </w:t>
      </w:r>
      <w:r w:rsidRPr="00645D20" w:rsidR="007971F9">
        <w:t>The phone call said, “What about you?” and then I began to think about it.</w:t>
      </w:r>
      <w:r w:rsidRPr="00645D20" w:rsidR="006E3523">
        <w:t xml:space="preserve"> </w:t>
      </w:r>
      <w:r w:rsidRPr="00645D20" w:rsidR="005E13B1">
        <w:t>The more I thought, the more I relished the challenge</w:t>
      </w:r>
      <w:r w:rsidRPr="00645D20" w:rsidR="007971F9">
        <w:t>.</w:t>
      </w:r>
    </w:p>
    <w:p w:rsidR="005D107B" w:rsidRPr="00645D20" w:rsidP="00C46CAF">
      <w:pPr>
        <w:pStyle w:val="Remark"/>
      </w:pPr>
      <w:sdt>
        <w:sdtPr>
          <w:alias w:val="Member"/>
          <w:tag w:val="&lt;Member mnisId='394' dodsId='25722'&gt;"/>
          <w:id w:val="-1638414298"/>
          <w:placeholder>
            <w:docPart w:val="DefaultPlaceholder_1082065158"/>
          </w:placeholder>
          <w:richText/>
        </w:sdtPr>
        <w:sdtContent>
          <w:r w:rsidRPr="00645D20">
            <w:rPr>
              <w:b/>
            </w:rPr>
            <w:t>Chair:</w:t>
          </w:r>
        </w:sdtContent>
      </w:sdt>
      <w:r w:rsidRPr="00645D20">
        <w:t xml:space="preserve"> </w:t>
      </w:r>
      <w:r w:rsidRPr="00645D20" w:rsidR="007971F9">
        <w:t>That leads on to Ben Everitt</w:t>
      </w:r>
      <w:r w:rsidR="00C46CAF">
        <w:t>’s</w:t>
      </w:r>
      <w:r w:rsidR="009E047E">
        <w:t xml:space="preserve"> question</w:t>
      </w:r>
      <w:r w:rsidRPr="00645D20" w:rsidR="007971F9">
        <w:t>.</w:t>
      </w:r>
      <w:r w:rsidRPr="00645D20" w:rsidR="006E3523">
        <w:t xml:space="preserve"> </w:t>
      </w:r>
    </w:p>
    <w:p w:rsidR="005D107B" w:rsidRPr="00645D20" w:rsidP="005D107B">
      <w:pPr>
        <w:pStyle w:val="Question"/>
      </w:pPr>
      <w:sdt>
        <w:sdtPr>
          <w:alias w:val="Member"/>
          <w:tag w:val="&lt;Member mnisId='4836' dodsId=''&gt;"/>
          <w:id w:val="1666596459"/>
          <w:placeholder>
            <w:docPart w:val="DefaultPlaceholder_1082065158"/>
          </w:placeholder>
          <w:richText/>
        </w:sdtPr>
        <w:sdtContent>
          <w:r w:rsidRPr="00645D20">
            <w:rPr>
              <w:b/>
            </w:rPr>
            <w:t>Ben Everitt:</w:t>
          </w:r>
        </w:sdtContent>
      </w:sdt>
      <w:r w:rsidRPr="00645D20" w:rsidR="005E13B1">
        <w:t xml:space="preserve"> It is seamless, Clive;</w:t>
      </w:r>
      <w:r w:rsidRPr="00645D20">
        <w:t xml:space="preserve"> </w:t>
      </w:r>
      <w:r w:rsidRPr="00645D20" w:rsidR="005E13B1">
        <w:t xml:space="preserve">it </w:t>
      </w:r>
      <w:r w:rsidRPr="00645D20" w:rsidR="007971F9">
        <w:t>is very much on that.</w:t>
      </w:r>
      <w:r w:rsidRPr="00645D20" w:rsidR="006E3523">
        <w:t xml:space="preserve"> </w:t>
      </w:r>
      <w:r w:rsidRPr="00645D20" w:rsidR="005E13B1">
        <w:t xml:space="preserve">Thank you, Peter. </w:t>
      </w:r>
      <w:r w:rsidRPr="00645D20" w:rsidR="007971F9">
        <w:t xml:space="preserve">To rewind back to something you were saying about developing the relationship with the Government and the industry, you said </w:t>
      </w:r>
      <w:r w:rsidRPr="00645D20" w:rsidR="005E13B1">
        <w:t xml:space="preserve">something </w:t>
      </w:r>
      <w:r w:rsidRPr="00645D20" w:rsidR="007971F9">
        <w:t xml:space="preserve">about understanding how councillors feel about </w:t>
      </w:r>
      <w:r w:rsidRPr="00645D20" w:rsidR="00F22BAD">
        <w:t xml:space="preserve">development </w:t>
      </w:r>
      <w:r w:rsidR="00C46CAF">
        <w:t>done i</w:t>
      </w:r>
      <w:r w:rsidRPr="00645D20" w:rsidR="00F22BAD">
        <w:t>n their patch.</w:t>
      </w:r>
      <w:r w:rsidRPr="00645D20" w:rsidR="006E3523">
        <w:t xml:space="preserve"> </w:t>
      </w:r>
      <w:r w:rsidRPr="00645D20" w:rsidR="00F22BAD">
        <w:t>With my councillor hat on, that is music to my ears.</w:t>
      </w:r>
      <w:r w:rsidRPr="00645D20" w:rsidR="006E3523">
        <w:t xml:space="preserve"> </w:t>
      </w:r>
      <w:r w:rsidRPr="00645D20">
        <w:t>Given that you were encouraged to apply by the Government, will you not be seen as the Government’s man in thi</w:t>
      </w:r>
      <w:r w:rsidRPr="00645D20" w:rsidR="00F22BAD">
        <w:t>s?</w:t>
      </w:r>
      <w:r w:rsidRPr="00645D20" w:rsidR="006E3523">
        <w:t xml:space="preserve"> </w:t>
      </w:r>
      <w:r w:rsidRPr="00645D20" w:rsidR="00F22BAD">
        <w:t>How are you going to deal with that?</w:t>
      </w:r>
    </w:p>
    <w:p w:rsidR="005D107B" w:rsidRPr="00645D20" w:rsidP="005D107B">
      <w:pPr>
        <w:pStyle w:val="Answer"/>
      </w:pPr>
      <w:sdt>
        <w:sdtPr>
          <w:alias w:val="Witness"/>
          <w:id w:val="-986932752"/>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I imagine </w:t>
      </w:r>
      <w:r w:rsidRPr="00645D20" w:rsidR="00F22BAD">
        <w:t xml:space="preserve">that whoever </w:t>
      </w:r>
      <w:r w:rsidRPr="00645D20">
        <w:t>applied</w:t>
      </w:r>
      <w:r w:rsidRPr="00645D20" w:rsidR="00F22BAD">
        <w:t>, even if they had not been encouraged to, by virtue of being selected by the Government</w:t>
      </w:r>
      <w:r w:rsidRPr="00645D20" w:rsidR="006E3523">
        <w:t>,</w:t>
      </w:r>
      <w:r w:rsidRPr="00645D20" w:rsidR="00F22BAD">
        <w:t xml:space="preserve"> could be accused of being the Government’s man.</w:t>
      </w:r>
      <w:r w:rsidRPr="00645D20" w:rsidR="006E3523">
        <w:t xml:space="preserve"> </w:t>
      </w:r>
      <w:r w:rsidRPr="00645D20" w:rsidR="00F22BAD">
        <w:t>I do not think it makes a lot of odds.</w:t>
      </w:r>
      <w:r w:rsidRPr="00645D20" w:rsidR="006E3523">
        <w:t xml:space="preserve"> </w:t>
      </w:r>
      <w:r w:rsidRPr="00645D20">
        <w:t xml:space="preserve">By virtue of being an entrepreneur, I am </w:t>
      </w:r>
      <w:r w:rsidRPr="00645D20" w:rsidR="00F22BAD">
        <w:t xml:space="preserve">relatively </w:t>
      </w:r>
      <w:r w:rsidRPr="00645D20">
        <w:t>independent</w:t>
      </w:r>
      <w:r w:rsidRPr="00645D20" w:rsidR="00F22BAD">
        <w:t>.</w:t>
      </w:r>
      <w:r w:rsidRPr="00645D20" w:rsidR="006E3523">
        <w:t xml:space="preserve"> </w:t>
      </w:r>
      <w:r w:rsidRPr="00645D20" w:rsidR="00F22BAD">
        <w:t>By virtue of having built a business, first with my brother and then with more outside shareholders and directors, I work collaboratively.</w:t>
      </w:r>
      <w:r w:rsidRPr="00645D20" w:rsidR="006E3523">
        <w:t xml:space="preserve"> </w:t>
      </w:r>
      <w:r w:rsidRPr="00645D20">
        <w:t xml:space="preserve">I am very keen to find </w:t>
      </w:r>
      <w:r w:rsidRPr="00645D20" w:rsidR="00F22BAD">
        <w:t xml:space="preserve">what I suppose you could call </w:t>
      </w:r>
      <w:r w:rsidRPr="00645D20">
        <w:t>the truth, to find out the best way forward in any situation. Although I may</w:t>
      </w:r>
      <w:r w:rsidRPr="00CF13D5" w:rsidR="00CF13D5">
        <w:t xml:space="preserve"> </w:t>
      </w:r>
      <w:r w:rsidRPr="00645D20" w:rsidR="00CF13D5">
        <w:t>ultimately</w:t>
      </w:r>
      <w:r w:rsidRPr="00645D20">
        <w:t xml:space="preserve"> have to defer </w:t>
      </w:r>
      <w:r w:rsidRPr="00645D20" w:rsidR="00F22BAD">
        <w:t>to Ministers on things, I will try damn hard to persuade them first.</w:t>
      </w:r>
      <w:r w:rsidRPr="00645D20" w:rsidR="006E3523">
        <w:t xml:space="preserve"> </w:t>
      </w:r>
    </w:p>
    <w:p w:rsidR="005D107B" w:rsidRPr="00645D20" w:rsidP="005D107B">
      <w:pPr>
        <w:pStyle w:val="Question"/>
      </w:pPr>
      <w:sdt>
        <w:sdtPr>
          <w:alias w:val="Member"/>
          <w:tag w:val="&lt;Member mnisId='4836' dodsId=''&gt;"/>
          <w:id w:val="1584563214"/>
          <w:placeholder>
            <w:docPart w:val="DefaultPlaceholder_1082065158"/>
          </w:placeholder>
          <w:richText/>
        </w:sdtPr>
        <w:sdtContent>
          <w:r w:rsidRPr="00645D20">
            <w:rPr>
              <w:b/>
            </w:rPr>
            <w:t>Ben Everitt:</w:t>
          </w:r>
        </w:sdtContent>
      </w:sdt>
      <w:r w:rsidRPr="00645D20">
        <w:t xml:space="preserve"> You </w:t>
      </w:r>
      <w:r w:rsidRPr="00645D20" w:rsidR="00F22BAD">
        <w:t>said</w:t>
      </w:r>
      <w:r w:rsidRPr="00645D20">
        <w:t xml:space="preserve"> that since the war there has been some Government agency </w:t>
      </w:r>
      <w:r w:rsidRPr="00645D20" w:rsidR="00F22BAD">
        <w:t xml:space="preserve">or other </w:t>
      </w:r>
      <w:r w:rsidRPr="00645D20">
        <w:t xml:space="preserve">involved in the </w:t>
      </w:r>
      <w:r w:rsidRPr="00645D20" w:rsidR="00F22BAD">
        <w:t xml:space="preserve">housing </w:t>
      </w:r>
      <w:r w:rsidRPr="00645D20">
        <w:t>market</w:t>
      </w:r>
      <w:r w:rsidRPr="00645D20" w:rsidR="00F22BAD">
        <w:t xml:space="preserve"> and specifically in the delivery of hous</w:t>
      </w:r>
      <w:r w:rsidRPr="00645D20" w:rsidR="005E13B1">
        <w:t>es</w:t>
      </w:r>
      <w:r w:rsidRPr="00645D20" w:rsidR="00F22BAD">
        <w:t>.</w:t>
      </w:r>
      <w:r w:rsidRPr="00645D20" w:rsidR="006E3523">
        <w:t xml:space="preserve"> </w:t>
      </w:r>
      <w:r w:rsidRPr="00645D20" w:rsidR="00F22BAD">
        <w:t>Where is the line there?</w:t>
      </w:r>
      <w:r w:rsidRPr="00645D20" w:rsidR="006E3523">
        <w:t xml:space="preserve"> </w:t>
      </w:r>
      <w:r w:rsidRPr="00645D20" w:rsidR="005E13B1">
        <w:t xml:space="preserve">When it comes to </w:t>
      </w:r>
      <w:r w:rsidRPr="00645D20" w:rsidR="00F22BAD">
        <w:t>discussions about getting those houses built, how do you see that going with your role?</w:t>
      </w:r>
      <w:r w:rsidRPr="00645D20" w:rsidR="006E3523">
        <w:t xml:space="preserve"> </w:t>
      </w:r>
      <w:r w:rsidRPr="00645D20">
        <w:t>How does the agency become or maintain its independence</w:t>
      </w:r>
      <w:r w:rsidRPr="00645D20" w:rsidR="00F22BAD">
        <w:t xml:space="preserve"> despite being a Government agency?</w:t>
      </w:r>
      <w:r w:rsidRPr="00645D20" w:rsidR="006E3523">
        <w:t xml:space="preserve"> </w:t>
      </w:r>
    </w:p>
    <w:p w:rsidR="00E87C26" w:rsidRPr="00645D20" w:rsidP="00E87C26">
      <w:pPr>
        <w:pStyle w:val="Answer"/>
      </w:pPr>
      <w:sdt>
        <w:sdtPr>
          <w:alias w:val="Witness"/>
          <w:id w:val="-1286891603"/>
          <w:placeholder>
            <w:docPart w:val="DefaultPlaceholder_1082065158"/>
          </w:placeholder>
          <w:richText/>
        </w:sdtPr>
        <w:sdtContent>
          <w:r w:rsidRPr="00645D20" w:rsidR="006E3523">
            <w:rPr>
              <w:b/>
              <w:i/>
            </w:rPr>
            <w:t>Peter Freeman:</w:t>
          </w:r>
          <w:r w:rsidRPr="00645D20" w:rsidR="005D107B">
            <w:rPr>
              <w:b/>
            </w:rPr>
            <w:t xml:space="preserve"> </w:t>
          </w:r>
        </w:sdtContent>
      </w:sdt>
      <w:r w:rsidRPr="00645D20" w:rsidR="005D107B">
        <w:t>At the moment</w:t>
      </w:r>
      <w:r w:rsidRPr="00645D20">
        <w:t>,</w:t>
      </w:r>
      <w:r w:rsidRPr="00645D20" w:rsidR="005D107B">
        <w:t xml:space="preserve"> there are a multitude of programmes within the agency</w:t>
      </w:r>
      <w:r w:rsidRPr="00645D20">
        <w:t>.</w:t>
      </w:r>
      <w:r w:rsidRPr="00645D20" w:rsidR="006E3523">
        <w:t xml:space="preserve"> </w:t>
      </w:r>
      <w:r w:rsidRPr="00645D20">
        <w:t>Some of them are overlapping and some of them are under names that are slightly obscure and difficult to get to.</w:t>
      </w:r>
      <w:r w:rsidRPr="00645D20" w:rsidR="006E3523">
        <w:t xml:space="preserve"> </w:t>
      </w:r>
      <w:r w:rsidRPr="00645D20" w:rsidR="005D107B">
        <w:t xml:space="preserve">You need to agree an overall remit with the Government to some extent. The agency </w:t>
      </w:r>
      <w:r w:rsidRPr="00645D20" w:rsidR="005D107B">
        <w:t xml:space="preserve">executive and the board like to think </w:t>
      </w:r>
      <w:r w:rsidRPr="00645D20">
        <w:t>of</w:t>
      </w:r>
      <w:r w:rsidRPr="00645D20" w:rsidR="005D107B">
        <w:t xml:space="preserve"> it as</w:t>
      </w:r>
      <w:r w:rsidRPr="00645D20">
        <w:t xml:space="preserve">, in a sense, being </w:t>
      </w:r>
      <w:r w:rsidRPr="00645D20" w:rsidR="005D107B">
        <w:t xml:space="preserve">a mission, </w:t>
      </w:r>
      <w:r w:rsidRPr="00645D20">
        <w:t xml:space="preserve">rather than a series </w:t>
      </w:r>
      <w:r w:rsidRPr="00645D20" w:rsidR="005D107B">
        <w:t xml:space="preserve">of tasks. </w:t>
      </w:r>
      <w:r w:rsidRPr="00645D20">
        <w:t>Within that mission, which is obviously to make the housing market work better, ideally there would be some latitude.</w:t>
      </w:r>
      <w:r w:rsidRPr="00645D20" w:rsidR="006E3523">
        <w:t xml:space="preserve"> </w:t>
      </w:r>
      <w:r w:rsidRPr="00645D20" w:rsidR="005D107B">
        <w:t xml:space="preserve">When you are doing a deal, whether you are </w:t>
      </w:r>
      <w:r w:rsidRPr="00645D20">
        <w:t xml:space="preserve">a </w:t>
      </w:r>
      <w:r w:rsidRPr="00645D20" w:rsidR="005D107B">
        <w:t>Government or a private d</w:t>
      </w:r>
      <w:r w:rsidRPr="00645D20">
        <w:t>eveloper</w:t>
      </w:r>
      <w:r w:rsidRPr="00645D20" w:rsidR="005D107B">
        <w:t>, the more the</w:t>
      </w:r>
      <w:r w:rsidRPr="00645D20">
        <w:t xml:space="preserve"> counterparties believe you have the authority and the commitment to do the deal, the keener they will be to do business with you.</w:t>
      </w:r>
      <w:r w:rsidRPr="00645D20" w:rsidR="006E3523">
        <w:t xml:space="preserve"> </w:t>
      </w:r>
      <w:r w:rsidRPr="00645D20">
        <w:t>I</w:t>
      </w:r>
      <w:r w:rsidRPr="00645D20" w:rsidR="005D107B">
        <w:t xml:space="preserve">t is essential that Homes England, when it goes out and </w:t>
      </w:r>
      <w:r w:rsidRPr="00645D20">
        <w:t xml:space="preserve">meets </w:t>
      </w:r>
      <w:r w:rsidR="006B18C6">
        <w:t>the</w:t>
      </w:r>
      <w:r w:rsidRPr="00645D20">
        <w:t xml:space="preserve"> leader of a local authority, its chief executive or a big</w:t>
      </w:r>
      <w:r w:rsidRPr="00645D20" w:rsidR="005D107B">
        <w:t xml:space="preserve"> landowner</w:t>
      </w:r>
      <w:r w:rsidRPr="00645D20">
        <w:t>, speaks with conviction.</w:t>
      </w:r>
      <w:r w:rsidRPr="00645D20" w:rsidR="006E3523">
        <w:t xml:space="preserve"> </w:t>
      </w:r>
      <w:r w:rsidRPr="00645D20">
        <w:t xml:space="preserve">That conviction only really comes if it knows it has the Government’s backing for its mission. </w:t>
      </w:r>
    </w:p>
    <w:p w:rsidR="005D107B" w:rsidRPr="00645D20" w:rsidP="00E87C26">
      <w:pPr>
        <w:pStyle w:val="Question"/>
      </w:pPr>
      <w:sdt>
        <w:sdtPr>
          <w:alias w:val="Member"/>
          <w:tag w:val="&lt;Member mnisId='4836' dodsId=''&gt;"/>
          <w:id w:val="-205562604"/>
          <w:placeholder>
            <w:docPart w:val="DefaultPlaceholder_1082065158"/>
          </w:placeholder>
          <w:richText/>
        </w:sdtPr>
        <w:sdtContent>
          <w:r w:rsidRPr="00645D20">
            <w:rPr>
              <w:b/>
            </w:rPr>
            <w:t>Ben Everitt:</w:t>
          </w:r>
        </w:sdtContent>
      </w:sdt>
      <w:r w:rsidRPr="00645D20">
        <w:t xml:space="preserve"> It falls on the Government</w:t>
      </w:r>
      <w:r w:rsidRPr="00645D20" w:rsidR="00E87C26">
        <w:t>’s</w:t>
      </w:r>
      <w:r w:rsidRPr="00645D20">
        <w:t xml:space="preserve"> side then. </w:t>
      </w:r>
      <w:r w:rsidRPr="00645D20" w:rsidR="00E87C26">
        <w:t>You were invited to apply for a Government role delivering Government policy, so the independence sways to the Government end.</w:t>
      </w:r>
      <w:r w:rsidRPr="00645D20" w:rsidR="006E3523">
        <w:t xml:space="preserve"> </w:t>
      </w:r>
      <w:r w:rsidRPr="00645D20" w:rsidR="00E87C26">
        <w:t>Is that what you are saying?</w:t>
      </w:r>
    </w:p>
    <w:p w:rsidR="005D107B" w:rsidRPr="00645D20" w:rsidP="00E87C26">
      <w:pPr>
        <w:pStyle w:val="Answer"/>
      </w:pPr>
      <w:sdt>
        <w:sdtPr>
          <w:alias w:val="Witness"/>
          <w:id w:val="1800346119"/>
          <w:placeholder>
            <w:docPart w:val="D67B6B5EADD84FCC8CFA571D5346D3F2"/>
          </w:placeholder>
          <w:richText/>
        </w:sdtPr>
        <w:sdtContent>
          <w:r w:rsidRPr="00645D20" w:rsidR="006E3523">
            <w:rPr>
              <w:b/>
              <w:i/>
            </w:rPr>
            <w:t>Peter Freeman:</w:t>
          </w:r>
          <w:r w:rsidRPr="00645D20" w:rsidR="00E87C26">
            <w:rPr>
              <w:b/>
            </w:rPr>
            <w:t xml:space="preserve"> </w:t>
          </w:r>
        </w:sdtContent>
      </w:sdt>
      <w:r w:rsidRPr="00645D20">
        <w:t>If MHCLG and Homes England are not ultimately foursquare</w:t>
      </w:r>
      <w:r w:rsidRPr="00645D20" w:rsidR="00E87C26">
        <w:t xml:space="preserve">, </w:t>
      </w:r>
      <w:r w:rsidRPr="00645D20">
        <w:t>it will diminish the achievements of both.</w:t>
      </w:r>
    </w:p>
    <w:p w:rsidR="005D107B" w:rsidRPr="00645D20" w:rsidP="00E87C26">
      <w:pPr>
        <w:pStyle w:val="Remark"/>
      </w:pPr>
      <w:sdt>
        <w:sdtPr>
          <w:alias w:val="Member"/>
          <w:tag w:val="&lt;Member mnisId='4836' dodsId=''&gt;"/>
          <w:id w:val="-995643348"/>
          <w:placeholder>
            <w:docPart w:val="DefaultPlaceholder_1082065158"/>
          </w:placeholder>
          <w:richText/>
        </w:sdtPr>
        <w:sdtContent>
          <w:r w:rsidRPr="00645D20">
            <w:rPr>
              <w:b/>
            </w:rPr>
            <w:t>Ben Everitt:</w:t>
          </w:r>
        </w:sdtContent>
      </w:sdt>
      <w:r w:rsidRPr="00645D20">
        <w:t xml:space="preserve"> That is very fair.</w:t>
      </w:r>
    </w:p>
    <w:p w:rsidR="005D107B" w:rsidRPr="00645D20" w:rsidP="005D107B">
      <w:pPr>
        <w:pStyle w:val="Question"/>
      </w:pPr>
      <w:sdt>
        <w:sdtPr>
          <w:alias w:val="Member"/>
          <w:tag w:val="&lt;Member mnisId='394' dodsId='25722'&gt;"/>
          <w:id w:val="1163286403"/>
          <w:placeholder>
            <w:docPart w:val="DefaultPlaceholder_1082065158"/>
          </w:placeholder>
          <w:richText/>
        </w:sdtPr>
        <w:sdtContent>
          <w:r w:rsidRPr="00645D20">
            <w:rPr>
              <w:b/>
            </w:rPr>
            <w:t>Chair:</w:t>
          </w:r>
        </w:sdtContent>
      </w:sdt>
      <w:r w:rsidRPr="00645D20">
        <w:t xml:space="preserve"> </w:t>
      </w:r>
      <w:r w:rsidRPr="00645D20" w:rsidR="00E87C26">
        <w:t>To pick up, you explained in the information about yourself that you are currently a director of key Argent companies and a co-investor in Argent projects.</w:t>
      </w:r>
      <w:r w:rsidRPr="00645D20" w:rsidR="006E3523">
        <w:t xml:space="preserve"> </w:t>
      </w:r>
      <w:r w:rsidRPr="00645D20" w:rsidR="005E13B1">
        <w:t>If it got</w:t>
      </w:r>
      <w:r w:rsidRPr="00645D20" w:rsidR="00E87C26">
        <w:t xml:space="preserve"> to a situation where Homes England </w:t>
      </w:r>
      <w:r w:rsidRPr="00645D20" w:rsidR="005E13B1">
        <w:t>could be</w:t>
      </w:r>
      <w:r w:rsidRPr="00645D20" w:rsidR="00E87C26">
        <w:t xml:space="preserve"> funding Argent development, would </w:t>
      </w:r>
      <w:r w:rsidRPr="00645D20" w:rsidR="005E13B1">
        <w:t xml:space="preserve">you </w:t>
      </w:r>
      <w:r w:rsidRPr="00645D20" w:rsidR="00E87C26">
        <w:t>have a conflict of interest?</w:t>
      </w:r>
    </w:p>
    <w:p w:rsidR="00915301" w:rsidRPr="00645D20" w:rsidP="005D107B">
      <w:pPr>
        <w:pStyle w:val="Answer"/>
      </w:pPr>
      <w:sdt>
        <w:sdtPr>
          <w:alias w:val="Witness"/>
          <w:id w:val="1229107075"/>
          <w:placeholder>
            <w:docPart w:val="DefaultPlaceholder_1082065158"/>
          </w:placeholder>
          <w:richText/>
        </w:sdtPr>
        <w:sdtContent>
          <w:r w:rsidRPr="00645D20" w:rsidR="006E3523">
            <w:rPr>
              <w:b/>
              <w:i/>
            </w:rPr>
            <w:t>Peter Freeman:</w:t>
          </w:r>
          <w:r w:rsidRPr="00645D20" w:rsidR="005D107B">
            <w:rPr>
              <w:b/>
            </w:rPr>
            <w:t xml:space="preserve"> </w:t>
          </w:r>
        </w:sdtContent>
      </w:sdt>
      <w:r w:rsidRPr="00645D20" w:rsidR="005D107B">
        <w:t xml:space="preserve">I explained in my written submission with the application on conflict that there are two businesses in which I have been </w:t>
      </w:r>
      <w:r w:rsidRPr="00645D20" w:rsidR="00E87C26">
        <w:t xml:space="preserve">closely </w:t>
      </w:r>
      <w:r w:rsidRPr="00645D20" w:rsidR="005D107B">
        <w:t xml:space="preserve">involved where a </w:t>
      </w:r>
      <w:r w:rsidRPr="00645D20" w:rsidR="00E87C26">
        <w:t>potential or perceived conflict could definitely arise.</w:t>
      </w:r>
      <w:r w:rsidRPr="00645D20" w:rsidR="006E3523">
        <w:t xml:space="preserve"> </w:t>
      </w:r>
      <w:r w:rsidRPr="00645D20" w:rsidR="005D107B">
        <w:t>Argent is the business I founded 39 years ago with my brother</w:t>
      </w:r>
      <w:r w:rsidR="000012BF">
        <w:t>,</w:t>
      </w:r>
      <w:r w:rsidRPr="00645D20">
        <w:t xml:space="preserve"> and clearly that would be the first point of call for people to look.</w:t>
      </w:r>
      <w:r w:rsidRPr="00645D20" w:rsidR="006E3523">
        <w:t xml:space="preserve"> </w:t>
      </w:r>
      <w:r w:rsidRPr="00645D20">
        <w:t xml:space="preserve">The reality, which is </w:t>
      </w:r>
      <w:r w:rsidRPr="00645D20" w:rsidR="005E13B1">
        <w:t>mapped out and factual,</w:t>
      </w:r>
      <w:r w:rsidRPr="00645D20">
        <w:t xml:space="preserve"> is that we took a decision as much as 10 years ago that, after King’s Cross, we would not be an investor in any other Argent project.</w:t>
      </w:r>
    </w:p>
    <w:p w:rsidR="003C6CEF" w:rsidRPr="00645D20" w:rsidP="005D107B">
      <w:pPr>
        <w:pStyle w:val="Answer"/>
      </w:pPr>
      <w:r w:rsidRPr="00645D20">
        <w:t xml:space="preserve">Although there are other Argent projects at </w:t>
      </w:r>
      <w:r w:rsidRPr="00645D20" w:rsidR="00915301">
        <w:t xml:space="preserve">Tottenham and at </w:t>
      </w:r>
      <w:r w:rsidRPr="00645D20">
        <w:t>Brent</w:t>
      </w:r>
      <w:r w:rsidRPr="00645D20" w:rsidR="00915301">
        <w:t xml:space="preserve"> C</w:t>
      </w:r>
      <w:r w:rsidRPr="00645D20">
        <w:t xml:space="preserve">ross </w:t>
      </w:r>
      <w:r w:rsidRPr="00645D20" w:rsidR="00915301">
        <w:t>T</w:t>
      </w:r>
      <w:r w:rsidRPr="00645D20">
        <w:t>own</w:t>
      </w:r>
      <w:r w:rsidRPr="00645D20" w:rsidR="00915301">
        <w:t xml:space="preserve">, to which there has been </w:t>
      </w:r>
      <w:r w:rsidRPr="00645D20" w:rsidR="005E13B1">
        <w:t xml:space="preserve">a </w:t>
      </w:r>
      <w:r w:rsidRPr="00645D20" w:rsidR="00915301">
        <w:t>£148 million</w:t>
      </w:r>
      <w:r w:rsidRPr="00645D20" w:rsidR="005E13B1">
        <w:t xml:space="preserve"> grant</w:t>
      </w:r>
      <w:r w:rsidRPr="00645D20" w:rsidR="00915301">
        <w:t xml:space="preserve"> from Homes England, we have no financial investment in it at all and, in effect, no oversight of it.</w:t>
      </w:r>
      <w:r w:rsidRPr="00645D20" w:rsidR="006E3523">
        <w:t xml:space="preserve"> </w:t>
      </w:r>
      <w:r w:rsidRPr="00645D20" w:rsidR="00915301">
        <w:t>We do not sit on the board of Argent Related, which is delivering on it.</w:t>
      </w:r>
      <w:r w:rsidRPr="00645D20" w:rsidR="006E3523">
        <w:t xml:space="preserve"> </w:t>
      </w:r>
      <w:r w:rsidRPr="00645D20">
        <w:t xml:space="preserve">We are still on the board of Argent </w:t>
      </w:r>
      <w:r w:rsidRPr="00645D20" w:rsidR="00915301">
        <w:t>S</w:t>
      </w:r>
      <w:r w:rsidRPr="00645D20">
        <w:t xml:space="preserve">ervices, which </w:t>
      </w:r>
      <w:r w:rsidRPr="00645D20" w:rsidR="00915301">
        <w:t>provides the services, so we are well aware of what is going on but we have no financial interest or control, as we will not in any other Argent project.</w:t>
      </w:r>
      <w:r w:rsidRPr="00645D20" w:rsidR="006E3523">
        <w:t xml:space="preserve"> </w:t>
      </w:r>
      <w:r w:rsidRPr="00645D20" w:rsidR="00915301">
        <w:t>As King’s Cross is nearly finished, I hope I can maintain the Argent relationship without any conflict.</w:t>
      </w:r>
      <w:r w:rsidRPr="00645D20" w:rsidR="006E3523">
        <w:t xml:space="preserve"> </w:t>
      </w:r>
    </w:p>
    <w:p w:rsidR="003C6CEF" w:rsidRPr="00645D20" w:rsidP="00F04059">
      <w:pPr>
        <w:pStyle w:val="Question"/>
      </w:pPr>
      <w:sdt>
        <w:sdtPr>
          <w:alias w:val="Member"/>
          <w:tag w:val="&lt;Member mnisId='394' dodsId='25722'&gt;"/>
          <w:id w:val="1449191153"/>
          <w:placeholder>
            <w:docPart w:val="DefaultPlaceholder_1082065158"/>
          </w:placeholder>
          <w:richText/>
        </w:sdtPr>
        <w:sdtContent>
          <w:r w:rsidRPr="00645D20">
            <w:rPr>
              <w:b/>
            </w:rPr>
            <w:t>Chair:</w:t>
          </w:r>
        </w:sdtContent>
      </w:sdt>
      <w:r w:rsidRPr="00645D20">
        <w:t xml:space="preserve"> </w:t>
      </w:r>
      <w:r w:rsidRPr="00645D20" w:rsidR="00915301">
        <w:t>To</w:t>
      </w:r>
      <w:r w:rsidRPr="00645D20">
        <w:t xml:space="preserve"> make it clear for </w:t>
      </w:r>
      <w:r w:rsidRPr="00645D20" w:rsidR="00915301">
        <w:t xml:space="preserve">me </w:t>
      </w:r>
      <w:r w:rsidRPr="00645D20">
        <w:t>and everybody else</w:t>
      </w:r>
      <w:r w:rsidRPr="00645D20" w:rsidR="00915301">
        <w:t>, I do not understand the structure of the company in detail, but you mentioned that you are on the board of Argent Services.</w:t>
      </w:r>
      <w:r w:rsidRPr="00645D20" w:rsidR="006E3523">
        <w:t xml:space="preserve"> </w:t>
      </w:r>
      <w:r w:rsidRPr="00645D20">
        <w:t xml:space="preserve">Could </w:t>
      </w:r>
      <w:r w:rsidRPr="00645D20" w:rsidR="006E3523">
        <w:t>it</w:t>
      </w:r>
      <w:r w:rsidRPr="00645D20">
        <w:t xml:space="preserve"> potentially</w:t>
      </w:r>
      <w:r w:rsidRPr="00EB63FB" w:rsidR="00EB63FB">
        <w:t xml:space="preserve"> </w:t>
      </w:r>
      <w:r w:rsidRPr="00645D20" w:rsidR="00EB63FB">
        <w:t>benefit</w:t>
      </w:r>
      <w:r w:rsidRPr="00645D20">
        <w:t xml:space="preserve"> at any point from </w:t>
      </w:r>
      <w:r w:rsidRPr="00645D20" w:rsidR="00915301">
        <w:t>an</w:t>
      </w:r>
      <w:r w:rsidRPr="00645D20">
        <w:t>y financial grant from Homes England</w:t>
      </w:r>
      <w:r w:rsidRPr="00645D20" w:rsidR="00915301">
        <w:t>?</w:t>
      </w:r>
    </w:p>
    <w:p w:rsidR="003C6CEF" w:rsidRPr="00645D20" w:rsidP="003C6CEF">
      <w:pPr>
        <w:pStyle w:val="Answer"/>
      </w:pPr>
      <w:sdt>
        <w:sdtPr>
          <w:alias w:val="Witness"/>
          <w:id w:val="-1497499936"/>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I had not thought about it in those terms, but yes. </w:t>
      </w:r>
      <w:r w:rsidRPr="00645D20" w:rsidR="00915301">
        <w:t xml:space="preserve">Argent Services provides the manpower to deliver at King’s Cross or </w:t>
      </w:r>
      <w:r w:rsidRPr="00645D20" w:rsidR="00915301">
        <w:t>Brent Cross.</w:t>
      </w:r>
      <w:r w:rsidRPr="00645D20" w:rsidR="006E3523">
        <w:t xml:space="preserve"> </w:t>
      </w:r>
      <w:r w:rsidRPr="00645D20" w:rsidR="00915301">
        <w:t>To that extent, a loan to Argent Related, which delivers Brent Cross, then delivers management fees to Argent.</w:t>
      </w:r>
      <w:r w:rsidRPr="00645D20" w:rsidR="006E3523">
        <w:t xml:space="preserve"> </w:t>
      </w:r>
      <w:r w:rsidRPr="00645D20" w:rsidR="00915301">
        <w:t>I do not have any financial interest in those at all.</w:t>
      </w:r>
      <w:r w:rsidRPr="00645D20" w:rsidR="006E3523">
        <w:t xml:space="preserve"> </w:t>
      </w:r>
    </w:p>
    <w:p w:rsidR="003C6CEF" w:rsidRPr="00645D20" w:rsidP="003C6CEF">
      <w:pPr>
        <w:pStyle w:val="Question"/>
      </w:pPr>
      <w:sdt>
        <w:sdtPr>
          <w:alias w:val="Member"/>
          <w:tag w:val="&lt;Member mnisId='394' dodsId='25722'&gt;"/>
          <w:id w:val="1212150582"/>
          <w:placeholder>
            <w:docPart w:val="DefaultPlaceholder_1082065158"/>
          </w:placeholder>
          <w:richText/>
        </w:sdtPr>
        <w:sdtContent>
          <w:r w:rsidRPr="00645D20">
            <w:rPr>
              <w:b/>
            </w:rPr>
            <w:t>Chair:</w:t>
          </w:r>
        </w:sdtContent>
      </w:sdt>
      <w:r w:rsidRPr="00645D20">
        <w:t xml:space="preserve"> Sorry, but you are on the board.</w:t>
      </w:r>
    </w:p>
    <w:p w:rsidR="003C6CEF" w:rsidRPr="00645D20" w:rsidP="003C6CEF">
      <w:pPr>
        <w:pStyle w:val="Answer"/>
      </w:pPr>
      <w:sdt>
        <w:sdtPr>
          <w:alias w:val="Witness"/>
          <w:id w:val="-762761102"/>
          <w:placeholder>
            <w:docPart w:val="DefaultPlaceholder_1082065158"/>
          </w:placeholder>
          <w:richText/>
        </w:sdtPr>
        <w:sdtContent>
          <w:r w:rsidRPr="00645D20" w:rsidR="006E3523">
            <w:rPr>
              <w:b/>
              <w:i/>
            </w:rPr>
            <w:t>Peter Freeman:</w:t>
          </w:r>
          <w:r w:rsidRPr="00645D20">
            <w:rPr>
              <w:b/>
            </w:rPr>
            <w:t xml:space="preserve"> </w:t>
          </w:r>
        </w:sdtContent>
      </w:sdt>
      <w:r w:rsidRPr="00645D20">
        <w:t>I am on the board. Thinking on my feet, and I would like to discuss it with colleagues, I would be very sad to come off the board of</w:t>
      </w:r>
      <w:r w:rsidRPr="00645D20" w:rsidR="00915301">
        <w:t xml:space="preserve"> King’s Cross, which I feel I have earn</w:t>
      </w:r>
      <w:r w:rsidRPr="00645D20" w:rsidR="00F04059">
        <w:t>ed</w:t>
      </w:r>
      <w:r w:rsidRPr="00645D20" w:rsidR="00915301">
        <w:t xml:space="preserve"> the right to see finished.</w:t>
      </w:r>
      <w:r w:rsidRPr="00645D20" w:rsidR="006E3523">
        <w:t xml:space="preserve"> </w:t>
      </w:r>
      <w:r w:rsidRPr="00645D20" w:rsidR="00915301">
        <w:t>If I came off the board of Argent Services, it probably would not be particularly significant.</w:t>
      </w:r>
      <w:r w:rsidRPr="00645D20" w:rsidR="006E3523">
        <w:t xml:space="preserve"> </w:t>
      </w:r>
    </w:p>
    <w:p w:rsidR="003C6CEF" w:rsidRPr="00645D20" w:rsidP="003C6CEF">
      <w:pPr>
        <w:pStyle w:val="Question"/>
      </w:pPr>
      <w:sdt>
        <w:sdtPr>
          <w:alias w:val="Member"/>
          <w:tag w:val="&lt;Member mnisId='394' dodsId='25722'&gt;"/>
          <w:id w:val="1046808508"/>
          <w:placeholder>
            <w:docPart w:val="DefaultPlaceholder_1082065158"/>
          </w:placeholder>
          <w:richText/>
        </w:sdtPr>
        <w:sdtContent>
          <w:r w:rsidRPr="00645D20">
            <w:rPr>
              <w:b/>
            </w:rPr>
            <w:t>Chair:</w:t>
          </w:r>
        </w:sdtContent>
      </w:sdt>
      <w:r w:rsidRPr="00645D20">
        <w:t xml:space="preserve"> </w:t>
      </w:r>
      <w:r w:rsidRPr="00645D20" w:rsidR="00AF1EDF">
        <w:t xml:space="preserve">Can you gain any financial benefit from being on the board of </w:t>
      </w:r>
      <w:r w:rsidR="002E6F8A">
        <w:t xml:space="preserve">the </w:t>
      </w:r>
      <w:r w:rsidRPr="00645D20" w:rsidR="00AF1EDF">
        <w:t>King’s Cross development?</w:t>
      </w:r>
    </w:p>
    <w:p w:rsidR="003C6CEF" w:rsidRPr="00645D20" w:rsidP="003C6CEF">
      <w:pPr>
        <w:pStyle w:val="Answer"/>
      </w:pPr>
      <w:sdt>
        <w:sdtPr>
          <w:alias w:val="Witness"/>
          <w:id w:val="-901989714"/>
          <w:placeholder>
            <w:docPart w:val="DefaultPlaceholder_1082065158"/>
          </w:placeholder>
          <w:richText/>
        </w:sdtPr>
        <w:sdtContent>
          <w:r w:rsidRPr="00645D20" w:rsidR="006E3523">
            <w:rPr>
              <w:b/>
              <w:i/>
            </w:rPr>
            <w:t>Peter Freeman:</w:t>
          </w:r>
          <w:r w:rsidRPr="00645D20">
            <w:rPr>
              <w:b/>
            </w:rPr>
            <w:t xml:space="preserve"> </w:t>
          </w:r>
        </w:sdtContent>
      </w:sdt>
      <w:r w:rsidRPr="00645D20">
        <w:t>I am an investor in King</w:t>
      </w:r>
      <w:r w:rsidRPr="00645D20" w:rsidR="008F2BF8">
        <w:t>’</w:t>
      </w:r>
      <w:r w:rsidRPr="00645D20">
        <w:t>s Cross</w:t>
      </w:r>
      <w:r w:rsidRPr="00645D20" w:rsidR="008F2BF8">
        <w:t>, but Homes England has nothing to do with King’s Cross.</w:t>
      </w:r>
    </w:p>
    <w:p w:rsidR="003C6CEF" w:rsidRPr="00645D20" w:rsidP="003C6CEF">
      <w:pPr>
        <w:pStyle w:val="Question"/>
      </w:pPr>
      <w:sdt>
        <w:sdtPr>
          <w:alias w:val="Member"/>
          <w:tag w:val="&lt;Member mnisId='394' dodsId='25722'&gt;"/>
          <w:id w:val="1673997777"/>
          <w:placeholder>
            <w:docPart w:val="DefaultPlaceholder_1082065158"/>
          </w:placeholder>
          <w:richText/>
        </w:sdtPr>
        <w:sdtContent>
          <w:r w:rsidRPr="00645D20">
            <w:rPr>
              <w:b/>
            </w:rPr>
            <w:t>Chair:</w:t>
          </w:r>
        </w:sdtContent>
      </w:sdt>
      <w:r w:rsidRPr="00645D20">
        <w:t xml:space="preserve"> </w:t>
      </w:r>
      <w:r w:rsidR="002E6F8A">
        <w:t xml:space="preserve">Is there </w:t>
      </w:r>
      <w:r w:rsidRPr="00645D20" w:rsidR="008F2BF8">
        <w:t>no possibility of it having any connection in future</w:t>
      </w:r>
      <w:r w:rsidR="002E6F8A">
        <w:t>?</w:t>
      </w:r>
    </w:p>
    <w:p w:rsidR="003C6CEF" w:rsidRPr="00645D20" w:rsidP="003C6CEF">
      <w:pPr>
        <w:pStyle w:val="Answer"/>
      </w:pPr>
      <w:sdt>
        <w:sdtPr>
          <w:alias w:val="Witness"/>
          <w:id w:val="-719523937"/>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I do not think so, because it is </w:t>
      </w:r>
      <w:r w:rsidRPr="00645D20" w:rsidR="008F2BF8">
        <w:t xml:space="preserve">about </w:t>
      </w:r>
      <w:r w:rsidRPr="00645D20">
        <w:t>85% built out already</w:t>
      </w:r>
      <w:r w:rsidRPr="00645D20" w:rsidR="008F2BF8">
        <w:t>.</w:t>
      </w:r>
      <w:r w:rsidRPr="00645D20" w:rsidR="006E3523">
        <w:t xml:space="preserve"> </w:t>
      </w:r>
      <w:r w:rsidRPr="00645D20" w:rsidR="008F2BF8">
        <w:t>If I was at Homes England and</w:t>
      </w:r>
      <w:r w:rsidRPr="00645D20">
        <w:t xml:space="preserve"> </w:t>
      </w:r>
      <w:r w:rsidRPr="00645D20" w:rsidR="008F2BF8">
        <w:t>King’s Cross turned up for a loan</w:t>
      </w:r>
      <w:r w:rsidRPr="00645D20" w:rsidR="00EB66BE">
        <w:t>,</w:t>
      </w:r>
      <w:r w:rsidRPr="00645D20" w:rsidR="008F2BF8">
        <w:t xml:space="preserve"> I would say, “You are fully funded.</w:t>
      </w:r>
      <w:r w:rsidRPr="00645D20" w:rsidR="006E3523">
        <w:t xml:space="preserve"> </w:t>
      </w:r>
      <w:r w:rsidRPr="00645D20" w:rsidR="008F2BF8">
        <w:t>You have a net worth of about £1.5 billion.</w:t>
      </w:r>
      <w:r w:rsidRPr="00645D20" w:rsidR="006E3523">
        <w:t xml:space="preserve"> </w:t>
      </w:r>
      <w:r w:rsidRPr="00645D20" w:rsidR="008F2BF8">
        <w:t>I am not sure why the Government should help you</w:t>
      </w:r>
      <w:r w:rsidR="002E6F8A">
        <w:t>.</w:t>
      </w:r>
      <w:r w:rsidRPr="00645D20" w:rsidR="008F2BF8">
        <w:t>”</w:t>
      </w:r>
    </w:p>
    <w:p w:rsidR="003C6CEF" w:rsidRPr="00645D20" w:rsidP="003C6CEF">
      <w:pPr>
        <w:pStyle w:val="Question"/>
      </w:pPr>
      <w:sdt>
        <w:sdtPr>
          <w:alias w:val="Member"/>
          <w:tag w:val="&lt;Member mnisId='394' dodsId='25722'&gt;"/>
          <w:id w:val="-638653489"/>
          <w:placeholder>
            <w:docPart w:val="DefaultPlaceholder_1082065158"/>
          </w:placeholder>
          <w:richText/>
        </w:sdtPr>
        <w:sdtContent>
          <w:r w:rsidRPr="00645D20">
            <w:rPr>
              <w:b/>
            </w:rPr>
            <w:t>Chair:</w:t>
          </w:r>
        </w:sdtContent>
      </w:sdt>
      <w:r w:rsidRPr="00645D20">
        <w:t xml:space="preserve"> Can we explore the situation at Mayfield</w:t>
      </w:r>
      <w:r w:rsidRPr="00645D20" w:rsidR="00F04059">
        <w:t>,</w:t>
      </w:r>
      <w:r w:rsidRPr="00645D20">
        <w:t xml:space="preserve"> then? You have already said you are</w:t>
      </w:r>
      <w:r w:rsidRPr="00645D20" w:rsidR="00F202A9">
        <w:t xml:space="preserve"> planning to step down as chairman but not to sell your shares.</w:t>
      </w:r>
      <w:r w:rsidRPr="00645D20" w:rsidR="006E3523">
        <w:t xml:space="preserve"> </w:t>
      </w:r>
      <w:r w:rsidRPr="00645D20" w:rsidR="00F202A9">
        <w:t>Again, there could be a conflict of interest from Homes England’s grants or loans to Mayfield.</w:t>
      </w:r>
      <w:r w:rsidRPr="00645D20" w:rsidR="006E3523">
        <w:t xml:space="preserve"> </w:t>
      </w:r>
    </w:p>
    <w:p w:rsidR="003C6CEF" w:rsidRPr="00645D20" w:rsidP="003C6CEF">
      <w:pPr>
        <w:pStyle w:val="Answer"/>
      </w:pPr>
      <w:sdt>
        <w:sdtPr>
          <w:alias w:val="Witness"/>
          <w:id w:val="1069159500"/>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The issue on Mayfield is complicated because of the </w:t>
      </w:r>
      <w:r w:rsidRPr="00645D20" w:rsidR="00F202A9">
        <w:t>state of Mayfield.</w:t>
      </w:r>
      <w:r w:rsidRPr="00645D20" w:rsidR="006E3523">
        <w:t xml:space="preserve"> </w:t>
      </w:r>
      <w:r w:rsidRPr="00645D20" w:rsidR="00F202A9">
        <w:t>At the moment, it is eight years into planning.</w:t>
      </w:r>
      <w:r w:rsidRPr="00645D20" w:rsidR="006E3523">
        <w:t xml:space="preserve"> </w:t>
      </w:r>
      <w:r w:rsidRPr="00645D20" w:rsidR="00F202A9">
        <w:t>It may or may not ever be allocated.</w:t>
      </w:r>
      <w:r w:rsidRPr="00645D20" w:rsidR="006E3523">
        <w:t xml:space="preserve"> </w:t>
      </w:r>
      <w:r w:rsidRPr="00645D20" w:rsidR="00F202A9">
        <w:t>There is a reasonable chance it will be allocated in a regulation 19 statement from Horsham in the next couple of months.</w:t>
      </w:r>
      <w:r w:rsidRPr="00645D20" w:rsidR="006E3523">
        <w:t xml:space="preserve"> </w:t>
      </w:r>
      <w:r w:rsidRPr="00645D20" w:rsidR="00F202A9">
        <w:t>Equally, it might be five years away or never.</w:t>
      </w:r>
      <w:r w:rsidRPr="00645D20" w:rsidR="006E3523">
        <w:t xml:space="preserve"> </w:t>
      </w:r>
      <w:r w:rsidRPr="00645D20">
        <w:t xml:space="preserve">I have said I will not just step down as </w:t>
      </w:r>
      <w:r w:rsidRPr="00645D20" w:rsidR="00F202A9">
        <w:t>c</w:t>
      </w:r>
      <w:r w:rsidRPr="00645D20">
        <w:t>hairman</w:t>
      </w:r>
      <w:r w:rsidRPr="00645D20" w:rsidR="00F202A9">
        <w:t xml:space="preserve"> </w:t>
      </w:r>
      <w:r w:rsidRPr="00645D20">
        <w:t xml:space="preserve">but come off the board </w:t>
      </w:r>
      <w:r w:rsidRPr="00645D20" w:rsidR="00F202A9">
        <w:t>totally.</w:t>
      </w:r>
      <w:r w:rsidRPr="00645D20" w:rsidR="006E3523">
        <w:t xml:space="preserve"> </w:t>
      </w:r>
      <w:r w:rsidRPr="00645D20" w:rsidR="00F202A9">
        <w:t>I have said that</w:t>
      </w:r>
      <w:r w:rsidRPr="00645D20" w:rsidR="00EB66BE">
        <w:t xml:space="preserve">, </w:t>
      </w:r>
      <w:r w:rsidRPr="00645D20" w:rsidR="00F202A9">
        <w:t>if and when it is allocated, before any construction starts onsite, which is therefore before it could be a cause for any grant from Homes England or competition for any of Homes England’s schemes, I will sell my stake.</w:t>
      </w:r>
      <w:r w:rsidRPr="00645D20" w:rsidR="006E3523">
        <w:t xml:space="preserve"> </w:t>
      </w:r>
      <w:r w:rsidRPr="00645D20" w:rsidR="00F202A9">
        <w:t xml:space="preserve">To sell my stake now, when it is not </w:t>
      </w:r>
      <w:r w:rsidRPr="00645D20" w:rsidR="00743EC1">
        <w:t>allocated</w:t>
      </w:r>
      <w:r w:rsidRPr="00645D20" w:rsidR="00F04059">
        <w:t>,</w:t>
      </w:r>
      <w:r w:rsidRPr="00645D20" w:rsidR="00743EC1">
        <w:t xml:space="preserve"> would be to write off 85%, which is not </w:t>
      </w:r>
      <w:r w:rsidRPr="00645D20" w:rsidR="00F04059">
        <w:t>the</w:t>
      </w:r>
      <w:r w:rsidRPr="00645D20" w:rsidR="00743EC1">
        <w:t xml:space="preserve"> normal act of a businessman.</w:t>
      </w:r>
      <w:r w:rsidRPr="00645D20">
        <w:t xml:space="preserve"> </w:t>
      </w:r>
    </w:p>
    <w:p w:rsidR="003C6CEF" w:rsidRPr="00645D20" w:rsidP="003C6CEF">
      <w:pPr>
        <w:pStyle w:val="Question"/>
      </w:pPr>
      <w:sdt>
        <w:sdtPr>
          <w:alias w:val="Member"/>
          <w:tag w:val="&lt;Member mnisId='394' dodsId='25722'&gt;"/>
          <w:id w:val="1156192686"/>
          <w:placeholder>
            <w:docPart w:val="DefaultPlaceholder_1082065158"/>
          </w:placeholder>
          <w:richText/>
        </w:sdtPr>
        <w:sdtContent>
          <w:r w:rsidRPr="00645D20">
            <w:rPr>
              <w:b/>
            </w:rPr>
            <w:t>Chair:</w:t>
          </w:r>
        </w:sdtContent>
      </w:sdt>
      <w:r w:rsidRPr="00645D20">
        <w:t xml:space="preserve"> </w:t>
      </w:r>
      <w:r w:rsidRPr="00645D20" w:rsidR="00743EC1">
        <w:t>E</w:t>
      </w:r>
      <w:r w:rsidRPr="00645D20">
        <w:t>xplain again why you could not give up your stake now</w:t>
      </w:r>
      <w:r w:rsidRPr="00645D20" w:rsidR="00743EC1">
        <w:t>.</w:t>
      </w:r>
      <w:r w:rsidRPr="00645D20" w:rsidR="006E3523">
        <w:t xml:space="preserve"> </w:t>
      </w:r>
      <w:r w:rsidRPr="00645D20" w:rsidR="00743EC1">
        <w:t>People might think you are hanging on, waiting for a point where Homes England might give a grant or a loan to help the business.</w:t>
      </w:r>
    </w:p>
    <w:p w:rsidR="003A4F7B" w:rsidRPr="00645D20" w:rsidP="003C6CEF">
      <w:pPr>
        <w:pStyle w:val="Answer"/>
      </w:pPr>
      <w:sdt>
        <w:sdtPr>
          <w:alias w:val="Witness"/>
          <w:id w:val="1240365361"/>
          <w:placeholder>
            <w:docPart w:val="DefaultPlaceholder_1082065158"/>
          </w:placeholder>
          <w:richText/>
        </w:sdtPr>
        <w:sdtContent>
          <w:r w:rsidRPr="00645D20" w:rsidR="006E3523">
            <w:rPr>
              <w:b/>
              <w:i/>
            </w:rPr>
            <w:t>Peter Freeman:</w:t>
          </w:r>
          <w:r w:rsidRPr="00645D20" w:rsidR="003C6CEF">
            <w:rPr>
              <w:b/>
            </w:rPr>
            <w:t xml:space="preserve"> </w:t>
          </w:r>
        </w:sdtContent>
      </w:sdt>
      <w:r w:rsidRPr="00645D20" w:rsidR="00743EC1">
        <w:t>No.</w:t>
      </w:r>
      <w:r w:rsidRPr="00645D20" w:rsidR="006E3523">
        <w:t xml:space="preserve"> </w:t>
      </w:r>
      <w:r w:rsidRPr="00645D20" w:rsidR="003C6CEF">
        <w:t xml:space="preserve">Homes England would not give a grant or a loan unless it was allocated and </w:t>
      </w:r>
      <w:r w:rsidRPr="00645D20" w:rsidR="00743EC1">
        <w:t xml:space="preserve">therefore </w:t>
      </w:r>
      <w:r w:rsidRPr="00645D20" w:rsidR="003C6CEF">
        <w:t>going to become a rea</w:t>
      </w:r>
      <w:r w:rsidRPr="00645D20" w:rsidR="00743EC1">
        <w:t>l, live</w:t>
      </w:r>
      <w:r w:rsidRPr="00645D20" w:rsidR="003C6CEF">
        <w:t xml:space="preserve"> project. </w:t>
      </w:r>
      <w:r w:rsidRPr="00645D20">
        <w:t>At the moment, it is competing with nine other projects that are in what is called a regulation 18 list produced by the council to get into a shorter list, which is the regulation 19 list, leading up to the local plan inquiry.</w:t>
      </w:r>
    </w:p>
    <w:p w:rsidR="003C6CEF" w:rsidRPr="00645D20" w:rsidP="003C6CEF">
      <w:pPr>
        <w:pStyle w:val="Answer"/>
      </w:pPr>
      <w:r w:rsidRPr="00645D20">
        <w:t>One of the problems for England and housing is t</w:t>
      </w:r>
      <w:r w:rsidRPr="00645D20" w:rsidR="003A4F7B">
        <w:t>hat, to put forward a scheme—this one is 7,000 homes—on that scale, what you spend on consultants, option fees and land goes into the many millions.</w:t>
      </w:r>
      <w:r w:rsidRPr="00645D20" w:rsidR="006E3523">
        <w:t xml:space="preserve"> </w:t>
      </w:r>
      <w:r w:rsidRPr="00645D20">
        <w:t xml:space="preserve">If you do not get allocated, a significant proportion of that is lost. That is one of the reasons </w:t>
      </w:r>
      <w:r w:rsidRPr="00645D20" w:rsidR="003A4F7B">
        <w:t xml:space="preserve">so few </w:t>
      </w:r>
      <w:r w:rsidRPr="00645D20">
        <w:t>people are</w:t>
      </w:r>
      <w:r w:rsidRPr="00645D20" w:rsidR="003A4F7B">
        <w:t xml:space="preserve"> willing to try to drive forward a holistic new town.</w:t>
      </w:r>
      <w:r w:rsidRPr="00645D20" w:rsidR="006E3523">
        <w:t xml:space="preserve"> </w:t>
      </w:r>
      <w:r w:rsidRPr="00645D20" w:rsidR="003A4F7B">
        <w:t>It needs Government to help it happen.</w:t>
      </w:r>
      <w:r w:rsidRPr="00645D20" w:rsidR="006E3523">
        <w:t xml:space="preserve"> </w:t>
      </w:r>
      <w:r w:rsidRPr="00645D20">
        <w:t>If I was to sell my stake now</w:t>
      </w:r>
      <w:r w:rsidRPr="00645D20" w:rsidR="003A4F7B">
        <w:t>,</w:t>
      </w:r>
      <w:r w:rsidRPr="00645D20">
        <w:t xml:space="preserve"> when it is unallocated, unless I </w:t>
      </w:r>
      <w:r w:rsidRPr="00645D20" w:rsidR="003A4F7B">
        <w:t>retained an upside, which would defeat the point of selling it, I would undoubtedly sell it at a very substantial loss.</w:t>
      </w:r>
      <w:r w:rsidRPr="00645D20" w:rsidR="006E3523">
        <w:t xml:space="preserve"> </w:t>
      </w:r>
      <w:r w:rsidRPr="00645D20">
        <w:t xml:space="preserve">As soon as it is allocated and before it has gone onsite, I believe that </w:t>
      </w:r>
      <w:r w:rsidRPr="00645D20" w:rsidR="003A4F7B">
        <w:t>what I have spent shows good value and can be recovered, and I am happy to drop out of the further upside that will come with staying with the scheme.</w:t>
      </w:r>
    </w:p>
    <w:p w:rsidR="003C6CEF" w:rsidRPr="00645D20" w:rsidP="003C6CEF">
      <w:pPr>
        <w:pStyle w:val="Question"/>
      </w:pPr>
      <w:sdt>
        <w:sdtPr>
          <w:alias w:val="Member"/>
          <w:tag w:val="&lt;Member mnisId='394' dodsId='25722'&gt;"/>
          <w:id w:val="-780805088"/>
          <w:placeholder>
            <w:docPart w:val="DefaultPlaceholder_1082065158"/>
          </w:placeholder>
          <w:richText/>
        </w:sdtPr>
        <w:sdtContent>
          <w:r w:rsidRPr="00645D20">
            <w:rPr>
              <w:b/>
            </w:rPr>
            <w:t>Chair:</w:t>
          </w:r>
        </w:sdtContent>
      </w:sdt>
      <w:r w:rsidRPr="00645D20">
        <w:t xml:space="preserve"> To be clear, is there any role that Homes England might p</w:t>
      </w:r>
      <w:r w:rsidRPr="00645D20" w:rsidR="003A4F7B">
        <w:t>l</w:t>
      </w:r>
      <w:r w:rsidRPr="00645D20">
        <w:t>ay</w:t>
      </w:r>
      <w:r w:rsidRPr="00645D20" w:rsidR="003A4F7B">
        <w:t xml:space="preserve"> in getting the allocation for Mayfield?</w:t>
      </w:r>
    </w:p>
    <w:p w:rsidR="003C6CEF" w:rsidRPr="00645D20" w:rsidP="003C6CEF">
      <w:pPr>
        <w:pStyle w:val="Answer"/>
      </w:pPr>
      <w:sdt>
        <w:sdtPr>
          <w:alias w:val="Witness"/>
          <w:id w:val="653036892"/>
          <w:placeholder>
            <w:docPart w:val="DefaultPlaceholder_1082065158"/>
          </w:placeholder>
          <w:richText/>
        </w:sdtPr>
        <w:sdtContent>
          <w:r w:rsidRPr="00645D20" w:rsidR="006E3523">
            <w:rPr>
              <w:b/>
              <w:i/>
            </w:rPr>
            <w:t>Peter Freeman:</w:t>
          </w:r>
          <w:r w:rsidRPr="00645D20">
            <w:rPr>
              <w:b/>
            </w:rPr>
            <w:t xml:space="preserve"> </w:t>
          </w:r>
        </w:sdtContent>
      </w:sdt>
      <w:r w:rsidRPr="00645D20">
        <w:t>I do not believe so, because it is not a planning authority</w:t>
      </w:r>
      <w:r w:rsidR="00A25BEC">
        <w:t>, i</w:t>
      </w:r>
      <w:r w:rsidRPr="00645D20" w:rsidR="003A4F7B">
        <w:t>t is not the local authority and it is not the inspectorate under MHCLG.</w:t>
      </w:r>
    </w:p>
    <w:p w:rsidR="003C6CEF" w:rsidRPr="00645D20" w:rsidP="003C6CEF">
      <w:pPr>
        <w:pStyle w:val="Question"/>
      </w:pPr>
      <w:sdt>
        <w:sdtPr>
          <w:alias w:val="Member"/>
          <w:tag w:val="&lt;Member mnisId='394' dodsId='25722'&gt;"/>
          <w:id w:val="822083440"/>
          <w:placeholder>
            <w:docPart w:val="DefaultPlaceholder_1082065158"/>
          </w:placeholder>
          <w:richText/>
        </w:sdtPr>
        <w:sdtContent>
          <w:r w:rsidRPr="00645D20">
            <w:rPr>
              <w:b/>
            </w:rPr>
            <w:t>Chair:</w:t>
          </w:r>
        </w:sdtContent>
      </w:sdt>
      <w:r w:rsidRPr="00645D20">
        <w:t xml:space="preserve"> </w:t>
      </w:r>
      <w:r w:rsidR="00A65DFE">
        <w:t>Is there</w:t>
      </w:r>
      <w:r w:rsidRPr="00645D20">
        <w:t xml:space="preserve"> no role at all that Homes England would play in that process</w:t>
      </w:r>
      <w:r w:rsidR="00A65DFE">
        <w:t>?</w:t>
      </w:r>
    </w:p>
    <w:p w:rsidR="003C6CEF" w:rsidRPr="00645D20" w:rsidP="003C6CEF">
      <w:pPr>
        <w:pStyle w:val="Answer"/>
      </w:pPr>
      <w:sdt>
        <w:sdtPr>
          <w:alias w:val="Witness"/>
          <w:id w:val="-441848053"/>
          <w:placeholder>
            <w:docPart w:val="DefaultPlaceholder_1082065158"/>
          </w:placeholder>
          <w:richText/>
        </w:sdtPr>
        <w:sdtContent>
          <w:r w:rsidRPr="00645D20" w:rsidR="006E3523">
            <w:rPr>
              <w:b/>
              <w:i/>
            </w:rPr>
            <w:t>Peter Freeman:</w:t>
          </w:r>
          <w:r w:rsidRPr="00645D20">
            <w:rPr>
              <w:b/>
            </w:rPr>
            <w:t xml:space="preserve"> </w:t>
          </w:r>
        </w:sdtContent>
      </w:sdt>
      <w:r w:rsidRPr="00645D20">
        <w:t>I really do not believe so.</w:t>
      </w:r>
    </w:p>
    <w:p w:rsidR="003C6CEF" w:rsidRPr="00645D20" w:rsidP="003C6CEF">
      <w:pPr>
        <w:pStyle w:val="Question"/>
      </w:pPr>
      <w:sdt>
        <w:sdtPr>
          <w:alias w:val="Member"/>
          <w:tag w:val="&lt;Member mnisId='4406' dodsId='106168'&gt;"/>
          <w:id w:val="604077837"/>
          <w:placeholder>
            <w:docPart w:val="DefaultPlaceholder_1082065158"/>
          </w:placeholder>
          <w:richText/>
        </w:sdtPr>
        <w:sdtContent>
          <w:r w:rsidRPr="00645D20">
            <w:rPr>
              <w:b/>
            </w:rPr>
            <w:t>Mary Robinson:</w:t>
          </w:r>
        </w:sdtContent>
      </w:sdt>
      <w:r w:rsidRPr="00645D20">
        <w:t xml:space="preserve"> I want to ask</w:t>
      </w:r>
      <w:r w:rsidRPr="00645D20" w:rsidR="003A4F7B">
        <w:t xml:space="preserve"> about the role as you are taking it forward.</w:t>
      </w:r>
      <w:r w:rsidRPr="00645D20" w:rsidR="006E3523">
        <w:t xml:space="preserve"> </w:t>
      </w:r>
      <w:r w:rsidRPr="00645D20" w:rsidR="003A4F7B">
        <w:t xml:space="preserve">During our social housing </w:t>
      </w:r>
      <w:r w:rsidRPr="00645D20" w:rsidR="00F04059">
        <w:t>i</w:t>
      </w:r>
      <w:r w:rsidRPr="00645D20" w:rsidR="003A4F7B">
        <w:t>nquiry, we took evidence from the Homes England chief executive,</w:t>
      </w:r>
      <w:r w:rsidRPr="00645D20">
        <w:t xml:space="preserve"> Nick Walkley</w:t>
      </w:r>
      <w:r w:rsidRPr="00645D20" w:rsidR="003A4F7B">
        <w:t>.</w:t>
      </w:r>
      <w:r w:rsidRPr="00645D20" w:rsidR="006E3523">
        <w:t xml:space="preserve"> </w:t>
      </w:r>
      <w:r w:rsidRPr="00645D20" w:rsidR="003A4F7B">
        <w:t>He stated, “We do not simply do what we are told” when asked whether Homes England was making the case for more resources for social housing.</w:t>
      </w:r>
      <w:r w:rsidRPr="00645D20" w:rsidR="006E3523">
        <w:t xml:space="preserve"> </w:t>
      </w:r>
      <w:r w:rsidRPr="00645D20">
        <w:t xml:space="preserve">If appointed, to what degree would you challenge </w:t>
      </w:r>
      <w:r w:rsidRPr="00645D20" w:rsidR="003A4F7B">
        <w:t>M</w:t>
      </w:r>
      <w:r w:rsidRPr="00645D20">
        <w:t>inisters on housing policy</w:t>
      </w:r>
      <w:r w:rsidRPr="00645D20" w:rsidR="003A4F7B">
        <w:t>?</w:t>
      </w:r>
    </w:p>
    <w:p w:rsidR="003C6CEF" w:rsidRPr="00645D20" w:rsidP="003C6CEF">
      <w:pPr>
        <w:pStyle w:val="Answer"/>
      </w:pPr>
      <w:sdt>
        <w:sdtPr>
          <w:alias w:val="Witness"/>
          <w:id w:val="-585771062"/>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As far as possible, one talks privately, frequently and regularly. I would </w:t>
      </w:r>
      <w:r w:rsidRPr="00645D20" w:rsidR="003A4F7B">
        <w:t xml:space="preserve">certainly </w:t>
      </w:r>
      <w:r w:rsidRPr="00645D20">
        <w:t xml:space="preserve">want to be </w:t>
      </w:r>
      <w:r w:rsidRPr="00645D20" w:rsidR="003A4F7B">
        <w:t xml:space="preserve">talking </w:t>
      </w:r>
      <w:r w:rsidRPr="00645D20">
        <w:t>to</w:t>
      </w:r>
      <w:r w:rsidRPr="00645D20" w:rsidR="003A4F7B">
        <w:t xml:space="preserve"> the Minister and the senior civil servants monthly at least.</w:t>
      </w:r>
      <w:r w:rsidRPr="00645D20" w:rsidR="006E3523">
        <w:t xml:space="preserve"> </w:t>
      </w:r>
      <w:r w:rsidRPr="00645D20" w:rsidR="003A4F7B">
        <w:t>It is a pity if you get to a real challenge, but ultimately they are the piper.</w:t>
      </w:r>
      <w:r w:rsidRPr="00645D20" w:rsidR="006E3523">
        <w:t xml:space="preserve"> </w:t>
      </w:r>
    </w:p>
    <w:p w:rsidR="003C6CEF" w:rsidRPr="00645D20" w:rsidP="003C6CEF">
      <w:pPr>
        <w:pStyle w:val="Question"/>
      </w:pPr>
      <w:sdt>
        <w:sdtPr>
          <w:alias w:val="Member"/>
          <w:tag w:val="&lt;Member mnisId='4406' dodsId='106168'&gt;"/>
          <w:id w:val="1563909833"/>
          <w:placeholder>
            <w:docPart w:val="DefaultPlaceholder_1082065158"/>
          </w:placeholder>
          <w:richText/>
        </w:sdtPr>
        <w:sdtContent>
          <w:r w:rsidRPr="00645D20">
            <w:rPr>
              <w:b/>
            </w:rPr>
            <w:t>Mary Robinson:</w:t>
          </w:r>
        </w:sdtContent>
      </w:sdt>
      <w:r w:rsidRPr="00645D20">
        <w:t xml:space="preserve"> Would it be the case that you are more about implementation rather than policy? If </w:t>
      </w:r>
      <w:r w:rsidRPr="00645D20" w:rsidR="00301A1F">
        <w:t>that is the case, what is the benefit of Homes England being an arm’s length body if it has no independence to feed in its own views?</w:t>
      </w:r>
    </w:p>
    <w:p w:rsidR="00301A1F" w:rsidRPr="00645D20" w:rsidP="003C6CEF">
      <w:pPr>
        <w:pStyle w:val="Answer"/>
      </w:pPr>
      <w:sdt>
        <w:sdtPr>
          <w:alias w:val="Witness"/>
          <w:id w:val="2005386646"/>
          <w:placeholder>
            <w:docPart w:val="DefaultPlaceholder_1082065158"/>
          </w:placeholder>
          <w:richText/>
        </w:sdtPr>
        <w:sdtContent>
          <w:r w:rsidRPr="00645D20" w:rsidR="006E3523">
            <w:rPr>
              <w:b/>
              <w:i/>
            </w:rPr>
            <w:t>Peter Freeman:</w:t>
          </w:r>
          <w:r w:rsidRPr="00645D20" w:rsidR="003C6CEF">
            <w:rPr>
              <w:b/>
            </w:rPr>
            <w:t xml:space="preserve"> </w:t>
          </w:r>
        </w:sdtContent>
      </w:sdt>
      <w:r w:rsidRPr="00645D20" w:rsidR="003C6CEF">
        <w:t>I mention</w:t>
      </w:r>
      <w:r w:rsidR="004D5E64">
        <w:t>ed</w:t>
      </w:r>
      <w:r w:rsidR="00E07899">
        <w:t xml:space="preserve"> my</w:t>
      </w:r>
      <w:r w:rsidRPr="00645D20" w:rsidR="003C6CEF">
        <w:t xml:space="preserve"> previous experiences of MHCLG</w:t>
      </w:r>
      <w:r w:rsidRPr="00645D20">
        <w:t xml:space="preserve">. </w:t>
      </w:r>
      <w:r w:rsidRPr="00645D20" w:rsidR="003C6CEF">
        <w:t xml:space="preserve">I was largely the author of a report that came out </w:t>
      </w:r>
      <w:r w:rsidRPr="00645D20">
        <w:t xml:space="preserve">in March </w:t>
      </w:r>
      <w:r w:rsidRPr="00645D20" w:rsidR="003C6CEF">
        <w:t>this year</w:t>
      </w:r>
      <w:r w:rsidRPr="00645D20">
        <w:t xml:space="preserve"> called </w:t>
      </w:r>
      <w:r w:rsidRPr="00645D20">
        <w:rPr>
          <w:i/>
          <w:iCs/>
        </w:rPr>
        <w:t>Housing Sprint</w:t>
      </w:r>
      <w:r w:rsidRPr="00645D20" w:rsidR="00F04059">
        <w:rPr>
          <w:i/>
          <w:iCs/>
        </w:rPr>
        <w:t>:</w:t>
      </w:r>
      <w:r w:rsidRPr="00645D20">
        <w:rPr>
          <w:i/>
          <w:iCs/>
        </w:rPr>
        <w:t xml:space="preserve"> How to </w:t>
      </w:r>
      <w:r w:rsidRPr="00645D20" w:rsidR="00EB66BE">
        <w:rPr>
          <w:i/>
          <w:iCs/>
        </w:rPr>
        <w:t>Solve the Housing Crisis</w:t>
      </w:r>
      <w:r w:rsidRPr="00645D20" w:rsidR="00EB66BE">
        <w:t>.</w:t>
      </w:r>
      <w:r w:rsidRPr="00645D20" w:rsidR="006E3523">
        <w:t xml:space="preserve"> </w:t>
      </w:r>
      <w:r w:rsidRPr="00645D20">
        <w:t>I sponsored it, along with B</w:t>
      </w:r>
      <w:r w:rsidRPr="00645D20" w:rsidR="00EB66BE">
        <w:t>e</w:t>
      </w:r>
      <w:r w:rsidRPr="00645D20">
        <w:t>r</w:t>
      </w:r>
      <w:r w:rsidRPr="00645D20" w:rsidR="00EB66BE">
        <w:t>ke</w:t>
      </w:r>
      <w:r w:rsidRPr="00645D20">
        <w:t>l</w:t>
      </w:r>
      <w:r w:rsidRPr="00645D20" w:rsidR="00EB66BE">
        <w:t>e</w:t>
      </w:r>
      <w:r w:rsidRPr="00645D20">
        <w:t>y, Clarion, MHCLG, Homes England</w:t>
      </w:r>
      <w:r w:rsidRPr="00645D20" w:rsidR="00EB66BE">
        <w:t xml:space="preserve">, </w:t>
      </w:r>
      <w:r w:rsidRPr="00645D20">
        <w:t>Knight Frank and Savills.</w:t>
      </w:r>
      <w:r w:rsidRPr="00645D20" w:rsidR="006E3523">
        <w:t xml:space="preserve"> </w:t>
      </w:r>
      <w:r w:rsidRPr="00645D20" w:rsidR="003C6CEF">
        <w:t>The main recommendation coming out of it was, in a sense, about the</w:t>
      </w:r>
      <w:r w:rsidRPr="00645D20">
        <w:t xml:space="preserve"> way Government look for information, analyse information and make decision</w:t>
      </w:r>
      <w:r w:rsidRPr="00645D20" w:rsidR="00F04059">
        <w:t>s</w:t>
      </w:r>
      <w:r w:rsidRPr="00645D20">
        <w:t xml:space="preserve"> on planning and all sorts of housing policies.</w:t>
      </w:r>
    </w:p>
    <w:p w:rsidR="00301A1F" w:rsidRPr="00645D20" w:rsidP="003C6CEF">
      <w:pPr>
        <w:pStyle w:val="Answer"/>
      </w:pPr>
      <w:r w:rsidRPr="00645D20">
        <w:t>A</w:t>
      </w:r>
      <w:r w:rsidRPr="00645D20" w:rsidR="003C6CEF">
        <w:t xml:space="preserve"> problem for all of us has been 10 </w:t>
      </w:r>
      <w:r w:rsidRPr="00645D20">
        <w:t>H</w:t>
      </w:r>
      <w:r w:rsidRPr="00645D20" w:rsidR="003C6CEF">
        <w:t xml:space="preserve">ousing </w:t>
      </w:r>
      <w:r w:rsidRPr="00645D20">
        <w:t>M</w:t>
      </w:r>
      <w:r w:rsidRPr="00645D20" w:rsidR="003C6CEF">
        <w:t>inisters in 10 years</w:t>
      </w:r>
      <w:r w:rsidRPr="00645D20">
        <w:t>, or nearly.</w:t>
      </w:r>
      <w:r w:rsidRPr="00645D20" w:rsidR="006E3523">
        <w:t xml:space="preserve"> </w:t>
      </w:r>
      <w:r w:rsidRPr="00645D20">
        <w:t>I think it is</w:t>
      </w:r>
      <w:r w:rsidRPr="00645D20" w:rsidR="003C6CEF">
        <w:t xml:space="preserve"> 20 in 20 years. </w:t>
      </w:r>
      <w:r w:rsidRPr="00645D20">
        <w:t xml:space="preserve">There are problems when you change </w:t>
      </w:r>
      <w:r w:rsidRPr="00645D20">
        <w:t>parties, Governments and whatever.</w:t>
      </w:r>
      <w:r w:rsidRPr="00645D20" w:rsidR="006E3523">
        <w:t xml:space="preserve"> </w:t>
      </w:r>
      <w:r w:rsidRPr="00645D20">
        <w:t>Each Minister, understandably, has some pet projects that might get tipped into Homes England, which is one of the reasons Homes England has so many different programmes.</w:t>
      </w:r>
      <w:r w:rsidRPr="00645D20" w:rsidR="006E3523">
        <w:t xml:space="preserve"> </w:t>
      </w:r>
      <w:r w:rsidRPr="00645D20" w:rsidR="003C6CEF">
        <w:t>As far as possible, I would like to see Homes England reaching out to all parties and all constituencies</w:t>
      </w:r>
      <w:r w:rsidRPr="00645D20" w:rsidR="00F04059">
        <w:t>,</w:t>
      </w:r>
      <w:r w:rsidRPr="00645D20" w:rsidR="003C6CEF">
        <w:t xml:space="preserve"> and trying to</w:t>
      </w:r>
      <w:r w:rsidRPr="00645D20">
        <w:t xml:space="preserve"> set some consistent long-term policies at the same time as driv</w:t>
      </w:r>
      <w:r w:rsidRPr="00645D20" w:rsidR="00F04059">
        <w:t>ing</w:t>
      </w:r>
      <w:r w:rsidRPr="00645D20">
        <w:t xml:space="preserve"> as many deliveries in the next few years as possible.</w:t>
      </w:r>
    </w:p>
    <w:p w:rsidR="003C6CEF" w:rsidRPr="00645D20" w:rsidP="003C6CEF">
      <w:pPr>
        <w:pStyle w:val="Answer"/>
      </w:pPr>
      <w:r w:rsidRPr="00645D20">
        <w:t>There is a tactical delivery implementation level, whe</w:t>
      </w:r>
      <w:r w:rsidRPr="00645D20" w:rsidR="00301A1F">
        <w:t>re</w:t>
      </w:r>
      <w:r w:rsidRPr="00645D20">
        <w:t xml:space="preserve"> you are looking site by site</w:t>
      </w:r>
      <w:r w:rsidRPr="00645D20" w:rsidR="00301A1F">
        <w:t xml:space="preserve"> and </w:t>
      </w:r>
      <w:r w:rsidRPr="00645D20" w:rsidR="00F04059">
        <w:t>ask</w:t>
      </w:r>
      <w:r w:rsidRPr="00645D20" w:rsidR="00301A1F">
        <w:t>ing, “What is</w:t>
      </w:r>
      <w:r w:rsidRPr="00645D20" w:rsidR="00F04059">
        <w:t xml:space="preserve"> the</w:t>
      </w:r>
      <w:r w:rsidRPr="00645D20" w:rsidR="00301A1F">
        <w:t xml:space="preserve"> low-hanging fruit? If we go in there with all guns blazing, with grant, loan, expertise or knocking heads together, can we make these sites happen in the short term?”</w:t>
      </w:r>
      <w:r w:rsidRPr="00645D20" w:rsidR="006E3523">
        <w:t xml:space="preserve"> </w:t>
      </w:r>
      <w:r w:rsidRPr="00645D20" w:rsidR="00301A1F">
        <w:t>There is a huge long-term policy piece too</w:t>
      </w:r>
      <w:r w:rsidR="00092991">
        <w:t xml:space="preserve">, </w:t>
      </w:r>
      <w:r w:rsidRPr="00645D20" w:rsidR="00301A1F">
        <w:t>and I am deeply interested in that.</w:t>
      </w:r>
      <w:r w:rsidRPr="00645D20" w:rsidR="006E3523">
        <w:t xml:space="preserve"> </w:t>
      </w:r>
    </w:p>
    <w:p w:rsidR="003C6CEF" w:rsidRPr="00645D20" w:rsidP="003C6CEF">
      <w:pPr>
        <w:pStyle w:val="Question"/>
      </w:pPr>
      <w:sdt>
        <w:sdtPr>
          <w:alias w:val="Member"/>
          <w:tag w:val="&lt;Member mnisId='4406' dodsId='106168'&gt;"/>
          <w:id w:val="615727283"/>
          <w:placeholder>
            <w:docPart w:val="DefaultPlaceholder_1082065158"/>
          </w:placeholder>
          <w:richText/>
        </w:sdtPr>
        <w:sdtContent>
          <w:r w:rsidRPr="00645D20">
            <w:rPr>
              <w:b/>
            </w:rPr>
            <w:t>Mary Robinson:</w:t>
          </w:r>
        </w:sdtContent>
      </w:sdt>
      <w:r w:rsidRPr="00645D20">
        <w:t xml:space="preserve"> As you are looking at the housing market</w:t>
      </w:r>
      <w:r w:rsidRPr="00645D20" w:rsidR="00EB66BE">
        <w:t>,</w:t>
      </w:r>
      <w:r w:rsidRPr="00645D20">
        <w:t xml:space="preserve"> and</w:t>
      </w:r>
      <w:r w:rsidRPr="00645D20" w:rsidR="00EB66BE">
        <w:t xml:space="preserve"> </w:t>
      </w:r>
      <w:r w:rsidRPr="00645D20">
        <w:t>you have spoken about</w:t>
      </w:r>
      <w:r w:rsidRPr="00645D20" w:rsidR="001F6674">
        <w:t xml:space="preserve"> fixing the broken housing market, going on to the Government’s new affordable homes programme, is </w:t>
      </w:r>
      <w:r w:rsidRPr="00645D20" w:rsidR="008B22AA">
        <w:t xml:space="preserve">it </w:t>
      </w:r>
      <w:r w:rsidRPr="00645D20" w:rsidR="001F6674">
        <w:t>ambitious enough?</w:t>
      </w:r>
      <w:r w:rsidRPr="00645D20">
        <w:t xml:space="preserve"> </w:t>
      </w:r>
    </w:p>
    <w:p w:rsidR="003C6CEF" w:rsidRPr="00645D20" w:rsidP="003C6CEF">
      <w:pPr>
        <w:pStyle w:val="Answer"/>
      </w:pPr>
      <w:sdt>
        <w:sdtPr>
          <w:alias w:val="Witness"/>
          <w:id w:val="-1289890312"/>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I probably need to learn more about it to answer that question fully. </w:t>
      </w:r>
      <w:r w:rsidRPr="00645D20" w:rsidR="001F6674">
        <w:t>We definitely need</w:t>
      </w:r>
      <w:r w:rsidRPr="00645D20">
        <w:t xml:space="preserve"> a programme that works at lots of</w:t>
      </w:r>
      <w:r w:rsidRPr="00645D20" w:rsidR="001F6674">
        <w:t xml:space="preserve"> different entry levels, renting</w:t>
      </w:r>
      <w:r w:rsidRPr="00645D20" w:rsidR="008B22AA">
        <w:t xml:space="preserve"> or</w:t>
      </w:r>
      <w:r w:rsidRPr="00645D20" w:rsidR="001F6674">
        <w:t xml:space="preserve"> buying</w:t>
      </w:r>
      <w:r w:rsidRPr="00645D20" w:rsidR="008B22AA">
        <w:t>.</w:t>
      </w:r>
      <w:r w:rsidRPr="00645D20" w:rsidR="001F6674">
        <w:t xml:space="preserve"> </w:t>
      </w:r>
      <w:r w:rsidRPr="00645D20" w:rsidR="008B22AA">
        <w:t xml:space="preserve">There </w:t>
      </w:r>
      <w:r w:rsidRPr="00645D20" w:rsidR="001F6674">
        <w:t>is not</w:t>
      </w:r>
      <w:r w:rsidR="00092991">
        <w:t xml:space="preserve"> </w:t>
      </w:r>
      <w:r w:rsidRPr="00645D20" w:rsidR="001F6674">
        <w:t>one size</w:t>
      </w:r>
      <w:r w:rsidRPr="00645D20" w:rsidR="008B22AA">
        <w:t xml:space="preserve"> that</w:t>
      </w:r>
      <w:r w:rsidRPr="00645D20" w:rsidR="001F6674">
        <w:t xml:space="preserve"> fits all.</w:t>
      </w:r>
      <w:r w:rsidRPr="00645D20" w:rsidR="006E3523">
        <w:t xml:space="preserve"> </w:t>
      </w:r>
    </w:p>
    <w:p w:rsidR="003C6CEF" w:rsidRPr="00645D20" w:rsidP="003C6CEF">
      <w:pPr>
        <w:pStyle w:val="Question"/>
      </w:pPr>
      <w:sdt>
        <w:sdtPr>
          <w:alias w:val="Member"/>
          <w:tag w:val="&lt;Member mnisId='4406' dodsId='106168'&gt;"/>
          <w:id w:val="-1153452145"/>
          <w:placeholder>
            <w:docPart w:val="DefaultPlaceholder_1082065158"/>
          </w:placeholder>
          <w:richText/>
        </w:sdtPr>
        <w:sdtContent>
          <w:r w:rsidRPr="00645D20">
            <w:rPr>
              <w:b/>
            </w:rPr>
            <w:t>Mary Robinson:</w:t>
          </w:r>
        </w:sdtContent>
      </w:sdt>
      <w:r w:rsidRPr="00645D20">
        <w:t xml:space="preserve"> Looking at some of the tests that have been used, there is a</w:t>
      </w:r>
      <w:r w:rsidRPr="00645D20" w:rsidR="001F6674">
        <w:t xml:space="preserve"> so-called 80:20 test for housing and where to invest</w:t>
      </w:r>
      <w:r w:rsidRPr="00645D20" w:rsidR="008B22AA">
        <w:t>.</w:t>
      </w:r>
      <w:r w:rsidRPr="00645D20" w:rsidR="001F6674">
        <w:t xml:space="preserve"> </w:t>
      </w:r>
      <w:r w:rsidRPr="00645D20" w:rsidR="008B22AA">
        <w:t xml:space="preserve">Is that </w:t>
      </w:r>
      <w:r w:rsidRPr="00645D20" w:rsidR="001F6674">
        <w:t>the right approach to have?</w:t>
      </w:r>
      <w:r w:rsidRPr="00645D20" w:rsidR="006E3523">
        <w:t xml:space="preserve"> </w:t>
      </w:r>
      <w:r w:rsidRPr="00645D20" w:rsidR="000E1EC2">
        <w:t>It has been argued that it is not as effective in northern investments</w:t>
      </w:r>
      <w:r w:rsidRPr="00645D20" w:rsidR="001F6674">
        <w:t xml:space="preserve"> and somehow favours other, more wealthy areas.</w:t>
      </w:r>
      <w:r w:rsidRPr="00645D20" w:rsidR="006E3523">
        <w:t xml:space="preserve"> </w:t>
      </w:r>
    </w:p>
    <w:p w:rsidR="00033B17" w:rsidRPr="00645D20" w:rsidP="000E1EC2">
      <w:pPr>
        <w:pStyle w:val="Answer"/>
      </w:pPr>
      <w:sdt>
        <w:sdtPr>
          <w:alias w:val="Witness"/>
          <w:id w:val="79113586"/>
          <w:placeholder>
            <w:docPart w:val="DefaultPlaceholder_1082065158"/>
          </w:placeholder>
          <w:richText/>
        </w:sdtPr>
        <w:sdtContent>
          <w:r w:rsidRPr="00645D20" w:rsidR="006E3523">
            <w:rPr>
              <w:b/>
              <w:i/>
            </w:rPr>
            <w:t>Peter Freeman:</w:t>
          </w:r>
          <w:r w:rsidRPr="00645D20" w:rsidR="000E1EC2">
            <w:rPr>
              <w:b/>
            </w:rPr>
            <w:t xml:space="preserve"> </w:t>
          </w:r>
        </w:sdtContent>
      </w:sdt>
      <w:r w:rsidRPr="00645D20" w:rsidR="000E1EC2">
        <w:t xml:space="preserve">It is a real </w:t>
      </w:r>
      <w:r w:rsidRPr="00645D20" w:rsidR="001F6674">
        <w:t>d</w:t>
      </w:r>
      <w:r w:rsidRPr="00645D20" w:rsidR="000E1EC2">
        <w:t xml:space="preserve">evil’s alternative. To say that 80% goes into </w:t>
      </w:r>
      <w:r w:rsidRPr="00645D20" w:rsidR="001F6674">
        <w:t xml:space="preserve">the 50% of </w:t>
      </w:r>
      <w:r w:rsidRPr="00645D20" w:rsidR="000E1EC2">
        <w:t>councils with the</w:t>
      </w:r>
      <w:r w:rsidRPr="00645D20" w:rsidR="001F6674">
        <w:t xml:space="preserve"> highest unaffordability makes sense because you are trying to make things affordable, but it tends to</w:t>
      </w:r>
      <w:r w:rsidRPr="00645D20" w:rsidR="008B22AA">
        <w:t xml:space="preserve"> concentrate money in the south-</w:t>
      </w:r>
      <w:r w:rsidRPr="00645D20" w:rsidR="001F6674">
        <w:t>east and in a few places like Chester or York.</w:t>
      </w:r>
      <w:r w:rsidRPr="00645D20" w:rsidR="006E3523">
        <w:t xml:space="preserve"> </w:t>
      </w:r>
      <w:r w:rsidRPr="00645D20" w:rsidR="000E1EC2">
        <w:t xml:space="preserve">I do not know if that is exactly the right figure. There is a lot more statistical work and almost </w:t>
      </w:r>
      <w:r w:rsidRPr="00645D20" w:rsidR="001F6674">
        <w:t>geographic mapping to do to work out how you deliver housing so it produces the most benefit to the economy and communities, rather than just addressing one issue at a time.</w:t>
      </w:r>
      <w:r w:rsidRPr="00645D20" w:rsidR="006E3523">
        <w:t xml:space="preserve"> </w:t>
      </w:r>
      <w:r w:rsidRPr="00645D20" w:rsidR="00964B2F">
        <w:t xml:space="preserve">You want housing where employment is </w:t>
      </w:r>
      <w:r w:rsidRPr="00645D20" w:rsidR="001F6674">
        <w:t>or you want to bring employment to where housing is.</w:t>
      </w:r>
      <w:r w:rsidRPr="00645D20" w:rsidR="006E3523">
        <w:t xml:space="preserve"> </w:t>
      </w:r>
      <w:r w:rsidRPr="00645D20" w:rsidR="001F6674">
        <w:t>You want schools where housing is.</w:t>
      </w:r>
      <w:r w:rsidRPr="00645D20" w:rsidR="006E3523">
        <w:t xml:space="preserve"> </w:t>
      </w:r>
      <w:r w:rsidRPr="00645D20" w:rsidR="001F6674">
        <w:t>There is a whole matrix of things to be achieved.</w:t>
      </w:r>
    </w:p>
    <w:p w:rsidR="000E1EC2" w:rsidRPr="00645D20" w:rsidP="00033B17">
      <w:pPr>
        <w:pStyle w:val="Question"/>
      </w:pPr>
      <w:sdt>
        <w:sdtPr>
          <w:alias w:val="Member"/>
          <w:tag w:val="&lt;Member mnisId='4406' dodsId='106168'&gt;"/>
          <w:id w:val="1600676958"/>
          <w:placeholder>
            <w:docPart w:val="DefaultPlaceholder_1082065158"/>
          </w:placeholder>
          <w:richText/>
        </w:sdtPr>
        <w:sdtContent>
          <w:r w:rsidRPr="00645D20" w:rsidR="00033B17">
            <w:rPr>
              <w:b/>
            </w:rPr>
            <w:t>Mary Robinson:</w:t>
          </w:r>
        </w:sdtContent>
      </w:sdt>
      <w:r w:rsidRPr="00645D20" w:rsidR="00033B17">
        <w:t xml:space="preserve"> Do you agree with the recommendation we put forward as a </w:t>
      </w:r>
      <w:r w:rsidRPr="00645D20" w:rsidR="001F6674">
        <w:t>C</w:t>
      </w:r>
      <w:r w:rsidRPr="00645D20" w:rsidR="00033B17">
        <w:t>ommittee</w:t>
      </w:r>
      <w:r w:rsidRPr="00645D20" w:rsidR="001F6674">
        <w:t xml:space="preserve"> that the Government need to estimate how much social housing the country needs and then set out a clear plan for how to deliver on that estimate?</w:t>
      </w:r>
    </w:p>
    <w:p w:rsidR="00033B17" w:rsidRPr="00645D20" w:rsidP="00033B17">
      <w:pPr>
        <w:pStyle w:val="Answer"/>
      </w:pPr>
      <w:sdt>
        <w:sdtPr>
          <w:alias w:val="Witness"/>
          <w:id w:val="-1495492155"/>
          <w:placeholder>
            <w:docPart w:val="DefaultPlaceholder_1082065158"/>
          </w:placeholder>
          <w:richText/>
        </w:sdtPr>
        <w:sdtContent>
          <w:r w:rsidRPr="00645D20" w:rsidR="006E3523">
            <w:rPr>
              <w:b/>
              <w:i/>
            </w:rPr>
            <w:t>Peter Freeman:</w:t>
          </w:r>
          <w:r w:rsidRPr="00645D20">
            <w:rPr>
              <w:b/>
            </w:rPr>
            <w:t xml:space="preserve"> </w:t>
          </w:r>
        </w:sdtContent>
      </w:sdt>
      <w:r w:rsidRPr="00645D20">
        <w:t>It sounds sensible to me. If there was more detail with i</w:t>
      </w:r>
      <w:r w:rsidRPr="00645D20" w:rsidR="001F6674">
        <w:t>t, I would like to have read the detail first.</w:t>
      </w:r>
    </w:p>
    <w:p w:rsidR="00033B17" w:rsidRPr="00645D20" w:rsidP="00033B17">
      <w:pPr>
        <w:pStyle w:val="Question"/>
      </w:pPr>
      <w:sdt>
        <w:sdtPr>
          <w:alias w:val="Member"/>
          <w:tag w:val="&lt;Member mnisId='4406' dodsId='106168'&gt;"/>
          <w:id w:val="-1050228174"/>
          <w:placeholder>
            <w:docPart w:val="DefaultPlaceholder_1082065158"/>
          </w:placeholder>
          <w:richText/>
        </w:sdtPr>
        <w:sdtContent>
          <w:r w:rsidRPr="00645D20">
            <w:rPr>
              <w:b/>
            </w:rPr>
            <w:t>Mary Robinson:</w:t>
          </w:r>
        </w:sdtContent>
      </w:sdt>
      <w:r w:rsidRPr="00645D20">
        <w:t xml:space="preserve"> How would you go about it</w:t>
      </w:r>
      <w:r w:rsidRPr="00645D20" w:rsidR="001F6674">
        <w:t>,</w:t>
      </w:r>
      <w:r w:rsidRPr="00645D20">
        <w:t xml:space="preserve"> if you were setting that estimate?</w:t>
      </w:r>
    </w:p>
    <w:p w:rsidR="00033B17" w:rsidRPr="00645D20" w:rsidP="00033B17">
      <w:pPr>
        <w:pStyle w:val="Answer"/>
      </w:pPr>
      <w:sdt>
        <w:sdtPr>
          <w:alias w:val="Witness"/>
          <w:id w:val="-958255938"/>
          <w:placeholder>
            <w:docPart w:val="DefaultPlaceholder_1082065158"/>
          </w:placeholder>
          <w:richText/>
        </w:sdtPr>
        <w:sdtContent>
          <w:r w:rsidRPr="00645D20" w:rsidR="006E3523">
            <w:rPr>
              <w:b/>
              <w:i/>
            </w:rPr>
            <w:t>Peter Freeman:</w:t>
          </w:r>
          <w:r w:rsidRPr="00645D20">
            <w:rPr>
              <w:b/>
            </w:rPr>
            <w:t xml:space="preserve"> </w:t>
          </w:r>
        </w:sdtContent>
      </w:sdt>
      <w:r w:rsidRPr="00645D20" w:rsidR="001F6674">
        <w:t xml:space="preserve">Is this </w:t>
      </w:r>
      <w:r w:rsidRPr="00645D20">
        <w:t>the split between which bits of the country</w:t>
      </w:r>
      <w:r w:rsidRPr="00645D20" w:rsidR="001F6674">
        <w:t>?</w:t>
      </w:r>
    </w:p>
    <w:p w:rsidR="00033B17" w:rsidRPr="00645D20" w:rsidP="00993BF3">
      <w:pPr>
        <w:pStyle w:val="Question"/>
        <w:numPr>
          <w:ilvl w:val="0"/>
          <w:numId w:val="0"/>
        </w:numPr>
        <w:ind w:left="794"/>
      </w:pPr>
      <w:sdt>
        <w:sdtPr>
          <w:alias w:val="Member"/>
          <w:tag w:val="&lt;Member mnisId='4406' dodsId='106168'&gt;"/>
          <w:id w:val="-1123916917"/>
          <w:placeholder>
            <w:docPart w:val="DefaultPlaceholder_1082065158"/>
          </w:placeholder>
          <w:richText/>
        </w:sdtPr>
        <w:sdtContent>
          <w:r w:rsidRPr="00645D20">
            <w:rPr>
              <w:b/>
            </w:rPr>
            <w:t>Mary Robinson:</w:t>
          </w:r>
        </w:sdtContent>
      </w:sdt>
      <w:r w:rsidRPr="00645D20">
        <w:t xml:space="preserve"> </w:t>
      </w:r>
      <w:r w:rsidRPr="00645D20" w:rsidR="001F6674">
        <w:t>Generally, if you were deciding how much social housing the country needs.</w:t>
      </w:r>
      <w:r w:rsidRPr="00645D20" w:rsidR="006E3523">
        <w:t xml:space="preserve"> </w:t>
      </w:r>
    </w:p>
    <w:p w:rsidR="00033B17" w:rsidRPr="00645D20" w:rsidP="00033B17">
      <w:pPr>
        <w:pStyle w:val="Answer"/>
      </w:pPr>
      <w:sdt>
        <w:sdtPr>
          <w:alias w:val="Witness"/>
          <w:id w:val="975175310"/>
          <w:placeholder>
            <w:docPart w:val="DefaultPlaceholder_1082065158"/>
          </w:placeholder>
          <w:richText/>
        </w:sdtPr>
        <w:sdtContent>
          <w:r w:rsidRPr="00645D20" w:rsidR="006E3523">
            <w:rPr>
              <w:b/>
              <w:i/>
            </w:rPr>
            <w:t>Peter Freeman:</w:t>
          </w:r>
          <w:r w:rsidRPr="00645D20">
            <w:rPr>
              <w:b/>
            </w:rPr>
            <w:t xml:space="preserve"> </w:t>
          </w:r>
        </w:sdtContent>
      </w:sdt>
      <w:r w:rsidRPr="00645D20">
        <w:t>By</w:t>
      </w:r>
      <w:r w:rsidRPr="00645D20" w:rsidR="001F6674">
        <w:t xml:space="preserve"> social housing, you are taking housing associations and local authorities.</w:t>
      </w:r>
      <w:r w:rsidRPr="00645D20" w:rsidR="006E3523">
        <w:t xml:space="preserve"> </w:t>
      </w:r>
      <w:r w:rsidRPr="00645D20">
        <w:t xml:space="preserve">I guess I would start with waiting </w:t>
      </w:r>
      <w:r w:rsidRPr="00645D20" w:rsidR="001E0009">
        <w:t>lists</w:t>
      </w:r>
      <w:r w:rsidRPr="00645D20">
        <w:t xml:space="preserve"> and realistic estimates of what percentage of the population </w:t>
      </w:r>
      <w:r w:rsidRPr="00645D20" w:rsidR="00F83B37">
        <w:t>are</w:t>
      </w:r>
      <w:r w:rsidRPr="00645D20" w:rsidR="00A95F20">
        <w:t xml:space="preserve"> unlikely, under any home</w:t>
      </w:r>
      <w:r w:rsidRPr="00645D20" w:rsidR="00EB66BE">
        <w:t>-</w:t>
      </w:r>
      <w:r w:rsidRPr="00645D20" w:rsidR="00A95F20">
        <w:t>buying programme, to be owner occupiers in the next 10 years and looking for the shortfall.</w:t>
      </w:r>
    </w:p>
    <w:p w:rsidR="00033B17" w:rsidRPr="00645D20" w:rsidP="00033B17">
      <w:pPr>
        <w:pStyle w:val="Question"/>
      </w:pPr>
      <w:sdt>
        <w:sdtPr>
          <w:alias w:val="Member"/>
          <w:tag w:val="&lt;Member mnisId='394' dodsId='25722'&gt;"/>
          <w:id w:val="824935356"/>
          <w:placeholder>
            <w:docPart w:val="DefaultPlaceholder_1082065158"/>
          </w:placeholder>
          <w:richText/>
        </w:sdtPr>
        <w:sdtContent>
          <w:r w:rsidRPr="00645D20">
            <w:rPr>
              <w:b/>
            </w:rPr>
            <w:t>Chair:</w:t>
          </w:r>
        </w:sdtContent>
      </w:sdt>
      <w:r w:rsidRPr="00645D20">
        <w:t xml:space="preserve"> </w:t>
      </w:r>
      <w:r w:rsidRPr="00645D20" w:rsidR="00A95F20">
        <w:t>To follow up on that, did you read our report?</w:t>
      </w:r>
    </w:p>
    <w:p w:rsidR="00033B17" w:rsidRPr="00645D20" w:rsidP="00033B17">
      <w:pPr>
        <w:pStyle w:val="Answer"/>
      </w:pPr>
      <w:sdt>
        <w:sdtPr>
          <w:alias w:val="Witness"/>
          <w:id w:val="2015494197"/>
          <w:placeholder>
            <w:docPart w:val="DefaultPlaceholder_1082065158"/>
          </w:placeholder>
          <w:richText/>
        </w:sdtPr>
        <w:sdtContent>
          <w:r w:rsidRPr="00645D20" w:rsidR="006E3523">
            <w:rPr>
              <w:b/>
              <w:i/>
            </w:rPr>
            <w:t>Peter Freeman:</w:t>
          </w:r>
          <w:r w:rsidRPr="00645D20">
            <w:rPr>
              <w:b/>
            </w:rPr>
            <w:t xml:space="preserve"> </w:t>
          </w:r>
        </w:sdtContent>
      </w:sdt>
      <w:r w:rsidRPr="00645D20">
        <w:t>I am afraid I have not.</w:t>
      </w:r>
    </w:p>
    <w:p w:rsidR="00033B17" w:rsidRPr="00645D20" w:rsidP="001E0009">
      <w:pPr>
        <w:pStyle w:val="Question"/>
      </w:pPr>
      <w:sdt>
        <w:sdtPr>
          <w:alias w:val="Member"/>
          <w:tag w:val="&lt;Member mnisId='394' dodsId='25722'&gt;"/>
          <w:id w:val="-100649083"/>
          <w:placeholder>
            <w:docPart w:val="DefaultPlaceholder_1082065158"/>
          </w:placeholder>
          <w:richText/>
        </w:sdtPr>
        <w:sdtContent>
          <w:r w:rsidRPr="00645D20" w:rsidR="001E0009">
            <w:rPr>
              <w:b/>
            </w:rPr>
            <w:t>Chair:</w:t>
          </w:r>
        </w:sdtContent>
      </w:sdt>
      <w:r w:rsidRPr="00645D20" w:rsidR="001E0009">
        <w:t xml:space="preserve"> We produced a report </w:t>
      </w:r>
      <w:r w:rsidRPr="00645D20" w:rsidR="00A95F20">
        <w:t xml:space="preserve">as a Select Committee </w:t>
      </w:r>
      <w:r w:rsidRPr="00645D20" w:rsidR="001E0009">
        <w:t>just before</w:t>
      </w:r>
      <w:r w:rsidRPr="00645D20" w:rsidR="00DB5475">
        <w:t xml:space="preserve"> the </w:t>
      </w:r>
      <w:r w:rsidR="00953E24">
        <w:t>s</w:t>
      </w:r>
      <w:r w:rsidRPr="00645D20" w:rsidR="00F83B37">
        <w:t xml:space="preserve">ummer </w:t>
      </w:r>
      <w:r w:rsidR="00953E24">
        <w:t>r</w:t>
      </w:r>
      <w:r w:rsidRPr="00645D20" w:rsidR="00F83B37">
        <w:t xml:space="preserve">ecess. You have </w:t>
      </w:r>
      <w:r w:rsidRPr="00645D20" w:rsidR="00DB5475">
        <w:t>come to an interview today about housing delivery and you have not read it</w:t>
      </w:r>
      <w:r w:rsidR="00D2735E">
        <w:t>?</w:t>
      </w:r>
    </w:p>
    <w:p w:rsidR="001E0009" w:rsidRPr="00645D20" w:rsidP="001E0009">
      <w:pPr>
        <w:pStyle w:val="Answer"/>
      </w:pPr>
      <w:sdt>
        <w:sdtPr>
          <w:alias w:val="Witness"/>
          <w:id w:val="-1947690196"/>
          <w:placeholder>
            <w:docPart w:val="DefaultPlaceholder_1082065158"/>
          </w:placeholder>
          <w:richText/>
        </w:sdtPr>
        <w:sdtContent>
          <w:r w:rsidRPr="00645D20" w:rsidR="006E3523">
            <w:rPr>
              <w:b/>
              <w:i/>
            </w:rPr>
            <w:t>Peter Freeman:</w:t>
          </w:r>
          <w:r w:rsidRPr="00645D20">
            <w:rPr>
              <w:b/>
            </w:rPr>
            <w:t xml:space="preserve"> </w:t>
          </w:r>
        </w:sdtContent>
      </w:sdt>
      <w:r w:rsidRPr="00645D20">
        <w:t>I am afraid that is right.</w:t>
      </w:r>
    </w:p>
    <w:p w:rsidR="001E0009" w:rsidRPr="00645D20" w:rsidP="00EB66BE">
      <w:pPr>
        <w:pStyle w:val="Question"/>
      </w:pPr>
      <w:sdt>
        <w:sdtPr>
          <w:alias w:val="Member"/>
          <w:tag w:val="&lt;Member mnisId='4005' dodsId='37675'&gt;"/>
          <w:id w:val="1874030670"/>
          <w:placeholder>
            <w:docPart w:val="DefaultPlaceholder_1082065158"/>
          </w:placeholder>
          <w:richText/>
        </w:sdtPr>
        <w:sdtContent>
          <w:r w:rsidRPr="00645D20">
            <w:rPr>
              <w:b/>
            </w:rPr>
            <w:t>Bob Blackman:</w:t>
          </w:r>
        </w:sdtContent>
      </w:sdt>
      <w:r w:rsidRPr="00645D20">
        <w:t xml:space="preserve"> The Government have an ambitious target to build</w:t>
      </w:r>
      <w:r w:rsidRPr="00645D20" w:rsidR="00DB5475">
        <w:t xml:space="preserve"> 300,000 new homes a year for the next five years. Equally, we know that last year, adding everything in, they got to 241,000 or thereabouts, which is the highest we have had for 32 years, or all but one of 32 years.</w:t>
      </w:r>
      <w:r w:rsidRPr="00645D20" w:rsidR="006E3523">
        <w:t xml:space="preserve"> </w:t>
      </w:r>
      <w:r w:rsidRPr="00645D20">
        <w:t>Clearly</w:t>
      </w:r>
      <w:r w:rsidRPr="00645D20" w:rsidR="00DB5475">
        <w:t>,</w:t>
      </w:r>
      <w:r w:rsidRPr="00645D20">
        <w:t xml:space="preserve"> the Government </w:t>
      </w:r>
      <w:r w:rsidRPr="00645D20" w:rsidR="00DB5475">
        <w:t xml:space="preserve">are </w:t>
      </w:r>
      <w:r w:rsidRPr="00645D20">
        <w:t xml:space="preserve">already falling short of the ambitious target </w:t>
      </w:r>
      <w:r w:rsidRPr="00645D20" w:rsidR="00DB5475">
        <w:t>they</w:t>
      </w:r>
      <w:r w:rsidRPr="00645D20">
        <w:t xml:space="preserve"> </w:t>
      </w:r>
      <w:r w:rsidRPr="00645D20" w:rsidR="00DB5475">
        <w:t xml:space="preserve">have </w:t>
      </w:r>
      <w:r w:rsidRPr="00645D20">
        <w:t>set</w:t>
      </w:r>
      <w:r w:rsidRPr="00645D20" w:rsidR="00DB5475">
        <w:t xml:space="preserve"> themselves</w:t>
      </w:r>
      <w:r w:rsidRPr="00645D20">
        <w:t xml:space="preserve">. Indeed, we have </w:t>
      </w:r>
      <w:r w:rsidRPr="00645D20" w:rsidR="00CD75D4">
        <w:t xml:space="preserve">the position whereby </w:t>
      </w:r>
      <w:r w:rsidRPr="00645D20">
        <w:t>Homes England</w:t>
      </w:r>
      <w:r w:rsidRPr="00645D20" w:rsidR="00CD75D4">
        <w:t xml:space="preserve"> was due to provide a substantial amount of the land and the housing to be developed, but it has fallen way short of the numbers.</w:t>
      </w:r>
      <w:r w:rsidRPr="00645D20" w:rsidR="006E3523">
        <w:t xml:space="preserve"> </w:t>
      </w:r>
      <w:r w:rsidRPr="00645D20" w:rsidR="00CD75D4">
        <w:t xml:space="preserve">From my reading of it, if Homes England had met its target, the Government would have achieved 300,000 new homes in the last year. </w:t>
      </w:r>
      <w:r w:rsidRPr="00645D20">
        <w:t>Leaving aside the issues of Covid-19, which my colleague is going to come on</w:t>
      </w:r>
      <w:r w:rsidRPr="00645D20" w:rsidR="00CD75D4">
        <w:t xml:space="preserve"> </w:t>
      </w:r>
      <w:r w:rsidRPr="00645D20">
        <w:t>to a bit later, do you think</w:t>
      </w:r>
      <w:r w:rsidRPr="00645D20" w:rsidR="00CD75D4">
        <w:t xml:space="preserve"> </w:t>
      </w:r>
      <w:r w:rsidRPr="00645D20">
        <w:t xml:space="preserve">Homes England </w:t>
      </w:r>
      <w:r w:rsidRPr="00645D20" w:rsidR="00CD75D4">
        <w:t xml:space="preserve">has </w:t>
      </w:r>
      <w:r w:rsidRPr="00645D20">
        <w:t>missed a crucial opportunity</w:t>
      </w:r>
      <w:r w:rsidRPr="00645D20" w:rsidR="00CD75D4">
        <w:t xml:space="preserve"> to help deliver the 300,000 new homes through the disposal of public land?</w:t>
      </w:r>
    </w:p>
    <w:p w:rsidR="001E0009" w:rsidRPr="00645D20" w:rsidP="001E0009">
      <w:pPr>
        <w:pStyle w:val="Answer"/>
      </w:pPr>
      <w:sdt>
        <w:sdtPr>
          <w:alias w:val="Witness"/>
          <w:id w:val="683873809"/>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From discussions I have had in the last short period since I </w:t>
      </w:r>
      <w:r w:rsidR="00B71CD8">
        <w:t xml:space="preserve">became </w:t>
      </w:r>
      <w:r w:rsidRPr="00645D20" w:rsidR="00CD75D4">
        <w:t>the</w:t>
      </w:r>
      <w:r w:rsidRPr="00645D20">
        <w:t xml:space="preserve"> preferred candidate, Homes England is </w:t>
      </w:r>
      <w:r w:rsidRPr="00645D20" w:rsidR="00CD75D4">
        <w:t xml:space="preserve">definitely </w:t>
      </w:r>
      <w:r w:rsidRPr="00645D20">
        <w:t xml:space="preserve">behind on its figures this year, which </w:t>
      </w:r>
      <w:r w:rsidRPr="00645D20" w:rsidR="00CD75D4">
        <w:t xml:space="preserve">I believe is due to </w:t>
      </w:r>
      <w:r w:rsidRPr="00645D20">
        <w:t>Covid.</w:t>
      </w:r>
    </w:p>
    <w:p w:rsidR="001E0009" w:rsidRPr="00645D20" w:rsidP="001E0009">
      <w:pPr>
        <w:pStyle w:val="Question"/>
      </w:pPr>
      <w:sdt>
        <w:sdtPr>
          <w:alias w:val="Member"/>
          <w:tag w:val="&lt;Member mnisId='4005' dodsId='37675'&gt;"/>
          <w:id w:val="-793827304"/>
          <w:placeholder>
            <w:docPart w:val="DefaultPlaceholder_1082065158"/>
          </w:placeholder>
          <w:richText/>
        </w:sdtPr>
        <w:sdtContent>
          <w:r w:rsidRPr="00645D20">
            <w:rPr>
              <w:b/>
            </w:rPr>
            <w:t>Bob Blackman:</w:t>
          </w:r>
        </w:sdtContent>
      </w:sdt>
      <w:r w:rsidRPr="00645D20">
        <w:t xml:space="preserve"> Can I cut across you? Homes England </w:t>
      </w:r>
      <w:r w:rsidRPr="00645D20" w:rsidR="00CD75D4">
        <w:t>was</w:t>
      </w:r>
      <w:r w:rsidRPr="00645D20">
        <w:t xml:space="preserve"> behind in 201</w:t>
      </w:r>
      <w:r w:rsidRPr="00645D20" w:rsidR="00CD75D4">
        <w:t>9-20, so that cannot be laid at the door of Covid-19.</w:t>
      </w:r>
      <w:r w:rsidRPr="00645D20" w:rsidR="006E3523">
        <w:t xml:space="preserve"> </w:t>
      </w:r>
      <w:r w:rsidRPr="00645D20" w:rsidR="00CD75D4">
        <w:t>My colleague is going to come on to how we cope with Covid-19 going forward.</w:t>
      </w:r>
      <w:r w:rsidRPr="00645D20" w:rsidR="006E3523">
        <w:t xml:space="preserve"> </w:t>
      </w:r>
      <w:r w:rsidRPr="00645D20" w:rsidR="00CD75D4">
        <w:t xml:space="preserve">Going back, obviously you were not involved in this, so </w:t>
      </w:r>
      <w:r w:rsidR="00B71CD8">
        <w:t xml:space="preserve">you </w:t>
      </w:r>
      <w:r w:rsidRPr="00645D20" w:rsidR="00CD75D4">
        <w:t>cannot be held to account for it, but we know that Homes England failed.</w:t>
      </w:r>
      <w:r w:rsidRPr="00645D20" w:rsidR="006E3523">
        <w:t xml:space="preserve"> </w:t>
      </w:r>
      <w:r w:rsidRPr="00645D20" w:rsidR="00CD75D4">
        <w:t>Therefore, because it failed, we have to look at how it can improve in the future.</w:t>
      </w:r>
      <w:r w:rsidRPr="00645D20" w:rsidR="006E3523">
        <w:t xml:space="preserve"> </w:t>
      </w:r>
    </w:p>
    <w:p w:rsidR="00113E8A" w:rsidRPr="00645D20" w:rsidP="00113E8A">
      <w:pPr>
        <w:pStyle w:val="Answer"/>
      </w:pPr>
      <w:sdt>
        <w:sdtPr>
          <w:alias w:val="Witness"/>
          <w:id w:val="1848600420"/>
          <w:placeholder>
            <w:docPart w:val="DefaultPlaceholder_1082065158"/>
          </w:placeholder>
          <w:richText/>
        </w:sdtPr>
        <w:sdtContent>
          <w:r w:rsidRPr="00645D20" w:rsidR="006E3523">
            <w:rPr>
              <w:b/>
              <w:i/>
            </w:rPr>
            <w:t>Peter Freeman:</w:t>
          </w:r>
          <w:r w:rsidRPr="00645D20">
            <w:rPr>
              <w:b/>
            </w:rPr>
            <w:t xml:space="preserve"> </w:t>
          </w:r>
        </w:sdtContent>
      </w:sdt>
      <w:r w:rsidRPr="00645D20" w:rsidR="00CD75D4">
        <w:t>Yes, a</w:t>
      </w:r>
      <w:r w:rsidRPr="00645D20">
        <w:t>bsolutely</w:t>
      </w:r>
      <w:r w:rsidRPr="00645D20" w:rsidR="00CD75D4">
        <w:t>.</w:t>
      </w:r>
      <w:r w:rsidRPr="00645D20" w:rsidR="006E3523">
        <w:t xml:space="preserve"> </w:t>
      </w:r>
      <w:r w:rsidRPr="00645D20">
        <w:t xml:space="preserve">I will probably say this a few times, but </w:t>
      </w:r>
      <w:r w:rsidRPr="00645D20" w:rsidR="00CD75D4">
        <w:t xml:space="preserve">I imagine </w:t>
      </w:r>
      <w:r w:rsidRPr="00645D20">
        <w:t xml:space="preserve">it will take three months </w:t>
      </w:r>
      <w:r w:rsidRPr="00645D20" w:rsidR="00CD75D4">
        <w:t xml:space="preserve">of being </w:t>
      </w:r>
      <w:r w:rsidRPr="00645D20">
        <w:t>in post</w:t>
      </w:r>
      <w:r w:rsidRPr="00645D20" w:rsidR="00CD75D4">
        <w:t xml:space="preserve"> and having full access to the information and briefings from all people, reading Select Committee papers, meeting the </w:t>
      </w:r>
      <w:r w:rsidRPr="00645D20" w:rsidR="00EB66BE">
        <w:t>National H</w:t>
      </w:r>
      <w:r w:rsidRPr="00645D20" w:rsidR="00CD75D4">
        <w:t xml:space="preserve">ousing </w:t>
      </w:r>
      <w:r w:rsidRPr="00645D20" w:rsidR="00EB66BE">
        <w:t>F</w:t>
      </w:r>
      <w:r w:rsidRPr="00645D20" w:rsidR="00CD75D4">
        <w:t xml:space="preserve">ederation, meeting the </w:t>
      </w:r>
      <w:r w:rsidRPr="00645D20" w:rsidR="00EB66BE">
        <w:t>H</w:t>
      </w:r>
      <w:r w:rsidRPr="00645D20" w:rsidR="00CD75D4">
        <w:t>ome</w:t>
      </w:r>
      <w:r w:rsidRPr="00645D20" w:rsidR="00EB66BE">
        <w:t xml:space="preserve"> B</w:t>
      </w:r>
      <w:r w:rsidRPr="00645D20" w:rsidR="00CD75D4">
        <w:t xml:space="preserve">uilders </w:t>
      </w:r>
      <w:r w:rsidRPr="00645D20" w:rsidR="00EB66BE">
        <w:t>F</w:t>
      </w:r>
      <w:r w:rsidRPr="00645D20" w:rsidR="00CD75D4">
        <w:t>ederation, to really pick up on this</w:t>
      </w:r>
      <w:r w:rsidRPr="00645D20">
        <w:t xml:space="preserve">. From day one, I will start asking questions, but I </w:t>
      </w:r>
      <w:r w:rsidRPr="00645D20" w:rsidR="00CD75D4">
        <w:t xml:space="preserve">do not think I </w:t>
      </w:r>
      <w:r w:rsidRPr="00645D20">
        <w:t>will be handing out the answers until Christmas or later.</w:t>
      </w:r>
    </w:p>
    <w:p w:rsidR="00113E8A" w:rsidRPr="00645D20" w:rsidP="00113E8A">
      <w:pPr>
        <w:pStyle w:val="Question"/>
      </w:pPr>
      <w:sdt>
        <w:sdtPr>
          <w:alias w:val="Member"/>
          <w:tag w:val="&lt;Member mnisId='4005' dodsId='37675'&gt;"/>
          <w:id w:val="-2045052196"/>
          <w:placeholder>
            <w:docPart w:val="DefaultPlaceholder_1082065158"/>
          </w:placeholder>
          <w:richText/>
        </w:sdtPr>
        <w:sdtContent>
          <w:r w:rsidRPr="00645D20">
            <w:rPr>
              <w:b/>
            </w:rPr>
            <w:t>Bob Blackman:</w:t>
          </w:r>
        </w:sdtContent>
      </w:sdt>
      <w:r w:rsidRPr="00645D20">
        <w:t xml:space="preserve"> There is a dichotomy between the</w:t>
      </w:r>
      <w:r w:rsidRPr="00645D20" w:rsidR="00CD75D4">
        <w:t xml:space="preserve"> different objectives of Homes England, in the sense that there is a drive to achieve the best possible price for </w:t>
      </w:r>
      <w:r w:rsidR="00A12B3E">
        <w:t xml:space="preserve">the </w:t>
      </w:r>
      <w:r w:rsidRPr="00645D20" w:rsidR="00CD75D4">
        <w:t xml:space="preserve">disposal of land, but the </w:t>
      </w:r>
      <w:r w:rsidRPr="00645D20">
        <w:t>problem is that the land then get</w:t>
      </w:r>
      <w:r w:rsidR="00A12B3E">
        <w:t xml:space="preserve">s </w:t>
      </w:r>
      <w:r w:rsidRPr="00645D20">
        <w:t>sold on, sold on and sold on by developers</w:t>
      </w:r>
      <w:r w:rsidRPr="00645D20" w:rsidR="00CD75D4">
        <w:t xml:space="preserve"> who may seek planning permission.</w:t>
      </w:r>
      <w:r w:rsidRPr="00645D20" w:rsidR="006E3523">
        <w:t xml:space="preserve"> </w:t>
      </w:r>
      <w:r w:rsidRPr="00645D20" w:rsidR="00CD75D4">
        <w:t>They may go further.</w:t>
      </w:r>
      <w:r w:rsidRPr="00645D20" w:rsidR="006E3523">
        <w:t xml:space="preserve"> </w:t>
      </w:r>
      <w:r w:rsidRPr="00645D20" w:rsidR="00CD75D4">
        <w:t xml:space="preserve">It takes several years and we already know there are a million homes in the pipeline that have planning permission but </w:t>
      </w:r>
      <w:r w:rsidRPr="00645D20" w:rsidR="000E0416">
        <w:t xml:space="preserve">have </w:t>
      </w:r>
      <w:r w:rsidRPr="00645D20" w:rsidR="00CD75D4">
        <w:t>not yet been built.</w:t>
      </w:r>
      <w:r w:rsidRPr="00645D20" w:rsidR="006E3523">
        <w:t xml:space="preserve"> </w:t>
      </w:r>
      <w:r w:rsidRPr="00645D20" w:rsidR="00A03832">
        <w:t>It means that the homes on public land to be disposed of are not being built.</w:t>
      </w:r>
      <w:r w:rsidRPr="00645D20" w:rsidR="006E3523">
        <w:t xml:space="preserve"> </w:t>
      </w:r>
      <w:r w:rsidRPr="00645D20">
        <w:t>I wonder if you agree with that policy</w:t>
      </w:r>
      <w:r w:rsidRPr="00645D20" w:rsidR="00A03832">
        <w:t>,</w:t>
      </w:r>
      <w:r w:rsidRPr="00645D20">
        <w:t xml:space="preserve"> or whether you would agree with me</w:t>
      </w:r>
      <w:r w:rsidRPr="00645D20" w:rsidR="00A03832">
        <w:t>,</w:t>
      </w:r>
      <w:r w:rsidRPr="00645D20">
        <w:t xml:space="preserve"> and </w:t>
      </w:r>
      <w:r w:rsidRPr="00645D20" w:rsidR="00A03832">
        <w:t xml:space="preserve">I think </w:t>
      </w:r>
      <w:r w:rsidRPr="00645D20">
        <w:t xml:space="preserve">many other members of the Committee, that we should not be disposing of that </w:t>
      </w:r>
      <w:r w:rsidRPr="00645D20" w:rsidR="00A03832">
        <w:t xml:space="preserve">public </w:t>
      </w:r>
      <w:r w:rsidRPr="00645D20">
        <w:t>land</w:t>
      </w:r>
      <w:r w:rsidRPr="00645D20" w:rsidR="00A03832">
        <w:t xml:space="preserve"> but actually building the homes that people need upon it</w:t>
      </w:r>
      <w:r w:rsidRPr="00645D20">
        <w:t xml:space="preserve">. </w:t>
      </w:r>
    </w:p>
    <w:p w:rsidR="002F53D4" w:rsidRPr="00645D20" w:rsidP="00113E8A">
      <w:pPr>
        <w:pStyle w:val="Answer"/>
      </w:pPr>
      <w:sdt>
        <w:sdtPr>
          <w:alias w:val="Witness"/>
          <w:id w:val="345143883"/>
          <w:placeholder>
            <w:docPart w:val="DefaultPlaceholder_1082065158"/>
          </w:placeholder>
          <w:richText/>
        </w:sdtPr>
        <w:sdtContent>
          <w:r w:rsidRPr="00645D20" w:rsidR="006E3523">
            <w:rPr>
              <w:b/>
              <w:i/>
            </w:rPr>
            <w:t>Peter Freeman:</w:t>
          </w:r>
          <w:r w:rsidRPr="00645D20" w:rsidR="00113E8A">
            <w:rPr>
              <w:b/>
            </w:rPr>
            <w:t xml:space="preserve"> </w:t>
          </w:r>
        </w:sdtContent>
      </w:sdt>
      <w:r w:rsidRPr="00645D20" w:rsidR="00A03832">
        <w:t>I have a couple of comments.</w:t>
      </w:r>
      <w:r w:rsidRPr="00645D20" w:rsidR="006E3523">
        <w:t xml:space="preserve"> </w:t>
      </w:r>
      <w:r w:rsidRPr="00645D20" w:rsidR="00A03832">
        <w:t xml:space="preserve">I know that some of the land is disposed on building leases, which is a very old method that most of the big estates, like the </w:t>
      </w:r>
      <w:r w:rsidRPr="00645D20" w:rsidR="000E0416">
        <w:t>Howard de Walden</w:t>
      </w:r>
      <w:r w:rsidRPr="00645D20">
        <w:t xml:space="preserve"> estate or the </w:t>
      </w:r>
      <w:r w:rsidRPr="00645D20" w:rsidR="00EB66BE">
        <w:t>Grosvenor</w:t>
      </w:r>
      <w:r w:rsidRPr="00645D20">
        <w:t xml:space="preserve"> estate</w:t>
      </w:r>
      <w:r w:rsidRPr="00645D20" w:rsidR="000E0416">
        <w:t>,</w:t>
      </w:r>
      <w:r w:rsidRPr="00645D20">
        <w:t xml:space="preserve"> used 200 years ago.</w:t>
      </w:r>
      <w:r w:rsidRPr="00645D20" w:rsidR="006E3523">
        <w:t xml:space="preserve"> </w:t>
      </w:r>
      <w:r w:rsidRPr="00645D20" w:rsidR="00113E8A">
        <w:t xml:space="preserve">You can build in building leases. The site </w:t>
      </w:r>
      <w:r w:rsidRPr="00645D20">
        <w:t xml:space="preserve">we bought </w:t>
      </w:r>
      <w:r w:rsidRPr="00645D20" w:rsidR="00113E8A">
        <w:t>in Birmingham</w:t>
      </w:r>
      <w:r w:rsidRPr="00645D20">
        <w:t>, Brindleyplace, was a building lease from Birmingham City Council.</w:t>
      </w:r>
      <w:r w:rsidRPr="00645D20" w:rsidR="006E3523">
        <w:t xml:space="preserve"> </w:t>
      </w:r>
      <w:r w:rsidRPr="00645D20">
        <w:t xml:space="preserve">The reason it was sold quickly when we bought it in the 1993 recession is </w:t>
      </w:r>
      <w:r w:rsidRPr="00645D20" w:rsidR="000E0416">
        <w:t xml:space="preserve">that </w:t>
      </w:r>
      <w:r w:rsidRPr="00645D20">
        <w:t>the council was very clear it would forfeit the building lease if somebody did not start building.</w:t>
      </w:r>
      <w:r w:rsidRPr="00645D20" w:rsidR="006E3523">
        <w:t xml:space="preserve"> </w:t>
      </w:r>
    </w:p>
    <w:p w:rsidR="002F53D4" w:rsidRPr="00645D20" w:rsidP="00113E8A">
      <w:pPr>
        <w:pStyle w:val="Answer"/>
      </w:pPr>
      <w:r w:rsidRPr="00645D20">
        <w:t>It is about finding a balance of levers in agreements with owners and purchasers.</w:t>
      </w:r>
      <w:r w:rsidRPr="00645D20" w:rsidR="006E3523">
        <w:t xml:space="preserve"> </w:t>
      </w:r>
      <w:r w:rsidRPr="00645D20">
        <w:t>As you said, it affects price.</w:t>
      </w:r>
      <w:r w:rsidRPr="00645D20" w:rsidR="006E3523">
        <w:t xml:space="preserve"> </w:t>
      </w:r>
      <w:r w:rsidRPr="00645D20" w:rsidR="00113E8A">
        <w:t xml:space="preserve">If you sell something and it is unrestricted, you will probably get a slightly higher price. </w:t>
      </w:r>
      <w:r w:rsidRPr="00645D20">
        <w:t>If you restrict it and say, “If you are not onsite within 12 months, we will take it back.</w:t>
      </w:r>
      <w:r w:rsidRPr="00645D20" w:rsidR="006E3523">
        <w:t xml:space="preserve"> </w:t>
      </w:r>
      <w:r w:rsidRPr="00645D20">
        <w:t>We are selling it to you in two halves</w:t>
      </w:r>
      <w:r w:rsidR="00762107">
        <w:t xml:space="preserve">, </w:t>
      </w:r>
      <w:r w:rsidRPr="00645D20">
        <w:t>and you do not get to buy the second half unless you buil</w:t>
      </w:r>
      <w:r w:rsidR="00762107">
        <w:t>d</w:t>
      </w:r>
      <w:r w:rsidRPr="00645D20">
        <w:t xml:space="preserve"> the first half within 18 months</w:t>
      </w:r>
      <w:r w:rsidRPr="00645D20" w:rsidR="00465E7F">
        <w:t>”,</w:t>
      </w:r>
      <w:r w:rsidRPr="00645D20">
        <w:t xml:space="preserve"> or whatever, those are all levers that make it more likely they will deliver if they buy, but t</w:t>
      </w:r>
      <w:r w:rsidRPr="00645D20" w:rsidR="00113E8A">
        <w:t xml:space="preserve">hey may not buy or they may pay less. </w:t>
      </w:r>
    </w:p>
    <w:p w:rsidR="00F10607" w:rsidRPr="00645D20" w:rsidP="00113E8A">
      <w:pPr>
        <w:pStyle w:val="Answer"/>
      </w:pPr>
      <w:r w:rsidRPr="00645D20">
        <w:t xml:space="preserve">I need to understand from </w:t>
      </w:r>
      <w:r w:rsidRPr="00645D20">
        <w:t>G</w:t>
      </w:r>
      <w:r w:rsidRPr="00645D20">
        <w:t>overnment the level of priority they set on getting the highest price back to the Treasury or</w:t>
      </w:r>
      <w:r w:rsidRPr="00645D20">
        <w:t xml:space="preserve"> the most activity.</w:t>
      </w:r>
      <w:r w:rsidRPr="00645D20" w:rsidR="006E3523">
        <w:t xml:space="preserve"> </w:t>
      </w:r>
      <w:r w:rsidRPr="00645D20">
        <w:t xml:space="preserve">On the papers I have been looking at, I have seen there is a span of site interventions that go from anything from about £2,000 a plot to £25,000 a plot. </w:t>
      </w:r>
      <w:r w:rsidRPr="00645D20">
        <w:t xml:space="preserve">I have not yet been able to go behind that to understand what made some so relatively cheap and what made some so expensive. I </w:t>
      </w:r>
      <w:r w:rsidRPr="00645D20">
        <w:t>suspect</w:t>
      </w:r>
      <w:r w:rsidRPr="00645D20">
        <w:t xml:space="preserve"> contaminated land will play a part. </w:t>
      </w:r>
      <w:r w:rsidRPr="00645D20">
        <w:t>I need to understand, I guess from the Treasury as well as MHCLG, whether some cases</w:t>
      </w:r>
      <w:r w:rsidRPr="00645D20" w:rsidR="00F0190B">
        <w:t xml:space="preserve"> are so important to make something happen</w:t>
      </w:r>
      <w:r w:rsidRPr="00645D20">
        <w:t xml:space="preserve">, because they are in </w:t>
      </w:r>
      <w:r w:rsidRPr="00645D20" w:rsidR="00F0190B">
        <w:t xml:space="preserve">certain </w:t>
      </w:r>
      <w:r w:rsidRPr="00645D20">
        <w:t xml:space="preserve">parts of the country or whatever, that it is worth the higher premium cost to </w:t>
      </w:r>
      <w:r w:rsidRPr="00645D20" w:rsidR="00F0190B">
        <w:t>re</w:t>
      </w:r>
      <w:r w:rsidRPr="00645D20">
        <w:t>mediate or bring forward land.</w:t>
      </w:r>
    </w:p>
    <w:p w:rsidR="00113E8A" w:rsidRPr="00645D20" w:rsidP="00113E8A">
      <w:pPr>
        <w:pStyle w:val="Answer"/>
      </w:pPr>
      <w:r w:rsidRPr="00645D20">
        <w:t>Equally, I need to understand whether land value was</w:t>
      </w:r>
      <w:r w:rsidR="00DA339C">
        <w:t>,</w:t>
      </w:r>
      <w:r w:rsidRPr="00645D20">
        <w:t xml:space="preserve"> in a way</w:t>
      </w:r>
      <w:r w:rsidR="00DA339C">
        <w:t>,</w:t>
      </w:r>
      <w:r w:rsidRPr="00645D20">
        <w:t xml:space="preserve"> forfeited to get earlier action.</w:t>
      </w:r>
      <w:r w:rsidRPr="00645D20" w:rsidR="006E3523">
        <w:t xml:space="preserve"> </w:t>
      </w:r>
      <w:r w:rsidRPr="00645D20">
        <w:t>Part of that earlier action and land price is the tenures.</w:t>
      </w:r>
      <w:r w:rsidRPr="00645D20" w:rsidR="006E3523">
        <w:t xml:space="preserve"> </w:t>
      </w:r>
      <w:r w:rsidRPr="00645D20">
        <w:t>If you are bidding it up, the highest price comes from the highest percentage of open, unrestricted market.</w:t>
      </w:r>
      <w:r w:rsidRPr="00645D20" w:rsidR="006E3523">
        <w:t xml:space="preserve"> </w:t>
      </w:r>
      <w:r w:rsidRPr="00645D20">
        <w:t>If you really want more homes quickly and you are prepared, as a Government</w:t>
      </w:r>
      <w:r w:rsidRPr="00645D20" w:rsidR="00465E7F">
        <w:t xml:space="preserve">, </w:t>
      </w:r>
      <w:r w:rsidRPr="00645D20">
        <w:t>to subsidise affordable homes, it will not drive land p</w:t>
      </w:r>
      <w:r w:rsidRPr="00645D20" w:rsidR="00F0190B">
        <w:t>rice, but you will get the take-</w:t>
      </w:r>
      <w:r w:rsidRPr="00645D20">
        <w:t xml:space="preserve">up much </w:t>
      </w:r>
      <w:r w:rsidRPr="00645D20" w:rsidR="00F0190B">
        <w:t>more quickly</w:t>
      </w:r>
      <w:r w:rsidRPr="00645D20">
        <w:t>.</w:t>
      </w:r>
      <w:r w:rsidRPr="00645D20" w:rsidR="006E3523">
        <w:t xml:space="preserve"> </w:t>
      </w:r>
    </w:p>
    <w:p w:rsidR="00F0190B" w:rsidRPr="00645D20" w:rsidP="00113E8A">
      <w:pPr>
        <w:pStyle w:val="Question"/>
      </w:pPr>
      <w:sdt>
        <w:sdtPr>
          <w:alias w:val="Member"/>
          <w:tag w:val="&lt;Member mnisId='394' dodsId='25722'&gt;"/>
          <w:id w:val="789551316"/>
          <w:placeholder>
            <w:docPart w:val="DefaultPlaceholder_1082065158"/>
          </w:placeholder>
          <w:richText/>
        </w:sdtPr>
        <w:sdtContent>
          <w:sdt>
            <w:sdtPr>
              <w:alias w:val="Member"/>
              <w:tag w:val="&lt;Member mnisId='4005' dodsId='37675'&gt;"/>
              <w:id w:val="-1547291928"/>
              <w:placeholder>
                <w:docPart w:val="F7E1EC36011A456388E027C538A71615"/>
              </w:placeholder>
              <w:richText/>
            </w:sdtPr>
            <w:sdtContent>
              <w:r w:rsidRPr="00645D20" w:rsidR="00F10607">
                <w:rPr>
                  <w:b/>
                </w:rPr>
                <w:t>Bob Blackman:</w:t>
              </w:r>
            </w:sdtContent>
          </w:sdt>
        </w:sdtContent>
      </w:sdt>
      <w:r w:rsidRPr="00645D20" w:rsidR="00113E8A">
        <w:t xml:space="preserve"> The reason why I ask all these questions </w:t>
      </w:r>
      <w:r w:rsidRPr="00645D20" w:rsidR="00F10607">
        <w:t>is</w:t>
      </w:r>
      <w:r w:rsidRPr="00645D20">
        <w:t xml:space="preserve"> that</w:t>
      </w:r>
      <w:r w:rsidRPr="00645D20" w:rsidR="00F10607">
        <w:t xml:space="preserve"> your </w:t>
      </w:r>
      <w:r w:rsidRPr="00645D20" w:rsidR="00F10607">
        <w:t>immediate predecessor told this Committee during the equivalent interview that Homes England</w:t>
      </w:r>
      <w:r w:rsidRPr="00645D20" w:rsidR="00465E7F">
        <w:t xml:space="preserve"> </w:t>
      </w:r>
      <w:r w:rsidRPr="00645D20">
        <w:t>need</w:t>
      </w:r>
      <w:r w:rsidR="00DA339C">
        <w:t>s</w:t>
      </w:r>
      <w:r w:rsidRPr="00645D20" w:rsidR="00F10607">
        <w:t xml:space="preserve"> </w:t>
      </w:r>
      <w:r w:rsidRPr="00645D20">
        <w:t>“</w:t>
      </w:r>
      <w:r w:rsidRPr="00645D20" w:rsidR="00F10607">
        <w:t>to make sure we are securing the maximum value</w:t>
      </w:r>
      <w:r w:rsidRPr="00645D20" w:rsidR="00465E7F">
        <w:t>”</w:t>
      </w:r>
      <w:r w:rsidRPr="00645D20" w:rsidR="00F10607">
        <w:t xml:space="preserve"> when selling public land.</w:t>
      </w:r>
      <w:r w:rsidRPr="00645D20" w:rsidR="006E3523">
        <w:t xml:space="preserve"> </w:t>
      </w:r>
      <w:r w:rsidRPr="00645D20" w:rsidR="00113E8A">
        <w:t>Value can</w:t>
      </w:r>
      <w:r w:rsidRPr="00645D20">
        <w:t xml:space="preserve"> be</w:t>
      </w:r>
      <w:r w:rsidRPr="00645D20" w:rsidR="00113E8A">
        <w:t xml:space="preserve"> put on in a number of ways. You can put </w:t>
      </w:r>
      <w:r w:rsidRPr="00645D20">
        <w:t>it</w:t>
      </w:r>
      <w:r w:rsidRPr="00645D20" w:rsidR="00465E7F">
        <w:t xml:space="preserve"> on</w:t>
      </w:r>
      <w:r w:rsidRPr="00645D20" w:rsidR="00113E8A">
        <w:t xml:space="preserve"> the price you </w:t>
      </w:r>
      <w:r w:rsidRPr="00645D20">
        <w:t>ob</w:t>
      </w:r>
      <w:r w:rsidRPr="00645D20" w:rsidR="00F10607">
        <w:t>tain, but equally it is about the tenure</w:t>
      </w:r>
      <w:r w:rsidRPr="00645D20" w:rsidR="00113E8A">
        <w:t xml:space="preserve">. </w:t>
      </w:r>
      <w:r w:rsidRPr="00645D20" w:rsidR="00F10607">
        <w:t>If we sell public land that is then going to be privately developed, we are not going to get the social rented accommodation that many of us believe needs to be provided, because it will not cost in by the time the developer does the work.</w:t>
      </w:r>
      <w:r w:rsidRPr="00645D20" w:rsidR="006E3523">
        <w:t xml:space="preserve"> </w:t>
      </w:r>
      <w:r w:rsidRPr="00645D20" w:rsidR="00F10607">
        <w:t xml:space="preserve">You will </w:t>
      </w:r>
      <w:r w:rsidRPr="00645D20" w:rsidR="00113E8A">
        <w:t xml:space="preserve">know that from your experience in the industry. </w:t>
      </w:r>
    </w:p>
    <w:p w:rsidR="00113E8A" w:rsidRPr="00645D20" w:rsidP="00F0190B">
      <w:pPr>
        <w:pStyle w:val="Question"/>
        <w:numPr>
          <w:ilvl w:val="0"/>
          <w:numId w:val="0"/>
        </w:numPr>
        <w:ind w:left="794"/>
      </w:pPr>
      <w:r w:rsidRPr="00645D20">
        <w:t>The key point here is that</w:t>
      </w:r>
      <w:r w:rsidRPr="00645D20" w:rsidR="00F10607">
        <w:t xml:space="preserve">, in many ways, </w:t>
      </w:r>
      <w:r w:rsidRPr="00645D20">
        <w:t>the Government</w:t>
      </w:r>
      <w:r w:rsidRPr="00645D20" w:rsidR="00F10607">
        <w:t xml:space="preserve"> are</w:t>
      </w:r>
      <w:r w:rsidRPr="00645D20">
        <w:t xml:space="preserve"> providing </w:t>
      </w:r>
      <w:r w:rsidRPr="00645D20" w:rsidR="00F10607">
        <w:t xml:space="preserve">a large amount </w:t>
      </w:r>
      <w:r w:rsidRPr="00645D20">
        <w:t>of money</w:t>
      </w:r>
      <w:r w:rsidRPr="00645D20" w:rsidR="00F10607">
        <w:t xml:space="preserve"> under an affordable homes programme, yet we are selling public land at the highest price we can get.</w:t>
      </w:r>
      <w:r w:rsidRPr="00645D20" w:rsidR="006E3523">
        <w:t xml:space="preserve"> </w:t>
      </w:r>
      <w:r w:rsidRPr="00645D20" w:rsidR="00F10607">
        <w:t xml:space="preserve">We are then surprised that what </w:t>
      </w:r>
      <w:r w:rsidRPr="00645D20" w:rsidR="00F0190B">
        <w:t xml:space="preserve">we get </w:t>
      </w:r>
      <w:r w:rsidRPr="00645D20" w:rsidR="00F10607">
        <w:t xml:space="preserve">on that land </w:t>
      </w:r>
      <w:r w:rsidRPr="00645D20" w:rsidR="00F0190B">
        <w:t>are</w:t>
      </w:r>
      <w:r w:rsidRPr="00645D20" w:rsidR="00F10607">
        <w:t xml:space="preserve"> high-priced properties for sale, rather than properties for rent.</w:t>
      </w:r>
      <w:r w:rsidRPr="00645D20" w:rsidR="006E3523">
        <w:t xml:space="preserve"> </w:t>
      </w:r>
      <w:r w:rsidRPr="00645D20">
        <w:t>I am trying to get</w:t>
      </w:r>
      <w:r w:rsidRPr="00645D20" w:rsidR="00F10607">
        <w:t xml:space="preserve"> to</w:t>
      </w:r>
      <w:r w:rsidRPr="00645D20">
        <w:t xml:space="preserve"> how you will drive the organisation </w:t>
      </w:r>
      <w:r w:rsidRPr="00645D20" w:rsidR="00F10607">
        <w:t xml:space="preserve">forward </w:t>
      </w:r>
      <w:r w:rsidRPr="00645D20">
        <w:t>in trying to deliver the</w:t>
      </w:r>
      <w:r w:rsidRPr="00645D20" w:rsidR="00F10607">
        <w:t xml:space="preserve"> </w:t>
      </w:r>
      <w:r w:rsidRPr="00645D20" w:rsidR="00F0190B">
        <w:t>amount</w:t>
      </w:r>
      <w:r w:rsidRPr="00645D20" w:rsidR="00F10607">
        <w:t xml:space="preserve"> of socially rented accommodation that we need in this country.</w:t>
      </w:r>
    </w:p>
    <w:p w:rsidR="00274E3D" w:rsidRPr="00645D20" w:rsidP="00CB66BA">
      <w:pPr>
        <w:pStyle w:val="Answer"/>
      </w:pPr>
      <w:sdt>
        <w:sdtPr>
          <w:alias w:val="Witness"/>
          <w:id w:val="393630366"/>
          <w:placeholder>
            <w:docPart w:val="DefaultPlaceholder_1082065158"/>
          </w:placeholder>
          <w:richText/>
        </w:sdtPr>
        <w:sdtContent>
          <w:r w:rsidRPr="00645D20" w:rsidR="006E3523">
            <w:rPr>
              <w:b/>
              <w:i/>
            </w:rPr>
            <w:t>Peter Freeman:</w:t>
          </w:r>
          <w:r w:rsidRPr="00645D20" w:rsidR="00113E8A">
            <w:rPr>
              <w:b/>
            </w:rPr>
            <w:t xml:space="preserve"> </w:t>
          </w:r>
        </w:sdtContent>
      </w:sdt>
      <w:r w:rsidRPr="00645D20" w:rsidR="00113E8A">
        <w:t xml:space="preserve">Land is a scarce supply, or allocated land is, and </w:t>
      </w:r>
      <w:r w:rsidRPr="00645D20" w:rsidR="00F10607">
        <w:t xml:space="preserve">that which </w:t>
      </w:r>
      <w:r w:rsidRPr="00645D20" w:rsidR="00113E8A">
        <w:t>the Government</w:t>
      </w:r>
      <w:r w:rsidRPr="00645D20" w:rsidR="00F10607">
        <w:t xml:space="preserve"> owns is an even scarcer supply.</w:t>
      </w:r>
      <w:r w:rsidRPr="00645D20" w:rsidR="006E3523">
        <w:t xml:space="preserve"> </w:t>
      </w:r>
      <w:r w:rsidRPr="00645D20" w:rsidR="00F10607">
        <w:t>If the Government want to support delivery of significantly more homes quickly, including affordable homes, I would be very happy to be implementing the kind of direction you are suggesting.</w:t>
      </w:r>
      <w:r w:rsidRPr="00645D20" w:rsidR="006E3523">
        <w:t xml:space="preserve"> </w:t>
      </w:r>
      <w:r w:rsidRPr="00645D20">
        <w:t>That probably needs to be s</w:t>
      </w:r>
      <w:r w:rsidRPr="00645D20" w:rsidR="00CB66BA">
        <w:t>qu</w:t>
      </w:r>
      <w:r w:rsidRPr="00645D20">
        <w:t>ared off with</w:t>
      </w:r>
      <w:r w:rsidRPr="00645D20" w:rsidR="00CB66BA">
        <w:t xml:space="preserve"> </w:t>
      </w:r>
      <w:r w:rsidR="00262512">
        <w:t xml:space="preserve">the </w:t>
      </w:r>
      <w:r w:rsidRPr="00645D20" w:rsidR="00CB66BA">
        <w:t xml:space="preserve">Treasury so </w:t>
      </w:r>
      <w:r w:rsidR="00262512">
        <w:t>there</w:t>
      </w:r>
      <w:r w:rsidRPr="00645D20" w:rsidR="00CB66BA">
        <w:t xml:space="preserve"> is a clear understanding of what we are doing and why we are doing it.</w:t>
      </w:r>
      <w:r w:rsidRPr="00645D20" w:rsidR="006E3523">
        <w:t xml:space="preserve"> </w:t>
      </w:r>
    </w:p>
    <w:p w:rsidR="00113E8A" w:rsidRPr="00645D20" w:rsidP="00274E3D">
      <w:pPr>
        <w:pStyle w:val="Question"/>
      </w:pPr>
      <w:sdt>
        <w:sdtPr>
          <w:alias w:val="Member"/>
          <w:tag w:val="&lt;Member mnisId='4803' dodsId=''&gt;"/>
          <w:id w:val="561995802"/>
          <w:placeholder>
            <w:docPart w:val="DefaultPlaceholder_1082065158"/>
          </w:placeholder>
          <w:richText/>
        </w:sdtPr>
        <w:sdtContent>
          <w:r w:rsidRPr="00645D20" w:rsidR="00274E3D">
            <w:rPr>
              <w:b/>
            </w:rPr>
            <w:t>Paul Holmes:</w:t>
          </w:r>
        </w:sdtContent>
      </w:sdt>
      <w:r w:rsidRPr="00645D20" w:rsidR="00274E3D">
        <w:t xml:space="preserve"> Good afternoon, Peter. </w:t>
      </w:r>
      <w:r w:rsidRPr="00645D20" w:rsidR="00CB66BA">
        <w:t>It is g</w:t>
      </w:r>
      <w:r w:rsidRPr="00645D20" w:rsidR="00274E3D">
        <w:t xml:space="preserve">ood to see you again. </w:t>
      </w:r>
      <w:r w:rsidRPr="00645D20" w:rsidR="00CB66BA">
        <w:t>I want to move on to the impact, or possible impact, that Covid-19 may have on the housing market.</w:t>
      </w:r>
      <w:r w:rsidRPr="00645D20" w:rsidR="006E3523">
        <w:t xml:space="preserve"> </w:t>
      </w:r>
      <w:r w:rsidRPr="00645D20" w:rsidR="00CB66BA">
        <w:t xml:space="preserve">I want to ask a </w:t>
      </w:r>
      <w:r w:rsidRPr="00645D20" w:rsidR="00F0190B">
        <w:t>broader</w:t>
      </w:r>
      <w:r w:rsidRPr="00645D20" w:rsidR="00CB66BA">
        <w:t xml:space="preserve"> question first.</w:t>
      </w:r>
      <w:r w:rsidRPr="00645D20" w:rsidR="006E3523">
        <w:t xml:space="preserve"> </w:t>
      </w:r>
      <w:r w:rsidRPr="00645D20" w:rsidR="00274E3D">
        <w:t xml:space="preserve">How do you think Covid-19 is impacting or may impact the housing market? More </w:t>
      </w:r>
      <w:r w:rsidRPr="00645D20" w:rsidR="00CB66BA">
        <w:t>broadly</w:t>
      </w:r>
      <w:r w:rsidRPr="00645D20" w:rsidR="00274E3D">
        <w:t xml:space="preserve">, </w:t>
      </w:r>
      <w:r w:rsidRPr="00645D20" w:rsidR="00CB66BA">
        <w:t>what role do you envisage Homes England taking in helping the country recover?</w:t>
      </w:r>
      <w:r w:rsidRPr="00645D20" w:rsidR="00274E3D">
        <w:t xml:space="preserve"> It is a large question, I know. I will drill down afterwards. </w:t>
      </w:r>
    </w:p>
    <w:p w:rsidR="00CB66BA" w:rsidRPr="00645D20" w:rsidP="00274E3D">
      <w:pPr>
        <w:pStyle w:val="Answer"/>
      </w:pPr>
      <w:sdt>
        <w:sdtPr>
          <w:alias w:val="Witness"/>
          <w:id w:val="687804324"/>
          <w:placeholder>
            <w:docPart w:val="DefaultPlaceholder_1082065158"/>
          </w:placeholder>
          <w:richText/>
        </w:sdtPr>
        <w:sdtContent>
          <w:r w:rsidRPr="00645D20" w:rsidR="006E3523">
            <w:rPr>
              <w:b/>
              <w:i/>
            </w:rPr>
            <w:t>Peter Freeman:</w:t>
          </w:r>
          <w:r w:rsidRPr="00645D20" w:rsidR="00274E3D">
            <w:rPr>
              <w:b/>
            </w:rPr>
            <w:t xml:space="preserve"> </w:t>
          </w:r>
        </w:sdtContent>
      </w:sdt>
      <w:r w:rsidRPr="00645D20" w:rsidR="00274E3D">
        <w:t>It is a large question</w:t>
      </w:r>
      <w:r w:rsidRPr="00645D20">
        <w:t>.</w:t>
      </w:r>
      <w:r w:rsidRPr="00645D20" w:rsidR="006E3523">
        <w:t xml:space="preserve"> </w:t>
      </w:r>
      <w:r w:rsidRPr="00645D20">
        <w:t>This is forecasting or predicting, rather than knowledge or science.</w:t>
      </w:r>
      <w:r w:rsidRPr="00645D20" w:rsidR="006E3523">
        <w:t xml:space="preserve"> </w:t>
      </w:r>
      <w:r w:rsidRPr="00645D20">
        <w:t>There are all sorts of extraordinary things in the housing market now</w:t>
      </w:r>
      <w:r w:rsidRPr="00645D20" w:rsidR="00D6249B">
        <w:t>, as</w:t>
      </w:r>
      <w:r w:rsidRPr="00645D20">
        <w:t xml:space="preserve"> somebody who has looked at it for 40 years and was brought up to believe there was always a cycle.</w:t>
      </w:r>
      <w:r w:rsidRPr="00645D20" w:rsidR="006E3523">
        <w:t xml:space="preserve"> </w:t>
      </w:r>
      <w:r w:rsidRPr="00645D20" w:rsidR="00274E3D">
        <w:t xml:space="preserve">Previous cycles of the housing market have had steep declines. </w:t>
      </w:r>
      <w:r w:rsidRPr="00645D20">
        <w:t>They</w:t>
      </w:r>
      <w:r w:rsidRPr="00645D20" w:rsidR="00274E3D">
        <w:t xml:space="preserve"> had declines of</w:t>
      </w:r>
      <w:r w:rsidRPr="00645D20">
        <w:t xml:space="preserve"> something like 30% from top to bottom in a year, 18 months.</w:t>
      </w:r>
      <w:r w:rsidRPr="00645D20" w:rsidR="006E3523">
        <w:t xml:space="preserve"> </w:t>
      </w:r>
      <w:r w:rsidRPr="00645D20">
        <w:t>We now have a housing market, which, after a very bullish period from 2003 to 2008, did not fall that much because interest rates were cut and cut.</w:t>
      </w:r>
      <w:r w:rsidRPr="00645D20" w:rsidR="006E3523">
        <w:t xml:space="preserve"> </w:t>
      </w:r>
      <w:r w:rsidRPr="00645D20" w:rsidR="00274E3D">
        <w:t>Then it had another bullish period from about 2011 to 2015 or 2016</w:t>
      </w:r>
      <w:r w:rsidRPr="00645D20">
        <w:t>.</w:t>
      </w:r>
      <w:r w:rsidRPr="00645D20" w:rsidR="006E3523">
        <w:t xml:space="preserve"> </w:t>
      </w:r>
      <w:r w:rsidRPr="00645D20">
        <w:t>Then it has sli</w:t>
      </w:r>
      <w:r w:rsidRPr="00645D20" w:rsidR="00D6249B">
        <w:t>th</w:t>
      </w:r>
      <w:r w:rsidRPr="00645D20">
        <w:t>ered a bit, but it has not fallen.</w:t>
      </w:r>
    </w:p>
    <w:p w:rsidR="00CB66BA" w:rsidRPr="00645D20" w:rsidP="00274E3D">
      <w:pPr>
        <w:pStyle w:val="Answer"/>
      </w:pPr>
      <w:r w:rsidRPr="00645D20">
        <w:t>We have the lowest interest rates anybody has ever known, so that is propping up the market.</w:t>
      </w:r>
      <w:r w:rsidRPr="00645D20" w:rsidR="006E3523">
        <w:t xml:space="preserve"> </w:t>
      </w:r>
      <w:r w:rsidRPr="00645D20" w:rsidR="00274E3D">
        <w:t xml:space="preserve">The market is being propped up by people reassessing where they want to live because of Covid. They need a </w:t>
      </w:r>
      <w:r w:rsidRPr="00645D20">
        <w:t>garden</w:t>
      </w:r>
      <w:r w:rsidRPr="00645D20" w:rsidR="00274E3D">
        <w:t>, they need a</w:t>
      </w:r>
      <w:r w:rsidRPr="00645D20">
        <w:t xml:space="preserve"> balcony</w:t>
      </w:r>
      <w:r w:rsidRPr="00645D20" w:rsidR="00274E3D">
        <w:t>,</w:t>
      </w:r>
      <w:r w:rsidRPr="00645D20">
        <w:t xml:space="preserve"> </w:t>
      </w:r>
      <w:r w:rsidRPr="00645D20" w:rsidR="00274E3D">
        <w:t>they need to be</w:t>
      </w:r>
      <w:r w:rsidRPr="00645D20">
        <w:t xml:space="preserve"> out of town</w:t>
      </w:r>
      <w:r w:rsidRPr="00645D20" w:rsidR="00D6249B">
        <w:t xml:space="preserve"> or</w:t>
      </w:r>
      <w:r w:rsidRPr="00645D20">
        <w:t xml:space="preserve"> whatever.</w:t>
      </w:r>
      <w:r w:rsidRPr="00645D20" w:rsidR="006E3523">
        <w:t xml:space="preserve"> </w:t>
      </w:r>
      <w:r w:rsidRPr="00645D20">
        <w:t xml:space="preserve">There is a lot of activity of, in a sense, people upgrading their housing </w:t>
      </w:r>
      <w:r w:rsidRPr="00645D20">
        <w:t xml:space="preserve">because they think they are going to spend more time at home and less time on the </w:t>
      </w:r>
      <w:r w:rsidR="006A0418">
        <w:t>tube</w:t>
      </w:r>
      <w:r w:rsidRPr="00645D20">
        <w:t>.</w:t>
      </w:r>
      <w:r w:rsidRPr="00645D20" w:rsidR="006E3523">
        <w:t xml:space="preserve"> </w:t>
      </w:r>
    </w:p>
    <w:p w:rsidR="00274E3D" w:rsidRPr="00645D20" w:rsidP="00274E3D">
      <w:pPr>
        <w:pStyle w:val="Answer"/>
      </w:pPr>
      <w:r w:rsidRPr="00645D20">
        <w:t xml:space="preserve">There has been an impact on productivity, but the building </w:t>
      </w:r>
      <w:r w:rsidRPr="00645D20" w:rsidR="00CB66BA">
        <w:t xml:space="preserve">industries </w:t>
      </w:r>
      <w:r w:rsidRPr="00645D20">
        <w:t>have done remarkably well</w:t>
      </w:r>
      <w:r w:rsidRPr="00645D20" w:rsidR="00CB66BA">
        <w:t xml:space="preserve"> at keeping going.</w:t>
      </w:r>
      <w:r w:rsidRPr="00645D20" w:rsidR="006E3523">
        <w:t xml:space="preserve"> </w:t>
      </w:r>
      <w:r w:rsidRPr="00645D20" w:rsidR="00CB66BA">
        <w:t>Most major contractors and housebuilders closed down sites, or more or less closed down sites, probabl</w:t>
      </w:r>
      <w:r w:rsidRPr="00645D20" w:rsidR="006669CB">
        <w:t>y from late March to the end of April.</w:t>
      </w:r>
      <w:r w:rsidRPr="00645D20" w:rsidR="006E3523">
        <w:t xml:space="preserve"> </w:t>
      </w:r>
      <w:r w:rsidRPr="00645D20" w:rsidR="00465E7F">
        <w:t>B</w:t>
      </w:r>
      <w:r w:rsidRPr="00645D20" w:rsidR="006669CB">
        <w:t>y the beginning of May, most of them were back in</w:t>
      </w:r>
      <w:r w:rsidR="00841B25">
        <w:t xml:space="preserve"> at</w:t>
      </w:r>
      <w:r w:rsidRPr="00645D20" w:rsidR="006669CB">
        <w:t>, if not full swing, 70% or 75% swing.</w:t>
      </w:r>
      <w:r w:rsidRPr="00645D20" w:rsidR="006E3523">
        <w:t xml:space="preserve"> </w:t>
      </w:r>
      <w:r w:rsidRPr="00645D20">
        <w:t xml:space="preserve">The industry has dealt very well with the production difficulties. </w:t>
      </w:r>
      <w:r w:rsidRPr="00645D20" w:rsidR="007064C0">
        <w:t>We do not know how much, as and</w:t>
      </w:r>
      <w:r w:rsidRPr="00645D20">
        <w:t xml:space="preserve"> when the pandemic is over, we will revert to a more normal market</w:t>
      </w:r>
      <w:r w:rsidRPr="00645D20" w:rsidR="007064C0">
        <w:t>,</w:t>
      </w:r>
      <w:r w:rsidRPr="00645D20">
        <w:t xml:space="preserve"> or whether we will </w:t>
      </w:r>
      <w:r w:rsidRPr="00645D20" w:rsidR="007064C0">
        <w:t>have</w:t>
      </w:r>
      <w:r w:rsidRPr="00645D20">
        <w:t xml:space="preserve"> the mother of all recessions</w:t>
      </w:r>
      <w:r w:rsidRPr="00645D20" w:rsidR="007064C0">
        <w:t>, repossession</w:t>
      </w:r>
      <w:r w:rsidRPr="00645D20" w:rsidR="00D6249B">
        <w:t>s</w:t>
      </w:r>
      <w:r w:rsidRPr="00645D20" w:rsidR="007064C0">
        <w:t xml:space="preserve"> and the Government faced with decisions about how they help people on their mortgages more than on new building.</w:t>
      </w:r>
      <w:r w:rsidRPr="00645D20" w:rsidR="006E3523">
        <w:t xml:space="preserve"> </w:t>
      </w:r>
      <w:r w:rsidRPr="00645D20">
        <w:t xml:space="preserve">We need new building to help the </w:t>
      </w:r>
      <w:r w:rsidRPr="00645D20" w:rsidR="007064C0">
        <w:t xml:space="preserve">economy </w:t>
      </w:r>
      <w:r w:rsidRPr="00645D20">
        <w:t>recover</w:t>
      </w:r>
      <w:r w:rsidRPr="00645D20" w:rsidR="007064C0">
        <w:t>.</w:t>
      </w:r>
      <w:r w:rsidRPr="00645D20" w:rsidR="006E3523">
        <w:t xml:space="preserve"> </w:t>
      </w:r>
      <w:r w:rsidRPr="00645D20" w:rsidR="007064C0">
        <w:t>Homes England and the housebuilding industry generally have an important contribution to make to regenerating the economy.</w:t>
      </w:r>
      <w:r w:rsidRPr="00645D20" w:rsidR="006E3523">
        <w:t xml:space="preserve"> </w:t>
      </w:r>
      <w:r w:rsidRPr="00645D20" w:rsidR="007064C0">
        <w:t>Those are a few thoughts, but it is too early to know.</w:t>
      </w:r>
      <w:r w:rsidRPr="00645D20" w:rsidR="006E3523">
        <w:t xml:space="preserve"> </w:t>
      </w:r>
    </w:p>
    <w:p w:rsidR="00274E3D" w:rsidRPr="00645D20" w:rsidP="00274E3D">
      <w:pPr>
        <w:pStyle w:val="Question"/>
      </w:pPr>
      <w:sdt>
        <w:sdtPr>
          <w:alias w:val="Member"/>
          <w:tag w:val="&lt;Member mnisId='4803' dodsId=''&gt;"/>
          <w:id w:val="349461289"/>
          <w:placeholder>
            <w:docPart w:val="DefaultPlaceholder_1082065158"/>
          </w:placeholder>
          <w:richText/>
        </w:sdtPr>
        <w:sdtContent>
          <w:r w:rsidRPr="00645D20">
            <w:rPr>
              <w:b/>
            </w:rPr>
            <w:t>Paul Holmes:</w:t>
          </w:r>
        </w:sdtContent>
      </w:sdt>
      <w:r w:rsidRPr="00645D20">
        <w:t xml:space="preserve"> I completely understand. </w:t>
      </w:r>
      <w:r w:rsidRPr="00645D20" w:rsidR="007064C0">
        <w:t>I have two further questions.</w:t>
      </w:r>
      <w:r w:rsidRPr="00645D20" w:rsidR="006E3523">
        <w:t xml:space="preserve"> </w:t>
      </w:r>
      <w:r w:rsidRPr="00645D20">
        <w:t>You stated in your</w:t>
      </w:r>
      <w:r w:rsidRPr="00645D20" w:rsidR="007064C0">
        <w:t xml:space="preserve"> questionnaire response, “The imminent public spending review and the current Covid-induced financial crisis will be challenging”, which we all agree with.</w:t>
      </w:r>
      <w:r w:rsidRPr="00645D20" w:rsidR="006E3523">
        <w:t xml:space="preserve"> </w:t>
      </w:r>
      <w:r w:rsidRPr="00645D20">
        <w:t>You also went on to say, “Overall</w:t>
      </w:r>
      <w:r w:rsidR="007B3AF6">
        <w:t>,</w:t>
      </w:r>
      <w:r w:rsidRPr="00645D20">
        <w:t xml:space="preserve"> though, the aim of addressing the</w:t>
      </w:r>
      <w:r w:rsidRPr="00645D20" w:rsidR="007064C0">
        <w:t xml:space="preserve"> housing crisis is compatible with the economic need to get Britain building</w:t>
      </w:r>
      <w:r w:rsidR="007B3AF6">
        <w:t>.</w:t>
      </w:r>
      <w:r w:rsidRPr="00645D20" w:rsidR="007064C0">
        <w:t>”</w:t>
      </w:r>
      <w:r w:rsidRPr="00645D20" w:rsidR="006E3523">
        <w:t xml:space="preserve"> </w:t>
      </w:r>
      <w:r w:rsidRPr="00645D20" w:rsidR="007064C0">
        <w:t>I know you have not taken up the position, but we all think about things we might be doing.</w:t>
      </w:r>
      <w:r w:rsidRPr="00645D20" w:rsidR="006E3523">
        <w:t xml:space="preserve"> </w:t>
      </w:r>
      <w:r w:rsidRPr="00645D20" w:rsidR="007064C0">
        <w:t>H</w:t>
      </w:r>
      <w:r w:rsidRPr="00645D20">
        <w:t>ave you considered what approach you will be taking with the Treasury and MHCLG</w:t>
      </w:r>
      <w:r w:rsidRPr="00645D20" w:rsidR="007064C0">
        <w:t xml:space="preserve"> in possibly planning what you are going to ask for if you should take up the position in a Covid situation, in terms of funding or </w:t>
      </w:r>
      <w:r w:rsidRPr="00645D20" w:rsidR="00D6249B">
        <w:t>focus?</w:t>
      </w:r>
      <w:r w:rsidRPr="00645D20" w:rsidR="006E3523">
        <w:t xml:space="preserve"> </w:t>
      </w:r>
      <w:r w:rsidRPr="00645D20" w:rsidR="007064C0">
        <w:t xml:space="preserve">Particularly where you mention the housing crisis, have you given any thought to what your leadership will look like when it comes </w:t>
      </w:r>
      <w:r w:rsidRPr="00645D20" w:rsidR="00D37657">
        <w:t xml:space="preserve">to assessing candidate projects based on affordability or social </w:t>
      </w:r>
      <w:r w:rsidRPr="00645D20" w:rsidR="00465E7F">
        <w:t>criteria</w:t>
      </w:r>
      <w:r w:rsidRPr="00645D20" w:rsidR="00D37657">
        <w:t>?</w:t>
      </w:r>
    </w:p>
    <w:p w:rsidR="00D37657" w:rsidRPr="00645D20" w:rsidP="00274E3D">
      <w:pPr>
        <w:pStyle w:val="Answer"/>
      </w:pPr>
      <w:sdt>
        <w:sdtPr>
          <w:alias w:val="Witness"/>
          <w:id w:val="-1157990444"/>
          <w:placeholder>
            <w:docPart w:val="DefaultPlaceholder_1082065158"/>
          </w:placeholder>
          <w:richText/>
        </w:sdtPr>
        <w:sdtContent>
          <w:r w:rsidRPr="00645D20" w:rsidR="006E3523">
            <w:rPr>
              <w:b/>
              <w:i/>
            </w:rPr>
            <w:t>Peter Freeman:</w:t>
          </w:r>
          <w:r w:rsidRPr="00645D20" w:rsidR="00274E3D">
            <w:rPr>
              <w:b/>
            </w:rPr>
            <w:t xml:space="preserve"> </w:t>
          </w:r>
        </w:sdtContent>
      </w:sdt>
      <w:r w:rsidRPr="00645D20" w:rsidR="00274E3D">
        <w:t>When I said in my written response that social and economic aims are compatible, one of the underlying things in that is that</w:t>
      </w:r>
      <w:r w:rsidRPr="00645D20" w:rsidR="00D6249B">
        <w:t>,</w:t>
      </w:r>
      <w:r w:rsidRPr="00645D20" w:rsidR="00274E3D">
        <w:t xml:space="preserve"> </w:t>
      </w:r>
      <w:r w:rsidRPr="00645D20">
        <w:t>overall</w:t>
      </w:r>
      <w:r w:rsidRPr="00645D20" w:rsidR="00D6249B">
        <w:t>,</w:t>
      </w:r>
      <w:r w:rsidRPr="00645D20">
        <w:t xml:space="preserve"> </w:t>
      </w:r>
      <w:r w:rsidRPr="00645D20" w:rsidR="00274E3D">
        <w:t>the housing market is meant to employ</w:t>
      </w:r>
      <w:r w:rsidRPr="00645D20">
        <w:t xml:space="preserve"> about 2.3 million people and construction reaches out across the country and reaches down across the pay scales.</w:t>
      </w:r>
      <w:r w:rsidRPr="00645D20" w:rsidR="006E3523">
        <w:t xml:space="preserve"> </w:t>
      </w:r>
      <w:r w:rsidRPr="00645D20">
        <w:t>If I have a beef about the way the industry has gone, it has been to push land prices up and up and up.</w:t>
      </w:r>
      <w:r w:rsidRPr="00645D20" w:rsidR="006E3523">
        <w:t xml:space="preserve"> </w:t>
      </w:r>
      <w:r w:rsidRPr="00645D20" w:rsidR="00274E3D">
        <w:t xml:space="preserve">I do not know if anybody has ever done the statistics, but I fear that </w:t>
      </w:r>
      <w:r w:rsidRPr="00645D20">
        <w:t xml:space="preserve">quite </w:t>
      </w:r>
      <w:r w:rsidRPr="00645D20" w:rsidR="00274E3D">
        <w:t xml:space="preserve">a lot of land price </w:t>
      </w:r>
      <w:r w:rsidRPr="00645D20">
        <w:t xml:space="preserve">then </w:t>
      </w:r>
      <w:r w:rsidRPr="00645D20" w:rsidR="00274E3D">
        <w:t>leaks out to the Isle of Man</w:t>
      </w:r>
      <w:r w:rsidRPr="00645D20">
        <w:t xml:space="preserve"> or something and does not actually produce much for the economy</w:t>
      </w:r>
      <w:r w:rsidRPr="00645D20" w:rsidR="00274E3D">
        <w:t xml:space="preserve">. </w:t>
      </w:r>
    </w:p>
    <w:p w:rsidR="00D37657" w:rsidRPr="00645D20" w:rsidP="00274E3D">
      <w:pPr>
        <w:pStyle w:val="Answer"/>
      </w:pPr>
      <w:r w:rsidRPr="00645D20">
        <w:t xml:space="preserve">As a </w:t>
      </w:r>
      <w:r w:rsidRPr="00645D20">
        <w:t>result of the land price going up and up and up</w:t>
      </w:r>
      <w:r w:rsidRPr="00645D20">
        <w:t>,</w:t>
      </w:r>
      <w:r w:rsidRPr="00645D20">
        <w:t xml:space="preserve"> there is less to spend on building, whether it is building better quality, giving the family slightly more space</w:t>
      </w:r>
      <w:r w:rsidR="00A46338">
        <w:t xml:space="preserve"> or</w:t>
      </w:r>
      <w:r w:rsidR="00756ACB">
        <w:t xml:space="preserve"> </w:t>
      </w:r>
      <w:r w:rsidRPr="00645D20">
        <w:t>building more playgrounds or better new schools nearby.</w:t>
      </w:r>
      <w:r w:rsidRPr="00645D20" w:rsidR="006E3523">
        <w:t xml:space="preserve"> </w:t>
      </w:r>
      <w:r w:rsidRPr="00645D20">
        <w:t>It is all of the above.</w:t>
      </w:r>
      <w:r w:rsidRPr="00645D20" w:rsidR="006E3523">
        <w:t xml:space="preserve"> </w:t>
      </w:r>
      <w:r w:rsidRPr="00645D20" w:rsidR="00274E3D">
        <w:t xml:space="preserve">Fundamentally, it would be good if the Government helped capture more land value </w:t>
      </w:r>
      <w:r w:rsidRPr="00645D20">
        <w:t>and</w:t>
      </w:r>
      <w:r w:rsidRPr="00645D20" w:rsidR="00274E3D">
        <w:t xml:space="preserve"> less land value leaked out</w:t>
      </w:r>
      <w:r w:rsidRPr="00645D20">
        <w:t xml:space="preserve">, whether that is done by </w:t>
      </w:r>
      <w:r w:rsidRPr="00645D20" w:rsidR="00465E7F">
        <w:t>C</w:t>
      </w:r>
      <w:r w:rsidRPr="00645D20">
        <w:t>IL, section 106 or infrastructure levy</w:t>
      </w:r>
      <w:r w:rsidRPr="00645D20">
        <w:t>—</w:t>
      </w:r>
      <w:r w:rsidRPr="00645D20">
        <w:t>any of the above.</w:t>
      </w:r>
      <w:r w:rsidRPr="00645D20" w:rsidR="006E3523">
        <w:t xml:space="preserve"> </w:t>
      </w:r>
      <w:r w:rsidRPr="00645D20">
        <w:t>You need to keep section 106 for major schemes that are mixed use and multiphase.</w:t>
      </w:r>
      <w:r w:rsidRPr="00645D20" w:rsidR="006E3523">
        <w:t xml:space="preserve"> </w:t>
      </w:r>
      <w:r w:rsidRPr="00645D20">
        <w:t xml:space="preserve">The developer may well be producing a </w:t>
      </w:r>
      <w:r w:rsidRPr="00645D20">
        <w:t>school.</w:t>
      </w:r>
      <w:r w:rsidRPr="00645D20" w:rsidR="006E3523">
        <w:t xml:space="preserve"> </w:t>
      </w:r>
      <w:r w:rsidRPr="00645D20">
        <w:t>At King’s Cross there is a school within a residential building.</w:t>
      </w:r>
      <w:r w:rsidRPr="00645D20" w:rsidR="006E3523">
        <w:t xml:space="preserve"> </w:t>
      </w:r>
      <w:r w:rsidRPr="00645D20">
        <w:t>King’s Cross having just given some money to Camden would not have cut the mustard.</w:t>
      </w:r>
      <w:r w:rsidRPr="00645D20" w:rsidR="006E3523">
        <w:t xml:space="preserve"> </w:t>
      </w:r>
      <w:r w:rsidRPr="00645D20">
        <w:t>We needed to build the school.</w:t>
      </w:r>
      <w:r w:rsidRPr="00645D20" w:rsidR="006E3523">
        <w:t xml:space="preserve"> </w:t>
      </w:r>
      <w:r w:rsidRPr="00645D20">
        <w:t>We are champions and sponsors of the school.</w:t>
      </w:r>
      <w:r w:rsidRPr="00645D20" w:rsidR="006E3523">
        <w:t xml:space="preserve"> </w:t>
      </w:r>
    </w:p>
    <w:p w:rsidR="00274E3D" w:rsidRPr="00645D20" w:rsidP="0051055B">
      <w:pPr>
        <w:pStyle w:val="Answer"/>
      </w:pPr>
      <w:r w:rsidRPr="00645D20">
        <w:t xml:space="preserve">That also plays into the issue </w:t>
      </w:r>
      <w:r w:rsidRPr="00645D20" w:rsidR="00D6249B">
        <w:t>of the 80:20 rule, which</w:t>
      </w:r>
      <w:r w:rsidRPr="00645D20">
        <w:t xml:space="preserve"> somebody, maybe Mary, asked me about earlier. If the 80</w:t>
      </w:r>
      <w:r w:rsidRPr="00645D20" w:rsidR="00D37657">
        <w:t>:</w:t>
      </w:r>
      <w:r w:rsidRPr="00645D20">
        <w:t>20 rule is to</w:t>
      </w:r>
      <w:r w:rsidRPr="00645D20" w:rsidR="00D37657">
        <w:t xml:space="preserve"> subsidise housing where it is most expensive, that implies that some significant part is going into land, and that is producing less jobs for the </w:t>
      </w:r>
      <w:r w:rsidRPr="00645D20" w:rsidR="00661C7D">
        <w:t>recovery.</w:t>
      </w:r>
      <w:r w:rsidRPr="00645D20" w:rsidR="006E3523">
        <w:t xml:space="preserve"> </w:t>
      </w:r>
      <w:r w:rsidRPr="00645D20">
        <w:t>I am passionate about big developments generating local benefits. Whether that local benefit is</w:t>
      </w:r>
      <w:r w:rsidRPr="00645D20" w:rsidR="00661C7D">
        <w:t xml:space="preserve"> cash that goes to local authorities and is spent there</w:t>
      </w:r>
      <w:r w:rsidR="0051055B">
        <w:t>,</w:t>
      </w:r>
      <w:r w:rsidRPr="00645D20" w:rsidR="00661C7D">
        <w:t xml:space="preserve"> or</w:t>
      </w:r>
      <w:r w:rsidR="00764AEC">
        <w:t xml:space="preserve"> whether </w:t>
      </w:r>
      <w:r w:rsidRPr="00645D20" w:rsidR="00661C7D">
        <w:t>the developer itself delivers it</w:t>
      </w:r>
      <w:r w:rsidR="0051055B">
        <w:t>,</w:t>
      </w:r>
      <w:r w:rsidRPr="00645D20" w:rsidR="00661C7D">
        <w:t xml:space="preserve"> is largely a matter of whether the scheme is big enough that you are developing the benefits onsite or small enough that it makes more sense to give the cash to the local authority.</w:t>
      </w:r>
      <w:r w:rsidRPr="00645D20" w:rsidR="006E3523">
        <w:t xml:space="preserve"> </w:t>
      </w:r>
    </w:p>
    <w:p w:rsidR="00274E3D" w:rsidRPr="00645D20" w:rsidP="00274E3D">
      <w:pPr>
        <w:pStyle w:val="Question"/>
      </w:pPr>
      <w:sdt>
        <w:sdtPr>
          <w:alias w:val="Member"/>
          <w:tag w:val="&lt;Member mnisId='4803' dodsId=''&gt;"/>
          <w:id w:val="-1895730414"/>
          <w:placeholder>
            <w:docPart w:val="DefaultPlaceholder_1082065158"/>
          </w:placeholder>
          <w:richText/>
        </w:sdtPr>
        <w:sdtContent>
          <w:r w:rsidRPr="00645D20">
            <w:rPr>
              <w:b/>
            </w:rPr>
            <w:t>Paul Holmes:</w:t>
          </w:r>
        </w:sdtContent>
      </w:sdt>
      <w:r w:rsidRPr="00645D20">
        <w:t xml:space="preserve"> You mentioned section 106</w:t>
      </w:r>
      <w:r w:rsidRPr="00645D20" w:rsidR="00477198">
        <w:t>.</w:t>
      </w:r>
      <w:r w:rsidRPr="00645D20" w:rsidR="00661C7D">
        <w:t xml:space="preserve"> </w:t>
      </w:r>
      <w:r w:rsidRPr="00645D20" w:rsidR="00477198">
        <w:t xml:space="preserve">An </w:t>
      </w:r>
      <w:r w:rsidRPr="00645D20" w:rsidR="00661C7D">
        <w:t>upcoming White Paper will be talking about section 106 and how that is reformed, as well as the planning system.</w:t>
      </w:r>
      <w:r w:rsidRPr="00645D20" w:rsidR="006E3523">
        <w:t xml:space="preserve"> </w:t>
      </w:r>
      <w:r w:rsidRPr="00645D20" w:rsidR="00661C7D">
        <w:t>Have you made a response to the White Paper consultation, either informally or formally, in your current position?</w:t>
      </w:r>
    </w:p>
    <w:p w:rsidR="00274E3D" w:rsidRPr="00645D20" w:rsidP="00274E3D">
      <w:pPr>
        <w:pStyle w:val="Answer"/>
      </w:pPr>
      <w:sdt>
        <w:sdtPr>
          <w:alias w:val="Witness"/>
          <w:id w:val="-1239246550"/>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Argent is </w:t>
      </w:r>
      <w:r w:rsidRPr="00645D20" w:rsidR="00661C7D">
        <w:t>preparing</w:t>
      </w:r>
      <w:r w:rsidRPr="00645D20">
        <w:t xml:space="preserve"> one, which I will </w:t>
      </w:r>
      <w:r w:rsidRPr="00645D20" w:rsidR="00661C7D">
        <w:t xml:space="preserve">read </w:t>
      </w:r>
      <w:r w:rsidRPr="00645D20">
        <w:t>shortly.</w:t>
      </w:r>
      <w:r w:rsidRPr="00645D20" w:rsidR="00661C7D">
        <w:t xml:space="preserve"> I may make a very short one myself, which will probably particularly focus on the section 106 issue.</w:t>
      </w:r>
      <w:r w:rsidRPr="00645D20" w:rsidR="006E3523">
        <w:t xml:space="preserve"> </w:t>
      </w:r>
    </w:p>
    <w:p w:rsidR="00274E3D" w:rsidRPr="00645D20" w:rsidP="00274E3D">
      <w:pPr>
        <w:pStyle w:val="Question"/>
      </w:pPr>
      <w:sdt>
        <w:sdtPr>
          <w:alias w:val="Member"/>
          <w:tag w:val="&lt;Member mnisId='394' dodsId='25722'&gt;"/>
          <w:id w:val="-2120516995"/>
          <w:placeholder>
            <w:docPart w:val="DefaultPlaceholder_1082065158"/>
          </w:placeholder>
          <w:richText/>
        </w:sdtPr>
        <w:sdtContent>
          <w:r w:rsidRPr="00645D20">
            <w:rPr>
              <w:b/>
            </w:rPr>
            <w:t>Chair:</w:t>
          </w:r>
        </w:sdtContent>
      </w:sdt>
      <w:r w:rsidRPr="00645D20">
        <w:t xml:space="preserve"> </w:t>
      </w:r>
      <w:r w:rsidRPr="00645D20" w:rsidR="00477198">
        <w:t xml:space="preserve">You </w:t>
      </w:r>
      <w:r w:rsidRPr="00645D20" w:rsidR="00661C7D">
        <w:t>mentioned</w:t>
      </w:r>
      <w:r w:rsidRPr="00645D20">
        <w:t xml:space="preserve"> the cyclical nature of the </w:t>
      </w:r>
      <w:r w:rsidRPr="00645D20" w:rsidR="00661C7D">
        <w:t>housebuilding industry.</w:t>
      </w:r>
      <w:r w:rsidRPr="00645D20" w:rsidR="006E3523">
        <w:t xml:space="preserve"> </w:t>
      </w:r>
      <w:r w:rsidRPr="00645D20" w:rsidR="00661C7D">
        <w:t>You are right</w:t>
      </w:r>
      <w:r w:rsidR="006E020F">
        <w:t xml:space="preserve"> that </w:t>
      </w:r>
      <w:r w:rsidRPr="00645D20" w:rsidR="00661C7D">
        <w:t>the cycles have probably been a bit flattened in recent years.</w:t>
      </w:r>
      <w:r w:rsidRPr="00645D20" w:rsidR="006E3523">
        <w:t xml:space="preserve"> </w:t>
      </w:r>
      <w:r w:rsidRPr="00645D20" w:rsidR="00661C7D">
        <w:t>Say we go into a significant downturn, as a recession hits after Christmas</w:t>
      </w:r>
      <w:r w:rsidRPr="00645D20" w:rsidR="00477198">
        <w:t>.</w:t>
      </w:r>
      <w:r w:rsidRPr="00645D20" w:rsidR="00661C7D">
        <w:t xml:space="preserve"> </w:t>
      </w:r>
      <w:r w:rsidRPr="00645D20" w:rsidR="00477198">
        <w:t xml:space="preserve">If the private sector demand falls off, do </w:t>
      </w:r>
      <w:r w:rsidRPr="00645D20" w:rsidR="00661C7D">
        <w:t>you see any role for Homes England through support for social housebuilding</w:t>
      </w:r>
      <w:r w:rsidRPr="00645D20" w:rsidR="00477198">
        <w:t>,</w:t>
      </w:r>
      <w:r w:rsidRPr="00645D20" w:rsidR="00661C7D">
        <w:t xml:space="preserve"> a</w:t>
      </w:r>
      <w:r w:rsidRPr="00645D20">
        <w:t>cting counter-cyclically</w:t>
      </w:r>
      <w:r w:rsidR="006E020F">
        <w:t>,</w:t>
      </w:r>
      <w:r w:rsidRPr="00645D20" w:rsidR="00477198">
        <w:t xml:space="preserve"> by</w:t>
      </w:r>
      <w:r w:rsidRPr="00645D20" w:rsidR="00661C7D">
        <w:t xml:space="preserve"> putting more money into social homes?</w:t>
      </w:r>
      <w:r w:rsidRPr="00645D20" w:rsidR="006E3523">
        <w:t xml:space="preserve"> </w:t>
      </w:r>
      <w:r w:rsidRPr="00645D20" w:rsidR="00661C7D">
        <w:t>That could be done directly with grants to local authorities or housing associations.</w:t>
      </w:r>
      <w:r w:rsidRPr="00645D20" w:rsidR="006E3523">
        <w:t xml:space="preserve"> </w:t>
      </w:r>
    </w:p>
    <w:p w:rsidR="00274E3D" w:rsidRPr="00645D20" w:rsidP="00274E3D">
      <w:pPr>
        <w:pStyle w:val="Answer"/>
      </w:pPr>
      <w:sdt>
        <w:sdtPr>
          <w:alias w:val="Witness"/>
          <w:id w:val="2000681392"/>
          <w:placeholder>
            <w:docPart w:val="DefaultPlaceholder_1082065158"/>
          </w:placeholder>
          <w:richText/>
        </w:sdtPr>
        <w:sdtContent>
          <w:r w:rsidRPr="00645D20" w:rsidR="006E3523">
            <w:rPr>
              <w:b/>
              <w:i/>
            </w:rPr>
            <w:t>Peter Freeman:</w:t>
          </w:r>
          <w:r w:rsidRPr="00645D20">
            <w:rPr>
              <w:b/>
            </w:rPr>
            <w:t xml:space="preserve"> </w:t>
          </w:r>
        </w:sdtContent>
      </w:sdt>
      <w:r w:rsidRPr="00645D20">
        <w:t xml:space="preserve">I </w:t>
      </w:r>
      <w:r w:rsidRPr="00645D20" w:rsidR="00273F28">
        <w:t xml:space="preserve">would </w:t>
      </w:r>
      <w:r w:rsidRPr="00645D20">
        <w:t>personally welcome that</w:t>
      </w:r>
      <w:r w:rsidRPr="00645D20" w:rsidR="00273F28">
        <w:t>.</w:t>
      </w:r>
      <w:r w:rsidRPr="00645D20" w:rsidR="006E3523">
        <w:t xml:space="preserve"> </w:t>
      </w:r>
      <w:r w:rsidRPr="00645D20" w:rsidR="00273F28">
        <w:t>T</w:t>
      </w:r>
      <w:r w:rsidRPr="00645D20">
        <w:t xml:space="preserve">o some extent, it can </w:t>
      </w:r>
      <w:r w:rsidRPr="00645D20" w:rsidR="00273F28">
        <w:t xml:space="preserve">also </w:t>
      </w:r>
      <w:r w:rsidRPr="00645D20">
        <w:t>play to some of the smaller builders</w:t>
      </w:r>
      <w:r w:rsidRPr="00645D20" w:rsidR="00273F28">
        <w:t>.</w:t>
      </w:r>
      <w:r w:rsidRPr="00645D20" w:rsidR="006E3523">
        <w:t xml:space="preserve"> </w:t>
      </w:r>
      <w:r w:rsidRPr="00645D20" w:rsidR="00273F28">
        <w:t>Social housing is needed all over the place.</w:t>
      </w:r>
      <w:r w:rsidRPr="00645D20" w:rsidR="006E3523">
        <w:t xml:space="preserve"> </w:t>
      </w:r>
      <w:r w:rsidRPr="00645D20" w:rsidR="00273F28">
        <w:t>It is not just needed in major cities.</w:t>
      </w:r>
      <w:r w:rsidRPr="00645D20" w:rsidR="006E3523">
        <w:t xml:space="preserve"> </w:t>
      </w:r>
      <w:r w:rsidRPr="00645D20">
        <w:t>You are also seeing</w:t>
      </w:r>
      <w:r w:rsidRPr="00645D20" w:rsidR="00273F28">
        <w:t xml:space="preserve">, </w:t>
      </w:r>
      <w:r w:rsidRPr="00645D20">
        <w:t>with companies like Countryside</w:t>
      </w:r>
      <w:r w:rsidRPr="00645D20" w:rsidR="00273F28">
        <w:t>, a switch from being a housebuilder that is 90% driven by selling houses to being a deliver</w:t>
      </w:r>
      <w:r w:rsidRPr="00645D20" w:rsidR="00477198">
        <w:t>y</w:t>
      </w:r>
      <w:r w:rsidRPr="00645D20" w:rsidR="00273F28">
        <w:t xml:space="preserve"> partner on behalf of local authorities and housing associations.</w:t>
      </w:r>
      <w:r w:rsidRPr="00645D20" w:rsidR="006E3523">
        <w:t xml:space="preserve"> </w:t>
      </w:r>
    </w:p>
    <w:p w:rsidR="00274E3D" w:rsidRPr="00645D20" w:rsidP="00274E3D">
      <w:pPr>
        <w:pStyle w:val="Question"/>
      </w:pPr>
      <w:sdt>
        <w:sdtPr>
          <w:alias w:val="Member"/>
          <w:tag w:val="&lt;Member mnisId='4831' dodsId=''&gt;"/>
          <w:id w:val="857319898"/>
          <w:placeholder>
            <w:docPart w:val="DefaultPlaceholder_1082065158"/>
          </w:placeholder>
          <w:richText/>
        </w:sdtPr>
        <w:sdtContent>
          <w:r w:rsidRPr="00645D20">
            <w:rPr>
              <w:b/>
            </w:rPr>
            <w:t>Ian Byrne:</w:t>
          </w:r>
        </w:sdtContent>
      </w:sdt>
      <w:r w:rsidRPr="00645D20">
        <w:t xml:space="preserve"> </w:t>
      </w:r>
      <w:r w:rsidRPr="00645D20" w:rsidR="00273F28">
        <w:t>Good afternoon, Peter.</w:t>
      </w:r>
      <w:r w:rsidRPr="00645D20">
        <w:t xml:space="preserve"> What do you make of the </w:t>
      </w:r>
      <w:r w:rsidRPr="00645D20" w:rsidR="00C458F2">
        <w:t>Building Better, Building Beautiful Commission</w:t>
      </w:r>
      <w:r w:rsidRPr="00645D20" w:rsidR="00273F28">
        <w:t>’s recommendations that Homes England should attach greater sufficient</w:t>
      </w:r>
      <w:r w:rsidRPr="00645D20" w:rsidR="00465E7F">
        <w:t xml:space="preserve"> </w:t>
      </w:r>
      <w:r w:rsidRPr="00645D20" w:rsidR="00273F28">
        <w:t>value to design and quality</w:t>
      </w:r>
      <w:r w:rsidR="000833D7">
        <w:t>,</w:t>
      </w:r>
      <w:r w:rsidRPr="00645D20" w:rsidR="00273F28">
        <w:t xml:space="preserve"> as well as price?</w:t>
      </w:r>
    </w:p>
    <w:p w:rsidR="00477198" w:rsidRPr="00645D20" w:rsidP="00274E3D">
      <w:pPr>
        <w:pStyle w:val="Answer"/>
      </w:pPr>
      <w:sdt>
        <w:sdtPr>
          <w:alias w:val="Witness"/>
          <w:id w:val="-2045445970"/>
          <w:placeholder>
            <w:docPart w:val="DefaultPlaceholder_1082065158"/>
          </w:placeholder>
          <w:richText/>
        </w:sdtPr>
        <w:sdtContent>
          <w:r w:rsidRPr="00645D20" w:rsidR="006E3523">
            <w:rPr>
              <w:b/>
              <w:i/>
            </w:rPr>
            <w:t>Peter Freeman:</w:t>
          </w:r>
          <w:r w:rsidRPr="00645D20" w:rsidR="00274E3D">
            <w:rPr>
              <w:b/>
            </w:rPr>
            <w:t xml:space="preserve"> </w:t>
          </w:r>
        </w:sdtContent>
      </w:sdt>
      <w:r w:rsidRPr="00645D20" w:rsidR="003C745F">
        <w:t>It goes back to the earlier discussion</w:t>
      </w:r>
      <w:r w:rsidRPr="00645D20">
        <w:t xml:space="preserve">. Is Homes England </w:t>
      </w:r>
      <w:r w:rsidRPr="00645D20" w:rsidR="003C745F">
        <w:t>required to get the best price</w:t>
      </w:r>
      <w:r w:rsidR="000B7DF7">
        <w:t>,</w:t>
      </w:r>
      <w:r w:rsidRPr="00645D20" w:rsidR="003C745F">
        <w:t xml:space="preserve"> or </w:t>
      </w:r>
      <w:r w:rsidRPr="00645D20">
        <w:t xml:space="preserve">is </w:t>
      </w:r>
      <w:r w:rsidRPr="00645D20" w:rsidR="003C745F">
        <w:t>there a sense of best value all round</w:t>
      </w:r>
      <w:r w:rsidRPr="00645D20">
        <w:t>?</w:t>
      </w:r>
      <w:r w:rsidRPr="00645D20" w:rsidR="003C745F">
        <w:t xml:space="preserve"> It is a crying shame </w:t>
      </w:r>
      <w:r w:rsidRPr="00645D20" w:rsidR="0008310B">
        <w:t>when any housing development that is not immediately after a war to replace bomb damage is less than very good for purpose, not just fit for purpose, for the long term.</w:t>
      </w:r>
      <w:r w:rsidRPr="00645D20" w:rsidR="006E3523">
        <w:t xml:space="preserve"> </w:t>
      </w:r>
      <w:r w:rsidRPr="00645D20" w:rsidR="0008310B">
        <w:t xml:space="preserve">Lots of houses in the middle of our greatest cities are 100 </w:t>
      </w:r>
      <w:r w:rsidRPr="00645D20">
        <w:t>or</w:t>
      </w:r>
      <w:r w:rsidRPr="00645D20" w:rsidR="0008310B">
        <w:t xml:space="preserve"> 200</w:t>
      </w:r>
      <w:r w:rsidRPr="00645D20">
        <w:t xml:space="preserve"> </w:t>
      </w:r>
      <w:r w:rsidRPr="00645D20" w:rsidR="0008310B">
        <w:t>years old</w:t>
      </w:r>
      <w:r w:rsidRPr="00645D20">
        <w:t>,</w:t>
      </w:r>
      <w:r w:rsidRPr="00645D20" w:rsidR="0008310B">
        <w:t xml:space="preserve"> and are still very much fit for purpose and very desirable.</w:t>
      </w:r>
      <w:r w:rsidRPr="00645D20" w:rsidR="003C745F">
        <w:t xml:space="preserve"> If we are spending £130 or </w:t>
      </w:r>
      <w:r w:rsidRPr="00645D20" w:rsidR="003C745F">
        <w:t>£140 a foot to build a building, to spend another £10</w:t>
      </w:r>
      <w:r w:rsidRPr="00645D20" w:rsidR="0008310B">
        <w:t xml:space="preserve"> and make it that much better, whether it is in beauty or sustainability, feels right.</w:t>
      </w:r>
      <w:r w:rsidRPr="00645D20" w:rsidR="006E3523">
        <w:t xml:space="preserve"> </w:t>
      </w:r>
    </w:p>
    <w:p w:rsidR="003C745F" w:rsidRPr="00645D20" w:rsidP="00274E3D">
      <w:pPr>
        <w:pStyle w:val="Answer"/>
      </w:pPr>
      <w:r w:rsidRPr="00645D20">
        <w:t xml:space="preserve">The only question is </w:t>
      </w:r>
      <w:r w:rsidRPr="00645D20" w:rsidR="00477198">
        <w:t>whether</w:t>
      </w:r>
      <w:r w:rsidRPr="00645D20">
        <w:t xml:space="preserve"> it either </w:t>
      </w:r>
      <w:r w:rsidRPr="00645D20">
        <w:t>slow</w:t>
      </w:r>
      <w:r w:rsidRPr="00645D20">
        <w:t xml:space="preserve">s </w:t>
      </w:r>
      <w:r w:rsidRPr="00645D20">
        <w:t>down delivery or materially reduce</w:t>
      </w:r>
      <w:r w:rsidRPr="00645D20">
        <w:t>s</w:t>
      </w:r>
      <w:r w:rsidRPr="00645D20">
        <w:t xml:space="preserve"> receipts by the Treasury</w:t>
      </w:r>
      <w:r w:rsidRPr="00645D20">
        <w:t>.</w:t>
      </w:r>
      <w:r w:rsidRPr="00645D20" w:rsidR="006E3523">
        <w:t xml:space="preserve"> </w:t>
      </w:r>
      <w:r w:rsidRPr="00645D20">
        <w:t>It must be right in principle.</w:t>
      </w:r>
      <w:r w:rsidRPr="00645D20" w:rsidR="006E3523">
        <w:t xml:space="preserve"> </w:t>
      </w:r>
      <w:r w:rsidRPr="00645D20">
        <w:t>It is the quality of life when people move in</w:t>
      </w:r>
      <w:r w:rsidR="000B7DF7">
        <w:t>,</w:t>
      </w:r>
      <w:r w:rsidRPr="00645D20">
        <w:t xml:space="preserve"> and it is the quality of the place for the next 100 years.</w:t>
      </w:r>
      <w:r w:rsidRPr="00645D20" w:rsidR="006E3523">
        <w:t xml:space="preserve"> </w:t>
      </w:r>
      <w:r w:rsidRPr="00645D20">
        <w:t xml:space="preserve">Most Government spending in a sense, even if it is </w:t>
      </w:r>
      <w:r w:rsidR="002A70B7">
        <w:t xml:space="preserve">a </w:t>
      </w:r>
      <w:r w:rsidRPr="00645D20">
        <w:t xml:space="preserve">capital </w:t>
      </w:r>
      <w:r w:rsidRPr="00645D20">
        <w:t>project</w:t>
      </w:r>
      <w:r w:rsidRPr="00645D20">
        <w:t xml:space="preserve"> like a hospital, is probably written off</w:t>
      </w:r>
      <w:r w:rsidRPr="00645D20">
        <w:t xml:space="preserve"> 30 or 40 years later.</w:t>
      </w:r>
      <w:r w:rsidRPr="00645D20" w:rsidR="006E3523">
        <w:t xml:space="preserve"> </w:t>
      </w:r>
      <w:r w:rsidRPr="00645D20">
        <w:t>These things can be there for 100 or 200 years.</w:t>
      </w:r>
      <w:r w:rsidRPr="00645D20" w:rsidR="006E3523">
        <w:t xml:space="preserve"> </w:t>
      </w:r>
    </w:p>
    <w:p w:rsidR="00274E3D" w:rsidRPr="00645D20" w:rsidP="003C745F">
      <w:pPr>
        <w:pStyle w:val="Question"/>
      </w:pPr>
      <w:sdt>
        <w:sdtPr>
          <w:alias w:val="Member"/>
          <w:tag w:val="&lt;Member mnisId='4831' dodsId=''&gt;"/>
          <w:id w:val="-1105956547"/>
          <w:placeholder>
            <w:docPart w:val="DefaultPlaceholder_1082065158"/>
          </w:placeholder>
          <w:richText/>
        </w:sdtPr>
        <w:sdtContent>
          <w:r w:rsidRPr="00645D20" w:rsidR="003C745F">
            <w:rPr>
              <w:b/>
            </w:rPr>
            <w:t>Ian Byrne:</w:t>
          </w:r>
        </w:sdtContent>
      </w:sdt>
      <w:r w:rsidRPr="00645D20" w:rsidR="003C745F">
        <w:t xml:space="preserve"> I will drill into that a </w:t>
      </w:r>
      <w:r w:rsidRPr="00645D20" w:rsidR="0008310B">
        <w:t>touch more.</w:t>
      </w:r>
      <w:r w:rsidRPr="00645D20" w:rsidR="006E3523">
        <w:t xml:space="preserve"> </w:t>
      </w:r>
      <w:r w:rsidRPr="00645D20" w:rsidR="0008310B">
        <w:t>Homes England is still viewed as a housing accelerator</w:t>
      </w:r>
      <w:r w:rsidRPr="00645D20" w:rsidR="003C745F">
        <w:t xml:space="preserve">. </w:t>
      </w:r>
      <w:r w:rsidRPr="00645D20" w:rsidR="0008310B">
        <w:t>In 2018, it lost communities from its name.</w:t>
      </w:r>
      <w:r w:rsidRPr="00645D20" w:rsidR="006E3523">
        <w:t xml:space="preserve"> </w:t>
      </w:r>
      <w:r w:rsidRPr="00645D20" w:rsidR="0008310B">
        <w:t>A key measure of success is the number of homes that it builds.</w:t>
      </w:r>
      <w:r w:rsidRPr="00645D20" w:rsidR="006E3523">
        <w:t xml:space="preserve"> </w:t>
      </w:r>
      <w:r w:rsidRPr="00645D20" w:rsidR="003C745F">
        <w:t>Under your chairmanship, should metrics also include</w:t>
      </w:r>
      <w:r w:rsidRPr="00645D20" w:rsidR="00D44B3D">
        <w:t xml:space="preserve"> positive impacts on places and residents’ wellbeing?</w:t>
      </w:r>
      <w:r w:rsidRPr="00645D20" w:rsidR="006E3523">
        <w:t xml:space="preserve"> </w:t>
      </w:r>
      <w:r w:rsidRPr="00645D20" w:rsidR="00D44B3D">
        <w:t>I was delighted to hear you talking about communities in one of your earlier answers, so talk about</w:t>
      </w:r>
      <w:r w:rsidRPr="00645D20" w:rsidR="002B4B23">
        <w:t xml:space="preserve"> the metrics of success for Homes England under your chairmanship.</w:t>
      </w:r>
      <w:r w:rsidRPr="00645D20" w:rsidR="003C745F">
        <w:t xml:space="preserve"> </w:t>
      </w:r>
    </w:p>
    <w:p w:rsidR="003C745F" w:rsidRPr="00645D20" w:rsidP="003C745F">
      <w:pPr>
        <w:pStyle w:val="Answer"/>
      </w:pPr>
      <w:sdt>
        <w:sdtPr>
          <w:alias w:val="Witness"/>
          <w:id w:val="-1645268678"/>
          <w:placeholder>
            <w:docPart w:val="DefaultPlaceholder_1082065158"/>
          </w:placeholder>
          <w:richText/>
        </w:sdtPr>
        <w:sdtContent>
          <w:r w:rsidRPr="00645D20" w:rsidR="006E3523">
            <w:rPr>
              <w:b/>
              <w:i/>
            </w:rPr>
            <w:t>Peter Freeman:</w:t>
          </w:r>
          <w:r w:rsidRPr="00645D20">
            <w:rPr>
              <w:b/>
            </w:rPr>
            <w:t xml:space="preserve"> </w:t>
          </w:r>
        </w:sdtContent>
      </w:sdt>
      <w:r w:rsidRPr="00645D20">
        <w:t>One thing</w:t>
      </w:r>
      <w:r w:rsidRPr="00645D20" w:rsidR="00D759CB">
        <w:t xml:space="preserve"> </w:t>
      </w:r>
      <w:r w:rsidRPr="00645D20">
        <w:t xml:space="preserve">I have read is Homes England’s </w:t>
      </w:r>
      <w:r w:rsidRPr="00645D20" w:rsidR="00D759CB">
        <w:t>k</w:t>
      </w:r>
      <w:r w:rsidRPr="00645D20">
        <w:t xml:space="preserve">ey </w:t>
      </w:r>
      <w:r w:rsidRPr="00645D20" w:rsidR="00D759CB">
        <w:t>p</w:t>
      </w:r>
      <w:r w:rsidRPr="00645D20">
        <w:t xml:space="preserve">erformance </w:t>
      </w:r>
      <w:r w:rsidRPr="00645D20" w:rsidR="00D759CB">
        <w:t>i</w:t>
      </w:r>
      <w:r w:rsidRPr="00645D20">
        <w:t xml:space="preserve">ndicators, </w:t>
      </w:r>
      <w:r w:rsidRPr="00645D20" w:rsidR="00D759CB">
        <w:t>of which there are 10.</w:t>
      </w:r>
      <w:r w:rsidRPr="00645D20" w:rsidR="006E3523">
        <w:t xml:space="preserve"> </w:t>
      </w:r>
      <w:r w:rsidRPr="00645D20" w:rsidR="00D759CB">
        <w:t>To some extent, looking at the 10 of them, they are like a Venn diagram because they overlap in lots of ways.</w:t>
      </w:r>
      <w:r w:rsidRPr="00645D20" w:rsidR="006E3523">
        <w:t xml:space="preserve"> </w:t>
      </w:r>
      <w:r w:rsidRPr="00645D20" w:rsidR="00477198">
        <w:t xml:space="preserve">Some </w:t>
      </w:r>
      <w:r w:rsidRPr="00645D20">
        <w:t xml:space="preserve">are clearly </w:t>
      </w:r>
      <w:r w:rsidR="002A70B7">
        <w:t>measurable</w:t>
      </w:r>
      <w:r w:rsidRPr="00645D20">
        <w:t xml:space="preserve">. </w:t>
      </w:r>
      <w:r w:rsidRPr="00645D20" w:rsidR="00D759CB">
        <w:t xml:space="preserve">If you have </w:t>
      </w:r>
      <w:r w:rsidRPr="00645D20" w:rsidR="00477198">
        <w:t xml:space="preserve">as </w:t>
      </w:r>
      <w:r w:rsidRPr="00645D20" w:rsidR="00D759CB">
        <w:t>a key indicator “How many help to buys did you lend money to?” or “How many plots came forward because of your infrastructure?”</w:t>
      </w:r>
      <w:r w:rsidRPr="00645D20" w:rsidR="00477198">
        <w:t>,</w:t>
      </w:r>
      <w:r w:rsidRPr="00645D20" w:rsidR="00D759CB">
        <w:t xml:space="preserve"> that is pretty easy to measure.</w:t>
      </w:r>
      <w:r w:rsidRPr="00645D20" w:rsidR="006E3523">
        <w:t xml:space="preserve"> </w:t>
      </w:r>
      <w:r w:rsidRPr="00645D20">
        <w:t>Some of the softer ones, like BB</w:t>
      </w:r>
      <w:r w:rsidRPr="00645D20" w:rsidR="00D759CB">
        <w:t>B</w:t>
      </w:r>
      <w:r w:rsidRPr="00645D20" w:rsidR="00465E7F">
        <w:t>B</w:t>
      </w:r>
      <w:r w:rsidRPr="00645D20">
        <w:t>C, you cannot really me</w:t>
      </w:r>
      <w:r w:rsidRPr="00645D20" w:rsidR="00D759CB">
        <w:t>asure</w:t>
      </w:r>
      <w:r w:rsidRPr="00645D20">
        <w:t xml:space="preserve">, but you can encourage and mentor. </w:t>
      </w:r>
      <w:r w:rsidRPr="00645D20" w:rsidR="00D759CB">
        <w:t>Somebody once told me that Government can do four things.</w:t>
      </w:r>
      <w:r w:rsidRPr="00645D20" w:rsidR="006E3523">
        <w:t xml:space="preserve"> </w:t>
      </w:r>
      <w:r w:rsidRPr="00645D20" w:rsidR="00D759CB">
        <w:t>They can exhort, spend, tax and legislate.</w:t>
      </w:r>
      <w:r w:rsidRPr="00645D20" w:rsidR="006E3523">
        <w:t xml:space="preserve"> </w:t>
      </w:r>
      <w:r w:rsidRPr="00645D20" w:rsidR="00D759CB">
        <w:t>I guess within exhort comes mentoring.</w:t>
      </w:r>
      <w:r w:rsidRPr="00645D20" w:rsidR="006E3523">
        <w:t xml:space="preserve"> </w:t>
      </w:r>
      <w:r w:rsidRPr="00645D20" w:rsidR="00D759CB">
        <w:t>The thing that is slightly missing as a word, or maybe it is implied in spend, is act.</w:t>
      </w:r>
      <w:r w:rsidRPr="00645D20" w:rsidR="006E3523">
        <w:t xml:space="preserve"> </w:t>
      </w:r>
      <w:r w:rsidRPr="00645D20">
        <w:t>Homes England has a lot of expertise inside it. Homes England</w:t>
      </w:r>
      <w:r w:rsidRPr="00645D20" w:rsidR="00D759CB">
        <w:t xml:space="preserve">’s expertise can </w:t>
      </w:r>
      <w:r w:rsidRPr="00645D20">
        <w:t>act to help people produc</w:t>
      </w:r>
      <w:r w:rsidRPr="00645D20" w:rsidR="00D759CB">
        <w:t>e</w:t>
      </w:r>
      <w:r w:rsidRPr="00645D20" w:rsidR="00477198">
        <w:t xml:space="preserve"> better-</w:t>
      </w:r>
      <w:r w:rsidRPr="00645D20">
        <w:t>quality housing</w:t>
      </w:r>
      <w:r w:rsidRPr="00645D20" w:rsidR="00D759CB">
        <w:t>.</w:t>
      </w:r>
    </w:p>
    <w:p w:rsidR="003C745F" w:rsidRPr="00645D20" w:rsidP="003C745F">
      <w:pPr>
        <w:pStyle w:val="Question"/>
      </w:pPr>
      <w:sdt>
        <w:sdtPr>
          <w:alias w:val="Member"/>
          <w:tag w:val="&lt;Member mnisId='4831' dodsId=''&gt;"/>
          <w:id w:val="1981962671"/>
          <w:placeholder>
            <w:docPart w:val="DefaultPlaceholder_1082065158"/>
          </w:placeholder>
          <w:richText/>
        </w:sdtPr>
        <w:sdtContent>
          <w:r w:rsidRPr="00645D20">
            <w:rPr>
              <w:b/>
            </w:rPr>
            <w:t>Ian Byrne:</w:t>
          </w:r>
        </w:sdtContent>
      </w:sdt>
      <w:r w:rsidRPr="00645D20">
        <w:t xml:space="preserve"> </w:t>
      </w:r>
      <w:r w:rsidRPr="00645D20" w:rsidR="00477198">
        <w:t xml:space="preserve">What </w:t>
      </w:r>
      <w:r w:rsidRPr="00645D20" w:rsidR="00D759CB">
        <w:t>about the commission’s policy proposition that Homes England should be changed to increase focus on long-term place</w:t>
      </w:r>
      <w:r w:rsidRPr="00645D20" w:rsidR="00CA7F2C">
        <w:noBreakHyphen/>
      </w:r>
      <w:r w:rsidRPr="00645D20" w:rsidR="00D759CB">
        <w:t xml:space="preserve">making and looking over 40 years, rather than five? </w:t>
      </w:r>
    </w:p>
    <w:p w:rsidR="002D2440" w:rsidRPr="00645D20" w:rsidP="003C745F">
      <w:pPr>
        <w:pStyle w:val="Answer"/>
      </w:pPr>
      <w:sdt>
        <w:sdtPr>
          <w:alias w:val="Witness"/>
          <w:id w:val="402952732"/>
          <w:placeholder>
            <w:docPart w:val="DefaultPlaceholder_1082065158"/>
          </w:placeholder>
          <w:richText/>
        </w:sdtPr>
        <w:sdtContent>
          <w:r w:rsidRPr="00645D20" w:rsidR="006E3523">
            <w:rPr>
              <w:b/>
              <w:i/>
            </w:rPr>
            <w:t>Peter Freeman:</w:t>
          </w:r>
          <w:r w:rsidRPr="00645D20" w:rsidR="003C745F">
            <w:rPr>
              <w:b/>
            </w:rPr>
            <w:t xml:space="preserve"> </w:t>
          </w:r>
        </w:sdtContent>
      </w:sdt>
      <w:r w:rsidRPr="00645D20" w:rsidR="003C745F">
        <w:t xml:space="preserve">It has to run the two in absolute parallel. In </w:t>
      </w:r>
      <w:r w:rsidRPr="00645D20" w:rsidR="00D759CB">
        <w:t>par</w:t>
      </w:r>
      <w:r w:rsidRPr="00645D20" w:rsidR="003C745F">
        <w:t>t, every Government ha</w:t>
      </w:r>
      <w:r w:rsidRPr="00645D20" w:rsidR="00CA7F2C">
        <w:t>ve some short-term focus</w:t>
      </w:r>
      <w:r w:rsidRPr="00645D20" w:rsidR="00D759CB">
        <w:t xml:space="preserve"> because of electoral cycles, but in part you really measure homes that go onsite in the next three or four years.</w:t>
      </w:r>
      <w:r w:rsidRPr="00645D20" w:rsidR="006E3523">
        <w:t xml:space="preserve"> </w:t>
      </w:r>
      <w:r w:rsidRPr="00645D20" w:rsidR="00D759CB">
        <w:t xml:space="preserve">However brilliant a spatial plan, </w:t>
      </w:r>
      <w:r w:rsidRPr="00645D20" w:rsidR="00CA7F2C">
        <w:t xml:space="preserve">and </w:t>
      </w:r>
      <w:r w:rsidRPr="00645D20" w:rsidR="00D759CB">
        <w:t>I gather Holland has one for 300 years, you cannot totally measure success for 300 years, 30 years or whatever.</w:t>
      </w:r>
    </w:p>
    <w:p w:rsidR="002D2440" w:rsidRPr="00645D20" w:rsidP="003C745F">
      <w:pPr>
        <w:pStyle w:val="Answer"/>
      </w:pPr>
      <w:r w:rsidRPr="00645D20">
        <w:t xml:space="preserve">The </w:t>
      </w:r>
      <w:r w:rsidRPr="00645D20" w:rsidR="003C745F">
        <w:t>King</w:t>
      </w:r>
      <w:r w:rsidRPr="00645D20">
        <w:t>’</w:t>
      </w:r>
      <w:r w:rsidRPr="00645D20" w:rsidR="003C745F">
        <w:t>s Cross business plan</w:t>
      </w:r>
      <w:r w:rsidRPr="00645D20">
        <w:t xml:space="preserve"> was</w:t>
      </w:r>
      <w:r w:rsidRPr="00645D20" w:rsidR="003C745F">
        <w:t xml:space="preserve"> </w:t>
      </w:r>
      <w:r w:rsidRPr="00645D20">
        <w:t xml:space="preserve">effectively a business plan for 12 to </w:t>
      </w:r>
      <w:r w:rsidRPr="00645D20" w:rsidR="003C745F">
        <w:t>15 years</w:t>
      </w:r>
      <w:r w:rsidRPr="00645D20">
        <w:t xml:space="preserve"> of implementation, which was my estimate and is going to come out pretty much spot on, despite Covid.</w:t>
      </w:r>
      <w:r w:rsidRPr="00645D20" w:rsidR="006E3523">
        <w:t xml:space="preserve"> </w:t>
      </w:r>
      <w:r w:rsidRPr="00645D20">
        <w:t>It was a business plan where we said, “These are the things that we have to achieve over the whole period.</w:t>
      </w:r>
      <w:r w:rsidRPr="00645D20" w:rsidR="006E3523">
        <w:t xml:space="preserve"> </w:t>
      </w:r>
      <w:r w:rsidRPr="00645D20">
        <w:t>These are the different blocks and plot</w:t>
      </w:r>
      <w:r w:rsidRPr="00645D20">
        <w:t>s</w:t>
      </w:r>
      <w:r w:rsidR="00E75DA7">
        <w:t>.</w:t>
      </w:r>
      <w:r w:rsidRPr="00645D20">
        <w:t>” T</w:t>
      </w:r>
      <w:r w:rsidRPr="00645D20">
        <w:t>here were about 60 plots, going from 50,000 feet to 300,000 feet each on the site.</w:t>
      </w:r>
      <w:r w:rsidRPr="00645D20" w:rsidR="006E3523">
        <w:t xml:space="preserve"> </w:t>
      </w:r>
      <w:r w:rsidRPr="00645D20">
        <w:t xml:space="preserve">It is not necessarily critical to us which one comes first, as long as the </w:t>
      </w:r>
      <w:r w:rsidRPr="00645D20">
        <w:t>infrastructure, the squares, the canal-side walkways, some</w:t>
      </w:r>
      <w:r w:rsidRPr="00645D20">
        <w:t xml:space="preserve"> </w:t>
      </w:r>
      <w:r w:rsidRPr="00645D20">
        <w:t>restaurants and some activity are there on day one.</w:t>
      </w:r>
    </w:p>
    <w:p w:rsidR="002D2440" w:rsidRPr="00645D20" w:rsidP="003C745F">
      <w:pPr>
        <w:pStyle w:val="Answer"/>
      </w:pPr>
      <w:r w:rsidRPr="00645D20">
        <w:t>It is critical to create a spatial and business plan that sticks together as a whole.</w:t>
      </w:r>
      <w:r w:rsidRPr="00645D20" w:rsidR="006E3523">
        <w:t xml:space="preserve"> </w:t>
      </w:r>
      <w:r w:rsidRPr="00645D20">
        <w:t xml:space="preserve">Then you deliver, in a practical, semi-reactive way, </w:t>
      </w:r>
      <w:r w:rsidRPr="00645D20" w:rsidR="00D759CB">
        <w:t>w</w:t>
      </w:r>
      <w:r w:rsidRPr="00645D20">
        <w:t>hatever you can whenever you can to fill in those blocks you have imagined.</w:t>
      </w:r>
      <w:r w:rsidRPr="00645D20" w:rsidR="006E3523">
        <w:t xml:space="preserve"> </w:t>
      </w:r>
      <w:r w:rsidRPr="00645D20">
        <w:t xml:space="preserve">If we look at the land Homes England has and other land that we seem to partner on for other </w:t>
      </w:r>
      <w:r w:rsidRPr="00645D20" w:rsidR="00CA7F2C">
        <w:t>Departments</w:t>
      </w:r>
      <w:r w:rsidRPr="00645D20">
        <w:t>, like the Ministry of Defence, we need to work out which ones can be enabled most quickly and make them a priority.</w:t>
      </w:r>
      <w:r w:rsidRPr="00645D20" w:rsidR="006E3523">
        <w:t xml:space="preserve"> </w:t>
      </w:r>
      <w:r w:rsidRPr="00645D20">
        <w:t>We need to know that, having also worked out which ones will be in most demand.</w:t>
      </w:r>
      <w:r w:rsidRPr="00645D20" w:rsidR="006E3523">
        <w:t xml:space="preserve"> </w:t>
      </w:r>
      <w:r w:rsidRPr="00645D20">
        <w:t>We have to be plotting the whole thing so that, taking a rolling programme over time, we know that everything that is worth developing is included.</w:t>
      </w:r>
    </w:p>
    <w:p w:rsidR="003C745F" w:rsidRPr="00645D20" w:rsidP="003C745F">
      <w:pPr>
        <w:pStyle w:val="Answer"/>
      </w:pPr>
      <w:r w:rsidRPr="00645D20">
        <w:t>If they are really not worth developing, as the Secretary of State said to me the other day, maybe they should just be greened and given to a local community trust or whatever.</w:t>
      </w:r>
      <w:r w:rsidRPr="00645D20" w:rsidR="006E3523">
        <w:t xml:space="preserve"> </w:t>
      </w:r>
      <w:r w:rsidRPr="00645D20">
        <w:t>There is no point hanging on to land that does not have any development purpose.</w:t>
      </w:r>
      <w:r w:rsidRPr="00645D20" w:rsidR="006E3523">
        <w:t xml:space="preserve"> </w:t>
      </w:r>
      <w:r w:rsidRPr="00645D20">
        <w:t>There must be somebody who can do something better with it if it is not for housing.</w:t>
      </w:r>
      <w:r w:rsidRPr="00645D20" w:rsidR="006E3523">
        <w:t xml:space="preserve"> </w:t>
      </w:r>
      <w:r w:rsidRPr="00645D20">
        <w:t>You are sort of yin and yang.</w:t>
      </w:r>
      <w:r w:rsidRPr="00645D20" w:rsidR="006E3523">
        <w:t xml:space="preserve"> </w:t>
      </w:r>
      <w:r w:rsidRPr="00645D20">
        <w:t>You are working on the short term and the long term absolutely in parallel.</w:t>
      </w:r>
      <w:r w:rsidRPr="00645D20" w:rsidR="006E3523">
        <w:t xml:space="preserve"> </w:t>
      </w:r>
    </w:p>
    <w:p w:rsidR="003C745F" w:rsidRPr="00645D20" w:rsidP="003C745F">
      <w:pPr>
        <w:pStyle w:val="Question"/>
      </w:pPr>
      <w:sdt>
        <w:sdtPr>
          <w:alias w:val="Member"/>
          <w:tag w:val="&lt;Member mnisId='394' dodsId='25722'&gt;"/>
          <w:id w:val="176391733"/>
          <w:placeholder>
            <w:docPart w:val="DefaultPlaceholder_1082065158"/>
          </w:placeholder>
          <w:richText/>
        </w:sdtPr>
        <w:sdtContent>
          <w:r w:rsidRPr="00645D20">
            <w:rPr>
              <w:b/>
            </w:rPr>
            <w:t>Chair:</w:t>
          </w:r>
        </w:sdtContent>
      </w:sdt>
      <w:r w:rsidRPr="00645D20">
        <w:t xml:space="preserve"> </w:t>
      </w:r>
      <w:r w:rsidRPr="00645D20" w:rsidR="00CA7F2C">
        <w:t xml:space="preserve">Coming </w:t>
      </w:r>
      <w:r w:rsidRPr="00645D20" w:rsidR="002D2440">
        <w:t xml:space="preserve">back to quality of homes and </w:t>
      </w:r>
      <w:r w:rsidRPr="00645D20">
        <w:t xml:space="preserve">how long they are </w:t>
      </w:r>
      <w:r w:rsidRPr="00645D20" w:rsidR="002D2440">
        <w:t xml:space="preserve">meant </w:t>
      </w:r>
      <w:r w:rsidRPr="00645D20">
        <w:t>to last for</w:t>
      </w:r>
      <w:r w:rsidRPr="00645D20" w:rsidR="002D2440">
        <w:t xml:space="preserve">, </w:t>
      </w:r>
      <w:r w:rsidRPr="00645D20" w:rsidR="00CA7F2C">
        <w:t>in</w:t>
      </w:r>
      <w:r w:rsidRPr="00645D20" w:rsidR="002D2440">
        <w:t xml:space="preserve"> the 1960s and 1970s</w:t>
      </w:r>
      <w:r w:rsidR="00395BB2">
        <w:t xml:space="preserve"> </w:t>
      </w:r>
      <w:r w:rsidRPr="00645D20" w:rsidR="002D2440">
        <w:t>we saw examples of methods of construction that are almost consigned to history now because the properties have already been demolished.</w:t>
      </w:r>
      <w:r w:rsidRPr="00645D20" w:rsidR="006E3523">
        <w:t xml:space="preserve"> </w:t>
      </w:r>
      <w:r w:rsidRPr="00645D20" w:rsidR="002D2440">
        <w:t>The Government will be encouraging Homes England to look at modern methods of construction.</w:t>
      </w:r>
      <w:r w:rsidRPr="00645D20" w:rsidR="006E3523">
        <w:t xml:space="preserve"> </w:t>
      </w:r>
      <w:r w:rsidRPr="00645D20">
        <w:t>Would you be saying, “No, we cannot possibly have those</w:t>
      </w:r>
      <w:r w:rsidRPr="00645D20" w:rsidR="002D2440">
        <w:t>.</w:t>
      </w:r>
      <w:r w:rsidRPr="00645D20" w:rsidR="006E3523">
        <w:t xml:space="preserve"> </w:t>
      </w:r>
      <w:r w:rsidRPr="00645D20" w:rsidR="002D2440">
        <w:t>Look at history.</w:t>
      </w:r>
      <w:r w:rsidRPr="00645D20" w:rsidR="006E3523">
        <w:t xml:space="preserve"> </w:t>
      </w:r>
      <w:r w:rsidRPr="00645D20" w:rsidR="002D2440">
        <w:t>Please do not let me go down that road and have to answer for the mistakes I have made in 20 years’ time</w:t>
      </w:r>
      <w:r w:rsidR="00106BFA">
        <w:t>.</w:t>
      </w:r>
      <w:r w:rsidRPr="00645D20">
        <w:t>”</w:t>
      </w:r>
    </w:p>
    <w:p w:rsidR="00E97EAC" w:rsidRPr="00645D20" w:rsidP="003C745F">
      <w:pPr>
        <w:pStyle w:val="Answer"/>
      </w:pPr>
      <w:sdt>
        <w:sdtPr>
          <w:alias w:val="Witness"/>
          <w:id w:val="1036787856"/>
          <w:placeholder>
            <w:docPart w:val="DefaultPlaceholder_1082065158"/>
          </w:placeholder>
          <w:richText/>
        </w:sdtPr>
        <w:sdtContent>
          <w:r w:rsidRPr="00645D20" w:rsidR="006E3523">
            <w:rPr>
              <w:b/>
              <w:i/>
            </w:rPr>
            <w:t>Peter Freeman:</w:t>
          </w:r>
          <w:r w:rsidRPr="00645D20" w:rsidR="003C745F">
            <w:rPr>
              <w:b/>
            </w:rPr>
            <w:t xml:space="preserve"> </w:t>
          </w:r>
        </w:sdtContent>
      </w:sdt>
      <w:r w:rsidRPr="00645D20" w:rsidR="003C745F">
        <w:t xml:space="preserve">That is a very good point. </w:t>
      </w:r>
      <w:r w:rsidRPr="00645D20" w:rsidR="002D2440">
        <w:t>Q</w:t>
      </w:r>
      <w:r w:rsidRPr="00645D20" w:rsidR="003C745F">
        <w:t xml:space="preserve">uite a lot of modern methods of </w:t>
      </w:r>
      <w:r w:rsidRPr="00645D20" w:rsidR="002D2440">
        <w:t>construction, like cross-</w:t>
      </w:r>
      <w:r w:rsidRPr="00645D20" w:rsidR="003C745F">
        <w:t>laminated timber</w:t>
      </w:r>
      <w:r w:rsidRPr="00645D20" w:rsidR="002D2440">
        <w:t xml:space="preserve">, </w:t>
      </w:r>
      <w:r w:rsidRPr="00645D20" w:rsidR="003C745F">
        <w:t xml:space="preserve">have been </w:t>
      </w:r>
      <w:r w:rsidRPr="00645D20" w:rsidR="002D2440">
        <w:t xml:space="preserve">pretty tried and </w:t>
      </w:r>
      <w:r w:rsidRPr="00645D20" w:rsidR="003C745F">
        <w:t>tested</w:t>
      </w:r>
      <w:r w:rsidRPr="00645D20" w:rsidR="002D2440">
        <w:t xml:space="preserve"> in countries like Germany and Austria for quite a long time.</w:t>
      </w:r>
      <w:r w:rsidRPr="00645D20" w:rsidR="006E3523">
        <w:t xml:space="preserve"> </w:t>
      </w:r>
      <w:r w:rsidRPr="00645D20" w:rsidR="002D2440">
        <w:t>Modern may not necessarily mean untried and untested.</w:t>
      </w:r>
      <w:r w:rsidRPr="00645D20" w:rsidR="006E3523">
        <w:t xml:space="preserve"> </w:t>
      </w:r>
      <w:r w:rsidRPr="00645D20" w:rsidR="008C1CC9">
        <w:t>I guess y</w:t>
      </w:r>
      <w:r w:rsidRPr="00645D20" w:rsidR="003C745F">
        <w:t>ou have to believe that things like the Building Research Establishment really believe in them</w:t>
      </w:r>
      <w:r w:rsidRPr="00645D20" w:rsidR="008C1CC9">
        <w:t>, which is a good thing to be said about housing associations and build to rent.</w:t>
      </w:r>
      <w:r w:rsidRPr="00645D20" w:rsidR="006E3523">
        <w:t xml:space="preserve"> </w:t>
      </w:r>
      <w:r w:rsidRPr="00645D20" w:rsidR="008C1CC9">
        <w:t>If you are a steward of property and you are going to be the owner of that property for years, you care much more about the specification than if you are just selling it straight out of the showroom like a car and you are gone.</w:t>
      </w:r>
      <w:r w:rsidRPr="00645D20" w:rsidR="006E3523">
        <w:t xml:space="preserve"> </w:t>
      </w:r>
      <w:r w:rsidRPr="00645D20">
        <w:t>All the issues that have come up with cladding part</w:t>
      </w:r>
      <w:r w:rsidRPr="00645D20" w:rsidR="008C1CC9">
        <w:t xml:space="preserve">ly </w:t>
      </w:r>
      <w:r w:rsidRPr="00645D20">
        <w:t xml:space="preserve">reflect this. </w:t>
      </w:r>
      <w:r w:rsidRPr="00645D20" w:rsidR="008C1CC9">
        <w:t>There has to be a greater sense of responsibility for builders, housebuilders, anybody who produces housing, that it really is fit for purpose.</w:t>
      </w:r>
      <w:r w:rsidRPr="00645D20" w:rsidR="006E3523">
        <w:t xml:space="preserve"> </w:t>
      </w:r>
    </w:p>
    <w:p w:rsidR="003C745F" w:rsidRPr="00645D20" w:rsidP="00E97EAC">
      <w:pPr>
        <w:pStyle w:val="Question"/>
      </w:pPr>
      <w:sdt>
        <w:sdtPr>
          <w:alias w:val="Member"/>
          <w:tag w:val="&lt;Member mnisId='394' dodsId='25722'&gt;"/>
          <w:id w:val="950283756"/>
          <w:placeholder>
            <w:docPart w:val="DefaultPlaceholder_1082065158"/>
          </w:placeholder>
          <w:richText/>
        </w:sdtPr>
        <w:sdtContent>
          <w:r w:rsidRPr="00645D20" w:rsidR="00E97EAC">
            <w:rPr>
              <w:b/>
            </w:rPr>
            <w:t>Chair:</w:t>
          </w:r>
        </w:sdtContent>
      </w:sdt>
      <w:r w:rsidRPr="00645D20" w:rsidR="00E97EAC">
        <w:t xml:space="preserve"> If Homes England </w:t>
      </w:r>
      <w:r w:rsidRPr="00645D20" w:rsidR="008C1CC9">
        <w:t>is</w:t>
      </w:r>
      <w:r w:rsidRPr="00645D20" w:rsidR="00E97EAC">
        <w:t xml:space="preserve"> giving grants </w:t>
      </w:r>
      <w:r w:rsidRPr="00645D20" w:rsidR="00CA661D">
        <w:t xml:space="preserve">or loans </w:t>
      </w:r>
      <w:r w:rsidRPr="00645D20" w:rsidR="00E97EAC">
        <w:t xml:space="preserve">on these sorts of properties, will </w:t>
      </w:r>
      <w:r w:rsidRPr="00645D20" w:rsidR="008C1CC9">
        <w:t>it have</w:t>
      </w:r>
      <w:r w:rsidRPr="00645D20" w:rsidR="00E97EAC">
        <w:t xml:space="preserve"> any </w:t>
      </w:r>
      <w:r w:rsidRPr="00645D20" w:rsidR="008C1CC9">
        <w:t>responsibility for shaping the field about what should be built in future, what systems are okay and what are not?</w:t>
      </w:r>
    </w:p>
    <w:p w:rsidR="00E97EAC" w:rsidRPr="00645D20" w:rsidP="00E97EAC">
      <w:pPr>
        <w:pStyle w:val="Answer"/>
      </w:pPr>
      <w:sdt>
        <w:sdtPr>
          <w:alias w:val="Witness"/>
          <w:id w:val="-102881355"/>
          <w:placeholder>
            <w:docPart w:val="DefaultPlaceholder_1082065158"/>
          </w:placeholder>
          <w:richText/>
        </w:sdtPr>
        <w:sdtContent>
          <w:r w:rsidRPr="00645D20" w:rsidR="006E3523">
            <w:rPr>
              <w:b/>
              <w:i/>
            </w:rPr>
            <w:t>Peter Freeman:</w:t>
          </w:r>
          <w:r w:rsidRPr="00645D20">
            <w:rPr>
              <w:b/>
            </w:rPr>
            <w:t xml:space="preserve"> </w:t>
          </w:r>
        </w:sdtContent>
      </w:sdt>
      <w:r w:rsidRPr="00645D20">
        <w:t>I would like to understand how the different bits of Government that monitor</w:t>
      </w:r>
      <w:r w:rsidRPr="00645D20" w:rsidR="008C1CC9">
        <w:t xml:space="preserve"> building safety</w:t>
      </w:r>
      <w:r w:rsidRPr="00645D20" w:rsidR="00CA7F2C">
        <w:t xml:space="preserve"> and building materials</w:t>
      </w:r>
      <w:r w:rsidRPr="00645D20" w:rsidR="008C1CC9">
        <w:t xml:space="preserve"> are joined up.</w:t>
      </w:r>
      <w:r w:rsidRPr="00645D20" w:rsidR="006E3523">
        <w:t xml:space="preserve"> </w:t>
      </w:r>
      <w:r w:rsidRPr="00645D20" w:rsidR="008C1CC9">
        <w:t>Homes England ought to have a role to play within that matrix.</w:t>
      </w:r>
      <w:r w:rsidRPr="00645D20" w:rsidR="006E3523">
        <w:t xml:space="preserve"> </w:t>
      </w:r>
    </w:p>
    <w:p w:rsidR="00E97EAC" w:rsidRPr="00645D20" w:rsidP="00E97EAC">
      <w:pPr>
        <w:pStyle w:val="Question"/>
      </w:pPr>
      <w:sdt>
        <w:sdtPr>
          <w:alias w:val="Member"/>
          <w:tag w:val="&lt;Member mnisId='394' dodsId='25722'&gt;"/>
          <w:id w:val="2082403475"/>
          <w:placeholder>
            <w:docPart w:val="DefaultPlaceholder_1082065158"/>
          </w:placeholder>
          <w:richText/>
        </w:sdtPr>
        <w:sdtContent>
          <w:r w:rsidRPr="00645D20">
            <w:rPr>
              <w:b/>
            </w:rPr>
            <w:t>Chair:</w:t>
          </w:r>
        </w:sdtContent>
      </w:sdt>
      <w:r w:rsidRPr="00645D20">
        <w:t xml:space="preserve"> I could go on and ask about the </w:t>
      </w:r>
      <w:r w:rsidRPr="00645D20" w:rsidR="00465E7F">
        <w:t>h</w:t>
      </w:r>
      <w:r w:rsidRPr="00645D20">
        <w:t xml:space="preserve">elp to </w:t>
      </w:r>
      <w:r w:rsidRPr="00645D20" w:rsidR="00465E7F">
        <w:t>b</w:t>
      </w:r>
      <w:r w:rsidRPr="00645D20">
        <w:t>uy</w:t>
      </w:r>
      <w:r w:rsidRPr="00645D20" w:rsidR="008C1CC9">
        <w:t xml:space="preserve"> </w:t>
      </w:r>
      <w:r w:rsidRPr="00645D20">
        <w:t>scheme</w:t>
      </w:r>
      <w:r w:rsidRPr="00645D20" w:rsidR="008C1CC9">
        <w:t xml:space="preserve"> and whether any such thought should be given to loans under that scheme.</w:t>
      </w:r>
      <w:r w:rsidRPr="00645D20" w:rsidR="006E3523">
        <w:t xml:space="preserve"> </w:t>
      </w:r>
      <w:r w:rsidRPr="00645D20" w:rsidR="008C1CC9">
        <w:t xml:space="preserve">Quite a lot of loans have been given </w:t>
      </w:r>
      <w:r w:rsidRPr="00645D20" w:rsidR="00CA7F2C">
        <w:t>for</w:t>
      </w:r>
      <w:r w:rsidRPr="00645D20" w:rsidR="008C1CC9">
        <w:t xml:space="preserve"> properties by developers that have a questionable track record </w:t>
      </w:r>
      <w:r w:rsidRPr="00645D20" w:rsidR="00CA7F2C">
        <w:t>on</w:t>
      </w:r>
      <w:r w:rsidRPr="00645D20" w:rsidR="008C1CC9">
        <w:t xml:space="preserve"> quality</w:t>
      </w:r>
      <w:r w:rsidRPr="00645D20" w:rsidR="00CA7F2C">
        <w:t>,</w:t>
      </w:r>
      <w:r w:rsidRPr="00645D20" w:rsidR="008C1CC9">
        <w:t xml:space="preserve"> from the complaints you get from customers who have bought them.</w:t>
      </w:r>
      <w:r w:rsidRPr="00645D20" w:rsidR="006E3523">
        <w:t xml:space="preserve"> </w:t>
      </w:r>
    </w:p>
    <w:p w:rsidR="00E97EAC" w:rsidRPr="00645D20" w:rsidP="00E97EAC">
      <w:pPr>
        <w:pStyle w:val="Answer"/>
      </w:pPr>
      <w:sdt>
        <w:sdtPr>
          <w:alias w:val="Witness"/>
          <w:id w:val="-255674467"/>
          <w:placeholder>
            <w:docPart w:val="DefaultPlaceholder_1082065158"/>
          </w:placeholder>
          <w:richText/>
        </w:sdtPr>
        <w:sdtContent>
          <w:r w:rsidRPr="00645D20" w:rsidR="006E3523">
            <w:rPr>
              <w:b/>
              <w:i/>
            </w:rPr>
            <w:t>Peter Freeman:</w:t>
          </w:r>
          <w:r w:rsidRPr="00645D20">
            <w:rPr>
              <w:b/>
            </w:rPr>
            <w:t xml:space="preserve"> </w:t>
          </w:r>
        </w:sdtContent>
      </w:sdt>
      <w:r w:rsidRPr="00645D20">
        <w:t>So I read in the newspapers.</w:t>
      </w:r>
    </w:p>
    <w:p w:rsidR="00E97EAC" w:rsidRPr="00645D20" w:rsidP="00E97EAC">
      <w:pPr>
        <w:pStyle w:val="Question"/>
      </w:pPr>
      <w:sdt>
        <w:sdtPr>
          <w:alias w:val="Member"/>
          <w:tag w:val="&lt;Member mnisId='394' dodsId='25722'&gt;"/>
          <w:id w:val="-514375028"/>
          <w:placeholder>
            <w:docPart w:val="DefaultPlaceholder_1082065158"/>
          </w:placeholder>
          <w:richText/>
        </w:sdtPr>
        <w:sdtContent>
          <w:r w:rsidRPr="00645D20">
            <w:rPr>
              <w:b/>
            </w:rPr>
            <w:t>Chair:</w:t>
          </w:r>
        </w:sdtContent>
      </w:sdt>
      <w:r w:rsidRPr="00645D20">
        <w:t xml:space="preserve"> </w:t>
      </w:r>
      <w:r w:rsidRPr="00645D20" w:rsidR="00CA7F2C">
        <w:t>Do</w:t>
      </w:r>
      <w:r w:rsidRPr="00645D20">
        <w:t xml:space="preserve"> you think you </w:t>
      </w:r>
      <w:r w:rsidRPr="00645D20" w:rsidR="008C1CC9">
        <w:t xml:space="preserve">ought to take an interest </w:t>
      </w:r>
      <w:r w:rsidRPr="00645D20" w:rsidR="00CA7F2C">
        <w:t xml:space="preserve">in </w:t>
      </w:r>
      <w:r w:rsidRPr="00645D20" w:rsidR="008C1CC9">
        <w:t>how public money is spent, through any scheme, in terms of the quality that is delivered at the end of the day?</w:t>
      </w:r>
    </w:p>
    <w:p w:rsidR="00E668FC" w:rsidRPr="00645D20" w:rsidP="00E97EAC">
      <w:pPr>
        <w:pStyle w:val="Answer"/>
      </w:pPr>
      <w:sdt>
        <w:sdtPr>
          <w:alias w:val="Witness"/>
          <w:id w:val="-1329584691"/>
          <w:placeholder>
            <w:docPart w:val="DefaultPlaceholder_1082065158"/>
          </w:placeholder>
          <w:richText/>
        </w:sdtPr>
        <w:sdtContent>
          <w:r w:rsidRPr="00645D20" w:rsidR="006E3523">
            <w:rPr>
              <w:b/>
              <w:i/>
            </w:rPr>
            <w:t>Peter Freeman:</w:t>
          </w:r>
          <w:r w:rsidRPr="00645D20" w:rsidR="00E97EAC">
            <w:rPr>
              <w:b/>
            </w:rPr>
            <w:t xml:space="preserve"> </w:t>
          </w:r>
        </w:sdtContent>
      </w:sdt>
      <w:r w:rsidRPr="00645D20" w:rsidR="00E97EAC">
        <w:t>It is all in the mix of that pressure</w:t>
      </w:r>
      <w:r w:rsidRPr="00645D20" w:rsidR="008C1CC9">
        <w:t>,</w:t>
      </w:r>
      <w:r w:rsidRPr="00645D20" w:rsidR="00E97EAC">
        <w:t xml:space="preserve"> </w:t>
      </w:r>
      <w:r w:rsidRPr="00645D20" w:rsidR="008C1CC9">
        <w:t>o</w:t>
      </w:r>
      <w:r w:rsidRPr="00645D20" w:rsidR="00E97EAC">
        <w:t>n the one hand</w:t>
      </w:r>
      <w:r w:rsidRPr="00645D20" w:rsidR="008C1CC9">
        <w:t>, to get the money out, creating more homes and giving people the opportunity to rent or buy them, with the need to make sure the money has been well spent.</w:t>
      </w:r>
      <w:r w:rsidRPr="00645D20" w:rsidR="006E3523">
        <w:t xml:space="preserve"> </w:t>
      </w:r>
      <w:r w:rsidRPr="00645D20" w:rsidR="008C1CC9">
        <w:t>To my mind, well spent means not just the amount of money that had to go from the Government towards each home, whether it was loan or grant, but that it is producing homes we will be proud of in the future.</w:t>
      </w:r>
      <w:r w:rsidRPr="00645D20" w:rsidR="006E3523">
        <w:t xml:space="preserve"> </w:t>
      </w:r>
    </w:p>
    <w:p w:rsidR="00E97EAC" w:rsidRPr="00645D20" w:rsidP="00E668FC">
      <w:pPr>
        <w:pStyle w:val="Question"/>
      </w:pPr>
      <w:sdt>
        <w:sdtPr>
          <w:alias w:val="Member"/>
          <w:tag w:val="&lt;Member mnisId='394' dodsId='25722'&gt;"/>
          <w:id w:val="1063609107"/>
          <w:placeholder>
            <w:docPart w:val="DefaultPlaceholder_1082065158"/>
          </w:placeholder>
          <w:richText/>
        </w:sdtPr>
        <w:sdtContent>
          <w:r w:rsidRPr="00645D20" w:rsidR="00E668FC">
            <w:rPr>
              <w:b/>
            </w:rPr>
            <w:t>Chair:</w:t>
          </w:r>
        </w:sdtContent>
      </w:sdt>
      <w:r w:rsidRPr="00645D20" w:rsidR="00E668FC">
        <w:t xml:space="preserve"> </w:t>
      </w:r>
      <w:r w:rsidRPr="00645D20" w:rsidR="008C1CC9">
        <w:t>Peter, would you like to say anything further to the Committee?</w:t>
      </w:r>
      <w:r w:rsidRPr="00645D20" w:rsidR="006E3523">
        <w:t xml:space="preserve"> </w:t>
      </w:r>
      <w:r w:rsidRPr="00645D20" w:rsidR="00F502F2">
        <w:t xml:space="preserve">That is the end of </w:t>
      </w:r>
      <w:r w:rsidRPr="00645D20" w:rsidR="00CA7F2C">
        <w:t>our</w:t>
      </w:r>
      <w:r w:rsidRPr="00645D20" w:rsidR="00F502F2">
        <w:t xml:space="preserve"> question</w:t>
      </w:r>
      <w:r w:rsidRPr="00645D20" w:rsidR="00CA7F2C">
        <w:t>s</w:t>
      </w:r>
      <w:r w:rsidRPr="00645D20" w:rsidR="00F502F2">
        <w:t>.</w:t>
      </w:r>
      <w:r w:rsidRPr="00645D20" w:rsidR="006E3523">
        <w:t xml:space="preserve"> </w:t>
      </w:r>
    </w:p>
    <w:p w:rsidR="00E668FC" w:rsidRPr="00645D20" w:rsidP="00E668FC">
      <w:pPr>
        <w:pStyle w:val="Answer"/>
      </w:pPr>
      <w:sdt>
        <w:sdtPr>
          <w:alias w:val="Witness"/>
          <w:id w:val="-593477615"/>
          <w:placeholder>
            <w:docPart w:val="DefaultPlaceholder_1082065158"/>
          </w:placeholder>
          <w:richText/>
        </w:sdtPr>
        <w:sdtContent>
          <w:r w:rsidRPr="00645D20" w:rsidR="006E3523">
            <w:rPr>
              <w:b/>
              <w:i/>
            </w:rPr>
            <w:t>Peter Freeman:</w:t>
          </w:r>
          <w:r w:rsidRPr="00645D20">
            <w:rPr>
              <w:b/>
            </w:rPr>
            <w:t xml:space="preserve"> </w:t>
          </w:r>
        </w:sdtContent>
      </w:sdt>
      <w:r w:rsidRPr="00645D20" w:rsidR="005A2B5C">
        <w:t>I will say a</w:t>
      </w:r>
      <w:r w:rsidRPr="00645D20">
        <w:t xml:space="preserve"> few closing words, including </w:t>
      </w:r>
      <w:r w:rsidRPr="00645D20" w:rsidR="005A2B5C">
        <w:t>an apology for not having done my homework properly on your previous report.</w:t>
      </w:r>
      <w:r w:rsidRPr="00645D20" w:rsidR="006E3523">
        <w:t xml:space="preserve"> </w:t>
      </w:r>
    </w:p>
    <w:p w:rsidR="00E668FC" w:rsidRPr="00645D20" w:rsidP="005A2B5C">
      <w:pPr>
        <w:pStyle w:val="Remark"/>
      </w:pPr>
      <w:sdt>
        <w:sdtPr>
          <w:alias w:val="Member"/>
          <w:tag w:val="&lt;Member mnisId='394' dodsId='25722'&gt;"/>
          <w:id w:val="-1529563605"/>
          <w:placeholder>
            <w:docPart w:val="DefaultPlaceholder_1082065158"/>
          </w:placeholder>
          <w:richText/>
        </w:sdtPr>
        <w:sdtContent>
          <w:r w:rsidRPr="00645D20">
            <w:rPr>
              <w:b/>
            </w:rPr>
            <w:t>Chair:</w:t>
          </w:r>
        </w:sdtContent>
      </w:sdt>
      <w:r w:rsidRPr="00645D20">
        <w:t xml:space="preserve"> We will send you a copy in the pos</w:t>
      </w:r>
      <w:r w:rsidRPr="00645D20" w:rsidR="005A2B5C">
        <w:t>t</w:t>
      </w:r>
      <w:r w:rsidRPr="00645D20">
        <w:t>.</w:t>
      </w:r>
      <w:r w:rsidRPr="00645D20" w:rsidR="006E3523">
        <w:t xml:space="preserve"> </w:t>
      </w:r>
      <w:r w:rsidRPr="00645D20" w:rsidR="005A2B5C">
        <w:t>It is al</w:t>
      </w:r>
      <w:r w:rsidRPr="00645D20" w:rsidR="00CA7F2C">
        <w:t xml:space="preserve">l </w:t>
      </w:r>
      <w:r w:rsidRPr="00645D20" w:rsidR="005A2B5C">
        <w:t>right.</w:t>
      </w:r>
    </w:p>
    <w:p w:rsidR="005A2B5C" w:rsidRPr="00645D20" w:rsidP="00E668FC">
      <w:pPr>
        <w:pStyle w:val="Answer"/>
      </w:pPr>
      <w:sdt>
        <w:sdtPr>
          <w:alias w:val="Witness"/>
          <w:id w:val="-220514933"/>
          <w:placeholder>
            <w:docPart w:val="DefaultPlaceholder_1082065158"/>
          </w:placeholder>
          <w:richText/>
        </w:sdtPr>
        <w:sdtContent>
          <w:r w:rsidRPr="00645D20" w:rsidR="006E3523">
            <w:rPr>
              <w:b/>
              <w:i/>
            </w:rPr>
            <w:t>Peter Freeman:</w:t>
          </w:r>
          <w:r w:rsidRPr="00645D20" w:rsidR="00E668FC">
            <w:rPr>
              <w:b/>
            </w:rPr>
            <w:t xml:space="preserve"> </w:t>
          </w:r>
        </w:sdtContent>
      </w:sdt>
      <w:r w:rsidRPr="00645D20" w:rsidR="00E668FC">
        <w:t>Tha</w:t>
      </w:r>
      <w:r w:rsidRPr="00645D20">
        <w:t>nks</w:t>
      </w:r>
      <w:r w:rsidRPr="00645D20" w:rsidR="00E668FC">
        <w:t xml:space="preserve"> for giving me the opportunity to explain why I am</w:t>
      </w:r>
      <w:r w:rsidRPr="00645D20">
        <w:t xml:space="preserve"> brave and keen enough to take up the role.</w:t>
      </w:r>
      <w:r w:rsidRPr="00645D20" w:rsidR="006E3523">
        <w:t xml:space="preserve"> </w:t>
      </w:r>
      <w:r w:rsidRPr="00645D20">
        <w:t>It is very exciting, important and challenging.</w:t>
      </w:r>
      <w:r w:rsidRPr="00645D20" w:rsidR="006E3523">
        <w:t xml:space="preserve"> </w:t>
      </w:r>
      <w:r w:rsidRPr="00645D20">
        <w:t>The challenge partly comes because you are dealing with politics.</w:t>
      </w:r>
      <w:r w:rsidRPr="00645D20" w:rsidR="006E3523">
        <w:t xml:space="preserve"> </w:t>
      </w:r>
      <w:r w:rsidRPr="00645D20">
        <w:t>It also comes because of the huge breadth of the remit, and that is the importance of the remit.</w:t>
      </w:r>
      <w:r w:rsidRPr="00645D20" w:rsidR="006E3523">
        <w:t xml:space="preserve"> </w:t>
      </w:r>
      <w:r w:rsidRPr="00645D20">
        <w:t xml:space="preserve">Whether it is help to buy, grants </w:t>
      </w:r>
      <w:r w:rsidRPr="00645D20" w:rsidR="003C7B47">
        <w:t>and</w:t>
      </w:r>
      <w:r w:rsidRPr="00645D20">
        <w:t xml:space="preserve"> loans to help housebuild</w:t>
      </w:r>
      <w:r w:rsidR="003149CF">
        <w:t>ers</w:t>
      </w:r>
      <w:r w:rsidRPr="00645D20">
        <w:t xml:space="preserve"> bring things forward</w:t>
      </w:r>
      <w:r w:rsidRPr="00645D20" w:rsidR="003C7B47">
        <w:t>,</w:t>
      </w:r>
      <w:r w:rsidRPr="00645D20">
        <w:t xml:space="preserve"> or encouraging the hous</w:t>
      </w:r>
      <w:r w:rsidR="003149CF">
        <w:t>ing</w:t>
      </w:r>
      <w:r w:rsidRPr="00645D20">
        <w:t xml:space="preserve"> sector to build more beautifully, more sustainably</w:t>
      </w:r>
      <w:r w:rsidR="00EA25A5">
        <w:t xml:space="preserve"> </w:t>
      </w:r>
      <w:r w:rsidRPr="00645D20">
        <w:t>or very carefully with modern methods of manufacture, it is a huge remit.</w:t>
      </w:r>
      <w:r w:rsidRPr="00645D20" w:rsidR="006E3523">
        <w:t xml:space="preserve"> </w:t>
      </w:r>
    </w:p>
    <w:p w:rsidR="005A2B5C" w:rsidRPr="00645D20" w:rsidP="00E668FC">
      <w:pPr>
        <w:pStyle w:val="Answer"/>
      </w:pPr>
      <w:r w:rsidRPr="00645D20">
        <w:t>I believe I have what it takes to make Homes England succeed. I have a</w:t>
      </w:r>
      <w:r w:rsidRPr="00645D20">
        <w:t xml:space="preserve"> relentless</w:t>
      </w:r>
      <w:r w:rsidRPr="00645D20">
        <w:t xml:space="preserve"> determination</w:t>
      </w:r>
      <w:r w:rsidRPr="00645D20">
        <w:t xml:space="preserve"> to get value for money and </w:t>
      </w:r>
      <w:r w:rsidRPr="00645D20" w:rsidR="003C7B47">
        <w:t xml:space="preserve">get </w:t>
      </w:r>
      <w:r w:rsidRPr="00645D20">
        <w:t>outputs that are both socially and financially sound.</w:t>
      </w:r>
      <w:r w:rsidRPr="00645D20" w:rsidR="006E3523">
        <w:t xml:space="preserve"> </w:t>
      </w:r>
      <w:r w:rsidRPr="00645D20">
        <w:t xml:space="preserve">I have largely </w:t>
      </w:r>
      <w:r w:rsidRPr="00645D20">
        <w:t>taught myself, together with my brother.</w:t>
      </w:r>
      <w:r w:rsidRPr="00645D20" w:rsidR="006E3523">
        <w:t xml:space="preserve"> </w:t>
      </w:r>
      <w:r w:rsidRPr="00645D20">
        <w:t>We started 39 years ago.</w:t>
      </w:r>
      <w:r w:rsidRPr="00645D20" w:rsidR="006E3523">
        <w:t xml:space="preserve"> </w:t>
      </w:r>
      <w:r w:rsidRPr="00645D20">
        <w:t>Our first development was a single small office building in Southampton.</w:t>
      </w:r>
      <w:r w:rsidRPr="00645D20" w:rsidR="006E3523">
        <w:t xml:space="preserve"> </w:t>
      </w:r>
      <w:r w:rsidRPr="00645D20">
        <w:t xml:space="preserve">We did the </w:t>
      </w:r>
      <w:r w:rsidRPr="00645D20" w:rsidR="00465E7F">
        <w:t>s</w:t>
      </w:r>
      <w:r w:rsidRPr="00645D20">
        <w:t>nagging</w:t>
      </w:r>
      <w:r w:rsidRPr="00645D20" w:rsidR="00465E7F">
        <w:t xml:space="preserve"> </w:t>
      </w:r>
      <w:r w:rsidRPr="00645D20">
        <w:t xml:space="preserve">for it </w:t>
      </w:r>
      <w:r w:rsidRPr="00645D20" w:rsidR="00EA25A5">
        <w:t xml:space="preserve">personally </w:t>
      </w:r>
      <w:r w:rsidRPr="00645D20">
        <w:t>when the agent</w:t>
      </w:r>
      <w:r w:rsidRPr="00645D20" w:rsidR="00465E7F">
        <w:t>’</w:t>
      </w:r>
      <w:r w:rsidRPr="00645D20">
        <w:t>s launch party was meant to happen and the builders had not finished.</w:t>
      </w:r>
      <w:r w:rsidRPr="00645D20" w:rsidR="006E3523">
        <w:t xml:space="preserve"> </w:t>
      </w:r>
      <w:r w:rsidRPr="00645D20">
        <w:t>Y</w:t>
      </w:r>
      <w:r w:rsidRPr="00645D20">
        <w:t>ou probably all know</w:t>
      </w:r>
      <w:r w:rsidRPr="00645D20">
        <w:t xml:space="preserve"> King’s Cross</w:t>
      </w:r>
      <w:r w:rsidRPr="00645D20">
        <w:t xml:space="preserve">. We have just launched Brent Cross Town. </w:t>
      </w:r>
      <w:r w:rsidRPr="00645D20">
        <w:t>These are real places, places with schools, theatres, playgrounds, parks and sports facilities, with 10,000 homes and 50,000 jobs in them.</w:t>
      </w:r>
    </w:p>
    <w:p w:rsidR="00E668FC" w:rsidRPr="00645D20" w:rsidP="00E668FC">
      <w:pPr>
        <w:pStyle w:val="Answer"/>
      </w:pPr>
      <w:r w:rsidRPr="00645D20">
        <w:t>My experience shows that development can bring benefits</w:t>
      </w:r>
      <w:r w:rsidRPr="00645D20" w:rsidR="005A2B5C">
        <w:t>.</w:t>
      </w:r>
      <w:r w:rsidRPr="00645D20" w:rsidR="006E3523">
        <w:t xml:space="preserve"> </w:t>
      </w:r>
      <w:r w:rsidRPr="00645D20">
        <w:t>I know it is possible for the agency to work closely</w:t>
      </w:r>
      <w:r w:rsidRPr="00645D20" w:rsidR="005A2B5C">
        <w:t xml:space="preserve"> with central Government, local government, housebuilders, housing associations and communities to make a better country.</w:t>
      </w:r>
      <w:r w:rsidRPr="00645D20" w:rsidR="006E3523">
        <w:t xml:space="preserve"> </w:t>
      </w:r>
      <w:r w:rsidRPr="00645D20" w:rsidR="005A2B5C">
        <w:t>I look forward to being given the opportunity to make a difference.</w:t>
      </w:r>
    </w:p>
    <w:p w:rsidR="00E668FC" w:rsidP="006E3523">
      <w:pPr>
        <w:pStyle w:val="Remark"/>
      </w:pPr>
      <w:sdt>
        <w:sdtPr>
          <w:alias w:val="Member"/>
          <w:tag w:val="&lt;Member mnisId='394' dodsId='25722'&gt;"/>
          <w:id w:val="213784040"/>
          <w:placeholder>
            <w:docPart w:val="DefaultPlaceholder_1082065158"/>
          </w:placeholder>
          <w:richText/>
        </w:sdtPr>
        <w:sdtContent>
          <w:r w:rsidRPr="00645D20">
            <w:rPr>
              <w:b/>
            </w:rPr>
            <w:t>Chair:</w:t>
          </w:r>
        </w:sdtContent>
      </w:sdt>
      <w:r w:rsidRPr="00645D20">
        <w:t xml:space="preserve"> Thank you very much for coming this afternoon and discussing these matters with the Committee.</w:t>
      </w:r>
      <w:r w:rsidRPr="00645D20" w:rsidR="00C60EA8">
        <w:t xml:space="preserve"> We are now going to have to go into private session to deliberate, so that brings us to the end of the public proceedings for today.</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1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1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15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1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320D27F34564CCAA2DDCAB79ED02104"/>
      </w:placeholder>
      <w:richText/>
    </w:sdtPr>
    <w:sdtContent>
      <w:p w:rsidR="00D759CB" w:rsidP="009277D8">
        <w:pPr>
          <w:pStyle w:val="Para"/>
          <w:rPr>
            <w:color w:val="808080"/>
          </w:rPr>
        </w:pPr>
        <w:r w:rsidRPr="00C52FC3">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E8DAD09EBE64DE28BC2E831B97A7308"/>
      </w:placeholder>
      <w:richText/>
    </w:sdtPr>
    <w:sdtContent>
      <w:p w:rsidR="00D759CB"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1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81A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F:\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320D27F34564CCAA2DDCAB79ED02104"/>
        <w:category>
          <w:name w:val="General"/>
          <w:gallery w:val="placeholder"/>
        </w:category>
        <w:types>
          <w:type w:val="bbPlcHdr"/>
        </w:types>
        <w:behaviors>
          <w:behavior w:val="content"/>
        </w:behaviors>
        <w:guid w:val="{33AA6305-67D7-45D9-8385-8EF32FAC60E5}"/>
      </w:docPartPr>
      <w:docPartBody>
        <w:p w:rsidR="00593813" w:rsidP="00593813">
          <w:pPr>
            <w:pStyle w:val="7320D27F34564CCAA2DDCAB79ED02104"/>
          </w:pPr>
          <w:r w:rsidRPr="000753FC">
            <w:rPr>
              <w:rStyle w:val="PlaceholderText"/>
            </w:rPr>
            <w:t>Click here to enter text.</w:t>
          </w:r>
        </w:p>
      </w:docPartBody>
    </w:docPart>
    <w:docPart>
      <w:docPartPr>
        <w:name w:val="DF9EBD006B9C4AE796E88787BD6515F4"/>
        <w:category>
          <w:name w:val="General"/>
          <w:gallery w:val="placeholder"/>
        </w:category>
        <w:types>
          <w:type w:val="bbPlcHdr"/>
        </w:types>
        <w:behaviors>
          <w:behavior w:val="content"/>
        </w:behaviors>
        <w:guid w:val="{0C21A800-6845-4581-B0BC-2DCACCC691FD}"/>
      </w:docPartPr>
      <w:docPartBody>
        <w:p w:rsidR="00593813" w:rsidP="00593813">
          <w:pPr>
            <w:pStyle w:val="DF9EBD006B9C4AE796E88787BD6515F4"/>
          </w:pPr>
          <w:r w:rsidRPr="002B3926">
            <w:rPr>
              <w:rStyle w:val="PlaceholderText"/>
            </w:rPr>
            <w:t>Click here to enter text.</w:t>
          </w:r>
        </w:p>
      </w:docPartBody>
    </w:docPart>
    <w:docPart>
      <w:docPartPr>
        <w:name w:val="5E8DAD09EBE64DE28BC2E831B97A7308"/>
        <w:category>
          <w:name w:val="General"/>
          <w:gallery w:val="placeholder"/>
        </w:category>
        <w:types>
          <w:type w:val="bbPlcHdr"/>
        </w:types>
        <w:behaviors>
          <w:behavior w:val="content"/>
        </w:behaviors>
        <w:guid w:val="{A6E1535B-0684-47F1-BD9A-0C2D22C47F74}"/>
      </w:docPartPr>
      <w:docPartBody>
        <w:p w:rsidR="00593813" w:rsidP="00593813">
          <w:pPr>
            <w:pStyle w:val="5E8DAD09EBE64DE28BC2E831B97A7308"/>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2B470D7C-851F-4E7C-866F-F023C32D1DC0}"/>
      </w:docPartPr>
      <w:docPartBody>
        <w:p w:rsidR="00593813">
          <w:r w:rsidRPr="00FC768C">
            <w:rPr>
              <w:rStyle w:val="PlaceholderText"/>
            </w:rPr>
            <w:t>Click here to enter text.</w:t>
          </w:r>
        </w:p>
      </w:docPartBody>
    </w:docPart>
    <w:docPart>
      <w:docPartPr>
        <w:name w:val="D67B6B5EADD84FCC8CFA571D5346D3F2"/>
        <w:category>
          <w:name w:val="General"/>
          <w:gallery w:val="placeholder"/>
        </w:category>
        <w:types>
          <w:type w:val="bbPlcHdr"/>
        </w:types>
        <w:behaviors>
          <w:behavior w:val="content"/>
        </w:behaviors>
        <w:guid w:val="{F069B85D-B22A-4DBB-889D-464D50BC59CE}"/>
      </w:docPartPr>
      <w:docPartBody>
        <w:p w:rsidR="00855905" w:rsidP="00855905">
          <w:pPr>
            <w:pStyle w:val="D67B6B5EADD84FCC8CFA571D5346D3F2"/>
          </w:pPr>
          <w:r w:rsidRPr="00FC768C">
            <w:rPr>
              <w:rStyle w:val="PlaceholderText"/>
            </w:rPr>
            <w:t>Click here to enter text.</w:t>
          </w:r>
        </w:p>
      </w:docPartBody>
    </w:docPart>
    <w:docPart>
      <w:docPartPr>
        <w:name w:val="F7E1EC36011A456388E027C538A71615"/>
        <w:category>
          <w:name w:val="General"/>
          <w:gallery w:val="placeholder"/>
        </w:category>
        <w:types>
          <w:type w:val="bbPlcHdr"/>
        </w:types>
        <w:behaviors>
          <w:behavior w:val="content"/>
        </w:behaviors>
        <w:guid w:val="{F9EF7766-6DE2-4967-AE86-82E894CAD966}"/>
      </w:docPartPr>
      <w:docPartBody>
        <w:p w:rsidR="00855905" w:rsidP="00855905">
          <w:pPr>
            <w:pStyle w:val="F7E1EC36011A456388E027C538A71615"/>
          </w:pPr>
          <w:r w:rsidRPr="00FC768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5905"/>
    <w:rPr>
      <w:color w:val="808080"/>
    </w:rPr>
  </w:style>
  <w:style w:type="paragraph" w:customStyle="1" w:styleId="7320D27F34564CCAA2DDCAB79ED02104">
    <w:name w:val="7320D27F34564CCAA2DDCAB79ED02104"/>
    <w:rsid w:val="00593813"/>
  </w:style>
  <w:style w:type="paragraph" w:customStyle="1" w:styleId="DF9EBD006B9C4AE796E88787BD6515F4">
    <w:name w:val="DF9EBD006B9C4AE796E88787BD6515F4"/>
    <w:rsid w:val="00593813"/>
  </w:style>
  <w:style w:type="paragraph" w:customStyle="1" w:styleId="5E8DAD09EBE64DE28BC2E831B97A7308">
    <w:name w:val="5E8DAD09EBE64DE28BC2E831B97A7308"/>
    <w:rsid w:val="00593813"/>
  </w:style>
  <w:style w:type="paragraph" w:customStyle="1" w:styleId="D67B6B5EADD84FCC8CFA571D5346D3F2">
    <w:name w:val="D67B6B5EADD84FCC8CFA571D5346D3F2"/>
    <w:rsid w:val="00855905"/>
    <w:pPr>
      <w:spacing w:after="160" w:line="259" w:lineRule="auto"/>
    </w:pPr>
  </w:style>
  <w:style w:type="paragraph" w:customStyle="1" w:styleId="F7E1EC36011A456388E027C538A71615">
    <w:name w:val="F7E1EC36011A456388E027C538A71615"/>
    <w:rsid w:val="0085590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0" ma:contentTypeDescription="Create a new document." ma:contentTypeScope="" ma:versionID="a5449244811a67f4aa8036e82a0bf8ac">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8fcb27c44a0405426ed27066353edcc8"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113</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812CC-2490-4A61-A011-B47BBB82E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86C89-ABEB-4920-92F7-52C1F3A5B647}">
  <ds:schemaRefs>
    <ds:schemaRef ds:uri="http://schemas.microsoft.com/sharepoint/events"/>
  </ds:schemaRefs>
</ds:datastoreItem>
</file>

<file path=customXml/itemProps3.xml><?xml version="1.0" encoding="utf-8"?>
<ds:datastoreItem xmlns:ds="http://schemas.openxmlformats.org/officeDocument/2006/customXml" ds:itemID="{033254A0-C154-48F4-87BA-645A8DB149EA}">
  <ds:schemaRefs>
    <ds:schemaRef ds:uri="http://schemas.microsoft.com/sharepoint/v3/contenttype/forms"/>
  </ds:schemaRefs>
</ds:datastoreItem>
</file>

<file path=customXml/itemProps4.xml><?xml version="1.0" encoding="utf-8"?>
<ds:datastoreItem xmlns:ds="http://schemas.openxmlformats.org/officeDocument/2006/customXml" ds:itemID="{293C15E5-CA0C-4BE4-9887-EB098FE178E8}">
  <ds:schemaRefs>
    <ds:schemaRef ds:uri="4600776d-0a3c-44b4-bff2-0ceaafb13046"/>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0606af38-29d8-407d-826d-7a0cb9d9f4ed"/>
    <ds:schemaRef ds:uri="6ab18433-7710-49bd-9bb4-0bb85747556a"/>
    <ds:schemaRef ds:uri="http://schemas.microsoft.com/office/2006/documentManagement/types"/>
    <ds:schemaRef ds:uri="c86d72e2-090a-4e7d-987e-218d8a0db591"/>
    <ds:schemaRef ds:uri="ca160097-f9a4-47a2-9b12-b18df77a0bea"/>
    <ds:schemaRef ds:uri="http://www.w3.org/XML/1998/namespace"/>
    <ds:schemaRef ds:uri="http://purl.org/dc/dcmitype/"/>
  </ds:schemaRefs>
</ds:datastoreItem>
</file>

<file path=customXml/itemProps5.xml><?xml version="1.0" encoding="utf-8"?>
<ds:datastoreItem xmlns:ds="http://schemas.openxmlformats.org/officeDocument/2006/customXml" ds:itemID="{261B6918-FD42-46A9-94FB-B411E528B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