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01660" w:rsidP="00CF0BBA">
      <w:pPr>
        <w:pStyle w:val="TitleCommittee0"/>
      </w:pPr>
      <w:sdt>
        <w:sdtPr>
          <w:alias w:val="CommitteeName"/>
          <w:tag w:val="CommitteeName"/>
          <w:id w:val="1869951332"/>
          <w:placeholder>
            <w:docPart w:val="AB14288E3FB54FEE956E912C673F8D6B"/>
          </w:placeholder>
          <w:richText/>
        </w:sdtPr>
        <w:sdtContent>
          <w:r w:rsidR="0030566E">
            <w:t xml:space="preserve">Health and Social Care </w:t>
          </w:r>
          <w:r>
            <w:t>Committee</w:t>
          </w:r>
        </w:sdtContent>
      </w:sdt>
    </w:p>
    <w:p w:rsidR="00601660" w:rsidP="00156A60">
      <w:pPr>
        <w:pStyle w:val="TitleInquiry0"/>
      </w:pPr>
      <w:r>
        <w:t xml:space="preserve">Oral evidence: </w:t>
      </w:r>
      <w:sdt>
        <w:sdtPr>
          <w:alias w:val="InquiryName"/>
          <w:tag w:val="InquiryName"/>
          <w:id w:val="377371847"/>
          <w:placeholder>
            <w:docPart w:val="AB14288E3FB54FEE956E912C673F8D6B"/>
          </w:placeholder>
          <w:richText/>
        </w:sdtPr>
        <w:sdtContent>
          <w:r w:rsidR="00921AA3">
            <w:t xml:space="preserve">The </w:t>
          </w:r>
          <w:r w:rsidR="0030566E">
            <w:t>future of General Practice, HC 113</w:t>
          </w:r>
        </w:sdtContent>
      </w:sdt>
    </w:p>
    <w:sdt>
      <w:sdtPr>
        <w:alias w:val="SittingDate"/>
        <w:tag w:val="SittingDate"/>
        <w:id w:val="-1160222926"/>
        <w:placeholder>
          <w:docPart w:val="AB14288E3FB54FEE956E912C673F8D6B"/>
        </w:placeholder>
        <w:richText/>
      </w:sdtPr>
      <w:sdtContent>
        <w:p w:rsidR="00601660" w:rsidP="00156A60">
          <w:pPr>
            <w:pStyle w:val="Para"/>
          </w:pPr>
          <w:r>
            <w:fldChar w:fldCharType="begin"/>
          </w:r>
          <w:r>
            <w:instrText xml:space="preserve"> HYPERLINK "https://www.parliamentlive.tv/Event/Index/8d62929c-acdd-48b7-8e67-af3656f91ec1" </w:instrText>
          </w:r>
          <w:r>
            <w:fldChar w:fldCharType="separate"/>
          </w:r>
          <w:r w:rsidRPr="002D7DB8" w:rsidR="0030566E">
            <w:rPr>
              <w:rStyle w:val="Hyperlink"/>
            </w:rPr>
            <w:t>Wedne</w:t>
          </w:r>
          <w:r w:rsidRPr="002D7DB8">
            <w:rPr>
              <w:rStyle w:val="Hyperlink"/>
            </w:rPr>
            <w:t xml:space="preserve">sday </w:t>
          </w:r>
          <w:r w:rsidRPr="002D7DB8" w:rsidR="0030566E">
            <w:rPr>
              <w:rStyle w:val="Hyperlink"/>
            </w:rPr>
            <w:t>18 May</w:t>
          </w:r>
          <w:r w:rsidRPr="002D7DB8" w:rsidR="00A858F6">
            <w:rPr>
              <w:rStyle w:val="Hyperlink"/>
            </w:rPr>
            <w:t xml:space="preserve"> 2022</w:t>
          </w:r>
          <w:r>
            <w:fldChar w:fldCharType="end"/>
          </w:r>
        </w:p>
      </w:sdtContent>
    </w:sdt>
    <w:p w:rsidR="00601660" w:rsidP="00156A60">
      <w:pPr>
        <w:pStyle w:val="Para"/>
      </w:pPr>
      <w:r>
        <w:t xml:space="preserve">Ordered by the House of </w:t>
      </w:r>
      <w:sdt>
        <w:sdtPr>
          <w:alias w:val="House"/>
          <w:tag w:val="House"/>
          <w:id w:val="809213435"/>
          <w:placeholder>
            <w:docPart w:val="AB14288E3FB54FEE956E912C673F8D6B"/>
          </w:placeholder>
          <w:richText/>
        </w:sdtPr>
        <w:sdtContent>
          <w:r w:rsidRPr="00615759">
            <w:t>Commons</w:t>
          </w:r>
        </w:sdtContent>
      </w:sdt>
      <w:r w:rsidRPr="00615759">
        <w:t xml:space="preserve"> to be published on </w:t>
      </w:r>
      <w:sdt>
        <w:sdtPr>
          <w:alias w:val="PublishDate"/>
          <w:tag w:val="PublishDate"/>
          <w:id w:val="217021599"/>
          <w:placeholder>
            <w:docPart w:val="AB14288E3FB54FEE956E912C673F8D6B"/>
          </w:placeholder>
          <w:richText/>
        </w:sdtPr>
        <w:sdtContent>
          <w:r w:rsidR="00736886">
            <w:t>18 May</w:t>
          </w:r>
          <w:r w:rsidR="002403F1">
            <w:t xml:space="preserve"> </w:t>
          </w:r>
          <w:r w:rsidR="00A858F6">
            <w:t>2022</w:t>
          </w:r>
        </w:sdtContent>
      </w:sdt>
      <w:r w:rsidRPr="00615759">
        <w:t>.</w:t>
      </w:r>
    </w:p>
    <w:p w:rsidR="00601660" w:rsidP="00421864">
      <w:pPr>
        <w:pStyle w:val="Para"/>
      </w:pPr>
      <w:sdt>
        <w:sdtPr>
          <w:alias w:val="VideoHyperlink"/>
          <w:tag w:val="VideoHyperlink"/>
          <w:id w:val="703995351"/>
          <w:placeholder>
            <w:docPart w:val="AB14288E3FB54FEE956E912C673F8D6B"/>
          </w:placeholder>
          <w:richText/>
        </w:sdtPr>
        <w:sdtContent>
          <w:r>
            <w:t>Watch the meeting</w:t>
          </w:r>
        </w:sdtContent>
      </w:sdt>
    </w:p>
    <w:p w:rsidR="00601660" w:rsidP="00156A60">
      <w:r>
        <w:t xml:space="preserve">Members present: </w:t>
      </w:r>
      <w:sdt>
        <w:sdtPr>
          <w:alias w:val="MembersPresent"/>
          <w:tag w:val="MembersPresent"/>
          <w:id w:val="366340316"/>
          <w:placeholder>
            <w:docPart w:val="AB14288E3FB54FEE956E912C673F8D6B"/>
          </w:placeholder>
          <w:richText/>
        </w:sdtPr>
        <w:sdtContent>
          <w:r w:rsidR="00ED653B">
            <w:t>Jeremy Hunt (Chair); Lucy Allan; Dr Luke Evans</w:t>
          </w:r>
          <w:r w:rsidR="0055770B">
            <w:t>; Laura Trott</w:t>
          </w:r>
          <w:r w:rsidR="004C3176">
            <w:t>.</w:t>
          </w:r>
        </w:sdtContent>
      </w:sdt>
    </w:p>
    <w:p w:rsidR="00601660" w:rsidP="00427893">
      <w:pPr>
        <w:pStyle w:val="ParaCentre"/>
      </w:pPr>
      <w:r w:rsidRPr="00156A60">
        <w:t xml:space="preserve">Questions </w:t>
      </w:r>
      <w:sdt>
        <w:sdtPr>
          <w:alias w:val="QuestionNumbers"/>
          <w:tag w:val="QuestionNumbers"/>
          <w:id w:val="-1223666168"/>
          <w:placeholder>
            <w:docPart w:val="AB14288E3FB54FEE956E912C673F8D6B"/>
          </w:placeholder>
          <w:richText/>
        </w:sdtPr>
        <w:sdtContent>
          <w:r w:rsidR="00736886">
            <w:t xml:space="preserve">70 - </w:t>
          </w:r>
          <w:r w:rsidR="00BE6D9C">
            <w:t>13</w:t>
          </w:r>
          <w:r w:rsidR="00CC7273">
            <w:t>6</w:t>
          </w:r>
        </w:sdtContent>
      </w:sdt>
    </w:p>
    <w:p w:rsidR="00601660" w:rsidP="00427893">
      <w:pPr>
        <w:pStyle w:val="TitleWitnesses0"/>
      </w:pPr>
      <w:r>
        <w:t>Witnesses</w:t>
      </w:r>
    </w:p>
    <w:p w:rsidR="00736886" w:rsidP="00231F2D">
      <w:pPr>
        <w:pStyle w:val="Para"/>
      </w:pPr>
      <w:bookmarkStart w:id="0" w:name="_Hlk62485050"/>
      <w:r>
        <w:fldChar w:fldCharType="begin"/>
      </w:r>
      <w:r>
        <w:instrText xml:space="preserve"> HYPERLINK \l "Panel1" </w:instrText>
      </w:r>
      <w:r>
        <w:fldChar w:fldCharType="separate"/>
      </w:r>
      <w:r w:rsidRPr="00601660" w:rsidR="00601660">
        <w:rPr>
          <w:rStyle w:val="Hyperlink"/>
        </w:rPr>
        <w:t>I</w:t>
      </w:r>
      <w:r>
        <w:rPr>
          <w:rStyle w:val="Hyperlink"/>
        </w:rPr>
        <w:fldChar w:fldCharType="end"/>
      </w:r>
      <w:r w:rsidR="00601660">
        <w:t>:</w:t>
      </w:r>
      <w:bookmarkEnd w:id="0"/>
      <w:r w:rsidR="00601660">
        <w:t xml:space="preserve"> </w:t>
      </w:r>
      <w:r>
        <w:t xml:space="preserve">Dr Jacob Lee, GP </w:t>
      </w:r>
      <w:r w:rsidR="009B6F8C">
        <w:t>P</w:t>
      </w:r>
      <w:r>
        <w:t xml:space="preserve">artner, Medical Director, One Care </w:t>
      </w:r>
      <w:r w:rsidR="00EC54B6">
        <w:t>G</w:t>
      </w:r>
      <w:r>
        <w:t xml:space="preserve">roup; and Dr Pauline Grant, GP Partner, </w:t>
      </w:r>
      <w:r w:rsidR="00973B4F">
        <w:t>C</w:t>
      </w:r>
      <w:r>
        <w:t xml:space="preserve">linical </w:t>
      </w:r>
      <w:r w:rsidR="00973B4F">
        <w:t>D</w:t>
      </w:r>
      <w:r>
        <w:t>irector, Southampton West Primary Care Network.</w:t>
      </w:r>
    </w:p>
    <w:p w:rsidR="00231F2D" w:rsidP="00231F2D">
      <w:pPr>
        <w:pStyle w:val="Para"/>
      </w:pPr>
      <w:r>
        <w:fldChar w:fldCharType="begin"/>
      </w:r>
      <w:r>
        <w:instrText xml:space="preserve"> HYPERLINK \l "Panel2" </w:instrText>
      </w:r>
      <w:r>
        <w:fldChar w:fldCharType="separate"/>
      </w:r>
      <w:r w:rsidRPr="00DC7947" w:rsidR="009B6F8C">
        <w:rPr>
          <w:rStyle w:val="Hyperlink"/>
        </w:rPr>
        <w:t>II</w:t>
      </w:r>
      <w:r>
        <w:fldChar w:fldCharType="end"/>
      </w:r>
      <w:r w:rsidR="009B6F8C">
        <w:t>: Professor Steinar Hunsk</w:t>
      </w:r>
      <w:r w:rsidR="00924CD5">
        <w:t>å</w:t>
      </w:r>
      <w:r w:rsidR="009B6F8C">
        <w:t>r, Professor of Primary Care, University of Bergen; Dr</w:t>
      </w:r>
      <w:r w:rsidR="00C05EA8">
        <w:t> </w:t>
      </w:r>
      <w:r w:rsidR="009B6F8C">
        <w:t>Kate Sidaway-Lee, Research Fellow, St Leonard’s Medical Practice, Exeter; and Dr Rebecca Rosen, Senior Fellow and GP, Nuffield Trust.</w:t>
      </w:r>
    </w:p>
    <w:p w:rsidR="00EB526D" w:rsidP="00490776">
      <w:pPr>
        <w:pStyle w:val="Para"/>
      </w:pPr>
    </w:p>
    <w:p w:rsidR="00601660" w:rsidP="00776882">
      <w:pPr>
        <w:rPr>
          <w:rFonts w:eastAsia="Times New Roman"/>
          <w:szCs w:val="20"/>
        </w:rPr>
      </w:pPr>
      <w:r>
        <w:br w:type="page"/>
      </w:r>
    </w:p>
    <w:p w:rsidR="00601660" w:rsidP="00316298">
      <w:pPr>
        <w:pStyle w:val="TitlePanel0"/>
      </w:pPr>
      <w:bookmarkStart w:id="1" w:name="Panel1"/>
      <w:bookmarkStart w:id="2" w:name="_Hlk77705443"/>
      <w:bookmarkStart w:id="3" w:name="_Hlk98851045"/>
      <w:r>
        <w:t>Examination of witness</w:t>
      </w:r>
      <w:r w:rsidR="00066211">
        <w:t>es</w:t>
      </w:r>
    </w:p>
    <w:p w:rsidR="006B0F10" w:rsidP="00884F54">
      <w:pPr>
        <w:pStyle w:val="Para"/>
      </w:pPr>
      <w:r>
        <w:t>Witness</w:t>
      </w:r>
      <w:r w:rsidR="00066211">
        <w:t>es</w:t>
      </w:r>
      <w:r>
        <w:t xml:space="preserve">: </w:t>
      </w:r>
      <w:r w:rsidR="00C05EA8">
        <w:t>Dr Lee and Dr Grant.</w:t>
      </w:r>
      <w:bookmarkEnd w:id="1"/>
      <w:bookmarkEnd w:id="2"/>
      <w:bookmarkEnd w:id="3"/>
    </w:p>
    <w:p w:rsidR="00EC0C91" w:rsidP="006460FC">
      <w:pPr>
        <w:pStyle w:val="Question"/>
      </w:pPr>
      <w:sdt>
        <w:sdtPr>
          <w:alias w:val="Member"/>
          <w:tag w:val="&lt;Member mnisId='1572' dodsId='35446'&gt;"/>
          <w:id w:val="-75208904"/>
          <w:placeholder>
            <w:docPart w:val="DefaultPlaceholder_-1854013440"/>
          </w:placeholder>
          <w:richText/>
        </w:sdtPr>
        <w:sdtContent>
          <w:r w:rsidRPr="006B0F10" w:rsidR="006B0F10">
            <w:rPr>
              <w:b/>
            </w:rPr>
            <w:t>Chair:</w:t>
          </w:r>
        </w:sdtContent>
      </w:sdt>
      <w:r w:rsidR="006B0F10">
        <w:t xml:space="preserve"> </w:t>
      </w:r>
      <w:r w:rsidR="00756A7D">
        <w:t>G</w:t>
      </w:r>
      <w:r w:rsidRPr="007032A2" w:rsidR="007032A2">
        <w:t>ood afternoon and welcome to this evidence session</w:t>
      </w:r>
      <w:r w:rsidR="00595CD1">
        <w:t>,</w:t>
      </w:r>
      <w:r w:rsidRPr="007032A2" w:rsidR="007032A2">
        <w:t xml:space="preserve"> </w:t>
      </w:r>
      <w:r w:rsidR="002D647F">
        <w:t xml:space="preserve">which </w:t>
      </w:r>
      <w:r w:rsidRPr="007032A2" w:rsidR="007032A2">
        <w:t>forms part of the</w:t>
      </w:r>
      <w:r w:rsidR="002D647F">
        <w:t xml:space="preserve"> inquiry of the</w:t>
      </w:r>
      <w:r w:rsidRPr="007032A2" w:rsidR="007032A2">
        <w:t xml:space="preserve"> </w:t>
      </w:r>
      <w:r w:rsidR="002D647F">
        <w:t>H</w:t>
      </w:r>
      <w:r w:rsidRPr="007032A2" w:rsidR="007032A2">
        <w:t xml:space="preserve">ealth and </w:t>
      </w:r>
      <w:r w:rsidR="002D647F">
        <w:t>S</w:t>
      </w:r>
      <w:r w:rsidRPr="007032A2" w:rsidR="007032A2">
        <w:t xml:space="preserve">ocial </w:t>
      </w:r>
      <w:r w:rsidR="002D647F">
        <w:t>C</w:t>
      </w:r>
      <w:r w:rsidRPr="007032A2" w:rsidR="007032A2">
        <w:t xml:space="preserve">are </w:t>
      </w:r>
      <w:r w:rsidR="002D647F">
        <w:t>Se</w:t>
      </w:r>
      <w:r w:rsidRPr="007032A2" w:rsidR="007032A2">
        <w:t xml:space="preserve">lect </w:t>
      </w:r>
      <w:r w:rsidR="002D647F">
        <w:t>C</w:t>
      </w:r>
      <w:r w:rsidRPr="007032A2" w:rsidR="007032A2">
        <w:t>ommittee into the future of general practi</w:t>
      </w:r>
      <w:r w:rsidR="009474B4">
        <w:t>c</w:t>
      </w:r>
      <w:r w:rsidRPr="007032A2" w:rsidR="007032A2">
        <w:t>e. Today</w:t>
      </w:r>
      <w:r w:rsidR="009474B4">
        <w:t xml:space="preserve">, we </w:t>
      </w:r>
      <w:r w:rsidRPr="007032A2" w:rsidR="007032A2">
        <w:t>focus on an issue that is much debated and close to the heart</w:t>
      </w:r>
      <w:r w:rsidR="009474B4">
        <w:t>s</w:t>
      </w:r>
      <w:r w:rsidRPr="007032A2" w:rsidR="007032A2">
        <w:t xml:space="preserve"> of many </w:t>
      </w:r>
      <w:r w:rsidR="009474B4">
        <w:t>GP</w:t>
      </w:r>
      <w:r w:rsidRPr="007032A2" w:rsidR="007032A2">
        <w:t>s</w:t>
      </w:r>
      <w:r w:rsidR="00F81B97">
        <w:t xml:space="preserve">, </w:t>
      </w:r>
      <w:r w:rsidR="00445C92">
        <w:t xml:space="preserve">which is </w:t>
      </w:r>
      <w:r w:rsidRPr="007032A2" w:rsidR="007032A2">
        <w:t>continuity of care</w:t>
      </w:r>
      <w:r w:rsidR="00F81B97">
        <w:t>,</w:t>
      </w:r>
      <w:r w:rsidRPr="007032A2" w:rsidR="007032A2">
        <w:t xml:space="preserve"> where patient</w:t>
      </w:r>
      <w:r w:rsidR="00445C92">
        <w:t>s</w:t>
      </w:r>
      <w:r w:rsidR="00F81B97">
        <w:t xml:space="preserve"> ha</w:t>
      </w:r>
      <w:r w:rsidR="00445C92">
        <w:t>ve</w:t>
      </w:r>
      <w:r w:rsidR="00F81B97">
        <w:t xml:space="preserve"> </w:t>
      </w:r>
      <w:r w:rsidRPr="007032A2" w:rsidR="007032A2">
        <w:t>an ongoing personal relationship with the clinician who</w:t>
      </w:r>
      <w:r w:rsidR="00C0665C">
        <w:t xml:space="preserve"> i</w:t>
      </w:r>
      <w:r w:rsidRPr="007032A2" w:rsidR="007032A2">
        <w:t>s responsible for their care.</w:t>
      </w:r>
    </w:p>
    <w:p w:rsidR="006460FC" w:rsidP="00EC0C91">
      <w:pPr>
        <w:pStyle w:val="Question"/>
        <w:numPr>
          <w:ilvl w:val="0"/>
          <w:numId w:val="0"/>
        </w:numPr>
        <w:ind w:left="794"/>
      </w:pPr>
      <w:r w:rsidRPr="007032A2">
        <w:t>In our second panel</w:t>
      </w:r>
      <w:r w:rsidR="00D620D5">
        <w:t>,</w:t>
      </w:r>
      <w:r w:rsidRPr="007032A2">
        <w:t xml:space="preserve"> w</w:t>
      </w:r>
      <w:r w:rsidR="00C0665C">
        <w:t>e will</w:t>
      </w:r>
      <w:r w:rsidRPr="007032A2">
        <w:t xml:space="preserve"> hear from academics who have studied the clinical benefits of continuity of care</w:t>
      </w:r>
      <w:r w:rsidR="00C0665C">
        <w:t>. That panel includes</w:t>
      </w:r>
      <w:r w:rsidRPr="007032A2">
        <w:t xml:space="preserve"> a special guest from Norway</w:t>
      </w:r>
      <w:r w:rsidR="00C0665C">
        <w:t>. T</w:t>
      </w:r>
      <w:r w:rsidRPr="007032A2">
        <w:t>here was a much</w:t>
      </w:r>
      <w:r w:rsidR="00EC0C91">
        <w:t xml:space="preserve"> </w:t>
      </w:r>
      <w:r w:rsidRPr="007032A2">
        <w:t xml:space="preserve">publicised study in </w:t>
      </w:r>
      <w:r w:rsidR="00C0665C">
        <w:t>Norway</w:t>
      </w:r>
      <w:r w:rsidRPr="007032A2">
        <w:t xml:space="preserve"> last year about continuity of care which ha</w:t>
      </w:r>
      <w:r w:rsidR="00C0665C">
        <w:t>d</w:t>
      </w:r>
      <w:r w:rsidRPr="007032A2">
        <w:t xml:space="preserve"> some very striking results. First, we a</w:t>
      </w:r>
      <w:r w:rsidR="00F013F8">
        <w:t>re</w:t>
      </w:r>
      <w:r w:rsidR="00E33ACE">
        <w:t xml:space="preserve"> going</w:t>
      </w:r>
      <w:r w:rsidR="00F013F8">
        <w:t xml:space="preserve"> to</w:t>
      </w:r>
      <w:r w:rsidRPr="007032A2">
        <w:t xml:space="preserve"> hear from two GP</w:t>
      </w:r>
      <w:r w:rsidR="00F013F8">
        <w:t>s</w:t>
      </w:r>
      <w:r w:rsidRPr="007032A2">
        <w:t xml:space="preserve"> who have sw</w:t>
      </w:r>
      <w:r>
        <w:t>u</w:t>
      </w:r>
      <w:r w:rsidRPr="007032A2">
        <w:t xml:space="preserve">m against the tide in England </w:t>
      </w:r>
      <w:r w:rsidR="00F013F8">
        <w:t xml:space="preserve">and have </w:t>
      </w:r>
      <w:r w:rsidRPr="007032A2">
        <w:t xml:space="preserve">continued with personal lists </w:t>
      </w:r>
      <w:r w:rsidR="00F013F8">
        <w:t xml:space="preserve">of </w:t>
      </w:r>
      <w:r w:rsidRPr="007032A2">
        <w:t>patients. In doing s</w:t>
      </w:r>
      <w:r w:rsidR="00765D7C">
        <w:t xml:space="preserve">o, </w:t>
      </w:r>
      <w:r w:rsidRPr="007032A2">
        <w:t>I think they represent less than 10% of all practi</w:t>
      </w:r>
      <w:r w:rsidR="00765D7C">
        <w:t>c</w:t>
      </w:r>
      <w:r w:rsidRPr="007032A2">
        <w:t xml:space="preserve">es across England, so they are very much in the minority. We </w:t>
      </w:r>
      <w:r w:rsidR="00933D60">
        <w:t xml:space="preserve">invited </w:t>
      </w:r>
      <w:r w:rsidR="00DB4FA8">
        <w:t>them</w:t>
      </w:r>
      <w:r w:rsidR="00933D60">
        <w:t xml:space="preserve"> because we </w:t>
      </w:r>
      <w:r w:rsidRPr="007032A2">
        <w:t>want to hear about</w:t>
      </w:r>
      <w:r>
        <w:t xml:space="preserve"> </w:t>
      </w:r>
      <w:r w:rsidRPr="007032A2">
        <w:t xml:space="preserve">that and whether </w:t>
      </w:r>
      <w:r w:rsidR="0058678B">
        <w:t>they</w:t>
      </w:r>
      <w:r w:rsidRPr="007032A2">
        <w:t xml:space="preserve"> think it works.</w:t>
      </w:r>
    </w:p>
    <w:p w:rsidR="001535C4" w:rsidP="002B53AC">
      <w:pPr>
        <w:pStyle w:val="Remark"/>
      </w:pPr>
      <w:r w:rsidRPr="007032A2">
        <w:t>I</w:t>
      </w:r>
      <w:r>
        <w:t xml:space="preserve"> </w:t>
      </w:r>
      <w:r w:rsidRPr="007032A2">
        <w:t xml:space="preserve">start by welcoming </w:t>
      </w:r>
      <w:r w:rsidR="006460FC">
        <w:t>Dr</w:t>
      </w:r>
      <w:r w:rsidRPr="007032A2">
        <w:t xml:space="preserve"> Jacob Lee, GP partner at </w:t>
      </w:r>
      <w:r w:rsidR="00C9431C">
        <w:t>H</w:t>
      </w:r>
      <w:r w:rsidRPr="007032A2">
        <w:t xml:space="preserve">orfield health centre in Bristol and medical director for the </w:t>
      </w:r>
      <w:r w:rsidR="00C9431C">
        <w:t>O</w:t>
      </w:r>
      <w:r w:rsidRPr="007032A2">
        <w:t xml:space="preserve">ne </w:t>
      </w:r>
      <w:r w:rsidR="00C9431C">
        <w:t>C</w:t>
      </w:r>
      <w:r w:rsidRPr="007032A2">
        <w:t>are group</w:t>
      </w:r>
      <w:r w:rsidR="00C9431C">
        <w:t>,</w:t>
      </w:r>
      <w:r w:rsidRPr="007032A2">
        <w:t xml:space="preserve"> which is the largest GP federation in England. His practi</w:t>
      </w:r>
      <w:r w:rsidR="00C9431C">
        <w:t>c</w:t>
      </w:r>
      <w:r w:rsidRPr="007032A2">
        <w:t xml:space="preserve">e operates a personal list system which meant that between </w:t>
      </w:r>
      <w:r w:rsidR="00C9431C">
        <w:t>M</w:t>
      </w:r>
      <w:r w:rsidRPr="007032A2">
        <w:t>ay 2020 and April 2021</w:t>
      </w:r>
      <w:r w:rsidR="002B53AC">
        <w:t xml:space="preserve"> 55%</w:t>
      </w:r>
      <w:r w:rsidRPr="007032A2">
        <w:t xml:space="preserve"> of all GP consultations were between a patient and their usual GP</w:t>
      </w:r>
      <w:r w:rsidR="002B53AC">
        <w:t>.</w:t>
      </w:r>
      <w:r w:rsidRPr="007032A2">
        <w:t xml:space="preserve"> </w:t>
      </w:r>
    </w:p>
    <w:p w:rsidR="00CB7D48" w:rsidP="002B53AC">
      <w:pPr>
        <w:pStyle w:val="Remark"/>
      </w:pPr>
      <w:r>
        <w:t>G</w:t>
      </w:r>
      <w:r w:rsidRPr="007032A2" w:rsidR="007032A2">
        <w:t>ood afternoon</w:t>
      </w:r>
      <w:r>
        <w:t>,</w:t>
      </w:r>
      <w:r w:rsidRPr="007032A2" w:rsidR="007032A2">
        <w:t xml:space="preserve"> </w:t>
      </w:r>
      <w:r w:rsidR="002B53AC">
        <w:t xml:space="preserve">Dr </w:t>
      </w:r>
      <w:r w:rsidRPr="007032A2" w:rsidR="007032A2">
        <w:t xml:space="preserve">Pauline </w:t>
      </w:r>
      <w:r w:rsidR="002B53AC">
        <w:t>G</w:t>
      </w:r>
      <w:r w:rsidRPr="007032A2" w:rsidR="007032A2">
        <w:t xml:space="preserve">rant, a GP partner at the </w:t>
      </w:r>
      <w:r w:rsidR="002B53AC">
        <w:t>C</w:t>
      </w:r>
      <w:r w:rsidRPr="007032A2" w:rsidR="007032A2">
        <w:t xml:space="preserve">heviot </w:t>
      </w:r>
      <w:r w:rsidR="002B53AC">
        <w:t>R</w:t>
      </w:r>
      <w:r w:rsidRPr="007032A2" w:rsidR="007032A2">
        <w:t xml:space="preserve">oad surgery in Southampton and clinical director of the Southampton </w:t>
      </w:r>
      <w:r w:rsidR="007D2AAC">
        <w:t>W</w:t>
      </w:r>
      <w:r w:rsidRPr="007032A2" w:rsidR="007032A2">
        <w:t xml:space="preserve">est </w:t>
      </w:r>
      <w:r w:rsidR="00A377FA">
        <w:t>p</w:t>
      </w:r>
      <w:r w:rsidRPr="007032A2" w:rsidR="007032A2">
        <w:t xml:space="preserve">rimary </w:t>
      </w:r>
      <w:r w:rsidR="00EF3696">
        <w:t>c</w:t>
      </w:r>
      <w:r w:rsidRPr="007032A2" w:rsidR="007032A2">
        <w:t xml:space="preserve">are </w:t>
      </w:r>
      <w:r w:rsidR="00321EFC">
        <w:t>n</w:t>
      </w:r>
      <w:r w:rsidRPr="007032A2" w:rsidR="007032A2">
        <w:t>etwork. She also operates a list system</w:t>
      </w:r>
      <w:r w:rsidRPr="00C96168" w:rsidR="00C96168">
        <w:t xml:space="preserve"> which</w:t>
      </w:r>
      <w:r w:rsidR="00C96168">
        <w:t xml:space="preserve">—I </w:t>
      </w:r>
      <w:r w:rsidRPr="00C96168" w:rsidR="00C96168">
        <w:t xml:space="preserve">do not want to put words into </w:t>
      </w:r>
      <w:r w:rsidR="009732FD">
        <w:t>her</w:t>
      </w:r>
      <w:r w:rsidRPr="00C96168" w:rsidR="00C96168">
        <w:t xml:space="preserve"> mouth</w:t>
      </w:r>
      <w:r w:rsidR="00C96168">
        <w:t>—</w:t>
      </w:r>
      <w:r w:rsidR="009732FD">
        <w:t xml:space="preserve">she </w:t>
      </w:r>
      <w:r w:rsidRPr="00C96168" w:rsidR="00C96168">
        <w:t>believe</w:t>
      </w:r>
      <w:r w:rsidR="009732FD">
        <w:t>s</w:t>
      </w:r>
      <w:r w:rsidRPr="00C96168" w:rsidR="00C96168">
        <w:t xml:space="preserve"> is the primary reason behind </w:t>
      </w:r>
      <w:r w:rsidR="00EF3696">
        <w:t xml:space="preserve">the </w:t>
      </w:r>
      <w:r w:rsidRPr="00C96168" w:rsidR="00C96168">
        <w:t xml:space="preserve">very high patient satisfaction scores </w:t>
      </w:r>
      <w:r w:rsidR="00EF3696">
        <w:t>she achieves</w:t>
      </w:r>
      <w:r w:rsidRPr="00C96168" w:rsidR="00C96168">
        <w:t xml:space="preserve"> in </w:t>
      </w:r>
      <w:r w:rsidR="009732FD">
        <w:t>her practice</w:t>
      </w:r>
      <w:r w:rsidRPr="00C96168" w:rsidR="00C96168">
        <w:t>.</w:t>
      </w:r>
      <w:r w:rsidR="00EF3696">
        <w:t xml:space="preserve"> A</w:t>
      </w:r>
      <w:r w:rsidRPr="00C96168" w:rsidR="00C96168">
        <w:t xml:space="preserve"> very warm welcome to both of you</w:t>
      </w:r>
      <w:r>
        <w:t>.</w:t>
      </w:r>
    </w:p>
    <w:p w:rsidR="00C96168" w:rsidP="002B53AC">
      <w:pPr>
        <w:pStyle w:val="Remark"/>
      </w:pPr>
      <w:r>
        <w:t xml:space="preserve">Dr </w:t>
      </w:r>
      <w:r w:rsidRPr="00C96168">
        <w:t>Lee</w:t>
      </w:r>
      <w:r w:rsidR="00CB7D48">
        <w:t>, c</w:t>
      </w:r>
      <w:r w:rsidRPr="00C96168">
        <w:t xml:space="preserve">an you tell us why you have been able to continue to offer continuity of care and a patient list system when most </w:t>
      </w:r>
      <w:r>
        <w:t>GP</w:t>
      </w:r>
      <w:r w:rsidRPr="00C96168">
        <w:t>s we speak</w:t>
      </w:r>
      <w:r>
        <w:t xml:space="preserve"> to and</w:t>
      </w:r>
      <w:r w:rsidRPr="00C96168">
        <w:t xml:space="preserve"> indeed most GP representatives say that is just not possible given</w:t>
      </w:r>
      <w:r>
        <w:t xml:space="preserve"> our</w:t>
      </w:r>
      <w:r w:rsidRPr="00C96168">
        <w:t xml:space="preserve"> shortage of </w:t>
      </w:r>
      <w:r>
        <w:t>GPs</w:t>
      </w:r>
      <w:r w:rsidRPr="00C96168">
        <w:t>?</w:t>
      </w:r>
    </w:p>
    <w:p w:rsidR="00183338" w:rsidP="00C96168">
      <w:pPr>
        <w:pStyle w:val="Answer"/>
      </w:pPr>
      <w:sdt>
        <w:sdtPr>
          <w:alias w:val="Witness"/>
          <w:id w:val="158748873"/>
          <w:placeholder>
            <w:docPart w:val="DefaultPlaceholder_-1854013440"/>
          </w:placeholder>
          <w:richText/>
        </w:sdtPr>
        <w:sdtContent>
          <w:r w:rsidRPr="00C96168" w:rsidR="00C96168">
            <w:rPr>
              <w:b/>
              <w:i/>
            </w:rPr>
            <w:t>Dr Lee:</w:t>
          </w:r>
        </w:sdtContent>
      </w:sdt>
      <w:r w:rsidR="00C96168">
        <w:t xml:space="preserve"> </w:t>
      </w:r>
      <w:r w:rsidRPr="00C96168" w:rsidR="00C96168">
        <w:t>As a point of clarification, I was medical director for</w:t>
      </w:r>
      <w:r w:rsidR="00D55665">
        <w:t xml:space="preserve"> the</w:t>
      </w:r>
      <w:r w:rsidRPr="00C96168" w:rsidR="00C96168">
        <w:t xml:space="preserve"> </w:t>
      </w:r>
      <w:r w:rsidR="00D55665">
        <w:t>O</w:t>
      </w:r>
      <w:r w:rsidRPr="00C96168" w:rsidR="00C96168">
        <w:t>ne</w:t>
      </w:r>
      <w:r w:rsidR="00D55665">
        <w:t xml:space="preserve"> C</w:t>
      </w:r>
      <w:r w:rsidRPr="00C96168" w:rsidR="00C96168">
        <w:t>are consortium last year</w:t>
      </w:r>
      <w:r w:rsidR="00D55665">
        <w:t>.</w:t>
      </w:r>
      <w:r w:rsidRPr="00C96168" w:rsidR="00C96168">
        <w:t xml:space="preserve"> I left that ro</w:t>
      </w:r>
      <w:r w:rsidR="00D55665">
        <w:t>le</w:t>
      </w:r>
      <w:r w:rsidRPr="00C96168" w:rsidR="00C96168">
        <w:t xml:space="preserve"> recently.</w:t>
      </w:r>
    </w:p>
    <w:p w:rsidR="00B1141A" w:rsidP="00C96168">
      <w:pPr>
        <w:pStyle w:val="Answer"/>
      </w:pPr>
      <w:r w:rsidRPr="00C96168">
        <w:t xml:space="preserve">Perhaps I could tell you about my experience </w:t>
      </w:r>
      <w:r w:rsidR="00D55665">
        <w:t xml:space="preserve">as </w:t>
      </w:r>
      <w:r w:rsidRPr="00C96168">
        <w:t xml:space="preserve">a GP. I have been a GP for 12 years. </w:t>
      </w:r>
      <w:r w:rsidR="00451425">
        <w:t>F</w:t>
      </w:r>
      <w:r w:rsidRPr="006C5738" w:rsidR="00451425">
        <w:t>or a period of five years</w:t>
      </w:r>
      <w:r w:rsidR="00183338">
        <w:t>,</w:t>
      </w:r>
      <w:r w:rsidRPr="00C96168" w:rsidR="00451425">
        <w:t xml:space="preserve"> </w:t>
      </w:r>
      <w:r w:rsidRPr="00C96168">
        <w:t>I worked in a pract</w:t>
      </w:r>
      <w:r w:rsidR="00D55665">
        <w:t>ice</w:t>
      </w:r>
      <w:r w:rsidRPr="00C96168">
        <w:t xml:space="preserve"> that </w:t>
      </w:r>
      <w:r w:rsidRPr="006C5738" w:rsidR="006C5738">
        <w:t xml:space="preserve">did not have personal lists. I have worked </w:t>
      </w:r>
      <w:r>
        <w:t xml:space="preserve">in </w:t>
      </w:r>
      <w:r w:rsidRPr="006C5738" w:rsidR="006C5738">
        <w:t>out of hours</w:t>
      </w:r>
      <w:r w:rsidR="00451425">
        <w:t xml:space="preserve">, and for the </w:t>
      </w:r>
      <w:r>
        <w:t>l</w:t>
      </w:r>
      <w:r w:rsidRPr="006C5738" w:rsidR="006C5738">
        <w:t xml:space="preserve">ast three years I have worked as a GP at </w:t>
      </w:r>
      <w:r w:rsidR="00451425">
        <w:t>Hor</w:t>
      </w:r>
      <w:r w:rsidRPr="006C5738" w:rsidR="006C5738">
        <w:t>field health centre.</w:t>
      </w:r>
    </w:p>
    <w:p w:rsidR="00233937" w:rsidP="00C96168">
      <w:pPr>
        <w:pStyle w:val="Answer"/>
      </w:pPr>
      <w:r w:rsidRPr="006C5738">
        <w:t>My experience of working in</w:t>
      </w:r>
      <w:r w:rsidR="009A7D4A">
        <w:t xml:space="preserve"> practice</w:t>
      </w:r>
      <w:r w:rsidRPr="006C5738">
        <w:t>s that d</w:t>
      </w:r>
      <w:r w:rsidR="00B1141A">
        <w:t>o</w:t>
      </w:r>
      <w:r w:rsidRPr="006C5738">
        <w:t xml:space="preserve"> not have personal lists was challenging.</w:t>
      </w:r>
      <w:r w:rsidR="00A66BEE">
        <w:t xml:space="preserve"> I will take you through </w:t>
      </w:r>
      <w:r w:rsidRPr="006C5738">
        <w:t>a day of seeing patients you do not know and recognise coming to you with problems</w:t>
      </w:r>
      <w:r w:rsidR="00E76175">
        <w:t xml:space="preserve">. </w:t>
      </w:r>
      <w:r w:rsidR="00A66BEE">
        <w:t>Y</w:t>
      </w:r>
      <w:r w:rsidRPr="006C5738">
        <w:t xml:space="preserve">ou are trying to read their notes and get a feeling for what has been happening in the past. They have seen lots of different </w:t>
      </w:r>
      <w:r w:rsidR="00E76175">
        <w:t>GPs</w:t>
      </w:r>
      <w:r w:rsidRPr="006C5738">
        <w:t>. It makes the consultation really challenging</w:t>
      </w:r>
      <w:r w:rsidR="00E76175">
        <w:t xml:space="preserve"> </w:t>
      </w:r>
      <w:r w:rsidRPr="006C5738">
        <w:t>when you</w:t>
      </w:r>
      <w:r w:rsidR="00E76175">
        <w:t xml:space="preserve"> a</w:t>
      </w:r>
      <w:r w:rsidRPr="006C5738">
        <w:t>re looking at blood test results</w:t>
      </w:r>
      <w:r w:rsidR="006A3B12">
        <w:t xml:space="preserve"> and letters</w:t>
      </w:r>
      <w:r w:rsidR="007E50CE">
        <w:t xml:space="preserve"> for p</w:t>
      </w:r>
      <w:r w:rsidRPr="006C5738">
        <w:t>atient</w:t>
      </w:r>
      <w:r w:rsidR="006A3B12">
        <w:t>s</w:t>
      </w:r>
      <w:r w:rsidRPr="006C5738">
        <w:t xml:space="preserve"> you do not know because they</w:t>
      </w:r>
      <w:r w:rsidR="007E50CE">
        <w:t xml:space="preserve"> a</w:t>
      </w:r>
      <w:r w:rsidRPr="006C5738">
        <w:t>re</w:t>
      </w:r>
      <w:r w:rsidR="007E50CE">
        <w:t xml:space="preserve"> </w:t>
      </w:r>
      <w:r w:rsidRPr="006C5738">
        <w:t xml:space="preserve">split between the different </w:t>
      </w:r>
      <w:r w:rsidR="007E50CE">
        <w:t>GPs who are</w:t>
      </w:r>
      <w:r w:rsidRPr="006C5738">
        <w:t xml:space="preserve"> in that day</w:t>
      </w:r>
      <w:r w:rsidR="007E50CE">
        <w:t>. It is</w:t>
      </w:r>
      <w:r w:rsidRPr="006C5738">
        <w:t xml:space="preserve"> </w:t>
      </w:r>
      <w:r w:rsidR="00DD72CE">
        <w:t xml:space="preserve">so </w:t>
      </w:r>
      <w:r w:rsidRPr="006C5738">
        <w:t>inefficient and</w:t>
      </w:r>
      <w:r w:rsidR="007E50CE">
        <w:t xml:space="preserve"> </w:t>
      </w:r>
      <w:r w:rsidRPr="006C5738">
        <w:t>difficult to try to do a good job for that individual. When you have the patient in front of you</w:t>
      </w:r>
      <w:r w:rsidR="007E50CE">
        <w:t>,</w:t>
      </w:r>
      <w:r w:rsidRPr="006C5738">
        <w:t xml:space="preserve"> you give them the best advice you can</w:t>
      </w:r>
      <w:r w:rsidR="00815823">
        <w:t>, but you</w:t>
      </w:r>
      <w:r w:rsidRPr="006C5738">
        <w:t xml:space="preserve"> do not know that they will ever come back </w:t>
      </w:r>
      <w:r w:rsidR="00815823">
        <w:t xml:space="preserve">to </w:t>
      </w:r>
      <w:r w:rsidRPr="006C5738">
        <w:t>see you. Often, trying to prioritise access over continuit</w:t>
      </w:r>
      <w:r>
        <w:t>y is</w:t>
      </w:r>
      <w:r w:rsidRPr="006C5738">
        <w:t xml:space="preserve"> a big challenge.</w:t>
      </w:r>
    </w:p>
    <w:p w:rsidR="008B4649" w:rsidP="00C96168">
      <w:pPr>
        <w:pStyle w:val="Answer"/>
      </w:pPr>
      <w:r w:rsidRPr="006C5738">
        <w:t>I saw the light</w:t>
      </w:r>
      <w:r w:rsidR="00DC4290">
        <w:t>,</w:t>
      </w:r>
      <w:r w:rsidRPr="006C5738">
        <w:t xml:space="preserve"> having moved to </w:t>
      </w:r>
      <w:r w:rsidR="00233937">
        <w:t>H</w:t>
      </w:r>
      <w:r w:rsidRPr="006C5738">
        <w:t xml:space="preserve">orfield three years ago. It was a </w:t>
      </w:r>
      <w:r w:rsidR="009A7D4A">
        <w:t>practice</w:t>
      </w:r>
      <w:r w:rsidRPr="006C5738">
        <w:t xml:space="preserve"> I had locum</w:t>
      </w:r>
      <w:r w:rsidR="00DC4290">
        <w:t>ed at</w:t>
      </w:r>
      <w:r w:rsidRPr="006C5738">
        <w:t xml:space="preserve"> for a number of months prior to that. My days are transformed; </w:t>
      </w:r>
      <w:r w:rsidR="00233937">
        <w:t>t</w:t>
      </w:r>
      <w:r w:rsidRPr="006C5738">
        <w:t>hey are very different. When I look at my list of patients I need to see that day</w:t>
      </w:r>
      <w:r w:rsidR="0033478D">
        <w:t>,</w:t>
      </w:r>
      <w:r w:rsidRPr="006C5738">
        <w:t xml:space="preserve"> I recognise 70% of the names on that list. I have had conversations with them. The type of consultation we have is much more a</w:t>
      </w:r>
      <w:r w:rsidR="00233937">
        <w:t>bout</w:t>
      </w:r>
      <w:r w:rsidRPr="006C5738">
        <w:t xml:space="preserve"> what the patient wants and needs</w:t>
      </w:r>
      <w:r>
        <w:t>.</w:t>
      </w:r>
      <w:r w:rsidRPr="006C5738">
        <w:t xml:space="preserve"> I am able to understand the</w:t>
      </w:r>
      <w:r>
        <w:t>ir</w:t>
      </w:r>
      <w:r w:rsidRPr="006C5738">
        <w:t xml:space="preserve"> history and understand them in the context of their family. I provide six sessions a week and look after 1</w:t>
      </w:r>
      <w:r>
        <w:t>,</w:t>
      </w:r>
      <w:r w:rsidRPr="006C5738">
        <w:t>200 patients</w:t>
      </w:r>
      <w:r w:rsidRPr="00F839BC" w:rsidR="00F839BC">
        <w:t xml:space="preserve">, which </w:t>
      </w:r>
      <w:r w:rsidR="003F5E89">
        <w:t>is</w:t>
      </w:r>
      <w:r w:rsidRPr="00F839BC" w:rsidR="00F839BC">
        <w:t xml:space="preserve"> 400</w:t>
      </w:r>
      <w:r>
        <w:t> </w:t>
      </w:r>
      <w:r w:rsidRPr="00F839BC" w:rsidR="00F839BC">
        <w:t>families</w:t>
      </w:r>
      <w:r w:rsidR="00F839BC">
        <w:t xml:space="preserve">. </w:t>
      </w:r>
      <w:r w:rsidRPr="00F839BC" w:rsidR="00F839BC">
        <w:t>That is a manageable number of people to know</w:t>
      </w:r>
      <w:r w:rsidR="00F839BC">
        <w:t>.</w:t>
      </w:r>
    </w:p>
    <w:p w:rsidR="006B5407" w:rsidRPr="006B5407" w:rsidP="00C96168">
      <w:pPr>
        <w:pStyle w:val="Answer"/>
      </w:pPr>
      <w:r>
        <w:t>W</w:t>
      </w:r>
      <w:r w:rsidRPr="00F839BC" w:rsidR="00F839BC">
        <w:t>hen a patient comes to m</w:t>
      </w:r>
      <w:r>
        <w:t>e</w:t>
      </w:r>
      <w:r w:rsidR="003F5E89">
        <w:t>,</w:t>
      </w:r>
      <w:r w:rsidRPr="00F839BC" w:rsidR="00F839BC">
        <w:t xml:space="preserve"> </w:t>
      </w:r>
      <w:r w:rsidR="00C17C74">
        <w:t>my</w:t>
      </w:r>
      <w:r w:rsidRPr="00F839BC" w:rsidR="00F839BC">
        <w:t xml:space="preserve"> overriding</w:t>
      </w:r>
      <w:r>
        <w:t xml:space="preserve"> feeling is</w:t>
      </w:r>
      <w:r w:rsidRPr="00F839BC" w:rsidR="00F839BC">
        <w:t xml:space="preserve"> a sense of responsibility to do the best for that patient</w:t>
      </w:r>
      <w:r w:rsidR="00D72503">
        <w:t>. T</w:t>
      </w:r>
      <w:r w:rsidRPr="00F839BC" w:rsidR="00F839BC">
        <w:t xml:space="preserve">hat responsibility gives me huge satisfaction in </w:t>
      </w:r>
      <w:r w:rsidR="00C17C74">
        <w:t xml:space="preserve">my </w:t>
      </w:r>
      <w:r w:rsidRPr="00F839BC" w:rsidR="00F839BC">
        <w:t xml:space="preserve">role. It makes me want to </w:t>
      </w:r>
      <w:r w:rsidRPr="006B5407">
        <w:t xml:space="preserve">talk about preventive care; </w:t>
      </w:r>
      <w:r w:rsidR="00D72503">
        <w:t>i</w:t>
      </w:r>
      <w:r w:rsidRPr="006B5407">
        <w:t>t enables me to have conversations about difficult topics</w:t>
      </w:r>
      <w:r w:rsidR="00312538">
        <w:t>,</w:t>
      </w:r>
      <w:r w:rsidR="00D72503">
        <w:t xml:space="preserve"> about w</w:t>
      </w:r>
      <w:r w:rsidRPr="006B5407">
        <w:t>eight and smoking</w:t>
      </w:r>
      <w:r w:rsidR="00312538">
        <w:t>,</w:t>
      </w:r>
      <w:r w:rsidRPr="006B5407">
        <w:t xml:space="preserve"> with much more trust and </w:t>
      </w:r>
      <w:r w:rsidR="008D136D">
        <w:t xml:space="preserve">a </w:t>
      </w:r>
      <w:r w:rsidRPr="006B5407">
        <w:t>built</w:t>
      </w:r>
      <w:r w:rsidR="00D72503">
        <w:t>-</w:t>
      </w:r>
      <w:r w:rsidRPr="006B5407">
        <w:t>up sense of joint ownership of the problem with the patient.</w:t>
      </w:r>
    </w:p>
    <w:p w:rsidR="001E1D1F" w:rsidP="00C96168">
      <w:pPr>
        <w:pStyle w:val="Answer"/>
      </w:pPr>
      <w:r>
        <w:t>T</w:t>
      </w:r>
      <w:r w:rsidR="00D72503">
        <w:t xml:space="preserve">he </w:t>
      </w:r>
      <w:r w:rsidRPr="006B5407" w:rsidR="006B5407">
        <w:t>process</w:t>
      </w:r>
      <w:r>
        <w:t>ing</w:t>
      </w:r>
      <w:r w:rsidR="00D962D0">
        <w:t xml:space="preserve"> </w:t>
      </w:r>
      <w:r w:rsidRPr="006B5407" w:rsidR="006B5407">
        <w:t>of blood test results and letters is no longer looking at th</w:t>
      </w:r>
      <w:r w:rsidR="00D962D0">
        <w:t>e</w:t>
      </w:r>
      <w:r>
        <w:t xml:space="preserve"> blood test</w:t>
      </w:r>
      <w:r w:rsidR="00D962D0">
        <w:t xml:space="preserve"> </w:t>
      </w:r>
      <w:r w:rsidRPr="006B5407" w:rsidR="006B5407">
        <w:t>result and</w:t>
      </w:r>
      <w:r w:rsidR="00D962D0">
        <w:t xml:space="preserve"> </w:t>
      </w:r>
      <w:r>
        <w:t>having to look</w:t>
      </w:r>
      <w:r w:rsidR="00D962D0">
        <w:t xml:space="preserve"> back </w:t>
      </w:r>
      <w:r w:rsidRPr="006B5407" w:rsidR="006B5407">
        <w:t>through the notes</w:t>
      </w:r>
      <w:r w:rsidR="00D962D0">
        <w:t xml:space="preserve"> </w:t>
      </w:r>
      <w:r w:rsidR="00ED396E">
        <w:t>about why it was</w:t>
      </w:r>
      <w:r w:rsidR="00D962D0">
        <w:t xml:space="preserve"> done. </w:t>
      </w:r>
      <w:r w:rsidRPr="006B5407" w:rsidR="006B5407">
        <w:t>I requested th</w:t>
      </w:r>
      <w:r w:rsidR="00ED396E">
        <w:t>e</w:t>
      </w:r>
      <w:r w:rsidRPr="006B5407" w:rsidR="006B5407">
        <w:t xml:space="preserve"> test a</w:t>
      </w:r>
      <w:r w:rsidR="00D962D0">
        <w:t xml:space="preserve">nd </w:t>
      </w:r>
      <w:r w:rsidR="00ED396E">
        <w:t>I know</w:t>
      </w:r>
      <w:r w:rsidRPr="006B5407" w:rsidR="006B5407">
        <w:t xml:space="preserve"> what was happening. I can recognise when test results or letters are abnormal for the</w:t>
      </w:r>
      <w:r w:rsidR="00ED396E">
        <w:t xml:space="preserve"> patient</w:t>
      </w:r>
      <w:r w:rsidR="00C039F4">
        <w:t xml:space="preserve"> and that</w:t>
      </w:r>
      <w:r w:rsidRPr="006B5407" w:rsidR="006B5407">
        <w:t xml:space="preserve"> enables me to function much more efficiently</w:t>
      </w:r>
      <w:r w:rsidR="006B5407">
        <w:t>.</w:t>
      </w:r>
    </w:p>
    <w:p w:rsidR="006B5407" w:rsidP="00C96168">
      <w:pPr>
        <w:pStyle w:val="Answer"/>
      </w:pPr>
      <w:r>
        <w:t>F</w:t>
      </w:r>
      <w:r w:rsidRPr="006B5407">
        <w:t xml:space="preserve">or the wider </w:t>
      </w:r>
      <w:r w:rsidR="009A7D4A">
        <w:t>practice</w:t>
      </w:r>
      <w:r w:rsidRPr="006B5407">
        <w:t xml:space="preserve"> I work with,</w:t>
      </w:r>
      <w:r w:rsidR="00765EC5">
        <w:t xml:space="preserve"> because</w:t>
      </w:r>
      <w:r w:rsidRPr="006B5407">
        <w:t xml:space="preserve"> the administrative staff and other clinical staff</w:t>
      </w:r>
      <w:r w:rsidR="00765EC5">
        <w:t xml:space="preserve"> </w:t>
      </w:r>
      <w:r w:rsidRPr="006B5407">
        <w:t>know which doctor</w:t>
      </w:r>
      <w:r w:rsidR="00312132">
        <w:t xml:space="preserve"> is</w:t>
      </w:r>
      <w:r w:rsidRPr="006B5407">
        <w:t xml:space="preserve"> looking after </w:t>
      </w:r>
      <w:r w:rsidR="00312132">
        <w:t>ea</w:t>
      </w:r>
      <w:r w:rsidR="009A33AF">
        <w:t>ch</w:t>
      </w:r>
      <w:r w:rsidRPr="006B5407">
        <w:t xml:space="preserve"> patient</w:t>
      </w:r>
      <w:r w:rsidR="001010C1">
        <w:t>,</w:t>
      </w:r>
      <w:r w:rsidR="009A33AF">
        <w:t xml:space="preserve"> they are able </w:t>
      </w:r>
      <w:r w:rsidRPr="006B5407">
        <w:t>to make sure that the queries and questions are directed to the right person</w:t>
      </w:r>
      <w:r w:rsidR="009A33AF">
        <w:t xml:space="preserve">. It </w:t>
      </w:r>
      <w:r w:rsidRPr="006B5407">
        <w:t>makes it a much fairer system. Every GP and every doctor will consult and manage their patients in a slightly different way. This enables that</w:t>
      </w:r>
      <w:r w:rsidR="00126889">
        <w:t xml:space="preserve"> </w:t>
      </w:r>
      <w:r w:rsidR="001010C1">
        <w:t>while</w:t>
      </w:r>
      <w:r w:rsidR="00126889">
        <w:t xml:space="preserve"> </w:t>
      </w:r>
      <w:r w:rsidRPr="006B5407">
        <w:t>maintain</w:t>
      </w:r>
      <w:r w:rsidR="001010C1">
        <w:t>ing</w:t>
      </w:r>
      <w:r w:rsidRPr="006B5407">
        <w:t xml:space="preserve"> f</w:t>
      </w:r>
      <w:r w:rsidR="00126889">
        <w:t>airnes</w:t>
      </w:r>
      <w:r w:rsidRPr="006B5407">
        <w:t>s between colleagues</w:t>
      </w:r>
      <w:r>
        <w:t>.</w:t>
      </w:r>
      <w:r w:rsidR="00126889">
        <w:t xml:space="preserve"> </w:t>
      </w:r>
      <w:r w:rsidRPr="006B5407">
        <w:t xml:space="preserve">I was </w:t>
      </w:r>
      <w:r w:rsidR="00FD2AD3">
        <w:t>talking</w:t>
      </w:r>
      <w:r w:rsidRPr="006B5407">
        <w:t xml:space="preserve"> to my work colleagues. One of the newer </w:t>
      </w:r>
      <w:r w:rsidR="00126889">
        <w:t xml:space="preserve">GPs </w:t>
      </w:r>
      <w:r w:rsidR="001E6E4D">
        <w:t xml:space="preserve">who </w:t>
      </w:r>
      <w:r w:rsidR="00A451E6">
        <w:t xml:space="preserve">has </w:t>
      </w:r>
      <w:r w:rsidR="001E6E4D">
        <w:t xml:space="preserve">joined us had </w:t>
      </w:r>
      <w:r w:rsidR="00B32D61">
        <w:t>locumed</w:t>
      </w:r>
      <w:r w:rsidRPr="006B5407">
        <w:t xml:space="preserve"> in a number of places</w:t>
      </w:r>
      <w:r w:rsidR="001E6E4D">
        <w:t>. S</w:t>
      </w:r>
      <w:r w:rsidRPr="006B5407">
        <w:t>he told me this week, “I was going to take a job somewhere else and then I worked here</w:t>
      </w:r>
      <w:r w:rsidR="001E6E4D">
        <w:t>. S</w:t>
      </w:r>
      <w:r w:rsidRPr="006B5407">
        <w:t>uddenly</w:t>
      </w:r>
      <w:r w:rsidR="001E6E4D">
        <w:t>, I</w:t>
      </w:r>
      <w:r w:rsidRPr="006B5407">
        <w:t xml:space="preserve"> understood what continu</w:t>
      </w:r>
      <w:r w:rsidR="001E6E4D">
        <w:t>i</w:t>
      </w:r>
      <w:r w:rsidRPr="006B5407">
        <w:t>ty and having personal lists is</w:t>
      </w:r>
      <w:r w:rsidR="00B32D61">
        <w:t>,</w:t>
      </w:r>
      <w:r w:rsidR="0017675C">
        <w:t>”</w:t>
      </w:r>
      <w:r>
        <w:t xml:space="preserve"> </w:t>
      </w:r>
      <w:r w:rsidRPr="006B5407">
        <w:t>so she chose to work with us. We have never had a problem recruiting because of the level of care we provide. It is still a very hard job, but as a partnership of 10</w:t>
      </w:r>
      <w:r w:rsidR="006B0F10">
        <w:t xml:space="preserve"> </w:t>
      </w:r>
      <w:r w:rsidRPr="006B5407">
        <w:t>we are committed to it.</w:t>
      </w:r>
    </w:p>
    <w:p w:rsidR="006B5407" w:rsidP="006B5407">
      <w:pPr>
        <w:pStyle w:val="Question"/>
      </w:pPr>
      <w:sdt>
        <w:sdtPr>
          <w:alias w:val="Member"/>
          <w:tag w:val="&lt;Member mnisId='1572' dodsId='35446'&gt;"/>
          <w:id w:val="-1585918504"/>
          <w:placeholder>
            <w:docPart w:val="DefaultPlaceholder_-1854013440"/>
          </w:placeholder>
          <w:richText/>
        </w:sdtPr>
        <w:sdtContent>
          <w:r w:rsidRPr="006B5407">
            <w:rPr>
              <w:b/>
            </w:rPr>
            <w:t>Chair:</w:t>
          </w:r>
        </w:sdtContent>
      </w:sdt>
      <w:r>
        <w:t xml:space="preserve"> </w:t>
      </w:r>
      <w:r w:rsidRPr="006B5407">
        <w:t>Can I ask about efficiency? When we talk about continuity of care</w:t>
      </w:r>
      <w:r w:rsidR="0017675C">
        <w:t>,</w:t>
      </w:r>
      <w:r w:rsidRPr="006B5407">
        <w:t xml:space="preserve"> a lot of people</w:t>
      </w:r>
      <w:r w:rsidR="008F3AED">
        <w:t xml:space="preserve">, </w:t>
      </w:r>
      <w:r w:rsidRPr="006B5407">
        <w:t xml:space="preserve">particularly older </w:t>
      </w:r>
      <w:r w:rsidR="008F3AED">
        <w:t>GPs</w:t>
      </w:r>
      <w:r w:rsidRPr="006B5407">
        <w:t xml:space="preserve"> who remember what it </w:t>
      </w:r>
      <w:r w:rsidR="00C611F8">
        <w:t>was</w:t>
      </w:r>
      <w:r w:rsidRPr="006B5407">
        <w:t xml:space="preserve"> like when everyone had personal lists</w:t>
      </w:r>
      <w:r w:rsidR="008F3AED">
        <w:t>,</w:t>
      </w:r>
      <w:r w:rsidRPr="006B5407">
        <w:t xml:space="preserve"> say that it was lovely</w:t>
      </w:r>
      <w:r w:rsidR="008F3AED">
        <w:t>. T</w:t>
      </w:r>
      <w:r w:rsidRPr="006B5407">
        <w:t xml:space="preserve">hey talk about all the things you </w:t>
      </w:r>
      <w:r w:rsidR="006B7923">
        <w:t>talked about, but they</w:t>
      </w:r>
      <w:r w:rsidR="008F3AED">
        <w:t xml:space="preserve"> say it is not </w:t>
      </w:r>
      <w:r w:rsidRPr="006B5407">
        <w:t xml:space="preserve">realistic; </w:t>
      </w:r>
      <w:r w:rsidR="002774F8">
        <w:t>i</w:t>
      </w:r>
      <w:r w:rsidRPr="006B5407">
        <w:t>t is not practical now. Do you think that argument holds?</w:t>
      </w:r>
    </w:p>
    <w:p w:rsidR="00D128BF" w:rsidP="006B5407">
      <w:pPr>
        <w:pStyle w:val="Answer"/>
      </w:pPr>
      <w:sdt>
        <w:sdtPr>
          <w:alias w:val="Witness"/>
          <w:id w:val="-1384627068"/>
          <w:placeholder>
            <w:docPart w:val="DefaultPlaceholder_-1854013440"/>
          </w:placeholder>
          <w:richText/>
        </w:sdtPr>
        <w:sdtContent>
          <w:r w:rsidRPr="006B5407" w:rsidR="006B5407">
            <w:rPr>
              <w:b/>
              <w:i/>
            </w:rPr>
            <w:t>Dr Lee:</w:t>
          </w:r>
        </w:sdtContent>
      </w:sdt>
      <w:r w:rsidR="006B5407">
        <w:t xml:space="preserve"> </w:t>
      </w:r>
      <w:r w:rsidRPr="006B5407" w:rsidR="006B5407">
        <w:t xml:space="preserve">I very much believe that continuity is still something that can be delivered. </w:t>
      </w:r>
      <w:r w:rsidR="008A3F59">
        <w:t>T</w:t>
      </w:r>
      <w:r w:rsidRPr="006B5407" w:rsidR="006B5407">
        <w:t>here are challenges to delivering continuity</w:t>
      </w:r>
      <w:r w:rsidR="008A3F59">
        <w:t xml:space="preserve">. A </w:t>
      </w:r>
      <w:r w:rsidRPr="006B5407" w:rsidR="006B5407">
        <w:t xml:space="preserve">lower GP workforce and funding constraints </w:t>
      </w:r>
      <w:r w:rsidR="001E076B">
        <w:t>place</w:t>
      </w:r>
      <w:r w:rsidR="008A3F59">
        <w:t xml:space="preserve"> </w:t>
      </w:r>
      <w:r w:rsidRPr="006B5407" w:rsidR="006B5407">
        <w:t>more challenges</w:t>
      </w:r>
      <w:r w:rsidR="001E076B">
        <w:t xml:space="preserve"> on that</w:t>
      </w:r>
      <w:r w:rsidRPr="006B5407" w:rsidR="006B5407">
        <w:t>. I have often heard the argument</w:t>
      </w:r>
      <w:r w:rsidR="008A3F59">
        <w:t xml:space="preserve"> that </w:t>
      </w:r>
      <w:r w:rsidRPr="006B5407" w:rsidR="006B5407">
        <w:t>every</w:t>
      </w:r>
      <w:r w:rsidR="008A3F59">
        <w:t>body</w:t>
      </w:r>
      <w:r w:rsidRPr="006B5407" w:rsidR="006B5407">
        <w:t xml:space="preserve"> is working part</w:t>
      </w:r>
      <w:r w:rsidR="001535C4">
        <w:t xml:space="preserve"> </w:t>
      </w:r>
      <w:r w:rsidRPr="006B5407" w:rsidR="006B5407">
        <w:t>time now</w:t>
      </w:r>
      <w:r w:rsidR="001E076B">
        <w:t>, a</w:t>
      </w:r>
      <w:r>
        <w:t>nd</w:t>
      </w:r>
      <w:r w:rsidRPr="006B5407" w:rsidR="006B5407">
        <w:t xml:space="preserve"> </w:t>
      </w:r>
      <w:r w:rsidR="000003A2">
        <w:t>n</w:t>
      </w:r>
      <w:r w:rsidRPr="006B5407" w:rsidR="006B5407">
        <w:t>obody does more than three or four sessions.</w:t>
      </w:r>
      <w:r w:rsidR="000003A2">
        <w:t xml:space="preserve"> Our </w:t>
      </w:r>
      <w:r w:rsidRPr="006B5407" w:rsidR="006B5407">
        <w:t xml:space="preserve">evidence shows that </w:t>
      </w:r>
      <w:r w:rsidR="000003A2">
        <w:t>GPs</w:t>
      </w:r>
      <w:r w:rsidRPr="006B5407" w:rsidR="006B5407">
        <w:t xml:space="preserve"> who work </w:t>
      </w:r>
      <w:r w:rsidR="005C3E9E">
        <w:t>with</w:t>
      </w:r>
      <w:r w:rsidRPr="006B5407" w:rsidR="006B5407">
        <w:t xml:space="preserve"> us </w:t>
      </w:r>
      <w:r w:rsidR="005C3E9E">
        <w:t>and do just</w:t>
      </w:r>
      <w:r w:rsidRPr="006B5407" w:rsidR="006B5407">
        <w:t xml:space="preserve"> three sessions are able to maintain continuity of over 50%.</w:t>
      </w:r>
      <w:r w:rsidR="001535C4">
        <w:t xml:space="preserve"> </w:t>
      </w:r>
    </w:p>
    <w:p w:rsidR="00197348" w:rsidP="006B5407">
      <w:pPr>
        <w:pStyle w:val="Answer"/>
      </w:pPr>
      <w:r w:rsidRPr="006B5407">
        <w:t xml:space="preserve">The frustration for me is that there is a whole cohort of new </w:t>
      </w:r>
      <w:r w:rsidR="000003A2">
        <w:t>GPs</w:t>
      </w:r>
      <w:r w:rsidRPr="006B5407">
        <w:t xml:space="preserve"> who will not have experienced it and</w:t>
      </w:r>
      <w:r w:rsidR="005C3E9E">
        <w:t xml:space="preserve"> will not know w</w:t>
      </w:r>
      <w:r w:rsidRPr="006B5407">
        <w:t>hat they</w:t>
      </w:r>
      <w:r w:rsidR="005C3E9E">
        <w:t xml:space="preserve"> a</w:t>
      </w:r>
      <w:r w:rsidRPr="006B5407">
        <w:t>re missing</w:t>
      </w:r>
      <w:r w:rsidR="005C3E9E">
        <w:t>. T</w:t>
      </w:r>
      <w:r w:rsidRPr="006B5407">
        <w:t>hey will be working in environments where they are seeing patients</w:t>
      </w:r>
      <w:r w:rsidR="008668CE">
        <w:t xml:space="preserve">, </w:t>
      </w:r>
      <w:r w:rsidRPr="006B5407">
        <w:t>struggling to get to grips with what</w:t>
      </w:r>
      <w:r w:rsidR="008668CE">
        <w:t xml:space="preserve"> has happened,</w:t>
      </w:r>
      <w:r w:rsidRPr="006B5407">
        <w:t xml:space="preserve"> trying to make the best decisions in the 10 or 15 minutes they have with th</w:t>
      </w:r>
      <w:r w:rsidR="003F58BB">
        <w:t>e</w:t>
      </w:r>
      <w:r w:rsidRPr="006B5407">
        <w:t xml:space="preserve"> patient</w:t>
      </w:r>
      <w:r w:rsidRPr="00197348">
        <w:t xml:space="preserve"> and not having follow</w:t>
      </w:r>
      <w:r w:rsidR="006E17E6">
        <w:t>-</w:t>
      </w:r>
      <w:r w:rsidRPr="00197348">
        <w:t>up</w:t>
      </w:r>
      <w:r w:rsidR="006E17E6">
        <w:t xml:space="preserve">s. </w:t>
      </w:r>
      <w:r w:rsidR="00CA7670">
        <w:t>They are on the</w:t>
      </w:r>
      <w:r w:rsidR="006E17E6">
        <w:t xml:space="preserve"> hamster wheel </w:t>
      </w:r>
      <w:r w:rsidR="00CA7670">
        <w:t>of its feeling very difficult</w:t>
      </w:r>
      <w:r w:rsidR="006E17E6">
        <w:t>. F</w:t>
      </w:r>
      <w:r w:rsidRPr="00197348">
        <w:t xml:space="preserve">or me, this is the most important thing we can do and get right to make </w:t>
      </w:r>
      <w:r w:rsidR="006E17E6">
        <w:t xml:space="preserve">our </w:t>
      </w:r>
      <w:r w:rsidRPr="00197348">
        <w:t xml:space="preserve">general </w:t>
      </w:r>
      <w:r w:rsidR="009A7D4A">
        <w:t>practice</w:t>
      </w:r>
      <w:r w:rsidRPr="00197348">
        <w:t xml:space="preserve"> succeed </w:t>
      </w:r>
      <w:r w:rsidR="0084609E">
        <w:t>for</w:t>
      </w:r>
      <w:r w:rsidRPr="00197348">
        <w:t xml:space="preserve"> </w:t>
      </w:r>
      <w:r w:rsidR="002A3C39">
        <w:t xml:space="preserve">the </w:t>
      </w:r>
      <w:r w:rsidRPr="00197348">
        <w:t>future.</w:t>
      </w:r>
      <w:r w:rsidR="008933B4">
        <w:t xml:space="preserve"> </w:t>
      </w:r>
    </w:p>
    <w:p w:rsidR="00197348" w:rsidP="00197348">
      <w:pPr>
        <w:pStyle w:val="Question"/>
      </w:pPr>
      <w:sdt>
        <w:sdtPr>
          <w:alias w:val="Member"/>
          <w:tag w:val="&lt;Member mnisId='1572' dodsId='35446'&gt;"/>
          <w:id w:val="1883748101"/>
          <w:placeholder>
            <w:docPart w:val="DefaultPlaceholder_-1854013440"/>
          </w:placeholder>
          <w:richText/>
        </w:sdtPr>
        <w:sdtContent>
          <w:r w:rsidRPr="00197348">
            <w:rPr>
              <w:b/>
            </w:rPr>
            <w:t>Chair:</w:t>
          </w:r>
        </w:sdtContent>
      </w:sdt>
      <w:r>
        <w:t xml:space="preserve"> </w:t>
      </w:r>
      <w:r w:rsidR="00445580">
        <w:t>B</w:t>
      </w:r>
      <w:r w:rsidRPr="00F40ACD" w:rsidR="00F40ACD">
        <w:t>efore I turn to my colleagues let me bring in</w:t>
      </w:r>
      <w:r w:rsidR="00766D89">
        <w:t xml:space="preserve"> Dr Grant. </w:t>
      </w:r>
      <w:r w:rsidR="00445580">
        <w:t>H</w:t>
      </w:r>
      <w:r w:rsidRPr="00197348">
        <w:t xml:space="preserve">ow has continuity of care changed during your period as a GP? Do you agree with what </w:t>
      </w:r>
      <w:r w:rsidR="003261DC">
        <w:t>Dr </w:t>
      </w:r>
      <w:r w:rsidRPr="00197348">
        <w:t>Lee says? What is your perspective?</w:t>
      </w:r>
    </w:p>
    <w:p w:rsidR="009E372C" w:rsidP="00197348">
      <w:pPr>
        <w:pStyle w:val="Answer"/>
      </w:pPr>
      <w:sdt>
        <w:sdtPr>
          <w:alias w:val="Witness"/>
          <w:id w:val="974563797"/>
          <w:placeholder>
            <w:docPart w:val="DefaultPlaceholder_-1854013440"/>
          </w:placeholder>
          <w:richText/>
        </w:sdtPr>
        <w:sdtContent>
          <w:r w:rsidRPr="00197348" w:rsidR="00197348">
            <w:rPr>
              <w:b/>
              <w:i/>
            </w:rPr>
            <w:t>Dr Grant:</w:t>
          </w:r>
        </w:sdtContent>
      </w:sdt>
      <w:r w:rsidR="00197348">
        <w:t xml:space="preserve"> </w:t>
      </w:r>
      <w:r w:rsidRPr="00197348" w:rsidR="00197348">
        <w:t>I want to tell you a bit about myself before we carry on. I have a husband and four children. I was born in Bexleyheath</w:t>
      </w:r>
      <w:r w:rsidR="00766D89">
        <w:t xml:space="preserve">. </w:t>
      </w:r>
      <w:r w:rsidR="003261DC">
        <w:t>M</w:t>
      </w:r>
      <w:r w:rsidRPr="00766D89" w:rsidR="00766D89">
        <w:t xml:space="preserve">y father was a royal engineer and my mother was a dog groomer in a poodle parlour. I am related to Edith </w:t>
      </w:r>
      <w:r w:rsidR="003C1347">
        <w:t>S</w:t>
      </w:r>
      <w:r w:rsidRPr="00766D89" w:rsidR="00766D89">
        <w:t>ummerskill</w:t>
      </w:r>
      <w:r w:rsidR="008933B4">
        <w:t>,</w:t>
      </w:r>
      <w:r w:rsidR="003C1347">
        <w:t xml:space="preserve"> </w:t>
      </w:r>
      <w:r w:rsidRPr="00766D89" w:rsidR="00766D89">
        <w:t>who</w:t>
      </w:r>
      <w:r w:rsidR="003C1347">
        <w:t xml:space="preserve"> was one of the f</w:t>
      </w:r>
      <w:r w:rsidRPr="00766D89" w:rsidR="00766D89">
        <w:t>irst lady doctor</w:t>
      </w:r>
      <w:r>
        <w:t xml:space="preserve"> MPs. S</w:t>
      </w:r>
      <w:r w:rsidRPr="00766D89" w:rsidR="00766D89">
        <w:t>he wrote a book on banning boxing, which still has not happened</w:t>
      </w:r>
      <w:r w:rsidR="00766D89">
        <w:t>.</w:t>
      </w:r>
    </w:p>
    <w:p w:rsidR="0020309C" w:rsidP="00197348">
      <w:pPr>
        <w:pStyle w:val="Answer"/>
      </w:pPr>
      <w:r>
        <w:t>Y</w:t>
      </w:r>
      <w:r w:rsidRPr="00766D89" w:rsidR="00766D89">
        <w:t>ou are sitting there thinking, “</w:t>
      </w:r>
      <w:r>
        <w:t>W</w:t>
      </w:r>
      <w:r w:rsidRPr="00766D89" w:rsidR="00766D89">
        <w:t>hy on earth is she telling me all this?</w:t>
      </w:r>
      <w:r w:rsidR="00766D89">
        <w:t>”</w:t>
      </w:r>
      <w:r w:rsidR="004B6D42">
        <w:t xml:space="preserve"> </w:t>
      </w:r>
      <w:r w:rsidR="00973636">
        <w:t xml:space="preserve">You are thinking that because you </w:t>
      </w:r>
      <w:r w:rsidRPr="00766D89" w:rsidR="00766D89">
        <w:t xml:space="preserve">will never see </w:t>
      </w:r>
      <w:r w:rsidR="008A6D62">
        <w:t xml:space="preserve">us </w:t>
      </w:r>
      <w:r w:rsidRPr="00766D89" w:rsidR="00766D89">
        <w:t>again</w:t>
      </w:r>
      <w:r w:rsidR="008A6D62">
        <w:t xml:space="preserve"> and</w:t>
      </w:r>
      <w:r w:rsidRPr="00766D89" w:rsidR="00766D89">
        <w:t xml:space="preserve"> do not really care about any of this</w:t>
      </w:r>
      <w:r w:rsidR="00A7543F">
        <w:t>.</w:t>
      </w:r>
      <w:r w:rsidR="008A6D62">
        <w:t xml:space="preserve"> That i</w:t>
      </w:r>
      <w:r w:rsidRPr="00766D89" w:rsidR="00766D89">
        <w:t xml:space="preserve">s what general </w:t>
      </w:r>
      <w:r w:rsidR="009A7D4A">
        <w:t>practice</w:t>
      </w:r>
      <w:r w:rsidRPr="00766D89" w:rsidR="00766D89">
        <w:t xml:space="preserve"> is becoming</w:t>
      </w:r>
      <w:r w:rsidR="00766D89">
        <w:t xml:space="preserve">. </w:t>
      </w:r>
      <w:r w:rsidR="008D7FA0">
        <w:t>I</w:t>
      </w:r>
      <w:r w:rsidRPr="00766D89" w:rsidR="00766D89">
        <w:t>f you see a person</w:t>
      </w:r>
      <w:r w:rsidR="00A7543F">
        <w:t>,</w:t>
      </w:r>
      <w:r w:rsidRPr="00766D89" w:rsidR="00766D89">
        <w:t xml:space="preserve"> you do not need to know who they are</w:t>
      </w:r>
      <w:r w:rsidR="008A6D62">
        <w:t xml:space="preserve">; you </w:t>
      </w:r>
      <w:r w:rsidRPr="00766D89" w:rsidR="00766D89">
        <w:t>do not need to know anything about them. All you need to do is the tasks you have to do</w:t>
      </w:r>
      <w:r>
        <w:t>,</w:t>
      </w:r>
      <w:r w:rsidRPr="00766D89" w:rsidR="00766D89">
        <w:t xml:space="preserve"> tick the boxes you have to t</w:t>
      </w:r>
      <w:r>
        <w:t>ick</w:t>
      </w:r>
      <w:r w:rsidRPr="00766D89" w:rsidR="00766D89">
        <w:t xml:space="preserve"> and</w:t>
      </w:r>
      <w:r>
        <w:t xml:space="preserve"> then</w:t>
      </w:r>
      <w:r w:rsidRPr="00766D89" w:rsidR="00766D89">
        <w:t xml:space="preserve"> get the person out of the </w:t>
      </w:r>
      <w:r>
        <w:t>room.</w:t>
      </w:r>
    </w:p>
    <w:p w:rsidR="00C75C3A" w:rsidP="00197348">
      <w:pPr>
        <w:pStyle w:val="Answer"/>
      </w:pPr>
      <w:r>
        <w:t>Given w</w:t>
      </w:r>
      <w:r w:rsidRPr="00766D89" w:rsidR="00766D89">
        <w:t>hat I have just told you about myself</w:t>
      </w:r>
      <w:r w:rsidR="00766D89">
        <w:t xml:space="preserve">, </w:t>
      </w:r>
      <w:r w:rsidRPr="00766D89" w:rsidR="00766D89">
        <w:t>if you ever meet me aga</w:t>
      </w:r>
      <w:r>
        <w:t xml:space="preserve">in—you </w:t>
      </w:r>
      <w:r w:rsidRPr="00766D89" w:rsidR="00766D89">
        <w:t>probably</w:t>
      </w:r>
      <w:r>
        <w:t xml:space="preserve"> won’t—</w:t>
      </w:r>
      <w:r w:rsidRPr="00766D89" w:rsidR="00766D89">
        <w:t>you will remember</w:t>
      </w:r>
      <w:r w:rsidR="00E161A6">
        <w:t xml:space="preserve"> me and think, “That’s </w:t>
      </w:r>
      <w:r w:rsidRPr="00766D89" w:rsidR="00766D89">
        <w:t xml:space="preserve">the woman whose mother was a poodle </w:t>
      </w:r>
      <w:r w:rsidR="00E161A6">
        <w:t>c</w:t>
      </w:r>
      <w:r w:rsidRPr="00766D89" w:rsidR="00766D89">
        <w:t>lipper</w:t>
      </w:r>
      <w:r w:rsidR="00E161A6">
        <w:t>.</w:t>
      </w:r>
      <w:r w:rsidRPr="00766D89" w:rsidR="00766D89">
        <w:t>”</w:t>
      </w:r>
      <w:r w:rsidR="00E161A6">
        <w:t xml:space="preserve"> B</w:t>
      </w:r>
      <w:r w:rsidRPr="00766D89" w:rsidR="00766D89">
        <w:t>ecause I have told you my story and you know me</w:t>
      </w:r>
      <w:r w:rsidR="00E161A6">
        <w:t xml:space="preserve">, </w:t>
      </w:r>
      <w:r w:rsidR="00D4204F">
        <w:t xml:space="preserve">you </w:t>
      </w:r>
      <w:r w:rsidR="00E161A6">
        <w:t>r</w:t>
      </w:r>
      <w:r w:rsidRPr="00766D89" w:rsidR="00766D89">
        <w:t xml:space="preserve">emember </w:t>
      </w:r>
      <w:r w:rsidR="00E161A6">
        <w:t>m</w:t>
      </w:r>
      <w:r w:rsidRPr="00766D89" w:rsidR="00766D89">
        <w:t>e and recognise me</w:t>
      </w:r>
      <w:r w:rsidR="00CA60EF">
        <w:t xml:space="preserve">; </w:t>
      </w:r>
      <w:r w:rsidRPr="00766D89" w:rsidR="00766D89">
        <w:t>you know something about me. With a personal list, over</w:t>
      </w:r>
      <w:r w:rsidR="00CA60EF">
        <w:t xml:space="preserve"> </w:t>
      </w:r>
      <w:r w:rsidRPr="00766D89" w:rsidR="00766D89">
        <w:t>time you get to know lots and lots of fact</w:t>
      </w:r>
      <w:r w:rsidR="00CA60EF">
        <w:t>s</w:t>
      </w:r>
      <w:r w:rsidRPr="00766D89" w:rsidR="00766D89">
        <w:t xml:space="preserve"> about people, not just that kind of thing</w:t>
      </w:r>
      <w:r w:rsidR="00CA60EF">
        <w:t>. Y</w:t>
      </w:r>
      <w:r w:rsidRPr="00766D89" w:rsidR="00766D89">
        <w:t xml:space="preserve">ou know how they react. I know </w:t>
      </w:r>
      <w:r w:rsidR="00CA60EF">
        <w:t>how</w:t>
      </w:r>
      <w:r w:rsidRPr="00766D89" w:rsidR="00766D89">
        <w:t xml:space="preserve"> my patients are likely to</w:t>
      </w:r>
      <w:r w:rsidR="00CA60EF">
        <w:t xml:space="preserve"> react to something I say or suggest to them.</w:t>
      </w:r>
      <w:r w:rsidR="005F47A5">
        <w:t xml:space="preserve"> </w:t>
      </w:r>
      <w:r w:rsidRPr="005F47A5" w:rsidR="005F47A5">
        <w:t>I know what their medical condition</w:t>
      </w:r>
      <w:r w:rsidR="008D7FA0">
        <w:t xml:space="preserve"> i</w:t>
      </w:r>
      <w:r w:rsidRPr="005F47A5" w:rsidR="005F47A5">
        <w:t>s likely to be</w:t>
      </w:r>
      <w:r w:rsidR="005F47A5">
        <w:t xml:space="preserve">. </w:t>
      </w:r>
      <w:r w:rsidR="008D7FA0">
        <w:t>W</w:t>
      </w:r>
      <w:r w:rsidRPr="005F47A5" w:rsidR="005F47A5">
        <w:t>e have people who present symptoms all the time</w:t>
      </w:r>
      <w:r w:rsidR="008D7FA0">
        <w:t>.</w:t>
      </w:r>
      <w:r w:rsidRPr="005F47A5" w:rsidR="005F47A5">
        <w:t xml:space="preserve"> I know it is anxiety</w:t>
      </w:r>
      <w:r w:rsidR="00B929C2">
        <w:t>, yet if</w:t>
      </w:r>
      <w:r w:rsidR="008D7FA0">
        <w:t xml:space="preserve"> they see </w:t>
      </w:r>
      <w:r w:rsidRPr="005F47A5" w:rsidR="005F47A5">
        <w:t>another doctor they will get a visit</w:t>
      </w:r>
      <w:r>
        <w:t>,</w:t>
      </w:r>
      <w:r w:rsidRPr="005F47A5" w:rsidR="005F47A5">
        <w:t xml:space="preserve"> or an ambulance most likely</w:t>
      </w:r>
      <w:r>
        <w:t>,</w:t>
      </w:r>
      <w:r w:rsidRPr="005F47A5" w:rsidR="005F47A5">
        <w:t xml:space="preserve"> an</w:t>
      </w:r>
      <w:r>
        <w:t xml:space="preserve">d </w:t>
      </w:r>
      <w:r w:rsidRPr="005F47A5" w:rsidR="005F47A5">
        <w:t>end up in A</w:t>
      </w:r>
      <w:r>
        <w:t>&amp;</w:t>
      </w:r>
      <w:r w:rsidRPr="005F47A5" w:rsidR="005F47A5">
        <w:t>E</w:t>
      </w:r>
      <w:r>
        <w:t>.</w:t>
      </w:r>
      <w:r w:rsidRPr="005F47A5" w:rsidR="005F47A5">
        <w:t xml:space="preserve"> I have one patient who frequently ends up in</w:t>
      </w:r>
      <w:r>
        <w:t xml:space="preserve"> A&amp;E, </w:t>
      </w:r>
      <w:r w:rsidRPr="005F47A5" w:rsidR="005F47A5">
        <w:t xml:space="preserve">but if </w:t>
      </w:r>
      <w:r>
        <w:t>he</w:t>
      </w:r>
      <w:r w:rsidRPr="005F47A5" w:rsidR="005F47A5">
        <w:t xml:space="preserve"> speaks to me he does not because I know th</w:t>
      </w:r>
      <w:r w:rsidR="00CC57CD">
        <w:t>at</w:t>
      </w:r>
      <w:r w:rsidRPr="005F47A5" w:rsidR="005F47A5">
        <w:t xml:space="preserve"> is what happens</w:t>
      </w:r>
      <w:r w:rsidR="005F47A5">
        <w:t>.</w:t>
      </w:r>
      <w:r>
        <w:t xml:space="preserve"> That was the </w:t>
      </w:r>
      <w:r w:rsidRPr="005F47A5" w:rsidR="005F47A5">
        <w:t>way it used to be here</w:t>
      </w:r>
      <w:r>
        <w:t>.</w:t>
      </w:r>
    </w:p>
    <w:p w:rsidR="005F47A5" w:rsidP="00197348">
      <w:pPr>
        <w:pStyle w:val="Answer"/>
      </w:pPr>
      <w:r>
        <w:t>W</w:t>
      </w:r>
      <w:r w:rsidRPr="005F47A5">
        <w:t>e are talking about career change</w:t>
      </w:r>
      <w:r w:rsidR="00634165">
        <w:t>. O</w:t>
      </w:r>
      <w:r w:rsidRPr="005F47A5">
        <w:t>ver my lifetime</w:t>
      </w:r>
      <w:r w:rsidR="00CC57CD">
        <w:t>,</w:t>
      </w:r>
      <w:r w:rsidRPr="005F47A5">
        <w:t xml:space="preserve"> I trained in a hospital</w:t>
      </w:r>
      <w:r w:rsidR="00634165">
        <w:t xml:space="preserve">. Even in </w:t>
      </w:r>
      <w:r w:rsidRPr="005F47A5">
        <w:t>hospitals continuity is lost. When I trained</w:t>
      </w:r>
      <w:r w:rsidR="00CC57CD">
        <w:t>,</w:t>
      </w:r>
      <w:r w:rsidRPr="005F47A5">
        <w:t xml:space="preserve"> we had our own patien</w:t>
      </w:r>
      <w:r w:rsidR="00634165">
        <w:t>ts.</w:t>
      </w:r>
      <w:r w:rsidRPr="005F47A5">
        <w:t xml:space="preserve"> We took them </w:t>
      </w:r>
      <w:r w:rsidR="00637AFF">
        <w:t>on intake</w:t>
      </w:r>
      <w:r w:rsidR="00CD7E25">
        <w:t xml:space="preserve"> </w:t>
      </w:r>
      <w:r w:rsidRPr="00CD7E25" w:rsidR="00CD7E25">
        <w:t>and follow</w:t>
      </w:r>
      <w:r w:rsidR="00634165">
        <w:t>ed</w:t>
      </w:r>
      <w:r w:rsidRPr="00CD7E25" w:rsidR="00CD7E25">
        <w:t xml:space="preserve"> them</w:t>
      </w:r>
      <w:r w:rsidR="00637AFF">
        <w:t xml:space="preserve"> </w:t>
      </w:r>
      <w:r w:rsidRPr="00CD7E25" w:rsidR="00CD7E25">
        <w:t xml:space="preserve">right through to </w:t>
      </w:r>
      <w:r w:rsidRPr="00CD7E25" w:rsidR="00CD7E25">
        <w:t>discharge, s</w:t>
      </w:r>
      <w:r w:rsidR="00E92209">
        <w:t>o</w:t>
      </w:r>
      <w:r w:rsidRPr="00CD7E25" w:rsidR="00CD7E25">
        <w:t xml:space="preserve"> the whole concept of continuity was there at the very beginning of our training</w:t>
      </w:r>
      <w:r w:rsidR="00CD7E25">
        <w:t>.</w:t>
      </w:r>
    </w:p>
    <w:p w:rsidR="00CD7E25" w:rsidP="00197348">
      <w:pPr>
        <w:pStyle w:val="Answer"/>
      </w:pPr>
      <w:r w:rsidRPr="00CD7E25">
        <w:t xml:space="preserve">I was in a training </w:t>
      </w:r>
      <w:r w:rsidR="009A7D4A">
        <w:t>practic</w:t>
      </w:r>
      <w:r w:rsidR="00E92209">
        <w:t>e. P</w:t>
      </w:r>
      <w:r w:rsidRPr="00CD7E25">
        <w:t>ersonal lists were the norm when I started. That has dwindled and dwindled</w:t>
      </w:r>
      <w:r w:rsidR="00E92209">
        <w:t>. As for the</w:t>
      </w:r>
      <w:r w:rsidRPr="00CD7E25">
        <w:t xml:space="preserve"> reasons</w:t>
      </w:r>
      <w:r w:rsidR="00E92209">
        <w:t>,</w:t>
      </w:r>
      <w:r w:rsidRPr="00CD7E25">
        <w:t xml:space="preserve"> recruitment is</w:t>
      </w:r>
      <w:r w:rsidR="00C12C28">
        <w:t xml:space="preserve"> definitely</w:t>
      </w:r>
      <w:r w:rsidRPr="00CD7E25">
        <w:t xml:space="preserve"> a big issue, but I agree with Jacob.</w:t>
      </w:r>
      <w:r w:rsidR="00C12C28">
        <w:t xml:space="preserve"> I am a part-time </w:t>
      </w:r>
      <w:r w:rsidRPr="00CD7E25">
        <w:t>GP</w:t>
      </w:r>
      <w:r w:rsidR="00C12C28">
        <w:t>.</w:t>
      </w:r>
      <w:r w:rsidRPr="00CD7E25">
        <w:t xml:space="preserve"> I do only four sessions</w:t>
      </w:r>
      <w:r w:rsidR="00C12C28">
        <w:t>. T</w:t>
      </w:r>
      <w:r w:rsidRPr="00CD7E25">
        <w:t>hat still amounts to 30 hours a week</w:t>
      </w:r>
      <w:r w:rsidR="00166D48">
        <w:t>.</w:t>
      </w:r>
      <w:r w:rsidRPr="00CD7E25">
        <w:t xml:space="preserve"> I work three days a week</w:t>
      </w:r>
      <w:r w:rsidR="00166D48">
        <w:t>.</w:t>
      </w:r>
      <w:r w:rsidRPr="00CD7E25">
        <w:t xml:space="preserve"> I</w:t>
      </w:r>
      <w:r w:rsidR="00451C4D">
        <w:t xml:space="preserve"> </w:t>
      </w:r>
      <w:r w:rsidR="000E4056">
        <w:t xml:space="preserve">am </w:t>
      </w:r>
      <w:r w:rsidRPr="00CD7E25">
        <w:t xml:space="preserve">able to maintain my list </w:t>
      </w:r>
      <w:r w:rsidR="00451C4D">
        <w:t xml:space="preserve">very well on </w:t>
      </w:r>
      <w:r w:rsidRPr="00CD7E25">
        <w:t>three days a week. I have 957 patients on my own</w:t>
      </w:r>
      <w:r w:rsidR="00166D48">
        <w:t xml:space="preserve"> list</w:t>
      </w:r>
      <w:r w:rsidRPr="00CD7E25">
        <w:t xml:space="preserve"> and see all my results and referrals. I know what happens when those patients come back to me</w:t>
      </w:r>
      <w:r>
        <w:t>.</w:t>
      </w:r>
    </w:p>
    <w:p w:rsidR="00CD7E25" w:rsidP="00197348">
      <w:pPr>
        <w:pStyle w:val="Answer"/>
      </w:pPr>
      <w:r>
        <w:t>T</w:t>
      </w:r>
      <w:r w:rsidRPr="00CD7E25">
        <w:t>he other thing is that you learn. If you do something that does not work very well</w:t>
      </w:r>
      <w:r w:rsidR="007176A5">
        <w:t>,</w:t>
      </w:r>
      <w:r w:rsidRPr="00CD7E25">
        <w:t xml:space="preserve"> you know about that</w:t>
      </w:r>
      <w:r>
        <w:t xml:space="preserve"> because y</w:t>
      </w:r>
      <w:r w:rsidRPr="00CD7E25">
        <w:t>ou see the outcome of your actions</w:t>
      </w:r>
      <w:r w:rsidR="007176A5">
        <w:t>,</w:t>
      </w:r>
      <w:r>
        <w:t xml:space="preserve"> and </w:t>
      </w:r>
      <w:r w:rsidRPr="00CD7E25">
        <w:t>next time you change your behaviour</w:t>
      </w:r>
      <w:r w:rsidR="007176A5">
        <w:t xml:space="preserve"> and you learn</w:t>
      </w:r>
      <w:r>
        <w:t>. You are continually</w:t>
      </w:r>
      <w:r w:rsidR="00800496">
        <w:t xml:space="preserve"> learning, whereas </w:t>
      </w:r>
      <w:r w:rsidRPr="00CD7E25">
        <w:t>somebody who sees a patient and never finds out what happens later on is not learning.</w:t>
      </w:r>
    </w:p>
    <w:p w:rsidR="00CD7E25" w:rsidP="00197348">
      <w:pPr>
        <w:pStyle w:val="Answer"/>
      </w:pPr>
      <w:r>
        <w:t>There is less and less c</w:t>
      </w:r>
      <w:r w:rsidRPr="00CD7E25">
        <w:t>ontinuity</w:t>
      </w:r>
      <w:r>
        <w:t xml:space="preserve">. </w:t>
      </w:r>
      <w:r w:rsidRPr="00CD7E25">
        <w:t xml:space="preserve">I would not work in a </w:t>
      </w:r>
      <w:r w:rsidR="009A7D4A">
        <w:t>practice</w:t>
      </w:r>
      <w:r w:rsidRPr="00CD7E25">
        <w:t xml:space="preserve"> that does not have personal lists. I trained in one. </w:t>
      </w:r>
      <w:r w:rsidR="00D51958">
        <w:t>I made sure that e</w:t>
      </w:r>
      <w:r w:rsidRPr="00CD7E25">
        <w:t xml:space="preserve">very </w:t>
      </w:r>
      <w:r w:rsidR="009A7D4A">
        <w:t>practice</w:t>
      </w:r>
      <w:r w:rsidRPr="00CD7E25">
        <w:t xml:space="preserve"> I worked in had personal list</w:t>
      </w:r>
      <w:r w:rsidR="00D51958">
        <w:t>s</w:t>
      </w:r>
      <w:r w:rsidRPr="00CD7E25">
        <w:t xml:space="preserve"> because that is the best way of working</w:t>
      </w:r>
      <w:r w:rsidR="00D51958">
        <w:t xml:space="preserve">. </w:t>
      </w:r>
      <w:r w:rsidRPr="00CD7E25">
        <w:t>I would not work anywhere else</w:t>
      </w:r>
      <w:r>
        <w:t xml:space="preserve">. </w:t>
      </w:r>
      <w:r w:rsidR="00D51958">
        <w:t>W</w:t>
      </w:r>
      <w:r w:rsidRPr="00CD7E25">
        <w:t>e personally would fight tooth and nail to keep personal lists.</w:t>
      </w:r>
    </w:p>
    <w:p w:rsidR="00CD7E25" w:rsidP="00197348">
      <w:pPr>
        <w:pStyle w:val="Answer"/>
      </w:pPr>
      <w:r w:rsidRPr="00CD7E25">
        <w:t xml:space="preserve">You have brought me along at a very interesting time because we are losing partners; </w:t>
      </w:r>
      <w:r w:rsidR="00E65AB8">
        <w:t>t</w:t>
      </w:r>
      <w:r w:rsidRPr="00CD7E25">
        <w:t>hey are retiring.</w:t>
      </w:r>
      <w:r w:rsidR="0080649E">
        <w:t xml:space="preserve"> The survey </w:t>
      </w:r>
      <w:r w:rsidRPr="00CD7E25">
        <w:t xml:space="preserve">result that </w:t>
      </w:r>
      <w:r w:rsidR="0080649E">
        <w:t>you</w:t>
      </w:r>
      <w:r w:rsidRPr="00CD7E25">
        <w:t xml:space="preserve"> had last year you probably will not get next year</w:t>
      </w:r>
      <w:r w:rsidR="0080649E">
        <w:t>,</w:t>
      </w:r>
      <w:r w:rsidRPr="00CD7E25">
        <w:t xml:space="preserve"> because we are struggling to maintain personal list</w:t>
      </w:r>
      <w:r w:rsidR="0080649E">
        <w:t>s</w:t>
      </w:r>
      <w:r w:rsidRPr="00CD7E25">
        <w:t xml:space="preserve">. </w:t>
      </w:r>
      <w:r w:rsidR="0080649E">
        <w:t>O</w:t>
      </w:r>
      <w:r w:rsidRPr="00CD7E25">
        <w:t>n my side</w:t>
      </w:r>
      <w:r w:rsidR="0080649E">
        <w:t>,</w:t>
      </w:r>
      <w:r w:rsidRPr="00CD7E25">
        <w:t xml:space="preserve"> there were seven partners</w:t>
      </w:r>
      <w:r w:rsidR="0080649E">
        <w:t>,</w:t>
      </w:r>
      <w:r w:rsidRPr="00CD7E25">
        <w:t xml:space="preserve"> but in two years</w:t>
      </w:r>
      <w:r w:rsidR="0080649E">
        <w:t>’</w:t>
      </w:r>
      <w:r w:rsidRPr="00CD7E25">
        <w:t xml:space="preserve"> time there will be </w:t>
      </w:r>
      <w:r w:rsidR="0080649E">
        <w:t xml:space="preserve">two. We are </w:t>
      </w:r>
      <w:r w:rsidRPr="00CD7E25">
        <w:t>trying to recruit salar</w:t>
      </w:r>
      <w:r w:rsidR="0080649E">
        <w:t>ied</w:t>
      </w:r>
      <w:r w:rsidRPr="00CD7E25">
        <w:t xml:space="preserve"> </w:t>
      </w:r>
      <w:r w:rsidR="000003A2">
        <w:t>GPs</w:t>
      </w:r>
      <w:r w:rsidR="00062B4D">
        <w:t>, but the ones we are t</w:t>
      </w:r>
      <w:r w:rsidRPr="00CD7E25">
        <w:t>rying to recruit want limited sessions</w:t>
      </w:r>
      <w:r w:rsidR="00062B4D">
        <w:t>. T</w:t>
      </w:r>
      <w:r w:rsidRPr="00CD7E25">
        <w:t>hey are not prepared to work to take up the slack</w:t>
      </w:r>
      <w:r w:rsidR="00062B4D">
        <w:t xml:space="preserve">. </w:t>
      </w:r>
      <w:r w:rsidR="005444B0">
        <w:t>With</w:t>
      </w:r>
      <w:r w:rsidR="00062B4D">
        <w:t xml:space="preserve"> </w:t>
      </w:r>
      <w:r w:rsidRPr="00CD7E25">
        <w:t>personal lists</w:t>
      </w:r>
      <w:r w:rsidR="00B57F45">
        <w:t>,</w:t>
      </w:r>
      <w:r w:rsidRPr="00CD7E25">
        <w:t xml:space="preserve"> you have to do the work related to your patie</w:t>
      </w:r>
      <w:r w:rsidR="00CB0E8D">
        <w:t>nts.</w:t>
      </w:r>
      <w:r w:rsidR="00062B4D">
        <w:t xml:space="preserve"> If I am </w:t>
      </w:r>
      <w:r w:rsidRPr="00CB0E8D" w:rsidR="00CB0E8D">
        <w:t>having a busy day and a lot of my patients are calling in</w:t>
      </w:r>
      <w:r w:rsidR="00062B4D">
        <w:t>,</w:t>
      </w:r>
      <w:r w:rsidRPr="00CB0E8D" w:rsidR="00CB0E8D">
        <w:t xml:space="preserve"> I h</w:t>
      </w:r>
      <w:r w:rsidR="00062B4D">
        <w:t>ave</w:t>
      </w:r>
      <w:r w:rsidRPr="00CB0E8D" w:rsidR="00CB0E8D">
        <w:t xml:space="preserve"> to stay until it is done; I cannot leave, but </w:t>
      </w:r>
      <w:r w:rsidR="00014EBF">
        <w:t xml:space="preserve">for a </w:t>
      </w:r>
      <w:r w:rsidRPr="00CB0E8D" w:rsidR="00CB0E8D">
        <w:t>lot of doctors</w:t>
      </w:r>
      <w:r w:rsidR="00014EBF">
        <w:t xml:space="preserve">—they have </w:t>
      </w:r>
      <w:r w:rsidRPr="00CB0E8D" w:rsidR="00CB0E8D">
        <w:t>good reasons for it</w:t>
      </w:r>
      <w:r w:rsidR="00014EBF">
        <w:t xml:space="preserve">—it is not </w:t>
      </w:r>
      <w:r w:rsidRPr="00CB0E8D" w:rsidR="00CB0E8D">
        <w:t>easy</w:t>
      </w:r>
      <w:r w:rsidR="00CB0E8D">
        <w:t>.</w:t>
      </w:r>
    </w:p>
    <w:p w:rsidR="00CB0E8D" w:rsidP="00197348">
      <w:pPr>
        <w:pStyle w:val="Answer"/>
      </w:pPr>
      <w:r>
        <w:t>H</w:t>
      </w:r>
      <w:r w:rsidRPr="00CB0E8D">
        <w:t>aving said that, we work long hours, but our day</w:t>
      </w:r>
      <w:r w:rsidR="003C2BDF">
        <w:t>-</w:t>
      </w:r>
      <w:r w:rsidRPr="00CB0E8D">
        <w:t>to</w:t>
      </w:r>
      <w:r w:rsidR="003C2BDF">
        <w:t>-</w:t>
      </w:r>
      <w:r w:rsidRPr="00CB0E8D">
        <w:t>day interactions are easier</w:t>
      </w:r>
      <w:r w:rsidR="003C2BDF">
        <w:t>. A</w:t>
      </w:r>
      <w:r w:rsidRPr="00CB0E8D">
        <w:t xml:space="preserve">s </w:t>
      </w:r>
      <w:r w:rsidR="00900419">
        <w:t>Jacob</w:t>
      </w:r>
      <w:r w:rsidR="00AF479D">
        <w:t xml:space="preserve"> </w:t>
      </w:r>
      <w:r w:rsidRPr="00CB0E8D">
        <w:t>said</w:t>
      </w:r>
      <w:r w:rsidR="00AF479D">
        <w:t xml:space="preserve">, </w:t>
      </w:r>
      <w:r w:rsidRPr="00CB0E8D">
        <w:t>it is not that difficult when you</w:t>
      </w:r>
      <w:r w:rsidR="00AF479D">
        <w:t xml:space="preserve"> are</w:t>
      </w:r>
      <w:r w:rsidRPr="00CB0E8D">
        <w:t xml:space="preserve"> dealing with your own patien</w:t>
      </w:r>
      <w:r w:rsidR="00AF479D">
        <w:t>ts; it is not a</w:t>
      </w:r>
      <w:r w:rsidRPr="00CB0E8D">
        <w:t>s stressful</w:t>
      </w:r>
      <w:r w:rsidR="00261FCE">
        <w:t>.</w:t>
      </w:r>
      <w:r w:rsidRPr="00CB0E8D">
        <w:t xml:space="preserve"> I see the names on the list and can pretty much say what is going to happe</w:t>
      </w:r>
      <w:r w:rsidR="00AF479D">
        <w:t>n. I say that for so</w:t>
      </w:r>
      <w:r w:rsidR="004F257A">
        <w:t>-</w:t>
      </w:r>
      <w:r w:rsidR="00AF479D">
        <w:t>and</w:t>
      </w:r>
      <w:r w:rsidR="004F257A">
        <w:t>-</w:t>
      </w:r>
      <w:r w:rsidR="00AF479D">
        <w:t xml:space="preserve">so this and that will happen. That is much </w:t>
      </w:r>
      <w:r w:rsidRPr="00CB0E8D">
        <w:t>less stressful than seeing a whole load of name</w:t>
      </w:r>
      <w:r w:rsidR="00C26DC7">
        <w:t>s</w:t>
      </w:r>
      <w:r w:rsidRPr="00CB0E8D">
        <w:t xml:space="preserve"> of people I have never met</w:t>
      </w:r>
      <w:r w:rsidR="00AF479D">
        <w:t>. W</w:t>
      </w:r>
      <w:r w:rsidRPr="00CB0E8D">
        <w:t>hen I speak to somebody on the phone I can see their face</w:t>
      </w:r>
      <w:r w:rsidR="00C26DC7">
        <w:t>.</w:t>
      </w:r>
      <w:r w:rsidRPr="00CB0E8D">
        <w:t xml:space="preserve"> I know them</w:t>
      </w:r>
      <w:r w:rsidR="00C77E85">
        <w:t xml:space="preserve"> and they know me</w:t>
      </w:r>
      <w:r w:rsidR="00F935B4">
        <w:t>. W</w:t>
      </w:r>
      <w:r w:rsidRPr="00CB0E8D">
        <w:t>hen they</w:t>
      </w:r>
      <w:r w:rsidR="00C26DC7">
        <w:t xml:space="preserve"> a</w:t>
      </w:r>
      <w:r w:rsidRPr="00CB0E8D">
        <w:t xml:space="preserve">re speaking to </w:t>
      </w:r>
      <w:r w:rsidR="00997ABD">
        <w:t>m</w:t>
      </w:r>
      <w:r w:rsidRPr="00CB0E8D">
        <w:t>e on the phone they know my face.</w:t>
      </w:r>
    </w:p>
    <w:p w:rsidR="00F76FBD" w:rsidP="00CB0E8D">
      <w:pPr>
        <w:pStyle w:val="Question"/>
      </w:pPr>
      <w:sdt>
        <w:sdtPr>
          <w:alias w:val="Member"/>
          <w:tag w:val="&lt;Member mnisId='1572' dodsId='35446'&gt;"/>
          <w:id w:val="-1243643625"/>
          <w:placeholder>
            <w:docPart w:val="DefaultPlaceholder_-1854013440"/>
          </w:placeholder>
          <w:richText/>
        </w:sdtPr>
        <w:sdtContent>
          <w:r w:rsidRPr="00CB0E8D" w:rsidR="00CB0E8D">
            <w:rPr>
              <w:b/>
            </w:rPr>
            <w:t>Chair:</w:t>
          </w:r>
        </w:sdtContent>
      </w:sdt>
      <w:r w:rsidR="00CB0E8D">
        <w:t xml:space="preserve"> </w:t>
      </w:r>
      <w:r w:rsidRPr="00F76FBD">
        <w:t>One of the most common responses</w:t>
      </w:r>
      <w:r w:rsidR="00593A7C">
        <w:t>,</w:t>
      </w:r>
      <w:r w:rsidRPr="00F76FBD">
        <w:t xml:space="preserve"> for example</w:t>
      </w:r>
      <w:r w:rsidR="00C77E85">
        <w:t>,</w:t>
      </w:r>
      <w:r w:rsidRPr="00F76FBD">
        <w:t xml:space="preserve"> from </w:t>
      </w:r>
      <w:r>
        <w:t xml:space="preserve">NHS </w:t>
      </w:r>
      <w:r w:rsidRPr="00F76FBD">
        <w:t>England</w:t>
      </w:r>
      <w:r w:rsidR="00F935B4">
        <w:t>,</w:t>
      </w:r>
      <w:r w:rsidRPr="00F76FBD">
        <w:t xml:space="preserve"> </w:t>
      </w:r>
      <w:r w:rsidR="00F935B4">
        <w:t>if you</w:t>
      </w:r>
      <w:r w:rsidRPr="00F76FBD">
        <w:t xml:space="preserve"> talked</w:t>
      </w:r>
      <w:r w:rsidR="00F935B4">
        <w:t xml:space="preserve"> to them about the No</w:t>
      </w:r>
      <w:r w:rsidRPr="00F76FBD">
        <w:t>rway</w:t>
      </w:r>
      <w:r w:rsidR="00593A7C">
        <w:t xml:space="preserve"> </w:t>
      </w:r>
      <w:r w:rsidR="00C77E85">
        <w:t xml:space="preserve">study </w:t>
      </w:r>
      <w:r w:rsidR="00593A7C">
        <w:t>would be, “</w:t>
      </w:r>
      <w:r w:rsidR="00C77E85">
        <w:t>Yes, w</w:t>
      </w:r>
      <w:r w:rsidR="00593A7C">
        <w:t xml:space="preserve">e think </w:t>
      </w:r>
      <w:r w:rsidRPr="00F76FBD">
        <w:t>continuity of care is a really good thing for patients with long-term condition</w:t>
      </w:r>
      <w:r w:rsidR="006B733F">
        <w:t>s</w:t>
      </w:r>
      <w:r w:rsidRPr="00F76FBD">
        <w:t xml:space="preserve"> who are vulnerable</w:t>
      </w:r>
      <w:r w:rsidR="001E2C79">
        <w:t xml:space="preserve">, but </w:t>
      </w:r>
      <w:r w:rsidR="00C77E85">
        <w:t>young 30 or 40-somethings</w:t>
      </w:r>
      <w:r w:rsidR="001E2C79">
        <w:t xml:space="preserve"> </w:t>
      </w:r>
      <w:r w:rsidRPr="00F76FBD">
        <w:t xml:space="preserve">do not want to see the same doctor twice; </w:t>
      </w:r>
      <w:r w:rsidR="00475EF0">
        <w:t>t</w:t>
      </w:r>
      <w:r w:rsidRPr="00F76FBD">
        <w:t>hey just want to see someone quickly. For them, it is access that matters more than continuity</w:t>
      </w:r>
      <w:r>
        <w:t xml:space="preserve">.” </w:t>
      </w:r>
      <w:r w:rsidR="003428D1">
        <w:t>D</w:t>
      </w:r>
      <w:r w:rsidRPr="00F76FBD">
        <w:t>o you buy that argument?</w:t>
      </w:r>
    </w:p>
    <w:p w:rsidR="00F76FBD" w:rsidP="00F76FBD">
      <w:pPr>
        <w:pStyle w:val="Answer"/>
      </w:pPr>
      <w:sdt>
        <w:sdtPr>
          <w:alias w:val="Witness"/>
          <w:id w:val="645784480"/>
          <w:placeholder>
            <w:docPart w:val="DefaultPlaceholder_-1854013440"/>
          </w:placeholder>
          <w:richText/>
        </w:sdtPr>
        <w:sdtContent>
          <w:r w:rsidRPr="00F76FBD">
            <w:rPr>
              <w:b/>
              <w:i/>
            </w:rPr>
            <w:t>Dr Grant:</w:t>
          </w:r>
        </w:sdtContent>
      </w:sdt>
      <w:r>
        <w:t xml:space="preserve"> </w:t>
      </w:r>
      <w:r w:rsidRPr="00F76FBD">
        <w:t>Personally, I do not</w:t>
      </w:r>
      <w:r>
        <w:t xml:space="preserve">. </w:t>
      </w:r>
      <w:r w:rsidRPr="00F76FBD">
        <w:t>I like to build relationships with everybody</w:t>
      </w:r>
      <w:r w:rsidR="00475EF0">
        <w:t xml:space="preserve">. Say </w:t>
      </w:r>
      <w:r w:rsidRPr="00F76FBD">
        <w:t xml:space="preserve">somebody rings in </w:t>
      </w:r>
      <w:r w:rsidR="00475EF0">
        <w:t>complaining of</w:t>
      </w:r>
      <w:r w:rsidRPr="00F76FBD">
        <w:t xml:space="preserve"> a sore throa</w:t>
      </w:r>
      <w:r w:rsidR="00475EF0">
        <w:t>t.</w:t>
      </w:r>
      <w:r>
        <w:t xml:space="preserve"> </w:t>
      </w:r>
      <w:r w:rsidRPr="00F76FBD">
        <w:t>I had exactly this yesterday</w:t>
      </w:r>
      <w:r w:rsidR="004C3BCD">
        <w:t>. S</w:t>
      </w:r>
      <w:r w:rsidRPr="00F76FBD">
        <w:t>omebody rang in</w:t>
      </w:r>
      <w:r w:rsidR="0047460D">
        <w:t xml:space="preserve"> with</w:t>
      </w:r>
      <w:r w:rsidR="004C3BCD">
        <w:t xml:space="preserve"> </w:t>
      </w:r>
      <w:r w:rsidRPr="00F76FBD">
        <w:t>a sore throat</w:t>
      </w:r>
      <w:r w:rsidR="004C3BCD">
        <w:t>. T</w:t>
      </w:r>
      <w:r w:rsidRPr="00F76FBD">
        <w:t>hey had just woken up with it that morning</w:t>
      </w:r>
      <w:r w:rsidR="004C3BCD">
        <w:t>. Because of</w:t>
      </w:r>
      <w:r w:rsidRPr="00F76FBD">
        <w:t xml:space="preserve"> my relationship with them</w:t>
      </w:r>
      <w:r w:rsidR="0047460D">
        <w:t>,</w:t>
      </w:r>
      <w:r w:rsidRPr="00F76FBD">
        <w:t xml:space="preserve"> I was able to say, “</w:t>
      </w:r>
      <w:r w:rsidR="004C3BCD">
        <w:t>Y</w:t>
      </w:r>
      <w:r w:rsidRPr="00F76FBD">
        <w:t xml:space="preserve">ou could have waited three or four days; </w:t>
      </w:r>
      <w:r w:rsidR="004C3BCD">
        <w:t>y</w:t>
      </w:r>
      <w:r w:rsidRPr="00F76FBD">
        <w:t>ou d</w:t>
      </w:r>
      <w:r w:rsidR="004C3BCD">
        <w:t>o</w:t>
      </w:r>
      <w:r w:rsidRPr="00F76FBD">
        <w:t xml:space="preserve"> not need to ring me on day one</w:t>
      </w:r>
      <w:r w:rsidR="007C21A6">
        <w:t xml:space="preserve"> complaining of</w:t>
      </w:r>
      <w:r w:rsidRPr="00F76FBD">
        <w:t xml:space="preserve"> a sore throat</w:t>
      </w:r>
      <w:r>
        <w:t>.”</w:t>
      </w:r>
      <w:r w:rsidRPr="00F76FBD">
        <w:t xml:space="preserve"> </w:t>
      </w:r>
      <w:r w:rsidR="007C21A6">
        <w:t>B</w:t>
      </w:r>
      <w:r w:rsidRPr="00F76FBD">
        <w:t>ecause they have a relationship with me</w:t>
      </w:r>
      <w:r w:rsidR="0047460D">
        <w:t>,</w:t>
      </w:r>
      <w:r w:rsidRPr="00F76FBD">
        <w:t xml:space="preserve"> some of them</w:t>
      </w:r>
      <w:r w:rsidR="007C21A6">
        <w:t>, not all, do</w:t>
      </w:r>
      <w:r w:rsidRPr="00F76FBD">
        <w:t xml:space="preserve"> not want to upset me</w:t>
      </w:r>
      <w:r w:rsidR="00FC3094">
        <w:t xml:space="preserve">, so you are also </w:t>
      </w:r>
      <w:r w:rsidRPr="00F76FBD">
        <w:t>educating patients and it is a way of reducing demand, so I do not mind that</w:t>
      </w:r>
      <w:r>
        <w:t>.</w:t>
      </w:r>
    </w:p>
    <w:p w:rsidR="00F76FBD" w:rsidP="00F76FBD">
      <w:pPr>
        <w:pStyle w:val="Question"/>
      </w:pPr>
      <w:sdt>
        <w:sdtPr>
          <w:alias w:val="Member"/>
          <w:tag w:val="&lt;Member mnisId='1572' dodsId='35446'&gt;"/>
          <w:id w:val="756492094"/>
          <w:placeholder>
            <w:docPart w:val="DefaultPlaceholder_-1854013440"/>
          </w:placeholder>
          <w:richText/>
        </w:sdtPr>
        <w:sdtContent>
          <w:r w:rsidRPr="00F76FBD">
            <w:rPr>
              <w:b/>
            </w:rPr>
            <w:t>Chair:</w:t>
          </w:r>
        </w:sdtContent>
      </w:sdt>
      <w:r>
        <w:t xml:space="preserve"> </w:t>
      </w:r>
      <w:r w:rsidR="00FC3094">
        <w:t>L</w:t>
      </w:r>
      <w:r w:rsidRPr="00F76FBD">
        <w:t xml:space="preserve">et me ask </w:t>
      </w:r>
      <w:r w:rsidR="00FC3094">
        <w:t xml:space="preserve">Dr </w:t>
      </w:r>
      <w:r w:rsidRPr="00F76FBD">
        <w:t>Lee about that argument.</w:t>
      </w:r>
    </w:p>
    <w:p w:rsidR="00CB0E8D" w:rsidP="00F76FBD">
      <w:pPr>
        <w:pStyle w:val="Answer"/>
      </w:pPr>
      <w:sdt>
        <w:sdtPr>
          <w:alias w:val="Witness"/>
          <w:id w:val="1674606814"/>
          <w:placeholder>
            <w:docPart w:val="DefaultPlaceholder_-1854013440"/>
          </w:placeholder>
          <w:richText/>
        </w:sdtPr>
        <w:sdtContent>
          <w:r w:rsidRPr="00F76FBD" w:rsidR="00F76FBD">
            <w:rPr>
              <w:b/>
              <w:i/>
            </w:rPr>
            <w:t>Dr Lee:</w:t>
          </w:r>
        </w:sdtContent>
      </w:sdt>
      <w:r w:rsidR="00F76FBD">
        <w:t xml:space="preserve"> </w:t>
      </w:r>
      <w:r w:rsidR="00FC3094">
        <w:t>E</w:t>
      </w:r>
      <w:r w:rsidRPr="00F76FBD" w:rsidR="00F76FBD">
        <w:t xml:space="preserve">verybody </w:t>
      </w:r>
      <w:r w:rsidR="00905C59">
        <w:t xml:space="preserve">values and </w:t>
      </w:r>
      <w:r w:rsidRPr="00F76FBD" w:rsidR="00F76FBD">
        <w:t>gets benefit from continuity. However, there are groups of patients who valu</w:t>
      </w:r>
      <w:r w:rsidR="00905C59">
        <w:t>e it</w:t>
      </w:r>
      <w:r w:rsidRPr="00F76FBD" w:rsidR="00F76FBD">
        <w:t xml:space="preserve"> and get more benefit from it. The patients who get more benefit from it are those who go to the GP more often. If you go only once every couple of years for an acute illness</w:t>
      </w:r>
      <w:r w:rsidR="00387BDF">
        <w:t>,</w:t>
      </w:r>
      <w:r w:rsidRPr="00F76FBD" w:rsidR="00F76FBD">
        <w:t xml:space="preserve"> it probably does not matter who you see. If you have the benefit of seeing the same GP</w:t>
      </w:r>
      <w:r w:rsidR="00E11FFC">
        <w:t>,</w:t>
      </w:r>
      <w:r w:rsidRPr="00F76FBD" w:rsidR="00F76FBD">
        <w:t xml:space="preserve"> you start to build up trust with that individual over</w:t>
      </w:r>
      <w:r w:rsidR="009E02BE">
        <w:t xml:space="preserve"> </w:t>
      </w:r>
      <w:r w:rsidRPr="00F76FBD" w:rsidR="00F76FBD">
        <w:t>time</w:t>
      </w:r>
      <w:r w:rsidR="009E02BE">
        <w:t>. T</w:t>
      </w:r>
      <w:r w:rsidRPr="00F76FBD" w:rsidR="00F76FBD">
        <w:t>herefore</w:t>
      </w:r>
      <w:r w:rsidR="009E02BE">
        <w:t xml:space="preserve">, </w:t>
      </w:r>
      <w:r w:rsidRPr="00F76FBD" w:rsidR="00F76FBD">
        <w:t>when you have a more serious illness, or an acute illnes</w:t>
      </w:r>
      <w:r w:rsidR="007C67C3">
        <w:t>s that</w:t>
      </w:r>
      <w:r w:rsidRPr="00F76FBD" w:rsidR="00F76FBD">
        <w:t xml:space="preserve"> takes more than just one or two appointments to get to the bottom of, you start to build up a foundation. They have known you over</w:t>
      </w:r>
      <w:r w:rsidR="007C67C3">
        <w:t xml:space="preserve"> </w:t>
      </w:r>
      <w:r w:rsidRPr="00F76FBD" w:rsidR="00F76FBD">
        <w:t>time. The other point about personal list</w:t>
      </w:r>
      <w:r w:rsidR="007C67C3">
        <w:t>s</w:t>
      </w:r>
      <w:r w:rsidRPr="00F76FBD" w:rsidR="00F76FBD">
        <w:t xml:space="preserve"> is that you also know their family who may have seen </w:t>
      </w:r>
      <w:r w:rsidR="00B3531A">
        <w:t xml:space="preserve">you </w:t>
      </w:r>
      <w:r w:rsidRPr="00F76FBD" w:rsidR="00F76FBD">
        <w:t xml:space="preserve">as well, so you become a trusted person </w:t>
      </w:r>
      <w:r w:rsidR="007C67C3">
        <w:t>in</w:t>
      </w:r>
      <w:r w:rsidRPr="00F76FBD" w:rsidR="00F76FBD">
        <w:t xml:space="preserve"> the delivery of </w:t>
      </w:r>
      <w:r w:rsidR="00B3531A">
        <w:t xml:space="preserve">their </w:t>
      </w:r>
      <w:r w:rsidRPr="00F76FBD" w:rsidR="00F76FBD">
        <w:t>healthcare</w:t>
      </w:r>
      <w:r w:rsidR="00D545AF">
        <w:t>.</w:t>
      </w:r>
    </w:p>
    <w:p w:rsidR="00576101" w:rsidP="00F76FBD">
      <w:pPr>
        <w:pStyle w:val="Answer"/>
      </w:pPr>
      <w:r w:rsidRPr="00F76FBD">
        <w:t>However</w:t>
      </w:r>
      <w:r w:rsidR="00D545AF">
        <w:t xml:space="preserve">, </w:t>
      </w:r>
      <w:r w:rsidRPr="00F76FBD">
        <w:t>we have to be realistic. We have a widening workforce with allied health professionals coming in to provide a lot of the care we give as a nation. They are a fantastic asset to us</w:t>
      </w:r>
      <w:r w:rsidR="00D545AF">
        <w:t>. W</w:t>
      </w:r>
      <w:r w:rsidRPr="00F76FBD">
        <w:t>e need to think about how we prioritise continuity for those who need it the most. While I am wedded to personal list</w:t>
      </w:r>
      <w:r w:rsidR="00D545AF">
        <w:t>s</w:t>
      </w:r>
      <w:r w:rsidRPr="00F76FBD">
        <w:t xml:space="preserve">, I recognise that continuity does not </w:t>
      </w:r>
      <w:r w:rsidR="00A03B0C">
        <w:t xml:space="preserve">only </w:t>
      </w:r>
      <w:r w:rsidRPr="00F76FBD">
        <w:t>need personal list</w:t>
      </w:r>
      <w:r w:rsidR="00D545AF">
        <w:t>s.</w:t>
      </w:r>
      <w:r w:rsidRPr="00F76FBD">
        <w:t xml:space="preserve"> There are other ways of achieving continuity for those who need it the most.</w:t>
      </w:r>
    </w:p>
    <w:p w:rsidR="00F76FBD" w:rsidP="00576101">
      <w:pPr>
        <w:pStyle w:val="Question"/>
        <w:numPr>
          <w:ilvl w:val="0"/>
          <w:numId w:val="0"/>
        </w:numPr>
        <w:ind w:left="794"/>
      </w:pPr>
      <w:sdt>
        <w:sdtPr>
          <w:alias w:val="Member"/>
          <w:tag w:val="&lt;Member mnisId='1572' dodsId='35446'&gt;"/>
          <w:id w:val="1966157496"/>
          <w:placeholder>
            <w:docPart w:val="DefaultPlaceholder_-1854013440"/>
          </w:placeholder>
          <w:richText/>
        </w:sdtPr>
        <w:sdtContent>
          <w:r w:rsidRPr="00576101" w:rsidR="00576101">
            <w:rPr>
              <w:b/>
            </w:rPr>
            <w:t>Chair:</w:t>
          </w:r>
        </w:sdtContent>
      </w:sdt>
      <w:r w:rsidR="00576101">
        <w:t xml:space="preserve"> Thank you.</w:t>
      </w:r>
    </w:p>
    <w:p w:rsidR="00F76FBD" w:rsidP="00F76FBD">
      <w:pPr>
        <w:pStyle w:val="Question"/>
      </w:pPr>
      <w:sdt>
        <w:sdtPr>
          <w:alias w:val="Member"/>
          <w:tag w:val="&lt;Member mnisId='4780' dodsId=''&gt;"/>
          <w:id w:val="1250542480"/>
          <w:placeholder>
            <w:docPart w:val="DefaultPlaceholder_-1854013440"/>
          </w:placeholder>
          <w:richText/>
        </w:sdtPr>
        <w:sdtContent>
          <w:r w:rsidRPr="00F76FBD">
            <w:rPr>
              <w:b/>
            </w:rPr>
            <w:t>Laura Trott:</w:t>
          </w:r>
        </w:sdtContent>
      </w:sdt>
      <w:r>
        <w:t xml:space="preserve"> </w:t>
      </w:r>
      <w:r w:rsidR="00D545AF">
        <w:t xml:space="preserve">What you have both said is </w:t>
      </w:r>
      <w:r w:rsidRPr="00F76FBD">
        <w:t>incredibly interesting. I want to ask a</w:t>
      </w:r>
      <w:r w:rsidR="00F26F68">
        <w:t>bout a</w:t>
      </w:r>
      <w:r w:rsidRPr="00F76FBD">
        <w:t xml:space="preserve"> particular issue </w:t>
      </w:r>
      <w:r w:rsidR="00F26F68">
        <w:t xml:space="preserve">related to </w:t>
      </w:r>
      <w:r w:rsidRPr="00F76FBD">
        <w:t>women</w:t>
      </w:r>
      <w:r w:rsidR="00F26F68">
        <w:t>.</w:t>
      </w:r>
      <w:r w:rsidRPr="00F76FBD">
        <w:t xml:space="preserve"> </w:t>
      </w:r>
      <w:r w:rsidR="00F26F68">
        <w:t>T</w:t>
      </w:r>
      <w:r w:rsidRPr="00F76FBD">
        <w:t xml:space="preserve">here is some evidence that women go to the doctor more often, but I have a hypothesis </w:t>
      </w:r>
      <w:r w:rsidR="00576101">
        <w:t>that</w:t>
      </w:r>
      <w:r w:rsidRPr="00F76FBD">
        <w:t xml:space="preserve"> they w</w:t>
      </w:r>
      <w:r w:rsidR="00F26F68">
        <w:t>ould</w:t>
      </w:r>
      <w:r w:rsidRPr="00F76FBD">
        <w:t xml:space="preserve"> probably benefit more from personalised care just because of some of the issues arou</w:t>
      </w:r>
      <w:r w:rsidR="00F26F68">
        <w:t>nd</w:t>
      </w:r>
      <w:r w:rsidRPr="00F76FBD">
        <w:t xml:space="preserve"> menopause, contraception, when they are pregnant and that </w:t>
      </w:r>
      <w:r w:rsidR="00F26F68">
        <w:t>type</w:t>
      </w:r>
      <w:r w:rsidR="00A20C23">
        <w:t xml:space="preserve"> </w:t>
      </w:r>
      <w:r w:rsidRPr="00F76FBD">
        <w:t>of thing. Is that your experience</w:t>
      </w:r>
      <w:r w:rsidR="00F26F68">
        <w:t>,</w:t>
      </w:r>
      <w:r w:rsidRPr="00F76FBD">
        <w:t xml:space="preserve"> or not</w:t>
      </w:r>
      <w:r w:rsidR="00692AF4">
        <w:t>, Dr Grant</w:t>
      </w:r>
      <w:r w:rsidRPr="00F76FBD">
        <w:t>?</w:t>
      </w:r>
    </w:p>
    <w:p w:rsidR="00B8695A" w:rsidP="00B8695A">
      <w:pPr>
        <w:pStyle w:val="Answer"/>
      </w:pPr>
      <w:sdt>
        <w:sdtPr>
          <w:alias w:val="Witness"/>
          <w:id w:val="-1063246325"/>
          <w:placeholder>
            <w:docPart w:val="DefaultPlaceholder_-1854013440"/>
          </w:placeholder>
          <w:richText/>
        </w:sdtPr>
        <w:sdtContent>
          <w:r w:rsidRPr="00F76FBD" w:rsidR="00F76FBD">
            <w:rPr>
              <w:b/>
              <w:i/>
            </w:rPr>
            <w:t>Dr Grant:</w:t>
          </w:r>
        </w:sdtContent>
      </w:sdt>
      <w:r w:rsidR="00F76FBD">
        <w:t xml:space="preserve"> </w:t>
      </w:r>
      <w:r w:rsidRPr="00F76FBD" w:rsidR="00F76FBD">
        <w:t xml:space="preserve">I think both genders benefit equally. </w:t>
      </w:r>
      <w:r w:rsidR="0029776A">
        <w:t>I</w:t>
      </w:r>
      <w:r w:rsidRPr="00F76FBD" w:rsidR="00F76FBD">
        <w:t xml:space="preserve">t is quite hard </w:t>
      </w:r>
      <w:r w:rsidR="0029776A">
        <w:t xml:space="preserve">for men </w:t>
      </w:r>
      <w:r w:rsidRPr="00F76FBD" w:rsidR="00F76FBD">
        <w:t xml:space="preserve">to open up sometimes. If you have a relationship with a man </w:t>
      </w:r>
      <w:r w:rsidR="00EB6B5E">
        <w:t>that</w:t>
      </w:r>
      <w:r w:rsidRPr="00F76FBD" w:rsidR="00F76FBD">
        <w:t xml:space="preserve"> you have developed over</w:t>
      </w:r>
      <w:r w:rsidR="00EB6B5E">
        <w:t xml:space="preserve"> </w:t>
      </w:r>
      <w:r w:rsidRPr="00F76FBD" w:rsidR="00F76FBD">
        <w:t>time</w:t>
      </w:r>
      <w:r w:rsidR="0029776A">
        <w:t>,</w:t>
      </w:r>
      <w:r w:rsidRPr="00F76FBD" w:rsidR="00F76FBD">
        <w:t xml:space="preserve"> that is really helpful. Ladies tend to open up and will splurge to anybody. I think </w:t>
      </w:r>
      <w:r w:rsidR="0029776A">
        <w:t>personal lists are</w:t>
      </w:r>
      <w:r w:rsidRPr="00F76FBD" w:rsidR="00F76FBD">
        <w:t xml:space="preserve"> particularly important for men as well</w:t>
      </w:r>
      <w:r w:rsidR="00EB6B5E">
        <w:t xml:space="preserve">, </w:t>
      </w:r>
      <w:r w:rsidR="00C271E0">
        <w:t>and for</w:t>
      </w:r>
      <w:r w:rsidR="00EB6B5E">
        <w:t xml:space="preserve"> </w:t>
      </w:r>
      <w:r w:rsidRPr="00F76FBD" w:rsidR="00F76FBD">
        <w:t>everybody,</w:t>
      </w:r>
      <w:r w:rsidR="002A34AD">
        <w:t xml:space="preserve"> including</w:t>
      </w:r>
      <w:r w:rsidRPr="00F76FBD" w:rsidR="00F76FBD">
        <w:t xml:space="preserve"> children. The </w:t>
      </w:r>
      <w:r w:rsidR="002A34AD">
        <w:t>point</w:t>
      </w:r>
      <w:r w:rsidRPr="00F76FBD" w:rsidR="00F76FBD">
        <w:t xml:space="preserve"> about families is important</w:t>
      </w:r>
      <w:r w:rsidR="002A34AD">
        <w:t>.</w:t>
      </w:r>
      <w:r w:rsidRPr="00F76FBD" w:rsidR="00F76FBD">
        <w:t xml:space="preserve"> </w:t>
      </w:r>
      <w:r w:rsidR="002A34AD">
        <w:t>I</w:t>
      </w:r>
      <w:r w:rsidRPr="00F76FBD" w:rsidR="00F76FBD">
        <w:t>f I know that I</w:t>
      </w:r>
      <w:r w:rsidR="002A34AD">
        <w:t xml:space="preserve"> a</w:t>
      </w:r>
      <w:r w:rsidRPr="00F76FBD" w:rsidR="00F76FBD">
        <w:t>m dealing with a woman w</w:t>
      </w:r>
      <w:r w:rsidR="002A34AD">
        <w:t xml:space="preserve">ith </w:t>
      </w:r>
      <w:r w:rsidRPr="00F76FBD" w:rsidR="00F76FBD">
        <w:t xml:space="preserve">mental health problems and I see </w:t>
      </w:r>
      <w:r w:rsidR="00C271E0">
        <w:t xml:space="preserve">that </w:t>
      </w:r>
      <w:r w:rsidRPr="00F76FBD" w:rsidR="00F76FBD">
        <w:t>her child</w:t>
      </w:r>
      <w:r w:rsidR="002A34AD">
        <w:t xml:space="preserve"> </w:t>
      </w:r>
      <w:r w:rsidRPr="00F76FBD" w:rsidR="00F76FBD">
        <w:t>is having behavioural problems</w:t>
      </w:r>
      <w:r>
        <w:t>,</w:t>
      </w:r>
      <w:r w:rsidRPr="00F76FBD" w:rsidR="00F76FBD">
        <w:t xml:space="preserve"> I have an inkling as to why that is</w:t>
      </w:r>
      <w:r w:rsidR="00F76FBD">
        <w:t>.</w:t>
      </w:r>
    </w:p>
    <w:p w:rsidR="00F76FBD" w:rsidP="00B8695A">
      <w:pPr>
        <w:pStyle w:val="Question"/>
      </w:pPr>
      <w:sdt>
        <w:sdtPr>
          <w:alias w:val="Member"/>
          <w:tag w:val="&lt;Member mnisId='4780' dodsId=''&gt;"/>
          <w:id w:val="-1152896729"/>
          <w:placeholder>
            <w:docPart w:val="DefaultPlaceholder_-1854013440"/>
          </w:placeholder>
          <w:richText/>
        </w:sdtPr>
        <w:sdtContent>
          <w:r w:rsidRPr="00B8695A" w:rsidR="00B8695A">
            <w:rPr>
              <w:b/>
            </w:rPr>
            <w:t>Laura Trott:</w:t>
          </w:r>
        </w:sdtContent>
      </w:sdt>
      <w:r w:rsidR="00B8695A">
        <w:t xml:space="preserve"> </w:t>
      </w:r>
      <w:r w:rsidR="00B66EA2">
        <w:t>Dr Lee?</w:t>
      </w:r>
    </w:p>
    <w:p w:rsidR="00E45882" w:rsidP="00F76FBD">
      <w:pPr>
        <w:pStyle w:val="Answer"/>
      </w:pPr>
      <w:sdt>
        <w:sdtPr>
          <w:alias w:val="Witness"/>
          <w:id w:val="1938783532"/>
          <w:placeholder>
            <w:docPart w:val="DefaultPlaceholder_-1854013440"/>
          </w:placeholder>
          <w:richText/>
        </w:sdtPr>
        <w:sdtContent>
          <w:r w:rsidRPr="00F76FBD" w:rsidR="00F76FBD">
            <w:rPr>
              <w:b/>
              <w:i/>
            </w:rPr>
            <w:t>Dr Lee:</w:t>
          </w:r>
        </w:sdtContent>
      </w:sdt>
      <w:r w:rsidR="00F76FBD">
        <w:t xml:space="preserve"> </w:t>
      </w:r>
      <w:r w:rsidRPr="00F76FBD" w:rsidR="00F76FBD">
        <w:t>I go back to</w:t>
      </w:r>
      <w:r w:rsidR="00743919">
        <w:t xml:space="preserve"> the point that</w:t>
      </w:r>
      <w:r w:rsidRPr="00F76FBD" w:rsidR="00F76FBD">
        <w:t xml:space="preserve"> those who attend the GP more often will benefit more from continuity. We know from studies </w:t>
      </w:r>
      <w:r w:rsidR="004C4F66">
        <w:t>and</w:t>
      </w:r>
      <w:r w:rsidR="00455B9B">
        <w:t xml:space="preserve"> the Carr-Hill formula</w:t>
      </w:r>
      <w:r w:rsidRPr="00F76FBD" w:rsidR="00F76FBD">
        <w:t xml:space="preserve"> that women attend more than men, as do children and elderly people</w:t>
      </w:r>
      <w:r>
        <w:t>. T</w:t>
      </w:r>
      <w:r w:rsidRPr="00F76FBD" w:rsidR="00F76FBD">
        <w:t>here are certain groups who attend</w:t>
      </w:r>
      <w:r>
        <w:t xml:space="preserve"> </w:t>
      </w:r>
      <w:r w:rsidR="004C4F66">
        <w:t>more</w:t>
      </w:r>
      <w:r>
        <w:t>.</w:t>
      </w:r>
    </w:p>
    <w:p w:rsidR="00F76FBD" w:rsidP="00F76FBD">
      <w:pPr>
        <w:pStyle w:val="Answer"/>
      </w:pPr>
      <w:r>
        <w:t xml:space="preserve">To </w:t>
      </w:r>
      <w:r w:rsidR="00E45882">
        <w:t>go back to the point about telling your story once and having it heard</w:t>
      </w:r>
      <w:r>
        <w:t>, t</w:t>
      </w:r>
      <w:r w:rsidRPr="00F76FBD">
        <w:t>here is nothing more frustrating th</w:t>
      </w:r>
      <w:r w:rsidR="00A82588">
        <w:t>a</w:t>
      </w:r>
      <w:r w:rsidRPr="00F76FBD">
        <w:t>n having to tell your story time and time again, particularly for th</w:t>
      </w:r>
      <w:r>
        <w:t>e most vulnerable in our society</w:t>
      </w:r>
      <w:r w:rsidR="00CF54BB">
        <w:t>;</w:t>
      </w:r>
      <w:r w:rsidR="00A82588">
        <w:t xml:space="preserve"> </w:t>
      </w:r>
      <w:r w:rsidRPr="00F76FBD">
        <w:t>people with drug and alcohol problems</w:t>
      </w:r>
      <w:r w:rsidR="0079451A">
        <w:t xml:space="preserve"> and</w:t>
      </w:r>
      <w:r w:rsidR="00A82588">
        <w:t xml:space="preserve"> those with l</w:t>
      </w:r>
      <w:r w:rsidRPr="00F76FBD">
        <w:t>earning disabilities find it very hard to open up and tell their story. Once you have opened up a</w:t>
      </w:r>
      <w:r w:rsidR="00332F49">
        <w:t xml:space="preserve">nd </w:t>
      </w:r>
      <w:r w:rsidRPr="00F76FBD">
        <w:t xml:space="preserve">exposed </w:t>
      </w:r>
      <w:r w:rsidR="00332F49">
        <w:t xml:space="preserve">all those </w:t>
      </w:r>
      <w:r w:rsidRPr="00F76FBD">
        <w:t>difficult things, which may be around a difficult maternity or ongoing concern about breast cancer, you do not want to have to tell that story again</w:t>
      </w:r>
      <w:r w:rsidR="007112C2">
        <w:t>,</w:t>
      </w:r>
      <w:r w:rsidRPr="00F76FBD">
        <w:t xml:space="preserve"> because it is difficult</w:t>
      </w:r>
      <w:r>
        <w:t xml:space="preserve">. </w:t>
      </w:r>
      <w:r w:rsidRPr="00F76FBD">
        <w:t>I think</w:t>
      </w:r>
      <w:r w:rsidR="00332F49">
        <w:t xml:space="preserve"> women </w:t>
      </w:r>
      <w:r w:rsidRPr="00F76FBD">
        <w:t>would benefit from continuity</w:t>
      </w:r>
      <w:r w:rsidR="00763680">
        <w:t>, as would everybody</w:t>
      </w:r>
      <w:r w:rsidRPr="00F76FBD">
        <w:t>.</w:t>
      </w:r>
    </w:p>
    <w:p w:rsidR="00031B61" w:rsidP="00F76FBD">
      <w:pPr>
        <w:pStyle w:val="Question"/>
      </w:pPr>
      <w:sdt>
        <w:sdtPr>
          <w:alias w:val="Member"/>
          <w:tag w:val="&lt;Member mnisId='4780' dodsId=''&gt;"/>
          <w:id w:val="1533612635"/>
          <w:placeholder>
            <w:docPart w:val="DefaultPlaceholder_-1854013440"/>
          </w:placeholder>
          <w:richText/>
        </w:sdtPr>
        <w:sdtContent>
          <w:r w:rsidRPr="00031B61" w:rsidR="00F76FBD">
            <w:rPr>
              <w:b/>
            </w:rPr>
            <w:t>Laura Trott:</w:t>
          </w:r>
        </w:sdtContent>
      </w:sdt>
      <w:r w:rsidR="00F76FBD">
        <w:t xml:space="preserve"> </w:t>
      </w:r>
      <w:r w:rsidR="00763680">
        <w:t>This</w:t>
      </w:r>
      <w:r w:rsidRPr="00F76FBD" w:rsidR="00F76FBD">
        <w:t xml:space="preserve"> is probably more for the second panel </w:t>
      </w:r>
      <w:r w:rsidR="00763680">
        <w:t xml:space="preserve">as it </w:t>
      </w:r>
      <w:r w:rsidR="00D32688">
        <w:t>relates to</w:t>
      </w:r>
      <w:r w:rsidRPr="00F76FBD" w:rsidR="00F76FBD">
        <w:t xml:space="preserve"> empirical evidence. </w:t>
      </w:r>
      <w:r w:rsidR="002A682F">
        <w:t>Dr G</w:t>
      </w:r>
      <w:r w:rsidRPr="00090407" w:rsidR="00090407">
        <w:t>rant, your point about learning was interesting. Do you have evidence in your surger</w:t>
      </w:r>
      <w:r>
        <w:t>ies</w:t>
      </w:r>
      <w:r w:rsidRPr="00031B61">
        <w:t xml:space="preserve"> about the benefits o</w:t>
      </w:r>
      <w:r w:rsidR="00FA5FAF">
        <w:t>f</w:t>
      </w:r>
      <w:r w:rsidR="002A682F">
        <w:t xml:space="preserve"> </w:t>
      </w:r>
      <w:r w:rsidRPr="00031B61">
        <w:t>that side of things</w:t>
      </w:r>
      <w:r w:rsidR="002A682F">
        <w:t xml:space="preserve"> and the </w:t>
      </w:r>
      <w:r w:rsidRPr="00031B61">
        <w:t>number of avoidable mistakes</w:t>
      </w:r>
      <w:r w:rsidR="00FA2084">
        <w:t>?</w:t>
      </w:r>
      <w:r w:rsidRPr="00031B61">
        <w:t xml:space="preserve"> I know it is difficult because this kind of data is not kept routinely</w:t>
      </w:r>
      <w:r w:rsidR="002A682F">
        <w:t xml:space="preserve">, but can you talk </w:t>
      </w:r>
      <w:r w:rsidRPr="00031B61">
        <w:t>anecdotally about the learning element a bit more</w:t>
      </w:r>
      <w:r>
        <w:t>?</w:t>
      </w:r>
    </w:p>
    <w:p w:rsidR="003C2393" w:rsidP="00031B61">
      <w:pPr>
        <w:pStyle w:val="Answer"/>
      </w:pPr>
      <w:sdt>
        <w:sdtPr>
          <w:alias w:val="Witness"/>
          <w:id w:val="-1284506859"/>
          <w:placeholder>
            <w:docPart w:val="DefaultPlaceholder_-1854013440"/>
          </w:placeholder>
          <w:richText/>
        </w:sdtPr>
        <w:sdtContent>
          <w:r w:rsidRPr="00031B61" w:rsidR="00031B61">
            <w:rPr>
              <w:b/>
              <w:i/>
            </w:rPr>
            <w:t>Dr Grant:</w:t>
          </w:r>
        </w:sdtContent>
      </w:sdt>
      <w:r w:rsidR="00031B61">
        <w:t xml:space="preserve"> </w:t>
      </w:r>
      <w:r w:rsidR="00762714">
        <w:t>W</w:t>
      </w:r>
      <w:r w:rsidRPr="003C2393">
        <w:t>e get very few complaints</w:t>
      </w:r>
      <w:r w:rsidR="00762714">
        <w:t>. W</w:t>
      </w:r>
      <w:r w:rsidRPr="003C2393">
        <w:t>hen you have had a list for a</w:t>
      </w:r>
      <w:r w:rsidR="00762714">
        <w:t xml:space="preserve"> </w:t>
      </w:r>
      <w:r w:rsidRPr="003C2393">
        <w:t>while</w:t>
      </w:r>
      <w:r w:rsidR="009D0789">
        <w:t>,</w:t>
      </w:r>
      <w:r w:rsidRPr="003C2393">
        <w:t xml:space="preserve"> your complaints go right down</w:t>
      </w:r>
      <w:r w:rsidR="00762714">
        <w:t xml:space="preserve">. It is very interesting that when you </w:t>
      </w:r>
      <w:r w:rsidR="009D0789">
        <w:t>have</w:t>
      </w:r>
      <w:r w:rsidR="00762714">
        <w:t xml:space="preserve"> a new doctor</w:t>
      </w:r>
      <w:r w:rsidR="009D0789">
        <w:t>,</w:t>
      </w:r>
      <w:r w:rsidR="00762714">
        <w:t xml:space="preserve"> complaints </w:t>
      </w:r>
      <w:r w:rsidR="00D32688">
        <w:t>are</w:t>
      </w:r>
      <w:r w:rsidR="00762714">
        <w:t xml:space="preserve"> quite hig</w:t>
      </w:r>
      <w:r w:rsidR="00D12A44">
        <w:t xml:space="preserve">h to begin with, and then they tail off. That may be more to do with </w:t>
      </w:r>
      <w:r w:rsidRPr="003C2393">
        <w:t>trust and learning</w:t>
      </w:r>
      <w:r w:rsidR="00D12A44">
        <w:t>. I a</w:t>
      </w:r>
      <w:r w:rsidRPr="003C2393">
        <w:t>m not sure I can eviden</w:t>
      </w:r>
      <w:r w:rsidR="00D12A44">
        <w:t>c</w:t>
      </w:r>
      <w:r w:rsidRPr="003C2393">
        <w:t xml:space="preserve">e it. I know for myself that you learn. Jacob might be better </w:t>
      </w:r>
      <w:r w:rsidR="00420160">
        <w:t>on this</w:t>
      </w:r>
      <w:r w:rsidRPr="003C2393">
        <w:t>.</w:t>
      </w:r>
    </w:p>
    <w:p w:rsidR="00F76FBD" w:rsidP="003C2393">
      <w:pPr>
        <w:pStyle w:val="Answer"/>
      </w:pPr>
      <w:sdt>
        <w:sdtPr>
          <w:alias w:val="Witness"/>
          <w:id w:val="1873346587"/>
          <w:placeholder>
            <w:docPart w:val="DefaultPlaceholder_-1854013440"/>
          </w:placeholder>
          <w:richText/>
        </w:sdtPr>
        <w:sdtContent>
          <w:r w:rsidRPr="003C2393" w:rsidR="003C2393">
            <w:rPr>
              <w:b/>
              <w:i/>
            </w:rPr>
            <w:t>Dr Lee:</w:t>
          </w:r>
        </w:sdtContent>
      </w:sdt>
      <w:r w:rsidR="003C2393">
        <w:t xml:space="preserve"> </w:t>
      </w:r>
      <w:r w:rsidRPr="003C2393" w:rsidR="003C2393">
        <w:t>I think you are right.</w:t>
      </w:r>
      <w:r w:rsidR="00FE0B12">
        <w:t xml:space="preserve"> No </w:t>
      </w:r>
      <w:r w:rsidRPr="003C2393" w:rsidR="003C2393">
        <w:t>systematic data</w:t>
      </w:r>
      <w:r w:rsidR="00FE0B12">
        <w:t xml:space="preserve"> is</w:t>
      </w:r>
      <w:r w:rsidRPr="003C2393" w:rsidR="003C2393">
        <w:t xml:space="preserve"> kept. However, as an individual </w:t>
      </w:r>
      <w:r w:rsidR="009A7D4A">
        <w:t>practice</w:t>
      </w:r>
      <w:r w:rsidRPr="003C2393" w:rsidR="003C2393">
        <w:t xml:space="preserve"> we carry out regular audits and look at referral data and how we provide our care to </w:t>
      </w:r>
      <w:r w:rsidR="00DB05DA">
        <w:t xml:space="preserve">our </w:t>
      </w:r>
      <w:r w:rsidRPr="003C2393" w:rsidR="003C2393">
        <w:t>patients</w:t>
      </w:r>
      <w:r w:rsidR="00844D90">
        <w:t xml:space="preserve"> and whether t</w:t>
      </w:r>
      <w:r w:rsidRPr="003C2393" w:rsidR="003C2393">
        <w:t>here are differences, as there always ar</w:t>
      </w:r>
      <w:r w:rsidR="001A4D4E">
        <w:t>e. In</w:t>
      </w:r>
      <w:r w:rsidR="00894A08">
        <w:t xml:space="preserve"> a </w:t>
      </w:r>
      <w:r w:rsidRPr="003C2393" w:rsidR="003C2393">
        <w:t>normal distribution</w:t>
      </w:r>
      <w:r w:rsidR="00844D90">
        <w:t>,</w:t>
      </w:r>
      <w:r w:rsidR="00894A08">
        <w:t xml:space="preserve"> there are GPs at this end and that end </w:t>
      </w:r>
      <w:r w:rsidRPr="003C2393" w:rsidR="003C2393">
        <w:t xml:space="preserve">in the way they </w:t>
      </w:r>
      <w:r w:rsidR="009A7D4A">
        <w:t>practi</w:t>
      </w:r>
      <w:r w:rsidR="00894A08">
        <w:t>s</w:t>
      </w:r>
      <w:r w:rsidR="009A7D4A">
        <w:t>e</w:t>
      </w:r>
      <w:r w:rsidR="001A4D4E">
        <w:t>. Y</w:t>
      </w:r>
      <w:r w:rsidRPr="003C2393" w:rsidR="003C2393">
        <w:t>ou can look at any part of what we do</w:t>
      </w:r>
      <w:r w:rsidR="00FA2651">
        <w:t>,</w:t>
      </w:r>
      <w:r w:rsidR="001A4D4E">
        <w:t xml:space="preserve"> </w:t>
      </w:r>
      <w:r w:rsidR="00844D90">
        <w:t>from</w:t>
      </w:r>
      <w:r w:rsidRPr="003C2393" w:rsidR="003C2393">
        <w:t xml:space="preserve"> requesting tests </w:t>
      </w:r>
      <w:r w:rsidR="00844D90">
        <w:t>to</w:t>
      </w:r>
      <w:r w:rsidRPr="003C2393" w:rsidR="003C2393">
        <w:t xml:space="preserve"> prescribing</w:t>
      </w:r>
      <w:r w:rsidR="001A4D4E">
        <w:t xml:space="preserve">. </w:t>
      </w:r>
      <w:r w:rsidR="00FA2651">
        <w:t>That</w:t>
      </w:r>
      <w:r w:rsidR="001A4D4E">
        <w:t xml:space="preserve"> enable</w:t>
      </w:r>
      <w:r w:rsidR="005A5B4A">
        <w:t>s</w:t>
      </w:r>
      <w:r w:rsidR="001A4D4E">
        <w:t xml:space="preserve"> us to have a </w:t>
      </w:r>
      <w:r w:rsidRPr="003C2393" w:rsidR="003C2393">
        <w:t>conversation and talk about that.</w:t>
      </w:r>
    </w:p>
    <w:p w:rsidR="003C2393" w:rsidP="003C2393">
      <w:pPr>
        <w:pStyle w:val="Answer"/>
      </w:pPr>
      <w:r w:rsidRPr="003C2393">
        <w:t>We look at cases and follow them through</w:t>
      </w:r>
      <w:r w:rsidR="00CE37FD">
        <w:t>.</w:t>
      </w:r>
      <w:r w:rsidR="005B5E82">
        <w:t xml:space="preserve"> </w:t>
      </w:r>
      <w:r w:rsidR="000003A2">
        <w:t>GPs</w:t>
      </w:r>
      <w:r w:rsidRPr="003C2393">
        <w:t xml:space="preserve"> are not infallible</w:t>
      </w:r>
      <w:r w:rsidR="00CE37FD">
        <w:t xml:space="preserve">. </w:t>
      </w:r>
      <w:r w:rsidR="00544052">
        <w:t>It is about being</w:t>
      </w:r>
      <w:r w:rsidRPr="003C2393">
        <w:t xml:space="preserve"> able to say</w:t>
      </w:r>
      <w:r w:rsidR="00DD1030">
        <w:t xml:space="preserve"> to a patient</w:t>
      </w:r>
      <w:r w:rsidR="00544052">
        <w:t xml:space="preserve"> that you know well,</w:t>
      </w:r>
      <w:r w:rsidR="00DD1030">
        <w:t xml:space="preserve"> </w:t>
      </w:r>
      <w:r w:rsidR="00CE37FD">
        <w:t>“</w:t>
      </w:r>
      <w:r w:rsidR="00544052">
        <w:t>Actually,</w:t>
      </w:r>
      <w:r w:rsidR="00DD1030">
        <w:t xml:space="preserve"> I didn’t get that right; it isn’t exactly what I was hoping</w:t>
      </w:r>
      <w:r w:rsidR="004F257A">
        <w:t>,</w:t>
      </w:r>
      <w:r w:rsidR="00DD1030">
        <w:t>” or, “It</w:t>
      </w:r>
      <w:r w:rsidR="002A01CF">
        <w:t>’</w:t>
      </w:r>
      <w:r w:rsidR="00DD1030">
        <w:t xml:space="preserve">s a surprise to me that this has turned out to be something more </w:t>
      </w:r>
      <w:r w:rsidRPr="003C2393">
        <w:t>significant than we both thought.</w:t>
      </w:r>
      <w:r w:rsidR="007F1967">
        <w:t xml:space="preserve">” </w:t>
      </w:r>
      <w:r w:rsidR="002A01CF">
        <w:t>Maintaining a</w:t>
      </w:r>
      <w:r w:rsidRPr="003C2393">
        <w:t xml:space="preserve"> relationship and bu</w:t>
      </w:r>
      <w:r w:rsidR="007F1967">
        <w:t>ilding up</w:t>
      </w:r>
      <w:r w:rsidRPr="003C2393">
        <w:t xml:space="preserve"> years of trust enables you to continue working </w:t>
      </w:r>
      <w:r w:rsidR="009E0452">
        <w:t xml:space="preserve">through that </w:t>
      </w:r>
      <w:r w:rsidRPr="003C2393">
        <w:t xml:space="preserve">with that individual. </w:t>
      </w:r>
      <w:r w:rsidR="00102A15">
        <w:t>W</w:t>
      </w:r>
      <w:r w:rsidRPr="003C2393">
        <w:t>e learn and the patient learns with you</w:t>
      </w:r>
      <w:r w:rsidR="00102A15">
        <w:t xml:space="preserve">. They are </w:t>
      </w:r>
      <w:r w:rsidRPr="003C2393">
        <w:t>much more open to question</w:t>
      </w:r>
      <w:r w:rsidR="00756833">
        <w:t>ing</w:t>
      </w:r>
      <w:r w:rsidRPr="003C2393">
        <w:t xml:space="preserve"> and challeng</w:t>
      </w:r>
      <w:r w:rsidR="00756833">
        <w:t>ing</w:t>
      </w:r>
      <w:r w:rsidRPr="003C2393">
        <w:t xml:space="preserve"> what you are doing in a non</w:t>
      </w:r>
      <w:r w:rsidR="00102A15">
        <w:t>-</w:t>
      </w:r>
      <w:r w:rsidRPr="003C2393">
        <w:t>combative way</w:t>
      </w:r>
      <w:r w:rsidR="00102A15">
        <w:t xml:space="preserve">, such as, “Do you really think this is right for me?” We can have </w:t>
      </w:r>
      <w:r w:rsidRPr="003C2393">
        <w:t>a more open dialogue about that.</w:t>
      </w:r>
    </w:p>
    <w:p w:rsidR="003C2393" w:rsidP="003C2393">
      <w:pPr>
        <w:pStyle w:val="Question"/>
      </w:pPr>
      <w:sdt>
        <w:sdtPr>
          <w:alias w:val="Member"/>
          <w:tag w:val="&lt;Member mnisId='4780' dodsId=''&gt;"/>
          <w:id w:val="2056967256"/>
          <w:placeholder>
            <w:docPart w:val="DefaultPlaceholder_-1854013440"/>
          </w:placeholder>
          <w:richText/>
        </w:sdtPr>
        <w:sdtContent>
          <w:r w:rsidRPr="003C2393">
            <w:rPr>
              <w:b/>
            </w:rPr>
            <w:t>Laura Trott:</w:t>
          </w:r>
        </w:sdtContent>
      </w:sdt>
      <w:r>
        <w:t xml:space="preserve"> </w:t>
      </w:r>
      <w:r w:rsidR="00DD3568">
        <w:t xml:space="preserve">It was </w:t>
      </w:r>
      <w:r w:rsidRPr="003C2393">
        <w:t>quite interest</w:t>
      </w:r>
      <w:r w:rsidR="00DD3568">
        <w:t>ing</w:t>
      </w:r>
      <w:r w:rsidRPr="003C2393">
        <w:t xml:space="preserve"> to hear </w:t>
      </w:r>
      <w:r w:rsidR="00756833">
        <w:t xml:space="preserve">about </w:t>
      </w:r>
      <w:r w:rsidRPr="003C2393">
        <w:t xml:space="preserve">your different experiences </w:t>
      </w:r>
      <w:r w:rsidR="00756833">
        <w:t>of recruit</w:t>
      </w:r>
      <w:r w:rsidRPr="003C2393">
        <w:t xml:space="preserve">ment. </w:t>
      </w:r>
      <w:r w:rsidR="00756833">
        <w:t xml:space="preserve">Are there any </w:t>
      </w:r>
      <w:r w:rsidRPr="003C2393">
        <w:t xml:space="preserve">particular issues that you think </w:t>
      </w:r>
      <w:r w:rsidR="00DD3568">
        <w:t>are</w:t>
      </w:r>
      <w:r w:rsidR="00756833">
        <w:t xml:space="preserve"> </w:t>
      </w:r>
      <w:r w:rsidRPr="003C2393">
        <w:t xml:space="preserve">driving that in your individual </w:t>
      </w:r>
      <w:r w:rsidR="009A7D4A">
        <w:t>practice</w:t>
      </w:r>
      <w:r w:rsidRPr="003C2393">
        <w:t>s</w:t>
      </w:r>
      <w:r w:rsidR="00EC41B9">
        <w:t>?</w:t>
      </w:r>
      <w:r w:rsidRPr="003C2393">
        <w:t xml:space="preserve"> D</w:t>
      </w:r>
      <w:r w:rsidR="00EC41B9">
        <w:t>r </w:t>
      </w:r>
      <w:r w:rsidRPr="003C2393">
        <w:t xml:space="preserve">Lee, you said there were </w:t>
      </w:r>
      <w:r w:rsidRPr="003C2393">
        <w:t xml:space="preserve">no recruitment issues </w:t>
      </w:r>
      <w:r w:rsidR="00DD3568">
        <w:t>for</w:t>
      </w:r>
      <w:r w:rsidRPr="003C2393">
        <w:t xml:space="preserve"> your surgery</w:t>
      </w:r>
      <w:r>
        <w:t>.</w:t>
      </w:r>
    </w:p>
    <w:p w:rsidR="001062EE" w:rsidP="003C2393">
      <w:pPr>
        <w:pStyle w:val="Answer"/>
      </w:pPr>
      <w:sdt>
        <w:sdtPr>
          <w:alias w:val="Witness"/>
          <w:id w:val="943035643"/>
          <w:placeholder>
            <w:docPart w:val="DefaultPlaceholder_-1854013440"/>
          </w:placeholder>
          <w:richText/>
        </w:sdtPr>
        <w:sdtContent>
          <w:r w:rsidRPr="003C2393" w:rsidR="003C2393">
            <w:rPr>
              <w:b/>
              <w:i/>
            </w:rPr>
            <w:t>Dr Lee:</w:t>
          </w:r>
        </w:sdtContent>
      </w:sdt>
      <w:r w:rsidR="003C2393">
        <w:t xml:space="preserve"> </w:t>
      </w:r>
      <w:r w:rsidR="00EC41B9">
        <w:t>T</w:t>
      </w:r>
      <w:r w:rsidR="00A84703">
        <w:t>o date, t</w:t>
      </w:r>
      <w:r w:rsidRPr="003C2393" w:rsidR="003C2393">
        <w:t>ouch</w:t>
      </w:r>
      <w:r w:rsidR="00DD3568">
        <w:t xml:space="preserve"> </w:t>
      </w:r>
      <w:r w:rsidRPr="003C2393" w:rsidR="003C2393">
        <w:t xml:space="preserve">wood. We are aware that over the next five years we will have five </w:t>
      </w:r>
      <w:r w:rsidR="000003A2">
        <w:t>GPs</w:t>
      </w:r>
      <w:r w:rsidRPr="003C2393" w:rsidR="003C2393">
        <w:t xml:space="preserve"> coming up to retirement</w:t>
      </w:r>
      <w:r w:rsidR="00EC41B9">
        <w:t>, so at the back of your mind is whether people will come through.</w:t>
      </w:r>
      <w:r w:rsidRPr="003C2393" w:rsidR="003C2393">
        <w:t xml:space="preserve"> We are </w:t>
      </w:r>
      <w:r w:rsidR="005D1156">
        <w:t xml:space="preserve">a </w:t>
      </w:r>
      <w:r w:rsidRPr="003C2393" w:rsidR="003C2393">
        <w:t xml:space="preserve">training </w:t>
      </w:r>
      <w:r w:rsidR="009A7D4A">
        <w:t>practice</w:t>
      </w:r>
      <w:r w:rsidR="005D1156">
        <w:t>.</w:t>
      </w:r>
      <w:r w:rsidRPr="003C2393" w:rsidR="003C2393">
        <w:t xml:space="preserve"> We have trainees and medical students coming to us</w:t>
      </w:r>
      <w:r w:rsidR="005D1156">
        <w:t>. T</w:t>
      </w:r>
      <w:r w:rsidRPr="003C2393" w:rsidR="003C2393">
        <w:t>hey see the way we deliver our care</w:t>
      </w:r>
      <w:r w:rsidR="005D1156">
        <w:t>. W</w:t>
      </w:r>
      <w:r w:rsidRPr="003C2393" w:rsidR="003C2393">
        <w:t>e think it is attractive</w:t>
      </w:r>
      <w:r w:rsidR="005D1156">
        <w:t xml:space="preserve">. A </w:t>
      </w:r>
      <w:r w:rsidRPr="003C2393" w:rsidR="003C2393">
        <w:t>lot of our trainees want to stay on and work with us, which is great. I think we have a good reputation</w:t>
      </w:r>
      <w:r w:rsidR="005D1156">
        <w:t xml:space="preserve">. For those who </w:t>
      </w:r>
      <w:r w:rsidRPr="003C2393" w:rsidR="003C2393">
        <w:t>understand continuity and personal list</w:t>
      </w:r>
      <w:r w:rsidR="005D1156">
        <w:t>s</w:t>
      </w:r>
      <w:r w:rsidRPr="003C2393" w:rsidR="003C2393">
        <w:t xml:space="preserve"> and come </w:t>
      </w:r>
      <w:r w:rsidR="00B4224B">
        <w:t>to</w:t>
      </w:r>
      <w:r w:rsidRPr="003C2393" w:rsidR="003C2393">
        <w:t xml:space="preserve"> see how we work, it is an attractive way of working</w:t>
      </w:r>
      <w:r w:rsidR="003C2393">
        <w:t>.</w:t>
      </w:r>
    </w:p>
    <w:p w:rsidR="00451144" w:rsidP="003C2393">
      <w:pPr>
        <w:pStyle w:val="Answer"/>
      </w:pPr>
      <w:r>
        <w:t>I</w:t>
      </w:r>
      <w:r w:rsidRPr="003C2393" w:rsidR="003C2393">
        <w:t>f there are</w:t>
      </w:r>
      <w:r w:rsidR="00F8064B">
        <w:t xml:space="preserve"> no</w:t>
      </w:r>
      <w:r w:rsidRPr="003C2393" w:rsidR="003C2393">
        <w:t xml:space="preserve"> </w:t>
      </w:r>
      <w:r w:rsidR="000003A2">
        <w:t>GPs</w:t>
      </w:r>
      <w:r w:rsidRPr="003C2393" w:rsidR="003C2393">
        <w:t xml:space="preserve"> out there</w:t>
      </w:r>
      <w:r w:rsidR="001062EE">
        <w:t>,</w:t>
      </w:r>
      <w:r w:rsidRPr="003C2393" w:rsidR="003C2393">
        <w:t xml:space="preserve"> it will be harder and</w:t>
      </w:r>
      <w:r>
        <w:t xml:space="preserve"> our</w:t>
      </w:r>
      <w:r w:rsidRPr="003C2393" w:rsidR="003C2393">
        <w:t xml:space="preserve"> list sizes will have to increase. At the moment</w:t>
      </w:r>
      <w:r w:rsidR="00F8064B">
        <w:t>,</w:t>
      </w:r>
      <w:r w:rsidRPr="003C2393" w:rsidR="003C2393">
        <w:t xml:space="preserve"> I have 215 patients per session that I do</w:t>
      </w:r>
      <w:r>
        <w:t>. If we have t</w:t>
      </w:r>
      <w:r w:rsidRPr="003C2393" w:rsidR="003C2393">
        <w:t xml:space="preserve">o take on wider allied health professionals to provide that </w:t>
      </w:r>
      <w:r>
        <w:t>care</w:t>
      </w:r>
      <w:r w:rsidR="009A2480">
        <w:t>,</w:t>
      </w:r>
      <w:r w:rsidRPr="003C2393" w:rsidR="003C2393">
        <w:t xml:space="preserve"> that list size w</w:t>
      </w:r>
      <w:r>
        <w:t>ill</w:t>
      </w:r>
      <w:r w:rsidRPr="003C2393" w:rsidR="003C2393">
        <w:t xml:space="preserve"> have to go up</w:t>
      </w:r>
      <w:r w:rsidR="00A54D57">
        <w:t>,</w:t>
      </w:r>
      <w:r w:rsidR="003C2393">
        <w:t xml:space="preserve"> </w:t>
      </w:r>
      <w:r w:rsidRPr="003C2393" w:rsidR="003C2393">
        <w:t>which mean</w:t>
      </w:r>
      <w:r w:rsidR="00A54D57">
        <w:t>s that</w:t>
      </w:r>
      <w:r w:rsidRPr="003C2393" w:rsidR="003C2393">
        <w:t xml:space="preserve"> my time will be spent looking after patients who have more complicated and difficult ongoing problems and I will </w:t>
      </w:r>
      <w:r w:rsidR="00A35D6B">
        <w:t>see</w:t>
      </w:r>
      <w:r w:rsidRPr="003C2393" w:rsidR="003C2393">
        <w:t xml:space="preserve"> fewer minor illness-type conditions. However, at the core of that</w:t>
      </w:r>
      <w:r w:rsidR="00A35D6B">
        <w:t>,</w:t>
      </w:r>
      <w:r w:rsidRPr="003C2393" w:rsidR="003C2393">
        <w:t xml:space="preserve"> I will have oversight of their </w:t>
      </w:r>
      <w:r w:rsidR="00582812">
        <w:t>car</w:t>
      </w:r>
      <w:r w:rsidR="00A35D6B">
        <w:t>e. A</w:t>
      </w:r>
      <w:r w:rsidRPr="00582812" w:rsidR="00582812">
        <w:t xml:space="preserve"> personal list </w:t>
      </w:r>
      <w:r w:rsidR="00C51A85">
        <w:t xml:space="preserve">still </w:t>
      </w:r>
      <w:r w:rsidRPr="00582812" w:rsidR="00582812">
        <w:t>enable</w:t>
      </w:r>
      <w:r w:rsidR="00582812">
        <w:t>s</w:t>
      </w:r>
      <w:r w:rsidRPr="00582812" w:rsidR="00582812">
        <w:t xml:space="preserve"> you to do that.</w:t>
      </w:r>
    </w:p>
    <w:p w:rsidR="00582812" w:rsidP="00451144">
      <w:pPr>
        <w:pStyle w:val="Question"/>
        <w:numPr>
          <w:ilvl w:val="0"/>
          <w:numId w:val="0"/>
        </w:numPr>
        <w:ind w:left="794"/>
      </w:pPr>
      <w:sdt>
        <w:sdtPr>
          <w:alias w:val="Member"/>
          <w:tag w:val="&lt;Member mnisId='4780' dodsId=''&gt;"/>
          <w:id w:val="74337376"/>
          <w:placeholder>
            <w:docPart w:val="DefaultPlaceholder_-1854013440"/>
          </w:placeholder>
          <w:richText/>
        </w:sdtPr>
        <w:sdtContent>
          <w:r w:rsidRPr="00451144" w:rsidR="00451144">
            <w:rPr>
              <w:b/>
            </w:rPr>
            <w:t>Laura Trott:</w:t>
          </w:r>
        </w:sdtContent>
      </w:sdt>
      <w:r w:rsidR="00451144">
        <w:t xml:space="preserve"> Thank you very much.</w:t>
      </w:r>
    </w:p>
    <w:p w:rsidR="003A4FF3" w:rsidP="00582812">
      <w:pPr>
        <w:pStyle w:val="Question"/>
      </w:pPr>
      <w:sdt>
        <w:sdtPr>
          <w:alias w:val="Member"/>
          <w:tag w:val="&lt;Member mnisId='4781' dodsId=''&gt;"/>
          <w:id w:val="1805664397"/>
          <w:placeholder>
            <w:docPart w:val="DefaultPlaceholder_-1854013440"/>
          </w:placeholder>
          <w:richText/>
        </w:sdtPr>
        <w:sdtContent>
          <w:r w:rsidRPr="003A4FF3" w:rsidR="00582812">
            <w:rPr>
              <w:b/>
            </w:rPr>
            <w:t>Dr Evans:</w:t>
          </w:r>
        </w:sdtContent>
      </w:sdt>
      <w:r w:rsidR="00582812">
        <w:t xml:space="preserve"> </w:t>
      </w:r>
      <w:r w:rsidRPr="00582812" w:rsidR="00582812">
        <w:t xml:space="preserve">I do not want to spend too much time on this, but </w:t>
      </w:r>
      <w:r w:rsidR="00F8070B">
        <w:t xml:space="preserve">to </w:t>
      </w:r>
      <w:r w:rsidRPr="00582812" w:rsidR="00582812">
        <w:t>help contextualise it</w:t>
      </w:r>
      <w:r w:rsidR="00F8070B">
        <w:t>, I was</w:t>
      </w:r>
      <w:r w:rsidRPr="00582812" w:rsidR="00582812">
        <w:t xml:space="preserve"> a GP before I came into the </w:t>
      </w:r>
      <w:r w:rsidR="00F8070B">
        <w:t>H</w:t>
      </w:r>
      <w:r w:rsidRPr="00582812" w:rsidR="00582812">
        <w:t>ouse. D</w:t>
      </w:r>
      <w:r w:rsidR="00F8070B">
        <w:t xml:space="preserve">r Lee, </w:t>
      </w:r>
      <w:r w:rsidRPr="00582812" w:rsidR="00582812">
        <w:t>you do six sessions and your list size is 1</w:t>
      </w:r>
      <w:r w:rsidR="00F8070B">
        <w:t>,</w:t>
      </w:r>
      <w:r w:rsidRPr="00582812" w:rsidR="00582812">
        <w:t>200</w:t>
      </w:r>
      <w:r w:rsidR="00F8070B">
        <w:t>. Is that the same for all 10 partners</w:t>
      </w:r>
      <w:r>
        <w:t>?</w:t>
      </w:r>
    </w:p>
    <w:p w:rsidR="00582812" w:rsidP="003A4FF3">
      <w:pPr>
        <w:pStyle w:val="Answer"/>
      </w:pPr>
      <w:sdt>
        <w:sdtPr>
          <w:alias w:val="Witness"/>
          <w:id w:val="-538517185"/>
          <w:placeholder>
            <w:docPart w:val="DefaultPlaceholder_-1854013440"/>
          </w:placeholder>
          <w:richText/>
        </w:sdtPr>
        <w:sdtContent>
          <w:r w:rsidRPr="003A4FF3" w:rsidR="003A4FF3">
            <w:rPr>
              <w:b/>
              <w:i/>
            </w:rPr>
            <w:t>Dr Lee:</w:t>
          </w:r>
        </w:sdtContent>
      </w:sdt>
      <w:r w:rsidR="003A4FF3">
        <w:t xml:space="preserve"> </w:t>
      </w:r>
      <w:r w:rsidRPr="00582812">
        <w:t>There are nine clinical partners and one executive partner.</w:t>
      </w:r>
    </w:p>
    <w:p w:rsidR="00582812" w:rsidP="00582812">
      <w:pPr>
        <w:pStyle w:val="Question"/>
      </w:pPr>
      <w:sdt>
        <w:sdtPr>
          <w:alias w:val="Member"/>
          <w:tag w:val="&lt;Member mnisId='4781' dodsId=''&gt;"/>
          <w:id w:val="-293057668"/>
          <w:placeholder>
            <w:docPart w:val="DefaultPlaceholder_-1854013440"/>
          </w:placeholder>
          <w:richText/>
        </w:sdtPr>
        <w:sdtContent>
          <w:r w:rsidRPr="00582812">
            <w:rPr>
              <w:b/>
            </w:rPr>
            <w:t>Dr Evans:</w:t>
          </w:r>
        </w:sdtContent>
      </w:sdt>
      <w:r>
        <w:t xml:space="preserve"> </w:t>
      </w:r>
      <w:r w:rsidR="003A4FF3">
        <w:t>H</w:t>
      </w:r>
      <w:r w:rsidRPr="00582812">
        <w:t>ow many sessions do</w:t>
      </w:r>
      <w:r w:rsidR="002D4331">
        <w:t>es</w:t>
      </w:r>
      <w:r w:rsidRPr="00582812">
        <w:t xml:space="preserve"> each of th</w:t>
      </w:r>
      <w:r w:rsidR="003A4FF3">
        <w:t>em</w:t>
      </w:r>
      <w:r w:rsidRPr="00582812">
        <w:t xml:space="preserve"> do?</w:t>
      </w:r>
    </w:p>
    <w:p w:rsidR="00582812" w:rsidP="00582812">
      <w:pPr>
        <w:pStyle w:val="Answer"/>
      </w:pPr>
      <w:sdt>
        <w:sdtPr>
          <w:alias w:val="Witness"/>
          <w:id w:val="-946310208"/>
          <w:placeholder>
            <w:docPart w:val="DefaultPlaceholder_-1854013440"/>
          </w:placeholder>
          <w:richText/>
        </w:sdtPr>
        <w:sdtContent>
          <w:r w:rsidRPr="00582812">
            <w:rPr>
              <w:b/>
              <w:i/>
            </w:rPr>
            <w:t>Dr Lee:</w:t>
          </w:r>
        </w:sdtContent>
      </w:sdt>
      <w:r>
        <w:t xml:space="preserve"> </w:t>
      </w:r>
      <w:r w:rsidRPr="00582812">
        <w:t xml:space="preserve">On average, we do </w:t>
      </w:r>
      <w:r w:rsidR="005D3E58">
        <w:t xml:space="preserve">five. The least that a </w:t>
      </w:r>
      <w:r w:rsidRPr="00582812">
        <w:t>partner does is f</w:t>
      </w:r>
      <w:r w:rsidR="005D3E58">
        <w:t xml:space="preserve">our, </w:t>
      </w:r>
      <w:r w:rsidRPr="00582812">
        <w:t>and some do six</w:t>
      </w:r>
      <w:r w:rsidR="005D3E58">
        <w:t>.</w:t>
      </w:r>
    </w:p>
    <w:p w:rsidR="00582812" w:rsidP="00582812">
      <w:pPr>
        <w:pStyle w:val="Question"/>
      </w:pPr>
      <w:sdt>
        <w:sdtPr>
          <w:alias w:val="Member"/>
          <w:tag w:val="&lt;Member mnisId='4781' dodsId=''&gt;"/>
          <w:id w:val="1577784772"/>
          <w:placeholder>
            <w:docPart w:val="DefaultPlaceholder_-1854013440"/>
          </w:placeholder>
          <w:richText/>
        </w:sdtPr>
        <w:sdtContent>
          <w:r w:rsidRPr="00582812">
            <w:rPr>
              <w:b/>
            </w:rPr>
            <w:t>Dr Evans:</w:t>
          </w:r>
        </w:sdtContent>
      </w:sdt>
      <w:r>
        <w:t xml:space="preserve"> </w:t>
      </w:r>
      <w:r w:rsidR="005D3E58">
        <w:t>H</w:t>
      </w:r>
      <w:r w:rsidRPr="00582812">
        <w:t>ow big is your list size?</w:t>
      </w:r>
    </w:p>
    <w:p w:rsidR="00582812" w:rsidP="00582812">
      <w:pPr>
        <w:pStyle w:val="Answer"/>
      </w:pPr>
      <w:sdt>
        <w:sdtPr>
          <w:alias w:val="Witness"/>
          <w:id w:val="-741099152"/>
          <w:placeholder>
            <w:docPart w:val="DefaultPlaceholder_-1854013440"/>
          </w:placeholder>
          <w:richText/>
        </w:sdtPr>
        <w:sdtContent>
          <w:r w:rsidRPr="00582812">
            <w:rPr>
              <w:b/>
              <w:i/>
            </w:rPr>
            <w:t>Dr Lee:</w:t>
          </w:r>
        </w:sdtContent>
      </w:sdt>
      <w:r>
        <w:t xml:space="preserve"> </w:t>
      </w:r>
      <w:r w:rsidRPr="00582812">
        <w:t>We have 17,000 patients</w:t>
      </w:r>
      <w:r w:rsidR="005D3E58">
        <w:t>.</w:t>
      </w:r>
    </w:p>
    <w:p w:rsidR="00582812" w:rsidP="00582812">
      <w:pPr>
        <w:pStyle w:val="Question"/>
      </w:pPr>
      <w:sdt>
        <w:sdtPr>
          <w:alias w:val="Member"/>
          <w:tag w:val="&lt;Member mnisId='4781' dodsId=''&gt;"/>
          <w:id w:val="-806388893"/>
          <w:placeholder>
            <w:docPart w:val="DefaultPlaceholder_-1854013440"/>
          </w:placeholder>
          <w:richText/>
        </w:sdtPr>
        <w:sdtContent>
          <w:r w:rsidRPr="00582812">
            <w:rPr>
              <w:b/>
            </w:rPr>
            <w:t>Dr Evans:</w:t>
          </w:r>
        </w:sdtContent>
      </w:sdt>
      <w:r>
        <w:t xml:space="preserve"> </w:t>
      </w:r>
      <w:r w:rsidR="00F33AF0">
        <w:t xml:space="preserve">Can I ask </w:t>
      </w:r>
      <w:r w:rsidR="002D4331">
        <w:t>you</w:t>
      </w:r>
      <w:r w:rsidR="00F33AF0">
        <w:t xml:space="preserve"> </w:t>
      </w:r>
      <w:r w:rsidRPr="00582812">
        <w:t>the same question</w:t>
      </w:r>
      <w:r w:rsidR="002D4331">
        <w:t>, Dr Grant</w:t>
      </w:r>
      <w:r w:rsidRPr="00582812">
        <w:t>? You do four sessions. How many partners do you have?</w:t>
      </w:r>
    </w:p>
    <w:p w:rsidR="00582812" w:rsidP="00582812">
      <w:pPr>
        <w:pStyle w:val="Answer"/>
      </w:pPr>
      <w:sdt>
        <w:sdtPr>
          <w:alias w:val="Witness"/>
          <w:id w:val="-1028945839"/>
          <w:placeholder>
            <w:docPart w:val="DefaultPlaceholder_-1854013440"/>
          </w:placeholder>
          <w:richText/>
        </w:sdtPr>
        <w:sdtContent>
          <w:r w:rsidRPr="00582812">
            <w:rPr>
              <w:b/>
              <w:i/>
            </w:rPr>
            <w:t>Dr Grant:</w:t>
          </w:r>
        </w:sdtContent>
      </w:sdt>
      <w:r>
        <w:t xml:space="preserve"> </w:t>
      </w:r>
      <w:r w:rsidRPr="00582812">
        <w:t>We have 11 partners at the moment. We started off with 13</w:t>
      </w:r>
      <w:r w:rsidR="00362F89">
        <w:t>. It is the same</w:t>
      </w:r>
      <w:r w:rsidR="00625C66">
        <w:t xml:space="preserve">, </w:t>
      </w:r>
      <w:r w:rsidRPr="00582812">
        <w:t>between four and six sessions</w:t>
      </w:r>
      <w:r w:rsidR="00362F89">
        <w:t>.</w:t>
      </w:r>
    </w:p>
    <w:p w:rsidR="00582812" w:rsidP="00582812">
      <w:pPr>
        <w:pStyle w:val="Question"/>
      </w:pPr>
      <w:sdt>
        <w:sdtPr>
          <w:alias w:val="Member"/>
          <w:tag w:val="&lt;Member mnisId='4781' dodsId=''&gt;"/>
          <w:id w:val="535315819"/>
          <w:placeholder>
            <w:docPart w:val="DefaultPlaceholder_-1854013440"/>
          </w:placeholder>
          <w:richText/>
        </w:sdtPr>
        <w:sdtContent>
          <w:r w:rsidRPr="00582812">
            <w:rPr>
              <w:b/>
            </w:rPr>
            <w:t>Dr Evans:</w:t>
          </w:r>
        </w:sdtContent>
      </w:sdt>
      <w:r>
        <w:t xml:space="preserve"> </w:t>
      </w:r>
      <w:r w:rsidR="00362F89">
        <w:t>H</w:t>
      </w:r>
      <w:r w:rsidRPr="00582812">
        <w:t>ow big is your list s</w:t>
      </w:r>
      <w:r w:rsidR="00362F89">
        <w:t>ize</w:t>
      </w:r>
      <w:r w:rsidRPr="00582812">
        <w:t>?</w:t>
      </w:r>
    </w:p>
    <w:p w:rsidR="00582812" w:rsidP="00582812">
      <w:pPr>
        <w:pStyle w:val="Answer"/>
      </w:pPr>
      <w:sdt>
        <w:sdtPr>
          <w:alias w:val="Witness"/>
          <w:id w:val="276145576"/>
          <w:placeholder>
            <w:docPart w:val="DefaultPlaceholder_-1854013440"/>
          </w:placeholder>
          <w:richText/>
        </w:sdtPr>
        <w:sdtContent>
          <w:r w:rsidRPr="00582812">
            <w:rPr>
              <w:b/>
              <w:i/>
            </w:rPr>
            <w:t>Dr Grant:</w:t>
          </w:r>
        </w:sdtContent>
      </w:sdt>
      <w:r>
        <w:t xml:space="preserve"> </w:t>
      </w:r>
      <w:r w:rsidRPr="00582812">
        <w:t>It is 15,500.</w:t>
      </w:r>
    </w:p>
    <w:p w:rsidR="00582812" w:rsidP="00582812">
      <w:pPr>
        <w:pStyle w:val="Question"/>
      </w:pPr>
      <w:sdt>
        <w:sdtPr>
          <w:alias w:val="Member"/>
          <w:tag w:val="&lt;Member mnisId='4781' dodsId=''&gt;"/>
          <w:id w:val="-192158285"/>
          <w:placeholder>
            <w:docPart w:val="DefaultPlaceholder_-1854013440"/>
          </w:placeholder>
          <w:richText/>
        </w:sdtPr>
        <w:sdtContent>
          <w:r w:rsidRPr="00582812">
            <w:rPr>
              <w:b/>
            </w:rPr>
            <w:t>Dr Evans:</w:t>
          </w:r>
        </w:sdtContent>
      </w:sdt>
      <w:r>
        <w:t xml:space="preserve"> </w:t>
      </w:r>
      <w:r w:rsidRPr="00582812">
        <w:t>One thing that struck me listening to this is that list size is such an important thing. I think the average list is</w:t>
      </w:r>
      <w:r w:rsidR="00D46C29">
        <w:t xml:space="preserve"> </w:t>
      </w:r>
      <w:r w:rsidRPr="00582812">
        <w:t>1</w:t>
      </w:r>
      <w:r w:rsidR="00D46C29">
        <w:t>,</w:t>
      </w:r>
      <w:r w:rsidRPr="00582812">
        <w:t>800 to 2</w:t>
      </w:r>
      <w:r w:rsidR="00D46C29">
        <w:t>,</w:t>
      </w:r>
      <w:r w:rsidRPr="00582812">
        <w:t>000. Are you on the lower side that allows you to deliver that care, because</w:t>
      </w:r>
      <w:r w:rsidR="00D46C29">
        <w:t xml:space="preserve"> </w:t>
      </w:r>
      <w:r w:rsidRPr="00582812">
        <w:t>one of the biggest issues between access and continuity is list size</w:t>
      </w:r>
      <w:r w:rsidR="00753AB6">
        <w:t>?</w:t>
      </w:r>
      <w:r w:rsidRPr="00582812">
        <w:t xml:space="preserve"> Is that a fair characteri</w:t>
      </w:r>
      <w:r w:rsidR="00D46C29">
        <w:t>s</w:t>
      </w:r>
      <w:r w:rsidRPr="00582812">
        <w:t>ation</w:t>
      </w:r>
      <w:r>
        <w:t xml:space="preserve">, </w:t>
      </w:r>
      <w:r w:rsidR="00D46C29">
        <w:t>Dr Lee</w:t>
      </w:r>
      <w:r w:rsidRPr="00582812">
        <w:t>?</w:t>
      </w:r>
    </w:p>
    <w:p w:rsidR="00582812" w:rsidP="00582812">
      <w:pPr>
        <w:pStyle w:val="Answer"/>
      </w:pPr>
      <w:sdt>
        <w:sdtPr>
          <w:alias w:val="Witness"/>
          <w:id w:val="497234267"/>
          <w:placeholder>
            <w:docPart w:val="DefaultPlaceholder_-1854013440"/>
          </w:placeholder>
          <w:richText/>
        </w:sdtPr>
        <w:sdtContent>
          <w:r w:rsidRPr="00582812">
            <w:rPr>
              <w:b/>
              <w:i/>
            </w:rPr>
            <w:t>Dr Lee:</w:t>
          </w:r>
        </w:sdtContent>
      </w:sdt>
      <w:r>
        <w:t xml:space="preserve"> </w:t>
      </w:r>
      <w:r w:rsidRPr="00582812">
        <w:t>As well as the partners, we have a similar number of salar</w:t>
      </w:r>
      <w:r w:rsidR="00D46C29">
        <w:t>ied</w:t>
      </w:r>
      <w:r w:rsidRPr="00582812">
        <w:t xml:space="preserve"> doctors</w:t>
      </w:r>
      <w:r w:rsidR="00C13C39">
        <w:t xml:space="preserve"> </w:t>
      </w:r>
      <w:r w:rsidRPr="00582812">
        <w:t xml:space="preserve">who </w:t>
      </w:r>
      <w:r w:rsidR="00FF5852">
        <w:t>also hold a</w:t>
      </w:r>
      <w:r w:rsidRPr="00582812">
        <w:t xml:space="preserve"> personal list. Full</w:t>
      </w:r>
      <w:r w:rsidR="004F257A">
        <w:t xml:space="preserve"> </w:t>
      </w:r>
      <w:r w:rsidRPr="00582812">
        <w:t>time, if you call that eight sessions</w:t>
      </w:r>
      <w:r w:rsidR="00C13C39">
        <w:t>, is 1,600 to 1,700</w:t>
      </w:r>
      <w:r w:rsidR="003E59A6">
        <w:t xml:space="preserve">, so it is at the lower </w:t>
      </w:r>
      <w:r w:rsidRPr="00582812">
        <w:t xml:space="preserve">end of other </w:t>
      </w:r>
      <w:r w:rsidR="009A7D4A">
        <w:t>practice</w:t>
      </w:r>
      <w:r w:rsidRPr="00582812">
        <w:t>s.</w:t>
      </w:r>
    </w:p>
    <w:p w:rsidR="00F86562" w:rsidP="00582812">
      <w:pPr>
        <w:pStyle w:val="Question"/>
      </w:pPr>
      <w:sdt>
        <w:sdtPr>
          <w:alias w:val="Member"/>
          <w:tag w:val="&lt;Member mnisId='4781' dodsId=''&gt;"/>
          <w:id w:val="686179738"/>
          <w:placeholder>
            <w:docPart w:val="DefaultPlaceholder_-1854013440"/>
          </w:placeholder>
          <w:richText/>
        </w:sdtPr>
        <w:sdtContent>
          <w:r w:rsidRPr="00582812" w:rsidR="00582812">
            <w:rPr>
              <w:b/>
            </w:rPr>
            <w:t>Dr Evans:</w:t>
          </w:r>
        </w:sdtContent>
      </w:sdt>
      <w:r w:rsidR="00582812">
        <w:t xml:space="preserve"> </w:t>
      </w:r>
      <w:r w:rsidR="003E59A6">
        <w:t>D</w:t>
      </w:r>
      <w:r w:rsidRPr="00F86562">
        <w:t xml:space="preserve">o you have complaints or concerns about access? </w:t>
      </w:r>
      <w:r w:rsidR="003E59A6">
        <w:t>Routinely, h</w:t>
      </w:r>
      <w:r w:rsidRPr="00F86562">
        <w:t xml:space="preserve">ow long would be </w:t>
      </w:r>
      <w:r w:rsidR="003B2D8B">
        <w:t>the</w:t>
      </w:r>
      <w:r w:rsidRPr="00F86562">
        <w:t xml:space="preserve"> wait </w:t>
      </w:r>
      <w:r w:rsidR="003B2D8B">
        <w:t>to see a</w:t>
      </w:r>
      <w:r w:rsidRPr="00F86562">
        <w:t xml:space="preserve"> GP at your </w:t>
      </w:r>
      <w:r w:rsidR="009A7D4A">
        <w:t>practice</w:t>
      </w:r>
      <w:r w:rsidRPr="00F86562">
        <w:t>?</w:t>
      </w:r>
    </w:p>
    <w:p w:rsidR="003C2393" w:rsidP="00F86562">
      <w:pPr>
        <w:pStyle w:val="Answer"/>
      </w:pPr>
      <w:sdt>
        <w:sdtPr>
          <w:alias w:val="Witness"/>
          <w:id w:val="-2083513615"/>
          <w:placeholder>
            <w:docPart w:val="DefaultPlaceholder_-1854013440"/>
          </w:placeholder>
          <w:richText/>
        </w:sdtPr>
        <w:sdtContent>
          <w:r w:rsidRPr="00F86562" w:rsidR="00F86562">
            <w:rPr>
              <w:b/>
              <w:i/>
            </w:rPr>
            <w:t>Dr Lee:</w:t>
          </w:r>
        </w:sdtContent>
      </w:sdt>
      <w:r w:rsidR="00F86562">
        <w:t xml:space="preserve"> </w:t>
      </w:r>
      <w:r w:rsidRPr="00F86562" w:rsidR="00F86562">
        <w:t>We monitor access to the surgery</w:t>
      </w:r>
      <w:r w:rsidR="003B2D8B">
        <w:t>. Our target</w:t>
      </w:r>
      <w:r w:rsidR="00283A7E">
        <w:t xml:space="preserve"> is</w:t>
      </w:r>
      <w:r w:rsidRPr="00F86562" w:rsidR="00F86562">
        <w:t xml:space="preserve"> 80% </w:t>
      </w:r>
      <w:r w:rsidRPr="00121EEA" w:rsidR="00121EEA">
        <w:t xml:space="preserve">of patients </w:t>
      </w:r>
      <w:r w:rsidR="003B2D8B">
        <w:t xml:space="preserve">being able to </w:t>
      </w:r>
      <w:r w:rsidRPr="00121EEA" w:rsidR="00121EEA">
        <w:t xml:space="preserve">see their own GP within two weeks, </w:t>
      </w:r>
      <w:r w:rsidR="00F86AD8">
        <w:t>f</w:t>
      </w:r>
      <w:r w:rsidRPr="00121EEA" w:rsidR="00121EEA">
        <w:t>or 80% of the year</w:t>
      </w:r>
      <w:r w:rsidR="00434271">
        <w:t xml:space="preserve">. We always have on-the-day </w:t>
      </w:r>
      <w:r w:rsidRPr="00121EEA" w:rsidR="00121EEA">
        <w:t>availability. We run a duty doctor system</w:t>
      </w:r>
      <w:r w:rsidR="00434271">
        <w:t xml:space="preserve">. For urgent </w:t>
      </w:r>
      <w:r w:rsidRPr="00121EEA" w:rsidR="00121EEA">
        <w:t>problems</w:t>
      </w:r>
      <w:r w:rsidR="00F42CD8">
        <w:t>,</w:t>
      </w:r>
      <w:r w:rsidR="00434271">
        <w:t xml:space="preserve"> patients</w:t>
      </w:r>
      <w:r w:rsidRPr="00121EEA" w:rsidR="00121EEA">
        <w:t xml:space="preserve"> are seen</w:t>
      </w:r>
      <w:r w:rsidR="00434271">
        <w:t>. If</w:t>
      </w:r>
      <w:r w:rsidRPr="00121EEA" w:rsidR="00121EEA">
        <w:t xml:space="preserve"> your own GP is not in on that day you will be seen by another GP</w:t>
      </w:r>
      <w:r w:rsidR="00434271">
        <w:t xml:space="preserve">, </w:t>
      </w:r>
      <w:r w:rsidR="00F42CD8">
        <w:t>and that</w:t>
      </w:r>
      <w:r w:rsidR="00434271">
        <w:t xml:space="preserve"> </w:t>
      </w:r>
      <w:r w:rsidRPr="00121EEA" w:rsidR="00121EEA">
        <w:t>is absolutely fine</w:t>
      </w:r>
      <w:r w:rsidR="00121EEA">
        <w:t>.</w:t>
      </w:r>
    </w:p>
    <w:p w:rsidR="00121EEA" w:rsidP="00F86562">
      <w:pPr>
        <w:pStyle w:val="Answer"/>
      </w:pPr>
      <w:r>
        <w:t>W</w:t>
      </w:r>
      <w:r w:rsidRPr="00121EEA">
        <w:t>e have a culture of asking patien</w:t>
      </w:r>
      <w:r w:rsidR="00155D6F">
        <w:t>ts</w:t>
      </w:r>
      <w:r w:rsidRPr="00121EEA">
        <w:t xml:space="preserve"> whether they can wait</w:t>
      </w:r>
      <w:r w:rsidR="00AC7E76">
        <w:t xml:space="preserve">. We train our </w:t>
      </w:r>
      <w:r w:rsidRPr="00121EEA">
        <w:t>teams to have that dialogue</w:t>
      </w:r>
      <w:r w:rsidR="00106C00">
        <w:t xml:space="preserve"> and</w:t>
      </w:r>
      <w:r w:rsidR="00AC7E76">
        <w:t xml:space="preserve"> to </w:t>
      </w:r>
      <w:r w:rsidRPr="00121EEA">
        <w:t>understand the benefit</w:t>
      </w:r>
      <w:r w:rsidR="00155D6F">
        <w:t>s</w:t>
      </w:r>
      <w:r w:rsidRPr="00121EEA">
        <w:t xml:space="preserve"> of continuity</w:t>
      </w:r>
      <w:r w:rsidR="00106C00">
        <w:t>,</w:t>
      </w:r>
      <w:r w:rsidRPr="00121EEA">
        <w:t xml:space="preserve"> trying to encourage patients</w:t>
      </w:r>
      <w:r w:rsidR="00155D6F">
        <w:t xml:space="preserve">—a sort of </w:t>
      </w:r>
      <w:r w:rsidRPr="00121EEA">
        <w:t>nudge theory</w:t>
      </w:r>
      <w:r w:rsidR="00155D6F">
        <w:t xml:space="preserve">—to wait </w:t>
      </w:r>
      <w:r w:rsidR="00AC7E76">
        <w:t xml:space="preserve">until tomorrow when their </w:t>
      </w:r>
      <w:r w:rsidRPr="00121EEA">
        <w:t>doctor is in</w:t>
      </w:r>
      <w:r w:rsidR="00AC7E76">
        <w:t>.</w:t>
      </w:r>
      <w:r w:rsidRPr="00121EEA">
        <w:t xml:space="preserve"> Patients are often very receptive to that</w:t>
      </w:r>
      <w:r>
        <w:t>.</w:t>
      </w:r>
    </w:p>
    <w:p w:rsidR="00121EEA" w:rsidP="00121EEA">
      <w:pPr>
        <w:pStyle w:val="Question"/>
      </w:pPr>
      <w:sdt>
        <w:sdtPr>
          <w:alias w:val="Member"/>
          <w:tag w:val="&lt;Member mnisId='4781' dodsId=''&gt;"/>
          <w:id w:val="2010015816"/>
          <w:placeholder>
            <w:docPart w:val="DefaultPlaceholder_-1854013440"/>
          </w:placeholder>
          <w:richText/>
        </w:sdtPr>
        <w:sdtContent>
          <w:r w:rsidRPr="00121EEA">
            <w:rPr>
              <w:b/>
            </w:rPr>
            <w:t>Dr</w:t>
          </w:r>
          <w:r w:rsidR="00BE1649">
            <w:rPr>
              <w:b/>
            </w:rPr>
            <w:t xml:space="preserve"> </w:t>
          </w:r>
          <w:r w:rsidRPr="00121EEA">
            <w:rPr>
              <w:b/>
            </w:rPr>
            <w:t>Evans:</w:t>
          </w:r>
        </w:sdtContent>
      </w:sdt>
      <w:r>
        <w:t xml:space="preserve"> </w:t>
      </w:r>
      <w:r w:rsidR="00BE1649">
        <w:t>H</w:t>
      </w:r>
      <w:r w:rsidRPr="00121EEA">
        <w:t xml:space="preserve">ow does that access compare </w:t>
      </w:r>
      <w:r w:rsidR="00BE1649">
        <w:t>with</w:t>
      </w:r>
      <w:r w:rsidRPr="00121EEA">
        <w:t xml:space="preserve"> your</w:t>
      </w:r>
      <w:r>
        <w:t xml:space="preserve"> PCN</w:t>
      </w:r>
      <w:r w:rsidR="00D45F84">
        <w:t xml:space="preserve"> as a board</w:t>
      </w:r>
      <w:r w:rsidR="003B1370">
        <w:t>? W</w:t>
      </w:r>
      <w:r w:rsidRPr="00121EEA">
        <w:t>here do you sit? Are you somewhere in the middle for speed of access</w:t>
      </w:r>
      <w:r w:rsidR="003B1370">
        <w:t xml:space="preserve">, </w:t>
      </w:r>
      <w:r w:rsidRPr="00121EEA">
        <w:t>because regionally it can vary a little</w:t>
      </w:r>
      <w:r w:rsidR="003B1370">
        <w:t xml:space="preserve"> bit</w:t>
      </w:r>
      <w:r w:rsidR="00CC2C33">
        <w:t>?</w:t>
      </w:r>
      <w:r w:rsidR="003B1370">
        <w:t xml:space="preserve"> I am j</w:t>
      </w:r>
      <w:r w:rsidRPr="00121EEA">
        <w:t>ust trying to get the basics right</w:t>
      </w:r>
      <w:r>
        <w:t>.</w:t>
      </w:r>
    </w:p>
    <w:p w:rsidR="00121EEA" w:rsidP="00121EEA">
      <w:pPr>
        <w:pStyle w:val="Answer"/>
      </w:pPr>
      <w:sdt>
        <w:sdtPr>
          <w:alias w:val="Witness"/>
          <w:id w:val="555587769"/>
          <w:placeholder>
            <w:docPart w:val="DefaultPlaceholder_-1854013440"/>
          </w:placeholder>
          <w:richText/>
        </w:sdtPr>
        <w:sdtContent>
          <w:r w:rsidRPr="00121EEA">
            <w:rPr>
              <w:b/>
              <w:i/>
            </w:rPr>
            <w:t>Dr Lee:</w:t>
          </w:r>
        </w:sdtContent>
      </w:sdt>
      <w:r>
        <w:t xml:space="preserve"> </w:t>
      </w:r>
      <w:r w:rsidR="003B1370">
        <w:t>O</w:t>
      </w:r>
      <w:r w:rsidRPr="00121EEA">
        <w:t>ur</w:t>
      </w:r>
      <w:r>
        <w:t xml:space="preserve"> PCN </w:t>
      </w:r>
      <w:r w:rsidRPr="00121EEA">
        <w:t>is two surgeries together</w:t>
      </w:r>
      <w:r w:rsidR="00BD1944">
        <w:t>. I do</w:t>
      </w:r>
      <w:r w:rsidR="00B309D3">
        <w:t>n’t</w:t>
      </w:r>
      <w:r w:rsidR="00BD1944">
        <w:t xml:space="preserve"> </w:t>
      </w:r>
      <w:r w:rsidRPr="00121EEA">
        <w:t>have the exact figures. I think our access is pretty good</w:t>
      </w:r>
      <w:r>
        <w:t>.</w:t>
      </w:r>
    </w:p>
    <w:p w:rsidR="00121EEA" w:rsidP="00121EEA">
      <w:pPr>
        <w:pStyle w:val="Question"/>
      </w:pPr>
      <w:sdt>
        <w:sdtPr>
          <w:alias w:val="Member"/>
          <w:tag w:val="&lt;Member mnisId='4781' dodsId=''&gt;"/>
          <w:id w:val="-1252424024"/>
          <w:placeholder>
            <w:docPart w:val="DefaultPlaceholder_-1854013440"/>
          </w:placeholder>
          <w:richText/>
        </w:sdtPr>
        <w:sdtContent>
          <w:r w:rsidRPr="00121EEA">
            <w:rPr>
              <w:b/>
            </w:rPr>
            <w:t>Dr</w:t>
          </w:r>
          <w:r w:rsidR="00BD1944">
            <w:rPr>
              <w:b/>
            </w:rPr>
            <w:t xml:space="preserve"> </w:t>
          </w:r>
          <w:r w:rsidRPr="00121EEA">
            <w:rPr>
              <w:b/>
            </w:rPr>
            <w:t>Evans:</w:t>
          </w:r>
        </w:sdtContent>
      </w:sdt>
      <w:r w:rsidR="00BD1944">
        <w:t xml:space="preserve"> </w:t>
      </w:r>
      <w:r w:rsidRPr="00121EEA">
        <w:t>I was struck by your points about young</w:t>
      </w:r>
      <w:r w:rsidR="00BD1944">
        <w:t>er</w:t>
      </w:r>
      <w:r w:rsidRPr="00121EEA">
        <w:t xml:space="preserve"> doctors boxing off </w:t>
      </w:r>
      <w:r w:rsidR="003B185E">
        <w:t xml:space="preserve">what </w:t>
      </w:r>
      <w:r w:rsidRPr="00121EEA">
        <w:t>their working life is like.</w:t>
      </w:r>
      <w:r w:rsidR="003B185E">
        <w:t xml:space="preserve"> M</w:t>
      </w:r>
      <w:r w:rsidRPr="00121EEA">
        <w:t>y father is a GP</w:t>
      </w:r>
      <w:r w:rsidR="003B185E">
        <w:t>.</w:t>
      </w:r>
      <w:r w:rsidRPr="00121EEA">
        <w:t xml:space="preserve"> He is </w:t>
      </w:r>
      <w:r w:rsidR="003B185E">
        <w:t>turning</w:t>
      </w:r>
      <w:r w:rsidRPr="00121EEA">
        <w:t xml:space="preserve"> 70</w:t>
      </w:r>
      <w:r w:rsidR="003B185E">
        <w:t xml:space="preserve"> and</w:t>
      </w:r>
      <w:r w:rsidRPr="00121EEA">
        <w:t xml:space="preserve"> still working</w:t>
      </w:r>
      <w:r w:rsidR="003B185E">
        <w:t>. H</w:t>
      </w:r>
      <w:r w:rsidRPr="00121EEA">
        <w:t xml:space="preserve">e talks about </w:t>
      </w:r>
      <w:r w:rsidR="003B185E">
        <w:t xml:space="preserve">the </w:t>
      </w:r>
      <w:r w:rsidRPr="00121EEA">
        <w:t>different ethos between those who came through</w:t>
      </w:r>
      <w:r w:rsidR="003B185E">
        <w:t xml:space="preserve"> in that</w:t>
      </w:r>
      <w:r w:rsidRPr="00121EEA">
        <w:t xml:space="preserve"> era and my era. I see that for myself</w:t>
      </w:r>
      <w:r w:rsidR="003B185E">
        <w:t xml:space="preserve"> in</w:t>
      </w:r>
      <w:r w:rsidR="003C2594">
        <w:t xml:space="preserve"> the</w:t>
      </w:r>
      <w:r w:rsidR="003B185E">
        <w:t xml:space="preserve"> </w:t>
      </w:r>
      <w:r w:rsidRPr="00121EEA">
        <w:t>negotiations people have</w:t>
      </w:r>
      <w:r w:rsidR="00570170">
        <w:t xml:space="preserve">. They say, “I will </w:t>
      </w:r>
      <w:r w:rsidR="003C2594">
        <w:t xml:space="preserve">only </w:t>
      </w:r>
      <w:r w:rsidR="00570170">
        <w:t xml:space="preserve">do two visits; I will </w:t>
      </w:r>
      <w:r w:rsidR="003C2594">
        <w:t>only see</w:t>
      </w:r>
      <w:r w:rsidR="00570170">
        <w:t xml:space="preserve"> 15 patients and </w:t>
      </w:r>
      <w:r w:rsidR="00761847">
        <w:t>do</w:t>
      </w:r>
      <w:r w:rsidR="00681982">
        <w:t xml:space="preserve"> </w:t>
      </w:r>
      <w:r w:rsidR="00570170">
        <w:t>three phone calls</w:t>
      </w:r>
      <w:r w:rsidR="00761847">
        <w:t>,</w:t>
      </w:r>
      <w:r w:rsidR="00570170">
        <w:t xml:space="preserve">” or </w:t>
      </w:r>
      <w:r w:rsidRPr="00121EEA">
        <w:t>something like that. How much</w:t>
      </w:r>
      <w:r w:rsidR="00681982">
        <w:t xml:space="preserve"> of a problem</w:t>
      </w:r>
      <w:r w:rsidRPr="00121EEA">
        <w:t xml:space="preserve"> do you think there is</w:t>
      </w:r>
      <w:r w:rsidR="00681982">
        <w:t xml:space="preserve"> in relation to working to </w:t>
      </w:r>
      <w:r w:rsidRPr="00121EEA">
        <w:t>your contract</w:t>
      </w:r>
      <w:r w:rsidR="009648C9">
        <w:t>,</w:t>
      </w:r>
      <w:r w:rsidRPr="00121EEA">
        <w:t xml:space="preserve"> or not working to </w:t>
      </w:r>
      <w:r w:rsidR="009648C9">
        <w:t xml:space="preserve">your </w:t>
      </w:r>
      <w:r w:rsidRPr="00121EEA">
        <w:t xml:space="preserve">contract? </w:t>
      </w:r>
      <w:r w:rsidR="009648C9">
        <w:t>T</w:t>
      </w:r>
      <w:r w:rsidRPr="00121EEA">
        <w:t>he question</w:t>
      </w:r>
      <w:r w:rsidR="009648C9">
        <w:t xml:space="preserve"> I am</w:t>
      </w:r>
      <w:r w:rsidRPr="00121EEA">
        <w:t xml:space="preserve"> getting to is</w:t>
      </w:r>
      <w:r w:rsidR="00761847">
        <w:t xml:space="preserve"> whether we</w:t>
      </w:r>
      <w:r w:rsidRPr="00121EEA">
        <w:t xml:space="preserve"> should be saying in the </w:t>
      </w:r>
      <w:r w:rsidR="009648C9">
        <w:t>NHS</w:t>
      </w:r>
      <w:r w:rsidRPr="00121EEA">
        <w:t xml:space="preserve"> that everyone should work to their contract</w:t>
      </w:r>
      <w:r w:rsidR="00761847">
        <w:t>.</w:t>
      </w:r>
    </w:p>
    <w:p w:rsidR="00121EEA" w:rsidP="00121EEA">
      <w:pPr>
        <w:pStyle w:val="Answer"/>
      </w:pPr>
      <w:sdt>
        <w:sdtPr>
          <w:alias w:val="Witness"/>
          <w:id w:val="-168795633"/>
          <w:placeholder>
            <w:docPart w:val="DefaultPlaceholder_-1854013440"/>
          </w:placeholder>
          <w:richText/>
        </w:sdtPr>
        <w:sdtContent>
          <w:r w:rsidRPr="00121EEA">
            <w:rPr>
              <w:b/>
              <w:i/>
            </w:rPr>
            <w:t>Dr Grant:</w:t>
          </w:r>
        </w:sdtContent>
      </w:sdt>
      <w:r>
        <w:t xml:space="preserve"> </w:t>
      </w:r>
      <w:r w:rsidRPr="00121EEA">
        <w:t xml:space="preserve">I do not think </w:t>
      </w:r>
      <w:r w:rsidR="009648C9">
        <w:t>you</w:t>
      </w:r>
      <w:r w:rsidRPr="00121EEA">
        <w:t xml:space="preserve"> would be able to afford that</w:t>
      </w:r>
      <w:r w:rsidR="009648C9">
        <w:t>.</w:t>
      </w:r>
      <w:r w:rsidRPr="00121EEA">
        <w:t xml:space="preserve"> I think we are very good value for money as partnership</w:t>
      </w:r>
      <w:r w:rsidR="006A1D70">
        <w:t>s</w:t>
      </w:r>
      <w:r w:rsidRPr="00121EEA">
        <w:t>. We do all the work that is there</w:t>
      </w:r>
      <w:r w:rsidR="00E54D78">
        <w:t>. We</w:t>
      </w:r>
      <w:r w:rsidRPr="00121EEA">
        <w:t xml:space="preserve"> soak up everything; </w:t>
      </w:r>
      <w:r w:rsidR="006A1D70">
        <w:t>w</w:t>
      </w:r>
      <w:r w:rsidRPr="00121EEA">
        <w:t>e are the elastic in the system. If you wanted a salar</w:t>
      </w:r>
      <w:r w:rsidR="006A1D70">
        <w:t xml:space="preserve">ied service and </w:t>
      </w:r>
      <w:r w:rsidR="00A01929">
        <w:t xml:space="preserve">you wanted to </w:t>
      </w:r>
      <w:r w:rsidRPr="00121EEA">
        <w:t>pay everybody to do a set number of hours</w:t>
      </w:r>
      <w:r w:rsidR="006A1D70">
        <w:t>,</w:t>
      </w:r>
      <w:r w:rsidRPr="00121EEA">
        <w:t xml:space="preserve"> you would probably need 50% more doctors</w:t>
      </w:r>
      <w:r w:rsidR="00A01929">
        <w:t>,</w:t>
      </w:r>
      <w:r w:rsidRPr="00121EEA">
        <w:t xml:space="preserve"> as a rough estimate</w:t>
      </w:r>
      <w:r w:rsidR="00A01929">
        <w:t>, which</w:t>
      </w:r>
      <w:r w:rsidRPr="00121EEA">
        <w:t xml:space="preserve"> would cost you 50% more.</w:t>
      </w:r>
    </w:p>
    <w:p w:rsidR="00121EEA" w:rsidP="00121EEA">
      <w:pPr>
        <w:pStyle w:val="Answer"/>
      </w:pPr>
      <w:r w:rsidRPr="00121EEA">
        <w:t xml:space="preserve">Can I say something about access? My patients see me within two or three days, </w:t>
      </w:r>
      <w:r w:rsidR="006A1D70">
        <w:t xml:space="preserve">but </w:t>
      </w:r>
      <w:r w:rsidRPr="00121EEA">
        <w:t xml:space="preserve">usually </w:t>
      </w:r>
      <w:r w:rsidR="006A1D70">
        <w:t xml:space="preserve">on the day. We have </w:t>
      </w:r>
      <w:r w:rsidRPr="00121EEA">
        <w:t>excellent access</w:t>
      </w:r>
      <w:r w:rsidR="007157D4">
        <w:t>. E</w:t>
      </w:r>
      <w:r w:rsidRPr="00121EEA">
        <w:t>ven with a personal list</w:t>
      </w:r>
      <w:r w:rsidR="007157D4">
        <w:t>,</w:t>
      </w:r>
      <w:r w:rsidRPr="00121EEA">
        <w:t xml:space="preserve"> I have heard doctors say</w:t>
      </w:r>
      <w:r w:rsidR="007157D4">
        <w:t xml:space="preserve">, when I have asked around, “You cannot have </w:t>
      </w:r>
      <w:r w:rsidRPr="00121EEA">
        <w:t>access and continuity</w:t>
      </w:r>
      <w:r w:rsidR="00E10758">
        <w:t>,</w:t>
      </w:r>
      <w:r w:rsidR="007157D4">
        <w:t>”</w:t>
      </w:r>
      <w:r w:rsidRPr="00121EEA">
        <w:t xml:space="preserve"> but you very much can.</w:t>
      </w:r>
    </w:p>
    <w:p w:rsidR="00D425E7" w:rsidP="00121EEA">
      <w:pPr>
        <w:pStyle w:val="Question"/>
      </w:pPr>
      <w:sdt>
        <w:sdtPr>
          <w:alias w:val="Member"/>
          <w:tag w:val="&lt;Member mnisId='4781' dodsId=''&gt;"/>
          <w:id w:val="854004642"/>
          <w:placeholder>
            <w:docPart w:val="DefaultPlaceholder_-1854013440"/>
          </w:placeholder>
          <w:richText/>
        </w:sdtPr>
        <w:sdtContent>
          <w:r w:rsidRPr="00121EEA" w:rsidR="00121EEA">
            <w:rPr>
              <w:b/>
            </w:rPr>
            <w:t>Dr Evans:</w:t>
          </w:r>
        </w:sdtContent>
      </w:sdt>
      <w:r w:rsidR="00121EEA">
        <w:t xml:space="preserve"> </w:t>
      </w:r>
      <w:r w:rsidRPr="00121EEA" w:rsidR="00121EEA">
        <w:t>Th</w:t>
      </w:r>
      <w:r w:rsidR="00E10758">
        <w:t xml:space="preserve">at is what I am </w:t>
      </w:r>
      <w:r w:rsidRPr="00121EEA" w:rsidR="00121EEA">
        <w:t xml:space="preserve">trying to get </w:t>
      </w:r>
      <w:r w:rsidR="00E10758">
        <w:t>at. H</w:t>
      </w:r>
      <w:r w:rsidRPr="00121EEA" w:rsidR="00121EEA">
        <w:t>ow we do that and what</w:t>
      </w:r>
      <w:r w:rsidR="00E10758">
        <w:t xml:space="preserve"> is</w:t>
      </w:r>
      <w:r w:rsidRPr="00121EEA" w:rsidR="00121EEA">
        <w:t xml:space="preserve"> it in policy terms</w:t>
      </w:r>
      <w:r w:rsidR="00E10758">
        <w:t>? M</w:t>
      </w:r>
      <w:r w:rsidRPr="00121EEA" w:rsidR="00121EEA">
        <w:t>y approach would naturally be</w:t>
      </w:r>
      <w:r w:rsidR="00F45657">
        <w:t>, “Should we</w:t>
      </w:r>
      <w:r w:rsidRPr="00121EEA" w:rsidR="00121EEA">
        <w:t xml:space="preserve"> be limiting the number of consultations or contacts we have</w:t>
      </w:r>
      <w:r w:rsidR="00F45657">
        <w:t>?</w:t>
      </w:r>
      <w:r w:rsidR="00824968">
        <w:t>”</w:t>
      </w:r>
      <w:r w:rsidR="002C2A33">
        <w:t xml:space="preserve"> </w:t>
      </w:r>
      <w:r w:rsidR="0025201F">
        <w:t>Should we p</w:t>
      </w:r>
      <w:r w:rsidR="002C2A33">
        <w:t xml:space="preserve">ut in a legal </w:t>
      </w:r>
      <w:r w:rsidR="00824968">
        <w:t>statu</w:t>
      </w:r>
      <w:r w:rsidR="009E27A1">
        <w:t>t</w:t>
      </w:r>
      <w:r w:rsidR="00824968">
        <w:t xml:space="preserve">e that you should only have </w:t>
      </w:r>
      <w:r w:rsidRPr="00121EEA" w:rsidR="00121EEA">
        <w:t>30</w:t>
      </w:r>
      <w:r w:rsidR="0025201F">
        <w:t> </w:t>
      </w:r>
      <w:r w:rsidRPr="00121EEA" w:rsidR="00121EEA">
        <w:t xml:space="preserve">contacts a day, or do we do it via list </w:t>
      </w:r>
      <w:r w:rsidRPr="00121EEA" w:rsidR="00121EEA">
        <w:t>size</w:t>
      </w:r>
      <w:r w:rsidR="00590D5B">
        <w:t>,</w:t>
      </w:r>
      <w:r w:rsidRPr="00121EEA" w:rsidR="00121EEA">
        <w:t xml:space="preserve"> by saying we can maintain </w:t>
      </w:r>
      <w:r w:rsidR="0025201F">
        <w:t xml:space="preserve">list sizes </w:t>
      </w:r>
      <w:r w:rsidRPr="00D425E7">
        <w:t>that are 1</w:t>
      </w:r>
      <w:r w:rsidR="0025201F">
        <w:t>,</w:t>
      </w:r>
      <w:r w:rsidRPr="00D425E7">
        <w:t>500 patients per full</w:t>
      </w:r>
      <w:r w:rsidR="0025201F">
        <w:t>-</w:t>
      </w:r>
      <w:r w:rsidRPr="00D425E7">
        <w:t>time equivalent</w:t>
      </w:r>
      <w:r w:rsidR="0025201F">
        <w:t xml:space="preserve"> doctor</w:t>
      </w:r>
      <w:r w:rsidRPr="00D425E7">
        <w:t>? Do you think that is right? The dange</w:t>
      </w:r>
      <w:r w:rsidR="00F972A1">
        <w:t>r is that there</w:t>
      </w:r>
      <w:r w:rsidRPr="00D425E7">
        <w:t xml:space="preserve"> is a lot of good</w:t>
      </w:r>
      <w:r w:rsidR="00590D5B">
        <w:t xml:space="preserve"> </w:t>
      </w:r>
      <w:r w:rsidRPr="00D425E7">
        <w:t>will in the</w:t>
      </w:r>
      <w:r w:rsidR="00F972A1">
        <w:t xml:space="preserve"> NHS</w:t>
      </w:r>
      <w:r w:rsidRPr="00D425E7">
        <w:t xml:space="preserve"> that is fritter</w:t>
      </w:r>
      <w:r w:rsidR="00590D5B">
        <w:t>ing</w:t>
      </w:r>
      <w:r w:rsidRPr="00D425E7">
        <w:t xml:space="preserve"> away</w:t>
      </w:r>
      <w:r w:rsidR="00F972A1">
        <w:t>. H</w:t>
      </w:r>
      <w:r w:rsidRPr="00D425E7">
        <w:t>ow do we navigate that</w:t>
      </w:r>
      <w:r w:rsidR="00F972A1">
        <w:t xml:space="preserve">? </w:t>
      </w:r>
      <w:r w:rsidR="000D4EE6">
        <w:t>I</w:t>
      </w:r>
      <w:r w:rsidRPr="00D425E7">
        <w:t>f I was i</w:t>
      </w:r>
      <w:r w:rsidR="00E22732">
        <w:t xml:space="preserve">n the </w:t>
      </w:r>
      <w:r w:rsidR="000D4EE6">
        <w:t>H</w:t>
      </w:r>
      <w:r w:rsidRPr="00D425E7">
        <w:t xml:space="preserve">ealth </w:t>
      </w:r>
      <w:r w:rsidR="000D4EE6">
        <w:t>S</w:t>
      </w:r>
      <w:r w:rsidRPr="00D425E7">
        <w:t>ecretary</w:t>
      </w:r>
      <w:r w:rsidR="00E22732">
        <w:t>’s position</w:t>
      </w:r>
      <w:r w:rsidR="000D4EE6">
        <w:t xml:space="preserve">, my worry </w:t>
      </w:r>
      <w:r w:rsidR="00E22732">
        <w:t>would</w:t>
      </w:r>
      <w:r w:rsidR="00340FFA">
        <w:t xml:space="preserve"> be</w:t>
      </w:r>
      <w:r w:rsidR="000D4EE6">
        <w:t xml:space="preserve"> that</w:t>
      </w:r>
      <w:r w:rsidR="00F4556B">
        <w:t xml:space="preserve">, </w:t>
      </w:r>
      <w:r w:rsidRPr="00D425E7">
        <w:t>if you said that</w:t>
      </w:r>
      <w:r w:rsidR="00E22732">
        <w:t>,</w:t>
      </w:r>
      <w:r w:rsidRPr="00D425E7">
        <w:t xml:space="preserve"> suddenly there would be massive gaps in the NHS</w:t>
      </w:r>
      <w:r w:rsidR="00340FFA">
        <w:t>,</w:t>
      </w:r>
      <w:r w:rsidRPr="00D425E7">
        <w:t xml:space="preserve"> with patients being left</w:t>
      </w:r>
      <w:r w:rsidR="000D4EE6">
        <w:t xml:space="preserve"> out</w:t>
      </w:r>
      <w:r w:rsidRPr="00D425E7">
        <w:t xml:space="preserve">. What </w:t>
      </w:r>
      <w:r w:rsidR="00340FFA">
        <w:t>are</w:t>
      </w:r>
      <w:r w:rsidRPr="00D425E7">
        <w:t xml:space="preserve"> your thoughts</w:t>
      </w:r>
      <w:r w:rsidR="000D4EE6">
        <w:t>, Dr Lee</w:t>
      </w:r>
      <w:r w:rsidRPr="00D425E7">
        <w:t>?</w:t>
      </w:r>
    </w:p>
    <w:p w:rsidR="00D425E7" w:rsidP="00D425E7">
      <w:pPr>
        <w:pStyle w:val="Answer"/>
      </w:pPr>
      <w:sdt>
        <w:sdtPr>
          <w:alias w:val="Witness"/>
          <w:id w:val="138998084"/>
          <w:placeholder>
            <w:docPart w:val="DefaultPlaceholder_-1854013440"/>
          </w:placeholder>
          <w:richText/>
        </w:sdtPr>
        <w:sdtContent>
          <w:r w:rsidRPr="00D425E7">
            <w:rPr>
              <w:b/>
              <w:i/>
            </w:rPr>
            <w:t>Dr Lee:</w:t>
          </w:r>
        </w:sdtContent>
      </w:sdt>
      <w:r>
        <w:t xml:space="preserve"> </w:t>
      </w:r>
      <w:r w:rsidR="00E843BE">
        <w:t xml:space="preserve">The </w:t>
      </w:r>
      <w:r w:rsidRPr="00D425E7">
        <w:t>aspiration of having 1</w:t>
      </w:r>
      <w:r w:rsidR="000D4EE6">
        <w:t>,</w:t>
      </w:r>
      <w:r w:rsidRPr="00D425E7">
        <w:t>500 patients for every</w:t>
      </w:r>
      <w:r w:rsidR="00E843BE">
        <w:t xml:space="preserve"> </w:t>
      </w:r>
      <w:r w:rsidRPr="00D425E7">
        <w:t>full</w:t>
      </w:r>
      <w:r w:rsidR="00E843BE">
        <w:t>-</w:t>
      </w:r>
      <w:r w:rsidRPr="00D425E7">
        <w:t xml:space="preserve">time equivalent </w:t>
      </w:r>
      <w:r w:rsidR="00E843BE">
        <w:t xml:space="preserve">GP </w:t>
      </w:r>
      <w:r w:rsidRPr="00D425E7">
        <w:t>would be fantastic</w:t>
      </w:r>
      <w:r>
        <w:t>.</w:t>
      </w:r>
    </w:p>
    <w:p w:rsidR="00D425E7" w:rsidP="00D425E7">
      <w:pPr>
        <w:pStyle w:val="Answer"/>
      </w:pPr>
      <w:sdt>
        <w:sdtPr>
          <w:alias w:val="Witness"/>
          <w:id w:val="-898662736"/>
          <w:placeholder>
            <w:docPart w:val="DefaultPlaceholder_-1854013440"/>
          </w:placeholder>
          <w:richText/>
        </w:sdtPr>
        <w:sdtContent>
          <w:r w:rsidRPr="00D425E7">
            <w:rPr>
              <w:b/>
              <w:i/>
            </w:rPr>
            <w:t>Dr Grant:</w:t>
          </w:r>
        </w:sdtContent>
      </w:sdt>
      <w:r>
        <w:t xml:space="preserve"> </w:t>
      </w:r>
      <w:r w:rsidR="00E843BE">
        <w:t xml:space="preserve">It would </w:t>
      </w:r>
      <w:r w:rsidRPr="00D425E7">
        <w:t>be brilliant.</w:t>
      </w:r>
    </w:p>
    <w:p w:rsidR="00D425E7" w:rsidP="00D425E7">
      <w:pPr>
        <w:pStyle w:val="Answer"/>
      </w:pPr>
      <w:sdt>
        <w:sdtPr>
          <w:alias w:val="Witness"/>
          <w:id w:val="918135267"/>
          <w:placeholder>
            <w:docPart w:val="DefaultPlaceholder_-1854013440"/>
          </w:placeholder>
          <w:richText/>
        </w:sdtPr>
        <w:sdtContent>
          <w:r w:rsidRPr="00D425E7">
            <w:rPr>
              <w:b/>
              <w:i/>
            </w:rPr>
            <w:t>Dr Lee:</w:t>
          </w:r>
        </w:sdtContent>
      </w:sdt>
      <w:r>
        <w:t xml:space="preserve"> </w:t>
      </w:r>
      <w:r w:rsidRPr="00D425E7">
        <w:t xml:space="preserve">I </w:t>
      </w:r>
      <w:r w:rsidR="00E843BE">
        <w:t xml:space="preserve">would </w:t>
      </w:r>
      <w:r w:rsidRPr="00D425E7">
        <w:t>fully support that</w:t>
      </w:r>
      <w:r w:rsidR="00E843BE">
        <w:t>. If</w:t>
      </w:r>
      <w:r w:rsidRPr="00D425E7">
        <w:t xml:space="preserve"> you can support that with funding and staffing</w:t>
      </w:r>
      <w:r w:rsidR="00E843BE">
        <w:t xml:space="preserve">, </w:t>
      </w:r>
      <w:r w:rsidRPr="00D425E7">
        <w:t xml:space="preserve">yes, please. </w:t>
      </w:r>
      <w:r w:rsidR="006A1E60">
        <w:t>T</w:t>
      </w:r>
      <w:r w:rsidRPr="00D425E7">
        <w:t>he reality is that personal list</w:t>
      </w:r>
      <w:r w:rsidR="006A1E60">
        <w:t xml:space="preserve">s are </w:t>
      </w:r>
      <w:r w:rsidRPr="00D425E7">
        <w:t>the gold standard of continuity</w:t>
      </w:r>
      <w:r w:rsidR="006A1E60">
        <w:t>. T</w:t>
      </w:r>
      <w:r w:rsidRPr="00D425E7">
        <w:t>here is a lot of very good continuity that happens for patients outside the personal list system</w:t>
      </w:r>
      <w:r w:rsidR="008F37E8">
        <w:t>. You can be</w:t>
      </w:r>
      <w:r w:rsidR="006A1E60">
        <w:t xml:space="preserve"> very</w:t>
      </w:r>
      <w:r w:rsidRPr="00D425E7">
        <w:t xml:space="preserve"> restrictive in your patient list siz</w:t>
      </w:r>
      <w:r w:rsidR="009906D3">
        <w:t>e</w:t>
      </w:r>
      <w:r w:rsidR="008F37E8">
        <w:t>. I</w:t>
      </w:r>
      <w:r w:rsidR="009906D3">
        <w:t xml:space="preserve">f you have a patient </w:t>
      </w:r>
      <w:r w:rsidRPr="00D425E7">
        <w:t>population that is much younger</w:t>
      </w:r>
      <w:r w:rsidR="00385FC8">
        <w:t>,</w:t>
      </w:r>
      <w:r w:rsidRPr="00D425E7">
        <w:t xml:space="preserve"> </w:t>
      </w:r>
      <w:r w:rsidR="001E713D">
        <w:t>with</w:t>
      </w:r>
      <w:r w:rsidRPr="00D425E7">
        <w:t xml:space="preserve"> more</w:t>
      </w:r>
      <w:r w:rsidR="009906D3">
        <w:t xml:space="preserve"> minor</w:t>
      </w:r>
      <w:r w:rsidRPr="00D425E7">
        <w:t xml:space="preserve"> </w:t>
      </w:r>
      <w:r w:rsidR="009906D3">
        <w:t xml:space="preserve">self-limiting illnesses, </w:t>
      </w:r>
      <w:r w:rsidRPr="00D425E7">
        <w:t>their needs are different</w:t>
      </w:r>
      <w:r w:rsidR="001E713D">
        <w:t>.</w:t>
      </w:r>
      <w:r w:rsidRPr="00D425E7">
        <w:t xml:space="preserve"> They need nurse practitioners and physiotherapist</w:t>
      </w:r>
      <w:r w:rsidR="001E713D">
        <w:t xml:space="preserve">s </w:t>
      </w:r>
      <w:r w:rsidRPr="00D425E7">
        <w:t>to help solve the majority of their cases</w:t>
      </w:r>
      <w:r w:rsidR="001E713D">
        <w:t>. L</w:t>
      </w:r>
      <w:r w:rsidRPr="00D425E7">
        <w:t xml:space="preserve">imiting the number of </w:t>
      </w:r>
      <w:r w:rsidR="000003A2">
        <w:t>GPs</w:t>
      </w:r>
      <w:r w:rsidRPr="00D425E7">
        <w:t xml:space="preserve"> to 1</w:t>
      </w:r>
      <w:r w:rsidR="001E713D">
        <w:t>,</w:t>
      </w:r>
      <w:r w:rsidRPr="00D425E7">
        <w:t xml:space="preserve">500 would not work in that situation. </w:t>
      </w:r>
      <w:r w:rsidR="001E713D">
        <w:t>Y</w:t>
      </w:r>
      <w:r w:rsidRPr="00D425E7">
        <w:t xml:space="preserve">ou need some trust and flexibility </w:t>
      </w:r>
      <w:r w:rsidR="006803D8">
        <w:t>that</w:t>
      </w:r>
      <w:r w:rsidRPr="00D425E7">
        <w:t xml:space="preserve"> the </w:t>
      </w:r>
      <w:r w:rsidR="000003A2">
        <w:t>GP</w:t>
      </w:r>
      <w:r w:rsidRPr="00D425E7">
        <w:t xml:space="preserve"> </w:t>
      </w:r>
      <w:r w:rsidR="009A7D4A">
        <w:t>practice</w:t>
      </w:r>
      <w:r w:rsidRPr="00D425E7">
        <w:t xml:space="preserve"> know</w:t>
      </w:r>
      <w:r w:rsidR="006803D8">
        <w:t>s</w:t>
      </w:r>
      <w:r w:rsidRPr="00D425E7">
        <w:t xml:space="preserve"> </w:t>
      </w:r>
      <w:r w:rsidR="00C14AEF">
        <w:t>its</w:t>
      </w:r>
      <w:r w:rsidRPr="00D425E7">
        <w:t xml:space="preserve"> patient population</w:t>
      </w:r>
      <w:r>
        <w:t xml:space="preserve"> the</w:t>
      </w:r>
      <w:r w:rsidRPr="00D425E7">
        <w:t xml:space="preserve"> best</w:t>
      </w:r>
      <w:r>
        <w:t xml:space="preserve">. </w:t>
      </w:r>
      <w:r w:rsidR="00C14AEF">
        <w:t xml:space="preserve">For me, it is </w:t>
      </w:r>
      <w:r w:rsidRPr="00D425E7">
        <w:t>about bringing continuity up the agenda</w:t>
      </w:r>
      <w:r>
        <w:t>.</w:t>
      </w:r>
    </w:p>
    <w:p w:rsidR="00D425E7" w:rsidP="00D425E7">
      <w:pPr>
        <w:pStyle w:val="Question"/>
      </w:pPr>
      <w:sdt>
        <w:sdtPr>
          <w:alias w:val="Member"/>
          <w:tag w:val="&lt;Member mnisId='4781' dodsId=''&gt;"/>
          <w:id w:val="-1013608155"/>
          <w:placeholder>
            <w:docPart w:val="DefaultPlaceholder_-1854013440"/>
          </w:placeholder>
          <w:richText/>
        </w:sdtPr>
        <w:sdtContent>
          <w:r w:rsidRPr="00D425E7">
            <w:rPr>
              <w:b/>
            </w:rPr>
            <w:t>Dr Evans:</w:t>
          </w:r>
        </w:sdtContent>
      </w:sdt>
      <w:r>
        <w:t xml:space="preserve"> </w:t>
      </w:r>
      <w:r w:rsidR="00C14AEF">
        <w:t>W</w:t>
      </w:r>
      <w:r w:rsidRPr="00D425E7">
        <w:t>e have talked a lot about continuity for patients and yourselves in primary care. How is your continuity</w:t>
      </w:r>
      <w:r w:rsidR="00B3454D">
        <w:t xml:space="preserve"> </w:t>
      </w:r>
      <w:r w:rsidR="001104BF">
        <w:t>with</w:t>
      </w:r>
      <w:r w:rsidRPr="00D425E7">
        <w:t xml:space="preserve"> secondary care? We hear a lot about </w:t>
      </w:r>
      <w:r w:rsidR="000003A2">
        <w:t>GPs</w:t>
      </w:r>
      <w:r w:rsidRPr="00D425E7">
        <w:t xml:space="preserve"> having interaction</w:t>
      </w:r>
      <w:r w:rsidR="009F49C2">
        <w:t xml:space="preserve">s </w:t>
      </w:r>
      <w:r w:rsidR="00864AEB">
        <w:t xml:space="preserve">on </w:t>
      </w:r>
      <w:r w:rsidRPr="00D425E7">
        <w:t>inappropriate test</w:t>
      </w:r>
      <w:r w:rsidR="009F49C2">
        <w:t>s</w:t>
      </w:r>
      <w:r w:rsidR="00864AEB">
        <w:t>,</w:t>
      </w:r>
      <w:r w:rsidRPr="00D425E7">
        <w:t xml:space="preserve"> </w:t>
      </w:r>
      <w:r w:rsidR="00AF39FE">
        <w:t xml:space="preserve">and </w:t>
      </w:r>
      <w:r w:rsidRPr="00D425E7">
        <w:t>chasing that side of things</w:t>
      </w:r>
      <w:r w:rsidR="00AF39FE">
        <w:t>. It is</w:t>
      </w:r>
      <w:r w:rsidRPr="00D425E7">
        <w:t xml:space="preserve"> also just knowing</w:t>
      </w:r>
      <w:r w:rsidR="009F49C2">
        <w:t>,</w:t>
      </w:r>
      <w:r w:rsidRPr="00D425E7">
        <w:t xml:space="preserve"> when you refer </w:t>
      </w:r>
      <w:r w:rsidR="009F49C2">
        <w:t xml:space="preserve">someone to </w:t>
      </w:r>
      <w:r w:rsidRPr="00D425E7">
        <w:t>a diabetologist</w:t>
      </w:r>
      <w:r w:rsidR="009F49C2">
        <w:t>,</w:t>
      </w:r>
      <w:r w:rsidRPr="00D425E7">
        <w:t xml:space="preserve"> how good they are</w:t>
      </w:r>
      <w:r w:rsidR="00410898">
        <w:t>,</w:t>
      </w:r>
      <w:r w:rsidRPr="00D425E7">
        <w:t xml:space="preserve"> what they are doing</w:t>
      </w:r>
      <w:r w:rsidR="00D76CA8">
        <w:t>,</w:t>
      </w:r>
      <w:r w:rsidRPr="00D425E7">
        <w:t xml:space="preserve"> what their</w:t>
      </w:r>
      <w:r w:rsidR="00410898">
        <w:t xml:space="preserve"> likely </w:t>
      </w:r>
      <w:r w:rsidRPr="00D425E7">
        <w:t xml:space="preserve">approach </w:t>
      </w:r>
      <w:r w:rsidR="00410898">
        <w:t>will</w:t>
      </w:r>
      <w:r w:rsidRPr="00D425E7">
        <w:t xml:space="preserve"> be and </w:t>
      </w:r>
      <w:r w:rsidR="00864AEB">
        <w:t>the complexity of dealing with it,</w:t>
      </w:r>
      <w:r w:rsidR="00410898">
        <w:t xml:space="preserve"> if it is a </w:t>
      </w:r>
      <w:r w:rsidR="007F5AE8">
        <w:t xml:space="preserve">nephrologist. </w:t>
      </w:r>
      <w:r w:rsidR="00C1341E">
        <w:t>Dr Lee, c</w:t>
      </w:r>
      <w:r w:rsidRPr="00D425E7">
        <w:t xml:space="preserve">an you talk a little bit about the emphasis you see in the way you are running your </w:t>
      </w:r>
      <w:r w:rsidR="009A7D4A">
        <w:t>practice</w:t>
      </w:r>
      <w:r w:rsidRPr="00D425E7">
        <w:t xml:space="preserve"> with primary and secondary care and the relationship</w:t>
      </w:r>
      <w:r>
        <w:t>s</w:t>
      </w:r>
      <w:r w:rsidRPr="00D425E7">
        <w:t xml:space="preserve"> you have</w:t>
      </w:r>
      <w:r w:rsidR="007F5AE8">
        <w:t xml:space="preserve"> in that interface?</w:t>
      </w:r>
    </w:p>
    <w:p w:rsidR="00F126EF" w:rsidP="00D425E7">
      <w:pPr>
        <w:pStyle w:val="Answer"/>
      </w:pPr>
      <w:sdt>
        <w:sdtPr>
          <w:alias w:val="Witness"/>
          <w:id w:val="-20164476"/>
          <w:placeholder>
            <w:docPart w:val="DefaultPlaceholder_-1854013440"/>
          </w:placeholder>
          <w:richText/>
        </w:sdtPr>
        <w:sdtContent>
          <w:r w:rsidRPr="00D425E7" w:rsidR="00D425E7">
            <w:rPr>
              <w:b/>
              <w:i/>
            </w:rPr>
            <w:t>Dr Lee:</w:t>
          </w:r>
        </w:sdtContent>
      </w:sdt>
      <w:r w:rsidR="00D425E7">
        <w:t xml:space="preserve"> </w:t>
      </w:r>
      <w:r w:rsidRPr="00D425E7" w:rsidR="00D425E7">
        <w:t xml:space="preserve">I have </w:t>
      </w:r>
      <w:r w:rsidR="0016166B">
        <w:t xml:space="preserve">an </w:t>
      </w:r>
      <w:r w:rsidRPr="00D425E7" w:rsidR="00D425E7">
        <w:t>aspirational vision of how it should be</w:t>
      </w:r>
      <w:r w:rsidR="0016166B">
        <w:t xml:space="preserve">. For our </w:t>
      </w:r>
      <w:r w:rsidRPr="00D425E7" w:rsidR="00D425E7">
        <w:t>patch of local surgeries</w:t>
      </w:r>
      <w:r w:rsidR="00856538">
        <w:t>,</w:t>
      </w:r>
      <w:r w:rsidRPr="00D425E7" w:rsidR="00D425E7">
        <w:t xml:space="preserve"> we have named diabetologists</w:t>
      </w:r>
      <w:r w:rsidR="0016166B">
        <w:t>,</w:t>
      </w:r>
      <w:r w:rsidRPr="00D425E7" w:rsidR="00D425E7">
        <w:t xml:space="preserve"> endocrine specialists and cardiologis</w:t>
      </w:r>
      <w:r w:rsidR="0016166B">
        <w:t>ts</w:t>
      </w:r>
      <w:r w:rsidR="00856538">
        <w:t xml:space="preserve"> </w:t>
      </w:r>
      <w:r w:rsidRPr="00D425E7" w:rsidR="00D425E7">
        <w:t>we can have a closer dialogue</w:t>
      </w:r>
      <w:r w:rsidR="00856538">
        <w:t xml:space="preserve"> with</w:t>
      </w:r>
      <w:r w:rsidR="00E15C9E">
        <w:t>.</w:t>
      </w:r>
      <w:r w:rsidRPr="00D425E7" w:rsidR="00D425E7">
        <w:t xml:space="preserve"> I think we are moving in that direction, but we</w:t>
      </w:r>
      <w:r w:rsidR="00E15C9E">
        <w:t xml:space="preserve"> a</w:t>
      </w:r>
      <w:r w:rsidRPr="00D425E7" w:rsidR="00D425E7">
        <w:t>re not there yet</w:t>
      </w:r>
      <w:r w:rsidR="00E15C9E">
        <w:t>. T</w:t>
      </w:r>
      <w:r w:rsidRPr="00D425E7" w:rsidR="00D425E7">
        <w:t>here have been periods when you send a referral off into the ether and</w:t>
      </w:r>
      <w:r w:rsidR="00E15C9E">
        <w:t xml:space="preserve"> </w:t>
      </w:r>
      <w:r w:rsidRPr="00D425E7" w:rsidR="00D425E7">
        <w:t xml:space="preserve">get </w:t>
      </w:r>
      <w:r w:rsidR="00E15C9E">
        <w:t xml:space="preserve">back </w:t>
      </w:r>
      <w:r w:rsidRPr="00D425E7" w:rsidR="00D425E7">
        <w:t>a generic letter with a name you do not recognis</w:t>
      </w:r>
      <w:r w:rsidR="00E15C9E">
        <w:t xml:space="preserve">e. It is about </w:t>
      </w:r>
      <w:r w:rsidRPr="00D425E7" w:rsidR="00D425E7">
        <w:t xml:space="preserve">building trust between primary and secondary care and </w:t>
      </w:r>
      <w:r>
        <w:t xml:space="preserve">building continuity in </w:t>
      </w:r>
      <w:r w:rsidRPr="00D425E7" w:rsidR="00D425E7">
        <w:t>links and relationships.</w:t>
      </w:r>
    </w:p>
    <w:p w:rsidR="00C03B9A" w:rsidP="00D425E7">
      <w:pPr>
        <w:pStyle w:val="Answer"/>
      </w:pPr>
      <w:r>
        <w:t>Continuity</w:t>
      </w:r>
      <w:r w:rsidR="00EC1D90">
        <w:t xml:space="preserve">, knowing who you </w:t>
      </w:r>
      <w:r w:rsidR="0004620D">
        <w:t>are</w:t>
      </w:r>
      <w:r w:rsidRPr="00D425E7" w:rsidR="00D425E7">
        <w:t xml:space="preserve"> referring</w:t>
      </w:r>
      <w:r w:rsidR="00F126EF">
        <w:t xml:space="preserve"> to</w:t>
      </w:r>
      <w:r w:rsidR="000E0424">
        <w:t>,</w:t>
      </w:r>
      <w:r w:rsidR="004835B7">
        <w:t xml:space="preserve"> has</w:t>
      </w:r>
      <w:r w:rsidR="00A97DF5">
        <w:t xml:space="preserve"> huge</w:t>
      </w:r>
      <w:r w:rsidRPr="00D425E7" w:rsidR="00D425E7">
        <w:t xml:space="preserve"> benefits</w:t>
      </w:r>
      <w:r w:rsidR="004835B7">
        <w:t xml:space="preserve"> in </w:t>
      </w:r>
      <w:r w:rsidR="00EA259D">
        <w:t xml:space="preserve">being able to hold risk </w:t>
      </w:r>
      <w:r w:rsidRPr="00D425E7" w:rsidR="00D425E7">
        <w:t>in the community</w:t>
      </w:r>
      <w:r w:rsidR="00A97DF5">
        <w:t>. W</w:t>
      </w:r>
      <w:r w:rsidRPr="00D425E7" w:rsidR="00D425E7">
        <w:t xml:space="preserve">e are starting to do that in the mental health sector. We have a named psychiatrist who looks after a number of </w:t>
      </w:r>
      <w:r w:rsidR="009A7D4A">
        <w:t>practice</w:t>
      </w:r>
      <w:r w:rsidRPr="00D425E7" w:rsidR="00D425E7">
        <w:t>s</w:t>
      </w:r>
      <w:r w:rsidR="00F73B66">
        <w:t xml:space="preserve">. That </w:t>
      </w:r>
      <w:r w:rsidRPr="00D425E7" w:rsidR="00D425E7">
        <w:t>enables</w:t>
      </w:r>
      <w:r w:rsidR="00F73B66">
        <w:t xml:space="preserve"> </w:t>
      </w:r>
      <w:r w:rsidR="002B635E">
        <w:t>us to hold and</w:t>
      </w:r>
      <w:r w:rsidRPr="00D425E7" w:rsidR="00D425E7">
        <w:t xml:space="preserve"> manage the risk to patients who are having</w:t>
      </w:r>
      <w:r w:rsidR="002B635E">
        <w:t xml:space="preserve"> more</w:t>
      </w:r>
      <w:r w:rsidRPr="00D425E7" w:rsidR="00D425E7">
        <w:t xml:space="preserve"> difficult times and need more intervention</w:t>
      </w:r>
      <w:r w:rsidR="00F73B66">
        <w:t>.</w:t>
      </w:r>
      <w:r w:rsidRPr="00D425E7" w:rsidR="00D425E7">
        <w:t xml:space="preserve"> </w:t>
      </w:r>
      <w:r w:rsidR="00F73B66">
        <w:t>I can</w:t>
      </w:r>
      <w:r w:rsidRPr="00D425E7" w:rsidR="00D425E7">
        <w:t xml:space="preserve"> pick up the phone and ring them and say</w:t>
      </w:r>
      <w:r w:rsidR="0096442A">
        <w:t xml:space="preserve">, “What </w:t>
      </w:r>
      <w:r w:rsidRPr="00D425E7" w:rsidR="00D425E7">
        <w:t>should we do here?</w:t>
      </w:r>
      <w:r w:rsidR="0096442A">
        <w:t>”</w:t>
      </w:r>
      <w:r w:rsidR="00F4556B">
        <w:t>,</w:t>
      </w:r>
      <w:r w:rsidRPr="00D425E7" w:rsidR="00D425E7">
        <w:t xml:space="preserve"> </w:t>
      </w:r>
      <w:r w:rsidR="0096442A">
        <w:t>r</w:t>
      </w:r>
      <w:r w:rsidRPr="00D425E7" w:rsidR="00D425E7">
        <w:t>ather than</w:t>
      </w:r>
      <w:r w:rsidR="0096442A">
        <w:t xml:space="preserve"> following a</w:t>
      </w:r>
      <w:r w:rsidRPr="00D425E7" w:rsidR="00D425E7">
        <w:t xml:space="preserve"> very </w:t>
      </w:r>
      <w:r w:rsidR="0096442A">
        <w:t xml:space="preserve">circuitous </w:t>
      </w:r>
      <w:r w:rsidRPr="00D425E7" w:rsidR="00D425E7">
        <w:t>route</w:t>
      </w:r>
      <w:r w:rsidR="0096442A">
        <w:t xml:space="preserve"> by</w:t>
      </w:r>
      <w:r w:rsidRPr="00D425E7" w:rsidR="00D425E7">
        <w:t xml:space="preserve"> paper trail</w:t>
      </w:r>
      <w:r w:rsidR="00D425E7">
        <w:t>.</w:t>
      </w:r>
      <w:r w:rsidRPr="00D425E7" w:rsidR="00D425E7">
        <w:t xml:space="preserve"> I would love to see that in all specialties</w:t>
      </w:r>
      <w:r w:rsidR="0096442A">
        <w:t>.</w:t>
      </w:r>
      <w:r w:rsidRPr="00D425E7" w:rsidR="00D425E7">
        <w:t xml:space="preserve"> </w:t>
      </w:r>
      <w:r w:rsidR="008C06C1">
        <w:t>H</w:t>
      </w:r>
      <w:r w:rsidR="0096442A">
        <w:t>ospitals are</w:t>
      </w:r>
      <w:r w:rsidRPr="00D425E7" w:rsidR="00D425E7">
        <w:t xml:space="preserve"> very stretched, but</w:t>
      </w:r>
      <w:r w:rsidR="0096442A">
        <w:t xml:space="preserve"> that is </w:t>
      </w:r>
      <w:r w:rsidRPr="00D425E7" w:rsidR="00D425E7">
        <w:t>what we should be aiming for</w:t>
      </w:r>
      <w:r w:rsidR="00D425E7">
        <w:t>.</w:t>
      </w:r>
    </w:p>
    <w:p w:rsidR="00352903" w:rsidP="00D425E7">
      <w:pPr>
        <w:pStyle w:val="Question"/>
      </w:pPr>
      <w:sdt>
        <w:sdtPr>
          <w:alias w:val="Member"/>
          <w:tag w:val="&lt;Member mnisId='4781' dodsId=''&gt;"/>
          <w:id w:val="-1441445731"/>
          <w:placeholder>
            <w:docPart w:val="DefaultPlaceholder_-1854013440"/>
          </w:placeholder>
          <w:richText/>
        </w:sdtPr>
        <w:sdtContent>
          <w:r w:rsidRPr="00352903" w:rsidR="00C03B9A">
            <w:rPr>
              <w:b/>
            </w:rPr>
            <w:t>Dr Evans:</w:t>
          </w:r>
        </w:sdtContent>
      </w:sdt>
      <w:r w:rsidR="00C03B9A">
        <w:t xml:space="preserve"> Dr Grant, do you have any comment on that</w:t>
      </w:r>
      <w:r>
        <w:t>?</w:t>
      </w:r>
    </w:p>
    <w:p w:rsidR="00A5612F" w:rsidP="00352903">
      <w:pPr>
        <w:pStyle w:val="Question"/>
        <w:numPr>
          <w:ilvl w:val="0"/>
          <w:numId w:val="0"/>
        </w:numPr>
        <w:ind w:left="794"/>
      </w:pPr>
      <w:sdt>
        <w:sdtPr>
          <w:alias w:val="Witness"/>
          <w:id w:val="2014335818"/>
          <w:placeholder>
            <w:docPart w:val="DefaultPlaceholder_-1854013440"/>
          </w:placeholder>
          <w:richText/>
        </w:sdtPr>
        <w:sdtContent>
          <w:r w:rsidRPr="00352903" w:rsidR="00D425E7">
            <w:rPr>
              <w:b/>
              <w:i/>
            </w:rPr>
            <w:t>Dr Grant:</w:t>
          </w:r>
        </w:sdtContent>
      </w:sdt>
      <w:r w:rsidR="00D425E7">
        <w:t xml:space="preserve"> </w:t>
      </w:r>
      <w:r w:rsidRPr="00D425E7" w:rsidR="00D425E7">
        <w:t>I think the</w:t>
      </w:r>
      <w:r w:rsidR="00D425E7">
        <w:t xml:space="preserve"> PCN </w:t>
      </w:r>
      <w:r w:rsidRPr="00D425E7" w:rsidR="00D425E7">
        <w:t>is a good opportunity</w:t>
      </w:r>
      <w:r w:rsidR="000425F8">
        <w:t>. W</w:t>
      </w:r>
      <w:r w:rsidRPr="00D425E7" w:rsidR="00D425E7">
        <w:t xml:space="preserve">e are starting to come together as Southampton </w:t>
      </w:r>
      <w:r w:rsidR="000425F8">
        <w:t>C</w:t>
      </w:r>
      <w:r w:rsidRPr="00D425E7" w:rsidR="00D425E7">
        <w:t>it</w:t>
      </w:r>
      <w:r w:rsidR="000425F8">
        <w:t>y PCN</w:t>
      </w:r>
      <w:r w:rsidRPr="00D425E7" w:rsidR="00D425E7">
        <w:t xml:space="preserve"> clinical directors</w:t>
      </w:r>
      <w:r w:rsidR="000425F8">
        <w:t>. W</w:t>
      </w:r>
      <w:r w:rsidRPr="00D425E7" w:rsidR="00D425E7">
        <w:t xml:space="preserve">e have started to have </w:t>
      </w:r>
      <w:r w:rsidRPr="00B24729" w:rsidR="00B24729">
        <w:t>meetings with the local hospital</w:t>
      </w:r>
      <w:r w:rsidR="000425F8">
        <w:t>. W</w:t>
      </w:r>
      <w:r w:rsidRPr="00B24729" w:rsidR="00B24729">
        <w:t xml:space="preserve">e are able to say what we think is not going well from a general </w:t>
      </w:r>
      <w:r w:rsidR="009A7D4A">
        <w:t>practice</w:t>
      </w:r>
      <w:r w:rsidRPr="00B24729" w:rsidR="00B24729">
        <w:t xml:space="preserve"> point of view and the hospital is starting to listen to us</w:t>
      </w:r>
      <w:r w:rsidR="000425F8">
        <w:t>. T</w:t>
      </w:r>
      <w:r w:rsidRPr="00B24729" w:rsidR="00B24729">
        <w:t>hat is a really good opportunity</w:t>
      </w:r>
      <w:r w:rsidR="00B24729">
        <w:t>.</w:t>
      </w:r>
    </w:p>
    <w:p w:rsidR="00B24729" w:rsidP="00A5612F">
      <w:pPr>
        <w:pStyle w:val="Question"/>
        <w:numPr>
          <w:ilvl w:val="0"/>
          <w:numId w:val="0"/>
        </w:numPr>
        <w:ind w:left="794"/>
      </w:pPr>
      <w:sdt>
        <w:sdtPr>
          <w:alias w:val="Member"/>
          <w:tag w:val="&lt;Member mnisId='1572' dodsId='35446'&gt;"/>
          <w:id w:val="1694040116"/>
          <w:placeholder>
            <w:docPart w:val="DefaultPlaceholder_-1854013440"/>
          </w:placeholder>
          <w:richText/>
        </w:sdtPr>
        <w:sdtContent>
          <w:r w:rsidRPr="00A5612F" w:rsidR="00A5612F">
            <w:rPr>
              <w:b/>
            </w:rPr>
            <w:t>Chair:</w:t>
          </w:r>
        </w:sdtContent>
      </w:sdt>
      <w:r w:rsidR="00A5612F">
        <w:t xml:space="preserve"> Thank you.</w:t>
      </w:r>
    </w:p>
    <w:p w:rsidR="00E779C9" w:rsidP="00B24729">
      <w:pPr>
        <w:pStyle w:val="Question"/>
      </w:pPr>
      <w:sdt>
        <w:sdtPr>
          <w:alias w:val="Member"/>
          <w:tag w:val="&lt;Member mnisId='4411' dodsId='105910'&gt;"/>
          <w:id w:val="1877357734"/>
          <w:placeholder>
            <w:docPart w:val="DefaultPlaceholder_-1854013440"/>
          </w:placeholder>
          <w:richText/>
        </w:sdtPr>
        <w:sdtContent>
          <w:r w:rsidRPr="00B24729" w:rsidR="00B24729">
            <w:rPr>
              <w:b/>
            </w:rPr>
            <w:t>Lucy Allan:</w:t>
          </w:r>
        </w:sdtContent>
      </w:sdt>
      <w:r w:rsidR="00B24729">
        <w:t xml:space="preserve"> </w:t>
      </w:r>
      <w:r w:rsidR="00A5612F">
        <w:t>T</w:t>
      </w:r>
      <w:r w:rsidR="004F42AC">
        <w:t>ha</w:t>
      </w:r>
      <w:r w:rsidRPr="00B24729" w:rsidR="00B24729">
        <w:t xml:space="preserve">nk </w:t>
      </w:r>
      <w:r w:rsidR="00A5612F">
        <w:t xml:space="preserve">you </w:t>
      </w:r>
      <w:r w:rsidRPr="00B24729" w:rsidR="00B24729">
        <w:t>both very much for</w:t>
      </w:r>
      <w:r w:rsidR="004F42AC">
        <w:t xml:space="preserve"> really</w:t>
      </w:r>
      <w:r w:rsidRPr="00B24729" w:rsidR="00B24729">
        <w:t xml:space="preserve"> persuasive testimony this afternoon. </w:t>
      </w:r>
      <w:r w:rsidR="004F42AC">
        <w:t>Y</w:t>
      </w:r>
      <w:r w:rsidRPr="00B24729" w:rsidR="00B24729">
        <w:t>ou have converted me to continuity.</w:t>
      </w:r>
    </w:p>
    <w:p w:rsidR="00B24729" w:rsidP="00E779C9">
      <w:pPr>
        <w:pStyle w:val="Question"/>
        <w:numPr>
          <w:ilvl w:val="0"/>
          <w:numId w:val="0"/>
        </w:numPr>
        <w:ind w:left="794"/>
      </w:pPr>
      <w:r w:rsidRPr="00B24729">
        <w:t>D</w:t>
      </w:r>
      <w:r w:rsidR="004F42AC">
        <w:t xml:space="preserve">r </w:t>
      </w:r>
      <w:r w:rsidRPr="00B24729">
        <w:t>Lee, I know that you have experience of protecting continuity in a large GP federation. In my constituency</w:t>
      </w:r>
      <w:r w:rsidR="000E0A2B">
        <w:t>,</w:t>
      </w:r>
      <w:r w:rsidRPr="00B24729">
        <w:t xml:space="preserve"> I have a </w:t>
      </w:r>
      <w:r w:rsidR="009A7D4A">
        <w:t>practice</w:t>
      </w:r>
      <w:r w:rsidRPr="00B24729">
        <w:t xml:space="preserve"> with a </w:t>
      </w:r>
      <w:r w:rsidR="00E021AE">
        <w:t>60</w:t>
      </w:r>
      <w:r w:rsidRPr="00B24729">
        <w:t>,000 patient list</w:t>
      </w:r>
      <w:r w:rsidR="00E021AE">
        <w:t>. Y</w:t>
      </w:r>
      <w:r w:rsidRPr="00B24729">
        <w:t>ou access th</w:t>
      </w:r>
      <w:r w:rsidR="00E021AE">
        <w:t>at</w:t>
      </w:r>
      <w:r w:rsidRPr="00B24729">
        <w:t xml:space="preserve"> GP </w:t>
      </w:r>
      <w:r w:rsidR="009A7D4A">
        <w:t>practice</w:t>
      </w:r>
      <w:r w:rsidRPr="00B24729">
        <w:t xml:space="preserve"> </w:t>
      </w:r>
      <w:r w:rsidR="00D72632">
        <w:t>by</w:t>
      </w:r>
      <w:r w:rsidRPr="00B24729">
        <w:t xml:space="preserve"> telephone and then you get allocated to any surgery, whoever is available</w:t>
      </w:r>
      <w:r w:rsidR="00E021AE">
        <w:t>, b</w:t>
      </w:r>
      <w:r w:rsidRPr="00B24729">
        <w:t>ecause access is a massive problem. The argument has always been</w:t>
      </w:r>
      <w:r w:rsidR="00E021AE">
        <w:t xml:space="preserve">, “We can’t do personal lists here </w:t>
      </w:r>
      <w:r w:rsidRPr="00B24729">
        <w:t xml:space="preserve">because of the size of our </w:t>
      </w:r>
      <w:r w:rsidR="009A7D4A">
        <w:t>practice</w:t>
      </w:r>
      <w:r w:rsidRPr="00B24729">
        <w:t>.</w:t>
      </w:r>
      <w:r w:rsidR="00E021AE">
        <w:t>”</w:t>
      </w:r>
      <w:r w:rsidRPr="00B24729">
        <w:t xml:space="preserve"> You have evidence of it working in a large-scale </w:t>
      </w:r>
      <w:r w:rsidR="009A7D4A">
        <w:t>practice</w:t>
      </w:r>
      <w:r w:rsidRPr="00B24729">
        <w:t xml:space="preserve">. How would </w:t>
      </w:r>
      <w:r w:rsidR="0047798D">
        <w:t xml:space="preserve">a </w:t>
      </w:r>
      <w:r w:rsidR="009A7D4A">
        <w:t>practice</w:t>
      </w:r>
      <w:r w:rsidRPr="00B24729">
        <w:t xml:space="preserve"> operate in that way</w:t>
      </w:r>
      <w:r w:rsidR="00B672BD">
        <w:t>,</w:t>
      </w:r>
      <w:r w:rsidRPr="00B24729">
        <w:t xml:space="preserve"> where people can come </w:t>
      </w:r>
      <w:r w:rsidR="0047798D">
        <w:t xml:space="preserve">only </w:t>
      </w:r>
      <w:r w:rsidRPr="00B24729">
        <w:t>through a call centre and get allocated to any surgery or doctor? What would they need to do? What are the obstacles preventing them from doing w</w:t>
      </w:r>
      <w:r w:rsidR="00596E59">
        <w:t>hat</w:t>
      </w:r>
      <w:r w:rsidRPr="00B24729">
        <w:t xml:space="preserve"> you so eloquently </w:t>
      </w:r>
      <w:r w:rsidR="00B672BD">
        <w:t>described</w:t>
      </w:r>
      <w:r w:rsidRPr="00B24729">
        <w:t>?</w:t>
      </w:r>
    </w:p>
    <w:p w:rsidR="001270AA" w:rsidP="00B24729">
      <w:pPr>
        <w:pStyle w:val="Answer"/>
      </w:pPr>
      <w:sdt>
        <w:sdtPr>
          <w:alias w:val="Witness"/>
          <w:id w:val="1860701803"/>
          <w:placeholder>
            <w:docPart w:val="DefaultPlaceholder_-1854013440"/>
          </w:placeholder>
          <w:richText/>
        </w:sdtPr>
        <w:sdtContent>
          <w:r w:rsidRPr="00B24729" w:rsidR="00B24729">
            <w:rPr>
              <w:b/>
              <w:i/>
            </w:rPr>
            <w:t>Dr Lee:</w:t>
          </w:r>
        </w:sdtContent>
      </w:sdt>
      <w:r w:rsidR="00B24729">
        <w:t xml:space="preserve"> </w:t>
      </w:r>
      <w:r w:rsidRPr="00B24729" w:rsidR="00B24729">
        <w:t xml:space="preserve">That is a good question. As a </w:t>
      </w:r>
      <w:r w:rsidR="009A7D4A">
        <w:t>practice</w:t>
      </w:r>
      <w:r w:rsidRPr="00B24729" w:rsidR="00B24729">
        <w:t xml:space="preserve">, we have the benefit of </w:t>
      </w:r>
      <w:r w:rsidR="00625AF4">
        <w:t>17</w:t>
      </w:r>
      <w:r w:rsidRPr="00B24729" w:rsidR="00B24729">
        <w:t xml:space="preserve">,000 patients over one </w:t>
      </w:r>
      <w:r>
        <w:t>site</w:t>
      </w:r>
      <w:r w:rsidRPr="00B24729" w:rsidR="00B24729">
        <w:t xml:space="preserve">, but </w:t>
      </w:r>
      <w:r>
        <w:t>at</w:t>
      </w:r>
      <w:r w:rsidRPr="00B24729" w:rsidR="00B24729">
        <w:t xml:space="preserve"> the call centre we have our patient co</w:t>
      </w:r>
      <w:r>
        <w:noBreakHyphen/>
      </w:r>
      <w:r w:rsidRPr="00B24729" w:rsidR="00B24729">
        <w:t>ordinators who are</w:t>
      </w:r>
      <w:r>
        <w:t xml:space="preserve"> at the</w:t>
      </w:r>
      <w:r w:rsidRPr="00B24729" w:rsidR="00B24729">
        <w:t xml:space="preserve"> frontline</w:t>
      </w:r>
      <w:r>
        <w:t xml:space="preserve"> on our</w:t>
      </w:r>
      <w:r w:rsidRPr="00B24729" w:rsidR="00B24729">
        <w:t xml:space="preserve"> phones,</w:t>
      </w:r>
      <w:r>
        <w:t xml:space="preserve"> so </w:t>
      </w:r>
      <w:r w:rsidRPr="00B24729" w:rsidR="00B24729">
        <w:t>they do the same job. I think it is about making it important and something that you want to do.</w:t>
      </w:r>
    </w:p>
    <w:p w:rsidR="00015328" w:rsidP="00B24729">
      <w:pPr>
        <w:pStyle w:val="Answer"/>
      </w:pPr>
      <w:r>
        <w:t>A</w:t>
      </w:r>
      <w:r w:rsidRPr="00B24729" w:rsidR="00B24729">
        <w:t>s part of my medical director</w:t>
      </w:r>
      <w:r w:rsidR="00D87A1B">
        <w:t xml:space="preserve"> role with One Car</w:t>
      </w:r>
      <w:r w:rsidR="00AD360E">
        <w:t>e</w:t>
      </w:r>
      <w:r w:rsidR="00D87A1B">
        <w:t>, I was very lucky to be involved in the H</w:t>
      </w:r>
      <w:r w:rsidRPr="00B24729" w:rsidR="00B24729">
        <w:t xml:space="preserve">ealth </w:t>
      </w:r>
      <w:r w:rsidR="00D87A1B">
        <w:t>F</w:t>
      </w:r>
      <w:r w:rsidRPr="00B24729" w:rsidR="00B24729">
        <w:t>oundation</w:t>
      </w:r>
      <w:r w:rsidR="00D87A1B">
        <w:t>’</w:t>
      </w:r>
      <w:r w:rsidRPr="00B24729" w:rsidR="00B24729">
        <w:t>s continuity of care piece of work</w:t>
      </w:r>
      <w:r w:rsidR="00D87A1B">
        <w:t xml:space="preserve">. Within that, I had the benefit </w:t>
      </w:r>
      <w:r w:rsidRPr="00B24729" w:rsidR="00B24729">
        <w:t xml:space="preserve">of working with 23 different </w:t>
      </w:r>
      <w:r w:rsidR="009A7D4A">
        <w:t>practice</w:t>
      </w:r>
      <w:r w:rsidRPr="00B24729" w:rsidR="00B24729">
        <w:t>s with varying list size</w:t>
      </w:r>
      <w:r w:rsidR="00D87A1B">
        <w:t>. S</w:t>
      </w:r>
      <w:r w:rsidRPr="00B24729" w:rsidR="00B24729">
        <w:t xml:space="preserve">ome had very small surgeries and some had multiple sites and big </w:t>
      </w:r>
      <w:r w:rsidR="009A7D4A">
        <w:t>practice</w:t>
      </w:r>
      <w:r w:rsidRPr="00B24729" w:rsidR="00B24729">
        <w:t xml:space="preserve"> list sizes o</w:t>
      </w:r>
      <w:r w:rsidR="00407654">
        <w:t>f</w:t>
      </w:r>
      <w:r w:rsidRPr="00B24729" w:rsidR="00B24729">
        <w:t xml:space="preserve"> 30,000 </w:t>
      </w:r>
      <w:r w:rsidR="00434B60">
        <w:t>or</w:t>
      </w:r>
      <w:r w:rsidRPr="00B24729" w:rsidR="00B24729">
        <w:t xml:space="preserve"> 35,000</w:t>
      </w:r>
      <w:r w:rsidR="00B24729">
        <w:t xml:space="preserve">. </w:t>
      </w:r>
      <w:r w:rsidR="00407654">
        <w:t>I</w:t>
      </w:r>
      <w:r w:rsidRPr="00B24729" w:rsidR="00B24729">
        <w:t>t is about co</w:t>
      </w:r>
      <w:r w:rsidR="00407654">
        <w:noBreakHyphen/>
      </w:r>
      <w:r w:rsidRPr="00B24729" w:rsidR="00B24729">
        <w:t>ordinating the care you are giving. If you need to see a GP</w:t>
      </w:r>
      <w:r w:rsidR="003F2B83">
        <w:t>,</w:t>
      </w:r>
      <w:r w:rsidRPr="00B24729" w:rsidR="00B24729">
        <w:t xml:space="preserve"> you may as well make it a GP that the patient knows</w:t>
      </w:r>
      <w:r w:rsidR="00407654">
        <w:t>. T</w:t>
      </w:r>
      <w:r w:rsidRPr="00B24729" w:rsidR="00B24729">
        <w:t>here are simple things you can do</w:t>
      </w:r>
      <w:r w:rsidR="00B307ED">
        <w:t>. U</w:t>
      </w:r>
      <w:r w:rsidRPr="00B24729" w:rsidR="00B24729">
        <w:t>sing the usual list name at the top of the computer system</w:t>
      </w:r>
      <w:r w:rsidR="00B307ED">
        <w:t xml:space="preserve">, you </w:t>
      </w:r>
      <w:r w:rsidR="003D5286">
        <w:t xml:space="preserve">can </w:t>
      </w:r>
      <w:r w:rsidRPr="00B24729" w:rsidR="00B24729">
        <w:t>say</w:t>
      </w:r>
      <w:r w:rsidR="003D5286">
        <w:t>, “T</w:t>
      </w:r>
      <w:r w:rsidRPr="00B24729" w:rsidR="00B24729">
        <w:t>hat</w:t>
      </w:r>
      <w:r w:rsidR="003D5286">
        <w:t>’</w:t>
      </w:r>
      <w:r w:rsidRPr="00B24729" w:rsidR="00B24729">
        <w:t>s your doctor, so let</w:t>
      </w:r>
      <w:r w:rsidR="003D5286">
        <w:t>’</w:t>
      </w:r>
      <w:r w:rsidRPr="00B24729" w:rsidR="00B24729">
        <w:t>s look at when that doctor is in</w:t>
      </w:r>
      <w:r w:rsidR="008D05E6">
        <w:t>.” You can</w:t>
      </w:r>
      <w:r w:rsidRPr="00B24729" w:rsidR="00B24729">
        <w:t xml:space="preserve"> </w:t>
      </w:r>
      <w:r>
        <w:t xml:space="preserve">try to </w:t>
      </w:r>
      <w:r w:rsidRPr="00B24729" w:rsidR="00B24729">
        <w:t>encourage</w:t>
      </w:r>
      <w:r w:rsidR="008D05E6">
        <w:t xml:space="preserve"> the patient to wait to see </w:t>
      </w:r>
      <w:r w:rsidRPr="00B24729" w:rsidR="00B24729">
        <w:t>that doctor</w:t>
      </w:r>
      <w:r w:rsidR="00B24729">
        <w:t xml:space="preserve">. </w:t>
      </w:r>
      <w:r w:rsidR="008D05E6">
        <w:t>I</w:t>
      </w:r>
      <w:r w:rsidRPr="00B24729" w:rsidR="00B24729">
        <w:t xml:space="preserve">f it is an appointment with one doctor </w:t>
      </w:r>
      <w:r w:rsidR="008D05E6">
        <w:t xml:space="preserve">and </w:t>
      </w:r>
      <w:r w:rsidRPr="00B24729" w:rsidR="00B24729">
        <w:t>another doctor</w:t>
      </w:r>
      <w:r w:rsidR="008D05E6">
        <w:t>,</w:t>
      </w:r>
      <w:r w:rsidRPr="00B24729" w:rsidR="00B24729">
        <w:t xml:space="preserve"> you may as well try to corral i</w:t>
      </w:r>
      <w:r w:rsidR="008D05E6">
        <w:t>t</w:t>
      </w:r>
      <w:r w:rsidRPr="00B24729" w:rsidR="00B24729">
        <w:t xml:space="preserve"> into the same site</w:t>
      </w:r>
      <w:r w:rsidR="00B24729">
        <w:t>.</w:t>
      </w:r>
    </w:p>
    <w:p w:rsidR="00B24729" w:rsidP="00B24729">
      <w:pPr>
        <w:pStyle w:val="Answer"/>
      </w:pPr>
      <w:r>
        <w:t>T</w:t>
      </w:r>
      <w:r w:rsidRPr="00B24729">
        <w:t xml:space="preserve">his is where access </w:t>
      </w:r>
      <w:r>
        <w:t xml:space="preserve">versus </w:t>
      </w:r>
      <w:r w:rsidRPr="00B24729">
        <w:t>continuity</w:t>
      </w:r>
      <w:r>
        <w:t xml:space="preserve"> comes in. It is </w:t>
      </w:r>
      <w:r w:rsidRPr="00B24729">
        <w:t>about having</w:t>
      </w:r>
      <w:r w:rsidR="007E4512">
        <w:t xml:space="preserve"> a</w:t>
      </w:r>
      <w:r w:rsidRPr="00B24729">
        <w:t xml:space="preserve"> dialogue with the patient</w:t>
      </w:r>
      <w:r w:rsidR="00287393">
        <w:t>:</w:t>
      </w:r>
      <w:r>
        <w:t xml:space="preserve"> “If </w:t>
      </w:r>
      <w:r w:rsidRPr="00B24729">
        <w:t>you want to be seen today you can be</w:t>
      </w:r>
      <w:r w:rsidR="007E4512">
        <w:t xml:space="preserve"> seen</w:t>
      </w:r>
      <w:r w:rsidRPr="00B24729">
        <w:t xml:space="preserve">, but you will </w:t>
      </w:r>
      <w:r w:rsidR="007E4512">
        <w:t>be going</w:t>
      </w:r>
      <w:r w:rsidRPr="00B24729">
        <w:t xml:space="preserve"> to </w:t>
      </w:r>
      <w:r w:rsidR="007E4512">
        <w:t>X</w:t>
      </w:r>
      <w:r w:rsidRPr="00B24729">
        <w:t xml:space="preserve"> </w:t>
      </w:r>
      <w:r w:rsidR="009A7D4A">
        <w:t>practice</w:t>
      </w:r>
      <w:r w:rsidRPr="00B24729">
        <w:t xml:space="preserve"> over there, but if you could wait</w:t>
      </w:r>
      <w:r w:rsidR="00471035">
        <w:t>,</w:t>
      </w:r>
      <w:r w:rsidRPr="00B24729">
        <w:t xml:space="preserve"> your name</w:t>
      </w:r>
      <w:r>
        <w:t>d</w:t>
      </w:r>
      <w:r w:rsidRPr="00B24729">
        <w:t xml:space="preserve"> doctor is this person and we could fit you in here. How would that sound?</w:t>
      </w:r>
      <w:r w:rsidR="007B5C6B">
        <w:t xml:space="preserve">” </w:t>
      </w:r>
      <w:r w:rsidR="002765FC">
        <w:t>We went through a whole lot of learning in th</w:t>
      </w:r>
      <w:r w:rsidR="00471035">
        <w:t>at</w:t>
      </w:r>
      <w:r w:rsidR="002765FC">
        <w:t xml:space="preserve"> programme. It</w:t>
      </w:r>
      <w:r w:rsidRPr="00B24729">
        <w:t xml:space="preserve"> work</w:t>
      </w:r>
      <w:r w:rsidR="00471035">
        <w:t>s</w:t>
      </w:r>
      <w:r w:rsidR="00984841">
        <w:t>. Y</w:t>
      </w:r>
      <w:r w:rsidRPr="00B24729">
        <w:t>ou start to build multi</w:t>
      </w:r>
      <w:r w:rsidR="00984841">
        <w:t>-</w:t>
      </w:r>
      <w:r w:rsidRPr="00B24729">
        <w:t>sites</w:t>
      </w:r>
      <w:r w:rsidR="00984841">
        <w:t>; you build</w:t>
      </w:r>
      <w:r w:rsidRPr="00B24729">
        <w:t xml:space="preserve"> mini or micro</w:t>
      </w:r>
      <w:r w:rsidR="00984841">
        <w:t>-</w:t>
      </w:r>
      <w:r w:rsidRPr="00B24729">
        <w:t>teams of nurses and doctors working</w:t>
      </w:r>
      <w:r w:rsidR="00984841">
        <w:t xml:space="preserve"> at</w:t>
      </w:r>
      <w:r w:rsidRPr="00B24729">
        <w:t xml:space="preserve"> the same site</w:t>
      </w:r>
      <w:r w:rsidR="00984841">
        <w:t>. You</w:t>
      </w:r>
      <w:r w:rsidRPr="00B24729">
        <w:t xml:space="preserve"> try to go to your local site, unless it is something urgent, in which case you go somewhere else. By urgent</w:t>
      </w:r>
      <w:r w:rsidR="00BA2970">
        <w:t>,</w:t>
      </w:r>
      <w:r w:rsidRPr="00B24729">
        <w:t xml:space="preserve"> I mean that the patien</w:t>
      </w:r>
      <w:r w:rsidR="00302996">
        <w:t>t needs to be</w:t>
      </w:r>
      <w:r w:rsidR="00984841">
        <w:t xml:space="preserve"> seen </w:t>
      </w:r>
      <w:r w:rsidRPr="00B24729">
        <w:t xml:space="preserve">on the same day and </w:t>
      </w:r>
      <w:r w:rsidRPr="00B24729">
        <w:t>that site does</w:t>
      </w:r>
      <w:r w:rsidR="00302996">
        <w:t xml:space="preserve"> not</w:t>
      </w:r>
      <w:r w:rsidRPr="00B24729">
        <w:t xml:space="preserve"> have capacity.</w:t>
      </w:r>
      <w:r w:rsidR="00302996">
        <w:t xml:space="preserve"> </w:t>
      </w:r>
      <w:r w:rsidRPr="00B24729">
        <w:t>It is about enabling th</w:t>
      </w:r>
      <w:r w:rsidR="00BA2970">
        <w:t>e</w:t>
      </w:r>
      <w:r w:rsidRPr="00B24729">
        <w:t xml:space="preserve"> </w:t>
      </w:r>
      <w:r w:rsidR="009A7D4A">
        <w:t>practice</w:t>
      </w:r>
      <w:r w:rsidRPr="00B24729">
        <w:t xml:space="preserve"> to have headspace.</w:t>
      </w:r>
    </w:p>
    <w:p w:rsidR="00B24729" w:rsidP="00B24729">
      <w:pPr>
        <w:pStyle w:val="Question"/>
      </w:pPr>
      <w:sdt>
        <w:sdtPr>
          <w:alias w:val="Member"/>
          <w:tag w:val="&lt;Member mnisId='4411' dodsId='105910'&gt;"/>
          <w:id w:val="-309780625"/>
          <w:placeholder>
            <w:docPart w:val="DefaultPlaceholder_-1854013440"/>
          </w:placeholder>
          <w:richText/>
        </w:sdtPr>
        <w:sdtContent>
          <w:r w:rsidRPr="00B24729">
            <w:rPr>
              <w:b/>
            </w:rPr>
            <w:t>Lucy Allan:</w:t>
          </w:r>
        </w:sdtContent>
      </w:sdt>
      <w:r>
        <w:t xml:space="preserve"> </w:t>
      </w:r>
      <w:r w:rsidRPr="00B24729">
        <w:t>It can be done at scale</w:t>
      </w:r>
      <w:r w:rsidR="00302996">
        <w:t xml:space="preserve"> and t</w:t>
      </w:r>
      <w:r w:rsidRPr="00B24729">
        <w:t>hat is not an obstacle in itself</w:t>
      </w:r>
      <w:r w:rsidR="00302996">
        <w:t xml:space="preserve">; it is more to do with </w:t>
      </w:r>
      <w:r w:rsidRPr="00B24729">
        <w:t>lack of will.</w:t>
      </w:r>
      <w:r w:rsidR="00994461">
        <w:t xml:space="preserve"> </w:t>
      </w:r>
    </w:p>
    <w:p w:rsidR="00B24729" w:rsidP="00B24729">
      <w:pPr>
        <w:pStyle w:val="Answer"/>
      </w:pPr>
      <w:sdt>
        <w:sdtPr>
          <w:alias w:val="Witness"/>
          <w:id w:val="-478918069"/>
          <w:placeholder>
            <w:docPart w:val="DefaultPlaceholder_-1854013440"/>
          </w:placeholder>
          <w:richText/>
        </w:sdtPr>
        <w:sdtContent>
          <w:r w:rsidRPr="00B24729">
            <w:rPr>
              <w:b/>
              <w:i/>
            </w:rPr>
            <w:t>Dr Lee:</w:t>
          </w:r>
        </w:sdtContent>
      </w:sdt>
      <w:r>
        <w:t xml:space="preserve"> </w:t>
      </w:r>
      <w:r w:rsidR="00302996">
        <w:t>S</w:t>
      </w:r>
      <w:r w:rsidRPr="00B24729">
        <w:t>cale is about</w:t>
      </w:r>
      <w:r w:rsidR="00302996">
        <w:t xml:space="preserve"> </w:t>
      </w:r>
      <w:r w:rsidRPr="00B24729">
        <w:t xml:space="preserve">creating networks where patients go and maintaining that conversation </w:t>
      </w:r>
      <w:r w:rsidR="007C67D0">
        <w:t xml:space="preserve">about </w:t>
      </w:r>
      <w:r w:rsidRPr="00B24729">
        <w:t>where your doctor is</w:t>
      </w:r>
      <w:r w:rsidR="00A836AC">
        <w:t>:</w:t>
      </w:r>
      <w:r w:rsidR="00783B9E">
        <w:t xml:space="preserve"> “This person is next available here. Let’s try to </w:t>
      </w:r>
      <w:r w:rsidRPr="00B24729">
        <w:t>fit you in there.</w:t>
      </w:r>
      <w:r w:rsidR="00783B9E">
        <w:t>”</w:t>
      </w:r>
      <w:r w:rsidRPr="00B24729">
        <w:t xml:space="preserve"> If they</w:t>
      </w:r>
      <w:r w:rsidR="00783B9E">
        <w:t xml:space="preserve"> are</w:t>
      </w:r>
      <w:r w:rsidRPr="00B24729">
        <w:t xml:space="preserve"> not available and it is urgent, that is okay</w:t>
      </w:r>
      <w:r w:rsidR="00783B9E">
        <w:t>; you</w:t>
      </w:r>
      <w:r w:rsidRPr="00B24729">
        <w:t xml:space="preserve"> see somebody else, but they the</w:t>
      </w:r>
      <w:r w:rsidR="00783B9E">
        <w:t>n</w:t>
      </w:r>
      <w:r w:rsidRPr="00B24729">
        <w:t xml:space="preserve"> signpost you </w:t>
      </w:r>
      <w:r w:rsidR="00994461">
        <w:t xml:space="preserve">go </w:t>
      </w:r>
      <w:r w:rsidRPr="00B24729">
        <w:t>back to your own doctor for follow</w:t>
      </w:r>
      <w:r w:rsidR="00783B9E">
        <w:t>-</w:t>
      </w:r>
      <w:r w:rsidRPr="00B24729">
        <w:t>up. I</w:t>
      </w:r>
      <w:r w:rsidR="00783B9E">
        <w:t>t is</w:t>
      </w:r>
      <w:r w:rsidRPr="00B24729">
        <w:t xml:space="preserve"> a different mindset</w:t>
      </w:r>
      <w:r w:rsidR="00FE1596">
        <w:t>,</w:t>
      </w:r>
      <w:r w:rsidRPr="00B24729">
        <w:t xml:space="preserve"> but it is achievable.</w:t>
      </w:r>
    </w:p>
    <w:p w:rsidR="00B24729" w:rsidP="00B24729">
      <w:pPr>
        <w:pStyle w:val="Question"/>
      </w:pPr>
      <w:sdt>
        <w:sdtPr>
          <w:alias w:val="Member"/>
          <w:tag w:val="&lt;Member mnisId='4411' dodsId='105910'&gt;"/>
          <w:id w:val="1499769059"/>
          <w:placeholder>
            <w:docPart w:val="DefaultPlaceholder_-1854013440"/>
          </w:placeholder>
          <w:richText/>
        </w:sdtPr>
        <w:sdtContent>
          <w:r w:rsidRPr="00B24729">
            <w:rPr>
              <w:b/>
            </w:rPr>
            <w:t>Lucy Allan:</w:t>
          </w:r>
        </w:sdtContent>
      </w:sdt>
      <w:r w:rsidR="00FE1596">
        <w:t xml:space="preserve"> </w:t>
      </w:r>
      <w:r w:rsidRPr="00B24729">
        <w:t xml:space="preserve">It requires </w:t>
      </w:r>
      <w:r w:rsidR="007C67D0">
        <w:t xml:space="preserve">the </w:t>
      </w:r>
      <w:r w:rsidRPr="00B24729">
        <w:t>will</w:t>
      </w:r>
      <w:r w:rsidR="00FE1596">
        <w:t xml:space="preserve"> of </w:t>
      </w:r>
      <w:r w:rsidRPr="00B24729">
        <w:t>somebody in the organisation</w:t>
      </w:r>
      <w:r w:rsidR="00FE1596">
        <w:t>.</w:t>
      </w:r>
    </w:p>
    <w:p w:rsidR="00B24729" w:rsidP="00B24729">
      <w:pPr>
        <w:pStyle w:val="Answer"/>
      </w:pPr>
      <w:sdt>
        <w:sdtPr>
          <w:alias w:val="Witness"/>
          <w:id w:val="-656157797"/>
          <w:placeholder>
            <w:docPart w:val="DefaultPlaceholder_-1854013440"/>
          </w:placeholder>
          <w:richText/>
        </w:sdtPr>
        <w:sdtContent>
          <w:r w:rsidRPr="00B24729">
            <w:rPr>
              <w:b/>
              <w:i/>
            </w:rPr>
            <w:t>Dr Lee:</w:t>
          </w:r>
        </w:sdtContent>
      </w:sdt>
      <w:r>
        <w:t xml:space="preserve"> </w:t>
      </w:r>
      <w:r w:rsidR="00FE1596">
        <w:t>I</w:t>
      </w:r>
      <w:r w:rsidRPr="00B24729">
        <w:t>t requires headspace</w:t>
      </w:r>
      <w:r w:rsidR="00FE1596">
        <w:t>. A</w:t>
      </w:r>
      <w:r w:rsidRPr="00B24729">
        <w:t xml:space="preserve"> local </w:t>
      </w:r>
      <w:r w:rsidR="009A7D4A">
        <w:t>practice</w:t>
      </w:r>
      <w:r w:rsidRPr="00B24729">
        <w:t xml:space="preserve"> made up of five different sites </w:t>
      </w:r>
      <w:r w:rsidR="00EC2BE1">
        <w:t>came</w:t>
      </w:r>
      <w:r w:rsidR="00B70009">
        <w:t xml:space="preserve"> to us </w:t>
      </w:r>
      <w:r w:rsidRPr="00B24729">
        <w:t xml:space="preserve">this week </w:t>
      </w:r>
      <w:r w:rsidR="00B70009">
        <w:t xml:space="preserve">to say, “We are going to </w:t>
      </w:r>
      <w:r w:rsidRPr="00B24729">
        <w:t xml:space="preserve">start doing personal lists </w:t>
      </w:r>
      <w:r w:rsidR="00B70009">
        <w:t xml:space="preserve">of </w:t>
      </w:r>
      <w:r w:rsidRPr="00B24729">
        <w:t>micro</w:t>
      </w:r>
      <w:r w:rsidR="00B70009">
        <w:t>-</w:t>
      </w:r>
      <w:r w:rsidRPr="00B24729">
        <w:t>team</w:t>
      </w:r>
      <w:r w:rsidR="00B70009">
        <w:t>s</w:t>
      </w:r>
      <w:r w:rsidRPr="00B24729">
        <w:t>. Can we</w:t>
      </w:r>
      <w:r w:rsidR="00B70009">
        <w:t xml:space="preserve"> </w:t>
      </w:r>
      <w:r w:rsidRPr="00B24729">
        <w:t>come</w:t>
      </w:r>
      <w:r w:rsidR="00B70009">
        <w:t xml:space="preserve"> and look</w:t>
      </w:r>
      <w:r w:rsidRPr="00B24729">
        <w:t xml:space="preserve"> at how you manage your list? Can we come and do it?</w:t>
      </w:r>
      <w:r w:rsidR="004C264C">
        <w:t>”</w:t>
      </w:r>
      <w:r w:rsidRPr="00B24729">
        <w:t xml:space="preserve"> I was thrilled to receive that email </w:t>
      </w:r>
      <w:r w:rsidR="004C264C">
        <w:t>t</w:t>
      </w:r>
      <w:r w:rsidRPr="00B24729">
        <w:t>his week.</w:t>
      </w:r>
    </w:p>
    <w:p w:rsidR="00B24729" w:rsidP="00B24729">
      <w:pPr>
        <w:pStyle w:val="Question"/>
      </w:pPr>
      <w:sdt>
        <w:sdtPr>
          <w:alias w:val="Member"/>
          <w:tag w:val="&lt;Member mnisId='4411' dodsId='105910'&gt;"/>
          <w:id w:val="512961023"/>
          <w:placeholder>
            <w:docPart w:val="DefaultPlaceholder_-1854013440"/>
          </w:placeholder>
          <w:richText/>
        </w:sdtPr>
        <w:sdtContent>
          <w:r w:rsidRPr="00B24729">
            <w:rPr>
              <w:b/>
            </w:rPr>
            <w:t>Lucy Allan:</w:t>
          </w:r>
        </w:sdtContent>
      </w:sdt>
      <w:r>
        <w:t xml:space="preserve"> </w:t>
      </w:r>
      <w:r w:rsidRPr="00B24729">
        <w:t>D</w:t>
      </w:r>
      <w:r w:rsidR="004C264C">
        <w:t>r G</w:t>
      </w:r>
      <w:r w:rsidRPr="00B24729">
        <w:t>rant, you have set out</w:t>
      </w:r>
      <w:r w:rsidR="004C264C">
        <w:t xml:space="preserve"> the case</w:t>
      </w:r>
      <w:r w:rsidRPr="00B24729">
        <w:t xml:space="preserve"> very articulately. </w:t>
      </w:r>
      <w:r w:rsidR="00CD5C6C">
        <w:t>Could you talk us through some of</w:t>
      </w:r>
      <w:r w:rsidRPr="00B24729">
        <w:t xml:space="preserve"> the challenges </w:t>
      </w:r>
      <w:r w:rsidR="00CD5C6C">
        <w:t xml:space="preserve">that </w:t>
      </w:r>
      <w:r w:rsidRPr="00B24729">
        <w:t>you must have had to overcome to do what you do</w:t>
      </w:r>
      <w:r w:rsidR="00363BC8">
        <w:t>?</w:t>
      </w:r>
      <w:r w:rsidRPr="00B24729">
        <w:t xml:space="preserve"> I think too many </w:t>
      </w:r>
      <w:r w:rsidR="009A7D4A">
        <w:t>practice</w:t>
      </w:r>
      <w:r w:rsidRPr="00B24729">
        <w:t xml:space="preserve">s say that </w:t>
      </w:r>
      <w:r w:rsidR="00363BC8">
        <w:t>it cannot be done and there are too</w:t>
      </w:r>
      <w:r w:rsidRPr="00B24729">
        <w:t xml:space="preserve"> many obstacles in the way</w:t>
      </w:r>
      <w:r w:rsidR="00235922">
        <w:t>.</w:t>
      </w:r>
      <w:r w:rsidRPr="00B24729">
        <w:t xml:space="preserve"> Obviously, you have had to deal with the same challenges they face and you have overcome them.</w:t>
      </w:r>
    </w:p>
    <w:p w:rsidR="00747741" w:rsidP="00B24729">
      <w:pPr>
        <w:pStyle w:val="Answer"/>
      </w:pPr>
      <w:sdt>
        <w:sdtPr>
          <w:alias w:val="Witness"/>
          <w:id w:val="1817535511"/>
          <w:placeholder>
            <w:docPart w:val="DefaultPlaceholder_-1854013440"/>
          </w:placeholder>
          <w:richText/>
        </w:sdtPr>
        <w:sdtContent>
          <w:r w:rsidRPr="00B24729" w:rsidR="00B24729">
            <w:rPr>
              <w:b/>
              <w:i/>
            </w:rPr>
            <w:t>Dr Grant:</w:t>
          </w:r>
        </w:sdtContent>
      </w:sdt>
      <w:r w:rsidR="00B24729">
        <w:t xml:space="preserve"> </w:t>
      </w:r>
      <w:r w:rsidR="00F463FA">
        <w:t>Because w</w:t>
      </w:r>
      <w:r w:rsidRPr="00B24729" w:rsidR="00B24729">
        <w:t>e have always done i</w:t>
      </w:r>
      <w:r w:rsidR="00235922">
        <w:t xml:space="preserve">t. </w:t>
      </w:r>
      <w:r w:rsidR="006F14BE">
        <w:t>This</w:t>
      </w:r>
      <w:r w:rsidR="00235922">
        <w:t xml:space="preserve"> is a very </w:t>
      </w:r>
      <w:r w:rsidRPr="00B24729" w:rsidR="00B24729">
        <w:t>interesting question</w:t>
      </w:r>
      <w:r w:rsidR="00235922">
        <w:t xml:space="preserve">. If you take a practice that has already </w:t>
      </w:r>
      <w:r w:rsidRPr="00B24729" w:rsidR="00B24729">
        <w:t xml:space="preserve">disbanded the model and </w:t>
      </w:r>
      <w:r w:rsidR="0046526E">
        <w:t>does</w:t>
      </w:r>
      <w:r w:rsidRPr="00B24729" w:rsidR="00B24729">
        <w:t xml:space="preserve"> not hav</w:t>
      </w:r>
      <w:r w:rsidR="0046526E">
        <w:t>e</w:t>
      </w:r>
      <w:r w:rsidRPr="00B24729" w:rsidR="00B24729">
        <w:t xml:space="preserve"> personal lists or continuity and is run </w:t>
      </w:r>
      <w:r w:rsidR="0046526E">
        <w:t xml:space="preserve">with </w:t>
      </w:r>
      <w:r w:rsidRPr="00B24729" w:rsidR="00B24729">
        <w:t>lots of different bits of sa</w:t>
      </w:r>
      <w:r w:rsidR="0046526E">
        <w:t xml:space="preserve">laried </w:t>
      </w:r>
      <w:r w:rsidR="000003A2">
        <w:t>GPs</w:t>
      </w:r>
      <w:r w:rsidRPr="00B24729" w:rsidR="00B24729">
        <w:t xml:space="preserve">, how do you get that </w:t>
      </w:r>
      <w:r w:rsidR="009A7D4A">
        <w:t>practice</w:t>
      </w:r>
      <w:r w:rsidRPr="00B24729" w:rsidR="00B24729">
        <w:t xml:space="preserve"> back to a system where they can do it? The challenges we face </w:t>
      </w:r>
      <w:r w:rsidR="0046526E">
        <w:t>will be</w:t>
      </w:r>
      <w:r w:rsidRPr="00B24729" w:rsidR="00B24729">
        <w:t xml:space="preserve"> in the future when we lose our partners</w:t>
      </w:r>
      <w:r w:rsidR="0046526E">
        <w:t xml:space="preserve">. We are already bringing in some salaried </w:t>
      </w:r>
      <w:r w:rsidR="000003A2">
        <w:t>GPs</w:t>
      </w:r>
      <w:r w:rsidRPr="00B24729" w:rsidR="00B24729">
        <w:t>. The way we are going to run it is to try to have them manage personal list</w:t>
      </w:r>
      <w:r w:rsidR="003804E7">
        <w:t>s</w:t>
      </w:r>
      <w:r w:rsidRPr="00B24729" w:rsidR="00B24729">
        <w:t xml:space="preserve"> between them</w:t>
      </w:r>
      <w:r w:rsidR="003804E7">
        <w:t xml:space="preserve">. We will have a salaried </w:t>
      </w:r>
      <w:r w:rsidR="000003A2">
        <w:t>GP</w:t>
      </w:r>
      <w:r w:rsidRPr="00B24729" w:rsidR="00B24729">
        <w:t xml:space="preserve"> doing two sessions </w:t>
      </w:r>
      <w:r w:rsidR="003804E7">
        <w:t>and another doing three sessions</w:t>
      </w:r>
      <w:r>
        <w:t xml:space="preserve"> and t</w:t>
      </w:r>
      <w:r w:rsidR="003804E7">
        <w:t>hey will hold a list.</w:t>
      </w:r>
      <w:r w:rsidR="003E5FCA">
        <w:t xml:space="preserve"> W</w:t>
      </w:r>
      <w:r w:rsidRPr="00B24729" w:rsidR="00B24729">
        <w:t>here you</w:t>
      </w:r>
      <w:r w:rsidR="003E5FCA">
        <w:t xml:space="preserve"> really</w:t>
      </w:r>
      <w:r w:rsidRPr="00B24729" w:rsidR="00B24729">
        <w:t xml:space="preserve"> believe in the system you can</w:t>
      </w:r>
      <w:r w:rsidR="003E5FCA">
        <w:t xml:space="preserve"> definitely</w:t>
      </w:r>
      <w:r w:rsidRPr="00B24729" w:rsidR="00B24729">
        <w:t xml:space="preserve"> make it work</w:t>
      </w:r>
      <w:r w:rsidR="003E5FCA">
        <w:t>.</w:t>
      </w:r>
    </w:p>
    <w:p w:rsidR="00B24729" w:rsidP="00B24729">
      <w:pPr>
        <w:pStyle w:val="Answer"/>
      </w:pPr>
      <w:r>
        <w:t>If</w:t>
      </w:r>
      <w:r w:rsidRPr="00B24729">
        <w:t xml:space="preserve"> you</w:t>
      </w:r>
      <w:r>
        <w:t xml:space="preserve"> </w:t>
      </w:r>
      <w:r w:rsidR="00747741">
        <w:t>come</w:t>
      </w:r>
      <w:r w:rsidRPr="00B24729">
        <w:t xml:space="preserve"> from </w:t>
      </w:r>
      <w:r w:rsidR="00CE5E5A">
        <w:t>the</w:t>
      </w:r>
      <w:r w:rsidRPr="00B24729">
        <w:t xml:space="preserve"> point</w:t>
      </w:r>
      <w:r w:rsidR="00CE5E5A">
        <w:t xml:space="preserve">, as we do, that this is </w:t>
      </w:r>
      <w:r w:rsidRPr="00B24729">
        <w:t xml:space="preserve">the priority and </w:t>
      </w:r>
      <w:r w:rsidR="00BA769C">
        <w:t>we</w:t>
      </w:r>
      <w:r w:rsidR="00CE5E5A">
        <w:t xml:space="preserve"> </w:t>
      </w:r>
      <w:r w:rsidRPr="00B24729">
        <w:t>will do anything</w:t>
      </w:r>
      <w:r w:rsidR="00CE5E5A">
        <w:t xml:space="preserve"> </w:t>
      </w:r>
      <w:r w:rsidR="00BA769C">
        <w:t>we</w:t>
      </w:r>
      <w:r w:rsidRPr="00B24729">
        <w:t xml:space="preserve"> can to maintain it as a priority</w:t>
      </w:r>
      <w:r w:rsidR="00CE5E5A">
        <w:t>,</w:t>
      </w:r>
      <w:r w:rsidRPr="00B24729">
        <w:t xml:space="preserve"> you can make it work. You can roll it out to other </w:t>
      </w:r>
      <w:r w:rsidR="009A7D4A">
        <w:t>practice</w:t>
      </w:r>
      <w:r w:rsidRPr="00B24729">
        <w:t>s</w:t>
      </w:r>
      <w:r w:rsidR="00CE5E5A">
        <w:t xml:space="preserve">, but they </w:t>
      </w:r>
      <w:r w:rsidRPr="00B24729">
        <w:t>need to want to do it</w:t>
      </w:r>
      <w:r w:rsidR="00CE5E5A">
        <w:t>; t</w:t>
      </w:r>
      <w:r w:rsidRPr="00B24729">
        <w:t>hey need to see the benefits. That comes back to training</w:t>
      </w:r>
      <w:r w:rsidR="00A5478E">
        <w:t>. At the moment</w:t>
      </w:r>
      <w:r w:rsidR="00BA769C">
        <w:t>,</w:t>
      </w:r>
      <w:r w:rsidR="00A5478E">
        <w:t xml:space="preserve"> y</w:t>
      </w:r>
      <w:r w:rsidRPr="00B24729">
        <w:t>oung GP</w:t>
      </w:r>
      <w:r w:rsidR="00A5478E">
        <w:t>s</w:t>
      </w:r>
      <w:r w:rsidRPr="00B24729">
        <w:t xml:space="preserve"> have not seen continuity of care</w:t>
      </w:r>
      <w:r w:rsidR="00862EE5">
        <w:t xml:space="preserve"> and </w:t>
      </w:r>
      <w:r w:rsidRPr="00B24729">
        <w:t xml:space="preserve">do not know the benefits; </w:t>
      </w:r>
      <w:r w:rsidR="00A5478E">
        <w:t>t</w:t>
      </w:r>
      <w:r w:rsidRPr="00B24729">
        <w:t>hey have not seen it work</w:t>
      </w:r>
      <w:r w:rsidR="00A5478E">
        <w:t>. H</w:t>
      </w:r>
      <w:r w:rsidRPr="00B24729">
        <w:t>ow do you get them to want it when they ha</w:t>
      </w:r>
      <w:r w:rsidR="00CD1A18">
        <w:t>ve</w:t>
      </w:r>
      <w:r w:rsidRPr="00B24729">
        <w:t xml:space="preserve"> not even seen it?</w:t>
      </w:r>
    </w:p>
    <w:p w:rsidR="00B24729" w:rsidP="00B24729">
      <w:pPr>
        <w:pStyle w:val="Question"/>
      </w:pPr>
      <w:sdt>
        <w:sdtPr>
          <w:alias w:val="Member"/>
          <w:tag w:val="&lt;Member mnisId='4411' dodsId='105910'&gt;"/>
          <w:id w:val="-1448769025"/>
          <w:placeholder>
            <w:docPart w:val="DefaultPlaceholder_-1854013440"/>
          </w:placeholder>
          <w:richText/>
        </w:sdtPr>
        <w:sdtContent>
          <w:r w:rsidRPr="00B24729">
            <w:rPr>
              <w:b/>
            </w:rPr>
            <w:t>Lucy Allan:</w:t>
          </w:r>
        </w:sdtContent>
      </w:sdt>
      <w:r>
        <w:t xml:space="preserve"> </w:t>
      </w:r>
      <w:r w:rsidR="00A5478E">
        <w:t>Y</w:t>
      </w:r>
      <w:r w:rsidRPr="00B24729">
        <w:t>ou have outlined that it can be more efficient to have a personal list. I think the perception is</w:t>
      </w:r>
      <w:r w:rsidR="00A5478E">
        <w:t xml:space="preserve">, “We can’t do that </w:t>
      </w:r>
      <w:r w:rsidRPr="00B24729">
        <w:t>because it is too inefficient</w:t>
      </w:r>
      <w:r w:rsidR="00C736C4">
        <w:t>. W</w:t>
      </w:r>
      <w:r w:rsidRPr="00B24729">
        <w:t>e</w:t>
      </w:r>
      <w:r w:rsidR="00CD1A18">
        <w:t>’ve got</w:t>
      </w:r>
      <w:r w:rsidRPr="00B24729">
        <w:t xml:space="preserve"> to deliver because we</w:t>
      </w:r>
      <w:r w:rsidR="00CD1A18">
        <w:t>’ve got</w:t>
      </w:r>
      <w:r w:rsidRPr="00B24729">
        <w:t xml:space="preserve"> so much demand</w:t>
      </w:r>
      <w:r>
        <w:t>.</w:t>
      </w:r>
      <w:r w:rsidR="00C736C4">
        <w:t>”</w:t>
      </w:r>
    </w:p>
    <w:p w:rsidR="00B24729" w:rsidP="00B24729">
      <w:pPr>
        <w:pStyle w:val="Answer"/>
      </w:pPr>
      <w:sdt>
        <w:sdtPr>
          <w:alias w:val="Witness"/>
          <w:id w:val="1913964199"/>
          <w:placeholder>
            <w:docPart w:val="DefaultPlaceholder_-1854013440"/>
          </w:placeholder>
          <w:richText/>
        </w:sdtPr>
        <w:sdtContent>
          <w:r w:rsidRPr="00B24729">
            <w:rPr>
              <w:b/>
              <w:i/>
            </w:rPr>
            <w:t>Dr Grant:</w:t>
          </w:r>
        </w:sdtContent>
      </w:sdt>
      <w:r>
        <w:t xml:space="preserve"> </w:t>
      </w:r>
      <w:r w:rsidRPr="00B24729">
        <w:t xml:space="preserve">I think </w:t>
      </w:r>
      <w:r w:rsidR="00C736C4">
        <w:t>that</w:t>
      </w:r>
      <w:r w:rsidRPr="00B24729">
        <w:t xml:space="preserve"> is about filling rot</w:t>
      </w:r>
      <w:r w:rsidR="00C736C4">
        <w:t>a</w:t>
      </w:r>
      <w:r w:rsidRPr="00B24729">
        <w:t>s, is</w:t>
      </w:r>
      <w:r w:rsidR="00CD1A18">
        <w:t>n’t i</w:t>
      </w:r>
      <w:r w:rsidRPr="00B24729">
        <w:t>t? It is the same in hospitals</w:t>
      </w:r>
      <w:r w:rsidR="00C736C4">
        <w:t xml:space="preserve"> with</w:t>
      </w:r>
      <w:r w:rsidRPr="00B24729">
        <w:t xml:space="preserve"> junior doctors</w:t>
      </w:r>
      <w:r w:rsidR="00C736C4">
        <w:t>. W</w:t>
      </w:r>
      <w:r w:rsidRPr="00B24729">
        <w:t>e got rid of th</w:t>
      </w:r>
      <w:r w:rsidR="00C736C4">
        <w:t>e</w:t>
      </w:r>
      <w:r w:rsidRPr="00B24729">
        <w:t xml:space="preserve"> horrible system that I grew </w:t>
      </w:r>
      <w:r w:rsidRPr="00B24729">
        <w:t xml:space="preserve">up </w:t>
      </w:r>
      <w:r w:rsidR="00C736C4">
        <w:t>in</w:t>
      </w:r>
      <w:r w:rsidRPr="00B24729">
        <w:t xml:space="preserve"> where you </w:t>
      </w:r>
      <w:r w:rsidR="00C736C4">
        <w:t>worked</w:t>
      </w:r>
      <w:r w:rsidRPr="00B24729">
        <w:t xml:space="preserve"> all weekend and all night</w:t>
      </w:r>
      <w:r w:rsidR="00CD1A18">
        <w:t xml:space="preserve">, hours and </w:t>
      </w:r>
      <w:r w:rsidR="00C20319">
        <w:t xml:space="preserve">hours on end. To do that you had to </w:t>
      </w:r>
      <w:r w:rsidR="003E368F">
        <w:t>make</w:t>
      </w:r>
      <w:r w:rsidR="00C20319">
        <w:t xml:space="preserve"> </w:t>
      </w:r>
      <w:r w:rsidRPr="00B24729">
        <w:t>12</w:t>
      </w:r>
      <w:r w:rsidR="00C20319">
        <w:t>-</w:t>
      </w:r>
      <w:r w:rsidRPr="00B24729">
        <w:t>hour shifts</w:t>
      </w:r>
      <w:r w:rsidR="00C20319">
        <w:t>. To have 12</w:t>
      </w:r>
      <w:r w:rsidR="00C20319">
        <w:noBreakHyphen/>
        <w:t>shifts</w:t>
      </w:r>
      <w:r w:rsidR="003E368F">
        <w:t>,</w:t>
      </w:r>
      <w:r w:rsidR="00C20319">
        <w:t xml:space="preserve"> you ha</w:t>
      </w:r>
      <w:r w:rsidR="004D2AC2">
        <w:t>d</w:t>
      </w:r>
      <w:r w:rsidR="00C20319">
        <w:t xml:space="preserve"> to</w:t>
      </w:r>
      <w:r w:rsidRPr="00B24729">
        <w:t xml:space="preserve"> fill the rota. That was difficult</w:t>
      </w:r>
      <w:r w:rsidR="004D2AC2">
        <w:t>. T</w:t>
      </w:r>
      <w:r w:rsidRPr="00B24729">
        <w:t>o put another restriction in the rota and say,</w:t>
      </w:r>
      <w:r w:rsidR="004D2AC2">
        <w:t xml:space="preserve"> “W</w:t>
      </w:r>
      <w:r w:rsidR="003E368F">
        <w:t xml:space="preserve">e’re going to </w:t>
      </w:r>
      <w:r w:rsidRPr="00B24729">
        <w:t>fill this rota</w:t>
      </w:r>
      <w:r w:rsidR="004D2AC2">
        <w:t>,</w:t>
      </w:r>
      <w:r w:rsidRPr="00B24729">
        <w:t xml:space="preserve"> but we need three of you to be on that ward at that time because they are your patients</w:t>
      </w:r>
      <w:r w:rsidR="003E368F">
        <w:t>,</w:t>
      </w:r>
      <w:r w:rsidR="004D2AC2">
        <w:t xml:space="preserve">” means it is </w:t>
      </w:r>
      <w:r w:rsidRPr="00B24729">
        <w:t>much harder to fill the rot</w:t>
      </w:r>
      <w:r w:rsidR="004D2AC2">
        <w:t xml:space="preserve">a. I think that is what </w:t>
      </w:r>
      <w:r w:rsidR="009A7D4A">
        <w:t>practice</w:t>
      </w:r>
      <w:r w:rsidRPr="00B24729">
        <w:t>s are saying</w:t>
      </w:r>
      <w:r w:rsidR="003E368F">
        <w:t>:</w:t>
      </w:r>
      <w:r w:rsidR="007C371E">
        <w:t xml:space="preserve"> “We</w:t>
      </w:r>
      <w:r w:rsidRPr="00B24729">
        <w:t xml:space="preserve"> have to move where our doctors go in order to have a personal list or </w:t>
      </w:r>
      <w:r w:rsidR="00FE57FC">
        <w:t xml:space="preserve">to have </w:t>
      </w:r>
      <w:r w:rsidRPr="00B24729">
        <w:t>continuity</w:t>
      </w:r>
      <w:r w:rsidR="00FE57FC">
        <w:t>, and we can’t</w:t>
      </w:r>
      <w:r w:rsidRPr="00B24729">
        <w:t xml:space="preserve"> do that because we are so stretched for </w:t>
      </w:r>
      <w:r w:rsidR="000003A2">
        <w:t>GPs</w:t>
      </w:r>
      <w:r w:rsidRPr="00B24729">
        <w:t xml:space="preserve"> that we ha</w:t>
      </w:r>
      <w:r w:rsidR="007C371E">
        <w:t>ve to slot them in</w:t>
      </w:r>
      <w:r w:rsidRPr="00B24729">
        <w:t xml:space="preserve"> wherever </w:t>
      </w:r>
      <w:r w:rsidR="00FE57FC">
        <w:t xml:space="preserve">a </w:t>
      </w:r>
      <w:r w:rsidR="000003A2">
        <w:t>GP</w:t>
      </w:r>
      <w:r w:rsidR="00FE57FC">
        <w:t xml:space="preserve"> says the</w:t>
      </w:r>
      <w:r w:rsidR="00671EA9">
        <w:t>y</w:t>
      </w:r>
      <w:r w:rsidR="00FE57FC">
        <w:t xml:space="preserve"> will</w:t>
      </w:r>
      <w:r w:rsidR="00FD71B5">
        <w:t xml:space="preserve"> work</w:t>
      </w:r>
      <w:r w:rsidR="007E3738">
        <w:t>.” You say, “Okay; work there</w:t>
      </w:r>
      <w:r w:rsidR="007E0E60">
        <w:t>,</w:t>
      </w:r>
      <w:r w:rsidR="007E3738">
        <w:t>” even if it does</w:t>
      </w:r>
      <w:r w:rsidR="001D512D">
        <w:t>n’t</w:t>
      </w:r>
      <w:r w:rsidR="007E3738">
        <w:t xml:space="preserve"> fit in with</w:t>
      </w:r>
      <w:r w:rsidRPr="00B24729">
        <w:t xml:space="preserve"> continuity</w:t>
      </w:r>
      <w:r w:rsidR="007E3738">
        <w:t>.</w:t>
      </w:r>
      <w:r w:rsidRPr="00B24729">
        <w:t xml:space="preserve"> </w:t>
      </w:r>
      <w:r w:rsidR="007E3738">
        <w:t>I think t</w:t>
      </w:r>
      <w:r w:rsidR="003B3435">
        <w:t>hat i</w:t>
      </w:r>
      <w:r w:rsidRPr="00B24729">
        <w:t>s what they</w:t>
      </w:r>
      <w:r w:rsidR="007E3738">
        <w:t xml:space="preserve"> a</w:t>
      </w:r>
      <w:r w:rsidRPr="00B24729">
        <w:t>re saying</w:t>
      </w:r>
      <w:r>
        <w:t>.</w:t>
      </w:r>
    </w:p>
    <w:p w:rsidR="00B24729" w:rsidP="00B24729">
      <w:pPr>
        <w:pStyle w:val="Question"/>
      </w:pPr>
      <w:sdt>
        <w:sdtPr>
          <w:alias w:val="Member"/>
          <w:tag w:val="&lt;Member mnisId='4411' dodsId='105910'&gt;"/>
          <w:id w:val="2061058502"/>
          <w:placeholder>
            <w:docPart w:val="DefaultPlaceholder_-1854013440"/>
          </w:placeholder>
          <w:richText/>
        </w:sdtPr>
        <w:sdtContent>
          <w:r w:rsidRPr="00B24729">
            <w:rPr>
              <w:b/>
            </w:rPr>
            <w:t>Lucy Allan:</w:t>
          </w:r>
        </w:sdtContent>
      </w:sdt>
      <w:r>
        <w:t xml:space="preserve"> </w:t>
      </w:r>
      <w:r w:rsidR="00AF6B82">
        <w:t>W</w:t>
      </w:r>
      <w:r w:rsidRPr="00B24729">
        <w:t xml:space="preserve">hat is the one thing </w:t>
      </w:r>
      <w:r w:rsidR="00AF6B82">
        <w:t xml:space="preserve">the NHS </w:t>
      </w:r>
      <w:r w:rsidRPr="00B24729">
        <w:t>could do to improve continuity</w:t>
      </w:r>
      <w:r>
        <w:t>?</w:t>
      </w:r>
    </w:p>
    <w:p w:rsidR="00452A07" w:rsidP="00B24729">
      <w:pPr>
        <w:pStyle w:val="Answer"/>
      </w:pPr>
      <w:sdt>
        <w:sdtPr>
          <w:alias w:val="Witness"/>
          <w:id w:val="997542713"/>
          <w:placeholder>
            <w:docPart w:val="DefaultPlaceholder_-1854013440"/>
          </w:placeholder>
          <w:richText/>
        </w:sdtPr>
        <w:sdtContent>
          <w:r w:rsidRPr="00B24729" w:rsidR="00B24729">
            <w:rPr>
              <w:b/>
              <w:i/>
            </w:rPr>
            <w:t>Dr Grant:</w:t>
          </w:r>
        </w:sdtContent>
      </w:sdt>
      <w:r w:rsidR="00B24729">
        <w:t xml:space="preserve"> </w:t>
      </w:r>
      <w:r w:rsidR="00AF6B82">
        <w:t>The NHS is a</w:t>
      </w:r>
      <w:r w:rsidRPr="00B24729" w:rsidR="00B24729">
        <w:t xml:space="preserve"> complex system; </w:t>
      </w:r>
      <w:r w:rsidR="00AF6B82">
        <w:t>e</w:t>
      </w:r>
      <w:r w:rsidRPr="00B24729" w:rsidR="00B24729">
        <w:t>verything is very complex. I do</w:t>
      </w:r>
      <w:r w:rsidR="003D3A1E">
        <w:t>n’t</w:t>
      </w:r>
      <w:r w:rsidRPr="00B24729" w:rsidR="00B24729">
        <w:t xml:space="preserve"> envy you</w:t>
      </w:r>
      <w:r w:rsidR="00BA2EF6">
        <w:t xml:space="preserve">. You pull at one end of it </w:t>
      </w:r>
      <w:r w:rsidRPr="00B24729" w:rsidR="00B24729">
        <w:t>and it unravel</w:t>
      </w:r>
      <w:r w:rsidR="003D3A1E">
        <w:t>s</w:t>
      </w:r>
      <w:r w:rsidRPr="00B24729" w:rsidR="00B24729">
        <w:t xml:space="preserve"> at </w:t>
      </w:r>
      <w:r w:rsidR="003D3A1E">
        <w:t xml:space="preserve">the </w:t>
      </w:r>
      <w:r w:rsidRPr="00B24729" w:rsidR="00B24729">
        <w:t>other end</w:t>
      </w:r>
      <w:r w:rsidR="00BA2EF6">
        <w:t>. How you do that I do not know, but I think</w:t>
      </w:r>
      <w:r w:rsidRPr="00B24729" w:rsidR="00B24729">
        <w:t xml:space="preserve"> training is very important</w:t>
      </w:r>
      <w:r w:rsidR="00BA2EF6">
        <w:t>.</w:t>
      </w:r>
      <w:r w:rsidRPr="00B24729" w:rsidR="00B24729">
        <w:t xml:space="preserve"> </w:t>
      </w:r>
      <w:r w:rsidR="00BA2EF6">
        <w:t>Just t</w:t>
      </w:r>
      <w:r w:rsidRPr="00B24729" w:rsidR="00B24729">
        <w:t>hinking outside the box</w:t>
      </w:r>
      <w:r>
        <w:t>,</w:t>
      </w:r>
      <w:r w:rsidRPr="00B24729" w:rsidR="00B24729">
        <w:t xml:space="preserve"> maybe</w:t>
      </w:r>
      <w:r>
        <w:t xml:space="preserve"> </w:t>
      </w:r>
      <w:r w:rsidR="00613C84">
        <w:t>trainee</w:t>
      </w:r>
      <w:r>
        <w:t xml:space="preserve"> GPs</w:t>
      </w:r>
      <w:r w:rsidRPr="00B24729" w:rsidR="00B24729">
        <w:t xml:space="preserve"> should work mainly in partnerships that have personal list</w:t>
      </w:r>
      <w:r>
        <w:t>s,</w:t>
      </w:r>
      <w:r w:rsidRPr="00B24729" w:rsidR="00B24729">
        <w:t xml:space="preserve"> because then they will be indoctrinated and </w:t>
      </w:r>
      <w:r w:rsidR="00613C84">
        <w:t xml:space="preserve">they </w:t>
      </w:r>
      <w:r w:rsidRPr="00B24729" w:rsidR="00B24729">
        <w:t>will want to do it</w:t>
      </w:r>
      <w:r>
        <w:t>. T</w:t>
      </w:r>
      <w:r w:rsidRPr="00B24729" w:rsidR="00B24729">
        <w:t>raining is really important</w:t>
      </w:r>
      <w:r w:rsidR="00B24729">
        <w:t>.</w:t>
      </w:r>
    </w:p>
    <w:p w:rsidR="00BD5BCB" w:rsidP="00B24729">
      <w:pPr>
        <w:pStyle w:val="Answer"/>
      </w:pPr>
      <w:r>
        <w:t>I</w:t>
      </w:r>
      <w:r w:rsidRPr="00B24729" w:rsidR="00B24729">
        <w:t xml:space="preserve">f you want to support this model in </w:t>
      </w:r>
      <w:r w:rsidR="009A7D4A">
        <w:t>practice</w:t>
      </w:r>
      <w:r w:rsidRPr="00B24729" w:rsidR="00B24729">
        <w:t>s</w:t>
      </w:r>
      <w:r w:rsidR="00613C84">
        <w:t>,</w:t>
      </w:r>
      <w:r w:rsidRPr="00B24729" w:rsidR="00B24729">
        <w:t xml:space="preserve"> </w:t>
      </w:r>
      <w:r w:rsidR="00464724">
        <w:t xml:space="preserve">you </w:t>
      </w:r>
      <w:r w:rsidR="00613C84">
        <w:t xml:space="preserve">first </w:t>
      </w:r>
      <w:r w:rsidR="00464724">
        <w:t>need to sort out whether you want a p</w:t>
      </w:r>
      <w:r w:rsidRPr="00B24729" w:rsidR="00B24729">
        <w:t xml:space="preserve">artner </w:t>
      </w:r>
      <w:r w:rsidR="00880F52">
        <w:t xml:space="preserve">service </w:t>
      </w:r>
      <w:r w:rsidRPr="00B24729" w:rsidR="00B24729">
        <w:t>or</w:t>
      </w:r>
      <w:r w:rsidR="00464724">
        <w:t xml:space="preserve"> </w:t>
      </w:r>
      <w:r w:rsidR="00880F52">
        <w:t xml:space="preserve">a </w:t>
      </w:r>
      <w:r w:rsidRPr="00B24729" w:rsidR="00B24729">
        <w:t>salaried service</w:t>
      </w:r>
      <w:r w:rsidR="00464724">
        <w:t>,</w:t>
      </w:r>
      <w:r w:rsidRPr="00B24729" w:rsidR="00B24729">
        <w:t xml:space="preserve"> because at the moment we </w:t>
      </w:r>
      <w:r w:rsidR="00880F52">
        <w:t>are in</w:t>
      </w:r>
      <w:r w:rsidRPr="00B24729" w:rsidR="00B24729">
        <w:t xml:space="preserve"> total uncertainty</w:t>
      </w:r>
      <w:r w:rsidR="00464724">
        <w:t>. W</w:t>
      </w:r>
      <w:r w:rsidRPr="00B24729" w:rsidR="00B24729">
        <w:t>hat is happening is that you are pulling the rug from under the partnership model and it is collapsing bit by bit</w:t>
      </w:r>
      <w:r w:rsidR="00464724">
        <w:t>. A</w:t>
      </w:r>
      <w:r w:rsidRPr="00B24729" w:rsidR="00B24729">
        <w:t>t the moment</w:t>
      </w:r>
      <w:r w:rsidR="00880F52">
        <w:t>, we are</w:t>
      </w:r>
      <w:r w:rsidRPr="00B24729" w:rsidR="00B24729">
        <w:t xml:space="preserve"> like a</w:t>
      </w:r>
      <w:r w:rsidR="00B24729">
        <w:t xml:space="preserve"> Jenga stack</w:t>
      </w:r>
      <w:r>
        <w:t>. T</w:t>
      </w:r>
      <w:r w:rsidRPr="00B24729" w:rsidR="00B24729">
        <w:t>here are holes everywhere</w:t>
      </w:r>
      <w:r>
        <w:t>. If</w:t>
      </w:r>
      <w:r w:rsidRPr="00B24729" w:rsidR="00B24729">
        <w:t xml:space="preserve"> you pull out the last one it will collapse, but you do not know when that will be</w:t>
      </w:r>
      <w:r w:rsidR="00B24729">
        <w:t>.</w:t>
      </w:r>
    </w:p>
    <w:p w:rsidR="00B24729" w:rsidP="00B24729">
      <w:pPr>
        <w:pStyle w:val="Answer"/>
      </w:pPr>
      <w:r>
        <w:t xml:space="preserve">Mr Javid </w:t>
      </w:r>
      <w:r w:rsidRPr="00B24729">
        <w:t xml:space="preserve">signed his Policy Exchange document </w:t>
      </w:r>
      <w:r w:rsidR="00B25C08">
        <w:t>that</w:t>
      </w:r>
      <w:r w:rsidRPr="00B24729">
        <w:t xml:space="preserve"> sa</w:t>
      </w:r>
      <w:r w:rsidR="00DB513B">
        <w:t>id</w:t>
      </w:r>
      <w:r w:rsidRPr="00B24729">
        <w:t xml:space="preserve"> that partnerships would be gone by 2030, so who will buy into a partnership if it will not be </w:t>
      </w:r>
      <w:r w:rsidR="008C601A">
        <w:t>t</w:t>
      </w:r>
      <w:r w:rsidRPr="00B24729">
        <w:t xml:space="preserve">here </w:t>
      </w:r>
      <w:r w:rsidR="00B25C08">
        <w:t>in</w:t>
      </w:r>
      <w:r w:rsidRPr="00B24729">
        <w:t xml:space="preserve"> 2030? Nobody. We have partners leaving at the top and none coming in at the bottom. Whenever anybody leaves at the top</w:t>
      </w:r>
      <w:r w:rsidR="005D1006">
        <w:t>,</w:t>
      </w:r>
      <w:r w:rsidRPr="00B24729">
        <w:t xml:space="preserve"> I have to buy their share</w:t>
      </w:r>
      <w:r>
        <w:t xml:space="preserve">. </w:t>
      </w:r>
      <w:r w:rsidRPr="00B24729">
        <w:t>I b</w:t>
      </w:r>
      <w:r w:rsidR="00881A44">
        <w:t>r</w:t>
      </w:r>
      <w:r w:rsidRPr="00B24729">
        <w:t>ought</w:t>
      </w:r>
      <w:r w:rsidR="00881A44">
        <w:t xml:space="preserve"> £60,000</w:t>
      </w:r>
      <w:r w:rsidRPr="00B24729">
        <w:t xml:space="preserve"> into the </w:t>
      </w:r>
      <w:r w:rsidR="009A7D4A">
        <w:t>practice</w:t>
      </w:r>
      <w:r w:rsidR="00881A44">
        <w:t xml:space="preserve">. Each time a partner leaves </w:t>
      </w:r>
      <w:r w:rsidRPr="00B24729">
        <w:t xml:space="preserve">I have to put in another </w:t>
      </w:r>
      <w:r w:rsidR="00881A44">
        <w:t>£</w:t>
      </w:r>
      <w:r w:rsidRPr="00B24729">
        <w:t>10,000</w:t>
      </w:r>
      <w:r w:rsidR="00881A44">
        <w:t xml:space="preserve">, another £12,000 </w:t>
      </w:r>
      <w:r w:rsidR="005D1006">
        <w:t>or</w:t>
      </w:r>
      <w:r w:rsidR="00881A44">
        <w:t xml:space="preserve"> another £20,000. In the end, </w:t>
      </w:r>
      <w:r w:rsidRPr="00B24729">
        <w:t>there will be three partners</w:t>
      </w:r>
      <w:r w:rsidR="005238EA">
        <w:t xml:space="preserve"> who</w:t>
      </w:r>
      <w:r w:rsidRPr="00B24729">
        <w:t xml:space="preserve"> own</w:t>
      </w:r>
      <w:r w:rsidR="005238EA">
        <w:t xml:space="preserve"> a third</w:t>
      </w:r>
      <w:r w:rsidRPr="00B24729">
        <w:t xml:space="preserve"> of everything</w:t>
      </w:r>
      <w:r w:rsidR="005238EA">
        <w:t>, but</w:t>
      </w:r>
      <w:r w:rsidRPr="00B24729">
        <w:t xml:space="preserve"> Mr Javid has put his name to a document which says that they will buy out all partners</w:t>
      </w:r>
      <w:r w:rsidR="005238EA">
        <w:t xml:space="preserve">. They will buy </w:t>
      </w:r>
      <w:r w:rsidR="004C23E6">
        <w:t>up</w:t>
      </w:r>
      <w:r w:rsidR="005238EA">
        <w:t xml:space="preserve"> </w:t>
      </w:r>
      <w:r w:rsidRPr="00B24729">
        <w:t>our premises</w:t>
      </w:r>
      <w:r w:rsidR="005238EA">
        <w:t>. N</w:t>
      </w:r>
      <w:r w:rsidRPr="00B24729">
        <w:t>obody will want to be a partner</w:t>
      </w:r>
      <w:r w:rsidR="005238EA">
        <w:t>.</w:t>
      </w:r>
    </w:p>
    <w:p w:rsidR="00B24729" w:rsidP="00B24729">
      <w:pPr>
        <w:pStyle w:val="Question"/>
      </w:pPr>
      <w:sdt>
        <w:sdtPr>
          <w:alias w:val="Member"/>
          <w:tag w:val="&lt;Member mnisId='4411' dodsId='105910'&gt;"/>
          <w:id w:val="1112711386"/>
          <w:placeholder>
            <w:docPart w:val="DefaultPlaceholder_-1854013440"/>
          </w:placeholder>
          <w:richText/>
        </w:sdtPr>
        <w:sdtContent>
          <w:r w:rsidRPr="00B24729">
            <w:rPr>
              <w:b/>
            </w:rPr>
            <w:t>Lucy Allan:</w:t>
          </w:r>
        </w:sdtContent>
      </w:sdt>
      <w:r>
        <w:t xml:space="preserve"> </w:t>
      </w:r>
      <w:r w:rsidR="00F74E0A">
        <w:t>D</w:t>
      </w:r>
      <w:r w:rsidRPr="00B24729">
        <w:t xml:space="preserve">oes that spell the end </w:t>
      </w:r>
      <w:r w:rsidR="00F74E0A">
        <w:t>of</w:t>
      </w:r>
      <w:r w:rsidRPr="00B24729">
        <w:t xml:space="preserve"> personal list</w:t>
      </w:r>
      <w:r w:rsidR="00F74E0A">
        <w:t>s</w:t>
      </w:r>
      <w:r w:rsidRPr="00B24729">
        <w:t>?</w:t>
      </w:r>
    </w:p>
    <w:p w:rsidR="00B24729" w:rsidP="00B24729">
      <w:pPr>
        <w:pStyle w:val="Answer"/>
      </w:pPr>
      <w:sdt>
        <w:sdtPr>
          <w:alias w:val="Witness"/>
          <w:id w:val="173462553"/>
          <w:placeholder>
            <w:docPart w:val="DefaultPlaceholder_-1854013440"/>
          </w:placeholder>
          <w:richText/>
        </w:sdtPr>
        <w:sdtContent>
          <w:r w:rsidRPr="00B24729">
            <w:rPr>
              <w:b/>
              <w:i/>
            </w:rPr>
            <w:t>Dr Grant:</w:t>
          </w:r>
        </w:sdtContent>
      </w:sdt>
      <w:r>
        <w:t xml:space="preserve"> </w:t>
      </w:r>
      <w:r w:rsidRPr="00B24729">
        <w:t>Not necessarily the end of personal lists</w:t>
      </w:r>
      <w:r w:rsidR="00F74E0A">
        <w:t xml:space="preserve">, because you can have a salaried </w:t>
      </w:r>
      <w:r w:rsidRPr="00B24729">
        <w:t xml:space="preserve">service with </w:t>
      </w:r>
      <w:r w:rsidR="00F74E0A">
        <w:t xml:space="preserve">a </w:t>
      </w:r>
      <w:r w:rsidRPr="00B24729">
        <w:t>personal list</w:t>
      </w:r>
      <w:r w:rsidR="00F74E0A">
        <w:t>,</w:t>
      </w:r>
      <w:r w:rsidRPr="00B24729">
        <w:t xml:space="preserve"> if you like</w:t>
      </w:r>
      <w:r w:rsidR="004C23E6">
        <w:t>. I</w:t>
      </w:r>
      <w:r w:rsidRPr="00B24729">
        <w:t xml:space="preserve">t is just </w:t>
      </w:r>
      <w:r w:rsidR="00F74E0A">
        <w:t>a</w:t>
      </w:r>
      <w:r w:rsidRPr="00B24729">
        <w:t xml:space="preserve"> system of workin</w:t>
      </w:r>
      <w:r w:rsidR="00F74E0A">
        <w:t>g. Y</w:t>
      </w:r>
      <w:r w:rsidRPr="00B24729">
        <w:t>ou could be salaried and have a personal list</w:t>
      </w:r>
      <w:r w:rsidR="00F74E0A">
        <w:t>, but at the moment the s</w:t>
      </w:r>
      <w:r w:rsidRPr="00B24729">
        <w:t>ystem is so destabilised that it is hard to plan</w:t>
      </w:r>
      <w:r w:rsidR="00F74E0A">
        <w:t xml:space="preserve">. If </w:t>
      </w:r>
      <w:r w:rsidRPr="00B24729">
        <w:t>you want to bring in personal lists</w:t>
      </w:r>
      <w:r w:rsidR="00B433EA">
        <w:t>,</w:t>
      </w:r>
      <w:r w:rsidRPr="00B24729">
        <w:t xml:space="preserve"> it is another initiative</w:t>
      </w:r>
      <w:r w:rsidR="00F74E0A">
        <w:t>. G</w:t>
      </w:r>
      <w:r w:rsidRPr="00B24729">
        <w:t xml:space="preserve">eneral </w:t>
      </w:r>
      <w:r w:rsidR="009A7D4A">
        <w:t>practice</w:t>
      </w:r>
      <w:r w:rsidRPr="00B24729">
        <w:t xml:space="preserve"> has too many initiatives at the moment</w:t>
      </w:r>
      <w:r w:rsidR="00F74E0A">
        <w:t xml:space="preserve">. You are </w:t>
      </w:r>
      <w:r w:rsidRPr="00B24729">
        <w:t>telling us to do this</w:t>
      </w:r>
      <w:r w:rsidR="00F74E0A">
        <w:t>,</w:t>
      </w:r>
      <w:r w:rsidRPr="00B24729">
        <w:t xml:space="preserve"> that and the other</w:t>
      </w:r>
      <w:r w:rsidR="005F2E8D">
        <w:t>;</w:t>
      </w:r>
      <w:r w:rsidRPr="00B24729">
        <w:t xml:space="preserve"> jump through this</w:t>
      </w:r>
      <w:r w:rsidR="005F2E8D">
        <w:t>,</w:t>
      </w:r>
      <w:r w:rsidRPr="00B24729">
        <w:t xml:space="preserve"> that and the other hoop to get money</w:t>
      </w:r>
      <w:r w:rsidR="005F2E8D">
        <w:t>. You are giving us more and more t</w:t>
      </w:r>
      <w:r w:rsidRPr="00B24729">
        <w:t>hings to do when at the moment we are barely functioning</w:t>
      </w:r>
      <w:r w:rsidR="00CE7012">
        <w:t>—</w:t>
      </w:r>
      <w:r w:rsidR="005F2E8D">
        <w:t xml:space="preserve">not </w:t>
      </w:r>
      <w:r w:rsidRPr="00B24729">
        <w:t>barely functioning</w:t>
      </w:r>
      <w:r w:rsidR="005F2E8D">
        <w:t xml:space="preserve">; </w:t>
      </w:r>
      <w:r w:rsidRPr="00B24729">
        <w:t xml:space="preserve">we are doing a good job but in difficult </w:t>
      </w:r>
      <w:r w:rsidRPr="00B24729">
        <w:t>circumstances</w:t>
      </w:r>
      <w:r w:rsidR="005F2E8D">
        <w:t>. F</w:t>
      </w:r>
      <w:r w:rsidRPr="00B24729">
        <w:t xml:space="preserve">rom my point of view, </w:t>
      </w:r>
      <w:r w:rsidR="00D70EE5">
        <w:t xml:space="preserve">first you </w:t>
      </w:r>
      <w:r w:rsidRPr="00B24729">
        <w:t>need to decide what model you want and then you can build continuity into that model, but at the moment there is too much uncertainty</w:t>
      </w:r>
      <w:r>
        <w:t>.</w:t>
      </w:r>
    </w:p>
    <w:p w:rsidR="00B24729" w:rsidP="00B24729">
      <w:pPr>
        <w:pStyle w:val="Question"/>
      </w:pPr>
      <w:sdt>
        <w:sdtPr>
          <w:alias w:val="Member"/>
          <w:tag w:val="&lt;Member mnisId='4411' dodsId='105910'&gt;"/>
          <w:id w:val="-1272622184"/>
          <w:placeholder>
            <w:docPart w:val="DefaultPlaceholder_-1854013440"/>
          </w:placeholder>
          <w:richText/>
        </w:sdtPr>
        <w:sdtContent>
          <w:r w:rsidRPr="00B24729">
            <w:rPr>
              <w:b/>
            </w:rPr>
            <w:t>Lucy Allan:</w:t>
          </w:r>
        </w:sdtContent>
      </w:sdt>
      <w:r>
        <w:t xml:space="preserve"> </w:t>
      </w:r>
      <w:r w:rsidR="00EA1CAE">
        <w:t>Dr</w:t>
      </w:r>
      <w:r w:rsidRPr="00B24729">
        <w:t xml:space="preserve"> Lee</w:t>
      </w:r>
      <w:r w:rsidR="00EA1CAE">
        <w:t>,</w:t>
      </w:r>
      <w:r w:rsidRPr="00B24729">
        <w:t xml:space="preserve"> do you want to add anything?</w:t>
      </w:r>
    </w:p>
    <w:p w:rsidR="00B24729" w:rsidP="00B24729">
      <w:pPr>
        <w:pStyle w:val="Answer"/>
      </w:pPr>
      <w:sdt>
        <w:sdtPr>
          <w:alias w:val="Witness"/>
          <w:id w:val="321781274"/>
          <w:placeholder>
            <w:docPart w:val="DefaultPlaceholder_-1854013440"/>
          </w:placeholder>
          <w:richText/>
        </w:sdtPr>
        <w:sdtContent>
          <w:r w:rsidRPr="00B24729">
            <w:rPr>
              <w:b/>
              <w:i/>
            </w:rPr>
            <w:t>Dr Lee:</w:t>
          </w:r>
        </w:sdtContent>
      </w:sdt>
      <w:r>
        <w:t xml:space="preserve"> </w:t>
      </w:r>
      <w:r w:rsidRPr="00B24729">
        <w:t xml:space="preserve">It is important to disaggregate continuity and personal lists. Personal lists </w:t>
      </w:r>
      <w:r w:rsidR="004F5E7D">
        <w:t>are</w:t>
      </w:r>
      <w:r w:rsidRPr="00B24729">
        <w:t xml:space="preserve"> the gold standard of continuity</w:t>
      </w:r>
      <w:r w:rsidR="00EA1CAE">
        <w:t xml:space="preserve">. You can </w:t>
      </w:r>
      <w:r w:rsidRPr="00B24729">
        <w:t>provide continuity to groups of individuals</w:t>
      </w:r>
      <w:r w:rsidR="00EA1CAE">
        <w:t xml:space="preserve">. You can </w:t>
      </w:r>
      <w:r w:rsidRPr="00B24729">
        <w:t>have all palliative patients</w:t>
      </w:r>
      <w:r w:rsidR="001A349D">
        <w:t>,</w:t>
      </w:r>
      <w:r w:rsidRPr="00B24729">
        <w:t xml:space="preserve"> or</w:t>
      </w:r>
      <w:r w:rsidR="004F5E7D">
        <w:t xml:space="preserve"> all</w:t>
      </w:r>
      <w:r w:rsidRPr="00B24729">
        <w:t xml:space="preserve"> patients who are frequent attenders</w:t>
      </w:r>
      <w:r w:rsidR="001A349D">
        <w:t>. You can</w:t>
      </w:r>
      <w:r w:rsidRPr="00B24729">
        <w:t xml:space="preserve"> start to provide continuity for specific groups if you need to</w:t>
      </w:r>
      <w:r>
        <w:t>.</w:t>
      </w:r>
    </w:p>
    <w:p w:rsidR="004E4256" w:rsidP="00B24729">
      <w:pPr>
        <w:pStyle w:val="Answer"/>
      </w:pPr>
      <w:r>
        <w:t xml:space="preserve">In </w:t>
      </w:r>
      <w:r w:rsidRPr="00B24729" w:rsidR="00B24729">
        <w:t xml:space="preserve">what we can do nationally to try to support continuity, </w:t>
      </w:r>
      <w:r w:rsidR="00F10CCB">
        <w:t xml:space="preserve">you can make </w:t>
      </w:r>
      <w:r w:rsidRPr="00B24729" w:rsidR="00B24729">
        <w:t>continuity and trust</w:t>
      </w:r>
      <w:r w:rsidR="00F10CCB">
        <w:t xml:space="preserve"> in</w:t>
      </w:r>
      <w:r w:rsidRPr="00B24729" w:rsidR="00B24729">
        <w:t xml:space="preserve"> your GP</w:t>
      </w:r>
      <w:r w:rsidR="00F10CCB">
        <w:t>,</w:t>
      </w:r>
      <w:r w:rsidRPr="00B24729" w:rsidR="00B24729">
        <w:t xml:space="preserve"> which is a more understandable way of explaining it</w:t>
      </w:r>
      <w:r w:rsidR="00397963">
        <w:t>,</w:t>
      </w:r>
      <w:r w:rsidRPr="00B24729" w:rsidR="00B24729">
        <w:t xml:space="preserve"> part of the national agenda</w:t>
      </w:r>
      <w:r w:rsidR="009656FA">
        <w:t>,</w:t>
      </w:r>
      <w:r w:rsidRPr="00B24729" w:rsidR="00B24729">
        <w:t xml:space="preserve"> and a priority</w:t>
      </w:r>
      <w:r w:rsidR="00397963">
        <w:t xml:space="preserve"> area. W</w:t>
      </w:r>
      <w:r w:rsidRPr="00B24729" w:rsidR="00B24729">
        <w:t xml:space="preserve">e have done </w:t>
      </w:r>
      <w:r w:rsidR="00B25802">
        <w:t xml:space="preserve">that </w:t>
      </w:r>
      <w:r w:rsidR="00397963">
        <w:t xml:space="preserve">very successfully </w:t>
      </w:r>
      <w:r w:rsidRPr="00B24729" w:rsidR="00B24729">
        <w:t>with access</w:t>
      </w:r>
      <w:r w:rsidR="00397963">
        <w:t>, so we can do t</w:t>
      </w:r>
      <w:r w:rsidRPr="00B24729" w:rsidR="00B24729">
        <w:t>he same with continuity.</w:t>
      </w:r>
      <w:r w:rsidR="00397963">
        <w:t xml:space="preserve"> We can start measuring </w:t>
      </w:r>
      <w:r w:rsidRPr="00B24729" w:rsidR="00B24729">
        <w:t>continuity</w:t>
      </w:r>
      <w:r w:rsidR="00397963">
        <w:t>. I</w:t>
      </w:r>
      <w:r w:rsidRPr="00B24729" w:rsidR="00B24729">
        <w:t xml:space="preserve">t is easily done. Our </w:t>
      </w:r>
      <w:r w:rsidR="009A7D4A">
        <w:t>practice</w:t>
      </w:r>
      <w:r w:rsidRPr="00B24729" w:rsidR="00B24729">
        <w:t xml:space="preserve"> produce</w:t>
      </w:r>
      <w:r w:rsidR="00D43AAA">
        <w:t>s</w:t>
      </w:r>
      <w:r w:rsidRPr="00B24729" w:rsidR="00B24729">
        <w:t xml:space="preserve"> these figures every</w:t>
      </w:r>
      <w:r w:rsidR="00D43AAA">
        <w:t xml:space="preserve"> </w:t>
      </w:r>
      <w:r w:rsidRPr="00B24729" w:rsidR="00B24729">
        <w:t xml:space="preserve">day. </w:t>
      </w:r>
      <w:r w:rsidR="00E453C7">
        <w:t>Nationally, you could</w:t>
      </w:r>
      <w:r w:rsidRPr="00B24729" w:rsidR="00B24729">
        <w:t xml:space="preserve"> start to measure continuity</w:t>
      </w:r>
      <w:r w:rsidR="00E453C7">
        <w:t xml:space="preserve">. Even </w:t>
      </w:r>
      <w:r w:rsidRPr="00B24729" w:rsidR="00B24729">
        <w:t>if you have 10 appointments with nurse practitioners and other allied health professionals</w:t>
      </w:r>
      <w:r w:rsidR="00E453C7">
        <w:t xml:space="preserve"> but</w:t>
      </w:r>
      <w:r w:rsidR="00D43AAA">
        <w:t xml:space="preserve"> </w:t>
      </w:r>
      <w:r w:rsidRPr="00B24729" w:rsidR="00B24729">
        <w:t xml:space="preserve">one or two </w:t>
      </w:r>
      <w:r w:rsidRPr="00433281" w:rsidR="00433281">
        <w:t xml:space="preserve">appointments with </w:t>
      </w:r>
      <w:r w:rsidR="00E453C7">
        <w:t xml:space="preserve">a </w:t>
      </w:r>
      <w:r w:rsidRPr="00433281" w:rsidR="00433281">
        <w:t>GP</w:t>
      </w:r>
      <w:r>
        <w:t>,</w:t>
      </w:r>
      <w:r w:rsidR="00D43AAA">
        <w:t xml:space="preserve"> if it is the same </w:t>
      </w:r>
      <w:r w:rsidRPr="00433281" w:rsidR="00433281">
        <w:t>GP that counts</w:t>
      </w:r>
      <w:r w:rsidR="00E453C7">
        <w:t>, and you</w:t>
      </w:r>
      <w:r w:rsidRPr="00433281" w:rsidR="00433281">
        <w:t xml:space="preserve"> measure GP continuit</w:t>
      </w:r>
      <w:r w:rsidR="00D43AAA">
        <w:t>y.</w:t>
      </w:r>
    </w:p>
    <w:p w:rsidR="000B577E" w:rsidP="00B24729">
      <w:pPr>
        <w:pStyle w:val="Answer"/>
      </w:pPr>
      <w:r>
        <w:t xml:space="preserve">You </w:t>
      </w:r>
      <w:r w:rsidR="004E4256">
        <w:t xml:space="preserve">can </w:t>
      </w:r>
      <w:r>
        <w:t>promote</w:t>
      </w:r>
      <w:r w:rsidRPr="00433281" w:rsidR="00433281">
        <w:t xml:space="preserve"> the value and benefit</w:t>
      </w:r>
      <w:r>
        <w:t>s, on which there is huge research</w:t>
      </w:r>
      <w:r w:rsidR="001A00BB">
        <w:t>, which</w:t>
      </w:r>
      <w:r>
        <w:t xml:space="preserve"> you are going to hear about, </w:t>
      </w:r>
      <w:r w:rsidRPr="00433281" w:rsidR="00433281">
        <w:t xml:space="preserve">of continuity </w:t>
      </w:r>
      <w:r>
        <w:t>to</w:t>
      </w:r>
      <w:r w:rsidRPr="00433281" w:rsidR="00433281">
        <w:t xml:space="preserve"> patients through media and health promotion campaign</w:t>
      </w:r>
      <w:r>
        <w:t xml:space="preserve">s. You can provide </w:t>
      </w:r>
      <w:r w:rsidRPr="00433281" w:rsidR="00433281">
        <w:t>operation</w:t>
      </w:r>
      <w:r>
        <w:t>al</w:t>
      </w:r>
      <w:r w:rsidRPr="00433281" w:rsidR="00433281">
        <w:t xml:space="preserve"> and financial incentives to support and encourage practi</w:t>
      </w:r>
      <w:r>
        <w:t xml:space="preserve">ces </w:t>
      </w:r>
      <w:r w:rsidRPr="000B577E">
        <w:t>to want to move to that way of working</w:t>
      </w:r>
      <w:r w:rsidR="00B17972">
        <w:t>. It</w:t>
      </w:r>
      <w:r w:rsidRPr="000B577E">
        <w:t xml:space="preserve"> is not always the money</w:t>
      </w:r>
      <w:r w:rsidR="00B17972">
        <w:t>, but ha</w:t>
      </w:r>
      <w:r w:rsidRPr="000B577E">
        <w:t>ving the headspace</w:t>
      </w:r>
      <w:r>
        <w:t>.</w:t>
      </w:r>
      <w:r w:rsidR="00B17972">
        <w:t xml:space="preserve"> One thing the Health Foundation did really well was to provide headspace and project </w:t>
      </w:r>
      <w:r w:rsidRPr="000B577E">
        <w:t xml:space="preserve">management support to help </w:t>
      </w:r>
      <w:r w:rsidR="009A7D4A">
        <w:t>practice</w:t>
      </w:r>
      <w:r w:rsidRPr="000B577E">
        <w:t xml:space="preserve">s move in </w:t>
      </w:r>
      <w:r w:rsidR="00BD5D22">
        <w:t>the</w:t>
      </w:r>
      <w:r w:rsidRPr="000B577E">
        <w:t xml:space="preserve"> direction they wanted to go</w:t>
      </w:r>
      <w:r w:rsidR="00BD5D22">
        <w:t xml:space="preserve">. You can provide </w:t>
      </w:r>
      <w:r w:rsidRPr="000B577E">
        <w:t>training</w:t>
      </w:r>
      <w:r w:rsidR="00BD5D22">
        <w:t xml:space="preserve"> on</w:t>
      </w:r>
      <w:r w:rsidRPr="000B577E">
        <w:t xml:space="preserve"> the benefits of continuity in the GP training scheme</w:t>
      </w:r>
      <w:r w:rsidR="00BD5D22">
        <w:t xml:space="preserve"> and try to</w:t>
      </w:r>
      <w:r w:rsidRPr="000B577E">
        <w:t xml:space="preserve"> ensure that all trainees have access to work in </w:t>
      </w:r>
      <w:r w:rsidR="00BD5D22">
        <w:t xml:space="preserve">a </w:t>
      </w:r>
      <w:r w:rsidR="009A7D4A">
        <w:t>practice</w:t>
      </w:r>
      <w:r w:rsidRPr="000B577E">
        <w:t xml:space="preserve"> that work</w:t>
      </w:r>
      <w:r w:rsidR="00BD5D22">
        <w:t>s</w:t>
      </w:r>
      <w:r w:rsidRPr="000B577E">
        <w:t xml:space="preserve"> with personal list</w:t>
      </w:r>
      <w:r w:rsidR="00BD5D22">
        <w:t>s</w:t>
      </w:r>
      <w:r w:rsidRPr="000B577E">
        <w:t xml:space="preserve"> or value</w:t>
      </w:r>
      <w:r w:rsidR="00BD5D22">
        <w:t>s</w:t>
      </w:r>
      <w:r w:rsidRPr="000B577E">
        <w:t xml:space="preserve"> continuity. </w:t>
      </w:r>
      <w:r w:rsidR="00BD5D22">
        <w:t>T</w:t>
      </w:r>
      <w:r w:rsidRPr="000B577E">
        <w:t>h</w:t>
      </w:r>
      <w:r w:rsidR="00D74A00">
        <w:t>o</w:t>
      </w:r>
      <w:r w:rsidRPr="000B577E">
        <w:t>se are things that will take us a</w:t>
      </w:r>
      <w:r w:rsidR="00BD5D22">
        <w:t xml:space="preserve"> </w:t>
      </w:r>
      <w:r w:rsidRPr="000B577E">
        <w:t>long way.</w:t>
      </w:r>
    </w:p>
    <w:p w:rsidR="00BE54EE" w:rsidP="000B577E">
      <w:pPr>
        <w:pStyle w:val="Question"/>
      </w:pPr>
      <w:sdt>
        <w:sdtPr>
          <w:alias w:val="Member"/>
          <w:tag w:val="&lt;Member mnisId='1572' dodsId='35446'&gt;"/>
          <w:id w:val="683010856"/>
          <w:placeholder>
            <w:docPart w:val="DefaultPlaceholder_-1854013440"/>
          </w:placeholder>
          <w:richText/>
        </w:sdtPr>
        <w:sdtContent>
          <w:r w:rsidRPr="000B577E" w:rsidR="000B577E">
            <w:rPr>
              <w:b/>
            </w:rPr>
            <w:t>Chair:</w:t>
          </w:r>
        </w:sdtContent>
      </w:sdt>
      <w:r w:rsidR="000B577E">
        <w:t xml:space="preserve"> </w:t>
      </w:r>
      <w:r w:rsidRPr="000B577E" w:rsidR="000B577E">
        <w:t>I have a couple of final questions</w:t>
      </w:r>
      <w:r w:rsidR="00117D6C">
        <w:t>. T</w:t>
      </w:r>
      <w:r w:rsidRPr="000B577E" w:rsidR="000B577E">
        <w:t>hank you very much for your fascinating eviden</w:t>
      </w:r>
      <w:r w:rsidR="00117D6C">
        <w:t>c</w:t>
      </w:r>
      <w:r w:rsidRPr="000B577E" w:rsidR="000B577E">
        <w:t xml:space="preserve">e. </w:t>
      </w:r>
      <w:r w:rsidR="00117D6C">
        <w:t>I tried</w:t>
      </w:r>
      <w:r w:rsidRPr="000B577E" w:rsidR="000B577E">
        <w:t xml:space="preserve"> to introduce continuity of care when I was </w:t>
      </w:r>
      <w:r w:rsidR="00117D6C">
        <w:t>H</w:t>
      </w:r>
      <w:r w:rsidRPr="000B577E" w:rsidR="000B577E">
        <w:t xml:space="preserve">ealth </w:t>
      </w:r>
      <w:r w:rsidR="00117D6C">
        <w:t>S</w:t>
      </w:r>
      <w:r w:rsidRPr="000B577E" w:rsidR="000B577E">
        <w:t>ecretary</w:t>
      </w:r>
      <w:r w:rsidR="00117D6C">
        <w:t>.</w:t>
      </w:r>
      <w:r w:rsidRPr="000B577E" w:rsidR="000B577E">
        <w:t xml:space="preserve"> I changed the GP contract so</w:t>
      </w:r>
      <w:r w:rsidR="00937317">
        <w:t xml:space="preserve"> that</w:t>
      </w:r>
      <w:r w:rsidRPr="000B577E" w:rsidR="000B577E">
        <w:t xml:space="preserve"> every patient had a named GP</w:t>
      </w:r>
      <w:r w:rsidR="00117D6C">
        <w:t>. It</w:t>
      </w:r>
      <w:r w:rsidRPr="000B577E" w:rsidR="000B577E">
        <w:t xml:space="preserve"> failed</w:t>
      </w:r>
      <w:r w:rsidR="00117D6C">
        <w:t xml:space="preserve"> and</w:t>
      </w:r>
      <w:r w:rsidRPr="000B577E" w:rsidR="000B577E">
        <w:t xml:space="preserve"> I do not think much changed for most patients</w:t>
      </w:r>
      <w:r w:rsidR="00117D6C">
        <w:t>,</w:t>
      </w:r>
      <w:r w:rsidRPr="000B577E" w:rsidR="000B577E">
        <w:t xml:space="preserve"> so where did I go wrong?</w:t>
      </w:r>
      <w:r w:rsidRPr="00BE54EE">
        <w:t xml:space="preserve"> If you wanted to answer that question you </w:t>
      </w:r>
      <w:r w:rsidR="00703A61">
        <w:t>c</w:t>
      </w:r>
      <w:r w:rsidRPr="00BE54EE">
        <w:t>ould be here for a long time, but in that specific respect why did the things I tried to do not work?</w:t>
      </w:r>
    </w:p>
    <w:p w:rsidR="00344B93" w:rsidP="00BE54EE">
      <w:pPr>
        <w:pStyle w:val="Answer"/>
      </w:pPr>
      <w:sdt>
        <w:sdtPr>
          <w:alias w:val="Witness"/>
          <w:id w:val="-1718653696"/>
          <w:placeholder>
            <w:docPart w:val="DefaultPlaceholder_-1854013440"/>
          </w:placeholder>
          <w:richText/>
        </w:sdtPr>
        <w:sdtContent>
          <w:r w:rsidRPr="00BE54EE" w:rsidR="00BE54EE">
            <w:rPr>
              <w:b/>
              <w:i/>
            </w:rPr>
            <w:t>Dr Lee:</w:t>
          </w:r>
        </w:sdtContent>
      </w:sdt>
      <w:r w:rsidR="00BE54EE">
        <w:t xml:space="preserve"> </w:t>
      </w:r>
      <w:r w:rsidRPr="00BE54EE" w:rsidR="00BE54EE">
        <w:t>Having a named accountable GP in itself does not change who the patient sees</w:t>
      </w:r>
      <w:r w:rsidR="00703A61">
        <w:t>.</w:t>
      </w:r>
      <w:r w:rsidRPr="00BE54EE" w:rsidR="00BE54EE">
        <w:t xml:space="preserve"> It is about supporting the </w:t>
      </w:r>
      <w:r w:rsidR="009A7D4A">
        <w:t>practice</w:t>
      </w:r>
      <w:r w:rsidRPr="00BE54EE" w:rsidR="00BE54EE">
        <w:t xml:space="preserve"> to have the process</w:t>
      </w:r>
      <w:r w:rsidR="00703A61">
        <w:t>e</w:t>
      </w:r>
      <w:r w:rsidRPr="00BE54EE" w:rsidR="00BE54EE">
        <w:t xml:space="preserve">s at its front door </w:t>
      </w:r>
      <w:r w:rsidR="00703A61">
        <w:t>that enable th</w:t>
      </w:r>
      <w:r w:rsidR="00937317">
        <w:t>e</w:t>
      </w:r>
      <w:r w:rsidR="00703A61">
        <w:t xml:space="preserve"> </w:t>
      </w:r>
      <w:r w:rsidRPr="00BE54EE" w:rsidR="00BE54EE">
        <w:t>patient to get to the right clinician</w:t>
      </w:r>
      <w:r w:rsidR="0066263B">
        <w:t>. Y</w:t>
      </w:r>
      <w:r w:rsidRPr="00BE54EE" w:rsidR="00BE54EE">
        <w:t xml:space="preserve">ou have to restructure how your frontline staff work and how you as a </w:t>
      </w:r>
      <w:r w:rsidR="009A7D4A">
        <w:t>practice</w:t>
      </w:r>
      <w:r w:rsidRPr="00BE54EE" w:rsidR="00BE54EE">
        <w:t xml:space="preserve"> think. </w:t>
      </w:r>
      <w:r w:rsidR="006D5F50">
        <w:t>I</w:t>
      </w:r>
      <w:r w:rsidRPr="00BE54EE" w:rsidR="00BE54EE">
        <w:t>t is a fantastic start</w:t>
      </w:r>
      <w:r w:rsidR="000A15D3">
        <w:t>. H</w:t>
      </w:r>
      <w:r w:rsidRPr="00BE54EE" w:rsidR="00BE54EE">
        <w:t>aving a named accountable GP is absolutely the right thing</w:t>
      </w:r>
      <w:r w:rsidR="000A15D3">
        <w:t xml:space="preserve">. The </w:t>
      </w:r>
      <w:r w:rsidRPr="00BE54EE" w:rsidR="00BE54EE">
        <w:t>next step is to say</w:t>
      </w:r>
      <w:r w:rsidR="000A15D3">
        <w:t>, “H</w:t>
      </w:r>
      <w:r w:rsidRPr="00BE54EE" w:rsidR="00BE54EE">
        <w:t>ow do we measure how much of our GP cont</w:t>
      </w:r>
      <w:r w:rsidR="00B40DFD">
        <w:t xml:space="preserve">act </w:t>
      </w:r>
      <w:r w:rsidRPr="00B40DFD" w:rsidR="00B40DFD">
        <w:t>is with that person</w:t>
      </w:r>
      <w:r w:rsidR="000A15D3">
        <w:t>?”</w:t>
      </w:r>
      <w:r w:rsidRPr="00B40DFD" w:rsidR="00B40DFD">
        <w:t xml:space="preserve"> </w:t>
      </w:r>
      <w:r w:rsidR="009A68E7">
        <w:t>GPs</w:t>
      </w:r>
      <w:r w:rsidRPr="00B40DFD" w:rsidR="009A68E7">
        <w:t xml:space="preserve"> love</w:t>
      </w:r>
      <w:r w:rsidR="009A68E7">
        <w:t xml:space="preserve"> a</w:t>
      </w:r>
      <w:r w:rsidRPr="00B40DFD" w:rsidR="009A68E7">
        <w:t xml:space="preserve"> target</w:t>
      </w:r>
      <w:r w:rsidR="009A68E7">
        <w:t>.</w:t>
      </w:r>
      <w:r w:rsidR="00DD2976">
        <w:t xml:space="preserve"> We’re very good at them.</w:t>
      </w:r>
      <w:r w:rsidRPr="00B40DFD" w:rsidR="009A68E7">
        <w:t xml:space="preserve"> </w:t>
      </w:r>
      <w:r w:rsidR="00B62658">
        <w:t>If y</w:t>
      </w:r>
      <w:r w:rsidRPr="00B40DFD" w:rsidR="00B40DFD">
        <w:t>ou start to measure it</w:t>
      </w:r>
      <w:r w:rsidR="0041293E">
        <w:t>,</w:t>
      </w:r>
      <w:r w:rsidR="00B62658">
        <w:t xml:space="preserve"> w</w:t>
      </w:r>
      <w:r w:rsidRPr="00B40DFD" w:rsidR="00B40DFD">
        <w:t xml:space="preserve">e </w:t>
      </w:r>
      <w:r w:rsidR="00B62658">
        <w:t xml:space="preserve">will </w:t>
      </w:r>
      <w:r w:rsidRPr="00B40DFD" w:rsidR="00B40DFD">
        <w:t xml:space="preserve">start to move towards it and you </w:t>
      </w:r>
      <w:r w:rsidRPr="00B40DFD" w:rsidR="00B40DFD">
        <w:t>will see change</w:t>
      </w:r>
      <w:r w:rsidR="00B62658">
        <w:t xml:space="preserve">. We </w:t>
      </w:r>
      <w:r w:rsidR="0041293E">
        <w:t>are very adaptable</w:t>
      </w:r>
      <w:r w:rsidR="00B62658">
        <w:t xml:space="preserve"> and </w:t>
      </w:r>
      <w:r w:rsidR="0041293E">
        <w:t xml:space="preserve">we can </w:t>
      </w:r>
      <w:r w:rsidR="00B62658">
        <w:t xml:space="preserve">mould the systems we work </w:t>
      </w:r>
      <w:r w:rsidR="0041293E">
        <w:t xml:space="preserve">within </w:t>
      </w:r>
      <w:r w:rsidR="00B62658">
        <w:t>to make those changes.</w:t>
      </w:r>
      <w:r w:rsidRPr="00B40DFD" w:rsidR="00B40DFD">
        <w:t xml:space="preserve"> It is </w:t>
      </w:r>
      <w:r w:rsidR="00507E2C">
        <w:t xml:space="preserve">just </w:t>
      </w:r>
      <w:r w:rsidRPr="00B40DFD" w:rsidR="00B40DFD">
        <w:t>about bringing it up the agenda.</w:t>
      </w:r>
    </w:p>
    <w:p w:rsidR="00B40DFD" w:rsidP="00344B93">
      <w:pPr>
        <w:pStyle w:val="Question"/>
      </w:pPr>
      <w:sdt>
        <w:sdtPr>
          <w:alias w:val="Member"/>
          <w:tag w:val="&lt;Member mnisId='1572' dodsId='35446'&gt;"/>
          <w:id w:val="-1122293393"/>
          <w:placeholder>
            <w:docPart w:val="DefaultPlaceholder_-1854013440"/>
          </w:placeholder>
          <w:richText/>
        </w:sdtPr>
        <w:sdtContent>
          <w:r w:rsidRPr="00344B93" w:rsidR="00344B93">
            <w:rPr>
              <w:b/>
            </w:rPr>
            <w:t>Chair:</w:t>
          </w:r>
        </w:sdtContent>
      </w:sdt>
      <w:r w:rsidR="00344B93">
        <w:t xml:space="preserve"> Pauline?</w:t>
      </w:r>
    </w:p>
    <w:p w:rsidR="00BB2085" w:rsidP="00B40DFD">
      <w:pPr>
        <w:pStyle w:val="Answer"/>
      </w:pPr>
      <w:sdt>
        <w:sdtPr>
          <w:alias w:val="Witness"/>
          <w:id w:val="2032142932"/>
          <w:placeholder>
            <w:docPart w:val="DefaultPlaceholder_-1854013440"/>
          </w:placeholder>
          <w:richText/>
        </w:sdtPr>
        <w:sdtContent>
          <w:r w:rsidRPr="00B40DFD" w:rsidR="00B40DFD">
            <w:rPr>
              <w:b/>
              <w:i/>
            </w:rPr>
            <w:t>Dr Grant:</w:t>
          </w:r>
        </w:sdtContent>
      </w:sdt>
      <w:r w:rsidR="00B40DFD">
        <w:t xml:space="preserve"> </w:t>
      </w:r>
      <w:r w:rsidRPr="00B40DFD" w:rsidR="00B40DFD">
        <w:t>Having a name</w:t>
      </w:r>
      <w:r w:rsidR="00507E2C">
        <w:t>d</w:t>
      </w:r>
      <w:r w:rsidRPr="00B40DFD" w:rsidR="00B40DFD">
        <w:t xml:space="preserve"> GP does not change what happens on the ground; </w:t>
      </w:r>
      <w:r w:rsidR="00507E2C">
        <w:t>t</w:t>
      </w:r>
      <w:r w:rsidRPr="00B40DFD" w:rsidR="00B40DFD">
        <w:t>here has to be will on the ground to change the way people work. I</w:t>
      </w:r>
      <w:r w:rsidR="00507E2C">
        <w:t>f</w:t>
      </w:r>
      <w:r w:rsidRPr="00B40DFD" w:rsidR="00B40DFD">
        <w:t xml:space="preserve"> you give GP</w:t>
      </w:r>
      <w:r w:rsidR="00507E2C">
        <w:t>s</w:t>
      </w:r>
      <w:r w:rsidRPr="00B40DFD" w:rsidR="00B40DFD">
        <w:t xml:space="preserve"> a target and put some money behind it</w:t>
      </w:r>
      <w:r w:rsidR="00326DD5">
        <w:t xml:space="preserve">—it </w:t>
      </w:r>
      <w:r w:rsidRPr="00B40DFD" w:rsidR="00B40DFD">
        <w:t>would have to be serious money</w:t>
      </w:r>
      <w:r w:rsidR="00326DD5">
        <w:t xml:space="preserve">—they will possibly </w:t>
      </w:r>
      <w:r w:rsidRPr="00B40DFD" w:rsidR="00B40DFD">
        <w:t>reorganise themselves</w:t>
      </w:r>
      <w:r w:rsidR="00C07333">
        <w:t>, if you</w:t>
      </w:r>
      <w:r w:rsidRPr="00B40DFD" w:rsidR="00B40DFD">
        <w:t xml:space="preserve"> can measure it</w:t>
      </w:r>
      <w:r w:rsidR="007F3B49">
        <w:t xml:space="preserve"> in an easy way,</w:t>
      </w:r>
      <w:r w:rsidRPr="00B40DFD" w:rsidR="00B40DFD">
        <w:t xml:space="preserve"> not in an onerous way</w:t>
      </w:r>
      <w:r w:rsidR="007F3B49">
        <w:t>. I had the idea that</w:t>
      </w:r>
      <w:r w:rsidR="00617BEA">
        <w:t>,</w:t>
      </w:r>
      <w:r w:rsidR="007F3B49">
        <w:t xml:space="preserve"> if you support</w:t>
      </w:r>
      <w:r w:rsidR="00F43E69">
        <w:t>ed</w:t>
      </w:r>
      <w:r w:rsidR="007F3B49">
        <w:t xml:space="preserve"> it by funding</w:t>
      </w:r>
      <w:r w:rsidR="00617BEA">
        <w:t>,</w:t>
      </w:r>
      <w:r w:rsidR="007F3B49">
        <w:t xml:space="preserve"> it w</w:t>
      </w:r>
      <w:r w:rsidR="00F43E69">
        <w:t>ould</w:t>
      </w:r>
      <w:r w:rsidR="007F3B49">
        <w:t xml:space="preserve"> have to be </w:t>
      </w:r>
      <w:r w:rsidRPr="00B40DFD" w:rsidR="00B40DFD">
        <w:t xml:space="preserve">aspirational. </w:t>
      </w:r>
      <w:r w:rsidR="00197964">
        <w:t>These are just</w:t>
      </w:r>
      <w:r w:rsidR="001F483E">
        <w:t xml:space="preserve"> off-the-wall idea</w:t>
      </w:r>
      <w:r w:rsidR="00197964">
        <w:t xml:space="preserve">s. </w:t>
      </w:r>
      <w:r w:rsidR="00556AA7">
        <w:t>Jacob has</w:t>
      </w:r>
      <w:r w:rsidR="001F483E">
        <w:t xml:space="preserve"> done a lot of research</w:t>
      </w:r>
      <w:r w:rsidR="000E781C">
        <w:t xml:space="preserve"> on this</w:t>
      </w:r>
      <w:r w:rsidR="00C61D42">
        <w:t>.</w:t>
      </w:r>
    </w:p>
    <w:p w:rsidR="00B40DFD" w:rsidP="00B40DFD">
      <w:pPr>
        <w:pStyle w:val="Answer"/>
      </w:pPr>
      <w:r>
        <w:t>You could say</w:t>
      </w:r>
      <w:r w:rsidR="000E781C">
        <w:t>, “We’ll give you a</w:t>
      </w:r>
      <w:r w:rsidRPr="00B40DFD">
        <w:t xml:space="preserve"> certain amount of money at this point as an aspirational payment</w:t>
      </w:r>
      <w:r w:rsidR="000E781C">
        <w:t xml:space="preserve"> i</w:t>
      </w:r>
      <w:r w:rsidRPr="00B40DFD">
        <w:t xml:space="preserve">f you say </w:t>
      </w:r>
      <w:r w:rsidR="004D3437">
        <w:t xml:space="preserve">that </w:t>
      </w:r>
      <w:r w:rsidRPr="00B40DFD">
        <w:t>you</w:t>
      </w:r>
      <w:r w:rsidR="00F92EDA">
        <w:t xml:space="preserve"> are</w:t>
      </w:r>
      <w:r w:rsidRPr="00B40DFD">
        <w:t xml:space="preserve"> going to do continuity of care</w:t>
      </w:r>
      <w:r w:rsidR="00F92EDA">
        <w:t>. We</w:t>
      </w:r>
      <w:r w:rsidR="004D3437">
        <w:t>’</w:t>
      </w:r>
      <w:r w:rsidRPr="00B40DFD">
        <w:t>ll come back in a year and see where you have got to</w:t>
      </w:r>
      <w:r w:rsidR="00F92EDA">
        <w:t>. If y</w:t>
      </w:r>
      <w:r w:rsidRPr="00B40DFD">
        <w:t>ou implement it</w:t>
      </w:r>
      <w:r w:rsidR="00F92EDA">
        <w:t>,</w:t>
      </w:r>
      <w:r w:rsidR="00A20C23">
        <w:t xml:space="preserve"> </w:t>
      </w:r>
      <w:r w:rsidRPr="00B40DFD">
        <w:t>every year after that</w:t>
      </w:r>
      <w:r w:rsidR="004D3437">
        <w:t>,</w:t>
      </w:r>
      <w:r w:rsidRPr="00B40DFD">
        <w:t xml:space="preserve"> you will be paid that money to carry on with that system</w:t>
      </w:r>
      <w:r w:rsidR="00D83361">
        <w:t>.”</w:t>
      </w:r>
    </w:p>
    <w:p w:rsidR="00B40DFD" w:rsidP="00B40DFD">
      <w:pPr>
        <w:pStyle w:val="Question"/>
      </w:pPr>
      <w:sdt>
        <w:sdtPr>
          <w:alias w:val="Member"/>
          <w:tag w:val="&lt;Member mnisId='1572' dodsId='35446'&gt;"/>
          <w:id w:val="-295292677"/>
          <w:placeholder>
            <w:docPart w:val="DefaultPlaceholder_-1854013440"/>
          </w:placeholder>
          <w:richText/>
        </w:sdtPr>
        <w:sdtContent>
          <w:r w:rsidRPr="00B40DFD">
            <w:rPr>
              <w:b/>
            </w:rPr>
            <w:t>Chair:</w:t>
          </w:r>
        </w:sdtContent>
      </w:sdt>
      <w:r>
        <w:t xml:space="preserve"> </w:t>
      </w:r>
      <w:r w:rsidR="00BB2085">
        <w:t xml:space="preserve">Do </w:t>
      </w:r>
      <w:r w:rsidRPr="00B40DFD">
        <w:t xml:space="preserve">the principles you have talked about </w:t>
      </w:r>
      <w:r w:rsidR="00EC2A16">
        <w:t>for</w:t>
      </w:r>
      <w:r w:rsidRPr="00B40DFD">
        <w:t xml:space="preserve"> continuity of care </w:t>
      </w:r>
      <w:r w:rsidR="00EC2A16">
        <w:t>apply</w:t>
      </w:r>
      <w:r w:rsidRPr="00B40DFD">
        <w:t xml:space="preserve"> also to secondary care? I</w:t>
      </w:r>
      <w:r w:rsidR="00D83361">
        <w:t xml:space="preserve"> a</w:t>
      </w:r>
      <w:r w:rsidRPr="00B40DFD">
        <w:t>m not talking about your relationship with secondary care</w:t>
      </w:r>
      <w:r w:rsidR="00D83361">
        <w:t xml:space="preserve">; I am talking about somebody </w:t>
      </w:r>
      <w:r w:rsidRPr="00B40DFD">
        <w:t>who goes to hospital with three things wrong with them. I used to hear</w:t>
      </w:r>
      <w:r w:rsidR="00D83361">
        <w:t xml:space="preserve"> some</w:t>
      </w:r>
      <w:r w:rsidRPr="00B40DFD">
        <w:t xml:space="preserve"> horror stories where </w:t>
      </w:r>
      <w:r w:rsidR="00C45E10">
        <w:t>people</w:t>
      </w:r>
      <w:r w:rsidRPr="00B40DFD">
        <w:t xml:space="preserve"> would go to hospital</w:t>
      </w:r>
      <w:r w:rsidR="00D83361">
        <w:t>,</w:t>
      </w:r>
      <w:r w:rsidRPr="00B40DFD">
        <w:t xml:space="preserve"> or </w:t>
      </w:r>
      <w:r w:rsidR="00C45E10">
        <w:t>indeed</w:t>
      </w:r>
      <w:r w:rsidRPr="00B40DFD">
        <w:t xml:space="preserve"> be shuffled between hospital and the social care system</w:t>
      </w:r>
      <w:r w:rsidR="00D83361">
        <w:t>,</w:t>
      </w:r>
      <w:r w:rsidRPr="00B40DFD">
        <w:t xml:space="preserve"> and there was never one person in charge of that patien</w:t>
      </w:r>
      <w:r w:rsidR="00D83361">
        <w:t>t’s</w:t>
      </w:r>
      <w:r w:rsidRPr="00B40DFD">
        <w:t xml:space="preserve"> care, even if it was for an acute period of illness</w:t>
      </w:r>
      <w:r w:rsidR="0039183D">
        <w:t>. T</w:t>
      </w:r>
      <w:r w:rsidRPr="00B40DFD">
        <w:t xml:space="preserve">hey </w:t>
      </w:r>
      <w:r w:rsidR="00EE7515">
        <w:t>we</w:t>
      </w:r>
      <w:r w:rsidRPr="00B40DFD">
        <w:t>re</w:t>
      </w:r>
      <w:r w:rsidR="000822DE">
        <w:t xml:space="preserve"> out of their GP’s hands, as it were</w:t>
      </w:r>
      <w:r w:rsidR="00CE2620">
        <w:t>. D</w:t>
      </w:r>
      <w:r w:rsidRPr="00B40DFD">
        <w:t>o you think the same principles apply in a different context?</w:t>
      </w:r>
    </w:p>
    <w:p w:rsidR="00B40DFD" w:rsidP="00B40DFD">
      <w:pPr>
        <w:pStyle w:val="Answer"/>
      </w:pPr>
      <w:sdt>
        <w:sdtPr>
          <w:alias w:val="Witness"/>
          <w:id w:val="-1637641047"/>
          <w:placeholder>
            <w:docPart w:val="DefaultPlaceholder_-1854013440"/>
          </w:placeholder>
          <w:richText/>
        </w:sdtPr>
        <w:sdtContent>
          <w:r w:rsidRPr="00B40DFD">
            <w:rPr>
              <w:b/>
              <w:i/>
            </w:rPr>
            <w:t>Dr Lee:</w:t>
          </w:r>
        </w:sdtContent>
      </w:sdt>
      <w:r>
        <w:t xml:space="preserve"> </w:t>
      </w:r>
      <w:r w:rsidRPr="00B40DFD">
        <w:t xml:space="preserve">I think </w:t>
      </w:r>
      <w:r w:rsidR="00CE2620">
        <w:t xml:space="preserve">that for </w:t>
      </w:r>
      <w:r w:rsidRPr="00B40DFD">
        <w:t>an acute admission having</w:t>
      </w:r>
      <w:r w:rsidR="00CE2620">
        <w:t xml:space="preserve"> an</w:t>
      </w:r>
      <w:r w:rsidRPr="00B40DFD">
        <w:t xml:space="preserve"> accountable named clinician</w:t>
      </w:r>
      <w:r w:rsidR="00CE2620">
        <w:t xml:space="preserve"> </w:t>
      </w:r>
      <w:r w:rsidRPr="00B40DFD">
        <w:t>overseeing that patient</w:t>
      </w:r>
      <w:r w:rsidR="00CE2620">
        <w:t>’</w:t>
      </w:r>
      <w:r w:rsidRPr="00B40DFD">
        <w:t>s care from start to finish brings benefits</w:t>
      </w:r>
      <w:r w:rsidR="006A1F89">
        <w:t xml:space="preserve">. That person </w:t>
      </w:r>
      <w:r w:rsidRPr="00B40DFD">
        <w:t>knows they have to look after the patient</w:t>
      </w:r>
      <w:r w:rsidR="006A1F89">
        <w:t xml:space="preserve"> </w:t>
      </w:r>
      <w:r w:rsidR="00C10470">
        <w:t>through</w:t>
      </w:r>
      <w:r w:rsidRPr="00B40DFD">
        <w:t xml:space="preserve"> that journey. When you</w:t>
      </w:r>
      <w:r w:rsidR="006A1F89">
        <w:t xml:space="preserve"> are</w:t>
      </w:r>
      <w:r w:rsidRPr="00B40DFD">
        <w:t xml:space="preserve"> looking at longer-term chronic disease management and care</w:t>
      </w:r>
      <w:r w:rsidR="006A1F89">
        <w:t>,</w:t>
      </w:r>
      <w:r w:rsidRPr="00B40DFD">
        <w:t xml:space="preserve"> where you have multiple outpatient appointments over many years</w:t>
      </w:r>
      <w:r w:rsidR="0033644D">
        <w:t>,</w:t>
      </w:r>
      <w:r w:rsidRPr="00B40DFD">
        <w:t xml:space="preserve"> ideally you see the same consultant</w:t>
      </w:r>
      <w:r w:rsidR="00210DC4">
        <w:t>,</w:t>
      </w:r>
      <w:r w:rsidRPr="00B40DFD">
        <w:t xml:space="preserve"> who knows you and knows your story. It is more challenging because the number of contacts in that timescale is much </w:t>
      </w:r>
      <w:r w:rsidR="009600CB">
        <w:t>fewer</w:t>
      </w:r>
      <w:r w:rsidRPr="00B40DFD">
        <w:t xml:space="preserve">. If you </w:t>
      </w:r>
      <w:r w:rsidR="00FE4344">
        <w:t>see</w:t>
      </w:r>
      <w:r w:rsidRPr="00B40DFD">
        <w:t xml:space="preserve"> </w:t>
      </w:r>
      <w:r w:rsidR="0043404E">
        <w:t>a</w:t>
      </w:r>
      <w:r w:rsidRPr="00B40DFD">
        <w:t xml:space="preserve"> cardiologist annually</w:t>
      </w:r>
      <w:r w:rsidR="0043404E">
        <w:t>,</w:t>
      </w:r>
      <w:r w:rsidRPr="00B40DFD">
        <w:t xml:space="preserve"> that is 10</w:t>
      </w:r>
      <w:r w:rsidR="0043404E">
        <w:t> </w:t>
      </w:r>
      <w:r w:rsidRPr="00B40DFD">
        <w:t>appointments over 10 years</w:t>
      </w:r>
      <w:r w:rsidR="0043404E">
        <w:t>, w</w:t>
      </w:r>
      <w:r w:rsidRPr="00B40DFD">
        <w:t xml:space="preserve">hile </w:t>
      </w:r>
      <w:r w:rsidR="002951D0">
        <w:t>they</w:t>
      </w:r>
      <w:r w:rsidRPr="00B40DFD">
        <w:t xml:space="preserve"> </w:t>
      </w:r>
      <w:r w:rsidR="008579C4">
        <w:t>a</w:t>
      </w:r>
      <w:r w:rsidRPr="00B40DFD">
        <w:t>re also trying to train registrars and</w:t>
      </w:r>
      <w:r w:rsidR="0043404E">
        <w:t xml:space="preserve"> other</w:t>
      </w:r>
      <w:r w:rsidRPr="00B40DFD">
        <w:t xml:space="preserve"> junior doctors to learn the skills of the job.</w:t>
      </w:r>
      <w:r w:rsidR="0043404E">
        <w:t xml:space="preserve"> I am sure it would be </w:t>
      </w:r>
      <w:r w:rsidRPr="00B40DFD">
        <w:t>beneficial, but I think it is more difficult.</w:t>
      </w:r>
    </w:p>
    <w:p w:rsidR="00B40DFD" w:rsidP="00B40DFD">
      <w:pPr>
        <w:pStyle w:val="Answer"/>
      </w:pPr>
      <w:sdt>
        <w:sdtPr>
          <w:alias w:val="Witness"/>
          <w:id w:val="-1441603875"/>
          <w:placeholder>
            <w:docPart w:val="DefaultPlaceholder_-1854013440"/>
          </w:placeholder>
          <w:richText/>
        </w:sdtPr>
        <w:sdtContent>
          <w:r w:rsidRPr="00B40DFD">
            <w:rPr>
              <w:b/>
              <w:i/>
            </w:rPr>
            <w:t>Dr Grant:</w:t>
          </w:r>
        </w:sdtContent>
      </w:sdt>
      <w:r>
        <w:t xml:space="preserve"> </w:t>
      </w:r>
      <w:r w:rsidRPr="00B40DFD">
        <w:t>I think the same thing. Th</w:t>
      </w:r>
      <w:r w:rsidR="0043404E">
        <w:t>ere</w:t>
      </w:r>
      <w:r w:rsidRPr="00B40DFD">
        <w:t xml:space="preserve"> should be more continuity in general. It is not easy.</w:t>
      </w:r>
    </w:p>
    <w:p w:rsidR="00B24729" w:rsidP="00B40DFD">
      <w:pPr>
        <w:pStyle w:val="Remark"/>
      </w:pPr>
      <w:sdt>
        <w:sdtPr>
          <w:alias w:val="Member"/>
          <w:tag w:val="&lt;Member mnisId='1572' dodsId='35446'&gt;"/>
          <w:id w:val="1538771446"/>
          <w:placeholder>
            <w:docPart w:val="DefaultPlaceholder_-1854013440"/>
          </w:placeholder>
          <w:richText/>
        </w:sdtPr>
        <w:sdtContent>
          <w:r w:rsidRPr="00B40DFD" w:rsidR="00B40DFD">
            <w:rPr>
              <w:b/>
            </w:rPr>
            <w:t>Chair:</w:t>
          </w:r>
        </w:sdtContent>
      </w:sdt>
      <w:r w:rsidR="00B40DFD">
        <w:t xml:space="preserve"> </w:t>
      </w:r>
      <w:r w:rsidRPr="00B40DFD" w:rsidR="00B40DFD">
        <w:t xml:space="preserve">Thank you both very much for joining us. If the </w:t>
      </w:r>
      <w:r w:rsidR="00480FA6">
        <w:t>H</w:t>
      </w:r>
      <w:r w:rsidRPr="00B40DFD" w:rsidR="00B40DFD">
        <w:t>unt family ever moves to Bristol or Southampton</w:t>
      </w:r>
      <w:r w:rsidR="00480FA6">
        <w:t xml:space="preserve">, </w:t>
      </w:r>
      <w:r w:rsidRPr="00B40DFD" w:rsidR="00B40DFD">
        <w:t>please make space for us in your surgery on your personal list</w:t>
      </w:r>
      <w:r w:rsidR="00480FA6">
        <w:t>s,</w:t>
      </w:r>
      <w:r w:rsidRPr="00B40DFD" w:rsidR="00B40DFD">
        <w:t xml:space="preserve"> because you have made a very powerful case. We appreciate you joining us, so thank you very much</w:t>
      </w:r>
      <w:r w:rsidR="00B40DFD">
        <w:t>.</w:t>
      </w:r>
    </w:p>
    <w:p w:rsidR="00360227" w:rsidP="00360227">
      <w:pPr>
        <w:pStyle w:val="TitlePanel0"/>
      </w:pPr>
      <w:r>
        <w:t>Exam</w:t>
      </w:r>
      <w:bookmarkStart w:id="4" w:name="Panel2"/>
      <w:bookmarkEnd w:id="4"/>
      <w:r>
        <w:t>ination of witnesses</w:t>
      </w:r>
    </w:p>
    <w:p w:rsidR="00360227" w:rsidP="00360227">
      <w:pPr>
        <w:pStyle w:val="Para"/>
      </w:pPr>
      <w:r>
        <w:t>Witnesses: Professor Hunskår, Dr Sidaway-Lee and Dr Rosen.</w:t>
      </w:r>
    </w:p>
    <w:p w:rsidR="00360227" w:rsidP="00360227">
      <w:pPr>
        <w:pStyle w:val="Question"/>
        <w:numPr>
          <w:ilvl w:val="0"/>
          <w:numId w:val="9"/>
        </w:numPr>
      </w:pPr>
      <w:sdt>
        <w:sdtPr>
          <w:alias w:val="Member"/>
          <w:tag w:val="&lt;Member mnisId='1572' dodsId='35446'&gt;"/>
          <w:id w:val="1164044746"/>
          <w:placeholder>
            <w:docPart w:val="BD52694318D942CBA9FB7E16F5BD91E2"/>
          </w:placeholder>
          <w:richText/>
        </w:sdtPr>
        <w:sdtContent>
          <w:r w:rsidRPr="000F020A">
            <w:rPr>
              <w:b/>
            </w:rPr>
            <w:t>Chair:</w:t>
          </w:r>
        </w:sdtContent>
      </w:sdt>
      <w:r>
        <w:t xml:space="preserve"> A very warm welcome, first of all, to Professor Steinar Hunskår from the Department of Global Public Health and Primary Care at the University of Bergen. We are very grateful to you for travelling over to see us; you are most welcome. You were part of the research team that published the major study o</w:t>
      </w:r>
      <w:r w:rsidR="002258AA">
        <w:t>n</w:t>
      </w:r>
      <w:r>
        <w:t xml:space="preserve"> continuity of care, which was published in the </w:t>
      </w:r>
      <w:r w:rsidRPr="00DA69A2">
        <w:rPr>
          <w:i/>
          <w:iCs/>
        </w:rPr>
        <w:t>British Journal of General Practice</w:t>
      </w:r>
      <w:r>
        <w:t xml:space="preserve"> last year. </w:t>
      </w:r>
    </w:p>
    <w:p w:rsidR="00FF09FD" w:rsidP="00360227">
      <w:pPr>
        <w:pStyle w:val="Question"/>
        <w:numPr>
          <w:ilvl w:val="0"/>
          <w:numId w:val="0"/>
        </w:numPr>
        <w:ind w:left="794"/>
      </w:pPr>
      <w:r>
        <w:t xml:space="preserve">Dr Kate Sidaway-Lee is a </w:t>
      </w:r>
      <w:r w:rsidR="00DA69A2">
        <w:t>r</w:t>
      </w:r>
      <w:r>
        <w:t xml:space="preserve">esearch </w:t>
      </w:r>
      <w:r w:rsidR="00DA69A2">
        <w:t>f</w:t>
      </w:r>
      <w:r>
        <w:t xml:space="preserve">ellow at </w:t>
      </w:r>
      <w:r w:rsidR="009B2617">
        <w:t xml:space="preserve">the University of Exeter and </w:t>
      </w:r>
      <w:r>
        <w:t xml:space="preserve">St Leonard’s </w:t>
      </w:r>
      <w:r w:rsidR="00DA69A2">
        <w:t>m</w:t>
      </w:r>
      <w:r>
        <w:t xml:space="preserve">edical </w:t>
      </w:r>
      <w:r w:rsidR="00DA69A2">
        <w:t>p</w:t>
      </w:r>
      <w:r>
        <w:t>ractice, which is a leader in the study and promotion of continuity of care</w:t>
      </w:r>
      <w:r w:rsidR="00657D62">
        <w:t>. T</w:t>
      </w:r>
      <w:r>
        <w:t xml:space="preserve">hank you very much for joining us. </w:t>
      </w:r>
    </w:p>
    <w:p w:rsidR="00360227" w:rsidP="00360227">
      <w:pPr>
        <w:pStyle w:val="Question"/>
        <w:numPr>
          <w:ilvl w:val="0"/>
          <w:numId w:val="0"/>
        </w:numPr>
        <w:ind w:left="794"/>
      </w:pPr>
      <w:r>
        <w:t>Dr Rebecca Rosen</w:t>
      </w:r>
      <w:r w:rsidR="00C5703D">
        <w:t xml:space="preserve"> </w:t>
      </w:r>
      <w:r>
        <w:t>is a GP and</w:t>
      </w:r>
      <w:r w:rsidR="00C5703D">
        <w:t xml:space="preserve"> s</w:t>
      </w:r>
      <w:r>
        <w:t xml:space="preserve">enior </w:t>
      </w:r>
      <w:r w:rsidR="00C5703D">
        <w:t>f</w:t>
      </w:r>
      <w:r>
        <w:t xml:space="preserve">ellow at the Nuffield Trust where she leads on new organisational models for general practice.  </w:t>
      </w:r>
    </w:p>
    <w:p w:rsidR="00360227" w:rsidP="00360227">
      <w:pPr>
        <w:pStyle w:val="QuestionCont"/>
      </w:pPr>
      <w:r>
        <w:t>Thank you all very much for sparing your time this afternoon. I would like to start with Professor Hunskår. Could you talk us through what your study found in terms of the clinical benefits of continuity of care?</w:t>
      </w:r>
    </w:p>
    <w:p w:rsidR="00360227" w:rsidP="00360227">
      <w:pPr>
        <w:pStyle w:val="Answer"/>
      </w:pPr>
      <w:sdt>
        <w:sdtPr>
          <w:alias w:val="Witness"/>
          <w:id w:val="-1334215107"/>
          <w:placeholder>
            <w:docPart w:val="BD52694318D942CBA9FB7E16F5BD91E2"/>
          </w:placeholder>
          <w:richText/>
        </w:sdtPr>
        <w:sdtContent>
          <w:r w:rsidRPr="0040715E">
            <w:rPr>
              <w:b/>
              <w:i/>
            </w:rPr>
            <w:t xml:space="preserve">Professor </w:t>
          </w:r>
          <w:r>
            <w:rPr>
              <w:b/>
              <w:i/>
            </w:rPr>
            <w:t>Hunskår</w:t>
          </w:r>
          <w:r w:rsidRPr="0040715E">
            <w:rPr>
              <w:b/>
              <w:i/>
            </w:rPr>
            <w:t>:</w:t>
          </w:r>
        </w:sdtContent>
      </w:sdt>
      <w:r>
        <w:t xml:space="preserve"> Thank you for the invitation and yes, I will. To start with</w:t>
      </w:r>
      <w:r w:rsidR="00B147D1">
        <w:t>, when</w:t>
      </w:r>
      <w:r>
        <w:t xml:space="preserve"> doing science in a field like this, </w:t>
      </w:r>
      <w:r w:rsidR="00B147D1">
        <w:t xml:space="preserve">many of </w:t>
      </w:r>
      <w:r>
        <w:t>these kind</w:t>
      </w:r>
      <w:r w:rsidR="00B147D1">
        <w:t>s</w:t>
      </w:r>
      <w:r>
        <w:t xml:space="preserve"> of studies</w:t>
      </w:r>
      <w:r w:rsidR="00B147D1">
        <w:t xml:space="preserve"> are </w:t>
      </w:r>
      <w:r>
        <w:t xml:space="preserve">observational studies. </w:t>
      </w:r>
      <w:r w:rsidR="001C06FF">
        <w:t xml:space="preserve">It is often said that </w:t>
      </w:r>
      <w:r w:rsidR="0040407A">
        <w:t>something</w:t>
      </w:r>
      <w:r w:rsidR="004B0F5F">
        <w:t xml:space="preserve"> is only a</w:t>
      </w:r>
      <w:r>
        <w:t>n observational study</w:t>
      </w:r>
      <w:r w:rsidR="004B0F5F">
        <w:t>, but this</w:t>
      </w:r>
      <w:r>
        <w:t xml:space="preserve"> is the gold standard of our health service’s research. I pinpoint that these are good</w:t>
      </w:r>
      <w:r w:rsidR="00FF09FD">
        <w:t>-</w:t>
      </w:r>
      <w:r>
        <w:t xml:space="preserve">quality studies if they are done properly. We cannot do experiments; we cannot do randomised control trials in </w:t>
      </w:r>
      <w:r w:rsidR="00824678">
        <w:t>such huge</w:t>
      </w:r>
      <w:r w:rsidR="00E96E81">
        <w:t xml:space="preserve"> </w:t>
      </w:r>
      <w:r>
        <w:t>healthcare. Observational studies are the gold standard and mine is one of those.</w:t>
      </w:r>
      <w:r w:rsidR="00E96E81">
        <w:t xml:space="preserve"> T</w:t>
      </w:r>
      <w:r>
        <w:t>he discussion about quality is not about the science</w:t>
      </w:r>
      <w:r w:rsidR="009A6BF1">
        <w:t>;</w:t>
      </w:r>
      <w:r>
        <w:t xml:space="preserve"> it is about how it is done, sample size, validity of the variables and so on.</w:t>
      </w:r>
    </w:p>
    <w:p w:rsidR="00360227" w:rsidP="00360227">
      <w:pPr>
        <w:pStyle w:val="Answer"/>
      </w:pPr>
      <w:r>
        <w:t>We have investigated the association between having the same doctor over time and what we call hard end points</w:t>
      </w:r>
      <w:r w:rsidR="007950D3">
        <w:t xml:space="preserve">: </w:t>
      </w:r>
      <w:r>
        <w:t xml:space="preserve">mortality, risk of death, hospitalisation for emergency reasons and issues </w:t>
      </w:r>
      <w:r w:rsidR="00E641E6">
        <w:t>f</w:t>
      </w:r>
      <w:r w:rsidR="00F55C08">
        <w:t>or</w:t>
      </w:r>
      <w:r>
        <w:t xml:space="preserve"> ED</w:t>
      </w:r>
      <w:r w:rsidR="00E641E6">
        <w:t>s</w:t>
      </w:r>
      <w:r>
        <w:t xml:space="preserve"> or out-of-hours care. This is rather unusual because</w:t>
      </w:r>
      <w:r w:rsidR="00FF09FD">
        <w:t>,</w:t>
      </w:r>
      <w:r>
        <w:t xml:space="preserve"> when we measure continuity of care, we usually do it much more simply. We do it by the fraction of appointments that you have with a personal doctor divided by the total number of appointments. </w:t>
      </w:r>
      <w:r w:rsidR="00F55C08">
        <w:t>I</w:t>
      </w:r>
      <w:r>
        <w:t xml:space="preserve">f you </w:t>
      </w:r>
      <w:r w:rsidR="00D36B71">
        <w:t>go to your surgery</w:t>
      </w:r>
      <w:r>
        <w:t xml:space="preserve"> six times and you see your personal doctor four times, the continuity is four into six</w:t>
      </w:r>
      <w:r w:rsidR="00032271">
        <w:t>:</w:t>
      </w:r>
      <w:r>
        <w:t xml:space="preserve"> two</w:t>
      </w:r>
      <w:r w:rsidR="00032271">
        <w:t xml:space="preserve"> </w:t>
      </w:r>
      <w:r>
        <w:t>thirds. That is the usual way and that is the way you should measure it in practical life.</w:t>
      </w:r>
    </w:p>
    <w:p w:rsidR="00360227" w:rsidP="00360227">
      <w:pPr>
        <w:pStyle w:val="Answer"/>
      </w:pPr>
      <w:r>
        <w:t>I</w:t>
      </w:r>
      <w:r>
        <w:t>n Norway</w:t>
      </w:r>
      <w:r>
        <w:t>,</w:t>
      </w:r>
      <w:r>
        <w:t xml:space="preserve"> we introduced </w:t>
      </w:r>
      <w:r>
        <w:t>a</w:t>
      </w:r>
      <w:r>
        <w:t xml:space="preserve"> new personal list system in 2001. That means that we now have 21 years of experience and we have </w:t>
      </w:r>
      <w:r w:rsidR="00A62340">
        <w:t xml:space="preserve">had </w:t>
      </w:r>
      <w:r>
        <w:t>a lot of doctors in th</w:t>
      </w:r>
      <w:r w:rsidR="00A62340">
        <w:t>at</w:t>
      </w:r>
      <w:r>
        <w:t xml:space="preserve"> system for all those 21 years.</w:t>
      </w:r>
      <w:r w:rsidR="00B74E99">
        <w:t xml:space="preserve"> A</w:t>
      </w:r>
      <w:r>
        <w:t>ll appointments</w:t>
      </w:r>
      <w:r w:rsidR="00B74E99">
        <w:t xml:space="preserve"> are</w:t>
      </w:r>
      <w:r>
        <w:t xml:space="preserve"> in </w:t>
      </w:r>
      <w:r w:rsidR="00373FBD">
        <w:t xml:space="preserve">the </w:t>
      </w:r>
      <w:r>
        <w:t>national regist</w:t>
      </w:r>
      <w:r w:rsidR="00042374">
        <w:t>er;</w:t>
      </w:r>
      <w:r w:rsidR="00B74E99">
        <w:rPr>
          <w:b/>
          <w:bCs/>
        </w:rPr>
        <w:t xml:space="preserve"> </w:t>
      </w:r>
      <w:r w:rsidR="009A0481">
        <w:t xml:space="preserve">we have </w:t>
      </w:r>
      <w:r>
        <w:t>all the doctors</w:t>
      </w:r>
      <w:r w:rsidR="009A0481">
        <w:t>,</w:t>
      </w:r>
      <w:r>
        <w:t xml:space="preserve"> all the consultations, national mortality </w:t>
      </w:r>
      <w:r w:rsidR="00C84F2D">
        <w:t>figures and</w:t>
      </w:r>
      <w:r>
        <w:t xml:space="preserve"> admittance</w:t>
      </w:r>
      <w:r w:rsidR="00336845">
        <w:t>s</w:t>
      </w:r>
      <w:r>
        <w:t xml:space="preserve"> to hospitals</w:t>
      </w:r>
      <w:r w:rsidR="00C84F2D">
        <w:t>. W</w:t>
      </w:r>
      <w:r>
        <w:t>e have all th</w:t>
      </w:r>
      <w:r w:rsidR="00C84F2D">
        <w:t>ose</w:t>
      </w:r>
      <w:r>
        <w:t xml:space="preserve"> data and we can combine </w:t>
      </w:r>
      <w:r w:rsidR="00C84F2D">
        <w:t>them</w:t>
      </w:r>
      <w:r>
        <w:t>. We chose to use 2018 as the end point</w:t>
      </w:r>
      <w:r w:rsidR="00C84F2D">
        <w:t xml:space="preserve"> year</w:t>
      </w:r>
      <w:r>
        <w:t xml:space="preserve">. </w:t>
      </w:r>
      <w:r w:rsidR="00C84F2D">
        <w:t>Up to</w:t>
      </w:r>
      <w:r>
        <w:t xml:space="preserve"> 2018</w:t>
      </w:r>
      <w:r w:rsidR="00C84F2D">
        <w:t>,</w:t>
      </w:r>
      <w:r>
        <w:t xml:space="preserve"> it was possible to have several years of continuity</w:t>
      </w:r>
      <w:r w:rsidR="002F0C28">
        <w:t>,</w:t>
      </w:r>
      <w:r>
        <w:t xml:space="preserve"> and up to 18 years of continuity. </w:t>
      </w:r>
    </w:p>
    <w:p w:rsidR="00360227" w:rsidP="00360227">
      <w:pPr>
        <w:pStyle w:val="Answer"/>
      </w:pPr>
      <w:r>
        <w:t xml:space="preserve">What we found was the same as other studies have shown; there is a clear association between continuity and hard end points. </w:t>
      </w:r>
      <w:r w:rsidR="003470BF">
        <w:t xml:space="preserve">Eleven </w:t>
      </w:r>
      <w:r w:rsidR="004C5611">
        <w:t>of</w:t>
      </w:r>
      <w:r w:rsidR="003470BF">
        <w:t xml:space="preserve"> </w:t>
      </w:r>
      <w:r w:rsidR="004C5611">
        <w:t>11</w:t>
      </w:r>
      <w:r w:rsidR="003470BF">
        <w:t xml:space="preserve"> studies show</w:t>
      </w:r>
      <w:r w:rsidR="004C5611">
        <w:t xml:space="preserve"> r</w:t>
      </w:r>
      <w:r>
        <w:t xml:space="preserve">educed mortality. There is an association with reduced emergency admittance to hospitals. There is a clear association between less use of emergency services like out-of-hours services. </w:t>
      </w:r>
    </w:p>
    <w:p w:rsidR="00360227" w:rsidP="00360227">
      <w:pPr>
        <w:pStyle w:val="Answer"/>
      </w:pPr>
      <w:r>
        <w:t>What is new in our study is the size of the study</w:t>
      </w:r>
      <w:r w:rsidR="005663E1">
        <w:t>;</w:t>
      </w:r>
      <w:r>
        <w:t xml:space="preserve"> it is a national database. Also</w:t>
      </w:r>
      <w:r w:rsidR="005663E1">
        <w:t xml:space="preserve">, </w:t>
      </w:r>
      <w:r>
        <w:t xml:space="preserve">we used national continuity, which is the length of the relationship, not the fraction of appointments or consultations last year, but the length. </w:t>
      </w:r>
      <w:r w:rsidR="00EA06D3">
        <w:t>W</w:t>
      </w:r>
      <w:r>
        <w:t xml:space="preserve">e have good and bad doctors in health; we have very sick people, </w:t>
      </w:r>
      <w:r w:rsidR="00EA06D3">
        <w:t>and people who are</w:t>
      </w:r>
      <w:r>
        <w:t xml:space="preserve"> not sick at all. </w:t>
      </w:r>
      <w:r w:rsidR="00E408DF">
        <w:t>O</w:t>
      </w:r>
      <w:r>
        <w:t xml:space="preserve">ver time, it shows </w:t>
      </w:r>
      <w:r w:rsidR="005E747C">
        <w:t xml:space="preserve">a reduction of </w:t>
      </w:r>
      <w:r>
        <w:t xml:space="preserve">roughly 25% to 30% in all hard measures.  </w:t>
      </w:r>
    </w:p>
    <w:p w:rsidR="00360227" w:rsidP="00360227">
      <w:pPr>
        <w:pStyle w:val="Question"/>
        <w:numPr>
          <w:ilvl w:val="0"/>
          <w:numId w:val="9"/>
        </w:numPr>
      </w:pPr>
      <w:sdt>
        <w:sdtPr>
          <w:alias w:val="Member"/>
          <w:tag w:val="&lt;Member mnisId='1572' dodsId='35446'&gt;"/>
          <w:id w:val="-1790501990"/>
          <w:placeholder>
            <w:docPart w:val="BD52694318D942CBA9FB7E16F5BD91E2"/>
          </w:placeholder>
          <w:richText/>
        </w:sdtPr>
        <w:sdtContent>
          <w:r w:rsidRPr="00CA4A35">
            <w:rPr>
              <w:b/>
            </w:rPr>
            <w:t>Chair:</w:t>
          </w:r>
        </w:sdtContent>
      </w:sdt>
      <w:r>
        <w:t xml:space="preserve"> In all</w:t>
      </w:r>
      <w:r w:rsidR="00C127F9">
        <w:t xml:space="preserve"> h</w:t>
      </w:r>
      <w:r>
        <w:t>ard measures</w:t>
      </w:r>
      <w:r w:rsidR="00FF09FD">
        <w:t>.</w:t>
      </w:r>
    </w:p>
    <w:p w:rsidR="00360227" w:rsidP="00360227">
      <w:pPr>
        <w:pStyle w:val="Answer"/>
      </w:pPr>
      <w:sdt>
        <w:sdtPr>
          <w:alias w:val="Witness"/>
          <w:id w:val="-739022951"/>
          <w:placeholder>
            <w:docPart w:val="BD52694318D942CBA9FB7E16F5BD91E2"/>
          </w:placeholder>
          <w:richText/>
        </w:sdtPr>
        <w:sdtContent>
          <w:r w:rsidRPr="004E24E5">
            <w:rPr>
              <w:b/>
              <w:i/>
            </w:rPr>
            <w:t xml:space="preserve">Professor </w:t>
          </w:r>
          <w:r>
            <w:rPr>
              <w:b/>
              <w:i/>
            </w:rPr>
            <w:t>Hunskår</w:t>
          </w:r>
          <w:r w:rsidRPr="004E24E5">
            <w:rPr>
              <w:b/>
              <w:i/>
            </w:rPr>
            <w:t>:</w:t>
          </w:r>
        </w:sdtContent>
      </w:sdt>
      <w:r>
        <w:t xml:space="preserve"> Hard end points, yes.</w:t>
      </w:r>
    </w:p>
    <w:p w:rsidR="00360227" w:rsidP="00360227">
      <w:pPr>
        <w:pStyle w:val="Question"/>
        <w:numPr>
          <w:ilvl w:val="0"/>
          <w:numId w:val="9"/>
        </w:numPr>
      </w:pPr>
      <w:sdt>
        <w:sdtPr>
          <w:alias w:val="Member"/>
          <w:tag w:val="&lt;Member mnisId='1572' dodsId='35446'&gt;"/>
          <w:id w:val="507264357"/>
          <w:placeholder>
            <w:docPart w:val="BD52694318D942CBA9FB7E16F5BD91E2"/>
          </w:placeholder>
          <w:richText/>
        </w:sdtPr>
        <w:sdtContent>
          <w:r w:rsidRPr="003F1C78">
            <w:rPr>
              <w:b/>
            </w:rPr>
            <w:t>Chair:</w:t>
          </w:r>
        </w:sdtContent>
      </w:sdt>
      <w:r>
        <w:t xml:space="preserve"> Including?</w:t>
      </w:r>
    </w:p>
    <w:p w:rsidR="00360227" w:rsidP="00360227">
      <w:pPr>
        <w:pStyle w:val="Answer"/>
      </w:pPr>
      <w:sdt>
        <w:sdtPr>
          <w:alias w:val="Witness"/>
          <w:id w:val="-1331596777"/>
          <w:placeholder>
            <w:docPart w:val="BD52694318D942CBA9FB7E16F5BD91E2"/>
          </w:placeholder>
          <w:richText/>
        </w:sdtPr>
        <w:sdtContent>
          <w:r w:rsidRPr="003F1C78">
            <w:rPr>
              <w:b/>
              <w:i/>
            </w:rPr>
            <w:t xml:space="preserve">Professor </w:t>
          </w:r>
          <w:r>
            <w:rPr>
              <w:b/>
              <w:i/>
            </w:rPr>
            <w:t>Hunskår</w:t>
          </w:r>
          <w:r w:rsidRPr="003F1C78">
            <w:rPr>
              <w:b/>
              <w:i/>
            </w:rPr>
            <w:t>:</w:t>
          </w:r>
        </w:sdtContent>
      </w:sdt>
      <w:r>
        <w:t xml:space="preserve"> Mortalit</w:t>
      </w:r>
      <w:r w:rsidR="00C127F9">
        <w:t>y—</w:t>
      </w:r>
      <w:r>
        <w:t>what we call the real hard end point.</w:t>
      </w:r>
    </w:p>
    <w:p w:rsidR="00360227" w:rsidP="00360227">
      <w:pPr>
        <w:pStyle w:val="Question"/>
        <w:numPr>
          <w:ilvl w:val="0"/>
          <w:numId w:val="9"/>
        </w:numPr>
      </w:pPr>
      <w:sdt>
        <w:sdtPr>
          <w:alias w:val="Member"/>
          <w:tag w:val="&lt;Member mnisId='1572' dodsId='35446'&gt;"/>
          <w:id w:val="1249159433"/>
          <w:placeholder>
            <w:docPart w:val="BD52694318D942CBA9FB7E16F5BD91E2"/>
          </w:placeholder>
          <w:richText/>
        </w:sdtPr>
        <w:sdtContent>
          <w:r w:rsidRPr="003F1C78">
            <w:rPr>
              <w:b/>
            </w:rPr>
            <w:t>Chair:</w:t>
          </w:r>
        </w:sdtContent>
      </w:sdt>
      <w:r>
        <w:t xml:space="preserve"> You are 25% less likely to die if you see the same doctor over a long period of time</w:t>
      </w:r>
      <w:r w:rsidR="00FF09FD">
        <w:t>.</w:t>
      </w:r>
    </w:p>
    <w:p w:rsidR="00360227" w:rsidP="00360227">
      <w:pPr>
        <w:pStyle w:val="Answer"/>
      </w:pPr>
      <w:sdt>
        <w:sdtPr>
          <w:alias w:val="Witness"/>
          <w:id w:val="-844621850"/>
          <w:placeholder>
            <w:docPart w:val="BD52694318D942CBA9FB7E16F5BD91E2"/>
          </w:placeholder>
          <w:richText/>
        </w:sdtPr>
        <w:sdtContent>
          <w:r w:rsidRPr="003F1C78">
            <w:rPr>
              <w:b/>
              <w:i/>
            </w:rPr>
            <w:t xml:space="preserve">Professor </w:t>
          </w:r>
          <w:r>
            <w:rPr>
              <w:b/>
              <w:i/>
            </w:rPr>
            <w:t>Hunskår</w:t>
          </w:r>
          <w:r w:rsidRPr="003F1C78">
            <w:rPr>
              <w:b/>
              <w:i/>
            </w:rPr>
            <w:t>:</w:t>
          </w:r>
        </w:sdtContent>
      </w:sdt>
      <w:r>
        <w:t xml:space="preserve"> Yes. </w:t>
      </w:r>
      <w:r w:rsidR="00212A1E">
        <w:t>F</w:t>
      </w:r>
      <w:r>
        <w:t>urther research should search for the particulars in th</w:t>
      </w:r>
      <w:r w:rsidR="00212A1E">
        <w:t xml:space="preserve">at. What </w:t>
      </w:r>
      <w:r w:rsidR="00840511">
        <w:t>are they</w:t>
      </w:r>
      <w:r>
        <w:t>? But th</w:t>
      </w:r>
      <w:r w:rsidR="00840511">
        <w:t>at</w:t>
      </w:r>
      <w:r>
        <w:t xml:space="preserve"> is the main result</w:t>
      </w:r>
      <w:r w:rsidR="00840511">
        <w:t xml:space="preserve"> and</w:t>
      </w:r>
      <w:r>
        <w:t xml:space="preserve"> the rationale </w:t>
      </w:r>
      <w:r w:rsidR="001B2B07">
        <w:t>for</w:t>
      </w:r>
      <w:r>
        <w:t xml:space="preserve"> why we should aim at continuity in general practice.</w:t>
      </w:r>
    </w:p>
    <w:p w:rsidR="00360227" w:rsidP="00360227">
      <w:pPr>
        <w:pStyle w:val="Question"/>
        <w:numPr>
          <w:ilvl w:val="0"/>
          <w:numId w:val="9"/>
        </w:numPr>
      </w:pPr>
      <w:sdt>
        <w:sdtPr>
          <w:alias w:val="Member"/>
          <w:tag w:val="&lt;Member mnisId='1572' dodsId='35446'&gt;"/>
          <w:id w:val="-2041038600"/>
          <w:placeholder>
            <w:docPart w:val="BD52694318D942CBA9FB7E16F5BD91E2"/>
          </w:placeholder>
          <w:richText/>
        </w:sdtPr>
        <w:sdtContent>
          <w:r w:rsidRPr="00F35898">
            <w:rPr>
              <w:b/>
            </w:rPr>
            <w:t>Chair:</w:t>
          </w:r>
        </w:sdtContent>
      </w:sdt>
      <w:r>
        <w:t xml:space="preserve"> </w:t>
      </w:r>
      <w:r w:rsidR="00B142D8">
        <w:t>D</w:t>
      </w:r>
      <w:r>
        <w:t>id you do any research</w:t>
      </w:r>
      <w:r w:rsidR="00B142D8">
        <w:t>,</w:t>
      </w:r>
      <w:r>
        <w:t xml:space="preserve"> or is there any other research in Norway</w:t>
      </w:r>
      <w:r w:rsidR="00840511">
        <w:t>,</w:t>
      </w:r>
      <w:r>
        <w:t xml:space="preserve"> about the benefits to GPs? We hear</w:t>
      </w:r>
      <w:r w:rsidR="00840511">
        <w:t>d</w:t>
      </w:r>
      <w:r>
        <w:t xml:space="preserve"> in the earlier session how it is more motivating and less stressful for GPs.</w:t>
      </w:r>
    </w:p>
    <w:p w:rsidR="00360227" w:rsidP="00EC75A7">
      <w:pPr>
        <w:pStyle w:val="Answer"/>
      </w:pPr>
      <w:sdt>
        <w:sdtPr>
          <w:alias w:val="Witness"/>
          <w:id w:val="1174308145"/>
          <w:placeholder>
            <w:docPart w:val="BD52694318D942CBA9FB7E16F5BD91E2"/>
          </w:placeholder>
          <w:richText/>
        </w:sdtPr>
        <w:sdtContent>
          <w:r w:rsidRPr="003F1C78">
            <w:rPr>
              <w:b/>
              <w:i/>
            </w:rPr>
            <w:t xml:space="preserve">Professor </w:t>
          </w:r>
          <w:r>
            <w:rPr>
              <w:b/>
              <w:i/>
            </w:rPr>
            <w:t>Hunskår</w:t>
          </w:r>
          <w:r w:rsidRPr="003F1C78">
            <w:rPr>
              <w:b/>
              <w:i/>
            </w:rPr>
            <w:t>:</w:t>
          </w:r>
        </w:sdtContent>
      </w:sdt>
      <w:r>
        <w:t xml:space="preserve"> Yes</w:t>
      </w:r>
      <w:r w:rsidR="00655D0B">
        <w:t>.</w:t>
      </w:r>
      <w:r>
        <w:t xml:space="preserve"> I </w:t>
      </w:r>
      <w:r w:rsidR="002B0925">
        <w:t>was</w:t>
      </w:r>
      <w:r>
        <w:t xml:space="preserve"> astonished when preparing for this meeting to learn how you have left the principles, so to say, because Britain is the father of general practice in the world. We looked up to Britain for 50 years</w:t>
      </w:r>
      <w:r w:rsidR="001E4005">
        <w:t>,</w:t>
      </w:r>
      <w:r>
        <w:t xml:space="preserve"> until the last 10</w:t>
      </w:r>
      <w:r w:rsidR="002B0BE2">
        <w:t xml:space="preserve"> </w:t>
      </w:r>
      <w:r w:rsidR="001E4005">
        <w:t>or</w:t>
      </w:r>
      <w:r>
        <w:t xml:space="preserve"> 15 years. I brought a </w:t>
      </w:r>
      <w:r w:rsidR="001E4005">
        <w:t>quotation</w:t>
      </w:r>
      <w:r>
        <w:t xml:space="preserve"> from the first professor of general practice in the world</w:t>
      </w:r>
      <w:r w:rsidR="0027699B">
        <w:t>, Richard Scott,</w:t>
      </w:r>
      <w:r>
        <w:t xml:space="preserve"> who was in Edinburgh</w:t>
      </w:r>
      <w:r w:rsidR="00FF09FD">
        <w:t>.</w:t>
      </w:r>
      <w:r>
        <w:t xml:space="preserve"> </w:t>
      </w:r>
      <w:r w:rsidR="0027699B">
        <w:t>In</w:t>
      </w:r>
      <w:r w:rsidR="004601EA">
        <w:t>, I think,</w:t>
      </w:r>
      <w:r w:rsidR="0027699B">
        <w:t xml:space="preserve"> 1964, he said</w:t>
      </w:r>
      <w:r w:rsidR="004601EA">
        <w:t xml:space="preserve"> that t</w:t>
      </w:r>
      <w:r>
        <w:t xml:space="preserve">here are two characteristics of general practice which distinguish the GP from every other professional: </w:t>
      </w:r>
      <w:r w:rsidR="004601EA">
        <w:t xml:space="preserve">first, </w:t>
      </w:r>
      <w:r>
        <w:t>access</w:t>
      </w:r>
      <w:r w:rsidR="004601EA">
        <w:t xml:space="preserve"> and, secondly, c</w:t>
      </w:r>
      <w:r>
        <w:t>ontinuity of care. That is all there is and everything else supports that.</w:t>
      </w:r>
      <w:r w:rsidR="00182151">
        <w:t xml:space="preserve"> It</w:t>
      </w:r>
      <w:r>
        <w:t xml:space="preserve"> is a very good example that we have left what I, as a professor in the field, would call evidence-based health policy; we have left those principles.</w:t>
      </w:r>
    </w:p>
    <w:p w:rsidR="00360227" w:rsidP="00360227">
      <w:pPr>
        <w:pStyle w:val="Question"/>
        <w:numPr>
          <w:ilvl w:val="0"/>
          <w:numId w:val="9"/>
        </w:numPr>
      </w:pPr>
      <w:sdt>
        <w:sdtPr>
          <w:alias w:val="Member"/>
          <w:tag w:val="&lt;Member mnisId='1572' dodsId='35446'&gt;"/>
          <w:id w:val="-1301764648"/>
          <w:placeholder>
            <w:docPart w:val="BD52694318D942CBA9FB7E16F5BD91E2"/>
          </w:placeholder>
          <w:richText/>
        </w:sdtPr>
        <w:sdtContent>
          <w:r w:rsidRPr="004B5095">
            <w:rPr>
              <w:b/>
            </w:rPr>
            <w:t>Chair:</w:t>
          </w:r>
        </w:sdtContent>
      </w:sdt>
      <w:r>
        <w:t xml:space="preserve"> Thank you</w:t>
      </w:r>
      <w:r w:rsidR="00182151">
        <w:t>. W</w:t>
      </w:r>
      <w:r>
        <w:t xml:space="preserve">e are going to come back to you, but </w:t>
      </w:r>
      <w:r w:rsidR="00182151">
        <w:t xml:space="preserve">I </w:t>
      </w:r>
      <w:r>
        <w:t>want to bring in your fellow panellists, if I may. Dr Kate Sidaway-Lee</w:t>
      </w:r>
      <w:r w:rsidR="003B0B0E">
        <w:t>,</w:t>
      </w:r>
      <w:r>
        <w:t xml:space="preserve"> how would you characterise the continuity of care that we have in general practice in England at the moment? Does your evidence show</w:t>
      </w:r>
      <w:r w:rsidR="009B479F">
        <w:t xml:space="preserve"> that</w:t>
      </w:r>
      <w:r>
        <w:t xml:space="preserve"> it has been going in the right direction</w:t>
      </w:r>
      <w:r w:rsidR="003B0B0E">
        <w:t xml:space="preserve"> or</w:t>
      </w:r>
      <w:r>
        <w:t xml:space="preserve"> the wrong direction and what are your observations about what you have heard so far?</w:t>
      </w:r>
    </w:p>
    <w:p w:rsidR="00360227" w:rsidP="00360227">
      <w:pPr>
        <w:pStyle w:val="Answer"/>
      </w:pPr>
      <w:sdt>
        <w:sdtPr>
          <w:alias w:val="Witness"/>
          <w:id w:val="-1523394516"/>
          <w:placeholder>
            <w:docPart w:val="BD52694318D942CBA9FB7E16F5BD91E2"/>
          </w:placeholder>
          <w:richText/>
        </w:sdtPr>
        <w:sdtContent>
          <w:r w:rsidRPr="004B5095">
            <w:rPr>
              <w:b/>
              <w:i/>
            </w:rPr>
            <w:t>Dr Sidaway-Lee:</w:t>
          </w:r>
        </w:sdtContent>
      </w:sdt>
      <w:r>
        <w:t xml:space="preserve"> Yes. Unfortunately, continuity is thought to be falling in British general practice at the moment.</w:t>
      </w:r>
      <w:r w:rsidR="009B479F">
        <w:t xml:space="preserve"> T</w:t>
      </w:r>
      <w:r>
        <w:t xml:space="preserve">here are a few studies </w:t>
      </w:r>
      <w:r w:rsidR="009B479F">
        <w:t>that</w:t>
      </w:r>
      <w:r>
        <w:t xml:space="preserve"> have </w:t>
      </w:r>
      <w:r>
        <w:t>used the general practice patient survey</w:t>
      </w:r>
      <w:r w:rsidR="009B479F">
        <w:t xml:space="preserve">, which </w:t>
      </w:r>
      <w:r>
        <w:t xml:space="preserve">has two questions that ask whether a patient has a preferred GP and whether they see that preferred GP. Over the last two decades, that has been falling overall. </w:t>
      </w:r>
    </w:p>
    <w:p w:rsidR="00360227" w:rsidP="00360227">
      <w:pPr>
        <w:pStyle w:val="Answer"/>
      </w:pPr>
      <w:r>
        <w:t>As we have already heard, there are a small f</w:t>
      </w:r>
      <w:r w:rsidR="00F641C3">
        <w:t>r</w:t>
      </w:r>
      <w:r>
        <w:t>action of practices which use personal lists where continuity has not been falling. We have been looking into how many personal list practices there are in the country</w:t>
      </w:r>
      <w:r w:rsidR="009742D2">
        <w:t>,</w:t>
      </w:r>
      <w:r>
        <w:t xml:space="preserve"> using a randomised sample of practice websites. We have looked at</w:t>
      </w:r>
      <w:r w:rsidR="009742D2">
        <w:t xml:space="preserve"> the websites of</w:t>
      </w:r>
      <w:r>
        <w:t xml:space="preserve"> 350 practices, and we found</w:t>
      </w:r>
      <w:r w:rsidR="00456A4A">
        <w:t xml:space="preserve"> </w:t>
      </w:r>
      <w:r>
        <w:t>just under 10%, as you said, personal list practices in England</w:t>
      </w:r>
      <w:r w:rsidR="006E7A17">
        <w:t>,</w:t>
      </w:r>
      <w:r>
        <w:t xml:space="preserve"> based on our representative sample.</w:t>
      </w:r>
      <w:r w:rsidR="006E7A17">
        <w:t xml:space="preserve"> I</w:t>
      </w:r>
      <w:r>
        <w:t>n those practices there is likely to be better continuity, so there are some practices bucking the trend</w:t>
      </w:r>
      <w:r w:rsidR="006E7A17">
        <w:t>, b</w:t>
      </w:r>
      <w:r>
        <w:t>ut</w:t>
      </w:r>
      <w:r w:rsidR="009D367C">
        <w:t>,</w:t>
      </w:r>
      <w:r>
        <w:t xml:space="preserve"> overall, unfortunately, it is going down. </w:t>
      </w:r>
    </w:p>
    <w:p w:rsidR="00360227" w:rsidP="00360227">
      <w:pPr>
        <w:pStyle w:val="Answer"/>
      </w:pPr>
      <w:r>
        <w:t xml:space="preserve">I agree with a lot of what Jake and Pauline said. </w:t>
      </w:r>
      <w:r w:rsidR="008F6B12">
        <w:t>R</w:t>
      </w:r>
      <w:r>
        <w:t>ecently</w:t>
      </w:r>
      <w:r w:rsidR="008F6B12">
        <w:t>,</w:t>
      </w:r>
      <w:r>
        <w:t xml:space="preserve"> we have been taking part in a Health Foundation project</w:t>
      </w:r>
      <w:r w:rsidR="002B0925">
        <w:t>,</w:t>
      </w:r>
      <w:r>
        <w:t xml:space="preserve"> with Jake and Rebecca as well. That has meant that we have been to other practices around Exeter and around the country. We have spoken to lots of GPs who work in personal list practices and other practices. So much of what they say is echoed in all the other practices. The other thing we hear from personal list practices is</w:t>
      </w:r>
      <w:r w:rsidR="00ED4D80">
        <w:t xml:space="preserve"> that</w:t>
      </w:r>
      <w:r>
        <w:t xml:space="preserve"> they cannot imagine how people do the job without personal lists.</w:t>
      </w:r>
    </w:p>
    <w:p w:rsidR="00360227" w:rsidP="00360227">
      <w:pPr>
        <w:pStyle w:val="Question"/>
        <w:numPr>
          <w:ilvl w:val="0"/>
          <w:numId w:val="9"/>
        </w:numPr>
      </w:pPr>
      <w:sdt>
        <w:sdtPr>
          <w:alias w:val="Member"/>
          <w:tag w:val="&lt;Member mnisId='1572' dodsId='35446'&gt;"/>
          <w:id w:val="-1422711736"/>
          <w:placeholder>
            <w:docPart w:val="BD52694318D942CBA9FB7E16F5BD91E2"/>
          </w:placeholder>
          <w:richText/>
        </w:sdtPr>
        <w:sdtContent>
          <w:r w:rsidRPr="005D04BF">
            <w:rPr>
              <w:b/>
            </w:rPr>
            <w:t>Chair:</w:t>
          </w:r>
        </w:sdtContent>
      </w:sdt>
      <w:r>
        <w:t xml:space="preserve"> Can </w:t>
      </w:r>
      <w:r w:rsidR="006C66D7">
        <w:t xml:space="preserve">I ask </w:t>
      </w:r>
      <w:r w:rsidR="00E46635">
        <w:t xml:space="preserve">you </w:t>
      </w:r>
      <w:r w:rsidR="006C66D7">
        <w:t xml:space="preserve">about </w:t>
      </w:r>
      <w:r>
        <w:t>two arguments</w:t>
      </w:r>
      <w:r w:rsidR="00E00E6F">
        <w:t>? Then I will bring in Dr Rosen and throw it open to my</w:t>
      </w:r>
      <w:r w:rsidR="00E46635">
        <w:t xml:space="preserve"> colleagues.</w:t>
      </w:r>
      <w:r w:rsidR="006C66D7">
        <w:t xml:space="preserve"> The </w:t>
      </w:r>
      <w:r w:rsidR="00DC20E6">
        <w:t>two arguments that you often he</w:t>
      </w:r>
      <w:r w:rsidR="00185597">
        <w:t>ar</w:t>
      </w:r>
      <w:r w:rsidR="00DC20E6">
        <w:t xml:space="preserve"> are:</w:t>
      </w:r>
      <w:r>
        <w:t xml:space="preserve"> “It is not possible to have continuity of care until we have the 6,000 more GPs that the Government ha</w:t>
      </w:r>
      <w:r w:rsidR="005D35FF">
        <w:t>ve</w:t>
      </w:r>
      <w:r>
        <w:t xml:space="preserve"> promised us</w:t>
      </w:r>
      <w:r w:rsidR="005D35FF">
        <w:t>—</w:t>
      </w:r>
      <w:r>
        <w:t>a lovely aspiration but it is just not realistic now.” The second argument is, “It only matters for more vulnerable patients with long-term conditions, not for younger</w:t>
      </w:r>
      <w:r w:rsidR="005D35FF">
        <w:t>,</w:t>
      </w:r>
      <w:r>
        <w:t xml:space="preserve"> healthier patients.” What is your view on those two arguments?</w:t>
      </w:r>
    </w:p>
    <w:p w:rsidR="00360227" w:rsidP="00360227">
      <w:pPr>
        <w:pStyle w:val="Answer"/>
      </w:pPr>
      <w:sdt>
        <w:sdtPr>
          <w:alias w:val="Witness"/>
          <w:id w:val="1246305943"/>
          <w:placeholder>
            <w:docPart w:val="BD52694318D942CBA9FB7E16F5BD91E2"/>
          </w:placeholder>
          <w:richText/>
        </w:sdtPr>
        <w:sdtContent>
          <w:r w:rsidRPr="00737DB5">
            <w:rPr>
              <w:b/>
              <w:i/>
            </w:rPr>
            <w:t>Dr Sidaway-Lee:</w:t>
          </w:r>
        </w:sdtContent>
      </w:sdt>
      <w:r>
        <w:t xml:space="preserve"> While I agree that we need more GPs, </w:t>
      </w:r>
      <w:r w:rsidR="002B4E26">
        <w:t xml:space="preserve">and </w:t>
      </w:r>
      <w:r>
        <w:t>that is fairly well</w:t>
      </w:r>
      <w:r w:rsidR="005D35FF">
        <w:t xml:space="preserve"> </w:t>
      </w:r>
      <w:r>
        <w:t>established, I would argue</w:t>
      </w:r>
      <w:r w:rsidR="00695EA7">
        <w:t xml:space="preserve"> </w:t>
      </w:r>
      <w:r>
        <w:t>that if we have a shortage of GPs it makes more sense to use them as efficiently as possible. That would be with patients they know well; it means they can work better and more efficiently.</w:t>
      </w:r>
    </w:p>
    <w:p w:rsidR="00360227" w:rsidP="00360227">
      <w:pPr>
        <w:pStyle w:val="Answer"/>
      </w:pPr>
      <w:r>
        <w:t>C</w:t>
      </w:r>
      <w:r>
        <w:t>an you repeat the second question, please?</w:t>
      </w:r>
    </w:p>
    <w:p w:rsidR="00360227" w:rsidP="00360227">
      <w:pPr>
        <w:pStyle w:val="Question"/>
        <w:numPr>
          <w:ilvl w:val="0"/>
          <w:numId w:val="9"/>
        </w:numPr>
      </w:pPr>
      <w:sdt>
        <w:sdtPr>
          <w:alias w:val="Member"/>
          <w:tag w:val="&lt;Member mnisId='1572' dodsId='35446'&gt;"/>
          <w:id w:val="1900938856"/>
          <w:placeholder>
            <w:docPart w:val="BD52694318D942CBA9FB7E16F5BD91E2"/>
          </w:placeholder>
          <w:richText/>
        </w:sdtPr>
        <w:sdtContent>
          <w:r w:rsidRPr="00737DB5">
            <w:rPr>
              <w:b/>
            </w:rPr>
            <w:t>Chair:</w:t>
          </w:r>
        </w:sdtContent>
      </w:sdt>
      <w:r>
        <w:t xml:space="preserve"> Yes. </w:t>
      </w:r>
      <w:r w:rsidR="002B4E26">
        <w:t>S</w:t>
      </w:r>
      <w:r>
        <w:t>hould we use them just for people with long-term conditions as opposed to younger, healthier patients?</w:t>
      </w:r>
    </w:p>
    <w:p w:rsidR="00360227" w:rsidP="00360227">
      <w:pPr>
        <w:pStyle w:val="Answer"/>
      </w:pPr>
      <w:sdt>
        <w:sdtPr>
          <w:alias w:val="Witness"/>
          <w:id w:val="886382439"/>
          <w:placeholder>
            <w:docPart w:val="BD52694318D942CBA9FB7E16F5BD91E2"/>
          </w:placeholder>
          <w:richText/>
        </w:sdtPr>
        <w:sdtContent>
          <w:r w:rsidRPr="00737DB5">
            <w:rPr>
              <w:b/>
              <w:i/>
            </w:rPr>
            <w:t>Dr Sidaway-Lee:</w:t>
          </w:r>
        </w:sdtContent>
      </w:sdt>
      <w:r>
        <w:t xml:space="preserve"> Yes. There is an issue with that in that it is quite hard to predict who is going to have a long-term condition in the future. Ideally, you would have continuity of care established before they had that condition. If you ha</w:t>
      </w:r>
      <w:r w:rsidR="00FA17B2">
        <w:t>d</w:t>
      </w:r>
      <w:r>
        <w:t xml:space="preserve"> </w:t>
      </w:r>
      <w:r w:rsidR="00723B4F">
        <w:t>th</w:t>
      </w:r>
      <w:r w:rsidR="009F1656">
        <w:t>e</w:t>
      </w:r>
      <w:r>
        <w:t xml:space="preserve"> chance for the doctor to get to know t</w:t>
      </w:r>
      <w:r w:rsidR="009F1656">
        <w:t>he</w:t>
      </w:r>
      <w:r>
        <w:t xml:space="preserve"> patient before they started to have th</w:t>
      </w:r>
      <w:r w:rsidR="009F1656">
        <w:t>e</w:t>
      </w:r>
      <w:r>
        <w:t xml:space="preserve"> long-term health condition, </w:t>
      </w:r>
      <w:r w:rsidR="009F1656">
        <w:t>i</w:t>
      </w:r>
      <w:r>
        <w:t>t would be much better. That would be through a list and continuity, essentially.</w:t>
      </w:r>
    </w:p>
    <w:p w:rsidR="00360227" w:rsidP="00360227">
      <w:pPr>
        <w:pStyle w:val="Question"/>
        <w:numPr>
          <w:ilvl w:val="0"/>
          <w:numId w:val="9"/>
        </w:numPr>
      </w:pPr>
      <w:sdt>
        <w:sdtPr>
          <w:alias w:val="Member"/>
          <w:tag w:val="&lt;Member mnisId='1572' dodsId='35446'&gt;"/>
          <w:id w:val="-1857037363"/>
          <w:placeholder>
            <w:docPart w:val="BD52694318D942CBA9FB7E16F5BD91E2"/>
          </w:placeholder>
          <w:richText/>
        </w:sdtPr>
        <w:sdtContent>
          <w:r w:rsidRPr="00737DB5">
            <w:rPr>
              <w:b/>
            </w:rPr>
            <w:t>Chair:</w:t>
          </w:r>
        </w:sdtContent>
      </w:sdt>
      <w:r>
        <w:t xml:space="preserve"> Thank you. D</w:t>
      </w:r>
      <w:r w:rsidR="00E1605A">
        <w:t>r Rosen</w:t>
      </w:r>
      <w:r w:rsidR="00533AF1">
        <w:t>?</w:t>
      </w:r>
    </w:p>
    <w:p w:rsidR="00360227" w:rsidP="00360227">
      <w:pPr>
        <w:pStyle w:val="Answer"/>
      </w:pPr>
      <w:sdt>
        <w:sdtPr>
          <w:alias w:val="Witness"/>
          <w:id w:val="-641740199"/>
          <w:placeholder>
            <w:docPart w:val="BD52694318D942CBA9FB7E16F5BD91E2"/>
          </w:placeholder>
          <w:richText/>
        </w:sdtPr>
        <w:sdtContent>
          <w:r w:rsidRPr="00737DB5">
            <w:rPr>
              <w:b/>
              <w:i/>
            </w:rPr>
            <w:t>Dr Rosen:</w:t>
          </w:r>
        </w:sdtContent>
      </w:sdt>
      <w:r>
        <w:t xml:space="preserve"> On th</w:t>
      </w:r>
      <w:r w:rsidR="00533AF1">
        <w:t>e</w:t>
      </w:r>
      <w:r>
        <w:t xml:space="preserve"> very specific point about </w:t>
      </w:r>
      <w:r w:rsidR="00F67286">
        <w:t xml:space="preserve">whether we </w:t>
      </w:r>
      <w:r>
        <w:t xml:space="preserve">should target continuity </w:t>
      </w:r>
      <w:r w:rsidR="00F37600">
        <w:t xml:space="preserve">particularly </w:t>
      </w:r>
      <w:r w:rsidR="00F67286">
        <w:t>on</w:t>
      </w:r>
      <w:r>
        <w:t xml:space="preserve"> people with long-term conditions and frailty, that kind of thing, those are groups of patients for whom there is evidence that </w:t>
      </w:r>
      <w:r>
        <w:t>continuity produces better outcomes</w:t>
      </w:r>
      <w:r w:rsidR="00F37600">
        <w:t>, b</w:t>
      </w:r>
      <w:r>
        <w:t>ut they are not the only groups by any means. F</w:t>
      </w:r>
      <w:r w:rsidR="00160286">
        <w:t xml:space="preserve">or </w:t>
      </w:r>
      <w:r>
        <w:t>people who are living with drug and alcohol problems</w:t>
      </w:r>
      <w:r w:rsidR="00160286">
        <w:t xml:space="preserve"> or</w:t>
      </w:r>
      <w:r>
        <w:t xml:space="preserve"> people who are living in a context of domestic violence, it is extremely important that their primary care practitioner knows that is their context</w:t>
      </w:r>
      <w:r w:rsidR="00160286">
        <w:t>, so that w</w:t>
      </w:r>
      <w:r>
        <w:t xml:space="preserve">hen they come in with backache, you think it is probably more likely to be something about their domestic abuse than pulling a muscle, for example. </w:t>
      </w:r>
    </w:p>
    <w:p w:rsidR="00360227" w:rsidP="00360227">
      <w:pPr>
        <w:pStyle w:val="Answer"/>
      </w:pPr>
      <w:r>
        <w:t xml:space="preserve">However, if you look at the very large group of a general practice list </w:t>
      </w:r>
      <w:r w:rsidR="0098014B">
        <w:t>that</w:t>
      </w:r>
      <w:r>
        <w:t xml:space="preserve"> is mainly healthy adults, it is a huge number. Within th</w:t>
      </w:r>
      <w:r w:rsidR="003263A8">
        <w:t>at</w:t>
      </w:r>
      <w:r>
        <w:t>, although the prevalence of complex illness is low, it amounts to quite a lot of people because they are a big proportion of the list size and they develop significant problems. That has been a real blind spot of policy</w:t>
      </w:r>
      <w:r w:rsidR="00522E64">
        <w:t>,</w:t>
      </w:r>
      <w:r>
        <w:t xml:space="preserve"> partly because they create the medico-legal catastrophes where they go around six or seven different doctors</w:t>
      </w:r>
      <w:r w:rsidR="00522E64">
        <w:t xml:space="preserve"> and n</w:t>
      </w:r>
      <w:r>
        <w:t xml:space="preserve">obody notices that they have gone from being normally fit and well to being quite unwell. Many months will have gone </w:t>
      </w:r>
      <w:r w:rsidR="00522E64">
        <w:t xml:space="preserve">by </w:t>
      </w:r>
      <w:r>
        <w:t xml:space="preserve">before </w:t>
      </w:r>
      <w:r w:rsidR="00522E64">
        <w:t>the</w:t>
      </w:r>
      <w:r>
        <w:t xml:space="preserve"> penny can drop and therein you have missed and delayed diagnoses</w:t>
      </w:r>
      <w:r w:rsidR="005D35FF">
        <w:t>—</w:t>
      </w:r>
      <w:r>
        <w:t>catastrophe at times for the patient but also medico-legal problems.</w:t>
      </w:r>
    </w:p>
    <w:p w:rsidR="00360227" w:rsidP="00360227">
      <w:pPr>
        <w:pStyle w:val="Answer"/>
      </w:pPr>
      <w:r>
        <w:t>You have patterns of illness that are perhaps less severe, where a patient who has not been into the practice for three years suddenly comes on</w:t>
      </w:r>
      <w:r w:rsidR="00A71135">
        <w:t>c</w:t>
      </w:r>
      <w:r>
        <w:t>e, tw</w:t>
      </w:r>
      <w:r w:rsidR="00A71135">
        <w:t>ice</w:t>
      </w:r>
      <w:r>
        <w:t>, four</w:t>
      </w:r>
      <w:r w:rsidR="00A71135">
        <w:t xml:space="preserve"> or</w:t>
      </w:r>
      <w:r>
        <w:t xml:space="preserve"> five times. If you can spot that, catch that person and give them continuity for t</w:t>
      </w:r>
      <w:r w:rsidR="003E09C9">
        <w:t>heir</w:t>
      </w:r>
      <w:r>
        <w:t xml:space="preserve"> symptoms until you have found what is wrong with them, they may then be treated, live with their condition perfectly well, </w:t>
      </w:r>
      <w:r w:rsidR="003E09C9">
        <w:t>and</w:t>
      </w:r>
      <w:r>
        <w:t xml:space="preserve"> not come into the practice for another two years. </w:t>
      </w:r>
      <w:r w:rsidR="00D51171">
        <w:t>It</w:t>
      </w:r>
      <w:r>
        <w:t xml:space="preserve"> is the con</w:t>
      </w:r>
      <w:r w:rsidR="00D51171">
        <w:t xml:space="preserve">cept </w:t>
      </w:r>
      <w:r>
        <w:t>of episodic continuity.</w:t>
      </w:r>
    </w:p>
    <w:p w:rsidR="00360227" w:rsidP="00360227">
      <w:pPr>
        <w:pStyle w:val="Answer"/>
      </w:pPr>
      <w:r>
        <w:t>I really enjoyed listening to the two GPs before us; I would love to work in their practices</w:t>
      </w:r>
      <w:r w:rsidR="00D51171">
        <w:t>,</w:t>
      </w:r>
      <w:r>
        <w:t xml:space="preserve"> and hats off to them. They demonstrate that</w:t>
      </w:r>
      <w:r w:rsidR="00A70CB1">
        <w:t>,</w:t>
      </w:r>
      <w:r>
        <w:t xml:space="preserve"> if you are committed to the culture and to setting up the processes, they are not rocket science at all</w:t>
      </w:r>
      <w:r w:rsidR="00345C77">
        <w:t>, but it</w:t>
      </w:r>
      <w:r>
        <w:t xml:space="preserve"> requires passion and some organisational design. Technology really helps</w:t>
      </w:r>
      <w:r w:rsidR="00345C77">
        <w:t>,</w:t>
      </w:r>
      <w:r>
        <w:t xml:space="preserve"> and you can do it. The three of us have been part of a Health Foundation-funded cohort where we demonstrated it in our own practices.</w:t>
      </w:r>
    </w:p>
    <w:p w:rsidR="00360227" w:rsidP="00360227">
      <w:pPr>
        <w:pStyle w:val="Answer"/>
      </w:pPr>
      <w:r>
        <w:t>One other thing that I would add about this is</w:t>
      </w:r>
      <w:r w:rsidR="000929FF">
        <w:t xml:space="preserve"> that</w:t>
      </w:r>
      <w:r>
        <w:t xml:space="preserve"> I am a pragmatist. It is fantastic if you can run a personal list size</w:t>
      </w:r>
      <w:r w:rsidR="000929FF">
        <w:t>,</w:t>
      </w:r>
      <w:r>
        <w:t xml:space="preserve"> but in a big urban community like the one I live in, you have massive list turnover, you have lots of staff turnover</w:t>
      </w:r>
      <w:r w:rsidR="000929FF">
        <w:t>, and</w:t>
      </w:r>
      <w:r>
        <w:t xml:space="preserve"> it is harder. It is not impossible, but it is harder. There is a pragmatic approach that you can take, which is</w:t>
      </w:r>
      <w:r w:rsidR="00AA7246">
        <w:t xml:space="preserve"> that</w:t>
      </w:r>
      <w:r>
        <w:t xml:space="preserve"> if you cannot give continuity to everybody, </w:t>
      </w:r>
      <w:r w:rsidR="00AA7246">
        <w:t>you</w:t>
      </w:r>
      <w:r>
        <w:t xml:space="preserve"> target it</w:t>
      </w:r>
      <w:r w:rsidR="00AA7246">
        <w:t>. You</w:t>
      </w:r>
      <w:r>
        <w:t xml:space="preserve"> find the people who need it </w:t>
      </w:r>
      <w:r w:rsidR="001A1414">
        <w:t>and</w:t>
      </w:r>
      <w:r>
        <w:t xml:space="preserve"> will benefit from it, some of whom have long-term conditions but by no means all. </w:t>
      </w:r>
      <w:r w:rsidR="001A1414">
        <w:t>You</w:t>
      </w:r>
      <w:r>
        <w:t xml:space="preserve"> target your continuity towards them.</w:t>
      </w:r>
    </w:p>
    <w:p w:rsidR="00360227" w:rsidP="00360227">
      <w:pPr>
        <w:pStyle w:val="Question"/>
        <w:numPr>
          <w:ilvl w:val="0"/>
          <w:numId w:val="9"/>
        </w:numPr>
      </w:pPr>
      <w:sdt>
        <w:sdtPr>
          <w:alias w:val="Member"/>
          <w:tag w:val="&lt;Member mnisId='1572' dodsId='35446'&gt;"/>
          <w:id w:val="1472948936"/>
          <w:placeholder>
            <w:docPart w:val="BD52694318D942CBA9FB7E16F5BD91E2"/>
          </w:placeholder>
          <w:richText/>
        </w:sdtPr>
        <w:sdtContent>
          <w:r w:rsidRPr="00454FF5">
            <w:rPr>
              <w:b/>
            </w:rPr>
            <w:t>Chair:</w:t>
          </w:r>
        </w:sdtContent>
      </w:sdt>
      <w:r>
        <w:t xml:space="preserve"> Can I ask a final thing and then I will bring in my colleagues? There was a big debate last year about people not being able to get face-to-face consultations with their GP. Do you think there is a connection between the fact that people were not going to be seeing the same GP</w:t>
      </w:r>
      <w:r w:rsidR="001A1149">
        <w:t>,</w:t>
      </w:r>
      <w:r>
        <w:t xml:space="preserve"> because 90% of practices do not offer continuity of care</w:t>
      </w:r>
      <w:r w:rsidR="001A1149">
        <w:t>,</w:t>
      </w:r>
      <w:r>
        <w:t xml:space="preserve"> and the worry the public felt about </w:t>
      </w:r>
      <w:r>
        <w:t xml:space="preserve">a virtual consultation as opposed to a </w:t>
      </w:r>
      <w:r w:rsidRPr="0015780A">
        <w:t>face-to-face</w:t>
      </w:r>
      <w:r>
        <w:t xml:space="preserve"> one? </w:t>
      </w:r>
      <w:r w:rsidR="001A1149">
        <w:t>I</w:t>
      </w:r>
      <w:r>
        <w:t>f you had more continuity of care, people would be more relaxed about virtual consultations</w:t>
      </w:r>
      <w:r w:rsidR="001A1149">
        <w:t>.</w:t>
      </w:r>
    </w:p>
    <w:p w:rsidR="00360227" w:rsidP="00360227">
      <w:pPr>
        <w:pStyle w:val="Answer"/>
      </w:pPr>
      <w:sdt>
        <w:sdtPr>
          <w:alias w:val="Witness"/>
          <w:id w:val="-1471895567"/>
          <w:placeholder>
            <w:docPart w:val="BD52694318D942CBA9FB7E16F5BD91E2"/>
          </w:placeholder>
          <w:richText/>
        </w:sdtPr>
        <w:sdtContent>
          <w:r w:rsidRPr="00E91972">
            <w:rPr>
              <w:b/>
              <w:i/>
            </w:rPr>
            <w:t>Dr Rosen:</w:t>
          </w:r>
        </w:sdtContent>
      </w:sdt>
      <w:r>
        <w:t xml:space="preserve"> Probably you need to start off at a different point</w:t>
      </w:r>
      <w:r w:rsidR="001A1149">
        <w:t>,</w:t>
      </w:r>
      <w:r>
        <w:t xml:space="preserve"> because some people absolutely love them. Patients have quite a sophisticated set of instincts about when </w:t>
      </w:r>
      <w:r w:rsidRPr="0015780A">
        <w:t>face</w:t>
      </w:r>
      <w:r w:rsidR="00D67B4D">
        <w:t xml:space="preserve"> </w:t>
      </w:r>
      <w:r w:rsidRPr="0015780A">
        <w:t>to</w:t>
      </w:r>
      <w:r w:rsidR="00D67B4D">
        <w:t xml:space="preserve"> </w:t>
      </w:r>
      <w:r w:rsidRPr="0015780A">
        <w:t>face</w:t>
      </w:r>
      <w:r>
        <w:t xml:space="preserve"> is needed and when it is not. It is not always appropriate</w:t>
      </w:r>
      <w:r w:rsidR="00D67B4D">
        <w:t>,</w:t>
      </w:r>
      <w:r>
        <w:t xml:space="preserve"> but </w:t>
      </w:r>
      <w:r w:rsidR="00D67B4D">
        <w:t xml:space="preserve">I think </w:t>
      </w:r>
      <w:r>
        <w:t>the biggest frustration was access</w:t>
      </w:r>
      <w:r w:rsidR="00D67B4D">
        <w:t>—No.</w:t>
      </w:r>
      <w:r w:rsidR="00CA58F5">
        <w:t xml:space="preserve"> </w:t>
      </w:r>
      <w:r>
        <w:t>1</w:t>
      </w:r>
      <w:r w:rsidR="00CA58F5">
        <w:t>—and then</w:t>
      </w:r>
      <w:r>
        <w:t xml:space="preserve"> it was having a pretty good sense that you needed to be examined and being told you could not be. </w:t>
      </w:r>
    </w:p>
    <w:p w:rsidR="00360227" w:rsidP="00360227">
      <w:pPr>
        <w:pStyle w:val="Answer"/>
      </w:pPr>
      <w:r>
        <w:t>I do research at the moment about the sudden switch to digital consulting in general practice. Going around practices and looking at how they are emerging from the pandemic, the most thoughtful of them are saying, “Look, if somebody comes in with tummy pain, with pelvic pain, with an earache, you</w:t>
      </w:r>
      <w:r w:rsidR="00A750CA">
        <w:t xml:space="preserve"> can’t</w:t>
      </w:r>
      <w:r>
        <w:t xml:space="preserve"> do it over the telephone.” They are saying to their receptionist, “Do</w:t>
      </w:r>
      <w:r w:rsidR="00A750CA">
        <w:t>n’t</w:t>
      </w:r>
      <w:r>
        <w:t xml:space="preserve"> even try. Book them in. Forget the telephone.”</w:t>
      </w:r>
      <w:r w:rsidR="003D2983">
        <w:t xml:space="preserve"> </w:t>
      </w:r>
      <w:r>
        <w:t>Once we get to that kind of situation, it will all become a bit more sensible</w:t>
      </w:r>
      <w:r w:rsidR="003D2983">
        <w:t>,</w:t>
      </w:r>
      <w:r>
        <w:t xml:space="preserve"> so I think it is a bit nuanced.</w:t>
      </w:r>
    </w:p>
    <w:p w:rsidR="00360227" w:rsidP="00360227">
      <w:pPr>
        <w:pStyle w:val="Question"/>
        <w:numPr>
          <w:ilvl w:val="0"/>
          <w:numId w:val="0"/>
        </w:numPr>
        <w:ind w:left="794"/>
      </w:pPr>
      <w:sdt>
        <w:sdtPr>
          <w:alias w:val="Member"/>
          <w:tag w:val="&lt;Member mnisId='1572' dodsId='35446'&gt;"/>
          <w:id w:val="1827162218"/>
          <w:placeholder>
            <w:docPart w:val="BD52694318D942CBA9FB7E16F5BD91E2"/>
          </w:placeholder>
          <w:richText/>
        </w:sdtPr>
        <w:sdtContent>
          <w:r w:rsidRPr="006761B7">
            <w:rPr>
              <w:b/>
            </w:rPr>
            <w:t>Chair:</w:t>
          </w:r>
        </w:sdtContent>
      </w:sdt>
      <w:r>
        <w:t xml:space="preserve"> Thank you.</w:t>
      </w:r>
    </w:p>
    <w:p w:rsidR="00360227" w:rsidP="00360227">
      <w:pPr>
        <w:pStyle w:val="Question"/>
        <w:numPr>
          <w:ilvl w:val="0"/>
          <w:numId w:val="9"/>
        </w:numPr>
      </w:pPr>
      <w:sdt>
        <w:sdtPr>
          <w:alias w:val="Member"/>
          <w:tag w:val="&lt;Member mnisId='4780' dodsId=''&gt;"/>
          <w:id w:val="1670443966"/>
          <w:placeholder>
            <w:docPart w:val="BD52694318D942CBA9FB7E16F5BD91E2"/>
          </w:placeholder>
          <w:richText/>
        </w:sdtPr>
        <w:sdtContent>
          <w:r w:rsidRPr="006761B7">
            <w:rPr>
              <w:b/>
            </w:rPr>
            <w:t>Laura Trott:</w:t>
          </w:r>
        </w:sdtContent>
      </w:sdt>
      <w:r>
        <w:t xml:space="preserve"> The evidence we have heard today about continuity of care has been overwhelming. What I am really interested in is</w:t>
      </w:r>
      <w:r w:rsidR="0074483A">
        <w:t>,</w:t>
      </w:r>
      <w:r>
        <w:t xml:space="preserve"> if the NHS were to make this change, what should we as a Committee recommend that they actually do? We heard very generously from the Chair about the fact that this has been tried before and it actually has not worked. What are the changes that the NHS should make to ensure this happens</w:t>
      </w:r>
      <w:r w:rsidR="00476642">
        <w:t xml:space="preserve">, </w:t>
      </w:r>
      <w:r>
        <w:t>Dr Sidaway-Lee</w:t>
      </w:r>
      <w:r w:rsidR="00476642">
        <w:t>?</w:t>
      </w:r>
    </w:p>
    <w:p w:rsidR="00360227" w:rsidP="00360227">
      <w:pPr>
        <w:pStyle w:val="Answer"/>
      </w:pPr>
      <w:sdt>
        <w:sdtPr>
          <w:alias w:val="Witness"/>
          <w:id w:val="-2063631725"/>
          <w:placeholder>
            <w:docPart w:val="BD52694318D942CBA9FB7E16F5BD91E2"/>
          </w:placeholder>
          <w:richText/>
        </w:sdtPr>
        <w:sdtContent>
          <w:r w:rsidRPr="006761B7">
            <w:rPr>
              <w:b/>
              <w:i/>
            </w:rPr>
            <w:t>Dr Sidaway-Lee:</w:t>
          </w:r>
        </w:sdtContent>
      </w:sdt>
      <w:r>
        <w:t xml:space="preserve"> My first priority would be to get practices measuring continuity. I would want that in the GP record systems so that practices could just do it with a click of a button. We have our own measure of continuity</w:t>
      </w:r>
      <w:r w:rsidR="00102315">
        <w:t xml:space="preserve">, </w:t>
      </w:r>
      <w:r>
        <w:t>called SLICC, which use</w:t>
      </w:r>
      <w:r w:rsidR="00D83663">
        <w:t>s</w:t>
      </w:r>
      <w:r>
        <w:t xml:space="preserve"> personal lists or a named GP system. It is very simple</w:t>
      </w:r>
      <w:r w:rsidR="001A18D9">
        <w:t xml:space="preserve">; </w:t>
      </w:r>
      <w:r>
        <w:t xml:space="preserve">it just looks at the percentage of appointments that are with a patient’s own GP for a whole list. It is particularly useful because you can look at it in chunks of a month, so you can </w:t>
      </w:r>
      <w:r w:rsidR="001A18D9">
        <w:t>see</w:t>
      </w:r>
      <w:r>
        <w:t xml:space="preserve"> how it is changing over the course of a year by looking at it every month. </w:t>
      </w:r>
      <w:r w:rsidR="00B6426E">
        <w:t>H</w:t>
      </w:r>
      <w:r>
        <w:t>aving that in GP systems would be very helpful.</w:t>
      </w:r>
    </w:p>
    <w:p w:rsidR="00360227" w:rsidP="00360227">
      <w:pPr>
        <w:pStyle w:val="Answer"/>
      </w:pPr>
      <w:r>
        <w:t xml:space="preserve">I would probably suggest something along the lines of PCNs having chunks of money that they </w:t>
      </w:r>
      <w:r w:rsidR="00B6426E">
        <w:t>could</w:t>
      </w:r>
      <w:r>
        <w:t xml:space="preserve"> devote to continuity improvement projects, which would give them the headspace that was talked about before and</w:t>
      </w:r>
      <w:r w:rsidR="00062D07">
        <w:t>,</w:t>
      </w:r>
      <w:r>
        <w:t xml:space="preserve"> hopefully</w:t>
      </w:r>
      <w:r w:rsidR="00062D07">
        <w:t>,</w:t>
      </w:r>
      <w:r>
        <w:t xml:space="preserve"> allow them to find their own ways to promote continuity. There are now far more resources available to practices to find their own way towards continuity. Those are prob</w:t>
      </w:r>
      <w:r w:rsidR="00062D07">
        <w:t xml:space="preserve">ably </w:t>
      </w:r>
      <w:r>
        <w:t>the main two I would suggest.</w:t>
      </w:r>
    </w:p>
    <w:p w:rsidR="00360227" w:rsidP="00360227">
      <w:pPr>
        <w:pStyle w:val="Question"/>
        <w:numPr>
          <w:ilvl w:val="0"/>
          <w:numId w:val="9"/>
        </w:numPr>
      </w:pPr>
      <w:sdt>
        <w:sdtPr>
          <w:alias w:val="Member"/>
          <w:tag w:val="&lt;Member mnisId='4780' dodsId=''&gt;"/>
          <w:id w:val="681478595"/>
          <w:placeholder>
            <w:docPart w:val="BD52694318D942CBA9FB7E16F5BD91E2"/>
          </w:placeholder>
          <w:richText/>
        </w:sdtPr>
        <w:sdtContent>
          <w:r w:rsidRPr="00DE3304">
            <w:rPr>
              <w:b/>
            </w:rPr>
            <w:t>Laura Trott:</w:t>
          </w:r>
        </w:sdtContent>
      </w:sdt>
      <w:r>
        <w:t xml:space="preserve"> Thank you. Dr Rosen, same question.</w:t>
      </w:r>
    </w:p>
    <w:p w:rsidR="00360227" w:rsidP="00360227">
      <w:pPr>
        <w:pStyle w:val="Answer"/>
      </w:pPr>
      <w:sdt>
        <w:sdtPr>
          <w:alias w:val="Witness"/>
          <w:id w:val="-1816331673"/>
          <w:placeholder>
            <w:docPart w:val="BD52694318D942CBA9FB7E16F5BD91E2"/>
          </w:placeholder>
          <w:richText/>
        </w:sdtPr>
        <w:sdtContent>
          <w:r w:rsidRPr="00DE3304">
            <w:rPr>
              <w:b/>
              <w:i/>
            </w:rPr>
            <w:t>Dr Rosen:</w:t>
          </w:r>
        </w:sdtContent>
      </w:sdt>
      <w:r>
        <w:t xml:space="preserve"> I agree. </w:t>
      </w:r>
      <w:r w:rsidR="00062D07">
        <w:t>W</w:t>
      </w:r>
      <w:r>
        <w:t>e should be measuring it</w:t>
      </w:r>
      <w:r w:rsidR="008E6AE1">
        <w:t>,</w:t>
      </w:r>
      <w:r>
        <w:t xml:space="preserve"> and I think we are at a really critical point in health policy. </w:t>
      </w:r>
      <w:r w:rsidR="00CA5EDF">
        <w:t>W</w:t>
      </w:r>
      <w:r>
        <w:t>e are where we are because we have had two decades of</w:t>
      </w:r>
      <w:r w:rsidR="007700A2">
        <w:t xml:space="preserve"> </w:t>
      </w:r>
      <w:r>
        <w:t xml:space="preserve">very, very relentless focus on rapid access. It goes </w:t>
      </w:r>
      <w:r>
        <w:t xml:space="preserve">right back to advanced access, </w:t>
      </w:r>
      <w:r w:rsidR="004E0060">
        <w:t xml:space="preserve">as </w:t>
      </w:r>
      <w:r>
        <w:t>it was called, in the early 2000s. We have been relentlessly pushing on rapid access rather than the right access for your needs. Because of the post</w:t>
      </w:r>
      <w:r w:rsidR="00432F46">
        <w:t>-</w:t>
      </w:r>
      <w:r>
        <w:t>pandemic recovery</w:t>
      </w:r>
      <w:r w:rsidR="00491CD5">
        <w:t>,</w:t>
      </w:r>
      <w:r>
        <w:t xml:space="preserve"> and things like the British </w:t>
      </w:r>
      <w:r w:rsidR="007700A2">
        <w:t>s</w:t>
      </w:r>
      <w:r>
        <w:t xml:space="preserve">ocial </w:t>
      </w:r>
      <w:r w:rsidR="007700A2">
        <w:t>a</w:t>
      </w:r>
      <w:r>
        <w:t xml:space="preserve">ttitude survey showing that dissatisfaction with access is such a big problem, we are on the cusp of pushing for some solutions </w:t>
      </w:r>
      <w:r w:rsidR="00F67EBD">
        <w:t>that</w:t>
      </w:r>
      <w:r>
        <w:t xml:space="preserve"> are sensible. There is an emerging vision of delivering access at larger scale than a single practice by a professional skill-mixed team using the </w:t>
      </w:r>
      <w:r w:rsidR="00B107DF">
        <w:t>ARRS</w:t>
      </w:r>
      <w:r>
        <w:t xml:space="preserve"> roles, the new multi-professional paramedics and pharmacists</w:t>
      </w:r>
      <w:r w:rsidR="00065C74">
        <w:t>,</w:t>
      </w:r>
      <w:r>
        <w:t xml:space="preserve"> but at a scale where they are not working in isolation; they can work as an effective team</w:t>
      </w:r>
      <w:r w:rsidR="000B2140">
        <w:t>,</w:t>
      </w:r>
      <w:r>
        <w:t xml:space="preserve"> overseen by GPs</w:t>
      </w:r>
      <w:r w:rsidR="000B2140">
        <w:t xml:space="preserve"> and</w:t>
      </w:r>
      <w:r>
        <w:t xml:space="preserve"> supported by technology in access hubs. It started with David Cameron’s access challenge. It is fairly widespread across the country. People are looking to extend </w:t>
      </w:r>
      <w:r w:rsidR="00EC7B65">
        <w:t>i</w:t>
      </w:r>
      <w:r>
        <w:t xml:space="preserve">t in order to create more access and make better use of the </w:t>
      </w:r>
      <w:r w:rsidR="000E72B0">
        <w:t>ARRS</w:t>
      </w:r>
      <w:r>
        <w:t xml:space="preserve"> roles.</w:t>
      </w:r>
    </w:p>
    <w:p w:rsidR="00360227" w:rsidP="00360227">
      <w:pPr>
        <w:pStyle w:val="Answer"/>
      </w:pPr>
      <w:r>
        <w:t>I would go right back to what we heard in the previous session. If you just push that for access, you will just get rapid access. If you push it with a dual lens that is partly about rapid access but absolutely rooted in a commitment to also giving continuity to the people who really need it, you could encourage those organisations to look both ways</w:t>
      </w:r>
      <w:r w:rsidR="00FD023E">
        <w:t>—</w:t>
      </w:r>
      <w:r>
        <w:t>to work a</w:t>
      </w:r>
      <w:r w:rsidR="00EC7B65">
        <w:t>t</w:t>
      </w:r>
      <w:r>
        <w:t xml:space="preserve"> scale for rapid access but have the same people working in micro</w:t>
      </w:r>
      <w:r w:rsidR="00EC7B65">
        <w:t>-</w:t>
      </w:r>
      <w:r>
        <w:t>teams for continuity. I would argue that</w:t>
      </w:r>
      <w:r w:rsidR="00FD023E">
        <w:t xml:space="preserve">, </w:t>
      </w:r>
      <w:r>
        <w:t>if you use data and data analytics of the kind that they have been using in America for two decades, you can work out which way to steer patients.</w:t>
      </w:r>
    </w:p>
    <w:p w:rsidR="00360227" w:rsidP="00360227">
      <w:pPr>
        <w:pStyle w:val="Answer"/>
      </w:pPr>
      <w:r>
        <w:t>The risk we are running at the moment is that people are talking about producing access hubs at 100,000, 200,000 people. That is too big to be connected back to micro</w:t>
      </w:r>
      <w:r w:rsidR="000852BD">
        <w:t>-</w:t>
      </w:r>
      <w:r>
        <w:t>teams. It just becomes remote and detached. In the last couple of days</w:t>
      </w:r>
      <w:r w:rsidR="000579DA">
        <w:t>, we have uploaded to</w:t>
      </w:r>
      <w:r>
        <w:t xml:space="preserve"> the Nuffield Trust website</w:t>
      </w:r>
      <w:r w:rsidR="000579DA">
        <w:t xml:space="preserve"> </w:t>
      </w:r>
      <w:r>
        <w:t>a few case studies of organisations</w:t>
      </w:r>
      <w:r w:rsidR="009E7576">
        <w:t>—</w:t>
      </w:r>
      <w:r>
        <w:t>completely different types</w:t>
      </w:r>
      <w:r w:rsidR="009E7576">
        <w:t xml:space="preserve">: </w:t>
      </w:r>
      <w:r>
        <w:t>one big chain, a couple of small networks, one federation of 14 practices</w:t>
      </w:r>
      <w:r w:rsidR="009E7576">
        <w:t>—</w:t>
      </w:r>
      <w:r>
        <w:t xml:space="preserve">that are organising for access and continuity, and are committed to both. </w:t>
      </w:r>
    </w:p>
    <w:p w:rsidR="00360227" w:rsidP="00360227">
      <w:pPr>
        <w:pStyle w:val="Answer"/>
      </w:pPr>
      <w:r>
        <w:t>That is what you have to do; you have to have a pair of objectives, measured</w:t>
      </w:r>
      <w:r w:rsidR="00B44C9A">
        <w:t>, and</w:t>
      </w:r>
      <w:r>
        <w:t xml:space="preserve"> not just go for rapidity because that is where the political pressure is and that is what the </w:t>
      </w:r>
      <w:r w:rsidRPr="00B44C9A">
        <w:rPr>
          <w:i/>
          <w:iCs/>
        </w:rPr>
        <w:t>Daily Mail</w:t>
      </w:r>
      <w:r>
        <w:t xml:space="preserve"> is saying. Stand your ground and say, “Continuity is important.” You have to do both.</w:t>
      </w:r>
    </w:p>
    <w:p w:rsidR="00360227" w:rsidP="00360227">
      <w:pPr>
        <w:pStyle w:val="Question"/>
        <w:numPr>
          <w:ilvl w:val="0"/>
          <w:numId w:val="9"/>
        </w:numPr>
      </w:pPr>
      <w:sdt>
        <w:sdtPr>
          <w:alias w:val="Member"/>
          <w:tag w:val="&lt;Member mnisId='4780' dodsId=''&gt;"/>
          <w:id w:val="2011479140"/>
          <w:placeholder>
            <w:docPart w:val="BD52694318D942CBA9FB7E16F5BD91E2"/>
          </w:placeholder>
          <w:richText/>
        </w:sdtPr>
        <w:sdtContent>
          <w:r w:rsidRPr="00CD5486">
            <w:rPr>
              <w:b/>
            </w:rPr>
            <w:t>Laura Trott:</w:t>
          </w:r>
        </w:sdtContent>
      </w:sdt>
      <w:r>
        <w:t xml:space="preserve"> That is incredibly helpful, thank you. Finally, Professor Hunskår, what should we learn from the Norwegian model? If we were implementing it here today, what do you think we should do?</w:t>
      </w:r>
    </w:p>
    <w:p w:rsidR="00360227" w:rsidP="00360227">
      <w:pPr>
        <w:pStyle w:val="Answer"/>
      </w:pPr>
      <w:sdt>
        <w:sdtPr>
          <w:alias w:val="Witness"/>
          <w:id w:val="-1201550082"/>
          <w:placeholder>
            <w:docPart w:val="BD52694318D942CBA9FB7E16F5BD91E2"/>
          </w:placeholder>
          <w:richText/>
        </w:sdtPr>
        <w:sdtContent>
          <w:r w:rsidRPr="00CD5486">
            <w:rPr>
              <w:b/>
              <w:i/>
            </w:rPr>
            <w:t xml:space="preserve">Professor </w:t>
          </w:r>
          <w:r>
            <w:rPr>
              <w:b/>
              <w:i/>
            </w:rPr>
            <w:t>Hunskår</w:t>
          </w:r>
          <w:r w:rsidRPr="00CD5486">
            <w:rPr>
              <w:b/>
              <w:i/>
            </w:rPr>
            <w:t>:</w:t>
          </w:r>
        </w:sdtContent>
      </w:sdt>
      <w:r>
        <w:t xml:space="preserve"> First, the most important thing is to accept that it is important</w:t>
      </w:r>
      <w:r w:rsidR="00AD01C9">
        <w:t>,</w:t>
      </w:r>
      <w:r>
        <w:t xml:space="preserve"> and that it has nothing to do with seeing your GP all the time. It is about knowing that you have one and it is realistic </w:t>
      </w:r>
      <w:r w:rsidR="00AD01C9">
        <w:t xml:space="preserve">that </w:t>
      </w:r>
      <w:r>
        <w:t>you can see him or her.</w:t>
      </w:r>
    </w:p>
    <w:p w:rsidR="00360227" w:rsidP="00360227">
      <w:pPr>
        <w:pStyle w:val="Answer"/>
      </w:pPr>
      <w:r>
        <w:t xml:space="preserve">Can I talk a little about what is high or good continuity? In principle, </w:t>
      </w:r>
      <w:r w:rsidR="00AD01C9">
        <w:t>i</w:t>
      </w:r>
      <w:r>
        <w:t>t is 100%</w:t>
      </w:r>
      <w:r w:rsidR="00470491">
        <w:t>. I</w:t>
      </w:r>
      <w:r>
        <w:t xml:space="preserve">n principle, </w:t>
      </w:r>
      <w:r w:rsidR="00470491">
        <w:t>i</w:t>
      </w:r>
      <w:r>
        <w:t>t is 100%</w:t>
      </w:r>
      <w:r w:rsidR="0095686F">
        <w:t>,</w:t>
      </w:r>
      <w:r>
        <w:t xml:space="preserve"> but that is</w:t>
      </w:r>
      <w:r w:rsidR="00470491">
        <w:t>n’t</w:t>
      </w:r>
      <w:r>
        <w:t xml:space="preserve"> necessary. Everyone knows that GPs are not there 24/7. They have holidays, they are sick, they are on courses. Then we are down to 90%</w:t>
      </w:r>
      <w:r w:rsidR="00470491">
        <w:t>,</w:t>
      </w:r>
      <w:r>
        <w:t xml:space="preserve"> and everyone will accept that. Also, there are instances </w:t>
      </w:r>
      <w:r w:rsidR="00A35ABF">
        <w:t>when</w:t>
      </w:r>
      <w:r>
        <w:t xml:space="preserve"> you just need a doctor, a quick fix. It is a UTI, </w:t>
      </w:r>
      <w:r>
        <w:t>sore throat, whatever. You go to your practice and</w:t>
      </w:r>
      <w:r w:rsidR="00A35ABF">
        <w:t>,</w:t>
      </w:r>
      <w:r>
        <w:t xml:space="preserve"> hopefully</w:t>
      </w:r>
      <w:r w:rsidR="00A35ABF">
        <w:t>,</w:t>
      </w:r>
      <w:r>
        <w:t xml:space="preserve"> it is the GP you know</w:t>
      </w:r>
      <w:r w:rsidR="00A35ABF">
        <w:t>,</w:t>
      </w:r>
      <w:r>
        <w:t xml:space="preserve"> but it does not matter if it is not</w:t>
      </w:r>
      <w:r w:rsidR="00A35ABF">
        <w:t>,</w:t>
      </w:r>
      <w:r>
        <w:t xml:space="preserve"> as long as you know that he or she will get the report. </w:t>
      </w:r>
      <w:r w:rsidR="00A35ABF">
        <w:t>T</w:t>
      </w:r>
      <w:r>
        <w:t xml:space="preserve">he data about that incident can be put on two important hard disks; the hard disk </w:t>
      </w:r>
      <w:r w:rsidR="008F617F">
        <w:t>of</w:t>
      </w:r>
      <w:r>
        <w:t xml:space="preserve"> the practice and the hard disk of the GP</w:t>
      </w:r>
      <w:r w:rsidR="008F617F">
        <w:t>, who can</w:t>
      </w:r>
      <w:r>
        <w:t xml:space="preserve"> read that report</w:t>
      </w:r>
      <w:r w:rsidR="008F617F">
        <w:t xml:space="preserve"> and can</w:t>
      </w:r>
      <w:r>
        <w:t xml:space="preserve"> connect</w:t>
      </w:r>
      <w:r w:rsidR="008F617F">
        <w:t>. They</w:t>
      </w:r>
      <w:r>
        <w:t xml:space="preserve"> see the report and say, “Oh, this is nothing, forget it.” Or </w:t>
      </w:r>
      <w:r w:rsidR="008F617F">
        <w:t xml:space="preserve">they </w:t>
      </w:r>
      <w:r>
        <w:t>can say, “Hmm, have</w:t>
      </w:r>
      <w:r w:rsidR="00C95EB8">
        <w:t xml:space="preserve"> I</w:t>
      </w:r>
      <w:r>
        <w:t xml:space="preserve"> thought about that</w:t>
      </w:r>
      <w:r w:rsidR="00C95EB8">
        <w:t>?</w:t>
      </w:r>
      <w:r>
        <w:t xml:space="preserve"> This lady I must see.” That is continuity </w:t>
      </w:r>
      <w:r w:rsidR="00C95EB8">
        <w:t xml:space="preserve">of </w:t>
      </w:r>
      <w:r>
        <w:t>information.</w:t>
      </w:r>
    </w:p>
    <w:p w:rsidR="00360227" w:rsidP="00360227">
      <w:pPr>
        <w:pStyle w:val="Answer"/>
      </w:pPr>
      <w:r>
        <w:t xml:space="preserve">In Norway, we are </w:t>
      </w:r>
      <w:r w:rsidR="00CF2439">
        <w:t xml:space="preserve">at </w:t>
      </w:r>
      <w:r>
        <w:t xml:space="preserve">about 70%. That is high compared with Britain, even in the practices </w:t>
      </w:r>
      <w:r w:rsidR="00C95EB8">
        <w:t>that have</w:t>
      </w:r>
      <w:r>
        <w:t xml:space="preserve"> continuity. Our practices are smaller, maximum 20,000, 25,000 people</w:t>
      </w:r>
      <w:r w:rsidR="00C95EB8">
        <w:t>, with</w:t>
      </w:r>
      <w:r>
        <w:t xml:space="preserve"> often </w:t>
      </w:r>
      <w:r w:rsidR="00C95EB8">
        <w:t xml:space="preserve">between </w:t>
      </w:r>
      <w:r>
        <w:t xml:space="preserve">three </w:t>
      </w:r>
      <w:r w:rsidR="00C95EB8">
        <w:t>and</w:t>
      </w:r>
      <w:r>
        <w:t xml:space="preserve"> seven doctors. The largest practice in Norway today is around 20 doctors. We have split into much smaller entities but it also has to do with the principle. There is a crisis in Norwegian </w:t>
      </w:r>
      <w:r w:rsidR="00EE362F">
        <w:t xml:space="preserve">general </w:t>
      </w:r>
      <w:r>
        <w:t>practice</w:t>
      </w:r>
      <w:r w:rsidR="00EE362F">
        <w:t>,</w:t>
      </w:r>
      <w:r>
        <w:t xml:space="preserve"> but it is not about th</w:t>
      </w:r>
      <w:r w:rsidR="00EE362F">
        <w:t>at</w:t>
      </w:r>
      <w:r>
        <w:t>. Everyone is struggling to keep up continuity. What we are arguing over with the Cabinet and so on is not about th</w:t>
      </w:r>
      <w:r w:rsidR="00EE362F">
        <w:t>at</w:t>
      </w:r>
      <w:r>
        <w:t>, but how to do it better. The main issue is how many patients</w:t>
      </w:r>
      <w:r w:rsidR="00EE362F">
        <w:t xml:space="preserve"> </w:t>
      </w:r>
      <w:r>
        <w:t xml:space="preserve">you </w:t>
      </w:r>
      <w:r w:rsidR="00EE362F">
        <w:t xml:space="preserve">can </w:t>
      </w:r>
      <w:r>
        <w:t>cope with</w:t>
      </w:r>
      <w:r w:rsidR="00EE362F">
        <w:t>. H</w:t>
      </w:r>
      <w:r>
        <w:t>ow many can you cope with</w:t>
      </w:r>
      <w:r w:rsidR="00EE362F">
        <w:t>?</w:t>
      </w:r>
      <w:r>
        <w:t xml:space="preserve"> </w:t>
      </w:r>
    </w:p>
    <w:p w:rsidR="00360227" w:rsidP="00360227">
      <w:pPr>
        <w:pStyle w:val="Answer"/>
      </w:pPr>
      <w:r>
        <w:t>When we started out in 2001, the standard agreed by everyone was 300 patients per day</w:t>
      </w:r>
      <w:r w:rsidR="00EE362F">
        <w:t>,</w:t>
      </w:r>
      <w:r>
        <w:t xml:space="preserve"> five days a week</w:t>
      </w:r>
      <w:r w:rsidR="00FD6094">
        <w:t>:</w:t>
      </w:r>
      <w:r>
        <w:t xml:space="preserve"> 1,500. It differed from 1,200 to 2,500</w:t>
      </w:r>
      <w:r w:rsidR="00FD6094">
        <w:t>,</w:t>
      </w:r>
      <w:r>
        <w:t xml:space="preserve"> and you </w:t>
      </w:r>
      <w:r w:rsidR="003C2B41">
        <w:t>we</w:t>
      </w:r>
      <w:r>
        <w:t>re not allowed by regulation to have more than 2,500. Now, we agree that the correct answer is about 1,100</w:t>
      </w:r>
      <w:r w:rsidR="00FD6094">
        <w:t xml:space="preserve"> or</w:t>
      </w:r>
      <w:r>
        <w:t xml:space="preserve"> 1,200. Why? Because there has been a huge transfer of tasks from hospitals to GPs, taking over things</w:t>
      </w:r>
      <w:r w:rsidR="007C65B7">
        <w:t xml:space="preserve"> that were</w:t>
      </w:r>
      <w:r>
        <w:t xml:space="preserve"> impossible to do in general practice </w:t>
      </w:r>
      <w:r w:rsidR="00E10FA5">
        <w:t>10</w:t>
      </w:r>
      <w:r>
        <w:t xml:space="preserve"> years ago</w:t>
      </w:r>
      <w:r w:rsidR="007C65B7">
        <w:t xml:space="preserve"> and are </w:t>
      </w:r>
      <w:r>
        <w:t>now daily practice</w:t>
      </w:r>
      <w:r w:rsidR="007C65B7">
        <w:t>: t</w:t>
      </w:r>
      <w:r>
        <w:t>reatments, investigations, whatever. But with 1,500</w:t>
      </w:r>
      <w:r w:rsidR="00534A0B">
        <w:t>—</w:t>
      </w:r>
      <w:r>
        <w:t xml:space="preserve"> </w:t>
      </w:r>
    </w:p>
    <w:p w:rsidR="00015801" w:rsidP="00015801">
      <w:pPr>
        <w:pStyle w:val="Question"/>
        <w:numPr>
          <w:ilvl w:val="0"/>
          <w:numId w:val="9"/>
        </w:numPr>
      </w:pPr>
      <w:sdt>
        <w:sdtPr>
          <w:alias w:val="Member"/>
          <w:tag w:val="&lt;Member mnisId='1572' dodsId='35446'&gt;"/>
          <w:id w:val="1174451373"/>
          <w:placeholder>
            <w:docPart w:val="708B7E002DB14BA4B640EC9A57B459CE"/>
          </w:placeholder>
          <w:richText/>
        </w:sdtPr>
        <w:sdtContent>
          <w:r w:rsidRPr="006E5C3F">
            <w:rPr>
              <w:b/>
            </w:rPr>
            <w:t>Chair:</w:t>
          </w:r>
        </w:sdtContent>
      </w:sdt>
      <w:r>
        <w:t xml:space="preserve"> Sorry to interrupt, but do you think th</w:t>
      </w:r>
      <w:r w:rsidR="006F00E5">
        <w:t>e</w:t>
      </w:r>
      <w:r>
        <w:t xml:space="preserve"> emphasis on continuity of care is why Norway got the top ranking in the Commonwealth Fund comparison of different healthcare systems?</w:t>
      </w:r>
    </w:p>
    <w:p w:rsidR="00981962" w:rsidP="00015801">
      <w:pPr>
        <w:pStyle w:val="Answer"/>
      </w:pPr>
      <w:sdt>
        <w:sdtPr>
          <w:alias w:val="Witness"/>
          <w:id w:val="165065125"/>
          <w:placeholder>
            <w:docPart w:val="708B7E002DB14BA4B640EC9A57B459CE"/>
          </w:placeholder>
          <w:richText/>
        </w:sdtPr>
        <w:sdtContent>
          <w:r w:rsidRPr="006E5C3F" w:rsidR="00015801">
            <w:rPr>
              <w:b/>
              <w:i/>
            </w:rPr>
            <w:t>Professor Hunsk</w:t>
          </w:r>
          <w:r w:rsidR="00534A0B">
            <w:rPr>
              <w:b/>
              <w:i/>
            </w:rPr>
            <w:t>å</w:t>
          </w:r>
          <w:r w:rsidRPr="006E5C3F" w:rsidR="00015801">
            <w:rPr>
              <w:b/>
              <w:i/>
            </w:rPr>
            <w:t>r:</w:t>
          </w:r>
        </w:sdtContent>
      </w:sdt>
      <w:r w:rsidR="00015801">
        <w:t xml:space="preserve"> One of the reasons, of course.</w:t>
      </w:r>
    </w:p>
    <w:p w:rsidR="00015801" w:rsidP="00015801">
      <w:pPr>
        <w:pStyle w:val="Answer"/>
      </w:pPr>
      <w:r>
        <w:t xml:space="preserve">It is not possible to secure a follow-up to your GP. There are some dirty tricks there. Now I am going to be personal. I did, as an academic, one and a half shifts a week, through Monday and every second Friday. I had continuity of </w:t>
      </w:r>
      <w:r w:rsidR="00227159">
        <w:t>0</w:t>
      </w:r>
      <w:r>
        <w:t>.75, wh</w:t>
      </w:r>
      <w:r w:rsidR="003C0FB3">
        <w:t>ich</w:t>
      </w:r>
      <w:r>
        <w:t xml:space="preserve"> you say is not possible. All follow-ups were given the follow-up appointment by me at the end of the consultation, even the annual check-up</w:t>
      </w:r>
      <w:r w:rsidR="000917B8">
        <w:t>:</w:t>
      </w:r>
      <w:r>
        <w:t xml:space="preserve"> “Today</w:t>
      </w:r>
      <w:r w:rsidR="003C0FB3">
        <w:t>,</w:t>
      </w:r>
      <w:r>
        <w:t xml:space="preserve"> it is </w:t>
      </w:r>
      <w:r w:rsidR="00A45EF5">
        <w:t>1</w:t>
      </w:r>
      <w:r>
        <w:t>8 May. You are here for your diabetes. You are coming back in one year. Shall we say 18 May 2023 at 10 o’clock?” That meant that</w:t>
      </w:r>
      <w:r w:rsidR="00E10FA5">
        <w:t>,</w:t>
      </w:r>
      <w:r>
        <w:t xml:space="preserve"> when I started on my list each Monday</w:t>
      </w:r>
      <w:r w:rsidR="000A00DB">
        <w:t>,</w:t>
      </w:r>
      <w:r>
        <w:t xml:space="preserve"> about 60% of those were put there by me, and they had continuity of 100%. That is just a dirty trick.</w:t>
      </w:r>
    </w:p>
    <w:p w:rsidR="00015801" w:rsidP="00015801">
      <w:pPr>
        <w:pStyle w:val="Remark"/>
      </w:pPr>
      <w:sdt>
        <w:sdtPr>
          <w:alias w:val="Member"/>
          <w:tag w:val="&lt;Member mnisId='4411' dodsId='105910'&gt;"/>
          <w:id w:val="-342469474"/>
          <w:placeholder>
            <w:docPart w:val="708B7E002DB14BA4B640EC9A57B459CE"/>
          </w:placeholder>
          <w:richText/>
        </w:sdtPr>
        <w:sdtContent>
          <w:r w:rsidRPr="006E5C3F">
            <w:rPr>
              <w:b/>
            </w:rPr>
            <w:t>Lucy Allan:</w:t>
          </w:r>
        </w:sdtContent>
      </w:sdt>
      <w:r>
        <w:t xml:space="preserve"> A clever trick.</w:t>
      </w:r>
    </w:p>
    <w:p w:rsidR="00015801" w:rsidP="00015801">
      <w:pPr>
        <w:pStyle w:val="Question"/>
        <w:numPr>
          <w:ilvl w:val="0"/>
          <w:numId w:val="9"/>
        </w:numPr>
      </w:pPr>
      <w:sdt>
        <w:sdtPr>
          <w:alias w:val="Member"/>
          <w:tag w:val="&lt;Member mnisId='4781' dodsId=''&gt;"/>
          <w:id w:val="-625619390"/>
          <w:placeholder>
            <w:docPart w:val="708B7E002DB14BA4B640EC9A57B459CE"/>
          </w:placeholder>
          <w:richText/>
        </w:sdtPr>
        <w:sdtContent>
          <w:r w:rsidRPr="006E5C3F">
            <w:rPr>
              <w:b/>
            </w:rPr>
            <w:t>Dr Evans:</w:t>
          </w:r>
        </w:sdtContent>
      </w:sdt>
      <w:r>
        <w:t xml:space="preserve"> Professor, you talked about hard points and you talked about mortality, a very important point. What about morbidity? Were there any hard points about that? Does continuity of care improve morbidity? Like cancer, early diagnosis is great </w:t>
      </w:r>
      <w:r w:rsidR="00A565CD">
        <w:t>if</w:t>
      </w:r>
      <w:r>
        <w:t xml:space="preserve"> you are going to do something about it.</w:t>
      </w:r>
    </w:p>
    <w:p w:rsidR="00015801" w:rsidP="00015801">
      <w:pPr>
        <w:pStyle w:val="Answer"/>
      </w:pPr>
      <w:sdt>
        <w:sdtPr>
          <w:alias w:val="Witness"/>
          <w:id w:val="-1026633788"/>
          <w:placeholder>
            <w:docPart w:val="708B7E002DB14BA4B640EC9A57B459CE"/>
          </w:placeholder>
          <w:richText/>
        </w:sdtPr>
        <w:sdtContent>
          <w:r w:rsidRPr="006E5C3F">
            <w:rPr>
              <w:b/>
              <w:i/>
            </w:rPr>
            <w:t>Professor Hunsk</w:t>
          </w:r>
          <w:r w:rsidR="00725428">
            <w:rPr>
              <w:b/>
              <w:i/>
            </w:rPr>
            <w:t>å</w:t>
          </w:r>
          <w:r w:rsidRPr="006E5C3F">
            <w:rPr>
              <w:b/>
              <w:i/>
            </w:rPr>
            <w:t>r:</w:t>
          </w:r>
        </w:sdtContent>
      </w:sdt>
      <w:r>
        <w:t xml:space="preserve"> Are you asking what is happening?</w:t>
      </w:r>
    </w:p>
    <w:p w:rsidR="00015801" w:rsidP="00015801">
      <w:pPr>
        <w:pStyle w:val="Question"/>
        <w:numPr>
          <w:ilvl w:val="0"/>
          <w:numId w:val="9"/>
        </w:numPr>
      </w:pPr>
      <w:sdt>
        <w:sdtPr>
          <w:alias w:val="Member"/>
          <w:tag w:val="&lt;Member mnisId='4781' dodsId=''&gt;"/>
          <w:id w:val="1465772636"/>
          <w:placeholder>
            <w:docPart w:val="708B7E002DB14BA4B640EC9A57B459CE"/>
          </w:placeholder>
          <w:richText/>
        </w:sdtPr>
        <w:sdtContent>
          <w:r w:rsidRPr="006E5C3F">
            <w:rPr>
              <w:b/>
            </w:rPr>
            <w:t>Dr Evans:</w:t>
          </w:r>
        </w:sdtContent>
      </w:sdt>
      <w:r>
        <w:t xml:space="preserve"> You said a 25% reduction in mortality if you have continuity. That is one measure we have. What about all the morbidity? Are you better handled for your COPD? Is your heart failure better handled? What about your renal failure or your diabetes? Did you have hard points to show that, actually, people living with their disease are having a better quality of life?</w:t>
      </w:r>
    </w:p>
    <w:p w:rsidR="00015801" w:rsidP="00015801">
      <w:pPr>
        <w:pStyle w:val="Answer"/>
      </w:pPr>
      <w:sdt>
        <w:sdtPr>
          <w:alias w:val="Witness"/>
          <w:id w:val="-2075732656"/>
          <w:placeholder>
            <w:docPart w:val="708B7E002DB14BA4B640EC9A57B459CE"/>
          </w:placeholder>
          <w:richText/>
        </w:sdtPr>
        <w:sdtContent>
          <w:r w:rsidRPr="006E5C3F">
            <w:rPr>
              <w:b/>
              <w:i/>
            </w:rPr>
            <w:t>Professor Hunsk</w:t>
          </w:r>
          <w:r w:rsidR="00725428">
            <w:rPr>
              <w:b/>
              <w:i/>
            </w:rPr>
            <w:t>å</w:t>
          </w:r>
          <w:r w:rsidRPr="006E5C3F">
            <w:rPr>
              <w:b/>
              <w:i/>
            </w:rPr>
            <w:t>r:</w:t>
          </w:r>
        </w:sdtContent>
      </w:sdt>
      <w:r>
        <w:t xml:space="preserve"> Not in this study. I would say that</w:t>
      </w:r>
      <w:r w:rsidR="00CC418F">
        <w:t>,</w:t>
      </w:r>
      <w:r>
        <w:t xml:space="preserve"> for everything on the soft side in terms of patient satisfaction</w:t>
      </w:r>
      <w:r w:rsidR="00FD0211">
        <w:t>,</w:t>
      </w:r>
      <w:r>
        <w:t xml:space="preserve"> there is overwhelming evidence that having a personal GP is popular. On the other side, we have mortality, hospitalisation and so on. In the middle, we have quality of care for specific diseases, </w:t>
      </w:r>
      <w:r w:rsidR="00FD0211">
        <w:t>where</w:t>
      </w:r>
      <w:r>
        <w:t xml:space="preserve"> I would say that </w:t>
      </w:r>
      <w:r w:rsidR="00B44158">
        <w:t xml:space="preserve">the </w:t>
      </w:r>
      <w:r>
        <w:t>evidence is a little more mixed. That has to do with the role of GPs. You know this very well</w:t>
      </w:r>
      <w:r w:rsidR="00D96D40">
        <w:t>; w</w:t>
      </w:r>
      <w:r>
        <w:t>e are a bit more pragmatic if we have a totality to fix. Coming back to efficiency, there is no doubt that it can be very efficient to see new doctors all the time, but what is missing is that in 10 appointments—10 consultations—the personal GP can do a lot more in 10 than 10 single doctors.</w:t>
      </w:r>
    </w:p>
    <w:p w:rsidR="00015801" w:rsidP="00015801">
      <w:pPr>
        <w:pStyle w:val="Question"/>
        <w:numPr>
          <w:ilvl w:val="0"/>
          <w:numId w:val="9"/>
        </w:numPr>
      </w:pPr>
      <w:sdt>
        <w:sdtPr>
          <w:alias w:val="Member"/>
          <w:tag w:val="&lt;Member mnisId='4781' dodsId=''&gt;"/>
          <w:id w:val="829404029"/>
          <w:placeholder>
            <w:docPart w:val="708B7E002DB14BA4B640EC9A57B459CE"/>
          </w:placeholder>
          <w:richText/>
        </w:sdtPr>
        <w:sdtContent>
          <w:r w:rsidRPr="006E5C3F">
            <w:rPr>
              <w:b/>
            </w:rPr>
            <w:t>Dr Evans:</w:t>
          </w:r>
        </w:sdtContent>
      </w:sdt>
      <w:r>
        <w:t xml:space="preserve"> That is really helpful. Thank you. Moving</w:t>
      </w:r>
      <w:r w:rsidR="003B109B">
        <w:t xml:space="preserve"> that</w:t>
      </w:r>
      <w:r>
        <w:t xml:space="preserve"> on</w:t>
      </w:r>
      <w:r w:rsidR="003B109B">
        <w:t>,</w:t>
      </w:r>
      <w:r>
        <w:t xml:space="preserve"> Dr Rosen</w:t>
      </w:r>
      <w:r w:rsidR="00B54143">
        <w:t>, y</w:t>
      </w:r>
      <w:r>
        <w:t>ou talked about the models that we have here. Is the model of general practice broken? I do not mean the partnerships</w:t>
      </w:r>
      <w:r w:rsidR="00611128">
        <w:t>. I m</w:t>
      </w:r>
      <w:r w:rsidR="00D64126">
        <w:t xml:space="preserve">ean </w:t>
      </w:r>
      <w:r>
        <w:t>the difference between patients</w:t>
      </w:r>
      <w:r w:rsidR="006E3897">
        <w:t xml:space="preserve">. They often come </w:t>
      </w:r>
      <w:r>
        <w:t xml:space="preserve">with two things: </w:t>
      </w:r>
      <w:r w:rsidR="00B67AF4">
        <w:t>“W</w:t>
      </w:r>
      <w:r>
        <w:t>hat is wrong with me</w:t>
      </w:r>
      <w:r w:rsidR="00B67AF4">
        <w:t>?”</w:t>
      </w:r>
      <w:r w:rsidR="00B44158">
        <w:t>,</w:t>
      </w:r>
      <w:r>
        <w:t xml:space="preserve"> or </w:t>
      </w:r>
      <w:r w:rsidR="00B67AF4">
        <w:t>“W</w:t>
      </w:r>
      <w:r>
        <w:t>hat is next</w:t>
      </w:r>
      <w:r w:rsidR="00B67AF4">
        <w:t>?”</w:t>
      </w:r>
      <w:r>
        <w:t xml:space="preserve"> One is acute and one is chronic. Should we be thinking about the way the model has worked for the types of patients we are looking at? We heard a little bit about doing continuity for elderly patients or for younger patients or mental health patients. Can you talk a little bit about whether the model is right? We are happy to be radical on this Committee. How do we get there?</w:t>
      </w:r>
    </w:p>
    <w:p w:rsidR="00015801" w:rsidP="00015801">
      <w:pPr>
        <w:pStyle w:val="Answer"/>
      </w:pPr>
      <w:sdt>
        <w:sdtPr>
          <w:alias w:val="Witness"/>
          <w:id w:val="-1547595779"/>
          <w:placeholder>
            <w:docPart w:val="708B7E002DB14BA4B640EC9A57B459CE"/>
          </w:placeholder>
          <w:richText/>
        </w:sdtPr>
        <w:sdtContent>
          <w:r w:rsidRPr="006E5C3F">
            <w:rPr>
              <w:b/>
              <w:i/>
            </w:rPr>
            <w:t>Dr Rosen:</w:t>
          </w:r>
        </w:sdtContent>
      </w:sdt>
      <w:r>
        <w:t xml:space="preserve"> </w:t>
      </w:r>
      <w:r w:rsidR="00D94033">
        <w:t>I</w:t>
      </w:r>
      <w:r>
        <w:t xml:space="preserve">t depends on whether you are talking about the organisational model or the conceptual model </w:t>
      </w:r>
      <w:r w:rsidR="00D94033">
        <w:t>of</w:t>
      </w:r>
      <w:r>
        <w:t xml:space="preserve"> first-contact primary care delivered by a team </w:t>
      </w:r>
      <w:r w:rsidR="00D94033">
        <w:t>that</w:t>
      </w:r>
      <w:r>
        <w:t xml:space="preserve"> know</w:t>
      </w:r>
      <w:r w:rsidR="00D94033">
        <w:t>s</w:t>
      </w:r>
      <w:r>
        <w:t xml:space="preserve"> you. I would argue</w:t>
      </w:r>
      <w:r w:rsidR="00D94033">
        <w:t xml:space="preserve"> that</w:t>
      </w:r>
      <w:r>
        <w:t xml:space="preserve"> form should follow function. I would stay agnostic about the form. We are already evolving into many different types of GP organisation. I would argue</w:t>
      </w:r>
      <w:r w:rsidR="00186165">
        <w:t xml:space="preserve">, </w:t>
      </w:r>
      <w:r>
        <w:t>and we have just produced some stuff on the Nuffield website arguing this specifically</w:t>
      </w:r>
      <w:r w:rsidR="00186165">
        <w:t xml:space="preserve">, </w:t>
      </w:r>
      <w:r>
        <w:t xml:space="preserve">that you need to be conscious about the components that make up a service that is able to see you as a whole individual. </w:t>
      </w:r>
    </w:p>
    <w:p w:rsidR="00015801" w:rsidP="00015801">
      <w:pPr>
        <w:pStyle w:val="Answer"/>
      </w:pPr>
      <w:r>
        <w:t>They are the preventive bits, the early screening checks, the smears and the immunisations. They are rapid access for acute illness. They are the opportunity to deliver intuitive interpretation of symptoms, knowing a person and where they come from—what I said to you about understanding somebody’s back pain requiring you to know a bit about them. They are the functions of co-ordination for people at the end of life, frailty</w:t>
      </w:r>
      <w:r w:rsidR="009179CE">
        <w:t>;</w:t>
      </w:r>
      <w:r>
        <w:t xml:space="preserve"> working with all the other agencies co-ordinating with specialism. The model is rightly evolving. I used to do smears, and I do not need to do a smear. To be honest, any well-trained, recently qualified nurse, or maybe even a healthcare assistant, could do a smear. </w:t>
      </w:r>
    </w:p>
    <w:p w:rsidR="00015801" w:rsidP="00015801">
      <w:pPr>
        <w:pStyle w:val="Answer"/>
      </w:pPr>
      <w:r>
        <w:t>We have probably been containing too much in the hands of professionals</w:t>
      </w:r>
      <w:r w:rsidR="00F66D29">
        <w:t>. We</w:t>
      </w:r>
      <w:r>
        <w:t xml:space="preserve"> recognise that now</w:t>
      </w:r>
      <w:r w:rsidR="00F66D29">
        <w:t xml:space="preserve">, </w:t>
      </w:r>
      <w:r>
        <w:t xml:space="preserve">and that is where the multi-professional team is </w:t>
      </w:r>
      <w:r>
        <w:t xml:space="preserve">emerging from. We have learnt. There </w:t>
      </w:r>
      <w:r w:rsidR="00397596">
        <w:t>wa</w:t>
      </w:r>
      <w:r>
        <w:t xml:space="preserve">s a very good report from the King’s Fund recently about the new roles that have come out, where if they are individuals working in isolation—if a pharmacist is just stuck in a practice on their own—they are isolated, under-supported, and many of them are leaving. </w:t>
      </w:r>
    </w:p>
    <w:p w:rsidR="00015801" w:rsidP="00015801">
      <w:pPr>
        <w:pStyle w:val="Answer"/>
      </w:pPr>
      <w:r>
        <w:t xml:space="preserve">We are beginning to learn that you need to have multi-professional teams with peer support, supervision and education. That is why scale is emerging. That is why PCNs are valuable. I really think, as you heard from the GPs we heard from before, </w:t>
      </w:r>
      <w:r w:rsidR="004E04C1">
        <w:t xml:space="preserve">that </w:t>
      </w:r>
      <w:r>
        <w:t>the continuity bit is about smallness. It is about balancing small and big, and there are very interesting models emerging around that.</w:t>
      </w:r>
    </w:p>
    <w:p w:rsidR="00015801" w:rsidP="00015801">
      <w:pPr>
        <w:pStyle w:val="Question"/>
        <w:numPr>
          <w:ilvl w:val="0"/>
          <w:numId w:val="9"/>
        </w:numPr>
      </w:pPr>
      <w:sdt>
        <w:sdtPr>
          <w:alias w:val="Member"/>
          <w:tag w:val="&lt;Member mnisId='4781' dodsId=''&gt;"/>
          <w:id w:val="2034293654"/>
          <w:placeholder>
            <w:docPart w:val="708B7E002DB14BA4B640EC9A57B459CE"/>
          </w:placeholder>
          <w:richText/>
        </w:sdtPr>
        <w:sdtContent>
          <w:r w:rsidRPr="00BD33A3">
            <w:rPr>
              <w:b/>
            </w:rPr>
            <w:t>Dr Evans:</w:t>
          </w:r>
        </w:sdtContent>
      </w:sdt>
      <w:r>
        <w:t xml:space="preserve"> Thank you. Kate, </w:t>
      </w:r>
      <w:r w:rsidR="007375C2">
        <w:t>could I</w:t>
      </w:r>
      <w:r>
        <w:t xml:space="preserve"> come to you for my last set of questions</w:t>
      </w:r>
      <w:r w:rsidR="007375C2">
        <w:t>?</w:t>
      </w:r>
      <w:r>
        <w:t xml:space="preserve"> I have two points</w:t>
      </w:r>
      <w:r w:rsidR="00B44158">
        <w:t>—</w:t>
      </w:r>
      <w:r>
        <w:t>one functional</w:t>
      </w:r>
      <w:r w:rsidR="007375C2">
        <w:t xml:space="preserve"> </w:t>
      </w:r>
      <w:r>
        <w:t xml:space="preserve">and one the reality we live in. As an MP, </w:t>
      </w:r>
      <w:r w:rsidR="006F5F63">
        <w:t xml:space="preserve">of </w:t>
      </w:r>
      <w:r>
        <w:t xml:space="preserve">all the complaints I get </w:t>
      </w:r>
      <w:r w:rsidR="006F5F63">
        <w:t>No. 1 is</w:t>
      </w:r>
      <w:r>
        <w:t xml:space="preserve"> about access. They have elements of continuity within them, usually when things </w:t>
      </w:r>
      <w:r w:rsidR="00294139">
        <w:t xml:space="preserve">are </w:t>
      </w:r>
      <w:r>
        <w:t xml:space="preserve">going wrong, but the </w:t>
      </w:r>
      <w:r w:rsidR="00294139">
        <w:t>No. 1</w:t>
      </w:r>
      <w:r>
        <w:t xml:space="preserve"> complaint—I do not know if I speak for the panel—is, “I can</w:t>
      </w:r>
      <w:r w:rsidR="009D2975">
        <w:t>’t</w:t>
      </w:r>
      <w:r>
        <w:t xml:space="preserve"> get in to see someone. I can</w:t>
      </w:r>
      <w:r w:rsidR="009D2975">
        <w:t>’</w:t>
      </w:r>
      <w:r>
        <w:t>t get my test. I can</w:t>
      </w:r>
      <w:r w:rsidR="009D2975">
        <w:t>’</w:t>
      </w:r>
      <w:r>
        <w:t>t get to be seen.” How do we as policymakers take that into account</w:t>
      </w:r>
      <w:r w:rsidR="009D2975">
        <w:t>,</w:t>
      </w:r>
      <w:r>
        <w:t xml:space="preserve"> considering </w:t>
      </w:r>
      <w:r w:rsidR="009D2975">
        <w:t xml:space="preserve">that </w:t>
      </w:r>
      <w:r>
        <w:t>continuity, as we have heard, is so clinically important?</w:t>
      </w:r>
    </w:p>
    <w:p w:rsidR="00015801" w:rsidP="00015801">
      <w:pPr>
        <w:pStyle w:val="Answer"/>
      </w:pPr>
      <w:sdt>
        <w:sdtPr>
          <w:alias w:val="Witness"/>
          <w:id w:val="181860535"/>
          <w:placeholder>
            <w:docPart w:val="708B7E002DB14BA4B640EC9A57B459CE"/>
          </w:placeholder>
          <w:richText/>
        </w:sdtPr>
        <w:sdtContent>
          <w:r w:rsidRPr="00BD33A3">
            <w:rPr>
              <w:b/>
              <w:i/>
            </w:rPr>
            <w:t>Dr Sidaway-Lee:</w:t>
          </w:r>
        </w:sdtContent>
      </w:sdt>
      <w:r>
        <w:t xml:space="preserve"> One of the things that would be quite useful would be a public information campaign</w:t>
      </w:r>
      <w:r w:rsidR="00E3030E">
        <w:t>. W</w:t>
      </w:r>
      <w:r>
        <w:t>e know that continuity has all these benefits, but if patients have not experienced continuity they do not understand all those things. When patients do, it is far more about seeing “my GP” and less about seeing “a GP”</w:t>
      </w:r>
      <w:r w:rsidR="00B3670D">
        <w:t>.</w:t>
      </w:r>
      <w:r>
        <w:t xml:space="preserve"> It is the kind of thing that was said before. If they are waiting for a specific GP who knows them well and knows their problem and can help them more, they prefer to wait a bit longer, and that immediate access—</w:t>
      </w:r>
    </w:p>
    <w:p w:rsidR="00015801" w:rsidP="00015801">
      <w:pPr>
        <w:pStyle w:val="Question"/>
        <w:numPr>
          <w:ilvl w:val="0"/>
          <w:numId w:val="9"/>
        </w:numPr>
      </w:pPr>
      <w:sdt>
        <w:sdtPr>
          <w:alias w:val="Member"/>
          <w:tag w:val="&lt;Member mnisId='4781' dodsId=''&gt;"/>
          <w:id w:val="-959191112"/>
          <w:placeholder>
            <w:docPart w:val="708B7E002DB14BA4B640EC9A57B459CE"/>
          </w:placeholder>
          <w:richText/>
        </w:sdtPr>
        <w:sdtContent>
          <w:r w:rsidRPr="00BD33A3">
            <w:rPr>
              <w:b/>
            </w:rPr>
            <w:t>Dr Evans:</w:t>
          </w:r>
        </w:sdtContent>
      </w:sdt>
      <w:r>
        <w:t xml:space="preserve"> Do you have any data on how long people will wait? In my clinical experience, people </w:t>
      </w:r>
      <w:r w:rsidR="00873C1D">
        <w:t>would</w:t>
      </w:r>
      <w:r>
        <w:t xml:space="preserve"> be prepared to wait for two or three weeks, but</w:t>
      </w:r>
      <w:r w:rsidR="000F6BB0">
        <w:t xml:space="preserve"> </w:t>
      </w:r>
      <w:r>
        <w:t xml:space="preserve">in the practice where I worked, </w:t>
      </w:r>
      <w:r w:rsidR="000F6BB0">
        <w:t xml:space="preserve">when </w:t>
      </w:r>
      <w:r>
        <w:t>it started to get to four or five weeks</w:t>
      </w:r>
      <w:r w:rsidR="000F6BB0">
        <w:t xml:space="preserve"> it</w:t>
      </w:r>
      <w:r>
        <w:t xml:space="preserve"> became quite difficult and patients </w:t>
      </w:r>
      <w:r w:rsidR="0017006A">
        <w:t xml:space="preserve">started to </w:t>
      </w:r>
      <w:r>
        <w:t>shop around. Even the most patient ones would shop around. Is there any data to suggest where the sweet spot is for that?</w:t>
      </w:r>
    </w:p>
    <w:p w:rsidR="00015801" w:rsidP="00015801">
      <w:pPr>
        <w:pStyle w:val="Answer"/>
      </w:pPr>
      <w:sdt>
        <w:sdtPr>
          <w:alias w:val="Witness"/>
          <w:id w:val="-1292518107"/>
          <w:placeholder>
            <w:docPart w:val="708B7E002DB14BA4B640EC9A57B459CE"/>
          </w:placeholder>
          <w:richText/>
        </w:sdtPr>
        <w:sdtContent>
          <w:r w:rsidRPr="00BD33A3">
            <w:rPr>
              <w:b/>
              <w:i/>
            </w:rPr>
            <w:t>Dr Sidaway-Lee:</w:t>
          </w:r>
        </w:sdtContent>
      </w:sdt>
      <w:r>
        <w:t xml:space="preserve"> Yes, I do not know</w:t>
      </w:r>
      <w:r w:rsidR="0017006A">
        <w:t xml:space="preserve"> it</w:t>
      </w:r>
      <w:r>
        <w:t xml:space="preserve"> off the top of my head, I am afraid.</w:t>
      </w:r>
    </w:p>
    <w:p w:rsidR="00015801" w:rsidP="00015801">
      <w:pPr>
        <w:pStyle w:val="Question"/>
        <w:numPr>
          <w:ilvl w:val="0"/>
          <w:numId w:val="9"/>
        </w:numPr>
      </w:pPr>
      <w:sdt>
        <w:sdtPr>
          <w:alias w:val="Member"/>
          <w:tag w:val="&lt;Member mnisId='4781' dodsId=''&gt;"/>
          <w:id w:val="-77217841"/>
          <w:placeholder>
            <w:docPart w:val="708B7E002DB14BA4B640EC9A57B459CE"/>
          </w:placeholder>
          <w:richText/>
        </w:sdtPr>
        <w:sdtContent>
          <w:r w:rsidRPr="00BD33A3">
            <w:rPr>
              <w:b/>
            </w:rPr>
            <w:t>Dr Evans:</w:t>
          </w:r>
        </w:sdtContent>
      </w:sdt>
      <w:r>
        <w:t xml:space="preserve"> Could you write to us with that? Is that all right?</w:t>
      </w:r>
    </w:p>
    <w:p w:rsidR="00015801" w:rsidP="00015801">
      <w:pPr>
        <w:pStyle w:val="Answer"/>
      </w:pPr>
      <w:sdt>
        <w:sdtPr>
          <w:alias w:val="Witness"/>
          <w:id w:val="1571000919"/>
          <w:placeholder>
            <w:docPart w:val="708B7E002DB14BA4B640EC9A57B459CE"/>
          </w:placeholder>
          <w:richText/>
        </w:sdtPr>
        <w:sdtContent>
          <w:r w:rsidRPr="00BD33A3">
            <w:rPr>
              <w:b/>
              <w:i/>
            </w:rPr>
            <w:t>Dr Sidaway-Lee:</w:t>
          </w:r>
        </w:sdtContent>
      </w:sdt>
      <w:r>
        <w:t xml:space="preserve"> Yes, I can try to find that.</w:t>
      </w:r>
    </w:p>
    <w:p w:rsidR="00015801" w:rsidP="00B3670D">
      <w:pPr>
        <w:pStyle w:val="Question"/>
      </w:pPr>
      <w:sdt>
        <w:sdtPr>
          <w:alias w:val="Member"/>
          <w:tag w:val="&lt;Member mnisId='4781' dodsId=''&gt;"/>
          <w:id w:val="180938134"/>
          <w:placeholder>
            <w:docPart w:val="708B7E002DB14BA4B640EC9A57B459CE"/>
          </w:placeholder>
          <w:richText/>
        </w:sdtPr>
        <w:sdtContent>
          <w:r w:rsidRPr="00B3670D">
            <w:rPr>
              <w:b/>
            </w:rPr>
            <w:t>Dr Evans:</w:t>
          </w:r>
        </w:sdtContent>
      </w:sdt>
      <w:r>
        <w:t xml:space="preserve"> Thank you. To put continuity into practice, do you have a vehicle that would be useful? Is it a DES? Is it a LES? Should it be a Government fund that comes down from—</w:t>
      </w:r>
    </w:p>
    <w:p w:rsidR="00015801" w:rsidP="00015801">
      <w:pPr>
        <w:pStyle w:val="Remark"/>
      </w:pPr>
      <w:sdt>
        <w:sdtPr>
          <w:alias w:val="Member"/>
          <w:tag w:val="&lt;Member mnisId='4780' dodsId=''&gt;"/>
          <w:id w:val="592907766"/>
          <w:placeholder>
            <w:docPart w:val="708B7E002DB14BA4B640EC9A57B459CE"/>
          </w:placeholder>
          <w:richText/>
        </w:sdtPr>
        <w:sdtContent>
          <w:r w:rsidRPr="00BD33A3">
            <w:rPr>
              <w:b/>
            </w:rPr>
            <w:t>Laura Trott:</w:t>
          </w:r>
        </w:sdtContent>
      </w:sdt>
      <w:r>
        <w:t xml:space="preserve"> What is a DES or a LES?</w:t>
      </w:r>
    </w:p>
    <w:p w:rsidR="00015801" w:rsidP="00B3670D">
      <w:pPr>
        <w:pStyle w:val="Remark"/>
      </w:pPr>
      <w:sdt>
        <w:sdtPr>
          <w:alias w:val="Member"/>
          <w:tag w:val="&lt;Member mnisId='4781' dodsId=''&gt;"/>
          <w:id w:val="-1444841735"/>
          <w:placeholder>
            <w:docPart w:val="708B7E002DB14BA4B640EC9A57B459CE"/>
          </w:placeholder>
          <w:richText/>
        </w:sdtPr>
        <w:sdtContent>
          <w:r w:rsidRPr="00B3670D">
            <w:rPr>
              <w:b/>
            </w:rPr>
            <w:t>Dr Evans:</w:t>
          </w:r>
        </w:sdtContent>
      </w:sdt>
      <w:r>
        <w:t xml:space="preserve"> Sorry, they are enhanced services. They are local enhanced services, and they are a way of getting GPs to provide a certain type of service—smears, for example, or something you want to concentrate on. </w:t>
      </w:r>
      <w:r>
        <w:t>If continuity of care was going to be something we really wanted to push, should it be a top-down NHS England fund? Is it something that PCNs and CCGs could be providing? Dr Rosen, you are smiling at this. Would you like to come in instead?</w:t>
      </w:r>
    </w:p>
    <w:p w:rsidR="00015801" w:rsidP="00015801">
      <w:pPr>
        <w:pStyle w:val="Answer"/>
      </w:pPr>
      <w:sdt>
        <w:sdtPr>
          <w:alias w:val="Witness"/>
          <w:id w:val="-55016358"/>
          <w:placeholder>
            <w:docPart w:val="708B7E002DB14BA4B640EC9A57B459CE"/>
          </w:placeholder>
          <w:richText/>
        </w:sdtPr>
        <w:sdtContent>
          <w:r w:rsidRPr="00BD33A3">
            <w:rPr>
              <w:b/>
              <w:i/>
            </w:rPr>
            <w:t>Dr Rosen:</w:t>
          </w:r>
        </w:sdtContent>
      </w:sdt>
      <w:r>
        <w:t xml:space="preserve"> I had a conversation with a GP last week who described himself as being on the hamster wheel of doom, which I thought was a great phrase, because he is micro-incentivised for so many different things. In general, we are inundated by micro-incentives. We need whole-scale transformation of the way we are willing to work. Paying for another extra thing is probably not the way to do it, but </w:t>
      </w:r>
      <w:r w:rsidR="00AE0E69">
        <w:t>ra</w:t>
      </w:r>
      <w:r w:rsidR="00BD335F">
        <w:t xml:space="preserve">ther </w:t>
      </w:r>
      <w:r>
        <w:t xml:space="preserve">building a vision for the kind of range of functions that have to be delivered by whatever kind of organisation can deliver </w:t>
      </w:r>
      <w:r w:rsidR="00E376F5">
        <w:t>them</w:t>
      </w:r>
      <w:r>
        <w:t xml:space="preserve"> that has GPs in it and probably some other staff.</w:t>
      </w:r>
    </w:p>
    <w:p w:rsidR="00015801" w:rsidP="00015801">
      <w:pPr>
        <w:pStyle w:val="Question"/>
        <w:numPr>
          <w:ilvl w:val="0"/>
          <w:numId w:val="9"/>
        </w:numPr>
      </w:pPr>
      <w:sdt>
        <w:sdtPr>
          <w:alias w:val="Member"/>
          <w:tag w:val="&lt;Member mnisId='4781' dodsId=''&gt;"/>
          <w:id w:val="-239176245"/>
          <w:placeholder>
            <w:docPart w:val="708B7E002DB14BA4B640EC9A57B459CE"/>
          </w:placeholder>
          <w:richText/>
        </w:sdtPr>
        <w:sdtContent>
          <w:r w:rsidRPr="00BD33A3">
            <w:rPr>
              <w:b/>
            </w:rPr>
            <w:t>Dr Evans:</w:t>
          </w:r>
        </w:sdtContent>
      </w:sdt>
      <w:r>
        <w:t xml:space="preserve"> We need to build again rather than use </w:t>
      </w:r>
      <w:r w:rsidR="00DB207A">
        <w:t>QOF or</w:t>
      </w:r>
      <w:r>
        <w:t xml:space="preserve"> any of the other scales.</w:t>
      </w:r>
    </w:p>
    <w:p w:rsidR="00015801" w:rsidP="00015801">
      <w:pPr>
        <w:pStyle w:val="Answer"/>
      </w:pPr>
      <w:sdt>
        <w:sdtPr>
          <w:alias w:val="Witness"/>
          <w:id w:val="723026493"/>
          <w:placeholder>
            <w:docPart w:val="708B7E002DB14BA4B640EC9A57B459CE"/>
          </w:placeholder>
          <w:richText/>
        </w:sdtPr>
        <w:sdtContent>
          <w:r w:rsidRPr="00BD33A3">
            <w:rPr>
              <w:b/>
              <w:i/>
            </w:rPr>
            <w:t>Dr Rosen:</w:t>
          </w:r>
        </w:sdtContent>
      </w:sdt>
      <w:r>
        <w:t xml:space="preserve"> Yes. If you want him off the hamster wheel of doom, you probably need to.</w:t>
      </w:r>
    </w:p>
    <w:p w:rsidR="00015801" w:rsidP="00015801">
      <w:pPr>
        <w:pStyle w:val="Question"/>
        <w:numPr>
          <w:ilvl w:val="0"/>
          <w:numId w:val="9"/>
        </w:numPr>
      </w:pPr>
      <w:sdt>
        <w:sdtPr>
          <w:alias w:val="Member"/>
          <w:tag w:val="&lt;Member mnisId='4411' dodsId='105910'&gt;"/>
          <w:id w:val="-1813715179"/>
          <w:placeholder>
            <w:docPart w:val="708B7E002DB14BA4B640EC9A57B459CE"/>
          </w:placeholder>
          <w:richText/>
        </w:sdtPr>
        <w:sdtContent>
          <w:r w:rsidRPr="00BD33A3">
            <w:rPr>
              <w:b/>
            </w:rPr>
            <w:t>Lucy Allan:</w:t>
          </w:r>
        </w:sdtContent>
      </w:sdt>
      <w:r>
        <w:t xml:space="preserve"> Professor </w:t>
      </w:r>
      <w:r w:rsidRPr="00806882">
        <w:rPr>
          <w:iCs/>
        </w:rPr>
        <w:t>Hunsk</w:t>
      </w:r>
      <w:r w:rsidRPr="00806882" w:rsidR="00725428">
        <w:rPr>
          <w:bCs/>
          <w:iCs/>
        </w:rPr>
        <w:t>å</w:t>
      </w:r>
      <w:r w:rsidRPr="00806882">
        <w:rPr>
          <w:iCs/>
        </w:rPr>
        <w:t>r</w:t>
      </w:r>
      <w:r>
        <w:t>, what are the obstacles and resistance that you encountered in making the transition from the one system to the preferred GP practice? Were GPs resistant to the idea initially?</w:t>
      </w:r>
    </w:p>
    <w:p w:rsidR="00015801" w:rsidP="00015801">
      <w:pPr>
        <w:pStyle w:val="Answer"/>
      </w:pPr>
      <w:sdt>
        <w:sdtPr>
          <w:alias w:val="Witness"/>
          <w:id w:val="1974943046"/>
          <w:placeholder>
            <w:docPart w:val="708B7E002DB14BA4B640EC9A57B459CE"/>
          </w:placeholder>
          <w:richText/>
        </w:sdtPr>
        <w:sdtContent>
          <w:r w:rsidRPr="00BD33A3">
            <w:rPr>
              <w:b/>
              <w:i/>
            </w:rPr>
            <w:t>Professor Hunsk</w:t>
          </w:r>
          <w:r w:rsidR="00725428">
            <w:rPr>
              <w:b/>
              <w:i/>
            </w:rPr>
            <w:t>å</w:t>
          </w:r>
          <w:r w:rsidRPr="00BD33A3">
            <w:rPr>
              <w:b/>
              <w:i/>
            </w:rPr>
            <w:t>r:</w:t>
          </w:r>
        </w:sdtContent>
      </w:sdt>
      <w:r>
        <w:t xml:space="preserve"> The GPs were not resistant to the idea, but there were definitely tough negotiations </w:t>
      </w:r>
      <w:r w:rsidR="008E3E01">
        <w:t>on</w:t>
      </w:r>
      <w:r>
        <w:t xml:space="preserve"> the contracts and what should be expected. We had a new regulation saying that the maximum waiting time for an appointment is five days, which is rather tough,</w:t>
      </w:r>
      <w:r w:rsidR="008E3E01">
        <w:t xml:space="preserve"> and</w:t>
      </w:r>
      <w:r>
        <w:t xml:space="preserve"> not all can do that. We also have in regulations that you have to see a certain percentage of your patients as emergency appointment</w:t>
      </w:r>
      <w:r w:rsidR="00AD78E1">
        <w:t>s</w:t>
      </w:r>
      <w:r>
        <w:t>. You should have access to your GP every day</w:t>
      </w:r>
      <w:r w:rsidR="00AD78E1">
        <w:t>, or his or her locum.</w:t>
      </w:r>
      <w:r>
        <w:t xml:space="preserve"> That has meant that we can organise the practice so that you see someone else. </w:t>
      </w:r>
    </w:p>
    <w:p w:rsidR="00015801" w:rsidP="00015801">
      <w:pPr>
        <w:pStyle w:val="Answer"/>
      </w:pPr>
      <w:r>
        <w:t xml:space="preserve">In many practices, if you have five doctors, you can say that doctor </w:t>
      </w:r>
      <w:r w:rsidR="007161AF">
        <w:t>1</w:t>
      </w:r>
      <w:r>
        <w:t xml:space="preserve"> has emergencies on Monday, doctor </w:t>
      </w:r>
      <w:r w:rsidR="007161AF">
        <w:t>2</w:t>
      </w:r>
      <w:r>
        <w:t xml:space="preserve"> has emergencies on Tuesday, and put half of the appointments aside for that, and that will be enough. I had four to six slots </w:t>
      </w:r>
      <w:r w:rsidR="007161AF">
        <w:t xml:space="preserve">a day </w:t>
      </w:r>
      <w:r>
        <w:t>for emergencies. That was enough for me. The rest of the week my colleagues took over</w:t>
      </w:r>
      <w:r w:rsidR="00F06787">
        <w:t xml:space="preserve"> for me</w:t>
      </w:r>
      <w:r>
        <w:t>, one or two each day</w:t>
      </w:r>
      <w:r w:rsidR="00F06787">
        <w:t>,</w:t>
      </w:r>
      <w:r>
        <w:t xml:space="preserve"> with my small list. People accept that. </w:t>
      </w:r>
    </w:p>
    <w:p w:rsidR="00015801" w:rsidP="00015801">
      <w:pPr>
        <w:pStyle w:val="Answer"/>
      </w:pPr>
      <w:r>
        <w:t>We have a slogan for out-of-hours services in Norway</w:t>
      </w:r>
      <w:r w:rsidR="00A72684">
        <w:t>:</w:t>
      </w:r>
      <w:r>
        <w:t xml:space="preserve"> “It is for everyone but not for everything</w:t>
      </w:r>
      <w:r w:rsidR="00A72684">
        <w:t>.</w:t>
      </w:r>
      <w:r>
        <w:t>” That may be a good idea for British general practice for the campaign that you mentioned. People should know that</w:t>
      </w:r>
      <w:r w:rsidR="00A72684">
        <w:t>, yes,</w:t>
      </w:r>
      <w:r>
        <w:t xml:space="preserve"> you have a personal GP</w:t>
      </w:r>
      <w:r w:rsidR="00A72684">
        <w:t>,</w:t>
      </w:r>
      <w:r>
        <w:t xml:space="preserve"> but you do not need to see him or her every time for everything. If you can accept that, </w:t>
      </w:r>
      <w:r w:rsidR="00BE49F0">
        <w:t>it</w:t>
      </w:r>
      <w:r>
        <w:t xml:space="preserve"> means that you can have space for good continuity for the rest of the things. Your lists are too long.</w:t>
      </w:r>
    </w:p>
    <w:p w:rsidR="00015801" w:rsidP="00015801">
      <w:pPr>
        <w:pStyle w:val="Question"/>
        <w:numPr>
          <w:ilvl w:val="0"/>
          <w:numId w:val="9"/>
        </w:numPr>
      </w:pPr>
      <w:sdt>
        <w:sdtPr>
          <w:alias w:val="Member"/>
          <w:tag w:val="&lt;Member mnisId='4411' dodsId='105910'&gt;"/>
          <w:id w:val="723637324"/>
          <w:placeholder>
            <w:docPart w:val="708B7E002DB14BA4B640EC9A57B459CE"/>
          </w:placeholder>
          <w:richText/>
        </w:sdtPr>
        <w:sdtContent>
          <w:r w:rsidRPr="00BD33A3">
            <w:rPr>
              <w:b/>
            </w:rPr>
            <w:t>Lucy Allan:</w:t>
          </w:r>
        </w:sdtContent>
      </w:sdt>
      <w:r>
        <w:t xml:space="preserve"> When you were doing th</w:t>
      </w:r>
      <w:r w:rsidR="00BE49F0">
        <w:t>o</w:t>
      </w:r>
      <w:r>
        <w:t>se tough negotiations, were you able to sell the idea that morale and retention would be improved, or was that not something you knew at that stage? Subsequently, have you identified that as</w:t>
      </w:r>
      <w:r w:rsidR="00E43165">
        <w:t xml:space="preserve"> a</w:t>
      </w:r>
      <w:r w:rsidR="0066780F">
        <w:t>n effect?</w:t>
      </w:r>
    </w:p>
    <w:p w:rsidR="00015801" w:rsidP="00015801">
      <w:pPr>
        <w:pStyle w:val="Answer"/>
      </w:pPr>
      <w:sdt>
        <w:sdtPr>
          <w:alias w:val="Witness"/>
          <w:id w:val="1835030368"/>
          <w:placeholder>
            <w:docPart w:val="708B7E002DB14BA4B640EC9A57B459CE"/>
          </w:placeholder>
          <w:richText/>
        </w:sdtPr>
        <w:sdtContent>
          <w:r w:rsidRPr="00BD33A3">
            <w:rPr>
              <w:b/>
              <w:i/>
            </w:rPr>
            <w:t>Professor Hunsk</w:t>
          </w:r>
          <w:r w:rsidR="00725428">
            <w:rPr>
              <w:b/>
              <w:i/>
            </w:rPr>
            <w:t>å</w:t>
          </w:r>
          <w:r w:rsidRPr="00BD33A3">
            <w:rPr>
              <w:b/>
              <w:i/>
            </w:rPr>
            <w:t>r:</w:t>
          </w:r>
        </w:sdtContent>
      </w:sdt>
      <w:r>
        <w:t xml:space="preserve"> We were in a situation where almost all GPs at the time really wanted the personal list because we had lived in a world where people went from practice to practice and we did not have a digital system that we could read across practices. It was new</w:t>
      </w:r>
      <w:r w:rsidR="001A4F75">
        <w:t>s</w:t>
      </w:r>
      <w:r>
        <w:t xml:space="preserve"> stories</w:t>
      </w:r>
      <w:r w:rsidR="001A4F75">
        <w:t xml:space="preserve">, </w:t>
      </w:r>
      <w:r>
        <w:t>new</w:t>
      </w:r>
      <w:r w:rsidR="001A4F75">
        <w:t>s</w:t>
      </w:r>
      <w:r>
        <w:t xml:space="preserve"> stories. Some doctors over there did that and another one had referred for this and another for that. It was so clear that doctors wanted to have their lists so</w:t>
      </w:r>
      <w:r w:rsidR="00E4000C">
        <w:t xml:space="preserve"> that</w:t>
      </w:r>
      <w:r>
        <w:t xml:space="preserve"> they could control, overlook, know and handle their patients.</w:t>
      </w:r>
    </w:p>
    <w:p w:rsidR="00015801" w:rsidP="00015801">
      <w:pPr>
        <w:pStyle w:val="Question"/>
        <w:numPr>
          <w:ilvl w:val="0"/>
          <w:numId w:val="9"/>
        </w:numPr>
      </w:pPr>
      <w:sdt>
        <w:sdtPr>
          <w:alias w:val="Member"/>
          <w:tag w:val="&lt;Member mnisId='4411' dodsId='105910'&gt;"/>
          <w:id w:val="-1970194931"/>
          <w:placeholder>
            <w:docPart w:val="708B7E002DB14BA4B640EC9A57B459CE"/>
          </w:placeholder>
          <w:richText/>
        </w:sdtPr>
        <w:sdtContent>
          <w:r w:rsidRPr="00BD33A3">
            <w:rPr>
              <w:b/>
            </w:rPr>
            <w:t>Lucy Allan:</w:t>
          </w:r>
        </w:sdtContent>
      </w:sdt>
      <w:r>
        <w:t xml:space="preserve"> Dr Rosen, do you think that it is viable for every single practice to operate a personal list?</w:t>
      </w:r>
    </w:p>
    <w:p w:rsidR="00F922EC" w:rsidP="00015801">
      <w:pPr>
        <w:pStyle w:val="Answer"/>
      </w:pPr>
      <w:sdt>
        <w:sdtPr>
          <w:alias w:val="Witness"/>
          <w:id w:val="-779643235"/>
          <w:placeholder>
            <w:docPart w:val="708B7E002DB14BA4B640EC9A57B459CE"/>
          </w:placeholder>
          <w:richText/>
        </w:sdtPr>
        <w:sdtContent>
          <w:r w:rsidRPr="00BD33A3" w:rsidR="00015801">
            <w:rPr>
              <w:b/>
              <w:i/>
            </w:rPr>
            <w:t>Dr Rosen:</w:t>
          </w:r>
        </w:sdtContent>
      </w:sdt>
      <w:r w:rsidR="00015801">
        <w:t xml:space="preserve"> To some extent we do because, as you heard, we all have a name at the top of the computer. That is our personal list. We do not </w:t>
      </w:r>
      <w:r w:rsidR="009211C3">
        <w:t xml:space="preserve">necessarily </w:t>
      </w:r>
      <w:r w:rsidR="00015801">
        <w:t>pay enough attention to it, but we have one. The question is how to get us to pay more attention to it in a way that will improve outcomes and patient experience.</w:t>
      </w:r>
    </w:p>
    <w:p w:rsidR="00015801" w:rsidP="00015801">
      <w:pPr>
        <w:pStyle w:val="Answer"/>
      </w:pPr>
      <w:r>
        <w:t xml:space="preserve">To </w:t>
      </w:r>
      <w:r>
        <w:t>step back a little bit and pick up on various comments that have been made</w:t>
      </w:r>
      <w:r>
        <w:t xml:space="preserve">, </w:t>
      </w:r>
      <w:r>
        <w:t>Dr Evans was right to say that some younger GPs do not particularly care much about continuity. Maybe they will as they progress through their careers.</w:t>
      </w:r>
      <w:r w:rsidR="00980101">
        <w:t xml:space="preserve"> </w:t>
      </w:r>
      <w:r>
        <w:t xml:space="preserve">One of the ways you can organise care if you have a balance between access and continuity is that if you love continuity you can spend a bit more time doing it and less in the acute clinics, and if you are not so interested you can put all your locums into the acute clinics where it does not matter if they do not know the people who are there. </w:t>
      </w:r>
    </w:p>
    <w:p w:rsidR="00015801" w:rsidP="00015801">
      <w:pPr>
        <w:pStyle w:val="Answer"/>
      </w:pPr>
      <w:r>
        <w:t>There is another component that is essential and helps to target it</w:t>
      </w:r>
      <w:r w:rsidR="005C0141">
        <w:t>,</w:t>
      </w:r>
      <w:r>
        <w:t xml:space="preserve"> in so far as you can. We have not talked much about patients, but in the project that we did in my practice to improve continuity</w:t>
      </w:r>
      <w:r w:rsidR="00B3167F">
        <w:t>,</w:t>
      </w:r>
      <w:r>
        <w:t xml:space="preserve"> we had a big focus on patients. We had slides in the waiting room. They are not very full now. We could send out texts and messages. We gave scripts to GPs, and we gave them visiting cards to give to patients </w:t>
      </w:r>
      <w:r w:rsidR="004D1AAF">
        <w:t>that said</w:t>
      </w:r>
      <w:r>
        <w:t>, “I am in on Monday and Wednesday. In your situation now</w:t>
      </w:r>
      <w:r w:rsidR="004D1AAF">
        <w:t>,</w:t>
      </w:r>
      <w:r>
        <w:t xml:space="preserve"> you will really benefit from continuity</w:t>
      </w:r>
      <w:r w:rsidR="004F2FE0">
        <w:t>.</w:t>
      </w:r>
      <w:r>
        <w:t xml:space="preserve">” </w:t>
      </w:r>
      <w:r w:rsidR="004F2FE0">
        <w:t>Y</w:t>
      </w:r>
      <w:r>
        <w:t>ou help them to know when it is important and when it is not</w:t>
      </w:r>
      <w:r w:rsidR="004F2FE0">
        <w:t>,</w:t>
      </w:r>
      <w:r>
        <w:t xml:space="preserve"> if they are less interested. There are ways of targeting it.</w:t>
      </w:r>
    </w:p>
    <w:p w:rsidR="00015801" w:rsidP="00015801">
      <w:pPr>
        <w:pStyle w:val="Question"/>
        <w:numPr>
          <w:ilvl w:val="0"/>
          <w:numId w:val="9"/>
        </w:numPr>
      </w:pPr>
      <w:sdt>
        <w:sdtPr>
          <w:alias w:val="Member"/>
          <w:tag w:val="&lt;Member mnisId='4411' dodsId='105910'&gt;"/>
          <w:id w:val="-1410987027"/>
          <w:placeholder>
            <w:docPart w:val="708B7E002DB14BA4B640EC9A57B459CE"/>
          </w:placeholder>
          <w:richText/>
        </w:sdtPr>
        <w:sdtContent>
          <w:r w:rsidRPr="00BD33A3">
            <w:rPr>
              <w:b/>
            </w:rPr>
            <w:t>Lucy Allan:</w:t>
          </w:r>
        </w:sdtContent>
      </w:sdt>
      <w:r>
        <w:t xml:space="preserve"> Dr Sidaway-Lee, do you share the view that younger GPs are less enthusiastic about this model of care?</w:t>
      </w:r>
    </w:p>
    <w:p w:rsidR="00015801" w:rsidP="00015801">
      <w:pPr>
        <w:pStyle w:val="Answer"/>
      </w:pPr>
      <w:sdt>
        <w:sdtPr>
          <w:alias w:val="Witness"/>
          <w:id w:val="-1518305151"/>
          <w:placeholder>
            <w:docPart w:val="708B7E002DB14BA4B640EC9A57B459CE"/>
          </w:placeholder>
          <w:richText/>
        </w:sdtPr>
        <w:sdtContent>
          <w:r w:rsidRPr="00BD33A3">
            <w:rPr>
              <w:b/>
              <w:i/>
            </w:rPr>
            <w:t>Dr Sidaway-Lee:</w:t>
          </w:r>
        </w:sdtContent>
      </w:sdt>
      <w:r>
        <w:t xml:space="preserve"> Some can be. As has been said, the problem is that a lot of them do not see continuity of care. When they do, they tend to be quite keen. We often hear about registrars who train in a personalised practice and then go on to join that practice because they like the model and they want to have a list. One of the things that we would recommend would be exposing trainees to personalised practices as much as possible. That is something we are working on at the moment.</w:t>
      </w:r>
    </w:p>
    <w:p w:rsidR="00015801" w:rsidP="00015801">
      <w:pPr>
        <w:pStyle w:val="Question"/>
        <w:numPr>
          <w:ilvl w:val="0"/>
          <w:numId w:val="9"/>
        </w:numPr>
      </w:pPr>
      <w:sdt>
        <w:sdtPr>
          <w:alias w:val="Member"/>
          <w:tag w:val="&lt;Member mnisId='4411' dodsId='105910'&gt;"/>
          <w:id w:val="1020433080"/>
          <w:placeholder>
            <w:docPart w:val="708B7E002DB14BA4B640EC9A57B459CE"/>
          </w:placeholder>
          <w:richText/>
        </w:sdtPr>
        <w:sdtContent>
          <w:r w:rsidRPr="00BD33A3">
            <w:rPr>
              <w:b/>
            </w:rPr>
            <w:t>Lucy Allan:</w:t>
          </w:r>
        </w:sdtContent>
      </w:sdt>
      <w:r>
        <w:t xml:space="preserve"> What do they perceive the disadvantages to be? </w:t>
      </w:r>
      <w:r w:rsidR="00E01560">
        <w:t>Do they feel</w:t>
      </w:r>
      <w:r>
        <w:t xml:space="preserve"> that it is more onerous or too much of a burden? Why is there resistance to it?</w:t>
      </w:r>
    </w:p>
    <w:p w:rsidR="00015801" w:rsidP="00015801">
      <w:pPr>
        <w:pStyle w:val="Answer"/>
      </w:pPr>
      <w:sdt>
        <w:sdtPr>
          <w:alias w:val="Witness"/>
          <w:id w:val="-1924711926"/>
          <w:placeholder>
            <w:docPart w:val="708B7E002DB14BA4B640EC9A57B459CE"/>
          </w:placeholder>
          <w:richText/>
        </w:sdtPr>
        <w:sdtContent>
          <w:r w:rsidRPr="00BD33A3">
            <w:rPr>
              <w:b/>
              <w:i/>
            </w:rPr>
            <w:t>Dr Sidaway-Lee:</w:t>
          </w:r>
        </w:sdtContent>
      </w:sdt>
      <w:r>
        <w:t xml:space="preserve"> That is part of it. They perceive it as more work because, if they have a list, they have to see those patients on the list and their test results and things like that, </w:t>
      </w:r>
      <w:r w:rsidR="00F73D9C">
        <w:t xml:space="preserve">and they feel that is extra work, </w:t>
      </w:r>
      <w:r>
        <w:t xml:space="preserve">although they are probably doing the same amount of work, just for different patients, so I am not sure that is accurate. The other issue is that some of them are concerned about having </w:t>
      </w:r>
      <w:r w:rsidR="00F73D9C">
        <w:t>the</w:t>
      </w:r>
      <w:r>
        <w:t xml:space="preserve"> responsibility. If they have only just finished their training, it is quite daunting to be told, “These are your patients. Go off and deal with them,” without even the chance that an older GP—</w:t>
      </w:r>
      <w:r w:rsidR="00CC3388">
        <w:t>as they perceive it</w:t>
      </w:r>
      <w:r>
        <w:t xml:space="preserve"> anyway—will see the patient the next time. There is perhaps some scope for support for newer GPs.</w:t>
      </w:r>
    </w:p>
    <w:p w:rsidR="00015801" w:rsidP="00B3670D">
      <w:pPr>
        <w:pStyle w:val="Question"/>
      </w:pPr>
      <w:sdt>
        <w:sdtPr>
          <w:alias w:val="Member"/>
          <w:tag w:val="&lt;Member mnisId='4411' dodsId='105910'&gt;"/>
          <w:id w:val="1064534084"/>
          <w:placeholder>
            <w:docPart w:val="708B7E002DB14BA4B640EC9A57B459CE"/>
          </w:placeholder>
          <w:richText/>
        </w:sdtPr>
        <w:sdtContent>
          <w:r w:rsidRPr="00B3670D">
            <w:rPr>
              <w:b/>
            </w:rPr>
            <w:t>Lucy Allan:</w:t>
          </w:r>
        </w:sdtContent>
      </w:sdt>
      <w:r>
        <w:t xml:space="preserve"> That is a very good point.</w:t>
      </w:r>
      <w:r w:rsidR="001D44E3">
        <w:t xml:space="preserve"> Professor Hunsk</w:t>
      </w:r>
      <w:r w:rsidRPr="001D44E3" w:rsidR="001D44E3">
        <w:rPr>
          <w:bCs/>
          <w:iCs/>
        </w:rPr>
        <w:t>å</w:t>
      </w:r>
      <w:r w:rsidR="001D44E3">
        <w:rPr>
          <w:bCs/>
          <w:iCs/>
        </w:rPr>
        <w:t>r?</w:t>
      </w:r>
    </w:p>
    <w:p w:rsidR="00F84FC8" w:rsidP="00015801">
      <w:pPr>
        <w:pStyle w:val="Answer"/>
      </w:pPr>
      <w:sdt>
        <w:sdtPr>
          <w:alias w:val="Witness"/>
          <w:id w:val="1051192182"/>
          <w:placeholder>
            <w:docPart w:val="708B7E002DB14BA4B640EC9A57B459CE"/>
          </w:placeholder>
          <w:richText/>
        </w:sdtPr>
        <w:sdtContent>
          <w:r w:rsidRPr="00BD33A3" w:rsidR="00015801">
            <w:rPr>
              <w:b/>
              <w:i/>
            </w:rPr>
            <w:t>Professor Hunsk</w:t>
          </w:r>
          <w:r w:rsidR="00725428">
            <w:rPr>
              <w:b/>
              <w:i/>
            </w:rPr>
            <w:t>å</w:t>
          </w:r>
          <w:r w:rsidRPr="00BD33A3" w:rsidR="00015801">
            <w:rPr>
              <w:b/>
              <w:i/>
            </w:rPr>
            <w:t>r:</w:t>
          </w:r>
        </w:sdtContent>
      </w:sdt>
      <w:r w:rsidR="00015801">
        <w:t xml:space="preserve"> </w:t>
      </w:r>
      <w:r w:rsidR="00722970">
        <w:t>Y</w:t>
      </w:r>
      <w:r w:rsidR="00015801">
        <w:t xml:space="preserve">oung colleagues do not see it </w:t>
      </w:r>
      <w:r w:rsidR="00722970">
        <w:t>a</w:t>
      </w:r>
      <w:r w:rsidR="00015801">
        <w:t>s less work in the long term. Some of the fault is on us as educators</w:t>
      </w:r>
      <w:r w:rsidR="00722970">
        <w:t>,</w:t>
      </w:r>
      <w:r w:rsidR="00015801">
        <w:t xml:space="preserve"> </w:t>
      </w:r>
      <w:r w:rsidR="00702A5E">
        <w:t>and</w:t>
      </w:r>
      <w:r w:rsidR="00015801">
        <w:t xml:space="preserve"> specialist training and so on. </w:t>
      </w:r>
      <w:r w:rsidR="000B1980">
        <w:t xml:space="preserve">It is about the perspective. </w:t>
      </w:r>
      <w:r w:rsidR="00015801">
        <w:t>W</w:t>
      </w:r>
      <w:r w:rsidR="002178DA">
        <w:t>orking in a continuity perspective, I</w:t>
      </w:r>
      <w:r w:rsidR="00015801">
        <w:t xml:space="preserve"> know which of my patients are smokers. I do not need to ask them every time and then tick that I have asked them. My task is to prevent them </w:t>
      </w:r>
      <w:r>
        <w:t xml:space="preserve">from </w:t>
      </w:r>
      <w:r w:rsidR="00015801">
        <w:t xml:space="preserve">getting lung cancer in 20 years’ time. I </w:t>
      </w:r>
      <w:r w:rsidR="00366F12">
        <w:t>can find the right time to have that</w:t>
      </w:r>
      <w:r w:rsidR="00015801">
        <w:t xml:space="preserve"> discussion. For high blood pressure, I do not care so much what the pressure is today. My real task is to prevent them from having renal failure or myocardial infarction in 10 or 15 years.</w:t>
      </w:r>
    </w:p>
    <w:p w:rsidR="00015801" w:rsidP="00015801">
      <w:pPr>
        <w:pStyle w:val="Answer"/>
      </w:pPr>
      <w:r>
        <w:t xml:space="preserve">That is the perspective when you have continuity. If </w:t>
      </w:r>
      <w:r w:rsidR="00F84FC8">
        <w:t>they</w:t>
      </w:r>
      <w:r>
        <w:t xml:space="preserve"> are just shopping around, no one will have that perspective. As policymakers, that is the perspective you should have</w:t>
      </w:r>
      <w:r w:rsidR="007C1423">
        <w:t xml:space="preserve">; you can </w:t>
      </w:r>
      <w:r>
        <w:t>be part of a system sparing the hospital sector from 25% of the emergencies.</w:t>
      </w:r>
    </w:p>
    <w:p w:rsidR="00015801" w:rsidP="00015801">
      <w:pPr>
        <w:pStyle w:val="Remark"/>
      </w:pPr>
      <w:sdt>
        <w:sdtPr>
          <w:alias w:val="Member"/>
          <w:tag w:val="&lt;Member mnisId='4411' dodsId='105910'&gt;"/>
          <w:id w:val="794185275"/>
          <w:placeholder>
            <w:docPart w:val="708B7E002DB14BA4B640EC9A57B459CE"/>
          </w:placeholder>
          <w:richText/>
        </w:sdtPr>
        <w:sdtContent>
          <w:r w:rsidRPr="00BD33A3">
            <w:rPr>
              <w:b/>
            </w:rPr>
            <w:t>Lucy Allan:</w:t>
          </w:r>
        </w:sdtContent>
      </w:sdt>
      <w:r>
        <w:t xml:space="preserve"> Yes.</w:t>
      </w:r>
    </w:p>
    <w:p w:rsidR="00015801" w:rsidP="00015801">
      <w:pPr>
        <w:pStyle w:val="Question"/>
        <w:numPr>
          <w:ilvl w:val="0"/>
          <w:numId w:val="9"/>
        </w:numPr>
      </w:pPr>
      <w:sdt>
        <w:sdtPr>
          <w:alias w:val="Member"/>
          <w:tag w:val="&lt;Member mnisId='4781' dodsId=''&gt;"/>
          <w:id w:val="1140229793"/>
          <w:placeholder>
            <w:docPart w:val="708B7E002DB14BA4B640EC9A57B459CE"/>
          </w:placeholder>
          <w:richText/>
        </w:sdtPr>
        <w:sdtContent>
          <w:r w:rsidRPr="00BD33A3">
            <w:rPr>
              <w:b/>
            </w:rPr>
            <w:t>Dr Evans:</w:t>
          </w:r>
        </w:sdtContent>
      </w:sdt>
      <w:r>
        <w:t xml:space="preserve"> Kate, </w:t>
      </w:r>
      <w:r w:rsidR="00EF6FF3">
        <w:t>can I pick up another point?</w:t>
      </w:r>
      <w:r>
        <w:t xml:space="preserve"> In a previous session, we heard two GPs who were talking about burnout, and they said they had moved to </w:t>
      </w:r>
      <w:r w:rsidR="00144DD0">
        <w:t xml:space="preserve">being </w:t>
      </w:r>
      <w:r>
        <w:t xml:space="preserve">either locums or sessional GPs on the basis that it would allow them to protect their own practice. They were able to deliver to those patients in that timescale without going home worried sick that they had done something wrong. There is self-management </w:t>
      </w:r>
      <w:r w:rsidR="005329F5">
        <w:t>by</w:t>
      </w:r>
      <w:r>
        <w:t xml:space="preserve"> turning towards being a locum or a salaried GP</w:t>
      </w:r>
      <w:r w:rsidR="00852005">
        <w:t>—</w:t>
      </w:r>
      <w:r>
        <w:t>a work/life balance, in essence, given</w:t>
      </w:r>
      <w:r w:rsidR="00144DD0">
        <w:t xml:space="preserve"> that</w:t>
      </w:r>
      <w:r>
        <w:t xml:space="preserve"> it is so stressful. How much do you think that is playing out in the reality of particularly younger GPs who have not seen the benefits of what it is like to have holistic GP? Is that a reality that you are seeing?</w:t>
      </w:r>
    </w:p>
    <w:p w:rsidR="00015801" w:rsidP="00015801">
      <w:pPr>
        <w:pStyle w:val="Answer"/>
      </w:pPr>
      <w:sdt>
        <w:sdtPr>
          <w:alias w:val="Witness"/>
          <w:id w:val="-1580903186"/>
          <w:placeholder>
            <w:docPart w:val="708B7E002DB14BA4B640EC9A57B459CE"/>
          </w:placeholder>
          <w:richText/>
        </w:sdtPr>
        <w:sdtContent>
          <w:r w:rsidRPr="00BD33A3">
            <w:rPr>
              <w:b/>
              <w:i/>
            </w:rPr>
            <w:t>Dr Sidaway-Lee:</w:t>
          </w:r>
        </w:sdtContent>
      </w:sdt>
      <w:r>
        <w:t xml:space="preserve"> Because most of my experience is with personalised practices, that is not something I see so much</w:t>
      </w:r>
      <w:r w:rsidR="009879B5">
        <w:t>,</w:t>
      </w:r>
      <w:r>
        <w:t xml:space="preserve"> possibly for the reason that the person</w:t>
      </w:r>
      <w:r w:rsidR="00D6623B">
        <w:t>al list</w:t>
      </w:r>
      <w:r>
        <w:t xml:space="preserve"> is somewhat protect</w:t>
      </w:r>
      <w:r w:rsidR="00D6623B">
        <w:t>ive</w:t>
      </w:r>
      <w:r>
        <w:t xml:space="preserve"> against burnout. It puts a limit around the patient</w:t>
      </w:r>
      <w:r w:rsidR="00D6623B">
        <w:t>s</w:t>
      </w:r>
      <w:r>
        <w:t xml:space="preserve"> you have to deal with</w:t>
      </w:r>
      <w:r w:rsidR="00D6623B">
        <w:t>,</w:t>
      </w:r>
      <w:r>
        <w:t xml:space="preserve"> essentially</w:t>
      </w:r>
      <w:r w:rsidR="00114B50">
        <w:t>, a</w:t>
      </w:r>
      <w:r>
        <w:t>s long as the lists are balanced correctly</w:t>
      </w:r>
      <w:r w:rsidR="00114B50">
        <w:t>. That</w:t>
      </w:r>
      <w:r>
        <w:t xml:space="preserve"> goes to the list size argument.</w:t>
      </w:r>
    </w:p>
    <w:p w:rsidR="00015801" w:rsidP="00015801">
      <w:pPr>
        <w:pStyle w:val="Question"/>
        <w:numPr>
          <w:ilvl w:val="0"/>
          <w:numId w:val="9"/>
        </w:numPr>
      </w:pPr>
      <w:sdt>
        <w:sdtPr>
          <w:alias w:val="Member"/>
          <w:tag w:val="&lt;Member mnisId='4781' dodsId=''&gt;"/>
          <w:id w:val="475332600"/>
          <w:placeholder>
            <w:docPart w:val="708B7E002DB14BA4B640EC9A57B459CE"/>
          </w:placeholder>
          <w:richText/>
        </w:sdtPr>
        <w:sdtContent>
          <w:r w:rsidRPr="00BD33A3">
            <w:rPr>
              <w:b/>
            </w:rPr>
            <w:t>Dr Evans:</w:t>
          </w:r>
        </w:sdtContent>
      </w:sdt>
      <w:r>
        <w:t xml:space="preserve"> Dr Rosen, do you have any thoughts on that from your research?</w:t>
      </w:r>
    </w:p>
    <w:p w:rsidR="00015801" w:rsidP="00015801">
      <w:pPr>
        <w:pStyle w:val="Answer"/>
      </w:pPr>
      <w:sdt>
        <w:sdtPr>
          <w:alias w:val="Witness"/>
          <w:id w:val="391620323"/>
          <w:placeholder>
            <w:docPart w:val="708B7E002DB14BA4B640EC9A57B459CE"/>
          </w:placeholder>
          <w:richText/>
        </w:sdtPr>
        <w:sdtContent>
          <w:r w:rsidRPr="00BD33A3">
            <w:rPr>
              <w:b/>
              <w:i/>
            </w:rPr>
            <w:t>Dr Rosen:</w:t>
          </w:r>
        </w:sdtContent>
      </w:sdt>
      <w:r>
        <w:t xml:space="preserve"> I have probably misrepresented how younger GPs think about their jobs. If you choose general practice, you choose it for many reasons, </w:t>
      </w:r>
      <w:r>
        <w:t xml:space="preserve">but one of them is about being part of a holistic approach to healthcare. Particularly through Covid, there has been a catastrophic loss of exposure, and </w:t>
      </w:r>
      <w:r w:rsidR="00AF61A1">
        <w:t>that</w:t>
      </w:r>
      <w:r>
        <w:t xml:space="preserve"> is coming </w:t>
      </w:r>
      <w:r w:rsidR="00BC547F">
        <w:t>up in</w:t>
      </w:r>
      <w:r>
        <w:t xml:space="preserve"> our research interviews. They have had zero exposure to home visits. It has all been transactional for a small cohort of people. They might be worth researching to see how they progress. </w:t>
      </w:r>
    </w:p>
    <w:p w:rsidR="00015801" w:rsidP="00015801">
      <w:pPr>
        <w:pStyle w:val="Answer"/>
      </w:pPr>
      <w:r>
        <w:t>If we rebalance the way that a typical practice—not one of the 10%—is asked to deliver its service between acute and a commitment to some element of continuity, just as we have been hearing, you will know that it is very rewarding and people will get that reward. They may not know that they are not getting it now.</w:t>
      </w:r>
      <w:r w:rsidR="00E8752A">
        <w:t xml:space="preserve"> T</w:t>
      </w:r>
      <w:r>
        <w:t xml:space="preserve">here are some situations with people who are particularly complex </w:t>
      </w:r>
      <w:r w:rsidR="00A458D9">
        <w:t>when</w:t>
      </w:r>
      <w:r>
        <w:t xml:space="preserve"> it can get very difficult</w:t>
      </w:r>
      <w:r w:rsidR="00A458D9">
        <w:t>, and</w:t>
      </w:r>
      <w:r>
        <w:t xml:space="preserve"> as a younger doctor you absolutely need support to deal with that. The surveys we have done in our practice show that people get satisfaction when you build continuity.</w:t>
      </w:r>
    </w:p>
    <w:p w:rsidR="00015801" w:rsidP="00015801">
      <w:pPr>
        <w:pStyle w:val="Question"/>
        <w:numPr>
          <w:ilvl w:val="0"/>
          <w:numId w:val="9"/>
        </w:numPr>
      </w:pPr>
      <w:sdt>
        <w:sdtPr>
          <w:alias w:val="Member"/>
          <w:tag w:val="&lt;Member mnisId='4781' dodsId=''&gt;"/>
          <w:id w:val="-1641718514"/>
          <w:placeholder>
            <w:docPart w:val="708B7E002DB14BA4B640EC9A57B459CE"/>
          </w:placeholder>
          <w:richText/>
        </w:sdtPr>
        <w:sdtContent>
          <w:r w:rsidRPr="000340B1">
            <w:rPr>
              <w:b/>
            </w:rPr>
            <w:t>Dr Evans:</w:t>
          </w:r>
        </w:sdtContent>
      </w:sdt>
      <w:r>
        <w:t xml:space="preserve"> I have</w:t>
      </w:r>
      <w:r w:rsidR="00EE6726">
        <w:t xml:space="preserve"> a</w:t>
      </w:r>
      <w:r>
        <w:t xml:space="preserve"> final </w:t>
      </w:r>
      <w:r w:rsidR="005E36A7">
        <w:t>point</w:t>
      </w:r>
      <w:r>
        <w:t xml:space="preserve"> about continuity. We do not talk </w:t>
      </w:r>
      <w:r w:rsidR="005E36A7">
        <w:t xml:space="preserve">enough </w:t>
      </w:r>
      <w:r>
        <w:t xml:space="preserve">about care homes, and they are a hugely important part of GP services. There has been a move to have named GPs going in. There has been a move to have </w:t>
      </w:r>
      <w:r w:rsidR="00741871">
        <w:t>ARRS</w:t>
      </w:r>
      <w:r>
        <w:t xml:space="preserve"> nurses in</w:t>
      </w:r>
      <w:r w:rsidR="00421975">
        <w:t xml:space="preserve"> some</w:t>
      </w:r>
      <w:r>
        <w:t xml:space="preserve"> areas. Is there evidence to suggest what</w:t>
      </w:r>
      <w:r w:rsidR="00421975">
        <w:t xml:space="preserve"> is</w:t>
      </w:r>
      <w:r>
        <w:t xml:space="preserve"> the best way to look after often acutely unwell people</w:t>
      </w:r>
      <w:r w:rsidR="00421975">
        <w:t>, and the</w:t>
      </w:r>
      <w:r>
        <w:t xml:space="preserve"> chronically unwell</w:t>
      </w:r>
      <w:r w:rsidR="00421975">
        <w:t>,</w:t>
      </w:r>
      <w:r>
        <w:t xml:space="preserve"> who are a big demand on GPs’ time? Are there models that you think seem to be beneficial one over the other? Clearly, there has to be a range, but is that something Government should be looking at more closely in continuity of care for our most vulnerable?</w:t>
      </w:r>
    </w:p>
    <w:p w:rsidR="00015801" w:rsidP="00015801">
      <w:pPr>
        <w:pStyle w:val="Answer"/>
      </w:pPr>
      <w:sdt>
        <w:sdtPr>
          <w:alias w:val="Witness"/>
          <w:id w:val="1427999746"/>
          <w:placeholder>
            <w:docPart w:val="708B7E002DB14BA4B640EC9A57B459CE"/>
          </w:placeholder>
          <w:richText/>
        </w:sdtPr>
        <w:sdtContent>
          <w:r w:rsidRPr="000340B1">
            <w:rPr>
              <w:b/>
              <w:i/>
            </w:rPr>
            <w:t>Dr Rosen:</w:t>
          </w:r>
        </w:sdtContent>
      </w:sdt>
      <w:r>
        <w:t xml:space="preserve"> Care homes w</w:t>
      </w:r>
      <w:r w:rsidR="00C856FB">
        <w:t>ere</w:t>
      </w:r>
      <w:r>
        <w:t xml:space="preserve"> one of the areas that came out most positively from the whole vanguard initiative. The evidence from the vanguards was strongest for the care home initiatives. It is about having one or two GPs in any practice </w:t>
      </w:r>
      <w:r w:rsidR="003D1EEA">
        <w:t xml:space="preserve">that </w:t>
      </w:r>
      <w:r>
        <w:t>serv</w:t>
      </w:r>
      <w:r w:rsidR="003D1EEA">
        <w:t>es</w:t>
      </w:r>
      <w:r>
        <w:t xml:space="preserve"> a care home </w:t>
      </w:r>
      <w:r w:rsidR="005F245B">
        <w:t>who are</w:t>
      </w:r>
      <w:r>
        <w:t xml:space="preserve"> dedicated to that care home, </w:t>
      </w:r>
      <w:r w:rsidR="005F245B">
        <w:t>get</w:t>
      </w:r>
      <w:r>
        <w:t xml:space="preserve"> to know the staf</w:t>
      </w:r>
      <w:r w:rsidR="005F245B">
        <w:t>f and</w:t>
      </w:r>
      <w:r>
        <w:t xml:space="preserve"> can work with them, </w:t>
      </w:r>
      <w:r w:rsidR="009D39D0">
        <w:t>with</w:t>
      </w:r>
      <w:r>
        <w:t xml:space="preserve"> training initiatives for the staff</w:t>
      </w:r>
      <w:r w:rsidR="009D39D0">
        <w:t xml:space="preserve"> as well</w:t>
      </w:r>
      <w:r>
        <w:t>. There are all kinds of things. The evidence lies in the vanguard experiences, which demonstrate several different approaches.</w:t>
      </w:r>
    </w:p>
    <w:p w:rsidR="00015801" w:rsidP="00015801">
      <w:pPr>
        <w:pStyle w:val="Question"/>
        <w:numPr>
          <w:ilvl w:val="0"/>
          <w:numId w:val="9"/>
        </w:numPr>
      </w:pPr>
      <w:sdt>
        <w:sdtPr>
          <w:alias w:val="Member"/>
          <w:tag w:val="&lt;Member mnisId='1572' dodsId='35446'&gt;"/>
          <w:id w:val="1933544568"/>
          <w:placeholder>
            <w:docPart w:val="708B7E002DB14BA4B640EC9A57B459CE"/>
          </w:placeholder>
          <w:richText/>
        </w:sdtPr>
        <w:sdtContent>
          <w:r w:rsidRPr="000340B1">
            <w:rPr>
              <w:b/>
            </w:rPr>
            <w:t>Chair:</w:t>
          </w:r>
        </w:sdtContent>
      </w:sdt>
      <w:r>
        <w:t xml:space="preserve"> Thank you. We are going to wrap up at 4 o’clock, but I have a final question. We have had very good discussion in both our panels about the clinical impact on patients and the motivational impact on GPs, but I want to ask you something slightly different, if I may</w:t>
      </w:r>
      <w:r w:rsidR="00A53F1B">
        <w:t>. I</w:t>
      </w:r>
      <w:r>
        <w:t>t is a question we do not normally ask at these Committees. To what extent do you think continuity of care speaks to your values as a GP and to the values of the system that you are part of? Let me start with you, Steinar.</w:t>
      </w:r>
    </w:p>
    <w:p w:rsidR="00015801" w:rsidP="00015801">
      <w:pPr>
        <w:pStyle w:val="Answer"/>
      </w:pPr>
      <w:sdt>
        <w:sdtPr>
          <w:alias w:val="Witness"/>
          <w:id w:val="-1095789122"/>
          <w:placeholder>
            <w:docPart w:val="708B7E002DB14BA4B640EC9A57B459CE"/>
          </w:placeholder>
          <w:richText/>
        </w:sdtPr>
        <w:sdtContent>
          <w:r w:rsidRPr="000340B1">
            <w:rPr>
              <w:b/>
              <w:i/>
            </w:rPr>
            <w:t>Professor Hunsk</w:t>
          </w:r>
          <w:r w:rsidR="00725428">
            <w:rPr>
              <w:b/>
              <w:i/>
            </w:rPr>
            <w:t>å</w:t>
          </w:r>
          <w:r w:rsidRPr="000340B1">
            <w:rPr>
              <w:b/>
              <w:i/>
            </w:rPr>
            <w:t>r:</w:t>
          </w:r>
        </w:sdtContent>
      </w:sdt>
      <w:r>
        <w:t xml:space="preserve"> For me, the professional journey has been starting out with continuity as</w:t>
      </w:r>
      <w:r w:rsidR="00C45696">
        <w:t xml:space="preserve"> an</w:t>
      </w:r>
      <w:r>
        <w:t xml:space="preserve"> ideology and a good idea, and through my professional life seeing that it is not only ideology and a good idea, but that the proof in the pudding is there. Now, as a scientist, my approach is that this is the way to do it</w:t>
      </w:r>
      <w:r w:rsidR="00852005">
        <w:t>,</w:t>
      </w:r>
      <w:r>
        <w:t xml:space="preserve"> not because it is a good idea but because it is the best.</w:t>
      </w:r>
    </w:p>
    <w:p w:rsidR="00015801" w:rsidP="00015801">
      <w:pPr>
        <w:pStyle w:val="Question"/>
        <w:numPr>
          <w:ilvl w:val="0"/>
          <w:numId w:val="9"/>
        </w:numPr>
      </w:pPr>
      <w:sdt>
        <w:sdtPr>
          <w:alias w:val="Member"/>
          <w:tag w:val="&lt;Member mnisId='1572' dodsId='35446'&gt;"/>
          <w:id w:val="374506898"/>
          <w:placeholder>
            <w:docPart w:val="708B7E002DB14BA4B640EC9A57B459CE"/>
          </w:placeholder>
          <w:richText/>
        </w:sdtPr>
        <w:sdtContent>
          <w:r w:rsidRPr="000340B1">
            <w:rPr>
              <w:b/>
            </w:rPr>
            <w:t>Chair:</w:t>
          </w:r>
        </w:sdtContent>
      </w:sdt>
      <w:r>
        <w:t xml:space="preserve"> You started off with the values and you have become scientific.</w:t>
      </w:r>
    </w:p>
    <w:p w:rsidR="00015801" w:rsidP="00015801">
      <w:pPr>
        <w:pStyle w:val="Answer"/>
      </w:pPr>
      <w:sdt>
        <w:sdtPr>
          <w:alias w:val="Witness"/>
          <w:id w:val="2079624290"/>
          <w:placeholder>
            <w:docPart w:val="708B7E002DB14BA4B640EC9A57B459CE"/>
          </w:placeholder>
          <w:richText/>
        </w:sdtPr>
        <w:sdtContent>
          <w:r w:rsidRPr="000340B1">
            <w:rPr>
              <w:b/>
              <w:i/>
            </w:rPr>
            <w:t>Professor Hunsk</w:t>
          </w:r>
          <w:r w:rsidR="00725428">
            <w:rPr>
              <w:b/>
              <w:i/>
            </w:rPr>
            <w:t>å</w:t>
          </w:r>
          <w:r w:rsidRPr="000340B1">
            <w:rPr>
              <w:b/>
              <w:i/>
            </w:rPr>
            <w:t>r:</w:t>
          </w:r>
        </w:sdtContent>
      </w:sdt>
      <w:r>
        <w:t xml:space="preserve"> Yes.</w:t>
      </w:r>
    </w:p>
    <w:p w:rsidR="00015801" w:rsidP="00015801">
      <w:pPr>
        <w:pStyle w:val="Question"/>
        <w:numPr>
          <w:ilvl w:val="0"/>
          <w:numId w:val="9"/>
        </w:numPr>
      </w:pPr>
      <w:sdt>
        <w:sdtPr>
          <w:alias w:val="Member"/>
          <w:tag w:val="&lt;Member mnisId='1572' dodsId='35446'&gt;"/>
          <w:id w:val="-1861808805"/>
          <w:placeholder>
            <w:docPart w:val="708B7E002DB14BA4B640EC9A57B459CE"/>
          </w:placeholder>
          <w:richText/>
        </w:sdtPr>
        <w:sdtContent>
          <w:r w:rsidRPr="000340B1">
            <w:rPr>
              <w:b/>
            </w:rPr>
            <w:t>Chair:</w:t>
          </w:r>
        </w:sdtContent>
      </w:sdt>
      <w:r>
        <w:t xml:space="preserve"> Let me ask Rebecca.</w:t>
      </w:r>
    </w:p>
    <w:p w:rsidR="00015801" w:rsidP="00015801">
      <w:pPr>
        <w:pStyle w:val="Answer"/>
      </w:pPr>
      <w:sdt>
        <w:sdtPr>
          <w:alias w:val="Witness"/>
          <w:id w:val="-156615192"/>
          <w:placeholder>
            <w:docPart w:val="708B7E002DB14BA4B640EC9A57B459CE"/>
          </w:placeholder>
          <w:richText/>
        </w:sdtPr>
        <w:sdtContent>
          <w:r w:rsidRPr="000340B1">
            <w:rPr>
              <w:b/>
              <w:i/>
            </w:rPr>
            <w:t>Dr Rosen:</w:t>
          </w:r>
        </w:sdtContent>
      </w:sdt>
      <w:r>
        <w:t xml:space="preserve"> It plays absolutely to my values. I see my role as a professional working with individuals and contributing to the effective running of the system. Continuity is a critical element of my belief in what general practice can do for patients, avoidable admissions and things like that, as the evidence shows. It is also a central part of my job satisfaction, and when I do not have it I get increasingly grumpy. We know that it is one of the major dissati</w:t>
      </w:r>
      <w:r w:rsidR="00381A92">
        <w:t>s</w:t>
      </w:r>
      <w:r>
        <w:t>fi</w:t>
      </w:r>
      <w:r w:rsidR="0031578A">
        <w:t>er</w:t>
      </w:r>
      <w:r>
        <w:t>s</w:t>
      </w:r>
      <w:r w:rsidR="00381A92">
        <w:t xml:space="preserve"> </w:t>
      </w:r>
      <w:r>
        <w:t>for a lot of GPs that is showing up in the Manchester survey. There are pros and cons.</w:t>
      </w:r>
    </w:p>
    <w:p w:rsidR="00015801" w:rsidP="00015801">
      <w:pPr>
        <w:pStyle w:val="Question"/>
        <w:numPr>
          <w:ilvl w:val="0"/>
          <w:numId w:val="9"/>
        </w:numPr>
      </w:pPr>
      <w:sdt>
        <w:sdtPr>
          <w:alias w:val="Member"/>
          <w:tag w:val="&lt;Member mnisId='1572' dodsId='35446'&gt;"/>
          <w:id w:val="793026127"/>
          <w:placeholder>
            <w:docPart w:val="708B7E002DB14BA4B640EC9A57B459CE"/>
          </w:placeholder>
          <w:richText/>
        </w:sdtPr>
        <w:sdtContent>
          <w:r w:rsidRPr="000340B1">
            <w:rPr>
              <w:b/>
            </w:rPr>
            <w:t>Chair:</w:t>
          </w:r>
        </w:sdtContent>
      </w:sdt>
      <w:r>
        <w:t xml:space="preserve"> Thank you. Kate</w:t>
      </w:r>
      <w:r w:rsidR="00381A92">
        <w:t>?</w:t>
      </w:r>
    </w:p>
    <w:p w:rsidR="00015801" w:rsidP="00015801">
      <w:pPr>
        <w:pStyle w:val="Answer"/>
      </w:pPr>
      <w:sdt>
        <w:sdtPr>
          <w:alias w:val="Witness"/>
          <w:id w:val="-1774472951"/>
          <w:placeholder>
            <w:docPart w:val="708B7E002DB14BA4B640EC9A57B459CE"/>
          </w:placeholder>
          <w:richText/>
        </w:sdtPr>
        <w:sdtContent>
          <w:r w:rsidRPr="000340B1">
            <w:rPr>
              <w:b/>
              <w:i/>
            </w:rPr>
            <w:t>Dr Sidaway-Lee:</w:t>
          </w:r>
        </w:sdtContent>
      </w:sdt>
      <w:r>
        <w:t xml:space="preserve"> I am not a GP. I am a researcher who works in general practice. I have only worked in this field for eight years, but it has been very interesting and my ideas have developed over time. When I first came to it, I was not a believer in continuity. The research </w:t>
      </w:r>
      <w:r w:rsidR="005818FB">
        <w:t>has convinced</w:t>
      </w:r>
      <w:r w:rsidR="00AB4CAA">
        <w:t xml:space="preserve"> me</w:t>
      </w:r>
      <w:r w:rsidR="00BF25A8">
        <w:t xml:space="preserve">, </w:t>
      </w:r>
      <w:r>
        <w:t>a</w:t>
      </w:r>
      <w:r w:rsidR="00BF25A8">
        <w:t>s has w</w:t>
      </w:r>
      <w:r>
        <w:t>orking alongside many GPs</w:t>
      </w:r>
      <w:r w:rsidR="00BF25A8">
        <w:t>.</w:t>
      </w:r>
      <w:r>
        <w:t xml:space="preserve"> They are very keen on continuity, and it is seen to be one of the key things for their job and very important for their job satisfaction as well.</w:t>
      </w:r>
    </w:p>
    <w:p w:rsidR="006C0220" w:rsidP="00015801">
      <w:pPr>
        <w:pStyle w:val="Remark"/>
      </w:pPr>
      <w:sdt>
        <w:sdtPr>
          <w:alias w:val="Member"/>
          <w:tag w:val="&lt;Member mnisId='1572' dodsId='35446'&gt;"/>
          <w:id w:val="-1103023045"/>
          <w:placeholder>
            <w:docPart w:val="708B7E002DB14BA4B640EC9A57B459CE"/>
          </w:placeholder>
          <w:richText/>
        </w:sdtPr>
        <w:sdtContent>
          <w:r w:rsidRPr="000340B1" w:rsidR="00015801">
            <w:rPr>
              <w:b/>
            </w:rPr>
            <w:t>Chair:</w:t>
          </w:r>
        </w:sdtContent>
      </w:sdt>
      <w:r w:rsidR="00015801">
        <w:t xml:space="preserve"> Thank you. Before we wrap up, I want to do something that we do not normally do in these Committees, which is </w:t>
      </w:r>
      <w:r w:rsidR="00891D1F">
        <w:t xml:space="preserve">to </w:t>
      </w:r>
      <w:r w:rsidR="00015801">
        <w:t xml:space="preserve">acknowledge someone who has come along to listen as a guest </w:t>
      </w:r>
      <w:r w:rsidR="001775D9">
        <w:t>of</w:t>
      </w:r>
      <w:r w:rsidR="00015801">
        <w:t xml:space="preserve"> our Committee. Professor Hunsk</w:t>
      </w:r>
      <w:r w:rsidRPr="00891D1F" w:rsidR="003A0BC6">
        <w:rPr>
          <w:bCs/>
          <w:iCs/>
        </w:rPr>
        <w:t>å</w:t>
      </w:r>
      <w:r w:rsidR="00015801">
        <w:t xml:space="preserve">r talked about Britain being the </w:t>
      </w:r>
      <w:r w:rsidR="0038712B">
        <w:t>fa</w:t>
      </w:r>
      <w:r w:rsidR="00015801">
        <w:t>ther of general practice. Professor Sir Denis Pereira Gray is the father of continuity of care. He has been championing it his whole life, and he is one of the absolute greats in this area.</w:t>
      </w:r>
    </w:p>
    <w:p w:rsidR="00E60179" w:rsidP="00015801">
      <w:pPr>
        <w:pStyle w:val="Remark"/>
      </w:pPr>
      <w:r>
        <w:t>We are very privileged</w:t>
      </w:r>
      <w:r w:rsidR="00C47B71">
        <w:t>, Sir Denis,</w:t>
      </w:r>
      <w:r>
        <w:t xml:space="preserve"> that you have come to listen and very grateful for the fact that you have been talking about it for much longer than anyone else here. I want to say a particular welcome</w:t>
      </w:r>
      <w:r>
        <w:t>,</w:t>
      </w:r>
      <w:r>
        <w:t xml:space="preserve"> and thank you very much for joining us.</w:t>
      </w:r>
    </w:p>
    <w:p w:rsidR="00105857" w:rsidP="00BE6D9C">
      <w:pPr>
        <w:pStyle w:val="Remark"/>
      </w:pPr>
      <w:r>
        <w:t>Thank you very much to our second panel, Kat</w:t>
      </w:r>
      <w:r w:rsidR="0038712B">
        <w:t>e and</w:t>
      </w:r>
      <w:r>
        <w:t xml:space="preserve"> Rebecca</w:t>
      </w:r>
      <w:r w:rsidR="0038712B">
        <w:t>,</w:t>
      </w:r>
      <w:r>
        <w:t xml:space="preserve"> and Steinar, who has come all the way from Norway. It is enormously appreciated. It has been a very important session</w:t>
      </w:r>
      <w:r w:rsidR="00BE6D9C">
        <w:t>.</w:t>
      </w:r>
    </w:p>
    <w:sectPr w:rsidSect="008351F9">
      <w:headerReference w:type="default" r:id="rId5"/>
      <w:pgSz w:w="11906" w:h="16838"/>
      <w:pgMar w:top="1805" w:right="1440" w:bottom="1440" w:left="1440" w:header="709" w:footer="708"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46">
      <wne:macro wne:macroName="NORMAL.NEWMACROS.MACRO22"/>
    </wne:keymap>
    <wne:keymap wne:kcmPrimary="0447">
      <wne:macro wne:macroName="NORMAL.NEWMACROS.MACRO168"/>
    </wne:keymap>
    <wne:keymap wne:kcmPrimary="044F">
      <wne:macro wne:macroName="NORMAL.NEWMACROS.MACRO26"/>
    </wne:keymap>
    <wne:keymap wne:kcmPrimary="0452">
      <wne:macro wne:macroName="NORMAL.NEWMACROS.MACRO209"/>
    </wne:keymap>
    <wne:keymap wne:kcmPrimary="0453">
      <wne:macro wne:macroName="NORMAL.NEWMACROS.MACRO167"/>
    </wne:keymap>
  </wne:keymap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AB14288E3FB54FEE956E912C673F8D6B"/>
      </w:placeholder>
      <w:richText/>
    </w:sdtPr>
    <w:sdtContent>
      <w:p w:rsidR="008C2738" w:rsidP="009277D8">
        <w:pPr>
          <w:pStyle w:val="Para"/>
          <w:rPr>
            <w:color w:val="808080"/>
          </w:rPr>
        </w:pPr>
        <w:r w:rsidRPr="00601660">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8C2738"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7C2AE312"/>
    <w:lvl w:ilvl="0">
      <w:start w:val="70"/>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6016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microsoft.com/office/2006/relationships/keyMapCustomizations" Target="customizations.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B14288E3FB54FEE956E912C673F8D6B"/>
        <w:category>
          <w:name w:val="General"/>
          <w:gallery w:val="placeholder"/>
        </w:category>
        <w:types>
          <w:type w:val="bbPlcHdr"/>
        </w:types>
        <w:behaviors>
          <w:behavior w:val="content"/>
        </w:behaviors>
        <w:guid w:val="{E3B9A326-D8CF-4869-AE62-865AA2812056}"/>
      </w:docPartPr>
      <w:docPartBody>
        <w:p w:rsidR="002930A2" w:rsidP="00FB273A">
          <w:pPr>
            <w:pStyle w:val="AB14288E3FB54FEE956E912C673F8D6B"/>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DC17F62C-8C64-43E7-91B3-1F011BC632AE}"/>
      </w:docPartPr>
      <w:docPartBody>
        <w:p w:rsidR="00FC0960">
          <w:r w:rsidRPr="002975EF">
            <w:rPr>
              <w:rStyle w:val="PlaceholderText"/>
            </w:rPr>
            <w:t>Click or tap here to enter text.</w:t>
          </w:r>
        </w:p>
      </w:docPartBody>
    </w:docPart>
    <w:docPart>
      <w:docPartPr>
        <w:name w:val="BD52694318D942CBA9FB7E16F5BD91E2"/>
        <w:category>
          <w:name w:val="General"/>
          <w:gallery w:val="placeholder"/>
        </w:category>
        <w:types>
          <w:type w:val="bbPlcHdr"/>
        </w:types>
        <w:behaviors>
          <w:behavior w:val="content"/>
        </w:behaviors>
        <w:guid w:val="{C7A07205-905D-4A0E-A93E-A1DA3D8DB00F}"/>
      </w:docPartPr>
      <w:docPartBody>
        <w:p w:rsidR="00960434" w:rsidP="00044420">
          <w:pPr>
            <w:pStyle w:val="BD52694318D942CBA9FB7E16F5BD91E2"/>
          </w:pPr>
          <w:r w:rsidRPr="009B65AF">
            <w:rPr>
              <w:rStyle w:val="PlaceholderText"/>
            </w:rPr>
            <w:t>Click or tap here to enter text.</w:t>
          </w:r>
        </w:p>
      </w:docPartBody>
    </w:docPart>
    <w:docPart>
      <w:docPartPr>
        <w:name w:val="708B7E002DB14BA4B640EC9A57B459CE"/>
        <w:category>
          <w:name w:val="General"/>
          <w:gallery w:val="placeholder"/>
        </w:category>
        <w:types>
          <w:type w:val="bbPlcHdr"/>
        </w:types>
        <w:behaviors>
          <w:behavior w:val="content"/>
        </w:behaviors>
        <w:guid w:val="{25095C6D-E79F-4C74-B804-077BED21F075}"/>
      </w:docPartPr>
      <w:docPartBody>
        <w:p w:rsidR="00071849" w:rsidP="00960434">
          <w:pPr>
            <w:pStyle w:val="708B7E002DB14BA4B640EC9A57B459CE"/>
          </w:pPr>
          <w:r w:rsidRPr="0056265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60434"/>
    <w:rPr>
      <w:color w:val="808080"/>
    </w:rPr>
  </w:style>
  <w:style w:type="paragraph" w:customStyle="1" w:styleId="AB14288E3FB54FEE956E912C673F8D6B">
    <w:name w:val="AB14288E3FB54FEE956E912C673F8D6B"/>
    <w:rsid w:val="00FB273A"/>
  </w:style>
  <w:style w:type="paragraph" w:customStyle="1" w:styleId="BD52694318D942CBA9FB7E16F5BD91E2">
    <w:name w:val="BD52694318D942CBA9FB7E16F5BD91E2"/>
    <w:rsid w:val="00044420"/>
  </w:style>
  <w:style w:type="paragraph" w:customStyle="1" w:styleId="708B7E002DB14BA4B640EC9A57B459CE">
    <w:name w:val="708B7E002DB14BA4B640EC9A57B459CE"/>
    <w:rsid w:val="009604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