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63CED" w:rsidP="00B63CED">
      <w:pPr>
        <w:pStyle w:val="TitleCommittee0"/>
      </w:pPr>
      <w:sdt>
        <w:sdtPr>
          <w:alias w:val="CommitteeName"/>
          <w:tag w:val="CommitteeName"/>
          <w:id w:val="1869951332"/>
          <w:placeholder>
            <w:docPart w:val="462FF0B8A7F3477E8EA8D19B5EDAFA67"/>
          </w:placeholder>
          <w:richText/>
        </w:sdtPr>
        <w:sdtContent>
          <w:r>
            <w:t>Environmental Audit Committee</w:t>
          </w:r>
        </w:sdtContent>
      </w:sdt>
    </w:p>
    <w:p w:rsidR="00B63CED" w:rsidP="00B63CED">
      <w:pPr>
        <w:pStyle w:val="TitleInquiry0"/>
      </w:pPr>
      <w:r>
        <w:t xml:space="preserve">Oral evidence: </w:t>
      </w:r>
      <w:sdt>
        <w:sdtPr>
          <w:alias w:val="InquiryName"/>
          <w:tag w:val="InquiryName"/>
          <w:id w:val="377371847"/>
          <w:placeholder>
            <w:docPart w:val="462FF0B8A7F3477E8EA8D19B5EDAFA67"/>
          </w:placeholder>
          <w:richText/>
        </w:sdtPr>
        <w:sdtContent>
          <w:r>
            <w:t>Net zero aviation and shipping</w:t>
          </w:r>
        </w:sdtContent>
      </w:sdt>
      <w:r>
        <w:t xml:space="preserve">, HC </w:t>
      </w:r>
      <w:sdt>
        <w:sdtPr>
          <w:alias w:val="InquiryRefNo"/>
          <w:tag w:val="InquiryRefNo"/>
          <w:id w:val="-281725174"/>
          <w:placeholder>
            <w:docPart w:val="462FF0B8A7F3477E8EA8D19B5EDAFA67"/>
          </w:placeholder>
          <w:richText/>
        </w:sdtPr>
        <w:sdtContent>
          <w:r>
            <w:t>520</w:t>
          </w:r>
        </w:sdtContent>
      </w:sdt>
    </w:p>
    <w:sdt>
      <w:sdtPr>
        <w:alias w:val="SittingDate"/>
        <w:tag w:val="SittingDate"/>
        <w:id w:val="-1160222926"/>
        <w:placeholder>
          <w:docPart w:val="462FF0B8A7F3477E8EA8D19B5EDAFA67"/>
        </w:placeholder>
        <w:richText/>
      </w:sdtPr>
      <w:sdtContent>
        <w:p w:rsidR="00B63CED" w:rsidP="00B63CED">
          <w:pPr>
            <w:pStyle w:val="Para"/>
          </w:pPr>
          <w:r>
            <w:t>Wednesday 18 May 2022</w:t>
          </w:r>
        </w:p>
      </w:sdtContent>
    </w:sdt>
    <w:p w:rsidR="00B63CED" w:rsidP="00B63CED">
      <w:pPr>
        <w:pStyle w:val="Para"/>
      </w:pPr>
      <w:r>
        <w:t xml:space="preserve">Ordered by the House of </w:t>
      </w:r>
      <w:sdt>
        <w:sdtPr>
          <w:alias w:val="House"/>
          <w:tag w:val="House"/>
          <w:id w:val="809213435"/>
          <w:placeholder>
            <w:docPart w:val="462FF0B8A7F3477E8EA8D19B5EDAFA67"/>
          </w:placeholder>
          <w:richText/>
        </w:sdtPr>
        <w:sdtContent>
          <w:r>
            <w:t>Commons</w:t>
          </w:r>
        </w:sdtContent>
      </w:sdt>
      <w:r>
        <w:t xml:space="preserve"> to be published on </w:t>
      </w:r>
      <w:sdt>
        <w:sdtPr>
          <w:alias w:val="PublishDate"/>
          <w:tag w:val="PublishDate"/>
          <w:id w:val="217021599"/>
          <w:placeholder>
            <w:docPart w:val="462FF0B8A7F3477E8EA8D19B5EDAFA67"/>
          </w:placeholder>
          <w:richText/>
        </w:sdtPr>
        <w:sdtContent>
          <w:r>
            <w:t>18 May 2022</w:t>
          </w:r>
        </w:sdtContent>
      </w:sdt>
      <w:r>
        <w:t>.</w:t>
      </w:r>
    </w:p>
    <w:p w:rsidR="00B63CED" w:rsidP="00B63CED">
      <w:pPr>
        <w:pStyle w:val="Para"/>
      </w:pPr>
      <w:r>
        <w:fldChar w:fldCharType="begin"/>
      </w:r>
      <w:r>
        <w:instrText xml:space="preserve"> HYPERLINK "https://www.parliamentlive.tv/Event/Index/8a140da6-255d-412e-bfc5-1be2f2b1cb7a" </w:instrText>
      </w:r>
      <w:r>
        <w:fldChar w:fldCharType="separate"/>
      </w:r>
      <w:sdt>
        <w:sdtPr>
          <w:rPr>
            <w:rStyle w:val="Hyperlink"/>
          </w:rPr>
          <w:alias w:val="VideoHyperlink"/>
          <w:tag w:val="VideoHyperlink"/>
          <w:id w:val="703995351"/>
          <w:placeholder>
            <w:docPart w:val="462FF0B8A7F3477E8EA8D19B5EDAFA67"/>
          </w:placeholder>
          <w:richText/>
        </w:sdtPr>
        <w:sdtEndPr>
          <w:rPr>
            <w:rStyle w:val="Hyperlink"/>
          </w:rPr>
        </w:sdtEndPr>
        <w:sdtContent>
          <w:r w:rsidRPr="00CC232E">
            <w:rPr>
              <w:rStyle w:val="Hyperlink"/>
            </w:rPr>
            <w:t xml:space="preserve">Watch the </w:t>
          </w:r>
          <w:r w:rsidRPr="00CC232E">
            <w:rPr>
              <w:rStyle w:val="Hyperlink"/>
            </w:rPr>
            <w:t>m</w:t>
          </w:r>
          <w:r w:rsidRPr="00CC232E">
            <w:rPr>
              <w:rStyle w:val="Hyperlink"/>
            </w:rPr>
            <w:t>eeting</w:t>
          </w:r>
        </w:sdtContent>
      </w:sdt>
      <w:r>
        <w:fldChar w:fldCharType="end"/>
      </w:r>
    </w:p>
    <w:p w:rsidR="00B63CED" w:rsidP="00B63CED">
      <w:pPr>
        <w:rPr>
          <w:lang w:val="en-GB"/>
        </w:rPr>
      </w:pPr>
      <w:r>
        <w:rPr>
          <w:lang w:val="en-GB"/>
        </w:rPr>
        <w:t xml:space="preserve">Members present: </w:t>
      </w:r>
      <w:sdt>
        <w:sdtPr>
          <w:rPr>
            <w:lang w:val="en-GB"/>
          </w:rPr>
          <w:alias w:val="MembersPresent"/>
          <w:tag w:val="MembersPresent"/>
          <w:id w:val="366340316"/>
          <w:placeholder>
            <w:docPart w:val="462FF0B8A7F3477E8EA8D19B5EDAFA67"/>
          </w:placeholder>
          <w:richText/>
        </w:sdtPr>
        <w:sdtContent>
          <w:r w:rsidR="007C3469">
            <w:rPr>
              <w:lang w:val="en-GB"/>
            </w:rPr>
            <w:t>Dr Matthew Offord</w:t>
          </w:r>
          <w:r>
            <w:rPr>
              <w:lang w:val="en-GB"/>
            </w:rPr>
            <w:t xml:space="preserve"> (Chair); </w:t>
          </w:r>
          <w:r w:rsidRPr="00AF32DA">
            <w:rPr>
              <w:lang w:val="en-GB"/>
            </w:rPr>
            <w:t xml:space="preserve">Barry Gardiner; </w:t>
          </w:r>
          <w:r w:rsidR="00CE7937">
            <w:rPr>
              <w:lang w:val="en-GB"/>
            </w:rPr>
            <w:t xml:space="preserve">Ian Levy; </w:t>
          </w:r>
          <w:r w:rsidRPr="00AF32DA">
            <w:rPr>
              <w:lang w:val="en-GB"/>
            </w:rPr>
            <w:t xml:space="preserve">Caroline Lucas; </w:t>
          </w:r>
          <w:r w:rsidRPr="00AF32DA" w:rsidR="00074F3F">
            <w:rPr>
              <w:lang w:val="en-GB"/>
            </w:rPr>
            <w:t xml:space="preserve">Jerome Mayhew; </w:t>
          </w:r>
          <w:r w:rsidRPr="00AF32DA">
            <w:rPr>
              <w:lang w:val="en-GB"/>
            </w:rPr>
            <w:t>Cherilyn Mackrory</w:t>
          </w:r>
          <w:r>
            <w:rPr>
              <w:lang w:val="en-GB"/>
            </w:rPr>
            <w:t>.</w:t>
          </w:r>
        </w:sdtContent>
      </w:sdt>
    </w:p>
    <w:p w:rsidR="00B17069" w:rsidP="00E8453D">
      <w:pPr>
        <w:pStyle w:val="ParaCentre"/>
        <w:jc w:val="both"/>
        <w:rPr>
          <w:color w:val="000000"/>
          <w:lang w:eastAsia="en-GB"/>
        </w:rPr>
      </w:pPr>
      <w:r>
        <w:rPr>
          <w:color w:val="000000"/>
          <w:lang w:eastAsia="en-GB"/>
        </w:rPr>
        <w:t>Transport Committee Member present: Ruth Cadbury.</w:t>
      </w:r>
    </w:p>
    <w:p w:rsidR="00E8453D" w:rsidP="00E8453D">
      <w:pPr>
        <w:pStyle w:val="ParaCentre"/>
        <w:jc w:val="both"/>
      </w:pPr>
      <w:r>
        <w:t xml:space="preserve">In the absence of the Chair, Dr Matthew Offord </w:t>
      </w:r>
      <w:r w:rsidR="006B6215">
        <w:t xml:space="preserve">took </w:t>
      </w:r>
      <w:r>
        <w:t>the Chair.</w:t>
      </w:r>
    </w:p>
    <w:p w:rsidR="00B63CED" w:rsidP="00B63CED">
      <w:pPr>
        <w:pStyle w:val="ParaCentre"/>
      </w:pPr>
      <w:r>
        <w:t xml:space="preserve">Questions </w:t>
      </w:r>
      <w:sdt>
        <w:sdtPr>
          <w:alias w:val="QuestionNumbers"/>
          <w:tag w:val="QuestionNumbers"/>
          <w:id w:val="-1223666168"/>
          <w:placeholder>
            <w:docPart w:val="462FF0B8A7F3477E8EA8D19B5EDAFA67"/>
          </w:placeholder>
          <w:richText/>
        </w:sdtPr>
        <w:sdtContent>
          <w:r w:rsidR="0027299B">
            <w:t>337</w:t>
          </w:r>
          <w:r>
            <w:t xml:space="preserve"> -</w:t>
          </w:r>
          <w:r w:rsidR="00C30F71">
            <w:t xml:space="preserve"> 4</w:t>
          </w:r>
          <w:r w:rsidR="006B6215">
            <w:t>29</w:t>
          </w:r>
        </w:sdtContent>
      </w:sdt>
    </w:p>
    <w:p w:rsidR="00B63CED" w:rsidP="00B63CED">
      <w:pPr>
        <w:pStyle w:val="TitleWitnesses0"/>
      </w:pPr>
      <w:r>
        <w:t>Witnesses</w:t>
      </w:r>
    </w:p>
    <w:p w:rsidR="00B63CED" w:rsidP="00B63CED">
      <w:pPr>
        <w:rPr>
          <w:lang w:val="en-GB"/>
        </w:rPr>
      </w:pPr>
      <w:r>
        <w:fldChar w:fldCharType="begin"/>
      </w:r>
      <w:r>
        <w:instrText xml:space="preserve"> HYPERLINK "C:\\Users\\Janet Curran\\Documents\\EPIQ GLOBAL\\PALACE OF WESTMINSTER\\PoW - Environmental Audit Committee 30-03-22.docx" \l "Panel1" </w:instrText>
      </w:r>
      <w:r>
        <w:fldChar w:fldCharType="separate"/>
      </w:r>
      <w:r>
        <w:rPr>
          <w:rStyle w:val="Hyperlink"/>
          <w:lang w:val="en-GB"/>
        </w:rPr>
        <w:t>I</w:t>
      </w:r>
      <w:r>
        <w:fldChar w:fldCharType="end"/>
      </w:r>
      <w:r>
        <w:rPr>
          <w:lang w:val="en-GB"/>
        </w:rPr>
        <w:t xml:space="preserve">: </w:t>
      </w:r>
      <w:r w:rsidR="000C1187">
        <w:rPr>
          <w:rFonts w:cs="Calibri"/>
          <w:bCs/>
          <w:lang w:val="en-GB" w:eastAsia="en-GB"/>
        </w:rPr>
        <w:t>Emma Gilthorpe, CEO, Jet Zero Council</w:t>
      </w:r>
      <w:r w:rsidR="000F58CC">
        <w:rPr>
          <w:rFonts w:cs="Calibri"/>
          <w:bCs/>
          <w:lang w:val="en-GB" w:eastAsia="en-GB"/>
        </w:rPr>
        <w:t>;</w:t>
      </w:r>
      <w:r w:rsidR="000C1187">
        <w:rPr>
          <w:rFonts w:cs="Calibri"/>
          <w:bCs/>
          <w:lang w:val="en-GB" w:eastAsia="en-GB"/>
        </w:rPr>
        <w:t xml:space="preserve"> and Sophie Lane, Chief Relationships Officer, Aerospace Technology Institute</w:t>
      </w:r>
      <w:r>
        <w:rPr>
          <w:lang w:val="en-GB"/>
        </w:rPr>
        <w:t>.</w:t>
      </w:r>
    </w:p>
    <w:p w:rsidR="00B63CED" w:rsidP="00B63CED">
      <w:pPr>
        <w:rPr>
          <w:lang w:val="en-GB"/>
        </w:rPr>
      </w:pPr>
      <w:r>
        <w:fldChar w:fldCharType="begin"/>
      </w:r>
      <w:r>
        <w:instrText xml:space="preserve"> HYPERLINK "C:\\Users\\Janet Curran\\Documents\\EPIQ GLOBAL\\PALACE OF WESTMINSTER\\PoW - Environmental Audit Committee 30-03-22.docx" \l "Panel2" </w:instrText>
      </w:r>
      <w:r>
        <w:fldChar w:fldCharType="separate"/>
      </w:r>
      <w:r>
        <w:rPr>
          <w:rStyle w:val="Hyperlink"/>
          <w:lang w:val="en-GB"/>
        </w:rPr>
        <w:t>II</w:t>
      </w:r>
      <w:r>
        <w:fldChar w:fldCharType="end"/>
      </w:r>
      <w:r>
        <w:rPr>
          <w:lang w:val="en-GB"/>
        </w:rPr>
        <w:t xml:space="preserve">: </w:t>
      </w:r>
      <w:r w:rsidR="006852E6">
        <w:rPr>
          <w:rFonts w:cs="Calibri"/>
          <w:bCs/>
          <w:lang w:val="en-GB" w:eastAsia="en-GB"/>
        </w:rPr>
        <w:t>Robert Courts MP, Parliamentary Under-Secretary of State, Department for Transport</w:t>
      </w:r>
      <w:r w:rsidR="00DA6BE5">
        <w:rPr>
          <w:rFonts w:cs="Calibri"/>
          <w:bCs/>
          <w:lang w:val="en-GB" w:eastAsia="en-GB"/>
        </w:rPr>
        <w:t>;</w:t>
      </w:r>
      <w:r w:rsidR="006852E6">
        <w:rPr>
          <w:rFonts w:cs="Calibri"/>
          <w:bCs/>
          <w:lang w:val="en-GB" w:eastAsia="en-GB"/>
        </w:rPr>
        <w:t xml:space="preserve"> Eamonn Beirne, Deputy Director: Maritime Environment, Technology and International, Department for Transport</w:t>
      </w:r>
      <w:r w:rsidR="00DA6BE5">
        <w:rPr>
          <w:rFonts w:cs="Calibri"/>
          <w:bCs/>
          <w:lang w:val="en-GB" w:eastAsia="en-GB"/>
        </w:rPr>
        <w:t>;</w:t>
      </w:r>
      <w:r w:rsidR="006852E6">
        <w:rPr>
          <w:rFonts w:cs="Calibri"/>
          <w:bCs/>
          <w:lang w:val="en-GB" w:eastAsia="en-GB"/>
        </w:rPr>
        <w:t xml:space="preserve"> Holly Greig, Deputy Director: Aviation Decarbonisation Division, Department for Transport</w:t>
      </w:r>
      <w:r w:rsidR="0079678E">
        <w:rPr>
          <w:rFonts w:cs="Calibri"/>
          <w:bCs/>
          <w:lang w:val="en-GB" w:eastAsia="en-GB"/>
        </w:rPr>
        <w:t>;</w:t>
      </w:r>
      <w:r w:rsidR="006852E6">
        <w:rPr>
          <w:rFonts w:cs="Calibri"/>
          <w:bCs/>
          <w:lang w:val="en-GB" w:eastAsia="en-GB"/>
        </w:rPr>
        <w:t xml:space="preserve"> Lee Rowley MP, Parliamentary Under-Secretary of State (Minister for Industry), Department for Business, Energy and Industrial Strategy</w:t>
      </w:r>
      <w:r w:rsidR="0079678E">
        <w:rPr>
          <w:rFonts w:cs="Calibri"/>
          <w:bCs/>
          <w:lang w:val="en-GB" w:eastAsia="en-GB"/>
        </w:rPr>
        <w:t>;</w:t>
      </w:r>
      <w:r w:rsidR="006852E6">
        <w:rPr>
          <w:rFonts w:cs="Calibri"/>
          <w:bCs/>
          <w:lang w:val="en-GB" w:eastAsia="en-GB"/>
        </w:rPr>
        <w:t xml:space="preserve"> and Paul Griffiths, Head of Aerospace Team, Department for Business, Energy and Industrial Strategy</w:t>
      </w:r>
      <w:r>
        <w:rPr>
          <w:lang w:val="en-GB"/>
        </w:rPr>
        <w:t>.</w:t>
      </w:r>
    </w:p>
    <w:p w:rsidR="00B63CED" w:rsidP="00B63CED">
      <w:pPr>
        <w:pStyle w:val="Para"/>
      </w:pPr>
      <w:r>
        <w:t>Written evidence from witnesses:</w:t>
      </w:r>
    </w:p>
    <w:p w:rsidR="00CC232E" w:rsidP="00CC232E">
      <w:pPr>
        <w:pStyle w:val="Witnesssubmission"/>
      </w:pPr>
      <w:r>
        <w:fldChar w:fldCharType="begin"/>
      </w:r>
      <w:r>
        <w:instrText xml:space="preserve"> HYPERLINK "https://committees.parliament.uk/writtenevidence/38710/pdf/" </w:instrText>
      </w:r>
      <w:r>
        <w:fldChar w:fldCharType="separate"/>
      </w:r>
      <w:r w:rsidRPr="00CC232E">
        <w:rPr>
          <w:rStyle w:val="Hyperlink"/>
        </w:rPr>
        <w:t>Aerospace Technology I</w:t>
      </w:r>
      <w:r w:rsidRPr="00CC232E">
        <w:rPr>
          <w:rStyle w:val="Hyperlink"/>
        </w:rPr>
        <w:t>n</w:t>
      </w:r>
      <w:r w:rsidRPr="00CC232E">
        <w:rPr>
          <w:rStyle w:val="Hyperlink"/>
        </w:rPr>
        <w:t>stitute</w:t>
      </w:r>
      <w:r>
        <w:fldChar w:fldCharType="end"/>
      </w:r>
    </w:p>
    <w:p w:rsidR="00CC232E" w:rsidP="00CC232E">
      <w:pPr>
        <w:pStyle w:val="Witnesssubmission"/>
      </w:pPr>
      <w:r>
        <w:fldChar w:fldCharType="begin"/>
      </w:r>
      <w:r>
        <w:instrText xml:space="preserve"> HYPERLINK "https://committees.parliament.uk/writtenevidence/38875/pdf/" </w:instrText>
      </w:r>
      <w:r>
        <w:fldChar w:fldCharType="separate"/>
      </w:r>
      <w:r w:rsidRPr="00CC232E">
        <w:rPr>
          <w:rStyle w:val="Hyperlink"/>
        </w:rPr>
        <w:t>Department for Tra</w:t>
      </w:r>
      <w:r w:rsidRPr="00CC232E">
        <w:rPr>
          <w:rStyle w:val="Hyperlink"/>
        </w:rPr>
        <w:t>n</w:t>
      </w:r>
      <w:r w:rsidRPr="00CC232E">
        <w:rPr>
          <w:rStyle w:val="Hyperlink"/>
        </w:rPr>
        <w:t>sport</w:t>
      </w:r>
      <w:r>
        <w:fldChar w:fldCharType="end"/>
      </w:r>
    </w:p>
    <w:p w:rsidR="00B63CED" w:rsidP="00CC232E">
      <w:pPr>
        <w:pStyle w:val="Witnesssubmission"/>
      </w:pPr>
      <w:r w:rsidRPr="00CC232E">
        <w:t xml:space="preserve"> </w:t>
      </w:r>
      <w:r>
        <w:br w:type="page"/>
      </w:r>
    </w:p>
    <w:p w:rsidR="00B63CED" w:rsidP="00B63CED">
      <w:pPr>
        <w:pStyle w:val="TitlePanel0"/>
      </w:pPr>
      <w:bookmarkStart w:id="0" w:name="Panel1"/>
      <w:r>
        <w:t>Examination of witnesses</w:t>
      </w:r>
    </w:p>
    <w:p w:rsidR="00B63CED" w:rsidP="00B63CED">
      <w:pPr>
        <w:pStyle w:val="Para"/>
      </w:pPr>
      <w:r>
        <w:t xml:space="preserve">Witnesses: </w:t>
      </w:r>
      <w:bookmarkEnd w:id="0"/>
      <w:r w:rsidR="00F373DB">
        <w:rPr>
          <w:rFonts w:cs="Calibri"/>
          <w:bCs/>
          <w:lang w:eastAsia="en-GB"/>
        </w:rPr>
        <w:t>Emma Gilthorpe and Sophie Lane</w:t>
      </w:r>
      <w:r>
        <w:t>.</w:t>
      </w:r>
    </w:p>
    <w:p w:rsidR="0015692B" w:rsidP="0031663A">
      <w:pPr>
        <w:pStyle w:val="Question"/>
      </w:pPr>
      <w:sdt>
        <w:sdtPr>
          <w:alias w:val="Member"/>
          <w:tag w:val="&lt;Member mnisId='4006' dodsId='42618'&gt;"/>
          <w:id w:val="-1562243864"/>
          <w:placeholder>
            <w:docPart w:val="DefaultPlaceholder_-1854013440"/>
          </w:placeholder>
          <w:richText/>
        </w:sdtPr>
        <w:sdtContent>
          <w:r w:rsidRPr="00287F34" w:rsidR="00287F34">
            <w:rPr>
              <w:b/>
            </w:rPr>
            <w:t>Chair:</w:t>
          </w:r>
        </w:sdtContent>
      </w:sdt>
      <w:r w:rsidR="00287F34">
        <w:t xml:space="preserve"> Good afternoon, ladies and gentlemen. Welcome to the Environmental Audit Select Committee. This is our inquiry into net zero aviation and shipping and it is our fifth hearing into the issue. The Chairman of the Environmental Audit Select Committee, Philip Dunn</w:t>
      </w:r>
      <w:r w:rsidR="006B3860">
        <w:t>e</w:t>
      </w:r>
      <w:r w:rsidR="00287F34">
        <w:t>, has recused himself</w:t>
      </w:r>
      <w:r w:rsidR="006B3860">
        <w:t xml:space="preserve"> because he feels he has some interest in this area</w:t>
      </w:r>
      <w:r w:rsidR="00683FBD">
        <w:t>. C</w:t>
      </w:r>
      <w:r w:rsidR="006B3860">
        <w:t xml:space="preserve">ontrary to what the media would have you believe, we do have </w:t>
      </w:r>
      <w:r w:rsidR="006B0B3C">
        <w:t>honour and integrity among our members</w:t>
      </w:r>
      <w:r w:rsidR="00683FBD">
        <w:t>,</w:t>
      </w:r>
      <w:r w:rsidR="006B0B3C">
        <w:t xml:space="preserve"> and Philip decided on this occasion that he would sit out this inquiry. Therefore, it has fallen to myself, Matthew Offord, to </w:t>
      </w:r>
      <w:r w:rsidR="00683FBD">
        <w:t>be</w:t>
      </w:r>
      <w:r w:rsidR="006B0B3C">
        <w:t xml:space="preserve"> acting </w:t>
      </w:r>
      <w:r w:rsidR="008A155E">
        <w:t>C</w:t>
      </w:r>
      <w:r w:rsidR="006B0B3C">
        <w:t xml:space="preserve">hair and I am grateful to my colleagues for allowing me to </w:t>
      </w:r>
      <w:r w:rsidR="00683FBD">
        <w:t>be</w:t>
      </w:r>
      <w:r w:rsidR="006B0B3C">
        <w:t>.</w:t>
      </w:r>
    </w:p>
    <w:p w:rsidR="005C1196" w:rsidP="006B0B3C">
      <w:pPr>
        <w:pStyle w:val="QuestionCont"/>
      </w:pPr>
      <w:r>
        <w:t>Could</w:t>
      </w:r>
      <w:r w:rsidR="006B0B3C">
        <w:t xml:space="preserve"> our first two speakers</w:t>
      </w:r>
      <w:r>
        <w:t xml:space="preserve"> introduce </w:t>
      </w:r>
      <w:r w:rsidR="00683FBD">
        <w:t>them</w:t>
      </w:r>
      <w:r>
        <w:t xml:space="preserve">selves and the organisations </w:t>
      </w:r>
      <w:r w:rsidR="00683FBD">
        <w:t>they</w:t>
      </w:r>
      <w:r>
        <w:t xml:space="preserve"> represent, please, starting with you, </w:t>
      </w:r>
      <w:r w:rsidR="006A6978">
        <w:t>Emm</w:t>
      </w:r>
      <w:r>
        <w:t>a</w:t>
      </w:r>
      <w:r w:rsidR="006A6978">
        <w:t>?</w:t>
      </w:r>
    </w:p>
    <w:p w:rsidR="00786E5E" w:rsidP="005C1196">
      <w:pPr>
        <w:pStyle w:val="Answer"/>
        <w:rPr>
          <w:rFonts w:cs="Calibri"/>
          <w:bCs/>
          <w:lang w:eastAsia="en-GB"/>
        </w:rPr>
      </w:pPr>
      <w:sdt>
        <w:sdtPr>
          <w:alias w:val="Witness"/>
          <w:id w:val="626204872"/>
          <w:placeholder>
            <w:docPart w:val="DefaultPlaceholder_-1854013440"/>
          </w:placeholder>
          <w:richText/>
        </w:sdtPr>
        <w:sdtContent>
          <w:r w:rsidRPr="005C1196" w:rsidR="005C1196">
            <w:rPr>
              <w:b/>
              <w:i/>
            </w:rPr>
            <w:t>Emma Gilthorpe:</w:t>
          </w:r>
        </w:sdtContent>
      </w:sdt>
      <w:r w:rsidR="005C1196">
        <w:t xml:space="preserve"> </w:t>
      </w:r>
      <w:r>
        <w:t xml:space="preserve">Thank you, Chair. </w:t>
      </w:r>
      <w:r>
        <w:rPr>
          <w:rFonts w:cs="Calibri"/>
          <w:bCs/>
          <w:lang w:eastAsia="en-GB"/>
        </w:rPr>
        <w:t xml:space="preserve">I am chief executive of the </w:t>
      </w:r>
      <w:r w:rsidR="005C1196">
        <w:rPr>
          <w:rFonts w:cs="Calibri"/>
          <w:bCs/>
          <w:lang w:eastAsia="en-GB"/>
        </w:rPr>
        <w:t>Jet Zero Council and</w:t>
      </w:r>
      <w:r>
        <w:rPr>
          <w:rFonts w:cs="Calibri"/>
          <w:bCs/>
          <w:lang w:eastAsia="en-GB"/>
        </w:rPr>
        <w:t>, in the spirit of full disclosure, I am also the chief operating office for Heathrow Airport</w:t>
      </w:r>
      <w:r w:rsidR="00683FBD">
        <w:rPr>
          <w:rFonts w:cs="Calibri"/>
          <w:bCs/>
          <w:lang w:eastAsia="en-GB"/>
        </w:rPr>
        <w:t xml:space="preserve">, </w:t>
      </w:r>
      <w:r>
        <w:rPr>
          <w:rFonts w:cs="Calibri"/>
          <w:bCs/>
          <w:lang w:eastAsia="en-GB"/>
        </w:rPr>
        <w:t>but I am here today in my role as CEO of the Jet Zero Council.</w:t>
      </w:r>
    </w:p>
    <w:p w:rsidR="00500850" w:rsidP="00786E5E">
      <w:pPr>
        <w:pStyle w:val="Answer"/>
        <w:rPr>
          <w:lang w:eastAsia="en-GB"/>
        </w:rPr>
      </w:pPr>
      <w:sdt>
        <w:sdtPr>
          <w:rPr>
            <w:lang w:eastAsia="en-GB"/>
          </w:rPr>
          <w:alias w:val="Witness"/>
          <w:id w:val="1808434526"/>
          <w:placeholder>
            <w:docPart w:val="DefaultPlaceholder_-1854013440"/>
          </w:placeholder>
          <w:richText/>
        </w:sdtPr>
        <w:sdtContent>
          <w:r w:rsidRPr="00786E5E" w:rsidR="00786E5E">
            <w:rPr>
              <w:b/>
              <w:i/>
              <w:lang w:eastAsia="en-GB"/>
            </w:rPr>
            <w:t>Sophie Lane:</w:t>
          </w:r>
        </w:sdtContent>
      </w:sdt>
      <w:r w:rsidR="00786E5E">
        <w:rPr>
          <w:lang w:eastAsia="en-GB"/>
        </w:rPr>
        <w:t xml:space="preserve"> I am the c</w:t>
      </w:r>
      <w:r w:rsidR="005C1196">
        <w:rPr>
          <w:lang w:eastAsia="en-GB"/>
        </w:rPr>
        <w:t xml:space="preserve">hief </w:t>
      </w:r>
      <w:r w:rsidR="00786E5E">
        <w:rPr>
          <w:lang w:eastAsia="en-GB"/>
        </w:rPr>
        <w:t>r</w:t>
      </w:r>
      <w:r w:rsidR="005C1196">
        <w:rPr>
          <w:lang w:eastAsia="en-GB"/>
        </w:rPr>
        <w:t xml:space="preserve">elationships </w:t>
      </w:r>
      <w:r w:rsidR="00786E5E">
        <w:rPr>
          <w:lang w:eastAsia="en-GB"/>
        </w:rPr>
        <w:t>o</w:t>
      </w:r>
      <w:r w:rsidR="005C1196">
        <w:rPr>
          <w:lang w:eastAsia="en-GB"/>
        </w:rPr>
        <w:t>fficer</w:t>
      </w:r>
      <w:r w:rsidR="00786E5E">
        <w:rPr>
          <w:lang w:eastAsia="en-GB"/>
        </w:rPr>
        <w:t xml:space="preserve"> at the</w:t>
      </w:r>
      <w:r w:rsidR="005C1196">
        <w:rPr>
          <w:lang w:eastAsia="en-GB"/>
        </w:rPr>
        <w:t xml:space="preserve"> Aerospace Technology Institute</w:t>
      </w:r>
      <w:r w:rsidR="00786E5E">
        <w:rPr>
          <w:lang w:eastAsia="en-GB"/>
        </w:rPr>
        <w:t>.</w:t>
      </w:r>
    </w:p>
    <w:p w:rsidR="0005332B" w:rsidP="00394554">
      <w:pPr>
        <w:pStyle w:val="Question"/>
      </w:pPr>
      <w:sdt>
        <w:sdtPr>
          <w:rPr>
            <w:lang w:eastAsia="en-GB"/>
          </w:rPr>
          <w:alias w:val="Member"/>
          <w:tag w:val="&lt;Member mnisId='4006' dodsId='42618'&gt;"/>
          <w:id w:val="-1298608408"/>
          <w:placeholder>
            <w:docPart w:val="DefaultPlaceholder_-1854013440"/>
          </w:placeholder>
          <w:richText/>
        </w:sdtPr>
        <w:sdtContent>
          <w:r w:rsidRPr="00102678" w:rsidR="00500850">
            <w:rPr>
              <w:b/>
              <w:lang w:eastAsia="en-GB"/>
            </w:rPr>
            <w:t>Chair:</w:t>
          </w:r>
        </w:sdtContent>
      </w:sdt>
      <w:r w:rsidR="00500850">
        <w:rPr>
          <w:lang w:eastAsia="en-GB"/>
        </w:rPr>
        <w:t xml:space="preserve"> </w:t>
      </w:r>
      <w:r w:rsidR="00102678">
        <w:t>Thank you for making the time to come along today. I know that airports</w:t>
      </w:r>
      <w:r w:rsidR="00683FBD">
        <w:t xml:space="preserve">, </w:t>
      </w:r>
      <w:r w:rsidR="00102678">
        <w:t>particularly</w:t>
      </w:r>
      <w:r w:rsidR="00683FBD">
        <w:t xml:space="preserve">, </w:t>
      </w:r>
      <w:r w:rsidR="00102678">
        <w:t>have been in the news recently but fortunately it has not been Heathrow Airport. We will leave some of your colleagues to answer those questions.</w:t>
      </w:r>
    </w:p>
    <w:p w:rsidR="00FA257E" w:rsidP="00102678">
      <w:pPr>
        <w:pStyle w:val="QuestionCont"/>
      </w:pPr>
      <w:r>
        <w:t xml:space="preserve">How close </w:t>
      </w:r>
      <w:r w:rsidR="00683FBD">
        <w:t>is</w:t>
      </w:r>
      <w:r>
        <w:t xml:space="preserve"> the aviation industry to </w:t>
      </w:r>
      <w:r w:rsidR="00683FBD">
        <w:t xml:space="preserve">achieving </w:t>
      </w:r>
      <w:r>
        <w:t>the Government’s goal of net zero flights across the Atlantic</w:t>
      </w:r>
      <w:r w:rsidR="00683FBD">
        <w:t>? D</w:t>
      </w:r>
      <w:r>
        <w:t>o you envisage that that will occur in the next generation</w:t>
      </w:r>
      <w:r w:rsidR="00683FBD">
        <w:t xml:space="preserve">, </w:t>
      </w:r>
      <w:r>
        <w:t>or do you have any kind of timespan of when that will occur?</w:t>
      </w:r>
    </w:p>
    <w:p w:rsidR="00A71B43" w:rsidP="00FA257E">
      <w:pPr>
        <w:pStyle w:val="Answer"/>
      </w:pPr>
      <w:sdt>
        <w:sdtPr>
          <w:alias w:val="Witness"/>
          <w:id w:val="618648493"/>
          <w:placeholder>
            <w:docPart w:val="DefaultPlaceholder_-1854013440"/>
          </w:placeholder>
          <w:richText/>
        </w:sdtPr>
        <w:sdtContent>
          <w:r w:rsidRPr="00FA257E" w:rsidR="00FA257E">
            <w:rPr>
              <w:b/>
              <w:i/>
            </w:rPr>
            <w:t>Emma Gilthorpe:</w:t>
          </w:r>
        </w:sdtContent>
      </w:sdt>
      <w:r w:rsidR="00FA257E">
        <w:t xml:space="preserve"> I am cautiously optimistic, Chair, is the way I would put it. </w:t>
      </w:r>
      <w:r w:rsidR="00C8190F">
        <w:t>I think that what we have learnt over the last two or three years is that we understand the pathways that we need to pursue. There is some detail around those pathways that clearly has a way to go. One of those pathways is sustainable aviation fuel and that is a very well</w:t>
      </w:r>
      <w:r w:rsidR="00683FBD">
        <w:t>-</w:t>
      </w:r>
      <w:r w:rsidR="00C8190F">
        <w:t>understood path. That is going to be a big step for any long</w:t>
      </w:r>
      <w:r w:rsidR="00683FBD">
        <w:t>-</w:t>
      </w:r>
      <w:r w:rsidR="00C8190F">
        <w:t xml:space="preserve">haul flight </w:t>
      </w:r>
      <w:r w:rsidR="00C8190F">
        <w:t>at</w:t>
      </w:r>
      <w:r w:rsidR="00C8190F">
        <w:t xml:space="preserve"> 2050. It will not be the only answer. Clearly, zero</w:t>
      </w:r>
      <w:r w:rsidR="00683FBD">
        <w:t>-</w:t>
      </w:r>
      <w:r w:rsidR="00C8190F">
        <w:t>emissions flight is likely to be centred around hydrogen fuel cells, hydrogen or electric, but those very long</w:t>
      </w:r>
      <w:r w:rsidR="00683FBD">
        <w:t>-</w:t>
      </w:r>
      <w:r w:rsidR="00C8190F">
        <w:t xml:space="preserve">haul transatlantic </w:t>
      </w:r>
      <w:r w:rsidR="007D528D">
        <w:t>flights are going to probably be largely sustainable aviation fuel for a long period towards 2050</w:t>
      </w:r>
      <w:r>
        <w:t>.</w:t>
      </w:r>
    </w:p>
    <w:p w:rsidR="00A71B43" w:rsidP="00FA257E">
      <w:pPr>
        <w:pStyle w:val="Answer"/>
      </w:pPr>
      <w:r>
        <w:t xml:space="preserve">Therefore, </w:t>
      </w:r>
      <w:r w:rsidR="007D528D">
        <w:t>I think that the pathways are understood.</w:t>
      </w:r>
      <w:r>
        <w:t xml:space="preserve"> </w:t>
      </w:r>
      <w:r w:rsidR="007D528D">
        <w:t>There is a lot to do to make them a reality</w:t>
      </w:r>
      <w:r w:rsidR="00DF2F61">
        <w:t>,</w:t>
      </w:r>
      <w:r w:rsidR="007D528D">
        <w:t xml:space="preserve"> but I would say</w:t>
      </w:r>
      <w:r w:rsidR="00DF2F61">
        <w:t xml:space="preserve"> that we are now at</w:t>
      </w:r>
      <w:r w:rsidR="007D528D">
        <w:t xml:space="preserve"> a relatively mature state</w:t>
      </w:r>
      <w:r w:rsidR="00683FBD">
        <w:t xml:space="preserve">, </w:t>
      </w:r>
      <w:r w:rsidR="007D528D">
        <w:t>on sustainable aviation fuel</w:t>
      </w:r>
      <w:r w:rsidR="00683FBD">
        <w:t xml:space="preserve">, </w:t>
      </w:r>
      <w:r>
        <w:t>of understanding the steps that we need to take</w:t>
      </w:r>
      <w:r w:rsidR="00DF2F61">
        <w:t>,</w:t>
      </w:r>
      <w:r>
        <w:t xml:space="preserve"> and half the battle is</w:t>
      </w:r>
      <w:r w:rsidR="00683FBD">
        <w:t xml:space="preserve"> whether </w:t>
      </w:r>
      <w:r>
        <w:t>you know the path that you need to take</w:t>
      </w:r>
      <w:r w:rsidR="00683FBD">
        <w:t>.</w:t>
      </w:r>
      <w:r>
        <w:t xml:space="preserve"> Then we need industry </w:t>
      </w:r>
      <w:r w:rsidR="00DF2F61">
        <w:t xml:space="preserve">and Government </w:t>
      </w:r>
      <w:r>
        <w:t>effort to make sure that we unlock that.</w:t>
      </w:r>
    </w:p>
    <w:p w:rsidR="00A71B43" w:rsidP="00FA257E">
      <w:pPr>
        <w:pStyle w:val="Answer"/>
      </w:pPr>
      <w:r>
        <w:t>On the technology side—Sophie is far more equipped than me to talk about the detail—the path is less clear but it is clarifying at a rate of knots every month that goes past because of all of the investment that has been made in R&amp;D</w:t>
      </w:r>
      <w:r w:rsidR="007D528D">
        <w:t>.</w:t>
      </w:r>
    </w:p>
    <w:p w:rsidR="00EF48A5" w:rsidP="00A71B43">
      <w:pPr>
        <w:pStyle w:val="Question"/>
      </w:pPr>
      <w:sdt>
        <w:sdtPr>
          <w:alias w:val="Member"/>
          <w:tag w:val="&lt;Member mnisId='4006' dodsId='42618'&gt;"/>
          <w:id w:val="-1220509198"/>
          <w:placeholder>
            <w:docPart w:val="DefaultPlaceholder_-1854013440"/>
          </w:placeholder>
          <w:richText/>
        </w:sdtPr>
        <w:sdtContent>
          <w:r w:rsidRPr="00A71B43" w:rsidR="00A71B43">
            <w:rPr>
              <w:b/>
            </w:rPr>
            <w:t>Chair:</w:t>
          </w:r>
        </w:sdtContent>
      </w:sdt>
      <w:r w:rsidR="00A71B43">
        <w:t xml:space="preserve"> Thank you. I will interpret that </w:t>
      </w:r>
      <w:r w:rsidR="00683FBD">
        <w:t xml:space="preserve">as meaning </w:t>
      </w:r>
      <w:r w:rsidR="00A71B43">
        <w:t>that it w</w:t>
      </w:r>
      <w:r w:rsidR="00E474EE">
        <w:t>ill</w:t>
      </w:r>
      <w:r w:rsidR="00A71B43">
        <w:t xml:space="preserve"> not occur in the next generation. You mentioned the date of 2050, so that will probably be two generations away.</w:t>
      </w:r>
    </w:p>
    <w:p w:rsidR="00EF48A5" w:rsidP="00EF48A5">
      <w:pPr>
        <w:pStyle w:val="Answer"/>
      </w:pPr>
      <w:sdt>
        <w:sdtPr>
          <w:alias w:val="Witness"/>
          <w:id w:val="-449553201"/>
          <w:placeholder>
            <w:docPart w:val="DefaultPlaceholder_-1854013440"/>
          </w:placeholder>
          <w:richText/>
        </w:sdtPr>
        <w:sdtContent>
          <w:r w:rsidRPr="00EF48A5">
            <w:rPr>
              <w:b/>
              <w:i/>
            </w:rPr>
            <w:t>Emma Gilthorpe:</w:t>
          </w:r>
        </w:sdtContent>
      </w:sdt>
      <w:r>
        <w:t xml:space="preserve"> A flight across the Atlantic, without harm to the environment, could occur in the next generation but it will be via SAF. Sorry for not being clear. Then it will need carbon capture in order to take the rest of the carbon out of the footprint of that flight, along with flight performance</w:t>
      </w:r>
      <w:r w:rsidR="00683FBD">
        <w:t xml:space="preserve">, </w:t>
      </w:r>
      <w:r>
        <w:t>airspace management and all of the other things that go into it. I think that in a generation it is going to be the SAF route that will sit at the centre of that flight, particularly if it is a plane of any scale or size.</w:t>
      </w:r>
    </w:p>
    <w:p w:rsidR="00906FEE" w:rsidP="00EF48A5">
      <w:pPr>
        <w:pStyle w:val="Question"/>
      </w:pPr>
      <w:sdt>
        <w:sdtPr>
          <w:alias w:val="Member"/>
          <w:tag w:val="&lt;Member mnisId='4006' dodsId='42618'&gt;"/>
          <w:id w:val="-1946678592"/>
          <w:placeholder>
            <w:docPart w:val="DefaultPlaceholder_-1854013440"/>
          </w:placeholder>
          <w:richText/>
        </w:sdtPr>
        <w:sdtContent>
          <w:r w:rsidRPr="00EF48A5" w:rsidR="00EF48A5">
            <w:rPr>
              <w:b/>
            </w:rPr>
            <w:t>Chair:</w:t>
          </w:r>
        </w:sdtContent>
      </w:sdt>
      <w:r w:rsidR="00EF48A5">
        <w:t xml:space="preserve"> You also mentioned pathways. I am just trying to nail down some of your descriptions. When you say “pathways”</w:t>
      </w:r>
      <w:r w:rsidR="00E474EE">
        <w:t>,</w:t>
      </w:r>
      <w:r w:rsidR="00EF48A5">
        <w:t xml:space="preserve"> is that issues around decarbonisation of aviation? You mentioned the joint working between the Government</w:t>
      </w:r>
      <w:r w:rsidR="008D5B19">
        <w:t xml:space="preserve">, </w:t>
      </w:r>
      <w:r w:rsidR="00EF48A5">
        <w:t>industry and others, but where do you see decarbonisation actually needing to occur?</w:t>
      </w:r>
    </w:p>
    <w:p w:rsidR="007D528D" w:rsidP="00906FEE">
      <w:pPr>
        <w:pStyle w:val="Answer"/>
      </w:pPr>
      <w:sdt>
        <w:sdtPr>
          <w:alias w:val="Witness"/>
          <w:id w:val="1773436038"/>
          <w:placeholder>
            <w:docPart w:val="DefaultPlaceholder_-1854013440"/>
          </w:placeholder>
          <w:richText/>
        </w:sdtPr>
        <w:sdtContent>
          <w:r w:rsidRPr="00906FEE" w:rsidR="00906FEE">
            <w:rPr>
              <w:b/>
              <w:i/>
            </w:rPr>
            <w:t>Emma Gilthorpe:</w:t>
          </w:r>
        </w:sdtContent>
      </w:sdt>
      <w:r w:rsidR="00906FEE">
        <w:t xml:space="preserve"> From an aviation perspective, there are two routes to get there</w:t>
      </w:r>
      <w:r w:rsidR="008D5B19">
        <w:t>—</w:t>
      </w:r>
      <w:r w:rsidR="00906FEE">
        <w:t>two primary routes to take the emissions out. One is sustainable aviation fuel</w:t>
      </w:r>
      <w:r w:rsidR="008D5B19">
        <w:t xml:space="preserve">, </w:t>
      </w:r>
      <w:r w:rsidR="00906FEE">
        <w:t>and the other is a zero</w:t>
      </w:r>
      <w:r w:rsidR="008D5B19">
        <w:t>-</w:t>
      </w:r>
      <w:r w:rsidR="00906FEE">
        <w:t>emission path that, based on recent research, is likely for long</w:t>
      </w:r>
      <w:r w:rsidR="008D5B19">
        <w:t>-</w:t>
      </w:r>
      <w:r w:rsidR="00906FEE">
        <w:t>distance flights to be hydrogen based</w:t>
      </w:r>
      <w:r w:rsidR="00BD34E6">
        <w:t>. For shorter</w:t>
      </w:r>
      <w:r w:rsidR="008D5B19">
        <w:t>-</w:t>
      </w:r>
      <w:r w:rsidR="00BD34E6">
        <w:t>distance flights it could well be electric.</w:t>
      </w:r>
    </w:p>
    <w:p w:rsidR="00BD34E6" w:rsidP="00906FEE">
      <w:pPr>
        <w:pStyle w:val="Answer"/>
      </w:pPr>
      <w:r>
        <w:t>On the sustainable aviation fuel side, the technology is well understood. I should say I am not a chemical engineer</w:t>
      </w:r>
      <w:r w:rsidR="008D5B19">
        <w:t xml:space="preserve">, </w:t>
      </w:r>
      <w:r>
        <w:t>but the technology pathway is well understood. It is about scale and it is about price.</w:t>
      </w:r>
    </w:p>
    <w:p w:rsidR="00C214B4" w:rsidP="00906FEE">
      <w:pPr>
        <w:pStyle w:val="Answer"/>
      </w:pPr>
      <w:r>
        <w:t xml:space="preserve">On the hydrogen and electric side of the pathway, it is more about understanding the technology and being able to create a commercialised airframe in that space that clearly has to pass a lot of certification, safety, regulatory processes in order to get there. </w:t>
      </w:r>
      <w:r>
        <w:t>Hence, it is on a longer timeframe than SAF.</w:t>
      </w:r>
    </w:p>
    <w:p w:rsidR="00C214B4" w:rsidP="00C214B4">
      <w:pPr>
        <w:pStyle w:val="Question"/>
      </w:pPr>
      <w:sdt>
        <w:sdtPr>
          <w:alias w:val="Member"/>
          <w:tag w:val="&lt;Member mnisId='4006' dodsId='42618'&gt;"/>
          <w:id w:val="701819002"/>
          <w:placeholder>
            <w:docPart w:val="DefaultPlaceholder_-1854013440"/>
          </w:placeholder>
          <w:richText/>
        </w:sdtPr>
        <w:sdtContent>
          <w:r w:rsidRPr="00C214B4">
            <w:rPr>
              <w:b/>
            </w:rPr>
            <w:t>Chair:</w:t>
          </w:r>
        </w:sdtContent>
      </w:sdt>
      <w:r>
        <w:t xml:space="preserve"> Ms Lane, do you have anything to add from the technological and engineering side?</w:t>
      </w:r>
    </w:p>
    <w:p w:rsidR="00BD34E6" w:rsidP="00C214B4">
      <w:pPr>
        <w:pStyle w:val="Answer"/>
      </w:pPr>
      <w:sdt>
        <w:sdtPr>
          <w:alias w:val="Witness"/>
          <w:id w:val="-692841818"/>
          <w:placeholder>
            <w:docPart w:val="DefaultPlaceholder_-1854013440"/>
          </w:placeholder>
          <w:richText/>
        </w:sdtPr>
        <w:sdtContent>
          <w:r w:rsidRPr="00C214B4" w:rsidR="00C214B4">
            <w:rPr>
              <w:b/>
              <w:i/>
            </w:rPr>
            <w:t>Sophie Lane:</w:t>
          </w:r>
        </w:sdtContent>
      </w:sdt>
      <w:r w:rsidR="00C214B4">
        <w:t xml:space="preserve"> Yes. I would agree with Emma on that. The hydrogen pathway is viable. We believe it is feasible</w:t>
      </w:r>
      <w:r w:rsidR="00497C72">
        <w:t>,</w:t>
      </w:r>
      <w:r w:rsidR="00C214B4">
        <w:t xml:space="preserve"> but it needs a lot more work and a lot more investigation into what </w:t>
      </w:r>
      <w:r w:rsidR="00497C72">
        <w:t>it will take to be able to do that. We have recently modelled</w:t>
      </w:r>
      <w:r w:rsidR="008D5B19">
        <w:t xml:space="preserve">, </w:t>
      </w:r>
      <w:r w:rsidR="00497C72">
        <w:t>potentially</w:t>
      </w:r>
      <w:r w:rsidR="008D5B19">
        <w:t xml:space="preserve">, </w:t>
      </w:r>
      <w:r w:rsidR="00497C72">
        <w:t>a mid-size aircraft in the late 2040s that could be hydrogen based. You can see that there is a pathway there but there needs to be a lot more investigation.</w:t>
      </w:r>
    </w:p>
    <w:p w:rsidR="00955642" w:rsidP="00C214B4">
      <w:pPr>
        <w:pStyle w:val="Answer"/>
      </w:pPr>
      <w:r>
        <w:t>From a SAF perspective, as Emma said, at the moment</w:t>
      </w:r>
      <w:r w:rsidR="008D5B19">
        <w:t xml:space="preserve">, </w:t>
      </w:r>
      <w:r>
        <w:t xml:space="preserve">we go up to 50% blended SAF. If you were trying to get a net zero flight you would therefore need to be doing carbon capture alongside that. We see increasing </w:t>
      </w:r>
      <w:r w:rsidR="00683FBD">
        <w:t>ultra-</w:t>
      </w:r>
      <w:r w:rsidR="00683FBD">
        <w:t>efficient</w:t>
      </w:r>
      <w:r>
        <w:t xml:space="preserve"> aircraft coming in earlier, so potentially </w:t>
      </w:r>
      <w:r w:rsidR="008D5B19">
        <w:t xml:space="preserve">in </w:t>
      </w:r>
      <w:r>
        <w:t xml:space="preserve">the late 2030s, early 2040s you could be looking at an </w:t>
      </w:r>
      <w:r w:rsidR="00683FBD">
        <w:t>ultra-efficient</w:t>
      </w:r>
      <w:r>
        <w:t xml:space="preserve"> wide</w:t>
      </w:r>
      <w:r w:rsidR="008D5B19">
        <w:t>-</w:t>
      </w:r>
      <w:r>
        <w:t>bodied plane that would be flying with SAF.</w:t>
      </w:r>
    </w:p>
    <w:p w:rsidR="00A829BA" w:rsidP="00955642">
      <w:pPr>
        <w:pStyle w:val="Question"/>
      </w:pPr>
      <w:sdt>
        <w:sdtPr>
          <w:alias w:val="Member"/>
          <w:tag w:val="&lt;Member mnisId='4006' dodsId='42618'&gt;"/>
          <w:id w:val="-1543512728"/>
          <w:placeholder>
            <w:docPart w:val="DefaultPlaceholder_-1854013440"/>
          </w:placeholder>
          <w:richText/>
        </w:sdtPr>
        <w:sdtContent>
          <w:r w:rsidRPr="00955642" w:rsidR="00955642">
            <w:rPr>
              <w:b/>
            </w:rPr>
            <w:t>Chair:</w:t>
          </w:r>
        </w:sdtContent>
      </w:sdt>
      <w:r w:rsidR="00955642">
        <w:t xml:space="preserve"> Thank you. </w:t>
      </w:r>
      <w:r>
        <w:t>In terms of the pathways, y</w:t>
      </w:r>
      <w:r w:rsidR="00955642">
        <w:t>ou mentioned</w:t>
      </w:r>
      <w:r>
        <w:t xml:space="preserve"> some of the regulatory frameworks. Where do you see gaps that need to be filled by that time so that you can achieve a net zero service by 2040?</w:t>
      </w:r>
    </w:p>
    <w:p w:rsidR="00497C72" w:rsidP="00A829BA">
      <w:pPr>
        <w:pStyle w:val="Answer"/>
      </w:pPr>
      <w:sdt>
        <w:sdtPr>
          <w:alias w:val="Witness"/>
          <w:id w:val="247004804"/>
          <w:placeholder>
            <w:docPart w:val="DefaultPlaceholder_-1854013440"/>
          </w:placeholder>
          <w:richText/>
        </w:sdtPr>
        <w:sdtContent>
          <w:r w:rsidRPr="00A829BA" w:rsidR="00A829BA">
            <w:rPr>
              <w:b/>
              <w:i/>
            </w:rPr>
            <w:t>Emma Gilthorpe:</w:t>
          </w:r>
        </w:sdtContent>
      </w:sdt>
      <w:r w:rsidR="00A829BA">
        <w:t xml:space="preserve"> Let’s call it the technology pathway, where you have to change the whole plane and the whole system that sits around a new fuel type. There is quite a long way to go. Historically, certification for a new airframe with new fuel as well would take between eight and 10 years to go through that process, and rightly so</w:t>
      </w:r>
      <w:r w:rsidR="008D5B19">
        <w:t>—w</w:t>
      </w:r>
      <w:r w:rsidR="00A829BA">
        <w:t>e need safety to be at the heart of all flying, not least if we are doing something more innovative.</w:t>
      </w:r>
    </w:p>
    <w:p w:rsidR="00A829BA" w:rsidP="00A829BA">
      <w:pPr>
        <w:pStyle w:val="Answer"/>
      </w:pPr>
      <w:r>
        <w:t xml:space="preserve">That is quite a long process and of course the challenge is you need to know what the airframe looks like, what the engines look like and what the fuel type looks like in order to start that process off. </w:t>
      </w:r>
      <w:r w:rsidR="003E3CB4">
        <w:t xml:space="preserve">We have started to talk to the regulator, and </w:t>
      </w:r>
      <w:r w:rsidR="003C17B1">
        <w:t>we have</w:t>
      </w:r>
      <w:r w:rsidR="003E3CB4">
        <w:t xml:space="preserve"> creat</w:t>
      </w:r>
      <w:r w:rsidR="003C17B1">
        <w:t>ed</w:t>
      </w:r>
      <w:r w:rsidR="003E3CB4">
        <w:t xml:space="preserve"> a new group within the Jet Zero Council framework that is going to be focused on the regulation</w:t>
      </w:r>
      <w:r w:rsidR="003C17B1">
        <w:t xml:space="preserve">. The CAA have this sort of sandbox methodology where we can work in parallel with the development of these </w:t>
      </w:r>
      <w:r w:rsidR="00DE3A4F">
        <w:t xml:space="preserve">new fleet types so that, rather than getting to the end of the process and then handing it to the regulator, you do the innovation with the </w:t>
      </w:r>
      <w:r w:rsidR="00A6269B">
        <w:t>CAA</w:t>
      </w:r>
      <w:r w:rsidR="00DE3A4F">
        <w:t xml:space="preserve"> by your side</w:t>
      </w:r>
      <w:r w:rsidR="006A330D">
        <w:t>,</w:t>
      </w:r>
      <w:r w:rsidR="00DE3A4F">
        <w:t xml:space="preserve"> in effect</w:t>
      </w:r>
      <w:r w:rsidR="006A330D">
        <w:t>,</w:t>
      </w:r>
      <w:r w:rsidR="00DE3A4F">
        <w:t xml:space="preserve"> so that it can give you feedback along the way so that you minimise the time</w:t>
      </w:r>
      <w:r w:rsidR="008D5B19">
        <w:t xml:space="preserve">, </w:t>
      </w:r>
      <w:r w:rsidR="00A6269B">
        <w:t>but it is still going to take quite a few years.</w:t>
      </w:r>
    </w:p>
    <w:p w:rsidR="00D52280" w:rsidP="00D52280">
      <w:pPr>
        <w:pStyle w:val="Answer"/>
      </w:pPr>
      <w:r>
        <w:t>From a SAF point of view, there will need to be standards set around quality, around the provenance of where that SAF comes from, so that we can be sure that the fuel</w:t>
      </w:r>
      <w:r w:rsidR="00A13460">
        <w:t xml:space="preserve"> is of a certain quality</w:t>
      </w:r>
      <w:r w:rsidR="002C4E68">
        <w:t xml:space="preserve"> and we can be confident about the residual emissions</w:t>
      </w:r>
      <w:r w:rsidR="00A13460">
        <w:t xml:space="preserve">. It </w:t>
      </w:r>
      <w:r>
        <w:t>is a drop</w:t>
      </w:r>
      <w:r w:rsidR="008D5B19">
        <w:t>-</w:t>
      </w:r>
      <w:r>
        <w:t>in fuel so that you do not need to change any of the engineering in the plane in order to accommodate the fuel</w:t>
      </w:r>
      <w:r w:rsidR="00A13460">
        <w:t xml:space="preserve">. </w:t>
      </w:r>
      <w:r w:rsidR="000568F2">
        <w:t xml:space="preserve">The regulation—with a small </w:t>
      </w:r>
      <w:r w:rsidR="008D5B19">
        <w:t>“r”</w:t>
      </w:r>
      <w:r w:rsidR="000568F2">
        <w:t xml:space="preserve">—will primarily focus on how we create the right standards to </w:t>
      </w:r>
      <w:r w:rsidR="000770FC">
        <w:t>en</w:t>
      </w:r>
      <w:r w:rsidR="000568F2">
        <w:t>sure that we have great quality</w:t>
      </w:r>
      <w:r w:rsidR="000770FC">
        <w:t>,</w:t>
      </w:r>
      <w:r w:rsidR="000568F2">
        <w:t xml:space="preserve"> sustainable aviation fuel </w:t>
      </w:r>
      <w:r w:rsidR="008D5B19">
        <w:t xml:space="preserve">and </w:t>
      </w:r>
      <w:r w:rsidR="000568F2">
        <w:t xml:space="preserve">that we understand </w:t>
      </w:r>
      <w:r w:rsidR="008D5B19">
        <w:t>its</w:t>
      </w:r>
      <w:r w:rsidR="000568F2">
        <w:t xml:space="preserve"> implications </w:t>
      </w:r>
      <w:r w:rsidR="008D5B19">
        <w:t xml:space="preserve">for </w:t>
      </w:r>
      <w:r w:rsidR="000568F2">
        <w:t>the environment, so that we can net off the residue with carbon capture in due course.</w:t>
      </w:r>
    </w:p>
    <w:p w:rsidR="00A6269B" w:rsidP="00D52280">
      <w:pPr>
        <w:pStyle w:val="Answer"/>
      </w:pPr>
      <w:sdt>
        <w:sdtPr>
          <w:alias w:val="Witness"/>
          <w:id w:val="1968153866"/>
          <w:placeholder>
            <w:docPart w:val="DefaultPlaceholder_-1854013440"/>
          </w:placeholder>
          <w:richText/>
        </w:sdtPr>
        <w:sdtContent>
          <w:r w:rsidRPr="00D52280" w:rsidR="00D52280">
            <w:rPr>
              <w:b/>
              <w:i/>
            </w:rPr>
            <w:t>Sophie Lane:</w:t>
          </w:r>
        </w:sdtContent>
      </w:sdt>
      <w:r w:rsidR="00D52280">
        <w:t xml:space="preserve"> In terms of regulation and policies, from a technology perspective my interest is about how that technology gets adopted on</w:t>
      </w:r>
      <w:r w:rsidR="008D5B19">
        <w:t xml:space="preserve"> </w:t>
      </w:r>
      <w:r w:rsidR="00D52280">
        <w:t>to the aircraft going forward</w:t>
      </w:r>
      <w:r w:rsidR="002048D3">
        <w:t>.</w:t>
      </w:r>
      <w:r w:rsidR="00D52280">
        <w:t xml:space="preserve"> I think that will require some market disruption</w:t>
      </w:r>
      <w:r w:rsidR="002048D3">
        <w:t>,</w:t>
      </w:r>
      <w:r w:rsidR="00D52280">
        <w:t xml:space="preserve"> not least because SAF and hydrogen in the short term will be much more expensive than kerosene. </w:t>
      </w:r>
      <w:r w:rsidR="008D5B19">
        <w:t xml:space="preserve">Making </w:t>
      </w:r>
      <w:r w:rsidR="00D52280">
        <w:t xml:space="preserve">the move towards these more </w:t>
      </w:r>
      <w:r w:rsidR="00683FBD">
        <w:t>ultra-efficient</w:t>
      </w:r>
      <w:r w:rsidR="00D52280">
        <w:t xml:space="preserve"> or zero</w:t>
      </w:r>
      <w:r w:rsidR="008D5B19">
        <w:t>-</w:t>
      </w:r>
      <w:r w:rsidR="00D52280">
        <w:t xml:space="preserve">carbon platforms is going to require </w:t>
      </w:r>
      <w:r w:rsidR="008D5B19">
        <w:t xml:space="preserve">either </w:t>
      </w:r>
      <w:r w:rsidR="00D52280">
        <w:t>the airlines to be incentivised or</w:t>
      </w:r>
      <w:r w:rsidR="008D5B19">
        <w:t xml:space="preserve">, </w:t>
      </w:r>
      <w:r w:rsidR="00D52280">
        <w:t>potentially</w:t>
      </w:r>
      <w:r w:rsidR="008D5B19">
        <w:t xml:space="preserve">, </w:t>
      </w:r>
      <w:r w:rsidR="00D52280">
        <w:t>taxes, for example, to be applied to carbon.</w:t>
      </w:r>
    </w:p>
    <w:p w:rsidR="0039006B" w:rsidP="00D52280">
      <w:pPr>
        <w:pStyle w:val="Answer"/>
      </w:pPr>
      <w:r>
        <w:t xml:space="preserve">In the wider sphere, </w:t>
      </w:r>
      <w:r>
        <w:t>the wider ecosystem, there are potentially some areas that need to be considered in order to enable that disruption in the market to bring these new platforms in.</w:t>
      </w:r>
    </w:p>
    <w:p w:rsidR="0039006B" w:rsidP="0039006B">
      <w:pPr>
        <w:pStyle w:val="Question"/>
      </w:pPr>
      <w:sdt>
        <w:sdtPr>
          <w:alias w:val="Member"/>
          <w:tag w:val="&lt;Member mnisId='4006' dodsId='42618'&gt;"/>
          <w:id w:val="-1170102493"/>
          <w:placeholder>
            <w:docPart w:val="DefaultPlaceholder_-1854013440"/>
          </w:placeholder>
          <w:richText/>
        </w:sdtPr>
        <w:sdtContent>
          <w:r w:rsidRPr="0039006B">
            <w:rPr>
              <w:b/>
            </w:rPr>
            <w:t>Chair:</w:t>
          </w:r>
        </w:sdtContent>
      </w:sdt>
      <w:r>
        <w:t xml:space="preserve"> That is a very interesting point because I understand that kerosene is not taxed in a commercial way, is it?</w:t>
      </w:r>
    </w:p>
    <w:p w:rsidR="0039006B" w:rsidP="0039006B">
      <w:pPr>
        <w:pStyle w:val="Answer"/>
      </w:pPr>
      <w:sdt>
        <w:sdtPr>
          <w:alias w:val="Witness"/>
          <w:id w:val="-1761522044"/>
          <w:placeholder>
            <w:docPart w:val="DefaultPlaceholder_-1854013440"/>
          </w:placeholder>
          <w:richText/>
        </w:sdtPr>
        <w:sdtContent>
          <w:r w:rsidRPr="0039006B">
            <w:rPr>
              <w:b/>
              <w:i/>
            </w:rPr>
            <w:t>Sophie Lane:</w:t>
          </w:r>
        </w:sdtContent>
      </w:sdt>
      <w:r>
        <w:t xml:space="preserve"> You are testing my knowledge there, I am afraid.</w:t>
      </w:r>
    </w:p>
    <w:p w:rsidR="0039006B" w:rsidP="0039006B">
      <w:pPr>
        <w:pStyle w:val="Answer"/>
      </w:pPr>
      <w:sdt>
        <w:sdtPr>
          <w:alias w:val="Witness"/>
          <w:id w:val="965935511"/>
          <w:placeholder>
            <w:docPart w:val="DefaultPlaceholder_-1854013440"/>
          </w:placeholder>
          <w:richText/>
        </w:sdtPr>
        <w:sdtContent>
          <w:r w:rsidRPr="0039006B">
            <w:rPr>
              <w:b/>
              <w:i/>
            </w:rPr>
            <w:t>Emma Gilthorpe:</w:t>
          </w:r>
        </w:sdtContent>
      </w:sdt>
      <w:r>
        <w:t xml:space="preserve"> Kerosene isn’t taxed. Flying is taxed quite heavily through the air passenger duty but the fuel itself, no.</w:t>
      </w:r>
    </w:p>
    <w:p w:rsidR="00D37B31" w:rsidP="0039006B">
      <w:pPr>
        <w:pStyle w:val="Question"/>
        <w:numPr>
          <w:ilvl w:val="0"/>
          <w:numId w:val="0"/>
        </w:numPr>
        <w:ind w:left="794"/>
      </w:pPr>
      <w:sdt>
        <w:sdtPr>
          <w:alias w:val="Member"/>
          <w:tag w:val="&lt;Member mnisId='4006' dodsId='42618'&gt;"/>
          <w:id w:val="-1769841131"/>
          <w:placeholder>
            <w:docPart w:val="DefaultPlaceholder_-1854013440"/>
          </w:placeholder>
          <w:richText/>
        </w:sdtPr>
        <w:sdtContent>
          <w:r w:rsidRPr="0039006B" w:rsidR="0039006B">
            <w:rPr>
              <w:b/>
            </w:rPr>
            <w:t>Chair:</w:t>
          </w:r>
        </w:sdtContent>
      </w:sdt>
      <w:r w:rsidR="0039006B">
        <w:t xml:space="preserve"> That is really helpful. Thank you.</w:t>
      </w:r>
      <w:r>
        <w:t xml:space="preserve"> Jerome.</w:t>
      </w:r>
    </w:p>
    <w:p w:rsidR="00B875F4" w:rsidP="00D37B31">
      <w:pPr>
        <w:pStyle w:val="Question"/>
      </w:pPr>
      <w:sdt>
        <w:sdtPr>
          <w:alias w:val="Member"/>
          <w:tag w:val="&lt;Member mnisId='4739' dodsId=''&gt;"/>
          <w:id w:val="2064983110"/>
          <w:placeholder>
            <w:docPart w:val="DefaultPlaceholder_-1854013440"/>
          </w:placeholder>
          <w:richText/>
        </w:sdtPr>
        <w:sdtContent>
          <w:r w:rsidRPr="00D37B31" w:rsidR="00D37B31">
            <w:rPr>
              <w:b/>
            </w:rPr>
            <w:t>Jerome Mayhew:</w:t>
          </w:r>
        </w:sdtContent>
      </w:sdt>
      <w:r w:rsidR="00D37B31">
        <w:t xml:space="preserve"> </w:t>
      </w:r>
      <w:r>
        <w:t>Ms Gilthorpe, you have been up and running now for almost exactly two years. Have you done any good yet?</w:t>
      </w:r>
    </w:p>
    <w:p w:rsidR="00D52280" w:rsidP="00B875F4">
      <w:pPr>
        <w:pStyle w:val="Answer"/>
      </w:pPr>
      <w:sdt>
        <w:sdtPr>
          <w:alias w:val="Witness"/>
          <w:id w:val="-1031328847"/>
          <w:placeholder>
            <w:docPart w:val="DefaultPlaceholder_-1854013440"/>
          </w:placeholder>
          <w:richText/>
        </w:sdtPr>
        <w:sdtContent>
          <w:r w:rsidRPr="00B875F4" w:rsidR="00B875F4">
            <w:rPr>
              <w:b/>
              <w:i/>
            </w:rPr>
            <w:t>Emma Gilthorpe:</w:t>
          </w:r>
        </w:sdtContent>
      </w:sdt>
      <w:r w:rsidR="00B875F4">
        <w:t xml:space="preserve"> I have been the chief executive since last March and I was brought </w:t>
      </w:r>
      <w:r w:rsidR="004F066B">
        <w:t>i</w:t>
      </w:r>
      <w:r w:rsidR="00B875F4">
        <w:t xml:space="preserve">n by Ministers to bring a bit of structure and drive. Clearly, establishing any council or group </w:t>
      </w:r>
      <w:r w:rsidR="004F066B">
        <w:t xml:space="preserve">when </w:t>
      </w:r>
      <w:r w:rsidR="008D5B19">
        <w:t>c</w:t>
      </w:r>
      <w:r w:rsidR="004F066B">
        <w:t>ovid was just hitting was always going to be quite a challenging process, but I do think we have delivered some good in the last 18 months. I will give you a few examples of why I think that.</w:t>
      </w:r>
    </w:p>
    <w:p w:rsidR="00A123A2" w:rsidP="00B875F4">
      <w:pPr>
        <w:pStyle w:val="Answer"/>
      </w:pPr>
      <w:r>
        <w:t xml:space="preserve">The first thing is that we have created a very focused approach to what we are doing. When I joined the </w:t>
      </w:r>
      <w:r w:rsidR="008D5B19">
        <w:t>c</w:t>
      </w:r>
      <w:r>
        <w:t>ouncil my observation was that there was a lot of what you might describe as individual views about the best order to do things in</w:t>
      </w:r>
      <w:r w:rsidR="008D5B19">
        <w:t>—</w:t>
      </w:r>
      <w:r>
        <w:t>preferences about which approach might be the winning approach.</w:t>
      </w:r>
    </w:p>
    <w:p w:rsidR="00A123A2" w:rsidP="00B875F4">
      <w:pPr>
        <w:pStyle w:val="Answer"/>
      </w:pPr>
      <w:r>
        <w:t>The first and most important success I think we had was getting a really clear two-year road</w:t>
      </w:r>
      <w:r w:rsidR="008D5B19">
        <w:t xml:space="preserve"> </w:t>
      </w:r>
      <w:r>
        <w:t>map for those sustainable aviation fuel and zero</w:t>
      </w:r>
      <w:r w:rsidR="008D5B19">
        <w:t>-</w:t>
      </w:r>
      <w:r>
        <w:t>emissions flight</w:t>
      </w:r>
      <w:r>
        <w:t>s</w:t>
      </w:r>
      <w:r>
        <w:t>. From my point of view</w:t>
      </w:r>
      <w:r>
        <w:t>, as an operator</w:t>
      </w:r>
      <w:r w:rsidR="00D93CC5">
        <w:t>,</w:t>
      </w:r>
      <w:r>
        <w:t xml:space="preserve"> this</w:t>
      </w:r>
      <w:r>
        <w:t xml:space="preserve"> is all about what we do now</w:t>
      </w:r>
      <w:r w:rsidR="008D5B19">
        <w:t xml:space="preserve">, </w:t>
      </w:r>
      <w:r>
        <w:t>the next year</w:t>
      </w:r>
      <w:r w:rsidR="008D5B19">
        <w:t xml:space="preserve">, </w:t>
      </w:r>
      <w:r>
        <w:t>the next two years and the next three years</w:t>
      </w:r>
      <w:r w:rsidR="008D5B19">
        <w:t xml:space="preserve">, </w:t>
      </w:r>
      <w:r>
        <w:t>because it is those actions that are going to eventually get us towards the 2030, 2040 and 2050 goals.</w:t>
      </w:r>
      <w:r>
        <w:t xml:space="preserve"> We cannot </w:t>
      </w:r>
      <w:r w:rsidR="008D5B19">
        <w:t>rest</w:t>
      </w:r>
      <w:r>
        <w:t xml:space="preserve"> on our laurels.</w:t>
      </w:r>
    </w:p>
    <w:p w:rsidR="00A123A2" w:rsidP="00B875F4">
      <w:pPr>
        <w:pStyle w:val="Answer"/>
      </w:pPr>
      <w:r>
        <w:t>We created a two</w:t>
      </w:r>
      <w:r w:rsidR="00DE751A">
        <w:t>-</w:t>
      </w:r>
      <w:r>
        <w:t>year plan pretty rapidly after I took over</w:t>
      </w:r>
      <w:r w:rsidR="00C26439">
        <w:t xml:space="preserve"> and we got really clear about sharing what was happening across </w:t>
      </w:r>
      <w:r w:rsidR="00DE751A">
        <w:t xml:space="preserve">the </w:t>
      </w:r>
      <w:r w:rsidR="00C26439">
        <w:t xml:space="preserve">industry as well. I would say there are quite defined groups </w:t>
      </w:r>
      <w:r w:rsidR="008D5B19">
        <w:t xml:space="preserve">on </w:t>
      </w:r>
      <w:r w:rsidR="00C26439">
        <w:t xml:space="preserve">the aerospace side and then </w:t>
      </w:r>
      <w:r w:rsidR="008D5B19">
        <w:t xml:space="preserve">on </w:t>
      </w:r>
      <w:r w:rsidR="00C26439">
        <w:t xml:space="preserve">the fuel and sustainable aviation fuel side, so </w:t>
      </w:r>
      <w:r w:rsidR="008D5B19">
        <w:t xml:space="preserve">it was about </w:t>
      </w:r>
      <w:r w:rsidR="00C26439">
        <w:t>cross-pollinating those groups. There was a lot more conversation going on between them. It is all very well having a great fuel but if you cannot get it into the right airframe or there are issues of infrastructure</w:t>
      </w:r>
      <w:r w:rsidR="008D5B19">
        <w:t>,</w:t>
      </w:r>
      <w:r w:rsidR="00C26439">
        <w:t xml:space="preserve"> it is not going to get you anywhere</w:t>
      </w:r>
      <w:r w:rsidR="00DE751A">
        <w:t xml:space="preserve">, so a lot of cross-pollinating </w:t>
      </w:r>
      <w:r w:rsidR="008D5B19">
        <w:t xml:space="preserve">is </w:t>
      </w:r>
      <w:r w:rsidR="00DE751A">
        <w:t>going on</w:t>
      </w:r>
      <w:r w:rsidR="00C26439">
        <w:t>.</w:t>
      </w:r>
    </w:p>
    <w:p w:rsidR="00365DF7" w:rsidP="00B875F4">
      <w:pPr>
        <w:pStyle w:val="Answer"/>
      </w:pPr>
      <w:r>
        <w:t>I think you can see the types of activity that industry has undertaken since then. Let’s look at what happened around COP. We had 500 flights that travelled with SAF in and around COP. easyJet’s flights had 30</w:t>
      </w:r>
      <w:r w:rsidR="000F5291">
        <w:t>%</w:t>
      </w:r>
      <w:r w:rsidR="008D5B19">
        <w:t>-</w:t>
      </w:r>
      <w:r w:rsidR="000F5291">
        <w:t>plus SAF on them</w:t>
      </w:r>
      <w:r w:rsidR="008D5B19">
        <w:t>; t</w:t>
      </w:r>
      <w:r w:rsidR="000F5291">
        <w:t xml:space="preserve">hat is a huge step forward for a normal passenger flight going up to Glasgow. Even before that we saw ZeroAvia flying </w:t>
      </w:r>
      <w:r w:rsidR="00250E47">
        <w:t xml:space="preserve">commercial grade hulls in 2020, not with any passengers on yet but with hydrogen fuel cells. BA has very recently done a deal with Phillips 66 </w:t>
      </w:r>
      <w:r>
        <w:t>and</w:t>
      </w:r>
      <w:r w:rsidR="00250E47">
        <w:t xml:space="preserve"> committed to levels of SAF that are going to start to get the market moving, and this is one of our biggest hurdles of course with </w:t>
      </w:r>
      <w:r w:rsidR="00B1033F">
        <w:t>SAF.</w:t>
      </w:r>
    </w:p>
    <w:p w:rsidR="0094506A" w:rsidP="00365DF7">
      <w:pPr>
        <w:pStyle w:val="Question"/>
      </w:pPr>
      <w:sdt>
        <w:sdtPr>
          <w:alias w:val="Member"/>
          <w:tag w:val="&lt;Member mnisId='4739' dodsId=''&gt;"/>
          <w:id w:val="716088040"/>
          <w:placeholder>
            <w:docPart w:val="DefaultPlaceholder_-1854013440"/>
          </w:placeholder>
          <w:richText/>
        </w:sdtPr>
        <w:sdtContent>
          <w:r w:rsidRPr="00365DF7" w:rsidR="00365DF7">
            <w:rPr>
              <w:b/>
            </w:rPr>
            <w:t>Jerome Mayhew:</w:t>
          </w:r>
        </w:sdtContent>
      </w:sdt>
      <w:r w:rsidR="00365DF7">
        <w:t xml:space="preserve"> </w:t>
      </w:r>
      <w:r>
        <w:t>B</w:t>
      </w:r>
      <w:r w:rsidR="00065352">
        <w:t>ring</w:t>
      </w:r>
      <w:r>
        <w:t>ing</w:t>
      </w:r>
      <w:r w:rsidR="00065352">
        <w:t xml:space="preserve"> that together, would you say that </w:t>
      </w:r>
      <w:r>
        <w:t>the role of the Jet Zero Council is sharing information around the industry</w:t>
      </w:r>
      <w:r w:rsidR="008D5B19">
        <w:t xml:space="preserve">? What </w:t>
      </w:r>
      <w:r>
        <w:t xml:space="preserve">about driving the timetable? We can all share information, </w:t>
      </w:r>
      <w:r w:rsidR="008D5B19">
        <w:t xml:space="preserve">and </w:t>
      </w:r>
      <w:r>
        <w:t xml:space="preserve">we can all </w:t>
      </w:r>
      <w:r>
        <w:t>encourage each other</w:t>
      </w:r>
      <w:r w:rsidR="008D5B19">
        <w:t xml:space="preserve">, </w:t>
      </w:r>
      <w:r>
        <w:t>but is it your role to drive the pace of change</w:t>
      </w:r>
      <w:r w:rsidR="008D5B19">
        <w:t xml:space="preserve">? If </w:t>
      </w:r>
      <w:r>
        <w:t>so, are you achieving it and how do you plan to do so in the future?</w:t>
      </w:r>
    </w:p>
    <w:p w:rsidR="007F6184" w:rsidP="0094506A">
      <w:pPr>
        <w:pStyle w:val="Answer"/>
      </w:pPr>
      <w:sdt>
        <w:sdtPr>
          <w:alias w:val="Witness"/>
          <w:id w:val="-1747687"/>
          <w:placeholder>
            <w:docPart w:val="DefaultPlaceholder_-1854013440"/>
          </w:placeholder>
          <w:richText/>
        </w:sdtPr>
        <w:sdtContent>
          <w:r w:rsidRPr="0094506A" w:rsidR="0094506A">
            <w:rPr>
              <w:b/>
              <w:i/>
            </w:rPr>
            <w:t>Emma Gilthorpe:</w:t>
          </w:r>
        </w:sdtContent>
      </w:sdt>
      <w:r w:rsidR="0094506A">
        <w:t xml:space="preserve"> Yes, it is part of my role. The caveat I would give is I am not the policymaker. The Government are responsible for policy. I can nudge and prod, </w:t>
      </w:r>
      <w:r w:rsidR="008D5B19">
        <w:t xml:space="preserve">and </w:t>
      </w:r>
      <w:r w:rsidR="0094506A">
        <w:t xml:space="preserve">I am sure Ministers will tell you later that I do </w:t>
      </w:r>
      <w:r w:rsidR="008D5B19">
        <w:t xml:space="preserve">that </w:t>
      </w:r>
      <w:r w:rsidR="0094506A">
        <w:t>from time to time. I am there to hold industry to account as well because there is a temptation—</w:t>
      </w:r>
      <w:r w:rsidR="008D5B19">
        <w:t xml:space="preserve">I have </w:t>
      </w:r>
      <w:r w:rsidR="0094506A">
        <w:t>worked in different infrastructure sectors before—for industry to say, “Well, the Government needs to do</w:t>
      </w:r>
      <w:r w:rsidR="00752140">
        <w:t xml:space="preserve"> blah</w:t>
      </w:r>
      <w:r w:rsidR="008D5B19">
        <w:t>,</w:t>
      </w:r>
      <w:r w:rsidR="00752140">
        <w:t>” and for the Government to say, “Well, if only industry did blah</w:t>
      </w:r>
      <w:r w:rsidR="008D5B19">
        <w:t>.</w:t>
      </w:r>
      <w:r w:rsidR="00752140">
        <w:t xml:space="preserve">” </w:t>
      </w:r>
      <w:r w:rsidR="008D5B19">
        <w:t xml:space="preserve">If </w:t>
      </w:r>
      <w:r w:rsidR="00752140">
        <w:t>you can both agree the plan</w:t>
      </w:r>
      <w:r w:rsidR="00573D8E">
        <w:t xml:space="preserve">, </w:t>
      </w:r>
      <w:r w:rsidR="00752140">
        <w:t>with the right steps</w:t>
      </w:r>
      <w:r w:rsidR="00573D8E">
        <w:t>,</w:t>
      </w:r>
      <w:r w:rsidR="00752140">
        <w:t xml:space="preserve"> that is how you create the momentum.</w:t>
      </w:r>
    </w:p>
    <w:p w:rsidR="00FD3F7C" w:rsidP="0094506A">
      <w:pPr>
        <w:pStyle w:val="Answer"/>
      </w:pPr>
      <w:r>
        <w:t xml:space="preserve">I absolutely think we have created momentum. We have a clear pathway. We have early investments coming forward. We have the biggest contribution </w:t>
      </w:r>
      <w:r w:rsidR="007F6184">
        <w:t>to</w:t>
      </w:r>
      <w:r>
        <w:t xml:space="preserve"> ATI funding that we have seen in a generation. I think </w:t>
      </w:r>
      <w:r>
        <w:t>there is huge commitment and action to delivering on our near</w:t>
      </w:r>
      <w:r w:rsidR="00F55B37">
        <w:t>-</w:t>
      </w:r>
      <w:r>
        <w:t>term goals, which will all roll</w:t>
      </w:r>
      <w:r w:rsidR="00573D8E">
        <w:t xml:space="preserve"> </w:t>
      </w:r>
      <w:r>
        <w:t>up into the longer</w:t>
      </w:r>
      <w:r w:rsidR="00573D8E">
        <w:t>-</w:t>
      </w:r>
      <w:r>
        <w:t>term net zero 2050.</w:t>
      </w:r>
    </w:p>
    <w:p w:rsidR="00FD3F7C" w:rsidP="00FD3F7C">
      <w:pPr>
        <w:pStyle w:val="Question"/>
      </w:pPr>
      <w:sdt>
        <w:sdtPr>
          <w:alias w:val="Member"/>
          <w:tag w:val="&lt;Member mnisId='4739' dodsId=''&gt;"/>
          <w:id w:val="555129791"/>
          <w:placeholder>
            <w:docPart w:val="DefaultPlaceholder_-1854013440"/>
          </w:placeholder>
          <w:richText/>
        </w:sdtPr>
        <w:sdtContent>
          <w:r w:rsidRPr="00FD3F7C">
            <w:rPr>
              <w:b/>
            </w:rPr>
            <w:t>Jerome Mayhew:</w:t>
          </w:r>
        </w:sdtContent>
      </w:sdt>
      <w:r>
        <w:t xml:space="preserve"> That brings me on very neatly to you, Ms Lane. You have a kitty of £3.9 billion</w:t>
      </w:r>
      <w:r w:rsidR="00573D8E">
        <w:t>—</w:t>
      </w:r>
      <w:r>
        <w:t>something like that. What are you doing with it and how are you making it work for the country?</w:t>
      </w:r>
    </w:p>
    <w:p w:rsidR="00DE751A" w:rsidP="00FD3F7C">
      <w:pPr>
        <w:pStyle w:val="Answer"/>
      </w:pPr>
      <w:sdt>
        <w:sdtPr>
          <w:alias w:val="Witness"/>
          <w:id w:val="614100129"/>
          <w:placeholder>
            <w:docPart w:val="DefaultPlaceholder_-1854013440"/>
          </w:placeholder>
          <w:richText/>
        </w:sdtPr>
        <w:sdtContent>
          <w:r w:rsidRPr="00FD3F7C" w:rsidR="00FD3F7C">
            <w:rPr>
              <w:b/>
              <w:i/>
            </w:rPr>
            <w:t>Sophie Lane:</w:t>
          </w:r>
        </w:sdtContent>
      </w:sdt>
      <w:r w:rsidR="00FD3F7C">
        <w:t xml:space="preserve"> The recent investment that we got was £685 million over the next three years, which is an uplift of £235 million over where we were previously. </w:t>
      </w:r>
      <w:r w:rsidR="00ED53EB">
        <w:t>T</w:t>
      </w:r>
      <w:r w:rsidR="00FD3F7C">
        <w:t>ogether with BEIS and Innovate UK</w:t>
      </w:r>
      <w:r w:rsidR="00ED53EB">
        <w:t xml:space="preserve">, we invest that money </w:t>
      </w:r>
      <w:r w:rsidR="00FD3F7C">
        <w:t xml:space="preserve">into </w:t>
      </w:r>
      <w:r w:rsidR="00B97FDF">
        <w:t>research technology programmes</w:t>
      </w:r>
      <w:r w:rsidR="00ED53EB">
        <w:t>,</w:t>
      </w:r>
      <w:r w:rsidR="00B97FDF">
        <w:t xml:space="preserve"> between levels TRL 3 and 6</w:t>
      </w:r>
      <w:r w:rsidR="00ED53EB">
        <w:t>,</w:t>
      </w:r>
      <w:r w:rsidR="00BD5320">
        <w:t xml:space="preserve"> looking specifically at how we can take the country and the industry forward towards net zero 2050</w:t>
      </w:r>
      <w:r w:rsidR="00B97FDF">
        <w:t>.</w:t>
      </w:r>
    </w:p>
    <w:p w:rsidR="00080B52" w:rsidP="00FD3F7C">
      <w:pPr>
        <w:pStyle w:val="Answer"/>
      </w:pPr>
      <w:r>
        <w:t>We just released our strategy last month, which set out how we do that. We are mainly looking at three key areas</w:t>
      </w:r>
      <w:r>
        <w:t xml:space="preserve"> of the industry. It is about supporting </w:t>
      </w:r>
      <w:r w:rsidR="00683FBD">
        <w:t>ultra-efficient</w:t>
      </w:r>
      <w:r>
        <w:t xml:space="preserve"> aircraft</w:t>
      </w:r>
      <w:r w:rsidR="00573D8E">
        <w:t>—</w:t>
      </w:r>
      <w:r>
        <w:t>the aircraft</w:t>
      </w:r>
      <w:r w:rsidR="00573D8E">
        <w:t xml:space="preserve">, </w:t>
      </w:r>
      <w:r>
        <w:t>particularly in the short term</w:t>
      </w:r>
      <w:r w:rsidR="00573D8E">
        <w:t xml:space="preserve">, </w:t>
      </w:r>
      <w:r>
        <w:t>that will be using SAFs or carbon</w:t>
      </w:r>
      <w:r w:rsidR="00573D8E">
        <w:t>-</w:t>
      </w:r>
      <w:r>
        <w:t>burning fuels, but if you can make them lighter, if you can make them more efficient</w:t>
      </w:r>
      <w:r w:rsidR="00573D8E">
        <w:t xml:space="preserve">, </w:t>
      </w:r>
      <w:r>
        <w:t>you use less fuel and thereby bring down the emissions.</w:t>
      </w:r>
    </w:p>
    <w:p w:rsidR="00080B52" w:rsidP="00FD3F7C">
      <w:pPr>
        <w:pStyle w:val="Answer"/>
      </w:pPr>
      <w:r>
        <w:t>We are also looking at zero</w:t>
      </w:r>
      <w:r w:rsidR="00573D8E">
        <w:t>-</w:t>
      </w:r>
      <w:r>
        <w:t xml:space="preserve">carbon technologies. That is a much more immature market. It is a growing market and we are looking at how we can support new entrants, as well as existing players, to be able to develop that within the UK and to grow our ability within the UK to be world leading. There are a particular </w:t>
      </w:r>
      <w:r w:rsidR="00D91DFB">
        <w:t xml:space="preserve">number of </w:t>
      </w:r>
      <w:r>
        <w:t>areas we focus on.</w:t>
      </w:r>
    </w:p>
    <w:p w:rsidR="00AF3563" w:rsidP="00FD3F7C">
      <w:pPr>
        <w:pStyle w:val="Answer"/>
      </w:pPr>
      <w:r>
        <w:t>Then</w:t>
      </w:r>
      <w:r w:rsidR="00573D8E">
        <w:t xml:space="preserve">, </w:t>
      </w:r>
      <w:r>
        <w:t xml:space="preserve">lastly, </w:t>
      </w:r>
      <w:r w:rsidR="00573D8E">
        <w:t xml:space="preserve">there are </w:t>
      </w:r>
      <w:r>
        <w:t>cross-cutting technologies. Cross-cutting technologies look at how we produce these aircraft</w:t>
      </w:r>
      <w:r>
        <w:t xml:space="preserve"> and </w:t>
      </w:r>
      <w:r w:rsidR="00573D8E">
        <w:t xml:space="preserve">at </w:t>
      </w:r>
      <w:r>
        <w:t>machining. It is about making things quicker, more efficient and more effective.</w:t>
      </w:r>
    </w:p>
    <w:p w:rsidR="00874D8D" w:rsidP="00FD3F7C">
      <w:pPr>
        <w:pStyle w:val="Answer"/>
      </w:pPr>
      <w:r>
        <w:t>When you combine those three they are all</w:t>
      </w:r>
      <w:r w:rsidR="00663275">
        <w:t xml:space="preserve"> mutually supporting. A number of the </w:t>
      </w:r>
      <w:r w:rsidR="00683FBD">
        <w:t>ultra-efficient</w:t>
      </w:r>
      <w:r w:rsidR="00663275">
        <w:t xml:space="preserve"> technologies could be taken forward on</w:t>
      </w:r>
      <w:r w:rsidR="006B6215">
        <w:t xml:space="preserve"> to</w:t>
      </w:r>
      <w:r w:rsidR="00663275">
        <w:t xml:space="preserve"> a zero</w:t>
      </w:r>
      <w:r w:rsidR="00573D8E">
        <w:t>-</w:t>
      </w:r>
      <w:r w:rsidR="00663275">
        <w:t xml:space="preserve">emission platform, for example. They are not completely separated. Together they give us an ability within the UK to maintain and potentially grow our market share. From the investment and the technology pathways </w:t>
      </w:r>
      <w:r w:rsidR="00663275">
        <w:t>that we are looking at, we think that we can grow our market share from 13% today</w:t>
      </w:r>
      <w:r>
        <w:t>—</w:t>
      </w:r>
    </w:p>
    <w:p w:rsidR="00874D8D" w:rsidP="00874D8D">
      <w:pPr>
        <w:pStyle w:val="Question"/>
      </w:pPr>
      <w:sdt>
        <w:sdtPr>
          <w:alias w:val="Member"/>
          <w:tag w:val="&lt;Member mnisId='4739' dodsId=''&gt;"/>
          <w:id w:val="-1761439971"/>
          <w:placeholder>
            <w:docPart w:val="DefaultPlaceholder_-1854013440"/>
          </w:placeholder>
          <w:richText/>
        </w:sdtPr>
        <w:sdtContent>
          <w:r w:rsidRPr="00874D8D">
            <w:rPr>
              <w:b/>
            </w:rPr>
            <w:t>Jerome Mayhew:</w:t>
          </w:r>
        </w:sdtContent>
      </w:sdt>
      <w:r>
        <w:t xml:space="preserve"> Thirteen per cent</w:t>
      </w:r>
      <w:r w:rsidR="00573D8E">
        <w:t>.</w:t>
      </w:r>
      <w:r>
        <w:t xml:space="preserve"> of what?</w:t>
      </w:r>
    </w:p>
    <w:p w:rsidR="00ED53EB" w:rsidP="00874D8D">
      <w:pPr>
        <w:pStyle w:val="Answer"/>
      </w:pPr>
      <w:sdt>
        <w:sdtPr>
          <w:alias w:val="Witness"/>
          <w:id w:val="-1195851230"/>
          <w:placeholder>
            <w:docPart w:val="DefaultPlaceholder_-1854013440"/>
          </w:placeholder>
          <w:richText/>
        </w:sdtPr>
        <w:sdtContent>
          <w:r w:rsidRPr="00874D8D" w:rsidR="00874D8D">
            <w:rPr>
              <w:b/>
              <w:i/>
            </w:rPr>
            <w:t>Sophie Lane:</w:t>
          </w:r>
        </w:sdtContent>
      </w:sdt>
      <w:r w:rsidR="00874D8D">
        <w:t xml:space="preserve"> Thirteen per cent</w:t>
      </w:r>
      <w:r w:rsidR="00573D8E">
        <w:t xml:space="preserve">. </w:t>
      </w:r>
      <w:r w:rsidR="00874D8D">
        <w:t>of the global aviation market</w:t>
      </w:r>
      <w:r w:rsidR="00573D8E">
        <w:t xml:space="preserve">, and we think we can grow that </w:t>
      </w:r>
      <w:r w:rsidR="00874D8D">
        <w:t>to 18% by 2050. That is also a market that would be growing.</w:t>
      </w:r>
    </w:p>
    <w:p w:rsidR="006B7A55" w:rsidP="00874D8D">
      <w:pPr>
        <w:pStyle w:val="Answer"/>
      </w:pPr>
      <w:r>
        <w:t xml:space="preserve">That is how we are investing. We </w:t>
      </w:r>
      <w:r w:rsidR="00DA33EC">
        <w:t xml:space="preserve">have </w:t>
      </w:r>
      <w:r>
        <w:t>invested in a huge number of projects</w:t>
      </w:r>
      <w:r w:rsidR="00DA33EC">
        <w:t>. M</w:t>
      </w:r>
      <w:r>
        <w:t>any of them are collaborative projects and go right down through to the supply chain</w:t>
      </w:r>
      <w:r w:rsidR="00573D8E">
        <w:t xml:space="preserve">. We </w:t>
      </w:r>
      <w:r>
        <w:t>have managed to be involved in a number of projects, such as the recent Rolls-Royce Spirit of Innovation</w:t>
      </w:r>
      <w:r w:rsidR="00573D8E">
        <w:t xml:space="preserve"> </w:t>
      </w:r>
      <w:r w:rsidR="00DA33EC">
        <w:t>flight</w:t>
      </w:r>
      <w:r w:rsidR="00573D8E">
        <w:t xml:space="preserve">, which </w:t>
      </w:r>
      <w:r w:rsidR="00DA33EC">
        <w:t xml:space="preserve">created a number of world records but also proved technology. </w:t>
      </w:r>
      <w:r w:rsidR="00B835CB">
        <w:t>We are also involved in projects that will take forward understanding of what is possible. The Fl</w:t>
      </w:r>
      <w:r w:rsidR="00B43FEE">
        <w:t>y</w:t>
      </w:r>
      <w:r w:rsidR="00B835CB">
        <w:t>Zero project, which was funded by the ATI with BEIS support</w:t>
      </w:r>
      <w:r w:rsidR="00573D8E">
        <w:t xml:space="preserve">, </w:t>
      </w:r>
      <w:r w:rsidR="00B835CB">
        <w:t>was one of those projects that looked at zero</w:t>
      </w:r>
      <w:r w:rsidR="00573D8E">
        <w:t>-</w:t>
      </w:r>
      <w:r w:rsidR="00B835CB">
        <w:t>carbon emission from the tailpipe.</w:t>
      </w:r>
    </w:p>
    <w:p w:rsidR="004D3899" w:rsidP="006B7A55">
      <w:pPr>
        <w:pStyle w:val="Question"/>
      </w:pPr>
      <w:sdt>
        <w:sdtPr>
          <w:alias w:val="Member"/>
          <w:tag w:val="&lt;Member mnisId='4739' dodsId=''&gt;"/>
          <w:id w:val="-140736265"/>
          <w:placeholder>
            <w:docPart w:val="DefaultPlaceholder_-1854013440"/>
          </w:placeholder>
          <w:richText/>
        </w:sdtPr>
        <w:sdtContent>
          <w:r w:rsidRPr="006B7A55" w:rsidR="006B7A55">
            <w:rPr>
              <w:b/>
            </w:rPr>
            <w:t>Jerome Mayhew:</w:t>
          </w:r>
        </w:sdtContent>
      </w:sdt>
      <w:r w:rsidR="006B7A55">
        <w:t xml:space="preserve"> Wrapping this up, you have described a lot of individual investments all going on in the three areas of investigation at the moment. However, would </w:t>
      </w:r>
      <w:r w:rsidR="00573D8E">
        <w:t xml:space="preserve">you </w:t>
      </w:r>
      <w:r w:rsidR="006B7A55">
        <w:t>agree</w:t>
      </w:r>
      <w:r w:rsidR="00573D8E">
        <w:t xml:space="preserve"> </w:t>
      </w:r>
      <w:r w:rsidR="006B7A55">
        <w:t xml:space="preserve">that this whole area of getting down to net zero is an </w:t>
      </w:r>
      <w:r w:rsidRPr="00E67B81" w:rsidR="00E67B81">
        <w:t>existential</w:t>
      </w:r>
      <w:r w:rsidR="006B7A55">
        <w:t xml:space="preserve"> challenge</w:t>
      </w:r>
      <w:r w:rsidR="00E67B81">
        <w:t xml:space="preserve"> for the aviation industry? </w:t>
      </w:r>
      <w:r w:rsidR="00573D8E">
        <w:t>W</w:t>
      </w:r>
      <w:r w:rsidR="00E67B81">
        <w:t xml:space="preserve">ould </w:t>
      </w:r>
      <w:r w:rsidR="00573D8E">
        <w:t xml:space="preserve">you </w:t>
      </w:r>
      <w:r w:rsidR="00E67B81">
        <w:t>also agree that the aviation industry is full of very large corporations</w:t>
      </w:r>
      <w:r w:rsidR="00AA0498">
        <w:t>,</w:t>
      </w:r>
      <w:r w:rsidR="00E67B81">
        <w:t xml:space="preserve"> </w:t>
      </w:r>
      <w:r w:rsidR="00AA0498">
        <w:t xml:space="preserve">which </w:t>
      </w:r>
      <w:r w:rsidR="00E67B81">
        <w:t xml:space="preserve">in normal times used to make a lot of </w:t>
      </w:r>
      <w:r w:rsidR="00E67B81">
        <w:t>money</w:t>
      </w:r>
      <w:r w:rsidR="00AA0498">
        <w:t>.</w:t>
      </w:r>
      <w:r w:rsidR="00AA0498">
        <w:t xml:space="preserve"> We would all agree with that, wouldn’t we? Therefore, why </w:t>
      </w:r>
      <w:r w:rsidR="00573D8E">
        <w:t xml:space="preserve">do </w:t>
      </w:r>
      <w:r w:rsidR="00AA0498">
        <w:t>those very profitable, very large organisations require Government intervention to solve their own existential problem? Why isn’t the private sector carrying the load on this?</w:t>
      </w:r>
    </w:p>
    <w:p w:rsidR="00FF3826" w:rsidP="004D3899">
      <w:pPr>
        <w:pStyle w:val="Answer"/>
      </w:pPr>
      <w:sdt>
        <w:sdtPr>
          <w:alias w:val="Witness"/>
          <w:id w:val="-1286814957"/>
          <w:placeholder>
            <w:docPart w:val="DefaultPlaceholder_-1854013440"/>
          </w:placeholder>
          <w:richText/>
        </w:sdtPr>
        <w:sdtContent>
          <w:r w:rsidRPr="004D3899" w:rsidR="004D3899">
            <w:rPr>
              <w:b/>
              <w:i/>
            </w:rPr>
            <w:t>Sophie Lane:</w:t>
          </w:r>
        </w:sdtContent>
      </w:sdt>
      <w:r w:rsidR="004D3899">
        <w:t xml:space="preserve"> I think I started to mention this before. The private sector in this area is carrying huge technology risk, particularly when you are talking about zero emissions</w:t>
      </w:r>
      <w:r w:rsidR="00573D8E">
        <w:t>. I</w:t>
      </w:r>
      <w:r w:rsidR="004D3899">
        <w:t>n terms of developing the next generation of aircraft, there is a large amount of technology risk and also market risk. If we desire them to develop technology that is going to bring us towards net zero, which we do, some of that risk needs to be shared</w:t>
      </w:r>
      <w:r w:rsidR="00573D8E">
        <w:t xml:space="preserve">, </w:t>
      </w:r>
      <w:r w:rsidR="004D3899">
        <w:t>and that is normal. That is also done in other parts of the world. You see it across Europe, for example, with national programmes</w:t>
      </w:r>
      <w:r>
        <w:t>. We are helping to share that risk but also to accelerate and develop those technologies quicker, which helps us and the aviation industry to be able to meet its targets.</w:t>
      </w:r>
    </w:p>
    <w:p w:rsidR="007118CC" w:rsidP="00FF3826">
      <w:pPr>
        <w:pStyle w:val="Question"/>
      </w:pPr>
      <w:sdt>
        <w:sdtPr>
          <w:alias w:val="Member"/>
          <w:tag w:val="&lt;Member mnisId='4389' dodsId='108781'&gt;"/>
          <w:id w:val="-233710623"/>
          <w:placeholder>
            <w:docPart w:val="DefaultPlaceholder_-1854013440"/>
          </w:placeholder>
          <w:richText/>
        </w:sdtPr>
        <w:sdtContent>
          <w:r w:rsidRPr="00FF3826" w:rsidR="00FF3826">
            <w:rPr>
              <w:b/>
            </w:rPr>
            <w:t>Ruth Cadbury:</w:t>
          </w:r>
        </w:sdtContent>
      </w:sdt>
      <w:r w:rsidR="00FF3826">
        <w:t xml:space="preserve"> I think my first question segues well from Jerom</w:t>
      </w:r>
      <w:r w:rsidR="006305F5">
        <w:t xml:space="preserve">e’s questions. </w:t>
      </w:r>
      <w:r w:rsidR="00573D8E">
        <w:t xml:space="preserve">This is a </w:t>
      </w:r>
      <w:r w:rsidR="006305F5">
        <w:t>question to you both: in terms of the public</w:t>
      </w:r>
      <w:r w:rsidR="00573D8E">
        <w:t>/</w:t>
      </w:r>
      <w:r w:rsidR="006305F5">
        <w:t>private and Government</w:t>
      </w:r>
      <w:r w:rsidR="00573D8E">
        <w:t>/</w:t>
      </w:r>
      <w:r w:rsidR="006305F5">
        <w:t xml:space="preserve">industry partnerships that you have been describing, does investment in a range of solutions, which have different timescales, different challenges and </w:t>
      </w:r>
      <w:r w:rsidR="00573D8E">
        <w:t xml:space="preserve">different </w:t>
      </w:r>
      <w:r w:rsidR="006305F5">
        <w:t xml:space="preserve">levels of challenge, </w:t>
      </w:r>
      <w:r w:rsidR="00573D8E">
        <w:t xml:space="preserve">offer </w:t>
      </w:r>
      <w:r w:rsidR="006305F5">
        <w:t>the best chance of sustained progress</w:t>
      </w:r>
      <w:r w:rsidR="00573D8E">
        <w:t xml:space="preserve">, </w:t>
      </w:r>
      <w:r w:rsidR="006305F5">
        <w:t xml:space="preserve">or do you think Ministers should </w:t>
      </w:r>
      <w:r w:rsidR="00573D8E">
        <w:t xml:space="preserve">now </w:t>
      </w:r>
      <w:r w:rsidR="006305F5">
        <w:t>be picking winners?</w:t>
      </w:r>
    </w:p>
    <w:p w:rsidR="00874D8D" w:rsidP="007118CC">
      <w:pPr>
        <w:pStyle w:val="Answer"/>
      </w:pPr>
      <w:sdt>
        <w:sdtPr>
          <w:alias w:val="Witness"/>
          <w:id w:val="-1340997410"/>
          <w:placeholder>
            <w:docPart w:val="DefaultPlaceholder_-1854013440"/>
          </w:placeholder>
          <w:richText/>
        </w:sdtPr>
        <w:sdtContent>
          <w:r w:rsidRPr="007118CC" w:rsidR="007118CC">
            <w:rPr>
              <w:b/>
              <w:i/>
            </w:rPr>
            <w:t>Sophie Lane:</w:t>
          </w:r>
        </w:sdtContent>
      </w:sdt>
      <w:r w:rsidR="007118CC">
        <w:t xml:space="preserve"> I should say that I do not think that we are in a position to pick winners at this point. I think there are a couple of reasons for that. The zero</w:t>
      </w:r>
      <w:r w:rsidR="00A52A14">
        <w:t>-</w:t>
      </w:r>
      <w:r w:rsidR="007118CC">
        <w:t xml:space="preserve">emissions market is very immature at the moment. As I mentioned, we have done a recent study, FlyZero, which on paper shows </w:t>
      </w:r>
      <w:r w:rsidR="00A52A14">
        <w:t xml:space="preserve">the </w:t>
      </w:r>
      <w:r w:rsidR="007118CC">
        <w:t>feasibility of what you can achieve</w:t>
      </w:r>
      <w:r w:rsidR="00A52A14">
        <w:t xml:space="preserve">, </w:t>
      </w:r>
      <w:r w:rsidR="007118CC">
        <w:t xml:space="preserve">but </w:t>
      </w:r>
      <w:r w:rsidR="00A52A14">
        <w:t xml:space="preserve">it </w:t>
      </w:r>
      <w:r w:rsidR="007118CC">
        <w:t>needs to be validated and more work needs to be done.</w:t>
      </w:r>
    </w:p>
    <w:p w:rsidR="007118CC" w:rsidP="007118CC">
      <w:pPr>
        <w:pStyle w:val="Answer"/>
      </w:pPr>
      <w:r>
        <w:t xml:space="preserve">In the SAF arena we have a much clearer idea of the pathways, as Emma has said, but some of that still needs to </w:t>
      </w:r>
      <w:r w:rsidR="002E5261">
        <w:t>be proven</w:t>
      </w:r>
      <w:r w:rsidR="00A52A14">
        <w:t xml:space="preserve">, </w:t>
      </w:r>
      <w:r w:rsidR="002E5261">
        <w:t>particularly as you increase potentially up as far as 100% SAF. There are huge challenges with both of those pathways. Not all of them sit within the technology</w:t>
      </w:r>
      <w:r w:rsidR="00A52A14">
        <w:t xml:space="preserve">, </w:t>
      </w:r>
      <w:r w:rsidR="002E5261">
        <w:t>but from our perspective we look at the ecosystem and the requirement to bring together things like how we are going to do the electrification</w:t>
      </w:r>
      <w:r w:rsidR="00A52A14">
        <w:t>—</w:t>
      </w:r>
      <w:r w:rsidR="002E5261">
        <w:t>all of that kind of thing.</w:t>
      </w:r>
    </w:p>
    <w:p w:rsidR="00013D36" w:rsidP="007118CC">
      <w:pPr>
        <w:pStyle w:val="Answer"/>
      </w:pPr>
      <w:r>
        <w:t>What that means is that, at the moment, there are still too many options</w:t>
      </w:r>
      <w:r w:rsidR="00A52A14">
        <w:t xml:space="preserve">, </w:t>
      </w:r>
      <w:r>
        <w:t>and if we started to drive down into one pathway over another I think we would potentially jeopardise the targets that we have set ourselves</w:t>
      </w:r>
      <w:r w:rsidR="00A52A14">
        <w:t xml:space="preserve">. I think we would also, </w:t>
      </w:r>
      <w:r>
        <w:t>potentially, from an industrial perspective, as a country and as an industrial sector</w:t>
      </w:r>
      <w:r w:rsidR="00A52A14">
        <w:t xml:space="preserve">, </w:t>
      </w:r>
      <w:r>
        <w:t>get left behind globally. At the moment that feels like a very high risk, particular</w:t>
      </w:r>
      <w:r w:rsidR="0001119B">
        <w:t>ly</w:t>
      </w:r>
      <w:r>
        <w:t xml:space="preserve"> in the zero</w:t>
      </w:r>
      <w:r w:rsidR="00A52A14">
        <w:t>-</w:t>
      </w:r>
      <w:r>
        <w:t>carbon sector.</w:t>
      </w:r>
    </w:p>
    <w:p w:rsidR="009257FB" w:rsidP="00013D36">
      <w:pPr>
        <w:pStyle w:val="Answer"/>
      </w:pPr>
      <w:sdt>
        <w:sdtPr>
          <w:alias w:val="Witness"/>
          <w:id w:val="-1863586778"/>
          <w:placeholder>
            <w:docPart w:val="DefaultPlaceholder_-1854013440"/>
          </w:placeholder>
          <w:richText/>
        </w:sdtPr>
        <w:sdtContent>
          <w:r w:rsidRPr="00013D36" w:rsidR="00013D36">
            <w:rPr>
              <w:b/>
              <w:i/>
            </w:rPr>
            <w:t>Emma Gilthorpe:</w:t>
          </w:r>
        </w:sdtContent>
      </w:sdt>
      <w:r w:rsidR="00013D36">
        <w:t xml:space="preserve"> I think that is absolutely right</w:t>
      </w:r>
      <w:r w:rsidR="00A52A14">
        <w:t xml:space="preserve"> </w:t>
      </w:r>
      <w:r w:rsidR="00013D36">
        <w:t>on the technology side of things. On the SAF side</w:t>
      </w:r>
      <w:r w:rsidR="00303F5F">
        <w:t>,</w:t>
      </w:r>
      <w:r w:rsidR="00013D36">
        <w:t xml:space="preserve"> we need to back SAF and we need to back it fulsomely n</w:t>
      </w:r>
      <w:r w:rsidR="0004048B">
        <w:t>ow. It is technologically understood and, to be fair, the Government have made some good strides in that direction. We have the £180 million SAF fund</w:t>
      </w:r>
      <w:r w:rsidR="00303F5F">
        <w:t>,</w:t>
      </w:r>
      <w:r w:rsidR="0004048B">
        <w:t xml:space="preserve"> which is all about getting production up and running, particularly for those much smaller fuel providers that want to enter the market. This isn’t all about big behemoths who </w:t>
      </w:r>
      <w:r>
        <w:t>already exist in the market. There are some good upstarts coming into that space.</w:t>
      </w:r>
    </w:p>
    <w:p w:rsidR="002E5261" w:rsidP="00013D36">
      <w:pPr>
        <w:pStyle w:val="Answer"/>
      </w:pPr>
      <w:r>
        <w:t>Therefore, we must back SAF.</w:t>
      </w:r>
      <w:r w:rsidR="00013D36">
        <w:t xml:space="preserve"> </w:t>
      </w:r>
      <w:r>
        <w:t>We need to fulsomely get behind it. We need to scale up. We need to get the price down. From that side of the agenda, I do think we are</w:t>
      </w:r>
      <w:r w:rsidR="00303F5F">
        <w:t xml:space="preserve"> </w:t>
      </w:r>
      <w:r>
        <w:t>picking winners now</w:t>
      </w:r>
      <w:r w:rsidR="00303F5F">
        <w:t>.</w:t>
      </w:r>
      <w:r>
        <w:t xml:space="preserve"> I think it is about committing to a pathway</w:t>
      </w:r>
      <w:r w:rsidR="00A52A14">
        <w:t xml:space="preserve">, </w:t>
      </w:r>
      <w:r w:rsidR="00506AD6">
        <w:t>and that is very different to the technology side, which Sophie explained very well.</w:t>
      </w:r>
    </w:p>
    <w:p w:rsidR="002E5261" w:rsidP="002E5261">
      <w:pPr>
        <w:pStyle w:val="Question"/>
      </w:pPr>
      <w:sdt>
        <w:sdtPr>
          <w:alias w:val="Member"/>
          <w:tag w:val="&lt;Member mnisId='4389' dodsId='108781'&gt;"/>
          <w:id w:val="229889546"/>
          <w:placeholder>
            <w:docPart w:val="DefaultPlaceholder_-1854013440"/>
          </w:placeholder>
          <w:richText/>
        </w:sdtPr>
        <w:sdtContent>
          <w:r w:rsidRPr="002E5261">
            <w:rPr>
              <w:b/>
            </w:rPr>
            <w:t>Ruth Cadbury:</w:t>
          </w:r>
        </w:sdtContent>
      </w:sdt>
      <w:r>
        <w:t xml:space="preserve"> </w:t>
      </w:r>
      <w:r w:rsidR="00506AD6">
        <w:t>Sophie has talked about the UK being potentially left behind. Where is the UK comparatively internationally in this space? Are we leading? Are we level</w:t>
      </w:r>
      <w:r w:rsidR="00AF7EB0">
        <w:t>-</w:t>
      </w:r>
      <w:r w:rsidR="00506AD6">
        <w:t>pegging with some others or are we on catch</w:t>
      </w:r>
      <w:r w:rsidR="006C2B5A">
        <w:t>-</w:t>
      </w:r>
      <w:r w:rsidR="00506AD6">
        <w:t>up?</w:t>
      </w:r>
    </w:p>
    <w:p w:rsidR="00DE751A" w:rsidP="00AF7EB0">
      <w:pPr>
        <w:pStyle w:val="Answer"/>
      </w:pPr>
      <w:sdt>
        <w:sdtPr>
          <w:alias w:val="Witness"/>
          <w:id w:val="1305041741"/>
          <w:placeholder>
            <w:docPart w:val="DefaultPlaceholder_-1854013440"/>
          </w:placeholder>
          <w:richText/>
        </w:sdtPr>
        <w:sdtContent>
          <w:r w:rsidRPr="00AF7EB0" w:rsidR="00AF7EB0">
            <w:rPr>
              <w:b/>
              <w:i/>
            </w:rPr>
            <w:t>Emma Gilthorpe:</w:t>
          </w:r>
        </w:sdtContent>
      </w:sdt>
      <w:r w:rsidR="00AF7EB0">
        <w:t xml:space="preserve"> Again, it is probably easier if I cover the SAF side. I would say we are at a very important point because the US has come out with its </w:t>
      </w:r>
      <w:r w:rsidR="00B450C7">
        <w:t>b</w:t>
      </w:r>
      <w:r w:rsidR="00AF7EB0">
        <w:t>lenders’ credit. It has not gone through the legislative process yet</w:t>
      </w:r>
      <w:r w:rsidR="008353DB">
        <w:t>,</w:t>
      </w:r>
      <w:r w:rsidR="00AF7EB0">
        <w:t xml:space="preserve"> and </w:t>
      </w:r>
      <w:r w:rsidR="006C2B5A">
        <w:t xml:space="preserve">the issue </w:t>
      </w:r>
      <w:r w:rsidR="00AF7EB0">
        <w:t>is not uncontroversial</w:t>
      </w:r>
      <w:r w:rsidR="008353DB">
        <w:t>,</w:t>
      </w:r>
      <w:r w:rsidR="00AF7EB0">
        <w:t xml:space="preserve"> but </w:t>
      </w:r>
      <w:r w:rsidR="006C2B5A">
        <w:t xml:space="preserve">the US </w:t>
      </w:r>
      <w:r w:rsidR="00AF7EB0">
        <w:t>has sent a very strong market signal</w:t>
      </w:r>
      <w:r w:rsidR="006C2B5A">
        <w:t xml:space="preserve">, </w:t>
      </w:r>
      <w:r w:rsidR="00AF7EB0">
        <w:t xml:space="preserve">and industry </w:t>
      </w:r>
      <w:r w:rsidR="00CE3D59">
        <w:t xml:space="preserve">and fuel producers </w:t>
      </w:r>
      <w:r w:rsidR="00AF7EB0">
        <w:t xml:space="preserve">are getting behind </w:t>
      </w:r>
      <w:r w:rsidR="00CE3D59">
        <w:t>it.</w:t>
      </w:r>
    </w:p>
    <w:p w:rsidR="00CE3D59" w:rsidP="00AF7EB0">
      <w:pPr>
        <w:pStyle w:val="Answer"/>
      </w:pPr>
      <w:r>
        <w:t>This is a global issue. Of course, we want SAF globally</w:t>
      </w:r>
      <w:r w:rsidR="006C2B5A">
        <w:t xml:space="preserve">, </w:t>
      </w:r>
      <w:r>
        <w:t xml:space="preserve">but we will miss an opportunity for the UK economy if we don’t move quickly. Shell has committed to an investment in Rotterdam for one of its first SAF plants. We want those SAF plants to be in Scotland, in the north, in </w:t>
      </w:r>
      <w:r w:rsidR="006C2B5A">
        <w:t>n</w:t>
      </w:r>
      <w:r>
        <w:t>orth Wales. We want them to be in the UK giving us an opportunity to get the economic benefits of the jobs and the regeneration</w:t>
      </w:r>
      <w:r w:rsidR="00E82790">
        <w:t>,</w:t>
      </w:r>
      <w:r>
        <w:t xml:space="preserve"> particularly in areas where you already have the right infrastructure for these clusters to be developed. It really could not be a better industrial policy opportunity.</w:t>
      </w:r>
    </w:p>
    <w:p w:rsidR="000555E7" w:rsidP="00AF7EB0">
      <w:pPr>
        <w:pStyle w:val="Answer"/>
      </w:pPr>
      <w:r>
        <w:t xml:space="preserve">My worry is that we </w:t>
      </w:r>
      <w:r>
        <w:t>are</w:t>
      </w:r>
      <w:r>
        <w:t xml:space="preserve"> at the 12 to 24-month point where we need to very firmly back this</w:t>
      </w:r>
      <w:r w:rsidR="00E82790">
        <w:t>,</w:t>
      </w:r>
      <w:r>
        <w:t xml:space="preserve"> or the risk is that the fuel gets produced elsewhere and </w:t>
      </w:r>
      <w:r w:rsidR="006C2B5A">
        <w:t xml:space="preserve">is imported </w:t>
      </w:r>
      <w:r>
        <w:t>into UK airports</w:t>
      </w:r>
      <w:r w:rsidR="006C2B5A">
        <w:t xml:space="preserve"> </w:t>
      </w:r>
      <w:r>
        <w:t xml:space="preserve">and that </w:t>
      </w:r>
      <w:r w:rsidR="006C2B5A">
        <w:t xml:space="preserve">we </w:t>
      </w:r>
      <w:r>
        <w:t>will have missed a massive opportunity for our economy.</w:t>
      </w:r>
    </w:p>
    <w:p w:rsidR="00B14AAD" w:rsidP="000555E7">
      <w:pPr>
        <w:pStyle w:val="Answer"/>
      </w:pPr>
      <w:sdt>
        <w:sdtPr>
          <w:alias w:val="Witness"/>
          <w:id w:val="181557605"/>
          <w:placeholder>
            <w:docPart w:val="DefaultPlaceholder_-1854013440"/>
          </w:placeholder>
          <w:richText/>
        </w:sdtPr>
        <w:sdtContent>
          <w:r w:rsidRPr="000555E7" w:rsidR="000555E7">
            <w:rPr>
              <w:b/>
              <w:i/>
            </w:rPr>
            <w:t>Sophie Lane:</w:t>
          </w:r>
        </w:sdtContent>
      </w:sdt>
      <w:r w:rsidR="000555E7">
        <w:t xml:space="preserve"> </w:t>
      </w:r>
      <w:r w:rsidR="00317C62">
        <w:t>I think I agree with that. From an industrial sector perspective, depending on how you</w:t>
      </w:r>
      <w:r w:rsidR="0031663A">
        <w:t xml:space="preserve"> </w:t>
      </w:r>
      <w:r w:rsidR="00317C62">
        <w:t xml:space="preserve">measure it, we are either second or third in the world in terms of market share. We are world leading in a number of </w:t>
      </w:r>
      <w:r w:rsidR="00134958">
        <w:t xml:space="preserve">technology </w:t>
      </w:r>
      <w:r w:rsidR="00317C62">
        <w:t>areas and we have world</w:t>
      </w:r>
      <w:r w:rsidR="006C2B5A">
        <w:t>-</w:t>
      </w:r>
      <w:r w:rsidR="00317C62">
        <w:t>leading infrastructure in a number of areas. The area where we have more risk is the zero</w:t>
      </w:r>
      <w:r w:rsidR="006C2B5A">
        <w:t>-</w:t>
      </w:r>
      <w:r w:rsidR="00317C62">
        <w:t>carbon area, where we certainly have skills but, particularly in hydrogen, liquid hydrogen, the cryogenics</w:t>
      </w:r>
      <w:r w:rsidR="006C2B5A">
        <w:t xml:space="preserve"> and </w:t>
      </w:r>
      <w:r w:rsidR="00317C62">
        <w:t>the handling, we have less capability at the moment.</w:t>
      </w:r>
      <w:r w:rsidR="006C2B5A">
        <w:t xml:space="preserve"> </w:t>
      </w:r>
      <w:r w:rsidR="00317C62">
        <w:t>We have less capability</w:t>
      </w:r>
      <w:r w:rsidR="006C2B5A">
        <w:t xml:space="preserve">, </w:t>
      </w:r>
      <w:r w:rsidR="00317C62">
        <w:t xml:space="preserve">but so does everyone else, and that is where </w:t>
      </w:r>
      <w:r w:rsidR="00196490">
        <w:t>the</w:t>
      </w:r>
      <w:r w:rsidR="00317C62">
        <w:t xml:space="preserve"> opportunity arises</w:t>
      </w:r>
      <w:r w:rsidR="006C2B5A">
        <w:t>. T</w:t>
      </w:r>
      <w:r w:rsidR="00317C62">
        <w:t>here is real potential for us to be able to take a step forward and to be world leading in this area, but it will require some focus</w:t>
      </w:r>
      <w:r w:rsidR="006C2B5A">
        <w:t>. S</w:t>
      </w:r>
      <w:r w:rsidR="00317C62">
        <w:t>o, from a technology perspective, we are looking across the board and we are also looking at what we have in other sectors that could potentially apply in the aviation sector.</w:t>
      </w:r>
    </w:p>
    <w:p w:rsidR="00597E82" w:rsidP="00B14AAD">
      <w:pPr>
        <w:pStyle w:val="Question"/>
      </w:pPr>
      <w:sdt>
        <w:sdtPr>
          <w:alias w:val="Member"/>
          <w:tag w:val="&lt;Member mnisId='4389' dodsId='108781'&gt;"/>
          <w:id w:val="240685196"/>
          <w:placeholder>
            <w:docPart w:val="DefaultPlaceholder_-1854013440"/>
          </w:placeholder>
          <w:richText/>
        </w:sdtPr>
        <w:sdtContent>
          <w:r w:rsidRPr="00B14AAD" w:rsidR="00B14AAD">
            <w:rPr>
              <w:b/>
            </w:rPr>
            <w:t>Ruth Cadbury:</w:t>
          </w:r>
        </w:sdtContent>
      </w:sdt>
      <w:r w:rsidR="00B14AAD">
        <w:t xml:space="preserve"> I am going to go back to Jerome’s question where he asked </w:t>
      </w:r>
      <w:r w:rsidR="006C2B5A">
        <w:t xml:space="preserve">whether </w:t>
      </w:r>
      <w:r w:rsidR="00B14AAD">
        <w:t xml:space="preserve">the private sector </w:t>
      </w:r>
      <w:r w:rsidR="006C2B5A">
        <w:t xml:space="preserve">should </w:t>
      </w:r>
      <w:r w:rsidR="00B14AAD">
        <w:t xml:space="preserve">be leading. Do you think the Government have done enough </w:t>
      </w:r>
      <w:r w:rsidR="006C2B5A">
        <w:t xml:space="preserve">to ensure </w:t>
      </w:r>
      <w:r w:rsidR="00B14AAD">
        <w:t xml:space="preserve">that we </w:t>
      </w:r>
      <w:r>
        <w:t>power ahead towards net zero in aviation?</w:t>
      </w:r>
    </w:p>
    <w:p w:rsidR="00597E82" w:rsidP="00597E82">
      <w:pPr>
        <w:pStyle w:val="Answer"/>
      </w:pPr>
      <w:sdt>
        <w:sdtPr>
          <w:alias w:val="Witness"/>
          <w:id w:val="-1087384969"/>
          <w:placeholder>
            <w:docPart w:val="DefaultPlaceholder_-1854013440"/>
          </w:placeholder>
          <w:richText/>
        </w:sdtPr>
        <w:sdtContent>
          <w:r w:rsidRPr="00597E82">
            <w:rPr>
              <w:b/>
              <w:i/>
            </w:rPr>
            <w:t>Emma Gilthorpe:</w:t>
          </w:r>
        </w:sdtContent>
      </w:sdt>
      <w:r>
        <w:t xml:space="preserve"> I think that, as a society, we would love to go faster. We have to work with the reality of what the Government have got on their plate at the moment across a whole bunch of different policy areas</w:t>
      </w:r>
      <w:r w:rsidR="006C2B5A">
        <w:t xml:space="preserve">. We </w:t>
      </w:r>
      <w:r>
        <w:t>need to keep the momentum up</w:t>
      </w:r>
      <w:r w:rsidR="006057E2">
        <w:t>,</w:t>
      </w:r>
      <w:r>
        <w:t xml:space="preserve"> would be my answer</w:t>
      </w:r>
      <w:r w:rsidR="006057E2">
        <w:t>,</w:t>
      </w:r>
      <w:r>
        <w:t xml:space="preserve"> and we need not to be slowed down </w:t>
      </w:r>
      <w:r w:rsidR="006C2B5A">
        <w:t xml:space="preserve">by </w:t>
      </w:r>
      <w:r>
        <w:t>all of those other things that are going on. I think it is well understood across the Government that pace is essential to our success in this.</w:t>
      </w:r>
    </w:p>
    <w:p w:rsidR="00351D6D" w:rsidP="00597E82">
      <w:pPr>
        <w:pStyle w:val="Answer"/>
      </w:pPr>
      <w:sdt>
        <w:sdtPr>
          <w:alias w:val="Witness"/>
          <w:id w:val="1904175259"/>
          <w:placeholder>
            <w:docPart w:val="DefaultPlaceholder_-1854013440"/>
          </w:placeholder>
          <w:richText/>
        </w:sdtPr>
        <w:sdtContent>
          <w:r w:rsidRPr="00597E82" w:rsidR="00597E82">
            <w:rPr>
              <w:b/>
              <w:i/>
            </w:rPr>
            <w:t>Sophie Lane:</w:t>
          </w:r>
        </w:sdtContent>
      </w:sdt>
      <w:r w:rsidR="00597E82">
        <w:t xml:space="preserve"> Yes, absolutely, and the funding that we have received in the ATI will make a huge difference. It is a huge uplift b</w:t>
      </w:r>
      <w:r w:rsidR="00E36F7C">
        <w:t>ut the problem is so complex and goes across so many areas</w:t>
      </w:r>
      <w:r w:rsidR="006C2B5A">
        <w:t xml:space="preserve">, </w:t>
      </w:r>
      <w:r w:rsidR="00E36F7C">
        <w:t>and the ecosystem is so wide. It is even beyond the traditional aviation ecosystem</w:t>
      </w:r>
      <w:r w:rsidR="006057E2">
        <w:t>. T</w:t>
      </w:r>
      <w:r w:rsidR="00E36F7C">
        <w:t xml:space="preserve">hat is why organisations like the </w:t>
      </w:r>
      <w:r w:rsidR="008A155E">
        <w:t>Jet Zero</w:t>
      </w:r>
      <w:r w:rsidR="00E36F7C">
        <w:t xml:space="preserve"> Council have been very beneficial</w:t>
      </w:r>
      <w:r w:rsidR="006C2B5A">
        <w:t xml:space="preserve">; </w:t>
      </w:r>
      <w:r w:rsidR="00E36F7C">
        <w:t>they bring together that collaborative approach. Without collaborating across all those sectors, it is going to be very difficult to hit the targets we have set ourselves. I th</w:t>
      </w:r>
      <w:r>
        <w:t>ink pace is very important. I think stimulating the debate and keeping an open and honest approach about where the challenges are is very important going forward.</w:t>
      </w:r>
    </w:p>
    <w:p w:rsidR="00EA7EA1" w:rsidP="00351D6D">
      <w:pPr>
        <w:pStyle w:val="Question"/>
        <w:numPr>
          <w:ilvl w:val="0"/>
          <w:numId w:val="0"/>
        </w:numPr>
        <w:ind w:left="794"/>
      </w:pPr>
      <w:sdt>
        <w:sdtPr>
          <w:alias w:val="Member"/>
          <w:tag w:val="&lt;Member mnisId='4389' dodsId='108781'&gt;"/>
          <w:id w:val="-71047613"/>
          <w:placeholder>
            <w:docPart w:val="DefaultPlaceholder_-1854013440"/>
          </w:placeholder>
          <w:richText/>
        </w:sdtPr>
        <w:sdtContent>
          <w:r w:rsidRPr="00351D6D" w:rsidR="00351D6D">
            <w:rPr>
              <w:b/>
            </w:rPr>
            <w:t>Ruth Cadbury:</w:t>
          </w:r>
        </w:sdtContent>
      </w:sdt>
      <w:r w:rsidR="00351D6D">
        <w:t xml:space="preserve"> I think my colleagues will pick that up. I am a visitor from the Transport Committee. I will not take anymore time on this question, Chair.</w:t>
      </w:r>
    </w:p>
    <w:p w:rsidR="00317C62" w:rsidP="00EA7EA1">
      <w:pPr>
        <w:pStyle w:val="Question"/>
        <w:numPr>
          <w:ilvl w:val="0"/>
          <w:numId w:val="0"/>
        </w:numPr>
        <w:ind w:left="794"/>
      </w:pPr>
      <w:sdt>
        <w:sdtPr>
          <w:alias w:val="Member"/>
          <w:tag w:val="&lt;Member mnisId='4006' dodsId='42618'&gt;"/>
          <w:id w:val="-1948154085"/>
          <w:placeholder>
            <w:docPart w:val="DefaultPlaceholder_-1854013440"/>
          </w:placeholder>
          <w:richText/>
        </w:sdtPr>
        <w:sdtContent>
          <w:r w:rsidRPr="00EA7EA1" w:rsidR="00EA7EA1">
            <w:rPr>
              <w:b/>
            </w:rPr>
            <w:t>Chair:</w:t>
          </w:r>
        </w:sdtContent>
      </w:sdt>
      <w:r w:rsidR="00EA7EA1">
        <w:t xml:space="preserve"> Thank you. We move on</w:t>
      </w:r>
      <w:r w:rsidR="006C2B5A">
        <w:t xml:space="preserve"> </w:t>
      </w:r>
      <w:r w:rsidR="00EA7EA1">
        <w:t>to our next questioner</w:t>
      </w:r>
      <w:r w:rsidR="006C2B5A">
        <w:t xml:space="preserve">, </w:t>
      </w:r>
      <w:r w:rsidR="00EA7EA1">
        <w:t>Barry Gardiner.</w:t>
      </w:r>
    </w:p>
    <w:p w:rsidR="00297D63" w:rsidP="00EA7EA1">
      <w:pPr>
        <w:pStyle w:val="Question"/>
      </w:pPr>
      <w:sdt>
        <w:sdtPr>
          <w:alias w:val="Member"/>
          <w:tag w:val="&lt;Member mnisId='146' dodsId='25651'&gt;"/>
          <w:id w:val="-1895417956"/>
          <w:placeholder>
            <w:docPart w:val="DefaultPlaceholder_-1854013440"/>
          </w:placeholder>
          <w:richText/>
        </w:sdtPr>
        <w:sdtContent>
          <w:r w:rsidRPr="00EA7EA1" w:rsidR="00EA7EA1">
            <w:rPr>
              <w:b/>
            </w:rPr>
            <w:t>Barry Gardiner:</w:t>
          </w:r>
        </w:sdtContent>
      </w:sdt>
      <w:r w:rsidR="00EA7EA1">
        <w:t xml:space="preserve"> </w:t>
      </w:r>
      <w:r>
        <w:t>Emma, why was the year 2019 chosen as the baseline for the airline industry to target an overall reduction of 15% by 2030? Obviously, it was before the pandemic and that is really important</w:t>
      </w:r>
      <w:r w:rsidR="00FC75BE">
        <w:t xml:space="preserve">, </w:t>
      </w:r>
      <w:r>
        <w:t xml:space="preserve">but give </w:t>
      </w:r>
      <w:r>
        <w:t>me another reason.</w:t>
      </w:r>
    </w:p>
    <w:p w:rsidR="00297D63" w:rsidP="00297D63">
      <w:pPr>
        <w:pStyle w:val="Answer"/>
      </w:pPr>
      <w:sdt>
        <w:sdtPr>
          <w:alias w:val="Witness"/>
          <w:id w:val="-1422721707"/>
          <w:placeholder>
            <w:docPart w:val="DefaultPlaceholder_-1854013440"/>
          </w:placeholder>
          <w:richText/>
        </w:sdtPr>
        <w:sdtContent>
          <w:r w:rsidRPr="00297D63">
            <w:rPr>
              <w:b/>
              <w:i/>
            </w:rPr>
            <w:t>Emma Gilthorpe:</w:t>
          </w:r>
        </w:sdtContent>
      </w:sdt>
      <w:r>
        <w:t xml:space="preserve"> It depends where that piece of information is sourced from. The first thing I should say is—</w:t>
      </w:r>
    </w:p>
    <w:p w:rsidR="00297D63" w:rsidP="00297D63">
      <w:pPr>
        <w:pStyle w:val="Question"/>
        <w:numPr>
          <w:ilvl w:val="0"/>
          <w:numId w:val="0"/>
        </w:numPr>
        <w:ind w:left="794"/>
      </w:pPr>
      <w:sdt>
        <w:sdtPr>
          <w:alias w:val="Member"/>
          <w:tag w:val="&lt;Member mnisId='146' dodsId='25651'&gt;"/>
          <w:id w:val="-2077424115"/>
          <w:placeholder>
            <w:docPart w:val="DefaultPlaceholder_-1854013440"/>
          </w:placeholder>
          <w:richText/>
        </w:sdtPr>
        <w:sdtContent>
          <w:r w:rsidRPr="00297D63">
            <w:rPr>
              <w:b/>
            </w:rPr>
            <w:t>Barry Gardiner:</w:t>
          </w:r>
        </w:sdtContent>
      </w:sdt>
      <w:r>
        <w:t xml:space="preserve"> Sustainable </w:t>
      </w:r>
      <w:r w:rsidR="00FC75BE">
        <w:t>A</w:t>
      </w:r>
      <w:r>
        <w:t>viation is the source of it. The airline industry are targeting at least an overall 15% reduction in net emissions, relative to 2019.</w:t>
      </w:r>
    </w:p>
    <w:p w:rsidR="008E1B5B" w:rsidP="00297D63">
      <w:pPr>
        <w:pStyle w:val="Answer"/>
      </w:pPr>
      <w:sdt>
        <w:sdtPr>
          <w:alias w:val="Witness"/>
          <w:id w:val="1227026744"/>
          <w:placeholder>
            <w:docPart w:val="DefaultPlaceholder_-1854013440"/>
          </w:placeholder>
          <w:richText/>
        </w:sdtPr>
        <w:sdtContent>
          <w:r w:rsidRPr="00297D63" w:rsidR="00297D63">
            <w:rPr>
              <w:b/>
              <w:i/>
            </w:rPr>
            <w:t>Emma Gilthorpe:</w:t>
          </w:r>
        </w:sdtContent>
      </w:sdt>
      <w:r w:rsidR="00297D63">
        <w:t xml:space="preserve"> I should make it very clear that I am not here to talk particularly on behalf of the airlines’ analysis. I would be very happy to go away and ask them that question and come back to you. What I would say is </w:t>
      </w:r>
      <w:r w:rsidR="00FC75BE">
        <w:t xml:space="preserve">that </w:t>
      </w:r>
      <w:r w:rsidR="00297D63">
        <w:t xml:space="preserve">a lot of the work that was </w:t>
      </w:r>
      <w:r w:rsidR="00612A01">
        <w:t xml:space="preserve">last </w:t>
      </w:r>
      <w:r w:rsidR="00297D63">
        <w:t xml:space="preserve">done </w:t>
      </w:r>
      <w:r w:rsidR="00612A01">
        <w:t xml:space="preserve">by </w:t>
      </w:r>
      <w:r w:rsidR="00FC75BE">
        <w:t xml:space="preserve">Sustainable Aviation </w:t>
      </w:r>
      <w:r w:rsidR="00297D63">
        <w:t xml:space="preserve">in this space </w:t>
      </w:r>
      <w:r w:rsidR="00612A01">
        <w:t xml:space="preserve">was in 2019 and, therefore, </w:t>
      </w:r>
      <w:r w:rsidR="00FC75BE">
        <w:t xml:space="preserve">in terms of </w:t>
      </w:r>
      <w:r w:rsidR="00612A01">
        <w:t>the analytical basis for their assessment</w:t>
      </w:r>
      <w:r w:rsidR="00C70CF8">
        <w:t xml:space="preserve">, </w:t>
      </w:r>
      <w:r>
        <w:t xml:space="preserve">the work was probably undertaken then. I am happy to take that away and ask </w:t>
      </w:r>
      <w:r w:rsidR="00FC75BE">
        <w:t xml:space="preserve">it </w:t>
      </w:r>
      <w:r>
        <w:t xml:space="preserve">the question. I know you have had </w:t>
      </w:r>
      <w:r>
        <w:t>a number of</w:t>
      </w:r>
      <w:r>
        <w:t xml:space="preserve"> </w:t>
      </w:r>
      <w:r w:rsidR="00FC75BE">
        <w:t xml:space="preserve">its members </w:t>
      </w:r>
      <w:r>
        <w:t xml:space="preserve">at this Committee, in fact, but I would certainly be happy to take </w:t>
      </w:r>
      <w:r w:rsidR="00FC75BE">
        <w:t xml:space="preserve">this </w:t>
      </w:r>
      <w:r>
        <w:t>away and ask them that question.</w:t>
      </w:r>
      <w:r>
        <w:rPr>
          <w:rStyle w:val="FootnoteReference"/>
        </w:rPr>
        <w:footnoteReference w:id="2"/>
      </w:r>
    </w:p>
    <w:p w:rsidR="00EA7EA1" w:rsidP="008E1B5B">
      <w:pPr>
        <w:pStyle w:val="Question"/>
      </w:pPr>
      <w:sdt>
        <w:sdtPr>
          <w:alias w:val="Member"/>
          <w:tag w:val="&lt;Member mnisId='146' dodsId='25651'&gt;"/>
          <w:id w:val="64308806"/>
          <w:placeholder>
            <w:docPart w:val="DefaultPlaceholder_-1854013440"/>
          </w:placeholder>
          <w:richText/>
        </w:sdtPr>
        <w:sdtContent>
          <w:r w:rsidRPr="008E1B5B" w:rsidR="008E1B5B">
            <w:rPr>
              <w:b/>
            </w:rPr>
            <w:t>Barry Gardiner:</w:t>
          </w:r>
        </w:sdtContent>
      </w:sdt>
      <w:r w:rsidR="008E1B5B">
        <w:t xml:space="preserve"> Thank you</w:t>
      </w:r>
      <w:r w:rsidR="00F85939">
        <w:t>,</w:t>
      </w:r>
      <w:r w:rsidR="008E1B5B">
        <w:t xml:space="preserve"> because obviously the year that one chooses for the baseline is critical in knowing whether you are actually making real achievements or whether they are statistical achievements.</w:t>
      </w:r>
    </w:p>
    <w:p w:rsidR="00B10463" w:rsidP="008E1B5B">
      <w:pPr>
        <w:pStyle w:val="QuestionCont"/>
      </w:pPr>
      <w:r>
        <w:t xml:space="preserve">Let me focus on the production of SAF and the production facilities. </w:t>
      </w:r>
      <w:r w:rsidR="00FC75BE">
        <w:t xml:space="preserve">In </w:t>
      </w:r>
      <w:r>
        <w:t xml:space="preserve">the evidence that the two of you have provided to the Committee </w:t>
      </w:r>
      <w:r w:rsidR="00014E07">
        <w:t>I feel a certain—what was that animal in “Doctor Dolittle”?</w:t>
      </w:r>
      <w:r w:rsidR="008F17C7">
        <w:t>—</w:t>
      </w:r>
      <w:r w:rsidR="00FC75BE">
        <w:t>P</w:t>
      </w:r>
      <w:r w:rsidR="003D3B81">
        <w:t>ushmi</w:t>
      </w:r>
      <w:r w:rsidR="00FC75BE">
        <w:t>-P</w:t>
      </w:r>
      <w:r w:rsidR="003D3B81">
        <w:t>ullyu</w:t>
      </w:r>
      <w:r w:rsidR="00014E07">
        <w:t>.</w:t>
      </w:r>
      <w:r w:rsidR="001A63C3">
        <w:t xml:space="preserve"> </w:t>
      </w:r>
      <w:r w:rsidR="00F85939">
        <w:t>On the one hand, y</w:t>
      </w:r>
      <w:r w:rsidR="001A63C3">
        <w:t xml:space="preserve">ou want to say, “There </w:t>
      </w:r>
      <w:r w:rsidR="00FC75BE">
        <w:t xml:space="preserve">have </w:t>
      </w:r>
      <w:r w:rsidR="001A63C3">
        <w:t>been some really good things going on</w:t>
      </w:r>
      <w:r w:rsidR="00FC75BE">
        <w:t>,</w:t>
      </w:r>
      <w:r w:rsidR="00F85939">
        <w:t>”</w:t>
      </w:r>
      <w:r w:rsidR="001A63C3">
        <w:t xml:space="preserve"> but on the other hand</w:t>
      </w:r>
      <w:r w:rsidR="00FC75BE">
        <w:t xml:space="preserve">  you say</w:t>
      </w:r>
      <w:r w:rsidR="001A63C3">
        <w:t xml:space="preserve">, </w:t>
      </w:r>
      <w:r w:rsidR="00F85939">
        <w:t>“A</w:t>
      </w:r>
      <w:r w:rsidR="001A63C3">
        <w:t>ctually, we really do need to move faster</w:t>
      </w:r>
      <w:r w:rsidR="00FC75BE">
        <w:t>.</w:t>
      </w:r>
      <w:r w:rsidR="001A63C3">
        <w:t>” Yes, we could be world leading</w:t>
      </w:r>
      <w:r w:rsidR="00FC75BE">
        <w:t xml:space="preserve">, </w:t>
      </w:r>
      <w:r w:rsidR="001A63C3">
        <w:t>but the EU and the US are putting a great deal more resource into this than we are.</w:t>
      </w:r>
    </w:p>
    <w:p w:rsidR="00B10463" w:rsidP="008E1B5B">
      <w:pPr>
        <w:pStyle w:val="QuestionCont"/>
      </w:pPr>
      <w:r>
        <w:t>I suppose the question</w:t>
      </w:r>
      <w:r w:rsidR="00FC75BE">
        <w:t xml:space="preserve">, which </w:t>
      </w:r>
      <w:r>
        <w:t>picks up from what my colleague, Ruth, was asking you about</w:t>
      </w:r>
      <w:r w:rsidR="00FC75BE">
        <w:t xml:space="preserve">, is </w:t>
      </w:r>
      <w:r>
        <w:t>how fast are we moving</w:t>
      </w:r>
      <w:r w:rsidR="00B10DB9">
        <w:t>, not necessarily relative to others but relative to what we need to be doing to achieve our own objectives</w:t>
      </w:r>
      <w:r w:rsidR="00204AB4">
        <w:t>?</w:t>
      </w:r>
      <w:r>
        <w:t xml:space="preserve"> </w:t>
      </w:r>
      <w:r w:rsidR="00B10DB9">
        <w:t>Do</w:t>
      </w:r>
      <w:r w:rsidR="00204AB4">
        <w:t>n’</w:t>
      </w:r>
      <w:r w:rsidR="00B10DB9">
        <w:t>t give me criticism of one thing or praise of another. Give me an overall assessment: are we doing enough to get to where we say we want to be?</w:t>
      </w:r>
    </w:p>
    <w:p w:rsidR="0035783F" w:rsidP="00B10463">
      <w:pPr>
        <w:pStyle w:val="Answer"/>
      </w:pPr>
      <w:sdt>
        <w:sdtPr>
          <w:alias w:val="Witness"/>
          <w:id w:val="-1190365667"/>
          <w:placeholder>
            <w:docPart w:val="DefaultPlaceholder_-1854013440"/>
          </w:placeholder>
          <w:richText/>
        </w:sdtPr>
        <w:sdtContent>
          <w:r w:rsidRPr="00B10463" w:rsidR="00B10463">
            <w:rPr>
              <w:b/>
              <w:i/>
            </w:rPr>
            <w:t>Emma Gilthorpe:</w:t>
          </w:r>
        </w:sdtContent>
      </w:sdt>
      <w:r w:rsidR="00B10463">
        <w:t xml:space="preserve"> I go back to what I said to your </w:t>
      </w:r>
      <w:r w:rsidR="00204AB4">
        <w:t>hon</w:t>
      </w:r>
      <w:r w:rsidR="00FC75BE">
        <w:t>.</w:t>
      </w:r>
      <w:r w:rsidR="00204AB4">
        <w:t xml:space="preserve"> </w:t>
      </w:r>
      <w:r w:rsidR="00FC75BE">
        <w:t>F</w:t>
      </w:r>
      <w:r w:rsidR="00204AB4">
        <w:t>riend</w:t>
      </w:r>
      <w:r w:rsidR="00B10463">
        <w:t xml:space="preserve"> earlier, which is </w:t>
      </w:r>
      <w:r w:rsidR="00FC75BE">
        <w:t xml:space="preserve">that </w:t>
      </w:r>
      <w:r w:rsidR="00B10463">
        <w:t>we are at an inflection point. We have been going fast enough but we need to keep up the momentum in the next couple of years.</w:t>
      </w:r>
    </w:p>
    <w:p w:rsidR="00201018" w:rsidP="00B10463">
      <w:pPr>
        <w:pStyle w:val="Answer"/>
      </w:pPr>
      <w:r>
        <w:t xml:space="preserve">Let me explain why I say that. In the period </w:t>
      </w:r>
      <w:r w:rsidR="00FC75BE">
        <w:t xml:space="preserve">where </w:t>
      </w:r>
      <w:r>
        <w:t>we have been going very fast</w:t>
      </w:r>
      <w:r w:rsidR="00FC75BE">
        <w:t xml:space="preserve">, </w:t>
      </w:r>
      <w:r>
        <w:t>we thought, “Yes, absolutely, we are on track”</w:t>
      </w:r>
      <w:r w:rsidR="00FC75BE">
        <w:t>—</w:t>
      </w:r>
      <w:r>
        <w:t xml:space="preserve">and the US came out with their </w:t>
      </w:r>
      <w:r w:rsidR="0027506E">
        <w:t xml:space="preserve">blender’s credit. Shell decided to go to Rotterdam. The French Government made a statement about how they were going to treat </w:t>
      </w:r>
      <w:r w:rsidR="00FC75BE">
        <w:t xml:space="preserve">hydrogen </w:t>
      </w:r>
      <w:r w:rsidR="0027506E">
        <w:t>economically, which stimulated Airbus to make some choices over its development plan</w:t>
      </w:r>
      <w:r>
        <w:t>s</w:t>
      </w:r>
      <w:r w:rsidR="00FC75BE">
        <w:t xml:space="preserve">. So </w:t>
      </w:r>
      <w:r>
        <w:t>this is a very fast</w:t>
      </w:r>
      <w:r w:rsidR="00FC75BE">
        <w:t>-</w:t>
      </w:r>
      <w:r>
        <w:t>moving environment</w:t>
      </w:r>
      <w:r w:rsidR="00FC75BE">
        <w:t xml:space="preserve">, and </w:t>
      </w:r>
      <w:r>
        <w:t>depending on which day of the month</w:t>
      </w:r>
      <w:r w:rsidR="00FC75BE">
        <w:t xml:space="preserve"> or which </w:t>
      </w:r>
      <w:r>
        <w:t xml:space="preserve">month </w:t>
      </w:r>
      <w:r w:rsidR="00FC75BE">
        <w:t xml:space="preserve">of </w:t>
      </w:r>
      <w:r>
        <w:t xml:space="preserve">the year </w:t>
      </w:r>
      <w:r w:rsidR="00FC75BE">
        <w:t xml:space="preserve">it is, </w:t>
      </w:r>
      <w:r>
        <w:t xml:space="preserve">you can convince yourself </w:t>
      </w:r>
      <w:r w:rsidR="00FC75BE">
        <w:t xml:space="preserve">that </w:t>
      </w:r>
      <w:r>
        <w:t xml:space="preserve">you are at the head or </w:t>
      </w:r>
      <w:r w:rsidR="00FC75BE">
        <w:t xml:space="preserve">that </w:t>
      </w:r>
      <w:r>
        <w:t>you are behind.</w:t>
      </w:r>
    </w:p>
    <w:p w:rsidR="008B35C8" w:rsidP="00B10463">
      <w:pPr>
        <w:pStyle w:val="Answer"/>
      </w:pPr>
      <w:r>
        <w:t>We need two things now to make SAF fly. We need to finalise the mandate</w:t>
      </w:r>
      <w:r w:rsidR="00FC75BE">
        <w:t>—</w:t>
      </w:r>
      <w:r>
        <w:t>the mandate being the 10% sustainable aviation fuel by 2030. That has been consulted upon and we now need to get that to a position where the mandate is enacted. That will send a very important signal to produce</w:t>
      </w:r>
      <w:r w:rsidR="00FC75BE">
        <w:t>rs</w:t>
      </w:r>
      <w:r>
        <w:t xml:space="preserve"> </w:t>
      </w:r>
      <w:r w:rsidR="0035783F">
        <w:t>that t</w:t>
      </w:r>
      <w:r>
        <w:t>hat requirement will be in place. In effect, it is signalling the demand in the marketplace.</w:t>
      </w:r>
    </w:p>
    <w:p w:rsidR="0069263B" w:rsidP="008B35C8">
      <w:pPr>
        <w:pStyle w:val="Question"/>
      </w:pPr>
      <w:sdt>
        <w:sdtPr>
          <w:alias w:val="Member"/>
          <w:tag w:val="&lt;Member mnisId='146' dodsId='25651'&gt;"/>
          <w:id w:val="303132274"/>
          <w:placeholder>
            <w:docPart w:val="DefaultPlaceholder_-1854013440"/>
          </w:placeholder>
          <w:richText/>
        </w:sdtPr>
        <w:sdtContent>
          <w:r w:rsidRPr="008B35C8" w:rsidR="008B35C8">
            <w:rPr>
              <w:b/>
            </w:rPr>
            <w:t>Barry Gardiner:</w:t>
          </w:r>
        </w:sdtContent>
      </w:sdt>
      <w:r w:rsidR="008B35C8">
        <w:t xml:space="preserve"> I just want to be absolutely clear here. I don’t want to interrupt your flow</w:t>
      </w:r>
      <w:r w:rsidR="00880478">
        <w:t>,</w:t>
      </w:r>
      <w:r w:rsidR="008B35C8">
        <w:t xml:space="preserve"> but you were talking about the Government’s net zero strategy and you were saying “finalise the mandate”. At the moment, the 10% is an aspiration rather than a mandate. What needs to happen in legislation to make sure that this is a binding commitment?</w:t>
      </w:r>
    </w:p>
    <w:p w:rsidR="00880478" w:rsidP="0069263B">
      <w:pPr>
        <w:pStyle w:val="Answer"/>
      </w:pPr>
      <w:sdt>
        <w:sdtPr>
          <w:alias w:val="Witness"/>
          <w:id w:val="-1554072783"/>
          <w:placeholder>
            <w:docPart w:val="DefaultPlaceholder_-1854013440"/>
          </w:placeholder>
          <w:richText/>
        </w:sdtPr>
        <w:sdtContent>
          <w:r w:rsidRPr="0069263B" w:rsidR="0069263B">
            <w:rPr>
              <w:b/>
              <w:i/>
            </w:rPr>
            <w:t>Emma Gilthorpe:</w:t>
          </w:r>
        </w:sdtContent>
      </w:sdt>
      <w:r w:rsidR="0069263B">
        <w:t xml:space="preserve"> I think Ministers Court</w:t>
      </w:r>
      <w:r w:rsidR="00802216">
        <w:t>s</w:t>
      </w:r>
      <w:r w:rsidR="0069263B">
        <w:t xml:space="preserve"> and Rowley are here later</w:t>
      </w:r>
      <w:r w:rsidR="00FC75BE">
        <w:t xml:space="preserve">, </w:t>
      </w:r>
      <w:r w:rsidR="0069263B">
        <w:t xml:space="preserve">and they will be able to give you their perspective. I am not an administrative expert but let me tell you what I think needs to happen. </w:t>
      </w:r>
      <w:r w:rsidR="00FC75BE">
        <w:t xml:space="preserve">Alongside the </w:t>
      </w:r>
      <w:r w:rsidR="008A155E">
        <w:t>Jet Zero</w:t>
      </w:r>
      <w:r w:rsidR="00802216">
        <w:t xml:space="preserve"> strategy was a consultation on mandates. The industry responded fulsomely to that and for the most part, from what I have read, backed the idea of a 10% mandate</w:t>
      </w:r>
      <w:r>
        <w:t>. However,</w:t>
      </w:r>
      <w:r w:rsidR="00802216">
        <w:t xml:space="preserve"> they have to go through the consultation process in order to make sure that the eventual policy is very robust.</w:t>
      </w:r>
    </w:p>
    <w:p w:rsidR="00201018" w:rsidP="0069263B">
      <w:pPr>
        <w:pStyle w:val="Answer"/>
      </w:pPr>
      <w:r>
        <w:t>There needs to be a further</w:t>
      </w:r>
      <w:r w:rsidR="00FC75BE">
        <w:t xml:space="preserve">, </w:t>
      </w:r>
      <w:r>
        <w:t>final stage to that consultation process</w:t>
      </w:r>
      <w:r w:rsidR="00FC75BE">
        <w:t xml:space="preserve">, </w:t>
      </w:r>
      <w:r>
        <w:t>and hopefully that end</w:t>
      </w:r>
      <w:r w:rsidR="00DE2612">
        <w:t>s</w:t>
      </w:r>
      <w:r>
        <w:t xml:space="preserve"> up with a clear path forward for that 10% SAF and there are no hurdles</w:t>
      </w:r>
      <w:r w:rsidR="00FC75BE">
        <w:t xml:space="preserve">. Then </w:t>
      </w:r>
      <w:r>
        <w:t>it can go into the legislative process, which requires</w:t>
      </w:r>
      <w:r w:rsidR="004D2774">
        <w:t xml:space="preserve"> legislative time. As we know</w:t>
      </w:r>
      <w:r w:rsidR="00FC75BE">
        <w:t xml:space="preserve">, </w:t>
      </w:r>
      <w:r w:rsidR="004D2774">
        <w:t>those things aren’t fast. However, if the policy is finalised</w:t>
      </w:r>
      <w:r w:rsidR="00DE2612">
        <w:t>—</w:t>
      </w:r>
      <w:r w:rsidR="004D2774">
        <w:t>like I said about the US blenders</w:t>
      </w:r>
      <w:r w:rsidR="00DE2612">
        <w:t>—</w:t>
      </w:r>
      <w:r w:rsidR="009A6E32">
        <w:t>i</w:t>
      </w:r>
      <w:r w:rsidR="004D2774">
        <w:t xml:space="preserve">t </w:t>
      </w:r>
      <w:r w:rsidR="009A6E32">
        <w:t>will start to send signals</w:t>
      </w:r>
      <w:r w:rsidR="00C457BF">
        <w:t>. S</w:t>
      </w:r>
      <w:r w:rsidR="009A6E32">
        <w:t>o it is a very important step to get that consultation finalised, even before the legislation passes.</w:t>
      </w:r>
    </w:p>
    <w:p w:rsidR="001113B1" w:rsidP="009A6E32">
      <w:pPr>
        <w:pStyle w:val="Question"/>
      </w:pPr>
      <w:sdt>
        <w:sdtPr>
          <w:alias w:val="Member"/>
          <w:tag w:val="&lt;Member mnisId='146' dodsId='25651'&gt;"/>
          <w:id w:val="-869839915"/>
          <w:placeholder>
            <w:docPart w:val="DefaultPlaceholder_-1854013440"/>
          </w:placeholder>
          <w:richText/>
        </w:sdtPr>
        <w:sdtContent>
          <w:r w:rsidRPr="009A6E32" w:rsidR="009A6E32">
            <w:rPr>
              <w:b/>
            </w:rPr>
            <w:t>Barry Gardiner:</w:t>
          </w:r>
        </w:sdtContent>
      </w:sdt>
      <w:r w:rsidR="009A6E32">
        <w:t xml:space="preserve"> Again, I do not want to interrupt your flow but I do want</w:t>
      </w:r>
      <w:r w:rsidR="00C457BF">
        <w:t xml:space="preserve"> </w:t>
      </w:r>
      <w:r w:rsidR="009A6E32">
        <w:t xml:space="preserve">just to be sure. If you were making a recommendation to this Committee as to what recommendations we might make to the Government, would </w:t>
      </w:r>
      <w:r w:rsidR="00C457BF">
        <w:t xml:space="preserve">it </w:t>
      </w:r>
      <w:r w:rsidR="009A6E32">
        <w:t>be</w:t>
      </w:r>
      <w:r w:rsidR="00043D34">
        <w:t>: get on, finalise that mandate and give as clear a signal as possible to industry about the 10% SAF by 2030?</w:t>
      </w:r>
    </w:p>
    <w:p w:rsidR="001113B1" w:rsidP="001113B1">
      <w:pPr>
        <w:pStyle w:val="Answer"/>
      </w:pPr>
      <w:sdt>
        <w:sdtPr>
          <w:alias w:val="Witness"/>
          <w:id w:val="1469317021"/>
          <w:placeholder>
            <w:docPart w:val="DefaultPlaceholder_-1854013440"/>
          </w:placeholder>
          <w:richText/>
        </w:sdtPr>
        <w:sdtContent>
          <w:r w:rsidRPr="001113B1">
            <w:rPr>
              <w:b/>
              <w:i/>
            </w:rPr>
            <w:t>Emma Gilthorpe:</w:t>
          </w:r>
        </w:sdtContent>
      </w:sdt>
      <w:r>
        <w:t xml:space="preserve"> A clear policy signal as soon as possible would be incredibly helpful.</w:t>
      </w:r>
    </w:p>
    <w:p w:rsidR="001113B1" w:rsidP="001113B1">
      <w:pPr>
        <w:pStyle w:val="Question"/>
        <w:numPr>
          <w:ilvl w:val="0"/>
          <w:numId w:val="0"/>
        </w:numPr>
        <w:ind w:left="794"/>
      </w:pPr>
      <w:sdt>
        <w:sdtPr>
          <w:alias w:val="Member"/>
          <w:tag w:val="&lt;Member mnisId='146' dodsId='25651'&gt;"/>
          <w:id w:val="1737441211"/>
          <w:placeholder>
            <w:docPart w:val="DefaultPlaceholder_-1854013440"/>
          </w:placeholder>
          <w:richText/>
        </w:sdtPr>
        <w:sdtContent>
          <w:r w:rsidRPr="001113B1">
            <w:rPr>
              <w:b/>
            </w:rPr>
            <w:t>Barry Gardiner:</w:t>
          </w:r>
        </w:sdtContent>
      </w:sdt>
      <w:r>
        <w:t xml:space="preserve"> Thank you. Please continue.</w:t>
      </w:r>
    </w:p>
    <w:p w:rsidR="000B707F" w:rsidP="001113B1">
      <w:pPr>
        <w:pStyle w:val="Answer"/>
      </w:pPr>
      <w:sdt>
        <w:sdtPr>
          <w:alias w:val="Witness"/>
          <w:id w:val="-647278039"/>
          <w:placeholder>
            <w:docPart w:val="DefaultPlaceholder_-1854013440"/>
          </w:placeholder>
          <w:richText/>
        </w:sdtPr>
        <w:sdtContent>
          <w:r w:rsidRPr="001113B1" w:rsidR="001113B1">
            <w:rPr>
              <w:b/>
              <w:i/>
            </w:rPr>
            <w:t>Emma Gilthorpe:</w:t>
          </w:r>
        </w:sdtContent>
      </w:sdt>
      <w:r w:rsidR="001113B1">
        <w:t xml:space="preserve"> </w:t>
      </w:r>
      <w:r w:rsidR="00C457BF">
        <w:t>In terms of t</w:t>
      </w:r>
      <w:r w:rsidR="001113B1">
        <w:t xml:space="preserve">he second thing that we need and </w:t>
      </w:r>
      <w:r w:rsidR="00C457BF">
        <w:t xml:space="preserve">that </w:t>
      </w:r>
      <w:r w:rsidR="001113B1">
        <w:t>we must not forget, we talked about some of the larger players in the aviation sector previously</w:t>
      </w:r>
      <w:r w:rsidR="00C457BF">
        <w:t>,</w:t>
      </w:r>
      <w:r w:rsidR="001113B1">
        <w:t xml:space="preserve"> and I think the sector is characterised by some larger players</w:t>
      </w:r>
      <w:r w:rsidR="00C457BF">
        <w:t xml:space="preserve">, </w:t>
      </w:r>
      <w:r w:rsidR="001113B1">
        <w:t xml:space="preserve">but there are also smaller players. We have people like </w:t>
      </w:r>
      <w:r w:rsidR="002F2935">
        <w:t xml:space="preserve">Velocys, </w:t>
      </w:r>
      <w:r w:rsidR="00B550AD">
        <w:t>LanzaTech and others who are entering this market, producing these low</w:t>
      </w:r>
      <w:r w:rsidR="00C457BF">
        <w:t>-</w:t>
      </w:r>
      <w:r w:rsidR="00B550AD">
        <w:t>carbon fuels</w:t>
      </w:r>
      <w:r w:rsidR="009F6720">
        <w:t>. W</w:t>
      </w:r>
      <w:r w:rsidR="00B550AD">
        <w:t>hereas</w:t>
      </w:r>
      <w:r w:rsidR="00C457BF">
        <w:t xml:space="preserve">, </w:t>
      </w:r>
      <w:r w:rsidR="00B550AD">
        <w:t>potentially</w:t>
      </w:r>
      <w:r w:rsidR="00C457BF">
        <w:t xml:space="preserve">, </w:t>
      </w:r>
      <w:r w:rsidR="00B550AD">
        <w:t xml:space="preserve">some of the larger players can use their profits to invest in green fuels, </w:t>
      </w:r>
      <w:r w:rsidR="006C7FEF">
        <w:t xml:space="preserve">for </w:t>
      </w:r>
      <w:r w:rsidR="00B550AD">
        <w:t>investors in other companies</w:t>
      </w:r>
      <w:r w:rsidR="006C7FEF">
        <w:t>—</w:t>
      </w:r>
      <w:r w:rsidR="00B550AD">
        <w:t xml:space="preserve">which I feel are important to create the right competitive dynamic around this, to </w:t>
      </w:r>
      <w:r w:rsidR="00B550AD">
        <w:t xml:space="preserve">drive the scaling up of this fuel as rapidly as possible, </w:t>
      </w:r>
      <w:r w:rsidR="00C457BF">
        <w:t xml:space="preserve">because </w:t>
      </w:r>
      <w:r w:rsidR="00B550AD">
        <w:t>competitive tension is ideal</w:t>
      </w:r>
      <w:r w:rsidR="006C7FEF">
        <w:t>—</w:t>
      </w:r>
      <w:r>
        <w:t>we need to make sure that this is investible.</w:t>
      </w:r>
    </w:p>
    <w:p w:rsidR="002E6641" w:rsidP="001113B1">
      <w:pPr>
        <w:pStyle w:val="Answer"/>
      </w:pPr>
      <w:r>
        <w:t>At the moment, sustainable aviation fuel, depending on the price of kerosene, which is linked to the price of a barrel of oil, is approximately four times more expensive than kerosene. You can have a mandate but</w:t>
      </w:r>
      <w:r w:rsidR="006C7FEF">
        <w:t>,</w:t>
      </w:r>
      <w:r>
        <w:t xml:space="preserve"> as long as that price differential remains</w:t>
      </w:r>
      <w:r w:rsidR="006C7FEF">
        <w:t>,</w:t>
      </w:r>
      <w:r>
        <w:t xml:space="preserve"> it will have a dampening effect on the market and it will send a signal to investors that they cannot be sure that</w:t>
      </w:r>
      <w:r w:rsidR="00C457BF">
        <w:t xml:space="preserve">, </w:t>
      </w:r>
      <w:r>
        <w:t>as the market scales up</w:t>
      </w:r>
      <w:r w:rsidR="00C457BF">
        <w:t xml:space="preserve">, </w:t>
      </w:r>
      <w:r>
        <w:t>the product will be bought for</w:t>
      </w:r>
      <w:r w:rsidR="006B6215">
        <w:t>ever</w:t>
      </w:r>
      <w:r>
        <w:t xml:space="preserve"> more.</w:t>
      </w:r>
    </w:p>
    <w:p w:rsidR="00D63942" w:rsidP="001113B1">
      <w:pPr>
        <w:pStyle w:val="Answer"/>
      </w:pPr>
      <w:r>
        <w:t>Bridging that price differential</w:t>
      </w:r>
      <w:r w:rsidR="001618A1">
        <w:t xml:space="preserve">—which </w:t>
      </w:r>
      <w:r>
        <w:t xml:space="preserve">sometimes </w:t>
      </w:r>
      <w:r w:rsidR="001618A1">
        <w:t xml:space="preserve">the industry calls </w:t>
      </w:r>
      <w:r>
        <w:t>a price stability mechanism</w:t>
      </w:r>
      <w:r w:rsidR="001618A1">
        <w:t xml:space="preserve">, </w:t>
      </w:r>
      <w:r w:rsidR="00313A28">
        <w:t xml:space="preserve">which </w:t>
      </w:r>
      <w:r>
        <w:t>has been very successfully done in wind</w:t>
      </w:r>
      <w:r w:rsidR="00313A28">
        <w:t xml:space="preserve"> and</w:t>
      </w:r>
      <w:r>
        <w:t xml:space="preserve"> in other sectors as well, </w:t>
      </w:r>
      <w:r w:rsidR="00C457BF">
        <w:t xml:space="preserve">including </w:t>
      </w:r>
      <w:r>
        <w:t>nuclear to an extent</w:t>
      </w:r>
      <w:r w:rsidR="001618A1">
        <w:t>—</w:t>
      </w:r>
      <w:r>
        <w:t xml:space="preserve">is a key part </w:t>
      </w:r>
      <w:r w:rsidR="00C457BF">
        <w:t xml:space="preserve">of </w:t>
      </w:r>
      <w:r>
        <w:t>making sure</w:t>
      </w:r>
      <w:r w:rsidR="00313A28">
        <w:t xml:space="preserve"> </w:t>
      </w:r>
      <w:r w:rsidR="00C72F42">
        <w:t xml:space="preserve">that </w:t>
      </w:r>
      <w:r w:rsidR="00313A28">
        <w:t>this is a long</w:t>
      </w:r>
      <w:r w:rsidR="00C457BF">
        <w:t>-</w:t>
      </w:r>
      <w:r w:rsidR="00313A28">
        <w:t>term infrastructure play. It isn’t something that you invest in and magically everything appears in three years’ time</w:t>
      </w:r>
      <w:r w:rsidR="00C457BF">
        <w:t>; we</w:t>
      </w:r>
      <w:r>
        <w:t xml:space="preserve"> are talking about decades</w:t>
      </w:r>
      <w:r w:rsidR="00C457BF">
        <w:t>-</w:t>
      </w:r>
      <w:r>
        <w:t xml:space="preserve">long investment. The signal to the investors needs to be: there is a stable price here, </w:t>
      </w:r>
      <w:r w:rsidR="00C457BF">
        <w:t xml:space="preserve">so </w:t>
      </w:r>
      <w:r>
        <w:t>if you pile in your money—</w:t>
      </w:r>
    </w:p>
    <w:p w:rsidR="00D63942" w:rsidP="00D63942">
      <w:pPr>
        <w:pStyle w:val="Question"/>
      </w:pPr>
      <w:sdt>
        <w:sdtPr>
          <w:alias w:val="Member"/>
          <w:tag w:val="&lt;Member mnisId='146' dodsId='25651'&gt;"/>
          <w:id w:val="-2107261994"/>
          <w:placeholder>
            <w:docPart w:val="DefaultPlaceholder_-1854013440"/>
          </w:placeholder>
          <w:richText/>
        </w:sdtPr>
        <w:sdtContent>
          <w:r w:rsidRPr="00D63942">
            <w:rPr>
              <w:b/>
            </w:rPr>
            <w:t>Barry Gardiner:</w:t>
          </w:r>
        </w:sdtContent>
      </w:sdt>
      <w:r>
        <w:t xml:space="preserve"> What are you looking for, a contract for difference or what?</w:t>
      </w:r>
    </w:p>
    <w:p w:rsidR="00AE5963" w:rsidP="00D63942">
      <w:pPr>
        <w:pStyle w:val="Answer"/>
      </w:pPr>
      <w:sdt>
        <w:sdtPr>
          <w:alias w:val="Witness"/>
          <w:id w:val="-1579736916"/>
          <w:placeholder>
            <w:docPart w:val="DefaultPlaceholder_-1854013440"/>
          </w:placeholder>
          <w:richText/>
        </w:sdtPr>
        <w:sdtContent>
          <w:r w:rsidRPr="00D63942" w:rsidR="00D63942">
            <w:rPr>
              <w:b/>
              <w:i/>
            </w:rPr>
            <w:t>Emma Gilthorpe:</w:t>
          </w:r>
        </w:sdtContent>
      </w:sdt>
      <w:r w:rsidR="00D63942">
        <w:t xml:space="preserve"> That is one of the routes that the industry says</w:t>
      </w:r>
      <w:r w:rsidR="0028232B">
        <w:t xml:space="preserve"> is here. It has been used before. Investors tend to like predictability</w:t>
      </w:r>
      <w:r w:rsidR="00C457BF">
        <w:t xml:space="preserve"> and, t</w:t>
      </w:r>
      <w:r w:rsidR="0028232B">
        <w:t>herefore, mechanisms they are familiar with</w:t>
      </w:r>
      <w:r w:rsidR="00C457BF">
        <w:t xml:space="preserve">. </w:t>
      </w:r>
      <w:r w:rsidR="0028232B">
        <w:t>I know there is work going on in the Department for Transport looking at this and looking at the options but, in order to get the scale and the price right to really drive production, we need that as well as the mandate.</w:t>
      </w:r>
    </w:p>
    <w:p w:rsidR="00AE5963" w:rsidP="00AE5963">
      <w:pPr>
        <w:pStyle w:val="Question"/>
      </w:pPr>
      <w:sdt>
        <w:sdtPr>
          <w:alias w:val="Member"/>
          <w:tag w:val="&lt;Member mnisId='146' dodsId='25651'&gt;"/>
          <w:id w:val="1320619755"/>
          <w:placeholder>
            <w:docPart w:val="DefaultPlaceholder_-1854013440"/>
          </w:placeholder>
          <w:richText/>
        </w:sdtPr>
        <w:sdtContent>
          <w:r w:rsidRPr="00AE5963">
            <w:rPr>
              <w:b/>
            </w:rPr>
            <w:t>Barry Gardiner:</w:t>
          </w:r>
        </w:sdtContent>
      </w:sdt>
      <w:r>
        <w:t xml:space="preserve"> Thank you. Anything to add</w:t>
      </w:r>
      <w:r w:rsidR="00C457BF">
        <w:t>, Sophie</w:t>
      </w:r>
      <w:r>
        <w:t>?</w:t>
      </w:r>
    </w:p>
    <w:p w:rsidR="00AE5963" w:rsidP="00AE5963">
      <w:pPr>
        <w:pStyle w:val="Answer"/>
      </w:pPr>
      <w:sdt>
        <w:sdtPr>
          <w:alias w:val="Witness"/>
          <w:id w:val="-357121190"/>
          <w:placeholder>
            <w:docPart w:val="DefaultPlaceholder_-1854013440"/>
          </w:placeholder>
          <w:richText/>
        </w:sdtPr>
        <w:sdtContent>
          <w:r w:rsidRPr="00AE5963">
            <w:rPr>
              <w:b/>
              <w:i/>
            </w:rPr>
            <w:t>Sophie Lane:</w:t>
          </w:r>
        </w:sdtContent>
      </w:sdt>
      <w:r>
        <w:t xml:space="preserve"> No, that is fine. From a technology and an ATI perspective, we don’t actually cover SAF, so I do not have anything to add on SAF production.</w:t>
      </w:r>
    </w:p>
    <w:p w:rsidR="00AC71B9" w:rsidP="00AE5963">
      <w:pPr>
        <w:pStyle w:val="Question"/>
      </w:pPr>
      <w:sdt>
        <w:sdtPr>
          <w:alias w:val="Member"/>
          <w:tag w:val="&lt;Member mnisId='146' dodsId='25651'&gt;"/>
          <w:id w:val="1725642294"/>
          <w:placeholder>
            <w:docPart w:val="DefaultPlaceholder_-1854013440"/>
          </w:placeholder>
          <w:richText/>
        </w:sdtPr>
        <w:sdtContent>
          <w:r w:rsidRPr="00AE5963" w:rsidR="00AE5963">
            <w:rPr>
              <w:b/>
            </w:rPr>
            <w:t>Barry Gardiner:</w:t>
          </w:r>
        </w:sdtContent>
      </w:sdt>
      <w:r w:rsidR="00AE5963">
        <w:t xml:space="preserve"> What does the </w:t>
      </w:r>
      <w:r w:rsidR="008A155E">
        <w:t>Jet Zero</w:t>
      </w:r>
      <w:r w:rsidR="00AE5963">
        <w:t xml:space="preserve"> Council think is the biggest challenge to the commercialisation of SAF? I am particularly thinking here in terms of not only technological challenges but also feedstock and biomass.</w:t>
      </w:r>
    </w:p>
    <w:p w:rsidR="009A6E32" w:rsidP="00AC71B9">
      <w:pPr>
        <w:pStyle w:val="Answer"/>
      </w:pPr>
      <w:sdt>
        <w:sdtPr>
          <w:alias w:val="Witness"/>
          <w:id w:val="-779959391"/>
          <w:placeholder>
            <w:docPart w:val="DefaultPlaceholder_-1854013440"/>
          </w:placeholder>
          <w:richText/>
        </w:sdtPr>
        <w:sdtContent>
          <w:r w:rsidRPr="00AC71B9" w:rsidR="00AC71B9">
            <w:rPr>
              <w:b/>
              <w:i/>
            </w:rPr>
            <w:t>Emma Gilthorpe:</w:t>
          </w:r>
        </w:sdtContent>
      </w:sdt>
      <w:r w:rsidR="00AC71B9">
        <w:t xml:space="preserve"> I have answered the economic challenges. I think the technological challenges are waste of fuel, cooking oil pathways. There are other agricultural pathways that do not tend to be pursued in this country. They have been pursued in the States, for example, where they have a very different dynamic around their feedstocks.</w:t>
      </w:r>
    </w:p>
    <w:p w:rsidR="001E7810" w:rsidP="00AC71B9">
      <w:pPr>
        <w:pStyle w:val="Answer"/>
      </w:pPr>
      <w:r>
        <w:t>We need to make sure that we have a good pathway</w:t>
      </w:r>
      <w:r w:rsidR="00C457BF">
        <w:t xml:space="preserve">, </w:t>
      </w:r>
      <w:r>
        <w:t>from waste through to synthetic fuels, which again, coming back to hydrogen, is part of that pathway. We want to get to a position where we are not reliant on feedstock</w:t>
      </w:r>
      <w:r w:rsidR="000729CB">
        <w:t xml:space="preserve">, </w:t>
      </w:r>
      <w:r w:rsidR="00C457BF">
        <w:t xml:space="preserve">but </w:t>
      </w:r>
      <w:r w:rsidR="000729CB">
        <w:t xml:space="preserve">are </w:t>
      </w:r>
      <w:r>
        <w:t>reliant on hydrogen</w:t>
      </w:r>
      <w:r w:rsidR="000729CB">
        <w:t>—I might have to get Sophie to help me at this point—and chemicals to produce sustainable aviation fuel</w:t>
      </w:r>
      <w:r w:rsidR="00C457BF">
        <w:t xml:space="preserve">, </w:t>
      </w:r>
      <w:r w:rsidR="000729CB">
        <w:t xml:space="preserve">rather than black bag waste or </w:t>
      </w:r>
      <w:r w:rsidR="00EA0983">
        <w:t>cooking oil deposits</w:t>
      </w:r>
      <w:r w:rsidR="000729CB">
        <w:t>.</w:t>
      </w:r>
      <w:r w:rsidR="00EA0983">
        <w:t xml:space="preserve"> That is the expected SAF </w:t>
      </w:r>
      <w:r w:rsidR="00EA0983">
        <w:t xml:space="preserve">path. </w:t>
      </w:r>
      <w:r w:rsidR="00C457BF">
        <w:t>T</w:t>
      </w:r>
      <w:r w:rsidR="00EA0983">
        <w:t>he chemistry, again, is well understood</w:t>
      </w:r>
      <w:r w:rsidR="00C457BF">
        <w:t xml:space="preserve">, </w:t>
      </w:r>
      <w:r w:rsidR="00EA0983">
        <w:t>but there is more work to do to scale it up.</w:t>
      </w:r>
    </w:p>
    <w:p w:rsidR="001E7810" w:rsidP="001E7810">
      <w:pPr>
        <w:pStyle w:val="Question"/>
      </w:pPr>
      <w:sdt>
        <w:sdtPr>
          <w:alias w:val="Member"/>
          <w:tag w:val="&lt;Member mnisId='146' dodsId='25651'&gt;"/>
          <w:id w:val="879368387"/>
          <w:placeholder>
            <w:docPart w:val="DefaultPlaceholder_-1854013440"/>
          </w:placeholder>
          <w:richText/>
        </w:sdtPr>
        <w:sdtContent>
          <w:r w:rsidRPr="001E7810">
            <w:rPr>
              <w:b/>
            </w:rPr>
            <w:t>Barry Gardiner:</w:t>
          </w:r>
        </w:sdtContent>
      </w:sdt>
      <w:r>
        <w:t xml:space="preserve"> In terms of biomass and corn husks and stuff like that, when does that reduce its percentage to zero as a feedstock?</w:t>
      </w:r>
    </w:p>
    <w:p w:rsidR="00672C7C" w:rsidP="001E7810">
      <w:pPr>
        <w:pStyle w:val="Answer"/>
      </w:pPr>
      <w:sdt>
        <w:sdtPr>
          <w:alias w:val="Witness"/>
          <w:id w:val="-784500114"/>
          <w:placeholder>
            <w:docPart w:val="DefaultPlaceholder_-1854013440"/>
          </w:placeholder>
          <w:richText/>
        </w:sdtPr>
        <w:sdtContent>
          <w:r w:rsidRPr="001E7810" w:rsidR="001E7810">
            <w:rPr>
              <w:b/>
              <w:i/>
            </w:rPr>
            <w:t>Emma Gilthorpe:</w:t>
          </w:r>
        </w:sdtContent>
      </w:sdt>
      <w:r w:rsidR="001E7810">
        <w:t xml:space="preserve"> I cannot answer that question, can you, Sophie?</w:t>
      </w:r>
    </w:p>
    <w:p w:rsidR="00672C7C" w:rsidP="00672C7C">
      <w:pPr>
        <w:pStyle w:val="Answer"/>
      </w:pPr>
      <w:sdt>
        <w:sdtPr>
          <w:alias w:val="Witness"/>
          <w:id w:val="-896362420"/>
          <w:placeholder>
            <w:docPart w:val="DefaultPlaceholder_-1854013440"/>
          </w:placeholder>
          <w:richText/>
        </w:sdtPr>
        <w:sdtContent>
          <w:r w:rsidRPr="00672C7C">
            <w:rPr>
              <w:b/>
              <w:i/>
            </w:rPr>
            <w:t>Sophie Lane:</w:t>
          </w:r>
        </w:sdtContent>
      </w:sdt>
      <w:r>
        <w:t xml:space="preserve"> To be honest, there are a number of different views on this and it needs more work. There are recent studies that suggest there could be more feedstock than we previously assumed. With the information we are working on we think </w:t>
      </w:r>
      <w:r w:rsidR="00C457BF">
        <w:t xml:space="preserve">that </w:t>
      </w:r>
      <w:r>
        <w:t xml:space="preserve">around the 2030s we should be looking at more synthetic SAF. That does not mean </w:t>
      </w:r>
      <w:r w:rsidR="00C457BF">
        <w:t xml:space="preserve">that </w:t>
      </w:r>
      <w:r>
        <w:t>the feedstock would not be there.</w:t>
      </w:r>
    </w:p>
    <w:p w:rsidR="00094C31" w:rsidP="00672C7C">
      <w:pPr>
        <w:pStyle w:val="Question"/>
      </w:pPr>
      <w:sdt>
        <w:sdtPr>
          <w:alias w:val="Member"/>
          <w:tag w:val="&lt;Member mnisId='146' dodsId='25651'&gt;"/>
          <w:id w:val="693899135"/>
          <w:placeholder>
            <w:docPart w:val="DefaultPlaceholder_-1854013440"/>
          </w:placeholder>
          <w:richText/>
        </w:sdtPr>
        <w:sdtContent>
          <w:r w:rsidRPr="00672C7C" w:rsidR="00672C7C">
            <w:rPr>
              <w:b/>
            </w:rPr>
            <w:t>Barry Gardiner:</w:t>
          </w:r>
        </w:sdtContent>
      </w:sdt>
      <w:r w:rsidR="00672C7C">
        <w:t xml:space="preserve"> Let me tell you what troubles me about this</w:t>
      </w:r>
      <w:r w:rsidR="00C457BF">
        <w:t xml:space="preserve">. Between </w:t>
      </w:r>
      <w:r w:rsidR="00672C7C">
        <w:t xml:space="preserve">them the Ukraine and Russia have 29% of the world’s grain. Therefore, they have a huge stranglehold on potential feedstock here. When we are talking about sustainability of fuel, it isn’t sustainable if you cannot sustain the feedstock in the first place to create it. I suppose my </w:t>
      </w:r>
      <w:r w:rsidR="00C457BF">
        <w:t xml:space="preserve">point </w:t>
      </w:r>
      <w:r w:rsidR="00672C7C">
        <w:t>really is</w:t>
      </w:r>
      <w:r w:rsidR="00C457BF">
        <w:t xml:space="preserve">, </w:t>
      </w:r>
      <w:r w:rsidR="00672C7C">
        <w:t>yes, we have the seven production facilities coming onstream</w:t>
      </w:r>
      <w:r w:rsidR="00C457BF">
        <w:t>, and, y</w:t>
      </w:r>
      <w:r w:rsidR="00672C7C">
        <w:t>es, we may have to ramp that up to 14</w:t>
      </w:r>
      <w:r w:rsidR="00C457BF">
        <w:t xml:space="preserve">, </w:t>
      </w:r>
      <w:r w:rsidR="00672C7C">
        <w:t>but if we don’t actually have the basic ingredients</w:t>
      </w:r>
      <w:r w:rsidR="00C457BF">
        <w:t xml:space="preserve">, </w:t>
      </w:r>
      <w:r w:rsidR="00672C7C">
        <w:t xml:space="preserve">or if they are held to </w:t>
      </w:r>
      <w:r w:rsidR="00196490">
        <w:t>ransom a</w:t>
      </w:r>
      <w:r w:rsidR="00672C7C">
        <w:t>nd at a premium</w:t>
      </w:r>
      <w:r w:rsidR="00C457BF">
        <w:t xml:space="preserve">, </w:t>
      </w:r>
      <w:r w:rsidR="00672C7C">
        <w:t>we have a real problem in delivering on the agenda that we have up to 20</w:t>
      </w:r>
      <w:r w:rsidR="004A148C">
        <w:t>30, do we not?</w:t>
      </w:r>
    </w:p>
    <w:p w:rsidR="004A148C" w:rsidP="00094C31">
      <w:pPr>
        <w:pStyle w:val="Question"/>
        <w:numPr>
          <w:ilvl w:val="0"/>
          <w:numId w:val="0"/>
        </w:numPr>
        <w:ind w:left="794"/>
      </w:pPr>
      <w:sdt>
        <w:sdtPr>
          <w:alias w:val="Member"/>
          <w:tag w:val="&lt;Member mnisId='4389' dodsId='108781'&gt;"/>
          <w:id w:val="1440867988"/>
          <w:placeholder>
            <w:docPart w:val="DefaultPlaceholder_-1854013440"/>
          </w:placeholder>
          <w:richText/>
        </w:sdtPr>
        <w:sdtContent>
          <w:r w:rsidRPr="00094C31" w:rsidR="00094C31">
            <w:rPr>
              <w:b/>
            </w:rPr>
            <w:t>Ruth Cadbury:</w:t>
          </w:r>
        </w:sdtContent>
      </w:sdt>
      <w:r w:rsidR="00094C31">
        <w:t xml:space="preserve"> </w:t>
      </w:r>
      <w:r w:rsidR="00C457BF">
        <w:t xml:space="preserve">Or </w:t>
      </w:r>
      <w:r>
        <w:t>if there is competition for their destination, such as domestic energy production and food.</w:t>
      </w:r>
    </w:p>
    <w:p w:rsidR="00757EDA" w:rsidP="004A148C">
      <w:pPr>
        <w:pStyle w:val="Answer"/>
      </w:pPr>
      <w:sdt>
        <w:sdtPr>
          <w:alias w:val="Witness"/>
          <w:id w:val="-720593280"/>
          <w:placeholder>
            <w:docPart w:val="DefaultPlaceholder_-1854013440"/>
          </w:placeholder>
          <w:richText/>
        </w:sdtPr>
        <w:sdtContent>
          <w:r w:rsidRPr="004A148C" w:rsidR="004A148C">
            <w:rPr>
              <w:b/>
              <w:i/>
            </w:rPr>
            <w:t>Emma Gilthorpe:</w:t>
          </w:r>
        </w:sdtContent>
      </w:sdt>
      <w:r w:rsidR="004A148C">
        <w:t xml:space="preserve"> I think that is well observed. Energy security is currently very high on our list</w:t>
      </w:r>
      <w:r w:rsidR="00C457BF">
        <w:t>,</w:t>
      </w:r>
      <w:r w:rsidR="004A148C">
        <w:t xml:space="preserve"> but there are other pathways. You don’t have to use agricultural crops. As I said, waste is a very popular one, particularly in this country, because we are running out of things to do with it even though recycling is improving by the year. I think there are other routes that are very viable</w:t>
      </w:r>
      <w:r w:rsidR="00C457BF">
        <w:t xml:space="preserve"> and </w:t>
      </w:r>
      <w:r w:rsidR="004A148C">
        <w:t xml:space="preserve">very </w:t>
      </w:r>
      <w:r>
        <w:t>scalable</w:t>
      </w:r>
      <w:r w:rsidR="00C457BF">
        <w:t xml:space="preserve">, </w:t>
      </w:r>
      <w:r w:rsidR="004A148C">
        <w:t xml:space="preserve">and the </w:t>
      </w:r>
      <w:r>
        <w:t>big push now is</w:t>
      </w:r>
      <w:r w:rsidR="00C457BF">
        <w:t xml:space="preserve">, </w:t>
      </w:r>
      <w:r>
        <w:t>how do you get the synthetic pathway moving quickly, which is more about getting the chemistry right.</w:t>
      </w:r>
    </w:p>
    <w:p w:rsidR="00A36E7C" w:rsidP="00757EDA">
      <w:pPr>
        <w:pStyle w:val="Answer"/>
      </w:pPr>
      <w:sdt>
        <w:sdtPr>
          <w:alias w:val="Witness"/>
          <w:id w:val="1774817434"/>
          <w:placeholder>
            <w:docPart w:val="DefaultPlaceholder_-1854013440"/>
          </w:placeholder>
          <w:richText/>
        </w:sdtPr>
        <w:sdtContent>
          <w:r w:rsidRPr="00757EDA" w:rsidR="00757EDA">
            <w:rPr>
              <w:b/>
              <w:i/>
            </w:rPr>
            <w:t>Sophie Lane:</w:t>
          </w:r>
        </w:sdtContent>
      </w:sdt>
      <w:r w:rsidR="00757EDA">
        <w:t xml:space="preserve"> </w:t>
      </w:r>
      <w:r w:rsidR="00C457BF">
        <w:t>F</w:t>
      </w:r>
      <w:r w:rsidR="00757EDA">
        <w:t>rom an ATI perspective</w:t>
      </w:r>
      <w:r w:rsidR="001D582E">
        <w:t>,</w:t>
      </w:r>
      <w:r w:rsidR="00757EDA">
        <w:t xml:space="preserve"> we would say </w:t>
      </w:r>
      <w:r w:rsidR="00C457BF">
        <w:t xml:space="preserve">that </w:t>
      </w:r>
      <w:r w:rsidR="00757EDA">
        <w:t>the most scalable solution is the synthetic SAF, and that is the long-term solution. As Emma said, you need hydrogen in the production process in order to do the synthetic SAFs</w:t>
      </w:r>
      <w:r w:rsidR="00C457BF">
        <w:t>. T</w:t>
      </w:r>
      <w:r w:rsidR="00757EDA">
        <w:t>hat would start to bring down the costs of both</w:t>
      </w:r>
      <w:r w:rsidR="00C457BF">
        <w:t xml:space="preserve">, </w:t>
      </w:r>
      <w:r w:rsidR="00757EDA">
        <w:t>but it potentially also enables your zero</w:t>
      </w:r>
      <w:r w:rsidR="00C457BF">
        <w:t>-</w:t>
      </w:r>
      <w:r w:rsidR="00757EDA">
        <w:t>emission pathway as well.</w:t>
      </w:r>
    </w:p>
    <w:p w:rsidR="00AC71B9" w:rsidRPr="008E1B5B" w:rsidP="00A36E7C">
      <w:pPr>
        <w:pStyle w:val="Question"/>
        <w:numPr>
          <w:ilvl w:val="0"/>
          <w:numId w:val="0"/>
        </w:numPr>
        <w:ind w:left="794"/>
      </w:pPr>
      <w:sdt>
        <w:sdtPr>
          <w:alias w:val="Member"/>
          <w:tag w:val="&lt;Member mnisId='4006' dodsId='42618'&gt;"/>
          <w:id w:val="-802079351"/>
          <w:placeholder>
            <w:docPart w:val="DefaultPlaceholder_-1854013440"/>
          </w:placeholder>
          <w:richText/>
        </w:sdtPr>
        <w:sdtContent>
          <w:r w:rsidRPr="00A36E7C" w:rsidR="00A36E7C">
            <w:rPr>
              <w:b/>
            </w:rPr>
            <w:t>Chair:</w:t>
          </w:r>
        </w:sdtContent>
      </w:sdt>
      <w:r w:rsidR="00A36E7C">
        <w:t xml:space="preserve"> Thank you very much for your time this afternoon. We greatly appreciate you coming along and the information you have given us.</w:t>
      </w:r>
    </w:p>
    <w:p w:rsidR="0005332B" w:rsidP="0005332B">
      <w:pPr>
        <w:pStyle w:val="TitlePanel0"/>
      </w:pPr>
      <w:r>
        <w:t>Examination of witnesses</w:t>
      </w:r>
    </w:p>
    <w:p w:rsidR="00A36E7C" w:rsidP="0005332B">
      <w:pPr>
        <w:pStyle w:val="Para"/>
      </w:pPr>
      <w:r>
        <w:t xml:space="preserve">Witnesses: </w:t>
      </w:r>
      <w:r w:rsidR="0015692B">
        <w:rPr>
          <w:rFonts w:cs="Calibri"/>
          <w:bCs/>
          <w:lang w:eastAsia="en-GB"/>
        </w:rPr>
        <w:t>Robert Courts MP, Eamonn Beirne, Holly Greig, Lee Rowley MP</w:t>
      </w:r>
      <w:r w:rsidR="00A74CCD">
        <w:rPr>
          <w:rFonts w:cs="Calibri"/>
          <w:bCs/>
          <w:lang w:eastAsia="en-GB"/>
        </w:rPr>
        <w:t xml:space="preserve"> </w:t>
      </w:r>
      <w:r w:rsidR="0015692B">
        <w:rPr>
          <w:rFonts w:cs="Calibri"/>
          <w:bCs/>
          <w:lang w:eastAsia="en-GB"/>
        </w:rPr>
        <w:t>and Paul Griffiths</w:t>
      </w:r>
      <w:r w:rsidR="00A74CCD">
        <w:rPr>
          <w:rFonts w:cs="Calibri"/>
          <w:bCs/>
          <w:lang w:eastAsia="en-GB"/>
        </w:rPr>
        <w:t>.</w:t>
      </w:r>
    </w:p>
    <w:p w:rsidR="002C4865" w:rsidP="00142C6A">
      <w:pPr>
        <w:pStyle w:val="Question"/>
      </w:pPr>
      <w:sdt>
        <w:sdtPr>
          <w:alias w:val="Member"/>
          <w:tag w:val="&lt;Member mnisId='4006' dodsId='42618'&gt;"/>
          <w:id w:val="1257715843"/>
          <w:placeholder>
            <w:docPart w:val="DefaultPlaceholder_-1854013440"/>
          </w:placeholder>
          <w:richText/>
        </w:sdtPr>
        <w:sdtContent>
          <w:r w:rsidRPr="00142C6A" w:rsidR="00142C6A">
            <w:rPr>
              <w:b/>
            </w:rPr>
            <w:t>Chair:</w:t>
          </w:r>
        </w:sdtContent>
      </w:sdt>
      <w:r w:rsidR="00142C6A">
        <w:t xml:space="preserve"> </w:t>
      </w:r>
      <w:r w:rsidR="004605A6">
        <w:t xml:space="preserve">Could </w:t>
      </w:r>
      <w:r>
        <w:t>our second panel</w:t>
      </w:r>
      <w:r w:rsidR="004605A6">
        <w:t xml:space="preserve"> introduce </w:t>
      </w:r>
      <w:r w:rsidR="00C457BF">
        <w:t>them</w:t>
      </w:r>
      <w:r w:rsidR="004605A6">
        <w:t>selves</w:t>
      </w:r>
      <w:r w:rsidR="00C457BF">
        <w:t xml:space="preserve"> for the record</w:t>
      </w:r>
      <w:r w:rsidR="004605A6">
        <w:t>?</w:t>
      </w:r>
    </w:p>
    <w:p w:rsidR="00C457BF" w:rsidRPr="00C457BF" w:rsidP="00C457BF">
      <w:pPr>
        <w:pStyle w:val="QuestionCont"/>
      </w:pPr>
      <w:sdt>
        <w:sdtPr>
          <w:alias w:val="Witness"/>
          <w:id w:val="-1551307680"/>
          <w:placeholder>
            <w:docPart w:val="268CC79E3BA040E38433D3E45B4B9FB3"/>
          </w:placeholder>
          <w:richText/>
        </w:sdtPr>
        <w:sdtContent>
          <w:r w:rsidRPr="000740A4">
            <w:rPr>
              <w:b/>
              <w:i/>
            </w:rPr>
            <w:t>Holly Greig:</w:t>
          </w:r>
        </w:sdtContent>
      </w:sdt>
      <w:r>
        <w:t xml:space="preserve"> I am Holly Greig, deputy director of the Aviation Decarbonisation Division at the Department for Transport.</w:t>
      </w:r>
    </w:p>
    <w:p w:rsidR="00142C6A" w:rsidP="002C4865">
      <w:pPr>
        <w:pStyle w:val="Answer"/>
      </w:pPr>
      <w:sdt>
        <w:sdtPr>
          <w:alias w:val="Witness"/>
          <w:id w:val="1649397389"/>
          <w:placeholder>
            <w:docPart w:val="DefaultPlaceholder_-1854013440"/>
          </w:placeholder>
          <w:richText/>
        </w:sdtPr>
        <w:sdtContent>
          <w:r w:rsidRPr="002C4865" w:rsidR="002C4865">
            <w:rPr>
              <w:b/>
              <w:i/>
            </w:rPr>
            <w:t>Eamonn Beirne:</w:t>
          </w:r>
        </w:sdtContent>
      </w:sdt>
      <w:r w:rsidR="002C4865">
        <w:t xml:space="preserve"> I am </w:t>
      </w:r>
      <w:r w:rsidR="00C457BF">
        <w:t xml:space="preserve">Eamonn Beirne, </w:t>
      </w:r>
      <w:r w:rsidR="002C4865">
        <w:t xml:space="preserve">deputy director </w:t>
      </w:r>
      <w:r w:rsidR="006E6437">
        <w:t xml:space="preserve">of </w:t>
      </w:r>
      <w:r w:rsidR="002C4865">
        <w:t>Maritime Environment, Technology and International</w:t>
      </w:r>
      <w:r w:rsidR="00775A00">
        <w:t xml:space="preserve">, </w:t>
      </w:r>
      <w:r w:rsidR="00C457BF">
        <w:t xml:space="preserve">at the </w:t>
      </w:r>
      <w:r w:rsidR="00FD0F53">
        <w:t>Department for Transport.</w:t>
      </w:r>
      <w:r w:rsidR="006E6437">
        <w:t xml:space="preserve"> I am also head of the new unit, UK S</w:t>
      </w:r>
      <w:r w:rsidR="00775A00">
        <w:t>HORE</w:t>
      </w:r>
      <w:r w:rsidR="006E6437">
        <w:t>.</w:t>
      </w:r>
    </w:p>
    <w:p w:rsidR="00775A00" w:rsidP="00775A00">
      <w:pPr>
        <w:pStyle w:val="Answer"/>
      </w:pPr>
      <w:sdt>
        <w:sdtPr>
          <w:alias w:val="Witness"/>
          <w:id w:val="-1958484304"/>
          <w:placeholder>
            <w:docPart w:val="DefaultPlaceholder_-1854013440"/>
          </w:placeholder>
          <w:richText/>
        </w:sdtPr>
        <w:sdtContent>
          <w:r w:rsidRPr="00775A00">
            <w:rPr>
              <w:b/>
              <w:i/>
            </w:rPr>
            <w:t>Robert Courts:</w:t>
          </w:r>
        </w:sdtContent>
      </w:sdt>
      <w:r>
        <w:t xml:space="preserve"> </w:t>
      </w:r>
      <w:r w:rsidR="00C457BF">
        <w:t xml:space="preserve">Robert  Courts, the </w:t>
      </w:r>
      <w:r w:rsidR="00E579E5">
        <w:t>aviation</w:t>
      </w:r>
      <w:r w:rsidR="00C457BF">
        <w:t xml:space="preserve"> and</w:t>
      </w:r>
      <w:r w:rsidR="00E579E5">
        <w:t xml:space="preserve"> maritime Minister.</w:t>
      </w:r>
    </w:p>
    <w:p w:rsidR="00F525D0" w:rsidP="00E579E5">
      <w:pPr>
        <w:pStyle w:val="Answer"/>
      </w:pPr>
      <w:sdt>
        <w:sdtPr>
          <w:alias w:val="Witness"/>
          <w:id w:val="-1712800215"/>
          <w:placeholder>
            <w:docPart w:val="DefaultPlaceholder_-1854013440"/>
          </w:placeholder>
          <w:richText/>
        </w:sdtPr>
        <w:sdtContent>
          <w:r w:rsidRPr="00E579E5" w:rsidR="00E579E5">
            <w:rPr>
              <w:b/>
              <w:i/>
            </w:rPr>
            <w:t>Lee Rowley:</w:t>
          </w:r>
        </w:sdtContent>
      </w:sdt>
      <w:r w:rsidR="00E579E5">
        <w:t xml:space="preserve"> </w:t>
      </w:r>
      <w:r w:rsidR="00C457BF">
        <w:t xml:space="preserve">Lee Rowley, </w:t>
      </w:r>
      <w:r>
        <w:t xml:space="preserve">the </w:t>
      </w:r>
      <w:r w:rsidR="00C457BF">
        <w:t>a</w:t>
      </w:r>
      <w:r>
        <w:t>erospace Minister.</w:t>
      </w:r>
    </w:p>
    <w:p w:rsidR="00ED5BC9" w:rsidP="00F525D0">
      <w:pPr>
        <w:pStyle w:val="Answer"/>
      </w:pPr>
      <w:sdt>
        <w:sdtPr>
          <w:alias w:val="Witness"/>
          <w:id w:val="1260417569"/>
          <w:placeholder>
            <w:docPart w:val="DefaultPlaceholder_-1854013440"/>
          </w:placeholder>
          <w:richText/>
        </w:sdtPr>
        <w:sdtContent>
          <w:r w:rsidRPr="00F525D0" w:rsidR="00F525D0">
            <w:rPr>
              <w:b/>
              <w:i/>
            </w:rPr>
            <w:t>Paul Griffiths:</w:t>
          </w:r>
        </w:sdtContent>
      </w:sdt>
      <w:r w:rsidR="00F525D0">
        <w:t xml:space="preserve"> </w:t>
      </w:r>
      <w:r w:rsidR="00C457BF">
        <w:t xml:space="preserve">Paul Griffiths, the </w:t>
      </w:r>
      <w:r w:rsidR="00F525D0">
        <w:t xml:space="preserve">head of </w:t>
      </w:r>
      <w:r>
        <w:t>the Aerospace team at the Department for Business.</w:t>
      </w:r>
    </w:p>
    <w:p w:rsidR="00CE7937" w:rsidP="00C56803">
      <w:pPr>
        <w:pStyle w:val="Question"/>
        <w:numPr>
          <w:ilvl w:val="0"/>
          <w:numId w:val="0"/>
        </w:numPr>
        <w:ind w:left="794"/>
      </w:pPr>
      <w:sdt>
        <w:sdtPr>
          <w:alias w:val="Member"/>
          <w:tag w:val="&lt;Member mnisId='4006' dodsId='42618'&gt;"/>
          <w:id w:val="1166370200"/>
          <w:placeholder>
            <w:docPart w:val="DefaultPlaceholder_-1854013440"/>
          </w:placeholder>
          <w:richText/>
        </w:sdtPr>
        <w:sdtContent>
          <w:r w:rsidRPr="00ED5BC9" w:rsidR="00ED5BC9">
            <w:rPr>
              <w:b/>
            </w:rPr>
            <w:t>Chair:</w:t>
          </w:r>
        </w:sdtContent>
      </w:sdt>
      <w:r w:rsidR="00ED5BC9">
        <w:t xml:space="preserve"> Thank you very much. We are very pleased that you are able to make the time to come along and speak to us this afternoon. I am going to call the first questioner</w:t>
      </w:r>
      <w:r w:rsidR="00C457BF">
        <w:t xml:space="preserve">, </w:t>
      </w:r>
      <w:r w:rsidR="00ED5BC9">
        <w:t>Ian Levy.</w:t>
      </w:r>
    </w:p>
    <w:p w:rsidR="00793713" w:rsidP="00CE7937">
      <w:pPr>
        <w:pStyle w:val="Question"/>
      </w:pPr>
      <w:sdt>
        <w:sdtPr>
          <w:alias w:val="Member"/>
          <w:tag w:val="&lt;Member mnisId='4749' dodsId=''&gt;"/>
          <w:id w:val="1260487518"/>
          <w:placeholder>
            <w:docPart w:val="DefaultPlaceholder_-1854013440"/>
          </w:placeholder>
          <w:richText/>
        </w:sdtPr>
        <w:sdtContent>
          <w:r w:rsidRPr="00CE7937" w:rsidR="00CE7937">
            <w:rPr>
              <w:b/>
            </w:rPr>
            <w:t>Ian Levy:</w:t>
          </w:r>
        </w:sdtContent>
      </w:sdt>
      <w:r w:rsidR="00CE7937">
        <w:t xml:space="preserve"> </w:t>
      </w:r>
      <w:r w:rsidR="00C457BF">
        <w:t>T</w:t>
      </w:r>
      <w:r w:rsidR="00C56803">
        <w:t>hank you all for attending today. The charity Possible</w:t>
      </w:r>
      <w:r w:rsidR="00C457BF">
        <w:t xml:space="preserve"> </w:t>
      </w:r>
      <w:r w:rsidR="00C56803">
        <w:t>has claimed that UK airlines have missed nearly all voluntary climate targets since they were set in the year 2000. Is there a case for Government to set a net emissions trajectory for the aviation industry on the way to 2050</w:t>
      </w:r>
      <w:r w:rsidR="00C457BF">
        <w:t>? S</w:t>
      </w:r>
      <w:r>
        <w:t>hould we be setting some targets?</w:t>
      </w:r>
    </w:p>
    <w:p w:rsidR="00E579E5" w:rsidP="00793713">
      <w:pPr>
        <w:pStyle w:val="Answer"/>
      </w:pPr>
      <w:sdt>
        <w:sdtPr>
          <w:alias w:val="Witness"/>
          <w:id w:val="2077547348"/>
          <w:placeholder>
            <w:docPart w:val="DefaultPlaceholder_-1854013440"/>
          </w:placeholder>
          <w:richText/>
        </w:sdtPr>
        <w:sdtContent>
          <w:r w:rsidRPr="00793713" w:rsidR="00793713">
            <w:rPr>
              <w:b/>
              <w:i/>
            </w:rPr>
            <w:t>Robert Courts:</w:t>
          </w:r>
        </w:sdtContent>
      </w:sdt>
      <w:r w:rsidR="00793713">
        <w:t xml:space="preserve"> I will kick off on this one if I may, Ian. The first thing to make clear is that the sector really does believe in net zero. It is absolutely committed, as is the Government, to achieving the target we have set. </w:t>
      </w:r>
      <w:r w:rsidR="00CA4B4E">
        <w:t>As you will know, we are the first major country to put net zero by 2050 into law and we are committed to doing that.</w:t>
      </w:r>
    </w:p>
    <w:p w:rsidR="00CA4B4E" w:rsidP="00793713">
      <w:pPr>
        <w:pStyle w:val="Answer"/>
      </w:pPr>
      <w:r>
        <w:t xml:space="preserve">There are a variety of ways in which we will be doing that and therein lies some of the complication. It is important that we keep on analysing what the sector is doing, making sure that we continue to hold both them and ourselves to account with progress. The principal vehicle through which we do that is of course the </w:t>
      </w:r>
      <w:r w:rsidR="008A155E">
        <w:t>Jet Zero</w:t>
      </w:r>
      <w:r>
        <w:t xml:space="preserve"> Council, which brings together our two Departments, academics and industry in order to drive progress.</w:t>
      </w:r>
    </w:p>
    <w:p w:rsidR="00A73794" w:rsidP="00793713">
      <w:pPr>
        <w:pStyle w:val="Answer"/>
      </w:pPr>
      <w:r>
        <w:t>We are consulting on that at the moment. We have had two consultations and we are just going to announc</w:t>
      </w:r>
      <w:r w:rsidR="00214C3F">
        <w:t>e</w:t>
      </w:r>
      <w:r>
        <w:t xml:space="preserve"> the final </w:t>
      </w:r>
      <w:r w:rsidR="008A155E">
        <w:t>Jet Zero</w:t>
      </w:r>
      <w:r>
        <w:t xml:space="preserve"> Council later on this year. That will be the strategy, and the strategy will lay out including things like interim progress reports.</w:t>
      </w:r>
    </w:p>
    <w:p w:rsidR="00A73794" w:rsidP="00A73794">
      <w:pPr>
        <w:pStyle w:val="Question"/>
      </w:pPr>
      <w:sdt>
        <w:sdtPr>
          <w:alias w:val="Member"/>
          <w:tag w:val="&lt;Member mnisId='4749' dodsId=''&gt;"/>
          <w:id w:val="-414939307"/>
          <w:placeholder>
            <w:docPart w:val="DefaultPlaceholder_-1854013440"/>
          </w:placeholder>
          <w:richText/>
        </w:sdtPr>
        <w:sdtContent>
          <w:r w:rsidRPr="00A73794">
            <w:rPr>
              <w:b/>
            </w:rPr>
            <w:t>Ian Levy:</w:t>
          </w:r>
        </w:sdtContent>
      </w:sdt>
      <w:r>
        <w:t xml:space="preserve"> That will set some sort of targets?</w:t>
      </w:r>
    </w:p>
    <w:p w:rsidR="00F21DD8" w:rsidP="006E6930">
      <w:pPr>
        <w:pStyle w:val="Answer"/>
      </w:pPr>
      <w:sdt>
        <w:sdtPr>
          <w:alias w:val="Witness"/>
          <w:id w:val="1455979973"/>
          <w:placeholder>
            <w:docPart w:val="DefaultPlaceholder_-1854013440"/>
          </w:placeholder>
          <w:richText/>
        </w:sdtPr>
        <w:sdtContent>
          <w:r w:rsidRPr="00A73794" w:rsidR="00A73794">
            <w:rPr>
              <w:b/>
              <w:i/>
            </w:rPr>
            <w:t>Robert Courts:</w:t>
          </w:r>
        </w:sdtContent>
      </w:sdt>
      <w:r w:rsidR="00A73794">
        <w:t xml:space="preserve"> Yes. It will be important that we keep on reviewing policy as we go along to make sure that we are measuring progress. It is important to note that, in any event, there has been enormous progress made in the course of aviation. We can see that, for example, between 2010 to 2019</w:t>
      </w:r>
      <w:r w:rsidR="00B10181">
        <w:t>,</w:t>
      </w:r>
      <w:r w:rsidR="00A73794">
        <w:t xml:space="preserve"> international air movements increased by 23% but the</w:t>
      </w:r>
      <w:r w:rsidR="006E6930">
        <w:t xml:space="preserve"> associated UK international aviation greenhouse gas emissions increased by only 16% because of efficiency gains.</w:t>
      </w:r>
      <w:r w:rsidR="00214C3F">
        <w:t xml:space="preserve"> Y</w:t>
      </w:r>
      <w:r w:rsidR="006E6930">
        <w:t xml:space="preserve">ou are seeing system efficiencies, which are taking place. I am not saying that </w:t>
      </w:r>
      <w:r w:rsidR="00214C3F">
        <w:t xml:space="preserve">that </w:t>
      </w:r>
      <w:r w:rsidR="006E6930">
        <w:t>is enough</w:t>
      </w:r>
      <w:r w:rsidR="00214C3F">
        <w:t>—</w:t>
      </w:r>
      <w:r w:rsidR="006E6930">
        <w:t>it is not enough</w:t>
      </w:r>
      <w:r w:rsidR="00214C3F">
        <w:t>—b</w:t>
      </w:r>
      <w:r w:rsidR="006E6930">
        <w:t>ut that is taking place anyway</w:t>
      </w:r>
      <w:r w:rsidR="00214C3F">
        <w:t xml:space="preserve">, </w:t>
      </w:r>
      <w:r w:rsidR="006E6930">
        <w:t xml:space="preserve">and then you start talking </w:t>
      </w:r>
      <w:r w:rsidR="006E6930">
        <w:t>about things like SAF and of course further aerospace demand, which we will go on to do in due course.</w:t>
      </w:r>
    </w:p>
    <w:p w:rsidR="006E6930" w:rsidP="00F21DD8">
      <w:pPr>
        <w:pStyle w:val="Question"/>
      </w:pPr>
      <w:sdt>
        <w:sdtPr>
          <w:alias w:val="Member"/>
          <w:tag w:val="&lt;Member mnisId='4749' dodsId=''&gt;"/>
          <w:id w:val="-972984091"/>
          <w:placeholder>
            <w:docPart w:val="DefaultPlaceholder_-1854013440"/>
          </w:placeholder>
          <w:richText/>
        </w:sdtPr>
        <w:sdtContent>
          <w:r w:rsidRPr="00F21DD8" w:rsidR="00F21DD8">
            <w:rPr>
              <w:b/>
            </w:rPr>
            <w:t>Ian Levy:</w:t>
          </w:r>
        </w:sdtContent>
      </w:sdt>
      <w:r w:rsidR="00F21DD8">
        <w:t xml:space="preserve"> </w:t>
      </w:r>
      <w:r>
        <w:t xml:space="preserve">Does anybody have anything else </w:t>
      </w:r>
      <w:r w:rsidR="00214C3F">
        <w:t xml:space="preserve">they </w:t>
      </w:r>
      <w:r>
        <w:t>would like to add?</w:t>
      </w:r>
    </w:p>
    <w:p w:rsidR="006E6930" w:rsidP="006E6930">
      <w:pPr>
        <w:pStyle w:val="Answer"/>
      </w:pPr>
      <w:sdt>
        <w:sdtPr>
          <w:alias w:val="Witness"/>
          <w:id w:val="-606269905"/>
          <w:placeholder>
            <w:docPart w:val="343C3F50522A4A8EA6D08A3CD614F5E5"/>
          </w:placeholder>
          <w:richText/>
        </w:sdtPr>
        <w:sdtContent>
          <w:r w:rsidRPr="00540AF0">
            <w:rPr>
              <w:b/>
              <w:i/>
            </w:rPr>
            <w:t>Lee Rowley:</w:t>
          </w:r>
        </w:sdtContent>
      </w:sdt>
      <w:r>
        <w:t xml:space="preserve"> Part of the question to answer your question is</w:t>
      </w:r>
      <w:r w:rsidR="00214C3F">
        <w:t>,</w:t>
      </w:r>
      <w:r>
        <w:t xml:space="preserve"> what is the level of reasonableness in </w:t>
      </w:r>
      <w:r w:rsidR="00214C3F">
        <w:t xml:space="preserve">terms of </w:t>
      </w:r>
      <w:r>
        <w:t>this industry about how far we push them</w:t>
      </w:r>
      <w:r w:rsidR="00214C3F">
        <w:t xml:space="preserve">? That </w:t>
      </w:r>
      <w:r>
        <w:t>is entirely reasonable</w:t>
      </w:r>
      <w:r w:rsidR="00214C3F">
        <w:t>. H</w:t>
      </w:r>
      <w:r>
        <w:t xml:space="preserve">ow far </w:t>
      </w:r>
      <w:r w:rsidR="00214C3F">
        <w:t xml:space="preserve">do </w:t>
      </w:r>
      <w:r>
        <w:t>we accept that this is a hard</w:t>
      </w:r>
      <w:r w:rsidR="00214C3F">
        <w:t>-</w:t>
      </w:r>
      <w:r>
        <w:t>to</w:t>
      </w:r>
      <w:r w:rsidR="00214C3F">
        <w:t>-</w:t>
      </w:r>
      <w:r>
        <w:t>decarbonise sector?</w:t>
      </w:r>
      <w:r w:rsidR="00214C3F">
        <w:t xml:space="preserve"> I</w:t>
      </w:r>
      <w:r>
        <w:t>n all the documents and all the strategy, there is a recognition—it is perfectly transparent—</w:t>
      </w:r>
      <w:r w:rsidR="00214C3F">
        <w:t xml:space="preserve">that </w:t>
      </w:r>
      <w:r>
        <w:t>this is a hard</w:t>
      </w:r>
      <w:r w:rsidR="00214C3F">
        <w:t>-</w:t>
      </w:r>
      <w:r>
        <w:t>to</w:t>
      </w:r>
      <w:r w:rsidR="00214C3F">
        <w:t>-</w:t>
      </w:r>
      <w:r>
        <w:t>decarbonise sector that we will not be able to decarbonise entirely very easily</w:t>
      </w:r>
      <w:r w:rsidR="00214C3F">
        <w:t xml:space="preserve">, </w:t>
      </w:r>
      <w:r>
        <w:t>and we will probably be reliant upon offsets elsewhere. That does not mean we should not push</w:t>
      </w:r>
      <w:r w:rsidR="00214C3F">
        <w:t xml:space="preserve">, </w:t>
      </w:r>
      <w:r>
        <w:t xml:space="preserve">but I think it does mean that we have to accept </w:t>
      </w:r>
      <w:r w:rsidR="00214C3F">
        <w:t xml:space="preserve">that </w:t>
      </w:r>
      <w:r>
        <w:t>it is going to be a very challenging road</w:t>
      </w:r>
      <w:r w:rsidR="00AA50CE">
        <w:t xml:space="preserve"> and, s</w:t>
      </w:r>
      <w:r>
        <w:t>econdly, that we are at quite an early stage in that process.</w:t>
      </w:r>
    </w:p>
    <w:p w:rsidR="006E6930" w:rsidP="006E6930">
      <w:pPr>
        <w:pStyle w:val="Answer"/>
      </w:pPr>
      <w:r>
        <w:t xml:space="preserve">I obviously cannot comment on individual voluntary </w:t>
      </w:r>
      <w:r>
        <w:t>targets</w:t>
      </w:r>
      <w:r w:rsidR="00214C3F">
        <w:t xml:space="preserve">, </w:t>
      </w:r>
      <w:r>
        <w:t>because</w:t>
      </w:r>
      <w:r>
        <w:t xml:space="preserve"> </w:t>
      </w:r>
      <w:r w:rsidR="00214C3F">
        <w:t xml:space="preserve">it </w:t>
      </w:r>
      <w:r>
        <w:t xml:space="preserve">is for the individuals who set them to determine how reasonable it was for them to do that. </w:t>
      </w:r>
      <w:r w:rsidR="00AA50CE">
        <w:t>I</w:t>
      </w:r>
      <w:r>
        <w:t>n terms of the wider system, I think we are starting to make progress</w:t>
      </w:r>
      <w:r w:rsidR="00214C3F">
        <w:t xml:space="preserve">, </w:t>
      </w:r>
      <w:r>
        <w:t>and hopefully that progress will accelerate.</w:t>
      </w:r>
    </w:p>
    <w:p w:rsidR="006E6930" w:rsidP="006E6930">
      <w:pPr>
        <w:pStyle w:val="Question"/>
        <w:numPr>
          <w:ilvl w:val="0"/>
          <w:numId w:val="9"/>
        </w:numPr>
      </w:pPr>
      <w:sdt>
        <w:sdtPr>
          <w:alias w:val="Member"/>
          <w:tag w:val="&lt;Member mnisId='3930' dodsId='28490'&gt;"/>
          <w:id w:val="-2001574366"/>
          <w:placeholder>
            <w:docPart w:val="343C3F50522A4A8EA6D08A3CD614F5E5"/>
          </w:placeholder>
          <w:richText/>
        </w:sdtPr>
        <w:sdtContent>
          <w:r w:rsidRPr="00842F32">
            <w:rPr>
              <w:b/>
            </w:rPr>
            <w:t>Caroline Lucas:</w:t>
          </w:r>
        </w:sdtContent>
      </w:sdt>
      <w:r>
        <w:t xml:space="preserve"> The Climate Change Committee has recommended that growth in aviation should be constrained to 25% by 2050 and that a demand management framework will be essential in order to control aviation sector emissions. </w:t>
      </w:r>
      <w:r w:rsidR="009C1983">
        <w:t>Why does</w:t>
      </w:r>
      <w:r>
        <w:t xml:space="preserve"> the Government’s assessment of the need for demand management appear to differ so markedly from the CCC</w:t>
      </w:r>
      <w:r w:rsidR="00214C3F">
        <w:t>’s</w:t>
      </w:r>
      <w:r>
        <w:t>?</w:t>
      </w:r>
    </w:p>
    <w:p w:rsidR="00023EE1" w:rsidP="006E6930">
      <w:pPr>
        <w:pStyle w:val="Answer"/>
      </w:pPr>
      <w:sdt>
        <w:sdtPr>
          <w:alias w:val="Witness"/>
          <w:id w:val="653415713"/>
          <w:placeholder>
            <w:docPart w:val="343C3F50522A4A8EA6D08A3CD614F5E5"/>
          </w:placeholder>
          <w:richText/>
        </w:sdtPr>
        <w:sdtContent>
          <w:r w:rsidRPr="00842F32" w:rsidR="006E6930">
            <w:rPr>
              <w:b/>
              <w:i/>
            </w:rPr>
            <w:t>Robert Courts:</w:t>
          </w:r>
        </w:sdtContent>
      </w:sdt>
      <w:r w:rsidR="006E6930">
        <w:t xml:space="preserve"> As Minister </w:t>
      </w:r>
      <w:r w:rsidR="00214C3F">
        <w:t xml:space="preserve">Rowley </w:t>
      </w:r>
      <w:r w:rsidR="006E6930">
        <w:t xml:space="preserve">said, this is a case of balance. We also have to look at the things that aviation brings to the UK. </w:t>
      </w:r>
      <w:r w:rsidR="00214C3F">
        <w:t>Of course, i</w:t>
      </w:r>
      <w:r w:rsidR="006E6930">
        <w:t>t brings interconnectedness. Approximately one</w:t>
      </w:r>
      <w:r w:rsidR="00214C3F">
        <w:t xml:space="preserve"> </w:t>
      </w:r>
      <w:r w:rsidR="006E6930">
        <w:t>third of children born in the UK have at least one parent born abroad</w:t>
      </w:r>
      <w:r w:rsidR="00B12542">
        <w:t>,</w:t>
      </w:r>
      <w:r w:rsidR="006E6930">
        <w:t xml:space="preserve"> so we need that connectivity. </w:t>
      </w:r>
      <w:r w:rsidR="00214C3F">
        <w:t>We are an i</w:t>
      </w:r>
      <w:r w:rsidR="006E6930">
        <w:t>nternationally m</w:t>
      </w:r>
      <w:r w:rsidR="00FC1688">
        <w:t>ind</w:t>
      </w:r>
      <w:r w:rsidR="006E6930">
        <w:t>ed country in any event</w:t>
      </w:r>
      <w:r w:rsidR="00214C3F">
        <w:t xml:space="preserve">. Aviation also </w:t>
      </w:r>
      <w:r w:rsidR="006E6930">
        <w:t>supports about 230,000 jobs</w:t>
      </w:r>
      <w:r w:rsidR="00214C3F">
        <w:t xml:space="preserve"> and </w:t>
      </w:r>
      <w:r w:rsidR="006E6930">
        <w:t>brings about £22 billion to GDP</w:t>
      </w:r>
      <w:r w:rsidR="00FC1688">
        <w:t>. T</w:t>
      </w:r>
      <w:r w:rsidR="006E6930">
        <w:t>hat is the economic and social side of it.</w:t>
      </w:r>
    </w:p>
    <w:p w:rsidR="006E6930" w:rsidP="00023EE1">
      <w:pPr>
        <w:pStyle w:val="Question"/>
      </w:pPr>
      <w:sdt>
        <w:sdtPr>
          <w:alias w:val="Member"/>
          <w:tag w:val="&lt;Member mnisId='3930' dodsId='28490'&gt;"/>
          <w:id w:val="374051976"/>
          <w:placeholder>
            <w:docPart w:val="DefaultPlaceholder_-1854013440"/>
          </w:placeholder>
          <w:richText/>
        </w:sdtPr>
        <w:sdtContent>
          <w:r w:rsidRPr="00023EE1" w:rsidR="00023EE1">
            <w:rPr>
              <w:b/>
            </w:rPr>
            <w:t>Caroline Lucas:</w:t>
          </w:r>
        </w:sdtContent>
      </w:sdt>
      <w:r w:rsidR="00023EE1">
        <w:t xml:space="preserve"> </w:t>
      </w:r>
      <w:r>
        <w:t>You cannot negotiate with the climate, can you</w:t>
      </w:r>
      <w:r w:rsidR="00214C3F">
        <w:t xml:space="preserve">, </w:t>
      </w:r>
      <w:r>
        <w:t>in that sense? If we are serious about our climate targets</w:t>
      </w:r>
      <w:r w:rsidR="00214C3F">
        <w:t xml:space="preserve">, </w:t>
      </w:r>
      <w:r>
        <w:t>all of these other benefits that aviation undoubtedly brings—</w:t>
      </w:r>
    </w:p>
    <w:p w:rsidR="00214C3F" w:rsidP="006E6930">
      <w:pPr>
        <w:pStyle w:val="Answer"/>
      </w:pPr>
      <w:sdt>
        <w:sdtPr>
          <w:alias w:val="Witness"/>
          <w:id w:val="10269910"/>
          <w:placeholder>
            <w:docPart w:val="343C3F50522A4A8EA6D08A3CD614F5E5"/>
          </w:placeholder>
          <w:richText/>
        </w:sdtPr>
        <w:sdtContent>
          <w:r w:rsidRPr="00003C05" w:rsidR="006E6930">
            <w:rPr>
              <w:b/>
              <w:i/>
            </w:rPr>
            <w:t>Robert Courts:</w:t>
          </w:r>
        </w:sdtContent>
      </w:sdt>
      <w:r w:rsidR="006E6930">
        <w:t xml:space="preserve"> Let me finish the second part of my answer. That is the economic and the social side</w:t>
      </w:r>
      <w:r>
        <w:t xml:space="preserve">, and we </w:t>
      </w:r>
      <w:r w:rsidR="006E6930">
        <w:t xml:space="preserve">have to look </w:t>
      </w:r>
      <w:r>
        <w:t xml:space="preserve">at </w:t>
      </w:r>
      <w:r w:rsidR="006E6930">
        <w:t xml:space="preserve">that. </w:t>
      </w:r>
    </w:p>
    <w:p w:rsidR="006E6930" w:rsidP="006E6930">
      <w:pPr>
        <w:pStyle w:val="Answer"/>
      </w:pPr>
      <w:r>
        <w:t>The modelling that we have produced, which is in the Jet Zero strategy consultation, and then the technical consultation</w:t>
      </w:r>
      <w:r w:rsidR="00FC1688">
        <w:t>,</w:t>
      </w:r>
      <w:r>
        <w:t xml:space="preserve"> suggests that with our high</w:t>
      </w:r>
      <w:r w:rsidR="00214C3F">
        <w:t>-</w:t>
      </w:r>
      <w:r>
        <w:t>ambition modelling we can bring this down to 15 megaton</w:t>
      </w:r>
      <w:r w:rsidR="00214C3F">
        <w:t>ne</w:t>
      </w:r>
      <w:r>
        <w:t xml:space="preserve">s. As Minister </w:t>
      </w:r>
      <w:r w:rsidR="00FC1688">
        <w:t>Rowley</w:t>
      </w:r>
      <w:r>
        <w:t xml:space="preserve"> said, it is a hard</w:t>
      </w:r>
      <w:r w:rsidR="00214C3F">
        <w:t>-</w:t>
      </w:r>
      <w:r>
        <w:t>to</w:t>
      </w:r>
      <w:r w:rsidR="00214C3F">
        <w:t>-</w:t>
      </w:r>
      <w:r>
        <w:t>decarbonise sector. We will not be entirely able to dispense with emissions</w:t>
      </w:r>
      <w:r w:rsidR="00FC1688">
        <w:t>, b</w:t>
      </w:r>
      <w:r>
        <w:t>ut that is a great deal of emissions removed, at which point we can then start looking at out-of-sector abatement techniques.</w:t>
      </w:r>
    </w:p>
    <w:p w:rsidR="006E6930" w:rsidP="006E6930">
      <w:pPr>
        <w:pStyle w:val="Answer"/>
      </w:pPr>
      <w:r>
        <w:t>The modelling that we have, which is all open of course—I am sure you will have scrutinised and you can scrutinise it—suggests that with that high ambition, with the use of technology, and with the multiplicity of things that we will put in place</w:t>
      </w:r>
      <w:r w:rsidR="00214C3F">
        <w:t>,</w:t>
      </w:r>
      <w:r>
        <w:t xml:space="preserve"> we do not need to look at demand management</w:t>
      </w:r>
      <w:r w:rsidR="00214C3F">
        <w:t xml:space="preserve"> and t</w:t>
      </w:r>
      <w:r>
        <w:t xml:space="preserve">hat we can do it without it. </w:t>
      </w:r>
      <w:r w:rsidR="00842CF3">
        <w:t>O</w:t>
      </w:r>
      <w:r>
        <w:t>bviously</w:t>
      </w:r>
      <w:r w:rsidR="00842CF3">
        <w:t>,</w:t>
      </w:r>
      <w:r>
        <w:t xml:space="preserve"> we are a responsible Government and we will continue to keep all of the options under review</w:t>
      </w:r>
      <w:r w:rsidR="00842CF3">
        <w:t>, b</w:t>
      </w:r>
      <w:r>
        <w:t>ut I do</w:t>
      </w:r>
      <w:r w:rsidR="00842CF3">
        <w:t>n’</w:t>
      </w:r>
      <w:r>
        <w:t>t think the approach that you urge</w:t>
      </w:r>
      <w:r w:rsidR="00214C3F">
        <w:t xml:space="preserve">, </w:t>
      </w:r>
      <w:r>
        <w:t>of disregarding all those technology improvements and all the systems efficiencies—</w:t>
      </w:r>
    </w:p>
    <w:p w:rsidR="006E6930" w:rsidP="006E6930">
      <w:pPr>
        <w:pStyle w:val="QuestionCont"/>
      </w:pPr>
      <w:sdt>
        <w:sdtPr>
          <w:alias w:val="Member"/>
          <w:tag w:val="&lt;Member mnisId='3930' dodsId='28490'&gt;"/>
          <w:id w:val="1452511289"/>
          <w:placeholder>
            <w:docPart w:val="343C3F50522A4A8EA6D08A3CD614F5E5"/>
          </w:placeholder>
          <w:richText/>
        </w:sdtPr>
        <w:sdtContent>
          <w:r w:rsidRPr="00E670ED">
            <w:rPr>
              <w:b/>
            </w:rPr>
            <w:t>Caroline Lucas:</w:t>
          </w:r>
        </w:sdtContent>
      </w:sdt>
      <w:r>
        <w:t xml:space="preserve"> I do not think I said anything about disregarding</w:t>
      </w:r>
      <w:r w:rsidR="00842CF3">
        <w:t>,</w:t>
      </w:r>
      <w:r>
        <w:t xml:space="preserve"> so I would rather you did not put words in my mouth.</w:t>
      </w:r>
      <w:r w:rsidR="002E6641">
        <w:t xml:space="preserve"> </w:t>
      </w:r>
      <w:r>
        <w:t>I have not said anything about disregarding. What I have said is—</w:t>
      </w:r>
    </w:p>
    <w:p w:rsidR="00F56CAB" w:rsidP="006E6930">
      <w:pPr>
        <w:pStyle w:val="Answer"/>
      </w:pPr>
      <w:sdt>
        <w:sdtPr>
          <w:alias w:val="Witness"/>
          <w:id w:val="-2049823125"/>
          <w:placeholder>
            <w:docPart w:val="343C3F50522A4A8EA6D08A3CD614F5E5"/>
          </w:placeholder>
          <w:richText/>
        </w:sdtPr>
        <w:sdtContent>
          <w:r w:rsidRPr="00E670ED" w:rsidR="006E6930">
            <w:rPr>
              <w:b/>
              <w:i/>
            </w:rPr>
            <w:t>Robert Courts:</w:t>
          </w:r>
        </w:sdtContent>
      </w:sdt>
      <w:r w:rsidR="006E6930">
        <w:t xml:space="preserve"> The reason I say that is that you are urging us to go to demand management without exploring those things. I am just gently pushing back on that.</w:t>
      </w:r>
    </w:p>
    <w:p w:rsidR="006E6930" w:rsidP="00F56CAB">
      <w:pPr>
        <w:pStyle w:val="Question"/>
      </w:pPr>
      <w:sdt>
        <w:sdtPr>
          <w:alias w:val="Member"/>
          <w:tag w:val="&lt;Member mnisId='3930' dodsId='28490'&gt;"/>
          <w:id w:val="1743367151"/>
          <w:placeholder>
            <w:docPart w:val="DefaultPlaceholder_-1854013440"/>
          </w:placeholder>
          <w:richText/>
        </w:sdtPr>
        <w:sdtContent>
          <w:r w:rsidRPr="00F56CAB" w:rsidR="00F56CAB">
            <w:rPr>
              <w:b/>
            </w:rPr>
            <w:t>Caroline Lucas:</w:t>
          </w:r>
        </w:sdtContent>
      </w:sdt>
      <w:r w:rsidR="00F56CAB">
        <w:t xml:space="preserve"> </w:t>
      </w:r>
      <w:r>
        <w:t>Wait</w:t>
      </w:r>
      <w:r w:rsidR="00CF677E">
        <w:t>,</w:t>
      </w:r>
      <w:r>
        <w:t xml:space="preserve"> please, Minister. I have said nothing about whether or not we should pursue other technologies. Of course</w:t>
      </w:r>
      <w:r w:rsidR="00CF677E">
        <w:t>,</w:t>
      </w:r>
      <w:r>
        <w:t xml:space="preserve"> we should. The question is whether or not pursuing those other technologies will be enough. That is where you seem to be on a different trajectory from the Climate Change Committee and</w:t>
      </w:r>
      <w:r w:rsidR="00CF677E">
        <w:t>, indeed,</w:t>
      </w:r>
      <w:r>
        <w:t xml:space="preserve"> from a report that was produce</w:t>
      </w:r>
      <w:r w:rsidR="00CF677E">
        <w:t>d</w:t>
      </w:r>
      <w:r>
        <w:t xml:space="preserve"> just this week from Element Energy. I wonder if you have had time to look at that report. That organisation has done many modelling sessions for the CCC and for Government in the past, and they have said there are real dangers in putting so much faith in </w:t>
      </w:r>
      <w:r w:rsidR="00214C3F">
        <w:t xml:space="preserve">technologies that are </w:t>
      </w:r>
      <w:r>
        <w:t>as yet unproven in terms of speed and scale, rather than bringing in an element of demand management and demand reduction right now.</w:t>
      </w:r>
    </w:p>
    <w:p w:rsidR="00214C3F" w:rsidP="006E6930">
      <w:pPr>
        <w:pStyle w:val="Answer"/>
      </w:pPr>
      <w:sdt>
        <w:sdtPr>
          <w:alias w:val="Witness"/>
          <w:id w:val="-1673638807"/>
          <w:placeholder>
            <w:docPart w:val="343C3F50522A4A8EA6D08A3CD614F5E5"/>
          </w:placeholder>
          <w:richText/>
        </w:sdtPr>
        <w:sdtContent>
          <w:r w:rsidRPr="003D1F29" w:rsidR="006E6930">
            <w:rPr>
              <w:b/>
              <w:i/>
            </w:rPr>
            <w:t>Robert Courts:</w:t>
          </w:r>
        </w:sdtContent>
      </w:sdt>
      <w:r w:rsidR="006E6930">
        <w:t xml:space="preserve"> The short answer is the modelling that we have suggest</w:t>
      </w:r>
      <w:r w:rsidR="00F56CAB">
        <w:t>s</w:t>
      </w:r>
      <w:r w:rsidR="006E6930">
        <w:t xml:space="preserve"> that we can achieve our ambitions without demand management. That is what we have set out in the Jet Zero Council. New technology is often unproven until it is proven. What we should be doing is pouring our ambition, our energy and </w:t>
      </w:r>
      <w:r>
        <w:t xml:space="preserve">our </w:t>
      </w:r>
      <w:r w:rsidR="006E6930">
        <w:t>governmental resource into making sure that they do work</w:t>
      </w:r>
      <w:r>
        <w:t xml:space="preserve">, </w:t>
      </w:r>
      <w:r w:rsidR="006E6930">
        <w:t>because there are all sorts of—</w:t>
      </w:r>
    </w:p>
    <w:p w:rsidR="00214C3F" w:rsidP="00214C3F">
      <w:pPr>
        <w:pStyle w:val="Question"/>
        <w:numPr>
          <w:ilvl w:val="0"/>
          <w:numId w:val="9"/>
        </w:numPr>
      </w:pPr>
      <w:sdt>
        <w:sdtPr>
          <w:alias w:val="Member"/>
          <w:tag w:val="&lt;Member mnisId='3930' dodsId='28490'&gt;"/>
          <w:id w:val="-420026823"/>
          <w:placeholder>
            <w:docPart w:val="0188E687A3F240809FA0E7E8A4F46893"/>
          </w:placeholder>
          <w:richText/>
        </w:sdtPr>
        <w:sdtContent>
          <w:r w:rsidRPr="00B8221C">
            <w:rPr>
              <w:b/>
            </w:rPr>
            <w:t>Caroline Lucas:</w:t>
          </w:r>
        </w:sdtContent>
      </w:sdt>
      <w:r>
        <w:t xml:space="preserve"> Do you recognise the precautionary principle?</w:t>
      </w:r>
    </w:p>
    <w:p w:rsidR="006E6930" w:rsidP="006E6930">
      <w:pPr>
        <w:pStyle w:val="Answer"/>
      </w:pPr>
      <w:sdt>
        <w:sdtPr>
          <w:alias w:val="Witness"/>
          <w:id w:val="411280150"/>
          <w:placeholder>
            <w:docPart w:val="FB4478F9CA0345A9A9ECC8D8E5995F6A"/>
          </w:placeholder>
          <w:richText/>
        </w:sdtPr>
        <w:sdtContent>
          <w:r w:rsidRPr="003D1F29" w:rsidR="00214C3F">
            <w:rPr>
              <w:b/>
              <w:i/>
            </w:rPr>
            <w:t>Robert Courts:</w:t>
          </w:r>
        </w:sdtContent>
      </w:sdt>
      <w:r w:rsidR="00214C3F">
        <w:t xml:space="preserve"> </w:t>
      </w:r>
      <w:r>
        <w:t>I do understand the precautionary principle, yes.</w:t>
      </w:r>
    </w:p>
    <w:p w:rsidR="006E6930" w:rsidP="00214C3F">
      <w:pPr>
        <w:pStyle w:val="Question"/>
        <w:numPr>
          <w:ilvl w:val="0"/>
          <w:numId w:val="0"/>
        </w:numPr>
        <w:ind w:left="794"/>
      </w:pPr>
      <w:sdt>
        <w:sdtPr>
          <w:alias w:val="Member"/>
          <w:tag w:val="&lt;Member mnisId='3930' dodsId='28490'&gt;"/>
          <w:id w:val="194967497"/>
          <w:placeholder>
            <w:docPart w:val="343C3F50522A4A8EA6D08A3CD614F5E5"/>
          </w:placeholder>
          <w:richText/>
        </w:sdtPr>
        <w:sdtContent>
          <w:r w:rsidRPr="00B8221C">
            <w:rPr>
              <w:b/>
            </w:rPr>
            <w:t>Caroline Lucas:</w:t>
          </w:r>
        </w:sdtContent>
      </w:sdt>
      <w:r>
        <w:t xml:space="preserve"> Sorry, I did not ask if you understood</w:t>
      </w:r>
      <w:r w:rsidR="00214C3F">
        <w:t>—t</w:t>
      </w:r>
      <w:r>
        <w:t>hat would be very patronising. Do you recognise it and the importance of it in this debate?</w:t>
      </w:r>
    </w:p>
    <w:p w:rsidR="006E6930" w:rsidP="006E6930">
      <w:pPr>
        <w:pStyle w:val="Answer"/>
      </w:pPr>
      <w:sdt>
        <w:sdtPr>
          <w:alias w:val="Witness"/>
          <w:id w:val="-1023394480"/>
          <w:placeholder>
            <w:docPart w:val="343C3F50522A4A8EA6D08A3CD614F5E5"/>
          </w:placeholder>
          <w:richText/>
        </w:sdtPr>
        <w:sdtContent>
          <w:r w:rsidRPr="00B8221C">
            <w:rPr>
              <w:b/>
              <w:i/>
            </w:rPr>
            <w:t>Robert Courts:</w:t>
          </w:r>
        </w:sdtContent>
      </w:sdt>
      <w:r>
        <w:t xml:space="preserve"> I recognise it</w:t>
      </w:r>
      <w:r w:rsidR="00F56CAB">
        <w:t>, yes</w:t>
      </w:r>
      <w:r>
        <w:t>. I am not saying that that is the right approach to take here</w:t>
      </w:r>
      <w:r w:rsidR="005F1ABE">
        <w:t>,</w:t>
      </w:r>
      <w:r>
        <w:t xml:space="preserve"> though.</w:t>
      </w:r>
    </w:p>
    <w:p w:rsidR="006E6930" w:rsidP="006E6930">
      <w:pPr>
        <w:pStyle w:val="Answer"/>
      </w:pPr>
      <w:sdt>
        <w:sdtPr>
          <w:alias w:val="Witness"/>
          <w:id w:val="21764529"/>
          <w:placeholder>
            <w:docPart w:val="343C3F50522A4A8EA6D08A3CD614F5E5"/>
          </w:placeholder>
          <w:richText/>
        </w:sdtPr>
        <w:sdtContent>
          <w:r w:rsidRPr="0082165B">
            <w:rPr>
              <w:b/>
              <w:i/>
            </w:rPr>
            <w:t>Lee Rowley:</w:t>
          </w:r>
        </w:sdtContent>
      </w:sdt>
      <w:r>
        <w:t xml:space="preserve"> Can I just follow up? We have to be careful with our choice of quotations because the Climate Change Committee</w:t>
      </w:r>
      <w:r w:rsidR="00214C3F">
        <w:t>—</w:t>
      </w:r>
      <w:r>
        <w:t xml:space="preserve">I read the independent assessment on </w:t>
      </w:r>
      <w:r w:rsidR="005F1ABE">
        <w:t xml:space="preserve">the </w:t>
      </w:r>
      <w:r>
        <w:t xml:space="preserve">UK’s net zero strategy </w:t>
      </w:r>
      <w:r w:rsidR="00214C3F">
        <w:t>before I came here today—</w:t>
      </w:r>
      <w:r>
        <w:t>says that demand management</w:t>
      </w:r>
      <w:r w:rsidR="00214C3F">
        <w:t xml:space="preserve">, or </w:t>
      </w:r>
      <w:r>
        <w:t>demand measures as they call them</w:t>
      </w:r>
      <w:r w:rsidR="00214C3F">
        <w:t xml:space="preserve">, </w:t>
      </w:r>
      <w:r>
        <w:t xml:space="preserve">must be explored further to minimise delivery risks. It is not that </w:t>
      </w:r>
      <w:r>
        <w:t>they have to be explored further as an end in itself, as could be inferred from your question. It is to minimise delivery risks elsewhere.</w:t>
      </w:r>
    </w:p>
    <w:p w:rsidR="006E6930" w:rsidP="006E6930">
      <w:pPr>
        <w:pStyle w:val="Answer"/>
      </w:pPr>
      <w:r>
        <w:t>It is important that we are clear on what other organisations are saying if we are going to talk about it here</w:t>
      </w:r>
      <w:r w:rsidR="005F1ABE">
        <w:t>. T</w:t>
      </w:r>
      <w:r>
        <w:t>hen they go on to talk about</w:t>
      </w:r>
      <w:r w:rsidR="005F1ABE">
        <w:t xml:space="preserve"> </w:t>
      </w:r>
      <w:r>
        <w:t xml:space="preserve">there </w:t>
      </w:r>
      <w:r w:rsidR="00214C3F">
        <w:t xml:space="preserve">being </w:t>
      </w:r>
      <w:r>
        <w:t>a whole range of other benefits that could come with demand management. Fine, but that is a set of policy decisions that are taken more widely in Government. The Climate Change Committee said it is about mitigating delivery risks. I accept that—</w:t>
      </w:r>
    </w:p>
    <w:p w:rsidR="006E6930" w:rsidP="006E6930">
      <w:pPr>
        <w:pStyle w:val="QuestionCont"/>
      </w:pPr>
      <w:sdt>
        <w:sdtPr>
          <w:alias w:val="Member"/>
          <w:tag w:val="&lt;Member mnisId='3930' dodsId='28490'&gt;"/>
          <w:id w:val="1948425259"/>
          <w:placeholder>
            <w:docPart w:val="343C3F50522A4A8EA6D08A3CD614F5E5"/>
          </w:placeholder>
          <w:richText/>
        </w:sdtPr>
        <w:sdtContent>
          <w:r w:rsidRPr="0088196C">
            <w:rPr>
              <w:b/>
            </w:rPr>
            <w:t>Caroline Lucas:</w:t>
          </w:r>
        </w:sdtContent>
      </w:sdt>
      <w:r>
        <w:t xml:space="preserve"> Mitigating—</w:t>
      </w:r>
    </w:p>
    <w:p w:rsidR="006E6930" w:rsidP="006E6930">
      <w:pPr>
        <w:pStyle w:val="QuestionCont"/>
      </w:pPr>
      <w:sdt>
        <w:sdtPr>
          <w:alias w:val="Member"/>
          <w:tag w:val="&lt;Member mnisId='4006' dodsId='42618'&gt;"/>
          <w:id w:val="277460514"/>
          <w:placeholder>
            <w:docPart w:val="343C3F50522A4A8EA6D08A3CD614F5E5"/>
          </w:placeholder>
          <w:richText/>
        </w:sdtPr>
        <w:sdtContent>
          <w:r w:rsidRPr="0088196C">
            <w:rPr>
              <w:b/>
            </w:rPr>
            <w:t>Chair:</w:t>
          </w:r>
        </w:sdtContent>
      </w:sdt>
      <w:r>
        <w:t xml:space="preserve"> Caroline, you have asked the question</w:t>
      </w:r>
      <w:r w:rsidR="00214C3F">
        <w:t>. C</w:t>
      </w:r>
      <w:r>
        <w:t xml:space="preserve">ould </w:t>
      </w:r>
      <w:r w:rsidR="00214C3F">
        <w:t xml:space="preserve">you </w:t>
      </w:r>
      <w:r>
        <w:t>allow the Ministers to answer</w:t>
      </w:r>
      <w:r w:rsidR="00214C3F">
        <w:t>?</w:t>
      </w:r>
    </w:p>
    <w:p w:rsidR="006E6930" w:rsidP="006E6930">
      <w:pPr>
        <w:pStyle w:val="Answer"/>
      </w:pPr>
      <w:sdt>
        <w:sdtPr>
          <w:alias w:val="Witness"/>
          <w:id w:val="1658642103"/>
          <w:placeholder>
            <w:docPart w:val="343C3F50522A4A8EA6D08A3CD614F5E5"/>
          </w:placeholder>
          <w:richText/>
        </w:sdtPr>
        <w:sdtContent>
          <w:r w:rsidRPr="0088196C">
            <w:rPr>
              <w:b/>
              <w:i/>
            </w:rPr>
            <w:t>Lee Rowley:</w:t>
          </w:r>
        </w:sdtContent>
      </w:sdt>
      <w:r>
        <w:t xml:space="preserve"> I accept there is a high level of risk</w:t>
      </w:r>
      <w:r w:rsidR="00214C3F">
        <w:t xml:space="preserve">, </w:t>
      </w:r>
      <w:r>
        <w:t>but we have been open and transparent about the high level of risk. My answer to the question to Ian was that we are at an early stage of development here. The fact that there is large risk is not unusual in early stages of development.</w:t>
      </w:r>
    </w:p>
    <w:p w:rsidR="006E6930" w:rsidP="006E6930">
      <w:pPr>
        <w:pStyle w:val="Answer"/>
      </w:pPr>
      <w:r>
        <w:t>What we have to do over the next 28, 29 years is make sure that the combination of the technology options that we are putting forward</w:t>
      </w:r>
      <w:r w:rsidR="00060D42">
        <w:t>—</w:t>
      </w:r>
      <w:r>
        <w:t>which we can talk about in more detail</w:t>
      </w:r>
      <w:r w:rsidR="00060D42">
        <w:t>—</w:t>
      </w:r>
      <w:r>
        <w:t>plus the changes elsewhere in the aviation industry, gets us to the end point.</w:t>
      </w:r>
    </w:p>
    <w:p w:rsidR="006E6930" w:rsidP="00214C3F">
      <w:pPr>
        <w:pStyle w:val="Question"/>
        <w:numPr>
          <w:ilvl w:val="0"/>
          <w:numId w:val="9"/>
        </w:numPr>
      </w:pPr>
      <w:sdt>
        <w:sdtPr>
          <w:alias w:val="Member"/>
          <w:tag w:val="&lt;Member mnisId='3930' dodsId='28490'&gt;"/>
          <w:id w:val="1130210683"/>
          <w:placeholder>
            <w:docPart w:val="343C3F50522A4A8EA6D08A3CD614F5E5"/>
          </w:placeholder>
          <w:richText/>
        </w:sdtPr>
        <w:sdtContent>
          <w:r w:rsidRPr="007D0A77">
            <w:rPr>
              <w:b/>
            </w:rPr>
            <w:t>Caroline Lucas:</w:t>
          </w:r>
        </w:sdtContent>
      </w:sdt>
      <w:r>
        <w:t xml:space="preserve"> I am absolutely delighted that you are being transparent about risk</w:t>
      </w:r>
      <w:r w:rsidR="007D0A77">
        <w:t>, b</w:t>
      </w:r>
      <w:r>
        <w:t>ut I find no reassurance in the fact that you are willing to take such risks when the risks that we are talking about are risks with the liveability of the planet into the future</w:t>
      </w:r>
      <w:r w:rsidR="00214C3F">
        <w:t xml:space="preserve">, so </w:t>
      </w:r>
      <w:r>
        <w:t>I hope you will understand why I am a little concerned about that</w:t>
      </w:r>
      <w:r w:rsidR="00214C3F">
        <w:t xml:space="preserve">. But perhaps </w:t>
      </w:r>
      <w:r>
        <w:t xml:space="preserve">I could come to my next </w:t>
      </w:r>
      <w:r>
        <w:t>question</w:t>
      </w:r>
      <w:r w:rsidR="00214C3F">
        <w:t xml:space="preserve">, </w:t>
      </w:r>
      <w:r>
        <w:t>because</w:t>
      </w:r>
      <w:r>
        <w:t xml:space="preserve"> I am being—</w:t>
      </w:r>
    </w:p>
    <w:p w:rsidR="006E6930" w:rsidP="006E6930">
      <w:pPr>
        <w:pStyle w:val="Answer"/>
      </w:pPr>
      <w:sdt>
        <w:sdtPr>
          <w:alias w:val="Witness"/>
          <w:id w:val="2129189433"/>
          <w:placeholder>
            <w:docPart w:val="343C3F50522A4A8EA6D08A3CD614F5E5"/>
          </w:placeholder>
          <w:richText/>
        </w:sdtPr>
        <w:sdtContent>
          <w:r w:rsidRPr="00296DE8">
            <w:rPr>
              <w:b/>
              <w:i/>
            </w:rPr>
            <w:t>Lee Rowley:</w:t>
          </w:r>
        </w:sdtContent>
      </w:sdt>
      <w:r>
        <w:t xml:space="preserve"> That is an important point to come back on. We all want to tread more lightly on the earth</w:t>
      </w:r>
      <w:r w:rsidR="007D0A77">
        <w:t>. T</w:t>
      </w:r>
      <w:r>
        <w:t>hat is why we have all signed up to net zero</w:t>
      </w:r>
      <w:r w:rsidR="00214C3F">
        <w:t xml:space="preserve">, </w:t>
      </w:r>
      <w:r>
        <w:t>and it is why there is an extraordinary amount of work to try to change in one generation what has been 400 years of industrial activity. At the same time, it is incumbent upon us all</w:t>
      </w:r>
      <w:r w:rsidR="007D0A77">
        <w:t>—</w:t>
      </w:r>
      <w:r>
        <w:t>those both in elected office and elsewhere in civil society</w:t>
      </w:r>
      <w:r w:rsidR="007D0A77">
        <w:t>—</w:t>
      </w:r>
      <w:r>
        <w:t xml:space="preserve">to recognise that we are at an early stage in this process, in one of the most difficult parts of industry to decarbonise, and saying </w:t>
      </w:r>
      <w:r w:rsidR="003F6162">
        <w:t xml:space="preserve">that </w:t>
      </w:r>
      <w:r>
        <w:t>because risk is present that is a problem is fundamentally misunderstanding how we manage risk down over a period of time in order to achieve the ultimate objective, which we all share.</w:t>
      </w:r>
    </w:p>
    <w:p w:rsidR="006E6930" w:rsidP="00214C3F">
      <w:pPr>
        <w:pStyle w:val="Question"/>
        <w:numPr>
          <w:ilvl w:val="0"/>
          <w:numId w:val="9"/>
        </w:numPr>
      </w:pPr>
      <w:sdt>
        <w:sdtPr>
          <w:alias w:val="Member"/>
          <w:tag w:val="&lt;Member mnisId='3930' dodsId='28490'&gt;"/>
          <w:id w:val="1608393365"/>
          <w:placeholder>
            <w:docPart w:val="343C3F50522A4A8EA6D08A3CD614F5E5"/>
          </w:placeholder>
          <w:richText/>
        </w:sdtPr>
        <w:sdtContent>
          <w:r w:rsidRPr="000538C4">
            <w:rPr>
              <w:b/>
            </w:rPr>
            <w:t>Caroline Lucas:</w:t>
          </w:r>
        </w:sdtContent>
      </w:sdt>
      <w:r>
        <w:t xml:space="preserve"> The path that the Department has chosen to take is going to take a lot more risk than the one that is being proposed by the </w:t>
      </w:r>
      <w:r w:rsidR="00214C3F">
        <w:t>c</w:t>
      </w:r>
      <w:r>
        <w:t>ommittee that is set up to give advice to the Government</w:t>
      </w:r>
      <w:r w:rsidR="00214C3F">
        <w:t xml:space="preserve">. </w:t>
      </w:r>
      <w:r>
        <w:t xml:space="preserve">I think that </w:t>
      </w:r>
      <w:r w:rsidR="00214C3F">
        <w:t xml:space="preserve">it </w:t>
      </w:r>
      <w:r>
        <w:t>is a problem that you are willing to take so much risk and</w:t>
      </w:r>
      <w:r w:rsidR="00214C3F">
        <w:t xml:space="preserve"> that you are</w:t>
      </w:r>
      <w:r w:rsidR="003F6162">
        <w:t>,</w:t>
      </w:r>
      <w:r>
        <w:t xml:space="preserve"> therefore</w:t>
      </w:r>
      <w:r w:rsidR="003F6162">
        <w:t>,</w:t>
      </w:r>
      <w:r>
        <w:t xml:space="preserve"> not even content with constraining growth </w:t>
      </w:r>
      <w:r w:rsidR="00214C3F">
        <w:t xml:space="preserve">to </w:t>
      </w:r>
      <w:r>
        <w:t>25%</w:t>
      </w:r>
      <w:r w:rsidR="00214C3F">
        <w:t xml:space="preserve"> and are</w:t>
      </w:r>
      <w:r>
        <w:t xml:space="preserve"> saying, “We are just going to put all our hopes in these other processes. Yes, we understand that things are not proven until they are proven</w:t>
      </w:r>
      <w:r w:rsidR="00214C3F">
        <w:t xml:space="preserve">. In </w:t>
      </w:r>
      <w:r>
        <w:t>the meantime we are going to carry on with unconstrained growth</w:t>
      </w:r>
      <w:r w:rsidR="00214C3F">
        <w:t>.</w:t>
      </w:r>
      <w:r>
        <w:t xml:space="preserve">” </w:t>
      </w:r>
      <w:r w:rsidR="00460283">
        <w:t>I think t</w:t>
      </w:r>
      <w:r>
        <w:t>hat is a problem.</w:t>
      </w:r>
    </w:p>
    <w:p w:rsidR="006E6930" w:rsidP="006E6930">
      <w:pPr>
        <w:pStyle w:val="QuestionCont"/>
      </w:pPr>
      <w:r>
        <w:t>However,</w:t>
      </w:r>
      <w:r>
        <w:t xml:space="preserve"> I do want to come to my second question, which is whether or not the Government have given any consideration to using financial levers</w:t>
      </w:r>
      <w:r>
        <w:t>—</w:t>
      </w:r>
      <w:r>
        <w:t>like a frequent flyer levy</w:t>
      </w:r>
      <w:r>
        <w:t>—</w:t>
      </w:r>
      <w:r>
        <w:t xml:space="preserve">to manage aviation demand. </w:t>
      </w:r>
      <w:r w:rsidR="00214C3F">
        <w:t>A</w:t>
      </w:r>
      <w:r>
        <w:t xml:space="preserve">lthough there is </w:t>
      </w:r>
      <w:r w:rsidR="00214C3F">
        <w:t xml:space="preserve">the </w:t>
      </w:r>
      <w:r>
        <w:t>modelling that you are talking about</w:t>
      </w:r>
      <w:r>
        <w:t>,</w:t>
      </w:r>
      <w:r>
        <w:t xml:space="preserve"> there is </w:t>
      </w:r>
      <w:r w:rsidR="00214C3F">
        <w:t xml:space="preserve">also </w:t>
      </w:r>
      <w:r>
        <w:t>a lot more modelling out there that would suggest that</w:t>
      </w:r>
      <w:r>
        <w:t>,</w:t>
      </w:r>
      <w:r>
        <w:t xml:space="preserve"> in order to allow unconstrained growth of the aviation sector, so many other sectors in our economy are going to have to be so constrained that that might not be in the best interests of everyone in this country.</w:t>
      </w:r>
    </w:p>
    <w:p w:rsidR="006E6930" w:rsidP="006E6930">
      <w:pPr>
        <w:pStyle w:val="Answer"/>
      </w:pPr>
      <w:sdt>
        <w:sdtPr>
          <w:alias w:val="Witness"/>
          <w:id w:val="2041858090"/>
          <w:placeholder>
            <w:docPart w:val="343C3F50522A4A8EA6D08A3CD614F5E5"/>
          </w:placeholder>
          <w:richText/>
        </w:sdtPr>
        <w:sdtContent>
          <w:r w:rsidRPr="006D7591">
            <w:rPr>
              <w:b/>
              <w:i/>
            </w:rPr>
            <w:t>Robert Courts:</w:t>
          </w:r>
        </w:sdtContent>
      </w:sdt>
      <w:r>
        <w:t xml:space="preserve"> Clearly</w:t>
      </w:r>
      <w:r w:rsidR="00460283">
        <w:t>,</w:t>
      </w:r>
      <w:r>
        <w:t xml:space="preserve"> there was a consultation on aviation taxation that the Treasury put out. It is a wide range of views on all of that and, of course, as you will know, the APD banding was adjusted</w:t>
      </w:r>
      <w:r w:rsidR="005A3EEC">
        <w:t>. There are</w:t>
      </w:r>
      <w:r>
        <w:t xml:space="preserve"> four instead of two bands. That includes an ultra</w:t>
      </w:r>
      <w:r w:rsidR="00D15DDC">
        <w:t>-</w:t>
      </w:r>
      <w:r>
        <w:t>long</w:t>
      </w:r>
      <w:r w:rsidR="00D15DDC">
        <w:t>-</w:t>
      </w:r>
      <w:r>
        <w:t>haul band</w:t>
      </w:r>
      <w:r w:rsidR="005A3EEC">
        <w:t>,</w:t>
      </w:r>
      <w:r>
        <w:t xml:space="preserve"> so that those who fly the furthest pay the most. That is acknowledging those climate concerns that</w:t>
      </w:r>
      <w:r w:rsidR="00214C3F">
        <w:t xml:space="preserve">, </w:t>
      </w:r>
      <w:r>
        <w:t>understandably</w:t>
      </w:r>
      <w:r w:rsidR="00214C3F">
        <w:t xml:space="preserve">, </w:t>
      </w:r>
      <w:r>
        <w:t>we all have.</w:t>
      </w:r>
    </w:p>
    <w:p w:rsidR="006E6930" w:rsidP="006E6930">
      <w:pPr>
        <w:pStyle w:val="Question"/>
        <w:numPr>
          <w:ilvl w:val="0"/>
          <w:numId w:val="9"/>
        </w:numPr>
      </w:pPr>
      <w:sdt>
        <w:sdtPr>
          <w:alias w:val="Member"/>
          <w:tag w:val="&lt;Member mnisId='3930' dodsId='28490'&gt;"/>
          <w:id w:val="1422146313"/>
          <w:placeholder>
            <w:docPart w:val="343C3F50522A4A8EA6D08A3CD614F5E5"/>
          </w:placeholder>
          <w:richText/>
        </w:sdtPr>
        <w:sdtContent>
          <w:r w:rsidRPr="00C3358C">
            <w:rPr>
              <w:b/>
            </w:rPr>
            <w:t>Caroline Lucas:</w:t>
          </w:r>
        </w:sdtContent>
      </w:sdt>
      <w:r>
        <w:t xml:space="preserve"> On the frequent flyer levy in particular, has there been any Government consideration?</w:t>
      </w:r>
    </w:p>
    <w:p w:rsidR="006E6930" w:rsidP="006E6930">
      <w:pPr>
        <w:pStyle w:val="Answer"/>
      </w:pPr>
      <w:sdt>
        <w:sdtPr>
          <w:alias w:val="Witness"/>
          <w:id w:val="1934170034"/>
          <w:placeholder>
            <w:docPart w:val="343C3F50522A4A8EA6D08A3CD614F5E5"/>
          </w:placeholder>
          <w:richText/>
        </w:sdtPr>
        <w:sdtContent>
          <w:r w:rsidRPr="00C3358C">
            <w:rPr>
              <w:b/>
              <w:i/>
            </w:rPr>
            <w:t>Robert Courts:</w:t>
          </w:r>
        </w:sdtContent>
      </w:sdt>
      <w:r>
        <w:t xml:space="preserve"> It is something we have decided we are not going to do</w:t>
      </w:r>
      <w:r w:rsidR="00214C3F">
        <w:t>,</w:t>
      </w:r>
      <w:r>
        <w:t xml:space="preserve"> for the reasons I have </w:t>
      </w:r>
      <w:r w:rsidR="00214C3F">
        <w:t>given</w:t>
      </w:r>
      <w:r>
        <w:t>. We think that</w:t>
      </w:r>
      <w:r w:rsidR="00D15DDC">
        <w:t>,</w:t>
      </w:r>
      <w:r>
        <w:t xml:space="preserve"> through the Jet Zero Council work, through the strategy that we have laid out, we can achieve our ambitions without that.</w:t>
      </w:r>
    </w:p>
    <w:p w:rsidR="006E6930" w:rsidP="006E6930">
      <w:pPr>
        <w:pStyle w:val="Question"/>
        <w:numPr>
          <w:ilvl w:val="0"/>
          <w:numId w:val="9"/>
        </w:numPr>
      </w:pPr>
      <w:sdt>
        <w:sdtPr>
          <w:alias w:val="Member"/>
          <w:tag w:val="&lt;Member mnisId='3930' dodsId='28490'&gt;"/>
          <w:id w:val="153429971"/>
          <w:placeholder>
            <w:docPart w:val="343C3F50522A4A8EA6D08A3CD614F5E5"/>
          </w:placeholder>
          <w:richText/>
        </w:sdtPr>
        <w:sdtContent>
          <w:r w:rsidRPr="00C3358C">
            <w:rPr>
              <w:b/>
            </w:rPr>
            <w:t>Caroline Lucas:</w:t>
          </w:r>
        </w:sdtContent>
      </w:sdt>
      <w:r>
        <w:t xml:space="preserve"> You mentioned the air passenger duty changes</w:t>
      </w:r>
      <w:r w:rsidR="00D15DDC">
        <w:t>.</w:t>
      </w:r>
      <w:r>
        <w:t xml:space="preserve"> </w:t>
      </w:r>
      <w:r w:rsidR="00D15DDC">
        <w:t>C</w:t>
      </w:r>
      <w:r>
        <w:t xml:space="preserve">ould </w:t>
      </w:r>
      <w:r w:rsidR="00D15DDC">
        <w:t xml:space="preserve">you </w:t>
      </w:r>
      <w:r>
        <w:t>tell us what the net effect on aviation emissions of those changes are likely to be</w:t>
      </w:r>
      <w:r w:rsidR="00D15DDC">
        <w:t>?</w:t>
      </w:r>
    </w:p>
    <w:p w:rsidR="006E6930" w:rsidP="006E6930">
      <w:pPr>
        <w:pStyle w:val="Answer"/>
      </w:pPr>
      <w:sdt>
        <w:sdtPr>
          <w:alias w:val="Witness"/>
          <w:id w:val="-419568289"/>
          <w:placeholder>
            <w:docPart w:val="343C3F50522A4A8EA6D08A3CD614F5E5"/>
          </w:placeholder>
          <w:richText/>
        </w:sdtPr>
        <w:sdtContent>
          <w:r w:rsidRPr="00C3358C">
            <w:rPr>
              <w:b/>
              <w:i/>
            </w:rPr>
            <w:t>Robert Courts:</w:t>
          </w:r>
        </w:sdtContent>
      </w:sdt>
      <w:r>
        <w:t xml:space="preserve"> In terms of figures?</w:t>
      </w:r>
    </w:p>
    <w:p w:rsidR="006E6930" w:rsidP="006E6930">
      <w:pPr>
        <w:pStyle w:val="QuestionCont"/>
      </w:pPr>
      <w:sdt>
        <w:sdtPr>
          <w:alias w:val="Member"/>
          <w:tag w:val="&lt;Member mnisId='3930' dodsId='28490'&gt;"/>
          <w:id w:val="-920172876"/>
          <w:placeholder>
            <w:docPart w:val="343C3F50522A4A8EA6D08A3CD614F5E5"/>
          </w:placeholder>
          <w:richText/>
        </w:sdtPr>
        <w:sdtContent>
          <w:r w:rsidRPr="00B910CC">
            <w:rPr>
              <w:b/>
              <w:bCs/>
            </w:rPr>
            <w:t>Caroline Lucas:</w:t>
          </w:r>
        </w:sdtContent>
      </w:sdt>
      <w:r>
        <w:t xml:space="preserve"> Yes.</w:t>
      </w:r>
    </w:p>
    <w:p w:rsidR="006E6930" w:rsidP="006E6930">
      <w:pPr>
        <w:pStyle w:val="Answer"/>
      </w:pPr>
      <w:sdt>
        <w:sdtPr>
          <w:alias w:val="Witness"/>
          <w:id w:val="405039022"/>
          <w:placeholder>
            <w:docPart w:val="343C3F50522A4A8EA6D08A3CD614F5E5"/>
          </w:placeholder>
          <w:richText/>
        </w:sdtPr>
        <w:sdtContent>
          <w:r w:rsidRPr="00C3358C">
            <w:rPr>
              <w:b/>
              <w:i/>
            </w:rPr>
            <w:t>Robert Courts:</w:t>
          </w:r>
        </w:sdtContent>
      </w:sdt>
      <w:r>
        <w:t xml:space="preserve"> I do</w:t>
      </w:r>
      <w:r w:rsidR="00D15DDC">
        <w:t>n’</w:t>
      </w:r>
      <w:r>
        <w:t>t have exact figures on those. I am happy to write to the Committee if such figures exist—</w:t>
      </w:r>
    </w:p>
    <w:p w:rsidR="006E6930" w:rsidP="006E6930">
      <w:pPr>
        <w:pStyle w:val="QuestionCont"/>
      </w:pPr>
      <w:sdt>
        <w:sdtPr>
          <w:alias w:val="Member"/>
          <w:tag w:val="&lt;Member mnisId='4006' dodsId='42618'&gt;"/>
          <w:id w:val="-473291387"/>
          <w:placeholder>
            <w:docPart w:val="343C3F50522A4A8EA6D08A3CD614F5E5"/>
          </w:placeholder>
          <w:richText/>
        </w:sdtPr>
        <w:sdtContent>
          <w:r w:rsidRPr="00A96059">
            <w:rPr>
              <w:b/>
            </w:rPr>
            <w:t>Chair:</w:t>
          </w:r>
        </w:sdtContent>
      </w:sdt>
      <w:r>
        <w:t xml:space="preserve"> It would be helpful if you could.</w:t>
      </w:r>
    </w:p>
    <w:p w:rsidR="006E6930" w:rsidP="006E6930">
      <w:pPr>
        <w:pStyle w:val="QuestionCont"/>
      </w:pPr>
      <w:sdt>
        <w:sdtPr>
          <w:alias w:val="Member"/>
          <w:tag w:val="&lt;Member mnisId='3930' dodsId='28490'&gt;"/>
          <w:id w:val="-66499538"/>
          <w:placeholder>
            <w:docPart w:val="343C3F50522A4A8EA6D08A3CD614F5E5"/>
          </w:placeholder>
          <w:richText/>
        </w:sdtPr>
        <w:sdtContent>
          <w:r w:rsidRPr="00A96059">
            <w:rPr>
              <w:b/>
            </w:rPr>
            <w:t>Caroline Lucas:</w:t>
          </w:r>
        </w:sdtContent>
      </w:sdt>
      <w:r>
        <w:t xml:space="preserve"> The question about how air passenger duty tax regimes support progress towards net zero targets seems to be quite an important one.</w:t>
      </w:r>
    </w:p>
    <w:p w:rsidR="006E6930" w:rsidP="006E6930">
      <w:pPr>
        <w:pStyle w:val="Answer"/>
      </w:pPr>
      <w:sdt>
        <w:sdtPr>
          <w:alias w:val="Witness"/>
          <w:id w:val="-1672015046"/>
          <w:placeholder>
            <w:docPart w:val="343C3F50522A4A8EA6D08A3CD614F5E5"/>
          </w:placeholder>
          <w:richText/>
        </w:sdtPr>
        <w:sdtContent>
          <w:r w:rsidRPr="00661FFA">
            <w:rPr>
              <w:b/>
              <w:i/>
            </w:rPr>
            <w:t>Robert Courts:</w:t>
          </w:r>
        </w:sdtContent>
      </w:sdt>
      <w:r>
        <w:t xml:space="preserve"> </w:t>
      </w:r>
      <w:r w:rsidR="00424C27">
        <w:t xml:space="preserve">Yes. </w:t>
      </w:r>
      <w:r>
        <w:t>The principle of course is clear. That if you fly furthest then you pay the most. That is the basis of that.</w:t>
      </w:r>
    </w:p>
    <w:p w:rsidR="006E6930" w:rsidP="006E6930">
      <w:pPr>
        <w:pStyle w:val="Question"/>
        <w:numPr>
          <w:ilvl w:val="0"/>
          <w:numId w:val="9"/>
        </w:numPr>
      </w:pPr>
      <w:sdt>
        <w:sdtPr>
          <w:alias w:val="Member"/>
          <w:tag w:val="&lt;Member mnisId='3930' dodsId='28490'&gt;"/>
          <w:id w:val="1234971138"/>
          <w:placeholder>
            <w:docPart w:val="343C3F50522A4A8EA6D08A3CD614F5E5"/>
          </w:placeholder>
          <w:richText/>
        </w:sdtPr>
        <w:sdtContent>
          <w:r w:rsidRPr="00661FFA">
            <w:rPr>
              <w:b/>
            </w:rPr>
            <w:t>Caroline Lucas:</w:t>
          </w:r>
        </w:sdtContent>
      </w:sdt>
      <w:r>
        <w:t xml:space="preserve"> Yes, that is one argument. Another argument is that on short</w:t>
      </w:r>
      <w:r w:rsidR="00214C3F">
        <w:t>-</w:t>
      </w:r>
      <w:r>
        <w:t>haul flights there are often alternatives. For many people it is completely bamboozling that it is going to cost you three times more to take the train to Paris, let’s say, than to fly</w:t>
      </w:r>
      <w:r w:rsidR="00214C3F">
        <w:t xml:space="preserve">. So </w:t>
      </w:r>
      <w:r>
        <w:t xml:space="preserve">there is another argument to say, “Hang on a minute, why are you making that cheaper when there are </w:t>
      </w:r>
      <w:r w:rsidR="00424C27">
        <w:t>other</w:t>
      </w:r>
      <w:r>
        <w:t xml:space="preserve"> ways you could do that journey</w:t>
      </w:r>
      <w:r w:rsidR="00214C3F">
        <w:t>?</w:t>
      </w:r>
      <w:r>
        <w:t>”</w:t>
      </w:r>
    </w:p>
    <w:p w:rsidR="006E6930" w:rsidP="006E6930">
      <w:pPr>
        <w:pStyle w:val="Answer"/>
      </w:pPr>
      <w:sdt>
        <w:sdtPr>
          <w:alias w:val="Witness"/>
          <w:id w:val="-1757748446"/>
          <w:placeholder>
            <w:docPart w:val="343C3F50522A4A8EA6D08A3CD614F5E5"/>
          </w:placeholder>
          <w:richText/>
        </w:sdtPr>
        <w:sdtContent>
          <w:r w:rsidRPr="00661FFA">
            <w:rPr>
              <w:b/>
              <w:i/>
            </w:rPr>
            <w:t>Robert Courts:</w:t>
          </w:r>
        </w:sdtContent>
      </w:sdt>
      <w:r>
        <w:t xml:space="preserve"> </w:t>
      </w:r>
      <w:r w:rsidR="00214C3F">
        <w:t>There are a</w:t>
      </w:r>
      <w:r>
        <w:t xml:space="preserve"> couple of ways of tackling the issue that you rightly identify. In some areas, the obvious example is the Scottish highlands—there are others of course—where there are no train services </w:t>
      </w:r>
      <w:r>
        <w:t>and such things are</w:t>
      </w:r>
      <w:r w:rsidR="009C1B9E">
        <w:t>n’</w:t>
      </w:r>
      <w:r>
        <w:t xml:space="preserve">t available. </w:t>
      </w:r>
      <w:r w:rsidR="009C1B9E">
        <w:t>W</w:t>
      </w:r>
      <w:r>
        <w:t>e have an eye to that as well because it is important for their economic development, connectivity and so on.</w:t>
      </w:r>
    </w:p>
    <w:p w:rsidR="006E6930" w:rsidP="006E6930">
      <w:pPr>
        <w:pStyle w:val="Answer"/>
      </w:pPr>
      <w:r>
        <w:t>O</w:t>
      </w:r>
      <w:r>
        <w:t xml:space="preserve">ne of the things </w:t>
      </w:r>
      <w:r>
        <w:t xml:space="preserve">that </w:t>
      </w:r>
      <w:r>
        <w:t xml:space="preserve">we are exploring with the CAA is whether we will be able to provide information to passengers to enable them to make more environmentally aware choices, so that if other opportunities exist they can do that. </w:t>
      </w:r>
      <w:r w:rsidR="00545EC5">
        <w:t>Again, t</w:t>
      </w:r>
      <w:r>
        <w:t>hat is something we will be exploring as part of the Jet Zero strategy. That is about giving information to consumers.</w:t>
      </w:r>
    </w:p>
    <w:p w:rsidR="006E6930" w:rsidP="006E6930">
      <w:pPr>
        <w:pStyle w:val="Answer"/>
      </w:pPr>
      <w:r>
        <w:t>While I disagree with you on demand management, where I perhaps do agree with you is that</w:t>
      </w:r>
      <w:r w:rsidR="00545EC5">
        <w:t>,</w:t>
      </w:r>
      <w:r>
        <w:t xml:space="preserve"> if you are able to give consumers more information and more choice</w:t>
      </w:r>
      <w:r w:rsidR="00DC1DBF">
        <w:t xml:space="preserve">, </w:t>
      </w:r>
      <w:r>
        <w:t>and they are able to be aware of the environmental impacts of their choices and perhaps take a different view, information can make that happen.</w:t>
      </w:r>
    </w:p>
    <w:p w:rsidR="006E6930" w:rsidP="006E6930">
      <w:pPr>
        <w:pStyle w:val="Question"/>
        <w:numPr>
          <w:ilvl w:val="0"/>
          <w:numId w:val="9"/>
        </w:numPr>
      </w:pPr>
      <w:sdt>
        <w:sdtPr>
          <w:alias w:val="Member"/>
          <w:tag w:val="&lt;Member mnisId='3930' dodsId='28490'&gt;"/>
          <w:id w:val="1523510166"/>
          <w:placeholder>
            <w:docPart w:val="343C3F50522A4A8EA6D08A3CD614F5E5"/>
          </w:placeholder>
          <w:richText/>
        </w:sdtPr>
        <w:sdtContent>
          <w:r w:rsidRPr="00A669AA">
            <w:rPr>
              <w:b/>
            </w:rPr>
            <w:t>Caroline Lucas:</w:t>
          </w:r>
        </w:sdtContent>
      </w:sdt>
      <w:r>
        <w:t xml:space="preserve"> Do you not accept</w:t>
      </w:r>
      <w:r w:rsidR="00545EC5">
        <w:t>,</w:t>
      </w:r>
      <w:r>
        <w:t xml:space="preserve"> though</w:t>
      </w:r>
      <w:r w:rsidR="00545EC5">
        <w:t>,</w:t>
      </w:r>
      <w:r>
        <w:t xml:space="preserve"> that giving someone information when they do</w:t>
      </w:r>
      <w:r w:rsidR="00545EC5">
        <w:t>n’</w:t>
      </w:r>
      <w:r>
        <w:t>t necessarily have the means to be able to act on that information is not so helpful</w:t>
      </w:r>
      <w:r w:rsidR="00545EC5">
        <w:t>?</w:t>
      </w:r>
      <w:r>
        <w:t xml:space="preserve"> If someone is trying to get to Paris for whatever reason and they can know that it is going to be a lot more environmentally damaging to fly but they cannot afford to pay three times as much to go by train, does that not suggest that there is a problem here with some of the price signals that </w:t>
      </w:r>
      <w:r w:rsidR="00DC1DBF">
        <w:t xml:space="preserve">it </w:t>
      </w:r>
      <w:r>
        <w:t>would be useful to address</w:t>
      </w:r>
      <w:r w:rsidR="00DC1DBF">
        <w:t xml:space="preserve">, </w:t>
      </w:r>
      <w:r>
        <w:t xml:space="preserve">rather than simply telling people that </w:t>
      </w:r>
      <w:r w:rsidR="00DC1DBF">
        <w:t xml:space="preserve">flying </w:t>
      </w:r>
      <w:r>
        <w:t>is going to damage the environment?</w:t>
      </w:r>
    </w:p>
    <w:p w:rsidR="00F0729E" w:rsidP="006E6930">
      <w:pPr>
        <w:pStyle w:val="Answer"/>
      </w:pPr>
      <w:sdt>
        <w:sdtPr>
          <w:alias w:val="Witness"/>
          <w:id w:val="411822069"/>
          <w:placeholder>
            <w:docPart w:val="343C3F50522A4A8EA6D08A3CD614F5E5"/>
          </w:placeholder>
          <w:richText/>
        </w:sdtPr>
        <w:sdtContent>
          <w:r w:rsidRPr="00A669AA" w:rsidR="006E6930">
            <w:rPr>
              <w:b/>
              <w:i/>
            </w:rPr>
            <w:t>Robert Courts:</w:t>
          </w:r>
        </w:sdtContent>
      </w:sdt>
      <w:r w:rsidR="002E6641">
        <w:t xml:space="preserve"> </w:t>
      </w:r>
      <w:r w:rsidR="006E6930">
        <w:t>Then you are into issues of supply and demand and allowing the market to regulate prices. Of course</w:t>
      </w:r>
      <w:r w:rsidR="00545EC5">
        <w:t>,</w:t>
      </w:r>
      <w:r w:rsidR="006E6930">
        <w:t xml:space="preserve"> if there is more demand</w:t>
      </w:r>
      <w:r w:rsidR="00DC1DBF">
        <w:t>,</w:t>
      </w:r>
      <w:r w:rsidR="006E6930">
        <w:t xml:space="preserve"> you would expect the prices to go down.</w:t>
      </w:r>
    </w:p>
    <w:p w:rsidR="006E6930" w:rsidP="00F0729E">
      <w:pPr>
        <w:pStyle w:val="Question"/>
      </w:pPr>
      <w:sdt>
        <w:sdtPr>
          <w:alias w:val="Member"/>
          <w:tag w:val="&lt;Member mnisId='3930' dodsId='28490'&gt;"/>
          <w:id w:val="-828449084"/>
          <w:placeholder>
            <w:docPart w:val="DefaultPlaceholder_-1854013440"/>
          </w:placeholder>
          <w:richText/>
        </w:sdtPr>
        <w:sdtContent>
          <w:r w:rsidRPr="00F0729E" w:rsidR="00F0729E">
            <w:rPr>
              <w:b/>
            </w:rPr>
            <w:t>Caroline Lucas:</w:t>
          </w:r>
        </w:sdtContent>
      </w:sdt>
      <w:r w:rsidR="00F0729E">
        <w:t xml:space="preserve"> </w:t>
      </w:r>
      <w:r>
        <w:t>No, you are not</w:t>
      </w:r>
      <w:r w:rsidR="00DC1DBF">
        <w:t>—well, t</w:t>
      </w:r>
      <w:r w:rsidR="00545EC5">
        <w:t>h</w:t>
      </w:r>
      <w:r>
        <w:t>at is part of the question</w:t>
      </w:r>
      <w:r w:rsidR="00DC1DBF">
        <w:t xml:space="preserve">, </w:t>
      </w:r>
      <w:r>
        <w:t>but you are also into the debate about whether or not, for example, domestic aviation fuel is taxed</w:t>
      </w:r>
      <w:r w:rsidR="00545EC5">
        <w:t>. A</w:t>
      </w:r>
      <w:r>
        <w:t>t the moment</w:t>
      </w:r>
      <w:r w:rsidR="00545EC5">
        <w:t>,</w:t>
      </w:r>
      <w:r>
        <w:t xml:space="preserve"> we are essentially giving aviation a massive subsidy. Then we are standing back </w:t>
      </w:r>
      <w:r w:rsidR="00DC1DBF">
        <w:t xml:space="preserve">and </w:t>
      </w:r>
      <w:r>
        <w:t>looking terribly surprised that it ends up being cheaper than going by train.</w:t>
      </w:r>
    </w:p>
    <w:p w:rsidR="006E6930" w:rsidP="006E6930">
      <w:pPr>
        <w:pStyle w:val="Answer"/>
      </w:pPr>
      <w:sdt>
        <w:sdtPr>
          <w:alias w:val="Witness"/>
          <w:id w:val="-721752390"/>
          <w:placeholder>
            <w:docPart w:val="343C3F50522A4A8EA6D08A3CD614F5E5"/>
          </w:placeholder>
          <w:richText/>
        </w:sdtPr>
        <w:sdtContent>
          <w:r w:rsidRPr="00807548">
            <w:rPr>
              <w:b/>
              <w:i/>
            </w:rPr>
            <w:t>Robert Courts:</w:t>
          </w:r>
        </w:sdtContent>
      </w:sdt>
      <w:r>
        <w:t xml:space="preserve"> Because </w:t>
      </w:r>
      <w:r w:rsidR="00545EC5">
        <w:t xml:space="preserve">I think </w:t>
      </w:r>
      <w:r>
        <w:t>you are also forgetting the enormous importance of domestic aviation, what it does for economic development, what it does—</w:t>
      </w:r>
    </w:p>
    <w:p w:rsidR="006E6930" w:rsidP="006E6930">
      <w:pPr>
        <w:pStyle w:val="QuestionCont"/>
      </w:pPr>
      <w:sdt>
        <w:sdtPr>
          <w:alias w:val="Member"/>
          <w:tag w:val="&lt;Member mnisId='3930' dodsId='28490'&gt;"/>
          <w:id w:val="-1424408091"/>
          <w:placeholder>
            <w:docPart w:val="343C3F50522A4A8EA6D08A3CD614F5E5"/>
          </w:placeholder>
          <w:richText/>
        </w:sdtPr>
        <w:sdtContent>
          <w:r w:rsidRPr="0075235A">
            <w:rPr>
              <w:b/>
            </w:rPr>
            <w:t>Caroline Lucas:</w:t>
          </w:r>
        </w:sdtContent>
      </w:sdt>
      <w:r>
        <w:t xml:space="preserve"> You keep changing the subject every time I try to—</w:t>
      </w:r>
    </w:p>
    <w:p w:rsidR="006E6930" w:rsidP="006E6930">
      <w:pPr>
        <w:pStyle w:val="Answer"/>
      </w:pPr>
      <w:sdt>
        <w:sdtPr>
          <w:alias w:val="Witness"/>
          <w:id w:val="-1641961974"/>
          <w:placeholder>
            <w:docPart w:val="343C3F50522A4A8EA6D08A3CD614F5E5"/>
          </w:placeholder>
          <w:richText/>
        </w:sdtPr>
        <w:sdtContent>
          <w:r w:rsidRPr="00981501">
            <w:rPr>
              <w:b/>
              <w:i/>
            </w:rPr>
            <w:t>Robert Courts:</w:t>
          </w:r>
        </w:sdtContent>
      </w:sdt>
      <w:r>
        <w:t xml:space="preserve"> I am not wishing to change the subject</w:t>
      </w:r>
      <w:r w:rsidR="00DC1DBF">
        <w:t xml:space="preserve">, </w:t>
      </w:r>
      <w:r>
        <w:t>but you are ignoring an important part of the subject.</w:t>
      </w:r>
    </w:p>
    <w:p w:rsidR="006E6930" w:rsidP="006E6930">
      <w:pPr>
        <w:pStyle w:val="QuestionCont"/>
      </w:pPr>
      <w:sdt>
        <w:sdtPr>
          <w:alias w:val="Member"/>
          <w:tag w:val="&lt;Member mnisId='4006' dodsId='42618'&gt;"/>
          <w:id w:val="-2101169394"/>
          <w:placeholder>
            <w:docPart w:val="343C3F50522A4A8EA6D08A3CD614F5E5"/>
          </w:placeholder>
          <w:richText/>
        </w:sdtPr>
        <w:sdtContent>
          <w:r w:rsidRPr="0075235A">
            <w:rPr>
              <w:b/>
            </w:rPr>
            <w:t>Chair:</w:t>
          </w:r>
        </w:sdtContent>
      </w:sdt>
      <w:r>
        <w:t xml:space="preserve"> Just a moment, Minister. Caroline, you have asked him the question</w:t>
      </w:r>
      <w:r w:rsidR="00DC1DBF">
        <w:t xml:space="preserve">; </w:t>
      </w:r>
      <w:r>
        <w:t>give him the opportunity—</w:t>
      </w:r>
    </w:p>
    <w:p w:rsidR="006E6930" w:rsidP="006E6930">
      <w:pPr>
        <w:pStyle w:val="QuestionCont"/>
      </w:pPr>
      <w:sdt>
        <w:sdtPr>
          <w:alias w:val="Member"/>
          <w:tag w:val="&lt;Member mnisId='3930' dodsId='28490'&gt;"/>
          <w:id w:val="-1203940967"/>
          <w:placeholder>
            <w:docPart w:val="343C3F50522A4A8EA6D08A3CD614F5E5"/>
          </w:placeholder>
          <w:richText/>
        </w:sdtPr>
        <w:sdtContent>
          <w:r w:rsidRPr="0075235A">
            <w:rPr>
              <w:b/>
            </w:rPr>
            <w:t>Caroline Lucas:</w:t>
          </w:r>
        </w:sdtContent>
      </w:sdt>
      <w:r>
        <w:t xml:space="preserve"> The Minister is answering a different question.</w:t>
      </w:r>
    </w:p>
    <w:p w:rsidR="006E6930" w:rsidP="006E6930">
      <w:pPr>
        <w:pStyle w:val="QuestionCont"/>
      </w:pPr>
      <w:sdt>
        <w:sdtPr>
          <w:alias w:val="Member"/>
          <w:tag w:val="&lt;Member mnisId='4006' dodsId='42618'&gt;"/>
          <w:id w:val="1515495874"/>
          <w:placeholder>
            <w:docPart w:val="343C3F50522A4A8EA6D08A3CD614F5E5"/>
          </w:placeholder>
          <w:richText/>
        </w:sdtPr>
        <w:sdtContent>
          <w:r w:rsidRPr="0075235A">
            <w:rPr>
              <w:b/>
            </w:rPr>
            <w:t>Chair:</w:t>
          </w:r>
        </w:sdtContent>
      </w:sdt>
      <w:r>
        <w:t xml:space="preserve"> Can you please give him the opportunity to answer</w:t>
      </w:r>
      <w:r w:rsidR="007B78E1">
        <w:t xml:space="preserve">? </w:t>
      </w:r>
      <w:r>
        <w:t xml:space="preserve">I </w:t>
      </w:r>
      <w:r w:rsidR="00DC1DBF">
        <w:t xml:space="preserve">would </w:t>
      </w:r>
      <w:r>
        <w:t>ask you to keep to the questions rather than having a debate about airline subsidies</w:t>
      </w:r>
      <w:r w:rsidR="00DC1DBF">
        <w:t>. T</w:t>
      </w:r>
      <w:r>
        <w:t>hat is probably what we want to focus on today.</w:t>
      </w:r>
    </w:p>
    <w:p w:rsidR="006E6930" w:rsidP="006E6930">
      <w:pPr>
        <w:pStyle w:val="QuestionCont"/>
      </w:pPr>
      <w:sdt>
        <w:sdtPr>
          <w:alias w:val="Member"/>
          <w:tag w:val="&lt;Member mnisId='3930' dodsId='28490'&gt;"/>
          <w:id w:val="1581792549"/>
          <w:placeholder>
            <w:docPart w:val="343C3F50522A4A8EA6D08A3CD614F5E5"/>
          </w:placeholder>
          <w:richText/>
        </w:sdtPr>
        <w:sdtContent>
          <w:r w:rsidRPr="00BC40A9">
            <w:rPr>
              <w:b/>
            </w:rPr>
            <w:t>Caroline Lucas:</w:t>
          </w:r>
        </w:sdtContent>
      </w:sdt>
      <w:r>
        <w:t xml:space="preserve"> I always thought that members of Committees could use a little bit of their own initiative when it came to questions.</w:t>
      </w:r>
    </w:p>
    <w:p w:rsidR="006E6930" w:rsidP="006E6930">
      <w:pPr>
        <w:pStyle w:val="QuestionCont"/>
      </w:pPr>
      <w:sdt>
        <w:sdtPr>
          <w:alias w:val="Member"/>
          <w:tag w:val="&lt;Member mnisId='4006' dodsId='42618'&gt;"/>
          <w:id w:val="1196733343"/>
          <w:placeholder>
            <w:docPart w:val="343C3F50522A4A8EA6D08A3CD614F5E5"/>
          </w:placeholder>
          <w:richText/>
        </w:sdtPr>
        <w:sdtContent>
          <w:r w:rsidRPr="00BC40A9">
            <w:rPr>
              <w:b/>
            </w:rPr>
            <w:t>Chair:</w:t>
          </w:r>
        </w:sdtContent>
      </w:sdt>
      <w:r>
        <w:t xml:space="preserve"> Initiative, yes, but not far and wide</w:t>
      </w:r>
      <w:r w:rsidR="00DC1DBF">
        <w:t xml:space="preserve"> </w:t>
      </w:r>
      <w:r>
        <w:t>ranging.</w:t>
      </w:r>
      <w:r w:rsidR="007B78E1">
        <w:t xml:space="preserve"> Minister.</w:t>
      </w:r>
    </w:p>
    <w:p w:rsidR="006E6930" w:rsidP="006E6930">
      <w:pPr>
        <w:pStyle w:val="Answer"/>
      </w:pPr>
      <w:sdt>
        <w:sdtPr>
          <w:alias w:val="Witness"/>
          <w:id w:val="696587293"/>
          <w:placeholder>
            <w:docPart w:val="343C3F50522A4A8EA6D08A3CD614F5E5"/>
          </w:placeholder>
          <w:richText/>
        </w:sdtPr>
        <w:sdtContent>
          <w:r w:rsidRPr="00BC40A9">
            <w:rPr>
              <w:b/>
              <w:i/>
            </w:rPr>
            <w:t>Robert Courts:</w:t>
          </w:r>
        </w:sdtContent>
      </w:sdt>
      <w:r>
        <w:t xml:space="preserve"> I am not wishing to avoid the question. I simply think, with respect, that you are ignoring an important aspect of what aviation does, although it is right that we consider</w:t>
      </w:r>
      <w:r w:rsidR="00DC1DBF">
        <w:t xml:space="preserve"> it.</w:t>
      </w:r>
    </w:p>
    <w:p w:rsidR="006E6930" w:rsidP="006E6930">
      <w:pPr>
        <w:pStyle w:val="QuestionCont"/>
      </w:pPr>
      <w:sdt>
        <w:sdtPr>
          <w:alias w:val="Member"/>
          <w:tag w:val="&lt;Member mnisId='3930' dodsId='28490'&gt;"/>
          <w:id w:val="-1252657964"/>
          <w:placeholder>
            <w:docPart w:val="343C3F50522A4A8EA6D08A3CD614F5E5"/>
          </w:placeholder>
          <w:richText/>
        </w:sdtPr>
        <w:sdtContent>
          <w:r w:rsidRPr="005E2EBA">
            <w:rPr>
              <w:b/>
            </w:rPr>
            <w:t>Caroline Lucas:</w:t>
          </w:r>
        </w:sdtContent>
      </w:sdt>
      <w:r>
        <w:t xml:space="preserve"> I do not think the climate cares much about that.</w:t>
      </w:r>
    </w:p>
    <w:p w:rsidR="006E6930" w:rsidP="006E6930">
      <w:pPr>
        <w:pStyle w:val="Question"/>
        <w:numPr>
          <w:ilvl w:val="0"/>
          <w:numId w:val="9"/>
        </w:numPr>
      </w:pPr>
      <w:sdt>
        <w:sdtPr>
          <w:alias w:val="Member"/>
          <w:tag w:val="&lt;Member mnisId='146' dodsId='25651'&gt;"/>
          <w:id w:val="-1406906220"/>
          <w:placeholder>
            <w:docPart w:val="343C3F50522A4A8EA6D08A3CD614F5E5"/>
          </w:placeholder>
          <w:richText/>
        </w:sdtPr>
        <w:sdtContent>
          <w:r w:rsidRPr="00FA6CFA">
            <w:rPr>
              <w:b/>
            </w:rPr>
            <w:t>Barry Gardiner:</w:t>
          </w:r>
        </w:sdtContent>
      </w:sdt>
      <w:r>
        <w:t xml:space="preserve"> I want to pick up on what you said about Jet Zero and the target</w:t>
      </w:r>
      <w:r w:rsidR="00DC1DBF">
        <w:t xml:space="preserve">, </w:t>
      </w:r>
      <w:r>
        <w:t xml:space="preserve">because we heard in the earlier session this afternoon </w:t>
      </w:r>
      <w:r w:rsidR="00DC1DBF">
        <w:t xml:space="preserve">about </w:t>
      </w:r>
      <w:r>
        <w:t xml:space="preserve">the importance that the industry attaches to the mandate for 10% SAF by 2030. </w:t>
      </w:r>
      <w:r w:rsidR="00CB29E6">
        <w:t>W</w:t>
      </w:r>
      <w:r>
        <w:t xml:space="preserve">hat assurance </w:t>
      </w:r>
      <w:r w:rsidR="00CB29E6">
        <w:t>can you</w:t>
      </w:r>
      <w:r>
        <w:t xml:space="preserve"> give the Committee about how direct</w:t>
      </w:r>
      <w:r w:rsidR="00DC1DBF">
        <w:t>ly</w:t>
      </w:r>
      <w:r>
        <w:t xml:space="preserve"> and how soon a very clear signal in law </w:t>
      </w:r>
      <w:r w:rsidR="00DC1DBF">
        <w:t xml:space="preserve">will </w:t>
      </w:r>
      <w:r>
        <w:t>be coming to the industry on that target</w:t>
      </w:r>
      <w:r w:rsidR="00CB29E6">
        <w:t>?</w:t>
      </w:r>
    </w:p>
    <w:p w:rsidR="006E6930" w:rsidP="006E6930">
      <w:pPr>
        <w:pStyle w:val="Answer"/>
      </w:pPr>
      <w:sdt>
        <w:sdtPr>
          <w:alias w:val="Witness"/>
          <w:id w:val="-120613149"/>
          <w:placeholder>
            <w:docPart w:val="343C3F50522A4A8EA6D08A3CD614F5E5"/>
          </w:placeholder>
          <w:richText/>
        </w:sdtPr>
        <w:sdtContent>
          <w:r w:rsidRPr="00FA6CFA">
            <w:rPr>
              <w:b/>
              <w:i/>
            </w:rPr>
            <w:t>Robert Courts:</w:t>
          </w:r>
        </w:sdtContent>
      </w:sdt>
      <w:r>
        <w:t xml:space="preserve"> Thank you</w:t>
      </w:r>
      <w:r w:rsidR="00CB29E6">
        <w:t>. I</w:t>
      </w:r>
      <w:r>
        <w:t>t is an important point. I cannot give a direct indication in terms of timescale, in terms of a commitment on a date, but what I can say is that we have heard very clearly the request from industry for clarity</w:t>
      </w:r>
      <w:r w:rsidR="00DC1DBF">
        <w:t>—</w:t>
      </w:r>
      <w:r>
        <w:t xml:space="preserve">for a direct signal. </w:t>
      </w:r>
      <w:r w:rsidR="00CB29E6">
        <w:t>Of course, a</w:t>
      </w:r>
      <w:r>
        <w:t xml:space="preserve"> mandate is something we are consulting on and are looking forward to bring forward as soon as we can.</w:t>
      </w:r>
    </w:p>
    <w:p w:rsidR="002E6641" w:rsidP="006E6930">
      <w:pPr>
        <w:pStyle w:val="QuestionCont"/>
      </w:pPr>
      <w:sdt>
        <w:sdtPr>
          <w:alias w:val="Member"/>
          <w:tag w:val="&lt;Member mnisId='146' dodsId='25651'&gt;"/>
          <w:id w:val="-1667706879"/>
          <w:placeholder>
            <w:docPart w:val="343C3F50522A4A8EA6D08A3CD614F5E5"/>
          </w:placeholder>
          <w:richText/>
        </w:sdtPr>
        <w:sdtContent>
          <w:r w:rsidRPr="0022748F" w:rsidR="006E6930">
            <w:rPr>
              <w:b/>
            </w:rPr>
            <w:t>Barry Gardiner:</w:t>
          </w:r>
        </w:sdtContent>
      </w:sdt>
      <w:r w:rsidR="006E6930">
        <w:t xml:space="preserve"> I think you restated my question as an answer but I take it that you agree with the importance of—</w:t>
      </w:r>
    </w:p>
    <w:p w:rsidR="006E6930" w:rsidP="006E6930">
      <w:pPr>
        <w:pStyle w:val="Answer"/>
      </w:pPr>
      <w:sdt>
        <w:sdtPr>
          <w:alias w:val="Witness"/>
          <w:id w:val="-547071765"/>
          <w:placeholder>
            <w:docPart w:val="343C3F50522A4A8EA6D08A3CD614F5E5"/>
          </w:placeholder>
          <w:richText/>
        </w:sdtPr>
        <w:sdtContent>
          <w:r w:rsidRPr="0022748F">
            <w:rPr>
              <w:b/>
              <w:i/>
            </w:rPr>
            <w:t>Robert Courts:</w:t>
          </w:r>
        </w:sdtContent>
      </w:sdt>
      <w:r>
        <w:t xml:space="preserve"> I agree with the importance of it and we are bringing it on as quickly as possible</w:t>
      </w:r>
      <w:r w:rsidR="00DC1DBF">
        <w:t xml:space="preserve">, </w:t>
      </w:r>
      <w:r>
        <w:t>but I cannot give a specific date.</w:t>
      </w:r>
    </w:p>
    <w:p w:rsidR="00267689" w:rsidP="00267689">
      <w:pPr>
        <w:pStyle w:val="Question"/>
        <w:numPr>
          <w:ilvl w:val="0"/>
          <w:numId w:val="9"/>
        </w:numPr>
      </w:pPr>
      <w:sdt>
        <w:sdtPr>
          <w:alias w:val="Member"/>
          <w:tag w:val="&lt;Member mnisId='146' dodsId='25651'&gt;"/>
          <w:id w:val="-1206407680"/>
          <w:placeholder>
            <w:docPart w:val="343C3F50522A4A8EA6D08A3CD614F5E5"/>
          </w:placeholder>
          <w:richText/>
        </w:sdtPr>
        <w:sdtContent>
          <w:r w:rsidRPr="0022748F" w:rsidR="006E6930">
            <w:rPr>
              <w:b/>
            </w:rPr>
            <w:t>Barry Gardiner:</w:t>
          </w:r>
        </w:sdtContent>
      </w:sdt>
      <w:r w:rsidR="006E6930">
        <w:t xml:space="preserve"> </w:t>
      </w:r>
      <w:r w:rsidR="00D73D8F">
        <w:t>W</w:t>
      </w:r>
      <w:r w:rsidR="006E6930">
        <w:t>e heard in the earlier session that things are moving so fast in this area</w:t>
      </w:r>
      <w:r w:rsidR="00DC1DBF">
        <w:t>,</w:t>
      </w:r>
      <w:r w:rsidR="006E6930">
        <w:t xml:space="preserve"> with the Shell announcement about the production facility in Rotterdam</w:t>
      </w:r>
      <w:r w:rsidR="00D73D8F">
        <w:t>,</w:t>
      </w:r>
      <w:r w:rsidR="006E6930">
        <w:t xml:space="preserve"> and also the way in which the US has been leapfrogging us on certain technologies. The evidence we heard suggested that</w:t>
      </w:r>
      <w:r w:rsidR="00D73D8F">
        <w:t>,</w:t>
      </w:r>
      <w:r w:rsidR="006E6930">
        <w:t xml:space="preserve"> </w:t>
      </w:r>
      <w:r w:rsidR="00DC1DBF">
        <w:t xml:space="preserve">although </w:t>
      </w:r>
      <w:r w:rsidR="006E6930">
        <w:t xml:space="preserve">we have been doing quite well to date, because of the leapfrogging that is going on </w:t>
      </w:r>
      <w:r w:rsidR="00DC1DBF">
        <w:t xml:space="preserve">and </w:t>
      </w:r>
      <w:r w:rsidR="006E6930">
        <w:t xml:space="preserve">the change </w:t>
      </w:r>
      <w:r w:rsidR="00DC1DBF">
        <w:t xml:space="preserve">that is </w:t>
      </w:r>
      <w:r w:rsidR="006E6930">
        <w:t>happening at such a pace</w:t>
      </w:r>
      <w:r w:rsidR="00D73D8F">
        <w:t>,</w:t>
      </w:r>
      <w:r w:rsidR="006E6930">
        <w:t xml:space="preserve"> we need to up our own game at this point, which I think </w:t>
      </w:r>
      <w:r w:rsidR="00DC1DBF">
        <w:t xml:space="preserve">the previous witnesses </w:t>
      </w:r>
      <w:r w:rsidR="006E6930">
        <w:t>called an inflection point. Do you agree with that</w:t>
      </w:r>
      <w:r w:rsidR="00DC1DBF">
        <w:t xml:space="preserve">, </w:t>
      </w:r>
      <w:r w:rsidR="006E6930">
        <w:t>and how do you propose</w:t>
      </w:r>
      <w:r>
        <w:t xml:space="preserve"> to make that necessary step change in both aspiration and delivery?</w:t>
      </w:r>
    </w:p>
    <w:p w:rsidR="00267689" w:rsidP="00267689">
      <w:pPr>
        <w:pStyle w:val="Answer"/>
      </w:pPr>
      <w:sdt>
        <w:sdtPr>
          <w:alias w:val="Witness"/>
          <w:id w:val="-356499379"/>
          <w:placeholder>
            <w:docPart w:val="27987480E989493EA5A67E83D8039491"/>
          </w:placeholder>
          <w:richText/>
        </w:sdtPr>
        <w:sdtContent>
          <w:r w:rsidRPr="00EA4026">
            <w:rPr>
              <w:b/>
              <w:i/>
            </w:rPr>
            <w:t>Robert Courts:</w:t>
          </w:r>
        </w:sdtContent>
      </w:sdt>
      <w:r>
        <w:t xml:space="preserve"> In terms of sustainable aviation fuels?</w:t>
      </w:r>
    </w:p>
    <w:p w:rsidR="00267689" w:rsidP="00DC1DBF">
      <w:pPr>
        <w:pStyle w:val="Question"/>
        <w:numPr>
          <w:ilvl w:val="0"/>
          <w:numId w:val="0"/>
        </w:numPr>
        <w:ind w:left="794"/>
      </w:pPr>
      <w:sdt>
        <w:sdtPr>
          <w:alias w:val="Member"/>
          <w:tag w:val="&lt;Member mnisId='146' dodsId='25651'&gt;"/>
          <w:id w:val="-296917807"/>
          <w:placeholder>
            <w:docPart w:val="27987480E989493EA5A67E83D8039491"/>
          </w:placeholder>
          <w:richText/>
        </w:sdtPr>
        <w:sdtContent>
          <w:r w:rsidRPr="00EA4026">
            <w:rPr>
              <w:b/>
            </w:rPr>
            <w:t>Barry Gardiner:</w:t>
          </w:r>
        </w:sdtContent>
      </w:sdt>
      <w:r>
        <w:t xml:space="preserve"> Yes.</w:t>
      </w:r>
    </w:p>
    <w:p w:rsidR="002E6641" w:rsidP="00267689">
      <w:pPr>
        <w:pStyle w:val="Answer"/>
      </w:pPr>
      <w:sdt>
        <w:sdtPr>
          <w:alias w:val="Witness"/>
          <w:id w:val="54289834"/>
          <w:placeholder>
            <w:docPart w:val="27987480E989493EA5A67E83D8039491"/>
          </w:placeholder>
          <w:richText/>
        </w:sdtPr>
        <w:sdtContent>
          <w:r w:rsidRPr="00EA4026" w:rsidR="00267689">
            <w:rPr>
              <w:b/>
              <w:i/>
            </w:rPr>
            <w:t>Robert Courts:</w:t>
          </w:r>
        </w:sdtContent>
      </w:sdt>
      <w:r w:rsidR="00267689">
        <w:t xml:space="preserve"> Of course, we have already had the Green Fuels, Green Skies conversation, which is part of that</w:t>
      </w:r>
      <w:r w:rsidR="00F86C4D">
        <w:t>.</w:t>
      </w:r>
      <w:r w:rsidR="00267689">
        <w:t xml:space="preserve"> I know you recognise that. Yes, we are stepping up not only our ambition but our delivery, which is the £180 million that was announced in the recent </w:t>
      </w:r>
      <w:r w:rsidR="00DC1DBF">
        <w:t>spending review</w:t>
      </w:r>
      <w:r w:rsidR="00267689">
        <w:t>. That is intended to commercialise sustainable aviation fuel and to have plants available in the UK.</w:t>
      </w:r>
    </w:p>
    <w:p w:rsidR="00267689" w:rsidP="00267689">
      <w:pPr>
        <w:pStyle w:val="Question"/>
        <w:numPr>
          <w:ilvl w:val="0"/>
          <w:numId w:val="9"/>
        </w:numPr>
      </w:pPr>
      <w:sdt>
        <w:sdtPr>
          <w:alias w:val="Member"/>
          <w:tag w:val="&lt;Member mnisId='146' dodsId='25651'&gt;"/>
          <w:id w:val="1150019134"/>
          <w:placeholder>
            <w:docPart w:val="27987480E989493EA5A67E83D8039491"/>
          </w:placeholder>
          <w:richText/>
        </w:sdtPr>
        <w:sdtContent>
          <w:r w:rsidRPr="00EA4026">
            <w:rPr>
              <w:b/>
            </w:rPr>
            <w:t>Barry Gardiner:</w:t>
          </w:r>
        </w:sdtContent>
      </w:sdt>
      <w:r>
        <w:t xml:space="preserve"> That is seven plants, Minister, and we have heard</w:t>
      </w:r>
      <w:r w:rsidR="00F86C4D">
        <w:t>—</w:t>
      </w:r>
      <w:r>
        <w:t xml:space="preserve">not in the immediately previous </w:t>
      </w:r>
      <w:r w:rsidR="00DC1DBF">
        <w:t xml:space="preserve">session </w:t>
      </w:r>
      <w:r>
        <w:t>but in a previous evidence session</w:t>
      </w:r>
      <w:r w:rsidR="00F86C4D">
        <w:t>—</w:t>
      </w:r>
      <w:r>
        <w:t xml:space="preserve">that </w:t>
      </w:r>
      <w:r w:rsidR="00DC1DBF">
        <w:t xml:space="preserve">to keep pace we </w:t>
      </w:r>
      <w:r>
        <w:t>need</w:t>
      </w:r>
      <w:r w:rsidR="00DC1DBF">
        <w:t xml:space="preserve"> </w:t>
      </w:r>
      <w:r>
        <w:t>to be up to about 14.</w:t>
      </w:r>
    </w:p>
    <w:p w:rsidR="002E6641" w:rsidP="00267689">
      <w:pPr>
        <w:pStyle w:val="Answer"/>
      </w:pPr>
      <w:sdt>
        <w:sdtPr>
          <w:alias w:val="Witness"/>
          <w:id w:val="324857666"/>
          <w:placeholder>
            <w:docPart w:val="27987480E989493EA5A67E83D8039491"/>
          </w:placeholder>
          <w:richText/>
        </w:sdtPr>
        <w:sdtContent>
          <w:r w:rsidRPr="00EA4026" w:rsidR="00267689">
            <w:rPr>
              <w:b/>
              <w:i/>
            </w:rPr>
            <w:t>Robert Courts:</w:t>
          </w:r>
        </w:sdtContent>
      </w:sdt>
      <w:r w:rsidR="00267689">
        <w:t xml:space="preserve"> The important thing to remember here is that one should not look at the £180 million of Government money that is going in as being it. It is best seen as seedcorn money</w:t>
      </w:r>
      <w:r w:rsidR="00676D03">
        <w:t>,</w:t>
      </w:r>
      <w:r w:rsidR="00267689">
        <w:t xml:space="preserve"> and </w:t>
      </w:r>
      <w:r w:rsidR="00676D03">
        <w:t xml:space="preserve">it </w:t>
      </w:r>
      <w:r w:rsidR="00267689">
        <w:t>is intended to spur the market, to bring forward a lot of the options that are available, which will unlock private finance. You can look forward to seeing more</w:t>
      </w:r>
      <w:r w:rsidR="00676D03">
        <w:t xml:space="preserve">, </w:t>
      </w:r>
      <w:r w:rsidR="00267689">
        <w:t>but it would be a mistake to see Government action as the entirety of action across the sector.</w:t>
      </w:r>
    </w:p>
    <w:p w:rsidR="00267689" w:rsidP="00267689">
      <w:pPr>
        <w:pStyle w:val="Answer"/>
      </w:pPr>
      <w:r>
        <w:t>The reason is a very simple one</w:t>
      </w:r>
      <w:r w:rsidR="00676D03">
        <w:t>. W</w:t>
      </w:r>
      <w:r>
        <w:t>ith sustainable aviation fuel in particular, as I am sure you are aware</w:t>
      </w:r>
      <w:r w:rsidR="00676D03">
        <w:t>, t</w:t>
      </w:r>
      <w:r>
        <w:t>here are many different types. A lot of them are quite early</w:t>
      </w:r>
      <w:r w:rsidR="00676D03">
        <w:t xml:space="preserve">, </w:t>
      </w:r>
      <w:r>
        <w:t xml:space="preserve">and it is important to get further along and see which ones are best commercialised. If the Government were to pour </w:t>
      </w:r>
      <w:r w:rsidR="00676D03">
        <w:t xml:space="preserve">in </w:t>
      </w:r>
      <w:r>
        <w:t>lots of money and pick a winner at this stage, it might be one that did not end up being viable.</w:t>
      </w:r>
    </w:p>
    <w:p w:rsidR="00267689" w:rsidP="00267689">
      <w:pPr>
        <w:pStyle w:val="Question"/>
        <w:numPr>
          <w:ilvl w:val="0"/>
          <w:numId w:val="9"/>
        </w:numPr>
      </w:pPr>
      <w:sdt>
        <w:sdtPr>
          <w:alias w:val="Member"/>
          <w:tag w:val="&lt;Member mnisId='146' dodsId='25651'&gt;"/>
          <w:id w:val="-522317169"/>
          <w:placeholder>
            <w:docPart w:val="27987480E989493EA5A67E83D8039491"/>
          </w:placeholder>
          <w:richText/>
        </w:sdtPr>
        <w:sdtContent>
          <w:r w:rsidRPr="00D76336">
            <w:rPr>
              <w:b/>
            </w:rPr>
            <w:t>Barry Gardiner:</w:t>
          </w:r>
        </w:sdtContent>
      </w:sdt>
      <w:r>
        <w:t xml:space="preserve"> I think we understand the reluctance of Government to pick winners, and I understand what you are saying there, but it is fairly clear that we have</w:t>
      </w:r>
      <w:r w:rsidR="0034760C">
        <w:t>—</w:t>
      </w:r>
      <w:r>
        <w:t>as you have already outlined</w:t>
      </w:r>
      <w:r w:rsidR="0034760C">
        <w:t>—</w:t>
      </w:r>
      <w:r>
        <w:t>set a clear strategy that is dependent upon SAF at this stage for the next decade, effectively. Therefore, the production facilities and the incentives that come in are going to be critical. What I was seeking was a bit more reassurance from you that that is very much a discussion that you and the Treasury are having.</w:t>
      </w:r>
    </w:p>
    <w:p w:rsidR="00267689" w:rsidP="00267689">
      <w:pPr>
        <w:pStyle w:val="Answer"/>
      </w:pPr>
      <w:sdt>
        <w:sdtPr>
          <w:alias w:val="Witness"/>
          <w:id w:val="101781623"/>
          <w:placeholder>
            <w:docPart w:val="27987480E989493EA5A67E83D8039491"/>
          </w:placeholder>
          <w:richText/>
        </w:sdtPr>
        <w:sdtContent>
          <w:r w:rsidRPr="00D76336">
            <w:rPr>
              <w:b/>
              <w:i/>
            </w:rPr>
            <w:t>Robert Courts:</w:t>
          </w:r>
        </w:sdtContent>
      </w:sdt>
      <w:r>
        <w:t xml:space="preserve"> Yes. This is the </w:t>
      </w:r>
      <w:r w:rsidR="00676D03">
        <w:t xml:space="preserve">spending review </w:t>
      </w:r>
      <w:r>
        <w:t>period</w:t>
      </w:r>
      <w:r w:rsidR="00676D03">
        <w:t xml:space="preserve">. </w:t>
      </w:r>
      <w:r>
        <w:t>I do</w:t>
      </w:r>
      <w:r w:rsidR="00901410">
        <w:t>n’</w:t>
      </w:r>
      <w:r>
        <w:t xml:space="preserve">t know what might be in another </w:t>
      </w:r>
      <w:r w:rsidR="00676D03">
        <w:t xml:space="preserve">spending review </w:t>
      </w:r>
      <w:r>
        <w:t xml:space="preserve">period, but this is a generationally significant undertaking that we are going through. Of course, the conversation will carry on in the wake of the </w:t>
      </w:r>
      <w:r w:rsidR="00676D03">
        <w:t>spending review</w:t>
      </w:r>
      <w:r>
        <w:t>.</w:t>
      </w:r>
    </w:p>
    <w:p w:rsidR="00267689" w:rsidP="000122D3">
      <w:pPr>
        <w:pStyle w:val="Question"/>
        <w:numPr>
          <w:ilvl w:val="0"/>
          <w:numId w:val="9"/>
        </w:numPr>
      </w:pPr>
      <w:sdt>
        <w:sdtPr>
          <w:alias w:val="Member"/>
          <w:tag w:val="&lt;Member mnisId='146' dodsId='25651'&gt;"/>
          <w:id w:val="-1393266512"/>
          <w:placeholder>
            <w:docPart w:val="27987480E989493EA5A67E83D8039491"/>
          </w:placeholder>
          <w:richText/>
        </w:sdtPr>
        <w:sdtContent>
          <w:r w:rsidRPr="00676D03">
            <w:rPr>
              <w:b/>
            </w:rPr>
            <w:t>Barry Gardiner:</w:t>
          </w:r>
        </w:sdtContent>
      </w:sdt>
      <w:r>
        <w:t xml:space="preserve"> The Chair has allowed me to reprise my questions from the previous session with you, for which I am grateful. I should move on to shipping</w:t>
      </w:r>
      <w:r w:rsidR="00676D03">
        <w:t xml:space="preserve"> and </w:t>
      </w:r>
      <w:r>
        <w:t>marine emissions.</w:t>
      </w:r>
      <w:r w:rsidR="00676D03">
        <w:t xml:space="preserve"> </w:t>
      </w:r>
      <w:r>
        <w:t>Can we be clear that the Government are still pressing for absolute zero emissions from worldwide shipping by 2050?</w:t>
      </w:r>
    </w:p>
    <w:p w:rsidR="00267689" w:rsidP="00267689">
      <w:pPr>
        <w:pStyle w:val="Answer"/>
      </w:pPr>
      <w:sdt>
        <w:sdtPr>
          <w:alias w:val="Witness"/>
          <w:id w:val="-590390205"/>
          <w:placeholder>
            <w:docPart w:val="27987480E989493EA5A67E83D8039491"/>
          </w:placeholder>
          <w:richText/>
        </w:sdtPr>
        <w:sdtContent>
          <w:r w:rsidRPr="00D76336">
            <w:rPr>
              <w:b/>
              <w:i/>
            </w:rPr>
            <w:t>Robert Courts:</w:t>
          </w:r>
        </w:sdtContent>
      </w:sdt>
      <w:r>
        <w:t xml:space="preserve"> Yes, we really are a leading country</w:t>
      </w:r>
      <w:r w:rsidR="00D575ED">
        <w:t>,</w:t>
      </w:r>
      <w:r>
        <w:t xml:space="preserve"> both in ICAO</w:t>
      </w:r>
      <w:r w:rsidR="00D575ED">
        <w:t>,</w:t>
      </w:r>
      <w:r>
        <w:t xml:space="preserve"> the civil aviation sphere and in the IMO, which is just over the river from us</w:t>
      </w:r>
      <w:r w:rsidR="00676D03">
        <w:t>—w</w:t>
      </w:r>
      <w:r>
        <w:t>e can see it out of the window, in fact. We are a leading voice in both of those</w:t>
      </w:r>
      <w:r w:rsidR="00676D03">
        <w:t>,</w:t>
      </w:r>
      <w:r>
        <w:t xml:space="preserve"> and our ambition remains very high</w:t>
      </w:r>
      <w:r w:rsidR="00C66DF3">
        <w:t xml:space="preserve">. We </w:t>
      </w:r>
      <w:r>
        <w:t>will push for higher ambition at both the upcoming ICAO summit from the civil aviation side of things this year, and IMO</w:t>
      </w:r>
      <w:r w:rsidR="00D575ED">
        <w:t xml:space="preserve"> as well</w:t>
      </w:r>
      <w:r>
        <w:t>.</w:t>
      </w:r>
    </w:p>
    <w:p w:rsidR="00267689" w:rsidP="00267689">
      <w:pPr>
        <w:pStyle w:val="Question"/>
        <w:numPr>
          <w:ilvl w:val="0"/>
          <w:numId w:val="9"/>
        </w:numPr>
      </w:pPr>
      <w:sdt>
        <w:sdtPr>
          <w:alias w:val="Member"/>
          <w:tag w:val="&lt;Member mnisId='146' dodsId='25651'&gt;"/>
          <w:id w:val="31387047"/>
          <w:placeholder>
            <w:docPart w:val="27987480E989493EA5A67E83D8039491"/>
          </w:placeholder>
          <w:richText/>
        </w:sdtPr>
        <w:sdtContent>
          <w:r w:rsidRPr="00D76336">
            <w:rPr>
              <w:b/>
            </w:rPr>
            <w:t>Barry Gardiner:</w:t>
          </w:r>
        </w:sdtContent>
      </w:sdt>
      <w:r>
        <w:t xml:space="preserve"> You are also clear</w:t>
      </w:r>
      <w:r w:rsidR="002527B9">
        <w:t>,</w:t>
      </w:r>
      <w:r>
        <w:t xml:space="preserve"> because the </w:t>
      </w:r>
      <w:r w:rsidR="002527B9">
        <w:t>Climate Change Committee</w:t>
      </w:r>
      <w:r>
        <w:t xml:space="preserve"> has told you, that the Government’s own progress in decarbonising shipping has been</w:t>
      </w:r>
      <w:r w:rsidR="00C66DF3">
        <w:t xml:space="preserve">, in </w:t>
      </w:r>
      <w:r>
        <w:t>their words</w:t>
      </w:r>
      <w:r w:rsidR="00C66DF3">
        <w:t xml:space="preserve">, </w:t>
      </w:r>
      <w:r>
        <w:t>“slow over the past decade and that changes in emissions have primarily been driven by changes in demand”</w:t>
      </w:r>
      <w:r w:rsidR="005D3C57">
        <w:t>—</w:t>
      </w:r>
      <w:r>
        <w:t>the very point that my colleague was making earlier on aviation</w:t>
      </w:r>
      <w:r w:rsidR="005D3C57">
        <w:t>—</w:t>
      </w:r>
      <w:r>
        <w:t>“</w:t>
      </w:r>
      <w:r>
        <w:t>along with some improvements in efficiencies from technology”</w:t>
      </w:r>
      <w:r w:rsidR="002527B9">
        <w:t>.</w:t>
      </w:r>
      <w:r>
        <w:t xml:space="preserve"> We do need to have a much clearer plan for maritime emissions.</w:t>
      </w:r>
    </w:p>
    <w:p w:rsidR="00267689" w:rsidP="00267689">
      <w:pPr>
        <w:pStyle w:val="Answer"/>
      </w:pPr>
      <w:sdt>
        <w:sdtPr>
          <w:alias w:val="Witness"/>
          <w:id w:val="1610004510"/>
          <w:placeholder>
            <w:docPart w:val="27987480E989493EA5A67E83D8039491"/>
          </w:placeholder>
          <w:richText/>
        </w:sdtPr>
        <w:sdtContent>
          <w:r w:rsidRPr="007A0D44">
            <w:rPr>
              <w:b/>
              <w:i/>
            </w:rPr>
            <w:t>Robert Courts:</w:t>
          </w:r>
        </w:sdtContent>
      </w:sdt>
      <w:r>
        <w:t xml:space="preserve"> Yes, I think we do, with respect. There is a two-pronged approach to maritime decarbonisation. One of those is around research and development</w:t>
      </w:r>
      <w:r w:rsidR="00C66DF3">
        <w:t xml:space="preserve">, </w:t>
      </w:r>
      <w:r>
        <w:t>and the other side is the regulatory framework. On the research and development side</w:t>
      </w:r>
      <w:r w:rsidR="005D3C57">
        <w:t>,</w:t>
      </w:r>
      <w:r>
        <w:t xml:space="preserve"> we have recently announced the UK SHORE, which of course Eamonn is the head of, and he may wish to come </w:t>
      </w:r>
      <w:r w:rsidR="005D3C57">
        <w:t xml:space="preserve">in </w:t>
      </w:r>
      <w:r>
        <w:t>on some of that in a second.</w:t>
      </w:r>
      <w:r w:rsidR="00C66DF3">
        <w:t xml:space="preserve"> </w:t>
      </w:r>
      <w:r>
        <w:t>It is £206 million that the Government have put in. It is the biggest amount the Government have ever put into maritime decarbonisation. This really is a step change. UK SHORE stands for UK Shipping Office for Reducing Emissions, which I am sure everyone knows</w:t>
      </w:r>
      <w:r w:rsidR="00C66DF3">
        <w:t xml:space="preserve">, </w:t>
      </w:r>
      <w:r>
        <w:t xml:space="preserve">but </w:t>
      </w:r>
      <w:r w:rsidR="00C66DF3">
        <w:t xml:space="preserve">that </w:t>
      </w:r>
      <w:r>
        <w:t>just for the record. This really does show the step change that we are seeking. That is the R&amp;D side and</w:t>
      </w:r>
      <w:r w:rsidR="00AA0E26">
        <w:t>,</w:t>
      </w:r>
      <w:r>
        <w:t xml:space="preserve"> much as with SAF</w:t>
      </w:r>
      <w:r w:rsidR="00AA0E26">
        <w:t>,</w:t>
      </w:r>
      <w:r>
        <w:t xml:space="preserve"> R&amp;D comes before everything else. You must get the R&amp;D and find out what is going to work as a technology before you take the next steps.</w:t>
      </w:r>
    </w:p>
    <w:p w:rsidR="00267689" w:rsidP="00267689">
      <w:pPr>
        <w:pStyle w:val="Answer"/>
      </w:pPr>
      <w:r>
        <w:t xml:space="preserve">I want to answer the second bit, which is the bit about the regulatory framework. We have a </w:t>
      </w:r>
      <w:r w:rsidR="00C66DF3">
        <w:t xml:space="preserve">clean maritime </w:t>
      </w:r>
      <w:r>
        <w:t>plan, which was produced in 2019. We are going through the process of refreshing that</w:t>
      </w:r>
      <w:r w:rsidR="00C66DF3">
        <w:t xml:space="preserve">, </w:t>
      </w:r>
      <w:r>
        <w:t xml:space="preserve">and we are going to have a new </w:t>
      </w:r>
      <w:r w:rsidR="00C66DF3">
        <w:t xml:space="preserve">clean maritime </w:t>
      </w:r>
      <w:r>
        <w:t xml:space="preserve">plan in 2023. That sits in conjunction with the wider </w:t>
      </w:r>
      <w:r w:rsidR="00C66DF3">
        <w:t xml:space="preserve">transport decarbonisation plan </w:t>
      </w:r>
      <w:r>
        <w:t xml:space="preserve">and it is under that that we are doing things like consulting on shore power, so </w:t>
      </w:r>
      <w:r w:rsidR="008D787A">
        <w:t xml:space="preserve">that </w:t>
      </w:r>
      <w:r>
        <w:t>when vessels are in port they do not have to run their engines</w:t>
      </w:r>
      <w:r w:rsidR="00C66DF3">
        <w:t>—</w:t>
      </w:r>
      <w:r>
        <w:t>they plug in, which is better for air quality as well as emissions. It is a two-pronged strategy.</w:t>
      </w:r>
    </w:p>
    <w:p w:rsidR="00267689" w:rsidP="00267689">
      <w:pPr>
        <w:pStyle w:val="Answer"/>
      </w:pPr>
      <w:r>
        <w:t>The reason I have</w:t>
      </w:r>
      <w:r w:rsidR="00C66DF3">
        <w:t xml:space="preserve">, </w:t>
      </w:r>
      <w:r>
        <w:t>with your permission, Chair</w:t>
      </w:r>
      <w:r w:rsidR="00C66DF3">
        <w:t xml:space="preserve">, </w:t>
      </w:r>
      <w:r>
        <w:t>dwel</w:t>
      </w:r>
      <w:r w:rsidR="008D787A">
        <w:t>t</w:t>
      </w:r>
      <w:r>
        <w:t xml:space="preserve"> on that for a moment</w:t>
      </w:r>
      <w:r w:rsidR="008D787A">
        <w:t xml:space="preserve"> is</w:t>
      </w:r>
      <w:r>
        <w:t xml:space="preserve"> </w:t>
      </w:r>
      <w:r w:rsidR="008D787A">
        <w:t xml:space="preserve">that </w:t>
      </w:r>
      <w:r>
        <w:t>I do want the Committee to understand quite how far-reaching the UK SHORE programme is</w:t>
      </w:r>
      <w:r w:rsidR="00C66DF3">
        <w:t>—b</w:t>
      </w:r>
      <w:r>
        <w:t>oth the money we are putting into R&amp;D and the fact that we have a holistic plan</w:t>
      </w:r>
      <w:r w:rsidR="00C66DF3">
        <w:t>,</w:t>
      </w:r>
      <w:r>
        <w:t xml:space="preserve"> through the </w:t>
      </w:r>
      <w:r w:rsidR="00C66DF3">
        <w:t>transport decarbonisation plan</w:t>
      </w:r>
      <w:r>
        <w:t xml:space="preserve"> and the </w:t>
      </w:r>
      <w:r w:rsidR="00C66DF3">
        <w:t xml:space="preserve">clean maritime </w:t>
      </w:r>
      <w:r>
        <w:t>plan</w:t>
      </w:r>
      <w:r w:rsidR="00C66DF3">
        <w:t xml:space="preserve"> that</w:t>
      </w:r>
      <w:r>
        <w:t xml:space="preserve"> sits underneath it, to decarbonise shipping</w:t>
      </w:r>
      <w:r w:rsidR="00C66DF3">
        <w:t>. W</w:t>
      </w:r>
      <w:r>
        <w:t>e are going to lay out a pathway to net zero</w:t>
      </w:r>
      <w:r w:rsidR="00C66DF3">
        <w:t>—</w:t>
      </w:r>
    </w:p>
    <w:p w:rsidR="00267689" w:rsidP="00267689">
      <w:pPr>
        <w:pStyle w:val="Question"/>
        <w:numPr>
          <w:ilvl w:val="0"/>
          <w:numId w:val="9"/>
        </w:numPr>
      </w:pPr>
      <w:sdt>
        <w:sdtPr>
          <w:alias w:val="Member"/>
          <w:tag w:val="&lt;Member mnisId='146' dodsId='25651'&gt;"/>
          <w:id w:val="-743410082"/>
          <w:placeholder>
            <w:docPart w:val="27987480E989493EA5A67E83D8039491"/>
          </w:placeholder>
          <w:richText/>
        </w:sdtPr>
        <w:sdtContent>
          <w:r w:rsidRPr="00A560D9">
            <w:rPr>
              <w:b/>
            </w:rPr>
            <w:t>Barry Gardiner:</w:t>
          </w:r>
        </w:sdtContent>
      </w:sdt>
      <w:r>
        <w:t xml:space="preserve"> What are the objectives that you have set as the Minister for the SHORE unit?</w:t>
      </w:r>
    </w:p>
    <w:p w:rsidR="00267689" w:rsidP="00267689">
      <w:pPr>
        <w:pStyle w:val="Answer"/>
      </w:pPr>
      <w:sdt>
        <w:sdtPr>
          <w:alias w:val="Witness"/>
          <w:id w:val="43493749"/>
          <w:placeholder>
            <w:docPart w:val="27987480E989493EA5A67E83D8039491"/>
          </w:placeholder>
          <w:richText/>
        </w:sdtPr>
        <w:sdtContent>
          <w:r w:rsidRPr="00A560D9">
            <w:rPr>
              <w:b/>
              <w:i/>
            </w:rPr>
            <w:t>Robert Courts:</w:t>
          </w:r>
        </w:sdtContent>
      </w:sdt>
      <w:r>
        <w:t xml:space="preserve"> It falls under the wider </w:t>
      </w:r>
      <w:r w:rsidR="00C66DF3">
        <w:t xml:space="preserve">clean maritime </w:t>
      </w:r>
      <w:r>
        <w:t>plan. It is with the view of decarbonising shipping by 2050, getting to that stage, plus the overall one.</w:t>
      </w:r>
    </w:p>
    <w:p w:rsidR="00267689" w:rsidP="00267689">
      <w:pPr>
        <w:pStyle w:val="Question"/>
        <w:numPr>
          <w:ilvl w:val="0"/>
          <w:numId w:val="9"/>
        </w:numPr>
      </w:pPr>
      <w:sdt>
        <w:sdtPr>
          <w:alias w:val="Member"/>
          <w:tag w:val="&lt;Member mnisId='146' dodsId='25651'&gt;"/>
          <w:id w:val="1096516974"/>
          <w:placeholder>
            <w:docPart w:val="27987480E989493EA5A67E83D8039491"/>
          </w:placeholder>
          <w:richText/>
        </w:sdtPr>
        <w:sdtContent>
          <w:r w:rsidRPr="00A560D9">
            <w:rPr>
              <w:b/>
            </w:rPr>
            <w:t>Barry Gardiner:</w:t>
          </w:r>
        </w:sdtContent>
      </w:sdt>
      <w:r>
        <w:t xml:space="preserve"> </w:t>
      </w:r>
      <w:r w:rsidR="00162789">
        <w:t>Are there</w:t>
      </w:r>
      <w:r>
        <w:t xml:space="preserve"> specific objectives and targets that you have asked them to deliver?</w:t>
      </w:r>
    </w:p>
    <w:p w:rsidR="00162789" w:rsidP="00267689">
      <w:pPr>
        <w:pStyle w:val="Answer"/>
      </w:pPr>
      <w:sdt>
        <w:sdtPr>
          <w:alias w:val="Witness"/>
          <w:id w:val="1715770291"/>
          <w:placeholder>
            <w:docPart w:val="27987480E989493EA5A67E83D8039491"/>
          </w:placeholder>
          <w:richText/>
        </w:sdtPr>
        <w:sdtContent>
          <w:r w:rsidRPr="00A560D9" w:rsidR="00267689">
            <w:rPr>
              <w:b/>
              <w:i/>
            </w:rPr>
            <w:t>Robert Courts:</w:t>
          </w:r>
        </w:sdtContent>
      </w:sdt>
      <w:r w:rsidR="00267689">
        <w:t xml:space="preserve"> There are a number of things that fall underneath it. For example, things such as the </w:t>
      </w:r>
      <w:r w:rsidR="00C66DF3">
        <w:t>clean maritime demonstration competition</w:t>
      </w:r>
      <w:r w:rsidR="00267689">
        <w:t>. We have had one of those</w:t>
      </w:r>
      <w:r w:rsidR="00C66DF3">
        <w:t xml:space="preserve">, </w:t>
      </w:r>
      <w:r w:rsidR="00267689">
        <w:t>and that is now a multi</w:t>
      </w:r>
      <w:r w:rsidR="00C66DF3">
        <w:t>-</w:t>
      </w:r>
      <w:r w:rsidR="00267689">
        <w:t>year programme, so there will be more of these demonstrator programmes that will be rolled out</w:t>
      </w:r>
      <w:r w:rsidR="00C66DF3">
        <w:t xml:space="preserve">, </w:t>
      </w:r>
      <w:r w:rsidR="00267689">
        <w:t>and we will be saying more about that shortly. That sits underneath it and then we will be saying more in due course.</w:t>
      </w:r>
    </w:p>
    <w:p w:rsidR="00267689" w:rsidP="00267689">
      <w:pPr>
        <w:pStyle w:val="Answer"/>
      </w:pPr>
      <w:r>
        <w:t xml:space="preserve">UK SHORE is a shipping office that deals with R&amp;D. </w:t>
      </w:r>
      <w:r w:rsidR="00C66DF3">
        <w:t>We had a clean maritime demonstration competition</w:t>
      </w:r>
      <w:r>
        <w:t xml:space="preserve"> last year and we have announced a number of the winners under that</w:t>
      </w:r>
      <w:r w:rsidR="00C66DF3">
        <w:t xml:space="preserve">. That </w:t>
      </w:r>
      <w:r>
        <w:t>is now a multi</w:t>
      </w:r>
      <w:r w:rsidR="00C66DF3">
        <w:t>-</w:t>
      </w:r>
      <w:r>
        <w:t>year competition. That is one example.</w:t>
      </w:r>
    </w:p>
    <w:p w:rsidR="00267689" w:rsidP="00267689">
      <w:pPr>
        <w:pStyle w:val="Question"/>
        <w:numPr>
          <w:ilvl w:val="0"/>
          <w:numId w:val="9"/>
        </w:numPr>
      </w:pPr>
      <w:sdt>
        <w:sdtPr>
          <w:alias w:val="Member"/>
          <w:tag w:val="&lt;Member mnisId='146' dodsId='25651'&gt;"/>
          <w:id w:val="-1146353548"/>
          <w:placeholder>
            <w:docPart w:val="27987480E989493EA5A67E83D8039491"/>
          </w:placeholder>
          <w:richText/>
        </w:sdtPr>
        <w:sdtContent>
          <w:r w:rsidRPr="00BE1F26">
            <w:rPr>
              <w:b/>
            </w:rPr>
            <w:t>Barry Gardiner:</w:t>
          </w:r>
        </w:sdtContent>
      </w:sdt>
      <w:r>
        <w:t xml:space="preserve"> Would it be possible for </w:t>
      </w:r>
      <w:r w:rsidR="006E6A54">
        <w:t>M</w:t>
      </w:r>
      <w:r>
        <w:t>r Beirne to give us some more?</w:t>
      </w:r>
    </w:p>
    <w:p w:rsidR="00267689" w:rsidP="00267689">
      <w:pPr>
        <w:pStyle w:val="Answer"/>
      </w:pPr>
      <w:sdt>
        <w:sdtPr>
          <w:alias w:val="Witness"/>
          <w:id w:val="374970168"/>
          <w:placeholder>
            <w:docPart w:val="27987480E989493EA5A67E83D8039491"/>
          </w:placeholder>
          <w:richText/>
        </w:sdtPr>
        <w:sdtContent>
          <w:r w:rsidR="00885208">
            <w:rPr>
              <w:b/>
              <w:i/>
            </w:rPr>
            <w:t>Eamonn Beirne:</w:t>
          </w:r>
        </w:sdtContent>
      </w:sdt>
      <w:r>
        <w:t xml:space="preserve"> Just building a little bit on what the Minister has talked about, UK SHORE is going to manage the R&amp;D programme. Alongside that</w:t>
      </w:r>
      <w:r w:rsidR="00E74C4C">
        <w:t>,</w:t>
      </w:r>
      <w:r>
        <w:t xml:space="preserve"> we do also have the </w:t>
      </w:r>
      <w:r w:rsidR="00C66DF3">
        <w:t xml:space="preserve">transport decarbonisation plan </w:t>
      </w:r>
      <w:r>
        <w:t>commitments</w:t>
      </w:r>
      <w:r w:rsidR="00C66DF3">
        <w:t xml:space="preserve">, </w:t>
      </w:r>
      <w:r>
        <w:t>and we are coming forward with a consultation about the pathways to net zero. There is a forthcoming Course to Zero consultation, which is going to look at how one might decarbonise the sector out to 2050, and perhaps building some targets</w:t>
      </w:r>
      <w:r w:rsidR="00C66DF3">
        <w:t>,</w:t>
      </w:r>
      <w:r>
        <w:t xml:space="preserve"> and then that will be part of the </w:t>
      </w:r>
      <w:r w:rsidR="00C66DF3">
        <w:t xml:space="preserve">clean maritime </w:t>
      </w:r>
      <w:r>
        <w:t>plan refresh in 2023. That comes to your point about what the steps are to get to 2050.</w:t>
      </w:r>
    </w:p>
    <w:p w:rsidR="00267689" w:rsidP="00267689">
      <w:pPr>
        <w:pStyle w:val="Question"/>
        <w:numPr>
          <w:ilvl w:val="0"/>
          <w:numId w:val="9"/>
        </w:numPr>
      </w:pPr>
      <w:sdt>
        <w:sdtPr>
          <w:alias w:val="Member"/>
          <w:tag w:val="&lt;Member mnisId='146' dodsId='25651'&gt;"/>
          <w:id w:val="-1948302465"/>
          <w:placeholder>
            <w:docPart w:val="27987480E989493EA5A67E83D8039491"/>
          </w:placeholder>
          <w:richText/>
        </w:sdtPr>
        <w:sdtContent>
          <w:r w:rsidRPr="00A560D9">
            <w:rPr>
              <w:b/>
            </w:rPr>
            <w:t>Barry Gardiner:</w:t>
          </w:r>
        </w:sdtContent>
      </w:sdt>
      <w:r>
        <w:t xml:space="preserve"> How much do you estimate that decarbonisation will cost the UK shipping industry?</w:t>
      </w:r>
    </w:p>
    <w:p w:rsidR="00267689" w:rsidP="00267689">
      <w:pPr>
        <w:pStyle w:val="Answer"/>
      </w:pPr>
      <w:sdt>
        <w:sdtPr>
          <w:alias w:val="Witness"/>
          <w:id w:val="767893216"/>
          <w:placeholder>
            <w:docPart w:val="27987480E989493EA5A67E83D8039491"/>
          </w:placeholder>
          <w:richText/>
        </w:sdtPr>
        <w:sdtContent>
          <w:r w:rsidRPr="00F318CD">
            <w:rPr>
              <w:b/>
              <w:i/>
            </w:rPr>
            <w:t>Robert Courts:</w:t>
          </w:r>
        </w:sdtContent>
      </w:sdt>
      <w:r>
        <w:t xml:space="preserve"> I do not have the estimate at my fingertips</w:t>
      </w:r>
      <w:r w:rsidR="00C66DF3">
        <w:t xml:space="preserve">, </w:t>
      </w:r>
      <w:r>
        <w:t>but there is no getting away from the fact that this is a hard</w:t>
      </w:r>
      <w:r w:rsidR="00C66DF3">
        <w:t>-to-</w:t>
      </w:r>
      <w:r>
        <w:t>decarbonis</w:t>
      </w:r>
      <w:r w:rsidR="00C66DF3">
        <w:t>e</w:t>
      </w:r>
      <w:r>
        <w:t xml:space="preserve"> sector, as is aviation. There will be a significant cost, but the sector understands, as we do, that it is something that we must do.</w:t>
      </w:r>
    </w:p>
    <w:p w:rsidR="00267689" w:rsidP="00267689">
      <w:pPr>
        <w:pStyle w:val="Question"/>
        <w:numPr>
          <w:ilvl w:val="0"/>
          <w:numId w:val="9"/>
        </w:numPr>
      </w:pPr>
      <w:sdt>
        <w:sdtPr>
          <w:alias w:val="Member"/>
          <w:tag w:val="&lt;Member mnisId='146' dodsId='25651'&gt;"/>
          <w:id w:val="324101361"/>
          <w:placeholder>
            <w:docPart w:val="27987480E989493EA5A67E83D8039491"/>
          </w:placeholder>
          <w:richText/>
        </w:sdtPr>
        <w:sdtContent>
          <w:r w:rsidRPr="00F318CD">
            <w:rPr>
              <w:b/>
            </w:rPr>
            <w:t>Barry Gardiner:</w:t>
          </w:r>
        </w:sdtContent>
      </w:sdt>
      <w:r>
        <w:t xml:space="preserve"> What about the reskilling and retraining of mariners? I am thinking particularly as we move to hydrogen. That is a huge technological challenge in terms of the fleet, because we are going to have a very outdated fleet for a very long time. Also, I am afraid</w:t>
      </w:r>
      <w:r w:rsidR="00D348F0">
        <w:t xml:space="preserve"> that </w:t>
      </w:r>
      <w:r>
        <w:t>expecting marine engineers who have been dealing with diesel engines for decades to suddenly switch will lead to problems if we do</w:t>
      </w:r>
      <w:r w:rsidR="007B05B4">
        <w:t>n’</w:t>
      </w:r>
      <w:r>
        <w:t>t invest in the skills base. What steps are you taking to ensure that that is happening simultaneously?</w:t>
      </w:r>
    </w:p>
    <w:p w:rsidR="00267689" w:rsidP="00267689">
      <w:pPr>
        <w:pStyle w:val="Answer"/>
      </w:pPr>
      <w:sdt>
        <w:sdtPr>
          <w:alias w:val="Witness"/>
          <w:id w:val="751469366"/>
          <w:placeholder>
            <w:docPart w:val="27987480E989493EA5A67E83D8039491"/>
          </w:placeholder>
          <w:richText/>
        </w:sdtPr>
        <w:sdtContent>
          <w:r w:rsidRPr="00F318CD">
            <w:rPr>
              <w:b/>
              <w:i/>
            </w:rPr>
            <w:t>Robert Courts:</w:t>
          </w:r>
        </w:sdtContent>
      </w:sdt>
      <w:r>
        <w:t xml:space="preserve"> You are absolutely right. We cannot know </w:t>
      </w:r>
      <w:r>
        <w:t>at the moment</w:t>
      </w:r>
      <w:r>
        <w:t xml:space="preserve"> what those skills will be, because we are still in the fairly early stages in terms of what the fuel will be. We expect there will be a combination of hydrogen and ammonia. They would have different skills and different requirements. We cannot be specific about what those will be, but UK SHORE does also have a training element underneath it</w:t>
      </w:r>
      <w:r w:rsidR="00140E2A">
        <w:t>. O</w:t>
      </w:r>
      <w:r>
        <w:t>f course</w:t>
      </w:r>
      <w:r w:rsidR="00140E2A">
        <w:t>,</w:t>
      </w:r>
      <w:r>
        <w:t xml:space="preserve"> that falls into much of the wider Maritime 2050 work we are doing around tonnage tax</w:t>
      </w:r>
      <w:r w:rsidR="00D348F0">
        <w:t xml:space="preserve"> and </w:t>
      </w:r>
      <w:r>
        <w:t>training</w:t>
      </w:r>
      <w:r w:rsidR="00D348F0">
        <w:t xml:space="preserve">, </w:t>
      </w:r>
      <w:r>
        <w:t>and of course we will update all of that as well. There is a Merchant Navy Training Board that look</w:t>
      </w:r>
      <w:r w:rsidR="00D348F0">
        <w:t>s</w:t>
      </w:r>
      <w:r>
        <w:t xml:space="preserve"> at those issues as well.</w:t>
      </w:r>
    </w:p>
    <w:p w:rsidR="00267689" w:rsidP="00267689">
      <w:pPr>
        <w:pStyle w:val="Answer"/>
      </w:pPr>
      <w:r>
        <w:t>You are quite right</w:t>
      </w:r>
      <w:r w:rsidR="00D348F0">
        <w:t xml:space="preserve">. We </w:t>
      </w:r>
      <w:r>
        <w:t>cannot say at the moment what it will be</w:t>
      </w:r>
      <w:r w:rsidR="00D348F0">
        <w:t xml:space="preserve">, </w:t>
      </w:r>
      <w:r>
        <w:t xml:space="preserve">but there is a programme in place to help with </w:t>
      </w:r>
      <w:r w:rsidR="00D348F0">
        <w:t>this</w:t>
      </w:r>
      <w:r>
        <w:t>.</w:t>
      </w:r>
    </w:p>
    <w:p w:rsidR="00267689" w:rsidP="00267689">
      <w:pPr>
        <w:pStyle w:val="Question"/>
        <w:numPr>
          <w:ilvl w:val="0"/>
          <w:numId w:val="9"/>
        </w:numPr>
      </w:pPr>
      <w:sdt>
        <w:sdtPr>
          <w:alias w:val="Member"/>
          <w:tag w:val="&lt;Member mnisId='146' dodsId='25651'&gt;"/>
          <w:id w:val="660508417"/>
          <w:placeholder>
            <w:docPart w:val="27987480E989493EA5A67E83D8039491"/>
          </w:placeholder>
          <w:richText/>
        </w:sdtPr>
        <w:sdtContent>
          <w:r w:rsidRPr="00F318CD">
            <w:rPr>
              <w:b/>
            </w:rPr>
            <w:t>Barry Gardiner:</w:t>
          </w:r>
        </w:sdtContent>
      </w:sdt>
      <w:r>
        <w:t xml:space="preserve"> I am sorry to push you on timescales, but timescales are absolutely critical when we are talking about the climate and the window of possibility that we have to stay within 1.5. Can you give us a bit more clarity on those timescales? This is critical.</w:t>
      </w:r>
    </w:p>
    <w:p w:rsidR="00267689" w:rsidP="00267689">
      <w:pPr>
        <w:pStyle w:val="Answer"/>
      </w:pPr>
      <w:sdt>
        <w:sdtPr>
          <w:alias w:val="Witness"/>
          <w:id w:val="1708919206"/>
          <w:placeholder>
            <w:docPart w:val="27987480E989493EA5A67E83D8039491"/>
          </w:placeholder>
          <w:richText/>
        </w:sdtPr>
        <w:sdtContent>
          <w:r w:rsidRPr="00F318CD">
            <w:rPr>
              <w:b/>
              <w:i/>
            </w:rPr>
            <w:t>Robert Courts:</w:t>
          </w:r>
        </w:sdtContent>
      </w:sdt>
      <w:r>
        <w:t xml:space="preserve"> Timescales of what? Skills?</w:t>
      </w:r>
    </w:p>
    <w:p w:rsidR="00267689" w:rsidP="00D348F0">
      <w:pPr>
        <w:pStyle w:val="Question"/>
        <w:numPr>
          <w:ilvl w:val="0"/>
          <w:numId w:val="0"/>
        </w:numPr>
        <w:ind w:left="794"/>
      </w:pPr>
      <w:sdt>
        <w:sdtPr>
          <w:alias w:val="Member"/>
          <w:tag w:val="&lt;Member mnisId='146' dodsId='25651'&gt;"/>
          <w:id w:val="936866476"/>
          <w:placeholder>
            <w:docPart w:val="27987480E989493EA5A67E83D8039491"/>
          </w:placeholder>
          <w:richText/>
        </w:sdtPr>
        <w:sdtContent>
          <w:r w:rsidRPr="00F318CD">
            <w:rPr>
              <w:b/>
            </w:rPr>
            <w:t>Barry Gardiner:</w:t>
          </w:r>
        </w:sdtContent>
      </w:sdt>
      <w:r>
        <w:t xml:space="preserve"> Of all of it, of course, but we were talking about skills.</w:t>
      </w:r>
    </w:p>
    <w:p w:rsidR="00267689" w:rsidP="00267689">
      <w:pPr>
        <w:pStyle w:val="Answer"/>
      </w:pPr>
      <w:sdt>
        <w:sdtPr>
          <w:alias w:val="Witness"/>
          <w:id w:val="-357438712"/>
          <w:placeholder>
            <w:docPart w:val="27987480E989493EA5A67E83D8039491"/>
          </w:placeholder>
          <w:richText/>
        </w:sdtPr>
        <w:sdtContent>
          <w:r w:rsidRPr="00F318CD">
            <w:rPr>
              <w:b/>
              <w:i/>
            </w:rPr>
            <w:t>Robert Courts:</w:t>
          </w:r>
        </w:sdtContent>
      </w:sdt>
      <w:r>
        <w:t xml:space="preserve"> On skills, there is also the National Shipbuilding Office which has been set up. That has a skills taskforce that is operating underneath it. That has just been set up. Skills is a central part of everything we are doing.</w:t>
      </w:r>
    </w:p>
    <w:p w:rsidR="00F72A33" w:rsidP="00267689">
      <w:pPr>
        <w:pStyle w:val="Answer"/>
      </w:pPr>
      <w:sdt>
        <w:sdtPr>
          <w:alias w:val="Witness"/>
          <w:id w:val="1408043854"/>
          <w:placeholder>
            <w:docPart w:val="27987480E989493EA5A67E83D8039491"/>
          </w:placeholder>
          <w:richText/>
        </w:sdtPr>
        <w:sdtContent>
          <w:r w:rsidRPr="002B08AC" w:rsidR="00267689">
            <w:rPr>
              <w:b/>
              <w:i/>
            </w:rPr>
            <w:t>Lee Rowley:</w:t>
          </w:r>
        </w:sdtContent>
      </w:sdt>
      <w:r w:rsidR="00267689">
        <w:t xml:space="preserve"> </w:t>
      </w:r>
      <w:r w:rsidR="00D348F0">
        <w:t>Perhaps</w:t>
      </w:r>
      <w:r w:rsidR="00267689">
        <w:t xml:space="preserve"> I can come back on the timeline and the cost. I cover shipbuilding from a BEIS perspective</w:t>
      </w:r>
      <w:r w:rsidR="009F53DA">
        <w:t>.</w:t>
      </w:r>
      <w:r w:rsidR="00267689">
        <w:t xml:space="preserve"> I would love to be able to give you the cost of a fleet of new ships that are net zero, or something equivalent</w:t>
      </w:r>
      <w:r w:rsidR="00D348F0">
        <w:t xml:space="preserve">, </w:t>
      </w:r>
      <w:r w:rsidR="00267689">
        <w:t>that gave you an indicator. The challenge with both shipping and aviation</w:t>
      </w:r>
      <w:r w:rsidR="009F53DA">
        <w:t>—</w:t>
      </w:r>
      <w:r w:rsidR="00267689">
        <w:t xml:space="preserve">and </w:t>
      </w:r>
      <w:r w:rsidR="00D348F0">
        <w:t>this</w:t>
      </w:r>
      <w:r w:rsidR="00267689">
        <w:t xml:space="preserve"> is not trying to dodge your question</w:t>
      </w:r>
      <w:r w:rsidR="00D348F0">
        <w:t xml:space="preserve">, </w:t>
      </w:r>
      <w:r w:rsidR="00267689">
        <w:t>but is a reflection of where the situation is</w:t>
      </w:r>
      <w:r w:rsidR="009F53DA">
        <w:t>—</w:t>
      </w:r>
      <w:r w:rsidR="00267689">
        <w:t>is that we are still in that early stage of trying to work out what the solution is.</w:t>
      </w:r>
    </w:p>
    <w:p w:rsidR="00267689" w:rsidP="00267689">
      <w:pPr>
        <w:pStyle w:val="Answer"/>
      </w:pPr>
      <w:r>
        <w:t>We must let multiple solutions go for a number of years until one or more emerge, and it is there where more clearcut cost profiles and timeline profiles will be able to be achieved. The overall objective is there; the process and the programme for getting there remains with a level of uncertainty</w:t>
      </w:r>
      <w:r w:rsidR="00F72A33">
        <w:t xml:space="preserve"> at the moment</w:t>
      </w:r>
      <w:r w:rsidR="00D348F0">
        <w:t>—</w:t>
      </w:r>
      <w:r>
        <w:t>not in terms of not being able to get there</w:t>
      </w:r>
      <w:r w:rsidR="00D348F0">
        <w:t xml:space="preserve">, </w:t>
      </w:r>
      <w:r>
        <w:t>but precisely the process by which it is achieved. That is going to be a reflection of the reality for some years yet</w:t>
      </w:r>
      <w:r w:rsidR="00F72A33">
        <w:t>. O</w:t>
      </w:r>
      <w:r>
        <w:t>therwise</w:t>
      </w:r>
      <w:r w:rsidR="00F72A33">
        <w:t>,</w:t>
      </w:r>
      <w:r>
        <w:t xml:space="preserve"> we would all be saying right now </w:t>
      </w:r>
      <w:r w:rsidR="00D348F0">
        <w:t xml:space="preserve">that </w:t>
      </w:r>
      <w:r>
        <w:t>it is hydrogen aircraft or electric ships or whatever.</w:t>
      </w:r>
    </w:p>
    <w:p w:rsidR="00267689" w:rsidP="00267689">
      <w:pPr>
        <w:pStyle w:val="Answer"/>
      </w:pPr>
      <w:sdt>
        <w:sdtPr>
          <w:alias w:val="Witness"/>
          <w:id w:val="-485862949"/>
          <w:placeholder>
            <w:docPart w:val="27987480E989493EA5A67E83D8039491"/>
          </w:placeholder>
          <w:richText/>
        </w:sdtPr>
        <w:sdtContent>
          <w:r w:rsidRPr="002B08AC">
            <w:rPr>
              <w:b/>
              <w:i/>
            </w:rPr>
            <w:t>Robert Courts:</w:t>
          </w:r>
        </w:sdtContent>
      </w:sdt>
      <w:r>
        <w:t xml:space="preserve"> That is my point. I referred a moment ago to whether</w:t>
      </w:r>
      <w:r w:rsidR="00D348F0">
        <w:t xml:space="preserve">, </w:t>
      </w:r>
      <w:r>
        <w:t>with shipping</w:t>
      </w:r>
      <w:r w:rsidR="00D348F0">
        <w:t xml:space="preserve">, </w:t>
      </w:r>
      <w:r>
        <w:t>it is ammonia or hydrogen. Clearly, the cost will vary between the two and the timescales will vary between the two, so it would be artificial to give a definite timescale at the moment when you do not yet know what the technology will be. We must accept, and I entirely agree with what M</w:t>
      </w:r>
      <w:r w:rsidR="00D348F0">
        <w:t>inister</w:t>
      </w:r>
      <w:r>
        <w:t xml:space="preserve"> Rowley says, that there is an element of uncertainty inherent in everything that we are doing.</w:t>
      </w:r>
    </w:p>
    <w:p w:rsidR="00267689" w:rsidP="00267689">
      <w:pPr>
        <w:pStyle w:val="Question"/>
        <w:numPr>
          <w:ilvl w:val="0"/>
          <w:numId w:val="9"/>
        </w:numPr>
      </w:pPr>
      <w:sdt>
        <w:sdtPr>
          <w:alias w:val="Member"/>
          <w:tag w:val="&lt;Member mnisId='146' dodsId='25651'&gt;"/>
          <w:id w:val="493223185"/>
          <w:placeholder>
            <w:docPart w:val="27987480E989493EA5A67E83D8039491"/>
          </w:placeholder>
          <w:richText/>
        </w:sdtPr>
        <w:sdtContent>
          <w:r w:rsidRPr="002B08AC">
            <w:rPr>
              <w:b/>
            </w:rPr>
            <w:t>Barry Gardiner:</w:t>
          </w:r>
        </w:sdtContent>
      </w:sdt>
      <w:r>
        <w:t xml:space="preserve"> I totally agree</w:t>
      </w:r>
      <w:r w:rsidR="00D348F0">
        <w:t>,</w:t>
      </w:r>
      <w:r>
        <w:t xml:space="preserve"> and of course there is uncertainty. The difficult task that you, as Ministers, have is to chart our way through that uncertainty. You do that by regulation and you do that by setting targets and incentives. Therefore, what I am trying to pin you down on is</w:t>
      </w:r>
      <w:r w:rsidR="00BB0CB5">
        <w:t>:</w:t>
      </w:r>
      <w:r>
        <w:t xml:space="preserve"> what is the mixture of those targets, incentives</w:t>
      </w:r>
      <w:r w:rsidR="00D348F0">
        <w:t xml:space="preserve"> and </w:t>
      </w:r>
      <w:r>
        <w:t>regulations</w:t>
      </w:r>
      <w:r w:rsidR="00D348F0">
        <w:t xml:space="preserve">, </w:t>
      </w:r>
      <w:r>
        <w:t>and by what date?</w:t>
      </w:r>
    </w:p>
    <w:p w:rsidR="00267689" w:rsidP="00267689">
      <w:pPr>
        <w:pStyle w:val="Answer"/>
      </w:pPr>
      <w:sdt>
        <w:sdtPr>
          <w:alias w:val="Witness"/>
          <w:id w:val="-1729597641"/>
          <w:placeholder>
            <w:docPart w:val="27987480E989493EA5A67E83D8039491"/>
          </w:placeholder>
          <w:richText/>
        </w:sdtPr>
        <w:sdtContent>
          <w:r w:rsidRPr="002B08AC">
            <w:rPr>
              <w:b/>
              <w:i/>
            </w:rPr>
            <w:t>Robert Courts:</w:t>
          </w:r>
        </w:sdtContent>
      </w:sdt>
      <w:r>
        <w:t xml:space="preserve"> Do you </w:t>
      </w:r>
      <w:r w:rsidR="00D348F0">
        <w:t>remember that</w:t>
      </w:r>
      <w:r>
        <w:t xml:space="preserve"> I said a moment ago that we were going to consult on a road</w:t>
      </w:r>
      <w:r w:rsidR="00D348F0">
        <w:t xml:space="preserve"> </w:t>
      </w:r>
      <w:r>
        <w:t>map? It is called Course to Zero, so that is something that we are going to be doing later this year. You are right.</w:t>
      </w:r>
    </w:p>
    <w:p w:rsidR="00267689" w:rsidP="00267689">
      <w:pPr>
        <w:pStyle w:val="Question"/>
        <w:numPr>
          <w:ilvl w:val="0"/>
          <w:numId w:val="9"/>
        </w:numPr>
      </w:pPr>
      <w:sdt>
        <w:sdtPr>
          <w:alias w:val="Member"/>
          <w:tag w:val="&lt;Member mnisId='146' dodsId='25651'&gt;"/>
          <w:id w:val="455231446"/>
          <w:placeholder>
            <w:docPart w:val="27987480E989493EA5A67E83D8039491"/>
          </w:placeholder>
          <w:richText/>
        </w:sdtPr>
        <w:sdtContent>
          <w:r w:rsidRPr="002B08AC">
            <w:rPr>
              <w:b/>
            </w:rPr>
            <w:t>Barry Gardiner:</w:t>
          </w:r>
        </w:sdtContent>
      </w:sdt>
      <w:r>
        <w:t xml:space="preserve"> By what stage will that road</w:t>
      </w:r>
      <w:r w:rsidR="00D348F0">
        <w:t xml:space="preserve"> </w:t>
      </w:r>
      <w:r>
        <w:t>map have produced a timeline?</w:t>
      </w:r>
    </w:p>
    <w:p w:rsidR="00267689" w:rsidP="00267689">
      <w:pPr>
        <w:pStyle w:val="Answer"/>
      </w:pPr>
      <w:sdt>
        <w:sdtPr>
          <w:alias w:val="Witness"/>
          <w:id w:val="785398498"/>
          <w:placeholder>
            <w:docPart w:val="27987480E989493EA5A67E83D8039491"/>
          </w:placeholder>
          <w:richText/>
        </w:sdtPr>
        <w:sdtContent>
          <w:r w:rsidRPr="002B08AC">
            <w:rPr>
              <w:b/>
              <w:i/>
            </w:rPr>
            <w:t>Robert Courts:</w:t>
          </w:r>
        </w:sdtContent>
      </w:sdt>
      <w:r>
        <w:t xml:space="preserve"> I cannot tell you now what it will be, but it will clearly be a part of Course to Zero</w:t>
      </w:r>
      <w:r w:rsidR="00BB0CB5">
        <w:t>. C</w:t>
      </w:r>
      <w:r>
        <w:t>ourse to Zero is going to show us how we get there</w:t>
      </w:r>
      <w:r w:rsidR="00D348F0">
        <w:t xml:space="preserve">, </w:t>
      </w:r>
      <w:r>
        <w:t>and there will be a timeline involved.</w:t>
      </w:r>
    </w:p>
    <w:p w:rsidR="00267689" w:rsidP="00267689">
      <w:pPr>
        <w:pStyle w:val="Question"/>
        <w:numPr>
          <w:ilvl w:val="0"/>
          <w:numId w:val="9"/>
        </w:numPr>
      </w:pPr>
      <w:sdt>
        <w:sdtPr>
          <w:alias w:val="Member"/>
          <w:tag w:val="&lt;Member mnisId='146' dodsId='25651'&gt;"/>
          <w:id w:val="1707135252"/>
          <w:placeholder>
            <w:docPart w:val="27987480E989493EA5A67E83D8039491"/>
          </w:placeholder>
          <w:richText/>
        </w:sdtPr>
        <w:sdtContent>
          <w:r w:rsidRPr="002B08AC">
            <w:rPr>
              <w:b/>
            </w:rPr>
            <w:t>Barry Gardiner:</w:t>
          </w:r>
        </w:sdtContent>
      </w:sdt>
      <w:r>
        <w:t xml:space="preserve"> You will have seen the research from the Tyndall Centre in Manchester</w:t>
      </w:r>
      <w:r w:rsidR="00BB0CB5">
        <w:t xml:space="preserve">. </w:t>
      </w:r>
      <w:r w:rsidR="00D348F0">
        <w:t>They</w:t>
      </w:r>
      <w:r w:rsidR="00BB0CB5">
        <w:t xml:space="preserve"> </w:t>
      </w:r>
      <w:r>
        <w:t>said that for shipping to pay its fair contribution to meeting the Paris climate goals and to be at zero emissions before 2050 and at least one</w:t>
      </w:r>
      <w:r w:rsidR="00D348F0">
        <w:t xml:space="preserve"> </w:t>
      </w:r>
      <w:r>
        <w:t xml:space="preserve">third of the way by 2030, emissions </w:t>
      </w:r>
      <w:r w:rsidR="00D348F0">
        <w:t xml:space="preserve">by 2030 </w:t>
      </w:r>
      <w:r>
        <w:t xml:space="preserve">are going to be exactly the same as they are now. That is </w:t>
      </w:r>
      <w:r w:rsidR="00D348F0">
        <w:t>their</w:t>
      </w:r>
      <w:r>
        <w:t xml:space="preserve"> assessment of where we are. I would love to hear from you why that is not the case. I want to have confidence that all you have been saying is going to get us </w:t>
      </w:r>
      <w:r w:rsidR="001C1D12">
        <w:t xml:space="preserve">to </w:t>
      </w:r>
      <w:r>
        <w:t>where we need to be by 2030</w:t>
      </w:r>
      <w:r w:rsidR="00D348F0">
        <w:t>,</w:t>
      </w:r>
      <w:r>
        <w:t xml:space="preserve"> but there are people looking at this and saying, “It ain’t going to happen</w:t>
      </w:r>
      <w:r w:rsidR="00D348F0">
        <w:t>.</w:t>
      </w:r>
      <w:r w:rsidR="002527B9">
        <w:t>”</w:t>
      </w:r>
    </w:p>
    <w:p w:rsidR="00267689" w:rsidP="00267689">
      <w:pPr>
        <w:pStyle w:val="Answer"/>
      </w:pPr>
      <w:sdt>
        <w:sdtPr>
          <w:alias w:val="Witness"/>
          <w:id w:val="-1350556100"/>
          <w:placeholder>
            <w:docPart w:val="27987480E989493EA5A67E83D8039491"/>
          </w:placeholder>
          <w:richText/>
        </w:sdtPr>
        <w:sdtContent>
          <w:r w:rsidRPr="00534CB5">
            <w:rPr>
              <w:b/>
              <w:i/>
            </w:rPr>
            <w:t>Robert Courts:</w:t>
          </w:r>
        </w:sdtContent>
      </w:sdt>
      <w:r>
        <w:t xml:space="preserve"> If you are asking me if there will be a timeline</w:t>
      </w:r>
      <w:r w:rsidR="001D3A21">
        <w:t>, t</w:t>
      </w:r>
      <w:r>
        <w:t>here will be a timeline and that will be laid out in the Course to Zero, the consultation and the road</w:t>
      </w:r>
      <w:r w:rsidR="001D3A21">
        <w:t xml:space="preserve"> </w:t>
      </w:r>
      <w:r>
        <w:t xml:space="preserve">map. I just cannot tell you what it is </w:t>
      </w:r>
      <w:r>
        <w:t>now, because</w:t>
      </w:r>
      <w:r>
        <w:t xml:space="preserve"> we have not had that consultation</w:t>
      </w:r>
      <w:r w:rsidR="001C1D12">
        <w:t xml:space="preserve"> yet</w:t>
      </w:r>
      <w:r>
        <w:t>. Clearly, I recognise the seriousness of the point you make</w:t>
      </w:r>
      <w:r w:rsidR="001D3A21">
        <w:t xml:space="preserve">, for </w:t>
      </w:r>
      <w:r>
        <w:t xml:space="preserve">the simple </w:t>
      </w:r>
      <w:r w:rsidR="001D3A21">
        <w:t xml:space="preserve">reason </w:t>
      </w:r>
      <w:r>
        <w:t>that</w:t>
      </w:r>
      <w:r w:rsidR="00421959">
        <w:t>,</w:t>
      </w:r>
      <w:r>
        <w:t xml:space="preserve"> if you are purchasing a ship, the lifetime of a ship is 30 years, so if you are talking about 2050 we do need to act now</w:t>
      </w:r>
      <w:r w:rsidR="001D3A21">
        <w:t xml:space="preserve">. </w:t>
      </w:r>
      <w:r>
        <w:t>I think we are doing</w:t>
      </w:r>
      <w:r w:rsidR="001D3A21">
        <w:t xml:space="preserve"> that</w:t>
      </w:r>
      <w:r>
        <w:t>, particularly with UK SHORE. I am keen to emphasise that.</w:t>
      </w:r>
    </w:p>
    <w:p w:rsidR="00267689" w:rsidP="00267689">
      <w:pPr>
        <w:pStyle w:val="Question"/>
        <w:numPr>
          <w:ilvl w:val="0"/>
          <w:numId w:val="9"/>
        </w:numPr>
      </w:pPr>
      <w:sdt>
        <w:sdtPr>
          <w:alias w:val="Member"/>
          <w:tag w:val="&lt;Member mnisId='146' dodsId='25651'&gt;"/>
          <w:id w:val="-676738162"/>
          <w:placeholder>
            <w:docPart w:val="27987480E989493EA5A67E83D8039491"/>
          </w:placeholder>
          <w:richText/>
        </w:sdtPr>
        <w:sdtContent>
          <w:r w:rsidRPr="00534CB5">
            <w:rPr>
              <w:b/>
            </w:rPr>
            <w:t>Barry Gardiner:</w:t>
          </w:r>
        </w:sdtContent>
      </w:sdt>
      <w:r>
        <w:t xml:space="preserve"> </w:t>
      </w:r>
      <w:r w:rsidR="00421959">
        <w:t>My f</w:t>
      </w:r>
      <w:r>
        <w:t>inal question</w:t>
      </w:r>
      <w:r w:rsidR="001D3A21">
        <w:t xml:space="preserve"> is, </w:t>
      </w:r>
      <w:r>
        <w:t>what sort of support do you think the Government should be providing to the industry in the meantime?</w:t>
      </w:r>
    </w:p>
    <w:p w:rsidR="001D3A21" w:rsidP="00267689">
      <w:pPr>
        <w:pStyle w:val="Answer"/>
      </w:pPr>
      <w:sdt>
        <w:sdtPr>
          <w:alias w:val="Witness"/>
          <w:id w:val="-1142729587"/>
          <w:placeholder>
            <w:docPart w:val="27987480E989493EA5A67E83D8039491"/>
          </w:placeholder>
          <w:richText/>
        </w:sdtPr>
        <w:sdtContent>
          <w:r w:rsidRPr="00534CB5" w:rsidR="00267689">
            <w:rPr>
              <w:b/>
              <w:i/>
            </w:rPr>
            <w:t>Robert Courts:</w:t>
          </w:r>
        </w:sdtContent>
      </w:sdt>
      <w:r w:rsidR="00267689">
        <w:t xml:space="preserve"> As I have laid out, the</w:t>
      </w:r>
      <w:r>
        <w:t>re are</w:t>
      </w:r>
      <w:r w:rsidR="00267689">
        <w:t xml:space="preserve"> two things we are doing. </w:t>
      </w:r>
      <w:r>
        <w:t xml:space="preserve">First and foremost—well, not first and foremost, because they are equal—there is </w:t>
      </w:r>
      <w:r w:rsidR="00267689">
        <w:t>regulatory framework</w:t>
      </w:r>
      <w:r>
        <w:t xml:space="preserve">. So </w:t>
      </w:r>
      <w:r w:rsidR="00267689">
        <w:t>we consult</w:t>
      </w:r>
      <w:r>
        <w:t xml:space="preserve">, </w:t>
      </w:r>
      <w:r w:rsidR="00267689">
        <w:t xml:space="preserve">and we </w:t>
      </w:r>
      <w:r>
        <w:t xml:space="preserve">have to </w:t>
      </w:r>
      <w:r w:rsidR="00267689">
        <w:t>do this in partnership</w:t>
      </w:r>
      <w:r>
        <w:t>; i</w:t>
      </w:r>
      <w:r w:rsidR="00267689">
        <w:t>t cannot be Government telling the industry what to do</w:t>
      </w:r>
      <w:r>
        <w:t>—w</w:t>
      </w:r>
      <w:r w:rsidR="00267689">
        <w:t xml:space="preserve">e </w:t>
      </w:r>
      <w:r>
        <w:t xml:space="preserve">have to </w:t>
      </w:r>
      <w:r w:rsidR="00267689">
        <w:t>do it together</w:t>
      </w:r>
      <w:r w:rsidR="00421959">
        <w:t>. W</w:t>
      </w:r>
      <w:r w:rsidR="00267689">
        <w:t>e work very well with the maritime industry</w:t>
      </w:r>
      <w:r>
        <w:t>, and M</w:t>
      </w:r>
      <w:r w:rsidR="00267689">
        <w:t>aritime 2050 is a good example of that. It is not the Government wishing to push the buck down the road and consulting</w:t>
      </w:r>
      <w:r>
        <w:t xml:space="preserve">; it really </w:t>
      </w:r>
      <w:r w:rsidR="00267689">
        <w:t>is important to make sure that they agree with what we are going to do and can deliver on it.</w:t>
      </w:r>
      <w:r>
        <w:t xml:space="preserve"> </w:t>
      </w:r>
      <w:r w:rsidR="00267689">
        <w:t>That is why we have the Course to Zero consultation work, and it consults on, for example</w:t>
      </w:r>
      <w:r>
        <w:t>,</w:t>
      </w:r>
      <w:r w:rsidR="00267689">
        <w:t xml:space="preserve"> shore power</w:t>
      </w:r>
      <w:r>
        <w:t xml:space="preserve">—that is something </w:t>
      </w:r>
      <w:r w:rsidR="00267689">
        <w:t>we have consulted on already. That is the regulatory side of things.</w:t>
      </w:r>
      <w:r w:rsidR="0005658E">
        <w:t xml:space="preserve"> </w:t>
      </w:r>
    </w:p>
    <w:p w:rsidR="00267689" w:rsidP="00267689">
      <w:pPr>
        <w:pStyle w:val="Answer"/>
      </w:pPr>
      <w:r>
        <w:t xml:space="preserve">The other side is the UK </w:t>
      </w:r>
      <w:r w:rsidR="001D3A21">
        <w:t xml:space="preserve">SHORE </w:t>
      </w:r>
      <w:r>
        <w:t xml:space="preserve">work and the skills work that sits under the </w:t>
      </w:r>
      <w:r w:rsidR="001D3A21">
        <w:t>shipbuilding office</w:t>
      </w:r>
      <w:r>
        <w:t>, which is providing the R&amp;D incentive</w:t>
      </w:r>
      <w:r w:rsidR="001D3A21">
        <w:t xml:space="preserve"> and </w:t>
      </w:r>
      <w:r>
        <w:t>putting in a great deal of money in bringing forward all that exciting technology and making it more than exciting</w:t>
      </w:r>
      <w:r w:rsidR="001D3A21">
        <w:t>—</w:t>
      </w:r>
      <w:r>
        <w:t>making it commercially viable and deployable.</w:t>
      </w:r>
    </w:p>
    <w:p w:rsidR="005542C1" w:rsidP="00267689">
      <w:pPr>
        <w:pStyle w:val="Answer"/>
      </w:pPr>
      <w:sdt>
        <w:sdtPr>
          <w:alias w:val="Witness"/>
          <w:id w:val="719244898"/>
          <w:placeholder>
            <w:docPart w:val="27987480E989493EA5A67E83D8039491"/>
          </w:placeholder>
          <w:richText/>
        </w:sdtPr>
        <w:sdtContent>
          <w:r w:rsidRPr="00284748" w:rsidR="00267689">
            <w:rPr>
              <w:b/>
              <w:i/>
            </w:rPr>
            <w:t>Lee Rowley:</w:t>
          </w:r>
        </w:sdtContent>
      </w:sdt>
      <w:r w:rsidR="00267689">
        <w:t xml:space="preserve"> </w:t>
      </w:r>
      <w:r w:rsidR="001D3A21">
        <w:t xml:space="preserve">Perhaps </w:t>
      </w:r>
      <w:r w:rsidR="00267689">
        <w:t xml:space="preserve">I can give </w:t>
      </w:r>
      <w:r w:rsidR="001D3A21">
        <w:t xml:space="preserve">one </w:t>
      </w:r>
      <w:r w:rsidR="00267689">
        <w:t>example of that</w:t>
      </w:r>
      <w:r w:rsidR="001D3A21">
        <w:t xml:space="preserve">. A </w:t>
      </w:r>
      <w:r w:rsidR="00267689">
        <w:t>few months ago</w:t>
      </w:r>
      <w:r w:rsidR="0005658E">
        <w:t>,</w:t>
      </w:r>
      <w:r w:rsidR="00267689">
        <w:t xml:space="preserve"> I went to Belfast to visit Artemis Technologies</w:t>
      </w:r>
      <w:r w:rsidR="0005658E">
        <w:t xml:space="preserve">. </w:t>
      </w:r>
      <w:r w:rsidR="001D3A21">
        <w:t xml:space="preserve">They are </w:t>
      </w:r>
      <w:r w:rsidR="00267689">
        <w:t>part of a consortium that has something like £33 million or £35 million as part of a group of about 10</w:t>
      </w:r>
      <w:r w:rsidR="001D3A21">
        <w:t xml:space="preserve">. They are </w:t>
      </w:r>
      <w:r w:rsidR="00267689">
        <w:t xml:space="preserve">trying to create a new set of electric propulsion technologies, which will work in ships and </w:t>
      </w:r>
      <w:r w:rsidR="001D3A21">
        <w:t xml:space="preserve">can </w:t>
      </w:r>
      <w:r w:rsidR="00267689">
        <w:t xml:space="preserve">then hopefully be commercialised to be utilised on ferries and so on. I think it was 10 or 15 days ago </w:t>
      </w:r>
      <w:r w:rsidR="001D3A21">
        <w:t xml:space="preserve">that they </w:t>
      </w:r>
      <w:r w:rsidR="00267689">
        <w:t xml:space="preserve">launched </w:t>
      </w:r>
      <w:r w:rsidR="001D3A21">
        <w:t xml:space="preserve">their </w:t>
      </w:r>
      <w:r w:rsidR="00267689">
        <w:t>first ship into the waters near Belfast</w:t>
      </w:r>
      <w:r>
        <w:t>.</w:t>
      </w:r>
    </w:p>
    <w:p w:rsidR="00267689" w:rsidP="00267689">
      <w:pPr>
        <w:pStyle w:val="Answer"/>
      </w:pPr>
      <w:r>
        <w:t>T</w:t>
      </w:r>
      <w:r>
        <w:t>here is a substantial amount of R&amp;D money going in, through UKRI and Innovate UK</w:t>
      </w:r>
      <w:r>
        <w:t>. S</w:t>
      </w:r>
      <w:r>
        <w:t>hipbuilding</w:t>
      </w:r>
      <w:r>
        <w:t>—</w:t>
      </w:r>
      <w:r>
        <w:t>just like aviation</w:t>
      </w:r>
      <w:r>
        <w:t>—</w:t>
      </w:r>
      <w:r>
        <w:t>is eligible to go into many of those programmes. ATI is a specific ring-fenced function for aviation</w:t>
      </w:r>
      <w:r w:rsidR="001D3A21">
        <w:t>. A</w:t>
      </w:r>
      <w:r>
        <w:t xml:space="preserve">llowing thousands of flowers to bloom with the support of </w:t>
      </w:r>
      <w:r>
        <w:t xml:space="preserve">the </w:t>
      </w:r>
      <w:r>
        <w:t xml:space="preserve">Government will enable us to find which technologies move us forward as quickly as </w:t>
      </w:r>
      <w:r w:rsidR="001D3A21">
        <w:t>possible</w:t>
      </w:r>
      <w:r>
        <w:t>.</w:t>
      </w:r>
    </w:p>
    <w:p w:rsidR="00267689" w:rsidP="00267689">
      <w:pPr>
        <w:pStyle w:val="Question"/>
        <w:numPr>
          <w:ilvl w:val="0"/>
          <w:numId w:val="9"/>
        </w:numPr>
      </w:pPr>
      <w:sdt>
        <w:sdtPr>
          <w:alias w:val="Member"/>
          <w:tag w:val="&lt;Member mnisId='4758' dodsId=''&gt;"/>
          <w:id w:val="672619168"/>
          <w:placeholder>
            <w:docPart w:val="27987480E989493EA5A67E83D8039491"/>
          </w:placeholder>
          <w:richText/>
        </w:sdtPr>
        <w:sdtContent>
          <w:r w:rsidRPr="0059463A">
            <w:rPr>
              <w:b/>
            </w:rPr>
            <w:t>Cherilyn Mackrory:</w:t>
          </w:r>
        </w:sdtContent>
      </w:sdt>
      <w:r>
        <w:t xml:space="preserve"> Can I build on that conversation a little, but </w:t>
      </w:r>
      <w:r>
        <w:t>ho</w:t>
      </w:r>
      <w:r w:rsidR="001C1C8F">
        <w:t>n</w:t>
      </w:r>
      <w:r w:rsidR="001D3A21">
        <w:t>e</w:t>
      </w:r>
      <w:r>
        <w:t xml:space="preserve"> in on</w:t>
      </w:r>
      <w:r>
        <w:t xml:space="preserve"> ports and port infrastructure? </w:t>
      </w:r>
      <w:r w:rsidR="001D3A21">
        <w:t xml:space="preserve">Can I start with an open question? </w:t>
      </w:r>
      <w:r>
        <w:t>What are we doing at the moment to help ports decarbonise?</w:t>
      </w:r>
    </w:p>
    <w:p w:rsidR="002E6641" w:rsidP="00267689">
      <w:pPr>
        <w:pStyle w:val="Answer"/>
      </w:pPr>
      <w:sdt>
        <w:sdtPr>
          <w:alias w:val="Witness"/>
          <w:id w:val="1873109803"/>
          <w:placeholder>
            <w:docPart w:val="27987480E989493EA5A67E83D8039491"/>
          </w:placeholder>
          <w:richText/>
        </w:sdtPr>
        <w:sdtContent>
          <w:r w:rsidRPr="0059463A" w:rsidR="00267689">
            <w:rPr>
              <w:b/>
              <w:i/>
            </w:rPr>
            <w:t>Robert Courts:</w:t>
          </w:r>
        </w:sdtContent>
      </w:sdt>
      <w:r w:rsidR="00267689">
        <w:t xml:space="preserve"> I have already referred to </w:t>
      </w:r>
      <w:r w:rsidR="001D3A21">
        <w:t xml:space="preserve">probably </w:t>
      </w:r>
      <w:r w:rsidR="00267689">
        <w:t xml:space="preserve">the most important thing, which is shore power. We cannot emphasise enough quite how much </w:t>
      </w:r>
      <w:r w:rsidR="00267689">
        <w:t xml:space="preserve">the sector is leaning into this. </w:t>
      </w:r>
      <w:r w:rsidR="001D3A21">
        <w:t xml:space="preserve">They </w:t>
      </w:r>
      <w:r w:rsidR="00267689">
        <w:t xml:space="preserve">know it is something </w:t>
      </w:r>
      <w:r w:rsidR="001D3A21">
        <w:t xml:space="preserve">they </w:t>
      </w:r>
      <w:r w:rsidR="00267689">
        <w:t>must deliver on</w:t>
      </w:r>
      <w:r w:rsidR="001D3A21">
        <w:t xml:space="preserve">, </w:t>
      </w:r>
      <w:r w:rsidR="00267689">
        <w:t xml:space="preserve">and </w:t>
      </w:r>
      <w:r w:rsidR="001D3A21">
        <w:t>they very much are</w:t>
      </w:r>
      <w:r w:rsidR="00267689">
        <w:t xml:space="preserve">. I went to open the Horizon </w:t>
      </w:r>
      <w:r w:rsidR="001D3A21">
        <w:t xml:space="preserve">cruise terminal </w:t>
      </w:r>
      <w:r w:rsidR="00267689">
        <w:t xml:space="preserve">in Southampton recently, which is a very good example of shore power being used. </w:t>
      </w:r>
      <w:r w:rsidR="001D3A21">
        <w:t xml:space="preserve">The </w:t>
      </w:r>
      <w:r w:rsidR="00267689">
        <w:t>consultation on how we bring that on is particularly important.</w:t>
      </w:r>
    </w:p>
    <w:p w:rsidR="001D3A21" w:rsidP="00267689">
      <w:pPr>
        <w:pStyle w:val="Answer"/>
      </w:pPr>
      <w:r>
        <w:t xml:space="preserve">There are also a couple of things </w:t>
      </w:r>
      <w:r w:rsidR="003F2448">
        <w:t xml:space="preserve">that </w:t>
      </w:r>
      <w:r>
        <w:t xml:space="preserve">I have not mentioned, </w:t>
      </w:r>
      <w:r>
        <w:t xml:space="preserve">including </w:t>
      </w:r>
      <w:r>
        <w:t xml:space="preserve">some of our COP work. There is the Clydebank Declaration for a start, which is about green shipping corridors between one port and another, and also Operation Zero, which is about electrifying and decarbonising the small workboat sector, particularly for the offshore wind farm sector. </w:t>
      </w:r>
    </w:p>
    <w:p w:rsidR="002E6641" w:rsidP="00267689">
      <w:pPr>
        <w:pStyle w:val="Answer"/>
      </w:pPr>
      <w:r>
        <w:t>All of that will work with ports</w:t>
      </w:r>
      <w:r w:rsidR="008B57C5">
        <w:t>. O</w:t>
      </w:r>
      <w:r>
        <w:t>f course</w:t>
      </w:r>
      <w:r w:rsidR="008B57C5">
        <w:t>,</w:t>
      </w:r>
      <w:r>
        <w:t xml:space="preserve"> as part of that</w:t>
      </w:r>
      <w:r w:rsidR="008B57C5">
        <w:t>,</w:t>
      </w:r>
      <w:r>
        <w:t xml:space="preserve"> you will have to have a replacement for bunkering</w:t>
      </w:r>
      <w:r w:rsidR="001D3A21">
        <w:t xml:space="preserve">—the phrase </w:t>
      </w:r>
      <w:r w:rsidR="008B57C5">
        <w:t>“</w:t>
      </w:r>
      <w:r w:rsidR="001D3A21">
        <w:t>b</w:t>
      </w:r>
      <w:r>
        <w:t>unkering</w:t>
      </w:r>
      <w:r w:rsidR="008B57C5">
        <w:t>”</w:t>
      </w:r>
      <w:r>
        <w:t xml:space="preserve"> comes from the days when it was coal, but bunkering these days </w:t>
      </w:r>
      <w:r w:rsidR="008B57C5">
        <w:t xml:space="preserve">of course </w:t>
      </w:r>
      <w:r>
        <w:t>will mean electricity for small workboats or ammonia or hydrogen for larger ones.</w:t>
      </w:r>
    </w:p>
    <w:p w:rsidR="00267689" w:rsidP="00267689">
      <w:pPr>
        <w:pStyle w:val="Answer"/>
      </w:pPr>
      <w:r>
        <w:t>Again, it does come back to the same point around the seedcorn money</w:t>
      </w:r>
      <w:r w:rsidR="001D3A21">
        <w:t>—</w:t>
      </w:r>
      <w:r>
        <w:t xml:space="preserve">the R&amp;D money that goes into understanding what is going to be the commercially deployable technology. </w:t>
      </w:r>
      <w:r w:rsidR="001D3A21">
        <w:t xml:space="preserve">That really </w:t>
      </w:r>
      <w:r>
        <w:t>is important</w:t>
      </w:r>
      <w:r w:rsidR="001D3A21">
        <w:t xml:space="preserve">. </w:t>
      </w:r>
      <w:r>
        <w:t xml:space="preserve">I know </w:t>
      </w:r>
      <w:r w:rsidR="001D3A21">
        <w:t xml:space="preserve">that </w:t>
      </w:r>
      <w:r>
        <w:t xml:space="preserve">it is frustrating that in many cases </w:t>
      </w:r>
      <w:r w:rsidR="008B57C5">
        <w:t xml:space="preserve">we cannot </w:t>
      </w:r>
      <w:r>
        <w:t>give definite answers. If you are talking about small workboats, it is probably going to be electricity</w:t>
      </w:r>
      <w:r w:rsidR="001D3A21">
        <w:t xml:space="preserve"> and </w:t>
      </w:r>
      <w:r>
        <w:t>batteries</w:t>
      </w:r>
      <w:r w:rsidR="001D3A21">
        <w:t>, but t</w:t>
      </w:r>
      <w:r>
        <w:t>hat will not work for large tankers</w:t>
      </w:r>
      <w:r w:rsidR="001D3A21">
        <w:t>,</w:t>
      </w:r>
      <w:r>
        <w:t xml:space="preserve"> container ships or anything where the size of the battery would make it undeployable. I am afraid we do just have to go through this process of R&amp;D.</w:t>
      </w:r>
    </w:p>
    <w:p w:rsidR="00267689" w:rsidP="00267689">
      <w:pPr>
        <w:pStyle w:val="Question"/>
        <w:numPr>
          <w:ilvl w:val="0"/>
          <w:numId w:val="9"/>
        </w:numPr>
      </w:pPr>
      <w:sdt>
        <w:sdtPr>
          <w:alias w:val="Member"/>
          <w:tag w:val="&lt;Member mnisId='4758' dodsId=''&gt;"/>
          <w:id w:val="-919639309"/>
          <w:placeholder>
            <w:docPart w:val="27987480E989493EA5A67E83D8039491"/>
          </w:placeholder>
          <w:richText/>
        </w:sdtPr>
        <w:sdtContent>
          <w:r w:rsidRPr="00A941AD">
            <w:rPr>
              <w:b/>
            </w:rPr>
            <w:t>Cherilyn Mackrory:</w:t>
          </w:r>
        </w:sdtContent>
      </w:sdt>
      <w:r>
        <w:t xml:space="preserve"> Could you give me a comparison </w:t>
      </w:r>
      <w:r w:rsidR="001D3A21">
        <w:t xml:space="preserve">as to </w:t>
      </w:r>
      <w:r>
        <w:t>where we are with some of the other comparable nations on this? Are we all working at the same speed</w:t>
      </w:r>
      <w:r w:rsidR="001D3A21">
        <w:t xml:space="preserve">, </w:t>
      </w:r>
      <w:r>
        <w:t>or are ports in other countries doing more?</w:t>
      </w:r>
    </w:p>
    <w:p w:rsidR="00267689" w:rsidP="00267689">
      <w:pPr>
        <w:pStyle w:val="Answer"/>
      </w:pPr>
      <w:sdt>
        <w:sdtPr>
          <w:alias w:val="Witness"/>
          <w:id w:val="1508939949"/>
          <w:placeholder>
            <w:docPart w:val="27987480E989493EA5A67E83D8039491"/>
          </w:placeholder>
          <w:richText/>
        </w:sdtPr>
        <w:sdtContent>
          <w:r w:rsidRPr="00A941AD">
            <w:rPr>
              <w:b/>
              <w:i/>
            </w:rPr>
            <w:t>Robert Courts:</w:t>
          </w:r>
        </w:sdtContent>
      </w:sdt>
      <w:r>
        <w:t xml:space="preserve"> I think the UK probably has higher ambition than most others. I would not like to pick on countries in particular and say that we are further ahead</w:t>
      </w:r>
      <w:r w:rsidR="00F149DD">
        <w:t>. I</w:t>
      </w:r>
      <w:r>
        <w:t xml:space="preserve">t is certainly clear from our COP work that the ambition that we have is genuinely </w:t>
      </w:r>
      <w:r>
        <w:t>groundbreaking, because</w:t>
      </w:r>
      <w:r>
        <w:t xml:space="preserve"> we were the ones who laid out the Clydebank Declaration and invited others to join</w:t>
      </w:r>
      <w:r w:rsidR="003F5464">
        <w:t xml:space="preserve"> as</w:t>
      </w:r>
      <w:r>
        <w:t xml:space="preserve"> leading nations</w:t>
      </w:r>
      <w:r w:rsidR="001D3A21">
        <w:t>—</w:t>
      </w:r>
      <w:r>
        <w:t>close European partners</w:t>
      </w:r>
      <w:r w:rsidR="001D3A21">
        <w:t xml:space="preserve"> such as </w:t>
      </w:r>
      <w:r>
        <w:t>France, Germany, Spain</w:t>
      </w:r>
      <w:r w:rsidR="001D3A21">
        <w:t xml:space="preserve"> and </w:t>
      </w:r>
      <w:r>
        <w:t xml:space="preserve">Italy, </w:t>
      </w:r>
      <w:r w:rsidR="001D3A21">
        <w:t xml:space="preserve">as well as </w:t>
      </w:r>
      <w:r>
        <w:t>the United States and New Zealand from further afield. They are the ones who have signed up to this broad statement of intent of what they want to achieve.</w:t>
      </w:r>
    </w:p>
    <w:p w:rsidR="00267689" w:rsidP="00D17A29">
      <w:pPr>
        <w:pStyle w:val="Question"/>
        <w:numPr>
          <w:ilvl w:val="0"/>
          <w:numId w:val="9"/>
        </w:numPr>
      </w:pPr>
      <w:sdt>
        <w:sdtPr>
          <w:alias w:val="Member"/>
          <w:tag w:val="&lt;Member mnisId='4758' dodsId=''&gt;"/>
          <w:id w:val="-1288045656"/>
          <w:placeholder>
            <w:docPart w:val="27987480E989493EA5A67E83D8039491"/>
          </w:placeholder>
          <w:richText/>
        </w:sdtPr>
        <w:sdtContent>
          <w:r w:rsidRPr="002F07E9">
            <w:rPr>
              <w:b/>
            </w:rPr>
            <w:t>Cherilyn Mackrory:</w:t>
          </w:r>
        </w:sdtContent>
      </w:sdt>
      <w:r>
        <w:t xml:space="preserve"> I will indulge my local constituency</w:t>
      </w:r>
      <w:r w:rsidR="002F07E9">
        <w:t xml:space="preserve">, </w:t>
      </w:r>
      <w:r>
        <w:t>if I can</w:t>
      </w:r>
      <w:r w:rsidR="002F07E9">
        <w:t>. O</w:t>
      </w:r>
      <w:r>
        <w:t>n grid capacity</w:t>
      </w:r>
      <w:r w:rsidR="002F07E9">
        <w:t xml:space="preserve">, at </w:t>
      </w:r>
      <w:r>
        <w:t>somewhere like Falmouth, for example, if the working boats and potentially some larger vessels go to electric</w:t>
      </w:r>
      <w:r w:rsidR="002F07E9">
        <w:t xml:space="preserve">, </w:t>
      </w:r>
      <w:r w:rsidR="003F5464">
        <w:t xml:space="preserve">there will need to be </w:t>
      </w:r>
      <w:r>
        <w:t xml:space="preserve">significant infrastructure </w:t>
      </w:r>
      <w:r w:rsidR="002F07E9">
        <w:t xml:space="preserve">in terms of </w:t>
      </w:r>
      <w:r>
        <w:t>grid capacity. What are the Government doing to look into that in a bit more detail</w:t>
      </w:r>
      <w:r w:rsidR="002F07E9">
        <w:t xml:space="preserve">? Sorry </w:t>
      </w:r>
      <w:r>
        <w:t>to nick Barry’s line</w:t>
      </w:r>
      <w:r w:rsidR="002F07E9">
        <w:t xml:space="preserve">, but could you also give us </w:t>
      </w:r>
      <w:r>
        <w:t>timelines on how we are going to get to that point</w:t>
      </w:r>
      <w:r w:rsidR="00C5010E">
        <w:t>?</w:t>
      </w:r>
      <w:r w:rsidR="002F07E9">
        <w:t xml:space="preserve"> </w:t>
      </w:r>
      <w:r>
        <w:t>You mentioned floating offshore wind, and that is going to be a big factor for that port in particular, but also others around the country</w:t>
      </w:r>
      <w:r w:rsidR="002F07E9">
        <w:t>, so t</w:t>
      </w:r>
      <w:r>
        <w:t>here is a timeline there already. How are we doing on grid capacity?</w:t>
      </w:r>
    </w:p>
    <w:p w:rsidR="00267689" w:rsidP="00267689">
      <w:pPr>
        <w:pStyle w:val="Answer"/>
      </w:pPr>
      <w:sdt>
        <w:sdtPr>
          <w:alias w:val="Witness"/>
          <w:id w:val="-1838683288"/>
          <w:placeholder>
            <w:docPart w:val="27987480E989493EA5A67E83D8039491"/>
          </w:placeholder>
          <w:richText/>
        </w:sdtPr>
        <w:sdtContent>
          <w:r w:rsidRPr="00A941AD">
            <w:rPr>
              <w:b/>
              <w:i/>
            </w:rPr>
            <w:t>Robert Courts:</w:t>
          </w:r>
        </w:sdtContent>
      </w:sdt>
      <w:r>
        <w:t xml:space="preserve"> It is much the same point. You are quite right, if you are going to plug ships in</w:t>
      </w:r>
      <w:r w:rsidR="002F07E9">
        <w:t>,</w:t>
      </w:r>
      <w:r>
        <w:t xml:space="preserve"> either to run them while they are alongside or to power smaller workboats</w:t>
      </w:r>
      <w:r w:rsidR="002F07E9">
        <w:t>,</w:t>
      </w:r>
      <w:r>
        <w:t xml:space="preserve"> then clearly you are going to need that extra grid capacity. </w:t>
      </w:r>
      <w:r w:rsidR="002F07E9">
        <w:t xml:space="preserve">The power </w:t>
      </w:r>
      <w:r>
        <w:t>has to be cleanly generated</w:t>
      </w:r>
      <w:r w:rsidR="002F07E9">
        <w:t xml:space="preserve">; </w:t>
      </w:r>
      <w:r>
        <w:t>otherwise you are simply shifting emission</w:t>
      </w:r>
      <w:r w:rsidR="00C5010E">
        <w:t>s</w:t>
      </w:r>
      <w:r>
        <w:t xml:space="preserve"> from one place to another. That will all be considered </w:t>
      </w:r>
      <w:r w:rsidR="002F07E9">
        <w:t xml:space="preserve">as </w:t>
      </w:r>
      <w:r>
        <w:t>part of the Course to Zero</w:t>
      </w:r>
      <w:r w:rsidR="002F07E9">
        <w:t xml:space="preserve"> and </w:t>
      </w:r>
      <w:r>
        <w:t>falls into wider energy provision.</w:t>
      </w:r>
    </w:p>
    <w:p w:rsidR="00267689" w:rsidP="00267689">
      <w:pPr>
        <w:pStyle w:val="Question"/>
        <w:numPr>
          <w:ilvl w:val="0"/>
          <w:numId w:val="9"/>
        </w:numPr>
      </w:pPr>
      <w:sdt>
        <w:sdtPr>
          <w:alias w:val="Member"/>
          <w:tag w:val="&lt;Member mnisId='4758' dodsId=''&gt;"/>
          <w:id w:val="-1977827221"/>
          <w:placeholder>
            <w:docPart w:val="27987480E989493EA5A67E83D8039491"/>
          </w:placeholder>
          <w:richText/>
        </w:sdtPr>
        <w:sdtContent>
          <w:r w:rsidRPr="00923C53">
            <w:rPr>
              <w:b/>
            </w:rPr>
            <w:t>Cherilyn Mackrory:</w:t>
          </w:r>
        </w:sdtContent>
      </w:sdt>
      <w:r>
        <w:t xml:space="preserve"> How much of that will be included in the </w:t>
      </w:r>
      <w:r w:rsidR="002F07E9">
        <w:t xml:space="preserve">clean maritime </w:t>
      </w:r>
      <w:r>
        <w:t xml:space="preserve">plan, and how much will be in a different part of </w:t>
      </w:r>
      <w:r w:rsidR="002F07E9">
        <w:t>G</w:t>
      </w:r>
      <w:r>
        <w:t>overnment?</w:t>
      </w:r>
    </w:p>
    <w:p w:rsidR="00267689" w:rsidP="00267689">
      <w:pPr>
        <w:pStyle w:val="Answer"/>
      </w:pPr>
      <w:sdt>
        <w:sdtPr>
          <w:alias w:val="Witness"/>
          <w:id w:val="-806169789"/>
          <w:placeholder>
            <w:docPart w:val="27987480E989493EA5A67E83D8039491"/>
          </w:placeholder>
          <w:richText/>
        </w:sdtPr>
        <w:sdtContent>
          <w:r w:rsidRPr="00923C53">
            <w:rPr>
              <w:b/>
              <w:i/>
            </w:rPr>
            <w:t>Robert Courts:</w:t>
          </w:r>
        </w:sdtContent>
      </w:sdt>
      <w:r>
        <w:t xml:space="preserve"> The provision of greener energy for the grid </w:t>
      </w:r>
      <w:r w:rsidR="002F07E9">
        <w:t>would</w:t>
      </w:r>
      <w:r>
        <w:t xml:space="preserve"> not fall within the Department for Transport. That would be part of the wider mix that would sit within BEIS.</w:t>
      </w:r>
    </w:p>
    <w:p w:rsidR="00267689" w:rsidP="00267689">
      <w:pPr>
        <w:pStyle w:val="Question"/>
        <w:numPr>
          <w:ilvl w:val="0"/>
          <w:numId w:val="9"/>
        </w:numPr>
      </w:pPr>
      <w:sdt>
        <w:sdtPr>
          <w:alias w:val="Member"/>
          <w:tag w:val="&lt;Member mnisId='4758' dodsId=''&gt;"/>
          <w:id w:val="850909606"/>
          <w:placeholder>
            <w:docPart w:val="27987480E989493EA5A67E83D8039491"/>
          </w:placeholder>
          <w:richText/>
        </w:sdtPr>
        <w:sdtContent>
          <w:r w:rsidRPr="00923C53">
            <w:rPr>
              <w:b/>
            </w:rPr>
            <w:t>Cherilyn Mackrory:</w:t>
          </w:r>
        </w:sdtContent>
      </w:sdt>
      <w:r>
        <w:t xml:space="preserve"> Vessels are going to have an IMO rating, a bit like properties, A through to E. How are Government going to incentivise shipping to get to those cleaner emissions? </w:t>
      </w:r>
      <w:r w:rsidR="002F07E9">
        <w:t>Also, h</w:t>
      </w:r>
      <w:r>
        <w:t xml:space="preserve">ow are they going to incentivise ports to do business with ships </w:t>
      </w:r>
      <w:r w:rsidR="002F07E9">
        <w:t>with</w:t>
      </w:r>
      <w:r>
        <w:t xml:space="preserve"> cleaner emissions?</w:t>
      </w:r>
    </w:p>
    <w:p w:rsidR="00267689" w:rsidRPr="002F07E9" w:rsidP="00267689">
      <w:pPr>
        <w:pStyle w:val="Answer"/>
        <w:rPr>
          <w:i/>
          <w:iCs/>
        </w:rPr>
      </w:pPr>
      <w:sdt>
        <w:sdtPr>
          <w:alias w:val="Witness"/>
          <w:id w:val="60607423"/>
          <w:placeholder>
            <w:docPart w:val="27987480E989493EA5A67E83D8039491"/>
          </w:placeholder>
          <w:richText/>
        </w:sdtPr>
        <w:sdtContent>
          <w:r w:rsidRPr="00923C53">
            <w:rPr>
              <w:b/>
              <w:i/>
            </w:rPr>
            <w:t>Robert Courts:</w:t>
          </w:r>
        </w:sdtContent>
      </w:sdt>
      <w:r>
        <w:t xml:space="preserve"> This is very much about tying up. That is what the green corridors idea is intended to do. It is all very well having a green ship</w:t>
      </w:r>
      <w:r w:rsidR="002F07E9">
        <w:t xml:space="preserve">, </w:t>
      </w:r>
      <w:r>
        <w:t xml:space="preserve">but if you cannot bunker it at the other end, you cannot refuel it, </w:t>
      </w:r>
      <w:r w:rsidR="002F07E9">
        <w:t xml:space="preserve">and that </w:t>
      </w:r>
      <w:r>
        <w:t>clearly will not be successful</w:t>
      </w:r>
      <w:r w:rsidR="00354870">
        <w:t>. W</w:t>
      </w:r>
      <w:r>
        <w:t>hat we are intending to do there</w:t>
      </w:r>
      <w:r w:rsidR="00354870">
        <w:t xml:space="preserve"> is</w:t>
      </w:r>
      <w:r>
        <w:t xml:space="preserve"> for people to sit down</w:t>
      </w:r>
      <w:r w:rsidR="002F07E9">
        <w:t xml:space="preserve"> together. When </w:t>
      </w:r>
      <w:r>
        <w:t>you go to see ports</w:t>
      </w:r>
      <w:r w:rsidR="002F07E9">
        <w:t xml:space="preserve">, </w:t>
      </w:r>
      <w:r>
        <w:t>they are already talking about this, as you will know from your local</w:t>
      </w:r>
      <w:r w:rsidR="002F07E9">
        <w:t xml:space="preserve"> area</w:t>
      </w:r>
      <w:r>
        <w:t>. They are already ahead of this</w:t>
      </w:r>
      <w:r w:rsidR="002F07E9">
        <w:t xml:space="preserve">, </w:t>
      </w:r>
      <w:r>
        <w:t xml:space="preserve">and it is </w:t>
      </w:r>
      <w:r w:rsidR="002F07E9">
        <w:t xml:space="preserve">very much </w:t>
      </w:r>
      <w:r>
        <w:t xml:space="preserve">about working through some of the regulatory side of things with the Maritime </w:t>
      </w:r>
      <w:r w:rsidR="002F07E9">
        <w:t xml:space="preserve">and </w:t>
      </w:r>
      <w:r>
        <w:t>Coastguard Agency</w:t>
      </w:r>
      <w:r w:rsidR="002F07E9">
        <w:t xml:space="preserve">, </w:t>
      </w:r>
      <w:r>
        <w:t>from our side</w:t>
      </w:r>
      <w:r w:rsidR="002F07E9">
        <w:t xml:space="preserve">, </w:t>
      </w:r>
      <w:r>
        <w:t>and then IMO on a global level.</w:t>
      </w:r>
      <w:r w:rsidR="002F07E9">
        <w:t xml:space="preserve"> </w:t>
      </w:r>
      <w:r>
        <w:t>It is important to look at this global work, because so much of this is global, so much of this solution is international because</w:t>
      </w:r>
      <w:r w:rsidR="002F07E9">
        <w:t>—</w:t>
      </w:r>
      <w:r w:rsidR="002F07E9">
        <w:rPr>
          <w:i/>
          <w:iCs/>
        </w:rPr>
        <w:t>[Inaudible</w:t>
      </w:r>
      <w:r>
        <w:t>.</w:t>
      </w:r>
      <w:r w:rsidR="002F07E9">
        <w:rPr>
          <w:i/>
          <w:iCs/>
        </w:rPr>
        <w:t>]</w:t>
      </w:r>
    </w:p>
    <w:p w:rsidR="00267689" w:rsidP="00267689">
      <w:pPr>
        <w:pStyle w:val="Question"/>
        <w:numPr>
          <w:ilvl w:val="0"/>
          <w:numId w:val="0"/>
        </w:numPr>
        <w:ind w:left="794"/>
      </w:pPr>
      <w:sdt>
        <w:sdtPr>
          <w:alias w:val="Member"/>
          <w:tag w:val="&lt;Member mnisId='4758' dodsId=''&gt;"/>
          <w:id w:val="-227839384"/>
          <w:placeholder>
            <w:docPart w:val="27987480E989493EA5A67E83D8039491"/>
          </w:placeholder>
          <w:richText/>
        </w:sdtPr>
        <w:sdtContent>
          <w:r w:rsidRPr="00923C53">
            <w:rPr>
              <w:b/>
            </w:rPr>
            <w:t>Cherilyn Mackrory:</w:t>
          </w:r>
        </w:sdtContent>
      </w:sdt>
      <w:r>
        <w:t xml:space="preserve"> Sorry, </w:t>
      </w:r>
      <w:r w:rsidR="002F07E9">
        <w:t xml:space="preserve">that was </w:t>
      </w:r>
      <w:r>
        <w:t xml:space="preserve">my paper </w:t>
      </w:r>
      <w:r w:rsidR="002F07E9">
        <w:t xml:space="preserve">was </w:t>
      </w:r>
      <w:r>
        <w:t xml:space="preserve">on </w:t>
      </w:r>
      <w:r w:rsidR="002F07E9">
        <w:t>the microphone</w:t>
      </w:r>
      <w:r>
        <w:t xml:space="preserve">. </w:t>
      </w:r>
    </w:p>
    <w:p w:rsidR="00267689" w:rsidP="00267689">
      <w:pPr>
        <w:pStyle w:val="Question"/>
        <w:numPr>
          <w:ilvl w:val="0"/>
          <w:numId w:val="9"/>
        </w:numPr>
      </w:pPr>
      <w:sdt>
        <w:sdtPr>
          <w:alias w:val="Member"/>
          <w:tag w:val="&lt;Member mnisId='1542' dodsId='35388'&gt;"/>
          <w:id w:val="-1989235526"/>
          <w:placeholder>
            <w:docPart w:val="27987480E989493EA5A67E83D8039491"/>
          </w:placeholder>
          <w:richText/>
        </w:sdtPr>
        <w:sdtContent>
          <w:r w:rsidRPr="00086386">
            <w:rPr>
              <w:b/>
            </w:rPr>
            <w:t>Chair:</w:t>
          </w:r>
        </w:sdtContent>
      </w:sdt>
      <w:r>
        <w:t xml:space="preserve"> In our last session</w:t>
      </w:r>
      <w:r w:rsidR="002F07E9">
        <w:t>—</w:t>
      </w:r>
      <w:r>
        <w:t xml:space="preserve">I know </w:t>
      </w:r>
      <w:r w:rsidR="002F07E9">
        <w:t xml:space="preserve">that </w:t>
      </w:r>
      <w:r>
        <w:t xml:space="preserve">Mr Rowley </w:t>
      </w:r>
      <w:r w:rsidR="002F07E9">
        <w:t xml:space="preserve">sat </w:t>
      </w:r>
      <w:r>
        <w:t>through that session</w:t>
      </w:r>
      <w:r w:rsidR="002F07E9">
        <w:t>—</w:t>
      </w:r>
      <w:r>
        <w:t xml:space="preserve">we heard about the cost of kerosene and the unknown cost of alternative fuels, particularly those that have zero emissions. How </w:t>
      </w:r>
      <w:r w:rsidR="002F07E9">
        <w:t xml:space="preserve">is </w:t>
      </w:r>
      <w:r>
        <w:t>the Government supporting investment in the development of alternative and zero</w:t>
      </w:r>
      <w:r w:rsidR="002F07E9">
        <w:t>-</w:t>
      </w:r>
      <w:r>
        <w:t>emission fuels for aviation and shipping?</w:t>
      </w:r>
    </w:p>
    <w:p w:rsidR="002F07E9" w:rsidP="00267689">
      <w:pPr>
        <w:pStyle w:val="Answer"/>
      </w:pPr>
      <w:sdt>
        <w:sdtPr>
          <w:alias w:val="Witness"/>
          <w:id w:val="496541766"/>
          <w:placeholder>
            <w:docPart w:val="27987480E989493EA5A67E83D8039491"/>
          </w:placeholder>
          <w:richText/>
        </w:sdtPr>
        <w:sdtContent>
          <w:r w:rsidRPr="00923C53" w:rsidR="00267689">
            <w:rPr>
              <w:b/>
              <w:i/>
            </w:rPr>
            <w:t>Lee Rowley:</w:t>
          </w:r>
        </w:sdtContent>
      </w:sdt>
      <w:r w:rsidR="00267689">
        <w:t xml:space="preserve"> </w:t>
      </w:r>
      <w:r>
        <w:t xml:space="preserve">Perhaps </w:t>
      </w:r>
      <w:r w:rsidR="00267689">
        <w:t>I can come in on that</w:t>
      </w:r>
      <w:r>
        <w:t xml:space="preserve">, </w:t>
      </w:r>
      <w:r w:rsidR="00267689">
        <w:t xml:space="preserve">and </w:t>
      </w:r>
      <w:r>
        <w:t xml:space="preserve">then </w:t>
      </w:r>
      <w:r w:rsidR="00267689">
        <w:t xml:space="preserve">I will ask Paul to make a few comments from </w:t>
      </w:r>
      <w:r w:rsidR="00B37E00">
        <w:t>a</w:t>
      </w:r>
      <w:r w:rsidR="00267689">
        <w:t xml:space="preserve"> BEIS perspective. DfT leads on SAF, which I will let them speak about</w:t>
      </w:r>
      <w:r>
        <w:t xml:space="preserve">, </w:t>
      </w:r>
      <w:r w:rsidR="00267689">
        <w:t>but in terms of the aerospace side, it looks like there are a number of different buckets that you can extract a reduction in emissions</w:t>
      </w:r>
      <w:r>
        <w:t xml:space="preserve"> from</w:t>
      </w:r>
      <w:r w:rsidR="00267689">
        <w:t>. One is efficiency, and there is still a set of cycles to go through within the aviation industry that you can extract efficiency gains out of.</w:t>
      </w:r>
      <w:r>
        <w:t xml:space="preserve"> </w:t>
      </w:r>
      <w:r w:rsidR="00267689">
        <w:t xml:space="preserve">If you look at a Boeing 737 that came in in the late 1960s, early 1970s, versus the Boeing 737s that are out there at the moment, they </w:t>
      </w:r>
      <w:r>
        <w:t xml:space="preserve">have </w:t>
      </w:r>
      <w:r w:rsidR="00267689">
        <w:t xml:space="preserve">about half the impact that they </w:t>
      </w:r>
      <w:r>
        <w:t xml:space="preserve">did, </w:t>
      </w:r>
      <w:r w:rsidR="00267689">
        <w:t xml:space="preserve">and </w:t>
      </w:r>
      <w:r>
        <w:t xml:space="preserve">with </w:t>
      </w:r>
      <w:r w:rsidR="00267689">
        <w:t>every single cycle you get something like 10%, 15%</w:t>
      </w:r>
      <w:r>
        <w:t xml:space="preserve"> or </w:t>
      </w:r>
      <w:r w:rsidR="00267689">
        <w:t xml:space="preserve">20% of a gain. The Airbus A320neo is hoping for 15% to 20% gain over the previous element of the family. </w:t>
      </w:r>
    </w:p>
    <w:p w:rsidR="00267689" w:rsidP="00267689">
      <w:pPr>
        <w:pStyle w:val="Answer"/>
      </w:pPr>
      <w:r>
        <w:t>Efficiency should not be forgotten about, but then you are looking at electric or hydrogen or</w:t>
      </w:r>
      <w:r w:rsidR="002F07E9">
        <w:t>,</w:t>
      </w:r>
      <w:r>
        <w:t xml:space="preserve"> for the larger aircraft</w:t>
      </w:r>
      <w:r w:rsidR="002F07E9">
        <w:t xml:space="preserve">, </w:t>
      </w:r>
      <w:r>
        <w:t>probably SAF, which we will come to.</w:t>
      </w:r>
      <w:r w:rsidR="002F07E9">
        <w:t xml:space="preserve"> </w:t>
      </w:r>
      <w:r>
        <w:t>Paul can talk more about</w:t>
      </w:r>
      <w:r w:rsidR="002F07E9">
        <w:t xml:space="preserve"> electric and hydrogen</w:t>
      </w:r>
      <w:r>
        <w:t xml:space="preserve">, but that is very much in </w:t>
      </w:r>
      <w:r w:rsidR="002F07E9">
        <w:t xml:space="preserve">an </w:t>
      </w:r>
      <w:r>
        <w:t>early stage. You are starting to see some electric aircraft</w:t>
      </w:r>
      <w:r w:rsidR="002F07E9">
        <w:t>—</w:t>
      </w:r>
      <w:r>
        <w:t>single</w:t>
      </w:r>
      <w:r w:rsidR="002F07E9">
        <w:t>-</w:t>
      </w:r>
      <w:r>
        <w:t>seater electric aircraft</w:t>
      </w:r>
      <w:r w:rsidR="002F07E9">
        <w:t>—</w:t>
      </w:r>
      <w:r>
        <w:t>that have been flown. You are starting to see some movement on hydrogen</w:t>
      </w:r>
      <w:r w:rsidR="002F07E9">
        <w:t>—</w:t>
      </w:r>
      <w:r>
        <w:t>the FlyZero paper</w:t>
      </w:r>
      <w:r w:rsidR="00962848">
        <w:t>,</w:t>
      </w:r>
      <w:r>
        <w:t xml:space="preserve"> which was a lot of UK academics coming together to work out some of the practicalities behind it</w:t>
      </w:r>
      <w:r w:rsidR="00962848">
        <w:t>,</w:t>
      </w:r>
      <w:r>
        <w:t xml:space="preserve"> was published a few months ago.</w:t>
      </w:r>
    </w:p>
    <w:p w:rsidR="00267689" w:rsidP="00267689">
      <w:pPr>
        <w:pStyle w:val="Answer"/>
      </w:pPr>
      <w:r>
        <w:t xml:space="preserve">So </w:t>
      </w:r>
      <w:r>
        <w:t>I think there is some progress being made here</w:t>
      </w:r>
      <w:r>
        <w:t xml:space="preserve">, </w:t>
      </w:r>
      <w:r>
        <w:t>but it does go back to that early stage point</w:t>
      </w:r>
      <w:r>
        <w:t>. B</w:t>
      </w:r>
      <w:r>
        <w:t>ut Paul can talk from a detail</w:t>
      </w:r>
      <w:r>
        <w:t>s</w:t>
      </w:r>
      <w:r>
        <w:t xml:space="preserve"> perspective.</w:t>
      </w:r>
    </w:p>
    <w:p w:rsidR="00FE0C0A" w:rsidP="00267689">
      <w:pPr>
        <w:pStyle w:val="Answer"/>
      </w:pPr>
      <w:sdt>
        <w:sdtPr>
          <w:alias w:val="Witness"/>
          <w:id w:val="-867211786"/>
          <w:placeholder>
            <w:docPart w:val="27987480E989493EA5A67E83D8039491"/>
          </w:placeholder>
          <w:richText/>
        </w:sdtPr>
        <w:sdtContent>
          <w:r w:rsidRPr="001045A3" w:rsidR="00267689">
            <w:rPr>
              <w:b/>
              <w:i/>
            </w:rPr>
            <w:t>Paul Griffith</w:t>
          </w:r>
          <w:r w:rsidR="00267689">
            <w:rPr>
              <w:b/>
              <w:i/>
            </w:rPr>
            <w:t>s</w:t>
          </w:r>
          <w:r w:rsidRPr="001045A3" w:rsidR="00267689">
            <w:rPr>
              <w:b/>
              <w:i/>
            </w:rPr>
            <w:t>:</w:t>
          </w:r>
        </w:sdtContent>
      </w:sdt>
      <w:r w:rsidR="00267689">
        <w:t xml:space="preserve"> To add to that, I would point out the overlap between the aerospace technologies, which can make aircraft more efficient</w:t>
      </w:r>
      <w:r>
        <w:t>. T</w:t>
      </w:r>
      <w:r w:rsidR="00267689">
        <w:t>herefore</w:t>
      </w:r>
      <w:r>
        <w:t>,</w:t>
      </w:r>
      <w:r w:rsidR="00267689">
        <w:t xml:space="preserve"> whatever the unit cost of an amount of fuel, whatever the type of fuel, having a more efficient aircraft will help. We do that in a number of ways, predominantly through the Aerospace Technology Institute programme, which supports the mid</w:t>
      </w:r>
      <w:r>
        <w:t>-</w:t>
      </w:r>
      <w:r w:rsidR="00267689">
        <w:t>state research</w:t>
      </w:r>
      <w:r>
        <w:t>. T</w:t>
      </w:r>
      <w:r w:rsidR="00267689">
        <w:t>hat is working on things like better engines, better wings, aircraft systems. That allows the ongoing introduction of the incremental changes that we have seen over a number of years.</w:t>
      </w:r>
    </w:p>
    <w:p w:rsidR="002F07E9" w:rsidP="00267689">
      <w:pPr>
        <w:pStyle w:val="Answer"/>
      </w:pPr>
      <w:r>
        <w:t>As those bundles of technologies build up</w:t>
      </w:r>
      <w:r>
        <w:t>,</w:t>
      </w:r>
      <w:r>
        <w:t xml:space="preserve"> then eventually</w:t>
      </w:r>
      <w:r w:rsidR="00156084">
        <w:t>,</w:t>
      </w:r>
      <w:r>
        <w:t xml:space="preserve"> in what is a competitive industry, the small aircraft can move to a new generation. Then</w:t>
      </w:r>
      <w:r>
        <w:t xml:space="preserve">, in terms of </w:t>
      </w:r>
      <w:r>
        <w:t>what we are doing to push ahead as fast as we can with the new zero</w:t>
      </w:r>
      <w:r>
        <w:t>-</w:t>
      </w:r>
      <w:r>
        <w:t xml:space="preserve">emissions aircraft, </w:t>
      </w:r>
      <w:r>
        <w:t xml:space="preserve">we will see </w:t>
      </w:r>
      <w:r>
        <w:t xml:space="preserve">to what extent, when and </w:t>
      </w:r>
      <w:r>
        <w:t xml:space="preserve">in </w:t>
      </w:r>
      <w:r>
        <w:t xml:space="preserve">what size of aircraft we are able to introduce new propulsion technologies, which could move </w:t>
      </w:r>
      <w:r>
        <w:t xml:space="preserve">us </w:t>
      </w:r>
      <w:r>
        <w:t xml:space="preserve">from low emissions to zero emissions for the aircraft in those particular classes. </w:t>
      </w:r>
    </w:p>
    <w:p w:rsidR="00267689" w:rsidP="00267689">
      <w:pPr>
        <w:pStyle w:val="Answer"/>
      </w:pPr>
      <w:r>
        <w:t xml:space="preserve">That then gets combined with all the other things going on in the broader system </w:t>
      </w:r>
      <w:r w:rsidR="002F07E9">
        <w:t xml:space="preserve">around </w:t>
      </w:r>
      <w:r>
        <w:t>what we are doing to make it easier to introduce sustainable aviation fuels</w:t>
      </w:r>
      <w:r w:rsidR="002F07E9">
        <w:t>—t</w:t>
      </w:r>
      <w:r>
        <w:t>hose are different types</w:t>
      </w:r>
      <w:r w:rsidR="00156084">
        <w:t>,</w:t>
      </w:r>
      <w:r>
        <w:t xml:space="preserve"> with synthetic fuels potentially in the future having zero emissions</w:t>
      </w:r>
      <w:r w:rsidR="002F07E9">
        <w:t>—</w:t>
      </w:r>
      <w:r>
        <w:t>but</w:t>
      </w:r>
      <w:r w:rsidR="002F07E9">
        <w:t xml:space="preserve">, </w:t>
      </w:r>
      <w:r>
        <w:t>also</w:t>
      </w:r>
      <w:r w:rsidR="00156084">
        <w:t>,</w:t>
      </w:r>
      <w:r>
        <w:t xml:space="preserve"> then combining it with </w:t>
      </w:r>
      <w:r w:rsidR="002F07E9">
        <w:t xml:space="preserve">out-of-sector </w:t>
      </w:r>
      <w:r>
        <w:t xml:space="preserve">things like carbon capture </w:t>
      </w:r>
      <w:r w:rsidR="00156084">
        <w:t xml:space="preserve">and </w:t>
      </w:r>
      <w:r>
        <w:t>storage.</w:t>
      </w:r>
    </w:p>
    <w:p w:rsidR="00267689" w:rsidP="00267689">
      <w:pPr>
        <w:pStyle w:val="Question"/>
        <w:numPr>
          <w:ilvl w:val="0"/>
          <w:numId w:val="9"/>
        </w:numPr>
      </w:pPr>
      <w:sdt>
        <w:sdtPr>
          <w:alias w:val="Member"/>
          <w:tag w:val="&lt;Member mnisId='1542' dodsId='35388'&gt;"/>
          <w:id w:val="2000530081"/>
          <w:placeholder>
            <w:docPart w:val="27987480E989493EA5A67E83D8039491"/>
          </w:placeholder>
          <w:richText/>
        </w:sdtPr>
        <w:sdtContent>
          <w:r w:rsidRPr="000E45E6">
            <w:rPr>
              <w:b/>
            </w:rPr>
            <w:t>Chair:</w:t>
          </w:r>
        </w:sdtContent>
      </w:sdt>
      <w:r>
        <w:t xml:space="preserve"> That is useful, but what </w:t>
      </w:r>
      <w:r w:rsidR="002F07E9">
        <w:t xml:space="preserve">actual </w:t>
      </w:r>
      <w:r>
        <w:t>investment has any Department put into this area?</w:t>
      </w:r>
    </w:p>
    <w:p w:rsidR="00267689" w:rsidP="00267689">
      <w:pPr>
        <w:pStyle w:val="Answer"/>
      </w:pPr>
      <w:sdt>
        <w:sdtPr>
          <w:alias w:val="Witness"/>
          <w:id w:val="-1063948894"/>
          <w:placeholder>
            <w:docPart w:val="27987480E989493EA5A67E83D8039491"/>
          </w:placeholder>
          <w:richText/>
        </w:sdtPr>
        <w:sdtContent>
          <w:r w:rsidRPr="00102FD5">
            <w:rPr>
              <w:b/>
              <w:i/>
            </w:rPr>
            <w:t>Robert Courts:</w:t>
          </w:r>
        </w:sdtContent>
      </w:sdt>
      <w:r>
        <w:t xml:space="preserve"> </w:t>
      </w:r>
      <w:r w:rsidR="00F613CC">
        <w:t>A</w:t>
      </w:r>
      <w:r>
        <w:t>re you asking about SAF?</w:t>
      </w:r>
    </w:p>
    <w:p w:rsidR="00267689" w:rsidP="00267689">
      <w:pPr>
        <w:pStyle w:val="Question"/>
        <w:numPr>
          <w:ilvl w:val="0"/>
          <w:numId w:val="9"/>
        </w:numPr>
      </w:pPr>
      <w:sdt>
        <w:sdtPr>
          <w:alias w:val="Member"/>
          <w:tag w:val="&lt;Member mnisId='1542' dodsId='35388'&gt;"/>
          <w:id w:val="-1872449648"/>
          <w:placeholder>
            <w:docPart w:val="27987480E989493EA5A67E83D8039491"/>
          </w:placeholder>
          <w:richText/>
        </w:sdtPr>
        <w:sdtContent>
          <w:r w:rsidRPr="000E45E6">
            <w:rPr>
              <w:b/>
            </w:rPr>
            <w:t>Chair:</w:t>
          </w:r>
        </w:sdtContent>
      </w:sdt>
      <w:r>
        <w:t xml:space="preserve"> I am asking about SAF, among the others.</w:t>
      </w:r>
    </w:p>
    <w:p w:rsidR="00267689" w:rsidP="00267689">
      <w:pPr>
        <w:pStyle w:val="Answer"/>
      </w:pPr>
      <w:sdt>
        <w:sdtPr>
          <w:alias w:val="Witness"/>
          <w:id w:val="-1196623425"/>
          <w:placeholder>
            <w:docPart w:val="27987480E989493EA5A67E83D8039491"/>
          </w:placeholder>
          <w:richText/>
        </w:sdtPr>
        <w:sdtContent>
          <w:r w:rsidRPr="00102FD5">
            <w:rPr>
              <w:b/>
              <w:i/>
            </w:rPr>
            <w:t>Robert Courts:</w:t>
          </w:r>
        </w:sdtContent>
      </w:sdt>
      <w:r>
        <w:t xml:space="preserve"> SAF is the £180 million fund that I referred to a few moments ago. I think the best way to understand this is </w:t>
      </w:r>
      <w:r w:rsidR="002F07E9">
        <w:t xml:space="preserve">that </w:t>
      </w:r>
      <w:r>
        <w:t>you have three stages. In the short to medium term</w:t>
      </w:r>
      <w:r w:rsidR="003B17D8">
        <w:t>,</w:t>
      </w:r>
      <w:r>
        <w:t xml:space="preserve"> you have efficiencies and</w:t>
      </w:r>
      <w:r w:rsidR="003B17D8">
        <w:t>,</w:t>
      </w:r>
      <w:r>
        <w:t xml:space="preserve"> as Minister Rowley said</w:t>
      </w:r>
      <w:r w:rsidR="003B17D8">
        <w:t>,</w:t>
      </w:r>
      <w:r>
        <w:t xml:space="preserve"> you are seeing that in the Airbus </w:t>
      </w:r>
      <w:r w:rsidR="002F07E9">
        <w:t>A320n</w:t>
      </w:r>
      <w:r>
        <w:t>eo</w:t>
      </w:r>
      <w:r w:rsidR="002F07E9">
        <w:t xml:space="preserve">, which is </w:t>
      </w:r>
      <w:r>
        <w:t>20%</w:t>
      </w:r>
      <w:r w:rsidR="002F07E9">
        <w:t xml:space="preserve">, </w:t>
      </w:r>
      <w:r>
        <w:t>roughly</w:t>
      </w:r>
      <w:r w:rsidR="002F07E9">
        <w:t xml:space="preserve">, </w:t>
      </w:r>
      <w:r>
        <w:t>more efficient than previous</w:t>
      </w:r>
      <w:r w:rsidR="002F07E9">
        <w:t>ly</w:t>
      </w:r>
      <w:r>
        <w:t>.</w:t>
      </w:r>
    </w:p>
    <w:p w:rsidR="00267689" w:rsidP="00267689">
      <w:pPr>
        <w:pStyle w:val="Question"/>
        <w:numPr>
          <w:ilvl w:val="0"/>
          <w:numId w:val="9"/>
        </w:numPr>
      </w:pPr>
      <w:sdt>
        <w:sdtPr>
          <w:alias w:val="Member"/>
          <w:tag w:val="&lt;Member mnisId='1542' dodsId='35388'&gt;"/>
          <w:id w:val="724260696"/>
          <w:placeholder>
            <w:docPart w:val="27987480E989493EA5A67E83D8039491"/>
          </w:placeholder>
          <w:richText/>
        </w:sdtPr>
        <w:sdtContent>
          <w:r w:rsidRPr="008B2242">
            <w:rPr>
              <w:b/>
            </w:rPr>
            <w:t>Chair:</w:t>
          </w:r>
        </w:sdtContent>
      </w:sdt>
      <w:r>
        <w:t xml:space="preserve"> That is only going half the way</w:t>
      </w:r>
      <w:r w:rsidR="002F07E9">
        <w:t xml:space="preserve">. When </w:t>
      </w:r>
      <w:r>
        <w:t>we talk about net zero</w:t>
      </w:r>
      <w:r w:rsidR="002F07E9">
        <w:t xml:space="preserve">, </w:t>
      </w:r>
      <w:r>
        <w:t>we mean zero.</w:t>
      </w:r>
    </w:p>
    <w:p w:rsidR="00267689" w:rsidP="00267689">
      <w:pPr>
        <w:pStyle w:val="Answer"/>
      </w:pPr>
      <w:sdt>
        <w:sdtPr>
          <w:alias w:val="Witness"/>
          <w:id w:val="-1619126216"/>
          <w:placeholder>
            <w:docPart w:val="27987480E989493EA5A67E83D8039491"/>
          </w:placeholder>
          <w:richText/>
        </w:sdtPr>
        <w:sdtContent>
          <w:r w:rsidRPr="00102FD5">
            <w:rPr>
              <w:b/>
              <w:i/>
            </w:rPr>
            <w:t>Robert Courts:</w:t>
          </w:r>
        </w:sdtContent>
      </w:sdt>
      <w:r>
        <w:t xml:space="preserve"> By no means does it do it. It is just part of the system of efficienc</w:t>
      </w:r>
      <w:r w:rsidR="002F07E9">
        <w:t>ies</w:t>
      </w:r>
      <w:r>
        <w:t xml:space="preserve"> and an example of something that is achievable now. Efficiencies would happen even if we did not do anything, but we are.</w:t>
      </w:r>
    </w:p>
    <w:p w:rsidR="00267689" w:rsidP="00267689">
      <w:pPr>
        <w:pStyle w:val="Answer"/>
      </w:pPr>
      <w:r>
        <w:t>The second part of this is SAF</w:t>
      </w:r>
      <w:r w:rsidR="003B17D8">
        <w:t>.</w:t>
      </w:r>
      <w:r>
        <w:t xml:space="preserve"> </w:t>
      </w:r>
      <w:r w:rsidR="003B17D8">
        <w:t>T</w:t>
      </w:r>
      <w:r>
        <w:t xml:space="preserve">hat is the £180 million fund that I referred to earlier, which is looking to commercialise and to deploy all the different SAF technologies out there. We are consulting on </w:t>
      </w:r>
      <w:r w:rsidR="002F07E9">
        <w:t xml:space="preserve">a </w:t>
      </w:r>
      <w:r>
        <w:t>blending mandate as well, so we continue to blend it</w:t>
      </w:r>
      <w:r w:rsidR="003B17D8">
        <w:t>. T</w:t>
      </w:r>
      <w:r>
        <w:t>hen you start looking at things that are of course the responsibility</w:t>
      </w:r>
      <w:r w:rsidR="002F07E9">
        <w:t xml:space="preserve"> of</w:t>
      </w:r>
      <w:r w:rsidRPr="002F07E9" w:rsidR="002F07E9">
        <w:t xml:space="preserve"> </w:t>
      </w:r>
      <w:r w:rsidR="002F07E9">
        <w:t>BEIS</w:t>
      </w:r>
      <w:r>
        <w:t xml:space="preserve">, </w:t>
      </w:r>
      <w:r w:rsidR="002F07E9">
        <w:t xml:space="preserve">and </w:t>
      </w:r>
      <w:r>
        <w:t xml:space="preserve">you have heard </w:t>
      </w:r>
      <w:r w:rsidR="002F07E9">
        <w:t xml:space="preserve">about </w:t>
      </w:r>
      <w:r>
        <w:t>new hydrogen aircraft in years to come.</w:t>
      </w:r>
    </w:p>
    <w:p w:rsidR="002F07E9" w:rsidP="00267689">
      <w:pPr>
        <w:pStyle w:val="Answer"/>
      </w:pPr>
      <w:sdt>
        <w:sdtPr>
          <w:alias w:val="Witness"/>
          <w:id w:val="-1811539605"/>
          <w:placeholder>
            <w:docPart w:val="27987480E989493EA5A67E83D8039491"/>
          </w:placeholder>
          <w:richText/>
        </w:sdtPr>
        <w:sdtContent>
          <w:r w:rsidRPr="004076D4" w:rsidR="00267689">
            <w:rPr>
              <w:b/>
              <w:i/>
            </w:rPr>
            <w:t>Lee Rowley:</w:t>
          </w:r>
        </w:sdtContent>
      </w:sdt>
      <w:r w:rsidR="00267689">
        <w:t xml:space="preserve"> I am looking for my list of projects. There have been hundreds of projects that have been supported and subsidised or enabled by ATI</w:t>
      </w:r>
      <w:r>
        <w:t xml:space="preserve">. You </w:t>
      </w:r>
      <w:r w:rsidR="00267689">
        <w:t>have some direct attempts at trying to push forward the understanding</w:t>
      </w:r>
      <w:r>
        <w:t xml:space="preserve">. </w:t>
      </w:r>
      <w:r w:rsidR="00267689">
        <w:t>FlyZero was not the creation of an aircraft</w:t>
      </w:r>
      <w:r>
        <w:t xml:space="preserve">; it </w:t>
      </w:r>
      <w:r w:rsidR="00267689">
        <w:t xml:space="preserve">was the bringing together of academics to understand how a hydrogen aircraft could work in principle. </w:t>
      </w:r>
      <w:r>
        <w:t>There were about 80 of them, and t</w:t>
      </w:r>
      <w:r w:rsidR="00267689">
        <w:t>hey took a year or 15 months</w:t>
      </w:r>
      <w:r w:rsidR="003C1DF0">
        <w:t>. T</w:t>
      </w:r>
      <w:r w:rsidR="00267689">
        <w:t>hey published a number of reports that said, “Well, in these three scenarios of a hydrogen aircraft</w:t>
      </w:r>
      <w:r>
        <w:t>—</w:t>
      </w:r>
      <w:r w:rsidR="00267689">
        <w:t>an original one, a mid</w:t>
      </w:r>
      <w:r>
        <w:t>-</w:t>
      </w:r>
      <w:r w:rsidR="00267689">
        <w:t>size one and a larger one</w:t>
      </w:r>
      <w:r>
        <w:t>—</w:t>
      </w:r>
      <w:r w:rsidR="00267689">
        <w:t>this is what you need to think about</w:t>
      </w:r>
      <w:r>
        <w:t>,</w:t>
      </w:r>
      <w:r w:rsidR="00267689">
        <w:t xml:space="preserve"> and these are the kinds of reductions that you need on this in order to offset that</w:t>
      </w:r>
      <w:r>
        <w:t>.</w:t>
      </w:r>
      <w:r w:rsidR="002527B9">
        <w:t>”</w:t>
      </w:r>
      <w:r>
        <w:t xml:space="preserve"> So t</w:t>
      </w:r>
      <w:r w:rsidR="00267689">
        <w:t xml:space="preserve">here is a </w:t>
      </w:r>
      <w:r>
        <w:t xml:space="preserve">whole </w:t>
      </w:r>
      <w:r w:rsidR="00267689">
        <w:t>heap of academic thinking going on at this early stage behind those examples</w:t>
      </w:r>
      <w:r w:rsidR="003C1DF0">
        <w:t xml:space="preserve">. </w:t>
      </w:r>
    </w:p>
    <w:p w:rsidR="00267689" w:rsidP="00267689">
      <w:pPr>
        <w:pStyle w:val="Answer"/>
      </w:pPr>
      <w:r>
        <w:t>T</w:t>
      </w:r>
      <w:r>
        <w:t>hen you have the ATI directly supporting technology. It has been involved, for example, in the Wing of Tomorrow for Airbus, which ensures that we understand how better to extract efficiencies out of wings</w:t>
      </w:r>
      <w:r w:rsidR="003C1DF0">
        <w:t>. Th</w:t>
      </w:r>
      <w:r>
        <w:t>erefore</w:t>
      </w:r>
      <w:r w:rsidR="003C1DF0">
        <w:t>,</w:t>
      </w:r>
      <w:r>
        <w:t xml:space="preserve"> when we have to put those wings on new types of propulsion aircraft</w:t>
      </w:r>
      <w:r w:rsidR="00721D03">
        <w:t>,</w:t>
      </w:r>
      <w:r>
        <w:t xml:space="preserve"> they can be ready to support the entire—</w:t>
      </w:r>
    </w:p>
    <w:p w:rsidR="002E6641" w:rsidP="00267689">
      <w:pPr>
        <w:pStyle w:val="Question"/>
        <w:numPr>
          <w:ilvl w:val="0"/>
          <w:numId w:val="9"/>
        </w:numPr>
      </w:pPr>
      <w:sdt>
        <w:sdtPr>
          <w:alias w:val="Member"/>
          <w:tag w:val="&lt;Member mnisId='1542' dodsId='35388'&gt;"/>
          <w:id w:val="643634372"/>
          <w:placeholder>
            <w:docPart w:val="27987480E989493EA5A67E83D8039491"/>
          </w:placeholder>
          <w:richText/>
        </w:sdtPr>
        <w:sdtContent>
          <w:r w:rsidRPr="008B2242" w:rsidR="00267689">
            <w:rPr>
              <w:b/>
            </w:rPr>
            <w:t>Chair:</w:t>
          </w:r>
        </w:sdtContent>
      </w:sdt>
      <w:r w:rsidR="00267689">
        <w:t xml:space="preserve"> Thank you. That is very helpful. In the previous session there were discussions about the need to promote investment in alternative fuels</w:t>
      </w:r>
      <w:r w:rsidR="00721D03">
        <w:t>,</w:t>
      </w:r>
      <w:r w:rsidR="00267689">
        <w:t xml:space="preserve"> and the mechanism of </w:t>
      </w:r>
      <w:r w:rsidR="00721D03">
        <w:t xml:space="preserve">contracts for difference </w:t>
      </w:r>
      <w:r w:rsidR="00267689">
        <w:t>was raised, particularly to assist in decarbonisation. What plans does the Department for Transport have to bridge the current price difference between fossil fuels and zero</w:t>
      </w:r>
      <w:r w:rsidR="00721D03">
        <w:t>-</w:t>
      </w:r>
      <w:r w:rsidR="00267689">
        <w:t>emission fuels?</w:t>
      </w:r>
    </w:p>
    <w:p w:rsidR="00267689" w:rsidP="00267689">
      <w:pPr>
        <w:pStyle w:val="Answer"/>
      </w:pPr>
      <w:sdt>
        <w:sdtPr>
          <w:alias w:val="Witness"/>
          <w:id w:val="-1867516363"/>
          <w:placeholder>
            <w:docPart w:val="27987480E989493EA5A67E83D8039491"/>
          </w:placeholder>
          <w:richText/>
        </w:sdtPr>
        <w:sdtContent>
          <w:r w:rsidRPr="00A3518E">
            <w:rPr>
              <w:b/>
              <w:i/>
            </w:rPr>
            <w:t>Robert Courts:</w:t>
          </w:r>
        </w:sdtContent>
      </w:sdt>
      <w:r>
        <w:t xml:space="preserve"> You are quite right, Chair, that the high capital cost is one of the issues with SAF. We are considering </w:t>
      </w:r>
      <w:r w:rsidR="00721D03">
        <w:t>contracts for difference</w:t>
      </w:r>
      <w:r>
        <w:t>. It is often used as an example that it worked in the offshore renewables sector, but it is much more complicated with SAF</w:t>
      </w:r>
      <w:r w:rsidR="00721D03">
        <w:t xml:space="preserve">, </w:t>
      </w:r>
      <w:r>
        <w:t xml:space="preserve">for the simple reason </w:t>
      </w:r>
      <w:r w:rsidR="00721D03">
        <w:t xml:space="preserve">that </w:t>
      </w:r>
      <w:r>
        <w:t>there is not just one technology type</w:t>
      </w:r>
      <w:r w:rsidR="00721D03">
        <w:t>—</w:t>
      </w:r>
      <w:r>
        <w:t>one technology type will have a different energy output, for example. It is much more complicated. We are considering it, but what we are looking to do is to build the evidence base</w:t>
      </w:r>
      <w:r w:rsidR="00721D03">
        <w:t>,</w:t>
      </w:r>
      <w:r>
        <w:t xml:space="preserve"> and then we will take forward those discussions in due course.</w:t>
      </w:r>
    </w:p>
    <w:p w:rsidR="002E6641" w:rsidP="00267689">
      <w:pPr>
        <w:pStyle w:val="Answer"/>
      </w:pPr>
      <w:r>
        <w:t xml:space="preserve">I am afraid it </w:t>
      </w:r>
      <w:r w:rsidR="00721D03">
        <w:t xml:space="preserve">is one of those frustrating things. It </w:t>
      </w:r>
      <w:r>
        <w:t>just does take time. It is much more complicated. I hope that I have made clear why that is. For example, one SAF technology might come from crops and another type might come from waste. Another type might come from air capture. They are all at different stages of development</w:t>
      </w:r>
      <w:r w:rsidR="00406380">
        <w:t>. T</w:t>
      </w:r>
      <w:r>
        <w:t xml:space="preserve">hey all have a different energy </w:t>
      </w:r>
      <w:r>
        <w:t>input and output. Therefore</w:t>
      </w:r>
      <w:r w:rsidR="00406380">
        <w:t>,</w:t>
      </w:r>
      <w:r>
        <w:t xml:space="preserve"> how a CfD would work is not straightforward. You could do it on a ship type or an aircraft type, or you could do it on an input basis. There are a number of different ways.</w:t>
      </w:r>
    </w:p>
    <w:p w:rsidR="002E6641" w:rsidP="00267689">
      <w:pPr>
        <w:pStyle w:val="Answer"/>
      </w:pPr>
      <w:r>
        <w:t>This is an industry ask</w:t>
      </w:r>
      <w:r w:rsidR="00721D03">
        <w:t>, and</w:t>
      </w:r>
      <w:r>
        <w:t xml:space="preserve"> I have heard it very clearly</w:t>
      </w:r>
      <w:r w:rsidR="00721D03">
        <w:t xml:space="preserve">. We </w:t>
      </w:r>
      <w:r>
        <w:t>are considering it</w:t>
      </w:r>
      <w:r w:rsidR="00721D03">
        <w:t xml:space="preserve">, but </w:t>
      </w:r>
      <w:r>
        <w:t>I am keen that everyone understands that it is complicated. It is not as simple as applying it in the same way as you could have done for the offshore wind sector.</w:t>
      </w:r>
    </w:p>
    <w:p w:rsidR="00800771" w:rsidP="00721D03">
      <w:pPr>
        <w:pStyle w:val="Answer"/>
      </w:pPr>
      <w:sdt>
        <w:sdtPr>
          <w:alias w:val="Witness"/>
          <w:id w:val="1199282628"/>
          <w:placeholder>
            <w:docPart w:val="27987480E989493EA5A67E83D8039491"/>
          </w:placeholder>
          <w:richText/>
        </w:sdtPr>
        <w:sdtContent>
          <w:r w:rsidRPr="00840160" w:rsidR="00267689">
            <w:rPr>
              <w:b/>
              <w:i/>
            </w:rPr>
            <w:t>Lee Rowley:</w:t>
          </w:r>
        </w:sdtContent>
      </w:sdt>
      <w:r w:rsidR="00267689">
        <w:t xml:space="preserve"> If the Chair </w:t>
      </w:r>
      <w:r w:rsidR="00721D03">
        <w:t xml:space="preserve">will </w:t>
      </w:r>
      <w:r w:rsidR="00267689">
        <w:t>indulge me just for 30 seconds</w:t>
      </w:r>
      <w:r w:rsidR="00721D03">
        <w:t>,</w:t>
      </w:r>
      <w:r w:rsidR="00267689">
        <w:t xml:space="preserve"> I think the reason we keep going back to this early</w:t>
      </w:r>
      <w:r w:rsidR="00721D03">
        <w:t>-</w:t>
      </w:r>
      <w:r w:rsidR="00267689">
        <w:t xml:space="preserve">stage point is, first, </w:t>
      </w:r>
      <w:r w:rsidR="00721D03">
        <w:t xml:space="preserve">that—well, this </w:t>
      </w:r>
      <w:r w:rsidR="00267689">
        <w:t>is the early stage</w:t>
      </w:r>
      <w:r w:rsidR="00721D03">
        <w:t>. But</w:t>
      </w:r>
      <w:r>
        <w:t>,</w:t>
      </w:r>
      <w:r w:rsidR="00267689">
        <w:t xml:space="preserve"> secondly</w:t>
      </w:r>
      <w:r>
        <w:t>,</w:t>
      </w:r>
      <w:r w:rsidR="00267689">
        <w:t xml:space="preserve"> it is a recognition of the fact that we have a lot to do</w:t>
      </w:r>
      <w:r w:rsidR="00721D03">
        <w:t>, and we would accept that we have a lot to do</w:t>
      </w:r>
      <w:r w:rsidR="00267689">
        <w:t>. If you go back five years ago</w:t>
      </w:r>
      <w:r w:rsidR="00721D03">
        <w:t xml:space="preserve">, </w:t>
      </w:r>
      <w:r w:rsidR="00267689">
        <w:t>when I was elected</w:t>
      </w:r>
      <w:r>
        <w:t>,</w:t>
      </w:r>
      <w:r w:rsidR="00267689">
        <w:t xml:space="preserve"> if I had sat in this room listening to people being asked the same questions</w:t>
      </w:r>
      <w:r w:rsidR="00721D03">
        <w:t>,</w:t>
      </w:r>
      <w:r w:rsidR="00267689">
        <w:t xml:space="preserve"> I do not think there would have been clear pathways. To Caroline’s point a few moments ago</w:t>
      </w:r>
      <w:r w:rsidR="00721D03">
        <w:t>,</w:t>
      </w:r>
      <w:r w:rsidR="00267689">
        <w:t xml:space="preserve"> that is where you start getting to an unacceptable level of risk, where you have an objective but no clear pathways.</w:t>
      </w:r>
    </w:p>
    <w:p w:rsidR="00267689" w:rsidP="00267689">
      <w:pPr>
        <w:pStyle w:val="Answer"/>
      </w:pPr>
      <w:r>
        <w:t>What I can see even in the seven or eight months that I have been a Minister is that the pathways are becoming clearer</w:t>
      </w:r>
      <w:r w:rsidR="00721D03">
        <w:t xml:space="preserve">, </w:t>
      </w:r>
      <w:r>
        <w:t>and hopefully the earlier evidence session demonstrated some of that. There has clearly been a lot of progress</w:t>
      </w:r>
      <w:r w:rsidR="00721D03">
        <w:t xml:space="preserve">, </w:t>
      </w:r>
      <w:r>
        <w:t xml:space="preserve">but what is also necessary is a recognition that there is a lot </w:t>
      </w:r>
      <w:r w:rsidR="00721D03">
        <w:t xml:space="preserve">further </w:t>
      </w:r>
      <w:r>
        <w:t>to go</w:t>
      </w:r>
      <w:r w:rsidR="00721D03">
        <w:t xml:space="preserve">. But </w:t>
      </w:r>
      <w:r>
        <w:t>the direction of travel is positive.</w:t>
      </w:r>
    </w:p>
    <w:p w:rsidR="00721D03" w:rsidP="00267689">
      <w:pPr>
        <w:pStyle w:val="Answer"/>
      </w:pPr>
      <w:sdt>
        <w:sdtPr>
          <w:alias w:val="Witness"/>
          <w:id w:val="-1547282972"/>
          <w:placeholder>
            <w:docPart w:val="27987480E989493EA5A67E83D8039491"/>
          </w:placeholder>
          <w:richText/>
        </w:sdtPr>
        <w:sdtContent>
          <w:r w:rsidRPr="00A3518E" w:rsidR="00267689">
            <w:rPr>
              <w:b/>
              <w:i/>
            </w:rPr>
            <w:t>Robert Courts:</w:t>
          </w:r>
        </w:sdtContent>
      </w:sdt>
      <w:r w:rsidR="00267689">
        <w:t xml:space="preserve"> For example, </w:t>
      </w:r>
      <w:r>
        <w:t xml:space="preserve">I made the </w:t>
      </w:r>
      <w:r w:rsidR="00267689">
        <w:t>point that we are</w:t>
      </w:r>
      <w:r>
        <w:t xml:space="preserve">, I think, </w:t>
      </w:r>
      <w:r w:rsidR="00267689">
        <w:t>the only country to have a clea</w:t>
      </w:r>
      <w:r>
        <w:t>n</w:t>
      </w:r>
      <w:r w:rsidR="00267689">
        <w:t xml:space="preserve"> maritime plan</w:t>
      </w:r>
      <w:r>
        <w:t xml:space="preserve">, </w:t>
      </w:r>
      <w:r w:rsidR="00267689">
        <w:t xml:space="preserve">and one that is refreshing. </w:t>
      </w:r>
      <w:r>
        <w:t>It</w:t>
      </w:r>
      <w:r w:rsidR="00267689">
        <w:t xml:space="preserve"> is significant that we are the only country that has a plan. It has been around for years</w:t>
      </w:r>
      <w:r>
        <w:t>,</w:t>
      </w:r>
      <w:r w:rsidR="00267689">
        <w:t xml:space="preserve"> and we are refreshing it to come up with a second iteration. </w:t>
      </w:r>
    </w:p>
    <w:p w:rsidR="00267689" w:rsidP="00267689">
      <w:pPr>
        <w:pStyle w:val="Answer"/>
      </w:pPr>
      <w:r>
        <w:t>Look at the Jet Zero Council, for example. Again, I do</w:t>
      </w:r>
      <w:r w:rsidR="00800771">
        <w:t>n’</w:t>
      </w:r>
      <w:r>
        <w:t>t think any country has done this in quite the same way, where it has brought together Government, different Departments</w:t>
      </w:r>
      <w:r w:rsidR="00721D03">
        <w:t xml:space="preserve"> and </w:t>
      </w:r>
      <w:r>
        <w:t xml:space="preserve">different aspects and has working groups working on delivering SAF. They have met many times and are </w:t>
      </w:r>
      <w:r w:rsidR="00721D03">
        <w:t xml:space="preserve">really </w:t>
      </w:r>
      <w:r>
        <w:t xml:space="preserve">driving these things forward. The fact that we are even able to talk about a lot of these things today is in large part because we have made the progress that Minister Rowley refers to. This is not </w:t>
      </w:r>
      <w:r w:rsidR="00721D03">
        <w:t xml:space="preserve">all </w:t>
      </w:r>
      <w:r>
        <w:t>pie</w:t>
      </w:r>
      <w:r w:rsidR="00721D03">
        <w:t>-</w:t>
      </w:r>
      <w:r>
        <w:t>in</w:t>
      </w:r>
      <w:r w:rsidR="00721D03">
        <w:t>-</w:t>
      </w:r>
      <w:r>
        <w:t>the</w:t>
      </w:r>
      <w:r w:rsidR="00721D03">
        <w:t>-</w:t>
      </w:r>
      <w:r>
        <w:t>sky aspirational stuff</w:t>
      </w:r>
      <w:r w:rsidR="00721D03">
        <w:t>; i</w:t>
      </w:r>
      <w:r>
        <w:t>n many cases we can show the emerging outlines of how the delivery will work.</w:t>
      </w:r>
    </w:p>
    <w:p w:rsidR="001E0F92" w:rsidP="001E0F92">
      <w:pPr>
        <w:pStyle w:val="Question"/>
        <w:numPr>
          <w:ilvl w:val="0"/>
          <w:numId w:val="9"/>
        </w:numPr>
      </w:pPr>
      <w:sdt>
        <w:sdtPr>
          <w:alias w:val="Member"/>
          <w:tag w:val="&lt;Member mnisId='1542' dodsId='35388'&gt;"/>
          <w:id w:val="-1982534517"/>
          <w:placeholder>
            <w:docPart w:val="27987480E989493EA5A67E83D8039491"/>
          </w:placeholder>
          <w:richText/>
        </w:sdtPr>
        <w:sdtContent>
          <w:r w:rsidRPr="007D7DF5" w:rsidR="00267689">
            <w:rPr>
              <w:b/>
            </w:rPr>
            <w:t>Chair:</w:t>
          </w:r>
        </w:sdtContent>
      </w:sdt>
      <w:r w:rsidR="00267689">
        <w:t xml:space="preserve"> Moving on from efficiencies of fuel supplies to different types of fuel, </w:t>
      </w:r>
      <w:r w:rsidR="00721D03">
        <w:t xml:space="preserve">and </w:t>
      </w:r>
      <w:r w:rsidR="00267689">
        <w:t>hydrogen in particular</w:t>
      </w:r>
      <w:r w:rsidR="00601024">
        <w:t>—</w:t>
      </w:r>
      <w:r w:rsidR="00267689">
        <w:t>that has certainly taken some of our attention</w:t>
      </w:r>
      <w:r w:rsidR="00601024">
        <w:t>—</w:t>
      </w:r>
      <w:r w:rsidR="00267689">
        <w:t>the estimates are that aviation could use up to 20% of the total hydrogen available on an international scale. What are the Government doing to enable and increase the development of green hydrogen</w:t>
      </w:r>
      <w:r>
        <w:t xml:space="preserve"> so that there is a supply chain that can deliver and support the industry?</w:t>
      </w:r>
    </w:p>
    <w:p w:rsidR="002E6641" w:rsidP="001E0F92">
      <w:pPr>
        <w:pStyle w:val="Answer"/>
      </w:pPr>
      <w:sdt>
        <w:sdtPr>
          <w:alias w:val="Witness"/>
          <w:id w:val="51435690"/>
          <w:placeholder>
            <w:docPart w:val="AE92F6B0DB014051B70D6CA90967AA5C"/>
          </w:placeholder>
          <w:richText/>
        </w:sdtPr>
        <w:sdtContent>
          <w:r w:rsidRPr="0074356C" w:rsidR="001E0F92">
            <w:rPr>
              <w:b/>
              <w:i/>
            </w:rPr>
            <w:t>Lee Rowley:</w:t>
          </w:r>
        </w:sdtContent>
      </w:sdt>
      <w:r w:rsidR="001E0F92">
        <w:t xml:space="preserve"> This </w:t>
      </w:r>
      <w:r w:rsidR="00721D03">
        <w:t xml:space="preserve">would </w:t>
      </w:r>
      <w:r w:rsidR="001E0F92">
        <w:t>come under the hydrogen strategy</w:t>
      </w:r>
      <w:r w:rsidR="00CF7CBE">
        <w:t xml:space="preserve"> that</w:t>
      </w:r>
      <w:r w:rsidR="001E0F92">
        <w:t xml:space="preserve"> we published last August, I think it was</w:t>
      </w:r>
      <w:r w:rsidR="00721D03">
        <w:t>. I</w:t>
      </w:r>
      <w:r w:rsidR="001E0F92">
        <w:t xml:space="preserve">nitially last August we committed to 5 </w:t>
      </w:r>
      <w:r w:rsidR="00721D03">
        <w:t xml:space="preserve">GW </w:t>
      </w:r>
      <w:r w:rsidR="001E0F92">
        <w:t xml:space="preserve">of hydrogen by late in the decade. That has now been increased in </w:t>
      </w:r>
      <w:r w:rsidR="001E0F92">
        <w:t>the energy security supply</w:t>
      </w:r>
      <w:r w:rsidR="00CF7CBE">
        <w:t>. H</w:t>
      </w:r>
      <w:r w:rsidR="001E0F92">
        <w:t>ydrogen has been around for a long time</w:t>
      </w:r>
      <w:r w:rsidR="00721D03">
        <w:t xml:space="preserve">, </w:t>
      </w:r>
      <w:r w:rsidR="001E0F92">
        <w:t>as you all know. We are now trying to industrialise it to make sure it is there and available for all of its different uses, of which aviation may be one. I think the hydrogen strategy itself will provide the overall framework for this</w:t>
      </w:r>
      <w:r w:rsidR="00721D03">
        <w:t xml:space="preserve">, </w:t>
      </w:r>
      <w:r w:rsidR="001E0F92">
        <w:t>and then there is a series of more detailed pieces of work going on</w:t>
      </w:r>
      <w:r w:rsidR="00721D03">
        <w:t xml:space="preserve">, with one </w:t>
      </w:r>
      <w:r w:rsidR="001E0F92">
        <w:t>in Teesside</w:t>
      </w:r>
      <w:r w:rsidR="00721D03">
        <w:t xml:space="preserve">, </w:t>
      </w:r>
      <w:r w:rsidR="001E0F92">
        <w:t>about how you make transportation and hydrogen work together.</w:t>
      </w:r>
    </w:p>
    <w:p w:rsidR="001E0F92" w:rsidP="001E0F92">
      <w:pPr>
        <w:pStyle w:val="Answer"/>
      </w:pPr>
      <w:r>
        <w:t xml:space="preserve">Again, </w:t>
      </w:r>
      <w:r w:rsidR="00721D03">
        <w:t xml:space="preserve">this is </w:t>
      </w:r>
      <w:r>
        <w:t>early</w:t>
      </w:r>
      <w:r w:rsidR="00721D03">
        <w:t>-</w:t>
      </w:r>
      <w:r>
        <w:t xml:space="preserve">stage—eight months after </w:t>
      </w:r>
      <w:r w:rsidR="00721D03">
        <w:t xml:space="preserve">the </w:t>
      </w:r>
      <w:r>
        <w:t>strategy has been published</w:t>
      </w:r>
      <w:r w:rsidR="00721D03">
        <w:t xml:space="preserve">, </w:t>
      </w:r>
      <w:r>
        <w:t>it is probably necessarily early</w:t>
      </w:r>
      <w:r w:rsidR="00721D03">
        <w:t>-</w:t>
      </w:r>
      <w:r>
        <w:t>stage—</w:t>
      </w:r>
      <w:r w:rsidR="00CF7CBE">
        <w:t>but</w:t>
      </w:r>
      <w:r>
        <w:t xml:space="preserve"> </w:t>
      </w:r>
      <w:r w:rsidR="00721D03">
        <w:t xml:space="preserve">there is </w:t>
      </w:r>
      <w:r>
        <w:t>a lot of movement underneath to try to understand how it works, particularly on the transportation side.</w:t>
      </w:r>
      <w:r w:rsidR="002E6641">
        <w:t xml:space="preserve"> </w:t>
      </w:r>
      <w:r>
        <w:t>Paul, is there anything on that you would like to add?</w:t>
      </w:r>
    </w:p>
    <w:p w:rsidR="001E0F92" w:rsidP="001E0F92">
      <w:pPr>
        <w:pStyle w:val="Answer"/>
      </w:pPr>
      <w:sdt>
        <w:sdtPr>
          <w:alias w:val="Witness"/>
          <w:id w:val="-963265647"/>
          <w:placeholder>
            <w:docPart w:val="AE92F6B0DB014051B70D6CA90967AA5C"/>
          </w:placeholder>
          <w:richText/>
        </w:sdtPr>
        <w:sdtContent>
          <w:r w:rsidRPr="00BF079D">
            <w:rPr>
              <w:b/>
              <w:i/>
            </w:rPr>
            <w:t>Paul Griffiths:</w:t>
          </w:r>
        </w:sdtContent>
      </w:sdt>
      <w:r>
        <w:t xml:space="preserve"> I think you have covered it.</w:t>
      </w:r>
    </w:p>
    <w:p w:rsidR="001E0F92" w:rsidP="001E0F92">
      <w:pPr>
        <w:pStyle w:val="Question"/>
        <w:numPr>
          <w:ilvl w:val="0"/>
          <w:numId w:val="9"/>
        </w:numPr>
      </w:pPr>
      <w:sdt>
        <w:sdtPr>
          <w:alias w:val="Member"/>
          <w:tag w:val="&lt;Member mnisId='4006' dodsId='42618'&gt;"/>
          <w:id w:val="-990021895"/>
          <w:placeholder>
            <w:docPart w:val="AE92F6B0DB014051B70D6CA90967AA5C"/>
          </w:placeholder>
          <w:richText/>
        </w:sdtPr>
        <w:sdtContent>
          <w:r w:rsidRPr="00223188">
            <w:rPr>
              <w:b/>
            </w:rPr>
            <w:t>Chair:</w:t>
          </w:r>
        </w:sdtContent>
      </w:sdt>
      <w:r>
        <w:t xml:space="preserve"> That certainly covers aviation</w:t>
      </w:r>
      <w:r w:rsidR="00721D03">
        <w:t xml:space="preserve">, </w:t>
      </w:r>
      <w:r>
        <w:t xml:space="preserve">but in terms of shipping, Minister Courts, how do you see </w:t>
      </w:r>
      <w:r w:rsidR="00721D03">
        <w:t xml:space="preserve">nuclear-powered shipping </w:t>
      </w:r>
      <w:r>
        <w:t>contributing to net zero?</w:t>
      </w:r>
    </w:p>
    <w:p w:rsidR="001E0F92" w:rsidP="001E0F92">
      <w:pPr>
        <w:pStyle w:val="Answer"/>
      </w:pPr>
      <w:sdt>
        <w:sdtPr>
          <w:alias w:val="Witness"/>
          <w:id w:val="1222172448"/>
          <w:placeholder>
            <w:docPart w:val="AE92F6B0DB014051B70D6CA90967AA5C"/>
          </w:placeholder>
          <w:richText/>
        </w:sdtPr>
        <w:sdtContent>
          <w:r w:rsidRPr="00223188">
            <w:rPr>
              <w:b/>
              <w:i/>
            </w:rPr>
            <w:t>Robert Courts:</w:t>
          </w:r>
        </w:sdtContent>
      </w:sdt>
      <w:r>
        <w:t xml:space="preserve"> The important point to make both with aviation and maritime is </w:t>
      </w:r>
      <w:r w:rsidR="00721D03">
        <w:t xml:space="preserve">that </w:t>
      </w:r>
      <w:r>
        <w:t>we are—I alluded to this point earlier—technology</w:t>
      </w:r>
      <w:r w:rsidR="00721D03">
        <w:t>-</w:t>
      </w:r>
      <w:r>
        <w:t>agnostic. I do</w:t>
      </w:r>
      <w:r w:rsidR="00CD6B91">
        <w:t>n’</w:t>
      </w:r>
      <w:r>
        <w:t>t want us to be picking a sector ourselves or picking a solution</w:t>
      </w:r>
      <w:r w:rsidR="00CD6B91">
        <w:t>.</w:t>
      </w:r>
      <w:r>
        <w:t xml:space="preserve"> I do</w:t>
      </w:r>
      <w:r w:rsidR="00CD6B91">
        <w:t>n’</w:t>
      </w:r>
      <w:r>
        <w:t>t think it is right for Government to do that</w:t>
      </w:r>
      <w:r w:rsidR="00721D03">
        <w:t xml:space="preserve">, </w:t>
      </w:r>
      <w:r>
        <w:t xml:space="preserve">certainly at this stage. That is what all the demonstration competitions </w:t>
      </w:r>
      <w:r w:rsidR="00721D03">
        <w:t xml:space="preserve">that </w:t>
      </w:r>
      <w:r>
        <w:t xml:space="preserve">we are doing </w:t>
      </w:r>
      <w:r w:rsidR="00721D03">
        <w:t xml:space="preserve">are </w:t>
      </w:r>
      <w:r>
        <w:t>intended to do</w:t>
      </w:r>
      <w:r w:rsidR="00721D03">
        <w:t>—</w:t>
      </w:r>
      <w:r>
        <w:t>look at these different options</w:t>
      </w:r>
      <w:r w:rsidR="00721D03">
        <w:t>. N</w:t>
      </w:r>
      <w:r>
        <w:t>uclear is one of them</w:t>
      </w:r>
      <w:r w:rsidR="00721D03">
        <w:t xml:space="preserve">, but </w:t>
      </w:r>
      <w:r>
        <w:t>I do</w:t>
      </w:r>
      <w:r w:rsidR="00CD6B91">
        <w:t>n’</w:t>
      </w:r>
      <w:r>
        <w:t>t think it is right for Government to be playing it</w:t>
      </w:r>
      <w:r w:rsidR="00721D03">
        <w:t>—i</w:t>
      </w:r>
      <w:r>
        <w:t>t is right for industry to come up with the solutions that will work for them.</w:t>
      </w:r>
    </w:p>
    <w:p w:rsidR="001E0F92" w:rsidP="001E0F92">
      <w:pPr>
        <w:pStyle w:val="Question"/>
        <w:numPr>
          <w:ilvl w:val="0"/>
          <w:numId w:val="9"/>
        </w:numPr>
      </w:pPr>
      <w:sdt>
        <w:sdtPr>
          <w:alias w:val="Member"/>
          <w:tag w:val="&lt;Member mnisId='4739' dodsId=''&gt;"/>
          <w:id w:val="-944535552"/>
          <w:placeholder>
            <w:docPart w:val="AE92F6B0DB014051B70D6CA90967AA5C"/>
          </w:placeholder>
          <w:richText/>
        </w:sdtPr>
        <w:sdtContent>
          <w:r w:rsidRPr="009F4269">
            <w:rPr>
              <w:b/>
            </w:rPr>
            <w:t>Jerome Mayhew:</w:t>
          </w:r>
        </w:sdtContent>
      </w:sdt>
      <w:r>
        <w:t xml:space="preserve"> Just before I come on to my main set of questions, I have one for Mr Courts. Just </w:t>
      </w:r>
      <w:r w:rsidR="00721D03">
        <w:t xml:space="preserve">for </w:t>
      </w:r>
      <w:r>
        <w:t>clarity</w:t>
      </w:r>
      <w:r w:rsidR="00721D03">
        <w:t>, y</w:t>
      </w:r>
      <w:r>
        <w:t>ou have mentioned two, if not three, times being able to plug in onshore to maintain shipping while it is in port</w:t>
      </w:r>
      <w:r w:rsidR="00721D03">
        <w:t xml:space="preserve">, </w:t>
      </w:r>
      <w:r>
        <w:t>but also to recharge particularly smaller</w:t>
      </w:r>
      <w:r w:rsidR="00721D03">
        <w:t xml:space="preserve"> </w:t>
      </w:r>
      <w:r>
        <w:t>workboats. There was an undertaking by the Government to consult on the appropriate steps to support and, if needed, mandate the uptake of shore power in the UK</w:t>
      </w:r>
      <w:r w:rsidR="00721D03">
        <w:t xml:space="preserve">. What </w:t>
      </w:r>
      <w:r>
        <w:t>happened to that? Did that consultation ever take place?</w:t>
      </w:r>
    </w:p>
    <w:p w:rsidR="001E0F92" w:rsidP="001E0F92">
      <w:pPr>
        <w:pStyle w:val="Answer"/>
      </w:pPr>
      <w:sdt>
        <w:sdtPr>
          <w:alias w:val="Witness"/>
          <w:id w:val="-434522554"/>
          <w:placeholder>
            <w:docPart w:val="AE92F6B0DB014051B70D6CA90967AA5C"/>
          </w:placeholder>
          <w:richText/>
        </w:sdtPr>
        <w:sdtContent>
          <w:r w:rsidRPr="009F4269">
            <w:rPr>
              <w:b/>
              <w:i/>
            </w:rPr>
            <w:t>Robert Courts:</w:t>
          </w:r>
        </w:sdtContent>
      </w:sdt>
      <w:r>
        <w:t xml:space="preserve"> Yes, we have just been consulting on it</w:t>
      </w:r>
      <w:r w:rsidR="00721D03">
        <w:t>—that is t</w:t>
      </w:r>
      <w:r>
        <w:t>he power consultation that I referred to.</w:t>
      </w:r>
    </w:p>
    <w:p w:rsidR="002E6641" w:rsidP="001E0F92">
      <w:pPr>
        <w:pStyle w:val="Question"/>
        <w:numPr>
          <w:ilvl w:val="0"/>
          <w:numId w:val="9"/>
        </w:numPr>
      </w:pPr>
      <w:sdt>
        <w:sdtPr>
          <w:alias w:val="Member"/>
          <w:tag w:val="&lt;Member mnisId='4739' dodsId=''&gt;"/>
          <w:id w:val="2004389275"/>
          <w:placeholder>
            <w:docPart w:val="AE92F6B0DB014051B70D6CA90967AA5C"/>
          </w:placeholder>
          <w:richText/>
        </w:sdtPr>
        <w:sdtContent>
          <w:r w:rsidRPr="009F4269" w:rsidR="001E0F92">
            <w:rPr>
              <w:b/>
            </w:rPr>
            <w:t>Jerome Mayhew:</w:t>
          </w:r>
        </w:sdtContent>
      </w:sdt>
      <w:r w:rsidR="001E0F92">
        <w:t xml:space="preserve"> </w:t>
      </w:r>
      <w:r w:rsidR="00721D03">
        <w:t xml:space="preserve">This is not a trick question. </w:t>
      </w:r>
      <w:r w:rsidR="001E0F92">
        <w:t xml:space="preserve">I </w:t>
      </w:r>
      <w:r w:rsidR="00721D03">
        <w:t xml:space="preserve">just </w:t>
      </w:r>
      <w:r w:rsidR="001E0F92">
        <w:t>want to know about shore power</w:t>
      </w:r>
      <w:r w:rsidR="00721D03">
        <w:t xml:space="preserve">. That consultation </w:t>
      </w:r>
      <w:r w:rsidR="001E0F92">
        <w:t>was going to be launched before 2021</w:t>
      </w:r>
      <w:r w:rsidR="00721D03">
        <w:t xml:space="preserve">, </w:t>
      </w:r>
      <w:r w:rsidR="001E0F92">
        <w:t>and my notes</w:t>
      </w:r>
      <w:r w:rsidR="00721D03">
        <w:t xml:space="preserve"> </w:t>
      </w:r>
      <w:r w:rsidR="001E0F92">
        <w:t>suggest it has not been published yet.</w:t>
      </w:r>
    </w:p>
    <w:p w:rsidR="001E0F92" w:rsidP="001E0F92">
      <w:pPr>
        <w:pStyle w:val="Answer"/>
      </w:pPr>
      <w:sdt>
        <w:sdtPr>
          <w:alias w:val="Witness"/>
          <w:id w:val="1930929451"/>
          <w:placeholder>
            <w:docPart w:val="AE92F6B0DB014051B70D6CA90967AA5C"/>
          </w:placeholder>
          <w:richText/>
        </w:sdtPr>
        <w:sdtContent>
          <w:r w:rsidRPr="009F4269">
            <w:rPr>
              <w:b/>
              <w:i/>
            </w:rPr>
            <w:t>Robert Courts:</w:t>
          </w:r>
        </w:sdtContent>
      </w:sdt>
      <w:r>
        <w:t xml:space="preserve"> The call for evidence has just closed so we are considering responses. It is happening.</w:t>
      </w:r>
    </w:p>
    <w:p w:rsidR="001E0F92" w:rsidP="001E0F92">
      <w:pPr>
        <w:pStyle w:val="Question"/>
        <w:numPr>
          <w:ilvl w:val="0"/>
          <w:numId w:val="9"/>
        </w:numPr>
      </w:pPr>
      <w:sdt>
        <w:sdtPr>
          <w:alias w:val="Member"/>
          <w:tag w:val="&lt;Member mnisId='4739' dodsId=''&gt;"/>
          <w:id w:val="2032137695"/>
          <w:placeholder>
            <w:docPart w:val="AE92F6B0DB014051B70D6CA90967AA5C"/>
          </w:placeholder>
          <w:richText/>
        </w:sdtPr>
        <w:sdtContent>
          <w:r w:rsidRPr="009F4269">
            <w:rPr>
              <w:b/>
            </w:rPr>
            <w:t>Jerome Mayhew:</w:t>
          </w:r>
        </w:sdtContent>
      </w:sdt>
      <w:r>
        <w:t xml:space="preserve"> Would you anticipate the outcome of that being published in the next six months, if I could tie you down to a date?</w:t>
      </w:r>
    </w:p>
    <w:p w:rsidR="002E6641" w:rsidP="001E0F92">
      <w:pPr>
        <w:pStyle w:val="Answer"/>
      </w:pPr>
      <w:sdt>
        <w:sdtPr>
          <w:alias w:val="Witness"/>
          <w:id w:val="160903579"/>
          <w:placeholder>
            <w:docPart w:val="AE92F6B0DB014051B70D6CA90967AA5C"/>
          </w:placeholder>
          <w:richText/>
        </w:sdtPr>
        <w:sdtContent>
          <w:r w:rsidRPr="009F4269" w:rsidR="001E0F92">
            <w:rPr>
              <w:b/>
              <w:i/>
            </w:rPr>
            <w:t>Robert Courts:</w:t>
          </w:r>
        </w:sdtContent>
      </w:sdt>
      <w:r w:rsidR="001E0F92">
        <w:t xml:space="preserve"> I do</w:t>
      </w:r>
      <w:r w:rsidR="00AE1E49">
        <w:t>n’</w:t>
      </w:r>
      <w:r w:rsidR="001E0F92">
        <w:t xml:space="preserve">t want to speculate and give a date that later turns out </w:t>
      </w:r>
      <w:r w:rsidR="00721D03">
        <w:t>to be</w:t>
      </w:r>
      <w:r w:rsidR="001E0F92">
        <w:t xml:space="preserve"> wrong</w:t>
      </w:r>
      <w:r w:rsidR="00721D03">
        <w:t xml:space="preserve">, </w:t>
      </w:r>
      <w:r w:rsidR="001E0F92">
        <w:t xml:space="preserve">because we have to go </w:t>
      </w:r>
      <w:r w:rsidR="00AE1E49">
        <w:t xml:space="preserve">through </w:t>
      </w:r>
      <w:r w:rsidR="001E0F92">
        <w:t>all those responses</w:t>
      </w:r>
      <w:r w:rsidR="00721D03">
        <w:t xml:space="preserve">, </w:t>
      </w:r>
      <w:r w:rsidR="001E0F92">
        <w:t xml:space="preserve">and something </w:t>
      </w:r>
      <w:r w:rsidR="00721D03">
        <w:t xml:space="preserve">may be </w:t>
      </w:r>
      <w:r w:rsidR="001E0F92">
        <w:t xml:space="preserve">produced by the responses </w:t>
      </w:r>
      <w:r w:rsidR="00721D03">
        <w:t xml:space="preserve">that </w:t>
      </w:r>
      <w:r w:rsidR="001E0F92">
        <w:t xml:space="preserve">we have to look at. </w:t>
      </w:r>
      <w:r w:rsidR="001E0F92">
        <w:t>What I can say is that I will do it as soon as possible. The Department is very keen to make progress.</w:t>
      </w:r>
    </w:p>
    <w:p w:rsidR="001E0F92" w:rsidP="001E0F92">
      <w:pPr>
        <w:pStyle w:val="Question"/>
        <w:numPr>
          <w:ilvl w:val="0"/>
          <w:numId w:val="9"/>
        </w:numPr>
      </w:pPr>
      <w:sdt>
        <w:sdtPr>
          <w:alias w:val="Member"/>
          <w:tag w:val="&lt;Member mnisId='4739' dodsId=''&gt;"/>
          <w:id w:val="2012949781"/>
          <w:placeholder>
            <w:docPart w:val="AE92F6B0DB014051B70D6CA90967AA5C"/>
          </w:placeholder>
          <w:richText/>
        </w:sdtPr>
        <w:sdtContent>
          <w:r w:rsidRPr="00DC1400">
            <w:rPr>
              <w:b/>
            </w:rPr>
            <w:t>Jerome Mayhew:</w:t>
          </w:r>
        </w:sdtContent>
      </w:sdt>
      <w:r>
        <w:t xml:space="preserve"> Is that like saying “in due course”?</w:t>
      </w:r>
    </w:p>
    <w:p w:rsidR="001E0F92" w:rsidP="001E0F92">
      <w:pPr>
        <w:pStyle w:val="Answer"/>
      </w:pPr>
      <w:sdt>
        <w:sdtPr>
          <w:alias w:val="Witness"/>
          <w:id w:val="1132991658"/>
          <w:placeholder>
            <w:docPart w:val="AE92F6B0DB014051B70D6CA90967AA5C"/>
          </w:placeholder>
          <w:richText/>
        </w:sdtPr>
        <w:sdtContent>
          <w:r w:rsidRPr="00DC1400">
            <w:rPr>
              <w:b/>
              <w:i/>
            </w:rPr>
            <w:t>Robert Courts:</w:t>
          </w:r>
        </w:sdtContent>
      </w:sdt>
      <w:r>
        <w:t xml:space="preserve"> Now we are into some interesting, almost legalistic semantics.</w:t>
      </w:r>
    </w:p>
    <w:p w:rsidR="001E0F92" w:rsidP="001E0F92">
      <w:pPr>
        <w:pStyle w:val="Question"/>
        <w:numPr>
          <w:ilvl w:val="0"/>
          <w:numId w:val="9"/>
        </w:numPr>
      </w:pPr>
      <w:sdt>
        <w:sdtPr>
          <w:alias w:val="Member"/>
          <w:tag w:val="&lt;Member mnisId='4739' dodsId=''&gt;"/>
          <w:id w:val="-411856161"/>
          <w:placeholder>
            <w:docPart w:val="AE92F6B0DB014051B70D6CA90967AA5C"/>
          </w:placeholder>
          <w:richText/>
        </w:sdtPr>
        <w:sdtContent>
          <w:r w:rsidRPr="00122E81">
            <w:rPr>
              <w:b/>
            </w:rPr>
            <w:t>Jerome Mayhew:</w:t>
          </w:r>
        </w:sdtContent>
      </w:sdt>
      <w:r>
        <w:t xml:space="preserve"> I tried and failed. Getting on to the next batch of questions</w:t>
      </w:r>
      <w:r w:rsidR="00721D03">
        <w:t xml:space="preserve">, we </w:t>
      </w:r>
      <w:r>
        <w:t>have the inclusion of domestic shipping within the UK—</w:t>
      </w:r>
    </w:p>
    <w:p w:rsidR="001E0F92" w:rsidP="001E0F92">
      <w:pPr>
        <w:pStyle w:val="Answer"/>
      </w:pPr>
      <w:sdt>
        <w:sdtPr>
          <w:alias w:val="Witness"/>
          <w:id w:val="1891918797"/>
          <w:placeholder>
            <w:docPart w:val="AE92F6B0DB014051B70D6CA90967AA5C"/>
          </w:placeholder>
          <w:richText/>
        </w:sdtPr>
        <w:sdtContent>
          <w:r w:rsidRPr="00122E81">
            <w:rPr>
              <w:b/>
              <w:i/>
            </w:rPr>
            <w:t>Robert Courts:</w:t>
          </w:r>
        </w:sdtContent>
      </w:sdt>
      <w:r>
        <w:t xml:space="preserve"> Sorry to interrupt you, </w:t>
      </w:r>
      <w:r w:rsidR="00721D03">
        <w:t xml:space="preserve">but there is </w:t>
      </w:r>
      <w:r>
        <w:t>just one point I think I should make</w:t>
      </w:r>
      <w:r w:rsidR="00721D03">
        <w:t>.</w:t>
      </w:r>
      <w:r>
        <w:t xml:space="preserve"> I would expect it to be </w:t>
      </w:r>
      <w:r w:rsidR="008B1EE0">
        <w:t xml:space="preserve">in </w:t>
      </w:r>
      <w:r>
        <w:t>time for the clean maritime plan refresh, which is next year</w:t>
      </w:r>
      <w:r w:rsidR="00721D03">
        <w:t xml:space="preserve">, </w:t>
      </w:r>
      <w:r>
        <w:t xml:space="preserve">2023. </w:t>
      </w:r>
      <w:r w:rsidR="00721D03">
        <w:t xml:space="preserve">That </w:t>
      </w:r>
      <w:r>
        <w:t xml:space="preserve">will give you </w:t>
      </w:r>
      <w:r w:rsidR="00721D03">
        <w:t xml:space="preserve">a </w:t>
      </w:r>
      <w:r>
        <w:t>guide.</w:t>
      </w:r>
    </w:p>
    <w:p w:rsidR="001E0F92" w:rsidP="001E0F92">
      <w:pPr>
        <w:pStyle w:val="Question"/>
        <w:numPr>
          <w:ilvl w:val="0"/>
          <w:numId w:val="9"/>
        </w:numPr>
      </w:pPr>
      <w:sdt>
        <w:sdtPr>
          <w:alias w:val="Member"/>
          <w:tag w:val="&lt;Member mnisId='4739' dodsId=''&gt;"/>
          <w:id w:val="-1059403839"/>
          <w:placeholder>
            <w:docPart w:val="AE92F6B0DB014051B70D6CA90967AA5C"/>
          </w:placeholder>
          <w:richText/>
        </w:sdtPr>
        <w:sdtContent>
          <w:r w:rsidRPr="00122E81">
            <w:rPr>
              <w:b/>
            </w:rPr>
            <w:t>Jerome Mayhew:</w:t>
          </w:r>
        </w:sdtContent>
      </w:sdt>
      <w:r>
        <w:t xml:space="preserve"> </w:t>
      </w:r>
      <w:r w:rsidR="00721D03">
        <w:t>On t</w:t>
      </w:r>
      <w:r>
        <w:t xml:space="preserve">he UK </w:t>
      </w:r>
      <w:r w:rsidR="00721D03">
        <w:t>emissions trading scheme</w:t>
      </w:r>
      <w:r>
        <w:t xml:space="preserve">, </w:t>
      </w:r>
      <w:r w:rsidR="00721D03">
        <w:t xml:space="preserve">and </w:t>
      </w:r>
      <w:r>
        <w:t>the inclusion of domestic shipping within that, what impact—I am opening this up to everyone—do you think that is going to have on stimulating reductions in domestic shipping emissions?</w:t>
      </w:r>
    </w:p>
    <w:p w:rsidR="001E0F92" w:rsidP="001E0F92">
      <w:pPr>
        <w:pStyle w:val="Answer"/>
      </w:pPr>
      <w:sdt>
        <w:sdtPr>
          <w:alias w:val="Witness"/>
          <w:id w:val="986517285"/>
          <w:placeholder>
            <w:docPart w:val="AE92F6B0DB014051B70D6CA90967AA5C"/>
          </w:placeholder>
          <w:richText/>
        </w:sdtPr>
        <w:sdtContent>
          <w:r w:rsidRPr="00122E81">
            <w:rPr>
              <w:b/>
              <w:i/>
            </w:rPr>
            <w:t>Lee Rowley:</w:t>
          </w:r>
        </w:sdtContent>
      </w:sdt>
      <w:r>
        <w:t xml:space="preserve"> We are still in the process of consulting on the amendments to the UKETS</w:t>
      </w:r>
      <w:r w:rsidR="008B1EE0">
        <w:t>. I</w:t>
      </w:r>
      <w:r>
        <w:t>t is open until the middle of June</w:t>
      </w:r>
      <w:r w:rsidR="00721D03">
        <w:t>—</w:t>
      </w:r>
      <w:r>
        <w:t>another month or so</w:t>
      </w:r>
      <w:r w:rsidR="00721D03">
        <w:t>—</w:t>
      </w:r>
      <w:r>
        <w:t xml:space="preserve">so it is probably difficult to </w:t>
      </w:r>
      <w:r>
        <w:t>speculate</w:t>
      </w:r>
      <w:r w:rsidR="00721D03">
        <w:t xml:space="preserve">, </w:t>
      </w:r>
      <w:r>
        <w:t>because</w:t>
      </w:r>
      <w:r>
        <w:t xml:space="preserve"> we need expert information on that</w:t>
      </w:r>
      <w:r w:rsidR="00721D03">
        <w:t>, w</w:t>
      </w:r>
      <w:r>
        <w:t>e need the industry information on that and then we need to work out how to structure it. I am not sure I can go any further. I know that is</w:t>
      </w:r>
      <w:r w:rsidR="008B1EE0">
        <w:t>n’</w:t>
      </w:r>
      <w:r>
        <w:t>t very helpful</w:t>
      </w:r>
      <w:r w:rsidR="00721D03">
        <w:t xml:space="preserve">, </w:t>
      </w:r>
      <w:r>
        <w:t>but I am not sure I can go any further at this stage. There is an objective</w:t>
      </w:r>
      <w:r w:rsidR="00721D03">
        <w:t>, t</w:t>
      </w:r>
      <w:r>
        <w:t xml:space="preserve">here is </w:t>
      </w:r>
      <w:r w:rsidR="00721D03">
        <w:t xml:space="preserve">a </w:t>
      </w:r>
      <w:r>
        <w:t xml:space="preserve">consultation and hopefully that </w:t>
      </w:r>
      <w:r w:rsidR="00691D94">
        <w:t xml:space="preserve">will </w:t>
      </w:r>
      <w:r>
        <w:t xml:space="preserve">show </w:t>
      </w:r>
      <w:r w:rsidR="00691D94">
        <w:t xml:space="preserve">the </w:t>
      </w:r>
      <w:r>
        <w:t>direction of travel</w:t>
      </w:r>
      <w:r w:rsidR="00691D94">
        <w:t xml:space="preserve"> and</w:t>
      </w:r>
      <w:r>
        <w:t xml:space="preserve"> </w:t>
      </w:r>
      <w:r w:rsidR="00721D03">
        <w:t xml:space="preserve">a </w:t>
      </w:r>
      <w:r>
        <w:t>trajectory that is positive</w:t>
      </w:r>
      <w:r w:rsidR="00721D03">
        <w:t xml:space="preserve">, </w:t>
      </w:r>
      <w:r>
        <w:t>but the details</w:t>
      </w:r>
      <w:r w:rsidR="00721D03">
        <w:t xml:space="preserve">, </w:t>
      </w:r>
      <w:r>
        <w:t>I think</w:t>
      </w:r>
      <w:r w:rsidR="00721D03">
        <w:t xml:space="preserve">, </w:t>
      </w:r>
      <w:r>
        <w:t>will need to come in due course.</w:t>
      </w:r>
    </w:p>
    <w:p w:rsidR="001E0F92" w:rsidP="001E0F92">
      <w:pPr>
        <w:pStyle w:val="Question"/>
        <w:numPr>
          <w:ilvl w:val="0"/>
          <w:numId w:val="9"/>
        </w:numPr>
      </w:pPr>
      <w:sdt>
        <w:sdtPr>
          <w:alias w:val="Member"/>
          <w:tag w:val="&lt;Member mnisId='4739' dodsId=''&gt;"/>
          <w:id w:val="-1944146037"/>
          <w:placeholder>
            <w:docPart w:val="AE92F6B0DB014051B70D6CA90967AA5C"/>
          </w:placeholder>
          <w:richText/>
        </w:sdtPr>
        <w:sdtContent>
          <w:r w:rsidRPr="00D33C46">
            <w:rPr>
              <w:b/>
            </w:rPr>
            <w:t>Jerome Mayhew:</w:t>
          </w:r>
        </w:sdtContent>
      </w:sdt>
      <w:r>
        <w:t xml:space="preserve"> The understanding that informed the decision to consult on it was that this is likely to give a positive prod to the industry to develop its response</w:t>
      </w:r>
      <w:r w:rsidR="00AF3D9B">
        <w:t>.</w:t>
      </w:r>
    </w:p>
    <w:p w:rsidR="001E0F92" w:rsidP="001E0F92">
      <w:pPr>
        <w:pStyle w:val="Answer"/>
      </w:pPr>
      <w:sdt>
        <w:sdtPr>
          <w:alias w:val="Witness"/>
          <w:id w:val="-1110738190"/>
          <w:placeholder>
            <w:docPart w:val="AE92F6B0DB014051B70D6CA90967AA5C"/>
          </w:placeholder>
          <w:richText/>
        </w:sdtPr>
        <w:sdtContent>
          <w:r w:rsidRPr="00D33C46">
            <w:rPr>
              <w:b/>
              <w:i/>
            </w:rPr>
            <w:t>Lee Rowley:</w:t>
          </w:r>
        </w:sdtContent>
      </w:sdt>
      <w:r>
        <w:t xml:space="preserve"> Yes, and that is one reason why shipping was put into the </w:t>
      </w:r>
      <w:r w:rsidR="00AF3D9B">
        <w:t xml:space="preserve">sixth carbon budget. There is </w:t>
      </w:r>
      <w:r>
        <w:t xml:space="preserve">a recognition that </w:t>
      </w:r>
      <w:r w:rsidR="00AF3D9B">
        <w:t xml:space="preserve">it is difficult to put the contours of a rulebook around </w:t>
      </w:r>
      <w:r>
        <w:t>aviation and shipping</w:t>
      </w:r>
      <w:r w:rsidR="00AF3D9B">
        <w:t xml:space="preserve">, </w:t>
      </w:r>
      <w:r>
        <w:t>but</w:t>
      </w:r>
      <w:r w:rsidR="00AF3D9B">
        <w:t xml:space="preserve">, </w:t>
      </w:r>
      <w:r>
        <w:t>equally</w:t>
      </w:r>
      <w:r w:rsidR="00AF3D9B">
        <w:t xml:space="preserve">, </w:t>
      </w:r>
      <w:r>
        <w:t>each time we look at this</w:t>
      </w:r>
      <w:r w:rsidR="00AF3D9B">
        <w:t>,</w:t>
      </w:r>
      <w:r>
        <w:t xml:space="preserve"> we </w:t>
      </w:r>
      <w:r w:rsidR="009A2DE5">
        <w:t xml:space="preserve">can </w:t>
      </w:r>
      <w:r>
        <w:t xml:space="preserve">hopefully make incremental progress. </w:t>
      </w:r>
      <w:r w:rsidR="001E054F">
        <w:t>We are d</w:t>
      </w:r>
      <w:r>
        <w:t>oing that on aviation</w:t>
      </w:r>
      <w:r w:rsidR="001E054F">
        <w:t xml:space="preserve"> and are </w:t>
      </w:r>
      <w:r>
        <w:t>now bringing shipping in</w:t>
      </w:r>
      <w:r w:rsidR="001E054F">
        <w:t xml:space="preserve">, </w:t>
      </w:r>
      <w:r>
        <w:t>with the right framework</w:t>
      </w:r>
      <w:r w:rsidR="001E054F">
        <w:t>. H</w:t>
      </w:r>
      <w:r>
        <w:t xml:space="preserve">opefully that provides the right form of </w:t>
      </w:r>
      <w:r>
        <w:t>behaviours</w:t>
      </w:r>
      <w:r w:rsidR="001E054F">
        <w:t xml:space="preserve">, </w:t>
      </w:r>
      <w:r>
        <w:t>because</w:t>
      </w:r>
      <w:r>
        <w:t xml:space="preserve"> we are trying to apply market behaviours to this to ensure that people make choices over the long term.</w:t>
      </w:r>
    </w:p>
    <w:p w:rsidR="001E0F92" w:rsidP="001E0F92">
      <w:pPr>
        <w:pStyle w:val="Question"/>
        <w:numPr>
          <w:ilvl w:val="0"/>
          <w:numId w:val="9"/>
        </w:numPr>
      </w:pPr>
      <w:sdt>
        <w:sdtPr>
          <w:alias w:val="Member"/>
          <w:tag w:val="&lt;Member mnisId='4739' dodsId=''&gt;"/>
          <w:id w:val="-1409528919"/>
          <w:placeholder>
            <w:docPart w:val="AE92F6B0DB014051B70D6CA90967AA5C"/>
          </w:placeholder>
          <w:richText/>
        </w:sdtPr>
        <w:sdtContent>
          <w:r w:rsidRPr="00D33C46">
            <w:rPr>
              <w:b/>
            </w:rPr>
            <w:t>Jerome Mayhew:</w:t>
          </w:r>
        </w:sdtContent>
      </w:sdt>
      <w:r>
        <w:t xml:space="preserve"> If you were to bring it within the UKETS</w:t>
      </w:r>
      <w:r w:rsidR="001E054F">
        <w:t>,</w:t>
      </w:r>
      <w:r>
        <w:t xml:space="preserve"> that is a market signal which is suggesting behavioural change. Are there other market</w:t>
      </w:r>
      <w:r w:rsidR="001E054F">
        <w:t>-</w:t>
      </w:r>
      <w:r>
        <w:t>based measure</w:t>
      </w:r>
      <w:r w:rsidR="001E054F">
        <w:t>s</w:t>
      </w:r>
      <w:r>
        <w:t xml:space="preserve"> that the Government </w:t>
      </w:r>
      <w:r w:rsidR="001E054F">
        <w:t xml:space="preserve">is </w:t>
      </w:r>
      <w:r>
        <w:t>considering taking to reduce domestic shipping emissions</w:t>
      </w:r>
      <w:r w:rsidR="001E054F">
        <w:t xml:space="preserve">, </w:t>
      </w:r>
      <w:r>
        <w:t>or is this the key consultation?</w:t>
      </w:r>
    </w:p>
    <w:p w:rsidR="001E0F92" w:rsidP="001E0F92">
      <w:pPr>
        <w:pStyle w:val="Answer"/>
      </w:pPr>
      <w:sdt>
        <w:sdtPr>
          <w:alias w:val="Witness"/>
          <w:id w:val="-1394040645"/>
          <w:placeholder>
            <w:docPart w:val="AE92F6B0DB014051B70D6CA90967AA5C"/>
          </w:placeholder>
          <w:richText/>
        </w:sdtPr>
        <w:sdtContent>
          <w:r w:rsidRPr="00564A26">
            <w:rPr>
              <w:b/>
              <w:i/>
            </w:rPr>
            <w:t>Lee Rowley:</w:t>
          </w:r>
        </w:sdtContent>
      </w:sdt>
      <w:r>
        <w:t xml:space="preserve"> I do</w:t>
      </w:r>
      <w:r w:rsidR="009A2DE5">
        <w:t>n’</w:t>
      </w:r>
      <w:r>
        <w:t>t have any other elements of this from a BEIS perspective. Are there any particular ones that you are thinking of?</w:t>
      </w:r>
    </w:p>
    <w:p w:rsidR="001E0F92" w:rsidP="001E0F92">
      <w:pPr>
        <w:pStyle w:val="Question"/>
        <w:numPr>
          <w:ilvl w:val="0"/>
          <w:numId w:val="9"/>
        </w:numPr>
      </w:pPr>
      <w:sdt>
        <w:sdtPr>
          <w:alias w:val="Member"/>
          <w:tag w:val="&lt;Member mnisId='4739' dodsId=''&gt;"/>
          <w:id w:val="-1278021308"/>
          <w:placeholder>
            <w:docPart w:val="AE92F6B0DB014051B70D6CA90967AA5C"/>
          </w:placeholder>
          <w:richText/>
        </w:sdtPr>
        <w:sdtContent>
          <w:r w:rsidRPr="00564A26">
            <w:rPr>
              <w:b/>
            </w:rPr>
            <w:t>Jerome Mayhew:</w:t>
          </w:r>
        </w:sdtContent>
      </w:sdt>
      <w:r>
        <w:t xml:space="preserve"> No, it was an open question</w:t>
      </w:r>
      <w:r w:rsidR="009A2DE5">
        <w:t>.</w:t>
      </w:r>
      <w:r>
        <w:t xml:space="preserve"> I just wanted to flesh out the Government’s thinking on this. It seems like it is quite early </w:t>
      </w:r>
      <w:r w:rsidR="001E054F">
        <w:t xml:space="preserve">and </w:t>
      </w:r>
      <w:r>
        <w:t xml:space="preserve">that </w:t>
      </w:r>
      <w:r>
        <w:t>it is at the consultation stage rather than policy.</w:t>
      </w:r>
    </w:p>
    <w:p w:rsidR="001E0F92" w:rsidP="001E0F92">
      <w:pPr>
        <w:pStyle w:val="Answer"/>
      </w:pPr>
      <w:sdt>
        <w:sdtPr>
          <w:alias w:val="Witness"/>
          <w:id w:val="-449709304"/>
          <w:placeholder>
            <w:docPart w:val="AE92F6B0DB014051B70D6CA90967AA5C"/>
          </w:placeholder>
          <w:richText/>
        </w:sdtPr>
        <w:sdtContent>
          <w:r w:rsidRPr="00564A26">
            <w:rPr>
              <w:b/>
              <w:i/>
            </w:rPr>
            <w:t>Lee Rowley:</w:t>
          </w:r>
        </w:sdtContent>
      </w:sdt>
      <w:r>
        <w:t xml:space="preserve"> I think my colleagues in the Treasury would say </w:t>
      </w:r>
      <w:r w:rsidR="001E054F">
        <w:t xml:space="preserve">that </w:t>
      </w:r>
      <w:r>
        <w:t xml:space="preserve">all options remain open and are considered on a very regular basis. Without being flippant, I think at the moment </w:t>
      </w:r>
      <w:r w:rsidR="001E054F">
        <w:t xml:space="preserve">that </w:t>
      </w:r>
      <w:r>
        <w:t>we are focusing on the ETS element and trying to understand how to structure and frame that.</w:t>
      </w:r>
    </w:p>
    <w:p w:rsidR="001E0F92" w:rsidP="001E0F92">
      <w:pPr>
        <w:pStyle w:val="Answer"/>
      </w:pPr>
      <w:sdt>
        <w:sdtPr>
          <w:alias w:val="Witness"/>
          <w:id w:val="1006166010"/>
          <w:placeholder>
            <w:docPart w:val="AE92F6B0DB014051B70D6CA90967AA5C"/>
          </w:placeholder>
          <w:richText/>
        </w:sdtPr>
        <w:sdtContent>
          <w:r w:rsidRPr="00564A26">
            <w:rPr>
              <w:b/>
              <w:i/>
            </w:rPr>
            <w:t>Robert Courts:</w:t>
          </w:r>
        </w:sdtContent>
      </w:sdt>
      <w:r>
        <w:t xml:space="preserve"> Just to build on that</w:t>
      </w:r>
      <w:r w:rsidR="001E054F">
        <w:t>, t</w:t>
      </w:r>
      <w:r>
        <w:t>here are three options to expand it. There is the vessel activity</w:t>
      </w:r>
      <w:r w:rsidR="00C37D91">
        <w:t>-</w:t>
      </w:r>
      <w:r>
        <w:t>based option, which is where ship operators or owners are obligated to monitor, report, verify and comply with the scheme</w:t>
      </w:r>
      <w:r w:rsidR="001E054F">
        <w:t>; a</w:t>
      </w:r>
      <w:r>
        <w:t>lternative options, including the consultation on a fuel supply basis</w:t>
      </w:r>
      <w:r w:rsidR="001E054F">
        <w:t>;</w:t>
      </w:r>
      <w:r>
        <w:t xml:space="preserve"> and then a hybrid approach between the two. That is the domestic way we are looking at it. Other options are likely to be international, which is where we go back to the IMO work and us driving for greater ambition at the IMO.</w:t>
      </w:r>
    </w:p>
    <w:p w:rsidR="001E0F92" w:rsidP="001E0F92">
      <w:pPr>
        <w:pStyle w:val="Question"/>
        <w:numPr>
          <w:ilvl w:val="0"/>
          <w:numId w:val="9"/>
        </w:numPr>
      </w:pPr>
      <w:sdt>
        <w:sdtPr>
          <w:alias w:val="Member"/>
          <w:tag w:val="&lt;Member mnisId='4739' dodsId=''&gt;"/>
          <w:id w:val="-1206798690"/>
          <w:placeholder>
            <w:docPart w:val="AE92F6B0DB014051B70D6CA90967AA5C"/>
          </w:placeholder>
          <w:richText/>
        </w:sdtPr>
        <w:sdtContent>
          <w:r w:rsidRPr="0084669F">
            <w:rPr>
              <w:b/>
            </w:rPr>
            <w:t>Jerome Mayhew:</w:t>
          </w:r>
        </w:sdtContent>
      </w:sdt>
      <w:r>
        <w:t xml:space="preserve"> All of those options require detailed monitoring</w:t>
      </w:r>
      <w:r w:rsidR="001E054F">
        <w:t>—</w:t>
      </w:r>
      <w:r>
        <w:t>effective and accurate monitoring</w:t>
      </w:r>
      <w:r w:rsidR="001E054F">
        <w:t>. D</w:t>
      </w:r>
      <w:r>
        <w:t>o you think we are up to the job?</w:t>
      </w:r>
    </w:p>
    <w:p w:rsidR="002E6641" w:rsidP="001E0F92">
      <w:pPr>
        <w:pStyle w:val="Answer"/>
      </w:pPr>
      <w:sdt>
        <w:sdtPr>
          <w:alias w:val="Witness"/>
          <w:id w:val="-1091927741"/>
          <w:placeholder>
            <w:docPart w:val="AE92F6B0DB014051B70D6CA90967AA5C"/>
          </w:placeholder>
          <w:richText/>
        </w:sdtPr>
        <w:sdtContent>
          <w:r w:rsidRPr="0084669F" w:rsidR="001E0F92">
            <w:rPr>
              <w:b/>
              <w:i/>
            </w:rPr>
            <w:t>Robert Courts:</w:t>
          </w:r>
        </w:sdtContent>
      </w:sdt>
      <w:r w:rsidR="001E0F92">
        <w:t xml:space="preserve"> Yes.</w:t>
      </w:r>
    </w:p>
    <w:p w:rsidR="001E0F92" w:rsidP="001E0F92">
      <w:pPr>
        <w:pStyle w:val="Question"/>
        <w:numPr>
          <w:ilvl w:val="0"/>
          <w:numId w:val="9"/>
        </w:numPr>
      </w:pPr>
      <w:sdt>
        <w:sdtPr>
          <w:alias w:val="Member"/>
          <w:tag w:val="&lt;Member mnisId='4739' dodsId=''&gt;"/>
          <w:id w:val="1052423664"/>
          <w:placeholder>
            <w:docPart w:val="AE92F6B0DB014051B70D6CA90967AA5C"/>
          </w:placeholder>
          <w:richText/>
        </w:sdtPr>
        <w:sdtContent>
          <w:r w:rsidRPr="0084669F">
            <w:rPr>
              <w:b/>
            </w:rPr>
            <w:t>Jerome Mayhew:</w:t>
          </w:r>
        </w:sdtContent>
      </w:sdt>
      <w:r>
        <w:t xml:space="preserve"> Just to flesh out that one</w:t>
      </w:r>
      <w:r w:rsidR="001E054F">
        <w:t>-</w:t>
      </w:r>
      <w:r>
        <w:t>word answer</w:t>
      </w:r>
      <w:r w:rsidR="001E054F">
        <w:t xml:space="preserve">, </w:t>
      </w:r>
      <w:r>
        <w:t>if you could</w:t>
      </w:r>
      <w:r w:rsidR="001E054F">
        <w:t>, w</w:t>
      </w:r>
      <w:r>
        <w:t>hy are you confident that we are up to the job?</w:t>
      </w:r>
    </w:p>
    <w:p w:rsidR="001E0F92" w:rsidP="001E0F92">
      <w:pPr>
        <w:pStyle w:val="Answer"/>
      </w:pPr>
      <w:sdt>
        <w:sdtPr>
          <w:alias w:val="Witness"/>
          <w:id w:val="-1942984099"/>
          <w:placeholder>
            <w:docPart w:val="AE92F6B0DB014051B70D6CA90967AA5C"/>
          </w:placeholder>
          <w:richText/>
        </w:sdtPr>
        <w:sdtContent>
          <w:r w:rsidRPr="0084669F">
            <w:rPr>
              <w:b/>
              <w:i/>
            </w:rPr>
            <w:t>Robert Courts:</w:t>
          </w:r>
        </w:sdtContent>
      </w:sdt>
      <w:r>
        <w:t xml:space="preserve"> Eamonn may like to give a slightly more technical answer but</w:t>
      </w:r>
      <w:r w:rsidR="00C37D91">
        <w:t>,</w:t>
      </w:r>
      <w:r>
        <w:t xml:space="preserve"> from my perspective</w:t>
      </w:r>
      <w:r w:rsidR="00C37D91">
        <w:t>,</w:t>
      </w:r>
      <w:r>
        <w:t xml:space="preserve"> it goes back to the point I was making to the Chair</w:t>
      </w:r>
      <w:r w:rsidR="001E054F">
        <w:t xml:space="preserve">: </w:t>
      </w:r>
      <w:r>
        <w:t>we are advanced as a country</w:t>
      </w:r>
      <w:r w:rsidR="001E054F">
        <w:t>—n</w:t>
      </w:r>
      <w:r>
        <w:t xml:space="preserve">o other country has a clean maritime plan. We are advanced in our thinking about how we are going to develop this. We are a leading maritime nation in the way that we regulate and </w:t>
      </w:r>
      <w:r w:rsidR="001E054F">
        <w:t xml:space="preserve">in </w:t>
      </w:r>
      <w:r>
        <w:t>our standards in any event. So, yes, I am confident in the systems being there for this</w:t>
      </w:r>
      <w:r w:rsidR="001E054F">
        <w:t xml:space="preserve">, </w:t>
      </w:r>
      <w:r>
        <w:t xml:space="preserve">as they are for other things. Eamonn, is there anything </w:t>
      </w:r>
      <w:r w:rsidR="001E054F">
        <w:t xml:space="preserve">more </w:t>
      </w:r>
      <w:r>
        <w:t>about the technical</w:t>
      </w:r>
      <w:r w:rsidR="001E054F">
        <w:t xml:space="preserve"> side</w:t>
      </w:r>
      <w:r>
        <w:t>?</w:t>
      </w:r>
    </w:p>
    <w:p w:rsidR="001E0F92" w:rsidP="001E0F92">
      <w:pPr>
        <w:pStyle w:val="Answer"/>
      </w:pPr>
      <w:sdt>
        <w:sdtPr>
          <w:alias w:val="Witness"/>
          <w:id w:val="751711733"/>
          <w:placeholder>
            <w:docPart w:val="AE92F6B0DB014051B70D6CA90967AA5C"/>
          </w:placeholder>
          <w:richText/>
        </w:sdtPr>
        <w:sdtContent>
          <w:r w:rsidRPr="0084669F">
            <w:rPr>
              <w:b/>
              <w:i/>
            </w:rPr>
            <w:t xml:space="preserve">Eamonn </w:t>
          </w:r>
          <w:r w:rsidR="007C23EE">
            <w:rPr>
              <w:b/>
              <w:i/>
            </w:rPr>
            <w:t>Beirne:</w:t>
          </w:r>
        </w:sdtContent>
      </w:sdt>
      <w:r>
        <w:t xml:space="preserve"> Yes, we are developing and establishing a separate UK regime for monitoring, verifying and reporting shipping emissions. That will provide an awful lot of the data that we will see then feeding into the UKETS scheme.</w:t>
      </w:r>
    </w:p>
    <w:p w:rsidR="001E0F92" w:rsidP="001E0F92">
      <w:pPr>
        <w:pStyle w:val="Question"/>
        <w:numPr>
          <w:ilvl w:val="0"/>
          <w:numId w:val="9"/>
        </w:numPr>
      </w:pPr>
      <w:sdt>
        <w:sdtPr>
          <w:alias w:val="Member"/>
          <w:tag w:val="&lt;Member mnisId='4739' dodsId=''&gt;"/>
          <w:id w:val="1071928665"/>
          <w:placeholder>
            <w:docPart w:val="AE92F6B0DB014051B70D6CA90967AA5C"/>
          </w:placeholder>
          <w:richText/>
        </w:sdtPr>
        <w:sdtContent>
          <w:r w:rsidRPr="0084669F">
            <w:rPr>
              <w:b/>
            </w:rPr>
            <w:t>Jerome Mayhew:</w:t>
          </w:r>
        </w:sdtContent>
      </w:sdt>
      <w:r>
        <w:t xml:space="preserve"> </w:t>
      </w:r>
      <w:r w:rsidR="001E054F">
        <w:t>On t</w:t>
      </w:r>
      <w:r>
        <w:t>he ETS scheme, what we are really talking about is a price for carbon</w:t>
      </w:r>
      <w:r w:rsidR="00207D12">
        <w:t>. T</w:t>
      </w:r>
      <w:r>
        <w:t>here is a lot of debate as to what price for carbon would be effective in changing business behaviour and then, by extension, consumer behaviour. I am going to split this out</w:t>
      </w:r>
      <w:r w:rsidR="001E054F">
        <w:t xml:space="preserve">, </w:t>
      </w:r>
      <w:r>
        <w:t>and I am going to bring in Ms Greig because you have got away with it up until now.</w:t>
      </w:r>
    </w:p>
    <w:p w:rsidR="001E0F92" w:rsidP="001E0F92">
      <w:pPr>
        <w:pStyle w:val="Answer"/>
      </w:pPr>
      <w:sdt>
        <w:sdtPr>
          <w:alias w:val="Witness"/>
          <w:id w:val="-522556262"/>
          <w:placeholder>
            <w:docPart w:val="AE92F6B0DB014051B70D6CA90967AA5C"/>
          </w:placeholder>
          <w:richText/>
        </w:sdtPr>
        <w:sdtContent>
          <w:sdt>
            <w:sdtPr>
              <w:alias w:val="Member"/>
              <w:tag w:val="&lt;Member mnisId='4006' dodsId='42618'&gt;"/>
              <w:id w:val="2134059052"/>
              <w:placeholder>
                <w:docPart w:val="72C0B63134B04F26AAB733911CE5A160"/>
              </w:placeholder>
              <w:richText/>
            </w:sdtPr>
            <w:sdtContent>
              <w:r w:rsidRPr="00C240BF" w:rsidR="001E054F">
                <w:rPr>
                  <w:b/>
                </w:rPr>
                <w:t>Chair:</w:t>
              </w:r>
            </w:sdtContent>
          </w:sdt>
        </w:sdtContent>
      </w:sdt>
      <w:r w:rsidR="001E054F">
        <w:t xml:space="preserve"> You have</w:t>
      </w:r>
      <w:r>
        <w:t xml:space="preserve"> not gone unnoticed.</w:t>
      </w:r>
    </w:p>
    <w:p w:rsidR="001E0F92" w:rsidP="00207D12">
      <w:pPr>
        <w:pStyle w:val="Question"/>
        <w:numPr>
          <w:ilvl w:val="0"/>
          <w:numId w:val="0"/>
        </w:numPr>
        <w:ind w:left="794"/>
      </w:pPr>
      <w:sdt>
        <w:sdtPr>
          <w:alias w:val="Member"/>
          <w:tag w:val="&lt;Member mnisId='4739' dodsId=''&gt;"/>
          <w:id w:val="-846251046"/>
          <w:placeholder>
            <w:docPart w:val="AE92F6B0DB014051B70D6CA90967AA5C"/>
          </w:placeholder>
          <w:richText/>
        </w:sdtPr>
        <w:sdtContent>
          <w:r w:rsidRPr="000740A4">
            <w:rPr>
              <w:b/>
            </w:rPr>
            <w:t>Jerome Mayhew:</w:t>
          </w:r>
        </w:sdtContent>
      </w:sdt>
      <w:r w:rsidR="002E6641">
        <w:t xml:space="preserve"> </w:t>
      </w:r>
      <w:r>
        <w:t>Yes, I am desperate to bring you in.</w:t>
      </w:r>
      <w:r w:rsidR="00207D12">
        <w:t xml:space="preserve"> </w:t>
      </w:r>
      <w:r w:rsidR="001E054F">
        <w:t>In terms of</w:t>
      </w:r>
      <w:r>
        <w:t xml:space="preserve"> aviation, do you have a concept of what price for carbon</w:t>
      </w:r>
      <w:r w:rsidR="001E054F">
        <w:t>,</w:t>
      </w:r>
      <w:r>
        <w:t xml:space="preserve"> applied to aviation</w:t>
      </w:r>
      <w:r w:rsidR="001E054F">
        <w:t>,</w:t>
      </w:r>
      <w:r>
        <w:t xml:space="preserve"> would start being effective in changing business and consumer behaviour? At the moment the industry is very largely protected from any price of carbon.</w:t>
      </w:r>
    </w:p>
    <w:p w:rsidR="001E0F92" w:rsidP="001E0F92">
      <w:pPr>
        <w:pStyle w:val="Answer"/>
      </w:pPr>
      <w:sdt>
        <w:sdtPr>
          <w:alias w:val="Witness"/>
          <w:id w:val="-1199468468"/>
          <w:placeholder>
            <w:docPart w:val="AE92F6B0DB014051B70D6CA90967AA5C"/>
          </w:placeholder>
          <w:richText/>
        </w:sdtPr>
        <w:sdtContent>
          <w:r w:rsidRPr="000740A4">
            <w:rPr>
              <w:b/>
              <w:i/>
            </w:rPr>
            <w:t>Holly Greig:</w:t>
          </w:r>
        </w:sdtContent>
      </w:sdt>
      <w:r>
        <w:t xml:space="preserve"> I would not say the industry is protected</w:t>
      </w:r>
      <w:r w:rsidR="001E054F">
        <w:t xml:space="preserve">, </w:t>
      </w:r>
      <w:r>
        <w:t>because the domestic aviation industry is already included in the UKETS</w:t>
      </w:r>
      <w:r w:rsidR="00B70BC9">
        <w:t>. W</w:t>
      </w:r>
      <w:r>
        <w:t>e are consulting now on aligning the UKETS with net zero</w:t>
      </w:r>
      <w:r w:rsidR="001E054F">
        <w:t xml:space="preserve">, </w:t>
      </w:r>
      <w:r>
        <w:t xml:space="preserve">and we are also consulting on the removal of free allocation from the aviation sector. </w:t>
      </w:r>
      <w:r w:rsidR="001E054F">
        <w:t xml:space="preserve">So </w:t>
      </w:r>
      <w:r>
        <w:t>I would not agree that the aviation sector is protected from carbon pricing.</w:t>
      </w:r>
    </w:p>
    <w:p w:rsidR="002E6641" w:rsidP="001E0F92">
      <w:pPr>
        <w:pStyle w:val="Answer"/>
      </w:pPr>
      <w:r>
        <w:t>To speak directly to the point that you have made around what the right carbon price</w:t>
      </w:r>
      <w:r w:rsidR="001E054F">
        <w:t xml:space="preserve"> would be</w:t>
      </w:r>
      <w:r>
        <w:t>, I don’t have those figures in front of me. I would not necessarily want to speculate</w:t>
      </w:r>
      <w:r w:rsidR="001E054F">
        <w:t xml:space="preserve">, </w:t>
      </w:r>
      <w:r>
        <w:t>but I recognise the point that you are making about how you put those pressures on industry.</w:t>
      </w:r>
    </w:p>
    <w:p w:rsidR="001E054F" w:rsidP="001E0F92">
      <w:pPr>
        <w:pStyle w:val="Answer"/>
      </w:pPr>
      <w:r>
        <w:t xml:space="preserve">Just speaking briefly to </w:t>
      </w:r>
      <w:r>
        <w:t xml:space="preserve">a </w:t>
      </w:r>
      <w:r>
        <w:t>point that was made earlier</w:t>
      </w:r>
      <w:r w:rsidR="00BA25F2">
        <w:t>—</w:t>
      </w:r>
      <w:r>
        <w:t xml:space="preserve">this </w:t>
      </w:r>
      <w:r>
        <w:t>is slightly separate to carbon pricing</w:t>
      </w:r>
      <w:r>
        <w:t xml:space="preserve">, </w:t>
      </w:r>
      <w:r>
        <w:t xml:space="preserve">but I think it is worth </w:t>
      </w:r>
      <w:r>
        <w:t>mentioning</w:t>
      </w:r>
      <w:r w:rsidR="00BA25F2">
        <w:t>—</w:t>
      </w:r>
      <w:r>
        <w:t xml:space="preserve">we have consulted in the </w:t>
      </w:r>
      <w:r w:rsidR="00303CF0">
        <w:t>Jet Zero</w:t>
      </w:r>
      <w:r>
        <w:t xml:space="preserve"> consultation on an emissions</w:t>
      </w:r>
      <w:r>
        <w:t>-</w:t>
      </w:r>
      <w:r>
        <w:t>reduction trajectory between now and 2050 for the aviation sector. Indeed</w:t>
      </w:r>
      <w:r w:rsidR="00207D12">
        <w:t>,</w:t>
      </w:r>
      <w:r>
        <w:t xml:space="preserve"> we have proposed setting interim targets for the sector so we can hold them to account on the pathway to 2050.</w:t>
      </w:r>
      <w:r>
        <w:t xml:space="preserve"> That just </w:t>
      </w:r>
      <w:r>
        <w:t>come</w:t>
      </w:r>
      <w:r>
        <w:t>s</w:t>
      </w:r>
      <w:r>
        <w:t xml:space="preserve"> back to some of the points that were made earlier about </w:t>
      </w:r>
      <w:r>
        <w:t xml:space="preserve">whether </w:t>
      </w:r>
      <w:r>
        <w:t xml:space="preserve">the industry is taking </w:t>
      </w:r>
      <w:r>
        <w:t xml:space="preserve">this </w:t>
      </w:r>
      <w:r>
        <w:t xml:space="preserve">seriously and </w:t>
      </w:r>
      <w:r>
        <w:t xml:space="preserve">whether </w:t>
      </w:r>
      <w:r>
        <w:t>we are going to be monitoring them</w:t>
      </w:r>
      <w:r>
        <w:t>.</w:t>
      </w:r>
      <w:r>
        <w:t xml:space="preserve"> I know the Minister was talking about the proposals in our consultation. </w:t>
      </w:r>
    </w:p>
    <w:p w:rsidR="001E0F92" w:rsidP="001E0F92">
      <w:pPr>
        <w:pStyle w:val="Answer"/>
      </w:pPr>
      <w:r>
        <w:t>To answer your question directly, I would not</w:t>
      </w:r>
      <w:r w:rsidR="001E054F">
        <w:t xml:space="preserve"> want</w:t>
      </w:r>
      <w:r>
        <w:t xml:space="preserve"> to give an exact figure</w:t>
      </w:r>
      <w:r w:rsidR="001E054F">
        <w:t xml:space="preserve">, </w:t>
      </w:r>
      <w:r>
        <w:t xml:space="preserve">and I </w:t>
      </w:r>
      <w:r w:rsidR="00BA25F2">
        <w:t>don’t</w:t>
      </w:r>
      <w:r>
        <w:t xml:space="preserve"> have an exact figure in front of me</w:t>
      </w:r>
      <w:r w:rsidR="001E054F">
        <w:t xml:space="preserve">, </w:t>
      </w:r>
      <w:r>
        <w:t xml:space="preserve">but I would say that we have been very closely </w:t>
      </w:r>
      <w:r w:rsidR="00BA25F2">
        <w:t xml:space="preserve">monitoring </w:t>
      </w:r>
      <w:r>
        <w:t>the pricing in the UKETS</w:t>
      </w:r>
      <w:r w:rsidR="001E054F">
        <w:t xml:space="preserve">, </w:t>
      </w:r>
      <w:r>
        <w:t>and you can see that it is going upwards at the moment.</w:t>
      </w:r>
      <w:r w:rsidR="001E054F">
        <w:t xml:space="preserve"> </w:t>
      </w:r>
      <w:r>
        <w:t>People may have their own views about whether that is a positive thing</w:t>
      </w:r>
      <w:r w:rsidR="001E054F">
        <w:t xml:space="preserve">, </w:t>
      </w:r>
      <w:r>
        <w:t>but it is going up</w:t>
      </w:r>
      <w:r w:rsidR="001E054F">
        <w:t xml:space="preserve">, </w:t>
      </w:r>
      <w:r>
        <w:t>and as the Ministers have</w:t>
      </w:r>
      <w:r w:rsidR="00BA25F2">
        <w:t xml:space="preserve"> </w:t>
      </w:r>
      <w:r>
        <w:t>said the industry is responding to what we are asking them to do when it comes to decarbonising aviation. We are seeing improvements in efficiency</w:t>
      </w:r>
      <w:r w:rsidR="001E054F">
        <w:t>, we</w:t>
      </w:r>
      <w:r>
        <w:t xml:space="preserve"> are seeing them purchasing sustainable aviation fuels and we are seeing investments from them in aerospace R&amp;D similar to what the Government </w:t>
      </w:r>
      <w:r w:rsidR="001E054F">
        <w:t xml:space="preserve">is </w:t>
      </w:r>
      <w:r>
        <w:t xml:space="preserve">doing. </w:t>
      </w:r>
      <w:r w:rsidR="001E054F">
        <w:t xml:space="preserve">So </w:t>
      </w:r>
      <w:r>
        <w:t xml:space="preserve">I would say that the incentives and the mechanisms that Government already </w:t>
      </w:r>
      <w:r w:rsidR="001E054F">
        <w:t xml:space="preserve">has </w:t>
      </w:r>
      <w:r>
        <w:t>in place are showing what we would want to see from the aviation sector, but of course we need to see even more</w:t>
      </w:r>
      <w:r w:rsidR="00BC1CFD">
        <w:t xml:space="preserve">, </w:t>
      </w:r>
      <w:r>
        <w:t xml:space="preserve">as the Minister has said. </w:t>
      </w:r>
      <w:r w:rsidR="00BC1CFD">
        <w:t xml:space="preserve">So it </w:t>
      </w:r>
      <w:r>
        <w:t>is the start.</w:t>
      </w:r>
    </w:p>
    <w:p w:rsidR="001E0F92" w:rsidP="001E0F92">
      <w:pPr>
        <w:pStyle w:val="Question"/>
        <w:numPr>
          <w:ilvl w:val="0"/>
          <w:numId w:val="9"/>
        </w:numPr>
      </w:pPr>
      <w:sdt>
        <w:sdtPr>
          <w:alias w:val="Member"/>
          <w:tag w:val="&lt;Member mnisId='4739' dodsId=''&gt;"/>
          <w:id w:val="-292687425"/>
          <w:placeholder>
            <w:docPart w:val="AE92F6B0DB014051B70D6CA90967AA5C"/>
          </w:placeholder>
          <w:richText/>
        </w:sdtPr>
        <w:sdtContent>
          <w:r w:rsidRPr="006A6FF3">
            <w:rPr>
              <w:b/>
            </w:rPr>
            <w:t>Jerome Mayhew:</w:t>
          </w:r>
        </w:sdtContent>
      </w:sdt>
      <w:r>
        <w:t xml:space="preserve"> Is there a nuanced difference in relation to shipping</w:t>
      </w:r>
      <w:r w:rsidR="00BC1CFD">
        <w:t>,</w:t>
      </w:r>
      <w:r>
        <w:t xml:space="preserve"> or would you have the same answer for shipping?</w:t>
      </w:r>
    </w:p>
    <w:p w:rsidR="001E0F92" w:rsidP="001E0F92">
      <w:pPr>
        <w:pStyle w:val="Answer"/>
      </w:pPr>
      <w:sdt>
        <w:sdtPr>
          <w:alias w:val="Witness"/>
          <w:id w:val="609554738"/>
          <w:placeholder>
            <w:docPart w:val="AE92F6B0DB014051B70D6CA90967AA5C"/>
          </w:placeholder>
          <w:richText/>
        </w:sdtPr>
        <w:sdtContent>
          <w:r w:rsidRPr="006A6FF3">
            <w:rPr>
              <w:b/>
              <w:i/>
            </w:rPr>
            <w:t xml:space="preserve">Eamonn </w:t>
          </w:r>
          <w:r w:rsidR="007C23EE">
            <w:rPr>
              <w:b/>
              <w:i/>
            </w:rPr>
            <w:t>Beirne:</w:t>
          </w:r>
        </w:sdtContent>
      </w:sdt>
      <w:r>
        <w:t xml:space="preserve"> I would have the same answer. We are waiting in anticipation of the results of the consultation.</w:t>
      </w:r>
    </w:p>
    <w:p w:rsidR="001E0F92" w:rsidP="001E0F92">
      <w:pPr>
        <w:pStyle w:val="Question"/>
        <w:numPr>
          <w:ilvl w:val="0"/>
          <w:numId w:val="9"/>
        </w:numPr>
      </w:pPr>
      <w:sdt>
        <w:sdtPr>
          <w:alias w:val="Member"/>
          <w:tag w:val="&lt;Member mnisId='4739' dodsId=''&gt;"/>
          <w:id w:val="1959990899"/>
          <w:placeholder>
            <w:docPart w:val="AE92F6B0DB014051B70D6CA90967AA5C"/>
          </w:placeholder>
          <w:richText/>
        </w:sdtPr>
        <w:sdtContent>
          <w:r w:rsidRPr="006A6FF3">
            <w:rPr>
              <w:b/>
            </w:rPr>
            <w:t>Jerome Mayhew:</w:t>
          </w:r>
        </w:sdtContent>
      </w:sdt>
      <w:r>
        <w:t xml:space="preserve"> You may have noticed </w:t>
      </w:r>
      <w:r w:rsidR="00BC1CFD">
        <w:t xml:space="preserve">that </w:t>
      </w:r>
      <w:r>
        <w:t>the Treasury this week took the advice of this Committee and announced a consultation on the development and implementation of a carbon border adjustment mechanism as a precursor to be</w:t>
      </w:r>
      <w:r w:rsidR="00BC1CFD">
        <w:t>ing</w:t>
      </w:r>
      <w:r>
        <w:t xml:space="preserve"> able to manage the price of carbon in our domestic economy. What impact, if any, do you think the potential implementation of a CBAM would have on the debate we have been having here.</w:t>
      </w:r>
    </w:p>
    <w:p w:rsidR="001E0F92" w:rsidP="001E0F92">
      <w:pPr>
        <w:pStyle w:val="Answer"/>
      </w:pPr>
      <w:sdt>
        <w:sdtPr>
          <w:alias w:val="Witness"/>
          <w:id w:val="-337234572"/>
          <w:placeholder>
            <w:docPart w:val="AE92F6B0DB014051B70D6CA90967AA5C"/>
          </w:placeholder>
          <w:richText/>
        </w:sdtPr>
        <w:sdtContent>
          <w:r w:rsidRPr="000A76C2">
            <w:rPr>
              <w:b/>
              <w:i/>
            </w:rPr>
            <w:t>Lee Rowley:</w:t>
          </w:r>
        </w:sdtContent>
      </w:sdt>
      <w:r>
        <w:t xml:space="preserve"> That is a very difficult one to answer</w:t>
      </w:r>
      <w:r w:rsidR="00BC1CFD">
        <w:t>,</w:t>
      </w:r>
      <w:r>
        <w:t xml:space="preserve"> because it depends </w:t>
      </w:r>
      <w:r w:rsidR="00BC1CFD">
        <w:t xml:space="preserve">on </w:t>
      </w:r>
      <w:r>
        <w:t xml:space="preserve">when it comes forward, how it interacts and what other parts of the world </w:t>
      </w:r>
      <w:r>
        <w:t>do</w:t>
      </w:r>
      <w:r w:rsidR="00BC1CFD">
        <w:t>—t</w:t>
      </w:r>
      <w:r>
        <w:t>he point of a mechanism is to acknowledge what other countries are doing, which you know. I do not know what the outcome of a CBAM consultation will be when it starts. I think</w:t>
      </w:r>
      <w:r w:rsidR="00BC1CFD">
        <w:t xml:space="preserve"> that </w:t>
      </w:r>
      <w:r>
        <w:t>the clearer elements of the approach</w:t>
      </w:r>
      <w:r w:rsidR="00BC1CFD">
        <w:t>,</w:t>
      </w:r>
      <w:r>
        <w:t xml:space="preserve"> from an aviation perspective</w:t>
      </w:r>
      <w:r w:rsidR="00BC1CFD">
        <w:t xml:space="preserve">, </w:t>
      </w:r>
      <w:r>
        <w:t xml:space="preserve">or </w:t>
      </w:r>
      <w:r w:rsidR="00BC1CFD">
        <w:t xml:space="preserve">from </w:t>
      </w:r>
      <w:r>
        <w:t>a shipping perspective but using aviation as the example</w:t>
      </w:r>
      <w:r w:rsidR="00226C5A">
        <w:t xml:space="preserve">, </w:t>
      </w:r>
      <w:r w:rsidR="00BC1CFD">
        <w:t xml:space="preserve">are that </w:t>
      </w:r>
      <w:r>
        <w:t xml:space="preserve">once we get to the end of the </w:t>
      </w:r>
      <w:r w:rsidR="00BC1CFD">
        <w:t>E</w:t>
      </w:r>
      <w:r>
        <w:t>TS consultation</w:t>
      </w:r>
      <w:r w:rsidR="00BC1CFD">
        <w:t>,</w:t>
      </w:r>
      <w:r>
        <w:t xml:space="preserve"> there is a recognition that we have to set an ETS—assuming it is in the </w:t>
      </w:r>
      <w:r w:rsidR="00BC1CFD">
        <w:t>consultation</w:t>
      </w:r>
      <w:r>
        <w:t xml:space="preserve">—or a set of principles that reflect the overall objective of getting to where we are trying to get by 2050, </w:t>
      </w:r>
      <w:r w:rsidR="00BC1CFD">
        <w:t xml:space="preserve">with a </w:t>
      </w:r>
      <w:r>
        <w:t>recognition of how difficult it is, what the technologies are in the individual sectors and then ultimately what the risk of carbon leakage is.</w:t>
      </w:r>
      <w:r w:rsidR="00BC1CFD">
        <w:t xml:space="preserve"> In terms of </w:t>
      </w:r>
      <w:r>
        <w:t>other sectors that I cover for BEIS, there are large risks of carbon leakage in some of those, whereas there are limited risk of carbon leakage in others. You cannot leak carbon if you want to fly between London and Edinburgh. Some people on the Committee would not want people to fly from London to Edinburgh, but on the basis that they are allowed to</w:t>
      </w:r>
      <w:r w:rsidR="00BC1CFD">
        <w:t xml:space="preserve">, </w:t>
      </w:r>
      <w:r>
        <w:t xml:space="preserve">you cannot leak it to another part of the world. I think it is </w:t>
      </w:r>
      <w:r w:rsidR="00BC1CFD">
        <w:t xml:space="preserve">the </w:t>
      </w:r>
      <w:r>
        <w:t xml:space="preserve">case </w:t>
      </w:r>
      <w:r w:rsidR="00BC1CFD">
        <w:t xml:space="preserve">that </w:t>
      </w:r>
      <w:r>
        <w:t>the ETS consultation will create a product, and will probably create a product in the relative short term, and then the CBAMs will be a longer discussion.</w:t>
      </w:r>
    </w:p>
    <w:p w:rsidR="001E0F92" w:rsidP="001E0F92">
      <w:pPr>
        <w:pStyle w:val="Question"/>
        <w:numPr>
          <w:ilvl w:val="0"/>
          <w:numId w:val="9"/>
        </w:numPr>
      </w:pPr>
      <w:sdt>
        <w:sdtPr>
          <w:alias w:val="Member"/>
          <w:tag w:val="&lt;Member mnisId='4739' dodsId=''&gt;"/>
          <w:id w:val="2038311939"/>
          <w:placeholder>
            <w:docPart w:val="AE92F6B0DB014051B70D6CA90967AA5C"/>
          </w:placeholder>
          <w:richText/>
        </w:sdtPr>
        <w:sdtContent>
          <w:r w:rsidRPr="00501921">
            <w:rPr>
              <w:b/>
            </w:rPr>
            <w:t>Jerome Mayhew:</w:t>
          </w:r>
        </w:sdtContent>
      </w:sdt>
      <w:r>
        <w:t xml:space="preserve"> The point I am making is if you are shipping product from around the world and your ships are heavily emitting carbon</w:t>
      </w:r>
      <w:r w:rsidR="00BC1CFD">
        <w:t>,</w:t>
      </w:r>
      <w:r>
        <w:t xml:space="preserve"> then that will necessarily be affected by a CBAM. That is just an aside.</w:t>
      </w:r>
    </w:p>
    <w:p w:rsidR="001E0F92" w:rsidP="001E0F92">
      <w:pPr>
        <w:pStyle w:val="Answer"/>
      </w:pPr>
      <w:sdt>
        <w:sdtPr>
          <w:alias w:val="Witness"/>
          <w:id w:val="1426928540"/>
          <w:placeholder>
            <w:docPart w:val="AE92F6B0DB014051B70D6CA90967AA5C"/>
          </w:placeholder>
          <w:richText/>
        </w:sdtPr>
        <w:sdtContent>
          <w:r w:rsidRPr="00501921">
            <w:rPr>
              <w:b/>
              <w:i/>
            </w:rPr>
            <w:t>Lee Rowley:</w:t>
          </w:r>
        </w:sdtContent>
      </w:sdt>
      <w:r>
        <w:t xml:space="preserve"> The other </w:t>
      </w:r>
      <w:r>
        <w:rPr>
          <w:lang w:val="en-NZ"/>
        </w:rPr>
        <w:t>“</w:t>
      </w:r>
      <w:r>
        <w:t xml:space="preserve">problem” with shipping is that the link between the cost of fuel and the overall cost of shipping is quite weak, which is the challenge. The cost of fuel is not a major driver in what do </w:t>
      </w:r>
      <w:r w:rsidR="00303CF0">
        <w:t xml:space="preserve">or don’t </w:t>
      </w:r>
      <w:r>
        <w:t>ship</w:t>
      </w:r>
      <w:r w:rsidR="00BC1CFD">
        <w:t>,</w:t>
      </w:r>
      <w:r>
        <w:t xml:space="preserve"> and that is one of the bigger problems in shipping, whereas aviation is a bit different.</w:t>
      </w:r>
    </w:p>
    <w:p w:rsidR="001E0F92" w:rsidP="001E0F92">
      <w:pPr>
        <w:pStyle w:val="Question"/>
        <w:numPr>
          <w:ilvl w:val="0"/>
          <w:numId w:val="9"/>
        </w:numPr>
      </w:pPr>
      <w:sdt>
        <w:sdtPr>
          <w:alias w:val="Member"/>
          <w:tag w:val="&lt;Member mnisId='4739' dodsId=''&gt;"/>
          <w:id w:val="-843325801"/>
          <w:placeholder>
            <w:docPart w:val="AE92F6B0DB014051B70D6CA90967AA5C"/>
          </w:placeholder>
          <w:richText/>
        </w:sdtPr>
        <w:sdtContent>
          <w:r w:rsidRPr="0048491E">
            <w:rPr>
              <w:b/>
            </w:rPr>
            <w:t>Jerome Mayhew:</w:t>
          </w:r>
        </w:sdtContent>
      </w:sdt>
      <w:r>
        <w:t xml:space="preserve"> I have just been reminded by my colleague here that there is an additional question, which I thought had already been answered. A lot of what the Government </w:t>
      </w:r>
      <w:r w:rsidR="00BC1CFD">
        <w:t>is</w:t>
      </w:r>
      <w:r>
        <w:t xml:space="preserve"> planning to do in </w:t>
      </w:r>
      <w:r w:rsidR="00BC1CFD">
        <w:t xml:space="preserve">terms of </w:t>
      </w:r>
      <w:r>
        <w:t>the way we get from here to 2050 relies on negative emissions technologies. We have talked about BECC</w:t>
      </w:r>
      <w:r w:rsidR="00BC1CFD">
        <w:t>S</w:t>
      </w:r>
      <w:r>
        <w:t xml:space="preserve"> and DACC</w:t>
      </w:r>
      <w:r w:rsidR="00BC1CFD">
        <w:t>S</w:t>
      </w:r>
      <w:r>
        <w:t>. Do you think it is wise for the Government to put so much reliance on these technologies to offset aviation emissions, in particular?</w:t>
      </w:r>
    </w:p>
    <w:p w:rsidR="001E0F92" w:rsidP="001E0F92">
      <w:pPr>
        <w:pStyle w:val="Answer"/>
      </w:pPr>
      <w:sdt>
        <w:sdtPr>
          <w:alias w:val="Witness"/>
          <w:id w:val="2021353906"/>
          <w:placeholder>
            <w:docPart w:val="AE92F6B0DB014051B70D6CA90967AA5C"/>
          </w:placeholder>
          <w:richText/>
        </w:sdtPr>
        <w:sdtContent>
          <w:r w:rsidRPr="0048491E">
            <w:rPr>
              <w:b/>
              <w:i/>
            </w:rPr>
            <w:t>Lee Rowley:</w:t>
          </w:r>
        </w:sdtContent>
      </w:sdt>
      <w:r>
        <w:t xml:space="preserve"> The question is: what is the alternative? The alternative is either not to do this or to start constraining demand. If Members of the Committee want to start taking package holidays off my constituents</w:t>
      </w:r>
      <w:r w:rsidR="00BC1CFD">
        <w:t xml:space="preserve">, </w:t>
      </w:r>
      <w:r>
        <w:t xml:space="preserve">that is for them to make the argument at a general election and </w:t>
      </w:r>
      <w:r w:rsidR="00BC1CFD">
        <w:t xml:space="preserve">to </w:t>
      </w:r>
      <w:r>
        <w:t>see whether they are successful or not. I would prefer throughout this process to take people with us</w:t>
      </w:r>
      <w:r w:rsidR="00BC1CFD">
        <w:t>, and t</w:t>
      </w:r>
      <w:r>
        <w:t xml:space="preserve">aking people with us is </w:t>
      </w:r>
      <w:r w:rsidR="00BC1CFD">
        <w:t xml:space="preserve">about </w:t>
      </w:r>
      <w:r>
        <w:t>making sure that they are clear that they all want to tread on the earth more lightly</w:t>
      </w:r>
      <w:r w:rsidR="00BC1CFD">
        <w:t xml:space="preserve">, </w:t>
      </w:r>
      <w:r>
        <w:t xml:space="preserve">but </w:t>
      </w:r>
      <w:r w:rsidR="00BC1CFD">
        <w:t xml:space="preserve">they </w:t>
      </w:r>
      <w:r>
        <w:t xml:space="preserve">also have a series of things that they want to </w:t>
      </w:r>
      <w:r w:rsidR="00BC1CFD">
        <w:t xml:space="preserve">do </w:t>
      </w:r>
      <w:r>
        <w:t>in their lives</w:t>
      </w:r>
      <w:r w:rsidR="00BC1CFD">
        <w:t xml:space="preserve">, </w:t>
      </w:r>
      <w:r>
        <w:t>and quite rightly.</w:t>
      </w:r>
    </w:p>
    <w:p w:rsidR="001E0F92" w:rsidP="001E0F92">
      <w:pPr>
        <w:pStyle w:val="Answer"/>
      </w:pPr>
      <w:r>
        <w:t>We are pretty open</w:t>
      </w:r>
      <w:r w:rsidR="00303CF0">
        <w:t>;</w:t>
      </w:r>
      <w:r>
        <w:t xml:space="preserve"> we are pretty transparent. The </w:t>
      </w:r>
      <w:r w:rsidR="00303CF0">
        <w:t>Jet Zero</w:t>
      </w:r>
      <w:r>
        <w:t xml:space="preserve"> consultation put four different scenarios out there, which demonstrated that there was always a cohort of emissions that would need to be covered in another way than just some of the things that we are talking about today, important as they are</w:t>
      </w:r>
      <w:r w:rsidR="006272AE">
        <w:t>. I</w:t>
      </w:r>
      <w:r>
        <w:t xml:space="preserve">t also recognises their variability in terms of where we achieve. </w:t>
      </w:r>
      <w:r>
        <w:t>From my perspective</w:t>
      </w:r>
      <w:r w:rsidR="006272AE">
        <w:t>,</w:t>
      </w:r>
      <w:r>
        <w:t xml:space="preserve"> offsets are going to be required</w:t>
      </w:r>
      <w:r w:rsidR="00BC1CFD">
        <w:t>;</w:t>
      </w:r>
      <w:r>
        <w:t xml:space="preserve"> we should be clear about that and we should not necessarily criticise it. In trying to decarbonise the most complicated system that we have, there are going to be times when we have to change bits of the ledger. B</w:t>
      </w:r>
      <w:r w:rsidR="00BC1CFD">
        <w:t>ut b</w:t>
      </w:r>
      <w:r>
        <w:t>y the same token, I hope you can see from the discussion we have had over the last few minutes that there is an incredible amount of work going into trying to minimise the amount of offset that is required.</w:t>
      </w:r>
    </w:p>
    <w:p w:rsidR="001E0F92" w:rsidP="001E0F92">
      <w:pPr>
        <w:pStyle w:val="Answer"/>
      </w:pPr>
      <w:sdt>
        <w:sdtPr>
          <w:alias w:val="Witness"/>
          <w:id w:val="522678233"/>
          <w:placeholder>
            <w:docPart w:val="AE92F6B0DB014051B70D6CA90967AA5C"/>
          </w:placeholder>
          <w:richText/>
        </w:sdtPr>
        <w:sdtContent>
          <w:r w:rsidRPr="00836D5D">
            <w:rPr>
              <w:b/>
              <w:i/>
            </w:rPr>
            <w:t>Robert Courts:</w:t>
          </w:r>
        </w:sdtContent>
      </w:sdt>
      <w:r>
        <w:t xml:space="preserve"> I would agree with that</w:t>
      </w:r>
      <w:r w:rsidR="006272AE">
        <w:t>. I</w:t>
      </w:r>
      <w:r>
        <w:t>t is important that we emphasise this point. We have to take people with us. We need to maintain public consent for this</w:t>
      </w:r>
      <w:r w:rsidR="006272AE">
        <w:t>. T</w:t>
      </w:r>
      <w:r>
        <w:t>hat is critical</w:t>
      </w:r>
      <w:r w:rsidR="00BC1CFD">
        <w:t>,</w:t>
      </w:r>
      <w:r>
        <w:t xml:space="preserve"> and that is very much part of the approach </w:t>
      </w:r>
      <w:r w:rsidR="006272AE">
        <w:t xml:space="preserve">that </w:t>
      </w:r>
      <w:r>
        <w:t>we are taking</w:t>
      </w:r>
      <w:r w:rsidR="006272AE">
        <w:t>. A</w:t>
      </w:r>
      <w:r>
        <w:t>lso</w:t>
      </w:r>
      <w:r w:rsidR="0062782A">
        <w:t>,</w:t>
      </w:r>
      <w:r>
        <w:t xml:space="preserve"> </w:t>
      </w:r>
      <w:r w:rsidR="00BC1CFD">
        <w:t xml:space="preserve">there are </w:t>
      </w:r>
      <w:r>
        <w:t>extraordinary advances happening in technology. Look at the things we have now that 20 years ago would have been fanciful. It is important that we also put our faith in that because of the progress that has already been made.</w:t>
      </w:r>
    </w:p>
    <w:p w:rsidR="001E0F92" w:rsidP="001E0F92">
      <w:pPr>
        <w:pStyle w:val="Question"/>
        <w:numPr>
          <w:ilvl w:val="0"/>
          <w:numId w:val="9"/>
        </w:numPr>
      </w:pPr>
      <w:sdt>
        <w:sdtPr>
          <w:alias w:val="Member"/>
          <w:tag w:val="&lt;Member mnisId='3930' dodsId='28490'&gt;"/>
          <w:id w:val="-1402294395"/>
          <w:placeholder>
            <w:docPart w:val="AE92F6B0DB014051B70D6CA90967AA5C"/>
          </w:placeholder>
          <w:richText/>
        </w:sdtPr>
        <w:sdtContent>
          <w:r w:rsidRPr="00C240BF">
            <w:rPr>
              <w:b/>
            </w:rPr>
            <w:t>Caroline Lucas:</w:t>
          </w:r>
        </w:sdtContent>
      </w:sdt>
      <w:r>
        <w:t xml:space="preserve"> I would just make one point, which would be that 15% of people take 70% of the flights, so it is about a few people flying a lot</w:t>
      </w:r>
      <w:r w:rsidR="00BC1CFD">
        <w:t>,</w:t>
      </w:r>
      <w:r>
        <w:t xml:space="preserve"> rather than trying to stop your constituents in particular. On the issue of popularity, </w:t>
      </w:r>
      <w:r w:rsidR="00BC1CFD">
        <w:t xml:space="preserve">it is </w:t>
      </w:r>
      <w:r>
        <w:t xml:space="preserve">interesting to look at poll after poll </w:t>
      </w:r>
      <w:r w:rsidR="00BC1CFD">
        <w:t xml:space="preserve">in </w:t>
      </w:r>
      <w:r>
        <w:t xml:space="preserve">the </w:t>
      </w:r>
      <w:r w:rsidR="00BC1CFD">
        <w:t>citizens climate assembly</w:t>
      </w:r>
      <w:r w:rsidR="0062782A">
        <w:t xml:space="preserve">, which </w:t>
      </w:r>
      <w:r>
        <w:t>was a programme sponsored by a number of Select Committees of this Parliament. The frequent flyer levy, which is one of the key ways of constrain</w:t>
      </w:r>
      <w:r w:rsidR="00BC1CFD">
        <w:t>ing</w:t>
      </w:r>
      <w:r>
        <w:t xml:space="preserve"> demand was incredibly popular. I don’t think we should assume</w:t>
      </w:r>
      <w:r w:rsidR="00BC1CFD">
        <w:t>,</w:t>
      </w:r>
      <w:r>
        <w:t xml:space="preserve"> </w:t>
      </w:r>
      <w:r w:rsidR="00BC1CFD">
        <w:t xml:space="preserve">given that </w:t>
      </w:r>
      <w:r>
        <w:t>the issue is about constraining the ability of a very few people to fly an awful lot</w:t>
      </w:r>
      <w:r w:rsidR="00BC1CFD">
        <w:t xml:space="preserve">, </w:t>
      </w:r>
      <w:r>
        <w:t xml:space="preserve">that </w:t>
      </w:r>
      <w:r w:rsidR="00BC1CFD">
        <w:t xml:space="preserve">that </w:t>
      </w:r>
      <w:r>
        <w:t>is necessarily unpopular with our constituents.</w:t>
      </w:r>
    </w:p>
    <w:p w:rsidR="001E0F92" w:rsidP="001E0F92">
      <w:pPr>
        <w:pStyle w:val="Answer"/>
      </w:pPr>
      <w:sdt>
        <w:sdtPr>
          <w:alias w:val="Witness"/>
          <w:id w:val="-267619120"/>
          <w:placeholder>
            <w:docPart w:val="AE92F6B0DB014051B70D6CA90967AA5C"/>
          </w:placeholder>
          <w:richText/>
        </w:sdtPr>
        <w:sdtContent>
          <w:r w:rsidRPr="00C240BF">
            <w:rPr>
              <w:b/>
              <w:i/>
            </w:rPr>
            <w:t>Lee Rowley:</w:t>
          </w:r>
        </w:sdtContent>
      </w:sdt>
      <w:r>
        <w:t xml:space="preserve"> I suppose it is whether the Chair wants us to get into a philosophical discussion about whether we constrain people’s agency, which I have very strong views on.</w:t>
      </w:r>
    </w:p>
    <w:p w:rsidR="001E0F92" w:rsidP="001E0F92">
      <w:pPr>
        <w:pStyle w:val="Question"/>
        <w:numPr>
          <w:ilvl w:val="0"/>
          <w:numId w:val="0"/>
        </w:numPr>
        <w:ind w:left="794"/>
      </w:pPr>
      <w:sdt>
        <w:sdtPr>
          <w:alias w:val="Member"/>
          <w:tag w:val="&lt;Member mnisId='4006' dodsId='42618'&gt;"/>
          <w:id w:val="-1144651772"/>
          <w:placeholder>
            <w:docPart w:val="AE92F6B0DB014051B70D6CA90967AA5C"/>
          </w:placeholder>
          <w:richText/>
        </w:sdtPr>
        <w:sdtContent>
          <w:r w:rsidRPr="00C240BF">
            <w:rPr>
              <w:b/>
            </w:rPr>
            <w:t>Chair:</w:t>
          </w:r>
        </w:sdtContent>
      </w:sdt>
      <w:r>
        <w:t xml:space="preserve"> The point has been made quite eloquently by Caroline. Ruth, final questions.</w:t>
      </w:r>
    </w:p>
    <w:p w:rsidR="001E0F92" w:rsidP="001E0F92">
      <w:pPr>
        <w:pStyle w:val="Question"/>
        <w:numPr>
          <w:ilvl w:val="0"/>
          <w:numId w:val="9"/>
        </w:numPr>
      </w:pPr>
      <w:sdt>
        <w:sdtPr>
          <w:alias w:val="Member"/>
          <w:tag w:val="&lt;Member mnisId='4389' dodsId='108781'&gt;"/>
          <w:id w:val="-361285192"/>
          <w:placeholder>
            <w:docPart w:val="AE92F6B0DB014051B70D6CA90967AA5C"/>
          </w:placeholder>
          <w:richText/>
        </w:sdtPr>
        <w:sdtContent>
          <w:r w:rsidRPr="00796BF5">
            <w:rPr>
              <w:b/>
            </w:rPr>
            <w:t>Ruth Cadbury:</w:t>
          </w:r>
        </w:sdtContent>
      </w:sdt>
      <w:r>
        <w:t xml:space="preserve"> I am going to pick up on that one because my recollection from my Heathrow constituency experience is that airline passengers were concerned to not cause too much noise. There was a lot of support for noise reduction measures </w:t>
      </w:r>
      <w:r w:rsidR="00BC1CFD">
        <w:t>among</w:t>
      </w:r>
      <w:r>
        <w:t xml:space="preserve"> passengers, particularly for those communities near airports. What evidence do you have that airline passengers are not interested in supporting carbon reduction measures</w:t>
      </w:r>
      <w:r w:rsidR="00BC1CFD">
        <w:t xml:space="preserve">? To </w:t>
      </w:r>
      <w:r>
        <w:t>put the question a different way</w:t>
      </w:r>
      <w:r w:rsidR="00BC1CFD">
        <w:t>,</w:t>
      </w:r>
      <w:r>
        <w:t xml:space="preserve"> are passengers keener to fly middle distance than to go by train if the price differential </w:t>
      </w:r>
      <w:r w:rsidR="00BC1CFD">
        <w:t>is</w:t>
      </w:r>
      <w:r>
        <w:t xml:space="preserve"> not so great?</w:t>
      </w:r>
    </w:p>
    <w:p w:rsidR="001E0F92" w:rsidP="001E0F92">
      <w:pPr>
        <w:pStyle w:val="Answer"/>
      </w:pPr>
      <w:sdt>
        <w:sdtPr>
          <w:alias w:val="Witness"/>
          <w:id w:val="-1539970541"/>
          <w:placeholder>
            <w:docPart w:val="AE92F6B0DB014051B70D6CA90967AA5C"/>
          </w:placeholder>
          <w:richText/>
        </w:sdtPr>
        <w:sdtContent>
          <w:r w:rsidRPr="00796BF5">
            <w:rPr>
              <w:b/>
              <w:i/>
            </w:rPr>
            <w:t>Lee Rowley:</w:t>
          </w:r>
        </w:sdtContent>
      </w:sdt>
      <w:r>
        <w:t xml:space="preserve"> I hope I have not inferred this</w:t>
      </w:r>
      <w:r w:rsidR="00BC1CFD">
        <w:t xml:space="preserve">, but </w:t>
      </w:r>
      <w:r>
        <w:t xml:space="preserve">I do not think that my suggestion is that people travelling by aircraft are not interested in this. </w:t>
      </w:r>
      <w:r w:rsidR="00BC1CFD">
        <w:t>I think t</w:t>
      </w:r>
      <w:r>
        <w:t>hey are. When we buy an air ticket—</w:t>
      </w:r>
    </w:p>
    <w:p w:rsidR="001E0F92" w:rsidP="001E0F92">
      <w:pPr>
        <w:pStyle w:val="Question"/>
        <w:numPr>
          <w:ilvl w:val="0"/>
          <w:numId w:val="9"/>
        </w:numPr>
      </w:pPr>
      <w:sdt>
        <w:sdtPr>
          <w:alias w:val="Member"/>
          <w:tag w:val="&lt;Member mnisId='4389' dodsId='108781'&gt;"/>
          <w:id w:val="-1518073621"/>
          <w:placeholder>
            <w:docPart w:val="AE92F6B0DB014051B70D6CA90967AA5C"/>
          </w:placeholder>
          <w:richText/>
        </w:sdtPr>
        <w:sdtContent>
          <w:r w:rsidRPr="00796BF5">
            <w:rPr>
              <w:b/>
            </w:rPr>
            <w:t>Ruth Cadbury:</w:t>
          </w:r>
        </w:sdtContent>
      </w:sdt>
      <w:r>
        <w:t xml:space="preserve"> Sorry, you think or you know?</w:t>
      </w:r>
    </w:p>
    <w:p w:rsidR="001E0F92" w:rsidP="001E0F92">
      <w:pPr>
        <w:pStyle w:val="Answer"/>
      </w:pPr>
      <w:sdt>
        <w:sdtPr>
          <w:alias w:val="Witness"/>
          <w:id w:val="699051031"/>
          <w:placeholder>
            <w:docPart w:val="AE92F6B0DB014051B70D6CA90967AA5C"/>
          </w:placeholder>
          <w:richText/>
        </w:sdtPr>
        <w:sdtContent>
          <w:r w:rsidRPr="00796BF5">
            <w:rPr>
              <w:b/>
              <w:i/>
            </w:rPr>
            <w:t>Lee Rowley:</w:t>
          </w:r>
        </w:sdtContent>
      </w:sdt>
      <w:r>
        <w:t xml:space="preserve"> It is perfectly clear that most people want to try to tread lightly on the earth in all of their actions, whether it be flying or something else. Equally</w:t>
      </w:r>
      <w:r w:rsidR="00BB7568">
        <w:t>,</w:t>
      </w:r>
      <w:r>
        <w:t xml:space="preserve"> you can see through the acquisition of the ticket as an </w:t>
      </w:r>
      <w:r>
        <w:t>ordinary punter</w:t>
      </w:r>
      <w:r w:rsidR="00BC1CFD">
        <w:t xml:space="preserve"> that</w:t>
      </w:r>
      <w:r>
        <w:t xml:space="preserve"> there are lots of people who choose to offset their carbon. There are some mandatory carbon aspects that have been put on ticket prices elsewhere. I should defer to Minister Courts on this</w:t>
      </w:r>
      <w:r w:rsidR="00BC1CFD">
        <w:t xml:space="preserve">, </w:t>
      </w:r>
      <w:r>
        <w:t>but I wouldn’t want to leave the impression in my previous remarks that I think it is not important. It is important</w:t>
      </w:r>
      <w:r w:rsidR="00BC1CFD">
        <w:t>,</w:t>
      </w:r>
      <w:r>
        <w:t xml:space="preserve"> but we </w:t>
      </w:r>
      <w:r w:rsidR="00BC1CFD">
        <w:t xml:space="preserve">ultimately </w:t>
      </w:r>
      <w:r>
        <w:t xml:space="preserve">have to make sure </w:t>
      </w:r>
      <w:r w:rsidR="00BC1CFD">
        <w:t xml:space="preserve">that </w:t>
      </w:r>
      <w:r>
        <w:t>we can balance both of these points up by creating, on my side, the kind of technology that allows people to be able to still travel while treading more lightly on the earth.</w:t>
      </w:r>
    </w:p>
    <w:p w:rsidR="001E0F92" w:rsidP="001E0F92">
      <w:pPr>
        <w:pStyle w:val="Answer"/>
      </w:pPr>
      <w:sdt>
        <w:sdtPr>
          <w:alias w:val="Witness"/>
          <w:id w:val="751247904"/>
          <w:placeholder>
            <w:docPart w:val="AE92F6B0DB014051B70D6CA90967AA5C"/>
          </w:placeholder>
          <w:richText/>
        </w:sdtPr>
        <w:sdtContent>
          <w:r w:rsidRPr="00E85FE4">
            <w:rPr>
              <w:b/>
              <w:i/>
            </w:rPr>
            <w:t>Robert Courts:</w:t>
          </w:r>
        </w:sdtContent>
      </w:sdt>
      <w:r>
        <w:t xml:space="preserve"> I hope neither of us have given the impression that we think that airline passengers are not interested in reducing their carbon input</w:t>
      </w:r>
      <w:r w:rsidR="00BB7568">
        <w:t>.</w:t>
      </w:r>
      <w:r>
        <w:t xml:space="preserve"> I think they very much are. That is clear to all of us in reality. Again, that takes me back to the point that I made a little while ago about the work we are looking at with the CAA with regards to providing information to people so </w:t>
      </w:r>
      <w:r w:rsidR="00BB7568">
        <w:t xml:space="preserve">that </w:t>
      </w:r>
      <w:r>
        <w:t>they can make environmental choices at the time of booking. It may be that they choose one airline over another</w:t>
      </w:r>
      <w:r w:rsidR="00BB7568">
        <w:t>. I</w:t>
      </w:r>
      <w:r>
        <w:t>t may be that they choose one method of travel over another</w:t>
      </w:r>
      <w:r w:rsidR="00BB7568">
        <w:t>. I</w:t>
      </w:r>
      <w:r>
        <w:t xml:space="preserve">t may be that they decide they do not need travel at all. It is about choice being given to allow the individual agency and </w:t>
      </w:r>
      <w:r w:rsidR="00BC1CFD">
        <w:t xml:space="preserve">the </w:t>
      </w:r>
      <w:r>
        <w:t>freedom of choice that Minister Rowley has referred to, which I entirely agree with.</w:t>
      </w:r>
    </w:p>
    <w:p w:rsidR="001E0F92" w:rsidP="001E0F92">
      <w:pPr>
        <w:pStyle w:val="Question"/>
        <w:numPr>
          <w:ilvl w:val="0"/>
          <w:numId w:val="9"/>
        </w:numPr>
      </w:pPr>
      <w:sdt>
        <w:sdtPr>
          <w:alias w:val="Member"/>
          <w:tag w:val="&lt;Member mnisId='4389' dodsId='108781'&gt;"/>
          <w:id w:val="-166251016"/>
          <w:placeholder>
            <w:docPart w:val="AE92F6B0DB014051B70D6CA90967AA5C"/>
          </w:placeholder>
          <w:richText/>
        </w:sdtPr>
        <w:sdtContent>
          <w:r w:rsidRPr="00730FA1">
            <w:rPr>
              <w:b/>
            </w:rPr>
            <w:t>Ruth Cadbury:</w:t>
          </w:r>
        </w:sdtContent>
      </w:sdt>
      <w:r>
        <w:t xml:space="preserve"> The choice between mode of travel is often determined by price differentials between the modes. As we know, air travel is externalising the cost</w:t>
      </w:r>
      <w:r w:rsidR="00D81E3E">
        <w:t xml:space="preserve">, </w:t>
      </w:r>
      <w:r>
        <w:t>whereas for rail travel those external costs are included in the ticket price. Are the Government interested</w:t>
      </w:r>
      <w:r w:rsidR="00D81E3E">
        <w:t xml:space="preserve"> in</w:t>
      </w:r>
      <w:r>
        <w:t xml:space="preserve"> and concerned about that?</w:t>
      </w:r>
    </w:p>
    <w:p w:rsidR="001E0F92" w:rsidP="001E0F92">
      <w:pPr>
        <w:pStyle w:val="Answer"/>
      </w:pPr>
      <w:sdt>
        <w:sdtPr>
          <w:alias w:val="Witness"/>
          <w:id w:val="1888842079"/>
          <w:placeholder>
            <w:docPart w:val="AE92F6B0DB014051B70D6CA90967AA5C"/>
          </w:placeholder>
          <w:richText/>
        </w:sdtPr>
        <w:sdtContent>
          <w:r w:rsidRPr="00730FA1">
            <w:rPr>
              <w:b/>
              <w:i/>
            </w:rPr>
            <w:t>Robert Courts:</w:t>
          </w:r>
        </w:sdtContent>
      </w:sdt>
      <w:r>
        <w:t xml:space="preserve"> We are looking at ways </w:t>
      </w:r>
      <w:r w:rsidR="00D81E3E">
        <w:t xml:space="preserve">in which </w:t>
      </w:r>
      <w:r>
        <w:t>we will be able to improve information given to people</w:t>
      </w:r>
      <w:r w:rsidR="00D81E3E">
        <w:t xml:space="preserve">, </w:t>
      </w:r>
      <w:r>
        <w:t>and the breakdown of ticket prices, for example, might be a way that we would do that.</w:t>
      </w:r>
    </w:p>
    <w:p w:rsidR="001E0F92" w:rsidP="001E0F92">
      <w:pPr>
        <w:pStyle w:val="Question"/>
        <w:numPr>
          <w:ilvl w:val="0"/>
          <w:numId w:val="9"/>
        </w:numPr>
      </w:pPr>
      <w:sdt>
        <w:sdtPr>
          <w:alias w:val="Member"/>
          <w:tag w:val="&lt;Member mnisId='4389' dodsId='108781'&gt;"/>
          <w:id w:val="2034217600"/>
          <w:placeholder>
            <w:docPart w:val="AE92F6B0DB014051B70D6CA90967AA5C"/>
          </w:placeholder>
          <w:richText/>
        </w:sdtPr>
        <w:sdtContent>
          <w:r w:rsidRPr="00730FA1">
            <w:rPr>
              <w:b/>
            </w:rPr>
            <w:t>Ruth Cadbury:</w:t>
          </w:r>
        </w:sdtContent>
      </w:sdt>
      <w:r>
        <w:t xml:space="preserve"> Moving on to technology, the airlines and aviation industry say</w:t>
      </w:r>
      <w:r w:rsidR="00283ABE">
        <w:t>—</w:t>
      </w:r>
      <w:r>
        <w:t>and I have no reason to dispute this</w:t>
      </w:r>
      <w:r w:rsidR="00283ABE">
        <w:t>—</w:t>
      </w:r>
      <w:r>
        <w:t>that the UK is one of the most connected countries in the world and is flying to destinations of all types all over the world. With new technologies, particularly hydrogen fuel cells and so on, an aircraft has to turn around and come back</w:t>
      </w:r>
      <w:r w:rsidR="00D81E3E">
        <w:t>, so w</w:t>
      </w:r>
      <w:r>
        <w:t>hat is the international mechanism to address that challenge to ensure that planes can get back to the UK or whichever country they have started from?</w:t>
      </w:r>
    </w:p>
    <w:p w:rsidR="00345BC3" w:rsidP="001E0F92">
      <w:pPr>
        <w:pStyle w:val="Answer"/>
      </w:pPr>
      <w:sdt>
        <w:sdtPr>
          <w:alias w:val="Witness"/>
          <w:id w:val="666062828"/>
          <w:placeholder>
            <w:docPart w:val="AE92F6B0DB014051B70D6CA90967AA5C"/>
          </w:placeholder>
          <w:richText/>
        </w:sdtPr>
        <w:sdtContent>
          <w:r w:rsidRPr="00F4477F" w:rsidR="001E0F92">
            <w:rPr>
              <w:b/>
              <w:i/>
            </w:rPr>
            <w:t>Robert Courts:</w:t>
          </w:r>
        </w:sdtContent>
      </w:sdt>
      <w:r w:rsidR="001E0F92">
        <w:t xml:space="preserve"> A very good point. There are two answers to it. The principal one is ICAO. I referred to the ICAO Assembly this year</w:t>
      </w:r>
      <w:r w:rsidR="00D81E3E">
        <w:t xml:space="preserve">, </w:t>
      </w:r>
      <w:r w:rsidR="001E0F92">
        <w:t>and our ambition</w:t>
      </w:r>
      <w:r w:rsidR="00D81E3E">
        <w:t xml:space="preserve"> is </w:t>
      </w:r>
      <w:r w:rsidR="001E0F92">
        <w:t xml:space="preserve">part of that work. ICAO is important with all sorts of things because it sets international standards. As you rightly say, aviation by its nature is an international industry and you cannot fly </w:t>
      </w:r>
      <w:r w:rsidR="00D81E3E">
        <w:t xml:space="preserve">a </w:t>
      </w:r>
      <w:r w:rsidR="001E0F92">
        <w:t>hydrogen aircraft if you cannot bring it back again. That is part of the work that it is going on there</w:t>
      </w:r>
      <w:r w:rsidR="00D81E3E">
        <w:t>,</w:t>
      </w:r>
      <w:r w:rsidR="001E0F92">
        <w:t xml:space="preserve"> but it is also some of the bilateral work that will be going as well.</w:t>
      </w:r>
      <w:r>
        <w:t xml:space="preserve"> </w:t>
      </w:r>
      <w:r w:rsidR="001E0F92">
        <w:t>You can see that more clearly, perhaps, in the maritime sector</w:t>
      </w:r>
      <w:r>
        <w:t xml:space="preserve">, </w:t>
      </w:r>
      <w:r w:rsidR="001E0F92">
        <w:t>where I have spoken about green shipping corridors</w:t>
      </w:r>
      <w:r>
        <w:t xml:space="preserve"> and</w:t>
      </w:r>
      <w:r w:rsidR="001E0F92">
        <w:t xml:space="preserve"> the Clydebank Declaration, but we can also look to explore that with bilateral arrangements. </w:t>
      </w:r>
    </w:p>
    <w:p w:rsidR="001E0F92" w:rsidP="001E0F92">
      <w:pPr>
        <w:pStyle w:val="Answer"/>
      </w:pPr>
      <w:r>
        <w:t>A</w:t>
      </w:r>
      <w:r>
        <w:t xml:space="preserve">s I say, this does take us back rather to that chicken and egg point around which technology we are talking about. SAF clearly is very important because it is a drop-in fuel and </w:t>
      </w:r>
      <w:r w:rsidR="00345BC3">
        <w:t xml:space="preserve">it </w:t>
      </w:r>
      <w:r>
        <w:t xml:space="preserve">is much easier. The rating </w:t>
      </w:r>
      <w:r w:rsidR="00345BC3">
        <w:t xml:space="preserve">is </w:t>
      </w:r>
      <w:r>
        <w:t>going on—in fact that is very well advanced—</w:t>
      </w:r>
      <w:r w:rsidR="00345BC3">
        <w:t xml:space="preserve">to make sure </w:t>
      </w:r>
      <w:r>
        <w:t>that SAF can be dropped into existing aircraft types. That will be the short and the medium-term work. Then</w:t>
      </w:r>
      <w:r w:rsidR="00345BC3">
        <w:t xml:space="preserve">, </w:t>
      </w:r>
      <w:r>
        <w:t>the longer</w:t>
      </w:r>
      <w:r w:rsidR="00345BC3">
        <w:t>-</w:t>
      </w:r>
      <w:r>
        <w:t>term bit is the bit that falls under Minister Rowley’s Department</w:t>
      </w:r>
      <w:r w:rsidR="00345BC3">
        <w:t xml:space="preserve">, </w:t>
      </w:r>
      <w:r>
        <w:t>around whatever the next generation will be</w:t>
      </w:r>
      <w:r w:rsidR="00345BC3">
        <w:t>—</w:t>
      </w:r>
      <w:r>
        <w:t>probably a mix of hydrogen and electric.</w:t>
      </w:r>
    </w:p>
    <w:p w:rsidR="001E0F92" w:rsidP="001E0F92">
      <w:pPr>
        <w:pStyle w:val="Answer"/>
      </w:pPr>
      <w:sdt>
        <w:sdtPr>
          <w:alias w:val="Witness"/>
          <w:id w:val="297809242"/>
          <w:placeholder>
            <w:docPart w:val="AE92F6B0DB014051B70D6CA90967AA5C"/>
          </w:placeholder>
          <w:richText/>
        </w:sdtPr>
        <w:sdtContent>
          <w:r w:rsidRPr="00EB4DB3">
            <w:rPr>
              <w:b/>
              <w:i/>
            </w:rPr>
            <w:t>Lee Rowley:</w:t>
          </w:r>
        </w:sdtContent>
      </w:sdt>
      <w:r>
        <w:t xml:space="preserve"> ICAO is looking at it as a global issue. If you look at the interaction between the UK </w:t>
      </w:r>
      <w:r w:rsidR="007F5D1C">
        <w:t xml:space="preserve">emissions trading scheme </w:t>
      </w:r>
      <w:r>
        <w:t xml:space="preserve">and the EU </w:t>
      </w:r>
      <w:r w:rsidR="007F5D1C">
        <w:t>emissions trading scheme</w:t>
      </w:r>
      <w:r>
        <w:t>, what you can see is the jigsaw pieces starting to come together. You have the UKETS, which is covering all domestic aviation movement, so you have the backwards and forwards</w:t>
      </w:r>
      <w:r w:rsidR="007F5D1C">
        <w:t xml:space="preserve">, </w:t>
      </w:r>
      <w:r>
        <w:t>and all of the movements backwards and forward to Gibraltar, so that is covered. Then what you have in the UKETS is the move over from us to somewhere in the EEA</w:t>
      </w:r>
      <w:r w:rsidR="007F5D1C">
        <w:t xml:space="preserve">, </w:t>
      </w:r>
      <w:r>
        <w:t>and then in the EUETS you have the move back from EEA to the UK. We are consulting at the moment on putting Switzerland in to our side as well. Slowly and incrementally</w:t>
      </w:r>
      <w:r w:rsidR="0091139C">
        <w:t>,</w:t>
      </w:r>
      <w:r>
        <w:t xml:space="preserve"> we are building up the coverage</w:t>
      </w:r>
      <w:r w:rsidR="007F5D1C">
        <w:t>,</w:t>
      </w:r>
      <w:r>
        <w:t xml:space="preserve"> and then there </w:t>
      </w:r>
      <w:r w:rsidR="007F5D1C">
        <w:t>are</w:t>
      </w:r>
      <w:r>
        <w:t xml:space="preserve"> the broader global discussions that will happen.</w:t>
      </w:r>
    </w:p>
    <w:p w:rsidR="002E6641" w:rsidP="001E0F92">
      <w:pPr>
        <w:pStyle w:val="Question"/>
        <w:numPr>
          <w:ilvl w:val="0"/>
          <w:numId w:val="9"/>
        </w:numPr>
      </w:pPr>
      <w:sdt>
        <w:sdtPr>
          <w:alias w:val="Member"/>
          <w:tag w:val="&lt;Member mnisId='4389' dodsId='108781'&gt;"/>
          <w:id w:val="1302571734"/>
          <w:placeholder>
            <w:docPart w:val="AE92F6B0DB014051B70D6CA90967AA5C"/>
          </w:placeholder>
          <w:richText/>
        </w:sdtPr>
        <w:sdtContent>
          <w:r w:rsidRPr="00921B79" w:rsidR="001E0F92">
            <w:rPr>
              <w:b/>
            </w:rPr>
            <w:t>Ruth Cadbury:</w:t>
          </w:r>
        </w:sdtContent>
      </w:sdt>
      <w:r w:rsidR="001E0F92">
        <w:t xml:space="preserve"> A lot of UK aviation is UK residents flying for leisure purposes, often to small, isolated airports a long way from a capital city or to countries with very small GDP. Who funds the technology to ensure that </w:t>
      </w:r>
      <w:r w:rsidR="007F5D1C">
        <w:t xml:space="preserve">the </w:t>
      </w:r>
      <w:r w:rsidR="001E0F92">
        <w:t>plane can get back to the UK at that destination airport?</w:t>
      </w:r>
    </w:p>
    <w:p w:rsidR="001E0F92" w:rsidP="001E0F92">
      <w:pPr>
        <w:pStyle w:val="Answer"/>
      </w:pPr>
      <w:sdt>
        <w:sdtPr>
          <w:alias w:val="Witness"/>
          <w:id w:val="214236095"/>
          <w:placeholder>
            <w:docPart w:val="AE92F6B0DB014051B70D6CA90967AA5C"/>
          </w:placeholder>
          <w:richText/>
        </w:sdtPr>
        <w:sdtContent>
          <w:r w:rsidRPr="00921B79">
            <w:rPr>
              <w:b/>
              <w:i/>
            </w:rPr>
            <w:t>Robert Courts:</w:t>
          </w:r>
        </w:sdtContent>
      </w:sdt>
      <w:r>
        <w:t xml:space="preserve"> At the other countries?</w:t>
      </w:r>
    </w:p>
    <w:p w:rsidR="001E0F92" w:rsidP="001E0F92">
      <w:pPr>
        <w:pStyle w:val="Question"/>
        <w:numPr>
          <w:ilvl w:val="0"/>
          <w:numId w:val="0"/>
        </w:numPr>
        <w:ind w:left="794"/>
      </w:pPr>
      <w:sdt>
        <w:sdtPr>
          <w:alias w:val="Member"/>
          <w:tag w:val="&lt;Member mnisId='4389' dodsId='108781'&gt;"/>
          <w:id w:val="-238091418"/>
          <w:placeholder>
            <w:docPart w:val="AE92F6B0DB014051B70D6CA90967AA5C"/>
          </w:placeholder>
          <w:richText/>
        </w:sdtPr>
        <w:sdtContent>
          <w:r w:rsidRPr="00921B79">
            <w:rPr>
              <w:b/>
            </w:rPr>
            <w:t>Ruth Cadbury:</w:t>
          </w:r>
        </w:sdtContent>
      </w:sdt>
      <w:r>
        <w:t xml:space="preserve"> Yes, at the remote airport, the destination airport, particularly long haul.</w:t>
      </w:r>
    </w:p>
    <w:p w:rsidR="001E0F92" w:rsidP="001E0F92">
      <w:pPr>
        <w:pStyle w:val="Answer"/>
      </w:pPr>
      <w:sdt>
        <w:sdtPr>
          <w:alias w:val="Witness"/>
          <w:id w:val="-1978978217"/>
          <w:placeholder>
            <w:docPart w:val="AE92F6B0DB014051B70D6CA90967AA5C"/>
          </w:placeholder>
          <w:richText/>
        </w:sdtPr>
        <w:sdtContent>
          <w:r w:rsidRPr="00921B79">
            <w:rPr>
              <w:b/>
              <w:i/>
            </w:rPr>
            <w:t>Robert Courts:</w:t>
          </w:r>
        </w:sdtContent>
      </w:sdt>
      <w:r>
        <w:t xml:space="preserve"> That would largely be a matter for that country’s Government to consider</w:t>
      </w:r>
      <w:r w:rsidR="007F5D1C">
        <w:t>,</w:t>
      </w:r>
      <w:r>
        <w:t xml:space="preserve"> in the same way we would here. That and industry together</w:t>
      </w:r>
      <w:r w:rsidR="007F5D1C">
        <w:t>—</w:t>
      </w:r>
      <w:r>
        <w:t>it will be joint.</w:t>
      </w:r>
    </w:p>
    <w:p w:rsidR="001E0F92" w:rsidP="001E0F92">
      <w:pPr>
        <w:pStyle w:val="Question"/>
        <w:numPr>
          <w:ilvl w:val="0"/>
          <w:numId w:val="0"/>
        </w:numPr>
        <w:ind w:left="794"/>
      </w:pPr>
      <w:sdt>
        <w:sdtPr>
          <w:alias w:val="Member"/>
          <w:tag w:val="&lt;Member mnisId='4389' dodsId='108781'&gt;"/>
          <w:id w:val="1051037311"/>
          <w:placeholder>
            <w:docPart w:val="AE92F6B0DB014051B70D6CA90967AA5C"/>
          </w:placeholder>
          <w:richText/>
        </w:sdtPr>
        <w:sdtContent>
          <w:r w:rsidRPr="00DF59AF">
            <w:rPr>
              <w:b/>
            </w:rPr>
            <w:t>Ruth Cadbury:</w:t>
          </w:r>
        </w:sdtContent>
      </w:sdt>
      <w:r>
        <w:t xml:space="preserve"> I will just now move on to the—</w:t>
      </w:r>
    </w:p>
    <w:p w:rsidR="001E0F92" w:rsidP="001E0F92">
      <w:pPr>
        <w:pStyle w:val="Answer"/>
      </w:pPr>
      <w:sdt>
        <w:sdtPr>
          <w:alias w:val="Witness"/>
          <w:id w:val="1030234113"/>
          <w:placeholder>
            <w:docPart w:val="AE92F6B0DB014051B70D6CA90967AA5C"/>
          </w:placeholder>
          <w:richText/>
        </w:sdtPr>
        <w:sdtContent>
          <w:r w:rsidRPr="00DF59AF">
            <w:rPr>
              <w:b/>
              <w:i/>
            </w:rPr>
            <w:t>Paul Griffiths:</w:t>
          </w:r>
        </w:sdtContent>
      </w:sdt>
      <w:r>
        <w:t xml:space="preserve"> If I can add to that? You are pointing to one of the difficult trade</w:t>
      </w:r>
      <w:r w:rsidR="0091139C">
        <w:t>-</w:t>
      </w:r>
      <w:r>
        <w:t>offs that we have in the sector</w:t>
      </w:r>
      <w:r w:rsidR="007F5D1C">
        <w:t xml:space="preserve">, </w:t>
      </w:r>
      <w:r>
        <w:t>because if you put aside the cost of the infrastructure</w:t>
      </w:r>
      <w:r w:rsidR="00F32126">
        <w:t>—</w:t>
      </w:r>
      <w:r>
        <w:t>and that could be airports</w:t>
      </w:r>
      <w:r w:rsidR="007F5D1C">
        <w:t>’</w:t>
      </w:r>
      <w:r>
        <w:t xml:space="preserve"> infrastructure for kerosene</w:t>
      </w:r>
      <w:r w:rsidR="007F5D1C">
        <w:t>,</w:t>
      </w:r>
      <w:r>
        <w:t xml:space="preserve"> SAF and hydrogen</w:t>
      </w:r>
      <w:r w:rsidR="007F5D1C">
        <w:t xml:space="preserve">, </w:t>
      </w:r>
      <w:r>
        <w:t xml:space="preserve">and </w:t>
      </w:r>
      <w:r w:rsidR="007F5D1C">
        <w:t xml:space="preserve">it </w:t>
      </w:r>
      <w:r>
        <w:t>is hugely commercially challenging to have all of things either at the same time or in an overlapping way as the technology rolls out</w:t>
      </w:r>
      <w:r w:rsidR="00F32126">
        <w:t>—</w:t>
      </w:r>
      <w:r>
        <w:t xml:space="preserve">you can imagine that </w:t>
      </w:r>
      <w:r w:rsidR="007F5D1C">
        <w:t xml:space="preserve">in terms of </w:t>
      </w:r>
      <w:r>
        <w:t>the sort of aircraft that Airbus say they are seeking to bring to service by the mid-2030s, they are aiming for a hydrogen</w:t>
      </w:r>
      <w:r w:rsidR="007F5D1C">
        <w:t>-</w:t>
      </w:r>
      <w:r>
        <w:t>propelled aircraft that would have a 2,000 nautical mile range, or something in that area. That would allow the aircraft to take off, go to its European destination and come back</w:t>
      </w:r>
      <w:r w:rsidR="007F5D1C">
        <w:t xml:space="preserve">, </w:t>
      </w:r>
      <w:r>
        <w:t>and therefore you would only need the infrastructure at the home airport.</w:t>
      </w:r>
    </w:p>
    <w:p w:rsidR="001E0F92" w:rsidP="001E0F92">
      <w:pPr>
        <w:pStyle w:val="Answer"/>
      </w:pPr>
      <w:r>
        <w:t>There is a very important trade</w:t>
      </w:r>
      <w:r w:rsidR="007F5D1C">
        <w:t>-</w:t>
      </w:r>
      <w:r>
        <w:t>off there because if the aircraft is carrying fuel for two journeys</w:t>
      </w:r>
      <w:r w:rsidR="007F5D1C">
        <w:t xml:space="preserve">, </w:t>
      </w:r>
      <w:r>
        <w:t>that inherently means it is taking more fuel. What we need is the technology for the aircraft</w:t>
      </w:r>
      <w:r w:rsidR="007F5D1C">
        <w:t xml:space="preserve"> and </w:t>
      </w:r>
      <w:r>
        <w:t>the ground infrastructure</w:t>
      </w:r>
      <w:r w:rsidR="007F5D1C">
        <w:t>,</w:t>
      </w:r>
      <w:r>
        <w:t xml:space="preserve"> </w:t>
      </w:r>
      <w:r>
        <w:t xml:space="preserve">and then </w:t>
      </w:r>
      <w:r w:rsidR="007F5D1C">
        <w:t xml:space="preserve">there is </w:t>
      </w:r>
      <w:r>
        <w:t>also the regulatory regime that is going to be needed in the UK and in all the destination countries</w:t>
      </w:r>
      <w:r w:rsidR="007F5D1C">
        <w:t xml:space="preserve">. That </w:t>
      </w:r>
      <w:r>
        <w:t xml:space="preserve">means </w:t>
      </w:r>
      <w:r w:rsidR="007F5D1C">
        <w:t xml:space="preserve">that </w:t>
      </w:r>
      <w:r>
        <w:t>international co-operation</w:t>
      </w:r>
      <w:r w:rsidR="007F5D1C">
        <w:t xml:space="preserve"> and </w:t>
      </w:r>
      <w:r>
        <w:t>the technology development need to go together.</w:t>
      </w:r>
    </w:p>
    <w:p w:rsidR="001E0F92" w:rsidP="001E0F92">
      <w:pPr>
        <w:pStyle w:val="Question"/>
        <w:numPr>
          <w:ilvl w:val="0"/>
          <w:numId w:val="9"/>
        </w:numPr>
      </w:pPr>
      <w:sdt>
        <w:sdtPr>
          <w:alias w:val="Member"/>
          <w:tag w:val="&lt;Member mnisId='4389' dodsId='108781'&gt;"/>
          <w:id w:val="1824234755"/>
          <w:placeholder>
            <w:docPart w:val="AE92F6B0DB014051B70D6CA90967AA5C"/>
          </w:placeholder>
          <w:richText/>
        </w:sdtPr>
        <w:sdtContent>
          <w:r w:rsidRPr="005D7026">
            <w:rPr>
              <w:b/>
            </w:rPr>
            <w:t>Ruth Cadbury:</w:t>
          </w:r>
        </w:sdtContent>
      </w:sdt>
      <w:r>
        <w:t xml:space="preserve"> Thank you</w:t>
      </w:r>
      <w:r w:rsidR="007F5D1C">
        <w:t xml:space="preserve">; </w:t>
      </w:r>
      <w:r>
        <w:t xml:space="preserve">that is interesting. I want to move on to the CORSIA, the </w:t>
      </w:r>
      <w:r w:rsidR="007F5D1C">
        <w:t>carbon offsetting and reduction scheme for international aviation</w:t>
      </w:r>
      <w:r>
        <w:t xml:space="preserve">. In the UK’s transport decarbonisation plan the Government have said </w:t>
      </w:r>
      <w:r w:rsidR="00F32126">
        <w:t>there</w:t>
      </w:r>
      <w:r>
        <w:t xml:space="preserve"> will be negotiation at ICAO for emissions reductions to bring CORSIA in line with the Paris </w:t>
      </w:r>
      <w:r w:rsidR="007F5D1C">
        <w:t>a</w:t>
      </w:r>
      <w:r>
        <w:t>greement</w:t>
      </w:r>
      <w:r w:rsidR="007F5D1C">
        <w:t>-</w:t>
      </w:r>
      <w:r>
        <w:t>compliant target. What progress has been made ahead of the assembly later this year?</w:t>
      </w:r>
    </w:p>
    <w:p w:rsidR="002E6641" w:rsidP="001E0F92">
      <w:pPr>
        <w:pStyle w:val="Answer"/>
      </w:pPr>
      <w:sdt>
        <w:sdtPr>
          <w:alias w:val="Witness"/>
          <w:id w:val="1944714646"/>
          <w:placeholder>
            <w:docPart w:val="AE92F6B0DB014051B70D6CA90967AA5C"/>
          </w:placeholder>
          <w:richText/>
        </w:sdtPr>
        <w:sdtContent>
          <w:r w:rsidRPr="005D7026" w:rsidR="001E0F92">
            <w:rPr>
              <w:b/>
              <w:i/>
            </w:rPr>
            <w:t>Robert Courts:</w:t>
          </w:r>
        </w:sdtContent>
      </w:sdt>
      <w:r w:rsidR="001E0F92">
        <w:t xml:space="preserve"> CORSIA is, again, one of these international programmes that is perhaps little understood but is quite significant in its way. In October 2016</w:t>
      </w:r>
      <w:r w:rsidR="00F32126">
        <w:t>,</w:t>
      </w:r>
      <w:r w:rsidR="001E0F92">
        <w:t xml:space="preserve"> ICAO’s 191 member states agreed to implement CORSIA as the first worldwide scheme of its kind to address carbon dioxide emissions in any single sector. From 2021 a total of 107 states have volunteered to participate in the scheme from 2022. It is about 80% of international aviation activity.</w:t>
      </w:r>
      <w:r w:rsidR="007F5D1C">
        <w:t xml:space="preserve"> </w:t>
      </w:r>
      <w:r w:rsidR="001E0F92">
        <w:t>From 2027 to 2035 the scheme will become mandatory, which will be a major step forward for the entirety of the global impact.</w:t>
      </w:r>
    </w:p>
    <w:p w:rsidR="001E0F92" w:rsidP="001E0F92">
      <w:pPr>
        <w:pStyle w:val="Answer"/>
      </w:pPr>
      <w:sdt>
        <w:sdtPr>
          <w:alias w:val="Witness"/>
          <w:id w:val="-1774082873"/>
          <w:placeholder>
            <w:docPart w:val="AE92F6B0DB014051B70D6CA90967AA5C"/>
          </w:placeholder>
          <w:richText/>
        </w:sdtPr>
        <w:sdtContent>
          <w:r w:rsidRPr="008F26A2">
            <w:rPr>
              <w:b/>
              <w:i/>
            </w:rPr>
            <w:t>Holly Greig:</w:t>
          </w:r>
        </w:sdtContent>
      </w:sdt>
      <w:r>
        <w:t xml:space="preserve"> Just to build on that, </w:t>
      </w:r>
      <w:r w:rsidR="007F5D1C">
        <w:t xml:space="preserve">the </w:t>
      </w:r>
      <w:r>
        <w:t>other important point to make is looking to the assembly this year</w:t>
      </w:r>
      <w:r w:rsidR="007F5D1C">
        <w:t xml:space="preserve">. As </w:t>
      </w:r>
      <w:r>
        <w:t>you mentioned, we have said that one of the UK priorities is to negotiate for a long-term goal for aviation. CORSIA, as the Minister was talking about, delivers the medium-term goal that was agreed at ICAO, which is carbon</w:t>
      </w:r>
      <w:r w:rsidR="007F5D1C">
        <w:t>-</w:t>
      </w:r>
      <w:r>
        <w:t>neutral growth from 2020. What we are looking to negotiate at ICAO this year is a long-term goal for aviation</w:t>
      </w:r>
      <w:r w:rsidR="007F5D1C">
        <w:t>. Y</w:t>
      </w:r>
      <w:r>
        <w:t>ou will of course be aware that we have net zero 2050 in the UK but we do not have an equivalent global goal for international aviation and that is what we are hoping to negotiate at ICAO this year.</w:t>
      </w:r>
    </w:p>
    <w:p w:rsidR="001E0F92" w:rsidP="001E0F92">
      <w:pPr>
        <w:pStyle w:val="Answer"/>
      </w:pPr>
      <w:r>
        <w:t>What we have done in the meanwhile to facilitate that</w:t>
      </w:r>
      <w:r w:rsidR="007F5D1C">
        <w:t>—</w:t>
      </w:r>
      <w:r>
        <w:t>just what we did at COP26</w:t>
      </w:r>
      <w:r w:rsidR="007F5D1C">
        <w:t xml:space="preserve">—is </w:t>
      </w:r>
      <w:r>
        <w:t>launch the international aviation climate ambition coalition</w:t>
      </w:r>
      <w:r w:rsidR="007F5D1C">
        <w:t>,</w:t>
      </w:r>
      <w:r>
        <w:t xml:space="preserve"> where we have 25 states, which represent over half of aviation’s international emissions, who have come together to recognise the importance of agreeing that long-term goal at ICAO. Those are our like</w:t>
      </w:r>
      <w:r w:rsidR="007F5D1C">
        <w:t>-</w:t>
      </w:r>
      <w:r>
        <w:t>minded partners globally</w:t>
      </w:r>
      <w:r w:rsidR="006B6215">
        <w:t xml:space="preserve">, </w:t>
      </w:r>
      <w:r>
        <w:t>who we want to work with to negotiate this agreement at ICAO this year. We are working with them and have been meeting them regularly since we set up the coalition. We are working towards the ICAO Council that is happening in June and, indeed, the high</w:t>
      </w:r>
      <w:r w:rsidR="006B6215">
        <w:t>-</w:t>
      </w:r>
      <w:r>
        <w:t>level meeting in July. We are very clear about the milestones that we need to hit in order to agree the goal at the assembly.</w:t>
      </w:r>
    </w:p>
    <w:p w:rsidR="001E0F92" w:rsidP="001E0F92">
      <w:pPr>
        <w:pStyle w:val="Answer"/>
      </w:pPr>
      <w:r>
        <w:t>It is worth saying, of course, that this is an international negotiation</w:t>
      </w:r>
      <w:r w:rsidR="006B6215">
        <w:t xml:space="preserve">, </w:t>
      </w:r>
      <w:r>
        <w:t xml:space="preserve">so we will be as ambitious as we can </w:t>
      </w:r>
      <w:r w:rsidR="006B6215">
        <w:t xml:space="preserve">be </w:t>
      </w:r>
      <w:r>
        <w:t>from the UK</w:t>
      </w:r>
      <w:r w:rsidR="006B6215">
        <w:t>,</w:t>
      </w:r>
      <w:r>
        <w:t xml:space="preserve"> but it is going to rely on votes at ICAO to get the most ambitious goal that we can.</w:t>
      </w:r>
    </w:p>
    <w:p w:rsidR="001E0F92" w:rsidP="001E0F92">
      <w:pPr>
        <w:pStyle w:val="Question"/>
        <w:numPr>
          <w:ilvl w:val="0"/>
          <w:numId w:val="9"/>
        </w:numPr>
      </w:pPr>
      <w:sdt>
        <w:sdtPr>
          <w:alias w:val="Member"/>
          <w:tag w:val="&lt;Member mnisId='4389' dodsId='108781'&gt;"/>
          <w:id w:val="817537700"/>
          <w:placeholder>
            <w:docPart w:val="AE92F6B0DB014051B70D6CA90967AA5C"/>
          </w:placeholder>
          <w:richText/>
        </w:sdtPr>
        <w:sdtContent>
          <w:r w:rsidRPr="0070105F">
            <w:rPr>
              <w:b/>
            </w:rPr>
            <w:t>Ruth Cadbury:</w:t>
          </w:r>
        </w:sdtContent>
      </w:sdt>
      <w:r>
        <w:t xml:space="preserve"> Thank you. </w:t>
      </w:r>
      <w:r w:rsidR="006B6215">
        <w:t>F</w:t>
      </w:r>
      <w:r>
        <w:t>inal</w:t>
      </w:r>
      <w:r w:rsidR="006B6215">
        <w:t>ly,</w:t>
      </w:r>
      <w:r>
        <w:t xml:space="preserve"> on international aviation, the Climate Change Committee wants to see international measures that incentivise </w:t>
      </w:r>
      <w:r w:rsidR="006B6215">
        <w:t xml:space="preserve">action on </w:t>
      </w:r>
      <w:r>
        <w:t>all greenhouse gas emissions from aviation because, of course, the other emissions from aviation are possibly even more concerning</w:t>
      </w:r>
      <w:r w:rsidR="006B6215">
        <w:t xml:space="preserve">, </w:t>
      </w:r>
      <w:r>
        <w:t xml:space="preserve">with global warming. Where are those other greenhouse gases in the context of </w:t>
      </w:r>
      <w:r>
        <w:t>these international negotiations?</w:t>
      </w:r>
    </w:p>
    <w:p w:rsidR="001E0F92" w:rsidP="001E0F92">
      <w:pPr>
        <w:pStyle w:val="Answer"/>
      </w:pPr>
      <w:sdt>
        <w:sdtPr>
          <w:alias w:val="Witness"/>
          <w:id w:val="85280027"/>
          <w:placeholder>
            <w:docPart w:val="AE92F6B0DB014051B70D6CA90967AA5C"/>
          </w:placeholder>
          <w:richText/>
        </w:sdtPr>
        <w:sdtContent>
          <w:r w:rsidRPr="0070105F">
            <w:rPr>
              <w:b/>
              <w:i/>
            </w:rPr>
            <w:t>Robert Courts:</w:t>
          </w:r>
        </w:sdtContent>
      </w:sdt>
      <w:r>
        <w:t xml:space="preserve"> That is a </w:t>
      </w:r>
      <w:r w:rsidR="006B6215">
        <w:t>really</w:t>
      </w:r>
      <w:r>
        <w:t xml:space="preserve"> important point, because this often gets talked about in the context of carbon. It is often used as a synonym for the two. Nitrogen oxide is the first other aspect</w:t>
      </w:r>
      <w:r w:rsidR="006B6215">
        <w:t xml:space="preserve">, </w:t>
      </w:r>
      <w:r>
        <w:t>and the other one is the potential impact of contrails. This is something where the research is not yet there to enable us to understand the impacts, so that we can understand what we best need to do</w:t>
      </w:r>
      <w:r w:rsidR="006B6215">
        <w:t xml:space="preserve">. But </w:t>
      </w:r>
      <w:r>
        <w:t>it is a very good point</w:t>
      </w:r>
      <w:r w:rsidR="006B6215">
        <w:t xml:space="preserve">; it </w:t>
      </w:r>
      <w:r>
        <w:t>is important we don’t become blinkered in just thinking about CO</w:t>
      </w:r>
      <w:r w:rsidRPr="0070105F">
        <w:rPr>
          <w:vertAlign w:val="subscript"/>
        </w:rPr>
        <w:t>2</w:t>
      </w:r>
      <w:r>
        <w:t xml:space="preserve"> because there are those other two potential impacts as well. We are not quite in the position of understanding the science yet.</w:t>
      </w:r>
    </w:p>
    <w:p w:rsidR="001E0F92" w:rsidP="001E0F92">
      <w:pPr>
        <w:pStyle w:val="Question"/>
        <w:numPr>
          <w:ilvl w:val="0"/>
          <w:numId w:val="9"/>
        </w:numPr>
      </w:pPr>
      <w:sdt>
        <w:sdtPr>
          <w:alias w:val="Member"/>
          <w:tag w:val="&lt;Member mnisId='4389' dodsId='108781'&gt;"/>
          <w:id w:val="88358199"/>
          <w:placeholder>
            <w:docPart w:val="AE92F6B0DB014051B70D6CA90967AA5C"/>
          </w:placeholder>
          <w:richText/>
        </w:sdtPr>
        <w:sdtContent>
          <w:r w:rsidRPr="00A15922">
            <w:rPr>
              <w:b/>
            </w:rPr>
            <w:t>Ruth Cadbury:</w:t>
          </w:r>
        </w:sdtContent>
      </w:sdt>
      <w:r>
        <w:t xml:space="preserve"> I must not leave out the work the Government are doing with the IMO on promoting a Paris </w:t>
      </w:r>
      <w:r w:rsidR="006B6215">
        <w:t>a</w:t>
      </w:r>
      <w:r>
        <w:t>greement</w:t>
      </w:r>
      <w:r w:rsidR="006B6215">
        <w:t>-</w:t>
      </w:r>
      <w:r>
        <w:t xml:space="preserve">compatible target for emissions reductions in maritime. Where are the Government </w:t>
      </w:r>
      <w:r w:rsidR="006B6215">
        <w:t>o</w:t>
      </w:r>
      <w:r>
        <w:t xml:space="preserve">n that? Do you think the IMO provides the necessary leadership </w:t>
      </w:r>
      <w:r w:rsidR="006B6215">
        <w:t xml:space="preserve">on </w:t>
      </w:r>
      <w:r>
        <w:t>the regulation and full decarbonisation of global shipping?</w:t>
      </w:r>
    </w:p>
    <w:p w:rsidR="001E0F92" w:rsidP="001E0F92">
      <w:pPr>
        <w:pStyle w:val="Answer"/>
      </w:pPr>
      <w:sdt>
        <w:sdtPr>
          <w:alias w:val="Witness"/>
          <w:id w:val="252712433"/>
          <w:placeholder>
            <w:docPart w:val="AE92F6B0DB014051B70D6CA90967AA5C"/>
          </w:placeholder>
          <w:richText/>
        </w:sdtPr>
        <w:sdtContent>
          <w:r w:rsidRPr="00A15922">
            <w:rPr>
              <w:b/>
              <w:i/>
            </w:rPr>
            <w:t>Robert Courts:</w:t>
          </w:r>
        </w:sdtContent>
      </w:sdt>
      <w:r>
        <w:t xml:space="preserve"> Yes. The IMO is clearly the body</w:t>
      </w:r>
      <w:r w:rsidR="006B6215">
        <w:t>; i</w:t>
      </w:r>
      <w:r>
        <w:t>t is the internationally leading organisation, which is critical for this. There has been an initial strategy, which was agreed in 2018 at IMO, on the reduction of greenhouse gas emissions from ships. That initial strategy is due to be revised in 2023</w:t>
      </w:r>
      <w:r w:rsidR="006B6215">
        <w:t xml:space="preserve">, so that </w:t>
      </w:r>
      <w:r>
        <w:t>continues</w:t>
      </w:r>
      <w:r w:rsidR="006B6215">
        <w:t xml:space="preserve">. We </w:t>
      </w:r>
      <w:r>
        <w:t>have our strong voice in that</w:t>
      </w:r>
      <w:r w:rsidR="006B6215">
        <w:t xml:space="preserve">, </w:t>
      </w:r>
      <w:r>
        <w:t>and our ambition is leading in that as well. The IMO is in the initial stages of discussions on those mid-time measures and on revising that strategy. There are various working groups and so on that are going on at present.</w:t>
      </w:r>
    </w:p>
    <w:p w:rsidR="001E0F92" w:rsidP="001E0F92">
      <w:pPr>
        <w:pStyle w:val="Question"/>
        <w:numPr>
          <w:ilvl w:val="0"/>
          <w:numId w:val="9"/>
        </w:numPr>
      </w:pPr>
      <w:sdt>
        <w:sdtPr>
          <w:alias w:val="Member"/>
          <w:tag w:val="&lt;Member mnisId='4389' dodsId='108781'&gt;"/>
          <w:id w:val="1752857181"/>
          <w:placeholder>
            <w:docPart w:val="AE92F6B0DB014051B70D6CA90967AA5C"/>
          </w:placeholder>
          <w:richText/>
        </w:sdtPr>
        <w:sdtContent>
          <w:r w:rsidRPr="00A15922">
            <w:rPr>
              <w:b/>
            </w:rPr>
            <w:t>Ruth Cadbury:</w:t>
          </w:r>
        </w:sdtContent>
      </w:sdt>
      <w:r>
        <w:t xml:space="preserve"> Do the Government support the introduction of a global trading scheme for maritime emissions at IMO level?</w:t>
      </w:r>
    </w:p>
    <w:p w:rsidR="001E0F92" w:rsidP="001E0F92">
      <w:pPr>
        <w:pStyle w:val="Answer"/>
      </w:pPr>
      <w:sdt>
        <w:sdtPr>
          <w:alias w:val="Witness"/>
          <w:id w:val="1557657678"/>
          <w:placeholder>
            <w:docPart w:val="AE92F6B0DB014051B70D6CA90967AA5C"/>
          </w:placeholder>
          <w:richText/>
        </w:sdtPr>
        <w:sdtContent>
          <w:r w:rsidRPr="00A15922">
            <w:rPr>
              <w:b/>
              <w:i/>
            </w:rPr>
            <w:t>Robert Courts:</w:t>
          </w:r>
        </w:sdtContent>
      </w:sdt>
      <w:r>
        <w:t xml:space="preserve"> It is an option </w:t>
      </w:r>
      <w:r w:rsidR="006B6215">
        <w:t xml:space="preserve">that </w:t>
      </w:r>
      <w:r>
        <w:t>we will have to consider</w:t>
      </w:r>
      <w:r w:rsidR="006B6215">
        <w:t xml:space="preserve">, </w:t>
      </w:r>
      <w:r>
        <w:t xml:space="preserve">but we are keen to be as ambitious as we possibly can. Holly </w:t>
      </w:r>
      <w:r w:rsidR="006B6215">
        <w:t xml:space="preserve">talked about </w:t>
      </w:r>
      <w:r>
        <w:t xml:space="preserve">the aviation sphere, </w:t>
      </w:r>
      <w:r w:rsidR="006B6215">
        <w:t xml:space="preserve">and </w:t>
      </w:r>
      <w:r>
        <w:t>the same applies in maritime</w:t>
      </w:r>
      <w:r w:rsidR="006B6215">
        <w:t>: t</w:t>
      </w:r>
      <w:r>
        <w:t>his is an international negotiation</w:t>
      </w:r>
      <w:r w:rsidR="006B6215">
        <w:t xml:space="preserve">, </w:t>
      </w:r>
      <w:r>
        <w:t>and of course it depends on other countries as well.</w:t>
      </w:r>
    </w:p>
    <w:p w:rsidR="001E0F92" w:rsidP="001E0F92">
      <w:pPr>
        <w:pStyle w:val="Question"/>
        <w:numPr>
          <w:ilvl w:val="0"/>
          <w:numId w:val="0"/>
        </w:numPr>
        <w:ind w:left="794"/>
      </w:pPr>
      <w:sdt>
        <w:sdtPr>
          <w:alias w:val="Member"/>
          <w:tag w:val="&lt;Member mnisId='4389' dodsId='108781'&gt;"/>
          <w:id w:val="-314568255"/>
          <w:placeholder>
            <w:docPart w:val="AE92F6B0DB014051B70D6CA90967AA5C"/>
          </w:placeholder>
          <w:richText/>
        </w:sdtPr>
        <w:sdtContent>
          <w:r w:rsidRPr="00A15922">
            <w:rPr>
              <w:b/>
            </w:rPr>
            <w:t>Ruth Cadbury:</w:t>
          </w:r>
        </w:sdtContent>
      </w:sdt>
      <w:r>
        <w:t xml:space="preserve"> Thank you very much, Chair, and thank you for enabling me to attend this Committee.</w:t>
      </w:r>
    </w:p>
    <w:p w:rsidR="00F525D0" w:rsidP="001E0F92">
      <w:pPr>
        <w:pStyle w:val="Answer"/>
      </w:pPr>
      <w:sdt>
        <w:sdtPr>
          <w:alias w:val="Member"/>
          <w:tag w:val="&lt;Member mnisId='4006' dodsId='42618'&gt;"/>
          <w:id w:val="46264452"/>
          <w:placeholder>
            <w:docPart w:val="AE92F6B0DB014051B70D6CA90967AA5C"/>
          </w:placeholder>
          <w:richText/>
        </w:sdtPr>
        <w:sdtContent>
          <w:r w:rsidRPr="002E6B44" w:rsidR="001E0F92">
            <w:rPr>
              <w:b/>
            </w:rPr>
            <w:t>Chair:</w:t>
          </w:r>
        </w:sdtContent>
      </w:sdt>
      <w:r w:rsidR="001E0F92">
        <w:t xml:space="preserve"> A great pleasure that you were able to do so. I thank you all for your contributions and your time this afternoon.</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1312B" w:rsidP="008143FA">
      <w:pPr>
        <w:spacing w:after="0"/>
      </w:pPr>
      <w:r>
        <w:separator/>
      </w:r>
    </w:p>
  </w:footnote>
  <w:footnote w:type="continuationSeparator" w:id="1">
    <w:p w:rsidR="00A1312B" w:rsidP="008143FA">
      <w:pPr>
        <w:spacing w:after="0"/>
      </w:pPr>
      <w:r>
        <w:continuationSeparator/>
      </w:r>
    </w:p>
  </w:footnote>
  <w:footnote w:id="2">
    <w:p w:rsidR="00A8767A" w:rsidRPr="00A8767A">
      <w:pPr>
        <w:pStyle w:val="FootnoteText"/>
        <w:rPr>
          <w:lang w:val="en-GB"/>
        </w:rPr>
      </w:pPr>
      <w:r>
        <w:rPr>
          <w:rStyle w:val="FootnoteReference"/>
        </w:rPr>
        <w:footnoteRef/>
      </w:r>
      <w:r>
        <w:t xml:space="preserve"> </w:t>
      </w:r>
      <w:r>
        <w:rPr>
          <w:lang w:val="en-GB"/>
        </w:rPr>
        <w:t>Note by witness – ‘</w:t>
      </w:r>
      <w:r w:rsidRPr="00A8767A">
        <w:rPr>
          <w:lang w:val="en-GB"/>
        </w:rPr>
        <w:t>Sustainable Aviation is using 2019 as the base year for carbon emissions as this is the last normal year for emissions prior to the pandemic. The aim is to get to net zero emissions, so while a baseline has no bearing on this per se, 2019 is the most helpful reference point for the industry to track progress</w:t>
      </w:r>
      <w:r>
        <w:rPr>
          <w:lang w:val="en-GB"/>
        </w:rPr>
        <w:t>’</w:t>
      </w:r>
      <w:r w:rsidRPr="00A8767A">
        <w:rPr>
          <w:lang w:val="en-GB"/>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62FF0B8A7F3477E8EA8D19B5EDAFA67"/>
      </w:placeholder>
      <w:richText/>
    </w:sdtPr>
    <w:sdtContent>
      <w:p w:rsidR="008143FA" w:rsidP="009277D8">
        <w:pPr>
          <w:pStyle w:val="Para"/>
          <w:rPr>
            <w:color w:val="808080"/>
          </w:rPr>
        </w:pPr>
        <w:r w:rsidRPr="001F21D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7B8FB4A"/>
    <w:lvl w:ilvl="0">
      <w:start w:val="33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63CED"/>
    <w:pPr>
      <w:spacing w:line="240" w:lineRule="auto"/>
      <w:jc w:val="both"/>
    </w:pPr>
    <w:rPr>
      <w:rFonts w:ascii="Verdana" w:hAnsi="Verdana"/>
      <w:lang w:val="en-NZ"/>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val="en-GB"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val="en-GB"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val="en-GB"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val="en-GB"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rPr>
      <w:lang w:val="en-GB"/>
    </w:rPr>
  </w:style>
  <w:style w:type="paragraph" w:customStyle="1" w:styleId="ParaCentre">
    <w:name w:val="Para Centre"/>
    <w:basedOn w:val="Normal"/>
    <w:next w:val="TitleWitnesses"/>
    <w:qFormat/>
    <w:rsid w:val="00521D0A"/>
    <w:pPr>
      <w:jc w:val="center"/>
    </w:pPr>
    <w:rPr>
      <w:lang w:val="en-GB"/>
    </w:rPr>
  </w:style>
  <w:style w:type="paragraph" w:customStyle="1" w:styleId="Question">
    <w:name w:val="Question"/>
    <w:basedOn w:val="Normal"/>
    <w:next w:val="QuestionCont"/>
    <w:qFormat/>
    <w:rsid w:val="00367B9C"/>
    <w:pPr>
      <w:widowControl w:val="0"/>
      <w:numPr>
        <w:numId w:val="10"/>
      </w:numPr>
      <w:spacing w:after="120"/>
    </w:pPr>
    <w:rPr>
      <w:lang w:val="en-GB"/>
    </w:rPr>
  </w:style>
  <w:style w:type="paragraph" w:customStyle="1" w:styleId="Answer">
    <w:name w:val="Answer"/>
    <w:basedOn w:val="Normal"/>
    <w:qFormat/>
    <w:rsid w:val="0014463F"/>
    <w:pPr>
      <w:ind w:left="794"/>
    </w:pPr>
    <w:rPr>
      <w:lang w:val="en-GB"/>
    </w:r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rPr>
      <w:lang w:val="en-GB"/>
    </w:rPr>
  </w:style>
  <w:style w:type="paragraph" w:styleId="Footer">
    <w:name w:val="footer"/>
    <w:basedOn w:val="Normal"/>
    <w:link w:val="FooterChar"/>
    <w:uiPriority w:val="99"/>
    <w:unhideWhenUsed/>
    <w:rsid w:val="008143FA"/>
    <w:pPr>
      <w:tabs>
        <w:tab w:val="center" w:pos="4513"/>
        <w:tab w:val="right" w:pos="9026"/>
      </w:tabs>
      <w:spacing w:after="0"/>
    </w:pPr>
    <w:rPr>
      <w:lang w:val="en-GB"/>
    </w:r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lang w:val="en-GB"/>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lang w:val="en-GB"/>
    </w:rPr>
  </w:style>
  <w:style w:type="paragraph" w:customStyle="1" w:styleId="TitleInquiry0">
    <w:name w:val="Title: Inquiry"/>
    <w:basedOn w:val="Normal"/>
    <w:qFormat/>
    <w:rsid w:val="00416915"/>
    <w:pPr>
      <w:spacing w:after="240"/>
      <w:contextualSpacing/>
      <w:jc w:val="left"/>
    </w:pPr>
    <w:rPr>
      <w:color w:val="005232"/>
      <w:sz w:val="34"/>
      <w:lang w:val="en-GB"/>
    </w:rPr>
  </w:style>
  <w:style w:type="paragraph" w:customStyle="1" w:styleId="TitlePanel0">
    <w:name w:val="Title: Panel"/>
    <w:basedOn w:val="Normal"/>
    <w:qFormat/>
    <w:rsid w:val="00416915"/>
    <w:pPr>
      <w:spacing w:before="180" w:after="180"/>
      <w:jc w:val="center"/>
    </w:pPr>
    <w:rPr>
      <w:sz w:val="28"/>
      <w:lang w:val="en-GB"/>
    </w:rPr>
  </w:style>
  <w:style w:type="paragraph" w:customStyle="1" w:styleId="TitleWitnesses0">
    <w:name w:val="Title: Witnesses"/>
    <w:basedOn w:val="Normal"/>
    <w:qFormat/>
    <w:rsid w:val="00416915"/>
    <w:pPr>
      <w:spacing w:before="180" w:after="180"/>
      <w:jc w:val="center"/>
    </w:pPr>
    <w:rPr>
      <w:sz w:val="28"/>
      <w:lang w:val="en-GB"/>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CC232E"/>
    <w:rPr>
      <w:color w:val="605E5C"/>
      <w:shd w:val="clear" w:color="auto" w:fill="E1DFDD"/>
    </w:rPr>
  </w:style>
  <w:style w:type="paragraph" w:styleId="FootnoteText">
    <w:name w:val="footnote text"/>
    <w:basedOn w:val="Normal"/>
    <w:link w:val="FootnoteTextChar"/>
    <w:uiPriority w:val="99"/>
    <w:semiHidden/>
    <w:unhideWhenUsed/>
    <w:rsid w:val="00A8767A"/>
    <w:pPr>
      <w:spacing w:after="0"/>
    </w:pPr>
    <w:rPr>
      <w:sz w:val="20"/>
      <w:szCs w:val="20"/>
    </w:rPr>
  </w:style>
  <w:style w:type="character" w:customStyle="1" w:styleId="FootnoteTextChar">
    <w:name w:val="Footnote Text Char"/>
    <w:basedOn w:val="DefaultParagraphFont"/>
    <w:link w:val="FootnoteText"/>
    <w:uiPriority w:val="99"/>
    <w:semiHidden/>
    <w:rsid w:val="00A8767A"/>
    <w:rPr>
      <w:rFonts w:ascii="Verdana" w:hAnsi="Verdana"/>
      <w:sz w:val="20"/>
      <w:szCs w:val="20"/>
      <w:lang w:val="en-NZ"/>
    </w:rPr>
  </w:style>
  <w:style w:type="character" w:styleId="FootnoteReference">
    <w:name w:val="footnote reference"/>
    <w:basedOn w:val="DefaultParagraphFont"/>
    <w:uiPriority w:val="99"/>
    <w:semiHidden/>
    <w:unhideWhenUsed/>
    <w:rsid w:val="00A8767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62FF0B8A7F3477E8EA8D19B5EDAFA67"/>
        <w:category>
          <w:name w:val="General"/>
          <w:gallery w:val="placeholder"/>
        </w:category>
        <w:types>
          <w:type w:val="bbPlcHdr"/>
        </w:types>
        <w:behaviors>
          <w:behavior w:val="content"/>
        </w:behaviors>
        <w:guid w:val="{0BAF5337-9D33-440E-B543-5BF2F5F9F75E}"/>
      </w:docPartPr>
      <w:docPartBody>
        <w:p w:rsidR="0094234D" w:rsidP="004A5B5D">
          <w:pPr>
            <w:pStyle w:val="462FF0B8A7F3477E8EA8D19B5EDAFA67"/>
          </w:pPr>
          <w:r>
            <w:rPr>
              <w:rStyle w:val="PlaceholderText"/>
              <w:lang w:val="en-GB" w:eastAsia="en-GB"/>
            </w:rPr>
            <w:t>Click here to enter text.</w:t>
          </w:r>
        </w:p>
      </w:docPartBody>
    </w:docPart>
    <w:docPart>
      <w:docPartPr>
        <w:name w:val="DefaultPlaceholder_-1854013440"/>
        <w:category>
          <w:name w:val="General"/>
          <w:gallery w:val="placeholder"/>
        </w:category>
        <w:types>
          <w:type w:val="bbPlcHdr"/>
        </w:types>
        <w:behaviors>
          <w:behavior w:val="content"/>
        </w:behaviors>
        <w:guid w:val="{333CB3CB-0755-40EB-B577-3C7DD227FC71}"/>
      </w:docPartPr>
      <w:docPartBody>
        <w:p w:rsidR="009B1AB6">
          <w:r w:rsidRPr="00591350">
            <w:rPr>
              <w:rStyle w:val="PlaceholderText"/>
            </w:rPr>
            <w:t>Click or tap here to enter text.</w:t>
          </w:r>
        </w:p>
      </w:docPartBody>
    </w:docPart>
    <w:docPart>
      <w:docPartPr>
        <w:name w:val="343C3F50522A4A8EA6D08A3CD614F5E5"/>
        <w:category>
          <w:name w:val="General"/>
          <w:gallery w:val="placeholder"/>
        </w:category>
        <w:types>
          <w:type w:val="bbPlcHdr"/>
        </w:types>
        <w:behaviors>
          <w:behavior w:val="content"/>
        </w:behaviors>
        <w:guid w:val="{3C017618-4634-4903-A580-69614ACA7037}"/>
      </w:docPartPr>
      <w:docPartBody>
        <w:p w:rsidR="00195F0B" w:rsidP="00A06C89">
          <w:pPr>
            <w:pStyle w:val="343C3F50522A4A8EA6D08A3CD614F5E5"/>
          </w:pPr>
          <w:r w:rsidRPr="0027429B">
            <w:rPr>
              <w:rStyle w:val="PlaceholderText"/>
            </w:rPr>
            <w:t>Click or tap here to enter text.</w:t>
          </w:r>
        </w:p>
      </w:docPartBody>
    </w:docPart>
    <w:docPart>
      <w:docPartPr>
        <w:name w:val="27987480E989493EA5A67E83D8039491"/>
        <w:category>
          <w:name w:val="General"/>
          <w:gallery w:val="placeholder"/>
        </w:category>
        <w:types>
          <w:type w:val="bbPlcHdr"/>
        </w:types>
        <w:behaviors>
          <w:behavior w:val="content"/>
        </w:behaviors>
        <w:guid w:val="{C13660BD-E6F0-4BED-BBF7-CC91AF6FADFC}"/>
      </w:docPartPr>
      <w:docPartBody>
        <w:p w:rsidR="00195F0B" w:rsidP="00A06C89">
          <w:pPr>
            <w:pStyle w:val="27987480E989493EA5A67E83D8039491"/>
          </w:pPr>
          <w:r w:rsidRPr="00B83872">
            <w:rPr>
              <w:rStyle w:val="PlaceholderText"/>
            </w:rPr>
            <w:t>Click or tap here to enter text.</w:t>
          </w:r>
        </w:p>
      </w:docPartBody>
    </w:docPart>
    <w:docPart>
      <w:docPartPr>
        <w:name w:val="AE92F6B0DB014051B70D6CA90967AA5C"/>
        <w:category>
          <w:name w:val="General"/>
          <w:gallery w:val="placeholder"/>
        </w:category>
        <w:types>
          <w:type w:val="bbPlcHdr"/>
        </w:types>
        <w:behaviors>
          <w:behavior w:val="content"/>
        </w:behaviors>
        <w:guid w:val="{8E3CA193-7A0C-46C8-B1E4-98A815290F71}"/>
      </w:docPartPr>
      <w:docPartBody>
        <w:p w:rsidR="00195F0B" w:rsidP="00A06C89">
          <w:pPr>
            <w:pStyle w:val="AE92F6B0DB014051B70D6CA90967AA5C"/>
          </w:pPr>
          <w:r w:rsidRPr="00C649D8">
            <w:rPr>
              <w:rStyle w:val="PlaceholderText"/>
            </w:rPr>
            <w:t>Click or tap here to enter text.</w:t>
          </w:r>
        </w:p>
      </w:docPartBody>
    </w:docPart>
    <w:docPart>
      <w:docPartPr>
        <w:name w:val="268CC79E3BA040E38433D3E45B4B9FB3"/>
        <w:category>
          <w:name w:val="General"/>
          <w:gallery w:val="placeholder"/>
        </w:category>
        <w:types>
          <w:type w:val="bbPlcHdr"/>
        </w:types>
        <w:behaviors>
          <w:behavior w:val="content"/>
        </w:behaviors>
        <w:guid w:val="{3D781DF7-C431-4447-9D0A-B7A5FCB07405}"/>
      </w:docPartPr>
      <w:docPartBody>
        <w:p w:rsidR="002844FA" w:rsidP="001D7ECD">
          <w:pPr>
            <w:pStyle w:val="268CC79E3BA040E38433D3E45B4B9FB3"/>
          </w:pPr>
          <w:r w:rsidRPr="00C649D8">
            <w:rPr>
              <w:rStyle w:val="PlaceholderText"/>
            </w:rPr>
            <w:t>Click or tap here to enter text.</w:t>
          </w:r>
        </w:p>
      </w:docPartBody>
    </w:docPart>
    <w:docPart>
      <w:docPartPr>
        <w:name w:val="FB4478F9CA0345A9A9ECC8D8E5995F6A"/>
        <w:category>
          <w:name w:val="General"/>
          <w:gallery w:val="placeholder"/>
        </w:category>
        <w:types>
          <w:type w:val="bbPlcHdr"/>
        </w:types>
        <w:behaviors>
          <w:behavior w:val="content"/>
        </w:behaviors>
        <w:guid w:val="{662530B1-33FD-4004-AA27-750086A64CCD}"/>
      </w:docPartPr>
      <w:docPartBody>
        <w:p w:rsidR="002844FA" w:rsidP="001D7ECD">
          <w:pPr>
            <w:pStyle w:val="FB4478F9CA0345A9A9ECC8D8E5995F6A"/>
          </w:pPr>
          <w:r w:rsidRPr="0027429B">
            <w:rPr>
              <w:rStyle w:val="PlaceholderText"/>
            </w:rPr>
            <w:t>Click or tap here to enter text.</w:t>
          </w:r>
        </w:p>
      </w:docPartBody>
    </w:docPart>
    <w:docPart>
      <w:docPartPr>
        <w:name w:val="0188E687A3F240809FA0E7E8A4F46893"/>
        <w:category>
          <w:name w:val="General"/>
          <w:gallery w:val="placeholder"/>
        </w:category>
        <w:types>
          <w:type w:val="bbPlcHdr"/>
        </w:types>
        <w:behaviors>
          <w:behavior w:val="content"/>
        </w:behaviors>
        <w:guid w:val="{1F119096-A1C6-460A-B92C-B9F3DA2E1807}"/>
      </w:docPartPr>
      <w:docPartBody>
        <w:p w:rsidR="002844FA" w:rsidP="001D7ECD">
          <w:pPr>
            <w:pStyle w:val="0188E687A3F240809FA0E7E8A4F46893"/>
          </w:pPr>
          <w:r w:rsidRPr="0027429B">
            <w:rPr>
              <w:rStyle w:val="PlaceholderText"/>
            </w:rPr>
            <w:t>Click or tap here to enter text.</w:t>
          </w:r>
        </w:p>
      </w:docPartBody>
    </w:docPart>
    <w:docPart>
      <w:docPartPr>
        <w:name w:val="72C0B63134B04F26AAB733911CE5A160"/>
        <w:category>
          <w:name w:val="General"/>
          <w:gallery w:val="placeholder"/>
        </w:category>
        <w:types>
          <w:type w:val="bbPlcHdr"/>
        </w:types>
        <w:behaviors>
          <w:behavior w:val="content"/>
        </w:behaviors>
        <w:guid w:val="{8E6ED441-4FB8-46D3-B58E-7A6941671249}"/>
      </w:docPartPr>
      <w:docPartBody>
        <w:p w:rsidR="006A05D0" w:rsidP="00FF5E0D">
          <w:pPr>
            <w:pStyle w:val="72C0B63134B04F26AAB733911CE5A160"/>
          </w:pPr>
          <w:r w:rsidRPr="00C649D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5E0D"/>
    <w:rPr>
      <w:color w:val="808080"/>
    </w:rPr>
  </w:style>
  <w:style w:type="paragraph" w:customStyle="1" w:styleId="462FF0B8A7F3477E8EA8D19B5EDAFA67">
    <w:name w:val="462FF0B8A7F3477E8EA8D19B5EDAFA67"/>
    <w:rsid w:val="004A5B5D"/>
  </w:style>
  <w:style w:type="paragraph" w:customStyle="1" w:styleId="343C3F50522A4A8EA6D08A3CD614F5E5">
    <w:name w:val="343C3F50522A4A8EA6D08A3CD614F5E5"/>
    <w:rsid w:val="00A06C89"/>
  </w:style>
  <w:style w:type="paragraph" w:customStyle="1" w:styleId="27987480E989493EA5A67E83D8039491">
    <w:name w:val="27987480E989493EA5A67E83D8039491"/>
    <w:rsid w:val="00A06C89"/>
  </w:style>
  <w:style w:type="paragraph" w:customStyle="1" w:styleId="AE92F6B0DB014051B70D6CA90967AA5C">
    <w:name w:val="AE92F6B0DB014051B70D6CA90967AA5C"/>
    <w:rsid w:val="00A06C89"/>
  </w:style>
  <w:style w:type="paragraph" w:customStyle="1" w:styleId="268CC79E3BA040E38433D3E45B4B9FB3">
    <w:name w:val="268CC79E3BA040E38433D3E45B4B9FB3"/>
    <w:rsid w:val="001D7ECD"/>
    <w:rPr>
      <w:lang w:val="en-GB" w:eastAsia="en-GB"/>
    </w:rPr>
  </w:style>
  <w:style w:type="paragraph" w:customStyle="1" w:styleId="FB4478F9CA0345A9A9ECC8D8E5995F6A">
    <w:name w:val="FB4478F9CA0345A9A9ECC8D8E5995F6A"/>
    <w:rsid w:val="001D7ECD"/>
    <w:rPr>
      <w:lang w:val="en-GB" w:eastAsia="en-GB"/>
    </w:rPr>
  </w:style>
  <w:style w:type="paragraph" w:customStyle="1" w:styleId="0188E687A3F240809FA0E7E8A4F46893">
    <w:name w:val="0188E687A3F240809FA0E7E8A4F46893"/>
    <w:rsid w:val="001D7ECD"/>
    <w:rPr>
      <w:lang w:val="en-GB" w:eastAsia="en-GB"/>
    </w:rPr>
  </w:style>
  <w:style w:type="paragraph" w:customStyle="1" w:styleId="72C0B63134B04F26AAB733911CE5A160">
    <w:name w:val="72C0B63134B04F26AAB733911CE5A160"/>
    <w:rsid w:val="00FF5E0D"/>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3" ma:contentTypeDescription="Create a new document." ma:contentTypeScope="" ma:versionID="49edd4c1b748cd6ad20df6cd82d493b9">
  <xsd:schema xmlns:xsd="http://www.w3.org/2001/XMLSchema" xmlns:xs="http://www.w3.org/2001/XMLSchema" xmlns:p="http://schemas.microsoft.com/office/2006/metadata/properties" xmlns:ns3="82ccd615-6f1a-4bf3-bc59-e430298c7372" xmlns:ns4="38c213d5-66ed-49da-86b1-50afd15ab056" targetNamespace="http://schemas.microsoft.com/office/2006/metadata/properties" ma:root="true" ma:fieldsID="d5113f3f5e1586078c0b8f71820da7eb" ns3:_="" ns4:_="">
    <xsd:import namespace="82ccd615-6f1a-4bf3-bc59-e430298c7372"/>
    <xsd:import namespace="38c213d5-66ed-49da-86b1-50afd15ab05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C758F5-C33E-4F51-98BE-7851D8F8B6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C0D77579-8141-444D-B74A-D77F0BF9F8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ccd615-6f1a-4bf3-bc59-e430298c7372"/>
    <ds:schemaRef ds:uri="38c213d5-66ed-49da-86b1-50afd15ab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645243-72FC-40DB-80F1-7D25347540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