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E05757" w:rsidP="0060046A">
      <w:pPr>
        <w:pStyle w:val="TitleCommittee0"/>
      </w:pPr>
      <w:r>
        <w:t>B</w:t>
      </w:r>
      <w:r w:rsidR="00CB08AF">
        <w:t>uilt Environment Committee</w:t>
      </w:r>
    </w:p>
    <w:p w:rsidR="00E05757" w:rsidP="0060046A">
      <w:pPr>
        <w:pStyle w:val="TitleInquiry0"/>
      </w:pPr>
      <w:r>
        <w:t>C</w:t>
      </w:r>
      <w:r>
        <w:t xml:space="preserve">orrected oral evidence: </w:t>
      </w:r>
      <w:sdt>
        <w:sdtPr>
          <w:alias w:val="InquiryName"/>
          <w:tag w:val="InquiryName"/>
          <w:id w:val="-653150199"/>
          <w:placeholder>
            <w:docPart w:val="41FA9776D75B42AE96A7678BF648F612"/>
          </w:placeholder>
          <w:richText/>
        </w:sdtPr>
        <w:sdtContent>
          <w:r w:rsidR="004C190D">
            <w:t>Short-term lettings</w:t>
          </w:r>
        </w:sdtContent>
      </w:sdt>
    </w:p>
    <w:sdt>
      <w:sdtPr>
        <w:alias w:val="SittingDate"/>
        <w:tag w:val="SittingDate"/>
        <w:id w:val="233894828"/>
        <w:placeholder>
          <w:docPart w:val="41FA9776D75B42AE96A7678BF648F612"/>
        </w:placeholder>
        <w:richText/>
      </w:sdtPr>
      <w:sdtContent>
        <w:p w:rsidR="00E05757" w:rsidP="0060046A">
          <w:pPr>
            <w:pStyle w:val="Para"/>
          </w:pPr>
          <w:r>
            <w:t xml:space="preserve">Tuesday </w:t>
          </w:r>
          <w:r w:rsidR="004C190D">
            <w:t>17 May</w:t>
          </w:r>
          <w:r w:rsidR="001F40E5">
            <w:t xml:space="preserve"> 202</w:t>
          </w:r>
          <w:r w:rsidR="00706481">
            <w:t>2</w:t>
          </w:r>
        </w:p>
      </w:sdtContent>
    </w:sdt>
    <w:sdt>
      <w:sdtPr>
        <w:alias w:val="ActualSittingTime"/>
        <w:tag w:val="ActualSittingTime"/>
        <w:id w:val="-2078584810"/>
        <w:placeholder>
          <w:docPart w:val="10773C041F1748D795CF05BDE482E3C9"/>
        </w:placeholder>
        <w:richText/>
      </w:sdtPr>
      <w:sdtContent>
        <w:p w:rsidR="00E05757" w:rsidP="0060046A">
          <w:pPr>
            <w:pStyle w:val="Para"/>
          </w:pPr>
          <w:r>
            <w:t>10 am</w:t>
          </w:r>
        </w:p>
      </w:sdtContent>
    </w:sdt>
    <w:p w:rsidR="00E05757" w:rsidP="0060046A">
      <w:pPr>
        <w:pStyle w:val="Para"/>
      </w:pPr>
    </w:p>
    <w:p w:rsidR="00E05757" w:rsidP="0060046A">
      <w:sdt>
        <w:sdtPr>
          <w:alias w:val="VideoHyperlink"/>
          <w:tag w:val="VideoHyperlink"/>
          <w:id w:val="1885216954"/>
          <w:placeholder>
            <w:docPart w:val="41FA9776D75B42AE96A7678BF648F612"/>
          </w:placeholder>
          <w:richText/>
        </w:sdtPr>
        <w:sdtContent>
          <w:r>
            <w:fldChar w:fldCharType="begin"/>
          </w:r>
          <w:r>
            <w:instrText xml:space="preserve"> HYPERLINK "https://parliamentlive.tv/event/index/990db1fd-0ea4-45cb-adf7-1e9892dd1852" </w:instrText>
          </w:r>
          <w:r>
            <w:fldChar w:fldCharType="separate"/>
          </w:r>
          <w:r w:rsidRPr="00AB4F5F">
            <w:rPr>
              <w:rStyle w:val="Hyperlink"/>
            </w:rPr>
            <w:t>Watch the meeting</w:t>
          </w:r>
          <w:r>
            <w:fldChar w:fldCharType="end"/>
          </w:r>
        </w:sdtContent>
      </w:sdt>
    </w:p>
    <w:p w:rsidR="00E05757" w:rsidP="005E7BFD">
      <w:r>
        <w:t>Members present:</w:t>
      </w:r>
      <w:r w:rsidR="005E7BFD">
        <w:t xml:space="preserve"> </w:t>
      </w:r>
      <w:sdt>
        <w:sdtPr>
          <w:alias w:val="MembersPresent"/>
          <w:tag w:val="MembersPresent"/>
          <w:id w:val="-587083748"/>
          <w:placeholder>
            <w:docPart w:val="41FA9776D75B42AE96A7678BF648F612"/>
          </w:placeholder>
          <w:richText/>
        </w:sdtPr>
        <w:sdtContent>
          <w:r w:rsidR="00706481">
            <w:t>Baroness Neville</w:t>
          </w:r>
          <w:r w:rsidR="00240ABF">
            <w:t>-</w:t>
          </w:r>
          <w:r w:rsidR="00706481">
            <w:t>Rolfe (</w:t>
          </w:r>
          <w:r w:rsidR="003B71E4">
            <w:t>T</w:t>
          </w:r>
          <w:r w:rsidR="005E7BFD">
            <w:t>he Chair);</w:t>
          </w:r>
          <w:r w:rsidR="00FA024C">
            <w:t xml:space="preserve"> </w:t>
          </w:r>
          <w:r w:rsidR="00706481">
            <w:t>Baroness Bakewell; Lord Berkeley; Lord Best; Lord Carrington of Fulham; Baroness Cohen of Pimlico; Lord Grocott; Lord Haselhurst; Lord Moylan; Lord Stunell; Baroness Thornhill.</w:t>
          </w:r>
        </w:sdtContent>
      </w:sdt>
    </w:p>
    <w:p w:rsidR="00E05757" w:rsidP="0060046A">
      <w:pPr>
        <w:pStyle w:val="Para"/>
        <w:tabs>
          <w:tab w:val="center" w:pos="4536"/>
          <w:tab w:val="right" w:pos="8931"/>
        </w:tabs>
      </w:pPr>
      <w:r>
        <w:t xml:space="preserve">Evidence Session No. </w:t>
      </w:r>
      <w:sdt>
        <w:sdtPr>
          <w:alias w:val="InquiryRefNo"/>
          <w:tag w:val="InquiryRefNo"/>
          <w:id w:val="842283892"/>
          <w:placeholder>
            <w:docPart w:val="E2492C30D83A413EACDD08B1BC7A2197"/>
          </w:placeholder>
          <w:richText/>
        </w:sdtPr>
        <w:sdtContent>
          <w:r w:rsidR="004C190D">
            <w:t>2</w:t>
          </w:r>
        </w:sdtContent>
      </w:sdt>
      <w:r>
        <w:tab/>
      </w:r>
      <w:r w:rsidR="00BA00D5">
        <w:t>Heard in public</w:t>
      </w:r>
      <w:r>
        <w:tab/>
      </w:r>
      <w:r w:rsidRPr="00156A60">
        <w:t xml:space="preserve">Questions </w:t>
      </w:r>
      <w:sdt>
        <w:sdtPr>
          <w:alias w:val="QuestionNumbers"/>
          <w:tag w:val="QuestionNumbers"/>
          <w:id w:val="426934190"/>
          <w:placeholder>
            <w:docPart w:val="41FA9776D75B42AE96A7678BF648F612"/>
          </w:placeholder>
          <w:richText/>
        </w:sdtPr>
        <w:sdtContent>
          <w:r w:rsidR="004C190D">
            <w:t>15</w:t>
          </w:r>
          <w:r w:rsidR="00C92F19">
            <w:t xml:space="preserve"> </w:t>
          </w:r>
          <w:r w:rsidR="00E12D35">
            <w:t>–</w:t>
          </w:r>
          <w:r w:rsidR="00CE49D7">
            <w:t xml:space="preserve"> </w:t>
          </w:r>
          <w:r w:rsidR="000B1E02">
            <w:t>24</w:t>
          </w:r>
          <w:r>
            <w:t xml:space="preserve"> </w:t>
          </w:r>
        </w:sdtContent>
      </w:sdt>
    </w:p>
    <w:p w:rsidR="00E05757" w:rsidP="0060046A">
      <w:pPr>
        <w:pStyle w:val="TitleWitnesses0"/>
      </w:pPr>
    </w:p>
    <w:p w:rsidR="00E05757" w:rsidP="0060046A">
      <w:pPr>
        <w:pStyle w:val="TitleWitnesses0"/>
      </w:pPr>
      <w:r>
        <w:t>Witness</w:t>
      </w:r>
      <w:r w:rsidR="00A62B42">
        <w:t>es</w:t>
      </w:r>
    </w:p>
    <w:p w:rsidR="00E05757" w:rsidP="006A46F4">
      <w:pPr>
        <w:pStyle w:val="Para"/>
      </w:pPr>
      <w:r>
        <w:fldChar w:fldCharType="begin"/>
      </w:r>
      <w:r>
        <w:instrText xml:space="preserve"> HYPERLINK \l "Panel1" </w:instrText>
      </w:r>
      <w:r>
        <w:fldChar w:fldCharType="separate"/>
      </w:r>
      <w:r w:rsidRPr="00E05757">
        <w:rPr>
          <w:rStyle w:val="Hyperlink"/>
        </w:rPr>
        <w:t>I</w:t>
      </w:r>
      <w:r>
        <w:fldChar w:fldCharType="end"/>
      </w:r>
      <w:r>
        <w:t>:</w:t>
      </w:r>
      <w:r w:rsidR="00706481">
        <w:t xml:space="preserve"> </w:t>
      </w:r>
      <w:r w:rsidR="004C190D">
        <w:t>Merilee Karr, Chair, UK Short Term Accommodation Association; Fiona MacConnacher, Public Affairs Manager, UK</w:t>
      </w:r>
      <w:r w:rsidR="007F46C1">
        <w:t xml:space="preserve"> &amp; Ireland</w:t>
      </w:r>
      <w:r w:rsidR="004C190D">
        <w:t xml:space="preserve">, Booking.com; </w:t>
      </w:r>
      <w:r w:rsidR="00674A05">
        <w:t>Amanda Cupples, General Manager (Northern Europe)</w:t>
      </w:r>
      <w:r w:rsidR="004C190D">
        <w:t>, Airbnb.</w:t>
      </w:r>
    </w:p>
    <w:p w:rsidR="00BA00D5" w:rsidP="00E05757">
      <w:pPr>
        <w:pStyle w:val="Para"/>
        <w:numPr>
          <w:ilvl w:val="0"/>
          <w:numId w:val="11"/>
        </w:numPr>
        <w:sectPr w:rsidSect="008351F9">
          <w:headerReference w:type="default" r:id="rId5"/>
          <w:pgSz w:w="11906" w:h="16838"/>
          <w:pgMar w:top="1805" w:right="1440" w:bottom="1440" w:left="1440" w:header="709" w:footer="708" w:gutter="0"/>
          <w:cols w:space="708"/>
          <w:docGrid w:linePitch="360"/>
        </w:sectPr>
      </w:pPr>
    </w:p>
    <w:p w:rsidR="00E05757" w:rsidRPr="0048257A" w:rsidP="0048257A">
      <w:pPr>
        <w:pStyle w:val="TitleWitnesses0"/>
        <w:rPr>
          <w:rFonts w:eastAsia="Times New Roman"/>
          <w:szCs w:val="20"/>
        </w:rPr>
      </w:pPr>
      <w:bookmarkStart w:id="0" w:name="Panel1"/>
      <w:r>
        <w:t>Examination of witne</w:t>
      </w:r>
      <w:r w:rsidR="00CC1F7F">
        <w:t>ss</w:t>
      </w:r>
      <w:r w:rsidR="00A62B42">
        <w:t>es</w:t>
      </w:r>
    </w:p>
    <w:p w:rsidR="001C19C8" w:rsidRPr="001C19C8" w:rsidP="00063009">
      <w:pPr>
        <w:pStyle w:val="Para"/>
      </w:pPr>
      <w:bookmarkEnd w:id="0"/>
      <w:r>
        <w:t xml:space="preserve">Merilee Karr, Fiona MacConnacher and </w:t>
      </w:r>
      <w:r w:rsidR="00E553E1">
        <w:t>Amanda Cupples</w:t>
      </w:r>
      <w:r w:rsidR="00063009">
        <w:t>.</w:t>
      </w:r>
    </w:p>
    <w:p w:rsidR="00E553E1" w:rsidP="007204CF">
      <w:pPr>
        <w:pStyle w:val="Question"/>
      </w:pPr>
      <w:sdt>
        <w:sdtPr>
          <w:alias w:val="Member"/>
          <w:tag w:val="&lt;Member mnisId='2732' dodsId='27001'&gt;"/>
          <w:id w:val="-781877189"/>
          <w:placeholder>
            <w:docPart w:val="DefaultPlaceholder_-1854013440"/>
          </w:placeholder>
          <w:richText/>
        </w:sdtPr>
        <w:sdtContent>
          <w:r w:rsidRPr="00FA024C" w:rsidR="00FA024C">
            <w:rPr>
              <w:b/>
            </w:rPr>
            <w:t>The Chair:</w:t>
          </w:r>
        </w:sdtContent>
      </w:sdt>
      <w:r w:rsidR="00531D94">
        <w:t xml:space="preserve"> </w:t>
      </w:r>
      <w:r w:rsidR="00674A05">
        <w:t>Welcome to the House of Lords Built Environment Committee</w:t>
      </w:r>
      <w:r>
        <w:t>’s public evidence session as</w:t>
      </w:r>
      <w:r w:rsidR="00674A05">
        <w:t xml:space="preserve"> part of our inquiry into short-term lettings.</w:t>
      </w:r>
      <w:r w:rsidR="00402111">
        <w:t xml:space="preserve"> </w:t>
      </w:r>
      <w:r w:rsidR="00674A05">
        <w:t>This short inquiry is examining the impact of short-term letting</w:t>
      </w:r>
      <w:r>
        <w:t>s such as Airbnb on local communities and housing market</w:t>
      </w:r>
      <w:r w:rsidR="00674A05">
        <w:t>s</w:t>
      </w:r>
      <w:r>
        <w:t>,</w:t>
      </w:r>
      <w:r w:rsidR="00402111">
        <w:t xml:space="preserve"> </w:t>
      </w:r>
      <w:r w:rsidR="00674A05">
        <w:t xml:space="preserve">and considering proposals </w:t>
      </w:r>
      <w:r>
        <w:t xml:space="preserve">around </w:t>
      </w:r>
      <w:r w:rsidR="004D47AA">
        <w:t>full</w:t>
      </w:r>
      <w:r>
        <w:t xml:space="preserve"> </w:t>
      </w:r>
      <w:r w:rsidR="00674A05">
        <w:t>regulation of the sector.</w:t>
      </w:r>
      <w:r w:rsidR="007204CF">
        <w:t xml:space="preserve"> </w:t>
      </w:r>
      <w:r>
        <w:t>The committee will write to the Government to make recommendations in the light of this and</w:t>
      </w:r>
      <w:r w:rsidR="00674A05">
        <w:t xml:space="preserve"> our earlier session. </w:t>
      </w:r>
    </w:p>
    <w:p w:rsidR="004D47AA" w:rsidP="004D47AA">
      <w:pPr>
        <w:pStyle w:val="QuestionCont"/>
      </w:pPr>
      <w:r>
        <w:t>Our witnesses today are</w:t>
      </w:r>
      <w:r w:rsidR="00096B69">
        <w:t xml:space="preserve"> </w:t>
      </w:r>
      <w:r w:rsidRPr="00674A05">
        <w:t xml:space="preserve">Merilee Karr, </w:t>
      </w:r>
      <w:r>
        <w:t>c</w:t>
      </w:r>
      <w:r w:rsidRPr="00674A05">
        <w:t>hair</w:t>
      </w:r>
      <w:r w:rsidR="00E5676E">
        <w:t xml:space="preserve"> of the</w:t>
      </w:r>
      <w:r w:rsidRPr="00674A05">
        <w:t xml:space="preserve"> UK Short Term Accommodation Association</w:t>
      </w:r>
      <w:r w:rsidR="00096B69">
        <w:t>,</w:t>
      </w:r>
      <w:r w:rsidRPr="00674A05">
        <w:t xml:space="preserve"> Fiona MacConnacher, </w:t>
      </w:r>
      <w:r w:rsidR="007F46C1">
        <w:t>P</w:t>
      </w:r>
      <w:r w:rsidRPr="00674A05">
        <w:t xml:space="preserve">ublic </w:t>
      </w:r>
      <w:r w:rsidR="007F46C1">
        <w:t>A</w:t>
      </w:r>
      <w:r w:rsidRPr="00674A05">
        <w:t xml:space="preserve">ffairs </w:t>
      </w:r>
      <w:r w:rsidR="007F46C1">
        <w:t>M</w:t>
      </w:r>
      <w:r w:rsidRPr="00674A05">
        <w:t>anager</w:t>
      </w:r>
      <w:r w:rsidR="00E5676E">
        <w:t xml:space="preserve"> for </w:t>
      </w:r>
      <w:r w:rsidRPr="00674A05">
        <w:t>UK</w:t>
      </w:r>
      <w:r w:rsidR="007F46C1">
        <w:t xml:space="preserve"> and Ireland at</w:t>
      </w:r>
      <w:r w:rsidRPr="00674A05">
        <w:t xml:space="preserve"> Booking.com</w:t>
      </w:r>
      <w:r w:rsidR="00096B69">
        <w:t>,</w:t>
      </w:r>
      <w:r>
        <w:t xml:space="preserve"> and </w:t>
      </w:r>
      <w:r w:rsidRPr="00674A05">
        <w:t xml:space="preserve">Amanda Cupples, </w:t>
      </w:r>
      <w:r>
        <w:t>g</w:t>
      </w:r>
      <w:r w:rsidRPr="00674A05">
        <w:t xml:space="preserve">eneral </w:t>
      </w:r>
      <w:r>
        <w:t>m</w:t>
      </w:r>
      <w:r w:rsidRPr="00674A05">
        <w:t xml:space="preserve">anager </w:t>
      </w:r>
      <w:r w:rsidR="00E5676E">
        <w:t>for n</w:t>
      </w:r>
      <w:r w:rsidRPr="00674A05">
        <w:t>orthern Europe</w:t>
      </w:r>
      <w:r w:rsidR="00E5676E">
        <w:t xml:space="preserve"> of</w:t>
      </w:r>
      <w:r w:rsidRPr="00674A05">
        <w:t xml:space="preserve"> Airbnb</w:t>
      </w:r>
      <w:r>
        <w:t xml:space="preserve">. </w:t>
      </w:r>
    </w:p>
    <w:p w:rsidR="00674A05" w:rsidP="00E5676E">
      <w:pPr>
        <w:pStyle w:val="QuestionCont"/>
      </w:pPr>
      <w:r>
        <w:t>Our session is being broadcast</w:t>
      </w:r>
      <w:r w:rsidR="00402111">
        <w:t xml:space="preserve"> </w:t>
      </w:r>
      <w:r w:rsidR="00E553E1">
        <w:t>on parliamentlive</w:t>
      </w:r>
      <w:r w:rsidR="002F457E">
        <w:t>.</w:t>
      </w:r>
      <w:r w:rsidR="00E553E1">
        <w:t>tv</w:t>
      </w:r>
      <w:r w:rsidR="002F457E">
        <w:t>. A</w:t>
      </w:r>
      <w:r w:rsidR="00E553E1">
        <w:t xml:space="preserve"> full transcript is also being taken</w:t>
      </w:r>
      <w:r w:rsidR="002F457E">
        <w:t>,</w:t>
      </w:r>
      <w:r w:rsidR="00E553E1">
        <w:t xml:space="preserve"> </w:t>
      </w:r>
      <w:r w:rsidR="00E5676E">
        <w:t>which</w:t>
      </w:r>
      <w:r>
        <w:t xml:space="preserve"> will be made avai</w:t>
      </w:r>
      <w:r w:rsidR="007204CF">
        <w:t>lable</w:t>
      </w:r>
      <w:r>
        <w:t xml:space="preserve"> to you to make any corrections</w:t>
      </w:r>
      <w:r w:rsidR="00E553E1">
        <w:t xml:space="preserve"> after the session. Perhaps our </w:t>
      </w:r>
      <w:r w:rsidR="003D007E">
        <w:t>m</w:t>
      </w:r>
      <w:r w:rsidR="00E553E1">
        <w:t xml:space="preserve">embers and witnesses could try to keep </w:t>
      </w:r>
      <w:r>
        <w:t>questions and responses short</w:t>
      </w:r>
      <w:r w:rsidR="005E0BD8">
        <w:t>,</w:t>
      </w:r>
      <w:r w:rsidR="00E553E1">
        <w:t xml:space="preserve"> because we have a</w:t>
      </w:r>
      <w:r w:rsidR="00402111">
        <w:t xml:space="preserve"> </w:t>
      </w:r>
      <w:r>
        <w:t>lot to cover and we are hearing from three of you at the same time.</w:t>
      </w:r>
      <w:r w:rsidR="00402111">
        <w:t xml:space="preserve"> </w:t>
      </w:r>
    </w:p>
    <w:p w:rsidR="00674A05" w:rsidRPr="00674A05" w:rsidP="00674A05">
      <w:pPr>
        <w:pStyle w:val="QuestionCont"/>
      </w:pPr>
      <w:r>
        <w:t>I w</w:t>
      </w:r>
      <w:r w:rsidR="00577BC3">
        <w:t>ill</w:t>
      </w:r>
      <w:r>
        <w:t xml:space="preserve"> kick off with a general question getting straight into</w:t>
      </w:r>
      <w:r w:rsidR="00402111">
        <w:t xml:space="preserve"> </w:t>
      </w:r>
      <w:r w:rsidR="00402C90">
        <w:t>the detail.</w:t>
      </w:r>
      <w:r w:rsidR="00402111">
        <w:t xml:space="preserve"> </w:t>
      </w:r>
      <w:r w:rsidR="00402C90">
        <w:t>What is your assessment of the positives and negatives arising from short-term lets</w:t>
      </w:r>
      <w:r w:rsidR="00577BC3">
        <w:t>?</w:t>
      </w:r>
      <w:r w:rsidR="00402111">
        <w:t xml:space="preserve"> </w:t>
      </w:r>
      <w:r w:rsidR="00402C90">
        <w:t xml:space="preserve">We are interested </w:t>
      </w:r>
      <w:r w:rsidR="00577BC3">
        <w:t>in c</w:t>
      </w:r>
      <w:r>
        <w:t>onsumers</w:t>
      </w:r>
      <w:r w:rsidR="00402C90">
        <w:t>,</w:t>
      </w:r>
      <w:r>
        <w:t xml:space="preserve"> local communities</w:t>
      </w:r>
      <w:r w:rsidR="00577BC3">
        <w:t>,</w:t>
      </w:r>
      <w:r>
        <w:t xml:space="preserve"> housing markets and the national economy.</w:t>
      </w:r>
      <w:r w:rsidR="00402111">
        <w:t xml:space="preserve"> </w:t>
      </w:r>
      <w:r>
        <w:t>Would you like to start</w:t>
      </w:r>
      <w:r w:rsidR="00577BC3">
        <w:t>,</w:t>
      </w:r>
      <w:r>
        <w:t xml:space="preserve"> Merilee</w:t>
      </w:r>
      <w:r w:rsidR="00402C90">
        <w:t>?</w:t>
      </w:r>
    </w:p>
    <w:p w:rsidR="00577BC3" w:rsidP="00674A05">
      <w:pPr>
        <w:pStyle w:val="Answer"/>
      </w:pPr>
      <w:sdt>
        <w:sdtPr>
          <w:alias w:val="Witness"/>
          <w:id w:val="-1311160978"/>
          <w:placeholder>
            <w:docPart w:val="DefaultPlaceholder_-1854013440"/>
          </w:placeholder>
          <w:richText/>
        </w:sdtPr>
        <w:sdtContent>
          <w:r w:rsidRPr="00674A05" w:rsidR="00674A05">
            <w:rPr>
              <w:b/>
              <w:i/>
            </w:rPr>
            <w:t>Merilee Karr:</w:t>
          </w:r>
        </w:sdtContent>
      </w:sdt>
      <w:r w:rsidR="00674A05">
        <w:t xml:space="preserve"> I</w:t>
      </w:r>
      <w:r w:rsidR="00402C90">
        <w:t xml:space="preserve"> am very happy to</w:t>
      </w:r>
      <w:r w:rsidR="00674A05">
        <w:t>. O</w:t>
      </w:r>
      <w:r w:rsidRPr="00674A05" w:rsidR="00674A05">
        <w:t>ur sector supports both the wider tourism economy and local economi</w:t>
      </w:r>
      <w:r w:rsidR="005E0BD8">
        <w:t>cs</w:t>
      </w:r>
      <w:r w:rsidRPr="00674A05" w:rsidR="00674A05">
        <w:t>. We generate income for owners</w:t>
      </w:r>
      <w:r w:rsidR="00E5676E">
        <w:t xml:space="preserve"> and </w:t>
      </w:r>
      <w:r w:rsidRPr="00674A05" w:rsidR="00674A05">
        <w:t>provide employment</w:t>
      </w:r>
      <w:r w:rsidR="005E0BD8">
        <w:t>. P</w:t>
      </w:r>
      <w:r w:rsidRPr="00674A05" w:rsidR="00674A05">
        <w:t>roperty managers and small businesses have been created as a result of our industry. We also support local job</w:t>
      </w:r>
      <w:r w:rsidR="00402C90">
        <w:t>s in the</w:t>
      </w:r>
      <w:r w:rsidRPr="00674A05" w:rsidR="00674A05">
        <w:t xml:space="preserve"> retail</w:t>
      </w:r>
      <w:r w:rsidR="00402C90">
        <w:t>,</w:t>
      </w:r>
      <w:r w:rsidRPr="00674A05" w:rsidR="00674A05">
        <w:t xml:space="preserve"> cultur</w:t>
      </w:r>
      <w:r w:rsidR="005E0BD8">
        <w:t>e</w:t>
      </w:r>
      <w:r w:rsidRPr="00674A05" w:rsidR="00674A05">
        <w:t xml:space="preserve"> </w:t>
      </w:r>
      <w:r w:rsidR="00402C90">
        <w:t xml:space="preserve">and </w:t>
      </w:r>
      <w:r w:rsidRPr="00674A05" w:rsidR="00674A05">
        <w:t xml:space="preserve">gastronomy industries, which have been particularly hit during </w:t>
      </w:r>
      <w:r>
        <w:t xml:space="preserve">the </w:t>
      </w:r>
      <w:r w:rsidRPr="00674A05" w:rsidR="00674A05">
        <w:t xml:space="preserve">pandemic. </w:t>
      </w:r>
    </w:p>
    <w:p w:rsidR="00402C90" w:rsidP="00674A05">
      <w:pPr>
        <w:pStyle w:val="Answer"/>
      </w:pPr>
      <w:r>
        <w:t>For</w:t>
      </w:r>
      <w:r w:rsidR="00577BC3">
        <w:t xml:space="preserve"> </w:t>
      </w:r>
      <w:r w:rsidRPr="00674A05" w:rsidR="00674A05">
        <w:t xml:space="preserve">example, </w:t>
      </w:r>
      <w:r w:rsidR="00577BC3">
        <w:t>in 2018, i</w:t>
      </w:r>
      <w:r w:rsidRPr="00674A05" w:rsidR="00674A05">
        <w:t>n Scotland</w:t>
      </w:r>
      <w:r w:rsidR="00577BC3">
        <w:t>,</w:t>
      </w:r>
      <w:r w:rsidRPr="00674A05" w:rsidR="00674A05">
        <w:t xml:space="preserve"> local households earned £129 million from hosting short</w:t>
      </w:r>
      <w:r w:rsidRPr="00674A05" w:rsidR="00674A05">
        <w:noBreakHyphen/>
        <w:t>term lets</w:t>
      </w:r>
      <w:r>
        <w:t>,</w:t>
      </w:r>
      <w:r w:rsidRPr="00674A05" w:rsidR="00674A05">
        <w:t xml:space="preserve"> and guests in short</w:t>
      </w:r>
      <w:r w:rsidRPr="00674A05" w:rsidR="00674A05">
        <w:noBreakHyphen/>
        <w:t>term rentals spent an estimated £440 million, based on data published by my colleagues in Airbnb. Overall,</w:t>
      </w:r>
      <w:r w:rsidR="00577BC3">
        <w:t xml:space="preserve"> </w:t>
      </w:r>
      <w:r w:rsidRPr="00674A05" w:rsidR="00674A05">
        <w:t xml:space="preserve">the average guest </w:t>
      </w:r>
      <w:r w:rsidR="00E5676E">
        <w:t xml:space="preserve">in 2018 </w:t>
      </w:r>
      <w:r w:rsidRPr="00674A05" w:rsidR="00674A05">
        <w:t xml:space="preserve">spent £100 </w:t>
      </w:r>
      <w:r>
        <w:t>per</w:t>
      </w:r>
      <w:r w:rsidRPr="00674A05" w:rsidR="00674A05">
        <w:t xml:space="preserve"> day, £43 of which </w:t>
      </w:r>
      <w:r w:rsidR="000B5458">
        <w:t>was</w:t>
      </w:r>
      <w:r w:rsidRPr="00674A05" w:rsidR="00674A05">
        <w:t xml:space="preserve"> spent in the immediate vicinity of the accommodation.</w:t>
      </w:r>
      <w:r w:rsidR="00402111">
        <w:t xml:space="preserve"> </w:t>
      </w:r>
      <w:r w:rsidRPr="00674A05" w:rsidR="00674A05">
        <w:t>In rural parts of the UK</w:t>
      </w:r>
      <w:r w:rsidR="00577BC3">
        <w:t>,</w:t>
      </w:r>
      <w:r w:rsidRPr="00674A05" w:rsidR="00674A05">
        <w:t xml:space="preserve"> tourism can account</w:t>
      </w:r>
      <w:r>
        <w:t xml:space="preserve"> </w:t>
      </w:r>
      <w:r w:rsidRPr="00674A05" w:rsidR="00674A05">
        <w:t>for about 20% of all employment</w:t>
      </w:r>
      <w:r>
        <w:t>. I</w:t>
      </w:r>
      <w:r w:rsidRPr="00674A05" w:rsidR="00674A05">
        <w:t>n such areas there are often not many alternatives for employment other than boutique retail, agriculture and the like</w:t>
      </w:r>
      <w:r w:rsidR="00577BC3">
        <w:t>. A</w:t>
      </w:r>
      <w:r w:rsidRPr="00674A05" w:rsidR="00674A05">
        <w:t xml:space="preserve"> decline in tourism activity could have a knock</w:t>
      </w:r>
      <w:r w:rsidRPr="00674A05" w:rsidR="00674A05">
        <w:noBreakHyphen/>
        <w:t>on effect on employment in these areas.</w:t>
      </w:r>
      <w:r w:rsidR="00402111">
        <w:t xml:space="preserve"> </w:t>
      </w:r>
    </w:p>
    <w:p w:rsidR="005E0BD8" w:rsidP="00674A05">
      <w:pPr>
        <w:pStyle w:val="Answer"/>
      </w:pPr>
      <w:r w:rsidRPr="00674A05">
        <w:t>According to research by Oxford Economics</w:t>
      </w:r>
      <w:r w:rsidR="00577BC3">
        <w:t>,</w:t>
      </w:r>
      <w:r w:rsidRPr="00674A05">
        <w:t xml:space="preserve"> every 100 listings provided are estimated to</w:t>
      </w:r>
      <w:r w:rsidR="00577BC3">
        <w:t xml:space="preserve"> directly</w:t>
      </w:r>
      <w:r w:rsidRPr="00674A05">
        <w:t xml:space="preserve"> </w:t>
      </w:r>
      <w:r>
        <w:t xml:space="preserve">support </w:t>
      </w:r>
      <w:r w:rsidRPr="00674A05">
        <w:t>seven jobs</w:t>
      </w:r>
      <w:r w:rsidR="00402C90">
        <w:t>. O</w:t>
      </w:r>
      <w:r w:rsidRPr="00674A05">
        <w:t>ur sector has a really strong employment impact.</w:t>
      </w:r>
      <w:r w:rsidR="00402C90">
        <w:t xml:space="preserve"> </w:t>
      </w:r>
      <w:r w:rsidRPr="00674A05">
        <w:t>In addition</w:t>
      </w:r>
      <w:r w:rsidR="00577BC3">
        <w:t xml:space="preserve">, </w:t>
      </w:r>
      <w:r w:rsidRPr="00674A05">
        <w:t>of course</w:t>
      </w:r>
      <w:r w:rsidR="00402C90">
        <w:t>,</w:t>
      </w:r>
      <w:r w:rsidRPr="00674A05">
        <w:t xml:space="preserve"> especially when we look at </w:t>
      </w:r>
      <w:r w:rsidR="000B5458">
        <w:t xml:space="preserve">the current </w:t>
      </w:r>
      <w:r w:rsidRPr="00674A05">
        <w:t xml:space="preserve">economic issues </w:t>
      </w:r>
      <w:r w:rsidR="000B5458">
        <w:t xml:space="preserve">such as </w:t>
      </w:r>
      <w:r w:rsidR="00402C90">
        <w:t>inflation and the cost</w:t>
      </w:r>
      <w:r w:rsidR="00E5676E">
        <w:t xml:space="preserve"> </w:t>
      </w:r>
      <w:r w:rsidR="00402C90">
        <w:t>of</w:t>
      </w:r>
      <w:r w:rsidR="00E5676E">
        <w:t xml:space="preserve"> </w:t>
      </w:r>
      <w:r w:rsidR="00402C90">
        <w:t>living crisis</w:t>
      </w:r>
      <w:r w:rsidR="000B5458">
        <w:t xml:space="preserve">, </w:t>
      </w:r>
      <w:r w:rsidR="00577BC3">
        <w:t>it</w:t>
      </w:r>
      <w:r w:rsidR="00402C90">
        <w:t xml:space="preserve"> offers a way for owners to generate an additional source of income on the side to supplement their main income.</w:t>
      </w:r>
      <w:r w:rsidR="00402111">
        <w:t xml:space="preserve"> </w:t>
      </w:r>
    </w:p>
    <w:p w:rsidR="00402C90" w:rsidP="00674A05">
      <w:pPr>
        <w:pStyle w:val="Answer"/>
      </w:pPr>
      <w:r>
        <w:t>It is also important to note</w:t>
      </w:r>
      <w:r w:rsidR="00402111">
        <w:t xml:space="preserve"> </w:t>
      </w:r>
      <w:r w:rsidR="005E0BD8">
        <w:t>that short-term lets can help d</w:t>
      </w:r>
      <w:r>
        <w:t>issipate</w:t>
      </w:r>
      <w:r w:rsidR="005E0BD8">
        <w:t xml:space="preserve"> the impact of tourism and spread it more broadly. </w:t>
      </w:r>
      <w:r w:rsidR="00577BC3">
        <w:t xml:space="preserve">Some </w:t>
      </w:r>
      <w:r>
        <w:t xml:space="preserve">72% of properties in </w:t>
      </w:r>
      <w:r>
        <w:t xml:space="preserve">London on Airbnb as a platform are in neighbourhoods outside </w:t>
      </w:r>
      <w:r w:rsidR="007204CF">
        <w:t xml:space="preserve">the main </w:t>
      </w:r>
      <w:r>
        <w:t>areas where hotels are present.</w:t>
      </w:r>
      <w:r w:rsidR="00402111">
        <w:t xml:space="preserve"> </w:t>
      </w:r>
      <w:r>
        <w:t xml:space="preserve">This is also </w:t>
      </w:r>
      <w:r w:rsidR="00E5676E">
        <w:t xml:space="preserve">the experience that </w:t>
      </w:r>
      <w:r>
        <w:t>travellers want</w:t>
      </w:r>
      <w:r w:rsidR="00E5676E">
        <w:t>; t</w:t>
      </w:r>
      <w:r w:rsidR="00A348FF">
        <w:t>hey are l</w:t>
      </w:r>
      <w:r w:rsidRPr="00674A05" w:rsidR="00674A05">
        <w:t xml:space="preserve">ooking for that local experience when they travel, so that ability to spread tourism more widely is also important. </w:t>
      </w:r>
    </w:p>
    <w:p w:rsidR="005C2F80" w:rsidP="00674A05">
      <w:pPr>
        <w:pStyle w:val="Answer"/>
      </w:pPr>
      <w:r>
        <w:t>O</w:t>
      </w:r>
      <w:r w:rsidRPr="00674A05" w:rsidR="00674A05">
        <w:t xml:space="preserve">ne other point worth making is </w:t>
      </w:r>
      <w:r w:rsidR="000A24DC">
        <w:t>t</w:t>
      </w:r>
      <w:r w:rsidRPr="00674A05" w:rsidR="00674A05">
        <w:t>hat our industry provides peak supply where there are peak demands. That is important when you have larger events</w:t>
      </w:r>
      <w:r>
        <w:t>,</w:t>
      </w:r>
      <w:r w:rsidRPr="00674A05" w:rsidR="00674A05">
        <w:t xml:space="preserve"> particularly in communities </w:t>
      </w:r>
      <w:r w:rsidR="00E5676E">
        <w:t>which</w:t>
      </w:r>
      <w:r w:rsidRPr="00674A05" w:rsidR="00674A05">
        <w:t xml:space="preserve"> do not have the traditional supply to be able to accommodate </w:t>
      </w:r>
      <w:r w:rsidR="00E5676E">
        <w:t>them</w:t>
      </w:r>
      <w:r w:rsidRPr="00674A05" w:rsidR="00674A05">
        <w:t>. Again, it supports the economic value that those wider events bring to a particular area and provides the supply of accommodation needed during those periods. Obviously</w:t>
      </w:r>
      <w:r w:rsidR="00FB6D53">
        <w:t>,</w:t>
      </w:r>
      <w:r w:rsidRPr="00674A05" w:rsidR="00674A05">
        <w:t xml:space="preserve"> you have great examples such as Wimbledon or the Edinburgh Festival</w:t>
      </w:r>
      <w:r w:rsidR="0047798A">
        <w:t xml:space="preserve"> Fringe</w:t>
      </w:r>
      <w:r w:rsidRPr="00674A05" w:rsidR="00674A05">
        <w:t>, but there are many</w:t>
      </w:r>
      <w:r>
        <w:t xml:space="preserve"> </w:t>
      </w:r>
      <w:r w:rsidRPr="00674A05" w:rsidR="00674A05">
        <w:t>more, and the sector is there to support that.</w:t>
      </w:r>
    </w:p>
    <w:p w:rsidR="007027CB" w:rsidP="007027CB">
      <w:pPr>
        <w:pStyle w:val="Answer"/>
      </w:pPr>
      <w:r>
        <w:t>It</w:t>
      </w:r>
      <w:r w:rsidRPr="00674A05" w:rsidR="00674A05">
        <w:t xml:space="preserve"> is important overall to note that</w:t>
      </w:r>
      <w:r w:rsidR="00E5676E">
        <w:t xml:space="preserve"> </w:t>
      </w:r>
      <w:r w:rsidRPr="00674A05" w:rsidR="00674A05">
        <w:t>hosts and the beneficiaries</w:t>
      </w:r>
      <w:r w:rsidR="00E5676E">
        <w:t xml:space="preserve"> </w:t>
      </w:r>
      <w:r w:rsidRPr="00674A05" w:rsidR="00674A05">
        <w:t>earn</w:t>
      </w:r>
      <w:r w:rsidR="00020FDF">
        <w:t>,</w:t>
      </w:r>
      <w:r w:rsidRPr="00674A05" w:rsidR="00674A05">
        <w:t xml:space="preserve"> on average</w:t>
      </w:r>
      <w:r w:rsidR="00020FDF">
        <w:t>,</w:t>
      </w:r>
      <w:r w:rsidRPr="00674A05" w:rsidR="00674A05">
        <w:t xml:space="preserve"> £3,100 per year. That is a small supplemental income, but </w:t>
      </w:r>
      <w:r w:rsidR="0047798A">
        <w:t xml:space="preserve">it is </w:t>
      </w:r>
      <w:r w:rsidRPr="00674A05" w:rsidR="00674A05">
        <w:t>really important</w:t>
      </w:r>
      <w:r w:rsidR="007749E6">
        <w:t>,</w:t>
      </w:r>
      <w:r w:rsidRPr="00674A05" w:rsidR="00674A05">
        <w:t xml:space="preserve"> looking at the cost</w:t>
      </w:r>
      <w:r w:rsidR="00E5676E">
        <w:t xml:space="preserve"> </w:t>
      </w:r>
      <w:r w:rsidRPr="00674A05" w:rsidR="00674A05">
        <w:t>of</w:t>
      </w:r>
      <w:r w:rsidR="00E5676E">
        <w:t xml:space="preserve"> </w:t>
      </w:r>
      <w:r w:rsidRPr="00674A05" w:rsidR="00674A05">
        <w:t>living cris</w:t>
      </w:r>
      <w:r w:rsidR="0047798A">
        <w:t>is</w:t>
      </w:r>
      <w:r w:rsidRPr="00674A05" w:rsidR="00674A05">
        <w:t xml:space="preserve"> and other things</w:t>
      </w:r>
      <w:r w:rsidR="0047798A">
        <w:t>,</w:t>
      </w:r>
      <w:r w:rsidRPr="00674A05" w:rsidR="00674A05">
        <w:t xml:space="preserve"> that people have an alternative way to supplement </w:t>
      </w:r>
      <w:r w:rsidR="0047798A">
        <w:t xml:space="preserve">their </w:t>
      </w:r>
      <w:r w:rsidRPr="00674A05" w:rsidR="00674A05">
        <w:t>income</w:t>
      </w:r>
      <w:r w:rsidR="005C2F80">
        <w:t>,</w:t>
      </w:r>
      <w:r w:rsidRPr="00674A05" w:rsidR="00674A05">
        <w:t xml:space="preserve"> and that property owners who have invested in that property have a way of monetising </w:t>
      </w:r>
      <w:r w:rsidR="00020FDF">
        <w:t>it</w:t>
      </w:r>
      <w:r w:rsidRPr="00674A05" w:rsidR="00674A05">
        <w:t xml:space="preserve"> as and when they need to do so. I think that is increasingly important.</w:t>
      </w:r>
      <w:r w:rsidR="00402111">
        <w:t xml:space="preserve"> </w:t>
      </w:r>
    </w:p>
    <w:p w:rsidR="007027CB" w:rsidP="007027CB">
      <w:pPr>
        <w:pStyle w:val="Answer"/>
      </w:pPr>
      <w:r>
        <w:t>T</w:t>
      </w:r>
      <w:r w:rsidRPr="00674A05" w:rsidR="00674A05">
        <w:t xml:space="preserve">hree challenges are often cited for our industry. The first is housing. </w:t>
      </w:r>
      <w:r w:rsidR="0070477C">
        <w:t>W</w:t>
      </w:r>
      <w:r w:rsidRPr="00674A05" w:rsidR="00674A05">
        <w:t xml:space="preserve">e will </w:t>
      </w:r>
      <w:r w:rsidR="0070477C">
        <w:t xml:space="preserve">probably </w:t>
      </w:r>
      <w:r w:rsidRPr="00674A05" w:rsidR="00674A05">
        <w:t xml:space="preserve">come to a question on that later, so I will not go into too much detail on </w:t>
      </w:r>
      <w:r w:rsidR="0070477C">
        <w:t>it</w:t>
      </w:r>
      <w:r w:rsidRPr="00674A05" w:rsidR="00674A05">
        <w:t xml:space="preserve"> now. The main point is </w:t>
      </w:r>
      <w:r w:rsidR="005C2F80">
        <w:t xml:space="preserve">that </w:t>
      </w:r>
      <w:r w:rsidRPr="00674A05" w:rsidR="00674A05">
        <w:t>there is no evidence base that our industry contribut</w:t>
      </w:r>
      <w:r w:rsidR="00020FDF">
        <w:t>es</w:t>
      </w:r>
      <w:r w:rsidRPr="00674A05" w:rsidR="00674A05">
        <w:t xml:space="preserve"> significantly to the housing crisis and, </w:t>
      </w:r>
      <w:r w:rsidR="00D14D94">
        <w:t>as</w:t>
      </w:r>
      <w:r w:rsidRPr="00674A05" w:rsidR="00674A05">
        <w:t xml:space="preserve"> I say, it will be good to go into more detail and share some stats on that later. </w:t>
      </w:r>
    </w:p>
    <w:p w:rsidR="007027CB" w:rsidP="007027CB">
      <w:pPr>
        <w:pStyle w:val="Answer"/>
      </w:pPr>
      <w:r>
        <w:t>The s</w:t>
      </w:r>
      <w:r w:rsidRPr="00674A05" w:rsidR="00674A05">
        <w:t>econd</w:t>
      </w:r>
      <w:r>
        <w:t xml:space="preserve"> is the</w:t>
      </w:r>
      <w:r w:rsidRPr="00674A05" w:rsidR="00674A05">
        <w:t xml:space="preserve"> amenity issue:</w:t>
      </w:r>
      <w:r w:rsidR="005C2F80">
        <w:t xml:space="preserve"> d</w:t>
      </w:r>
      <w:r w:rsidRPr="00674A05" w:rsidR="00674A05">
        <w:t>o people put their rubbish out</w:t>
      </w:r>
      <w:r>
        <w:t>,</w:t>
      </w:r>
      <w:r w:rsidRPr="00674A05" w:rsidR="00674A05">
        <w:t xml:space="preserve"> and all th</w:t>
      </w:r>
      <w:r w:rsidR="005C2F80">
        <w:t>e</w:t>
      </w:r>
      <w:r w:rsidRPr="00674A05" w:rsidR="00674A05">
        <w:t>se types of things</w:t>
      </w:r>
      <w:r w:rsidR="00D14D94">
        <w:t>?</w:t>
      </w:r>
      <w:r w:rsidR="005C2F80">
        <w:t xml:space="preserve"> </w:t>
      </w:r>
      <w:r w:rsidRPr="00674A05" w:rsidR="00674A05">
        <w:t xml:space="preserve">That is a really important one </w:t>
      </w:r>
      <w:r w:rsidR="003761CF">
        <w:t>and</w:t>
      </w:r>
      <w:r>
        <w:t>,</w:t>
      </w:r>
      <w:r w:rsidRPr="00674A05" w:rsidR="00674A05">
        <w:t xml:space="preserve"> working together</w:t>
      </w:r>
      <w:r>
        <w:t>,</w:t>
      </w:r>
      <w:r w:rsidRPr="00674A05" w:rsidR="00674A05">
        <w:t xml:space="preserve"> we see lots of solutions </w:t>
      </w:r>
      <w:r w:rsidR="003761CF">
        <w:t>as to</w:t>
      </w:r>
      <w:r w:rsidRPr="00674A05" w:rsidR="00674A05">
        <w:t xml:space="preserve"> how </w:t>
      </w:r>
      <w:r>
        <w:t>to</w:t>
      </w:r>
      <w:r w:rsidRPr="00674A05" w:rsidR="00674A05">
        <w:t xml:space="preserve"> improve that</w:t>
      </w:r>
      <w:r>
        <w:t>. I</w:t>
      </w:r>
      <w:r w:rsidRPr="00674A05" w:rsidR="00674A05">
        <w:t>n particular</w:t>
      </w:r>
      <w:r w:rsidR="005C2F80">
        <w:t>,</w:t>
      </w:r>
      <w:r w:rsidRPr="00674A05" w:rsidR="00674A05">
        <w:t xml:space="preserve"> the professionalisation of our industry that we have seen over the past couple of years is helping combat some of those issues.</w:t>
      </w:r>
      <w:r w:rsidR="00402111">
        <w:t xml:space="preserve"> </w:t>
      </w:r>
    </w:p>
    <w:p w:rsidR="007027CB" w:rsidP="007027CB">
      <w:pPr>
        <w:pStyle w:val="Answer"/>
      </w:pPr>
      <w:r w:rsidRPr="00674A05">
        <w:t>The third issue that we often hear about is the professionalisation or commercialisation</w:t>
      </w:r>
      <w:r w:rsidR="00D14D94">
        <w:t xml:space="preserve"> of the sector</w:t>
      </w:r>
      <w:r w:rsidRPr="00674A05">
        <w:t xml:space="preserve">. </w:t>
      </w:r>
      <w:r w:rsidR="00E5676E">
        <w:t>I</w:t>
      </w:r>
      <w:r w:rsidR="00D14D94">
        <w:t>t is important</w:t>
      </w:r>
      <w:r w:rsidRPr="00674A05">
        <w:t xml:space="preserve"> to separate out the two. There is an increasing professionalisation of the sector, </w:t>
      </w:r>
      <w:r w:rsidR="003761CF">
        <w:t>in that</w:t>
      </w:r>
      <w:r w:rsidRPr="00674A05">
        <w:t xml:space="preserve"> people </w:t>
      </w:r>
      <w:r w:rsidR="00E5676E">
        <w:t>have</w:t>
      </w:r>
      <w:r w:rsidRPr="00674A05">
        <w:t xml:space="preserve"> property management companies that manage </w:t>
      </w:r>
      <w:r w:rsidR="0047798A">
        <w:t>properties</w:t>
      </w:r>
      <w:r w:rsidRPr="00674A05">
        <w:t xml:space="preserve"> on their behalf and deliver </w:t>
      </w:r>
      <w:r w:rsidR="0047798A">
        <w:t>them</w:t>
      </w:r>
      <w:r w:rsidRPr="00674A05">
        <w:t xml:space="preserve"> to the right standards, but that is often confused with commercialisation, </w:t>
      </w:r>
      <w:r w:rsidR="00E5676E">
        <w:t>which means that</w:t>
      </w:r>
      <w:r w:rsidR="0047798A">
        <w:t xml:space="preserve"> </w:t>
      </w:r>
      <w:r w:rsidRPr="00674A05">
        <w:t>people are buying up lots of properties and short</w:t>
      </w:r>
      <w:r w:rsidRPr="00674A05">
        <w:noBreakHyphen/>
        <w:t xml:space="preserve">term renting them. </w:t>
      </w:r>
      <w:r w:rsidR="0047798A">
        <w:t>W</w:t>
      </w:r>
      <w:r w:rsidRPr="00674A05">
        <w:t xml:space="preserve">e see much more of the </w:t>
      </w:r>
      <w:r w:rsidR="0047798A">
        <w:t>former</w:t>
      </w:r>
      <w:r w:rsidRPr="00674A05">
        <w:t xml:space="preserve">. </w:t>
      </w:r>
      <w:r w:rsidR="0047798A">
        <w:t>There are</w:t>
      </w:r>
      <w:r w:rsidRPr="00674A05">
        <w:t xml:space="preserve"> indeed lots of companies </w:t>
      </w:r>
      <w:r w:rsidR="0047798A">
        <w:t>that</w:t>
      </w:r>
      <w:r w:rsidRPr="00674A05">
        <w:t xml:space="preserve"> might be managing 50 or 100 properties, but they are not all owned by the same owner. In fact, they are just helping owners</w:t>
      </w:r>
      <w:r w:rsidR="007749E6">
        <w:t>,</w:t>
      </w:r>
      <w:r w:rsidRPr="00674A05">
        <w:t xml:space="preserve"> who might be abroad</w:t>
      </w:r>
      <w:r w:rsidR="00E5676E">
        <w:t xml:space="preserve">, </w:t>
      </w:r>
      <w:r w:rsidRPr="00674A05">
        <w:t>travelling or whatever</w:t>
      </w:r>
      <w:r w:rsidR="005C2F80">
        <w:t>,</w:t>
      </w:r>
      <w:r w:rsidRPr="00674A05">
        <w:t xml:space="preserve"> to manage </w:t>
      </w:r>
      <w:r w:rsidR="0047798A">
        <w:t>them</w:t>
      </w:r>
      <w:r w:rsidRPr="00674A05">
        <w:t xml:space="preserve"> in the right way, which again supports the amenit</w:t>
      </w:r>
      <w:r w:rsidR="0047798A">
        <w:t>ies</w:t>
      </w:r>
      <w:r w:rsidRPr="00674A05">
        <w:t xml:space="preserve"> side </w:t>
      </w:r>
      <w:r w:rsidR="0047798A">
        <w:t xml:space="preserve">by </w:t>
      </w:r>
      <w:r>
        <w:t xml:space="preserve">making </w:t>
      </w:r>
      <w:r w:rsidRPr="00674A05">
        <w:t>sur</w:t>
      </w:r>
      <w:r>
        <w:t>e</w:t>
      </w:r>
      <w:r w:rsidRPr="00674A05">
        <w:t xml:space="preserve"> it is done in a professional and proper way.</w:t>
      </w:r>
      <w:r w:rsidR="00402111">
        <w:t xml:space="preserve"> </w:t>
      </w:r>
    </w:p>
    <w:p w:rsidR="005C2F80" w:rsidP="007027CB">
      <w:pPr>
        <w:pStyle w:val="Answer"/>
      </w:pPr>
      <w:r w:rsidRPr="00674A05">
        <w:t>We hear a lot about commercialisation</w:t>
      </w:r>
      <w:r>
        <w:t>,</w:t>
      </w:r>
      <w:r w:rsidRPr="00674A05">
        <w:t xml:space="preserve"> and while there may be some element </w:t>
      </w:r>
      <w:r w:rsidR="00E5676E">
        <w:t>of</w:t>
      </w:r>
      <w:r w:rsidRPr="00674A05">
        <w:t xml:space="preserve"> that</w:t>
      </w:r>
      <w:r w:rsidR="007749E6">
        <w:t xml:space="preserve">, often </w:t>
      </w:r>
      <w:r w:rsidRPr="00674A05">
        <w:t xml:space="preserve">data </w:t>
      </w:r>
      <w:r w:rsidR="0047798A">
        <w:t xml:space="preserve">is </w:t>
      </w:r>
      <w:r w:rsidRPr="00674A05">
        <w:t xml:space="preserve">cited </w:t>
      </w:r>
      <w:r w:rsidR="007027CB">
        <w:t>that</w:t>
      </w:r>
      <w:r w:rsidRPr="00674A05">
        <w:t xml:space="preserve"> talks about the number of properties </w:t>
      </w:r>
      <w:r w:rsidR="007027CB">
        <w:t>that</w:t>
      </w:r>
      <w:r w:rsidRPr="00674A05">
        <w:t xml:space="preserve"> are managed by certain companies</w:t>
      </w:r>
      <w:r w:rsidR="007027CB">
        <w:t>, which</w:t>
      </w:r>
      <w:r w:rsidR="0047798A">
        <w:t xml:space="preserve"> </w:t>
      </w:r>
      <w:r w:rsidR="00741B3F">
        <w:t xml:space="preserve">leads to </w:t>
      </w:r>
      <w:r w:rsidRPr="00674A05">
        <w:t>a conclusion that the sector is commercial</w:t>
      </w:r>
      <w:r>
        <w:t>i</w:t>
      </w:r>
      <w:r w:rsidRPr="00674A05">
        <w:t>sin</w:t>
      </w:r>
      <w:r w:rsidR="007749E6">
        <w:t>g</w:t>
      </w:r>
      <w:r w:rsidR="007027CB">
        <w:t>,</w:t>
      </w:r>
      <w:r w:rsidR="007749E6">
        <w:t xml:space="preserve"> </w:t>
      </w:r>
      <w:r w:rsidR="00E5676E">
        <w:t xml:space="preserve">when </w:t>
      </w:r>
      <w:r w:rsidR="007749E6">
        <w:t>i</w:t>
      </w:r>
      <w:r w:rsidRPr="00674A05">
        <w:t>n actual fact the data shows quite the opposite</w:t>
      </w:r>
      <w:r w:rsidR="007027CB">
        <w:t>.</w:t>
      </w:r>
      <w:r w:rsidR="00741B3F">
        <w:t xml:space="preserve"> </w:t>
      </w:r>
      <w:r w:rsidR="007027CB">
        <w:t>T</w:t>
      </w:r>
      <w:r w:rsidRPr="00674A05">
        <w:t xml:space="preserve">he majority of people are doing this on shorter </w:t>
      </w:r>
      <w:r w:rsidRPr="00674A05">
        <w:t>periods, on a more amateur basis</w:t>
      </w:r>
      <w:r w:rsidR="00741B3F">
        <w:t xml:space="preserve">, </w:t>
      </w:r>
      <w:r w:rsidR="007749E6">
        <w:t>but the</w:t>
      </w:r>
      <w:r w:rsidRPr="00674A05">
        <w:t xml:space="preserve"> sector is professionalising along the way</w:t>
      </w:r>
      <w:r w:rsidR="00741B3F">
        <w:t>.</w:t>
      </w:r>
    </w:p>
    <w:p w:rsidR="00674A05" w:rsidRPr="00674A05" w:rsidP="007027CB">
      <w:pPr>
        <w:pStyle w:val="Remark"/>
      </w:pPr>
      <w:sdt>
        <w:sdtPr>
          <w:alias w:val="Member"/>
          <w:tag w:val="&lt;Member mnisId='4284' dodsId='52573'&gt;"/>
          <w:id w:val="241995977"/>
          <w:placeholder>
            <w:docPart w:val="DefaultPlaceholder_-1854013440"/>
          </w:placeholder>
          <w:richText/>
        </w:sdtPr>
        <w:sdtContent>
          <w:r w:rsidRPr="007027CB" w:rsidR="005C2F80">
            <w:rPr>
              <w:b/>
            </w:rPr>
            <w:t>The Chair:</w:t>
          </w:r>
        </w:sdtContent>
      </w:sdt>
      <w:r w:rsidR="005C2F80">
        <w:t xml:space="preserve"> Thank you very much. </w:t>
      </w:r>
      <w:r w:rsidRPr="00674A05">
        <w:t>Thank you for mentioning rubbish</w:t>
      </w:r>
      <w:r w:rsidR="00741B3F">
        <w:t>,</w:t>
      </w:r>
      <w:r w:rsidRPr="00674A05">
        <w:t xml:space="preserve"> which is certainly a problem in my street</w:t>
      </w:r>
      <w:r w:rsidR="009B3408">
        <w:t>.</w:t>
      </w:r>
      <w:r w:rsidRPr="00674A05">
        <w:t xml:space="preserve"> </w:t>
      </w:r>
      <w:r w:rsidR="009B3408">
        <w:t>I</w:t>
      </w:r>
      <w:r w:rsidRPr="00674A05">
        <w:t xml:space="preserve">t is good to hear </w:t>
      </w:r>
      <w:r w:rsidR="007027CB">
        <w:t xml:space="preserve">that </w:t>
      </w:r>
      <w:r w:rsidRPr="00674A05">
        <w:t xml:space="preserve">there are some solutions to that. </w:t>
      </w:r>
    </w:p>
    <w:p w:rsidR="005C2F80" w:rsidP="003761CF">
      <w:pPr>
        <w:pStyle w:val="Answer"/>
      </w:pPr>
      <w:sdt>
        <w:sdtPr>
          <w:alias w:val="Witness"/>
          <w:id w:val="460380615"/>
          <w:placeholder>
            <w:docPart w:val="DefaultPlaceholder_-1854013440"/>
          </w:placeholder>
          <w:richText/>
        </w:sdtPr>
        <w:sdtContent>
          <w:r w:rsidRPr="005C2F80">
            <w:rPr>
              <w:b/>
              <w:i/>
            </w:rPr>
            <w:t>Fiona MacConnacher:</w:t>
          </w:r>
        </w:sdtContent>
      </w:sdt>
      <w:r>
        <w:t xml:space="preserve"> </w:t>
      </w:r>
      <w:r w:rsidRPr="00674A05" w:rsidR="00674A05">
        <w:t>If we look</w:t>
      </w:r>
      <w:r w:rsidR="00741B3F">
        <w:t xml:space="preserve"> first</w:t>
      </w:r>
      <w:r w:rsidRPr="00674A05" w:rsidR="00674A05">
        <w:t xml:space="preserve"> at the positive impact</w:t>
      </w:r>
      <w:r>
        <w:t>s</w:t>
      </w:r>
      <w:r w:rsidR="003761CF">
        <w:t xml:space="preserve">, </w:t>
      </w:r>
      <w:r w:rsidRPr="00674A05" w:rsidR="00674A05">
        <w:t>Merilee has already done a great job and gone into quite a lot of detail</w:t>
      </w:r>
      <w:r w:rsidR="003761CF">
        <w:t xml:space="preserve">, so </w:t>
      </w:r>
      <w:r w:rsidR="00741B3F">
        <w:t xml:space="preserve">I </w:t>
      </w:r>
      <w:r w:rsidR="00C8308E">
        <w:t>will</w:t>
      </w:r>
      <w:r w:rsidR="00741B3F">
        <w:t xml:space="preserve"> </w:t>
      </w:r>
      <w:r w:rsidRPr="00674A05" w:rsidR="00674A05">
        <w:t>perhaps add a little more flavour. The increase in short</w:t>
      </w:r>
      <w:r w:rsidRPr="00674A05" w:rsidR="00674A05">
        <w:noBreakHyphen/>
        <w:t xml:space="preserve">term lets is </w:t>
      </w:r>
      <w:r w:rsidR="003761CF">
        <w:t>due to</w:t>
      </w:r>
      <w:r w:rsidRPr="00674A05" w:rsidR="00674A05">
        <w:t xml:space="preserve"> an increase in customer interest. That i</w:t>
      </w:r>
      <w:r w:rsidR="00741B3F">
        <w:t>s</w:t>
      </w:r>
      <w:r w:rsidRPr="00674A05" w:rsidR="00674A05">
        <w:t xml:space="preserve"> a very important point.</w:t>
      </w:r>
      <w:r w:rsidR="00402111">
        <w:t xml:space="preserve"> </w:t>
      </w:r>
      <w:r w:rsidRPr="00674A05" w:rsidR="00674A05">
        <w:t>At Booking.com we deal with a large range of accommodation, not just short</w:t>
      </w:r>
      <w:r w:rsidRPr="00674A05" w:rsidR="00674A05">
        <w:noBreakHyphen/>
        <w:t>term lets</w:t>
      </w:r>
      <w:r>
        <w:t>,</w:t>
      </w:r>
      <w:r w:rsidRPr="00674A05" w:rsidR="00674A05">
        <w:t xml:space="preserve"> but we have seen increased searches </w:t>
      </w:r>
      <w:r w:rsidR="00741B3F">
        <w:t>for</w:t>
      </w:r>
      <w:r w:rsidRPr="00674A05" w:rsidR="00674A05">
        <w:t xml:space="preserve"> short</w:t>
      </w:r>
      <w:r w:rsidRPr="00674A05" w:rsidR="00674A05">
        <w:noBreakHyphen/>
        <w:t>term lets.</w:t>
      </w:r>
      <w:r w:rsidR="00402111">
        <w:t xml:space="preserve"> </w:t>
      </w:r>
      <w:r w:rsidRPr="00674A05" w:rsidR="00674A05">
        <w:t>We can see already t</w:t>
      </w:r>
      <w:r>
        <w:t>h</w:t>
      </w:r>
      <w:r w:rsidRPr="00674A05" w:rsidR="00674A05">
        <w:t xml:space="preserve">at our customers want to be able to access this type of accommodation. </w:t>
      </w:r>
    </w:p>
    <w:p w:rsidR="007A6850" w:rsidP="005C2F80">
      <w:pPr>
        <w:pStyle w:val="Answer"/>
      </w:pPr>
      <w:r w:rsidRPr="00674A05">
        <w:t xml:space="preserve">In the past </w:t>
      </w:r>
      <w:r w:rsidR="00741B3F">
        <w:t xml:space="preserve">you </w:t>
      </w:r>
      <w:r w:rsidR="003761CF">
        <w:t>had</w:t>
      </w:r>
      <w:r w:rsidR="00741B3F">
        <w:t xml:space="preserve"> </w:t>
      </w:r>
      <w:r w:rsidRPr="00674A05">
        <w:t>holiday rentals</w:t>
      </w:r>
      <w:r w:rsidR="00741B3F">
        <w:t>,</w:t>
      </w:r>
      <w:r w:rsidRPr="00674A05">
        <w:t xml:space="preserve"> and th</w:t>
      </w:r>
      <w:r w:rsidR="00741B3F">
        <w:t>at has</w:t>
      </w:r>
      <w:r w:rsidRPr="00674A05">
        <w:t xml:space="preserve"> always been the case, but we are now looking at an increasing number of short</w:t>
      </w:r>
      <w:r w:rsidRPr="00674A05">
        <w:noBreakHyphen/>
        <w:t>term lets</w:t>
      </w:r>
      <w:r w:rsidR="003761CF">
        <w:t xml:space="preserve">, some </w:t>
      </w:r>
      <w:r w:rsidRPr="00674A05">
        <w:t xml:space="preserve">still in rural and touristy areas but </w:t>
      </w:r>
      <w:r w:rsidR="003761CF">
        <w:t>some</w:t>
      </w:r>
      <w:r w:rsidRPr="00674A05">
        <w:t xml:space="preserve"> now also in urban areas, which </w:t>
      </w:r>
      <w:r w:rsidR="00741B3F">
        <w:t>is where</w:t>
      </w:r>
      <w:r w:rsidRPr="00674A05">
        <w:t xml:space="preserve"> rubbish collection on busy streets</w:t>
      </w:r>
      <w:r w:rsidR="00741B3F">
        <w:t xml:space="preserve"> </w:t>
      </w:r>
      <w:r w:rsidRPr="00674A05">
        <w:t>is a particular issue.</w:t>
      </w:r>
      <w:r w:rsidR="005C2F80">
        <w:t xml:space="preserve"> </w:t>
      </w:r>
      <w:r w:rsidRPr="00674A05">
        <w:t>Th</w:t>
      </w:r>
      <w:r w:rsidR="00660C2C">
        <w:t>o</w:t>
      </w:r>
      <w:r w:rsidRPr="00674A05">
        <w:t>se forms of accommodation address a previously unmet need for certain demographic groups. You can see that families with children will probably find it easier to travel if they can have their own accommodation</w:t>
      </w:r>
      <w:r>
        <w:t>,</w:t>
      </w:r>
      <w:r w:rsidRPr="00674A05">
        <w:t xml:space="preserve"> particularly when it comes in the form of a whole property. </w:t>
      </w:r>
    </w:p>
    <w:p w:rsidR="008A54B4" w:rsidP="003761CF">
      <w:pPr>
        <w:pStyle w:val="Answer"/>
      </w:pPr>
      <w:r>
        <w:t>D</w:t>
      </w:r>
      <w:r w:rsidRPr="00674A05" w:rsidR="00674A05">
        <w:t xml:space="preserve">uring the Covid pandemic </w:t>
      </w:r>
      <w:r>
        <w:t xml:space="preserve">there </w:t>
      </w:r>
      <w:r w:rsidR="003761CF">
        <w:t xml:space="preserve">has </w:t>
      </w:r>
      <w:r>
        <w:t xml:space="preserve">also </w:t>
      </w:r>
      <w:r w:rsidR="003761CF">
        <w:t xml:space="preserve">been </w:t>
      </w:r>
      <w:r w:rsidRPr="00674A05" w:rsidR="00674A05">
        <w:t xml:space="preserve">a market desire </w:t>
      </w:r>
      <w:r>
        <w:t>for</w:t>
      </w:r>
      <w:r w:rsidRPr="00674A05" w:rsidR="00674A05">
        <w:t xml:space="preserve"> more private accommodation</w:t>
      </w:r>
      <w:r w:rsidR="009B3408">
        <w:t>,</w:t>
      </w:r>
      <w:r w:rsidRPr="00674A05" w:rsidR="00674A05">
        <w:t xml:space="preserve"> and this has </w:t>
      </w:r>
      <w:r w:rsidR="003761CF">
        <w:t>met</w:t>
      </w:r>
      <w:r w:rsidRPr="00674A05" w:rsidR="00674A05">
        <w:t xml:space="preserve"> that need. Short</w:t>
      </w:r>
      <w:r w:rsidRPr="00674A05" w:rsidR="00674A05">
        <w:noBreakHyphen/>
        <w:t>term holiday rentals can also provide a cost</w:t>
      </w:r>
      <w:r w:rsidRPr="00674A05" w:rsidR="00674A05">
        <w:noBreakHyphen/>
        <w:t xml:space="preserve">effective option for consumers, which is particularly relevant in this current economic climate. </w:t>
      </w:r>
      <w:r w:rsidR="00741B3F">
        <w:t>At</w:t>
      </w:r>
      <w:r w:rsidRPr="00674A05" w:rsidR="00674A05">
        <w:t xml:space="preserve"> Booking.com</w:t>
      </w:r>
      <w:r w:rsidR="00741B3F">
        <w:t xml:space="preserve"> we believe</w:t>
      </w:r>
      <w:r w:rsidRPr="00674A05" w:rsidR="00674A05">
        <w:t xml:space="preserve"> that travel should not be a priv</w:t>
      </w:r>
      <w:r w:rsidR="007A6850">
        <w:t>i</w:t>
      </w:r>
      <w:r w:rsidRPr="00674A05" w:rsidR="00674A05">
        <w:t xml:space="preserve">lege for the minority but something that everyone </w:t>
      </w:r>
      <w:r w:rsidR="003761CF">
        <w:t>can</w:t>
      </w:r>
      <w:r w:rsidRPr="00674A05" w:rsidR="00674A05">
        <w:t xml:space="preserve"> experience.</w:t>
      </w:r>
      <w:r w:rsidR="00402111">
        <w:t xml:space="preserve"> </w:t>
      </w:r>
      <w:r w:rsidRPr="00674A05" w:rsidR="00674A05">
        <w:t xml:space="preserve">I </w:t>
      </w:r>
      <w:r w:rsidR="007A6850">
        <w:t>b</w:t>
      </w:r>
      <w:r w:rsidRPr="00674A05" w:rsidR="00674A05">
        <w:t>elieve this</w:t>
      </w:r>
      <w:r w:rsidR="00660C2C">
        <w:t xml:space="preserve"> </w:t>
      </w:r>
      <w:r w:rsidRPr="00674A05" w:rsidR="00674A05">
        <w:t>democratisation of travel was mentioned in the previous session.</w:t>
      </w:r>
      <w:r w:rsidR="00402111">
        <w:t xml:space="preserve"> </w:t>
      </w:r>
    </w:p>
    <w:p w:rsidR="008A54B4" w:rsidP="003761CF">
      <w:pPr>
        <w:pStyle w:val="Answer"/>
      </w:pPr>
      <w:r w:rsidRPr="00674A05">
        <w:t>When we look at local communities, there is a lot of focus on the negatives</w:t>
      </w:r>
      <w:r w:rsidR="007A6850">
        <w:t>,</w:t>
      </w:r>
      <w:r w:rsidRPr="00674A05">
        <w:t xml:space="preserve"> but there are some positives, and Merilee has gone in</w:t>
      </w:r>
      <w:r>
        <w:t>to</w:t>
      </w:r>
      <w:r w:rsidRPr="00674A05">
        <w:t xml:space="preserve"> these as regards the economy and the money that these forms of accommodation bring in, particularly </w:t>
      </w:r>
      <w:r w:rsidR="003C61B9">
        <w:t xml:space="preserve">in </w:t>
      </w:r>
      <w:r w:rsidRPr="00674A05">
        <w:t xml:space="preserve">areas where there might not be many tourists for most of the year. When I think </w:t>
      </w:r>
      <w:r w:rsidR="003C61B9">
        <w:t>of</w:t>
      </w:r>
      <w:r w:rsidRPr="00674A05">
        <w:t xml:space="preserve"> my own county </w:t>
      </w:r>
      <w:r w:rsidR="00CB204E">
        <w:t>of N</w:t>
      </w:r>
      <w:r w:rsidRPr="00674A05">
        <w:t xml:space="preserve">orthamptonshire, </w:t>
      </w:r>
      <w:r w:rsidR="003C61B9">
        <w:t>there is</w:t>
      </w:r>
      <w:r w:rsidRPr="00674A05">
        <w:t xml:space="preserve"> the Silverstone race circuit, for example.</w:t>
      </w:r>
      <w:r w:rsidR="00402111">
        <w:t xml:space="preserve"> </w:t>
      </w:r>
      <w:r w:rsidRPr="00674A05">
        <w:t>Northamptonshire is</w:t>
      </w:r>
      <w:r w:rsidR="00402111">
        <w:t xml:space="preserve"> </w:t>
      </w:r>
      <w:r w:rsidRPr="00674A05">
        <w:t>not a natural tourist area</w:t>
      </w:r>
      <w:r w:rsidR="00CB204E">
        <w:t>,</w:t>
      </w:r>
      <w:r w:rsidRPr="00674A05">
        <w:t xml:space="preserve"> but you have a large influx of tourists coming at particular points of the year. There are benefits to the economy. </w:t>
      </w:r>
      <w:r w:rsidR="00C0010F">
        <w:t>T</w:t>
      </w:r>
      <w:r w:rsidRPr="00674A05">
        <w:t xml:space="preserve">hese alternative forms of accommodation allow for these demands to be met. </w:t>
      </w:r>
      <w:r w:rsidR="003C61B9">
        <w:t>A</w:t>
      </w:r>
      <w:r w:rsidRPr="00674A05">
        <w:t>t Booking.com</w:t>
      </w:r>
      <w:r w:rsidR="003C61B9">
        <w:t xml:space="preserve"> we advocate</w:t>
      </w:r>
      <w:r w:rsidRPr="00674A05">
        <w:t xml:space="preserve"> </w:t>
      </w:r>
      <w:r w:rsidR="00CB204E">
        <w:t>f</w:t>
      </w:r>
      <w:r w:rsidRPr="00674A05">
        <w:t>or this to be done sustainably because</w:t>
      </w:r>
      <w:r w:rsidR="003C61B9">
        <w:t>,</w:t>
      </w:r>
      <w:r w:rsidRPr="00674A05">
        <w:t xml:space="preserve"> without this, there will be negative impacts </w:t>
      </w:r>
      <w:r w:rsidR="003761CF">
        <w:t>on</w:t>
      </w:r>
      <w:r w:rsidRPr="00674A05">
        <w:t xml:space="preserve"> local communities.</w:t>
      </w:r>
    </w:p>
    <w:p w:rsidR="008A54B4" w:rsidP="008A54B4">
      <w:pPr>
        <w:pStyle w:val="Answer"/>
      </w:pPr>
      <w:r w:rsidRPr="00674A05">
        <w:t>It should also be noted that short</w:t>
      </w:r>
      <w:r w:rsidRPr="00674A05">
        <w:noBreakHyphen/>
        <w:t>term lets are not just for holidaymakers.</w:t>
      </w:r>
      <w:r w:rsidR="00402111">
        <w:t xml:space="preserve"> </w:t>
      </w:r>
      <w:r w:rsidRPr="00674A05">
        <w:t xml:space="preserve">They are not just for people </w:t>
      </w:r>
      <w:r w:rsidR="003761CF">
        <w:t>to spend</w:t>
      </w:r>
      <w:r w:rsidR="003C61B9">
        <w:t xml:space="preserve"> </w:t>
      </w:r>
      <w:r w:rsidRPr="00674A05">
        <w:t>holidays</w:t>
      </w:r>
      <w:r w:rsidR="003761CF">
        <w:t xml:space="preserve"> in</w:t>
      </w:r>
      <w:r w:rsidRPr="00674A05">
        <w:t>.</w:t>
      </w:r>
      <w:r w:rsidR="00402111">
        <w:t xml:space="preserve"> </w:t>
      </w:r>
      <w:r w:rsidRPr="00674A05">
        <w:t>They can be used in a variety of ways</w:t>
      </w:r>
      <w:r>
        <w:t>, such as</w:t>
      </w:r>
      <w:r w:rsidRPr="00674A05">
        <w:t xml:space="preserve"> by students on internships</w:t>
      </w:r>
      <w:r w:rsidR="007749E6">
        <w:t>,</w:t>
      </w:r>
      <w:r w:rsidR="003C61B9">
        <w:t xml:space="preserve"> or </w:t>
      </w:r>
      <w:r w:rsidRPr="00674A05">
        <w:t>for temporary accommodation between longer lets or purchasing a property</w:t>
      </w:r>
      <w:r>
        <w:t>.</w:t>
      </w:r>
      <w:r w:rsidRPr="00674A05">
        <w:t xml:space="preserve"> </w:t>
      </w:r>
      <w:r>
        <w:t>M</w:t>
      </w:r>
      <w:r w:rsidRPr="00674A05">
        <w:t>ost relevant at the moment</w:t>
      </w:r>
      <w:r w:rsidR="00CB204E">
        <w:t>,</w:t>
      </w:r>
      <w:r w:rsidRPr="00674A05">
        <w:t xml:space="preserve"> we have found within our own platform</w:t>
      </w:r>
      <w:r w:rsidR="00CB204E">
        <w:t xml:space="preserve"> that </w:t>
      </w:r>
      <w:r w:rsidRPr="00674A05">
        <w:t>we are able to use this form of accommodation for Ukrainian refugees, for example.</w:t>
      </w:r>
      <w:r w:rsidR="00402111">
        <w:t xml:space="preserve"> </w:t>
      </w:r>
      <w:r w:rsidRPr="00674A05">
        <w:t xml:space="preserve">It is not just </w:t>
      </w:r>
      <w:r>
        <w:t xml:space="preserve">a </w:t>
      </w:r>
      <w:r w:rsidRPr="00674A05">
        <w:t xml:space="preserve">holiday </w:t>
      </w:r>
      <w:r>
        <w:t xml:space="preserve">form of </w:t>
      </w:r>
      <w:r w:rsidRPr="00674A05">
        <w:t xml:space="preserve">accommodation. There are many </w:t>
      </w:r>
      <w:r w:rsidRPr="00674A05">
        <w:t>reasons why this form of accommodation might be suitable for people</w:t>
      </w:r>
      <w:r w:rsidR="00CB204E">
        <w:t>,</w:t>
      </w:r>
      <w:r w:rsidRPr="00674A05">
        <w:t xml:space="preserve"> which in turn will benefit local communities. </w:t>
      </w:r>
    </w:p>
    <w:p w:rsidR="00674A05" w:rsidRPr="00674A05" w:rsidP="008A54B4">
      <w:pPr>
        <w:pStyle w:val="Answer"/>
      </w:pPr>
      <w:r>
        <w:t>T</w:t>
      </w:r>
      <w:r w:rsidRPr="00674A05">
        <w:t>here can be negative impacts for the consumer</w:t>
      </w:r>
      <w:r w:rsidR="003C61B9">
        <w:t>. While there are</w:t>
      </w:r>
      <w:r w:rsidRPr="00674A05">
        <w:t xml:space="preserve"> </w:t>
      </w:r>
      <w:r w:rsidR="001E6C13">
        <w:t xml:space="preserve">all these </w:t>
      </w:r>
      <w:r w:rsidRPr="00674A05">
        <w:t>positive aspects for the consumer,</w:t>
      </w:r>
      <w:r w:rsidR="003C61B9">
        <w:t xml:space="preserve"> </w:t>
      </w:r>
      <w:r w:rsidRPr="00674A05">
        <w:t>an unregulated short</w:t>
      </w:r>
      <w:r w:rsidRPr="00674A05">
        <w:noBreakHyphen/>
        <w:t>term let sector will impact the</w:t>
      </w:r>
      <w:r>
        <w:t>m</w:t>
      </w:r>
      <w:r w:rsidRPr="00674A05">
        <w:t>.</w:t>
      </w:r>
      <w:r w:rsidR="00CB204E">
        <w:t xml:space="preserve"> </w:t>
      </w:r>
      <w:r w:rsidRPr="00674A05">
        <w:t xml:space="preserve">One reason </w:t>
      </w:r>
      <w:r w:rsidR="008A54B4">
        <w:t>why</w:t>
      </w:r>
      <w:r w:rsidRPr="00674A05">
        <w:t xml:space="preserve"> consumers go for this form of accommodation is </w:t>
      </w:r>
      <w:r>
        <w:t>that</w:t>
      </w:r>
      <w:r w:rsidRPr="00674A05">
        <w:t xml:space="preserve"> it is meant to provide</w:t>
      </w:r>
      <w:r w:rsidR="00CB204E">
        <w:t xml:space="preserve"> a</w:t>
      </w:r>
      <w:r w:rsidRPr="00674A05">
        <w:t xml:space="preserve"> more authentic</w:t>
      </w:r>
      <w:r w:rsidR="001E6C13">
        <w:t>,</w:t>
      </w:r>
      <w:r w:rsidRPr="00674A05">
        <w:t xml:space="preserve"> locally embedded experience</w:t>
      </w:r>
      <w:r w:rsidR="00660C2C">
        <w:t>.</w:t>
      </w:r>
      <w:r w:rsidRPr="00674A05">
        <w:t xml:space="preserve"> </w:t>
      </w:r>
      <w:r w:rsidR="00660C2C">
        <w:t>I</w:t>
      </w:r>
      <w:r w:rsidRPr="00674A05">
        <w:t xml:space="preserve">f you go there and </w:t>
      </w:r>
      <w:r>
        <w:t xml:space="preserve">do </w:t>
      </w:r>
      <w:r w:rsidRPr="00674A05">
        <w:t>not get that</w:t>
      </w:r>
      <w:r w:rsidR="00CB204E">
        <w:t>,</w:t>
      </w:r>
      <w:r w:rsidRPr="00674A05">
        <w:t xml:space="preserve"> that need is not being met, which is again why we need sustainability in this sector. </w:t>
      </w:r>
    </w:p>
    <w:p w:rsidR="00674A05" w:rsidRPr="00674A05" w:rsidP="004D346D">
      <w:pPr>
        <w:pStyle w:val="Answer"/>
      </w:pPr>
      <w:r>
        <w:t>Naturally, l</w:t>
      </w:r>
      <w:r w:rsidRPr="00674A05">
        <w:t>ocal communities can be negatively affected when it comes to bins, for example</w:t>
      </w:r>
      <w:r>
        <w:t xml:space="preserve">, </w:t>
      </w:r>
      <w:r w:rsidR="003C61B9">
        <w:t>in</w:t>
      </w:r>
      <w:r w:rsidRPr="00674A05">
        <w:t xml:space="preserve"> multiple parts of the country</w:t>
      </w:r>
      <w:r>
        <w:t xml:space="preserve">. </w:t>
      </w:r>
      <w:r w:rsidRPr="00674A05">
        <w:t>I believe the press this week look</w:t>
      </w:r>
      <w:r w:rsidR="004D346D">
        <w:t>ed</w:t>
      </w:r>
      <w:r w:rsidRPr="00674A05">
        <w:t xml:space="preserve"> at Cornwall and </w:t>
      </w:r>
      <w:r>
        <w:t>how</w:t>
      </w:r>
      <w:r w:rsidR="004D346D">
        <w:t xml:space="preserve"> it </w:t>
      </w:r>
      <w:r w:rsidRPr="00674A05">
        <w:t>negatively impact</w:t>
      </w:r>
      <w:r w:rsidR="004D346D">
        <w:t>s</w:t>
      </w:r>
      <w:r w:rsidRPr="00674A05">
        <w:t xml:space="preserve"> their communities. </w:t>
      </w:r>
      <w:r w:rsidR="00CF43E3">
        <w:t>I hope that h</w:t>
      </w:r>
      <w:r w:rsidRPr="00674A05">
        <w:t xml:space="preserve">aving proper regulation in </w:t>
      </w:r>
      <w:r w:rsidR="00CB204E">
        <w:t>place</w:t>
      </w:r>
      <w:r w:rsidRPr="00674A05">
        <w:t xml:space="preserve"> will address the negatives that come with this. </w:t>
      </w:r>
    </w:p>
    <w:p w:rsidR="00CB204E" w:rsidP="004D346D">
      <w:pPr>
        <w:pStyle w:val="Answer"/>
      </w:pPr>
      <w:r>
        <w:t>When</w:t>
      </w:r>
      <w:r w:rsidRPr="00674A05" w:rsidR="00674A05">
        <w:t xml:space="preserve"> we look </w:t>
      </w:r>
      <w:r w:rsidR="003C61B9">
        <w:t>at</w:t>
      </w:r>
      <w:r w:rsidRPr="00674A05" w:rsidR="00674A05">
        <w:t xml:space="preserve"> other parts of Europe</w:t>
      </w:r>
      <w:r>
        <w:t>,</w:t>
      </w:r>
      <w:r w:rsidRPr="00674A05" w:rsidR="00674A05">
        <w:t xml:space="preserve"> and within London itself, </w:t>
      </w:r>
      <w:r w:rsidR="003C61B9">
        <w:t>there are</w:t>
      </w:r>
      <w:r w:rsidRPr="00674A05" w:rsidR="00674A05">
        <w:t xml:space="preserve"> caps for how many days a year you can </w:t>
      </w:r>
      <w:r w:rsidR="004D346D">
        <w:t>have</w:t>
      </w:r>
      <w:r w:rsidRPr="00674A05" w:rsidR="00674A05">
        <w:t xml:space="preserve"> a short</w:t>
      </w:r>
      <w:r w:rsidRPr="00674A05" w:rsidR="00674A05">
        <w:noBreakHyphen/>
        <w:t>term let. In London</w:t>
      </w:r>
      <w:r w:rsidR="004D346D">
        <w:t>,</w:t>
      </w:r>
      <w:r w:rsidRPr="00674A05" w:rsidR="00674A05">
        <w:t xml:space="preserve"> </w:t>
      </w:r>
      <w:r w:rsidR="003761CF">
        <w:t>there is a cap of</w:t>
      </w:r>
      <w:r w:rsidR="00C0010F">
        <w:t xml:space="preserve"> </w:t>
      </w:r>
      <w:r w:rsidR="001E6C13">
        <w:t xml:space="preserve">90 days </w:t>
      </w:r>
      <w:r w:rsidRPr="00674A05" w:rsidR="00674A05">
        <w:t xml:space="preserve">in the calendar year. In </w:t>
      </w:r>
      <w:r>
        <w:t>A</w:t>
      </w:r>
      <w:r w:rsidRPr="00674A05" w:rsidR="00674A05">
        <w:t>msterdam, where Booking.com is headquartered</w:t>
      </w:r>
      <w:r>
        <w:t>,</w:t>
      </w:r>
      <w:r w:rsidRPr="00674A05" w:rsidR="00674A05">
        <w:t xml:space="preserve"> </w:t>
      </w:r>
      <w:r w:rsidR="00660C2C">
        <w:t>it</w:t>
      </w:r>
      <w:r w:rsidRPr="00674A05" w:rsidR="00674A05">
        <w:t xml:space="preserve"> was previous</w:t>
      </w:r>
      <w:r>
        <w:t>l</w:t>
      </w:r>
      <w:r w:rsidRPr="00674A05" w:rsidR="00674A05">
        <w:t>y a 60</w:t>
      </w:r>
      <w:r w:rsidRPr="00674A05" w:rsidR="00674A05">
        <w:noBreakHyphen/>
        <w:t>day cap</w:t>
      </w:r>
      <w:r w:rsidR="003C61B9">
        <w:t>,</w:t>
      </w:r>
      <w:r w:rsidRPr="00674A05" w:rsidR="00674A05">
        <w:t xml:space="preserve"> </w:t>
      </w:r>
      <w:r w:rsidR="004D346D">
        <w:t>which</w:t>
      </w:r>
      <w:r w:rsidRPr="00674A05" w:rsidR="00674A05">
        <w:t xml:space="preserve"> has now been reduced to a 30</w:t>
      </w:r>
      <w:r w:rsidRPr="00674A05" w:rsidR="00674A05">
        <w:noBreakHyphen/>
        <w:t>day gap because this is of particular interest to the local community.</w:t>
      </w:r>
      <w:r w:rsidR="00402111">
        <w:t xml:space="preserve"> </w:t>
      </w:r>
    </w:p>
    <w:p w:rsidR="00CB204E" w:rsidP="004D346D">
      <w:pPr>
        <w:pStyle w:val="Answer"/>
      </w:pPr>
      <w:r w:rsidRPr="00674A05">
        <w:t>As a business</w:t>
      </w:r>
      <w:r w:rsidR="003761CF">
        <w:t>,</w:t>
      </w:r>
      <w:r w:rsidRPr="00674A05">
        <w:t xml:space="preserve"> we are very keen to continue to offer choice to our consumers</w:t>
      </w:r>
      <w:r w:rsidR="003761CF">
        <w:t>,</w:t>
      </w:r>
      <w:r w:rsidRPr="00674A05">
        <w:t xml:space="preserve"> but not at </w:t>
      </w:r>
      <w:r w:rsidR="003C61B9">
        <w:t xml:space="preserve">the </w:t>
      </w:r>
      <w:r w:rsidR="004D346D">
        <w:t>cost</w:t>
      </w:r>
      <w:r w:rsidR="001E6C13">
        <w:t xml:space="preserve"> of</w:t>
      </w:r>
      <w:r w:rsidRPr="00674A05">
        <w:t xml:space="preserve"> local communities</w:t>
      </w:r>
      <w:r w:rsidR="003C61B9">
        <w:t xml:space="preserve">. </w:t>
      </w:r>
      <w:r w:rsidR="003761CF">
        <w:t>H</w:t>
      </w:r>
      <w:r w:rsidRPr="00674A05">
        <w:t>aving a sustainable approach</w:t>
      </w:r>
      <w:r w:rsidR="003761CF">
        <w:t>, hopefully</w:t>
      </w:r>
      <w:r w:rsidRPr="00674A05">
        <w:t xml:space="preserve"> in the form of evidence</w:t>
      </w:r>
      <w:r w:rsidRPr="00674A05">
        <w:noBreakHyphen/>
        <w:t>based</w:t>
      </w:r>
      <w:r w:rsidR="004D346D">
        <w:t>,</w:t>
      </w:r>
      <w:r w:rsidRPr="00674A05">
        <w:t xml:space="preserve"> data</w:t>
      </w:r>
      <w:r w:rsidRPr="00674A05">
        <w:noBreakHyphen/>
        <w:t>driven regulation and policy</w:t>
      </w:r>
      <w:r w:rsidRPr="00674A05">
        <w:noBreakHyphen/>
        <w:t>making</w:t>
      </w:r>
      <w:r w:rsidR="003761CF">
        <w:t>,</w:t>
      </w:r>
      <w:r w:rsidRPr="00674A05">
        <w:t xml:space="preserve"> should address some of these issues.</w:t>
      </w:r>
      <w:r w:rsidR="00402111">
        <w:t xml:space="preserve"> </w:t>
      </w:r>
      <w:r w:rsidRPr="00674A05">
        <w:t xml:space="preserve">In the previous session I know that you </w:t>
      </w:r>
      <w:r w:rsidR="00CF4BE5">
        <w:t xml:space="preserve">heard </w:t>
      </w:r>
      <w:r w:rsidRPr="00674A05">
        <w:t xml:space="preserve">from experts </w:t>
      </w:r>
      <w:r w:rsidR="00CF4BE5">
        <w:t xml:space="preserve">in the field of </w:t>
      </w:r>
      <w:r w:rsidRPr="00674A05">
        <w:t>tourism and planning, which I hope was helpful. I think that is enough from me for now, thank you.</w:t>
      </w:r>
      <w:r w:rsidR="00402111">
        <w:t xml:space="preserve"> </w:t>
      </w:r>
    </w:p>
    <w:p w:rsidR="00C0010F" w:rsidP="00CB204E">
      <w:pPr>
        <w:pStyle w:val="Answer"/>
      </w:pPr>
      <w:sdt>
        <w:sdtPr>
          <w:alias w:val="Witness"/>
          <w:id w:val="1487432880"/>
          <w:placeholder>
            <w:docPart w:val="DefaultPlaceholder_-1854013440"/>
          </w:placeholder>
          <w:richText/>
        </w:sdtPr>
        <w:sdtContent>
          <w:r w:rsidRPr="00CB204E" w:rsidR="00CB204E">
            <w:rPr>
              <w:b/>
              <w:i/>
            </w:rPr>
            <w:t>Amanda Cupples:</w:t>
          </w:r>
        </w:sdtContent>
      </w:sdt>
      <w:r w:rsidRPr="00674A05" w:rsidR="00674A05">
        <w:t xml:space="preserve"> I will not repeat everything </w:t>
      </w:r>
      <w:r w:rsidR="004E1D57">
        <w:t xml:space="preserve">that </w:t>
      </w:r>
      <w:r w:rsidRPr="00674A05" w:rsidR="00674A05">
        <w:t>everyone else has said, you will be thrilled to hear</w:t>
      </w:r>
      <w:r w:rsidR="00CF4BE5">
        <w:t xml:space="preserve">, but </w:t>
      </w:r>
      <w:r w:rsidRPr="00674A05" w:rsidR="00674A05">
        <w:t xml:space="preserve">I </w:t>
      </w:r>
      <w:r w:rsidR="004E1D57">
        <w:t>will</w:t>
      </w:r>
      <w:r w:rsidRPr="00674A05" w:rsidR="00674A05">
        <w:t xml:space="preserve"> make just a couple of points.</w:t>
      </w:r>
      <w:r w:rsidR="00402111">
        <w:t xml:space="preserve"> </w:t>
      </w:r>
    </w:p>
    <w:p w:rsidR="003761CF" w:rsidP="00CB204E">
      <w:pPr>
        <w:pStyle w:val="Answer"/>
      </w:pPr>
      <w:r>
        <w:t>First,</w:t>
      </w:r>
      <w:r w:rsidRPr="00674A05" w:rsidR="00674A05">
        <w:t xml:space="preserve"> on the co</w:t>
      </w:r>
      <w:r w:rsidR="00CB204E">
        <w:t>n</w:t>
      </w:r>
      <w:r w:rsidRPr="00674A05" w:rsidR="00674A05">
        <w:t>sumer side</w:t>
      </w:r>
      <w:r>
        <w:t xml:space="preserve">, </w:t>
      </w:r>
      <w:r w:rsidRPr="00674A05" w:rsidR="00674A05">
        <w:t>I would echo what Fiona said. I cannot stress enough how important short</w:t>
      </w:r>
      <w:r w:rsidRPr="00674A05" w:rsidR="00674A05">
        <w:noBreakHyphen/>
        <w:t xml:space="preserve">term accommodation is </w:t>
      </w:r>
      <w:r>
        <w:t>to</w:t>
      </w:r>
      <w:r w:rsidRPr="00674A05" w:rsidR="00674A05">
        <w:t xml:space="preserve"> the overall recovery of the tourism sector in the UK. </w:t>
      </w:r>
      <w:r w:rsidR="004E1D57">
        <w:t>O</w:t>
      </w:r>
      <w:r w:rsidRPr="00674A05" w:rsidR="00674A05">
        <w:t xml:space="preserve">n the Airbnb platform through the Covid pandemic </w:t>
      </w:r>
      <w:r w:rsidR="004E1D57">
        <w:t xml:space="preserve">we have seen </w:t>
      </w:r>
      <w:r w:rsidRPr="00674A05" w:rsidR="00674A05">
        <w:t>that</w:t>
      </w:r>
      <w:r w:rsidR="00CF4BE5">
        <w:t>,</w:t>
      </w:r>
      <w:r w:rsidRPr="00674A05" w:rsidR="00674A05">
        <w:t xml:space="preserve"> fundamentally</w:t>
      </w:r>
      <w:r w:rsidR="00CF4BE5">
        <w:t>,</w:t>
      </w:r>
      <w:r w:rsidRPr="00674A05" w:rsidR="00674A05">
        <w:t xml:space="preserve"> people</w:t>
      </w:r>
      <w:r w:rsidR="00414234">
        <w:t>’</w:t>
      </w:r>
      <w:r w:rsidRPr="00674A05" w:rsidR="00674A05">
        <w:t>s travel patterns have changed in quite a substantial way. That has</w:t>
      </w:r>
      <w:r w:rsidR="00CF4BE5">
        <w:t xml:space="preserve"> led to </w:t>
      </w:r>
      <w:r w:rsidRPr="00674A05" w:rsidR="00674A05">
        <w:t>a willingness to consider more rural</w:t>
      </w:r>
      <w:r w:rsidR="00402111">
        <w:t>,</w:t>
      </w:r>
      <w:r>
        <w:t xml:space="preserve"> perhaps</w:t>
      </w:r>
      <w:r w:rsidRPr="00674A05" w:rsidR="00674A05">
        <w:t xml:space="preserve"> less traditionally tourist</w:t>
      </w:r>
      <w:r w:rsidR="004C678F">
        <w:t>y</w:t>
      </w:r>
      <w:r w:rsidRPr="00674A05" w:rsidR="00674A05">
        <w:t xml:space="preserve"> areas. </w:t>
      </w:r>
    </w:p>
    <w:p w:rsidR="00674A05" w:rsidRPr="00674A05" w:rsidP="003761CF">
      <w:pPr>
        <w:pStyle w:val="Answer"/>
      </w:pPr>
      <w:r w:rsidRPr="00674A05">
        <w:t>I know there has been a lot of conversation in the UK Parliament of late around the working</w:t>
      </w:r>
      <w:r w:rsidR="00CF4BE5">
        <w:t>-</w:t>
      </w:r>
      <w:r w:rsidRPr="00674A05">
        <w:t>from</w:t>
      </w:r>
      <w:r w:rsidR="00CF4BE5">
        <w:t>-</w:t>
      </w:r>
      <w:r w:rsidRPr="00674A05">
        <w:t>home phenomenon. It is real.</w:t>
      </w:r>
      <w:r w:rsidR="00402111">
        <w:t xml:space="preserve"> </w:t>
      </w:r>
      <w:r w:rsidRPr="00674A05">
        <w:t xml:space="preserve">People are spending more time away from the office and </w:t>
      </w:r>
      <w:r w:rsidR="00402111">
        <w:t>use cases</w:t>
      </w:r>
      <w:r w:rsidR="003761CF">
        <w:t xml:space="preserve"> are</w:t>
      </w:r>
      <w:r w:rsidRPr="00674A05">
        <w:t xml:space="preserve"> emerging</w:t>
      </w:r>
      <w:r w:rsidR="00CF4BE5">
        <w:t xml:space="preserve">. You </w:t>
      </w:r>
      <w:r w:rsidRPr="00674A05">
        <w:t>might live three hours away from London</w:t>
      </w:r>
      <w:r w:rsidR="003761CF">
        <w:t xml:space="preserve">, </w:t>
      </w:r>
      <w:r w:rsidRPr="00674A05">
        <w:t xml:space="preserve">come in two </w:t>
      </w:r>
      <w:r w:rsidR="004C678F">
        <w:t>days</w:t>
      </w:r>
      <w:r w:rsidRPr="00674A05">
        <w:t xml:space="preserve"> a week and take a private room in a house</w:t>
      </w:r>
      <w:r w:rsidR="00CF4BE5">
        <w:t xml:space="preserve">. That </w:t>
      </w:r>
      <w:r w:rsidRPr="00674A05">
        <w:t xml:space="preserve">would be one example. </w:t>
      </w:r>
      <w:r w:rsidR="00402111">
        <w:t>You</w:t>
      </w:r>
      <w:r w:rsidRPr="00674A05">
        <w:t xml:space="preserve"> might be a family like me with young children</w:t>
      </w:r>
      <w:r w:rsidR="00CB47CD">
        <w:t>.</w:t>
      </w:r>
      <w:r w:rsidRPr="00674A05">
        <w:t xml:space="preserve"> </w:t>
      </w:r>
      <w:r w:rsidR="00CB47CD">
        <w:t>P</w:t>
      </w:r>
      <w:r w:rsidRPr="00674A05">
        <w:t>reviously</w:t>
      </w:r>
      <w:r w:rsidR="00CF4BE5">
        <w:t xml:space="preserve">, as </w:t>
      </w:r>
      <w:r w:rsidRPr="00674A05">
        <w:t>I live in London</w:t>
      </w:r>
      <w:r w:rsidR="00CF4BE5">
        <w:t xml:space="preserve">, </w:t>
      </w:r>
      <w:r w:rsidRPr="00674A05">
        <w:t>we would have stayed here for half term</w:t>
      </w:r>
      <w:r w:rsidR="00CF4BE5">
        <w:t>, but now</w:t>
      </w:r>
      <w:r w:rsidRPr="00674A05">
        <w:t xml:space="preserve"> we will probably go and stay in a house because I can work flexibly and we can do that. All those use cases are very real</w:t>
      </w:r>
      <w:r w:rsidR="00CF4BE5">
        <w:t xml:space="preserve"> and </w:t>
      </w:r>
      <w:r w:rsidRPr="00674A05">
        <w:t>they are growing very fast</w:t>
      </w:r>
      <w:r w:rsidR="00CF4BE5">
        <w:t>. H</w:t>
      </w:r>
      <w:r w:rsidRPr="00674A05">
        <w:t>aving high</w:t>
      </w:r>
      <w:r w:rsidRPr="00674A05">
        <w:noBreakHyphen/>
        <w:t>quality</w:t>
      </w:r>
      <w:r w:rsidR="004E1D57">
        <w:t>,</w:t>
      </w:r>
      <w:r w:rsidRPr="00674A05">
        <w:t xml:space="preserve"> sustainable short</w:t>
      </w:r>
      <w:r w:rsidRPr="00674A05">
        <w:noBreakHyphen/>
        <w:t xml:space="preserve">term accommodation is </w:t>
      </w:r>
      <w:r w:rsidR="00402111">
        <w:t xml:space="preserve">a </w:t>
      </w:r>
      <w:r w:rsidRPr="00674A05">
        <w:t xml:space="preserve">really important part of being </w:t>
      </w:r>
      <w:r w:rsidRPr="00674A05">
        <w:t xml:space="preserve">able to serve that need for people in the UK and </w:t>
      </w:r>
      <w:r w:rsidR="004E1D57">
        <w:t>mak</w:t>
      </w:r>
      <w:r w:rsidR="003761CF">
        <w:t>ing</w:t>
      </w:r>
      <w:r w:rsidR="004E1D57">
        <w:t xml:space="preserve"> sure </w:t>
      </w:r>
      <w:r w:rsidRPr="00674A05">
        <w:t>tha</w:t>
      </w:r>
      <w:r w:rsidR="00402111">
        <w:t>t</w:t>
      </w:r>
      <w:r w:rsidRPr="00674A05">
        <w:t xml:space="preserve"> we keep that business in the UK.</w:t>
      </w:r>
      <w:r w:rsidR="00402111">
        <w:t xml:space="preserve"> </w:t>
      </w:r>
    </w:p>
    <w:p w:rsidR="001E6C13" w:rsidP="00E90C4C">
      <w:pPr>
        <w:pStyle w:val="Answer"/>
      </w:pPr>
      <w:r w:rsidRPr="00674A05">
        <w:t>On the provision side, again</w:t>
      </w:r>
      <w:r w:rsidR="00402111">
        <w:t>,</w:t>
      </w:r>
      <w:r w:rsidRPr="00674A05">
        <w:t xml:space="preserve"> Merilee summed it up very well. I will not go through </w:t>
      </w:r>
      <w:r w:rsidR="00CB47CD">
        <w:t xml:space="preserve">it </w:t>
      </w:r>
      <w:r w:rsidRPr="00674A05">
        <w:t xml:space="preserve">all again. </w:t>
      </w:r>
      <w:r w:rsidR="00402111">
        <w:t xml:space="preserve">I </w:t>
      </w:r>
      <w:r w:rsidRPr="00674A05">
        <w:t>want to emphasise</w:t>
      </w:r>
      <w:r w:rsidR="00CF4BE5">
        <w:t>,</w:t>
      </w:r>
      <w:r w:rsidRPr="00674A05">
        <w:t xml:space="preserve"> tho</w:t>
      </w:r>
      <w:r w:rsidR="00402111">
        <w:t>ugh</w:t>
      </w:r>
      <w:r w:rsidR="00CF4BE5">
        <w:t>,</w:t>
      </w:r>
      <w:r w:rsidRPr="00674A05">
        <w:t xml:space="preserve"> that there is a macro benefit to the economy.</w:t>
      </w:r>
      <w:r w:rsidR="00402111">
        <w:t xml:space="preserve"> </w:t>
      </w:r>
      <w:r w:rsidRPr="00674A05">
        <w:t xml:space="preserve">If I take the Airbnb </w:t>
      </w:r>
      <w:r w:rsidR="00402111">
        <w:t xml:space="preserve">number, </w:t>
      </w:r>
      <w:r w:rsidRPr="00674A05">
        <w:t xml:space="preserve">hosts and guests on Airbnb contributed just over £5 billion to the UK economy. That was </w:t>
      </w:r>
      <w:r>
        <w:t xml:space="preserve">in </w:t>
      </w:r>
      <w:r w:rsidRPr="00674A05">
        <w:t>the last full year pre</w:t>
      </w:r>
      <w:r w:rsidR="003761CF">
        <w:t xml:space="preserve"> </w:t>
      </w:r>
      <w:r w:rsidRPr="00674A05">
        <w:t xml:space="preserve">pandemic and </w:t>
      </w:r>
      <w:r w:rsidR="00E90C4C">
        <w:t>I hope</w:t>
      </w:r>
      <w:r w:rsidRPr="00674A05">
        <w:t xml:space="preserve"> </w:t>
      </w:r>
      <w:r w:rsidR="004E1D57">
        <w:t>it</w:t>
      </w:r>
      <w:r w:rsidRPr="00674A05">
        <w:t xml:space="preserve"> will be back there again th</w:t>
      </w:r>
      <w:r w:rsidR="00402111">
        <w:t>is</w:t>
      </w:r>
      <w:r w:rsidRPr="00674A05">
        <w:t xml:space="preserve"> year.</w:t>
      </w:r>
      <w:r w:rsidR="00402111">
        <w:t xml:space="preserve"> </w:t>
      </w:r>
    </w:p>
    <w:p w:rsidR="00402111" w:rsidP="003761CF">
      <w:pPr>
        <w:pStyle w:val="Answer"/>
      </w:pPr>
      <w:r>
        <w:t>Th</w:t>
      </w:r>
      <w:r w:rsidRPr="00674A05" w:rsidR="00674A05">
        <w:t>ere is also th</w:t>
      </w:r>
      <w:r w:rsidR="003761CF">
        <w:t>e</w:t>
      </w:r>
      <w:r w:rsidRPr="00674A05" w:rsidR="00674A05">
        <w:t xml:space="preserve"> very important point</w:t>
      </w:r>
      <w:r w:rsidR="003761CF">
        <w:t xml:space="preserve"> that, i</w:t>
      </w:r>
      <w:r w:rsidRPr="00674A05" w:rsidR="00674A05">
        <w:t xml:space="preserve">f I look at hosts on Airbnb, </w:t>
      </w:r>
      <w:r w:rsidR="004E1D57">
        <w:t>it</w:t>
      </w:r>
      <w:r w:rsidRPr="00674A05" w:rsidR="00674A05">
        <w:t xml:space="preserve"> is a community of everyday people. People sometimes look at me with surprise when I say that, but</w:t>
      </w:r>
      <w:r w:rsidR="00F748A6">
        <w:t>,</w:t>
      </w:r>
      <w:r w:rsidRPr="00674A05" w:rsidR="00674A05">
        <w:t xml:space="preserve"> by and large</w:t>
      </w:r>
      <w:r w:rsidR="00F748A6">
        <w:t>,</w:t>
      </w:r>
      <w:r w:rsidRPr="00674A05" w:rsidR="00674A05">
        <w:t xml:space="preserve"> hosts on Airbnb are real people.</w:t>
      </w:r>
      <w:r>
        <w:t xml:space="preserve"> </w:t>
      </w:r>
      <w:r w:rsidRPr="00674A05" w:rsidR="00674A05">
        <w:t>Around eight out of 10 of our hosts have just one listing</w:t>
      </w:r>
      <w:r w:rsidR="001E6C13">
        <w:t>,</w:t>
      </w:r>
      <w:r>
        <w:t xml:space="preserve"> which is what w</w:t>
      </w:r>
      <w:r w:rsidRPr="00674A05" w:rsidR="00674A05">
        <w:t>e call one space</w:t>
      </w:r>
      <w:r>
        <w:t>. I</w:t>
      </w:r>
      <w:r w:rsidRPr="00674A05" w:rsidR="00674A05">
        <w:t>t could be a private room, a barn</w:t>
      </w:r>
      <w:r w:rsidR="004E1D57">
        <w:t xml:space="preserve"> or</w:t>
      </w:r>
      <w:r w:rsidRPr="00674A05" w:rsidR="00674A05">
        <w:t xml:space="preserve"> an annex</w:t>
      </w:r>
      <w:r>
        <w:t>e</w:t>
      </w:r>
      <w:r w:rsidRPr="00674A05" w:rsidR="00674A05">
        <w:t>.</w:t>
      </w:r>
      <w:r>
        <w:t xml:space="preserve"> </w:t>
      </w:r>
      <w:r w:rsidRPr="00674A05" w:rsidR="00674A05">
        <w:t xml:space="preserve">It might be a second home or a primary home </w:t>
      </w:r>
      <w:r w:rsidR="004E1D57">
        <w:t xml:space="preserve">that </w:t>
      </w:r>
      <w:r w:rsidRPr="00674A05" w:rsidR="00674A05">
        <w:t>you rent out when you go on holiday.</w:t>
      </w:r>
      <w:r>
        <w:t xml:space="preserve"> </w:t>
      </w:r>
      <w:r w:rsidRPr="00674A05" w:rsidR="00674A05">
        <w:t>For us</w:t>
      </w:r>
      <w:r w:rsidR="007E65C9">
        <w:t>,</w:t>
      </w:r>
      <w:r w:rsidRPr="00674A05" w:rsidR="00674A05">
        <w:t xml:space="preserve"> the average host earns around £6,000 a year</w:t>
      </w:r>
      <w:r w:rsidR="003761CF">
        <w:t>—</w:t>
      </w:r>
      <w:r w:rsidRPr="00674A05" w:rsidR="00674A05">
        <w:t xml:space="preserve">a little more than </w:t>
      </w:r>
      <w:r>
        <w:t>Merilee’s</w:t>
      </w:r>
      <w:r w:rsidRPr="00674A05" w:rsidR="00674A05">
        <w:t xml:space="preserve"> stat, which is why we think it is good to come and host on Airbnb</w:t>
      </w:r>
      <w:r w:rsidR="003761CF">
        <w:t>—</w:t>
      </w:r>
      <w:r w:rsidRPr="00674A05" w:rsidR="00674A05">
        <w:t>but th</w:t>
      </w:r>
      <w:r w:rsidR="00F748A6">
        <w:t>o</w:t>
      </w:r>
      <w:r w:rsidRPr="00674A05" w:rsidR="00674A05">
        <w:t xml:space="preserve">se are people who, by and large, rent out their homes occasionally. The average is around three nights a month. </w:t>
      </w:r>
    </w:p>
    <w:p w:rsidR="00674A05" w:rsidRPr="00674A05" w:rsidP="00E90C4C">
      <w:pPr>
        <w:pStyle w:val="Answer"/>
      </w:pPr>
      <w:r>
        <w:t>T</w:t>
      </w:r>
      <w:r w:rsidRPr="00674A05">
        <w:t xml:space="preserve">hat means </w:t>
      </w:r>
      <w:r w:rsidR="00402111">
        <w:t>that</w:t>
      </w:r>
      <w:r>
        <w:t>,</w:t>
      </w:r>
      <w:r w:rsidR="00402111">
        <w:t xml:space="preserve"> </w:t>
      </w:r>
      <w:r w:rsidRPr="00674A05">
        <w:t xml:space="preserve">when people rent out their </w:t>
      </w:r>
      <w:r>
        <w:t>s</w:t>
      </w:r>
      <w:r w:rsidRPr="00674A05">
        <w:t>pace as a short</w:t>
      </w:r>
      <w:r w:rsidRPr="00674A05">
        <w:noBreakHyphen/>
        <w:t>term let</w:t>
      </w:r>
      <w:r>
        <w:t>,</w:t>
      </w:r>
      <w:r w:rsidRPr="00674A05">
        <w:t xml:space="preserve"> they retain the money in the community in which they live. This is not a case of mon</w:t>
      </w:r>
      <w:r w:rsidR="00CF4BE5">
        <w:t>ey</w:t>
      </w:r>
      <w:r w:rsidRPr="00674A05">
        <w:t xml:space="preserve"> being funnel</w:t>
      </w:r>
      <w:r w:rsidR="00402111">
        <w:t>l</w:t>
      </w:r>
      <w:r w:rsidRPr="00674A05">
        <w:t>ed into big corporations and going elsewhere. That money goes straight back into the community.</w:t>
      </w:r>
      <w:r w:rsidR="00402111">
        <w:t xml:space="preserve"> </w:t>
      </w:r>
      <w:r w:rsidRPr="00674A05">
        <w:t>It is spent in local shops, pubs and restaurants, and there is a real halo effect of people being able to keep the money in the community.</w:t>
      </w:r>
      <w:r w:rsidR="00402111">
        <w:t xml:space="preserve"> </w:t>
      </w:r>
    </w:p>
    <w:p w:rsidR="00674A05" w:rsidRPr="00674A05" w:rsidP="003761CF">
      <w:pPr>
        <w:pStyle w:val="Answer"/>
      </w:pPr>
      <w:r w:rsidRPr="00674A05">
        <w:t>The last thing I want to say on th</w:t>
      </w:r>
      <w:r w:rsidR="00CF4BE5">
        <w:t>is is</w:t>
      </w:r>
      <w:r w:rsidRPr="00674A05">
        <w:t xml:space="preserve"> j</w:t>
      </w:r>
      <w:r w:rsidR="00CF4BE5">
        <w:t xml:space="preserve">ust </w:t>
      </w:r>
      <w:r w:rsidRPr="00674A05">
        <w:t>to acknowledge the context in which we are having this conversation</w:t>
      </w:r>
      <w:r w:rsidR="00CF4BE5">
        <w:t>. T</w:t>
      </w:r>
      <w:r w:rsidRPr="00674A05">
        <w:t>his country is in the grip of a very severe cost</w:t>
      </w:r>
      <w:r w:rsidR="003761CF">
        <w:t xml:space="preserve"> </w:t>
      </w:r>
      <w:r w:rsidRPr="00674A05">
        <w:t>of</w:t>
      </w:r>
      <w:r w:rsidR="003761CF">
        <w:t xml:space="preserve"> </w:t>
      </w:r>
      <w:r w:rsidRPr="00674A05">
        <w:t>living crisis, and for many of these ordinary</w:t>
      </w:r>
      <w:r w:rsidR="00CB47CD">
        <w:t>,</w:t>
      </w:r>
      <w:r w:rsidRPr="00674A05">
        <w:t xml:space="preserve"> everyday people</w:t>
      </w:r>
      <w:r w:rsidR="00402111">
        <w:t>,</w:t>
      </w:r>
      <w:r w:rsidRPr="00674A05">
        <w:t xml:space="preserve"> the income </w:t>
      </w:r>
      <w:r w:rsidR="00402111">
        <w:t xml:space="preserve">that </w:t>
      </w:r>
      <w:r w:rsidRPr="00674A05">
        <w:t>they make from short</w:t>
      </w:r>
      <w:r w:rsidRPr="00674A05">
        <w:noBreakHyphen/>
        <w:t>term rental</w:t>
      </w:r>
      <w:r w:rsidR="003761CF">
        <w:t>—</w:t>
      </w:r>
      <w:r w:rsidRPr="00674A05">
        <w:t>hosting on Airbnb in our case</w:t>
      </w:r>
      <w:r w:rsidR="003761CF">
        <w:t>—</w:t>
      </w:r>
      <w:r w:rsidRPr="00674A05">
        <w:t>is really critical.</w:t>
      </w:r>
      <w:r w:rsidR="00402111">
        <w:t xml:space="preserve"> </w:t>
      </w:r>
      <w:r w:rsidRPr="00674A05">
        <w:t>We have surveyed our hosts in the UK</w:t>
      </w:r>
      <w:r w:rsidR="00402111">
        <w:t>,</w:t>
      </w:r>
      <w:r w:rsidRPr="00674A05">
        <w:t xml:space="preserve"> and almost a third of them say they use the income simply to make ends meet</w:t>
      </w:r>
      <w:r w:rsidR="003761CF">
        <w:t>—</w:t>
      </w:r>
      <w:r w:rsidRPr="00674A05">
        <w:t xml:space="preserve">things </w:t>
      </w:r>
      <w:r w:rsidR="003761CF">
        <w:t>such as</w:t>
      </w:r>
      <w:r w:rsidRPr="00674A05">
        <w:t xml:space="preserve"> paying </w:t>
      </w:r>
      <w:r w:rsidR="00CB47CD">
        <w:t>energy</w:t>
      </w:r>
      <w:r w:rsidRPr="00674A05">
        <w:t xml:space="preserve"> bills and doing essential maintenance on the house.</w:t>
      </w:r>
      <w:r w:rsidR="00402111">
        <w:t xml:space="preserve"> </w:t>
      </w:r>
      <w:r w:rsidRPr="00674A05">
        <w:t>This is not extra money to go on holiday.</w:t>
      </w:r>
      <w:r w:rsidR="00402111">
        <w:t xml:space="preserve"> </w:t>
      </w:r>
      <w:r w:rsidRPr="00674A05">
        <w:t>This is just the basics of living their lives. It is really important that we acknowledge</w:t>
      </w:r>
      <w:r w:rsidR="001E6C13">
        <w:t xml:space="preserve"> that,</w:t>
      </w:r>
      <w:r w:rsidRPr="00674A05">
        <w:t xml:space="preserve"> on average</w:t>
      </w:r>
      <w:r w:rsidR="001E6C13">
        <w:t>,</w:t>
      </w:r>
      <w:r w:rsidRPr="00674A05">
        <w:t xml:space="preserve"> hosting on Airbnb </w:t>
      </w:r>
      <w:r w:rsidR="001E6C13">
        <w:t>gives you</w:t>
      </w:r>
      <w:r w:rsidRPr="00674A05">
        <w:t xml:space="preserve"> around two months of incremental income based on a UK median wage. It is a really important part of how people think about using their home and assets</w:t>
      </w:r>
      <w:r w:rsidR="005A1C2F">
        <w:t>,</w:t>
      </w:r>
      <w:r w:rsidRPr="00674A05">
        <w:t xml:space="preserve"> fundamentally</w:t>
      </w:r>
      <w:r w:rsidR="005A1C2F">
        <w:t>,</w:t>
      </w:r>
      <w:r w:rsidRPr="00674A05">
        <w:t xml:space="preserve"> to make a better life for themselves</w:t>
      </w:r>
      <w:r w:rsidR="00402111">
        <w:t>,</w:t>
      </w:r>
      <w:r w:rsidRPr="00674A05">
        <w:t xml:space="preserve"> particularly at this moment.</w:t>
      </w:r>
    </w:p>
    <w:p w:rsidR="00402111" w:rsidP="00E90C4C">
      <w:pPr>
        <w:pStyle w:val="Answer"/>
      </w:pPr>
      <w:r w:rsidRPr="00674A05">
        <w:t>I never like to finish on a negative but you asked about the negatives. Again</w:t>
      </w:r>
      <w:r>
        <w:t>,</w:t>
      </w:r>
      <w:r w:rsidRPr="00674A05">
        <w:t xml:space="preserve"> these guys have summed it up very well. </w:t>
      </w:r>
      <w:r w:rsidR="005A1C2F">
        <w:t>I w</w:t>
      </w:r>
      <w:r w:rsidRPr="00674A05">
        <w:t>ould encapsulate it in one idea</w:t>
      </w:r>
      <w:r w:rsidR="005A1C2F">
        <w:t>. W</w:t>
      </w:r>
      <w:r w:rsidRPr="00674A05">
        <w:t xml:space="preserve">e acknowledge </w:t>
      </w:r>
      <w:r w:rsidR="00EA5C2B">
        <w:t xml:space="preserve">that </w:t>
      </w:r>
      <w:r w:rsidRPr="00674A05">
        <w:t>there can be noise and nuisance issues. We acknowledge that housing is a very emotive and complex issue, and there is a conversation to be had there</w:t>
      </w:r>
      <w:r w:rsidR="00F64EDD">
        <w:t>—w</w:t>
      </w:r>
      <w:r w:rsidRPr="00674A05">
        <w:t xml:space="preserve">e are very pleased to be here to have </w:t>
      </w:r>
      <w:r w:rsidR="00F64EDD">
        <w:t>it</w:t>
      </w:r>
      <w:r w:rsidRPr="00674A05">
        <w:t>.</w:t>
      </w:r>
      <w:r>
        <w:t xml:space="preserve"> </w:t>
      </w:r>
      <w:r w:rsidRPr="00674A05">
        <w:t>For us</w:t>
      </w:r>
      <w:r w:rsidR="00EA5C2B">
        <w:t>,</w:t>
      </w:r>
      <w:r w:rsidRPr="00674A05">
        <w:t xml:space="preserve"> ultimately</w:t>
      </w:r>
      <w:r>
        <w:t>,</w:t>
      </w:r>
      <w:r w:rsidRPr="00674A05">
        <w:t xml:space="preserve"> </w:t>
      </w:r>
      <w:r w:rsidRPr="00674A05" w:rsidR="003761CF">
        <w:t xml:space="preserve">it is about </w:t>
      </w:r>
      <w:r w:rsidRPr="00674A05">
        <w:t xml:space="preserve">recognising that there is a real benefit </w:t>
      </w:r>
      <w:r w:rsidR="005A1C2F">
        <w:t>to</w:t>
      </w:r>
      <w:r w:rsidRPr="00674A05">
        <w:t xml:space="preserve"> tourism</w:t>
      </w:r>
      <w:r w:rsidR="00F64EDD">
        <w:t xml:space="preserve"> and</w:t>
      </w:r>
      <w:r w:rsidRPr="00674A05">
        <w:t xml:space="preserve"> the visitor economy</w:t>
      </w:r>
      <w:r w:rsidR="005A1C2F">
        <w:t xml:space="preserve">, and </w:t>
      </w:r>
      <w:r w:rsidR="00F64EDD">
        <w:t xml:space="preserve">that </w:t>
      </w:r>
      <w:r w:rsidRPr="00674A05">
        <w:t xml:space="preserve">it is a vital </w:t>
      </w:r>
      <w:r w:rsidR="00EA5C2B">
        <w:t xml:space="preserve">and critical </w:t>
      </w:r>
      <w:r w:rsidRPr="00674A05">
        <w:t>part of this country</w:t>
      </w:r>
      <w:r w:rsidR="00414234">
        <w:t>’</w:t>
      </w:r>
      <w:r w:rsidRPr="00674A05">
        <w:t>s economy</w:t>
      </w:r>
      <w:r>
        <w:t>,</w:t>
      </w:r>
      <w:r w:rsidRPr="00674A05">
        <w:t xml:space="preserve"> but a balance has to be struck.</w:t>
      </w:r>
      <w:r>
        <w:t xml:space="preserve"> </w:t>
      </w:r>
      <w:r w:rsidRPr="00674A05">
        <w:t xml:space="preserve">It is important to protect </w:t>
      </w:r>
      <w:r w:rsidR="003761CF">
        <w:t xml:space="preserve">and </w:t>
      </w:r>
      <w:r w:rsidRPr="00674A05" w:rsidR="003761CF">
        <w:t xml:space="preserve">respect </w:t>
      </w:r>
      <w:r w:rsidRPr="00674A05">
        <w:t xml:space="preserve">communities and make people feel </w:t>
      </w:r>
      <w:r w:rsidR="003761CF">
        <w:t>that</w:t>
      </w:r>
      <w:r w:rsidRPr="00674A05">
        <w:t xml:space="preserve"> they are getting the benefits of that economic activity and cultural exchange in some </w:t>
      </w:r>
      <w:r w:rsidRPr="00674A05">
        <w:t>way. We welcome the dialogue.</w:t>
      </w:r>
      <w:r>
        <w:t xml:space="preserve"> </w:t>
      </w:r>
      <w:r w:rsidRPr="00674A05">
        <w:t>Thank you for having me and I look forward to getting into it.</w:t>
      </w:r>
      <w:r>
        <w:t xml:space="preserve"> </w:t>
      </w:r>
    </w:p>
    <w:p w:rsidR="00EA5C2B" w:rsidP="00402111">
      <w:pPr>
        <w:pStyle w:val="Question"/>
      </w:pPr>
      <w:sdt>
        <w:sdtPr>
          <w:alias w:val="Member"/>
          <w:tag w:val="&lt;Member mnisId='4223' dodsId='90430'&gt;"/>
          <w:id w:val="-1933508808"/>
          <w:placeholder>
            <w:docPart w:val="DefaultPlaceholder_-1854013440"/>
          </w:placeholder>
          <w:richText/>
        </w:sdtPr>
        <w:sdtContent>
          <w:r w:rsidRPr="00402111" w:rsidR="00402111">
            <w:rPr>
              <w:b/>
            </w:rPr>
            <w:t>Baroness Bakewell:</w:t>
          </w:r>
        </w:sdtContent>
      </w:sdt>
      <w:r w:rsidR="00402111">
        <w:t xml:space="preserve"> </w:t>
      </w:r>
      <w:r w:rsidRPr="00674A05" w:rsidR="00674A05">
        <w:t xml:space="preserve">I should say </w:t>
      </w:r>
      <w:r w:rsidR="00F64EDD">
        <w:t>as</w:t>
      </w:r>
      <w:r w:rsidRPr="00674A05" w:rsidR="00674A05">
        <w:t xml:space="preserve"> background </w:t>
      </w:r>
      <w:r w:rsidR="005A1C2F">
        <w:t xml:space="preserve">that </w:t>
      </w:r>
      <w:r w:rsidRPr="00674A05" w:rsidR="00674A05">
        <w:t>I am a long</w:t>
      </w:r>
      <w:r w:rsidRPr="00674A05" w:rsidR="00674A05">
        <w:noBreakHyphen/>
        <w:t>term user of Airbnb</w:t>
      </w:r>
      <w:r w:rsidR="005A1C2F">
        <w:t>,</w:t>
      </w:r>
      <w:r w:rsidRPr="00674A05" w:rsidR="00674A05">
        <w:t xml:space="preserve"> so that might colour my attitude. You are three successful businesswomen</w:t>
      </w:r>
      <w:r>
        <w:t>.</w:t>
      </w:r>
      <w:r w:rsidRPr="00674A05" w:rsidR="00674A05">
        <w:t xml:space="preserve"> </w:t>
      </w:r>
      <w:r>
        <w:t>It</w:t>
      </w:r>
      <w:r w:rsidRPr="00674A05" w:rsidR="00674A05">
        <w:t xml:space="preserve"> strikes me </w:t>
      </w:r>
      <w:r w:rsidR="005A1C2F">
        <w:t>from</w:t>
      </w:r>
      <w:r w:rsidRPr="00674A05" w:rsidR="00674A05">
        <w:t xml:space="preserve"> your summary of the benefits </w:t>
      </w:r>
      <w:r w:rsidR="005A1C2F">
        <w:t xml:space="preserve">that </w:t>
      </w:r>
      <w:r w:rsidRPr="00674A05" w:rsidR="00674A05">
        <w:t>they are largely monetary. They are basically about value to the economy</w:t>
      </w:r>
      <w:r w:rsidR="001E6C13">
        <w:t>,</w:t>
      </w:r>
      <w:r w:rsidRPr="00674A05" w:rsidR="00674A05">
        <w:t xml:space="preserve"> money in people</w:t>
      </w:r>
      <w:r w:rsidR="00414234">
        <w:t>’</w:t>
      </w:r>
      <w:r w:rsidRPr="00674A05" w:rsidR="00674A05">
        <w:t>s pockets</w:t>
      </w:r>
      <w:r w:rsidR="005A1C2F">
        <w:t>,</w:t>
      </w:r>
      <w:r w:rsidRPr="00674A05" w:rsidR="00674A05">
        <w:t xml:space="preserve"> and so on. </w:t>
      </w:r>
    </w:p>
    <w:p w:rsidR="00414234" w:rsidP="00EA5C2B">
      <w:pPr>
        <w:pStyle w:val="QuestionCont"/>
      </w:pPr>
      <w:r w:rsidRPr="00674A05">
        <w:t>C</w:t>
      </w:r>
      <w:r w:rsidR="005A1C2F">
        <w:t>ould</w:t>
      </w:r>
      <w:r w:rsidRPr="00674A05">
        <w:t xml:space="preserve"> you address the social impact</w:t>
      </w:r>
      <w:r w:rsidR="005A1C2F">
        <w:t xml:space="preserve">? </w:t>
      </w:r>
      <w:r w:rsidRPr="00674A05">
        <w:t>I know, and you will be aware</w:t>
      </w:r>
      <w:r w:rsidR="005A1C2F">
        <w:t>,</w:t>
      </w:r>
      <w:r w:rsidRPr="00674A05">
        <w:t xml:space="preserve"> that</w:t>
      </w:r>
      <w:r w:rsidR="00F64EDD">
        <w:t xml:space="preserve"> </w:t>
      </w:r>
      <w:r w:rsidRPr="00674A05">
        <w:t xml:space="preserve">seaside resorts, for example, </w:t>
      </w:r>
      <w:r w:rsidR="00F64EDD">
        <w:t xml:space="preserve">in winter </w:t>
      </w:r>
      <w:r w:rsidR="005A1C2F">
        <w:t xml:space="preserve">very often </w:t>
      </w:r>
      <w:r w:rsidRPr="00674A05">
        <w:t xml:space="preserve">close down large parts of their housing because they are houses </w:t>
      </w:r>
      <w:r w:rsidR="00A36DFF">
        <w:t>to</w:t>
      </w:r>
      <w:r w:rsidRPr="00674A05">
        <w:t xml:space="preserve"> let</w:t>
      </w:r>
      <w:r>
        <w:t>,</w:t>
      </w:r>
      <w:r w:rsidRPr="00674A05">
        <w:t xml:space="preserve"> and people do not go on holiday in November</w:t>
      </w:r>
      <w:r w:rsidR="005A1C2F">
        <w:t>.</w:t>
      </w:r>
      <w:r w:rsidRPr="00674A05">
        <w:t xml:space="preserve"> There is a social impact that affects people</w:t>
      </w:r>
      <w:r>
        <w:t>’</w:t>
      </w:r>
      <w:r w:rsidRPr="00674A05">
        <w:t xml:space="preserve">s lives. </w:t>
      </w:r>
    </w:p>
    <w:p w:rsidR="00414234" w:rsidP="00E90C4C">
      <w:pPr>
        <w:pStyle w:val="QuestionCont"/>
      </w:pPr>
      <w:r w:rsidRPr="00674A05">
        <w:t xml:space="preserve">I did a </w:t>
      </w:r>
      <w:r w:rsidR="00EA5C2B">
        <w:t>little</w:t>
      </w:r>
      <w:r w:rsidRPr="00674A05">
        <w:t xml:space="preserve"> research among local estate agents and asked them </w:t>
      </w:r>
      <w:r w:rsidRPr="00674A05" w:rsidR="00F64EDD">
        <w:t xml:space="preserve">what the problem </w:t>
      </w:r>
      <w:r w:rsidR="00F64EDD">
        <w:t xml:space="preserve">would </w:t>
      </w:r>
      <w:r w:rsidRPr="00674A05" w:rsidR="00F64EDD">
        <w:t xml:space="preserve">be </w:t>
      </w:r>
      <w:r w:rsidRPr="00674A05">
        <w:t>if I wanted to buy a house or a flat here</w:t>
      </w:r>
      <w:r w:rsidR="005A1C2F">
        <w:t>,</w:t>
      </w:r>
      <w:r w:rsidRPr="00674A05">
        <w:t xml:space="preserve"> and quite a number of them said they all go to people who want to rent them out. It is really hard for a young couple to buy a small property in central London because other people are there ahead of them</w:t>
      </w:r>
      <w:r w:rsidR="00A36DFF">
        <w:t>,</w:t>
      </w:r>
      <w:r w:rsidRPr="00674A05">
        <w:t xml:space="preserve"> buying to add to their portfolio of flats to let. Th</w:t>
      </w:r>
      <w:r w:rsidR="00CB47CD">
        <w:t>o</w:t>
      </w:r>
      <w:r w:rsidRPr="00674A05">
        <w:t>se are social impact issues</w:t>
      </w:r>
      <w:r w:rsidR="005A1C2F">
        <w:t xml:space="preserve"> and y</w:t>
      </w:r>
      <w:r w:rsidRPr="00674A05">
        <w:t>ou acknowledge them.</w:t>
      </w:r>
      <w:r w:rsidR="00402111">
        <w:t xml:space="preserve"> </w:t>
      </w:r>
      <w:r w:rsidRPr="00674A05">
        <w:t>You use</w:t>
      </w:r>
      <w:r w:rsidR="00EA5C2B">
        <w:t>d</w:t>
      </w:r>
      <w:r w:rsidRPr="00674A05">
        <w:t xml:space="preserve"> the word</w:t>
      </w:r>
      <w:r w:rsidR="00F64EDD">
        <w:t>s</w:t>
      </w:r>
      <w:r w:rsidRPr="00674A05">
        <w:t xml:space="preserve"> </w:t>
      </w:r>
      <w:r w:rsidR="00EA5C2B">
        <w:t>“</w:t>
      </w:r>
      <w:r w:rsidRPr="00674A05">
        <w:t>acknowledge</w:t>
      </w:r>
      <w:r w:rsidR="00EA5C2B">
        <w:t>”</w:t>
      </w:r>
      <w:r w:rsidRPr="00674A05">
        <w:t xml:space="preserve"> and</w:t>
      </w:r>
      <w:r>
        <w:t xml:space="preserve"> </w:t>
      </w:r>
      <w:r w:rsidR="00EA5C2B">
        <w:t>“</w:t>
      </w:r>
      <w:r w:rsidRPr="00674A05">
        <w:t>balance</w:t>
      </w:r>
      <w:r w:rsidR="00EA5C2B">
        <w:t>”</w:t>
      </w:r>
      <w:r w:rsidRPr="00674A05">
        <w:t>.</w:t>
      </w:r>
      <w:r w:rsidR="00402111">
        <w:t xml:space="preserve"> </w:t>
      </w:r>
      <w:r w:rsidRPr="00674A05">
        <w:t xml:space="preserve">Given </w:t>
      </w:r>
      <w:r w:rsidR="005A1C2F">
        <w:t xml:space="preserve">that </w:t>
      </w:r>
      <w:r w:rsidRPr="00674A05">
        <w:t>you acknowledge the problem</w:t>
      </w:r>
      <w:r>
        <w:t>, w</w:t>
      </w:r>
      <w:r w:rsidRPr="00674A05">
        <w:t>hat balance do you think should be struck?</w:t>
      </w:r>
      <w:r w:rsidR="00402111">
        <w:t xml:space="preserve"> </w:t>
      </w:r>
    </w:p>
    <w:p w:rsidR="00414234" w:rsidP="00414234">
      <w:pPr>
        <w:pStyle w:val="Answer"/>
      </w:pPr>
      <w:sdt>
        <w:sdtPr>
          <w:alias w:val="Witness"/>
          <w:id w:val="1020512225"/>
          <w:placeholder>
            <w:docPart w:val="DefaultPlaceholder_-1854013440"/>
          </w:placeholder>
          <w:richText/>
        </w:sdtPr>
        <w:sdtContent>
          <w:r w:rsidRPr="00414234">
            <w:rPr>
              <w:b/>
              <w:i/>
            </w:rPr>
            <w:t>Merilee Karr:</w:t>
          </w:r>
        </w:sdtContent>
      </w:sdt>
      <w:r>
        <w:t xml:space="preserve"> </w:t>
      </w:r>
      <w:r w:rsidRPr="00674A05" w:rsidR="00674A05">
        <w:t xml:space="preserve">I have </w:t>
      </w:r>
      <w:r w:rsidR="004207F2">
        <w:t>one</w:t>
      </w:r>
      <w:r w:rsidRPr="00674A05" w:rsidR="00674A05">
        <w:t xml:space="preserve"> question</w:t>
      </w:r>
      <w:r w:rsidR="004207F2">
        <w:t xml:space="preserve"> here</w:t>
      </w:r>
      <w:r w:rsidRPr="00674A05" w:rsidR="00674A05">
        <w:t xml:space="preserve">. </w:t>
      </w:r>
      <w:r>
        <w:t>I</w:t>
      </w:r>
      <w:r w:rsidRPr="00674A05" w:rsidR="00674A05">
        <w:t xml:space="preserve"> acknowledge </w:t>
      </w:r>
      <w:r w:rsidR="00EA5C2B">
        <w:t xml:space="preserve">that </w:t>
      </w:r>
      <w:r w:rsidRPr="00674A05" w:rsidR="00674A05">
        <w:t xml:space="preserve">there </w:t>
      </w:r>
      <w:r w:rsidR="004207F2">
        <w:t>is</w:t>
      </w:r>
      <w:r w:rsidRPr="00674A05" w:rsidR="00674A05">
        <w:t xml:space="preserve"> a large </w:t>
      </w:r>
      <w:r w:rsidR="004207F2">
        <w:t>number</w:t>
      </w:r>
      <w:r w:rsidRPr="00674A05" w:rsidR="00674A05">
        <w:t xml:space="preserve"> of investors who invest in properties for buy to let, but I do not think those estate agents are talking about people buying them to short</w:t>
      </w:r>
      <w:r w:rsidRPr="00674A05" w:rsidR="00674A05">
        <w:noBreakHyphen/>
        <w:t>term rent them</w:t>
      </w:r>
      <w:r>
        <w:t xml:space="preserve">, </w:t>
      </w:r>
      <w:r w:rsidRPr="00674A05" w:rsidR="00674A05">
        <w:t>especially in London</w:t>
      </w:r>
      <w:r>
        <w:t>, where, o</w:t>
      </w:r>
      <w:r w:rsidRPr="00674A05" w:rsidR="00674A05">
        <w:t>bviously</w:t>
      </w:r>
      <w:r w:rsidR="005A1C2F">
        <w:t xml:space="preserve">, </w:t>
      </w:r>
      <w:r w:rsidRPr="00674A05" w:rsidR="00674A05">
        <w:t>we have the 90</w:t>
      </w:r>
      <w:r w:rsidRPr="00674A05" w:rsidR="00674A05">
        <w:noBreakHyphen/>
        <w:t xml:space="preserve">day rule. The numbers we have seen </w:t>
      </w:r>
      <w:r w:rsidR="005A1C2F">
        <w:t>in</w:t>
      </w:r>
      <w:r w:rsidRPr="00674A05" w:rsidR="00674A05">
        <w:t xml:space="preserve"> cities across Europe</w:t>
      </w:r>
      <w:r w:rsidR="00A36DFF">
        <w:t xml:space="preserve"> </w:t>
      </w:r>
      <w:r w:rsidR="00F64EDD">
        <w:t>show</w:t>
      </w:r>
      <w:r w:rsidRPr="00674A05" w:rsidR="00674A05">
        <w:t xml:space="preserve"> </w:t>
      </w:r>
      <w:r w:rsidR="000B35EE">
        <w:t>that</w:t>
      </w:r>
      <w:r w:rsidR="00F64EDD">
        <w:t>,</w:t>
      </w:r>
      <w:r w:rsidR="000B35EE">
        <w:t xml:space="preserve"> </w:t>
      </w:r>
      <w:r w:rsidRPr="00674A05" w:rsidR="00F64EDD">
        <w:t>typically</w:t>
      </w:r>
      <w:r w:rsidR="00F64EDD">
        <w:t>,</w:t>
      </w:r>
      <w:r w:rsidRPr="00674A05" w:rsidR="00F64EDD">
        <w:t xml:space="preserve"> </w:t>
      </w:r>
      <w:r w:rsidRPr="00674A05" w:rsidR="00674A05">
        <w:t>you would have to let out a property between 140 and 180 nights per year for it to be viable in comparison to letting it out on a long</w:t>
      </w:r>
      <w:r>
        <w:t>-</w:t>
      </w:r>
      <w:r w:rsidRPr="00674A05" w:rsidR="00674A05">
        <w:t xml:space="preserve">term basis. Unless those people are buying them to use them illegally, which I do not think is the case, those estate agents are </w:t>
      </w:r>
      <w:r w:rsidR="00692764">
        <w:t>saying</w:t>
      </w:r>
      <w:r w:rsidRPr="00674A05" w:rsidR="00674A05">
        <w:t xml:space="preserve"> </w:t>
      </w:r>
      <w:r>
        <w:t>that</w:t>
      </w:r>
      <w:r w:rsidR="00692764">
        <w:t>,</w:t>
      </w:r>
      <w:r>
        <w:t xml:space="preserve"> </w:t>
      </w:r>
      <w:r w:rsidRPr="00674A05" w:rsidR="00674A05">
        <w:t>yes</w:t>
      </w:r>
      <w:r w:rsidR="00692764">
        <w:t>,</w:t>
      </w:r>
      <w:r w:rsidRPr="00674A05" w:rsidR="00674A05">
        <w:t xml:space="preserve"> there are invest</w:t>
      </w:r>
      <w:r w:rsidR="00F64EDD">
        <w:t>o</w:t>
      </w:r>
      <w:r w:rsidRPr="00674A05" w:rsidR="00674A05">
        <w:t>rs buying up portfolios of properties for rental, but that is for long</w:t>
      </w:r>
      <w:r w:rsidRPr="00674A05" w:rsidR="00674A05">
        <w:noBreakHyphen/>
        <w:t>term rental.</w:t>
      </w:r>
      <w:r w:rsidR="00402111">
        <w:t xml:space="preserve"> </w:t>
      </w:r>
      <w:r w:rsidRPr="00674A05" w:rsidR="00674A05">
        <w:t>I just wanted to address that point because that is absolutely one thing that happens in the long</w:t>
      </w:r>
      <w:r w:rsidRPr="00674A05" w:rsidR="00674A05">
        <w:noBreakHyphen/>
        <w:t>term rental market.</w:t>
      </w:r>
      <w:r w:rsidR="00402111">
        <w:t xml:space="preserve"> </w:t>
      </w:r>
    </w:p>
    <w:p w:rsidR="00414234" w:rsidP="00E90C4C">
      <w:pPr>
        <w:pStyle w:val="Remark"/>
      </w:pPr>
      <w:sdt>
        <w:sdtPr>
          <w:alias w:val="Member"/>
          <w:tag w:val="&lt;Member mnisId='4223' dodsId='90430'&gt;"/>
          <w:id w:val="-108673261"/>
          <w:placeholder>
            <w:docPart w:val="DefaultPlaceholder_-1854013440"/>
          </w:placeholder>
          <w:richText/>
        </w:sdtPr>
        <w:sdtContent>
          <w:r w:rsidRPr="00E90C4C">
            <w:rPr>
              <w:b/>
            </w:rPr>
            <w:t>Baroness Bakewell:</w:t>
          </w:r>
        </w:sdtContent>
      </w:sdt>
      <w:r>
        <w:t xml:space="preserve"> </w:t>
      </w:r>
      <w:r w:rsidRPr="00674A05" w:rsidR="00674A05">
        <w:t xml:space="preserve">The point is </w:t>
      </w:r>
      <w:r>
        <w:t xml:space="preserve">that </w:t>
      </w:r>
      <w:r w:rsidRPr="00674A05" w:rsidR="00674A05">
        <w:t>it takes property off the market for first</w:t>
      </w:r>
      <w:r w:rsidRPr="00674A05" w:rsidR="00674A05">
        <w:noBreakHyphen/>
        <w:t>time buyers, young people, people with not very much money</w:t>
      </w:r>
      <w:r w:rsidR="001F415C">
        <w:t>,</w:t>
      </w:r>
      <w:r w:rsidRPr="00674A05" w:rsidR="00674A05">
        <w:t xml:space="preserve"> w</w:t>
      </w:r>
      <w:r w:rsidR="001F415C">
        <w:t>ho</w:t>
      </w:r>
      <w:r w:rsidRPr="00674A05" w:rsidR="00674A05">
        <w:t xml:space="preserve"> want to make a single purchase for their own use. </w:t>
      </w:r>
      <w:r w:rsidR="00692764">
        <w:t>E</w:t>
      </w:r>
      <w:r w:rsidRPr="00674A05" w:rsidR="00674A05">
        <w:t>state agents indicated to me</w:t>
      </w:r>
      <w:r w:rsidR="00692764">
        <w:t>—</w:t>
      </w:r>
      <w:r w:rsidRPr="00674A05" w:rsidR="00674A05">
        <w:t>I did not speak about why I wanted to know</w:t>
      </w:r>
      <w:r w:rsidR="00692764">
        <w:t>; I said, “Suppose I want to buy”—</w:t>
      </w:r>
      <w:r w:rsidR="001F415C">
        <w:t xml:space="preserve">that </w:t>
      </w:r>
      <w:r w:rsidRPr="00674A05" w:rsidR="00674A05">
        <w:t xml:space="preserve">they feel it is an element in the market that makes it harder for people to </w:t>
      </w:r>
      <w:r w:rsidR="001F415C">
        <w:t>move in</w:t>
      </w:r>
      <w:r w:rsidRPr="00674A05" w:rsidR="00674A05">
        <w:t>. Do you think there should be some redress there</w:t>
      </w:r>
      <w:r>
        <w:t>,</w:t>
      </w:r>
      <w:r w:rsidRPr="00674A05" w:rsidR="00674A05">
        <w:t xml:space="preserve"> apart from the 90 days? </w:t>
      </w:r>
    </w:p>
    <w:p w:rsidR="00414234" w:rsidP="00414234">
      <w:pPr>
        <w:pStyle w:val="Answer"/>
      </w:pPr>
      <w:sdt>
        <w:sdtPr>
          <w:alias w:val="Witness"/>
          <w:id w:val="-1263910474"/>
          <w:placeholder>
            <w:docPart w:val="DefaultPlaceholder_-1854013440"/>
          </w:placeholder>
          <w:richText/>
        </w:sdtPr>
        <w:sdtContent>
          <w:r w:rsidRPr="00414234">
            <w:rPr>
              <w:b/>
              <w:i/>
            </w:rPr>
            <w:t>Merilee Karr:</w:t>
          </w:r>
        </w:sdtContent>
      </w:sdt>
      <w:r>
        <w:t xml:space="preserve"> </w:t>
      </w:r>
      <w:r w:rsidRPr="00674A05" w:rsidR="00674A05">
        <w:t xml:space="preserve">Absolutely, discussions </w:t>
      </w:r>
      <w:r w:rsidR="00210EED">
        <w:t xml:space="preserve">are already </w:t>
      </w:r>
      <w:r w:rsidRPr="00674A05" w:rsidR="00674A05">
        <w:t xml:space="preserve">happening </w:t>
      </w:r>
      <w:r>
        <w:t>o</w:t>
      </w:r>
      <w:r w:rsidRPr="00674A05" w:rsidR="00674A05">
        <w:t>n the long</w:t>
      </w:r>
      <w:r w:rsidRPr="00674A05" w:rsidR="00674A05">
        <w:noBreakHyphen/>
        <w:t>term rental side</w:t>
      </w:r>
      <w:r>
        <w:t xml:space="preserve">. There are </w:t>
      </w:r>
      <w:r w:rsidRPr="00674A05" w:rsidR="00674A05">
        <w:t>additional t</w:t>
      </w:r>
      <w:r>
        <w:t>axes</w:t>
      </w:r>
      <w:r w:rsidRPr="00674A05" w:rsidR="00674A05">
        <w:t xml:space="preserve"> for landlords</w:t>
      </w:r>
      <w:r>
        <w:t>,</w:t>
      </w:r>
      <w:r w:rsidRPr="00674A05" w:rsidR="00674A05">
        <w:t xml:space="preserve"> et cetera</w:t>
      </w:r>
      <w:r>
        <w:t>,</w:t>
      </w:r>
      <w:r w:rsidRPr="00674A05" w:rsidR="00674A05">
        <w:t xml:space="preserve"> </w:t>
      </w:r>
      <w:r w:rsidR="00F64EDD">
        <w:t>but</w:t>
      </w:r>
      <w:r w:rsidRPr="00674A05" w:rsidR="00674A05">
        <w:t xml:space="preserve"> we </w:t>
      </w:r>
      <w:r w:rsidR="00040D73">
        <w:t xml:space="preserve">are </w:t>
      </w:r>
      <w:r w:rsidRPr="00674A05" w:rsidR="00674A05">
        <w:t>probably not the best people to address the long</w:t>
      </w:r>
      <w:r w:rsidRPr="00674A05" w:rsidR="00674A05">
        <w:noBreakHyphen/>
        <w:t>term rental market in the split between rental and landlord</w:t>
      </w:r>
      <w:r w:rsidR="004207F2">
        <w:t>s</w:t>
      </w:r>
      <w:r w:rsidRPr="00674A05" w:rsidR="00674A05">
        <w:t xml:space="preserve"> versus tenants.</w:t>
      </w:r>
      <w:r w:rsidR="00402111">
        <w:t xml:space="preserve"> </w:t>
      </w:r>
      <w:r>
        <w:t>I</w:t>
      </w:r>
      <w:r w:rsidRPr="00674A05" w:rsidR="00674A05">
        <w:t xml:space="preserve"> would argue that </w:t>
      </w:r>
      <w:r w:rsidR="00040D73">
        <w:t xml:space="preserve">that </w:t>
      </w:r>
      <w:r w:rsidRPr="00674A05" w:rsidR="00674A05">
        <w:t xml:space="preserve">is probably not a point for this particular </w:t>
      </w:r>
      <w:r w:rsidR="001F415C">
        <w:t>session</w:t>
      </w:r>
      <w:r>
        <w:t>,</w:t>
      </w:r>
      <w:r w:rsidRPr="00674A05" w:rsidR="00674A05">
        <w:t xml:space="preserve"> because </w:t>
      </w:r>
      <w:r w:rsidR="00F64EDD">
        <w:t>it</w:t>
      </w:r>
      <w:r w:rsidRPr="00674A05" w:rsidR="00674A05">
        <w:t xml:space="preserve"> is about long</w:t>
      </w:r>
      <w:r w:rsidRPr="00674A05" w:rsidR="00674A05">
        <w:noBreakHyphen/>
        <w:t>term landlords versus the purchasing of homes</w:t>
      </w:r>
      <w:r w:rsidR="00F64EDD">
        <w:t xml:space="preserve">, </w:t>
      </w:r>
      <w:r w:rsidRPr="00674A05" w:rsidR="00674A05">
        <w:t>not short</w:t>
      </w:r>
      <w:r w:rsidRPr="00674A05" w:rsidR="00674A05">
        <w:noBreakHyphen/>
        <w:t>term rentals.</w:t>
      </w:r>
      <w:r w:rsidR="00402111">
        <w:t xml:space="preserve"> </w:t>
      </w:r>
    </w:p>
    <w:p w:rsidR="00414234" w:rsidP="00414234">
      <w:pPr>
        <w:pStyle w:val="Answer"/>
      </w:pPr>
      <w:sdt>
        <w:sdtPr>
          <w:alias w:val="Witness"/>
          <w:id w:val="300361766"/>
          <w:placeholder>
            <w:docPart w:val="DefaultPlaceholder_-1854013440"/>
          </w:placeholder>
          <w:richText/>
        </w:sdtPr>
        <w:sdtContent>
          <w:r w:rsidRPr="00414234">
            <w:rPr>
              <w:b/>
              <w:i/>
            </w:rPr>
            <w:t>Amanda Cupples:</w:t>
          </w:r>
        </w:sdtContent>
      </w:sdt>
      <w:r>
        <w:t xml:space="preserve"> </w:t>
      </w:r>
      <w:r w:rsidRPr="00674A05" w:rsidR="00674A05">
        <w:t>Perhaps I could make a couple of points on this.</w:t>
      </w:r>
      <w:r w:rsidR="00402111">
        <w:t xml:space="preserve"> </w:t>
      </w:r>
      <w:r w:rsidRPr="00674A05" w:rsidR="00674A05">
        <w:t xml:space="preserve">The first is </w:t>
      </w:r>
      <w:r w:rsidR="00210EED">
        <w:t xml:space="preserve">that </w:t>
      </w:r>
      <w:r w:rsidRPr="00674A05" w:rsidR="00674A05">
        <w:t>we are always talking to local authorities</w:t>
      </w:r>
      <w:r w:rsidR="00210EED">
        <w:t xml:space="preserve"> and</w:t>
      </w:r>
      <w:r w:rsidRPr="00674A05" w:rsidR="00674A05">
        <w:t xml:space="preserve"> local communities.</w:t>
      </w:r>
      <w:r w:rsidR="00402111">
        <w:t xml:space="preserve"> </w:t>
      </w:r>
      <w:r w:rsidRPr="00674A05" w:rsidR="00674A05">
        <w:t xml:space="preserve">We hear a version of </w:t>
      </w:r>
      <w:r w:rsidR="00F64EDD">
        <w:t>what you describe</w:t>
      </w:r>
      <w:r w:rsidRPr="00674A05" w:rsidR="00674A05">
        <w:t xml:space="preserve"> all the time. To me</w:t>
      </w:r>
      <w:r w:rsidR="00210EED">
        <w:t>,</w:t>
      </w:r>
      <w:r w:rsidRPr="00674A05" w:rsidR="00674A05">
        <w:t xml:space="preserve"> it speaks to the fact that we have a housing crisis in this country.</w:t>
      </w:r>
      <w:r w:rsidR="00402111">
        <w:t xml:space="preserve"> </w:t>
      </w:r>
      <w:r w:rsidRPr="00674A05" w:rsidR="00674A05">
        <w:t>Housing is scarce.</w:t>
      </w:r>
      <w:r w:rsidR="00402111">
        <w:t xml:space="preserve"> </w:t>
      </w:r>
      <w:r w:rsidRPr="00674A05" w:rsidR="00674A05">
        <w:t xml:space="preserve">What that looks like in Cornwall is different from what </w:t>
      </w:r>
      <w:r w:rsidR="00F64EDD">
        <w:t>it</w:t>
      </w:r>
      <w:r w:rsidRPr="00674A05" w:rsidR="00674A05">
        <w:t xml:space="preserve"> looks like in London, but there are different flavours of this going on around the country</w:t>
      </w:r>
      <w:r w:rsidR="000B35EE">
        <w:t>.</w:t>
      </w:r>
      <w:r w:rsidRPr="00674A05" w:rsidR="00674A05">
        <w:t xml:space="preserve"> </w:t>
      </w:r>
      <w:r w:rsidR="000B35EE">
        <w:t>T</w:t>
      </w:r>
      <w:r w:rsidRPr="00674A05" w:rsidR="00674A05">
        <w:t>here is a very strong emotional feeling that short</w:t>
      </w:r>
      <w:r w:rsidRPr="00674A05" w:rsidR="00674A05">
        <w:noBreakHyphen/>
        <w:t>term accommodation is a prime contributor to that, and Airbnb,</w:t>
      </w:r>
      <w:r w:rsidR="00402111">
        <w:t xml:space="preserve"> </w:t>
      </w:r>
      <w:r w:rsidR="00F64EDD">
        <w:t>as</w:t>
      </w:r>
      <w:r w:rsidRPr="00674A05" w:rsidR="00674A05">
        <w:t xml:space="preserve"> a noun and a verb, tends to come to the fore when these issues are discussed.</w:t>
      </w:r>
      <w:r w:rsidR="00402111">
        <w:t xml:space="preserve"> </w:t>
      </w:r>
    </w:p>
    <w:p w:rsidR="00674A05" w:rsidRPr="00674A05" w:rsidP="00414234">
      <w:pPr>
        <w:pStyle w:val="Remark"/>
      </w:pPr>
      <w:sdt>
        <w:sdtPr>
          <w:alias w:val="Member"/>
          <w:tag w:val="&lt;Member mnisId='4223' dodsId='90430'&gt;"/>
          <w:id w:val="363714679"/>
          <w:placeholder>
            <w:docPart w:val="DefaultPlaceholder_-1854013440"/>
          </w:placeholder>
          <w:richText/>
        </w:sdtPr>
        <w:sdtContent>
          <w:r w:rsidRPr="00414234" w:rsidR="00414234">
            <w:rPr>
              <w:b/>
            </w:rPr>
            <w:t>Baroness Bakewell:</w:t>
          </w:r>
        </w:sdtContent>
      </w:sdt>
      <w:r w:rsidR="00414234">
        <w:t xml:space="preserve"> </w:t>
      </w:r>
      <w:r w:rsidRPr="00674A05">
        <w:t>And is it?</w:t>
      </w:r>
      <w:r w:rsidR="00402111">
        <w:t xml:space="preserve"> </w:t>
      </w:r>
    </w:p>
    <w:p w:rsidR="006613FA" w:rsidP="00414234">
      <w:pPr>
        <w:pStyle w:val="Answer"/>
      </w:pPr>
      <w:sdt>
        <w:sdtPr>
          <w:alias w:val="Witness"/>
          <w:id w:val="70324688"/>
          <w:placeholder>
            <w:docPart w:val="DefaultPlaceholder_-1854013440"/>
          </w:placeholder>
          <w:richText/>
        </w:sdtPr>
        <w:sdtContent>
          <w:r w:rsidRPr="00414234" w:rsidR="00414234">
            <w:rPr>
              <w:b/>
              <w:i/>
            </w:rPr>
            <w:t>Amanda Cupples:</w:t>
          </w:r>
        </w:sdtContent>
      </w:sdt>
      <w:r w:rsidR="00414234">
        <w:t xml:space="preserve"> </w:t>
      </w:r>
      <w:r w:rsidRPr="00674A05" w:rsidR="00674A05">
        <w:t xml:space="preserve">The reality is </w:t>
      </w:r>
      <w:r w:rsidR="00210EED">
        <w:t xml:space="preserve">that </w:t>
      </w:r>
      <w:r w:rsidRPr="00674A05" w:rsidR="00674A05">
        <w:t>we do not know very much.</w:t>
      </w:r>
      <w:r w:rsidR="00402111">
        <w:t xml:space="preserve"> </w:t>
      </w:r>
      <w:r w:rsidR="004207F2">
        <w:t>There is no</w:t>
      </w:r>
      <w:r w:rsidRPr="00674A05" w:rsidR="00674A05">
        <w:t xml:space="preserve"> evidence base </w:t>
      </w:r>
      <w:r w:rsidR="00210EED">
        <w:t>that</w:t>
      </w:r>
      <w:r w:rsidR="004207F2">
        <w:t xml:space="preserve"> has</w:t>
      </w:r>
      <w:r w:rsidRPr="00674A05" w:rsidR="00674A05">
        <w:t xml:space="preserve"> drawn any link what</w:t>
      </w:r>
      <w:r w:rsidR="009E615C">
        <w:t>so</w:t>
      </w:r>
      <w:r w:rsidRPr="00674A05" w:rsidR="00674A05">
        <w:t>ever between short</w:t>
      </w:r>
      <w:r w:rsidRPr="00674A05" w:rsidR="00674A05">
        <w:noBreakHyphen/>
        <w:t>term accommodation and housing scarcity</w:t>
      </w:r>
      <w:r w:rsidR="00414234">
        <w:t>. H</w:t>
      </w:r>
      <w:r w:rsidRPr="00674A05" w:rsidR="00674A05">
        <w:t>owever, we do not know very much.</w:t>
      </w:r>
      <w:r w:rsidR="00402111">
        <w:t xml:space="preserve"> </w:t>
      </w:r>
      <w:r w:rsidRPr="00674A05" w:rsidR="00674A05">
        <w:t xml:space="preserve">Some of you may be aware </w:t>
      </w:r>
      <w:r w:rsidR="001F415C">
        <w:t xml:space="preserve">that </w:t>
      </w:r>
      <w:r w:rsidRPr="00674A05" w:rsidR="00674A05">
        <w:t xml:space="preserve">at Airbnb </w:t>
      </w:r>
      <w:r w:rsidR="000B35EE">
        <w:t xml:space="preserve">we have called </w:t>
      </w:r>
      <w:r w:rsidRPr="00674A05" w:rsidR="00F64EDD">
        <w:t xml:space="preserve">for a while now </w:t>
      </w:r>
      <w:r w:rsidRPr="00674A05" w:rsidR="00674A05">
        <w:t>for the provision of a short</w:t>
      </w:r>
      <w:r w:rsidRPr="00674A05" w:rsidR="00674A05">
        <w:noBreakHyphen/>
        <w:t>term accommodation register.</w:t>
      </w:r>
      <w:r w:rsidR="00402111">
        <w:t xml:space="preserve"> </w:t>
      </w:r>
      <w:r w:rsidRPr="00674A05" w:rsidR="00674A05">
        <w:t>We were thrilled</w:t>
      </w:r>
      <w:r w:rsidR="00D06E5C">
        <w:t xml:space="preserve"> </w:t>
      </w:r>
      <w:r w:rsidR="00414234">
        <w:t xml:space="preserve">that </w:t>
      </w:r>
      <w:r w:rsidRPr="00674A05" w:rsidR="00674A05">
        <w:t xml:space="preserve">the Government included that in the recovery plan. We eagerly await the implementation of that. </w:t>
      </w:r>
    </w:p>
    <w:p w:rsidR="002226F4" w:rsidP="00414234">
      <w:pPr>
        <w:pStyle w:val="Answer"/>
      </w:pPr>
      <w:r w:rsidRPr="00674A05">
        <w:t xml:space="preserve">The reason </w:t>
      </w:r>
      <w:r w:rsidR="006613FA">
        <w:t xml:space="preserve">why </w:t>
      </w:r>
      <w:r w:rsidRPr="00674A05">
        <w:t xml:space="preserve">we keep talking about that and we think it is so critical is </w:t>
      </w:r>
      <w:r w:rsidR="00F64EDD">
        <w:t>that</w:t>
      </w:r>
      <w:r w:rsidRPr="00674A05">
        <w:t xml:space="preserve"> housing is very complex. There are a lot of factors playing into it.</w:t>
      </w:r>
      <w:r w:rsidR="00402111">
        <w:t xml:space="preserve"> </w:t>
      </w:r>
      <w:r w:rsidRPr="00674A05">
        <w:t>The way those factors play out in a given geography is different.</w:t>
      </w:r>
      <w:r w:rsidR="00402111">
        <w:t xml:space="preserve"> </w:t>
      </w:r>
      <w:r w:rsidRPr="00674A05">
        <w:t>It is vital to have a consistent</w:t>
      </w:r>
      <w:r w:rsidR="006613FA">
        <w:t>,</w:t>
      </w:r>
      <w:r w:rsidRPr="00674A05">
        <w:t xml:space="preserve"> transparent</w:t>
      </w:r>
      <w:r w:rsidR="006613FA">
        <w:t>,</w:t>
      </w:r>
      <w:r w:rsidR="00402111">
        <w:t xml:space="preserve"> </w:t>
      </w:r>
      <w:r w:rsidRPr="00674A05">
        <w:t>robust evidence base to help policymakers</w:t>
      </w:r>
      <w:r>
        <w:t xml:space="preserve"> actually</w:t>
      </w:r>
      <w:r w:rsidRPr="00674A05">
        <w:t xml:space="preserve"> make these decisions. Again, we talk to local authorities about this all the time. They are crying out for this data.</w:t>
      </w:r>
      <w:r w:rsidR="00402111">
        <w:t xml:space="preserve"> </w:t>
      </w:r>
      <w:r w:rsidRPr="00674A05">
        <w:t>The reality is that none of us as individual</w:t>
      </w:r>
      <w:r w:rsidR="006613FA">
        <w:t>s</w:t>
      </w:r>
      <w:r w:rsidR="001F415C">
        <w:t xml:space="preserve"> </w:t>
      </w:r>
      <w:r w:rsidRPr="00674A05">
        <w:t xml:space="preserve">can provide an insight into the whole sector. We can only see what we can see. </w:t>
      </w:r>
    </w:p>
    <w:p w:rsidR="00A63DBE" w:rsidP="001E302C">
      <w:pPr>
        <w:pStyle w:val="Answer"/>
      </w:pPr>
      <w:r w:rsidRPr="00674A05">
        <w:t xml:space="preserve">As I said before, on Airbnb around </w:t>
      </w:r>
      <w:r w:rsidR="001F415C">
        <w:t xml:space="preserve">eight </w:t>
      </w:r>
      <w:r w:rsidRPr="00674A05">
        <w:t xml:space="preserve">out of 10 of our hosts have just one listing, so we do not see what you </w:t>
      </w:r>
      <w:r w:rsidR="006613FA">
        <w:t xml:space="preserve">have </w:t>
      </w:r>
      <w:r w:rsidRPr="00674A05">
        <w:t>describ</w:t>
      </w:r>
      <w:r w:rsidR="006613FA">
        <w:t>ed</w:t>
      </w:r>
      <w:r w:rsidR="001E302C">
        <w:t>—</w:t>
      </w:r>
      <w:r w:rsidRPr="00674A05">
        <w:t>this concentration of hosts who have 10, 20, 30</w:t>
      </w:r>
      <w:r w:rsidR="000B35EE">
        <w:t xml:space="preserve"> or</w:t>
      </w:r>
      <w:r w:rsidRPr="00674A05">
        <w:t xml:space="preserve"> 40 listings.</w:t>
      </w:r>
      <w:r w:rsidR="00402111">
        <w:t xml:space="preserve"> </w:t>
      </w:r>
      <w:r w:rsidRPr="00674A05">
        <w:t>We have some</w:t>
      </w:r>
      <w:r w:rsidR="002226F4">
        <w:t>,</w:t>
      </w:r>
      <w:r w:rsidRPr="00674A05">
        <w:t xml:space="preserve"> but it is a very small percentage of our host base.</w:t>
      </w:r>
      <w:r w:rsidR="00402111">
        <w:t xml:space="preserve"> </w:t>
      </w:r>
      <w:r w:rsidRPr="00674A05">
        <w:t>It is really important that we get that industry</w:t>
      </w:r>
      <w:r w:rsidR="00F64EDD">
        <w:t>-</w:t>
      </w:r>
      <w:r w:rsidRPr="00674A05">
        <w:t>wide view</w:t>
      </w:r>
      <w:r w:rsidR="001F415C">
        <w:t xml:space="preserve"> from</w:t>
      </w:r>
      <w:r w:rsidRPr="00674A05">
        <w:t xml:space="preserve"> data </w:t>
      </w:r>
      <w:r w:rsidR="006613FA">
        <w:t>that</w:t>
      </w:r>
      <w:r w:rsidR="001F415C">
        <w:t xml:space="preserve"> </w:t>
      </w:r>
      <w:r w:rsidRPr="00674A05">
        <w:t xml:space="preserve">can be given by local authorities, and local authorities can use </w:t>
      </w:r>
      <w:r w:rsidR="004207F2">
        <w:t xml:space="preserve">it </w:t>
      </w:r>
      <w:r w:rsidRPr="00674A05">
        <w:t>in combination with the other sets of data they have</w:t>
      </w:r>
      <w:r w:rsidR="00040D73">
        <w:t>,</w:t>
      </w:r>
      <w:r w:rsidRPr="00674A05">
        <w:t xml:space="preserve"> such as council tax data and business rates data</w:t>
      </w:r>
      <w:r w:rsidR="00F64EDD">
        <w:t>—w</w:t>
      </w:r>
      <w:r w:rsidR="006613FA">
        <w:t xml:space="preserve">e do not see </w:t>
      </w:r>
      <w:r w:rsidRPr="00674A05">
        <w:t xml:space="preserve">all that stuff </w:t>
      </w:r>
      <w:r w:rsidR="00796F7D">
        <w:t>but t</w:t>
      </w:r>
      <w:r w:rsidRPr="00674A05">
        <w:t>hey see</w:t>
      </w:r>
      <w:r w:rsidR="006613FA">
        <w:t xml:space="preserve"> it</w:t>
      </w:r>
      <w:r w:rsidR="00F64EDD">
        <w:t xml:space="preserve">—and </w:t>
      </w:r>
      <w:r w:rsidRPr="00674A05">
        <w:t xml:space="preserve">use </w:t>
      </w:r>
      <w:r w:rsidR="00F64EDD">
        <w:t>it</w:t>
      </w:r>
      <w:r w:rsidRPr="00674A05">
        <w:t xml:space="preserve"> to identify </w:t>
      </w:r>
      <w:r w:rsidR="00796F7D">
        <w:t xml:space="preserve">the </w:t>
      </w:r>
      <w:r w:rsidRPr="00674A05">
        <w:t>problem</w:t>
      </w:r>
      <w:r w:rsidR="00796F7D">
        <w:t>s</w:t>
      </w:r>
      <w:r w:rsidRPr="00674A05">
        <w:t xml:space="preserve"> happening in my area</w:t>
      </w:r>
      <w:r w:rsidR="002226F4">
        <w:t>,</w:t>
      </w:r>
      <w:r w:rsidRPr="00674A05">
        <w:t xml:space="preserve"> my constituency</w:t>
      </w:r>
      <w:r w:rsidR="002226F4">
        <w:t>,</w:t>
      </w:r>
      <w:r w:rsidRPr="00674A05">
        <w:t xml:space="preserve"> and </w:t>
      </w:r>
      <w:r w:rsidR="00796F7D">
        <w:t>see whether</w:t>
      </w:r>
      <w:r w:rsidRPr="00674A05">
        <w:t xml:space="preserve"> an intervention</w:t>
      </w:r>
      <w:r w:rsidR="00796F7D">
        <w:t xml:space="preserve"> is</w:t>
      </w:r>
      <w:r w:rsidRPr="00674A05">
        <w:t xml:space="preserve"> required</w:t>
      </w:r>
      <w:r w:rsidR="002226F4">
        <w:t>,</w:t>
      </w:r>
      <w:r w:rsidRPr="00674A05">
        <w:t xml:space="preserve"> and, if so, what the right regulatory intervention</w:t>
      </w:r>
      <w:r w:rsidR="00796F7D">
        <w:t xml:space="preserve"> is.</w:t>
      </w:r>
      <w:r w:rsidR="00402111">
        <w:t xml:space="preserve"> </w:t>
      </w:r>
    </w:p>
    <w:p w:rsidR="00210DA6" w:rsidP="00414234">
      <w:pPr>
        <w:pStyle w:val="Answer"/>
      </w:pPr>
      <w:r w:rsidRPr="00674A05">
        <w:t>That is where the question of balance comes in</w:t>
      </w:r>
      <w:r w:rsidR="004207F2">
        <w:t>. I</w:t>
      </w:r>
      <w:r w:rsidRPr="00674A05">
        <w:t>t is about not penalising those everyday people who are genuinely opening up their homes.</w:t>
      </w:r>
      <w:r w:rsidR="00402111">
        <w:t xml:space="preserve"> </w:t>
      </w:r>
      <w:r w:rsidRPr="00674A05">
        <w:t xml:space="preserve">There is a conversation due to </w:t>
      </w:r>
      <w:r w:rsidR="00713EB0">
        <w:t xml:space="preserve">the mood </w:t>
      </w:r>
      <w:r w:rsidR="00C10275">
        <w:t xml:space="preserve">and attitude </w:t>
      </w:r>
      <w:r w:rsidRPr="00674A05">
        <w:t>in this country towards second homes</w:t>
      </w:r>
      <w:r w:rsidR="00C10275">
        <w:t>, t</w:t>
      </w:r>
      <w:r w:rsidRPr="00674A05">
        <w:t>hey are perfectly legal</w:t>
      </w:r>
      <w:r w:rsidR="00796F7D">
        <w:t>; y</w:t>
      </w:r>
      <w:r w:rsidRPr="00674A05">
        <w:t xml:space="preserve">ou earn money and you can use that money to buy a second home. </w:t>
      </w:r>
      <w:r w:rsidR="00F64EDD">
        <w:t>What is</w:t>
      </w:r>
      <w:r w:rsidR="00796F7D">
        <w:t xml:space="preserve"> </w:t>
      </w:r>
      <w:r w:rsidRPr="00674A05">
        <w:t>the community impact of that</w:t>
      </w:r>
      <w:r w:rsidR="00F64EDD">
        <w:t>? W</w:t>
      </w:r>
      <w:r w:rsidRPr="00674A05">
        <w:t xml:space="preserve">hat would </w:t>
      </w:r>
      <w:r w:rsidR="001E302C">
        <w:t xml:space="preserve">we </w:t>
      </w:r>
      <w:r w:rsidRPr="00674A05">
        <w:t>like to see happen</w:t>
      </w:r>
      <w:r w:rsidR="00F64EDD">
        <w:t>?</w:t>
      </w:r>
      <w:r w:rsidR="00A63DBE">
        <w:t xml:space="preserve"> </w:t>
      </w:r>
      <w:r w:rsidR="00F64EDD">
        <w:t>I</w:t>
      </w:r>
      <w:r w:rsidRPr="00674A05">
        <w:t>t is incredibly hard to have that conversation without the evidence base.</w:t>
      </w:r>
    </w:p>
    <w:p w:rsidR="00210DA6" w:rsidP="00210DA6">
      <w:pPr>
        <w:pStyle w:val="Remark"/>
      </w:pPr>
      <w:sdt>
        <w:sdtPr>
          <w:alias w:val="Member"/>
          <w:tag w:val="&lt;Member mnisId='4223' dodsId='90430'&gt;"/>
          <w:id w:val="-677426090"/>
          <w:placeholder>
            <w:docPart w:val="DefaultPlaceholder_-1854013440"/>
          </w:placeholder>
          <w:richText/>
        </w:sdtPr>
        <w:sdtContent>
          <w:r w:rsidRPr="00210DA6">
            <w:rPr>
              <w:b/>
            </w:rPr>
            <w:t>Baroness Bakewell:</w:t>
          </w:r>
        </w:sdtContent>
      </w:sdt>
      <w:r>
        <w:t xml:space="preserve"> </w:t>
      </w:r>
      <w:r w:rsidR="00A63DBE">
        <w:t>To sum up, w</w:t>
      </w:r>
      <w:r w:rsidRPr="00674A05" w:rsidR="00674A05">
        <w:t xml:space="preserve">ould you say </w:t>
      </w:r>
      <w:r>
        <w:t xml:space="preserve">that </w:t>
      </w:r>
      <w:r w:rsidRPr="00674A05" w:rsidR="00674A05">
        <w:t>as representatives of th</w:t>
      </w:r>
      <w:r w:rsidR="00040D73">
        <w:t>e</w:t>
      </w:r>
      <w:r w:rsidRPr="00674A05" w:rsidR="00674A05">
        <w:t xml:space="preserve"> sector you are calling for more data to be commissioned and provided?</w:t>
      </w:r>
      <w:r w:rsidR="00402111">
        <w:t xml:space="preserve"> </w:t>
      </w:r>
    </w:p>
    <w:p w:rsidR="00210DA6" w:rsidP="00210DA6">
      <w:pPr>
        <w:pStyle w:val="Answer"/>
      </w:pPr>
      <w:sdt>
        <w:sdtPr>
          <w:alias w:val="Witness"/>
          <w:id w:val="1709379216"/>
          <w:placeholder>
            <w:docPart w:val="DefaultPlaceholder_-1854013440"/>
          </w:placeholder>
          <w:richText/>
        </w:sdtPr>
        <w:sdtContent>
          <w:r w:rsidRPr="00210DA6">
            <w:rPr>
              <w:b/>
              <w:i/>
            </w:rPr>
            <w:t>Merilee Karr:</w:t>
          </w:r>
        </w:sdtContent>
      </w:sdt>
      <w:r>
        <w:t xml:space="preserve"> </w:t>
      </w:r>
      <w:r w:rsidR="00796F7D">
        <w:t xml:space="preserve">All of us </w:t>
      </w:r>
      <w:r w:rsidRPr="00674A05" w:rsidR="00674A05">
        <w:t xml:space="preserve">across the board </w:t>
      </w:r>
      <w:r w:rsidR="00796F7D">
        <w:t xml:space="preserve">are </w:t>
      </w:r>
      <w:r w:rsidRPr="00674A05" w:rsidR="00674A05">
        <w:t>calling for a registration scheme.</w:t>
      </w:r>
      <w:r w:rsidR="00402111">
        <w:t xml:space="preserve"> </w:t>
      </w:r>
    </w:p>
    <w:p w:rsidR="00210DA6" w:rsidP="00210DA6">
      <w:pPr>
        <w:pStyle w:val="Remark"/>
      </w:pPr>
      <w:sdt>
        <w:sdtPr>
          <w:alias w:val="Member"/>
          <w:tag w:val="&lt;Member mnisId='4223' dodsId='90430'&gt;"/>
          <w:id w:val="-2029015725"/>
          <w:placeholder>
            <w:docPart w:val="DefaultPlaceholder_-1854013440"/>
          </w:placeholder>
          <w:richText/>
        </w:sdtPr>
        <w:sdtContent>
          <w:r w:rsidRPr="00210DA6">
            <w:rPr>
              <w:b/>
            </w:rPr>
            <w:t>Baroness Bakewell:</w:t>
          </w:r>
        </w:sdtContent>
      </w:sdt>
      <w:r>
        <w:t xml:space="preserve"> </w:t>
      </w:r>
      <w:r w:rsidRPr="00674A05" w:rsidR="00674A05">
        <w:t>I appreciate that</w:t>
      </w:r>
      <w:r w:rsidR="00A63DBE">
        <w:t>,</w:t>
      </w:r>
      <w:r w:rsidRPr="00674A05" w:rsidR="00674A05">
        <w:t xml:space="preserve"> but </w:t>
      </w:r>
      <w:r w:rsidR="00A63DBE">
        <w:t>are you</w:t>
      </w:r>
      <w:r w:rsidRPr="00674A05" w:rsidR="00674A05">
        <w:t xml:space="preserve"> go</w:t>
      </w:r>
      <w:r w:rsidR="00A63DBE">
        <w:t>ing</w:t>
      </w:r>
      <w:r w:rsidRPr="00674A05" w:rsidR="00674A05">
        <w:t xml:space="preserve"> further than that</w:t>
      </w:r>
      <w:r w:rsidR="00A63DBE">
        <w:t>?</w:t>
      </w:r>
    </w:p>
    <w:p w:rsidR="00210DA6" w:rsidP="00210DA6">
      <w:pPr>
        <w:pStyle w:val="Answer"/>
      </w:pPr>
      <w:sdt>
        <w:sdtPr>
          <w:alias w:val="Witness"/>
          <w:id w:val="-1435976290"/>
          <w:placeholder>
            <w:docPart w:val="DefaultPlaceholder_-1854013440"/>
          </w:placeholder>
          <w:richText/>
        </w:sdtPr>
        <w:sdtContent>
          <w:r w:rsidRPr="00210DA6">
            <w:rPr>
              <w:b/>
              <w:i/>
            </w:rPr>
            <w:t>Merilee Karr:</w:t>
          </w:r>
        </w:sdtContent>
      </w:sdt>
      <w:r>
        <w:t xml:space="preserve"> </w:t>
      </w:r>
      <w:r w:rsidRPr="00674A05" w:rsidR="00674A05">
        <w:t xml:space="preserve">I would love to understand what </w:t>
      </w:r>
      <w:r w:rsidR="00A63DBE">
        <w:t>“</w:t>
      </w:r>
      <w:r w:rsidRPr="00674A05" w:rsidR="00674A05">
        <w:t>further</w:t>
      </w:r>
      <w:r w:rsidR="00A63DBE">
        <w:t>”</w:t>
      </w:r>
      <w:r w:rsidRPr="00674A05" w:rsidR="00674A05">
        <w:t xml:space="preserve"> looks l</w:t>
      </w:r>
      <w:r w:rsidR="00796F7D">
        <w:t>ike</w:t>
      </w:r>
      <w:r w:rsidRPr="00674A05" w:rsidR="00674A05">
        <w:t>.</w:t>
      </w:r>
      <w:r w:rsidR="00402111">
        <w:t xml:space="preserve"> </w:t>
      </w:r>
      <w:r w:rsidRPr="00674A05" w:rsidR="00674A05">
        <w:t>We think a registration scheme w</w:t>
      </w:r>
      <w:r w:rsidR="004207F2">
        <w:t>ill</w:t>
      </w:r>
      <w:r w:rsidRPr="00674A05" w:rsidR="00674A05">
        <w:t xml:space="preserve"> give us the data that will help us make informed decisions as an industry and for you as policymakers. </w:t>
      </w:r>
    </w:p>
    <w:p w:rsidR="00210DA6" w:rsidP="00210DA6">
      <w:pPr>
        <w:pStyle w:val="Remark"/>
      </w:pPr>
      <w:sdt>
        <w:sdtPr>
          <w:alias w:val="Member"/>
          <w:tag w:val="&lt;Member mnisId='4223' dodsId='90430'&gt;"/>
          <w:id w:val="-558865381"/>
          <w:placeholder>
            <w:docPart w:val="DefaultPlaceholder_-1854013440"/>
          </w:placeholder>
          <w:richText/>
        </w:sdtPr>
        <w:sdtContent>
          <w:r w:rsidRPr="00210DA6">
            <w:rPr>
              <w:b/>
            </w:rPr>
            <w:t>Baroness Bakewell:</w:t>
          </w:r>
        </w:sdtContent>
      </w:sdt>
      <w:r>
        <w:t xml:space="preserve"> </w:t>
      </w:r>
      <w:r w:rsidRPr="00674A05" w:rsidR="00674A05">
        <w:t>Thank you.</w:t>
      </w:r>
      <w:r w:rsidR="00402111">
        <w:t xml:space="preserve"> </w:t>
      </w:r>
    </w:p>
    <w:p w:rsidR="00210DA6" w:rsidP="00210DA6">
      <w:pPr>
        <w:pStyle w:val="Question"/>
      </w:pPr>
      <w:sdt>
        <w:sdtPr>
          <w:alias w:val="Member"/>
          <w:tag w:val="&lt;Member mnisId='4558' dodsId='119663'&gt;"/>
          <w:id w:val="-372613528"/>
          <w:placeholder>
            <w:docPart w:val="DefaultPlaceholder_-1854013440"/>
          </w:placeholder>
          <w:richText/>
        </w:sdtPr>
        <w:sdtContent>
          <w:r w:rsidRPr="00210DA6">
            <w:rPr>
              <w:b/>
            </w:rPr>
            <w:t>Baroness Thornhill:</w:t>
          </w:r>
        </w:sdtContent>
      </w:sdt>
      <w:r>
        <w:t xml:space="preserve"> </w:t>
      </w:r>
      <w:r w:rsidRPr="00674A05" w:rsidR="00674A05">
        <w:t>Baroness Bakewell has covered a lot of what I wanted to ask</w:t>
      </w:r>
      <w:r w:rsidR="00A63DBE">
        <w:t>,</w:t>
      </w:r>
      <w:r w:rsidRPr="00674A05" w:rsidR="00674A05">
        <w:t xml:space="preserve"> which was about the impact</w:t>
      </w:r>
      <w:r w:rsidR="00A63DBE">
        <w:t>.</w:t>
      </w:r>
      <w:r w:rsidRPr="00674A05" w:rsidR="00674A05">
        <w:t xml:space="preserve"> </w:t>
      </w:r>
      <w:r w:rsidR="00A63DBE">
        <w:t>Y</w:t>
      </w:r>
      <w:r w:rsidRPr="00674A05" w:rsidR="00674A05">
        <w:t>ou have answered that extremely well</w:t>
      </w:r>
      <w:r w:rsidR="00796F7D">
        <w:t>, but c</w:t>
      </w:r>
      <w:r w:rsidRPr="00674A05" w:rsidR="00674A05">
        <w:t xml:space="preserve">ould you perhaps extend </w:t>
      </w:r>
      <w:r w:rsidR="00796F7D">
        <w:t>that</w:t>
      </w:r>
      <w:r w:rsidRPr="00674A05" w:rsidR="00674A05">
        <w:t xml:space="preserve"> a little</w:t>
      </w:r>
      <w:r w:rsidR="00796F7D">
        <w:t>?</w:t>
      </w:r>
      <w:r w:rsidR="00402111">
        <w:t xml:space="preserve"> </w:t>
      </w:r>
      <w:r w:rsidRPr="00674A05" w:rsidR="00674A05">
        <w:t>You have mentioned local authorities, and I am particularly interested in the</w:t>
      </w:r>
      <w:r w:rsidR="001E302C">
        <w:t>ir</w:t>
      </w:r>
      <w:r w:rsidRPr="00674A05" w:rsidR="00674A05">
        <w:t xml:space="preserve"> role in all this. Do you have any positive experiences of local authorities </w:t>
      </w:r>
      <w:r w:rsidR="00A63DBE">
        <w:t>that</w:t>
      </w:r>
      <w:r w:rsidRPr="00674A05" w:rsidR="00674A05">
        <w:t xml:space="preserve"> have genuinely tried to look into this issue and collect data</w:t>
      </w:r>
      <w:r w:rsidR="00796F7D">
        <w:t xml:space="preserve">, or anything </w:t>
      </w:r>
      <w:r w:rsidRPr="00674A05" w:rsidR="00674A05">
        <w:t>from your own experiences</w:t>
      </w:r>
      <w:r w:rsidR="00796F7D">
        <w:t>? Could</w:t>
      </w:r>
      <w:r w:rsidRPr="00674A05" w:rsidR="00674A05">
        <w:t xml:space="preserve"> you talk a bit about the role of local authorities</w:t>
      </w:r>
      <w:r w:rsidR="00796F7D">
        <w:t>,</w:t>
      </w:r>
      <w:r w:rsidRPr="00674A05" w:rsidR="00674A05">
        <w:t xml:space="preserve"> to perhaps steer us in a certain direction of how we might collect that evidence base</w:t>
      </w:r>
      <w:r>
        <w:t>,</w:t>
      </w:r>
      <w:r w:rsidRPr="00674A05" w:rsidR="00674A05">
        <w:t xml:space="preserve"> and perhaps </w:t>
      </w:r>
      <w:r w:rsidR="00652401">
        <w:t xml:space="preserve">around </w:t>
      </w:r>
      <w:r w:rsidRPr="00674A05" w:rsidR="00674A05">
        <w:t>enforcement of standards and things of that ilk</w:t>
      </w:r>
      <w:r>
        <w:t>?</w:t>
      </w:r>
      <w:r w:rsidR="00402111">
        <w:t xml:space="preserve"> </w:t>
      </w:r>
    </w:p>
    <w:p w:rsidR="00E90C4C" w:rsidP="00E90C4C">
      <w:pPr>
        <w:pStyle w:val="Answer"/>
      </w:pPr>
      <w:sdt>
        <w:sdtPr>
          <w:alias w:val="Witness"/>
          <w:id w:val="1526129666"/>
          <w:placeholder>
            <w:docPart w:val="DefaultPlaceholder_-1854013440"/>
          </w:placeholder>
          <w:richText/>
        </w:sdtPr>
        <w:sdtContent>
          <w:r w:rsidRPr="00210DA6" w:rsidR="00210DA6">
            <w:rPr>
              <w:b/>
              <w:i/>
            </w:rPr>
            <w:t>Amanda Cupples:</w:t>
          </w:r>
        </w:sdtContent>
      </w:sdt>
      <w:r w:rsidR="00210DA6">
        <w:t xml:space="preserve"> </w:t>
      </w:r>
      <w:r w:rsidRPr="00674A05" w:rsidR="00674A05">
        <w:t>We are always talking to local authorities</w:t>
      </w:r>
      <w:r w:rsidR="001E302C">
        <w:t xml:space="preserve">, </w:t>
      </w:r>
      <w:r w:rsidRPr="00674A05" w:rsidR="00674A05">
        <w:t>on a number of different dimensions.</w:t>
      </w:r>
      <w:r w:rsidR="00402111">
        <w:t xml:space="preserve"> </w:t>
      </w:r>
      <w:r w:rsidRPr="00674A05" w:rsidR="00674A05">
        <w:t>Obvious</w:t>
      </w:r>
      <w:r w:rsidR="00210DA6">
        <w:t>l</w:t>
      </w:r>
      <w:r w:rsidRPr="00674A05" w:rsidR="00674A05">
        <w:t>y, we talk to DMOs on the tourism side of the ledger a</w:t>
      </w:r>
      <w:r w:rsidR="00796F7D">
        <w:t>bout</w:t>
      </w:r>
      <w:r w:rsidRPr="00674A05" w:rsidR="00674A05">
        <w:t xml:space="preserve"> how to stimulate business in a particular area. </w:t>
      </w:r>
      <w:r w:rsidR="00796F7D">
        <w:t>A</w:t>
      </w:r>
      <w:r w:rsidRPr="00674A05" w:rsidR="00674A05">
        <w:t>s an example</w:t>
      </w:r>
      <w:r w:rsidR="00796F7D">
        <w:t>, I point to the fac</w:t>
      </w:r>
      <w:r w:rsidR="0093012E">
        <w:t xml:space="preserve">t </w:t>
      </w:r>
      <w:r w:rsidR="00210DA6">
        <w:t>that w</w:t>
      </w:r>
      <w:r w:rsidRPr="00674A05" w:rsidR="00674A05">
        <w:t>e work with DMOs in less touristy par</w:t>
      </w:r>
      <w:r w:rsidR="00210DA6">
        <w:t>t</w:t>
      </w:r>
      <w:r w:rsidRPr="00674A05" w:rsidR="00674A05">
        <w:t>s of the country all the time. We did a bi</w:t>
      </w:r>
      <w:r w:rsidR="00210DA6">
        <w:t>g</w:t>
      </w:r>
      <w:r w:rsidRPr="00674A05" w:rsidR="00674A05">
        <w:t xml:space="preserve"> collaboration in the south of Scotland last year to try to drive people away from Edinburgh and the </w:t>
      </w:r>
      <w:r w:rsidR="00EC7E82">
        <w:t>h</w:t>
      </w:r>
      <w:r w:rsidRPr="00674A05" w:rsidR="00674A05">
        <w:t>ighlands towards some of those lesser</w:t>
      </w:r>
      <w:r w:rsidRPr="00674A05" w:rsidR="00674A05">
        <w:noBreakHyphen/>
        <w:t xml:space="preserve">known parts of the country. We think it is really important </w:t>
      </w:r>
      <w:r w:rsidR="00210DA6">
        <w:t xml:space="preserve">that </w:t>
      </w:r>
      <w:r w:rsidRPr="00674A05" w:rsidR="00674A05">
        <w:t>as representatives of the industry we play our part in working directly with DMOs</w:t>
      </w:r>
      <w:r w:rsidR="00210DA6">
        <w:t>,</w:t>
      </w:r>
      <w:r w:rsidRPr="00674A05" w:rsidR="00674A05">
        <w:t xml:space="preserve"> and in some cases fund them</w:t>
      </w:r>
      <w:r w:rsidR="00210DA6">
        <w:t>,</w:t>
      </w:r>
      <w:r w:rsidRPr="00674A05" w:rsidR="00674A05">
        <w:t xml:space="preserve"> to shine a light on all the wonderful places t</w:t>
      </w:r>
      <w:r w:rsidR="00210DA6">
        <w:t>h</w:t>
      </w:r>
      <w:r w:rsidRPr="00674A05" w:rsidR="00674A05">
        <w:t>at this country has to of</w:t>
      </w:r>
      <w:r w:rsidR="00210DA6">
        <w:t>fer</w:t>
      </w:r>
      <w:r w:rsidRPr="00674A05" w:rsidR="00674A05">
        <w:t>.</w:t>
      </w:r>
      <w:r w:rsidR="00402111">
        <w:t xml:space="preserve"> </w:t>
      </w:r>
    </w:p>
    <w:p w:rsidR="00E90C4C" w:rsidP="001E302C">
      <w:pPr>
        <w:pStyle w:val="Answer"/>
      </w:pPr>
      <w:r w:rsidRPr="00674A05">
        <w:t>On the other side of the ledger</w:t>
      </w:r>
      <w:r w:rsidR="00210DA6">
        <w:t>,</w:t>
      </w:r>
      <w:r w:rsidRPr="00674A05">
        <w:t xml:space="preserve"> we are pretty much in </w:t>
      </w:r>
      <w:r w:rsidR="0093012E">
        <w:t xml:space="preserve">constant </w:t>
      </w:r>
      <w:r w:rsidRPr="00674A05">
        <w:t>dialogue.</w:t>
      </w:r>
      <w:r w:rsidR="00402111">
        <w:t xml:space="preserve"> </w:t>
      </w:r>
      <w:r w:rsidRPr="00674A05">
        <w:t>At Airbnb</w:t>
      </w:r>
      <w:r w:rsidR="00EC7E82">
        <w:t>,</w:t>
      </w:r>
      <w:r w:rsidRPr="00674A05">
        <w:t xml:space="preserve"> we are in the process of trialling and rolling out a new product called the </w:t>
      </w:r>
      <w:r w:rsidR="001E302C">
        <w:t>“C</w:t>
      </w:r>
      <w:r w:rsidRPr="00674A05">
        <w:t xml:space="preserve">ity </w:t>
      </w:r>
      <w:r w:rsidR="001E302C">
        <w:t>P</w:t>
      </w:r>
      <w:r w:rsidRPr="00674A05">
        <w:t>ortal</w:t>
      </w:r>
      <w:r w:rsidR="001E302C">
        <w:t>”</w:t>
      </w:r>
      <w:r w:rsidRPr="00674A05">
        <w:t>, which is a way to get some of that</w:t>
      </w:r>
      <w:r w:rsidR="00210DA6">
        <w:t xml:space="preserve"> </w:t>
      </w:r>
      <w:r w:rsidRPr="00674A05">
        <w:t xml:space="preserve">tourism data to DMOs so </w:t>
      </w:r>
      <w:r w:rsidR="004F00BC">
        <w:t>th</w:t>
      </w:r>
      <w:r w:rsidR="001E302C">
        <w:t>a</w:t>
      </w:r>
      <w:r w:rsidR="004F00BC">
        <w:t xml:space="preserve">t </w:t>
      </w:r>
      <w:r w:rsidRPr="00674A05">
        <w:t>they can understand where there might be peaks in activity</w:t>
      </w:r>
      <w:r w:rsidR="001E302C">
        <w:t>—</w:t>
      </w:r>
      <w:r w:rsidRPr="00674A05">
        <w:t>they can see bed nights and that sort of thing.</w:t>
      </w:r>
      <w:r w:rsidR="00402111">
        <w:t xml:space="preserve"> </w:t>
      </w:r>
      <w:r w:rsidRPr="00674A05">
        <w:t>It is a relatively new thing.</w:t>
      </w:r>
      <w:r w:rsidR="00402111">
        <w:t xml:space="preserve"> </w:t>
      </w:r>
      <w:r w:rsidRPr="00674A05">
        <w:t xml:space="preserve">We have it in 10 local authorities at the moment, but that is very much the start of what we hope will be an increased data flow from us to them. </w:t>
      </w:r>
    </w:p>
    <w:p w:rsidR="00E90C4C" w:rsidP="001E302C">
      <w:pPr>
        <w:pStyle w:val="Answer"/>
      </w:pPr>
      <w:r w:rsidRPr="00674A05">
        <w:t>As I said before, it is difficult for us as a platform or short</w:t>
      </w:r>
      <w:r w:rsidRPr="00674A05">
        <w:noBreakHyphen/>
        <w:t>term rental provider to have a really holistic conversation with local authorit</w:t>
      </w:r>
      <w:r w:rsidR="001E302C">
        <w:t>ies</w:t>
      </w:r>
      <w:r w:rsidRPr="00674A05">
        <w:t xml:space="preserve"> because, of course</w:t>
      </w:r>
      <w:r w:rsidR="008B504C">
        <w:t>,</w:t>
      </w:r>
      <w:r w:rsidRPr="00674A05">
        <w:t xml:space="preserve"> we just see a very narrow slice of what they see. My view and Airbnb</w:t>
      </w:r>
      <w:r w:rsidR="00414234">
        <w:t>’</w:t>
      </w:r>
      <w:r w:rsidRPr="00674A05">
        <w:t xml:space="preserve">s view </w:t>
      </w:r>
      <w:r w:rsidR="00EE4202">
        <w:t>on</w:t>
      </w:r>
      <w:r w:rsidRPr="00674A05">
        <w:t xml:space="preserve"> your question</w:t>
      </w:r>
      <w:r w:rsidR="004F00BC">
        <w:t>,</w:t>
      </w:r>
      <w:r w:rsidRPr="00674A05">
        <w:t xml:space="preserve"> Baroness </w:t>
      </w:r>
      <w:r w:rsidR="001E302C">
        <w:t>Bakewell</w:t>
      </w:r>
      <w:r w:rsidR="004F00BC">
        <w:t>,</w:t>
      </w:r>
      <w:r w:rsidRPr="00674A05">
        <w:t xml:space="preserve"> about what comes next after a registration system </w:t>
      </w:r>
      <w:r w:rsidR="008B504C">
        <w:t xml:space="preserve">is </w:t>
      </w:r>
      <w:r w:rsidR="004F00BC">
        <w:t xml:space="preserve">that </w:t>
      </w:r>
      <w:r w:rsidRPr="00674A05">
        <w:t xml:space="preserve">we see that as a question for the Government and local authorities. </w:t>
      </w:r>
      <w:r w:rsidR="004F00BC">
        <w:t>A</w:t>
      </w:r>
      <w:r w:rsidRPr="00674A05">
        <w:t>s short</w:t>
      </w:r>
      <w:r w:rsidRPr="00674A05">
        <w:noBreakHyphen/>
        <w:t>term accommodation platforms and providers</w:t>
      </w:r>
      <w:r w:rsidR="001E302C">
        <w:t>,</w:t>
      </w:r>
      <w:r w:rsidR="004F00BC">
        <w:t xml:space="preserve"> </w:t>
      </w:r>
      <w:r w:rsidR="0093012E">
        <w:t xml:space="preserve">we </w:t>
      </w:r>
      <w:r w:rsidRPr="00674A05">
        <w:t xml:space="preserve">can provide </w:t>
      </w:r>
      <w:r w:rsidR="0093012E">
        <w:t xml:space="preserve">some </w:t>
      </w:r>
      <w:r w:rsidRPr="00674A05">
        <w:t>insight into what we see, but, ultimately, we do not see the impact on roads or local services</w:t>
      </w:r>
      <w:r w:rsidR="001E302C">
        <w:t>—</w:t>
      </w:r>
      <w:r w:rsidR="0093012E">
        <w:t xml:space="preserve">and </w:t>
      </w:r>
      <w:r w:rsidRPr="00674A05">
        <w:t>nor should we, quite frankly.</w:t>
      </w:r>
      <w:r w:rsidR="00402111">
        <w:t xml:space="preserve"> </w:t>
      </w:r>
    </w:p>
    <w:p w:rsidR="004F00BC" w:rsidP="00E90C4C">
      <w:pPr>
        <w:pStyle w:val="Answer"/>
      </w:pPr>
      <w:r w:rsidRPr="00674A05">
        <w:t xml:space="preserve">My view, and I think local authorities appreciate this, </w:t>
      </w:r>
      <w:r w:rsidRPr="00674A05" w:rsidR="001E302C">
        <w:t>is</w:t>
      </w:r>
      <w:r w:rsidR="001E302C">
        <w:t xml:space="preserve"> </w:t>
      </w:r>
      <w:r>
        <w:t xml:space="preserve">that </w:t>
      </w:r>
      <w:r w:rsidRPr="00674A05">
        <w:t>it is about being grown up, having that conversation</w:t>
      </w:r>
      <w:r w:rsidR="008B504C">
        <w:t>,</w:t>
      </w:r>
      <w:r w:rsidRPr="00674A05">
        <w:t xml:space="preserve"> acknowledging where issues exist and working together to ameliorate the downside</w:t>
      </w:r>
      <w:r w:rsidR="008B504C">
        <w:t>s,</w:t>
      </w:r>
      <w:r w:rsidRPr="00674A05">
        <w:t xml:space="preserve"> particularly on things such as noise and nuisance</w:t>
      </w:r>
      <w:r w:rsidR="0093012E">
        <w:t>. T</w:t>
      </w:r>
      <w:r w:rsidRPr="00674A05">
        <w:t>here is so much that can be done without requiring heavy</w:t>
      </w:r>
      <w:r w:rsidRPr="00674A05">
        <w:noBreakHyphen/>
        <w:t>handed restriction or licensing</w:t>
      </w:r>
      <w:r w:rsidR="008B504C">
        <w:t>,</w:t>
      </w:r>
      <w:r w:rsidRPr="00674A05">
        <w:t xml:space="preserve"> or removals of supply from the market.</w:t>
      </w:r>
      <w:r w:rsidR="00402111">
        <w:t xml:space="preserve"> </w:t>
      </w:r>
      <w:r w:rsidRPr="00674A05">
        <w:t>I think we are all very pleased to have that conversation and to step up and be proactive in managing those downsides, but it is ongoing.</w:t>
      </w:r>
      <w:r w:rsidR="00402111">
        <w:t xml:space="preserve"> </w:t>
      </w:r>
    </w:p>
    <w:p w:rsidR="004F00BC" w:rsidP="008B504C">
      <w:pPr>
        <w:pStyle w:val="Answer"/>
      </w:pPr>
      <w:sdt>
        <w:sdtPr>
          <w:alias w:val="Witness"/>
          <w:id w:val="1138301997"/>
          <w:placeholder>
            <w:docPart w:val="DefaultPlaceholder_-1854013440"/>
          </w:placeholder>
          <w:richText/>
        </w:sdtPr>
        <w:sdtContent>
          <w:r w:rsidRPr="008B504C" w:rsidR="008B504C">
            <w:rPr>
              <w:b/>
              <w:i/>
            </w:rPr>
            <w:t>Merilee Karr:</w:t>
          </w:r>
        </w:sdtContent>
      </w:sdt>
      <w:r w:rsidR="00402111">
        <w:t xml:space="preserve"> </w:t>
      </w:r>
      <w:r w:rsidRPr="00674A05" w:rsidR="00674A05">
        <w:t xml:space="preserve">There are two </w:t>
      </w:r>
      <w:r w:rsidR="001E302C">
        <w:t>things</w:t>
      </w:r>
      <w:r w:rsidRPr="00674A05" w:rsidR="00674A05">
        <w:t xml:space="preserve"> I would like to cover.</w:t>
      </w:r>
      <w:r w:rsidR="00402111">
        <w:t xml:space="preserve"> </w:t>
      </w:r>
      <w:r w:rsidRPr="00674A05" w:rsidR="00674A05">
        <w:t>It is incredibly exciting that</w:t>
      </w:r>
      <w:r w:rsidR="001E302C">
        <w:t>,</w:t>
      </w:r>
      <w:r w:rsidRPr="00674A05" w:rsidR="00674A05">
        <w:t xml:space="preserve"> in the discussions we have with local councils</w:t>
      </w:r>
      <w:r w:rsidR="001E302C">
        <w:t>,</w:t>
      </w:r>
      <w:r w:rsidRPr="00674A05" w:rsidR="00674A05">
        <w:t xml:space="preserve"> we find </w:t>
      </w:r>
      <w:r w:rsidR="008B504C">
        <w:t>a</w:t>
      </w:r>
      <w:r w:rsidRPr="00674A05" w:rsidR="00674A05">
        <w:t xml:space="preserve"> common understanding of the issues.</w:t>
      </w:r>
      <w:r w:rsidR="00402111">
        <w:t xml:space="preserve"> </w:t>
      </w:r>
      <w:r w:rsidRPr="00674A05" w:rsidR="00674A05">
        <w:t>I</w:t>
      </w:r>
      <w:r w:rsidR="00273AC6">
        <w:t xml:space="preserve"> have</w:t>
      </w:r>
      <w:r w:rsidRPr="00674A05" w:rsidR="00674A05">
        <w:t xml:space="preserve"> talked about the three different types of issues that we tend to discuss with them.</w:t>
      </w:r>
      <w:r w:rsidR="00402111">
        <w:t xml:space="preserve"> </w:t>
      </w:r>
      <w:r w:rsidRPr="00674A05" w:rsidR="00674A05">
        <w:t xml:space="preserve">We all agree </w:t>
      </w:r>
      <w:r>
        <w:t xml:space="preserve">that </w:t>
      </w:r>
      <w:r w:rsidRPr="00674A05" w:rsidR="00674A05">
        <w:t xml:space="preserve">those are the issues we want to </w:t>
      </w:r>
      <w:r w:rsidR="001E302C">
        <w:t>tackle</w:t>
      </w:r>
      <w:r>
        <w:t xml:space="preserve"> </w:t>
      </w:r>
      <w:r w:rsidRPr="00674A05" w:rsidR="00674A05">
        <w:t>together</w:t>
      </w:r>
      <w:r w:rsidR="001E302C">
        <w:t>, and t</w:t>
      </w:r>
      <w:r w:rsidRPr="00674A05" w:rsidR="00674A05">
        <w:t>here are a number of initiatives that we can work on together to tackle the</w:t>
      </w:r>
      <w:r>
        <w:t>m</w:t>
      </w:r>
      <w:r w:rsidRPr="00674A05" w:rsidR="00674A05">
        <w:t>.</w:t>
      </w:r>
      <w:r w:rsidR="00402111">
        <w:t xml:space="preserve"> </w:t>
      </w:r>
    </w:p>
    <w:p w:rsidR="00E90C4C" w:rsidP="00E90C4C">
      <w:pPr>
        <w:pStyle w:val="Answer"/>
      </w:pPr>
      <w:r>
        <w:t>For</w:t>
      </w:r>
      <w:r w:rsidRPr="00674A05" w:rsidR="00674A05">
        <w:t xml:space="preserve"> housing, we think data is the best way to take away the emotional discussion.</w:t>
      </w:r>
      <w:r w:rsidR="00402111">
        <w:t xml:space="preserve"> </w:t>
      </w:r>
      <w:r w:rsidRPr="00674A05" w:rsidR="00674A05">
        <w:t xml:space="preserve">One </w:t>
      </w:r>
      <w:r w:rsidR="0093012E">
        <w:t xml:space="preserve">important </w:t>
      </w:r>
      <w:r w:rsidRPr="00674A05" w:rsidR="00674A05">
        <w:t>point on housing is that</w:t>
      </w:r>
      <w:r w:rsidR="008D7385">
        <w:t>,</w:t>
      </w:r>
      <w:r w:rsidRPr="00674A05" w:rsidR="00674A05">
        <w:t xml:space="preserve"> in 2016</w:t>
      </w:r>
      <w:r w:rsidR="008D7385">
        <w:t>,</w:t>
      </w:r>
      <w:r w:rsidRPr="00674A05" w:rsidR="00674A05">
        <w:t xml:space="preserve"> a report carried out by</w:t>
      </w:r>
      <w:r>
        <w:t xml:space="preserve"> the</w:t>
      </w:r>
      <w:r w:rsidRPr="00674A05" w:rsidR="00674A05">
        <w:t xml:space="preserve"> IPPR in London</w:t>
      </w:r>
      <w:r w:rsidR="00652401">
        <w:t>—</w:t>
      </w:r>
      <w:r w:rsidRPr="00674A05" w:rsidR="00674A05">
        <w:t xml:space="preserve">specifically </w:t>
      </w:r>
      <w:r w:rsidR="00EE4202">
        <w:t xml:space="preserve">in response </w:t>
      </w:r>
      <w:r w:rsidRPr="00674A05" w:rsidR="00674A05">
        <w:t>to your earlier question</w:t>
      </w:r>
      <w:r w:rsidR="00652401">
        <w:t>—</w:t>
      </w:r>
      <w:r w:rsidR="0093012E">
        <w:t>showed that t</w:t>
      </w:r>
      <w:r w:rsidRPr="00674A05" w:rsidR="00674A05">
        <w:t>he impact of short</w:t>
      </w:r>
      <w:r w:rsidRPr="00674A05" w:rsidR="00674A05">
        <w:noBreakHyphen/>
        <w:t>term rentals on the housing market was neglig</w:t>
      </w:r>
      <w:r w:rsidR="00273AC6">
        <w:t>i</w:t>
      </w:r>
      <w:r w:rsidRPr="00674A05" w:rsidR="00674A05">
        <w:t>ble.</w:t>
      </w:r>
      <w:r w:rsidR="00402111">
        <w:t xml:space="preserve"> </w:t>
      </w:r>
      <w:r w:rsidRPr="00674A05" w:rsidR="00674A05">
        <w:t>At that time</w:t>
      </w:r>
      <w:r>
        <w:t>,</w:t>
      </w:r>
      <w:r w:rsidRPr="00674A05" w:rsidR="00674A05">
        <w:t xml:space="preserve"> short</w:t>
      </w:r>
      <w:r w:rsidRPr="00674A05" w:rsidR="00674A05">
        <w:noBreakHyphen/>
        <w:t>term rentals accounted for less than 1% of the overall housing stock in the capital.</w:t>
      </w:r>
      <w:r w:rsidR="00402111">
        <w:t xml:space="preserve"> </w:t>
      </w:r>
      <w:r w:rsidRPr="00674A05" w:rsidR="00674A05">
        <w:t>The finding was echoed by</w:t>
      </w:r>
      <w:r w:rsidR="008D1836">
        <w:t xml:space="preserve"> </w:t>
      </w:r>
      <w:r w:rsidR="008D7385">
        <w:t>a</w:t>
      </w:r>
      <w:r w:rsidR="00402111">
        <w:t xml:space="preserve"> </w:t>
      </w:r>
      <w:r w:rsidRPr="00674A05" w:rsidR="00674A05">
        <w:t xml:space="preserve">House of Commons </w:t>
      </w:r>
      <w:r w:rsidR="0093012E">
        <w:t>L</w:t>
      </w:r>
      <w:r w:rsidRPr="00674A05" w:rsidR="00674A05">
        <w:t>ibrary report in 2018.</w:t>
      </w:r>
      <w:r w:rsidR="00402111">
        <w:t xml:space="preserve"> </w:t>
      </w:r>
      <w:r w:rsidRPr="00674A05" w:rsidR="00674A05">
        <w:t>Also</w:t>
      </w:r>
      <w:r w:rsidR="0093012E">
        <w:t xml:space="preserve">, </w:t>
      </w:r>
      <w:r>
        <w:t xml:space="preserve">the </w:t>
      </w:r>
      <w:r w:rsidRPr="00674A05" w:rsidR="00674A05">
        <w:t xml:space="preserve">IPPR found </w:t>
      </w:r>
      <w:r w:rsidR="0093012E">
        <w:t xml:space="preserve">that </w:t>
      </w:r>
      <w:r w:rsidRPr="00674A05" w:rsidR="00674A05">
        <w:t xml:space="preserve">more than half </w:t>
      </w:r>
      <w:r w:rsidR="008D7385">
        <w:t xml:space="preserve">the </w:t>
      </w:r>
      <w:r w:rsidRPr="00674A05" w:rsidR="00674A05">
        <w:t>properties it surveyed were let for fewer than 30 nights</w:t>
      </w:r>
      <w:r w:rsidR="0093012E">
        <w:t>,</w:t>
      </w:r>
      <w:r w:rsidRPr="00674A05" w:rsidR="00674A05">
        <w:t xml:space="preserve"> so </w:t>
      </w:r>
      <w:r w:rsidR="00EE4202">
        <w:t xml:space="preserve">they </w:t>
      </w:r>
      <w:r w:rsidRPr="00674A05" w:rsidR="00674A05">
        <w:t>were clearly not being used as an alternative to housing.</w:t>
      </w:r>
      <w:r w:rsidR="00402111">
        <w:t xml:space="preserve"> </w:t>
      </w:r>
      <w:r w:rsidRPr="00674A05" w:rsidR="00674A05">
        <w:t xml:space="preserve">Again, whether that happens to be rented housing or bought housing is a separate issue. </w:t>
      </w:r>
    </w:p>
    <w:p w:rsidR="00E90C4C" w:rsidP="00E90C4C">
      <w:pPr>
        <w:pStyle w:val="Answer"/>
      </w:pPr>
      <w:r w:rsidRPr="00674A05">
        <w:t xml:space="preserve">We have </w:t>
      </w:r>
      <w:r w:rsidR="001E302C">
        <w:t xml:space="preserve">actually </w:t>
      </w:r>
      <w:r w:rsidRPr="00674A05">
        <w:t xml:space="preserve">done a huge amount of work on </w:t>
      </w:r>
      <w:r w:rsidR="001E302C">
        <w:t>standards</w:t>
      </w:r>
      <w:r w:rsidRPr="00674A05">
        <w:t xml:space="preserve"> as an industry. </w:t>
      </w:r>
      <w:r w:rsidR="008D1836">
        <w:t>B</w:t>
      </w:r>
      <w:r w:rsidRPr="00674A05">
        <w:t>ack in 2017</w:t>
      </w:r>
      <w:r w:rsidR="00CB37E1">
        <w:t>,</w:t>
      </w:r>
      <w:r w:rsidR="008D1836">
        <w:t xml:space="preserve"> we launched</w:t>
      </w:r>
      <w:r w:rsidRPr="00674A05">
        <w:t xml:space="preserve"> an industry accreditation </w:t>
      </w:r>
      <w:r w:rsidR="00CB37E1">
        <w:t>that</w:t>
      </w:r>
      <w:r w:rsidRPr="00674A05">
        <w:t xml:space="preserve"> was backed at the time by the Ministry of Housing, </w:t>
      </w:r>
      <w:r w:rsidR="008D1836">
        <w:t>C</w:t>
      </w:r>
      <w:r w:rsidRPr="00674A05">
        <w:t>ommunities and Local Government.</w:t>
      </w:r>
      <w:r w:rsidR="00402111">
        <w:t xml:space="preserve"> </w:t>
      </w:r>
      <w:r w:rsidRPr="00674A05">
        <w:t>That accreditation scheme is based on the premise of safe, clean and legal</w:t>
      </w:r>
      <w:r w:rsidR="008D1836">
        <w:t>—</w:t>
      </w:r>
      <w:r w:rsidRPr="00674A05">
        <w:t xml:space="preserve">the key things that would be required. Our view was </w:t>
      </w:r>
      <w:r w:rsidR="00652401">
        <w:t xml:space="preserve">that </w:t>
      </w:r>
      <w:r w:rsidRPr="00674A05">
        <w:t>local authorities do not have the resources to go out and inspect all the different properties, et cetera, so we as an industry want to take a leadership role in doing and funding that ourselves</w:t>
      </w:r>
      <w:r w:rsidR="00CB37E1">
        <w:t>,</w:t>
      </w:r>
      <w:r w:rsidRPr="00674A05">
        <w:t xml:space="preserve"> so </w:t>
      </w:r>
      <w:r w:rsidR="00CB37E1">
        <w:t xml:space="preserve">that </w:t>
      </w:r>
      <w:r w:rsidRPr="00674A05">
        <w:t>the companies</w:t>
      </w:r>
      <w:r w:rsidR="0093012E">
        <w:t>,</w:t>
      </w:r>
      <w:r w:rsidRPr="00674A05">
        <w:t xml:space="preserve"> or indeed individual hosts</w:t>
      </w:r>
      <w:r w:rsidR="0093012E">
        <w:t>,</w:t>
      </w:r>
      <w:r w:rsidRPr="00674A05">
        <w:t xml:space="preserve"> can get </w:t>
      </w:r>
      <w:r w:rsidR="0029578C">
        <w:t>accredit</w:t>
      </w:r>
      <w:r w:rsidR="001E302C">
        <w:t xml:space="preserve">ed </w:t>
      </w:r>
      <w:r w:rsidRPr="00674A05">
        <w:t>themselves. We chose the company Quality in Tourism to run the a</w:t>
      </w:r>
      <w:r w:rsidR="007477CA">
        <w:t>c</w:t>
      </w:r>
      <w:r w:rsidRPr="00674A05">
        <w:t>creditation.</w:t>
      </w:r>
      <w:r w:rsidR="00402111">
        <w:t xml:space="preserve"> </w:t>
      </w:r>
      <w:r w:rsidR="00CB37E1">
        <w:t>It</w:t>
      </w:r>
      <w:r w:rsidRPr="00674A05">
        <w:t xml:space="preserve"> ran the </w:t>
      </w:r>
      <w:r w:rsidR="001E302C">
        <w:t>“</w:t>
      </w:r>
      <w:r w:rsidRPr="00674A05">
        <w:t>Visit England</w:t>
      </w:r>
      <w:r w:rsidR="001E302C">
        <w:t>”</w:t>
      </w:r>
      <w:r w:rsidRPr="00674A05">
        <w:t xml:space="preserve"> scheme for more than 20 years, so </w:t>
      </w:r>
      <w:r w:rsidR="00CB37E1">
        <w:t>it has</w:t>
      </w:r>
      <w:r w:rsidR="007477CA">
        <w:t xml:space="preserve"> huge </w:t>
      </w:r>
      <w:r w:rsidRPr="00674A05">
        <w:t xml:space="preserve">experience across </w:t>
      </w:r>
      <w:r w:rsidR="007477CA">
        <w:t>a broader</w:t>
      </w:r>
      <w:r w:rsidRPr="00674A05">
        <w:t xml:space="preserve"> sector in doing that.</w:t>
      </w:r>
      <w:r w:rsidR="00402111">
        <w:t xml:space="preserve"> </w:t>
      </w:r>
      <w:r w:rsidRPr="00674A05">
        <w:t>We think</w:t>
      </w:r>
      <w:r w:rsidR="0029578C">
        <w:t xml:space="preserve"> that</w:t>
      </w:r>
      <w:r w:rsidRPr="00674A05">
        <w:t xml:space="preserve"> accreditation and industry taking a lead </w:t>
      </w:r>
      <w:r w:rsidR="0029578C">
        <w:t>in</w:t>
      </w:r>
      <w:r w:rsidRPr="00674A05">
        <w:t xml:space="preserve"> </w:t>
      </w:r>
      <w:r w:rsidR="00CB37E1">
        <w:t>making sure</w:t>
      </w:r>
      <w:r w:rsidRPr="00674A05">
        <w:t xml:space="preserve"> those standards are adhered to </w:t>
      </w:r>
      <w:r w:rsidR="00AF5329">
        <w:t>is</w:t>
      </w:r>
      <w:r w:rsidRPr="00674A05">
        <w:t xml:space="preserve"> incredibly important.</w:t>
      </w:r>
    </w:p>
    <w:p w:rsidR="00700D6B" w:rsidP="00E90C4C">
      <w:pPr>
        <w:pStyle w:val="Answer"/>
      </w:pPr>
      <w:r w:rsidRPr="00674A05">
        <w:t>On the amenit</w:t>
      </w:r>
      <w:r w:rsidR="007477CA">
        <w:t>ies</w:t>
      </w:r>
      <w:r w:rsidRPr="00674A05">
        <w:t xml:space="preserve"> side</w:t>
      </w:r>
      <w:r w:rsidR="007477CA">
        <w:t>,</w:t>
      </w:r>
      <w:r w:rsidRPr="00674A05">
        <w:t xml:space="preserve"> </w:t>
      </w:r>
      <w:r w:rsidR="0029578C">
        <w:t xml:space="preserve">we see more acute problems </w:t>
      </w:r>
      <w:r w:rsidRPr="00674A05">
        <w:t>in areas of higher concentration of housing. That tends to be in cities.</w:t>
      </w:r>
      <w:r w:rsidR="00402111">
        <w:t xml:space="preserve"> </w:t>
      </w:r>
      <w:r w:rsidRPr="00674A05">
        <w:t xml:space="preserve">We have proactively worked on </w:t>
      </w:r>
      <w:r w:rsidR="00CB37E1">
        <w:t>a</w:t>
      </w:r>
      <w:r w:rsidRPr="00674A05">
        <w:t xml:space="preserve"> technology and buildings policy so that we </w:t>
      </w:r>
      <w:r w:rsidR="00AC3206">
        <w:t>can</w:t>
      </w:r>
      <w:r w:rsidRPr="00674A05">
        <w:t xml:space="preserve"> get ahead of the curve</w:t>
      </w:r>
      <w:r>
        <w:t>.</w:t>
      </w:r>
      <w:r w:rsidR="00CB37E1">
        <w:t xml:space="preserve"> </w:t>
      </w:r>
      <w:r>
        <w:t>B</w:t>
      </w:r>
      <w:r w:rsidR="00CB37E1">
        <w:t xml:space="preserve">uildings can </w:t>
      </w:r>
      <w:r w:rsidR="0029578C">
        <w:t xml:space="preserve">implement </w:t>
      </w:r>
      <w:r w:rsidR="00CB37E1">
        <w:t>a</w:t>
      </w:r>
      <w:r w:rsidRPr="00674A05">
        <w:t xml:space="preserve"> policy</w:t>
      </w:r>
      <w:r w:rsidR="00AC3206">
        <w:t>,</w:t>
      </w:r>
      <w:r w:rsidR="00CB37E1">
        <w:t xml:space="preserve"> and</w:t>
      </w:r>
      <w:r w:rsidR="0029578C">
        <w:t xml:space="preserve"> </w:t>
      </w:r>
      <w:r w:rsidRPr="00674A05">
        <w:t xml:space="preserve">technology </w:t>
      </w:r>
      <w:r w:rsidR="00CB37E1">
        <w:t xml:space="preserve">will </w:t>
      </w:r>
      <w:r w:rsidRPr="00674A05">
        <w:t xml:space="preserve">back that up </w:t>
      </w:r>
      <w:r w:rsidR="0029578C">
        <w:t>to</w:t>
      </w:r>
      <w:r w:rsidRPr="00674A05">
        <w:t xml:space="preserve"> help residents understand the requirements of their building </w:t>
      </w:r>
      <w:r w:rsidR="007477CA">
        <w:t>and</w:t>
      </w:r>
      <w:r w:rsidR="0029578C">
        <w:t xml:space="preserve"> general</w:t>
      </w:r>
      <w:r>
        <w:t>ly</w:t>
      </w:r>
      <w:r w:rsidR="0029578C">
        <w:t xml:space="preserve"> </w:t>
      </w:r>
      <w:r w:rsidRPr="00674A05">
        <w:t xml:space="preserve">best practice across our industry. </w:t>
      </w:r>
    </w:p>
    <w:p w:rsidR="00E90C4C" w:rsidP="00E90C4C">
      <w:pPr>
        <w:pStyle w:val="Answer"/>
      </w:pPr>
      <w:r w:rsidRPr="00674A05">
        <w:t xml:space="preserve">We worked with Westminster </w:t>
      </w:r>
      <w:r w:rsidR="00700D6B">
        <w:t xml:space="preserve">City </w:t>
      </w:r>
      <w:r w:rsidR="007477CA">
        <w:t>C</w:t>
      </w:r>
      <w:r w:rsidRPr="00674A05">
        <w:t>ouncil and Manchester City Council on those policies. Unfortunately,</w:t>
      </w:r>
      <w:r w:rsidR="007477CA">
        <w:t xml:space="preserve"> </w:t>
      </w:r>
      <w:r w:rsidRPr="00674A05">
        <w:t>the council</w:t>
      </w:r>
      <w:r w:rsidR="00AC3206">
        <w:t>s</w:t>
      </w:r>
      <w:r w:rsidRPr="00674A05">
        <w:t xml:space="preserve"> had other priorities during Covid</w:t>
      </w:r>
      <w:r w:rsidR="007477CA">
        <w:t>,</w:t>
      </w:r>
      <w:r w:rsidRPr="00674A05">
        <w:t xml:space="preserve"> as I am sure we can all appreciate</w:t>
      </w:r>
      <w:r w:rsidR="00B76E21">
        <w:t>,</w:t>
      </w:r>
      <w:r w:rsidRPr="00674A05">
        <w:t xml:space="preserve"> </w:t>
      </w:r>
      <w:r w:rsidR="00B76E21">
        <w:t>so t</w:t>
      </w:r>
      <w:r w:rsidRPr="00674A05">
        <w:t xml:space="preserve">hat has not rolled out as quickly as </w:t>
      </w:r>
      <w:r w:rsidRPr="00674A05">
        <w:t>we would have liked</w:t>
      </w:r>
      <w:r w:rsidR="00B76E21">
        <w:t>;</w:t>
      </w:r>
      <w:r w:rsidRPr="00674A05">
        <w:t xml:space="preserve"> but we have it, it is ready</w:t>
      </w:r>
      <w:r w:rsidR="00700D6B">
        <w:t xml:space="preserve"> and</w:t>
      </w:r>
      <w:r w:rsidRPr="00674A05">
        <w:t xml:space="preserve"> the technology is there to back it up</w:t>
      </w:r>
      <w:r w:rsidR="00B76E21">
        <w:t>,</w:t>
      </w:r>
      <w:r w:rsidR="0029578C">
        <w:t xml:space="preserve"> </w:t>
      </w:r>
      <w:r w:rsidRPr="00674A05">
        <w:t>and we are happy to be rolling that out, even in advance of any regulatory changes.</w:t>
      </w:r>
      <w:r w:rsidR="00402111">
        <w:t xml:space="preserve"> </w:t>
      </w:r>
      <w:r w:rsidRPr="00674A05">
        <w:t xml:space="preserve">I hope </w:t>
      </w:r>
      <w:r w:rsidR="001E302C">
        <w:t>it</w:t>
      </w:r>
      <w:r w:rsidRPr="00674A05">
        <w:t xml:space="preserve"> helps to see some of the initiatives.</w:t>
      </w:r>
      <w:r w:rsidR="00402111">
        <w:t xml:space="preserve"> </w:t>
      </w:r>
    </w:p>
    <w:p w:rsidR="00CA05EF" w:rsidP="00E90C4C">
      <w:pPr>
        <w:pStyle w:val="Answer"/>
      </w:pPr>
      <w:r>
        <w:t>O</w:t>
      </w:r>
      <w:r w:rsidRPr="00674A05" w:rsidR="00674A05">
        <w:t>n the noise side</w:t>
      </w:r>
      <w:r w:rsidR="00700D6B">
        <w:t>,</w:t>
      </w:r>
      <w:r w:rsidRPr="00674A05" w:rsidR="00674A05">
        <w:t xml:space="preserve"> it is great to see the innovation in our sector. There are now </w:t>
      </w:r>
      <w:r w:rsidR="00363F91">
        <w:t xml:space="preserve">several companies </w:t>
      </w:r>
      <w:r>
        <w:t xml:space="preserve">around the world </w:t>
      </w:r>
      <w:r w:rsidR="00363F91">
        <w:t>such as</w:t>
      </w:r>
      <w:r>
        <w:t xml:space="preserve"> Minut and</w:t>
      </w:r>
      <w:r w:rsidR="00363F91">
        <w:t xml:space="preserve"> NoiseAware </w:t>
      </w:r>
      <w:r>
        <w:t>that</w:t>
      </w:r>
      <w:r w:rsidRPr="00674A05" w:rsidR="00674A05">
        <w:t xml:space="preserve"> provide noise detection</w:t>
      </w:r>
      <w:r w:rsidR="007477CA">
        <w:t xml:space="preserve">. </w:t>
      </w:r>
      <w:r w:rsidR="001E302C">
        <w:t>This is</w:t>
      </w:r>
      <w:r>
        <w:t xml:space="preserve"> being proactively paid for and installed by </w:t>
      </w:r>
      <w:r w:rsidRPr="00674A05" w:rsidR="00674A05">
        <w:t>owners and</w:t>
      </w:r>
      <w:r w:rsidR="00AC3206">
        <w:t>,</w:t>
      </w:r>
      <w:r w:rsidRPr="00674A05" w:rsidR="00674A05">
        <w:t xml:space="preserve"> indeed</w:t>
      </w:r>
      <w:r w:rsidR="00AC3206">
        <w:t>,</w:t>
      </w:r>
      <w:r w:rsidRPr="00674A05" w:rsidR="00674A05">
        <w:t xml:space="preserve"> </w:t>
      </w:r>
      <w:r>
        <w:t xml:space="preserve">the </w:t>
      </w:r>
      <w:r w:rsidRPr="00674A05" w:rsidR="00674A05">
        <w:t>property managers who often look after these properties</w:t>
      </w:r>
      <w:r w:rsidR="007477CA">
        <w:t>,</w:t>
      </w:r>
      <w:r w:rsidRPr="00674A05" w:rsidR="00674A05">
        <w:t xml:space="preserve"> because nobody wants a complaint from </w:t>
      </w:r>
      <w:r w:rsidR="00AC3206">
        <w:t>a</w:t>
      </w:r>
      <w:r w:rsidRPr="00674A05" w:rsidR="00674A05">
        <w:t xml:space="preserve"> neighbour saying</w:t>
      </w:r>
      <w:r w:rsidR="007477CA">
        <w:t>, “It’s</w:t>
      </w:r>
      <w:r w:rsidRPr="00674A05" w:rsidR="00674A05">
        <w:t xml:space="preserve"> noisy</w:t>
      </w:r>
      <w:r>
        <w:t xml:space="preserve"> and</w:t>
      </w:r>
      <w:r w:rsidRPr="00674A05" w:rsidR="00674A05">
        <w:t xml:space="preserve"> it</w:t>
      </w:r>
      <w:r w:rsidR="007477CA">
        <w:t>’s</w:t>
      </w:r>
      <w:r w:rsidRPr="00674A05" w:rsidR="00674A05">
        <w:t xml:space="preserve"> 1 am</w:t>
      </w:r>
      <w:r w:rsidR="007477CA">
        <w:t>”</w:t>
      </w:r>
      <w:r w:rsidRPr="00674A05" w:rsidR="00674A05">
        <w:t xml:space="preserve">. </w:t>
      </w:r>
      <w:r w:rsidR="007477CA">
        <w:t>It is m</w:t>
      </w:r>
      <w:r w:rsidRPr="00674A05" w:rsidR="00674A05">
        <w:t xml:space="preserve">uch better that we get a notification immediately. We can tackle that before it becomes an issue for the neighbours and certainly before the council </w:t>
      </w:r>
      <w:r w:rsidR="001E302C">
        <w:t>has to be</w:t>
      </w:r>
      <w:r w:rsidRPr="00674A05" w:rsidR="00674A05">
        <w:t xml:space="preserve"> notified. </w:t>
      </w:r>
    </w:p>
    <w:p w:rsidR="007477CA" w:rsidP="00E90C4C">
      <w:pPr>
        <w:pStyle w:val="Answer"/>
      </w:pPr>
      <w:r w:rsidRPr="00674A05">
        <w:t xml:space="preserve">We also see innovation </w:t>
      </w:r>
      <w:r w:rsidR="0029578C">
        <w:t>in</w:t>
      </w:r>
      <w:r w:rsidRPr="00674A05">
        <w:t xml:space="preserve"> the </w:t>
      </w:r>
      <w:r w:rsidRPr="00674A05" w:rsidR="007204CF">
        <w:t>professionali</w:t>
      </w:r>
      <w:r w:rsidR="0029578C">
        <w:t>s</w:t>
      </w:r>
      <w:r w:rsidRPr="00674A05" w:rsidR="007204CF">
        <w:t>ation</w:t>
      </w:r>
      <w:r w:rsidRPr="00674A05">
        <w:t xml:space="preserve"> of our sector</w:t>
      </w:r>
      <w:r w:rsidR="0029578C">
        <w:t xml:space="preserve">. As </w:t>
      </w:r>
      <w:r w:rsidRPr="00674A05">
        <w:t>the sector grows</w:t>
      </w:r>
      <w:r w:rsidR="0029578C">
        <w:t>,</w:t>
      </w:r>
      <w:r w:rsidRPr="00674A05">
        <w:t xml:space="preserve"> we want to grow responsibly</w:t>
      </w:r>
      <w:r w:rsidR="0029578C">
        <w:t xml:space="preserve">, and </w:t>
      </w:r>
      <w:r w:rsidRPr="00674A05">
        <w:t>we are finding innovative technolog</w:t>
      </w:r>
      <w:r w:rsidR="00C706E0">
        <w:t>ies</w:t>
      </w:r>
      <w:r w:rsidRPr="00674A05">
        <w:t xml:space="preserve"> and solutions that help solve the </w:t>
      </w:r>
      <w:r w:rsidR="00CA05EF">
        <w:t>very</w:t>
      </w:r>
      <w:r w:rsidRPr="00674A05">
        <w:t xml:space="preserve"> issues that are being raised a</w:t>
      </w:r>
      <w:r w:rsidR="007204CF">
        <w:t>n</w:t>
      </w:r>
      <w:r w:rsidRPr="00674A05">
        <w:t xml:space="preserve">d discussed. </w:t>
      </w:r>
    </w:p>
    <w:p w:rsidR="00C706E0" w:rsidP="005B33D8">
      <w:pPr>
        <w:pStyle w:val="Answer"/>
      </w:pPr>
      <w:sdt>
        <w:sdtPr>
          <w:alias w:val="Witness"/>
          <w:id w:val="950436624"/>
          <w:placeholder>
            <w:docPart w:val="DefaultPlaceholder_-1854013440"/>
          </w:placeholder>
          <w:richText/>
        </w:sdtPr>
        <w:sdtContent>
          <w:r w:rsidRPr="007477CA" w:rsidR="007477CA">
            <w:rPr>
              <w:b/>
              <w:i/>
            </w:rPr>
            <w:t>Fiona MacConnacher:</w:t>
          </w:r>
        </w:sdtContent>
      </w:sdt>
      <w:r w:rsidRPr="00674A05" w:rsidR="00674A05">
        <w:t xml:space="preserve"> Coming back to the point </w:t>
      </w:r>
      <w:r w:rsidR="0029578C">
        <w:t>about</w:t>
      </w:r>
      <w:r w:rsidRPr="00674A05" w:rsidR="00674A05">
        <w:t xml:space="preserve"> registration</w:t>
      </w:r>
      <w:r w:rsidR="000230F3">
        <w:t>,</w:t>
      </w:r>
      <w:r w:rsidRPr="00674A05" w:rsidR="00674A05">
        <w:t xml:space="preserve"> you can see </w:t>
      </w:r>
      <w:r w:rsidR="001E302C">
        <w:t>the</w:t>
      </w:r>
      <w:r w:rsidR="00B76E21">
        <w:t xml:space="preserve"> number </w:t>
      </w:r>
      <w:r w:rsidR="001E302C">
        <w:t>of</w:t>
      </w:r>
      <w:r w:rsidR="00B76E21">
        <w:t xml:space="preserve"> </w:t>
      </w:r>
      <w:r w:rsidRPr="00674A05" w:rsidR="00674A05">
        <w:t>short</w:t>
      </w:r>
      <w:r w:rsidRPr="00674A05" w:rsidR="00674A05">
        <w:noBreakHyphen/>
        <w:t>term lets there are in the UK</w:t>
      </w:r>
      <w:r w:rsidR="000230F3">
        <w:t>, but t</w:t>
      </w:r>
      <w:r w:rsidRPr="00674A05" w:rsidR="00674A05">
        <w:t xml:space="preserve">hat does not give an accurate representation of how many there are because they might be </w:t>
      </w:r>
      <w:r w:rsidR="000230F3">
        <w:t xml:space="preserve">advertised </w:t>
      </w:r>
      <w:r w:rsidRPr="00674A05" w:rsidR="00674A05">
        <w:t>on Booking.com and</w:t>
      </w:r>
      <w:r w:rsidR="000230F3">
        <w:t xml:space="preserve"> </w:t>
      </w:r>
      <w:r w:rsidRPr="00674A05" w:rsidR="00674A05">
        <w:t xml:space="preserve">on Airbnb. You are not getting a </w:t>
      </w:r>
      <w:r w:rsidR="00CA05EF">
        <w:t xml:space="preserve">very </w:t>
      </w:r>
      <w:r w:rsidRPr="00674A05" w:rsidR="00674A05">
        <w:t>good picture of what the case is</w:t>
      </w:r>
      <w:r w:rsidR="005B33D8">
        <w:t>,</w:t>
      </w:r>
      <w:r w:rsidRPr="00674A05" w:rsidR="00674A05">
        <w:t xml:space="preserve"> which comes </w:t>
      </w:r>
      <w:r w:rsidR="005B33D8">
        <w:t xml:space="preserve">back </w:t>
      </w:r>
      <w:r w:rsidRPr="00674A05" w:rsidR="00674A05">
        <w:t>to Baroness Bakewell</w:t>
      </w:r>
      <w:r w:rsidR="00414234">
        <w:t>’</w:t>
      </w:r>
      <w:r w:rsidRPr="00674A05" w:rsidR="00674A05">
        <w:t xml:space="preserve">s point on data. </w:t>
      </w:r>
    </w:p>
    <w:p w:rsidR="005B33D8" w:rsidP="005B33D8">
      <w:pPr>
        <w:pStyle w:val="Answer"/>
      </w:pPr>
      <w:r>
        <w:t>Local authorities</w:t>
      </w:r>
      <w:r w:rsidRPr="00674A05" w:rsidR="00674A05">
        <w:t xml:space="preserve"> are stretched and naturally</w:t>
      </w:r>
      <w:r w:rsidR="00C706E0">
        <w:t>,</w:t>
      </w:r>
      <w:r w:rsidRPr="00674A05" w:rsidR="00674A05">
        <w:t xml:space="preserve"> as a platform</w:t>
      </w:r>
      <w:r w:rsidR="00C706E0">
        <w:t>,</w:t>
      </w:r>
      <w:r w:rsidRPr="00674A05" w:rsidR="00674A05">
        <w:t xml:space="preserve"> we do not want to add to that. I think it is a combined effort to get this information.</w:t>
      </w:r>
      <w:r w:rsidR="00402111">
        <w:t xml:space="preserve"> </w:t>
      </w:r>
      <w:r w:rsidRPr="00674A05" w:rsidR="00674A05">
        <w:t>If you have a registration number attached to your property, you can see if it exceeds a cap</w:t>
      </w:r>
      <w:r w:rsidR="00CA05EF">
        <w:t>, for example</w:t>
      </w:r>
      <w:r w:rsidRPr="00674A05" w:rsidR="00674A05">
        <w:t xml:space="preserve"> in London. I know there have been previous conversations with </w:t>
      </w:r>
      <w:r w:rsidR="001E302C">
        <w:t xml:space="preserve">the </w:t>
      </w:r>
      <w:r w:rsidRPr="00674A05" w:rsidR="00674A05">
        <w:t xml:space="preserve">London </w:t>
      </w:r>
      <w:r w:rsidR="00E906E8">
        <w:t>c</w:t>
      </w:r>
      <w:r w:rsidRPr="00674A05" w:rsidR="00674A05">
        <w:t xml:space="preserve">ity </w:t>
      </w:r>
      <w:r w:rsidR="00E906E8">
        <w:t>c</w:t>
      </w:r>
      <w:r w:rsidRPr="00674A05" w:rsidR="00674A05">
        <w:t>ouncil on this between platforms and local authorities.</w:t>
      </w:r>
      <w:r w:rsidR="00402111">
        <w:t xml:space="preserve"> </w:t>
      </w:r>
      <w:r w:rsidRPr="00674A05" w:rsidR="00674A05">
        <w:t>It can be very difficult to administer when you do not know what is happening.</w:t>
      </w:r>
      <w:r w:rsidR="00402111">
        <w:t xml:space="preserve"> </w:t>
      </w:r>
      <w:r w:rsidRPr="00674A05" w:rsidR="00674A05">
        <w:t>If Airbnb say</w:t>
      </w:r>
      <w:r w:rsidR="00E906E8">
        <w:t>s</w:t>
      </w:r>
      <w:r w:rsidRPr="00674A05" w:rsidR="00674A05">
        <w:t xml:space="preserve"> </w:t>
      </w:r>
      <w:r w:rsidR="000230F3">
        <w:t xml:space="preserve">that </w:t>
      </w:r>
      <w:r w:rsidRPr="00674A05" w:rsidR="00674A05">
        <w:t>the 90</w:t>
      </w:r>
      <w:r w:rsidRPr="00674A05" w:rsidR="00674A05">
        <w:noBreakHyphen/>
        <w:t xml:space="preserve">day cap has been reached for </w:t>
      </w:r>
      <w:r>
        <w:t>a</w:t>
      </w:r>
      <w:r w:rsidRPr="00674A05" w:rsidR="00674A05">
        <w:t xml:space="preserve"> property</w:t>
      </w:r>
      <w:r w:rsidR="000230F3">
        <w:t>, it</w:t>
      </w:r>
      <w:r w:rsidRPr="00674A05" w:rsidR="00674A05">
        <w:t xml:space="preserve"> might also be us</w:t>
      </w:r>
      <w:r w:rsidR="00E906E8">
        <w:t>ed on our property</w:t>
      </w:r>
      <w:r>
        <w:t>,</w:t>
      </w:r>
      <w:r w:rsidRPr="00674A05" w:rsidR="00674A05">
        <w:t xml:space="preserve"> </w:t>
      </w:r>
      <w:r w:rsidR="000230F3">
        <w:t xml:space="preserve">and </w:t>
      </w:r>
      <w:r w:rsidRPr="00674A05" w:rsidR="00674A05">
        <w:t xml:space="preserve">you </w:t>
      </w:r>
      <w:r w:rsidR="00E906E8">
        <w:t xml:space="preserve">will </w:t>
      </w:r>
      <w:r w:rsidR="001E302C">
        <w:t xml:space="preserve">then </w:t>
      </w:r>
      <w:r w:rsidRPr="00674A05" w:rsidR="00674A05">
        <w:t>find that people exceed that cap. By having a database</w:t>
      </w:r>
      <w:r w:rsidR="00B76E21">
        <w:t>,</w:t>
      </w:r>
      <w:r w:rsidRPr="00674A05" w:rsidR="00674A05">
        <w:t xml:space="preserve"> you </w:t>
      </w:r>
      <w:r w:rsidR="001E302C">
        <w:t>can</w:t>
      </w:r>
      <w:r w:rsidRPr="00674A05" w:rsidR="00674A05">
        <w:t xml:space="preserve"> properly track </w:t>
      </w:r>
      <w:r w:rsidR="001E302C">
        <w:t xml:space="preserve">it </w:t>
      </w:r>
      <w:r w:rsidRPr="00674A05" w:rsidR="00674A05">
        <w:t xml:space="preserve">and </w:t>
      </w:r>
      <w:r w:rsidR="00E906E8">
        <w:t>it</w:t>
      </w:r>
      <w:r w:rsidRPr="00674A05" w:rsidR="00674A05">
        <w:t xml:space="preserve"> will be a lot easier for local authorities</w:t>
      </w:r>
      <w:r w:rsidR="00E906E8">
        <w:t xml:space="preserve"> to help</w:t>
      </w:r>
      <w:r w:rsidRPr="00674A05" w:rsidR="00674A05">
        <w:t xml:space="preserve">. </w:t>
      </w:r>
    </w:p>
    <w:p w:rsidR="000230F3" w:rsidP="005B33D8">
      <w:pPr>
        <w:pStyle w:val="Answer"/>
      </w:pPr>
      <w:r w:rsidRPr="00674A05">
        <w:t>Equally, we have a responsibility as an online platform providing such accommodation to take th</w:t>
      </w:r>
      <w:r>
        <w:t>os</w:t>
      </w:r>
      <w:r w:rsidRPr="00674A05">
        <w:t>e properties off if they exceed th</w:t>
      </w:r>
      <w:r w:rsidR="005B33D8">
        <w:t>e cap</w:t>
      </w:r>
      <w:r w:rsidRPr="00674A05">
        <w:t>. From Booking.com</w:t>
      </w:r>
      <w:r>
        <w:t>’</w:t>
      </w:r>
      <w:r w:rsidRPr="00674A05">
        <w:t>s perspective, and I am sure</w:t>
      </w:r>
      <w:r>
        <w:t xml:space="preserve"> </w:t>
      </w:r>
      <w:r w:rsidR="00C706E0">
        <w:t>from o</w:t>
      </w:r>
      <w:r w:rsidRPr="00674A05">
        <w:t>ther platforms</w:t>
      </w:r>
      <w:r w:rsidR="00414234">
        <w:t>’</w:t>
      </w:r>
      <w:r w:rsidRPr="00674A05">
        <w:t xml:space="preserve"> perspectives as well, we want a very clear framework of what we are working with</w:t>
      </w:r>
      <w:r w:rsidR="005B33D8">
        <w:t xml:space="preserve"> and </w:t>
      </w:r>
      <w:r w:rsidRPr="00674A05">
        <w:t>what local authorities want.</w:t>
      </w:r>
      <w:r w:rsidR="00402111">
        <w:t xml:space="preserve"> </w:t>
      </w:r>
    </w:p>
    <w:p w:rsidR="000230F3" w:rsidP="001E302C">
      <w:pPr>
        <w:pStyle w:val="Answer"/>
      </w:pPr>
      <w:r>
        <w:t>A</w:t>
      </w:r>
      <w:r w:rsidRPr="00674A05" w:rsidR="00674A05">
        <w:t xml:space="preserve">nother point </w:t>
      </w:r>
      <w:r>
        <w:t xml:space="preserve">is </w:t>
      </w:r>
      <w:r w:rsidRPr="00674A05" w:rsidR="00674A05">
        <w:t>that Airbnb</w:t>
      </w:r>
      <w:r w:rsidR="00E42FC3">
        <w:t>,</w:t>
      </w:r>
      <w:r w:rsidRPr="00674A05" w:rsidR="00674A05">
        <w:t xml:space="preserve"> Booking.com and </w:t>
      </w:r>
      <w:r>
        <w:t xml:space="preserve">many </w:t>
      </w:r>
      <w:r w:rsidRPr="00674A05" w:rsidR="00674A05">
        <w:t>other short</w:t>
      </w:r>
      <w:r w:rsidRPr="00674A05" w:rsidR="00674A05">
        <w:noBreakHyphen/>
        <w:t>term rental providers are global companies.</w:t>
      </w:r>
      <w:r w:rsidR="00402111">
        <w:t xml:space="preserve"> </w:t>
      </w:r>
      <w:r w:rsidRPr="00674A05" w:rsidR="00674A05">
        <w:t>We hav</w:t>
      </w:r>
      <w:r w:rsidR="00E42FC3">
        <w:t>e</w:t>
      </w:r>
      <w:r w:rsidRPr="00674A05" w:rsidR="00674A05">
        <w:t xml:space="preserve"> to administer lots of different regulations across the board</w:t>
      </w:r>
      <w:r>
        <w:t>,</w:t>
      </w:r>
      <w:r w:rsidRPr="00674A05" w:rsidR="00674A05">
        <w:t xml:space="preserve"> which makes it difficult to enforce th</w:t>
      </w:r>
      <w:r w:rsidR="001E302C">
        <w:t>em</w:t>
      </w:r>
      <w:r w:rsidRPr="00674A05" w:rsidR="00674A05">
        <w:t>.</w:t>
      </w:r>
      <w:r w:rsidR="00402111">
        <w:t xml:space="preserve"> </w:t>
      </w:r>
      <w:r w:rsidR="003507CE">
        <w:t>A</w:t>
      </w:r>
      <w:r w:rsidR="00E42FC3">
        <w:t>t</w:t>
      </w:r>
      <w:r w:rsidRPr="00674A05" w:rsidR="00674A05">
        <w:t xml:space="preserve"> Booking.com </w:t>
      </w:r>
      <w:r w:rsidR="003507CE">
        <w:t>we would call for</w:t>
      </w:r>
      <w:r w:rsidRPr="00674A05" w:rsidR="00674A05">
        <w:t xml:space="preserve"> more national regulation</w:t>
      </w:r>
      <w:r>
        <w:t>,</w:t>
      </w:r>
      <w:r w:rsidRPr="00674A05" w:rsidR="00674A05">
        <w:t xml:space="preserve"> possibly with an opt</w:t>
      </w:r>
      <w:r w:rsidRPr="00674A05" w:rsidR="00674A05">
        <w:noBreakHyphen/>
        <w:t>in</w:t>
      </w:r>
      <w:r>
        <w:t>/</w:t>
      </w:r>
      <w:r w:rsidRPr="00674A05" w:rsidR="00674A05">
        <w:t>opt</w:t>
      </w:r>
      <w:r w:rsidRPr="00674A05" w:rsidR="00674A05">
        <w:noBreakHyphen/>
        <w:t>out for lo</w:t>
      </w:r>
      <w:r>
        <w:t>cal</w:t>
      </w:r>
      <w:r w:rsidRPr="00674A05" w:rsidR="00674A05">
        <w:t xml:space="preserve"> authorit</w:t>
      </w:r>
      <w:r>
        <w:t>ies</w:t>
      </w:r>
      <w:r w:rsidR="00C706E0">
        <w:t>,</w:t>
      </w:r>
      <w:r w:rsidRPr="00674A05" w:rsidR="00674A05">
        <w:t xml:space="preserve"> so they can pick and choose the relevant form of regulation they want to use to tackle the issues within their area, which will then make it easier for us to enforce</w:t>
      </w:r>
      <w:r w:rsidR="00E42FC3">
        <w:t>.</w:t>
      </w:r>
      <w:r w:rsidRPr="00674A05" w:rsidR="00674A05">
        <w:t xml:space="preserve"> </w:t>
      </w:r>
      <w:r w:rsidR="00E42FC3">
        <w:t>B</w:t>
      </w:r>
      <w:r w:rsidRPr="00674A05" w:rsidR="00674A05">
        <w:t>ringing in regulation is one thing</w:t>
      </w:r>
      <w:r w:rsidR="001E302C">
        <w:t xml:space="preserve">—it </w:t>
      </w:r>
      <w:r w:rsidRPr="00674A05" w:rsidR="00674A05">
        <w:t>is needed in this sector at the moment</w:t>
      </w:r>
      <w:r w:rsidR="001E302C">
        <w:t>—</w:t>
      </w:r>
      <w:r w:rsidRPr="00674A05" w:rsidR="00674A05">
        <w:t xml:space="preserve">but without </w:t>
      </w:r>
      <w:r w:rsidR="001E302C">
        <w:t xml:space="preserve">it </w:t>
      </w:r>
      <w:r w:rsidRPr="00674A05" w:rsidR="00674A05">
        <w:t>having too much deviation.</w:t>
      </w:r>
      <w:r>
        <w:t xml:space="preserve"> </w:t>
      </w:r>
    </w:p>
    <w:p w:rsidR="000230F3" w:rsidP="007477CA">
      <w:pPr>
        <w:pStyle w:val="Answer"/>
      </w:pPr>
      <w:r w:rsidRPr="00674A05">
        <w:t>I know that there have been conversations with the Scottish Government on regulation</w:t>
      </w:r>
      <w:r w:rsidR="005B33D8">
        <w:t>. It is</w:t>
      </w:r>
      <w:r w:rsidRPr="00674A05">
        <w:t xml:space="preserve"> not compulsory, which we find difficult when it comes to businesses.</w:t>
      </w:r>
      <w:r w:rsidR="00402111">
        <w:t xml:space="preserve"> </w:t>
      </w:r>
      <w:r w:rsidRPr="00674A05">
        <w:t>We have competition and we are a business.</w:t>
      </w:r>
      <w:r w:rsidR="00402111">
        <w:t xml:space="preserve"> </w:t>
      </w:r>
      <w:r w:rsidRPr="00674A05">
        <w:t>We are trying to make a living.</w:t>
      </w:r>
      <w:r w:rsidR="00402111">
        <w:t xml:space="preserve"> </w:t>
      </w:r>
      <w:r w:rsidRPr="00674A05">
        <w:t xml:space="preserve">We want to abide by the rules, but by not making it mandatory you do not create a level playing field. </w:t>
      </w:r>
      <w:r>
        <w:t xml:space="preserve">There are </w:t>
      </w:r>
      <w:r w:rsidRPr="00674A05">
        <w:t xml:space="preserve">providers such as Airbnb </w:t>
      </w:r>
      <w:r w:rsidR="001E302C">
        <w:t>whose</w:t>
      </w:r>
      <w:r w:rsidR="00AC3206">
        <w:t xml:space="preserve"> entire function is </w:t>
      </w:r>
      <w:r w:rsidRPr="00674A05">
        <w:t>short</w:t>
      </w:r>
      <w:r w:rsidRPr="00674A05">
        <w:noBreakHyphen/>
        <w:t>term rentals</w:t>
      </w:r>
      <w:r>
        <w:t>. Y</w:t>
      </w:r>
      <w:r w:rsidRPr="00674A05">
        <w:t xml:space="preserve">ou then have businesses such as </w:t>
      </w:r>
      <w:r w:rsidR="001E302C">
        <w:t xml:space="preserve">ourselves at </w:t>
      </w:r>
      <w:r w:rsidRPr="00674A05">
        <w:t>Booking.com</w:t>
      </w:r>
      <w:r>
        <w:t>,</w:t>
      </w:r>
      <w:r w:rsidRPr="00674A05">
        <w:t xml:space="preserve"> where short</w:t>
      </w:r>
      <w:r w:rsidRPr="00674A05">
        <w:noBreakHyphen/>
        <w:t>term rentals are a portion of the accommodation that we offer</w:t>
      </w:r>
      <w:r>
        <w:t>,</w:t>
      </w:r>
      <w:r w:rsidRPr="00674A05">
        <w:t xml:space="preserve"> and we need to be competitive within that space. That is a really important thing to bear in mind.</w:t>
      </w:r>
      <w:r w:rsidR="00402111">
        <w:t xml:space="preserve"> </w:t>
      </w:r>
    </w:p>
    <w:p w:rsidR="002B3EBA" w:rsidP="002B3EBA">
      <w:pPr>
        <w:pStyle w:val="Remark"/>
      </w:pPr>
      <w:sdt>
        <w:sdtPr>
          <w:alias w:val="Member"/>
          <w:tag w:val="&lt;Member mnisId='4284' dodsId='52573'&gt;"/>
          <w:id w:val="1386690700"/>
          <w:placeholder>
            <w:docPart w:val="DefaultPlaceholder_-1854013440"/>
          </w:placeholder>
          <w:richText/>
        </w:sdtPr>
        <w:sdtContent>
          <w:r w:rsidRPr="002B3EBA" w:rsidR="000230F3">
            <w:rPr>
              <w:b/>
            </w:rPr>
            <w:t>The Chair:</w:t>
          </w:r>
        </w:sdtContent>
      </w:sdt>
      <w:r w:rsidR="000230F3">
        <w:t xml:space="preserve"> </w:t>
      </w:r>
      <w:r w:rsidRPr="00674A05" w:rsidR="00674A05">
        <w:t xml:space="preserve">Before I bring in Lord Best on this area, </w:t>
      </w:r>
      <w:r>
        <w:t>I just want to</w:t>
      </w:r>
      <w:r w:rsidRPr="00674A05" w:rsidR="00674A05">
        <w:t xml:space="preserve"> talk to you about the data. There seems to be data up to 2018 for Airbnb, which is a long time ago</w:t>
      </w:r>
      <w:r>
        <w:t>,</w:t>
      </w:r>
      <w:r w:rsidRPr="00674A05" w:rsidR="00674A05">
        <w:t xml:space="preserve"> and there has been quite a growth in the sector, as you have </w:t>
      </w:r>
      <w:r w:rsidR="0050304B">
        <w:t>said</w:t>
      </w:r>
      <w:r w:rsidRPr="00674A05" w:rsidR="00674A05">
        <w:t>.</w:t>
      </w:r>
      <w:r w:rsidR="00402111">
        <w:t xml:space="preserve"> </w:t>
      </w:r>
      <w:r w:rsidRPr="00674A05" w:rsidR="00674A05">
        <w:t>I cannot quite understand</w:t>
      </w:r>
      <w:r w:rsidR="005B33D8">
        <w:t xml:space="preserve"> why</w:t>
      </w:r>
      <w:r w:rsidRPr="00674A05" w:rsidR="00674A05">
        <w:t>, in the absence of regulation</w:t>
      </w:r>
      <w:r w:rsidR="0050304B">
        <w:t>,</w:t>
      </w:r>
      <w:r w:rsidRPr="00674A05" w:rsidR="00674A05">
        <w:t xml:space="preserve"> which might take ages and has upsides and downsides</w:t>
      </w:r>
      <w:r w:rsidR="005B33D8">
        <w:t xml:space="preserve">, you </w:t>
      </w:r>
      <w:r w:rsidRPr="00674A05" w:rsidR="00674A05">
        <w:t xml:space="preserve">cannot get together through the trade association or </w:t>
      </w:r>
      <w:r w:rsidR="001E302C">
        <w:t>a</w:t>
      </w:r>
      <w:r w:rsidRPr="00674A05" w:rsidR="00674A05">
        <w:t xml:space="preserve"> univer</w:t>
      </w:r>
      <w:r>
        <w:t>sity</w:t>
      </w:r>
      <w:r w:rsidRPr="00674A05" w:rsidR="00674A05">
        <w:t xml:space="preserve"> and actually get some data.</w:t>
      </w:r>
      <w:r w:rsidR="00402111">
        <w:t xml:space="preserve"> </w:t>
      </w:r>
    </w:p>
    <w:p w:rsidR="002B3EBA" w:rsidP="002B3EBA">
      <w:pPr>
        <w:pStyle w:val="Answer"/>
      </w:pPr>
      <w:sdt>
        <w:sdtPr>
          <w:alias w:val="Witness"/>
          <w:id w:val="-1198380545"/>
          <w:placeholder>
            <w:docPart w:val="DefaultPlaceholder_-1854013440"/>
          </w:placeholder>
          <w:richText/>
        </w:sdtPr>
        <w:sdtContent>
          <w:r w:rsidRPr="002B3EBA">
            <w:rPr>
              <w:b/>
              <w:i/>
            </w:rPr>
            <w:t>Merilee Karr:</w:t>
          </w:r>
        </w:sdtContent>
      </w:sdt>
      <w:r>
        <w:t xml:space="preserve"> </w:t>
      </w:r>
      <w:r w:rsidR="005B33D8">
        <w:t xml:space="preserve">There </w:t>
      </w:r>
      <w:r w:rsidRPr="00674A05" w:rsidR="00674A05">
        <w:t xml:space="preserve">is ONS data and we want to work with the ONS to provide data across all these platforms. </w:t>
      </w:r>
      <w:r>
        <w:t>Eurostat</w:t>
      </w:r>
      <w:r w:rsidRPr="00674A05" w:rsidR="00674A05">
        <w:t xml:space="preserve"> commissioned</w:t>
      </w:r>
      <w:r w:rsidR="00432652">
        <w:t xml:space="preserve"> a piece of work</w:t>
      </w:r>
      <w:r w:rsidR="001E302C">
        <w:t>; i</w:t>
      </w:r>
      <w:r w:rsidR="00432652">
        <w:t>t</w:t>
      </w:r>
      <w:r w:rsidRPr="00674A05" w:rsidR="00674A05">
        <w:t xml:space="preserve"> publishes that dat</w:t>
      </w:r>
      <w:r w:rsidR="005B33D8">
        <w:t>a</w:t>
      </w:r>
      <w:r w:rsidRPr="00674A05" w:rsidR="00674A05">
        <w:t xml:space="preserve"> on a regular basis and all the platforms submit </w:t>
      </w:r>
      <w:r w:rsidR="001E302C">
        <w:t>to it</w:t>
      </w:r>
      <w:r w:rsidRPr="00674A05" w:rsidR="00674A05">
        <w:t xml:space="preserve"> regularly.</w:t>
      </w:r>
      <w:r w:rsidR="00402111">
        <w:t xml:space="preserve"> </w:t>
      </w:r>
      <w:r w:rsidRPr="00674A05" w:rsidR="00674A05">
        <w:t xml:space="preserve">We are trying to get the ONS to replicate exactly what </w:t>
      </w:r>
      <w:r>
        <w:t>Eurostat</w:t>
      </w:r>
      <w:r w:rsidRPr="00674A05" w:rsidR="00674A05">
        <w:t xml:space="preserve"> </w:t>
      </w:r>
      <w:r w:rsidR="00432652">
        <w:t>does</w:t>
      </w:r>
      <w:r w:rsidRPr="00674A05" w:rsidR="00674A05">
        <w:t xml:space="preserve">. We have </w:t>
      </w:r>
      <w:r w:rsidR="004A6662">
        <w:t xml:space="preserve">the </w:t>
      </w:r>
      <w:r w:rsidRPr="00674A05" w:rsidR="00674A05">
        <w:t>commitment of the three major platforms</w:t>
      </w:r>
      <w:r w:rsidR="008D1836">
        <w:t>—</w:t>
      </w:r>
      <w:r w:rsidRPr="00674A05" w:rsidR="00674A05">
        <w:t>Expedia, Airbnb and Booking.com</w:t>
      </w:r>
      <w:r w:rsidR="008D1836">
        <w:t>—</w:t>
      </w:r>
      <w:r w:rsidRPr="00674A05" w:rsidR="00674A05">
        <w:t>to shar</w:t>
      </w:r>
      <w:r w:rsidR="001E302C">
        <w:t>e</w:t>
      </w:r>
      <w:r w:rsidRPr="00674A05" w:rsidR="00674A05">
        <w:t xml:space="preserve"> data in that format</w:t>
      </w:r>
      <w:r w:rsidR="004A6662">
        <w:t>,</w:t>
      </w:r>
      <w:r w:rsidRPr="00674A05" w:rsidR="00674A05">
        <w:t xml:space="preserve"> exactly as they have with </w:t>
      </w:r>
      <w:r>
        <w:t>Eurostat</w:t>
      </w:r>
      <w:r w:rsidRPr="00674A05" w:rsidR="00674A05">
        <w:t>.</w:t>
      </w:r>
      <w:r w:rsidR="00402111">
        <w:t xml:space="preserve"> </w:t>
      </w:r>
      <w:r w:rsidRPr="00674A05" w:rsidR="00674A05">
        <w:t xml:space="preserve">We are waiting </w:t>
      </w:r>
      <w:r w:rsidR="00432652">
        <w:t>for</w:t>
      </w:r>
      <w:r w:rsidR="004A6662">
        <w:t xml:space="preserve"> </w:t>
      </w:r>
      <w:r w:rsidRPr="00674A05" w:rsidR="00674A05">
        <w:t>the ONS to be able to deliver that.</w:t>
      </w:r>
      <w:r w:rsidR="00402111">
        <w:t xml:space="preserve"> </w:t>
      </w:r>
      <w:r w:rsidRPr="00674A05" w:rsidR="00674A05">
        <w:t>We are very happy to get that going as quickly as we can.</w:t>
      </w:r>
      <w:r w:rsidR="00402111">
        <w:t xml:space="preserve"> </w:t>
      </w:r>
      <w:r w:rsidRPr="00674A05" w:rsidR="00674A05">
        <w:t xml:space="preserve">We have been pushing for </w:t>
      </w:r>
      <w:r w:rsidR="001E302C">
        <w:t>it</w:t>
      </w:r>
      <w:r w:rsidRPr="00674A05" w:rsidR="00674A05">
        <w:t xml:space="preserve"> for quite some time</w:t>
      </w:r>
      <w:r>
        <w:t>,</w:t>
      </w:r>
      <w:r w:rsidR="004A6662">
        <w:t xml:space="preserve"> </w:t>
      </w:r>
      <w:r w:rsidRPr="00674A05" w:rsidR="00674A05">
        <w:t xml:space="preserve">but it needs to replicate exactly what we do with </w:t>
      </w:r>
      <w:r>
        <w:t>Eurostat,</w:t>
      </w:r>
      <w:r w:rsidRPr="00674A05" w:rsidR="00674A05">
        <w:t xml:space="preserve"> because</w:t>
      </w:r>
      <w:r>
        <w:t>,</w:t>
      </w:r>
      <w:r w:rsidRPr="00674A05" w:rsidR="00674A05">
        <w:t xml:space="preserve"> again</w:t>
      </w:r>
      <w:r>
        <w:t>,</w:t>
      </w:r>
      <w:r w:rsidRPr="00674A05" w:rsidR="00674A05">
        <w:t xml:space="preserve"> global companies cannot have lot</w:t>
      </w:r>
      <w:r w:rsidR="00432652">
        <w:t>s</w:t>
      </w:r>
      <w:r w:rsidRPr="00674A05" w:rsidR="00674A05">
        <w:t xml:space="preserve"> of different solutions in lot</w:t>
      </w:r>
      <w:r>
        <w:t>s</w:t>
      </w:r>
      <w:r w:rsidRPr="00674A05" w:rsidR="00674A05">
        <w:t xml:space="preserve"> of different countries.</w:t>
      </w:r>
      <w:r w:rsidR="00402111">
        <w:t xml:space="preserve"> </w:t>
      </w:r>
      <w:r w:rsidRPr="00674A05" w:rsidR="00674A05">
        <w:t>If we can repl</w:t>
      </w:r>
      <w:r>
        <w:t>i</w:t>
      </w:r>
      <w:r w:rsidRPr="00674A05" w:rsidR="00674A05">
        <w:t xml:space="preserve">cate exactly what we do with </w:t>
      </w:r>
      <w:r>
        <w:t>Eurostat</w:t>
      </w:r>
      <w:r w:rsidR="004A6662">
        <w:t>,</w:t>
      </w:r>
      <w:r w:rsidRPr="00674A05" w:rsidR="00674A05">
        <w:t xml:space="preserve"> we can have that data for the UK very quickly.</w:t>
      </w:r>
      <w:r w:rsidR="00402111">
        <w:t xml:space="preserve"> </w:t>
      </w:r>
      <w:r w:rsidR="00AC3206">
        <w:t xml:space="preserve"> </w:t>
      </w:r>
    </w:p>
    <w:p w:rsidR="00E90C4C" w:rsidP="00E90C4C">
      <w:pPr>
        <w:pStyle w:val="Answer"/>
      </w:pPr>
      <w:sdt>
        <w:sdtPr>
          <w:alias w:val="Witness"/>
          <w:id w:val="344215808"/>
          <w:placeholder>
            <w:docPart w:val="DefaultPlaceholder_-1854013440"/>
          </w:placeholder>
          <w:richText/>
        </w:sdtPr>
        <w:sdtContent>
          <w:r w:rsidRPr="002B3EBA" w:rsidR="002B3EBA">
            <w:rPr>
              <w:b/>
              <w:i/>
            </w:rPr>
            <w:t>Amanda Cupples:</w:t>
          </w:r>
        </w:sdtContent>
      </w:sdt>
      <w:r w:rsidR="002B3EBA">
        <w:t xml:space="preserve"> </w:t>
      </w:r>
      <w:r w:rsidRPr="00674A05" w:rsidR="00674A05">
        <w:t>On that point as well, I think that will help</w:t>
      </w:r>
      <w:r w:rsidR="004A6662">
        <w:t>,</w:t>
      </w:r>
      <w:r w:rsidRPr="00674A05" w:rsidR="00674A05">
        <w:t xml:space="preserve"> but I would come back to Merilee</w:t>
      </w:r>
      <w:r w:rsidR="00414234">
        <w:t>’</w:t>
      </w:r>
      <w:r w:rsidRPr="00674A05" w:rsidR="00674A05">
        <w:t>s point about the compulsory nature of the host registration being critical for this data to be helpful.</w:t>
      </w:r>
      <w:r w:rsidR="00402111">
        <w:t xml:space="preserve"> </w:t>
      </w:r>
      <w:r w:rsidRPr="00674A05" w:rsidR="00674A05">
        <w:t xml:space="preserve">We can see </w:t>
      </w:r>
      <w:r w:rsidRPr="00674A05" w:rsidR="001E302C">
        <w:t xml:space="preserve">only </w:t>
      </w:r>
      <w:r w:rsidRPr="00674A05" w:rsidR="00674A05">
        <w:t>what we can see and</w:t>
      </w:r>
      <w:r w:rsidR="004A6662">
        <w:t>,</w:t>
      </w:r>
      <w:r w:rsidRPr="00674A05" w:rsidR="00674A05">
        <w:t xml:space="preserve"> if we do </w:t>
      </w:r>
      <w:r w:rsidR="002B3EBA">
        <w:t>not</w:t>
      </w:r>
      <w:r w:rsidRPr="00674A05" w:rsidR="00674A05">
        <w:t xml:space="preserve"> have </w:t>
      </w:r>
      <w:r w:rsidR="002B3EBA">
        <w:t xml:space="preserve">an </w:t>
      </w:r>
      <w:r w:rsidRPr="00674A05" w:rsidR="00674A05">
        <w:t>enforcement mechanism</w:t>
      </w:r>
      <w:r w:rsidR="004A6662">
        <w:t>,</w:t>
      </w:r>
      <w:r w:rsidRPr="00674A05" w:rsidR="00674A05">
        <w:t xml:space="preserve"> that puts us in a very difficult position </w:t>
      </w:r>
      <w:r w:rsidR="001E302C">
        <w:t>where</w:t>
      </w:r>
      <w:r w:rsidRPr="00674A05" w:rsidR="00674A05">
        <w:t xml:space="preserve"> we ask hosts</w:t>
      </w:r>
      <w:r w:rsidR="00402111">
        <w:t xml:space="preserve"> </w:t>
      </w:r>
      <w:r w:rsidRPr="00674A05" w:rsidR="00674A05">
        <w:t>to report data</w:t>
      </w:r>
      <w:r w:rsidR="00844AFB">
        <w:t>.</w:t>
      </w:r>
      <w:r w:rsidRPr="00674A05" w:rsidR="00674A05">
        <w:t xml:space="preserve"> </w:t>
      </w:r>
      <w:r w:rsidR="00844AFB">
        <w:t>I</w:t>
      </w:r>
      <w:r w:rsidRPr="00674A05" w:rsidR="00674A05">
        <w:t>f they do not do that</w:t>
      </w:r>
      <w:r w:rsidR="00844AFB">
        <w:t>,</w:t>
      </w:r>
      <w:r w:rsidRPr="00674A05" w:rsidR="00674A05">
        <w:t xml:space="preserve"> what happens next</w:t>
      </w:r>
      <w:r w:rsidR="00844AFB">
        <w:t>?</w:t>
      </w:r>
      <w:r w:rsidR="002B3EBA">
        <w:t xml:space="preserve"> </w:t>
      </w:r>
      <w:r w:rsidR="00844AFB">
        <w:t>D</w:t>
      </w:r>
      <w:r w:rsidRPr="00674A05" w:rsidR="00674A05">
        <w:t>o we remove them</w:t>
      </w:r>
      <w:r w:rsidR="002B3EBA">
        <w:t xml:space="preserve"> from the platform? </w:t>
      </w:r>
      <w:r w:rsidRPr="00674A05" w:rsidR="001E302C">
        <w:t>I put my hand up</w:t>
      </w:r>
      <w:r w:rsidR="001E302C">
        <w:t xml:space="preserve"> to that being</w:t>
      </w:r>
      <w:r w:rsidRPr="00674A05" w:rsidR="00674A05">
        <w:t xml:space="preserve"> a big conversation for us to have as commercial businesses.</w:t>
      </w:r>
      <w:r w:rsidR="00402111">
        <w:t xml:space="preserve"> </w:t>
      </w:r>
    </w:p>
    <w:p w:rsidR="002B3EBA" w:rsidP="00E90C4C">
      <w:pPr>
        <w:pStyle w:val="Answer"/>
      </w:pPr>
      <w:r w:rsidRPr="00674A05">
        <w:t xml:space="preserve">On the </w:t>
      </w:r>
      <w:r w:rsidRPr="00674A05" w:rsidR="001E302C">
        <w:t xml:space="preserve">consistency </w:t>
      </w:r>
      <w:r w:rsidRPr="00674A05">
        <w:t>point</w:t>
      </w:r>
      <w:r>
        <w:t>,</w:t>
      </w:r>
      <w:r w:rsidRPr="00674A05">
        <w:t xml:space="preserve"> </w:t>
      </w:r>
      <w:r w:rsidR="004A6662">
        <w:t xml:space="preserve">even </w:t>
      </w:r>
      <w:r w:rsidRPr="00674A05">
        <w:t>between the three of us we represent very different types of short</w:t>
      </w:r>
      <w:r w:rsidRPr="00674A05">
        <w:noBreakHyphen/>
        <w:t xml:space="preserve">term accommodation providers. As I have said, Airbnb hosts tend to be individuals who will have particular arrangements </w:t>
      </w:r>
      <w:r w:rsidR="00D53918">
        <w:t>in terms of</w:t>
      </w:r>
      <w:r w:rsidR="004A6662">
        <w:t xml:space="preserve"> the </w:t>
      </w:r>
      <w:r w:rsidRPr="00674A05">
        <w:t>role that hosting plays in their overall affairs. Booking</w:t>
      </w:r>
      <w:r>
        <w:t xml:space="preserve">.com </w:t>
      </w:r>
      <w:r w:rsidRPr="00674A05">
        <w:t>has a slightly different supply</w:t>
      </w:r>
      <w:r w:rsidR="00D53918">
        <w:t>.</w:t>
      </w:r>
      <w:r>
        <w:t xml:space="preserve"> </w:t>
      </w:r>
      <w:r w:rsidR="00D53918">
        <w:t>Y</w:t>
      </w:r>
      <w:r w:rsidRPr="00674A05">
        <w:t>ou guys work with a lot of property managers more up the professional scale. Getting that consistency is really important to be able to do something with the data in a structured way. Absolutely, we are doing what we can, but</w:t>
      </w:r>
      <w:r>
        <w:t>,</w:t>
      </w:r>
      <w:r w:rsidRPr="00674A05">
        <w:t xml:space="preserve"> just to be clear</w:t>
      </w:r>
      <w:r>
        <w:t>,</w:t>
      </w:r>
      <w:r w:rsidRPr="00674A05">
        <w:t xml:space="preserve"> it is not a replacement for the benefits that</w:t>
      </w:r>
      <w:r>
        <w:t xml:space="preserve"> </w:t>
      </w:r>
      <w:r w:rsidRPr="00674A05">
        <w:t>a short</w:t>
      </w:r>
      <w:r w:rsidRPr="00674A05">
        <w:noBreakHyphen/>
        <w:t xml:space="preserve">term registration system would </w:t>
      </w:r>
      <w:r w:rsidRPr="00674A05">
        <w:t xml:space="preserve">provide and unlock </w:t>
      </w:r>
      <w:r w:rsidR="00844AFB">
        <w:t>in terms of</w:t>
      </w:r>
      <w:r w:rsidRPr="00674A05">
        <w:t xml:space="preserve"> local authorities being able to have that visibility and make those policy decisions.</w:t>
      </w:r>
      <w:r w:rsidR="00402111">
        <w:t xml:space="preserve"> </w:t>
      </w:r>
    </w:p>
    <w:p w:rsidR="002B3EBA" w:rsidP="002B3EBA">
      <w:pPr>
        <w:pStyle w:val="Answer"/>
      </w:pPr>
      <w:sdt>
        <w:sdtPr>
          <w:alias w:val="Witness"/>
          <w:id w:val="-1847551523"/>
          <w:placeholder>
            <w:docPart w:val="DefaultPlaceholder_-1854013440"/>
          </w:placeholder>
          <w:richText/>
        </w:sdtPr>
        <w:sdtContent>
          <w:r w:rsidRPr="002B3EBA">
            <w:rPr>
              <w:b/>
              <w:i/>
            </w:rPr>
            <w:t>Merilee Karr:</w:t>
          </w:r>
        </w:sdtContent>
      </w:sdt>
      <w:r>
        <w:t xml:space="preserve"> </w:t>
      </w:r>
      <w:r w:rsidRPr="00674A05" w:rsidR="00674A05">
        <w:t xml:space="preserve">The main point </w:t>
      </w:r>
      <w:r w:rsidR="00844AFB">
        <w:t>is</w:t>
      </w:r>
      <w:r w:rsidRPr="00674A05" w:rsidR="00674A05">
        <w:t xml:space="preserve"> </w:t>
      </w:r>
      <w:r w:rsidR="00D53918">
        <w:t xml:space="preserve">that, </w:t>
      </w:r>
      <w:r w:rsidRPr="00674A05" w:rsidR="00674A05">
        <w:t xml:space="preserve">in the absence of </w:t>
      </w:r>
      <w:r w:rsidR="006020A0">
        <w:t>the establishment of a</w:t>
      </w:r>
      <w:r w:rsidRPr="00674A05" w:rsidR="00674A05">
        <w:t xml:space="preserve"> registration system</w:t>
      </w:r>
      <w:r w:rsidR="00C706E0">
        <w:t>,</w:t>
      </w:r>
      <w:r w:rsidRPr="00674A05" w:rsidR="00674A05">
        <w:t xml:space="preserve"> there is data and there are things that we can do, and anything </w:t>
      </w:r>
      <w:r>
        <w:t xml:space="preserve">that </w:t>
      </w:r>
      <w:r w:rsidRPr="00674A05" w:rsidR="00674A05">
        <w:t>we can do to push that ahead with the ONS would be appreciated.</w:t>
      </w:r>
      <w:r w:rsidR="00402111">
        <w:t xml:space="preserve"> </w:t>
      </w:r>
    </w:p>
    <w:p w:rsidR="00290C26" w:rsidP="002B3EBA">
      <w:pPr>
        <w:pStyle w:val="Answer"/>
      </w:pPr>
      <w:sdt>
        <w:sdtPr>
          <w:alias w:val="Witness"/>
          <w:id w:val="1276751517"/>
          <w:placeholder>
            <w:docPart w:val="DefaultPlaceholder_-1854013440"/>
          </w:placeholder>
          <w:richText/>
        </w:sdtPr>
        <w:sdtContent>
          <w:r w:rsidRPr="002B3EBA" w:rsidR="002B3EBA">
            <w:rPr>
              <w:b/>
              <w:i/>
            </w:rPr>
            <w:t>Fiona MacConnacher:</w:t>
          </w:r>
        </w:sdtContent>
      </w:sdt>
      <w:r w:rsidR="00D06E5C">
        <w:t xml:space="preserve"> </w:t>
      </w:r>
      <w:r w:rsidRPr="00674A05" w:rsidR="00674A05">
        <w:t>I would make a further point.</w:t>
      </w:r>
      <w:r w:rsidR="00402111">
        <w:t xml:space="preserve"> </w:t>
      </w:r>
      <w:r w:rsidR="00D53918">
        <w:t>As it currently is, t</w:t>
      </w:r>
      <w:r w:rsidRPr="00674A05" w:rsidR="00674A05">
        <w:t xml:space="preserve">he </w:t>
      </w:r>
      <w:r w:rsidR="002B3EBA">
        <w:t>Eurostat</w:t>
      </w:r>
      <w:r w:rsidRPr="00674A05" w:rsidR="00674A05">
        <w:t xml:space="preserve"> data</w:t>
      </w:r>
      <w:r w:rsidR="00D53918">
        <w:t xml:space="preserve"> </w:t>
      </w:r>
      <w:r w:rsidRPr="00674A05" w:rsidR="00674A05">
        <w:t>is aggregated and we are looking across the country</w:t>
      </w:r>
      <w:r w:rsidR="004A6662">
        <w:t>,</w:t>
      </w:r>
      <w:r w:rsidRPr="00674A05" w:rsidR="00674A05">
        <w:t xml:space="preserve"> whereas </w:t>
      </w:r>
      <w:r w:rsidR="001E302C">
        <w:t>with</w:t>
      </w:r>
      <w:r w:rsidRPr="00674A05" w:rsidR="00674A05">
        <w:t xml:space="preserve"> the registration scheme you are looking at more granular data</w:t>
      </w:r>
      <w:r w:rsidR="00D53918">
        <w:t>.</w:t>
      </w:r>
      <w:r w:rsidRPr="00674A05" w:rsidR="00674A05">
        <w:t xml:space="preserve"> </w:t>
      </w:r>
      <w:r w:rsidR="00D53918">
        <w:t>L</w:t>
      </w:r>
      <w:r w:rsidRPr="00674A05" w:rsidR="00674A05">
        <w:t xml:space="preserve">ocal authorities could </w:t>
      </w:r>
      <w:r w:rsidR="00D53918">
        <w:t xml:space="preserve">then </w:t>
      </w:r>
      <w:r w:rsidRPr="00674A05" w:rsidR="00674A05">
        <w:t>break it down by village, parish or even area within a town. It is really important that there is a combination of all the data.</w:t>
      </w:r>
      <w:r w:rsidR="00402111">
        <w:t xml:space="preserve"> </w:t>
      </w:r>
      <w:r w:rsidRPr="00674A05" w:rsidR="00674A05">
        <w:t xml:space="preserve">I know that </w:t>
      </w:r>
      <w:r>
        <w:t>B</w:t>
      </w:r>
      <w:r w:rsidRPr="00674A05" w:rsidR="00674A05">
        <w:t xml:space="preserve">ooking.com is very keen to be able to provide that data as we do for </w:t>
      </w:r>
      <w:r w:rsidR="002B3EBA">
        <w:t>Eurostat</w:t>
      </w:r>
      <w:r w:rsidRPr="00674A05" w:rsidR="00674A05">
        <w:t xml:space="preserve"> already. A combination of data will only make it better for there to be more data on this so </w:t>
      </w:r>
      <w:r w:rsidR="00D53918">
        <w:t xml:space="preserve">that </w:t>
      </w:r>
      <w:r w:rsidRPr="00674A05" w:rsidR="00674A05">
        <w:t>local authorities can make the decisions they need to</w:t>
      </w:r>
      <w:r w:rsidR="006020A0">
        <w:t xml:space="preserve"> make</w:t>
      </w:r>
      <w:r w:rsidRPr="00674A05" w:rsidR="00674A05">
        <w:t>.</w:t>
      </w:r>
      <w:r w:rsidR="00402111">
        <w:t xml:space="preserve"> </w:t>
      </w:r>
    </w:p>
    <w:p w:rsidR="00290C26" w:rsidP="00290C26">
      <w:pPr>
        <w:pStyle w:val="Remark"/>
      </w:pPr>
      <w:sdt>
        <w:sdtPr>
          <w:alias w:val="Member"/>
          <w:tag w:val="&lt;Member mnisId='4284' dodsId='52573'&gt;"/>
          <w:id w:val="984049600"/>
          <w:placeholder>
            <w:docPart w:val="DefaultPlaceholder_-1854013440"/>
          </w:placeholder>
          <w:richText/>
        </w:sdtPr>
        <w:sdtContent>
          <w:r w:rsidRPr="00290C26">
            <w:rPr>
              <w:b/>
            </w:rPr>
            <w:t>The Chair:</w:t>
          </w:r>
        </w:sdtContent>
      </w:sdt>
      <w:r w:rsidRPr="00674A05" w:rsidR="00674A05">
        <w:t xml:space="preserve"> </w:t>
      </w:r>
      <w:r w:rsidR="0064303B">
        <w:t>W</w:t>
      </w:r>
      <w:r w:rsidRPr="00674A05" w:rsidR="00674A05">
        <w:t xml:space="preserve">hat we are saying is </w:t>
      </w:r>
      <w:r w:rsidR="0064303B">
        <w:t xml:space="preserve">that </w:t>
      </w:r>
      <w:r w:rsidRPr="00674A05" w:rsidR="00674A05">
        <w:t>if you can provide data in the interim and find ways of doing that</w:t>
      </w:r>
      <w:r w:rsidR="004A6662">
        <w:t>,</w:t>
      </w:r>
      <w:r w:rsidRPr="00674A05" w:rsidR="00674A05">
        <w:t xml:space="preserve"> </w:t>
      </w:r>
      <w:r w:rsidR="0064303B">
        <w:t>also</w:t>
      </w:r>
      <w:r w:rsidRPr="00674A05" w:rsidR="00674A05">
        <w:t xml:space="preserve"> regionally</w:t>
      </w:r>
      <w:r>
        <w:t xml:space="preserve"> </w:t>
      </w:r>
      <w:r w:rsidRPr="00674A05" w:rsidR="00674A05">
        <w:t>in places such as Cornwall</w:t>
      </w:r>
      <w:r w:rsidR="0064303B">
        <w:t>,</w:t>
      </w:r>
      <w:r w:rsidRPr="00674A05" w:rsidR="00674A05">
        <w:t xml:space="preserve"> which people are worried about, I am sure that would be helpful to people. A registration system has costs and benefits</w:t>
      </w:r>
      <w:r w:rsidR="004A6662">
        <w:t>,</w:t>
      </w:r>
      <w:r w:rsidRPr="00674A05" w:rsidR="00674A05">
        <w:t xml:space="preserve"> as we </w:t>
      </w:r>
      <w:r>
        <w:t xml:space="preserve">will come </w:t>
      </w:r>
      <w:r w:rsidRPr="00674A05" w:rsidR="00674A05">
        <w:t>on to discuss, including for start</w:t>
      </w:r>
      <w:r w:rsidRPr="00674A05" w:rsidR="00674A05">
        <w:noBreakHyphen/>
        <w:t>ups</w:t>
      </w:r>
      <w:r w:rsidR="0064303B">
        <w:t>,</w:t>
      </w:r>
      <w:r w:rsidRPr="00674A05" w:rsidR="00674A05">
        <w:t xml:space="preserve"> which might not be able </w:t>
      </w:r>
      <w:r w:rsidR="0064303B">
        <w:t xml:space="preserve">to </w:t>
      </w:r>
      <w:r w:rsidRPr="00674A05" w:rsidR="00674A05">
        <w:t>get into the market.</w:t>
      </w:r>
      <w:r w:rsidR="00402111">
        <w:t xml:space="preserve"> </w:t>
      </w:r>
    </w:p>
    <w:p w:rsidR="006020A0" w:rsidP="00290C26">
      <w:pPr>
        <w:pStyle w:val="Question"/>
      </w:pPr>
      <w:sdt>
        <w:sdtPr>
          <w:alias w:val="Member"/>
          <w:tag w:val="&lt;Member mnisId='3605' dodsId='26945'&gt;"/>
          <w:id w:val="2081563994"/>
          <w:placeholder>
            <w:docPart w:val="DefaultPlaceholder_-1854013440"/>
          </w:placeholder>
          <w:richText/>
        </w:sdtPr>
        <w:sdtContent>
          <w:r w:rsidRPr="00290C26" w:rsidR="00290C26">
            <w:rPr>
              <w:b/>
            </w:rPr>
            <w:t>Lord Best:</w:t>
          </w:r>
        </w:sdtContent>
      </w:sdt>
      <w:r w:rsidR="00D06E5C">
        <w:t xml:space="preserve"> </w:t>
      </w:r>
      <w:r w:rsidRPr="00674A05" w:rsidR="00674A05">
        <w:t>We are getting an awful lot out of you.</w:t>
      </w:r>
      <w:r w:rsidR="00402111">
        <w:t xml:space="preserve"> </w:t>
      </w:r>
      <w:r w:rsidRPr="00674A05" w:rsidR="00674A05">
        <w:t>It is terrific and really helpful.</w:t>
      </w:r>
      <w:r w:rsidR="00402111">
        <w:t xml:space="preserve"> </w:t>
      </w:r>
      <w:r w:rsidRPr="00674A05" w:rsidR="00674A05">
        <w:t>Our particular interest, because this is a spin</w:t>
      </w:r>
      <w:r w:rsidRPr="00674A05" w:rsidR="00674A05">
        <w:noBreakHyphen/>
        <w:t xml:space="preserve">off from our </w:t>
      </w:r>
      <w:r w:rsidR="0064303B">
        <w:t xml:space="preserve">inquiry on </w:t>
      </w:r>
      <w:r w:rsidRPr="00674A05" w:rsidR="00674A05">
        <w:t>meeting demand, is about the effect on supply for people who need a permanent home</w:t>
      </w:r>
      <w:r w:rsidR="00290C26">
        <w:t>,</w:t>
      </w:r>
      <w:r w:rsidRPr="00674A05" w:rsidR="00674A05">
        <w:t xml:space="preserve"> not so much about noise and nuisance</w:t>
      </w:r>
      <w:r w:rsidR="00290C26">
        <w:t xml:space="preserve">, </w:t>
      </w:r>
      <w:r w:rsidRPr="00674A05" w:rsidR="00674A05">
        <w:t>and those things.</w:t>
      </w:r>
      <w:r w:rsidR="00402111">
        <w:t xml:space="preserve"> </w:t>
      </w:r>
      <w:r w:rsidRPr="00674A05" w:rsidR="00674A05">
        <w:t xml:space="preserve">We do not have the data but we have </w:t>
      </w:r>
      <w:r w:rsidR="004A6662">
        <w:t xml:space="preserve">an </w:t>
      </w:r>
      <w:r w:rsidRPr="00674A05" w:rsidR="00674A05">
        <w:t xml:space="preserve">increasing </w:t>
      </w:r>
      <w:r w:rsidR="004A6662">
        <w:t xml:space="preserve">number of </w:t>
      </w:r>
      <w:r w:rsidRPr="00674A05" w:rsidR="00674A05">
        <w:t>anecdotes, I would say.</w:t>
      </w:r>
      <w:r w:rsidR="00402111">
        <w:t xml:space="preserve"> </w:t>
      </w:r>
      <w:r w:rsidRPr="00674A05" w:rsidR="00674A05">
        <w:t>We are building quite a strong picture</w:t>
      </w:r>
      <w:r>
        <w:t xml:space="preserve"> behind this now</w:t>
      </w:r>
      <w:r w:rsidRPr="00674A05" w:rsidR="00674A05">
        <w:t>.</w:t>
      </w:r>
      <w:r w:rsidR="00402111">
        <w:t xml:space="preserve"> </w:t>
      </w:r>
    </w:p>
    <w:p w:rsidR="00DA0094" w:rsidP="006020A0">
      <w:pPr>
        <w:pStyle w:val="QuestionCont"/>
      </w:pPr>
      <w:r w:rsidRPr="00674A05">
        <w:t>Selaine Saxby, the MP for North Devon</w:t>
      </w:r>
      <w:r w:rsidR="00290C26">
        <w:t>,</w:t>
      </w:r>
      <w:r w:rsidRPr="00674A05">
        <w:t xml:space="preserve"> did a survey of her constituency to see what was going on and discovered </w:t>
      </w:r>
      <w:r w:rsidR="00290C26">
        <w:t xml:space="preserve">that </w:t>
      </w:r>
      <w:r w:rsidRPr="00674A05">
        <w:t>there were 360 homes available on Airbnb but only one property available for permanent letting at that particular time.</w:t>
      </w:r>
      <w:r w:rsidR="00402111">
        <w:t xml:space="preserve"> </w:t>
      </w:r>
    </w:p>
    <w:p w:rsidR="00E90C4C" w:rsidP="00E90C4C">
      <w:pPr>
        <w:pStyle w:val="QuestionCont"/>
      </w:pPr>
      <w:r w:rsidRPr="00674A05">
        <w:t xml:space="preserve">I had a conversation last week with </w:t>
      </w:r>
      <w:r w:rsidR="004A6662">
        <w:t>a company</w:t>
      </w:r>
      <w:r w:rsidRPr="00674A05">
        <w:t xml:space="preserve"> called Capital </w:t>
      </w:r>
      <w:r w:rsidR="00290C26">
        <w:t>L</w:t>
      </w:r>
      <w:r w:rsidRPr="00674A05">
        <w:t xml:space="preserve">etters, an enterprise in London looking at private landlords letting to people who would otherwise be in temporary accommodation. </w:t>
      </w:r>
      <w:r w:rsidR="00453B4E">
        <w:t>It tells</w:t>
      </w:r>
      <w:r w:rsidRPr="00674A05">
        <w:t xml:space="preserve"> me that the market is drying up, </w:t>
      </w:r>
      <w:r w:rsidR="004A6662">
        <w:t xml:space="preserve">and </w:t>
      </w:r>
      <w:r w:rsidRPr="00674A05">
        <w:t xml:space="preserve">post Covid, </w:t>
      </w:r>
      <w:r w:rsidR="004A6662">
        <w:t xml:space="preserve">with </w:t>
      </w:r>
      <w:r w:rsidRPr="00674A05">
        <w:t>tourists coming back, this is the market that everyone wants</w:t>
      </w:r>
      <w:r w:rsidR="004A6662">
        <w:t xml:space="preserve"> now</w:t>
      </w:r>
      <w:r w:rsidRPr="00674A05">
        <w:t>.</w:t>
      </w:r>
      <w:r w:rsidR="00402111">
        <w:t xml:space="preserve"> </w:t>
      </w:r>
      <w:r w:rsidRPr="00674A05">
        <w:t>They do not want to let to potentially homeless families</w:t>
      </w:r>
      <w:r w:rsidR="004A6662">
        <w:t>,</w:t>
      </w:r>
      <w:r w:rsidRPr="00674A05">
        <w:t xml:space="preserve"> even if there are some inducements from the council. We do not have the data, but we have some pretty clear signals that this is a big issue.</w:t>
      </w:r>
      <w:r w:rsidR="00402111">
        <w:t xml:space="preserve"> </w:t>
      </w:r>
    </w:p>
    <w:p w:rsidR="00FF0A9A" w:rsidP="00E90C4C">
      <w:pPr>
        <w:pStyle w:val="QuestionCont"/>
      </w:pPr>
      <w:r>
        <w:t>M</w:t>
      </w:r>
      <w:r w:rsidRPr="00674A05" w:rsidR="00674A05">
        <w:t xml:space="preserve">y question is </w:t>
      </w:r>
      <w:r w:rsidR="00B01DF3">
        <w:t xml:space="preserve">not </w:t>
      </w:r>
      <w:r w:rsidRPr="00674A05" w:rsidR="00674A05">
        <w:t>about those people letting a room in their own home</w:t>
      </w:r>
      <w:r w:rsidR="004A6662">
        <w:t>,</w:t>
      </w:r>
      <w:r w:rsidRPr="00674A05" w:rsidR="00674A05">
        <w:t xml:space="preserve"> which I suspect none of us </w:t>
      </w:r>
      <w:r w:rsidR="004A6662">
        <w:t>is</w:t>
      </w:r>
      <w:r w:rsidRPr="00674A05" w:rsidR="00674A05">
        <w:t xml:space="preserve"> terribly bothered about.</w:t>
      </w:r>
      <w:r w:rsidR="00402111">
        <w:t xml:space="preserve"> </w:t>
      </w:r>
      <w:r w:rsidRPr="00674A05" w:rsidR="00674A05">
        <w:t>It is a good idea.</w:t>
      </w:r>
      <w:r w:rsidR="00402111">
        <w:t xml:space="preserve"> </w:t>
      </w:r>
      <w:r w:rsidRPr="00674A05" w:rsidR="00674A05">
        <w:t>Why keep a spare room when we have such a housing shortage</w:t>
      </w:r>
      <w:r>
        <w:t>?</w:t>
      </w:r>
      <w:r w:rsidR="00402111">
        <w:t xml:space="preserve"> </w:t>
      </w:r>
      <w:r w:rsidRPr="00674A05" w:rsidR="00674A05">
        <w:t>Let us encourage that</w:t>
      </w:r>
      <w:r w:rsidR="001E302C">
        <w:t>, as t</w:t>
      </w:r>
      <w:r w:rsidRPr="00674A05" w:rsidR="00674A05">
        <w:t>he</w:t>
      </w:r>
      <w:r w:rsidR="00402111">
        <w:t xml:space="preserve"> </w:t>
      </w:r>
      <w:r w:rsidRPr="00674A05" w:rsidR="00674A05">
        <w:t xml:space="preserve">tax system already </w:t>
      </w:r>
      <w:r w:rsidR="001E302C">
        <w:t>does</w:t>
      </w:r>
      <w:r w:rsidRPr="00674A05" w:rsidR="00674A05">
        <w:t xml:space="preserve">. </w:t>
      </w:r>
      <w:r w:rsidR="00B01DF3">
        <w:t xml:space="preserve">My question is about </w:t>
      </w:r>
      <w:r w:rsidRPr="00674A05" w:rsidR="00674A05">
        <w:t>full</w:t>
      </w:r>
      <w:r w:rsidRPr="00674A05" w:rsidR="00674A05">
        <w:noBreakHyphen/>
        <w:t xml:space="preserve">time letting, the commercial operation, not necessarily setting up a new company to do it but </w:t>
      </w:r>
      <w:r>
        <w:t>a</w:t>
      </w:r>
      <w:r w:rsidRPr="00674A05" w:rsidR="00674A05">
        <w:t xml:space="preserve"> whole house </w:t>
      </w:r>
      <w:r>
        <w:t xml:space="preserve">being </w:t>
      </w:r>
      <w:r w:rsidRPr="00674A05" w:rsidR="00674A05">
        <w:t>let for more than X days.</w:t>
      </w:r>
      <w:r w:rsidR="00402111">
        <w:t xml:space="preserve"> </w:t>
      </w:r>
      <w:r w:rsidRPr="00674A05" w:rsidR="00674A05">
        <w:t xml:space="preserve">I am not sure where it came from, </w:t>
      </w:r>
      <w:r>
        <w:t xml:space="preserve">but I gather that 140 days </w:t>
      </w:r>
      <w:r w:rsidRPr="00674A05" w:rsidR="00674A05">
        <w:t>is the magic number.</w:t>
      </w:r>
      <w:r w:rsidR="00402111">
        <w:t xml:space="preserve"> </w:t>
      </w:r>
      <w:r w:rsidRPr="00674A05" w:rsidR="00674A05">
        <w:t xml:space="preserve">It is the whole house for more than 140 days. </w:t>
      </w:r>
    </w:p>
    <w:p w:rsidR="00290C26" w:rsidP="00E90C4C">
      <w:pPr>
        <w:pStyle w:val="QuestionCont"/>
      </w:pPr>
      <w:r w:rsidRPr="00674A05">
        <w:t xml:space="preserve">Do we already have data </w:t>
      </w:r>
      <w:r w:rsidR="00FF3378">
        <w:t>you are happy to share that</w:t>
      </w:r>
      <w:r w:rsidRPr="00674A05">
        <w:t xml:space="preserve"> could distinguish between those two completely different kinds </w:t>
      </w:r>
      <w:r w:rsidR="00FF3378">
        <w:t>of demand</w:t>
      </w:r>
      <w:r w:rsidR="00453B4E">
        <w:t>? I</w:t>
      </w:r>
      <w:r w:rsidRPr="00674A05">
        <w:t>f we are killing demand and we are killing supply to meet the demand, it is the full house for most of the year that counts</w:t>
      </w:r>
      <w:r>
        <w:t>,</w:t>
      </w:r>
      <w:r w:rsidRPr="00674A05">
        <w:t xml:space="preserve"> and not the people in the spare room</w:t>
      </w:r>
      <w:r w:rsidR="00844AFB">
        <w:t xml:space="preserve"> </w:t>
      </w:r>
      <w:r w:rsidRPr="00674A05">
        <w:t>letting business.</w:t>
      </w:r>
      <w:r w:rsidR="00402111">
        <w:t xml:space="preserve"> </w:t>
      </w:r>
    </w:p>
    <w:p w:rsidR="00DA0094" w:rsidP="001E302C">
      <w:pPr>
        <w:pStyle w:val="Answer"/>
      </w:pPr>
      <w:sdt>
        <w:sdtPr>
          <w:alias w:val="Witness"/>
          <w:id w:val="-338168530"/>
          <w:placeholder>
            <w:docPart w:val="DefaultPlaceholder_-1854013440"/>
          </w:placeholder>
          <w:richText/>
        </w:sdtPr>
        <w:sdtContent>
          <w:r w:rsidRPr="00290C26" w:rsidR="00290C26">
            <w:rPr>
              <w:b/>
              <w:i/>
            </w:rPr>
            <w:t>Merilee Karr:</w:t>
          </w:r>
        </w:sdtContent>
      </w:sdt>
      <w:r w:rsidR="00290C26">
        <w:t xml:space="preserve"> </w:t>
      </w:r>
      <w:r w:rsidR="001E302C">
        <w:t>T</w:t>
      </w:r>
      <w:r w:rsidRPr="00674A05" w:rsidR="00674A05">
        <w:t>hat is a very good point and</w:t>
      </w:r>
      <w:r w:rsidR="00290C26">
        <w:t>,</w:t>
      </w:r>
      <w:r w:rsidRPr="00674A05" w:rsidR="00674A05">
        <w:t xml:space="preserve"> in actual fact, there are already </w:t>
      </w:r>
      <w:r w:rsidR="001251A9">
        <w:t>existing</w:t>
      </w:r>
      <w:r w:rsidRPr="00674A05" w:rsidR="00674A05">
        <w:t xml:space="preserve"> rules</w:t>
      </w:r>
      <w:r w:rsidR="00290C26">
        <w:t xml:space="preserve">. </w:t>
      </w:r>
      <w:r w:rsidR="00844AFB">
        <w:t>R</w:t>
      </w:r>
      <w:r w:rsidRPr="00674A05" w:rsidR="00674A05">
        <w:t>ates shift from council tax to business rates when you hit a certain number of nights available and a certain number of nights let.</w:t>
      </w:r>
      <w:r w:rsidR="00402111">
        <w:t xml:space="preserve"> </w:t>
      </w:r>
      <w:r w:rsidRPr="00674A05" w:rsidR="00674A05">
        <w:t xml:space="preserve">That is important also </w:t>
      </w:r>
      <w:r w:rsidR="00B061DE">
        <w:t>in</w:t>
      </w:r>
      <w:r w:rsidRPr="00674A05" w:rsidR="00674A05">
        <w:t xml:space="preserve"> closing tax loopholes</w:t>
      </w:r>
      <w:r w:rsidR="00B01DF3">
        <w:t>,</w:t>
      </w:r>
      <w:r w:rsidR="001251A9">
        <w:t xml:space="preserve"> on</w:t>
      </w:r>
      <w:r w:rsidRPr="00674A05" w:rsidR="00674A05">
        <w:t xml:space="preserve"> which we have been in discussions with </w:t>
      </w:r>
      <w:r w:rsidR="00FF3378">
        <w:t>what is now</w:t>
      </w:r>
      <w:r w:rsidRPr="00674A05" w:rsidR="00674A05">
        <w:t xml:space="preserve"> the Department </w:t>
      </w:r>
      <w:r w:rsidR="00FF3378">
        <w:t xml:space="preserve">for </w:t>
      </w:r>
      <w:r w:rsidRPr="00674A05" w:rsidR="00674A05">
        <w:t>Levelling</w:t>
      </w:r>
      <w:r w:rsidR="00FF3378">
        <w:t xml:space="preserve"> Up</w:t>
      </w:r>
      <w:r w:rsidRPr="00674A05" w:rsidR="00674A05">
        <w:t xml:space="preserve">, </w:t>
      </w:r>
      <w:r w:rsidR="00FF3378">
        <w:t xml:space="preserve">Housing and </w:t>
      </w:r>
      <w:r w:rsidRPr="00674A05" w:rsidR="00674A05">
        <w:t>Communities.</w:t>
      </w:r>
      <w:r w:rsidR="00402111">
        <w:t xml:space="preserve"> </w:t>
      </w:r>
      <w:r w:rsidR="00FF3378">
        <w:t>I am s</w:t>
      </w:r>
      <w:r w:rsidR="00290C26">
        <w:t>orry, i</w:t>
      </w:r>
      <w:r w:rsidRPr="00674A05" w:rsidR="00674A05">
        <w:t>t is hard to keep up with all the acronym changes.</w:t>
      </w:r>
      <w:r w:rsidR="00402111">
        <w:t xml:space="preserve"> </w:t>
      </w:r>
      <w:r w:rsidR="001251A9">
        <w:t>W</w:t>
      </w:r>
      <w:r w:rsidRPr="00674A05" w:rsidR="00674A05">
        <w:t xml:space="preserve">hen you take data from </w:t>
      </w:r>
      <w:r w:rsidR="00FF3378">
        <w:t>the number of</w:t>
      </w:r>
      <w:r w:rsidRPr="00674A05" w:rsidR="00674A05">
        <w:t xml:space="preserve"> people paying business rates</w:t>
      </w:r>
      <w:r w:rsidR="001E302C">
        <w:t>—</w:t>
      </w:r>
      <w:r w:rsidRPr="00674A05" w:rsidR="00674A05">
        <w:t>ultimately</w:t>
      </w:r>
      <w:r w:rsidR="00290C26">
        <w:t>,</w:t>
      </w:r>
      <w:r w:rsidRPr="00674A05" w:rsidR="00674A05">
        <w:t xml:space="preserve"> what you would probably classify as the commercial operators</w:t>
      </w:r>
      <w:r w:rsidR="001E302C">
        <w:t>—</w:t>
      </w:r>
      <w:r w:rsidR="001251A9">
        <w:t xml:space="preserve">you will see that it </w:t>
      </w:r>
      <w:r w:rsidRPr="00674A05" w:rsidR="00674A05">
        <w:t xml:space="preserve">is an incredibly small proportion of what our industry represents. </w:t>
      </w:r>
    </w:p>
    <w:p w:rsidR="00770990" w:rsidP="00290C26">
      <w:pPr>
        <w:pStyle w:val="Answer"/>
      </w:pPr>
      <w:r w:rsidRPr="00674A05">
        <w:t>In many cases</w:t>
      </w:r>
      <w:r w:rsidR="00FF3378">
        <w:t>,</w:t>
      </w:r>
      <w:r w:rsidRPr="00674A05">
        <w:t xml:space="preserve"> those locations have had vacation rental industries for many years.</w:t>
      </w:r>
      <w:r w:rsidR="00402111">
        <w:t xml:space="preserve"> </w:t>
      </w:r>
      <w:r w:rsidR="001E302C">
        <w:t>A lot</w:t>
      </w:r>
      <w:r w:rsidRPr="00674A05">
        <w:t xml:space="preserve"> of th</w:t>
      </w:r>
      <w:r w:rsidR="00B061DE">
        <w:t>o</w:t>
      </w:r>
      <w:r w:rsidRPr="00674A05">
        <w:t>se</w:t>
      </w:r>
      <w:r w:rsidR="00402111">
        <w:t xml:space="preserve"> </w:t>
      </w:r>
      <w:r w:rsidRPr="00674A05">
        <w:t>commercial operators may have been around for 20 years or more</w:t>
      </w:r>
      <w:r w:rsidR="00290C26">
        <w:t>,</w:t>
      </w:r>
      <w:r w:rsidRPr="00674A05">
        <w:t xml:space="preserve"> even predating the platform</w:t>
      </w:r>
      <w:r w:rsidR="00DA0094">
        <w:t>s</w:t>
      </w:r>
      <w:r w:rsidRPr="00674A05">
        <w:t xml:space="preserve"> and the Airbnb revolution that people talk about.</w:t>
      </w:r>
      <w:r w:rsidR="00402111">
        <w:t xml:space="preserve"> </w:t>
      </w:r>
      <w:r w:rsidRPr="00674A05">
        <w:t>It is important as well because</w:t>
      </w:r>
      <w:r w:rsidR="001251A9">
        <w:t>,</w:t>
      </w:r>
      <w:r w:rsidRPr="00674A05">
        <w:t xml:space="preserve"> when we talk about the industry</w:t>
      </w:r>
      <w:r w:rsidR="00FF3378">
        <w:t>, of course</w:t>
      </w:r>
      <w:r w:rsidRPr="00674A05">
        <w:t xml:space="preserve"> we represent</w:t>
      </w:r>
      <w:r w:rsidR="00FF3378">
        <w:t xml:space="preserve"> </w:t>
      </w:r>
      <w:r w:rsidRPr="00674A05">
        <w:t>the short</w:t>
      </w:r>
      <w:r w:rsidRPr="00674A05">
        <w:noBreakHyphen/>
        <w:t>term rental market and more recent</w:t>
      </w:r>
      <w:r w:rsidR="001251A9">
        <w:t xml:space="preserve"> things</w:t>
      </w:r>
      <w:r w:rsidRPr="00674A05">
        <w:t>, but we also represent those companies</w:t>
      </w:r>
      <w:r w:rsidR="001251A9">
        <w:t>,</w:t>
      </w:r>
      <w:r w:rsidRPr="00674A05">
        <w:t xml:space="preserve"> businesses and commercial operator</w:t>
      </w:r>
      <w:r>
        <w:t>s</w:t>
      </w:r>
      <w:r w:rsidRPr="00674A05">
        <w:t xml:space="preserve"> </w:t>
      </w:r>
      <w:r w:rsidR="00830D86">
        <w:t>that</w:t>
      </w:r>
      <w:r w:rsidRPr="00674A05">
        <w:t xml:space="preserve"> in many cases have been around for much longer than our industry</w:t>
      </w:r>
      <w:r w:rsidR="001E302C">
        <w:t xml:space="preserve"> is seen to have been</w:t>
      </w:r>
      <w:r w:rsidR="00830D86">
        <w:t>.</w:t>
      </w:r>
      <w:r w:rsidRPr="00674A05">
        <w:t xml:space="preserve"> </w:t>
      </w:r>
    </w:p>
    <w:p w:rsidR="00770990" w:rsidP="001E302C">
      <w:pPr>
        <w:pStyle w:val="Answer"/>
      </w:pPr>
      <w:r>
        <w:t>W</w:t>
      </w:r>
      <w:r w:rsidRPr="00674A05" w:rsidR="00674A05">
        <w:t>e have to be careful that we do not demonise commercial operators but understand them better, which is why registration is so important</w:t>
      </w:r>
      <w:r w:rsidR="001E302C">
        <w:t>—</w:t>
      </w:r>
      <w:r w:rsidR="00FA5F25">
        <w:t>so that we can</w:t>
      </w:r>
      <w:r w:rsidRPr="00674A05" w:rsidR="00674A05">
        <w:t xml:space="preserve"> understand and correlate data from </w:t>
      </w:r>
      <w:r>
        <w:t xml:space="preserve">the number of </w:t>
      </w:r>
      <w:r w:rsidRPr="00674A05" w:rsidR="00674A05">
        <w:t>registrations there</w:t>
      </w:r>
      <w:r>
        <w:t xml:space="preserve"> are</w:t>
      </w:r>
      <w:r w:rsidRPr="00674A05" w:rsidR="00674A05">
        <w:t>, how many of those people are paying business rates, and therefore</w:t>
      </w:r>
      <w:r>
        <w:t>,</w:t>
      </w:r>
      <w:r w:rsidRPr="00674A05" w:rsidR="00674A05">
        <w:t xml:space="preserve"> how many genuine commercial operators</w:t>
      </w:r>
      <w:r>
        <w:t xml:space="preserve"> </w:t>
      </w:r>
      <w:r w:rsidRPr="00674A05" w:rsidR="00674A05">
        <w:t>we have</w:t>
      </w:r>
      <w:r>
        <w:t>,</w:t>
      </w:r>
      <w:r w:rsidRPr="00674A05" w:rsidR="00674A05">
        <w:t xml:space="preserve"> versus what Fiona was discussing earlier</w:t>
      </w:r>
      <w:r w:rsidR="006066C4">
        <w:t>.</w:t>
      </w:r>
      <w:r w:rsidRPr="00674A05" w:rsidR="00674A05">
        <w:t xml:space="preserve"> </w:t>
      </w:r>
      <w:r w:rsidR="001E302C">
        <w:t>S</w:t>
      </w:r>
      <w:r w:rsidRPr="00674A05" w:rsidR="00674A05">
        <w:t>peak</w:t>
      </w:r>
      <w:r w:rsidR="001E302C">
        <w:t>ing</w:t>
      </w:r>
      <w:r w:rsidRPr="00674A05" w:rsidR="00674A05">
        <w:t xml:space="preserve"> </w:t>
      </w:r>
      <w:r w:rsidR="00FA5F25">
        <w:t>for</w:t>
      </w:r>
      <w:r w:rsidRPr="00674A05" w:rsidR="00674A05">
        <w:t xml:space="preserve"> my company</w:t>
      </w:r>
      <w:r w:rsidR="001E302C">
        <w:t>, w</w:t>
      </w:r>
      <w:r w:rsidRPr="00674A05" w:rsidR="00674A05">
        <w:t>e manage several hundred homes across London</w:t>
      </w:r>
      <w:r>
        <w:t>,</w:t>
      </w:r>
      <w:r w:rsidRPr="00674A05" w:rsidR="00674A05">
        <w:t xml:space="preserve"> but none of them is commercial.</w:t>
      </w:r>
      <w:r w:rsidR="00402111">
        <w:t xml:space="preserve"> </w:t>
      </w:r>
      <w:r w:rsidRPr="00674A05" w:rsidR="00674A05">
        <w:t xml:space="preserve">They are </w:t>
      </w:r>
      <w:r w:rsidR="00DA0094">
        <w:t>all letting</w:t>
      </w:r>
      <w:r w:rsidRPr="00674A05" w:rsidR="00674A05">
        <w:t xml:space="preserve"> within the </w:t>
      </w:r>
      <w:r>
        <w:t xml:space="preserve">rules </w:t>
      </w:r>
      <w:r w:rsidRPr="00674A05" w:rsidR="00674A05">
        <w:t>on an amateur basis</w:t>
      </w:r>
      <w:r>
        <w:t>,</w:t>
      </w:r>
      <w:r w:rsidRPr="00674A05" w:rsidR="00674A05">
        <w:t xml:space="preserve"> but with a professional operator.</w:t>
      </w:r>
      <w:r w:rsidR="00402111">
        <w:t xml:space="preserve"> </w:t>
      </w:r>
    </w:p>
    <w:p w:rsidR="00674A05" w:rsidRPr="00674A05" w:rsidP="001E302C">
      <w:pPr>
        <w:pStyle w:val="Answer"/>
      </w:pPr>
      <w:r w:rsidRPr="00674A05">
        <w:t xml:space="preserve">Data </w:t>
      </w:r>
      <w:r w:rsidR="00FA5F25">
        <w:t>will</w:t>
      </w:r>
      <w:r w:rsidR="006066C4">
        <w:t xml:space="preserve"> be really </w:t>
      </w:r>
      <w:r w:rsidRPr="00674A05">
        <w:t>important to separat</w:t>
      </w:r>
      <w:r w:rsidR="00FA5F25">
        <w:t>e</w:t>
      </w:r>
      <w:r w:rsidRPr="00674A05">
        <w:t xml:space="preserve"> out those two things. </w:t>
      </w:r>
      <w:r w:rsidR="00FA5F25">
        <w:t>T</w:t>
      </w:r>
      <w:r w:rsidRPr="00674A05">
        <w:t xml:space="preserve">here is anecdotal evidence </w:t>
      </w:r>
      <w:r w:rsidR="00770990">
        <w:t xml:space="preserve">that </w:t>
      </w:r>
      <w:r w:rsidRPr="00674A05">
        <w:t xml:space="preserve">there are </w:t>
      </w:r>
      <w:r w:rsidR="001E302C">
        <w:t xml:space="preserve">potentially </w:t>
      </w:r>
      <w:r w:rsidRPr="00674A05">
        <w:t>more commercial operators</w:t>
      </w:r>
      <w:r w:rsidR="00830D86">
        <w:t>.</w:t>
      </w:r>
      <w:r w:rsidRPr="00674A05">
        <w:t xml:space="preserve"> I absolutely understand that </w:t>
      </w:r>
      <w:r w:rsidR="00770990">
        <w:t>as</w:t>
      </w:r>
      <w:r w:rsidRPr="00674A05">
        <w:t xml:space="preserve"> an issue, but we really have to separate out </w:t>
      </w:r>
      <w:r w:rsidR="001E302C">
        <w:t>where it is</w:t>
      </w:r>
      <w:r w:rsidRPr="00674A05">
        <w:t xml:space="preserve"> professionalisation</w:t>
      </w:r>
      <w:r w:rsidR="001E302C">
        <w:t>—</w:t>
      </w:r>
      <w:r w:rsidRPr="00674A05">
        <w:t>people doing it through a professional company</w:t>
      </w:r>
      <w:r w:rsidR="001E302C">
        <w:t>—</w:t>
      </w:r>
      <w:r w:rsidRPr="00674A05">
        <w:t>versus commercial operators</w:t>
      </w:r>
      <w:r w:rsidR="00830D86">
        <w:t>.</w:t>
      </w:r>
      <w:r w:rsidR="006066C4">
        <w:t xml:space="preserve"> </w:t>
      </w:r>
      <w:r w:rsidR="00830D86">
        <w:t>E</w:t>
      </w:r>
      <w:r w:rsidRPr="00674A05">
        <w:t>ven when we are talking about commercial operators</w:t>
      </w:r>
      <w:r w:rsidR="00770990">
        <w:t>,</w:t>
      </w:r>
      <w:r w:rsidRPr="00674A05">
        <w:t xml:space="preserve"> how many of th</w:t>
      </w:r>
      <w:r w:rsidR="00830D86">
        <w:t>o</w:t>
      </w:r>
      <w:r w:rsidRPr="00674A05">
        <w:t>se have been around for a very long time and are well established versus new ones entering the market</w:t>
      </w:r>
      <w:r w:rsidR="00830D86">
        <w:t>?</w:t>
      </w:r>
      <w:r w:rsidRPr="00674A05">
        <w:t xml:space="preserve"> </w:t>
      </w:r>
      <w:r w:rsidR="00830D86">
        <w:t>Ot</w:t>
      </w:r>
      <w:r w:rsidRPr="00674A05">
        <w:t xml:space="preserve">herwise we run the risk of </w:t>
      </w:r>
      <w:r w:rsidR="001E302C">
        <w:t xml:space="preserve">the </w:t>
      </w:r>
      <w:r w:rsidRPr="00674A05">
        <w:t>unintended consequences of taking away the self</w:t>
      </w:r>
      <w:r w:rsidR="00770990">
        <w:t>-</w:t>
      </w:r>
      <w:r w:rsidRPr="00674A05">
        <w:t xml:space="preserve">catered accommodation industry </w:t>
      </w:r>
      <w:r w:rsidR="00FA5F25">
        <w:t>that</w:t>
      </w:r>
      <w:r w:rsidRPr="00674A05">
        <w:t xml:space="preserve"> has been around much longer than most of our businesses.</w:t>
      </w:r>
    </w:p>
    <w:p w:rsidR="00F01A25" w:rsidP="00770990">
      <w:pPr>
        <w:pStyle w:val="Answer"/>
      </w:pPr>
      <w:sdt>
        <w:sdtPr>
          <w:alias w:val="Witness"/>
          <w:id w:val="199596991"/>
          <w:placeholder>
            <w:docPart w:val="DefaultPlaceholder_-1854013440"/>
          </w:placeholder>
          <w:richText/>
        </w:sdtPr>
        <w:sdtContent>
          <w:r w:rsidRPr="00770990" w:rsidR="00770990">
            <w:rPr>
              <w:b/>
              <w:i/>
            </w:rPr>
            <w:t>Amanda Cupples:</w:t>
          </w:r>
        </w:sdtContent>
      </w:sdt>
      <w:r w:rsidR="00770990">
        <w:t xml:space="preserve"> </w:t>
      </w:r>
      <w:r w:rsidRPr="00674A05" w:rsidR="00674A05">
        <w:t>I think there is a temp</w:t>
      </w:r>
      <w:r w:rsidR="00770990">
        <w:t>t</w:t>
      </w:r>
      <w:r w:rsidRPr="00674A05" w:rsidR="00674A05">
        <w:t>at</w:t>
      </w:r>
      <w:r w:rsidR="00770990">
        <w:t>i</w:t>
      </w:r>
      <w:r w:rsidRPr="00674A05" w:rsidR="00674A05">
        <w:t>on</w:t>
      </w:r>
      <w:r w:rsidR="00770990">
        <w:t>,</w:t>
      </w:r>
      <w:r w:rsidRPr="00674A05" w:rsidR="00674A05">
        <w:t xml:space="preserve"> and you will think I am a total broken record by the end of this, to try to solve the bit of the problem that you think is the problem</w:t>
      </w:r>
      <w:r w:rsidR="00652401">
        <w:t>—</w:t>
      </w:r>
      <w:r w:rsidRPr="00674A05" w:rsidR="00674A05">
        <w:t xml:space="preserve">what you </w:t>
      </w:r>
      <w:r w:rsidR="00770990">
        <w:t xml:space="preserve">have </w:t>
      </w:r>
      <w:r w:rsidRPr="00674A05" w:rsidR="00674A05">
        <w:t>describe</w:t>
      </w:r>
      <w:r w:rsidR="00770990">
        <w:t>d</w:t>
      </w:r>
      <w:r w:rsidRPr="00674A05" w:rsidR="00674A05">
        <w:t>. I have had a direct conversation with Selaine Saxby about this.</w:t>
      </w:r>
      <w:r w:rsidR="00402111">
        <w:t xml:space="preserve"> </w:t>
      </w:r>
      <w:r w:rsidRPr="00674A05" w:rsidR="00674A05">
        <w:t>We have talked to her a lot.</w:t>
      </w:r>
      <w:r w:rsidR="00402111">
        <w:t xml:space="preserve"> </w:t>
      </w:r>
      <w:r w:rsidRPr="00674A05" w:rsidR="00674A05">
        <w:t>She is a wonderful MP and I have huge respect for what she is doing.</w:t>
      </w:r>
      <w:r w:rsidR="00402111">
        <w:t xml:space="preserve"> </w:t>
      </w:r>
      <w:r w:rsidRPr="00674A05" w:rsidR="00674A05">
        <w:t xml:space="preserve">That </w:t>
      </w:r>
      <w:r w:rsidRPr="00674A05" w:rsidR="00674A05">
        <w:t>particular survey is a prime example of why it is a bit dangerous to cherry</w:t>
      </w:r>
      <w:r w:rsidR="00770990">
        <w:t xml:space="preserve"> pick. Y</w:t>
      </w:r>
      <w:r w:rsidRPr="00674A05" w:rsidR="00674A05">
        <w:t>ou think you know what the problem and the answer is</w:t>
      </w:r>
      <w:r w:rsidR="00FF0A9A">
        <w:t>,</w:t>
      </w:r>
      <w:r w:rsidRPr="00674A05" w:rsidR="00674A05">
        <w:t xml:space="preserve"> so you go and do something.</w:t>
      </w:r>
      <w:r w:rsidR="00402111">
        <w:t xml:space="preserve"> </w:t>
      </w:r>
    </w:p>
    <w:p w:rsidR="00F01A25" w:rsidP="00B01DF3">
      <w:pPr>
        <w:pStyle w:val="Answer"/>
      </w:pPr>
      <w:r>
        <w:t>As to the</w:t>
      </w:r>
      <w:r w:rsidRPr="00674A05" w:rsidR="00674A05">
        <w:t xml:space="preserve"> idea </w:t>
      </w:r>
      <w:r>
        <w:t xml:space="preserve">that </w:t>
      </w:r>
      <w:r w:rsidRPr="00674A05" w:rsidR="00674A05">
        <w:t xml:space="preserve">there are X number of Airbnb properties versus X number of permanent rentals, those methodologies are inherently flawed, primarily because </w:t>
      </w:r>
      <w:r>
        <w:t>they</w:t>
      </w:r>
      <w:r w:rsidRPr="00674A05" w:rsidR="00674A05">
        <w:t xml:space="preserve"> assume that every listing on Airbnb is a house that would be available for long</w:t>
      </w:r>
      <w:r w:rsidRPr="00674A05" w:rsidR="00674A05">
        <w:noBreakHyphen/>
        <w:t>term accommodation</w:t>
      </w:r>
      <w:r>
        <w:t>.</w:t>
      </w:r>
      <w:r w:rsidR="00770990">
        <w:t xml:space="preserve"> </w:t>
      </w:r>
      <w:r>
        <w:t>P</w:t>
      </w:r>
      <w:r w:rsidRPr="00674A05" w:rsidR="00674A05">
        <w:t>articularly when you get into these vacation rental markets</w:t>
      </w:r>
      <w:r w:rsidR="00770990">
        <w:t>, y</w:t>
      </w:r>
      <w:r w:rsidRPr="00674A05" w:rsidR="00674A05">
        <w:t>ou will have seen it yoursel</w:t>
      </w:r>
      <w:r>
        <w:t>ves</w:t>
      </w:r>
      <w:r w:rsidRPr="00674A05" w:rsidR="00674A05">
        <w:t xml:space="preserve"> as you travel </w:t>
      </w:r>
      <w:r w:rsidR="007232C0">
        <w:t>a</w:t>
      </w:r>
      <w:r w:rsidRPr="00674A05" w:rsidR="00674A05">
        <w:t>round the country</w:t>
      </w:r>
      <w:r w:rsidR="00B01DF3">
        <w:t>—</w:t>
      </w:r>
      <w:r w:rsidRPr="00674A05" w:rsidR="00674A05">
        <w:t>they are barns</w:t>
      </w:r>
      <w:r w:rsidR="001E302C">
        <w:t>,</w:t>
      </w:r>
      <w:r w:rsidRPr="00674A05" w:rsidR="00674A05">
        <w:t xml:space="preserve"> annexes</w:t>
      </w:r>
      <w:r w:rsidR="001E302C">
        <w:t>,</w:t>
      </w:r>
      <w:r w:rsidRPr="00674A05" w:rsidR="00674A05">
        <w:t xml:space="preserve"> private rooms</w:t>
      </w:r>
      <w:r w:rsidR="001E302C">
        <w:t>,</w:t>
      </w:r>
      <w:r w:rsidR="00DA0094">
        <w:t xml:space="preserve"> s</w:t>
      </w:r>
      <w:r w:rsidRPr="00674A05" w:rsidR="00674A05">
        <w:t>ometimes yurts. Sometimes they are second homes</w:t>
      </w:r>
      <w:r w:rsidR="00770990">
        <w:t>,</w:t>
      </w:r>
      <w:r w:rsidRPr="00674A05" w:rsidR="00674A05">
        <w:t xml:space="preserve"> but they are second homes that are rented out for two weeks while the owner goes to </w:t>
      </w:r>
      <w:r w:rsidR="00770990">
        <w:t>S</w:t>
      </w:r>
      <w:r w:rsidRPr="00674A05" w:rsidR="00674A05">
        <w:t>pain and then comes back and s</w:t>
      </w:r>
      <w:r w:rsidR="006066C4">
        <w:t>tays</w:t>
      </w:r>
      <w:r w:rsidRPr="00674A05" w:rsidR="00674A05">
        <w:t xml:space="preserve"> in them for the rest of the </w:t>
      </w:r>
      <w:r w:rsidR="00770990">
        <w:t>summer</w:t>
      </w:r>
      <w:r w:rsidRPr="00674A05" w:rsidR="00674A05">
        <w:t xml:space="preserve"> with the family.</w:t>
      </w:r>
      <w:r w:rsidR="00402111">
        <w:t xml:space="preserve"> </w:t>
      </w:r>
      <w:r w:rsidRPr="00674A05" w:rsidR="00674A05">
        <w:t xml:space="preserve">There is this whole variety of uses. </w:t>
      </w:r>
    </w:p>
    <w:p w:rsidR="00770990" w:rsidP="00770990">
      <w:pPr>
        <w:pStyle w:val="Answer"/>
      </w:pPr>
      <w:r w:rsidRPr="00674A05">
        <w:t>I would caution against jumping to</w:t>
      </w:r>
      <w:r w:rsidR="00723B64">
        <w:t xml:space="preserve"> the conclusion that t</w:t>
      </w:r>
      <w:r w:rsidRPr="00674A05">
        <w:t>here are private rooms here</w:t>
      </w:r>
      <w:r w:rsidR="006066C4">
        <w:t xml:space="preserve"> </w:t>
      </w:r>
      <w:r w:rsidRPr="00674A05">
        <w:t xml:space="preserve">and big nasty property speculators </w:t>
      </w:r>
      <w:r w:rsidR="00723B64">
        <w:t>t</w:t>
      </w:r>
      <w:r w:rsidRPr="00674A05">
        <w:t>here</w:t>
      </w:r>
      <w:r w:rsidR="006066C4">
        <w:t>,</w:t>
      </w:r>
      <w:r w:rsidR="001E302C">
        <w:t xml:space="preserve"> so </w:t>
      </w:r>
      <w:r w:rsidRPr="00674A05">
        <w:t>let</w:t>
      </w:r>
      <w:r w:rsidR="001E302C">
        <w:t xml:space="preserve"> u</w:t>
      </w:r>
      <w:r w:rsidRPr="00674A05">
        <w:t xml:space="preserve">s just go after these guys and </w:t>
      </w:r>
      <w:r w:rsidR="007867D4">
        <w:t>that</w:t>
      </w:r>
      <w:r w:rsidRPr="00674A05">
        <w:t xml:space="preserve"> will sort </w:t>
      </w:r>
      <w:r w:rsidR="00F01A25">
        <w:t xml:space="preserve">out </w:t>
      </w:r>
      <w:r w:rsidR="006066C4">
        <w:t xml:space="preserve">the </w:t>
      </w:r>
      <w:r w:rsidRPr="00674A05">
        <w:t>proble</w:t>
      </w:r>
      <w:r w:rsidR="006066C4">
        <w:t>m. I</w:t>
      </w:r>
      <w:r w:rsidRPr="00674A05">
        <w:t>t is really important to have that complete</w:t>
      </w:r>
      <w:r w:rsidR="00F01A25">
        <w:t>,</w:t>
      </w:r>
      <w:r w:rsidRPr="00674A05">
        <w:t xml:space="preserve"> robust evidence base </w:t>
      </w:r>
      <w:r w:rsidR="00F01A25">
        <w:t>that</w:t>
      </w:r>
      <w:r w:rsidRPr="00674A05">
        <w:t xml:space="preserve"> gives you that richness and nuance around all the different ways that people us</w:t>
      </w:r>
      <w:r w:rsidR="00F01A25">
        <w:t>e</w:t>
      </w:r>
      <w:r w:rsidRPr="00674A05">
        <w:t xml:space="preserve"> these properties.</w:t>
      </w:r>
      <w:r w:rsidR="00402111">
        <w:t xml:space="preserve"> </w:t>
      </w:r>
    </w:p>
    <w:p w:rsidR="00770990" w:rsidP="00770990">
      <w:pPr>
        <w:pStyle w:val="Answer"/>
      </w:pPr>
      <w:r w:rsidRPr="00674A05">
        <w:t>The vacation rental one is very difficult to solve because what you have is</w:t>
      </w:r>
      <w:r w:rsidR="007867D4">
        <w:t>, effectively,</w:t>
      </w:r>
      <w:r w:rsidRPr="00674A05">
        <w:t xml:space="preserve"> a season</w:t>
      </w:r>
      <w:r>
        <w:t>al</w:t>
      </w:r>
      <w:r w:rsidRPr="00674A05">
        <w:t xml:space="preserve"> problem</w:t>
      </w:r>
      <w:r w:rsidR="007867D4">
        <w:t xml:space="preserve">, </w:t>
      </w:r>
      <w:r w:rsidRPr="00674A05">
        <w:t xml:space="preserve">where </w:t>
      </w:r>
      <w:r w:rsidR="006066C4">
        <w:t xml:space="preserve">there is </w:t>
      </w:r>
      <w:r w:rsidRPr="00674A05">
        <w:t xml:space="preserve">a lot of demand coming in over a relatively short period. </w:t>
      </w:r>
      <w:r w:rsidR="006066C4">
        <w:t>W</w:t>
      </w:r>
      <w:r w:rsidRPr="00674A05">
        <w:t>e hear a lot of calls for night</w:t>
      </w:r>
      <w:r>
        <w:t xml:space="preserve"> </w:t>
      </w:r>
      <w:r w:rsidRPr="00674A05">
        <w:t>capping.</w:t>
      </w:r>
      <w:r w:rsidR="00402111">
        <w:t xml:space="preserve"> </w:t>
      </w:r>
      <w:r w:rsidRPr="00674A05">
        <w:t>Night</w:t>
      </w:r>
      <w:r>
        <w:t xml:space="preserve"> </w:t>
      </w:r>
      <w:r w:rsidRPr="00674A05">
        <w:t>capping does not work in vacation rental markets because very few people rent out these properties for more than 90 days.</w:t>
      </w:r>
      <w:r w:rsidR="00402111">
        <w:t xml:space="preserve"> </w:t>
      </w:r>
      <w:r w:rsidRPr="00674A05">
        <w:t>You run into th</w:t>
      </w:r>
      <w:r w:rsidR="002E1C4F">
        <w:t>e</w:t>
      </w:r>
      <w:r w:rsidRPr="00674A05">
        <w:t xml:space="preserve"> 140</w:t>
      </w:r>
      <w:r>
        <w:t>-</w:t>
      </w:r>
      <w:r w:rsidRPr="00674A05">
        <w:t>day problem as well in a seasonal market.</w:t>
      </w:r>
      <w:r w:rsidR="00402111">
        <w:t xml:space="preserve"> </w:t>
      </w:r>
      <w:r w:rsidRPr="00674A05">
        <w:t xml:space="preserve">That may not pick up who you think the problem children are. </w:t>
      </w:r>
      <w:r>
        <w:t>O</w:t>
      </w:r>
      <w:r w:rsidRPr="00674A05">
        <w:t>f course</w:t>
      </w:r>
      <w:r>
        <w:t>,</w:t>
      </w:r>
      <w:r w:rsidRPr="00674A05">
        <w:t xml:space="preserve"> it is good to be proactive and,</w:t>
      </w:r>
      <w:r>
        <w:t xml:space="preserve"> </w:t>
      </w:r>
      <w:r w:rsidRPr="00674A05">
        <w:t>as I said, we are in constant dialogue with local authorities and people like S</w:t>
      </w:r>
      <w:r>
        <w:t>ela</w:t>
      </w:r>
      <w:r w:rsidRPr="00674A05">
        <w:t>ine Saxby</w:t>
      </w:r>
      <w:r w:rsidR="002E1C4F">
        <w:t>.</w:t>
      </w:r>
      <w:r w:rsidRPr="00674A05">
        <w:t xml:space="preserve"> </w:t>
      </w:r>
      <w:r w:rsidR="002E1C4F">
        <w:t>T</w:t>
      </w:r>
      <w:r w:rsidRPr="00674A05">
        <w:t>here is a lot to be done</w:t>
      </w:r>
      <w:r w:rsidR="002E1C4F">
        <w:t>,</w:t>
      </w:r>
      <w:r w:rsidRPr="00674A05">
        <w:t xml:space="preserve"> but there really is</w:t>
      </w:r>
      <w:r w:rsidR="008D1836">
        <w:t>—</w:t>
      </w:r>
      <w:r>
        <w:t xml:space="preserve">sorry, </w:t>
      </w:r>
      <w:r w:rsidRPr="00674A05">
        <w:t>broken record time</w:t>
      </w:r>
      <w:r w:rsidR="008D1836">
        <w:t>—</w:t>
      </w:r>
      <w:r w:rsidRPr="00674A05">
        <w:t>no substitute for having that short</w:t>
      </w:r>
      <w:r w:rsidRPr="00674A05">
        <w:noBreakHyphen/>
        <w:t>term accommodation register that lays everything out in a consistent</w:t>
      </w:r>
      <w:r w:rsidR="006066C4">
        <w:t>,</w:t>
      </w:r>
      <w:r w:rsidRPr="00674A05">
        <w:t xml:space="preserve"> transparent and holistic way.</w:t>
      </w:r>
      <w:r w:rsidR="00402111">
        <w:t xml:space="preserve"> </w:t>
      </w:r>
    </w:p>
    <w:p w:rsidR="00114D3C" w:rsidP="00770990">
      <w:pPr>
        <w:pStyle w:val="Answer"/>
      </w:pPr>
      <w:sdt>
        <w:sdtPr>
          <w:alias w:val="Witness"/>
          <w:id w:val="-2046053774"/>
          <w:placeholder>
            <w:docPart w:val="DefaultPlaceholder_-1854013440"/>
          </w:placeholder>
          <w:richText/>
        </w:sdtPr>
        <w:sdtContent>
          <w:r w:rsidRPr="00770990" w:rsidR="00770990">
            <w:rPr>
              <w:b/>
              <w:i/>
            </w:rPr>
            <w:t>Merilee Karr:</w:t>
          </w:r>
        </w:sdtContent>
      </w:sdt>
      <w:r w:rsidR="00770990">
        <w:t xml:space="preserve"> </w:t>
      </w:r>
      <w:r w:rsidR="002E1C4F">
        <w:t>An</w:t>
      </w:r>
      <w:r w:rsidRPr="00674A05" w:rsidR="00674A05">
        <w:t xml:space="preserve">other </w:t>
      </w:r>
      <w:r w:rsidR="002E1C4F">
        <w:t xml:space="preserve">important </w:t>
      </w:r>
      <w:r w:rsidR="006066C4">
        <w:t>point</w:t>
      </w:r>
      <w:r w:rsidRPr="00674A05" w:rsidR="00674A05">
        <w:t xml:space="preserve"> to mention on this piece is that the move towards second home ownership has </w:t>
      </w:r>
      <w:r w:rsidR="002E1C4F">
        <w:t xml:space="preserve">only </w:t>
      </w:r>
      <w:r w:rsidRPr="00674A05" w:rsidR="00674A05">
        <w:t>increased with the Covid pandemic.</w:t>
      </w:r>
      <w:r w:rsidR="00402111">
        <w:t xml:space="preserve"> </w:t>
      </w:r>
      <w:r w:rsidR="002E1C4F">
        <w:t>A lot of people are raising the s</w:t>
      </w:r>
      <w:r w:rsidRPr="00674A05" w:rsidR="00674A05">
        <w:t>econd home ownership issue.</w:t>
      </w:r>
      <w:r w:rsidR="00402111">
        <w:t xml:space="preserve"> </w:t>
      </w:r>
      <w:r w:rsidRPr="00674A05" w:rsidR="00674A05">
        <w:t>There is also a danger that we cor</w:t>
      </w:r>
      <w:r w:rsidR="00770990">
        <w:t>r</w:t>
      </w:r>
      <w:r w:rsidRPr="00674A05" w:rsidR="00674A05">
        <w:t>elate second home ownership with holiday rentals.</w:t>
      </w:r>
      <w:r w:rsidR="00402111">
        <w:t xml:space="preserve"> </w:t>
      </w:r>
      <w:r w:rsidRPr="00674A05" w:rsidR="00674A05">
        <w:t xml:space="preserve">According to </w:t>
      </w:r>
      <w:r w:rsidR="002E1C4F">
        <w:t>c</w:t>
      </w:r>
      <w:r w:rsidRPr="00674A05" w:rsidR="00674A05">
        <w:t>ensus data, more homes are second homes and not rented out than are second homes and are rented out.</w:t>
      </w:r>
      <w:r w:rsidR="00402111">
        <w:t xml:space="preserve"> </w:t>
      </w:r>
      <w:r w:rsidRPr="00674A05" w:rsidR="00674A05">
        <w:t>That is an important piece</w:t>
      </w:r>
      <w:r w:rsidR="00DF28E6">
        <w:t xml:space="preserve"> of information. E</w:t>
      </w:r>
      <w:r w:rsidRPr="00674A05" w:rsidR="00674A05">
        <w:t>ven on the tax side</w:t>
      </w:r>
      <w:r>
        <w:t>,</w:t>
      </w:r>
      <w:r w:rsidRPr="00674A05" w:rsidR="00674A05">
        <w:t xml:space="preserve"> we have advocated some of what Wales does </w:t>
      </w:r>
      <w:r w:rsidR="002E1C4F">
        <w:t>in</w:t>
      </w:r>
      <w:r w:rsidRPr="00674A05" w:rsidR="00674A05">
        <w:t xml:space="preserve"> having a council tax premium for second home</w:t>
      </w:r>
      <w:r w:rsidR="002E1C4F">
        <w:t xml:space="preserve"> </w:t>
      </w:r>
      <w:r w:rsidRPr="00674A05" w:rsidR="00674A05">
        <w:t xml:space="preserve">owners, </w:t>
      </w:r>
      <w:r w:rsidR="007867D4">
        <w:t xml:space="preserve">because </w:t>
      </w:r>
      <w:r w:rsidRPr="00674A05" w:rsidR="00674A05">
        <w:t>the economic value of a second home being rented out is hugely advantag</w:t>
      </w:r>
      <w:r>
        <w:t>e</w:t>
      </w:r>
      <w:r w:rsidRPr="00674A05" w:rsidR="00674A05">
        <w:t xml:space="preserve">ous </w:t>
      </w:r>
      <w:r>
        <w:t>c</w:t>
      </w:r>
      <w:r w:rsidRPr="00674A05" w:rsidR="00674A05">
        <w:t xml:space="preserve">ompared </w:t>
      </w:r>
      <w:r w:rsidR="003D121C">
        <w:t>to</w:t>
      </w:r>
      <w:r w:rsidRPr="00674A05" w:rsidR="00674A05">
        <w:t xml:space="preserve"> a second home that sits empty.</w:t>
      </w:r>
      <w:r w:rsidR="003D121C">
        <w:t xml:space="preserve"> </w:t>
      </w:r>
    </w:p>
    <w:p w:rsidR="00114D3C" w:rsidP="00770990">
      <w:pPr>
        <w:pStyle w:val="Answer"/>
      </w:pPr>
      <w:r w:rsidRPr="00674A05">
        <w:t xml:space="preserve">Tackling </w:t>
      </w:r>
      <w:r w:rsidR="00DF28E6">
        <w:t>the</w:t>
      </w:r>
      <w:r w:rsidRPr="00674A05">
        <w:t xml:space="preserve"> second home problem is very different from what our industry is here to talk about, but it is really important to separate out those two issues</w:t>
      </w:r>
      <w:r w:rsidR="003D121C">
        <w:t>.</w:t>
      </w:r>
      <w:r w:rsidRPr="00674A05">
        <w:t xml:space="preserve"> </w:t>
      </w:r>
      <w:r w:rsidR="003D121C">
        <w:t>C</w:t>
      </w:r>
      <w:r w:rsidRPr="00674A05">
        <w:t>hanging their lifestyles, as Amanda talk</w:t>
      </w:r>
      <w:r w:rsidR="003D121C">
        <w:t>ed</w:t>
      </w:r>
      <w:r w:rsidRPr="00674A05">
        <w:t xml:space="preserve"> about, </w:t>
      </w:r>
      <w:r w:rsidR="003D121C">
        <w:t>people</w:t>
      </w:r>
      <w:r w:rsidRPr="00674A05">
        <w:t xml:space="preserve"> can </w:t>
      </w:r>
      <w:r w:rsidR="003D121C">
        <w:t xml:space="preserve">now </w:t>
      </w:r>
      <w:r w:rsidRPr="00674A05">
        <w:t>work more remotely</w:t>
      </w:r>
      <w:r w:rsidR="003D121C">
        <w:t>.</w:t>
      </w:r>
      <w:r w:rsidRPr="00674A05">
        <w:t xml:space="preserve"> </w:t>
      </w:r>
      <w:r w:rsidR="003D121C">
        <w:t>T</w:t>
      </w:r>
      <w:r w:rsidRPr="00674A05">
        <w:t xml:space="preserve">hey might </w:t>
      </w:r>
      <w:r w:rsidR="003D121C">
        <w:t xml:space="preserve">now </w:t>
      </w:r>
      <w:r w:rsidRPr="00674A05">
        <w:t>have a home in Wales</w:t>
      </w:r>
      <w:r>
        <w:t>,</w:t>
      </w:r>
      <w:r w:rsidRPr="00674A05">
        <w:t xml:space="preserve"> or somewhere else in England, and they might come into London </w:t>
      </w:r>
      <w:r w:rsidRPr="00674A05" w:rsidR="000103E1">
        <w:t xml:space="preserve">only </w:t>
      </w:r>
      <w:r w:rsidRPr="00674A05">
        <w:t>for short periods.</w:t>
      </w:r>
      <w:r w:rsidR="00402111">
        <w:t xml:space="preserve"> </w:t>
      </w:r>
      <w:r w:rsidRPr="00674A05">
        <w:t xml:space="preserve">If they </w:t>
      </w:r>
      <w:r>
        <w:t xml:space="preserve">own two homes, they </w:t>
      </w:r>
      <w:r w:rsidRPr="00674A05">
        <w:t>have a home in London</w:t>
      </w:r>
      <w:r w:rsidR="00B01DF3">
        <w:t xml:space="preserve"> they are not using all the time</w:t>
      </w:r>
      <w:r w:rsidRPr="00674A05">
        <w:t xml:space="preserve"> and a home in the country </w:t>
      </w:r>
      <w:r w:rsidR="00ED10D2">
        <w:t xml:space="preserve">that </w:t>
      </w:r>
      <w:r w:rsidRPr="00674A05">
        <w:t xml:space="preserve">they are not using all the time. </w:t>
      </w:r>
      <w:r w:rsidRPr="00674A05">
        <w:t>Are we going to stop that change of lifestyle that is happening anyway, by saying</w:t>
      </w:r>
      <w:r w:rsidR="00ED10D2">
        <w:t>, “You can’t do that”, or, “You’ve got limits here or there”</w:t>
      </w:r>
      <w:r w:rsidR="00070BB9">
        <w:t>,</w:t>
      </w:r>
      <w:r w:rsidRPr="00674A05">
        <w:t xml:space="preserve"> or do we say </w:t>
      </w:r>
      <w:r w:rsidR="00ED10D2">
        <w:t xml:space="preserve">that </w:t>
      </w:r>
      <w:r w:rsidRPr="00674A05">
        <w:t xml:space="preserve">the value of the income that is brought in by both of those properties being rented out when they are not being used by the resident is </w:t>
      </w:r>
      <w:r w:rsidR="00B01DF3">
        <w:t>of</w:t>
      </w:r>
      <w:r w:rsidRPr="00674A05">
        <w:t xml:space="preserve"> value to that local community, and just because somebody is living there</w:t>
      </w:r>
      <w:r w:rsidR="00ED10D2">
        <w:t>,</w:t>
      </w:r>
      <w:r w:rsidRPr="00674A05">
        <w:t xml:space="preserve"> by virtue of that</w:t>
      </w:r>
      <w:r w:rsidR="00ED10D2">
        <w:t>,</w:t>
      </w:r>
      <w:r w:rsidRPr="00674A05">
        <w:t xml:space="preserve"> it cannot be rented out to a long</w:t>
      </w:r>
      <w:r w:rsidRPr="00674A05">
        <w:noBreakHyphen/>
        <w:t>term tenant year round</w:t>
      </w:r>
      <w:r>
        <w:t>?</w:t>
      </w:r>
    </w:p>
    <w:p w:rsidR="00114D3C" w:rsidP="00114D3C">
      <w:pPr>
        <w:pStyle w:val="Remark"/>
      </w:pPr>
      <w:sdt>
        <w:sdtPr>
          <w:alias w:val="Member"/>
          <w:tag w:val="&lt;Member mnisId='4284' dodsId='52573'&gt;"/>
          <w:id w:val="-1657207254"/>
          <w:placeholder>
            <w:docPart w:val="DefaultPlaceholder_-1854013440"/>
          </w:placeholder>
          <w:richText/>
        </w:sdtPr>
        <w:sdtContent>
          <w:r w:rsidRPr="00114D3C">
            <w:rPr>
              <w:b/>
            </w:rPr>
            <w:t>The Chair:</w:t>
          </w:r>
        </w:sdtContent>
      </w:sdt>
      <w:r w:rsidR="00D06E5C">
        <w:t xml:space="preserve"> </w:t>
      </w:r>
      <w:r w:rsidR="00ED10D2">
        <w:t xml:space="preserve">Thank you. </w:t>
      </w:r>
      <w:r w:rsidRPr="00674A05" w:rsidR="00674A05">
        <w:t>I am going to stop you there and ask if people can be a bit briefer.</w:t>
      </w:r>
      <w:r w:rsidR="00402111">
        <w:t xml:space="preserve"> </w:t>
      </w:r>
      <w:r w:rsidRPr="00674A05" w:rsidR="00674A05">
        <w:t>I am going to bring in Lord Grocott</w:t>
      </w:r>
      <w:r w:rsidR="00DF28E6">
        <w:t>. W</w:t>
      </w:r>
      <w:r w:rsidRPr="00674A05" w:rsidR="00674A05">
        <w:t>e hav</w:t>
      </w:r>
      <w:r>
        <w:t>e</w:t>
      </w:r>
      <w:r w:rsidRPr="00674A05" w:rsidR="00674A05">
        <w:t xml:space="preserve"> quite a lot of further questions and it is important </w:t>
      </w:r>
      <w:r w:rsidR="00ED10D2">
        <w:t xml:space="preserve">that </w:t>
      </w:r>
      <w:r w:rsidRPr="00674A05" w:rsidR="00674A05">
        <w:t>we get through them. I realise our questions are difficult</w:t>
      </w:r>
      <w:r w:rsidR="00DF28E6">
        <w:t>,</w:t>
      </w:r>
      <w:r w:rsidRPr="00674A05" w:rsidR="00674A05">
        <w:t xml:space="preserve"> but short answers are even more compelling.</w:t>
      </w:r>
      <w:r w:rsidR="00402111">
        <w:t xml:space="preserve"> </w:t>
      </w:r>
    </w:p>
    <w:p w:rsidR="00114D3C" w:rsidP="00114D3C">
      <w:pPr>
        <w:pStyle w:val="Question"/>
      </w:pPr>
      <w:sdt>
        <w:sdtPr>
          <w:alias w:val="Member"/>
          <w:tag w:val="&lt;Member mnisId='276' dodsId='26522'&gt;"/>
          <w:id w:val="833649566"/>
          <w:placeholder>
            <w:docPart w:val="DefaultPlaceholder_-1854013440"/>
          </w:placeholder>
          <w:richText/>
        </w:sdtPr>
        <w:sdtContent>
          <w:r w:rsidRPr="00114D3C">
            <w:rPr>
              <w:b/>
            </w:rPr>
            <w:t>Lord Grocott:</w:t>
          </w:r>
        </w:sdtContent>
      </w:sdt>
      <w:r>
        <w:t xml:space="preserve"> </w:t>
      </w:r>
      <w:r w:rsidRPr="00674A05" w:rsidR="00674A05">
        <w:t xml:space="preserve">We have heard an awful lot about data and you are all agreed </w:t>
      </w:r>
      <w:r w:rsidR="00ED10D2">
        <w:t xml:space="preserve">that </w:t>
      </w:r>
      <w:r w:rsidRPr="00674A05" w:rsidR="00674A05">
        <w:t xml:space="preserve">we need more </w:t>
      </w:r>
      <w:r w:rsidR="00B01DF3">
        <w:t>of it</w:t>
      </w:r>
      <w:r w:rsidRPr="00674A05" w:rsidR="00674A05">
        <w:t xml:space="preserve">. I have a couple of </w:t>
      </w:r>
      <w:r w:rsidR="00DF28E6">
        <w:t>points</w:t>
      </w:r>
      <w:r w:rsidRPr="00674A05" w:rsidR="00674A05">
        <w:t xml:space="preserve"> I want to raise with </w:t>
      </w:r>
      <w:r w:rsidR="00DF28E6">
        <w:t>you</w:t>
      </w:r>
      <w:r>
        <w:t>. Y</w:t>
      </w:r>
      <w:r w:rsidRPr="00674A05" w:rsidR="00674A05">
        <w:t xml:space="preserve">ou have </w:t>
      </w:r>
      <w:r>
        <w:t xml:space="preserve">all </w:t>
      </w:r>
      <w:r w:rsidRPr="00674A05" w:rsidR="00674A05">
        <w:t xml:space="preserve">quoted data quite </w:t>
      </w:r>
      <w:r w:rsidRPr="00674A05" w:rsidR="007204CF">
        <w:t>author</w:t>
      </w:r>
      <w:r w:rsidR="007204CF">
        <w:t>itatively</w:t>
      </w:r>
      <w:r w:rsidRPr="00674A05" w:rsidR="00674A05">
        <w:t xml:space="preserve"> in your evidence and</w:t>
      </w:r>
      <w:r>
        <w:t>,</w:t>
      </w:r>
      <w:r w:rsidRPr="00674A05" w:rsidR="00674A05">
        <w:t xml:space="preserve"> unless I misheard you, it has not always been consistent</w:t>
      </w:r>
      <w:r w:rsidR="00070BB9">
        <w:t>.</w:t>
      </w:r>
      <w:r w:rsidR="00402111">
        <w:t xml:space="preserve"> </w:t>
      </w:r>
      <w:r w:rsidR="00070BB9">
        <w:t>W</w:t>
      </w:r>
      <w:r w:rsidRPr="00674A05" w:rsidR="00674A05">
        <w:t>e heard from Merilee Karr that the average income f</w:t>
      </w:r>
      <w:r w:rsidR="00DF28E6">
        <w:t>or</w:t>
      </w:r>
      <w:r w:rsidRPr="00674A05" w:rsidR="00674A05">
        <w:t xml:space="preserve"> people dealing with short</w:t>
      </w:r>
      <w:r w:rsidRPr="00674A05" w:rsidR="00674A05">
        <w:noBreakHyphen/>
        <w:t>term let</w:t>
      </w:r>
      <w:r>
        <w:t>s</w:t>
      </w:r>
      <w:r w:rsidRPr="00674A05" w:rsidR="00674A05">
        <w:t xml:space="preserve"> was </w:t>
      </w:r>
      <w:r>
        <w:t>£</w:t>
      </w:r>
      <w:r w:rsidRPr="00674A05" w:rsidR="00674A05">
        <w:t>3,000 a year</w:t>
      </w:r>
      <w:r>
        <w:t>,</w:t>
      </w:r>
      <w:r w:rsidRPr="00674A05" w:rsidR="00674A05">
        <w:t xml:space="preserve"> or thereabouts. Then we heard from Airbnb that the income from short</w:t>
      </w:r>
      <w:r w:rsidRPr="00674A05" w:rsidR="00674A05">
        <w:noBreakHyphen/>
        <w:t>term lets was £6,000.</w:t>
      </w:r>
      <w:r w:rsidR="00402111">
        <w:t xml:space="preserve"> </w:t>
      </w:r>
      <w:r w:rsidRPr="00674A05" w:rsidR="00674A05">
        <w:t>That is</w:t>
      </w:r>
      <w:r>
        <w:t xml:space="preserve"> not a marginal</w:t>
      </w:r>
      <w:r w:rsidRPr="00674A05" w:rsidR="00674A05">
        <w:t xml:space="preserve"> difference</w:t>
      </w:r>
      <w:r w:rsidR="00070BB9">
        <w:t>—</w:t>
      </w:r>
      <w:r>
        <w:t>it</w:t>
      </w:r>
      <w:r w:rsidRPr="00674A05" w:rsidR="00674A05">
        <w:t xml:space="preserve"> is quite significant.</w:t>
      </w:r>
      <w:r w:rsidR="00402111">
        <w:t xml:space="preserve"> </w:t>
      </w:r>
      <w:r w:rsidRPr="00674A05" w:rsidR="00674A05">
        <w:t>It will be a bit difficult for other people to obtain accurate information about this market if you are so diverg</w:t>
      </w:r>
      <w:r>
        <w:t>e</w:t>
      </w:r>
      <w:r w:rsidRPr="00674A05" w:rsidR="00674A05">
        <w:t xml:space="preserve">nt </w:t>
      </w:r>
      <w:r>
        <w:t xml:space="preserve">with the </w:t>
      </w:r>
      <w:r w:rsidRPr="00674A05" w:rsidR="00674A05">
        <w:t>information you have given to us.</w:t>
      </w:r>
      <w:r w:rsidR="00402111">
        <w:t xml:space="preserve"> </w:t>
      </w:r>
      <w:r w:rsidRPr="00674A05" w:rsidR="00674A05">
        <w:t xml:space="preserve">I would like to know who was wrong out of the two </w:t>
      </w:r>
      <w:r>
        <w:t xml:space="preserve">of </w:t>
      </w:r>
      <w:r w:rsidRPr="00674A05" w:rsidR="00674A05">
        <w:t>you</w:t>
      </w:r>
      <w:r>
        <w:t>,</w:t>
      </w:r>
      <w:r w:rsidRPr="00674A05" w:rsidR="00674A05">
        <w:t xml:space="preserve"> if you could help me on that. </w:t>
      </w:r>
    </w:p>
    <w:p w:rsidR="00606ED0" w:rsidP="00114D3C">
      <w:pPr>
        <w:pStyle w:val="Answer"/>
      </w:pPr>
      <w:sdt>
        <w:sdtPr>
          <w:alias w:val="Witness"/>
          <w:id w:val="-1285880640"/>
          <w:placeholder>
            <w:docPart w:val="DefaultPlaceholder_-1854013440"/>
          </w:placeholder>
          <w:richText/>
        </w:sdtPr>
        <w:sdtContent>
          <w:r w:rsidRPr="00114D3C" w:rsidR="00114D3C">
            <w:rPr>
              <w:b/>
              <w:i/>
            </w:rPr>
            <w:t>Merilee Karr:</w:t>
          </w:r>
        </w:sdtContent>
      </w:sdt>
      <w:r w:rsidR="00114D3C">
        <w:t xml:space="preserve"> </w:t>
      </w:r>
      <w:r w:rsidRPr="00674A05" w:rsidR="00674A05">
        <w:t>T</w:t>
      </w:r>
      <w:r w:rsidR="00114D3C">
        <w:t xml:space="preserve">o be perfectly honest, probably </w:t>
      </w:r>
      <w:r w:rsidRPr="00674A05" w:rsidR="00674A05">
        <w:t>neither of us</w:t>
      </w:r>
      <w:r>
        <w:t>—</w:t>
      </w:r>
    </w:p>
    <w:p w:rsidR="00606ED0" w:rsidP="00606ED0">
      <w:pPr>
        <w:pStyle w:val="Remark"/>
      </w:pPr>
      <w:sdt>
        <w:sdtPr>
          <w:alias w:val="Member"/>
          <w:tag w:val="&lt;Member mnisId='276' dodsId='26522'&gt;"/>
          <w:id w:val="2110844835"/>
          <w:placeholder>
            <w:docPart w:val="DefaultPlaceholder_-1854013440"/>
          </w:placeholder>
          <w:richText/>
        </w:sdtPr>
        <w:sdtContent>
          <w:r w:rsidRPr="00606ED0">
            <w:rPr>
              <w:b/>
            </w:rPr>
            <w:t>Lord Grocott:</w:t>
          </w:r>
        </w:sdtContent>
      </w:sdt>
      <w:r>
        <w:t xml:space="preserve"> I guessed that.</w:t>
      </w:r>
    </w:p>
    <w:p w:rsidR="00114D3C" w:rsidP="00114D3C">
      <w:pPr>
        <w:pStyle w:val="Answer"/>
      </w:pPr>
      <w:sdt>
        <w:sdtPr>
          <w:alias w:val="Witness"/>
          <w:id w:val="-1141569696"/>
          <w:placeholder>
            <w:docPart w:val="DefaultPlaceholder_-1854013440"/>
          </w:placeholder>
          <w:richText/>
        </w:sdtPr>
        <w:sdtContent>
          <w:r w:rsidRPr="00606ED0" w:rsidR="00606ED0">
            <w:rPr>
              <w:b/>
              <w:i/>
            </w:rPr>
            <w:t>Merilee Karr:</w:t>
          </w:r>
        </w:sdtContent>
      </w:sdt>
      <w:r w:rsidR="00606ED0">
        <w:t xml:space="preserve"> —</w:t>
      </w:r>
      <w:r w:rsidRPr="00674A05" w:rsidR="00674A05">
        <w:t xml:space="preserve">because there will be slightly different </w:t>
      </w:r>
      <w:r>
        <w:t xml:space="preserve">time periods </w:t>
      </w:r>
      <w:r w:rsidRPr="00674A05" w:rsidR="00674A05">
        <w:t xml:space="preserve">and it will </w:t>
      </w:r>
      <w:r w:rsidR="00DF28E6">
        <w:t xml:space="preserve">depend on </w:t>
      </w:r>
      <w:r w:rsidRPr="00674A05" w:rsidR="00674A05">
        <w:t>what sample you actually look at. While you might say there is a big difference</w:t>
      </w:r>
      <w:r w:rsidR="00606ED0">
        <w:t xml:space="preserve"> and</w:t>
      </w:r>
      <w:r w:rsidRPr="00674A05" w:rsidR="00674A05">
        <w:t xml:space="preserve"> it is roughly double, in both of those cases we are not talking about people earning £50,000</w:t>
      </w:r>
      <w:r w:rsidR="00606ED0">
        <w:t>,</w:t>
      </w:r>
      <w:r w:rsidRPr="00674A05" w:rsidR="00674A05">
        <w:t xml:space="preserve"> £60</w:t>
      </w:r>
      <w:r>
        <w:t>,</w:t>
      </w:r>
      <w:r w:rsidRPr="00674A05" w:rsidR="00674A05">
        <w:t>000 or £80</w:t>
      </w:r>
      <w:r w:rsidR="00DF28E6">
        <w:t>,</w:t>
      </w:r>
      <w:r w:rsidRPr="00674A05" w:rsidR="00674A05">
        <w:t>000 and hitting the VAT threshold.</w:t>
      </w:r>
      <w:r w:rsidR="00402111">
        <w:t xml:space="preserve"> </w:t>
      </w:r>
      <w:r w:rsidRPr="00674A05" w:rsidR="00674A05">
        <w:t>We are talking about quite small amounts of income, relatively speaking</w:t>
      </w:r>
      <w:r>
        <w:t xml:space="preserve">. </w:t>
      </w:r>
      <w:r w:rsidRPr="00674A05" w:rsidR="00674A05">
        <w:t xml:space="preserve">I agree </w:t>
      </w:r>
      <w:r w:rsidR="007867D4">
        <w:t xml:space="preserve">that </w:t>
      </w:r>
      <w:r w:rsidRPr="00674A05" w:rsidR="00674A05">
        <w:t>we would all like to get better data.</w:t>
      </w:r>
      <w:r w:rsidR="00402111">
        <w:t xml:space="preserve"> </w:t>
      </w:r>
      <w:r w:rsidR="00DF28E6">
        <w:t>P</w:t>
      </w:r>
      <w:r w:rsidRPr="00674A05" w:rsidR="00674A05">
        <w:t xml:space="preserve">art of the reason </w:t>
      </w:r>
      <w:r w:rsidR="00E30938">
        <w:t>why</w:t>
      </w:r>
      <w:r w:rsidRPr="00674A05" w:rsidR="00674A05">
        <w:t xml:space="preserve"> we are here </w:t>
      </w:r>
      <w:r w:rsidR="00DF28E6">
        <w:t xml:space="preserve">is </w:t>
      </w:r>
      <w:r w:rsidRPr="00674A05" w:rsidR="00674A05">
        <w:t xml:space="preserve">in support of that. We can get better </w:t>
      </w:r>
      <w:r w:rsidR="00DF28E6">
        <w:t>at</w:t>
      </w:r>
      <w:r w:rsidRPr="00674A05" w:rsidR="00674A05">
        <w:t xml:space="preserve"> working together and </w:t>
      </w:r>
      <w:r w:rsidR="00E30938">
        <w:t>making sure</w:t>
      </w:r>
      <w:r w:rsidRPr="00674A05" w:rsidR="00674A05">
        <w:t xml:space="preserve"> that we find the most accurate and most up</w:t>
      </w:r>
      <w:r w:rsidRPr="00674A05" w:rsidR="00674A05">
        <w:noBreakHyphen/>
        <w:t>to</w:t>
      </w:r>
      <w:r w:rsidRPr="00674A05" w:rsidR="00674A05">
        <w:noBreakHyphen/>
        <w:t>date data sources</w:t>
      </w:r>
      <w:r>
        <w:t>,</w:t>
      </w:r>
      <w:r w:rsidRPr="00674A05" w:rsidR="00674A05">
        <w:t xml:space="preserve"> but we are genuinely trying to present data to support the points rather than talking based on experience. </w:t>
      </w:r>
    </w:p>
    <w:p w:rsidR="006003C8" w:rsidP="006003C8">
      <w:pPr>
        <w:pStyle w:val="Answer"/>
      </w:pPr>
      <w:sdt>
        <w:sdtPr>
          <w:alias w:val="Witness"/>
          <w:id w:val="1300491442"/>
          <w:placeholder>
            <w:docPart w:val="83AEBE069D35482EB4077CE765FE4E24"/>
          </w:placeholder>
          <w:richText/>
        </w:sdtPr>
        <w:sdtContent>
          <w:r w:rsidRPr="00114D3C">
            <w:rPr>
              <w:b/>
              <w:i/>
            </w:rPr>
            <w:t>Amanda Cupples:</w:t>
          </w:r>
        </w:sdtContent>
      </w:sdt>
      <w:r>
        <w:t xml:space="preserve"> I am s</w:t>
      </w:r>
      <w:r w:rsidRPr="00674A05">
        <w:t xml:space="preserve">orry to interrupt </w:t>
      </w:r>
      <w:r>
        <w:t xml:space="preserve">you </w:t>
      </w:r>
      <w:r w:rsidRPr="00674A05">
        <w:t>but I think that is exactly the point.</w:t>
      </w:r>
      <w:r>
        <w:t xml:space="preserve"> </w:t>
      </w:r>
      <w:r w:rsidRPr="00674A05">
        <w:t>We present the data in the way we view it f</w:t>
      </w:r>
      <w:r>
        <w:t>or</w:t>
      </w:r>
      <w:r w:rsidRPr="00674A05">
        <w:t xml:space="preserve"> our own commercial ends.</w:t>
      </w:r>
      <w:r>
        <w:t xml:space="preserve"> </w:t>
      </w:r>
      <w:r w:rsidRPr="00674A05">
        <w:t>Broken record time again</w:t>
      </w:r>
      <w:r>
        <w:t xml:space="preserve">: </w:t>
      </w:r>
      <w:r w:rsidRPr="00674A05">
        <w:t>having the register means we have a consistent way of displaying it</w:t>
      </w:r>
      <w:r>
        <w:t>,</w:t>
      </w:r>
      <w:r w:rsidRPr="00674A05">
        <w:t xml:space="preserve"> which means you can compare apples with apples.</w:t>
      </w:r>
    </w:p>
    <w:p w:rsidR="006003C8" w:rsidP="006003C8">
      <w:pPr>
        <w:pStyle w:val="Remark"/>
      </w:pPr>
      <w:sdt>
        <w:sdtPr>
          <w:alias w:val="Member"/>
          <w:tag w:val="&lt;Member mnisId='276' dodsId='26522'&gt;"/>
          <w:id w:val="-815341643"/>
          <w:placeholder>
            <w:docPart w:val="83AEBE069D35482EB4077CE765FE4E24"/>
          </w:placeholder>
          <w:richText/>
        </w:sdtPr>
        <w:sdtContent>
          <w:r w:rsidRPr="00114D3C">
            <w:rPr>
              <w:b/>
            </w:rPr>
            <w:t>Lord Grocott:</w:t>
          </w:r>
        </w:sdtContent>
      </w:sdt>
      <w:r>
        <w:t xml:space="preserve"> </w:t>
      </w:r>
      <w:r w:rsidRPr="00674A05">
        <w:t xml:space="preserve">I expected you to explain to me </w:t>
      </w:r>
      <w:r>
        <w:t xml:space="preserve">that </w:t>
      </w:r>
      <w:r w:rsidRPr="00674A05">
        <w:t>you were using different bases.</w:t>
      </w:r>
      <w:r>
        <w:t xml:space="preserve"> Co</w:t>
      </w:r>
      <w:r w:rsidRPr="00674A05">
        <w:t xml:space="preserve">uld </w:t>
      </w:r>
      <w:r>
        <w:t xml:space="preserve">you </w:t>
      </w:r>
      <w:r w:rsidRPr="00674A05">
        <w:t xml:space="preserve">give us a little </w:t>
      </w:r>
      <w:r>
        <w:t>note</w:t>
      </w:r>
      <w:r w:rsidRPr="00674A05">
        <w:t xml:space="preserve"> on what the different bases </w:t>
      </w:r>
      <w:r>
        <w:t xml:space="preserve">were </w:t>
      </w:r>
      <w:r w:rsidRPr="00674A05">
        <w:t>on which you gave us those very important and authoritative statistics</w:t>
      </w:r>
      <w:r>
        <w:t xml:space="preserve">? We </w:t>
      </w:r>
      <w:r w:rsidRPr="00674A05">
        <w:t xml:space="preserve">will </w:t>
      </w:r>
      <w:r>
        <w:t xml:space="preserve">then </w:t>
      </w:r>
      <w:r w:rsidRPr="00674A05">
        <w:t xml:space="preserve">know </w:t>
      </w:r>
      <w:r>
        <w:t xml:space="preserve">implicitly </w:t>
      </w:r>
      <w:r w:rsidRPr="00674A05">
        <w:t xml:space="preserve">why there </w:t>
      </w:r>
      <w:r>
        <w:t>wa</w:t>
      </w:r>
      <w:r w:rsidRPr="00674A05">
        <w:t>s such a big difference</w:t>
      </w:r>
      <w:r>
        <w:t xml:space="preserve"> on a v</w:t>
      </w:r>
      <w:r w:rsidRPr="00674A05">
        <w:t>ery important fact</w:t>
      </w:r>
      <w:r>
        <w:t>.</w:t>
      </w:r>
    </w:p>
    <w:p w:rsidR="006003C8" w:rsidP="006003C8">
      <w:pPr>
        <w:pStyle w:val="Remark"/>
      </w:pPr>
      <w:r w:rsidRPr="00674A05">
        <w:t>The</w:t>
      </w:r>
      <w:r>
        <w:t xml:space="preserve"> </w:t>
      </w:r>
      <w:r w:rsidRPr="00674A05">
        <w:t>other question I have</w:t>
      </w:r>
      <w:r>
        <w:t>—</w:t>
      </w:r>
      <w:r w:rsidRPr="00674A05">
        <w:t>again</w:t>
      </w:r>
      <w:r>
        <w:t xml:space="preserve">, </w:t>
      </w:r>
      <w:r w:rsidRPr="00674A05">
        <w:t xml:space="preserve">this is about data and the shortage of </w:t>
      </w:r>
      <w:r w:rsidRPr="00674A05">
        <w:t>it</w:t>
      </w:r>
      <w:r>
        <w:t>—is that, in</w:t>
      </w:r>
      <w:r w:rsidRPr="00674A05">
        <w:t xml:space="preserve"> </w:t>
      </w:r>
      <w:r>
        <w:t>the</w:t>
      </w:r>
      <w:r w:rsidRPr="00674A05">
        <w:t xml:space="preserve"> </w:t>
      </w:r>
      <w:r>
        <w:t xml:space="preserve">briefing </w:t>
      </w:r>
      <w:r w:rsidRPr="00674A05">
        <w:t>paper we g</w:t>
      </w:r>
      <w:r>
        <w:t>o</w:t>
      </w:r>
      <w:r w:rsidRPr="00674A05">
        <w:t>t prior to these meetings</w:t>
      </w:r>
      <w:r>
        <w:t>,</w:t>
      </w:r>
      <w:r w:rsidRPr="00674A05">
        <w:t xml:space="preserve"> we were quoted research from Scotland </w:t>
      </w:r>
      <w:r>
        <w:t xml:space="preserve">of a </w:t>
      </w:r>
      <w:r w:rsidRPr="00674A05">
        <w:t>survey of short</w:t>
      </w:r>
      <w:r w:rsidRPr="00674A05">
        <w:noBreakHyphen/>
        <w:t>term letting hosts in Scotland</w:t>
      </w:r>
      <w:r>
        <w:t xml:space="preserve">. </w:t>
      </w:r>
      <w:r w:rsidRPr="00674A05">
        <w:t>I very much agree with my colleague Lord Best on this</w:t>
      </w:r>
      <w:r>
        <w:t>.</w:t>
      </w:r>
      <w:r w:rsidRPr="00674A05">
        <w:t xml:space="preserve"> </w:t>
      </w:r>
      <w:r>
        <w:t>N</w:t>
      </w:r>
      <w:r w:rsidRPr="00674A05">
        <w:t xml:space="preserve">o one is thinking of regulating someone who lets </w:t>
      </w:r>
      <w:r>
        <w:t xml:space="preserve">out </w:t>
      </w:r>
      <w:r w:rsidRPr="00674A05">
        <w:t xml:space="preserve">a room in their house for </w:t>
      </w:r>
      <w:r>
        <w:t>two</w:t>
      </w:r>
      <w:r w:rsidRPr="00674A05">
        <w:t xml:space="preserve"> or three weeks a year</w:t>
      </w:r>
      <w:r>
        <w:t>; t</w:t>
      </w:r>
      <w:r w:rsidRPr="00674A05">
        <w:t>hat would be ridiculous.</w:t>
      </w:r>
      <w:r>
        <w:t xml:space="preserve"> </w:t>
      </w:r>
      <w:r w:rsidRPr="00674A05">
        <w:t xml:space="preserve">It is about the whole of </w:t>
      </w:r>
      <w:r>
        <w:t xml:space="preserve">the </w:t>
      </w:r>
      <w:r w:rsidRPr="00674A05">
        <w:t>house being let throughout the year t</w:t>
      </w:r>
      <w:r>
        <w:t>hrough</w:t>
      </w:r>
      <w:r w:rsidRPr="00674A05">
        <w:t xml:space="preserve"> a number of short</w:t>
      </w:r>
      <w:r w:rsidRPr="00674A05">
        <w:noBreakHyphen/>
        <w:t>term lettings.</w:t>
      </w:r>
    </w:p>
    <w:p w:rsidR="006003C8" w:rsidP="006003C8">
      <w:pPr>
        <w:pStyle w:val="Remark"/>
      </w:pPr>
      <w:r>
        <w:t>The research from Scotland</w:t>
      </w:r>
      <w:r w:rsidRPr="00674A05">
        <w:t xml:space="preserve"> </w:t>
      </w:r>
      <w:r>
        <w:t>says that a</w:t>
      </w:r>
      <w:r w:rsidRPr="00674A05">
        <w:t xml:space="preserve"> survey of short</w:t>
      </w:r>
      <w:r w:rsidRPr="00674A05">
        <w:noBreakHyphen/>
        <w:t xml:space="preserve">term letting hosts </w:t>
      </w:r>
      <w:r>
        <w:t>in</w:t>
      </w:r>
      <w:r w:rsidRPr="00674A05">
        <w:t xml:space="preserve"> Scotland found that over a third of short</w:t>
      </w:r>
      <w:r w:rsidRPr="00674A05">
        <w:noBreakHyphen/>
        <w:t>term letting properties</w:t>
      </w:r>
      <w:r>
        <w:t>—</w:t>
      </w:r>
      <w:r w:rsidRPr="00674A05">
        <w:t>36%</w:t>
      </w:r>
      <w:r>
        <w:t>—</w:t>
      </w:r>
      <w:r w:rsidRPr="00674A05">
        <w:t>were previously either long</w:t>
      </w:r>
      <w:r w:rsidRPr="00674A05">
        <w:noBreakHyphen/>
        <w:t>term residential lets or owner</w:t>
      </w:r>
      <w:r>
        <w:t>-</w:t>
      </w:r>
      <w:r w:rsidRPr="00674A05">
        <w:t xml:space="preserve">occupied homes. That is a pretty big figure. </w:t>
      </w:r>
      <w:r>
        <w:t>All right, you will say that, as a p</w:t>
      </w:r>
      <w:r w:rsidRPr="00674A05">
        <w:t>roportion</w:t>
      </w:r>
      <w:r>
        <w:t xml:space="preserve"> of</w:t>
      </w:r>
      <w:r w:rsidRPr="00674A05">
        <w:t xml:space="preserve"> the number of houses overall</w:t>
      </w:r>
      <w:r>
        <w:t>, it is small—o</w:t>
      </w:r>
      <w:r w:rsidRPr="00674A05">
        <w:t>f course</w:t>
      </w:r>
      <w:r>
        <w:t xml:space="preserve">, </w:t>
      </w:r>
      <w:r w:rsidRPr="00674A05">
        <w:t>1% in London does not sound a lot</w:t>
      </w:r>
      <w:r>
        <w:t>—</w:t>
      </w:r>
      <w:r w:rsidRPr="00674A05">
        <w:t xml:space="preserve">but it is a lot </w:t>
      </w:r>
      <w:r>
        <w:t xml:space="preserve">of </w:t>
      </w:r>
      <w:r w:rsidRPr="00674A05">
        <w:t>houses.</w:t>
      </w:r>
      <w:r>
        <w:t xml:space="preserve"> </w:t>
      </w:r>
      <w:r w:rsidRPr="00674A05">
        <w:t xml:space="preserve">I would like to know with your expertise whether </w:t>
      </w:r>
      <w:r>
        <w:t xml:space="preserve">what to me sounds like a </w:t>
      </w:r>
      <w:r w:rsidRPr="00674A05">
        <w:t>very significant figure in any way reflects your experience and, if not, what your figures tell you.</w:t>
      </w:r>
    </w:p>
    <w:p w:rsidR="006003C8" w:rsidP="006003C8">
      <w:pPr>
        <w:pStyle w:val="Answer"/>
      </w:pPr>
      <w:sdt>
        <w:sdtPr>
          <w:alias w:val="Witness"/>
          <w:id w:val="-1168481672"/>
          <w:placeholder>
            <w:docPart w:val="83AEBE069D35482EB4077CE765FE4E24"/>
          </w:placeholder>
          <w:richText/>
        </w:sdtPr>
        <w:sdtContent>
          <w:r w:rsidRPr="00BB4338">
            <w:rPr>
              <w:b/>
              <w:i/>
            </w:rPr>
            <w:t>Amanda Cupples:</w:t>
          </w:r>
        </w:sdtContent>
      </w:sdt>
      <w:r>
        <w:t xml:space="preserve"> </w:t>
      </w:r>
      <w:r w:rsidRPr="00674A05">
        <w:t xml:space="preserve">First up, that number just does not reflect our </w:t>
      </w:r>
      <w:r>
        <w:t xml:space="preserve">host </w:t>
      </w:r>
      <w:r w:rsidRPr="00674A05">
        <w:t xml:space="preserve">base and the way </w:t>
      </w:r>
      <w:r>
        <w:t xml:space="preserve">that </w:t>
      </w:r>
      <w:r w:rsidRPr="00674A05">
        <w:t xml:space="preserve">our hosts tend to host on Airbnb. I do not know that particular survey </w:t>
      </w:r>
      <w:r>
        <w:t xml:space="preserve">so </w:t>
      </w:r>
      <w:r w:rsidRPr="00674A05">
        <w:t>I cannot comment on the specifics of it. I come back to this point that</w:t>
      </w:r>
      <w:r>
        <w:t>,</w:t>
      </w:r>
      <w:r w:rsidRPr="00674A05">
        <w:t xml:space="preserve"> on Airbnb</w:t>
      </w:r>
      <w:r>
        <w:t>,</w:t>
      </w:r>
      <w:r w:rsidRPr="00674A05">
        <w:t xml:space="preserve"> the average host is renting out their home or their space for three nights a month, which is not consistent with what you are saying.</w:t>
      </w:r>
      <w:r>
        <w:t xml:space="preserve"> </w:t>
      </w:r>
      <w:r w:rsidRPr="00674A05">
        <w:t>We would have to dig into the methodology.</w:t>
      </w:r>
    </w:p>
    <w:p w:rsidR="006003C8" w:rsidP="006003C8">
      <w:pPr>
        <w:pStyle w:val="Answer"/>
      </w:pPr>
      <w:r>
        <w:t>T</w:t>
      </w:r>
      <w:r w:rsidRPr="00674A05">
        <w:t>he broader point is that</w:t>
      </w:r>
      <w:r>
        <w:t>,</w:t>
      </w:r>
      <w:r w:rsidRPr="00674A05">
        <w:t xml:space="preserve"> again</w:t>
      </w:r>
      <w:r>
        <w:t>,</w:t>
      </w:r>
      <w:r w:rsidRPr="00674A05">
        <w:t xml:space="preserve"> whether a house has been taken off the long</w:t>
      </w:r>
      <w:r w:rsidRPr="00674A05">
        <w:noBreakHyphen/>
        <w:t xml:space="preserve">term accommodation market or </w:t>
      </w:r>
      <w:r>
        <w:t xml:space="preserve">is </w:t>
      </w:r>
      <w:r w:rsidRPr="00674A05">
        <w:t>in some way removed</w:t>
      </w:r>
      <w:r>
        <w:t xml:space="preserve"> </w:t>
      </w:r>
      <w:r w:rsidRPr="00674A05">
        <w:t>is going to be very sector</w:t>
      </w:r>
      <w:r>
        <w:t>ally</w:t>
      </w:r>
      <w:r w:rsidRPr="00674A05">
        <w:t xml:space="preserve"> dependent. We acknowledge </w:t>
      </w:r>
      <w:r>
        <w:t xml:space="preserve">that </w:t>
      </w:r>
      <w:r w:rsidRPr="00674A05">
        <w:t>there might be parts of the country where this is a problem.</w:t>
      </w:r>
      <w:r>
        <w:t xml:space="preserve"> </w:t>
      </w:r>
      <w:r w:rsidRPr="00674A05">
        <w:t>It is entirely possible</w:t>
      </w:r>
      <w:r>
        <w:t xml:space="preserve"> that</w:t>
      </w:r>
      <w:r w:rsidRPr="00674A05">
        <w:t xml:space="preserve"> this is true.</w:t>
      </w:r>
      <w:r>
        <w:t xml:space="preserve"> </w:t>
      </w:r>
      <w:r w:rsidRPr="00674A05">
        <w:t xml:space="preserve">I want to be really clear to the committee that we are not coming here today to pretend </w:t>
      </w:r>
      <w:r>
        <w:t xml:space="preserve">that </w:t>
      </w:r>
      <w:r w:rsidRPr="00674A05">
        <w:t xml:space="preserve">there is never, ever going to be a problem and it is always going to be okay. </w:t>
      </w:r>
    </w:p>
    <w:p w:rsidR="006003C8" w:rsidP="006003C8">
      <w:pPr>
        <w:pStyle w:val="Answer"/>
      </w:pPr>
      <w:r w:rsidRPr="00674A05">
        <w:t>Where we struggl</w:t>
      </w:r>
      <w:r>
        <w:t>e</w:t>
      </w:r>
      <w:r w:rsidRPr="00674A05">
        <w:t xml:space="preserve"> a little is </w:t>
      </w:r>
      <w:r>
        <w:t xml:space="preserve">that </w:t>
      </w:r>
      <w:r w:rsidRPr="00674A05">
        <w:t>people quote these surveys to us</w:t>
      </w:r>
      <w:r>
        <w:t xml:space="preserve"> but they</w:t>
      </w:r>
      <w:r w:rsidRPr="00674A05">
        <w:t xml:space="preserve"> do not reflect what we see in our individual sets of data</w:t>
      </w:r>
      <w:r>
        <w:t>. It</w:t>
      </w:r>
      <w:r w:rsidRPr="00674A05">
        <w:t xml:space="preserve"> is</w:t>
      </w:r>
      <w:r>
        <w:t xml:space="preserve"> almost </w:t>
      </w:r>
      <w:r w:rsidRPr="00674A05">
        <w:t>difficult to know what to say because it sounds</w:t>
      </w:r>
      <w:r>
        <w:t>,</w:t>
      </w:r>
      <w:r w:rsidRPr="00674A05">
        <w:t xml:space="preserve"> on the face of it</w:t>
      </w:r>
      <w:r>
        <w:t>,</w:t>
      </w:r>
      <w:r w:rsidRPr="00674A05">
        <w:t xml:space="preserve"> </w:t>
      </w:r>
      <w:r>
        <w:t xml:space="preserve">like a </w:t>
      </w:r>
      <w:r w:rsidRPr="00674A05">
        <w:t>problem</w:t>
      </w:r>
      <w:r>
        <w:t>,</w:t>
      </w:r>
      <w:r w:rsidRPr="00674A05">
        <w:t xml:space="preserve"> but the problem is</w:t>
      </w:r>
      <w:r>
        <w:t>—</w:t>
      </w:r>
      <w:r w:rsidRPr="00674A05">
        <w:t>here we go again</w:t>
      </w:r>
      <w:r>
        <w:t xml:space="preserve">—that </w:t>
      </w:r>
      <w:r w:rsidRPr="00674A05">
        <w:t>we do not structurally have the right evidence base to say</w:t>
      </w:r>
      <w:r>
        <w:t>,</w:t>
      </w:r>
      <w:r w:rsidRPr="00674A05">
        <w:t xml:space="preserve"> </w:t>
      </w:r>
      <w:r>
        <w:t xml:space="preserve">“Can </w:t>
      </w:r>
      <w:r w:rsidRPr="00674A05">
        <w:t>we track these properties through council tax</w:t>
      </w:r>
      <w:r>
        <w:t xml:space="preserve">, </w:t>
      </w:r>
      <w:r w:rsidRPr="00674A05">
        <w:t>rates</w:t>
      </w:r>
      <w:r>
        <w:t xml:space="preserve"> and </w:t>
      </w:r>
      <w:r w:rsidRPr="00674A05">
        <w:t>all those other data sources that local authorities have</w:t>
      </w:r>
      <w:r>
        <w:t>,</w:t>
      </w:r>
      <w:r w:rsidRPr="00674A05">
        <w:t xml:space="preserve"> to understand the turnover and the movement of property</w:t>
      </w:r>
      <w:r>
        <w:t>?”</w:t>
      </w:r>
      <w:r w:rsidRPr="00674A05">
        <w:t xml:space="preserve"> We cannot do that today. We do not really understand the occupation of those homes.</w:t>
      </w:r>
      <w:r>
        <w:t xml:space="preserve"> </w:t>
      </w:r>
      <w:r w:rsidRPr="00674A05">
        <w:t>Are they being let out all year or, to Merilee</w:t>
      </w:r>
      <w:r>
        <w:t>’</w:t>
      </w:r>
      <w:r w:rsidRPr="00674A05">
        <w:t>s point</w:t>
      </w:r>
      <w:r>
        <w:t>,</w:t>
      </w:r>
      <w:r w:rsidRPr="00674A05">
        <w:t xml:space="preserve"> are they people </w:t>
      </w:r>
      <w:r>
        <w:t xml:space="preserve">who have </w:t>
      </w:r>
      <w:r w:rsidRPr="00674A05">
        <w:t>relocated out from an urban centre during Covid</w:t>
      </w:r>
      <w:r>
        <w:t xml:space="preserve">? </w:t>
      </w:r>
      <w:r w:rsidRPr="00674A05">
        <w:t>We do not know any of th</w:t>
      </w:r>
      <w:r>
        <w:t>o</w:t>
      </w:r>
      <w:r w:rsidRPr="00674A05">
        <w:t>se things.</w:t>
      </w:r>
      <w:r>
        <w:t xml:space="preserve"> </w:t>
      </w:r>
      <w:r w:rsidRPr="00674A05">
        <w:t xml:space="preserve">I find it quite difficult to give </w:t>
      </w:r>
      <w:r>
        <w:t xml:space="preserve">you </w:t>
      </w:r>
      <w:r w:rsidRPr="00674A05">
        <w:t xml:space="preserve">a pithy answer as to what the solution </w:t>
      </w:r>
      <w:r>
        <w:t xml:space="preserve">is </w:t>
      </w:r>
      <w:r w:rsidRPr="00674A05">
        <w:t>other than</w:t>
      </w:r>
      <w:r>
        <w:t>, “L</w:t>
      </w:r>
      <w:r w:rsidRPr="00674A05">
        <w:t>et us get that evidence base and sit down in dialogue with each other</w:t>
      </w:r>
      <w:r>
        <w:t>,</w:t>
      </w:r>
      <w:r w:rsidRPr="00674A05">
        <w:t xml:space="preserve"> and </w:t>
      </w:r>
      <w:r>
        <w:t>we will</w:t>
      </w:r>
      <w:r w:rsidRPr="00674A05">
        <w:t xml:space="preserve"> come to the table and support </w:t>
      </w:r>
      <w:r>
        <w:t>if</w:t>
      </w:r>
      <w:r w:rsidRPr="00674A05">
        <w:t xml:space="preserve"> an intervention </w:t>
      </w:r>
      <w:r>
        <w:t xml:space="preserve">is </w:t>
      </w:r>
      <w:r w:rsidRPr="00674A05">
        <w:t>required</w:t>
      </w:r>
      <w:r>
        <w:t>”</w:t>
      </w:r>
      <w:r w:rsidRPr="00674A05">
        <w:t>.</w:t>
      </w:r>
    </w:p>
    <w:p w:rsidR="006003C8" w:rsidP="006003C8">
      <w:pPr>
        <w:pStyle w:val="Remark"/>
      </w:pPr>
      <w:sdt>
        <w:sdtPr>
          <w:alias w:val="Member"/>
          <w:tag w:val="&lt;Member mnisId='276' dodsId='26522'&gt;"/>
          <w:id w:val="-701164595"/>
          <w:placeholder>
            <w:docPart w:val="83AEBE069D35482EB4077CE765FE4E24"/>
          </w:placeholder>
          <w:richText/>
        </w:sdtPr>
        <w:sdtContent>
          <w:r w:rsidRPr="00BB4338">
            <w:rPr>
              <w:b/>
            </w:rPr>
            <w:t>Lord Grocott:</w:t>
          </w:r>
        </w:sdtContent>
      </w:sdt>
      <w:r>
        <w:t xml:space="preserve"> Y</w:t>
      </w:r>
      <w:r w:rsidRPr="00674A05">
        <w:t xml:space="preserve">ou must know the basis from which a lot of us are coming, which is </w:t>
      </w:r>
      <w:r>
        <w:t xml:space="preserve">that </w:t>
      </w:r>
      <w:r w:rsidRPr="00674A05">
        <w:t>we are out of a very long report we had on housing</w:t>
      </w:r>
      <w:r>
        <w:t>. T</w:t>
      </w:r>
      <w:r w:rsidRPr="00674A05">
        <w:t xml:space="preserve">he housing </w:t>
      </w:r>
      <w:r>
        <w:t>“</w:t>
      </w:r>
      <w:r w:rsidRPr="00674A05">
        <w:t>problem</w:t>
      </w:r>
      <w:r>
        <w:t>”</w:t>
      </w:r>
      <w:r w:rsidRPr="00674A05">
        <w:t xml:space="preserve"> for us is basically the shortage </w:t>
      </w:r>
      <w:r>
        <w:t>of</w:t>
      </w:r>
      <w:r w:rsidRPr="00674A05">
        <w:t xml:space="preserve"> houses for people to live in full</w:t>
      </w:r>
      <w:r>
        <w:t>-</w:t>
      </w:r>
      <w:r w:rsidRPr="00674A05">
        <w:t>time, whether it is rented or owner</w:t>
      </w:r>
      <w:r>
        <w:t>-</w:t>
      </w:r>
      <w:r w:rsidRPr="00674A05">
        <w:t>occupied.</w:t>
      </w:r>
      <w:r>
        <w:t xml:space="preserve"> F</w:t>
      </w:r>
      <w:r w:rsidRPr="00674A05">
        <w:t>rom our perspective</w:t>
      </w:r>
      <w:r>
        <w:t>,</w:t>
      </w:r>
      <w:r w:rsidRPr="00674A05">
        <w:t xml:space="preserve"> </w:t>
      </w:r>
      <w:r>
        <w:t>we want to</w:t>
      </w:r>
      <w:r w:rsidRPr="00674A05">
        <w:t xml:space="preserve"> discover whether this is affecting th</w:t>
      </w:r>
      <w:r>
        <w:t>e</w:t>
      </w:r>
      <w:r w:rsidRPr="00674A05">
        <w:t xml:space="preserve"> 300,000 </w:t>
      </w:r>
      <w:r w:rsidRPr="00674A05">
        <w:t>objective</w:t>
      </w:r>
      <w:r>
        <w:t xml:space="preserve"> that</w:t>
      </w:r>
      <w:r w:rsidRPr="00674A05">
        <w:t xml:space="preserve"> the Government have</w:t>
      </w:r>
      <w:r>
        <w:t xml:space="preserve"> </w:t>
      </w:r>
      <w:r w:rsidRPr="00674A05">
        <w:t xml:space="preserve">and </w:t>
      </w:r>
      <w:r>
        <w:t>that</w:t>
      </w:r>
      <w:r w:rsidRPr="00674A05">
        <w:t xml:space="preserve"> we as a committee supported</w:t>
      </w:r>
      <w:r>
        <w:t xml:space="preserve">, and whether </w:t>
      </w:r>
      <w:r w:rsidRPr="00674A05">
        <w:t>parts of your activities</w:t>
      </w:r>
      <w:r>
        <w:t>—</w:t>
      </w:r>
      <w:r w:rsidRPr="00674A05">
        <w:t>I agree it is a very complex sector</w:t>
      </w:r>
      <w:r>
        <w:t xml:space="preserve">—are </w:t>
      </w:r>
      <w:r w:rsidRPr="00674A05">
        <w:t>making that objective of 300,000 a year harder to achieve</w:t>
      </w:r>
      <w:r>
        <w:t xml:space="preserve">. </w:t>
      </w:r>
      <w:r w:rsidRPr="00674A05">
        <w:t>That is really where we are all coming from. Any information you can give us on that would be much appreciated.</w:t>
      </w:r>
    </w:p>
    <w:p w:rsidR="006003C8" w:rsidP="006003C8">
      <w:pPr>
        <w:pStyle w:val="Remark"/>
      </w:pPr>
      <w:sdt>
        <w:sdtPr>
          <w:alias w:val="Member"/>
          <w:tag w:val="&lt;Member mnisId='2535' dodsId='26737'&gt;"/>
          <w:id w:val="-1490094242"/>
          <w:placeholder>
            <w:docPart w:val="83AEBE069D35482EB4077CE765FE4E24"/>
          </w:placeholder>
          <w:richText/>
        </w:sdtPr>
        <w:sdtContent>
          <w:r w:rsidRPr="00705F9C">
            <w:rPr>
              <w:b/>
            </w:rPr>
            <w:t>Baroness Cohen of Pimlico:</w:t>
          </w:r>
        </w:sdtContent>
      </w:sdt>
      <w:r>
        <w:t xml:space="preserve"> </w:t>
      </w:r>
      <w:r w:rsidRPr="00674A05">
        <w:t>I have a question that seems rather simple.</w:t>
      </w:r>
      <w:r>
        <w:t xml:space="preserve"> </w:t>
      </w:r>
      <w:r w:rsidRPr="00674A05">
        <w:t>In the Queen</w:t>
      </w:r>
      <w:r>
        <w:t>’</w:t>
      </w:r>
      <w:r w:rsidRPr="00674A05">
        <w:t>s Speech</w:t>
      </w:r>
      <w:r>
        <w:t>,</w:t>
      </w:r>
      <w:r w:rsidRPr="00674A05">
        <w:t xml:space="preserve"> in the proposed levelling</w:t>
      </w:r>
      <w:r>
        <w:t>-</w:t>
      </w:r>
      <w:r w:rsidRPr="00674A05">
        <w:t>up measures</w:t>
      </w:r>
      <w:r>
        <w:t xml:space="preserve">, there </w:t>
      </w:r>
      <w:r w:rsidRPr="00674A05">
        <w:t xml:space="preserve">is a statement that all landlords will be required to register. </w:t>
      </w:r>
      <w:r>
        <w:t>It says “a</w:t>
      </w:r>
      <w:r w:rsidRPr="00674A05">
        <w:t>ll landlords</w:t>
      </w:r>
      <w:r>
        <w:t>”,</w:t>
      </w:r>
      <w:r w:rsidRPr="00674A05">
        <w:t xml:space="preserve"> which in my book is anybody who lets any property for money</w:t>
      </w:r>
      <w:r>
        <w:t>—</w:t>
      </w:r>
      <w:r w:rsidRPr="00674A05">
        <w:t>possibly the social landlords as well.</w:t>
      </w:r>
      <w:r>
        <w:t xml:space="preserve"> It might </w:t>
      </w:r>
      <w:r w:rsidRPr="00674A05">
        <w:t>include every known category of landlord. Will this not make a huge difference to your ability to collect data and possibly to your business models? Have you been thinking about this?</w:t>
      </w:r>
    </w:p>
    <w:p w:rsidR="006003C8" w:rsidP="006003C8">
      <w:pPr>
        <w:pStyle w:val="Answer"/>
      </w:pPr>
      <w:sdt>
        <w:sdtPr>
          <w:alias w:val="Witness"/>
          <w:id w:val="-7680303"/>
          <w:placeholder>
            <w:docPart w:val="83AEBE069D35482EB4077CE765FE4E24"/>
          </w:placeholder>
          <w:richText/>
        </w:sdtPr>
        <w:sdtContent>
          <w:r w:rsidRPr="00866A6B">
            <w:rPr>
              <w:b/>
              <w:i/>
            </w:rPr>
            <w:t>Amanda Cupples:</w:t>
          </w:r>
        </w:sdtContent>
      </w:sdt>
      <w:r>
        <w:t xml:space="preserve"> </w:t>
      </w:r>
      <w:r w:rsidRPr="00674A05">
        <w:t>Absolutely.</w:t>
      </w:r>
      <w:r>
        <w:t xml:space="preserve"> </w:t>
      </w:r>
    </w:p>
    <w:p w:rsidR="006003C8" w:rsidP="006003C8">
      <w:pPr>
        <w:pStyle w:val="Remark"/>
      </w:pPr>
      <w:sdt>
        <w:sdtPr>
          <w:alias w:val="Member"/>
          <w:tag w:val="&lt;Member mnisId='2535' dodsId='26737'&gt;"/>
          <w:id w:val="-2059459104"/>
          <w:placeholder>
            <w:docPart w:val="83AEBE069D35482EB4077CE765FE4E24"/>
          </w:placeholder>
          <w:richText/>
        </w:sdtPr>
        <w:sdtContent>
          <w:r w:rsidRPr="00866A6B">
            <w:rPr>
              <w:b/>
            </w:rPr>
            <w:t>Baroness Cohen of Pimlico:</w:t>
          </w:r>
        </w:sdtContent>
      </w:sdt>
      <w:r>
        <w:t xml:space="preserve"> </w:t>
      </w:r>
      <w:r w:rsidRPr="00674A05">
        <w:t>Good.</w:t>
      </w:r>
      <w:r>
        <w:t xml:space="preserve"> Please</w:t>
      </w:r>
      <w:r w:rsidRPr="00674A05">
        <w:t xml:space="preserve"> share.</w:t>
      </w:r>
      <w:r>
        <w:t xml:space="preserve"> </w:t>
      </w:r>
    </w:p>
    <w:p w:rsidR="006003C8" w:rsidP="006003C8">
      <w:pPr>
        <w:pStyle w:val="Answer"/>
      </w:pPr>
      <w:sdt>
        <w:sdtPr>
          <w:alias w:val="Witness"/>
          <w:id w:val="-604582920"/>
          <w:placeholder>
            <w:docPart w:val="83AEBE069D35482EB4077CE765FE4E24"/>
          </w:placeholder>
          <w:richText/>
        </w:sdtPr>
        <w:sdtContent>
          <w:r w:rsidRPr="00866A6B">
            <w:rPr>
              <w:b/>
              <w:i/>
            </w:rPr>
            <w:t>Amanda Cupples:</w:t>
          </w:r>
        </w:sdtContent>
      </w:sdt>
      <w:r>
        <w:t xml:space="preserve"> </w:t>
      </w:r>
      <w:r w:rsidRPr="00674A05">
        <w:t>Obviously</w:t>
      </w:r>
      <w:r>
        <w:t>,</w:t>
      </w:r>
      <w:r w:rsidRPr="00674A05">
        <w:t xml:space="preserve"> there was that statement in the Queen</w:t>
      </w:r>
      <w:r>
        <w:t>’</w:t>
      </w:r>
      <w:r w:rsidRPr="00674A05">
        <w:t>s Speec</w:t>
      </w:r>
      <w:r>
        <w:t>h, but our</w:t>
      </w:r>
      <w:r w:rsidRPr="00674A05">
        <w:t xml:space="preserve"> view is </w:t>
      </w:r>
      <w:r>
        <w:t xml:space="preserve">that </w:t>
      </w:r>
      <w:r w:rsidRPr="00674A05">
        <w:t>what registration means has to be fleshed out</w:t>
      </w:r>
      <w:r>
        <w:t>. W</w:t>
      </w:r>
      <w:r w:rsidRPr="00674A05">
        <w:t xml:space="preserve">e know </w:t>
      </w:r>
      <w:r>
        <w:t xml:space="preserve">that </w:t>
      </w:r>
      <w:r w:rsidRPr="00674A05">
        <w:t>there is a lot of work being done</w:t>
      </w:r>
      <w:r>
        <w:t>—</w:t>
      </w:r>
      <w:r w:rsidRPr="00674A05">
        <w:t>I think Merilee mentioned this</w:t>
      </w:r>
      <w:r>
        <w:t>—</w:t>
      </w:r>
      <w:r w:rsidRPr="00674A05">
        <w:t>on long</w:t>
      </w:r>
      <w:r w:rsidRPr="00674A05">
        <w:noBreakHyphen/>
        <w:t>term landlord accommodation registers and various schemes.</w:t>
      </w:r>
      <w:r>
        <w:t xml:space="preserve"> O</w:t>
      </w:r>
      <w:r w:rsidRPr="00674A05">
        <w:t>ur position remains the same</w:t>
      </w:r>
      <w:r>
        <w:t>. Th</w:t>
      </w:r>
      <w:r w:rsidRPr="00674A05">
        <w:t>e short</w:t>
      </w:r>
      <w:r w:rsidRPr="00674A05">
        <w:noBreakHyphen/>
        <w:t>term rental accommodation sector has to be regulated in a way that is proportionate to the activity taking place within it</w:t>
      </w:r>
      <w:r>
        <w:t>. F</w:t>
      </w:r>
      <w:r w:rsidRPr="00674A05">
        <w:t>or us</w:t>
      </w:r>
      <w:r>
        <w:t>,</w:t>
      </w:r>
      <w:r w:rsidRPr="00674A05">
        <w:t xml:space="preserve"> this is the short</w:t>
      </w:r>
      <w:r w:rsidRPr="00674A05">
        <w:noBreakHyphen/>
        <w:t xml:space="preserve">term accommodation register </w:t>
      </w:r>
      <w:r>
        <w:t xml:space="preserve">that </w:t>
      </w:r>
      <w:r w:rsidRPr="00674A05">
        <w:t>we propose</w:t>
      </w:r>
      <w:r>
        <w:t>d. T</w:t>
      </w:r>
      <w:r w:rsidRPr="00674A05">
        <w:t xml:space="preserve">he hallmarks of that register </w:t>
      </w:r>
      <w:r>
        <w:t>ar</w:t>
      </w:r>
      <w:r w:rsidRPr="00674A05">
        <w:t xml:space="preserve">e that it </w:t>
      </w:r>
      <w:r>
        <w:t>i</w:t>
      </w:r>
      <w:r w:rsidRPr="00674A05">
        <w:t>s online</w:t>
      </w:r>
      <w:r>
        <w:t xml:space="preserve">, </w:t>
      </w:r>
      <w:r w:rsidRPr="00674A05">
        <w:t>simple, instant and</w:t>
      </w:r>
      <w:r>
        <w:t>,</w:t>
      </w:r>
      <w:r w:rsidRPr="00674A05">
        <w:t xml:space="preserve"> if not free, </w:t>
      </w:r>
      <w:r>
        <w:t>c</w:t>
      </w:r>
      <w:r w:rsidRPr="00674A05">
        <w:t>heap and d</w:t>
      </w:r>
      <w:r>
        <w:t>oes</w:t>
      </w:r>
      <w:r w:rsidRPr="00674A05">
        <w:t xml:space="preserve"> not present a burden to the ordinary everyday people who are home</w:t>
      </w:r>
      <w:r>
        <w:t>-</w:t>
      </w:r>
      <w:r w:rsidRPr="00674A05">
        <w:t>sharing and doing short</w:t>
      </w:r>
      <w:r w:rsidRPr="00674A05">
        <w:noBreakHyphen/>
        <w:t>term rental.</w:t>
      </w:r>
    </w:p>
    <w:p w:rsidR="006003C8" w:rsidP="006003C8">
      <w:pPr>
        <w:pStyle w:val="Answer"/>
      </w:pPr>
      <w:r w:rsidRPr="00674A05">
        <w:t>I do not think anything in the Queen</w:t>
      </w:r>
      <w:r>
        <w:t>’</w:t>
      </w:r>
      <w:r w:rsidRPr="00674A05">
        <w:t>s Speech has moved our position.</w:t>
      </w:r>
      <w:r>
        <w:t xml:space="preserve"> </w:t>
      </w:r>
      <w:r w:rsidRPr="00674A05">
        <w:t>After this</w:t>
      </w:r>
      <w:r>
        <w:t>,</w:t>
      </w:r>
      <w:r w:rsidRPr="00674A05">
        <w:t xml:space="preserve"> I will have to have a conversation with our policy team, but I do not think we </w:t>
      </w:r>
      <w:r>
        <w:t xml:space="preserve">have </w:t>
      </w:r>
      <w:r w:rsidRPr="00674A05">
        <w:t xml:space="preserve">had any indication that </w:t>
      </w:r>
      <w:r>
        <w:t xml:space="preserve">that </w:t>
      </w:r>
      <w:r w:rsidRPr="00674A05">
        <w:t>sort of scheme around long</w:t>
      </w:r>
      <w:r w:rsidRPr="00674A05">
        <w:noBreakHyphen/>
        <w:t>term accommodation would be applied to the short</w:t>
      </w:r>
      <w:r w:rsidRPr="00674A05">
        <w:noBreakHyphen/>
        <w:t>term sector.</w:t>
      </w:r>
      <w:r>
        <w:t xml:space="preserve"> </w:t>
      </w:r>
      <w:r w:rsidRPr="00674A05">
        <w:t xml:space="preserve">We would certainly oppose that if it was because it </w:t>
      </w:r>
      <w:r>
        <w:t>is</w:t>
      </w:r>
      <w:r w:rsidRPr="00674A05">
        <w:t xml:space="preserve"> totally disproportionate.</w:t>
      </w:r>
      <w:r>
        <w:t xml:space="preserve"> </w:t>
      </w:r>
    </w:p>
    <w:p w:rsidR="006003C8" w:rsidP="006003C8">
      <w:pPr>
        <w:pStyle w:val="Remark"/>
      </w:pPr>
      <w:sdt>
        <w:sdtPr>
          <w:alias w:val="Member"/>
          <w:tag w:val="&lt;Member mnisId='2535' dodsId='26737'&gt;"/>
          <w:id w:val="-6913169"/>
          <w:placeholder>
            <w:docPart w:val="83AEBE069D35482EB4077CE765FE4E24"/>
          </w:placeholder>
          <w:richText/>
        </w:sdtPr>
        <w:sdtContent>
          <w:r w:rsidRPr="00866A6B">
            <w:rPr>
              <w:b/>
            </w:rPr>
            <w:t>Baroness Cohen of Pimlico:</w:t>
          </w:r>
        </w:sdtContent>
      </w:sdt>
      <w:r>
        <w:t xml:space="preserve"> I am s</w:t>
      </w:r>
      <w:r w:rsidRPr="00674A05">
        <w:t>ure</w:t>
      </w:r>
      <w:r>
        <w:t>. O</w:t>
      </w:r>
      <w:r w:rsidRPr="00674A05">
        <w:t xml:space="preserve">ne of my key questions </w:t>
      </w:r>
      <w:r>
        <w:t xml:space="preserve">is this: </w:t>
      </w:r>
      <w:r w:rsidRPr="00674A05">
        <w:t>if and when this particular bit of the levelling</w:t>
      </w:r>
      <w:r w:rsidRPr="00674A05">
        <w:noBreakHyphen/>
        <w:t>up Bill gets through, will that help the quest for data?</w:t>
      </w:r>
    </w:p>
    <w:p w:rsidR="006003C8" w:rsidP="006003C8">
      <w:pPr>
        <w:pStyle w:val="Answer"/>
      </w:pPr>
      <w:sdt>
        <w:sdtPr>
          <w:alias w:val="Witness"/>
          <w:id w:val="1837655081"/>
          <w:placeholder>
            <w:docPart w:val="83AEBE069D35482EB4077CE765FE4E24"/>
          </w:placeholder>
          <w:richText/>
        </w:sdtPr>
        <w:sdtContent>
          <w:r w:rsidRPr="00866A6B">
            <w:rPr>
              <w:b/>
              <w:i/>
            </w:rPr>
            <w:t>Merilee Karr:</w:t>
          </w:r>
        </w:sdtContent>
      </w:sdt>
      <w:r>
        <w:t xml:space="preserve"> I</w:t>
      </w:r>
      <w:r w:rsidRPr="00674A05">
        <w:t>t certainly would give information about whether homes that are being rented in the long term are disappearing from the market.</w:t>
      </w:r>
      <w:r>
        <w:t xml:space="preserve"> </w:t>
      </w:r>
      <w:r w:rsidRPr="00674A05">
        <w:t>You would still have to correlate that with some of the tax changes</w:t>
      </w:r>
      <w:r>
        <w:t>. Y</w:t>
      </w:r>
      <w:r w:rsidRPr="00674A05">
        <w:t xml:space="preserve">ou have </w:t>
      </w:r>
      <w:r>
        <w:t xml:space="preserve">landlords leaving the </w:t>
      </w:r>
      <w:r w:rsidRPr="00674A05">
        <w:t xml:space="preserve">market and selling </w:t>
      </w:r>
      <w:r>
        <w:t xml:space="preserve">properties </w:t>
      </w:r>
      <w:r w:rsidRPr="00674A05">
        <w:t>to first</w:t>
      </w:r>
      <w:r w:rsidRPr="00674A05">
        <w:noBreakHyphen/>
        <w:t>time buyer</w:t>
      </w:r>
      <w:r>
        <w:t>s, so</w:t>
      </w:r>
      <w:r w:rsidRPr="00674A05">
        <w:t xml:space="preserve"> there is a wh</w:t>
      </w:r>
      <w:r>
        <w:t>o</w:t>
      </w:r>
      <w:r w:rsidRPr="00674A05">
        <w:t>le bunch of dynamics going on there</w:t>
      </w:r>
      <w:r>
        <w:t>,</w:t>
      </w:r>
      <w:r w:rsidRPr="00674A05">
        <w:t xml:space="preserve"> but more da</w:t>
      </w:r>
      <w:r>
        <w:t xml:space="preserve">ta is </w:t>
      </w:r>
      <w:r w:rsidRPr="00674A05">
        <w:t>absolutely going to help to clarify whether some o</w:t>
      </w:r>
      <w:r>
        <w:t>f</w:t>
      </w:r>
      <w:r w:rsidRPr="00674A05">
        <w:t xml:space="preserve"> the trends that we hear about are actually happening in greater numbers</w:t>
      </w:r>
      <w:r>
        <w:t>,</w:t>
      </w:r>
      <w:r w:rsidRPr="00674A05">
        <w:t xml:space="preserve"> or whether it is down to more examples </w:t>
      </w:r>
      <w:r>
        <w:t>that</w:t>
      </w:r>
      <w:r w:rsidRPr="00674A05">
        <w:t xml:space="preserve"> do not materialise in </w:t>
      </w:r>
      <w:r>
        <w:t xml:space="preserve">the </w:t>
      </w:r>
      <w:r w:rsidRPr="00674A05">
        <w:t>numbers. We do not know the answer to that but more data on the long</w:t>
      </w:r>
      <w:r w:rsidRPr="00674A05">
        <w:noBreakHyphen/>
        <w:t>term letting side will absolutely help to debunk certain myths and help us know what we need to look at.</w:t>
      </w:r>
    </w:p>
    <w:p w:rsidR="006003C8" w:rsidP="006003C8">
      <w:pPr>
        <w:pStyle w:val="Remark"/>
      </w:pPr>
      <w:sdt>
        <w:sdtPr>
          <w:alias w:val="Member"/>
          <w:tag w:val="&lt;Member mnisId='2535' dodsId='26737'&gt;"/>
          <w:id w:val="704139172"/>
          <w:placeholder>
            <w:docPart w:val="83AEBE069D35482EB4077CE765FE4E24"/>
          </w:placeholder>
          <w:richText/>
        </w:sdtPr>
        <w:sdtContent>
          <w:r w:rsidRPr="00866A6B">
            <w:rPr>
              <w:b/>
            </w:rPr>
            <w:t>Baroness Cohen of Pimlico:</w:t>
          </w:r>
        </w:sdtContent>
      </w:sdt>
      <w:r>
        <w:t xml:space="preserve"> </w:t>
      </w:r>
      <w:r w:rsidRPr="00674A05">
        <w:t>This</w:t>
      </w:r>
      <w:r>
        <w:t>,</w:t>
      </w:r>
      <w:r w:rsidRPr="00674A05">
        <w:t xml:space="preserve"> of cours</w:t>
      </w:r>
      <w:r>
        <w:t>e,</w:t>
      </w:r>
      <w:r w:rsidRPr="00674A05">
        <w:t xml:space="preserve"> is not its purpose.</w:t>
      </w:r>
      <w:r>
        <w:t xml:space="preserve"> </w:t>
      </w:r>
      <w:r w:rsidRPr="00674A05">
        <w:t xml:space="preserve">It is </w:t>
      </w:r>
      <w:r>
        <w:t>reasonably</w:t>
      </w:r>
      <w:r w:rsidRPr="00674A05">
        <w:t xml:space="preserve"> clear </w:t>
      </w:r>
      <w:r>
        <w:t xml:space="preserve">to us </w:t>
      </w:r>
      <w:r w:rsidRPr="00674A05">
        <w:t>that</w:t>
      </w:r>
      <w:r>
        <w:t>, although it</w:t>
      </w:r>
      <w:r w:rsidRPr="00674A05">
        <w:t xml:space="preserve"> may be disguised as a levelling</w:t>
      </w:r>
      <w:r w:rsidRPr="00674A05">
        <w:noBreakHyphen/>
        <w:t>up agenda</w:t>
      </w:r>
      <w:r>
        <w:t>,</w:t>
      </w:r>
      <w:r w:rsidRPr="00674A05">
        <w:t xml:space="preserve"> </w:t>
      </w:r>
      <w:r>
        <w:t>this</w:t>
      </w:r>
      <w:r w:rsidRPr="00674A05">
        <w:t xml:space="preserve"> is tax</w:t>
      </w:r>
      <w:r>
        <w:t>-</w:t>
      </w:r>
      <w:r w:rsidRPr="00674A05">
        <w:t>driven.</w:t>
      </w:r>
      <w:r>
        <w:t xml:space="preserve"> </w:t>
      </w:r>
      <w:r w:rsidRPr="00674A05">
        <w:t xml:space="preserve">If it is not registered, you cannot tax it. </w:t>
      </w:r>
      <w:r>
        <w:t xml:space="preserve">That </w:t>
      </w:r>
      <w:r w:rsidRPr="00674A05">
        <w:t>is probably what is driving it</w:t>
      </w:r>
      <w:r>
        <w:t xml:space="preserve">, but </w:t>
      </w:r>
      <w:r w:rsidRPr="00674A05">
        <w:t xml:space="preserve">I hope </w:t>
      </w:r>
      <w:r>
        <w:t xml:space="preserve">that </w:t>
      </w:r>
      <w:r w:rsidRPr="00674A05">
        <w:t xml:space="preserve">there might be some incidental benefit as well and </w:t>
      </w:r>
      <w:r>
        <w:t>that this</w:t>
      </w:r>
      <w:r w:rsidRPr="00674A05">
        <w:t xml:space="preserve"> is not just the addition of tax to the </w:t>
      </w:r>
      <w:r>
        <w:t>R</w:t>
      </w:r>
      <w:r w:rsidRPr="00674A05">
        <w:t>evenue</w:t>
      </w:r>
      <w:r>
        <w:t>, which must be</w:t>
      </w:r>
      <w:r w:rsidRPr="00674A05">
        <w:t xml:space="preserve"> important.</w:t>
      </w:r>
    </w:p>
    <w:p w:rsidR="006003C8" w:rsidP="006003C8">
      <w:pPr>
        <w:pStyle w:val="Answer"/>
      </w:pPr>
      <w:sdt>
        <w:sdtPr>
          <w:alias w:val="Witness"/>
          <w:id w:val="819700644"/>
          <w:placeholder>
            <w:docPart w:val="83AEBE069D35482EB4077CE765FE4E24"/>
          </w:placeholder>
          <w:richText/>
        </w:sdtPr>
        <w:sdtContent>
          <w:r w:rsidRPr="00866A6B">
            <w:rPr>
              <w:b/>
              <w:i/>
            </w:rPr>
            <w:t>Merilee Karr:</w:t>
          </w:r>
        </w:sdtContent>
      </w:sdt>
      <w:r>
        <w:t xml:space="preserve"> </w:t>
      </w:r>
      <w:r w:rsidRPr="00674A05">
        <w:t xml:space="preserve">We support </w:t>
      </w:r>
      <w:r>
        <w:t xml:space="preserve">the fact </w:t>
      </w:r>
      <w:r w:rsidRPr="00674A05">
        <w:t>that our industry pay</w:t>
      </w:r>
      <w:r>
        <w:t>s</w:t>
      </w:r>
      <w:r w:rsidRPr="00674A05">
        <w:t xml:space="preserve"> tax</w:t>
      </w:r>
      <w:r>
        <w:t>.</w:t>
      </w:r>
      <w:r w:rsidRPr="00674A05">
        <w:t xml:space="preserve"> </w:t>
      </w:r>
      <w:r>
        <w:t>W</w:t>
      </w:r>
      <w:r w:rsidRPr="00674A05">
        <w:t>hen we look at th</w:t>
      </w:r>
      <w:r>
        <w:t>e</w:t>
      </w:r>
      <w:r w:rsidRPr="00674A05">
        <w:t xml:space="preserve"> distinction between business rates </w:t>
      </w:r>
      <w:r>
        <w:t>and</w:t>
      </w:r>
      <w:r w:rsidRPr="00674A05">
        <w:t xml:space="preserve"> council tax, </w:t>
      </w:r>
      <w:r>
        <w:t xml:space="preserve">for example, </w:t>
      </w:r>
      <w:r w:rsidRPr="00674A05">
        <w:t>we have positions on those things that we think can be helpful</w:t>
      </w:r>
      <w:r>
        <w:t>.</w:t>
      </w:r>
      <w:r w:rsidRPr="00674A05">
        <w:t xml:space="preserve"> </w:t>
      </w:r>
      <w:r>
        <w:t>U</w:t>
      </w:r>
      <w:r w:rsidRPr="00674A05">
        <w:t>ltimately, if money flows back into local communities and helps with local services</w:t>
      </w:r>
      <w:r>
        <w:t>,</w:t>
      </w:r>
      <w:r w:rsidRPr="00674A05">
        <w:t xml:space="preserve"> and all </w:t>
      </w:r>
      <w:r>
        <w:t>those</w:t>
      </w:r>
      <w:r w:rsidRPr="00674A05">
        <w:t xml:space="preserve"> kind</w:t>
      </w:r>
      <w:r>
        <w:t>s</w:t>
      </w:r>
      <w:r w:rsidRPr="00674A05">
        <w:t xml:space="preserve"> of thing</w:t>
      </w:r>
      <w:r>
        <w:t>s</w:t>
      </w:r>
      <w:r w:rsidRPr="00674A05">
        <w:t>, our industry is a benefit to those local communities and</w:t>
      </w:r>
      <w:r>
        <w:t>,</w:t>
      </w:r>
      <w:r w:rsidRPr="00674A05">
        <w:t xml:space="preserve"> indeed</w:t>
      </w:r>
      <w:r>
        <w:t>,</w:t>
      </w:r>
      <w:r w:rsidRPr="00674A05">
        <w:t xml:space="preserve"> those local councils in funding the services they provide. We are very supportive of our industry paying its fair share of tax.</w:t>
      </w:r>
      <w:r>
        <w:t xml:space="preserve"> </w:t>
      </w:r>
      <w:r w:rsidRPr="00674A05">
        <w:t xml:space="preserve">If registration is helping the taxman </w:t>
      </w:r>
      <w:r>
        <w:t xml:space="preserve">to </w:t>
      </w:r>
      <w:r w:rsidRPr="00674A05">
        <w:t>collect that, all the better.</w:t>
      </w:r>
    </w:p>
    <w:p w:rsidR="006003C8" w:rsidP="006003C8">
      <w:pPr>
        <w:pStyle w:val="Remark"/>
      </w:pPr>
      <w:sdt>
        <w:sdtPr>
          <w:alias w:val="Member"/>
          <w:tag w:val="&lt;Member mnisId='2535' dodsId='26737'&gt;"/>
          <w:id w:val="-1710638029"/>
          <w:placeholder>
            <w:docPart w:val="83AEBE069D35482EB4077CE765FE4E24"/>
          </w:placeholder>
          <w:richText/>
        </w:sdtPr>
        <w:sdtContent>
          <w:r w:rsidRPr="007E1609">
            <w:rPr>
              <w:b/>
            </w:rPr>
            <w:t>Baroness Cohen of Pimlico:</w:t>
          </w:r>
        </w:sdtContent>
      </w:sdt>
      <w:r>
        <w:t xml:space="preserve"> </w:t>
      </w:r>
      <w:r w:rsidRPr="00674A05">
        <w:t>I have yet to know that taxation collected locally goes back into local government.</w:t>
      </w:r>
    </w:p>
    <w:p w:rsidR="006003C8" w:rsidP="006003C8">
      <w:pPr>
        <w:pStyle w:val="Answer"/>
      </w:pPr>
      <w:sdt>
        <w:sdtPr>
          <w:alias w:val="Witness"/>
          <w:id w:val="1676067526"/>
          <w:placeholder>
            <w:docPart w:val="83AEBE069D35482EB4077CE765FE4E24"/>
          </w:placeholder>
          <w:richText/>
        </w:sdtPr>
        <w:sdtContent>
          <w:r w:rsidRPr="007E1609">
            <w:rPr>
              <w:b/>
              <w:i/>
            </w:rPr>
            <w:t>Merilee Karr:</w:t>
          </w:r>
        </w:sdtContent>
      </w:sdt>
      <w:r>
        <w:t xml:space="preserve"> </w:t>
      </w:r>
      <w:r w:rsidRPr="00674A05">
        <w:t>Council tax</w:t>
      </w:r>
      <w:r>
        <w:t xml:space="preserve"> is</w:t>
      </w:r>
      <w:r w:rsidRPr="00674A05">
        <w:t>.</w:t>
      </w:r>
      <w:r>
        <w:t xml:space="preserve"> </w:t>
      </w:r>
    </w:p>
    <w:p w:rsidR="006003C8" w:rsidP="006003C8">
      <w:pPr>
        <w:pStyle w:val="Remark"/>
      </w:pPr>
      <w:sdt>
        <w:sdtPr>
          <w:alias w:val="Member"/>
          <w:tag w:val="&lt;Member mnisId='2535' dodsId='26737'&gt;"/>
          <w:id w:val="1937088408"/>
          <w:placeholder>
            <w:docPart w:val="83AEBE069D35482EB4077CE765FE4E24"/>
          </w:placeholder>
          <w:richText/>
        </w:sdtPr>
        <w:sdtContent>
          <w:r w:rsidRPr="007E1609">
            <w:rPr>
              <w:b/>
            </w:rPr>
            <w:t>Baroness Cohen of Pimlico:</w:t>
          </w:r>
        </w:sdtContent>
      </w:sdt>
      <w:r>
        <w:t xml:space="preserve"> </w:t>
      </w:r>
      <w:r w:rsidRPr="00674A05">
        <w:t>Council tax</w:t>
      </w:r>
      <w:r>
        <w:t xml:space="preserve"> is, yes</w:t>
      </w:r>
      <w:r w:rsidRPr="00674A05">
        <w:t>.</w:t>
      </w:r>
      <w:r>
        <w:t xml:space="preserve"> </w:t>
      </w:r>
      <w:r w:rsidRPr="00674A05">
        <w:t>Fair enough.</w:t>
      </w:r>
    </w:p>
    <w:p w:rsidR="006003C8" w:rsidP="006003C8">
      <w:pPr>
        <w:pStyle w:val="Remark"/>
      </w:pPr>
      <w:sdt>
        <w:sdtPr>
          <w:alias w:val="Member"/>
          <w:tag w:val="&lt;Member mnisId='4284' dodsId='52573'&gt;"/>
          <w:id w:val="-1617900778"/>
          <w:placeholder>
            <w:docPart w:val="83AEBE069D35482EB4077CE765FE4E24"/>
          </w:placeholder>
          <w:richText/>
        </w:sdtPr>
        <w:sdtContent>
          <w:r w:rsidRPr="007E1609">
            <w:rPr>
              <w:b/>
            </w:rPr>
            <w:t>The Chair:</w:t>
          </w:r>
        </w:sdtContent>
      </w:sdt>
      <w:r>
        <w:t xml:space="preserve"> </w:t>
      </w:r>
      <w:r w:rsidRPr="00674A05">
        <w:t>Lord Moylan, do you want to come in</w:t>
      </w:r>
      <w:r>
        <w:t>?</w:t>
      </w:r>
    </w:p>
    <w:p w:rsidR="006003C8" w:rsidP="006003C8">
      <w:pPr>
        <w:pStyle w:val="Question"/>
        <w:numPr>
          <w:ilvl w:val="0"/>
          <w:numId w:val="9"/>
        </w:numPr>
      </w:pPr>
      <w:sdt>
        <w:sdtPr>
          <w:alias w:val="Member"/>
          <w:tag w:val="&lt;Member mnisId='4883' dodsId=''&gt;"/>
          <w:id w:val="1056430457"/>
          <w:placeholder>
            <w:docPart w:val="83AEBE069D35482EB4077CE765FE4E24"/>
          </w:placeholder>
          <w:richText/>
        </w:sdtPr>
        <w:sdtContent>
          <w:r w:rsidRPr="007E1609">
            <w:rPr>
              <w:b/>
            </w:rPr>
            <w:t>Lord Moylan:</w:t>
          </w:r>
        </w:sdtContent>
      </w:sdt>
      <w:r>
        <w:t xml:space="preserve"> </w:t>
      </w:r>
      <w:r w:rsidRPr="00674A05">
        <w:t>I am always suspicious when businesses grow to a certain size having been start</w:t>
      </w:r>
      <w:r w:rsidRPr="00674A05">
        <w:noBreakHyphen/>
        <w:t>ups and then start demanding regulation.</w:t>
      </w:r>
      <w:r>
        <w:t xml:space="preserve"> </w:t>
      </w:r>
      <w:r w:rsidRPr="00674A05">
        <w:t>When all the industry sector representatives turn up at the same time</w:t>
      </w:r>
      <w:r>
        <w:t>,</w:t>
      </w:r>
      <w:r w:rsidRPr="00674A05">
        <w:t xml:space="preserve"> pushing the same line very strongly</w:t>
      </w:r>
      <w:r>
        <w:t>,</w:t>
      </w:r>
      <w:r w:rsidRPr="00674A05">
        <w:t xml:space="preserve"> that slightly exaggerates my level of suspicion.</w:t>
      </w:r>
    </w:p>
    <w:p w:rsidR="006003C8" w:rsidP="006003C8">
      <w:pPr>
        <w:pStyle w:val="QuestionCont"/>
      </w:pPr>
      <w:r w:rsidRPr="00674A05">
        <w:t>We have heard why registration is going to be helpful to you</w:t>
      </w:r>
      <w:r>
        <w:t xml:space="preserve"> and</w:t>
      </w:r>
      <w:r w:rsidRPr="00674A05">
        <w:t xml:space="preserve"> to data scientists</w:t>
      </w:r>
      <w:r>
        <w:t xml:space="preserve">—perhaps I should say </w:t>
      </w:r>
      <w:r w:rsidRPr="00674A05">
        <w:t>stati</w:t>
      </w:r>
      <w:r>
        <w:t>sti</w:t>
      </w:r>
      <w:r w:rsidRPr="00674A05">
        <w:t>cians</w:t>
      </w:r>
      <w:r>
        <w:t>—</w:t>
      </w:r>
      <w:r w:rsidRPr="00674A05">
        <w:t xml:space="preserve">and policymakers such as </w:t>
      </w:r>
      <w:r>
        <w:t>the people</w:t>
      </w:r>
      <w:r w:rsidRPr="00674A05">
        <w:t xml:space="preserve"> around this table.</w:t>
      </w:r>
      <w:r>
        <w:t xml:space="preserve"> </w:t>
      </w:r>
      <w:r w:rsidRPr="00674A05">
        <w:t xml:space="preserve">I have not heard why it is going to be helpful to the people you described in such moving terms as living on a marginal income </w:t>
      </w:r>
      <w:r>
        <w:t xml:space="preserve">in </w:t>
      </w:r>
      <w:r w:rsidRPr="00674A05">
        <w:t>making ends meet, I think was the expression, by letting out their homes.</w:t>
      </w:r>
      <w:r>
        <w:t xml:space="preserve"> </w:t>
      </w:r>
      <w:r w:rsidRPr="00674A05">
        <w:t xml:space="preserve">It seems to me </w:t>
      </w:r>
      <w:r>
        <w:t xml:space="preserve">that </w:t>
      </w:r>
      <w:r w:rsidRPr="00674A05">
        <w:t xml:space="preserve">it would simply add an additional burden and perhaps drive them out of the market, especially as many </w:t>
      </w:r>
      <w:r>
        <w:t xml:space="preserve">of </w:t>
      </w:r>
      <w:r w:rsidRPr="00674A05">
        <w:t>them would not be taxpayers in any event because of the allowance that exists for people letting out part of their home.</w:t>
      </w:r>
    </w:p>
    <w:p w:rsidR="006003C8" w:rsidP="006003C8">
      <w:pPr>
        <w:pStyle w:val="QuestionCont"/>
      </w:pPr>
      <w:r w:rsidRPr="00674A05">
        <w:t xml:space="preserve">I </w:t>
      </w:r>
      <w:r>
        <w:t xml:space="preserve">also </w:t>
      </w:r>
      <w:r w:rsidRPr="00674A05">
        <w:t>ha</w:t>
      </w:r>
      <w:r>
        <w:t>ve</w:t>
      </w:r>
      <w:r w:rsidRPr="00674A05">
        <w:t xml:space="preserve"> not heard</w:t>
      </w:r>
      <w:r>
        <w:t>,</w:t>
      </w:r>
      <w:r w:rsidRPr="00674A05">
        <w:t xml:space="preserve"> in any sense</w:t>
      </w:r>
      <w:r>
        <w:t>,</w:t>
      </w:r>
      <w:r w:rsidRPr="00674A05">
        <w:t xml:space="preserve"> how it will help consumers</w:t>
      </w:r>
      <w:r>
        <w:t>—</w:t>
      </w:r>
      <w:r w:rsidRPr="00674A05">
        <w:t>your customers.</w:t>
      </w:r>
      <w:r>
        <w:t xml:space="preserve"> </w:t>
      </w:r>
      <w:r w:rsidRPr="00674A05">
        <w:t>I am more interested in them and the people who are letting</w:t>
      </w:r>
      <w:r>
        <w:t xml:space="preserve"> to them</w:t>
      </w:r>
      <w:r w:rsidRPr="00674A05">
        <w:t>.</w:t>
      </w:r>
      <w:r>
        <w:t xml:space="preserve"> </w:t>
      </w:r>
      <w:r w:rsidRPr="00674A05">
        <w:t xml:space="preserve">I am interested in the business rather than the </w:t>
      </w:r>
      <w:r>
        <w:t>regulation; we</w:t>
      </w:r>
      <w:r w:rsidRPr="00674A05">
        <w:t xml:space="preserve"> are </w:t>
      </w:r>
      <w:r>
        <w:t xml:space="preserve">just </w:t>
      </w:r>
      <w:r w:rsidRPr="00674A05">
        <w:t>putting obstacles potentially in the way of business.</w:t>
      </w:r>
    </w:p>
    <w:p w:rsidR="006003C8" w:rsidP="006003C8">
      <w:pPr>
        <w:pStyle w:val="QuestionCont"/>
      </w:pPr>
      <w:r w:rsidRPr="00674A05">
        <w:t xml:space="preserve">I will elaborate </w:t>
      </w:r>
      <w:r>
        <w:t xml:space="preserve">on </w:t>
      </w:r>
      <w:r w:rsidRPr="00674A05">
        <w:t>this last point</w:t>
      </w:r>
      <w:r>
        <w:t xml:space="preserve"> so that </w:t>
      </w:r>
      <w:r w:rsidRPr="00674A05">
        <w:t xml:space="preserve">you can </w:t>
      </w:r>
      <w:r>
        <w:t xml:space="preserve">then </w:t>
      </w:r>
      <w:r w:rsidRPr="00674A05">
        <w:t>answer it as a package. We turn to the question of registration</w:t>
      </w:r>
      <w:r>
        <w:t xml:space="preserve">; </w:t>
      </w:r>
      <w:r w:rsidRPr="00674A05">
        <w:t>Baroness Cohen</w:t>
      </w:r>
      <w:r>
        <w:t>’</w:t>
      </w:r>
      <w:r w:rsidRPr="00674A05">
        <w:t xml:space="preserve">s question helpfully brought this out. It turns out </w:t>
      </w:r>
      <w:r>
        <w:t xml:space="preserve">that </w:t>
      </w:r>
      <w:r w:rsidRPr="00674A05">
        <w:t>you want a system of registration so light that it does not seem to me it would collect any meaningful data.</w:t>
      </w:r>
      <w:r>
        <w:t xml:space="preserve"> </w:t>
      </w:r>
      <w:r w:rsidRPr="00674A05">
        <w:t xml:space="preserve">You </w:t>
      </w:r>
      <w:r>
        <w:t xml:space="preserve">would </w:t>
      </w:r>
      <w:r w:rsidRPr="00674A05">
        <w:t xml:space="preserve">just fill in a form online </w:t>
      </w:r>
      <w:r>
        <w:t>that</w:t>
      </w:r>
      <w:r w:rsidRPr="00674A05">
        <w:t xml:space="preserve"> gives you instant registration at no cost.</w:t>
      </w:r>
      <w:r>
        <w:t xml:space="preserve"> </w:t>
      </w:r>
      <w:r w:rsidRPr="00674A05">
        <w:t>It would not give you very much meaningful data</w:t>
      </w:r>
      <w:r>
        <w:t>; n</w:t>
      </w:r>
      <w:r w:rsidRPr="00674A05">
        <w:t>or would it give you anything by way of higher standards or greater assurance for the consumer</w:t>
      </w:r>
      <w:r>
        <w:t>.</w:t>
      </w:r>
      <w:r w:rsidRPr="00674A05">
        <w:t xml:space="preserve"> </w:t>
      </w:r>
      <w:r>
        <w:t>J</w:t>
      </w:r>
      <w:r w:rsidRPr="00674A05">
        <w:t xml:space="preserve">ust filling in an online form does not mean I have actually dealt with rodents, and there is no one coming to check </w:t>
      </w:r>
      <w:r>
        <w:t xml:space="preserve">that </w:t>
      </w:r>
      <w:r w:rsidRPr="00674A05">
        <w:t xml:space="preserve">I have dealt with </w:t>
      </w:r>
      <w:r>
        <w:t>them</w:t>
      </w:r>
      <w:r w:rsidRPr="00674A05">
        <w:t>, that the furniture is compliant with fire safety or anything like that. I really cannot understand what the registration scheme that you envisag</w:t>
      </w:r>
      <w:r>
        <w:t>e</w:t>
      </w:r>
      <w:r w:rsidRPr="00674A05">
        <w:t xml:space="preserve"> </w:t>
      </w:r>
      <w:r>
        <w:t>is going to</w:t>
      </w:r>
      <w:r w:rsidRPr="00674A05">
        <w:t xml:space="preserve"> produce other than data</w:t>
      </w:r>
      <w:r>
        <w:t>,</w:t>
      </w:r>
      <w:r w:rsidRPr="00674A05">
        <w:t xml:space="preserve"> which might be commercially useful and useful in policy terms but</w:t>
      </w:r>
      <w:r>
        <w:t xml:space="preserve"> which</w:t>
      </w:r>
      <w:r w:rsidRPr="00674A05">
        <w:t xml:space="preserve">, frankly, I can do without. </w:t>
      </w:r>
      <w:r>
        <w:t>W</w:t>
      </w:r>
      <w:r w:rsidRPr="00674A05">
        <w:t>hatever Lord Best says</w:t>
      </w:r>
      <w:r>
        <w:t>,</w:t>
      </w:r>
      <w:r w:rsidRPr="00674A05">
        <w:t xml:space="preserve"> </w:t>
      </w:r>
      <w:r>
        <w:t xml:space="preserve">we really are </w:t>
      </w:r>
      <w:r w:rsidRPr="00674A05">
        <w:t>talking about a very marginal effect on housing supply and zero on new houses.</w:t>
      </w:r>
    </w:p>
    <w:p w:rsidR="006003C8" w:rsidRPr="00860E29" w:rsidP="006003C8">
      <w:pPr>
        <w:pStyle w:val="Remark"/>
      </w:pPr>
      <w:sdt>
        <w:sdtPr>
          <w:alias w:val="Member"/>
          <w:tag w:val="&lt;Member mnisId='2535' dodsId='26737'&gt;"/>
          <w:id w:val="-1496651195"/>
          <w:placeholder>
            <w:docPart w:val="83AEBE069D35482EB4077CE765FE4E24"/>
          </w:placeholder>
          <w:richText/>
        </w:sdtPr>
        <w:sdtContent>
          <w:r w:rsidRPr="00860E29">
            <w:rPr>
              <w:b/>
            </w:rPr>
            <w:t>Baroness Cohen of Pimlico:</w:t>
          </w:r>
        </w:sdtContent>
      </w:sdt>
      <w:r>
        <w:t xml:space="preserve"> You do not know that.</w:t>
      </w:r>
    </w:p>
    <w:p w:rsidR="006003C8" w:rsidP="006003C8">
      <w:pPr>
        <w:pStyle w:val="Remark"/>
      </w:pPr>
      <w:sdt>
        <w:sdtPr>
          <w:alias w:val="Member"/>
          <w:tag w:val="&lt;Member mnisId='4883' dodsId=''&gt;"/>
          <w:id w:val="-537966206"/>
          <w:placeholder>
            <w:docPart w:val="83AEBE069D35482EB4077CE765FE4E24"/>
          </w:placeholder>
          <w:richText/>
        </w:sdtPr>
        <w:sdtContent>
          <w:r w:rsidRPr="006C1C38">
            <w:rPr>
              <w:b/>
            </w:rPr>
            <w:t>Lord Moylan:</w:t>
          </w:r>
        </w:sdtContent>
      </w:sdt>
      <w:r>
        <w:t xml:space="preserve"> </w:t>
      </w:r>
      <w:r w:rsidRPr="00674A05">
        <w:t xml:space="preserve">We do not know it so we </w:t>
      </w:r>
      <w:r>
        <w:t xml:space="preserve">will </w:t>
      </w:r>
      <w:r w:rsidRPr="00674A05">
        <w:t>kill the sector to find out.</w:t>
      </w:r>
      <w:r>
        <w:t xml:space="preserve"> </w:t>
      </w:r>
    </w:p>
    <w:p w:rsidR="006003C8" w:rsidP="006003C8">
      <w:pPr>
        <w:pStyle w:val="Answer"/>
      </w:pPr>
      <w:sdt>
        <w:sdtPr>
          <w:alias w:val="Witness"/>
          <w:id w:val="1861930377"/>
          <w:placeholder>
            <w:docPart w:val="83AEBE069D35482EB4077CE765FE4E24"/>
          </w:placeholder>
          <w:richText/>
        </w:sdtPr>
        <w:sdtContent>
          <w:r w:rsidRPr="006C1C38">
            <w:rPr>
              <w:b/>
              <w:i/>
            </w:rPr>
            <w:t>Merilee Karr:</w:t>
          </w:r>
        </w:sdtContent>
      </w:sdt>
      <w:r>
        <w:t xml:space="preserve"> </w:t>
      </w:r>
      <w:r w:rsidRPr="00674A05">
        <w:t>I think the opposite.</w:t>
      </w:r>
      <w:r>
        <w:t xml:space="preserve"> </w:t>
      </w:r>
      <w:r w:rsidRPr="00674A05">
        <w:t>Obviously</w:t>
      </w:r>
      <w:r>
        <w:t>,</w:t>
      </w:r>
      <w:r w:rsidRPr="00674A05">
        <w:t xml:space="preserve"> these guys represent large global companies</w:t>
      </w:r>
      <w:r>
        <w:t>. I</w:t>
      </w:r>
      <w:r w:rsidRPr="00674A05">
        <w:t xml:space="preserve"> am here representing the Short</w:t>
      </w:r>
      <w:r>
        <w:t xml:space="preserve"> T</w:t>
      </w:r>
      <w:r w:rsidRPr="00674A05">
        <w:t>erm Accommodation Association</w:t>
      </w:r>
      <w:r>
        <w:t>. However, I also</w:t>
      </w:r>
      <w:r w:rsidRPr="00674A05">
        <w:t xml:space="preserve"> run a small company here in the UK and</w:t>
      </w:r>
      <w:r>
        <w:t xml:space="preserve"> </w:t>
      </w:r>
      <w:r w:rsidRPr="00674A05">
        <w:t>can speak very clearly for smaller companies and property managers</w:t>
      </w:r>
      <w:r>
        <w:t>.</w:t>
      </w:r>
      <w:r w:rsidRPr="00674A05">
        <w:t xml:space="preserve"> </w:t>
      </w:r>
      <w:r>
        <w:t>W</w:t>
      </w:r>
      <w:r w:rsidRPr="00674A05">
        <w:t xml:space="preserve">e also have members who </w:t>
      </w:r>
      <w:r>
        <w:t>are</w:t>
      </w:r>
      <w:r w:rsidRPr="00674A05">
        <w:t xml:space="preserve"> hosts, so </w:t>
      </w:r>
      <w:r>
        <w:t>there are</w:t>
      </w:r>
      <w:r w:rsidRPr="00674A05">
        <w:t xml:space="preserve"> individual members as well.</w:t>
      </w:r>
      <w:r>
        <w:t xml:space="preserve"> </w:t>
      </w:r>
      <w:r w:rsidRPr="00674A05">
        <w:t xml:space="preserve">Overall, I think that </w:t>
      </w:r>
      <w:r>
        <w:t xml:space="preserve">the benefit </w:t>
      </w:r>
      <w:r w:rsidRPr="00674A05">
        <w:t>for our sector of getting this data is critical because the risk we run otherwise is that all the stories that are told, all this anecdotal evidence</w:t>
      </w:r>
      <w:r>
        <w:t xml:space="preserve"> et cetera,</w:t>
      </w:r>
      <w:r w:rsidRPr="00674A05">
        <w:t xml:space="preserve"> overtakes reality.</w:t>
      </w:r>
    </w:p>
    <w:p w:rsidR="006003C8" w:rsidP="006003C8">
      <w:pPr>
        <w:pStyle w:val="Remark"/>
      </w:pPr>
      <w:sdt>
        <w:sdtPr>
          <w:alias w:val="Member"/>
          <w:tag w:val="&lt;Member mnisId='4883' dodsId=''&gt;"/>
          <w:id w:val="-343929717"/>
          <w:placeholder>
            <w:docPart w:val="83AEBE069D35482EB4077CE765FE4E24"/>
          </w:placeholder>
          <w:richText/>
        </w:sdtPr>
        <w:sdtContent>
          <w:r w:rsidRPr="00711E97">
            <w:rPr>
              <w:b/>
            </w:rPr>
            <w:t>Lord Moylan:</w:t>
          </w:r>
        </w:sdtContent>
      </w:sdt>
      <w:r>
        <w:t xml:space="preserve"> To move on, </w:t>
      </w:r>
      <w:r w:rsidRPr="00674A05">
        <w:t>I have understood the benefits for you.</w:t>
      </w:r>
      <w:r>
        <w:t xml:space="preserve"> </w:t>
      </w:r>
      <w:r w:rsidRPr="00674A05">
        <w:t>I did not ask about that.</w:t>
      </w:r>
      <w:r>
        <w:t xml:space="preserve"> </w:t>
      </w:r>
      <w:r w:rsidRPr="00674A05">
        <w:t>I have accepted there are benefits for you</w:t>
      </w:r>
      <w:r>
        <w:t>,</w:t>
      </w:r>
      <w:r w:rsidRPr="00674A05">
        <w:t xml:space="preserve"> as there are for policymakers.</w:t>
      </w:r>
      <w:r>
        <w:t xml:space="preserve"> </w:t>
      </w:r>
      <w:r w:rsidRPr="00674A05">
        <w:t>I am asking about the benefit</w:t>
      </w:r>
      <w:r>
        <w:t>s</w:t>
      </w:r>
      <w:r w:rsidRPr="00674A05">
        <w:t xml:space="preserve"> for the people you movingly described as dependent on the marginal income who </w:t>
      </w:r>
      <w:r>
        <w:t xml:space="preserve">will </w:t>
      </w:r>
      <w:r w:rsidRPr="00674A05">
        <w:t>now have an extra burden to face</w:t>
      </w:r>
      <w:r>
        <w:t>,</w:t>
      </w:r>
      <w:r w:rsidRPr="00674A05">
        <w:t xml:space="preserve"> which might be a very simple one or a very large one</w:t>
      </w:r>
      <w:r>
        <w:t>—</w:t>
      </w:r>
      <w:r w:rsidRPr="00674A05">
        <w:t>we</w:t>
      </w:r>
      <w:r>
        <w:t xml:space="preserve"> </w:t>
      </w:r>
      <w:r w:rsidRPr="00674A05">
        <w:t>do not know where the Government will land with this registration scheme</w:t>
      </w:r>
      <w:r>
        <w:t>—</w:t>
      </w:r>
      <w:r w:rsidRPr="00674A05">
        <w:t>and what benefits would flow for the people who are your customers.</w:t>
      </w:r>
    </w:p>
    <w:p w:rsidR="006003C8" w:rsidP="006003C8">
      <w:pPr>
        <w:pStyle w:val="Answer"/>
      </w:pPr>
      <w:sdt>
        <w:sdtPr>
          <w:alias w:val="Witness"/>
          <w:id w:val="-1067178978"/>
          <w:placeholder>
            <w:docPart w:val="83AEBE069D35482EB4077CE765FE4E24"/>
          </w:placeholder>
          <w:richText/>
        </w:sdtPr>
        <w:sdtContent>
          <w:r w:rsidRPr="006C1C38">
            <w:rPr>
              <w:b/>
              <w:i/>
            </w:rPr>
            <w:t>Amanda Cupples:</w:t>
          </w:r>
        </w:sdtContent>
      </w:sdt>
      <w:r>
        <w:t xml:space="preserve"> Perhaps I</w:t>
      </w:r>
      <w:r w:rsidRPr="00674A05">
        <w:t xml:space="preserve"> </w:t>
      </w:r>
      <w:r>
        <w:t xml:space="preserve">can </w:t>
      </w:r>
      <w:r w:rsidRPr="00674A05">
        <w:t>give a counterexample.</w:t>
      </w:r>
      <w:r>
        <w:t xml:space="preserve"> </w:t>
      </w:r>
      <w:r w:rsidRPr="00674A05">
        <w:t>I think it is a very good point to raise</w:t>
      </w:r>
      <w:r>
        <w:t>. I</w:t>
      </w:r>
      <w:r w:rsidRPr="00674A05">
        <w:t xml:space="preserve">t is one of the reasons </w:t>
      </w:r>
      <w:r>
        <w:t>why</w:t>
      </w:r>
      <w:r w:rsidRPr="00674A05">
        <w:t xml:space="preserve"> we were very firm in our </w:t>
      </w:r>
      <w:r>
        <w:t>W</w:t>
      </w:r>
      <w:r w:rsidRPr="00674A05">
        <w:t xml:space="preserve">hite </w:t>
      </w:r>
      <w:r>
        <w:t>P</w:t>
      </w:r>
      <w:r w:rsidRPr="00674A05">
        <w:t xml:space="preserve">aper on the idea that registration for amateurs should be free, and for commercial operators perhaps you </w:t>
      </w:r>
      <w:r>
        <w:t xml:space="preserve">should </w:t>
      </w:r>
      <w:r w:rsidRPr="00674A05">
        <w:t>charge them a reasonable fee. As I said, the bulk of the Airbnb host community are those amateur</w:t>
      </w:r>
      <w:r>
        <w:t>,</w:t>
      </w:r>
      <w:r w:rsidRPr="00674A05">
        <w:t xml:space="preserve"> everyday hosts</w:t>
      </w:r>
      <w:r>
        <w:t>,</w:t>
      </w:r>
      <w:r w:rsidRPr="00674A05">
        <w:t xml:space="preserve"> and it needs to be free.</w:t>
      </w:r>
    </w:p>
    <w:p w:rsidR="006003C8" w:rsidP="006003C8">
      <w:pPr>
        <w:pStyle w:val="Answer"/>
      </w:pPr>
      <w:r w:rsidRPr="00674A05">
        <w:t>I will give you an example of how this has played out in Scotland.</w:t>
      </w:r>
      <w:r>
        <w:t xml:space="preserve"> </w:t>
      </w:r>
      <w:r w:rsidRPr="00674A05">
        <w:t xml:space="preserve">I do not know how aware </w:t>
      </w:r>
      <w:r>
        <w:t xml:space="preserve">of this </w:t>
      </w:r>
      <w:r w:rsidRPr="00674A05">
        <w:t>the comm</w:t>
      </w:r>
      <w:r>
        <w:t>ittee</w:t>
      </w:r>
      <w:r w:rsidRPr="00674A05">
        <w:t xml:space="preserve"> is</w:t>
      </w:r>
      <w:r>
        <w:t xml:space="preserve">, but </w:t>
      </w:r>
      <w:r w:rsidRPr="00674A05">
        <w:t>a licensing scheme has now become law in Scotland and we are in the process of implementing that with local authorities. It is onerous</w:t>
      </w:r>
      <w:r>
        <w:t>,</w:t>
      </w:r>
      <w:r w:rsidRPr="00674A05">
        <w:t xml:space="preserve"> costly and complex. What our hosts in rural areas around the country tell us again and again </w:t>
      </w:r>
      <w:r>
        <w:t>is</w:t>
      </w:r>
      <w:r w:rsidRPr="00674A05">
        <w:t xml:space="preserve">, </w:t>
      </w:r>
      <w:r>
        <w:t>“</w:t>
      </w:r>
      <w:r w:rsidRPr="00674A05">
        <w:t>I can</w:t>
      </w:r>
      <w:r>
        <w:t>’</w:t>
      </w:r>
      <w:r w:rsidRPr="00674A05">
        <w:t>t afford to pay £300 so I</w:t>
      </w:r>
      <w:r>
        <w:t>’</w:t>
      </w:r>
      <w:r w:rsidRPr="00674A05">
        <w:t xml:space="preserve">m </w:t>
      </w:r>
      <w:r>
        <w:t xml:space="preserve">just </w:t>
      </w:r>
      <w:r w:rsidRPr="00674A05">
        <w:t>not going to share my home</w:t>
      </w:r>
      <w:r>
        <w:t>”</w:t>
      </w:r>
      <w:r w:rsidRPr="00674A05">
        <w:t>.</w:t>
      </w:r>
    </w:p>
    <w:p w:rsidR="006003C8" w:rsidP="006003C8">
      <w:pPr>
        <w:pStyle w:val="Answer"/>
      </w:pPr>
      <w:r>
        <w:t>T</w:t>
      </w:r>
      <w:r w:rsidRPr="00674A05">
        <w:t>he other day</w:t>
      </w:r>
      <w:r>
        <w:t>,</w:t>
      </w:r>
      <w:r w:rsidRPr="00674A05">
        <w:t xml:space="preserve"> </w:t>
      </w:r>
      <w:r>
        <w:t xml:space="preserve">I talked </w:t>
      </w:r>
      <w:r w:rsidRPr="00674A05">
        <w:t>to a host in Edinburgh who brings guests into her son</w:t>
      </w:r>
      <w:r>
        <w:t>’</w:t>
      </w:r>
      <w:r w:rsidRPr="00674A05">
        <w:t>s bedroom when he is away at university and that funds his halls of residence.</w:t>
      </w:r>
      <w:r>
        <w:t xml:space="preserve"> </w:t>
      </w:r>
      <w:r w:rsidRPr="00674A05">
        <w:t>That is how she hosts on Airbnb.</w:t>
      </w:r>
      <w:r>
        <w:t xml:space="preserve"> </w:t>
      </w:r>
      <w:r w:rsidRPr="00674A05">
        <w:t>She will not be able to do that any</w:t>
      </w:r>
      <w:r>
        <w:t xml:space="preserve"> </w:t>
      </w:r>
      <w:r w:rsidRPr="00674A05">
        <w:t>more because she is in a part of Edinburgh where short</w:t>
      </w:r>
      <w:r w:rsidRPr="00674A05">
        <w:noBreakHyphen/>
        <w:t>term lets will be completely zoned out.</w:t>
      </w:r>
      <w:r>
        <w:t xml:space="preserve"> </w:t>
      </w:r>
      <w:r w:rsidRPr="00674A05">
        <w:t>The benefit of this light</w:t>
      </w:r>
      <w:r w:rsidRPr="00674A05">
        <w:noBreakHyphen/>
        <w:t xml:space="preserve">touch registration system is that </w:t>
      </w:r>
      <w:r>
        <w:t>people like that</w:t>
      </w:r>
      <w:r w:rsidRPr="00674A05">
        <w:t xml:space="preserve"> in England will not suffer what is going to happen to th</w:t>
      </w:r>
      <w:r>
        <w:t>o</w:t>
      </w:r>
      <w:r w:rsidRPr="00674A05">
        <w:t>se hosts in Scotland</w:t>
      </w:r>
      <w:r>
        <w:t>. Th</w:t>
      </w:r>
      <w:r w:rsidRPr="00674A05">
        <w:t xml:space="preserve">ey </w:t>
      </w:r>
      <w:r>
        <w:t>will be able to</w:t>
      </w:r>
      <w:r w:rsidRPr="00674A05">
        <w:t xml:space="preserve"> continue to use their space</w:t>
      </w:r>
      <w:r>
        <w:t xml:space="preserve">, </w:t>
      </w:r>
      <w:r w:rsidRPr="00674A05">
        <w:t>their house</w:t>
      </w:r>
      <w:r>
        <w:t>,</w:t>
      </w:r>
      <w:r w:rsidRPr="00674A05">
        <w:t xml:space="preserve"> to earn incremental income.</w:t>
      </w:r>
    </w:p>
    <w:p w:rsidR="006003C8" w:rsidP="006003C8">
      <w:pPr>
        <w:pStyle w:val="Remark"/>
      </w:pPr>
      <w:sdt>
        <w:sdtPr>
          <w:alias w:val="Member"/>
          <w:tag w:val="&lt;Member mnisId='4883' dodsId=''&gt;"/>
          <w:id w:val="1794475418"/>
          <w:placeholder>
            <w:docPart w:val="83AEBE069D35482EB4077CE765FE4E24"/>
          </w:placeholder>
          <w:richText/>
        </w:sdtPr>
        <w:sdtContent>
          <w:r w:rsidRPr="006C1C38">
            <w:rPr>
              <w:b/>
            </w:rPr>
            <w:t>Lord Moylan:</w:t>
          </w:r>
        </w:sdtContent>
      </w:sdt>
      <w:r>
        <w:t xml:space="preserve"> </w:t>
      </w:r>
      <w:r w:rsidRPr="00674A05">
        <w:t xml:space="preserve">What is </w:t>
      </w:r>
      <w:r>
        <w:t xml:space="preserve">the </w:t>
      </w:r>
      <w:r w:rsidRPr="00674A05">
        <w:t>benefit of it?</w:t>
      </w:r>
      <w:r>
        <w:t xml:space="preserve"> </w:t>
      </w:r>
    </w:p>
    <w:p w:rsidR="006003C8" w:rsidP="006003C8">
      <w:pPr>
        <w:pStyle w:val="Answer"/>
      </w:pPr>
      <w:sdt>
        <w:sdtPr>
          <w:alias w:val="Witness"/>
          <w:id w:val="1680001182"/>
          <w:placeholder>
            <w:docPart w:val="83AEBE069D35482EB4077CE765FE4E24"/>
          </w:placeholder>
          <w:richText/>
        </w:sdtPr>
        <w:sdtContent>
          <w:r w:rsidRPr="006C1C38">
            <w:rPr>
              <w:b/>
              <w:i/>
            </w:rPr>
            <w:t>Amanda Cupples:</w:t>
          </w:r>
        </w:sdtContent>
      </w:sdt>
      <w:r>
        <w:t xml:space="preserve"> </w:t>
      </w:r>
      <w:r w:rsidRPr="00674A05">
        <w:t>The benefit, to be very frank with this committee,</w:t>
      </w:r>
      <w:r>
        <w:t xml:space="preserve"> is</w:t>
      </w:r>
      <w:r w:rsidRPr="00674A05">
        <w:t xml:space="preserve"> </w:t>
      </w:r>
      <w:r>
        <w:t xml:space="preserve">that </w:t>
      </w:r>
      <w:r w:rsidRPr="00674A05">
        <w:t>we are having some very emotive conversations in parts of England around potentially zoning out short</w:t>
      </w:r>
      <w:r w:rsidRPr="00674A05">
        <w:noBreakHyphen/>
        <w:t>term lets altogether</w:t>
      </w:r>
      <w:r>
        <w:t xml:space="preserve"> </w:t>
      </w:r>
      <w:r w:rsidRPr="00674A05">
        <w:t>or radically restrict</w:t>
      </w:r>
      <w:r>
        <w:t>ing their</w:t>
      </w:r>
      <w:r w:rsidRPr="00674A05">
        <w:t xml:space="preserve"> use. We </w:t>
      </w:r>
      <w:r>
        <w:t xml:space="preserve">do </w:t>
      </w:r>
      <w:r w:rsidRPr="00674A05">
        <w:t xml:space="preserve">worry for our hosts that those conversations are disproportionate to the ill or the harm that </w:t>
      </w:r>
      <w:r>
        <w:t xml:space="preserve">they </w:t>
      </w:r>
      <w:r w:rsidRPr="00674A05">
        <w:t>are trying to address.</w:t>
      </w:r>
      <w:r>
        <w:t xml:space="preserve"> </w:t>
      </w:r>
      <w:r w:rsidRPr="00674A05">
        <w:t>For us</w:t>
      </w:r>
      <w:r>
        <w:t>,</w:t>
      </w:r>
      <w:r w:rsidRPr="00674A05">
        <w:t xml:space="preserve"> registration is a way of proving the value that our hosts bring to this country every day.</w:t>
      </w:r>
      <w:r>
        <w:t xml:space="preserve"> </w:t>
      </w:r>
      <w:r w:rsidRPr="00674A05">
        <w:t>We are very confident that will be proved out</w:t>
      </w:r>
      <w:r>
        <w:t>, but</w:t>
      </w:r>
      <w:r w:rsidRPr="00674A05">
        <w:t xml:space="preserve"> </w:t>
      </w:r>
      <w:r>
        <w:t xml:space="preserve">it </w:t>
      </w:r>
      <w:r w:rsidRPr="00674A05">
        <w:t>has to be free.</w:t>
      </w:r>
    </w:p>
    <w:p w:rsidR="006003C8" w:rsidRPr="00674A05" w:rsidP="006003C8">
      <w:pPr>
        <w:pStyle w:val="Remark"/>
      </w:pPr>
      <w:sdt>
        <w:sdtPr>
          <w:alias w:val="Member"/>
          <w:tag w:val="&lt;Member mnisId='4883' dodsId=''&gt;"/>
          <w:id w:val="-1366359187"/>
          <w:placeholder>
            <w:docPart w:val="83AEBE069D35482EB4077CE765FE4E24"/>
          </w:placeholder>
          <w:richText/>
        </w:sdtPr>
        <w:sdtContent>
          <w:r w:rsidRPr="00E169C1">
            <w:rPr>
              <w:b/>
            </w:rPr>
            <w:t>Lord Moylan:</w:t>
          </w:r>
        </w:sdtContent>
      </w:sdt>
      <w:r>
        <w:t xml:space="preserve"> </w:t>
      </w:r>
      <w:r w:rsidRPr="00674A05">
        <w:t>We will have to see if DLU</w:t>
      </w:r>
      <w:r>
        <w:t>H</w:t>
      </w:r>
      <w:r w:rsidRPr="00674A05">
        <w:t xml:space="preserve">C has any notion of what </w:t>
      </w:r>
      <w:r>
        <w:t>“</w:t>
      </w:r>
      <w:r w:rsidRPr="00674A05">
        <w:t>free</w:t>
      </w:r>
      <w:r>
        <w:t>”</w:t>
      </w:r>
      <w:r w:rsidRPr="00674A05">
        <w:t xml:space="preserve"> actually means.</w:t>
      </w:r>
    </w:p>
    <w:p w:rsidR="006003C8" w:rsidP="006003C8">
      <w:pPr>
        <w:pStyle w:val="Answer"/>
      </w:pPr>
      <w:sdt>
        <w:sdtPr>
          <w:alias w:val="Witness"/>
          <w:id w:val="-2073575415"/>
          <w:placeholder>
            <w:docPart w:val="83AEBE069D35482EB4077CE765FE4E24"/>
          </w:placeholder>
          <w:richText/>
        </w:sdtPr>
        <w:sdtContent>
          <w:r w:rsidRPr="00E169C1">
            <w:rPr>
              <w:b/>
              <w:i/>
            </w:rPr>
            <w:t>Amanda Cupples:</w:t>
          </w:r>
        </w:sdtContent>
      </w:sdt>
      <w:r>
        <w:t xml:space="preserve"> </w:t>
      </w:r>
      <w:r w:rsidRPr="00674A05">
        <w:t>Point taken.</w:t>
      </w:r>
    </w:p>
    <w:p w:rsidR="006003C8" w:rsidP="006003C8">
      <w:pPr>
        <w:pStyle w:val="Remark"/>
      </w:pPr>
      <w:sdt>
        <w:sdtPr>
          <w:alias w:val="Member"/>
          <w:tag w:val="&lt;Member mnisId='4883' dodsId=''&gt;"/>
          <w:id w:val="590894998"/>
          <w:placeholder>
            <w:docPart w:val="83AEBE069D35482EB4077CE765FE4E24"/>
          </w:placeholder>
          <w:richText/>
        </w:sdtPr>
        <w:sdtContent>
          <w:r w:rsidRPr="00E169C1">
            <w:rPr>
              <w:b/>
            </w:rPr>
            <w:t>Lord Moylan:</w:t>
          </w:r>
        </w:sdtContent>
      </w:sdt>
      <w:r>
        <w:t xml:space="preserve"> Or w</w:t>
      </w:r>
      <w:r w:rsidRPr="00674A05">
        <w:t xml:space="preserve">hether the words </w:t>
      </w:r>
      <w:r>
        <w:t>“</w:t>
      </w:r>
      <w:r w:rsidRPr="00674A05">
        <w:t>light touch</w:t>
      </w:r>
      <w:r>
        <w:t>”</w:t>
      </w:r>
      <w:r w:rsidRPr="00674A05">
        <w:t xml:space="preserve"> have ever entered </w:t>
      </w:r>
      <w:r>
        <w:t>its</w:t>
      </w:r>
      <w:r w:rsidRPr="00674A05">
        <w:t xml:space="preserve"> mentality.</w:t>
      </w:r>
    </w:p>
    <w:p w:rsidR="006003C8" w:rsidP="006003C8">
      <w:pPr>
        <w:pStyle w:val="Answer"/>
      </w:pPr>
      <w:sdt>
        <w:sdtPr>
          <w:alias w:val="Witness"/>
          <w:id w:val="-456410822"/>
          <w:placeholder>
            <w:docPart w:val="83AEBE069D35482EB4077CE765FE4E24"/>
          </w:placeholder>
          <w:richText/>
        </w:sdtPr>
        <w:sdtContent>
          <w:r w:rsidRPr="00E169C1">
            <w:rPr>
              <w:b/>
              <w:i/>
            </w:rPr>
            <w:t>Merilee Karr:</w:t>
          </w:r>
        </w:sdtContent>
      </w:sdt>
      <w:r>
        <w:t xml:space="preserve"> </w:t>
      </w:r>
      <w:r w:rsidRPr="00674A05">
        <w:t>T</w:t>
      </w:r>
      <w:r>
        <w:t>h</w:t>
      </w:r>
      <w:r w:rsidRPr="00674A05">
        <w:t>ere is also the ques</w:t>
      </w:r>
      <w:r>
        <w:t>tion</w:t>
      </w:r>
      <w:r w:rsidRPr="00674A05">
        <w:t xml:space="preserve"> of where the registration </w:t>
      </w:r>
      <w:r>
        <w:t xml:space="preserve">scheme </w:t>
      </w:r>
      <w:r w:rsidRPr="00674A05">
        <w:t>sits.</w:t>
      </w:r>
      <w:r>
        <w:t xml:space="preserve"> </w:t>
      </w:r>
      <w:r w:rsidRPr="00674A05">
        <w:t xml:space="preserve">If you look at Portugal, which is probably the most successful registration scheme of any market, it was free and it was run by the </w:t>
      </w:r>
      <w:r>
        <w:t>t</w:t>
      </w:r>
      <w:r w:rsidRPr="00674A05">
        <w:t xml:space="preserve">ourism </w:t>
      </w:r>
      <w:r>
        <w:t>m</w:t>
      </w:r>
      <w:r w:rsidRPr="00674A05">
        <w:t>inistry to collect that high</w:t>
      </w:r>
      <w:r w:rsidRPr="00674A05">
        <w:noBreakHyphen/>
        <w:t xml:space="preserve">level data </w:t>
      </w:r>
      <w:r>
        <w:t>to</w:t>
      </w:r>
      <w:r w:rsidRPr="00674A05">
        <w:t xml:space="preserve"> start to identify what needs to happen.</w:t>
      </w:r>
      <w:r>
        <w:t xml:space="preserve"> </w:t>
      </w:r>
      <w:r w:rsidRPr="00674A05">
        <w:t xml:space="preserve">I think that is a great example </w:t>
      </w:r>
      <w:r>
        <w:t>of how,</w:t>
      </w:r>
      <w:r w:rsidRPr="00674A05">
        <w:t xml:space="preserve"> if it is free or low</w:t>
      </w:r>
      <w:r>
        <w:t xml:space="preserve"> </w:t>
      </w:r>
      <w:r w:rsidRPr="00674A05">
        <w:t>cost, a scheme could be run</w:t>
      </w:r>
      <w:r>
        <w:t>. I</w:t>
      </w:r>
      <w:r w:rsidRPr="00674A05">
        <w:t xml:space="preserve">t </w:t>
      </w:r>
      <w:r>
        <w:t>would</w:t>
      </w:r>
      <w:r w:rsidRPr="00674A05">
        <w:t xml:space="preserve"> be £20 per year per user to register even if it is fully funded</w:t>
      </w:r>
      <w:r>
        <w:t>,</w:t>
      </w:r>
      <w:r w:rsidRPr="00674A05">
        <w:t xml:space="preserve"> so it would not cost </w:t>
      </w:r>
      <w:r>
        <w:t>the G</w:t>
      </w:r>
      <w:r w:rsidRPr="00674A05">
        <w:t>overnment</w:t>
      </w:r>
      <w:r>
        <w:t xml:space="preserve"> anything</w:t>
      </w:r>
      <w:r w:rsidRPr="00674A05">
        <w:t>.</w:t>
      </w:r>
    </w:p>
    <w:p w:rsidR="006003C8" w:rsidP="006003C8">
      <w:pPr>
        <w:pStyle w:val="Remark"/>
      </w:pPr>
      <w:sdt>
        <w:sdtPr>
          <w:alias w:val="Member"/>
          <w:tag w:val="&lt;Member mnisId='4883' dodsId=''&gt;"/>
          <w:id w:val="1398317567"/>
          <w:placeholder>
            <w:docPart w:val="83AEBE069D35482EB4077CE765FE4E24"/>
          </w:placeholder>
          <w:richText/>
        </w:sdtPr>
        <w:sdtContent>
          <w:r w:rsidRPr="00E169C1">
            <w:rPr>
              <w:b/>
            </w:rPr>
            <w:t>Lord Moylan:</w:t>
          </w:r>
        </w:sdtContent>
      </w:sdt>
      <w:r>
        <w:t xml:space="preserve"> </w:t>
      </w:r>
      <w:r w:rsidRPr="00674A05">
        <w:t>I do not want to take up too much time</w:t>
      </w:r>
      <w:r>
        <w:t xml:space="preserve"> but, e</w:t>
      </w:r>
      <w:r w:rsidRPr="00674A05">
        <w:t xml:space="preserve">ssentially, you are trying to engage the Government to carry out on behalf of the state an exercise </w:t>
      </w:r>
      <w:r>
        <w:t>that</w:t>
      </w:r>
      <w:r w:rsidRPr="00674A05">
        <w:t xml:space="preserve"> is of benefit to</w:t>
      </w:r>
      <w:r>
        <w:t xml:space="preserve"> the</w:t>
      </w:r>
      <w:r w:rsidRPr="00674A05">
        <w:t xml:space="preserve"> industry </w:t>
      </w:r>
      <w:r>
        <w:t>by which you</w:t>
      </w:r>
      <w:r w:rsidRPr="00674A05">
        <w:t xml:space="preserve"> could</w:t>
      </w:r>
      <w:r>
        <w:t>—</w:t>
      </w:r>
      <w:r w:rsidRPr="00674A05">
        <w:t xml:space="preserve">and most industries would expect </w:t>
      </w:r>
      <w:r>
        <w:t>you to—</w:t>
      </w:r>
      <w:r w:rsidRPr="00674A05">
        <w:t xml:space="preserve">develop </w:t>
      </w:r>
      <w:r>
        <w:t>your</w:t>
      </w:r>
      <w:r w:rsidRPr="00674A05">
        <w:t xml:space="preserve"> own data. In doing so, you are inviting the Government in through the door and saying</w:t>
      </w:r>
      <w:r>
        <w:t>, “I</w:t>
      </w:r>
      <w:r w:rsidRPr="00674A05">
        <w:t>t is free or £20</w:t>
      </w:r>
      <w:r>
        <w:t>”</w:t>
      </w:r>
      <w:r w:rsidRPr="00674A05">
        <w:t>.</w:t>
      </w:r>
      <w:r>
        <w:t xml:space="preserve"> </w:t>
      </w:r>
      <w:r w:rsidRPr="00674A05">
        <w:t>They do not know what those words mean. Of course</w:t>
      </w:r>
      <w:r>
        <w:t>,</w:t>
      </w:r>
      <w:r w:rsidRPr="00674A05">
        <w:t xml:space="preserve"> what happens is</w:t>
      </w:r>
      <w:r>
        <w:t>,</w:t>
      </w:r>
      <w:r w:rsidRPr="00674A05">
        <w:t xml:space="preserve"> the moment the Government regulate something</w:t>
      </w:r>
      <w:r>
        <w:t>,</w:t>
      </w:r>
      <w:r w:rsidRPr="00674A05">
        <w:t xml:space="preserve"> they take on in the public mind a degree of responsibility for it</w:t>
      </w:r>
      <w:r>
        <w:t>.</w:t>
      </w:r>
      <w:r w:rsidRPr="00674A05">
        <w:t xml:space="preserve"> </w:t>
      </w:r>
      <w:r>
        <w:t>Y</w:t>
      </w:r>
      <w:r w:rsidRPr="00674A05">
        <w:t>ou start writing to your MP complaining about the fact th</w:t>
      </w:r>
      <w:r>
        <w:t xml:space="preserve">at this </w:t>
      </w:r>
      <w:r w:rsidRPr="00674A05">
        <w:t>was a regulated cottage and it was full of rodents, or whatever it might be.</w:t>
      </w:r>
      <w:r>
        <w:t xml:space="preserve"> </w:t>
      </w:r>
      <w:r w:rsidRPr="00674A05">
        <w:t>The push is always for the regulation to be tighten</w:t>
      </w:r>
      <w:r>
        <w:t>e</w:t>
      </w:r>
      <w:r w:rsidRPr="00674A05">
        <w:t>d.</w:t>
      </w:r>
      <w:r>
        <w:t xml:space="preserve"> </w:t>
      </w:r>
      <w:r w:rsidRPr="00674A05">
        <w:t xml:space="preserve">You get a headline in the </w:t>
      </w:r>
      <w:r>
        <w:t>newspaper saying,</w:t>
      </w:r>
      <w:r w:rsidRPr="00674A05">
        <w:t xml:space="preserve"> </w:t>
      </w:r>
      <w:r>
        <w:t xml:space="preserve">“This is </w:t>
      </w:r>
      <w:r w:rsidRPr="00674A05">
        <w:t>disgusting</w:t>
      </w:r>
      <w:r>
        <w:t>”,</w:t>
      </w:r>
      <w:r w:rsidRPr="00674A05">
        <w:t xml:space="preserve"> and you get tighter and tighter and more onerous regulation.</w:t>
      </w:r>
      <w:r>
        <w:t xml:space="preserve"> </w:t>
      </w:r>
      <w:r w:rsidRPr="00674A05">
        <w:t xml:space="preserve">You are inviting them in to collect data </w:t>
      </w:r>
      <w:r>
        <w:t>that</w:t>
      </w:r>
      <w:r w:rsidRPr="00674A05">
        <w:t xml:space="preserve"> you should be collecting</w:t>
      </w:r>
      <w:r>
        <w:t xml:space="preserve"> but y</w:t>
      </w:r>
      <w:r w:rsidRPr="00674A05">
        <w:t>ou have not demonstrated</w:t>
      </w:r>
      <w:r>
        <w:t xml:space="preserve">—not </w:t>
      </w:r>
      <w:r w:rsidRPr="00674A05">
        <w:t>to my satis</w:t>
      </w:r>
      <w:r>
        <w:t>f</w:t>
      </w:r>
      <w:r w:rsidRPr="00674A05">
        <w:t>action</w:t>
      </w:r>
      <w:r>
        <w:t>, anyway; pe</w:t>
      </w:r>
      <w:r w:rsidRPr="00674A05">
        <w:t>rhaps to others</w:t>
      </w:r>
      <w:r>
        <w:t xml:space="preserve">’ you have, I </w:t>
      </w:r>
      <w:r w:rsidRPr="00674A05">
        <w:t>do not know</w:t>
      </w:r>
      <w:r>
        <w:t>—</w:t>
      </w:r>
      <w:r w:rsidRPr="00674A05">
        <w:t xml:space="preserve">what benefits will accrue to the economic participants in the sector, </w:t>
      </w:r>
      <w:r>
        <w:t>which</w:t>
      </w:r>
      <w:r w:rsidRPr="00674A05">
        <w:t xml:space="preserve"> is the consumers and the hosts.</w:t>
      </w:r>
      <w:r>
        <w:t xml:space="preserve"> </w:t>
      </w:r>
      <w:r w:rsidRPr="00674A05">
        <w:t>Anyway, I will shut up.</w:t>
      </w:r>
    </w:p>
    <w:p w:rsidR="006003C8" w:rsidP="006003C8">
      <w:pPr>
        <w:pStyle w:val="Remark"/>
      </w:pPr>
      <w:sdt>
        <w:sdtPr>
          <w:alias w:val="Member"/>
          <w:tag w:val="&lt;Member mnisId='4284' dodsId='52573'&gt;"/>
          <w:id w:val="-949002506"/>
          <w:placeholder>
            <w:docPart w:val="83AEBE069D35482EB4077CE765FE4E24"/>
          </w:placeholder>
          <w:richText/>
        </w:sdtPr>
        <w:sdtContent>
          <w:r w:rsidRPr="00E169C1">
            <w:rPr>
              <w:b/>
            </w:rPr>
            <w:t>The Chair:</w:t>
          </w:r>
        </w:sdtContent>
      </w:sdt>
      <w:r>
        <w:t xml:space="preserve"> </w:t>
      </w:r>
      <w:r w:rsidRPr="00674A05">
        <w:t>Thank you.</w:t>
      </w:r>
      <w:r>
        <w:t xml:space="preserve"> </w:t>
      </w:r>
      <w:r w:rsidRPr="00674A05">
        <w:t xml:space="preserve">I would add </w:t>
      </w:r>
      <w:r>
        <w:t xml:space="preserve">that </w:t>
      </w:r>
      <w:r w:rsidRPr="00674A05">
        <w:t>Twitter and Facebook were very iffy about providing information to our committee</w:t>
      </w:r>
      <w:r>
        <w:t>. T</w:t>
      </w:r>
      <w:r w:rsidRPr="00674A05">
        <w:t>he more you can do to publish data you have yourselves</w:t>
      </w:r>
      <w:r>
        <w:t>,</w:t>
      </w:r>
      <w:r w:rsidRPr="00674A05">
        <w:t xml:space="preserve"> rather than being totally reliant on </w:t>
      </w:r>
      <w:r>
        <w:t>the G</w:t>
      </w:r>
      <w:r w:rsidRPr="00674A05">
        <w:t xml:space="preserve">overnment </w:t>
      </w:r>
      <w:r>
        <w:t xml:space="preserve">to </w:t>
      </w:r>
      <w:r w:rsidRPr="00674A05">
        <w:t>bring in a system, which may well be needed, that would help us.</w:t>
      </w:r>
    </w:p>
    <w:p w:rsidR="006003C8" w:rsidP="006003C8">
      <w:pPr>
        <w:pStyle w:val="Remark"/>
      </w:pPr>
      <w:r w:rsidRPr="00674A05">
        <w:t>I have four more speakers</w:t>
      </w:r>
      <w:r>
        <w:t xml:space="preserve"> </w:t>
      </w:r>
      <w:r w:rsidRPr="00674A05">
        <w:t>so if we can keep the last few questions</w:t>
      </w:r>
      <w:r>
        <w:t xml:space="preserve"> short, which</w:t>
      </w:r>
      <w:r w:rsidRPr="00674A05">
        <w:t xml:space="preserve"> I thi</w:t>
      </w:r>
      <w:r>
        <w:t>n</w:t>
      </w:r>
      <w:r w:rsidRPr="00674A05">
        <w:t xml:space="preserve">k </w:t>
      </w:r>
      <w:r>
        <w:t>go over</w:t>
      </w:r>
      <w:r w:rsidRPr="00674A05">
        <w:t xml:space="preserve"> some of the same ground</w:t>
      </w:r>
      <w:r>
        <w:t>,</w:t>
      </w:r>
      <w:r w:rsidRPr="00674A05">
        <w:t xml:space="preserve"> that would be good.</w:t>
      </w:r>
    </w:p>
    <w:p w:rsidR="006003C8" w:rsidP="006003C8">
      <w:pPr>
        <w:pStyle w:val="Question"/>
        <w:numPr>
          <w:ilvl w:val="0"/>
          <w:numId w:val="9"/>
        </w:numPr>
      </w:pPr>
      <w:sdt>
        <w:sdtPr>
          <w:alias w:val="Member"/>
          <w:tag w:val="&lt;Member mnisId='43' dodsId='25174'&gt;"/>
          <w:id w:val="2057890630"/>
          <w:placeholder>
            <w:docPart w:val="83AEBE069D35482EB4077CE765FE4E24"/>
          </w:placeholder>
          <w:richText/>
        </w:sdtPr>
        <w:sdtContent>
          <w:r w:rsidRPr="00E169C1">
            <w:rPr>
              <w:b/>
            </w:rPr>
            <w:t>Lord Haselhurst:</w:t>
          </w:r>
        </w:sdtContent>
      </w:sdt>
      <w:r>
        <w:t xml:space="preserve"> </w:t>
      </w:r>
      <w:r w:rsidRPr="00674A05">
        <w:t>I am finding it difficult to imagine all the situations that could arise on the face of it</w:t>
      </w:r>
      <w:r>
        <w:t>. I</w:t>
      </w:r>
      <w:r w:rsidRPr="00674A05">
        <w:t>f you have a property and you want to rent accommodation in it, what could be wrong with that</w:t>
      </w:r>
      <w:r>
        <w:t>?</w:t>
      </w:r>
      <w:r w:rsidRPr="00674A05">
        <w:t xml:space="preserve"> As </w:t>
      </w:r>
      <w:r>
        <w:t>P</w:t>
      </w:r>
      <w:r w:rsidRPr="00674A05">
        <w:t xml:space="preserve">rofessor Novelli </w:t>
      </w:r>
      <w:r>
        <w:t>h</w:t>
      </w:r>
      <w:r w:rsidRPr="00674A05">
        <w:t xml:space="preserve">appens to mention in </w:t>
      </w:r>
      <w:r>
        <w:t>her</w:t>
      </w:r>
      <w:r w:rsidRPr="00674A05">
        <w:t xml:space="preserve"> report</w:t>
      </w:r>
      <w:r>
        <w:t xml:space="preserve">, a </w:t>
      </w:r>
      <w:r w:rsidRPr="00674A05">
        <w:t>minority of bad actors can give the whole thing a bad reputation.</w:t>
      </w:r>
      <w:r>
        <w:t xml:space="preserve"> </w:t>
      </w:r>
      <w:r w:rsidRPr="00674A05">
        <w:t>There will be bad actors in everything</w:t>
      </w:r>
      <w:r>
        <w:t xml:space="preserve">, will there not? </w:t>
      </w:r>
      <w:r w:rsidRPr="00674A05">
        <w:t>There will be people who exploit and so on.</w:t>
      </w:r>
    </w:p>
    <w:p w:rsidR="006003C8" w:rsidP="006003C8">
      <w:pPr>
        <w:pStyle w:val="QuestionCont"/>
      </w:pPr>
      <w:r w:rsidRPr="00674A05">
        <w:t>I envisage the matter of regulation being conducted at</w:t>
      </w:r>
      <w:r>
        <w:t xml:space="preserve"> the</w:t>
      </w:r>
      <w:r w:rsidRPr="00674A05">
        <w:t xml:space="preserve"> local level. </w:t>
      </w:r>
      <w:r>
        <w:t>L</w:t>
      </w:r>
      <w:r w:rsidRPr="00674A05">
        <w:t>ocal areas ought to be able to decide what is in their interests generally. That might have some merit in it.</w:t>
      </w:r>
      <w:r>
        <w:t xml:space="preserve"> </w:t>
      </w:r>
      <w:r w:rsidRPr="00674A05">
        <w:t>I share Lord Moylan</w:t>
      </w:r>
      <w:r>
        <w:t>’</w:t>
      </w:r>
      <w:r w:rsidRPr="00674A05">
        <w:t>s doubts about whether it is the Government</w:t>
      </w:r>
      <w:r>
        <w:t>’</w:t>
      </w:r>
      <w:r w:rsidRPr="00674A05">
        <w:t>s job to do it. The</w:t>
      </w:r>
      <w:r>
        <w:t>ir</w:t>
      </w:r>
      <w:r w:rsidRPr="00674A05">
        <w:t xml:space="preserve"> job is to create policies </w:t>
      </w:r>
      <w:r>
        <w:t>that</w:t>
      </w:r>
      <w:r w:rsidRPr="00674A05">
        <w:t xml:space="preserve"> enable houses to </w:t>
      </w:r>
      <w:r>
        <w:t xml:space="preserve">be </w:t>
      </w:r>
      <w:r w:rsidRPr="00674A05">
        <w:t>built to meet a permanent rental market and the desire for home ownership.</w:t>
      </w:r>
    </w:p>
    <w:p w:rsidR="006003C8" w:rsidP="006003C8">
      <w:pPr>
        <w:pStyle w:val="QuestionCont"/>
      </w:pPr>
      <w:r w:rsidRPr="00674A05">
        <w:t>I remember student accommodation</w:t>
      </w:r>
      <w:r>
        <w:t>,</w:t>
      </w:r>
      <w:r w:rsidRPr="00674A05">
        <w:t xml:space="preserve"> where you were piled into a particular property and you did not live to the highest standards and so on, but it happened, it worked and rarely was there scandal in those situations.</w:t>
      </w:r>
      <w:r>
        <w:t xml:space="preserve"> </w:t>
      </w:r>
      <w:r w:rsidRPr="00674A05">
        <w:t>Now</w:t>
      </w:r>
      <w:r>
        <w:t>,</w:t>
      </w:r>
      <w:r w:rsidRPr="00674A05">
        <w:t xml:space="preserve"> at the opposite extreme</w:t>
      </w:r>
      <w:r>
        <w:t>,</w:t>
      </w:r>
      <w:r w:rsidRPr="00674A05">
        <w:t xml:space="preserve"> you get people letting their houses in desirable country areas at a high</w:t>
      </w:r>
      <w:r w:rsidRPr="00674A05">
        <w:noBreakHyphen/>
        <w:t xml:space="preserve">end rent </w:t>
      </w:r>
      <w:r>
        <w:t>where</w:t>
      </w:r>
      <w:r w:rsidRPr="00674A05">
        <w:t xml:space="preserve"> </w:t>
      </w:r>
      <w:r>
        <w:t xml:space="preserve">four, </w:t>
      </w:r>
      <w:r w:rsidRPr="00674A05">
        <w:t>six</w:t>
      </w:r>
      <w:r>
        <w:t>,</w:t>
      </w:r>
      <w:r w:rsidRPr="00674A05">
        <w:t xml:space="preserve"> 10</w:t>
      </w:r>
      <w:r>
        <w:t xml:space="preserve"> or </w:t>
      </w:r>
      <w:r w:rsidRPr="00674A05">
        <w:t>12 people can be accommodated</w:t>
      </w:r>
      <w:r>
        <w:t>,</w:t>
      </w:r>
      <w:r w:rsidRPr="00674A05">
        <w:t xml:space="preserve"> usually for a week</w:t>
      </w:r>
      <w:r>
        <w:t>, but in that case t</w:t>
      </w:r>
      <w:r w:rsidRPr="00674A05">
        <w:t xml:space="preserve">he owners have time, which is imposed on </w:t>
      </w:r>
      <w:r>
        <w:t>them, to</w:t>
      </w:r>
      <w:r w:rsidRPr="00674A05">
        <w:t xml:space="preserve"> have vacated so that the place is right</w:t>
      </w:r>
      <w:r>
        <w:t xml:space="preserve"> for the next people coming in</w:t>
      </w:r>
      <w:r w:rsidRPr="00674A05">
        <w:t>.</w:t>
      </w:r>
    </w:p>
    <w:p w:rsidR="006003C8" w:rsidP="006003C8">
      <w:pPr>
        <w:pStyle w:val="QuestionCont"/>
      </w:pPr>
      <w:r w:rsidRPr="00674A05">
        <w:t>How will we regulate the state of the properties? I can think of lots of places</w:t>
      </w:r>
      <w:r>
        <w:t xml:space="preserve">. There is </w:t>
      </w:r>
      <w:r w:rsidRPr="00674A05">
        <w:t>Rosebud Cottage</w:t>
      </w:r>
      <w:r>
        <w:t>, for example. A</w:t>
      </w:r>
      <w:r w:rsidRPr="00674A05">
        <w:t xml:space="preserve"> silver</w:t>
      </w:r>
      <w:r w:rsidRPr="00674A05">
        <w:noBreakHyphen/>
        <w:t xml:space="preserve">haired </w:t>
      </w:r>
      <w:r>
        <w:t>widow</w:t>
      </w:r>
      <w:r w:rsidRPr="00674A05">
        <w:t xml:space="preserve"> who owns</w:t>
      </w:r>
      <w:r>
        <w:t xml:space="preserve"> it</w:t>
      </w:r>
      <w:r w:rsidRPr="00674A05">
        <w:t xml:space="preserve"> but </w:t>
      </w:r>
      <w:r>
        <w:t xml:space="preserve">it </w:t>
      </w:r>
      <w:r w:rsidRPr="00674A05">
        <w:t xml:space="preserve">has a killer staircase or low beams </w:t>
      </w:r>
      <w:r>
        <w:t>where</w:t>
      </w:r>
      <w:r w:rsidRPr="00674A05">
        <w:t xml:space="preserve"> someone could crack their head.</w:t>
      </w:r>
      <w:r>
        <w:t xml:space="preserve"> </w:t>
      </w:r>
      <w:r w:rsidRPr="00674A05">
        <w:t>There are huge responsibilities attaching to that</w:t>
      </w:r>
      <w:r>
        <w:t>.</w:t>
      </w:r>
      <w:r w:rsidRPr="00674A05">
        <w:t xml:space="preserve"> I just worry </w:t>
      </w:r>
      <w:r>
        <w:t xml:space="preserve">that </w:t>
      </w:r>
      <w:r w:rsidRPr="00674A05">
        <w:t xml:space="preserve">this is diverting us from the real job of </w:t>
      </w:r>
      <w:r>
        <w:t>making sure</w:t>
      </w:r>
      <w:r w:rsidRPr="00674A05">
        <w:t xml:space="preserve"> </w:t>
      </w:r>
      <w:r>
        <w:t xml:space="preserve">that </w:t>
      </w:r>
      <w:r w:rsidRPr="00674A05">
        <w:t>there is a plenitude of housing to cope with the various needs.</w:t>
      </w:r>
    </w:p>
    <w:p w:rsidR="006003C8" w:rsidP="006003C8">
      <w:pPr>
        <w:pStyle w:val="Answer"/>
      </w:pPr>
      <w:sdt>
        <w:sdtPr>
          <w:alias w:val="Witness"/>
          <w:id w:val="312156889"/>
          <w:placeholder>
            <w:docPart w:val="83AEBE069D35482EB4077CE765FE4E24"/>
          </w:placeholder>
          <w:richText/>
        </w:sdtPr>
        <w:sdtContent>
          <w:r w:rsidRPr="00D02E72">
            <w:rPr>
              <w:b/>
              <w:i/>
            </w:rPr>
            <w:t>Merilee Karr:</w:t>
          </w:r>
        </w:sdtContent>
      </w:sdt>
      <w:r>
        <w:t xml:space="preserve"> T</w:t>
      </w:r>
      <w:r w:rsidRPr="00674A05">
        <w:t xml:space="preserve">here </w:t>
      </w:r>
      <w:r>
        <w:t>is</w:t>
      </w:r>
      <w:r w:rsidRPr="00674A05">
        <w:t xml:space="preserve"> already a whole host of regulations</w:t>
      </w:r>
      <w:r>
        <w:t xml:space="preserve"> on safety</w:t>
      </w:r>
      <w:r w:rsidRPr="00674A05">
        <w:t xml:space="preserve"> that apply to our sector.</w:t>
      </w:r>
      <w:r>
        <w:t xml:space="preserve"> We publish them all on</w:t>
      </w:r>
      <w:r w:rsidRPr="00674A05">
        <w:t xml:space="preserve"> the Short</w:t>
      </w:r>
      <w:r>
        <w:t xml:space="preserve"> T</w:t>
      </w:r>
      <w:r w:rsidRPr="00674A05">
        <w:t>erm Accommodation Assoc</w:t>
      </w:r>
      <w:r>
        <w:t>i</w:t>
      </w:r>
      <w:r w:rsidRPr="00674A05">
        <w:t xml:space="preserve">ation website. </w:t>
      </w:r>
      <w:r>
        <w:t>They are</w:t>
      </w:r>
      <w:r w:rsidRPr="00674A05">
        <w:t xml:space="preserve"> available for people to learn</w:t>
      </w:r>
      <w:r>
        <w:t xml:space="preserve"> about</w:t>
      </w:r>
      <w:r w:rsidRPr="00674A05">
        <w:t xml:space="preserve"> and </w:t>
      </w:r>
      <w:r>
        <w:t xml:space="preserve">it </w:t>
      </w:r>
      <w:r w:rsidRPr="00674A05">
        <w:t>clarifies that a lot of these regulations already exist.</w:t>
      </w:r>
      <w:r>
        <w:t xml:space="preserve"> </w:t>
      </w:r>
      <w:r w:rsidRPr="00674A05">
        <w:t xml:space="preserve">We have been working with the </w:t>
      </w:r>
      <w:r>
        <w:t>National F</w:t>
      </w:r>
      <w:r w:rsidRPr="00674A05">
        <w:t xml:space="preserve">ire </w:t>
      </w:r>
      <w:r>
        <w:t>C</w:t>
      </w:r>
      <w:r w:rsidRPr="00674A05">
        <w:t xml:space="preserve">hiefs </w:t>
      </w:r>
      <w:r>
        <w:t>C</w:t>
      </w:r>
      <w:r w:rsidRPr="00674A05">
        <w:t>ouncil on regulation</w:t>
      </w:r>
      <w:r>
        <w:t>s</w:t>
      </w:r>
      <w:r w:rsidRPr="00674A05">
        <w:t xml:space="preserve"> specifically around health and safety risks.</w:t>
      </w:r>
      <w:r>
        <w:t xml:space="preserve"> </w:t>
      </w:r>
      <w:r w:rsidRPr="00674A05">
        <w:t xml:space="preserve">We want to </w:t>
      </w:r>
      <w:r>
        <w:t>make sure</w:t>
      </w:r>
      <w:r w:rsidRPr="00674A05">
        <w:t xml:space="preserve"> that</w:t>
      </w:r>
      <w:r>
        <w:t>,</w:t>
      </w:r>
      <w:r w:rsidRPr="00674A05">
        <w:t xml:space="preserve"> where those regulation</w:t>
      </w:r>
      <w:r>
        <w:t>s</w:t>
      </w:r>
      <w:r w:rsidRPr="00674A05">
        <w:t xml:space="preserve"> already exis</w:t>
      </w:r>
      <w:r>
        <w:t xml:space="preserve">t, </w:t>
      </w:r>
      <w:r w:rsidRPr="00674A05">
        <w:t>they are well implemented.</w:t>
      </w:r>
      <w:r>
        <w:t xml:space="preserve"> </w:t>
      </w:r>
      <w:r w:rsidRPr="00674A05">
        <w:t xml:space="preserve">That is </w:t>
      </w:r>
      <w:r>
        <w:t>also</w:t>
      </w:r>
      <w:r w:rsidRPr="00674A05">
        <w:t xml:space="preserve"> why we implemented the accreditation scheme so</w:t>
      </w:r>
      <w:r>
        <w:t xml:space="preserve"> that</w:t>
      </w:r>
      <w:r w:rsidRPr="00674A05">
        <w:t xml:space="preserve"> we </w:t>
      </w:r>
      <w:r>
        <w:t xml:space="preserve">would </w:t>
      </w:r>
      <w:r w:rsidRPr="00674A05">
        <w:t>have independent third parties coming in and inspecting</w:t>
      </w:r>
      <w:r>
        <w:t>. T</w:t>
      </w:r>
      <w:r w:rsidRPr="00674A05">
        <w:t>hat is fund</w:t>
      </w:r>
      <w:r>
        <w:t>ed</w:t>
      </w:r>
      <w:r w:rsidRPr="00674A05">
        <w:t xml:space="preserve"> by </w:t>
      </w:r>
      <w:r>
        <w:t xml:space="preserve">the </w:t>
      </w:r>
      <w:r w:rsidRPr="00674A05">
        <w:t>industry rather than local councils having to do more of that activity.</w:t>
      </w:r>
    </w:p>
    <w:p w:rsidR="006003C8" w:rsidP="006003C8">
      <w:pPr>
        <w:pStyle w:val="Answer"/>
      </w:pPr>
      <w:r w:rsidRPr="00674A05">
        <w:t>I agree with you that it is important that these standards are adhered</w:t>
      </w:r>
      <w:r>
        <w:t xml:space="preserve"> to.</w:t>
      </w:r>
      <w:r w:rsidRPr="00674A05">
        <w:t xml:space="preserve"> I also share your view that our industry </w:t>
      </w:r>
      <w:r>
        <w:t xml:space="preserve">needs to </w:t>
      </w:r>
      <w:r w:rsidRPr="00674A05">
        <w:t xml:space="preserve">take the lead in </w:t>
      </w:r>
      <w:r>
        <w:t>making sure that</w:t>
      </w:r>
      <w:r w:rsidRPr="00674A05">
        <w:t xml:space="preserve"> </w:t>
      </w:r>
      <w:r>
        <w:t xml:space="preserve">they </w:t>
      </w:r>
      <w:r w:rsidRPr="00674A05">
        <w:t>are implemented</w:t>
      </w:r>
      <w:r>
        <w:t>,</w:t>
      </w:r>
      <w:r w:rsidRPr="00674A05">
        <w:t xml:space="preserve"> so that it is not an extra burden</w:t>
      </w:r>
      <w:r>
        <w:t xml:space="preserve"> and </w:t>
      </w:r>
      <w:r w:rsidRPr="00674A05">
        <w:t>we meet the consumer demands that these ladies have spoken about</w:t>
      </w:r>
      <w:r>
        <w:t>,</w:t>
      </w:r>
      <w:r w:rsidRPr="00674A05">
        <w:t xml:space="preserve"> which are not going away. If anything, they are increasing as families want to travel more</w:t>
      </w:r>
      <w:r>
        <w:t>, as t</w:t>
      </w:r>
      <w:r w:rsidRPr="00674A05">
        <w:t>hey have enjoyed staycations over th</w:t>
      </w:r>
      <w:r>
        <w:t>e</w:t>
      </w:r>
      <w:r w:rsidRPr="00674A05">
        <w:t>se past few year</w:t>
      </w:r>
      <w:r>
        <w:t>s. M</w:t>
      </w:r>
      <w:r w:rsidRPr="00674A05">
        <w:t xml:space="preserve">eeting that demand while </w:t>
      </w:r>
      <w:r>
        <w:t>making sure that</w:t>
      </w:r>
      <w:r w:rsidRPr="00674A05">
        <w:t xml:space="preserve"> we have the right standards in place is critical</w:t>
      </w:r>
      <w:r>
        <w:t>,</w:t>
      </w:r>
      <w:r w:rsidRPr="00674A05">
        <w:t xml:space="preserve"> and working together to do that is really important.</w:t>
      </w:r>
    </w:p>
    <w:p w:rsidR="006003C8" w:rsidP="006003C8">
      <w:pPr>
        <w:pStyle w:val="Remark"/>
      </w:pPr>
      <w:sdt>
        <w:sdtPr>
          <w:alias w:val="Member"/>
          <w:tag w:val="&lt;Member mnisId='43' dodsId='25174'&gt;"/>
          <w:id w:val="1579565591"/>
          <w:placeholder>
            <w:docPart w:val="83AEBE069D35482EB4077CE765FE4E24"/>
          </w:placeholder>
          <w:richText/>
        </w:sdtPr>
        <w:sdtContent>
          <w:r w:rsidRPr="00D02E72">
            <w:rPr>
              <w:b/>
            </w:rPr>
            <w:t>Lord Haselhurst:</w:t>
          </w:r>
        </w:sdtContent>
      </w:sdt>
      <w:r>
        <w:t xml:space="preserve"> </w:t>
      </w:r>
      <w:r w:rsidRPr="00674A05">
        <w:t xml:space="preserve">I </w:t>
      </w:r>
      <w:r>
        <w:t>will</w:t>
      </w:r>
      <w:r w:rsidRPr="00674A05">
        <w:t xml:space="preserve"> follow that up.</w:t>
      </w:r>
      <w:r>
        <w:t xml:space="preserve"> </w:t>
      </w:r>
      <w:r w:rsidRPr="00674A05">
        <w:t>We can hit bizarre situations where very popular places hav</w:t>
      </w:r>
      <w:r>
        <w:t>e</w:t>
      </w:r>
      <w:r w:rsidRPr="00674A05">
        <w:t xml:space="preserve"> so many holiday lets that the people who live </w:t>
      </w:r>
      <w:r>
        <w:t xml:space="preserve">there </w:t>
      </w:r>
      <w:r w:rsidRPr="00674A05">
        <w:t>normally for the rest of the year</w:t>
      </w:r>
      <w:r>
        <w:t xml:space="preserve">—they </w:t>
      </w:r>
      <w:r w:rsidRPr="00674A05">
        <w:t xml:space="preserve">might be the people who run </w:t>
      </w:r>
      <w:r w:rsidRPr="00674A05">
        <w:t xml:space="preserve">the local </w:t>
      </w:r>
      <w:r>
        <w:t>café,</w:t>
      </w:r>
      <w:r w:rsidRPr="00674A05">
        <w:t xml:space="preserve"> bar</w:t>
      </w:r>
      <w:r>
        <w:t xml:space="preserve">, </w:t>
      </w:r>
      <w:r w:rsidRPr="00674A05">
        <w:t>butcher</w:t>
      </w:r>
      <w:r>
        <w:t>’</w:t>
      </w:r>
      <w:r w:rsidRPr="00674A05">
        <w:t>s shop</w:t>
      </w:r>
      <w:r>
        <w:t xml:space="preserve"> </w:t>
      </w:r>
      <w:r w:rsidRPr="00674A05">
        <w:t>or whatever else</w:t>
      </w:r>
      <w:r>
        <w:t>—</w:t>
      </w:r>
      <w:r w:rsidRPr="00674A05">
        <w:t>cannot afford to live there.</w:t>
      </w:r>
      <w:r>
        <w:t xml:space="preserve"> It</w:t>
      </w:r>
      <w:r w:rsidRPr="00674A05">
        <w:t xml:space="preserve"> is getting ridiculous.</w:t>
      </w:r>
      <w:r>
        <w:t xml:space="preserve"> Surely t</w:t>
      </w:r>
      <w:r w:rsidRPr="00674A05">
        <w:t xml:space="preserve">here has to be some sort </w:t>
      </w:r>
      <w:r>
        <w:t>o</w:t>
      </w:r>
      <w:r w:rsidRPr="00674A05">
        <w:t>f proportionality about this</w:t>
      </w:r>
      <w:r>
        <w:t>. H</w:t>
      </w:r>
      <w:r w:rsidRPr="00674A05">
        <w:t>oliday lets</w:t>
      </w:r>
      <w:r>
        <w:t xml:space="preserve"> of</w:t>
      </w:r>
      <w:r w:rsidRPr="00674A05">
        <w:t xml:space="preserve"> two days, seven days </w:t>
      </w:r>
      <w:r>
        <w:t xml:space="preserve">or </w:t>
      </w:r>
      <w:r w:rsidRPr="00674A05">
        <w:t xml:space="preserve">whatever </w:t>
      </w:r>
      <w:r>
        <w:t>are</w:t>
      </w:r>
      <w:r w:rsidRPr="00674A05">
        <w:t xml:space="preserve"> attractive on the surface but</w:t>
      </w:r>
      <w:r>
        <w:t>,</w:t>
      </w:r>
      <w:r w:rsidRPr="00674A05">
        <w:t xml:space="preserve"> if it is doing a lot of social damage to a community</w:t>
      </w:r>
      <w:r>
        <w:t>,</w:t>
      </w:r>
      <w:r w:rsidRPr="00674A05">
        <w:t xml:space="preserve"> we surely must restrict it in some way.</w:t>
      </w:r>
    </w:p>
    <w:p w:rsidR="006003C8" w:rsidP="006003C8">
      <w:pPr>
        <w:pStyle w:val="Answer"/>
      </w:pPr>
      <w:sdt>
        <w:sdtPr>
          <w:alias w:val="Witness"/>
          <w:id w:val="1262871524"/>
          <w:placeholder>
            <w:docPart w:val="83AEBE069D35482EB4077CE765FE4E24"/>
          </w:placeholder>
          <w:richText/>
        </w:sdtPr>
        <w:sdtContent>
          <w:r w:rsidRPr="00D02E72">
            <w:rPr>
              <w:b/>
              <w:i/>
            </w:rPr>
            <w:t>Merilee Karr:</w:t>
          </w:r>
        </w:sdtContent>
      </w:sdt>
      <w:r>
        <w:t xml:space="preserve"> </w:t>
      </w:r>
      <w:r w:rsidRPr="00674A05">
        <w:t>We would love to get the evidence to see what the issues are</w:t>
      </w:r>
      <w:r>
        <w:t xml:space="preserve"> and</w:t>
      </w:r>
      <w:r w:rsidRPr="00674A05">
        <w:t xml:space="preserve"> where the</w:t>
      </w:r>
      <w:r>
        <w:t>y</w:t>
      </w:r>
      <w:r w:rsidRPr="00674A05">
        <w:t xml:space="preserve"> exist</w:t>
      </w:r>
      <w:r>
        <w:t>,</w:t>
      </w:r>
      <w:r w:rsidRPr="00674A05">
        <w:t xml:space="preserve"> </w:t>
      </w:r>
      <w:r>
        <w:t>to</w:t>
      </w:r>
      <w:r w:rsidRPr="00674A05">
        <w:t xml:space="preserve"> be able to make educated</w:t>
      </w:r>
      <w:r>
        <w:t>,</w:t>
      </w:r>
      <w:r w:rsidRPr="00674A05">
        <w:t xml:space="preserve"> evidence</w:t>
      </w:r>
      <w:r w:rsidRPr="00674A05">
        <w:noBreakHyphen/>
        <w:t>based decisions about that.</w:t>
      </w:r>
    </w:p>
    <w:p w:rsidR="006003C8" w:rsidP="006003C8">
      <w:pPr>
        <w:pStyle w:val="Remark"/>
      </w:pPr>
      <w:sdt>
        <w:sdtPr>
          <w:alias w:val="Member"/>
          <w:tag w:val="&lt;Member mnisId='4284' dodsId='52573'&gt;"/>
          <w:id w:val="-1437053922"/>
          <w:placeholder>
            <w:docPart w:val="83AEBE069D35482EB4077CE765FE4E24"/>
          </w:placeholder>
          <w:richText/>
        </w:sdtPr>
        <w:sdtContent>
          <w:r w:rsidRPr="00D02E72">
            <w:rPr>
              <w:b/>
            </w:rPr>
            <w:t>The Chair:</w:t>
          </w:r>
        </w:sdtContent>
      </w:sdt>
      <w:r>
        <w:t xml:space="preserve"> W</w:t>
      </w:r>
      <w:r w:rsidRPr="00674A05">
        <w:t>e will move on because we are in danger of having the same conversation again on that particular point.</w:t>
      </w:r>
      <w:r>
        <w:t xml:space="preserve"> </w:t>
      </w:r>
    </w:p>
    <w:p w:rsidR="006003C8" w:rsidP="006003C8">
      <w:pPr>
        <w:pStyle w:val="Answer"/>
      </w:pPr>
      <w:sdt>
        <w:sdtPr>
          <w:alias w:val="Witness"/>
          <w:id w:val="-27033484"/>
          <w:placeholder>
            <w:docPart w:val="83AEBE069D35482EB4077CE765FE4E24"/>
          </w:placeholder>
          <w:richText/>
        </w:sdtPr>
        <w:sdtContent>
          <w:r w:rsidRPr="00D02E72">
            <w:rPr>
              <w:b/>
              <w:i/>
            </w:rPr>
            <w:t>Amanda Cupples:</w:t>
          </w:r>
        </w:sdtContent>
      </w:sdt>
      <w:r>
        <w:t xml:space="preserve"> </w:t>
      </w:r>
      <w:r w:rsidRPr="00674A05">
        <w:t>May I make one short additional point on the standards piece</w:t>
      </w:r>
      <w:r>
        <w:t>? A</w:t>
      </w:r>
      <w:r w:rsidRPr="00674A05">
        <w:t>s participants in the industry</w:t>
      </w:r>
      <w:r>
        <w:t>, we all</w:t>
      </w:r>
      <w:r w:rsidRPr="00674A05">
        <w:t xml:space="preserve"> take this very seriously</w:t>
      </w:r>
      <w:r>
        <w:t>. W</w:t>
      </w:r>
      <w:r w:rsidRPr="00674A05">
        <w:t>e are constantly innovating and improving the way</w:t>
      </w:r>
      <w:r>
        <w:t xml:space="preserve"> in which</w:t>
      </w:r>
      <w:r w:rsidRPr="00674A05">
        <w:t xml:space="preserve"> we talk to our host communities about this.</w:t>
      </w:r>
      <w:r>
        <w:t xml:space="preserve"> </w:t>
      </w:r>
      <w:r w:rsidRPr="00674A05">
        <w:t xml:space="preserve">Airbnb </w:t>
      </w:r>
      <w:r>
        <w:t>has</w:t>
      </w:r>
      <w:r w:rsidRPr="00674A05">
        <w:t xml:space="preserve"> a very comprehensive set of insurances and protections for hosts.</w:t>
      </w:r>
      <w:r>
        <w:t xml:space="preserve"> </w:t>
      </w:r>
      <w:r w:rsidRPr="00674A05">
        <w:t>It is called Air</w:t>
      </w:r>
      <w:r>
        <w:t>C</w:t>
      </w:r>
      <w:r w:rsidRPr="00674A05">
        <w:t xml:space="preserve">over for </w:t>
      </w:r>
      <w:r>
        <w:t>H</w:t>
      </w:r>
      <w:r w:rsidRPr="00674A05">
        <w:t xml:space="preserve">osts and includes a </w:t>
      </w:r>
      <w:r>
        <w:t>$</w:t>
      </w:r>
      <w:r w:rsidRPr="00674A05">
        <w:t>1 million guarantee if something goes wrong on a trip</w:t>
      </w:r>
      <w:r>
        <w:t xml:space="preserve"> and so on</w:t>
      </w:r>
      <w:r w:rsidRPr="00674A05">
        <w:t>. We have a trust and safety council where we work with Crimestoppers</w:t>
      </w:r>
      <w:r>
        <w:t>,</w:t>
      </w:r>
      <w:r w:rsidRPr="00674A05">
        <w:t xml:space="preserve"> </w:t>
      </w:r>
      <w:r>
        <w:t xml:space="preserve">the National </w:t>
      </w:r>
      <w:r w:rsidRPr="00674A05">
        <w:t>Fire Chiefs Council and many other bod</w:t>
      </w:r>
      <w:r>
        <w:t>ies</w:t>
      </w:r>
      <w:r w:rsidRPr="00674A05">
        <w:t>.</w:t>
      </w:r>
      <w:r>
        <w:t xml:space="preserve"> </w:t>
      </w:r>
      <w:r w:rsidRPr="00674A05">
        <w:t>We do educational seminars and webinars with our hosts all the time.</w:t>
      </w:r>
    </w:p>
    <w:p w:rsidR="006003C8" w:rsidRPr="00674A05" w:rsidP="006003C8">
      <w:pPr>
        <w:pStyle w:val="Answer"/>
      </w:pPr>
      <w:r w:rsidRPr="00674A05">
        <w:t>This is</w:t>
      </w:r>
      <w:r>
        <w:t xml:space="preserve"> </w:t>
      </w:r>
      <w:r w:rsidRPr="00674A05">
        <w:t>underpinned for those of us wh</w:t>
      </w:r>
      <w:r>
        <w:t xml:space="preserve">o </w:t>
      </w:r>
      <w:r w:rsidRPr="00674A05">
        <w:t xml:space="preserve">are </w:t>
      </w:r>
      <w:r>
        <w:t xml:space="preserve">on </w:t>
      </w:r>
      <w:r w:rsidRPr="00674A05">
        <w:t>platforms by what I would describe as the most effective inspection system in the world</w:t>
      </w:r>
      <w:r>
        <w:t>,</w:t>
      </w:r>
      <w:r w:rsidRPr="00674A05">
        <w:t xml:space="preserve"> which is guest reviews.</w:t>
      </w:r>
      <w:r>
        <w:t xml:space="preserve"> </w:t>
      </w:r>
      <w:r w:rsidRPr="00674A05">
        <w:t>We constantly monitor guest reviews.</w:t>
      </w:r>
      <w:r>
        <w:t xml:space="preserve"> </w:t>
      </w:r>
      <w:r w:rsidRPr="00674A05">
        <w:t>We do regular quality sweeps.</w:t>
      </w:r>
      <w:r>
        <w:t xml:space="preserve"> </w:t>
      </w:r>
      <w:r w:rsidRPr="00674A05">
        <w:t xml:space="preserve">We have a very high bar for </w:t>
      </w:r>
      <w:r>
        <w:t xml:space="preserve">the </w:t>
      </w:r>
      <w:r w:rsidRPr="00674A05">
        <w:t>quality of the properties on our platforms.</w:t>
      </w:r>
      <w:r>
        <w:t xml:space="preserve"> </w:t>
      </w:r>
      <w:r w:rsidRPr="00674A05">
        <w:t xml:space="preserve">I offer that to the committee just to remind </w:t>
      </w:r>
      <w:r>
        <w:t>it that</w:t>
      </w:r>
      <w:r w:rsidRPr="00674A05">
        <w:t xml:space="preserve"> there are ways of doing inspections other than someone paid by the local council knock</w:t>
      </w:r>
      <w:r>
        <w:t xml:space="preserve">ing </w:t>
      </w:r>
      <w:r w:rsidRPr="00674A05">
        <w:t>on your front door to check whether there are rats.</w:t>
      </w:r>
      <w:r>
        <w:t xml:space="preserve"> </w:t>
      </w:r>
      <w:r w:rsidRPr="00674A05">
        <w:t>We know</w:t>
      </w:r>
      <w:r>
        <w:t>—in fact,</w:t>
      </w:r>
      <w:r w:rsidRPr="00674A05">
        <w:t xml:space="preserve"> </w:t>
      </w:r>
      <w:r>
        <w:t xml:space="preserve">a lot of the time </w:t>
      </w:r>
      <w:r w:rsidRPr="00674A05">
        <w:t>I personally know</w:t>
      </w:r>
      <w:r>
        <w:t>—</w:t>
      </w:r>
      <w:r w:rsidRPr="00674A05">
        <w:t>where we have a property that falls down because our guests let us know about it straightaway</w:t>
      </w:r>
      <w:r>
        <w:t>,</w:t>
      </w:r>
      <w:r w:rsidRPr="00674A05">
        <w:t xml:space="preserve"> and we take action.</w:t>
      </w:r>
    </w:p>
    <w:p w:rsidR="006003C8" w:rsidP="006003C8">
      <w:pPr>
        <w:pStyle w:val="Remark"/>
      </w:pPr>
      <w:sdt>
        <w:sdtPr>
          <w:alias w:val="Member"/>
          <w:tag w:val="&lt;Member mnisId='4284' dodsId='52573'&gt;"/>
          <w:id w:val="-919801486"/>
          <w:placeholder>
            <w:docPart w:val="83AEBE069D35482EB4077CE765FE4E24"/>
          </w:placeholder>
          <w:richText/>
        </w:sdtPr>
        <w:sdtContent>
          <w:r w:rsidRPr="008D7F3B">
            <w:rPr>
              <w:b/>
            </w:rPr>
            <w:t>The Chair:</w:t>
          </w:r>
        </w:sdtContent>
      </w:sdt>
      <w:r>
        <w:t xml:space="preserve"> I think w</w:t>
      </w:r>
      <w:r w:rsidRPr="00674A05">
        <w:t>e all support the review system.</w:t>
      </w:r>
    </w:p>
    <w:p w:rsidR="006003C8" w:rsidP="006003C8">
      <w:pPr>
        <w:pStyle w:val="Question"/>
        <w:numPr>
          <w:ilvl w:val="0"/>
          <w:numId w:val="9"/>
        </w:numPr>
      </w:pPr>
      <w:sdt>
        <w:sdtPr>
          <w:alias w:val="Member"/>
          <w:tag w:val="&lt;Member mnisId='445' dodsId='25261'&gt;"/>
          <w:id w:val="1678925577"/>
          <w:placeholder>
            <w:docPart w:val="83AEBE069D35482EB4077CE765FE4E24"/>
          </w:placeholder>
          <w:richText/>
        </w:sdtPr>
        <w:sdtContent>
          <w:r w:rsidRPr="008D7F3B">
            <w:rPr>
              <w:b/>
            </w:rPr>
            <w:t>Lord Stunell:</w:t>
          </w:r>
        </w:sdtContent>
      </w:sdt>
      <w:r>
        <w:t xml:space="preserve"> </w:t>
      </w:r>
      <w:r w:rsidRPr="00674A05">
        <w:t>In the evidence so far</w:t>
      </w:r>
      <w:r>
        <w:t>,</w:t>
      </w:r>
      <w:r w:rsidRPr="00674A05">
        <w:t xml:space="preserve"> you have said </w:t>
      </w:r>
      <w:r>
        <w:t xml:space="preserve">that </w:t>
      </w:r>
      <w:r w:rsidRPr="00674A05">
        <w:t>you want compulsory</w:t>
      </w:r>
      <w:r>
        <w:t xml:space="preserve">, </w:t>
      </w:r>
      <w:r w:rsidRPr="00674A05">
        <w:t>not voluntary</w:t>
      </w:r>
      <w:r>
        <w:t>, registration</w:t>
      </w:r>
      <w:r w:rsidRPr="00674A05">
        <w:t>, if I understood it correctly.</w:t>
      </w:r>
      <w:r>
        <w:t xml:space="preserve"> </w:t>
      </w:r>
      <w:r w:rsidRPr="00674A05">
        <w:t>You do not want licensing</w:t>
      </w:r>
      <w:r>
        <w:t>.</w:t>
      </w:r>
      <w:r w:rsidRPr="00674A05">
        <w:t xml:space="preserve"> I would like you to define the subtle difference between registration and licensing</w:t>
      </w:r>
      <w:r>
        <w:t>. Y</w:t>
      </w:r>
      <w:r w:rsidRPr="00674A05">
        <w:t>ou are strongly in favour of accreditation by the sector itself, which is the point Lord Moylan ma</w:t>
      </w:r>
      <w:r>
        <w:t>de</w:t>
      </w:r>
      <w:r w:rsidRPr="00674A05">
        <w:t xml:space="preserve">. Could you draw those three points together and tell me whether I have </w:t>
      </w:r>
      <w:r>
        <w:t>understood</w:t>
      </w:r>
      <w:r w:rsidRPr="00674A05">
        <w:t xml:space="preserve"> the distinctions you have made correct</w:t>
      </w:r>
      <w:r>
        <w:t>ly,</w:t>
      </w:r>
      <w:r w:rsidRPr="00674A05">
        <w:t xml:space="preserve"> and whether there </w:t>
      </w:r>
      <w:r>
        <w:t>i</w:t>
      </w:r>
      <w:r w:rsidRPr="00674A05">
        <w:t>s a better way of integrating them than I have heard so fa</w:t>
      </w:r>
      <w:r>
        <w:t>r?</w:t>
      </w:r>
    </w:p>
    <w:p w:rsidR="006003C8" w:rsidP="006003C8">
      <w:pPr>
        <w:pStyle w:val="Answer"/>
      </w:pPr>
      <w:sdt>
        <w:sdtPr>
          <w:alias w:val="Witness"/>
          <w:id w:val="2068459411"/>
          <w:placeholder>
            <w:docPart w:val="83AEBE069D35482EB4077CE765FE4E24"/>
          </w:placeholder>
          <w:richText/>
        </w:sdtPr>
        <w:sdtContent>
          <w:r w:rsidRPr="008D7F3B">
            <w:rPr>
              <w:b/>
              <w:i/>
            </w:rPr>
            <w:t>Merilee Karr:</w:t>
          </w:r>
        </w:sdtContent>
      </w:sdt>
      <w:r>
        <w:t xml:space="preserve"> </w:t>
      </w:r>
      <w:r w:rsidRPr="00674A05">
        <w:t>The distinction between registration and licensing comes back to what all of us have shared about registration bei</w:t>
      </w:r>
      <w:r>
        <w:t xml:space="preserve">ng </w:t>
      </w:r>
      <w:r w:rsidRPr="00674A05">
        <w:t>instantaneous.</w:t>
      </w:r>
      <w:r>
        <w:t xml:space="preserve"> </w:t>
      </w:r>
      <w:r w:rsidRPr="00674A05">
        <w:t>It is a declaration.</w:t>
      </w:r>
      <w:r>
        <w:t xml:space="preserve"> </w:t>
      </w:r>
      <w:r w:rsidRPr="00674A05">
        <w:t>It is free or very low cost</w:t>
      </w:r>
      <w:r>
        <w:t>. R</w:t>
      </w:r>
      <w:r w:rsidRPr="00674A05">
        <w:t>egistration gives us an idea of who is doing the activity</w:t>
      </w:r>
      <w:r>
        <w:t xml:space="preserve"> and </w:t>
      </w:r>
      <w:r w:rsidRPr="00674A05">
        <w:t>where the activity exists</w:t>
      </w:r>
      <w:r>
        <w:t>,</w:t>
      </w:r>
      <w:r w:rsidRPr="00674A05">
        <w:t xml:space="preserve"> and </w:t>
      </w:r>
      <w:r>
        <w:t xml:space="preserve">it </w:t>
      </w:r>
      <w:r w:rsidRPr="00674A05">
        <w:t>gives us that critical dataset.</w:t>
      </w:r>
      <w:r>
        <w:t xml:space="preserve"> </w:t>
      </w:r>
      <w:r w:rsidRPr="00674A05">
        <w:t>Licensing is when you need permission to do the activity.</w:t>
      </w:r>
      <w:r>
        <w:t xml:space="preserve"> </w:t>
      </w:r>
      <w:r w:rsidRPr="00674A05">
        <w:t xml:space="preserve">There are potentially inspections or other things that go along with it. </w:t>
      </w:r>
      <w:r>
        <w:t>It</w:t>
      </w:r>
      <w:r w:rsidRPr="00674A05">
        <w:t xml:space="preserve"> tend</w:t>
      </w:r>
      <w:r>
        <w:t>s</w:t>
      </w:r>
      <w:r w:rsidRPr="00674A05">
        <w:t xml:space="preserve"> to be far more costly</w:t>
      </w:r>
      <w:r>
        <w:t xml:space="preserve"> and</w:t>
      </w:r>
      <w:r w:rsidRPr="00674A05">
        <w:t xml:space="preserve"> far more burdensome</w:t>
      </w:r>
      <w:r>
        <w:t>,</w:t>
      </w:r>
      <w:r w:rsidRPr="00674A05">
        <w:t xml:space="preserve"> and deter</w:t>
      </w:r>
      <w:r>
        <w:t>s</w:t>
      </w:r>
      <w:r w:rsidRPr="00674A05">
        <w:t xml:space="preserve"> a </w:t>
      </w:r>
      <w:r w:rsidRPr="00674A05">
        <w:t xml:space="preserve">lot of </w:t>
      </w:r>
      <w:r>
        <w:t xml:space="preserve">the </w:t>
      </w:r>
      <w:r w:rsidRPr="00674A05">
        <w:t xml:space="preserve">amateur activity that everyone seems to be saying is exactly the bit </w:t>
      </w:r>
      <w:r>
        <w:t xml:space="preserve">that </w:t>
      </w:r>
      <w:r w:rsidRPr="00674A05">
        <w:t>we want to encourage. Those are the two distinctions.</w:t>
      </w:r>
    </w:p>
    <w:p w:rsidR="006003C8" w:rsidRPr="00674A05" w:rsidP="006003C8">
      <w:pPr>
        <w:pStyle w:val="Answer"/>
      </w:pPr>
      <w:r w:rsidRPr="00674A05">
        <w:t xml:space="preserve">Our position is </w:t>
      </w:r>
      <w:r>
        <w:t xml:space="preserve">that, </w:t>
      </w:r>
      <w:r w:rsidRPr="00674A05">
        <w:t>by having accreditation</w:t>
      </w:r>
      <w:r>
        <w:t>,</w:t>
      </w:r>
      <w:r w:rsidRPr="00674A05">
        <w:t xml:space="preserve"> if you are accredited and you are inspected</w:t>
      </w:r>
      <w:r>
        <w:t xml:space="preserve">, </w:t>
      </w:r>
      <w:r w:rsidRPr="00674A05">
        <w:t>you might get a discount on your registration because it makes it easier for councils to know where they need to focus their resource and where the inspections are already taking place</w:t>
      </w:r>
      <w:r>
        <w:t>,</w:t>
      </w:r>
      <w:r w:rsidRPr="00674A05">
        <w:t xml:space="preserve"> funded by the industry. </w:t>
      </w:r>
      <w:r>
        <w:t>S</w:t>
      </w:r>
      <w:r w:rsidRPr="00674A05">
        <w:t xml:space="preserve">omething like that might be a way to address that and to have a simple registration scheme </w:t>
      </w:r>
      <w:r>
        <w:t>that</w:t>
      </w:r>
      <w:r w:rsidRPr="00674A05">
        <w:t xml:space="preserve"> encourages people to do their own inspections and meet the standards on their own.</w:t>
      </w:r>
    </w:p>
    <w:p w:rsidR="006003C8" w:rsidP="006003C8">
      <w:pPr>
        <w:pStyle w:val="Answer"/>
      </w:pPr>
      <w:sdt>
        <w:sdtPr>
          <w:alias w:val="Witness"/>
          <w:id w:val="-2124216729"/>
          <w:placeholder>
            <w:docPart w:val="83AEBE069D35482EB4077CE765FE4E24"/>
          </w:placeholder>
          <w:richText/>
        </w:sdtPr>
        <w:sdtContent>
          <w:r w:rsidRPr="008D7F3B">
            <w:rPr>
              <w:b/>
              <w:i/>
            </w:rPr>
            <w:t>Amanda Cupples:</w:t>
          </w:r>
        </w:sdtContent>
      </w:sdt>
      <w:r>
        <w:t xml:space="preserve"> </w:t>
      </w:r>
      <w:r w:rsidRPr="00674A05">
        <w:t>To build on the accreditation point, we probably have a slightly different position in that we of course support</w:t>
      </w:r>
      <w:r>
        <w:t xml:space="preserve"> </w:t>
      </w:r>
      <w:r w:rsidRPr="00674A05">
        <w:t>any initiative to drive up quality standards</w:t>
      </w:r>
      <w:r>
        <w:t xml:space="preserve">. </w:t>
      </w:r>
      <w:r w:rsidRPr="00674A05">
        <w:t>I would</w:t>
      </w:r>
      <w:r>
        <w:t xml:space="preserve"> just </w:t>
      </w:r>
      <w:r w:rsidRPr="00674A05">
        <w:t>caution against requiring those very casual</w:t>
      </w:r>
      <w:r>
        <w:t>,</w:t>
      </w:r>
      <w:r w:rsidRPr="00674A05">
        <w:t xml:space="preserve"> occasional hosts to have to accredit in a way that is disproportionately burdensome and perhaps</w:t>
      </w:r>
      <w:r>
        <w:t xml:space="preserve"> </w:t>
      </w:r>
      <w:r w:rsidRPr="00674A05">
        <w:t>does not reflect th</w:t>
      </w:r>
      <w:r>
        <w:t>e</w:t>
      </w:r>
      <w:r w:rsidRPr="00674A05">
        <w:t xml:space="preserve"> type of short</w:t>
      </w:r>
      <w:r w:rsidRPr="00674A05">
        <w:noBreakHyphen/>
        <w:t>term rental. For example, if you have a private room in your house</w:t>
      </w:r>
      <w:r>
        <w:t>,</w:t>
      </w:r>
      <w:r w:rsidRPr="00674A05">
        <w:t xml:space="preserve"> the standards that one would reasonably expect that kind of host to meet would be different from someone renting out a 12</w:t>
      </w:r>
      <w:r w:rsidRPr="00674A05">
        <w:noBreakHyphen/>
        <w:t xml:space="preserve">person home on a commercial basis. There is definitely a conversation to </w:t>
      </w:r>
      <w:r>
        <w:t>be had</w:t>
      </w:r>
      <w:r w:rsidRPr="00674A05">
        <w:t xml:space="preserve"> about the right way of </w:t>
      </w:r>
      <w:r>
        <w:t>making sure</w:t>
      </w:r>
      <w:r w:rsidRPr="00674A05">
        <w:t xml:space="preserve"> </w:t>
      </w:r>
      <w:r>
        <w:t xml:space="preserve">that </w:t>
      </w:r>
      <w:r w:rsidRPr="00674A05">
        <w:t>those quality standards are driven up without</w:t>
      </w:r>
      <w:r>
        <w:t>,</w:t>
      </w:r>
      <w:r w:rsidRPr="00674A05">
        <w:t xml:space="preserve"> again</w:t>
      </w:r>
      <w:r>
        <w:t>,</w:t>
      </w:r>
      <w:r w:rsidRPr="00674A05">
        <w:t xml:space="preserve"> adding </w:t>
      </w:r>
      <w:r>
        <w:t xml:space="preserve">very onerous </w:t>
      </w:r>
      <w:r w:rsidRPr="00674A05">
        <w:t>obligations</w:t>
      </w:r>
      <w:r>
        <w:t xml:space="preserve">, but </w:t>
      </w:r>
      <w:r w:rsidRPr="00674A05">
        <w:t xml:space="preserve">I think that is a conversation that we can </w:t>
      </w:r>
      <w:r>
        <w:t xml:space="preserve">and will </w:t>
      </w:r>
      <w:r w:rsidRPr="00674A05">
        <w:t>have at the appropriate moment.</w:t>
      </w:r>
    </w:p>
    <w:p w:rsidR="006003C8" w:rsidP="006003C8">
      <w:pPr>
        <w:pStyle w:val="Answer"/>
      </w:pPr>
      <w:sdt>
        <w:sdtPr>
          <w:alias w:val="Witness"/>
          <w:id w:val="-543985788"/>
          <w:placeholder>
            <w:docPart w:val="83AEBE069D35482EB4077CE765FE4E24"/>
          </w:placeholder>
          <w:richText/>
        </w:sdtPr>
        <w:sdtContent>
          <w:r w:rsidRPr="008D7F3B">
            <w:rPr>
              <w:b/>
              <w:i/>
            </w:rPr>
            <w:t>Fiona MacConnacher:</w:t>
          </w:r>
        </w:sdtContent>
      </w:sdt>
      <w:r>
        <w:t xml:space="preserve"> </w:t>
      </w:r>
      <w:r w:rsidRPr="00674A05">
        <w:t>I would add very briefly</w:t>
      </w:r>
      <w:r>
        <w:t xml:space="preserve"> that we would also push for </w:t>
      </w:r>
      <w:r w:rsidRPr="00674A05">
        <w:t>something proportionate.</w:t>
      </w:r>
      <w:r>
        <w:t xml:space="preserve"> </w:t>
      </w:r>
    </w:p>
    <w:p w:rsidR="006003C8" w:rsidP="006003C8">
      <w:pPr>
        <w:pStyle w:val="Question"/>
        <w:numPr>
          <w:ilvl w:val="0"/>
          <w:numId w:val="9"/>
        </w:numPr>
      </w:pPr>
      <w:sdt>
        <w:sdtPr>
          <w:alias w:val="Member"/>
          <w:tag w:val="&lt;Member mnisId='1206' dodsId='107247'&gt;"/>
          <w:id w:val="-36738794"/>
          <w:placeholder>
            <w:docPart w:val="83AEBE069D35482EB4077CE765FE4E24"/>
          </w:placeholder>
          <w:richText/>
        </w:sdtPr>
        <w:sdtContent>
          <w:r w:rsidRPr="008D7F3B">
            <w:rPr>
              <w:b/>
            </w:rPr>
            <w:t>Lord Carrington of Fulham:</w:t>
          </w:r>
        </w:sdtContent>
      </w:sdt>
      <w:r w:rsidRPr="00674A05">
        <w:t xml:space="preserve"> I think you will have picked up that some of us</w:t>
      </w:r>
      <w:r>
        <w:t>—</w:t>
      </w:r>
      <w:r w:rsidRPr="00674A05">
        <w:t>Lord Moylan expressed it very well</w:t>
      </w:r>
      <w:r>
        <w:t>—</w:t>
      </w:r>
      <w:r w:rsidRPr="00674A05">
        <w:t>are a little suspicious about government regulation</w:t>
      </w:r>
      <w:r>
        <w:t>,</w:t>
      </w:r>
      <w:r w:rsidRPr="00674A05">
        <w:t xml:space="preserve"> not because we are against registration, I suspect, but because we </w:t>
      </w:r>
      <w:r>
        <w:t>think</w:t>
      </w:r>
      <w:r w:rsidRPr="00674A05">
        <w:t xml:space="preserve"> it will lead to something more than just registration.</w:t>
      </w:r>
    </w:p>
    <w:p w:rsidR="006003C8" w:rsidP="006003C8">
      <w:pPr>
        <w:pStyle w:val="QuestionCont"/>
      </w:pPr>
      <w:r w:rsidRPr="00674A05">
        <w:t>Looking at what actually works, there is a dividing line between what the industry can do itself</w:t>
      </w:r>
      <w:r>
        <w:t>—</w:t>
      </w:r>
      <w:r w:rsidRPr="00674A05">
        <w:t xml:space="preserve">this is true </w:t>
      </w:r>
      <w:r>
        <w:t>about</w:t>
      </w:r>
      <w:r w:rsidRPr="00674A05">
        <w:t xml:space="preserve"> all trade bodies</w:t>
      </w:r>
      <w:r>
        <w:t xml:space="preserve">; </w:t>
      </w:r>
      <w:r w:rsidRPr="00674A05">
        <w:t xml:space="preserve">I have been involved with a couple of </w:t>
      </w:r>
      <w:r>
        <w:t>them</w:t>
      </w:r>
      <w:r w:rsidRPr="00674A05">
        <w:t xml:space="preserve"> in my career</w:t>
      </w:r>
      <w:r>
        <w:t>—</w:t>
      </w:r>
      <w:r w:rsidRPr="00674A05">
        <w:t xml:space="preserve">and </w:t>
      </w:r>
      <w:r>
        <w:t xml:space="preserve">what the </w:t>
      </w:r>
      <w:r w:rsidRPr="00674A05">
        <w:t>industry cannot do itself</w:t>
      </w:r>
      <w:r>
        <w:t>,</w:t>
      </w:r>
      <w:r w:rsidRPr="00674A05">
        <w:t xml:space="preserve"> which takes government intervention. I would have thought </w:t>
      </w:r>
      <w:r>
        <w:t xml:space="preserve">that </w:t>
      </w:r>
      <w:r w:rsidRPr="00674A05">
        <w:t>the incentive for most companies is to keep the amount the Government have to do down to the barest minimum.</w:t>
      </w:r>
    </w:p>
    <w:p w:rsidR="006003C8" w:rsidP="006003C8">
      <w:pPr>
        <w:pStyle w:val="QuestionCont"/>
      </w:pPr>
      <w:r w:rsidRPr="00674A05">
        <w:t xml:space="preserve">I understand why you would want </w:t>
      </w:r>
      <w:r>
        <w:t>registration</w:t>
      </w:r>
      <w:r w:rsidRPr="00674A05">
        <w:t>.</w:t>
      </w:r>
      <w:r>
        <w:t xml:space="preserve"> </w:t>
      </w:r>
      <w:r w:rsidRPr="00674A05">
        <w:t>I understand why you would want the statistics.</w:t>
      </w:r>
      <w:r>
        <w:t xml:space="preserve"> </w:t>
      </w:r>
      <w:r w:rsidRPr="00674A05">
        <w:t>I understand why there would be benefits to the big operators in the business</w:t>
      </w:r>
      <w:r>
        <w:t>.</w:t>
      </w:r>
      <w:r w:rsidRPr="00674A05">
        <w:t xml:space="preserve"> </w:t>
      </w:r>
      <w:r>
        <w:t>Y</w:t>
      </w:r>
      <w:r w:rsidRPr="00674A05">
        <w:t xml:space="preserve">ou </w:t>
      </w:r>
      <w:r>
        <w:t xml:space="preserve">will </w:t>
      </w:r>
      <w:r w:rsidRPr="00674A05">
        <w:t>know where the propert</w:t>
      </w:r>
      <w:r>
        <w:t>ies</w:t>
      </w:r>
      <w:r w:rsidRPr="00674A05">
        <w:t xml:space="preserve"> are that you want to target</w:t>
      </w:r>
      <w:r>
        <w:t>; you will also</w:t>
      </w:r>
      <w:r w:rsidRPr="00674A05">
        <w:t xml:space="preserve"> know where your competition operat</w:t>
      </w:r>
      <w:r>
        <w:t>es;</w:t>
      </w:r>
      <w:r w:rsidRPr="00674A05">
        <w:t xml:space="preserve"> and you w</w:t>
      </w:r>
      <w:r>
        <w:t>ill</w:t>
      </w:r>
      <w:r w:rsidRPr="00674A05">
        <w:t xml:space="preserve"> get some sort of feel </w:t>
      </w:r>
      <w:r>
        <w:t xml:space="preserve">for the </w:t>
      </w:r>
      <w:r w:rsidRPr="00674A05">
        <w:t xml:space="preserve">quality of </w:t>
      </w:r>
      <w:r>
        <w:t>the</w:t>
      </w:r>
      <w:r w:rsidRPr="00674A05">
        <w:t xml:space="preserve"> competition properties that other people have on their platforms.</w:t>
      </w:r>
      <w:r>
        <w:t xml:space="preserve"> </w:t>
      </w:r>
      <w:r w:rsidRPr="00674A05">
        <w:t>I understand all that.</w:t>
      </w:r>
    </w:p>
    <w:p w:rsidR="006003C8" w:rsidP="006003C8">
      <w:pPr>
        <w:pStyle w:val="QuestionCont"/>
      </w:pPr>
      <w:r w:rsidRPr="00674A05">
        <w:t>It comes down</w:t>
      </w:r>
      <w:r>
        <w:t>,</w:t>
      </w:r>
      <w:r w:rsidRPr="00674A05">
        <w:t xml:space="preserve"> though</w:t>
      </w:r>
      <w:r>
        <w:t>,</w:t>
      </w:r>
      <w:r w:rsidRPr="00674A05">
        <w:t xml:space="preserve"> to what Amanda was saying</w:t>
      </w:r>
      <w:r>
        <w:t xml:space="preserve"> about how</w:t>
      </w:r>
      <w:r w:rsidRPr="00674A05">
        <w:t xml:space="preserve"> you maintain quality and how you get your customers to understand which properties they should be renting and which ones they should not, whether it is because of maintenance and quality or because of the sort of informat</w:t>
      </w:r>
      <w:r>
        <w:t>i</w:t>
      </w:r>
      <w:r w:rsidRPr="00674A05">
        <w:t>on they are getting as to the type of property</w:t>
      </w:r>
      <w:r>
        <w:t>—</w:t>
      </w:r>
      <w:r w:rsidRPr="00674A05">
        <w:t>low beams, steep staircases</w:t>
      </w:r>
      <w:r>
        <w:t>,</w:t>
      </w:r>
      <w:r w:rsidRPr="00674A05">
        <w:t xml:space="preserve"> or whatever. Trip</w:t>
      </w:r>
      <w:r>
        <w:t>A</w:t>
      </w:r>
      <w:r w:rsidRPr="00674A05">
        <w:t>dvis</w:t>
      </w:r>
      <w:r>
        <w:t>o</w:t>
      </w:r>
      <w:r w:rsidRPr="00674A05">
        <w:t xml:space="preserve">r has enormous problems with fake information on </w:t>
      </w:r>
      <w:r>
        <w:t>its</w:t>
      </w:r>
      <w:r w:rsidRPr="00674A05">
        <w:t xml:space="preserve"> customer reviews. How do you avoid that</w:t>
      </w:r>
      <w:r>
        <w:t>?</w:t>
      </w:r>
    </w:p>
    <w:p w:rsidR="006003C8" w:rsidP="006003C8">
      <w:pPr>
        <w:pStyle w:val="Answer"/>
      </w:pPr>
      <w:sdt>
        <w:sdtPr>
          <w:alias w:val="Witness"/>
          <w:id w:val="552434898"/>
          <w:placeholder>
            <w:docPart w:val="83AEBE069D35482EB4077CE765FE4E24"/>
          </w:placeholder>
          <w:richText/>
        </w:sdtPr>
        <w:sdtContent>
          <w:r w:rsidRPr="007D69D5">
            <w:rPr>
              <w:b/>
              <w:i/>
            </w:rPr>
            <w:t>Fiona MacConnacher:</w:t>
          </w:r>
        </w:sdtContent>
      </w:sdt>
      <w:r>
        <w:t xml:space="preserve"> </w:t>
      </w:r>
      <w:r w:rsidRPr="00674A05">
        <w:t>If you are making a review on Booking.com</w:t>
      </w:r>
      <w:r>
        <w:t xml:space="preserve">, </w:t>
      </w:r>
      <w:r w:rsidRPr="00674A05">
        <w:t>you have to have stayed at the accommodation.</w:t>
      </w:r>
      <w:r>
        <w:t xml:space="preserve"> </w:t>
      </w:r>
      <w:r w:rsidRPr="00674A05">
        <w:t xml:space="preserve">It is a slightly different model </w:t>
      </w:r>
      <w:r>
        <w:t>from</w:t>
      </w:r>
      <w:r w:rsidRPr="00674A05">
        <w:t xml:space="preserve"> Trip</w:t>
      </w:r>
      <w:r>
        <w:t>A</w:t>
      </w:r>
      <w:r w:rsidRPr="00674A05">
        <w:t>dvisor or</w:t>
      </w:r>
      <w:r>
        <w:t>,</w:t>
      </w:r>
      <w:r w:rsidRPr="00674A05">
        <w:t xml:space="preserve"> indeed</w:t>
      </w:r>
      <w:r>
        <w:t>,</w:t>
      </w:r>
      <w:r w:rsidRPr="00674A05">
        <w:t xml:space="preserve"> Google reviews</w:t>
      </w:r>
      <w:r>
        <w:t>,</w:t>
      </w:r>
      <w:r w:rsidRPr="00674A05">
        <w:t xml:space="preserve"> where you can make a review without having stayed there. You are only able to make a review once a trip has come to an end.</w:t>
      </w:r>
      <w:r>
        <w:t xml:space="preserve"> </w:t>
      </w:r>
      <w:r w:rsidRPr="00674A05">
        <w:t>I cannot speak for Airbnb but I imagine it is a similar situation.</w:t>
      </w:r>
      <w:r>
        <w:t xml:space="preserve"> </w:t>
      </w:r>
    </w:p>
    <w:p w:rsidR="006003C8" w:rsidP="006003C8">
      <w:pPr>
        <w:pStyle w:val="Answer"/>
      </w:pPr>
      <w:sdt>
        <w:sdtPr>
          <w:alias w:val="Witness"/>
          <w:id w:val="-511992924"/>
          <w:placeholder>
            <w:docPart w:val="83AEBE069D35482EB4077CE765FE4E24"/>
          </w:placeholder>
          <w:richText/>
        </w:sdtPr>
        <w:sdtContent>
          <w:r w:rsidRPr="007D69D5">
            <w:rPr>
              <w:b/>
              <w:i/>
            </w:rPr>
            <w:t>Amanda Cupples:</w:t>
          </w:r>
        </w:sdtContent>
      </w:sdt>
      <w:r>
        <w:t xml:space="preserve"> </w:t>
      </w:r>
      <w:r w:rsidRPr="00674A05">
        <w:t>Having said that</w:t>
      </w:r>
      <w:r>
        <w:t xml:space="preserve">, </w:t>
      </w:r>
      <w:r w:rsidRPr="00674A05">
        <w:t xml:space="preserve">fake reviews happen and we have a process for taking </w:t>
      </w:r>
      <w:r>
        <w:t xml:space="preserve">them </w:t>
      </w:r>
      <w:r w:rsidRPr="00674A05">
        <w:t>down.</w:t>
      </w:r>
      <w:r>
        <w:t xml:space="preserve"> </w:t>
      </w:r>
      <w:r w:rsidRPr="00674A05">
        <w:t>Again</w:t>
      </w:r>
      <w:r>
        <w:t>,</w:t>
      </w:r>
      <w:r w:rsidRPr="00674A05">
        <w:t xml:space="preserve"> one advantage of being in a platform situation</w:t>
      </w:r>
      <w:r>
        <w:t xml:space="preserve"> is that, if </w:t>
      </w:r>
      <w:r w:rsidRPr="00674A05">
        <w:t>there is a fake review</w:t>
      </w:r>
      <w:r>
        <w:t xml:space="preserve">, often </w:t>
      </w:r>
      <w:r w:rsidRPr="00674A05">
        <w:t>the person on the other side of the review will flag it to us and we can take it down. For us</w:t>
      </w:r>
      <w:r>
        <w:t>,</w:t>
      </w:r>
      <w:r w:rsidRPr="00674A05">
        <w:t xml:space="preserve"> fake reviews are the worst thing that can happen because they fundamentally compromise the quality of our business.</w:t>
      </w:r>
      <w:r>
        <w:t xml:space="preserve"> W</w:t>
      </w:r>
      <w:r w:rsidRPr="00674A05">
        <w:t xml:space="preserve">e </w:t>
      </w:r>
      <w:r>
        <w:t xml:space="preserve">do not </w:t>
      </w:r>
      <w:r w:rsidRPr="00674A05">
        <w:t>have a material problem with fake reviews</w:t>
      </w:r>
      <w:r>
        <w:t xml:space="preserve"> for Airbnb</w:t>
      </w:r>
      <w:r w:rsidRPr="00674A05">
        <w:t>.</w:t>
      </w:r>
      <w:r>
        <w:t xml:space="preserve"> </w:t>
      </w:r>
      <w:r w:rsidRPr="00674A05">
        <w:t>They happen from time to time and, as I have said</w:t>
      </w:r>
      <w:r>
        <w:t>,</w:t>
      </w:r>
      <w:r w:rsidRPr="00674A05">
        <w:t xml:space="preserve"> we have </w:t>
      </w:r>
      <w:r>
        <w:t>a</w:t>
      </w:r>
      <w:r w:rsidRPr="00674A05">
        <w:t xml:space="preserve"> process for taking them down, but it is not a big commercial problem for us.</w:t>
      </w:r>
    </w:p>
    <w:p w:rsidR="006003C8" w:rsidP="006003C8">
      <w:pPr>
        <w:pStyle w:val="Answer"/>
      </w:pPr>
      <w:r w:rsidRPr="00674A05">
        <w:t xml:space="preserve">I would also make the point that I know </w:t>
      </w:r>
      <w:r>
        <w:t xml:space="preserve">the </w:t>
      </w:r>
      <w:r w:rsidRPr="00674A05">
        <w:t>CMA is considering some legislation at the moment around fake reviews in consumer environments</w:t>
      </w:r>
      <w:r>
        <w:t>.</w:t>
      </w:r>
      <w:r w:rsidRPr="00674A05">
        <w:t xml:space="preserve"> </w:t>
      </w:r>
      <w:r>
        <w:t>A</w:t>
      </w:r>
      <w:r w:rsidRPr="00674A05">
        <w:t>gain</w:t>
      </w:r>
      <w:r>
        <w:t>,</w:t>
      </w:r>
      <w:r w:rsidRPr="00674A05">
        <w:t xml:space="preserve"> we support all that kind of legislation, as long as it is proportionate and we are capable of enforcing it. I am gladdened by the confidence that everyone has in us to manage some of these topics</w:t>
      </w:r>
      <w:r>
        <w:t>,</w:t>
      </w:r>
      <w:r w:rsidRPr="00674A05">
        <w:t xml:space="preserve"> but the reality o</w:t>
      </w:r>
      <w:r w:rsidR="003C2E1D">
        <w:t>f</w:t>
      </w:r>
      <w:r w:rsidRPr="00674A05">
        <w:t xml:space="preserve"> things like fake reviews </w:t>
      </w:r>
      <w:r>
        <w:t xml:space="preserve">is that </w:t>
      </w:r>
      <w:r w:rsidRPr="00674A05">
        <w:t>we have to be able to find them to get to them.</w:t>
      </w:r>
    </w:p>
    <w:p w:rsidR="006003C8" w:rsidP="006003C8">
      <w:pPr>
        <w:pStyle w:val="Remark"/>
      </w:pPr>
      <w:sdt>
        <w:sdtPr>
          <w:alias w:val="Member"/>
          <w:tag w:val="&lt;Member mnisId='1206' dodsId='107247'&gt;"/>
          <w:id w:val="425776787"/>
          <w:placeholder>
            <w:docPart w:val="83AEBE069D35482EB4077CE765FE4E24"/>
          </w:placeholder>
          <w:richText/>
        </w:sdtPr>
        <w:sdtContent>
          <w:r w:rsidRPr="007D69D5">
            <w:rPr>
              <w:b/>
            </w:rPr>
            <w:t>Lord Carrington of Fulham:</w:t>
          </w:r>
        </w:sdtContent>
      </w:sdt>
      <w:r>
        <w:t xml:space="preserve"> </w:t>
      </w:r>
      <w:r w:rsidRPr="00674A05">
        <w:t>The reason I</w:t>
      </w:r>
      <w:r>
        <w:t xml:space="preserve"> ask i</w:t>
      </w:r>
      <w:r w:rsidRPr="00674A05">
        <w:t xml:space="preserve">s </w:t>
      </w:r>
      <w:r>
        <w:t>this: i</w:t>
      </w:r>
      <w:r w:rsidRPr="00674A05">
        <w:t>f the customers are happy and your reviews are correct</w:t>
      </w:r>
      <w:r>
        <w:t>,</w:t>
      </w:r>
      <w:r w:rsidRPr="00674A05">
        <w:t xml:space="preserve"> </w:t>
      </w:r>
      <w:r>
        <w:t>it</w:t>
      </w:r>
      <w:r w:rsidRPr="00674A05">
        <w:t xml:space="preserve"> reduces the requirement for regulation </w:t>
      </w:r>
      <w:r>
        <w:t>because</w:t>
      </w:r>
      <w:r w:rsidRPr="00674A05">
        <w:t xml:space="preserve"> the industry effectively becomes self</w:t>
      </w:r>
      <w:r w:rsidRPr="00674A05">
        <w:noBreakHyphen/>
        <w:t xml:space="preserve">regulating. It is obviously much more complicated than that, but you </w:t>
      </w:r>
      <w:r>
        <w:t xml:space="preserve">then </w:t>
      </w:r>
      <w:r w:rsidRPr="00674A05">
        <w:t>have a way forward for self</w:t>
      </w:r>
      <w:r w:rsidRPr="00674A05">
        <w:noBreakHyphen/>
        <w:t>regulation.</w:t>
      </w:r>
      <w:r>
        <w:t xml:space="preserve"> I</w:t>
      </w:r>
      <w:r w:rsidRPr="00674A05">
        <w:t xml:space="preserve">t </w:t>
      </w:r>
      <w:r>
        <w:t xml:space="preserve">really </w:t>
      </w:r>
      <w:r w:rsidRPr="00674A05">
        <w:t>comes down to</w:t>
      </w:r>
      <w:r>
        <w:t xml:space="preserve"> whether</w:t>
      </w:r>
      <w:r w:rsidRPr="00674A05">
        <w:t xml:space="preserve"> we need regulation at all, or is there a model, perhaps overseas</w:t>
      </w:r>
      <w:r>
        <w:t xml:space="preserve"> or </w:t>
      </w:r>
      <w:r w:rsidRPr="00674A05">
        <w:t>internationally, where you can get to what you want to achieve by regulation without having enforcement by government legislation</w:t>
      </w:r>
      <w:r>
        <w:t>?</w:t>
      </w:r>
    </w:p>
    <w:p w:rsidR="006003C8" w:rsidP="006003C8">
      <w:pPr>
        <w:pStyle w:val="Answer"/>
      </w:pPr>
      <w:sdt>
        <w:sdtPr>
          <w:alias w:val="Witness"/>
          <w:id w:val="295337952"/>
          <w:placeholder>
            <w:docPart w:val="83AEBE069D35482EB4077CE765FE4E24"/>
          </w:placeholder>
          <w:richText/>
        </w:sdtPr>
        <w:sdtContent>
          <w:r w:rsidRPr="007D69D5">
            <w:rPr>
              <w:b/>
              <w:i/>
            </w:rPr>
            <w:t>Fiona MacConnacher:</w:t>
          </w:r>
        </w:sdtContent>
      </w:sdt>
      <w:r>
        <w:t xml:space="preserve"> </w:t>
      </w:r>
      <w:r w:rsidRPr="00674A05">
        <w:t>Thinking about how it is done internationally is a really good point.</w:t>
      </w:r>
      <w:r>
        <w:t xml:space="preserve"> </w:t>
      </w:r>
      <w:r w:rsidRPr="00674A05">
        <w:t>I think we should learn a lot from how different countries and authorities are doing it. If we look to the EU,</w:t>
      </w:r>
      <w:r>
        <w:t xml:space="preserve"> </w:t>
      </w:r>
      <w:r w:rsidRPr="00674A05">
        <w:t>Merilee mentioned the Portugal example</w:t>
      </w:r>
      <w:r w:rsidRPr="000A37CC">
        <w:t xml:space="preserve"> </w:t>
      </w:r>
      <w:r w:rsidRPr="00674A05">
        <w:t>earlier</w:t>
      </w:r>
      <w:r>
        <w:t>. T</w:t>
      </w:r>
      <w:r w:rsidRPr="00674A05">
        <w:t>hat is a great success.</w:t>
      </w:r>
      <w:r>
        <w:t xml:space="preserve"> </w:t>
      </w:r>
      <w:r w:rsidRPr="00674A05">
        <w:t>If you look around the world, registration schemes are the method of choice for regulating this sector.</w:t>
      </w:r>
    </w:p>
    <w:p w:rsidR="006003C8" w:rsidP="006003C8">
      <w:pPr>
        <w:pStyle w:val="Answer"/>
      </w:pPr>
      <w:r w:rsidRPr="00674A05">
        <w:t>I know Lord M</w:t>
      </w:r>
      <w:r>
        <w:t>o</w:t>
      </w:r>
      <w:r w:rsidRPr="00674A05">
        <w:t>y</w:t>
      </w:r>
      <w:r>
        <w:t>l</w:t>
      </w:r>
      <w:r w:rsidRPr="00674A05">
        <w:t xml:space="preserve">an said earlier </w:t>
      </w:r>
      <w:r>
        <w:t xml:space="preserve">that </w:t>
      </w:r>
      <w:r w:rsidRPr="00674A05">
        <w:t>there was a certain suspicion about companies such as ours calling for regulation in this area.</w:t>
      </w:r>
      <w:r>
        <w:t xml:space="preserve"> </w:t>
      </w:r>
      <w:r w:rsidRPr="00674A05">
        <w:t xml:space="preserve">I would argue </w:t>
      </w:r>
      <w:r>
        <w:t xml:space="preserve">that </w:t>
      </w:r>
      <w:r w:rsidRPr="00674A05">
        <w:t>Booking.com is not necessarily a spritely young thing.</w:t>
      </w:r>
      <w:r>
        <w:t xml:space="preserve"> </w:t>
      </w:r>
      <w:r w:rsidRPr="00674A05">
        <w:t xml:space="preserve">We have been around </w:t>
      </w:r>
      <w:r>
        <w:t xml:space="preserve">online </w:t>
      </w:r>
      <w:r w:rsidRPr="00674A05">
        <w:t>a while</w:t>
      </w:r>
      <w:r>
        <w:t>—</w:t>
      </w:r>
      <w:r w:rsidRPr="00674A05">
        <w:t>since 1996</w:t>
      </w:r>
      <w:r>
        <w:t>, in fact</w:t>
      </w:r>
      <w:r w:rsidRPr="00674A05">
        <w:t>.</w:t>
      </w:r>
    </w:p>
    <w:p w:rsidR="006003C8" w:rsidRPr="00674A05" w:rsidP="006003C8">
      <w:pPr>
        <w:pStyle w:val="Answer"/>
      </w:pPr>
      <w:r w:rsidRPr="00674A05">
        <w:t xml:space="preserve">The reason </w:t>
      </w:r>
      <w:r>
        <w:t>why</w:t>
      </w:r>
      <w:r w:rsidRPr="00674A05">
        <w:t xml:space="preserve"> we are calling for regulation is to help.</w:t>
      </w:r>
      <w:r>
        <w:t xml:space="preserve"> </w:t>
      </w:r>
      <w:r w:rsidRPr="00674A05">
        <w:t>Naturally</w:t>
      </w:r>
      <w:r>
        <w:t>,</w:t>
      </w:r>
      <w:r w:rsidRPr="00674A05">
        <w:t xml:space="preserve"> you have reviews and this helps the consumer but, equally, you need to have some form of </w:t>
      </w:r>
      <w:r>
        <w:t>regulation to</w:t>
      </w:r>
      <w:r w:rsidRPr="00674A05">
        <w:t xml:space="preserve"> protect them.</w:t>
      </w:r>
      <w:r>
        <w:t xml:space="preserve"> </w:t>
      </w:r>
      <w:r w:rsidRPr="00674A05">
        <w:t>Yes</w:t>
      </w:r>
      <w:r>
        <w:t>,</w:t>
      </w:r>
      <w:r w:rsidRPr="00674A05">
        <w:t xml:space="preserve"> you can have good reviews</w:t>
      </w:r>
      <w:r>
        <w:t xml:space="preserve"> </w:t>
      </w:r>
      <w:r w:rsidRPr="00674A05">
        <w:t>but</w:t>
      </w:r>
      <w:r>
        <w:t xml:space="preserve">, </w:t>
      </w:r>
      <w:r w:rsidRPr="00674A05">
        <w:t>if someone is just starting out</w:t>
      </w:r>
      <w:r>
        <w:t>,</w:t>
      </w:r>
      <w:r w:rsidRPr="00674A05">
        <w:t xml:space="preserve"> if you have a registration number for that property</w:t>
      </w:r>
      <w:r>
        <w:t>,</w:t>
      </w:r>
      <w:r w:rsidRPr="00674A05">
        <w:t xml:space="preserve"> as a platform </w:t>
      </w:r>
      <w:r>
        <w:t>you</w:t>
      </w:r>
      <w:r w:rsidRPr="00674A05">
        <w:t xml:space="preserve"> can also know if that property is legitimate.</w:t>
      </w:r>
      <w:r>
        <w:t xml:space="preserve"> </w:t>
      </w:r>
      <w:r w:rsidRPr="00674A05">
        <w:t xml:space="preserve">You can have some properties coming up </w:t>
      </w:r>
      <w:r>
        <w:t>that</w:t>
      </w:r>
      <w:r w:rsidRPr="000A37CC">
        <w:t xml:space="preserve"> </w:t>
      </w:r>
      <w:r>
        <w:t xml:space="preserve">we </w:t>
      </w:r>
      <w:r w:rsidRPr="00674A05">
        <w:t xml:space="preserve">as a platform try to take </w:t>
      </w:r>
      <w:r w:rsidRPr="00674A05">
        <w:t>down as soon as possible</w:t>
      </w:r>
      <w:r>
        <w:t>,</w:t>
      </w:r>
      <w:r w:rsidRPr="00674A05">
        <w:t xml:space="preserve"> but you have this issue of whether it is legitimate.</w:t>
      </w:r>
    </w:p>
    <w:p w:rsidR="006003C8" w:rsidP="006003C8">
      <w:pPr>
        <w:pStyle w:val="Answer"/>
      </w:pPr>
      <w:sdt>
        <w:sdtPr>
          <w:alias w:val="Witness"/>
          <w:id w:val="287162148"/>
          <w:placeholder>
            <w:docPart w:val="83AEBE069D35482EB4077CE765FE4E24"/>
          </w:placeholder>
          <w:richText/>
        </w:sdtPr>
        <w:sdtContent>
          <w:r w:rsidRPr="007D69D5">
            <w:rPr>
              <w:b/>
              <w:i/>
            </w:rPr>
            <w:t>Amanda Cupples:</w:t>
          </w:r>
        </w:sdtContent>
      </w:sdt>
      <w:r>
        <w:t xml:space="preserve"> </w:t>
      </w:r>
      <w:r w:rsidRPr="00674A05">
        <w:t>If I might come in here</w:t>
      </w:r>
      <w:r>
        <w:t>,</w:t>
      </w:r>
      <w:r w:rsidRPr="00674A05">
        <w:t xml:space="preserve"> </w:t>
      </w:r>
      <w:r>
        <w:t xml:space="preserve">I think </w:t>
      </w:r>
      <w:r w:rsidRPr="00674A05">
        <w:t>we need to take a step back.</w:t>
      </w:r>
      <w:r>
        <w:t xml:space="preserve"> </w:t>
      </w:r>
      <w:r w:rsidRPr="00674A05">
        <w:t>It is always nice to think about the purpose of regulation.</w:t>
      </w:r>
      <w:r>
        <w:t xml:space="preserve"> </w:t>
      </w:r>
      <w:r w:rsidRPr="00674A05">
        <w:t>This is a slightly odd one in that there is a degree to which I agree with you.</w:t>
      </w:r>
      <w:r>
        <w:t xml:space="preserve"> </w:t>
      </w:r>
      <w:r w:rsidRPr="00674A05">
        <w:t>On the quality point</w:t>
      </w:r>
      <w:r>
        <w:t>,</w:t>
      </w:r>
      <w:r w:rsidRPr="00674A05">
        <w:t xml:space="preserve"> I think </w:t>
      </w:r>
      <w:r>
        <w:t xml:space="preserve">that </w:t>
      </w:r>
      <w:r w:rsidRPr="00674A05">
        <w:t>we as a sector are perfectly capable of regulating the quality of short</w:t>
      </w:r>
      <w:r w:rsidRPr="00674A05">
        <w:noBreakHyphen/>
        <w:t>term</w:t>
      </w:r>
      <w:r>
        <w:t xml:space="preserve"> </w:t>
      </w:r>
      <w:r w:rsidRPr="00674A05">
        <w:t>accommodation providers</w:t>
      </w:r>
      <w:r>
        <w:t>—</w:t>
      </w:r>
      <w:r w:rsidRPr="00674A05">
        <w:t>in fact</w:t>
      </w:r>
      <w:r>
        <w:t xml:space="preserve">, </w:t>
      </w:r>
      <w:r w:rsidRPr="00674A05">
        <w:t>we do today. I do not want to put words in other</w:t>
      </w:r>
      <w:r>
        <w:t xml:space="preserve"> people’s</w:t>
      </w:r>
      <w:r w:rsidRPr="00674A05">
        <w:t xml:space="preserve"> mouths</w:t>
      </w:r>
      <w:r>
        <w:t>, but</w:t>
      </w:r>
      <w:r w:rsidRPr="00674A05">
        <w:t xml:space="preserve"> I do not think anyone is sitting here </w:t>
      </w:r>
      <w:r>
        <w:t>saying</w:t>
      </w:r>
      <w:r w:rsidRPr="00674A05">
        <w:t xml:space="preserve"> </w:t>
      </w:r>
      <w:r>
        <w:t xml:space="preserve">that </w:t>
      </w:r>
      <w:r w:rsidRPr="00674A05">
        <w:t>we need regulation because we think this is the only way we can achieve quality.</w:t>
      </w:r>
    </w:p>
    <w:p w:rsidR="006003C8" w:rsidP="006003C8">
      <w:pPr>
        <w:pStyle w:val="Answer"/>
      </w:pPr>
      <w:r>
        <w:t>W</w:t>
      </w:r>
      <w:r w:rsidRPr="00674A05">
        <w:t xml:space="preserve">e are saying </w:t>
      </w:r>
      <w:r>
        <w:t>that</w:t>
      </w:r>
      <w:r w:rsidRPr="00674A05">
        <w:t xml:space="preserve"> there are a number of really quite profound decisions being made</w:t>
      </w:r>
      <w:r>
        <w:t>,</w:t>
      </w:r>
      <w:r w:rsidRPr="00674A05">
        <w:t xml:space="preserve"> mostly in the area of housing</w:t>
      </w:r>
      <w:r>
        <w:t>,</w:t>
      </w:r>
      <w:r w:rsidRPr="00674A05">
        <w:t xml:space="preserve"> </w:t>
      </w:r>
      <w:r>
        <w:t>in</w:t>
      </w:r>
      <w:r w:rsidRPr="00674A05">
        <w:t xml:space="preserve"> which short</w:t>
      </w:r>
      <w:r w:rsidRPr="00674A05">
        <w:noBreakHyphen/>
        <w:t xml:space="preserve">term accommodation is seen as one of the sectors </w:t>
      </w:r>
      <w:r>
        <w:t xml:space="preserve">in which </w:t>
      </w:r>
      <w:r w:rsidRPr="00674A05">
        <w:t>it is important to have transparency and visibility.</w:t>
      </w:r>
      <w:r>
        <w:t xml:space="preserve"> </w:t>
      </w:r>
      <w:r w:rsidRPr="00674A05">
        <w:t>As a sector</w:t>
      </w:r>
      <w:r>
        <w:t>,</w:t>
      </w:r>
      <w:r w:rsidRPr="00674A05">
        <w:t xml:space="preserve"> it is very difficult for us to provide that transparency without registration because the element of consistency and the mandatory nature of it</w:t>
      </w:r>
      <w:r>
        <w:t>, i</w:t>
      </w:r>
      <w:r w:rsidRPr="00674A05">
        <w:t>f you are a short</w:t>
      </w:r>
      <w:r w:rsidRPr="00674A05">
        <w:noBreakHyphen/>
        <w:t>term accommodation provider</w:t>
      </w:r>
      <w:r>
        <w:t>,</w:t>
      </w:r>
      <w:r w:rsidRPr="00674A05">
        <w:t xml:space="preserve"> gives that evidence base.</w:t>
      </w:r>
    </w:p>
    <w:p w:rsidR="006003C8" w:rsidP="006003C8">
      <w:pPr>
        <w:pStyle w:val="Answer"/>
      </w:pPr>
      <w:r w:rsidRPr="00674A05">
        <w:t>I have never had a conversation internally at Airbnb about using any of this data to help us improve our supply.</w:t>
      </w:r>
      <w:r>
        <w:t xml:space="preserve"> </w:t>
      </w:r>
      <w:r w:rsidRPr="00674A05">
        <w:t>It is not even on our radar.</w:t>
      </w:r>
      <w:r>
        <w:t xml:space="preserve"> </w:t>
      </w:r>
      <w:r w:rsidRPr="00674A05">
        <w:t xml:space="preserve">The reason we are pushing for </w:t>
      </w:r>
      <w:r>
        <w:t xml:space="preserve">it </w:t>
      </w:r>
      <w:r w:rsidRPr="00674A05">
        <w:t xml:space="preserve">is because we want to </w:t>
      </w:r>
      <w:r>
        <w:t>make sure</w:t>
      </w:r>
      <w:r w:rsidRPr="00674A05">
        <w:t xml:space="preserve"> that there is an evidence base that supports sensible decisions on planning, housing</w:t>
      </w:r>
      <w:r>
        <w:t xml:space="preserve"> and</w:t>
      </w:r>
      <w:r w:rsidRPr="00674A05">
        <w:t xml:space="preserve"> taxation</w:t>
      </w:r>
      <w:r>
        <w:t>. It</w:t>
      </w:r>
      <w:r w:rsidRPr="00674A05">
        <w:t xml:space="preserve"> is a bit of </w:t>
      </w:r>
      <w:r>
        <w:t xml:space="preserve">a </w:t>
      </w:r>
      <w:r w:rsidRPr="00674A05">
        <w:t>compromise position in some ways</w:t>
      </w:r>
      <w:r>
        <w:t>,</w:t>
      </w:r>
      <w:r w:rsidRPr="00674A05">
        <w:t xml:space="preserve"> in that we will take on the burden of </w:t>
      </w:r>
      <w:r>
        <w:t>administrating</w:t>
      </w:r>
      <w:r w:rsidRPr="00674A05">
        <w:t xml:space="preserve"> and enforcing this </w:t>
      </w:r>
      <w:r>
        <w:t xml:space="preserve">in order </w:t>
      </w:r>
      <w:r w:rsidRPr="00674A05">
        <w:t>to get to the longer</w:t>
      </w:r>
      <w:r w:rsidRPr="00674A05">
        <w:noBreakHyphen/>
        <w:t>term benefits of having conversations around the contribution that short</w:t>
      </w:r>
      <w:r w:rsidRPr="00674A05">
        <w:noBreakHyphen/>
        <w:t>term housing makes to issues in this area. We strongly believe that those conversation</w:t>
      </w:r>
      <w:r>
        <w:t>s</w:t>
      </w:r>
      <w:r w:rsidRPr="00674A05">
        <w:t xml:space="preserve"> will demonstrate the value of the sector, but we need the evidence to even have the conversation.</w:t>
      </w:r>
    </w:p>
    <w:p w:rsidR="006003C8" w:rsidP="006003C8">
      <w:pPr>
        <w:pStyle w:val="Remark"/>
      </w:pPr>
      <w:sdt>
        <w:sdtPr>
          <w:alias w:val="Member"/>
          <w:tag w:val="&lt;Member mnisId='1206' dodsId='107247'&gt;"/>
          <w:id w:val="1375886065"/>
          <w:placeholder>
            <w:docPart w:val="83AEBE069D35482EB4077CE765FE4E24"/>
          </w:placeholder>
          <w:richText/>
        </w:sdtPr>
        <w:sdtContent>
          <w:r w:rsidRPr="00807305">
            <w:rPr>
              <w:b/>
            </w:rPr>
            <w:t>Lord Carrington of Fulham:</w:t>
          </w:r>
        </w:sdtContent>
      </w:sdt>
      <w:r>
        <w:t xml:space="preserve"> May </w:t>
      </w:r>
      <w:r w:rsidRPr="00674A05">
        <w:t xml:space="preserve">I throw </w:t>
      </w:r>
      <w:r>
        <w:t xml:space="preserve">in </w:t>
      </w:r>
      <w:r w:rsidRPr="00674A05">
        <w:t>one last thing</w:t>
      </w:r>
      <w:r>
        <w:t>? W</w:t>
      </w:r>
      <w:r w:rsidRPr="00674A05">
        <w:t xml:space="preserve">hat this all raises to me, to put it in a nutshell, is </w:t>
      </w:r>
      <w:r>
        <w:t xml:space="preserve">that </w:t>
      </w:r>
      <w:r w:rsidRPr="00674A05">
        <w:t>you have a platform wh</w:t>
      </w:r>
      <w:r>
        <w:t>ere,</w:t>
      </w:r>
      <w:r w:rsidRPr="00674A05">
        <w:t xml:space="preserve"> in an ideal world</w:t>
      </w:r>
      <w:r>
        <w:t>,</w:t>
      </w:r>
      <w:r w:rsidRPr="00674A05">
        <w:t xml:space="preserve"> the information is there for the user of your services</w:t>
      </w:r>
      <w:r>
        <w:t>—</w:t>
      </w:r>
      <w:r w:rsidRPr="00674A05">
        <w:t>the person who wants to rent a short</w:t>
      </w:r>
      <w:r w:rsidRPr="00674A05">
        <w:noBreakHyphen/>
        <w:t>term property</w:t>
      </w:r>
      <w:r>
        <w:t>—</w:t>
      </w:r>
      <w:r w:rsidRPr="00674A05">
        <w:t xml:space="preserve">to be able to make the decision as to which one they want to </w:t>
      </w:r>
      <w:r>
        <w:t>have. W</w:t>
      </w:r>
      <w:r w:rsidRPr="00674A05">
        <w:t xml:space="preserve">ith caveat emptor, with the user actually taking some responsibility, </w:t>
      </w:r>
      <w:r>
        <w:t>i</w:t>
      </w:r>
      <w:r w:rsidRPr="00674A05">
        <w:t>f they go to somebody</w:t>
      </w:r>
      <w:r>
        <w:t xml:space="preserve"> who is </w:t>
      </w:r>
      <w:r w:rsidRPr="00674A05">
        <w:t>not with you</w:t>
      </w:r>
      <w:r>
        <w:t xml:space="preserve"> or </w:t>
      </w:r>
      <w:r w:rsidRPr="00674A05">
        <w:t>some trade body</w:t>
      </w:r>
      <w:r>
        <w:t xml:space="preserve"> or </w:t>
      </w:r>
      <w:r w:rsidRPr="00674A05">
        <w:t>whatever</w:t>
      </w:r>
      <w:r>
        <w:t>,</w:t>
      </w:r>
      <w:r w:rsidRPr="00674A05">
        <w:t xml:space="preserve"> that is their problem, </w:t>
      </w:r>
      <w:r>
        <w:t xml:space="preserve">and </w:t>
      </w:r>
      <w:r w:rsidRPr="00674A05">
        <w:t>if they get ripped off</w:t>
      </w:r>
      <w:r>
        <w:t>,</w:t>
      </w:r>
      <w:r w:rsidRPr="00674A05">
        <w:t xml:space="preserve"> they will learn the next time</w:t>
      </w:r>
      <w:r>
        <w:t>.</w:t>
      </w:r>
      <w:r w:rsidRPr="00674A05">
        <w:t xml:space="preserve"> </w:t>
      </w:r>
      <w:r>
        <w:t>It is</w:t>
      </w:r>
      <w:r w:rsidRPr="00674A05">
        <w:t xml:space="preserve"> no part of government to stop them doing that because</w:t>
      </w:r>
      <w:r>
        <w:t xml:space="preserve">, </w:t>
      </w:r>
      <w:r w:rsidRPr="00674A05">
        <w:t xml:space="preserve">if you </w:t>
      </w:r>
      <w:r>
        <w:t>did</w:t>
      </w:r>
      <w:r w:rsidRPr="00674A05">
        <w:t xml:space="preserve"> that</w:t>
      </w:r>
      <w:r>
        <w:t>,</w:t>
      </w:r>
      <w:r w:rsidRPr="00674A05">
        <w:t xml:space="preserve"> you </w:t>
      </w:r>
      <w:r>
        <w:t>would</w:t>
      </w:r>
      <w:r w:rsidRPr="00674A05">
        <w:t xml:space="preserve"> control everything.</w:t>
      </w:r>
      <w:r>
        <w:t xml:space="preserve"> </w:t>
      </w:r>
      <w:r w:rsidRPr="00674A05">
        <w:t>What the Government ought to be controlling is you.</w:t>
      </w:r>
      <w:r>
        <w:t xml:space="preserve"> </w:t>
      </w:r>
      <w:r w:rsidRPr="00674A05">
        <w:t xml:space="preserve">They should not be controlling the people with the properties but controlling you to </w:t>
      </w:r>
      <w:r>
        <w:t>make sure</w:t>
      </w:r>
      <w:r w:rsidRPr="00674A05">
        <w:t xml:space="preserve"> that </w:t>
      </w:r>
      <w:r>
        <w:t xml:space="preserve">the </w:t>
      </w:r>
      <w:r w:rsidRPr="00674A05">
        <w:t xml:space="preserve">information you are giving to the customers is the right information for them to be able to </w:t>
      </w:r>
      <w:r>
        <w:t>m</w:t>
      </w:r>
      <w:r w:rsidRPr="00674A05">
        <w:t>ake an informed decision.</w:t>
      </w:r>
    </w:p>
    <w:p w:rsidR="006003C8" w:rsidP="006003C8">
      <w:pPr>
        <w:pStyle w:val="Answer"/>
      </w:pPr>
      <w:sdt>
        <w:sdtPr>
          <w:alias w:val="Witness"/>
          <w:id w:val="1906871334"/>
          <w:placeholder>
            <w:docPart w:val="83AEBE069D35482EB4077CE765FE4E24"/>
          </w:placeholder>
          <w:richText/>
        </w:sdtPr>
        <w:sdtContent>
          <w:r w:rsidRPr="00807305">
            <w:rPr>
              <w:b/>
              <w:i/>
            </w:rPr>
            <w:t>Merilee Karr:</w:t>
          </w:r>
        </w:sdtContent>
      </w:sdt>
      <w:r>
        <w:t xml:space="preserve"> </w:t>
      </w:r>
      <w:r w:rsidRPr="00674A05">
        <w:t>That is an interesting one because I do not represent a platform in the activities that we do.</w:t>
      </w:r>
      <w:r>
        <w:t xml:space="preserve"> </w:t>
      </w:r>
      <w:r w:rsidRPr="00674A05">
        <w:t xml:space="preserve">What I can say as the owner of a property management company </w:t>
      </w:r>
      <w:r>
        <w:t>is that y</w:t>
      </w:r>
      <w:r w:rsidRPr="00674A05">
        <w:t>ou spend literally every day improving your listings because the worst thing that</w:t>
      </w:r>
      <w:r>
        <w:t xml:space="preserve"> can</w:t>
      </w:r>
      <w:r w:rsidRPr="00674A05">
        <w:t xml:space="preserve"> happen i</w:t>
      </w:r>
      <w:r>
        <w:t xml:space="preserve">s </w:t>
      </w:r>
      <w:r w:rsidRPr="00674A05">
        <w:t>someone goes into a home and complain</w:t>
      </w:r>
      <w:r>
        <w:t>s. Th</w:t>
      </w:r>
      <w:r w:rsidRPr="00674A05">
        <w:t>at costs your team so much extra time</w:t>
      </w:r>
      <w:r>
        <w:t>. We</w:t>
      </w:r>
      <w:r w:rsidRPr="00674A05">
        <w:t xml:space="preserve"> </w:t>
      </w:r>
      <w:r>
        <w:t>literally will</w:t>
      </w:r>
      <w:r w:rsidRPr="00674A05">
        <w:t xml:space="preserve"> be so accurate that we will even sometimes describe homes as </w:t>
      </w:r>
      <w:r>
        <w:t>“</w:t>
      </w:r>
      <w:r w:rsidRPr="00674A05">
        <w:t>well loved</w:t>
      </w:r>
      <w:r>
        <w:t>”</w:t>
      </w:r>
      <w:r w:rsidRPr="00674A05">
        <w:t xml:space="preserve"> as opposed to </w:t>
      </w:r>
      <w:r>
        <w:t>“T</w:t>
      </w:r>
      <w:r w:rsidRPr="00674A05">
        <w:t>his is all newly renovate</w:t>
      </w:r>
      <w:r>
        <w:t xml:space="preserve">d”. </w:t>
      </w:r>
      <w:r w:rsidRPr="00674A05">
        <w:t>You get all these things down to a science because you have to be accurate in the description</w:t>
      </w:r>
      <w:r>
        <w:t xml:space="preserve">; </w:t>
      </w:r>
      <w:r w:rsidRPr="00674A05">
        <w:t>otherwise</w:t>
      </w:r>
      <w:r>
        <w:t xml:space="preserve">, </w:t>
      </w:r>
      <w:r w:rsidRPr="00674A05">
        <w:t>you risk a complaint</w:t>
      </w:r>
      <w:r>
        <w:t>,</w:t>
      </w:r>
      <w:r w:rsidRPr="00674A05">
        <w:t xml:space="preserve"> they want a refund, they are unhappy, et cetera.</w:t>
      </w:r>
      <w:r>
        <w:t xml:space="preserve"> </w:t>
      </w:r>
      <w:r w:rsidRPr="00674A05">
        <w:t xml:space="preserve">The incentives on hosts and property management companies to describe accurately what they are providing </w:t>
      </w:r>
      <w:r>
        <w:t>are</w:t>
      </w:r>
      <w:r w:rsidRPr="00674A05">
        <w:t xml:space="preserve"> absolu</w:t>
      </w:r>
      <w:r>
        <w:t>t</w:t>
      </w:r>
      <w:r w:rsidRPr="00674A05">
        <w:t xml:space="preserve">ely huge. I cannot even tell you the pressure </w:t>
      </w:r>
      <w:r>
        <w:t xml:space="preserve">that </w:t>
      </w:r>
      <w:r w:rsidRPr="00674A05">
        <w:t>my team is under almost on a daily basis to be as accurate as possible</w:t>
      </w:r>
      <w:r>
        <w:t>,</w:t>
      </w:r>
      <w:r w:rsidRPr="00674A05">
        <w:t xml:space="preserve"> because it takes pain away from their daily jobs.</w:t>
      </w:r>
    </w:p>
    <w:p w:rsidR="006003C8" w:rsidP="006003C8">
      <w:pPr>
        <w:pStyle w:val="Answer"/>
      </w:pPr>
      <w:sdt>
        <w:sdtPr>
          <w:alias w:val="Witness"/>
          <w:id w:val="206304536"/>
          <w:placeholder>
            <w:docPart w:val="83AEBE069D35482EB4077CE765FE4E24"/>
          </w:placeholder>
          <w:richText/>
        </w:sdtPr>
        <w:sdtContent>
          <w:r w:rsidRPr="00807305">
            <w:rPr>
              <w:b/>
              <w:i/>
            </w:rPr>
            <w:t>Amanda Cupples:</w:t>
          </w:r>
        </w:sdtContent>
      </w:sdt>
      <w:r>
        <w:t xml:space="preserve"> On t</w:t>
      </w:r>
      <w:r w:rsidRPr="00674A05">
        <w:t xml:space="preserve">he </w:t>
      </w:r>
      <w:r>
        <w:t xml:space="preserve">issue of the </w:t>
      </w:r>
      <w:r w:rsidRPr="00674A05">
        <w:t>Government controlling us as a platform</w:t>
      </w:r>
      <w:r>
        <w:t>, t</w:t>
      </w:r>
      <w:r w:rsidRPr="00674A05">
        <w:t xml:space="preserve">hey already do. We comply with all </w:t>
      </w:r>
      <w:r>
        <w:t xml:space="preserve">the </w:t>
      </w:r>
      <w:r w:rsidRPr="00674A05">
        <w:t>consumer legislation</w:t>
      </w:r>
      <w:r>
        <w:t>—the</w:t>
      </w:r>
      <w:r w:rsidRPr="00674A05">
        <w:t xml:space="preserve"> various forms of it that are in force in this country and around the world where we operate.</w:t>
      </w:r>
      <w:r>
        <w:t xml:space="preserve"> </w:t>
      </w:r>
      <w:r w:rsidRPr="00674A05">
        <w:t>Let us be clear</w:t>
      </w:r>
      <w:r>
        <w:t>, though:</w:t>
      </w:r>
      <w:r w:rsidRPr="00674A05">
        <w:t xml:space="preserve"> making decisions </w:t>
      </w:r>
      <w:r>
        <w:t>about</w:t>
      </w:r>
      <w:r w:rsidRPr="00674A05">
        <w:t xml:space="preserve"> restricting people</w:t>
      </w:r>
      <w:r>
        <w:t>’</w:t>
      </w:r>
      <w:r w:rsidRPr="00674A05">
        <w:t>s ability to use their homes</w:t>
      </w:r>
      <w:r w:rsidRPr="008A7EB8">
        <w:t xml:space="preserve"> </w:t>
      </w:r>
      <w:r w:rsidRPr="00674A05">
        <w:t>to home</w:t>
      </w:r>
      <w:r>
        <w:t>-</w:t>
      </w:r>
      <w:r w:rsidRPr="00674A05">
        <w:t xml:space="preserve">share and </w:t>
      </w:r>
      <w:r>
        <w:t xml:space="preserve">to </w:t>
      </w:r>
      <w:r w:rsidRPr="00674A05">
        <w:t>provide short</w:t>
      </w:r>
      <w:r w:rsidRPr="00674A05">
        <w:noBreakHyphen/>
        <w:t>term accommodation</w:t>
      </w:r>
      <w:r>
        <w:t>,</w:t>
      </w:r>
      <w:r w:rsidRPr="00674A05">
        <w:t xml:space="preserve"> be they a primary or secondary residence</w:t>
      </w:r>
      <w:r>
        <w:t>,</w:t>
      </w:r>
      <w:r w:rsidRPr="00674A05">
        <w:t xml:space="preserve"> is a form of direct control by regulation. What we say as an industry and a sector standing in the middle of this is</w:t>
      </w:r>
      <w:r>
        <w:t xml:space="preserve"> this: </w:t>
      </w:r>
      <w:r w:rsidRPr="00674A05">
        <w:t>if that decision is going to be made, can it be made on an evidence base that is robust and accurate</w:t>
      </w:r>
      <w:r>
        <w:t xml:space="preserve">? </w:t>
      </w:r>
    </w:p>
    <w:p w:rsidR="006003C8" w:rsidP="006003C8">
      <w:pPr>
        <w:pStyle w:val="Remark"/>
      </w:pPr>
      <w:sdt>
        <w:sdtPr>
          <w:alias w:val="Member"/>
          <w:tag w:val="&lt;Member mnisId='1206' dodsId='107247'&gt;"/>
          <w:id w:val="-1831364488"/>
          <w:placeholder>
            <w:docPart w:val="83AEBE069D35482EB4077CE765FE4E24"/>
          </w:placeholder>
          <w:richText/>
        </w:sdtPr>
        <w:sdtContent>
          <w:r w:rsidRPr="00807305">
            <w:rPr>
              <w:b/>
            </w:rPr>
            <w:t>Lord Carrington of Fulham:</w:t>
          </w:r>
        </w:sdtContent>
      </w:sdt>
      <w:r>
        <w:t xml:space="preserve"> </w:t>
      </w:r>
      <w:r w:rsidRPr="00674A05">
        <w:t>You need to provide it.</w:t>
      </w:r>
    </w:p>
    <w:p w:rsidR="006003C8" w:rsidP="006003C8">
      <w:pPr>
        <w:pStyle w:val="Answer"/>
      </w:pPr>
      <w:sdt>
        <w:sdtPr>
          <w:alias w:val="Witness"/>
          <w:id w:val="-2088989275"/>
          <w:placeholder>
            <w:docPart w:val="83AEBE069D35482EB4077CE765FE4E24"/>
          </w:placeholder>
          <w:richText/>
        </w:sdtPr>
        <w:sdtContent>
          <w:r w:rsidRPr="00807305">
            <w:rPr>
              <w:b/>
              <w:i/>
            </w:rPr>
            <w:t>Amanda Cupples:</w:t>
          </w:r>
        </w:sdtContent>
      </w:sdt>
      <w:r>
        <w:t xml:space="preserve"> </w:t>
      </w:r>
      <w:r w:rsidRPr="00674A05">
        <w:t>We will</w:t>
      </w:r>
      <w:r>
        <w:t>,</w:t>
      </w:r>
      <w:r w:rsidRPr="00674A05">
        <w:t xml:space="preserve"> and we will enforce it as well.</w:t>
      </w:r>
    </w:p>
    <w:p w:rsidR="006003C8" w:rsidRPr="00674A05" w:rsidP="006003C8">
      <w:pPr>
        <w:pStyle w:val="Remark"/>
      </w:pPr>
      <w:sdt>
        <w:sdtPr>
          <w:alias w:val="Member"/>
          <w:tag w:val="&lt;Member mnisId='4284' dodsId='52573'&gt;"/>
          <w:id w:val="-131563972"/>
          <w:placeholder>
            <w:docPart w:val="83AEBE069D35482EB4077CE765FE4E24"/>
          </w:placeholder>
          <w:richText/>
        </w:sdtPr>
        <w:sdtContent>
          <w:r w:rsidRPr="00807305">
            <w:rPr>
              <w:b/>
            </w:rPr>
            <w:t>The Chair:</w:t>
          </w:r>
        </w:sdtContent>
      </w:sdt>
      <w:r>
        <w:t xml:space="preserve"> I have a</w:t>
      </w:r>
      <w:r w:rsidRPr="00674A05">
        <w:t xml:space="preserve"> point of clarification on that enforcement</w:t>
      </w:r>
      <w:r>
        <w:t>. I</w:t>
      </w:r>
      <w:r w:rsidRPr="00674A05">
        <w:t>f there w</w:t>
      </w:r>
      <w:r>
        <w:t>as</w:t>
      </w:r>
      <w:r w:rsidRPr="00674A05">
        <w:t xml:space="preserve"> a regulation system</w:t>
      </w:r>
      <w:r>
        <w:t xml:space="preserve">, all of you would </w:t>
      </w:r>
      <w:r w:rsidRPr="00674A05">
        <w:t>kick people off your sites if they were not registered</w:t>
      </w:r>
      <w:r>
        <w:t>.</w:t>
      </w:r>
    </w:p>
    <w:p w:rsidR="006003C8" w:rsidP="006003C8">
      <w:pPr>
        <w:pStyle w:val="Answer"/>
      </w:pPr>
      <w:sdt>
        <w:sdtPr>
          <w:alias w:val="Witness"/>
          <w:id w:val="448597460"/>
          <w:placeholder>
            <w:docPart w:val="83AEBE069D35482EB4077CE765FE4E24"/>
          </w:placeholder>
          <w:richText/>
        </w:sdtPr>
        <w:sdtContent>
          <w:r w:rsidRPr="00807305">
            <w:rPr>
              <w:b/>
              <w:i/>
            </w:rPr>
            <w:t>Amanda Cupples:</w:t>
          </w:r>
        </w:sdtContent>
      </w:sdt>
      <w:r>
        <w:t xml:space="preserve"> </w:t>
      </w:r>
      <w:r w:rsidRPr="00674A05">
        <w:t>Yes</w:t>
      </w:r>
      <w:r>
        <w:t>. W</w:t>
      </w:r>
      <w:r w:rsidRPr="00674A05">
        <w:t>e do that around the world where th</w:t>
      </w:r>
      <w:r>
        <w:t>o</w:t>
      </w:r>
      <w:r w:rsidRPr="00674A05">
        <w:t xml:space="preserve">se systems are </w:t>
      </w:r>
      <w:r>
        <w:t>enforced</w:t>
      </w:r>
      <w:r w:rsidRPr="00674A05">
        <w:t>.</w:t>
      </w:r>
    </w:p>
    <w:p w:rsidR="006003C8" w:rsidP="006003C8">
      <w:pPr>
        <w:pStyle w:val="Remark"/>
      </w:pPr>
      <w:sdt>
        <w:sdtPr>
          <w:alias w:val="Member"/>
          <w:tag w:val="&lt;Member mnisId='4223' dodsId='90430'&gt;"/>
          <w:id w:val="1164513663"/>
          <w:placeholder>
            <w:docPart w:val="83AEBE069D35482EB4077CE765FE4E24"/>
          </w:placeholder>
          <w:richText/>
        </w:sdtPr>
        <w:sdtContent>
          <w:r w:rsidRPr="00807305">
            <w:rPr>
              <w:b/>
            </w:rPr>
            <w:t>Baroness Bakewell:</w:t>
          </w:r>
        </w:sdtContent>
      </w:sdt>
      <w:r>
        <w:t xml:space="preserve"> </w:t>
      </w:r>
      <w:r w:rsidRPr="00674A05">
        <w:t>You represent very illustrious, well</w:t>
      </w:r>
      <w:r>
        <w:t>-</w:t>
      </w:r>
      <w:r w:rsidRPr="00674A05">
        <w:t>established companies</w:t>
      </w:r>
      <w:r>
        <w:t xml:space="preserve"> that you</w:t>
      </w:r>
      <w:r w:rsidRPr="00674A05">
        <w:t xml:space="preserve"> obviously run well. What about the cowboys in the business? What about</w:t>
      </w:r>
      <w:r>
        <w:t xml:space="preserve"> </w:t>
      </w:r>
      <w:r w:rsidRPr="00674A05">
        <w:t>people who ar</w:t>
      </w:r>
      <w:r>
        <w:t>e</w:t>
      </w:r>
      <w:r w:rsidRPr="00674A05">
        <w:t xml:space="preserve"> setting up a rental set</w:t>
      </w:r>
      <w:r w:rsidRPr="00674A05">
        <w:noBreakHyphen/>
        <w:t>up with unverified accommodation</w:t>
      </w:r>
      <w:r>
        <w:t xml:space="preserve">? </w:t>
      </w:r>
      <w:r w:rsidRPr="00674A05">
        <w:t>Where are the villains going to be in this situation and how do you drive them out of the market?</w:t>
      </w:r>
    </w:p>
    <w:p w:rsidR="006003C8" w:rsidP="006003C8">
      <w:pPr>
        <w:pStyle w:val="Answer"/>
      </w:pPr>
      <w:sdt>
        <w:sdtPr>
          <w:alias w:val="Witness"/>
          <w:id w:val="-1868370927"/>
          <w:placeholder>
            <w:docPart w:val="83AEBE069D35482EB4077CE765FE4E24"/>
          </w:placeholder>
          <w:richText/>
        </w:sdtPr>
        <w:sdtContent>
          <w:r w:rsidRPr="00D76446">
            <w:rPr>
              <w:b/>
              <w:i/>
            </w:rPr>
            <w:t>Merilee Karr:</w:t>
          </w:r>
        </w:sdtContent>
      </w:sdt>
      <w:r>
        <w:t xml:space="preserve"> </w:t>
      </w:r>
      <w:r w:rsidRPr="00674A05">
        <w:t>We all want to drive that sort of activity out of the sector. That is not what any of us wants.</w:t>
      </w:r>
      <w:r>
        <w:t xml:space="preserve"> </w:t>
      </w:r>
      <w:r w:rsidRPr="00674A05">
        <w:t xml:space="preserve">We think </w:t>
      </w:r>
      <w:r>
        <w:t xml:space="preserve">that </w:t>
      </w:r>
      <w:r w:rsidRPr="00674A05">
        <w:t>registration helps because being visible creates a barrier to the wrong types of activity happening.</w:t>
      </w:r>
      <w:r>
        <w:t xml:space="preserve"> T</w:t>
      </w:r>
      <w:r w:rsidRPr="00674A05">
        <w:t>he more transparency and the more visibility that exists</w:t>
      </w:r>
      <w:r>
        <w:t>,</w:t>
      </w:r>
      <w:r w:rsidRPr="00674A05">
        <w:t xml:space="preserve"> the better to try to avoid those people entering the market.</w:t>
      </w:r>
    </w:p>
    <w:p w:rsidR="006003C8" w:rsidP="006003C8">
      <w:pPr>
        <w:pStyle w:val="Answer"/>
      </w:pPr>
      <w:r w:rsidRPr="00674A05">
        <w:t xml:space="preserve">As we have already discussed at quite a lot of length, the review processes </w:t>
      </w:r>
      <w:r>
        <w:t>that</w:t>
      </w:r>
      <w:r w:rsidRPr="00674A05">
        <w:t xml:space="preserve"> exist are probably</w:t>
      </w:r>
      <w:r>
        <w:t xml:space="preserve"> </w:t>
      </w:r>
      <w:r w:rsidRPr="00674A05">
        <w:t>the best way to avoid that because those are not the guys getting accredited, joining the association and so forth</w:t>
      </w:r>
      <w:r>
        <w:t>. T</w:t>
      </w:r>
      <w:r w:rsidRPr="00674A05">
        <w:t>he more we can deter them by creating transparent ways for them to be known and getting them off platforms or out of the industry, all the better.</w:t>
      </w:r>
    </w:p>
    <w:p w:rsidR="006003C8" w:rsidP="006003C8">
      <w:pPr>
        <w:pStyle w:val="Answer"/>
      </w:pPr>
      <w:sdt>
        <w:sdtPr>
          <w:alias w:val="Witness"/>
          <w:id w:val="-999579729"/>
          <w:placeholder>
            <w:docPart w:val="83AEBE069D35482EB4077CE765FE4E24"/>
          </w:placeholder>
          <w:richText/>
        </w:sdtPr>
        <w:sdtContent>
          <w:r w:rsidRPr="00D76446">
            <w:rPr>
              <w:b/>
              <w:i/>
            </w:rPr>
            <w:t>Fiona MacConnacher:</w:t>
          </w:r>
        </w:sdtContent>
      </w:sdt>
      <w:r>
        <w:t xml:space="preserve"> </w:t>
      </w:r>
      <w:r w:rsidRPr="00674A05">
        <w:t>Also</w:t>
      </w:r>
      <w:r>
        <w:t>,</w:t>
      </w:r>
      <w:r w:rsidRPr="00674A05">
        <w:t xml:space="preserve"> if you were to display a registration number on our website</w:t>
      </w:r>
      <w:r>
        <w:t>,</w:t>
      </w:r>
      <w:r w:rsidRPr="00674A05">
        <w:t xml:space="preserve"> Airbnb and other smaller platforms</w:t>
      </w:r>
      <w:r>
        <w:t>,</w:t>
      </w:r>
      <w:r w:rsidRPr="00674A05">
        <w:t xml:space="preserve"> for example</w:t>
      </w:r>
      <w:r>
        <w:t xml:space="preserve">, </w:t>
      </w:r>
      <w:r w:rsidRPr="00674A05">
        <w:t xml:space="preserve">if you </w:t>
      </w:r>
      <w:r>
        <w:t>had</w:t>
      </w:r>
      <w:r w:rsidRPr="00674A05">
        <w:t xml:space="preserve"> a cowboy company coming in and not displaying it, the consumer </w:t>
      </w:r>
      <w:r>
        <w:t>would</w:t>
      </w:r>
      <w:r w:rsidRPr="00674A05">
        <w:t xml:space="preserve"> get used to a certain form of display </w:t>
      </w:r>
      <w:r>
        <w:t>as meaning that these</w:t>
      </w:r>
      <w:r w:rsidRPr="00674A05">
        <w:t xml:space="preserve"> properties abid</w:t>
      </w:r>
      <w:r>
        <w:t>e</w:t>
      </w:r>
      <w:r w:rsidRPr="00674A05">
        <w:t xml:space="preserve"> by the relevant rules, which naturally </w:t>
      </w:r>
      <w:r>
        <w:t>would</w:t>
      </w:r>
      <w:r w:rsidRPr="00674A05">
        <w:t xml:space="preserve"> also mean </w:t>
      </w:r>
      <w:r w:rsidRPr="00674A05">
        <w:t xml:space="preserve">that people </w:t>
      </w:r>
      <w:r>
        <w:t>would</w:t>
      </w:r>
      <w:r w:rsidRPr="00674A05">
        <w:t xml:space="preserve"> be more inclined to go for certain things</w:t>
      </w:r>
      <w:r>
        <w:t xml:space="preserve">. </w:t>
      </w:r>
      <w:r w:rsidRPr="00674A05">
        <w:t>I think that would also help the consumer.</w:t>
      </w:r>
    </w:p>
    <w:p w:rsidR="006003C8" w:rsidP="006003C8">
      <w:pPr>
        <w:pStyle w:val="Remark"/>
      </w:pPr>
      <w:sdt>
        <w:sdtPr>
          <w:alias w:val="Member"/>
          <w:tag w:val="&lt;Member mnisId='4223' dodsId='90430'&gt;"/>
          <w:id w:val="-317961242"/>
          <w:placeholder>
            <w:docPart w:val="83AEBE069D35482EB4077CE765FE4E24"/>
          </w:placeholder>
          <w:richText/>
        </w:sdtPr>
        <w:sdtContent>
          <w:r w:rsidRPr="00D76446">
            <w:rPr>
              <w:b/>
            </w:rPr>
            <w:t>Baroness Bakewell:</w:t>
          </w:r>
        </w:sdtContent>
      </w:sdt>
      <w:r>
        <w:t xml:space="preserve"> </w:t>
      </w:r>
      <w:r w:rsidRPr="00674A05">
        <w:t xml:space="preserve">There is quite a lot </w:t>
      </w:r>
      <w:r>
        <w:t xml:space="preserve">of </w:t>
      </w:r>
      <w:r w:rsidRPr="00674A05">
        <w:t>pain on the way though while the public gets to recognise cowboys.</w:t>
      </w:r>
      <w:r>
        <w:t xml:space="preserve"> </w:t>
      </w:r>
    </w:p>
    <w:p w:rsidR="006003C8" w:rsidP="006003C8">
      <w:pPr>
        <w:pStyle w:val="Answer"/>
      </w:pPr>
      <w:sdt>
        <w:sdtPr>
          <w:alias w:val="Witness"/>
          <w:id w:val="-720356842"/>
          <w:placeholder>
            <w:docPart w:val="83AEBE069D35482EB4077CE765FE4E24"/>
          </w:placeholder>
          <w:richText/>
        </w:sdtPr>
        <w:sdtContent>
          <w:r w:rsidRPr="00D76446">
            <w:rPr>
              <w:b/>
              <w:i/>
            </w:rPr>
            <w:t>Fiona MacConnacher:</w:t>
          </w:r>
        </w:sdtContent>
      </w:sdt>
      <w:r>
        <w:t xml:space="preserve"> While they get used to it, yes.</w:t>
      </w:r>
    </w:p>
    <w:p w:rsidR="006003C8" w:rsidP="006003C8">
      <w:pPr>
        <w:pStyle w:val="Answer"/>
      </w:pPr>
      <w:sdt>
        <w:sdtPr>
          <w:alias w:val="Witness"/>
          <w:id w:val="2044780940"/>
          <w:placeholder>
            <w:docPart w:val="83AEBE069D35482EB4077CE765FE4E24"/>
          </w:placeholder>
          <w:richText/>
        </w:sdtPr>
        <w:sdtContent>
          <w:r w:rsidRPr="00D76446">
            <w:rPr>
              <w:b/>
              <w:i/>
            </w:rPr>
            <w:t>Amanda Cupples:</w:t>
          </w:r>
        </w:sdtContent>
      </w:sdt>
      <w:r>
        <w:t xml:space="preserve"> </w:t>
      </w:r>
      <w:r w:rsidRPr="00674A05">
        <w:t>I think</w:t>
      </w:r>
      <w:r>
        <w:t xml:space="preserve"> </w:t>
      </w:r>
      <w:r w:rsidRPr="00674A05">
        <w:t>you would have to put</w:t>
      </w:r>
      <w:r>
        <w:t xml:space="preserve"> it</w:t>
      </w:r>
      <w:r w:rsidRPr="00674A05">
        <w:t xml:space="preserve"> in the context of all the other things </w:t>
      </w:r>
      <w:r>
        <w:t xml:space="preserve">that </w:t>
      </w:r>
      <w:r w:rsidRPr="00674A05">
        <w:t>we do as an industry to educate the public.</w:t>
      </w:r>
      <w:r>
        <w:t xml:space="preserve"> </w:t>
      </w:r>
      <w:r w:rsidRPr="00674A05">
        <w:t>It is enormously problematic to have these people out there. At Airbnb</w:t>
      </w:r>
      <w:r>
        <w:t>,</w:t>
      </w:r>
      <w:r w:rsidRPr="00674A05">
        <w:t xml:space="preserve"> we do a lot of work</w:t>
      </w:r>
      <w:r>
        <w:t>.</w:t>
      </w:r>
      <w:r w:rsidRPr="00674A05">
        <w:t xml:space="preserve"> </w:t>
      </w:r>
      <w:r>
        <w:t>W</w:t>
      </w:r>
      <w:r w:rsidRPr="00674A05">
        <w:t xml:space="preserve">e have just released a guide </w:t>
      </w:r>
      <w:r>
        <w:t xml:space="preserve">with </w:t>
      </w:r>
      <w:r w:rsidRPr="00674A05">
        <w:t xml:space="preserve">Get </w:t>
      </w:r>
      <w:r>
        <w:t>S</w:t>
      </w:r>
      <w:r w:rsidRPr="00674A05">
        <w:t xml:space="preserve">afe </w:t>
      </w:r>
      <w:r>
        <w:t>O</w:t>
      </w:r>
      <w:r w:rsidRPr="00674A05">
        <w:t>nline</w:t>
      </w:r>
      <w:r>
        <w:t>,</w:t>
      </w:r>
      <w:r w:rsidRPr="00674A05">
        <w:t xml:space="preserve"> which is all about making payments and </w:t>
      </w:r>
      <w:r>
        <w:t>making sure</w:t>
      </w:r>
      <w:r w:rsidRPr="00674A05">
        <w:t xml:space="preserve"> </w:t>
      </w:r>
      <w:r>
        <w:t xml:space="preserve">that </w:t>
      </w:r>
      <w:r w:rsidRPr="00674A05">
        <w:t>you do not get scammed when you are making a payment on accommodation.</w:t>
      </w:r>
      <w:r>
        <w:t xml:space="preserve"> </w:t>
      </w:r>
      <w:r w:rsidRPr="00674A05">
        <w:t>We are constantly coming up with these partnerships to try to educate people.</w:t>
      </w:r>
      <w:r>
        <w:t xml:space="preserve"> </w:t>
      </w:r>
      <w:r w:rsidRPr="00674A05">
        <w:t>We have a very explicit objective to make hosted travel the most trusted form of travel in the UK. Again</w:t>
      </w:r>
      <w:r>
        <w:t>,</w:t>
      </w:r>
      <w:r w:rsidRPr="00674A05">
        <w:t xml:space="preserve"> I think you can rely on the fact that we are entrepreneurial</w:t>
      </w:r>
      <w:r>
        <w:t>,</w:t>
      </w:r>
      <w:r w:rsidRPr="00674A05">
        <w:t xml:space="preserve"> innovative organisations</w:t>
      </w:r>
      <w:r>
        <w:t xml:space="preserve"> that </w:t>
      </w:r>
      <w:r w:rsidRPr="00674A05">
        <w:t xml:space="preserve">will </w:t>
      </w:r>
      <w:r>
        <w:t xml:space="preserve">look to </w:t>
      </w:r>
      <w:r w:rsidRPr="00674A05">
        <w:t>do those things proactively because it is fantastic for our business when everything work</w:t>
      </w:r>
      <w:r>
        <w:t>s</w:t>
      </w:r>
      <w:r w:rsidRPr="00674A05">
        <w:t xml:space="preserve"> smoothly.</w:t>
      </w:r>
    </w:p>
    <w:p w:rsidR="006003C8" w:rsidP="006003C8">
      <w:pPr>
        <w:pStyle w:val="Question"/>
        <w:numPr>
          <w:ilvl w:val="0"/>
          <w:numId w:val="9"/>
        </w:numPr>
      </w:pPr>
      <w:sdt>
        <w:sdtPr>
          <w:alias w:val="Member"/>
          <w:tag w:val="&lt;Member mnisId='3526' dodsId='26943'&gt;"/>
          <w:id w:val="-606267487"/>
          <w:placeholder>
            <w:docPart w:val="83AEBE069D35482EB4077CE765FE4E24"/>
          </w:placeholder>
          <w:richText/>
        </w:sdtPr>
        <w:sdtContent>
          <w:r w:rsidRPr="002B5A1D">
            <w:rPr>
              <w:b/>
            </w:rPr>
            <w:t>Lord Berkeley:</w:t>
          </w:r>
        </w:sdtContent>
      </w:sdt>
      <w:r>
        <w:t xml:space="preserve"> </w:t>
      </w:r>
      <w:r w:rsidRPr="00674A05">
        <w:t xml:space="preserve">I would like to go back to where Lord Best started off an hour </w:t>
      </w:r>
      <w:r>
        <w:t>or so ago, with</w:t>
      </w:r>
      <w:r w:rsidRPr="00674A05">
        <w:t xml:space="preserve"> S</w:t>
      </w:r>
      <w:r>
        <w:t>elaine</w:t>
      </w:r>
      <w:r w:rsidRPr="00674A05">
        <w:t xml:space="preserve"> Saxby</w:t>
      </w:r>
      <w:r>
        <w:t>’</w:t>
      </w:r>
      <w:r w:rsidRPr="00674A05">
        <w:t>s statements about the reduction in long</w:t>
      </w:r>
      <w:r w:rsidRPr="00674A05">
        <w:noBreakHyphen/>
        <w:t>term lets in favour of short</w:t>
      </w:r>
      <w:r w:rsidRPr="00674A05">
        <w:noBreakHyphen/>
        <w:t>term lets</w:t>
      </w:r>
      <w:r>
        <w:t xml:space="preserve">. </w:t>
      </w:r>
      <w:r w:rsidRPr="00674A05">
        <w:t>I live in the south</w:t>
      </w:r>
      <w:r w:rsidRPr="00674A05">
        <w:noBreakHyphen/>
        <w:t>west and I have seen a similar example in Plymouth</w:t>
      </w:r>
      <w:r>
        <w:t>,</w:t>
      </w:r>
      <w:r w:rsidRPr="00674A05">
        <w:t xml:space="preserve"> where a long article in </w:t>
      </w:r>
      <w:r>
        <w:t>a</w:t>
      </w:r>
      <w:r w:rsidRPr="00674A05">
        <w:t xml:space="preserve"> local paper said that a couple had been evicted from a house </w:t>
      </w:r>
      <w:r>
        <w:t>in which</w:t>
      </w:r>
      <w:r w:rsidRPr="00674A05">
        <w:t xml:space="preserve"> they had been renting two rooms because the owner wanted to sell</w:t>
      </w:r>
      <w:r>
        <w:t>.</w:t>
      </w:r>
      <w:r w:rsidRPr="00674A05">
        <w:t xml:space="preserve"> </w:t>
      </w:r>
      <w:r>
        <w:t>S</w:t>
      </w:r>
      <w:r w:rsidRPr="00674A05">
        <w:t>ix months later</w:t>
      </w:r>
      <w:r>
        <w:t>,</w:t>
      </w:r>
      <w:r w:rsidRPr="00674A05">
        <w:t xml:space="preserve"> after they had gone</w:t>
      </w:r>
      <w:r>
        <w:t>,</w:t>
      </w:r>
      <w:r w:rsidRPr="00674A05">
        <w:t xml:space="preserve"> the house appeared </w:t>
      </w:r>
      <w:r>
        <w:t>o</w:t>
      </w:r>
      <w:r w:rsidRPr="00674A05">
        <w:t>n Airbnb for short</w:t>
      </w:r>
      <w:r w:rsidRPr="00674A05">
        <w:noBreakHyphen/>
        <w:t>term letting.</w:t>
      </w:r>
      <w:r>
        <w:t xml:space="preserve"> </w:t>
      </w:r>
      <w:r w:rsidRPr="00674A05">
        <w:t xml:space="preserve">The only reason the owner would have done that is because he </w:t>
      </w:r>
      <w:r>
        <w:t>would</w:t>
      </w:r>
      <w:r w:rsidRPr="00674A05">
        <w:t xml:space="preserve"> probably make a lot more money, but it is depriving a local worker of accommodation.</w:t>
      </w:r>
      <w:r>
        <w:t xml:space="preserve"> </w:t>
      </w:r>
      <w:r w:rsidRPr="00674A05">
        <w:t xml:space="preserve">The same article said </w:t>
      </w:r>
      <w:r>
        <w:t xml:space="preserve">that, </w:t>
      </w:r>
      <w:r w:rsidRPr="00674A05">
        <w:t>on somebody</w:t>
      </w:r>
      <w:r>
        <w:t>’</w:t>
      </w:r>
      <w:r w:rsidRPr="00674A05">
        <w:t>s books</w:t>
      </w:r>
      <w:r>
        <w:t>,</w:t>
      </w:r>
      <w:r w:rsidRPr="00674A05">
        <w:t xml:space="preserve"> </w:t>
      </w:r>
      <w:r>
        <w:t xml:space="preserve">there had been </w:t>
      </w:r>
      <w:r w:rsidRPr="00674A05">
        <w:t>200 long</w:t>
      </w:r>
      <w:r w:rsidRPr="00674A05">
        <w:noBreakHyphen/>
        <w:t>term rentals available a few year</w:t>
      </w:r>
      <w:r>
        <w:t>s</w:t>
      </w:r>
      <w:r w:rsidRPr="00674A05">
        <w:t xml:space="preserve"> ago in Plymouth</w:t>
      </w:r>
      <w:r>
        <w:t xml:space="preserve"> but </w:t>
      </w:r>
      <w:r w:rsidRPr="00674A05">
        <w:t>now there is one.</w:t>
      </w:r>
      <w:r>
        <w:t xml:space="preserve"> </w:t>
      </w:r>
      <w:r w:rsidRPr="00674A05">
        <w:t xml:space="preserve">I know </w:t>
      </w:r>
      <w:r>
        <w:t xml:space="preserve">that </w:t>
      </w:r>
      <w:r w:rsidRPr="00674A05">
        <w:t xml:space="preserve">there are variations across the </w:t>
      </w:r>
      <w:r>
        <w:t>UK—l</w:t>
      </w:r>
      <w:r w:rsidRPr="00674A05">
        <w:t xml:space="preserve">et us keep away from data because </w:t>
      </w:r>
      <w:r>
        <w:t xml:space="preserve">I think </w:t>
      </w:r>
      <w:r w:rsidRPr="00674A05">
        <w:t xml:space="preserve">we have had enough talk about </w:t>
      </w:r>
      <w:r>
        <w:t>that</w:t>
      </w:r>
      <w:r w:rsidRPr="00674A05">
        <w:t xml:space="preserve"> this morning</w:t>
      </w:r>
      <w:r>
        <w:t>—but t</w:t>
      </w:r>
      <w:r w:rsidRPr="00674A05">
        <w:t xml:space="preserve">here needs to be a solution because there is no </w:t>
      </w:r>
      <w:r>
        <w:t xml:space="preserve">longer any room </w:t>
      </w:r>
      <w:r w:rsidRPr="00674A05">
        <w:t>for local people to work in those areas</w:t>
      </w:r>
      <w:r>
        <w:t>,</w:t>
      </w:r>
      <w:r w:rsidRPr="00674A05">
        <w:t xml:space="preserve"> as Lord Haselhurst indicated.</w:t>
      </w:r>
    </w:p>
    <w:p w:rsidR="006003C8" w:rsidP="006003C8">
      <w:pPr>
        <w:pStyle w:val="QuestionCont"/>
      </w:pPr>
      <w:r w:rsidRPr="00674A05">
        <w:t xml:space="preserve">One example </w:t>
      </w:r>
      <w:r>
        <w:t>in</w:t>
      </w:r>
      <w:r w:rsidRPr="00674A05">
        <w:t xml:space="preserve"> our briefing</w:t>
      </w:r>
      <w:r>
        <w:t>—</w:t>
      </w:r>
      <w:r w:rsidRPr="00674A05">
        <w:t>I do not know what you think about it</w:t>
      </w:r>
      <w:r>
        <w:t>—</w:t>
      </w:r>
      <w:r w:rsidRPr="00674A05">
        <w:t xml:space="preserve">was </w:t>
      </w:r>
      <w:r>
        <w:t xml:space="preserve">from </w:t>
      </w:r>
      <w:r w:rsidRPr="00674A05">
        <w:t>the Republic of Ireland, which said</w:t>
      </w:r>
      <w:r>
        <w:t xml:space="preserve"> that</w:t>
      </w:r>
      <w:r w:rsidRPr="00674A05">
        <w:t xml:space="preserve"> </w:t>
      </w:r>
      <w:r>
        <w:t>a</w:t>
      </w:r>
      <w:r w:rsidRPr="00674A05">
        <w:t xml:space="preserve"> secondary property can be used as a short</w:t>
      </w:r>
      <w:r>
        <w:t>-</w:t>
      </w:r>
      <w:r w:rsidRPr="00674A05">
        <w:t>term let only having obtained a permit for tourism short</w:t>
      </w:r>
      <w:r w:rsidRPr="00674A05">
        <w:noBreakHyphen/>
        <w:t>term letting purposes which is not available in areas of high housing demand.</w:t>
      </w:r>
      <w:r>
        <w:t xml:space="preserve"> </w:t>
      </w:r>
      <w:r w:rsidRPr="00674A05">
        <w:t>Is that not the kind of thing that could come out of a planning application and a planning grant</w:t>
      </w:r>
      <w:r>
        <w:t>? W</w:t>
      </w:r>
      <w:r w:rsidRPr="00674A05">
        <w:t>ould that not be a solution in some areas</w:t>
      </w:r>
      <w:r>
        <w:t>—</w:t>
      </w:r>
      <w:r w:rsidRPr="00674A05">
        <w:t xml:space="preserve">I emphasise </w:t>
      </w:r>
      <w:r>
        <w:t>“</w:t>
      </w:r>
      <w:r w:rsidRPr="00674A05">
        <w:t>some</w:t>
      </w:r>
      <w:r>
        <w:t>”—</w:t>
      </w:r>
      <w:r w:rsidRPr="00674A05">
        <w:t xml:space="preserve">where there is a really serious lack of accommodation for </w:t>
      </w:r>
      <w:r>
        <w:t>what</w:t>
      </w:r>
      <w:r w:rsidRPr="00674A05">
        <w:t xml:space="preserve"> you might call local workers</w:t>
      </w:r>
      <w:r>
        <w:t xml:space="preserve">? </w:t>
      </w:r>
      <w:r w:rsidRPr="00674A05">
        <w:t>Would you support that?</w:t>
      </w:r>
    </w:p>
    <w:p w:rsidR="006003C8" w:rsidP="006003C8">
      <w:pPr>
        <w:pStyle w:val="Answer"/>
      </w:pPr>
      <w:sdt>
        <w:sdtPr>
          <w:alias w:val="Witness"/>
          <w:id w:val="-699934814"/>
          <w:placeholder>
            <w:docPart w:val="83AEBE069D35482EB4077CE765FE4E24"/>
          </w:placeholder>
          <w:richText/>
        </w:sdtPr>
        <w:sdtContent>
          <w:r w:rsidRPr="00D76446">
            <w:rPr>
              <w:b/>
              <w:i/>
            </w:rPr>
            <w:t>Merilee Karr:</w:t>
          </w:r>
        </w:sdtContent>
      </w:sdt>
      <w:r w:rsidRPr="00674A05">
        <w:t xml:space="preserve"> </w:t>
      </w:r>
      <w:r>
        <w:t>In planning, t</w:t>
      </w:r>
      <w:r w:rsidRPr="00674A05">
        <w:t xml:space="preserve">he tricky thing with something like </w:t>
      </w:r>
      <w:r>
        <w:t xml:space="preserve">that </w:t>
      </w:r>
      <w:r w:rsidRPr="00674A05">
        <w:t xml:space="preserve">is </w:t>
      </w:r>
      <w:r>
        <w:t xml:space="preserve">that you </w:t>
      </w:r>
      <w:r w:rsidRPr="00674A05">
        <w:t>deter all the amateurs who are not taking homes off the market</w:t>
      </w:r>
      <w:r>
        <w:t>. T</w:t>
      </w:r>
      <w:r w:rsidRPr="00674A05">
        <w:t>hey are not going to go and get a licence to rent it out for two or three months a year when they are on holiday or whatever.</w:t>
      </w:r>
      <w:r>
        <w:t xml:space="preserve"> </w:t>
      </w:r>
      <w:r w:rsidRPr="00674A05">
        <w:t xml:space="preserve">Again, before getting to a </w:t>
      </w:r>
      <w:r w:rsidRPr="00674A05">
        <w:t>place where we mak</w:t>
      </w:r>
      <w:r>
        <w:t>e</w:t>
      </w:r>
      <w:r w:rsidRPr="00674A05">
        <w:t xml:space="preserve"> planning decisions and creat</w:t>
      </w:r>
      <w:r>
        <w:t>e</w:t>
      </w:r>
      <w:r w:rsidRPr="00674A05">
        <w:t xml:space="preserve"> new powers to stop activity</w:t>
      </w:r>
      <w:r>
        <w:t>,</w:t>
      </w:r>
      <w:r w:rsidRPr="00674A05">
        <w:t xml:space="preserve"> or limit activity, we need to better understand it because the risk is that you put in place something like they have in Ireland and all the amateur activity disappears, which is what creat</w:t>
      </w:r>
      <w:r>
        <w:t>es</w:t>
      </w:r>
      <w:r w:rsidRPr="00674A05">
        <w:t xml:space="preserve"> a lot of the benefits</w:t>
      </w:r>
      <w:r>
        <w:t>.</w:t>
      </w:r>
      <w:r w:rsidRPr="00674A05">
        <w:t xml:space="preserve"> </w:t>
      </w:r>
      <w:r>
        <w:t>I</w:t>
      </w:r>
      <w:r w:rsidRPr="00674A05">
        <w:t>n the end</w:t>
      </w:r>
      <w:r>
        <w:t>,</w:t>
      </w:r>
      <w:r w:rsidRPr="00674A05">
        <w:t xml:space="preserve"> you also </w:t>
      </w:r>
      <w:r>
        <w:t xml:space="preserve">do </w:t>
      </w:r>
      <w:r w:rsidRPr="00674A05">
        <w:t>not get the income</w:t>
      </w:r>
      <w:r>
        <w:t xml:space="preserve"> and tax dollars</w:t>
      </w:r>
      <w:r w:rsidRPr="00674A05">
        <w:t xml:space="preserve"> into those local communities</w:t>
      </w:r>
      <w:r>
        <w:t>—</w:t>
      </w:r>
      <w:r w:rsidRPr="00674A05">
        <w:t>all these other thing</w:t>
      </w:r>
      <w:r>
        <w:t>s—</w:t>
      </w:r>
      <w:r w:rsidRPr="00674A05">
        <w:t>because we have tried to solve a specific case, which has an impact on all the other cases because we have now created a new planning law of how you can use your property.</w:t>
      </w:r>
      <w:r>
        <w:t xml:space="preserve"> That is the </w:t>
      </w:r>
      <w:r w:rsidRPr="00674A05">
        <w:t xml:space="preserve">biggest risk </w:t>
      </w:r>
      <w:r>
        <w:t xml:space="preserve">if </w:t>
      </w:r>
      <w:r w:rsidRPr="00674A05">
        <w:t xml:space="preserve">we jump </w:t>
      </w:r>
      <w:r>
        <w:t>in</w:t>
      </w:r>
      <w:r w:rsidRPr="00674A05">
        <w:t>to making conclusions that that is a solution that would solve this problem.</w:t>
      </w:r>
    </w:p>
    <w:p w:rsidR="006003C8" w:rsidP="006003C8">
      <w:pPr>
        <w:pStyle w:val="Remark"/>
      </w:pPr>
      <w:sdt>
        <w:sdtPr>
          <w:alias w:val="Member"/>
          <w:tag w:val="&lt;Member mnisId='3526' dodsId='26943'&gt;"/>
          <w:id w:val="1072854101"/>
          <w:placeholder>
            <w:docPart w:val="83AEBE069D35482EB4077CE765FE4E24"/>
          </w:placeholder>
          <w:richText/>
        </w:sdtPr>
        <w:sdtContent>
          <w:r w:rsidRPr="00EA0EDA">
            <w:rPr>
              <w:b/>
            </w:rPr>
            <w:t xml:space="preserve">Lord Berkeley: </w:t>
          </w:r>
        </w:sdtContent>
      </w:sdt>
      <w:r w:rsidRPr="00674A05">
        <w:t>May I stop you there?</w:t>
      </w:r>
      <w:r>
        <w:t xml:space="preserve"> Y</w:t>
      </w:r>
      <w:r w:rsidRPr="00674A05">
        <w:t xml:space="preserve">ou would suggest that the local bus driver should sleep in the streets so </w:t>
      </w:r>
      <w:r>
        <w:t xml:space="preserve">that </w:t>
      </w:r>
      <w:r w:rsidRPr="00674A05">
        <w:t>the owner can make more money</w:t>
      </w:r>
      <w:r>
        <w:t>.</w:t>
      </w:r>
      <w:r w:rsidRPr="00674A05">
        <w:t xml:space="preserve"> </w:t>
      </w:r>
      <w:r>
        <w:t>I</w:t>
      </w:r>
      <w:r w:rsidRPr="00674A05">
        <w:t>s that what you are saying</w:t>
      </w:r>
      <w:r>
        <w:t>?</w:t>
      </w:r>
    </w:p>
    <w:p w:rsidR="006003C8" w:rsidP="006003C8">
      <w:pPr>
        <w:pStyle w:val="Answer"/>
      </w:pPr>
      <w:sdt>
        <w:sdtPr>
          <w:alias w:val="Witness"/>
          <w:id w:val="1421527005"/>
          <w:placeholder>
            <w:docPart w:val="83AEBE069D35482EB4077CE765FE4E24"/>
          </w:placeholder>
          <w:richText/>
        </w:sdtPr>
        <w:sdtContent>
          <w:r w:rsidRPr="00EA0EDA">
            <w:rPr>
              <w:b/>
              <w:i/>
            </w:rPr>
            <w:t>Merilee Karr:</w:t>
          </w:r>
        </w:sdtContent>
      </w:sdt>
      <w:r>
        <w:t xml:space="preserve"> </w:t>
      </w:r>
      <w:r w:rsidRPr="00674A05">
        <w:t>No, absolutely not.</w:t>
      </w:r>
      <w:r>
        <w:t xml:space="preserve"> </w:t>
      </w:r>
    </w:p>
    <w:p w:rsidR="006003C8" w:rsidP="006003C8">
      <w:pPr>
        <w:pStyle w:val="Remark"/>
      </w:pPr>
      <w:sdt>
        <w:sdtPr>
          <w:alias w:val="Member"/>
          <w:tag w:val="&lt;Member mnisId='3526' dodsId='26943'&gt;"/>
          <w:id w:val="-72281493"/>
          <w:placeholder>
            <w:docPart w:val="83AEBE069D35482EB4077CE765FE4E24"/>
          </w:placeholder>
          <w:richText/>
        </w:sdtPr>
        <w:sdtContent>
          <w:r w:rsidRPr="00EA0EDA">
            <w:rPr>
              <w:b/>
            </w:rPr>
            <w:t>Lord Berkeley:</w:t>
          </w:r>
        </w:sdtContent>
      </w:sdt>
      <w:r>
        <w:t xml:space="preserve"> </w:t>
      </w:r>
      <w:r w:rsidRPr="00674A05">
        <w:t>It sounds like it</w:t>
      </w:r>
      <w:r>
        <w:t xml:space="preserve">. </w:t>
      </w:r>
    </w:p>
    <w:p w:rsidR="006003C8" w:rsidP="006003C8">
      <w:pPr>
        <w:pStyle w:val="Answer"/>
      </w:pPr>
      <w:sdt>
        <w:sdtPr>
          <w:alias w:val="Witness"/>
          <w:id w:val="-898282837"/>
          <w:placeholder>
            <w:docPart w:val="83AEBE069D35482EB4077CE765FE4E24"/>
          </w:placeholder>
          <w:richText/>
        </w:sdtPr>
        <w:sdtContent>
          <w:r w:rsidRPr="00EA0EDA">
            <w:rPr>
              <w:b/>
              <w:i/>
            </w:rPr>
            <w:t>Merilee Karr:</w:t>
          </w:r>
        </w:sdtContent>
      </w:sdt>
      <w:r>
        <w:t xml:space="preserve"> </w:t>
      </w:r>
      <w:r w:rsidRPr="00674A05">
        <w:t>There is a bigger issue of housing. There is not enough new housing being built.</w:t>
      </w:r>
      <w:r>
        <w:t xml:space="preserve"> </w:t>
      </w:r>
      <w:r w:rsidRPr="00674A05">
        <w:t xml:space="preserve">There is a decline in affordable housing and </w:t>
      </w:r>
      <w:r>
        <w:t xml:space="preserve">there are </w:t>
      </w:r>
      <w:r w:rsidRPr="00674A05">
        <w:t>counterproductive policies</w:t>
      </w:r>
      <w:r>
        <w:t>,</w:t>
      </w:r>
      <w:r w:rsidRPr="00674A05">
        <w:t xml:space="preserve"> some of which are there to stimulate the housing market </w:t>
      </w:r>
      <w:r>
        <w:t>but</w:t>
      </w:r>
      <w:r w:rsidRPr="00674A05">
        <w:t xml:space="preserve"> have had opposite consequences.</w:t>
      </w:r>
      <w:r>
        <w:t xml:space="preserve"> </w:t>
      </w:r>
      <w:r w:rsidRPr="00674A05">
        <w:t xml:space="preserve">Drawing the conclusion that our industry is the cause of this housing </w:t>
      </w:r>
      <w:r>
        <w:t>issue</w:t>
      </w:r>
      <w:r w:rsidRPr="00674A05">
        <w:t xml:space="preserve"> is what we are actually trying to get better data on</w:t>
      </w:r>
      <w:r>
        <w:t xml:space="preserve">. The conclusion </w:t>
      </w:r>
      <w:r w:rsidRPr="00674A05">
        <w:t>that</w:t>
      </w:r>
      <w:r>
        <w:t>,</w:t>
      </w:r>
      <w:r w:rsidRPr="00674A05">
        <w:t xml:space="preserve"> because of these examples</w:t>
      </w:r>
      <w:r>
        <w:t>,</w:t>
      </w:r>
      <w:r w:rsidRPr="00674A05">
        <w:t xml:space="preserve"> our industry is the cause of the bus driver not having a place to live</w:t>
      </w:r>
      <w:r>
        <w:t xml:space="preserve"> is</w:t>
      </w:r>
      <w:r w:rsidRPr="00674A05">
        <w:t xml:space="preserve"> dangerous, which is why we need evidence</w:t>
      </w:r>
      <w:r>
        <w:t>. M</w:t>
      </w:r>
      <w:r w:rsidRPr="00674A05">
        <w:t>ore housing needs to be built</w:t>
      </w:r>
      <w:r>
        <w:t>;</w:t>
      </w:r>
      <w:r w:rsidRPr="00674A05">
        <w:t xml:space="preserve"> more affordable housing needs to be built</w:t>
      </w:r>
      <w:r>
        <w:t>.</w:t>
      </w:r>
      <w:r w:rsidRPr="00674A05">
        <w:t xml:space="preserve"> </w:t>
      </w:r>
      <w:r>
        <w:t xml:space="preserve">Before we start changing planning regulations, we have to have data to be able to clearly define whether the existence of </w:t>
      </w:r>
      <w:r w:rsidRPr="00674A05">
        <w:t>our industry</w:t>
      </w:r>
      <w:r>
        <w:t>,</w:t>
      </w:r>
      <w:r w:rsidRPr="00674A05">
        <w:t xml:space="preserve"> or amateurs being able to rent out their properties when they are not using them</w:t>
      </w:r>
      <w:r>
        <w:t>,</w:t>
      </w:r>
      <w:r w:rsidRPr="00674A05">
        <w:t xml:space="preserve"> </w:t>
      </w:r>
      <w:r>
        <w:t>is</w:t>
      </w:r>
      <w:r w:rsidRPr="00674A05">
        <w:t xml:space="preserve"> the cause of this housing crisis.</w:t>
      </w:r>
    </w:p>
    <w:p w:rsidR="006003C8" w:rsidP="006003C8">
      <w:pPr>
        <w:pStyle w:val="Remark"/>
      </w:pPr>
      <w:sdt>
        <w:sdtPr>
          <w:alias w:val="Member"/>
          <w:tag w:val="&lt;Member mnisId='3526' dodsId='26943'&gt;"/>
          <w:id w:val="-1775235187"/>
          <w:placeholder>
            <w:docPart w:val="83AEBE069D35482EB4077CE765FE4E24"/>
          </w:placeholder>
          <w:richText/>
        </w:sdtPr>
        <w:sdtContent>
          <w:r w:rsidRPr="00EA0EDA">
            <w:rPr>
              <w:b/>
            </w:rPr>
            <w:t>Lord Berkeley:</w:t>
          </w:r>
        </w:sdtContent>
      </w:sdt>
      <w:r>
        <w:t xml:space="preserve"> </w:t>
      </w:r>
      <w:r w:rsidRPr="00674A05">
        <w:t>Do you have any other solutions?</w:t>
      </w:r>
      <w:r>
        <w:t xml:space="preserve"> </w:t>
      </w:r>
    </w:p>
    <w:p w:rsidR="006003C8" w:rsidP="006003C8">
      <w:pPr>
        <w:pStyle w:val="Answer"/>
      </w:pPr>
      <w:sdt>
        <w:sdtPr>
          <w:alias w:val="Witness"/>
          <w:id w:val="-178818571"/>
          <w:placeholder>
            <w:docPart w:val="83AEBE069D35482EB4077CE765FE4E24"/>
          </w:placeholder>
          <w:richText/>
        </w:sdtPr>
        <w:sdtContent>
          <w:r w:rsidRPr="00125C3D">
            <w:rPr>
              <w:b/>
              <w:i/>
            </w:rPr>
            <w:t>Amanda Cupples:</w:t>
          </w:r>
        </w:sdtContent>
      </w:sdt>
      <w:r>
        <w:t xml:space="preserve"> </w:t>
      </w:r>
      <w:r w:rsidRPr="00674A05">
        <w:t xml:space="preserve">I know we do not want to talk about data </w:t>
      </w:r>
      <w:r>
        <w:t xml:space="preserve">but, on this topic, </w:t>
      </w:r>
      <w:r w:rsidRPr="00674A05">
        <w:t>where the evidence base exists that there is impact and pressure on housing, we recognise that there may be a desire to control short</w:t>
      </w:r>
      <w:r w:rsidRPr="00674A05">
        <w:noBreakHyphen/>
        <w:t>term lets</w:t>
      </w:r>
      <w:r>
        <w:t>.</w:t>
      </w:r>
      <w:r w:rsidRPr="00674A05">
        <w:t xml:space="preserve"> </w:t>
      </w:r>
      <w:r>
        <w:t>I</w:t>
      </w:r>
      <w:r w:rsidRPr="00674A05">
        <w:t>f we get to that point, we as a platform will work with our hosts and local authorit</w:t>
      </w:r>
      <w:r>
        <w:t>ies</w:t>
      </w:r>
      <w:r w:rsidRPr="00674A05">
        <w:t xml:space="preserve"> to enforce that.</w:t>
      </w:r>
      <w:r>
        <w:t xml:space="preserve"> </w:t>
      </w:r>
      <w:r w:rsidRPr="00674A05">
        <w:t xml:space="preserve">Just to be clear, we are not coming in here today and saying </w:t>
      </w:r>
      <w:r>
        <w:t xml:space="preserve">that </w:t>
      </w:r>
      <w:r w:rsidRPr="00674A05">
        <w:t xml:space="preserve">this will never be </w:t>
      </w:r>
      <w:r>
        <w:t>the</w:t>
      </w:r>
      <w:r w:rsidRPr="00674A05">
        <w:t xml:space="preserve"> solution or, if it is, we will oppose it at every juncture</w:t>
      </w:r>
      <w:r>
        <w:t>; w</w:t>
      </w:r>
      <w:r w:rsidRPr="00674A05">
        <w:t xml:space="preserve">e are just saying </w:t>
      </w:r>
      <w:r>
        <w:t xml:space="preserve">that </w:t>
      </w:r>
      <w:r w:rsidRPr="00674A05">
        <w:t>we feel it is a little bit too soon because the evidence base is not there.</w:t>
      </w:r>
    </w:p>
    <w:p w:rsidR="006003C8" w:rsidP="006003C8">
      <w:pPr>
        <w:pStyle w:val="Answer"/>
      </w:pPr>
      <w:r>
        <w:t>T</w:t>
      </w:r>
      <w:r w:rsidRPr="00674A05">
        <w:t>here are a number of regulatory levers that local authorities may want to use</w:t>
      </w:r>
      <w:r>
        <w:t>. O</w:t>
      </w:r>
      <w:r w:rsidRPr="00674A05">
        <w:t>nce you have identified the nature of the problem</w:t>
      </w:r>
      <w:r>
        <w:t xml:space="preserve">, what is </w:t>
      </w:r>
      <w:r w:rsidRPr="00674A05">
        <w:t>the right lever for the solution</w:t>
      </w:r>
      <w:r>
        <w:t>? It is</w:t>
      </w:r>
      <w:r w:rsidRPr="00674A05">
        <w:t xml:space="preserve"> quite interesting </w:t>
      </w:r>
      <w:r>
        <w:t xml:space="preserve">that, </w:t>
      </w:r>
      <w:r w:rsidRPr="00674A05">
        <w:t xml:space="preserve">when you bring </w:t>
      </w:r>
      <w:r>
        <w:t xml:space="preserve">together </w:t>
      </w:r>
      <w:r w:rsidRPr="00674A05">
        <w:t xml:space="preserve">politicians </w:t>
      </w:r>
      <w:r>
        <w:t xml:space="preserve">and </w:t>
      </w:r>
      <w:r w:rsidRPr="00674A05">
        <w:t>policymakers from some of these different communities</w:t>
      </w:r>
      <w:r>
        <w:t xml:space="preserve"> around the UK, the thing they have in common is that there is pressure on housing but, as they talk to each other, it </w:t>
      </w:r>
      <w:r w:rsidRPr="00674A05">
        <w:t xml:space="preserve">becomes apparent very quickly that the drivers of that pressure are </w:t>
      </w:r>
      <w:r>
        <w:t>quite</w:t>
      </w:r>
      <w:r w:rsidRPr="00674A05">
        <w:t xml:space="preserve"> different from area to area.</w:t>
      </w:r>
      <w:r>
        <w:t xml:space="preserve"> T</w:t>
      </w:r>
      <w:r w:rsidRPr="00674A05">
        <w:t>hat is why it is important</w:t>
      </w:r>
      <w:r>
        <w:t xml:space="preserve"> and</w:t>
      </w:r>
      <w:r w:rsidRPr="00674A05">
        <w:t xml:space="preserve"> </w:t>
      </w:r>
      <w:r>
        <w:t xml:space="preserve">why </w:t>
      </w:r>
      <w:r w:rsidRPr="00674A05">
        <w:t xml:space="preserve">we </w:t>
      </w:r>
      <w:r>
        <w:t xml:space="preserve">perhaps </w:t>
      </w:r>
      <w:r w:rsidRPr="00674A05">
        <w:t>sound a little woolly on it</w:t>
      </w:r>
      <w:r>
        <w:t>. I</w:t>
      </w:r>
      <w:r w:rsidRPr="00674A05">
        <w:t xml:space="preserve">t is </w:t>
      </w:r>
      <w:r w:rsidRPr="00674A05">
        <w:t>very hard for us to make generalist statements</w:t>
      </w:r>
      <w:r>
        <w:t xml:space="preserve"> </w:t>
      </w:r>
      <w:r w:rsidRPr="00674A05">
        <w:t>about what we would or would not think was a good idea because it is so context</w:t>
      </w:r>
      <w:r>
        <w:t>-</w:t>
      </w:r>
      <w:r w:rsidRPr="00674A05">
        <w:t>dependent</w:t>
      </w:r>
      <w:r>
        <w:t xml:space="preserve">. I think </w:t>
      </w:r>
      <w:r w:rsidRPr="00674A05">
        <w:t xml:space="preserve">what we are saying and asking in this </w:t>
      </w:r>
      <w:r>
        <w:t>r</w:t>
      </w:r>
      <w:r w:rsidRPr="00674A05">
        <w:t>oom is to include us in those conversation</w:t>
      </w:r>
      <w:r>
        <w:t>s and</w:t>
      </w:r>
      <w:r w:rsidRPr="00674A05">
        <w:t xml:space="preserve"> those dialogues</w:t>
      </w:r>
      <w:r>
        <w:t>. O</w:t>
      </w:r>
      <w:r w:rsidRPr="00674A05">
        <w:t>ur commitment is that we will provide the data and show up in a way that</w:t>
      </w:r>
      <w:r>
        <w:t xml:space="preserve"> we hope</w:t>
      </w:r>
      <w:r w:rsidRPr="00674A05">
        <w:t xml:space="preserve"> is to the benefit of the entire community and not just the people who short</w:t>
      </w:r>
      <w:r w:rsidRPr="00674A05">
        <w:noBreakHyphen/>
        <w:t xml:space="preserve">term let within </w:t>
      </w:r>
      <w:r>
        <w:t>it</w:t>
      </w:r>
      <w:r w:rsidRPr="00674A05">
        <w:t>.</w:t>
      </w:r>
    </w:p>
    <w:p w:rsidR="006003C8" w:rsidP="006003C8">
      <w:pPr>
        <w:pStyle w:val="Remark"/>
      </w:pPr>
      <w:sdt>
        <w:sdtPr>
          <w:alias w:val="Member"/>
          <w:tag w:val="&lt;Member mnisId='3526' dodsId='26943'&gt;"/>
          <w:id w:val="519444875"/>
          <w:placeholder>
            <w:docPart w:val="83AEBE069D35482EB4077CE765FE4E24"/>
          </w:placeholder>
          <w:richText/>
        </w:sdtPr>
        <w:sdtContent>
          <w:r w:rsidRPr="004B1333">
            <w:rPr>
              <w:b/>
            </w:rPr>
            <w:t>Lord Berkeley:</w:t>
          </w:r>
        </w:sdtContent>
      </w:sdt>
      <w:r>
        <w:t xml:space="preserve"> Fiona?</w:t>
      </w:r>
    </w:p>
    <w:p w:rsidR="006003C8" w:rsidP="006003C8">
      <w:pPr>
        <w:pStyle w:val="Remark"/>
      </w:pPr>
      <w:sdt>
        <w:sdtPr>
          <w:alias w:val="Member"/>
          <w:tag w:val="&lt;Member mnisId='4284' dodsId='52573'&gt;"/>
          <w:id w:val="-338924255"/>
          <w:placeholder>
            <w:docPart w:val="83AEBE069D35482EB4077CE765FE4E24"/>
          </w:placeholder>
          <w:richText/>
        </w:sdtPr>
        <w:sdtContent>
          <w:r w:rsidRPr="00A81F14">
            <w:rPr>
              <w:b/>
            </w:rPr>
            <w:t>The Chair:</w:t>
          </w:r>
        </w:sdtContent>
      </w:sdt>
      <w:r>
        <w:t xml:space="preserve"> </w:t>
      </w:r>
      <w:r w:rsidRPr="00674A05">
        <w:t>Last word.</w:t>
      </w:r>
      <w:r>
        <w:t xml:space="preserve"> </w:t>
      </w:r>
    </w:p>
    <w:p w:rsidR="006003C8" w:rsidP="006003C8">
      <w:pPr>
        <w:pStyle w:val="Answer"/>
      </w:pPr>
      <w:sdt>
        <w:sdtPr>
          <w:alias w:val="Witness"/>
          <w:id w:val="1476268546"/>
          <w:placeholder>
            <w:docPart w:val="83AEBE069D35482EB4077CE765FE4E24"/>
          </w:placeholder>
          <w:richText/>
        </w:sdtPr>
        <w:sdtContent>
          <w:r w:rsidRPr="00EA0EDA">
            <w:rPr>
              <w:b/>
              <w:i/>
            </w:rPr>
            <w:t>Fiona MacConnacher:</w:t>
          </w:r>
        </w:sdtContent>
      </w:sdt>
      <w:r>
        <w:t xml:space="preserve"> </w:t>
      </w:r>
      <w:r w:rsidRPr="00674A05">
        <w:t>I agree with Amanda.</w:t>
      </w:r>
      <w:r>
        <w:t xml:space="preserve"> </w:t>
      </w:r>
      <w:r w:rsidRPr="00674A05">
        <w:t>I do not think anyone in the industry want</w:t>
      </w:r>
      <w:r>
        <w:t>s</w:t>
      </w:r>
      <w:r w:rsidRPr="00674A05">
        <w:t xml:space="preserve"> to take property and housing away from those in need.</w:t>
      </w:r>
      <w:r>
        <w:t xml:space="preserve"> </w:t>
      </w:r>
      <w:r w:rsidRPr="00674A05">
        <w:t>This is why we need to see what is happening in order to come up with the solutions</w:t>
      </w:r>
      <w:r>
        <w:t>. W</w:t>
      </w:r>
      <w:r w:rsidRPr="00674A05">
        <w:t>e would be willing to work together with you on that.</w:t>
      </w:r>
    </w:p>
    <w:p w:rsidR="006003C8" w:rsidRPr="00E22B22" w:rsidP="00FD25F2">
      <w:pPr>
        <w:pStyle w:val="Remark"/>
      </w:pPr>
      <w:sdt>
        <w:sdtPr>
          <w:alias w:val="Member"/>
          <w:tag w:val="&lt;Member mnisId='4284' dodsId='52573'&gt;"/>
          <w:id w:val="-2076734113"/>
          <w:placeholder>
            <w:docPart w:val="83AEBE069D35482EB4077CE765FE4E24"/>
          </w:placeholder>
          <w:richText/>
        </w:sdtPr>
        <w:sdtContent>
          <w:r w:rsidRPr="00A81F14">
            <w:rPr>
              <w:b/>
            </w:rPr>
            <w:t>The Chair:</w:t>
          </w:r>
        </w:sdtContent>
      </w:sdt>
      <w:r>
        <w:t xml:space="preserve"> </w:t>
      </w:r>
      <w:r w:rsidRPr="00674A05">
        <w:t>It just remains for me to thank you.</w:t>
      </w:r>
      <w:r>
        <w:t xml:space="preserve"> </w:t>
      </w:r>
      <w:r w:rsidRPr="00674A05">
        <w:t>We have gone over time.</w:t>
      </w:r>
      <w:r>
        <w:t xml:space="preserve"> </w:t>
      </w:r>
      <w:r w:rsidRPr="00674A05">
        <w:t>Thank you for turning up</w:t>
      </w:r>
      <w:r>
        <w:t>. A</w:t>
      </w:r>
      <w:r w:rsidRPr="00674A05">
        <w:t>s you said</w:t>
      </w:r>
      <w:r>
        <w:t>, y</w:t>
      </w:r>
      <w:r w:rsidRPr="00674A05">
        <w:t>ou have promised to think about one or two further things</w:t>
      </w:r>
      <w:r>
        <w:t>,</w:t>
      </w:r>
      <w:r w:rsidRPr="00674A05">
        <w:t xml:space="preserve"> including</w:t>
      </w:r>
      <w:r>
        <w:t xml:space="preserve"> </w:t>
      </w:r>
      <w:r w:rsidRPr="00674A05">
        <w:t>the vexed area of data</w:t>
      </w:r>
      <w:r>
        <w:t>.</w:t>
      </w:r>
      <w:r w:rsidRPr="00674A05">
        <w:t xml:space="preserve"> Lord Grocott had some questions</w:t>
      </w:r>
      <w:r>
        <w:t>, you remember,</w:t>
      </w:r>
      <w:r w:rsidRPr="00674A05">
        <w:t xml:space="preserve"> about the </w:t>
      </w:r>
      <w:r>
        <w:t xml:space="preserve">figure of </w:t>
      </w:r>
      <w:r w:rsidRPr="00674A05">
        <w:t>£6,000</w:t>
      </w:r>
      <w:r>
        <w:t>; p</w:t>
      </w:r>
      <w:r w:rsidRPr="00674A05">
        <w:t xml:space="preserve">erhaps you could follow up </w:t>
      </w:r>
      <w:r>
        <w:t>on</w:t>
      </w:r>
      <w:r w:rsidRPr="00674A05">
        <w:t xml:space="preserve"> those.</w:t>
      </w:r>
      <w:r>
        <w:t xml:space="preserve"> </w:t>
      </w:r>
      <w:r w:rsidRPr="00674A05">
        <w:t>For now, thank you very much for your time.</w:t>
      </w:r>
      <w:r>
        <w:t xml:space="preserve"> </w:t>
      </w:r>
      <w:r w:rsidRPr="00674A05">
        <w:t>The public evidence session has ended.</w:t>
      </w:r>
    </w:p>
    <w:sectPr w:rsidSect="00BC495D">
      <w:headerReference w:type="default" r:id="rId6"/>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41FA9776D75B42AE96A7678BF648F612"/>
      </w:placeholder>
      <w:richText/>
    </w:sdtPr>
    <w:sdtContent>
      <w:p w:rsidR="00DB49A9" w:rsidP="009277D8">
        <w:pPr>
          <w:pStyle w:val="Para"/>
          <w:rPr>
            <w:color w:val="808080"/>
          </w:rPr>
        </w:pPr>
        <w:r w:rsidRPr="00E05757">
          <w:rPr>
            <w:noProof/>
            <w:color w:val="808080"/>
            <w:lang w:eastAsia="en-GB"/>
          </w:rPr>
          <w:drawing>
            <wp:inline distT="0" distB="0" distL="0" distR="0">
              <wp:extent cx="3238500" cy="447675"/>
              <wp:effectExtent l="0" t="0" r="0" b="0"/>
              <wp:docPr id="1" name="Picture 1"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placeholder>
        <w:docPart w:val="F566A804073849CC8A7A6B327E559560"/>
      </w:placeholder>
      <w:richText/>
    </w:sdtPr>
    <w:sdtContent>
      <w:p w:rsidR="00DB49A9"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36991660"/>
      <w:docPartObj>
        <w:docPartGallery w:val="Page Numbers (Top of Page)"/>
        <w:docPartUnique/>
      </w:docPartObj>
    </w:sdtPr>
    <w:sdtEndPr>
      <w:rPr>
        <w:noProof/>
      </w:rPr>
    </w:sdtEndPr>
    <w:sdtContent>
      <w:p w:rsidR="00DB49A9">
        <w:pPr>
          <w:pStyle w:val="Header"/>
          <w:jc w:val="right"/>
        </w:pPr>
        <w:r>
          <w:fldChar w:fldCharType="begin"/>
        </w:r>
        <w:r>
          <w:instrText xml:space="preserve"> PAGE   \* MERGEFORMAT </w:instrText>
        </w:r>
        <w:r>
          <w:fldChar w:fldCharType="separate"/>
        </w:r>
        <w:r w:rsidR="007F46C1">
          <w:rPr>
            <w:noProof/>
          </w:rPr>
          <w:t>29</w:t>
        </w:r>
        <w:r>
          <w:rPr>
            <w:noProof/>
          </w:rPr>
          <w:fldChar w:fldCharType="end"/>
        </w:r>
      </w:p>
    </w:sdtContent>
  </w:sdt>
  <w:p w:rsidR="00DB49A9"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552CF64E"/>
    <w:lvl w:ilvl="0">
      <w:start w:val="15"/>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1">
    <w:name w:val="Unresolved Mention1"/>
    <w:basedOn w:val="DefaultParagraphFont"/>
    <w:uiPriority w:val="99"/>
    <w:semiHidden/>
    <w:unhideWhenUsed/>
    <w:rsid w:val="00E05757"/>
    <w:rPr>
      <w:color w:val="605E5C"/>
      <w:shd w:val="clear" w:color="auto" w:fill="E1DFDD"/>
    </w:rPr>
  </w:style>
  <w:style w:type="paragraph" w:styleId="BalloonText">
    <w:name w:val="Balloon Text"/>
    <w:basedOn w:val="Normal"/>
    <w:link w:val="BalloonTextChar"/>
    <w:uiPriority w:val="99"/>
    <w:semiHidden/>
    <w:unhideWhenUsed/>
    <w:rsid w:val="00651773"/>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51773"/>
    <w:rPr>
      <w:rFonts w:ascii="Segoe UI" w:hAnsi="Segoe UI" w:cs="Segoe UI"/>
      <w:sz w:val="18"/>
      <w:szCs w:val="18"/>
    </w:rPr>
  </w:style>
  <w:style w:type="paragraph" w:styleId="Revision">
    <w:name w:val="Revision"/>
    <w:hidden/>
    <w:uiPriority w:val="99"/>
    <w:semiHidden/>
    <w:rsid w:val="004C3B72"/>
    <w:pPr>
      <w:spacing w:after="0" w:line="240" w:lineRule="auto"/>
    </w:pPr>
    <w:rPr>
      <w:rFonts w:ascii="Verdana" w:hAnsi="Verdan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glossaryDocument" Target="glossary/document.xml" /><Relationship Id="rId8" Type="http://schemas.openxmlformats.org/officeDocument/2006/relationships/theme" Target="theme/theme1.xml" /><Relationship Id="rId9" Type="http://schemas.openxmlformats.org/officeDocument/2006/relationships/numbering" Target="numbering.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SelectCommittees26July.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41FA9776D75B42AE96A7678BF648F612"/>
        <w:category>
          <w:name w:val="General"/>
          <w:gallery w:val="placeholder"/>
        </w:category>
        <w:types>
          <w:type w:val="bbPlcHdr"/>
        </w:types>
        <w:behaviors>
          <w:behavior w:val="content"/>
        </w:behaviors>
        <w:guid w:val="{EC00344F-1269-42F8-AC09-BCEB8804ACD9}"/>
      </w:docPartPr>
      <w:docPartBody>
        <w:p w:rsidR="00BB330D" w:rsidP="002418FD">
          <w:pPr>
            <w:pStyle w:val="41FA9776D75B42AE96A7678BF648F612"/>
          </w:pPr>
          <w:r w:rsidRPr="000753FC">
            <w:rPr>
              <w:rStyle w:val="PlaceholderText"/>
            </w:rPr>
            <w:t>Click here to enter text.</w:t>
          </w:r>
        </w:p>
      </w:docPartBody>
    </w:docPart>
    <w:docPart>
      <w:docPartPr>
        <w:name w:val="10773C041F1748D795CF05BDE482E3C9"/>
        <w:category>
          <w:name w:val="General"/>
          <w:gallery w:val="placeholder"/>
        </w:category>
        <w:types>
          <w:type w:val="bbPlcHdr"/>
        </w:types>
        <w:behaviors>
          <w:behavior w:val="content"/>
        </w:behaviors>
        <w:guid w:val="{FDB45DF0-E6BC-4932-AC40-C8180DD9563E}"/>
      </w:docPartPr>
      <w:docPartBody>
        <w:p w:rsidR="00BB330D" w:rsidP="002418FD">
          <w:pPr>
            <w:pStyle w:val="10773C041F1748D795CF05BDE482E3C9"/>
          </w:pPr>
          <w:r w:rsidRPr="00D20745">
            <w:rPr>
              <w:rStyle w:val="PlaceholderText"/>
            </w:rPr>
            <w:t>Click here to enter text.</w:t>
          </w:r>
        </w:p>
      </w:docPartBody>
    </w:docPart>
    <w:docPart>
      <w:docPartPr>
        <w:name w:val="E2492C30D83A413EACDD08B1BC7A2197"/>
        <w:category>
          <w:name w:val="General"/>
          <w:gallery w:val="placeholder"/>
        </w:category>
        <w:types>
          <w:type w:val="bbPlcHdr"/>
        </w:types>
        <w:behaviors>
          <w:behavior w:val="content"/>
        </w:behaviors>
        <w:guid w:val="{43E532A2-9400-4FE3-B21B-E6F7C68F8FB9}"/>
      </w:docPartPr>
      <w:docPartBody>
        <w:p w:rsidR="00BB330D" w:rsidP="002418FD">
          <w:pPr>
            <w:pStyle w:val="E2492C30D83A413EACDD08B1BC7A2197"/>
          </w:pPr>
          <w:r w:rsidRPr="009F76B1">
            <w:rPr>
              <w:rStyle w:val="PlaceholderText"/>
            </w:rPr>
            <w:t>Click here to enter text.</w:t>
          </w:r>
        </w:p>
      </w:docPartBody>
    </w:docPart>
    <w:docPart>
      <w:docPartPr>
        <w:name w:val="F566A804073849CC8A7A6B327E559560"/>
        <w:category>
          <w:name w:val="General"/>
          <w:gallery w:val="placeholder"/>
        </w:category>
        <w:types>
          <w:type w:val="bbPlcHdr"/>
        </w:types>
        <w:behaviors>
          <w:behavior w:val="content"/>
        </w:behaviors>
        <w:guid w:val="{17CBE39B-D13E-4327-870E-B8CCF813FCD4}"/>
      </w:docPartPr>
      <w:docPartBody>
        <w:p w:rsidR="00BB330D" w:rsidP="002418FD">
          <w:pPr>
            <w:pStyle w:val="F566A804073849CC8A7A6B327E559560"/>
          </w:pPr>
          <w:r w:rsidRPr="00517D2D">
            <w:rPr>
              <w:rStyle w:val="PlaceholderText"/>
            </w:rPr>
            <w:t>Enter any content that you want to repeat, including other content controls. You can also insert this control around table rows in order to repeat parts of a table.</w:t>
          </w:r>
        </w:p>
      </w:docPartBody>
    </w:docPart>
    <w:docPart>
      <w:docPartPr>
        <w:name w:val="DefaultPlaceholder_-1854013440"/>
        <w:category>
          <w:name w:val="General"/>
          <w:gallery w:val="placeholder"/>
        </w:category>
        <w:types>
          <w:type w:val="bbPlcHdr"/>
        </w:types>
        <w:behaviors>
          <w:behavior w:val="content"/>
        </w:behaviors>
        <w:guid w:val="{B18023A0-DDA1-4F72-ACAD-6CFF97426746}"/>
      </w:docPartPr>
      <w:docPartBody>
        <w:p w:rsidR="007E1DDC">
          <w:r w:rsidRPr="007E4B09">
            <w:rPr>
              <w:rStyle w:val="PlaceholderText"/>
            </w:rPr>
            <w:t>Click or tap here to enter text.</w:t>
          </w:r>
        </w:p>
      </w:docPartBody>
    </w:docPart>
    <w:docPart>
      <w:docPartPr>
        <w:name w:val="83AEBE069D35482EB4077CE765FE4E24"/>
        <w:category>
          <w:name w:val="General"/>
          <w:gallery w:val="placeholder"/>
        </w:category>
        <w:types>
          <w:type w:val="bbPlcHdr"/>
        </w:types>
        <w:behaviors>
          <w:behavior w:val="content"/>
        </w:behaviors>
        <w:guid w:val="{B7F4A5BB-7B47-4ACD-AE71-CAEC81AC0419}"/>
      </w:docPartPr>
      <w:docPartBody>
        <w:p w:rsidR="00FB0A50" w:rsidP="00AE0537">
          <w:pPr>
            <w:pStyle w:val="83AEBE069D35482EB4077CE765FE4E24"/>
          </w:pPr>
          <w:r w:rsidRPr="007E4B09">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0" w:formatting="1" w:inkAnnotations="1" w:insDel="1"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E0537"/>
    <w:rPr>
      <w:color w:val="808080"/>
    </w:rPr>
  </w:style>
  <w:style w:type="paragraph" w:customStyle="1" w:styleId="41FA9776D75B42AE96A7678BF648F612">
    <w:name w:val="41FA9776D75B42AE96A7678BF648F612"/>
    <w:rsid w:val="002418FD"/>
  </w:style>
  <w:style w:type="paragraph" w:customStyle="1" w:styleId="10773C041F1748D795CF05BDE482E3C9">
    <w:name w:val="10773C041F1748D795CF05BDE482E3C9"/>
    <w:rsid w:val="002418FD"/>
  </w:style>
  <w:style w:type="paragraph" w:customStyle="1" w:styleId="E2492C30D83A413EACDD08B1BC7A2197">
    <w:name w:val="E2492C30D83A413EACDD08B1BC7A2197"/>
    <w:rsid w:val="002418FD"/>
  </w:style>
  <w:style w:type="paragraph" w:customStyle="1" w:styleId="F566A804073849CC8A7A6B327E559560">
    <w:name w:val="F566A804073849CC8A7A6B327E559560"/>
    <w:rsid w:val="002418FD"/>
  </w:style>
  <w:style w:type="paragraph" w:customStyle="1" w:styleId="83AEBE069D35482EB4077CE765FE4E24">
    <w:name w:val="83AEBE069D35482EB4077CE765FE4E24"/>
    <w:rsid w:val="00AE053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122276-4BBD-4785-B443-DC145D4CFB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