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C5568" w:rsidP="0060046A">
      <w:pPr>
        <w:pStyle w:val="TitleCommittee0"/>
      </w:pPr>
      <w:r>
        <w:t>Economic Affairs Committee</w:t>
      </w:r>
    </w:p>
    <w:p w:rsidR="00DC5568" w:rsidP="0060046A">
      <w:pPr>
        <w:pStyle w:val="TitleInquiry0"/>
      </w:pPr>
      <w:r>
        <w:t xml:space="preserve">Corrected </w:t>
      </w:r>
      <w:r>
        <w:t>oral evidence: UK energy supply and investment</w:t>
      </w:r>
    </w:p>
    <w:p w:rsidR="00DC5568" w:rsidP="0060046A">
      <w:pPr>
        <w:pStyle w:val="Para"/>
      </w:pPr>
      <w:r>
        <w:t>Tuesday 17 May 2022</w:t>
      </w:r>
    </w:p>
    <w:p w:rsidR="00DC5568" w:rsidP="0060046A">
      <w:pPr>
        <w:pStyle w:val="Para"/>
      </w:pPr>
      <w:r>
        <w:t>3 pm</w:t>
      </w:r>
    </w:p>
    <w:p w:rsidR="00DC5568" w:rsidP="0060046A">
      <w:pPr>
        <w:pStyle w:val="Para"/>
      </w:pPr>
    </w:p>
    <w:p w:rsidR="00DC5568" w:rsidP="0060046A">
      <w:r>
        <w:fldChar w:fldCharType="begin"/>
      </w:r>
      <w:r>
        <w:instrText xml:space="preserve"> HYPERLINK "https://www.parliamentlive.tv/Event/Index/74fba25a-9ac1-4697-871d-c4333b809408" </w:instrText>
      </w:r>
      <w:r>
        <w:fldChar w:fldCharType="separate"/>
      </w:r>
      <w:r w:rsidRPr="008C044D">
        <w:rPr>
          <w:rStyle w:val="Hyperlink"/>
        </w:rPr>
        <w:t>Watch the meeting</w:t>
      </w:r>
      <w:r>
        <w:fldChar w:fldCharType="end"/>
      </w:r>
    </w:p>
    <w:p w:rsidR="00DC5568" w:rsidP="0060046A">
      <w:r>
        <w:t xml:space="preserve">Members present: </w:t>
      </w:r>
      <w:r w:rsidR="007979F6">
        <w:t>Lord Bridges of Headley</w:t>
      </w:r>
      <w:r w:rsidR="007805A4">
        <w:t xml:space="preserve"> (The Chair)</w:t>
      </w:r>
      <w:r w:rsidR="007979F6">
        <w:t>; Viscount Chandos; Lord</w:t>
      </w:r>
      <w:r w:rsidR="007805A4">
        <w:t> </w:t>
      </w:r>
      <w:r w:rsidR="007979F6">
        <w:t xml:space="preserve">Fox; Lord Griffiths of </w:t>
      </w:r>
      <w:r w:rsidR="007979F6">
        <w:t>Fforestfach</w:t>
      </w:r>
      <w:r w:rsidR="007979F6">
        <w:t xml:space="preserve">; Lord King of </w:t>
      </w:r>
      <w:r w:rsidR="007979F6">
        <w:t>Lothbury</w:t>
      </w:r>
      <w:r w:rsidR="007979F6">
        <w:t xml:space="preserve">; Baroness Kramer; Lord Monks; Baroness Noakes; </w:t>
      </w:r>
      <w:r w:rsidR="007805A4">
        <w:t>Lord</w:t>
      </w:r>
      <w:r w:rsidR="00CD74B7">
        <w:t> </w:t>
      </w:r>
      <w:r w:rsidR="007805A4">
        <w:t>Rooker; Lord Skidelsky; Lord Stern of Brentford.</w:t>
      </w:r>
    </w:p>
    <w:p w:rsidR="00DC5568" w:rsidP="0060046A">
      <w:pPr>
        <w:pStyle w:val="Para"/>
        <w:tabs>
          <w:tab w:val="center" w:pos="4536"/>
          <w:tab w:val="right" w:pos="8931"/>
        </w:tabs>
      </w:pPr>
      <w:r>
        <w:t xml:space="preserve">Evidence Session No. </w:t>
      </w:r>
      <w:r w:rsidR="007C090C">
        <w:t>19</w:t>
      </w:r>
      <w:r>
        <w:tab/>
        <w:t>Heard in Public</w:t>
      </w:r>
      <w:r>
        <w:tab/>
      </w:r>
      <w:r w:rsidRPr="00156A60">
        <w:t xml:space="preserve">Questions </w:t>
      </w:r>
      <w:r>
        <w:t>23</w:t>
      </w:r>
      <w:r w:rsidR="00461C93">
        <w:t>1</w:t>
      </w:r>
      <w:r w:rsidR="001D3808">
        <w:t xml:space="preserve"> -</w:t>
      </w:r>
      <w:r w:rsidR="00B36292">
        <w:t xml:space="preserve"> </w:t>
      </w:r>
      <w:r w:rsidR="00461C93">
        <w:t>238</w:t>
      </w:r>
      <w:r w:rsidR="001D3808">
        <w:t xml:space="preserve"> </w:t>
      </w:r>
    </w:p>
    <w:p w:rsidR="00DC5568" w:rsidP="0060046A">
      <w:pPr>
        <w:pStyle w:val="TitleWitnesses0"/>
      </w:pPr>
    </w:p>
    <w:p w:rsidR="00DC5568" w:rsidP="0060046A">
      <w:pPr>
        <w:pStyle w:val="TitleWitnesses0"/>
      </w:pPr>
      <w:r>
        <w:t>Witness</w:t>
      </w:r>
    </w:p>
    <w:p w:rsidR="00DC5568" w:rsidP="0060046A">
      <w:pPr>
        <w:pStyle w:val="Para"/>
      </w:pPr>
      <w:r>
        <w:fldChar w:fldCharType="begin"/>
      </w:r>
      <w:r>
        <w:instrText xml:space="preserve"> HYPERLINK \l "Panel1" </w:instrText>
      </w:r>
      <w:r>
        <w:fldChar w:fldCharType="separate"/>
      </w:r>
      <w:r w:rsidRPr="00DC5568">
        <w:rPr>
          <w:rStyle w:val="Hyperlink"/>
        </w:rPr>
        <w:t>I</w:t>
      </w:r>
      <w:r>
        <w:fldChar w:fldCharType="end"/>
      </w:r>
      <w:r>
        <w:t>: Sarah Breeden, Executive Director, Financial Stability Strategy and Risk, Bank of England.</w:t>
      </w:r>
      <w:r w:rsidRPr="00BD6D45">
        <w:t xml:space="preserve"> </w:t>
      </w:r>
    </w:p>
    <w:p w:rsidR="00DC5568" w:rsidP="0060046A">
      <w:pPr>
        <w:pStyle w:val="Para"/>
      </w:pPr>
    </w:p>
    <w:p w:rsidR="00DC5568" w:rsidRPr="00B00119" w:rsidP="0060046A">
      <w:pPr>
        <w:pStyle w:val="Para"/>
      </w:pPr>
      <w:r w:rsidRPr="00B00119">
        <w:t>USE OF THE TRANSCRIPT</w:t>
      </w:r>
    </w:p>
    <w:p w:rsidR="00DC5568" w:rsidRPr="00B00119" w:rsidP="00DC5568">
      <w:pPr>
        <w:pStyle w:val="Para"/>
        <w:numPr>
          <w:ilvl w:val="0"/>
          <w:numId w:val="11"/>
        </w:numPr>
      </w:pPr>
      <w:r w:rsidRPr="00B00119">
        <w:t>This is a</w:t>
      </w:r>
      <w:r w:rsidR="005D7DB7">
        <w:t xml:space="preserve"> corrected </w:t>
      </w:r>
      <w:r w:rsidRPr="00B00119">
        <w:t xml:space="preserve">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DC5568" w:rsidRPr="00B00119" w:rsidP="00DC5568">
      <w:pPr>
        <w:pStyle w:val="Para"/>
        <w:numPr>
          <w:ilvl w:val="0"/>
          <w:numId w:val="11"/>
        </w:num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5966CF" w:rsidP="0060046A">
      <w:pPr>
        <w:rPr>
          <w:rFonts w:eastAsia="Times New Roman"/>
          <w:szCs w:val="20"/>
        </w:rPr>
        <w:sectPr w:rsidSect="008351F9">
          <w:headerReference w:type="default" r:id="rId5"/>
          <w:pgSz w:w="11906" w:h="16838"/>
          <w:pgMar w:top="1805" w:right="1440" w:bottom="1440" w:left="1440" w:header="709" w:footer="708" w:gutter="0"/>
          <w:cols w:space="708"/>
          <w:docGrid w:linePitch="360"/>
        </w:sectPr>
      </w:pPr>
    </w:p>
    <w:p w:rsidR="00DC5568" w:rsidP="0060046A">
      <w:pPr>
        <w:pStyle w:val="TitlePanel0"/>
      </w:pPr>
      <w:bookmarkStart w:id="0" w:name="Panel1"/>
      <w:r>
        <w:t>Examination of witness</w:t>
      </w:r>
    </w:p>
    <w:p w:rsidR="00CD74B7" w:rsidP="005D24A7">
      <w:pPr>
        <w:pStyle w:val="Para"/>
      </w:pPr>
      <w:r>
        <w:t>Sarah Breeden</w:t>
      </w:r>
      <w:r w:rsidR="00A219BC">
        <w:t>.</w:t>
      </w:r>
      <w:bookmarkEnd w:id="0"/>
    </w:p>
    <w:p w:rsidR="00853889">
      <w:pPr>
        <w:pStyle w:val="Question"/>
      </w:pPr>
      <w:r w:rsidRPr="002B5E11">
        <w:rPr>
          <w:b/>
          <w:bCs/>
        </w:rPr>
        <w:t>The Chair:</w:t>
      </w:r>
      <w:r>
        <w:t xml:space="preserve"> </w:t>
      </w:r>
      <w:r w:rsidR="00B80FB3">
        <w:t>G</w:t>
      </w:r>
      <w:r w:rsidRPr="00AB6845" w:rsidR="00AB6845">
        <w:t xml:space="preserve">ood afternoon and welcome to this meeting of the Economic Affairs </w:t>
      </w:r>
      <w:r w:rsidR="00073F84">
        <w:t>C</w:t>
      </w:r>
      <w:r w:rsidRPr="00AB6845" w:rsidR="00AB6845">
        <w:t>ommittee. Before we start</w:t>
      </w:r>
      <w:r w:rsidR="00073F84">
        <w:t>,</w:t>
      </w:r>
      <w:r w:rsidRPr="00AB6845" w:rsidR="00AB6845">
        <w:t xml:space="preserve"> I declare an interest as an adviser to Banco Santander.</w:t>
      </w:r>
    </w:p>
    <w:p w:rsidR="00AB6845" w:rsidP="008D2E5E">
      <w:pPr>
        <w:pStyle w:val="QuestionCont"/>
      </w:pPr>
      <w:r w:rsidRPr="00AB6845">
        <w:t xml:space="preserve">This afternoon we are very grateful that Sarah </w:t>
      </w:r>
      <w:r w:rsidR="00BC24FF">
        <w:t>B</w:t>
      </w:r>
      <w:r w:rsidRPr="00AB6845">
        <w:t xml:space="preserve">reeden has joined us from the Bank of England. Sarah, </w:t>
      </w:r>
      <w:r w:rsidR="00CA22FB">
        <w:t>w</w:t>
      </w:r>
      <w:r w:rsidRPr="00AB6845">
        <w:t>ould</w:t>
      </w:r>
      <w:r w:rsidR="00CA22FB">
        <w:t xml:space="preserve"> you</w:t>
      </w:r>
      <w:r w:rsidRPr="00AB6845">
        <w:t xml:space="preserve"> like</w:t>
      </w:r>
      <w:r w:rsidR="00CA22FB">
        <w:t xml:space="preserve"> briefly</w:t>
      </w:r>
      <w:r w:rsidRPr="00AB6845">
        <w:t xml:space="preserve"> to introduce yourself</w:t>
      </w:r>
      <w:r w:rsidR="00CA22FB">
        <w:t>?</w:t>
      </w:r>
    </w:p>
    <w:p w:rsidR="00AB6845" w:rsidP="00AB6845">
      <w:pPr>
        <w:pStyle w:val="Answer"/>
      </w:pPr>
      <w:r w:rsidRPr="00AB6845">
        <w:rPr>
          <w:b/>
          <w:i/>
        </w:rPr>
        <w:t>Sarah Breeden:</w:t>
      </w:r>
      <w:r>
        <w:t xml:space="preserve"> </w:t>
      </w:r>
      <w:r w:rsidRPr="00AB6845">
        <w:t xml:space="preserve">Thank you for inviting me, </w:t>
      </w:r>
      <w:r w:rsidR="00BC24FF">
        <w:t>C</w:t>
      </w:r>
      <w:r w:rsidRPr="00AB6845">
        <w:t>hair. I am executive director of financial stability</w:t>
      </w:r>
      <w:r w:rsidR="00BC24FF">
        <w:t>,</w:t>
      </w:r>
      <w:r w:rsidRPr="00AB6845">
        <w:t xml:space="preserve"> </w:t>
      </w:r>
      <w:r w:rsidR="00E10712">
        <w:t>strategy</w:t>
      </w:r>
      <w:r w:rsidR="00E10712">
        <w:t xml:space="preserve"> </w:t>
      </w:r>
      <w:r w:rsidRPr="00AB6845">
        <w:t>and risk at the Bank of England, and I am the executive sponsor for our work on climate change.</w:t>
      </w:r>
    </w:p>
    <w:p w:rsidR="00AB6845" w:rsidP="00C205B9">
      <w:pPr>
        <w:pStyle w:val="Remark"/>
      </w:pPr>
      <w:r w:rsidRPr="00C205B9">
        <w:rPr>
          <w:b/>
        </w:rPr>
        <w:t>The Chair:</w:t>
      </w:r>
      <w:r>
        <w:t xml:space="preserve"> </w:t>
      </w:r>
      <w:r w:rsidRPr="00AB6845">
        <w:t>I will kick off with a broad question</w:t>
      </w:r>
      <w:r w:rsidR="000E5455">
        <w:t>. H</w:t>
      </w:r>
      <w:r w:rsidRPr="00AB6845">
        <w:t xml:space="preserve">ow do you see your role in supporting the </w:t>
      </w:r>
      <w:r w:rsidR="00303810">
        <w:t>G</w:t>
      </w:r>
      <w:r w:rsidRPr="00AB6845">
        <w:t>overnment</w:t>
      </w:r>
      <w:r w:rsidR="00303810">
        <w:t>’</w:t>
      </w:r>
      <w:r w:rsidRPr="00AB6845">
        <w:t xml:space="preserve">s net zero policy? </w:t>
      </w:r>
      <w:r w:rsidR="003B3E77">
        <w:t>W</w:t>
      </w:r>
      <w:r w:rsidRPr="00AB6845">
        <w:t>hat lies behind th</w:t>
      </w:r>
      <w:r w:rsidR="003B3E77">
        <w:t>at</w:t>
      </w:r>
      <w:r w:rsidRPr="00AB6845">
        <w:t xml:space="preserve"> question is</w:t>
      </w:r>
      <w:r w:rsidR="003B3E77">
        <w:t xml:space="preserve"> to what </w:t>
      </w:r>
      <w:r w:rsidRPr="00AB6845">
        <w:t>extent</w:t>
      </w:r>
      <w:r w:rsidR="003B3E77">
        <w:t xml:space="preserve"> </w:t>
      </w:r>
      <w:r w:rsidRPr="00AB6845">
        <w:t>you see yourself as an active player</w:t>
      </w:r>
      <w:r w:rsidR="003B3E77">
        <w:t>,</w:t>
      </w:r>
      <w:r w:rsidRPr="00AB6845">
        <w:t xml:space="preserve"> or </w:t>
      </w:r>
      <w:r w:rsidR="003B3E77">
        <w:t xml:space="preserve">do </w:t>
      </w:r>
      <w:r w:rsidRPr="00AB6845">
        <w:t xml:space="preserve">you see the role as one of a conduit for data and disclosure? Another reason I ask it is that we were sent an interesting brief by an organisation called </w:t>
      </w:r>
      <w:r w:rsidR="00FF788A">
        <w:t>P</w:t>
      </w:r>
      <w:r w:rsidRPr="00AB6845">
        <w:t xml:space="preserve">ositive </w:t>
      </w:r>
      <w:r w:rsidR="00FF788A">
        <w:t>M</w:t>
      </w:r>
      <w:r w:rsidRPr="00AB6845">
        <w:t>oney</w:t>
      </w:r>
      <w:r w:rsidR="00B22E6D">
        <w:t>,</w:t>
      </w:r>
      <w:r w:rsidR="00FF788A">
        <w:t xml:space="preserve"> which</w:t>
      </w:r>
      <w:r w:rsidRPr="00AB6845">
        <w:t xml:space="preserve"> highlighted </w:t>
      </w:r>
      <w:r w:rsidRPr="00AB6845">
        <w:t>that British banks</w:t>
      </w:r>
      <w:r w:rsidR="00A70489">
        <w:t xml:space="preserve"> had</w:t>
      </w:r>
      <w:r w:rsidRPr="00AB6845">
        <w:t xml:space="preserve"> facilitated the expansion of £275 billion of credit in</w:t>
      </w:r>
      <w:r w:rsidR="00A41A69">
        <w:t>to</w:t>
      </w:r>
      <w:r w:rsidRPr="00AB6845">
        <w:t xml:space="preserve"> fossil fuels since 2016</w:t>
      </w:r>
      <w:r w:rsidR="00A70489">
        <w:t>,</w:t>
      </w:r>
      <w:r w:rsidRPr="00AB6845">
        <w:t xml:space="preserve"> £35 billion in 20</w:t>
      </w:r>
      <w:r w:rsidR="00E10712">
        <w:t>20-</w:t>
      </w:r>
      <w:r w:rsidRPr="00AB6845">
        <w:t xml:space="preserve">21 alone. Some would say that you should be more active; </w:t>
      </w:r>
      <w:r w:rsidR="00E10712">
        <w:t>o</w:t>
      </w:r>
      <w:r w:rsidRPr="00AB6845">
        <w:t>thers might say the alternative. Could you paint a picture for us</w:t>
      </w:r>
      <w:r w:rsidR="00C01A51">
        <w:t>,</w:t>
      </w:r>
      <w:r w:rsidRPr="00AB6845">
        <w:t xml:space="preserve"> to start off with?</w:t>
      </w:r>
    </w:p>
    <w:p w:rsidR="009110F0" w:rsidP="00AB6845">
      <w:pPr>
        <w:pStyle w:val="Answer"/>
      </w:pPr>
      <w:r w:rsidRPr="00AB6845">
        <w:rPr>
          <w:b/>
          <w:i/>
        </w:rPr>
        <w:t>Sarah Breeden:</w:t>
      </w:r>
      <w:r>
        <w:t xml:space="preserve"> </w:t>
      </w:r>
      <w:r w:rsidR="00C01A51">
        <w:t xml:space="preserve">Certainly, Chair. I am happy to do that. </w:t>
      </w:r>
      <w:r w:rsidRPr="00A920BE" w:rsidR="00A920BE">
        <w:t>Our work on climate change is grounded in our statutory objectives for the safety and soundness of the firms we regulate and the stability of the financial system as a whole</w:t>
      </w:r>
      <w:r w:rsidR="00E10712">
        <w:t>,</w:t>
      </w:r>
      <w:r w:rsidRPr="00A920BE" w:rsidR="00A920BE">
        <w:t xml:space="preserve"> but it is also supported by the remit letters that each of our three policy committees has</w:t>
      </w:r>
      <w:r w:rsidR="00C01A51">
        <w:t>,</w:t>
      </w:r>
      <w:r w:rsidRPr="00A920BE" w:rsidR="00A920BE">
        <w:t xml:space="preserve"> which, since March 2021, ha</w:t>
      </w:r>
      <w:r w:rsidR="003E6659">
        <w:t>ve</w:t>
      </w:r>
      <w:r w:rsidRPr="00A920BE" w:rsidR="00A920BE">
        <w:t xml:space="preserve"> asked us to have regard to the economic policy of the </w:t>
      </w:r>
      <w:r w:rsidR="003E6659">
        <w:t>G</w:t>
      </w:r>
      <w:r w:rsidRPr="00A920BE" w:rsidR="00A920BE">
        <w:t xml:space="preserve">overnment and their strategy </w:t>
      </w:r>
      <w:r>
        <w:t>to get to</w:t>
      </w:r>
      <w:r w:rsidRPr="00A920BE" w:rsidR="00A920BE">
        <w:t xml:space="preserve"> net zero as we go about doing our job</w:t>
      </w:r>
      <w:r w:rsidR="00393C66">
        <w:t>s</w:t>
      </w:r>
      <w:r w:rsidRPr="00A920BE" w:rsidR="00A920BE">
        <w:t>.</w:t>
      </w:r>
    </w:p>
    <w:p w:rsidR="001374E2" w:rsidP="00AB6845">
      <w:pPr>
        <w:pStyle w:val="Answer"/>
      </w:pPr>
      <w:r w:rsidRPr="00A920BE">
        <w:t xml:space="preserve">The work is grounded in our objectives because climate change creates financial risks </w:t>
      </w:r>
      <w:r w:rsidR="006946F9">
        <w:t>that</w:t>
      </w:r>
      <w:r w:rsidRPr="00A920BE">
        <w:t xml:space="preserve"> matter for individual firms and</w:t>
      </w:r>
      <w:r w:rsidR="00A41A2E">
        <w:t>,</w:t>
      </w:r>
      <w:r w:rsidRPr="00A920BE">
        <w:t xml:space="preserve"> depending on the speed at which they might materialise</w:t>
      </w:r>
      <w:r>
        <w:t>,</w:t>
      </w:r>
      <w:r w:rsidRPr="00A920BE">
        <w:t xml:space="preserve"> the stability of the </w:t>
      </w:r>
      <w:r w:rsidRPr="00A920BE">
        <w:t>system as a whole</w:t>
      </w:r>
      <w:r w:rsidR="00A41A2E">
        <w:t>.</w:t>
      </w:r>
      <w:r w:rsidR="00961A0A">
        <w:t xml:space="preserve"> </w:t>
      </w:r>
      <w:r>
        <w:t>A</w:t>
      </w:r>
      <w:r w:rsidRPr="00A41A2E" w:rsidR="00A41A2E">
        <w:t>s we have been doing our work</w:t>
      </w:r>
      <w:r w:rsidR="008E7E7E">
        <w:t>,</w:t>
      </w:r>
      <w:r w:rsidRPr="00A41A2E" w:rsidR="00A41A2E">
        <w:t xml:space="preserve"> we have been focused on the resilience of the financial system </w:t>
      </w:r>
      <w:r>
        <w:t xml:space="preserve">to </w:t>
      </w:r>
      <w:r w:rsidRPr="00A41A2E" w:rsidR="00A41A2E">
        <w:t>the risks from climate change</w:t>
      </w:r>
      <w:r w:rsidR="00C36505">
        <w:t xml:space="preserve"> and</w:t>
      </w:r>
      <w:r w:rsidRPr="00A41A2E" w:rsidR="00A41A2E">
        <w:t xml:space="preserve"> to ensure that it is supportive of the transition to net zero.</w:t>
      </w:r>
    </w:p>
    <w:p w:rsidR="00D273A8" w:rsidP="00AB6845">
      <w:pPr>
        <w:pStyle w:val="Answer"/>
      </w:pPr>
      <w:r w:rsidRPr="00A41A2E">
        <w:t>I</w:t>
      </w:r>
      <w:r w:rsidR="001374E2">
        <w:t>t</w:t>
      </w:r>
      <w:r w:rsidRPr="00A41A2E">
        <w:t xml:space="preserve"> might help if I highlight three things we have done</w:t>
      </w:r>
      <w:r w:rsidR="005178BF">
        <w:t>,</w:t>
      </w:r>
      <w:r w:rsidRPr="00A41A2E">
        <w:t xml:space="preserve"> to illustrate the work we do. First, we have introduced supervisory expectations for the banks and insurers we regulate so </w:t>
      </w:r>
      <w:r w:rsidR="005178BF">
        <w:t xml:space="preserve">that </w:t>
      </w:r>
      <w:r w:rsidRPr="00A41A2E">
        <w:t>they manag</w:t>
      </w:r>
      <w:r w:rsidR="005178BF">
        <w:t>e</w:t>
      </w:r>
      <w:r w:rsidRPr="00A41A2E">
        <w:t xml:space="preserve"> the financial risks that climate change poses. Secondly, we are very close to completing a climate scenario analysis exercise designed to give us a </w:t>
      </w:r>
      <w:r>
        <w:t xml:space="preserve">sense </w:t>
      </w:r>
      <w:r w:rsidRPr="00D273A8">
        <w:t>of what th</w:t>
      </w:r>
      <w:r w:rsidR="00FA2509">
        <w:t>o</w:t>
      </w:r>
      <w:r w:rsidRPr="00D273A8">
        <w:t xml:space="preserve">se risks look like at the level of the </w:t>
      </w:r>
      <w:r w:rsidRPr="00D273A8">
        <w:t>system as a whole</w:t>
      </w:r>
      <w:r w:rsidR="0053742B">
        <w:t xml:space="preserve">. The third </w:t>
      </w:r>
      <w:r w:rsidRPr="00D273A8">
        <w:t>thing we have done is to support the financial system in its management of the risks by, as you were saying, working with government to ensure</w:t>
      </w:r>
      <w:r w:rsidR="00FA2509">
        <w:t xml:space="preserve"> that</w:t>
      </w:r>
      <w:r w:rsidRPr="00D273A8">
        <w:t xml:space="preserve"> there is disclosure and data available on the real economy companies that are emitting carbon, </w:t>
      </w:r>
      <w:r w:rsidR="00FA2509">
        <w:t>and</w:t>
      </w:r>
      <w:r w:rsidRPr="00D273A8">
        <w:t xml:space="preserve"> working with </w:t>
      </w:r>
      <w:r w:rsidR="00BA719B">
        <w:t>them</w:t>
      </w:r>
      <w:r w:rsidR="00320AF1">
        <w:t xml:space="preserve"> </w:t>
      </w:r>
      <w:r w:rsidRPr="00D273A8">
        <w:t>so we can share best practi</w:t>
      </w:r>
      <w:r w:rsidR="00320AF1">
        <w:t>c</w:t>
      </w:r>
      <w:r w:rsidRPr="00D273A8">
        <w:t>e on how to go about managing th</w:t>
      </w:r>
      <w:r w:rsidR="00BA719B">
        <w:t>o</w:t>
      </w:r>
      <w:r w:rsidRPr="00D273A8">
        <w:t xml:space="preserve">se risks, because no one has a </w:t>
      </w:r>
      <w:r w:rsidR="0070459C">
        <w:t>“</w:t>
      </w:r>
      <w:r w:rsidRPr="00D273A8">
        <w:t>how</w:t>
      </w:r>
      <w:r w:rsidR="0070459C">
        <w:t xml:space="preserve"> </w:t>
      </w:r>
      <w:r w:rsidRPr="00D273A8">
        <w:t>to</w:t>
      </w:r>
      <w:r w:rsidR="0070459C">
        <w:t xml:space="preserve"> </w:t>
      </w:r>
      <w:r w:rsidRPr="00D273A8">
        <w:t>do</w:t>
      </w:r>
      <w:r w:rsidR="0070459C">
        <w:t xml:space="preserve"> </w:t>
      </w:r>
      <w:r w:rsidRPr="00D273A8">
        <w:t>it</w:t>
      </w:r>
      <w:r w:rsidR="0070459C">
        <w:t>”</w:t>
      </w:r>
      <w:r w:rsidRPr="00D273A8">
        <w:t xml:space="preserve"> manual.</w:t>
      </w:r>
    </w:p>
    <w:p w:rsidR="0045447C" w:rsidP="00D273A8">
      <w:pPr>
        <w:pStyle w:val="Remark"/>
      </w:pPr>
      <w:r w:rsidRPr="00D273A8">
        <w:rPr>
          <w:b/>
        </w:rPr>
        <w:t>The Chair:</w:t>
      </w:r>
      <w:r>
        <w:t xml:space="preserve"> </w:t>
      </w:r>
      <w:r>
        <w:t>Forgive me for jumping in. We have quite a lot to get through.</w:t>
      </w:r>
    </w:p>
    <w:p w:rsidR="00D273A8" w:rsidP="00D273A8">
      <w:pPr>
        <w:pStyle w:val="Remark"/>
      </w:pPr>
      <w:r w:rsidRPr="00D273A8">
        <w:t>Do you see your role, therefore, as shaping capital flows</w:t>
      </w:r>
      <w:r w:rsidR="00320AF1">
        <w:t>, because behind the critique of P</w:t>
      </w:r>
      <w:r w:rsidRPr="00D273A8">
        <w:t xml:space="preserve">ositive </w:t>
      </w:r>
      <w:r w:rsidR="00320AF1">
        <w:t>M</w:t>
      </w:r>
      <w:r w:rsidRPr="00D273A8">
        <w:t>oney and others is that capital</w:t>
      </w:r>
      <w:r w:rsidR="005F5A5B">
        <w:t xml:space="preserve"> </w:t>
      </w:r>
      <w:r w:rsidR="00582941">
        <w:t>is</w:t>
      </w:r>
      <w:r w:rsidRPr="00D273A8">
        <w:t xml:space="preserve"> still </w:t>
      </w:r>
      <w:r w:rsidR="00B81CD0">
        <w:t>flowing</w:t>
      </w:r>
      <w:r w:rsidRPr="00D273A8">
        <w:t xml:space="preserve"> into </w:t>
      </w:r>
      <w:r w:rsidR="0050552C">
        <w:t xml:space="preserve">what are, in their minds, </w:t>
      </w:r>
      <w:r w:rsidRPr="00D273A8">
        <w:t>damaging fossil fuel investments</w:t>
      </w:r>
      <w:r w:rsidR="005F5A5B">
        <w:t>,</w:t>
      </w:r>
      <w:r w:rsidRPr="00D273A8">
        <w:t xml:space="preserve"> and the </w:t>
      </w:r>
      <w:r w:rsidR="005F5A5B">
        <w:t>B</w:t>
      </w:r>
      <w:r w:rsidRPr="00D273A8">
        <w:t>ank should be playing a much more active role</w:t>
      </w:r>
      <w:r w:rsidR="005F5A5B">
        <w:t xml:space="preserve">? </w:t>
      </w:r>
      <w:r w:rsidRPr="00D273A8">
        <w:t>What is your message to them?</w:t>
      </w:r>
    </w:p>
    <w:p w:rsidR="0042707F" w:rsidP="00D273A8">
      <w:pPr>
        <w:pStyle w:val="Answer"/>
      </w:pPr>
      <w:r w:rsidRPr="00D273A8">
        <w:rPr>
          <w:b/>
          <w:i/>
        </w:rPr>
        <w:t>Sarah Breeden:</w:t>
      </w:r>
      <w:r>
        <w:t xml:space="preserve"> </w:t>
      </w:r>
      <w:r w:rsidRPr="00D273A8">
        <w:t xml:space="preserve">Our role is to ensure that the system and individual banks are resilient to the risks posed by climate change. If there are greater risks </w:t>
      </w:r>
      <w:r w:rsidRPr="00D273A8">
        <w:t>as a result of</w:t>
      </w:r>
      <w:r w:rsidRPr="00D273A8">
        <w:t xml:space="preserve"> the choices they are making, it is our job to ensure</w:t>
      </w:r>
      <w:r w:rsidR="00F75591">
        <w:t xml:space="preserve"> </w:t>
      </w:r>
      <w:r w:rsidR="009C1416">
        <w:t xml:space="preserve">that </w:t>
      </w:r>
      <w:r w:rsidRPr="00D273A8">
        <w:t xml:space="preserve">they have greater financial resource available to absorb those risks. I would, however, emphasise that we do not have a good view of those risks at this moment. I cannot give you a number </w:t>
      </w:r>
      <w:r w:rsidR="009C1416">
        <w:t>as to</w:t>
      </w:r>
      <w:r w:rsidR="00F75591">
        <w:t xml:space="preserve"> </w:t>
      </w:r>
      <w:r w:rsidRPr="00D273A8">
        <w:t>what they are</w:t>
      </w:r>
      <w:r w:rsidR="00F75591">
        <w:t xml:space="preserve">, and </w:t>
      </w:r>
      <w:r w:rsidRPr="00D273A8">
        <w:t>it is important to remember that</w:t>
      </w:r>
      <w:r w:rsidR="00F75591">
        <w:t>,</w:t>
      </w:r>
      <w:r w:rsidRPr="00D273A8">
        <w:t xml:space="preserve"> although people focus on the risks associated with fossil fuel</w:t>
      </w:r>
      <w:r w:rsidRPr="00941A12" w:rsidR="00941A12">
        <w:t xml:space="preserve"> production, all of us use energy</w:t>
      </w:r>
      <w:r w:rsidR="00AD2769">
        <w:t>,</w:t>
      </w:r>
      <w:r w:rsidRPr="00941A12" w:rsidR="00941A12">
        <w:t xml:space="preserve"> and exposure to the risk</w:t>
      </w:r>
      <w:r w:rsidR="00AD2769">
        <w:t>s</w:t>
      </w:r>
      <w:r w:rsidRPr="00941A12" w:rsidR="00941A12">
        <w:t xml:space="preserve"> associated with climate change </w:t>
      </w:r>
      <w:r w:rsidR="008E7E7E">
        <w:t>is</w:t>
      </w:r>
      <w:r w:rsidRPr="00941A12" w:rsidR="00941A12">
        <w:t xml:space="preserve"> as much for users of energy, whether that is industry, households, </w:t>
      </w:r>
      <w:r w:rsidR="007D1844">
        <w:t xml:space="preserve">or </w:t>
      </w:r>
      <w:r w:rsidRPr="00941A12" w:rsidR="00941A12">
        <w:t>agriculture and its carbon emissions</w:t>
      </w:r>
      <w:r w:rsidR="00605673">
        <w:t xml:space="preserve">, as </w:t>
      </w:r>
      <w:r w:rsidR="00F11186">
        <w:t>it is</w:t>
      </w:r>
      <w:r w:rsidR="00605673">
        <w:t xml:space="preserve"> for </w:t>
      </w:r>
      <w:r w:rsidRPr="00941A12" w:rsidR="00941A12">
        <w:t xml:space="preserve">fossil fuel producers. </w:t>
      </w:r>
      <w:r w:rsidR="00605673">
        <w:t>O</w:t>
      </w:r>
      <w:r w:rsidRPr="00941A12" w:rsidR="00941A12">
        <w:t>ur exercise is designed to highlight</w:t>
      </w:r>
      <w:r w:rsidR="00393C66">
        <w:t>,</w:t>
      </w:r>
      <w:r w:rsidRPr="00941A12" w:rsidR="00941A12">
        <w:t xml:space="preserve"> economy</w:t>
      </w:r>
      <w:r w:rsidR="00393C66">
        <w:t>-</w:t>
      </w:r>
      <w:r w:rsidRPr="00941A12" w:rsidR="00941A12">
        <w:t>wide</w:t>
      </w:r>
      <w:r w:rsidR="00393C66">
        <w:t>,</w:t>
      </w:r>
      <w:r w:rsidRPr="00941A12" w:rsidR="00941A12">
        <w:t xml:space="preserve"> </w:t>
      </w:r>
      <w:r w:rsidR="00605673">
        <w:t xml:space="preserve">where those </w:t>
      </w:r>
      <w:r w:rsidRPr="00941A12" w:rsidR="00941A12">
        <w:t>risks arise and how they should best be managed.</w:t>
      </w:r>
    </w:p>
    <w:p w:rsidR="00941A12" w:rsidP="0042707F">
      <w:pPr>
        <w:pStyle w:val="Remark"/>
      </w:pPr>
      <w:r w:rsidRPr="0042707F">
        <w:rPr>
          <w:b/>
        </w:rPr>
        <w:t>The Chair:</w:t>
      </w:r>
      <w:r>
        <w:t xml:space="preserve"> We will come on to </w:t>
      </w:r>
      <w:r>
        <w:t>a number of</w:t>
      </w:r>
      <w:r>
        <w:t xml:space="preserve"> issues that you have begun to </w:t>
      </w:r>
      <w:r w:rsidR="00B766A4">
        <w:t>unpack. I turn to Lord Stern next.</w:t>
      </w:r>
    </w:p>
    <w:p w:rsidR="000C6FFB" w:rsidP="00941A12">
      <w:pPr>
        <w:pStyle w:val="Question"/>
      </w:pPr>
      <w:r w:rsidRPr="00941A12">
        <w:rPr>
          <w:b/>
        </w:rPr>
        <w:t>Lord Stern of Brentford:</w:t>
      </w:r>
      <w:r>
        <w:t xml:space="preserve"> </w:t>
      </w:r>
      <w:r w:rsidRPr="00941A12">
        <w:t>I declare that I offer advice on climate t</w:t>
      </w:r>
      <w:r>
        <w:t xml:space="preserve">o NatWest and </w:t>
      </w:r>
      <w:r>
        <w:t xml:space="preserve">to </w:t>
      </w:r>
      <w:r>
        <w:t xml:space="preserve">City, </w:t>
      </w:r>
      <w:r w:rsidRPr="00941A12">
        <w:t>and I have had many long and enjoyable conversations with Sarah about these issues over quite a long period of time.</w:t>
      </w:r>
    </w:p>
    <w:p w:rsidR="009B071E" w:rsidP="008D2E5E">
      <w:pPr>
        <w:pStyle w:val="QuestionCont"/>
      </w:pPr>
      <w:r w:rsidRPr="00941A12">
        <w:t>My question is about anothe</w:t>
      </w:r>
      <w:r w:rsidR="008376D5">
        <w:t>r</w:t>
      </w:r>
      <w:r w:rsidRPr="00941A12">
        <w:t xml:space="preserve"> of the letters that have come from the </w:t>
      </w:r>
      <w:r w:rsidR="00BE4FAF">
        <w:t>T</w:t>
      </w:r>
      <w:r w:rsidRPr="00941A12">
        <w:t>reasury</w:t>
      </w:r>
      <w:r w:rsidR="00BE4FAF">
        <w:t>. Recently, the C</w:t>
      </w:r>
      <w:r w:rsidRPr="00941A12">
        <w:t xml:space="preserve">hancellor wrote to the FPC to ask it to have regard to energy security, including </w:t>
      </w:r>
      <w:r>
        <w:t>“</w:t>
      </w:r>
      <w:r w:rsidRPr="00941A12">
        <w:t>the need</w:t>
      </w:r>
      <w:r>
        <w:t>”</w:t>
      </w:r>
      <w:r w:rsidRPr="00941A12">
        <w:t xml:space="preserve"> for investment in transitional hydrocarbons. Could you guide us on what practical steps the </w:t>
      </w:r>
      <w:r w:rsidR="00BE4FAF">
        <w:t>B</w:t>
      </w:r>
      <w:r w:rsidRPr="00941A12">
        <w:t xml:space="preserve">ank could be taking in response? Could you </w:t>
      </w:r>
      <w:r w:rsidRPr="00941A12">
        <w:t>take into account</w:t>
      </w:r>
      <w:r w:rsidRPr="00941A12">
        <w:t xml:space="preserve"> the way in which Europe has responded to this challenge, because obviously we are integrated in that economy and the energy side of it</w:t>
      </w:r>
      <w:r w:rsidR="00CC7798">
        <w:t xml:space="preserve">? </w:t>
      </w:r>
      <w:r w:rsidR="00AB057B">
        <w:t>T</w:t>
      </w:r>
      <w:r w:rsidRPr="009B071E">
        <w:t xml:space="preserve">hey </w:t>
      </w:r>
      <w:r w:rsidR="00AB057B">
        <w:t xml:space="preserve">have </w:t>
      </w:r>
      <w:r w:rsidR="002B74CA">
        <w:t>set</w:t>
      </w:r>
      <w:r w:rsidRPr="009B071E">
        <w:t xml:space="preserve"> harder and faster </w:t>
      </w:r>
      <w:r w:rsidR="006C6C60">
        <w:t xml:space="preserve">rules for </w:t>
      </w:r>
      <w:r w:rsidRPr="009B071E">
        <w:t>fossil fuels</w:t>
      </w:r>
      <w:r w:rsidR="002B74CA">
        <w:t>,</w:t>
      </w:r>
      <w:r w:rsidRPr="009B071E">
        <w:t xml:space="preserve"> </w:t>
      </w:r>
      <w:r w:rsidR="002B74CA">
        <w:t>e</w:t>
      </w:r>
      <w:r w:rsidRPr="009B071E">
        <w:t>nergy efficiency</w:t>
      </w:r>
      <w:r w:rsidR="002B74CA">
        <w:t>,</w:t>
      </w:r>
      <w:r w:rsidRPr="009B071E">
        <w:t xml:space="preserve"> more storage and better integration of the grids for power and gas</w:t>
      </w:r>
      <w:r>
        <w:t>.</w:t>
      </w:r>
    </w:p>
    <w:p w:rsidR="00F42DFC" w:rsidP="009B071E">
      <w:pPr>
        <w:pStyle w:val="Answer"/>
      </w:pPr>
      <w:r w:rsidRPr="009B071E">
        <w:rPr>
          <w:b/>
          <w:i/>
        </w:rPr>
        <w:t>Sarah Breeden:</w:t>
      </w:r>
      <w:r>
        <w:t xml:space="preserve"> </w:t>
      </w:r>
      <w:r w:rsidR="006C6C60">
        <w:t>T</w:t>
      </w:r>
      <w:r w:rsidRPr="009B071E">
        <w:t>he letter arrived only a month ago</w:t>
      </w:r>
      <w:r w:rsidR="006C6C60">
        <w:t>,</w:t>
      </w:r>
      <w:r w:rsidRPr="009B071E">
        <w:t xml:space="preserve"> so</w:t>
      </w:r>
      <w:r w:rsidR="006C6C60">
        <w:t>,</w:t>
      </w:r>
      <w:r w:rsidRPr="009B071E">
        <w:t xml:space="preserve"> as you w</w:t>
      </w:r>
      <w:r w:rsidR="006C6C60">
        <w:t>ould</w:t>
      </w:r>
      <w:r w:rsidRPr="009B071E">
        <w:t xml:space="preserve"> expect, we are giving </w:t>
      </w:r>
      <w:r w:rsidR="00406BC5">
        <w:t>i</w:t>
      </w:r>
      <w:r w:rsidRPr="009B071E">
        <w:t>t careful consideration</w:t>
      </w:r>
      <w:r>
        <w:t>. W</w:t>
      </w:r>
      <w:r w:rsidRPr="009B071E">
        <w:t>e will respond</w:t>
      </w:r>
      <w:r>
        <w:t>,</w:t>
      </w:r>
      <w:r w:rsidRPr="009B071E">
        <w:t xml:space="preserve"> as we do with all such letters</w:t>
      </w:r>
      <w:r>
        <w:t>,</w:t>
      </w:r>
      <w:r w:rsidRPr="009B071E">
        <w:t xml:space="preserve"> by applying the relevant statutory process</w:t>
      </w:r>
      <w:r w:rsidR="00FB205C">
        <w:t>es</w:t>
      </w:r>
      <w:r w:rsidRPr="00FB205C" w:rsidR="00FB205C">
        <w:t xml:space="preserve"> as part of our annual review.</w:t>
      </w:r>
      <w:r>
        <w:t xml:space="preserve"> </w:t>
      </w:r>
      <w:r w:rsidR="00393C66">
        <w:t>So a</w:t>
      </w:r>
      <w:r>
        <w:t>s to</w:t>
      </w:r>
      <w:r>
        <w:t xml:space="preserve"> how we respond to it, it </w:t>
      </w:r>
      <w:r w:rsidRPr="00FB205C" w:rsidR="00FB205C">
        <w:t>is early days</w:t>
      </w:r>
      <w:r>
        <w:t>.</w:t>
      </w:r>
    </w:p>
    <w:p w:rsidR="00A41A2E" w:rsidP="009B071E">
      <w:pPr>
        <w:pStyle w:val="Answer"/>
      </w:pPr>
      <w:r>
        <w:t>T</w:t>
      </w:r>
      <w:r w:rsidRPr="00FB205C" w:rsidR="00FB205C">
        <w:t>hese</w:t>
      </w:r>
      <w:r w:rsidR="00FB205C">
        <w:t xml:space="preserve"> “have regards” </w:t>
      </w:r>
      <w:r w:rsidRPr="00FB205C" w:rsidR="00FB205C">
        <w:t xml:space="preserve">are not necessarily designed to drive specific actions; </w:t>
      </w:r>
      <w:r w:rsidR="00F42DFC">
        <w:t>t</w:t>
      </w:r>
      <w:r w:rsidRPr="00FB205C" w:rsidR="00FB205C">
        <w:t xml:space="preserve">hey are communicating the factors that we should </w:t>
      </w:r>
      <w:r w:rsidRPr="00FB205C" w:rsidR="00FB205C">
        <w:t>take into account</w:t>
      </w:r>
      <w:r w:rsidRPr="00FB205C" w:rsidR="00FB205C">
        <w:t xml:space="preserve"> as we go about doing our job</w:t>
      </w:r>
      <w:r w:rsidR="007346C6">
        <w:t>. A</w:t>
      </w:r>
      <w:r w:rsidRPr="00FB205C" w:rsidR="00FB205C">
        <w:t>s we go about doing our job</w:t>
      </w:r>
      <w:r w:rsidRPr="00AA217D" w:rsidR="00AA217D">
        <w:t xml:space="preserve"> to ensure the resilience of the system</w:t>
      </w:r>
      <w:r w:rsidR="007346C6">
        <w:t>,</w:t>
      </w:r>
      <w:r w:rsidRPr="00AA217D" w:rsidR="00AA217D">
        <w:t xml:space="preserve"> in addition to having regard to the strategy to get to net zero</w:t>
      </w:r>
      <w:r>
        <w:t>,</w:t>
      </w:r>
      <w:r w:rsidRPr="00AA217D" w:rsidR="00AA217D">
        <w:t xml:space="preserve"> we should have regard to energy security as well.</w:t>
      </w:r>
    </w:p>
    <w:p w:rsidR="007E51A6" w:rsidP="009B071E">
      <w:pPr>
        <w:pStyle w:val="Answer"/>
      </w:pPr>
      <w:r w:rsidRPr="00AA217D">
        <w:t xml:space="preserve">It </w:t>
      </w:r>
      <w:r w:rsidR="00393C66">
        <w:t xml:space="preserve">does </w:t>
      </w:r>
      <w:r w:rsidRPr="00AA217D">
        <w:t xml:space="preserve">speak to some of the issues that have come up as we have undertaken our financial stability analysis so far. One of the things </w:t>
      </w:r>
      <w:r w:rsidRPr="00AA217D">
        <w:t xml:space="preserve">that </w:t>
      </w:r>
      <w:r w:rsidR="00B84B82">
        <w:t xml:space="preserve"> the</w:t>
      </w:r>
      <w:r w:rsidR="00B84B82">
        <w:t xml:space="preserve"> climate </w:t>
      </w:r>
      <w:r w:rsidR="004E4B77">
        <w:t>BES—</w:t>
      </w:r>
      <w:r w:rsidRPr="00AA217D">
        <w:t>the</w:t>
      </w:r>
      <w:r>
        <w:t xml:space="preserve"> </w:t>
      </w:r>
      <w:r w:rsidR="0054070A">
        <w:t xml:space="preserve">climate </w:t>
      </w:r>
      <w:r w:rsidRPr="00F3635D" w:rsidR="00F3635D">
        <w:t>scenario exercise</w:t>
      </w:r>
      <w:r w:rsidR="004E4B77">
        <w:t>—</w:t>
      </w:r>
      <w:r w:rsidRPr="00F3635D" w:rsidR="00F3635D">
        <w:t>is aiming to understand is</w:t>
      </w:r>
      <w:r w:rsidR="0054070A">
        <w:t xml:space="preserve"> </w:t>
      </w:r>
      <w:r w:rsidR="004327A7">
        <w:t>how</w:t>
      </w:r>
      <w:r w:rsidRPr="00F3635D" w:rsidR="00F3635D">
        <w:t xml:space="preserve"> all of the individual decisions financial institutions are making</w:t>
      </w:r>
      <w:r w:rsidR="00C869C4">
        <w:t xml:space="preserve"> </w:t>
      </w:r>
      <w:r w:rsidRPr="00F3635D" w:rsidR="00F3635D">
        <w:t xml:space="preserve">add up </w:t>
      </w:r>
      <w:r w:rsidR="00B84B82">
        <w:t xml:space="preserve">to </w:t>
      </w:r>
      <w:r w:rsidRPr="00F3635D" w:rsidR="00F3635D">
        <w:t xml:space="preserve">at </w:t>
      </w:r>
      <w:r w:rsidRPr="00F3635D" w:rsidR="00F3635D">
        <w:t>the level of the system</w:t>
      </w:r>
      <w:r w:rsidR="0070459C">
        <w:t>.</w:t>
      </w:r>
      <w:r w:rsidR="004327A7">
        <w:t xml:space="preserve"> </w:t>
      </w:r>
      <w:r w:rsidRPr="00F3635D" w:rsidR="00F3635D">
        <w:t xml:space="preserve">Is the path of investment in energy consistent with the </w:t>
      </w:r>
      <w:r w:rsidR="00C869C4">
        <w:t>G</w:t>
      </w:r>
      <w:r w:rsidRPr="00F3635D" w:rsidR="00F3635D">
        <w:t>overnment</w:t>
      </w:r>
      <w:r w:rsidR="004327A7">
        <w:t>’</w:t>
      </w:r>
      <w:r w:rsidRPr="00F3635D" w:rsidR="00F3635D">
        <w:t xml:space="preserve">s climate policy strategy? We have been very clear that it is </w:t>
      </w:r>
      <w:r w:rsidR="00C869C4">
        <w:t xml:space="preserve">for </w:t>
      </w:r>
      <w:r w:rsidRPr="00F3635D" w:rsidR="00F3635D">
        <w:t xml:space="preserve">the </w:t>
      </w:r>
      <w:r w:rsidR="00C869C4">
        <w:t>G</w:t>
      </w:r>
      <w:r w:rsidRPr="00F3635D" w:rsidR="00F3635D">
        <w:t>overnment to determine climate policy. We compl</w:t>
      </w:r>
      <w:r>
        <w:t>e</w:t>
      </w:r>
      <w:r w:rsidRPr="00F3635D" w:rsidR="00F3635D">
        <w:t>ment</w:t>
      </w:r>
      <w:r w:rsidR="00C869C4">
        <w:t xml:space="preserve"> and </w:t>
      </w:r>
      <w:r w:rsidRPr="00F3635D" w:rsidR="00F3635D">
        <w:t>amplify</w:t>
      </w:r>
      <w:r w:rsidR="00992B75">
        <w:t>,</w:t>
      </w:r>
      <w:r w:rsidR="00C869C4">
        <w:t xml:space="preserve"> and</w:t>
      </w:r>
      <w:r w:rsidRPr="00F3635D" w:rsidR="00F3635D">
        <w:t xml:space="preserve"> we can catalyse action, but it is</w:t>
      </w:r>
      <w:r w:rsidR="00CD23A6">
        <w:t xml:space="preserve"> for</w:t>
      </w:r>
      <w:r w:rsidRPr="00F3635D" w:rsidR="00F3635D">
        <w:t xml:space="preserve"> the </w:t>
      </w:r>
      <w:r w:rsidR="00CD23A6">
        <w:t>G</w:t>
      </w:r>
      <w:r w:rsidRPr="00F3635D" w:rsidR="00F3635D">
        <w:t>overnment</w:t>
      </w:r>
      <w:r w:rsidR="00CD23A6">
        <w:t xml:space="preserve"> to</w:t>
      </w:r>
      <w:r w:rsidRPr="00F3635D" w:rsidR="00F3635D">
        <w:t xml:space="preserve"> determine that policy.</w:t>
      </w:r>
    </w:p>
    <w:p w:rsidR="00C24A24" w:rsidP="009B071E">
      <w:pPr>
        <w:pStyle w:val="Answer"/>
      </w:pPr>
      <w:r w:rsidRPr="00F3635D">
        <w:t>What we</w:t>
      </w:r>
      <w:r w:rsidR="00CD23A6">
        <w:t xml:space="preserve"> </w:t>
      </w:r>
      <w:r w:rsidRPr="00F3635D">
        <w:t>are trying to do with the climate exercise is to see</w:t>
      </w:r>
      <w:r w:rsidR="00CD23A6">
        <w:t xml:space="preserve"> whether there is a</w:t>
      </w:r>
      <w:r w:rsidRPr="00F3635D">
        <w:t xml:space="preserve"> difference between the outcome of the system and the outcome of government policy</w:t>
      </w:r>
      <w:r w:rsidR="00CD23A6">
        <w:t>.</w:t>
      </w:r>
      <w:r w:rsidRPr="00F3635D">
        <w:t xml:space="preserve"> </w:t>
      </w:r>
      <w:r w:rsidR="00CD23A6">
        <w:t xml:space="preserve">As we take it from </w:t>
      </w:r>
      <w:r w:rsidR="007E51A6">
        <w:t>t</w:t>
      </w:r>
      <w:r w:rsidR="00CD23A6">
        <w:t xml:space="preserve">here, </w:t>
      </w:r>
      <w:r w:rsidRPr="00F3635D">
        <w:t>we will make sure that the energy security strategy is part of that work</w:t>
      </w:r>
      <w:r w:rsidR="00CD23A6">
        <w:t xml:space="preserve">. </w:t>
      </w:r>
      <w:r w:rsidR="005804A8">
        <w:t>As w</w:t>
      </w:r>
      <w:r w:rsidRPr="00F3635D">
        <w:t>e think about the risks that the financial system is expos</w:t>
      </w:r>
      <w:r w:rsidR="005804A8">
        <w:t>ed to</w:t>
      </w:r>
      <w:r w:rsidR="007E51A6">
        <w:t>,</w:t>
      </w:r>
      <w:r w:rsidRPr="00F3635D">
        <w:t xml:space="preserve"> how do the transition to net </w:t>
      </w:r>
      <w:r w:rsidR="005804A8">
        <w:t>zero</w:t>
      </w:r>
      <w:r w:rsidRPr="00F3635D">
        <w:t xml:space="preserve"> and </w:t>
      </w:r>
      <w:r w:rsidR="00F001CC">
        <w:t xml:space="preserve">the </w:t>
      </w:r>
      <w:r w:rsidRPr="00F3635D">
        <w:t>energy security strategy affect judgment</w:t>
      </w:r>
      <w:r w:rsidR="0031133D">
        <w:t>s</w:t>
      </w:r>
      <w:r w:rsidRPr="00F3635D">
        <w:t xml:space="preserve"> on those risk</w:t>
      </w:r>
      <w:r w:rsidR="005804A8">
        <w:t>s</w:t>
      </w:r>
      <w:r w:rsidR="00F001CC">
        <w:t>,</w:t>
      </w:r>
      <w:r w:rsidR="005804A8">
        <w:t xml:space="preserve"> i</w:t>
      </w:r>
      <w:r w:rsidRPr="00F3635D">
        <w:t>ndividually and at the level of the system?</w:t>
      </w:r>
    </w:p>
    <w:p w:rsidR="00C24A24" w:rsidP="00C24A24">
      <w:pPr>
        <w:pStyle w:val="Remark"/>
      </w:pPr>
      <w:r w:rsidRPr="00C24A24">
        <w:rPr>
          <w:b/>
        </w:rPr>
        <w:t>The Chair:</w:t>
      </w:r>
      <w:r>
        <w:t xml:space="preserve"> </w:t>
      </w:r>
      <w:r w:rsidRPr="00C24A24">
        <w:t>Up until now</w:t>
      </w:r>
      <w:r w:rsidR="00992B75">
        <w:t>,</w:t>
      </w:r>
      <w:r w:rsidRPr="00C24A24">
        <w:t xml:space="preserve"> how has energy security been factored into your deliberations and thinking?</w:t>
      </w:r>
    </w:p>
    <w:p w:rsidR="00C24A24" w:rsidP="00C24A24">
      <w:pPr>
        <w:pStyle w:val="Answer"/>
      </w:pPr>
      <w:r w:rsidRPr="00C24A24">
        <w:rPr>
          <w:b/>
          <w:i/>
        </w:rPr>
        <w:t>Sarah Breeden:</w:t>
      </w:r>
      <w:r>
        <w:t xml:space="preserve"> </w:t>
      </w:r>
      <w:r w:rsidRPr="00C24A24">
        <w:t>What we have sought to do in our work so far is have regard to the transition</w:t>
      </w:r>
      <w:r w:rsidR="00861D35">
        <w:t xml:space="preserve"> to net zero</w:t>
      </w:r>
      <w:r w:rsidRPr="00C24A24">
        <w:t xml:space="preserve"> and </w:t>
      </w:r>
      <w:r w:rsidR="0036459D">
        <w:t xml:space="preserve">the </w:t>
      </w:r>
      <w:r w:rsidRPr="00C24A24">
        <w:t xml:space="preserve"> economic</w:t>
      </w:r>
      <w:r w:rsidRPr="00C24A24">
        <w:t xml:space="preserve"> strategy broadly</w:t>
      </w:r>
      <w:r w:rsidR="00A133E3">
        <w:t>,</w:t>
      </w:r>
      <w:r w:rsidRPr="00C24A24">
        <w:t xml:space="preserve"> as articulated in the previous remit letter</w:t>
      </w:r>
      <w:r w:rsidR="00CF15EE">
        <w:t>. W</w:t>
      </w:r>
      <w:r w:rsidRPr="00C24A24">
        <w:t>ith effect from April this year</w:t>
      </w:r>
      <w:r w:rsidR="00CF15EE">
        <w:t>,</w:t>
      </w:r>
      <w:r w:rsidR="00186080">
        <w:t xml:space="preserve"> </w:t>
      </w:r>
      <w:r w:rsidRPr="00C24A24">
        <w:t xml:space="preserve">we will have an eye </w:t>
      </w:r>
      <w:r w:rsidR="00186080">
        <w:t xml:space="preserve">on </w:t>
      </w:r>
      <w:r w:rsidRPr="00C24A24">
        <w:t>energy security to</w:t>
      </w:r>
      <w:r w:rsidR="00A133E3">
        <w:t>o</w:t>
      </w:r>
      <w:r w:rsidRPr="00C24A24">
        <w:t>.</w:t>
      </w:r>
    </w:p>
    <w:p w:rsidR="00C24A24" w:rsidP="00C24A24">
      <w:pPr>
        <w:pStyle w:val="Remark"/>
      </w:pPr>
      <w:r w:rsidRPr="00C24A24">
        <w:rPr>
          <w:b/>
        </w:rPr>
        <w:t>The Chair:</w:t>
      </w:r>
      <w:r>
        <w:t xml:space="preserve"> </w:t>
      </w:r>
      <w:r w:rsidRPr="00C24A24">
        <w:t xml:space="preserve">Does that mean you have not been </w:t>
      </w:r>
      <w:r w:rsidR="00CF15EE">
        <w:t xml:space="preserve">looking </w:t>
      </w:r>
      <w:r w:rsidRPr="00C24A24">
        <w:t>at it per s</w:t>
      </w:r>
      <w:r w:rsidR="00FA0896">
        <w:t>e</w:t>
      </w:r>
      <w:r w:rsidR="00F11186">
        <w:t>?</w:t>
      </w:r>
      <w:r w:rsidRPr="00C24A24">
        <w:t xml:space="preserve"> </w:t>
      </w:r>
      <w:r w:rsidR="00F11186">
        <w:t>I</w:t>
      </w:r>
      <w:r w:rsidRPr="00C24A24">
        <w:t>t has just been bundled up</w:t>
      </w:r>
      <w:r w:rsidR="00F11186">
        <w:t>.</w:t>
      </w:r>
    </w:p>
    <w:p w:rsidR="00C24A24" w:rsidP="00C24A24">
      <w:pPr>
        <w:pStyle w:val="Answer"/>
      </w:pPr>
      <w:r w:rsidRPr="00C24A24">
        <w:rPr>
          <w:b/>
          <w:i/>
        </w:rPr>
        <w:t>Sarah Breeden:</w:t>
      </w:r>
      <w:r>
        <w:t xml:space="preserve"> </w:t>
      </w:r>
      <w:r w:rsidRPr="00C24A24">
        <w:t>I</w:t>
      </w:r>
      <w:r w:rsidR="00FA0896">
        <w:t xml:space="preserve">t has been a </w:t>
      </w:r>
      <w:r w:rsidRPr="00C24A24">
        <w:t>part of climate policy rather than energy security per s</w:t>
      </w:r>
      <w:r w:rsidR="00FA0896">
        <w:t>e</w:t>
      </w:r>
      <w:r>
        <w:t>.</w:t>
      </w:r>
    </w:p>
    <w:p w:rsidR="00C24A24" w:rsidP="00FA0896">
      <w:pPr>
        <w:pStyle w:val="Remark"/>
      </w:pPr>
      <w:r w:rsidRPr="00FA0896">
        <w:rPr>
          <w:b/>
        </w:rPr>
        <w:t>The Chair:</w:t>
      </w:r>
      <w:r>
        <w:t xml:space="preserve"> </w:t>
      </w:r>
      <w:r w:rsidR="00FA0896">
        <w:t>H</w:t>
      </w:r>
      <w:r w:rsidRPr="00C24A24">
        <w:t>indsight being a lovely thing, do you think that in retrospect you should have been paying more attention to it up until now</w:t>
      </w:r>
      <w:r w:rsidR="00FA0896">
        <w:t>, or not</w:t>
      </w:r>
      <w:r w:rsidR="00330A28">
        <w:t xml:space="preserve"> really</w:t>
      </w:r>
      <w:r w:rsidRPr="00C24A24">
        <w:t>?</w:t>
      </w:r>
    </w:p>
    <w:p w:rsidR="00C24A24" w:rsidP="00C24A24">
      <w:pPr>
        <w:pStyle w:val="Answer"/>
      </w:pPr>
      <w:r w:rsidRPr="00C24A24">
        <w:rPr>
          <w:b/>
          <w:i/>
        </w:rPr>
        <w:t>Sarah Breeden:</w:t>
      </w:r>
      <w:r>
        <w:t xml:space="preserve"> </w:t>
      </w:r>
      <w:r w:rsidRPr="00C24A24">
        <w:t xml:space="preserve">I think </w:t>
      </w:r>
      <w:r w:rsidR="00393C66">
        <w:t xml:space="preserve">that issue (of what </w:t>
      </w:r>
      <w:r w:rsidRPr="00C24A24">
        <w:t>the sum of the individual decisions taken by financial institutions</w:t>
      </w:r>
      <w:r w:rsidR="002D0328">
        <w:t xml:space="preserve"> is</w:t>
      </w:r>
      <w:r w:rsidRPr="00C24A24">
        <w:t xml:space="preserve"> delivering</w:t>
      </w:r>
      <w:r w:rsidR="002D0328">
        <w:t xml:space="preserve"> </w:t>
      </w:r>
      <w:r w:rsidRPr="00C24A24">
        <w:t>in terms of climate and energy outcomes</w:t>
      </w:r>
      <w:r w:rsidR="00393C66">
        <w:t>)</w:t>
      </w:r>
      <w:r w:rsidR="002D0328">
        <w:t xml:space="preserve"> </w:t>
      </w:r>
      <w:r w:rsidRPr="00C24A24">
        <w:t>has been</w:t>
      </w:r>
      <w:r w:rsidR="002D0328">
        <w:t xml:space="preserve"> implicit</w:t>
      </w:r>
      <w:r w:rsidRPr="00C24A24">
        <w:t xml:space="preserve"> anyway. What the remit letter does is make </w:t>
      </w:r>
      <w:r w:rsidR="00EA5613">
        <w:t>i</w:t>
      </w:r>
      <w:r w:rsidRPr="00C24A24">
        <w:t>t explicit.</w:t>
      </w:r>
    </w:p>
    <w:p w:rsidR="00C24A24" w:rsidP="00D04F5D">
      <w:pPr>
        <w:pStyle w:val="Remark"/>
      </w:pPr>
      <w:r w:rsidRPr="00D04F5D">
        <w:rPr>
          <w:b/>
        </w:rPr>
        <w:t>Lord Fox:</w:t>
      </w:r>
      <w:r>
        <w:t xml:space="preserve"> </w:t>
      </w:r>
      <w:r w:rsidRPr="00C24A24">
        <w:t>We heard eviden</w:t>
      </w:r>
      <w:r w:rsidR="00A925AE">
        <w:t>c</w:t>
      </w:r>
      <w:r w:rsidRPr="00C24A24">
        <w:t>e from a previous witness</w:t>
      </w:r>
      <w:r w:rsidR="00A925AE">
        <w:t xml:space="preserve">—I </w:t>
      </w:r>
      <w:r w:rsidRPr="00C24A24">
        <w:t>think it was Mark Carney</w:t>
      </w:r>
      <w:r w:rsidR="00A925AE">
        <w:t xml:space="preserve">—that the </w:t>
      </w:r>
      <w:r w:rsidRPr="00C24A24">
        <w:t xml:space="preserve">possible or probable need </w:t>
      </w:r>
      <w:r w:rsidR="00A925AE">
        <w:t>for</w:t>
      </w:r>
      <w:r w:rsidRPr="00C24A24">
        <w:t xml:space="preserve"> transitional hydrocarbons will inevitably lead to stranded assets. Those stranded assets introduc</w:t>
      </w:r>
      <w:r w:rsidR="00F514DE">
        <w:t>e</w:t>
      </w:r>
      <w:r w:rsidRPr="00C24A24">
        <w:t xml:space="preserve"> financial risk, so it would seem to me</w:t>
      </w:r>
      <w:r w:rsidR="00F514DE">
        <w:t xml:space="preserve"> that from the Bank’s </w:t>
      </w:r>
      <w:r w:rsidRPr="00C24A24">
        <w:t xml:space="preserve">perspective that must be one of your key concerns. I would </w:t>
      </w:r>
      <w:r w:rsidR="0037315C">
        <w:t xml:space="preserve">be </w:t>
      </w:r>
      <w:r w:rsidRPr="00C24A24">
        <w:t>very interested to know how you</w:t>
      </w:r>
      <w:r w:rsidR="00220BB8">
        <w:t xml:space="preserve"> are</w:t>
      </w:r>
      <w:r w:rsidRPr="00C24A24">
        <w:t xml:space="preserve"> modelling</w:t>
      </w:r>
      <w:r w:rsidR="00220BB8">
        <w:t xml:space="preserve"> or </w:t>
      </w:r>
      <w:r w:rsidRPr="00C24A24">
        <w:t>tackling that risk issue on the basis that assets that would have served for 30 years</w:t>
      </w:r>
      <w:r w:rsidR="00220BB8">
        <w:t xml:space="preserve"> will</w:t>
      </w:r>
      <w:r w:rsidRPr="00C24A24">
        <w:t xml:space="preserve"> perhaps</w:t>
      </w:r>
      <w:r w:rsidR="00220BB8">
        <w:t xml:space="preserve"> serve for only 15.</w:t>
      </w:r>
    </w:p>
    <w:p w:rsidR="006377AE" w:rsidP="00A6156C">
      <w:pPr>
        <w:pStyle w:val="Answer"/>
      </w:pPr>
      <w:r w:rsidRPr="00C24A24">
        <w:rPr>
          <w:b/>
          <w:i/>
        </w:rPr>
        <w:t>Sarah Breeden:</w:t>
      </w:r>
      <w:r>
        <w:t xml:space="preserve"> </w:t>
      </w:r>
      <w:r w:rsidR="00220BB8">
        <w:t>I</w:t>
      </w:r>
      <w:r w:rsidRPr="00C24A24">
        <w:t xml:space="preserve">t is hard to identify a stranded asset absent climate policy from the </w:t>
      </w:r>
      <w:r w:rsidR="00220BB8">
        <w:t>G</w:t>
      </w:r>
      <w:r w:rsidRPr="00C24A24">
        <w:t>overnment. What</w:t>
      </w:r>
      <w:r w:rsidR="00D92ECB">
        <w:t xml:space="preserve"> </w:t>
      </w:r>
      <w:r w:rsidR="00D92ECB">
        <w:t>you</w:t>
      </w:r>
      <w:r w:rsidRPr="00C24A24">
        <w:t xml:space="preserve"> </w:t>
      </w:r>
      <w:r w:rsidR="00D633A2">
        <w:t xml:space="preserve"> </w:t>
      </w:r>
      <w:r w:rsidR="0031133D">
        <w:t>need</w:t>
      </w:r>
      <w:r w:rsidR="0031133D">
        <w:t xml:space="preserve"> for </w:t>
      </w:r>
      <w:r w:rsidR="00D633A2">
        <w:t>an</w:t>
      </w:r>
      <w:r w:rsidRPr="00C24A24">
        <w:t xml:space="preserve"> early retirement of an a</w:t>
      </w:r>
      <w:r w:rsidR="00D92ECB">
        <w:t>sset</w:t>
      </w:r>
      <w:r w:rsidRPr="00C24A24">
        <w:t xml:space="preserve"> is the climate policy pathway that the </w:t>
      </w:r>
      <w:r w:rsidR="00D92ECB">
        <w:t>G</w:t>
      </w:r>
      <w:r w:rsidRPr="00C24A24">
        <w:t>overnment ha</w:t>
      </w:r>
      <w:r w:rsidR="00D92ECB">
        <w:t>ve</w:t>
      </w:r>
      <w:r w:rsidRPr="00C24A24">
        <w:t xml:space="preserve"> set out</w:t>
      </w:r>
      <w:r w:rsidR="00D92ECB">
        <w:t xml:space="preserve">. It is often </w:t>
      </w:r>
      <w:r w:rsidRPr="00C24A24">
        <w:t xml:space="preserve">applied to fossil fuels, but it applies as much to buildings, </w:t>
      </w:r>
      <w:r w:rsidRPr="00C24A24">
        <w:t>industry</w:t>
      </w:r>
      <w:r w:rsidRPr="00C24A24">
        <w:t xml:space="preserve"> and agriculture. What we have been trying to do as part of being aware of the risks of </w:t>
      </w:r>
      <w:r w:rsidR="000F0E52">
        <w:t>climate</w:t>
      </w:r>
      <w:r w:rsidRPr="00C24A24">
        <w:t xml:space="preserve"> change is understand how climate policy is creating financial risk</w:t>
      </w:r>
      <w:r w:rsidR="000F0E52">
        <w:t>s, but</w:t>
      </w:r>
      <w:r w:rsidRPr="00C24A24">
        <w:t xml:space="preserve"> the transition pathway to net zero is uncertain</w:t>
      </w:r>
      <w:r w:rsidR="000F0E52">
        <w:t>.</w:t>
      </w:r>
      <w:r w:rsidRPr="00C24A24">
        <w:t xml:space="preserve"> </w:t>
      </w:r>
      <w:r w:rsidR="000F0E52">
        <w:t>W</w:t>
      </w:r>
      <w:r w:rsidRPr="00C24A24">
        <w:t>e know the destination</w:t>
      </w:r>
      <w:r w:rsidR="00A6156C">
        <w:t xml:space="preserve"> and</w:t>
      </w:r>
      <w:r w:rsidRPr="00C24A24">
        <w:t xml:space="preserve"> some of the sectoral pathways along the way, but some aspects of getting to net zero </w:t>
      </w:r>
      <w:r w:rsidR="00A6156C">
        <w:t xml:space="preserve">are </w:t>
      </w:r>
      <w:r w:rsidR="00AA09C6">
        <w:t>as yet</w:t>
      </w:r>
      <w:r w:rsidR="00AA09C6">
        <w:t>—</w:t>
      </w:r>
    </w:p>
    <w:p w:rsidR="00A6156C" w:rsidP="006377AE">
      <w:pPr>
        <w:pStyle w:val="Remark"/>
      </w:pPr>
      <w:r w:rsidRPr="006377AE">
        <w:rPr>
          <w:b/>
        </w:rPr>
        <w:t>The Chair:</w:t>
      </w:r>
      <w:r>
        <w:t xml:space="preserve"> </w:t>
      </w:r>
      <w:r w:rsidR="006C21C4">
        <w:t xml:space="preserve">If we are </w:t>
      </w:r>
      <w:r w:rsidR="00BD67B7">
        <w:t xml:space="preserve">getting on to stranded assets, Lord </w:t>
      </w:r>
      <w:r w:rsidR="001A6550">
        <w:t xml:space="preserve">King </w:t>
      </w:r>
      <w:r w:rsidR="00BD67B7">
        <w:t xml:space="preserve">will be coming </w:t>
      </w:r>
      <w:r w:rsidR="001A6550">
        <w:t xml:space="preserve">in </w:t>
      </w:r>
      <w:r w:rsidR="00BD67B7">
        <w:t>on that in a moment. Lord Stern, do you want to come in on this point</w:t>
      </w:r>
      <w:r w:rsidR="00124538">
        <w:t>, conscious that we will come back to stranded assets?</w:t>
      </w:r>
    </w:p>
    <w:p w:rsidR="00C24A24" w:rsidP="00AE100A">
      <w:pPr>
        <w:pStyle w:val="Remark"/>
      </w:pPr>
      <w:r w:rsidRPr="00AE100A">
        <w:rPr>
          <w:b/>
        </w:rPr>
        <w:t>Lord Stern of Brentford:</w:t>
      </w:r>
      <w:r>
        <w:t xml:space="preserve"> </w:t>
      </w:r>
      <w:r w:rsidR="00124538">
        <w:t>Yes. In</w:t>
      </w:r>
      <w:r w:rsidR="00AE100A">
        <w:t xml:space="preserve"> </w:t>
      </w:r>
      <w:r w:rsidR="00124538">
        <w:t>those</w:t>
      </w:r>
      <w:r w:rsidR="00AE100A">
        <w:t xml:space="preserve"> </w:t>
      </w:r>
      <w:r w:rsidR="00AE100A">
        <w:t>words</w:t>
      </w:r>
      <w:r w:rsidR="00AE100A">
        <w:t xml:space="preserve"> “having regard”, t</w:t>
      </w:r>
      <w:r>
        <w:t xml:space="preserve">here is </w:t>
      </w:r>
      <w:r w:rsidRPr="00C24A24">
        <w:t>a distinction between</w:t>
      </w:r>
      <w:r w:rsidR="00AE100A">
        <w:t xml:space="preserve"> </w:t>
      </w:r>
      <w:r w:rsidRPr="00C24A24">
        <w:t>encouraging policy that could make the economy more energy secure</w:t>
      </w:r>
      <w:r w:rsidR="00ED7087">
        <w:t>, which is</w:t>
      </w:r>
      <w:r w:rsidRPr="00C24A24">
        <w:t xml:space="preserve"> why I refer</w:t>
      </w:r>
      <w:r w:rsidR="00AE100A">
        <w:t>red to</w:t>
      </w:r>
      <w:r w:rsidRPr="00C24A24">
        <w:t xml:space="preserve"> Europe</w:t>
      </w:r>
      <w:r w:rsidR="009F1063">
        <w:t>’</w:t>
      </w:r>
      <w:r w:rsidRPr="00C24A24">
        <w:t>s very clear and well thought</w:t>
      </w:r>
      <w:r w:rsidR="009F1063">
        <w:t>-</w:t>
      </w:r>
      <w:r w:rsidRPr="00C24A24">
        <w:t>through plan</w:t>
      </w:r>
      <w:r w:rsidR="00ED7087">
        <w:t>,</w:t>
      </w:r>
      <w:r w:rsidRPr="00C24A24">
        <w:t xml:space="preserve"> in my view</w:t>
      </w:r>
      <w:r w:rsidR="00ED7087">
        <w:t xml:space="preserve">, </w:t>
      </w:r>
      <w:r w:rsidR="009F1063">
        <w:t xml:space="preserve">and the </w:t>
      </w:r>
      <w:r w:rsidRPr="00C24A24">
        <w:t>consequences of energy insecurity for inflation</w:t>
      </w:r>
      <w:r w:rsidR="009F1063">
        <w:t>,</w:t>
      </w:r>
      <w:r w:rsidRPr="00C24A24">
        <w:t xml:space="preserve"> which is </w:t>
      </w:r>
      <w:r w:rsidR="00194C82">
        <w:t xml:space="preserve">obviously </w:t>
      </w:r>
      <w:r w:rsidRPr="00C24A24">
        <w:t xml:space="preserve">the prime responsibility. </w:t>
      </w:r>
      <w:r w:rsidR="00194C82">
        <w:t>Many</w:t>
      </w:r>
      <w:r w:rsidRPr="00C24A24">
        <w:t xml:space="preserve"> of us would regard what happened in the 1970s in large measure</w:t>
      </w:r>
      <w:r w:rsidR="00D2142B">
        <w:t>,</w:t>
      </w:r>
      <w:r w:rsidRPr="00C24A24">
        <w:t xml:space="preserve"> perhaps not totally, </w:t>
      </w:r>
      <w:r w:rsidR="003157E5">
        <w:t xml:space="preserve">as </w:t>
      </w:r>
      <w:r w:rsidRPr="00C24A24">
        <w:t xml:space="preserve">inflation that emerged from the Yom Kippur war and the Iranian revolution. There are two different parts </w:t>
      </w:r>
      <w:r w:rsidR="00F45074">
        <w:t>of</w:t>
      </w:r>
      <w:r w:rsidR="003157E5">
        <w:t xml:space="preserve"> </w:t>
      </w:r>
      <w:r w:rsidRPr="00C24A24">
        <w:t>it</w:t>
      </w:r>
      <w:r w:rsidRPr="00C24A24">
        <w:t xml:space="preserve"> </w:t>
      </w:r>
      <w:r w:rsidR="003157E5">
        <w:t xml:space="preserve">and </w:t>
      </w:r>
      <w:r w:rsidRPr="00C24A24">
        <w:t>both are relevant. Could you comment on that?</w:t>
      </w:r>
    </w:p>
    <w:p w:rsidR="00C24A24" w:rsidP="00C24A24">
      <w:pPr>
        <w:pStyle w:val="Answer"/>
      </w:pPr>
      <w:r w:rsidRPr="00C24A24">
        <w:rPr>
          <w:b/>
          <w:i/>
        </w:rPr>
        <w:t>Sarah Breeden:</w:t>
      </w:r>
      <w:r>
        <w:t xml:space="preserve"> </w:t>
      </w:r>
      <w:r w:rsidRPr="00C24A24">
        <w:t xml:space="preserve">I would not want to comment on inflation. I sit on the FPC rather than the </w:t>
      </w:r>
      <w:r w:rsidR="00A70C18">
        <w:t xml:space="preserve">MPC </w:t>
      </w:r>
      <w:r w:rsidRPr="00C24A24">
        <w:t>,</w:t>
      </w:r>
      <w:r w:rsidRPr="00C24A24">
        <w:t xml:space="preserve"> but as we undertake our analysis of the macroeconomy</w:t>
      </w:r>
      <w:r w:rsidR="00C8694B">
        <w:t>,</w:t>
      </w:r>
      <w:r w:rsidRPr="00C24A24">
        <w:t xml:space="preserve"> financial stability risks and risks to safety and soundness</w:t>
      </w:r>
      <w:r w:rsidR="00186607">
        <w:t>,</w:t>
      </w:r>
      <w:r w:rsidR="0016405F">
        <w:t xml:space="preserve"> </w:t>
      </w:r>
      <w:r w:rsidR="00CC66C0">
        <w:t xml:space="preserve">having to </w:t>
      </w:r>
      <w:r w:rsidR="0016405F">
        <w:t xml:space="preserve">think </w:t>
      </w:r>
      <w:r w:rsidRPr="00C24A24">
        <w:t>about supply</w:t>
      </w:r>
      <w:r w:rsidR="0070459C">
        <w:t>-</w:t>
      </w:r>
      <w:r w:rsidRPr="00C24A24">
        <w:t xml:space="preserve">side shocks </w:t>
      </w:r>
      <w:r w:rsidR="00CC66C0">
        <w:t>that</w:t>
      </w:r>
      <w:r w:rsidRPr="00C24A24">
        <w:t xml:space="preserve"> might come from energy insecurity is a fair </w:t>
      </w:r>
      <w:r w:rsidR="00186607">
        <w:t>point</w:t>
      </w:r>
      <w:r>
        <w:t>.</w:t>
      </w:r>
    </w:p>
    <w:p w:rsidR="00AD6CDD" w:rsidP="00C24A24">
      <w:pPr>
        <w:pStyle w:val="Question"/>
      </w:pPr>
      <w:r w:rsidRPr="00C24A24">
        <w:rPr>
          <w:b/>
        </w:rPr>
        <w:t>Viscount Chandos:</w:t>
      </w:r>
      <w:r>
        <w:t xml:space="preserve"> </w:t>
      </w:r>
      <w:r w:rsidR="00186607">
        <w:t>I</w:t>
      </w:r>
      <w:r w:rsidRPr="00C24A24">
        <w:t>n what ways might the Bank of England use green stress test</w:t>
      </w:r>
      <w:r w:rsidR="008852EC">
        <w:t>s</w:t>
      </w:r>
      <w:r w:rsidRPr="008852EC" w:rsidR="008852EC">
        <w:t xml:space="preserve"> to create policy? </w:t>
      </w:r>
      <w:r w:rsidR="002933D3">
        <w:t>I</w:t>
      </w:r>
      <w:r w:rsidRPr="008852EC" w:rsidR="008852EC">
        <w:t xml:space="preserve">n your answer to the </w:t>
      </w:r>
      <w:r w:rsidR="00186607">
        <w:t>C</w:t>
      </w:r>
      <w:r w:rsidRPr="008852EC" w:rsidR="008852EC">
        <w:t>hair</w:t>
      </w:r>
      <w:r w:rsidR="009636DD">
        <w:t>’</w:t>
      </w:r>
      <w:r w:rsidRPr="008852EC" w:rsidR="008852EC">
        <w:t xml:space="preserve">s </w:t>
      </w:r>
      <w:r w:rsidRPr="008852EC" w:rsidR="008852EC">
        <w:t>question</w:t>
      </w:r>
      <w:r w:rsidR="00186607">
        <w:t xml:space="preserve"> you have already referred</w:t>
      </w:r>
      <w:r w:rsidRPr="008852EC" w:rsidR="008852EC">
        <w:t xml:space="preserve"> to the </w:t>
      </w:r>
      <w:r w:rsidRPr="00AD6CDD">
        <w:t xml:space="preserve">likelihood of the </w:t>
      </w:r>
      <w:r w:rsidR="002933D3">
        <w:t>B</w:t>
      </w:r>
      <w:r w:rsidRPr="00AD6CDD">
        <w:t xml:space="preserve">ank </w:t>
      </w:r>
      <w:r w:rsidR="002933D3">
        <w:t>re</w:t>
      </w:r>
      <w:r w:rsidRPr="00AD6CDD">
        <w:t>quiring greater financial resource</w:t>
      </w:r>
      <w:r w:rsidR="004F3454">
        <w:t>s</w:t>
      </w:r>
      <w:r w:rsidRPr="00AD6CDD">
        <w:t xml:space="preserve"> </w:t>
      </w:r>
      <w:r w:rsidR="002933D3">
        <w:t xml:space="preserve">if </w:t>
      </w:r>
      <w:r w:rsidR="004F3454">
        <w:t>you</w:t>
      </w:r>
      <w:r w:rsidR="002933D3">
        <w:t xml:space="preserve"> identifie</w:t>
      </w:r>
      <w:r w:rsidR="004F3454">
        <w:t>d</w:t>
      </w:r>
      <w:r w:rsidR="002933D3">
        <w:t xml:space="preserve"> </w:t>
      </w:r>
      <w:r w:rsidRPr="00AD6CDD">
        <w:t xml:space="preserve">greater risk from </w:t>
      </w:r>
      <w:r w:rsidR="002933D3">
        <w:t xml:space="preserve">a </w:t>
      </w:r>
      <w:r w:rsidRPr="00AD6CDD">
        <w:t>bank</w:t>
      </w:r>
      <w:r w:rsidR="002933D3">
        <w:t>’</w:t>
      </w:r>
      <w:r w:rsidRPr="00AD6CDD">
        <w:t xml:space="preserve">s assets. Does that imply </w:t>
      </w:r>
      <w:r w:rsidR="004F3454">
        <w:t xml:space="preserve">that </w:t>
      </w:r>
      <w:r w:rsidRPr="00AD6CDD">
        <w:t>you would formally introduce additional capital requirements for assets that you regard</w:t>
      </w:r>
      <w:r w:rsidR="00CB52BD">
        <w:t>ed</w:t>
      </w:r>
      <w:r w:rsidRPr="00AD6CDD">
        <w:t xml:space="preserve"> as risky?</w:t>
      </w:r>
    </w:p>
    <w:p w:rsidR="00AA217D" w:rsidP="00AD6CDD">
      <w:pPr>
        <w:pStyle w:val="Answer"/>
      </w:pPr>
      <w:r w:rsidRPr="00AD6CDD">
        <w:rPr>
          <w:b/>
          <w:i/>
        </w:rPr>
        <w:t>Sarah Breeden:</w:t>
      </w:r>
      <w:r>
        <w:t xml:space="preserve"> </w:t>
      </w:r>
      <w:r w:rsidRPr="00AD6CDD">
        <w:t xml:space="preserve">We are close to </w:t>
      </w:r>
      <w:r w:rsidR="000301A2">
        <w:t>co</w:t>
      </w:r>
      <w:r w:rsidRPr="00AD6CDD">
        <w:t>ncluding our first climate stress test</w:t>
      </w:r>
      <w:r w:rsidR="000301A2">
        <w:t xml:space="preserve">. It is an </w:t>
      </w:r>
      <w:r w:rsidRPr="00AD6CDD">
        <w:t>exploratory exercise looking to assess the resilience o</w:t>
      </w:r>
      <w:r w:rsidR="000301A2">
        <w:t>f</w:t>
      </w:r>
      <w:r w:rsidRPr="00AD6CDD">
        <w:t xml:space="preserve"> the large banks and insurers to the risks from climate change</w:t>
      </w:r>
      <w:r w:rsidR="000301A2">
        <w:t>. D</w:t>
      </w:r>
      <w:r w:rsidRPr="00AD6CDD">
        <w:t>o they have enough financial resources now to be able to absorb the risks under three different scenarios? One is an orderly transition to net zero;</w:t>
      </w:r>
      <w:r w:rsidR="000301A2">
        <w:t xml:space="preserve"> one is a</w:t>
      </w:r>
      <w:r w:rsidRPr="00AD6CDD">
        <w:t xml:space="preserve"> disorderly</w:t>
      </w:r>
      <w:r w:rsidR="00977372">
        <w:t xml:space="preserve"> </w:t>
      </w:r>
      <w:r w:rsidRPr="00AD6CDD">
        <w:t>one</w:t>
      </w:r>
      <w:r w:rsidR="00977372">
        <w:t>; and one is where no fu</w:t>
      </w:r>
      <w:r w:rsidRPr="00AD6CDD">
        <w:t xml:space="preserve">rther action is taken. </w:t>
      </w:r>
      <w:r w:rsidR="004C52F2">
        <w:t>It</w:t>
      </w:r>
      <w:r w:rsidRPr="00AD6CDD">
        <w:t xml:space="preserve"> is quite a complicated exercise. It is the first time that we and the firms have done it. I very much emphasise</w:t>
      </w:r>
      <w:r w:rsidR="00273095">
        <w:t xml:space="preserve"> that</w:t>
      </w:r>
      <w:r w:rsidRPr="00AD6CDD">
        <w:t xml:space="preserve"> </w:t>
      </w:r>
      <w:r w:rsidR="004C52F2">
        <w:t>it</w:t>
      </w:r>
      <w:r w:rsidRPr="00AD6CDD">
        <w:t xml:space="preserve"> is a learning exercise. On the back of that, we have been clear that we would not look to set additional capital requirements </w:t>
      </w:r>
      <w:r w:rsidRPr="00AD6CDD">
        <w:t>on the basis of</w:t>
      </w:r>
      <w:r w:rsidRPr="00AD6CDD">
        <w:t xml:space="preserve"> our first go at sizing th</w:t>
      </w:r>
      <w:r w:rsidR="005975FA">
        <w:t>o</w:t>
      </w:r>
      <w:r w:rsidRPr="00AD6CDD">
        <w:t>se risks.</w:t>
      </w:r>
    </w:p>
    <w:p w:rsidR="00F64569" w:rsidP="00AD6CDD">
      <w:pPr>
        <w:pStyle w:val="Answer"/>
      </w:pPr>
      <w:r w:rsidRPr="00AD6CDD">
        <w:t>However</w:t>
      </w:r>
      <w:r w:rsidR="00273095">
        <w:t>,</w:t>
      </w:r>
      <w:r w:rsidRPr="00AD6CDD">
        <w:t xml:space="preserve"> what we</w:t>
      </w:r>
      <w:r w:rsidR="00273095">
        <w:t xml:space="preserve"> </w:t>
      </w:r>
      <w:r w:rsidRPr="00AD6CDD">
        <w:t>are doing through the exercise</w:t>
      </w:r>
      <w:r>
        <w:t xml:space="preserve">—you </w:t>
      </w:r>
      <w:r w:rsidRPr="00AD6CDD">
        <w:t>w</w:t>
      </w:r>
      <w:r w:rsidR="00273095">
        <w:t>ill</w:t>
      </w:r>
      <w:r w:rsidRPr="00AD6CDD">
        <w:t xml:space="preserve"> hear about it soon</w:t>
      </w:r>
      <w:r>
        <w:t>—</w:t>
      </w:r>
      <w:r w:rsidRPr="00AD6CDD">
        <w:t>is</w:t>
      </w:r>
      <w:r w:rsidR="00E80171">
        <w:t xml:space="preserve"> to be </w:t>
      </w:r>
      <w:r w:rsidRPr="00AD6CDD">
        <w:t>able to understand how well firms are doing in managing the risks</w:t>
      </w:r>
      <w:r w:rsidR="00E80171">
        <w:t>. W</w:t>
      </w:r>
      <w:r w:rsidRPr="00AD6CDD">
        <w:t>e have sought to understand what the</w:t>
      </w:r>
      <w:r w:rsidR="00E80171">
        <w:t>ir</w:t>
      </w:r>
      <w:r w:rsidRPr="00AD6CDD">
        <w:t xml:space="preserve"> likely responses are</w:t>
      </w:r>
      <w:r>
        <w:t>,</w:t>
      </w:r>
      <w:r w:rsidRPr="00AD6CDD">
        <w:t xml:space="preserve"> what investments they will make and what investment</w:t>
      </w:r>
      <w:r w:rsidR="0004419C">
        <w:t>s</w:t>
      </w:r>
      <w:r w:rsidRPr="00AD6CDD">
        <w:t xml:space="preserve"> and lending they will choose not to make</w:t>
      </w:r>
      <w:r>
        <w:t xml:space="preserve">. We will also </w:t>
      </w:r>
      <w:r w:rsidRPr="00AD6CDD">
        <w:t>have some estimates of the size of the risk. That will help us drive the next steps on th</w:t>
      </w:r>
      <w:r>
        <w:t>e</w:t>
      </w:r>
      <w:r w:rsidRPr="00AD6CDD">
        <w:t xml:space="preserve"> important question of whether additional capital is required for the risks that are there.</w:t>
      </w:r>
    </w:p>
    <w:p w:rsidR="00AD6CDD" w:rsidP="00AD6CDD">
      <w:pPr>
        <w:pStyle w:val="Answer"/>
      </w:pPr>
      <w:r w:rsidRPr="00AD6CDD">
        <w:t>I want to emphasise that this is a first go</w:t>
      </w:r>
      <w:r w:rsidR="00557453">
        <w:t>.</w:t>
      </w:r>
      <w:r w:rsidRPr="00AD6CDD">
        <w:t xml:space="preserve"> We are learning. The next time we do it</w:t>
      </w:r>
      <w:r w:rsidR="009704F2">
        <w:t>, it</w:t>
      </w:r>
      <w:r w:rsidRPr="00AD6CDD">
        <w:t xml:space="preserve"> will be better</w:t>
      </w:r>
      <w:r>
        <w:t xml:space="preserve">. </w:t>
      </w:r>
      <w:r w:rsidR="00557453">
        <w:t>T</w:t>
      </w:r>
      <w:r w:rsidRPr="00AD6CDD">
        <w:t>hese are stylised scenario</w:t>
      </w:r>
      <w:r w:rsidR="00557453">
        <w:t>s,</w:t>
      </w:r>
      <w:r w:rsidRPr="00AD6CDD">
        <w:t xml:space="preserve"> not forecasts of what will happen</w:t>
      </w:r>
      <w:r w:rsidR="00557453">
        <w:t>.</w:t>
      </w:r>
      <w:r w:rsidRPr="00AD6CDD">
        <w:t xml:space="preserve"> They are exploratory and designed to think about the range of risks we might face. As there is </w:t>
      </w:r>
      <w:r w:rsidR="004707D2">
        <w:t>more</w:t>
      </w:r>
      <w:r w:rsidRPr="00AD6CDD">
        <w:t xml:space="preserve"> certainty about the pathway to net zero</w:t>
      </w:r>
      <w:r w:rsidR="004707D2">
        <w:t>,</w:t>
      </w:r>
      <w:r w:rsidRPr="00AD6CDD">
        <w:t xml:space="preserve"> we will be able to make those scenarios more precise and less exploratory and so</w:t>
      </w:r>
      <w:r w:rsidR="00557453">
        <w:t xml:space="preserve"> be better </w:t>
      </w:r>
      <w:r w:rsidRPr="00AD6CDD">
        <w:t>able to make a policy decision on the back of it.</w:t>
      </w:r>
    </w:p>
    <w:p w:rsidR="00AD6CDD" w:rsidP="00557453">
      <w:pPr>
        <w:pStyle w:val="Remark"/>
      </w:pPr>
      <w:r w:rsidRPr="00557453">
        <w:rPr>
          <w:b/>
        </w:rPr>
        <w:t>Viscount Chandos:</w:t>
      </w:r>
      <w:r>
        <w:t xml:space="preserve"> </w:t>
      </w:r>
      <w:r w:rsidRPr="00AD6CDD">
        <w:t xml:space="preserve">In describing it as exploratory, does that imply that the stress testing </w:t>
      </w:r>
      <w:r w:rsidR="00EA2F92">
        <w:t xml:space="preserve">for </w:t>
      </w:r>
      <w:r w:rsidRPr="00AD6CDD">
        <w:t xml:space="preserve">climate change is fundamentally different from any previous stress testing that the </w:t>
      </w:r>
      <w:r w:rsidR="00EA2F92">
        <w:t>B</w:t>
      </w:r>
      <w:r w:rsidRPr="00AD6CDD">
        <w:t>ank has conducted?</w:t>
      </w:r>
    </w:p>
    <w:p w:rsidR="00AD6CDD" w:rsidP="00AD6CDD">
      <w:pPr>
        <w:pStyle w:val="Answer"/>
      </w:pPr>
      <w:r w:rsidRPr="00AD6CDD">
        <w:rPr>
          <w:b/>
          <w:i/>
        </w:rPr>
        <w:t>Sarah Breeden:</w:t>
      </w:r>
      <w:r>
        <w:t xml:space="preserve"> </w:t>
      </w:r>
      <w:r w:rsidR="00EA2F92">
        <w:t>W</w:t>
      </w:r>
      <w:r w:rsidRPr="00AD6CDD">
        <w:t>e regularly do an exploratory exercise</w:t>
      </w:r>
      <w:r w:rsidRPr="007C090C">
        <w:t xml:space="preserve">. </w:t>
      </w:r>
      <w:commentRangeStart w:id="1"/>
      <w:r w:rsidRPr="00393690" w:rsidR="00AD5755">
        <w:t>W</w:t>
      </w:r>
      <w:r w:rsidRPr="00393690">
        <w:t xml:space="preserve">e </w:t>
      </w:r>
      <w:commentRangeEnd w:id="1"/>
      <w:r w:rsidRPr="00393690" w:rsidR="00B869E0">
        <w:rPr>
          <w:rStyle w:val="CommentReference"/>
        </w:rPr>
        <w:commentReference w:id="1"/>
      </w:r>
      <w:r w:rsidRPr="00AD5755">
        <w:t>do not set capital on the back of that exercise.</w:t>
      </w:r>
      <w:r w:rsidRPr="00AD6CDD">
        <w:t xml:space="preserve"> This is the first climate exercise we have done. </w:t>
      </w:r>
      <w:r w:rsidR="00A822DA">
        <w:t>I</w:t>
      </w:r>
      <w:r w:rsidRPr="00AD6CDD">
        <w:t xml:space="preserve">t is different from our annual exercise where we stress the banks </w:t>
      </w:r>
      <w:r w:rsidR="00E40F56">
        <w:t xml:space="preserve">for </w:t>
      </w:r>
      <w:r w:rsidRPr="00AD6CDD">
        <w:t>a macroeconomic shock and assess capital adequacy on the back of that.</w:t>
      </w:r>
    </w:p>
    <w:p w:rsidR="009928C2" w:rsidP="009928C2">
      <w:pPr>
        <w:pStyle w:val="Remark"/>
      </w:pPr>
      <w:r w:rsidRPr="009928C2">
        <w:rPr>
          <w:b/>
        </w:rPr>
        <w:t xml:space="preserve">Lord Griffiths of </w:t>
      </w:r>
      <w:r w:rsidRPr="009928C2">
        <w:rPr>
          <w:b/>
        </w:rPr>
        <w:t>Fforestfach</w:t>
      </w:r>
      <w:r w:rsidRPr="009928C2">
        <w:rPr>
          <w:b/>
        </w:rPr>
        <w:t>:</w:t>
      </w:r>
      <w:r>
        <w:t xml:space="preserve"> </w:t>
      </w:r>
      <w:r w:rsidRPr="00AD6CDD">
        <w:t xml:space="preserve">First, I declare an interest. When Sarah </w:t>
      </w:r>
      <w:r w:rsidR="00DA187C">
        <w:t>B</w:t>
      </w:r>
      <w:r w:rsidRPr="00AD6CDD">
        <w:t xml:space="preserve">reeden was regulating international investment </w:t>
      </w:r>
      <w:r w:rsidRPr="00AD6CDD">
        <w:t>banks</w:t>
      </w:r>
      <w:r w:rsidRPr="00AD6CDD">
        <w:t xml:space="preserve"> I was chairman of the audit committee of Goldman Sachs </w:t>
      </w:r>
      <w:r w:rsidR="00E40F56">
        <w:t>I</w:t>
      </w:r>
      <w:r w:rsidRPr="00AD6CDD">
        <w:t>nternational, so we talked frequently</w:t>
      </w:r>
      <w:r>
        <w:t>.</w:t>
      </w:r>
      <w:r w:rsidRPr="00AD6CDD">
        <w:t xml:space="preserve"> </w:t>
      </w:r>
    </w:p>
    <w:p w:rsidR="00882F1F" w:rsidP="009928C2">
      <w:pPr>
        <w:pStyle w:val="Answer"/>
      </w:pPr>
      <w:r w:rsidRPr="009928C2">
        <w:rPr>
          <w:b/>
          <w:i/>
        </w:rPr>
        <w:t>Sarah Breeden:</w:t>
      </w:r>
      <w:r>
        <w:t xml:space="preserve"> </w:t>
      </w:r>
      <w:r w:rsidR="00E40F56">
        <w:t>I</w:t>
      </w:r>
      <w:r w:rsidRPr="00AD6CDD" w:rsidR="00AD6CDD">
        <w:t>t</w:t>
      </w:r>
      <w:r>
        <w:t xml:space="preserve"> is lovely to see you, Lord Griffiths. </w:t>
      </w:r>
    </w:p>
    <w:p w:rsidR="00882F1F" w:rsidP="00882F1F">
      <w:pPr>
        <w:pStyle w:val="Remark"/>
      </w:pPr>
      <w:r w:rsidRPr="00882F1F">
        <w:rPr>
          <w:b/>
        </w:rPr>
        <w:t xml:space="preserve">Lord Griffiths of </w:t>
      </w:r>
      <w:r w:rsidRPr="00882F1F">
        <w:rPr>
          <w:b/>
        </w:rPr>
        <w:t>Fforestfach</w:t>
      </w:r>
      <w:r w:rsidRPr="00882F1F">
        <w:rPr>
          <w:b/>
        </w:rPr>
        <w:t>:</w:t>
      </w:r>
      <w:r>
        <w:t xml:space="preserve"> It </w:t>
      </w:r>
      <w:r w:rsidRPr="00AD6CDD" w:rsidR="00AD6CDD">
        <w:t>is a great pleasure to see you again.</w:t>
      </w:r>
    </w:p>
    <w:p w:rsidR="00DA187C" w:rsidP="00882F1F">
      <w:pPr>
        <w:pStyle w:val="Remark"/>
      </w:pPr>
      <w:r w:rsidRPr="00AD6CDD">
        <w:t xml:space="preserve">To explore Viscount </w:t>
      </w:r>
      <w:r w:rsidRPr="00AD6CDD">
        <w:t>Chan</w:t>
      </w:r>
      <w:r w:rsidR="00AD36E9">
        <w:t>dos’s</w:t>
      </w:r>
      <w:r w:rsidRPr="00AD6CDD">
        <w:t xml:space="preserve"> question one step further, it seems to me that</w:t>
      </w:r>
      <w:r w:rsidR="009154DE">
        <w:t>,</w:t>
      </w:r>
      <w:r w:rsidRPr="00AD6CDD">
        <w:t xml:space="preserve"> although the present exercise is purely exploratory</w:t>
      </w:r>
      <w:r w:rsidR="001123CB">
        <w:t xml:space="preserve">, </w:t>
      </w:r>
      <w:r w:rsidRPr="00DA187C">
        <w:t>on the other hand the very clear logic in my mind is that you might impose capital requirements.</w:t>
      </w:r>
    </w:p>
    <w:p w:rsidR="00AD6CDD" w:rsidP="00DA187C">
      <w:pPr>
        <w:pStyle w:val="Answer"/>
      </w:pPr>
      <w:r w:rsidRPr="00DA187C">
        <w:rPr>
          <w:b/>
          <w:i/>
        </w:rPr>
        <w:t>Sarah Breeden:</w:t>
      </w:r>
      <w:r>
        <w:t xml:space="preserve"> </w:t>
      </w:r>
      <w:r w:rsidR="001123CB">
        <w:t>W</w:t>
      </w:r>
      <w:r w:rsidRPr="00DA187C">
        <w:t xml:space="preserve">hat we need to do is size the risks on the back of this. Is this a threat to the solvency of the financial system or a threat to profitability? </w:t>
      </w:r>
      <w:r w:rsidR="00C4304F">
        <w:t>The</w:t>
      </w:r>
      <w:r w:rsidRPr="00DA187C">
        <w:t xml:space="preserve"> answer as to whether more capital is required will vary depending on the answer to that question. We do not yet have that answer. </w:t>
      </w:r>
      <w:r w:rsidRPr="00DA187C">
        <w:t>A number of</w:t>
      </w:r>
      <w:r w:rsidRPr="00DA187C">
        <w:t xml:space="preserve"> other central banks have undertaken exercises of this kind. I think that the </w:t>
      </w:r>
      <w:r>
        <w:t xml:space="preserve">Banque de France </w:t>
      </w:r>
      <w:r w:rsidRPr="00DA187C">
        <w:t>summarised the risk</w:t>
      </w:r>
      <w:r w:rsidR="004D2CAE">
        <w:t>s</w:t>
      </w:r>
      <w:r w:rsidRPr="00DA187C">
        <w:t xml:space="preserve"> as moderate on the back of </w:t>
      </w:r>
      <w:r>
        <w:t xml:space="preserve">its </w:t>
      </w:r>
      <w:r w:rsidRPr="00DA187C">
        <w:t>exercise.</w:t>
      </w:r>
    </w:p>
    <w:p w:rsidR="00DA187C" w:rsidP="00DA187C">
      <w:pPr>
        <w:pStyle w:val="Answer"/>
      </w:pPr>
      <w:r w:rsidRPr="00DA187C">
        <w:t xml:space="preserve">The other thing we need to think about </w:t>
      </w:r>
      <w:r w:rsidR="001B554D">
        <w:t xml:space="preserve">is </w:t>
      </w:r>
      <w:r w:rsidRPr="00DA187C">
        <w:t>where the capital regime already account</w:t>
      </w:r>
      <w:r w:rsidR="001B554D">
        <w:t>s</w:t>
      </w:r>
      <w:r w:rsidRPr="00DA187C">
        <w:t xml:space="preserve"> for these risks</w:t>
      </w:r>
      <w:r w:rsidR="004D2CAE">
        <w:t>,</w:t>
      </w:r>
      <w:r w:rsidRPr="00DA187C">
        <w:t xml:space="preserve"> to make sure </w:t>
      </w:r>
      <w:r w:rsidR="004D2CAE">
        <w:t xml:space="preserve">that </w:t>
      </w:r>
      <w:r w:rsidRPr="00DA187C">
        <w:t>we</w:t>
      </w:r>
      <w:r w:rsidR="001B554D">
        <w:t xml:space="preserve"> are</w:t>
      </w:r>
      <w:r w:rsidRPr="00DA187C">
        <w:t xml:space="preserve"> not simply ratcheting it up</w:t>
      </w:r>
      <w:r w:rsidR="00ED5BA6">
        <w:t>.</w:t>
      </w:r>
      <w:r w:rsidRPr="00DA187C">
        <w:t xml:space="preserve"> We put out </w:t>
      </w:r>
      <w:r w:rsidR="004D2CAE">
        <w:t>a</w:t>
      </w:r>
      <w:r w:rsidRPr="00DA187C">
        <w:t xml:space="preserve"> paper last year </w:t>
      </w:r>
      <w:r w:rsidR="004D2CAE">
        <w:t>where</w:t>
      </w:r>
      <w:r w:rsidRPr="00DA187C">
        <w:t xml:space="preserve"> we set out our initial thinking as to where the regime </w:t>
      </w:r>
      <w:r w:rsidR="00ED5BA6">
        <w:t xml:space="preserve">currently </w:t>
      </w:r>
      <w:r w:rsidRPr="00DA187C">
        <w:t>captured it and where there might be gaps</w:t>
      </w:r>
      <w:r w:rsidR="00ED5BA6">
        <w:t>,</w:t>
      </w:r>
      <w:r w:rsidRPr="00DA187C">
        <w:t xml:space="preserve"> and we have asked for some research to be done on the back of that. We are ho</w:t>
      </w:r>
      <w:r w:rsidR="00ED5BA6">
        <w:t>sting</w:t>
      </w:r>
      <w:r w:rsidRPr="00DA187C">
        <w:t xml:space="preserve"> a conference at the end of this year to engage with</w:t>
      </w:r>
      <w:r w:rsidR="00ED5BA6">
        <w:t xml:space="preserve"> our</w:t>
      </w:r>
      <w:r w:rsidRPr="00DA187C">
        <w:t xml:space="preserve"> international peers on the topic. I agree with you</w:t>
      </w:r>
      <w:r w:rsidR="00495CBC">
        <w:t>, Lord Griffith</w:t>
      </w:r>
      <w:r w:rsidR="004146BE">
        <w:t>s</w:t>
      </w:r>
      <w:r w:rsidR="00495CBC">
        <w:t>,</w:t>
      </w:r>
      <w:r w:rsidRPr="00DA187C">
        <w:t xml:space="preserve"> that that is the logical ste</w:t>
      </w:r>
      <w:r w:rsidR="00A76EED">
        <w:t>p, but t</w:t>
      </w:r>
      <w:r w:rsidRPr="00DA187C">
        <w:t xml:space="preserve">here is some hard work to do before we jump to </w:t>
      </w:r>
      <w:r w:rsidR="0031133D">
        <w:t xml:space="preserve">a </w:t>
      </w:r>
      <w:r w:rsidRPr="00DA187C">
        <w:t xml:space="preserve"> logical</w:t>
      </w:r>
      <w:r w:rsidRPr="00DA187C">
        <w:t xml:space="preserve"> </w:t>
      </w:r>
      <w:r w:rsidR="00B027E8">
        <w:t xml:space="preserve">step </w:t>
      </w:r>
      <w:r w:rsidRPr="00DA187C">
        <w:t>.</w:t>
      </w:r>
    </w:p>
    <w:p w:rsidR="00DA187C" w:rsidP="00A76EED">
      <w:pPr>
        <w:pStyle w:val="Remark"/>
      </w:pPr>
      <w:r w:rsidRPr="00A76EED">
        <w:rPr>
          <w:b/>
        </w:rPr>
        <w:t>The Chair:</w:t>
      </w:r>
      <w:r>
        <w:t xml:space="preserve"> </w:t>
      </w:r>
      <w:r w:rsidRPr="00DA187C">
        <w:t>Can I put t</w:t>
      </w:r>
      <w:r w:rsidR="00AA4D9D">
        <w:t>his to</w:t>
      </w:r>
      <w:r w:rsidRPr="00DA187C">
        <w:t xml:space="preserve"> you</w:t>
      </w:r>
      <w:r w:rsidR="00AA4D9D">
        <w:t>?</w:t>
      </w:r>
      <w:r>
        <w:t xml:space="preserve"> Frank Elderson </w:t>
      </w:r>
      <w:r w:rsidRPr="00DA187C">
        <w:t>at the ECB said</w:t>
      </w:r>
      <w:r>
        <w:t xml:space="preserve">, </w:t>
      </w:r>
      <w:r w:rsidRPr="00DA187C">
        <w:t>refer</w:t>
      </w:r>
      <w:r w:rsidR="00BA7A6C">
        <w:t>r</w:t>
      </w:r>
      <w:r w:rsidRPr="00DA187C">
        <w:t>ing to climate stress test</w:t>
      </w:r>
      <w:r w:rsidR="00610FC0">
        <w:t>s:</w:t>
      </w:r>
      <w:r w:rsidR="00BA7A6C">
        <w:t xml:space="preserve"> “This</w:t>
      </w:r>
      <w:r w:rsidRPr="00DA187C">
        <w:t xml:space="preserve"> will ultimately </w:t>
      </w:r>
      <w:r w:rsidR="00BA7A6C">
        <w:t>influence</w:t>
      </w:r>
      <w:r w:rsidRPr="00DA187C">
        <w:t xml:space="preserve"> banks</w:t>
      </w:r>
      <w:r>
        <w:t>’</w:t>
      </w:r>
      <w:r w:rsidRPr="00DA187C">
        <w:t xml:space="preserve"> minimum capital requirements</w:t>
      </w:r>
      <w:r>
        <w:t>”</w:t>
      </w:r>
      <w:r w:rsidR="00D04F5D">
        <w:t>.</w:t>
      </w:r>
      <w:r w:rsidR="00155D8D">
        <w:t xml:space="preserve"> I</w:t>
      </w:r>
      <w:r w:rsidRPr="00DA187C">
        <w:t>n my view</w:t>
      </w:r>
      <w:r w:rsidR="00155D8D">
        <w:t>, the key word there</w:t>
      </w:r>
      <w:r w:rsidRPr="00DA187C">
        <w:t xml:space="preserve"> is </w:t>
      </w:r>
      <w:r w:rsidR="00D04F5D">
        <w:t>“</w:t>
      </w:r>
      <w:r w:rsidRPr="00DA187C">
        <w:t>ultimate</w:t>
      </w:r>
      <w:r w:rsidR="00863421">
        <w:t>ly</w:t>
      </w:r>
      <w:r w:rsidR="00D04F5D">
        <w:t>”</w:t>
      </w:r>
      <w:r>
        <w:t xml:space="preserve">. </w:t>
      </w:r>
      <w:r w:rsidR="00155D8D">
        <w:t>I</w:t>
      </w:r>
      <w:r w:rsidRPr="00DA187C">
        <w:t>s</w:t>
      </w:r>
      <w:r w:rsidR="0008214A">
        <w:t xml:space="preserve"> it </w:t>
      </w:r>
      <w:r w:rsidRPr="00DA187C">
        <w:t xml:space="preserve">also the position of the </w:t>
      </w:r>
      <w:r w:rsidR="00155D8D">
        <w:t>B</w:t>
      </w:r>
      <w:r w:rsidRPr="00DA187C">
        <w:t>ank</w:t>
      </w:r>
      <w:r w:rsidR="00155D8D">
        <w:t xml:space="preserve"> </w:t>
      </w:r>
      <w:r w:rsidR="0008214A">
        <w:t xml:space="preserve">that </w:t>
      </w:r>
      <w:r w:rsidRPr="00DA187C">
        <w:t>the climate stress test will ultimately influence capital requirements</w:t>
      </w:r>
      <w:r>
        <w:t>?</w:t>
      </w:r>
    </w:p>
    <w:p w:rsidR="005553DF" w:rsidP="00DA187C">
      <w:pPr>
        <w:pStyle w:val="Answer"/>
      </w:pPr>
      <w:r w:rsidRPr="00DA187C">
        <w:rPr>
          <w:b/>
          <w:i/>
        </w:rPr>
        <w:t>Sarah Breeden:</w:t>
      </w:r>
      <w:r>
        <w:t xml:space="preserve"> </w:t>
      </w:r>
      <w:r w:rsidR="0008214A">
        <w:t>I</w:t>
      </w:r>
      <w:r w:rsidRPr="00DA187C">
        <w:t>t will have an influence on them. What I cannot tell you is whether it is already captured</w:t>
      </w:r>
      <w:r w:rsidR="0008214A">
        <w:t xml:space="preserve"> yet</w:t>
      </w:r>
      <w:r w:rsidRPr="00DA187C">
        <w:t>. We have some work to do</w:t>
      </w:r>
      <w:r w:rsidR="0008214A">
        <w:t xml:space="preserve">. To </w:t>
      </w:r>
      <w:r w:rsidRPr="00DA187C">
        <w:t xml:space="preserve">the extent </w:t>
      </w:r>
      <w:r w:rsidR="00EB527A">
        <w:t xml:space="preserve">that </w:t>
      </w:r>
      <w:r w:rsidRPr="00DA187C">
        <w:t>it is introducing new risks above and beyond</w:t>
      </w:r>
      <w:r w:rsidR="00216F99">
        <w:t>,</w:t>
      </w:r>
      <w:r w:rsidR="00D04F5D">
        <w:t xml:space="preserve"> </w:t>
      </w:r>
      <w:r w:rsidRPr="00DA187C">
        <w:t>that we think are not well captured by the existing regime, we might get there</w:t>
      </w:r>
      <w:r w:rsidR="0008214A">
        <w:t>,</w:t>
      </w:r>
      <w:r w:rsidRPr="00DA187C">
        <w:t xml:space="preserve"> but I do not want to imply that there is an answer </w:t>
      </w:r>
      <w:r w:rsidR="00385598">
        <w:t xml:space="preserve">to </w:t>
      </w:r>
      <w:r w:rsidRPr="00DA187C">
        <w:t>that question yet, becaus</w:t>
      </w:r>
      <w:r w:rsidR="0008214A">
        <w:t>e</w:t>
      </w:r>
      <w:r w:rsidRPr="00DA187C">
        <w:t xml:space="preserve"> we have</w:t>
      </w:r>
      <w:r w:rsidR="0008214A">
        <w:t xml:space="preserve"> not</w:t>
      </w:r>
      <w:r w:rsidRPr="00DA187C">
        <w:t xml:space="preserve"> done the work.</w:t>
      </w:r>
    </w:p>
    <w:p w:rsidR="005553DF" w:rsidP="00002210">
      <w:pPr>
        <w:pStyle w:val="Remark"/>
      </w:pPr>
      <w:r w:rsidRPr="00002210">
        <w:rPr>
          <w:b/>
        </w:rPr>
        <w:t>Baroness Noakes:</w:t>
      </w:r>
      <w:r>
        <w:t xml:space="preserve"> </w:t>
      </w:r>
      <w:r w:rsidRPr="005553DF">
        <w:t>I understand the reason for using the exploratory scenario</w:t>
      </w:r>
      <w:r w:rsidR="00002210">
        <w:t xml:space="preserve"> under the bi</w:t>
      </w:r>
      <w:r w:rsidR="00E90B13">
        <w:t>ennial</w:t>
      </w:r>
      <w:r w:rsidR="003F702C">
        <w:t xml:space="preserve"> </w:t>
      </w:r>
      <w:r w:rsidRPr="005553DF">
        <w:t>system</w:t>
      </w:r>
      <w:r w:rsidR="00002210">
        <w:t>,</w:t>
      </w:r>
      <w:r w:rsidRPr="005553DF">
        <w:t xml:space="preserve"> but do you believe that the </w:t>
      </w:r>
      <w:r w:rsidR="00002210">
        <w:t>B</w:t>
      </w:r>
      <w:r w:rsidRPr="005553DF">
        <w:t>ank will then shift to incorporating climate risks in the conventional annual stress testing round</w:t>
      </w:r>
      <w:r w:rsidR="00C91C46">
        <w:t xml:space="preserve">? </w:t>
      </w:r>
      <w:r w:rsidR="00863247">
        <w:t>Would t</w:t>
      </w:r>
      <w:r w:rsidR="00C91C46">
        <w:t>hat</w:t>
      </w:r>
      <w:r w:rsidRPr="005553DF">
        <w:t xml:space="preserve"> be the logical outcome</w:t>
      </w:r>
      <w:r>
        <w:t xml:space="preserve"> </w:t>
      </w:r>
      <w:r w:rsidRPr="005553DF">
        <w:t xml:space="preserve">if you saw that as a key part of the </w:t>
      </w:r>
      <w:r w:rsidR="001C3318">
        <w:t xml:space="preserve">view that you </w:t>
      </w:r>
      <w:r w:rsidRPr="005553DF">
        <w:t>need</w:t>
      </w:r>
      <w:r w:rsidR="001C3318">
        <w:t>ed</w:t>
      </w:r>
      <w:r w:rsidRPr="005553DF">
        <w:t xml:space="preserve"> to determine resilience on a regular basis</w:t>
      </w:r>
      <w:r w:rsidR="00863247">
        <w:t>?</w:t>
      </w:r>
    </w:p>
    <w:p w:rsidR="00DA187C" w:rsidP="005553DF">
      <w:pPr>
        <w:pStyle w:val="Answer"/>
      </w:pPr>
      <w:r w:rsidRPr="005553DF">
        <w:rPr>
          <w:b/>
          <w:i/>
        </w:rPr>
        <w:t>Sarah Breeden:</w:t>
      </w:r>
      <w:r>
        <w:t xml:space="preserve"> </w:t>
      </w:r>
      <w:r w:rsidR="00951F5D">
        <w:t>W</w:t>
      </w:r>
      <w:r w:rsidRPr="005553DF">
        <w:t>e will be setting out the next steps as part of the publication next week</w:t>
      </w:r>
      <w:r w:rsidR="009A0FF0">
        <w:t>. C</w:t>
      </w:r>
      <w:r w:rsidRPr="005553DF">
        <w:t>onsidering how to incorporate it in future stress testing will be an important part of that. I want to emphasise that it depend</w:t>
      </w:r>
      <w:r w:rsidR="001C3318">
        <w:t>s</w:t>
      </w:r>
      <w:r w:rsidRPr="005553DF">
        <w:t xml:space="preserve"> upon the size of the risks. There is always choice as to what to stress test, and there are many other things on th</w:t>
      </w:r>
      <w:r w:rsidR="00A01412">
        <w:t>e</w:t>
      </w:r>
      <w:r w:rsidRPr="005553DF">
        <w:t xml:space="preserve"> list</w:t>
      </w:r>
      <w:r w:rsidR="00A01412">
        <w:t xml:space="preserve"> that</w:t>
      </w:r>
      <w:r w:rsidRPr="005553DF">
        <w:t xml:space="preserve"> we could stress test </w:t>
      </w:r>
      <w:r w:rsidR="00AD2EE4">
        <w:t xml:space="preserve">for </w:t>
      </w:r>
      <w:r w:rsidRPr="005553DF">
        <w:t xml:space="preserve">as well. I want to make sure that we do the work to establish where in the capital </w:t>
      </w:r>
      <w:r w:rsidRPr="00034935" w:rsidR="00034935">
        <w:t>framework this risk already exists.</w:t>
      </w:r>
    </w:p>
    <w:p w:rsidR="00A178D9" w:rsidP="005553DF">
      <w:pPr>
        <w:pStyle w:val="Answer"/>
      </w:pPr>
      <w:r w:rsidRPr="00034935">
        <w:t>Perhaps the final thing</w:t>
      </w:r>
      <w:r w:rsidR="00AD2EE4">
        <w:t xml:space="preserve"> </w:t>
      </w:r>
      <w:r w:rsidRPr="00034935">
        <w:t xml:space="preserve">worth emphasising is that these risks arise in the real economy; </w:t>
      </w:r>
      <w:r w:rsidR="00AD2EE4">
        <w:t>t</w:t>
      </w:r>
      <w:r w:rsidRPr="00034935">
        <w:t xml:space="preserve">hey come from the businesses and the households that </w:t>
      </w:r>
      <w:r w:rsidR="0048756A">
        <w:t>will</w:t>
      </w:r>
      <w:r w:rsidRPr="00034935">
        <w:t xml:space="preserve"> be exposed to either the physical or </w:t>
      </w:r>
      <w:r w:rsidR="0048756A">
        <w:t xml:space="preserve">the </w:t>
      </w:r>
      <w:r w:rsidRPr="00034935">
        <w:t>transition risks from climate change. As I</w:t>
      </w:r>
      <w:r w:rsidR="00F73579">
        <w:t xml:space="preserve"> a</w:t>
      </w:r>
      <w:r w:rsidRPr="00034935">
        <w:t>m sure you have heard many times from others sitting in this seat as part of th</w:t>
      </w:r>
      <w:r w:rsidR="0048756A">
        <w:t>e</w:t>
      </w:r>
      <w:r w:rsidRPr="00034935">
        <w:t xml:space="preserve"> inquiry, the </w:t>
      </w:r>
      <w:r w:rsidRPr="00034935">
        <w:t>data</w:t>
      </w:r>
      <w:r w:rsidRPr="00034935">
        <w:t xml:space="preserve"> and disclosures we have currently to make th</w:t>
      </w:r>
      <w:r w:rsidR="001A187E">
        <w:t>e</w:t>
      </w:r>
      <w:r w:rsidRPr="00034935">
        <w:t xml:space="preserve"> judgment about how exposed the real economy is to these risks </w:t>
      </w:r>
      <w:r w:rsidR="00F73579">
        <w:t>are</w:t>
      </w:r>
      <w:r w:rsidRPr="00034935">
        <w:t xml:space="preserve"> inadequate.</w:t>
      </w:r>
      <w:r w:rsidR="00D10E53">
        <w:t xml:space="preserve"> I</w:t>
      </w:r>
      <w:r w:rsidRPr="00034935">
        <w:t>t makes sense to t</w:t>
      </w:r>
      <w:r w:rsidR="00105371">
        <w:t>ime</w:t>
      </w:r>
      <w:r w:rsidRPr="00034935">
        <w:t xml:space="preserve"> our further work in the light of getting better data</w:t>
      </w:r>
      <w:r w:rsidR="00105371">
        <w:t xml:space="preserve">. We are </w:t>
      </w:r>
      <w:r w:rsidRPr="00034935">
        <w:t>working hard with government and financial institutions to push that along</w:t>
      </w:r>
      <w:r w:rsidR="00105371">
        <w:t>,</w:t>
      </w:r>
      <w:r w:rsidRPr="00034935">
        <w:t xml:space="preserve"> </w:t>
      </w:r>
      <w:r w:rsidRPr="00034935">
        <w:t>domestically</w:t>
      </w:r>
      <w:r w:rsidRPr="00034935">
        <w:t xml:space="preserve"> and internationally.</w:t>
      </w:r>
    </w:p>
    <w:p w:rsidR="00034935" w:rsidP="00A178D9">
      <w:pPr>
        <w:pStyle w:val="Remark"/>
      </w:pPr>
      <w:r w:rsidRPr="00A178D9">
        <w:rPr>
          <w:b/>
        </w:rPr>
        <w:t>The Chair:</w:t>
      </w:r>
      <w:r>
        <w:t xml:space="preserve"> Lord Fox has a question on disclosures.</w:t>
      </w:r>
    </w:p>
    <w:p w:rsidR="00034935" w:rsidP="00105371">
      <w:pPr>
        <w:pStyle w:val="Remark"/>
      </w:pPr>
      <w:r w:rsidRPr="00105371">
        <w:rPr>
          <w:b/>
        </w:rPr>
        <w:t>Lord Fox:</w:t>
      </w:r>
      <w:r>
        <w:t xml:space="preserve"> </w:t>
      </w:r>
      <w:r w:rsidRPr="00034935">
        <w:t>I want to backtrack because I have confused myself. At the beginning</w:t>
      </w:r>
      <w:r w:rsidR="006B1017">
        <w:t>,</w:t>
      </w:r>
      <w:r w:rsidRPr="00034935">
        <w:t xml:space="preserve"> in</w:t>
      </w:r>
      <w:r w:rsidR="006B1017">
        <w:t xml:space="preserve"> the</w:t>
      </w:r>
      <w:r w:rsidRPr="00034935">
        <w:t xml:space="preserve"> answer to the first question</w:t>
      </w:r>
      <w:r w:rsidR="006B1017">
        <w:t>,</w:t>
      </w:r>
      <w:r w:rsidRPr="00034935">
        <w:t xml:space="preserve"> you said</w:t>
      </w:r>
      <w:r w:rsidR="00105371">
        <w:t xml:space="preserve"> that we d</w:t>
      </w:r>
      <w:r w:rsidR="006B1017">
        <w:t>o</w:t>
      </w:r>
      <w:r w:rsidR="00105371">
        <w:t xml:space="preserve"> not have a good </w:t>
      </w:r>
      <w:r w:rsidRPr="00034935">
        <w:t xml:space="preserve">view of risks. What you have just described seems to be taking </w:t>
      </w:r>
      <w:r w:rsidR="00105371">
        <w:t>a</w:t>
      </w:r>
      <w:r w:rsidRPr="00034935">
        <w:t xml:space="preserve"> view </w:t>
      </w:r>
      <w:r w:rsidR="00105371">
        <w:t xml:space="preserve">on </w:t>
      </w:r>
      <w:r w:rsidRPr="00034935">
        <w:t>a lot of risks. Are you using this to teach yourself</w:t>
      </w:r>
      <w:r w:rsidR="0048033C">
        <w:t>? W</w:t>
      </w:r>
      <w:r w:rsidRPr="00034935">
        <w:t xml:space="preserve">ere you referring to </w:t>
      </w:r>
      <w:r w:rsidR="0048033C">
        <w:t>other</w:t>
      </w:r>
      <w:r w:rsidRPr="00034935">
        <w:t xml:space="preserve"> risks</w:t>
      </w:r>
      <w:r w:rsidR="0048033C">
        <w:t>,</w:t>
      </w:r>
      <w:r w:rsidRPr="00034935">
        <w:t xml:space="preserve"> or what?</w:t>
      </w:r>
    </w:p>
    <w:p w:rsidR="00E72A34" w:rsidP="00034935">
      <w:pPr>
        <w:pStyle w:val="Answer"/>
      </w:pPr>
      <w:r w:rsidRPr="00034935">
        <w:rPr>
          <w:b/>
          <w:i/>
        </w:rPr>
        <w:t>Sarah Breeden:</w:t>
      </w:r>
      <w:r>
        <w:t xml:space="preserve"> </w:t>
      </w:r>
      <w:r w:rsidRPr="00034935">
        <w:t>I ha</w:t>
      </w:r>
      <w:r w:rsidR="0048033C">
        <w:t xml:space="preserve">ve had </w:t>
      </w:r>
      <w:r w:rsidRPr="00034935">
        <w:t>sight of the information that is going to come out when we publish</w:t>
      </w:r>
      <w:r>
        <w:t xml:space="preserve"> </w:t>
      </w:r>
      <w:r w:rsidRPr="00034935">
        <w:t>the results of our climate</w:t>
      </w:r>
      <w:r>
        <w:t xml:space="preserve"> BES</w:t>
      </w:r>
      <w:r w:rsidRPr="00034935">
        <w:t xml:space="preserve"> next week</w:t>
      </w:r>
      <w:r w:rsidR="002420A2">
        <w:t>, so</w:t>
      </w:r>
      <w:r w:rsidRPr="00034935">
        <w:t xml:space="preserve"> I am using that to inform the comments I</w:t>
      </w:r>
      <w:r w:rsidR="000069FA">
        <w:t xml:space="preserve"> am</w:t>
      </w:r>
      <w:r w:rsidRPr="00034935">
        <w:t xml:space="preserve"> making today</w:t>
      </w:r>
      <w:r w:rsidR="000069FA">
        <w:t xml:space="preserve"> </w:t>
      </w:r>
      <w:r w:rsidR="000069FA">
        <w:t>and</w:t>
      </w:r>
      <w:r w:rsidRPr="00034935">
        <w:t xml:space="preserve"> also</w:t>
      </w:r>
      <w:r w:rsidRPr="00034935">
        <w:t xml:space="preserve"> using the information from the ECB</w:t>
      </w:r>
      <w:r w:rsidR="000069FA">
        <w:t>’s</w:t>
      </w:r>
      <w:r w:rsidRPr="00034935">
        <w:t xml:space="preserve"> stress test</w:t>
      </w:r>
      <w:r w:rsidR="000069FA">
        <w:t>,</w:t>
      </w:r>
      <w:r w:rsidRPr="00034935">
        <w:t xml:space="preserve"> the Bank of </w:t>
      </w:r>
      <w:r w:rsidR="000069FA">
        <w:t>C</w:t>
      </w:r>
      <w:r w:rsidRPr="00034935">
        <w:t>anada</w:t>
      </w:r>
      <w:r w:rsidR="002420A2">
        <w:t>’</w:t>
      </w:r>
      <w:r w:rsidRPr="00034935">
        <w:t>s stress test and H</w:t>
      </w:r>
      <w:r w:rsidR="000069FA">
        <w:t>KMA’s</w:t>
      </w:r>
      <w:r>
        <w:t xml:space="preserve"> </w:t>
      </w:r>
      <w:r w:rsidRPr="00E72A34">
        <w:t>stress test.</w:t>
      </w:r>
      <w:r w:rsidR="00292937">
        <w:t xml:space="preserve"> A </w:t>
      </w:r>
      <w:r w:rsidRPr="00E72A34">
        <w:t xml:space="preserve">common theme </w:t>
      </w:r>
      <w:r w:rsidR="00292937">
        <w:t>is</w:t>
      </w:r>
      <w:r w:rsidRPr="00E72A34">
        <w:t xml:space="preserve"> that there are risks</w:t>
      </w:r>
      <w:r w:rsidR="00292937">
        <w:t>, but they are p</w:t>
      </w:r>
      <w:r w:rsidR="00D86367">
        <w:t>erhaps—</w:t>
      </w:r>
    </w:p>
    <w:p w:rsidR="00E72A34" w:rsidP="00292937">
      <w:pPr>
        <w:pStyle w:val="Remark"/>
      </w:pPr>
      <w:r w:rsidRPr="00292937">
        <w:rPr>
          <w:b/>
        </w:rPr>
        <w:t>Lord Fox:</w:t>
      </w:r>
      <w:r>
        <w:t xml:space="preserve"> </w:t>
      </w:r>
      <w:r w:rsidR="00292937">
        <w:t>H</w:t>
      </w:r>
      <w:r w:rsidRPr="00E72A34">
        <w:t xml:space="preserve">ow much more work do you think you need to do so </w:t>
      </w:r>
      <w:r w:rsidR="003E22DB">
        <w:t xml:space="preserve">that </w:t>
      </w:r>
      <w:r w:rsidRPr="00E72A34">
        <w:t>you will not have to say,</w:t>
      </w:r>
      <w:r w:rsidR="00292937">
        <w:t xml:space="preserve"> “We don’t have a </w:t>
      </w:r>
      <w:r w:rsidRPr="00E72A34">
        <w:t>good view of risks”?</w:t>
      </w:r>
    </w:p>
    <w:p w:rsidR="00E72A34" w:rsidP="00E72A34">
      <w:pPr>
        <w:pStyle w:val="Answer"/>
      </w:pPr>
      <w:r w:rsidRPr="00E72A34">
        <w:rPr>
          <w:b/>
          <w:i/>
        </w:rPr>
        <w:t>Sarah Breeden:</w:t>
      </w:r>
      <w:r>
        <w:t xml:space="preserve"> </w:t>
      </w:r>
      <w:r w:rsidRPr="00E72A34">
        <w:t xml:space="preserve">I think we will have the best view of risks when we have good data from the real economy on the most significant emitters and carbon-intensive users. It does not have to be the entire economy, but it </w:t>
      </w:r>
      <w:r w:rsidRPr="00E72A34">
        <w:t>has to</w:t>
      </w:r>
      <w:r w:rsidRPr="00E72A34">
        <w:t xml:space="preserve"> be the big </w:t>
      </w:r>
      <w:r w:rsidR="00292375">
        <w:t>player</w:t>
      </w:r>
      <w:r w:rsidRPr="00E72A34">
        <w:t>s</w:t>
      </w:r>
      <w:r>
        <w:t>.</w:t>
      </w:r>
    </w:p>
    <w:p w:rsidR="00E72A34" w:rsidP="00E72A34">
      <w:pPr>
        <w:pStyle w:val="Question"/>
      </w:pPr>
      <w:r w:rsidRPr="00E72A34">
        <w:rPr>
          <w:b/>
        </w:rPr>
        <w:t>Lord Fox:</w:t>
      </w:r>
      <w:r>
        <w:t xml:space="preserve"> </w:t>
      </w:r>
      <w:r w:rsidR="00292375">
        <w:t>T</w:t>
      </w:r>
      <w:r w:rsidRPr="00E72A34">
        <w:t xml:space="preserve">hat cleverly segues into </w:t>
      </w:r>
      <w:r w:rsidR="00973B9B">
        <w:t>the</w:t>
      </w:r>
      <w:r w:rsidRPr="00E72A34">
        <w:t xml:space="preserve"> question I was supposed to</w:t>
      </w:r>
      <w:r w:rsidR="00292375">
        <w:t xml:space="preserve"> be asking. </w:t>
      </w:r>
      <w:r w:rsidRPr="00E72A34">
        <w:t xml:space="preserve">What </w:t>
      </w:r>
      <w:r w:rsidRPr="00E72A34">
        <w:t>particular areas</w:t>
      </w:r>
      <w:r w:rsidRPr="00E72A34">
        <w:t xml:space="preserve"> of data are missing or faulty, what are the challenges in shoring them up</w:t>
      </w:r>
      <w:r w:rsidR="007954C8">
        <w:t>, and w</w:t>
      </w:r>
      <w:r w:rsidRPr="00E72A34">
        <w:t>ho is responsible for doing that?</w:t>
      </w:r>
    </w:p>
    <w:p w:rsidR="00E72A34" w:rsidP="00E72A34">
      <w:pPr>
        <w:pStyle w:val="Answer"/>
      </w:pPr>
      <w:r w:rsidRPr="00E72A34">
        <w:rPr>
          <w:b/>
          <w:i/>
        </w:rPr>
        <w:t>Sarah Breeden:</w:t>
      </w:r>
      <w:r>
        <w:t xml:space="preserve"> Data</w:t>
      </w:r>
      <w:r w:rsidR="007954C8">
        <w:t xml:space="preserve"> i</w:t>
      </w:r>
      <w:r w:rsidRPr="00E72A34">
        <w:t>s a very broad t</w:t>
      </w:r>
      <w:r w:rsidR="007954C8">
        <w:t>erm</w:t>
      </w:r>
      <w:r>
        <w:t>.</w:t>
      </w:r>
    </w:p>
    <w:p w:rsidR="00E72A34" w:rsidP="007954C8">
      <w:pPr>
        <w:pStyle w:val="Remark"/>
      </w:pPr>
      <w:r w:rsidRPr="007954C8">
        <w:rPr>
          <w:b/>
        </w:rPr>
        <w:t>Lord Fox:</w:t>
      </w:r>
      <w:r w:rsidR="007954C8">
        <w:t xml:space="preserve"> T</w:t>
      </w:r>
      <w:r w:rsidRPr="00E72A34">
        <w:t>hat is why I</w:t>
      </w:r>
      <w:r w:rsidR="007954C8">
        <w:t xml:space="preserve"> am</w:t>
      </w:r>
      <w:r w:rsidRPr="00E72A34">
        <w:t xml:space="preserve"> asking you to narrow it</w:t>
      </w:r>
      <w:r>
        <w:t>.</w:t>
      </w:r>
    </w:p>
    <w:p w:rsidR="00875DEC" w:rsidP="00E72A34">
      <w:pPr>
        <w:pStyle w:val="Answer"/>
      </w:pPr>
      <w:r w:rsidRPr="00E72A34">
        <w:rPr>
          <w:b/>
          <w:i/>
        </w:rPr>
        <w:t>Sarah Breeden:</w:t>
      </w:r>
      <w:r w:rsidR="007954C8">
        <w:t xml:space="preserve"> </w:t>
      </w:r>
      <w:r w:rsidR="00923329">
        <w:t xml:space="preserve">Exactly. </w:t>
      </w:r>
      <w:r w:rsidRPr="00E72A34">
        <w:t>It covers many different things. I will illustrate it in part by virtue of our own experience</w:t>
      </w:r>
      <w:r w:rsidR="001503F4">
        <w:t>,</w:t>
      </w:r>
      <w:r w:rsidRPr="00E72A34">
        <w:t xml:space="preserve"> no</w:t>
      </w:r>
      <w:r w:rsidR="001503F4">
        <w:t>t only in</w:t>
      </w:r>
      <w:r w:rsidRPr="00E72A34">
        <w:t xml:space="preserve"> our work with the financial system</w:t>
      </w:r>
      <w:r w:rsidR="00B869E0">
        <w:t>,</w:t>
      </w:r>
      <w:r w:rsidR="00151F9A">
        <w:t xml:space="preserve"> but also a</w:t>
      </w:r>
      <w:r w:rsidR="001503F4">
        <w:t>s</w:t>
      </w:r>
      <w:r w:rsidRPr="00E72A34">
        <w:t xml:space="preserve"> a corporate and financial institution</w:t>
      </w:r>
      <w:r w:rsidRPr="00077922" w:rsidR="00077922">
        <w:t xml:space="preserve"> with </w:t>
      </w:r>
      <w:r w:rsidR="001503F4">
        <w:t>a</w:t>
      </w:r>
      <w:r w:rsidRPr="00077922" w:rsidR="00077922">
        <w:t xml:space="preserve"> balance sheet</w:t>
      </w:r>
      <w:r w:rsidR="0031133D">
        <w:t xml:space="preserve"> where</w:t>
      </w:r>
      <w:r w:rsidRPr="00077922" w:rsidR="00077922">
        <w:t xml:space="preserve"> we have undertaken public disclosures</w:t>
      </w:r>
      <w:r w:rsidR="006B6D9D">
        <w:t xml:space="preserve"> and </w:t>
      </w:r>
      <w:r w:rsidR="0031133D">
        <w:t xml:space="preserve">which </w:t>
      </w:r>
      <w:r w:rsidRPr="00077922" w:rsidR="00077922">
        <w:t xml:space="preserve"> has</w:t>
      </w:r>
      <w:r w:rsidRPr="00077922" w:rsidR="00077922">
        <w:t xml:space="preserve"> required us to understand the risks</w:t>
      </w:r>
      <w:r w:rsidR="001503F4">
        <w:t xml:space="preserve"> </w:t>
      </w:r>
      <w:r>
        <w:t>of</w:t>
      </w:r>
      <w:r w:rsidRPr="00077922" w:rsidR="00077922">
        <w:t xml:space="preserve"> the bonds we hold on our balance sheet. </w:t>
      </w:r>
      <w:r w:rsidR="00092974">
        <w:t>For</w:t>
      </w:r>
      <w:r w:rsidRPr="00077922" w:rsidR="00077922">
        <w:t xml:space="preserve"> physical risk</w:t>
      </w:r>
      <w:r w:rsidR="00092974">
        <w:t>,</w:t>
      </w:r>
      <w:r w:rsidRPr="00077922" w:rsidR="00077922">
        <w:t xml:space="preserve"> we need to understand where assets are; </w:t>
      </w:r>
      <w:r w:rsidR="00092974">
        <w:t xml:space="preserve">we </w:t>
      </w:r>
      <w:r w:rsidRPr="00077922" w:rsidR="00077922">
        <w:t>need to understand supply chain</w:t>
      </w:r>
      <w:r w:rsidR="00092974">
        <w:t>s</w:t>
      </w:r>
      <w:r w:rsidRPr="00077922" w:rsidR="00077922">
        <w:t xml:space="preserve">; </w:t>
      </w:r>
      <w:r w:rsidR="00092974">
        <w:t>w</w:t>
      </w:r>
      <w:r w:rsidRPr="00077922" w:rsidR="00077922">
        <w:t>e need to understand how those physical assets may be impacted by physical weather events</w:t>
      </w:r>
      <w:r w:rsidR="00092974">
        <w:t xml:space="preserve">; </w:t>
      </w:r>
      <w:r w:rsidRPr="00077922" w:rsidR="00077922">
        <w:t xml:space="preserve">and we need to understand the resilience of those assets in terms of </w:t>
      </w:r>
      <w:r w:rsidR="00AB297C">
        <w:t>their</w:t>
      </w:r>
      <w:r w:rsidRPr="00077922" w:rsidR="00077922">
        <w:t xml:space="preserve"> adaptive capacity</w:t>
      </w:r>
      <w:r w:rsidR="00077922">
        <w:t>.</w:t>
      </w:r>
      <w:r w:rsidRPr="00077922" w:rsidR="00077922">
        <w:t xml:space="preserve"> </w:t>
      </w:r>
      <w:r w:rsidR="00B45DD0">
        <w:t>Are they</w:t>
      </w:r>
      <w:r w:rsidRPr="00077922" w:rsidR="00077922">
        <w:t xml:space="preserve"> resilient to physical risk?</w:t>
      </w:r>
    </w:p>
    <w:p w:rsidR="00034935" w:rsidP="00E72A34">
      <w:pPr>
        <w:pStyle w:val="Answer"/>
      </w:pPr>
      <w:r w:rsidRPr="007C5A06">
        <w:t>We need a different set of data to assess transition risk</w:t>
      </w:r>
      <w:r w:rsidR="00DB59EB">
        <w:t xml:space="preserve">—scope 1, scope 2 and scope 3 emissions—because we </w:t>
      </w:r>
      <w:r w:rsidR="00DB59EB">
        <w:t>have to</w:t>
      </w:r>
      <w:r w:rsidR="00DB59EB">
        <w:t xml:space="preserve"> understand not just the d</w:t>
      </w:r>
      <w:r w:rsidRPr="007C5A06">
        <w:t xml:space="preserve">irect and </w:t>
      </w:r>
      <w:r w:rsidR="00BD2161">
        <w:t xml:space="preserve">the </w:t>
      </w:r>
      <w:r w:rsidRPr="007C5A06">
        <w:t>indirect</w:t>
      </w:r>
      <w:r w:rsidR="00DB59EB">
        <w:t xml:space="preserve"> </w:t>
      </w:r>
      <w:r w:rsidRPr="007C5A06">
        <w:t xml:space="preserve">but exposure through the value chain. </w:t>
      </w:r>
      <w:r w:rsidR="00B31131">
        <w:t>Someone told me</w:t>
      </w:r>
      <w:r w:rsidRPr="007C5A06">
        <w:t xml:space="preserve"> </w:t>
      </w:r>
      <w:r w:rsidR="00F572D8">
        <w:t>this</w:t>
      </w:r>
      <w:r w:rsidRPr="007C5A06">
        <w:t xml:space="preserve"> wonderful line</w:t>
      </w:r>
      <w:r w:rsidR="00F572D8">
        <w:t xml:space="preserve">: </w:t>
      </w:r>
      <w:r w:rsidRPr="007C5A06">
        <w:t>it can be a green train</w:t>
      </w:r>
      <w:r w:rsidR="00F572D8">
        <w:t>,</w:t>
      </w:r>
      <w:r w:rsidRPr="007C5A06">
        <w:t xml:space="preserve"> but if it is carrying co</w:t>
      </w:r>
      <w:r w:rsidR="003031CC">
        <w:t>al</w:t>
      </w:r>
      <w:r w:rsidRPr="007C5A06">
        <w:t xml:space="preserve"> it is exposed. This is tricky because it is very granular and detailed.</w:t>
      </w:r>
    </w:p>
    <w:p w:rsidR="00A51A99" w:rsidP="00E72A34">
      <w:pPr>
        <w:pStyle w:val="Answer"/>
      </w:pPr>
      <w:r w:rsidRPr="003031CC">
        <w:t>The second tricky thing is that we need</w:t>
      </w:r>
      <w:r w:rsidR="00415496">
        <w:t xml:space="preserve"> to look</w:t>
      </w:r>
      <w:r w:rsidRPr="003031CC">
        <w:t xml:space="preserve"> not just at where firms are but where </w:t>
      </w:r>
      <w:r>
        <w:t>they</w:t>
      </w:r>
      <w:r w:rsidRPr="003031CC">
        <w:t xml:space="preserve"> are going. If we are to transition to net zero</w:t>
      </w:r>
      <w:r w:rsidR="00F548FC">
        <w:t>,</w:t>
      </w:r>
      <w:r w:rsidRPr="003031CC">
        <w:t xml:space="preserve"> we need not only to invest and lend to green companies; </w:t>
      </w:r>
      <w:r>
        <w:t>w</w:t>
      </w:r>
      <w:r w:rsidRPr="003031CC">
        <w:t>e need to invest and lend</w:t>
      </w:r>
      <w:r>
        <w:t xml:space="preserve"> to those that are gree</w:t>
      </w:r>
      <w:r w:rsidRPr="003031CC">
        <w:t>ning</w:t>
      </w:r>
      <w:r w:rsidR="005F55E5">
        <w:t>,</w:t>
      </w:r>
      <w:r w:rsidRPr="003031CC">
        <w:t xml:space="preserve"> an</w:t>
      </w:r>
      <w:r>
        <w:t>d</w:t>
      </w:r>
      <w:r w:rsidRPr="003031CC">
        <w:t xml:space="preserve"> </w:t>
      </w:r>
      <w:r w:rsidR="00F548FC">
        <w:t xml:space="preserve">we need to </w:t>
      </w:r>
      <w:r w:rsidRPr="003031CC">
        <w:t>be able to differentiate those that have a plan and those that do not.</w:t>
      </w:r>
      <w:r w:rsidR="00E10C7C">
        <w:t xml:space="preserve"> </w:t>
      </w:r>
    </w:p>
    <w:p w:rsidR="003031CC" w:rsidP="00E72A34">
      <w:pPr>
        <w:pStyle w:val="Answer"/>
      </w:pPr>
      <w:r w:rsidRPr="003031CC">
        <w:t xml:space="preserve">How do we get </w:t>
      </w:r>
      <w:r w:rsidRPr="003031CC">
        <w:t>all of</w:t>
      </w:r>
      <w:r w:rsidRPr="003031CC">
        <w:t xml:space="preserve"> that data? </w:t>
      </w:r>
      <w:r w:rsidR="00723B90">
        <w:t xml:space="preserve">There are two things. </w:t>
      </w:r>
      <w:r w:rsidRPr="003031CC">
        <w:t>First, there is more data than people think. There are quite a lot of third</w:t>
      </w:r>
      <w:r w:rsidR="0070459C">
        <w:t>-</w:t>
      </w:r>
      <w:r w:rsidR="00A51A99">
        <w:t>part</w:t>
      </w:r>
      <w:r w:rsidR="00723B90">
        <w:t>y providers</w:t>
      </w:r>
      <w:r w:rsidR="006A6E25">
        <w:t xml:space="preserve"> that can</w:t>
      </w:r>
      <w:r w:rsidRPr="003031CC">
        <w:t xml:space="preserve"> provide that data. That </w:t>
      </w:r>
      <w:r w:rsidR="005F1E89">
        <w:t xml:space="preserve">was </w:t>
      </w:r>
      <w:r w:rsidRPr="003031CC">
        <w:t>the data we use</w:t>
      </w:r>
      <w:r w:rsidR="005F1E89">
        <w:t>d</w:t>
      </w:r>
      <w:r w:rsidRPr="003031CC">
        <w:t xml:space="preserve"> when we undertook our own disclosures.</w:t>
      </w:r>
      <w:r w:rsidR="005F1E89">
        <w:t xml:space="preserve"> Secondly,</w:t>
      </w:r>
      <w:r w:rsidRPr="003031CC">
        <w:t xml:space="preserve"> the </w:t>
      </w:r>
      <w:r w:rsidR="005F1E89">
        <w:t>G</w:t>
      </w:r>
      <w:r w:rsidRPr="003031CC">
        <w:t xml:space="preserve">overnment, through </w:t>
      </w:r>
      <w:r w:rsidR="005F1E89">
        <w:t xml:space="preserve">their </w:t>
      </w:r>
      <w:r w:rsidRPr="003031CC">
        <w:t>sustainab</w:t>
      </w:r>
      <w:r w:rsidR="005F1E89">
        <w:t xml:space="preserve">ility </w:t>
      </w:r>
      <w:r w:rsidRPr="003031CC">
        <w:t>disclosure</w:t>
      </w:r>
      <w:r w:rsidR="005F1E89">
        <w:t>s</w:t>
      </w:r>
      <w:r w:rsidRPr="003031CC">
        <w:t xml:space="preserve"> road map and</w:t>
      </w:r>
      <w:r w:rsidR="00840D67">
        <w:t>,</w:t>
      </w:r>
      <w:r w:rsidRPr="003031CC">
        <w:t xml:space="preserve"> internationally</w:t>
      </w:r>
      <w:r w:rsidR="00840D67">
        <w:t>,</w:t>
      </w:r>
      <w:r w:rsidRPr="003031CC">
        <w:t xml:space="preserve"> the </w:t>
      </w:r>
      <w:r w:rsidR="005F1E89">
        <w:t>I</w:t>
      </w:r>
      <w:r w:rsidRPr="003031CC">
        <w:t xml:space="preserve">nternational </w:t>
      </w:r>
      <w:r w:rsidR="005F1E89">
        <w:t>S</w:t>
      </w:r>
      <w:r w:rsidRPr="003031CC">
        <w:t>ustainability Standards Board</w:t>
      </w:r>
      <w:r w:rsidR="006C0622">
        <w:t>,</w:t>
      </w:r>
      <w:r w:rsidRPr="003031CC">
        <w:t xml:space="preserve"> are setting standards </w:t>
      </w:r>
      <w:r w:rsidR="006C0622">
        <w:t>that</w:t>
      </w:r>
      <w:r w:rsidRPr="003031CC">
        <w:t xml:space="preserve"> will provide the data.</w:t>
      </w:r>
      <w:r w:rsidR="00C85C48">
        <w:t xml:space="preserve"> </w:t>
      </w:r>
      <w:r w:rsidR="006C0622">
        <w:t>T</w:t>
      </w:r>
      <w:r w:rsidRPr="003031CC">
        <w:t>ogether</w:t>
      </w:r>
      <w:r w:rsidR="006C0622">
        <w:t>,</w:t>
      </w:r>
      <w:r w:rsidRPr="003031CC">
        <w:t xml:space="preserve"> those initiatives should provide the data we need </w:t>
      </w:r>
      <w:r w:rsidR="000D1C12">
        <w:t xml:space="preserve">to </w:t>
      </w:r>
      <w:r w:rsidRPr="003031CC">
        <w:t>properly get our arms round the</w:t>
      </w:r>
      <w:r w:rsidR="000D1C12">
        <w:t>se</w:t>
      </w:r>
      <w:r w:rsidRPr="003031CC">
        <w:t xml:space="preserve"> forward</w:t>
      </w:r>
      <w:r w:rsidR="00C85C48">
        <w:t>-</w:t>
      </w:r>
      <w:r w:rsidRPr="003031CC">
        <w:t>looking risks.</w:t>
      </w:r>
    </w:p>
    <w:p w:rsidR="003031CC" w:rsidP="00C85C48">
      <w:pPr>
        <w:pStyle w:val="Remark"/>
      </w:pPr>
      <w:r w:rsidRPr="00C85C48">
        <w:rPr>
          <w:b/>
        </w:rPr>
        <w:t>Lord Fox:</w:t>
      </w:r>
      <w:r w:rsidR="00C85C48">
        <w:t xml:space="preserve"> </w:t>
      </w:r>
      <w:r w:rsidRPr="003031CC">
        <w:t>Your practi</w:t>
      </w:r>
      <w:r w:rsidR="00C85C48">
        <w:t>c</w:t>
      </w:r>
      <w:r w:rsidRPr="003031CC">
        <w:t xml:space="preserve">e or demonstration stress test </w:t>
      </w:r>
      <w:r w:rsidR="00DC3C50">
        <w:t xml:space="preserve">is, </w:t>
      </w:r>
      <w:r w:rsidRPr="003031CC">
        <w:t>in essence</w:t>
      </w:r>
      <w:r w:rsidR="00075990">
        <w:t>,</w:t>
      </w:r>
      <w:r w:rsidRPr="003031CC">
        <w:t xml:space="preserve"> being used with </w:t>
      </w:r>
      <w:r w:rsidRPr="003031CC">
        <w:t>fairly inadequate</w:t>
      </w:r>
      <w:r w:rsidRPr="003031CC">
        <w:t xml:space="preserve"> data</w:t>
      </w:r>
      <w:r>
        <w:t>.</w:t>
      </w:r>
    </w:p>
    <w:p w:rsidR="003031CC" w:rsidP="00091585">
      <w:pPr>
        <w:pStyle w:val="Answer"/>
        <w:tabs>
          <w:tab w:val="left" w:pos="4154"/>
        </w:tabs>
      </w:pPr>
      <w:r w:rsidRPr="003031CC">
        <w:rPr>
          <w:b/>
          <w:i/>
        </w:rPr>
        <w:t>Sarah Breeden:</w:t>
      </w:r>
      <w:r>
        <w:t xml:space="preserve"> </w:t>
      </w:r>
      <w:r w:rsidR="00C85C48">
        <w:t>C</w:t>
      </w:r>
      <w:r w:rsidRPr="003031CC">
        <w:t>orrec</w:t>
      </w:r>
      <w:r w:rsidR="00091585">
        <w:t>t.</w:t>
      </w:r>
    </w:p>
    <w:p w:rsidR="003031CC" w:rsidP="00C85C48">
      <w:pPr>
        <w:pStyle w:val="Remark"/>
      </w:pPr>
      <w:r w:rsidRPr="00C85C48">
        <w:rPr>
          <w:b/>
        </w:rPr>
        <w:t>Lord Fox:</w:t>
      </w:r>
      <w:r>
        <w:t xml:space="preserve"> </w:t>
      </w:r>
      <w:r w:rsidRPr="003031CC">
        <w:t xml:space="preserve">And with what could be described as a burgeoning understanding of risk. </w:t>
      </w:r>
      <w:r w:rsidR="00C85C48">
        <w:t>H</w:t>
      </w:r>
      <w:r w:rsidRPr="003031CC">
        <w:t xml:space="preserve">ow accurate </w:t>
      </w:r>
      <w:r w:rsidR="00290939">
        <w:t xml:space="preserve">or helpful </w:t>
      </w:r>
      <w:r w:rsidRPr="003031CC">
        <w:t>do you expect it to be?</w:t>
      </w:r>
    </w:p>
    <w:p w:rsidR="00113245" w:rsidP="003031CC">
      <w:pPr>
        <w:pStyle w:val="Answer"/>
      </w:pPr>
      <w:r w:rsidRPr="003031CC">
        <w:rPr>
          <w:b/>
          <w:i/>
        </w:rPr>
        <w:t>Sarah Breeden:</w:t>
      </w:r>
      <w:r>
        <w:t xml:space="preserve"> </w:t>
      </w:r>
      <w:r w:rsidRPr="003031CC">
        <w:t xml:space="preserve">I think it will give us a good read on the shape of where the risks will materialise. </w:t>
      </w:r>
      <w:r w:rsidR="00290939">
        <w:t>A</w:t>
      </w:r>
      <w:r w:rsidRPr="003031CC">
        <w:t>s we get more data and develop more methodolog</w:t>
      </w:r>
      <w:r>
        <w:t>ies</w:t>
      </w:r>
      <w:r w:rsidR="00BE2014">
        <w:t>,</w:t>
      </w:r>
      <w:r>
        <w:t xml:space="preserve"> </w:t>
      </w:r>
      <w:r w:rsidRPr="00113245">
        <w:t>we will get a richer and fuller understanding</w:t>
      </w:r>
      <w:r w:rsidR="00290939">
        <w:t xml:space="preserve">, but </w:t>
      </w:r>
      <w:r w:rsidRPr="00113245">
        <w:t>the broad contours of where the risks arise will be clear. The scale of the risk</w:t>
      </w:r>
      <w:r w:rsidR="0069445B">
        <w:t xml:space="preserve"> from the lowest to </w:t>
      </w:r>
      <w:r w:rsidR="00BD13E0">
        <w:t xml:space="preserve">the </w:t>
      </w:r>
      <w:r w:rsidR="0069445B">
        <w:t xml:space="preserve">highest estimate could </w:t>
      </w:r>
      <w:r w:rsidRPr="00113245">
        <w:t>be quite different.</w:t>
      </w:r>
    </w:p>
    <w:p w:rsidR="00113245" w:rsidP="00EB3165">
      <w:pPr>
        <w:pStyle w:val="Remark"/>
      </w:pPr>
      <w:r w:rsidRPr="00EB3165">
        <w:rPr>
          <w:b/>
        </w:rPr>
        <w:t xml:space="preserve">Lord Griffiths of </w:t>
      </w:r>
      <w:r w:rsidRPr="00EB3165">
        <w:rPr>
          <w:b/>
        </w:rPr>
        <w:t>Fforestfach</w:t>
      </w:r>
      <w:r w:rsidRPr="00EB3165">
        <w:rPr>
          <w:b/>
        </w:rPr>
        <w:t>:</w:t>
      </w:r>
      <w:r w:rsidR="0069445B">
        <w:t xml:space="preserve"> W</w:t>
      </w:r>
      <w:r w:rsidRPr="00113245">
        <w:t>hoever mentioned</w:t>
      </w:r>
      <w:r w:rsidR="0069445B">
        <w:t xml:space="preserve"> the concept of a</w:t>
      </w:r>
      <w:r w:rsidRPr="00113245">
        <w:t xml:space="preserve"> green train carrying coal hit on a wonderful image in my mind</w:t>
      </w:r>
      <w:r w:rsidR="0069445B">
        <w:t>,</w:t>
      </w:r>
      <w:r w:rsidRPr="00113245">
        <w:t xml:space="preserve"> because whether the train is carrying coal, </w:t>
      </w:r>
      <w:r w:rsidRPr="00113245">
        <w:t>oil</w:t>
      </w:r>
      <w:r w:rsidRPr="00113245">
        <w:t xml:space="preserve"> or </w:t>
      </w:r>
      <w:r>
        <w:t>LNG</w:t>
      </w:r>
      <w:r w:rsidR="0016524E">
        <w:t>,</w:t>
      </w:r>
      <w:r w:rsidRPr="00113245">
        <w:t xml:space="preserve"> </w:t>
      </w:r>
      <w:r w:rsidR="00BD13E0">
        <w:t xml:space="preserve">it </w:t>
      </w:r>
      <w:r w:rsidR="0016524E">
        <w:t xml:space="preserve">is something that </w:t>
      </w:r>
      <w:r w:rsidRPr="00113245">
        <w:t xml:space="preserve">has been stigmatised. As a result, it could affect energy affordability and the process of the transition itself. What do you feel </w:t>
      </w:r>
      <w:r w:rsidR="004C7F36">
        <w:t xml:space="preserve">are </w:t>
      </w:r>
      <w:r w:rsidRPr="00113245">
        <w:t>the main issues</w:t>
      </w:r>
      <w:r w:rsidR="00C97E2A">
        <w:t>,</w:t>
      </w:r>
      <w:r w:rsidRPr="00113245">
        <w:t xml:space="preserve"> especially</w:t>
      </w:r>
      <w:r w:rsidR="00C97E2A">
        <w:t xml:space="preserve"> </w:t>
      </w:r>
      <w:r w:rsidRPr="00113245">
        <w:t xml:space="preserve">if you </w:t>
      </w:r>
      <w:r w:rsidR="00AB4FF2">
        <w:t>we</w:t>
      </w:r>
      <w:r w:rsidRPr="00113245">
        <w:t xml:space="preserve">re </w:t>
      </w:r>
      <w:r w:rsidR="00C97E2A">
        <w:t xml:space="preserve">a </w:t>
      </w:r>
      <w:r w:rsidR="00C97E2A">
        <w:t>g</w:t>
      </w:r>
      <w:r w:rsidRPr="00113245">
        <w:t xml:space="preserve">overnment </w:t>
      </w:r>
      <w:r w:rsidR="00C97E2A">
        <w:t>M</w:t>
      </w:r>
      <w:r w:rsidRPr="00113245">
        <w:t>inister</w:t>
      </w:r>
      <w:r w:rsidR="00C97E2A">
        <w:t>,</w:t>
      </w:r>
      <w:r w:rsidRPr="00113245">
        <w:t xml:space="preserve"> or Prime Minister</w:t>
      </w:r>
      <w:r w:rsidR="00C97E2A">
        <w:t>,</w:t>
      </w:r>
      <w:r w:rsidRPr="00113245">
        <w:t xml:space="preserve"> for the coming two winters rather than </w:t>
      </w:r>
      <w:r w:rsidR="004C7F36">
        <w:t>five</w:t>
      </w:r>
      <w:r w:rsidRPr="00113245">
        <w:t xml:space="preserve"> to 10 years out</w:t>
      </w:r>
      <w:r w:rsidR="004C7F36">
        <w:t>?</w:t>
      </w:r>
    </w:p>
    <w:p w:rsidR="00B94732" w:rsidP="00113245">
      <w:pPr>
        <w:pStyle w:val="Answer"/>
      </w:pPr>
      <w:r w:rsidRPr="00113245">
        <w:rPr>
          <w:b/>
          <w:i/>
        </w:rPr>
        <w:t>Sarah Breeden:</w:t>
      </w:r>
      <w:r>
        <w:t xml:space="preserve"> </w:t>
      </w:r>
      <w:r w:rsidR="004C7F36">
        <w:t>T</w:t>
      </w:r>
      <w:r w:rsidRPr="00113245">
        <w:t xml:space="preserve">hat is a great question. We </w:t>
      </w:r>
      <w:r w:rsidR="004C7F36">
        <w:t>have had</w:t>
      </w:r>
      <w:r w:rsidRPr="00113245">
        <w:t xml:space="preserve"> a rude reminder in our recent experience of how imbalances in supply and demand for energy can have macroeconomic and distributional consequences that matter</w:t>
      </w:r>
      <w:r w:rsidR="00255E63">
        <w:t>. T</w:t>
      </w:r>
      <w:r w:rsidRPr="00113245">
        <w:t>o my mind, that underlines the point I tried to make earlier that we need the financial system to support green and greening companies if we are to avoid unintended consequences in economic and distributional outcomes. I gave a speech on this recently</w:t>
      </w:r>
      <w:r w:rsidR="00FA590E">
        <w:t>,</w:t>
      </w:r>
      <w:r w:rsidRPr="00113245">
        <w:t xml:space="preserve"> and I expect it to be a theme in the results of the climate</w:t>
      </w:r>
      <w:r>
        <w:t xml:space="preserve"> B</w:t>
      </w:r>
      <w:r>
        <w:t>E</w:t>
      </w:r>
      <w:r>
        <w:t xml:space="preserve">S </w:t>
      </w:r>
      <w:r w:rsidRPr="00113245">
        <w:t>as well</w:t>
      </w:r>
      <w:r w:rsidR="001E52CB">
        <w:t>,</w:t>
      </w:r>
      <w:r w:rsidRPr="00113245">
        <w:t xml:space="preserve"> where we will be able to add up what the banks and insurers are doing and how that compares with the energy needs of the economy.</w:t>
      </w:r>
    </w:p>
    <w:p w:rsidR="00113245" w:rsidP="00113245">
      <w:pPr>
        <w:pStyle w:val="Answer"/>
      </w:pPr>
      <w:r>
        <w:t>S</w:t>
      </w:r>
      <w:r w:rsidRPr="00113245">
        <w:t>tigmatising fossil fuel such that finance is the limiting factor on the supply of energy has the potential to be a problem</w:t>
      </w:r>
      <w:r w:rsidR="0042471C">
        <w:t>. T</w:t>
      </w:r>
      <w:r w:rsidRPr="00113245">
        <w:t>here is a balancing act to be done</w:t>
      </w:r>
      <w:r w:rsidR="0042471C">
        <w:t xml:space="preserve">, </w:t>
      </w:r>
      <w:r w:rsidR="0048303D">
        <w:t>whereby</w:t>
      </w:r>
      <w:r w:rsidR="0042471C">
        <w:t xml:space="preserve"> w</w:t>
      </w:r>
      <w:r w:rsidRPr="00113245">
        <w:t>e wind down the supply of old dirty assets as we build up</w:t>
      </w:r>
      <w:r w:rsidR="0042471C">
        <w:t xml:space="preserve"> </w:t>
      </w:r>
      <w:r w:rsidRPr="00113245">
        <w:t xml:space="preserve">supply </w:t>
      </w:r>
      <w:r w:rsidR="00BF267D">
        <w:t xml:space="preserve">of </w:t>
      </w:r>
      <w:r w:rsidRPr="00113245">
        <w:t xml:space="preserve">finance </w:t>
      </w:r>
      <w:r w:rsidR="00022D32">
        <w:t xml:space="preserve">for </w:t>
      </w:r>
      <w:r w:rsidRPr="00113245">
        <w:t>sustainable investments</w:t>
      </w:r>
      <w:r w:rsidR="00022D32">
        <w:t>, and</w:t>
      </w:r>
      <w:r w:rsidR="00D62541">
        <w:t xml:space="preserve"> as we i</w:t>
      </w:r>
      <w:r w:rsidRPr="00113245">
        <w:t xml:space="preserve">mprove energy efficiency. </w:t>
      </w:r>
      <w:r w:rsidR="00D62541">
        <w:t>W</w:t>
      </w:r>
      <w:r w:rsidRPr="00113245">
        <w:t>ith our macro</w:t>
      </w:r>
      <w:r w:rsidR="00D62541">
        <w:t>prudential</w:t>
      </w:r>
      <w:r w:rsidRPr="00113245">
        <w:t xml:space="preserve"> hats on</w:t>
      </w:r>
      <w:r w:rsidR="00D62541">
        <w:t>,</w:t>
      </w:r>
      <w:r w:rsidRPr="00113245">
        <w:t xml:space="preserve"> we are cogni</w:t>
      </w:r>
      <w:r w:rsidR="00D62541">
        <w:t>s</w:t>
      </w:r>
      <w:r w:rsidRPr="00113245">
        <w:t>ant that withdrawal of credit could have wider consequences, and we are looking to try to judge that through the</w:t>
      </w:r>
      <w:r>
        <w:t xml:space="preserve"> CBES</w:t>
      </w:r>
      <w:r w:rsidRPr="00113245">
        <w:t xml:space="preserve"> and our future work.</w:t>
      </w:r>
    </w:p>
    <w:p w:rsidR="00113245" w:rsidP="00CB3920">
      <w:pPr>
        <w:pStyle w:val="Remark"/>
      </w:pPr>
      <w:r w:rsidRPr="00CB3920">
        <w:rPr>
          <w:b/>
        </w:rPr>
        <w:t>The Chair:</w:t>
      </w:r>
      <w:r>
        <w:t xml:space="preserve"> </w:t>
      </w:r>
      <w:r w:rsidRPr="00113245">
        <w:t>Forgive me if I</w:t>
      </w:r>
      <w:r w:rsidR="002F5762">
        <w:t xml:space="preserve"> am</w:t>
      </w:r>
      <w:r w:rsidRPr="00113245">
        <w:t xml:space="preserve"> misinterpret</w:t>
      </w:r>
      <w:r w:rsidR="00EA0692">
        <w:t>ing</w:t>
      </w:r>
      <w:r w:rsidRPr="00113245">
        <w:t xml:space="preserve"> what you </w:t>
      </w:r>
      <w:r w:rsidR="00EA0692">
        <w:t>a</w:t>
      </w:r>
      <w:r w:rsidRPr="00113245">
        <w:t>re saying</w:t>
      </w:r>
      <w:r w:rsidR="00EA0692">
        <w:t xml:space="preserve">. The signal </w:t>
      </w:r>
      <w:r w:rsidRPr="00113245">
        <w:t>you are sending on capital requirements is</w:t>
      </w:r>
      <w:r w:rsidR="00EA0692">
        <w:t>, “I</w:t>
      </w:r>
      <w:r w:rsidRPr="00113245">
        <w:t>n time</w:t>
      </w:r>
      <w:r w:rsidR="00EA0692">
        <w:t>,</w:t>
      </w:r>
      <w:r w:rsidRPr="00113245">
        <w:t xml:space="preserve"> if you are a brown lender</w:t>
      </w:r>
      <w:r w:rsidR="001010B3">
        <w:t>,</w:t>
      </w:r>
      <w:r w:rsidRPr="00113245">
        <w:t xml:space="preserve"> we will potentially increase your capital requirement</w:t>
      </w:r>
      <w:r w:rsidR="00EA0692">
        <w:t>”</w:t>
      </w:r>
      <w:r w:rsidRPr="00113245">
        <w:t>, but at the same time you are saying</w:t>
      </w:r>
      <w:r w:rsidR="009F7D2A">
        <w:t>, “Y</w:t>
      </w:r>
      <w:r w:rsidRPr="00113245">
        <w:t xml:space="preserve">ou need to make the transition orderly and </w:t>
      </w:r>
      <w:r w:rsidR="00BB66E7">
        <w:t xml:space="preserve">make </w:t>
      </w:r>
      <w:r w:rsidR="009F7D2A">
        <w:t xml:space="preserve">sure </w:t>
      </w:r>
      <w:r w:rsidR="00BB66E7">
        <w:t xml:space="preserve">that </w:t>
      </w:r>
      <w:r w:rsidRPr="00113245">
        <w:t>there is energy security</w:t>
      </w:r>
      <w:r w:rsidR="009F7D2A">
        <w:t>”</w:t>
      </w:r>
      <w:r w:rsidRPr="00113245">
        <w:t>. In your mind there must be quite a delicate trade</w:t>
      </w:r>
      <w:r w:rsidR="009F7D2A">
        <w:t xml:space="preserve">-off and </w:t>
      </w:r>
      <w:r w:rsidRPr="00113245">
        <w:t>balancing act</w:t>
      </w:r>
      <w:r w:rsidR="009F7D2A">
        <w:t>. I am</w:t>
      </w:r>
      <w:r w:rsidRPr="00113245">
        <w:t xml:space="preserve"> just trying to see what signal you are trying to send to folk down in the </w:t>
      </w:r>
      <w:r w:rsidR="002963CD">
        <w:t>C</w:t>
      </w:r>
      <w:r w:rsidRPr="00113245">
        <w:t>ity</w:t>
      </w:r>
      <w:r w:rsidRPr="00113245">
        <w:t xml:space="preserve"> as we sit here. Are you saying to them</w:t>
      </w:r>
      <w:r w:rsidR="002963CD">
        <w:t>, “H</w:t>
      </w:r>
      <w:r w:rsidRPr="00113245">
        <w:t>old off from investing in a company that is brown at the moment but trying to go green”</w:t>
      </w:r>
      <w:r w:rsidR="002963CD">
        <w:t>? W</w:t>
      </w:r>
      <w:r w:rsidRPr="00113245">
        <w:t>hat is it?</w:t>
      </w:r>
      <w:r w:rsidR="002963CD">
        <w:t xml:space="preserve"> To be honest, I am</w:t>
      </w:r>
      <w:r w:rsidRPr="00113245">
        <w:t xml:space="preserve"> a little bit confused.</w:t>
      </w:r>
    </w:p>
    <w:p w:rsidR="00CA0DBB" w:rsidP="00113245">
      <w:pPr>
        <w:pStyle w:val="Answer"/>
      </w:pPr>
      <w:r w:rsidRPr="00113245">
        <w:rPr>
          <w:b/>
          <w:i/>
        </w:rPr>
        <w:t>Sarah Breeden:</w:t>
      </w:r>
      <w:r>
        <w:t xml:space="preserve"> </w:t>
      </w:r>
      <w:r w:rsidRPr="00113245">
        <w:t>I would describe it as balancing on the net</w:t>
      </w:r>
      <w:r w:rsidR="001010B3">
        <w:t>-</w:t>
      </w:r>
      <w:r w:rsidRPr="00113245">
        <w:t>zero tightrope, which was the title of my speech. What I think we collectively need to do is be able to identify the energy that the economy needs a</w:t>
      </w:r>
      <w:r w:rsidR="00C561FD">
        <w:t>nd</w:t>
      </w:r>
      <w:r w:rsidRPr="00113245">
        <w:t xml:space="preserve"> ensure that the companies that are delivering that energy in the real economy have transition plans to get them to </w:t>
      </w:r>
      <w:r w:rsidR="00C561FD">
        <w:t>n</w:t>
      </w:r>
      <w:r w:rsidRPr="00113245">
        <w:t xml:space="preserve">et zero. </w:t>
      </w:r>
      <w:r w:rsidR="004E6DE6">
        <w:t>It is</w:t>
      </w:r>
      <w:r w:rsidRPr="00113245">
        <w:t xml:space="preserve"> responsible retirement over</w:t>
      </w:r>
      <w:r w:rsidR="00C561FD">
        <w:t xml:space="preserve"> </w:t>
      </w:r>
      <w:r w:rsidRPr="00113245">
        <w:t>time of carbon-intensive assets</w:t>
      </w:r>
      <w:r w:rsidR="004E6DE6">
        <w:t xml:space="preserve">. We </w:t>
      </w:r>
      <w:r w:rsidRPr="00113245">
        <w:t>do not need to pull the plug out tomorrow to be able to do that, but it is a very fine balancing act and a nuanced message</w:t>
      </w:r>
      <w:r w:rsidR="00BD5971">
        <w:t>. W</w:t>
      </w:r>
      <w:r w:rsidRPr="00113245">
        <w:t>e must not just wildly continue to invest because that is building a different type of risk</w:t>
      </w:r>
      <w:r>
        <w:t>.</w:t>
      </w:r>
    </w:p>
    <w:p w:rsidR="00113245" w:rsidP="00CA0DBB">
      <w:pPr>
        <w:pStyle w:val="Remark"/>
      </w:pPr>
      <w:r w:rsidRPr="00CA0DBB">
        <w:rPr>
          <w:b/>
        </w:rPr>
        <w:t>The Chair:</w:t>
      </w:r>
      <w:r>
        <w:t xml:space="preserve"> Understood.</w:t>
      </w:r>
    </w:p>
    <w:p w:rsidR="00113245" w:rsidP="004E6DE6">
      <w:pPr>
        <w:pStyle w:val="Remark"/>
      </w:pPr>
      <w:r w:rsidRPr="004E6DE6">
        <w:rPr>
          <w:b/>
        </w:rPr>
        <w:t>Lord Stern of Brentford:</w:t>
      </w:r>
      <w:r>
        <w:t xml:space="preserve"> </w:t>
      </w:r>
      <w:r w:rsidRPr="00113245">
        <w:t>I would suggest</w:t>
      </w:r>
      <w:r w:rsidR="004E6DE6">
        <w:t xml:space="preserve"> </w:t>
      </w:r>
      <w:r w:rsidR="00CA0DBB">
        <w:t xml:space="preserve">that </w:t>
      </w:r>
      <w:r w:rsidRPr="00113245">
        <w:t xml:space="preserve">there is a </w:t>
      </w:r>
      <w:r w:rsidRPr="00113245">
        <w:t>fairly visible</w:t>
      </w:r>
      <w:r w:rsidRPr="00113245">
        <w:t xml:space="preserve"> difference between an energy firm that is making a big effort to change</w:t>
      </w:r>
      <w:r w:rsidR="002C33AF">
        <w:t>,</w:t>
      </w:r>
      <w:r w:rsidRPr="00113245">
        <w:t xml:space="preserve"> and has clear</w:t>
      </w:r>
      <w:r w:rsidR="002C33AF">
        <w:t>ly</w:t>
      </w:r>
      <w:r w:rsidRPr="00113245">
        <w:t xml:space="preserve"> plan</w:t>
      </w:r>
      <w:r w:rsidR="002C33AF">
        <w:t>ned</w:t>
      </w:r>
      <w:r w:rsidRPr="00113245">
        <w:t xml:space="preserve"> to</w:t>
      </w:r>
      <w:r w:rsidR="004E6DE6">
        <w:t xml:space="preserve"> </w:t>
      </w:r>
      <w:r w:rsidR="002C33AF">
        <w:t>change,</w:t>
      </w:r>
      <w:r w:rsidR="004E6DE6">
        <w:t xml:space="preserve"> a</w:t>
      </w:r>
      <w:r w:rsidRPr="00113245">
        <w:t>nd one that does not, and the former is less risky</w:t>
      </w:r>
      <w:r>
        <w:t xml:space="preserve"> than</w:t>
      </w:r>
      <w:r w:rsidRPr="00113245">
        <w:t xml:space="preserve"> the latter.</w:t>
      </w:r>
    </w:p>
    <w:p w:rsidR="00113245" w:rsidP="00113245">
      <w:pPr>
        <w:pStyle w:val="Answer"/>
      </w:pPr>
      <w:r w:rsidRPr="00113245">
        <w:rPr>
          <w:b/>
          <w:i/>
        </w:rPr>
        <w:t>Sarah Breeden:</w:t>
      </w:r>
      <w:r>
        <w:t xml:space="preserve"> </w:t>
      </w:r>
      <w:r w:rsidRPr="00113245">
        <w:t xml:space="preserve">I agree with that 100%. The </w:t>
      </w:r>
      <w:r w:rsidR="00B867A4">
        <w:t>G</w:t>
      </w:r>
      <w:r w:rsidRPr="00113245">
        <w:t>overnment</w:t>
      </w:r>
      <w:r w:rsidR="00B867A4">
        <w:t>’</w:t>
      </w:r>
      <w:r w:rsidRPr="00113245">
        <w:t xml:space="preserve">s proposals on transition plans are a great way of seeking to formalise that. What we absolutely need </w:t>
      </w:r>
      <w:r w:rsidR="00016E62">
        <w:t>are</w:t>
      </w:r>
      <w:r w:rsidRPr="00113245">
        <w:t xml:space="preserve"> transition plans that are credible</w:t>
      </w:r>
      <w:r w:rsidR="00B867A4">
        <w:t>,</w:t>
      </w:r>
      <w:r w:rsidRPr="00113245">
        <w:t xml:space="preserve"> have assurance</w:t>
      </w:r>
      <w:r w:rsidR="0031133D">
        <w:t>s</w:t>
      </w:r>
      <w:r w:rsidRPr="00113245">
        <w:t xml:space="preserve"> around them and are not just statements</w:t>
      </w:r>
      <w:r w:rsidR="004D5891">
        <w:t>,</w:t>
      </w:r>
      <w:r w:rsidR="00B867A4">
        <w:t xml:space="preserve"> so that</w:t>
      </w:r>
      <w:r w:rsidRPr="00113245">
        <w:t xml:space="preserve"> financial firm</w:t>
      </w:r>
      <w:r w:rsidR="00277FB0">
        <w:t xml:space="preserve">s and </w:t>
      </w:r>
      <w:r w:rsidR="004D5891">
        <w:t>we</w:t>
      </w:r>
      <w:r w:rsidR="00277FB0">
        <w:t xml:space="preserve"> as the micro and macro</w:t>
      </w:r>
      <w:r w:rsidRPr="00113245">
        <w:t xml:space="preserve">prudential regulator are able credibly to distinguish </w:t>
      </w:r>
      <w:r w:rsidR="0070459C">
        <w:t xml:space="preserve">between </w:t>
      </w:r>
      <w:r w:rsidRPr="00113245">
        <w:t>those that have a plan and those that do not.</w:t>
      </w:r>
    </w:p>
    <w:p w:rsidR="000B38A7" w:rsidP="00113245">
      <w:pPr>
        <w:pStyle w:val="Question"/>
      </w:pPr>
      <w:r w:rsidRPr="00113245">
        <w:rPr>
          <w:b/>
        </w:rPr>
        <w:t xml:space="preserve">Lord King of </w:t>
      </w:r>
      <w:r w:rsidRPr="00113245">
        <w:rPr>
          <w:b/>
        </w:rPr>
        <w:t>Lothbury</w:t>
      </w:r>
      <w:r w:rsidRPr="00113245">
        <w:rPr>
          <w:b/>
        </w:rPr>
        <w:t>:</w:t>
      </w:r>
      <w:r>
        <w:t xml:space="preserve"> </w:t>
      </w:r>
      <w:r w:rsidR="00277FB0">
        <w:t>Sarah, i</w:t>
      </w:r>
      <w:r w:rsidRPr="00113245">
        <w:t xml:space="preserve">t is very nice to see you again. </w:t>
      </w:r>
      <w:r w:rsidR="004D5891">
        <w:t xml:space="preserve">Welcome. </w:t>
      </w:r>
      <w:r w:rsidRPr="00113245">
        <w:t xml:space="preserve">I have no interest to declare, </w:t>
      </w:r>
      <w:r w:rsidR="00277FB0">
        <w:t>C</w:t>
      </w:r>
      <w:r w:rsidRPr="00113245">
        <w:t>hair, other than to say that Sarah made an extremely important contribution to the design of schemes to deal with the financial crisis back in the good old days</w:t>
      </w:r>
      <w:r>
        <w:t>.</w:t>
      </w:r>
    </w:p>
    <w:p w:rsidR="00205125" w:rsidP="008D2E5E">
      <w:pPr>
        <w:pStyle w:val="QuestionCont"/>
      </w:pPr>
      <w:r>
        <w:t>C</w:t>
      </w:r>
      <w:r w:rsidRPr="00113245" w:rsidR="00113245">
        <w:t>an I ask about stranded assets? I have two questions. First, when Mark Carney gave evidence</w:t>
      </w:r>
      <w:r w:rsidR="000B38A7">
        <w:t>,</w:t>
      </w:r>
      <w:r w:rsidRPr="00113245" w:rsidR="00113245">
        <w:t xml:space="preserve"> he said that the transition to net zero set out by the IEA would probably have to be revised in the light of recent events, and in</w:t>
      </w:r>
      <w:r>
        <w:t xml:space="preserve"> a</w:t>
      </w:r>
      <w:r w:rsidRPr="00113245" w:rsidR="00113245">
        <w:t xml:space="preserve"> very uncertain world between now and 20</w:t>
      </w:r>
      <w:r w:rsidR="00266E28">
        <w:t>50</w:t>
      </w:r>
      <w:r w:rsidRPr="00266E28" w:rsidR="00266E28">
        <w:t xml:space="preserve"> a lot of other unexpected events will occur. Can you tell us something about how your definition of stranded assets and the calculations about them can be made sufficiently flexible to </w:t>
      </w:r>
      <w:r w:rsidRPr="00266E28" w:rsidR="00266E28">
        <w:t>take into account</w:t>
      </w:r>
      <w:r w:rsidRPr="00266E28" w:rsidR="00266E28">
        <w:t xml:space="preserve"> th</w:t>
      </w:r>
      <w:r w:rsidR="00453ABE">
        <w:t>o</w:t>
      </w:r>
      <w:r w:rsidRPr="00266E28" w:rsidR="00266E28">
        <w:t>se unexpected events?</w:t>
      </w:r>
      <w:r w:rsidR="001010B3">
        <w:t xml:space="preserve"> </w:t>
      </w:r>
    </w:p>
    <w:p w:rsidR="00291F13" w:rsidP="008D2E5E">
      <w:pPr>
        <w:pStyle w:val="QuestionCont"/>
      </w:pPr>
      <w:r w:rsidRPr="00291F13">
        <w:t xml:space="preserve">Secondly, stranded assets </w:t>
      </w:r>
      <w:r w:rsidRPr="00291F13">
        <w:t>is</w:t>
      </w:r>
      <w:r w:rsidRPr="00291F13">
        <w:t xml:space="preserve"> a phrase used in conne</w:t>
      </w:r>
      <w:r w:rsidR="0084378D">
        <w:t>ct</w:t>
      </w:r>
      <w:r w:rsidRPr="00291F13">
        <w:t>ion with climate change</w:t>
      </w:r>
      <w:r w:rsidR="0084378D">
        <w:t>,</w:t>
      </w:r>
      <w:r w:rsidRPr="00291F13">
        <w:t xml:space="preserve"> but it is not unique to climate change. During the pandemic</w:t>
      </w:r>
      <w:r w:rsidR="00C54D32">
        <w:t>,</w:t>
      </w:r>
      <w:r w:rsidRPr="00291F13">
        <w:t xml:space="preserve"> fleets of aeroplanes parked </w:t>
      </w:r>
      <w:r w:rsidR="004A5F51">
        <w:t>in</w:t>
      </w:r>
      <w:r w:rsidRPr="00291F13">
        <w:t xml:space="preserve"> deserts were a perfect example of </w:t>
      </w:r>
      <w:r w:rsidR="00C54D32">
        <w:t xml:space="preserve">a </w:t>
      </w:r>
      <w:r w:rsidRPr="00291F13">
        <w:t xml:space="preserve">stranded </w:t>
      </w:r>
      <w:r w:rsidR="004A5F51">
        <w:t>asset</w:t>
      </w:r>
      <w:r w:rsidRPr="00291F13">
        <w:t xml:space="preserve">. Can you say something about how other examples of stranded assets outside climate change integrate </w:t>
      </w:r>
      <w:r w:rsidR="002A6BE1">
        <w:t>with</w:t>
      </w:r>
      <w:r w:rsidRPr="00291F13">
        <w:t xml:space="preserve"> your overall approach</w:t>
      </w:r>
      <w:r>
        <w:t>?</w:t>
      </w:r>
    </w:p>
    <w:p w:rsidR="003031CC" w:rsidP="00291F13">
      <w:pPr>
        <w:pStyle w:val="Answer"/>
      </w:pPr>
      <w:r w:rsidRPr="00291F13">
        <w:rPr>
          <w:b/>
          <w:i/>
        </w:rPr>
        <w:t>Sarah Breeden:</w:t>
      </w:r>
      <w:r>
        <w:t xml:space="preserve"> </w:t>
      </w:r>
      <w:r w:rsidR="004A5F51">
        <w:t>T</w:t>
      </w:r>
      <w:r w:rsidRPr="00291F13">
        <w:t xml:space="preserve">hat is a great question about stranded assets. It is somewhere between hard and impossible to identify a stranded asset without having a climate policy </w:t>
      </w:r>
      <w:r w:rsidR="00C4504C">
        <w:t>from</w:t>
      </w:r>
      <w:r w:rsidRPr="00291F13">
        <w:t xml:space="preserve"> which to hang it</w:t>
      </w:r>
      <w:r w:rsidR="004A5F51">
        <w:t xml:space="preserve">s </w:t>
      </w:r>
      <w:r w:rsidRPr="00291F13">
        <w:t>stranding</w:t>
      </w:r>
      <w:r w:rsidR="006D1101">
        <w:t xml:space="preserve"> off</w:t>
      </w:r>
      <w:r w:rsidR="00FE0954">
        <w:t>. A</w:t>
      </w:r>
      <w:r w:rsidRPr="00291F13">
        <w:t xml:space="preserve"> stranded asset arises when its economic life is unexpectedly short</w:t>
      </w:r>
      <w:r w:rsidR="00FE0954">
        <w:t>ened</w:t>
      </w:r>
      <w:r w:rsidRPr="00291F13">
        <w:t xml:space="preserve"> courtesy of climate policy and the transition to net zero, so you need </w:t>
      </w:r>
      <w:r w:rsidR="00BA0C70">
        <w:t>a</w:t>
      </w:r>
      <w:r w:rsidRPr="00291F13">
        <w:t xml:space="preserve"> transition pathway to be able to identify the stranded asset. As we ha</w:t>
      </w:r>
      <w:r w:rsidR="00FE0954">
        <w:t>ve</w:t>
      </w:r>
      <w:r w:rsidRPr="00291F13">
        <w:t xml:space="preserve"> seen with energy security policy, as events change</w:t>
      </w:r>
      <w:r w:rsidR="00BA0C70">
        <w:t>,</w:t>
      </w:r>
      <w:r w:rsidRPr="00291F13">
        <w:t xml:space="preserve"> transition pathways </w:t>
      </w:r>
      <w:r w:rsidRPr="00291F13">
        <w:t>have to</w:t>
      </w:r>
      <w:r w:rsidRPr="00291F13">
        <w:t xml:space="preserve"> change</w:t>
      </w:r>
      <w:r w:rsidR="00FE0954">
        <w:t>. Y</w:t>
      </w:r>
      <w:r w:rsidRPr="00291F13">
        <w:t>ou have to hang it off the sectoral</w:t>
      </w:r>
      <w:r w:rsidR="00FE0954">
        <w:t xml:space="preserve"> climate</w:t>
      </w:r>
      <w:r w:rsidRPr="00291F13">
        <w:t xml:space="preserve"> pathways</w:t>
      </w:r>
      <w:r w:rsidR="00B025D0">
        <w:t xml:space="preserve"> determined by </w:t>
      </w:r>
      <w:r w:rsidRPr="00291F13">
        <w:t>government</w:t>
      </w:r>
      <w:r w:rsidRPr="00291F13">
        <w:t xml:space="preserve"> and you have to be prepared to</w:t>
      </w:r>
      <w:r w:rsidR="00B025D0">
        <w:t xml:space="preserve"> </w:t>
      </w:r>
      <w:r w:rsidR="00BB3191">
        <w:t>adjust</w:t>
      </w:r>
      <w:r w:rsidRPr="00291F13">
        <w:t xml:space="preserve"> them</w:t>
      </w:r>
      <w:r w:rsidRPr="005F248F" w:rsidR="005F248F">
        <w:t xml:space="preserve"> </w:t>
      </w:r>
      <w:r w:rsidR="00BB3191">
        <w:t>as the</w:t>
      </w:r>
      <w:r w:rsidRPr="005F248F" w:rsidR="005F248F">
        <w:t xml:space="preserve"> transitions adjust.</w:t>
      </w:r>
    </w:p>
    <w:p w:rsidR="005F248F" w:rsidP="00291F13">
      <w:pPr>
        <w:pStyle w:val="Answer"/>
      </w:pPr>
      <w:r>
        <w:t>Something that builds a bit</w:t>
      </w:r>
      <w:r w:rsidRPr="005F248F">
        <w:t xml:space="preserve"> </w:t>
      </w:r>
      <w:r w:rsidR="00074CAD">
        <w:t>on</w:t>
      </w:r>
      <w:r w:rsidRPr="005F248F">
        <w:t xml:space="preserve"> Lord Ste</w:t>
      </w:r>
      <w:r w:rsidR="00074CAD">
        <w:t xml:space="preserve">rn’s </w:t>
      </w:r>
      <w:r w:rsidRPr="005F248F">
        <w:t>point is that</w:t>
      </w:r>
      <w:r w:rsidR="00074CAD">
        <w:t>,</w:t>
      </w:r>
      <w:r w:rsidRPr="005F248F">
        <w:t xml:space="preserve"> while there is uncertainty about the future transition pathway</w:t>
      </w:r>
      <w:r w:rsidR="00074CAD">
        <w:t>,</w:t>
      </w:r>
      <w:r w:rsidRPr="005F248F">
        <w:t xml:space="preserve"> you can identify companies </w:t>
      </w:r>
      <w:r>
        <w:t>that</w:t>
      </w:r>
      <w:r w:rsidRPr="005F248F">
        <w:t xml:space="preserve"> are more resilient to the uncertainty around those transition pathways.</w:t>
      </w:r>
      <w:r w:rsidR="00074CAD">
        <w:t xml:space="preserve"> If</w:t>
      </w:r>
      <w:r w:rsidRPr="005F248F">
        <w:t xml:space="preserve"> one company has a way of managing itself </w:t>
      </w:r>
      <w:r w:rsidR="00492C9B">
        <w:t xml:space="preserve">that </w:t>
      </w:r>
      <w:r w:rsidRPr="005F248F">
        <w:t>means it is low risk in three states of the world</w:t>
      </w:r>
      <w:r w:rsidR="00074CAD">
        <w:t>,</w:t>
      </w:r>
      <w:r w:rsidRPr="005F248F">
        <w:t xml:space="preserve"> whereas one is high risk in three states of the world</w:t>
      </w:r>
      <w:r w:rsidR="00492C9B">
        <w:t>,</w:t>
      </w:r>
      <w:r w:rsidRPr="005F248F">
        <w:t xml:space="preserve"> I think you can capture it in that way</w:t>
      </w:r>
      <w:r w:rsidR="00C5366F">
        <w:t xml:space="preserve">. </w:t>
      </w:r>
      <w:r w:rsidR="00C93B1A">
        <w:t>T</w:t>
      </w:r>
      <w:r w:rsidR="00C5366F">
        <w:t xml:space="preserve">o underline, I think you can </w:t>
      </w:r>
      <w:r w:rsidRPr="005F248F">
        <w:t>credibly identify stranded assets</w:t>
      </w:r>
      <w:r w:rsidR="00C5366F">
        <w:t xml:space="preserve"> only</w:t>
      </w:r>
      <w:r w:rsidRPr="005F248F">
        <w:t xml:space="preserve"> </w:t>
      </w:r>
      <w:r w:rsidR="00C5366F">
        <w:t xml:space="preserve">by </w:t>
      </w:r>
      <w:r w:rsidRPr="005F248F">
        <w:t xml:space="preserve">reference to climate policy. </w:t>
      </w:r>
      <w:r w:rsidR="008A0B38">
        <w:t xml:space="preserve">To give </w:t>
      </w:r>
      <w:r w:rsidR="0080488A">
        <w:t>two e</w:t>
      </w:r>
      <w:r w:rsidRPr="005F248F">
        <w:t>xamples of that in the climate space</w:t>
      </w:r>
      <w:r w:rsidR="0080488A">
        <w:t xml:space="preserve">, </w:t>
      </w:r>
      <w:r w:rsidRPr="005F248F">
        <w:t>in addition to the energy security pathway</w:t>
      </w:r>
      <w:r w:rsidR="0080488A">
        <w:t>. In t</w:t>
      </w:r>
      <w:r w:rsidRPr="005F248F">
        <w:t xml:space="preserve">he </w:t>
      </w:r>
      <w:r w:rsidR="0080488A">
        <w:t>G</w:t>
      </w:r>
      <w:r w:rsidRPr="005F248F">
        <w:t>overnment</w:t>
      </w:r>
      <w:r w:rsidR="0080488A">
        <w:t>’</w:t>
      </w:r>
      <w:r w:rsidRPr="005F248F">
        <w:t>s policy on electric vehicles</w:t>
      </w:r>
      <w:r w:rsidR="009335AE">
        <w:t>,</w:t>
      </w:r>
      <w:r w:rsidRPr="005F248F">
        <w:t xml:space="preserve"> </w:t>
      </w:r>
      <w:r w:rsidR="0080488A">
        <w:t xml:space="preserve">they have </w:t>
      </w:r>
      <w:r w:rsidRPr="005F248F">
        <w:t>been very clear about what the pathway is to get from where we are to having electrified vehicular transport</w:t>
      </w:r>
      <w:r w:rsidR="00AF1212">
        <w:t>. S</w:t>
      </w:r>
      <w:r w:rsidRPr="005F248F">
        <w:t xml:space="preserve">imilarly, on rental properties </w:t>
      </w:r>
      <w:r w:rsidR="008A0B38">
        <w:t xml:space="preserve">it has </w:t>
      </w:r>
      <w:r w:rsidRPr="005F248F">
        <w:t>been clear what the plan is.</w:t>
      </w:r>
      <w:r w:rsidR="00AF1212">
        <w:t xml:space="preserve"> Where t</w:t>
      </w:r>
      <w:r w:rsidRPr="005F248F">
        <w:t>here are clear climate policies</w:t>
      </w:r>
      <w:r w:rsidR="00C27168">
        <w:t>,</w:t>
      </w:r>
      <w:r w:rsidRPr="005F248F">
        <w:t xml:space="preserve"> you can identify stranded assets on the back of that.</w:t>
      </w:r>
    </w:p>
    <w:p w:rsidR="005F248F" w:rsidP="00291F13">
      <w:pPr>
        <w:pStyle w:val="Answer"/>
      </w:pPr>
      <w:r w:rsidRPr="005F248F">
        <w:t xml:space="preserve">Your point about stranded assets arising in a variety of circumstances is well made. It is not something to which we have given as much thought as we have in the context of </w:t>
      </w:r>
      <w:r w:rsidR="00AF1212">
        <w:t xml:space="preserve">the climate BES, but </w:t>
      </w:r>
      <w:r w:rsidRPr="005F248F">
        <w:t>any shock to the economy that creates a different pathway for demand</w:t>
      </w:r>
      <w:r w:rsidR="00352786">
        <w:t>, or a different pathway for</w:t>
      </w:r>
      <w:r w:rsidRPr="005F248F">
        <w:t xml:space="preserve"> supply</w:t>
      </w:r>
      <w:r w:rsidR="00352786">
        <w:t>,</w:t>
      </w:r>
      <w:r w:rsidRPr="005F248F">
        <w:t xml:space="preserve"> </w:t>
      </w:r>
      <w:r w:rsidR="00133A16">
        <w:t>and is</w:t>
      </w:r>
      <w:r w:rsidRPr="005F248F">
        <w:t xml:space="preserve"> able to create empty buildings on </w:t>
      </w:r>
      <w:r w:rsidR="00D646F6">
        <w:t>h</w:t>
      </w:r>
      <w:r w:rsidRPr="005F248F">
        <w:t xml:space="preserve">igh </w:t>
      </w:r>
      <w:r w:rsidR="00D646F6">
        <w:t xml:space="preserve">streets </w:t>
      </w:r>
      <w:r w:rsidRPr="005F248F">
        <w:t>is another such example</w:t>
      </w:r>
      <w:r w:rsidR="00D646F6">
        <w:t>, is it not?</w:t>
      </w:r>
      <w:r w:rsidR="00FC46F1">
        <w:t xml:space="preserve"> </w:t>
      </w:r>
      <w:r w:rsidRPr="005F248F">
        <w:t>What makes climate unique is that it is the actions we take today that help determine the future risks we face</w:t>
      </w:r>
      <w:r w:rsidR="00133A16">
        <w:t xml:space="preserve">, because if </w:t>
      </w:r>
      <w:r w:rsidRPr="005F248F">
        <w:t>we start transition earlier i</w:t>
      </w:r>
      <w:r w:rsidR="00133A16">
        <w:t xml:space="preserve">t is </w:t>
      </w:r>
      <w:r w:rsidRPr="005F248F">
        <w:t>more</w:t>
      </w:r>
      <w:r w:rsidR="00133A16">
        <w:t xml:space="preserve"> orderly</w:t>
      </w:r>
      <w:r w:rsidRPr="005F248F">
        <w:t xml:space="preserve"> and smooth</w:t>
      </w:r>
      <w:r w:rsidR="00714CFC">
        <w:t>er</w:t>
      </w:r>
      <w:r w:rsidRPr="005F248F">
        <w:t xml:space="preserve"> th</w:t>
      </w:r>
      <w:r w:rsidR="006F78C3">
        <w:t>a</w:t>
      </w:r>
      <w:r w:rsidRPr="005F248F">
        <w:t xml:space="preserve">n if we start transitioning later. </w:t>
      </w:r>
      <w:r w:rsidR="00D32C54">
        <w:t>T</w:t>
      </w:r>
      <w:r w:rsidRPr="005F248F">
        <w:t>hat is why there has been a particular focus on stranded assets in a climate context</w:t>
      </w:r>
      <w:r>
        <w:t>.</w:t>
      </w:r>
    </w:p>
    <w:p w:rsidR="005F248F" w:rsidP="006F78C3">
      <w:pPr>
        <w:pStyle w:val="Remark"/>
      </w:pPr>
      <w:r w:rsidRPr="006F78C3">
        <w:rPr>
          <w:b/>
        </w:rPr>
        <w:t>The Chair:</w:t>
      </w:r>
      <w:r>
        <w:t xml:space="preserve"> </w:t>
      </w:r>
      <w:r w:rsidR="006F78C3">
        <w:t>G</w:t>
      </w:r>
      <w:r w:rsidRPr="005F248F">
        <w:t xml:space="preserve">iven </w:t>
      </w:r>
      <w:r w:rsidR="00D32C54">
        <w:t xml:space="preserve">that </w:t>
      </w:r>
      <w:r w:rsidR="00A52E79">
        <w:t>G</w:t>
      </w:r>
      <w:r w:rsidRPr="005F248F">
        <w:t xml:space="preserve">overnments across Europe are saying we need to wean ourselves off Russian energy, </w:t>
      </w:r>
      <w:r w:rsidRPr="005F248F">
        <w:t>oil</w:t>
      </w:r>
      <w:r w:rsidRPr="005F248F">
        <w:t xml:space="preserve"> and gas</w:t>
      </w:r>
      <w:r w:rsidR="006F78C3">
        <w:t>, and</w:t>
      </w:r>
      <w:r w:rsidRPr="005F248F">
        <w:t xml:space="preserve"> that may mean</w:t>
      </w:r>
      <w:r w:rsidR="00D32C54">
        <w:t xml:space="preserve"> further investment or</w:t>
      </w:r>
      <w:r w:rsidR="006F78C3">
        <w:t xml:space="preserve"> </w:t>
      </w:r>
      <w:r w:rsidRPr="005F248F">
        <w:t>new investment in</w:t>
      </w:r>
      <w:r w:rsidR="006F78C3">
        <w:t xml:space="preserve">, say, </w:t>
      </w:r>
      <w:r w:rsidRPr="005F248F">
        <w:t>gas plants</w:t>
      </w:r>
      <w:r w:rsidR="006F78C3">
        <w:t>, y</w:t>
      </w:r>
      <w:r w:rsidRPr="005F248F">
        <w:t xml:space="preserve">ou now have the message from the </w:t>
      </w:r>
      <w:r w:rsidR="00DD6EE0">
        <w:t>C</w:t>
      </w:r>
      <w:r w:rsidRPr="005F248F">
        <w:t xml:space="preserve">hancellor that we have to pay more attention to energy security. Meanwhile, you are also doing </w:t>
      </w:r>
      <w:r w:rsidRPr="005F248F">
        <w:t>all of</w:t>
      </w:r>
      <w:r w:rsidRPr="005F248F">
        <w:t xml:space="preserve"> this work on climate stress test</w:t>
      </w:r>
      <w:r w:rsidR="00DD6EE0">
        <w:t>s</w:t>
      </w:r>
      <w:r w:rsidRPr="005F248F">
        <w:t>. What is the message that you want to send to financial institutions? Is it</w:t>
      </w:r>
      <w:r w:rsidR="00DD6EE0">
        <w:t>,</w:t>
      </w:r>
      <w:r w:rsidRPr="005F248F">
        <w:t xml:space="preserve"> </w:t>
      </w:r>
      <w:r w:rsidR="00DD6EE0">
        <w:t>“W</w:t>
      </w:r>
      <w:r w:rsidRPr="005F248F">
        <w:t xml:space="preserve">e see this investment in energy security </w:t>
      </w:r>
      <w:r w:rsidR="00DD6EE0">
        <w:t>as</w:t>
      </w:r>
      <w:r w:rsidRPr="005F248F">
        <w:t xml:space="preserve"> a good thing so long as it is predicated on transition plans that are credible</w:t>
      </w:r>
      <w:r w:rsidR="00797321">
        <w:t>”</w:t>
      </w:r>
      <w:r w:rsidRPr="005F248F">
        <w:t xml:space="preserve">, or is it, </w:t>
      </w:r>
      <w:r w:rsidR="00797321">
        <w:t>“Don’t</w:t>
      </w:r>
      <w:r w:rsidRPr="005F248F">
        <w:t xml:space="preserve"> touch it</w:t>
      </w:r>
      <w:r w:rsidR="00797321">
        <w:t>”</w:t>
      </w:r>
      <w:r w:rsidRPr="005F248F">
        <w:t>? Try to set that out if you can.</w:t>
      </w:r>
    </w:p>
    <w:p w:rsidR="001C1EE8" w:rsidP="005F248F">
      <w:pPr>
        <w:pStyle w:val="Answer"/>
      </w:pPr>
      <w:r w:rsidRPr="005F248F">
        <w:rPr>
          <w:b/>
          <w:i/>
        </w:rPr>
        <w:t>Sarah Breeden:</w:t>
      </w:r>
      <w:r>
        <w:t xml:space="preserve"> </w:t>
      </w:r>
      <w:r w:rsidRPr="005F248F">
        <w:t>With my macro</w:t>
      </w:r>
      <w:r>
        <w:t>prudential hat on</w:t>
      </w:r>
      <w:r w:rsidR="00797321">
        <w:t>,</w:t>
      </w:r>
      <w:r w:rsidRPr="001C1EE8">
        <w:t xml:space="preserve"> what I want is a balance across energy supply and demand because</w:t>
      </w:r>
      <w:r w:rsidR="00797321">
        <w:t xml:space="preserve">, </w:t>
      </w:r>
      <w:r w:rsidRPr="001C1EE8">
        <w:t>as we ha</w:t>
      </w:r>
      <w:r w:rsidR="00797321">
        <w:t>ve</w:t>
      </w:r>
      <w:r w:rsidRPr="001C1EE8">
        <w:t xml:space="preserve"> seen</w:t>
      </w:r>
      <w:r w:rsidR="00797321">
        <w:t>,</w:t>
      </w:r>
      <w:r w:rsidRPr="001C1EE8">
        <w:t xml:space="preserve"> when you do not have</w:t>
      </w:r>
      <w:r w:rsidR="00981736">
        <w:t xml:space="preserve"> that t</w:t>
      </w:r>
      <w:r w:rsidRPr="001C1EE8">
        <w:t xml:space="preserve">here are macroeconomic and </w:t>
      </w:r>
      <w:r w:rsidRPr="001C1EE8">
        <w:t>macrofinancial</w:t>
      </w:r>
      <w:r w:rsidRPr="001C1EE8">
        <w:t xml:space="preserve"> consequences</w:t>
      </w:r>
      <w:r w:rsidR="00981736">
        <w:t>. I</w:t>
      </w:r>
      <w:r w:rsidRPr="001C1EE8">
        <w:t>n that context</w:t>
      </w:r>
      <w:r w:rsidR="00981736">
        <w:t>,</w:t>
      </w:r>
      <w:r w:rsidRPr="001C1EE8">
        <w:t xml:space="preserve"> if the economy needs some transition fuel</w:t>
      </w:r>
      <w:r w:rsidR="00C52619">
        <w:t>,</w:t>
      </w:r>
      <w:r w:rsidRPr="001C1EE8">
        <w:t xml:space="preserve"> that should be invested in, but we still need to get to net zero. </w:t>
      </w:r>
      <w:r w:rsidR="00981736">
        <w:t>M</w:t>
      </w:r>
      <w:r w:rsidRPr="001C1EE8">
        <w:t>y phrase</w:t>
      </w:r>
      <w:r w:rsidR="00E73521">
        <w:t xml:space="preserve"> would be that it</w:t>
      </w:r>
      <w:r w:rsidRPr="001C1EE8">
        <w:t xml:space="preserve"> might get worse before it gets better. The important thing is to think about the responsible retirement over</w:t>
      </w:r>
      <w:r w:rsidR="00E73521">
        <w:t xml:space="preserve"> </w:t>
      </w:r>
      <w:r w:rsidRPr="001C1EE8">
        <w:t>time of assets that are not consistent with a net</w:t>
      </w:r>
      <w:r w:rsidR="003C7942">
        <w:t>-</w:t>
      </w:r>
      <w:r w:rsidRPr="001C1EE8">
        <w:t>zero pathway</w:t>
      </w:r>
      <w:r w:rsidR="00E73521">
        <w:t>, t</w:t>
      </w:r>
      <w:r w:rsidRPr="001C1EE8">
        <w:t>he key thing being retirement over</w:t>
      </w:r>
      <w:r w:rsidR="00E73521">
        <w:t xml:space="preserve"> </w:t>
      </w:r>
      <w:r w:rsidRPr="001C1EE8">
        <w:t>time</w:t>
      </w:r>
      <w:r w:rsidR="00E73521">
        <w:t>,</w:t>
      </w:r>
      <w:r w:rsidRPr="001C1EE8">
        <w:t xml:space="preserve"> not necessarily immediately.</w:t>
      </w:r>
      <w:r w:rsidR="003C7942">
        <w:t xml:space="preserve"> </w:t>
      </w:r>
    </w:p>
    <w:p w:rsidR="00FA18C0" w:rsidP="00DA2938">
      <w:pPr>
        <w:pStyle w:val="Remark"/>
      </w:pPr>
      <w:r w:rsidRPr="00DA2938">
        <w:rPr>
          <w:b/>
        </w:rPr>
        <w:t>Lord Fox:</w:t>
      </w:r>
      <w:r>
        <w:t xml:space="preserve"> </w:t>
      </w:r>
      <w:r w:rsidR="00E73521">
        <w:t>T</w:t>
      </w:r>
      <w:r w:rsidRPr="001C1EE8">
        <w:t xml:space="preserve">his is labouring </w:t>
      </w:r>
      <w:r w:rsidR="00E73521">
        <w:t>a</w:t>
      </w:r>
      <w:r w:rsidRPr="001C1EE8">
        <w:t xml:space="preserve"> point, but I think we have a real</w:t>
      </w:r>
      <w:r w:rsidR="00E73521">
        <w:t>-</w:t>
      </w:r>
      <w:r w:rsidRPr="001C1EE8">
        <w:t>life</w:t>
      </w:r>
      <w:r>
        <w:t xml:space="preserve"> </w:t>
      </w:r>
      <w:r w:rsidRPr="00FA18C0">
        <w:t xml:space="preserve">example </w:t>
      </w:r>
      <w:r w:rsidR="00E555C9">
        <w:t>w</w:t>
      </w:r>
      <w:r w:rsidRPr="00FA18C0">
        <w:t xml:space="preserve">here the </w:t>
      </w:r>
      <w:r w:rsidR="00E555C9">
        <w:t>G</w:t>
      </w:r>
      <w:r w:rsidRPr="00FA18C0">
        <w:t xml:space="preserve">overnment are asking the hydrocarbon industry to invest in what will be transition assets. </w:t>
      </w:r>
      <w:r w:rsidR="00E555C9">
        <w:t>W</w:t>
      </w:r>
      <w:r w:rsidRPr="00FA18C0">
        <w:t>ithout knowing for certain the framework</w:t>
      </w:r>
      <w:r w:rsidR="00E555C9">
        <w:t xml:space="preserve">, </w:t>
      </w:r>
      <w:r w:rsidRPr="00FA18C0">
        <w:t>we know full</w:t>
      </w:r>
      <w:r w:rsidR="00E555C9">
        <w:t xml:space="preserve"> </w:t>
      </w:r>
      <w:r w:rsidRPr="00FA18C0">
        <w:t xml:space="preserve">well that assets </w:t>
      </w:r>
      <w:r w:rsidR="00D030F5">
        <w:t>that</w:t>
      </w:r>
      <w:r w:rsidRPr="00FA18C0">
        <w:t xml:space="preserve"> would normally </w:t>
      </w:r>
      <w:r w:rsidR="00E555C9">
        <w:t>last</w:t>
      </w:r>
      <w:r w:rsidRPr="00FA18C0">
        <w:t xml:space="preserve"> for 30</w:t>
      </w:r>
      <w:r w:rsidR="00E555C9">
        <w:t> </w:t>
      </w:r>
      <w:r w:rsidRPr="00FA18C0">
        <w:t xml:space="preserve">years will </w:t>
      </w:r>
      <w:r w:rsidR="00D030F5">
        <w:t xml:space="preserve">only </w:t>
      </w:r>
      <w:r w:rsidRPr="00FA18C0">
        <w:t>be productive</w:t>
      </w:r>
      <w:r w:rsidR="00E555C9">
        <w:t xml:space="preserve"> for </w:t>
      </w:r>
      <w:r w:rsidRPr="00FA18C0">
        <w:t>15 or 20 years as a maximum. That begs the question: where does the risk lie? Does the risk lie solely with the oil and gas developer? Does it lie with the banking industry</w:t>
      </w:r>
      <w:r w:rsidR="0070459C">
        <w:t>, which</w:t>
      </w:r>
      <w:r w:rsidRPr="00FA18C0">
        <w:t xml:space="preserve"> is being asked to invest in an asset </w:t>
      </w:r>
      <w:r w:rsidR="00352141">
        <w:t>that</w:t>
      </w:r>
      <w:r w:rsidRPr="00FA18C0">
        <w:t xml:space="preserve"> will not go to its full life</w:t>
      </w:r>
      <w:r w:rsidR="005E185E">
        <w:t>, with</w:t>
      </w:r>
      <w:r w:rsidRPr="00FA18C0">
        <w:t xml:space="preserve"> full knowledge</w:t>
      </w:r>
      <w:r w:rsidR="005E185E">
        <w:t xml:space="preserve"> of that</w:t>
      </w:r>
      <w:r w:rsidRPr="00FA18C0">
        <w:t xml:space="preserve"> at the beginning</w:t>
      </w:r>
      <w:r w:rsidR="005E185E">
        <w:t>, o</w:t>
      </w:r>
      <w:r w:rsidRPr="00FA18C0">
        <w:t xml:space="preserve">r does it lie with the </w:t>
      </w:r>
      <w:r w:rsidR="005E185E">
        <w:t>G</w:t>
      </w:r>
      <w:r w:rsidRPr="00FA18C0">
        <w:t xml:space="preserve">overnment? What position does the Bank of England take </w:t>
      </w:r>
      <w:r w:rsidRPr="00FA18C0">
        <w:t>with regard to</w:t>
      </w:r>
      <w:r w:rsidRPr="00FA18C0">
        <w:t xml:space="preserve"> the regulation of banks </w:t>
      </w:r>
      <w:r w:rsidR="003C138E">
        <w:t>that</w:t>
      </w:r>
      <w:r w:rsidRPr="00FA18C0">
        <w:t xml:space="preserve"> may or may not be deciding to lend money to oil and gas companies on that basis?</w:t>
      </w:r>
    </w:p>
    <w:p w:rsidR="00FA18C0" w:rsidP="00FA18C0">
      <w:pPr>
        <w:pStyle w:val="Answer"/>
      </w:pPr>
      <w:r w:rsidRPr="00FA18C0">
        <w:rPr>
          <w:b/>
          <w:i/>
        </w:rPr>
        <w:t>Sarah Breeden:</w:t>
      </w:r>
      <w:r>
        <w:t xml:space="preserve"> </w:t>
      </w:r>
      <w:r w:rsidR="008F5DFA">
        <w:t>W</w:t>
      </w:r>
      <w:r w:rsidRPr="00FA18C0">
        <w:t>here the risk lies depends on the terms of the transaction</w:t>
      </w:r>
      <w:r w:rsidR="00884B92">
        <w:t>. Is</w:t>
      </w:r>
      <w:r w:rsidRPr="00FA18C0">
        <w:t xml:space="preserve"> </w:t>
      </w:r>
      <w:r w:rsidR="008F5DFA">
        <w:t>it</w:t>
      </w:r>
      <w:r w:rsidRPr="00FA18C0">
        <w:t xml:space="preserve"> being funded as if it has a 15-year life</w:t>
      </w:r>
      <w:r w:rsidR="00884B92">
        <w:t xml:space="preserve"> or </w:t>
      </w:r>
      <w:r w:rsidR="009F38B3">
        <w:t xml:space="preserve">a </w:t>
      </w:r>
      <w:r w:rsidR="00884B92">
        <w:t>30</w:t>
      </w:r>
      <w:r w:rsidR="00884B92">
        <w:noBreakHyphen/>
        <w:t>year life</w:t>
      </w:r>
      <w:r w:rsidRPr="00FA18C0">
        <w:t>?</w:t>
      </w:r>
    </w:p>
    <w:p w:rsidR="00FA18C0" w:rsidP="00884B92">
      <w:pPr>
        <w:pStyle w:val="Remark"/>
      </w:pPr>
      <w:r w:rsidRPr="00884B92">
        <w:rPr>
          <w:b/>
        </w:rPr>
        <w:t>Lord Fox:</w:t>
      </w:r>
      <w:r>
        <w:t xml:space="preserve"> </w:t>
      </w:r>
      <w:r w:rsidRPr="00FA18C0">
        <w:t xml:space="preserve">That is what I am asking. </w:t>
      </w:r>
      <w:r w:rsidR="00884B92">
        <w:t>D</w:t>
      </w:r>
      <w:r w:rsidRPr="00FA18C0">
        <w:t xml:space="preserve">oes the </w:t>
      </w:r>
      <w:r w:rsidR="00884B92">
        <w:t>B</w:t>
      </w:r>
      <w:r w:rsidRPr="00FA18C0">
        <w:t>ank have a view on that</w:t>
      </w:r>
      <w:r>
        <w:t>?</w:t>
      </w:r>
    </w:p>
    <w:p w:rsidR="00FA18C0" w:rsidP="00FA18C0">
      <w:pPr>
        <w:pStyle w:val="Answer"/>
      </w:pPr>
      <w:r w:rsidRPr="00FA18C0">
        <w:rPr>
          <w:b/>
          <w:i/>
        </w:rPr>
        <w:t>Sarah Breeden:</w:t>
      </w:r>
      <w:r>
        <w:t xml:space="preserve"> </w:t>
      </w:r>
      <w:r w:rsidR="00884B92">
        <w:t>I</w:t>
      </w:r>
      <w:r w:rsidRPr="00FA18C0">
        <w:t xml:space="preserve"> think the right thing to do is to ensure</w:t>
      </w:r>
      <w:r w:rsidR="00EC3D8F">
        <w:t xml:space="preserve"> that</w:t>
      </w:r>
      <w:r w:rsidRPr="00FA18C0">
        <w:t xml:space="preserve"> energy supply and energy demand are matched.</w:t>
      </w:r>
      <w:r w:rsidR="00EC3D8F">
        <w:t xml:space="preserve"> T</w:t>
      </w:r>
      <w:r w:rsidRPr="00FA18C0">
        <w:t>hat is what I want with my macroprudential hat</w:t>
      </w:r>
      <w:r w:rsidR="00EC3D8F">
        <w:t xml:space="preserve"> on. </w:t>
      </w:r>
      <w:r w:rsidRPr="00FA18C0">
        <w:t>I also want to have regard to getting to net zero</w:t>
      </w:r>
      <w:r w:rsidR="007F74C9">
        <w:t>,</w:t>
      </w:r>
      <w:r w:rsidRPr="00FA18C0">
        <w:t xml:space="preserve"> because we care about the financial risk that that creates as well. That says to me that what you need is a transition plan that allows for the responsible retirement over</w:t>
      </w:r>
      <w:r w:rsidR="00200D62">
        <w:t xml:space="preserve"> </w:t>
      </w:r>
      <w:r w:rsidRPr="00FA18C0">
        <w:t>time of that asset</w:t>
      </w:r>
      <w:r w:rsidR="009F38B3">
        <w:t>,</w:t>
      </w:r>
      <w:r w:rsidRPr="00FA18C0">
        <w:t xml:space="preserve"> rather than an expectation that it lives its full economic life</w:t>
      </w:r>
      <w:r w:rsidR="00B2010D">
        <w:t>;</w:t>
      </w:r>
      <w:r w:rsidR="00EB0A31">
        <w:t xml:space="preserve"> </w:t>
      </w:r>
      <w:r w:rsidRPr="00FA18C0">
        <w:t>but it must hang off a government climate policy.</w:t>
      </w:r>
    </w:p>
    <w:p w:rsidR="00FA18C0" w:rsidP="00FC4220">
      <w:pPr>
        <w:pStyle w:val="Remark"/>
      </w:pPr>
      <w:r w:rsidRPr="00FC4220">
        <w:rPr>
          <w:b/>
        </w:rPr>
        <w:t>Lord Fox:</w:t>
      </w:r>
      <w:r>
        <w:t xml:space="preserve"> </w:t>
      </w:r>
      <w:r w:rsidR="00FC4220">
        <w:t xml:space="preserve">Is it </w:t>
      </w:r>
      <w:r w:rsidRPr="00FA18C0">
        <w:t>the exploration and production companies that should have that plan</w:t>
      </w:r>
      <w:r>
        <w:t>?</w:t>
      </w:r>
    </w:p>
    <w:p w:rsidR="00FA18C0" w:rsidP="00FA18C0">
      <w:pPr>
        <w:pStyle w:val="Answer"/>
      </w:pPr>
      <w:commentRangeStart w:id="2"/>
      <w:r w:rsidRPr="00393690">
        <w:rPr>
          <w:b/>
          <w:i/>
        </w:rPr>
        <w:t>Sarah Breeden:</w:t>
      </w:r>
      <w:r w:rsidRPr="00393690">
        <w:t xml:space="preserve"> </w:t>
      </w:r>
      <w:r w:rsidRPr="00393690" w:rsidR="00FC4220">
        <w:t>Yes</w:t>
      </w:r>
      <w:commentRangeEnd w:id="2"/>
      <w:r w:rsidRPr="007C090C" w:rsidR="00AD5755">
        <w:rPr>
          <w:rStyle w:val="CommentReference"/>
        </w:rPr>
        <w:commentReference w:id="2"/>
      </w:r>
      <w:r w:rsidRPr="00393690" w:rsidR="0070459C">
        <w:t>—t</w:t>
      </w:r>
      <w:r w:rsidRPr="00393690">
        <w:t>he transition plans</w:t>
      </w:r>
      <w:r w:rsidRPr="00393690" w:rsidR="00C264FC">
        <w:t>.</w:t>
      </w:r>
      <w:r w:rsidRPr="00393690" w:rsidR="006929D0">
        <w:t xml:space="preserve"> </w:t>
      </w:r>
      <w:r w:rsidRPr="00393690" w:rsidR="00C264FC">
        <w:t>I</w:t>
      </w:r>
      <w:r w:rsidRPr="00393690" w:rsidR="006929D0">
        <w:t>f I were investing</w:t>
      </w:r>
      <w:r w:rsidRPr="00393690" w:rsidR="00C264FC">
        <w:t>,</w:t>
      </w:r>
      <w:r w:rsidRPr="00393690" w:rsidR="00FC4220">
        <w:t xml:space="preserve"> </w:t>
      </w:r>
      <w:r w:rsidRPr="00393690" w:rsidR="00AD5755">
        <w:t>and speaking as some</w:t>
      </w:r>
      <w:r w:rsidRPr="00393690" w:rsidR="00FC4220">
        <w:t xml:space="preserve">body that has set </w:t>
      </w:r>
      <w:r w:rsidRPr="00393690">
        <w:t>supervisory expectations for the banks and insurers</w:t>
      </w:r>
      <w:r w:rsidRPr="00393690" w:rsidR="00167CD5">
        <w:t xml:space="preserve"> that we</w:t>
      </w:r>
      <w:r w:rsidRPr="00393690">
        <w:t xml:space="preserve"> regulate, we</w:t>
      </w:r>
      <w:r w:rsidRPr="00393690" w:rsidR="00C264FC">
        <w:t xml:space="preserve"> would</w:t>
      </w:r>
      <w:r w:rsidRPr="00393690">
        <w:t xml:space="preserve"> want them to have a forward-looking</w:t>
      </w:r>
      <w:r w:rsidRPr="00393690" w:rsidR="006057C3">
        <w:t xml:space="preserve"> view</w:t>
      </w:r>
      <w:r w:rsidRPr="00393690">
        <w:t xml:space="preserve"> of the risks</w:t>
      </w:r>
      <w:r w:rsidRPr="00393690" w:rsidR="00167CD5">
        <w:t>,</w:t>
      </w:r>
      <w:r w:rsidRPr="00393690">
        <w:t xml:space="preserve"> informed by potential future scenarios, climate policy and the transition plans of the corporate</w:t>
      </w:r>
      <w:r w:rsidRPr="00393690" w:rsidR="004247ED">
        <w:t xml:space="preserve">, </w:t>
      </w:r>
      <w:r w:rsidRPr="00393690">
        <w:t xml:space="preserve">thinking about those things </w:t>
      </w:r>
      <w:r w:rsidRPr="00393690" w:rsidR="006057C3">
        <w:t>in the</w:t>
      </w:r>
      <w:r w:rsidRPr="00393690">
        <w:t xml:space="preserve"> round to price and manage the risks accordingly.</w:t>
      </w:r>
    </w:p>
    <w:p w:rsidR="004D0325" w:rsidP="006057C3">
      <w:pPr>
        <w:pStyle w:val="Remark"/>
      </w:pPr>
      <w:r w:rsidRPr="006057C3">
        <w:rPr>
          <w:b/>
        </w:rPr>
        <w:t>Lord Stern of Brentford:</w:t>
      </w:r>
      <w:r>
        <w:t xml:space="preserve"> </w:t>
      </w:r>
      <w:r w:rsidRPr="00FA18C0">
        <w:t>I do not think we should become overexcited by the possibility of a little more investment in the very short term because of the example I gave right at the beginnin</w:t>
      </w:r>
      <w:r w:rsidR="006057C3">
        <w:t>g.</w:t>
      </w:r>
      <w:r>
        <w:t xml:space="preserve"> </w:t>
      </w:r>
      <w:r w:rsidRPr="00FA18C0">
        <w:t>Europe</w:t>
      </w:r>
      <w:r w:rsidR="006057C3">
        <w:t xml:space="preserve"> </w:t>
      </w:r>
      <w:r w:rsidRPr="00FA18C0">
        <w:t>looked at it very carefully and</w:t>
      </w:r>
      <w:r w:rsidR="006057C3">
        <w:t xml:space="preserve"> </w:t>
      </w:r>
      <w:r w:rsidR="00F72C92">
        <w:t xml:space="preserve">has </w:t>
      </w:r>
      <w:r w:rsidRPr="00FA18C0">
        <w:t>drawn the conclusion</w:t>
      </w:r>
      <w:r w:rsidR="00F72C92">
        <w:t xml:space="preserve"> that</w:t>
      </w:r>
      <w:r w:rsidRPr="00FA18C0">
        <w:t xml:space="preserve"> many</w:t>
      </w:r>
      <w:r w:rsidR="00A01942">
        <w:t>, including Kwasi Kwarteng,</w:t>
      </w:r>
      <w:r w:rsidRPr="00FA18C0">
        <w:t xml:space="preserve"> </w:t>
      </w:r>
      <w:r w:rsidR="00F51F8C">
        <w:t>have drawn</w:t>
      </w:r>
      <w:r w:rsidR="00490A84">
        <w:t>,</w:t>
      </w:r>
      <w:r w:rsidR="00F51F8C">
        <w:t xml:space="preserve"> that </w:t>
      </w:r>
      <w:r w:rsidRPr="00FA18C0">
        <w:t xml:space="preserve">we </w:t>
      </w:r>
      <w:r w:rsidRPr="00FA18C0">
        <w:t>have to</w:t>
      </w:r>
      <w:r w:rsidR="00F51F8C">
        <w:t xml:space="preserve"> move</w:t>
      </w:r>
      <w:r w:rsidRPr="00FA18C0">
        <w:t xml:space="preserve"> harder and faster</w:t>
      </w:r>
      <w:r w:rsidR="00490A84">
        <w:t xml:space="preserve"> </w:t>
      </w:r>
      <w:r w:rsidR="000F283B">
        <w:t>away from</w:t>
      </w:r>
      <w:r w:rsidRPr="00FA18C0">
        <w:t xml:space="preserve"> fossil fuels and</w:t>
      </w:r>
      <w:r w:rsidR="00490A84">
        <w:t xml:space="preserve"> on</w:t>
      </w:r>
      <w:r w:rsidRPr="00FA18C0">
        <w:t xml:space="preserve"> </w:t>
      </w:r>
      <w:r w:rsidR="00A13B04">
        <w:t xml:space="preserve">to </w:t>
      </w:r>
      <w:r w:rsidRPr="00FA18C0">
        <w:t>efficiency</w:t>
      </w:r>
      <w:r w:rsidR="00490A84">
        <w:t>,</w:t>
      </w:r>
      <w:r w:rsidRPr="00FA18C0">
        <w:t xml:space="preserve"> storage</w:t>
      </w:r>
      <w:r w:rsidR="00490A84">
        <w:t xml:space="preserve">, </w:t>
      </w:r>
      <w:r w:rsidRPr="00FA18C0">
        <w:t>better grids and so on. These events would surely mean</w:t>
      </w:r>
      <w:r w:rsidR="00490A84">
        <w:t>—you need</w:t>
      </w:r>
      <w:r w:rsidRPr="00FA18C0">
        <w:t xml:space="preserve"> to take that into account in your risk analysis</w:t>
      </w:r>
      <w:r w:rsidR="00290EA1">
        <w:t>—that</w:t>
      </w:r>
      <w:r w:rsidR="003A23F4">
        <w:t>,</w:t>
      </w:r>
      <w:r w:rsidR="00290EA1">
        <w:t xml:space="preserve"> </w:t>
      </w:r>
      <w:r w:rsidRPr="00FA18C0">
        <w:t>looking</w:t>
      </w:r>
      <w:r w:rsidR="00290EA1">
        <w:t xml:space="preserve"> </w:t>
      </w:r>
      <w:r w:rsidR="000F283B">
        <w:t>out</w:t>
      </w:r>
      <w:r w:rsidRPr="00FA18C0">
        <w:t xml:space="preserve"> over the next </w:t>
      </w:r>
      <w:r w:rsidR="00290EA1">
        <w:t xml:space="preserve">three, four </w:t>
      </w:r>
      <w:r w:rsidRPr="00FA18C0">
        <w:t xml:space="preserve">or </w:t>
      </w:r>
      <w:r w:rsidR="00290EA1">
        <w:t xml:space="preserve">10 </w:t>
      </w:r>
      <w:r w:rsidRPr="00FA18C0">
        <w:t>years</w:t>
      </w:r>
      <w:r w:rsidR="003A23F4">
        <w:t>,</w:t>
      </w:r>
      <w:r w:rsidRPr="00FA18C0">
        <w:t xml:space="preserve"> we will be going faster and there </w:t>
      </w:r>
      <w:r w:rsidR="00EC0F4A">
        <w:t xml:space="preserve">be </w:t>
      </w:r>
      <w:r w:rsidRPr="00FA18C0">
        <w:t>will</w:t>
      </w:r>
      <w:r w:rsidR="003A23F4">
        <w:t xml:space="preserve"> </w:t>
      </w:r>
      <w:r w:rsidR="00781754">
        <w:t xml:space="preserve">more </w:t>
      </w:r>
      <w:r w:rsidR="00781754">
        <w:t>strandedness</w:t>
      </w:r>
      <w:r w:rsidR="003A23F4">
        <w:t xml:space="preserve"> of existing</w:t>
      </w:r>
      <w:r w:rsidR="00290EA1">
        <w:t xml:space="preserve"> assets</w:t>
      </w:r>
      <w:r w:rsidRPr="00FA18C0">
        <w:t xml:space="preserve"> </w:t>
      </w:r>
      <w:r w:rsidRPr="004D0325">
        <w:t>as a result</w:t>
      </w:r>
      <w:r>
        <w:t>.</w:t>
      </w:r>
    </w:p>
    <w:p w:rsidR="009E6967" w:rsidP="004D0325">
      <w:pPr>
        <w:pStyle w:val="Answer"/>
      </w:pPr>
      <w:r w:rsidRPr="004D0325">
        <w:rPr>
          <w:b/>
          <w:i/>
        </w:rPr>
        <w:t>Sarah Breeden:</w:t>
      </w:r>
      <w:r>
        <w:t xml:space="preserve"> </w:t>
      </w:r>
      <w:r w:rsidR="003A23F4">
        <w:t>Further out, yes.</w:t>
      </w:r>
    </w:p>
    <w:p w:rsidR="00871878" w:rsidP="009E6967">
      <w:pPr>
        <w:pStyle w:val="Remark"/>
      </w:pPr>
      <w:r w:rsidRPr="009E6967">
        <w:rPr>
          <w:b/>
        </w:rPr>
        <w:t>The Chair:</w:t>
      </w:r>
      <w:r>
        <w:t xml:space="preserve"> Sorry, was that a question?</w:t>
      </w:r>
    </w:p>
    <w:p w:rsidR="00142CD7" w:rsidP="00142CD7">
      <w:pPr>
        <w:pStyle w:val="Remark"/>
      </w:pPr>
      <w:r w:rsidRPr="00142CD7">
        <w:rPr>
          <w:b/>
        </w:rPr>
        <w:t>Lord Stern of Brentford:</w:t>
      </w:r>
      <w:r>
        <w:t xml:space="preserve"> </w:t>
      </w:r>
      <w:r>
        <w:t xml:space="preserve">The answer was yes. </w:t>
      </w:r>
    </w:p>
    <w:p w:rsidR="004D0325" w:rsidP="00142CD7">
      <w:pPr>
        <w:pStyle w:val="Answer"/>
      </w:pPr>
      <w:r w:rsidRPr="00142CD7">
        <w:rPr>
          <w:b/>
          <w:i/>
        </w:rPr>
        <w:t>Sarah Breeden:</w:t>
      </w:r>
      <w:r>
        <w:t xml:space="preserve"> To emphasise, t</w:t>
      </w:r>
      <w:r w:rsidRPr="004D0325">
        <w:t xml:space="preserve">hat is building </w:t>
      </w:r>
      <w:r w:rsidR="00642FC6">
        <w:t xml:space="preserve">on </w:t>
      </w:r>
      <w:r w:rsidRPr="004D0325">
        <w:t>government climate policy. I think that what you describe</w:t>
      </w:r>
      <w:r>
        <w:t>d, Lord Stern, was</w:t>
      </w:r>
      <w:r w:rsidRPr="004D0325">
        <w:t xml:space="preserve"> government climate policy</w:t>
      </w:r>
      <w:r w:rsidR="00C83591">
        <w:t>; w</w:t>
      </w:r>
      <w:r w:rsidR="00642FC6">
        <w:t xml:space="preserve">e need a bit more </w:t>
      </w:r>
      <w:r w:rsidRPr="004D0325">
        <w:t>investment now and then we will have to</w:t>
      </w:r>
      <w:r w:rsidR="00642FC6">
        <w:t xml:space="preserve"> move</w:t>
      </w:r>
      <w:r w:rsidRPr="004D0325">
        <w:t xml:space="preserve"> more sharply later</w:t>
      </w:r>
      <w:r w:rsidR="00C83591">
        <w:t xml:space="preserve"> and t</w:t>
      </w:r>
      <w:r w:rsidRPr="004D0325">
        <w:t xml:space="preserve">hat is how we get both energy security and a pathway to net zero. As I said to Lord </w:t>
      </w:r>
      <w:r w:rsidR="00642FC6">
        <w:t>King,</w:t>
      </w:r>
      <w:r w:rsidRPr="004D0325">
        <w:t xml:space="preserve"> I would judge stranded assets on the back of the </w:t>
      </w:r>
      <w:r w:rsidR="00642FC6">
        <w:t>G</w:t>
      </w:r>
      <w:r w:rsidRPr="004D0325">
        <w:t>overnment</w:t>
      </w:r>
      <w:r w:rsidR="00D511B3">
        <w:t>’</w:t>
      </w:r>
      <w:r w:rsidRPr="004D0325">
        <w:t>s climate pathways.</w:t>
      </w:r>
    </w:p>
    <w:p w:rsidR="004D0325" w:rsidP="00AE476D">
      <w:pPr>
        <w:pStyle w:val="Remark"/>
      </w:pPr>
      <w:r w:rsidRPr="00AE476D">
        <w:rPr>
          <w:b/>
        </w:rPr>
        <w:t>Lord Rooker:</w:t>
      </w:r>
      <w:r>
        <w:t xml:space="preserve"> </w:t>
      </w:r>
      <w:r w:rsidRPr="004D0325">
        <w:t xml:space="preserve">I want to ask a supplementary on your answer to Lord </w:t>
      </w:r>
      <w:r w:rsidR="00AE476D">
        <w:t>Ki</w:t>
      </w:r>
      <w:r w:rsidRPr="004D0325">
        <w:t>ng</w:t>
      </w:r>
      <w:r w:rsidR="00AE476D">
        <w:t>.</w:t>
      </w:r>
      <w:r w:rsidRPr="004D0325">
        <w:t xml:space="preserve"> </w:t>
      </w:r>
      <w:r w:rsidR="00AE476D">
        <w:t xml:space="preserve">You </w:t>
      </w:r>
      <w:r w:rsidRPr="004D0325">
        <w:t>emphasise</w:t>
      </w:r>
      <w:r w:rsidR="00AE476D">
        <w:t>d</w:t>
      </w:r>
      <w:r w:rsidRPr="004D0325">
        <w:t xml:space="preserve"> the need for clarity of government</w:t>
      </w:r>
      <w:r w:rsidR="00AE476D">
        <w:t xml:space="preserve"> policy</w:t>
      </w:r>
      <w:r w:rsidRPr="004D0325">
        <w:t>. You cited electric vehicles and the rental sector. Would you</w:t>
      </w:r>
      <w:r w:rsidR="00AE476D">
        <w:t>,</w:t>
      </w:r>
      <w:r w:rsidRPr="004D0325">
        <w:t xml:space="preserve"> therefore</w:t>
      </w:r>
      <w:r w:rsidR="00AE476D">
        <w:t>,</w:t>
      </w:r>
      <w:r w:rsidRPr="004D0325">
        <w:t xml:space="preserve"> rule out boilers?</w:t>
      </w:r>
    </w:p>
    <w:p w:rsidR="004D0325" w:rsidP="004D0325">
      <w:pPr>
        <w:pStyle w:val="Answer"/>
      </w:pPr>
      <w:r w:rsidRPr="004D0325">
        <w:rPr>
          <w:b/>
          <w:i/>
        </w:rPr>
        <w:t>Sarah Breeden:</w:t>
      </w:r>
      <w:r>
        <w:t xml:space="preserve"> </w:t>
      </w:r>
      <w:r w:rsidRPr="004D0325">
        <w:t>I am trying to remember where we are on the policy for boilers</w:t>
      </w:r>
      <w:r>
        <w:t>.</w:t>
      </w:r>
    </w:p>
    <w:p w:rsidR="004D0325" w:rsidP="00865A10">
      <w:pPr>
        <w:pStyle w:val="Remark"/>
      </w:pPr>
      <w:r w:rsidRPr="00865A10">
        <w:rPr>
          <w:b/>
        </w:rPr>
        <w:t>Lord Rooker:</w:t>
      </w:r>
      <w:r>
        <w:t xml:space="preserve"> </w:t>
      </w:r>
      <w:r w:rsidR="00865A10">
        <w:t>T</w:t>
      </w:r>
      <w:r w:rsidRPr="004D0325">
        <w:t>hat is my point.</w:t>
      </w:r>
    </w:p>
    <w:p w:rsidR="004D0325" w:rsidP="004D0325">
      <w:pPr>
        <w:pStyle w:val="Answer"/>
      </w:pPr>
      <w:r w:rsidRPr="004D0325">
        <w:rPr>
          <w:b/>
          <w:i/>
        </w:rPr>
        <w:t>Sarah Breeden:</w:t>
      </w:r>
      <w:r>
        <w:t xml:space="preserve"> </w:t>
      </w:r>
      <w:r w:rsidRPr="004D0325">
        <w:t>As soon as government climate policy is clear</w:t>
      </w:r>
      <w:r w:rsidR="006716CB">
        <w:t>,</w:t>
      </w:r>
      <w:r w:rsidRPr="004D0325">
        <w:t xml:space="preserve"> we take that into account in our scenario analysis and jud</w:t>
      </w:r>
      <w:r w:rsidR="00865A10">
        <w:t>g</w:t>
      </w:r>
      <w:r w:rsidRPr="004D0325">
        <w:t>ment of risk. I</w:t>
      </w:r>
      <w:r w:rsidR="00865A10">
        <w:t xml:space="preserve"> am</w:t>
      </w:r>
      <w:r w:rsidRPr="004D0325">
        <w:t xml:space="preserve"> sorry to say</w:t>
      </w:r>
      <w:r w:rsidR="001B741F">
        <w:t>, Lord Rooker,</w:t>
      </w:r>
      <w:r w:rsidRPr="004D0325">
        <w:t xml:space="preserve"> </w:t>
      </w:r>
      <w:r w:rsidR="006716CB">
        <w:t xml:space="preserve">that </w:t>
      </w:r>
      <w:r w:rsidRPr="004D0325">
        <w:t xml:space="preserve">I am not quite sure what the situation is </w:t>
      </w:r>
      <w:r w:rsidR="001B741F">
        <w:t>for boilers</w:t>
      </w:r>
      <w:r w:rsidRPr="004D0325">
        <w:t xml:space="preserve">, but I know that in the climate </w:t>
      </w:r>
      <w:r w:rsidR="00865A10">
        <w:t xml:space="preserve">BES we </w:t>
      </w:r>
      <w:r w:rsidRPr="00AD5755">
        <w:t xml:space="preserve">did </w:t>
      </w:r>
      <w:r w:rsidRPr="00AD5755" w:rsidR="00865A10">
        <w:t>we looked</w:t>
      </w:r>
      <w:r w:rsidRPr="00AD5755">
        <w:t xml:space="preserve"> at</w:t>
      </w:r>
      <w:r w:rsidRPr="00AD5755" w:rsidR="00207C5C">
        <w:t xml:space="preserve"> </w:t>
      </w:r>
      <w:r w:rsidRPr="00AD5755">
        <w:t>the green building strategy</w:t>
      </w:r>
      <w:r w:rsidRPr="00AD5755" w:rsidR="00207C5C">
        <w:t xml:space="preserve">. We </w:t>
      </w:r>
      <w:r w:rsidRPr="00AD5755">
        <w:t>incorporated that</w:t>
      </w:r>
      <w:r w:rsidRPr="00AD5755" w:rsidR="00207C5C">
        <w:t xml:space="preserve"> as well as </w:t>
      </w:r>
      <w:r w:rsidRPr="00AD5755">
        <w:t>electric vehicles</w:t>
      </w:r>
      <w:r w:rsidRPr="004D0325">
        <w:t>.</w:t>
      </w:r>
    </w:p>
    <w:p w:rsidR="004D0325" w:rsidP="00207C5C">
      <w:pPr>
        <w:pStyle w:val="Remark"/>
      </w:pPr>
      <w:r w:rsidRPr="00207C5C">
        <w:rPr>
          <w:b/>
        </w:rPr>
        <w:t>The Chair:</w:t>
      </w:r>
      <w:r>
        <w:t xml:space="preserve"> </w:t>
      </w:r>
      <w:r w:rsidR="00207C5C">
        <w:t>Sarah, I think</w:t>
      </w:r>
      <w:r w:rsidRPr="004D0325">
        <w:t xml:space="preserve"> you said </w:t>
      </w:r>
      <w:r w:rsidR="0062544A">
        <w:t xml:space="preserve">that </w:t>
      </w:r>
      <w:r w:rsidRPr="004D0325">
        <w:t xml:space="preserve">you want more clarity from the </w:t>
      </w:r>
      <w:r w:rsidR="00D65C23">
        <w:t>G</w:t>
      </w:r>
      <w:r w:rsidRPr="004D0325">
        <w:t>overnment. I d</w:t>
      </w:r>
      <w:r w:rsidR="00D65C23">
        <w:t xml:space="preserve">o </w:t>
      </w:r>
      <w:r w:rsidRPr="004D0325">
        <w:t>not expect you to</w:t>
      </w:r>
      <w:r w:rsidR="00180F17">
        <w:t xml:space="preserve"> </w:t>
      </w:r>
      <w:r w:rsidRPr="004D0325">
        <w:t xml:space="preserve">sit there criticising </w:t>
      </w:r>
      <w:r w:rsidR="00D65C23">
        <w:t>Ministers</w:t>
      </w:r>
      <w:r w:rsidRPr="004D0325">
        <w:t>, but at the same time let me try to think of a delicate way to put this</w:t>
      </w:r>
      <w:r>
        <w:t xml:space="preserve">. </w:t>
      </w:r>
      <w:r w:rsidR="00D65C23">
        <w:t>H</w:t>
      </w:r>
      <w:r w:rsidRPr="004D0325">
        <w:t>ow important is it for you to get clarity</w:t>
      </w:r>
      <w:r w:rsidR="00D65C23">
        <w:t>,</w:t>
      </w:r>
      <w:r w:rsidRPr="004D0325">
        <w:t xml:space="preserve"> especially</w:t>
      </w:r>
      <w:r w:rsidR="00D65C23">
        <w:t xml:space="preserve"> on </w:t>
      </w:r>
      <w:r w:rsidRPr="004D0325">
        <w:t xml:space="preserve">aspects of customer </w:t>
      </w:r>
      <w:r w:rsidR="00D65C23">
        <w:t xml:space="preserve">and </w:t>
      </w:r>
      <w:r w:rsidRPr="004D0325">
        <w:t>consumer behaviour</w:t>
      </w:r>
      <w:r w:rsidR="0062544A">
        <w:t>,</w:t>
      </w:r>
      <w:r w:rsidRPr="004D0325">
        <w:t xml:space="preserve"> to unleash financial investment in those fields, such as heat pumps and other things?</w:t>
      </w:r>
    </w:p>
    <w:p w:rsidR="004D0325" w:rsidP="004D0325">
      <w:pPr>
        <w:pStyle w:val="Answer"/>
      </w:pPr>
      <w:r w:rsidRPr="004D0325">
        <w:rPr>
          <w:b/>
          <w:i/>
        </w:rPr>
        <w:t>Sarah Breeden:</w:t>
      </w:r>
      <w:r>
        <w:t xml:space="preserve"> </w:t>
      </w:r>
      <w:r w:rsidRPr="004D0325">
        <w:t>The more clarity the</w:t>
      </w:r>
      <w:r w:rsidR="00D65C23">
        <w:t>re is</w:t>
      </w:r>
      <w:r w:rsidR="005B72F5">
        <w:t>,</w:t>
      </w:r>
      <w:r w:rsidR="00D65C23">
        <w:t xml:space="preserve"> the </w:t>
      </w:r>
      <w:r w:rsidRPr="004D0325">
        <w:t>more it is obvious to the financial system where innovation in financing needs to take place</w:t>
      </w:r>
      <w:r w:rsidR="00730DE0">
        <w:t>. W</w:t>
      </w:r>
      <w:r w:rsidRPr="004D0325">
        <w:t>hile there is a gap between policy ambition and policy as articulated sector by sector, which is ne</w:t>
      </w:r>
      <w:r w:rsidR="00730DE0">
        <w:t>t zero by</w:t>
      </w:r>
      <w:r w:rsidRPr="004D0325">
        <w:t xml:space="preserve"> 2050</w:t>
      </w:r>
      <w:r w:rsidR="00730DE0">
        <w:t>,</w:t>
      </w:r>
      <w:r w:rsidRPr="004D0325">
        <w:t xml:space="preserve"> and the individual policies that make that up, the financial system is g</w:t>
      </w:r>
      <w:r w:rsidR="00500B85">
        <w:t>uessing</w:t>
      </w:r>
      <w:r w:rsidRPr="004D0325">
        <w:t xml:space="preserve"> where that needs to be and is unlikely to guess the right answer.</w:t>
      </w:r>
    </w:p>
    <w:p w:rsidR="004D0325" w:rsidP="00500B85">
      <w:pPr>
        <w:pStyle w:val="Remark"/>
      </w:pPr>
      <w:r w:rsidRPr="00500B85">
        <w:rPr>
          <w:b/>
        </w:rPr>
        <w:t>The Chair:</w:t>
      </w:r>
      <w:r>
        <w:t xml:space="preserve"> </w:t>
      </w:r>
      <w:r w:rsidRPr="004D0325">
        <w:t>If you had a magic wand, which gaps would you like to fill as quickly as possible?</w:t>
      </w:r>
    </w:p>
    <w:p w:rsidR="004D0325" w:rsidP="004D0325">
      <w:pPr>
        <w:pStyle w:val="Answer"/>
      </w:pPr>
      <w:r w:rsidRPr="004D0325">
        <w:rPr>
          <w:b/>
          <w:i/>
        </w:rPr>
        <w:t>Sarah Breeden:</w:t>
      </w:r>
      <w:r>
        <w:t xml:space="preserve"> </w:t>
      </w:r>
      <w:r w:rsidRPr="004D0325">
        <w:t>Golly</w:t>
      </w:r>
      <w:r w:rsidR="00BD7314">
        <w:t>.</w:t>
      </w:r>
      <w:r w:rsidRPr="004D0325">
        <w:t xml:space="preserve"> Can I come back to you on tha</w:t>
      </w:r>
      <w:r w:rsidR="00500B85">
        <w:t>t</w:t>
      </w:r>
      <w:r w:rsidRPr="004D0325">
        <w:t xml:space="preserve">? I </w:t>
      </w:r>
      <w:r w:rsidR="00500B85">
        <w:t>do not</w:t>
      </w:r>
      <w:r w:rsidRPr="004D0325">
        <w:t xml:space="preserve"> want to give you a quick answer.</w:t>
      </w:r>
    </w:p>
    <w:p w:rsidR="004D0325" w:rsidP="004D4DFB">
      <w:pPr>
        <w:pStyle w:val="Remark"/>
      </w:pPr>
      <w:r w:rsidRPr="004D4DFB">
        <w:rPr>
          <w:b/>
        </w:rPr>
        <w:t>The Chair:</w:t>
      </w:r>
      <w:r>
        <w:t xml:space="preserve"> </w:t>
      </w:r>
      <w:r w:rsidR="004D4DFB">
        <w:t xml:space="preserve">Perhaps </w:t>
      </w:r>
      <w:r w:rsidRPr="004D0325">
        <w:t>you could write to us</w:t>
      </w:r>
      <w:r w:rsidR="004D4DFB">
        <w:t>. We</w:t>
      </w:r>
      <w:r w:rsidRPr="004D0325">
        <w:t xml:space="preserve"> would be very interested in that</w:t>
      </w:r>
      <w:r>
        <w:t>.</w:t>
      </w:r>
    </w:p>
    <w:p w:rsidR="001B788E" w:rsidP="004D0325">
      <w:pPr>
        <w:pStyle w:val="Answer"/>
      </w:pPr>
      <w:r w:rsidRPr="004D0325">
        <w:rPr>
          <w:b/>
          <w:i/>
        </w:rPr>
        <w:t>Sarah Breeden:</w:t>
      </w:r>
      <w:r>
        <w:t xml:space="preserve"> </w:t>
      </w:r>
      <w:r w:rsidR="004D4DFB">
        <w:t>T</w:t>
      </w:r>
      <w:r w:rsidRPr="004D0325">
        <w:t>he important thing to do is to reflect on that</w:t>
      </w:r>
      <w:r w:rsidR="004D4DFB">
        <w:t xml:space="preserve">. It is a fair </w:t>
      </w:r>
      <w:r w:rsidRPr="004D0325">
        <w:t>question.</w:t>
      </w:r>
    </w:p>
    <w:p w:rsidR="004D0325" w:rsidP="004D4DFB">
      <w:pPr>
        <w:pStyle w:val="Question"/>
      </w:pPr>
      <w:r w:rsidRPr="001B788E">
        <w:rPr>
          <w:b/>
        </w:rPr>
        <w:t>Lord Rooker:</w:t>
      </w:r>
      <w:r>
        <w:t xml:space="preserve"> </w:t>
      </w:r>
      <w:r w:rsidR="004D4DFB">
        <w:t>I am</w:t>
      </w:r>
      <w:r w:rsidRPr="004D0325">
        <w:t xml:space="preserve"> glad I asked about boilers. What should be done in response to the trend </w:t>
      </w:r>
      <w:r w:rsidR="005630CA">
        <w:t>that</w:t>
      </w:r>
      <w:r w:rsidRPr="004D0325">
        <w:t xml:space="preserve"> shows that finance for carbon-intensive industries is migrating outside the regulated banking system? In your speech last month</w:t>
      </w:r>
      <w:r w:rsidR="00593CFB">
        <w:t>,</w:t>
      </w:r>
      <w:r w:rsidRPr="004D0325">
        <w:t xml:space="preserve"> you pointed out </w:t>
      </w:r>
      <w:r w:rsidR="00540C3F">
        <w:t xml:space="preserve">that </w:t>
      </w:r>
      <w:r w:rsidRPr="004D0325">
        <w:t>there was a risk of less transparency because of that. If assets are moving away from companies with environmental commitments</w:t>
      </w:r>
      <w:r w:rsidR="00522C19">
        <w:t>,</w:t>
      </w:r>
      <w:r w:rsidRPr="004D0325">
        <w:t xml:space="preserve"> what are you able to do about that? The evidence</w:t>
      </w:r>
      <w:r w:rsidR="00522C19">
        <w:t xml:space="preserve"> is clear</w:t>
      </w:r>
      <w:r w:rsidRPr="004D0325">
        <w:t xml:space="preserve"> that there will be a major problem because of these asset transfers.</w:t>
      </w:r>
    </w:p>
    <w:p w:rsidR="00286CEC" w:rsidRPr="00286CEC" w:rsidP="004D0325">
      <w:pPr>
        <w:pStyle w:val="Answer"/>
      </w:pPr>
      <w:r w:rsidRPr="004D0325">
        <w:rPr>
          <w:b/>
          <w:i/>
        </w:rPr>
        <w:t>Sarah Breeden:</w:t>
      </w:r>
      <w:r>
        <w:t xml:space="preserve"> </w:t>
      </w:r>
      <w:r w:rsidRPr="004D0325">
        <w:t>It is a great question</w:t>
      </w:r>
      <w:r w:rsidR="00522C19">
        <w:t>. A</w:t>
      </w:r>
      <w:r w:rsidRPr="004D0325">
        <w:t>s you highlighted</w:t>
      </w:r>
      <w:r w:rsidR="00522C19">
        <w:t>,</w:t>
      </w:r>
      <w:r w:rsidRPr="004D0325">
        <w:t xml:space="preserve"> it was one that I put in a</w:t>
      </w:r>
      <w:r w:rsidR="00522C19">
        <w:t xml:space="preserve"> recent</w:t>
      </w:r>
      <w:r w:rsidRPr="004D0325">
        <w:t xml:space="preserve"> speech about </w:t>
      </w:r>
      <w:r w:rsidR="00285895">
        <w:t xml:space="preserve">a </w:t>
      </w:r>
      <w:r w:rsidRPr="004D0325">
        <w:t>potential unintended consequenc</w:t>
      </w:r>
      <w:r w:rsidR="00285895">
        <w:t>e</w:t>
      </w:r>
      <w:r w:rsidRPr="004D0325">
        <w:t>. If risks migrate outside the banking system</w:t>
      </w:r>
      <w:r w:rsidR="007D10C5">
        <w:t>,</w:t>
      </w:r>
      <w:r w:rsidRPr="004D0325">
        <w:t xml:space="preserve"> it means three things: the incentive to transition could be reduced because it is in the shadows; </w:t>
      </w:r>
      <w:r w:rsidR="00285895">
        <w:t>i</w:t>
      </w:r>
      <w:r w:rsidRPr="004D0325">
        <w:t>t could be deprived of access to finance and yet it is an a</w:t>
      </w:r>
      <w:r w:rsidR="00285895">
        <w:t>sset</w:t>
      </w:r>
      <w:r w:rsidRPr="004D0325">
        <w:t xml:space="preserve"> that really needs to transition; </w:t>
      </w:r>
      <w:r w:rsidR="00285895">
        <w:t>a</w:t>
      </w:r>
      <w:r w:rsidRPr="004D0325">
        <w:t>nd it could just mean that we lose</w:t>
      </w:r>
      <w:r w:rsidR="00285895">
        <w:t xml:space="preserve"> </w:t>
      </w:r>
      <w:r w:rsidR="008602E6">
        <w:t>s</w:t>
      </w:r>
      <w:r w:rsidR="009478B3">
        <w:t>ight of</w:t>
      </w:r>
      <w:r w:rsidR="008602E6">
        <w:t xml:space="preserve">, </w:t>
      </w:r>
      <w:r>
        <w:t>or</w:t>
      </w:r>
      <w:r w:rsidRPr="00286CEC">
        <w:t xml:space="preserve"> have poor judgment on</w:t>
      </w:r>
      <w:r w:rsidR="00171931">
        <w:t>,</w:t>
      </w:r>
      <w:r w:rsidRPr="00286CEC">
        <w:t xml:space="preserve"> how much transition risk there is. I</w:t>
      </w:r>
      <w:r w:rsidR="00171931">
        <w:t xml:space="preserve"> </w:t>
      </w:r>
      <w:r w:rsidRPr="00286CEC">
        <w:t>worry about chasing emissions into the shadows.</w:t>
      </w:r>
    </w:p>
    <w:p w:rsidR="00020ED8" w:rsidP="004D0325">
      <w:pPr>
        <w:pStyle w:val="Answer"/>
      </w:pPr>
      <w:r w:rsidRPr="00286CEC">
        <w:t>I think there are</w:t>
      </w:r>
      <w:r w:rsidR="008602E6">
        <w:t xml:space="preserve"> three mitigants</w:t>
      </w:r>
      <w:r w:rsidRPr="00286CEC">
        <w:t xml:space="preserve"> we can d</w:t>
      </w:r>
      <w:r w:rsidR="008602E6">
        <w:t>o. F</w:t>
      </w:r>
      <w:r w:rsidRPr="00286CEC">
        <w:t xml:space="preserve">irst, </w:t>
      </w:r>
      <w:r w:rsidR="008602E6">
        <w:t>the</w:t>
      </w:r>
      <w:r w:rsidRPr="00286CEC">
        <w:t xml:space="preserve"> policy that is designed to drive transition </w:t>
      </w:r>
      <w:r w:rsidR="00F033D1">
        <w:t xml:space="preserve">could be </w:t>
      </w:r>
      <w:r w:rsidRPr="00286CEC">
        <w:t>applied to the real economy</w:t>
      </w:r>
      <w:r w:rsidR="00D15DD2">
        <w:t>,</w:t>
      </w:r>
      <w:r w:rsidRPr="00286CEC">
        <w:t xml:space="preserve"> not </w:t>
      </w:r>
      <w:r w:rsidR="00F033D1">
        <w:t xml:space="preserve">to </w:t>
      </w:r>
      <w:r w:rsidRPr="00286CEC">
        <w:t xml:space="preserve">the financial system, </w:t>
      </w:r>
      <w:r w:rsidR="00D15DD2">
        <w:t xml:space="preserve">so </w:t>
      </w:r>
      <w:r>
        <w:t>that it</w:t>
      </w:r>
      <w:r w:rsidR="00D15DD2">
        <w:t xml:space="preserve"> is the G</w:t>
      </w:r>
      <w:r w:rsidRPr="00286CEC">
        <w:t xml:space="preserve">overnment </w:t>
      </w:r>
      <w:r w:rsidR="00D15DD2">
        <w:t>as regulators of the</w:t>
      </w:r>
      <w:r w:rsidRPr="00286CEC">
        <w:t xml:space="preserve"> real economy</w:t>
      </w:r>
      <w:r w:rsidR="00812C71">
        <w:t>,</w:t>
      </w:r>
      <w:r w:rsidRPr="00286CEC">
        <w:t xml:space="preserve"> rather than regulators of the financial system</w:t>
      </w:r>
      <w:r w:rsidR="00812C71">
        <w:t>,</w:t>
      </w:r>
      <w:r w:rsidRPr="00286CEC">
        <w:t xml:space="preserve"> </w:t>
      </w:r>
      <w:r>
        <w:t>who are</w:t>
      </w:r>
      <w:r w:rsidRPr="00286CEC">
        <w:t xml:space="preserve"> incentivising the transition</w:t>
      </w:r>
      <w:r w:rsidR="00812C71">
        <w:t>.</w:t>
      </w:r>
    </w:p>
    <w:p w:rsidR="00D76114" w:rsidP="004D0325">
      <w:pPr>
        <w:pStyle w:val="Answer"/>
      </w:pPr>
      <w:r>
        <w:t>T</w:t>
      </w:r>
      <w:r w:rsidRPr="00286CEC" w:rsidR="00286CEC">
        <w:t xml:space="preserve">he second thing we can do is to have any </w:t>
      </w:r>
      <w:r>
        <w:t>f</w:t>
      </w:r>
      <w:r w:rsidRPr="00286CEC" w:rsidR="00286CEC">
        <w:t xml:space="preserve">inancial </w:t>
      </w:r>
      <w:r>
        <w:t>p</w:t>
      </w:r>
      <w:r w:rsidRPr="00286CEC" w:rsidR="00286CEC">
        <w:t>olic</w:t>
      </w:r>
      <w:r w:rsidR="00D57239">
        <w:t xml:space="preserve">ies </w:t>
      </w:r>
      <w:r w:rsidRPr="00D57239" w:rsidR="00D57239">
        <w:t xml:space="preserve">that apply to the financial system apply to public and </w:t>
      </w:r>
      <w:r w:rsidRPr="00D57239" w:rsidR="00D57239">
        <w:t>private</w:t>
      </w:r>
      <w:r w:rsidR="000C12ED">
        <w:t>—</w:t>
      </w:r>
      <w:r>
        <w:t>things</w:t>
      </w:r>
      <w:r w:rsidRPr="00D57239" w:rsidR="00D57239">
        <w:t xml:space="preserve"> in the shadows as much as things in the foreground. The </w:t>
      </w:r>
      <w:r>
        <w:t>G</w:t>
      </w:r>
      <w:r w:rsidRPr="00D57239" w:rsidR="00D57239">
        <w:t xml:space="preserve">overnment have done that with their proposal for </w:t>
      </w:r>
      <w:r w:rsidR="00BC72B0">
        <w:t xml:space="preserve">the </w:t>
      </w:r>
      <w:r w:rsidR="00476196">
        <w:t>TCFD</w:t>
      </w:r>
      <w:r w:rsidR="006F79A8">
        <w:t xml:space="preserve"> roll</w:t>
      </w:r>
      <w:r w:rsidRPr="00D57239" w:rsidR="00D57239">
        <w:t>out</w:t>
      </w:r>
      <w:r w:rsidR="003E35B9">
        <w:t>. The s</w:t>
      </w:r>
      <w:r w:rsidRPr="00D57239" w:rsidR="00D57239">
        <w:t>ustainability disclosure</w:t>
      </w:r>
      <w:r w:rsidR="003E35B9">
        <w:t>s</w:t>
      </w:r>
      <w:r w:rsidRPr="00D57239" w:rsidR="00D57239">
        <w:t xml:space="preserve"> road map </w:t>
      </w:r>
      <w:r w:rsidR="003E35B9">
        <w:t xml:space="preserve">has </w:t>
      </w:r>
      <w:r w:rsidRPr="00D57239" w:rsidR="00D57239">
        <w:t>disclosure applied to assets that are privately held as much as to assets that are publicly held.</w:t>
      </w:r>
    </w:p>
    <w:p w:rsidR="00D57239" w:rsidP="004D0325">
      <w:pPr>
        <w:pStyle w:val="Answer"/>
      </w:pPr>
      <w:r w:rsidRPr="00D57239">
        <w:t>The third thing we can do</w:t>
      </w:r>
      <w:r w:rsidR="002E29AB">
        <w:t>,</w:t>
      </w:r>
      <w:r w:rsidRPr="00D57239">
        <w:t xml:space="preserve"> </w:t>
      </w:r>
      <w:r w:rsidR="002E29AB">
        <w:t xml:space="preserve">as we </w:t>
      </w:r>
      <w:r w:rsidRPr="00D57239">
        <w:t>build our green market infrastructure</w:t>
      </w:r>
      <w:r w:rsidR="002E29AB">
        <w:t>, is to</w:t>
      </w:r>
      <w:r w:rsidRPr="00D57239">
        <w:t xml:space="preserve"> try to make sure </w:t>
      </w:r>
      <w:r w:rsidR="00D76114">
        <w:t xml:space="preserve">that </w:t>
      </w:r>
      <w:r w:rsidRPr="00D57239">
        <w:t>we are incentivising the transition</w:t>
      </w:r>
      <w:r w:rsidR="007B2084">
        <w:t>,</w:t>
      </w:r>
      <w:r w:rsidRPr="00D57239">
        <w:t xml:space="preserve"> as opposed to stigmatising fossil fuels</w:t>
      </w:r>
      <w:r w:rsidR="00D76114">
        <w:t>,</w:t>
      </w:r>
      <w:r w:rsidRPr="00D57239">
        <w:t xml:space="preserve"> as per our previous discussion</w:t>
      </w:r>
      <w:r w:rsidR="007B2084">
        <w:t>.</w:t>
      </w:r>
      <w:r w:rsidRPr="00D57239">
        <w:t xml:space="preserve"> </w:t>
      </w:r>
      <w:r w:rsidR="007B2084">
        <w:t xml:space="preserve">If </w:t>
      </w:r>
      <w:r w:rsidRPr="00D57239">
        <w:t xml:space="preserve">we are supportive of </w:t>
      </w:r>
      <w:r w:rsidR="00D76114">
        <w:t xml:space="preserve">the </w:t>
      </w:r>
      <w:r w:rsidRPr="00D57239">
        <w:t>greening of the future economy</w:t>
      </w:r>
      <w:r w:rsidR="007B2084">
        <w:t>,</w:t>
      </w:r>
      <w:r w:rsidRPr="00D57239">
        <w:t xml:space="preserve"> as well as investing in the currently green</w:t>
      </w:r>
      <w:r w:rsidR="007B2084">
        <w:t>,</w:t>
      </w:r>
      <w:r w:rsidRPr="00D57239">
        <w:t xml:space="preserve"> there </w:t>
      </w:r>
      <w:r w:rsidR="007B0E36">
        <w:t>will</w:t>
      </w:r>
      <w:r w:rsidRPr="00D57239">
        <w:t xml:space="preserve"> perhaps</w:t>
      </w:r>
      <w:r w:rsidR="007B0E36">
        <w:t xml:space="preserve"> be</w:t>
      </w:r>
      <w:r w:rsidRPr="00D57239">
        <w:t xml:space="preserve"> less incentive to push currently dirty business into the shadows.</w:t>
      </w:r>
    </w:p>
    <w:p w:rsidR="00D57239" w:rsidP="002150F2">
      <w:pPr>
        <w:pStyle w:val="Remark"/>
      </w:pPr>
      <w:r w:rsidRPr="002150F2">
        <w:rPr>
          <w:b/>
        </w:rPr>
        <w:t>Lord Rooker:</w:t>
      </w:r>
      <w:r>
        <w:t xml:space="preserve"> </w:t>
      </w:r>
      <w:r w:rsidRPr="00D57239">
        <w:t xml:space="preserve">This is new to me. Does the </w:t>
      </w:r>
      <w:r w:rsidR="002150F2">
        <w:t>B</w:t>
      </w:r>
      <w:r w:rsidRPr="00D57239">
        <w:t>ank have the powers to do the things that you</w:t>
      </w:r>
      <w:r w:rsidR="002150F2">
        <w:t xml:space="preserve"> have</w:t>
      </w:r>
      <w:r w:rsidRPr="00D57239">
        <w:t xml:space="preserve"> indicated might</w:t>
      </w:r>
      <w:r w:rsidR="002150F2">
        <w:t xml:space="preserve"> </w:t>
      </w:r>
      <w:r w:rsidR="00BC2EFA">
        <w:t xml:space="preserve">want </w:t>
      </w:r>
      <w:r w:rsidR="00BC2EFA">
        <w:t>doing</w:t>
      </w:r>
      <w:r>
        <w:t>?</w:t>
      </w:r>
    </w:p>
    <w:p w:rsidR="00C462B7" w:rsidP="00D57239">
      <w:pPr>
        <w:pStyle w:val="Answer"/>
      </w:pPr>
      <w:r w:rsidRPr="00D57239">
        <w:rPr>
          <w:b/>
          <w:i/>
        </w:rPr>
        <w:t>Sarah Breeden:</w:t>
      </w:r>
      <w:r>
        <w:t xml:space="preserve"> </w:t>
      </w:r>
      <w:r w:rsidR="002150F2">
        <w:t>G</w:t>
      </w:r>
      <w:r w:rsidRPr="00D57239">
        <w:t>overnment is regulator of the real economy</w:t>
      </w:r>
      <w:r w:rsidR="002150F2">
        <w:t>,</w:t>
      </w:r>
      <w:r w:rsidRPr="00D57239">
        <w:t xml:space="preserve"> not the Bank of England.</w:t>
      </w:r>
      <w:r w:rsidR="00444B93">
        <w:t xml:space="preserve"> </w:t>
      </w:r>
      <w:r w:rsidRPr="0099282F" w:rsidR="0099282F">
        <w:t>The disclosure road map is a joint initiative across the FCA, government and a variety of departments in government</w:t>
      </w:r>
      <w:r w:rsidR="0099282F">
        <w:t xml:space="preserve">: BEIS, DWP, </w:t>
      </w:r>
      <w:r w:rsidR="0029135B">
        <w:t xml:space="preserve">the </w:t>
      </w:r>
      <w:r w:rsidR="0099282F">
        <w:t>Treasury</w:t>
      </w:r>
      <w:r w:rsidR="002E29AB">
        <w:t>,</w:t>
      </w:r>
      <w:r w:rsidR="0099282F">
        <w:t xml:space="preserve"> and </w:t>
      </w:r>
      <w:r w:rsidR="00FB53B4">
        <w:t>us</w:t>
      </w:r>
      <w:r w:rsidR="0099282F">
        <w:t xml:space="preserve">. </w:t>
      </w:r>
      <w:r w:rsidR="000E410C">
        <w:t>C</w:t>
      </w:r>
      <w:r w:rsidRPr="0099282F" w:rsidR="0099282F">
        <w:t>ollectively</w:t>
      </w:r>
      <w:r w:rsidR="000E410C">
        <w:t>,</w:t>
      </w:r>
      <w:r w:rsidRPr="0099282F" w:rsidR="0099282F">
        <w:t xml:space="preserve"> we have the powers to do that. Incentivising the economy</w:t>
      </w:r>
      <w:r w:rsidR="0029135B">
        <w:t>wide</w:t>
      </w:r>
      <w:r w:rsidRPr="0099282F" w:rsidR="0099282F">
        <w:t xml:space="preserve"> transition</w:t>
      </w:r>
      <w:r w:rsidR="00200F92">
        <w:t>,</w:t>
      </w:r>
      <w:r w:rsidRPr="0099282F" w:rsidR="0099282F">
        <w:t xml:space="preserve"> so </w:t>
      </w:r>
      <w:r w:rsidR="00406246">
        <w:t xml:space="preserve">that </w:t>
      </w:r>
      <w:r w:rsidRPr="0099282F" w:rsidR="0099282F">
        <w:t xml:space="preserve">people will support </w:t>
      </w:r>
      <w:r w:rsidR="00FB53B4">
        <w:t>it</w:t>
      </w:r>
      <w:r w:rsidR="00200F92">
        <w:t xml:space="preserve"> and </w:t>
      </w:r>
      <w:r w:rsidRPr="0099282F" w:rsidR="0099282F">
        <w:t>do not feel the need to chase into the shadows</w:t>
      </w:r>
      <w:r w:rsidR="00200F92">
        <w:t>,</w:t>
      </w:r>
      <w:r w:rsidRPr="0099282F" w:rsidR="0099282F">
        <w:t xml:space="preserve"> is about transition plans</w:t>
      </w:r>
      <w:r w:rsidR="002E29AB">
        <w:t>,</w:t>
      </w:r>
      <w:r w:rsidRPr="0099282F" w:rsidR="0099282F">
        <w:t xml:space="preserve"> </w:t>
      </w:r>
      <w:r w:rsidR="002E29AB">
        <w:t xml:space="preserve">and </w:t>
      </w:r>
      <w:r w:rsidRPr="0099282F" w:rsidR="0099282F">
        <w:t>a</w:t>
      </w:r>
      <w:r w:rsidR="00AA2632">
        <w:t xml:space="preserve">bout </w:t>
      </w:r>
      <w:r w:rsidRPr="0099282F" w:rsidR="0099282F">
        <w:t xml:space="preserve"> us</w:t>
      </w:r>
      <w:r w:rsidRPr="0099282F" w:rsidR="0099282F">
        <w:t xml:space="preserve"> as regulators not stigmatising fossil fuels in our regulation of ban</w:t>
      </w:r>
      <w:r w:rsidR="0012322C">
        <w:t xml:space="preserve">ks </w:t>
      </w:r>
      <w:r w:rsidRPr="0099282F" w:rsidR="0099282F">
        <w:t>and insurers. We are aiming to do that through the climate</w:t>
      </w:r>
      <w:r w:rsidR="0099282F">
        <w:t xml:space="preserve"> BES</w:t>
      </w:r>
      <w:r w:rsidR="00FB53B4">
        <w:t>,</w:t>
      </w:r>
      <w:r w:rsidRPr="0099282F" w:rsidR="0099282F">
        <w:t xml:space="preserve"> which does not take </w:t>
      </w:r>
      <w:r w:rsidR="0012322C">
        <w:t xml:space="preserve">as a </w:t>
      </w:r>
      <w:r w:rsidRPr="0099282F" w:rsidR="0099282F">
        <w:t>given where banks and insurers are but where they are going and how they</w:t>
      </w:r>
      <w:r w:rsidR="005055BF">
        <w:t xml:space="preserve"> will</w:t>
      </w:r>
      <w:r w:rsidRPr="0099282F" w:rsidR="0099282F">
        <w:t xml:space="preserve"> respond. </w:t>
      </w:r>
      <w:r w:rsidR="005055BF">
        <w:t>T</w:t>
      </w:r>
      <w:r w:rsidRPr="0099282F" w:rsidR="0099282F">
        <w:t>here is a mixture of people with hands on the levers</w:t>
      </w:r>
      <w:r w:rsidR="005055BF">
        <w:t>,</w:t>
      </w:r>
      <w:r w:rsidRPr="0099282F" w:rsidR="0099282F">
        <w:t xml:space="preserve"> which is indicative of the clim</w:t>
      </w:r>
      <w:r w:rsidR="005055BF">
        <w:t>ate</w:t>
      </w:r>
      <w:r w:rsidRPr="0099282F" w:rsidR="0099282F">
        <w:t xml:space="preserve"> challenge more broadly. It requires lots of us to co</w:t>
      </w:r>
      <w:r w:rsidR="005055BF">
        <w:noBreakHyphen/>
      </w:r>
      <w:r w:rsidRPr="0099282F" w:rsidR="0099282F">
        <w:t xml:space="preserve">ordinate </w:t>
      </w:r>
      <w:r w:rsidR="005055BF">
        <w:t xml:space="preserve">to </w:t>
      </w:r>
      <w:r w:rsidRPr="0099282F" w:rsidR="0099282F">
        <w:t>get the job done.</w:t>
      </w:r>
    </w:p>
    <w:p w:rsidR="0099282F" w:rsidP="00CD48BF">
      <w:pPr>
        <w:pStyle w:val="Remark"/>
      </w:pPr>
      <w:r w:rsidRPr="00CD48BF">
        <w:rPr>
          <w:b/>
        </w:rPr>
        <w:t>Lord Rooker:</w:t>
      </w:r>
      <w:r>
        <w:t xml:space="preserve"> </w:t>
      </w:r>
      <w:r w:rsidR="00CD48BF">
        <w:t>Thank you.</w:t>
      </w:r>
    </w:p>
    <w:p w:rsidR="00404909" w:rsidP="0099282F">
      <w:pPr>
        <w:pStyle w:val="Question"/>
      </w:pPr>
      <w:r w:rsidRPr="0099282F">
        <w:rPr>
          <w:b/>
        </w:rPr>
        <w:t>Baroness Kramer:</w:t>
      </w:r>
      <w:r>
        <w:t xml:space="preserve"> </w:t>
      </w:r>
      <w:r w:rsidR="00CD48BF">
        <w:t xml:space="preserve">This is a very slight shift in focus. </w:t>
      </w:r>
      <w:r w:rsidRPr="0099282F">
        <w:t>John Glen in his February speec</w:t>
      </w:r>
      <w:r w:rsidR="00013488">
        <w:t>h</w:t>
      </w:r>
      <w:r w:rsidR="00CD48BF">
        <w:t xml:space="preserve">, </w:t>
      </w:r>
      <w:r w:rsidRPr="0099282F">
        <w:t>echoed elsewhere in government</w:t>
      </w:r>
      <w:r w:rsidR="00CD48BF">
        <w:t xml:space="preserve">, </w:t>
      </w:r>
      <w:r w:rsidR="00013488">
        <w:t>outli</w:t>
      </w:r>
      <w:r w:rsidRPr="0099282F">
        <w:t xml:space="preserve">ned plans to </w:t>
      </w:r>
      <w:r w:rsidR="00A1345B">
        <w:t>“</w:t>
      </w:r>
      <w:r w:rsidRPr="0099282F">
        <w:t>slash bureaucracy and relax regulation in a move that will unlock growth and unleash investment in UK infrastructure</w:t>
      </w:r>
      <w:r w:rsidR="00E11A28">
        <w:t>”</w:t>
      </w:r>
      <w:r>
        <w:t xml:space="preserve">. </w:t>
      </w:r>
      <w:r w:rsidR="00E11A28">
        <w:t>I</w:t>
      </w:r>
      <w:r w:rsidRPr="00404909">
        <w:t>n the energy climate change arena</w:t>
      </w:r>
      <w:r w:rsidR="00677D40">
        <w:t>,</w:t>
      </w:r>
      <w:r w:rsidRPr="00404909">
        <w:t xml:space="preserve"> th</w:t>
      </w:r>
      <w:r w:rsidR="00E11A28">
        <w:t>is</w:t>
      </w:r>
      <w:r w:rsidRPr="00404909">
        <w:t xml:space="preserve"> is assumed to be a change to</w:t>
      </w:r>
      <w:r w:rsidR="00E11A28">
        <w:t xml:space="preserve"> the</w:t>
      </w:r>
      <w:r w:rsidRPr="00404909">
        <w:t xml:space="preserve"> risk margin. Is the risk margin in the wrong place</w:t>
      </w:r>
      <w:r w:rsidR="001F7B5A">
        <w:t xml:space="preserve">, or are we merely </w:t>
      </w:r>
      <w:r w:rsidRPr="00404909">
        <w:t>talking about leaving risk uncovered</w:t>
      </w:r>
      <w:r>
        <w:t xml:space="preserve">? </w:t>
      </w:r>
      <w:r w:rsidR="001F7B5A">
        <w:t>T</w:t>
      </w:r>
      <w:r w:rsidRPr="00404909">
        <w:t>he concern of the industry</w:t>
      </w:r>
      <w:r w:rsidR="001F7B5A">
        <w:t xml:space="preserve"> is that</w:t>
      </w:r>
      <w:r w:rsidRPr="00404909">
        <w:t xml:space="preserve"> if risk is simply being left uncovered there will be a countereffect by </w:t>
      </w:r>
      <w:r w:rsidR="001E4BF2">
        <w:t xml:space="preserve">adjustments to the </w:t>
      </w:r>
      <w:r w:rsidRPr="00404909">
        <w:t>matching adjustment</w:t>
      </w:r>
      <w:r w:rsidR="0019546E">
        <w:t>. I</w:t>
      </w:r>
      <w:r w:rsidR="001F7B5A">
        <w:t>n effect</w:t>
      </w:r>
      <w:r w:rsidR="001E4BF2">
        <w:t>,</w:t>
      </w:r>
      <w:r w:rsidR="00AD2DC5">
        <w:t xml:space="preserve"> it looks like you have </w:t>
      </w:r>
      <w:r w:rsidRPr="00404909">
        <w:t>suddenly</w:t>
      </w:r>
      <w:r w:rsidR="00AD2DC5">
        <w:t xml:space="preserve"> made</w:t>
      </w:r>
      <w:r w:rsidR="0019546E">
        <w:t xml:space="preserve"> financing </w:t>
      </w:r>
      <w:r w:rsidRPr="00404909">
        <w:t>a whole lot cheaper</w:t>
      </w:r>
      <w:r w:rsidR="00AD2DC5">
        <w:t>,</w:t>
      </w:r>
      <w:r w:rsidRPr="00404909">
        <w:t xml:space="preserve"> but you have</w:t>
      </w:r>
      <w:r w:rsidR="00AD2DC5">
        <w:t xml:space="preserve"> not</w:t>
      </w:r>
      <w:r>
        <w:t>.</w:t>
      </w:r>
    </w:p>
    <w:p w:rsidR="00404909" w:rsidRPr="00404909" w:rsidP="00404909">
      <w:pPr>
        <w:pStyle w:val="Answer"/>
      </w:pPr>
      <w:r w:rsidRPr="00404909">
        <w:rPr>
          <w:b/>
          <w:i/>
        </w:rPr>
        <w:t>Sarah Breeden:</w:t>
      </w:r>
      <w:r>
        <w:t xml:space="preserve"> </w:t>
      </w:r>
      <w:r w:rsidR="00F1647B">
        <w:t>The</w:t>
      </w:r>
      <w:r w:rsidRPr="00404909">
        <w:t xml:space="preserve"> judgment of the PRA is that there is an opportunity to incentivise investment in more productive investments through changing the risk margin and the matching adjustment</w:t>
      </w:r>
      <w:r w:rsidR="00F1647B">
        <w:t xml:space="preserve">, </w:t>
      </w:r>
      <w:r w:rsidRPr="00404909">
        <w:t>as you described</w:t>
      </w:r>
      <w:r w:rsidR="00F1647B">
        <w:t xml:space="preserve">. </w:t>
      </w:r>
      <w:r w:rsidR="00102847">
        <w:t>W</w:t>
      </w:r>
      <w:r w:rsidRPr="00404909">
        <w:t xml:space="preserve">e have been working with the </w:t>
      </w:r>
      <w:r w:rsidR="00F1647B">
        <w:t>T</w:t>
      </w:r>
      <w:r w:rsidRPr="00404909">
        <w:t>reasury</w:t>
      </w:r>
      <w:r w:rsidR="00102847">
        <w:t xml:space="preserve"> on proposals</w:t>
      </w:r>
      <w:r w:rsidRPr="00404909">
        <w:t xml:space="preserve"> that aim to rebalance incentives so</w:t>
      </w:r>
      <w:r w:rsidR="00102847">
        <w:t xml:space="preserve"> that</w:t>
      </w:r>
      <w:r w:rsidRPr="00404909">
        <w:t xml:space="preserve"> there is greater flexibility for insurers to invest in long-term productive assets, including those that will get us to net zero. </w:t>
      </w:r>
    </w:p>
    <w:p w:rsidR="008D4656" w:rsidP="00404909">
      <w:pPr>
        <w:pStyle w:val="Answer"/>
      </w:pPr>
      <w:r w:rsidRPr="00404909">
        <w:t xml:space="preserve">As you rightly say, the reforms </w:t>
      </w:r>
      <w:r w:rsidR="00776AB6">
        <w:t xml:space="preserve">will </w:t>
      </w:r>
      <w:r w:rsidRPr="00404909">
        <w:t>change the capital requirements</w:t>
      </w:r>
      <w:r w:rsidR="00E86019">
        <w:t xml:space="preserve"> as well</w:t>
      </w:r>
      <w:r w:rsidRPr="00404909">
        <w:t xml:space="preserve">. What </w:t>
      </w:r>
      <w:r w:rsidR="00E86019">
        <w:t xml:space="preserve">I think </w:t>
      </w:r>
      <w:r w:rsidRPr="00404909">
        <w:t>that means is that if firms use that released capital to write more business and support additional investment in productive assets</w:t>
      </w:r>
      <w:r w:rsidR="00BF2252">
        <w:t>,</w:t>
      </w:r>
      <w:r w:rsidRPr="00404909">
        <w:t xml:space="preserve"> we could unleash some investment for sure, but as the </w:t>
      </w:r>
      <w:r w:rsidR="001579BC">
        <w:t>T</w:t>
      </w:r>
      <w:r w:rsidRPr="00404909">
        <w:t>reasury noted in its own publication, it is also possible that insurers might give that capital back to shareholders rather than put it to work. That is not under our control</w:t>
      </w:r>
      <w:r w:rsidR="0031133D">
        <w:t>.</w:t>
      </w:r>
      <w:r w:rsidRPr="00404909">
        <w:t xml:space="preserve"> </w:t>
      </w:r>
      <w:r w:rsidR="0031133D">
        <w:t>A</w:t>
      </w:r>
      <w:r w:rsidRPr="00404909">
        <w:t>nd there is a risk that we</w:t>
      </w:r>
      <w:r w:rsidR="001579BC">
        <w:t xml:space="preserve"> reduce </w:t>
      </w:r>
      <w:r w:rsidRPr="00404909">
        <w:t>capital requirements so much that we put the resilience of the insurance sector at risk.</w:t>
      </w:r>
    </w:p>
    <w:p w:rsidR="00404909" w:rsidP="00404909">
      <w:pPr>
        <w:pStyle w:val="Answer"/>
      </w:pPr>
      <w:r w:rsidRPr="00404909">
        <w:t>There is a balance to be struck</w:t>
      </w:r>
      <w:r w:rsidR="001579BC">
        <w:t>. Our</w:t>
      </w:r>
      <w:r w:rsidRPr="00404909">
        <w:t xml:space="preserve"> aim is for a </w:t>
      </w:r>
      <w:r w:rsidR="006F0DB4">
        <w:t>G</w:t>
      </w:r>
      <w:r w:rsidRPr="00404909">
        <w:t>oldilocks solution where</w:t>
      </w:r>
      <w:r w:rsidR="0070459C">
        <w:t>by</w:t>
      </w:r>
      <w:r w:rsidRPr="00404909">
        <w:t xml:space="preserve"> we unleash the investment possibilities through </w:t>
      </w:r>
      <w:r w:rsidR="006F0DB4">
        <w:t xml:space="preserve">our </w:t>
      </w:r>
      <w:r w:rsidRPr="00404909">
        <w:t>rule changes</w:t>
      </w:r>
      <w:r w:rsidR="008D4656">
        <w:t>,</w:t>
      </w:r>
      <w:r w:rsidR="006F0DB4">
        <w:t xml:space="preserve"> and</w:t>
      </w:r>
      <w:r w:rsidRPr="00404909">
        <w:t xml:space="preserve"> insurers choose to take</w:t>
      </w:r>
      <w:r w:rsidR="006F0DB4">
        <w:t xml:space="preserve"> those</w:t>
      </w:r>
      <w:r w:rsidRPr="00404909">
        <w:t xml:space="preserve"> opportunities and we have not reduced resilience too much, </w:t>
      </w:r>
      <w:r w:rsidR="006F0DB4">
        <w:t xml:space="preserve">but it is a </w:t>
      </w:r>
      <w:r w:rsidRPr="00404909">
        <w:t>consultation</w:t>
      </w:r>
      <w:r w:rsidR="003D422F">
        <w:t>,</w:t>
      </w:r>
      <w:r w:rsidRPr="00404909">
        <w:t xml:space="preserve"> so it is work in progress. I think there is the potential to achieve a </w:t>
      </w:r>
      <w:r w:rsidR="006F0DB4">
        <w:t>G</w:t>
      </w:r>
      <w:r w:rsidRPr="00404909">
        <w:t>oldilocks solution.</w:t>
      </w:r>
    </w:p>
    <w:p w:rsidR="00404909" w:rsidP="00182AAE">
      <w:pPr>
        <w:pStyle w:val="Remark"/>
      </w:pPr>
      <w:r w:rsidRPr="00182AAE">
        <w:rPr>
          <w:b/>
        </w:rPr>
        <w:t>Baroness Kramer:</w:t>
      </w:r>
      <w:r>
        <w:t xml:space="preserve"> </w:t>
      </w:r>
      <w:r w:rsidR="003D422F">
        <w:t xml:space="preserve">I am curious. </w:t>
      </w:r>
      <w:r w:rsidRPr="00404909">
        <w:t xml:space="preserve">Do you have any way of being able to put conditionality around relaxation </w:t>
      </w:r>
      <w:r w:rsidR="00182AAE">
        <w:t xml:space="preserve">of the </w:t>
      </w:r>
      <w:r w:rsidRPr="00404909">
        <w:t>risk margin</w:t>
      </w:r>
      <w:r w:rsidR="00A519C8">
        <w:t>,</w:t>
      </w:r>
      <w:r w:rsidRPr="00404909">
        <w:t xml:space="preserve"> so</w:t>
      </w:r>
      <w:r w:rsidR="00A519C8">
        <w:t xml:space="preserve"> that</w:t>
      </w:r>
      <w:r w:rsidRPr="00404909">
        <w:t xml:space="preserve"> the capital is directed into the investment g</w:t>
      </w:r>
      <w:r w:rsidR="00182AAE">
        <w:t>oals</w:t>
      </w:r>
      <w:r w:rsidRPr="00404909">
        <w:t xml:space="preserve"> you have in mind, or would that be outside the remit of the Bank of England and f</w:t>
      </w:r>
      <w:r w:rsidR="00182AAE">
        <w:t>a</w:t>
      </w:r>
      <w:r w:rsidRPr="00404909">
        <w:t>ll elsewhere?</w:t>
      </w:r>
    </w:p>
    <w:p w:rsidR="00404909" w:rsidP="00404909">
      <w:pPr>
        <w:pStyle w:val="Answer"/>
      </w:pPr>
      <w:r w:rsidRPr="00460732">
        <w:rPr>
          <w:b/>
          <w:i/>
        </w:rPr>
        <w:t>Sarah Breeden:</w:t>
      </w:r>
      <w:r w:rsidRPr="00460732">
        <w:t xml:space="preserve"> </w:t>
      </w:r>
      <w:r w:rsidRPr="00393690" w:rsidR="009362ED">
        <w:t>I think t</w:t>
      </w:r>
      <w:r w:rsidRPr="00393690">
        <w:t>hat would be outside the remit of the Bank of England.</w:t>
      </w:r>
      <w:r w:rsidRPr="00460732">
        <w:t xml:space="preserve"> This</w:t>
      </w:r>
      <w:r w:rsidRPr="00404909">
        <w:t xml:space="preserve"> review is being led by the </w:t>
      </w:r>
      <w:r w:rsidR="00422800">
        <w:t>T</w:t>
      </w:r>
      <w:r w:rsidRPr="00404909">
        <w:t xml:space="preserve">reasury. The </w:t>
      </w:r>
      <w:r w:rsidR="00422800">
        <w:t>T</w:t>
      </w:r>
      <w:r w:rsidRPr="00404909">
        <w:t>reasury is the rule-writer</w:t>
      </w:r>
      <w:r>
        <w:t xml:space="preserve"> on Solvency </w:t>
      </w:r>
      <w:r>
        <w:t>II</w:t>
      </w:r>
      <w:r>
        <w:t xml:space="preserve"> </w:t>
      </w:r>
      <w:r w:rsidRPr="00404909">
        <w:t xml:space="preserve">and we are working together with </w:t>
      </w:r>
      <w:r w:rsidR="00422800">
        <w:t>it</w:t>
      </w:r>
      <w:r w:rsidRPr="00404909">
        <w:t xml:space="preserve"> on </w:t>
      </w:r>
      <w:r w:rsidR="00422800">
        <w:t>that</w:t>
      </w:r>
      <w:r w:rsidRPr="00404909">
        <w:t xml:space="preserve">, so the question would best be addressed to the </w:t>
      </w:r>
      <w:r w:rsidR="00422800">
        <w:t>T</w:t>
      </w:r>
      <w:r w:rsidRPr="00404909">
        <w:t>reasury.</w:t>
      </w:r>
      <w:r w:rsidR="00422800">
        <w:t xml:space="preserve"> </w:t>
      </w:r>
      <w:r w:rsidR="00B23144">
        <w:t>T</w:t>
      </w:r>
      <w:r w:rsidRPr="00404909">
        <w:t>he consultation is about</w:t>
      </w:r>
      <w:r w:rsidR="00422800">
        <w:t xml:space="preserve"> </w:t>
      </w:r>
      <w:r w:rsidRPr="00404909">
        <w:t>trying to understand it. I would find it surprising if we could attach conditionality</w:t>
      </w:r>
      <w:r w:rsidR="003E4B04">
        <w:t xml:space="preserve">: </w:t>
      </w:r>
      <w:r w:rsidR="00422800">
        <w:t xml:space="preserve">“We can </w:t>
      </w:r>
      <w:r w:rsidR="00A72DF7">
        <w:t xml:space="preserve">only </w:t>
      </w:r>
      <w:r w:rsidR="00422800">
        <w:t xml:space="preserve">release this capital if you </w:t>
      </w:r>
      <w:r w:rsidRPr="00404909">
        <w:t>promise to use it</w:t>
      </w:r>
      <w:r w:rsidR="000C4A44">
        <w:t>”. T</w:t>
      </w:r>
      <w:r w:rsidRPr="00404909">
        <w:t>hat would be my best guess.</w:t>
      </w:r>
    </w:p>
    <w:p w:rsidR="00404909" w:rsidP="000C4A44">
      <w:pPr>
        <w:pStyle w:val="Remark"/>
      </w:pPr>
      <w:r w:rsidRPr="000C4A44">
        <w:rPr>
          <w:b/>
        </w:rPr>
        <w:t>Baroness Kramer:</w:t>
      </w:r>
      <w:r>
        <w:t xml:space="preserve"> </w:t>
      </w:r>
      <w:r w:rsidR="00A72DF7">
        <w:t xml:space="preserve">This is almost a curiosity question. </w:t>
      </w:r>
      <w:r w:rsidRPr="00404909">
        <w:t>We all know that</w:t>
      </w:r>
      <w:r w:rsidR="008469C4">
        <w:t>,</w:t>
      </w:r>
      <w:r w:rsidRPr="00404909">
        <w:t xml:space="preserve"> if you look back not too far in history</w:t>
      </w:r>
      <w:r w:rsidR="000C4A44">
        <w:t>,</w:t>
      </w:r>
      <w:r w:rsidRPr="00404909">
        <w:t xml:space="preserve"> the insurance industry managed to get itself </w:t>
      </w:r>
      <w:r w:rsidR="000C4A44">
        <w:t>en</w:t>
      </w:r>
      <w:r w:rsidRPr="00404909">
        <w:t>tangled in very serious risk exposure</w:t>
      </w:r>
      <w:r w:rsidR="000C4A44">
        <w:t xml:space="preserve"> and</w:t>
      </w:r>
      <w:r w:rsidRPr="00404909">
        <w:t xml:space="preserve"> came </w:t>
      </w:r>
      <w:r w:rsidRPr="00404909">
        <w:t>prett</w:t>
      </w:r>
      <w:r w:rsidR="000C4A44">
        <w:t>y</w:t>
      </w:r>
      <w:r w:rsidRPr="00404909">
        <w:t xml:space="preserve"> close</w:t>
      </w:r>
      <w:r w:rsidRPr="00404909">
        <w:t xml:space="preserve"> to collapsing the economy at one point in time</w:t>
      </w:r>
      <w:r>
        <w:t xml:space="preserve">. </w:t>
      </w:r>
      <w:r w:rsidR="000C4A44">
        <w:t>H</w:t>
      </w:r>
      <w:r w:rsidRPr="00404909">
        <w:t xml:space="preserve">ow do you manage the concerns around an issue like risk margin when the change is being driven by a policy target rather than </w:t>
      </w:r>
      <w:r w:rsidR="00367E58">
        <w:t xml:space="preserve">by </w:t>
      </w:r>
      <w:r w:rsidRPr="00404909">
        <w:t>a risk assessment? How does that work?</w:t>
      </w:r>
    </w:p>
    <w:p w:rsidR="00404909" w:rsidP="00404909">
      <w:pPr>
        <w:pStyle w:val="Answer"/>
      </w:pPr>
      <w:r w:rsidRPr="00404909">
        <w:rPr>
          <w:b/>
          <w:i/>
        </w:rPr>
        <w:t>Sarah Breeden:</w:t>
      </w:r>
      <w:r>
        <w:t xml:space="preserve"> </w:t>
      </w:r>
      <w:r w:rsidRPr="00404909">
        <w:t>We have been very public in our analysis of th</w:t>
      </w:r>
      <w:r w:rsidR="00367E58">
        <w:t>e</w:t>
      </w:r>
      <w:r w:rsidRPr="00404909">
        <w:t xml:space="preserve"> issue</w:t>
      </w:r>
      <w:r w:rsidR="002D5704">
        <w:t>. A</w:t>
      </w:r>
      <w:r w:rsidRPr="00404909">
        <w:t xml:space="preserve">t the same time </w:t>
      </w:r>
      <w:r w:rsidR="002D5704">
        <w:t>as the T</w:t>
      </w:r>
      <w:r w:rsidRPr="00404909">
        <w:t>reasury put out its consultation</w:t>
      </w:r>
      <w:r w:rsidR="00F771D3">
        <w:t>,</w:t>
      </w:r>
      <w:r w:rsidRPr="00404909">
        <w:t xml:space="preserve"> the PRA put out its consultation</w:t>
      </w:r>
      <w:r w:rsidR="002D5704">
        <w:t>. We</w:t>
      </w:r>
      <w:r w:rsidRPr="00404909">
        <w:t xml:space="preserve"> showed </w:t>
      </w:r>
      <w:r w:rsidR="002D5704">
        <w:t>our</w:t>
      </w:r>
      <w:r w:rsidRPr="00404909">
        <w:t xml:space="preserve"> working</w:t>
      </w:r>
      <w:r w:rsidR="002D5704">
        <w:t xml:space="preserve"> </w:t>
      </w:r>
      <w:r w:rsidRPr="00404909">
        <w:t>for everyone to see.</w:t>
      </w:r>
      <w:r w:rsidR="002D5704">
        <w:t xml:space="preserve"> We have yet to see where that will land, b</w:t>
      </w:r>
      <w:r w:rsidRPr="00404909">
        <w:t xml:space="preserve">ut I think disclosure is the best way of addressing </w:t>
      </w:r>
      <w:r w:rsidR="00F771D3">
        <w:t>i</w:t>
      </w:r>
      <w:r w:rsidRPr="00404909">
        <w:t>t.</w:t>
      </w:r>
    </w:p>
    <w:p w:rsidR="00404909" w:rsidP="00404909">
      <w:pPr>
        <w:pStyle w:val="Question"/>
      </w:pPr>
      <w:r w:rsidRPr="00404909">
        <w:rPr>
          <w:b/>
        </w:rPr>
        <w:t>Baroness Noakes:</w:t>
      </w:r>
      <w:r>
        <w:t xml:space="preserve"> </w:t>
      </w:r>
      <w:r w:rsidR="00F771D3">
        <w:t>The finishing line is in sight</w:t>
      </w:r>
      <w:r w:rsidR="008C5425">
        <w:t xml:space="preserve">. </w:t>
      </w:r>
      <w:r w:rsidRPr="00404909">
        <w:t xml:space="preserve">I want to shift to green consumer financing. First, what is the view of the </w:t>
      </w:r>
      <w:r w:rsidR="00EF41F6">
        <w:t>B</w:t>
      </w:r>
      <w:r w:rsidRPr="00404909">
        <w:t>ank on the extent to which the financial sector has been forthcoming</w:t>
      </w:r>
      <w:r w:rsidR="00EF41F6">
        <w:t xml:space="preserve"> in produ</w:t>
      </w:r>
      <w:r w:rsidRPr="00404909">
        <w:t>cing the kind of products that would underpin consumers in their transition</w:t>
      </w:r>
      <w:r>
        <w:t xml:space="preserve">? </w:t>
      </w:r>
      <w:r w:rsidR="00EF41F6">
        <w:t>S</w:t>
      </w:r>
      <w:r w:rsidRPr="00404909">
        <w:t xml:space="preserve">econdly, could you describe the role of the </w:t>
      </w:r>
      <w:r w:rsidR="00EF41F6">
        <w:t>B</w:t>
      </w:r>
      <w:r w:rsidRPr="00404909">
        <w:t>ank in this area?</w:t>
      </w:r>
    </w:p>
    <w:p w:rsidR="00CD44BD" w:rsidP="00404909">
      <w:pPr>
        <w:pStyle w:val="Answer"/>
      </w:pPr>
      <w:r w:rsidRPr="00404909">
        <w:rPr>
          <w:b/>
          <w:i/>
        </w:rPr>
        <w:t>Sarah Breeden:</w:t>
      </w:r>
      <w:r>
        <w:t xml:space="preserve"> </w:t>
      </w:r>
      <w:r w:rsidRPr="00404909">
        <w:t>That is a</w:t>
      </w:r>
      <w:r w:rsidR="00EF41F6">
        <w:t xml:space="preserve">n </w:t>
      </w:r>
      <w:r w:rsidRPr="00404909">
        <w:t>important question. To start with, there is no common definition of what green consumer finance is. It could represent two quite different things. On the one hand, it might be a lower</w:t>
      </w:r>
      <w:r w:rsidR="006E4EF9">
        <w:t>-</w:t>
      </w:r>
      <w:r w:rsidRPr="00404909">
        <w:t>cost mortgage</w:t>
      </w:r>
      <w:r w:rsidR="006E4EF9">
        <w:t xml:space="preserve"> afforded to a </w:t>
      </w:r>
      <w:r w:rsidRPr="00404909">
        <w:t xml:space="preserve">currently green building because </w:t>
      </w:r>
      <w:r w:rsidR="006E4EF9">
        <w:t>it is</w:t>
      </w:r>
      <w:r w:rsidRPr="00404909">
        <w:t xml:space="preserve"> less exposed to future energy price rises. Alternatively, it could be greening finance to retrofit one of the 30 million houses that we need to retrofit for net zero.</w:t>
      </w:r>
    </w:p>
    <w:p w:rsidR="005F248F" w:rsidP="00404909">
      <w:pPr>
        <w:pStyle w:val="Answer"/>
      </w:pPr>
      <w:r w:rsidRPr="00404909">
        <w:t>We have seen some innovation so far</w:t>
      </w:r>
      <w:r w:rsidR="00CA4267">
        <w:t>,</w:t>
      </w:r>
      <w:r w:rsidRPr="00404909">
        <w:t xml:space="preserve"> and </w:t>
      </w:r>
      <w:r w:rsidR="00CA4267">
        <w:t xml:space="preserve">it </w:t>
      </w:r>
      <w:r w:rsidRPr="00404909">
        <w:t xml:space="preserve">is </w:t>
      </w:r>
      <w:r w:rsidRPr="00404909">
        <w:t>absolutely vital</w:t>
      </w:r>
      <w:r w:rsidRPr="00404909">
        <w:t xml:space="preserve"> that that continues and </w:t>
      </w:r>
      <w:r w:rsidR="00CA4267">
        <w:t xml:space="preserve">is scaled </w:t>
      </w:r>
      <w:r w:rsidRPr="00404909">
        <w:t>up because the challenge we face is enormous. We ha</w:t>
      </w:r>
      <w:r w:rsidR="00CA4267">
        <w:t>ve</w:t>
      </w:r>
      <w:r w:rsidRPr="00404909">
        <w:t xml:space="preserve"> the oldest housing stock in Europe</w:t>
      </w:r>
      <w:r w:rsidR="0056686F">
        <w:t>,</w:t>
      </w:r>
      <w:r w:rsidRPr="00404909">
        <w:t xml:space="preserve"> with an average EPC rating of </w:t>
      </w:r>
      <w:r w:rsidR="00CA4267">
        <w:t xml:space="preserve">D. </w:t>
      </w:r>
      <w:r w:rsidRPr="006B58B9" w:rsidR="006B58B9">
        <w:t>I think the estimates for emissions from residential housing stock are up to 20%</w:t>
      </w:r>
      <w:r w:rsidR="00CA4267">
        <w:t xml:space="preserve">. </w:t>
      </w:r>
      <w:r w:rsidR="00CA4267">
        <w:t>A number of</w:t>
      </w:r>
      <w:r w:rsidR="00CA4267">
        <w:t xml:space="preserve"> estimates have been made of the costs </w:t>
      </w:r>
      <w:r w:rsidRPr="006B58B9" w:rsidR="006B58B9">
        <w:t>of th</w:t>
      </w:r>
      <w:r w:rsidR="00712051">
        <w:t>e</w:t>
      </w:r>
      <w:r w:rsidRPr="006B58B9" w:rsidR="006B58B9">
        <w:t xml:space="preserve"> retrofit</w:t>
      </w:r>
      <w:r w:rsidR="005A1074">
        <w:t xml:space="preserve">. </w:t>
      </w:r>
      <w:r w:rsidR="006B58B9">
        <w:t>BEIS</w:t>
      </w:r>
      <w:r w:rsidR="005A1074">
        <w:t xml:space="preserve"> </w:t>
      </w:r>
      <w:r w:rsidR="003A3966">
        <w:t>estimated £</w:t>
      </w:r>
      <w:r w:rsidRPr="006B58B9" w:rsidR="006B58B9">
        <w:t>30</w:t>
      </w:r>
      <w:r w:rsidR="003A3966">
        <w:t xml:space="preserve"> billion</w:t>
      </w:r>
      <w:r w:rsidRPr="006B58B9" w:rsidR="006B58B9">
        <w:t xml:space="preserve"> to </w:t>
      </w:r>
      <w:r w:rsidR="003A3966">
        <w:t>£</w:t>
      </w:r>
      <w:r w:rsidRPr="006B58B9" w:rsidR="006B58B9">
        <w:t>50</w:t>
      </w:r>
      <w:r w:rsidR="003A3966">
        <w:t xml:space="preserve"> billion</w:t>
      </w:r>
      <w:r w:rsidR="005A1074">
        <w:t>;</w:t>
      </w:r>
      <w:r w:rsidR="000067E0">
        <w:t xml:space="preserve"> the</w:t>
      </w:r>
      <w:r w:rsidR="005A1074">
        <w:t xml:space="preserve"> C</w:t>
      </w:r>
      <w:r w:rsidRPr="006B58B9" w:rsidR="006B58B9">
        <w:t xml:space="preserve">ommittee on </w:t>
      </w:r>
      <w:r w:rsidR="005A1074">
        <w:t>C</w:t>
      </w:r>
      <w:r w:rsidRPr="006B58B9" w:rsidR="006B58B9">
        <w:t xml:space="preserve">limate </w:t>
      </w:r>
      <w:r w:rsidR="005A1074">
        <w:t>C</w:t>
      </w:r>
      <w:r w:rsidRPr="006B58B9" w:rsidR="006B58B9">
        <w:t>hange is around the same level</w:t>
      </w:r>
      <w:r w:rsidR="005A1074">
        <w:t>,</w:t>
      </w:r>
      <w:r w:rsidRPr="006B58B9" w:rsidR="006B58B9">
        <w:t xml:space="preserve"> so </w:t>
      </w:r>
      <w:r w:rsidR="005A1074">
        <w:t xml:space="preserve">we need to </w:t>
      </w:r>
      <w:r w:rsidR="003A3966">
        <w:t xml:space="preserve">point tens of </w:t>
      </w:r>
      <w:r w:rsidRPr="006B58B9" w:rsidR="006B58B9">
        <w:t>billion</w:t>
      </w:r>
      <w:r w:rsidR="003A3966">
        <w:t>s</w:t>
      </w:r>
      <w:r w:rsidRPr="006B58B9" w:rsidR="006B58B9">
        <w:t xml:space="preserve"> at this challenge.</w:t>
      </w:r>
    </w:p>
    <w:p w:rsidR="006B58B9" w:rsidP="00404909">
      <w:pPr>
        <w:pStyle w:val="Answer"/>
      </w:pPr>
      <w:r w:rsidRPr="006B58B9">
        <w:t>It is important that we see more innovation</w:t>
      </w:r>
      <w:r w:rsidR="00866D36">
        <w:t xml:space="preserve"> here</w:t>
      </w:r>
      <w:r w:rsidRPr="006B58B9">
        <w:t>.</w:t>
      </w:r>
      <w:r w:rsidR="000067E0">
        <w:t xml:space="preserve"> </w:t>
      </w:r>
      <w:r w:rsidR="00851789">
        <w:t>The thing that</w:t>
      </w:r>
      <w:r w:rsidR="000067E0">
        <w:t xml:space="preserve"> </w:t>
      </w:r>
      <w:r w:rsidRPr="006B58B9">
        <w:t>will unleash that innovation</w:t>
      </w:r>
      <w:r w:rsidR="000067E0">
        <w:t>,</w:t>
      </w:r>
      <w:r w:rsidRPr="006B58B9">
        <w:t xml:space="preserve"> to use that phrase, is greater clarity on when the changes will take place. It goes to the</w:t>
      </w:r>
      <w:r>
        <w:t xml:space="preserve"> boilers </w:t>
      </w:r>
      <w:r w:rsidRPr="006B58B9">
        <w:t xml:space="preserve">question and the point about which bits of the economy you want </w:t>
      </w:r>
      <w:r>
        <w:t>a</w:t>
      </w:r>
      <w:r w:rsidRPr="006B58B9">
        <w:t xml:space="preserve"> transition path</w:t>
      </w:r>
      <w:r w:rsidR="00E94F25">
        <w:t xml:space="preserve"> for</w:t>
      </w:r>
      <w:r w:rsidRPr="006B58B9">
        <w:t>, because once you have a timelin</w:t>
      </w:r>
      <w:r w:rsidR="001E1562">
        <w:t>e</w:t>
      </w:r>
      <w:r w:rsidR="00E94F25">
        <w:t>,</w:t>
      </w:r>
      <w:r>
        <w:t xml:space="preserve"> </w:t>
      </w:r>
      <w:r w:rsidRPr="006B58B9">
        <w:t xml:space="preserve">there is a timeline both </w:t>
      </w:r>
      <w:r w:rsidR="00E94F25">
        <w:t xml:space="preserve">for </w:t>
      </w:r>
      <w:r w:rsidRPr="006B58B9">
        <w:t xml:space="preserve">the financial sector to innovate and develop the </w:t>
      </w:r>
      <w:r w:rsidR="0031133D">
        <w:t xml:space="preserve">financial </w:t>
      </w:r>
      <w:r w:rsidRPr="006B58B9">
        <w:t>product</w:t>
      </w:r>
      <w:r>
        <w:t>s</w:t>
      </w:r>
      <w:r w:rsidRPr="006B58B9">
        <w:t xml:space="preserve"> </w:t>
      </w:r>
      <w:r w:rsidR="001E1562">
        <w:t>and</w:t>
      </w:r>
      <w:r w:rsidR="00A17954">
        <w:t xml:space="preserve"> for</w:t>
      </w:r>
      <w:r w:rsidR="001E1562">
        <w:t xml:space="preserve"> </w:t>
      </w:r>
      <w:r w:rsidRPr="006B58B9">
        <w:t>the real economy suppliers</w:t>
      </w:r>
      <w:r w:rsidR="009428A1">
        <w:t xml:space="preserve"> that</w:t>
      </w:r>
      <w:r w:rsidRPr="006B58B9">
        <w:t xml:space="preserve"> need to retrofit the buildings to get ready.</w:t>
      </w:r>
    </w:p>
    <w:p w:rsidR="006B58B9" w:rsidP="00404909">
      <w:pPr>
        <w:pStyle w:val="Answer"/>
      </w:pPr>
      <w:r w:rsidRPr="006B58B9">
        <w:t xml:space="preserve">Your final question was </w:t>
      </w:r>
      <w:r w:rsidR="00A17954">
        <w:t>about the role</w:t>
      </w:r>
      <w:r w:rsidRPr="006B58B9">
        <w:t xml:space="preserve"> of the Bank of England</w:t>
      </w:r>
      <w:r w:rsidR="00A17954">
        <w:t>. O</w:t>
      </w:r>
      <w:r w:rsidRPr="006B58B9">
        <w:t>ur role is to understand</w:t>
      </w:r>
      <w:r w:rsidR="009428A1">
        <w:t xml:space="preserve">, </w:t>
      </w:r>
      <w:r w:rsidR="00866D36">
        <w:t>and</w:t>
      </w:r>
      <w:r w:rsidR="009428A1">
        <w:t xml:space="preserve"> </w:t>
      </w:r>
      <w:r w:rsidR="00856080">
        <w:t xml:space="preserve">we </w:t>
      </w:r>
      <w:r w:rsidRPr="006B58B9">
        <w:t>will be exploring through the</w:t>
      </w:r>
      <w:r>
        <w:t xml:space="preserve"> CBES</w:t>
      </w:r>
      <w:r w:rsidR="009428A1">
        <w:t xml:space="preserve">, </w:t>
      </w:r>
      <w:r w:rsidR="00856080">
        <w:t xml:space="preserve">what </w:t>
      </w:r>
      <w:r w:rsidRPr="006B58B9">
        <w:t xml:space="preserve">the </w:t>
      </w:r>
      <w:r w:rsidR="00856080">
        <w:t>G</w:t>
      </w:r>
      <w:r w:rsidRPr="006B58B9">
        <w:t>overnment</w:t>
      </w:r>
      <w:r w:rsidR="00856080">
        <w:t>’</w:t>
      </w:r>
      <w:r w:rsidRPr="006B58B9">
        <w:t>s pathway</w:t>
      </w:r>
      <w:r w:rsidR="00737709">
        <w:t xml:space="preserve"> is</w:t>
      </w:r>
      <w:r w:rsidRPr="006B58B9">
        <w:t xml:space="preserve"> </w:t>
      </w:r>
      <w:r w:rsidR="00856080">
        <w:t>and</w:t>
      </w:r>
      <w:r w:rsidRPr="006B58B9">
        <w:t xml:space="preserve"> </w:t>
      </w:r>
      <w:r w:rsidR="00737709">
        <w:t xml:space="preserve">the </w:t>
      </w:r>
      <w:r w:rsidRPr="006B58B9">
        <w:t xml:space="preserve">timeline </w:t>
      </w:r>
      <w:r w:rsidR="00737709">
        <w:t xml:space="preserve">for that, </w:t>
      </w:r>
      <w:r w:rsidRPr="006B58B9">
        <w:t xml:space="preserve">and </w:t>
      </w:r>
      <w:r w:rsidR="00737709">
        <w:t xml:space="preserve">to understand </w:t>
      </w:r>
      <w:r w:rsidRPr="006B58B9">
        <w:t xml:space="preserve">whether firms are getting ready to provide those </w:t>
      </w:r>
      <w:r w:rsidR="00856080">
        <w:t xml:space="preserve">tens </w:t>
      </w:r>
      <w:r w:rsidRPr="006B58B9">
        <w:t xml:space="preserve">of billions of </w:t>
      </w:r>
      <w:r w:rsidRPr="006B58B9">
        <w:t>finance</w:t>
      </w:r>
      <w:r w:rsidR="00B86592">
        <w:t xml:space="preserve"> and, if not, whether risks are </w:t>
      </w:r>
      <w:r w:rsidRPr="006B58B9">
        <w:t>building in a way that we need to take into account.</w:t>
      </w:r>
    </w:p>
    <w:p w:rsidR="006B58B9" w:rsidP="00B86592">
      <w:pPr>
        <w:pStyle w:val="Remark"/>
      </w:pPr>
      <w:r w:rsidRPr="00B86592">
        <w:rPr>
          <w:b/>
        </w:rPr>
        <w:t>Baroness Noakes:</w:t>
      </w:r>
      <w:r>
        <w:t xml:space="preserve"> </w:t>
      </w:r>
      <w:r w:rsidRPr="006B58B9">
        <w:t>If not, what would you do</w:t>
      </w:r>
      <w:r>
        <w:t>?</w:t>
      </w:r>
    </w:p>
    <w:p w:rsidR="006B58B9" w:rsidP="006B58B9">
      <w:pPr>
        <w:pStyle w:val="Answer"/>
      </w:pPr>
      <w:r w:rsidRPr="006B58B9">
        <w:rPr>
          <w:b/>
          <w:i/>
        </w:rPr>
        <w:t>Sarah Breeden:</w:t>
      </w:r>
      <w:r>
        <w:t xml:space="preserve"> </w:t>
      </w:r>
      <w:r w:rsidR="00BF4C7A">
        <w:t>It comes</w:t>
      </w:r>
      <w:r w:rsidRPr="006B58B9">
        <w:t xml:space="preserve"> back to the financial resilience</w:t>
      </w:r>
      <w:r w:rsidR="00666764">
        <w:t xml:space="preserve"> question</w:t>
      </w:r>
      <w:r w:rsidRPr="006B58B9">
        <w:t xml:space="preserve"> that we were talking about in other contexts. If there is a pathway that the </w:t>
      </w:r>
      <w:r w:rsidR="00BF4C7A">
        <w:t>G</w:t>
      </w:r>
      <w:r w:rsidRPr="006B58B9">
        <w:t>overnment have set out that the financial system is not financing because it has not innovated the products</w:t>
      </w:r>
      <w:r w:rsidR="000D75CB">
        <w:t>,</w:t>
      </w:r>
      <w:r w:rsidR="004359FA">
        <w:t xml:space="preserve"> it</w:t>
      </w:r>
      <w:r w:rsidRPr="006B58B9">
        <w:t xml:space="preserve"> means </w:t>
      </w:r>
      <w:r w:rsidR="000D75CB">
        <w:t xml:space="preserve">that </w:t>
      </w:r>
      <w:r w:rsidRPr="006B58B9">
        <w:t>risks are building</w:t>
      </w:r>
      <w:r w:rsidR="000D75CB">
        <w:t>. We</w:t>
      </w:r>
      <w:r w:rsidRPr="006B58B9">
        <w:t xml:space="preserve"> would expect to be able to take</w:t>
      </w:r>
      <w:r w:rsidR="009436BF">
        <w:t xml:space="preserve"> that</w:t>
      </w:r>
      <w:r w:rsidRPr="006B58B9">
        <w:t xml:space="preserve"> into account and incentivise the development of such products.</w:t>
      </w:r>
    </w:p>
    <w:p w:rsidR="006B58B9" w:rsidP="009436BF">
      <w:pPr>
        <w:pStyle w:val="Remark"/>
      </w:pPr>
      <w:r w:rsidRPr="009436BF">
        <w:rPr>
          <w:b/>
        </w:rPr>
        <w:t>The Chair:</w:t>
      </w:r>
      <w:r>
        <w:t xml:space="preserve"> </w:t>
      </w:r>
      <w:r w:rsidRPr="006B58B9">
        <w:t>What do you mean by</w:t>
      </w:r>
      <w:r>
        <w:t xml:space="preserve"> incentivise? </w:t>
      </w:r>
      <w:r w:rsidR="00156828">
        <w:t>T</w:t>
      </w:r>
      <w:r w:rsidRPr="006B58B9">
        <w:t>hat is very interesting</w:t>
      </w:r>
      <w:r w:rsidR="00156828">
        <w:t xml:space="preserve">. Perhaps you </w:t>
      </w:r>
      <w:r w:rsidRPr="006B58B9">
        <w:t>could explore that</w:t>
      </w:r>
      <w:r w:rsidR="00156828">
        <w:t>.</w:t>
      </w:r>
    </w:p>
    <w:p w:rsidR="006B58B9" w:rsidP="006B58B9">
      <w:pPr>
        <w:pStyle w:val="Answer"/>
      </w:pPr>
      <w:r w:rsidRPr="006B58B9">
        <w:rPr>
          <w:b/>
          <w:i/>
        </w:rPr>
        <w:t>Sarah Breeden:</w:t>
      </w:r>
      <w:r>
        <w:t xml:space="preserve"> </w:t>
      </w:r>
      <w:r w:rsidRPr="006B58B9">
        <w:t xml:space="preserve">What </w:t>
      </w:r>
      <w:r w:rsidR="00156828">
        <w:t>it</w:t>
      </w:r>
      <w:r w:rsidRPr="006B58B9">
        <w:t xml:space="preserve"> means is that</w:t>
      </w:r>
      <w:r w:rsidR="005F3B43">
        <w:t>,</w:t>
      </w:r>
      <w:r w:rsidRPr="006B58B9">
        <w:t xml:space="preserve"> when something is going to become a stranded asset</w:t>
      </w:r>
      <w:r w:rsidR="00935BF1">
        <w:t>,</w:t>
      </w:r>
      <w:r w:rsidRPr="006B58B9">
        <w:t xml:space="preserve"> we can look forward to that becaus</w:t>
      </w:r>
      <w:r w:rsidR="00156828">
        <w:t>e</w:t>
      </w:r>
      <w:r w:rsidRPr="006B58B9">
        <w:t xml:space="preserve"> </w:t>
      </w:r>
      <w:r w:rsidR="00935BF1">
        <w:t>the</w:t>
      </w:r>
      <w:r w:rsidRPr="006B58B9">
        <w:t xml:space="preserve"> property will becom</w:t>
      </w:r>
      <w:r w:rsidR="007E61EA">
        <w:t>e un</w:t>
      </w:r>
      <w:r w:rsidRPr="006B58B9">
        <w:t>s</w:t>
      </w:r>
      <w:r w:rsidR="00156828">
        <w:t>aleable</w:t>
      </w:r>
      <w:r w:rsidRPr="006B58B9">
        <w:t xml:space="preserve"> at some future point. As soon as there is clarity on what climate policy is</w:t>
      </w:r>
      <w:r w:rsidR="0019123B">
        <w:t>,</w:t>
      </w:r>
      <w:r w:rsidRPr="006B58B9">
        <w:t xml:space="preserve"> we can reflect that in our judgment of financial resilience. What is really important is for us not to guess what climate policy is an</w:t>
      </w:r>
      <w:r w:rsidR="008132A6">
        <w:t>d</w:t>
      </w:r>
      <w:r w:rsidRPr="006B58B9">
        <w:t xml:space="preserve"> substitute the prudential </w:t>
      </w:r>
      <w:r w:rsidRPr="006B58B9">
        <w:t>regulator</w:t>
      </w:r>
      <w:r w:rsidR="0031133D">
        <w:t>’s</w:t>
      </w:r>
      <w:r w:rsidRPr="006B58B9">
        <w:t xml:space="preserve">  judgment</w:t>
      </w:r>
      <w:r w:rsidRPr="006B58B9">
        <w:t xml:space="preserve"> </w:t>
      </w:r>
      <w:r w:rsidR="0031133D">
        <w:t xml:space="preserve">for that </w:t>
      </w:r>
      <w:r w:rsidRPr="006B58B9">
        <w:t>of the climate policymake</w:t>
      </w:r>
      <w:r>
        <w:t>r.</w:t>
      </w:r>
    </w:p>
    <w:p w:rsidR="006B58B9" w:rsidP="008132A6">
      <w:pPr>
        <w:pStyle w:val="Remark"/>
      </w:pPr>
      <w:r w:rsidRPr="008132A6">
        <w:rPr>
          <w:b/>
        </w:rPr>
        <w:t>Baroness Noakes:</w:t>
      </w:r>
      <w:r>
        <w:t xml:space="preserve"> </w:t>
      </w:r>
      <w:r w:rsidRPr="006B58B9">
        <w:t xml:space="preserve">I still do not understand how you can incentivise banks to do what they are not </w:t>
      </w:r>
      <w:r w:rsidR="008132A6">
        <w:t xml:space="preserve">doing </w:t>
      </w:r>
      <w:r w:rsidRPr="006B58B9">
        <w:t>voluntarily</w:t>
      </w:r>
      <w:r>
        <w:t>.</w:t>
      </w:r>
    </w:p>
    <w:p w:rsidR="006B58B9" w:rsidP="006B58B9">
      <w:pPr>
        <w:pStyle w:val="Answer"/>
      </w:pPr>
      <w:r w:rsidRPr="006B58B9">
        <w:rPr>
          <w:b/>
          <w:i/>
        </w:rPr>
        <w:t>Sarah Breeden:</w:t>
      </w:r>
      <w:r>
        <w:t xml:space="preserve"> </w:t>
      </w:r>
      <w:r w:rsidR="00054E16">
        <w:t>W</w:t>
      </w:r>
      <w:r w:rsidRPr="006B58B9">
        <w:t>e could say</w:t>
      </w:r>
      <w:r w:rsidR="00EA21E1">
        <w:t xml:space="preserve"> that it</w:t>
      </w:r>
      <w:r w:rsidRPr="006B58B9">
        <w:t xml:space="preserve"> is a property of EPC</w:t>
      </w:r>
      <w:r w:rsidR="00054E16">
        <w:t> </w:t>
      </w:r>
      <w:r w:rsidRPr="006B58B9">
        <w:t>grade</w:t>
      </w:r>
      <w:r>
        <w:t xml:space="preserve"> F</w:t>
      </w:r>
      <w:r w:rsidRPr="006B58B9">
        <w:t xml:space="preserve"> </w:t>
      </w:r>
      <w:r w:rsidR="00964F02">
        <w:t>that</w:t>
      </w:r>
      <w:r w:rsidRPr="006B58B9">
        <w:t xml:space="preserve"> will become uns</w:t>
      </w:r>
      <w:r w:rsidR="00935F5E">
        <w:t>ella</w:t>
      </w:r>
      <w:r w:rsidRPr="006B58B9">
        <w:t>ble at some future point</w:t>
      </w:r>
      <w:r w:rsidR="00054E16">
        <w:t>.</w:t>
      </w:r>
      <w:r w:rsidRPr="006B58B9">
        <w:t xml:space="preserve"> That means it is greater risk becaus</w:t>
      </w:r>
      <w:r w:rsidR="00054E16">
        <w:t>e</w:t>
      </w:r>
      <w:r w:rsidRPr="006B58B9">
        <w:t xml:space="preserve"> you cannot realise </w:t>
      </w:r>
      <w:r w:rsidR="00A95993">
        <w:t>its</w:t>
      </w:r>
      <w:r w:rsidRPr="006B58B9">
        <w:t xml:space="preserve"> value and</w:t>
      </w:r>
      <w:r w:rsidR="00132090">
        <w:t>,</w:t>
      </w:r>
      <w:r w:rsidRPr="006B58B9">
        <w:t xml:space="preserve"> therefore</w:t>
      </w:r>
      <w:r w:rsidR="00132090">
        <w:t>,</w:t>
      </w:r>
      <w:r w:rsidRPr="006B58B9">
        <w:t xml:space="preserve"> the financial resource</w:t>
      </w:r>
      <w:r w:rsidR="00132090">
        <w:t>s</w:t>
      </w:r>
      <w:r w:rsidRPr="006B58B9">
        <w:t xml:space="preserve"> you need to hold against </w:t>
      </w:r>
      <w:r w:rsidR="00A95993">
        <w:t>i</w:t>
      </w:r>
      <w:r w:rsidRPr="006B58B9">
        <w:t>t</w:t>
      </w:r>
      <w:r w:rsidR="00132090">
        <w:t xml:space="preserve"> are higher than for one that is being </w:t>
      </w:r>
      <w:r w:rsidRPr="006B58B9">
        <w:t>retrofitted</w:t>
      </w:r>
      <w:r w:rsidR="00132090">
        <w:t xml:space="preserve"> </w:t>
      </w:r>
      <w:r w:rsidR="00866D36">
        <w:t xml:space="preserve">or </w:t>
      </w:r>
      <w:r w:rsidRPr="006B58B9">
        <w:t xml:space="preserve">is currently at EPC grade </w:t>
      </w:r>
      <w:r w:rsidR="00132090">
        <w:t>A</w:t>
      </w:r>
      <w:r w:rsidRPr="006B58B9">
        <w:t xml:space="preserve">. It is a variant of the conversation we were having about fossil fuels applied to </w:t>
      </w:r>
      <w:r w:rsidR="00132090">
        <w:t xml:space="preserve">a </w:t>
      </w:r>
      <w:r w:rsidRPr="006B58B9">
        <w:t>different sector of the economy.</w:t>
      </w:r>
    </w:p>
    <w:p w:rsidR="00842C70" w:rsidP="00C754F9">
      <w:pPr>
        <w:pStyle w:val="Remark"/>
      </w:pPr>
      <w:r w:rsidRPr="00C754F9">
        <w:rPr>
          <w:b/>
        </w:rPr>
        <w:t>Baroness Noakes:</w:t>
      </w:r>
      <w:r w:rsidR="00EB0A31">
        <w:t xml:space="preserve"> </w:t>
      </w:r>
      <w:r w:rsidRPr="006B58B9">
        <w:t xml:space="preserve">But it is </w:t>
      </w:r>
      <w:r w:rsidRPr="00842C70">
        <w:t>indirect, is it not?</w:t>
      </w:r>
    </w:p>
    <w:p w:rsidR="00842C70" w:rsidP="00842C70">
      <w:pPr>
        <w:pStyle w:val="Answer"/>
      </w:pPr>
      <w:r w:rsidRPr="00842C70">
        <w:rPr>
          <w:b/>
          <w:i/>
        </w:rPr>
        <w:t>Sarah Breeden:</w:t>
      </w:r>
      <w:r>
        <w:t xml:space="preserve"> </w:t>
      </w:r>
      <w:r w:rsidRPr="00842C70">
        <w:t xml:space="preserve">That is completely correct; </w:t>
      </w:r>
      <w:r w:rsidR="00E949B9">
        <w:t>t</w:t>
      </w:r>
      <w:r w:rsidRPr="00842C70">
        <w:t xml:space="preserve">hat is </w:t>
      </w:r>
      <w:r w:rsidRPr="00842C70">
        <w:t>absolutely fair</w:t>
      </w:r>
      <w:r w:rsidRPr="00842C70">
        <w:t xml:space="preserve">. </w:t>
      </w:r>
      <w:r w:rsidR="00C754F9">
        <w:t xml:space="preserve">It would be </w:t>
      </w:r>
      <w:r w:rsidRPr="00842C70">
        <w:t>remiss of</w:t>
      </w:r>
      <w:r w:rsidR="00C754F9">
        <w:t xml:space="preserve"> me</w:t>
      </w:r>
      <w:r w:rsidRPr="00842C70">
        <w:t xml:space="preserve"> to imply that we could solve it, so you are right to challenge that</w:t>
      </w:r>
      <w:r>
        <w:t>.</w:t>
      </w:r>
    </w:p>
    <w:p w:rsidR="00842C70" w:rsidP="00C754F9">
      <w:pPr>
        <w:pStyle w:val="Remark"/>
      </w:pPr>
      <w:r w:rsidRPr="00C754F9">
        <w:rPr>
          <w:b/>
        </w:rPr>
        <w:t>Baroness Kramer:</w:t>
      </w:r>
      <w:r>
        <w:t xml:space="preserve"> </w:t>
      </w:r>
      <w:r w:rsidR="00C754F9">
        <w:t>I</w:t>
      </w:r>
      <w:r w:rsidRPr="00842C70">
        <w:t>n a whole series of questions</w:t>
      </w:r>
      <w:r w:rsidR="00152311">
        <w:t>,</w:t>
      </w:r>
      <w:r w:rsidRPr="00842C70">
        <w:t xml:space="preserve"> you have talked about the need to have government policy in place so </w:t>
      </w:r>
      <w:r w:rsidR="00B86EAA">
        <w:t xml:space="preserve">that </w:t>
      </w:r>
      <w:r w:rsidRPr="00842C70">
        <w:t>you know at what point an asset will become stranded, for example, but you do at least know that the answer is that it will not be 100% of</w:t>
      </w:r>
      <w:r w:rsidR="00B136D2">
        <w:t xml:space="preserve"> assets, but </w:t>
      </w:r>
      <w:r w:rsidRPr="00842C70">
        <w:t xml:space="preserve">it will also not be </w:t>
      </w:r>
      <w:r w:rsidR="00B136D2">
        <w:t>zero</w:t>
      </w:r>
      <w:r w:rsidRPr="00842C70">
        <w:t xml:space="preserve">. </w:t>
      </w:r>
      <w:r w:rsidR="00B136D2">
        <w:t xml:space="preserve">Is </w:t>
      </w:r>
      <w:r w:rsidRPr="00842C70">
        <w:t xml:space="preserve">there something you </w:t>
      </w:r>
      <w:r w:rsidRPr="00842C70">
        <w:t>have to</w:t>
      </w:r>
      <w:r w:rsidRPr="00842C70">
        <w:t xml:space="preserve"> do in the meantime to begin to position yourself, or do you see no option but to wait until you get </w:t>
      </w:r>
      <w:r w:rsidR="00B136D2">
        <w:t>the</w:t>
      </w:r>
      <w:r w:rsidRPr="00842C70">
        <w:t xml:space="preserve"> precision that comes from government?</w:t>
      </w:r>
    </w:p>
    <w:p w:rsidR="00842C70" w:rsidP="00842C70">
      <w:pPr>
        <w:pStyle w:val="Answer"/>
      </w:pPr>
      <w:r w:rsidRPr="00842C70">
        <w:rPr>
          <w:b/>
          <w:i/>
        </w:rPr>
        <w:t>Sarah Breeden:</w:t>
      </w:r>
      <w:r>
        <w:t xml:space="preserve"> </w:t>
      </w:r>
      <w:r w:rsidRPr="00842C70">
        <w:t>I</w:t>
      </w:r>
      <w:r w:rsidR="00EE6031">
        <w:t xml:space="preserve">t </w:t>
      </w:r>
      <w:r w:rsidRPr="00842C70">
        <w:t xml:space="preserve">is very difficult if the central bank and prudential regulator is determining where the costs of transition should </w:t>
      </w:r>
      <w:r w:rsidR="00EE6031">
        <w:t>fall</w:t>
      </w:r>
      <w:r>
        <w:t xml:space="preserve">. </w:t>
      </w:r>
      <w:r w:rsidR="00EE6031">
        <w:t>T</w:t>
      </w:r>
      <w:r w:rsidRPr="00842C70">
        <w:t>hat involves difficult political</w:t>
      </w:r>
      <w:r w:rsidR="00EE6031">
        <w:t>,</w:t>
      </w:r>
      <w:r w:rsidRPr="00842C70">
        <w:t xml:space="preserve"> </w:t>
      </w:r>
      <w:r w:rsidRPr="00842C70">
        <w:t>economic</w:t>
      </w:r>
      <w:r w:rsidRPr="00842C70">
        <w:t xml:space="preserve"> and social choices that in my view are rightly the job of elected </w:t>
      </w:r>
      <w:r w:rsidR="00BB2F57">
        <w:t>G</w:t>
      </w:r>
      <w:r w:rsidRPr="00842C70">
        <w:t>overnments</w:t>
      </w:r>
      <w:r w:rsidR="00EE6031">
        <w:t>. W</w:t>
      </w:r>
      <w:r w:rsidRPr="00842C70">
        <w:t xml:space="preserve">e have been </w:t>
      </w:r>
      <w:r w:rsidRPr="00842C70">
        <w:t>really clear</w:t>
      </w:r>
      <w:r w:rsidRPr="00842C70">
        <w:t xml:space="preserve"> that</w:t>
      </w:r>
      <w:r w:rsidR="00EE6031">
        <w:t xml:space="preserve"> it</w:t>
      </w:r>
      <w:r w:rsidRPr="00842C70">
        <w:t xml:space="preserve"> is important for us to stay in our swim</w:t>
      </w:r>
      <w:r>
        <w:t xml:space="preserve"> </w:t>
      </w:r>
      <w:r w:rsidRPr="00842C70">
        <w:t>lane thinking about the resilience of the system and supporting the transition</w:t>
      </w:r>
      <w:r w:rsidR="00EE6031">
        <w:t>,</w:t>
      </w:r>
      <w:r w:rsidRPr="00842C70">
        <w:t xml:space="preserve"> not substituting for government climate policy.</w:t>
      </w:r>
    </w:p>
    <w:p w:rsidR="00842C70" w:rsidP="00EE6031">
      <w:pPr>
        <w:pStyle w:val="Remark"/>
      </w:pPr>
      <w:r w:rsidRPr="00EE6031">
        <w:rPr>
          <w:b/>
        </w:rPr>
        <w:t>Baroness Kramer:</w:t>
      </w:r>
      <w:r>
        <w:t xml:space="preserve"> </w:t>
      </w:r>
      <w:r w:rsidR="00961A71">
        <w:t>I</w:t>
      </w:r>
      <w:r w:rsidR="00EE6031">
        <w:t>n a sense</w:t>
      </w:r>
      <w:r w:rsidR="00BB2F57">
        <w:t>,</w:t>
      </w:r>
      <w:r w:rsidR="00EE6031">
        <w:t xml:space="preserve"> </w:t>
      </w:r>
      <w:r w:rsidRPr="00842C70">
        <w:t>you are saying that it is</w:t>
      </w:r>
      <w:r w:rsidR="00961A71">
        <w:t xml:space="preserve"> zero u</w:t>
      </w:r>
      <w:r w:rsidRPr="00842C70">
        <w:t>ntil you act</w:t>
      </w:r>
      <w:r>
        <w:t>.</w:t>
      </w:r>
    </w:p>
    <w:p w:rsidR="009F5447" w:rsidP="00842C70">
      <w:pPr>
        <w:pStyle w:val="Answer"/>
      </w:pPr>
      <w:r w:rsidRPr="00842C70">
        <w:rPr>
          <w:b/>
          <w:i/>
        </w:rPr>
        <w:t>Sarah Breeden:</w:t>
      </w:r>
      <w:r>
        <w:t xml:space="preserve"> </w:t>
      </w:r>
      <w:r w:rsidR="00BB2F57">
        <w:t>T</w:t>
      </w:r>
      <w:r w:rsidRPr="00842C70">
        <w:t>hat depends on what happens. If risks are building generically</w:t>
      </w:r>
      <w:r w:rsidR="00961A71">
        <w:t>,</w:t>
      </w:r>
      <w:r w:rsidRPr="00842C70">
        <w:t xml:space="preserve"> there are tools in our tool cupboard we can use</w:t>
      </w:r>
      <w:r w:rsidR="00961A71">
        <w:t xml:space="preserve">, but what </w:t>
      </w:r>
      <w:r w:rsidRPr="00842C70">
        <w:t>we would not be doing is identifying a particular asset and saying that is bad</w:t>
      </w:r>
      <w:r w:rsidR="00961A71">
        <w:t>. W</w:t>
      </w:r>
      <w:r w:rsidRPr="00842C70">
        <w:t>hat we can say is that the risks to the financial system are building and, therefore, more capital generically is required. That was one of the potential issues we outlined in our capital paper</w:t>
      </w:r>
      <w:r>
        <w:t>.</w:t>
      </w:r>
      <w:r w:rsidR="00927F7B">
        <w:t xml:space="preserve"> Where there is</w:t>
      </w:r>
      <w:r w:rsidRPr="003D20C8" w:rsidR="003D20C8">
        <w:t xml:space="preserve"> specific climate policy</w:t>
      </w:r>
      <w:r w:rsidR="001A3464">
        <w:t>,</w:t>
      </w:r>
      <w:r w:rsidRPr="003D20C8" w:rsidR="003D20C8">
        <w:t xml:space="preserve"> we can reflect that precisely; </w:t>
      </w:r>
      <w:r w:rsidR="00927F7B">
        <w:t>w</w:t>
      </w:r>
      <w:r w:rsidRPr="003D20C8" w:rsidR="003D20C8">
        <w:t>here there is an absence of climate action</w:t>
      </w:r>
      <w:r w:rsidR="001A3464">
        <w:t>,</w:t>
      </w:r>
      <w:r w:rsidRPr="003D20C8" w:rsidR="003D20C8">
        <w:t xml:space="preserve"> we </w:t>
      </w:r>
      <w:r w:rsidRPr="003D20C8" w:rsidR="003D20C8">
        <w:t>have to</w:t>
      </w:r>
      <w:r w:rsidRPr="003D20C8" w:rsidR="003D20C8">
        <w:t xml:space="preserve"> reflect it in a more generic systemwide way.</w:t>
      </w:r>
    </w:p>
    <w:p w:rsidR="003D20C8" w:rsidP="009F5447">
      <w:pPr>
        <w:pStyle w:val="Remark"/>
      </w:pPr>
      <w:r w:rsidRPr="009F5447">
        <w:rPr>
          <w:b/>
        </w:rPr>
        <w:t>The Chair:</w:t>
      </w:r>
      <w:r>
        <w:t xml:space="preserve"> Viscount Chandos has a </w:t>
      </w:r>
      <w:r>
        <w:t>really quick</w:t>
      </w:r>
      <w:r>
        <w:t xml:space="preserve"> question.</w:t>
      </w:r>
    </w:p>
    <w:p w:rsidR="003D20C8" w:rsidP="00927F7B">
      <w:pPr>
        <w:pStyle w:val="Remark"/>
      </w:pPr>
      <w:r w:rsidRPr="00927F7B">
        <w:rPr>
          <w:b/>
        </w:rPr>
        <w:t>Viscount Chandos:</w:t>
      </w:r>
      <w:r>
        <w:t xml:space="preserve"> </w:t>
      </w:r>
      <w:r w:rsidR="00927F7B">
        <w:t>C</w:t>
      </w:r>
      <w:r w:rsidRPr="003D20C8">
        <w:t>an</w:t>
      </w:r>
      <w:r w:rsidR="00927F7B">
        <w:t xml:space="preserve"> some of that risk</w:t>
      </w:r>
      <w:r w:rsidR="00B94E8C">
        <w:t xml:space="preserve"> </w:t>
      </w:r>
      <w:r w:rsidR="00927F7B">
        <w:t xml:space="preserve">be </w:t>
      </w:r>
      <w:r w:rsidRPr="003D20C8">
        <w:t>picked up by loan to value</w:t>
      </w:r>
      <w:r w:rsidR="00927F7B">
        <w:t>?</w:t>
      </w:r>
    </w:p>
    <w:p w:rsidR="003D20C8" w:rsidP="003D20C8">
      <w:pPr>
        <w:pStyle w:val="Answer"/>
      </w:pPr>
      <w:r w:rsidRPr="003D20C8">
        <w:rPr>
          <w:b/>
          <w:i/>
        </w:rPr>
        <w:t>Sarah Breeden:</w:t>
      </w:r>
      <w:r>
        <w:t xml:space="preserve"> </w:t>
      </w:r>
      <w:r w:rsidR="00B94E8C">
        <w:t>V</w:t>
      </w:r>
      <w:r w:rsidRPr="003D20C8">
        <w:t xml:space="preserve">alue </w:t>
      </w:r>
      <w:r w:rsidRPr="003D20C8">
        <w:t>has to</w:t>
      </w:r>
      <w:r w:rsidRPr="003D20C8">
        <w:t xml:space="preserve"> be a forward</w:t>
      </w:r>
      <w:r w:rsidR="00B94E8C">
        <w:t>-</w:t>
      </w:r>
      <w:r w:rsidRPr="003D20C8">
        <w:t xml:space="preserve">looking </w:t>
      </w:r>
      <w:r w:rsidR="006302AB">
        <w:t>thing</w:t>
      </w:r>
      <w:r w:rsidRPr="003D20C8">
        <w:t>. If one</w:t>
      </w:r>
      <w:r w:rsidR="00B94E8C">
        <w:t>’</w:t>
      </w:r>
      <w:r w:rsidRPr="003D20C8">
        <w:t>s current estimate of the market</w:t>
      </w:r>
      <w:r>
        <w:t xml:space="preserve"> </w:t>
      </w:r>
      <w:r w:rsidRPr="003D20C8">
        <w:t>value of a property precisely reflect</w:t>
      </w:r>
      <w:r w:rsidR="00F650C0">
        <w:t>ed</w:t>
      </w:r>
      <w:r w:rsidRPr="003D20C8">
        <w:t xml:space="preserve"> its future </w:t>
      </w:r>
      <w:r w:rsidR="00F650C0">
        <w:t>un</w:t>
      </w:r>
      <w:r w:rsidRPr="003D20C8">
        <w:t>saleability</w:t>
      </w:r>
      <w:r w:rsidR="00D46BCB">
        <w:t>, it</w:t>
      </w:r>
      <w:r w:rsidRPr="003D20C8">
        <w:t xml:space="preserve"> would get captured in that w</w:t>
      </w:r>
      <w:r w:rsidR="00B94E8C">
        <w:t>ay</w:t>
      </w:r>
      <w:r>
        <w:t>.</w:t>
      </w:r>
    </w:p>
    <w:p w:rsidR="003D20C8" w:rsidP="00B94E8C">
      <w:pPr>
        <w:pStyle w:val="Remark"/>
      </w:pPr>
      <w:r w:rsidRPr="00B94E8C">
        <w:rPr>
          <w:b/>
        </w:rPr>
        <w:t>The Chair:</w:t>
      </w:r>
      <w:r w:rsidR="00B94E8C">
        <w:t xml:space="preserve"> To</w:t>
      </w:r>
      <w:r w:rsidRPr="003D20C8">
        <w:t xml:space="preserve"> go back to the big question I was trying to get </w:t>
      </w:r>
      <w:r w:rsidR="00DD33D5">
        <w:t>at</w:t>
      </w:r>
      <w:r w:rsidRPr="003D20C8">
        <w:t xml:space="preserve">, is this </w:t>
      </w:r>
      <w:r w:rsidR="00400A85">
        <w:t xml:space="preserve">the </w:t>
      </w:r>
      <w:r w:rsidRPr="003D20C8">
        <w:t>area</w:t>
      </w:r>
      <w:r w:rsidR="00DD33D5">
        <w:t xml:space="preserve">—that is, </w:t>
      </w:r>
      <w:r w:rsidRPr="003D20C8">
        <w:t>consumer finance of the green transition</w:t>
      </w:r>
      <w:r w:rsidR="00DD33D5">
        <w:t>—</w:t>
      </w:r>
      <w:r w:rsidR="00400A85">
        <w:t>where you</w:t>
      </w:r>
      <w:r w:rsidRPr="003D20C8">
        <w:t xml:space="preserve"> need to see a lot more policy detail</w:t>
      </w:r>
      <w:r>
        <w:t>?</w:t>
      </w:r>
    </w:p>
    <w:p w:rsidR="003D20C8" w:rsidP="003D20C8">
      <w:pPr>
        <w:pStyle w:val="Answer"/>
      </w:pPr>
      <w:r w:rsidRPr="003D20C8">
        <w:rPr>
          <w:b/>
          <w:i/>
        </w:rPr>
        <w:t>Sarah Breeden:</w:t>
      </w:r>
      <w:r>
        <w:t xml:space="preserve"> </w:t>
      </w:r>
      <w:r w:rsidR="00400A85">
        <w:t>I</w:t>
      </w:r>
      <w:r w:rsidRPr="003D20C8">
        <w:t>t is certainly one of the areas. It was not something I thought</w:t>
      </w:r>
      <w:r w:rsidR="00400A85">
        <w:t xml:space="preserve"> about</w:t>
      </w:r>
      <w:r w:rsidRPr="003D20C8">
        <w:t xml:space="preserve"> before coming in</w:t>
      </w:r>
      <w:r w:rsidR="00F64023">
        <w:t>, so</w:t>
      </w:r>
      <w:r w:rsidRPr="003D20C8">
        <w:t xml:space="preserve"> I do not want to rush to answer that.</w:t>
      </w:r>
    </w:p>
    <w:p w:rsidR="003D20C8" w:rsidP="00F64023">
      <w:pPr>
        <w:pStyle w:val="Remark"/>
      </w:pPr>
      <w:r w:rsidRPr="00F64023">
        <w:rPr>
          <w:b/>
        </w:rPr>
        <w:t>The Chair:</w:t>
      </w:r>
      <w:r>
        <w:t xml:space="preserve"> </w:t>
      </w:r>
      <w:r w:rsidRPr="003D20C8">
        <w:t>Maybe you would like to answer in writing</w:t>
      </w:r>
      <w:r>
        <w:t>.</w:t>
      </w:r>
      <w:r w:rsidR="00EF22C1">
        <w:t xml:space="preserve"> </w:t>
      </w:r>
    </w:p>
    <w:p w:rsidR="00E0321F" w:rsidP="003D20C8">
      <w:pPr>
        <w:pStyle w:val="Answer"/>
      </w:pPr>
      <w:r w:rsidRPr="003D20C8">
        <w:rPr>
          <w:b/>
          <w:i/>
        </w:rPr>
        <w:t>Sarah Breeden:</w:t>
      </w:r>
      <w:r>
        <w:t xml:space="preserve"> </w:t>
      </w:r>
      <w:r w:rsidR="00F64023">
        <w:t>In</w:t>
      </w:r>
      <w:r w:rsidRPr="003D20C8">
        <w:t xml:space="preserve"> the context of five things</w:t>
      </w:r>
      <w:r w:rsidR="00F64023">
        <w:t xml:space="preserve"> where</w:t>
      </w:r>
      <w:r w:rsidRPr="003D20C8">
        <w:t xml:space="preserve"> greater sectoral policy clarity would help, it could w</w:t>
      </w:r>
      <w:r w:rsidR="00360C42">
        <w:t>e</w:t>
      </w:r>
      <w:r w:rsidRPr="003D20C8">
        <w:t xml:space="preserve">ll be one of </w:t>
      </w:r>
      <w:r w:rsidR="00D64F27">
        <w:t>those</w:t>
      </w:r>
      <w:r w:rsidR="008D2D0C">
        <w:t xml:space="preserve"> </w:t>
      </w:r>
      <w:r w:rsidRPr="008D2D0C" w:rsidR="008D2D0C">
        <w:t>I would like to reflect on</w:t>
      </w:r>
      <w:r w:rsidR="00360C42">
        <w:t xml:space="preserve">. It is </w:t>
      </w:r>
      <w:r w:rsidRPr="008D2D0C" w:rsidR="008D2D0C">
        <w:t>20% of emissions and £50 billion</w:t>
      </w:r>
      <w:r w:rsidR="00360C42">
        <w:t>,</w:t>
      </w:r>
      <w:r w:rsidRPr="008D2D0C" w:rsidR="008D2D0C">
        <w:t xml:space="preserve"> so it sounds important</w:t>
      </w:r>
      <w:r w:rsidR="00360C42">
        <w:t xml:space="preserve">, but let me </w:t>
      </w:r>
      <w:r w:rsidRPr="008D2D0C" w:rsidR="008D2D0C">
        <w:t>reflect on that.</w:t>
      </w:r>
    </w:p>
    <w:p w:rsidR="008D2D0C" w:rsidP="00E0321F">
      <w:pPr>
        <w:pStyle w:val="Remark"/>
      </w:pPr>
      <w:r w:rsidRPr="00E0321F">
        <w:rPr>
          <w:b/>
        </w:rPr>
        <w:t>The Chair:</w:t>
      </w:r>
      <w:r>
        <w:t xml:space="preserve"> Lord Rooker has caught my eye, but then that is it. I promise you.</w:t>
      </w:r>
    </w:p>
    <w:p w:rsidR="00735CC0" w:rsidP="00360C42">
      <w:pPr>
        <w:pStyle w:val="Remark"/>
      </w:pPr>
      <w:r w:rsidRPr="00360C42">
        <w:rPr>
          <w:b/>
        </w:rPr>
        <w:t>Lord Rooker:</w:t>
      </w:r>
      <w:r>
        <w:t xml:space="preserve"> </w:t>
      </w:r>
      <w:r w:rsidR="00360C42">
        <w:t>I</w:t>
      </w:r>
      <w:r w:rsidRPr="00735CC0">
        <w:t xml:space="preserve">n one of your </w:t>
      </w:r>
      <w:r w:rsidRPr="00735CC0">
        <w:t>answers</w:t>
      </w:r>
      <w:r w:rsidRPr="00735CC0">
        <w:t xml:space="preserve"> you mentioned the fact that we have the oldest housing stock in Europe. I think th</w:t>
      </w:r>
      <w:r w:rsidR="00967653">
        <w:t>e average</w:t>
      </w:r>
      <w:r w:rsidR="001F08DE">
        <w:t xml:space="preserve"> house </w:t>
      </w:r>
      <w:r w:rsidR="001F08DE">
        <w:t>has to</w:t>
      </w:r>
      <w:r w:rsidR="001F08DE">
        <w:t xml:space="preserve"> last </w:t>
      </w:r>
      <w:r>
        <w:t>1,000 years in this country</w:t>
      </w:r>
      <w:r w:rsidR="001F08DE">
        <w:t>. I</w:t>
      </w:r>
      <w:r w:rsidRPr="00735CC0">
        <w:t>n Sweden</w:t>
      </w:r>
      <w:r w:rsidR="001F08DE">
        <w:t>,</w:t>
      </w:r>
      <w:r w:rsidRPr="00735CC0">
        <w:t xml:space="preserve"> 40% of houses are built in factories. Th</w:t>
      </w:r>
      <w:r w:rsidR="001F08DE">
        <w:t>erefore, a</w:t>
      </w:r>
      <w:r w:rsidRPr="00735CC0">
        <w:t>t what point do you reach the analysis that it is not worth retrofitting millions of homes in this country that are far</w:t>
      </w:r>
      <w:r w:rsidR="00685C29">
        <w:t xml:space="preserve"> </w:t>
      </w:r>
      <w:r w:rsidRPr="00735CC0">
        <w:t>too old</w:t>
      </w:r>
      <w:r w:rsidR="002F29CA">
        <w:t>,</w:t>
      </w:r>
      <w:r w:rsidR="00685C29">
        <w:t xml:space="preserve"> and </w:t>
      </w:r>
      <w:r w:rsidRPr="00735CC0">
        <w:t>knock them down and replace them with modern ho</w:t>
      </w:r>
      <w:r w:rsidR="00685C29">
        <w:t>mes</w:t>
      </w:r>
      <w:r w:rsidRPr="00735CC0">
        <w:t>?</w:t>
      </w:r>
    </w:p>
    <w:p w:rsidR="00735CC0" w:rsidP="00735CC0">
      <w:pPr>
        <w:pStyle w:val="Answer"/>
      </w:pPr>
      <w:r w:rsidRPr="00735CC0">
        <w:rPr>
          <w:b/>
          <w:i/>
        </w:rPr>
        <w:t>Sarah Breeden:</w:t>
      </w:r>
      <w:r>
        <w:t xml:space="preserve"> </w:t>
      </w:r>
      <w:r w:rsidRPr="00735CC0">
        <w:t>That is outside my area of competence</w:t>
      </w:r>
      <w:r>
        <w:t>.</w:t>
      </w:r>
    </w:p>
    <w:p w:rsidR="00967653" w:rsidP="00685C29">
      <w:pPr>
        <w:pStyle w:val="Remark"/>
      </w:pPr>
      <w:r w:rsidRPr="00685C29">
        <w:rPr>
          <w:b/>
        </w:rPr>
        <w:t>The Chair:</w:t>
      </w:r>
      <w:r>
        <w:t xml:space="preserve"> </w:t>
      </w:r>
      <w:r w:rsidR="00685C29">
        <w:t>O</w:t>
      </w:r>
      <w:r w:rsidRPr="00735CC0">
        <w:t>n that note</w:t>
      </w:r>
      <w:r>
        <w:t>,</w:t>
      </w:r>
      <w:r w:rsidR="00685C29">
        <w:t xml:space="preserve"> behind you we have</w:t>
      </w:r>
      <w:r w:rsidRPr="00735CC0">
        <w:t xml:space="preserve"> folk from the </w:t>
      </w:r>
      <w:r w:rsidR="00AB6C03">
        <w:t>I</w:t>
      </w:r>
      <w:r w:rsidRPr="00735CC0">
        <w:t xml:space="preserve">nfrastructure </w:t>
      </w:r>
      <w:r w:rsidR="00AB6C03">
        <w:t>Bank.</w:t>
      </w:r>
    </w:p>
    <w:p w:rsidR="006B58B9" w:rsidRPr="00EA0FC1" w:rsidP="00685C29">
      <w:pPr>
        <w:pStyle w:val="Remark"/>
      </w:pPr>
      <w:r w:rsidRPr="00735CC0">
        <w:t>Sarah, thank you very much indeed for answering our questions so fully</w:t>
      </w:r>
      <w:r w:rsidR="00D705F6">
        <w:t xml:space="preserve">. We are </w:t>
      </w:r>
      <w:r w:rsidRPr="00735CC0">
        <w:t>incredibly grateful</w:t>
      </w:r>
      <w:r w:rsidR="00D705F6">
        <w:t>. W</w:t>
      </w:r>
      <w:r w:rsidRPr="00735CC0">
        <w:t xml:space="preserve">e would very much like to hear from you in writing on those points and anything </w:t>
      </w:r>
      <w:r w:rsidRPr="00735CC0">
        <w:t>else</w:t>
      </w:r>
      <w:r w:rsidR="008600E9">
        <w:t>,</w:t>
      </w:r>
      <w:r w:rsidRPr="00735CC0">
        <w:t xml:space="preserve"> when</w:t>
      </w:r>
      <w:r w:rsidRPr="00735CC0">
        <w:t xml:space="preserve"> you </w:t>
      </w:r>
      <w:r w:rsidR="008600E9">
        <w:t xml:space="preserve">have </w:t>
      </w:r>
      <w:r w:rsidRPr="00735CC0">
        <w:t>publish</w:t>
      </w:r>
      <w:r w:rsidR="008600E9">
        <w:t>ed</w:t>
      </w:r>
      <w:r w:rsidRPr="00735CC0">
        <w:t xml:space="preserve"> the document next week</w:t>
      </w:r>
      <w:r w:rsidR="0070459C">
        <w:t xml:space="preserve">. If </w:t>
      </w:r>
      <w:r w:rsidRPr="00735CC0">
        <w:t>you</w:t>
      </w:r>
      <w:r w:rsidR="00D705F6">
        <w:t xml:space="preserve"> would</w:t>
      </w:r>
      <w:r w:rsidRPr="00735CC0">
        <w:t xml:space="preserve"> like to flesh out any of </w:t>
      </w:r>
      <w:r w:rsidR="00D705F6">
        <w:t>your</w:t>
      </w:r>
      <w:r w:rsidRPr="00735CC0">
        <w:t xml:space="preserve"> answers</w:t>
      </w:r>
      <w:r w:rsidR="0070459C">
        <w:t>, t</w:t>
      </w:r>
      <w:r w:rsidR="00D705F6">
        <w:t xml:space="preserve">hat would be </w:t>
      </w:r>
      <w:r w:rsidRPr="00735CC0">
        <w:t>great as well. We</w:t>
      </w:r>
      <w:r w:rsidR="00B915EC">
        <w:t xml:space="preserve"> are</w:t>
      </w:r>
      <w:r w:rsidRPr="00735CC0">
        <w:t xml:space="preserve"> </w:t>
      </w:r>
      <w:r w:rsidRPr="00735CC0">
        <w:t>really grateful</w:t>
      </w:r>
      <w:r w:rsidR="00B915EC">
        <w:t>. T</w:t>
      </w:r>
      <w:r w:rsidRPr="00735CC0">
        <w:t>hank you very much.</w:t>
      </w:r>
      <w:r w:rsidR="0070459C">
        <w:t xml:space="preserve">  </w:t>
      </w:r>
      <w:r w:rsidR="003065DD">
        <w:t xml:space="preserve"> </w:t>
      </w:r>
    </w:p>
    <w:sectPr w:rsidSect="005966CF">
      <w:headerReference w:type="default" r:id="rId7"/>
      <w:pgSz w:w="11906" w:h="16838"/>
      <w:pgMar w:top="1805" w:right="1440" w:bottom="1440" w:left="1440" w:header="709" w:footer="708" w:gutter="0"/>
      <w:pgNumType w:start="1"/>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comment w:id="1" w:author="Dickinson, Rosie" w:date="2022-05-27T17:50:00Z" w:initials="DR">
    <w:p w:rsidR="00B869E0">
      <w:pPr>
        <w:pStyle w:val="CommentText"/>
      </w:pPr>
      <w:r>
        <w:rPr>
          <w:rStyle w:val="CommentReference"/>
        </w:rPr>
        <w:annotationRef/>
      </w:r>
      <w:r>
        <w:t>15.19.15</w:t>
      </w:r>
    </w:p>
    <w:p w:rsidR="00B869E0">
      <w:pPr>
        <w:pStyle w:val="CommentText"/>
      </w:pPr>
    </w:p>
    <w:p w:rsidR="00B869E0">
      <w:pPr>
        <w:pStyle w:val="CommentText"/>
      </w:pPr>
      <w:r>
        <w:t xml:space="preserve">I think its clear that she corrects herself on this point, though first time she did say ‘usually’. </w:t>
      </w:r>
    </w:p>
  </w:comment>
  <w:comment w:id="2" w:author="Dickinson, Rosie" w:date="2022-05-27T17:48:00Z" w:initials="DR">
    <w:p w:rsidR="00AD5755">
      <w:pPr>
        <w:pStyle w:val="CommentText"/>
      </w:pPr>
      <w:r>
        <w:rPr>
          <w:rStyle w:val="CommentReference"/>
        </w:rPr>
        <w:annotationRef/>
      </w:r>
      <w:r>
        <w:t>14.43.48</w:t>
      </w:r>
    </w:p>
    <w:p w:rsidR="00B869E0">
      <w:pPr>
        <w:pStyle w:val="CommentText"/>
      </w:pPr>
      <w:r>
        <w:t xml:space="preserve">This is my interpretation of her meaning: though she didn’t actually say the words ‘ and speaking as’ but I do think its what she meant and without it the transcript is a bit ambiguous.  </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C5B7E94A3B054887BCC60AB2BD208489"/>
      </w:placeholder>
      <w:richText/>
    </w:sdtPr>
    <w:sdtContent>
      <w:p w:rsidR="008143FA" w:rsidP="009277D8">
        <w:pPr>
          <w:pStyle w:val="Para"/>
          <w:rPr>
            <w:color w:val="808080"/>
          </w:rPr>
        </w:pPr>
        <w:r w:rsidRPr="00DC5568">
          <w:rPr>
            <w:noProof/>
            <w:color w:val="808080"/>
            <w:lang w:eastAsia="en-GB"/>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FC09E4C46C274F8EAE3D020026437227"/>
      </w:placeholder>
      <w:richText/>
    </w:sdtPr>
    <w:sdtContent>
      <w:p w:rsidR="007B7907"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395793897"/>
      <w:docPartObj>
        <w:docPartGallery w:val="Page Numbers (Top of Page)"/>
        <w:docPartUnique/>
      </w:docPartObj>
    </w:sdtPr>
    <w:sdtEndPr>
      <w:rPr>
        <w:noProof/>
      </w:rPr>
    </w:sdtEndPr>
    <w:sdtContent>
      <w:p w:rsidR="005966CF">
        <w:pPr>
          <w:pStyle w:val="Header"/>
          <w:jc w:val="right"/>
        </w:pPr>
        <w:r>
          <w:fldChar w:fldCharType="begin"/>
        </w:r>
        <w:r>
          <w:instrText xml:space="preserve"> PAGE   \* MERGEFORMAT </w:instrText>
        </w:r>
        <w:r>
          <w:fldChar w:fldCharType="separate"/>
        </w:r>
        <w:r w:rsidR="00E4522F">
          <w:rPr>
            <w:noProof/>
          </w:rPr>
          <w:t>16</w:t>
        </w:r>
        <w:r>
          <w:rPr>
            <w:noProof/>
          </w:rPr>
          <w:fldChar w:fldCharType="end"/>
        </w:r>
      </w:p>
    </w:sdtContent>
  </w:sdt>
  <w:p w:rsidR="005966CF"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52039B0"/>
    <w:lvl w:ilvl="0">
      <w:start w:val="23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DC5568"/>
    <w:rPr>
      <w:color w:val="605E5C"/>
      <w:shd w:val="clear" w:color="auto" w:fill="E1DFDD"/>
    </w:rPr>
  </w:style>
  <w:style w:type="paragraph" w:styleId="BalloonText">
    <w:name w:val="Balloon Text"/>
    <w:basedOn w:val="Normal"/>
    <w:link w:val="BalloonTextChar"/>
    <w:uiPriority w:val="99"/>
    <w:semiHidden/>
    <w:unhideWhenUsed/>
    <w:rsid w:val="00216F9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6F99"/>
    <w:rPr>
      <w:rFonts w:ascii="Segoe UI" w:hAnsi="Segoe UI" w:cs="Segoe UI"/>
      <w:sz w:val="18"/>
      <w:szCs w:val="18"/>
    </w:rPr>
  </w:style>
  <w:style w:type="character" w:styleId="CommentReference">
    <w:name w:val="annotation reference"/>
    <w:basedOn w:val="DefaultParagraphFont"/>
    <w:uiPriority w:val="99"/>
    <w:semiHidden/>
    <w:unhideWhenUsed/>
    <w:rsid w:val="00216F99"/>
    <w:rPr>
      <w:sz w:val="16"/>
      <w:szCs w:val="16"/>
    </w:rPr>
  </w:style>
  <w:style w:type="paragraph" w:styleId="CommentText">
    <w:name w:val="annotation text"/>
    <w:basedOn w:val="Normal"/>
    <w:link w:val="CommentTextChar"/>
    <w:uiPriority w:val="99"/>
    <w:semiHidden/>
    <w:unhideWhenUsed/>
    <w:rsid w:val="00216F99"/>
    <w:rPr>
      <w:sz w:val="20"/>
      <w:szCs w:val="20"/>
    </w:rPr>
  </w:style>
  <w:style w:type="character" w:customStyle="1" w:styleId="CommentTextChar">
    <w:name w:val="Comment Text Char"/>
    <w:basedOn w:val="DefaultParagraphFont"/>
    <w:link w:val="CommentText"/>
    <w:uiPriority w:val="99"/>
    <w:semiHidden/>
    <w:rsid w:val="00216F99"/>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216F99"/>
    <w:rPr>
      <w:b/>
      <w:bCs/>
    </w:rPr>
  </w:style>
  <w:style w:type="character" w:customStyle="1" w:styleId="CommentSubjectChar">
    <w:name w:val="Comment Subject Char"/>
    <w:basedOn w:val="CommentTextChar"/>
    <w:link w:val="CommentSubject"/>
    <w:uiPriority w:val="99"/>
    <w:semiHidden/>
    <w:rsid w:val="00216F99"/>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comments" Target="comments.xml" /><Relationship Id="rId7" Type="http://schemas.openxmlformats.org/officeDocument/2006/relationships/header" Target="header2.xml" /><Relationship Id="rId8" Type="http://schemas.openxmlformats.org/officeDocument/2006/relationships/glossaryDocument" Target="glossary/document.xml" /><Relationship Id="rId9" Type="http://schemas.openxmlformats.org/officeDocument/2006/relationships/theme" Target="theme/theme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C5B7E94A3B054887BCC60AB2BD208489"/>
        <w:category>
          <w:name w:val="General"/>
          <w:gallery w:val="placeholder"/>
        </w:category>
        <w:types>
          <w:type w:val="bbPlcHdr"/>
        </w:types>
        <w:behaviors>
          <w:behavior w:val="content"/>
        </w:behaviors>
        <w:guid w:val="{B2C17762-989F-4054-BF0B-E82F7107ADB0}"/>
      </w:docPartPr>
      <w:docPartBody>
        <w:p w:rsidR="00A84B4A" w:rsidP="009E1683">
          <w:pPr>
            <w:pStyle w:val="C5B7E94A3B054887BCC60AB2BD208489"/>
          </w:pPr>
          <w:r w:rsidRPr="000753FC">
            <w:rPr>
              <w:rStyle w:val="PlaceholderText"/>
            </w:rPr>
            <w:t>Click here to enter text.</w:t>
          </w:r>
        </w:p>
      </w:docPartBody>
    </w:docPart>
    <w:docPart>
      <w:docPartPr>
        <w:name w:val="FC09E4C46C274F8EAE3D020026437227"/>
        <w:category>
          <w:name w:val="General"/>
          <w:gallery w:val="placeholder"/>
        </w:category>
        <w:types>
          <w:type w:val="bbPlcHdr"/>
        </w:types>
        <w:behaviors>
          <w:behavior w:val="content"/>
        </w:behaviors>
        <w:guid w:val="{D9A48761-8323-4C37-B21F-63D742697FE6}"/>
      </w:docPartPr>
      <w:docPartBody>
        <w:p w:rsidR="00A84B4A" w:rsidP="009E1683">
          <w:pPr>
            <w:pStyle w:val="FC09E4C46C274F8EAE3D020026437227"/>
          </w:pPr>
          <w:r w:rsidRPr="00517D2D">
            <w:rPr>
              <w:rStyle w:val="PlaceholderText"/>
            </w:rPr>
            <w:t>Enter any content that you want to repeat, including other content controls. You can also insert this control around table rows in order to repeat parts of a table.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7402A"/>
    <w:rPr>
      <w:color w:val="808080"/>
    </w:rPr>
  </w:style>
  <w:style w:type="paragraph" w:customStyle="1" w:styleId="C5B7E94A3B054887BCC60AB2BD208489">
    <w:name w:val="C5B7E94A3B054887BCC60AB2BD208489"/>
    <w:rsid w:val="009E1683"/>
  </w:style>
  <w:style w:type="paragraph" w:customStyle="1" w:styleId="FC09E4C46C274F8EAE3D020026437227">
    <w:name w:val="FC09E4C46C274F8EAE3D020026437227"/>
    <w:rsid w:val="009E168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050FE8-0E2F-4DE5-BF77-2319EE857D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