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A616F" w:rsidP="007A616F">
      <w:pPr>
        <w:pStyle w:val="TitleCommittee0"/>
      </w:pPr>
      <w:r>
        <w:t>European Affairs Committee</w:t>
      </w:r>
    </w:p>
    <w:p w:rsidR="007A616F" w:rsidP="007A616F">
      <w:pPr>
        <w:pStyle w:val="TitleSubCommittee"/>
      </w:pPr>
      <w:r>
        <w:t>Protocol on Ireland/Northern Ireland Sub</w:t>
      </w:r>
      <w:r>
        <w:noBreakHyphen/>
        <w:t>Committee</w:t>
      </w:r>
    </w:p>
    <w:p w:rsidR="007A616F" w:rsidP="007A616F">
      <w:pPr>
        <w:pStyle w:val="TitleInquiry0"/>
      </w:pPr>
      <w:r>
        <w:t>C</w:t>
      </w:r>
      <w:r>
        <w:t>orrected oral evidence: Follow-up inquiry on impact of the protocol on Ireland/Northern Ireland</w:t>
      </w:r>
    </w:p>
    <w:p w:rsidR="007A616F" w:rsidP="007A616F">
      <w:pPr>
        <w:pStyle w:val="Para"/>
      </w:pPr>
      <w:r>
        <w:t>Wednesday 11 May 2022</w:t>
      </w:r>
    </w:p>
    <w:p w:rsidR="007A616F" w:rsidP="007A616F">
      <w:pPr>
        <w:pStyle w:val="Para"/>
      </w:pPr>
      <w:r>
        <w:t>3.55 pm</w:t>
      </w:r>
    </w:p>
    <w:p w:rsidR="007A616F" w:rsidP="007A616F">
      <w:pPr>
        <w:pStyle w:val="Para"/>
      </w:pPr>
    </w:p>
    <w:p w:rsidR="007A616F" w:rsidP="007A616F">
      <w:r>
        <w:fldChar w:fldCharType="begin"/>
      </w:r>
      <w:r>
        <w:instrText xml:space="preserve"> HYPERLINK "https://www.parliamentlive.tv/Event/Index/62aec4a4-d5e7-4e2c-8b8f-e796f86d9c23" </w:instrText>
      </w:r>
      <w:r>
        <w:fldChar w:fldCharType="separate"/>
      </w:r>
      <w:r w:rsidRPr="008A054E">
        <w:rPr>
          <w:rStyle w:val="Hyperlink"/>
        </w:rPr>
        <w:t>Watch the meeting</w:t>
      </w:r>
      <w:r>
        <w:fldChar w:fldCharType="end"/>
      </w:r>
    </w:p>
    <w:p w:rsidR="007A616F" w:rsidP="007A616F">
      <w:r>
        <w:t xml:space="preserve">Members present: Lord Jay of Ewelme (The Chair); </w:t>
      </w:r>
      <w:r w:rsidR="007B42F8">
        <w:t xml:space="preserve">Lord Bew; </w:t>
      </w:r>
      <w:r>
        <w:t xml:space="preserve">Lord </w:t>
      </w:r>
      <w:r>
        <w:t>Dodds</w:t>
      </w:r>
      <w:r>
        <w:t xml:space="preserve"> of </w:t>
      </w:r>
      <w:r>
        <w:t>Duncairn</w:t>
      </w:r>
      <w:r>
        <w:t>; Lord </w:t>
      </w:r>
      <w:r>
        <w:t>Empey</w:t>
      </w:r>
      <w:r>
        <w:t xml:space="preserve">; Lord Godson; Baroness Goudie; Lord Hain; Lord Hannan of Kingsclere; Baroness O’Loan; Baroness Ritchie of Downpatrick; Lord Thomas of </w:t>
      </w:r>
      <w:r>
        <w:t>Gresford</w:t>
      </w:r>
      <w:r>
        <w:t>.</w:t>
      </w:r>
    </w:p>
    <w:p w:rsidR="007A616F" w:rsidP="007A616F">
      <w:pPr>
        <w:pStyle w:val="Para"/>
        <w:tabs>
          <w:tab w:val="center" w:pos="4536"/>
          <w:tab w:val="right" w:pos="8931"/>
        </w:tabs>
      </w:pPr>
      <w:r>
        <w:t>Evidence Session No. 3</w:t>
      </w:r>
      <w:r>
        <w:tab/>
        <w:t>Heard in Public</w:t>
      </w:r>
      <w:r>
        <w:tab/>
      </w:r>
      <w:r w:rsidRPr="00156A60">
        <w:t xml:space="preserve">Questions </w:t>
      </w:r>
      <w:r>
        <w:t>22 - 3</w:t>
      </w:r>
      <w:r w:rsidR="00190EDA">
        <w:t>1</w:t>
      </w:r>
    </w:p>
    <w:p w:rsidR="007A616F" w:rsidP="007A616F">
      <w:pPr>
        <w:pStyle w:val="TitleWitnesses0"/>
      </w:pPr>
    </w:p>
    <w:p w:rsidR="007A616F" w:rsidP="007A616F">
      <w:pPr>
        <w:pStyle w:val="TitleWitnesses0"/>
      </w:pPr>
      <w:r>
        <w:t>Witnesses</w:t>
      </w:r>
    </w:p>
    <w:p w:rsidR="007A616F" w:rsidP="007A616F">
      <w:pPr>
        <w:pStyle w:val="Para"/>
      </w:pPr>
      <w:r>
        <w:fldChar w:fldCharType="begin"/>
      </w:r>
      <w:r>
        <w:instrText xml:space="preserve"> HYPERLINK \l "Panel1" </w:instrText>
      </w:r>
      <w:r>
        <w:fldChar w:fldCharType="separate"/>
      </w:r>
      <w:r w:rsidRPr="00EC12C2">
        <w:rPr>
          <w:rStyle w:val="Hyperlink"/>
        </w:rPr>
        <w:t>I</w:t>
      </w:r>
      <w:r>
        <w:fldChar w:fldCharType="end"/>
      </w:r>
      <w:r>
        <w:t xml:space="preserve">: Sacha </w:t>
      </w:r>
      <w:r>
        <w:t>Berendji</w:t>
      </w:r>
      <w:r>
        <w:t xml:space="preserve">, Managing Director, Marks &amp; Spencer, </w:t>
      </w:r>
      <w:r>
        <w:t>Ireland</w:t>
      </w:r>
      <w:r>
        <w:t xml:space="preserve"> and Northern Ireland; Sean Dowling-Jones, Head of Exports and Brexit </w:t>
      </w:r>
      <w:r w:rsidR="00570805">
        <w:t>L</w:t>
      </w:r>
      <w:r>
        <w:t xml:space="preserve">ead, Marks &amp; Spencer; Andrew Opie, Director of Food and Sustainability, British Retail Consortium; Anne </w:t>
      </w:r>
      <w:r>
        <w:t>Randles</w:t>
      </w:r>
      <w:r>
        <w:t xml:space="preserve">, Director of Corporate Affairs, </w:t>
      </w:r>
      <w:r>
        <w:t>Ornua</w:t>
      </w:r>
      <w:r>
        <w:t>.</w:t>
      </w:r>
    </w:p>
    <w:p w:rsidR="00556344" w:rsidP="007A616F">
      <w:pPr>
        <w:pStyle w:val="Para"/>
      </w:pPr>
    </w:p>
    <w:p w:rsidR="007A616F" w:rsidP="007A616F">
      <w:pPr>
        <w:pStyle w:val="TitlePanel0"/>
      </w:pPr>
      <w:bookmarkStart w:id="0" w:name="Panel1"/>
      <w:r>
        <w:t>Examination of witnesses</w:t>
      </w:r>
    </w:p>
    <w:p w:rsidR="007A616F" w:rsidP="007A616F">
      <w:pPr>
        <w:pStyle w:val="Para"/>
      </w:pPr>
      <w:r>
        <w:t xml:space="preserve">Sacha </w:t>
      </w:r>
      <w:r>
        <w:t>Berendji</w:t>
      </w:r>
      <w:r>
        <w:t xml:space="preserve">, Sean Dowling-Jones, Andrew </w:t>
      </w:r>
      <w:r>
        <w:t>Opie</w:t>
      </w:r>
      <w:r>
        <w:t xml:space="preserve"> and Anne </w:t>
      </w:r>
      <w:r>
        <w:t>Randles</w:t>
      </w:r>
      <w:r>
        <w:t>.</w:t>
      </w:r>
      <w:bookmarkEnd w:id="0"/>
    </w:p>
    <w:p w:rsidR="007A616F" w:rsidP="007A616F">
      <w:pPr>
        <w:pStyle w:val="Question"/>
      </w:pPr>
      <w:r w:rsidRPr="00FE30E9">
        <w:rPr>
          <w:b/>
          <w:bCs/>
        </w:rPr>
        <w:t>The Chair:</w:t>
      </w:r>
      <w:r>
        <w:t xml:space="preserve"> G</w:t>
      </w:r>
      <w:r w:rsidRPr="00BD3869">
        <w:t xml:space="preserve">ood afternoon and welcome to this public meeting of the </w:t>
      </w:r>
      <w:r>
        <w:t>s</w:t>
      </w:r>
      <w:r w:rsidRPr="00BD3869">
        <w:t>ub</w:t>
      </w:r>
      <w:r>
        <w:noBreakHyphen/>
        <w:t>c</w:t>
      </w:r>
      <w:r w:rsidRPr="00BD3869">
        <w:t>ommittee</w:t>
      </w:r>
      <w:r w:rsidRPr="00BD3869">
        <w:t xml:space="preserve"> on the</w:t>
      </w:r>
      <w:r>
        <w:t xml:space="preserve"> protocol on Ireland/</w:t>
      </w:r>
      <w:r w:rsidRPr="00BD3869">
        <w:t>Northern Ireland. We are today holding the third evidence session of our f</w:t>
      </w:r>
      <w:r>
        <w:t>o</w:t>
      </w:r>
      <w:r w:rsidRPr="00BD3869">
        <w:t xml:space="preserve">llow-up inquiry into the impact of the protocol on </w:t>
      </w:r>
      <w:r>
        <w:t>Ireland/</w:t>
      </w:r>
      <w:r w:rsidRPr="00BD3869">
        <w:t>Northern Ireland. This inquiry is a follow</w:t>
      </w:r>
      <w:r>
        <w:t>-</w:t>
      </w:r>
      <w:r w:rsidRPr="00BD3869">
        <w:t xml:space="preserve">up to the </w:t>
      </w:r>
      <w:r>
        <w:t>c</w:t>
      </w:r>
      <w:r w:rsidRPr="00BD3869">
        <w:t>ommittee</w:t>
      </w:r>
      <w:r>
        <w:t>’</w:t>
      </w:r>
      <w:r w:rsidRPr="00BD3869">
        <w:t xml:space="preserve">s introductory report published last </w:t>
      </w:r>
      <w:r>
        <w:t>July</w:t>
      </w:r>
      <w:r w:rsidRPr="00BD3869">
        <w:t xml:space="preserve"> and the </w:t>
      </w:r>
      <w:r>
        <w:t>c</w:t>
      </w:r>
      <w:r w:rsidRPr="00BD3869">
        <w:t>ommittee</w:t>
      </w:r>
      <w:r>
        <w:t>’</w:t>
      </w:r>
      <w:r w:rsidRPr="00BD3869">
        <w:t>s examination of individual aspects of the protocol</w:t>
      </w:r>
      <w:r>
        <w:t>’s</w:t>
      </w:r>
      <w:r w:rsidRPr="00BD3869">
        <w:t xml:space="preserve"> operation in the period since then. Our inquiry was paused f</w:t>
      </w:r>
      <w:r>
        <w:t>or</w:t>
      </w:r>
      <w:r w:rsidRPr="00BD3869">
        <w:t xml:space="preserve"> the duration of the Northern Ireland Assembly election campaign and resumes today.</w:t>
      </w:r>
    </w:p>
    <w:p w:rsidR="007A616F" w:rsidP="007A616F">
      <w:pPr>
        <w:pStyle w:val="QuestionCont"/>
      </w:pPr>
      <w:r w:rsidRPr="00BD3869">
        <w:t>We are joined today in virtual format by a panel of expert business representatives. You</w:t>
      </w:r>
      <w:r>
        <w:t xml:space="preserve"> are </w:t>
      </w:r>
      <w:r w:rsidRPr="00BD3869">
        <w:t xml:space="preserve">all extremely welcome. Thank you very much for </w:t>
      </w:r>
      <w:r w:rsidRPr="00BD3869">
        <w:t>joining us this afternoon. We much look forward to your evidence</w:t>
      </w:r>
      <w:r>
        <w:t>. P</w:t>
      </w:r>
      <w:r w:rsidRPr="00BD3869">
        <w:t>erhaps I could ask you to introduce yourselves</w:t>
      </w:r>
      <w:r>
        <w:t xml:space="preserve"> the</w:t>
      </w:r>
      <w:r w:rsidRPr="00BD3869">
        <w:t xml:space="preserve"> first time you speak</w:t>
      </w:r>
      <w:r>
        <w:t xml:space="preserve">. That would be very helpful. We know </w:t>
      </w:r>
      <w:r w:rsidRPr="00BD3869">
        <w:t>who you are</w:t>
      </w:r>
      <w:r>
        <w:t xml:space="preserve">, but not </w:t>
      </w:r>
      <w:r w:rsidRPr="00BD3869">
        <w:t>everybody else will know who you are until they have heard from you.</w:t>
      </w:r>
    </w:p>
    <w:p w:rsidR="007A616F" w:rsidP="007A616F">
      <w:pPr>
        <w:pStyle w:val="QuestionCont"/>
      </w:pPr>
      <w:r>
        <w:t>T</w:t>
      </w:r>
      <w:r w:rsidRPr="00BD3869">
        <w:t>oday</w:t>
      </w:r>
      <w:r>
        <w:t>’</w:t>
      </w:r>
      <w:r w:rsidRPr="00BD3869">
        <w:t>s meeting is being broadcast and a verbatim transcript will be taken for subsequent publicatio</w:t>
      </w:r>
      <w:r>
        <w:t>n. It</w:t>
      </w:r>
      <w:r w:rsidRPr="00BD3869">
        <w:t xml:space="preserve"> will be sent to all of you to che</w:t>
      </w:r>
      <w:r>
        <w:t>ck</w:t>
      </w:r>
      <w:r w:rsidRPr="00BD3869">
        <w:t xml:space="preserve"> for accuracy.</w:t>
      </w:r>
      <w:r>
        <w:t xml:space="preserve"> </w:t>
      </w:r>
      <w:r w:rsidRPr="00BD3869">
        <w:t xml:space="preserve">I refer to the list of </w:t>
      </w:r>
      <w:r>
        <w:t>M</w:t>
      </w:r>
      <w:r w:rsidRPr="00BD3869">
        <w:t>ember</w:t>
      </w:r>
      <w:r>
        <w:t>s’</w:t>
      </w:r>
      <w:r w:rsidRPr="00BD3869">
        <w:t xml:space="preserve"> interest</w:t>
      </w:r>
      <w:r>
        <w:t>s</w:t>
      </w:r>
      <w:r w:rsidRPr="00BD3869">
        <w:t xml:space="preserve"> as published on the </w:t>
      </w:r>
      <w:r>
        <w:t>c</w:t>
      </w:r>
      <w:r w:rsidRPr="00BD3869">
        <w:t>ommittee</w:t>
      </w:r>
      <w:r>
        <w:t>’</w:t>
      </w:r>
      <w:r w:rsidRPr="00BD3869">
        <w:t>s website</w:t>
      </w:r>
      <w:r>
        <w:t>. W</w:t>
      </w:r>
      <w:r w:rsidRPr="00BD3869">
        <w:t>e aim to finish by 5</w:t>
      </w:r>
      <w:r>
        <w:t>.</w:t>
      </w:r>
      <w:r w:rsidRPr="00BD3869">
        <w:t>45</w:t>
      </w:r>
      <w:r w:rsidR="008A6D35">
        <w:t xml:space="preserve"> pm</w:t>
      </w:r>
      <w:r w:rsidRPr="00BD3869">
        <w:t xml:space="preserve">, so if </w:t>
      </w:r>
      <w:r>
        <w:t xml:space="preserve">it looks as though we are </w:t>
      </w:r>
      <w:r w:rsidRPr="00BD3869">
        <w:t>getting short</w:t>
      </w:r>
      <w:r>
        <w:t xml:space="preserve"> of</w:t>
      </w:r>
      <w:r w:rsidRPr="00BD3869">
        <w:t xml:space="preserve"> </w:t>
      </w:r>
      <w:r w:rsidRPr="00BD3869">
        <w:t>time</w:t>
      </w:r>
      <w:r w:rsidRPr="00BD3869">
        <w:t xml:space="preserve"> we </w:t>
      </w:r>
      <w:r>
        <w:t>will</w:t>
      </w:r>
      <w:r w:rsidRPr="00BD3869">
        <w:t xml:space="preserve"> try to speed up a little bit. That w</w:t>
      </w:r>
      <w:r>
        <w:t>ill</w:t>
      </w:r>
      <w:r w:rsidRPr="00BD3869">
        <w:t xml:space="preserve"> be our aim.</w:t>
      </w:r>
    </w:p>
    <w:p w:rsidR="007A616F" w:rsidP="007A616F">
      <w:pPr>
        <w:pStyle w:val="QuestionCont"/>
      </w:pPr>
      <w:r>
        <w:t>Perhaps</w:t>
      </w:r>
      <w:r w:rsidRPr="00BD3869">
        <w:t xml:space="preserve"> </w:t>
      </w:r>
      <w:r>
        <w:t xml:space="preserve">I could </w:t>
      </w:r>
      <w:r w:rsidRPr="00BD3869">
        <w:t xml:space="preserve">ask each of you </w:t>
      </w:r>
      <w:r>
        <w:t xml:space="preserve">to </w:t>
      </w:r>
      <w:r w:rsidRPr="00BD3869">
        <w:t>summarise</w:t>
      </w:r>
      <w:r>
        <w:t xml:space="preserve"> your</w:t>
      </w:r>
      <w:r w:rsidRPr="00BD3869">
        <w:t xml:space="preserve"> business model</w:t>
      </w:r>
      <w:r>
        <w:t>s</w:t>
      </w:r>
      <w:r w:rsidRPr="00BD3869">
        <w:t xml:space="preserve"> and operations</w:t>
      </w:r>
      <w:r>
        <w:t xml:space="preserve">, or those of the </w:t>
      </w:r>
      <w:r w:rsidRPr="00BD3869">
        <w:t>business</w:t>
      </w:r>
      <w:r>
        <w:t xml:space="preserve">es </w:t>
      </w:r>
      <w:r w:rsidRPr="00BD3869">
        <w:t>you represent</w:t>
      </w:r>
      <w:r>
        <w:t>, in</w:t>
      </w:r>
      <w:r w:rsidRPr="00BD3869">
        <w:t xml:space="preserve"> Great Britain</w:t>
      </w:r>
      <w:r>
        <w:t>,</w:t>
      </w:r>
      <w:r w:rsidRPr="00BD3869">
        <w:t xml:space="preserve"> Northern Ireland and Ireland</w:t>
      </w:r>
      <w:r>
        <w:t>,</w:t>
      </w:r>
      <w:r w:rsidRPr="00BD3869">
        <w:t xml:space="preserve"> and say how th</w:t>
      </w:r>
      <w:r>
        <w:t>ey</w:t>
      </w:r>
      <w:r w:rsidRPr="00BD3869">
        <w:t xml:space="preserve"> have changed since </w:t>
      </w:r>
      <w:r w:rsidR="00DE70AF">
        <w:t xml:space="preserve">the UK </w:t>
      </w:r>
      <w:r>
        <w:t>withdrew</w:t>
      </w:r>
      <w:r w:rsidRPr="00656A20">
        <w:t xml:space="preserve"> from the European Union</w:t>
      </w:r>
      <w:r>
        <w:t>.</w:t>
      </w:r>
      <w:r w:rsidRPr="00656A20">
        <w:t xml:space="preserve"> In doing so, perhaps you would introduce yourselves as well. </w:t>
      </w:r>
    </w:p>
    <w:p w:rsidR="007A616F" w:rsidP="007A616F">
      <w:pPr>
        <w:pStyle w:val="QuestionCont"/>
      </w:pPr>
      <w:r>
        <w:t xml:space="preserve">To </w:t>
      </w:r>
      <w:r w:rsidRPr="00656A20">
        <w:t>add one more point</w:t>
      </w:r>
      <w:r>
        <w:t xml:space="preserve">, we would very much welcome it if at </w:t>
      </w:r>
      <w:r w:rsidRPr="00656A20">
        <w:t xml:space="preserve">some stage during the inquiry you could say a little bit about the extent to which you think technology can solve some of the difficulties </w:t>
      </w:r>
      <w:r>
        <w:t>that</w:t>
      </w:r>
      <w:r w:rsidRPr="00656A20">
        <w:t xml:space="preserve"> have arisen from the protocol. I no</w:t>
      </w:r>
      <w:r>
        <w:t>tice</w:t>
      </w:r>
      <w:r w:rsidRPr="00656A20">
        <w:t xml:space="preserve"> that that is mentioned in the very helpful note we received from </w:t>
      </w:r>
      <w:r>
        <w:t>Marks &amp; Spencer</w:t>
      </w:r>
      <w:r w:rsidRPr="00656A20">
        <w:t>. I think that is a point worth commenting on.</w:t>
      </w:r>
      <w:r>
        <w:t xml:space="preserve"> </w:t>
      </w:r>
    </w:p>
    <w:p w:rsidR="007A616F" w:rsidP="007A616F">
      <w:pPr>
        <w:pStyle w:val="QuestionCont"/>
      </w:pPr>
      <w:r>
        <w:t>First,</w:t>
      </w:r>
      <w:r w:rsidRPr="00656A20">
        <w:t xml:space="preserve"> could </w:t>
      </w:r>
      <w:r>
        <w:t xml:space="preserve">I </w:t>
      </w:r>
      <w:r w:rsidRPr="00656A20">
        <w:t>ask you to introduce yourselves and answer the first question</w:t>
      </w:r>
      <w:r>
        <w:t>?</w:t>
      </w:r>
    </w:p>
    <w:p w:rsidR="007A616F" w:rsidP="007A616F">
      <w:pPr>
        <w:pStyle w:val="Answer"/>
      </w:pPr>
      <w:r w:rsidRPr="00552561">
        <w:rPr>
          <w:b/>
          <w:i/>
        </w:rPr>
        <w:t xml:space="preserve">Sacha </w:t>
      </w:r>
      <w:r w:rsidRPr="00552561">
        <w:rPr>
          <w:b/>
          <w:i/>
        </w:rPr>
        <w:t>Berendji</w:t>
      </w:r>
      <w:r w:rsidRPr="00552561">
        <w:rPr>
          <w:b/>
          <w:i/>
        </w:rPr>
        <w:t>:</w:t>
      </w:r>
      <w:r>
        <w:t xml:space="preserve"> </w:t>
      </w:r>
      <w:r w:rsidRPr="00552561">
        <w:t xml:space="preserve">I am managing director of Marks </w:t>
      </w:r>
      <w:r>
        <w:t>&amp;</w:t>
      </w:r>
      <w:r w:rsidRPr="00552561">
        <w:t xml:space="preserve"> Spencer for the island of Ireland</w:t>
      </w:r>
      <w:r>
        <w:t>.</w:t>
      </w:r>
      <w:r w:rsidRPr="00552561">
        <w:t xml:space="preserve"> I look after our businesses in both Northern Ireland and the Republic of Ireland. I am joined today by Sean Dowling</w:t>
      </w:r>
      <w:r>
        <w:t>-</w:t>
      </w:r>
      <w:r w:rsidRPr="00552561">
        <w:t xml:space="preserve">Jones, our head of exports. He </w:t>
      </w:r>
      <w:r w:rsidRPr="00552561">
        <w:t>is in charge of</w:t>
      </w:r>
      <w:r w:rsidRPr="00552561">
        <w:t xml:space="preserve"> day-to-day operations </w:t>
      </w:r>
      <w:r>
        <w:t>and</w:t>
      </w:r>
      <w:r w:rsidRPr="00552561">
        <w:t xml:space="preserve"> can help with technical detail on how we move goods to both Northern Ireland and the Republic of Ireland</w:t>
      </w:r>
      <w:r>
        <w:t xml:space="preserve">. </w:t>
      </w:r>
      <w:r w:rsidRPr="00552561">
        <w:t>Do you want me to cover our business in the UK and elsewhere now</w:t>
      </w:r>
      <w:r>
        <w:t>,</w:t>
      </w:r>
      <w:r w:rsidRPr="00552561">
        <w:t xml:space="preserve"> or is it introductions first?</w:t>
      </w:r>
    </w:p>
    <w:p w:rsidR="007A616F" w:rsidP="007A616F">
      <w:pPr>
        <w:pStyle w:val="Remark"/>
      </w:pPr>
      <w:r w:rsidRPr="00FE30E9">
        <w:rPr>
          <w:b/>
        </w:rPr>
        <w:t>The Chair:</w:t>
      </w:r>
      <w:r>
        <w:t xml:space="preserve"> Perhaps you would</w:t>
      </w:r>
      <w:r w:rsidRPr="00552561">
        <w:t xml:space="preserve"> just introduce your business</w:t>
      </w:r>
      <w:r>
        <w:t xml:space="preserve"> now and we will </w:t>
      </w:r>
      <w:r w:rsidRPr="00552561">
        <w:t>pass on to the other interlocutors in a moment.</w:t>
      </w:r>
    </w:p>
    <w:p w:rsidR="007A616F" w:rsidP="007A616F">
      <w:pPr>
        <w:pStyle w:val="Answer"/>
      </w:pPr>
      <w:r w:rsidRPr="00552561">
        <w:rPr>
          <w:b/>
          <w:i/>
        </w:rPr>
        <w:t xml:space="preserve">Sacha </w:t>
      </w:r>
      <w:r w:rsidRPr="00552561">
        <w:rPr>
          <w:b/>
          <w:i/>
        </w:rPr>
        <w:t>Berendji</w:t>
      </w:r>
      <w:r w:rsidRPr="00552561">
        <w:rPr>
          <w:b/>
          <w:i/>
        </w:rPr>
        <w:t>:</w:t>
      </w:r>
      <w:r>
        <w:t xml:space="preserve"> </w:t>
      </w:r>
      <w:r w:rsidRPr="00552561">
        <w:t xml:space="preserve">I think everyone will be familiar with Marks </w:t>
      </w:r>
      <w:r>
        <w:t>&amp;</w:t>
      </w:r>
      <w:r w:rsidRPr="00552561">
        <w:t xml:space="preserve"> </w:t>
      </w:r>
      <w:r>
        <w:t>S</w:t>
      </w:r>
      <w:r w:rsidRPr="00552561">
        <w:t>pencer. We are a food, clothing and home retailer represented in about 700 locations across the UK and Northern Ireland</w:t>
      </w:r>
      <w:r>
        <w:t>. In Northern Ireland s</w:t>
      </w:r>
      <w:r w:rsidRPr="00552561">
        <w:t>pecifically</w:t>
      </w:r>
      <w:r>
        <w:t>,</w:t>
      </w:r>
      <w:r w:rsidRPr="00552561">
        <w:t xml:space="preserve"> we have 2</w:t>
      </w:r>
      <w:r w:rsidR="00123843">
        <w:t>1</w:t>
      </w:r>
      <w:r w:rsidRPr="00552561">
        <w:t xml:space="preserve"> </w:t>
      </w:r>
      <w:r w:rsidRPr="00552561">
        <w:t>stores</w:t>
      </w:r>
      <w:r w:rsidRPr="00552561">
        <w:t xml:space="preserve"> and </w:t>
      </w:r>
      <w:r>
        <w:t xml:space="preserve">we have </w:t>
      </w:r>
      <w:r w:rsidRPr="00552561">
        <w:t>18 in the Republic of Ireland. We employ about 2</w:t>
      </w:r>
      <w:r>
        <w:t>,</w:t>
      </w:r>
      <w:r w:rsidRPr="00552561">
        <w:t>500 people in Northern Ireland and about 1</w:t>
      </w:r>
      <w:r>
        <w:t>,</w:t>
      </w:r>
      <w:r w:rsidRPr="00552561">
        <w:t>200 in the Republic of Ireland. We ha</w:t>
      </w:r>
      <w:r>
        <w:t>ve</w:t>
      </w:r>
      <w:r w:rsidRPr="00552561">
        <w:t xml:space="preserve"> the same format of stores in both Northern Ireland and the Republic</w:t>
      </w:r>
      <w:r>
        <w:t xml:space="preserve"> of Ireland</w:t>
      </w:r>
      <w:r w:rsidRPr="00552561">
        <w:t xml:space="preserve"> as we have in the Great Britain business. </w:t>
      </w:r>
      <w:r>
        <w:t>W</w:t>
      </w:r>
      <w:r w:rsidRPr="00552561">
        <w:t>e have a combination of full</w:t>
      </w:r>
      <w:r>
        <w:t>-</w:t>
      </w:r>
      <w:r w:rsidRPr="00552561">
        <w:t xml:space="preserve">line stores, by which </w:t>
      </w:r>
      <w:r>
        <w:t>we</w:t>
      </w:r>
      <w:r w:rsidRPr="00552561">
        <w:t xml:space="preserve"> mean stores that sell clothing, home and food, and </w:t>
      </w:r>
      <w:r>
        <w:t>Simply Foods, which</w:t>
      </w:r>
      <w:r w:rsidRPr="00552561">
        <w:t xml:space="preserve"> are food</w:t>
      </w:r>
      <w:r>
        <w:t>-</w:t>
      </w:r>
      <w:r w:rsidRPr="00552561">
        <w:t>only stores.</w:t>
      </w:r>
    </w:p>
    <w:p w:rsidR="007A616F" w:rsidP="007A616F">
      <w:pPr>
        <w:pStyle w:val="Answer"/>
      </w:pPr>
      <w:r w:rsidRPr="00552561">
        <w:t>We have been operating in Northern Ireland for 54 years</w:t>
      </w:r>
      <w:r>
        <w:t xml:space="preserve">. It is a </w:t>
      </w:r>
      <w:r w:rsidRPr="00552561">
        <w:t xml:space="preserve">very significant market for us. The </w:t>
      </w:r>
      <w:r w:rsidRPr="005006B7">
        <w:t>Belfast area</w:t>
      </w:r>
      <w:r>
        <w:t>,</w:t>
      </w:r>
      <w:r w:rsidRPr="005006B7">
        <w:t xml:space="preserve"> along with Glasgow</w:t>
      </w:r>
      <w:r>
        <w:t>,</w:t>
      </w:r>
      <w:r w:rsidRPr="005006B7">
        <w:t xml:space="preserve"> has one </w:t>
      </w:r>
      <w:r>
        <w:t>of the</w:t>
      </w:r>
      <w:r w:rsidRPr="005006B7">
        <w:t xml:space="preserve"> highest food market shares in the whole company, and our biggest food h</w:t>
      </w:r>
      <w:r>
        <w:t>all</w:t>
      </w:r>
      <w:r w:rsidRPr="005006B7">
        <w:t xml:space="preserve"> in the business is located at Lisb</w:t>
      </w:r>
      <w:r>
        <w:t>urn</w:t>
      </w:r>
      <w:r w:rsidRPr="005006B7">
        <w:t xml:space="preserve"> just outside Belfast</w:t>
      </w:r>
      <w:r>
        <w:t>. W</w:t>
      </w:r>
      <w:r w:rsidRPr="005006B7">
        <w:t>e are very committed</w:t>
      </w:r>
      <w:r>
        <w:t xml:space="preserve"> to our</w:t>
      </w:r>
      <w:r w:rsidRPr="00E82DE3">
        <w:t xml:space="preserve"> business in Northern Ireland. We have had </w:t>
      </w:r>
      <w:r w:rsidRPr="00E82DE3">
        <w:t>continuity of trade throughout the 54 years we have been there, and it is a business we would like to continue to grow and expand.</w:t>
      </w:r>
    </w:p>
    <w:p w:rsidR="007A616F" w:rsidP="007A616F">
      <w:pPr>
        <w:pStyle w:val="Answer"/>
      </w:pPr>
      <w:r>
        <w:t xml:space="preserve">We have been in the </w:t>
      </w:r>
      <w:r w:rsidRPr="00E82DE3">
        <w:t>Republic of Ireland for less time</w:t>
      </w:r>
      <w:r>
        <w:t>,</w:t>
      </w:r>
      <w:r w:rsidRPr="00E82DE3">
        <w:t xml:space="preserve"> but consistently since opening, and we have the same format</w:t>
      </w:r>
      <w:r>
        <w:t xml:space="preserve"> of</w:t>
      </w:r>
      <w:r w:rsidRPr="00E82DE3">
        <w:t xml:space="preserve"> stores as in the rest of the business. In both countries</w:t>
      </w:r>
      <w:r>
        <w:t>,</w:t>
      </w:r>
      <w:r w:rsidRPr="00E82DE3">
        <w:t xml:space="preserve"> we have extremely loyal and committed colleagues and customers</w:t>
      </w:r>
      <w:r>
        <w:t>,</w:t>
      </w:r>
      <w:r w:rsidRPr="00E82DE3">
        <w:t xml:space="preserve"> </w:t>
      </w:r>
      <w:r>
        <w:t xml:space="preserve">for </w:t>
      </w:r>
      <w:r w:rsidRPr="00E82DE3">
        <w:t>wh</w:t>
      </w:r>
      <w:r>
        <w:t>ich</w:t>
      </w:r>
      <w:r w:rsidRPr="00E82DE3">
        <w:t xml:space="preserve"> we are very grateful</w:t>
      </w:r>
      <w:r>
        <w:t>.</w:t>
      </w:r>
    </w:p>
    <w:p w:rsidR="007A616F" w:rsidP="007A616F">
      <w:pPr>
        <w:pStyle w:val="Remark"/>
      </w:pPr>
      <w:r w:rsidRPr="005569E0">
        <w:rPr>
          <w:b/>
        </w:rPr>
        <w:t>The Chair:</w:t>
      </w:r>
      <w:r>
        <w:t xml:space="preserve"> </w:t>
      </w:r>
      <w:r w:rsidRPr="00C02C3C">
        <w:t xml:space="preserve">That is </w:t>
      </w:r>
      <w:r>
        <w:t xml:space="preserve">a </w:t>
      </w:r>
      <w:r w:rsidRPr="00C02C3C">
        <w:t xml:space="preserve">very helpful introduction. Perhaps </w:t>
      </w:r>
      <w:r>
        <w:t xml:space="preserve">I could ask Anne </w:t>
      </w:r>
      <w:r>
        <w:t>R</w:t>
      </w:r>
      <w:r w:rsidRPr="00C02C3C">
        <w:t>andles</w:t>
      </w:r>
      <w:r w:rsidRPr="00C02C3C">
        <w:t xml:space="preserve"> </w:t>
      </w:r>
      <w:r>
        <w:t>to go next.</w:t>
      </w:r>
    </w:p>
    <w:p w:rsidR="00995918" w:rsidP="00995918">
      <w:pPr>
        <w:pStyle w:val="Answer"/>
      </w:pPr>
      <w:r w:rsidRPr="00C02C3C">
        <w:rPr>
          <w:b/>
          <w:i/>
        </w:rPr>
        <w:t xml:space="preserve">Anne </w:t>
      </w:r>
      <w:r w:rsidRPr="00C02C3C">
        <w:rPr>
          <w:b/>
          <w:i/>
        </w:rPr>
        <w:t>Randles</w:t>
      </w:r>
      <w:r w:rsidRPr="00C02C3C">
        <w:rPr>
          <w:b/>
          <w:i/>
        </w:rPr>
        <w:t>:</w:t>
      </w:r>
      <w:r>
        <w:t xml:space="preserve"> </w:t>
      </w:r>
      <w:r w:rsidRPr="00C02C3C">
        <w:t>I am the director of corporate affairs here in Dublin working with</w:t>
      </w:r>
      <w:r>
        <w:t xml:space="preserve"> </w:t>
      </w:r>
      <w:r>
        <w:t>Ornua</w:t>
      </w:r>
      <w:r w:rsidRPr="00C02C3C">
        <w:t xml:space="preserve">. </w:t>
      </w:r>
      <w:r w:rsidRPr="00C02C3C">
        <w:t>O</w:t>
      </w:r>
      <w:r>
        <w:t>rnua</w:t>
      </w:r>
      <w:r w:rsidRPr="00C02C3C">
        <w:t xml:space="preserve"> is </w:t>
      </w:r>
      <w:r>
        <w:t xml:space="preserve">a </w:t>
      </w:r>
      <w:r w:rsidRPr="00C02C3C">
        <w:t>dairy co</w:t>
      </w:r>
      <w:r>
        <w:noBreakHyphen/>
      </w:r>
      <w:r w:rsidRPr="00C02C3C">
        <w:t>operative headquartered in Ireland</w:t>
      </w:r>
      <w:r>
        <w:t>. We have</w:t>
      </w:r>
      <w:r w:rsidRPr="00C02C3C">
        <w:t xml:space="preserve"> a turnover of €2.3 billion and significant global reach. We employ about 2</w:t>
      </w:r>
      <w:r>
        <w:t>,</w:t>
      </w:r>
      <w:r w:rsidRPr="00C02C3C">
        <w:t xml:space="preserve">800 people around the world. We are the largest dairy </w:t>
      </w:r>
      <w:r w:rsidRPr="00496ED3">
        <w:t xml:space="preserve">exporter </w:t>
      </w:r>
      <w:r>
        <w:t xml:space="preserve">from the </w:t>
      </w:r>
      <w:r w:rsidRPr="00496ED3">
        <w:t>island of Ireland</w:t>
      </w:r>
      <w:r>
        <w:t xml:space="preserve">, </w:t>
      </w:r>
      <w:r w:rsidRPr="00AB015C">
        <w:t>export</w:t>
      </w:r>
      <w:r>
        <w:t>ing</w:t>
      </w:r>
      <w:r w:rsidRPr="00AB015C">
        <w:t xml:space="preserve"> to about 110 markets globally</w:t>
      </w:r>
      <w:r>
        <w:t>. T</w:t>
      </w:r>
      <w:r w:rsidRPr="00AB015C">
        <w:t>he UK is the single largest strategic market for us.</w:t>
      </w:r>
      <w:r w:rsidRPr="0074344D">
        <w:t xml:space="preserve"> </w:t>
      </w:r>
    </w:p>
    <w:p w:rsidR="007A616F" w:rsidP="00995918">
      <w:pPr>
        <w:pStyle w:val="Answer"/>
      </w:pPr>
      <w:r w:rsidRPr="0074344D">
        <w:t>The UK accounts for about 25% of</w:t>
      </w:r>
      <w:r>
        <w:t xml:space="preserve"> our</w:t>
      </w:r>
      <w:r w:rsidRPr="0074344D">
        <w:t xml:space="preserve"> total sales</w:t>
      </w:r>
      <w:r>
        <w:t>, but if</w:t>
      </w:r>
      <w:r w:rsidRPr="0074344D">
        <w:t xml:space="preserve"> you break it down into individual products, the UK is the single most important market that we have </w:t>
      </w:r>
      <w:r>
        <w:t xml:space="preserve">for </w:t>
      </w:r>
      <w:r w:rsidRPr="0074344D">
        <w:t>cheddar cheese</w:t>
      </w:r>
      <w:r>
        <w:t xml:space="preserve">, and </w:t>
      </w:r>
      <w:r w:rsidRPr="0074344D">
        <w:t xml:space="preserve">accounts for about 60% of </w:t>
      </w:r>
      <w:r>
        <w:t xml:space="preserve">our </w:t>
      </w:r>
      <w:r w:rsidRPr="0074344D">
        <w:t>total sales. We have a significant market and business presence in the UK</w:t>
      </w:r>
      <w:r>
        <w:t>,</w:t>
      </w:r>
      <w:r w:rsidRPr="0074344D">
        <w:t xml:space="preserve"> built up over</w:t>
      </w:r>
      <w:r>
        <w:t xml:space="preserve"> five</w:t>
      </w:r>
      <w:r w:rsidRPr="0074344D">
        <w:t xml:space="preserve"> decades, and we have four business units</w:t>
      </w:r>
      <w:r w:rsidRPr="00696056">
        <w:t xml:space="preserve"> in G</w:t>
      </w:r>
      <w:r>
        <w:t>reat Britain</w:t>
      </w:r>
      <w:r w:rsidRPr="00696056">
        <w:t>.</w:t>
      </w:r>
    </w:p>
    <w:p w:rsidR="007A616F" w:rsidP="007A616F">
      <w:pPr>
        <w:pStyle w:val="Answer"/>
      </w:pPr>
      <w:r w:rsidRPr="00696056">
        <w:t xml:space="preserve">In the context of </w:t>
      </w:r>
      <w:r>
        <w:t>Ir</w:t>
      </w:r>
      <w:r w:rsidRPr="00696056">
        <w:t>eland</w:t>
      </w:r>
      <w:r>
        <w:t>’</w:t>
      </w:r>
      <w:r w:rsidRPr="00696056">
        <w:t>s dairy</w:t>
      </w:r>
      <w:r>
        <w:t xml:space="preserve"> </w:t>
      </w:r>
      <w:r w:rsidRPr="00696056">
        <w:t>trade with the UK, it is important to note that the UK is a deficit milk</w:t>
      </w:r>
      <w:r>
        <w:t xml:space="preserve"> </w:t>
      </w:r>
      <w:r w:rsidRPr="00696056">
        <w:t>and dairy market</w:t>
      </w:r>
      <w:r w:rsidR="009D52D4">
        <w:t>,</w:t>
      </w:r>
      <w:r w:rsidRPr="00696056">
        <w:t xml:space="preserve"> while Ireland is a surplus producer. That</w:t>
      </w:r>
      <w:r>
        <w:t xml:space="preserve"> symbiotic</w:t>
      </w:r>
      <w:r w:rsidRPr="00696056">
        <w:t xml:space="preserve"> relationship</w:t>
      </w:r>
      <w:r>
        <w:t xml:space="preserve"> </w:t>
      </w:r>
      <w:r w:rsidRPr="00696056">
        <w:t>has worked well over many decades</w:t>
      </w:r>
      <w:r>
        <w:t>. The</w:t>
      </w:r>
      <w:r w:rsidRPr="00696056">
        <w:t xml:space="preserve"> UK imports about 100,000 tonnes of cheddar annually</w:t>
      </w:r>
      <w:r>
        <w:t xml:space="preserve">, </w:t>
      </w:r>
      <w:r w:rsidRPr="00696056">
        <w:t xml:space="preserve">of which 80% is sourced from Ireland and 70% </w:t>
      </w:r>
      <w:r w:rsidR="00891035">
        <w:t xml:space="preserve">directly </w:t>
      </w:r>
      <w:r w:rsidRPr="00696056">
        <w:t xml:space="preserve">from </w:t>
      </w:r>
      <w:r>
        <w:t>Ornua</w:t>
      </w:r>
      <w:r>
        <w:t>.</w:t>
      </w:r>
    </w:p>
    <w:p w:rsidR="007A616F" w:rsidP="007A616F">
      <w:pPr>
        <w:pStyle w:val="Answer"/>
      </w:pPr>
      <w:r>
        <w:t>O</w:t>
      </w:r>
      <w:r w:rsidRPr="00696056">
        <w:t xml:space="preserve">ur business model is very much </w:t>
      </w:r>
      <w:r>
        <w:t xml:space="preserve">to </w:t>
      </w:r>
      <w:r w:rsidRPr="00696056">
        <w:t>expor</w:t>
      </w:r>
      <w:r>
        <w:t xml:space="preserve">t </w:t>
      </w:r>
      <w:r w:rsidRPr="00696056">
        <w:t>bulk cheese, butter</w:t>
      </w:r>
      <w:r>
        <w:t xml:space="preserve">, </w:t>
      </w:r>
      <w:r w:rsidRPr="00696056">
        <w:t>milk powders and pre-pac</w:t>
      </w:r>
      <w:r>
        <w:t>ked</w:t>
      </w:r>
      <w:r w:rsidRPr="00696056">
        <w:t xml:space="preserve"> butter under our </w:t>
      </w:r>
      <w:r w:rsidRPr="00696056">
        <w:t>Kerrygold</w:t>
      </w:r>
      <w:r w:rsidRPr="00696056">
        <w:t xml:space="preserve"> brand to the UK</w:t>
      </w:r>
      <w:r>
        <w:t>. T</w:t>
      </w:r>
      <w:r w:rsidRPr="00696056">
        <w:t>he bulk ingredients are sold directly to large UK food companies and to our UK subsidiari</w:t>
      </w:r>
      <w:r>
        <w:t>es. T</w:t>
      </w:r>
      <w:r w:rsidRPr="00696056">
        <w:t>he products are then formatted for onward sale to customers in the United Kingdom</w:t>
      </w:r>
      <w:r>
        <w:t>,</w:t>
      </w:r>
      <w:r w:rsidRPr="00696056">
        <w:t xml:space="preserve"> the </w:t>
      </w:r>
      <w:r>
        <w:t xml:space="preserve">EU </w:t>
      </w:r>
      <w:r w:rsidRPr="00696056">
        <w:t xml:space="preserve">and </w:t>
      </w:r>
      <w:r w:rsidR="00891035">
        <w:t xml:space="preserve">other </w:t>
      </w:r>
      <w:r w:rsidRPr="00696056">
        <w:t>third countries</w:t>
      </w:r>
      <w:r>
        <w:t>.</w:t>
      </w:r>
    </w:p>
    <w:p w:rsidR="007A616F" w:rsidP="007A616F">
      <w:pPr>
        <w:pStyle w:val="Answer"/>
      </w:pPr>
      <w:r>
        <w:t>I</w:t>
      </w:r>
      <w:r w:rsidRPr="00CA0191">
        <w:t>f we look at the companies themselves</w:t>
      </w:r>
      <w:r>
        <w:t xml:space="preserve">, </w:t>
      </w:r>
      <w:r>
        <w:t>Ornua</w:t>
      </w:r>
      <w:r>
        <w:t xml:space="preserve"> Food Ingredients is </w:t>
      </w:r>
      <w:r w:rsidRPr="00CA0191">
        <w:t>based in</w:t>
      </w:r>
      <w:r>
        <w:t xml:space="preserve"> Leek </w:t>
      </w:r>
      <w:r w:rsidRPr="00CA0191">
        <w:t>in</w:t>
      </w:r>
      <w:r>
        <w:t xml:space="preserve"> S</w:t>
      </w:r>
      <w:r w:rsidRPr="00CA0191">
        <w:t xml:space="preserve">taffordshire. </w:t>
      </w:r>
      <w:r>
        <w:t>I</w:t>
      </w:r>
      <w:r w:rsidRPr="00CA0191">
        <w:t xml:space="preserve">t is a supplier of butter and cheese to the market, largely to the retail </w:t>
      </w:r>
      <w:r w:rsidR="00891035">
        <w:t>sector</w:t>
      </w:r>
      <w:r>
        <w:t>.</w:t>
      </w:r>
      <w:r w:rsidRPr="00CA0191">
        <w:t xml:space="preserve"> It is the largest supplier of British and Irish cheese</w:t>
      </w:r>
      <w:r w:rsidR="00891035">
        <w:t xml:space="preserve"> in the UK</w:t>
      </w:r>
      <w:r w:rsidRPr="00CA0191">
        <w:t>. It is the UK</w:t>
      </w:r>
      <w:r>
        <w:t>’</w:t>
      </w:r>
      <w:r w:rsidRPr="00CA0191">
        <w:t>s largest retail cheese packing site</w:t>
      </w:r>
      <w:r>
        <w:t xml:space="preserve"> and</w:t>
      </w:r>
      <w:r w:rsidRPr="00CA0191">
        <w:t xml:space="preserve"> supplies over 40% of the UK retail market</w:t>
      </w:r>
      <w:r>
        <w:t>. T</w:t>
      </w:r>
      <w:r w:rsidRPr="00CA0191">
        <w:t>he business supplies the own brand</w:t>
      </w:r>
      <w:r w:rsidR="00891035">
        <w:t xml:space="preserve"> and</w:t>
      </w:r>
      <w:r w:rsidRPr="00CA0191">
        <w:t xml:space="preserve"> private label sector</w:t>
      </w:r>
      <w:r w:rsidR="00891035">
        <w:t>s</w:t>
      </w:r>
      <w:r>
        <w:t>,</w:t>
      </w:r>
      <w:r w:rsidRPr="00CA0191">
        <w:t xml:space="preserve"> and owns</w:t>
      </w:r>
      <w:r>
        <w:t xml:space="preserve"> the Pilgrims Choice</w:t>
      </w:r>
      <w:r w:rsidRPr="00CA0191">
        <w:t xml:space="preserve"> cheddar brand</w:t>
      </w:r>
      <w:r>
        <w:t xml:space="preserve">, </w:t>
      </w:r>
      <w:r w:rsidRPr="00CA0191">
        <w:t>which is the UK</w:t>
      </w:r>
      <w:r>
        <w:t>’</w:t>
      </w:r>
      <w:r w:rsidRPr="00CA0191">
        <w:t xml:space="preserve">s </w:t>
      </w:r>
      <w:r>
        <w:t xml:space="preserve">No. 2 </w:t>
      </w:r>
      <w:r w:rsidRPr="00CA0191">
        <w:t xml:space="preserve">cheddar brand. It employs over 700 staff in </w:t>
      </w:r>
      <w:r>
        <w:t>Leek in St</w:t>
      </w:r>
      <w:r w:rsidRPr="00CA0191">
        <w:t>affordshire and t</w:t>
      </w:r>
      <w:r>
        <w:t>he</w:t>
      </w:r>
      <w:r w:rsidRPr="00CA0191">
        <w:t xml:space="preserve"> business is an important regional employer.</w:t>
      </w:r>
    </w:p>
    <w:p w:rsidR="007A616F" w:rsidP="007A616F">
      <w:pPr>
        <w:pStyle w:val="Answer"/>
      </w:pPr>
      <w:r>
        <w:t>O</w:t>
      </w:r>
      <w:r w:rsidRPr="00CA0191">
        <w:t xml:space="preserve">ur </w:t>
      </w:r>
      <w:r>
        <w:t>Ornua</w:t>
      </w:r>
      <w:r>
        <w:t xml:space="preserve"> I</w:t>
      </w:r>
      <w:r w:rsidRPr="00CA0191">
        <w:t xml:space="preserve">ngredients </w:t>
      </w:r>
      <w:r>
        <w:t xml:space="preserve">Europe </w:t>
      </w:r>
      <w:r w:rsidRPr="00CA0191">
        <w:t xml:space="preserve">business is headquartered in Nantwich in Cheshire. </w:t>
      </w:r>
      <w:r>
        <w:t>I</w:t>
      </w:r>
      <w:r w:rsidRPr="00CA0191">
        <w:t>t t</w:t>
      </w:r>
      <w:r>
        <w:t>o</w:t>
      </w:r>
      <w:r w:rsidRPr="00CA0191">
        <w:t>o is a leading supplier of innovative</w:t>
      </w:r>
      <w:r>
        <w:t>,</w:t>
      </w:r>
      <w:r w:rsidRPr="00CA0191">
        <w:t xml:space="preserve"> high</w:t>
      </w:r>
      <w:r>
        <w:noBreakHyphen/>
      </w:r>
      <w:r w:rsidRPr="00CA0191">
        <w:t>quality nutritious cheese and dairy powder ingredients to the food manufacturing</w:t>
      </w:r>
      <w:r w:rsidR="00891035">
        <w:t>,</w:t>
      </w:r>
      <w:r w:rsidRPr="00CA0191">
        <w:t xml:space="preserve"> </w:t>
      </w:r>
      <w:r w:rsidR="00394824">
        <w:t>food</w:t>
      </w:r>
      <w:r w:rsidR="000101B4">
        <w:t xml:space="preserve"> </w:t>
      </w:r>
      <w:r w:rsidRPr="00CA0191">
        <w:t>service</w:t>
      </w:r>
      <w:r>
        <w:t xml:space="preserve"> and the QSR</w:t>
      </w:r>
      <w:r w:rsidR="00394824">
        <w:t>-</w:t>
      </w:r>
      <w:r w:rsidRPr="00CA0191">
        <w:t xml:space="preserve"> fast</w:t>
      </w:r>
      <w:r>
        <w:t>-</w:t>
      </w:r>
      <w:r w:rsidRPr="00CA0191">
        <w:t>food sector</w:t>
      </w:r>
      <w:r w:rsidR="00394824">
        <w:t>s</w:t>
      </w:r>
      <w:r w:rsidRPr="00CA0191">
        <w:t xml:space="preserve">. It operates </w:t>
      </w:r>
      <w:r>
        <w:t xml:space="preserve">three </w:t>
      </w:r>
      <w:r w:rsidRPr="00CA0191">
        <w:t xml:space="preserve">processing and </w:t>
      </w:r>
      <w:r>
        <w:t xml:space="preserve">NPD </w:t>
      </w:r>
      <w:r w:rsidRPr="00CA0191">
        <w:t>facilities in</w:t>
      </w:r>
      <w:r>
        <w:t xml:space="preserve"> the UK, in Leek, Nantwich and Ledbury, and employs over 300 people. I</w:t>
      </w:r>
      <w:r w:rsidRPr="00CA0191">
        <w:t xml:space="preserve">n total, we employ </w:t>
      </w:r>
      <w:r w:rsidRPr="008F4E3A">
        <w:t>over 1</w:t>
      </w:r>
      <w:r>
        <w:t>,</w:t>
      </w:r>
      <w:r w:rsidRPr="008F4E3A">
        <w:t xml:space="preserve">000 people in </w:t>
      </w:r>
      <w:r>
        <w:t>Great Britain</w:t>
      </w:r>
      <w:r w:rsidRPr="008F4E3A">
        <w:t xml:space="preserve"> </w:t>
      </w:r>
      <w:r>
        <w:t>at four</w:t>
      </w:r>
      <w:r w:rsidRPr="008F4E3A">
        <w:t xml:space="preserve"> </w:t>
      </w:r>
      <w:r w:rsidRPr="008F4E3A">
        <w:t>sites. The UK businesses have a combined turnover of more than £500 million per year.</w:t>
      </w:r>
      <w:r>
        <w:t xml:space="preserve"> </w:t>
      </w:r>
    </w:p>
    <w:p w:rsidR="007A616F" w:rsidP="007A616F">
      <w:pPr>
        <w:pStyle w:val="Answer"/>
      </w:pPr>
      <w:r w:rsidRPr="008F4E3A">
        <w:t>Our princip</w:t>
      </w:r>
      <w:r>
        <w:t>al</w:t>
      </w:r>
      <w:r w:rsidRPr="008F4E3A">
        <w:t xml:space="preserve"> trade flow is from</w:t>
      </w:r>
      <w:r>
        <w:t xml:space="preserve"> Ireland to</w:t>
      </w:r>
      <w:r w:rsidRPr="008F4E3A">
        <w:t xml:space="preserve"> Great Britain, but we also have important</w:t>
      </w:r>
      <w:r>
        <w:t>,</w:t>
      </w:r>
      <w:r w:rsidRPr="008F4E3A">
        <w:t xml:space="preserve"> </w:t>
      </w:r>
      <w:r>
        <w:t>largely</w:t>
      </w:r>
      <w:r w:rsidRPr="008F4E3A">
        <w:t xml:space="preserve"> cheese</w:t>
      </w:r>
      <w:r>
        <w:t>,</w:t>
      </w:r>
      <w:r w:rsidRPr="008F4E3A">
        <w:t xml:space="preserve"> customers in Northern Ireland </w:t>
      </w:r>
      <w:r>
        <w:t xml:space="preserve">that </w:t>
      </w:r>
      <w:r w:rsidRPr="008F4E3A">
        <w:t>we serve both from Ireland and from Great Britain</w:t>
      </w:r>
      <w:r>
        <w:t>,</w:t>
      </w:r>
      <w:r w:rsidRPr="008F4E3A">
        <w:t xml:space="preserve"> depending on customer</w:t>
      </w:r>
      <w:r>
        <w:t xml:space="preserve"> </w:t>
      </w:r>
      <w:r w:rsidRPr="008F4E3A">
        <w:t>needs</w:t>
      </w:r>
      <w:r>
        <w:t xml:space="preserve"> and </w:t>
      </w:r>
      <w:r w:rsidRPr="00E22282">
        <w:t>product</w:t>
      </w:r>
      <w:r>
        <w:t xml:space="preserve"> needs in terms of the type, </w:t>
      </w:r>
      <w:r>
        <w:t>origin</w:t>
      </w:r>
      <w:r>
        <w:t xml:space="preserve"> and format of the cheese.</w:t>
      </w:r>
    </w:p>
    <w:p w:rsidR="007A616F" w:rsidP="007A616F">
      <w:pPr>
        <w:pStyle w:val="Answer"/>
      </w:pPr>
      <w:r>
        <w:t xml:space="preserve">I am happy to go into the </w:t>
      </w:r>
      <w:r w:rsidRPr="00E22282">
        <w:t>headline</w:t>
      </w:r>
      <w:r>
        <w:t>, top-level</w:t>
      </w:r>
      <w:r w:rsidRPr="00E22282">
        <w:t xml:space="preserve"> change</w:t>
      </w:r>
      <w:r>
        <w:t>s</w:t>
      </w:r>
      <w:r w:rsidRPr="00E22282">
        <w:t xml:space="preserve"> to the business since the UK withdr</w:t>
      </w:r>
      <w:r>
        <w:t>ew</w:t>
      </w:r>
      <w:r w:rsidRPr="00E22282">
        <w:t xml:space="preserve"> from the </w:t>
      </w:r>
      <w:r>
        <w:t>EU</w:t>
      </w:r>
      <w:r w:rsidRPr="00E22282">
        <w:t xml:space="preserve"> </w:t>
      </w:r>
      <w:r>
        <w:t xml:space="preserve">in much </w:t>
      </w:r>
      <w:r w:rsidRPr="00E22282">
        <w:t>more detail</w:t>
      </w:r>
      <w:r>
        <w:t>. T</w:t>
      </w:r>
      <w:r w:rsidRPr="00E22282">
        <w:t>here</w:t>
      </w:r>
      <w:r>
        <w:t xml:space="preserve"> is</w:t>
      </w:r>
      <w:r w:rsidRPr="00E22282">
        <w:t xml:space="preserve"> an awful lot more complexity in the supply chain and inevitably a </w:t>
      </w:r>
      <w:r>
        <w:t>much</w:t>
      </w:r>
      <w:r w:rsidRPr="00E22282">
        <w:t xml:space="preserve"> higher cost to market</w:t>
      </w:r>
      <w:r>
        <w:t>,</w:t>
      </w:r>
      <w:r w:rsidRPr="00E22282">
        <w:t xml:space="preserve"> which ultimately will f</w:t>
      </w:r>
      <w:r>
        <w:t>eed</w:t>
      </w:r>
      <w:r w:rsidRPr="00E22282">
        <w:t xml:space="preserve"> its way to the consumer.</w:t>
      </w:r>
    </w:p>
    <w:p w:rsidR="007A616F" w:rsidP="007A616F">
      <w:pPr>
        <w:pStyle w:val="Remark"/>
      </w:pPr>
      <w:r w:rsidRPr="0052249F">
        <w:rPr>
          <w:b/>
        </w:rPr>
        <w:t>The Chair:</w:t>
      </w:r>
      <w:r>
        <w:t xml:space="preserve"> </w:t>
      </w:r>
      <w:r w:rsidRPr="00E22282">
        <w:t>I think you said that Britain import</w:t>
      </w:r>
      <w:r>
        <w:t>s</w:t>
      </w:r>
      <w:r w:rsidRPr="00E22282">
        <w:t xml:space="preserve"> 100,000 tonnes of ch</w:t>
      </w:r>
      <w:r>
        <w:t>eddar.</w:t>
      </w:r>
    </w:p>
    <w:p w:rsidR="007A616F" w:rsidP="007A616F">
      <w:pPr>
        <w:pStyle w:val="Answer"/>
      </w:pPr>
      <w:r w:rsidRPr="00E22282">
        <w:rPr>
          <w:b/>
          <w:i/>
        </w:rPr>
        <w:t xml:space="preserve">Anne </w:t>
      </w:r>
      <w:r w:rsidRPr="00E22282">
        <w:rPr>
          <w:b/>
          <w:i/>
        </w:rPr>
        <w:t>Randles</w:t>
      </w:r>
      <w:r w:rsidRPr="00E22282">
        <w:rPr>
          <w:b/>
          <w:i/>
        </w:rPr>
        <w:t>:</w:t>
      </w:r>
      <w:r>
        <w:t xml:space="preserve"> It is 100,000</w:t>
      </w:r>
      <w:r w:rsidRPr="00E22282">
        <w:t xml:space="preserve"> tonnes </w:t>
      </w:r>
      <w:r>
        <w:t>of cheddar, of which 80,000 tonnes is sourced from Ireland.</w:t>
      </w:r>
    </w:p>
    <w:p w:rsidR="007A616F" w:rsidP="007A616F">
      <w:pPr>
        <w:pStyle w:val="Remark"/>
      </w:pPr>
      <w:r w:rsidRPr="00D46816">
        <w:rPr>
          <w:b/>
        </w:rPr>
        <w:t>The Chair:</w:t>
      </w:r>
      <w:r>
        <w:t xml:space="preserve"> A</w:t>
      </w:r>
      <w:r w:rsidRPr="00E22282">
        <w:t xml:space="preserve">nd 70% </w:t>
      </w:r>
      <w:r>
        <w:t xml:space="preserve">is </w:t>
      </w:r>
      <w:r w:rsidRPr="00E22282">
        <w:t>from your company</w:t>
      </w:r>
      <w:r>
        <w:t>.</w:t>
      </w:r>
    </w:p>
    <w:p w:rsidR="007A616F" w:rsidP="007A616F">
      <w:pPr>
        <w:pStyle w:val="Answer"/>
      </w:pPr>
      <w:r w:rsidRPr="00E22282">
        <w:rPr>
          <w:b/>
          <w:i/>
        </w:rPr>
        <w:t xml:space="preserve">Anne </w:t>
      </w:r>
      <w:r w:rsidRPr="00E22282">
        <w:rPr>
          <w:b/>
          <w:i/>
        </w:rPr>
        <w:t>Randles</w:t>
      </w:r>
      <w:r w:rsidRPr="00E22282">
        <w:rPr>
          <w:b/>
          <w:i/>
        </w:rPr>
        <w:t>:</w:t>
      </w:r>
      <w:r>
        <w:t xml:space="preserve"> </w:t>
      </w:r>
      <w:r w:rsidRPr="00E22282">
        <w:t>That is correct.</w:t>
      </w:r>
    </w:p>
    <w:p w:rsidR="007A616F" w:rsidP="007A616F">
      <w:pPr>
        <w:pStyle w:val="Remark"/>
      </w:pPr>
      <w:r w:rsidRPr="00D46816">
        <w:rPr>
          <w:b/>
        </w:rPr>
        <w:t>The Chair:</w:t>
      </w:r>
      <w:r>
        <w:t xml:space="preserve"> </w:t>
      </w:r>
      <w:r w:rsidRPr="00E22282">
        <w:t>That is a lot of cheese.</w:t>
      </w:r>
    </w:p>
    <w:p w:rsidR="007A616F" w:rsidP="007A616F">
      <w:pPr>
        <w:pStyle w:val="Answer"/>
      </w:pPr>
      <w:r w:rsidRPr="00E22282">
        <w:rPr>
          <w:b/>
          <w:i/>
        </w:rPr>
        <w:t xml:space="preserve">Anne </w:t>
      </w:r>
      <w:r w:rsidRPr="00E22282">
        <w:rPr>
          <w:b/>
          <w:i/>
        </w:rPr>
        <w:t>Randles</w:t>
      </w:r>
      <w:r w:rsidRPr="00E22282">
        <w:rPr>
          <w:b/>
          <w:i/>
        </w:rPr>
        <w:t>:</w:t>
      </w:r>
      <w:r>
        <w:t xml:space="preserve"> </w:t>
      </w:r>
      <w:r w:rsidRPr="00E22282">
        <w:t>A lot of good cheese.</w:t>
      </w:r>
    </w:p>
    <w:p w:rsidR="007A616F" w:rsidP="007A616F">
      <w:pPr>
        <w:pStyle w:val="Remark"/>
      </w:pPr>
      <w:r w:rsidRPr="00D46816">
        <w:rPr>
          <w:b/>
        </w:rPr>
        <w:t>The Chair:</w:t>
      </w:r>
      <w:r>
        <w:t xml:space="preserve"> Thank you. That is very helpful. </w:t>
      </w:r>
      <w:r w:rsidRPr="00E22282">
        <w:t xml:space="preserve">Andrew </w:t>
      </w:r>
      <w:r>
        <w:t>O</w:t>
      </w:r>
      <w:r w:rsidRPr="00E22282">
        <w:t xml:space="preserve">pie, over </w:t>
      </w:r>
      <w:r>
        <w:t>t</w:t>
      </w:r>
      <w:r w:rsidRPr="00E22282">
        <w:t>o you.</w:t>
      </w:r>
    </w:p>
    <w:p w:rsidR="007A616F" w:rsidRPr="00E22282" w:rsidP="007A616F">
      <w:pPr>
        <w:pStyle w:val="Answer"/>
      </w:pPr>
      <w:r w:rsidRPr="00E22282">
        <w:rPr>
          <w:b/>
          <w:i/>
        </w:rPr>
        <w:t>Andrew Opie:</w:t>
      </w:r>
      <w:r>
        <w:t xml:space="preserve"> I am</w:t>
      </w:r>
      <w:r w:rsidRPr="00E22282">
        <w:t xml:space="preserve"> director of food and sustainability at the British Retail Consortium</w:t>
      </w:r>
      <w:r>
        <w:t xml:space="preserve">. We </w:t>
      </w:r>
      <w:r w:rsidRPr="00E22282">
        <w:t xml:space="preserve">are </w:t>
      </w:r>
      <w:r>
        <w:t>the</w:t>
      </w:r>
      <w:r w:rsidRPr="00E22282">
        <w:t xml:space="preserve"> trade association for UK retailers, including all the major </w:t>
      </w:r>
      <w:r>
        <w:t>h</w:t>
      </w:r>
      <w:r w:rsidRPr="00E22282">
        <w:t xml:space="preserve">igh </w:t>
      </w:r>
      <w:r>
        <w:t>s</w:t>
      </w:r>
      <w:r w:rsidRPr="00E22282">
        <w:t>treet brands</w:t>
      </w:r>
      <w:r>
        <w:t>,</w:t>
      </w:r>
      <w:r w:rsidRPr="00E22282">
        <w:t xml:space="preserve"> many of those online and particularly all the major UK supermarkets. If we look specifically at the food and supermarket trade, most of our members trade across the UK, so that include</w:t>
      </w:r>
      <w:r>
        <w:t>s</w:t>
      </w:r>
      <w:r w:rsidRPr="00E22282">
        <w:t xml:space="preserve"> Northern Ireland as well as the</w:t>
      </w:r>
      <w:r>
        <w:t>ir</w:t>
      </w:r>
      <w:r w:rsidRPr="00E22282">
        <w:t xml:space="preserve"> Great Britain stores, and some of them trade in the Republic of Ireland. One of our members trades in Great Britain and the Republic of Ireland but not in Northern Ireland.</w:t>
      </w:r>
    </w:p>
    <w:p w:rsidR="007A616F" w:rsidP="007A616F">
      <w:pPr>
        <w:pStyle w:val="Answer"/>
      </w:pPr>
      <w:r w:rsidRPr="00E22282">
        <w:t xml:space="preserve">We </w:t>
      </w:r>
      <w:r>
        <w:t>worked</w:t>
      </w:r>
      <w:r w:rsidRPr="00E22282">
        <w:t xml:space="preserve"> with government and </w:t>
      </w:r>
      <w:r>
        <w:t>m</w:t>
      </w:r>
      <w:r w:rsidRPr="00E22282">
        <w:t xml:space="preserve">embers for </w:t>
      </w:r>
      <w:r w:rsidRPr="00E22282">
        <w:t>a number of</w:t>
      </w:r>
      <w:r w:rsidRPr="00E22282">
        <w:t xml:space="preserve"> years before withdrawal from the </w:t>
      </w:r>
      <w:r>
        <w:t>EU</w:t>
      </w:r>
      <w:r w:rsidRPr="00E22282">
        <w:t xml:space="preserve"> and afterwards on both Brexit controls and the Northern Ireland protocol. </w:t>
      </w:r>
      <w:r>
        <w:t>W</w:t>
      </w:r>
      <w:r w:rsidRPr="00E22282">
        <w:t>e can certainly talk a lot more about</w:t>
      </w:r>
      <w:r>
        <w:t xml:space="preserve"> the impact we see today</w:t>
      </w:r>
      <w:r w:rsidRPr="00E22282">
        <w:t xml:space="preserve"> as we go through this afternoon. </w:t>
      </w:r>
      <w:r>
        <w:t>There has been some impact on</w:t>
      </w:r>
      <w:r w:rsidRPr="00E22282">
        <w:t xml:space="preserve"> operating in Northern Ireland, but</w:t>
      </w:r>
      <w:r>
        <w:t xml:space="preserve"> it was</w:t>
      </w:r>
      <w:r w:rsidRPr="00E22282">
        <w:t xml:space="preserve"> very limited</w:t>
      </w:r>
      <w:r>
        <w:t xml:space="preserve"> and was</w:t>
      </w:r>
      <w:r w:rsidRPr="00E22282">
        <w:t xml:space="preserve"> due primarily to the standstill procedures </w:t>
      </w:r>
      <w:r>
        <w:t>that</w:t>
      </w:r>
      <w:r w:rsidRPr="00E22282">
        <w:t xml:space="preserve"> have been in place since we left the </w:t>
      </w:r>
      <w:r>
        <w:t>EU</w:t>
      </w:r>
      <w:r w:rsidRPr="00E22282">
        <w:t xml:space="preserve">. I am sure we will be able to look at </w:t>
      </w:r>
      <w:r>
        <w:t>the contrast between</w:t>
      </w:r>
      <w:r w:rsidRPr="00E22282">
        <w:t xml:space="preserve"> members currently trading in Northern Ireland and those trading in the Republic of Ireland and the rest of the </w:t>
      </w:r>
      <w:r>
        <w:t>EU</w:t>
      </w:r>
      <w:r w:rsidRPr="00E22282">
        <w:t xml:space="preserve"> </w:t>
      </w:r>
      <w:r>
        <w:t>in</w:t>
      </w:r>
      <w:r w:rsidRPr="00E22282">
        <w:t xml:space="preserve"> the controls and che</w:t>
      </w:r>
      <w:r>
        <w:t>ck</w:t>
      </w:r>
      <w:r w:rsidRPr="00E22282">
        <w:t>s required to keep supply chains going for those countries</w:t>
      </w:r>
      <w:r>
        <w:t>,</w:t>
      </w:r>
      <w:r w:rsidRPr="00E22282">
        <w:t xml:space="preserve"> compared with our trade between Great Britain and Northern Ireland.</w:t>
      </w:r>
    </w:p>
    <w:p w:rsidR="007A616F" w:rsidP="007A616F">
      <w:pPr>
        <w:pStyle w:val="Remark"/>
      </w:pPr>
      <w:r w:rsidRPr="00DF78C9">
        <w:rPr>
          <w:b/>
        </w:rPr>
        <w:t>The Chair:</w:t>
      </w:r>
      <w:r>
        <w:t xml:space="preserve"> </w:t>
      </w:r>
      <w:r w:rsidRPr="00E22282">
        <w:t>Thank you all. That has been a very helpful introduction.</w:t>
      </w:r>
    </w:p>
    <w:p w:rsidR="007A616F" w:rsidP="007A616F">
      <w:pPr>
        <w:pStyle w:val="Question"/>
      </w:pPr>
      <w:r w:rsidRPr="00E22282">
        <w:rPr>
          <w:b/>
        </w:rPr>
        <w:t xml:space="preserve">Lord </w:t>
      </w:r>
      <w:r w:rsidRPr="00E22282">
        <w:rPr>
          <w:b/>
        </w:rPr>
        <w:t>Empey</w:t>
      </w:r>
      <w:r w:rsidRPr="00E22282">
        <w:rPr>
          <w:b/>
        </w:rPr>
        <w:t>:</w:t>
      </w:r>
      <w:r>
        <w:t xml:space="preserve"> Good afternoon to our guests. H</w:t>
      </w:r>
      <w:r w:rsidRPr="00D937F1">
        <w:t>ow would you summarise the overall impact</w:t>
      </w:r>
      <w:r>
        <w:t>,</w:t>
      </w:r>
      <w:r w:rsidRPr="00D937F1">
        <w:t xml:space="preserve"> both </w:t>
      </w:r>
      <w:r>
        <w:t>on</w:t>
      </w:r>
      <w:r w:rsidRPr="00D937F1">
        <w:t xml:space="preserve"> your businesses and more generally</w:t>
      </w:r>
      <w:r>
        <w:t>,</w:t>
      </w:r>
      <w:r w:rsidRPr="00D937F1">
        <w:t xml:space="preserve"> for trade and the movement of goods between Great Britain and Northern Ireland, </w:t>
      </w:r>
      <w:r w:rsidRPr="00D937F1">
        <w:t>between Ireland and Northern Ireland</w:t>
      </w:r>
      <w:r>
        <w:t>,</w:t>
      </w:r>
      <w:r w:rsidRPr="00D937F1">
        <w:t xml:space="preserve"> and between Ireland and Great Britain?</w:t>
      </w:r>
    </w:p>
    <w:p w:rsidR="007A616F" w:rsidP="007A616F">
      <w:pPr>
        <w:pStyle w:val="Answer"/>
      </w:pPr>
      <w:r w:rsidRPr="00D937F1">
        <w:rPr>
          <w:b/>
          <w:i/>
        </w:rPr>
        <w:t>Andrew Opie:</w:t>
      </w:r>
      <w:r>
        <w:t xml:space="preserve"> To </w:t>
      </w:r>
      <w:r w:rsidRPr="002810F6">
        <w:t xml:space="preserve">come back to the point I made at the end, Great Britain and Northern Ireland trade has not been significantly impacted, but that is due very much to the fact that we have been following standstill procedures since we left the </w:t>
      </w:r>
      <w:r>
        <w:t>EU</w:t>
      </w:r>
      <w:r w:rsidRPr="002810F6">
        <w:t xml:space="preserve">. </w:t>
      </w:r>
      <w:r>
        <w:t>W</w:t>
      </w:r>
      <w:r w:rsidRPr="002810F6">
        <w:t>e are very fortunate as major retailers that we can use</w:t>
      </w:r>
      <w:r>
        <w:t xml:space="preserve"> what for</w:t>
      </w:r>
      <w:r w:rsidRPr="002810F6">
        <w:t xml:space="preserve"> shorthand is called the</w:t>
      </w:r>
      <w:r>
        <w:t xml:space="preserve"> STAMNI </w:t>
      </w:r>
      <w:r w:rsidRPr="002810F6">
        <w:t>process</w:t>
      </w:r>
      <w:r>
        <w:t>,</w:t>
      </w:r>
      <w:r w:rsidRPr="002810F6">
        <w:t xml:space="preserve"> which is a very simplified process for sending food between Great Britain and Northern Ireland. It greatly simplifies the che</w:t>
      </w:r>
      <w:r>
        <w:t>ck</w:t>
      </w:r>
      <w:r w:rsidRPr="002810F6">
        <w:t xml:space="preserve">s and balances </w:t>
      </w:r>
      <w:r w:rsidRPr="00262D0D">
        <w:t>and certification</w:t>
      </w:r>
      <w:r>
        <w:t xml:space="preserve"> </w:t>
      </w:r>
      <w:r w:rsidRPr="00262D0D">
        <w:t>required to send food from Great Britain to the European Union.</w:t>
      </w:r>
    </w:p>
    <w:p w:rsidR="007A616F" w:rsidP="007A616F">
      <w:pPr>
        <w:pStyle w:val="Answer"/>
      </w:pPr>
      <w:r w:rsidRPr="00262D0D">
        <w:t>That has meant that</w:t>
      </w:r>
      <w:r>
        <w:t>,</w:t>
      </w:r>
      <w:r w:rsidRPr="00262D0D">
        <w:t xml:space="preserve"> </w:t>
      </w:r>
      <w:r w:rsidR="00517F00">
        <w:t xml:space="preserve">although </w:t>
      </w:r>
      <w:r w:rsidRPr="00262D0D">
        <w:t>there has been an investment by companies to be able to adhere to the S</w:t>
      </w:r>
      <w:r>
        <w:t>TAMNI</w:t>
      </w:r>
      <w:r w:rsidRPr="00262D0D">
        <w:t xml:space="preserve"> process, it has not had an enormous impact </w:t>
      </w:r>
      <w:r>
        <w:t xml:space="preserve">on </w:t>
      </w:r>
      <w:r w:rsidRPr="00262D0D">
        <w:t>businesses based in Northern Ireland</w:t>
      </w:r>
      <w:r>
        <w:t xml:space="preserve"> </w:t>
      </w:r>
      <w:r w:rsidRPr="00262D0D">
        <w:t>in terms of the products they sell and the value they can offer their consumers</w:t>
      </w:r>
      <w:r>
        <w:t>.</w:t>
      </w:r>
      <w:r w:rsidRPr="00262D0D">
        <w:t xml:space="preserve"> </w:t>
      </w:r>
      <w:r>
        <w:t>T</w:t>
      </w:r>
      <w:r w:rsidRPr="00262D0D">
        <w:t>hat is important to us</w:t>
      </w:r>
      <w:r w:rsidR="00517F00">
        <w:t>,</w:t>
      </w:r>
      <w:r w:rsidRPr="00262D0D">
        <w:t xml:space="preserve"> becaus</w:t>
      </w:r>
      <w:r>
        <w:t>e</w:t>
      </w:r>
      <w:r w:rsidRPr="00262D0D">
        <w:t xml:space="preserve"> many of th</w:t>
      </w:r>
      <w:r>
        <w:t>o</w:t>
      </w:r>
      <w:r w:rsidRPr="00262D0D">
        <w:t>se businesses run UK businesses and look to offer consistent service</w:t>
      </w:r>
      <w:r>
        <w:t>,</w:t>
      </w:r>
      <w:r w:rsidRPr="00262D0D">
        <w:t xml:space="preserve"> </w:t>
      </w:r>
      <w:r w:rsidRPr="00262D0D">
        <w:t>value</w:t>
      </w:r>
      <w:r w:rsidRPr="00262D0D">
        <w:t xml:space="preserve"> and choice to customers wherever they are in the UK</w:t>
      </w:r>
      <w:r>
        <w:t>. The ability</w:t>
      </w:r>
      <w:r w:rsidRPr="00262D0D">
        <w:t xml:space="preserve"> to source and sell those products universally across the UK means that the benefits are pa</w:t>
      </w:r>
      <w:r>
        <w:t>ssed</w:t>
      </w:r>
      <w:r w:rsidRPr="00262D0D">
        <w:t xml:space="preserve"> to every consumer in the UK, including those in Northern Ireland</w:t>
      </w:r>
      <w:r>
        <w:t>. T</w:t>
      </w:r>
      <w:r w:rsidRPr="00262D0D">
        <w:t>h</w:t>
      </w:r>
      <w:r>
        <w:t>ere</w:t>
      </w:r>
      <w:r w:rsidRPr="00262D0D">
        <w:t xml:space="preserve"> would ha</w:t>
      </w:r>
      <w:r>
        <w:t xml:space="preserve">ve been </w:t>
      </w:r>
      <w:r w:rsidRPr="00262D0D">
        <w:t>a huge differenc</w:t>
      </w:r>
      <w:r>
        <w:t xml:space="preserve">e if we had not </w:t>
      </w:r>
      <w:r w:rsidRPr="00262D0D">
        <w:t>been able to follow the standstill proces</w:t>
      </w:r>
      <w:r>
        <w:t>s and</w:t>
      </w:r>
      <w:r w:rsidRPr="00262D0D">
        <w:t xml:space="preserve"> the S</w:t>
      </w:r>
      <w:r>
        <w:t>TAMNI</w:t>
      </w:r>
      <w:r w:rsidRPr="00262D0D">
        <w:t xml:space="preserve"> process. </w:t>
      </w:r>
      <w:r>
        <w:t>I</w:t>
      </w:r>
      <w:r w:rsidRPr="00262D0D">
        <w:t xml:space="preserve">t has made a huge difference and means </w:t>
      </w:r>
      <w:r>
        <w:t xml:space="preserve">that </w:t>
      </w:r>
      <w:r w:rsidRPr="00262D0D">
        <w:t>we have largely been able to maintain the trade</w:t>
      </w:r>
      <w:r>
        <w:t>,</w:t>
      </w:r>
      <w:r w:rsidRPr="00262D0D">
        <w:t xml:space="preserve"> </w:t>
      </w:r>
      <w:r w:rsidRPr="00262D0D">
        <w:t>affordability</w:t>
      </w:r>
      <w:r w:rsidRPr="00262D0D">
        <w:t xml:space="preserve"> and value that we have in the rest of the UK</w:t>
      </w:r>
      <w:r>
        <w:t>.</w:t>
      </w:r>
    </w:p>
    <w:p w:rsidR="007A616F" w:rsidP="007A616F">
      <w:pPr>
        <w:pStyle w:val="Answer"/>
      </w:pPr>
      <w:r>
        <w:t>T</w:t>
      </w:r>
      <w:r w:rsidRPr="00262D0D">
        <w:t>rade the other wa</w:t>
      </w:r>
      <w:r>
        <w:t>y</w:t>
      </w:r>
      <w:r w:rsidRPr="00262D0D">
        <w:t xml:space="preserve"> is obviously important to us. We heard from </w:t>
      </w:r>
      <w:r>
        <w:t>Anne</w:t>
      </w:r>
      <w:r w:rsidRPr="00262D0D">
        <w:t xml:space="preserve"> earlier about the import</w:t>
      </w:r>
      <w:r>
        <w:t>s</w:t>
      </w:r>
      <w:r w:rsidRPr="00262D0D">
        <w:t xml:space="preserve"> of dairy and meat products that we take from the Republic of Ireland</w:t>
      </w:r>
      <w:r>
        <w:t>,</w:t>
      </w:r>
      <w:r w:rsidRPr="00262D0D">
        <w:t xml:space="preserve"> and Northern Ireland</w:t>
      </w:r>
      <w:r>
        <w:t>,</w:t>
      </w:r>
      <w:r w:rsidRPr="00262D0D">
        <w:t xml:space="preserve"> for that matter</w:t>
      </w:r>
      <w:r>
        <w:t>, which</w:t>
      </w:r>
      <w:r w:rsidRPr="00262D0D">
        <w:t xml:space="preserve"> </w:t>
      </w:r>
      <w:r>
        <w:t xml:space="preserve">are </w:t>
      </w:r>
      <w:r w:rsidRPr="00262D0D">
        <w:t>very important to us</w:t>
      </w:r>
      <w:r>
        <w:t xml:space="preserve">. We have faced </w:t>
      </w:r>
      <w:r w:rsidRPr="00262D0D">
        <w:t>fairly light</w:t>
      </w:r>
      <w:r w:rsidRPr="00262D0D">
        <w:t xml:space="preserve"> controls on those ever since we left the </w:t>
      </w:r>
      <w:r>
        <w:t>EU. T</w:t>
      </w:r>
      <w:r w:rsidRPr="00262D0D">
        <w:t xml:space="preserve">he Republic of Ireland is slightly unique in the fact that it has not been asked to join the prenotification process introduced for other </w:t>
      </w:r>
      <w:r>
        <w:t xml:space="preserve">EU </w:t>
      </w:r>
      <w:r w:rsidRPr="00262D0D">
        <w:t xml:space="preserve">countries </w:t>
      </w:r>
      <w:r>
        <w:t xml:space="preserve">exporting </w:t>
      </w:r>
      <w:r w:rsidRPr="00262D0D">
        <w:t xml:space="preserve">to the UK. </w:t>
      </w:r>
      <w:r w:rsidR="000A679E">
        <w:t>Although</w:t>
      </w:r>
      <w:r>
        <w:t xml:space="preserve"> there have</w:t>
      </w:r>
      <w:r w:rsidRPr="00262D0D">
        <w:t xml:space="preserve"> been some changes that way, it is relatively light touch and it has not heavily impacted on our supply chains and</w:t>
      </w:r>
      <w:r>
        <w:t>,</w:t>
      </w:r>
      <w:r w:rsidRPr="00262D0D">
        <w:t xml:space="preserve"> through that</w:t>
      </w:r>
      <w:r>
        <w:t>,</w:t>
      </w:r>
      <w:r w:rsidRPr="00262D0D">
        <w:t xml:space="preserve"> the products we have been able to offer and the value to customers in the UK.</w:t>
      </w:r>
    </w:p>
    <w:p w:rsidR="007A616F" w:rsidP="007A616F">
      <w:pPr>
        <w:pStyle w:val="Remark"/>
      </w:pPr>
      <w:r w:rsidRPr="007310B0">
        <w:rPr>
          <w:b/>
        </w:rPr>
        <w:t xml:space="preserve">Lord </w:t>
      </w:r>
      <w:r w:rsidRPr="007310B0">
        <w:rPr>
          <w:b/>
        </w:rPr>
        <w:t>Empey</w:t>
      </w:r>
      <w:r w:rsidRPr="007310B0">
        <w:rPr>
          <w:b/>
        </w:rPr>
        <w:t>:</w:t>
      </w:r>
      <w:r>
        <w:t xml:space="preserve"> C</w:t>
      </w:r>
      <w:r w:rsidRPr="00262D0D">
        <w:t xml:space="preserve">ould </w:t>
      </w:r>
      <w:r>
        <w:t xml:space="preserve">you </w:t>
      </w:r>
      <w:r w:rsidRPr="00262D0D">
        <w:t>elaborate a little bit as to what would happen if the standstill arrangements we</w:t>
      </w:r>
      <w:r>
        <w:t>re</w:t>
      </w:r>
      <w:r w:rsidRPr="00262D0D">
        <w:t xml:space="preserve"> not in place</w:t>
      </w:r>
      <w:r>
        <w:t>?</w:t>
      </w:r>
    </w:p>
    <w:p w:rsidR="007A616F" w:rsidP="007A616F">
      <w:pPr>
        <w:pStyle w:val="Answer"/>
      </w:pPr>
      <w:r w:rsidRPr="00262D0D">
        <w:rPr>
          <w:b/>
          <w:i/>
        </w:rPr>
        <w:t>Andrew Opie:</w:t>
      </w:r>
      <w:r>
        <w:t xml:space="preserve"> W</w:t>
      </w:r>
      <w:r w:rsidRPr="00262D0D">
        <w:t>e will probably be able to contrast that very clearly with colleagues from</w:t>
      </w:r>
      <w:r>
        <w:t xml:space="preserve"> M&amp;</w:t>
      </w:r>
      <w:r>
        <w:t>S</w:t>
      </w:r>
      <w:r w:rsidR="002D7B65">
        <w:t>,</w:t>
      </w:r>
      <w:r>
        <w:t xml:space="preserve"> </w:t>
      </w:r>
      <w:r w:rsidRPr="00262D0D">
        <w:t>becaus</w:t>
      </w:r>
      <w:r>
        <w:t>e</w:t>
      </w:r>
      <w:r w:rsidRPr="00262D0D">
        <w:t xml:space="preserve"> they are operating </w:t>
      </w:r>
      <w:r>
        <w:t xml:space="preserve">on </w:t>
      </w:r>
      <w:r w:rsidRPr="00262D0D">
        <w:t xml:space="preserve">both sides of the border between the Republic of Ireland and Northern Ireland. </w:t>
      </w:r>
      <w:r>
        <w:t>W</w:t>
      </w:r>
      <w:r w:rsidRPr="00262D0D">
        <w:t>e looked at the process quite closely with members in the run</w:t>
      </w:r>
      <w:r>
        <w:t>-</w:t>
      </w:r>
      <w:r w:rsidRPr="00262D0D">
        <w:t>up to Brexit. The major problem is that adherence to the EU</w:t>
      </w:r>
      <w:r>
        <w:t>’</w:t>
      </w:r>
      <w:r w:rsidRPr="00262D0D">
        <w:t xml:space="preserve">s rules </w:t>
      </w:r>
      <w:r>
        <w:t>for</w:t>
      </w:r>
      <w:r w:rsidRPr="00262D0D">
        <w:t xml:space="preserve"> official controls on the movement of food across borders</w:t>
      </w:r>
      <w:r>
        <w:t>,</w:t>
      </w:r>
      <w:r w:rsidRPr="00262D0D">
        <w:t xml:space="preserve"> and the products that can be placed on the borders</w:t>
      </w:r>
      <w:r>
        <w:t>,</w:t>
      </w:r>
      <w:r w:rsidRPr="00262D0D">
        <w:t xml:space="preserve"> would have made a significant impact on our ability to continue to sel</w:t>
      </w:r>
      <w:r>
        <w:t xml:space="preserve">l </w:t>
      </w:r>
      <w:r w:rsidRPr="00262D0D">
        <w:t>the same range</w:t>
      </w:r>
      <w:r>
        <w:t xml:space="preserve"> of</w:t>
      </w:r>
      <w:r w:rsidRPr="00262D0D">
        <w:t xml:space="preserve"> affordab</w:t>
      </w:r>
      <w:r>
        <w:t xml:space="preserve">le </w:t>
      </w:r>
      <w:r w:rsidRPr="00262D0D">
        <w:t>products in Northern Ireland</w:t>
      </w:r>
      <w:r>
        <w:t>.</w:t>
      </w:r>
    </w:p>
    <w:p w:rsidR="007A616F" w:rsidP="007A616F">
      <w:pPr>
        <w:pStyle w:val="Answer"/>
      </w:pPr>
      <w:r>
        <w:t>T</w:t>
      </w:r>
      <w:r w:rsidRPr="00262D0D">
        <w:t>here are two reasons for that</w:t>
      </w:r>
      <w:r>
        <w:t>. F</w:t>
      </w:r>
      <w:r w:rsidRPr="00262D0D">
        <w:t xml:space="preserve">irst, there is quite a high level of cost </w:t>
      </w:r>
      <w:r>
        <w:t xml:space="preserve">for </w:t>
      </w:r>
      <w:r w:rsidRPr="00262D0D">
        <w:t>compliance with the che</w:t>
      </w:r>
      <w:r>
        <w:t>ck</w:t>
      </w:r>
      <w:r w:rsidRPr="00262D0D">
        <w:t>s and balances an</w:t>
      </w:r>
      <w:r>
        <w:t>d</w:t>
      </w:r>
      <w:r w:rsidRPr="00262D0D">
        <w:t xml:space="preserve"> </w:t>
      </w:r>
      <w:r>
        <w:t xml:space="preserve">the </w:t>
      </w:r>
      <w:r w:rsidRPr="00262D0D">
        <w:t xml:space="preserve">certification process that would be necessary if we could not follow the global certification of </w:t>
      </w:r>
      <w:r w:rsidRPr="00262D0D">
        <w:t>S</w:t>
      </w:r>
      <w:r>
        <w:t xml:space="preserve">TAMNI, </w:t>
      </w:r>
      <w:r w:rsidRPr="00262D0D">
        <w:t>which is a very simple process</w:t>
      </w:r>
      <w:r>
        <w:t>. It</w:t>
      </w:r>
      <w:r w:rsidRPr="00262D0D">
        <w:t xml:space="preserve"> is still an extra process that we do not use anywhere else in the United Kingdom business, but it is relatively light touch</w:t>
      </w:r>
      <w:r>
        <w:t>.</w:t>
      </w:r>
    </w:p>
    <w:p w:rsidR="007A616F" w:rsidP="007A616F">
      <w:pPr>
        <w:pStyle w:val="Answer"/>
      </w:pPr>
      <w:r w:rsidRPr="000A0B31">
        <w:t>The other difference is that there are some products that you c</w:t>
      </w:r>
      <w:r>
        <w:t>an</w:t>
      </w:r>
      <w:r w:rsidRPr="000A0B31">
        <w:t>not necessarily trade with Northern Ireland and certainly cannot se</w:t>
      </w:r>
      <w:r>
        <w:t>nd</w:t>
      </w:r>
      <w:r w:rsidRPr="000A0B31">
        <w:t xml:space="preserve"> to the Republic of Ireland</w:t>
      </w:r>
      <w:r>
        <w:t>,</w:t>
      </w:r>
      <w:r w:rsidRPr="000A0B31">
        <w:t xml:space="preserve"> which would have reduced our ranges. What we have found </w:t>
      </w:r>
      <w:r>
        <w:t xml:space="preserve">among our </w:t>
      </w:r>
      <w:r w:rsidRPr="000A0B31">
        <w:t xml:space="preserve">members who operate in the Republic of Ireland is that they have reduced </w:t>
      </w:r>
      <w:r>
        <w:t xml:space="preserve">sourcing </w:t>
      </w:r>
      <w:r w:rsidRPr="000A0B31">
        <w:t>some of the</w:t>
      </w:r>
      <w:r>
        <w:t>ir</w:t>
      </w:r>
      <w:r w:rsidRPr="000A0B31">
        <w:t xml:space="preserve"> ranges</w:t>
      </w:r>
      <w:r>
        <w:t xml:space="preserve"> from </w:t>
      </w:r>
      <w:r w:rsidRPr="000A0B31">
        <w:t>Great Britain and found alternative sources for some of those products. The</w:t>
      </w:r>
      <w:r>
        <w:t>y</w:t>
      </w:r>
      <w:r w:rsidRPr="000A0B31">
        <w:t xml:space="preserve"> </w:t>
      </w:r>
      <w:r>
        <w:t>are</w:t>
      </w:r>
      <w:r w:rsidRPr="000A0B31">
        <w:t xml:space="preserve"> well</w:t>
      </w:r>
      <w:r>
        <w:t>-</w:t>
      </w:r>
      <w:r w:rsidRPr="000A0B31">
        <w:t>known products</w:t>
      </w:r>
      <w:r w:rsidRPr="00594CCD">
        <w:t xml:space="preserve"> you have probably heard of</w:t>
      </w:r>
      <w:r>
        <w:t xml:space="preserve">. The shorthand is P&amp;R—prohibited and restricted products. </w:t>
      </w:r>
      <w:r w:rsidRPr="00594CCD">
        <w:t xml:space="preserve">They tend to be things </w:t>
      </w:r>
      <w:r>
        <w:t>such as</w:t>
      </w:r>
      <w:r w:rsidRPr="00594CCD">
        <w:t xml:space="preserve"> chilled meats</w:t>
      </w:r>
      <w:r>
        <w:t>—s</w:t>
      </w:r>
      <w:r w:rsidRPr="00594CCD">
        <w:t>ausages, sausage ro</w:t>
      </w:r>
      <w:r>
        <w:t>lls</w:t>
      </w:r>
      <w:r w:rsidRPr="00594CCD">
        <w:t xml:space="preserve"> and some</w:t>
      </w:r>
      <w:r>
        <w:t xml:space="preserve"> </w:t>
      </w:r>
      <w:r w:rsidRPr="00594CCD">
        <w:t>mince</w:t>
      </w:r>
      <w:r>
        <w:t>d</w:t>
      </w:r>
      <w:r w:rsidRPr="00594CCD">
        <w:t xml:space="preserve"> meat</w:t>
      </w:r>
      <w:r>
        <w:t>s—</w:t>
      </w:r>
      <w:r w:rsidRPr="00594CCD">
        <w:t>which traditionally would be in a</w:t>
      </w:r>
      <w:r>
        <w:t xml:space="preserve"> typical</w:t>
      </w:r>
      <w:r w:rsidRPr="00594CCD">
        <w:t xml:space="preserve"> supermarket supply chain. Those are prohibited for export to the </w:t>
      </w:r>
      <w:r>
        <w:t>EU</w:t>
      </w:r>
      <w:r w:rsidRPr="00594CCD">
        <w:t>, so you would not</w:t>
      </w:r>
      <w:r>
        <w:t xml:space="preserve"> have been able to do that.</w:t>
      </w:r>
    </w:p>
    <w:p w:rsidR="007A616F" w:rsidP="007A616F">
      <w:pPr>
        <w:pStyle w:val="Answer"/>
      </w:pPr>
      <w:r>
        <w:t xml:space="preserve">For the </w:t>
      </w:r>
      <w:r w:rsidRPr="00594CCD">
        <w:t>other products</w:t>
      </w:r>
      <w:r>
        <w:t xml:space="preserve"> </w:t>
      </w:r>
      <w:r w:rsidRPr="00594CCD">
        <w:t>we sell</w:t>
      </w:r>
      <w:r>
        <w:t>,</w:t>
      </w:r>
      <w:r w:rsidRPr="00594CCD">
        <w:t xml:space="preserve"> there would have been quite a bit of expense. The</w:t>
      </w:r>
      <w:r w:rsidR="00DE5C53">
        <w:t>re</w:t>
      </w:r>
      <w:r w:rsidRPr="00594CCD">
        <w:t xml:space="preserve"> is a lot of expense</w:t>
      </w:r>
      <w:r w:rsidR="00DE5C53">
        <w:t>, because</w:t>
      </w:r>
      <w:r>
        <w:t xml:space="preserve"> if</w:t>
      </w:r>
      <w:r w:rsidRPr="00594CCD">
        <w:t xml:space="preserve"> we send a lorry</w:t>
      </w:r>
      <w:r>
        <w:t xml:space="preserve"> across,</w:t>
      </w:r>
      <w:r w:rsidRPr="00594CCD">
        <w:t xml:space="preserve"> typically it will have hundreds of different products on it. Potentially, eac</w:t>
      </w:r>
      <w:r>
        <w:t>h</w:t>
      </w:r>
      <w:r w:rsidRPr="00594CCD">
        <w:t xml:space="preserve"> range of products needs its own export health certificate to go with it, so</w:t>
      </w:r>
      <w:r>
        <w:t xml:space="preserve"> a lorry </w:t>
      </w:r>
      <w:r w:rsidRPr="00594CCD">
        <w:t>could involve hundreds of certificates all prepared</w:t>
      </w:r>
      <w:r>
        <w:t xml:space="preserve"> to send,</w:t>
      </w:r>
      <w:r w:rsidRPr="00594CCD">
        <w:t xml:space="preserve"> with the backing of a vet to sign them off. The cost of operating under that system </w:t>
      </w:r>
      <w:r>
        <w:t xml:space="preserve">in </w:t>
      </w:r>
      <w:r w:rsidRPr="00594CCD">
        <w:t>Northern Ireland would undoubtedly have added cost to the system</w:t>
      </w:r>
      <w:r>
        <w:t>,</w:t>
      </w:r>
      <w:r w:rsidRPr="00594CCD">
        <w:t xml:space="preserve"> pushed up prices for consumers and reduced the ranges that we currently sell in Northern Ireland.</w:t>
      </w:r>
    </w:p>
    <w:p w:rsidR="007A616F" w:rsidP="007A616F">
      <w:pPr>
        <w:pStyle w:val="Remark"/>
      </w:pPr>
      <w:r w:rsidRPr="00594CCD">
        <w:rPr>
          <w:b/>
        </w:rPr>
        <w:t xml:space="preserve">Lord </w:t>
      </w:r>
      <w:r w:rsidRPr="00594CCD">
        <w:rPr>
          <w:b/>
        </w:rPr>
        <w:t>Empey</w:t>
      </w:r>
      <w:r w:rsidRPr="00594CCD">
        <w:rPr>
          <w:b/>
        </w:rPr>
        <w:t>:</w:t>
      </w:r>
      <w:r>
        <w:t xml:space="preserve"> </w:t>
      </w:r>
      <w:r w:rsidRPr="00594CCD">
        <w:t>Could I ask Ann</w:t>
      </w:r>
      <w:r>
        <w:t>e</w:t>
      </w:r>
      <w:r w:rsidRPr="00594CCD">
        <w:t xml:space="preserve"> for her opinion?</w:t>
      </w:r>
    </w:p>
    <w:p w:rsidR="007A616F" w:rsidP="007A616F">
      <w:pPr>
        <w:pStyle w:val="Answer"/>
      </w:pPr>
      <w:r w:rsidRPr="00004CFA">
        <w:rPr>
          <w:b/>
          <w:i/>
        </w:rPr>
        <w:t xml:space="preserve">Anne </w:t>
      </w:r>
      <w:r w:rsidRPr="00004CFA">
        <w:rPr>
          <w:b/>
          <w:i/>
        </w:rPr>
        <w:t>Randles</w:t>
      </w:r>
      <w:r w:rsidRPr="00004CFA">
        <w:rPr>
          <w:b/>
          <w:i/>
        </w:rPr>
        <w:t>:</w:t>
      </w:r>
      <w:r>
        <w:t xml:space="preserve"> </w:t>
      </w:r>
      <w:r w:rsidRPr="00004CFA">
        <w:t xml:space="preserve">I agree with Andrew in the context that we have been able to maintain volumes </w:t>
      </w:r>
      <w:r>
        <w:t xml:space="preserve">of </w:t>
      </w:r>
      <w:r w:rsidRPr="00004CFA">
        <w:t>trade between GB and Northern Ireland</w:t>
      </w:r>
      <w:r>
        <w:t>,</w:t>
      </w:r>
      <w:r w:rsidRPr="00004CFA">
        <w:t xml:space="preserve"> and we have done that well.</w:t>
      </w:r>
      <w:r w:rsidRPr="008D7B84">
        <w:t xml:space="preserve"> I would almost liken it to</w:t>
      </w:r>
      <w:r>
        <w:t xml:space="preserve"> a duck in the </w:t>
      </w:r>
      <w:r w:rsidRPr="008D7B84">
        <w:t>amount of work that has to be done</w:t>
      </w:r>
      <w:r>
        <w:t xml:space="preserve"> unseen</w:t>
      </w:r>
      <w:r w:rsidRPr="008D7B84">
        <w:t xml:space="preserve"> under the water</w:t>
      </w:r>
      <w:r>
        <w:t xml:space="preserve"> to make for </w:t>
      </w:r>
      <w:r w:rsidRPr="008D7B84">
        <w:t xml:space="preserve">smooth transition and </w:t>
      </w:r>
      <w:r>
        <w:t xml:space="preserve">smooth </w:t>
      </w:r>
      <w:r w:rsidRPr="008D7B84">
        <w:t>movement because</w:t>
      </w:r>
      <w:r>
        <w:t>,</w:t>
      </w:r>
      <w:r w:rsidRPr="008D7B84">
        <w:t xml:space="preserve"> purely from a</w:t>
      </w:r>
      <w:r>
        <w:t xml:space="preserve"> logistics</w:t>
      </w:r>
      <w:r w:rsidRPr="008D7B84">
        <w:t xml:space="preserve"> perspective</w:t>
      </w:r>
      <w:r>
        <w:t>,</w:t>
      </w:r>
      <w:r w:rsidRPr="008D7B84">
        <w:t xml:space="preserve"> selling into Northern Ireland from GB involve</w:t>
      </w:r>
      <w:r>
        <w:t>s</w:t>
      </w:r>
      <w:r w:rsidRPr="008D7B84">
        <w:t xml:space="preserve"> a lot more paperwork, </w:t>
      </w:r>
      <w:r w:rsidRPr="008D7B84">
        <w:t>resource</w:t>
      </w:r>
      <w:r>
        <w:t>s</w:t>
      </w:r>
      <w:r w:rsidRPr="008D7B84">
        <w:t xml:space="preserve"> and </w:t>
      </w:r>
      <w:r>
        <w:t>com</w:t>
      </w:r>
      <w:r w:rsidRPr="008D7B84">
        <w:t>plexity. Lead times have grown. We are also perhaps less capable of responding to unplanned orders and additional demand</w:t>
      </w:r>
      <w:r>
        <w:t xml:space="preserve">. A </w:t>
      </w:r>
      <w:r w:rsidRPr="008D7B84">
        <w:t xml:space="preserve">differentiation needs to be made </w:t>
      </w:r>
      <w:r>
        <w:t>in</w:t>
      </w:r>
      <w:r w:rsidRPr="008D7B84">
        <w:t xml:space="preserve"> supplying </w:t>
      </w:r>
      <w:r>
        <w:t>to</w:t>
      </w:r>
      <w:r w:rsidRPr="008D7B84">
        <w:t xml:space="preserve"> the retail sector in Northern Ireland an</w:t>
      </w:r>
      <w:r>
        <w:t>d</w:t>
      </w:r>
      <w:r w:rsidRPr="008D7B84">
        <w:t xml:space="preserve"> supplying</w:t>
      </w:r>
      <w:r>
        <w:t>,</w:t>
      </w:r>
      <w:r w:rsidRPr="008D7B84">
        <w:t xml:space="preserve"> for example</w:t>
      </w:r>
      <w:r>
        <w:t>,</w:t>
      </w:r>
      <w:r w:rsidRPr="008D7B84">
        <w:t xml:space="preserve"> food manufacturing companies in Northern Ireland</w:t>
      </w:r>
      <w:r>
        <w:t>. T</w:t>
      </w:r>
      <w:r w:rsidRPr="008D7B84">
        <w:t>he latter type of trade does not benefit from some of th</w:t>
      </w:r>
      <w:r>
        <w:t>e</w:t>
      </w:r>
      <w:r w:rsidRPr="008D7B84">
        <w:t xml:space="preserve"> standstill </w:t>
      </w:r>
      <w:r w:rsidR="00394824">
        <w:t>arrangements</w:t>
      </w:r>
      <w:r w:rsidRPr="008D7B84">
        <w:t xml:space="preserve"> and the grace periods</w:t>
      </w:r>
      <w:r>
        <w:t>,</w:t>
      </w:r>
      <w:r w:rsidRPr="008D7B84">
        <w:t xml:space="preserve"> and therefore is subject to </w:t>
      </w:r>
      <w:r>
        <w:t>much</w:t>
      </w:r>
      <w:r w:rsidRPr="008D7B84">
        <w:t xml:space="preserve"> more restriction.</w:t>
      </w:r>
    </w:p>
    <w:p w:rsidR="007A616F" w:rsidP="007A616F">
      <w:pPr>
        <w:pStyle w:val="Answer"/>
      </w:pPr>
      <w:r w:rsidRPr="008D7B84">
        <w:t>A year and a half in</w:t>
      </w:r>
      <w:r>
        <w:t>,</w:t>
      </w:r>
      <w:r w:rsidRPr="008D7B84">
        <w:t xml:space="preserve"> the business and our customers have adapted</w:t>
      </w:r>
      <w:r>
        <w:t xml:space="preserve"> well</w:t>
      </w:r>
      <w:r w:rsidRPr="008D7B84">
        <w:t xml:space="preserve"> to th</w:t>
      </w:r>
      <w:r>
        <w:t>e</w:t>
      </w:r>
      <w:r w:rsidRPr="008D7B84">
        <w:t xml:space="preserve"> new normal</w:t>
      </w:r>
      <w:r>
        <w:t>,</w:t>
      </w:r>
      <w:r w:rsidRPr="008D7B84">
        <w:t xml:space="preserve"> as Andrew mentioned. We have had to streamline our offering</w:t>
      </w:r>
      <w:r>
        <w:t>s</w:t>
      </w:r>
      <w:r w:rsidRPr="008D7B84">
        <w:t xml:space="preserve"> and reduce our consignment schedules </w:t>
      </w:r>
      <w:r w:rsidRPr="008D7B84">
        <w:t>in order to</w:t>
      </w:r>
      <w:r w:rsidRPr="008D7B84">
        <w:t xml:space="preserve"> manage th</w:t>
      </w:r>
      <w:r>
        <w:t>e</w:t>
      </w:r>
      <w:r w:rsidRPr="008D7B84">
        <w:t xml:space="preserve"> complexity and ensure that when we ship</w:t>
      </w:r>
      <w:r>
        <w:t>,</w:t>
      </w:r>
      <w:r w:rsidRPr="008D7B84">
        <w:t xml:space="preserve"> we are shipping full containers and full truckloads</w:t>
      </w:r>
      <w:r>
        <w:t xml:space="preserve">, but </w:t>
      </w:r>
      <w:r w:rsidRPr="008D7B84">
        <w:t>there are additional costs to market from th</w:t>
      </w:r>
      <w:r>
        <w:t>e</w:t>
      </w:r>
      <w:r w:rsidRPr="008D7B84">
        <w:t xml:space="preserve"> added complexity </w:t>
      </w:r>
      <w:r>
        <w:t>that</w:t>
      </w:r>
      <w:r w:rsidRPr="008D7B84">
        <w:t xml:space="preserve"> we have to manage very carefully by ourselves</w:t>
      </w:r>
      <w:r>
        <w:t>.</w:t>
      </w:r>
    </w:p>
    <w:p w:rsidR="007A616F" w:rsidP="007A616F">
      <w:pPr>
        <w:pStyle w:val="Answer"/>
      </w:pPr>
      <w:r>
        <w:t>W</w:t>
      </w:r>
      <w:r w:rsidRPr="008D7B84">
        <w:t xml:space="preserve">e are very conscious in the context of Northern Ireland that we are operating in a regulatory environment that is in a state of flux, which is obviously not conducive </w:t>
      </w:r>
      <w:r>
        <w:t>to</w:t>
      </w:r>
      <w:r w:rsidRPr="008D7B84">
        <w:t xml:space="preserve"> a stable trading platform for the business</w:t>
      </w:r>
      <w:r>
        <w:t>. W</w:t>
      </w:r>
      <w:r w:rsidRPr="008D7B84">
        <w:t xml:space="preserve">e </w:t>
      </w:r>
      <w:r w:rsidRPr="008D7B84">
        <w:t>also trade on the island of Ireland, which will be no surprise</w:t>
      </w:r>
      <w:r>
        <w:t>. T</w:t>
      </w:r>
      <w:r w:rsidRPr="008D7B84">
        <w:t xml:space="preserve">hat trade has been very much facilitated by the Northern Ireland protocol. It has remained largely unchanged and unencumbered from a logistics perspective. We are not selling to the retail sector in Northern Ireland; </w:t>
      </w:r>
      <w:r>
        <w:t>we are selling to food</w:t>
      </w:r>
      <w:r w:rsidRPr="000A4BC3">
        <w:t xml:space="preserve"> companies and other manufacturers</w:t>
      </w:r>
      <w:r>
        <w:t>. M</w:t>
      </w:r>
      <w:r w:rsidRPr="000A4BC3">
        <w:t>ilk from Northern Ireland can be moved to processing facilities on the island of Ireland</w:t>
      </w:r>
      <w:r>
        <w:t>,</w:t>
      </w:r>
      <w:r w:rsidRPr="000A4BC3">
        <w:t xml:space="preserve"> and dairy products containing Northern Irish milk </w:t>
      </w:r>
      <w:r>
        <w:t xml:space="preserve">can </w:t>
      </w:r>
      <w:r w:rsidRPr="000A4BC3">
        <w:t>now</w:t>
      </w:r>
      <w:r>
        <w:t>,</w:t>
      </w:r>
      <w:r w:rsidRPr="000A4BC3">
        <w:t xml:space="preserve"> under the protocol</w:t>
      </w:r>
      <w:r>
        <w:t>,</w:t>
      </w:r>
      <w:r w:rsidRPr="000A4BC3">
        <w:t xml:space="preserve"> be sold into the </w:t>
      </w:r>
      <w:r>
        <w:t>EU</w:t>
      </w:r>
      <w:r w:rsidRPr="000A4BC3">
        <w:t>.</w:t>
      </w:r>
    </w:p>
    <w:p w:rsidR="007A616F" w:rsidP="007A616F">
      <w:pPr>
        <w:pStyle w:val="Answer"/>
      </w:pPr>
      <w:r w:rsidRPr="000A4BC3">
        <w:t xml:space="preserve">Operationally, </w:t>
      </w:r>
      <w:r w:rsidR="00C4799D">
        <w:t>although</w:t>
      </w:r>
      <w:r w:rsidRPr="000A4BC3">
        <w:t xml:space="preserve"> the protocol has been good in that context and</w:t>
      </w:r>
      <w:r>
        <w:t xml:space="preserve"> has</w:t>
      </w:r>
      <w:r w:rsidRPr="000A4BC3">
        <w:t xml:space="preserve"> allowed us to facilitate ongoing tra</w:t>
      </w:r>
      <w:r>
        <w:t>de</w:t>
      </w:r>
      <w:r w:rsidRPr="000A4BC3">
        <w:t xml:space="preserve"> on the island of Ireland, we need to segregate more in</w:t>
      </w:r>
      <w:r>
        <w:t xml:space="preserve"> </w:t>
      </w:r>
      <w:r w:rsidRPr="000A4BC3">
        <w:t>our busine</w:t>
      </w:r>
      <w:r>
        <w:t>ss,</w:t>
      </w:r>
      <w:r w:rsidRPr="000A4BC3">
        <w:t xml:space="preserve"> </w:t>
      </w:r>
      <w:r w:rsidRPr="000A4BC3">
        <w:t>products</w:t>
      </w:r>
      <w:r w:rsidRPr="000A4BC3">
        <w:t xml:space="preserve"> and stock</w:t>
      </w:r>
      <w:r>
        <w:t>,</w:t>
      </w:r>
      <w:r w:rsidRPr="000A4BC3">
        <w:t xml:space="preserve"> depending on the origin of the milk</w:t>
      </w:r>
      <w:r>
        <w:t xml:space="preserve">, whether it is </w:t>
      </w:r>
      <w:r w:rsidRPr="000A4BC3">
        <w:t>Irish milk or Northern Ir</w:t>
      </w:r>
      <w:r>
        <w:t>ish</w:t>
      </w:r>
      <w:r w:rsidRPr="000A4BC3">
        <w:t xml:space="preserve"> milk</w:t>
      </w:r>
      <w:r>
        <w:t>,</w:t>
      </w:r>
      <w:r w:rsidRPr="000A4BC3">
        <w:t xml:space="preserve"> because that has implications for market access to some third countries</w:t>
      </w:r>
      <w:r>
        <w:t>.</w:t>
      </w:r>
      <w:r w:rsidRPr="000A4BC3">
        <w:t xml:space="preserve"> </w:t>
      </w:r>
      <w:r>
        <w:t>T</w:t>
      </w:r>
      <w:r w:rsidRPr="000A4BC3">
        <w:t>hat is important</w:t>
      </w:r>
      <w:r>
        <w:t>. W</w:t>
      </w:r>
      <w:r w:rsidRPr="000A4BC3">
        <w:t xml:space="preserve">e </w:t>
      </w:r>
      <w:r w:rsidRPr="000A4BC3">
        <w:t>have to</w:t>
      </w:r>
      <w:r w:rsidRPr="000A4BC3">
        <w:t xml:space="preserve"> </w:t>
      </w:r>
      <w:r w:rsidR="005F6164">
        <w:t xml:space="preserve">provide for more </w:t>
      </w:r>
      <w:r w:rsidRPr="000A4BC3">
        <w:t>segregation in our operations</w:t>
      </w:r>
      <w:r>
        <w:t>.</w:t>
      </w:r>
    </w:p>
    <w:p w:rsidR="007A616F" w:rsidP="007A616F">
      <w:pPr>
        <w:pStyle w:val="Answer"/>
      </w:pPr>
      <w:r w:rsidRPr="000A4BC3">
        <w:t xml:space="preserve">As for </w:t>
      </w:r>
      <w:r>
        <w:t xml:space="preserve">Ireland </w:t>
      </w:r>
      <w:r w:rsidRPr="000A4BC3">
        <w:t xml:space="preserve">to GB, there </w:t>
      </w:r>
      <w:r w:rsidR="005F6164">
        <w:t>wa</w:t>
      </w:r>
      <w:r w:rsidRPr="000A4BC3">
        <w:t xml:space="preserve">s significant upfront work </w:t>
      </w:r>
      <w:r w:rsidR="00753B0B">
        <w:t xml:space="preserve">required to </w:t>
      </w:r>
      <w:r w:rsidRPr="000A4BC3">
        <w:t>prepar</w:t>
      </w:r>
      <w:r w:rsidR="00753B0B">
        <w:t>e</w:t>
      </w:r>
      <w:r w:rsidRPr="000A4BC3">
        <w:t xml:space="preserve"> the business for the introduction of the border controls with our most important market</w:t>
      </w:r>
      <w:r>
        <w:t>. A</w:t>
      </w:r>
      <w:r w:rsidRPr="000A4BC3">
        <w:t>s an export business</w:t>
      </w:r>
      <w:r>
        <w:t>,</w:t>
      </w:r>
      <w:r w:rsidRPr="000A4BC3">
        <w:t xml:space="preserve"> we h</w:t>
      </w:r>
      <w:r>
        <w:t>a</w:t>
      </w:r>
      <w:r w:rsidR="00753B0B">
        <w:t>d</w:t>
      </w:r>
      <w:r w:rsidRPr="000A4BC3">
        <w:t xml:space="preserve"> the inhouse skill</w:t>
      </w:r>
      <w:r>
        <w:t xml:space="preserve"> </w:t>
      </w:r>
      <w:r w:rsidRPr="000A4BC3">
        <w:t>set to understand what the implications would be of the UK leaving both the</w:t>
      </w:r>
      <w:r>
        <w:t xml:space="preserve"> EU</w:t>
      </w:r>
      <w:r w:rsidRPr="000A4BC3">
        <w:t xml:space="preserve"> customs union and </w:t>
      </w:r>
      <w:r>
        <w:t xml:space="preserve">the </w:t>
      </w:r>
      <w:r w:rsidRPr="000A4BC3">
        <w:t xml:space="preserve">single market. We understood what needed to be done from an operational perspective to manage </w:t>
      </w:r>
      <w:r w:rsidRPr="00C42097">
        <w:t>our business with the UK, but</w:t>
      </w:r>
      <w:r>
        <w:t xml:space="preserve"> </w:t>
      </w:r>
      <w:r w:rsidR="00C4799D">
        <w:t>although</w:t>
      </w:r>
      <w:r>
        <w:t xml:space="preserve"> </w:t>
      </w:r>
      <w:r w:rsidRPr="00C42097">
        <w:t xml:space="preserve">understanding the </w:t>
      </w:r>
      <w:r>
        <w:t>im</w:t>
      </w:r>
      <w:r w:rsidRPr="00C42097">
        <w:t>plications</w:t>
      </w:r>
      <w:r>
        <w:t xml:space="preserve"> was ess</w:t>
      </w:r>
      <w:r w:rsidRPr="00C42097">
        <w:t>ential and helpful for planning and preparation</w:t>
      </w:r>
      <w:r>
        <w:t>,</w:t>
      </w:r>
      <w:r w:rsidRPr="00C42097">
        <w:t xml:space="preserve"> we still need</w:t>
      </w:r>
      <w:r>
        <w:t>ed</w:t>
      </w:r>
      <w:r w:rsidRPr="00C42097">
        <w:t xml:space="preserve"> to put that into operation</w:t>
      </w:r>
      <w:r>
        <w:t>, and</w:t>
      </w:r>
      <w:r w:rsidRPr="00C42097">
        <w:t xml:space="preserve"> fully understanding the implications ha</w:t>
      </w:r>
      <w:r>
        <w:t>s</w:t>
      </w:r>
      <w:r w:rsidRPr="00C42097">
        <w:t xml:space="preserve"> not protected us from the additional cost</w:t>
      </w:r>
      <w:r>
        <w:t>s to market. S</w:t>
      </w:r>
      <w:r w:rsidRPr="00C42097">
        <w:t>ignificant adaptations</w:t>
      </w:r>
      <w:r>
        <w:t xml:space="preserve"> were</w:t>
      </w:r>
      <w:r w:rsidRPr="00C42097">
        <w:t xml:space="preserve"> required to manage customer deliveries and supply expectations</w:t>
      </w:r>
      <w:r>
        <w:t>,</w:t>
      </w:r>
      <w:r w:rsidRPr="00C42097">
        <w:t xml:space="preserve"> and </w:t>
      </w:r>
      <w:r>
        <w:t>to com</w:t>
      </w:r>
      <w:r w:rsidRPr="00C42097">
        <w:t>ply with the new customs declarations for shipments to Great Britain</w:t>
      </w:r>
      <w:r>
        <w:t>,</w:t>
      </w:r>
      <w:r w:rsidRPr="00C42097">
        <w:t xml:space="preserve"> both </w:t>
      </w:r>
      <w:r>
        <w:t xml:space="preserve">for </w:t>
      </w:r>
      <w:r w:rsidRPr="00C42097">
        <w:t>exporting</w:t>
      </w:r>
      <w:r>
        <w:t xml:space="preserve"> from the island of Ireland and</w:t>
      </w:r>
      <w:r w:rsidRPr="00C42097">
        <w:t xml:space="preserve"> importing to mainland Great Britain.</w:t>
      </w:r>
    </w:p>
    <w:p w:rsidR="007A616F" w:rsidP="007A616F">
      <w:pPr>
        <w:pStyle w:val="Answer"/>
      </w:pPr>
      <w:r w:rsidRPr="00C42097">
        <w:t>It is probably fair to say that we have been preparing for Brexit with our customers and suppliers for 18 months</w:t>
      </w:r>
      <w:r w:rsidR="0003444C">
        <w:t>. E</w:t>
      </w:r>
      <w:r>
        <w:t>ven so</w:t>
      </w:r>
      <w:r w:rsidR="0003444C">
        <w:t>,</w:t>
      </w:r>
      <w:r>
        <w:t xml:space="preserve"> transition </w:t>
      </w:r>
      <w:r w:rsidRPr="00C42097">
        <w:t>has been challenging and</w:t>
      </w:r>
      <w:r>
        <w:t xml:space="preserve">, as you know, </w:t>
      </w:r>
      <w:r w:rsidRPr="00C42097">
        <w:t xml:space="preserve">it is not yet complete. Those </w:t>
      </w:r>
      <w:r>
        <w:t>are</w:t>
      </w:r>
      <w:r w:rsidRPr="00C42097">
        <w:t xml:space="preserve"> the main points.</w:t>
      </w:r>
    </w:p>
    <w:p w:rsidR="007A616F" w:rsidP="007A616F">
      <w:pPr>
        <w:pStyle w:val="Remark"/>
      </w:pPr>
      <w:r w:rsidRPr="00C42097">
        <w:rPr>
          <w:b/>
        </w:rPr>
        <w:t xml:space="preserve">Lord </w:t>
      </w:r>
      <w:r w:rsidRPr="00C42097">
        <w:rPr>
          <w:b/>
        </w:rPr>
        <w:t>Empey</w:t>
      </w:r>
      <w:r w:rsidRPr="00C42097">
        <w:rPr>
          <w:b/>
        </w:rPr>
        <w:t>:</w:t>
      </w:r>
      <w:r>
        <w:t xml:space="preserve"> Thank you very much. </w:t>
      </w:r>
      <w:r w:rsidRPr="00C42097">
        <w:t>Could I ask Sa</w:t>
      </w:r>
      <w:r>
        <w:t>c</w:t>
      </w:r>
      <w:r w:rsidRPr="00C42097">
        <w:t>ha and Sean for their views?</w:t>
      </w:r>
    </w:p>
    <w:p w:rsidR="007A616F" w:rsidP="007A616F">
      <w:pPr>
        <w:pStyle w:val="Answer"/>
      </w:pPr>
      <w:r w:rsidRPr="00C42097">
        <w:rPr>
          <w:b/>
          <w:i/>
        </w:rPr>
        <w:t xml:space="preserve">Sacha </w:t>
      </w:r>
      <w:r w:rsidRPr="00C42097">
        <w:rPr>
          <w:b/>
          <w:i/>
        </w:rPr>
        <w:t>Berendji</w:t>
      </w:r>
      <w:r w:rsidRPr="00C42097">
        <w:rPr>
          <w:b/>
          <w:i/>
        </w:rPr>
        <w:t>:</w:t>
      </w:r>
      <w:r>
        <w:t xml:space="preserve"> </w:t>
      </w:r>
      <w:r w:rsidRPr="00C42097">
        <w:t>I very much agree with many of the</w:t>
      </w:r>
      <w:r>
        <w:t xml:space="preserve"> comments</w:t>
      </w:r>
      <w:r w:rsidRPr="00C42097">
        <w:t xml:space="preserve"> you have just heard. Pre-Brexit</w:t>
      </w:r>
      <w:r>
        <w:t xml:space="preserve">, for Marks &amp; Spencer, </w:t>
      </w:r>
      <w:r w:rsidRPr="00C42097">
        <w:t xml:space="preserve">our food supply chain worked in </w:t>
      </w:r>
      <w:r w:rsidRPr="00C42097">
        <w:t>exactly the same</w:t>
      </w:r>
      <w:r w:rsidRPr="00C42097">
        <w:t xml:space="preserve"> way for all our stores in the United Kingdom and Ireland.</w:t>
      </w:r>
      <w:r w:rsidRPr="000530A3">
        <w:t xml:space="preserve"> </w:t>
      </w:r>
      <w:r w:rsidR="00542A47">
        <w:t>I</w:t>
      </w:r>
      <w:r w:rsidRPr="000530A3">
        <w:t>n</w:t>
      </w:r>
      <w:r>
        <w:t>,</w:t>
      </w:r>
      <w:r w:rsidRPr="000530A3">
        <w:t xml:space="preserve"> in preparation f</w:t>
      </w:r>
      <w:r>
        <w:t xml:space="preserve">or </w:t>
      </w:r>
      <w:r w:rsidR="00542A47">
        <w:t>Brexit</w:t>
      </w:r>
      <w:r w:rsidRPr="000530A3">
        <w:t xml:space="preserve"> we had to adjust our supply chain</w:t>
      </w:r>
      <w:r w:rsidRPr="0088651F">
        <w:t xml:space="preserve"> </w:t>
      </w:r>
      <w:r w:rsidRPr="000530A3">
        <w:t xml:space="preserve">significantly. </w:t>
      </w:r>
      <w:r w:rsidR="001B290E">
        <w:t>Although</w:t>
      </w:r>
      <w:r>
        <w:t xml:space="preserve"> </w:t>
      </w:r>
      <w:r w:rsidRPr="000530A3">
        <w:t xml:space="preserve">our business </w:t>
      </w:r>
      <w:r w:rsidR="00542A47">
        <w:t>on the island of</w:t>
      </w:r>
      <w:r w:rsidRPr="000530A3">
        <w:t xml:space="preserve"> Ireland is significant, it is not big enough to stand up its own supply chain </w:t>
      </w:r>
      <w:r w:rsidR="00201342">
        <w:t>on the island</w:t>
      </w:r>
      <w:r w:rsidRPr="000530A3">
        <w:t xml:space="preserve">, so the vast majority of our goods continue to be shipped from GB over to Northern Ireland </w:t>
      </w:r>
      <w:r w:rsidRPr="000530A3">
        <w:t>and  Ireland</w:t>
      </w:r>
      <w:r w:rsidRPr="000530A3">
        <w:t>.</w:t>
      </w:r>
    </w:p>
    <w:p w:rsidR="007A616F" w:rsidRPr="000530A3" w:rsidP="007A616F">
      <w:pPr>
        <w:pStyle w:val="Answer"/>
      </w:pPr>
      <w:r w:rsidRPr="000530A3">
        <w:t>In order to</w:t>
      </w:r>
      <w:r w:rsidRPr="000530A3">
        <w:t xml:space="preserve"> facilitate </w:t>
      </w:r>
      <w:r w:rsidR="00FD10D2">
        <w:t>our trade to the island of Ireland after Brexit</w:t>
      </w:r>
      <w:r>
        <w:t>,</w:t>
      </w:r>
      <w:r w:rsidRPr="000530A3">
        <w:t xml:space="preserve"> we had to create a new export centre</w:t>
      </w:r>
      <w:r>
        <w:t>, which we did</w:t>
      </w:r>
      <w:r w:rsidRPr="000530A3">
        <w:t xml:space="preserve"> in Motherwell. All our product for export to Northern Ireland and the Republic </w:t>
      </w:r>
      <w:r>
        <w:t xml:space="preserve">of Ireland </w:t>
      </w:r>
      <w:r w:rsidRPr="000530A3">
        <w:t xml:space="preserve">is now shipped </w:t>
      </w:r>
      <w:r w:rsidR="00E5014B">
        <w:t>from</w:t>
      </w:r>
      <w:r w:rsidRPr="000530A3">
        <w:t xml:space="preserve"> Motherwell; </w:t>
      </w:r>
      <w:r>
        <w:t>p</w:t>
      </w:r>
      <w:r w:rsidRPr="000530A3">
        <w:t>reviously, it was just in our regular depo</w:t>
      </w:r>
      <w:r>
        <w:t>t</w:t>
      </w:r>
      <w:r w:rsidRPr="000530A3">
        <w:t xml:space="preserve">s. At </w:t>
      </w:r>
      <w:r w:rsidRPr="000530A3">
        <w:t>Motherwell</w:t>
      </w:r>
      <w:r>
        <w:t>,</w:t>
      </w:r>
      <w:r w:rsidRPr="000530A3">
        <w:t xml:space="preserve"> the vehicles are separated and dispatch</w:t>
      </w:r>
      <w:r>
        <w:t>ed</w:t>
      </w:r>
      <w:r w:rsidRPr="000530A3">
        <w:t xml:space="preserve"> to Northern Ireland and the Republic of Ireland. The process for dispatch and handling is the same for both countries, but</w:t>
      </w:r>
      <w:r>
        <w:t>,</w:t>
      </w:r>
      <w:r w:rsidRPr="000530A3">
        <w:t xml:space="preserve"> as we have heard, with the easements there is a significant difference in the process of </w:t>
      </w:r>
      <w:r w:rsidRPr="000530A3">
        <w:t>actually moving</w:t>
      </w:r>
      <w:r w:rsidRPr="000530A3">
        <w:t xml:space="preserve"> the goods. In Northern Ireland it is much simpler. I will come to that in a moment</w:t>
      </w:r>
      <w:r>
        <w:t>, but in</w:t>
      </w:r>
      <w:r w:rsidRPr="000530A3">
        <w:t xml:space="preserve"> both countries the impact has been that we needed to move from what we call day one to</w:t>
      </w:r>
      <w:r>
        <w:t xml:space="preserve"> </w:t>
      </w:r>
      <w:r w:rsidRPr="000530A3">
        <w:t>day t</w:t>
      </w:r>
      <w:r>
        <w:t>w</w:t>
      </w:r>
      <w:r w:rsidRPr="000530A3">
        <w:t>o</w:t>
      </w:r>
      <w:r w:rsidR="00100AA5">
        <w:t xml:space="preserve"> model</w:t>
      </w:r>
      <w:r w:rsidRPr="000530A3">
        <w:t>. Previously, goods would come into our depo</w:t>
      </w:r>
      <w:r>
        <w:t>t</w:t>
      </w:r>
      <w:r w:rsidRPr="000530A3">
        <w:t xml:space="preserve"> the evening before and be shipped out ready for sale the following morning. The process now requires an extra 24 hours in our export centre</w:t>
      </w:r>
      <w:r>
        <w:t>,</w:t>
      </w:r>
      <w:r w:rsidRPr="000530A3">
        <w:t xml:space="preserve"> which means </w:t>
      </w:r>
      <w:r>
        <w:t xml:space="preserve">that </w:t>
      </w:r>
      <w:r w:rsidRPr="000530A3">
        <w:t>we have taken one night</w:t>
      </w:r>
      <w:r>
        <w:t>’</w:t>
      </w:r>
      <w:r w:rsidRPr="000530A3">
        <w:t xml:space="preserve">s life out of all the </w:t>
      </w:r>
      <w:r>
        <w:t>product</w:t>
      </w:r>
      <w:r w:rsidRPr="000530A3">
        <w:t xml:space="preserve"> we ship</w:t>
      </w:r>
      <w:r>
        <w:t>,</w:t>
      </w:r>
      <w:r w:rsidRPr="000530A3">
        <w:t xml:space="preserve"> which clearly has had an impact on shelf life for our customers</w:t>
      </w:r>
      <w:r>
        <w:t>.</w:t>
      </w:r>
    </w:p>
    <w:p w:rsidR="007A616F" w:rsidP="007A616F">
      <w:pPr>
        <w:pStyle w:val="Answer"/>
      </w:pPr>
      <w:r>
        <w:t>W</w:t>
      </w:r>
      <w:r w:rsidRPr="000530A3">
        <w:t>e have seen an</w:t>
      </w:r>
      <w:r>
        <w:t xml:space="preserve"> availability impact, less so in N</w:t>
      </w:r>
      <w:r w:rsidRPr="000530A3">
        <w:t xml:space="preserve">orthern </w:t>
      </w:r>
      <w:r>
        <w:t>I</w:t>
      </w:r>
      <w:r w:rsidRPr="000530A3">
        <w:t>reland but still ther</w:t>
      </w:r>
      <w:r>
        <w:t>e. I</w:t>
      </w:r>
      <w:r w:rsidRPr="003E6CD8">
        <w:t>n our Republic of Ireland stores</w:t>
      </w:r>
      <w:r>
        <w:t>,</w:t>
      </w:r>
      <w:r w:rsidRPr="003E6CD8">
        <w:t xml:space="preserve"> </w:t>
      </w:r>
      <w:r>
        <w:t>we are not able to export</w:t>
      </w:r>
      <w:r w:rsidRPr="003E6CD8">
        <w:t xml:space="preserve"> 600 lines out of around 7</w:t>
      </w:r>
      <w:r>
        <w:t>,</w:t>
      </w:r>
      <w:r w:rsidRPr="003E6CD8">
        <w:t>000</w:t>
      </w:r>
      <w:r w:rsidR="00A627CD">
        <w:t>,</w:t>
      </w:r>
      <w:r w:rsidRPr="003E6CD8">
        <w:t xml:space="preserve"> so we need to find a different solution for</w:t>
      </w:r>
      <w:r>
        <w:t xml:space="preserve"> those</w:t>
      </w:r>
      <w:r w:rsidRPr="003E6CD8">
        <w:t>. Therefore, the net impact on our customer has been worse availability in both countries</w:t>
      </w:r>
      <w:r>
        <w:t xml:space="preserve">, albeit </w:t>
      </w:r>
      <w:r w:rsidRPr="003E6CD8">
        <w:t xml:space="preserve">markedly worse in the Republic of Ireland </w:t>
      </w:r>
      <w:r>
        <w:t>than</w:t>
      </w:r>
      <w:r w:rsidRPr="003E6CD8">
        <w:t xml:space="preserve"> Northern Ireland</w:t>
      </w:r>
      <w:r>
        <w:t xml:space="preserve">, </w:t>
      </w:r>
      <w:r w:rsidRPr="003E6CD8">
        <w:t>and higher wa</w:t>
      </w:r>
      <w:r>
        <w:t>ste</w:t>
      </w:r>
      <w:r w:rsidRPr="003E6CD8">
        <w:t xml:space="preserve"> levels for us</w:t>
      </w:r>
      <w:r>
        <w:t>. Therefore, t</w:t>
      </w:r>
      <w:r w:rsidRPr="003E6CD8">
        <w:t>here has been a significant impact. On top of that,</w:t>
      </w:r>
      <w:r>
        <w:t xml:space="preserve"> we have said publicly that</w:t>
      </w:r>
      <w:r w:rsidRPr="003E6CD8">
        <w:t xml:space="preserve"> the</w:t>
      </w:r>
      <w:r>
        <w:t xml:space="preserve"> additional</w:t>
      </w:r>
      <w:r w:rsidRPr="003E6CD8">
        <w:t xml:space="preserve"> cost of setting up the operation</w:t>
      </w:r>
      <w:r>
        <w:t xml:space="preserve"> has been about £</w:t>
      </w:r>
      <w:r w:rsidRPr="003E6CD8">
        <w:t>30</w:t>
      </w:r>
      <w:r>
        <w:t> </w:t>
      </w:r>
      <w:r w:rsidRPr="003E6CD8">
        <w:t>million for the island of Ireland</w:t>
      </w:r>
      <w:r>
        <w:t>, so</w:t>
      </w:r>
      <w:r w:rsidRPr="003E6CD8">
        <w:t xml:space="preserve"> there ha</w:t>
      </w:r>
      <w:r>
        <w:t>s</w:t>
      </w:r>
      <w:r w:rsidRPr="003E6CD8">
        <w:t xml:space="preserve"> been quite a significant impact</w:t>
      </w:r>
      <w:r>
        <w:t>.</w:t>
      </w:r>
    </w:p>
    <w:p w:rsidR="007A616F" w:rsidP="007A616F">
      <w:pPr>
        <w:pStyle w:val="Answer"/>
      </w:pPr>
      <w:r>
        <w:t xml:space="preserve">In what </w:t>
      </w:r>
      <w:r w:rsidRPr="003E6CD8">
        <w:t xml:space="preserve">we have been able to do to mitigate some of that impact, the </w:t>
      </w:r>
      <w:r>
        <w:t>e</w:t>
      </w:r>
      <w:r w:rsidRPr="003E6CD8">
        <w:t xml:space="preserve">asements in Northern Ireland are </w:t>
      </w:r>
      <w:r w:rsidR="00C27FC9">
        <w:t xml:space="preserve">of </w:t>
      </w:r>
      <w:r w:rsidRPr="003E6CD8">
        <w:t>significant</w:t>
      </w:r>
      <w:r w:rsidR="00C27FC9">
        <w:t xml:space="preserve"> help</w:t>
      </w:r>
      <w:r w:rsidRPr="003E6CD8">
        <w:t xml:space="preserve"> but </w:t>
      </w:r>
      <w:r w:rsidR="004A5D4D">
        <w:t xml:space="preserve">the impact is </w:t>
      </w:r>
      <w:r w:rsidRPr="003E6CD8">
        <w:t xml:space="preserve">still </w:t>
      </w:r>
      <w:r w:rsidRPr="003E6CD8">
        <w:t>fairly substantial</w:t>
      </w:r>
      <w:r>
        <w:t>, as we have already discussed</w:t>
      </w:r>
      <w:r w:rsidRPr="003E6CD8">
        <w:t>. It can take up to 20 people an hour to dispatch every vehicle with the correct documentation to Northern Ireland. That number is</w:t>
      </w:r>
      <w:r>
        <w:t xml:space="preserve"> eight</w:t>
      </w:r>
      <w:r w:rsidRPr="003E6CD8">
        <w:t xml:space="preserve"> hours for the Republic of Ireland</w:t>
      </w:r>
      <w:r w:rsidR="004A5D4D">
        <w:t xml:space="preserve"> vehicles</w:t>
      </w:r>
      <w:r w:rsidRPr="003E6CD8">
        <w:t>. In answer to the question a</w:t>
      </w:r>
      <w:r>
        <w:t>bout what would happen</w:t>
      </w:r>
      <w:r w:rsidRPr="003E6CD8">
        <w:t xml:space="preserve"> if the easements were not in place</w:t>
      </w:r>
      <w:r>
        <w:t>,</w:t>
      </w:r>
      <w:r w:rsidRPr="003E6CD8">
        <w:t xml:space="preserve"> for us every vehicle would take an extra </w:t>
      </w:r>
      <w:r>
        <w:t>seven</w:t>
      </w:r>
      <w:r w:rsidRPr="003E6CD8">
        <w:t xml:space="preserve"> hours</w:t>
      </w:r>
      <w:r>
        <w:t>,</w:t>
      </w:r>
      <w:r w:rsidRPr="003E6CD8">
        <w:t xml:space="preserve"> depending on the load</w:t>
      </w:r>
      <w:r>
        <w:t xml:space="preserve">, and </w:t>
      </w:r>
      <w:r w:rsidRPr="003E6CD8">
        <w:t>up to 20 people</w:t>
      </w:r>
      <w:r>
        <w:t xml:space="preserve"> would be</w:t>
      </w:r>
      <w:r w:rsidRPr="003E6CD8">
        <w:t xml:space="preserve"> working on</w:t>
      </w:r>
      <w:r>
        <w:t xml:space="preserve"> it,</w:t>
      </w:r>
      <w:r w:rsidRPr="003E6CD8">
        <w:t xml:space="preserve"> because every single </w:t>
      </w:r>
      <w:r w:rsidR="004A5D4D">
        <w:t xml:space="preserve">product of plant or animal </w:t>
      </w:r>
      <w:r w:rsidR="004A5D4D">
        <w:t>origin</w:t>
      </w:r>
      <w:r w:rsidR="00B441B6">
        <w:t xml:space="preserve"> </w:t>
      </w:r>
      <w:r w:rsidRPr="003E6CD8">
        <w:t xml:space="preserve"> that</w:t>
      </w:r>
      <w:r w:rsidRPr="003E6CD8">
        <w:t xml:space="preserve"> goes on a load </w:t>
      </w:r>
      <w:r>
        <w:t>to</w:t>
      </w:r>
      <w:r w:rsidRPr="003E6CD8">
        <w:t xml:space="preserve"> the Republic of Ireland needs to be certif</w:t>
      </w:r>
      <w:r>
        <w:t>i</w:t>
      </w:r>
      <w:r w:rsidRPr="003E6CD8">
        <w:t>cate</w:t>
      </w:r>
      <w:r>
        <w:t>d</w:t>
      </w:r>
      <w:r w:rsidRPr="003E6CD8">
        <w:t xml:space="preserve"> every single day. That is a significant difference from the current arrangements for Northern Ireland</w:t>
      </w:r>
      <w:r>
        <w:t>.</w:t>
      </w:r>
    </w:p>
    <w:p w:rsidR="007A616F" w:rsidP="007A616F">
      <w:pPr>
        <w:pStyle w:val="Answer"/>
      </w:pPr>
      <w:r>
        <w:t>T</w:t>
      </w:r>
      <w:r w:rsidRPr="003E6CD8">
        <w:t>o help mitigate that, we have looked at other options. We have built and recruited a local sourcing team for the island of Ireland</w:t>
      </w:r>
      <w:r>
        <w:t>,</w:t>
      </w:r>
      <w:r w:rsidRPr="003E6CD8">
        <w:t xml:space="preserve"> and we are starting to see products come through.</w:t>
      </w:r>
      <w:r>
        <w:t xml:space="preserve"> We are now sourcing</w:t>
      </w:r>
      <w:r w:rsidRPr="003E6CD8">
        <w:t xml:space="preserve"> about 450 products locally, including short shelf-life products </w:t>
      </w:r>
      <w:r>
        <w:t>such as</w:t>
      </w:r>
      <w:r w:rsidRPr="003E6CD8">
        <w:t xml:space="preserve"> sandwiches, which we launched about a month ago.</w:t>
      </w:r>
      <w:r>
        <w:t xml:space="preserve"> W</w:t>
      </w:r>
      <w:r w:rsidRPr="003E6CD8">
        <w:t xml:space="preserve">e have one </w:t>
      </w:r>
      <w:r w:rsidR="00490F37">
        <w:t xml:space="preserve">sandwich </w:t>
      </w:r>
      <w:r w:rsidRPr="003E6CD8">
        <w:t xml:space="preserve">supplier on the island of Ireland </w:t>
      </w:r>
      <w:r>
        <w:t>that</w:t>
      </w:r>
      <w:r w:rsidRPr="003E6CD8">
        <w:t xml:space="preserve"> supplies all 38 of our stores. </w:t>
      </w:r>
      <w:r>
        <w:t>We are</w:t>
      </w:r>
      <w:r w:rsidRPr="003E6CD8">
        <w:t xml:space="preserve"> looking at ways</w:t>
      </w:r>
      <w:r>
        <w:t xml:space="preserve"> we</w:t>
      </w:r>
      <w:r w:rsidRPr="003E6CD8">
        <w:t xml:space="preserve"> can further develop local supply for short shelf-life products in the island of Ireland </w:t>
      </w:r>
      <w:r w:rsidRPr="000D0F2E">
        <w:t>and</w:t>
      </w:r>
      <w:r>
        <w:t xml:space="preserve"> </w:t>
      </w:r>
      <w:r w:rsidR="00F946BC">
        <w:t xml:space="preserve">also </w:t>
      </w:r>
      <w:r w:rsidRPr="000D0F2E">
        <w:t xml:space="preserve">import products direct into Ireland from </w:t>
      </w:r>
      <w:r w:rsidR="00F946BC">
        <w:t>other</w:t>
      </w:r>
      <w:r w:rsidRPr="000D0F2E">
        <w:t xml:space="preserve"> </w:t>
      </w:r>
      <w:r>
        <w:t>E</w:t>
      </w:r>
      <w:r w:rsidRPr="000D0F2E">
        <w:t>U</w:t>
      </w:r>
      <w:r w:rsidR="00F946BC">
        <w:t xml:space="preserve"> countries</w:t>
      </w:r>
      <w:r w:rsidRPr="000D0F2E">
        <w:t xml:space="preserve">, where appropriate, which will give us some mitigation, but </w:t>
      </w:r>
      <w:r w:rsidRPr="000D0F2E">
        <w:t>overall</w:t>
      </w:r>
      <w:r w:rsidRPr="000D0F2E">
        <w:t xml:space="preserve"> that will be a small volume of what we do</w:t>
      </w:r>
      <w:r>
        <w:t>.</w:t>
      </w:r>
    </w:p>
    <w:p w:rsidR="007A616F" w:rsidP="007A616F">
      <w:pPr>
        <w:pStyle w:val="Answer"/>
      </w:pPr>
      <w:r>
        <w:t>A</w:t>
      </w:r>
      <w:r w:rsidRPr="000D0F2E">
        <w:t xml:space="preserve">s I said, the greater percentage of our product will continue to be shipped from GB to Northern Ireland </w:t>
      </w:r>
      <w:r w:rsidRPr="000D0F2E">
        <w:t xml:space="preserve">and  </w:t>
      </w:r>
      <w:r>
        <w:t>ROI</w:t>
      </w:r>
      <w:r w:rsidRPr="000D0F2E">
        <w:t xml:space="preserve">. What I would say in answer to the question is that there is a substantial difference between the current arrangements for Northern Ireland and the Republic </w:t>
      </w:r>
      <w:r>
        <w:t>of Ireland. It</w:t>
      </w:r>
      <w:r w:rsidRPr="000D0F2E">
        <w:t xml:space="preserve"> has been </w:t>
      </w:r>
      <w:r w:rsidRPr="000D0F2E">
        <w:t xml:space="preserve">made significantly easier, but </w:t>
      </w:r>
      <w:r>
        <w:t>it is still</w:t>
      </w:r>
      <w:r w:rsidRPr="000D0F2E">
        <w:t xml:space="preserve"> much more complex than it used to be</w:t>
      </w:r>
      <w:r>
        <w:t>.</w:t>
      </w:r>
    </w:p>
    <w:p w:rsidR="007A616F" w:rsidP="007A616F">
      <w:pPr>
        <w:pStyle w:val="Remark"/>
      </w:pPr>
      <w:r w:rsidRPr="000A72FE">
        <w:rPr>
          <w:b/>
        </w:rPr>
        <w:t>The Chair:</w:t>
      </w:r>
      <w:r>
        <w:t xml:space="preserve"> T</w:t>
      </w:r>
      <w:r w:rsidRPr="000D0F2E">
        <w:t>hat was very interesting. To make sure</w:t>
      </w:r>
      <w:r>
        <w:t xml:space="preserve"> that</w:t>
      </w:r>
      <w:r w:rsidRPr="000D0F2E">
        <w:t xml:space="preserve"> I</w:t>
      </w:r>
      <w:r>
        <w:t xml:space="preserve"> am</w:t>
      </w:r>
      <w:r w:rsidRPr="000D0F2E">
        <w:t xml:space="preserve"> clear </w:t>
      </w:r>
      <w:r>
        <w:t xml:space="preserve">on </w:t>
      </w:r>
      <w:r w:rsidRPr="000D0F2E">
        <w:t>one point, I think you said that 600 out of 7</w:t>
      </w:r>
      <w:r>
        <w:t>,</w:t>
      </w:r>
      <w:r w:rsidRPr="000D0F2E">
        <w:t>000 lines are no longer supplied to Northern Ireland. That is nearly 10%.</w:t>
      </w:r>
    </w:p>
    <w:p w:rsidR="007A616F" w:rsidP="007A616F">
      <w:pPr>
        <w:pStyle w:val="Answer"/>
      </w:pPr>
      <w:r w:rsidRPr="000D0F2E">
        <w:rPr>
          <w:b/>
          <w:i/>
        </w:rPr>
        <w:t xml:space="preserve">Sacha </w:t>
      </w:r>
      <w:r w:rsidRPr="000D0F2E">
        <w:rPr>
          <w:b/>
          <w:i/>
        </w:rPr>
        <w:t>Berendji</w:t>
      </w:r>
      <w:r w:rsidRPr="000D0F2E">
        <w:rPr>
          <w:b/>
          <w:i/>
        </w:rPr>
        <w:t>:</w:t>
      </w:r>
      <w:r>
        <w:t xml:space="preserve"> </w:t>
      </w:r>
      <w:r w:rsidRPr="000D0F2E">
        <w:t>That was t</w:t>
      </w:r>
      <w:r>
        <w:t>o</w:t>
      </w:r>
      <w:r w:rsidRPr="000D0F2E">
        <w:t xml:space="preserve"> the Republic of Ireland</w:t>
      </w:r>
      <w:r>
        <w:t>; it is much less to Northern Ireland. T</w:t>
      </w:r>
      <w:r w:rsidRPr="000D0F2E">
        <w:t>hey would be meat</w:t>
      </w:r>
      <w:r>
        <w:t>-prep</w:t>
      </w:r>
      <w:r w:rsidRPr="000D0F2E">
        <w:t xml:space="preserve"> products </w:t>
      </w:r>
      <w:r>
        <w:t>such as</w:t>
      </w:r>
      <w:r w:rsidRPr="000D0F2E">
        <w:t xml:space="preserve"> burgers</w:t>
      </w:r>
      <w:r>
        <w:t xml:space="preserve"> and some branded products, organic </w:t>
      </w:r>
      <w:r>
        <w:t>vegetables</w:t>
      </w:r>
      <w:r>
        <w:t xml:space="preserve"> and those kinds of things, but for </w:t>
      </w:r>
      <w:r w:rsidRPr="000D0F2E">
        <w:t>Northern Ireland it is far less.</w:t>
      </w:r>
    </w:p>
    <w:p w:rsidR="007A616F" w:rsidP="007A616F">
      <w:pPr>
        <w:pStyle w:val="Remark"/>
      </w:pPr>
      <w:r w:rsidRPr="007E65BE">
        <w:rPr>
          <w:b/>
        </w:rPr>
        <w:t>The Chair:</w:t>
      </w:r>
      <w:r>
        <w:t xml:space="preserve"> Thank you.</w:t>
      </w:r>
    </w:p>
    <w:p w:rsidR="007A616F" w:rsidP="007A616F">
      <w:pPr>
        <w:pStyle w:val="Question"/>
      </w:pPr>
      <w:r w:rsidRPr="000D0F2E">
        <w:rPr>
          <w:b/>
        </w:rPr>
        <w:t>Baroness Goudie:</w:t>
      </w:r>
      <w:r>
        <w:t xml:space="preserve"> First, w</w:t>
      </w:r>
      <w:r w:rsidRPr="000D0F2E">
        <w:t>hat are the main practical issues that you o</w:t>
      </w:r>
      <w:r>
        <w:t>r</w:t>
      </w:r>
      <w:r w:rsidRPr="000D0F2E">
        <w:t xml:space="preserve"> the business you represent have encountered since January 2021 when the Brexit transition period </w:t>
      </w:r>
      <w:r w:rsidRPr="000D0F2E">
        <w:t>ended</w:t>
      </w:r>
      <w:r w:rsidRPr="000D0F2E">
        <w:t xml:space="preserve"> and the protocol came into force</w:t>
      </w:r>
      <w:r>
        <w:t>?</w:t>
      </w:r>
      <w:r w:rsidRPr="000D0F2E">
        <w:t xml:space="preserve"> </w:t>
      </w:r>
      <w:r>
        <w:t>H</w:t>
      </w:r>
      <w:r w:rsidRPr="000D0F2E">
        <w:t>as th</w:t>
      </w:r>
      <w:r>
        <w:t>e</w:t>
      </w:r>
      <w:r w:rsidRPr="000D0F2E">
        <w:t xml:space="preserve"> situation improved, </w:t>
      </w:r>
      <w:r w:rsidRPr="000D0F2E">
        <w:t>deteriorate</w:t>
      </w:r>
      <w:r>
        <w:t>d</w:t>
      </w:r>
      <w:r w:rsidRPr="000D0F2E">
        <w:t xml:space="preserve"> or remained almost static? Secondly, how would you describe the practical implications for customers</w:t>
      </w:r>
      <w:r>
        <w:t xml:space="preserve">, whether in </w:t>
      </w:r>
      <w:r w:rsidRPr="000D0F2E">
        <w:t xml:space="preserve">Northern Ireland, </w:t>
      </w:r>
      <w:r w:rsidRPr="000D0F2E">
        <w:t>Ireland</w:t>
      </w:r>
      <w:r w:rsidRPr="000D0F2E">
        <w:t xml:space="preserve"> or Great Britain</w:t>
      </w:r>
      <w:r>
        <w:t>?</w:t>
      </w:r>
      <w:r w:rsidRPr="000D0F2E">
        <w:t xml:space="preserve"> I have heard quite a bit from customers in Ireland and Northern Ireland, so </w:t>
      </w:r>
      <w:r>
        <w:t xml:space="preserve">I would be </w:t>
      </w:r>
      <w:r w:rsidRPr="000D0F2E">
        <w:t>interest</w:t>
      </w:r>
      <w:r>
        <w:t>ed</w:t>
      </w:r>
      <w:r w:rsidRPr="000D0F2E">
        <w:t xml:space="preserve"> to hear all your comments on that as well.</w:t>
      </w:r>
    </w:p>
    <w:p w:rsidR="007A616F" w:rsidP="007A616F">
      <w:pPr>
        <w:pStyle w:val="Answer"/>
      </w:pPr>
      <w:r w:rsidRPr="000D0F2E">
        <w:rPr>
          <w:b/>
          <w:i/>
        </w:rPr>
        <w:t xml:space="preserve">Sacha </w:t>
      </w:r>
      <w:r w:rsidRPr="000D0F2E">
        <w:rPr>
          <w:b/>
          <w:i/>
        </w:rPr>
        <w:t>Berendji</w:t>
      </w:r>
      <w:r w:rsidRPr="000D0F2E">
        <w:rPr>
          <w:b/>
          <w:i/>
        </w:rPr>
        <w:t>:</w:t>
      </w:r>
      <w:r>
        <w:t xml:space="preserve"> </w:t>
      </w:r>
      <w:r w:rsidRPr="000D0F2E">
        <w:t xml:space="preserve">I </w:t>
      </w:r>
      <w:r>
        <w:t xml:space="preserve">will </w:t>
      </w:r>
      <w:r w:rsidRPr="000D0F2E">
        <w:t>start with our customers</w:t>
      </w:r>
      <w:r>
        <w:t>. W</w:t>
      </w:r>
      <w:r w:rsidRPr="000D0F2E">
        <w:t>e are very grateful</w:t>
      </w:r>
      <w:r>
        <w:t>; w</w:t>
      </w:r>
      <w:r w:rsidRPr="000D0F2E">
        <w:t>e have loyal and committed customers in both Northern Ireland and the Republic of Ireland</w:t>
      </w:r>
      <w:r>
        <w:t xml:space="preserve">. </w:t>
      </w:r>
      <w:r>
        <w:t>In p</w:t>
      </w:r>
      <w:r w:rsidRPr="000D0F2E">
        <w:t>articular</w:t>
      </w:r>
      <w:r>
        <w:t>,</w:t>
      </w:r>
      <w:r w:rsidRPr="000D0F2E">
        <w:t xml:space="preserve"> </w:t>
      </w:r>
      <w:r>
        <w:t>in</w:t>
      </w:r>
      <w:r>
        <w:t xml:space="preserve"> January </w:t>
      </w:r>
      <w:r w:rsidRPr="000D0F2E">
        <w:t xml:space="preserve">2020 they had some </w:t>
      </w:r>
      <w:r>
        <w:t xml:space="preserve">really </w:t>
      </w:r>
      <w:r w:rsidRPr="000D0F2E">
        <w:t>difficult moments around availability</w:t>
      </w:r>
      <w:r>
        <w:t xml:space="preserve"> when we were </w:t>
      </w:r>
      <w:r w:rsidRPr="000D0F2E">
        <w:t xml:space="preserve">trying to get on top of the complexity of shipping and </w:t>
      </w:r>
      <w:r>
        <w:t xml:space="preserve">saw both </w:t>
      </w:r>
      <w:r w:rsidRPr="000D0F2E">
        <w:t>very poor availability and</w:t>
      </w:r>
      <w:r>
        <w:t xml:space="preserve"> very high</w:t>
      </w:r>
      <w:r w:rsidRPr="000D0F2E">
        <w:t xml:space="preserve"> wa</w:t>
      </w:r>
      <w:r>
        <w:t>ste</w:t>
      </w:r>
      <w:r w:rsidRPr="000D0F2E">
        <w:t xml:space="preserve"> because we were losing</w:t>
      </w:r>
      <w:r>
        <w:t xml:space="preserve"> a lot</w:t>
      </w:r>
      <w:r w:rsidRPr="000D0F2E">
        <w:t xml:space="preserve"> of </w:t>
      </w:r>
      <w:r>
        <w:t>shelf-</w:t>
      </w:r>
      <w:r w:rsidRPr="000D0F2E">
        <w:t xml:space="preserve">life before </w:t>
      </w:r>
      <w:r>
        <w:t>products</w:t>
      </w:r>
      <w:r w:rsidRPr="000D0F2E">
        <w:t xml:space="preserve"> came in</w:t>
      </w:r>
      <w:r>
        <w:t xml:space="preserve">. I think </w:t>
      </w:r>
      <w:r w:rsidRPr="000D0F2E">
        <w:t>the custom</w:t>
      </w:r>
      <w:r>
        <w:t>er</w:t>
      </w:r>
      <w:r w:rsidRPr="000D0F2E">
        <w:t xml:space="preserve"> impact in the early months was much greater than it is now.</w:t>
      </w:r>
    </w:p>
    <w:p w:rsidR="007A616F" w:rsidP="007A616F">
      <w:pPr>
        <w:pStyle w:val="Answer"/>
      </w:pPr>
      <w:r w:rsidRPr="000D0F2E">
        <w:t>If I think about the customer impact now, we are</w:t>
      </w:r>
      <w:r>
        <w:t xml:space="preserve"> in a </w:t>
      </w:r>
      <w:r w:rsidRPr="000D0F2E">
        <w:t>steady situation in Northern Ireland where</w:t>
      </w:r>
      <w:r>
        <w:t xml:space="preserve">, </w:t>
      </w:r>
      <w:r w:rsidRPr="000D0F2E">
        <w:t xml:space="preserve">broadly speaking, </w:t>
      </w:r>
      <w:r>
        <w:t xml:space="preserve">we </w:t>
      </w:r>
      <w:r>
        <w:t xml:space="preserve">are </w:t>
      </w:r>
      <w:r w:rsidRPr="000D0F2E">
        <w:t>able to</w:t>
      </w:r>
      <w:r w:rsidRPr="000D0F2E">
        <w:t xml:space="preserve"> deliver most of </w:t>
      </w:r>
      <w:r>
        <w:t xml:space="preserve">what we would like to </w:t>
      </w:r>
      <w:r w:rsidRPr="000D0F2E">
        <w:t>for our customers</w:t>
      </w:r>
      <w:r>
        <w:t>,</w:t>
      </w:r>
      <w:r w:rsidRPr="000D0F2E">
        <w:t xml:space="preserve"> albeit with the shelf</w:t>
      </w:r>
      <w:r>
        <w:t>-</w:t>
      </w:r>
      <w:r w:rsidRPr="000D0F2E">
        <w:t xml:space="preserve">life impact </w:t>
      </w:r>
      <w:r>
        <w:t xml:space="preserve">I have </w:t>
      </w:r>
      <w:r w:rsidRPr="000D0F2E">
        <w:t>discussed</w:t>
      </w:r>
      <w:r>
        <w:t>, but t</w:t>
      </w:r>
      <w:r w:rsidRPr="000D0F2E">
        <w:t xml:space="preserve">here </w:t>
      </w:r>
      <w:r>
        <w:t xml:space="preserve">are </w:t>
      </w:r>
      <w:r w:rsidRPr="000D0F2E">
        <w:t xml:space="preserve">some key areas </w:t>
      </w:r>
      <w:r>
        <w:t xml:space="preserve">we are </w:t>
      </w:r>
      <w:r w:rsidRPr="000D0F2E">
        <w:t>still not able to do</w:t>
      </w:r>
      <w:r>
        <w:t>,</w:t>
      </w:r>
      <w:r w:rsidRPr="000D0F2E">
        <w:t xml:space="preserve"> </w:t>
      </w:r>
      <w:r>
        <w:t>such as</w:t>
      </w:r>
      <w:r w:rsidRPr="000D0F2E">
        <w:t xml:space="preserve"> </w:t>
      </w:r>
      <w:r>
        <w:t xml:space="preserve">our </w:t>
      </w:r>
      <w:r w:rsidRPr="000D0F2E">
        <w:t>very popular Christmas food to order</w:t>
      </w:r>
      <w:r>
        <w:t>. W</w:t>
      </w:r>
      <w:r w:rsidRPr="000D0F2E">
        <w:t xml:space="preserve">e were not able to do </w:t>
      </w:r>
      <w:r>
        <w:t xml:space="preserve">that in </w:t>
      </w:r>
      <w:r w:rsidRPr="000D0F2E">
        <w:t>Northern Ireland or the Republic of Ireland last year because of the complexity of shipping product</w:t>
      </w:r>
      <w:r>
        <w:t>. T</w:t>
      </w:r>
      <w:r w:rsidRPr="000D0F2E">
        <w:t>he risk of getting a vehicle turned around and not giving people Christ</w:t>
      </w:r>
      <w:r>
        <w:t xml:space="preserve">mas dinner </w:t>
      </w:r>
      <w:r w:rsidRPr="000D0F2E">
        <w:t>was too great</w:t>
      </w:r>
      <w:r>
        <w:t xml:space="preserve">, so there </w:t>
      </w:r>
      <w:r w:rsidRPr="000D0F2E">
        <w:t xml:space="preserve">has been customer impact </w:t>
      </w:r>
      <w:r>
        <w:t>in</w:t>
      </w:r>
      <w:r w:rsidRPr="000D0F2E">
        <w:t xml:space="preserve"> that regard in Northern Ireland.</w:t>
      </w:r>
    </w:p>
    <w:p w:rsidR="007A616F" w:rsidP="007A616F">
      <w:pPr>
        <w:pStyle w:val="Answer"/>
      </w:pPr>
      <w:r w:rsidRPr="00AE0819">
        <w:t>In the Republic of Ireland</w:t>
      </w:r>
      <w:r>
        <w:t>,</w:t>
      </w:r>
      <w:r w:rsidRPr="00AE0819">
        <w:t xml:space="preserve"> we are selling a reduced range</w:t>
      </w:r>
      <w:r>
        <w:t>, by about</w:t>
      </w:r>
      <w:r w:rsidRPr="00AE0819">
        <w:t xml:space="preserve"> 600 lines</w:t>
      </w:r>
      <w:r>
        <w:t>. We are working on</w:t>
      </w:r>
      <w:r w:rsidRPr="00AE0819">
        <w:t xml:space="preserve"> local sourcing and other things to replace that, but we are in a more consistent environment from</w:t>
      </w:r>
      <w:r>
        <w:t xml:space="preserve"> the</w:t>
      </w:r>
      <w:r w:rsidRPr="00AE0819">
        <w:t xml:space="preserve"> availability </w:t>
      </w:r>
      <w:r w:rsidRPr="00AE0819">
        <w:t>perspective</w:t>
      </w:r>
      <w:r w:rsidRPr="00AE0819">
        <w:t xml:space="preserve"> and we have a degree of stability, but in both operations the cost increases are very significant</w:t>
      </w:r>
      <w:r w:rsidR="000F7342">
        <w:t>,</w:t>
      </w:r>
      <w:r w:rsidRPr="00AE0819">
        <w:t xml:space="preserve"> and that is what we want to resolve</w:t>
      </w:r>
      <w:r>
        <w:t>.</w:t>
      </w:r>
    </w:p>
    <w:p w:rsidR="007A616F" w:rsidP="007A616F">
      <w:pPr>
        <w:pStyle w:val="Answer"/>
      </w:pPr>
      <w:r>
        <w:t>T</w:t>
      </w:r>
      <w:r w:rsidRPr="00AE0819">
        <w:t xml:space="preserve">o return to the first question, what we </w:t>
      </w:r>
      <w:r>
        <w:t>saw when this</w:t>
      </w:r>
      <w:r w:rsidRPr="00AE0819">
        <w:t xml:space="preserve"> started was the sheer complexity of what needs to happen to ship a load. I have mentioned that it</w:t>
      </w:r>
      <w:r>
        <w:t xml:space="preserve"> takes </w:t>
      </w:r>
      <w:r w:rsidRPr="00AE0819">
        <w:t>up to</w:t>
      </w:r>
      <w:r>
        <w:t xml:space="preserve"> eight</w:t>
      </w:r>
      <w:r w:rsidRPr="00AE0819">
        <w:t xml:space="preserve"> hours</w:t>
      </w:r>
      <w:r>
        <w:t xml:space="preserve"> and</w:t>
      </w:r>
      <w:r w:rsidRPr="00AE0819">
        <w:t xml:space="preserve"> 20 people to g</w:t>
      </w:r>
      <w:r>
        <w:t>et</w:t>
      </w:r>
      <w:r w:rsidRPr="00AE0819">
        <w:t xml:space="preserve"> </w:t>
      </w:r>
      <w:r w:rsidR="001A6597">
        <w:t>our</w:t>
      </w:r>
      <w:r>
        <w:t xml:space="preserve"> </w:t>
      </w:r>
      <w:r w:rsidRPr="00AE0819">
        <w:t>vehicle</w:t>
      </w:r>
      <w:r w:rsidR="0090771A">
        <w:t>s</w:t>
      </w:r>
      <w:r w:rsidRPr="00AE0819">
        <w:t xml:space="preserve"> </w:t>
      </w:r>
      <w:r w:rsidR="0090771A">
        <w:t>for Ireland prepared each day</w:t>
      </w:r>
      <w:r w:rsidRPr="00AE0819">
        <w:t>. Every product needs data from the supplier right the way through</w:t>
      </w:r>
      <w:r>
        <w:t>. A</w:t>
      </w:r>
      <w:r w:rsidRPr="00AE0819">
        <w:t xml:space="preserve"> single piece of data</w:t>
      </w:r>
      <w:r>
        <w:t xml:space="preserve"> on a single product can and has </w:t>
      </w:r>
      <w:r w:rsidRPr="00AE0819">
        <w:t xml:space="preserve">stopped </w:t>
      </w:r>
      <w:r w:rsidRPr="00AE0819">
        <w:t xml:space="preserve">a load. </w:t>
      </w:r>
      <w:r>
        <w:t>A</w:t>
      </w:r>
      <w:r w:rsidRPr="00AE0819">
        <w:t>t the start</w:t>
      </w:r>
      <w:r>
        <w:t>,</w:t>
      </w:r>
      <w:r w:rsidRPr="00AE0819">
        <w:t xml:space="preserve"> a lot of </w:t>
      </w:r>
      <w:r>
        <w:t xml:space="preserve">vehicles were </w:t>
      </w:r>
      <w:r w:rsidRPr="00AE0819">
        <w:t>being turned around because of administrative errors and data</w:t>
      </w:r>
      <w:r>
        <w:t xml:space="preserve"> that was not </w:t>
      </w:r>
      <w:r w:rsidRPr="00AE0819">
        <w:t>consistent with the requirement</w:t>
      </w:r>
      <w:r>
        <w:t xml:space="preserve">. We have worked </w:t>
      </w:r>
      <w:r w:rsidRPr="00AE0819">
        <w:t>very hard</w:t>
      </w:r>
      <w:r>
        <w:t xml:space="preserve"> with our</w:t>
      </w:r>
      <w:r w:rsidRPr="00AE0819">
        <w:t xml:space="preserve"> fantastic supply chain partners, </w:t>
      </w:r>
      <w:r w:rsidRPr="00AE0819">
        <w:t>vets</w:t>
      </w:r>
      <w:r w:rsidRPr="00AE0819">
        <w:t xml:space="preserve"> and everybody else </w:t>
      </w:r>
      <w:r>
        <w:t>in</w:t>
      </w:r>
      <w:r w:rsidRPr="00AE0819">
        <w:t xml:space="preserve"> our supply base to get that stabilised, but it does not hide the fact that the level of detail required is extremely complex. Therefore, even if</w:t>
      </w:r>
      <w:r>
        <w:t xml:space="preserve"> it is s</w:t>
      </w:r>
      <w:r w:rsidRPr="00AE0819">
        <w:t xml:space="preserve">table from a cost </w:t>
      </w:r>
      <w:r>
        <w:t>position,</w:t>
      </w:r>
      <w:r w:rsidRPr="00AE0819">
        <w:t xml:space="preserve"> it is very expensive.</w:t>
      </w:r>
    </w:p>
    <w:p w:rsidR="007A616F" w:rsidP="007A616F">
      <w:pPr>
        <w:pStyle w:val="Answer"/>
      </w:pPr>
      <w:r w:rsidRPr="00AE0819">
        <w:rPr>
          <w:b/>
          <w:i/>
        </w:rPr>
        <w:t xml:space="preserve">Anne </w:t>
      </w:r>
      <w:r w:rsidRPr="00AE0819">
        <w:rPr>
          <w:b/>
          <w:i/>
        </w:rPr>
        <w:t>Randles</w:t>
      </w:r>
      <w:r w:rsidRPr="00AE0819">
        <w:rPr>
          <w:b/>
          <w:i/>
        </w:rPr>
        <w:t>:</w:t>
      </w:r>
      <w:r>
        <w:t xml:space="preserve"> </w:t>
      </w:r>
      <w:r w:rsidRPr="00AE0819">
        <w:t xml:space="preserve">In </w:t>
      </w:r>
      <w:r w:rsidRPr="00AE0819">
        <w:t>summary, since</w:t>
      </w:r>
      <w:r w:rsidRPr="00AE0819">
        <w:t xml:space="preserve"> </w:t>
      </w:r>
      <w:r>
        <w:t xml:space="preserve">1 </w:t>
      </w:r>
      <w:r w:rsidRPr="00AE0819">
        <w:t>January 2021 our export</w:t>
      </w:r>
      <w:r>
        <w:t>s</w:t>
      </w:r>
      <w:r w:rsidRPr="00AE0819">
        <w:t xml:space="preserve"> to Great Britain </w:t>
      </w:r>
      <w:r>
        <w:t xml:space="preserve">are </w:t>
      </w:r>
      <w:r w:rsidRPr="00AE0819">
        <w:t>now deemed to be third</w:t>
      </w:r>
      <w:r>
        <w:t>-</w:t>
      </w:r>
      <w:r w:rsidRPr="00AE0819">
        <w:t>country</w:t>
      </w:r>
      <w:r>
        <w:t xml:space="preserve"> exports. </w:t>
      </w:r>
      <w:r w:rsidRPr="00AE0819">
        <w:t>Sa</w:t>
      </w:r>
      <w:r>
        <w:t>c</w:t>
      </w:r>
      <w:r w:rsidRPr="00AE0819">
        <w:t>ha has explained the complexity of that.</w:t>
      </w:r>
      <w:r>
        <w:t xml:space="preserve"> P</w:t>
      </w:r>
      <w:r w:rsidRPr="00AE0819">
        <w:t>rior to that, if we were shipping containers of dairy products to the UK</w:t>
      </w:r>
      <w:r>
        <w:t xml:space="preserve">, it was no different </w:t>
      </w:r>
      <w:r w:rsidR="00211259">
        <w:t xml:space="preserve">to </w:t>
      </w:r>
      <w:r w:rsidR="00753B0B">
        <w:t>transporting them between two points in Ireland</w:t>
      </w:r>
      <w:r>
        <w:t>, and</w:t>
      </w:r>
      <w:r w:rsidRPr="00AE0819">
        <w:t xml:space="preserve"> no </w:t>
      </w:r>
      <w:r>
        <w:t xml:space="preserve">additional </w:t>
      </w:r>
      <w:r w:rsidRPr="00AE0819">
        <w:t>paperwork</w:t>
      </w:r>
      <w:r>
        <w:t xml:space="preserve"> was</w:t>
      </w:r>
      <w:r w:rsidRPr="00AE0819">
        <w:t xml:space="preserve"> required. There was no difference</w:t>
      </w:r>
      <w:r>
        <w:t>. Now</w:t>
      </w:r>
      <w:r w:rsidRPr="00AE0819">
        <w:t xml:space="preserve"> it is a completely different scenario</w:t>
      </w:r>
      <w:r>
        <w:t>,</w:t>
      </w:r>
      <w:r w:rsidRPr="00AE0819">
        <w:t xml:space="preserve"> where you are talking about commercial and customs documentation</w:t>
      </w:r>
      <w:r>
        <w:t>. A</w:t>
      </w:r>
      <w:r w:rsidRPr="00AE0819">
        <w:t xml:space="preserve">ll that paperwork </w:t>
      </w:r>
      <w:r w:rsidRPr="00AE0819">
        <w:t>has to</w:t>
      </w:r>
      <w:r w:rsidRPr="00AE0819">
        <w:t xml:space="preserve"> be done on a container basis, which is 20 metric tonnes, whereas before you might have done a full contract with a customer of maybe 100 or 200 tonnes. We are now down to paperwork on a container </w:t>
      </w:r>
      <w:r>
        <w:t>basis,</w:t>
      </w:r>
      <w:r w:rsidRPr="00AE0819">
        <w:t xml:space="preserve"> which means a lot more administrative burden</w:t>
      </w:r>
      <w:r>
        <w:t>s</w:t>
      </w:r>
      <w:r w:rsidRPr="00AE0819">
        <w:t xml:space="preserve">. We have customs controls </w:t>
      </w:r>
      <w:r>
        <w:t xml:space="preserve">on </w:t>
      </w:r>
      <w:r w:rsidRPr="00AE0819">
        <w:t xml:space="preserve">both the import and </w:t>
      </w:r>
      <w:r>
        <w:t xml:space="preserve">the </w:t>
      </w:r>
      <w:r w:rsidRPr="00AE0819">
        <w:t>export side</w:t>
      </w:r>
      <w:r>
        <w:t>. C</w:t>
      </w:r>
      <w:r w:rsidRPr="00AE0819">
        <w:t>omplex customs rules</w:t>
      </w:r>
      <w:r>
        <w:t xml:space="preserve"> </w:t>
      </w:r>
      <w:r w:rsidRPr="00AE0819">
        <w:t xml:space="preserve">came to the fore </w:t>
      </w:r>
      <w:r>
        <w:t xml:space="preserve">and </w:t>
      </w:r>
      <w:r w:rsidRPr="00AE0819">
        <w:t>we all had to get very expert</w:t>
      </w:r>
      <w:r>
        <w:t xml:space="preserve"> on them</w:t>
      </w:r>
      <w:r w:rsidRPr="00AE0819">
        <w:t xml:space="preserve"> very quickly</w:t>
      </w:r>
      <w:r>
        <w:t>—</w:t>
      </w:r>
      <w:r w:rsidRPr="00AE0819">
        <w:t>for example</w:t>
      </w:r>
      <w:r>
        <w:t>,</w:t>
      </w:r>
      <w:r w:rsidRPr="00AE0819">
        <w:t xml:space="preserve"> rules of origin and origin declarations. We now </w:t>
      </w:r>
      <w:r w:rsidR="00211259">
        <w:t xml:space="preserve">also </w:t>
      </w:r>
      <w:r w:rsidRPr="00AE0819">
        <w:t>have prenotifications to the veterinary authorities.</w:t>
      </w:r>
    </w:p>
    <w:p w:rsidR="0018516A" w:rsidP="007A616F">
      <w:pPr>
        <w:pStyle w:val="Answer"/>
      </w:pPr>
      <w:r w:rsidRPr="00AE0819">
        <w:t>I have already mentioned the issue of milk origin segregation. We suppl</w:t>
      </w:r>
      <w:r>
        <w:t>y</w:t>
      </w:r>
      <w:r w:rsidRPr="00AE0819">
        <w:t xml:space="preserve"> food companies. Therefore, </w:t>
      </w:r>
      <w:r>
        <w:t>inco</w:t>
      </w:r>
      <w:r w:rsidRPr="00AE0819">
        <w:t>terms</w:t>
      </w:r>
      <w:r>
        <w:t xml:space="preserve">, </w:t>
      </w:r>
      <w:r w:rsidRPr="00AE0819">
        <w:t>delivery</w:t>
      </w:r>
      <w:r w:rsidRPr="00AE0819">
        <w:t xml:space="preserve"> and contractual terms</w:t>
      </w:r>
      <w:r>
        <w:t xml:space="preserve">, </w:t>
      </w:r>
      <w:r w:rsidRPr="00AE0819">
        <w:t xml:space="preserve">became very important. </w:t>
      </w:r>
      <w:r>
        <w:t>There are l</w:t>
      </w:r>
      <w:r w:rsidRPr="00AE0819">
        <w:t>abelling issues</w:t>
      </w:r>
      <w:r>
        <w:t>. Th</w:t>
      </w:r>
      <w:r w:rsidRPr="00AE0819">
        <w:t>e longer lead</w:t>
      </w:r>
      <w:r>
        <w:t>-</w:t>
      </w:r>
      <w:r w:rsidRPr="00AE0819">
        <w:t xml:space="preserve">in </w:t>
      </w:r>
      <w:r>
        <w:t xml:space="preserve">and delivery </w:t>
      </w:r>
      <w:r w:rsidRPr="00AE0819">
        <w:t>times have already been mentioned. That flexibility</w:t>
      </w:r>
      <w:r>
        <w:t xml:space="preserve"> of </w:t>
      </w:r>
      <w:r w:rsidRPr="00AE0819">
        <w:t xml:space="preserve">day one to day </w:t>
      </w:r>
      <w:r>
        <w:t>two</w:t>
      </w:r>
      <w:r w:rsidRPr="00AE0819">
        <w:t xml:space="preserve"> delivery</w:t>
      </w:r>
      <w:r>
        <w:t xml:space="preserve"> is a key thing. We could now have delivery up to day eight or nine.</w:t>
      </w:r>
      <w:r w:rsidRPr="00AE0819">
        <w:t xml:space="preserve"> That indicates the level of additional delay. It also means</w:t>
      </w:r>
      <w:r>
        <w:t xml:space="preserve"> that</w:t>
      </w:r>
      <w:r w:rsidRPr="00AE0819">
        <w:t xml:space="preserve"> we </w:t>
      </w:r>
      <w:r>
        <w:t>no longer</w:t>
      </w:r>
      <w:r w:rsidRPr="00AE0819">
        <w:t xml:space="preserve"> have</w:t>
      </w:r>
      <w:r>
        <w:t xml:space="preserve"> the</w:t>
      </w:r>
      <w:r w:rsidRPr="00AE0819">
        <w:t xml:space="preserve"> flexibility to respond to customers</w:t>
      </w:r>
      <w:r>
        <w:t>’</w:t>
      </w:r>
      <w:r w:rsidRPr="00AE0819">
        <w:t xml:space="preserve"> additional requirements as </w:t>
      </w:r>
      <w:r>
        <w:t>and</w:t>
      </w:r>
      <w:r w:rsidRPr="00AE0819">
        <w:t xml:space="preserve"> when they come </w:t>
      </w:r>
      <w:r>
        <w:t xml:space="preserve">in. </w:t>
      </w:r>
    </w:p>
    <w:p w:rsidR="007A616F" w:rsidP="007A616F">
      <w:pPr>
        <w:pStyle w:val="Answer"/>
      </w:pPr>
      <w:r>
        <w:t>There are</w:t>
      </w:r>
      <w:r w:rsidRPr="00AE0819">
        <w:t xml:space="preserve"> higher transport costs</w:t>
      </w:r>
      <w:r>
        <w:t>. T</w:t>
      </w:r>
      <w:r w:rsidRPr="00AE0819">
        <w:t>here was a reference to getting multiple products on</w:t>
      </w:r>
      <w:r>
        <w:t xml:space="preserve"> </w:t>
      </w:r>
      <w:r w:rsidRPr="00AE0819">
        <w:t>to a containe</w:t>
      </w:r>
      <w:r>
        <w:t>r. If</w:t>
      </w:r>
      <w:r w:rsidRPr="00AE0819">
        <w:t xml:space="preserve"> the documentation</w:t>
      </w:r>
      <w:r>
        <w:t xml:space="preserve"> for one product</w:t>
      </w:r>
      <w:r w:rsidRPr="00AE0819">
        <w:t xml:space="preserve"> is wrong</w:t>
      </w:r>
      <w:r>
        <w:t>,</w:t>
      </w:r>
      <w:r w:rsidRPr="00AE0819">
        <w:t xml:space="preserve"> the whole container </w:t>
      </w:r>
      <w:r>
        <w:t xml:space="preserve">or </w:t>
      </w:r>
      <w:r w:rsidRPr="00AE0819">
        <w:t xml:space="preserve">truck gets </w:t>
      </w:r>
      <w:r>
        <w:t xml:space="preserve">pulled. </w:t>
      </w:r>
      <w:r w:rsidRPr="00AE0819">
        <w:t>Th</w:t>
      </w:r>
      <w:r>
        <w:t xml:space="preserve">ose are </w:t>
      </w:r>
      <w:r w:rsidRPr="00AE0819">
        <w:t xml:space="preserve">also considerations </w:t>
      </w:r>
      <w:r w:rsidR="00211259">
        <w:t xml:space="preserve">and risks </w:t>
      </w:r>
      <w:r w:rsidRPr="00AE0819">
        <w:t xml:space="preserve">that we </w:t>
      </w:r>
      <w:r w:rsidRPr="00AE0819">
        <w:t>have to</w:t>
      </w:r>
      <w:r w:rsidRPr="00AE0819">
        <w:t xml:space="preserve"> take into account.</w:t>
      </w:r>
    </w:p>
    <w:p w:rsidR="007A616F" w:rsidP="007A616F">
      <w:pPr>
        <w:pStyle w:val="Answer"/>
      </w:pPr>
      <w:r w:rsidRPr="00AE0819">
        <w:t>A very practical issue for our GB subsidiar</w:t>
      </w:r>
      <w:r>
        <w:t xml:space="preserve">ies is </w:t>
      </w:r>
      <w:r w:rsidRPr="00AE0819">
        <w:t xml:space="preserve">upskilling. </w:t>
      </w:r>
      <w:r w:rsidR="00211259">
        <w:t>Most of our UK-based colleagues</w:t>
      </w:r>
      <w:r w:rsidRPr="00AE0819">
        <w:t xml:space="preserve"> were not exposed to third</w:t>
      </w:r>
      <w:r>
        <w:t>-</w:t>
      </w:r>
      <w:r w:rsidRPr="00AE0819">
        <w:t xml:space="preserve">country international trade, so it was </w:t>
      </w:r>
      <w:r>
        <w:t xml:space="preserve">a matter of </w:t>
      </w:r>
      <w:r w:rsidR="00C85C92">
        <w:t>training</w:t>
      </w:r>
      <w:r w:rsidRPr="00AE0819" w:rsidR="00C85C92">
        <w:t xml:space="preserve"> </w:t>
      </w:r>
      <w:r w:rsidRPr="00AE0819">
        <w:t xml:space="preserve">them </w:t>
      </w:r>
      <w:r w:rsidR="00C85C92">
        <w:t xml:space="preserve">up </w:t>
      </w:r>
      <w:r>
        <w:t xml:space="preserve">on </w:t>
      </w:r>
      <w:r w:rsidRPr="00AE0819">
        <w:t xml:space="preserve">international trade rules and how </w:t>
      </w:r>
      <w:r>
        <w:t>to</w:t>
      </w:r>
      <w:r w:rsidRPr="00AE0819">
        <w:t xml:space="preserve"> </w:t>
      </w:r>
      <w:r w:rsidR="00C85C92">
        <w:t>complete</w:t>
      </w:r>
      <w:r>
        <w:t xml:space="preserve"> customs </w:t>
      </w:r>
      <w:r w:rsidRPr="00AE0819">
        <w:t xml:space="preserve">documentation. </w:t>
      </w:r>
      <w:r>
        <w:t>Sacha</w:t>
      </w:r>
      <w:r w:rsidRPr="00AE0819">
        <w:t xml:space="preserve"> explained very eloquently</w:t>
      </w:r>
      <w:r>
        <w:t xml:space="preserve"> </w:t>
      </w:r>
      <w:r w:rsidRPr="00AE0819">
        <w:t xml:space="preserve">how all </w:t>
      </w:r>
      <w:r>
        <w:t xml:space="preserve">of </w:t>
      </w:r>
      <w:r w:rsidRPr="00AE0819">
        <w:t>that ha</w:t>
      </w:r>
      <w:r>
        <w:t>d</w:t>
      </w:r>
      <w:r w:rsidRPr="00AE0819">
        <w:t xml:space="preserve"> to be </w:t>
      </w:r>
      <w:r w:rsidR="00C85C92">
        <w:t>managed</w:t>
      </w:r>
      <w:r>
        <w:t>, and</w:t>
      </w:r>
      <w:r w:rsidRPr="00AE0819">
        <w:t xml:space="preserve"> additional resource</w:t>
      </w:r>
      <w:r>
        <w:t>s needed for that.</w:t>
      </w:r>
    </w:p>
    <w:p w:rsidR="007A616F" w:rsidP="007A616F">
      <w:pPr>
        <w:pStyle w:val="Answer"/>
      </w:pPr>
      <w:r w:rsidRPr="00AE0819">
        <w:t xml:space="preserve">We rely more on veterinary support and </w:t>
      </w:r>
      <w:r w:rsidR="00C85C92">
        <w:t xml:space="preserve">have contracted </w:t>
      </w:r>
      <w:r w:rsidRPr="00AE0819">
        <w:t>additional third</w:t>
      </w:r>
      <w:r>
        <w:t>-</w:t>
      </w:r>
      <w:r w:rsidRPr="00AE0819">
        <w:t xml:space="preserve">party brokerage services. </w:t>
      </w:r>
      <w:r w:rsidRPr="00AE0819">
        <w:t>All of</w:t>
      </w:r>
      <w:r w:rsidRPr="00AE0819">
        <w:t xml:space="preserve"> th</w:t>
      </w:r>
      <w:r w:rsidR="00C85C92">
        <w:t>e</w:t>
      </w:r>
      <w:r w:rsidRPr="00AE0819">
        <w:t xml:space="preserve">se </w:t>
      </w:r>
      <w:r w:rsidR="00C85C92">
        <w:t xml:space="preserve">features </w:t>
      </w:r>
      <w:r w:rsidRPr="00AE0819">
        <w:t>are additional costs that we would not have had</w:t>
      </w:r>
      <w:r w:rsidR="00C85C92">
        <w:t xml:space="preserve"> previously to deal with</w:t>
      </w:r>
      <w:r w:rsidRPr="00AE0819">
        <w:t xml:space="preserve">. Do not forget small things like </w:t>
      </w:r>
      <w:r w:rsidR="00C85C92">
        <w:t>the need to</w:t>
      </w:r>
      <w:r w:rsidRPr="00AE0819">
        <w:t xml:space="preserve"> sourc</w:t>
      </w:r>
      <w:r w:rsidR="00C85C92">
        <w:t>e</w:t>
      </w:r>
      <w:r w:rsidRPr="00AE0819">
        <w:t xml:space="preserve"> heat-treated pallets. That became an issue as well</w:t>
      </w:r>
      <w:r>
        <w:t>.</w:t>
      </w:r>
    </w:p>
    <w:p w:rsidR="007A616F" w:rsidP="007A616F">
      <w:pPr>
        <w:pStyle w:val="Answer"/>
      </w:pPr>
      <w:r>
        <w:t>R</w:t>
      </w:r>
      <w:r w:rsidRPr="00AE0819">
        <w:t>eference was made</w:t>
      </w:r>
      <w:r>
        <w:t xml:space="preserve"> to</w:t>
      </w:r>
      <w:r w:rsidRPr="00AE0819">
        <w:t xml:space="preserve"> exporting from Ireland</w:t>
      </w:r>
      <w:r>
        <w:t xml:space="preserve"> to GB. The </w:t>
      </w:r>
      <w:r w:rsidRPr="00AE0819">
        <w:t>postponement of full import controls</w:t>
      </w:r>
      <w:r w:rsidR="00580F1A">
        <w:t xml:space="preserve"> between Ireland and GB </w:t>
      </w:r>
      <w:r w:rsidRPr="00AE0819">
        <w:t>is very welcome, but it is worth pointing out that in advance of that</w:t>
      </w:r>
      <w:r w:rsidR="00580F1A">
        <w:t xml:space="preserve"> announcement, plans had been </w:t>
      </w:r>
      <w:r w:rsidR="00580F1A">
        <w:t xml:space="preserve">put in place </w:t>
      </w:r>
      <w:r w:rsidRPr="00AE0819">
        <w:t>four times</w:t>
      </w:r>
      <w:r w:rsidR="00580F1A">
        <w:t xml:space="preserve"> for the introduction of veterinary controls, only for them to be postponed.  A</w:t>
      </w:r>
      <w:r>
        <w:t xml:space="preserve">s a </w:t>
      </w:r>
      <w:r w:rsidR="00580F1A">
        <w:t xml:space="preserve">leading dairy export </w:t>
      </w:r>
      <w:r>
        <w:t>c</w:t>
      </w:r>
      <w:r w:rsidRPr="00AE0819">
        <w:t>ompany</w:t>
      </w:r>
      <w:r w:rsidRPr="00AE0819">
        <w:t xml:space="preserve"> we would have put in a lot of work and effort to prepar</w:t>
      </w:r>
      <w:r>
        <w:t>e</w:t>
      </w:r>
      <w:r w:rsidRPr="00AE0819">
        <w:t xml:space="preserve"> ourselves for those changes and </w:t>
      </w:r>
      <w:r w:rsidR="00580F1A">
        <w:t xml:space="preserve">in </w:t>
      </w:r>
      <w:r w:rsidRPr="00AE0819">
        <w:t>anticipating what the changes might be</w:t>
      </w:r>
      <w:r>
        <w:t>.</w:t>
      </w:r>
      <w:r w:rsidRPr="00AE0819">
        <w:t xml:space="preserve"> I am not saying </w:t>
      </w:r>
      <w:r>
        <w:t xml:space="preserve">that </w:t>
      </w:r>
      <w:r w:rsidRPr="00AE0819">
        <w:t>we</w:t>
      </w:r>
      <w:r>
        <w:t xml:space="preserve"> are</w:t>
      </w:r>
      <w:r w:rsidRPr="00AE0819">
        <w:t xml:space="preserve"> not grateful for the </w:t>
      </w:r>
      <w:r w:rsidR="00C85C92">
        <w:t>postponement of further import controls between Ireland and GB</w:t>
      </w:r>
      <w:r>
        <w:t xml:space="preserve">, but last-minute </w:t>
      </w:r>
      <w:r w:rsidRPr="00AE0819">
        <w:t>change</w:t>
      </w:r>
      <w:r>
        <w:t xml:space="preserve"> is a</w:t>
      </w:r>
      <w:r w:rsidRPr="00AE0819">
        <w:t xml:space="preserve"> further disruption to </w:t>
      </w:r>
      <w:r w:rsidR="00580F1A">
        <w:t>any</w:t>
      </w:r>
      <w:r w:rsidRPr="00AE0819">
        <w:t xml:space="preserve"> business</w:t>
      </w:r>
      <w:r>
        <w:t xml:space="preserve">. Lack </w:t>
      </w:r>
      <w:r w:rsidRPr="00AE0819">
        <w:t>of foresight or insight as to what is going to come down the line a</w:t>
      </w:r>
      <w:r>
        <w:t>dds to</w:t>
      </w:r>
      <w:r w:rsidRPr="00AE0819">
        <w:t xml:space="preserve"> uncertainty</w:t>
      </w:r>
      <w:r>
        <w:t>,</w:t>
      </w:r>
      <w:r w:rsidRPr="00AE0819">
        <w:t xml:space="preserve"> which can be difficult</w:t>
      </w:r>
      <w:r w:rsidR="00580F1A">
        <w:t xml:space="preserve"> to manage</w:t>
      </w:r>
      <w:r>
        <w:t>.</w:t>
      </w:r>
    </w:p>
    <w:p w:rsidR="007A616F" w:rsidP="007A616F">
      <w:pPr>
        <w:pStyle w:val="Answer"/>
      </w:pPr>
      <w:r w:rsidRPr="00AE0819">
        <w:t xml:space="preserve">I have already mentioned </w:t>
      </w:r>
      <w:r>
        <w:t xml:space="preserve">that </w:t>
      </w:r>
      <w:r w:rsidRPr="00AE0819">
        <w:t xml:space="preserve">we have sought to </w:t>
      </w:r>
      <w:r>
        <w:t>mi</w:t>
      </w:r>
      <w:r w:rsidRPr="00AE0819">
        <w:t>nimise as much as possible the practical implications</w:t>
      </w:r>
      <w:r>
        <w:t xml:space="preserve"> for customers,</w:t>
      </w:r>
      <w:r w:rsidRPr="00AE0819">
        <w:t xml:space="preserve"> through </w:t>
      </w:r>
      <w:r>
        <w:t>our</w:t>
      </w:r>
      <w:r w:rsidRPr="00AE0819">
        <w:t xml:space="preserve"> model</w:t>
      </w:r>
      <w:r>
        <w:t xml:space="preserve"> to </w:t>
      </w:r>
      <w:r w:rsidR="0010589F">
        <w:t xml:space="preserve">supply direct from </w:t>
      </w:r>
      <w:r w:rsidRPr="00AE0819">
        <w:t>GB</w:t>
      </w:r>
      <w:r w:rsidR="0010589F">
        <w:t xml:space="preserve"> store</w:t>
      </w:r>
      <w:r w:rsidRPr="00AE0819">
        <w:t xml:space="preserve">. </w:t>
      </w:r>
      <w:r w:rsidR="0010589F">
        <w:t>Where feasible, w</w:t>
      </w:r>
      <w:r w:rsidRPr="00AE0819">
        <w:t xml:space="preserve">e ship </w:t>
      </w:r>
      <w:r w:rsidR="0010589F">
        <w:t xml:space="preserve">to store in </w:t>
      </w:r>
      <w:r w:rsidRPr="00AE0819">
        <w:t>Great Britain and supply our GB</w:t>
      </w:r>
      <w:r>
        <w:t xml:space="preserve"> customers</w:t>
      </w:r>
      <w:r w:rsidRPr="00AE0819">
        <w:t xml:space="preserve"> directly from</w:t>
      </w:r>
      <w:r>
        <w:t xml:space="preserve"> </w:t>
      </w:r>
      <w:r w:rsidR="0010589F">
        <w:t>there</w:t>
      </w:r>
      <w:r>
        <w:t>. T</w:t>
      </w:r>
      <w:r w:rsidRPr="00AE0819">
        <w:t xml:space="preserve">hat has helped us significantly in managing the practical </w:t>
      </w:r>
      <w:r w:rsidR="0010589F">
        <w:t>logistics and delivery lead times</w:t>
      </w:r>
      <w:r w:rsidRPr="00AE0819">
        <w:t xml:space="preserve"> for our customers</w:t>
      </w:r>
      <w:r>
        <w:t xml:space="preserve">. </w:t>
      </w:r>
    </w:p>
    <w:p w:rsidR="007A616F" w:rsidP="007A616F">
      <w:pPr>
        <w:pStyle w:val="Answer"/>
      </w:pPr>
      <w:r>
        <w:t xml:space="preserve">Those </w:t>
      </w:r>
      <w:r w:rsidRPr="00AE0819">
        <w:t>are the main issues. There is a lot more complex</w:t>
      </w:r>
      <w:r>
        <w:t xml:space="preserve">ity and </w:t>
      </w:r>
      <w:r w:rsidRPr="00AE0819">
        <w:t xml:space="preserve">paperwork </w:t>
      </w:r>
      <w:r>
        <w:t xml:space="preserve">and </w:t>
      </w:r>
      <w:r w:rsidRPr="00AE0819">
        <w:t>slow</w:t>
      </w:r>
      <w:r>
        <w:t>er</w:t>
      </w:r>
      <w:r w:rsidRPr="00AE0819">
        <w:t xml:space="preserve"> delivery times.</w:t>
      </w:r>
    </w:p>
    <w:p w:rsidR="007A616F" w:rsidP="007A616F">
      <w:pPr>
        <w:pStyle w:val="Remark"/>
      </w:pPr>
      <w:r w:rsidRPr="007F0DA8">
        <w:rPr>
          <w:b/>
        </w:rPr>
        <w:t>Baroness Goudie:</w:t>
      </w:r>
      <w:r>
        <w:t xml:space="preserve"> I am so sorry. Thank you, Anne.</w:t>
      </w:r>
    </w:p>
    <w:p w:rsidR="007A616F" w:rsidP="007A616F">
      <w:pPr>
        <w:pStyle w:val="Answer"/>
      </w:pPr>
      <w:r w:rsidRPr="005F1C12">
        <w:rPr>
          <w:b/>
          <w:i/>
        </w:rPr>
        <w:t>Andrew Opie:</w:t>
      </w:r>
      <w:r>
        <w:t xml:space="preserve"> I</w:t>
      </w:r>
      <w:r w:rsidRPr="00266075">
        <w:t>f I start with the Republic of Ireland to UK,</w:t>
      </w:r>
      <w:r>
        <w:t xml:space="preserve"> there is</w:t>
      </w:r>
      <w:r w:rsidRPr="00266075">
        <w:t xml:space="preserve"> relatively little change in supply chains</w:t>
      </w:r>
      <w:r>
        <w:t>,</w:t>
      </w:r>
      <w:r w:rsidRPr="00266075">
        <w:t xml:space="preserve"> certainly nothing that consumers would have experienced in Great Britain stores and supermarkets. We had a much bigger concern about potential delays from border ch</w:t>
      </w:r>
      <w:r>
        <w:t>eck</w:t>
      </w:r>
      <w:r w:rsidRPr="00266075">
        <w:t xml:space="preserve">s from mainland Europe </w:t>
      </w:r>
      <w:r>
        <w:t xml:space="preserve">when </w:t>
      </w:r>
      <w:r w:rsidRPr="00266075">
        <w:t>bringing in fresh produce</w:t>
      </w:r>
      <w:r>
        <w:t>,</w:t>
      </w:r>
      <w:r w:rsidRPr="00266075">
        <w:t xml:space="preserve"> which is much more perishable</w:t>
      </w:r>
      <w:r>
        <w:t xml:space="preserve"> than</w:t>
      </w:r>
      <w:r w:rsidRPr="00266075">
        <w:t xml:space="preserve"> the type of inputs we generally bring in from the Republic of Ireland. Therefore, from that </w:t>
      </w:r>
      <w:r>
        <w:t>pers</w:t>
      </w:r>
      <w:r w:rsidRPr="00266075">
        <w:t xml:space="preserve">pective I would say that consumers in Great Britain </w:t>
      </w:r>
      <w:r>
        <w:t xml:space="preserve">have not been </w:t>
      </w:r>
      <w:r w:rsidRPr="00266075">
        <w:t xml:space="preserve">greatly affected to date since we left the </w:t>
      </w:r>
      <w:r>
        <w:t>EU.</w:t>
      </w:r>
    </w:p>
    <w:p w:rsidR="007A616F" w:rsidP="007A616F">
      <w:pPr>
        <w:pStyle w:val="Answer"/>
      </w:pPr>
      <w:r>
        <w:t>On</w:t>
      </w:r>
      <w:r w:rsidRPr="00266075">
        <w:t xml:space="preserve"> trade into the Republic of Ireland, I have nothing to add to </w:t>
      </w:r>
      <w:r>
        <w:t>Sac</w:t>
      </w:r>
      <w:r w:rsidRPr="00266075">
        <w:t>ha</w:t>
      </w:r>
      <w:r>
        <w:t>’</w:t>
      </w:r>
      <w:r w:rsidRPr="00266075">
        <w:t xml:space="preserve">s points. </w:t>
      </w:r>
      <w:r>
        <w:t>They</w:t>
      </w:r>
      <w:r w:rsidRPr="00266075">
        <w:t xml:space="preserve"> are mirrored by any of our businesses that also operat</w:t>
      </w:r>
      <w:r>
        <w:t>e</w:t>
      </w:r>
      <w:r w:rsidRPr="00266075">
        <w:t xml:space="preserve"> in the Republic of Ireland. </w:t>
      </w:r>
      <w:r>
        <w:t>T</w:t>
      </w:r>
      <w:r w:rsidRPr="00266075">
        <w:t>hey have had to go through the same stages of segregating pro</w:t>
      </w:r>
      <w:r>
        <w:t>ducts,</w:t>
      </w:r>
      <w:r w:rsidRPr="00266075">
        <w:t xml:space="preserve"> thinking about </w:t>
      </w:r>
      <w:r>
        <w:t xml:space="preserve">ranges </w:t>
      </w:r>
      <w:r w:rsidRPr="00266075">
        <w:t>and where they might need to change the sourcing of some of the products they cannot bring in</w:t>
      </w:r>
      <w:r>
        <w:t>,</w:t>
      </w:r>
      <w:r w:rsidRPr="00266075">
        <w:t xml:space="preserve"> and supplement</w:t>
      </w:r>
      <w:r>
        <w:t>ing</w:t>
      </w:r>
      <w:r w:rsidRPr="00266075">
        <w:t xml:space="preserve"> with </w:t>
      </w:r>
      <w:r>
        <w:t>t</w:t>
      </w:r>
      <w:r w:rsidRPr="00266075">
        <w:t xml:space="preserve">echnical </w:t>
      </w:r>
      <w:r>
        <w:t>s</w:t>
      </w:r>
      <w:r w:rsidRPr="00266075">
        <w:t>upport on export health certificates</w:t>
      </w:r>
      <w:r>
        <w:t>.</w:t>
      </w:r>
    </w:p>
    <w:p w:rsidR="007A616F" w:rsidP="007A616F">
      <w:pPr>
        <w:pStyle w:val="Answer"/>
      </w:pPr>
      <w:r>
        <w:t>To</w:t>
      </w:r>
      <w:r w:rsidRPr="00266075">
        <w:t xml:space="preserve"> focus more on Northern Ireland, </w:t>
      </w:r>
      <w:r>
        <w:t xml:space="preserve">there were </w:t>
      </w:r>
      <w:r w:rsidRPr="00266075">
        <w:t>the initial start-up costs that Sa</w:t>
      </w:r>
      <w:r>
        <w:t>c</w:t>
      </w:r>
      <w:r w:rsidRPr="00266075">
        <w:t>ha mentioned</w:t>
      </w:r>
      <w:r>
        <w:t>,</w:t>
      </w:r>
      <w:r w:rsidRPr="00266075">
        <w:t xml:space="preserve"> </w:t>
      </w:r>
      <w:r>
        <w:t xml:space="preserve">which </w:t>
      </w:r>
      <w:r w:rsidRPr="00266075">
        <w:t>every company had to go through</w:t>
      </w:r>
      <w:r>
        <w:t>:</w:t>
      </w:r>
      <w:r w:rsidRPr="00266075">
        <w:t xml:space="preserve"> segregated depo</w:t>
      </w:r>
      <w:r>
        <w:t>t</w:t>
      </w:r>
      <w:r w:rsidRPr="00266075">
        <w:t>s and dedicated resourc</w:t>
      </w:r>
      <w:r>
        <w:t xml:space="preserve">es </w:t>
      </w:r>
      <w:r w:rsidRPr="00266075">
        <w:t>in those d</w:t>
      </w:r>
      <w:r>
        <w:t>epots t</w:t>
      </w:r>
      <w:r w:rsidRPr="00266075">
        <w:t>o be able to manage the new process</w:t>
      </w:r>
      <w:r>
        <w:t>es</w:t>
      </w:r>
      <w:r w:rsidRPr="00266075">
        <w:t>, the S</w:t>
      </w:r>
      <w:r>
        <w:t>TAMNI</w:t>
      </w:r>
      <w:r w:rsidRPr="00266075">
        <w:t xml:space="preserve"> process</w:t>
      </w:r>
      <w:r>
        <w:t>,</w:t>
      </w:r>
      <w:r w:rsidRPr="00266075">
        <w:t xml:space="preserve"> to get it over</w:t>
      </w:r>
      <w:r>
        <w:t>. T</w:t>
      </w:r>
      <w:r w:rsidRPr="00266075">
        <w:t>hat is a continuing issue, plus</w:t>
      </w:r>
      <w:r>
        <w:t xml:space="preserve"> the </w:t>
      </w:r>
      <w:r w:rsidRPr="00266075">
        <w:t>24</w:t>
      </w:r>
      <w:r>
        <w:t>-</w:t>
      </w:r>
      <w:r w:rsidRPr="00266075">
        <w:t>hour pr</w:t>
      </w:r>
      <w:r>
        <w:t xml:space="preserve">enotification </w:t>
      </w:r>
      <w:r w:rsidRPr="00266075">
        <w:t>and the channelling process</w:t>
      </w:r>
      <w:r>
        <w:t xml:space="preserve">, </w:t>
      </w:r>
      <w:r w:rsidRPr="00266075">
        <w:t xml:space="preserve">where you </w:t>
      </w:r>
      <w:r w:rsidRPr="00266075">
        <w:t>have to</w:t>
      </w:r>
      <w:r w:rsidRPr="00266075">
        <w:t xml:space="preserve"> notify</w:t>
      </w:r>
      <w:r>
        <w:t xml:space="preserve"> DAERA </w:t>
      </w:r>
      <w:r w:rsidRPr="00266075">
        <w:t>that the product has arrived at its destination. All of that a</w:t>
      </w:r>
      <w:r>
        <w:t>dd</w:t>
      </w:r>
      <w:r w:rsidRPr="00266075">
        <w:t>s additional bureaucracy and cost, but it is manageable within the cost. The reason I say that is that</w:t>
      </w:r>
      <w:r>
        <w:t>,</w:t>
      </w:r>
      <w:r w:rsidRPr="00266075">
        <w:t xml:space="preserve"> </w:t>
      </w:r>
      <w:r>
        <w:t xml:space="preserve">for </w:t>
      </w:r>
      <w:r w:rsidRPr="00266075">
        <w:t>Northern Ireland consumer</w:t>
      </w:r>
      <w:r>
        <w:t>s,</w:t>
      </w:r>
      <w:r w:rsidRPr="00266075">
        <w:t xml:space="preserve"> we </w:t>
      </w:r>
      <w:r>
        <w:t xml:space="preserve">have </w:t>
      </w:r>
      <w:r w:rsidRPr="00266075">
        <w:t>pretty much maintained the ra</w:t>
      </w:r>
      <w:r>
        <w:t>n</w:t>
      </w:r>
      <w:r w:rsidRPr="00266075">
        <w:t xml:space="preserve">ges that we had prior to leaving the </w:t>
      </w:r>
      <w:r>
        <w:t>EU. T</w:t>
      </w:r>
      <w:r w:rsidRPr="00266075">
        <w:t>he UK pricing model that most supermarkets offer, which is the same kind of price for the basic ranges across the UK, has been maintained in Northern Ireland even after Brexit.</w:t>
      </w:r>
    </w:p>
    <w:p w:rsidR="007A616F" w:rsidP="007A616F">
      <w:pPr>
        <w:pStyle w:val="Answer"/>
      </w:pPr>
      <w:r w:rsidRPr="00266075">
        <w:t xml:space="preserve">The minor issue </w:t>
      </w:r>
      <w:r w:rsidR="00E26112">
        <w:t>with</w:t>
      </w:r>
      <w:r w:rsidRPr="00266075">
        <w:t xml:space="preserve"> the P</w:t>
      </w:r>
      <w:r>
        <w:t>&amp;R</w:t>
      </w:r>
      <w:r w:rsidRPr="00266075">
        <w:t xml:space="preserve"> products I mentioned earlier is </w:t>
      </w:r>
      <w:r>
        <w:t xml:space="preserve">that, although </w:t>
      </w:r>
      <w:r w:rsidRPr="00266075">
        <w:t xml:space="preserve">we </w:t>
      </w:r>
      <w:r>
        <w:t xml:space="preserve">can send them to </w:t>
      </w:r>
      <w:r w:rsidRPr="00266075">
        <w:t>Northern Ireland</w:t>
      </w:r>
      <w:r>
        <w:t>,</w:t>
      </w:r>
      <w:r w:rsidRPr="00266075">
        <w:t xml:space="preserve"> which is great, there is an additional </w:t>
      </w:r>
      <w:r w:rsidRPr="00266075">
        <w:t>cost</w:t>
      </w:r>
      <w:r>
        <w:t>,</w:t>
      </w:r>
      <w:r w:rsidRPr="00266075">
        <w:t xml:space="preserve"> in that they require export health certificates. You cannot use the global S</w:t>
      </w:r>
      <w:r>
        <w:t>TAMNI</w:t>
      </w:r>
      <w:r w:rsidRPr="00266075">
        <w:t xml:space="preserve"> </w:t>
      </w:r>
      <w:r>
        <w:t xml:space="preserve">certificate </w:t>
      </w:r>
      <w:r w:rsidRPr="00266075">
        <w:t xml:space="preserve">to send those products; </w:t>
      </w:r>
      <w:r>
        <w:t>y</w:t>
      </w:r>
      <w:r w:rsidRPr="00266075">
        <w:t>ou need supplemen</w:t>
      </w:r>
      <w:r>
        <w:t>tary</w:t>
      </w:r>
      <w:r w:rsidRPr="00266075">
        <w:t xml:space="preserve"> certificates for th</w:t>
      </w:r>
      <w:r>
        <w:t>em</w:t>
      </w:r>
      <w:r w:rsidRPr="00266075">
        <w:t xml:space="preserve">. That has led to some problems at peak periods. </w:t>
      </w:r>
      <w:r>
        <w:t xml:space="preserve">Sacha </w:t>
      </w:r>
      <w:r w:rsidRPr="00266075">
        <w:t xml:space="preserve">mentioned </w:t>
      </w:r>
      <w:r w:rsidRPr="00266075">
        <w:t>Christmas</w:t>
      </w:r>
      <w:r>
        <w:t>, when</w:t>
      </w:r>
      <w:r>
        <w:t xml:space="preserve"> those</w:t>
      </w:r>
      <w:r w:rsidRPr="00266075">
        <w:t xml:space="preserve"> products tend to be most in demand</w:t>
      </w:r>
      <w:r>
        <w:t>. A</w:t>
      </w:r>
      <w:r w:rsidRPr="00266075">
        <w:t>dding that certification, even for a relatively small range of products</w:t>
      </w:r>
      <w:r>
        <w:t>,</w:t>
      </w:r>
      <w:r w:rsidRPr="00266075">
        <w:t xml:space="preserve"> was quite a challenge for many companies</w:t>
      </w:r>
      <w:r w:rsidR="00E26112">
        <w:t>,</w:t>
      </w:r>
      <w:r>
        <w:t xml:space="preserve"> </w:t>
      </w:r>
      <w:r w:rsidRPr="00266075">
        <w:t>and we experience</w:t>
      </w:r>
      <w:r>
        <w:t>d</w:t>
      </w:r>
      <w:r w:rsidRPr="00266075">
        <w:t xml:space="preserve"> some problems there. It probably gave us </w:t>
      </w:r>
      <w:r>
        <w:t xml:space="preserve">a </w:t>
      </w:r>
      <w:r w:rsidRPr="00266075">
        <w:t>little window into companies that are export</w:t>
      </w:r>
      <w:r>
        <w:t>ing</w:t>
      </w:r>
      <w:r w:rsidRPr="00266075">
        <w:t xml:space="preserve"> into the</w:t>
      </w:r>
      <w:r>
        <w:t xml:space="preserve"> EU,</w:t>
      </w:r>
      <w:r w:rsidRPr="00266075">
        <w:t xml:space="preserve"> </w:t>
      </w:r>
      <w:r>
        <w:t>compared to</w:t>
      </w:r>
      <w:r w:rsidRPr="00266075">
        <w:t xml:space="preserve"> those just operating across the UK </w:t>
      </w:r>
      <w:r>
        <w:t xml:space="preserve">and </w:t>
      </w:r>
      <w:r w:rsidRPr="00266075">
        <w:t>some of the burdens and challenges they would face if we had had the full official controls for pro</w:t>
      </w:r>
      <w:r>
        <w:t>ducts</w:t>
      </w:r>
      <w:r w:rsidRPr="00266075">
        <w:t xml:space="preserve"> that were going to Northern Ireland.</w:t>
      </w:r>
      <w:r>
        <w:t xml:space="preserve"> </w:t>
      </w:r>
    </w:p>
    <w:p w:rsidR="007A616F" w:rsidP="007A616F">
      <w:pPr>
        <w:pStyle w:val="Answer"/>
      </w:pPr>
      <w:r w:rsidRPr="00266075">
        <w:t>Generally, although there has been additional cost</w:t>
      </w:r>
      <w:r>
        <w:t>,</w:t>
      </w:r>
      <w:r w:rsidRPr="00266075">
        <w:t xml:space="preserve"> it has not manifested itself in higher prices for Northern Ireland consumers. There have been some minor changes in</w:t>
      </w:r>
      <w:r>
        <w:t xml:space="preserve"> ranges</w:t>
      </w:r>
      <w:r w:rsidRPr="00266075">
        <w:t xml:space="preserve">, but generally availability is the same. </w:t>
      </w:r>
      <w:r>
        <w:t>To</w:t>
      </w:r>
      <w:r w:rsidRPr="00266075">
        <w:t xml:space="preserve"> finish on that point</w:t>
      </w:r>
      <w:r>
        <w:t xml:space="preserve">, it is worth </w:t>
      </w:r>
      <w:r w:rsidRPr="00266075">
        <w:t>stressing that approximately 75% of the food that is sold in Northern Ireland supermarkets comes from Great Britain</w:t>
      </w:r>
      <w:r>
        <w:t>,</w:t>
      </w:r>
      <w:r w:rsidRPr="00266075">
        <w:t xml:space="preserve"> so a large proportion of the food that is sold in Northern Ireland would be affected by any controls on that trade. That is a much higher figure than the figure I have seen from companies such as M&amp;S and other companies </w:t>
      </w:r>
      <w:r>
        <w:t>that</w:t>
      </w:r>
      <w:r w:rsidRPr="00266075">
        <w:t xml:space="preserve"> operate in the Republic of Ireland.</w:t>
      </w:r>
    </w:p>
    <w:p w:rsidR="007A616F" w:rsidP="007A616F">
      <w:pPr>
        <w:pStyle w:val="Answer"/>
      </w:pPr>
      <w:r w:rsidRPr="00266075">
        <w:t>There is a clear impact on rang</w:t>
      </w:r>
      <w:r>
        <w:t>e</w:t>
      </w:r>
      <w:r w:rsidRPr="00266075">
        <w:t>, but because of the standstill process</w:t>
      </w:r>
      <w:r>
        <w:t>es we have</w:t>
      </w:r>
      <w:r w:rsidRPr="00266075">
        <w:t xml:space="preserve"> largely been able to maintain the same service and affordability </w:t>
      </w:r>
      <w:r>
        <w:t xml:space="preserve">that we had </w:t>
      </w:r>
      <w:r w:rsidRPr="00266075">
        <w:t>pre</w:t>
      </w:r>
      <w:r>
        <w:noBreakHyphen/>
      </w:r>
      <w:r w:rsidRPr="00266075">
        <w:t>Brexit, which is great for Northern Ireland consumers</w:t>
      </w:r>
      <w:r>
        <w:t>, who have the</w:t>
      </w:r>
      <w:r w:rsidRPr="00266075">
        <w:t xml:space="preserve"> lowest disposable income </w:t>
      </w:r>
      <w:r>
        <w:t xml:space="preserve">of consumers </w:t>
      </w:r>
      <w:r w:rsidRPr="00266075">
        <w:t>across the UK</w:t>
      </w:r>
      <w:r>
        <w:t>.</w:t>
      </w:r>
      <w:r w:rsidRPr="00266075">
        <w:t xml:space="preserve"> Northern Ireland generally is a more expensive place to service simply because it is more costly </w:t>
      </w:r>
      <w:r>
        <w:t>to</w:t>
      </w:r>
      <w:r w:rsidRPr="00266075">
        <w:t xml:space="preserve"> transport food there. </w:t>
      </w:r>
      <w:r>
        <w:t>B</w:t>
      </w:r>
      <w:r w:rsidRPr="00266075">
        <w:t xml:space="preserve">eing able to maintain that </w:t>
      </w:r>
      <w:r>
        <w:t xml:space="preserve">service </w:t>
      </w:r>
      <w:r w:rsidRPr="00266075">
        <w:t>through th</w:t>
      </w:r>
      <w:r>
        <w:t>e</w:t>
      </w:r>
      <w:r w:rsidRPr="00266075">
        <w:t xml:space="preserve"> standstill process</w:t>
      </w:r>
      <w:r>
        <w:t xml:space="preserve"> has been</w:t>
      </w:r>
      <w:r w:rsidRPr="00266075">
        <w:t xml:space="preserve"> </w:t>
      </w:r>
      <w:r w:rsidRPr="00266075">
        <w:t>really important</w:t>
      </w:r>
      <w:r>
        <w:t>,</w:t>
      </w:r>
      <w:r w:rsidRPr="00266075">
        <w:t xml:space="preserve"> particularly when we see consumers struggling with higher prices at the moment.</w:t>
      </w:r>
    </w:p>
    <w:p w:rsidR="007A616F" w:rsidP="007A616F">
      <w:pPr>
        <w:pStyle w:val="Remark"/>
      </w:pPr>
      <w:r w:rsidRPr="005D790B">
        <w:rPr>
          <w:b/>
        </w:rPr>
        <w:t>Lord Hain:</w:t>
      </w:r>
      <w:r>
        <w:t xml:space="preserve"> T</w:t>
      </w:r>
      <w:r w:rsidRPr="00266075">
        <w:t>hank you all for your very valuable evidence and time toda</w:t>
      </w:r>
      <w:r>
        <w:t xml:space="preserve">y. Sacha made an </w:t>
      </w:r>
      <w:r w:rsidRPr="00266075">
        <w:t>interesting reference to short-life products now being sourced within Northern Ireland. Is there any increase in employment in Northern Ireland</w:t>
      </w:r>
      <w:r>
        <w:t xml:space="preserve"> in that respect</w:t>
      </w:r>
      <w:r w:rsidRPr="00266075">
        <w:t>? Presumably</w:t>
      </w:r>
      <w:r>
        <w:t>,</w:t>
      </w:r>
      <w:r w:rsidRPr="00266075">
        <w:t xml:space="preserve"> there is</w:t>
      </w:r>
      <w:r>
        <w:t xml:space="preserve">. Do you have </w:t>
      </w:r>
      <w:r w:rsidRPr="00266075">
        <w:t>any idea</w:t>
      </w:r>
      <w:r>
        <w:t xml:space="preserve"> of the</w:t>
      </w:r>
      <w:r w:rsidRPr="00266075">
        <w:t xml:space="preserve"> scale of </w:t>
      </w:r>
      <w:r>
        <w:t>it</w:t>
      </w:r>
      <w:r w:rsidRPr="00266075">
        <w:t>? Perhaps you would not mind addressing that</w:t>
      </w:r>
      <w:r w:rsidR="006A3A66">
        <w:t>,</w:t>
      </w:r>
      <w:r w:rsidRPr="00266075">
        <w:t xml:space="preserve"> and then </w:t>
      </w:r>
      <w:r>
        <w:t xml:space="preserve">I </w:t>
      </w:r>
      <w:r w:rsidRPr="00266075">
        <w:t>will come to the substance of my question.</w:t>
      </w:r>
    </w:p>
    <w:p w:rsidR="007A616F" w:rsidP="007A616F">
      <w:pPr>
        <w:pStyle w:val="Answer"/>
      </w:pPr>
      <w:r w:rsidRPr="00266075">
        <w:rPr>
          <w:b/>
          <w:i/>
        </w:rPr>
        <w:t xml:space="preserve">Sacha </w:t>
      </w:r>
      <w:r w:rsidRPr="00266075">
        <w:rPr>
          <w:b/>
          <w:i/>
        </w:rPr>
        <w:t>Berendji</w:t>
      </w:r>
      <w:r w:rsidRPr="00266075">
        <w:rPr>
          <w:b/>
          <w:i/>
        </w:rPr>
        <w:t>:</w:t>
      </w:r>
      <w:r>
        <w:t xml:space="preserve"> </w:t>
      </w:r>
      <w:r w:rsidRPr="00266075">
        <w:t>The answer is yes</w:t>
      </w:r>
      <w:r>
        <w:t xml:space="preserve">, and it </w:t>
      </w:r>
      <w:r w:rsidRPr="00266075">
        <w:t xml:space="preserve">would not necessarily be just </w:t>
      </w:r>
      <w:r>
        <w:t xml:space="preserve">in </w:t>
      </w:r>
      <w:r w:rsidRPr="00266075">
        <w:t>Northern Irelan</w:t>
      </w:r>
      <w:r>
        <w:t xml:space="preserve">d; it would be </w:t>
      </w:r>
      <w:r w:rsidRPr="00266075">
        <w:t>across the island of Ireland</w:t>
      </w:r>
      <w:r>
        <w:t>,</w:t>
      </w:r>
      <w:r w:rsidRPr="00266075">
        <w:t xml:space="preserve"> depending on where we source </w:t>
      </w:r>
      <w:r>
        <w:t xml:space="preserve">from </w:t>
      </w:r>
      <w:r w:rsidRPr="00266075">
        <w:t>for our 38 stores there</w:t>
      </w:r>
      <w:r>
        <w:t xml:space="preserve">. Our </w:t>
      </w:r>
      <w:r w:rsidRPr="00266075">
        <w:t>sandwiches are sourced from a new suppl</w:t>
      </w:r>
      <w:r>
        <w:t>ier</w:t>
      </w:r>
      <w:r w:rsidRPr="00266075">
        <w:t xml:space="preserve"> in</w:t>
      </w:r>
      <w:r>
        <w:t xml:space="preserve"> Newry. B</w:t>
      </w:r>
      <w:r w:rsidRPr="00266075">
        <w:t>etween now and September</w:t>
      </w:r>
      <w:r>
        <w:t>,</w:t>
      </w:r>
      <w:r w:rsidRPr="00266075">
        <w:t xml:space="preserve"> they will migrate to producing virtually our whole sandwich range. </w:t>
      </w:r>
      <w:r w:rsidRPr="00266075">
        <w:t>At the moment</w:t>
      </w:r>
      <w:r>
        <w:t>,</w:t>
      </w:r>
      <w:r w:rsidRPr="00266075">
        <w:t xml:space="preserve"> we do six of them and there a</w:t>
      </w:r>
      <w:r>
        <w:t xml:space="preserve">re another </w:t>
      </w:r>
      <w:r w:rsidRPr="00266075">
        <w:t xml:space="preserve">12 to come. That will </w:t>
      </w:r>
      <w:r w:rsidRPr="00266075">
        <w:t>definitely lead</w:t>
      </w:r>
      <w:r w:rsidRPr="00266075">
        <w:t xml:space="preserve"> to more employment. We are looking at how we can upscale our local sourcing</w:t>
      </w:r>
      <w:r>
        <w:t>. R</w:t>
      </w:r>
      <w:r w:rsidRPr="00266075">
        <w:t>ealistically</w:t>
      </w:r>
      <w:r>
        <w:t>,</w:t>
      </w:r>
      <w:r w:rsidRPr="00266075">
        <w:t xml:space="preserve"> it will never be the majority</w:t>
      </w:r>
      <w:r>
        <w:t>, b</w:t>
      </w:r>
      <w:r w:rsidRPr="00266075">
        <w:t xml:space="preserve">ut there will </w:t>
      </w:r>
      <w:r w:rsidRPr="00266075">
        <w:t>definitely be</w:t>
      </w:r>
      <w:r w:rsidRPr="00266075">
        <w:t xml:space="preserve"> employment opportunities as a result of our putting volume into suppl</w:t>
      </w:r>
      <w:r>
        <w:t>iers</w:t>
      </w:r>
      <w:r w:rsidRPr="00266075">
        <w:t xml:space="preserve"> on the island of Ireland.</w:t>
      </w:r>
    </w:p>
    <w:p w:rsidR="007A616F" w:rsidP="007A616F">
      <w:pPr>
        <w:pStyle w:val="Remark"/>
      </w:pPr>
      <w:r w:rsidRPr="00266075">
        <w:rPr>
          <w:b/>
        </w:rPr>
        <w:t>Lord Hain:</w:t>
      </w:r>
      <w:r>
        <w:t xml:space="preserve"> </w:t>
      </w:r>
      <w:r w:rsidRPr="00266075">
        <w:t>Andrew, I saw you nodding. Can you give any further information</w:t>
      </w:r>
      <w:r>
        <w:t>, briefly</w:t>
      </w:r>
      <w:r w:rsidRPr="00266075">
        <w:t>?</w:t>
      </w:r>
    </w:p>
    <w:p w:rsidR="007A616F" w:rsidP="007A616F">
      <w:pPr>
        <w:pStyle w:val="Answer"/>
      </w:pPr>
      <w:r w:rsidRPr="00266075">
        <w:rPr>
          <w:b/>
          <w:i/>
        </w:rPr>
        <w:t>Andrew Opie:</w:t>
      </w:r>
      <w:r>
        <w:t xml:space="preserve"> </w:t>
      </w:r>
      <w:r w:rsidRPr="00266075">
        <w:t>I agree with th</w:t>
      </w:r>
      <w:r>
        <w:t>e</w:t>
      </w:r>
      <w:r w:rsidRPr="00266075">
        <w:t xml:space="preserve"> sentiment. There was already quite a large amount of sourcing o</w:t>
      </w:r>
      <w:r>
        <w:t>f</w:t>
      </w:r>
      <w:r w:rsidRPr="00266075">
        <w:t xml:space="preserve"> fresh produce from Northern Ireland, for good reason. It is local</w:t>
      </w:r>
      <w:r w:rsidR="00BC78C1">
        <w:t>,</w:t>
      </w:r>
      <w:r w:rsidRPr="00266075">
        <w:t xml:space="preserve"> and great produce</w:t>
      </w:r>
      <w:r>
        <w:t xml:space="preserve"> is produced there.</w:t>
      </w:r>
      <w:r w:rsidRPr="00266075">
        <w:t xml:space="preserve"> I do not think</w:t>
      </w:r>
      <w:r>
        <w:t xml:space="preserve"> I can give you a figure for jobs, and I doubt whether</w:t>
      </w:r>
      <w:r w:rsidRPr="00266075">
        <w:t xml:space="preserve"> it runs into the thousands you suggested, but every company will be looking at its sourcing regularly. Interestingly, wherever this debate goes potentially</w:t>
      </w:r>
      <w:r>
        <w:t>,</w:t>
      </w:r>
      <w:r w:rsidRPr="00266075">
        <w:t xml:space="preserve"> in terms of how restrictive the che</w:t>
      </w:r>
      <w:r>
        <w:t>ck</w:t>
      </w:r>
      <w:r w:rsidRPr="00266075">
        <w:t>s are</w:t>
      </w:r>
      <w:r w:rsidRPr="004E392B">
        <w:t xml:space="preserve"> on products going </w:t>
      </w:r>
      <w:r>
        <w:t>from</w:t>
      </w:r>
      <w:r w:rsidRPr="004E392B">
        <w:t xml:space="preserve"> Great Britain to Northern Ireland</w:t>
      </w:r>
      <w:r>
        <w:t>, it</w:t>
      </w:r>
      <w:r w:rsidRPr="004E392B">
        <w:t xml:space="preserve"> would drive th</w:t>
      </w:r>
      <w:r>
        <w:t>e</w:t>
      </w:r>
      <w:r w:rsidRPr="004E392B">
        <w:t xml:space="preserve"> case for looking at sourcing</w:t>
      </w:r>
      <w:r>
        <w:t xml:space="preserve">. This is what we have seen </w:t>
      </w:r>
      <w:r w:rsidRPr="004E392B">
        <w:t xml:space="preserve">in the Republic of Ireland; </w:t>
      </w:r>
      <w:r>
        <w:t>w</w:t>
      </w:r>
      <w:r w:rsidRPr="004E392B">
        <w:t>e ha</w:t>
      </w:r>
      <w:r>
        <w:t>ve</w:t>
      </w:r>
      <w:r w:rsidRPr="004E392B">
        <w:t xml:space="preserve"> seen more sourcing from the Republic of Ireland</w:t>
      </w:r>
      <w:r>
        <w:t>,</w:t>
      </w:r>
      <w:r w:rsidRPr="004E392B">
        <w:t xml:space="preserve"> Northern </w:t>
      </w:r>
      <w:r w:rsidRPr="004E392B">
        <w:t>Ireland</w:t>
      </w:r>
      <w:r w:rsidRPr="004E392B">
        <w:t xml:space="preserve"> and the </w:t>
      </w:r>
      <w:r>
        <w:t>EU</w:t>
      </w:r>
      <w:r w:rsidRPr="004E392B">
        <w:t xml:space="preserve"> directly into </w:t>
      </w:r>
      <w:r>
        <w:t>supermarkets in the</w:t>
      </w:r>
      <w:r w:rsidRPr="004E392B">
        <w:t xml:space="preserve"> Republic of Irela</w:t>
      </w:r>
      <w:r>
        <w:t>nd than</w:t>
      </w:r>
      <w:r w:rsidRPr="004E392B">
        <w:t xml:space="preserve"> we would have seen previously</w:t>
      </w:r>
      <w:r>
        <w:t>,</w:t>
      </w:r>
      <w:r w:rsidRPr="004E392B">
        <w:t xml:space="preserve"> w</w:t>
      </w:r>
      <w:r>
        <w:t>hen that</w:t>
      </w:r>
      <w:r w:rsidRPr="004E392B">
        <w:t xml:space="preserve"> food would have come from Great Britain</w:t>
      </w:r>
      <w:r>
        <w:t>,</w:t>
      </w:r>
      <w:r w:rsidRPr="004E392B">
        <w:t xml:space="preserve"> simply becaus</w:t>
      </w:r>
      <w:r>
        <w:t>e</w:t>
      </w:r>
      <w:r w:rsidRPr="004E392B">
        <w:t xml:space="preserve"> it is so difficult and expensive to go through the certification process.</w:t>
      </w:r>
    </w:p>
    <w:p w:rsidR="007A616F" w:rsidP="007A616F">
      <w:pPr>
        <w:pStyle w:val="Question"/>
      </w:pPr>
      <w:r w:rsidRPr="004E392B">
        <w:rPr>
          <w:b/>
        </w:rPr>
        <w:t>Lord Hain:</w:t>
      </w:r>
      <w:r>
        <w:t xml:space="preserve"> </w:t>
      </w:r>
      <w:r w:rsidRPr="004E392B">
        <w:t>If I could come to the substance of the fourth question, I am very interested in what steps you would like to see taken to address all the practical and</w:t>
      </w:r>
      <w:r>
        <w:t>,</w:t>
      </w:r>
      <w:r w:rsidRPr="004E392B">
        <w:t xml:space="preserve"> in some cases</w:t>
      </w:r>
      <w:r>
        <w:t>,</w:t>
      </w:r>
      <w:r w:rsidRPr="004E392B">
        <w:t xml:space="preserve"> costly procedures you </w:t>
      </w:r>
      <w:r w:rsidRPr="004E392B">
        <w:t>have to</w:t>
      </w:r>
      <w:r w:rsidRPr="004E392B">
        <w:t xml:space="preserve"> take on board. If you </w:t>
      </w:r>
      <w:r w:rsidRPr="004E392B">
        <w:t>were in charge of</w:t>
      </w:r>
      <w:r w:rsidRPr="004E392B">
        <w:t xml:space="preserve"> the</w:t>
      </w:r>
      <w:r>
        <w:t xml:space="preserve"> negoti</w:t>
      </w:r>
      <w:r w:rsidRPr="004E392B">
        <w:t>ations, what would you like to see happen?</w:t>
      </w:r>
    </w:p>
    <w:p w:rsidR="007A616F" w:rsidP="007A616F">
      <w:pPr>
        <w:pStyle w:val="Question"/>
        <w:numPr>
          <w:ilvl w:val="0"/>
          <w:numId w:val="0"/>
        </w:numPr>
        <w:ind w:left="794"/>
      </w:pPr>
      <w:r>
        <w:t>Anne,</w:t>
      </w:r>
      <w:r w:rsidRPr="004E392B">
        <w:t xml:space="preserve"> I think I</w:t>
      </w:r>
      <w:r>
        <w:t xml:space="preserve"> am</w:t>
      </w:r>
      <w:r w:rsidRPr="004E392B">
        <w:t xml:space="preserve"> right in saying that all milk </w:t>
      </w:r>
      <w:r>
        <w:t>produced in</w:t>
      </w:r>
      <w:r w:rsidRPr="004E392B">
        <w:t xml:space="preserve"> Northern Irelan</w:t>
      </w:r>
      <w:r>
        <w:t>d</w:t>
      </w:r>
      <w:r w:rsidRPr="004E392B">
        <w:t xml:space="preserve"> is processed in the Republic and then goes back over the border. I do not know whether there has been any increase in milk exports from Northern Ireland to the </w:t>
      </w:r>
      <w:r>
        <w:t xml:space="preserve">EU, </w:t>
      </w:r>
      <w:r w:rsidRPr="004E392B">
        <w:t>or perhaps that is outside your scope. At any rate, I</w:t>
      </w:r>
      <w:r>
        <w:t xml:space="preserve"> a</w:t>
      </w:r>
      <w:r w:rsidRPr="004E392B">
        <w:t>m interested in your ideas about how we solve the practical issues we have been discussing.</w:t>
      </w:r>
    </w:p>
    <w:p w:rsidR="007A616F" w:rsidP="007A616F">
      <w:pPr>
        <w:pStyle w:val="Answer"/>
      </w:pPr>
      <w:r w:rsidRPr="004E392B">
        <w:rPr>
          <w:b/>
          <w:i/>
        </w:rPr>
        <w:t xml:space="preserve">Anne </w:t>
      </w:r>
      <w:r w:rsidRPr="004E392B">
        <w:rPr>
          <w:b/>
          <w:i/>
        </w:rPr>
        <w:t>Randles</w:t>
      </w:r>
      <w:r w:rsidRPr="004E392B">
        <w:rPr>
          <w:b/>
          <w:i/>
        </w:rPr>
        <w:t>:</w:t>
      </w:r>
      <w:r>
        <w:t xml:space="preserve"> </w:t>
      </w:r>
      <w:r w:rsidRPr="00142C80">
        <w:t>From an</w:t>
      </w:r>
      <w:r>
        <w:t xml:space="preserve"> all-Ire</w:t>
      </w:r>
      <w:r w:rsidRPr="00142C80">
        <w:t>land perspective, the protocol work</w:t>
      </w:r>
      <w:r>
        <w:t>s</w:t>
      </w:r>
      <w:r w:rsidRPr="00142C80">
        <w:t xml:space="preserve"> in that context. It is not all milk</w:t>
      </w:r>
      <w:r>
        <w:t>,</w:t>
      </w:r>
      <w:r w:rsidRPr="00142C80">
        <w:t xml:space="preserve"> but there is a substantial amount of milk.</w:t>
      </w:r>
      <w:r>
        <w:t xml:space="preserve"> About </w:t>
      </w:r>
      <w:r w:rsidRPr="00142C80">
        <w:t>800 million litres of milk</w:t>
      </w:r>
      <w:r>
        <w:t xml:space="preserve"> </w:t>
      </w:r>
      <w:r w:rsidRPr="00142C80">
        <w:t xml:space="preserve">produced </w:t>
      </w:r>
      <w:r w:rsidR="0010589F">
        <w:t>o</w:t>
      </w:r>
      <w:r w:rsidRPr="00142C80">
        <w:t>n dairy farms in Northern Ireland go</w:t>
      </w:r>
      <w:r>
        <w:t>es</w:t>
      </w:r>
      <w:r w:rsidRPr="00142C80">
        <w:t xml:space="preserve"> over the border.</w:t>
      </w:r>
    </w:p>
    <w:p w:rsidR="007A616F" w:rsidP="007A616F">
      <w:pPr>
        <w:pStyle w:val="Remark"/>
      </w:pPr>
      <w:r w:rsidRPr="00662651">
        <w:rPr>
          <w:b/>
        </w:rPr>
        <w:t>Lord Hain:</w:t>
      </w:r>
      <w:r>
        <w:t xml:space="preserve"> In some cases, it </w:t>
      </w:r>
      <w:r w:rsidRPr="00142C80">
        <w:t xml:space="preserve">comes back </w:t>
      </w:r>
      <w:r>
        <w:t>processed</w:t>
      </w:r>
      <w:r w:rsidRPr="00142C80">
        <w:t>.</w:t>
      </w:r>
    </w:p>
    <w:p w:rsidR="007A616F" w:rsidP="007A616F">
      <w:pPr>
        <w:pStyle w:val="Answer"/>
      </w:pPr>
      <w:r w:rsidRPr="00142C80">
        <w:rPr>
          <w:b/>
          <w:i/>
        </w:rPr>
        <w:t xml:space="preserve">Anne </w:t>
      </w:r>
      <w:r w:rsidRPr="00142C80">
        <w:rPr>
          <w:b/>
          <w:i/>
        </w:rPr>
        <w:t>Randles</w:t>
      </w:r>
      <w:r w:rsidRPr="00142C80">
        <w:rPr>
          <w:b/>
          <w:i/>
        </w:rPr>
        <w:t>:</w:t>
      </w:r>
      <w:r>
        <w:t xml:space="preserve"> </w:t>
      </w:r>
      <w:r w:rsidRPr="00142C80">
        <w:t>Yes</w:t>
      </w:r>
      <w:r>
        <w:t>, in some cases. A</w:t>
      </w:r>
      <w:r w:rsidRPr="00142C80">
        <w:t xml:space="preserve"> lot of it is exported </w:t>
      </w:r>
      <w:r>
        <w:t xml:space="preserve">from </w:t>
      </w:r>
      <w:r w:rsidRPr="00142C80">
        <w:t xml:space="preserve">the island of Ireland as well. There are some very good dairy companies located in Northern Ireland and they </w:t>
      </w:r>
      <w:r>
        <w:t xml:space="preserve">largely </w:t>
      </w:r>
      <w:r w:rsidRPr="00142C80">
        <w:t xml:space="preserve">supply the local domestic market. A lot of </w:t>
      </w:r>
      <w:r w:rsidR="0010589F">
        <w:t xml:space="preserve">the Northern Irish milk processed in Irish facilities </w:t>
      </w:r>
      <w:r w:rsidRPr="00142C80">
        <w:t>would be milk that is going into products for export either to the</w:t>
      </w:r>
      <w:r>
        <w:t xml:space="preserve"> EU</w:t>
      </w:r>
      <w:r w:rsidRPr="00142C80">
        <w:t xml:space="preserve"> or to third</w:t>
      </w:r>
      <w:r>
        <w:t>-</w:t>
      </w:r>
      <w:r w:rsidRPr="00142C80">
        <w:t>country markets.</w:t>
      </w:r>
    </w:p>
    <w:p w:rsidR="007A616F" w:rsidP="007A616F">
      <w:pPr>
        <w:pStyle w:val="Remark"/>
      </w:pPr>
      <w:r w:rsidRPr="00C047BC">
        <w:rPr>
          <w:b/>
        </w:rPr>
        <w:t>Lord Hain:</w:t>
      </w:r>
      <w:r>
        <w:t xml:space="preserve"> </w:t>
      </w:r>
      <w:r w:rsidRPr="00142C80">
        <w:t>Has the volume altered at all under the protocol?</w:t>
      </w:r>
    </w:p>
    <w:p w:rsidR="007A616F" w:rsidP="007A616F">
      <w:pPr>
        <w:pStyle w:val="Answer"/>
      </w:pPr>
      <w:r w:rsidRPr="00142C80">
        <w:rPr>
          <w:b/>
          <w:i/>
        </w:rPr>
        <w:t xml:space="preserve">Anne </w:t>
      </w:r>
      <w:r w:rsidRPr="00142C80">
        <w:rPr>
          <w:b/>
          <w:i/>
        </w:rPr>
        <w:t>Randles</w:t>
      </w:r>
      <w:r w:rsidRPr="00142C80">
        <w:rPr>
          <w:b/>
          <w:i/>
        </w:rPr>
        <w:t>:</w:t>
      </w:r>
      <w:r>
        <w:t xml:space="preserve"> </w:t>
      </w:r>
      <w:r w:rsidRPr="00142C80">
        <w:t>N</w:t>
      </w:r>
      <w:r>
        <w:t xml:space="preserve">o. More than anything else, </w:t>
      </w:r>
      <w:r w:rsidRPr="00142C80">
        <w:t>it i</w:t>
      </w:r>
      <w:r>
        <w:t>s</w:t>
      </w:r>
      <w:r w:rsidRPr="00142C80">
        <w:t xml:space="preserve"> to do with how much is produced on farm</w:t>
      </w:r>
      <w:r>
        <w:t xml:space="preserve">s; it is more to do with </w:t>
      </w:r>
      <w:r w:rsidRPr="00142C80">
        <w:t>the capacity of milk production in Northern Ireland at farm level</w:t>
      </w:r>
      <w:r>
        <w:t>. T</w:t>
      </w:r>
      <w:r w:rsidRPr="00142C80">
        <w:t>here is very limited processing capacity in Northern Ireland. Historically, th</w:t>
      </w:r>
      <w:r>
        <w:t>e</w:t>
      </w:r>
      <w:r w:rsidRPr="00142C80">
        <w:t xml:space="preserve"> surplus has always been shipped</w:t>
      </w:r>
      <w:r w:rsidR="00ED445B">
        <w:t xml:space="preserve"> south</w:t>
      </w:r>
      <w:r w:rsidRPr="00142C80">
        <w:t xml:space="preserve">. </w:t>
      </w:r>
      <w:r w:rsidR="0098665B">
        <w:t xml:space="preserve">Volumes </w:t>
      </w:r>
      <w:r w:rsidRPr="00142C80">
        <w:t>ha</w:t>
      </w:r>
      <w:r w:rsidR="0098665B">
        <w:t>ve</w:t>
      </w:r>
      <w:r>
        <w:t xml:space="preserve"> </w:t>
      </w:r>
      <w:r>
        <w:t>definitely</w:t>
      </w:r>
      <w:r w:rsidRPr="00142C80">
        <w:t xml:space="preserve"> grown</w:t>
      </w:r>
      <w:r>
        <w:t>,</w:t>
      </w:r>
      <w:r w:rsidRPr="00142C80">
        <w:t xml:space="preserve"> as the dairy industry on the island of Ireland has grown</w:t>
      </w:r>
      <w:r>
        <w:t>,</w:t>
      </w:r>
      <w:r w:rsidRPr="00142C80">
        <w:t xml:space="preserve"> since the removal of quotas in 2015, but not on the basis of the UK withdrawing from the </w:t>
      </w:r>
      <w:r>
        <w:t xml:space="preserve">EU; there has been </w:t>
      </w:r>
      <w:r w:rsidRPr="00142C80">
        <w:t xml:space="preserve">a natural growth over the </w:t>
      </w:r>
      <w:r>
        <w:t>l</w:t>
      </w:r>
      <w:r w:rsidRPr="00142C80">
        <w:t>ast seven or eight years.</w:t>
      </w:r>
    </w:p>
    <w:p w:rsidR="007A616F" w:rsidP="007A616F">
      <w:pPr>
        <w:pStyle w:val="Answer"/>
      </w:pPr>
      <w:r>
        <w:t>I</w:t>
      </w:r>
      <w:r w:rsidRPr="00142C80">
        <w:t>n terms of GB to Northern Ireland</w:t>
      </w:r>
      <w:r>
        <w:t xml:space="preserve">, </w:t>
      </w:r>
      <w:r w:rsidRPr="00142C80">
        <w:t>the other two witnesses have point</w:t>
      </w:r>
      <w:r>
        <w:t>ed to where the</w:t>
      </w:r>
      <w:r w:rsidRPr="00142C80">
        <w:t xml:space="preserve"> potential solutions are from a practical perspective. We need to be able to build on th</w:t>
      </w:r>
      <w:r>
        <w:t>e</w:t>
      </w:r>
      <w:r w:rsidRPr="00142C80">
        <w:t xml:space="preserve"> concept of goods that are imported t</w:t>
      </w:r>
      <w:r>
        <w:t>o</w:t>
      </w:r>
      <w:r w:rsidRPr="00142C80">
        <w:t xml:space="preserve"> </w:t>
      </w:r>
      <w:r>
        <w:t>N</w:t>
      </w:r>
      <w:r w:rsidRPr="00142C80">
        <w:t xml:space="preserve">orthern </w:t>
      </w:r>
      <w:r>
        <w:t>Ireland</w:t>
      </w:r>
      <w:r w:rsidRPr="00142C80">
        <w:t xml:space="preserve"> that are not at risk of being moved into the single market. That is where the focus of attention needs to be in</w:t>
      </w:r>
      <w:r>
        <w:t xml:space="preserve"> </w:t>
      </w:r>
      <w:r w:rsidRPr="00142C80">
        <w:t>improving overall practicality. If th</w:t>
      </w:r>
      <w:r>
        <w:t>o</w:t>
      </w:r>
      <w:r w:rsidRPr="00142C80">
        <w:t>se goods can be identified up</w:t>
      </w:r>
      <w:r>
        <w:t xml:space="preserve"> </w:t>
      </w:r>
      <w:r w:rsidRPr="00142C80">
        <w:t>front prior to movement</w:t>
      </w:r>
      <w:r>
        <w:t>,</w:t>
      </w:r>
      <w:r w:rsidRPr="00142C80">
        <w:t xml:space="preserve"> they can be treated differently </w:t>
      </w:r>
      <w:r>
        <w:t xml:space="preserve">from a </w:t>
      </w:r>
      <w:r w:rsidRPr="00142C80">
        <w:t>customs</w:t>
      </w:r>
      <w:r>
        <w:t xml:space="preserve">, </w:t>
      </w:r>
      <w:r w:rsidRPr="00142C80">
        <w:t>veterinary and control perspective</w:t>
      </w:r>
      <w:r>
        <w:t>,</w:t>
      </w:r>
      <w:r w:rsidRPr="00142C80">
        <w:t xml:space="preserve"> because either the UK authorities or the</w:t>
      </w:r>
      <w:r>
        <w:t xml:space="preserve"> EU</w:t>
      </w:r>
      <w:r w:rsidRPr="00142C80">
        <w:t xml:space="preserve"> authorities </w:t>
      </w:r>
      <w:r>
        <w:t xml:space="preserve">will </w:t>
      </w:r>
      <w:r w:rsidRPr="00142C80">
        <w:t>have th</w:t>
      </w:r>
      <w:r>
        <w:t xml:space="preserve">e </w:t>
      </w:r>
      <w:r w:rsidRPr="00142C80">
        <w:t xml:space="preserve">surety and knowledge that the product is going where it is supposed to be going </w:t>
      </w:r>
      <w:r>
        <w:t xml:space="preserve">and </w:t>
      </w:r>
      <w:r w:rsidR="0098665B">
        <w:t>are</w:t>
      </w:r>
      <w:r>
        <w:t xml:space="preserve"> </w:t>
      </w:r>
      <w:r w:rsidRPr="00142C80">
        <w:t>being consumed in Northern Ireland.</w:t>
      </w:r>
    </w:p>
    <w:p w:rsidR="007A616F" w:rsidP="007A616F">
      <w:pPr>
        <w:pStyle w:val="Remark"/>
      </w:pPr>
      <w:r w:rsidRPr="009D55C1">
        <w:rPr>
          <w:b/>
        </w:rPr>
        <w:t>Lord Hain:</w:t>
      </w:r>
      <w:r>
        <w:t xml:space="preserve"> </w:t>
      </w:r>
      <w:r w:rsidRPr="00142C80">
        <w:t xml:space="preserve">Are you suggesting </w:t>
      </w:r>
      <w:r w:rsidRPr="00142C80">
        <w:t>some kind of fast</w:t>
      </w:r>
      <w:r>
        <w:t>-</w:t>
      </w:r>
      <w:r w:rsidRPr="00142C80">
        <w:t>track</w:t>
      </w:r>
      <w:r w:rsidRPr="00142C80">
        <w:t xml:space="preserve"> procedure?</w:t>
      </w:r>
    </w:p>
    <w:p w:rsidR="007A616F" w:rsidP="007A616F">
      <w:pPr>
        <w:pStyle w:val="Answer"/>
      </w:pPr>
      <w:r w:rsidRPr="00142C80">
        <w:rPr>
          <w:b/>
          <w:i/>
        </w:rPr>
        <w:t xml:space="preserve">Anne </w:t>
      </w:r>
      <w:r w:rsidRPr="00142C80">
        <w:rPr>
          <w:b/>
          <w:i/>
        </w:rPr>
        <w:t>Randles</w:t>
      </w:r>
      <w:r w:rsidRPr="00142C80">
        <w:rPr>
          <w:b/>
          <w:i/>
        </w:rPr>
        <w:t>:</w:t>
      </w:r>
      <w:r>
        <w:t xml:space="preserve"> It would be a </w:t>
      </w:r>
      <w:r w:rsidRPr="00142C80">
        <w:t xml:space="preserve">trusted trader arrangement where the whole supply chain has been audited and </w:t>
      </w:r>
      <w:r>
        <w:t xml:space="preserve">it </w:t>
      </w:r>
      <w:r w:rsidRPr="00142C80">
        <w:t>is clear from a</w:t>
      </w:r>
      <w:r>
        <w:t>n end-to-end per</w:t>
      </w:r>
      <w:r w:rsidRPr="00142C80">
        <w:t>spective</w:t>
      </w:r>
      <w:r>
        <w:t xml:space="preserve">. It is </w:t>
      </w:r>
      <w:r w:rsidRPr="00142C80">
        <w:t>up</w:t>
      </w:r>
      <w:r>
        <w:t xml:space="preserve"> </w:t>
      </w:r>
      <w:r w:rsidRPr="00142C80">
        <w:t>front</w:t>
      </w:r>
      <w:r>
        <w:t>, so w</w:t>
      </w:r>
      <w:r w:rsidRPr="00142C80">
        <w:t>e know</w:t>
      </w:r>
      <w:r>
        <w:t xml:space="preserve"> who and where it is </w:t>
      </w:r>
      <w:r w:rsidRPr="00142C80">
        <w:t>being sourced</w:t>
      </w:r>
      <w:r>
        <w:t xml:space="preserve"> from,</w:t>
      </w:r>
      <w:r w:rsidRPr="00142C80">
        <w:t xml:space="preserve"> the supply chain into Northern Ireland</w:t>
      </w:r>
      <w:r>
        <w:t xml:space="preserve"> and the depot</w:t>
      </w:r>
      <w:r w:rsidR="0098665B">
        <w:t>s</w:t>
      </w:r>
      <w:r>
        <w:t xml:space="preserve"> involved, and we know where it is going and there is proof that it is </w:t>
      </w:r>
      <w:r w:rsidRPr="00142C80">
        <w:t>actually going</w:t>
      </w:r>
      <w:r w:rsidRPr="00142C80">
        <w:t xml:space="preserve"> into the retail sector</w:t>
      </w:r>
      <w:r>
        <w:t>,</w:t>
      </w:r>
      <w:r w:rsidRPr="00142C80">
        <w:t xml:space="preserve"> for example</w:t>
      </w:r>
      <w:r>
        <w:t>,</w:t>
      </w:r>
      <w:r w:rsidRPr="00142C80">
        <w:t xml:space="preserve"> or</w:t>
      </w:r>
      <w:r>
        <w:t xml:space="preserve"> that</w:t>
      </w:r>
      <w:r w:rsidRPr="00142C80">
        <w:t xml:space="preserve"> </w:t>
      </w:r>
      <w:r>
        <w:t>its</w:t>
      </w:r>
      <w:r w:rsidRPr="00142C80">
        <w:t xml:space="preserve"> end use is</w:t>
      </w:r>
      <w:r>
        <w:t xml:space="preserve"> consumption</w:t>
      </w:r>
      <w:r w:rsidRPr="00142C80">
        <w:t xml:space="preserve"> in Northern Ireland.</w:t>
      </w:r>
    </w:p>
    <w:p w:rsidR="007A616F" w:rsidP="007A616F">
      <w:pPr>
        <w:pStyle w:val="Answer"/>
      </w:pPr>
      <w:r w:rsidRPr="00142C80">
        <w:t xml:space="preserve">It is not an outrageous or new concept. Trusted trader schemes are operated under customs rules </w:t>
      </w:r>
      <w:r w:rsidR="0098665B">
        <w:t>in many countries</w:t>
      </w:r>
      <w:r w:rsidRPr="00142C80">
        <w:t>, but you need end</w:t>
      </w:r>
      <w:r>
        <w:t>-</w:t>
      </w:r>
      <w:r w:rsidRPr="00142C80">
        <w:t>to</w:t>
      </w:r>
      <w:r>
        <w:t>-</w:t>
      </w:r>
      <w:r w:rsidRPr="00142C80">
        <w:t>end monitoring. For me,</w:t>
      </w:r>
      <w:r>
        <w:t xml:space="preserve"> </w:t>
      </w:r>
      <w:r w:rsidRPr="00142C80">
        <w:t>that is where we need to be going. We would extend it though. It exist</w:t>
      </w:r>
      <w:r>
        <w:t>s</w:t>
      </w:r>
      <w:r w:rsidRPr="00142C80">
        <w:t xml:space="preserve"> currently </w:t>
      </w:r>
      <w:r>
        <w:t xml:space="preserve">for </w:t>
      </w:r>
      <w:r w:rsidRPr="00142C80">
        <w:t>GB to Northern Ireland trade through the retail sector. The retailers themselves are helping</w:t>
      </w:r>
      <w:r w:rsidR="0098665B">
        <w:t>; t</w:t>
      </w:r>
      <w:r w:rsidRPr="00142C80">
        <w:t xml:space="preserve">here </w:t>
      </w:r>
      <w:r w:rsidR="0098665B">
        <w:t>was</w:t>
      </w:r>
      <w:r w:rsidRPr="00142C80">
        <w:t xml:space="preserve"> reference</w:t>
      </w:r>
      <w:r>
        <w:t xml:space="preserve"> to the fact that Defra </w:t>
      </w:r>
      <w:r w:rsidRPr="00142C80">
        <w:t>needs to</w:t>
      </w:r>
      <w:r>
        <w:t xml:space="preserve"> be notified</w:t>
      </w:r>
      <w:r w:rsidRPr="00142C80">
        <w:t xml:space="preserve"> </w:t>
      </w:r>
      <w:r w:rsidR="0098665B">
        <w:t xml:space="preserve">by the retailer </w:t>
      </w:r>
      <w:r w:rsidRPr="00142C80">
        <w:t xml:space="preserve">when the product has arrived in Northern Ireland, so that reporting </w:t>
      </w:r>
      <w:r>
        <w:t xml:space="preserve">is </w:t>
      </w:r>
      <w:r w:rsidRPr="00142C80">
        <w:t>going on.</w:t>
      </w:r>
    </w:p>
    <w:p w:rsidR="007A616F" w:rsidP="007A616F">
      <w:pPr>
        <w:pStyle w:val="Answer"/>
      </w:pPr>
      <w:r w:rsidRPr="00142C80">
        <w:t xml:space="preserve">I suggest </w:t>
      </w:r>
      <w:r>
        <w:t xml:space="preserve">that </w:t>
      </w:r>
      <w:r w:rsidRPr="00142C80">
        <w:t xml:space="preserve">we have </w:t>
      </w:r>
      <w:r>
        <w:t xml:space="preserve">the basis of </w:t>
      </w:r>
      <w:r w:rsidRPr="00142C80">
        <w:t>something</w:t>
      </w:r>
      <w:r>
        <w:t xml:space="preserve"> that we can </w:t>
      </w:r>
      <w:r w:rsidRPr="00142C80">
        <w:t xml:space="preserve">expand to companies like ours </w:t>
      </w:r>
      <w:r>
        <w:t>that supply</w:t>
      </w:r>
      <w:r w:rsidRPr="00142C80">
        <w:t xml:space="preserve"> retail products to the retail </w:t>
      </w:r>
      <w:r>
        <w:t>sector</w:t>
      </w:r>
      <w:r w:rsidRPr="00142C80">
        <w:t>.</w:t>
      </w:r>
      <w:r>
        <w:t xml:space="preserve"> We are</w:t>
      </w:r>
      <w:r w:rsidRPr="00142C80">
        <w:t xml:space="preserve"> not </w:t>
      </w:r>
      <w:r>
        <w:t xml:space="preserve">the </w:t>
      </w:r>
      <w:r w:rsidRPr="00142C80">
        <w:t>retailer</w:t>
      </w:r>
      <w:r>
        <w:t xml:space="preserve"> ourselves</w:t>
      </w:r>
      <w:r w:rsidRPr="00142C80">
        <w:t xml:space="preserve">; </w:t>
      </w:r>
      <w:r>
        <w:t>w</w:t>
      </w:r>
      <w:r w:rsidRPr="00142C80">
        <w:t>e are supplying to retail</w:t>
      </w:r>
      <w:r>
        <w:t>ers’</w:t>
      </w:r>
      <w:r w:rsidRPr="00142C80">
        <w:t xml:space="preserve"> warehouse</w:t>
      </w:r>
      <w:r>
        <w:t>s</w:t>
      </w:r>
      <w:r w:rsidRPr="00142C80">
        <w:t xml:space="preserve"> in Northern Ireland. We do not have an establishment in Northern Ireland, so we need to be able to take that into consideration and </w:t>
      </w:r>
      <w:r w:rsidR="0098665B">
        <w:t xml:space="preserve">benefit from those alternative </w:t>
      </w:r>
      <w:r w:rsidRPr="00142C80">
        <w:t>controls</w:t>
      </w:r>
      <w:r w:rsidR="0098665B">
        <w:t xml:space="preserve"> arrangements</w:t>
      </w:r>
      <w:r>
        <w:t>. W</w:t>
      </w:r>
      <w:r w:rsidRPr="00142C80">
        <w:t xml:space="preserve">e have no objection at all to being part of </w:t>
      </w:r>
      <w:r>
        <w:t xml:space="preserve">a </w:t>
      </w:r>
      <w:r w:rsidRPr="00142C80">
        <w:t>process that will report</w:t>
      </w:r>
      <w:r>
        <w:t xml:space="preserve"> to the authorities that a </w:t>
      </w:r>
      <w:r w:rsidRPr="00142C80">
        <w:t xml:space="preserve">product </w:t>
      </w:r>
      <w:r>
        <w:t>is being</w:t>
      </w:r>
      <w:r w:rsidRPr="00142C80">
        <w:t xml:space="preserve"> moved to a retailer</w:t>
      </w:r>
      <w:r>
        <w:t>’</w:t>
      </w:r>
      <w:r w:rsidRPr="00142C80">
        <w:t>s warehouse in Northern Ireland</w:t>
      </w:r>
      <w:r>
        <w:t>. T</w:t>
      </w:r>
      <w:r w:rsidRPr="00142C80">
        <w:t>hat can be</w:t>
      </w:r>
      <w:r>
        <w:t xml:space="preserve"> audited and </w:t>
      </w:r>
      <w:r w:rsidRPr="00142C80">
        <w:t xml:space="preserve">controlled </w:t>
      </w:r>
      <w:r>
        <w:t xml:space="preserve">to ensure that the </w:t>
      </w:r>
      <w:r w:rsidRPr="00142C80">
        <w:t xml:space="preserve">product </w:t>
      </w:r>
      <w:r>
        <w:t xml:space="preserve">is </w:t>
      </w:r>
      <w:r w:rsidRPr="00142C80">
        <w:t>consumed in supermarkets there</w:t>
      </w:r>
      <w:r>
        <w:t>.</w:t>
      </w:r>
    </w:p>
    <w:p w:rsidR="007A616F" w:rsidP="007A616F">
      <w:pPr>
        <w:pStyle w:val="Answer"/>
      </w:pPr>
      <w:r>
        <w:t>If</w:t>
      </w:r>
      <w:r w:rsidRPr="00142C80">
        <w:t xml:space="preserve"> that works, why not extend that whole</w:t>
      </w:r>
      <w:r>
        <w:t xml:space="preserve"> </w:t>
      </w:r>
      <w:r w:rsidRPr="00142C80">
        <w:t>end</w:t>
      </w:r>
      <w:r>
        <w:t>-</w:t>
      </w:r>
      <w:r w:rsidRPr="00142C80">
        <w:t>to</w:t>
      </w:r>
      <w:r>
        <w:t>-</w:t>
      </w:r>
      <w:r w:rsidRPr="00142C80">
        <w:t xml:space="preserve">end audited structure to other companies </w:t>
      </w:r>
      <w:r>
        <w:t>that</w:t>
      </w:r>
      <w:r w:rsidRPr="00142C80">
        <w:t xml:space="preserve"> a</w:t>
      </w:r>
      <w:r>
        <w:t>re supp</w:t>
      </w:r>
      <w:r w:rsidRPr="00142C80">
        <w:t xml:space="preserve">lying products regularly from GB to </w:t>
      </w:r>
      <w:r>
        <w:t>Northern Ir</w:t>
      </w:r>
      <w:r w:rsidR="00806853">
        <w:t>ish</w:t>
      </w:r>
      <w:r>
        <w:t xml:space="preserve"> </w:t>
      </w:r>
      <w:r w:rsidRPr="00142C80">
        <w:t xml:space="preserve">companies and entities, not </w:t>
      </w:r>
      <w:r w:rsidR="00806853">
        <w:t>just</w:t>
      </w:r>
      <w:r w:rsidRPr="00142C80">
        <w:t xml:space="preserve"> </w:t>
      </w:r>
      <w:r>
        <w:t xml:space="preserve">food but </w:t>
      </w:r>
      <w:r w:rsidRPr="00142C80">
        <w:t>right throughout the chain</w:t>
      </w:r>
      <w:r>
        <w:t xml:space="preserve">? That sort of idea </w:t>
      </w:r>
      <w:r w:rsidRPr="00142C80">
        <w:t>would allow for controlling pro</w:t>
      </w:r>
      <w:r>
        <w:t>ducts</w:t>
      </w:r>
      <w:r w:rsidRPr="00142C80">
        <w:t xml:space="preserve"> that are staying in Northern Ireland</w:t>
      </w:r>
      <w:r>
        <w:t xml:space="preserve">. For </w:t>
      </w:r>
      <w:r w:rsidRPr="00142C80">
        <w:t>everything outside that</w:t>
      </w:r>
      <w:r>
        <w:t xml:space="preserve">, it would be assumed </w:t>
      </w:r>
      <w:r w:rsidRPr="00142C80">
        <w:t>that there is a risk</w:t>
      </w:r>
      <w:r>
        <w:t xml:space="preserve"> </w:t>
      </w:r>
      <w:r w:rsidR="00806853">
        <w:t>the goods</w:t>
      </w:r>
      <w:r w:rsidRPr="00142C80">
        <w:t xml:space="preserve"> could</w:t>
      </w:r>
      <w:r>
        <w:t xml:space="preserve"> </w:t>
      </w:r>
      <w:r w:rsidR="00806853">
        <w:t xml:space="preserve">enter </w:t>
      </w:r>
      <w:r w:rsidRPr="00142C80">
        <w:t xml:space="preserve">the single market by moving </w:t>
      </w:r>
      <w:r w:rsidR="00806853">
        <w:t>across</w:t>
      </w:r>
      <w:r w:rsidRPr="00142C80">
        <w:t xml:space="preserve"> the border. In that sense</w:t>
      </w:r>
      <w:r>
        <w:t>,</w:t>
      </w:r>
      <w:r w:rsidRPr="00142C80">
        <w:t xml:space="preserve"> there must be something </w:t>
      </w:r>
      <w:r>
        <w:t>in</w:t>
      </w:r>
      <w:r w:rsidRPr="00142C80">
        <w:t xml:space="preserve"> those ideas that would work</w:t>
      </w:r>
      <w:r>
        <w:t>.</w:t>
      </w:r>
    </w:p>
    <w:p w:rsidR="007A616F" w:rsidP="007A616F">
      <w:pPr>
        <w:pStyle w:val="Remark"/>
      </w:pPr>
      <w:r w:rsidRPr="00690363">
        <w:rPr>
          <w:b/>
        </w:rPr>
        <w:t>Lord Hain:</w:t>
      </w:r>
      <w:r>
        <w:t xml:space="preserve"> I am sorry to interrupt. Would that be the bulk of trade?</w:t>
      </w:r>
    </w:p>
    <w:p w:rsidR="007A616F" w:rsidP="007A616F">
      <w:pPr>
        <w:pStyle w:val="Answer"/>
      </w:pPr>
      <w:r w:rsidRPr="004F17C7">
        <w:rPr>
          <w:b/>
          <w:i/>
        </w:rPr>
        <w:t xml:space="preserve">Anne </w:t>
      </w:r>
      <w:r w:rsidRPr="004F17C7">
        <w:rPr>
          <w:b/>
          <w:i/>
        </w:rPr>
        <w:t>Randles</w:t>
      </w:r>
      <w:r w:rsidRPr="004F17C7">
        <w:rPr>
          <w:b/>
          <w:i/>
        </w:rPr>
        <w:t>:</w:t>
      </w:r>
      <w:r>
        <w:t xml:space="preserve"> Very briefly, we have seen that the standstill arrangements work; they </w:t>
      </w:r>
      <w:r>
        <w:t>definitely work</w:t>
      </w:r>
      <w:r>
        <w:t xml:space="preserve"> for Northern Ireland. Can we in some way make sure that they are </w:t>
      </w:r>
      <w:r w:rsidR="00806853">
        <w:t xml:space="preserve">formally </w:t>
      </w:r>
      <w:r>
        <w:t xml:space="preserve">built into the implementation of the protocol? The other one is the veterinary side of things. We absolutely need an SPS agreement. It is at the basis of a lot of the problems </w:t>
      </w:r>
      <w:r w:rsidR="00806853">
        <w:t xml:space="preserve">with </w:t>
      </w:r>
      <w:r>
        <w:t xml:space="preserve">controls. If we had a </w:t>
      </w:r>
      <w:r w:rsidR="001A1EDF">
        <w:t>UK-</w:t>
      </w:r>
      <w:r>
        <w:t xml:space="preserve">EU veterinary agreement, I think that would facilitate </w:t>
      </w:r>
      <w:r w:rsidR="00806853">
        <w:t xml:space="preserve">a </w:t>
      </w:r>
      <w:r>
        <w:t xml:space="preserve">resolution of an awful lot of the </w:t>
      </w:r>
      <w:r w:rsidR="00806853">
        <w:t xml:space="preserve">complexities </w:t>
      </w:r>
      <w:r>
        <w:t>and would help with the difficulties that we currently have. Those are my three suggestions.</w:t>
      </w:r>
    </w:p>
    <w:p w:rsidR="007A616F" w:rsidP="007A616F">
      <w:pPr>
        <w:pStyle w:val="Remark"/>
      </w:pPr>
      <w:r w:rsidRPr="00690363">
        <w:rPr>
          <w:b/>
        </w:rPr>
        <w:t>Lord Hain:</w:t>
      </w:r>
      <w:r>
        <w:t xml:space="preserve"> Thank you for that.</w:t>
      </w:r>
    </w:p>
    <w:p w:rsidR="007A616F" w:rsidP="007A616F">
      <w:pPr>
        <w:pStyle w:val="Answer"/>
      </w:pPr>
      <w:r w:rsidRPr="004F17C7">
        <w:rPr>
          <w:b/>
          <w:i/>
        </w:rPr>
        <w:t>Andrew Opie:</w:t>
      </w:r>
      <w:r>
        <w:t xml:space="preserve"> The first thing is that we need a long-term solution that has the agreement of both the EU and the UK. The way we are operating the standstill process </w:t>
      </w:r>
      <w:r>
        <w:t>at the moment</w:t>
      </w:r>
      <w:r>
        <w:t xml:space="preserve"> is with the UK’s support but really with the tacit approval of the EU. That raises concerns with any company around investment in supply chains and investment more generally. It is important that we manage to get long-term agreement.</w:t>
      </w:r>
    </w:p>
    <w:p w:rsidR="007A616F" w:rsidP="007A616F">
      <w:pPr>
        <w:pStyle w:val="Answer"/>
      </w:pPr>
      <w:r>
        <w:t xml:space="preserve">Something that builds, as Anne said, on the STAMNI principle would be important. Even going beyond that, the STAMNI still requires a certificate to move with every lorry every time you move it. We should be looking at authorised and audited supply chains rather than necessarily looking at quite an old-fashioned approach to trade, which is to move goods every time with a piece of paper, or even an electronic piece of paper. We should be auditing supply chains, making sure that they are </w:t>
      </w:r>
      <w:r>
        <w:t>okay</w:t>
      </w:r>
      <w:r>
        <w:t xml:space="preserve"> and, in this case, we can absolutely justify it because we know for retail that the destination of those goods will be Northern Ireland. We can demonstrate, through traceability on our IT systems, that they are going out of one of our depots in Great Britain to a store in Northern Ireland and will be only within the Northern Ireland market.</w:t>
      </w:r>
    </w:p>
    <w:p w:rsidR="007A616F" w:rsidP="007A616F">
      <w:pPr>
        <w:pStyle w:val="Answer"/>
      </w:pPr>
      <w:r>
        <w:t xml:space="preserve">From that perspective, that is the approach we need to take, and probably going on from where we were with the protocol, which would be an adherence to the EU rules in terms of official controls that are not set up for this type of transport. Those export/import rules around certification work for things like a big boatload of New Zealand lamb, which has come in for four or five weeks from New Zealand, and maybe has two or three certificates with it. We are moving thousands of products every day between Great Britain and Northern Ireland, each of which potentially requires a certificate. It is </w:t>
      </w:r>
      <w:r>
        <w:t>absolutely impossible</w:t>
      </w:r>
      <w:r>
        <w:t xml:space="preserve"> to manage that system.</w:t>
      </w:r>
    </w:p>
    <w:p w:rsidR="007A616F" w:rsidP="007A616F">
      <w:pPr>
        <w:pStyle w:val="Answer"/>
      </w:pPr>
      <w:r>
        <w:t xml:space="preserve">That is why an authorised supply chain approach that moves away from single movements but looks at the supply chain and authorises it, recognising that the product stays in Northern Ireland, </w:t>
      </w:r>
      <w:r>
        <w:t>has to</w:t>
      </w:r>
      <w:r>
        <w:t xml:space="preserve"> be the way forward.</w:t>
      </w:r>
    </w:p>
    <w:p w:rsidR="007A616F" w:rsidP="007A616F">
      <w:pPr>
        <w:pStyle w:val="Answer"/>
      </w:pPr>
      <w:r w:rsidRPr="00330B27">
        <w:rPr>
          <w:b/>
          <w:i/>
        </w:rPr>
        <w:t xml:space="preserve">Sacha </w:t>
      </w:r>
      <w:r w:rsidRPr="00330B27">
        <w:rPr>
          <w:b/>
          <w:i/>
        </w:rPr>
        <w:t>Berendji</w:t>
      </w:r>
      <w:r w:rsidRPr="00330B27">
        <w:rPr>
          <w:b/>
          <w:i/>
        </w:rPr>
        <w:t>:</w:t>
      </w:r>
      <w:r>
        <w:t xml:space="preserve"> I agree with a lot of what has been said, particularly about the paper. It is not a piece of paper. Pre-Brexit, when a wagon would have gone with about six pieces of paper, it can now be up to 600 per vehicle, all of which </w:t>
      </w:r>
      <w:r>
        <w:t>have to</w:t>
      </w:r>
      <w:r>
        <w:t xml:space="preserve"> be kept for, I believe, five years. That is a heck of a lot of paper we </w:t>
      </w:r>
      <w:r>
        <w:t>have to</w:t>
      </w:r>
      <w:r>
        <w:t xml:space="preserve"> sit on; there must be a digital solution.</w:t>
      </w:r>
    </w:p>
    <w:p w:rsidR="007A616F" w:rsidP="007A616F">
      <w:pPr>
        <w:pStyle w:val="Answer"/>
      </w:pPr>
      <w:r>
        <w:t xml:space="preserve">On simplification, we have requests in three parts. We said at the time that we would have liked to see time-limited equivalence so that we could take the time to set up a suitable stable framework for future trade. We understand that is not on the table, but that would have been our preference, recognising the high standards of food in both the UK and the EU. </w:t>
      </w:r>
    </w:p>
    <w:p w:rsidR="007A616F" w:rsidP="007A616F">
      <w:pPr>
        <w:pStyle w:val="Answer"/>
      </w:pPr>
      <w:r>
        <w:t xml:space="preserve">Failing that, what we would really like is a facilitated movement scheme, which is what Anne was saying, where we would certificate the products and only need to change the certificates if the product composition changed. As you have heard, we are certificating every product every day. The reality is that the certificate that was issued on the Monday came from the same source as it did on the Sunday. If we could move to a trusted model, where we only had to do that either once every certain </w:t>
      </w:r>
      <w:r>
        <w:t>period of time</w:t>
      </w:r>
      <w:r>
        <w:t xml:space="preserve"> or on an auditable basis, and our obligation was to keep those records up to date, and make sure that they complied, it would take a lot of the friction out of the movement. We believe that could work both ways, so it could ease trade </w:t>
      </w:r>
      <w:r w:rsidR="00325541">
        <w:t>inbound to the UK as well</w:t>
      </w:r>
      <w:r>
        <w:t>.</w:t>
      </w:r>
    </w:p>
    <w:p w:rsidR="007A616F" w:rsidP="007A616F">
      <w:pPr>
        <w:pStyle w:val="Answer"/>
      </w:pPr>
      <w:r>
        <w:t xml:space="preserve">Failing that, the third solution would </w:t>
      </w:r>
      <w:r>
        <w:t>definitely be</w:t>
      </w:r>
      <w:r>
        <w:t xml:space="preserve"> what Andrew has just touched on: some form of digital solution. I know both the UK Government and the EU have mentioned labelling. For us, that is potentially even more cost-prohibitive than some of the current arrangements, because of the logistics of getting labels on to products and the extra separation it would create.</w:t>
      </w:r>
    </w:p>
    <w:p w:rsidR="007A616F" w:rsidP="007A616F">
      <w:pPr>
        <w:pStyle w:val="Answer"/>
      </w:pPr>
      <w:r>
        <w:t xml:space="preserve">The theory of it is </w:t>
      </w:r>
      <w:r>
        <w:t>absolutely right</w:t>
      </w:r>
      <w:r>
        <w:t>. If you can separate goods going to Northern Ireland that will not go to the EU, there should not need to be checks on those products. We believe that most large food retailers, as you have just heard, with a combination of date and batch codes would be able to identify where the products were going and prove it. You can easily close the loop by making sure you tally that up with sales and waste data, so you can prove beyond any doubt that what you sent to Northern Ireland stayed in Northern Ireland.</w:t>
      </w:r>
    </w:p>
    <w:p w:rsidR="007A616F" w:rsidP="007A616F">
      <w:pPr>
        <w:pStyle w:val="Answer"/>
      </w:pPr>
      <w:r>
        <w:t>If we could come up with that solution, it would be the best scenario if we were not able to work the previous two solutions.</w:t>
      </w:r>
    </w:p>
    <w:p w:rsidR="007A616F" w:rsidP="007A616F">
      <w:pPr>
        <w:pStyle w:val="Remark"/>
      </w:pPr>
      <w:r w:rsidRPr="004C15BF">
        <w:rPr>
          <w:b/>
        </w:rPr>
        <w:t>Lord Hain:</w:t>
      </w:r>
      <w:r>
        <w:t xml:space="preserve"> Thank you very much. That has been very valuable.</w:t>
      </w:r>
    </w:p>
    <w:p w:rsidR="007A616F" w:rsidP="007A616F">
      <w:pPr>
        <w:pStyle w:val="Remark"/>
      </w:pPr>
      <w:r w:rsidRPr="004C15BF">
        <w:rPr>
          <w:b/>
        </w:rPr>
        <w:t>The Chair:</w:t>
      </w:r>
      <w:r>
        <w:t xml:space="preserve"> Thank you very </w:t>
      </w:r>
      <w:r>
        <w:t>much indeed;</w:t>
      </w:r>
      <w:r>
        <w:t xml:space="preserve"> some very, very interesting points were made there.</w:t>
      </w:r>
    </w:p>
    <w:p w:rsidR="007A616F" w:rsidP="007A616F">
      <w:pPr>
        <w:pStyle w:val="Question"/>
      </w:pPr>
      <w:r w:rsidRPr="00593740">
        <w:rPr>
          <w:b/>
        </w:rPr>
        <w:t xml:space="preserve">Lord Thomas of </w:t>
      </w:r>
      <w:r w:rsidRPr="00593740">
        <w:rPr>
          <w:b/>
        </w:rPr>
        <w:t>Gresford</w:t>
      </w:r>
      <w:r w:rsidRPr="00593740">
        <w:rPr>
          <w:b/>
        </w:rPr>
        <w:t>:</w:t>
      </w:r>
      <w:r>
        <w:t xml:space="preserve"> May I say how much I agree that there is a problem caused by Article 5 of the protocol and the presumption that goods imported into Northern Ireland will move on unless the importer proves that they will stay in Northern Ireland? It is because of that that there is so much paperwork. I agree that a digital solution that could avoid that, a reversal of the burden of proof so that only the customs people would have to prove that goods were going to move on, would save an awful lot of the problems.</w:t>
      </w:r>
    </w:p>
    <w:p w:rsidR="007A616F" w:rsidP="007A616F">
      <w:pPr>
        <w:pStyle w:val="QuestionCont"/>
      </w:pPr>
      <w:r>
        <w:t xml:space="preserve">I want to be a little more positive. Northern Ireland seems </w:t>
      </w:r>
      <w:r>
        <w:t>to</w:t>
      </w:r>
      <w:r>
        <w:t xml:space="preserve"> many to have </w:t>
      </w:r>
      <w:r>
        <w:t xml:space="preserve">the benefit of access to the European market and access to the GB market. Does it have benefits in that way? Does it present potential economic opportunities either for your business or for those you represent? More generally, is there a positive side to the position that Northern Ireland finds itself in </w:t>
      </w:r>
      <w:r>
        <w:t>at the moment</w:t>
      </w:r>
      <w:r>
        <w:t>?</w:t>
      </w:r>
    </w:p>
    <w:p w:rsidR="007A616F" w:rsidP="007A616F">
      <w:pPr>
        <w:pStyle w:val="Answer"/>
      </w:pPr>
      <w:r w:rsidRPr="00E2580A">
        <w:rPr>
          <w:b/>
          <w:i/>
        </w:rPr>
        <w:t xml:space="preserve">Sacha </w:t>
      </w:r>
      <w:r w:rsidRPr="00E2580A">
        <w:rPr>
          <w:b/>
          <w:i/>
        </w:rPr>
        <w:t>Berendji</w:t>
      </w:r>
      <w:r w:rsidRPr="00E2580A">
        <w:rPr>
          <w:b/>
          <w:i/>
        </w:rPr>
        <w:t>:</w:t>
      </w:r>
      <w:r>
        <w:t xml:space="preserve"> From our point of view, this would be for our suppliers to deal with, but we already have, as we have heard, a significant supply base of around 25 key suppliers on the island of Ireland that supply both our Northern Irish/Republic of Ireland business and the GB business. They would see benefits from that.</w:t>
      </w:r>
    </w:p>
    <w:p w:rsidR="007A616F" w:rsidP="007A616F">
      <w:pPr>
        <w:pStyle w:val="Answer"/>
      </w:pPr>
      <w:r>
        <w:t xml:space="preserve">From our point of view on moving food into both Northern Ireland and the Republic of Ireland, we send most of the product from GB. There is not the technical expertise to make some of our more complex products, our meals, et cetera, or the supply base currently in Northern Ireland to do that. Therefore, as I said at the start, for the foreseeable future </w:t>
      </w:r>
      <w:r>
        <w:t>the majority of</w:t>
      </w:r>
      <w:r>
        <w:t xml:space="preserve"> our food will need to be imported. We have touched on local sourcing and where that is possible </w:t>
      </w:r>
      <w:r w:rsidR="003C52B5">
        <w:t>t</w:t>
      </w:r>
      <w:r>
        <w:t xml:space="preserve">hat gives an advantage </w:t>
      </w:r>
      <w:r w:rsidR="003C52B5">
        <w:t xml:space="preserve">to those suppliers </w:t>
      </w:r>
      <w:r>
        <w:t xml:space="preserve">but </w:t>
      </w:r>
      <w:r w:rsidR="003C52B5">
        <w:t xml:space="preserve">we don’t have the </w:t>
      </w:r>
      <w:r w:rsidR="003C52B5">
        <w:t xml:space="preserve">option </w:t>
      </w:r>
      <w:r>
        <w:t xml:space="preserve"> in</w:t>
      </w:r>
      <w:r>
        <w:t xml:space="preserve"> the majority of instances.</w:t>
      </w:r>
    </w:p>
    <w:p w:rsidR="007A616F" w:rsidP="007A616F">
      <w:pPr>
        <w:pStyle w:val="Answer"/>
      </w:pPr>
      <w:r w:rsidRPr="00392110">
        <w:rPr>
          <w:b/>
          <w:i/>
        </w:rPr>
        <w:t xml:space="preserve">Anne </w:t>
      </w:r>
      <w:r w:rsidRPr="00392110">
        <w:rPr>
          <w:b/>
          <w:i/>
        </w:rPr>
        <w:t>Randles</w:t>
      </w:r>
      <w:r w:rsidRPr="00392110">
        <w:rPr>
          <w:b/>
          <w:i/>
        </w:rPr>
        <w:t>:</w:t>
      </w:r>
      <w:r>
        <w:t xml:space="preserve"> For us, the protocol, as I mentioned earlier, supports the ongoing arrangements that currently exist on the island of Ireland for the processing of milk. That allows all dairy companies to export dairy products of what we call mixed milk origin. We export dairy products that contain both milk from Northern Ireland and milk from the Republic of Ireland.</w:t>
      </w:r>
    </w:p>
    <w:p w:rsidR="007A616F" w:rsidP="007A616F">
      <w:pPr>
        <w:pStyle w:val="Answer"/>
      </w:pPr>
      <w:r>
        <w:t xml:space="preserve">Having had to segregate that and separate it would have had serious implications </w:t>
      </w:r>
      <w:r w:rsidR="00454C89">
        <w:t xml:space="preserve">for </w:t>
      </w:r>
      <w:r>
        <w:t xml:space="preserve">efficiencies, in processing and in </w:t>
      </w:r>
      <w:r w:rsidR="00454C89">
        <w:t>stock</w:t>
      </w:r>
      <w:r>
        <w:t xml:space="preserve"> management. That is </w:t>
      </w:r>
      <w:r>
        <w:t>definitely an</w:t>
      </w:r>
      <w:r>
        <w:t xml:space="preserve"> advantage. To be fair, that is what the protocol was designed to do. It is working from a dairy farmer and a dairy processor perspective. </w:t>
      </w:r>
    </w:p>
    <w:p w:rsidR="007A616F" w:rsidP="007A616F">
      <w:pPr>
        <w:pStyle w:val="Answer"/>
      </w:pPr>
      <w:r>
        <w:t xml:space="preserve">As I mentioned, about 800 </w:t>
      </w:r>
      <w:r w:rsidR="00895EC1">
        <w:t>m</w:t>
      </w:r>
      <w:r>
        <w:t xml:space="preserve">illion litres of milk are </w:t>
      </w:r>
      <w:r w:rsidR="00454C89">
        <w:t>delivered</w:t>
      </w:r>
      <w:r>
        <w:t xml:space="preserve"> annually across the border from Northern Ireland. Milk is a very perishable </w:t>
      </w:r>
      <w:r>
        <w:t>product</w:t>
      </w:r>
      <w:r>
        <w:t xml:space="preserve"> and it is an expensive product to ship in its raw form. It does not make economic sense to ship liquid milk, which is </w:t>
      </w:r>
      <w:r w:rsidR="00454C89">
        <w:t>87</w:t>
      </w:r>
      <w:r>
        <w:t xml:space="preserve">% water, to GB for processing; </w:t>
      </w:r>
      <w:r>
        <w:t>indeed</w:t>
      </w:r>
      <w:r>
        <w:t xml:space="preserve"> there are </w:t>
      </w:r>
      <w:r w:rsidR="00454C89">
        <w:t>insufficient</w:t>
      </w:r>
      <w:r>
        <w:t xml:space="preserve"> processing facilities for it</w:t>
      </w:r>
      <w:r w:rsidR="00454C89">
        <w:t xml:space="preserve"> in Great Britain</w:t>
      </w:r>
      <w:r>
        <w:t>.</w:t>
      </w:r>
    </w:p>
    <w:p w:rsidR="007A616F" w:rsidP="007A616F">
      <w:pPr>
        <w:pStyle w:val="Answer"/>
      </w:pPr>
      <w:r>
        <w:t>The protocol very much facilitates the seamless movement of milk</w:t>
      </w:r>
      <w:r w:rsidR="00454C89">
        <w:t xml:space="preserve"> on the island of Ireland</w:t>
      </w:r>
      <w:r>
        <w:t xml:space="preserve">. There are no more additional veterinary requirements now than there were prior to the UK withdrawing from the EU, or prior to the implementation of the protocol. That milk can also benefit from the UK’s negotiated free trade agreements, which is welcome. Importantly, the protocol preserves the important supply chains and value chains that have been built up on the island of Ireland between companies and by companies. </w:t>
      </w:r>
      <w:r>
        <w:t>Of course</w:t>
      </w:r>
      <w:r>
        <w:t xml:space="preserve"> it allows, as you mentioned already, for the free movement and unencumbered movement of products containing Northern Irish milk into the single market, which is a huge advantage without a doubt for Northern Irish dairy farmers.</w:t>
      </w:r>
    </w:p>
    <w:p w:rsidR="007A616F" w:rsidP="007A616F">
      <w:pPr>
        <w:pStyle w:val="Answer"/>
      </w:pPr>
      <w:r w:rsidRPr="00171D00">
        <w:rPr>
          <w:b/>
          <w:i/>
        </w:rPr>
        <w:t>Andrew Opie:</w:t>
      </w:r>
      <w:r>
        <w:t xml:space="preserve"> I am sure, as Anne particularly laid out, that there are benefits for Northern Ireland producers. I look at it from the perspective of retail. The protocol has created new challenges that are </w:t>
      </w:r>
      <w:r>
        <w:t>really only</w:t>
      </w:r>
      <w:r>
        <w:t xml:space="preserve"> being overcome by the position the UK Government have taken, with the tacit approval of the EU, on the standstill process. There is no getting away from the fact that we operate UK supply chains. We </w:t>
      </w:r>
      <w:r>
        <w:t>are able to</w:t>
      </w:r>
      <w:r>
        <w:t xml:space="preserve"> give the benefit to UK consumers, wherever they are in the UK, because we are running those UK supply chains with the volumes and the efficiencies of scale that we can obtain from that. </w:t>
      </w:r>
    </w:p>
    <w:p w:rsidR="007A616F" w:rsidP="007A616F">
      <w:pPr>
        <w:pStyle w:val="Answer"/>
      </w:pPr>
      <w:r>
        <w:t xml:space="preserve">It has been a challenge. That challenge has been largely, not entirely, overcome by the STAMNI and the standstill process, but the protocol has </w:t>
      </w:r>
      <w:r>
        <w:t>definitely introduced</w:t>
      </w:r>
      <w:r>
        <w:t xml:space="preserve"> challenges for any retailer operating across the UK.</w:t>
      </w:r>
    </w:p>
    <w:p w:rsidR="007A616F" w:rsidP="007A616F">
      <w:pPr>
        <w:pStyle w:val="Remark"/>
      </w:pPr>
      <w:r w:rsidRPr="004C15BF">
        <w:rPr>
          <w:b/>
        </w:rPr>
        <w:t xml:space="preserve">Lord Thomas of </w:t>
      </w:r>
      <w:r w:rsidRPr="004C15BF">
        <w:rPr>
          <w:b/>
        </w:rPr>
        <w:t>Gresford</w:t>
      </w:r>
      <w:r w:rsidRPr="004C15BF">
        <w:rPr>
          <w:b/>
        </w:rPr>
        <w:t>:</w:t>
      </w:r>
      <w:r>
        <w:t xml:space="preserve"> But has it introduced benefits for Northern Ireland producers?</w:t>
      </w:r>
    </w:p>
    <w:p w:rsidR="007A616F" w:rsidP="007A616F">
      <w:pPr>
        <w:pStyle w:val="Answer"/>
      </w:pPr>
      <w:r w:rsidRPr="00BF5C92">
        <w:rPr>
          <w:b/>
          <w:i/>
        </w:rPr>
        <w:t>Andrew Opie:</w:t>
      </w:r>
      <w:r>
        <w:t xml:space="preserve"> Yes, that was my first point. Listening to Anne, I have no doubt that it has. I deal a lot with food producer groups and farming groups across the UK. I would say that those producers are in a more favourable position in their ability to trade with both Great Britain and the UK, and with the EU.  I have no doubt about that because I have seen the challenges facing farmers and producers in Great Britain, for example, who are trying to access the EU market.</w:t>
      </w:r>
    </w:p>
    <w:p w:rsidR="007A616F" w:rsidP="007A616F">
      <w:pPr>
        <w:pStyle w:val="Remark"/>
      </w:pPr>
      <w:r w:rsidRPr="004C15BF">
        <w:rPr>
          <w:b/>
        </w:rPr>
        <w:t xml:space="preserve">Lord Thomas of </w:t>
      </w:r>
      <w:r w:rsidRPr="004C15BF">
        <w:rPr>
          <w:b/>
        </w:rPr>
        <w:t>Gresford</w:t>
      </w:r>
      <w:r w:rsidRPr="004C15BF">
        <w:rPr>
          <w:b/>
        </w:rPr>
        <w:t>:</w:t>
      </w:r>
      <w:r>
        <w:t xml:space="preserve"> In other words, Northern Ireland obviously has greater access to the EU. That is happening in practical terms; there is more access to the EU.</w:t>
      </w:r>
    </w:p>
    <w:p w:rsidR="007A616F" w:rsidP="007A616F">
      <w:pPr>
        <w:pStyle w:val="Answer"/>
      </w:pPr>
      <w:r w:rsidRPr="00BF5C92">
        <w:rPr>
          <w:b/>
          <w:i/>
        </w:rPr>
        <w:t>Andrew Opie:</w:t>
      </w:r>
      <w:r>
        <w:t xml:space="preserve"> I cannot speak on behalf of Northern Ireland producers, sorry. I can only speak about UK retailers and the challenges the protocol has given. I think Anne summed up the benefits </w:t>
      </w:r>
      <w:r>
        <w:t>pretty well</w:t>
      </w:r>
      <w:r>
        <w:t>.</w:t>
      </w:r>
    </w:p>
    <w:p w:rsidR="007A616F" w:rsidP="007A616F">
      <w:pPr>
        <w:pStyle w:val="Remark"/>
      </w:pPr>
      <w:r w:rsidRPr="004C15BF">
        <w:rPr>
          <w:b/>
        </w:rPr>
        <w:t xml:space="preserve">Lord Thomas of </w:t>
      </w:r>
      <w:r w:rsidRPr="004C15BF">
        <w:rPr>
          <w:b/>
        </w:rPr>
        <w:t>Gresford</w:t>
      </w:r>
      <w:r w:rsidRPr="004C15BF">
        <w:rPr>
          <w:b/>
        </w:rPr>
        <w:t>:</w:t>
      </w:r>
      <w:r>
        <w:t xml:space="preserve"> Thank you very much.</w:t>
      </w:r>
    </w:p>
    <w:p w:rsidR="007A616F" w:rsidP="007A616F">
      <w:pPr>
        <w:pStyle w:val="Remark"/>
      </w:pPr>
      <w:r w:rsidRPr="002E583E">
        <w:rPr>
          <w:b/>
        </w:rPr>
        <w:t>Baroness Ritchie of Downpatrick:</w:t>
      </w:r>
      <w:r>
        <w:t xml:space="preserve"> Thank you, Lord </w:t>
      </w:r>
      <w:r>
        <w:t>Chair</w:t>
      </w:r>
      <w:r>
        <w:t xml:space="preserve"> and members of the panel; you are very welcome. I want to ask a simple question as a supplementary to the ones from Lord Thomas.</w:t>
      </w:r>
    </w:p>
    <w:p w:rsidR="007A616F" w:rsidP="007A616F">
      <w:pPr>
        <w:pStyle w:val="Remark"/>
      </w:pPr>
      <w:r>
        <w:t>Are you aware of the report that was published today by the National Institute of Economic and Social Research, which is a British think tank? It said that Northern Ireland was outperforming the UK and that that in part was due to the protocol: “This is partly an outcome of the Northern Irish protocol and its special status in the Brexit arrangements, including better trade and investment conditions as part of the EU’s single market and customs union”. Are you aware of that report and did you contribute to it?</w:t>
      </w:r>
    </w:p>
    <w:p w:rsidR="007A616F" w:rsidP="007A616F">
      <w:pPr>
        <w:pStyle w:val="Answer"/>
      </w:pPr>
      <w:r w:rsidRPr="004922FD">
        <w:rPr>
          <w:b/>
          <w:i/>
        </w:rPr>
        <w:t>Andrew Opie:</w:t>
      </w:r>
      <w:r>
        <w:t xml:space="preserve"> I can confirm no to both of those. I am not aware of the </w:t>
      </w:r>
      <w:r>
        <w:t>report</w:t>
      </w:r>
      <w:r>
        <w:t xml:space="preserve"> and we did not contribute to </w:t>
      </w:r>
      <w:r w:rsidR="00D941C3">
        <w:t>it</w:t>
      </w:r>
      <w:r>
        <w:t>.</w:t>
      </w:r>
    </w:p>
    <w:p w:rsidR="007A616F" w:rsidP="007A616F">
      <w:pPr>
        <w:pStyle w:val="Answer"/>
      </w:pPr>
      <w:r w:rsidRPr="004922FD">
        <w:rPr>
          <w:b/>
          <w:i/>
        </w:rPr>
        <w:t xml:space="preserve">Sacha </w:t>
      </w:r>
      <w:r w:rsidRPr="004922FD">
        <w:rPr>
          <w:b/>
          <w:i/>
        </w:rPr>
        <w:t>Berendji</w:t>
      </w:r>
      <w:r w:rsidRPr="004922FD">
        <w:rPr>
          <w:b/>
          <w:i/>
        </w:rPr>
        <w:t>:</w:t>
      </w:r>
      <w:r>
        <w:t xml:space="preserve"> Again, no and no, in that we were not </w:t>
      </w:r>
      <w:r>
        <w:t>aware</w:t>
      </w:r>
      <w:r>
        <w:t xml:space="preserve"> and we did not contribute. </w:t>
      </w:r>
      <w:r w:rsidR="00D941C3">
        <w:t>M</w:t>
      </w:r>
      <w:r>
        <w:t xml:space="preserve">ost of our food product is supplied from GB, </w:t>
      </w:r>
      <w:r w:rsidR="00D941C3">
        <w:t xml:space="preserve">so </w:t>
      </w:r>
      <w:r>
        <w:t xml:space="preserve">the availability and waste challenge we had is not the case for our food </w:t>
      </w:r>
      <w:r>
        <w:t>business in Northern Ireland, which is tracking a bit behind the GB business.</w:t>
      </w:r>
    </w:p>
    <w:p w:rsidR="007A616F" w:rsidP="007A616F">
      <w:pPr>
        <w:pStyle w:val="Answer"/>
      </w:pPr>
      <w:r w:rsidRPr="004922FD">
        <w:rPr>
          <w:b/>
          <w:i/>
        </w:rPr>
        <w:t xml:space="preserve">Anne </w:t>
      </w:r>
      <w:r w:rsidRPr="004922FD">
        <w:rPr>
          <w:b/>
          <w:i/>
        </w:rPr>
        <w:t>Randles</w:t>
      </w:r>
      <w:r w:rsidRPr="004922FD">
        <w:rPr>
          <w:b/>
          <w:i/>
        </w:rPr>
        <w:t>:</w:t>
      </w:r>
      <w:r>
        <w:t xml:space="preserve"> Similarly, I am not aware of </w:t>
      </w:r>
      <w:r>
        <w:t>it</w:t>
      </w:r>
      <w:r>
        <w:t xml:space="preserve"> and we did not contribute to it. I understand where they are coming from. For a company in Northern Ireland with an export focus, absolutely I can see where the benefits of the protocol will be in unfettered access into </w:t>
      </w:r>
      <w:r w:rsidR="00795E6F">
        <w:t>Great Britain</w:t>
      </w:r>
      <w:r>
        <w:t xml:space="preserve"> and unfettered access into the single market. That </w:t>
      </w:r>
      <w:r>
        <w:t>has to</w:t>
      </w:r>
      <w:r>
        <w:t xml:space="preserve"> give companies in Northern Ireland a benefit, without a doubt. You can see where the economic benefits would be. For some of the witnesses here, selling into Northern Ireland can be a bit more problematic, but </w:t>
      </w:r>
      <w:r w:rsidR="00795E6F">
        <w:t xml:space="preserve">Northern Irish </w:t>
      </w:r>
      <w:r>
        <w:t>export</w:t>
      </w:r>
      <w:r w:rsidR="00795E6F">
        <w:t xml:space="preserve">ers are </w:t>
      </w:r>
      <w:r>
        <w:t>definitely benefiting</w:t>
      </w:r>
      <w:r>
        <w:t xml:space="preserve"> from the protocol.</w:t>
      </w:r>
    </w:p>
    <w:p w:rsidR="007A616F" w:rsidP="007A616F">
      <w:pPr>
        <w:pStyle w:val="Remark"/>
      </w:pPr>
      <w:r w:rsidRPr="0037465F">
        <w:rPr>
          <w:b/>
        </w:rPr>
        <w:t>Baroness Ritchie of Downpatrick:</w:t>
      </w:r>
      <w:r>
        <w:t xml:space="preserve"> Thank you, Lord Chair. Would it be possible for us to get a copy or an e-link to that report?</w:t>
      </w:r>
    </w:p>
    <w:p w:rsidR="007A616F" w:rsidP="007A616F">
      <w:pPr>
        <w:pStyle w:val="Remark"/>
      </w:pPr>
      <w:r w:rsidRPr="005D03D0">
        <w:rPr>
          <w:b/>
        </w:rPr>
        <w:t>The Chair:</w:t>
      </w:r>
      <w:r>
        <w:t xml:space="preserve"> We will certainly try to do that.</w:t>
      </w:r>
    </w:p>
    <w:p w:rsidR="007A616F" w:rsidP="007A616F">
      <w:pPr>
        <w:pStyle w:val="Remark"/>
      </w:pPr>
      <w:r w:rsidRPr="005D03D0">
        <w:rPr>
          <w:b/>
        </w:rPr>
        <w:t>Baroness Ritchie of Downpatrick:</w:t>
      </w:r>
      <w:r>
        <w:t xml:space="preserve"> Thank you.</w:t>
      </w:r>
    </w:p>
    <w:p w:rsidR="007A616F" w:rsidP="007A616F">
      <w:pPr>
        <w:pStyle w:val="Question"/>
      </w:pPr>
      <w:r w:rsidRPr="0037465F">
        <w:rPr>
          <w:b/>
        </w:rPr>
        <w:t>Baroness O</w:t>
      </w:r>
      <w:r>
        <w:rPr>
          <w:b/>
        </w:rPr>
        <w:t>’</w:t>
      </w:r>
      <w:r w:rsidRPr="0037465F">
        <w:rPr>
          <w:b/>
        </w:rPr>
        <w:t>Loan:</w:t>
      </w:r>
      <w:r>
        <w:t xml:space="preserve"> Thank you, Lord Chair. I would like to thank our witnesses. The evidence that you have given us today is enormously valuable. I am particularly concerned about the complexity of the information that is required. You described one container requiring eight people working for 20 hours. Was that what you </w:t>
      </w:r>
      <w:r>
        <w:t>actually said</w:t>
      </w:r>
      <w:r>
        <w:t xml:space="preserve"> to us?</w:t>
      </w:r>
    </w:p>
    <w:p w:rsidR="007A616F" w:rsidP="007A616F">
      <w:pPr>
        <w:pStyle w:val="Answer"/>
      </w:pPr>
      <w:r w:rsidRPr="0037465F">
        <w:rPr>
          <w:b/>
          <w:i/>
        </w:rPr>
        <w:t xml:space="preserve">Sacha </w:t>
      </w:r>
      <w:r w:rsidRPr="0037465F">
        <w:rPr>
          <w:b/>
          <w:i/>
        </w:rPr>
        <w:t>Berendji</w:t>
      </w:r>
      <w:r w:rsidRPr="0037465F">
        <w:rPr>
          <w:b/>
          <w:i/>
        </w:rPr>
        <w:t>:</w:t>
      </w:r>
      <w:r>
        <w:t xml:space="preserve"> It was 20 people for eight hours, the other way round.</w:t>
      </w:r>
    </w:p>
    <w:p w:rsidR="007A616F" w:rsidP="007A616F">
      <w:pPr>
        <w:pStyle w:val="Question"/>
        <w:numPr>
          <w:ilvl w:val="0"/>
          <w:numId w:val="0"/>
        </w:numPr>
        <w:ind w:left="794"/>
      </w:pPr>
      <w:r w:rsidRPr="00DC6B64">
        <w:rPr>
          <w:b/>
        </w:rPr>
        <w:t>Baroness O’Loan:</w:t>
      </w:r>
      <w:r>
        <w:t xml:space="preserve"> That takes me to the question that I am tasked to ask you. To an extent, Andrew dealt with it as he was answering the previous question from Lord Thomas. What is your overall assessment of the UK Government’s approach on the protocol? Do the Government’s proposals, as set out in their July 2021 Command Paper and subsequently, represent a viable means to address the current impasse?</w:t>
      </w:r>
    </w:p>
    <w:p w:rsidR="007A616F" w:rsidP="007A616F">
      <w:pPr>
        <w:pStyle w:val="Question"/>
        <w:numPr>
          <w:ilvl w:val="0"/>
          <w:numId w:val="0"/>
        </w:numPr>
        <w:ind w:left="794"/>
      </w:pPr>
      <w:r>
        <w:t>What would be the impact on your operations of any unilateral action by the UK to mitigate the perceived negative impact of the protocol—for example, by introducing legislation in relation to the protocol or using the safeguarding provisions of Article 16 for the protocol? I will start with you, Andrew, since you led into that with your discussion of the tacit approval of supply chains.</w:t>
      </w:r>
    </w:p>
    <w:p w:rsidR="007A616F" w:rsidP="007A616F">
      <w:pPr>
        <w:pStyle w:val="Answer"/>
      </w:pPr>
      <w:r w:rsidRPr="0037465F">
        <w:rPr>
          <w:b/>
          <w:i/>
        </w:rPr>
        <w:t>Andrew Opie:</w:t>
      </w:r>
      <w:r>
        <w:t xml:space="preserve"> Thanks for the question. On the Command Paper, to go back to first principles, or when we first left the EU, the UK Government understood and appreciated the challenge that faced any retailer sending food from Great Britain to Northern Ireland, and they moved quite quickly in the early days to establish the grace period with the EU and then to come to the standstill process with the STAMNI. There is a recognition from the UK Government of the challenges for food and, through that, the impact that would absolutely be had on Northern Ireland consumers if we were to follow full official controls under the protocol. </w:t>
      </w:r>
    </w:p>
    <w:p w:rsidR="007A616F" w:rsidP="007A616F">
      <w:pPr>
        <w:pStyle w:val="Answer"/>
      </w:pPr>
      <w:r>
        <w:t xml:space="preserve">We </w:t>
      </w:r>
      <w:r>
        <w:t>definitely agree</w:t>
      </w:r>
      <w:r>
        <w:t xml:space="preserve"> with the principle at the heart of the Command Paper, which is that if the product is staying within Northern Ireland, that should </w:t>
      </w:r>
      <w:r>
        <w:t xml:space="preserve">be the basis on which the controls should be adhered to. As we said earlier, if we could find a solution that shows that that would be so, we feel that is the right way forward. I am not sure that the Command Paper would necessarily have persuaded the EU that any </w:t>
      </w:r>
      <w:r>
        <w:t>particular controls</w:t>
      </w:r>
      <w:r>
        <w:t xml:space="preserve"> were in it. It was a little bit lacking in detail about how that would operate, other than the point on labelling, which Sacha mentioned earlier, and which would not be our preference either, but the principle of doing that is the right one. We want an agreement across both sides, and to satisfy the EU we need to go into more detail on how that would work. </w:t>
      </w:r>
    </w:p>
    <w:p w:rsidR="007A616F" w:rsidP="007A616F">
      <w:pPr>
        <w:pStyle w:val="Answer"/>
      </w:pPr>
      <w:r>
        <w:t xml:space="preserve">We have tried that. As an organisation, we have had officials from the UK Government, the EU Commission and member states in our depots and supply chains and across to Northern Ireland to show them how product moves, how it is controlled and the IT systems we </w:t>
      </w:r>
      <w:r>
        <w:t>have to</w:t>
      </w:r>
      <w:r>
        <w:t xml:space="preserve"> demonstrate that. We hope that there is a better understanding that, if we could focus on that as a solution, maybe we could move away from a more standardised certification model, which is the EU approach as it stands </w:t>
      </w:r>
      <w:r>
        <w:t>at the moment</w:t>
      </w:r>
      <w:r>
        <w:t xml:space="preserve">. In principle, there are </w:t>
      </w:r>
      <w:r>
        <w:t>definitely benefits</w:t>
      </w:r>
      <w:r>
        <w:t xml:space="preserve"> in the paper, but we would like to see agreement with the EU on it. We feel that we can demonstrate evidence to justify those controls, and we will continue to help support the UK Government by demonstrating that to the EU and the Commission as necessary. </w:t>
      </w:r>
    </w:p>
    <w:p w:rsidR="007A616F" w:rsidP="007A616F">
      <w:pPr>
        <w:pStyle w:val="Answer"/>
      </w:pPr>
      <w:r>
        <w:t xml:space="preserve">One thing in the Command Paper that we have not touched on today, and that we have a concern about going forward, is that it suggested that retailers would be able to place products on the market in Northern Ireland that adhered to either EU or UK food standards. One of the things we have not touched on today is the issue of divergence. As EU regulation starts to divert from the UK, or vice versa, it will be difficult for retailers operating a UK model and producing for the UK. To try to produce for a relatively small segregated market in Northern Ireland will add costs to the system and may affect some availability. </w:t>
      </w:r>
    </w:p>
    <w:p w:rsidR="007A616F" w:rsidP="007A616F">
      <w:pPr>
        <w:pStyle w:val="Answer"/>
      </w:pPr>
      <w:r>
        <w:t xml:space="preserve">We feel that discussion should be had about how we stop divergence becoming a problem in the range and availability that Northern Ireland consumers have access to. I am sure there are discussions that could be had between both Governments to sort that out. I wanted to raise that as we have not talked about divergence yet. </w:t>
      </w:r>
      <w:r>
        <w:t>Going forward, it</w:t>
      </w:r>
      <w:r>
        <w:t xml:space="preserve"> is inevitable that we will see divergence, whether </w:t>
      </w:r>
      <w:r w:rsidR="006856D8">
        <w:t>on</w:t>
      </w:r>
      <w:r>
        <w:t xml:space="preserve"> new technology, labelling or various other issues. If we want a long-term agreement, we </w:t>
      </w:r>
      <w:r>
        <w:t>have to</w:t>
      </w:r>
      <w:r>
        <w:t xml:space="preserve"> look at the area of divergence. </w:t>
      </w:r>
    </w:p>
    <w:p w:rsidR="007A616F" w:rsidP="007A616F">
      <w:pPr>
        <w:pStyle w:val="Answer"/>
      </w:pPr>
      <w:r>
        <w:t xml:space="preserve">To your final question on our reaction to any unilateral action, the first thing to reassure Northern Ireland consumers is that all retailers are absolutely committed to their businesses there and to providing the best service and affordable products to those consumers, and that will continue. That is what retailers do; that is what drives them every day and that will continue. Our concerns would be about the wider impact potentially to all consumers in the UK if there was any retaliatory action from the EU. By that I mean that, if it affected the actual trade deal itself and we saw consequences that added costs to our food supply chain, it would have a </w:t>
      </w:r>
      <w:r>
        <w:t xml:space="preserve">serious impact, potentially, on consumers not just in Northern Ireland but across the UK. </w:t>
      </w:r>
    </w:p>
    <w:p w:rsidR="007A616F" w:rsidP="007A616F">
      <w:pPr>
        <w:pStyle w:val="Answer"/>
      </w:pPr>
      <w:r>
        <w:t>We need to remember that the EU is the biggest exporter to our supply chain; 80% of our food imports come from the EU. Any disruption or added cost that might derive from any issues in that would be our concern as much as the decision to take unilateral action.</w:t>
      </w:r>
    </w:p>
    <w:p w:rsidR="007A616F" w:rsidP="007A616F">
      <w:pPr>
        <w:pStyle w:val="Remark"/>
      </w:pPr>
      <w:r w:rsidRPr="005D03D0">
        <w:rPr>
          <w:b/>
        </w:rPr>
        <w:t>Baroness O</w:t>
      </w:r>
      <w:r>
        <w:rPr>
          <w:b/>
        </w:rPr>
        <w:t>’</w:t>
      </w:r>
      <w:r w:rsidRPr="005D03D0">
        <w:rPr>
          <w:b/>
        </w:rPr>
        <w:t>Loan:</w:t>
      </w:r>
      <w:r>
        <w:t xml:space="preserve"> Thank you very much indeed. Anne, can I invite you to respond?</w:t>
      </w:r>
    </w:p>
    <w:p w:rsidR="007A616F" w:rsidP="007A616F">
      <w:pPr>
        <w:pStyle w:val="Answer"/>
      </w:pPr>
      <w:r w:rsidRPr="0037465F">
        <w:rPr>
          <w:b/>
          <w:i/>
        </w:rPr>
        <w:t xml:space="preserve">Anne </w:t>
      </w:r>
      <w:r w:rsidRPr="0037465F">
        <w:rPr>
          <w:b/>
          <w:i/>
        </w:rPr>
        <w:t>Randles</w:t>
      </w:r>
      <w:r w:rsidRPr="0037465F">
        <w:rPr>
          <w:b/>
          <w:i/>
        </w:rPr>
        <w:t>:</w:t>
      </w:r>
      <w:r>
        <w:t xml:space="preserve"> I question whether it is </w:t>
      </w:r>
      <w:r>
        <w:t>really appropriate</w:t>
      </w:r>
      <w:r>
        <w:t xml:space="preserve"> for me to comment on either side’s proposals. I am not completely familiar with the Command Paper proposals, or indeed the Commission’s in October, certainly not to the extent that would allow me to make any reasoned comments on them. All I would say from a business perspective is that continued dialogue is </w:t>
      </w:r>
      <w:r>
        <w:t>absolutely essential</w:t>
      </w:r>
      <w:r>
        <w:t xml:space="preserve"> on this, and we need flexibility on both sides to find a resolution. Business thrives on certainty and stability. There need</w:t>
      </w:r>
      <w:r w:rsidR="00795E6F">
        <w:t>s</w:t>
      </w:r>
      <w:r>
        <w:t xml:space="preserve"> to be additional simplifications on trade between the two islands, as we have already mentioned. That is </w:t>
      </w:r>
      <w:r>
        <w:t>absolutely necessary</w:t>
      </w:r>
      <w:r>
        <w:t xml:space="preserve">. Companies have adapted to the new normal and trade is continuing. We need to keep that in perspective. </w:t>
      </w:r>
    </w:p>
    <w:p w:rsidR="007A616F" w:rsidP="007A616F">
      <w:pPr>
        <w:pStyle w:val="Answer"/>
      </w:pPr>
      <w:r>
        <w:t>Lord Chair, you asked at the beginning of the meeting</w:t>
      </w:r>
      <w:r w:rsidR="00AD4A91">
        <w:t xml:space="preserve"> </w:t>
      </w:r>
      <w:r w:rsidR="000A6027">
        <w:t>for</w:t>
      </w:r>
      <w:r>
        <w:t xml:space="preserve"> a comment on some of the technology, which I did not have an opportunity to </w:t>
      </w:r>
      <w:r w:rsidR="00795E6F">
        <w:t>mention</w:t>
      </w:r>
      <w:r>
        <w:t xml:space="preserve">. I am glad that Andrew raised the regulatory divergence risk to trade between the two islands. We have already talked about the commitment by Her Majesty’s Government to the greater digitisation of trade in the context of the supply chain. The digitisation of trade may be a solution to greater import </w:t>
      </w:r>
      <w:r>
        <w:t>controls, and</w:t>
      </w:r>
      <w:r>
        <w:t xml:space="preserve"> is something that the Government will be working on over the next year and a half until the end of 2023. That </w:t>
      </w:r>
      <w:r>
        <w:t>definitely has</w:t>
      </w:r>
      <w:r>
        <w:t xml:space="preserve"> to be welcomed. We see it as a good move. Anything that will reduce the burden on businesses is essential. </w:t>
      </w:r>
    </w:p>
    <w:p w:rsidR="007A616F" w:rsidP="007A616F">
      <w:pPr>
        <w:pStyle w:val="Answer"/>
      </w:pPr>
      <w:r>
        <w:t xml:space="preserve">In that </w:t>
      </w:r>
      <w:r>
        <w:t>particular context</w:t>
      </w:r>
      <w:r>
        <w:t xml:space="preserve">, we need to understand that digitisation works </w:t>
      </w:r>
      <w:r w:rsidR="00EE6566">
        <w:t xml:space="preserve">only </w:t>
      </w:r>
      <w:r>
        <w:t xml:space="preserve">when the data is good. Somebody </w:t>
      </w:r>
      <w:r>
        <w:t>has to</w:t>
      </w:r>
      <w:r>
        <w:t xml:space="preserve"> input that data. Food business operators will still have to input the data. It will probably be more beneficial for the customs authorities and the veterinary authorities. There will still be quite a considerable burden on data collection and data inputting by companies but, having said that, it would be </w:t>
      </w:r>
      <w:r w:rsidR="00795E6F">
        <w:t>more preferable</w:t>
      </w:r>
      <w:r w:rsidR="00795E6F">
        <w:t xml:space="preserve"> than the current arrangements</w:t>
      </w:r>
      <w:r>
        <w:t>.</w:t>
      </w:r>
    </w:p>
    <w:p w:rsidR="007A616F" w:rsidP="007A616F">
      <w:pPr>
        <w:pStyle w:val="Answer"/>
      </w:pPr>
      <w:r>
        <w:t>Unless you have an SPS agreement on the veterinary side, you will not eliminate the need for export health certificates. Whether they are digital or hard-copy paper health certificates, they will still be required in the absence of any EU-UK SPS agreement. Therefore, without the SPS agreement and with the risk of additional regulatory divergence and without regulatory alignment, we will have suboptimal implementation of any digital arrangement from 2023. It is important to say that.</w:t>
      </w:r>
    </w:p>
    <w:p w:rsidR="007A616F" w:rsidP="007A616F">
      <w:pPr>
        <w:pStyle w:val="Remark"/>
      </w:pPr>
      <w:r w:rsidRPr="005D03D0">
        <w:rPr>
          <w:b/>
        </w:rPr>
        <w:t>Baroness O</w:t>
      </w:r>
      <w:r>
        <w:rPr>
          <w:b/>
        </w:rPr>
        <w:t>’</w:t>
      </w:r>
      <w:r w:rsidRPr="005D03D0">
        <w:rPr>
          <w:b/>
        </w:rPr>
        <w:t>Loan:</w:t>
      </w:r>
      <w:r>
        <w:t xml:space="preserve"> Thank you, Anne. Sacha, would you like to respond to the two questions?</w:t>
      </w:r>
    </w:p>
    <w:p w:rsidR="007A616F" w:rsidP="007A616F">
      <w:pPr>
        <w:pStyle w:val="Answer"/>
      </w:pPr>
      <w:r w:rsidRPr="0037465F">
        <w:rPr>
          <w:b/>
          <w:i/>
        </w:rPr>
        <w:t xml:space="preserve">Sacha </w:t>
      </w:r>
      <w:r w:rsidRPr="0037465F">
        <w:rPr>
          <w:b/>
          <w:i/>
        </w:rPr>
        <w:t>Berendji</w:t>
      </w:r>
      <w:r w:rsidRPr="0037465F">
        <w:rPr>
          <w:b/>
          <w:i/>
        </w:rPr>
        <w:t>:</w:t>
      </w:r>
      <w:r>
        <w:t xml:space="preserve"> Yes, thank you. I do not want to repeat everything that has just been said, so I will just reinforce three </w:t>
      </w:r>
      <w:r>
        <w:t>points, if</w:t>
      </w:r>
      <w:r>
        <w:t xml:space="preserve"> I may. It is not our place to comment on the political likelihood of any particular outcome, but I totally agree with the comments made; we remain completely committed to our customers both in Northern Ireland and in the Republic of Ireland, and that is a really important point for us to emphasise. </w:t>
      </w:r>
    </w:p>
    <w:p w:rsidR="007A616F" w:rsidP="007A616F">
      <w:pPr>
        <w:pStyle w:val="Answer"/>
      </w:pPr>
      <w:r>
        <w:t xml:space="preserve">The second point I want to emphasise is what you heard from Andrew, which is our preference </w:t>
      </w:r>
      <w:r w:rsidR="0036322E">
        <w:t xml:space="preserve">for </w:t>
      </w:r>
      <w:r>
        <w:t xml:space="preserve">a stable environment and to reach a mutual agreement that creates a predictable business environment for us to do business in. That is </w:t>
      </w:r>
      <w:r>
        <w:t>really important</w:t>
      </w:r>
      <w:r>
        <w:t xml:space="preserve">. Anne emphasised that point too. Stability and agreement are </w:t>
      </w:r>
      <w:r>
        <w:t>really important</w:t>
      </w:r>
      <w:r>
        <w:t xml:space="preserve">. </w:t>
      </w:r>
    </w:p>
    <w:p w:rsidR="007A616F" w:rsidP="007A616F">
      <w:pPr>
        <w:pStyle w:val="Answer"/>
      </w:pPr>
      <w:r>
        <w:t>The final point—I do not want to labour it—is the labelling issue. We must be able to find a way to ensure that goods going to Northern Ireland and not sent anywhere else can be sent there without all the complexity. I totally emphasise that labelling for us is potentially as difficult as the current set-up, and, therefore, we would like to extend any help we can give to the UK Government, the EU or anybody else to come and see what we do and how it is set up. We have a Defra team going up to our export centre in Motherwell. We are happy to share with everybody. Part of the reason we wanted to be here today is to say that we are keen to do what we can to help and support. This is a fundamental issue. We need a digital solution so that we can come off all this paperwork and make sure that things work sensibly and properly.</w:t>
      </w:r>
    </w:p>
    <w:p w:rsidR="007A616F" w:rsidP="007A616F">
      <w:pPr>
        <w:pStyle w:val="Remark"/>
      </w:pPr>
      <w:r w:rsidRPr="005D03D0">
        <w:rPr>
          <w:b/>
        </w:rPr>
        <w:t>Baroness O</w:t>
      </w:r>
      <w:r>
        <w:rPr>
          <w:b/>
        </w:rPr>
        <w:t>’</w:t>
      </w:r>
      <w:r w:rsidRPr="005D03D0">
        <w:rPr>
          <w:b/>
        </w:rPr>
        <w:t>Loan:</w:t>
      </w:r>
      <w:r>
        <w:t xml:space="preserve"> When you talk about paperwork, Sacha, do you </w:t>
      </w:r>
      <w:r>
        <w:t>actually mean</w:t>
      </w:r>
      <w:r>
        <w:t xml:space="preserve"> paper?</w:t>
      </w:r>
    </w:p>
    <w:p w:rsidR="007A616F" w:rsidP="007A616F">
      <w:pPr>
        <w:pStyle w:val="Answer"/>
      </w:pPr>
      <w:r w:rsidRPr="0037465F">
        <w:rPr>
          <w:b/>
          <w:i/>
        </w:rPr>
        <w:t xml:space="preserve">Sacha </w:t>
      </w:r>
      <w:r w:rsidRPr="0037465F">
        <w:rPr>
          <w:b/>
          <w:i/>
        </w:rPr>
        <w:t>Berendji</w:t>
      </w:r>
      <w:r w:rsidRPr="0037465F">
        <w:rPr>
          <w:b/>
          <w:i/>
        </w:rPr>
        <w:t>:</w:t>
      </w:r>
      <w:r>
        <w:t xml:space="preserve"> Yes. There are 500 to 600 pieces of paper. Every </w:t>
      </w:r>
      <w:r w:rsidR="002D1583">
        <w:t xml:space="preserve">SPS </w:t>
      </w:r>
      <w:r>
        <w:t>product needs certification, and it goes with the load. It used to be about six, depending on the complexity of the load. As you heard, if you are shipping a single product, it is a single certificate. If you imagine a Marks &amp; Spencer load, the volume is relatively low, so we have multiple mixed trays on every load, each one of which requires documentation. It is physical paperwork that goes with the driver, signed off by the vets and checked through.</w:t>
      </w:r>
    </w:p>
    <w:p w:rsidR="007A616F" w:rsidP="007A616F">
      <w:pPr>
        <w:pStyle w:val="Remark"/>
      </w:pPr>
      <w:r w:rsidRPr="005D03D0">
        <w:rPr>
          <w:b/>
        </w:rPr>
        <w:t>Baroness O</w:t>
      </w:r>
      <w:r>
        <w:rPr>
          <w:b/>
        </w:rPr>
        <w:t>’</w:t>
      </w:r>
      <w:r w:rsidRPr="005D03D0">
        <w:rPr>
          <w:b/>
        </w:rPr>
        <w:t>Loan:</w:t>
      </w:r>
      <w:r>
        <w:t xml:space="preserve"> It </w:t>
      </w:r>
      <w:r>
        <w:t>has to</w:t>
      </w:r>
      <w:r>
        <w:t xml:space="preserve"> be kept for five years.</w:t>
      </w:r>
    </w:p>
    <w:p w:rsidR="007A616F" w:rsidP="007A616F">
      <w:pPr>
        <w:pStyle w:val="Answer"/>
      </w:pPr>
      <w:r w:rsidRPr="0037465F">
        <w:rPr>
          <w:b/>
          <w:i/>
        </w:rPr>
        <w:t xml:space="preserve">Sacha </w:t>
      </w:r>
      <w:r w:rsidRPr="0037465F">
        <w:rPr>
          <w:b/>
          <w:i/>
        </w:rPr>
        <w:t>Berendji</w:t>
      </w:r>
      <w:r w:rsidRPr="0037465F">
        <w:rPr>
          <w:b/>
          <w:i/>
        </w:rPr>
        <w:t>:</w:t>
      </w:r>
      <w:r>
        <w:t xml:space="preserve"> Yes, I believe that is right. Five years.</w:t>
      </w:r>
    </w:p>
    <w:p w:rsidR="007A616F" w:rsidP="007A616F">
      <w:pPr>
        <w:pStyle w:val="Remark"/>
      </w:pPr>
      <w:r w:rsidRPr="005D03D0">
        <w:rPr>
          <w:b/>
        </w:rPr>
        <w:t>Baroness O</w:t>
      </w:r>
      <w:r>
        <w:rPr>
          <w:b/>
        </w:rPr>
        <w:t>’</w:t>
      </w:r>
      <w:r w:rsidRPr="005D03D0">
        <w:rPr>
          <w:b/>
        </w:rPr>
        <w:t>Loan:</w:t>
      </w:r>
      <w:r>
        <w:t xml:space="preserve"> That is quite amazing in this modern age.</w:t>
      </w:r>
    </w:p>
    <w:p w:rsidR="007A616F" w:rsidP="007A616F">
      <w:pPr>
        <w:pStyle w:val="Remark"/>
      </w:pPr>
      <w:r w:rsidRPr="005D03D0">
        <w:rPr>
          <w:b/>
        </w:rPr>
        <w:t>The Chair:</w:t>
      </w:r>
      <w:r>
        <w:t xml:space="preserve"> I must say, for those of us who have been spending the last few years thinking about how we are going to introduce more modern technology, to hear that there are thousands of pieces of paper having to be filled in is an extraordinary throwback to what life used to be like in the 1950s. However, Lord </w:t>
      </w:r>
      <w:r>
        <w:t>Dodds</w:t>
      </w:r>
      <w:r>
        <w:t xml:space="preserve"> has a question.</w:t>
      </w:r>
    </w:p>
    <w:p w:rsidR="007A616F" w:rsidP="007A616F">
      <w:pPr>
        <w:pStyle w:val="Remark"/>
      </w:pPr>
      <w:r w:rsidRPr="003F5739">
        <w:rPr>
          <w:b/>
        </w:rPr>
        <w:t xml:space="preserve">Lord </w:t>
      </w:r>
      <w:r w:rsidRPr="003F5739">
        <w:rPr>
          <w:b/>
        </w:rPr>
        <w:t>Dodds</w:t>
      </w:r>
      <w:r w:rsidRPr="003F5739">
        <w:rPr>
          <w:b/>
        </w:rPr>
        <w:t xml:space="preserve"> of </w:t>
      </w:r>
      <w:r w:rsidRPr="003F5739">
        <w:rPr>
          <w:b/>
        </w:rPr>
        <w:t>Duncairn</w:t>
      </w:r>
      <w:r w:rsidRPr="003F5739">
        <w:rPr>
          <w:b/>
        </w:rPr>
        <w:t>:</w:t>
      </w:r>
      <w:r>
        <w:t xml:space="preserve"> Thanks, Lord Chair, for letting me in at this stage. I have a supplementary. I am reminded that when we talked about digital solutions in the run-up to Brexit a lot of people dismissed it as </w:t>
      </w:r>
      <w:r>
        <w:t>seeking unicorns and all sorts of magical solutions, but now, of course, they all seem back in vogue.</w:t>
      </w:r>
    </w:p>
    <w:p w:rsidR="007A616F" w:rsidP="007A616F">
      <w:pPr>
        <w:pStyle w:val="Remark"/>
      </w:pPr>
      <w:r>
        <w:t xml:space="preserve">I want to make a point about unilateral action. Clearly, an agreement and a negotiated outcome is better, but is it not worth bearing in mind that the reason why we have some of the mitigations for Northern Ireland and the problems are not as bad as for the Irish Republic is that the UK Government took unilateral action to solve the supermarket export health issue and the chilled meats problem in the initial stages? That has been accepted by the EU on a tacit basis </w:t>
      </w:r>
      <w:r>
        <w:t>as a result of</w:t>
      </w:r>
      <w:r>
        <w:t xml:space="preserve"> the standstill period, but it instigated legal action at that point. Presumably, you welcome the fact that the UK Government took that action at that stage, otherwise the consequences would not bear thinking about. Perhaps that is a rhetorical question. I will not force you to answer.</w:t>
      </w:r>
    </w:p>
    <w:p w:rsidR="007A616F" w:rsidP="007A616F">
      <w:pPr>
        <w:pStyle w:val="Remark"/>
      </w:pPr>
      <w:r w:rsidRPr="005D03D0">
        <w:rPr>
          <w:b/>
        </w:rPr>
        <w:t>The Chair:</w:t>
      </w:r>
      <w:r>
        <w:t xml:space="preserve"> Have a go anyway. Are there any comments on Lord </w:t>
      </w:r>
      <w:r>
        <w:t>Dodds’s</w:t>
      </w:r>
      <w:r>
        <w:t xml:space="preserve"> points?</w:t>
      </w:r>
    </w:p>
    <w:p w:rsidR="007A616F" w:rsidP="007A616F">
      <w:pPr>
        <w:pStyle w:val="Answer"/>
      </w:pPr>
      <w:r w:rsidRPr="0037465F">
        <w:rPr>
          <w:b/>
          <w:i/>
        </w:rPr>
        <w:t>Andrew Opie:</w:t>
      </w:r>
      <w:r>
        <w:t xml:space="preserve"> I think you are right. It maintained that trade. I remember that the run-up to 2021 was quite a frantic period for all the retailers in terms of certainty about products that they could trade with Northern Ireland. That was true, but it was still in the context that they were seen as short-term bridging measures until a longer-term solution could be made. That would be our preference. All the witnesses have talked about long-term stability.</w:t>
      </w:r>
    </w:p>
    <w:p w:rsidR="007A616F" w:rsidP="007A616F">
      <w:pPr>
        <w:pStyle w:val="Answer"/>
      </w:pPr>
      <w:r>
        <w:t xml:space="preserve">Where we stand </w:t>
      </w:r>
      <w:r>
        <w:t>at the moment</w:t>
      </w:r>
      <w:r>
        <w:t xml:space="preserve"> with the STAMNI process is that Lord </w:t>
      </w:r>
      <w:r>
        <w:t>Dodds</w:t>
      </w:r>
      <w:r>
        <w:t xml:space="preserve"> is absolutely right in that it was a unilateral decision by the UK, but it had the tacit support of the EU while negotiations were continuing to find a long-term solution. It is whether that context and the approach of the EU would change going forward. Our preference would absolutely be to find an agreed solution between both sides. From our interaction with both sides, that should be possible.</w:t>
      </w:r>
    </w:p>
    <w:p w:rsidR="007A616F" w:rsidP="007A616F">
      <w:pPr>
        <w:pStyle w:val="Remark"/>
      </w:pPr>
      <w:r w:rsidRPr="005D03D0">
        <w:rPr>
          <w:b/>
        </w:rPr>
        <w:t>The Chair:</w:t>
      </w:r>
      <w:r>
        <w:t xml:space="preserve"> Thank you for that. Thank you, Lord </w:t>
      </w:r>
      <w:r>
        <w:t>Dodds</w:t>
      </w:r>
      <w:r>
        <w:t>. Lady Goudie, do you have a brief question?</w:t>
      </w:r>
    </w:p>
    <w:p w:rsidR="007A616F" w:rsidP="007A616F">
      <w:pPr>
        <w:pStyle w:val="Remark"/>
      </w:pPr>
      <w:r w:rsidRPr="005D03D0">
        <w:rPr>
          <w:b/>
        </w:rPr>
        <w:t>Baroness Goudie:</w:t>
      </w:r>
      <w:r>
        <w:t xml:space="preserve"> I have a question for you at the end of the meeting.</w:t>
      </w:r>
    </w:p>
    <w:p w:rsidR="007A616F" w:rsidP="007A616F">
      <w:pPr>
        <w:pStyle w:val="Question"/>
      </w:pPr>
      <w:r w:rsidRPr="008A60AA">
        <w:rPr>
          <w:b/>
        </w:rPr>
        <w:t>Lord Godson:</w:t>
      </w:r>
      <w:r>
        <w:t xml:space="preserve"> Thanks to our witnesses. </w:t>
      </w:r>
      <w:r>
        <w:t>In particular order</w:t>
      </w:r>
      <w:r>
        <w:t xml:space="preserve"> rather than no particular order, for Sacha in the first instance, I was struck when the Lord Chair said you had kindly supplied materials from </w:t>
      </w:r>
      <w:r>
        <w:rPr>
          <w:i/>
          <w:iCs/>
        </w:rPr>
        <w:t xml:space="preserve">The </w:t>
      </w:r>
      <w:r w:rsidRPr="001A79CA">
        <w:rPr>
          <w:i/>
          <w:iCs/>
        </w:rPr>
        <w:t>Grocer</w:t>
      </w:r>
      <w:r>
        <w:t xml:space="preserve"> about the new outlet in Banbridge that you are setting up. I was interested—perhaps it reflects the interests of the journalist in both cases—in the appreciable difference of tone between that article from an M&amp;S perspective and the Charles Moore discussion with Archie Norman in the </w:t>
      </w:r>
      <w:r w:rsidRPr="001A79CA">
        <w:rPr>
          <w:i/>
          <w:iCs/>
        </w:rPr>
        <w:t>Daily Telegraph</w:t>
      </w:r>
      <w:r>
        <w:t xml:space="preserve"> last year </w:t>
      </w:r>
      <w:r>
        <w:t>on the subject of the</w:t>
      </w:r>
      <w:r>
        <w:t xml:space="preserve"> sandwich and what a sandwich goes through as it comes from GB into NI. I am sure that others here, although it is a specifically M&amp;S question, might wish to answer it as well, but for you in the first instance, Sacha, what has changed between July 2021 and March 2022 with that piece that you kindly supplied to us from </w:t>
      </w:r>
      <w:r>
        <w:rPr>
          <w:i/>
          <w:iCs/>
        </w:rPr>
        <w:t xml:space="preserve">The </w:t>
      </w:r>
      <w:r w:rsidRPr="001A79CA">
        <w:rPr>
          <w:i/>
          <w:iCs/>
        </w:rPr>
        <w:t>Grocer</w:t>
      </w:r>
      <w:r>
        <w:t>?</w:t>
      </w:r>
    </w:p>
    <w:p w:rsidR="007A616F" w:rsidP="007A616F">
      <w:pPr>
        <w:pStyle w:val="Answer"/>
      </w:pPr>
      <w:r w:rsidRPr="008A60AA">
        <w:rPr>
          <w:b/>
          <w:i/>
        </w:rPr>
        <w:t xml:space="preserve">Sacha </w:t>
      </w:r>
      <w:r w:rsidRPr="008A60AA">
        <w:rPr>
          <w:b/>
          <w:i/>
        </w:rPr>
        <w:t>Berendji</w:t>
      </w:r>
      <w:r w:rsidRPr="008A60AA">
        <w:rPr>
          <w:b/>
          <w:i/>
        </w:rPr>
        <w:t>:</w:t>
      </w:r>
      <w:r>
        <w:t xml:space="preserve"> Thank you. I touched earlier on what a sandwich </w:t>
      </w:r>
      <w:r>
        <w:t>has to</w:t>
      </w:r>
      <w:r>
        <w:t xml:space="preserve"> go through, and it still has to go through that. That is why we are moving</w:t>
      </w:r>
      <w:r w:rsidR="006910BA">
        <w:t xml:space="preserve"> supplier</w:t>
      </w:r>
      <w:r>
        <w:t xml:space="preserve">, and by September we will be locally sourced for all sandwiches on the island of Ireland. </w:t>
      </w:r>
      <w:r>
        <w:t>With regard to</w:t>
      </w:r>
      <w:r>
        <w:t xml:space="preserve"> our new store in Banbridge, which opened yesterday, we have been clear that we have, as I said in my introduction, a loyal and committed customer base in Northern Ireland. We are committed to Northern Ireland and believe that we can grow our business there. Brexit has made investment decisions more difficult. </w:t>
      </w:r>
    </w:p>
    <w:p w:rsidR="007A616F" w:rsidP="007A616F">
      <w:pPr>
        <w:pStyle w:val="Answer"/>
      </w:pPr>
      <w:r>
        <w:t xml:space="preserve">The decision to open Banbridge was taken pre-Brexit. We have not made decisions to open any more stores post Brexit, but we are maintaining the commitment to </w:t>
      </w:r>
      <w:r>
        <w:t>our  customers</w:t>
      </w:r>
      <w:r>
        <w:t xml:space="preserve"> that we had already made. I hope and believe that we can find a solution that will mean we can have a successful business. We look forward to opening more outlets not just in Northern Ireland but in the Republic of Ireland too. I emphasise that we have not made any investment decisions anywhere on the island of Ireland </w:t>
      </w:r>
      <w:r>
        <w:t>with regard to</w:t>
      </w:r>
      <w:r>
        <w:t xml:space="preserve"> new trading space since Brexit came in.</w:t>
      </w:r>
    </w:p>
    <w:p w:rsidR="007A616F" w:rsidP="007A616F">
      <w:pPr>
        <w:pStyle w:val="Remark"/>
      </w:pPr>
      <w:r w:rsidRPr="005D03D0">
        <w:rPr>
          <w:b/>
        </w:rPr>
        <w:t>Lord Godson:</w:t>
      </w:r>
      <w:r>
        <w:t xml:space="preserve"> I am interested in the specific difference in the period between your chairman Archie Norman’s pronouncements in summer last year and the more recent piece. What has got worse and what has improved? </w:t>
      </w:r>
    </w:p>
    <w:p w:rsidR="007A616F" w:rsidP="007A616F">
      <w:pPr>
        <w:pStyle w:val="Answer"/>
      </w:pPr>
      <w:r w:rsidRPr="008E0401">
        <w:rPr>
          <w:b/>
          <w:i/>
        </w:rPr>
        <w:t xml:space="preserve">Sacha </w:t>
      </w:r>
      <w:r w:rsidRPr="008E0401">
        <w:rPr>
          <w:b/>
          <w:i/>
        </w:rPr>
        <w:t>Berendji</w:t>
      </w:r>
      <w:r w:rsidRPr="008E0401">
        <w:rPr>
          <w:b/>
          <w:i/>
        </w:rPr>
        <w:t>:</w:t>
      </w:r>
      <w:r>
        <w:t xml:space="preserve"> I see. I beg your pardon. </w:t>
      </w:r>
    </w:p>
    <w:p w:rsidR="007A616F" w:rsidP="007A616F">
      <w:pPr>
        <w:pStyle w:val="Remark"/>
      </w:pPr>
      <w:r w:rsidRPr="00C60B6E">
        <w:rPr>
          <w:b/>
        </w:rPr>
        <w:t>Lord Godson:</w:t>
      </w:r>
      <w:r>
        <w:t xml:space="preserve"> Sorry, I should have made it clearer. Forgive me.</w:t>
      </w:r>
    </w:p>
    <w:p w:rsidR="007A616F" w:rsidP="007A616F">
      <w:pPr>
        <w:pStyle w:val="Answer"/>
      </w:pPr>
      <w:r w:rsidRPr="008A60AA">
        <w:rPr>
          <w:b/>
          <w:i/>
        </w:rPr>
        <w:t xml:space="preserve">Sacha </w:t>
      </w:r>
      <w:r w:rsidRPr="008A60AA">
        <w:rPr>
          <w:b/>
          <w:i/>
        </w:rPr>
        <w:t>Berendji</w:t>
      </w:r>
      <w:r w:rsidRPr="008A60AA">
        <w:rPr>
          <w:b/>
          <w:i/>
        </w:rPr>
        <w:t>:</w:t>
      </w:r>
      <w:r>
        <w:t xml:space="preserve"> From a Northern Ireland point of view, the easements are obviously very welcome. Anything that reduces bureaucracy means that we </w:t>
      </w:r>
      <w:r>
        <w:t>are able to</w:t>
      </w:r>
      <w:r>
        <w:t xml:space="preserve"> move goods more freely into Northern Ireland, and we are in a much more stable trading position than we were when Archie made his comments. We have made efforts to make our supply chain more robust and get better data from suppliers. We have recruited experts to the team. We are in a more stable environment but, as I said earlier, the cost base remains. </w:t>
      </w:r>
    </w:p>
    <w:p w:rsidR="007A616F" w:rsidP="007A616F">
      <w:pPr>
        <w:pStyle w:val="Answer"/>
      </w:pPr>
      <w:r>
        <w:t xml:space="preserve">What has changed most is that the reliability of our supply has improved through the amazing endeavours of our suppliers, our supply chain </w:t>
      </w:r>
      <w:r>
        <w:t>team</w:t>
      </w:r>
      <w:r>
        <w:t xml:space="preserve"> and our store colleagues. When Archie made those comments, availability was significantly behind where it is </w:t>
      </w:r>
      <w:r>
        <w:t>today</w:t>
      </w:r>
      <w:r>
        <w:t xml:space="preserve"> and we had some range challenges. We would not have been selling things like organic vegetables and produce back then. We now have those back. We have found a way to get the range back, but the costs </w:t>
      </w:r>
      <w:r>
        <w:t>still remain</w:t>
      </w:r>
      <w:r>
        <w:t xml:space="preserve"> a challenge.</w:t>
      </w:r>
    </w:p>
    <w:p w:rsidR="007A616F" w:rsidP="007A616F">
      <w:pPr>
        <w:pStyle w:val="Remark"/>
      </w:pPr>
      <w:r w:rsidRPr="005D03D0">
        <w:rPr>
          <w:b/>
        </w:rPr>
        <w:t>Lord Godson:</w:t>
      </w:r>
      <w:r>
        <w:t xml:space="preserve"> Thank you. Does anyone else from beyond the M&amp;S family want to say anything?</w:t>
      </w:r>
    </w:p>
    <w:p w:rsidR="007A616F" w:rsidP="007A616F">
      <w:pPr>
        <w:pStyle w:val="Answer"/>
      </w:pPr>
      <w:r w:rsidRPr="008A60AA">
        <w:rPr>
          <w:b/>
          <w:i/>
        </w:rPr>
        <w:t>Andrew Opie:</w:t>
      </w:r>
      <w:r>
        <w:t xml:space="preserve"> No, nothing from me.</w:t>
      </w:r>
    </w:p>
    <w:p w:rsidR="007A616F" w:rsidP="007A616F">
      <w:pPr>
        <w:pStyle w:val="Remark"/>
      </w:pPr>
      <w:r w:rsidRPr="005D03D0">
        <w:rPr>
          <w:b/>
        </w:rPr>
        <w:t>The Chair:</w:t>
      </w:r>
      <w:r>
        <w:t xml:space="preserve"> Let us move on.</w:t>
      </w:r>
    </w:p>
    <w:p w:rsidR="007A616F" w:rsidP="001B6FF8">
      <w:pPr>
        <w:pStyle w:val="Question"/>
      </w:pPr>
      <w:r w:rsidRPr="005D03D0">
        <w:rPr>
          <w:b/>
        </w:rPr>
        <w:t>Lord Godson:</w:t>
      </w:r>
      <w:r>
        <w:t xml:space="preserve"> The other question I want to ask is broader. The technical and legal bases for the checks on movements between Great Britain and </w:t>
      </w:r>
      <w:r>
        <w:t>Northern Ireland are the sorts of checks that one would expect to see on movement across international borders, rather than the movement of goods within a country. I would like you to reflect a little on whether the model that seems to be emerging of movement across international borders is suitable for the kind of optimal trading that you want. Perhaps it is a question for those who have not answered my previous stanza.</w:t>
      </w:r>
    </w:p>
    <w:p w:rsidR="007A616F" w:rsidP="007A616F">
      <w:pPr>
        <w:pStyle w:val="Answer"/>
      </w:pPr>
      <w:r w:rsidRPr="008A60AA">
        <w:rPr>
          <w:b/>
          <w:i/>
        </w:rPr>
        <w:t xml:space="preserve">Anne </w:t>
      </w:r>
      <w:r w:rsidRPr="008A60AA">
        <w:rPr>
          <w:b/>
          <w:i/>
        </w:rPr>
        <w:t>Randles</w:t>
      </w:r>
      <w:r w:rsidRPr="008A60AA">
        <w:rPr>
          <w:b/>
          <w:i/>
        </w:rPr>
        <w:t>:</w:t>
      </w:r>
      <w:r>
        <w:t xml:space="preserve"> That is an excellent observation, and I would even extend it to movement of products from the rest of Europe into the UK. The regime that has been put in place certainly reflects the EU’s import controls, which, from a food perspective—I think somebody has already mentioned this—work if you have a consignment of lamb coming from New Zealand and you have several weeks on the high seas to get your paperwork together and </w:t>
      </w:r>
      <w:r w:rsidR="00090741">
        <w:t>complete your notifications</w:t>
      </w:r>
      <w:r>
        <w:t xml:space="preserve">; but you are under huge time constraints when you are shipping either from Great Britain into Northern Ireland or from Ireland into Great Britain. There is a very short sea journey of three </w:t>
      </w:r>
      <w:r>
        <w:t>hours, yet</w:t>
      </w:r>
      <w:r>
        <w:t xml:space="preserve"> built into it are systems where you need prenotification of 24 hours or longer. Officially, it could be up to four days. You have very onerous export checks and veterinary controls. </w:t>
      </w:r>
    </w:p>
    <w:p w:rsidR="007A616F" w:rsidP="007A616F">
      <w:pPr>
        <w:pStyle w:val="Answer"/>
      </w:pPr>
      <w:r>
        <w:t xml:space="preserve">As I said, </w:t>
      </w:r>
      <w:r w:rsidR="00090741">
        <w:t>the current EU import arrangements</w:t>
      </w:r>
      <w:r>
        <w:t xml:space="preserve"> work in the context of large containers and shipments, or indeed a shipment of multiple containers, and they are on the high seas coming from far distances, but they do not work when you have significant volumes of continuous trucks that are moving </w:t>
      </w:r>
      <w:r>
        <w:t>on a daily basis</w:t>
      </w:r>
      <w:r>
        <w:t>, geographical proximity of a few hours and the goods are perishable. We feel it would be beneficial if the system could take all those attributes more into consideration. That would help significantly in addressing many of the difficulties that we are facing both from GB to Northern Ireland and between the two Irelands, north and south.</w:t>
      </w:r>
    </w:p>
    <w:p w:rsidR="007A616F" w:rsidP="007A616F">
      <w:pPr>
        <w:pStyle w:val="Answer"/>
      </w:pPr>
      <w:r w:rsidRPr="008A60AA">
        <w:rPr>
          <w:b/>
          <w:i/>
        </w:rPr>
        <w:t>Andrew Opie:</w:t>
      </w:r>
      <w:r>
        <w:t xml:space="preserve"> I totally agree with that. The EU system for imports is out of date in some ways and has not kept pace with supply chain technology either. It does not work in this case, where there are hundreds of lorries criss-crossing the Irish Sea delivering complex loads, each requiring an individual certificate signed by a vet. The bureaucracy is ridiculous, frankly, and I am not sure it adds much in food safety. It certainly is not adding anything above the world-class traceability systems that every UK retailer has in controlling their product through the supply chain. That is the point that always needs to be thought about; we need a better system than that. </w:t>
      </w:r>
    </w:p>
    <w:p w:rsidR="007A616F" w:rsidP="007A616F">
      <w:pPr>
        <w:pStyle w:val="Answer"/>
      </w:pPr>
      <w:r>
        <w:t xml:space="preserve">The recent postponement of UK border controls is interesting. I am much more positive that the UK will be taking a much more modern approach to its border controls, which would still give sufficient control on food but reduce some of the bureaucracy and simplify the process from next year. We should start to think about this different type of trade, which is probably slightly unique to the EU model. There probably are not many countries bordering the </w:t>
      </w:r>
      <w:r>
        <w:t>EU</w:t>
      </w:r>
      <w:r>
        <w:t xml:space="preserve"> that are sending supermarket-type loads across borders into the EU as an import. We need a bespoke system. </w:t>
      </w:r>
    </w:p>
    <w:p w:rsidR="007A616F" w:rsidP="007A616F">
      <w:pPr>
        <w:pStyle w:val="Answer"/>
      </w:pPr>
      <w:r>
        <w:t xml:space="preserve">That is why the STAMNI process, the standstill, works for retailers. If we could build on that, that would be the solution. Hopefully, by demonstrating the controls, as we have done with the Commission and the member </w:t>
      </w:r>
      <w:r>
        <w:t xml:space="preserve">states, we can show them that we have control of the </w:t>
      </w:r>
      <w:r>
        <w:t>product, and</w:t>
      </w:r>
      <w:r>
        <w:t xml:space="preserve"> focus on the product and the controls that are in it and the IT systems that can deliver that, rather than relying on an old-fashioned approach, which is reams of paper being signed off by a vet every time a lorry moves.</w:t>
      </w:r>
    </w:p>
    <w:p w:rsidR="007A616F" w:rsidP="00B10B37">
      <w:pPr>
        <w:pStyle w:val="Remark"/>
      </w:pPr>
      <w:r w:rsidRPr="005D03D0">
        <w:rPr>
          <w:b/>
        </w:rPr>
        <w:t>Lord Godson:</w:t>
      </w:r>
      <w:r>
        <w:t xml:space="preserve"> Is the EU going far enough in addressing the problems that have arisen in the protocol? I just want an overall assessment.</w:t>
      </w:r>
      <w:r w:rsidR="00B10B37">
        <w:t xml:space="preserve"> That question is to Andrew,</w:t>
      </w:r>
      <w:r>
        <w:t xml:space="preserve"> and then to anyone else who wishes to come in.</w:t>
      </w:r>
    </w:p>
    <w:p w:rsidR="007A616F" w:rsidP="007A616F">
      <w:pPr>
        <w:pStyle w:val="Answer"/>
      </w:pPr>
      <w:r w:rsidRPr="008A60AA">
        <w:rPr>
          <w:b/>
          <w:i/>
        </w:rPr>
        <w:t>Andrew Opie:</w:t>
      </w:r>
      <w:r>
        <w:t xml:space="preserve"> If you look at the non-papers that were published, at least they show that there is movement and a recognition, to the point we have just been discussing, that the current system does not work. Having a global certificate, as was proposed, would be a good movement from the EU. The problem that remains is how much behind that global certificate it would expect to see in justification for the certificate to be signed off before it could move. </w:t>
      </w:r>
    </w:p>
    <w:p w:rsidR="007A616F" w:rsidP="007A616F">
      <w:pPr>
        <w:pStyle w:val="Answer"/>
      </w:pPr>
      <w:r>
        <w:t xml:space="preserve">The other problem is that the EU non-papers made it clear that the product should be compliant with EU regulations. The point about divergence that I raised earlier will become an issue and become more of an issue going forward. We have talked about it a lot. The EU has talked about labelling within that. Finally, that general certificate would not necessarily cover the P&amp;R products we have talked </w:t>
      </w:r>
      <w:r>
        <w:t>about, but</w:t>
      </w:r>
      <w:r>
        <w:t xml:space="preserve"> adds an additional problem in that third-country imports to the UK would not be covered. </w:t>
      </w:r>
    </w:p>
    <w:p w:rsidR="007A616F" w:rsidP="007A616F">
      <w:pPr>
        <w:pStyle w:val="Answer"/>
      </w:pPr>
      <w:r>
        <w:t xml:space="preserve">To go back to my New Zealand lamb example, if that comes into Southampton rather than being split through Rotterdam and approved through there, it would not be covered by the general licence, and you could not send it to Northern Ireland on that licence. The EU has moved. We have had some </w:t>
      </w:r>
      <w:r>
        <w:t>really constructive</w:t>
      </w:r>
      <w:r>
        <w:t xml:space="preserve"> discussions, and, as I said, we have been able to show EU officials round our supply chains, but it is a long way from where we are with the STAMNI process and would undoubtedly bring additional costs and burdens, and potentially reduce the availability that Northern Ireland consumers have at the moment if we were to follow the approach in the non-papers.</w:t>
      </w:r>
    </w:p>
    <w:p w:rsidR="007A616F" w:rsidP="007A616F">
      <w:pPr>
        <w:pStyle w:val="Answer"/>
      </w:pPr>
      <w:r w:rsidRPr="008A60AA">
        <w:rPr>
          <w:b/>
          <w:i/>
        </w:rPr>
        <w:t xml:space="preserve">Sacha </w:t>
      </w:r>
      <w:r w:rsidRPr="008A60AA">
        <w:rPr>
          <w:b/>
          <w:i/>
        </w:rPr>
        <w:t>Berendji</w:t>
      </w:r>
      <w:r w:rsidRPr="008A60AA">
        <w:rPr>
          <w:b/>
          <w:i/>
        </w:rPr>
        <w:t>:</w:t>
      </w:r>
      <w:r>
        <w:t xml:space="preserve"> I have very similar feedback. First, </w:t>
      </w:r>
      <w:r w:rsidR="002F0E70">
        <w:t>although</w:t>
      </w:r>
      <w:r>
        <w:t xml:space="preserve"> it is good that we have seen some movement, it lacks a little bit of detail about what it would mean. We would have to understand what they really meant. Specifically, on the simplified certification, at present, on other than non-P&amp;R goods, traders can self-certify. W</w:t>
      </w:r>
      <w:r w:rsidR="0072325B">
        <w:t>e</w:t>
      </w:r>
      <w:r>
        <w:t xml:space="preserve"> would want to understand who would sign</w:t>
      </w:r>
      <w:r w:rsidR="0072325B">
        <w:t>.</w:t>
      </w:r>
      <w:r>
        <w:t xml:space="preserve"> If it had to be a vet, that could add costs, not remove them. Secondly, what level of information is required? To take the example of Our Best Ever Lasagne, it requires 157 static fields and 96 variable fields of information to export one product. We would need to understand what information would be required on demand by the EU. Finally, labelling is </w:t>
      </w:r>
      <w:r>
        <w:t>definitely not</w:t>
      </w:r>
      <w:r>
        <w:t xml:space="preserve"> the solution. We would need to work that through the proposals.</w:t>
      </w:r>
    </w:p>
    <w:p w:rsidR="007A616F" w:rsidP="007A616F">
      <w:pPr>
        <w:pStyle w:val="Answer"/>
      </w:pPr>
      <w:r>
        <w:t>I agree with what Andrew just said about origin of products. We need to make sure that we do not exclude products by accident without realising, because they are non-EU or from some other source.</w:t>
      </w:r>
    </w:p>
    <w:p w:rsidR="007A616F" w:rsidP="007A616F">
      <w:pPr>
        <w:pStyle w:val="Remark"/>
      </w:pPr>
      <w:r w:rsidRPr="005D03D0">
        <w:rPr>
          <w:b/>
        </w:rPr>
        <w:t>Lord Godson:</w:t>
      </w:r>
      <w:r>
        <w:t xml:space="preserve"> Anne </w:t>
      </w:r>
      <w:r>
        <w:t>Randles</w:t>
      </w:r>
      <w:r>
        <w:t>, a final verdict?</w:t>
      </w:r>
    </w:p>
    <w:p w:rsidR="007A616F" w:rsidP="007A616F">
      <w:pPr>
        <w:pStyle w:val="Answer"/>
      </w:pPr>
      <w:r w:rsidRPr="008A60AA">
        <w:rPr>
          <w:b/>
          <w:i/>
        </w:rPr>
        <w:t xml:space="preserve">Anne </w:t>
      </w:r>
      <w:r w:rsidRPr="008A60AA">
        <w:rPr>
          <w:b/>
          <w:i/>
        </w:rPr>
        <w:t>Randles</w:t>
      </w:r>
      <w:r w:rsidRPr="008A60AA">
        <w:rPr>
          <w:b/>
          <w:i/>
        </w:rPr>
        <w:t>:</w:t>
      </w:r>
      <w:r>
        <w:t xml:space="preserve"> I will leave it at that. The two previous speakers are much more experienced and expert on both those issues. I agree with everything, particularly on the labelling. I have not mentioned it, but I completely concur with them. It is not the way to go. It does not work for a small market like Northern Ireland, and it would be cost-prohibitive.</w:t>
      </w:r>
    </w:p>
    <w:p w:rsidR="007A616F" w:rsidP="007A616F">
      <w:pPr>
        <w:pStyle w:val="Remark"/>
      </w:pPr>
      <w:r w:rsidRPr="005D03D0">
        <w:rPr>
          <w:b/>
        </w:rPr>
        <w:t>Lord Godson:</w:t>
      </w:r>
      <w:r>
        <w:t xml:space="preserve"> Thank you, my Lord Chair. I yield the floor.</w:t>
      </w:r>
    </w:p>
    <w:p w:rsidR="007A616F" w:rsidP="007A616F">
      <w:pPr>
        <w:pStyle w:val="Question"/>
      </w:pPr>
      <w:r w:rsidRPr="00257F58">
        <w:rPr>
          <w:b/>
        </w:rPr>
        <w:t>The Chair:</w:t>
      </w:r>
      <w:r>
        <w:t xml:space="preserve"> Following on from those questions, what scope do you see for compromise between the UK and the EU positions as they have been set out recently? In what areas is there scope for compromise? In what areas do you think compromise might be most difficult to reach?</w:t>
      </w:r>
    </w:p>
    <w:p w:rsidR="007A616F" w:rsidP="007A616F">
      <w:pPr>
        <w:pStyle w:val="Answer"/>
      </w:pPr>
      <w:r w:rsidRPr="008A60AA">
        <w:rPr>
          <w:b/>
          <w:i/>
        </w:rPr>
        <w:t>Andrew Opie:</w:t>
      </w:r>
      <w:r>
        <w:t xml:space="preserve"> The compromise might be closer, as we have just been discussing, around acceptance that the products are going to Northern Ireland and will stay within the Northern Ireland market. We are probably still some distance apart on what the controls on those products would be to allow that to happen. That would need to be resolved.</w:t>
      </w:r>
    </w:p>
    <w:p w:rsidR="007A616F" w:rsidP="007A616F">
      <w:pPr>
        <w:pStyle w:val="Answer"/>
      </w:pPr>
      <w:r>
        <w:t xml:space="preserve">The area that is more difficult is the EU imports system model, which is difficult for it to move away from. We have talked about the simplified approach, but, as both Sacha and I mentioned, even with the global certificate that was mentioned in the non-papers it is difficult to see how much supporting paperwork and authorisation would be required to operate that system. The EU seems wedded to quite a bureaucratic system of import controls, and that would take some movement. </w:t>
      </w:r>
    </w:p>
    <w:p w:rsidR="007A616F" w:rsidP="007A616F">
      <w:pPr>
        <w:pStyle w:val="Answer"/>
      </w:pPr>
      <w:r>
        <w:t xml:space="preserve">The other big area will be divergence. We will start to see that more and more. Where are we on approved product for the UK but not the EU, and vice versa? Can we place those products on the market or not? </w:t>
      </w:r>
      <w:r w:rsidR="00F456C6">
        <w:t>Although</w:t>
      </w:r>
      <w:r>
        <w:t xml:space="preserve"> we start in a very close position on alignment—we obviously adopted the EU legislation in UK legislation on food—I can see that there will be more divergence going forward, and I really worry that, unless there is </w:t>
      </w:r>
      <w:r>
        <w:t>some kind of agreement</w:t>
      </w:r>
      <w:r>
        <w:t xml:space="preserve"> on that, it will be too difficult for the EU to accept that we could put products on the market that met either UK or EU standards.</w:t>
      </w:r>
    </w:p>
    <w:p w:rsidR="007A616F" w:rsidP="007A616F">
      <w:pPr>
        <w:pStyle w:val="Remark"/>
      </w:pPr>
      <w:r w:rsidRPr="005D03D0">
        <w:rPr>
          <w:b/>
        </w:rPr>
        <w:t>The Chair:</w:t>
      </w:r>
      <w:r>
        <w:t xml:space="preserve"> Thank you for that. Sacha </w:t>
      </w:r>
      <w:r>
        <w:t>Berendji</w:t>
      </w:r>
      <w:r>
        <w:t>, do you have any thoughts on that?</w:t>
      </w:r>
    </w:p>
    <w:p w:rsidR="007A616F" w:rsidP="007A616F">
      <w:pPr>
        <w:pStyle w:val="Answer"/>
      </w:pPr>
      <w:r w:rsidRPr="008A60AA">
        <w:rPr>
          <w:b/>
          <w:i/>
        </w:rPr>
        <w:t xml:space="preserve">Sacha </w:t>
      </w:r>
      <w:r w:rsidRPr="008A60AA">
        <w:rPr>
          <w:b/>
          <w:i/>
        </w:rPr>
        <w:t>Berendji</w:t>
      </w:r>
      <w:r w:rsidRPr="008A60AA">
        <w:rPr>
          <w:b/>
          <w:i/>
        </w:rPr>
        <w:t>:</w:t>
      </w:r>
      <w:r>
        <w:t xml:space="preserve"> Yes, I will add to that very briefly. On compromise, we are very keen to help find a solution. We have said that we believe the best environment is a stable one, with agreement. We are very willing to help the EU, the UK and anyone get a more detailed understanding of how retail operations work and what the impact of some of these regulations are. I mentioned the 250-odd fields of information required for the beef lasagne, not to mention a decent command of the Latin language when you are selecting the meat product. Those are areas where there could be </w:t>
      </w:r>
      <w:r>
        <w:t>compromise</w:t>
      </w:r>
      <w:r w:rsidR="00584A06">
        <w:t>,</w:t>
      </w:r>
      <w:r>
        <w:t xml:space="preserve"> because</w:t>
      </w:r>
      <w:r>
        <w:t xml:space="preserve"> I am not clear that anyone really understands that that is the level of detail that goes into every product we ship, and we send about 280,000 trays a week. </w:t>
      </w:r>
    </w:p>
    <w:p w:rsidR="007A616F" w:rsidP="007A616F">
      <w:pPr>
        <w:pStyle w:val="Answer"/>
      </w:pPr>
      <w:r>
        <w:t xml:space="preserve">Being practical and showing people what is on the end of those regulations for a retailer operating a complex load export system would be an area where compromise could happen, because everyone would benefit from seeing the detail of it. </w:t>
      </w:r>
      <w:r w:rsidR="00584A06">
        <w:t>Although</w:t>
      </w:r>
      <w:r>
        <w:t xml:space="preserve"> it seems that both sides can be a long way apart on certain issues, being able to get goods into Northern Ireland and prove it digitally seems to be an area that should not be contentious if we can close the loop and make sure that we are able to send product that everyone agrees has no risk of ending up in the Republic of Ireland. Those are a couple of areas. As I say, we are very happy to help and play our full part if anyone wants further information.</w:t>
      </w:r>
    </w:p>
    <w:p w:rsidR="007A616F" w:rsidP="007A616F">
      <w:pPr>
        <w:pStyle w:val="Remark"/>
      </w:pPr>
      <w:r w:rsidRPr="005D03D0">
        <w:rPr>
          <w:b/>
        </w:rPr>
        <w:t>The Chair:</w:t>
      </w:r>
      <w:r>
        <w:t xml:space="preserve"> Thank you very much for that. Anne </w:t>
      </w:r>
      <w:r>
        <w:t>Randles</w:t>
      </w:r>
      <w:r>
        <w:t>, do you want to comment?</w:t>
      </w:r>
    </w:p>
    <w:p w:rsidR="007A616F" w:rsidP="007A616F">
      <w:pPr>
        <w:pStyle w:val="Answer"/>
      </w:pPr>
      <w:r w:rsidRPr="008A60AA">
        <w:rPr>
          <w:b/>
          <w:i/>
        </w:rPr>
        <w:t xml:space="preserve">Anne </w:t>
      </w:r>
      <w:r w:rsidRPr="008A60AA">
        <w:rPr>
          <w:b/>
          <w:i/>
        </w:rPr>
        <w:t>Randles</w:t>
      </w:r>
      <w:r w:rsidRPr="008A60AA">
        <w:rPr>
          <w:b/>
          <w:i/>
        </w:rPr>
        <w:t>:</w:t>
      </w:r>
      <w:r>
        <w:t xml:space="preserve"> I reiterate what the two previous speakers have just said. We always </w:t>
      </w:r>
      <w:r>
        <w:t>have to</w:t>
      </w:r>
      <w:r>
        <w:t xml:space="preserve"> hope that there is room for compromise. I genuinely believe that there is on this. If the Commission can be assured about this issue, about protecting the integrity of the single market and that there are no goods at risk of moving into the single market without the appropriate controls, which we have mentioned a few times, I believe that that is where the compromise can be made. Focusing on that </w:t>
      </w:r>
      <w:r>
        <w:t>particular element</w:t>
      </w:r>
      <w:r>
        <w:t xml:space="preserve"> will go a long way. There </w:t>
      </w:r>
      <w:r>
        <w:t>has to</w:t>
      </w:r>
      <w:r>
        <w:t xml:space="preserve"> be compromise, and I believe firmly that there will be.</w:t>
      </w:r>
    </w:p>
    <w:p w:rsidR="007A616F" w:rsidP="007A616F">
      <w:pPr>
        <w:pStyle w:val="Answer"/>
      </w:pPr>
      <w:r>
        <w:t xml:space="preserve">Reaching consensus on the degree to which there can be completely unfettered access between GB and Northern Ireland will be challenging, particularly in the context of regulatory divergence, as mentioned. Without a doubt, the focus should be on goods at risk and goods not at risk, and that is where there has to be </w:t>
      </w:r>
      <w:r>
        <w:t>compromise</w:t>
      </w:r>
      <w:r>
        <w:t xml:space="preserve"> to find a resolution.</w:t>
      </w:r>
    </w:p>
    <w:p w:rsidR="007A616F" w:rsidP="007A616F">
      <w:pPr>
        <w:pStyle w:val="Question"/>
      </w:pPr>
      <w:r w:rsidRPr="005671ED">
        <w:rPr>
          <w:b/>
        </w:rPr>
        <w:t>The Chair:</w:t>
      </w:r>
      <w:r>
        <w:t xml:space="preserve"> Thank you very much. I have one final question to bring it completely up to date. In the context of last week’s Northern Ireland Assembly elections, what impact do you think continuing political instability and uncertainty around the protocol might have on your operations?</w:t>
      </w:r>
    </w:p>
    <w:p w:rsidR="007A616F" w:rsidRPr="00617689" w:rsidP="007A616F">
      <w:pPr>
        <w:pStyle w:val="Answer"/>
        <w:rPr>
          <w:i/>
          <w:iCs/>
        </w:rPr>
      </w:pPr>
      <w:r w:rsidRPr="008A60AA">
        <w:rPr>
          <w:b/>
          <w:i/>
        </w:rPr>
        <w:t>Andrew Opie:</w:t>
      </w:r>
      <w:r>
        <w:t xml:space="preserve"> I do not think it will have any impact on any of the businesses that are our members. Their focus is on their consumers and the cost-of-living problems that they are all facing </w:t>
      </w:r>
      <w:r>
        <w:t>at the moment</w:t>
      </w:r>
      <w:r>
        <w:t>. Retailers, as I said earlier, are—</w:t>
      </w:r>
      <w:r w:rsidRPr="006562D5">
        <w:t>[</w:t>
      </w:r>
      <w:r>
        <w:rPr>
          <w:i/>
          <w:iCs/>
        </w:rPr>
        <w:t>Inaudible.</w:t>
      </w:r>
      <w:r w:rsidRPr="006562D5">
        <w:t>]</w:t>
      </w:r>
    </w:p>
    <w:p w:rsidR="007A616F" w:rsidP="007A616F">
      <w:pPr>
        <w:pStyle w:val="Remark"/>
      </w:pPr>
      <w:r w:rsidRPr="005D03D0">
        <w:rPr>
          <w:b/>
        </w:rPr>
        <w:t>The Chair:</w:t>
      </w:r>
      <w:r>
        <w:t xml:space="preserve"> We lost you. You froze. Can you go back a bit? </w:t>
      </w:r>
    </w:p>
    <w:p w:rsidR="007A616F" w:rsidRPr="00F127F8" w:rsidP="007A616F">
      <w:pPr>
        <w:pStyle w:val="Answer"/>
        <w:rPr>
          <w:i/>
          <w:iCs/>
        </w:rPr>
      </w:pPr>
      <w:r w:rsidRPr="008A60AA">
        <w:rPr>
          <w:b/>
          <w:i/>
        </w:rPr>
        <w:t>Andrew Opie:</w:t>
      </w:r>
      <w:r>
        <w:t xml:space="preserve"> Sorry. I will start again. Hopefully, I will not repeat too much. I do not think it makes any difference to the businesses that are members of the BRC</w:t>
      </w:r>
      <w:r w:rsidR="002A683E">
        <w:t>,</w:t>
      </w:r>
      <w:r>
        <w:t xml:space="preserve"> because their focus </w:t>
      </w:r>
      <w:r w:rsidR="002A683E">
        <w:t>will always</w:t>
      </w:r>
      <w:r>
        <w:t xml:space="preserve"> be on Northern Ireland consumers and helping them tackle the problems that they are currently seeing with the cost-of-living crisis. That will be absolutely their focus. We do not interfere in any of the politics of this at all. Our focus will remain Northern Ireland consumers. Our final plea to all parties involved is that they must never lose sight of the consumer at the end of the day. Our members—</w:t>
      </w:r>
      <w:r w:rsidRPr="006562D5">
        <w:t>[</w:t>
      </w:r>
      <w:r>
        <w:rPr>
          <w:i/>
          <w:iCs/>
        </w:rPr>
        <w:t>Inaudible.</w:t>
      </w:r>
      <w:r w:rsidRPr="006562D5">
        <w:t>]</w:t>
      </w:r>
    </w:p>
    <w:p w:rsidR="007A616F" w:rsidP="007A616F">
      <w:pPr>
        <w:pStyle w:val="Remark"/>
      </w:pPr>
      <w:r w:rsidRPr="005D03D0">
        <w:rPr>
          <w:b/>
        </w:rPr>
        <w:t>The Chair:</w:t>
      </w:r>
      <w:r>
        <w:t xml:space="preserve"> You have gone again.</w:t>
      </w:r>
    </w:p>
    <w:p w:rsidR="007A616F" w:rsidP="007A616F">
      <w:pPr>
        <w:pStyle w:val="Answer"/>
      </w:pPr>
      <w:r w:rsidRPr="008A60AA">
        <w:rPr>
          <w:b/>
          <w:i/>
        </w:rPr>
        <w:t>Andrew Opie:</w:t>
      </w:r>
      <w:r>
        <w:t xml:space="preserve"> —doing what is right for Northern Ireland consumers.</w:t>
      </w:r>
    </w:p>
    <w:p w:rsidR="007A616F" w:rsidP="007A616F">
      <w:pPr>
        <w:pStyle w:val="Remark"/>
      </w:pPr>
      <w:r w:rsidRPr="005D03D0">
        <w:rPr>
          <w:b/>
        </w:rPr>
        <w:t>The Chair:</w:t>
      </w:r>
      <w:r>
        <w:t xml:space="preserve"> Thank you very much for that. Anne </w:t>
      </w:r>
      <w:r>
        <w:t>Randles</w:t>
      </w:r>
      <w:r>
        <w:t>, do you have any thoughts on that?</w:t>
      </w:r>
    </w:p>
    <w:p w:rsidR="007A616F" w:rsidP="007A616F">
      <w:pPr>
        <w:pStyle w:val="Answer"/>
      </w:pPr>
      <w:r w:rsidRPr="008A60AA">
        <w:rPr>
          <w:b/>
          <w:i/>
        </w:rPr>
        <w:t xml:space="preserve">Anne </w:t>
      </w:r>
      <w:r w:rsidRPr="008A60AA">
        <w:rPr>
          <w:b/>
          <w:i/>
        </w:rPr>
        <w:t>Randles</w:t>
      </w:r>
      <w:r w:rsidRPr="008A60AA">
        <w:rPr>
          <w:b/>
          <w:i/>
        </w:rPr>
        <w:t>:</w:t>
      </w:r>
      <w:r>
        <w:t xml:space="preserve"> Political instability and uncertainty </w:t>
      </w:r>
      <w:r w:rsidR="00090741">
        <w:t>are</w:t>
      </w:r>
      <w:r>
        <w:t xml:space="preserve"> never good for business and for investment longer term. That is just </w:t>
      </w:r>
      <w:r>
        <w:t>stating</w:t>
      </w:r>
      <w:r>
        <w:t xml:space="preserve"> a fact. We have significant integrated supply chains. They have been built up over decades on the island of Ireland and between the two islands. That is for the benefit of the three economies that we are talking about here, and to the benefit of our customers and our consumers. If Brexit challenges those traditional supply chains and value chains, the uncertainty added to that by the protocol could have wider implications for overall trade between the two islands, and it would certainly be something that we would be concerned about and that we believe would be very damaging.</w:t>
      </w:r>
    </w:p>
    <w:p w:rsidR="007A616F" w:rsidP="007A616F">
      <w:pPr>
        <w:pStyle w:val="Remark"/>
      </w:pPr>
      <w:r w:rsidRPr="005D03D0">
        <w:rPr>
          <w:b/>
        </w:rPr>
        <w:t>The Chair:</w:t>
      </w:r>
      <w:r>
        <w:t xml:space="preserve"> Thank you very much. Sacha </w:t>
      </w:r>
      <w:r>
        <w:t>Berendji</w:t>
      </w:r>
      <w:r>
        <w:t>, do you have any final thoughts?</w:t>
      </w:r>
    </w:p>
    <w:p w:rsidR="007A616F" w:rsidP="007A616F">
      <w:pPr>
        <w:pStyle w:val="Answer"/>
      </w:pPr>
      <w:r w:rsidRPr="008A60AA">
        <w:rPr>
          <w:b/>
          <w:i/>
        </w:rPr>
        <w:t xml:space="preserve">Sacha </w:t>
      </w:r>
      <w:r w:rsidRPr="008A60AA">
        <w:rPr>
          <w:b/>
          <w:i/>
        </w:rPr>
        <w:t>Berendji</w:t>
      </w:r>
      <w:r w:rsidRPr="008A60AA">
        <w:rPr>
          <w:b/>
          <w:i/>
        </w:rPr>
        <w:t>:</w:t>
      </w:r>
      <w:r>
        <w:t xml:space="preserve"> If the grace periods remain in place, there will be no impact on the current trading arrangements we have with Northern Ireland. I echo that our focus needs to remain on serving our customers, and, as a business, we will work with whoever to try to find a mutually agreeable solution to make life easier for everybody. While grace periods are there, we do not anticipate any change in the current situation.</w:t>
      </w:r>
    </w:p>
    <w:p w:rsidR="00C9420D" w:rsidRPr="004A7FBD" w:rsidP="007A616F">
      <w:pPr>
        <w:pStyle w:val="Remark"/>
      </w:pPr>
      <w:r w:rsidRPr="005D03D0">
        <w:rPr>
          <w:b/>
        </w:rPr>
        <w:t>The Chair:</w:t>
      </w:r>
      <w:r>
        <w:t xml:space="preserve"> Thank you all very much. It has been a </w:t>
      </w:r>
      <w:r>
        <w:t>really helpful</w:t>
      </w:r>
      <w:r>
        <w:t xml:space="preserve"> session and we have learned a great deal from you. The two points that strike me from what you have been saying are the risk of divergence and the benefits of technology. There is an awful lot in what you have said that is </w:t>
      </w:r>
      <w:r>
        <w:t>really important</w:t>
      </w:r>
      <w:r>
        <w:t xml:space="preserve"> for us, and we are very grateful to you. We have taken up a great deal of your time. We very much appreciate it. Thank you very much indeed for the evidence you have given. </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3B50FC8C"/>
    <w:lvl w:ilvl="0">
      <w:start w:val="2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A616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character" w:styleId="Emphasis">
    <w:name w:val="Emphasis"/>
    <w:basedOn w:val="DefaultParagraphFont"/>
    <w:uiPriority w:val="20"/>
    <w:qFormat/>
    <w:rsid w:val="00AB2D38"/>
    <w:rPr>
      <w:i/>
      <w:iCs/>
    </w:rPr>
  </w:style>
  <w:style w:type="paragraph" w:styleId="Revision">
    <w:name w:val="Revision"/>
    <w:hidden/>
    <w:uiPriority w:val="99"/>
    <w:semiHidden/>
    <w:rsid w:val="00891035"/>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k5b153ee974a4a57a7568e533217f2cb xmlns="4600776d-0a3c-44b4-bff2-0ceaafb13046">
      <Terms xmlns="http://schemas.microsoft.com/office/infopath/2007/PartnerControls"/>
    </k5b153ee974a4a57a7568e533217f2cb>
    <TaxCatchAll xmlns="4600776d-0a3c-44b4-bff2-0ceaafb13046">
      <Value>6</Value>
      <Value>57</Value>
      <Value>51</Value>
      <Value>37</Value>
      <Value>2</Value>
    </TaxCatchAll>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48167198-ce97-4790-9a67-8fd97fd28672">N/A</Document_x0020_Status1>
    <edc898bf3bb343549b83ac391d519ef2 xmlns="48167198-ce97-4790-9a67-8fd97fd28672">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Meeting_x0020_Date xmlns="48167198-ce97-4790-9a67-8fd97fd28672" xsi:nil="true"/>
    <TransfertoArchives xmlns="4600776d-0a3c-44b4-bff2-0ceaafb13046">false</TransfertoArchives>
    <cd0fc526a5c840319a97fd94028e9904 xmlns="4600776d-0a3c-44b4-bff2-0ceaafb13046">
      <Terms xmlns="http://schemas.microsoft.com/office/infopath/2007/PartnerControls"/>
    </cd0fc526a5c840319a97fd94028e9904>
    <c10fc15a1e374d7faacfa4b870e47730 xmlns="48167198-ce97-4790-9a67-8fd97fd28672">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48167198-ce97-4790-9a67-8fd97fd28672">MP6FQFK4YKXU-1658518113-218</_dlc_DocId>
    <_dlc_DocIdUrl xmlns="48167198-ce97-4790-9a67-8fd97fd28672">
      <Url>https://hopuk.sharepoint.com/sites/hlc-EAprotocol/_layouts/15/DocIdRedir.aspx?ID=MP6FQFK4YKXU-1658518113-218</Url>
      <Description>MP6FQFK4YKXU-1658518113-218</Description>
    </_dlc_DocIdUrl>
  </documentManagement>
</p:properties>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60EFA29170DC3247A48DD87069DE7952" ma:contentTypeVersion="141" ma:contentTypeDescription="Create a new document." ma:contentTypeScope="" ma:versionID="1eb51db80a5d7ebf7307fd1c9d35ab99">
  <xsd:schema xmlns:xsd="http://www.w3.org/2001/XMLSchema" xmlns:xs="http://www.w3.org/2001/XMLSchema" xmlns:p="http://schemas.microsoft.com/office/2006/metadata/properties" xmlns:ns2="48167198-ce97-4790-9a67-8fd97fd28672" xmlns:ns3="f3752a9e-02d8-4fd4-a1e7-71a7dd3ca72e" xmlns:ns4="4600776d-0a3c-44b4-bff2-0ceaafb13046" targetNamespace="http://schemas.microsoft.com/office/2006/metadata/properties" ma:root="true" ma:fieldsID="43b29cc84859247fd691e4b06bffe8bd" ns2:_="" ns3:_="" ns4:_="">
    <xsd:import namespace="48167198-ce97-4790-9a67-8fd97fd28672"/>
    <xsd:import namespace="f3752a9e-02d8-4fd4-a1e7-71a7dd3ca72e"/>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k5b153ee974a4a57a7568e533217f2cb" minOccurs="0"/>
                <xsd:element ref="ns4:TaxCatchAll" minOccurs="0"/>
                <xsd:element ref="ns2:_dlc_DocId" minOccurs="0"/>
                <xsd:element ref="ns4:cd0fc526a5c840319a97fd94028e9904" minOccurs="0"/>
                <xsd:element ref="ns2:_dlc_DocIdPersistId" minOccurs="0"/>
                <xsd:element ref="ns2:edc898bf3bb343549b83ac391d519ef2" minOccurs="0"/>
                <xsd:element ref="ns4:e6f926d7f5b14a74bee86c3452d91372" minOccurs="0"/>
                <xsd:element ref="ns4:c4838c65c76546ae93d5703426802f7f" minOccurs="0"/>
                <xsd:element ref="ns2:c10fc15a1e374d7faacfa4b870e47730" minOccurs="0"/>
                <xsd:element ref="ns4:j6c5b17cd04246da82e5604daf08bc68" minOccurs="0"/>
                <xsd:element ref="ns4:g3ef09377e3444258679b6035a1ff93a" minOccurs="0"/>
                <xsd:element ref="ns2:_dlc_DocIdUrl"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67198-ce97-4790-9a67-8fd97fd28672"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PersistId" ma:index="21" nillable="true" ma:displayName="Persist ID" ma:description="Keep ID on add." ma:hidden="true" ma:internalName="_dlc_DocIdPersistId" ma:readOnly="true">
      <xsd:simpleType>
        <xsd:restriction base="dms:Boolean"/>
      </xsd:simpleType>
    </xsd:element>
    <xsd:element name="edc898bf3bb343549b83ac391d519ef2" ma:index="22" ma:taxonomy="true" ma:internalName="edc898bf3bb343549b83ac391d519ef2" ma:taxonomyFieldName="Inquiry" ma:displayName="Inquiry" ma:readOnly="false" ma:default="51;#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28" ma:taxonomy="true" ma:internalName="c10fc15a1e374d7faacfa4b870e47730" ma:taxonomyFieldName="Document_x0020_Type" ma:displayName="Document Type" ma:readOnly="false" ma:default="3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752a9e-02d8-4fd4-a1e7-71a7dd3ca72e"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k5b153ee974a4a57a7568e533217f2cb" ma:index="16"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3eacdecc-a462-461b-9f3a-3eb986ce7001}" ma:internalName="TaxCatchAll" ma:showField="CatchAllData" ma:web="48167198-ce97-4790-9a67-8fd97fd28672">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20"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23"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5"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30"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3FF4D8-3F2A-4B69-9A66-D9784DF6CD0A}">
  <ds:schemaRefs>
    <ds:schemaRef ds:uri="http://schemas.microsoft.com/office/2006/metadata/properties"/>
    <ds:schemaRef ds:uri="http://schemas.microsoft.com/office/infopath/2007/PartnerControls"/>
    <ds:schemaRef ds:uri="4600776d-0a3c-44b4-bff2-0ceaafb13046"/>
    <ds:schemaRef ds:uri="48167198-ce97-4790-9a67-8fd97fd28672"/>
  </ds:schemaRefs>
</ds:datastoreItem>
</file>

<file path=customXml/itemProps2.xml><?xml version="1.0" encoding="utf-8"?>
<ds:datastoreItem xmlns:ds="http://schemas.openxmlformats.org/officeDocument/2006/customXml" ds:itemID="{B0B002BA-CA83-4EB7-92AB-71F0A9B6E748}">
  <ds:schemaRefs>
    <ds:schemaRef ds:uri="http://schemas.microsoft.com/sharepoint/v3/contenttype/forms"/>
  </ds:schemaRefs>
</ds:datastoreItem>
</file>

<file path=customXml/itemProps3.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4.xml><?xml version="1.0" encoding="utf-8"?>
<ds:datastoreItem xmlns:ds="http://schemas.openxmlformats.org/officeDocument/2006/customXml" ds:itemID="{9234C381-ABC5-481F-A44B-5DBD8D43E79C}">
  <ds:schemaRefs>
    <ds:schemaRef ds:uri="http://schemas.microsoft.com/sharepoint/events"/>
  </ds:schemaRefs>
</ds:datastoreItem>
</file>

<file path=customXml/itemProps5.xml><?xml version="1.0" encoding="utf-8"?>
<ds:datastoreItem xmlns:ds="http://schemas.openxmlformats.org/officeDocument/2006/customXml" ds:itemID="{FC1FCE24-2203-48D6-BF2F-D886528DA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67198-ce97-4790-9a67-8fd97fd28672"/>
    <ds:schemaRef ds:uri="f3752a9e-02d8-4fd4-a1e7-71a7dd3ca72e"/>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