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7244" w:rsidP="005E7244">
      <w:pPr>
        <w:pStyle w:val="TitleCommittee0"/>
      </w:pPr>
      <w:r>
        <w:t>Communications and Digital Committee</w:t>
      </w:r>
    </w:p>
    <w:p w:rsidR="005E7244" w:rsidP="005E7244">
      <w:pPr>
        <w:pStyle w:val="TitleInquiry0"/>
      </w:pPr>
      <w:r>
        <w:t>C</w:t>
      </w:r>
      <w:r>
        <w:t>orrected oral evidence: BBC future funding</w:t>
      </w:r>
    </w:p>
    <w:p w:rsidR="005E7244" w:rsidP="005E7244">
      <w:pPr>
        <w:pStyle w:val="Para"/>
      </w:pPr>
      <w:r>
        <w:t>Tuesday 10 May 2022</w:t>
      </w:r>
    </w:p>
    <w:p w:rsidR="005E7244" w:rsidP="005E7244">
      <w:pPr>
        <w:pStyle w:val="Para"/>
      </w:pPr>
      <w:r>
        <w:t>4.40 p</w:t>
      </w:r>
      <w:r w:rsidRPr="00D628B1">
        <w:t>m</w:t>
      </w:r>
    </w:p>
    <w:p w:rsidR="005E7244" w:rsidP="005E7244">
      <w:pPr>
        <w:pStyle w:val="Para"/>
      </w:pPr>
    </w:p>
    <w:p w:rsidR="005E7244" w:rsidP="005E7244">
      <w:r>
        <w:fldChar w:fldCharType="begin"/>
      </w:r>
      <w:r>
        <w:instrText xml:space="preserve"> HYPERLINK "https://parliamentlive.tv/event/index/515bee9a-94cd-4cf5-bd3b-0ae0c4ca4989" </w:instrText>
      </w:r>
      <w:r>
        <w:fldChar w:fldCharType="separate"/>
      </w:r>
      <w:r w:rsidRPr="00EE2D0B">
        <w:rPr>
          <w:rStyle w:val="Hyperlink"/>
        </w:rPr>
        <w:t>Watch the meeting</w:t>
      </w:r>
      <w:r>
        <w:fldChar w:fldCharType="end"/>
      </w:r>
    </w:p>
    <w:p w:rsidR="005E7244" w:rsidP="003F4821">
      <w:pPr>
        <w:jc w:val="left"/>
      </w:pPr>
      <w:r>
        <w:t xml:space="preserve">Members present: Baroness Stowell of Beeston (The Chair); Baroness Bull; Baroness Buscombe; Baroness Featherstone; Lord Foster of Bath; Lord Griffiths of Burry Port; Lord Hall of Birkenhead; Baroness Harding of Winscombe; Lord Lipsey; Lord Vaizey of Didcot; The Lord Bishop of Worcester; Lord Young of Norwood Green. </w:t>
      </w:r>
    </w:p>
    <w:p w:rsidR="005E7244" w:rsidP="005E7244">
      <w:pPr>
        <w:pStyle w:val="Para"/>
        <w:tabs>
          <w:tab w:val="center" w:pos="4536"/>
          <w:tab w:val="right" w:pos="8931"/>
        </w:tabs>
      </w:pPr>
      <w:r>
        <w:t>Evidence Session No. 14</w:t>
      </w:r>
      <w:r>
        <w:tab/>
        <w:t>Heard in Public</w:t>
      </w:r>
      <w:r>
        <w:tab/>
      </w:r>
      <w:r w:rsidRPr="00156A60">
        <w:t xml:space="preserve">Questions </w:t>
      </w:r>
      <w:r>
        <w:t>10</w:t>
      </w:r>
      <w:r w:rsidR="00221D62">
        <w:t>9</w:t>
      </w:r>
      <w:r>
        <w:t xml:space="preserve"> - </w:t>
      </w:r>
      <w:r w:rsidR="005B3D25">
        <w:t>115</w:t>
      </w:r>
    </w:p>
    <w:p w:rsidR="005E7244" w:rsidP="005E7244">
      <w:pPr>
        <w:pStyle w:val="TitleWitnesses0"/>
      </w:pPr>
    </w:p>
    <w:p w:rsidR="005E7244" w:rsidP="005E7244">
      <w:pPr>
        <w:pStyle w:val="TitleWitnesses0"/>
      </w:pPr>
      <w:r>
        <w:t>Witnesses</w:t>
      </w:r>
    </w:p>
    <w:p w:rsidR="005E7244" w:rsidP="003F4821">
      <w:pPr>
        <w:pStyle w:val="Para"/>
        <w:jc w:val="left"/>
      </w:pPr>
      <w:r>
        <w:fldChar w:fldCharType="begin"/>
      </w:r>
      <w:r>
        <w:instrText xml:space="preserve"> HYPERLINK \l "Panel1" </w:instrText>
      </w:r>
      <w:r>
        <w:fldChar w:fldCharType="separate"/>
      </w:r>
      <w:r w:rsidRPr="002F34C5">
        <w:t>I</w:t>
      </w:r>
      <w:r>
        <w:fldChar w:fldCharType="end"/>
      </w:r>
      <w:r>
        <w:t xml:space="preserve">: Gareth Davies, Comptroller and Auditor General, National Audit Office; Kate Mathers, Executive Director, National Audit Office; Louise Bladen, Director, BBC </w:t>
      </w:r>
      <w:r w:rsidR="009517DD">
        <w:t>V</w:t>
      </w:r>
      <w:r>
        <w:t xml:space="preserve">alue for </w:t>
      </w:r>
      <w:r w:rsidR="009517DD">
        <w:t>Money Audit</w:t>
      </w:r>
      <w:r>
        <w:t>, National Audit Office.</w:t>
      </w:r>
    </w:p>
    <w:p w:rsidR="005E7244" w:rsidP="005E7244">
      <w:pPr>
        <w:pStyle w:val="Para"/>
      </w:pPr>
    </w:p>
    <w:p w:rsidR="005E7244" w:rsidRPr="00B00119" w:rsidP="005E7244">
      <w:pPr>
        <w:pStyle w:val="Para"/>
      </w:pPr>
      <w:r w:rsidRPr="00B00119">
        <w:t>USE OF THE TRANSCRIPT</w:t>
      </w:r>
    </w:p>
    <w:p w:rsidR="005E7244" w:rsidRPr="00B00119" w:rsidP="003F4821">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E7244" w:rsidRPr="00B00119" w:rsidP="003F4821">
      <w:pPr>
        <w:pStyle w:val="Para"/>
        <w:ind w:left="360"/>
      </w:pPr>
    </w:p>
    <w:p w:rsidR="005E7244" w:rsidP="005E7244">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5E7244" w:rsidP="005E7244">
      <w:pPr>
        <w:pStyle w:val="TitlePanel0"/>
      </w:pPr>
      <w:bookmarkStart w:id="0" w:name="Panel1"/>
      <w:r>
        <w:t>Examination of witnesses</w:t>
      </w:r>
    </w:p>
    <w:p w:rsidR="005E7244" w:rsidP="00913B2D">
      <w:pPr>
        <w:pStyle w:val="Para"/>
        <w:jc w:val="left"/>
      </w:pPr>
      <w:r>
        <w:t xml:space="preserve">Gareth Davies, Kate </w:t>
      </w:r>
      <w:r>
        <w:t>Mathers</w:t>
      </w:r>
      <w:r>
        <w:t xml:space="preserve"> and Louise Bladen.</w:t>
      </w:r>
      <w:bookmarkEnd w:id="0"/>
    </w:p>
    <w:p w:rsidR="005E7244" w:rsidP="00913B2D">
      <w:pPr>
        <w:pStyle w:val="Question"/>
        <w:spacing w:before="240"/>
        <w:ind w:left="851" w:hanging="851"/>
        <w:jc w:val="left"/>
      </w:pPr>
      <w:r w:rsidRPr="00E043B1">
        <w:rPr>
          <w:b/>
        </w:rPr>
        <w:t>The Chair:</w:t>
      </w:r>
      <w:r>
        <w:t xml:space="preserve"> W</w:t>
      </w:r>
      <w:r w:rsidRPr="00C12C4B">
        <w:t xml:space="preserve">e are now pleased to welcome </w:t>
      </w:r>
      <w:r>
        <w:t>witnesses from</w:t>
      </w:r>
      <w:r w:rsidRPr="00C12C4B">
        <w:t xml:space="preserve"> the National Audit Office. We are conducting an inquiry into BBC</w:t>
      </w:r>
      <w:r>
        <w:t xml:space="preserve"> future funding</w:t>
      </w:r>
      <w:r w:rsidRPr="00C12C4B">
        <w:t xml:space="preserve">. With this panel we </w:t>
      </w:r>
      <w:r>
        <w:t>h</w:t>
      </w:r>
      <w:r w:rsidRPr="00C12C4B">
        <w:t>ope to explore the BBC</w:t>
      </w:r>
      <w:r>
        <w:t>’</w:t>
      </w:r>
      <w:r w:rsidRPr="00C12C4B">
        <w:t>s financial situation</w:t>
      </w:r>
      <w:r>
        <w:t xml:space="preserve">; </w:t>
      </w:r>
      <w:r w:rsidRPr="00C12C4B">
        <w:t xml:space="preserve">its approach and progress </w:t>
      </w:r>
      <w:r>
        <w:t>in</w:t>
      </w:r>
      <w:r w:rsidRPr="00C12C4B">
        <w:t xml:space="preserve"> delivering efficiencies; </w:t>
      </w:r>
      <w:r>
        <w:t>i</w:t>
      </w:r>
      <w:r w:rsidRPr="00C12C4B">
        <w:t>ts financial planning for the future in anticipation of a lower licence fee, or the licence fee not increasing in the foreseeable future</w:t>
      </w:r>
      <w:r>
        <w:t>;</w:t>
      </w:r>
      <w:r w:rsidRPr="00C12C4B">
        <w:t xml:space="preserve"> and potentially changes to its funding model. Before we get to questions, may I ask each of you to introduce yoursel</w:t>
      </w:r>
      <w:r>
        <w:t>f</w:t>
      </w:r>
      <w:r w:rsidRPr="00C12C4B">
        <w:t xml:space="preserve"> and say which position you hold at the </w:t>
      </w:r>
      <w:r>
        <w:t>NAO</w:t>
      </w:r>
      <w:r w:rsidRPr="00C12C4B">
        <w:t>?</w:t>
      </w:r>
    </w:p>
    <w:p w:rsidR="005E7244" w:rsidP="00A72D92">
      <w:pPr>
        <w:pStyle w:val="Answer"/>
        <w:spacing w:before="120" w:after="120"/>
        <w:ind w:left="851"/>
        <w:jc w:val="left"/>
      </w:pPr>
      <w:r w:rsidRPr="00C12C4B">
        <w:rPr>
          <w:b/>
          <w:i/>
        </w:rPr>
        <w:t>Gareth Davies:</w:t>
      </w:r>
      <w:r>
        <w:t xml:space="preserve"> </w:t>
      </w:r>
      <w:r w:rsidRPr="00C12C4B">
        <w:t xml:space="preserve">I am </w:t>
      </w:r>
      <w:r>
        <w:t>Comp</w:t>
      </w:r>
      <w:r w:rsidRPr="00C12C4B">
        <w:t xml:space="preserve">troller </w:t>
      </w:r>
      <w:r>
        <w:t>and Auditor G</w:t>
      </w:r>
      <w:r w:rsidRPr="00C12C4B">
        <w:t>eneral and head of the National Audit Office.</w:t>
      </w:r>
    </w:p>
    <w:p w:rsidR="005E7244" w:rsidP="00A72D92">
      <w:pPr>
        <w:pStyle w:val="Answer"/>
        <w:spacing w:before="120" w:after="120"/>
        <w:ind w:left="851"/>
        <w:jc w:val="left"/>
      </w:pPr>
      <w:r w:rsidRPr="00C12C4B">
        <w:rPr>
          <w:b/>
          <w:i/>
        </w:rPr>
        <w:t>Kate Mathers:</w:t>
      </w:r>
      <w:r>
        <w:t xml:space="preserve"> </w:t>
      </w:r>
      <w:r w:rsidRPr="00C12C4B">
        <w:t>I am one of the</w:t>
      </w:r>
      <w:r>
        <w:t xml:space="preserve"> NAO’s </w:t>
      </w:r>
      <w:r w:rsidRPr="00C12C4B">
        <w:t>executive directors</w:t>
      </w:r>
      <w:r>
        <w:t xml:space="preserve">, and </w:t>
      </w:r>
      <w:r w:rsidRPr="00C12C4B">
        <w:t>responsible for audit and oversee</w:t>
      </w:r>
      <w:r>
        <w:t>ing</w:t>
      </w:r>
      <w:r w:rsidRPr="00C12C4B">
        <w:t xml:space="preserve"> the work we do at the BBC.</w:t>
      </w:r>
    </w:p>
    <w:p w:rsidR="005E7244" w:rsidP="00A72D92">
      <w:pPr>
        <w:pStyle w:val="Answer"/>
        <w:spacing w:before="120" w:after="120"/>
        <w:ind w:left="851"/>
        <w:jc w:val="left"/>
      </w:pPr>
      <w:r w:rsidRPr="00C12C4B">
        <w:rPr>
          <w:b/>
          <w:i/>
        </w:rPr>
        <w:t>Louise Bladen:</w:t>
      </w:r>
      <w:r>
        <w:t xml:space="preserve"> </w:t>
      </w:r>
      <w:r w:rsidRPr="00C12C4B">
        <w:t xml:space="preserve">I am </w:t>
      </w:r>
      <w:r>
        <w:t>our</w:t>
      </w:r>
      <w:r w:rsidRPr="00C12C4B">
        <w:t xml:space="preserve"> director for value for money audit</w:t>
      </w:r>
      <w:r>
        <w:t xml:space="preserve"> for</w:t>
      </w:r>
      <w:r w:rsidRPr="00C12C4B">
        <w:t xml:space="preserve"> the BBC.</w:t>
      </w:r>
    </w:p>
    <w:p w:rsidR="005E7244" w:rsidP="00A72D92">
      <w:pPr>
        <w:pStyle w:val="Remark"/>
        <w:spacing w:before="120" w:after="120"/>
        <w:ind w:left="851"/>
        <w:jc w:val="left"/>
      </w:pPr>
      <w:r w:rsidRPr="00C12C4B">
        <w:rPr>
          <w:b/>
        </w:rPr>
        <w:t>The Chair:</w:t>
      </w:r>
      <w:r>
        <w:t xml:space="preserve"> </w:t>
      </w:r>
      <w:r w:rsidRPr="00C12C4B">
        <w:t xml:space="preserve">Thank you very much for being here. </w:t>
      </w:r>
      <w:r>
        <w:t>We are currently live</w:t>
      </w:r>
      <w:r w:rsidRPr="00C12C4B">
        <w:t xml:space="preserve"> on the </w:t>
      </w:r>
      <w:r>
        <w:t>i</w:t>
      </w:r>
      <w:r w:rsidRPr="00C12C4B">
        <w:t>nternet</w:t>
      </w:r>
      <w:r>
        <w:t xml:space="preserve">. A </w:t>
      </w:r>
      <w:r w:rsidRPr="00C12C4B">
        <w:t>transcript will be taken</w:t>
      </w:r>
      <w:r>
        <w:t xml:space="preserve"> and will be published in due course</w:t>
      </w:r>
      <w:r w:rsidRPr="00C12C4B">
        <w:t xml:space="preserve">. I know that you give evidence to </w:t>
      </w:r>
      <w:r>
        <w:t>S</w:t>
      </w:r>
      <w:r w:rsidRPr="00C12C4B">
        <w:t xml:space="preserve">elect </w:t>
      </w:r>
      <w:r>
        <w:t>C</w:t>
      </w:r>
      <w:r w:rsidRPr="00C12C4B">
        <w:t>ommittees all the time, so this will be familiar to you.</w:t>
      </w:r>
      <w:r>
        <w:t xml:space="preserve"> We start with </w:t>
      </w:r>
      <w:r w:rsidRPr="00C12C4B">
        <w:t>the Lord Bishop of Worcester</w:t>
      </w:r>
      <w:r>
        <w:t>.</w:t>
      </w:r>
    </w:p>
    <w:p w:rsidR="005E7244" w:rsidP="00913B2D">
      <w:pPr>
        <w:pStyle w:val="Question"/>
        <w:spacing w:before="240"/>
        <w:ind w:left="851" w:hanging="851"/>
        <w:jc w:val="left"/>
      </w:pPr>
      <w:r w:rsidRPr="00C12C4B">
        <w:rPr>
          <w:b/>
        </w:rPr>
        <w:t>The Lord Bishop of Worcester:</w:t>
      </w:r>
      <w:r>
        <w:t xml:space="preserve"> </w:t>
      </w:r>
      <w:r w:rsidRPr="00C12C4B">
        <w:t>I echo my thanks to you for being with us this afternoon and for all the work you have done</w:t>
      </w:r>
      <w:r>
        <w:t>,</w:t>
      </w:r>
      <w:r w:rsidRPr="00C12C4B">
        <w:t xml:space="preserve"> which is very pertinent to our present inquiry</w:t>
      </w:r>
      <w:r>
        <w:t>.</w:t>
      </w:r>
    </w:p>
    <w:p w:rsidR="005E7244" w:rsidP="00A72D92">
      <w:pPr>
        <w:pStyle w:val="Question"/>
        <w:numPr>
          <w:ilvl w:val="0"/>
          <w:numId w:val="0"/>
        </w:numPr>
        <w:spacing w:before="120"/>
        <w:ind w:left="851"/>
        <w:jc w:val="left"/>
      </w:pPr>
      <w:r w:rsidRPr="00C12C4B">
        <w:t>We are aware of the recent reports you have done on the BBC</w:t>
      </w:r>
      <w:r>
        <w:t>’</w:t>
      </w:r>
      <w:r w:rsidRPr="00C12C4B">
        <w:t>s strategic financial management</w:t>
      </w:r>
      <w:r>
        <w:t xml:space="preserve"> and i</w:t>
      </w:r>
      <w:r w:rsidRPr="00C12C4B">
        <w:t xml:space="preserve">ts savings and reform programme. The key areas of concern you have identified seem to echo those that have been articulated </w:t>
      </w:r>
      <w:r w:rsidRPr="00C12C4B">
        <w:t>during the course of</w:t>
      </w:r>
      <w:r w:rsidRPr="00C12C4B">
        <w:t xml:space="preserve"> this inquiry</w:t>
      </w:r>
      <w:r>
        <w:t xml:space="preserve">: </w:t>
      </w:r>
      <w:r w:rsidRPr="00C12C4B">
        <w:t>cost inflation in production in comparison with</w:t>
      </w:r>
      <w:r>
        <w:t xml:space="preserve"> SVODs; </w:t>
      </w:r>
      <w:r w:rsidRPr="00C12C4B">
        <w:t>falling audience share</w:t>
      </w:r>
      <w:r>
        <w:t>;</w:t>
      </w:r>
      <w:r w:rsidRPr="00C12C4B">
        <w:t xml:space="preserve"> funding licences for some over</w:t>
      </w:r>
      <w:r>
        <w:t>-</w:t>
      </w:r>
      <w:r w:rsidRPr="00C12C4B">
        <w:t>75</w:t>
      </w:r>
      <w:r>
        <w:t>s</w:t>
      </w:r>
      <w:r w:rsidRPr="00C12C4B">
        <w:t xml:space="preserve">; </w:t>
      </w:r>
      <w:r>
        <w:t>Covid-</w:t>
      </w:r>
      <w:r w:rsidRPr="00C12C4B">
        <w:t>19 and the impact the</w:t>
      </w:r>
      <w:r>
        <w:t>re</w:t>
      </w:r>
      <w:r w:rsidRPr="00C12C4B">
        <w:t>of</w:t>
      </w:r>
      <w:r>
        <w:t xml:space="preserve">; and </w:t>
      </w:r>
      <w:r w:rsidRPr="00C12C4B">
        <w:t>the 2022 licence fee settlement and ongoing issues as a result of that.</w:t>
      </w:r>
      <w:r w:rsidRPr="00F35384">
        <w:t xml:space="preserve"> </w:t>
      </w:r>
      <w:r>
        <w:t>C</w:t>
      </w:r>
      <w:r w:rsidRPr="00F35384">
        <w:t>ould you drill down a bit into those and give us a summary of what you see as the main financial challenges that the BBC will face over the next 10 to 15 years?</w:t>
      </w:r>
      <w:r>
        <w:t xml:space="preserve"> </w:t>
      </w:r>
    </w:p>
    <w:p w:rsidR="005E7244" w:rsidP="00A72D92">
      <w:pPr>
        <w:pStyle w:val="Answer"/>
        <w:spacing w:before="120" w:after="120"/>
        <w:ind w:left="851"/>
        <w:jc w:val="left"/>
      </w:pPr>
      <w:r w:rsidRPr="00F35384">
        <w:rPr>
          <w:b/>
          <w:i/>
        </w:rPr>
        <w:t>Gareth Davies:</w:t>
      </w:r>
      <w:r>
        <w:t xml:space="preserve"> </w:t>
      </w:r>
      <w:r w:rsidRPr="00F35384">
        <w:t xml:space="preserve">Perhaps </w:t>
      </w:r>
      <w:r>
        <w:t>I could</w:t>
      </w:r>
      <w:r w:rsidRPr="00F35384">
        <w:t xml:space="preserve"> start and</w:t>
      </w:r>
      <w:r>
        <w:t xml:space="preserve"> </w:t>
      </w:r>
      <w:r w:rsidRPr="00F35384">
        <w:t xml:space="preserve">my colleagues who are closer to the detail can add </w:t>
      </w:r>
      <w:r>
        <w:t xml:space="preserve">to </w:t>
      </w:r>
      <w:r w:rsidRPr="00F35384">
        <w:t>it. As you say, that was a very recognisable list from our work as well. It all starts with fundamental changes in viewing habits</w:t>
      </w:r>
      <w:r>
        <w:t xml:space="preserve"> and the </w:t>
      </w:r>
      <w:r w:rsidRPr="00F35384">
        <w:t>impact that technology is having on the broadcast and streaming market leading to significant shifts in behaviour</w:t>
      </w:r>
      <w:r>
        <w:t>,</w:t>
      </w:r>
      <w:r w:rsidRPr="00F35384">
        <w:t xml:space="preserve"> which I know you have heard a lot about in your inquiry already.</w:t>
      </w:r>
      <w:r>
        <w:t xml:space="preserve"> </w:t>
      </w:r>
      <w:r w:rsidRPr="00F35384">
        <w:t>Clearly</w:t>
      </w:r>
      <w:r>
        <w:t>,</w:t>
      </w:r>
      <w:r w:rsidRPr="00F35384">
        <w:t xml:space="preserve"> the financial challenge that presents is, first, dealing with a greater level of uncertainty because of the speed of th</w:t>
      </w:r>
      <w:r>
        <w:t>e</w:t>
      </w:r>
      <w:r w:rsidRPr="00F35384">
        <w:t xml:space="preserve"> change. We have already seen in the </w:t>
      </w:r>
      <w:r>
        <w:t>l</w:t>
      </w:r>
      <w:r w:rsidRPr="00F35384">
        <w:t xml:space="preserve">ast few months, for example, that </w:t>
      </w:r>
      <w:r>
        <w:t xml:space="preserve">the </w:t>
      </w:r>
      <w:r w:rsidRPr="00F35384">
        <w:t>streamers themselves have had to recalibrate their plans and take account of significant shifts in demand for their services.</w:t>
      </w:r>
    </w:p>
    <w:p w:rsidR="005E7244" w:rsidRPr="004E312A" w:rsidP="00A72D92">
      <w:pPr>
        <w:pStyle w:val="Answer"/>
        <w:spacing w:before="120" w:after="120"/>
        <w:ind w:left="851"/>
        <w:jc w:val="left"/>
      </w:pPr>
      <w:r>
        <w:t>A</w:t>
      </w:r>
      <w:r w:rsidRPr="00F35384">
        <w:t>ll of that suggests that financial planning will have to deal with significant strategic uncertainty for some time to come</w:t>
      </w:r>
      <w:r>
        <w:t>. T</w:t>
      </w:r>
      <w:r w:rsidRPr="00F35384">
        <w:t>hat has led to increasing competition for audiences</w:t>
      </w:r>
      <w:r>
        <w:t>, and a</w:t>
      </w:r>
      <w:r w:rsidRPr="00F35384">
        <w:t xml:space="preserve"> lot of the assumptions that the BBC</w:t>
      </w:r>
      <w:r>
        <w:t>’s</w:t>
      </w:r>
      <w:r w:rsidRPr="004E312A">
        <w:t xml:space="preserve"> financial model is based</w:t>
      </w:r>
      <w:r>
        <w:t xml:space="preserve"> on</w:t>
      </w:r>
      <w:r w:rsidRPr="004E312A">
        <w:t xml:space="preserve"> </w:t>
      </w:r>
      <w:r>
        <w:t xml:space="preserve">are </w:t>
      </w:r>
      <w:r w:rsidRPr="004E312A">
        <w:t xml:space="preserve">having to be challenged </w:t>
      </w:r>
      <w:r w:rsidRPr="004E312A">
        <w:t>in light of</w:t>
      </w:r>
      <w:r w:rsidRPr="004E312A">
        <w:t xml:space="preserve"> that</w:t>
      </w:r>
      <w:r>
        <w:t>. U</w:t>
      </w:r>
      <w:r w:rsidRPr="004E312A">
        <w:t xml:space="preserve">nderstanding what the BBC is </w:t>
      </w:r>
      <w:r>
        <w:t xml:space="preserve">fundamentally </w:t>
      </w:r>
      <w:r w:rsidRPr="004E312A">
        <w:t>trying to achieve</w:t>
      </w:r>
      <w:r>
        <w:t xml:space="preserve"> and</w:t>
      </w:r>
      <w:r w:rsidRPr="004E312A">
        <w:t xml:space="preserve"> how it can achieve those objectives in a very different market is at the heart of all these issues</w:t>
      </w:r>
      <w:r>
        <w:t>, so t</w:t>
      </w:r>
      <w:r w:rsidRPr="004E312A">
        <w:t xml:space="preserve">hat is where I </w:t>
      </w:r>
      <w:r>
        <w:t>would start.</w:t>
      </w:r>
    </w:p>
    <w:p w:rsidR="005E7244" w:rsidP="00A72D92">
      <w:pPr>
        <w:pStyle w:val="Answer"/>
        <w:spacing w:before="120" w:after="120"/>
        <w:ind w:left="851"/>
        <w:jc w:val="left"/>
      </w:pPr>
      <w:r w:rsidRPr="004E312A">
        <w:t xml:space="preserve">You mentioned the impact </w:t>
      </w:r>
      <w:r>
        <w:t xml:space="preserve">on the licence fee of recent changes and the </w:t>
      </w:r>
      <w:r w:rsidRPr="004E312A">
        <w:t xml:space="preserve">responsibility for dealing with </w:t>
      </w:r>
      <w:r w:rsidRPr="0050450A">
        <w:t xml:space="preserve">over-75 licence fees. </w:t>
      </w:r>
      <w:r>
        <w:t>F</w:t>
      </w:r>
      <w:r w:rsidRPr="0050450A">
        <w:t>rom a financial point of view</w:t>
      </w:r>
      <w:r>
        <w:t>,</w:t>
      </w:r>
      <w:r w:rsidRPr="0050450A">
        <w:t xml:space="preserve"> that change has gone better than the BBC expected</w:t>
      </w:r>
      <w:r>
        <w:t xml:space="preserve">. We think </w:t>
      </w:r>
      <w:r w:rsidR="00125FAC">
        <w:t xml:space="preserve">that </w:t>
      </w:r>
      <w:r>
        <w:t>t</w:t>
      </w:r>
      <w:r w:rsidRPr="0050450A">
        <w:t xml:space="preserve">he financial risk that </w:t>
      </w:r>
      <w:r>
        <w:t xml:space="preserve">it </w:t>
      </w:r>
      <w:r w:rsidRPr="0050450A">
        <w:t>entailed has been quite well managed</w:t>
      </w:r>
      <w:r>
        <w:t>,</w:t>
      </w:r>
      <w:r w:rsidRPr="0050450A">
        <w:t xml:space="preserve"> and the BBC performed better </w:t>
      </w:r>
      <w:r>
        <w:t xml:space="preserve">than it had budgeted for </w:t>
      </w:r>
      <w:r w:rsidRPr="0050450A">
        <w:t xml:space="preserve">in collecting licence fees from </w:t>
      </w:r>
      <w:r>
        <w:t xml:space="preserve">the </w:t>
      </w:r>
      <w:r w:rsidRPr="0050450A">
        <w:t>over</w:t>
      </w:r>
      <w:r>
        <w:t>-</w:t>
      </w:r>
      <w:r w:rsidRPr="0050450A">
        <w:t>75</w:t>
      </w:r>
      <w:r>
        <w:t>s who are</w:t>
      </w:r>
      <w:r w:rsidRPr="0050450A">
        <w:t xml:space="preserve"> eligible to pay them</w:t>
      </w:r>
      <w:r>
        <w:t>.</w:t>
      </w:r>
    </w:p>
    <w:p w:rsidR="005E7244" w:rsidP="00A72D92">
      <w:pPr>
        <w:pStyle w:val="Answer"/>
        <w:spacing w:before="120" w:after="120"/>
        <w:ind w:left="851"/>
        <w:jc w:val="left"/>
      </w:pPr>
      <w:r>
        <w:t>T</w:t>
      </w:r>
      <w:r w:rsidRPr="0050450A">
        <w:t>he pandemic is the other big recent financial challenge</w:t>
      </w:r>
      <w:r>
        <w:t>. Obviously, it had a</w:t>
      </w:r>
      <w:r w:rsidRPr="0050450A">
        <w:t xml:space="preserve"> very big impact on both income and expenditure</w:t>
      </w:r>
      <w:r>
        <w:t>,</w:t>
      </w:r>
      <w:r w:rsidRPr="0050450A">
        <w:t xml:space="preserve"> but again the BBC emerged from that experience in financially better shape than it </w:t>
      </w:r>
      <w:r>
        <w:t xml:space="preserve">had </w:t>
      </w:r>
      <w:r w:rsidRPr="0050450A">
        <w:t>feared it might</w:t>
      </w:r>
      <w:r>
        <w:t>. A</w:t>
      </w:r>
      <w:r w:rsidRPr="0050450A">
        <w:t>lthough the risks are coming thick and fast</w:t>
      </w:r>
      <w:r>
        <w:t>, we think</w:t>
      </w:r>
      <w:r w:rsidRPr="0050450A">
        <w:t xml:space="preserve"> the performance of the organisation</w:t>
      </w:r>
      <w:r>
        <w:t xml:space="preserve"> in managing the </w:t>
      </w:r>
      <w:r w:rsidRPr="0050450A">
        <w:t>financial response to th</w:t>
      </w:r>
      <w:r>
        <w:t>em</w:t>
      </w:r>
      <w:r w:rsidRPr="0050450A">
        <w:t xml:space="preserve"> has been quite effective</w:t>
      </w:r>
      <w:r>
        <w:t>.</w:t>
      </w:r>
    </w:p>
    <w:p w:rsidR="005E7244" w:rsidP="00A72D92">
      <w:pPr>
        <w:pStyle w:val="Remark"/>
        <w:spacing w:before="120" w:after="120"/>
        <w:ind w:left="851"/>
        <w:jc w:val="left"/>
      </w:pPr>
      <w:r w:rsidRPr="00C646F9">
        <w:rPr>
          <w:b/>
        </w:rPr>
        <w:t>The Lord Bishop of Worcester:</w:t>
      </w:r>
      <w:r>
        <w:t xml:space="preserve"> L</w:t>
      </w:r>
      <w:r w:rsidRPr="0050450A">
        <w:t>ooking forward over the next 10 to 15 years</w:t>
      </w:r>
      <w:r>
        <w:t>,</w:t>
      </w:r>
      <w:r w:rsidRPr="0050450A">
        <w:t xml:space="preserve"> can you identify where you think the real s</w:t>
      </w:r>
      <w:r>
        <w:t>trains</w:t>
      </w:r>
      <w:r w:rsidRPr="0050450A">
        <w:t xml:space="preserve"> will be?</w:t>
      </w:r>
    </w:p>
    <w:p w:rsidR="005E7244" w:rsidP="00A72D92">
      <w:pPr>
        <w:pStyle w:val="Answer"/>
        <w:spacing w:before="120" w:after="120"/>
        <w:ind w:left="851"/>
        <w:jc w:val="left"/>
      </w:pPr>
      <w:r w:rsidRPr="0050450A">
        <w:rPr>
          <w:b/>
          <w:i/>
        </w:rPr>
        <w:t>Gareth Davies:</w:t>
      </w:r>
      <w:r>
        <w:t xml:space="preserve"> </w:t>
      </w:r>
      <w:r w:rsidRPr="0050450A">
        <w:t xml:space="preserve">Fundamentally, </w:t>
      </w:r>
      <w:r>
        <w:t xml:space="preserve">it is </w:t>
      </w:r>
      <w:r w:rsidRPr="0050450A">
        <w:t>around the funding model.</w:t>
      </w:r>
      <w:r>
        <w:t xml:space="preserve"> T</w:t>
      </w:r>
      <w:r w:rsidRPr="0050450A">
        <w:t>hat is the focus of your inquir</w:t>
      </w:r>
      <w:r>
        <w:t>y, and i</w:t>
      </w:r>
      <w:r w:rsidRPr="0050450A">
        <w:t xml:space="preserve">t is what the </w:t>
      </w:r>
      <w:r>
        <w:t>G</w:t>
      </w:r>
      <w:r w:rsidRPr="0050450A">
        <w:t>overnment are looking at for the next charter</w:t>
      </w:r>
      <w:r>
        <w:t xml:space="preserve"> period</w:t>
      </w:r>
      <w:r w:rsidRPr="0050450A">
        <w:t>. The</w:t>
      </w:r>
      <w:r>
        <w:t xml:space="preserve"> </w:t>
      </w:r>
      <w:r w:rsidRPr="0050450A">
        <w:t xml:space="preserve">big issue </w:t>
      </w:r>
      <w:r>
        <w:t xml:space="preserve">is the </w:t>
      </w:r>
      <w:r w:rsidRPr="0050450A">
        <w:t xml:space="preserve">financial consequences </w:t>
      </w:r>
      <w:r>
        <w:t xml:space="preserve">of </w:t>
      </w:r>
      <w:r w:rsidRPr="0050450A">
        <w:t xml:space="preserve">changes to that model. </w:t>
      </w:r>
      <w:r>
        <w:t>F</w:t>
      </w:r>
      <w:r w:rsidRPr="0050450A">
        <w:t>rom the BBC</w:t>
      </w:r>
      <w:r>
        <w:t>’</w:t>
      </w:r>
      <w:r w:rsidRPr="0050450A">
        <w:t>s point of view</w:t>
      </w:r>
      <w:r>
        <w:t>, the big advantage</w:t>
      </w:r>
      <w:r w:rsidRPr="0050450A">
        <w:t xml:space="preserve"> of the licence fee is its s</w:t>
      </w:r>
      <w:r>
        <w:t xml:space="preserve">tability </w:t>
      </w:r>
      <w:r w:rsidRPr="0050450A">
        <w:t>and predictability</w:t>
      </w:r>
      <w:r>
        <w:t>. It</w:t>
      </w:r>
      <w:r w:rsidRPr="0050450A">
        <w:t xml:space="preserve"> does not suffer the </w:t>
      </w:r>
      <w:r>
        <w:t>volatility</w:t>
      </w:r>
      <w:r w:rsidRPr="0050450A">
        <w:t xml:space="preserve"> of income from </w:t>
      </w:r>
      <w:r>
        <w:t>that source</w:t>
      </w:r>
      <w:r w:rsidRPr="0050450A">
        <w:t xml:space="preserve"> that pretty much all the other broadcasters who rely on advertising or subscriptions and so on face</w:t>
      </w:r>
      <w:r>
        <w:t>, so the d</w:t>
      </w:r>
      <w:r w:rsidRPr="0050450A">
        <w:t>ecisions to be made on that will obviously change th</w:t>
      </w:r>
      <w:r>
        <w:t>e</w:t>
      </w:r>
      <w:r w:rsidRPr="0050450A">
        <w:t xml:space="preserve"> level of predictability and stability for the future</w:t>
      </w:r>
      <w:r>
        <w:t>.</w:t>
      </w:r>
    </w:p>
    <w:p w:rsidR="005E7244" w:rsidP="00A72D92">
      <w:pPr>
        <w:pStyle w:val="Answer"/>
        <w:spacing w:before="120" w:after="120"/>
        <w:ind w:left="851"/>
        <w:jc w:val="left"/>
      </w:pPr>
      <w:r>
        <w:t xml:space="preserve">That </w:t>
      </w:r>
      <w:r w:rsidRPr="0050450A">
        <w:t>implies a different organisation</w:t>
      </w:r>
      <w:r>
        <w:t>,</w:t>
      </w:r>
      <w:r w:rsidRPr="0050450A">
        <w:t xml:space="preserve"> one that can respond more quickly to some of the changes. </w:t>
      </w:r>
      <w:r>
        <w:t>For example, i</w:t>
      </w:r>
      <w:r w:rsidRPr="0050450A">
        <w:t xml:space="preserve">n our work we have pointed out how long it has taken the BBC to have a clear plan for dealing with the reduction in viewership of younger audiences. </w:t>
      </w:r>
      <w:r>
        <w:t>I</w:t>
      </w:r>
      <w:r w:rsidRPr="0050450A">
        <w:t>t has been a clear trend for a long time, but it has taken a long time</w:t>
      </w:r>
      <w:r>
        <w:t xml:space="preserve"> for</w:t>
      </w:r>
      <w:r w:rsidRPr="0050450A">
        <w:t xml:space="preserve"> the BBC to develop plans to deal with that. That kind of pace will not be possible if the types of income that the BBC is relying on become more like those of other broadcasters. </w:t>
      </w:r>
      <w:r>
        <w:t>T</w:t>
      </w:r>
      <w:r w:rsidRPr="0050450A">
        <w:t>h</w:t>
      </w:r>
      <w:r>
        <w:t>e</w:t>
      </w:r>
      <w:r w:rsidRPr="0050450A">
        <w:t xml:space="preserve"> point about volatility</w:t>
      </w:r>
      <w:r>
        <w:t>,</w:t>
      </w:r>
      <w:r w:rsidRPr="0050450A">
        <w:t xml:space="preserve"> sensitivity to market conditions and the speed of change required is one of the big </w:t>
      </w:r>
      <w:r>
        <w:t>things</w:t>
      </w:r>
      <w:r w:rsidRPr="0050450A">
        <w:t xml:space="preserve">, but perhaps I </w:t>
      </w:r>
      <w:r>
        <w:t>could</w:t>
      </w:r>
      <w:r w:rsidRPr="0050450A">
        <w:t xml:space="preserve"> ask my colleagues to add other changes over the next 10 years.</w:t>
      </w:r>
    </w:p>
    <w:p w:rsidR="005E7244" w:rsidP="00A72D92">
      <w:pPr>
        <w:pStyle w:val="Answer"/>
        <w:spacing w:before="120" w:after="120"/>
        <w:ind w:left="851"/>
        <w:jc w:val="left"/>
      </w:pPr>
      <w:r w:rsidRPr="007C570A">
        <w:rPr>
          <w:b/>
          <w:i/>
        </w:rPr>
        <w:t>Kate Mathers:</w:t>
      </w:r>
      <w:r>
        <w:t xml:space="preserve"> C</w:t>
      </w:r>
      <w:r w:rsidRPr="007C570A">
        <w:t>urrently, the licence fee is the BBC</w:t>
      </w:r>
      <w:r>
        <w:t>’</w:t>
      </w:r>
      <w:r w:rsidRPr="007C570A">
        <w:t>s biggest source of income</w:t>
      </w:r>
      <w:r>
        <w:t>. W</w:t>
      </w:r>
      <w:r w:rsidRPr="007C570A">
        <w:t xml:space="preserve">hat </w:t>
      </w:r>
      <w:r>
        <w:t>we</w:t>
      </w:r>
      <w:r w:rsidRPr="007C570A">
        <w:t xml:space="preserve"> are seeing there is not a huge</w:t>
      </w:r>
      <w:r>
        <w:t xml:space="preserve"> but</w:t>
      </w:r>
      <w:r w:rsidRPr="007C570A">
        <w:t xml:space="preserve"> </w:t>
      </w:r>
      <w:r>
        <w:t xml:space="preserve">a </w:t>
      </w:r>
      <w:r w:rsidRPr="007C570A">
        <w:t>steady decline over recent years</w:t>
      </w:r>
      <w:r>
        <w:t>. I</w:t>
      </w:r>
      <w:r w:rsidRPr="007C570A">
        <w:t>t has had a bit of an increase as the over</w:t>
      </w:r>
      <w:r>
        <w:t>-</w:t>
      </w:r>
      <w:r w:rsidRPr="007C570A">
        <w:t>7</w:t>
      </w:r>
      <w:r>
        <w:t>5s</w:t>
      </w:r>
      <w:r w:rsidRPr="007C570A">
        <w:t xml:space="preserve"> have switched into pa</w:t>
      </w:r>
      <w:r>
        <w:t xml:space="preserve">ying it. If </w:t>
      </w:r>
      <w:r w:rsidRPr="007C570A">
        <w:t>you take that out</w:t>
      </w:r>
      <w:r>
        <w:t xml:space="preserve"> and adjust for it,</w:t>
      </w:r>
      <w:r w:rsidRPr="007C570A">
        <w:t xml:space="preserve"> you see a continuing decline. Over the </w:t>
      </w:r>
      <w:r>
        <w:t>l</w:t>
      </w:r>
      <w:r w:rsidRPr="007C570A">
        <w:t>ast few years</w:t>
      </w:r>
      <w:r>
        <w:t>,</w:t>
      </w:r>
      <w:r w:rsidRPr="007C570A">
        <w:t xml:space="preserve"> about 450,000 fewer people have purchased TV licences, so that </w:t>
      </w:r>
      <w:r>
        <w:t xml:space="preserve">is </w:t>
      </w:r>
      <w:r w:rsidRPr="007C570A">
        <w:t>continuing to build up. That trend continues</w:t>
      </w:r>
      <w:r>
        <w:t>. I</w:t>
      </w:r>
      <w:r w:rsidRPr="007C570A">
        <w:t xml:space="preserve">t is driven largely by the huge choice consumers now have in what they want to watch on TV and how they watch. That competition </w:t>
      </w:r>
      <w:r w:rsidRPr="007C570A">
        <w:t>will only increase</w:t>
      </w:r>
      <w:r>
        <w:t>, so we could</w:t>
      </w:r>
      <w:r w:rsidRPr="007C570A">
        <w:t xml:space="preserve"> see that </w:t>
      </w:r>
      <w:r w:rsidRPr="007C570A">
        <w:t>particular trend</w:t>
      </w:r>
      <w:r w:rsidRPr="007C570A">
        <w:t xml:space="preserve"> increasing as well.</w:t>
      </w:r>
    </w:p>
    <w:p w:rsidR="005E7244" w:rsidRPr="00825774" w:rsidP="00A72D92">
      <w:pPr>
        <w:pStyle w:val="Answer"/>
        <w:spacing w:before="120" w:after="120"/>
        <w:ind w:left="851"/>
        <w:jc w:val="left"/>
      </w:pPr>
      <w:r w:rsidRPr="007C570A">
        <w:t>The other big s</w:t>
      </w:r>
      <w:r>
        <w:t>ourc</w:t>
      </w:r>
      <w:r w:rsidRPr="007C570A">
        <w:t>e of income for the BBC is its commercial activities</w:t>
      </w:r>
      <w:r>
        <w:t>.</w:t>
      </w:r>
      <w:r w:rsidRPr="007C570A">
        <w:t xml:space="preserve"> </w:t>
      </w:r>
      <w:r>
        <w:t>F</w:t>
      </w:r>
      <w:r w:rsidRPr="007C570A">
        <w:t xml:space="preserve">or the BBC </w:t>
      </w:r>
      <w:r>
        <w:t>those are</w:t>
      </w:r>
      <w:r w:rsidRPr="007C570A">
        <w:t xml:space="preserve"> building over</w:t>
      </w:r>
      <w:r>
        <w:t xml:space="preserve"> </w:t>
      </w:r>
      <w:r w:rsidRPr="007C570A">
        <w:t>time</w:t>
      </w:r>
      <w:r>
        <w:t>. It was about £</w:t>
      </w:r>
      <w:r w:rsidRPr="007C570A">
        <w:t>1.3 billion last year.</w:t>
      </w:r>
      <w:r>
        <w:t xml:space="preserve"> We are</w:t>
      </w:r>
      <w:r w:rsidRPr="007C570A">
        <w:t xml:space="preserve"> looking forward to seeing the results this year</w:t>
      </w:r>
      <w:r>
        <w:t>,</w:t>
      </w:r>
      <w:r w:rsidRPr="007C570A">
        <w:t xml:space="preserve"> which are</w:t>
      </w:r>
      <w:r>
        <w:t xml:space="preserve"> </w:t>
      </w:r>
      <w:r w:rsidRPr="007C570A">
        <w:t xml:space="preserve">under </w:t>
      </w:r>
      <w:r>
        <w:t>audit</w:t>
      </w:r>
      <w:r w:rsidRPr="007C570A">
        <w:t xml:space="preserve"> </w:t>
      </w:r>
      <w:r w:rsidRPr="007C570A">
        <w:t>at the moment</w:t>
      </w:r>
      <w:r w:rsidRPr="00825774">
        <w:t>.</w:t>
      </w:r>
    </w:p>
    <w:p w:rsidR="005E7244" w:rsidP="00A72D92">
      <w:pPr>
        <w:pStyle w:val="Answer"/>
        <w:spacing w:before="120" w:after="120"/>
        <w:ind w:left="851"/>
        <w:jc w:val="left"/>
      </w:pPr>
      <w:r w:rsidRPr="00825774">
        <w:t xml:space="preserve">It is quite interesting to think about the contribution those commercial activities make to the </w:t>
      </w:r>
      <w:r>
        <w:t>PSB</w:t>
      </w:r>
      <w:r w:rsidRPr="00825774">
        <w:t xml:space="preserve"> part of the BBC</w:t>
      </w:r>
      <w:r>
        <w:t>,</w:t>
      </w:r>
      <w:r w:rsidRPr="00825774">
        <w:t xml:space="preserve"> because producing TV content is </w:t>
      </w:r>
      <w:r w:rsidRPr="00825774">
        <w:t>a really expensive</w:t>
      </w:r>
      <w:r w:rsidRPr="00825774">
        <w:t xml:space="preserve"> business</w:t>
      </w:r>
      <w:r>
        <w:t>. The return to the BBC l</w:t>
      </w:r>
      <w:r w:rsidRPr="00825774">
        <w:t xml:space="preserve">ast year was about </w:t>
      </w:r>
      <w:r>
        <w:t>£</w:t>
      </w:r>
      <w:r w:rsidRPr="00825774">
        <w:t>200 million</w:t>
      </w:r>
      <w:r>
        <w:t xml:space="preserve">, which is </w:t>
      </w:r>
      <w:r w:rsidRPr="00825774">
        <w:t>quite a small percentage of the overall licence fee. That is a</w:t>
      </w:r>
      <w:r>
        <w:t>n</w:t>
      </w:r>
      <w:r w:rsidRPr="00825774">
        <w:t xml:space="preserve"> important area for the BBC to grow to help manage changes in funding. The current rate is about 6% of the licence fee, so that puts </w:t>
      </w:r>
      <w:r>
        <w:t xml:space="preserve">it </w:t>
      </w:r>
      <w:r w:rsidRPr="00825774">
        <w:t>into context.</w:t>
      </w:r>
      <w:r>
        <w:t xml:space="preserve"> </w:t>
      </w:r>
    </w:p>
    <w:p w:rsidR="005E7244" w:rsidP="00A72D92">
      <w:pPr>
        <w:pStyle w:val="Answer"/>
        <w:spacing w:before="120" w:after="120"/>
        <w:ind w:left="851"/>
        <w:jc w:val="left"/>
      </w:pPr>
      <w:r>
        <w:t>S</w:t>
      </w:r>
      <w:r w:rsidRPr="00825774">
        <w:t>ome of the challenges</w:t>
      </w:r>
      <w:r>
        <w:t xml:space="preserve"> </w:t>
      </w:r>
      <w:r w:rsidRPr="00825774">
        <w:t xml:space="preserve">faced in the commercial sector are </w:t>
      </w:r>
      <w:r w:rsidR="008E1E4C">
        <w:t xml:space="preserve">also about </w:t>
      </w:r>
      <w:r w:rsidRPr="00825774">
        <w:t>inflation. We have general inflation in the economy</w:t>
      </w:r>
      <w:r>
        <w:t xml:space="preserve"> but,</w:t>
      </w:r>
      <w:r w:rsidRPr="00825774">
        <w:t xml:space="preserve"> before that</w:t>
      </w:r>
      <w:r>
        <w:t>,</w:t>
      </w:r>
      <w:r w:rsidRPr="00825774">
        <w:t xml:space="preserve"> </w:t>
      </w:r>
      <w:r>
        <w:t xml:space="preserve">TV </w:t>
      </w:r>
      <w:r w:rsidRPr="00825774">
        <w:t>content production was subject to its own quite high inflation levels</w:t>
      </w:r>
      <w:r>
        <w:t>. It is a v</w:t>
      </w:r>
      <w:r w:rsidRPr="00825774">
        <w:t xml:space="preserve">ery competitive market. </w:t>
      </w:r>
      <w:r>
        <w:t xml:space="preserve">TV production </w:t>
      </w:r>
      <w:r w:rsidRPr="00825774">
        <w:t xml:space="preserve">costs </w:t>
      </w:r>
      <w:r>
        <w:t xml:space="preserve">have </w:t>
      </w:r>
      <w:r w:rsidRPr="00825774">
        <w:t>increase</w:t>
      </w:r>
      <w:r>
        <w:t>d</w:t>
      </w:r>
      <w:r w:rsidRPr="00825774">
        <w:t xml:space="preserve"> quite significantly.</w:t>
      </w:r>
    </w:p>
    <w:p w:rsidR="005E7244" w:rsidP="00A72D92">
      <w:pPr>
        <w:pStyle w:val="Answer"/>
        <w:spacing w:before="120" w:after="120"/>
        <w:ind w:left="851"/>
        <w:jc w:val="left"/>
      </w:pPr>
      <w:r w:rsidRPr="00825774">
        <w:rPr>
          <w:b/>
          <w:i/>
        </w:rPr>
        <w:t>Louise Bladen:</w:t>
      </w:r>
      <w:r>
        <w:t xml:space="preserve"> </w:t>
      </w:r>
      <w:r w:rsidRPr="00825774">
        <w:t xml:space="preserve">Perhaps I </w:t>
      </w:r>
      <w:r>
        <w:t>could</w:t>
      </w:r>
      <w:r w:rsidRPr="00825774">
        <w:t xml:space="preserve"> add to the point on inflation</w:t>
      </w:r>
      <w:r>
        <w:t>. It</w:t>
      </w:r>
      <w:r w:rsidRPr="00825774">
        <w:t xml:space="preserve"> has come up in </w:t>
      </w:r>
      <w:r w:rsidRPr="00825774">
        <w:t>a number of</w:t>
      </w:r>
      <w:r w:rsidRPr="00825774">
        <w:t xml:space="preserve"> our reports</w:t>
      </w:r>
      <w:r>
        <w:t xml:space="preserve"> that the</w:t>
      </w:r>
      <w:r w:rsidRPr="00825774">
        <w:t xml:space="preserve"> BBC find</w:t>
      </w:r>
      <w:r>
        <w:t xml:space="preserve">s that </w:t>
      </w:r>
      <w:r w:rsidRPr="00825774">
        <w:t>situation</w:t>
      </w:r>
      <w:r>
        <w:t xml:space="preserve"> difficult</w:t>
      </w:r>
      <w:r w:rsidRPr="00825774">
        <w:t xml:space="preserve">. </w:t>
      </w:r>
      <w:r>
        <w:t>F</w:t>
      </w:r>
      <w:r w:rsidRPr="00825774">
        <w:t>or high-end drama</w:t>
      </w:r>
      <w:r>
        <w:t>,</w:t>
      </w:r>
      <w:r w:rsidRPr="00825774">
        <w:t xml:space="preserve"> the BBC has told us that </w:t>
      </w:r>
      <w:r>
        <w:t xml:space="preserve">its </w:t>
      </w:r>
      <w:r w:rsidRPr="00825774">
        <w:t>costs have gone up by about 20%</w:t>
      </w:r>
      <w:r>
        <w:t xml:space="preserve">. It </w:t>
      </w:r>
      <w:r w:rsidRPr="00825774">
        <w:t xml:space="preserve">has talked to us about </w:t>
      </w:r>
      <w:r>
        <w:t>its</w:t>
      </w:r>
      <w:r w:rsidRPr="00825774">
        <w:t xml:space="preserve"> sports pundits.</w:t>
      </w:r>
      <w:r>
        <w:t xml:space="preserve"> If </w:t>
      </w:r>
      <w:r w:rsidRPr="00825774">
        <w:t>they went to work for a commercial organisation</w:t>
      </w:r>
      <w:r>
        <w:t>,</w:t>
      </w:r>
      <w:r w:rsidRPr="00825774">
        <w:t xml:space="preserve"> they would be earning</w:t>
      </w:r>
      <w:r>
        <w:t xml:space="preserve"> four to seven</w:t>
      </w:r>
      <w:r w:rsidRPr="00825774">
        <w:t xml:space="preserve"> times more. That feels like a real challenge for the BBC</w:t>
      </w:r>
      <w:r>
        <w:t>. F</w:t>
      </w:r>
      <w:r w:rsidRPr="00825774">
        <w:t>rom our reports</w:t>
      </w:r>
      <w:r>
        <w:t xml:space="preserve"> </w:t>
      </w:r>
      <w:r w:rsidRPr="00825774">
        <w:t>we have seen some way</w:t>
      </w:r>
      <w:r>
        <w:t xml:space="preserve">s </w:t>
      </w:r>
      <w:r w:rsidR="00DB20E9">
        <w:t xml:space="preserve">in which </w:t>
      </w:r>
      <w:r>
        <w:t>it has</w:t>
      </w:r>
      <w:r w:rsidRPr="00825774">
        <w:t xml:space="preserve"> been able to try to mitigate that</w:t>
      </w:r>
      <w:r>
        <w:t xml:space="preserve">—for example, </w:t>
      </w:r>
      <w:r w:rsidRPr="00825774">
        <w:t>leveraging in more spending for content from third parties. One issue with that is that</w:t>
      </w:r>
      <w:r>
        <w:t>,</w:t>
      </w:r>
      <w:r w:rsidRPr="00825774">
        <w:t xml:space="preserve"> if you are getting in cash in that way</w:t>
      </w:r>
      <w:r>
        <w:t>,</w:t>
      </w:r>
      <w:r w:rsidRPr="00825774">
        <w:t xml:space="preserve"> sometimes you </w:t>
      </w:r>
      <w:r w:rsidRPr="00825774">
        <w:t>have to</w:t>
      </w:r>
      <w:r w:rsidRPr="00825774">
        <w:t xml:space="preserve"> make trade</w:t>
      </w:r>
      <w:r>
        <w:t>-</w:t>
      </w:r>
      <w:r w:rsidRPr="00825774">
        <w:t xml:space="preserve">offs </w:t>
      </w:r>
      <w:r>
        <w:t>with</w:t>
      </w:r>
      <w:r w:rsidRPr="00825774">
        <w:t xml:space="preserve"> </w:t>
      </w:r>
      <w:r>
        <w:t xml:space="preserve">your </w:t>
      </w:r>
      <w:r w:rsidRPr="00825774">
        <w:t xml:space="preserve">long-term values. For example, intellectual property has been traded off to get cash in. </w:t>
      </w:r>
      <w:r>
        <w:t>M</w:t>
      </w:r>
      <w:r w:rsidRPr="00825774">
        <w:t>anaging what</w:t>
      </w:r>
      <w:r>
        <w:t xml:space="preserve"> sometimes</w:t>
      </w:r>
      <w:r w:rsidRPr="00825774">
        <w:t xml:space="preserve"> feel like</w:t>
      </w:r>
      <w:r>
        <w:t xml:space="preserve"> s</w:t>
      </w:r>
      <w:r w:rsidRPr="00825774">
        <w:t>hort</w:t>
      </w:r>
      <w:r>
        <w:t>-</w:t>
      </w:r>
      <w:r w:rsidRPr="00825774">
        <w:t>term problems with that kind of long</w:t>
      </w:r>
      <w:r>
        <w:t>-</w:t>
      </w:r>
      <w:r w:rsidRPr="00825774">
        <w:t xml:space="preserve">term thinking has </w:t>
      </w:r>
      <w:r w:rsidRPr="00825774">
        <w:t>definitely been</w:t>
      </w:r>
      <w:r w:rsidRPr="00825774">
        <w:t xml:space="preserve"> a challenge.</w:t>
      </w:r>
    </w:p>
    <w:p w:rsidR="005E7244" w:rsidP="00913B2D">
      <w:pPr>
        <w:pStyle w:val="Question"/>
        <w:spacing w:before="240"/>
        <w:ind w:left="851" w:hanging="851"/>
        <w:jc w:val="left"/>
      </w:pPr>
      <w:r w:rsidRPr="00825774">
        <w:rPr>
          <w:b/>
        </w:rPr>
        <w:t>Lord Griffiths of Burry Port:</w:t>
      </w:r>
      <w:r>
        <w:t xml:space="preserve"> </w:t>
      </w:r>
      <w:r w:rsidRPr="00825774">
        <w:t xml:space="preserve">Thank you very much for that, although I think that in this </w:t>
      </w:r>
      <w:r w:rsidRPr="00825774">
        <w:t>conversation</w:t>
      </w:r>
      <w:r w:rsidRPr="00825774">
        <w:t xml:space="preserve"> we are in danger o</w:t>
      </w:r>
      <w:r>
        <w:t>f</w:t>
      </w:r>
      <w:r w:rsidRPr="00825774">
        <w:t xml:space="preserve"> one person</w:t>
      </w:r>
      <w:r>
        <w:t>’</w:t>
      </w:r>
      <w:r w:rsidRPr="00825774">
        <w:t>s questions overlapping a</w:t>
      </w:r>
      <w:r>
        <w:t>nother’s</w:t>
      </w:r>
      <w:r w:rsidRPr="00825774">
        <w:t>. I was supposed to ask a question about past financial performance against future</w:t>
      </w:r>
      <w:r>
        <w:t xml:space="preserve"> performance,</w:t>
      </w:r>
      <w:r w:rsidRPr="00825774">
        <w:t xml:space="preserve"> which you began answering by talking about the past</w:t>
      </w:r>
      <w:r>
        <w:t>, so let me make a slightly different shift</w:t>
      </w:r>
      <w:r w:rsidRPr="00825774">
        <w:t>.</w:t>
      </w:r>
    </w:p>
    <w:p w:rsidR="005E7244" w:rsidP="00A72D92">
      <w:pPr>
        <w:pStyle w:val="QuestionCont"/>
        <w:spacing w:before="120"/>
        <w:ind w:left="851"/>
        <w:jc w:val="left"/>
      </w:pPr>
      <w:r w:rsidRPr="00825774">
        <w:t>From what I read, it seem</w:t>
      </w:r>
      <w:r>
        <w:t>ed</w:t>
      </w:r>
      <w:r w:rsidRPr="00825774">
        <w:t xml:space="preserve"> that the BBC </w:t>
      </w:r>
      <w:r>
        <w:t>was</w:t>
      </w:r>
      <w:r w:rsidRPr="00825774">
        <w:t xml:space="preserve"> broadly on target</w:t>
      </w:r>
      <w:r w:rsidRPr="00C31266">
        <w:t xml:space="preserve"> to make the </w:t>
      </w:r>
      <w:r>
        <w:t xml:space="preserve">£800 million </w:t>
      </w:r>
      <w:r w:rsidRPr="00C31266">
        <w:t>savings it undertook to make</w:t>
      </w:r>
      <w:r>
        <w:t>, b</w:t>
      </w:r>
      <w:r w:rsidRPr="00C31266">
        <w:t>ut within that savings regime</w:t>
      </w:r>
      <w:r>
        <w:t xml:space="preserve"> it had not done so well in c</w:t>
      </w:r>
      <w:r w:rsidRPr="00C31266">
        <w:t xml:space="preserve">utting costs in productivity. </w:t>
      </w:r>
      <w:r>
        <w:t xml:space="preserve">You also hinted in a previous answer at </w:t>
      </w:r>
      <w:r>
        <w:t>a</w:t>
      </w:r>
      <w:r w:rsidRPr="00C31266">
        <w:t xml:space="preserve"> number of</w:t>
      </w:r>
      <w:r w:rsidRPr="00C31266">
        <w:t xml:space="preserve"> proposals aim</w:t>
      </w:r>
      <w:r>
        <w:t>ed</w:t>
      </w:r>
      <w:r w:rsidRPr="00C31266">
        <w:t xml:space="preserve"> at achieving cost cuts in what is produced</w:t>
      </w:r>
      <w:r>
        <w:t>.</w:t>
      </w:r>
      <w:r w:rsidRPr="00C31266">
        <w:t xml:space="preserve"> I am worried that it might lead in overall terms to a worsening of content value</w:t>
      </w:r>
      <w:r>
        <w:t>, the</w:t>
      </w:r>
      <w:r w:rsidRPr="00C31266">
        <w:t xml:space="preserve"> unique selling points of some of the programmes and so on. </w:t>
      </w:r>
      <w:r>
        <w:t>H</w:t>
      </w:r>
      <w:r w:rsidRPr="00C31266">
        <w:t xml:space="preserve">ow </w:t>
      </w:r>
      <w:r>
        <w:t xml:space="preserve">can </w:t>
      </w:r>
      <w:r w:rsidRPr="00C31266">
        <w:t>you achieve productivity cost</w:t>
      </w:r>
      <w:r>
        <w:t xml:space="preserve"> savings</w:t>
      </w:r>
      <w:r w:rsidRPr="00C31266">
        <w:t>, which I am sure are honourable and proper</w:t>
      </w:r>
      <w:r>
        <w:t xml:space="preserve">—that is your job </w:t>
      </w:r>
      <w:r w:rsidRPr="00C31266">
        <w:t>anyway</w:t>
      </w:r>
      <w:r>
        <w:t>—without</w:t>
      </w:r>
      <w:r w:rsidRPr="00C31266">
        <w:t xml:space="preserve"> harming content</w:t>
      </w:r>
      <w:r>
        <w:t>?</w:t>
      </w:r>
    </w:p>
    <w:p w:rsidR="005E7244" w:rsidP="00A72D92">
      <w:pPr>
        <w:pStyle w:val="Question"/>
        <w:numPr>
          <w:ilvl w:val="0"/>
          <w:numId w:val="0"/>
        </w:numPr>
        <w:spacing w:before="120"/>
        <w:ind w:left="851"/>
        <w:jc w:val="left"/>
      </w:pPr>
      <w:r w:rsidRPr="00C31266">
        <w:t xml:space="preserve">If I may </w:t>
      </w:r>
      <w:r>
        <w:t>use a</w:t>
      </w:r>
      <w:r w:rsidRPr="00C31266">
        <w:t xml:space="preserve"> personal example</w:t>
      </w:r>
      <w:r>
        <w:t>, I am</w:t>
      </w:r>
      <w:r w:rsidRPr="00C31266">
        <w:t xml:space="preserve"> a bit player with the BBC</w:t>
      </w:r>
      <w:r>
        <w:t xml:space="preserve">; </w:t>
      </w:r>
      <w:r w:rsidRPr="00C31266">
        <w:t xml:space="preserve">I have </w:t>
      </w:r>
      <w:r w:rsidRPr="00C31266">
        <w:t>been doing radio work for</w:t>
      </w:r>
      <w:r>
        <w:t xml:space="preserve"> </w:t>
      </w:r>
      <w:r w:rsidRPr="00C31266">
        <w:t>ever and a day</w:t>
      </w:r>
      <w:r>
        <w:t>,</w:t>
      </w:r>
      <w:r w:rsidRPr="00C31266">
        <w:t xml:space="preserve"> since the year </w:t>
      </w:r>
      <w:r>
        <w:t>King Uzziah</w:t>
      </w:r>
      <w:r w:rsidRPr="00C31266">
        <w:t xml:space="preserve"> died</w:t>
      </w:r>
      <w:r>
        <w:t>. W</w:t>
      </w:r>
      <w:r w:rsidRPr="00C4673D">
        <w:t>hat has happened since the pandemic is that I am not allowed into a studio</w:t>
      </w:r>
      <w:r>
        <w:t>.</w:t>
      </w:r>
      <w:r w:rsidRPr="00C4673D">
        <w:t xml:space="preserve"> I </w:t>
      </w:r>
      <w:r w:rsidRPr="00C4673D">
        <w:t>have to</w:t>
      </w:r>
      <w:r w:rsidRPr="00C4673D">
        <w:t xml:space="preserve"> produce everything at home, </w:t>
      </w:r>
      <w:r>
        <w:t xml:space="preserve">so </w:t>
      </w:r>
      <w:r w:rsidRPr="00C4673D">
        <w:t>I have had to buy my own equipment t</w:t>
      </w:r>
      <w:r>
        <w:t>o</w:t>
      </w:r>
      <w:r w:rsidRPr="00C4673D">
        <w:t xml:space="preserve"> do the job at home</w:t>
      </w:r>
      <w:r>
        <w:t xml:space="preserve">. </w:t>
      </w:r>
      <w:r w:rsidRPr="00C4673D">
        <w:t xml:space="preserve">I </w:t>
      </w:r>
      <w:r w:rsidRPr="00C4673D">
        <w:t>have to</w:t>
      </w:r>
      <w:r w:rsidRPr="00C4673D">
        <w:t xml:space="preserve"> manage the technological requirement myself at my age</w:t>
      </w:r>
      <w:r>
        <w:t xml:space="preserve">, </w:t>
      </w:r>
      <w:r w:rsidRPr="00C4673D">
        <w:t>which I will not reveal to you</w:t>
      </w:r>
      <w:r>
        <w:t>,</w:t>
      </w:r>
      <w:r w:rsidRPr="00C4673D">
        <w:t xml:space="preserve"> but you would be surprised</w:t>
      </w:r>
      <w:r>
        <w:t xml:space="preserve"> because </w:t>
      </w:r>
      <w:r w:rsidRPr="00C4673D">
        <w:t xml:space="preserve">I am older than I look. I </w:t>
      </w:r>
      <w:r w:rsidRPr="00C4673D">
        <w:t>have to</w:t>
      </w:r>
      <w:r w:rsidRPr="00C4673D">
        <w:t xml:space="preserve"> manage that</w:t>
      </w:r>
      <w:r>
        <w:t>.</w:t>
      </w:r>
      <w:r w:rsidRPr="00C4673D">
        <w:t xml:space="preserve"> I </w:t>
      </w:r>
      <w:r w:rsidRPr="00C4673D">
        <w:t>have to</w:t>
      </w:r>
      <w:r w:rsidRPr="00C4673D">
        <w:t xml:space="preserve"> transmit it to a producer</w:t>
      </w:r>
      <w:r>
        <w:t>,</w:t>
      </w:r>
      <w:r w:rsidRPr="00C4673D">
        <w:t xml:space="preserve"> who then asks me to make some changes and I send it again. All I did in the past was produce script</w:t>
      </w:r>
      <w:r>
        <w:t>s</w:t>
      </w:r>
      <w:r w:rsidRPr="00C4673D">
        <w:t xml:space="preserve"> and deliver them to a microphone. </w:t>
      </w:r>
      <w:r>
        <w:t>H</w:t>
      </w:r>
      <w:r w:rsidRPr="00C4673D">
        <w:t>ow do you get these cuts in productivity</w:t>
      </w:r>
      <w:r>
        <w:t xml:space="preserve"> costs</w:t>
      </w:r>
      <w:r w:rsidRPr="00C4673D">
        <w:t xml:space="preserve"> if it is not at the human cost of spreading</w:t>
      </w:r>
      <w:r>
        <w:t xml:space="preserve"> them</w:t>
      </w:r>
      <w:r w:rsidRPr="00C4673D">
        <w:t xml:space="preserve"> to a body of people who may be less able to provide the quality of content</w:t>
      </w:r>
      <w:r>
        <w:t>?</w:t>
      </w:r>
      <w:r w:rsidRPr="00C4673D">
        <w:t xml:space="preserve"> My example is a poor </w:t>
      </w:r>
      <w:r>
        <w:t xml:space="preserve">little </w:t>
      </w:r>
      <w:r w:rsidRPr="00C4673D">
        <w:t>one, but you see what I</w:t>
      </w:r>
      <w:r>
        <w:t xml:space="preserve"> a</w:t>
      </w:r>
      <w:r w:rsidRPr="00C4673D">
        <w:t>m aiming at</w:t>
      </w:r>
      <w:r>
        <w:t>. C</w:t>
      </w:r>
      <w:r w:rsidRPr="00C4673D">
        <w:t>an you comment on that</w:t>
      </w:r>
      <w:r>
        <w:t>, please</w:t>
      </w:r>
      <w:r w:rsidRPr="00C4673D">
        <w:t>?</w:t>
      </w:r>
    </w:p>
    <w:p w:rsidR="005E7244" w:rsidP="00A72D92">
      <w:pPr>
        <w:pStyle w:val="Answer"/>
        <w:spacing w:before="120" w:after="120"/>
        <w:ind w:left="851"/>
        <w:jc w:val="left"/>
      </w:pPr>
      <w:r w:rsidRPr="00C4673D">
        <w:rPr>
          <w:b/>
          <w:i/>
        </w:rPr>
        <w:t>Gareth Davies:</w:t>
      </w:r>
      <w:r>
        <w:t xml:space="preserve"> Of course. </w:t>
      </w:r>
      <w:r w:rsidRPr="00C4673D">
        <w:t>The figures show the pattern you have described. Over the period of the savings programme</w:t>
      </w:r>
      <w:r>
        <w:t>,</w:t>
      </w:r>
      <w:r w:rsidRPr="00C4673D">
        <w:t xml:space="preserve"> the balance of those savings shifted</w:t>
      </w:r>
      <w:r>
        <w:t>.</w:t>
      </w:r>
      <w:r w:rsidRPr="00C4673D">
        <w:t xml:space="preserve"> </w:t>
      </w:r>
      <w:r>
        <w:t>I</w:t>
      </w:r>
      <w:r w:rsidRPr="00C4673D">
        <w:t>n the early stages</w:t>
      </w:r>
      <w:r>
        <w:t>,</w:t>
      </w:r>
      <w:r w:rsidRPr="00C4673D">
        <w:t xml:space="preserve"> quite significant amounts were productivity improvements without any loss of content and so on</w:t>
      </w:r>
      <w:r>
        <w:t>, b</w:t>
      </w:r>
      <w:r w:rsidRPr="00C4673D">
        <w:t>ut</w:t>
      </w:r>
      <w:r>
        <w:t>,</w:t>
      </w:r>
      <w:r w:rsidRPr="00C4673D">
        <w:t xml:space="preserve"> towards the end</w:t>
      </w:r>
      <w:r>
        <w:t xml:space="preserve">, </w:t>
      </w:r>
      <w:r w:rsidRPr="00C4673D">
        <w:t xml:space="preserve">the proportion of content cuts grew and </w:t>
      </w:r>
      <w:r>
        <w:t>ha</w:t>
      </w:r>
      <w:r w:rsidR="00F543B4">
        <w:t>s</w:t>
      </w:r>
      <w:r>
        <w:t xml:space="preserve"> </w:t>
      </w:r>
      <w:r w:rsidRPr="00C4673D">
        <w:t>bec</w:t>
      </w:r>
      <w:r>
        <w:t>ome a</w:t>
      </w:r>
      <w:r w:rsidRPr="00C4673D">
        <w:t xml:space="preserve"> </w:t>
      </w:r>
      <w:r w:rsidRPr="00C4673D">
        <w:t>fairly significant</w:t>
      </w:r>
      <w:r w:rsidRPr="00C4673D">
        <w:t xml:space="preserve"> element in the past couple of years</w:t>
      </w:r>
      <w:r>
        <w:t>. T</w:t>
      </w:r>
      <w:r w:rsidRPr="00C4673D">
        <w:t xml:space="preserve">he BBC would say that </w:t>
      </w:r>
      <w:r>
        <w:t>it</w:t>
      </w:r>
      <w:r w:rsidRPr="00C4673D">
        <w:t xml:space="preserve"> did that very </w:t>
      </w:r>
      <w:r w:rsidRPr="00C4673D">
        <w:t>reluctantly</w:t>
      </w:r>
      <w:r w:rsidRPr="00C4673D">
        <w:t xml:space="preserve"> but</w:t>
      </w:r>
      <w:r>
        <w:t xml:space="preserve"> it</w:t>
      </w:r>
      <w:r w:rsidRPr="00C4673D">
        <w:t xml:space="preserve"> had to find those savings, and that was all it felt able to </w:t>
      </w:r>
      <w:r>
        <w:t xml:space="preserve">find </w:t>
      </w:r>
      <w:r w:rsidRPr="00C4673D">
        <w:t>at that stage.</w:t>
      </w:r>
      <w:r>
        <w:t xml:space="preserve"> </w:t>
      </w:r>
    </w:p>
    <w:p w:rsidR="005E7244" w:rsidP="00A72D92">
      <w:pPr>
        <w:pStyle w:val="Answer"/>
        <w:spacing w:before="120" w:after="120"/>
        <w:ind w:left="851"/>
        <w:jc w:val="left"/>
      </w:pPr>
      <w:r>
        <w:t>P</w:t>
      </w:r>
      <w:r w:rsidRPr="00425E72">
        <w:t>art of our role is to be a challenge on value for money to every organisation we audit, including the BBC</w:t>
      </w:r>
      <w:r>
        <w:t>. O</w:t>
      </w:r>
      <w:r w:rsidRPr="00425E72">
        <w:t>ur challenge would be to say</w:t>
      </w:r>
      <w:r>
        <w:t xml:space="preserve"> that</w:t>
      </w:r>
      <w:r w:rsidRPr="00425E72">
        <w:t xml:space="preserve"> it is very unlikely that an organisation the size of the BBC has run out of opportunities to make productivity gains. It is not as if we have a magic list of those </w:t>
      </w:r>
      <w:r>
        <w:t xml:space="preserve">that </w:t>
      </w:r>
      <w:r w:rsidRPr="00425E72">
        <w:t>we can just hand over to it, but</w:t>
      </w:r>
      <w:r>
        <w:t xml:space="preserve"> we have</w:t>
      </w:r>
      <w:r w:rsidRPr="00425E72">
        <w:t xml:space="preserve"> the experience of the pandemic</w:t>
      </w:r>
      <w:r>
        <w:t>. Y</w:t>
      </w:r>
      <w:r w:rsidRPr="00425E72">
        <w:t>ou gave one example</w:t>
      </w:r>
      <w:r>
        <w:t>,</w:t>
      </w:r>
      <w:r w:rsidRPr="00425E72">
        <w:t xml:space="preserve"> which</w:t>
      </w:r>
      <w:r>
        <w:t xml:space="preserve">, </w:t>
      </w:r>
      <w:r w:rsidRPr="00425E72">
        <w:t xml:space="preserve">as you say, comes with some </w:t>
      </w:r>
      <w:r w:rsidRPr="00425E72">
        <w:t>fairly serious</w:t>
      </w:r>
      <w:r w:rsidRPr="00425E72">
        <w:t xml:space="preserve"> downsides but </w:t>
      </w:r>
      <w:r w:rsidR="00837F64">
        <w:t xml:space="preserve">which is </w:t>
      </w:r>
      <w:r w:rsidRPr="00425E72">
        <w:t>potentially also a genuine efficiency gain for the BBC if</w:t>
      </w:r>
      <w:r>
        <w:t>,</w:t>
      </w:r>
      <w:r w:rsidRPr="00425E72">
        <w:t xml:space="preserve"> without loss of content</w:t>
      </w:r>
      <w:r>
        <w:t>,</w:t>
      </w:r>
      <w:r w:rsidRPr="00425E72">
        <w:t xml:space="preserve"> it can reduce the cost of producing the same material.</w:t>
      </w:r>
    </w:p>
    <w:p w:rsidR="005E7244" w:rsidP="00A72D92">
      <w:pPr>
        <w:pStyle w:val="Answer"/>
        <w:spacing w:before="120" w:after="120"/>
        <w:ind w:left="851"/>
        <w:jc w:val="left"/>
      </w:pPr>
      <w:r w:rsidRPr="00425E72">
        <w:t>A lot of lessons have been learned from the BBC</w:t>
      </w:r>
      <w:r>
        <w:t>’</w:t>
      </w:r>
      <w:r w:rsidRPr="00425E72">
        <w:t xml:space="preserve">s </w:t>
      </w:r>
      <w:r>
        <w:t xml:space="preserve">pandemic </w:t>
      </w:r>
      <w:r w:rsidRPr="00425E72">
        <w:t>experience and applied in practi</w:t>
      </w:r>
      <w:r>
        <w:t>c</w:t>
      </w:r>
      <w:r w:rsidRPr="00425E72">
        <w:t>e, including that one</w:t>
      </w:r>
      <w:r>
        <w:t>,</w:t>
      </w:r>
      <w:r w:rsidRPr="00425E72">
        <w:t xml:space="preserve"> I think</w:t>
      </w:r>
      <w:r>
        <w:t>,</w:t>
      </w:r>
      <w:r w:rsidRPr="00425E72">
        <w:t xml:space="preserve"> but there are more to work through</w:t>
      </w:r>
      <w:r>
        <w:t>. We</w:t>
      </w:r>
      <w:r w:rsidRPr="00425E72">
        <w:t xml:space="preserve"> know from our own work with the BBC that there is still duplication in some of its structures. </w:t>
      </w:r>
      <w:r>
        <w:t>F</w:t>
      </w:r>
      <w:r w:rsidRPr="00425E72">
        <w:t>or example</w:t>
      </w:r>
      <w:r>
        <w:t>, t</w:t>
      </w:r>
      <w:r w:rsidRPr="00425E72">
        <w:t>here are three teams dealing with advertising revenue from the US and</w:t>
      </w:r>
      <w:r>
        <w:t xml:space="preserve"> </w:t>
      </w:r>
      <w:r w:rsidRPr="00425E72">
        <w:t xml:space="preserve">other niche bits of advertising that the BBC </w:t>
      </w:r>
      <w:r>
        <w:t>earns, r</w:t>
      </w:r>
      <w:r w:rsidRPr="005C6CD7">
        <w:t>ather than one</w:t>
      </w:r>
      <w:r>
        <w:t xml:space="preserve">. There are some obvious </w:t>
      </w:r>
      <w:r w:rsidRPr="005C6CD7">
        <w:t>areas of further opportunity to reduce costs.</w:t>
      </w:r>
      <w:r>
        <w:t xml:space="preserve"> </w:t>
      </w:r>
    </w:p>
    <w:p w:rsidR="005E7244" w:rsidP="00A72D92">
      <w:pPr>
        <w:pStyle w:val="Remark"/>
        <w:spacing w:before="120" w:after="120"/>
        <w:ind w:left="851"/>
        <w:jc w:val="left"/>
      </w:pPr>
      <w:r w:rsidRPr="00DF55FD">
        <w:rPr>
          <w:b/>
        </w:rPr>
        <w:t>Lord Griffiths of Burry Port:</w:t>
      </w:r>
      <w:r>
        <w:t xml:space="preserve"> </w:t>
      </w:r>
      <w:r w:rsidRPr="005C6CD7">
        <w:t xml:space="preserve">When you make that point to </w:t>
      </w:r>
      <w:r>
        <w:t xml:space="preserve">it, </w:t>
      </w:r>
      <w:r w:rsidRPr="005C6CD7">
        <w:t>what d</w:t>
      </w:r>
      <w:r>
        <w:t>oes it say</w:t>
      </w:r>
      <w:r w:rsidRPr="005C6CD7">
        <w:t>?</w:t>
      </w:r>
    </w:p>
    <w:p w:rsidR="005E7244" w:rsidP="00A72D92">
      <w:pPr>
        <w:pStyle w:val="Answer"/>
        <w:spacing w:before="120" w:after="120"/>
        <w:ind w:left="851"/>
        <w:jc w:val="left"/>
      </w:pPr>
      <w:r w:rsidRPr="005C6CD7">
        <w:rPr>
          <w:b/>
          <w:i/>
        </w:rPr>
        <w:t>Gareth Davies:</w:t>
      </w:r>
      <w:r>
        <w:t xml:space="preserve"> It </w:t>
      </w:r>
      <w:r w:rsidRPr="005C6CD7">
        <w:t>agree</w:t>
      </w:r>
      <w:r>
        <w:t>s</w:t>
      </w:r>
      <w:r w:rsidRPr="005C6CD7">
        <w:t xml:space="preserve"> that there are plenty of those opportunities left. I think it is bandwidth for management</w:t>
      </w:r>
      <w:r>
        <w:t>. T</w:t>
      </w:r>
      <w:r w:rsidRPr="005C6CD7">
        <w:t>he pace at which you can implement change and how much you can take on in any one year is probably the main constrain</w:t>
      </w:r>
      <w:r>
        <w:t>t.</w:t>
      </w:r>
      <w:r w:rsidRPr="005C6CD7">
        <w:t xml:space="preserve"> I do not think anybody at the BBC is genuinely saying</w:t>
      </w:r>
      <w:r>
        <w:t xml:space="preserve">, “We think </w:t>
      </w:r>
      <w:r w:rsidR="00915D81">
        <w:t>we’ve</w:t>
      </w:r>
      <w:r>
        <w:t xml:space="preserve"> done e</w:t>
      </w:r>
      <w:r w:rsidRPr="005C6CD7">
        <w:t xml:space="preserve">verything </w:t>
      </w:r>
      <w:r>
        <w:t xml:space="preserve">we </w:t>
      </w:r>
      <w:r w:rsidRPr="005C6CD7">
        <w:t>possibly can on efficiency</w:t>
      </w:r>
      <w:r>
        <w:t xml:space="preserve">”. </w:t>
      </w:r>
      <w:r w:rsidRPr="005C6CD7">
        <w:t xml:space="preserve">I think </w:t>
      </w:r>
      <w:r>
        <w:t>they</w:t>
      </w:r>
      <w:r w:rsidRPr="005C6CD7">
        <w:t xml:space="preserve"> would say</w:t>
      </w:r>
      <w:r>
        <w:t>, “We</w:t>
      </w:r>
      <w:r w:rsidR="00915D81">
        <w:t>’</w:t>
      </w:r>
      <w:r>
        <w:t>ve done a lot. We</w:t>
      </w:r>
      <w:r w:rsidR="00915D81">
        <w:t>’</w:t>
      </w:r>
      <w:r>
        <w:t>ve met our targets and we</w:t>
      </w:r>
      <w:r w:rsidR="00915D81">
        <w:t>’</w:t>
      </w:r>
      <w:r>
        <w:t xml:space="preserve">ve </w:t>
      </w:r>
      <w:r w:rsidRPr="005C6CD7">
        <w:t>more to do</w:t>
      </w:r>
      <w:r>
        <w:t>,</w:t>
      </w:r>
      <w:r w:rsidRPr="005C6CD7">
        <w:t xml:space="preserve"> but</w:t>
      </w:r>
      <w:r>
        <w:t xml:space="preserve"> we have</w:t>
      </w:r>
      <w:r w:rsidRPr="005C6CD7">
        <w:t xml:space="preserve"> to phase it in</w:t>
      </w:r>
      <w:r>
        <w:t>,</w:t>
      </w:r>
      <w:r w:rsidRPr="005C6CD7">
        <w:t xml:space="preserve"> </w:t>
      </w:r>
      <w:r>
        <w:t xml:space="preserve">in </w:t>
      </w:r>
      <w:r w:rsidRPr="005C6CD7">
        <w:t xml:space="preserve">a manageable </w:t>
      </w:r>
      <w:r>
        <w:t xml:space="preserve">way”, but they are better placed </w:t>
      </w:r>
      <w:r w:rsidRPr="005C6CD7">
        <w:t>to answer that question th</w:t>
      </w:r>
      <w:r>
        <w:t>a</w:t>
      </w:r>
      <w:r w:rsidRPr="005C6CD7">
        <w:t>n I am.</w:t>
      </w:r>
    </w:p>
    <w:p w:rsidR="005E7244" w:rsidP="00A72D92">
      <w:pPr>
        <w:pStyle w:val="Remark"/>
        <w:spacing w:before="120" w:after="120"/>
        <w:ind w:left="851"/>
        <w:jc w:val="left"/>
      </w:pPr>
      <w:r w:rsidRPr="001C0556">
        <w:rPr>
          <w:b/>
        </w:rPr>
        <w:t>Lord Griffiths of Burry Port:</w:t>
      </w:r>
      <w:r>
        <w:t xml:space="preserve"> M</w:t>
      </w:r>
      <w:r w:rsidRPr="007C5CA6">
        <w:t xml:space="preserve">y worry </w:t>
      </w:r>
      <w:r>
        <w:t>i</w:t>
      </w:r>
      <w:r w:rsidRPr="007C5CA6">
        <w:t xml:space="preserve">s that the quality of content is where an undue price might have to be paid, as opposed to the quality of bureaucracy, </w:t>
      </w:r>
      <w:r w:rsidRPr="007C5CA6">
        <w:t>management</w:t>
      </w:r>
      <w:r w:rsidRPr="007C5CA6">
        <w:t xml:space="preserve"> and those kinds of things.</w:t>
      </w:r>
    </w:p>
    <w:p w:rsidR="005E7244" w:rsidP="00A72D92">
      <w:pPr>
        <w:pStyle w:val="Answer"/>
        <w:spacing w:before="120" w:after="120"/>
        <w:ind w:left="851"/>
        <w:jc w:val="left"/>
      </w:pPr>
      <w:r w:rsidRPr="007C5CA6">
        <w:rPr>
          <w:b/>
          <w:i/>
        </w:rPr>
        <w:t>Gareth Davies:</w:t>
      </w:r>
      <w:r>
        <w:t xml:space="preserve"> F</w:t>
      </w:r>
      <w:r w:rsidRPr="007C5CA6">
        <w:t xml:space="preserve">rom </w:t>
      </w:r>
      <w:r>
        <w:t xml:space="preserve">a </w:t>
      </w:r>
      <w:r w:rsidRPr="007C5CA6">
        <w:t>public interest point of view and from the auditors</w:t>
      </w:r>
      <w:r>
        <w:t>’</w:t>
      </w:r>
      <w:r w:rsidRPr="007C5CA6">
        <w:t xml:space="preserve"> point of view</w:t>
      </w:r>
      <w:r>
        <w:t>,</w:t>
      </w:r>
      <w:r w:rsidRPr="007C5CA6">
        <w:t xml:space="preserve"> the job is to hold the BBC to account for both</w:t>
      </w:r>
      <w:r>
        <w:t>—i</w:t>
      </w:r>
      <w:r w:rsidRPr="007C5CA6">
        <w:t>n other words, maintaining quality while pursuing further efficienci</w:t>
      </w:r>
      <w:r>
        <w:t xml:space="preserve">es, </w:t>
      </w:r>
      <w:r w:rsidRPr="007C5CA6">
        <w:t>where they can be obtained. Clearly, in the end there are significant editorial decisions to be made</w:t>
      </w:r>
      <w:r>
        <w:t xml:space="preserve">. It would be </w:t>
      </w:r>
      <w:r w:rsidRPr="007C5CA6">
        <w:t>surprising if there were no changes in the provision made for different audiences, given the speed at which those markets are changin</w:t>
      </w:r>
      <w:r>
        <w:t>g. H</w:t>
      </w:r>
      <w:r w:rsidRPr="007C5CA6">
        <w:t xml:space="preserve">ow important the changes are </w:t>
      </w:r>
      <w:r w:rsidRPr="007C5CA6">
        <w:t>depends</w:t>
      </w:r>
      <w:r w:rsidRPr="007C5CA6">
        <w:t xml:space="preserve"> on the beholder and what they think is important</w:t>
      </w:r>
      <w:r>
        <w:t xml:space="preserve">. Our job is </w:t>
      </w:r>
      <w:r w:rsidRPr="007C5CA6">
        <w:t>to help the BBC focus on where there are still opportunities to extract value from current budgets.</w:t>
      </w:r>
    </w:p>
    <w:p w:rsidR="009545EA" w:rsidP="00A72D92">
      <w:pPr>
        <w:pStyle w:val="Remark"/>
        <w:spacing w:before="120" w:after="120"/>
        <w:ind w:left="851"/>
        <w:jc w:val="left"/>
      </w:pPr>
      <w:r w:rsidRPr="00EC2042">
        <w:rPr>
          <w:b/>
        </w:rPr>
        <w:t>The Chair:</w:t>
      </w:r>
      <w:r>
        <w:t xml:space="preserve"> Thank you. </w:t>
      </w:r>
    </w:p>
    <w:p w:rsidR="005E7244" w:rsidP="00913B2D">
      <w:pPr>
        <w:pStyle w:val="Question"/>
        <w:spacing w:before="240"/>
        <w:ind w:left="851" w:hanging="851"/>
        <w:jc w:val="left"/>
      </w:pPr>
      <w:r w:rsidRPr="00E40376">
        <w:rPr>
          <w:b/>
        </w:rPr>
        <w:t>Baroness Harding of Winscombe:</w:t>
      </w:r>
      <w:r>
        <w:t xml:space="preserve"> </w:t>
      </w:r>
      <w:r w:rsidRPr="003566A0">
        <w:t xml:space="preserve">Perhaps I </w:t>
      </w:r>
      <w:r>
        <w:t>could</w:t>
      </w:r>
      <w:r w:rsidRPr="003566A0">
        <w:t xml:space="preserve"> </w:t>
      </w:r>
      <w:r w:rsidR="009545EA">
        <w:t>ask my question</w:t>
      </w:r>
      <w:r>
        <w:t xml:space="preserve"> as </w:t>
      </w:r>
      <w:r w:rsidRPr="003566A0">
        <w:t>a couple of supplementaries. As Lord Griffith</w:t>
      </w:r>
      <w:r>
        <w:t>s</w:t>
      </w:r>
      <w:r w:rsidRPr="003566A0">
        <w:t xml:space="preserve"> said, we are overlapping each other</w:t>
      </w:r>
      <w:r>
        <w:t>’</w:t>
      </w:r>
      <w:r w:rsidRPr="003566A0">
        <w:t>s questions.</w:t>
      </w:r>
    </w:p>
    <w:p w:rsidR="005E7244" w:rsidP="00A72D92">
      <w:pPr>
        <w:pStyle w:val="QuestionCont"/>
        <w:spacing w:before="120"/>
        <w:ind w:left="851"/>
        <w:jc w:val="left"/>
      </w:pPr>
      <w:r w:rsidRPr="003566A0">
        <w:t xml:space="preserve">Pushing </w:t>
      </w:r>
      <w:r>
        <w:t>a bit</w:t>
      </w:r>
      <w:r w:rsidRPr="003566A0">
        <w:t xml:space="preserve"> further</w:t>
      </w:r>
      <w:r>
        <w:t xml:space="preserve"> on efficiencies</w:t>
      </w:r>
      <w:r w:rsidRPr="003566A0">
        <w:t>, as you look forward</w:t>
      </w:r>
      <w:r>
        <w:t>,</w:t>
      </w:r>
      <w:r w:rsidRPr="003566A0">
        <w:t xml:space="preserve"> do you think there is scope for the BBC to maintain</w:t>
      </w:r>
      <w:r>
        <w:t xml:space="preserve"> or even</w:t>
      </w:r>
      <w:r w:rsidRPr="003566A0">
        <w:t xml:space="preserve"> improv</w:t>
      </w:r>
      <w:r>
        <w:t>e</w:t>
      </w:r>
      <w:r w:rsidRPr="003566A0">
        <w:t xml:space="preserve"> the proportion of the cost savings that come from real efficiencies versus content cuts?</w:t>
      </w:r>
    </w:p>
    <w:p w:rsidR="005E7244" w:rsidP="00A72D92">
      <w:pPr>
        <w:pStyle w:val="Answer"/>
        <w:spacing w:before="120" w:after="120"/>
        <w:ind w:left="851"/>
        <w:jc w:val="left"/>
      </w:pPr>
      <w:r w:rsidRPr="003566A0">
        <w:rPr>
          <w:b/>
          <w:i/>
        </w:rPr>
        <w:t>Gareth Davies:</w:t>
      </w:r>
      <w:r>
        <w:t xml:space="preserve"> </w:t>
      </w:r>
      <w:r w:rsidRPr="003566A0">
        <w:t>I might ask Louise to comment. This follows from my previous answer. We think there are still opportunities. We c</w:t>
      </w:r>
      <w:r>
        <w:t xml:space="preserve">ould </w:t>
      </w:r>
      <w:r w:rsidRPr="003566A0">
        <w:t>not possibly say</w:t>
      </w:r>
      <w:r>
        <w:t xml:space="preserve"> that</w:t>
      </w:r>
      <w:r w:rsidRPr="003566A0">
        <w:t xml:space="preserve"> we have a figure in mind </w:t>
      </w:r>
      <w:r>
        <w:t>to return to</w:t>
      </w:r>
      <w:r w:rsidRPr="003566A0">
        <w:t xml:space="preserve"> a certain percentage of total savings that come from efficiencies, but we would strongly resist the argument that there are none left</w:t>
      </w:r>
      <w:r>
        <w:t>,</w:t>
      </w:r>
      <w:r w:rsidRPr="003566A0">
        <w:t xml:space="preserve"> or that they are very hard to access. There are still some big opportunities.</w:t>
      </w:r>
    </w:p>
    <w:p w:rsidR="005E7244" w:rsidP="00A72D92">
      <w:pPr>
        <w:pStyle w:val="Answer"/>
        <w:spacing w:before="120" w:after="120"/>
        <w:ind w:left="851"/>
        <w:jc w:val="left"/>
      </w:pPr>
      <w:r>
        <w:t>It</w:t>
      </w:r>
      <w:r w:rsidRPr="003566A0">
        <w:t xml:space="preserve"> is partly because the organisation is changing all the time</w:t>
      </w:r>
      <w:r>
        <w:t>. L</w:t>
      </w:r>
      <w:r w:rsidRPr="003566A0">
        <w:t>ike any big</w:t>
      </w:r>
      <w:r>
        <w:t>,</w:t>
      </w:r>
      <w:r w:rsidRPr="003566A0">
        <w:t xml:space="preserve"> </w:t>
      </w:r>
      <w:r>
        <w:t>group-</w:t>
      </w:r>
      <w:r w:rsidRPr="003566A0">
        <w:t>structured organisation, as the different bits of the group grow and shrink in response to chang</w:t>
      </w:r>
      <w:r>
        <w:t>ing</w:t>
      </w:r>
      <w:r w:rsidRPr="002D0C48">
        <w:t xml:space="preserve"> activity</w:t>
      </w:r>
      <w:r>
        <w:t>,</w:t>
      </w:r>
      <w:r w:rsidRPr="002D0C48">
        <w:t xml:space="preserve"> there will be big opportunities to consolidate functions</w:t>
      </w:r>
      <w:r>
        <w:t>,</w:t>
      </w:r>
      <w:r w:rsidRPr="002D0C48">
        <w:t xml:space="preserve"> spot overlaps and reduce duplication. T</w:t>
      </w:r>
      <w:r>
        <w:t>he</w:t>
      </w:r>
      <w:r w:rsidRPr="002D0C48">
        <w:t xml:space="preserve"> job is never over</w:t>
      </w:r>
      <w:r>
        <w:t>,</w:t>
      </w:r>
      <w:r w:rsidRPr="002D0C48">
        <w:t xml:space="preserve"> essentially. </w:t>
      </w:r>
      <w:r>
        <w:t>In a</w:t>
      </w:r>
      <w:r w:rsidRPr="002D0C48">
        <w:t>n organisation with a turnover of £4 billion to £5 billion</w:t>
      </w:r>
      <w:r>
        <w:t>,</w:t>
      </w:r>
      <w:r w:rsidRPr="002D0C48">
        <w:t xml:space="preserve"> it</w:t>
      </w:r>
      <w:r>
        <w:t xml:space="preserve"> is</w:t>
      </w:r>
      <w:r w:rsidRPr="002D0C48">
        <w:t xml:space="preserve"> a continuous challenge</w:t>
      </w:r>
      <w:r w:rsidR="005E4A9D">
        <w:t>,</w:t>
      </w:r>
      <w:r w:rsidRPr="002D0C48">
        <w:t xml:space="preserve"> and </w:t>
      </w:r>
      <w:r>
        <w:t xml:space="preserve">just </w:t>
      </w:r>
      <w:r w:rsidRPr="002D0C48">
        <w:t>staying on top of how the organisation is developing</w:t>
      </w:r>
      <w:r>
        <w:t>,</w:t>
      </w:r>
      <w:r w:rsidRPr="002D0C48">
        <w:t xml:space="preserve"> </w:t>
      </w:r>
      <w:r>
        <w:t xml:space="preserve">and </w:t>
      </w:r>
      <w:r w:rsidRPr="002D0C48">
        <w:t xml:space="preserve">how you </w:t>
      </w:r>
      <w:r>
        <w:t xml:space="preserve">can </w:t>
      </w:r>
      <w:r w:rsidRPr="002D0C48">
        <w:t>provide your back-office services efficiently as it changes shape</w:t>
      </w:r>
      <w:r>
        <w:t>,</w:t>
      </w:r>
      <w:r w:rsidRPr="002D0C48">
        <w:t xml:space="preserve"> is a constant job. </w:t>
      </w:r>
    </w:p>
    <w:p w:rsidR="005E7244" w:rsidP="00A72D92">
      <w:pPr>
        <w:pStyle w:val="Answer"/>
        <w:spacing w:before="120" w:after="120"/>
        <w:ind w:left="851"/>
        <w:jc w:val="left"/>
      </w:pPr>
      <w:r w:rsidRPr="002D0C48">
        <w:rPr>
          <w:b/>
          <w:i/>
        </w:rPr>
        <w:t>Louise Bladen:</w:t>
      </w:r>
      <w:r>
        <w:t xml:space="preserve"> </w:t>
      </w:r>
      <w:r w:rsidRPr="002D0C48">
        <w:t>To put some numbers on that</w:t>
      </w:r>
      <w:r>
        <w:t xml:space="preserve">, </w:t>
      </w:r>
      <w:r w:rsidRPr="002D0C48">
        <w:t>in our most recent report we looked at the percentage of savings of the BBC</w:t>
      </w:r>
      <w:r>
        <w:t>’</w:t>
      </w:r>
      <w:r w:rsidRPr="002D0C48">
        <w:t xml:space="preserve">s total savings programme that came from productivity savings. </w:t>
      </w:r>
      <w:r>
        <w:t>I</w:t>
      </w:r>
      <w:r w:rsidRPr="002D0C48">
        <w:t>t was 36%. That is quite significant</w:t>
      </w:r>
      <w:r>
        <w:t>ly</w:t>
      </w:r>
      <w:r w:rsidRPr="002D0C48">
        <w:t xml:space="preserve"> down on the previous programme that the BBC had</w:t>
      </w:r>
      <w:r>
        <w:t>,</w:t>
      </w:r>
      <w:r w:rsidRPr="002D0C48">
        <w:t xml:space="preserve"> which was over the prior five years</w:t>
      </w:r>
      <w:r>
        <w:t>,</w:t>
      </w:r>
      <w:r w:rsidRPr="002D0C48">
        <w:t xml:space="preserve"> when it was 70%. </w:t>
      </w:r>
      <w:r>
        <w:t xml:space="preserve">You can </w:t>
      </w:r>
      <w:r w:rsidRPr="002D0C48">
        <w:t>alread</w:t>
      </w:r>
      <w:r>
        <w:t xml:space="preserve">y </w:t>
      </w:r>
      <w:r w:rsidRPr="002D0C48">
        <w:t>see that kind of trend. What we were pointing to w</w:t>
      </w:r>
      <w:r>
        <w:t>ere</w:t>
      </w:r>
      <w:r w:rsidRPr="002D0C48">
        <w:t xml:space="preserve"> some of the areas where we felt </w:t>
      </w:r>
      <w:r w:rsidR="00007917">
        <w:t xml:space="preserve">that </w:t>
      </w:r>
      <w:r w:rsidRPr="002D0C48">
        <w:t xml:space="preserve">there was still further the BBC could </w:t>
      </w:r>
      <w:r>
        <w:t>g</w:t>
      </w:r>
      <w:r w:rsidRPr="002D0C48">
        <w:t>o.</w:t>
      </w:r>
    </w:p>
    <w:p w:rsidR="005E7244" w:rsidP="00A72D92">
      <w:pPr>
        <w:pStyle w:val="Answer"/>
        <w:spacing w:before="120" w:after="120"/>
        <w:ind w:left="851"/>
        <w:jc w:val="left"/>
      </w:pPr>
      <w:r w:rsidRPr="002D0C48">
        <w:t>We</w:t>
      </w:r>
      <w:r>
        <w:t xml:space="preserve"> have already</w:t>
      </w:r>
      <w:r w:rsidRPr="002D0C48">
        <w:t xml:space="preserve"> talked about</w:t>
      </w:r>
      <w:r>
        <w:t xml:space="preserve"> some </w:t>
      </w:r>
      <w:r w:rsidRPr="002D0C48">
        <w:t>potential savings from</w:t>
      </w:r>
      <w:r>
        <w:t xml:space="preserve"> Covid</w:t>
      </w:r>
      <w:r w:rsidRPr="002D0C48">
        <w:t xml:space="preserve"> and new ways of working</w:t>
      </w:r>
      <w:r>
        <w:t>. W</w:t>
      </w:r>
      <w:r w:rsidRPr="002D0C48">
        <w:t xml:space="preserve">e thought there was further the BBC could go in technology and </w:t>
      </w:r>
      <w:r>
        <w:t>IT</w:t>
      </w:r>
      <w:r w:rsidRPr="002D0C48">
        <w:t xml:space="preserve">. </w:t>
      </w:r>
      <w:r>
        <w:t>Some of</w:t>
      </w:r>
      <w:r w:rsidRPr="002D0C48">
        <w:t xml:space="preserve"> the changes being made to news</w:t>
      </w:r>
      <w:r>
        <w:t xml:space="preserve"> in</w:t>
      </w:r>
      <w:r w:rsidRPr="002D0C48">
        <w:t xml:space="preserve"> </w:t>
      </w:r>
      <w:r>
        <w:t xml:space="preserve">the </w:t>
      </w:r>
      <w:r w:rsidRPr="002D0C48">
        <w:t>nations and regions</w:t>
      </w:r>
      <w:r>
        <w:t xml:space="preserve"> </w:t>
      </w:r>
      <w:r w:rsidRPr="002D0C48">
        <w:t xml:space="preserve">have not been completely rolled out yet, so </w:t>
      </w:r>
      <w:r>
        <w:t>it</w:t>
      </w:r>
      <w:r w:rsidRPr="002D0C48">
        <w:t xml:space="preserve"> can go </w:t>
      </w:r>
      <w:r w:rsidR="00AD231E">
        <w:t xml:space="preserve">further </w:t>
      </w:r>
      <w:r w:rsidRPr="002D0C48">
        <w:t xml:space="preserve">in making sure they are rolled out in all the regions and across </w:t>
      </w:r>
      <w:r w:rsidRPr="002D0C48">
        <w:t>all of</w:t>
      </w:r>
      <w:r w:rsidRPr="002D0C48">
        <w:t xml:space="preserve"> the BBC. There is </w:t>
      </w:r>
      <w:r w:rsidRPr="002D0C48">
        <w:t>definitely something</w:t>
      </w:r>
      <w:r w:rsidRPr="002D0C48">
        <w:t xml:space="preserve"> there.</w:t>
      </w:r>
    </w:p>
    <w:p w:rsidR="005E7244" w:rsidP="00A72D92">
      <w:pPr>
        <w:pStyle w:val="Answer"/>
        <w:spacing w:before="120" w:after="120"/>
        <w:ind w:left="851"/>
        <w:jc w:val="left"/>
      </w:pPr>
      <w:r w:rsidRPr="002D0C48">
        <w:t>We also looked at the BBC</w:t>
      </w:r>
      <w:r>
        <w:t>’</w:t>
      </w:r>
      <w:r w:rsidRPr="002D0C48">
        <w:t xml:space="preserve">s use of benchmarking. It does </w:t>
      </w:r>
      <w:r w:rsidRPr="002D0C48">
        <w:t>pretty well</w:t>
      </w:r>
      <w:r w:rsidRPr="002D0C48">
        <w:t xml:space="preserve"> in its overheads when it benchmarks compa</w:t>
      </w:r>
      <w:r>
        <w:t xml:space="preserve">rable </w:t>
      </w:r>
      <w:r w:rsidRPr="002D0C48">
        <w:t>organisations, but there are quite significant bits of the BBC that it does not benchmark</w:t>
      </w:r>
      <w:r>
        <w:t>, so</w:t>
      </w:r>
      <w:r w:rsidRPr="002D0C48">
        <w:t xml:space="preserve"> we recommended</w:t>
      </w:r>
      <w:r>
        <w:t xml:space="preserve"> that</w:t>
      </w:r>
      <w:r w:rsidRPr="002D0C48">
        <w:t xml:space="preserve"> it could go further in looking at some of the internal costs to understand those better compared with others</w:t>
      </w:r>
      <w:r>
        <w:t>. It</w:t>
      </w:r>
      <w:r w:rsidRPr="002D0C48">
        <w:t xml:space="preserve"> has accepted th</w:t>
      </w:r>
      <w:r>
        <w:t>at</w:t>
      </w:r>
      <w:r w:rsidRPr="002D0C48">
        <w:t xml:space="preserve"> recommendation</w:t>
      </w:r>
      <w:r>
        <w:t xml:space="preserve">, </w:t>
      </w:r>
      <w:r w:rsidRPr="00C972A7">
        <w:t>so we think there is further</w:t>
      </w:r>
      <w:r>
        <w:t xml:space="preserve"> opportunity</w:t>
      </w:r>
      <w:r w:rsidRPr="00C972A7">
        <w:t xml:space="preserve"> there. Those are just a few examples.</w:t>
      </w:r>
    </w:p>
    <w:p w:rsidR="005E7244" w:rsidP="00A72D92">
      <w:pPr>
        <w:pStyle w:val="Remark"/>
        <w:spacing w:before="120" w:after="120"/>
        <w:ind w:left="851"/>
        <w:jc w:val="left"/>
      </w:pPr>
      <w:r w:rsidRPr="00AF7E01">
        <w:rPr>
          <w:b/>
        </w:rPr>
        <w:t>Baroness Harding of Winscombe:</w:t>
      </w:r>
      <w:r>
        <w:t xml:space="preserve"> </w:t>
      </w:r>
      <w:r w:rsidRPr="00C972A7">
        <w:t>Which areas are not benchmarked?</w:t>
      </w:r>
    </w:p>
    <w:p w:rsidR="005E7244" w:rsidP="00A72D92">
      <w:pPr>
        <w:pStyle w:val="Answer"/>
        <w:spacing w:before="120" w:after="120"/>
        <w:ind w:left="851"/>
        <w:jc w:val="left"/>
      </w:pPr>
      <w:r w:rsidRPr="00C972A7">
        <w:rPr>
          <w:b/>
          <w:i/>
        </w:rPr>
        <w:t>Louise Bladen:</w:t>
      </w:r>
      <w:r>
        <w:t xml:space="preserve"> They </w:t>
      </w:r>
      <w:r w:rsidRPr="00C972A7">
        <w:t>tend</w:t>
      </w:r>
      <w:r>
        <w:t xml:space="preserve"> </w:t>
      </w:r>
      <w:r w:rsidRPr="00C972A7">
        <w:t xml:space="preserve">to be internal costs where </w:t>
      </w:r>
      <w:r>
        <w:t>it</w:t>
      </w:r>
      <w:r w:rsidRPr="00C972A7">
        <w:t xml:space="preserve"> find</w:t>
      </w:r>
      <w:r>
        <w:t>s</w:t>
      </w:r>
      <w:r w:rsidRPr="00C972A7">
        <w:t xml:space="preserve"> it difficult to benchmark because it may be geographically different, or </w:t>
      </w:r>
      <w:r>
        <w:t>there</w:t>
      </w:r>
      <w:r w:rsidRPr="00C972A7">
        <w:t xml:space="preserve"> may be different demographics</w:t>
      </w:r>
      <w:r>
        <w:t>. It</w:t>
      </w:r>
      <w:r w:rsidRPr="00C972A7">
        <w:t xml:space="preserve"> tends to be around areas where it finds it difficult to make those comparisons.</w:t>
      </w:r>
    </w:p>
    <w:p w:rsidR="005E7244" w:rsidP="00A72D92">
      <w:pPr>
        <w:pStyle w:val="Remark"/>
        <w:spacing w:before="120" w:after="120"/>
        <w:ind w:left="851"/>
        <w:jc w:val="left"/>
      </w:pPr>
      <w:r w:rsidRPr="005C24D0">
        <w:rPr>
          <w:b/>
        </w:rPr>
        <w:t>Baroness Harding of Winscombe:</w:t>
      </w:r>
      <w:r>
        <w:t xml:space="preserve"> On t</w:t>
      </w:r>
      <w:r w:rsidRPr="00C972A7">
        <w:t xml:space="preserve">he </w:t>
      </w:r>
      <w:r w:rsidRPr="00C972A7">
        <w:t>flip</w:t>
      </w:r>
      <w:r>
        <w:t>-</w:t>
      </w:r>
      <w:r w:rsidRPr="00C972A7">
        <w:t>side</w:t>
      </w:r>
      <w:r w:rsidRPr="00C972A7">
        <w:t>, how well do you think the BBC measures the impact of savings on the quality of its output</w:t>
      </w:r>
      <w:r>
        <w:t>?</w:t>
      </w:r>
    </w:p>
    <w:p w:rsidR="005E7244" w:rsidP="00A72D92">
      <w:pPr>
        <w:pStyle w:val="Answer"/>
        <w:spacing w:before="120" w:after="120"/>
        <w:ind w:left="851"/>
        <w:jc w:val="left"/>
      </w:pPr>
      <w:r w:rsidRPr="0056212B">
        <w:rPr>
          <w:b/>
          <w:i/>
        </w:rPr>
        <w:t>Louise Bladen:</w:t>
      </w:r>
      <w:r>
        <w:t xml:space="preserve"> W</w:t>
      </w:r>
      <w:r w:rsidRPr="0056212B">
        <w:t>hen we published our last report</w:t>
      </w:r>
      <w:r>
        <w:t>,</w:t>
      </w:r>
      <w:r w:rsidRPr="0056212B">
        <w:t xml:space="preserve"> we could </w:t>
      </w:r>
      <w:r w:rsidRPr="0056212B">
        <w:t>definitely see</w:t>
      </w:r>
      <w:r w:rsidRPr="0056212B">
        <w:t xml:space="preserve"> the BBC doing some of that and being able to look directly at the impact on audiences, but it</w:t>
      </w:r>
      <w:r>
        <w:t xml:space="preserve"> </w:t>
      </w:r>
      <w:r w:rsidRPr="0056212B">
        <w:t>struggle</w:t>
      </w:r>
      <w:r>
        <w:t>s</w:t>
      </w:r>
      <w:r w:rsidRPr="0056212B">
        <w:t xml:space="preserve"> to do that in some cases. That tends to be where it is making </w:t>
      </w:r>
      <w:r>
        <w:t>t</w:t>
      </w:r>
      <w:r w:rsidRPr="0056212B">
        <w:t xml:space="preserve">he sort of productivity cuts </w:t>
      </w:r>
      <w:r w:rsidR="0038290C">
        <w:t xml:space="preserve">that </w:t>
      </w:r>
      <w:r w:rsidRPr="0056212B">
        <w:t xml:space="preserve">we were just talking about, for example on overheads, where it maintains </w:t>
      </w:r>
      <w:r>
        <w:t xml:space="preserve">that </w:t>
      </w:r>
      <w:r w:rsidRPr="0056212B">
        <w:t>there is no direct link</w:t>
      </w:r>
      <w:r>
        <w:t>. It</w:t>
      </w:r>
      <w:r w:rsidRPr="0056212B">
        <w:t xml:space="preserve"> could be something like procurement costs and how audiences would react to that.</w:t>
      </w:r>
      <w:r>
        <w:t xml:space="preserve"> That </w:t>
      </w:r>
      <w:r w:rsidRPr="0056212B">
        <w:t xml:space="preserve">is the kind of area where it is not doing that sort of analysis </w:t>
      </w:r>
      <w:r>
        <w:t>on</w:t>
      </w:r>
      <w:r w:rsidRPr="0056212B">
        <w:t xml:space="preserve"> how audiences respond.</w:t>
      </w:r>
    </w:p>
    <w:p w:rsidR="005E7244" w:rsidP="00A72D92">
      <w:pPr>
        <w:pStyle w:val="Remark"/>
        <w:spacing w:before="120" w:after="120"/>
        <w:ind w:left="851"/>
        <w:jc w:val="left"/>
      </w:pPr>
      <w:r w:rsidRPr="00CE3F4C">
        <w:rPr>
          <w:b/>
        </w:rPr>
        <w:t>The Chair:</w:t>
      </w:r>
      <w:r>
        <w:t xml:space="preserve"> </w:t>
      </w:r>
      <w:r w:rsidRPr="0056212B">
        <w:t>Tim Da</w:t>
      </w:r>
      <w:r>
        <w:t>vie</w:t>
      </w:r>
      <w:r w:rsidRPr="0056212B">
        <w:t xml:space="preserve"> has said that the BBC has perhaps spread itself too thinly in the range of channels and platforms it offers, which is interesting</w:t>
      </w:r>
      <w:r>
        <w:t xml:space="preserve"> given that it</w:t>
      </w:r>
      <w:r w:rsidRPr="0056212B">
        <w:t xml:space="preserve"> reversed </w:t>
      </w:r>
      <w:r>
        <w:t>a</w:t>
      </w:r>
      <w:r w:rsidRPr="0056212B">
        <w:t xml:space="preserve"> decision </w:t>
      </w:r>
      <w:r>
        <w:t>and made</w:t>
      </w:r>
      <w:r w:rsidRPr="0056212B">
        <w:t xml:space="preserve"> BBC3</w:t>
      </w:r>
      <w:r>
        <w:t xml:space="preserve"> a</w:t>
      </w:r>
      <w:r w:rsidRPr="0056212B">
        <w:t xml:space="preserve"> linear channel again</w:t>
      </w:r>
      <w:r>
        <w:t>,</w:t>
      </w:r>
      <w:r w:rsidRPr="0056212B">
        <w:t xml:space="preserve"> it </w:t>
      </w:r>
      <w:r w:rsidRPr="0056212B">
        <w:t>having</w:t>
      </w:r>
      <w:r w:rsidRPr="0056212B">
        <w:t xml:space="preserve"> been online. I</w:t>
      </w:r>
      <w:r>
        <w:t>s that an area</w:t>
      </w:r>
      <w:r w:rsidRPr="0056212B">
        <w:t xml:space="preserve"> you have discussed with the BBC </w:t>
      </w:r>
      <w:r>
        <w:t xml:space="preserve">where there is </w:t>
      </w:r>
      <w:r w:rsidRPr="0056212B">
        <w:t>scope for greater efficiencies</w:t>
      </w:r>
      <w:r w:rsidR="0038290C">
        <w:t xml:space="preserve">, such as </w:t>
      </w:r>
      <w:r w:rsidRPr="0056212B">
        <w:t>not having so many places or channels for it to have to occupy with more stuff</w:t>
      </w:r>
      <w:r>
        <w:t>,</w:t>
      </w:r>
      <w:r w:rsidRPr="0056212B">
        <w:t xml:space="preserve"> if I may put it in </w:t>
      </w:r>
      <w:r>
        <w:t>that</w:t>
      </w:r>
      <w:r w:rsidRPr="0056212B">
        <w:t xml:space="preserve"> rather crude and inelegant way?</w:t>
      </w:r>
    </w:p>
    <w:p w:rsidR="005E7244" w:rsidP="00A72D92">
      <w:pPr>
        <w:pStyle w:val="Answer"/>
        <w:spacing w:before="120" w:after="120"/>
        <w:ind w:left="851"/>
        <w:jc w:val="left"/>
      </w:pPr>
      <w:r w:rsidRPr="0056212B">
        <w:rPr>
          <w:b/>
          <w:i/>
        </w:rPr>
        <w:t>Gareth Davies:</w:t>
      </w:r>
      <w:r>
        <w:t xml:space="preserve"> </w:t>
      </w:r>
      <w:r w:rsidRPr="0056212B">
        <w:t>Absolutely</w:t>
      </w:r>
      <w:r>
        <w:t>. It is</w:t>
      </w:r>
      <w:r w:rsidRPr="0056212B">
        <w:t xml:space="preserve"> </w:t>
      </w:r>
      <w:r>
        <w:t>the</w:t>
      </w:r>
      <w:r w:rsidRPr="0056212B">
        <w:t xml:space="preserve"> idea of focusing on priorities to make </w:t>
      </w:r>
      <w:r>
        <w:t xml:space="preserve">the </w:t>
      </w:r>
      <w:r w:rsidRPr="0056212B">
        <w:t>most impact with the available resource</w:t>
      </w:r>
      <w:r>
        <w:t>s.</w:t>
      </w:r>
      <w:r w:rsidRPr="0056212B">
        <w:t xml:space="preserve"> It </w:t>
      </w:r>
      <w:r>
        <w:t>illustrates the point I made earlier:</w:t>
      </w:r>
      <w:r w:rsidRPr="0056212B">
        <w:t xml:space="preserve"> this is a very fast-moving market</w:t>
      </w:r>
      <w:r>
        <w:t>,</w:t>
      </w:r>
      <w:r w:rsidRPr="0056212B">
        <w:t xml:space="preserve"> with customer behaviour changing very quickly. </w:t>
      </w:r>
      <w:r w:rsidR="000710FF">
        <w:t>BBC Three</w:t>
      </w:r>
      <w:r>
        <w:t xml:space="preserve"> is a great e</w:t>
      </w:r>
      <w:r w:rsidRPr="0056212B">
        <w:t>xample</w:t>
      </w:r>
      <w:r>
        <w:t>. If</w:t>
      </w:r>
      <w:r w:rsidRPr="0056212B">
        <w:t xml:space="preserve"> the BBC </w:t>
      </w:r>
      <w:r w:rsidRPr="0056212B">
        <w:t>has to</w:t>
      </w:r>
      <w:r w:rsidRPr="0056212B">
        <w:t xml:space="preserve"> become more commercial</w:t>
      </w:r>
      <w:r>
        <w:t>,</w:t>
      </w:r>
      <w:r w:rsidRPr="0056212B">
        <w:t xml:space="preserve"> it will have to do more of th</w:t>
      </w:r>
      <w:r>
        <w:t>at</w:t>
      </w:r>
      <w:r w:rsidRPr="0056212B">
        <w:t xml:space="preserve"> </w:t>
      </w:r>
      <w:r>
        <w:t xml:space="preserve">and </w:t>
      </w:r>
      <w:r w:rsidRPr="0056212B">
        <w:t>experiment with responses to what is happening among its viewers</w:t>
      </w:r>
      <w:r>
        <w:t xml:space="preserve">. Occasionally, it </w:t>
      </w:r>
      <w:r w:rsidRPr="0056212B">
        <w:t xml:space="preserve">finds </w:t>
      </w:r>
      <w:r w:rsidR="000710FF">
        <w:t xml:space="preserve">that </w:t>
      </w:r>
      <w:r w:rsidRPr="0056212B">
        <w:t>it has made a mistake</w:t>
      </w:r>
      <w:r>
        <w:t xml:space="preserve"> and needs to </w:t>
      </w:r>
      <w:r w:rsidRPr="0056212B">
        <w:t>reverse it or try something different. That will probably be an increasing feature with experiments</w:t>
      </w:r>
      <w:r>
        <w:t>,</w:t>
      </w:r>
      <w:r w:rsidRPr="0056212B">
        <w:t xml:space="preserve"> in that case</w:t>
      </w:r>
      <w:r>
        <w:t>, to</w:t>
      </w:r>
      <w:r w:rsidRPr="0056212B">
        <w:t xml:space="preserve"> try to reach a younger audience more reliably and better serve </w:t>
      </w:r>
      <w:r>
        <w:t>them,</w:t>
      </w:r>
      <w:r w:rsidRPr="0056212B">
        <w:t xml:space="preserve"> </w:t>
      </w:r>
      <w:r>
        <w:t>and</w:t>
      </w:r>
      <w:r>
        <w:t xml:space="preserve"> </w:t>
      </w:r>
      <w:r w:rsidRPr="0056212B">
        <w:t>finding that the approach it ha</w:t>
      </w:r>
      <w:r>
        <w:t>d</w:t>
      </w:r>
      <w:r w:rsidRPr="0056212B">
        <w:t xml:space="preserve"> taken has backfired and needs</w:t>
      </w:r>
      <w:r>
        <w:t xml:space="preserve"> a rethink</w:t>
      </w:r>
      <w:r w:rsidRPr="0056212B">
        <w:t>.</w:t>
      </w:r>
    </w:p>
    <w:p w:rsidR="005E7244" w:rsidP="00A72D92">
      <w:pPr>
        <w:pStyle w:val="Answer"/>
        <w:spacing w:before="120" w:after="120"/>
        <w:ind w:left="851"/>
        <w:jc w:val="left"/>
      </w:pPr>
      <w:r w:rsidRPr="0056212B">
        <w:t xml:space="preserve">We probably </w:t>
      </w:r>
      <w:r w:rsidRPr="0056212B">
        <w:t>have to</w:t>
      </w:r>
      <w:r w:rsidRPr="0056212B">
        <w:t xml:space="preserve"> get used to that kind of experimentation</w:t>
      </w:r>
      <w:r>
        <w:t>,</w:t>
      </w:r>
      <w:r w:rsidRPr="0056212B">
        <w:t xml:space="preserve"> and </w:t>
      </w:r>
      <w:r>
        <w:t xml:space="preserve">to </w:t>
      </w:r>
      <w:r w:rsidRPr="0056212B">
        <w:t xml:space="preserve">rapid responses to consumer behaviour </w:t>
      </w:r>
      <w:r>
        <w:t>bei</w:t>
      </w:r>
      <w:r w:rsidRPr="0056212B">
        <w:t>ng more frequent</w:t>
      </w:r>
      <w:r>
        <w:t xml:space="preserve">, but underlying that </w:t>
      </w:r>
      <w:r w:rsidRPr="0056212B">
        <w:t>point</w:t>
      </w:r>
      <w:r>
        <w:t xml:space="preserve"> is whether it is </w:t>
      </w:r>
      <w:r w:rsidRPr="0056212B">
        <w:t>better to focus the available resourc</w:t>
      </w:r>
      <w:r>
        <w:t>es</w:t>
      </w:r>
      <w:r w:rsidRPr="0056212B">
        <w:t xml:space="preserve"> where you can have most impact and</w:t>
      </w:r>
      <w:r>
        <w:t>, as you say,</w:t>
      </w:r>
      <w:r w:rsidRPr="0056212B">
        <w:t xml:space="preserve"> </w:t>
      </w:r>
      <w:r w:rsidR="002E0866">
        <w:t xml:space="preserve">to </w:t>
      </w:r>
      <w:r w:rsidRPr="0056212B">
        <w:t xml:space="preserve">not try to </w:t>
      </w:r>
      <w:r w:rsidRPr="0056212B">
        <w:t>cover</w:t>
      </w:r>
      <w:r>
        <w:t xml:space="preserve"> </w:t>
      </w:r>
      <w:r w:rsidRPr="0056212B">
        <w:t>all the bases</w:t>
      </w:r>
      <w:r>
        <w:t>. T</w:t>
      </w:r>
      <w:r w:rsidRPr="0056212B">
        <w:t xml:space="preserve">hat requires you to be honest with the organisation itself about what is achievable given </w:t>
      </w:r>
      <w:r>
        <w:t>the</w:t>
      </w:r>
      <w:r w:rsidRPr="0056212B">
        <w:t xml:space="preserve"> resource base, which is not always easy if you have ambitious people who are constantly wanting to develop their services. </w:t>
      </w:r>
      <w:r>
        <w:t>It</w:t>
      </w:r>
      <w:r w:rsidRPr="0056212B">
        <w:t xml:space="preserve"> take</w:t>
      </w:r>
      <w:r>
        <w:t>s</w:t>
      </w:r>
      <w:r w:rsidRPr="0056212B">
        <w:t xml:space="preserve"> a lot of strategic discipline to hold to </w:t>
      </w:r>
      <w:r>
        <w:t>y</w:t>
      </w:r>
      <w:r w:rsidRPr="0056212B">
        <w:t xml:space="preserve">our priorities and to say no to apparently good ideas that will </w:t>
      </w:r>
      <w:r w:rsidRPr="0056212B">
        <w:t>actually take</w:t>
      </w:r>
      <w:r w:rsidRPr="0056212B">
        <w:t xml:space="preserve"> you away from those priorities.</w:t>
      </w:r>
    </w:p>
    <w:p w:rsidR="005E7244" w:rsidP="00A72D92">
      <w:pPr>
        <w:pStyle w:val="Remark"/>
        <w:spacing w:before="120" w:after="120"/>
        <w:ind w:left="851"/>
        <w:jc w:val="left"/>
      </w:pPr>
      <w:r w:rsidRPr="00112513">
        <w:rPr>
          <w:b/>
        </w:rPr>
        <w:t>The Chair:</w:t>
      </w:r>
      <w:r>
        <w:t xml:space="preserve"> </w:t>
      </w:r>
      <w:r w:rsidRPr="0056212B">
        <w:t xml:space="preserve">These are conversations that you are having with </w:t>
      </w:r>
      <w:r>
        <w:t>them.</w:t>
      </w:r>
    </w:p>
    <w:p w:rsidR="005E7244" w:rsidP="00A72D92">
      <w:pPr>
        <w:pStyle w:val="Answer"/>
        <w:spacing w:before="120" w:after="120"/>
        <w:ind w:left="851"/>
        <w:jc w:val="left"/>
      </w:pPr>
      <w:r w:rsidRPr="0056212B">
        <w:rPr>
          <w:b/>
          <w:i/>
        </w:rPr>
        <w:t>Gareth Davies:</w:t>
      </w:r>
      <w:r>
        <w:t xml:space="preserve"> </w:t>
      </w:r>
      <w:r w:rsidRPr="0056212B">
        <w:t>Certainly</w:t>
      </w:r>
      <w:r w:rsidRPr="0056212B">
        <w:t xml:space="preserve"> on </w:t>
      </w:r>
      <w:r>
        <w:t xml:space="preserve">strategy, and </w:t>
      </w:r>
      <w:r w:rsidRPr="0056212B">
        <w:t>the impact of strategy on the financial pla</w:t>
      </w:r>
      <w:r>
        <w:t>n</w:t>
      </w:r>
      <w:r w:rsidR="002E0866">
        <w:t>, y</w:t>
      </w:r>
      <w:r>
        <w:t>es.</w:t>
      </w:r>
    </w:p>
    <w:p w:rsidR="005E7244" w:rsidP="00913B2D">
      <w:pPr>
        <w:pStyle w:val="Question"/>
        <w:spacing w:before="240"/>
        <w:ind w:left="851" w:hanging="851"/>
        <w:jc w:val="left"/>
      </w:pPr>
      <w:r w:rsidRPr="005B45D1">
        <w:rPr>
          <w:b/>
        </w:rPr>
        <w:t>Lord Foster of Bath:</w:t>
      </w:r>
      <w:r>
        <w:t xml:space="preserve"> P</w:t>
      </w:r>
      <w:r w:rsidRPr="00BB7925">
        <w:t>rior to 2010</w:t>
      </w:r>
      <w:r>
        <w:t xml:space="preserve">, </w:t>
      </w:r>
      <w:r w:rsidRPr="001D7BAC">
        <w:t xml:space="preserve">the </w:t>
      </w:r>
      <w:r>
        <w:t>NAO</w:t>
      </w:r>
      <w:r w:rsidRPr="001D7BAC">
        <w:t xml:space="preserve"> was highly critical of the BBC</w:t>
      </w:r>
      <w:r>
        <w:t>’</w:t>
      </w:r>
      <w:r w:rsidRPr="001D7BAC">
        <w:t>s failure to make public details of its budget and so on</w:t>
      </w:r>
      <w:r>
        <w:t xml:space="preserve">. You criticised the </w:t>
      </w:r>
      <w:r w:rsidRPr="001D7BAC">
        <w:t>lack of accountability</w:t>
      </w:r>
      <w:r>
        <w:t>. N</w:t>
      </w:r>
      <w:r w:rsidRPr="001D7BAC">
        <w:t xml:space="preserve">ow </w:t>
      </w:r>
      <w:r>
        <w:t xml:space="preserve">that </w:t>
      </w:r>
      <w:r w:rsidRPr="001D7BAC">
        <w:t>you h</w:t>
      </w:r>
      <w:r>
        <w:t>ave had</w:t>
      </w:r>
      <w:r w:rsidRPr="001D7BAC">
        <w:t xml:space="preserve"> the opportunity to review its budget</w:t>
      </w:r>
      <w:r>
        <w:t>s</w:t>
      </w:r>
      <w:r w:rsidRPr="001D7BAC">
        <w:t xml:space="preserve"> and so on, </w:t>
      </w:r>
      <w:r>
        <w:t>would you say that the</w:t>
      </w:r>
      <w:r w:rsidRPr="001D7BAC">
        <w:t xml:space="preserve"> relationship </w:t>
      </w:r>
      <w:r>
        <w:t xml:space="preserve">has </w:t>
      </w:r>
      <w:r w:rsidRPr="001D7BAC">
        <w:t>been helpful to the BBC or not?</w:t>
      </w:r>
    </w:p>
    <w:p w:rsidR="005E7244" w:rsidP="00A72D92">
      <w:pPr>
        <w:pStyle w:val="Answer"/>
        <w:spacing w:before="120" w:after="120"/>
        <w:ind w:left="851"/>
        <w:jc w:val="left"/>
      </w:pPr>
      <w:r w:rsidRPr="001D7BAC">
        <w:rPr>
          <w:b/>
          <w:i/>
        </w:rPr>
        <w:t>Gareth Davies:</w:t>
      </w:r>
      <w:r>
        <w:t xml:space="preserve"> It</w:t>
      </w:r>
      <w:r w:rsidRPr="001D7BAC">
        <w:t xml:space="preserve"> will have to answer that</w:t>
      </w:r>
      <w:r>
        <w:t>. It will depend on it.</w:t>
      </w:r>
    </w:p>
    <w:p w:rsidR="005E7244" w:rsidP="00A72D92">
      <w:pPr>
        <w:pStyle w:val="Remark"/>
        <w:spacing w:before="120" w:after="120"/>
        <w:ind w:left="851"/>
        <w:jc w:val="left"/>
      </w:pPr>
      <w:r w:rsidRPr="00A70AED">
        <w:rPr>
          <w:b/>
        </w:rPr>
        <w:t>Lord Foster of Bath:</w:t>
      </w:r>
      <w:r>
        <w:t xml:space="preserve"> </w:t>
      </w:r>
      <w:r w:rsidRPr="001D7BAC">
        <w:t>I</w:t>
      </w:r>
      <w:r>
        <w:t xml:space="preserve"> a</w:t>
      </w:r>
      <w:r w:rsidRPr="001D7BAC">
        <w:t>m asking you.</w:t>
      </w:r>
    </w:p>
    <w:p w:rsidR="005E7244" w:rsidP="00A72D92">
      <w:pPr>
        <w:pStyle w:val="Answer"/>
        <w:spacing w:before="120" w:after="120"/>
        <w:ind w:left="851"/>
        <w:jc w:val="left"/>
      </w:pPr>
      <w:r w:rsidRPr="001D7BAC">
        <w:rPr>
          <w:b/>
          <w:i/>
        </w:rPr>
        <w:t>Gareth Davies:</w:t>
      </w:r>
      <w:r>
        <w:t xml:space="preserve"> </w:t>
      </w:r>
      <w:r w:rsidRPr="001D7BAC">
        <w:t>I have been auditing the BBC for three years in this role. I think it has</w:t>
      </w:r>
      <w:r>
        <w:t xml:space="preserve"> been helpful, because</w:t>
      </w:r>
      <w:r w:rsidRPr="001D7BAC">
        <w:t xml:space="preserve"> the knowledge that a public auditor is not just carrying out value</w:t>
      </w:r>
      <w:r>
        <w:t>-</w:t>
      </w:r>
      <w:r w:rsidRPr="001D7BAC">
        <w:t>for</w:t>
      </w:r>
      <w:r>
        <w:t>-</w:t>
      </w:r>
      <w:r w:rsidRPr="001D7BAC">
        <w:t>money reviews but auditing the accounts as well has given us a more rounded view of how the organisation works in practi</w:t>
      </w:r>
      <w:r>
        <w:t>c</w:t>
      </w:r>
      <w:r w:rsidRPr="001D7BAC">
        <w:t xml:space="preserve">e. I suspect </w:t>
      </w:r>
      <w:r>
        <w:t>there is a</w:t>
      </w:r>
      <w:r w:rsidRPr="001D7BAC">
        <w:t xml:space="preserve"> </w:t>
      </w:r>
      <w:r w:rsidRPr="001D7BAC">
        <w:t>better informed</w:t>
      </w:r>
      <w:r w:rsidRPr="001D7BAC">
        <w:t xml:space="preserve"> approach to our value</w:t>
      </w:r>
      <w:r>
        <w:t>-</w:t>
      </w:r>
      <w:r w:rsidRPr="001D7BAC">
        <w:t>for</w:t>
      </w:r>
      <w:r>
        <w:t>-</w:t>
      </w:r>
      <w:r w:rsidRPr="001D7BAC">
        <w:t>money work as a result of auditing the accounts.</w:t>
      </w:r>
    </w:p>
    <w:p w:rsidR="005E7244" w:rsidP="00A72D92">
      <w:pPr>
        <w:pStyle w:val="Answer"/>
        <w:spacing w:before="120" w:after="120"/>
        <w:ind w:left="851"/>
        <w:jc w:val="left"/>
      </w:pPr>
      <w:r w:rsidRPr="001D7BAC">
        <w:t xml:space="preserve">What I </w:t>
      </w:r>
      <w:r>
        <w:t xml:space="preserve">and my teams have observed in dealing with BBC staff at all levels is </w:t>
      </w:r>
      <w:r w:rsidRPr="001D7BAC">
        <w:t>acceptance of the purpose of our audit and</w:t>
      </w:r>
      <w:r>
        <w:t>,</w:t>
      </w:r>
      <w:r w:rsidRPr="001D7BAC">
        <w:t xml:space="preserve"> increasing</w:t>
      </w:r>
      <w:r>
        <w:t xml:space="preserve">ly, </w:t>
      </w:r>
      <w:r w:rsidRPr="001D7BAC">
        <w:t xml:space="preserve">willingness to be challenged constructively and to respond constructively to that challenge. I </w:t>
      </w:r>
      <w:r>
        <w:t xml:space="preserve">would </w:t>
      </w:r>
      <w:r w:rsidRPr="001D7BAC">
        <w:t>characterise</w:t>
      </w:r>
      <w:r>
        <w:t xml:space="preserve"> it</w:t>
      </w:r>
      <w:r w:rsidRPr="001D7BAC">
        <w:t xml:space="preserve"> as a </w:t>
      </w:r>
      <w:r w:rsidRPr="001D7BAC">
        <w:t>pretty healthy</w:t>
      </w:r>
      <w:r w:rsidRPr="001D7BAC">
        <w:t xml:space="preserve"> relationship between auditor and audit</w:t>
      </w:r>
      <w:r>
        <w:t xml:space="preserve">ee. There are </w:t>
      </w:r>
      <w:r w:rsidRPr="001D7BAC">
        <w:t>plenty of points of disagreement</w:t>
      </w:r>
      <w:r>
        <w:t xml:space="preserve">. It </w:t>
      </w:r>
      <w:r w:rsidRPr="001D7BAC">
        <w:t xml:space="preserve">would be unrealistic to expect sweetness and light on every point, but </w:t>
      </w:r>
      <w:r>
        <w:t xml:space="preserve">it is </w:t>
      </w:r>
      <w:r w:rsidRPr="001D7BAC">
        <w:t xml:space="preserve">based on a good level of respect for the role we are both playing. That is my summary, but obviously you will have to ask the BBC for </w:t>
      </w:r>
      <w:r>
        <w:t>its view.</w:t>
      </w:r>
    </w:p>
    <w:p w:rsidR="005E7244" w:rsidP="00913B2D">
      <w:pPr>
        <w:pStyle w:val="Question"/>
        <w:spacing w:before="240"/>
        <w:ind w:left="851" w:hanging="851"/>
        <w:jc w:val="left"/>
      </w:pPr>
      <w:r w:rsidRPr="005E363C">
        <w:rPr>
          <w:b/>
        </w:rPr>
        <w:t>The Chair:</w:t>
      </w:r>
      <w:r>
        <w:t xml:space="preserve"> I have a</w:t>
      </w:r>
      <w:r w:rsidRPr="00715E25">
        <w:t xml:space="preserve"> specific question</w:t>
      </w:r>
      <w:r>
        <w:t xml:space="preserve"> </w:t>
      </w:r>
      <w:r w:rsidRPr="00715E25">
        <w:t>on the BBC</w:t>
      </w:r>
      <w:r>
        <w:t>’</w:t>
      </w:r>
      <w:r w:rsidRPr="00715E25">
        <w:t>s commercial borrowing facilit</w:t>
      </w:r>
      <w:r>
        <w:t>y.</w:t>
      </w:r>
      <w:r w:rsidRPr="00715E25">
        <w:t xml:space="preserve"> I see that it</w:t>
      </w:r>
      <w:r>
        <w:t xml:space="preserve"> is </w:t>
      </w:r>
      <w:r w:rsidRPr="00715E25">
        <w:t xml:space="preserve">making only limited use of </w:t>
      </w:r>
      <w:r>
        <w:t>its</w:t>
      </w:r>
      <w:r w:rsidRPr="00715E25">
        <w:t xml:space="preserve"> existing facilit</w:t>
      </w:r>
      <w:r>
        <w:t>ies</w:t>
      </w:r>
      <w:r w:rsidRPr="00715E25">
        <w:t xml:space="preserve">. As you know, it has </w:t>
      </w:r>
      <w:r>
        <w:t xml:space="preserve">now </w:t>
      </w:r>
      <w:r w:rsidRPr="00715E25">
        <w:t>been given a much greater facility for b</w:t>
      </w:r>
      <w:r>
        <w:t xml:space="preserve">orrowing: </w:t>
      </w:r>
      <w:r w:rsidRPr="00715E25">
        <w:t>up to £750 million. How much difference do you think th</w:t>
      </w:r>
      <w:r>
        <w:t>at</w:t>
      </w:r>
      <w:r w:rsidRPr="00715E25">
        <w:t xml:space="preserve"> will make to its effectiveness in the commercial strategy it </w:t>
      </w:r>
      <w:r>
        <w:t>has been</w:t>
      </w:r>
      <w:r w:rsidRPr="00715E25">
        <w:t xml:space="preserve"> pursuing?</w:t>
      </w:r>
    </w:p>
    <w:p w:rsidR="005E7244" w:rsidP="00A72D92">
      <w:pPr>
        <w:pStyle w:val="Answer"/>
        <w:spacing w:before="120" w:after="120"/>
        <w:ind w:left="851"/>
        <w:jc w:val="left"/>
      </w:pPr>
      <w:r w:rsidRPr="00715E25">
        <w:rPr>
          <w:b/>
          <w:i/>
        </w:rPr>
        <w:t>Kate Mathers:</w:t>
      </w:r>
      <w:r>
        <w:t xml:space="preserve"> </w:t>
      </w:r>
      <w:r w:rsidRPr="00715E25">
        <w:t>The increase starts to take effect from now</w:t>
      </w:r>
      <w:r>
        <w:t xml:space="preserve">. It is coming in </w:t>
      </w:r>
      <w:r w:rsidRPr="00715E25">
        <w:t>stages</w:t>
      </w:r>
      <w:r>
        <w:t>. T</w:t>
      </w:r>
      <w:r w:rsidRPr="00715E25">
        <w:t xml:space="preserve">here is a £400 million increase in the borrowing limit from </w:t>
      </w:r>
      <w:r>
        <w:t>£</w:t>
      </w:r>
      <w:r w:rsidRPr="00715E25">
        <w:t>350</w:t>
      </w:r>
      <w:r>
        <w:t> </w:t>
      </w:r>
      <w:r w:rsidRPr="00715E25">
        <w:t>million</w:t>
      </w:r>
      <w:r>
        <w:t>,</w:t>
      </w:r>
      <w:r w:rsidRPr="00715E25">
        <w:t xml:space="preserve"> as it had been for many years. That is in response to the BBC</w:t>
      </w:r>
      <w:r>
        <w:t>’s</w:t>
      </w:r>
      <w:r w:rsidRPr="00715E25">
        <w:t xml:space="preserve"> wish to</w:t>
      </w:r>
      <w:r>
        <w:t xml:space="preserve"> invest in and</w:t>
      </w:r>
      <w:r w:rsidRPr="00715E25">
        <w:t xml:space="preserve"> develop its commercial activities. It has set itself the target to increase commercial returns by 30%</w:t>
      </w:r>
      <w:r>
        <w:t>.</w:t>
      </w:r>
      <w:r w:rsidRPr="00715E25">
        <w:t xml:space="preserve"> </w:t>
      </w:r>
      <w:r>
        <w:t>T</w:t>
      </w:r>
      <w:r w:rsidRPr="00715E25">
        <w:t>o do more</w:t>
      </w:r>
      <w:r>
        <w:t>,</w:t>
      </w:r>
      <w:r w:rsidRPr="00715E25">
        <w:t xml:space="preserve"> it feels it needs to invest i</w:t>
      </w:r>
      <w:r>
        <w:t>n</w:t>
      </w:r>
      <w:r w:rsidRPr="00715E25">
        <w:t xml:space="preserve"> production</w:t>
      </w:r>
      <w:r>
        <w:t xml:space="preserve"> and</w:t>
      </w:r>
      <w:r w:rsidRPr="00715E25">
        <w:t xml:space="preserve"> </w:t>
      </w:r>
      <w:r>
        <w:t xml:space="preserve">its </w:t>
      </w:r>
      <w:r w:rsidRPr="00715E25">
        <w:t xml:space="preserve">other business revenue </w:t>
      </w:r>
      <w:r w:rsidRPr="00715E25">
        <w:t>stream</w:t>
      </w:r>
      <w:r>
        <w:t>s and make sure that i</w:t>
      </w:r>
      <w:r w:rsidRPr="00715E25">
        <w:t>t has the wherewithal to be responsive to the changes in the market that Gar</w:t>
      </w:r>
      <w:r>
        <w:t>e</w:t>
      </w:r>
      <w:r w:rsidRPr="00715E25">
        <w:t>th</w:t>
      </w:r>
      <w:r>
        <w:t xml:space="preserve"> has just</w:t>
      </w:r>
      <w:r w:rsidRPr="00715E25">
        <w:t xml:space="preserve"> talked about.</w:t>
      </w:r>
    </w:p>
    <w:p w:rsidR="005E7244" w:rsidP="00A72D92">
      <w:pPr>
        <w:pStyle w:val="Remark"/>
        <w:spacing w:before="120" w:after="120"/>
        <w:ind w:left="851"/>
        <w:jc w:val="left"/>
      </w:pPr>
      <w:r w:rsidRPr="003F0FDE">
        <w:rPr>
          <w:b/>
        </w:rPr>
        <w:t>The Chair:</w:t>
      </w:r>
      <w:r>
        <w:t xml:space="preserve"> Is </w:t>
      </w:r>
      <w:r w:rsidRPr="00715E25">
        <w:t>there any reason</w:t>
      </w:r>
      <w:r>
        <w:t xml:space="preserve"> why</w:t>
      </w:r>
      <w:r w:rsidRPr="00715E25">
        <w:t xml:space="preserve"> it </w:t>
      </w:r>
      <w:r>
        <w:t>did not take</w:t>
      </w:r>
      <w:r w:rsidRPr="00AA45AE">
        <w:t xml:space="preserve"> advantage of </w:t>
      </w:r>
      <w:r>
        <w:t xml:space="preserve">the current </w:t>
      </w:r>
      <w:r w:rsidRPr="00AA45AE">
        <w:t xml:space="preserve">limit before it </w:t>
      </w:r>
      <w:r>
        <w:t>was</w:t>
      </w:r>
      <w:r w:rsidRPr="00AA45AE">
        <w:t xml:space="preserve"> extended? What justification d</w:t>
      </w:r>
      <w:r>
        <w:t xml:space="preserve">id </w:t>
      </w:r>
      <w:r w:rsidRPr="00AA45AE">
        <w:t>it give for that?</w:t>
      </w:r>
    </w:p>
    <w:p w:rsidR="005E7244" w:rsidP="00A72D92">
      <w:pPr>
        <w:pStyle w:val="Answer"/>
        <w:spacing w:before="120" w:after="120"/>
        <w:ind w:left="851"/>
        <w:jc w:val="left"/>
      </w:pPr>
      <w:r w:rsidRPr="00AA45AE">
        <w:rPr>
          <w:b/>
          <w:i/>
        </w:rPr>
        <w:t>Kate Mathers:</w:t>
      </w:r>
      <w:r>
        <w:t xml:space="preserve"> </w:t>
      </w:r>
      <w:r w:rsidRPr="00AA45AE">
        <w:t>It has been relatively cautious and tried not to use the borrowing limit</w:t>
      </w:r>
      <w:r>
        <w:t>s</w:t>
      </w:r>
      <w:r w:rsidRPr="00AA45AE">
        <w:t xml:space="preserve"> unless necessary. The BBC tends to use the borrowing facilit</w:t>
      </w:r>
      <w:r>
        <w:t xml:space="preserve">ies </w:t>
      </w:r>
      <w:r w:rsidRPr="00AA45AE">
        <w:t>as and when it needs to</w:t>
      </w:r>
      <w:r>
        <w:t>,</w:t>
      </w:r>
      <w:r w:rsidRPr="00AA45AE">
        <w:t xml:space="preserve"> when it has a strong business case to do so</w:t>
      </w:r>
      <w:r>
        <w:t>.</w:t>
      </w:r>
    </w:p>
    <w:p w:rsidR="005E7244" w:rsidP="00913B2D">
      <w:pPr>
        <w:pStyle w:val="Question"/>
        <w:spacing w:before="240"/>
        <w:ind w:left="851" w:hanging="851"/>
        <w:jc w:val="left"/>
      </w:pPr>
      <w:r w:rsidRPr="00AA45AE">
        <w:rPr>
          <w:b/>
        </w:rPr>
        <w:t>Lord Vaizey of Didcot:</w:t>
      </w:r>
      <w:r>
        <w:t xml:space="preserve"> T</w:t>
      </w:r>
      <w:r w:rsidRPr="00AA45AE">
        <w:t xml:space="preserve">his inquiry is taking place in the light of </w:t>
      </w:r>
      <w:r w:rsidRPr="00AA45AE">
        <w:t>pretty strong</w:t>
      </w:r>
      <w:r w:rsidRPr="00AA45AE">
        <w:t xml:space="preserve"> statements from the </w:t>
      </w:r>
      <w:r>
        <w:t>G</w:t>
      </w:r>
      <w:r w:rsidRPr="00AA45AE">
        <w:t xml:space="preserve">overnment about </w:t>
      </w:r>
      <w:r>
        <w:t>their</w:t>
      </w:r>
      <w:r w:rsidRPr="00AA45AE">
        <w:t xml:space="preserve"> plans to change the BBC funding model. </w:t>
      </w:r>
      <w:r>
        <w:t>As the auditor, w</w:t>
      </w:r>
      <w:r w:rsidRPr="00AA45AE">
        <w:t xml:space="preserve">ould your advice to colleagues in the BBC be to prepare for </w:t>
      </w:r>
      <w:r>
        <w:t xml:space="preserve">all </w:t>
      </w:r>
      <w:r w:rsidRPr="00AA45AE">
        <w:t>scenario</w:t>
      </w:r>
      <w:r>
        <w:t xml:space="preserve">s? Is that </w:t>
      </w:r>
      <w:r w:rsidRPr="00AA45AE">
        <w:t>a wise strateg</w:t>
      </w:r>
      <w:r>
        <w:t>y? S</w:t>
      </w:r>
      <w:r w:rsidRPr="00AA45AE">
        <w:t>hould</w:t>
      </w:r>
      <w:r>
        <w:t xml:space="preserve"> it</w:t>
      </w:r>
      <w:r w:rsidRPr="00AA45AE">
        <w:t xml:space="preserve"> be modelling how to fund itself in the future if, for example, it </w:t>
      </w:r>
      <w:r w:rsidRPr="00AA45AE">
        <w:t>has to</w:t>
      </w:r>
      <w:r w:rsidRPr="00AA45AE">
        <w:t xml:space="preserve"> have a subscription service?</w:t>
      </w:r>
    </w:p>
    <w:p w:rsidR="005E7244" w:rsidP="00A72D92">
      <w:pPr>
        <w:pStyle w:val="Answer"/>
        <w:spacing w:before="120" w:after="120"/>
        <w:ind w:left="851"/>
        <w:jc w:val="left"/>
      </w:pPr>
      <w:r w:rsidRPr="00AA45AE">
        <w:rPr>
          <w:b/>
          <w:i/>
        </w:rPr>
        <w:t>Gareth Davies:</w:t>
      </w:r>
      <w:r>
        <w:t xml:space="preserve"> </w:t>
      </w:r>
      <w:r w:rsidRPr="00AA45AE">
        <w:t>Absolutely, yes. Obviously</w:t>
      </w:r>
      <w:r>
        <w:t>,</w:t>
      </w:r>
      <w:r w:rsidRPr="00AA45AE">
        <w:t xml:space="preserve"> a lot of modelling already goes on, albeit on a less broad range of scenarios. The BBC has a well- established financial planning approach that models different</w:t>
      </w:r>
      <w:r>
        <w:t xml:space="preserve"> things—</w:t>
      </w:r>
      <w:r w:rsidRPr="00AA45AE">
        <w:t>for example</w:t>
      </w:r>
      <w:r>
        <w:t>,</w:t>
      </w:r>
      <w:r w:rsidRPr="00AA45AE">
        <w:t xml:space="preserve"> annual licence fee settlements and so on</w:t>
      </w:r>
      <w:r>
        <w:t xml:space="preserve">. On the </w:t>
      </w:r>
      <w:r w:rsidRPr="00AA45AE">
        <w:t>need in the current year to respond to a licence fee freeze</w:t>
      </w:r>
      <w:r>
        <w:t>, there were</w:t>
      </w:r>
      <w:r w:rsidRPr="00AA45AE">
        <w:t xml:space="preserve"> lots of models already in place to deal with that</w:t>
      </w:r>
      <w:r>
        <w:t>, b</w:t>
      </w:r>
      <w:r w:rsidRPr="00AA45AE">
        <w:t xml:space="preserve">ut you </w:t>
      </w:r>
      <w:r>
        <w:t>a</w:t>
      </w:r>
      <w:r w:rsidRPr="00AA45AE">
        <w:t>re talking about much bigger changes</w:t>
      </w:r>
      <w:r>
        <w:t xml:space="preserve"> </w:t>
      </w:r>
      <w:r w:rsidRPr="00AA45AE">
        <w:t xml:space="preserve">over a longer period. </w:t>
      </w:r>
      <w:r>
        <w:t>W</w:t>
      </w:r>
      <w:r w:rsidRPr="00AA45AE">
        <w:t>e advise any organisation</w:t>
      </w:r>
      <w:r>
        <w:t xml:space="preserve"> facing</w:t>
      </w:r>
      <w:r w:rsidRPr="00AA45AE">
        <w:t xml:space="preserve"> that level </w:t>
      </w:r>
      <w:r>
        <w:t xml:space="preserve">of </w:t>
      </w:r>
      <w:r w:rsidRPr="00AA45AE">
        <w:t>uncertainty to start scenario planning.</w:t>
      </w:r>
    </w:p>
    <w:p w:rsidR="005E7244" w:rsidP="00A72D92">
      <w:pPr>
        <w:pStyle w:val="Remark"/>
        <w:spacing w:before="120" w:after="120"/>
        <w:ind w:left="851"/>
        <w:jc w:val="left"/>
      </w:pPr>
      <w:r w:rsidRPr="00397E1F">
        <w:rPr>
          <w:b/>
        </w:rPr>
        <w:t>Lord Vaizey of Didcot:</w:t>
      </w:r>
      <w:r>
        <w:t xml:space="preserve"> </w:t>
      </w:r>
      <w:r w:rsidRPr="00AA45AE">
        <w:t xml:space="preserve">For example, every organisation will be planning for inflation, but the BBC now </w:t>
      </w:r>
      <w:r w:rsidRPr="00AA45AE">
        <w:t>has to</w:t>
      </w:r>
      <w:r w:rsidRPr="00AA45AE">
        <w:t xml:space="preserve"> plan for an existential crisis</w:t>
      </w:r>
      <w:r>
        <w:t>.</w:t>
      </w:r>
    </w:p>
    <w:p w:rsidR="005E7244" w:rsidP="00A72D92">
      <w:pPr>
        <w:pStyle w:val="Answer"/>
        <w:spacing w:before="120" w:after="120"/>
        <w:ind w:left="851"/>
        <w:jc w:val="left"/>
      </w:pPr>
      <w:r w:rsidRPr="00AA45AE">
        <w:rPr>
          <w:b/>
          <w:i/>
        </w:rPr>
        <w:t>Gareth Davies:</w:t>
      </w:r>
      <w:r>
        <w:t xml:space="preserve"> B</w:t>
      </w:r>
      <w:r w:rsidRPr="00AA45AE">
        <w:t>efore</w:t>
      </w:r>
      <w:r>
        <w:t xml:space="preserve"> there</w:t>
      </w:r>
      <w:r w:rsidRPr="00AA45AE">
        <w:t xml:space="preserve"> is much more clarity on exactly what it will be dealing with</w:t>
      </w:r>
      <w:r>
        <w:t>, the challenge</w:t>
      </w:r>
      <w:r w:rsidRPr="00AA45AE">
        <w:t xml:space="preserve"> </w:t>
      </w:r>
      <w:r>
        <w:t>is</w:t>
      </w:r>
      <w:r w:rsidRPr="00AA45AE">
        <w:t xml:space="preserve"> how much money </w:t>
      </w:r>
      <w:r>
        <w:t>it</w:t>
      </w:r>
      <w:r w:rsidRPr="00AA45AE">
        <w:t xml:space="preserve"> plough</w:t>
      </w:r>
      <w:r>
        <w:t>s</w:t>
      </w:r>
      <w:r w:rsidRPr="00AA45AE">
        <w:t xml:space="preserve"> into detailed modelling before </w:t>
      </w:r>
      <w:r>
        <w:t>it</w:t>
      </w:r>
      <w:r w:rsidRPr="00AA45AE">
        <w:t xml:space="preserve"> know</w:t>
      </w:r>
      <w:r>
        <w:t>s</w:t>
      </w:r>
      <w:r w:rsidRPr="00AA45AE">
        <w:t xml:space="preserve"> how realistic those scenarios are</w:t>
      </w:r>
      <w:r>
        <w:t>. It</w:t>
      </w:r>
      <w:r w:rsidRPr="00AA45AE">
        <w:t xml:space="preserve"> is a judgment call. Clearly</w:t>
      </w:r>
      <w:r>
        <w:t xml:space="preserve">, to do nothing </w:t>
      </w:r>
      <w:r w:rsidRPr="00AA45AE">
        <w:t xml:space="preserve">would be </w:t>
      </w:r>
      <w:r w:rsidRPr="00AA45AE">
        <w:t>pretty unwise</w:t>
      </w:r>
      <w:r w:rsidRPr="00AA45AE">
        <w:t xml:space="preserve"> in this situation. The way I would put it is tha</w:t>
      </w:r>
      <w:r>
        <w:t>t</w:t>
      </w:r>
      <w:r w:rsidRPr="00AA45AE">
        <w:t xml:space="preserve"> in carrying out its various savings programmes in the last few years the BBC has learned quite a lot about its cost base. We think there is more to do in understanding the costs associated with each of the BBC</w:t>
      </w:r>
      <w:r>
        <w:t>’</w:t>
      </w:r>
      <w:r w:rsidRPr="00AA45AE">
        <w:t xml:space="preserve">s public service broadcast objectives. I think that speaks to </w:t>
      </w:r>
      <w:r>
        <w:t>a</w:t>
      </w:r>
      <w:r w:rsidRPr="00AA45AE">
        <w:t xml:space="preserve"> fundamental point when it is modelling for the future</w:t>
      </w:r>
      <w:r>
        <w:t>,</w:t>
      </w:r>
      <w:r w:rsidRPr="00AA45AE">
        <w:t xml:space="preserve"> which is</w:t>
      </w:r>
      <w:r>
        <w:t xml:space="preserve"> that,</w:t>
      </w:r>
      <w:r w:rsidRPr="00AA45AE">
        <w:t xml:space="preserve"> rather than start</w:t>
      </w:r>
      <w:r>
        <w:t>ing</w:t>
      </w:r>
      <w:r w:rsidRPr="00AA45AE">
        <w:t xml:space="preserve"> with different types of funding</w:t>
      </w:r>
      <w:r>
        <w:t>,</w:t>
      </w:r>
      <w:r w:rsidRPr="00AA45AE">
        <w:t xml:space="preserve"> it is important to start with</w:t>
      </w:r>
      <w:r>
        <w:t xml:space="preserve"> w</w:t>
      </w:r>
      <w:r w:rsidRPr="00AA45AE">
        <w:t xml:space="preserve">hat the BBC </w:t>
      </w:r>
      <w:r>
        <w:t xml:space="preserve">will </w:t>
      </w:r>
      <w:r w:rsidRPr="00AA45AE">
        <w:t>be tasked with achieving in the future</w:t>
      </w:r>
      <w:r>
        <w:t>.</w:t>
      </w:r>
      <w:r w:rsidRPr="00AA45AE">
        <w:t xml:space="preserve"> That </w:t>
      </w:r>
      <w:r w:rsidRPr="00AA45AE">
        <w:t>has to</w:t>
      </w:r>
      <w:r w:rsidRPr="00AA45AE">
        <w:t xml:space="preserve"> be the first question before we start looking at different funding models.</w:t>
      </w:r>
    </w:p>
    <w:p w:rsidR="005E7244" w:rsidP="00A72D92">
      <w:pPr>
        <w:pStyle w:val="Remark"/>
        <w:spacing w:before="120" w:after="120"/>
        <w:ind w:left="851"/>
        <w:jc w:val="left"/>
      </w:pPr>
      <w:r w:rsidRPr="00FC6441">
        <w:rPr>
          <w:b/>
        </w:rPr>
        <w:t>Lord Vaizey of Didcot:</w:t>
      </w:r>
      <w:r>
        <w:t xml:space="preserve"> </w:t>
      </w:r>
      <w:r w:rsidRPr="00AA45AE">
        <w:t>I</w:t>
      </w:r>
      <w:r>
        <w:t xml:space="preserve">t has </w:t>
      </w:r>
      <w:r w:rsidRPr="00AA45AE">
        <w:t xml:space="preserve">become a chicken and egg </w:t>
      </w:r>
      <w:r>
        <w:t>issue, as has emerged from our evidence</w:t>
      </w:r>
      <w:r w:rsidRPr="00AA45AE">
        <w:t>. D</w:t>
      </w:r>
      <w:r>
        <w:t>o you</w:t>
      </w:r>
      <w:r w:rsidRPr="00AA45AE">
        <w:t xml:space="preserve"> change the funding mode</w:t>
      </w:r>
      <w:r>
        <w:t xml:space="preserve">l and then the remit of the BBC </w:t>
      </w:r>
      <w:r>
        <w:t>has to</w:t>
      </w:r>
      <w:r>
        <w:t xml:space="preserve"> change, </w:t>
      </w:r>
      <w:r w:rsidRPr="00AA45AE">
        <w:t>or do you change the remit of the BBC to give it room to change the funding model?</w:t>
      </w:r>
    </w:p>
    <w:p w:rsidR="005E7244" w:rsidP="00A72D92">
      <w:pPr>
        <w:pStyle w:val="Answer"/>
        <w:spacing w:before="120" w:after="120"/>
        <w:ind w:left="851"/>
        <w:jc w:val="left"/>
      </w:pPr>
      <w:r w:rsidRPr="00AA45AE">
        <w:rPr>
          <w:b/>
          <w:i/>
        </w:rPr>
        <w:t>Gareth Davies:</w:t>
      </w:r>
      <w:r>
        <w:t xml:space="preserve"> </w:t>
      </w:r>
      <w:r w:rsidRPr="00AA45AE">
        <w:t xml:space="preserve">In organisations of any kind the key question is what </w:t>
      </w:r>
      <w:r>
        <w:t xml:space="preserve">you </w:t>
      </w:r>
      <w:r w:rsidRPr="00AA45AE">
        <w:t>are trying to achieve</w:t>
      </w:r>
      <w:r>
        <w:t>.</w:t>
      </w:r>
      <w:r w:rsidRPr="00AA45AE">
        <w:t xml:space="preserve"> Everything else flows from that. </w:t>
      </w:r>
      <w:r>
        <w:t>A</w:t>
      </w:r>
      <w:r w:rsidRPr="00AA45AE">
        <w:t>n unwise approach for all parties in this would be to say</w:t>
      </w:r>
      <w:r>
        <w:t>, “H</w:t>
      </w:r>
      <w:r w:rsidRPr="00AA45AE">
        <w:t xml:space="preserve">ere is the funding </w:t>
      </w:r>
      <w:r w:rsidRPr="00AA45AE">
        <w:t>model</w:t>
      </w:r>
      <w:r>
        <w:t>. N</w:t>
      </w:r>
      <w:r w:rsidRPr="00AA45AE">
        <w:t xml:space="preserve">ow </w:t>
      </w:r>
      <w:r>
        <w:t xml:space="preserve">let’s </w:t>
      </w:r>
      <w:r w:rsidRPr="00AA45AE">
        <w:t>work out what you are for</w:t>
      </w:r>
      <w:r>
        <w:t>”</w:t>
      </w:r>
      <w:r w:rsidRPr="00AA45AE">
        <w:t>. That would really be backwards.</w:t>
      </w:r>
    </w:p>
    <w:p w:rsidR="005E7244" w:rsidP="00A72D92">
      <w:pPr>
        <w:pStyle w:val="Remark"/>
        <w:spacing w:before="120" w:after="120"/>
        <w:ind w:left="851"/>
        <w:jc w:val="left"/>
      </w:pPr>
      <w:r w:rsidRPr="0039422B">
        <w:rPr>
          <w:b/>
        </w:rPr>
        <w:t>Lord Vaizey of Didcot:</w:t>
      </w:r>
      <w:r>
        <w:t xml:space="preserve"> </w:t>
      </w:r>
      <w:r w:rsidRPr="00AA45AE">
        <w:t>I h</w:t>
      </w:r>
      <w:r>
        <w:t>ave</w:t>
      </w:r>
      <w:r w:rsidRPr="00AA45AE">
        <w:t xml:space="preserve"> enjoyed this evidence session and</w:t>
      </w:r>
      <w:r>
        <w:t xml:space="preserve"> I have</w:t>
      </w:r>
      <w:r w:rsidRPr="00AA45AE">
        <w:t xml:space="preserve"> learned a bit about how the </w:t>
      </w:r>
      <w:r>
        <w:t>N</w:t>
      </w:r>
      <w:r w:rsidRPr="00AA45AE">
        <w:t xml:space="preserve">ational </w:t>
      </w:r>
      <w:r>
        <w:t>A</w:t>
      </w:r>
      <w:r w:rsidRPr="00AA45AE">
        <w:t xml:space="preserve">udit </w:t>
      </w:r>
      <w:r>
        <w:t>O</w:t>
      </w:r>
      <w:r w:rsidRPr="00AA45AE">
        <w:t>ffice operates. I have probably got hold of the wrong end of the stick, but I was particularly interested when Louise said that the BBC traded</w:t>
      </w:r>
      <w:r>
        <w:t xml:space="preserve"> off</w:t>
      </w:r>
      <w:r w:rsidRPr="00AA45AE">
        <w:t xml:space="preserve"> IP to get cash</w:t>
      </w:r>
      <w:r>
        <w:t xml:space="preserve"> in</w:t>
      </w:r>
      <w:r w:rsidRPr="00AA45AE">
        <w:t>. I was fascinated by that</w:t>
      </w:r>
      <w:r>
        <w:t>.</w:t>
      </w:r>
      <w:r w:rsidRPr="00AA45AE">
        <w:t xml:space="preserve"> Gareth</w:t>
      </w:r>
      <w:r>
        <w:t xml:space="preserve"> </w:t>
      </w:r>
      <w:r w:rsidRPr="00AA45AE">
        <w:t xml:space="preserve">talked about </w:t>
      </w:r>
      <w:r>
        <w:t xml:space="preserve">the different </w:t>
      </w:r>
      <w:r w:rsidRPr="00AA45AE">
        <w:t>advertising teams</w:t>
      </w:r>
      <w:r>
        <w:t xml:space="preserve">. It felt as if I was </w:t>
      </w:r>
      <w:r w:rsidRPr="00AA45AE">
        <w:t>listening to a management consultant rather than an auditor. I</w:t>
      </w:r>
      <w:r>
        <w:t xml:space="preserve"> hasten to add that I do not mean that </w:t>
      </w:r>
      <w:r w:rsidRPr="00AA45AE">
        <w:t>pejoratively</w:t>
      </w:r>
      <w:r>
        <w:t>.</w:t>
      </w:r>
    </w:p>
    <w:p w:rsidR="005E7244" w:rsidP="00A72D92">
      <w:pPr>
        <w:pStyle w:val="Remark"/>
        <w:spacing w:before="120" w:after="120"/>
        <w:ind w:left="851"/>
        <w:jc w:val="left"/>
      </w:pPr>
      <w:r>
        <w:t>The BBC</w:t>
      </w:r>
      <w:r w:rsidRPr="00AA45AE">
        <w:t xml:space="preserve"> has announced BBC </w:t>
      </w:r>
      <w:r>
        <w:t>V</w:t>
      </w:r>
      <w:r w:rsidRPr="00AA45AE">
        <w:t>enture</w:t>
      </w:r>
      <w:r>
        <w:t>s, for example.</w:t>
      </w:r>
      <w:r w:rsidRPr="00AA45AE">
        <w:t xml:space="preserve"> </w:t>
      </w:r>
      <w:r>
        <w:t>T</w:t>
      </w:r>
      <w:r w:rsidRPr="00AA45AE">
        <w:t>he BBC has an enormous library of IP. Do you go to the BBC an</w:t>
      </w:r>
      <w:r>
        <w:t>d say,</w:t>
      </w:r>
      <w:r w:rsidRPr="00AA45AE">
        <w:t xml:space="preserve"> “</w:t>
      </w:r>
      <w:r>
        <w:t>Y</w:t>
      </w:r>
      <w:r w:rsidRPr="00AA45AE">
        <w:t xml:space="preserve">ou have incredible </w:t>
      </w:r>
      <w:r w:rsidRPr="00AA45AE">
        <w:t>IP.</w:t>
      </w:r>
      <w:r w:rsidRPr="00AA45AE">
        <w:t xml:space="preserve"> What are you doing to exploit </w:t>
      </w:r>
      <w:r>
        <w:t>i</w:t>
      </w:r>
      <w:r w:rsidRPr="00AA45AE">
        <w:t xml:space="preserve">t?” </w:t>
      </w:r>
      <w:r>
        <w:t>D</w:t>
      </w:r>
      <w:r w:rsidRPr="00AA45AE">
        <w:t>o you suggest commercial possibilities?</w:t>
      </w:r>
      <w:r>
        <w:t xml:space="preserve"> </w:t>
      </w:r>
    </w:p>
    <w:p w:rsidR="005E7244" w:rsidP="00A72D92">
      <w:pPr>
        <w:pStyle w:val="Answer"/>
        <w:spacing w:before="120" w:after="120"/>
        <w:ind w:left="851"/>
        <w:jc w:val="left"/>
      </w:pPr>
      <w:r w:rsidRPr="00AA45AE">
        <w:rPr>
          <w:b/>
          <w:i/>
        </w:rPr>
        <w:t>Gareth Davies:</w:t>
      </w:r>
      <w:r>
        <w:t xml:space="preserve"> </w:t>
      </w:r>
      <w:r w:rsidRPr="00AA45AE">
        <w:t>No. We</w:t>
      </w:r>
      <w:r>
        <w:t xml:space="preserve"> are </w:t>
      </w:r>
      <w:r w:rsidRPr="00AA45AE">
        <w:t>not commercial advisers to the BBC</w:t>
      </w:r>
      <w:r>
        <w:t>. T</w:t>
      </w:r>
      <w:r w:rsidRPr="00AA45AE">
        <w:t>here are better qualified people to do that. IP is a good example. As an auditor</w:t>
      </w:r>
      <w:r>
        <w:t>,</w:t>
      </w:r>
      <w:r w:rsidRPr="00AA45AE">
        <w:t xml:space="preserve"> we need to understand the IP </w:t>
      </w:r>
      <w:r>
        <w:t>the BBC</w:t>
      </w:r>
      <w:r w:rsidRPr="00AA45AE">
        <w:t xml:space="preserve"> owns</w:t>
      </w:r>
      <w:r w:rsidR="005E0C91">
        <w:t>,</w:t>
      </w:r>
      <w:r>
        <w:t xml:space="preserve"> because it has a</w:t>
      </w:r>
      <w:r w:rsidRPr="00AA45AE">
        <w:t xml:space="preserve"> </w:t>
      </w:r>
      <w:r w:rsidRPr="00AA45AE">
        <w:t>value</w:t>
      </w:r>
      <w:r>
        <w:t xml:space="preserve"> and it</w:t>
      </w:r>
      <w:r w:rsidRPr="00AA45AE">
        <w:t xml:space="preserve"> needs to be accounted for in line with accounting standards</w:t>
      </w:r>
      <w:r>
        <w:t>.</w:t>
      </w:r>
    </w:p>
    <w:p w:rsidR="005E7244" w:rsidP="00A72D92">
      <w:pPr>
        <w:pStyle w:val="Answer"/>
        <w:spacing w:before="120" w:after="120"/>
        <w:ind w:left="851"/>
        <w:jc w:val="left"/>
      </w:pPr>
      <w:r>
        <w:t xml:space="preserve">It is a </w:t>
      </w:r>
      <w:r w:rsidRPr="00AA45AE">
        <w:t>good example</w:t>
      </w:r>
      <w:r>
        <w:t>.</w:t>
      </w:r>
      <w:r w:rsidRPr="00AA45AE">
        <w:t xml:space="preserve"> </w:t>
      </w:r>
      <w:r>
        <w:t xml:space="preserve">In </w:t>
      </w:r>
      <w:r w:rsidRPr="00AA45AE">
        <w:t>doing our audit job properly</w:t>
      </w:r>
      <w:r>
        <w:t>,</w:t>
      </w:r>
      <w:r w:rsidRPr="00AA45AE">
        <w:t xml:space="preserve"> we acquire a lot of knowledge about the way that is working</w:t>
      </w:r>
      <w:r>
        <w:t>,</w:t>
      </w:r>
      <w:r w:rsidRPr="00AA45AE">
        <w:t xml:space="preserve"> and it allows</w:t>
      </w:r>
      <w:r>
        <w:t xml:space="preserve"> us</w:t>
      </w:r>
      <w:r w:rsidRPr="00AA45AE">
        <w:t xml:space="preserve"> in our value</w:t>
      </w:r>
      <w:r>
        <w:t>-for-</w:t>
      </w:r>
      <w:r w:rsidRPr="00AA45AE">
        <w:t xml:space="preserve">money work to make constructive suggestions about </w:t>
      </w:r>
      <w:r w:rsidRPr="003D4730">
        <w:t>a more efficient approach or more value to be extracted. On the point about managing IP, that has been an interesting point of discussion between our audit team and the BBC</w:t>
      </w:r>
      <w:r>
        <w:t>’</w:t>
      </w:r>
      <w:r w:rsidRPr="003D4730">
        <w:t xml:space="preserve">s audit committee </w:t>
      </w:r>
      <w:r>
        <w:t>that</w:t>
      </w:r>
      <w:r w:rsidRPr="003D4730">
        <w:t xml:space="preserve"> is tasked with understanding how those </w:t>
      </w:r>
      <w:r>
        <w:t>processes</w:t>
      </w:r>
      <w:r w:rsidRPr="003D4730">
        <w:t xml:space="preserve"> are being managed. It is also a highly productive one</w:t>
      </w:r>
      <w:r>
        <w:t>,</w:t>
      </w:r>
      <w:r w:rsidRPr="003D4730">
        <w:t xml:space="preserve"> leading to changes in the way</w:t>
      </w:r>
      <w:r>
        <w:t xml:space="preserve"> </w:t>
      </w:r>
      <w:r w:rsidRPr="003D4730">
        <w:t>the BBC has organised its approach to that topic</w:t>
      </w:r>
      <w:r>
        <w:t>.</w:t>
      </w:r>
    </w:p>
    <w:p w:rsidR="005E7244" w:rsidP="00A72D92">
      <w:pPr>
        <w:pStyle w:val="Remark"/>
        <w:spacing w:before="120" w:after="120"/>
        <w:ind w:left="851"/>
        <w:jc w:val="left"/>
      </w:pPr>
      <w:r w:rsidRPr="00836239">
        <w:rPr>
          <w:b/>
        </w:rPr>
        <w:t>Lord Vaizey of Didcot:</w:t>
      </w:r>
      <w:r>
        <w:t xml:space="preserve"> W</w:t>
      </w:r>
      <w:r w:rsidRPr="00505B86">
        <w:t>hat d</w:t>
      </w:r>
      <w:r>
        <w:t>id Louise’s statement mean?</w:t>
      </w:r>
      <w:r w:rsidRPr="00505B86">
        <w:t xml:space="preserve"> D</w:t>
      </w:r>
      <w:r>
        <w:t>id it mean that</w:t>
      </w:r>
      <w:r w:rsidRPr="00505B86">
        <w:t xml:space="preserve"> because </w:t>
      </w:r>
      <w:r>
        <w:t>the BBC</w:t>
      </w:r>
      <w:r w:rsidRPr="00505B86">
        <w:t xml:space="preserve"> needs more cash more quickly</w:t>
      </w:r>
      <w:r>
        <w:t xml:space="preserve"> it cannot</w:t>
      </w:r>
      <w:r w:rsidRPr="00505B86">
        <w:t xml:space="preserve"> exploit its IP long term?</w:t>
      </w:r>
    </w:p>
    <w:p w:rsidR="005E7244" w:rsidP="00A72D92">
      <w:pPr>
        <w:pStyle w:val="Answer"/>
        <w:spacing w:before="120" w:after="120"/>
        <w:ind w:left="851"/>
        <w:jc w:val="left"/>
      </w:pPr>
      <w:r w:rsidRPr="00505B86">
        <w:rPr>
          <w:b/>
          <w:i/>
        </w:rPr>
        <w:t>Gareth Davies:</w:t>
      </w:r>
      <w:r>
        <w:t xml:space="preserve"> </w:t>
      </w:r>
      <w:r w:rsidRPr="00505B86">
        <w:t>It is making commercial decisions all the time</w:t>
      </w:r>
      <w:r>
        <w:t>. For example, to have some co-f</w:t>
      </w:r>
      <w:r w:rsidRPr="00505B86">
        <w:t>unding for</w:t>
      </w:r>
      <w:r>
        <w:t xml:space="preserve"> a new</w:t>
      </w:r>
      <w:r w:rsidRPr="00505B86">
        <w:t xml:space="preserve"> nature programme from a commercial partne</w:t>
      </w:r>
      <w:r>
        <w:t>r, it</w:t>
      </w:r>
      <w:r w:rsidRPr="00505B86">
        <w:t xml:space="preserve"> will allocate some of the IP to that commercial partner</w:t>
      </w:r>
      <w:r>
        <w:t xml:space="preserve"> in return</w:t>
      </w:r>
      <w:r w:rsidRPr="00505B86">
        <w:t>. What is the right balance to strike? Obviously, you make your calculations about expected sales, how long th</w:t>
      </w:r>
      <w:r>
        <w:t>ose</w:t>
      </w:r>
      <w:r w:rsidRPr="00505B86">
        <w:t xml:space="preserve"> s</w:t>
      </w:r>
      <w:r>
        <w:t>ales</w:t>
      </w:r>
      <w:r w:rsidRPr="00505B86">
        <w:t xml:space="preserve"> </w:t>
      </w:r>
      <w:r>
        <w:t xml:space="preserve">will </w:t>
      </w:r>
      <w:r w:rsidRPr="00505B86">
        <w:t xml:space="preserve">last in the future and so on. The BBC is getting quite adept at that; </w:t>
      </w:r>
      <w:r>
        <w:t>i</w:t>
      </w:r>
      <w:r w:rsidRPr="00505B86">
        <w:t>t now has a lot of practi</w:t>
      </w:r>
      <w:r>
        <w:t>c</w:t>
      </w:r>
      <w:r w:rsidRPr="00505B86">
        <w:t xml:space="preserve">e </w:t>
      </w:r>
      <w:r>
        <w:t>in</w:t>
      </w:r>
      <w:r w:rsidRPr="00505B86">
        <w:t xml:space="preserve"> making those judgment calls. I </w:t>
      </w:r>
      <w:r>
        <w:t>do not know</w:t>
      </w:r>
      <w:r w:rsidRPr="00505B86">
        <w:t xml:space="preserve"> whether Louise has anything to add.</w:t>
      </w:r>
    </w:p>
    <w:p w:rsidR="005E7244" w:rsidP="00A72D92">
      <w:pPr>
        <w:pStyle w:val="Answer"/>
        <w:spacing w:before="120" w:after="120"/>
        <w:ind w:left="851"/>
        <w:jc w:val="left"/>
      </w:pPr>
      <w:r w:rsidRPr="00505B86">
        <w:rPr>
          <w:b/>
          <w:i/>
        </w:rPr>
        <w:t>Louise Bladen:</w:t>
      </w:r>
      <w:r>
        <w:t xml:space="preserve"> I</w:t>
      </w:r>
      <w:r w:rsidRPr="00505B86">
        <w:t>t is about short</w:t>
      </w:r>
      <w:r>
        <w:t>-</w:t>
      </w:r>
      <w:r w:rsidRPr="00505B86">
        <w:t>term versus long</w:t>
      </w:r>
      <w:r>
        <w:t>-</w:t>
      </w:r>
      <w:r w:rsidRPr="00505B86">
        <w:t xml:space="preserve">term trade-offs. </w:t>
      </w:r>
      <w:r>
        <w:t>O</w:t>
      </w:r>
      <w:r w:rsidRPr="00505B86">
        <w:t xml:space="preserve">ne thing we noted in a previous report when we looked at </w:t>
      </w:r>
      <w:r>
        <w:t xml:space="preserve">BBC Studios, </w:t>
      </w:r>
      <w:r w:rsidRPr="00505B86">
        <w:t>its commercial arm</w:t>
      </w:r>
      <w:r>
        <w:t>, was</w:t>
      </w:r>
      <w:r w:rsidRPr="00505B86">
        <w:t xml:space="preserve"> the age of IP. A lot of </w:t>
      </w:r>
      <w:r>
        <w:t>i</w:t>
      </w:r>
      <w:r w:rsidRPr="00505B86">
        <w:t xml:space="preserve">t </w:t>
      </w:r>
      <w:r>
        <w:t>is</w:t>
      </w:r>
      <w:r w:rsidRPr="00505B86">
        <w:t xml:space="preserve"> quite old</w:t>
      </w:r>
      <w:r>
        <w:t xml:space="preserve"> and was </w:t>
      </w:r>
      <w:r w:rsidRPr="00505B86">
        <w:t>commissioned</w:t>
      </w:r>
      <w:r>
        <w:t xml:space="preserve"> over</w:t>
      </w:r>
      <w:r w:rsidRPr="00505B86">
        <w:t xml:space="preserve"> 10 years ago</w:t>
      </w:r>
      <w:r>
        <w:t>, such as</w:t>
      </w:r>
      <w:r w:rsidRPr="00505B86">
        <w:t xml:space="preserve"> </w:t>
      </w:r>
      <w:r>
        <w:t>“</w:t>
      </w:r>
      <w:r w:rsidRPr="00505B86">
        <w:t>Doctor Who</w:t>
      </w:r>
      <w:r>
        <w:t>”</w:t>
      </w:r>
      <w:r w:rsidRPr="00505B86">
        <w:t xml:space="preserve"> and </w:t>
      </w:r>
      <w:r>
        <w:t>“S</w:t>
      </w:r>
      <w:r w:rsidRPr="00505B86">
        <w:t>trictly</w:t>
      </w:r>
      <w:r>
        <w:t>”. We are tr</w:t>
      </w:r>
      <w:r w:rsidRPr="00505B86">
        <w:t xml:space="preserve">ying to understand how the </w:t>
      </w:r>
      <w:r>
        <w:t>BBC</w:t>
      </w:r>
      <w:r w:rsidRPr="00505B86">
        <w:t xml:space="preserve"> is making sure that the IP is coming through the pipeline so</w:t>
      </w:r>
      <w:r>
        <w:t xml:space="preserve"> that</w:t>
      </w:r>
      <w:r w:rsidRPr="00505B86">
        <w:t xml:space="preserve"> it can capitalise that income stream. That was an observation </w:t>
      </w:r>
      <w:r>
        <w:t xml:space="preserve">we </w:t>
      </w:r>
      <w:r w:rsidRPr="00505B86">
        <w:t xml:space="preserve">made in a past report about where </w:t>
      </w:r>
      <w:r>
        <w:t>i</w:t>
      </w:r>
      <w:r w:rsidRPr="00505B86">
        <w:t>t will come from in the future.</w:t>
      </w:r>
    </w:p>
    <w:p w:rsidR="005E7244" w:rsidP="00A72D92">
      <w:pPr>
        <w:pStyle w:val="Remark"/>
        <w:spacing w:before="120" w:after="120"/>
        <w:ind w:left="851"/>
        <w:jc w:val="left"/>
      </w:pPr>
      <w:r w:rsidRPr="00D86648">
        <w:rPr>
          <w:b/>
        </w:rPr>
        <w:t>Lord Young of Norwood Green:</w:t>
      </w:r>
      <w:r>
        <w:t xml:space="preserve"> </w:t>
      </w:r>
      <w:r w:rsidRPr="00505B86">
        <w:t xml:space="preserve">In getting value from IP, </w:t>
      </w:r>
      <w:r>
        <w:t>does BritBox</w:t>
      </w:r>
      <w:r w:rsidRPr="00505B86">
        <w:t xml:space="preserve"> come into your assessment?</w:t>
      </w:r>
    </w:p>
    <w:p w:rsidR="005E7244" w:rsidP="00A72D92">
      <w:pPr>
        <w:pStyle w:val="Answer"/>
        <w:spacing w:before="120" w:after="120"/>
        <w:ind w:left="851"/>
        <w:jc w:val="left"/>
      </w:pPr>
      <w:r w:rsidRPr="00505B86">
        <w:rPr>
          <w:b/>
          <w:i/>
        </w:rPr>
        <w:t>Gareth Davies:</w:t>
      </w:r>
      <w:r>
        <w:t xml:space="preserve"> </w:t>
      </w:r>
      <w:r w:rsidRPr="00505B86">
        <w:t>It certainly does in the sense</w:t>
      </w:r>
      <w:r>
        <w:t xml:space="preserve"> that</w:t>
      </w:r>
      <w:r w:rsidRPr="00505B86">
        <w:t xml:space="preserve"> it is an element of the BBC</w:t>
      </w:r>
      <w:r>
        <w:t>’</w:t>
      </w:r>
      <w:r w:rsidRPr="00505B86">
        <w:t>s income generation strategy</w:t>
      </w:r>
      <w:r>
        <w:t xml:space="preserve"> that</w:t>
      </w:r>
      <w:r w:rsidRPr="00505B86">
        <w:t xml:space="preserve"> needs to be accounted for properly. Louise</w:t>
      </w:r>
      <w:r>
        <w:t>, do you want</w:t>
      </w:r>
      <w:r w:rsidRPr="00505B86">
        <w:t xml:space="preserve"> to</w:t>
      </w:r>
      <w:r>
        <w:t xml:space="preserve"> say </w:t>
      </w:r>
      <w:r w:rsidRPr="00505B86">
        <w:t>anything</w:t>
      </w:r>
      <w:r>
        <w:t xml:space="preserve"> about</w:t>
      </w:r>
      <w:r w:rsidRPr="00505B86">
        <w:t xml:space="preserve"> how </w:t>
      </w:r>
      <w:r>
        <w:t xml:space="preserve">it </w:t>
      </w:r>
      <w:r w:rsidRPr="00505B86">
        <w:t>is performing so far</w:t>
      </w:r>
      <w:r>
        <w:t>?</w:t>
      </w:r>
    </w:p>
    <w:p w:rsidR="005E7244" w:rsidP="00A72D92">
      <w:pPr>
        <w:pStyle w:val="Answer"/>
        <w:spacing w:before="120" w:after="120"/>
        <w:ind w:left="851"/>
        <w:jc w:val="left"/>
      </w:pPr>
      <w:r w:rsidRPr="00505B86">
        <w:rPr>
          <w:b/>
          <w:i/>
        </w:rPr>
        <w:t>Louise Bladen:</w:t>
      </w:r>
      <w:r>
        <w:t xml:space="preserve"> </w:t>
      </w:r>
      <w:r w:rsidRPr="00505B86">
        <w:t>On the income generation strategy</w:t>
      </w:r>
      <w:r>
        <w:t xml:space="preserve"> and</w:t>
      </w:r>
      <w:r w:rsidRPr="00505B86">
        <w:t xml:space="preserve"> getting 30% more, it is very much part of that</w:t>
      </w:r>
      <w:r>
        <w:t>, but that is the o</w:t>
      </w:r>
      <w:r w:rsidRPr="00505B86">
        <w:t xml:space="preserve">verseas </w:t>
      </w:r>
      <w:r>
        <w:t>B</w:t>
      </w:r>
      <w:r w:rsidRPr="00505B86">
        <w:t>rit</w:t>
      </w:r>
      <w:r>
        <w:t>B</w:t>
      </w:r>
      <w:r w:rsidRPr="00505B86">
        <w:t>ox</w:t>
      </w:r>
      <w:r>
        <w:t>. It is</w:t>
      </w:r>
      <w:r w:rsidRPr="00505B86">
        <w:t xml:space="preserve"> not what you would get here</w:t>
      </w:r>
      <w:r>
        <w:t>;</w:t>
      </w:r>
      <w:r w:rsidRPr="00505B86">
        <w:t xml:space="preserve"> </w:t>
      </w:r>
      <w:r>
        <w:t xml:space="preserve">it is what is sold </w:t>
      </w:r>
      <w:r w:rsidRPr="00505B86">
        <w:t>to other countries. There is also BBC</w:t>
      </w:r>
      <w:r>
        <w:t xml:space="preserve"> Select </w:t>
      </w:r>
      <w:r w:rsidRPr="00505B86">
        <w:t>as part of that, which is about the streaming of documentaries</w:t>
      </w:r>
      <w:r>
        <w:t>,</w:t>
      </w:r>
      <w:r w:rsidRPr="00505B86">
        <w:t xml:space="preserve"> and selling more children</w:t>
      </w:r>
      <w:r>
        <w:t>’</w:t>
      </w:r>
      <w:r w:rsidRPr="00505B86">
        <w:t>s stuff. There is a variety of things that the BBC is doing with its overseas markets to bring in commercial income.</w:t>
      </w:r>
    </w:p>
    <w:p w:rsidR="005E7244" w:rsidP="00A72D92">
      <w:pPr>
        <w:pStyle w:val="Remark"/>
        <w:spacing w:before="120" w:after="120"/>
        <w:ind w:left="851"/>
        <w:jc w:val="left"/>
      </w:pPr>
      <w:r w:rsidRPr="001F1910">
        <w:rPr>
          <w:b/>
        </w:rPr>
        <w:t>Baroness Harding of Winscombe:</w:t>
      </w:r>
      <w:r>
        <w:t xml:space="preserve"> </w:t>
      </w:r>
      <w:r w:rsidRPr="00505B86">
        <w:t xml:space="preserve">I </w:t>
      </w:r>
      <w:r>
        <w:t xml:space="preserve">have </w:t>
      </w:r>
      <w:r w:rsidRPr="00505B86">
        <w:t>a quick follow</w:t>
      </w:r>
      <w:r>
        <w:t>-</w:t>
      </w:r>
      <w:r w:rsidRPr="00505B86">
        <w:t>up on the exchange</w:t>
      </w:r>
      <w:r>
        <w:t xml:space="preserve"> about</w:t>
      </w:r>
      <w:r w:rsidRPr="00505B86">
        <w:t xml:space="preserve"> selling IP. It prompted me to think about my experience</w:t>
      </w:r>
      <w:r>
        <w:t>.</w:t>
      </w:r>
      <w:r w:rsidRPr="00505B86">
        <w:t xml:space="preserve"> </w:t>
      </w:r>
      <w:r>
        <w:t xml:space="preserve">In all </w:t>
      </w:r>
      <w:r w:rsidRPr="00505B86">
        <w:t>cost</w:t>
      </w:r>
      <w:r>
        <w:t>-</w:t>
      </w:r>
      <w:r w:rsidRPr="00505B86">
        <w:t>saving programmes</w:t>
      </w:r>
      <w:r>
        <w:t>,</w:t>
      </w:r>
      <w:r w:rsidRPr="00505B86">
        <w:t xml:space="preserve"> you start of</w:t>
      </w:r>
      <w:r>
        <w:t>f</w:t>
      </w:r>
      <w:r w:rsidRPr="00505B86">
        <w:t xml:space="preserve"> full of enthusiasm; </w:t>
      </w:r>
      <w:r>
        <w:t>y</w:t>
      </w:r>
      <w:r w:rsidRPr="00505B86">
        <w:t>ou find duplication and genuine efficiency benefits where</w:t>
      </w:r>
      <w:r>
        <w:t xml:space="preserve"> there is, </w:t>
      </w:r>
      <w:r w:rsidRPr="00505B86">
        <w:t>if anything, an upside for consumers and the cost base comes down. You then start to fac</w:t>
      </w:r>
      <w:r>
        <w:t>e</w:t>
      </w:r>
      <w:r w:rsidRPr="00505B86">
        <w:t xml:space="preserve"> one-offs</w:t>
      </w:r>
      <w:r>
        <w:t>: t</w:t>
      </w:r>
      <w:r w:rsidRPr="00505B86">
        <w:t xml:space="preserve">he sale of legacy assets, even crown jewels. You then face the </w:t>
      </w:r>
      <w:r w:rsidRPr="00505B86">
        <w:t>really nasty</w:t>
      </w:r>
      <w:r w:rsidRPr="00505B86">
        <w:t xml:space="preserve"> trade-off of needing the money now</w:t>
      </w:r>
      <w:r>
        <w:t xml:space="preserve">, </w:t>
      </w:r>
      <w:r w:rsidRPr="00505B86">
        <w:t>so you sell something in the short term</w:t>
      </w:r>
      <w:r>
        <w:t>,</w:t>
      </w:r>
      <w:r w:rsidRPr="00505B86">
        <w:t xml:space="preserve"> even though you know it will be worth more if you keep it long term</w:t>
      </w:r>
      <w:r>
        <w:t>. T</w:t>
      </w:r>
      <w:r w:rsidRPr="00505B86">
        <w:t>hen you start cutting services.</w:t>
      </w:r>
    </w:p>
    <w:p w:rsidR="005E7244" w:rsidP="00A72D92">
      <w:pPr>
        <w:pStyle w:val="Remark"/>
        <w:spacing w:before="120" w:after="120"/>
        <w:ind w:left="851"/>
        <w:jc w:val="left"/>
      </w:pPr>
      <w:r w:rsidRPr="00505B86">
        <w:t>You have triggered a slight alarm bell for me about the selling of IP. What would be your assessment of the quality of the cost</w:t>
      </w:r>
      <w:r>
        <w:t>-</w:t>
      </w:r>
      <w:r w:rsidRPr="00505B86">
        <w:t>saving initiatives? There is a further stage that</w:t>
      </w:r>
      <w:r>
        <w:t>,</w:t>
      </w:r>
      <w:r w:rsidRPr="00505B86">
        <w:t xml:space="preserve"> sadly</w:t>
      </w:r>
      <w:r>
        <w:t>,</w:t>
      </w:r>
      <w:r w:rsidRPr="00505B86">
        <w:t xml:space="preserve"> </w:t>
      </w:r>
      <w:r w:rsidRPr="00505B86">
        <w:t>a number of</w:t>
      </w:r>
      <w:r w:rsidRPr="00505B86">
        <w:t xml:space="preserve"> large companies</w:t>
      </w:r>
      <w:r>
        <w:t xml:space="preserve"> reach, in that they begin to </w:t>
      </w:r>
      <w:r w:rsidRPr="00505B86">
        <w:t>finesse the rules to get non-cash cost savings. How much should we be worried that the BBC is starting to sell things that really should not be s</w:t>
      </w:r>
      <w:r>
        <w:t>old</w:t>
      </w:r>
      <w:r w:rsidRPr="00505B86">
        <w:t>?</w:t>
      </w:r>
    </w:p>
    <w:p w:rsidR="005E7244" w:rsidP="00A72D92">
      <w:pPr>
        <w:pStyle w:val="Answer"/>
        <w:spacing w:before="120" w:after="120"/>
        <w:ind w:left="851"/>
        <w:jc w:val="left"/>
      </w:pPr>
      <w:r w:rsidRPr="00505B86">
        <w:rPr>
          <w:b/>
          <w:i/>
        </w:rPr>
        <w:t>Gareth Davies:</w:t>
      </w:r>
      <w:r>
        <w:t xml:space="preserve"> </w:t>
      </w:r>
      <w:r w:rsidRPr="00505B86">
        <w:t xml:space="preserve">We have not come across </w:t>
      </w:r>
      <w:r>
        <w:t xml:space="preserve">clear </w:t>
      </w:r>
      <w:r w:rsidRPr="00505B86">
        <w:t>examples</w:t>
      </w:r>
      <w:r w:rsidRPr="00532812">
        <w:t xml:space="preserve"> </w:t>
      </w:r>
      <w:r>
        <w:t>where</w:t>
      </w:r>
      <w:r w:rsidRPr="00532812">
        <w:t xml:space="preserve"> we have felt obliged to raise</w:t>
      </w:r>
      <w:r>
        <w:t xml:space="preserve"> </w:t>
      </w:r>
      <w:r w:rsidRPr="00532812">
        <w:t>points of concern</w:t>
      </w:r>
      <w:r>
        <w:t xml:space="preserve">, where, </w:t>
      </w:r>
      <w:r w:rsidRPr="00532812">
        <w:t xml:space="preserve">on the evidence </w:t>
      </w:r>
      <w:r>
        <w:t xml:space="preserve">we can see, </w:t>
      </w:r>
      <w:r w:rsidRPr="00532812">
        <w:t>t</w:t>
      </w:r>
      <w:r>
        <w:t xml:space="preserve">hey appear to be </w:t>
      </w:r>
      <w:r w:rsidRPr="00532812">
        <w:t>genuinely bad commercial decisions.</w:t>
      </w:r>
      <w:r>
        <w:t xml:space="preserve"> I do not think we have examples of that. </w:t>
      </w:r>
      <w:r w:rsidRPr="00532812">
        <w:t>Clearly, there are plenty of people who</w:t>
      </w:r>
      <w:r>
        <w:t xml:space="preserve"> are</w:t>
      </w:r>
      <w:r w:rsidRPr="00532812">
        <w:t xml:space="preserve"> disappointed by the ending of programmes they particularly value</w:t>
      </w:r>
      <w:r>
        <w:t>d</w:t>
      </w:r>
      <w:r w:rsidRPr="00532812">
        <w:t xml:space="preserve"> watching</w:t>
      </w:r>
      <w:r>
        <w:t>. T</w:t>
      </w:r>
      <w:r w:rsidRPr="00532812">
        <w:t>hat is normal interaction with customers</w:t>
      </w:r>
      <w:r>
        <w:t>,</w:t>
      </w:r>
      <w:r w:rsidRPr="00532812">
        <w:t xml:space="preserve"> </w:t>
      </w:r>
      <w:r>
        <w:t xml:space="preserve">and it is about </w:t>
      </w:r>
      <w:r w:rsidRPr="00532812">
        <w:t>keeping</w:t>
      </w:r>
      <w:r>
        <w:t xml:space="preserve"> </w:t>
      </w:r>
      <w:r w:rsidRPr="00532812">
        <w:t>very close tabs on how changes are being received</w:t>
      </w:r>
      <w:r>
        <w:t>. Unless</w:t>
      </w:r>
      <w:r w:rsidRPr="00532812">
        <w:t xml:space="preserve"> Louise can find</w:t>
      </w:r>
      <w:r>
        <w:t xml:space="preserve"> </w:t>
      </w:r>
      <w:r>
        <w:t>particular case</w:t>
      </w:r>
      <w:r w:rsidRPr="00532812">
        <w:t>s</w:t>
      </w:r>
      <w:r w:rsidRPr="00532812">
        <w:t>, I do not think we have examples of where we think the</w:t>
      </w:r>
      <w:r>
        <w:t>r</w:t>
      </w:r>
      <w:r w:rsidRPr="00532812">
        <w:t>e are misconceived decisions</w:t>
      </w:r>
      <w:r>
        <w:t>, made</w:t>
      </w:r>
      <w:r w:rsidRPr="00532812">
        <w:t xml:space="preserve"> under duress or just badly advised.</w:t>
      </w:r>
    </w:p>
    <w:p w:rsidR="005E7244" w:rsidP="00A72D92">
      <w:pPr>
        <w:pStyle w:val="Answer"/>
        <w:spacing w:before="120" w:after="120"/>
        <w:ind w:left="851"/>
        <w:jc w:val="left"/>
      </w:pPr>
      <w:r w:rsidRPr="00532812">
        <w:rPr>
          <w:b/>
          <w:i/>
        </w:rPr>
        <w:t>Louise Bladen:</w:t>
      </w:r>
      <w:r>
        <w:t xml:space="preserve"> N</w:t>
      </w:r>
      <w:r w:rsidRPr="00532812">
        <w:t xml:space="preserve">othing like that. When we looked at content in our savings and reform </w:t>
      </w:r>
      <w:r>
        <w:t>report</w:t>
      </w:r>
      <w:r>
        <w:t xml:space="preserve"> we saw some</w:t>
      </w:r>
      <w:r w:rsidRPr="00532812">
        <w:t xml:space="preserve"> examples of things the BBC had done. There are examples of it just cutting things that did not perform for it </w:t>
      </w:r>
      <w:r w:rsidRPr="00532812">
        <w:t>any</w:t>
      </w:r>
      <w:r>
        <w:t xml:space="preserve"> </w:t>
      </w:r>
      <w:r w:rsidRPr="00532812">
        <w:t>more</w:t>
      </w:r>
      <w:r w:rsidRPr="00532812">
        <w:t xml:space="preserve">. There </w:t>
      </w:r>
      <w:r>
        <w:t>were</w:t>
      </w:r>
      <w:r w:rsidRPr="00532812">
        <w:t xml:space="preserve"> some interesting examples where</w:t>
      </w:r>
      <w:r>
        <w:t xml:space="preserve"> it decided to cut programmes that had good viewing, but they were the same people who would already be well served by the </w:t>
      </w:r>
      <w:r w:rsidRPr="00532812">
        <w:t>BBC</w:t>
      </w:r>
      <w:r>
        <w:t>,</w:t>
      </w:r>
      <w:r w:rsidRPr="00532812">
        <w:t xml:space="preserve"> so</w:t>
      </w:r>
      <w:r>
        <w:t xml:space="preserve"> to</w:t>
      </w:r>
      <w:r w:rsidRPr="00532812">
        <w:t xml:space="preserve"> try to bring in people who </w:t>
      </w:r>
      <w:r>
        <w:t>we</w:t>
      </w:r>
      <w:r w:rsidRPr="00532812">
        <w:t xml:space="preserve">re not </w:t>
      </w:r>
      <w:r>
        <w:t>s</w:t>
      </w:r>
      <w:r w:rsidRPr="00532812">
        <w:t>o well served</w:t>
      </w:r>
      <w:r>
        <w:t>,</w:t>
      </w:r>
      <w:r w:rsidRPr="00532812">
        <w:t xml:space="preserve"> it made quite robust editorial decisions. We also had some interesting points in the report about the volume of repeats going up. I think that on BBC</w:t>
      </w:r>
      <w:r>
        <w:t>1</w:t>
      </w:r>
      <w:r w:rsidRPr="00532812">
        <w:t xml:space="preserve"> it h</w:t>
      </w:r>
      <w:r>
        <w:t>ad</w:t>
      </w:r>
      <w:r w:rsidRPr="00532812">
        <w:t xml:space="preserve"> gone up by 22%. The BBC sees that as part of its strategy</w:t>
      </w:r>
      <w:r>
        <w:t xml:space="preserve">; </w:t>
      </w:r>
      <w:r w:rsidRPr="00532812">
        <w:t>getting out content several times over</w:t>
      </w:r>
      <w:r>
        <w:t xml:space="preserve"> is part of </w:t>
      </w:r>
      <w:r w:rsidRPr="00532812">
        <w:t xml:space="preserve">what people </w:t>
      </w:r>
      <w:r>
        <w:t xml:space="preserve">almost </w:t>
      </w:r>
      <w:r w:rsidRPr="00532812">
        <w:t>expect these days</w:t>
      </w:r>
      <w:r>
        <w:t>.</w:t>
      </w:r>
    </w:p>
    <w:p w:rsidR="005E7244" w:rsidP="00A72D92">
      <w:pPr>
        <w:pStyle w:val="Remark"/>
        <w:spacing w:before="120" w:after="120"/>
        <w:ind w:left="851"/>
        <w:jc w:val="left"/>
      </w:pPr>
      <w:r w:rsidRPr="0007428C">
        <w:rPr>
          <w:b/>
        </w:rPr>
        <w:t>Baroness Harding of Winscombe:</w:t>
      </w:r>
      <w:r>
        <w:t xml:space="preserve"> Tri</w:t>
      </w:r>
      <w:r w:rsidRPr="00532812">
        <w:t xml:space="preserve">angulating it, there is scope for </w:t>
      </w:r>
      <w:r>
        <w:t xml:space="preserve">more, </w:t>
      </w:r>
      <w:r w:rsidRPr="00532812">
        <w:t>good</w:t>
      </w:r>
      <w:r>
        <w:t>-</w:t>
      </w:r>
      <w:r w:rsidRPr="00532812">
        <w:t>quality efficiency savings</w:t>
      </w:r>
      <w:r>
        <w:t xml:space="preserve">. We are </w:t>
      </w:r>
      <w:r w:rsidRPr="00532812">
        <w:t>not seeing the institution resorting to doing short</w:t>
      </w:r>
      <w:r>
        <w:t>-</w:t>
      </w:r>
      <w:r w:rsidRPr="00532812">
        <w:t>term expedient</w:t>
      </w:r>
      <w:r>
        <w:t>,</w:t>
      </w:r>
      <w:r w:rsidRPr="00532812">
        <w:t xml:space="preserve"> long</w:t>
      </w:r>
      <w:r>
        <w:t>-</w:t>
      </w:r>
      <w:r w:rsidRPr="00532812">
        <w:t>term bad things.</w:t>
      </w:r>
    </w:p>
    <w:p w:rsidR="005E7244" w:rsidP="00A72D92">
      <w:pPr>
        <w:pStyle w:val="Answer"/>
        <w:spacing w:before="120" w:after="120"/>
        <w:ind w:left="851"/>
        <w:jc w:val="left"/>
      </w:pPr>
      <w:r w:rsidRPr="00532812">
        <w:rPr>
          <w:b/>
          <w:i/>
        </w:rPr>
        <w:t>Gareth Davies:</w:t>
      </w:r>
      <w:r>
        <w:t xml:space="preserve"> </w:t>
      </w:r>
      <w:r w:rsidRPr="00532812">
        <w:t>We think there</w:t>
      </w:r>
      <w:r>
        <w:t xml:space="preserve"> are</w:t>
      </w:r>
      <w:r w:rsidRPr="00532812">
        <w:t xml:space="preserve"> still good</w:t>
      </w:r>
      <w:r>
        <w:t>-</w:t>
      </w:r>
      <w:r w:rsidRPr="00532812">
        <w:t>quality savings to be obtained</w:t>
      </w:r>
      <w:r>
        <w:t>,</w:t>
      </w:r>
      <w:r w:rsidRPr="00532812">
        <w:t xml:space="preserve"> albeit with some tough decisions along the way that not everybody will like.</w:t>
      </w:r>
    </w:p>
    <w:p w:rsidR="005E7244" w:rsidP="00A72D92">
      <w:pPr>
        <w:pStyle w:val="Remark"/>
        <w:spacing w:before="120" w:after="120"/>
        <w:ind w:left="851"/>
        <w:jc w:val="left"/>
      </w:pPr>
      <w:r w:rsidRPr="0078603E">
        <w:rPr>
          <w:b/>
        </w:rPr>
        <w:t>Lord Foster of Bath:</w:t>
      </w:r>
      <w:r>
        <w:t xml:space="preserve"> Y</w:t>
      </w:r>
      <w:r w:rsidRPr="00885C5D">
        <w:t xml:space="preserve">ou talked about challenges to the BBC </w:t>
      </w:r>
      <w:r>
        <w:t>of</w:t>
      </w:r>
      <w:r w:rsidRPr="00885C5D">
        <w:t xml:space="preserve"> any change in its funding model. What are the challenges </w:t>
      </w:r>
      <w:r>
        <w:t>of</w:t>
      </w:r>
      <w:r w:rsidRPr="00885C5D">
        <w:t xml:space="preserve"> </w:t>
      </w:r>
      <w:r>
        <w:t xml:space="preserve">a </w:t>
      </w:r>
      <w:r w:rsidRPr="00885C5D">
        <w:t>chang</w:t>
      </w:r>
      <w:r>
        <w:t>e in the</w:t>
      </w:r>
      <w:r w:rsidRPr="00885C5D">
        <w:t xml:space="preserve"> </w:t>
      </w:r>
      <w:r>
        <w:t xml:space="preserve">BBC’s </w:t>
      </w:r>
      <w:r w:rsidRPr="00885C5D">
        <w:t>funding model</w:t>
      </w:r>
      <w:r>
        <w:t xml:space="preserve"> </w:t>
      </w:r>
      <w:r w:rsidRPr="00885C5D">
        <w:t xml:space="preserve">for the </w:t>
      </w:r>
      <w:r>
        <w:t>NAO</w:t>
      </w:r>
      <w:r w:rsidRPr="00885C5D">
        <w:t>?</w:t>
      </w:r>
    </w:p>
    <w:p w:rsidR="005E7244" w:rsidP="00A72D92">
      <w:pPr>
        <w:pStyle w:val="Answer"/>
        <w:spacing w:before="120" w:after="120"/>
        <w:ind w:left="851"/>
        <w:jc w:val="left"/>
      </w:pPr>
      <w:r w:rsidRPr="00885C5D">
        <w:rPr>
          <w:b/>
          <w:i/>
        </w:rPr>
        <w:t>Gareth Davies:</w:t>
      </w:r>
      <w:r>
        <w:t xml:space="preserve"> </w:t>
      </w:r>
      <w:r w:rsidRPr="00885C5D">
        <w:t>Assuming we are still auditing the BBC at that point</w:t>
      </w:r>
      <w:r>
        <w:t xml:space="preserve">—I </w:t>
      </w:r>
      <w:r w:rsidRPr="00885C5D">
        <w:t xml:space="preserve">guess that depends on how much </w:t>
      </w:r>
      <w:r>
        <w:t>it</w:t>
      </w:r>
      <w:r w:rsidRPr="00885C5D">
        <w:t xml:space="preserve"> is still publicly determined funding</w:t>
      </w:r>
      <w:r>
        <w:t xml:space="preserve">—the </w:t>
      </w:r>
      <w:r w:rsidRPr="00885C5D">
        <w:t>nature of the audit w</w:t>
      </w:r>
      <w:r>
        <w:t xml:space="preserve">ould </w:t>
      </w:r>
      <w:r w:rsidRPr="00885C5D">
        <w:t>change</w:t>
      </w:r>
      <w:r>
        <w:t>. I suspect that t</w:t>
      </w:r>
      <w:r w:rsidRPr="00885C5D">
        <w:t>he income would become riskier to audit if it became a more commercially focused income model. The licence fee income of £3.5 billion per year is quite easy to audit</w:t>
      </w:r>
      <w:r>
        <w:t>. W</w:t>
      </w:r>
      <w:r w:rsidRPr="00885C5D">
        <w:t>e know what the rate</w:t>
      </w:r>
      <w:r>
        <w:t xml:space="preserve"> is and</w:t>
      </w:r>
      <w:r w:rsidRPr="00885C5D">
        <w:t xml:space="preserve"> how many licence fee payers the BBC has collected from</w:t>
      </w:r>
      <w:r>
        <w:t>,</w:t>
      </w:r>
      <w:r w:rsidRPr="00885C5D">
        <w:t xml:space="preserve"> and it is a straightforward figure to verify. As soon as you have commercial risk involved</w:t>
      </w:r>
      <w:r>
        <w:t>,</w:t>
      </w:r>
      <w:r w:rsidRPr="00885C5D">
        <w:t xml:space="preserve"> the job of auditing becomes trick</w:t>
      </w:r>
      <w:r>
        <w:t>ier</w:t>
      </w:r>
      <w:r w:rsidRPr="00885C5D">
        <w:t xml:space="preserve">, but </w:t>
      </w:r>
      <w:r>
        <w:t>of</w:t>
      </w:r>
      <w:r w:rsidRPr="00885C5D">
        <w:t xml:space="preserve"> </w:t>
      </w:r>
      <w:r>
        <w:t xml:space="preserve">all the </w:t>
      </w:r>
      <w:r w:rsidRPr="00885C5D">
        <w:t>issues you will be considering in your inquiry</w:t>
      </w:r>
      <w:r>
        <w:t>,</w:t>
      </w:r>
      <w:r w:rsidRPr="00885C5D">
        <w:t xml:space="preserve"> </w:t>
      </w:r>
      <w:r>
        <w:t>that is</w:t>
      </w:r>
      <w:r w:rsidRPr="00885C5D">
        <w:t xml:space="preserve"> probably well down the list of things to worry about when deciding on the future funding model.</w:t>
      </w:r>
    </w:p>
    <w:p w:rsidR="005E7244" w:rsidP="00A72D92">
      <w:pPr>
        <w:pStyle w:val="Remark"/>
        <w:spacing w:before="120" w:after="120"/>
        <w:ind w:left="851"/>
        <w:jc w:val="left"/>
      </w:pPr>
      <w:r w:rsidRPr="00040E18">
        <w:rPr>
          <w:b/>
        </w:rPr>
        <w:t>The Chair:</w:t>
      </w:r>
      <w:r>
        <w:t xml:space="preserve"> </w:t>
      </w:r>
      <w:r w:rsidRPr="00885C5D">
        <w:t>I know you were not in the room</w:t>
      </w:r>
      <w:r>
        <w:t xml:space="preserve"> for</w:t>
      </w:r>
      <w:r w:rsidRPr="00885C5D">
        <w:t xml:space="preserve"> Ofcom</w:t>
      </w:r>
      <w:r>
        <w:t>’s</w:t>
      </w:r>
      <w:r w:rsidRPr="00885C5D">
        <w:t xml:space="preserve"> evidence</w:t>
      </w:r>
      <w:r>
        <w:t>. One</w:t>
      </w:r>
      <w:r w:rsidRPr="00885C5D">
        <w:t xml:space="preserve"> message that came through was </w:t>
      </w:r>
      <w:r>
        <w:t xml:space="preserve">about </w:t>
      </w:r>
      <w:r w:rsidRPr="00885C5D">
        <w:t>a reluctance on the part of the BBC sometimes to be more open in outlining its strategic plans</w:t>
      </w:r>
      <w:r>
        <w:t xml:space="preserve">. It is </w:t>
      </w:r>
      <w:r w:rsidRPr="00885C5D">
        <w:t>unusual for an organisation not to want to do</w:t>
      </w:r>
      <w:r>
        <w:t xml:space="preserve"> that when it has </w:t>
      </w:r>
      <w:r w:rsidRPr="00885C5D">
        <w:t xml:space="preserve">challenges to face. </w:t>
      </w:r>
      <w:r>
        <w:t xml:space="preserve">An </w:t>
      </w:r>
      <w:r w:rsidRPr="00885C5D">
        <w:t>interesting</w:t>
      </w:r>
      <w:r>
        <w:t xml:space="preserve"> thing to emerge</w:t>
      </w:r>
      <w:r w:rsidRPr="00885C5D">
        <w:t xml:space="preserve"> from what</w:t>
      </w:r>
      <w:r>
        <w:t xml:space="preserve"> you have said </w:t>
      </w:r>
      <w:r w:rsidRPr="00885C5D">
        <w:t xml:space="preserve">is that </w:t>
      </w:r>
      <w:r>
        <w:t xml:space="preserve">the BBC is perhaps not taking </w:t>
      </w:r>
      <w:r w:rsidRPr="00885C5D">
        <w:t>as much control of financial planning and modellin</w:t>
      </w:r>
      <w:r>
        <w:t xml:space="preserve">g </w:t>
      </w:r>
      <w:r w:rsidRPr="00885C5D">
        <w:t>in the face of</w:t>
      </w:r>
      <w:r>
        <w:t xml:space="preserve"> </w:t>
      </w:r>
      <w:r w:rsidRPr="00885C5D">
        <w:t>potentia</w:t>
      </w:r>
      <w:r>
        <w:t>l</w:t>
      </w:r>
      <w:r w:rsidRPr="00885C5D">
        <w:t xml:space="preserve"> different funding options coming down the line </w:t>
      </w:r>
      <w:r>
        <w:t>as</w:t>
      </w:r>
      <w:r w:rsidRPr="00885C5D">
        <w:t xml:space="preserve"> you might expect</w:t>
      </w:r>
      <w:r>
        <w:t>.</w:t>
      </w:r>
      <w:r w:rsidRPr="00885C5D">
        <w:t xml:space="preserve"> </w:t>
      </w:r>
      <w:r>
        <w:t xml:space="preserve">Am I right in understanding what you said? </w:t>
      </w:r>
      <w:r w:rsidRPr="00885C5D">
        <w:t>I heard what you said about purpose being very much an important driver in choosing a model</w:t>
      </w:r>
      <w:r>
        <w:t>,</w:t>
      </w:r>
      <w:r w:rsidRPr="00885C5D">
        <w:t xml:space="preserve"> but none</w:t>
      </w:r>
      <w:r>
        <w:t xml:space="preserve"> </w:t>
      </w:r>
      <w:r w:rsidRPr="00885C5D">
        <w:t>the</w:t>
      </w:r>
      <w:r>
        <w:t xml:space="preserve"> </w:t>
      </w:r>
      <w:r w:rsidRPr="00885C5D">
        <w:t>less identifying a model is</w:t>
      </w:r>
      <w:r>
        <w:t xml:space="preserve"> important.</w:t>
      </w:r>
    </w:p>
    <w:p w:rsidR="005E7244" w:rsidP="00A72D92">
      <w:pPr>
        <w:pStyle w:val="Answer"/>
        <w:spacing w:before="120" w:after="120"/>
        <w:ind w:left="851"/>
        <w:jc w:val="left"/>
      </w:pPr>
      <w:r w:rsidRPr="00885C5D">
        <w:rPr>
          <w:b/>
          <w:i/>
        </w:rPr>
        <w:t>Gareth Davies:</w:t>
      </w:r>
      <w:r>
        <w:t xml:space="preserve"> </w:t>
      </w:r>
      <w:r w:rsidRPr="00885C5D">
        <w:t xml:space="preserve">I think </w:t>
      </w:r>
      <w:r>
        <w:t>the BBC</w:t>
      </w:r>
      <w:r w:rsidRPr="00885C5D">
        <w:t xml:space="preserve"> is quite strong </w:t>
      </w:r>
      <w:r>
        <w:t xml:space="preserve">in its </w:t>
      </w:r>
      <w:r w:rsidRPr="00885C5D">
        <w:t>tactical modelling of funding challenges</w:t>
      </w:r>
      <w:r>
        <w:t>,</w:t>
      </w:r>
      <w:r w:rsidRPr="00885C5D">
        <w:t xml:space="preserve"> looking ahead to the next two or three years</w:t>
      </w:r>
      <w:r>
        <w:t>,</w:t>
      </w:r>
      <w:r w:rsidRPr="00885C5D">
        <w:t xml:space="preserve"> and the proof of the pudding is its ability to react to decisions </w:t>
      </w:r>
      <w:r>
        <w:t>such as</w:t>
      </w:r>
      <w:r w:rsidRPr="00885C5D">
        <w:t xml:space="preserve"> the freezing of the licence fee in the current year. </w:t>
      </w:r>
      <w:r>
        <w:t>T</w:t>
      </w:r>
      <w:r w:rsidRPr="00885C5D">
        <w:t>actically</w:t>
      </w:r>
      <w:r>
        <w:t>,</w:t>
      </w:r>
      <w:r w:rsidRPr="00885C5D">
        <w:t xml:space="preserve"> it is pretty good. I think the question was more about long</w:t>
      </w:r>
      <w:r>
        <w:t>-</w:t>
      </w:r>
      <w:r w:rsidRPr="00885C5D">
        <w:t>term strategy in the face of very big uncertainties</w:t>
      </w:r>
      <w:r>
        <w:t>.</w:t>
      </w:r>
      <w:r w:rsidRPr="00885C5D">
        <w:t xml:space="preserve"> </w:t>
      </w:r>
      <w:r>
        <w:t xml:space="preserve">There, </w:t>
      </w:r>
      <w:r w:rsidRPr="00885C5D">
        <w:t>I</w:t>
      </w:r>
      <w:r>
        <w:t xml:space="preserve"> have</w:t>
      </w:r>
      <w:r w:rsidRPr="00885C5D">
        <w:t xml:space="preserve"> some sympathy with the challenge of</w:t>
      </w:r>
      <w:r>
        <w:t>, “W</w:t>
      </w:r>
      <w:r w:rsidRPr="00885C5D">
        <w:t>hat</w:t>
      </w:r>
      <w:r>
        <w:t xml:space="preserve"> do</w:t>
      </w:r>
      <w:r w:rsidRPr="00885C5D">
        <w:t xml:space="preserve"> </w:t>
      </w:r>
      <w:r>
        <w:t>we</w:t>
      </w:r>
      <w:r w:rsidRPr="00885C5D">
        <w:t xml:space="preserve"> model </w:t>
      </w:r>
      <w:r>
        <w:t>out of</w:t>
      </w:r>
      <w:r w:rsidRPr="00885C5D">
        <w:t xml:space="preserve"> </w:t>
      </w:r>
      <w:r>
        <w:t xml:space="preserve">the </w:t>
      </w:r>
      <w:r w:rsidRPr="00885C5D">
        <w:t xml:space="preserve">very large number of options in front of </w:t>
      </w:r>
      <w:r>
        <w:t>us?” It</w:t>
      </w:r>
      <w:r w:rsidRPr="00885C5D">
        <w:t xml:space="preserve"> is important to get into the modelling</w:t>
      </w:r>
      <w:r>
        <w:t>,</w:t>
      </w:r>
      <w:r w:rsidRPr="00885C5D">
        <w:t xml:space="preserve"> at least to acknowledge that</w:t>
      </w:r>
      <w:r>
        <w:t xml:space="preserve"> we are likely to be </w:t>
      </w:r>
      <w:r w:rsidRPr="00885C5D">
        <w:t>dealing with a greater level of uncertainty in the future</w:t>
      </w:r>
      <w:r>
        <w:t>. W</w:t>
      </w:r>
      <w:r w:rsidRPr="00885C5D">
        <w:t>hat does that mean for how</w:t>
      </w:r>
      <w:r>
        <w:t xml:space="preserve"> we manage our</w:t>
      </w:r>
      <w:r w:rsidRPr="00885C5D">
        <w:t xml:space="preserve"> cost base</w:t>
      </w:r>
      <w:r>
        <w:t>,</w:t>
      </w:r>
      <w:r w:rsidRPr="00885C5D">
        <w:t xml:space="preserve"> for example? That is the modelling you </w:t>
      </w:r>
      <w:r w:rsidRPr="00885C5D">
        <w:t>have to</w:t>
      </w:r>
      <w:r w:rsidRPr="00885C5D">
        <w:t xml:space="preserve"> start doing now.</w:t>
      </w:r>
    </w:p>
    <w:p w:rsidR="005E7244" w:rsidP="00A72D92">
      <w:pPr>
        <w:pStyle w:val="Remark"/>
        <w:spacing w:before="120" w:after="120"/>
        <w:ind w:left="851"/>
        <w:jc w:val="left"/>
      </w:pPr>
      <w:r w:rsidRPr="00C62230">
        <w:rPr>
          <w:b/>
        </w:rPr>
        <w:t>The Chair:</w:t>
      </w:r>
      <w:r>
        <w:t xml:space="preserve"> </w:t>
      </w:r>
      <w:r w:rsidRPr="00885C5D">
        <w:t>You have not seen sufficient evidence of that up to now</w:t>
      </w:r>
      <w:r>
        <w:t>.</w:t>
      </w:r>
    </w:p>
    <w:p w:rsidR="005E7244" w:rsidP="00A72D92">
      <w:pPr>
        <w:pStyle w:val="Answer"/>
        <w:spacing w:before="120" w:after="120"/>
        <w:ind w:left="851"/>
        <w:jc w:val="left"/>
      </w:pPr>
      <w:r w:rsidRPr="00885C5D">
        <w:rPr>
          <w:b/>
          <w:i/>
        </w:rPr>
        <w:t>Gareth Davies:</w:t>
      </w:r>
      <w:r>
        <w:t xml:space="preserve"> </w:t>
      </w:r>
      <w:r w:rsidRPr="00885C5D">
        <w:t>No</w:t>
      </w:r>
      <w:r>
        <w:t>, because</w:t>
      </w:r>
      <w:r>
        <w:t xml:space="preserve"> </w:t>
      </w:r>
      <w:r w:rsidRPr="00885C5D">
        <w:t>I guess this is a new policy environment</w:t>
      </w:r>
      <w:r>
        <w:t>.</w:t>
      </w:r>
    </w:p>
    <w:p w:rsidR="005E7244" w:rsidP="00A72D92">
      <w:pPr>
        <w:pStyle w:val="Remark"/>
        <w:spacing w:before="120" w:after="120"/>
        <w:ind w:left="851"/>
        <w:jc w:val="left"/>
      </w:pPr>
      <w:r w:rsidRPr="00C62230">
        <w:rPr>
          <w:b/>
        </w:rPr>
        <w:t>The Chair:</w:t>
      </w:r>
      <w:r>
        <w:t xml:space="preserve"> Y</w:t>
      </w:r>
      <w:r w:rsidRPr="00885C5D">
        <w:t xml:space="preserve">ou could argue that </w:t>
      </w:r>
      <w:r>
        <w:t xml:space="preserve">it </w:t>
      </w:r>
      <w:r w:rsidRPr="00885C5D">
        <w:t>is not that new</w:t>
      </w:r>
      <w:r>
        <w:t>.</w:t>
      </w:r>
    </w:p>
    <w:p w:rsidR="005E7244" w:rsidP="00A72D92">
      <w:pPr>
        <w:pStyle w:val="Answer"/>
        <w:spacing w:before="120" w:after="120"/>
        <w:ind w:left="851"/>
        <w:jc w:val="left"/>
      </w:pPr>
      <w:r w:rsidRPr="00885C5D">
        <w:rPr>
          <w:b/>
          <w:i/>
        </w:rPr>
        <w:t>Gareth Davies:</w:t>
      </w:r>
      <w:r>
        <w:t xml:space="preserve"> No, but it may be a </w:t>
      </w:r>
      <w:r w:rsidRPr="00885C5D">
        <w:t>more immediate prospec</w:t>
      </w:r>
      <w:r>
        <w:t>t</w:t>
      </w:r>
      <w:r w:rsidRPr="00885C5D">
        <w:t xml:space="preserve"> than it </w:t>
      </w:r>
      <w:r>
        <w:t>was</w:t>
      </w:r>
      <w:r w:rsidRPr="00885C5D">
        <w:t>, in which case</w:t>
      </w:r>
      <w:r>
        <w:t>,</w:t>
      </w:r>
      <w:r w:rsidRPr="00885C5D">
        <w:t xml:space="preserve"> given that the new charter</w:t>
      </w:r>
      <w:r>
        <w:t xml:space="preserve"> period</w:t>
      </w:r>
      <w:r w:rsidRPr="00885C5D">
        <w:t xml:space="preserve"> is</w:t>
      </w:r>
      <w:r>
        <w:t xml:space="preserve"> only </w:t>
      </w:r>
      <w:r w:rsidRPr="00885C5D">
        <w:t>a small number of years away now</w:t>
      </w:r>
      <w:r>
        <w:t>,</w:t>
      </w:r>
      <w:r w:rsidRPr="00885C5D">
        <w:t xml:space="preserve"> it feel</w:t>
      </w:r>
      <w:r>
        <w:t>s</w:t>
      </w:r>
      <w:r w:rsidRPr="00885C5D">
        <w:t xml:space="preserve"> very important that that modelling gets under</w:t>
      </w:r>
      <w:r>
        <w:t xml:space="preserve"> </w:t>
      </w:r>
      <w:r w:rsidRPr="00885C5D">
        <w:t>way</w:t>
      </w:r>
      <w:r>
        <w:t xml:space="preserve"> seriously</w:t>
      </w:r>
      <w:r w:rsidRPr="00885C5D">
        <w:t>.</w:t>
      </w:r>
    </w:p>
    <w:p w:rsidR="005E7244" w:rsidP="00A72D92">
      <w:pPr>
        <w:pStyle w:val="Remark"/>
        <w:spacing w:before="120" w:after="120"/>
        <w:ind w:left="851"/>
        <w:jc w:val="left"/>
      </w:pPr>
      <w:r w:rsidRPr="007820C9">
        <w:rPr>
          <w:b/>
        </w:rPr>
        <w:t>The Chair:</w:t>
      </w:r>
      <w:r>
        <w:t xml:space="preserve"> </w:t>
      </w:r>
      <w:r w:rsidRPr="00885C5D">
        <w:t>From other witnesses we</w:t>
      </w:r>
      <w:r>
        <w:t xml:space="preserve"> heard</w:t>
      </w:r>
      <w:r w:rsidRPr="00885C5D">
        <w:t xml:space="preserve"> earlier in our inquiry</w:t>
      </w:r>
      <w:r>
        <w:t xml:space="preserve">, </w:t>
      </w:r>
      <w:r w:rsidRPr="00885C5D">
        <w:t>one of the messages</w:t>
      </w:r>
      <w:r>
        <w:t xml:space="preserve"> we</w:t>
      </w:r>
      <w:r w:rsidRPr="00885C5D">
        <w:t xml:space="preserve"> took</w:t>
      </w:r>
      <w:r>
        <w:t xml:space="preserve"> </w:t>
      </w:r>
      <w:r w:rsidRPr="00885C5D">
        <w:t xml:space="preserve">was that, if there is to be a change of funding model, </w:t>
      </w:r>
      <w:r>
        <w:t>it might</w:t>
      </w:r>
      <w:r w:rsidRPr="00885C5D">
        <w:t xml:space="preserve"> be straightforward for the regulator or</w:t>
      </w:r>
      <w:r>
        <w:t xml:space="preserve"> for</w:t>
      </w:r>
      <w:r w:rsidRPr="00885C5D">
        <w:t xml:space="preserve"> you as auditor</w:t>
      </w:r>
      <w:r>
        <w:t>,</w:t>
      </w:r>
      <w:r w:rsidRPr="00885C5D">
        <w:t xml:space="preserve"> but for</w:t>
      </w:r>
      <w:r>
        <w:t xml:space="preserve"> </w:t>
      </w:r>
      <w:r w:rsidRPr="00885C5D">
        <w:t xml:space="preserve">the BBC it </w:t>
      </w:r>
      <w:r>
        <w:t>c</w:t>
      </w:r>
      <w:r w:rsidRPr="00885C5D">
        <w:t>ould take some time and</w:t>
      </w:r>
      <w:r>
        <w:t xml:space="preserve"> it </w:t>
      </w:r>
      <w:r>
        <w:t>has</w:t>
      </w:r>
      <w:r w:rsidRPr="00885C5D">
        <w:t xml:space="preserve"> to</w:t>
      </w:r>
      <w:r w:rsidRPr="00885C5D">
        <w:t xml:space="preserve"> start preparing or planning for </w:t>
      </w:r>
      <w:r>
        <w:t>that sooner rather than later.</w:t>
      </w:r>
    </w:p>
    <w:p w:rsidR="005E7244" w:rsidP="00A72D92">
      <w:pPr>
        <w:pStyle w:val="Answer"/>
        <w:spacing w:before="120" w:after="120"/>
        <w:ind w:left="851"/>
        <w:jc w:val="left"/>
      </w:pPr>
      <w:r w:rsidRPr="00885C5D">
        <w:rPr>
          <w:b/>
          <w:i/>
        </w:rPr>
        <w:t>Gareth Davies:</w:t>
      </w:r>
      <w:r>
        <w:t xml:space="preserve"> It </w:t>
      </w:r>
      <w:r w:rsidRPr="00885C5D">
        <w:t xml:space="preserve">is hugely important that the timetable for any change is </w:t>
      </w:r>
      <w:r w:rsidRPr="00885C5D">
        <w:t>realistic</w:t>
      </w:r>
      <w:r>
        <w:t>,</w:t>
      </w:r>
      <w:r w:rsidRPr="00885C5D">
        <w:t xml:space="preserve"> because</w:t>
      </w:r>
      <w:r w:rsidRPr="00885C5D">
        <w:t xml:space="preserve"> what we have seen in other con</w:t>
      </w:r>
      <w:r>
        <w:t>texts</w:t>
      </w:r>
      <w:r w:rsidRPr="00885C5D">
        <w:t xml:space="preserve"> in government is that rapidly imposed change that is faster than the capability of the system to deal with </w:t>
      </w:r>
      <w:r>
        <w:t xml:space="preserve">it </w:t>
      </w:r>
      <w:r w:rsidRPr="00885C5D">
        <w:t>is itself bad value for money. For example, we have just reported on the very rapid reduction in overseas aid spending</w:t>
      </w:r>
      <w:r>
        <w:t xml:space="preserve">. That </w:t>
      </w:r>
      <w:r w:rsidRPr="00885C5D">
        <w:t xml:space="preserve">is a perfectly valid policy decision for the </w:t>
      </w:r>
      <w:r>
        <w:t>G</w:t>
      </w:r>
      <w:r w:rsidRPr="00885C5D">
        <w:t>overnment to take</w:t>
      </w:r>
      <w:r>
        <w:t>. We</w:t>
      </w:r>
      <w:r w:rsidRPr="00885C5D">
        <w:t xml:space="preserve"> have no comment on that</w:t>
      </w:r>
      <w:r>
        <w:t xml:space="preserve">, </w:t>
      </w:r>
      <w:r w:rsidRPr="00885C5D">
        <w:t xml:space="preserve">but the way </w:t>
      </w:r>
      <w:r>
        <w:t>i</w:t>
      </w:r>
      <w:r w:rsidRPr="00885C5D">
        <w:t>t was done</w:t>
      </w:r>
      <w:r>
        <w:t>,</w:t>
      </w:r>
      <w:r w:rsidRPr="00885C5D">
        <w:t xml:space="preserve"> at high speed</w:t>
      </w:r>
      <w:r>
        <w:t>,</w:t>
      </w:r>
      <w:r w:rsidRPr="00885C5D">
        <w:t xml:space="preserve"> result</w:t>
      </w:r>
      <w:r>
        <w:t>ed</w:t>
      </w:r>
      <w:r w:rsidRPr="00885C5D">
        <w:t xml:space="preserve"> in demonstrably poor value</w:t>
      </w:r>
      <w:r>
        <w:t>-</w:t>
      </w:r>
      <w:r w:rsidRPr="00885C5D">
        <w:t>for</w:t>
      </w:r>
      <w:r>
        <w:t>-</w:t>
      </w:r>
      <w:r w:rsidRPr="00885C5D">
        <w:t xml:space="preserve">money outcomes in several cases. </w:t>
      </w:r>
      <w:r>
        <w:t>We would</w:t>
      </w:r>
      <w:r w:rsidRPr="00885C5D">
        <w:t xml:space="preserve"> certainly caution against a rush</w:t>
      </w:r>
      <w:r>
        <w:t>ed</w:t>
      </w:r>
      <w:r w:rsidRPr="00885C5D">
        <w:t xml:space="preserve"> change to a financial model that le</w:t>
      </w:r>
      <w:r>
        <w:t>d</w:t>
      </w:r>
      <w:r w:rsidRPr="00885C5D">
        <w:t xml:space="preserve"> to poor value for money.</w:t>
      </w:r>
    </w:p>
    <w:p w:rsidR="005E7244" w:rsidP="00A72D92">
      <w:pPr>
        <w:pStyle w:val="Remark"/>
        <w:spacing w:before="120" w:after="120"/>
        <w:ind w:left="851"/>
        <w:jc w:val="left"/>
      </w:pPr>
      <w:r w:rsidRPr="0032570D">
        <w:rPr>
          <w:b/>
        </w:rPr>
        <w:t>The Chair:</w:t>
      </w:r>
      <w:r>
        <w:t xml:space="preserve"> </w:t>
      </w:r>
      <w:r>
        <w:t>A</w:t>
      </w:r>
      <w:r w:rsidRPr="00885C5D">
        <w:t>ll the more</w:t>
      </w:r>
      <w:r w:rsidRPr="00885C5D">
        <w:t xml:space="preserve"> reason</w:t>
      </w:r>
      <w:r>
        <w:t>,</w:t>
      </w:r>
      <w:r w:rsidRPr="00885C5D">
        <w:t xml:space="preserve"> therefore</w:t>
      </w:r>
      <w:r>
        <w:t>,</w:t>
      </w:r>
      <w:r w:rsidRPr="00885C5D">
        <w:t xml:space="preserve"> for the BBC to start doing the work now.</w:t>
      </w:r>
    </w:p>
    <w:p w:rsidR="005E7244" w:rsidP="00A72D92">
      <w:pPr>
        <w:pStyle w:val="Answer"/>
        <w:spacing w:before="120" w:after="120"/>
        <w:ind w:left="851"/>
        <w:jc w:val="left"/>
      </w:pPr>
      <w:r w:rsidRPr="00885C5D">
        <w:rPr>
          <w:b/>
          <w:i/>
        </w:rPr>
        <w:t>Gareth Davies:</w:t>
      </w:r>
      <w:r>
        <w:t xml:space="preserve"> Absolutely.</w:t>
      </w:r>
    </w:p>
    <w:p w:rsidR="005E7244" w:rsidP="00A72D92">
      <w:pPr>
        <w:pStyle w:val="Remark"/>
        <w:spacing w:before="120" w:after="120"/>
        <w:ind w:left="851"/>
        <w:jc w:val="left"/>
      </w:pPr>
      <w:r w:rsidRPr="00707A03">
        <w:rPr>
          <w:b/>
        </w:rPr>
        <w:t>Lord Young of Norwood Green:</w:t>
      </w:r>
      <w:r>
        <w:t xml:space="preserve"> </w:t>
      </w:r>
      <w:r w:rsidRPr="00885C5D">
        <w:t xml:space="preserve">If I </w:t>
      </w:r>
      <w:r>
        <w:t>could</w:t>
      </w:r>
      <w:r w:rsidRPr="00885C5D">
        <w:t xml:space="preserve"> make one quick comment,</w:t>
      </w:r>
      <w:r>
        <w:t xml:space="preserve"> Greg Dyke </w:t>
      </w:r>
      <w:r w:rsidRPr="00885C5D">
        <w:t>famously said that it is only a repeat if you have seen it before.</w:t>
      </w:r>
    </w:p>
    <w:p w:rsidR="00B67D0E" w:rsidRPr="003D6B01" w:rsidP="00A72D92">
      <w:pPr>
        <w:pStyle w:val="Remark"/>
        <w:spacing w:before="120" w:after="120"/>
        <w:ind w:left="851"/>
        <w:jc w:val="left"/>
      </w:pPr>
      <w:r w:rsidRPr="00707A03">
        <w:rPr>
          <w:b/>
        </w:rPr>
        <w:t>The Chair:</w:t>
      </w:r>
      <w:r>
        <w:t xml:space="preserve"> </w:t>
      </w:r>
      <w:r w:rsidRPr="00885C5D">
        <w:t xml:space="preserve">I think that was </w:t>
      </w:r>
      <w:r>
        <w:t xml:space="preserve">even </w:t>
      </w:r>
      <w:r w:rsidRPr="00885C5D">
        <w:t>said before him</w:t>
      </w:r>
      <w:r w:rsidR="005B3D25">
        <w:t>,</w:t>
      </w:r>
      <w:r w:rsidRPr="00885C5D">
        <w:t xml:space="preserve"> so he was</w:t>
      </w:r>
      <w:r>
        <w:t xml:space="preserve"> repeating it as well</w:t>
      </w:r>
      <w:r w:rsidRPr="00885C5D">
        <w:t>.</w:t>
      </w:r>
      <w:r w:rsidR="005B3D25">
        <w:t xml:space="preserve"> </w:t>
      </w:r>
      <w:r w:rsidRPr="00885C5D">
        <w:t>Thank</w:t>
      </w:r>
      <w:r>
        <w:t xml:space="preserve"> </w:t>
      </w:r>
      <w:r w:rsidRPr="00885C5D">
        <w:t>you very much indeed.</w:t>
      </w:r>
      <w:r w:rsidRPr="003D6B01" w:rsidR="00AA1A3B">
        <w:t xml:space="preserve">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E7244"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E724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452CE72"/>
    <w:lvl w:ilvl="0">
      <w:start w:val="10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724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audioposition">
    <w:name w:val="audioposition"/>
    <w:basedOn w:val="DefaultParagraphFont"/>
    <w:rsid w:val="00AA1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80</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2022-05-09T23:00:00+00:00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BBC future funding</TermName>
          <TermId xmlns="http://schemas.microsoft.com/office/infopath/2007/PartnerControls">c983b6e1-4de7-4cc3-8ab8-2b9e05349c2f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46067d0434af228c18c46be4c96679a6">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e7deb1882a514176b58d921c70857d08"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A5B69CC5-D2EE-4317-91DC-9D6F8687F4A5}">
  <ds:schemaRefs>
    <ds:schemaRef ds:uri="http://schemas.microsoft.com/sharepoint/v3/contenttype/forms"/>
  </ds:schemaRefs>
</ds:datastoreItem>
</file>

<file path=customXml/itemProps3.xml><?xml version="1.0" encoding="utf-8"?>
<ds:datastoreItem xmlns:ds="http://schemas.openxmlformats.org/officeDocument/2006/customXml" ds:itemID="{7A792911-4735-4838-B2D3-64C104B8C20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FF3DA6C7-AEED-4845-90FB-D4AD3FEB1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305528-D5F8-43BE-98BA-D864A53A3A7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